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8.xml" ContentType="application/vnd.openxmlformats-officedocument.wordprocessingml.foot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footer2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4.xml" ContentType="application/vnd.openxmlformats-officedocument.wordprocessingml.footer+xml"/>
  <Override PartName="/word/header49.xml" ContentType="application/vnd.openxmlformats-officedocument.wordprocessingml.header+xml"/>
  <Override PartName="/word/footer2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8.xml" ContentType="application/vnd.openxmlformats-officedocument.wordprocessingml.footer+xml"/>
  <Override PartName="/word/header58.xml" ContentType="application/vnd.openxmlformats-officedocument.wordprocessingml.header+xml"/>
  <Override PartName="/word/footer2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0.xml" ContentType="application/vnd.openxmlformats-officedocument.wordprocessingml.footer+xml"/>
  <Override PartName="/word/header61.xml" ContentType="application/vnd.openxmlformats-officedocument.wordprocessingml.header+xml"/>
  <Override PartName="/word/footer3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2.xml" ContentType="application/vnd.openxmlformats-officedocument.wordprocessingml.footer+xml"/>
  <Override PartName="/word/header64.xml" ContentType="application/vnd.openxmlformats-officedocument.wordprocessingml.header+xml"/>
  <Override PartName="/word/footer3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4.xml" ContentType="application/vnd.openxmlformats-officedocument.wordprocessingml.footer+xml"/>
  <Override PartName="/word/header67.xml" ContentType="application/vnd.openxmlformats-officedocument.wordprocessingml.header+xml"/>
  <Override PartName="/word/footer3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6.xml" ContentType="application/vnd.openxmlformats-officedocument.wordprocessingml.footer+xml"/>
  <Override PartName="/word/header76.xml" ContentType="application/vnd.openxmlformats-officedocument.wordprocessingml.header+xml"/>
  <Override PartName="/word/footer3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38.xml" ContentType="application/vnd.openxmlformats-officedocument.wordprocessingml.footer+xml"/>
  <Override PartName="/word/header79.xml" ContentType="application/vnd.openxmlformats-officedocument.wordprocessingml.header+xml"/>
  <Override PartName="/word/footer3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0.xml" ContentType="application/vnd.openxmlformats-officedocument.wordprocessingml.footer+xml"/>
  <Override PartName="/word/header82.xml" ContentType="application/vnd.openxmlformats-officedocument.wordprocessingml.header+xml"/>
  <Override PartName="/word/footer4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2.xml" ContentType="application/vnd.openxmlformats-officedocument.wordprocessingml.footer+xml"/>
  <Override PartName="/word/header85.xml" ContentType="application/vnd.openxmlformats-officedocument.wordprocessingml.header+xml"/>
  <Override PartName="/word/footer4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44.xml" ContentType="application/vnd.openxmlformats-officedocument.wordprocessingml.footer+xml"/>
  <Override PartName="/word/header89.xml" ContentType="application/vnd.openxmlformats-officedocument.wordprocessingml.header+xml"/>
  <Override PartName="/word/footer4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46.xml" ContentType="application/vnd.openxmlformats-officedocument.wordprocessingml.footer+xml"/>
  <Override PartName="/word/header92.xml" ContentType="application/vnd.openxmlformats-officedocument.wordprocessingml.header+xml"/>
  <Override PartName="/word/footer4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48.xml" ContentType="application/vnd.openxmlformats-officedocument.wordprocessingml.footer+xml"/>
  <Override PartName="/word/header95.xml" ContentType="application/vnd.openxmlformats-officedocument.wordprocessingml.header+xml"/>
  <Override PartName="/word/footer49.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50.xml" ContentType="application/vnd.openxmlformats-officedocument.wordprocessingml.footer+xml"/>
  <Override PartName="/word/header101.xml" ContentType="application/vnd.openxmlformats-officedocument.wordprocessingml.header+xml"/>
  <Override PartName="/word/footer5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52.xml" ContentType="application/vnd.openxmlformats-officedocument.wordprocessingml.footer+xml"/>
  <Override PartName="/word/header104.xml" ContentType="application/vnd.openxmlformats-officedocument.wordprocessingml.header+xml"/>
  <Override PartName="/word/footer5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54.xml" ContentType="application/vnd.openxmlformats-officedocument.wordprocessingml.footer+xml"/>
  <Override PartName="/word/header110.xml" ContentType="application/vnd.openxmlformats-officedocument.wordprocessingml.header+xml"/>
  <Override PartName="/word/footer5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56.xml" ContentType="application/vnd.openxmlformats-officedocument.wordprocessingml.footer+xml"/>
  <Override PartName="/word/header113.xml" ContentType="application/vnd.openxmlformats-officedocument.wordprocessingml.header+xml"/>
  <Override PartName="/word/footer5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58.xml" ContentType="application/vnd.openxmlformats-officedocument.wordprocessingml.footer+xml"/>
  <Override PartName="/word/header132.xml" ContentType="application/vnd.openxmlformats-officedocument.wordprocessingml.header+xml"/>
  <Override PartName="/word/footer59.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60.xml" ContentType="application/vnd.openxmlformats-officedocument.wordprocessingml.footer+xml"/>
  <Override PartName="/word/header135.xml" ContentType="application/vnd.openxmlformats-officedocument.wordprocessingml.header+xml"/>
  <Override PartName="/word/footer61.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62.xml" ContentType="application/vnd.openxmlformats-officedocument.wordprocessingml.footer+xml"/>
  <Override PartName="/word/header145.xml" ContentType="application/vnd.openxmlformats-officedocument.wordprocessingml.header+xml"/>
  <Override PartName="/word/footer63.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64.xml" ContentType="application/vnd.openxmlformats-officedocument.wordprocessingml.footer+xml"/>
  <Override PartName="/word/header148.xml" ContentType="application/vnd.openxmlformats-officedocument.wordprocessingml.header+xml"/>
  <Override PartName="/word/footer65.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66.xml" ContentType="application/vnd.openxmlformats-officedocument.wordprocessingml.footer+xml"/>
  <Override PartName="/word/header151.xml" ContentType="application/vnd.openxmlformats-officedocument.wordprocessingml.header+xml"/>
  <Override PartName="/word/footer67.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68.xml" ContentType="application/vnd.openxmlformats-officedocument.wordprocessingml.footer+xml"/>
  <Override PartName="/word/header154.xml" ContentType="application/vnd.openxmlformats-officedocument.wordprocessingml.header+xml"/>
  <Override PartName="/word/footer69.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70.xml" ContentType="application/vnd.openxmlformats-officedocument.wordprocessingml.footer+xml"/>
  <Override PartName="/word/header157.xml" ContentType="application/vnd.openxmlformats-officedocument.wordprocessingml.header+xml"/>
  <Override PartName="/word/footer71.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72.xml" ContentType="application/vnd.openxmlformats-officedocument.wordprocessingml.footer+xml"/>
  <Override PartName="/word/header161.xml" ContentType="application/vnd.openxmlformats-officedocument.wordprocessingml.header+xml"/>
  <Override PartName="/word/footer73.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74.xml" ContentType="application/vnd.openxmlformats-officedocument.wordprocessingml.footer+xml"/>
  <Override PartName="/word/header164.xml" ContentType="application/vnd.openxmlformats-officedocument.wordprocessingml.header+xml"/>
  <Override PartName="/word/footer7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76.xml" ContentType="application/vnd.openxmlformats-officedocument.wordprocessingml.footer+xml"/>
  <Override PartName="/word/header167.xml" ContentType="application/vnd.openxmlformats-officedocument.wordprocessingml.header+xml"/>
  <Override PartName="/word/footer7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78.xml" ContentType="application/vnd.openxmlformats-officedocument.wordprocessingml.footer+xml"/>
  <Override PartName="/word/header170.xml" ContentType="application/vnd.openxmlformats-officedocument.wordprocessingml.header+xml"/>
  <Override PartName="/word/footer79.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80.xml" ContentType="application/vnd.openxmlformats-officedocument.wordprocessingml.footer+xml"/>
  <Override PartName="/word/header173.xml" ContentType="application/vnd.openxmlformats-officedocument.wordprocessingml.header+xml"/>
  <Override PartName="/word/footer81.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82.xml" ContentType="application/vnd.openxmlformats-officedocument.wordprocessingml.footer+xml"/>
  <Override PartName="/word/header176.xml" ContentType="application/vnd.openxmlformats-officedocument.wordprocessingml.header+xml"/>
  <Override PartName="/word/footer83.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footer84.xml" ContentType="application/vnd.openxmlformats-officedocument.wordprocessingml.footer+xml"/>
  <Override PartName="/word/header182.xml" ContentType="application/vnd.openxmlformats-officedocument.wordprocessingml.header+xml"/>
  <Override PartName="/word/footer85.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86.xml" ContentType="application/vnd.openxmlformats-officedocument.wordprocessingml.footer+xml"/>
  <Override PartName="/word/header185.xml" ContentType="application/vnd.openxmlformats-officedocument.wordprocessingml.header+xml"/>
  <Override PartName="/word/footer87.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footer88.xml" ContentType="application/vnd.openxmlformats-officedocument.wordprocessingml.footer+xml"/>
  <Override PartName="/word/header194.xml" ContentType="application/vnd.openxmlformats-officedocument.wordprocessingml.header+xml"/>
  <Override PartName="/word/footer89.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footer90.xml" ContentType="application/vnd.openxmlformats-officedocument.wordprocessingml.footer+xml"/>
  <Override PartName="/word/header212.xml" ContentType="application/vnd.openxmlformats-officedocument.wordprocessingml.header+xml"/>
  <Override PartName="/word/footer91.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92.xml" ContentType="application/vnd.openxmlformats-officedocument.wordprocessingml.footer+xml"/>
  <Override PartName="/word/header219.xml" ContentType="application/vnd.openxmlformats-officedocument.wordprocessingml.header+xml"/>
  <Override PartName="/word/footer93.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94.xml" ContentType="application/vnd.openxmlformats-officedocument.wordprocessingml.footer+xml"/>
  <Override PartName="/word/header222.xml" ContentType="application/vnd.openxmlformats-officedocument.wordprocessingml.header+xml"/>
  <Override PartName="/word/footer95.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96.xml" ContentType="application/vnd.openxmlformats-officedocument.wordprocessingml.footer+xml"/>
  <Override PartName="/word/header225.xml" ContentType="application/vnd.openxmlformats-officedocument.wordprocessingml.header+xml"/>
  <Override PartName="/word/footer97.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98.xml" ContentType="application/vnd.openxmlformats-officedocument.wordprocessingml.footer+xml"/>
  <Override PartName="/word/header228.xml" ContentType="application/vnd.openxmlformats-officedocument.wordprocessingml.header+xml"/>
  <Override PartName="/word/footer99.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00.xml" ContentType="application/vnd.openxmlformats-officedocument.wordprocessingml.footer+xml"/>
  <Override PartName="/word/header231.xml" ContentType="application/vnd.openxmlformats-officedocument.wordprocessingml.header+xml"/>
  <Override PartName="/word/footer10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102.xml" ContentType="application/vnd.openxmlformats-officedocument.wordprocessingml.footer+xml"/>
  <Override PartName="/word/header234.xml" ContentType="application/vnd.openxmlformats-officedocument.wordprocessingml.header+xml"/>
  <Override PartName="/word/footer103.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104.xml" ContentType="application/vnd.openxmlformats-officedocument.wordprocessingml.footer+xml"/>
  <Override PartName="/word/header237.xml" ContentType="application/vnd.openxmlformats-officedocument.wordprocessingml.header+xml"/>
  <Override PartName="/word/footer105.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footer106.xml" ContentType="application/vnd.openxmlformats-officedocument.wordprocessingml.footer+xml"/>
  <Override PartName="/word/header241.xml" ContentType="application/vnd.openxmlformats-officedocument.wordprocessingml.header+xml"/>
  <Override PartName="/word/footer107.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108.xml" ContentType="application/vnd.openxmlformats-officedocument.wordprocessingml.footer+xml"/>
  <Override PartName="/word/header244.xml" ContentType="application/vnd.openxmlformats-officedocument.wordprocessingml.header+xml"/>
  <Override PartName="/word/footer109.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110.xml" ContentType="application/vnd.openxmlformats-officedocument.wordprocessingml.footer+xml"/>
  <Override PartName="/word/header247.xml" ContentType="application/vnd.openxmlformats-officedocument.wordprocessingml.header+xml"/>
  <Override PartName="/word/footer111.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footer112.xml" ContentType="application/vnd.openxmlformats-officedocument.wordprocessingml.footer+xml"/>
  <Override PartName="/word/header253.xml" ContentType="application/vnd.openxmlformats-officedocument.wordprocessingml.header+xml"/>
  <Override PartName="/word/footer113.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114.xml" ContentType="application/vnd.openxmlformats-officedocument.wordprocessingml.footer+xml"/>
  <Override PartName="/word/header256.xml" ContentType="application/vnd.openxmlformats-officedocument.wordprocessingml.header+xml"/>
  <Override PartName="/word/footer115.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116.xml" ContentType="application/vnd.openxmlformats-officedocument.wordprocessingml.footer+xml"/>
  <Override PartName="/word/header259.xml" ContentType="application/vnd.openxmlformats-officedocument.wordprocessingml.header+xml"/>
  <Override PartName="/word/footer117.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118.xml" ContentType="application/vnd.openxmlformats-officedocument.wordprocessingml.footer+xml"/>
  <Override PartName="/word/header271.xml" ContentType="application/vnd.openxmlformats-officedocument.wordprocessingml.header+xml"/>
  <Override PartName="/word/footer119.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footer120.xml" ContentType="application/vnd.openxmlformats-officedocument.wordprocessingml.footer+xml"/>
  <Override PartName="/word/header277.xml" ContentType="application/vnd.openxmlformats-officedocument.wordprocessingml.header+xml"/>
  <Override PartName="/word/footer121.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122.xml" ContentType="application/vnd.openxmlformats-officedocument.wordprocessingml.footer+xml"/>
  <Override PartName="/word/header280.xml" ContentType="application/vnd.openxmlformats-officedocument.wordprocessingml.header+xml"/>
  <Override PartName="/word/footer123.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124.xml" ContentType="application/vnd.openxmlformats-officedocument.wordprocessingml.footer+xml"/>
  <Override PartName="/word/header283.xml" ContentType="application/vnd.openxmlformats-officedocument.wordprocessingml.header+xml"/>
  <Override PartName="/word/footer125.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126.xml" ContentType="application/vnd.openxmlformats-officedocument.wordprocessingml.footer+xml"/>
  <Override PartName="/word/header286.xml" ContentType="application/vnd.openxmlformats-officedocument.wordprocessingml.header+xml"/>
  <Override PartName="/word/footer127.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128.xml" ContentType="application/vnd.openxmlformats-officedocument.wordprocessingml.footer+xml"/>
  <Override PartName="/word/header289.xml" ContentType="application/vnd.openxmlformats-officedocument.wordprocessingml.header+xml"/>
  <Override PartName="/word/footer129.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130.xml" ContentType="application/vnd.openxmlformats-officedocument.wordprocessingml.footer+xml"/>
  <Override PartName="/word/header292.xml" ContentType="application/vnd.openxmlformats-officedocument.wordprocessingml.header+xml"/>
  <Override PartName="/word/footer131.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132.xml" ContentType="application/vnd.openxmlformats-officedocument.wordprocessingml.footer+xml"/>
  <Override PartName="/word/header295.xml" ContentType="application/vnd.openxmlformats-officedocument.wordprocessingml.header+xml"/>
  <Override PartName="/word/footer133.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134.xml" ContentType="application/vnd.openxmlformats-officedocument.wordprocessingml.footer+xml"/>
  <Override PartName="/word/header298.xml" ContentType="application/vnd.openxmlformats-officedocument.wordprocessingml.header+xml"/>
  <Override PartName="/word/footer135.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136.xml" ContentType="application/vnd.openxmlformats-officedocument.wordprocessingml.footer+xml"/>
  <Override PartName="/word/header301.xml" ContentType="application/vnd.openxmlformats-officedocument.wordprocessingml.header+xml"/>
  <Override PartName="/word/footer137.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138.xml" ContentType="application/vnd.openxmlformats-officedocument.wordprocessingml.footer+xml"/>
  <Override PartName="/word/header304.xml" ContentType="application/vnd.openxmlformats-officedocument.wordprocessingml.header+xml"/>
  <Override PartName="/word/footer139.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footer140.xml" ContentType="application/vnd.openxmlformats-officedocument.wordprocessingml.footer+xml"/>
  <Override PartName="/word/header310.xml" ContentType="application/vnd.openxmlformats-officedocument.wordprocessingml.header+xml"/>
  <Override PartName="/word/footer141.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footer142.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footer143.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footer144.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oter145.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footer146.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footer147.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footer148.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footer149.xml" ContentType="application/vnd.openxmlformats-officedocument.wordprocessingml.footer+xml"/>
  <Override PartName="/word/header3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4FD7E" w14:textId="4104C618" w:rsidR="00085C96" w:rsidRDefault="00CC49A8" w:rsidP="0089509B">
      <w:pPr>
        <w:keepNext/>
        <w:jc w:val="center"/>
        <w:rPr>
          <w:b/>
          <w:sz w:val="28"/>
          <w:szCs w:val="28"/>
        </w:rPr>
      </w:pPr>
      <w:r w:rsidRPr="00CC49A8">
        <w:rPr>
          <w:b/>
          <w:sz w:val="28"/>
          <w:szCs w:val="28"/>
        </w:rPr>
        <w:t>22471VIC</w:t>
      </w:r>
      <w:r w:rsidR="00B83DD4">
        <w:rPr>
          <w:b/>
          <w:sz w:val="28"/>
          <w:szCs w:val="28"/>
        </w:rPr>
        <w:t xml:space="preserve"> Course </w:t>
      </w:r>
      <w:r w:rsidR="00624823">
        <w:rPr>
          <w:b/>
          <w:sz w:val="28"/>
          <w:szCs w:val="28"/>
        </w:rPr>
        <w:t>in</w:t>
      </w:r>
      <w:r w:rsidR="003025C5">
        <w:rPr>
          <w:b/>
          <w:sz w:val="28"/>
          <w:szCs w:val="28"/>
        </w:rPr>
        <w:t xml:space="preserve"> Initial</w:t>
      </w:r>
      <w:r w:rsidR="00624823">
        <w:rPr>
          <w:b/>
          <w:sz w:val="28"/>
          <w:szCs w:val="28"/>
        </w:rPr>
        <w:t xml:space="preserve"> General Education for Adults</w:t>
      </w:r>
    </w:p>
    <w:p w14:paraId="761FCAC8" w14:textId="744D8227" w:rsidR="00B83DD4" w:rsidRDefault="00865453" w:rsidP="0089509B">
      <w:pPr>
        <w:keepNext/>
        <w:jc w:val="center"/>
        <w:rPr>
          <w:b/>
          <w:sz w:val="28"/>
          <w:szCs w:val="28"/>
        </w:rPr>
      </w:pPr>
      <w:r>
        <w:rPr>
          <w:b/>
          <w:sz w:val="28"/>
          <w:szCs w:val="28"/>
        </w:rPr>
        <w:t>22476</w:t>
      </w:r>
      <w:r w:rsidR="00B83DD4">
        <w:rPr>
          <w:b/>
          <w:sz w:val="28"/>
          <w:szCs w:val="28"/>
        </w:rPr>
        <w:t>VIC Certificate I in General Education for Adults (Introductory)</w:t>
      </w:r>
    </w:p>
    <w:p w14:paraId="5575759C" w14:textId="7CE1A7E5" w:rsidR="00B83DD4" w:rsidRDefault="00865453" w:rsidP="0089509B">
      <w:pPr>
        <w:keepNext/>
        <w:jc w:val="center"/>
        <w:rPr>
          <w:b/>
          <w:sz w:val="28"/>
          <w:szCs w:val="28"/>
        </w:rPr>
      </w:pPr>
      <w:r>
        <w:rPr>
          <w:b/>
          <w:sz w:val="28"/>
          <w:szCs w:val="28"/>
        </w:rPr>
        <w:t>22472</w:t>
      </w:r>
      <w:r w:rsidR="00B83DD4">
        <w:rPr>
          <w:b/>
          <w:sz w:val="28"/>
          <w:szCs w:val="28"/>
        </w:rPr>
        <w:t xml:space="preserve">VIC Certificate I in General Education for Adults </w:t>
      </w:r>
    </w:p>
    <w:p w14:paraId="435B13CF" w14:textId="5B2F5411" w:rsidR="00B83DD4" w:rsidRDefault="00013B6B" w:rsidP="0089509B">
      <w:pPr>
        <w:keepNext/>
        <w:jc w:val="center"/>
        <w:rPr>
          <w:b/>
          <w:sz w:val="28"/>
          <w:szCs w:val="28"/>
        </w:rPr>
      </w:pPr>
      <w:r>
        <w:rPr>
          <w:b/>
          <w:sz w:val="28"/>
          <w:szCs w:val="28"/>
        </w:rPr>
        <w:t>22473</w:t>
      </w:r>
      <w:r w:rsidR="00B83DD4">
        <w:rPr>
          <w:b/>
          <w:sz w:val="28"/>
          <w:szCs w:val="28"/>
        </w:rPr>
        <w:t>VIC Certificate II in General Education for Adults</w:t>
      </w:r>
    </w:p>
    <w:p w14:paraId="6D65B905" w14:textId="01AE89F6" w:rsidR="00B83DD4" w:rsidRDefault="00013B6B" w:rsidP="0089509B">
      <w:pPr>
        <w:keepNext/>
        <w:jc w:val="center"/>
        <w:rPr>
          <w:b/>
          <w:sz w:val="28"/>
          <w:szCs w:val="28"/>
        </w:rPr>
      </w:pPr>
      <w:r>
        <w:rPr>
          <w:b/>
          <w:sz w:val="28"/>
          <w:szCs w:val="28"/>
        </w:rPr>
        <w:t>22474</w:t>
      </w:r>
      <w:r w:rsidR="00B83DD4">
        <w:rPr>
          <w:b/>
          <w:sz w:val="28"/>
          <w:szCs w:val="28"/>
        </w:rPr>
        <w:t>VIC Certificate III in General Educat</w:t>
      </w:r>
      <w:r w:rsidR="00C1477B">
        <w:rPr>
          <w:b/>
          <w:sz w:val="28"/>
          <w:szCs w:val="28"/>
        </w:rPr>
        <w:t>i</w:t>
      </w:r>
      <w:r w:rsidR="00B83DD4">
        <w:rPr>
          <w:b/>
          <w:sz w:val="28"/>
          <w:szCs w:val="28"/>
        </w:rPr>
        <w:t>on for Adults</w:t>
      </w:r>
    </w:p>
    <w:p w14:paraId="5AFDD191" w14:textId="1DBD38FB" w:rsidR="00085C96" w:rsidRPr="00D12B55" w:rsidRDefault="00085C96" w:rsidP="0089509B">
      <w:pPr>
        <w:keepNext/>
      </w:pPr>
      <w:r w:rsidRPr="00D12B55">
        <w:t>Th</w:t>
      </w:r>
      <w:r w:rsidR="00B83DD4">
        <w:t>ese</w:t>
      </w:r>
      <w:r w:rsidRPr="00D12B55">
        <w:t xml:space="preserve"> course</w:t>
      </w:r>
      <w:r w:rsidR="00B83DD4">
        <w:t>s</w:t>
      </w:r>
      <w:r w:rsidRPr="00D12B55">
        <w:t xml:space="preserve"> ha</w:t>
      </w:r>
      <w:r w:rsidR="00B83DD4">
        <w:t>ve</w:t>
      </w:r>
      <w:r w:rsidRPr="00D12B55">
        <w:t xml:space="preserve"> been accredited under Part 4.4 of the Education and Training Reform Act 2006.</w:t>
      </w:r>
    </w:p>
    <w:p w14:paraId="565D9F2F" w14:textId="77777777" w:rsidR="00085C96" w:rsidRPr="00D12B55" w:rsidRDefault="00085C96" w:rsidP="0089509B">
      <w:pPr>
        <w:keepNext/>
        <w:jc w:val="center"/>
        <w:rPr>
          <w:rFonts w:ascii="Times New Roman" w:hAnsi="Times New Roman"/>
        </w:rPr>
      </w:pPr>
    </w:p>
    <w:p w14:paraId="60B0C369" w14:textId="68694DD2" w:rsidR="00085C96" w:rsidRDefault="00085C96" w:rsidP="0089509B">
      <w:pPr>
        <w:keepNext/>
        <w:jc w:val="center"/>
        <w:rPr>
          <w:b/>
        </w:rPr>
      </w:pPr>
      <w:r w:rsidRPr="00BD43B3">
        <w:rPr>
          <w:b/>
        </w:rPr>
        <w:t xml:space="preserve">Accredited for the period: </w:t>
      </w:r>
      <w:r w:rsidR="002609D7" w:rsidRPr="008D7BED">
        <w:rPr>
          <w:b/>
        </w:rPr>
        <w:t>1 July 2018 – 30 June 2023</w:t>
      </w:r>
    </w:p>
    <w:p w14:paraId="78457E37" w14:textId="77777777" w:rsidR="000F4825" w:rsidRPr="00BD43B3" w:rsidRDefault="000F4825" w:rsidP="0089509B">
      <w:pPr>
        <w:keepNext/>
        <w:jc w:val="center"/>
        <w:rPr>
          <w:b/>
        </w:rPr>
      </w:pPr>
    </w:p>
    <w:p w14:paraId="1D07F37A" w14:textId="77777777" w:rsidR="00085C96" w:rsidRDefault="000F4825" w:rsidP="0089509B">
      <w:pPr>
        <w:keepNext/>
        <w:jc w:val="center"/>
        <w:rPr>
          <w:rFonts w:ascii="Times New Roman" w:hAnsi="Times New Roman"/>
          <w:b/>
          <w:bCs/>
        </w:rPr>
      </w:pPr>
      <w:r>
        <w:rPr>
          <w:rFonts w:ascii="Helvetica" w:hAnsi="Helvetica" w:cs="Helvetica"/>
          <w:b/>
          <w:noProof/>
          <w:color w:val="808080"/>
          <w:sz w:val="20"/>
        </w:rPr>
        <w:drawing>
          <wp:inline distT="0" distB="0" distL="0" distR="0" wp14:anchorId="23DFEF85" wp14:editId="60F4880C">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55144D96" w14:textId="77777777" w:rsidR="00085C96" w:rsidRDefault="00085C96" w:rsidP="0089509B">
      <w:pPr>
        <w:keepNext/>
        <w:jc w:val="center"/>
        <w:rPr>
          <w:rFonts w:ascii="Times New Roman" w:hAnsi="Times New Roman"/>
          <w:b/>
          <w:bCs/>
        </w:rPr>
      </w:pPr>
    </w:p>
    <w:p w14:paraId="06F14B29" w14:textId="77777777" w:rsidR="00507270" w:rsidRDefault="00507270" w:rsidP="0089509B">
      <w:pPr>
        <w:keepNext/>
        <w:jc w:val="center"/>
        <w:rPr>
          <w:rFonts w:ascii="Times New Roman" w:hAnsi="Times New Roman"/>
          <w:b/>
          <w:bCs/>
        </w:rPr>
      </w:pPr>
    </w:p>
    <w:p w14:paraId="71DD2B4C" w14:textId="77777777" w:rsidR="00507270" w:rsidRDefault="00507270" w:rsidP="0089509B">
      <w:pPr>
        <w:keepNext/>
        <w:jc w:val="center"/>
        <w:rPr>
          <w:rFonts w:ascii="Times New Roman" w:hAnsi="Times New Roman"/>
          <w:b/>
          <w:bCs/>
        </w:rPr>
      </w:pPr>
    </w:p>
    <w:p w14:paraId="4CD306C8" w14:textId="77777777" w:rsidR="00507270" w:rsidRDefault="00507270" w:rsidP="0089509B">
      <w:pPr>
        <w:keepNext/>
        <w:jc w:val="center"/>
        <w:rPr>
          <w:rFonts w:ascii="Times New Roman" w:hAnsi="Times New Roman"/>
          <w:b/>
          <w:bCs/>
        </w:rPr>
      </w:pPr>
    </w:p>
    <w:p w14:paraId="56B81061" w14:textId="77777777" w:rsidR="00507270" w:rsidRDefault="00507270" w:rsidP="0089509B">
      <w:pPr>
        <w:keepNext/>
        <w:jc w:val="center"/>
        <w:rPr>
          <w:rFonts w:ascii="Times New Roman" w:hAnsi="Times New Roman"/>
          <w:b/>
          <w:bCs/>
        </w:rPr>
      </w:pPr>
    </w:p>
    <w:p w14:paraId="6E593E64" w14:textId="77777777" w:rsidR="00507270" w:rsidRDefault="00507270" w:rsidP="0089509B">
      <w:pPr>
        <w:keepNext/>
        <w:jc w:val="center"/>
        <w:rPr>
          <w:rFonts w:ascii="Times New Roman" w:hAnsi="Times New Roman"/>
          <w:b/>
          <w:bCs/>
        </w:rPr>
      </w:pPr>
    </w:p>
    <w:p w14:paraId="70BB6468" w14:textId="77777777" w:rsidR="00507270" w:rsidRDefault="00507270" w:rsidP="0089509B">
      <w:pPr>
        <w:keepNext/>
        <w:jc w:val="center"/>
        <w:rPr>
          <w:rFonts w:ascii="Times New Roman" w:hAnsi="Times New Roman"/>
          <w:b/>
          <w:bCs/>
        </w:rPr>
      </w:pPr>
    </w:p>
    <w:p w14:paraId="6007E124" w14:textId="77777777" w:rsidR="00507270" w:rsidRDefault="00507270" w:rsidP="0089509B">
      <w:pPr>
        <w:keepNext/>
        <w:jc w:val="center"/>
        <w:rPr>
          <w:rFonts w:ascii="Times New Roman" w:hAnsi="Times New Roman"/>
          <w:b/>
          <w:bCs/>
        </w:rPr>
      </w:pPr>
    </w:p>
    <w:p w14:paraId="2955098E" w14:textId="77777777" w:rsidR="00507270" w:rsidRDefault="00507270" w:rsidP="0089509B">
      <w:pPr>
        <w:keepNext/>
        <w:jc w:val="center"/>
        <w:rPr>
          <w:rFonts w:ascii="Times New Roman" w:hAnsi="Times New Roman"/>
          <w:b/>
          <w:bCs/>
        </w:rPr>
      </w:pPr>
    </w:p>
    <w:p w14:paraId="3E5C6082" w14:textId="77777777" w:rsidR="00507270" w:rsidRDefault="00507270" w:rsidP="0089509B">
      <w:pPr>
        <w:keepNext/>
        <w:jc w:val="center"/>
        <w:rPr>
          <w:rFonts w:ascii="Times New Roman" w:hAnsi="Times New Roman"/>
          <w:b/>
          <w:bCs/>
        </w:rPr>
      </w:pPr>
    </w:p>
    <w:p w14:paraId="78EF1F7C" w14:textId="77777777" w:rsidR="00507270" w:rsidRDefault="00507270" w:rsidP="0089509B">
      <w:pPr>
        <w:keepNext/>
        <w:jc w:val="center"/>
        <w:rPr>
          <w:rFonts w:ascii="Times New Roman" w:hAnsi="Times New Roman"/>
          <w:b/>
          <w:bCs/>
        </w:rPr>
      </w:pPr>
    </w:p>
    <w:p w14:paraId="0897C419" w14:textId="77777777" w:rsidR="00507270" w:rsidRDefault="00507270" w:rsidP="0089509B">
      <w:pPr>
        <w:keepNext/>
        <w:jc w:val="center"/>
        <w:rPr>
          <w:rFonts w:ascii="Times New Roman" w:hAnsi="Times New Roman"/>
          <w:b/>
          <w:bCs/>
        </w:rPr>
      </w:pPr>
    </w:p>
    <w:p w14:paraId="414AA3DC" w14:textId="77777777" w:rsidR="00507270" w:rsidRDefault="00507270" w:rsidP="0089509B">
      <w:pPr>
        <w:keepNext/>
        <w:jc w:val="center"/>
        <w:rPr>
          <w:rFonts w:ascii="Times New Roman" w:hAnsi="Times New Roman"/>
          <w:b/>
          <w:bCs/>
        </w:rPr>
      </w:pPr>
    </w:p>
    <w:p w14:paraId="44330216" w14:textId="77777777" w:rsidR="00507270" w:rsidRDefault="00507270" w:rsidP="0089509B">
      <w:pPr>
        <w:keepNext/>
        <w:jc w:val="center"/>
        <w:rPr>
          <w:rFonts w:ascii="Times New Roman" w:hAnsi="Times New Roman"/>
          <w:b/>
          <w:bCs/>
        </w:rPr>
      </w:pPr>
    </w:p>
    <w:p w14:paraId="73E3ED17" w14:textId="77777777" w:rsidR="00507270" w:rsidRDefault="00507270" w:rsidP="0089509B">
      <w:pPr>
        <w:keepNext/>
        <w:jc w:val="center"/>
        <w:rPr>
          <w:rFonts w:ascii="Times New Roman" w:hAnsi="Times New Roman"/>
          <w:b/>
          <w:bCs/>
        </w:rPr>
      </w:pPr>
    </w:p>
    <w:p w14:paraId="0A0B892A" w14:textId="77777777" w:rsidR="00507270" w:rsidRDefault="00507270" w:rsidP="0089509B">
      <w:pPr>
        <w:keepNext/>
        <w:jc w:val="center"/>
        <w:rPr>
          <w:rFonts w:ascii="Times New Roman" w:hAnsi="Times New Roman"/>
          <w:b/>
          <w:bCs/>
        </w:rPr>
      </w:pPr>
    </w:p>
    <w:p w14:paraId="7799C2D5" w14:textId="77777777" w:rsidR="00507270" w:rsidRDefault="00507270" w:rsidP="0089509B">
      <w:pPr>
        <w:keepNext/>
        <w:jc w:val="center"/>
        <w:rPr>
          <w:rFonts w:ascii="Times New Roman" w:hAnsi="Times New Roman"/>
          <w:b/>
          <w:bCs/>
        </w:rPr>
      </w:pPr>
    </w:p>
    <w:p w14:paraId="60D45685" w14:textId="77777777" w:rsidR="00507270" w:rsidRDefault="00507270" w:rsidP="0089509B">
      <w:pPr>
        <w:keepNext/>
        <w:jc w:val="center"/>
        <w:rPr>
          <w:rFonts w:ascii="Times New Roman" w:hAnsi="Times New Roman"/>
          <w:b/>
          <w:bCs/>
        </w:rPr>
      </w:pPr>
    </w:p>
    <w:p w14:paraId="25207A8A" w14:textId="77777777" w:rsidR="00507270" w:rsidRDefault="00507270" w:rsidP="0089509B">
      <w:pPr>
        <w:keepNext/>
        <w:jc w:val="center"/>
        <w:rPr>
          <w:rFonts w:ascii="Times New Roman" w:hAnsi="Times New Roman"/>
          <w:b/>
          <w:bCs/>
        </w:rPr>
      </w:pPr>
    </w:p>
    <w:p w14:paraId="6A09B794" w14:textId="77777777" w:rsidR="00507270" w:rsidRDefault="00507270" w:rsidP="0089509B">
      <w:pPr>
        <w:keepNext/>
        <w:jc w:val="center"/>
        <w:rPr>
          <w:rFonts w:ascii="Times New Roman" w:hAnsi="Times New Roman"/>
          <w:b/>
          <w:bCs/>
        </w:rPr>
      </w:pPr>
    </w:p>
    <w:p w14:paraId="11D4927E" w14:textId="783479B5" w:rsidR="00507270" w:rsidRDefault="008603E5" w:rsidP="0089509B">
      <w:pPr>
        <w:keepNext/>
        <w:rPr>
          <w:rFonts w:ascii="Times New Roman" w:hAnsi="Times New Roman"/>
          <w:b/>
          <w:bCs/>
        </w:rPr>
      </w:pPr>
      <w:r>
        <w:rPr>
          <w:noProof/>
        </w:rPr>
        <w:drawing>
          <wp:inline distT="0" distB="0" distL="0" distR="0" wp14:anchorId="102E0526" wp14:editId="508847F6">
            <wp:extent cx="3321685" cy="487680"/>
            <wp:effectExtent l="0" t="0" r="0" b="7620"/>
            <wp:docPr id="28"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3"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p w14:paraId="2304AA91" w14:textId="77777777" w:rsidR="00507270" w:rsidRDefault="00507270" w:rsidP="0089509B">
      <w:pPr>
        <w:keepNext/>
        <w:jc w:val="center"/>
        <w:rPr>
          <w:rFonts w:ascii="Times New Roman" w:hAnsi="Times New Roman"/>
          <w:b/>
          <w:bCs/>
        </w:rPr>
      </w:pPr>
    </w:p>
    <w:p w14:paraId="05103866" w14:textId="77777777" w:rsidR="00BD43B3" w:rsidRDefault="00BD43B3" w:rsidP="0089509B">
      <w:pPr>
        <w:keepNext/>
        <w:rPr>
          <w:rFonts w:cs="Arial"/>
          <w:b/>
        </w:rPr>
        <w:sectPr w:rsidR="00BD43B3" w:rsidSect="00BD43B3">
          <w:footerReference w:type="even" r:id="rId14"/>
          <w:pgSz w:w="11907" w:h="16840" w:code="9"/>
          <w:pgMar w:top="1843" w:right="1134" w:bottom="1440" w:left="1134" w:header="709" w:footer="709" w:gutter="0"/>
          <w:cols w:space="708"/>
          <w:titlePg/>
          <w:docGrid w:linePitch="360"/>
        </w:sectPr>
      </w:pPr>
    </w:p>
    <w:p w14:paraId="5A504B9D" w14:textId="77777777" w:rsidR="000F4825" w:rsidRDefault="000F4825" w:rsidP="0089509B">
      <w:pPr>
        <w:keepNext/>
      </w:pPr>
      <w:r>
        <w:rPr>
          <w:rFonts w:cs="Arial"/>
          <w:noProof/>
          <w:sz w:val="20"/>
          <w:szCs w:val="20"/>
        </w:rPr>
        <w:lastRenderedPageBreak/>
        <w:drawing>
          <wp:inline distT="0" distB="0" distL="0" distR="0" wp14:anchorId="4D1F9FAD" wp14:editId="513D8B42">
            <wp:extent cx="845185" cy="29337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5571A678" w14:textId="77777777" w:rsidR="000F4825" w:rsidRDefault="000F4825" w:rsidP="0089509B">
      <w:pPr>
        <w:pStyle w:val="tabletext"/>
        <w:keepNext/>
        <w:spacing w:before="0" w:after="0"/>
        <w:rPr>
          <w:rFonts w:ascii="Arial" w:hAnsi="Arial" w:cs="Arial"/>
          <w:szCs w:val="22"/>
        </w:rPr>
      </w:pPr>
    </w:p>
    <w:p w14:paraId="040C1AAC" w14:textId="77777777" w:rsidR="00C33C0C" w:rsidRPr="00C33C0C" w:rsidRDefault="00C33C0C" w:rsidP="0089509B">
      <w:pPr>
        <w:keepNext/>
        <w:rPr>
          <w:rFonts w:cs="Arial"/>
          <w:color w:val="000000"/>
          <w:sz w:val="20"/>
          <w:szCs w:val="20"/>
        </w:rPr>
      </w:pPr>
      <w:r w:rsidRPr="00C33C0C">
        <w:rPr>
          <w:rFonts w:cs="Arial"/>
          <w:color w:val="000000"/>
          <w:sz w:val="20"/>
          <w:szCs w:val="20"/>
        </w:rPr>
        <w:t>© State of Victoria (Department of Education and Training) 201</w:t>
      </w:r>
      <w:r w:rsidR="009F4B10">
        <w:rPr>
          <w:rFonts w:cs="Arial"/>
          <w:color w:val="000000"/>
          <w:sz w:val="20"/>
          <w:szCs w:val="20"/>
        </w:rPr>
        <w:t>8</w:t>
      </w:r>
      <w:r w:rsidRPr="00C33C0C">
        <w:rPr>
          <w:rFonts w:cs="Arial"/>
          <w:color w:val="000000"/>
          <w:sz w:val="20"/>
          <w:szCs w:val="20"/>
        </w:rPr>
        <w:t>.</w:t>
      </w:r>
    </w:p>
    <w:p w14:paraId="5F67DA20" w14:textId="0C95896E" w:rsidR="00C33C0C" w:rsidRPr="00C33C0C" w:rsidRDefault="00C33C0C" w:rsidP="0089509B">
      <w:pPr>
        <w:keepNext/>
        <w:rPr>
          <w:rFonts w:cs="Arial"/>
          <w:color w:val="000000"/>
          <w:sz w:val="20"/>
          <w:szCs w:val="20"/>
        </w:rPr>
      </w:pPr>
      <w:r w:rsidRPr="00C33C0C">
        <w:rPr>
          <w:rFonts w:cs="Arial"/>
          <w:color w:val="000000"/>
          <w:sz w:val="20"/>
          <w:szCs w:val="20"/>
        </w:rPr>
        <w:t xml:space="preserve">Copyright of this material is reserved to the Crown in the right of the State of Victoria. This work is licensed under a Creative Commons Attribution-NoDerivs 3.0 Australia licence </w:t>
      </w:r>
      <w:r w:rsidR="008603E5">
        <w:rPr>
          <w:rFonts w:cs="Arial"/>
          <w:color w:val="000000"/>
          <w:sz w:val="20"/>
          <w:szCs w:val="20"/>
        </w:rPr>
        <w:t xml:space="preserve">(more information is available </w:t>
      </w:r>
      <w:hyperlink r:id="rId16" w:history="1">
        <w:r w:rsidR="008603E5">
          <w:rPr>
            <w:rStyle w:val="Hyperlink"/>
            <w:rFonts w:eastAsiaTheme="majorEastAsia" w:cs="Arial"/>
            <w:sz w:val="20"/>
            <w:szCs w:val="20"/>
          </w:rPr>
          <w:t>here</w:t>
        </w:r>
      </w:hyperlink>
      <w:r w:rsidR="008603E5">
        <w:rPr>
          <w:rFonts w:cs="Arial"/>
          <w:color w:val="000000"/>
          <w:sz w:val="20"/>
          <w:szCs w:val="20"/>
        </w:rPr>
        <w:t>)</w:t>
      </w:r>
      <w:r w:rsidRPr="00C33C0C">
        <w:rPr>
          <w:rFonts w:cs="Arial"/>
          <w:color w:val="000000"/>
          <w:sz w:val="20"/>
          <w:szCs w:val="20"/>
        </w:rPr>
        <w:t>. You are free to use, copy and distribute to anyone in its original form as long as you attribute Department of Education and Training as the author, and you license any derivative work you make available under the same licence.</w:t>
      </w:r>
    </w:p>
    <w:p w14:paraId="2E27ECD2" w14:textId="77777777" w:rsidR="00C33C0C" w:rsidRPr="00C33C0C" w:rsidRDefault="00C33C0C" w:rsidP="0089509B">
      <w:pPr>
        <w:keepNext/>
        <w:rPr>
          <w:rFonts w:cs="Arial"/>
          <w:color w:val="000000"/>
          <w:sz w:val="20"/>
          <w:szCs w:val="20"/>
        </w:rPr>
      </w:pPr>
      <w:r w:rsidRPr="00C33C0C">
        <w:rPr>
          <w:rFonts w:cs="Arial"/>
          <w:color w:val="000000"/>
          <w:sz w:val="20"/>
          <w:szCs w:val="20"/>
        </w:rPr>
        <w:t>Disclaimer</w:t>
      </w:r>
    </w:p>
    <w:p w14:paraId="4CB4FD0B" w14:textId="77777777" w:rsidR="00C33C0C" w:rsidRPr="00C33C0C" w:rsidRDefault="00C33C0C" w:rsidP="0089509B">
      <w:pPr>
        <w:keepNext/>
        <w:rPr>
          <w:rFonts w:cs="Arial"/>
          <w:color w:val="000000"/>
          <w:sz w:val="20"/>
          <w:szCs w:val="20"/>
        </w:rPr>
      </w:pPr>
      <w:r w:rsidRPr="00C33C0C">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565C7725" w14:textId="77777777" w:rsidR="00C33C0C" w:rsidRPr="00C33C0C" w:rsidRDefault="00C33C0C" w:rsidP="0089509B">
      <w:pPr>
        <w:keepNext/>
        <w:rPr>
          <w:rFonts w:cs="Arial"/>
          <w:color w:val="000000"/>
          <w:sz w:val="20"/>
          <w:szCs w:val="20"/>
        </w:rPr>
      </w:pPr>
      <w:r w:rsidRPr="00C33C0C">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3453B2B7" w14:textId="77777777" w:rsidR="00C33C0C" w:rsidRPr="00C33C0C" w:rsidRDefault="00C33C0C" w:rsidP="0089509B">
      <w:pPr>
        <w:keepNext/>
        <w:rPr>
          <w:rFonts w:cs="Arial"/>
          <w:color w:val="000000"/>
          <w:sz w:val="20"/>
          <w:szCs w:val="20"/>
        </w:rPr>
      </w:pPr>
      <w:r w:rsidRPr="00C33C0C">
        <w:rPr>
          <w:rFonts w:cs="Arial"/>
          <w:color w:val="000000"/>
          <w:sz w:val="20"/>
          <w:szCs w:val="20"/>
        </w:rPr>
        <w:t>Third party sites</w:t>
      </w:r>
    </w:p>
    <w:p w14:paraId="09FBDC04" w14:textId="77777777" w:rsidR="00C33C0C" w:rsidRPr="00C33C0C" w:rsidRDefault="00C33C0C" w:rsidP="0089509B">
      <w:pPr>
        <w:keepNext/>
        <w:rPr>
          <w:rFonts w:cs="Arial"/>
          <w:color w:val="000000"/>
          <w:sz w:val="20"/>
          <w:szCs w:val="20"/>
        </w:rPr>
      </w:pPr>
      <w:r w:rsidRPr="00C33C0C">
        <w:rPr>
          <w:rFonts w:cs="Arial"/>
          <w:color w:val="000000"/>
          <w:sz w:val="20"/>
          <w:szCs w:val="20"/>
        </w:rPr>
        <w:t>This resource may contain links to third party websites and resources. DET is not responsible for the condition or content of these sites or resources as they are not under its control.</w:t>
      </w:r>
    </w:p>
    <w:p w14:paraId="1E344E83" w14:textId="77777777" w:rsidR="000F4825" w:rsidRDefault="00C33C0C" w:rsidP="0089509B">
      <w:pPr>
        <w:keepNext/>
      </w:pPr>
      <w:r w:rsidRPr="00C33C0C">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57B4AEE3" w14:textId="77777777" w:rsidR="0066786C" w:rsidRDefault="0066786C" w:rsidP="0089509B">
      <w:pPr>
        <w:keepNext/>
        <w:spacing w:before="0" w:after="0"/>
        <w:rPr>
          <w:rFonts w:cs="Arial"/>
          <w:b/>
        </w:rPr>
        <w:sectPr w:rsidR="0066786C" w:rsidSect="00085C96">
          <w:headerReference w:type="even" r:id="rId17"/>
          <w:headerReference w:type="default" r:id="rId18"/>
          <w:footerReference w:type="default" r:id="rId19"/>
          <w:headerReference w:type="first" r:id="rId20"/>
          <w:pgSz w:w="11907" w:h="16840" w:code="9"/>
          <w:pgMar w:top="709" w:right="1134" w:bottom="1440" w:left="1134" w:header="709" w:footer="709" w:gutter="0"/>
          <w:cols w:space="708"/>
          <w:vAlign w:val="bottom"/>
          <w:titlePg/>
          <w:docGrid w:linePitch="360"/>
        </w:sectPr>
      </w:pPr>
    </w:p>
    <w:p w14:paraId="6BFB39E2" w14:textId="58487742" w:rsidR="009916AB" w:rsidRDefault="009916AB" w:rsidP="0089509B">
      <w:pPr>
        <w:pStyle w:val="TOC1"/>
        <w:keepNext/>
      </w:pPr>
      <w:r>
        <w:lastRenderedPageBreak/>
        <w:t>Table of Contents</w:t>
      </w:r>
    </w:p>
    <w:p w14:paraId="788BABD1" w14:textId="5C046224" w:rsidR="00EB6F74" w:rsidRDefault="008D7BED">
      <w:pPr>
        <w:pStyle w:val="TOC1"/>
        <w:rPr>
          <w:rFonts w:asciiTheme="minorHAnsi" w:eastAsiaTheme="minorEastAsia" w:hAnsiTheme="minorHAnsi" w:cstheme="minorBidi"/>
        </w:rPr>
      </w:pPr>
      <w:r w:rsidRPr="00BD1EFE">
        <w:rPr>
          <w:rFonts w:cs="Arial"/>
          <w:b/>
        </w:rPr>
        <w:fldChar w:fldCharType="begin"/>
      </w:r>
      <w:r w:rsidRPr="00BD1EFE">
        <w:rPr>
          <w:rFonts w:cs="Arial"/>
          <w:b/>
        </w:rPr>
        <w:instrText xml:space="preserve"> TOC \h \z \t "Code 3,2,code,1,code 1,3,VRQA 2,1" </w:instrText>
      </w:r>
      <w:r w:rsidRPr="00BD1EFE">
        <w:rPr>
          <w:rFonts w:cs="Arial"/>
          <w:b/>
        </w:rPr>
        <w:fldChar w:fldCharType="separate"/>
      </w:r>
      <w:hyperlink w:anchor="_Toc514234242" w:history="1">
        <w:r w:rsidR="00EB6F74" w:rsidRPr="00FA73FA">
          <w:rPr>
            <w:rStyle w:val="Hyperlink"/>
          </w:rPr>
          <w:t>Section A: Copyright and course classification information</w:t>
        </w:r>
        <w:r w:rsidR="00EB6F74">
          <w:rPr>
            <w:webHidden/>
          </w:rPr>
          <w:tab/>
        </w:r>
        <w:r w:rsidR="00EB6F74">
          <w:rPr>
            <w:webHidden/>
          </w:rPr>
          <w:fldChar w:fldCharType="begin"/>
        </w:r>
        <w:r w:rsidR="00EB6F74">
          <w:rPr>
            <w:webHidden/>
          </w:rPr>
          <w:instrText xml:space="preserve"> PAGEREF _Toc514234242 \h </w:instrText>
        </w:r>
        <w:r w:rsidR="00EB6F74">
          <w:rPr>
            <w:webHidden/>
          </w:rPr>
        </w:r>
        <w:r w:rsidR="00EB6F74">
          <w:rPr>
            <w:webHidden/>
          </w:rPr>
          <w:fldChar w:fldCharType="separate"/>
        </w:r>
        <w:r w:rsidR="00632EDF">
          <w:rPr>
            <w:webHidden/>
          </w:rPr>
          <w:t>1</w:t>
        </w:r>
        <w:r w:rsidR="00EB6F74">
          <w:rPr>
            <w:webHidden/>
          </w:rPr>
          <w:fldChar w:fldCharType="end"/>
        </w:r>
      </w:hyperlink>
    </w:p>
    <w:p w14:paraId="214B5C00" w14:textId="1416EB4E"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43"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Copyright owner of the course</w:t>
        </w:r>
        <w:r w:rsidR="00EB6F74">
          <w:rPr>
            <w:noProof/>
            <w:webHidden/>
          </w:rPr>
          <w:tab/>
        </w:r>
        <w:r w:rsidR="00EB6F74">
          <w:rPr>
            <w:noProof/>
            <w:webHidden/>
          </w:rPr>
          <w:fldChar w:fldCharType="begin"/>
        </w:r>
        <w:r w:rsidR="00EB6F74">
          <w:rPr>
            <w:noProof/>
            <w:webHidden/>
          </w:rPr>
          <w:instrText xml:space="preserve"> PAGEREF _Toc514234243 \h </w:instrText>
        </w:r>
        <w:r w:rsidR="00EB6F74">
          <w:rPr>
            <w:noProof/>
            <w:webHidden/>
          </w:rPr>
        </w:r>
        <w:r w:rsidR="00EB6F74">
          <w:rPr>
            <w:noProof/>
            <w:webHidden/>
          </w:rPr>
          <w:fldChar w:fldCharType="separate"/>
        </w:r>
        <w:r w:rsidR="00632EDF">
          <w:rPr>
            <w:noProof/>
            <w:webHidden/>
          </w:rPr>
          <w:t>1</w:t>
        </w:r>
        <w:r w:rsidR="00EB6F74">
          <w:rPr>
            <w:noProof/>
            <w:webHidden/>
          </w:rPr>
          <w:fldChar w:fldCharType="end"/>
        </w:r>
      </w:hyperlink>
    </w:p>
    <w:p w14:paraId="63153534" w14:textId="1A53DEEC"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44"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Address</w:t>
        </w:r>
        <w:r w:rsidR="00EB6F74">
          <w:rPr>
            <w:noProof/>
            <w:webHidden/>
          </w:rPr>
          <w:tab/>
        </w:r>
        <w:r w:rsidR="00EB6F74">
          <w:rPr>
            <w:noProof/>
            <w:webHidden/>
          </w:rPr>
          <w:fldChar w:fldCharType="begin"/>
        </w:r>
        <w:r w:rsidR="00EB6F74">
          <w:rPr>
            <w:noProof/>
            <w:webHidden/>
          </w:rPr>
          <w:instrText xml:space="preserve"> PAGEREF _Toc514234244 \h </w:instrText>
        </w:r>
        <w:r w:rsidR="00EB6F74">
          <w:rPr>
            <w:noProof/>
            <w:webHidden/>
          </w:rPr>
        </w:r>
        <w:r w:rsidR="00EB6F74">
          <w:rPr>
            <w:noProof/>
            <w:webHidden/>
          </w:rPr>
          <w:fldChar w:fldCharType="separate"/>
        </w:r>
        <w:r w:rsidR="00632EDF">
          <w:rPr>
            <w:noProof/>
            <w:webHidden/>
          </w:rPr>
          <w:t>1</w:t>
        </w:r>
        <w:r w:rsidR="00EB6F74">
          <w:rPr>
            <w:noProof/>
            <w:webHidden/>
          </w:rPr>
          <w:fldChar w:fldCharType="end"/>
        </w:r>
      </w:hyperlink>
    </w:p>
    <w:p w14:paraId="3FA6F77D" w14:textId="5B5F6FC8"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45"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Type of submission</w:t>
        </w:r>
        <w:r w:rsidR="00EB6F74">
          <w:rPr>
            <w:noProof/>
            <w:webHidden/>
          </w:rPr>
          <w:tab/>
        </w:r>
        <w:r w:rsidR="00EB6F74">
          <w:rPr>
            <w:noProof/>
            <w:webHidden/>
          </w:rPr>
          <w:fldChar w:fldCharType="begin"/>
        </w:r>
        <w:r w:rsidR="00EB6F74">
          <w:rPr>
            <w:noProof/>
            <w:webHidden/>
          </w:rPr>
          <w:instrText xml:space="preserve"> PAGEREF _Toc514234245 \h </w:instrText>
        </w:r>
        <w:r w:rsidR="00EB6F74">
          <w:rPr>
            <w:noProof/>
            <w:webHidden/>
          </w:rPr>
        </w:r>
        <w:r w:rsidR="00EB6F74">
          <w:rPr>
            <w:noProof/>
            <w:webHidden/>
          </w:rPr>
          <w:fldChar w:fldCharType="separate"/>
        </w:r>
        <w:r w:rsidR="00632EDF">
          <w:rPr>
            <w:noProof/>
            <w:webHidden/>
          </w:rPr>
          <w:t>1</w:t>
        </w:r>
        <w:r w:rsidR="00EB6F74">
          <w:rPr>
            <w:noProof/>
            <w:webHidden/>
          </w:rPr>
          <w:fldChar w:fldCharType="end"/>
        </w:r>
      </w:hyperlink>
    </w:p>
    <w:p w14:paraId="037149F6" w14:textId="5AE331FA"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46"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Copyright acknowledgement</w:t>
        </w:r>
        <w:r w:rsidR="00EB6F74">
          <w:rPr>
            <w:noProof/>
            <w:webHidden/>
          </w:rPr>
          <w:tab/>
        </w:r>
        <w:r w:rsidR="00EB6F74">
          <w:rPr>
            <w:noProof/>
            <w:webHidden/>
          </w:rPr>
          <w:fldChar w:fldCharType="begin"/>
        </w:r>
        <w:r w:rsidR="00EB6F74">
          <w:rPr>
            <w:noProof/>
            <w:webHidden/>
          </w:rPr>
          <w:instrText xml:space="preserve"> PAGEREF _Toc514234246 \h </w:instrText>
        </w:r>
        <w:r w:rsidR="00EB6F74">
          <w:rPr>
            <w:noProof/>
            <w:webHidden/>
          </w:rPr>
        </w:r>
        <w:r w:rsidR="00EB6F74">
          <w:rPr>
            <w:noProof/>
            <w:webHidden/>
          </w:rPr>
          <w:fldChar w:fldCharType="separate"/>
        </w:r>
        <w:r w:rsidR="00632EDF">
          <w:rPr>
            <w:noProof/>
            <w:webHidden/>
          </w:rPr>
          <w:t>1</w:t>
        </w:r>
        <w:r w:rsidR="00EB6F74">
          <w:rPr>
            <w:noProof/>
            <w:webHidden/>
          </w:rPr>
          <w:fldChar w:fldCharType="end"/>
        </w:r>
      </w:hyperlink>
    </w:p>
    <w:p w14:paraId="2C2F03C9" w14:textId="1CF815C1"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47"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Licensing and franchise</w:t>
        </w:r>
        <w:r w:rsidR="00EB6F74">
          <w:rPr>
            <w:noProof/>
            <w:webHidden/>
          </w:rPr>
          <w:tab/>
        </w:r>
        <w:r w:rsidR="00EB6F74">
          <w:rPr>
            <w:noProof/>
            <w:webHidden/>
          </w:rPr>
          <w:fldChar w:fldCharType="begin"/>
        </w:r>
        <w:r w:rsidR="00EB6F74">
          <w:rPr>
            <w:noProof/>
            <w:webHidden/>
          </w:rPr>
          <w:instrText xml:space="preserve"> PAGEREF _Toc514234247 \h </w:instrText>
        </w:r>
        <w:r w:rsidR="00EB6F74">
          <w:rPr>
            <w:noProof/>
            <w:webHidden/>
          </w:rPr>
        </w:r>
        <w:r w:rsidR="00EB6F74">
          <w:rPr>
            <w:noProof/>
            <w:webHidden/>
          </w:rPr>
          <w:fldChar w:fldCharType="separate"/>
        </w:r>
        <w:r w:rsidR="00632EDF">
          <w:rPr>
            <w:noProof/>
            <w:webHidden/>
          </w:rPr>
          <w:t>3</w:t>
        </w:r>
        <w:r w:rsidR="00EB6F74">
          <w:rPr>
            <w:noProof/>
            <w:webHidden/>
          </w:rPr>
          <w:fldChar w:fldCharType="end"/>
        </w:r>
      </w:hyperlink>
    </w:p>
    <w:p w14:paraId="22B1104F" w14:textId="3CB4BE06"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48"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Course accrediting body</w:t>
        </w:r>
        <w:r w:rsidR="00EB6F74">
          <w:rPr>
            <w:noProof/>
            <w:webHidden/>
          </w:rPr>
          <w:tab/>
        </w:r>
        <w:r w:rsidR="00EB6F74">
          <w:rPr>
            <w:noProof/>
            <w:webHidden/>
          </w:rPr>
          <w:fldChar w:fldCharType="begin"/>
        </w:r>
        <w:r w:rsidR="00EB6F74">
          <w:rPr>
            <w:noProof/>
            <w:webHidden/>
          </w:rPr>
          <w:instrText xml:space="preserve"> PAGEREF _Toc514234248 \h </w:instrText>
        </w:r>
        <w:r w:rsidR="00EB6F74">
          <w:rPr>
            <w:noProof/>
            <w:webHidden/>
          </w:rPr>
        </w:r>
        <w:r w:rsidR="00EB6F74">
          <w:rPr>
            <w:noProof/>
            <w:webHidden/>
          </w:rPr>
          <w:fldChar w:fldCharType="separate"/>
        </w:r>
        <w:r w:rsidR="00632EDF">
          <w:rPr>
            <w:noProof/>
            <w:webHidden/>
          </w:rPr>
          <w:t>3</w:t>
        </w:r>
        <w:r w:rsidR="00EB6F74">
          <w:rPr>
            <w:noProof/>
            <w:webHidden/>
          </w:rPr>
          <w:fldChar w:fldCharType="end"/>
        </w:r>
      </w:hyperlink>
    </w:p>
    <w:p w14:paraId="7DCB7BD0" w14:textId="5223A8DF"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49"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AVETMISS information</w:t>
        </w:r>
        <w:r w:rsidR="00EB6F74">
          <w:rPr>
            <w:noProof/>
            <w:webHidden/>
          </w:rPr>
          <w:tab/>
        </w:r>
        <w:r w:rsidR="00EB6F74">
          <w:rPr>
            <w:noProof/>
            <w:webHidden/>
          </w:rPr>
          <w:fldChar w:fldCharType="begin"/>
        </w:r>
        <w:r w:rsidR="00EB6F74">
          <w:rPr>
            <w:noProof/>
            <w:webHidden/>
          </w:rPr>
          <w:instrText xml:space="preserve"> PAGEREF _Toc514234249 \h </w:instrText>
        </w:r>
        <w:r w:rsidR="00EB6F74">
          <w:rPr>
            <w:noProof/>
            <w:webHidden/>
          </w:rPr>
        </w:r>
        <w:r w:rsidR="00EB6F74">
          <w:rPr>
            <w:noProof/>
            <w:webHidden/>
          </w:rPr>
          <w:fldChar w:fldCharType="separate"/>
        </w:r>
        <w:r w:rsidR="00632EDF">
          <w:rPr>
            <w:noProof/>
            <w:webHidden/>
          </w:rPr>
          <w:t>3</w:t>
        </w:r>
        <w:r w:rsidR="00EB6F74">
          <w:rPr>
            <w:noProof/>
            <w:webHidden/>
          </w:rPr>
          <w:fldChar w:fldCharType="end"/>
        </w:r>
      </w:hyperlink>
    </w:p>
    <w:p w14:paraId="0259E7F5" w14:textId="0437808F"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50"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Period of accreditation</w:t>
        </w:r>
        <w:r w:rsidR="00EB6F74">
          <w:rPr>
            <w:noProof/>
            <w:webHidden/>
          </w:rPr>
          <w:tab/>
        </w:r>
        <w:r w:rsidR="00EB6F74">
          <w:rPr>
            <w:noProof/>
            <w:webHidden/>
          </w:rPr>
          <w:fldChar w:fldCharType="begin"/>
        </w:r>
        <w:r w:rsidR="00EB6F74">
          <w:rPr>
            <w:noProof/>
            <w:webHidden/>
          </w:rPr>
          <w:instrText xml:space="preserve"> PAGEREF _Toc514234250 \h </w:instrText>
        </w:r>
        <w:r w:rsidR="00EB6F74">
          <w:rPr>
            <w:noProof/>
            <w:webHidden/>
          </w:rPr>
        </w:r>
        <w:r w:rsidR="00EB6F74">
          <w:rPr>
            <w:noProof/>
            <w:webHidden/>
          </w:rPr>
          <w:fldChar w:fldCharType="separate"/>
        </w:r>
        <w:r w:rsidR="00632EDF">
          <w:rPr>
            <w:noProof/>
            <w:webHidden/>
          </w:rPr>
          <w:t>4</w:t>
        </w:r>
        <w:r w:rsidR="00EB6F74">
          <w:rPr>
            <w:noProof/>
            <w:webHidden/>
          </w:rPr>
          <w:fldChar w:fldCharType="end"/>
        </w:r>
      </w:hyperlink>
    </w:p>
    <w:p w14:paraId="4E244C30" w14:textId="4F4BF1FA" w:rsidR="00EB6F74" w:rsidRDefault="00F733A8">
      <w:pPr>
        <w:pStyle w:val="TOC1"/>
        <w:rPr>
          <w:rFonts w:asciiTheme="minorHAnsi" w:eastAsiaTheme="minorEastAsia" w:hAnsiTheme="minorHAnsi" w:cstheme="minorBidi"/>
        </w:rPr>
      </w:pPr>
      <w:hyperlink w:anchor="_Toc514234251" w:history="1">
        <w:r w:rsidR="00EB6F74" w:rsidRPr="00FA73FA">
          <w:rPr>
            <w:rStyle w:val="Hyperlink"/>
          </w:rPr>
          <w:t>Section B: Course information</w:t>
        </w:r>
        <w:r w:rsidR="00EB6F74">
          <w:rPr>
            <w:webHidden/>
          </w:rPr>
          <w:tab/>
        </w:r>
        <w:r w:rsidR="00EB6F74">
          <w:rPr>
            <w:webHidden/>
          </w:rPr>
          <w:fldChar w:fldCharType="begin"/>
        </w:r>
        <w:r w:rsidR="00EB6F74">
          <w:rPr>
            <w:webHidden/>
          </w:rPr>
          <w:instrText xml:space="preserve"> PAGEREF _Toc514234251 \h </w:instrText>
        </w:r>
        <w:r w:rsidR="00EB6F74">
          <w:rPr>
            <w:webHidden/>
          </w:rPr>
        </w:r>
        <w:r w:rsidR="00EB6F74">
          <w:rPr>
            <w:webHidden/>
          </w:rPr>
          <w:fldChar w:fldCharType="separate"/>
        </w:r>
        <w:r w:rsidR="00632EDF">
          <w:rPr>
            <w:webHidden/>
          </w:rPr>
          <w:t>5</w:t>
        </w:r>
        <w:r w:rsidR="00EB6F74">
          <w:rPr>
            <w:webHidden/>
          </w:rPr>
          <w:fldChar w:fldCharType="end"/>
        </w:r>
      </w:hyperlink>
    </w:p>
    <w:p w14:paraId="618BB164" w14:textId="1902553D"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52"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Nomenclature</w:t>
        </w:r>
        <w:r w:rsidR="00EB6F74">
          <w:rPr>
            <w:noProof/>
            <w:webHidden/>
          </w:rPr>
          <w:tab/>
        </w:r>
        <w:r w:rsidR="00EB6F74">
          <w:rPr>
            <w:noProof/>
            <w:webHidden/>
          </w:rPr>
          <w:fldChar w:fldCharType="begin"/>
        </w:r>
        <w:r w:rsidR="00EB6F74">
          <w:rPr>
            <w:noProof/>
            <w:webHidden/>
          </w:rPr>
          <w:instrText xml:space="preserve"> PAGEREF _Toc514234252 \h </w:instrText>
        </w:r>
        <w:r w:rsidR="00EB6F74">
          <w:rPr>
            <w:noProof/>
            <w:webHidden/>
          </w:rPr>
        </w:r>
        <w:r w:rsidR="00EB6F74">
          <w:rPr>
            <w:noProof/>
            <w:webHidden/>
          </w:rPr>
          <w:fldChar w:fldCharType="separate"/>
        </w:r>
        <w:r w:rsidR="00632EDF">
          <w:rPr>
            <w:noProof/>
            <w:webHidden/>
          </w:rPr>
          <w:t>5</w:t>
        </w:r>
        <w:r w:rsidR="00EB6F74">
          <w:rPr>
            <w:noProof/>
            <w:webHidden/>
          </w:rPr>
          <w:fldChar w:fldCharType="end"/>
        </w:r>
      </w:hyperlink>
    </w:p>
    <w:p w14:paraId="47214602" w14:textId="78AABED4"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53"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Vocational or educational outcomes</w:t>
        </w:r>
        <w:r w:rsidR="00EB6F74">
          <w:rPr>
            <w:noProof/>
            <w:webHidden/>
          </w:rPr>
          <w:tab/>
        </w:r>
        <w:r w:rsidR="00EB6F74">
          <w:rPr>
            <w:noProof/>
            <w:webHidden/>
          </w:rPr>
          <w:fldChar w:fldCharType="begin"/>
        </w:r>
        <w:r w:rsidR="00EB6F74">
          <w:rPr>
            <w:noProof/>
            <w:webHidden/>
          </w:rPr>
          <w:instrText xml:space="preserve"> PAGEREF _Toc514234253 \h </w:instrText>
        </w:r>
        <w:r w:rsidR="00EB6F74">
          <w:rPr>
            <w:noProof/>
            <w:webHidden/>
          </w:rPr>
        </w:r>
        <w:r w:rsidR="00EB6F74">
          <w:rPr>
            <w:noProof/>
            <w:webHidden/>
          </w:rPr>
          <w:fldChar w:fldCharType="separate"/>
        </w:r>
        <w:r w:rsidR="00632EDF">
          <w:rPr>
            <w:noProof/>
            <w:webHidden/>
          </w:rPr>
          <w:t>5</w:t>
        </w:r>
        <w:r w:rsidR="00EB6F74">
          <w:rPr>
            <w:noProof/>
            <w:webHidden/>
          </w:rPr>
          <w:fldChar w:fldCharType="end"/>
        </w:r>
      </w:hyperlink>
    </w:p>
    <w:p w14:paraId="62879E28" w14:textId="2DF77493"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54"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Development of the course</w:t>
        </w:r>
        <w:r w:rsidR="00EB6F74">
          <w:rPr>
            <w:noProof/>
            <w:webHidden/>
          </w:rPr>
          <w:tab/>
        </w:r>
        <w:r w:rsidR="00EB6F74">
          <w:rPr>
            <w:noProof/>
            <w:webHidden/>
          </w:rPr>
          <w:fldChar w:fldCharType="begin"/>
        </w:r>
        <w:r w:rsidR="00EB6F74">
          <w:rPr>
            <w:noProof/>
            <w:webHidden/>
          </w:rPr>
          <w:instrText xml:space="preserve"> PAGEREF _Toc514234254 \h </w:instrText>
        </w:r>
        <w:r w:rsidR="00EB6F74">
          <w:rPr>
            <w:noProof/>
            <w:webHidden/>
          </w:rPr>
        </w:r>
        <w:r w:rsidR="00EB6F74">
          <w:rPr>
            <w:noProof/>
            <w:webHidden/>
          </w:rPr>
          <w:fldChar w:fldCharType="separate"/>
        </w:r>
        <w:r w:rsidR="00632EDF">
          <w:rPr>
            <w:noProof/>
            <w:webHidden/>
          </w:rPr>
          <w:t>6</w:t>
        </w:r>
        <w:r w:rsidR="00EB6F74">
          <w:rPr>
            <w:noProof/>
            <w:webHidden/>
          </w:rPr>
          <w:fldChar w:fldCharType="end"/>
        </w:r>
      </w:hyperlink>
    </w:p>
    <w:p w14:paraId="07CB3FCC" w14:textId="76979E65"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55"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Course outcomes</w:t>
        </w:r>
        <w:r w:rsidR="00EB6F74">
          <w:rPr>
            <w:noProof/>
            <w:webHidden/>
          </w:rPr>
          <w:tab/>
        </w:r>
        <w:r w:rsidR="00EB6F74">
          <w:rPr>
            <w:noProof/>
            <w:webHidden/>
          </w:rPr>
          <w:fldChar w:fldCharType="begin"/>
        </w:r>
        <w:r w:rsidR="00EB6F74">
          <w:rPr>
            <w:noProof/>
            <w:webHidden/>
          </w:rPr>
          <w:instrText xml:space="preserve"> PAGEREF _Toc514234255 \h </w:instrText>
        </w:r>
        <w:r w:rsidR="00EB6F74">
          <w:rPr>
            <w:noProof/>
            <w:webHidden/>
          </w:rPr>
        </w:r>
        <w:r w:rsidR="00EB6F74">
          <w:rPr>
            <w:noProof/>
            <w:webHidden/>
          </w:rPr>
          <w:fldChar w:fldCharType="separate"/>
        </w:r>
        <w:r w:rsidR="00632EDF">
          <w:rPr>
            <w:noProof/>
            <w:webHidden/>
          </w:rPr>
          <w:t>20</w:t>
        </w:r>
        <w:r w:rsidR="00EB6F74">
          <w:rPr>
            <w:noProof/>
            <w:webHidden/>
          </w:rPr>
          <w:fldChar w:fldCharType="end"/>
        </w:r>
      </w:hyperlink>
    </w:p>
    <w:p w14:paraId="1B5B31BB" w14:textId="0BFA1AD9"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56"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Course rules</w:t>
        </w:r>
        <w:r w:rsidR="00EB6F74">
          <w:rPr>
            <w:noProof/>
            <w:webHidden/>
          </w:rPr>
          <w:tab/>
        </w:r>
        <w:r w:rsidR="00EB6F74">
          <w:rPr>
            <w:noProof/>
            <w:webHidden/>
          </w:rPr>
          <w:fldChar w:fldCharType="begin"/>
        </w:r>
        <w:r w:rsidR="00EB6F74">
          <w:rPr>
            <w:noProof/>
            <w:webHidden/>
          </w:rPr>
          <w:instrText xml:space="preserve"> PAGEREF _Toc514234256 \h </w:instrText>
        </w:r>
        <w:r w:rsidR="00EB6F74">
          <w:rPr>
            <w:noProof/>
            <w:webHidden/>
          </w:rPr>
        </w:r>
        <w:r w:rsidR="00EB6F74">
          <w:rPr>
            <w:noProof/>
            <w:webHidden/>
          </w:rPr>
          <w:fldChar w:fldCharType="separate"/>
        </w:r>
        <w:r w:rsidR="00632EDF">
          <w:rPr>
            <w:noProof/>
            <w:webHidden/>
          </w:rPr>
          <w:t>26</w:t>
        </w:r>
        <w:r w:rsidR="00EB6F74">
          <w:rPr>
            <w:noProof/>
            <w:webHidden/>
          </w:rPr>
          <w:fldChar w:fldCharType="end"/>
        </w:r>
      </w:hyperlink>
    </w:p>
    <w:p w14:paraId="148F8464" w14:textId="227D94D9"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57"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Assessment</w:t>
        </w:r>
        <w:r w:rsidR="00EB6F74">
          <w:rPr>
            <w:noProof/>
            <w:webHidden/>
          </w:rPr>
          <w:tab/>
        </w:r>
        <w:r w:rsidR="00EB6F74">
          <w:rPr>
            <w:noProof/>
            <w:webHidden/>
          </w:rPr>
          <w:fldChar w:fldCharType="begin"/>
        </w:r>
        <w:r w:rsidR="00EB6F74">
          <w:rPr>
            <w:noProof/>
            <w:webHidden/>
          </w:rPr>
          <w:instrText xml:space="preserve"> PAGEREF _Toc514234257 \h </w:instrText>
        </w:r>
        <w:r w:rsidR="00EB6F74">
          <w:rPr>
            <w:noProof/>
            <w:webHidden/>
          </w:rPr>
        </w:r>
        <w:r w:rsidR="00EB6F74">
          <w:rPr>
            <w:noProof/>
            <w:webHidden/>
          </w:rPr>
          <w:fldChar w:fldCharType="separate"/>
        </w:r>
        <w:r w:rsidR="00632EDF">
          <w:rPr>
            <w:noProof/>
            <w:webHidden/>
          </w:rPr>
          <w:t>36</w:t>
        </w:r>
        <w:r w:rsidR="00EB6F74">
          <w:rPr>
            <w:noProof/>
            <w:webHidden/>
          </w:rPr>
          <w:fldChar w:fldCharType="end"/>
        </w:r>
      </w:hyperlink>
    </w:p>
    <w:p w14:paraId="60D69F4E" w14:textId="6BA9E6B7"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58"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Delivery</w:t>
        </w:r>
        <w:r w:rsidR="00EB6F74">
          <w:rPr>
            <w:noProof/>
            <w:webHidden/>
          </w:rPr>
          <w:tab/>
        </w:r>
        <w:r w:rsidR="00EB6F74">
          <w:rPr>
            <w:noProof/>
            <w:webHidden/>
          </w:rPr>
          <w:fldChar w:fldCharType="begin"/>
        </w:r>
        <w:r w:rsidR="00EB6F74">
          <w:rPr>
            <w:noProof/>
            <w:webHidden/>
          </w:rPr>
          <w:instrText xml:space="preserve"> PAGEREF _Toc514234258 \h </w:instrText>
        </w:r>
        <w:r w:rsidR="00EB6F74">
          <w:rPr>
            <w:noProof/>
            <w:webHidden/>
          </w:rPr>
        </w:r>
        <w:r w:rsidR="00EB6F74">
          <w:rPr>
            <w:noProof/>
            <w:webHidden/>
          </w:rPr>
          <w:fldChar w:fldCharType="separate"/>
        </w:r>
        <w:r w:rsidR="00632EDF">
          <w:rPr>
            <w:noProof/>
            <w:webHidden/>
          </w:rPr>
          <w:t>38</w:t>
        </w:r>
        <w:r w:rsidR="00EB6F74">
          <w:rPr>
            <w:noProof/>
            <w:webHidden/>
          </w:rPr>
          <w:fldChar w:fldCharType="end"/>
        </w:r>
      </w:hyperlink>
    </w:p>
    <w:p w14:paraId="24AA6F45" w14:textId="0A7678E0"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59"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Pathways and articulation</w:t>
        </w:r>
        <w:r w:rsidR="00EB6F74">
          <w:rPr>
            <w:noProof/>
            <w:webHidden/>
          </w:rPr>
          <w:tab/>
        </w:r>
        <w:r w:rsidR="00EB6F74">
          <w:rPr>
            <w:noProof/>
            <w:webHidden/>
          </w:rPr>
          <w:fldChar w:fldCharType="begin"/>
        </w:r>
        <w:r w:rsidR="00EB6F74">
          <w:rPr>
            <w:noProof/>
            <w:webHidden/>
          </w:rPr>
          <w:instrText xml:space="preserve"> PAGEREF _Toc514234259 \h </w:instrText>
        </w:r>
        <w:r w:rsidR="00EB6F74">
          <w:rPr>
            <w:noProof/>
            <w:webHidden/>
          </w:rPr>
        </w:r>
        <w:r w:rsidR="00EB6F74">
          <w:rPr>
            <w:noProof/>
            <w:webHidden/>
          </w:rPr>
          <w:fldChar w:fldCharType="separate"/>
        </w:r>
        <w:r w:rsidR="00632EDF">
          <w:rPr>
            <w:noProof/>
            <w:webHidden/>
          </w:rPr>
          <w:t>39</w:t>
        </w:r>
        <w:r w:rsidR="00EB6F74">
          <w:rPr>
            <w:noProof/>
            <w:webHidden/>
          </w:rPr>
          <w:fldChar w:fldCharType="end"/>
        </w:r>
      </w:hyperlink>
    </w:p>
    <w:p w14:paraId="397B6E2D" w14:textId="0C5A83C5" w:rsidR="00EB6F74" w:rsidRDefault="00F733A8">
      <w:pPr>
        <w:pStyle w:val="TOC2"/>
        <w:tabs>
          <w:tab w:val="left" w:pos="660"/>
          <w:tab w:val="right" w:leader="dot" w:pos="9629"/>
        </w:tabs>
        <w:rPr>
          <w:rFonts w:asciiTheme="minorHAnsi" w:eastAsiaTheme="minorEastAsia" w:hAnsiTheme="minorHAnsi" w:cstheme="minorBidi"/>
          <w:noProof/>
        </w:rPr>
      </w:pPr>
      <w:hyperlink w:anchor="_Toc514234260" w:history="1">
        <w:r w:rsidR="00EB6F74" w:rsidRPr="00FA73FA">
          <w:rPr>
            <w:rStyle w:val="Hyperlink"/>
            <w:noProof/>
          </w:rPr>
          <w:t>9.</w:t>
        </w:r>
        <w:r w:rsidR="00EB6F74">
          <w:rPr>
            <w:rFonts w:asciiTheme="minorHAnsi" w:eastAsiaTheme="minorEastAsia" w:hAnsiTheme="minorHAnsi" w:cstheme="minorBidi"/>
            <w:noProof/>
          </w:rPr>
          <w:tab/>
        </w:r>
        <w:r w:rsidR="00EB6F74" w:rsidRPr="00FA73FA">
          <w:rPr>
            <w:rStyle w:val="Hyperlink"/>
            <w:noProof/>
          </w:rPr>
          <w:t>Ongoing monitoring and evaluation</w:t>
        </w:r>
        <w:r w:rsidR="00EB6F74">
          <w:rPr>
            <w:noProof/>
            <w:webHidden/>
          </w:rPr>
          <w:tab/>
        </w:r>
        <w:r w:rsidR="00EB6F74">
          <w:rPr>
            <w:noProof/>
            <w:webHidden/>
          </w:rPr>
          <w:fldChar w:fldCharType="begin"/>
        </w:r>
        <w:r w:rsidR="00EB6F74">
          <w:rPr>
            <w:noProof/>
            <w:webHidden/>
          </w:rPr>
          <w:instrText xml:space="preserve"> PAGEREF _Toc514234260 \h </w:instrText>
        </w:r>
        <w:r w:rsidR="00EB6F74">
          <w:rPr>
            <w:noProof/>
            <w:webHidden/>
          </w:rPr>
        </w:r>
        <w:r w:rsidR="00EB6F74">
          <w:rPr>
            <w:noProof/>
            <w:webHidden/>
          </w:rPr>
          <w:fldChar w:fldCharType="separate"/>
        </w:r>
        <w:r w:rsidR="00632EDF">
          <w:rPr>
            <w:noProof/>
            <w:webHidden/>
          </w:rPr>
          <w:t>39</w:t>
        </w:r>
        <w:r w:rsidR="00EB6F74">
          <w:rPr>
            <w:noProof/>
            <w:webHidden/>
          </w:rPr>
          <w:fldChar w:fldCharType="end"/>
        </w:r>
      </w:hyperlink>
    </w:p>
    <w:p w14:paraId="4F3E9275" w14:textId="0291716E" w:rsidR="00EB6F74" w:rsidRDefault="00F733A8">
      <w:pPr>
        <w:pStyle w:val="TOC1"/>
        <w:rPr>
          <w:rFonts w:asciiTheme="minorHAnsi" w:eastAsiaTheme="minorEastAsia" w:hAnsiTheme="minorHAnsi" w:cstheme="minorBidi"/>
        </w:rPr>
      </w:pPr>
      <w:hyperlink w:anchor="_Toc514234261" w:history="1">
        <w:r w:rsidR="00EB6F74" w:rsidRPr="00FA73FA">
          <w:rPr>
            <w:rStyle w:val="Hyperlink"/>
          </w:rPr>
          <w:t>Appendix A: Employability Skills Summaries</w:t>
        </w:r>
        <w:r w:rsidR="00EB6F74">
          <w:rPr>
            <w:webHidden/>
          </w:rPr>
          <w:tab/>
        </w:r>
        <w:r w:rsidR="00EB6F74">
          <w:rPr>
            <w:webHidden/>
          </w:rPr>
          <w:fldChar w:fldCharType="begin"/>
        </w:r>
        <w:r w:rsidR="00EB6F74">
          <w:rPr>
            <w:webHidden/>
          </w:rPr>
          <w:instrText xml:space="preserve"> PAGEREF _Toc514234261 \h </w:instrText>
        </w:r>
        <w:r w:rsidR="00EB6F74">
          <w:rPr>
            <w:webHidden/>
          </w:rPr>
        </w:r>
        <w:r w:rsidR="00EB6F74">
          <w:rPr>
            <w:webHidden/>
          </w:rPr>
          <w:fldChar w:fldCharType="separate"/>
        </w:r>
        <w:r w:rsidR="00632EDF">
          <w:rPr>
            <w:webHidden/>
          </w:rPr>
          <w:t>41</w:t>
        </w:r>
        <w:r w:rsidR="00EB6F74">
          <w:rPr>
            <w:webHidden/>
          </w:rPr>
          <w:fldChar w:fldCharType="end"/>
        </w:r>
      </w:hyperlink>
    </w:p>
    <w:p w14:paraId="2E8571BD" w14:textId="7A81C6B1" w:rsidR="00EB6F74" w:rsidRDefault="00F733A8">
      <w:pPr>
        <w:pStyle w:val="TOC1"/>
        <w:rPr>
          <w:rFonts w:asciiTheme="minorHAnsi" w:eastAsiaTheme="minorEastAsia" w:hAnsiTheme="minorHAnsi" w:cstheme="minorBidi"/>
        </w:rPr>
      </w:pPr>
      <w:hyperlink w:anchor="_Toc514234262" w:history="1">
        <w:r w:rsidR="00EB6F74" w:rsidRPr="00FA73FA">
          <w:rPr>
            <w:rStyle w:val="Hyperlink"/>
          </w:rPr>
          <w:t>Appendix B: CGEA alignment with the ACSF</w:t>
        </w:r>
        <w:r w:rsidR="00EB6F74">
          <w:rPr>
            <w:webHidden/>
          </w:rPr>
          <w:tab/>
        </w:r>
        <w:r w:rsidR="00EB6F74">
          <w:rPr>
            <w:webHidden/>
          </w:rPr>
          <w:fldChar w:fldCharType="begin"/>
        </w:r>
        <w:r w:rsidR="00EB6F74">
          <w:rPr>
            <w:webHidden/>
          </w:rPr>
          <w:instrText xml:space="preserve"> PAGEREF _Toc514234262 \h </w:instrText>
        </w:r>
        <w:r w:rsidR="00EB6F74">
          <w:rPr>
            <w:webHidden/>
          </w:rPr>
        </w:r>
        <w:r w:rsidR="00EB6F74">
          <w:rPr>
            <w:webHidden/>
          </w:rPr>
          <w:fldChar w:fldCharType="separate"/>
        </w:r>
        <w:r w:rsidR="00632EDF">
          <w:rPr>
            <w:webHidden/>
          </w:rPr>
          <w:t>46</w:t>
        </w:r>
        <w:r w:rsidR="00EB6F74">
          <w:rPr>
            <w:webHidden/>
          </w:rPr>
          <w:fldChar w:fldCharType="end"/>
        </w:r>
      </w:hyperlink>
    </w:p>
    <w:p w14:paraId="50693454" w14:textId="0C3F0F8C" w:rsidR="00EB6F74" w:rsidRPr="00EB6F74" w:rsidRDefault="00F733A8">
      <w:pPr>
        <w:pStyle w:val="TOC1"/>
        <w:rPr>
          <w:rFonts w:asciiTheme="minorHAnsi" w:eastAsiaTheme="minorEastAsia" w:hAnsiTheme="minorHAnsi" w:cstheme="minorBidi"/>
        </w:rPr>
      </w:pPr>
      <w:hyperlink w:anchor="_Toc514234263" w:history="1">
        <w:r w:rsidR="00EB6F74" w:rsidRPr="00EB6F74">
          <w:rPr>
            <w:rStyle w:val="Hyperlink"/>
            <w:u w:val="none"/>
          </w:rPr>
          <w:t>Section C: Units of Competency</w:t>
        </w:r>
        <w:r w:rsidR="00EB6F74" w:rsidRPr="00EB6F74">
          <w:rPr>
            <w:webHidden/>
          </w:rPr>
          <w:tab/>
        </w:r>
        <w:r w:rsidR="00EB6F74" w:rsidRPr="00EB6F74">
          <w:rPr>
            <w:webHidden/>
          </w:rPr>
          <w:fldChar w:fldCharType="begin"/>
        </w:r>
        <w:r w:rsidR="00EB6F74" w:rsidRPr="00EB6F74">
          <w:rPr>
            <w:webHidden/>
          </w:rPr>
          <w:instrText xml:space="preserve"> PAGEREF _Toc514234263 \h </w:instrText>
        </w:r>
        <w:r w:rsidR="00EB6F74" w:rsidRPr="00EB6F74">
          <w:rPr>
            <w:webHidden/>
          </w:rPr>
        </w:r>
        <w:r w:rsidR="00EB6F74" w:rsidRPr="00EB6F74">
          <w:rPr>
            <w:webHidden/>
          </w:rPr>
          <w:fldChar w:fldCharType="separate"/>
        </w:r>
        <w:r w:rsidR="00632EDF">
          <w:rPr>
            <w:webHidden/>
          </w:rPr>
          <w:t>47</w:t>
        </w:r>
        <w:r w:rsidR="00EB6F74" w:rsidRPr="00EB6F74">
          <w:rPr>
            <w:webHidden/>
          </w:rPr>
          <w:fldChar w:fldCharType="end"/>
        </w:r>
      </w:hyperlink>
    </w:p>
    <w:p w14:paraId="556BA7EB" w14:textId="528ED41D" w:rsidR="00EB6F74" w:rsidRPr="00EB6F74" w:rsidRDefault="00F733A8">
      <w:pPr>
        <w:pStyle w:val="TOC1"/>
        <w:rPr>
          <w:rFonts w:asciiTheme="minorHAnsi" w:eastAsiaTheme="minorEastAsia" w:hAnsiTheme="minorHAnsi" w:cstheme="minorBidi"/>
        </w:rPr>
      </w:pPr>
      <w:hyperlink w:anchor="_Toc514234264" w:history="1">
        <w:r w:rsidR="00EB6F74" w:rsidRPr="00EB6F74">
          <w:rPr>
            <w:rStyle w:val="Hyperlink"/>
            <w:u w:val="none"/>
          </w:rPr>
          <w:t>VU22342</w:t>
        </w:r>
        <w:r w:rsidR="00EB6F74">
          <w:rPr>
            <w:rStyle w:val="Hyperlink"/>
            <w:u w:val="none"/>
          </w:rPr>
          <w:t xml:space="preserve"> </w:t>
        </w:r>
      </w:hyperlink>
      <w:hyperlink w:anchor="_Toc514234265" w:history="1">
        <w:r w:rsidR="00EB6F74" w:rsidRPr="00EB6F74">
          <w:rPr>
            <w:rStyle w:val="Hyperlink"/>
            <w:u w:val="none"/>
          </w:rPr>
          <w:t>Identify learning objectives</w:t>
        </w:r>
        <w:r w:rsidR="00EB6F74" w:rsidRPr="00EB6F74">
          <w:rPr>
            <w:webHidden/>
          </w:rPr>
          <w:tab/>
        </w:r>
        <w:r w:rsidR="00EB6F74" w:rsidRPr="00EB6F74">
          <w:rPr>
            <w:webHidden/>
          </w:rPr>
          <w:fldChar w:fldCharType="begin"/>
        </w:r>
        <w:r w:rsidR="00EB6F74" w:rsidRPr="00EB6F74">
          <w:rPr>
            <w:webHidden/>
          </w:rPr>
          <w:instrText xml:space="preserve"> PAGEREF _Toc514234265 \h </w:instrText>
        </w:r>
        <w:r w:rsidR="00EB6F74" w:rsidRPr="00EB6F74">
          <w:rPr>
            <w:webHidden/>
          </w:rPr>
        </w:r>
        <w:r w:rsidR="00EB6F74" w:rsidRPr="00EB6F74">
          <w:rPr>
            <w:webHidden/>
          </w:rPr>
          <w:fldChar w:fldCharType="separate"/>
        </w:r>
        <w:r w:rsidR="00632EDF">
          <w:rPr>
            <w:webHidden/>
          </w:rPr>
          <w:t>53</w:t>
        </w:r>
        <w:r w:rsidR="00EB6F74" w:rsidRPr="00EB6F74">
          <w:rPr>
            <w:webHidden/>
          </w:rPr>
          <w:fldChar w:fldCharType="end"/>
        </w:r>
      </w:hyperlink>
    </w:p>
    <w:p w14:paraId="4304B3BD" w14:textId="6D5DBED5" w:rsidR="00EB6F74" w:rsidRPr="00EB6F74" w:rsidRDefault="00F733A8">
      <w:pPr>
        <w:pStyle w:val="TOC1"/>
        <w:rPr>
          <w:rFonts w:asciiTheme="minorHAnsi" w:eastAsiaTheme="minorEastAsia" w:hAnsiTheme="minorHAnsi" w:cstheme="minorBidi"/>
        </w:rPr>
      </w:pPr>
      <w:hyperlink w:anchor="_Toc514234266" w:history="1">
        <w:r w:rsidR="00EB6F74" w:rsidRPr="00EB6F74">
          <w:rPr>
            <w:rStyle w:val="Hyperlink"/>
            <w:u w:val="none"/>
          </w:rPr>
          <w:t>VU22343</w:t>
        </w:r>
        <w:r w:rsidR="00EB6F74">
          <w:rPr>
            <w:rStyle w:val="Hyperlink"/>
            <w:u w:val="none"/>
          </w:rPr>
          <w:t xml:space="preserve"> </w:t>
        </w:r>
      </w:hyperlink>
      <w:hyperlink w:anchor="_Toc514234267" w:history="1">
        <w:r w:rsidR="00EB6F74" w:rsidRPr="00EB6F74">
          <w:rPr>
            <w:rStyle w:val="Hyperlink"/>
            <w:u w:val="none"/>
          </w:rPr>
          <w:t>Engage with short simple texts for personal purposes</w:t>
        </w:r>
        <w:r w:rsidR="00EB6F74" w:rsidRPr="00EB6F74">
          <w:rPr>
            <w:webHidden/>
          </w:rPr>
          <w:tab/>
        </w:r>
        <w:r w:rsidR="00EB6F74" w:rsidRPr="00EB6F74">
          <w:rPr>
            <w:webHidden/>
          </w:rPr>
          <w:fldChar w:fldCharType="begin"/>
        </w:r>
        <w:r w:rsidR="00EB6F74" w:rsidRPr="00EB6F74">
          <w:rPr>
            <w:webHidden/>
          </w:rPr>
          <w:instrText xml:space="preserve"> PAGEREF _Toc514234267 \h </w:instrText>
        </w:r>
        <w:r w:rsidR="00EB6F74" w:rsidRPr="00EB6F74">
          <w:rPr>
            <w:webHidden/>
          </w:rPr>
        </w:r>
        <w:r w:rsidR="00EB6F74" w:rsidRPr="00EB6F74">
          <w:rPr>
            <w:webHidden/>
          </w:rPr>
          <w:fldChar w:fldCharType="separate"/>
        </w:r>
        <w:r w:rsidR="00632EDF">
          <w:rPr>
            <w:webHidden/>
          </w:rPr>
          <w:t>57</w:t>
        </w:r>
        <w:r w:rsidR="00EB6F74" w:rsidRPr="00EB6F74">
          <w:rPr>
            <w:webHidden/>
          </w:rPr>
          <w:fldChar w:fldCharType="end"/>
        </w:r>
      </w:hyperlink>
    </w:p>
    <w:p w14:paraId="37B9DB17" w14:textId="7693885C" w:rsidR="00EB6F74" w:rsidRPr="00EB6F74" w:rsidRDefault="00F733A8">
      <w:pPr>
        <w:pStyle w:val="TOC1"/>
        <w:rPr>
          <w:rFonts w:asciiTheme="minorHAnsi" w:eastAsiaTheme="minorEastAsia" w:hAnsiTheme="minorHAnsi" w:cstheme="minorBidi"/>
        </w:rPr>
      </w:pPr>
      <w:hyperlink w:anchor="_Toc514234268" w:history="1">
        <w:r w:rsidR="00EB6F74" w:rsidRPr="00EB6F74">
          <w:rPr>
            <w:rStyle w:val="Hyperlink"/>
            <w:u w:val="none"/>
          </w:rPr>
          <w:t>VU22344</w:t>
        </w:r>
        <w:r w:rsidR="00EB6F74">
          <w:rPr>
            <w:rStyle w:val="Hyperlink"/>
            <w:u w:val="none"/>
          </w:rPr>
          <w:t xml:space="preserve"> </w:t>
        </w:r>
      </w:hyperlink>
      <w:hyperlink w:anchor="_Toc514234269" w:history="1">
        <w:r w:rsidR="00EB6F74" w:rsidRPr="00EB6F74">
          <w:rPr>
            <w:rStyle w:val="Hyperlink"/>
            <w:u w:val="none"/>
          </w:rPr>
          <w:t>Engage with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_Toc514234269 \h </w:instrText>
        </w:r>
        <w:r w:rsidR="00EB6F74" w:rsidRPr="00EB6F74">
          <w:rPr>
            <w:webHidden/>
          </w:rPr>
        </w:r>
        <w:r w:rsidR="00EB6F74" w:rsidRPr="00EB6F74">
          <w:rPr>
            <w:webHidden/>
          </w:rPr>
          <w:fldChar w:fldCharType="separate"/>
        </w:r>
        <w:r w:rsidR="00632EDF">
          <w:rPr>
            <w:webHidden/>
          </w:rPr>
          <w:t>62</w:t>
        </w:r>
        <w:r w:rsidR="00EB6F74" w:rsidRPr="00EB6F74">
          <w:rPr>
            <w:webHidden/>
          </w:rPr>
          <w:fldChar w:fldCharType="end"/>
        </w:r>
      </w:hyperlink>
    </w:p>
    <w:p w14:paraId="3531FDE0" w14:textId="6952CBB2" w:rsidR="00EB6F74" w:rsidRPr="00EB6F74" w:rsidRDefault="00F733A8">
      <w:pPr>
        <w:pStyle w:val="TOC1"/>
        <w:rPr>
          <w:rFonts w:asciiTheme="minorHAnsi" w:eastAsiaTheme="minorEastAsia" w:hAnsiTheme="minorHAnsi" w:cstheme="minorBidi"/>
        </w:rPr>
      </w:pPr>
      <w:hyperlink w:anchor="_Toc514234270" w:history="1">
        <w:r w:rsidR="00EB6F74" w:rsidRPr="00EB6F74">
          <w:rPr>
            <w:rStyle w:val="Hyperlink"/>
            <w:u w:val="none"/>
          </w:rPr>
          <w:t>VU22345</w:t>
        </w:r>
        <w:r w:rsidR="00EB6F74">
          <w:rPr>
            <w:rStyle w:val="Hyperlink"/>
            <w:u w:val="none"/>
          </w:rPr>
          <w:t xml:space="preserve"> </w:t>
        </w:r>
      </w:hyperlink>
      <w:hyperlink w:anchor="_Toc514234271" w:history="1">
        <w:r w:rsidR="00EB6F74" w:rsidRPr="00EB6F74">
          <w:rPr>
            <w:rStyle w:val="Hyperlink"/>
            <w:u w:val="none"/>
          </w:rPr>
          <w:t>Engage with short simple texts for employment purposes</w:t>
        </w:r>
        <w:r w:rsidR="00EB6F74" w:rsidRPr="00EB6F74">
          <w:rPr>
            <w:webHidden/>
          </w:rPr>
          <w:tab/>
        </w:r>
        <w:r w:rsidR="00EB6F74" w:rsidRPr="00EB6F74">
          <w:rPr>
            <w:webHidden/>
          </w:rPr>
          <w:fldChar w:fldCharType="begin"/>
        </w:r>
        <w:r w:rsidR="00EB6F74" w:rsidRPr="00EB6F74">
          <w:rPr>
            <w:webHidden/>
          </w:rPr>
          <w:instrText xml:space="preserve"> PAGEREF _Toc514234271 \h </w:instrText>
        </w:r>
        <w:r w:rsidR="00EB6F74" w:rsidRPr="00EB6F74">
          <w:rPr>
            <w:webHidden/>
          </w:rPr>
        </w:r>
        <w:r w:rsidR="00EB6F74" w:rsidRPr="00EB6F74">
          <w:rPr>
            <w:webHidden/>
          </w:rPr>
          <w:fldChar w:fldCharType="separate"/>
        </w:r>
        <w:r w:rsidR="00632EDF">
          <w:rPr>
            <w:webHidden/>
          </w:rPr>
          <w:t>67</w:t>
        </w:r>
        <w:r w:rsidR="00EB6F74" w:rsidRPr="00EB6F74">
          <w:rPr>
            <w:webHidden/>
          </w:rPr>
          <w:fldChar w:fldCharType="end"/>
        </w:r>
      </w:hyperlink>
    </w:p>
    <w:p w14:paraId="4C8F22A7" w14:textId="22959A1C" w:rsidR="00EB6F74" w:rsidRPr="00EB6F74" w:rsidRDefault="00F733A8">
      <w:pPr>
        <w:pStyle w:val="TOC1"/>
        <w:rPr>
          <w:rFonts w:asciiTheme="minorHAnsi" w:eastAsiaTheme="minorEastAsia" w:hAnsiTheme="minorHAnsi" w:cstheme="minorBidi"/>
        </w:rPr>
      </w:pPr>
      <w:hyperlink w:anchor="_Toc514234272" w:history="1">
        <w:r w:rsidR="00EB6F74" w:rsidRPr="00EB6F74">
          <w:rPr>
            <w:rStyle w:val="Hyperlink"/>
            <w:u w:val="none"/>
          </w:rPr>
          <w:t>VU22346</w:t>
        </w:r>
        <w:r w:rsidR="00EB6F74">
          <w:rPr>
            <w:rStyle w:val="Hyperlink"/>
            <w:u w:val="none"/>
          </w:rPr>
          <w:t xml:space="preserve"> </w:t>
        </w:r>
      </w:hyperlink>
      <w:hyperlink w:anchor="_Toc514234273" w:history="1">
        <w:r w:rsidR="00EB6F74" w:rsidRPr="00EB6F74">
          <w:rPr>
            <w:rStyle w:val="Hyperlink"/>
            <w:u w:val="none"/>
          </w:rPr>
          <w:t>Engage with short simple texts to participate in the community</w:t>
        </w:r>
        <w:r w:rsidR="00EB6F74" w:rsidRPr="00EB6F74">
          <w:rPr>
            <w:webHidden/>
          </w:rPr>
          <w:tab/>
        </w:r>
        <w:r w:rsidR="00EB6F74" w:rsidRPr="00EB6F74">
          <w:rPr>
            <w:webHidden/>
          </w:rPr>
          <w:fldChar w:fldCharType="begin"/>
        </w:r>
        <w:r w:rsidR="00EB6F74" w:rsidRPr="00EB6F74">
          <w:rPr>
            <w:webHidden/>
          </w:rPr>
          <w:instrText xml:space="preserve"> PAGEREF _Toc514234273 \h </w:instrText>
        </w:r>
        <w:r w:rsidR="00EB6F74" w:rsidRPr="00EB6F74">
          <w:rPr>
            <w:webHidden/>
          </w:rPr>
        </w:r>
        <w:r w:rsidR="00EB6F74" w:rsidRPr="00EB6F74">
          <w:rPr>
            <w:webHidden/>
          </w:rPr>
          <w:fldChar w:fldCharType="separate"/>
        </w:r>
        <w:r w:rsidR="00632EDF">
          <w:rPr>
            <w:webHidden/>
          </w:rPr>
          <w:t>72</w:t>
        </w:r>
        <w:r w:rsidR="00EB6F74" w:rsidRPr="00EB6F74">
          <w:rPr>
            <w:webHidden/>
          </w:rPr>
          <w:fldChar w:fldCharType="end"/>
        </w:r>
      </w:hyperlink>
    </w:p>
    <w:p w14:paraId="40338127" w14:textId="72382F6E" w:rsidR="00EB6F74" w:rsidRPr="00EB6F74" w:rsidRDefault="00F733A8">
      <w:pPr>
        <w:pStyle w:val="TOC1"/>
        <w:rPr>
          <w:rFonts w:asciiTheme="minorHAnsi" w:eastAsiaTheme="minorEastAsia" w:hAnsiTheme="minorHAnsi" w:cstheme="minorBidi"/>
        </w:rPr>
      </w:pPr>
      <w:hyperlink w:anchor="_Toc514234274" w:history="1">
        <w:r w:rsidR="00EB6F74" w:rsidRPr="00EB6F74">
          <w:rPr>
            <w:rStyle w:val="Hyperlink"/>
            <w:u w:val="none"/>
          </w:rPr>
          <w:t>VU22347</w:t>
        </w:r>
        <w:r w:rsidR="00EB6F74">
          <w:rPr>
            <w:rStyle w:val="Hyperlink"/>
            <w:u w:val="none"/>
          </w:rPr>
          <w:t xml:space="preserve"> </w:t>
        </w:r>
      </w:hyperlink>
      <w:hyperlink w:anchor="_Toc514234275" w:history="1">
        <w:r w:rsidR="00EB6F74" w:rsidRPr="00EB6F74">
          <w:rPr>
            <w:rStyle w:val="Hyperlink"/>
            <w:u w:val="none"/>
          </w:rPr>
          <w:t>Participate in short simple spoken interactions</w:t>
        </w:r>
        <w:r w:rsidR="00EB6F74" w:rsidRPr="00EB6F74">
          <w:rPr>
            <w:webHidden/>
          </w:rPr>
          <w:tab/>
        </w:r>
        <w:r w:rsidR="00EB6F74" w:rsidRPr="00EB6F74">
          <w:rPr>
            <w:webHidden/>
          </w:rPr>
          <w:fldChar w:fldCharType="begin"/>
        </w:r>
        <w:r w:rsidR="00EB6F74" w:rsidRPr="00EB6F74">
          <w:rPr>
            <w:webHidden/>
          </w:rPr>
          <w:instrText xml:space="preserve"> PAGEREF _Toc514234275 \h </w:instrText>
        </w:r>
        <w:r w:rsidR="00EB6F74" w:rsidRPr="00EB6F74">
          <w:rPr>
            <w:webHidden/>
          </w:rPr>
        </w:r>
        <w:r w:rsidR="00EB6F74" w:rsidRPr="00EB6F74">
          <w:rPr>
            <w:webHidden/>
          </w:rPr>
          <w:fldChar w:fldCharType="separate"/>
        </w:r>
        <w:r w:rsidR="00632EDF">
          <w:rPr>
            <w:webHidden/>
          </w:rPr>
          <w:t>77</w:t>
        </w:r>
        <w:r w:rsidR="00EB6F74" w:rsidRPr="00EB6F74">
          <w:rPr>
            <w:webHidden/>
          </w:rPr>
          <w:fldChar w:fldCharType="end"/>
        </w:r>
      </w:hyperlink>
    </w:p>
    <w:p w14:paraId="668EFEC6" w14:textId="0F2C2E25" w:rsidR="00EB6F74" w:rsidRPr="00EB6F74" w:rsidRDefault="00F733A8">
      <w:pPr>
        <w:pStyle w:val="TOC1"/>
        <w:rPr>
          <w:rFonts w:asciiTheme="minorHAnsi" w:eastAsiaTheme="minorEastAsia" w:hAnsiTheme="minorHAnsi" w:cstheme="minorBidi"/>
        </w:rPr>
      </w:pPr>
      <w:hyperlink w:anchor="_Toc514234276" w:history="1">
        <w:r w:rsidR="00EB6F74" w:rsidRPr="00EB6F74">
          <w:rPr>
            <w:rStyle w:val="Hyperlink"/>
            <w:u w:val="none"/>
          </w:rPr>
          <w:t>VU22348</w:t>
        </w:r>
        <w:r w:rsidR="00EB6F74">
          <w:rPr>
            <w:rStyle w:val="Hyperlink"/>
            <w:u w:val="none"/>
          </w:rPr>
          <w:t xml:space="preserve"> </w:t>
        </w:r>
      </w:hyperlink>
      <w:hyperlink w:anchor="_Toc514234277" w:history="1">
        <w:r w:rsidR="00EB6F74" w:rsidRPr="00EB6F74">
          <w:rPr>
            <w:rStyle w:val="Hyperlink"/>
            <w:u w:val="none"/>
          </w:rPr>
          <w:t>Create short simple texts for personal purposes</w:t>
        </w:r>
        <w:r w:rsidR="00EB6F74" w:rsidRPr="00EB6F74">
          <w:rPr>
            <w:webHidden/>
          </w:rPr>
          <w:tab/>
        </w:r>
        <w:r w:rsidR="00EB6F74" w:rsidRPr="00EB6F74">
          <w:rPr>
            <w:webHidden/>
          </w:rPr>
          <w:fldChar w:fldCharType="begin"/>
        </w:r>
        <w:r w:rsidR="00EB6F74" w:rsidRPr="00EB6F74">
          <w:rPr>
            <w:webHidden/>
          </w:rPr>
          <w:instrText xml:space="preserve"> PAGEREF _Toc514234277 \h </w:instrText>
        </w:r>
        <w:r w:rsidR="00EB6F74" w:rsidRPr="00EB6F74">
          <w:rPr>
            <w:webHidden/>
          </w:rPr>
        </w:r>
        <w:r w:rsidR="00EB6F74" w:rsidRPr="00EB6F74">
          <w:rPr>
            <w:webHidden/>
          </w:rPr>
          <w:fldChar w:fldCharType="separate"/>
        </w:r>
        <w:r w:rsidR="00632EDF">
          <w:rPr>
            <w:webHidden/>
          </w:rPr>
          <w:t>81</w:t>
        </w:r>
        <w:r w:rsidR="00EB6F74" w:rsidRPr="00EB6F74">
          <w:rPr>
            <w:webHidden/>
          </w:rPr>
          <w:fldChar w:fldCharType="end"/>
        </w:r>
      </w:hyperlink>
    </w:p>
    <w:p w14:paraId="6622B3D6" w14:textId="7E2F3E1C" w:rsidR="00EB6F74" w:rsidRPr="00EB6F74" w:rsidRDefault="00F733A8">
      <w:pPr>
        <w:pStyle w:val="TOC1"/>
        <w:rPr>
          <w:rFonts w:asciiTheme="minorHAnsi" w:eastAsiaTheme="minorEastAsia" w:hAnsiTheme="minorHAnsi" w:cstheme="minorBidi"/>
        </w:rPr>
      </w:pPr>
      <w:hyperlink w:anchor="_Toc514234278" w:history="1">
        <w:r w:rsidR="00EB6F74" w:rsidRPr="00EB6F74">
          <w:rPr>
            <w:rStyle w:val="Hyperlink"/>
            <w:u w:val="none"/>
          </w:rPr>
          <w:t>VU22349</w:t>
        </w:r>
        <w:r w:rsidR="00EB6F74">
          <w:rPr>
            <w:rStyle w:val="Hyperlink"/>
            <w:u w:val="none"/>
          </w:rPr>
          <w:t xml:space="preserve"> </w:t>
        </w:r>
      </w:hyperlink>
      <w:hyperlink w:anchor="_Toc514234279" w:history="1">
        <w:r w:rsidR="00EB6F74" w:rsidRPr="00EB6F74">
          <w:rPr>
            <w:rStyle w:val="Hyperlink"/>
            <w:u w:val="none"/>
          </w:rPr>
          <w:t>Create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_Toc514234279 \h </w:instrText>
        </w:r>
        <w:r w:rsidR="00EB6F74" w:rsidRPr="00EB6F74">
          <w:rPr>
            <w:webHidden/>
          </w:rPr>
        </w:r>
        <w:r w:rsidR="00EB6F74" w:rsidRPr="00EB6F74">
          <w:rPr>
            <w:webHidden/>
          </w:rPr>
          <w:fldChar w:fldCharType="separate"/>
        </w:r>
        <w:r w:rsidR="00632EDF">
          <w:rPr>
            <w:webHidden/>
          </w:rPr>
          <w:t>86</w:t>
        </w:r>
        <w:r w:rsidR="00EB6F74" w:rsidRPr="00EB6F74">
          <w:rPr>
            <w:webHidden/>
          </w:rPr>
          <w:fldChar w:fldCharType="end"/>
        </w:r>
      </w:hyperlink>
    </w:p>
    <w:p w14:paraId="041D7463" w14:textId="349B4180" w:rsidR="00EB6F74" w:rsidRDefault="00F733A8">
      <w:pPr>
        <w:pStyle w:val="TOC1"/>
        <w:rPr>
          <w:rFonts w:asciiTheme="minorHAnsi" w:eastAsiaTheme="minorEastAsia" w:hAnsiTheme="minorHAnsi" w:cstheme="minorBidi"/>
        </w:rPr>
      </w:pPr>
      <w:hyperlink w:anchor="_Toc514234280" w:history="1">
        <w:r w:rsidR="00EB6F74" w:rsidRPr="00EB6F74">
          <w:rPr>
            <w:rStyle w:val="Hyperlink"/>
            <w:u w:val="none"/>
          </w:rPr>
          <w:t>VU22350</w:t>
        </w:r>
        <w:r w:rsidR="00EB6F74">
          <w:rPr>
            <w:rStyle w:val="Hyperlink"/>
            <w:u w:val="none"/>
          </w:rPr>
          <w:t xml:space="preserve"> </w:t>
        </w:r>
      </w:hyperlink>
      <w:hyperlink w:anchor="_Toc514234281" w:history="1">
        <w:r w:rsidR="00EB6F74" w:rsidRPr="00FA73FA">
          <w:rPr>
            <w:rStyle w:val="Hyperlink"/>
          </w:rPr>
          <w:t>Create short simple texts for employment purposes</w:t>
        </w:r>
        <w:r w:rsidR="00EB6F74">
          <w:rPr>
            <w:webHidden/>
          </w:rPr>
          <w:tab/>
        </w:r>
        <w:r w:rsidR="00EB6F74">
          <w:rPr>
            <w:webHidden/>
          </w:rPr>
          <w:fldChar w:fldCharType="begin"/>
        </w:r>
        <w:r w:rsidR="00EB6F74">
          <w:rPr>
            <w:webHidden/>
          </w:rPr>
          <w:instrText xml:space="preserve"> PAGEREF _Toc514234281 \h </w:instrText>
        </w:r>
        <w:r w:rsidR="00EB6F74">
          <w:rPr>
            <w:webHidden/>
          </w:rPr>
        </w:r>
        <w:r w:rsidR="00EB6F74">
          <w:rPr>
            <w:webHidden/>
          </w:rPr>
          <w:fldChar w:fldCharType="separate"/>
        </w:r>
        <w:r w:rsidR="00632EDF">
          <w:rPr>
            <w:webHidden/>
          </w:rPr>
          <w:t>91</w:t>
        </w:r>
        <w:r w:rsidR="00EB6F74">
          <w:rPr>
            <w:webHidden/>
          </w:rPr>
          <w:fldChar w:fldCharType="end"/>
        </w:r>
      </w:hyperlink>
    </w:p>
    <w:p w14:paraId="1174CB80" w14:textId="226E10AD" w:rsidR="00EB6F74" w:rsidRDefault="00F733A8">
      <w:pPr>
        <w:pStyle w:val="TOC1"/>
        <w:rPr>
          <w:rFonts w:asciiTheme="minorHAnsi" w:eastAsiaTheme="minorEastAsia" w:hAnsiTheme="minorHAnsi" w:cstheme="minorBidi"/>
        </w:rPr>
      </w:pPr>
      <w:hyperlink w:anchor="_Toc514234282" w:history="1">
        <w:r w:rsidR="00EB6F74" w:rsidRPr="00FA73FA">
          <w:rPr>
            <w:rStyle w:val="Hyperlink"/>
          </w:rPr>
          <w:t>VU22351</w:t>
        </w:r>
        <w:r w:rsidR="00EB6F74">
          <w:rPr>
            <w:rStyle w:val="Hyperlink"/>
          </w:rPr>
          <w:t xml:space="preserve"> </w:t>
        </w:r>
      </w:hyperlink>
      <w:hyperlink w:anchor="_Toc514234283" w:history="1">
        <w:r w:rsidR="00EB6F74" w:rsidRPr="00FA73FA">
          <w:rPr>
            <w:rStyle w:val="Hyperlink"/>
          </w:rPr>
          <w:t>Create short simple texts to participate in the community</w:t>
        </w:r>
        <w:r w:rsidR="00EB6F74">
          <w:rPr>
            <w:webHidden/>
          </w:rPr>
          <w:tab/>
        </w:r>
        <w:r w:rsidR="00EB6F74">
          <w:rPr>
            <w:webHidden/>
          </w:rPr>
          <w:fldChar w:fldCharType="begin"/>
        </w:r>
        <w:r w:rsidR="00EB6F74">
          <w:rPr>
            <w:webHidden/>
          </w:rPr>
          <w:instrText xml:space="preserve"> PAGEREF _Toc514234283 \h </w:instrText>
        </w:r>
        <w:r w:rsidR="00EB6F74">
          <w:rPr>
            <w:webHidden/>
          </w:rPr>
        </w:r>
        <w:r w:rsidR="00EB6F74">
          <w:rPr>
            <w:webHidden/>
          </w:rPr>
          <w:fldChar w:fldCharType="separate"/>
        </w:r>
        <w:r w:rsidR="00632EDF">
          <w:rPr>
            <w:webHidden/>
          </w:rPr>
          <w:t>96</w:t>
        </w:r>
        <w:r w:rsidR="00EB6F74">
          <w:rPr>
            <w:webHidden/>
          </w:rPr>
          <w:fldChar w:fldCharType="end"/>
        </w:r>
      </w:hyperlink>
    </w:p>
    <w:p w14:paraId="15BC5D1D" w14:textId="71CAC767" w:rsidR="00EB6F74" w:rsidRDefault="00F733A8">
      <w:pPr>
        <w:pStyle w:val="TOC1"/>
        <w:rPr>
          <w:rFonts w:asciiTheme="minorHAnsi" w:eastAsiaTheme="minorEastAsia" w:hAnsiTheme="minorHAnsi" w:cstheme="minorBidi"/>
        </w:rPr>
      </w:pPr>
      <w:hyperlink w:anchor="_Toc514234284" w:history="1">
        <w:r w:rsidR="00EB6F74" w:rsidRPr="00FA73FA">
          <w:rPr>
            <w:rStyle w:val="Hyperlink"/>
          </w:rPr>
          <w:t>VU22352</w:t>
        </w:r>
        <w:r w:rsidR="00EB6F74">
          <w:rPr>
            <w:rStyle w:val="Hyperlink"/>
          </w:rPr>
          <w:t xml:space="preserve"> </w:t>
        </w:r>
      </w:hyperlink>
      <w:hyperlink w:anchor="_Toc514234285" w:history="1">
        <w:r w:rsidR="00EB6F74" w:rsidRPr="00FA73FA">
          <w:rPr>
            <w:rStyle w:val="Hyperlink"/>
          </w:rPr>
          <w:t>Recognise numbers and money in simple, highly familiar situations</w:t>
        </w:r>
        <w:r w:rsidR="00EB6F74">
          <w:rPr>
            <w:webHidden/>
          </w:rPr>
          <w:tab/>
        </w:r>
        <w:r w:rsidR="00EB6F74">
          <w:rPr>
            <w:webHidden/>
          </w:rPr>
          <w:fldChar w:fldCharType="begin"/>
        </w:r>
        <w:r w:rsidR="00EB6F74">
          <w:rPr>
            <w:webHidden/>
          </w:rPr>
          <w:instrText xml:space="preserve"> PAGEREF _Toc514234285 \h </w:instrText>
        </w:r>
        <w:r w:rsidR="00EB6F74">
          <w:rPr>
            <w:webHidden/>
          </w:rPr>
        </w:r>
        <w:r w:rsidR="00EB6F74">
          <w:rPr>
            <w:webHidden/>
          </w:rPr>
          <w:fldChar w:fldCharType="separate"/>
        </w:r>
        <w:r w:rsidR="00632EDF">
          <w:rPr>
            <w:webHidden/>
          </w:rPr>
          <w:t>101</w:t>
        </w:r>
        <w:r w:rsidR="00EB6F74">
          <w:rPr>
            <w:webHidden/>
          </w:rPr>
          <w:fldChar w:fldCharType="end"/>
        </w:r>
      </w:hyperlink>
    </w:p>
    <w:p w14:paraId="7FA84253" w14:textId="31AFC78C" w:rsidR="00EB6F74" w:rsidRDefault="00F733A8">
      <w:pPr>
        <w:pStyle w:val="TOC1"/>
        <w:rPr>
          <w:rFonts w:asciiTheme="minorHAnsi" w:eastAsiaTheme="minorEastAsia" w:hAnsiTheme="minorHAnsi" w:cstheme="minorBidi"/>
        </w:rPr>
      </w:pPr>
      <w:hyperlink w:anchor="_Toc514234286" w:history="1">
        <w:r w:rsidR="00EB6F74" w:rsidRPr="00FA73FA">
          <w:rPr>
            <w:rStyle w:val="Hyperlink"/>
          </w:rPr>
          <w:t>VU22353</w:t>
        </w:r>
        <w:r w:rsidR="00EB6F74">
          <w:rPr>
            <w:rStyle w:val="Hyperlink"/>
          </w:rPr>
          <w:t xml:space="preserve"> </w:t>
        </w:r>
      </w:hyperlink>
      <w:hyperlink w:anchor="_Toc514234287" w:history="1">
        <w:r w:rsidR="00EB6F74" w:rsidRPr="00FA73FA">
          <w:rPr>
            <w:rStyle w:val="Hyperlink"/>
          </w:rPr>
          <w:t>Recognise, give and follow simple and familiar directions</w:t>
        </w:r>
        <w:r w:rsidR="00EB6F74">
          <w:rPr>
            <w:webHidden/>
          </w:rPr>
          <w:tab/>
        </w:r>
        <w:r w:rsidR="00EB6F74">
          <w:rPr>
            <w:webHidden/>
          </w:rPr>
          <w:fldChar w:fldCharType="begin"/>
        </w:r>
        <w:r w:rsidR="00EB6F74">
          <w:rPr>
            <w:webHidden/>
          </w:rPr>
          <w:instrText xml:space="preserve"> PAGEREF _Toc514234287 \h </w:instrText>
        </w:r>
        <w:r w:rsidR="00EB6F74">
          <w:rPr>
            <w:webHidden/>
          </w:rPr>
        </w:r>
        <w:r w:rsidR="00EB6F74">
          <w:rPr>
            <w:webHidden/>
          </w:rPr>
          <w:fldChar w:fldCharType="separate"/>
        </w:r>
        <w:r w:rsidR="00632EDF">
          <w:rPr>
            <w:webHidden/>
          </w:rPr>
          <w:t>105</w:t>
        </w:r>
        <w:r w:rsidR="00EB6F74">
          <w:rPr>
            <w:webHidden/>
          </w:rPr>
          <w:fldChar w:fldCharType="end"/>
        </w:r>
      </w:hyperlink>
    </w:p>
    <w:p w14:paraId="693E944A" w14:textId="3AE9A974" w:rsidR="00EB6F74" w:rsidRDefault="00F733A8">
      <w:pPr>
        <w:pStyle w:val="TOC1"/>
        <w:rPr>
          <w:rFonts w:asciiTheme="minorHAnsi" w:eastAsiaTheme="minorEastAsia" w:hAnsiTheme="minorHAnsi" w:cstheme="minorBidi"/>
        </w:rPr>
      </w:pPr>
      <w:hyperlink w:anchor="_Toc514234288" w:history="1">
        <w:r w:rsidR="00EB6F74" w:rsidRPr="00FA73FA">
          <w:rPr>
            <w:rStyle w:val="Hyperlink"/>
          </w:rPr>
          <w:t>VU22354</w:t>
        </w:r>
        <w:r w:rsidR="00EB6F74">
          <w:rPr>
            <w:rStyle w:val="Hyperlink"/>
          </w:rPr>
          <w:t xml:space="preserve"> </w:t>
        </w:r>
      </w:hyperlink>
      <w:hyperlink w:anchor="_Toc514234289" w:history="1">
        <w:r w:rsidR="00EB6F74" w:rsidRPr="00FA73FA">
          <w:rPr>
            <w:rStyle w:val="Hyperlink"/>
          </w:rPr>
          <w:t>Recognise measurements in simple, highly familiar situations</w:t>
        </w:r>
        <w:r w:rsidR="00EB6F74">
          <w:rPr>
            <w:webHidden/>
          </w:rPr>
          <w:tab/>
        </w:r>
        <w:r w:rsidR="00EB6F74">
          <w:rPr>
            <w:webHidden/>
          </w:rPr>
          <w:fldChar w:fldCharType="begin"/>
        </w:r>
        <w:r w:rsidR="00EB6F74">
          <w:rPr>
            <w:webHidden/>
          </w:rPr>
          <w:instrText xml:space="preserve"> PAGEREF _Toc514234289 \h </w:instrText>
        </w:r>
        <w:r w:rsidR="00EB6F74">
          <w:rPr>
            <w:webHidden/>
          </w:rPr>
        </w:r>
        <w:r w:rsidR="00EB6F74">
          <w:rPr>
            <w:webHidden/>
          </w:rPr>
          <w:fldChar w:fldCharType="separate"/>
        </w:r>
        <w:r w:rsidR="00632EDF">
          <w:rPr>
            <w:webHidden/>
          </w:rPr>
          <w:t>109</w:t>
        </w:r>
        <w:r w:rsidR="00EB6F74">
          <w:rPr>
            <w:webHidden/>
          </w:rPr>
          <w:fldChar w:fldCharType="end"/>
        </w:r>
      </w:hyperlink>
    </w:p>
    <w:p w14:paraId="45B242E8" w14:textId="4C4FED2C" w:rsidR="00EB6F74" w:rsidRDefault="00F733A8">
      <w:pPr>
        <w:pStyle w:val="TOC1"/>
        <w:rPr>
          <w:rFonts w:asciiTheme="minorHAnsi" w:eastAsiaTheme="minorEastAsia" w:hAnsiTheme="minorHAnsi" w:cstheme="minorBidi"/>
        </w:rPr>
      </w:pPr>
      <w:hyperlink w:anchor="_Toc514234290" w:history="1">
        <w:r w:rsidR="00EB6F74" w:rsidRPr="00FA73FA">
          <w:rPr>
            <w:rStyle w:val="Hyperlink"/>
          </w:rPr>
          <w:t>VU22355</w:t>
        </w:r>
        <w:r w:rsidR="00EB6F74">
          <w:rPr>
            <w:rStyle w:val="Hyperlink"/>
          </w:rPr>
          <w:t xml:space="preserve"> </w:t>
        </w:r>
      </w:hyperlink>
      <w:hyperlink w:anchor="_Toc514234291" w:history="1">
        <w:r w:rsidR="00EB6F74" w:rsidRPr="00FA73FA">
          <w:rPr>
            <w:rStyle w:val="Hyperlink"/>
          </w:rPr>
          <w:t>Recognise shape and design in simple, highly familiar situations</w:t>
        </w:r>
        <w:r w:rsidR="00EB6F74">
          <w:rPr>
            <w:webHidden/>
          </w:rPr>
          <w:tab/>
        </w:r>
        <w:r w:rsidR="00EB6F74">
          <w:rPr>
            <w:webHidden/>
          </w:rPr>
          <w:fldChar w:fldCharType="begin"/>
        </w:r>
        <w:r w:rsidR="00EB6F74">
          <w:rPr>
            <w:webHidden/>
          </w:rPr>
          <w:instrText xml:space="preserve"> PAGEREF _Toc514234291 \h </w:instrText>
        </w:r>
        <w:r w:rsidR="00EB6F74">
          <w:rPr>
            <w:webHidden/>
          </w:rPr>
        </w:r>
        <w:r w:rsidR="00EB6F74">
          <w:rPr>
            <w:webHidden/>
          </w:rPr>
          <w:fldChar w:fldCharType="separate"/>
        </w:r>
        <w:r w:rsidR="00632EDF">
          <w:rPr>
            <w:webHidden/>
          </w:rPr>
          <w:t>113</w:t>
        </w:r>
        <w:r w:rsidR="00EB6F74">
          <w:rPr>
            <w:webHidden/>
          </w:rPr>
          <w:fldChar w:fldCharType="end"/>
        </w:r>
      </w:hyperlink>
    </w:p>
    <w:p w14:paraId="212DD028" w14:textId="17238B24" w:rsidR="00EB6F74" w:rsidRDefault="00F733A8">
      <w:pPr>
        <w:pStyle w:val="TOC1"/>
        <w:rPr>
          <w:rFonts w:asciiTheme="minorHAnsi" w:eastAsiaTheme="minorEastAsia" w:hAnsiTheme="minorHAnsi" w:cstheme="minorBidi"/>
        </w:rPr>
      </w:pPr>
      <w:hyperlink w:anchor="_Toc514234292" w:history="1">
        <w:r w:rsidR="00EB6F74" w:rsidRPr="00FA73FA">
          <w:rPr>
            <w:rStyle w:val="Hyperlink"/>
          </w:rPr>
          <w:t>VU22356</w:t>
        </w:r>
        <w:r w:rsidR="00EB6F74">
          <w:rPr>
            <w:rStyle w:val="Hyperlink"/>
          </w:rPr>
          <w:t xml:space="preserve"> </w:t>
        </w:r>
      </w:hyperlink>
      <w:hyperlink w:anchor="_Toc514234293" w:history="1">
        <w:r w:rsidR="00EB6F74" w:rsidRPr="00FA73FA">
          <w:rPr>
            <w:rStyle w:val="Hyperlink"/>
          </w:rPr>
          <w:t>Recognise and locate simple numerical information in short, simple highly familiar texts</w:t>
        </w:r>
        <w:r w:rsidR="00EB6F74">
          <w:rPr>
            <w:webHidden/>
          </w:rPr>
          <w:tab/>
        </w:r>
        <w:r w:rsidR="00EB6F74">
          <w:rPr>
            <w:webHidden/>
          </w:rPr>
          <w:fldChar w:fldCharType="begin"/>
        </w:r>
        <w:r w:rsidR="00EB6F74">
          <w:rPr>
            <w:webHidden/>
          </w:rPr>
          <w:instrText xml:space="preserve"> PAGEREF _Toc514234293 \h </w:instrText>
        </w:r>
        <w:r w:rsidR="00EB6F74">
          <w:rPr>
            <w:webHidden/>
          </w:rPr>
        </w:r>
        <w:r w:rsidR="00EB6F74">
          <w:rPr>
            <w:webHidden/>
          </w:rPr>
          <w:fldChar w:fldCharType="separate"/>
        </w:r>
        <w:r w:rsidR="00632EDF">
          <w:rPr>
            <w:webHidden/>
          </w:rPr>
          <w:t>117</w:t>
        </w:r>
        <w:r w:rsidR="00EB6F74">
          <w:rPr>
            <w:webHidden/>
          </w:rPr>
          <w:fldChar w:fldCharType="end"/>
        </w:r>
      </w:hyperlink>
    </w:p>
    <w:p w14:paraId="4938FC77" w14:textId="4052B729" w:rsidR="00EB6F74" w:rsidRDefault="00F733A8">
      <w:pPr>
        <w:pStyle w:val="TOC1"/>
        <w:rPr>
          <w:rFonts w:asciiTheme="minorHAnsi" w:eastAsiaTheme="minorEastAsia" w:hAnsiTheme="minorHAnsi" w:cstheme="minorBidi"/>
        </w:rPr>
      </w:pPr>
      <w:hyperlink w:anchor="_Toc514234294" w:history="1">
        <w:r w:rsidR="00EB6F74" w:rsidRPr="00FA73FA">
          <w:rPr>
            <w:rStyle w:val="Hyperlink"/>
          </w:rPr>
          <w:t>VU22357</w:t>
        </w:r>
        <w:r w:rsidR="00EB6F74">
          <w:rPr>
            <w:rStyle w:val="Hyperlink"/>
          </w:rPr>
          <w:t xml:space="preserve"> </w:t>
        </w:r>
      </w:hyperlink>
      <w:hyperlink w:anchor="_Toc514234295" w:history="1">
        <w:r w:rsidR="00EB6F74" w:rsidRPr="00FA73FA">
          <w:rPr>
            <w:rStyle w:val="Hyperlink"/>
          </w:rPr>
          <w:t>Recognise and locate numerical information in simple, highly familiar tables and graphs</w:t>
        </w:r>
        <w:r w:rsidR="00EB6F74">
          <w:rPr>
            <w:webHidden/>
          </w:rPr>
          <w:tab/>
        </w:r>
        <w:r w:rsidR="00EB6F74">
          <w:rPr>
            <w:webHidden/>
          </w:rPr>
          <w:fldChar w:fldCharType="begin"/>
        </w:r>
        <w:r w:rsidR="00EB6F74">
          <w:rPr>
            <w:webHidden/>
          </w:rPr>
          <w:instrText xml:space="preserve"> PAGEREF _Toc514234295 \h </w:instrText>
        </w:r>
        <w:r w:rsidR="00EB6F74">
          <w:rPr>
            <w:webHidden/>
          </w:rPr>
        </w:r>
        <w:r w:rsidR="00EB6F74">
          <w:rPr>
            <w:webHidden/>
          </w:rPr>
          <w:fldChar w:fldCharType="separate"/>
        </w:r>
        <w:r w:rsidR="00632EDF">
          <w:rPr>
            <w:webHidden/>
          </w:rPr>
          <w:t>121</w:t>
        </w:r>
        <w:r w:rsidR="00EB6F74">
          <w:rPr>
            <w:webHidden/>
          </w:rPr>
          <w:fldChar w:fldCharType="end"/>
        </w:r>
      </w:hyperlink>
    </w:p>
    <w:p w14:paraId="15C2812E" w14:textId="5CC49EFF" w:rsidR="00EB6F74" w:rsidRDefault="00F733A8">
      <w:pPr>
        <w:pStyle w:val="TOC1"/>
        <w:rPr>
          <w:rFonts w:asciiTheme="minorHAnsi" w:eastAsiaTheme="minorEastAsia" w:hAnsiTheme="minorHAnsi" w:cstheme="minorBidi"/>
        </w:rPr>
      </w:pPr>
      <w:hyperlink w:anchor="_Toc514234296" w:history="1">
        <w:r w:rsidR="00EB6F74" w:rsidRPr="00FA73FA">
          <w:rPr>
            <w:rStyle w:val="Hyperlink"/>
          </w:rPr>
          <w:t>VU22358</w:t>
        </w:r>
        <w:r w:rsidR="00EB6F74">
          <w:rPr>
            <w:rStyle w:val="Hyperlink"/>
          </w:rPr>
          <w:t xml:space="preserve"> </w:t>
        </w:r>
      </w:hyperlink>
      <w:hyperlink w:anchor="_Toc514234297" w:history="1">
        <w:r w:rsidR="00EB6F74" w:rsidRPr="00FA73FA">
          <w:rPr>
            <w:rStyle w:val="Hyperlink"/>
          </w:rPr>
          <w:t>Develop learning goals</w:t>
        </w:r>
        <w:r w:rsidR="00EB6F74">
          <w:rPr>
            <w:webHidden/>
          </w:rPr>
          <w:tab/>
        </w:r>
        <w:r w:rsidR="00EB6F74">
          <w:rPr>
            <w:webHidden/>
          </w:rPr>
          <w:fldChar w:fldCharType="begin"/>
        </w:r>
        <w:r w:rsidR="00EB6F74">
          <w:rPr>
            <w:webHidden/>
          </w:rPr>
          <w:instrText xml:space="preserve"> PAGEREF _Toc514234297 \h </w:instrText>
        </w:r>
        <w:r w:rsidR="00EB6F74">
          <w:rPr>
            <w:webHidden/>
          </w:rPr>
        </w:r>
        <w:r w:rsidR="00EB6F74">
          <w:rPr>
            <w:webHidden/>
          </w:rPr>
          <w:fldChar w:fldCharType="separate"/>
        </w:r>
        <w:r w:rsidR="00632EDF">
          <w:rPr>
            <w:webHidden/>
          </w:rPr>
          <w:t>124</w:t>
        </w:r>
        <w:r w:rsidR="00EB6F74">
          <w:rPr>
            <w:webHidden/>
          </w:rPr>
          <w:fldChar w:fldCharType="end"/>
        </w:r>
      </w:hyperlink>
    </w:p>
    <w:p w14:paraId="4B1A9D0D" w14:textId="71F25969" w:rsidR="00EB6F74" w:rsidRDefault="00F733A8">
      <w:pPr>
        <w:pStyle w:val="TOC1"/>
        <w:rPr>
          <w:rFonts w:asciiTheme="minorHAnsi" w:eastAsiaTheme="minorEastAsia" w:hAnsiTheme="minorHAnsi" w:cstheme="minorBidi"/>
        </w:rPr>
      </w:pPr>
      <w:hyperlink w:anchor="_Toc514234298" w:history="1">
        <w:r w:rsidR="00EB6F74" w:rsidRPr="00FA73FA">
          <w:rPr>
            <w:rStyle w:val="Hyperlink"/>
          </w:rPr>
          <w:t>VU22359</w:t>
        </w:r>
        <w:r w:rsidR="00EB6F74">
          <w:rPr>
            <w:rStyle w:val="Hyperlink"/>
          </w:rPr>
          <w:t xml:space="preserve"> </w:t>
        </w:r>
      </w:hyperlink>
      <w:hyperlink w:anchor="_Toc514234299" w:history="1">
        <w:r w:rsidR="00EB6F74" w:rsidRPr="00FA73FA">
          <w:rPr>
            <w:rStyle w:val="Hyperlink"/>
          </w:rPr>
          <w:t>Conduct a project with guidance</w:t>
        </w:r>
        <w:r w:rsidR="00EB6F74">
          <w:rPr>
            <w:webHidden/>
          </w:rPr>
          <w:tab/>
        </w:r>
        <w:r w:rsidR="00EB6F74">
          <w:rPr>
            <w:webHidden/>
          </w:rPr>
          <w:fldChar w:fldCharType="begin"/>
        </w:r>
        <w:r w:rsidR="00EB6F74">
          <w:rPr>
            <w:webHidden/>
          </w:rPr>
          <w:instrText xml:space="preserve"> PAGEREF _Toc514234299 \h </w:instrText>
        </w:r>
        <w:r w:rsidR="00EB6F74">
          <w:rPr>
            <w:webHidden/>
          </w:rPr>
        </w:r>
        <w:r w:rsidR="00EB6F74">
          <w:rPr>
            <w:webHidden/>
          </w:rPr>
          <w:fldChar w:fldCharType="separate"/>
        </w:r>
        <w:r w:rsidR="00632EDF">
          <w:rPr>
            <w:webHidden/>
          </w:rPr>
          <w:t>128</w:t>
        </w:r>
        <w:r w:rsidR="00EB6F74">
          <w:rPr>
            <w:webHidden/>
          </w:rPr>
          <w:fldChar w:fldCharType="end"/>
        </w:r>
      </w:hyperlink>
    </w:p>
    <w:p w14:paraId="65BDA2C5" w14:textId="036C49B4" w:rsidR="00EB6F74" w:rsidRDefault="00F733A8">
      <w:pPr>
        <w:pStyle w:val="TOC1"/>
        <w:rPr>
          <w:rFonts w:asciiTheme="minorHAnsi" w:eastAsiaTheme="minorEastAsia" w:hAnsiTheme="minorHAnsi" w:cstheme="minorBidi"/>
        </w:rPr>
      </w:pPr>
      <w:hyperlink w:anchor="_Toc514234300" w:history="1">
        <w:r w:rsidR="00EB6F74" w:rsidRPr="00FA73FA">
          <w:rPr>
            <w:rStyle w:val="Hyperlink"/>
          </w:rPr>
          <w:t>VU22360</w:t>
        </w:r>
        <w:r w:rsidR="00EB6F74">
          <w:rPr>
            <w:rStyle w:val="Hyperlink"/>
          </w:rPr>
          <w:t xml:space="preserve"> </w:t>
        </w:r>
      </w:hyperlink>
      <w:hyperlink w:anchor="_Toc514234301" w:history="1">
        <w:r w:rsidR="00EB6F74" w:rsidRPr="00FA73FA">
          <w:rPr>
            <w:rStyle w:val="Hyperlink"/>
          </w:rPr>
          <w:t>Engage with simple texts for personal purposes</w:t>
        </w:r>
        <w:r w:rsidR="00EB6F74">
          <w:rPr>
            <w:webHidden/>
          </w:rPr>
          <w:tab/>
        </w:r>
        <w:r w:rsidR="00EB6F74">
          <w:rPr>
            <w:webHidden/>
          </w:rPr>
          <w:fldChar w:fldCharType="begin"/>
        </w:r>
        <w:r w:rsidR="00EB6F74">
          <w:rPr>
            <w:webHidden/>
          </w:rPr>
          <w:instrText xml:space="preserve"> PAGEREF _Toc514234301 \h </w:instrText>
        </w:r>
        <w:r w:rsidR="00EB6F74">
          <w:rPr>
            <w:webHidden/>
          </w:rPr>
        </w:r>
        <w:r w:rsidR="00EB6F74">
          <w:rPr>
            <w:webHidden/>
          </w:rPr>
          <w:fldChar w:fldCharType="separate"/>
        </w:r>
        <w:r w:rsidR="00632EDF">
          <w:rPr>
            <w:webHidden/>
          </w:rPr>
          <w:t>132</w:t>
        </w:r>
        <w:r w:rsidR="00EB6F74">
          <w:rPr>
            <w:webHidden/>
          </w:rPr>
          <w:fldChar w:fldCharType="end"/>
        </w:r>
      </w:hyperlink>
    </w:p>
    <w:p w14:paraId="0954A031" w14:textId="736BF5F1" w:rsidR="00EB6F74" w:rsidRDefault="00F733A8">
      <w:pPr>
        <w:pStyle w:val="TOC1"/>
        <w:rPr>
          <w:rFonts w:asciiTheme="minorHAnsi" w:eastAsiaTheme="minorEastAsia" w:hAnsiTheme="minorHAnsi" w:cstheme="minorBidi"/>
        </w:rPr>
      </w:pPr>
      <w:hyperlink w:anchor="_Toc514234302" w:history="1">
        <w:r w:rsidR="00EB6F74" w:rsidRPr="00FA73FA">
          <w:rPr>
            <w:rStyle w:val="Hyperlink"/>
          </w:rPr>
          <w:t>VU22361</w:t>
        </w:r>
        <w:r w:rsidR="00EB6F74">
          <w:rPr>
            <w:rStyle w:val="Hyperlink"/>
          </w:rPr>
          <w:t xml:space="preserve"> </w:t>
        </w:r>
      </w:hyperlink>
      <w:hyperlink w:anchor="_Toc514234303" w:history="1">
        <w:r w:rsidR="00EB6F74" w:rsidRPr="00FA73FA">
          <w:rPr>
            <w:rStyle w:val="Hyperlink"/>
          </w:rPr>
          <w:t>Engage with simple texts for learning purposes</w:t>
        </w:r>
        <w:r w:rsidR="00EB6F74">
          <w:rPr>
            <w:webHidden/>
          </w:rPr>
          <w:tab/>
        </w:r>
        <w:r w:rsidR="00EB6F74">
          <w:rPr>
            <w:webHidden/>
          </w:rPr>
          <w:fldChar w:fldCharType="begin"/>
        </w:r>
        <w:r w:rsidR="00EB6F74">
          <w:rPr>
            <w:webHidden/>
          </w:rPr>
          <w:instrText xml:space="preserve"> PAGEREF _Toc514234303 \h </w:instrText>
        </w:r>
        <w:r w:rsidR="00EB6F74">
          <w:rPr>
            <w:webHidden/>
          </w:rPr>
        </w:r>
        <w:r w:rsidR="00EB6F74">
          <w:rPr>
            <w:webHidden/>
          </w:rPr>
          <w:fldChar w:fldCharType="separate"/>
        </w:r>
        <w:r w:rsidR="00632EDF">
          <w:rPr>
            <w:webHidden/>
          </w:rPr>
          <w:t>137</w:t>
        </w:r>
        <w:r w:rsidR="00EB6F74">
          <w:rPr>
            <w:webHidden/>
          </w:rPr>
          <w:fldChar w:fldCharType="end"/>
        </w:r>
      </w:hyperlink>
    </w:p>
    <w:p w14:paraId="182B9920" w14:textId="61DA478D" w:rsidR="00EB6F74" w:rsidRDefault="00F733A8">
      <w:pPr>
        <w:pStyle w:val="TOC1"/>
        <w:rPr>
          <w:rFonts w:asciiTheme="minorHAnsi" w:eastAsiaTheme="minorEastAsia" w:hAnsiTheme="minorHAnsi" w:cstheme="minorBidi"/>
        </w:rPr>
      </w:pPr>
      <w:hyperlink w:anchor="_Toc514234304" w:history="1">
        <w:r w:rsidR="00EB6F74" w:rsidRPr="00FA73FA">
          <w:rPr>
            <w:rStyle w:val="Hyperlink"/>
          </w:rPr>
          <w:t>VU22362</w:t>
        </w:r>
        <w:r w:rsidR="00EB6F74">
          <w:rPr>
            <w:rStyle w:val="Hyperlink"/>
          </w:rPr>
          <w:t xml:space="preserve"> </w:t>
        </w:r>
      </w:hyperlink>
      <w:hyperlink w:anchor="_Toc514234305" w:history="1">
        <w:r w:rsidR="00EB6F74" w:rsidRPr="00FA73FA">
          <w:rPr>
            <w:rStyle w:val="Hyperlink"/>
          </w:rPr>
          <w:t>Engage with simple texts for employment purposes</w:t>
        </w:r>
        <w:r w:rsidR="00EB6F74">
          <w:rPr>
            <w:webHidden/>
          </w:rPr>
          <w:tab/>
        </w:r>
        <w:r w:rsidR="00EB6F74">
          <w:rPr>
            <w:webHidden/>
          </w:rPr>
          <w:fldChar w:fldCharType="begin"/>
        </w:r>
        <w:r w:rsidR="00EB6F74">
          <w:rPr>
            <w:webHidden/>
          </w:rPr>
          <w:instrText xml:space="preserve"> PAGEREF _Toc514234305 \h </w:instrText>
        </w:r>
        <w:r w:rsidR="00EB6F74">
          <w:rPr>
            <w:webHidden/>
          </w:rPr>
        </w:r>
        <w:r w:rsidR="00EB6F74">
          <w:rPr>
            <w:webHidden/>
          </w:rPr>
          <w:fldChar w:fldCharType="separate"/>
        </w:r>
        <w:r w:rsidR="00632EDF">
          <w:rPr>
            <w:webHidden/>
          </w:rPr>
          <w:t>142</w:t>
        </w:r>
        <w:r w:rsidR="00EB6F74">
          <w:rPr>
            <w:webHidden/>
          </w:rPr>
          <w:fldChar w:fldCharType="end"/>
        </w:r>
      </w:hyperlink>
    </w:p>
    <w:p w14:paraId="59A144B0" w14:textId="7A2A8F4B" w:rsidR="00EB6F74" w:rsidRDefault="00F733A8">
      <w:pPr>
        <w:pStyle w:val="TOC1"/>
        <w:rPr>
          <w:rFonts w:asciiTheme="minorHAnsi" w:eastAsiaTheme="minorEastAsia" w:hAnsiTheme="minorHAnsi" w:cstheme="minorBidi"/>
        </w:rPr>
      </w:pPr>
      <w:hyperlink w:anchor="_Toc514234306" w:history="1">
        <w:r w:rsidR="00EB6F74" w:rsidRPr="00FA73FA">
          <w:rPr>
            <w:rStyle w:val="Hyperlink"/>
          </w:rPr>
          <w:t>VU22363</w:t>
        </w:r>
        <w:r w:rsidR="00EB6F74">
          <w:rPr>
            <w:rStyle w:val="Hyperlink"/>
          </w:rPr>
          <w:t xml:space="preserve"> </w:t>
        </w:r>
      </w:hyperlink>
      <w:hyperlink w:anchor="_Toc514234307" w:history="1">
        <w:r w:rsidR="00EB6F74" w:rsidRPr="00FA73FA">
          <w:rPr>
            <w:rStyle w:val="Hyperlink"/>
          </w:rPr>
          <w:t>Engage with simple texts to participate in the community</w:t>
        </w:r>
        <w:r w:rsidR="00EB6F74">
          <w:rPr>
            <w:webHidden/>
          </w:rPr>
          <w:tab/>
        </w:r>
        <w:r w:rsidR="00EB6F74">
          <w:rPr>
            <w:webHidden/>
          </w:rPr>
          <w:fldChar w:fldCharType="begin"/>
        </w:r>
        <w:r w:rsidR="00EB6F74">
          <w:rPr>
            <w:webHidden/>
          </w:rPr>
          <w:instrText xml:space="preserve"> PAGEREF _Toc514234307 \h </w:instrText>
        </w:r>
        <w:r w:rsidR="00EB6F74">
          <w:rPr>
            <w:webHidden/>
          </w:rPr>
        </w:r>
        <w:r w:rsidR="00EB6F74">
          <w:rPr>
            <w:webHidden/>
          </w:rPr>
          <w:fldChar w:fldCharType="separate"/>
        </w:r>
        <w:r w:rsidR="00632EDF">
          <w:rPr>
            <w:webHidden/>
          </w:rPr>
          <w:t>147</w:t>
        </w:r>
        <w:r w:rsidR="00EB6F74">
          <w:rPr>
            <w:webHidden/>
          </w:rPr>
          <w:fldChar w:fldCharType="end"/>
        </w:r>
      </w:hyperlink>
    </w:p>
    <w:p w14:paraId="7556C11A" w14:textId="13D7DEE0" w:rsidR="00EB6F74" w:rsidRDefault="00F733A8">
      <w:pPr>
        <w:pStyle w:val="TOC1"/>
        <w:rPr>
          <w:rFonts w:asciiTheme="minorHAnsi" w:eastAsiaTheme="minorEastAsia" w:hAnsiTheme="minorHAnsi" w:cstheme="minorBidi"/>
        </w:rPr>
      </w:pPr>
      <w:hyperlink w:anchor="_Toc514234308" w:history="1">
        <w:r w:rsidR="00EB6F74" w:rsidRPr="00FA73FA">
          <w:rPr>
            <w:rStyle w:val="Hyperlink"/>
          </w:rPr>
          <w:t>VU22364</w:t>
        </w:r>
        <w:r w:rsidR="00EB6F74">
          <w:rPr>
            <w:rStyle w:val="Hyperlink"/>
          </w:rPr>
          <w:t xml:space="preserve"> </w:t>
        </w:r>
      </w:hyperlink>
      <w:hyperlink w:anchor="_Toc514234309" w:history="1">
        <w:r w:rsidR="00EB6F74" w:rsidRPr="00FA73FA">
          <w:rPr>
            <w:rStyle w:val="Hyperlink"/>
          </w:rPr>
          <w:t>Participate in simple spoken interactions</w:t>
        </w:r>
        <w:r w:rsidR="00EB6F74">
          <w:rPr>
            <w:webHidden/>
          </w:rPr>
          <w:tab/>
        </w:r>
        <w:r w:rsidR="00EB6F74">
          <w:rPr>
            <w:webHidden/>
          </w:rPr>
          <w:fldChar w:fldCharType="begin"/>
        </w:r>
        <w:r w:rsidR="00EB6F74">
          <w:rPr>
            <w:webHidden/>
          </w:rPr>
          <w:instrText xml:space="preserve"> PAGEREF _Toc514234309 \h </w:instrText>
        </w:r>
        <w:r w:rsidR="00EB6F74">
          <w:rPr>
            <w:webHidden/>
          </w:rPr>
        </w:r>
        <w:r w:rsidR="00EB6F74">
          <w:rPr>
            <w:webHidden/>
          </w:rPr>
          <w:fldChar w:fldCharType="separate"/>
        </w:r>
        <w:r w:rsidR="00632EDF">
          <w:rPr>
            <w:webHidden/>
          </w:rPr>
          <w:t>152</w:t>
        </w:r>
        <w:r w:rsidR="00EB6F74">
          <w:rPr>
            <w:webHidden/>
          </w:rPr>
          <w:fldChar w:fldCharType="end"/>
        </w:r>
      </w:hyperlink>
    </w:p>
    <w:p w14:paraId="1B945213" w14:textId="6F71939D" w:rsidR="00EB6F74" w:rsidRDefault="00F733A8">
      <w:pPr>
        <w:pStyle w:val="TOC1"/>
        <w:rPr>
          <w:rFonts w:asciiTheme="minorHAnsi" w:eastAsiaTheme="minorEastAsia" w:hAnsiTheme="minorHAnsi" w:cstheme="minorBidi"/>
        </w:rPr>
      </w:pPr>
      <w:hyperlink w:anchor="_Toc514234310" w:history="1">
        <w:r w:rsidR="00EB6F74" w:rsidRPr="00FA73FA">
          <w:rPr>
            <w:rStyle w:val="Hyperlink"/>
          </w:rPr>
          <w:t>VU22365</w:t>
        </w:r>
        <w:r w:rsidR="00EB6F74">
          <w:rPr>
            <w:rStyle w:val="Hyperlink"/>
          </w:rPr>
          <w:t xml:space="preserve"> </w:t>
        </w:r>
      </w:hyperlink>
      <w:hyperlink w:anchor="_Toc514234311" w:history="1">
        <w:r w:rsidR="00EB6F74" w:rsidRPr="00FA73FA">
          <w:rPr>
            <w:rStyle w:val="Hyperlink"/>
          </w:rPr>
          <w:t>Create simple texts for personal purposes</w:t>
        </w:r>
        <w:r w:rsidR="00EB6F74">
          <w:rPr>
            <w:webHidden/>
          </w:rPr>
          <w:tab/>
        </w:r>
        <w:r w:rsidR="00EB6F74">
          <w:rPr>
            <w:webHidden/>
          </w:rPr>
          <w:fldChar w:fldCharType="begin"/>
        </w:r>
        <w:r w:rsidR="00EB6F74">
          <w:rPr>
            <w:webHidden/>
          </w:rPr>
          <w:instrText xml:space="preserve"> PAGEREF _Toc514234311 \h </w:instrText>
        </w:r>
        <w:r w:rsidR="00EB6F74">
          <w:rPr>
            <w:webHidden/>
          </w:rPr>
        </w:r>
        <w:r w:rsidR="00EB6F74">
          <w:rPr>
            <w:webHidden/>
          </w:rPr>
          <w:fldChar w:fldCharType="separate"/>
        </w:r>
        <w:r w:rsidR="00632EDF">
          <w:rPr>
            <w:webHidden/>
          </w:rPr>
          <w:t>155</w:t>
        </w:r>
        <w:r w:rsidR="00EB6F74">
          <w:rPr>
            <w:webHidden/>
          </w:rPr>
          <w:fldChar w:fldCharType="end"/>
        </w:r>
      </w:hyperlink>
    </w:p>
    <w:p w14:paraId="18DA471F" w14:textId="680A637F" w:rsidR="00EB6F74" w:rsidRDefault="00F733A8">
      <w:pPr>
        <w:pStyle w:val="TOC1"/>
        <w:rPr>
          <w:rFonts w:asciiTheme="minorHAnsi" w:eastAsiaTheme="minorEastAsia" w:hAnsiTheme="minorHAnsi" w:cstheme="minorBidi"/>
        </w:rPr>
      </w:pPr>
      <w:hyperlink w:anchor="_Toc514234312" w:history="1">
        <w:r w:rsidR="00EB6F74" w:rsidRPr="00FA73FA">
          <w:rPr>
            <w:rStyle w:val="Hyperlink"/>
          </w:rPr>
          <w:t>VU22366</w:t>
        </w:r>
        <w:r w:rsidR="00EB6F74">
          <w:rPr>
            <w:rStyle w:val="Hyperlink"/>
          </w:rPr>
          <w:t xml:space="preserve"> </w:t>
        </w:r>
      </w:hyperlink>
      <w:hyperlink w:anchor="_Toc514234313" w:history="1">
        <w:r w:rsidR="00EB6F74" w:rsidRPr="00FA73FA">
          <w:rPr>
            <w:rStyle w:val="Hyperlink"/>
          </w:rPr>
          <w:t>Create simple texts for learning purposes</w:t>
        </w:r>
        <w:r w:rsidR="00EB6F74">
          <w:rPr>
            <w:webHidden/>
          </w:rPr>
          <w:tab/>
        </w:r>
        <w:r w:rsidR="00EB6F74">
          <w:rPr>
            <w:webHidden/>
          </w:rPr>
          <w:fldChar w:fldCharType="begin"/>
        </w:r>
        <w:r w:rsidR="00EB6F74">
          <w:rPr>
            <w:webHidden/>
          </w:rPr>
          <w:instrText xml:space="preserve"> PAGEREF _Toc514234313 \h </w:instrText>
        </w:r>
        <w:r w:rsidR="00EB6F74">
          <w:rPr>
            <w:webHidden/>
          </w:rPr>
        </w:r>
        <w:r w:rsidR="00EB6F74">
          <w:rPr>
            <w:webHidden/>
          </w:rPr>
          <w:fldChar w:fldCharType="separate"/>
        </w:r>
        <w:r w:rsidR="00632EDF">
          <w:rPr>
            <w:webHidden/>
          </w:rPr>
          <w:t>160</w:t>
        </w:r>
        <w:r w:rsidR="00EB6F74">
          <w:rPr>
            <w:webHidden/>
          </w:rPr>
          <w:fldChar w:fldCharType="end"/>
        </w:r>
      </w:hyperlink>
    </w:p>
    <w:p w14:paraId="29F35190" w14:textId="6D26158E" w:rsidR="00EB6F74" w:rsidRDefault="00F733A8">
      <w:pPr>
        <w:pStyle w:val="TOC1"/>
        <w:rPr>
          <w:rFonts w:asciiTheme="minorHAnsi" w:eastAsiaTheme="minorEastAsia" w:hAnsiTheme="minorHAnsi" w:cstheme="minorBidi"/>
        </w:rPr>
      </w:pPr>
      <w:hyperlink w:anchor="_Toc514234314" w:history="1">
        <w:r w:rsidR="00EB6F74" w:rsidRPr="00FA73FA">
          <w:rPr>
            <w:rStyle w:val="Hyperlink"/>
          </w:rPr>
          <w:t>VU22367</w:t>
        </w:r>
        <w:r w:rsidR="00EB6F74">
          <w:rPr>
            <w:rStyle w:val="Hyperlink"/>
          </w:rPr>
          <w:t xml:space="preserve"> </w:t>
        </w:r>
      </w:hyperlink>
      <w:hyperlink w:anchor="_Toc514234315" w:history="1">
        <w:r w:rsidR="00EB6F74" w:rsidRPr="00FA73FA">
          <w:rPr>
            <w:rStyle w:val="Hyperlink"/>
          </w:rPr>
          <w:t>Create simple texts for employment purposes</w:t>
        </w:r>
        <w:r w:rsidR="00EB6F74">
          <w:rPr>
            <w:webHidden/>
          </w:rPr>
          <w:tab/>
        </w:r>
        <w:r w:rsidR="00EB6F74">
          <w:rPr>
            <w:webHidden/>
          </w:rPr>
          <w:fldChar w:fldCharType="begin"/>
        </w:r>
        <w:r w:rsidR="00EB6F74">
          <w:rPr>
            <w:webHidden/>
          </w:rPr>
          <w:instrText xml:space="preserve"> PAGEREF _Toc514234315 \h </w:instrText>
        </w:r>
        <w:r w:rsidR="00EB6F74">
          <w:rPr>
            <w:webHidden/>
          </w:rPr>
        </w:r>
        <w:r w:rsidR="00EB6F74">
          <w:rPr>
            <w:webHidden/>
          </w:rPr>
          <w:fldChar w:fldCharType="separate"/>
        </w:r>
        <w:r w:rsidR="00632EDF">
          <w:rPr>
            <w:webHidden/>
          </w:rPr>
          <w:t>166</w:t>
        </w:r>
        <w:r w:rsidR="00EB6F74">
          <w:rPr>
            <w:webHidden/>
          </w:rPr>
          <w:fldChar w:fldCharType="end"/>
        </w:r>
      </w:hyperlink>
    </w:p>
    <w:p w14:paraId="10ACC7CA" w14:textId="04B38B9F" w:rsidR="00EB6F74" w:rsidRDefault="00F733A8">
      <w:pPr>
        <w:pStyle w:val="TOC1"/>
        <w:rPr>
          <w:rFonts w:asciiTheme="minorHAnsi" w:eastAsiaTheme="minorEastAsia" w:hAnsiTheme="minorHAnsi" w:cstheme="minorBidi"/>
        </w:rPr>
      </w:pPr>
      <w:hyperlink w:anchor="_Toc514234316" w:history="1">
        <w:r w:rsidR="00EB6F74" w:rsidRPr="00FA73FA">
          <w:rPr>
            <w:rStyle w:val="Hyperlink"/>
          </w:rPr>
          <w:t>VU22368</w:t>
        </w:r>
        <w:r w:rsidR="00EB6F74">
          <w:rPr>
            <w:rStyle w:val="Hyperlink"/>
          </w:rPr>
          <w:t xml:space="preserve"> </w:t>
        </w:r>
      </w:hyperlink>
      <w:hyperlink w:anchor="_Toc514234317" w:history="1">
        <w:r w:rsidR="00EB6F74" w:rsidRPr="00FA73FA">
          <w:rPr>
            <w:rStyle w:val="Hyperlink"/>
          </w:rPr>
          <w:t>Create simple texts to participate in the community</w:t>
        </w:r>
        <w:r w:rsidR="00EB6F74">
          <w:rPr>
            <w:webHidden/>
          </w:rPr>
          <w:tab/>
        </w:r>
        <w:r w:rsidR="00EB6F74">
          <w:rPr>
            <w:webHidden/>
          </w:rPr>
          <w:fldChar w:fldCharType="begin"/>
        </w:r>
        <w:r w:rsidR="00EB6F74">
          <w:rPr>
            <w:webHidden/>
          </w:rPr>
          <w:instrText xml:space="preserve"> PAGEREF _Toc514234317 \h </w:instrText>
        </w:r>
        <w:r w:rsidR="00EB6F74">
          <w:rPr>
            <w:webHidden/>
          </w:rPr>
        </w:r>
        <w:r w:rsidR="00EB6F74">
          <w:rPr>
            <w:webHidden/>
          </w:rPr>
          <w:fldChar w:fldCharType="separate"/>
        </w:r>
        <w:r w:rsidR="00632EDF">
          <w:rPr>
            <w:webHidden/>
          </w:rPr>
          <w:t>172</w:t>
        </w:r>
        <w:r w:rsidR="00EB6F74">
          <w:rPr>
            <w:webHidden/>
          </w:rPr>
          <w:fldChar w:fldCharType="end"/>
        </w:r>
      </w:hyperlink>
    </w:p>
    <w:p w14:paraId="7A1621A0" w14:textId="57B13BAF" w:rsidR="00EB6F74" w:rsidRDefault="00F733A8">
      <w:pPr>
        <w:pStyle w:val="TOC1"/>
        <w:rPr>
          <w:rFonts w:asciiTheme="minorHAnsi" w:eastAsiaTheme="minorEastAsia" w:hAnsiTheme="minorHAnsi" w:cstheme="minorBidi"/>
        </w:rPr>
      </w:pPr>
      <w:hyperlink w:anchor="_Toc514234318" w:history="1">
        <w:r w:rsidR="00EB6F74" w:rsidRPr="00FA73FA">
          <w:rPr>
            <w:rStyle w:val="Hyperlink"/>
          </w:rPr>
          <w:t>VU22369</w:t>
        </w:r>
        <w:r w:rsidR="00EB6F74">
          <w:rPr>
            <w:rStyle w:val="Hyperlink"/>
          </w:rPr>
          <w:t xml:space="preserve"> </w:t>
        </w:r>
      </w:hyperlink>
      <w:hyperlink w:anchor="_Toc514234319" w:history="1">
        <w:r w:rsidR="00EB6F74" w:rsidRPr="00FA73FA">
          <w:rPr>
            <w:rStyle w:val="Hyperlink"/>
          </w:rPr>
          <w:t>Work with simple numbers and money in familiar situations</w:t>
        </w:r>
        <w:r w:rsidR="00EB6F74">
          <w:rPr>
            <w:webHidden/>
          </w:rPr>
          <w:tab/>
        </w:r>
        <w:r w:rsidR="00EB6F74">
          <w:rPr>
            <w:webHidden/>
          </w:rPr>
          <w:fldChar w:fldCharType="begin"/>
        </w:r>
        <w:r w:rsidR="00EB6F74">
          <w:rPr>
            <w:webHidden/>
          </w:rPr>
          <w:instrText xml:space="preserve"> PAGEREF _Toc514234319 \h </w:instrText>
        </w:r>
        <w:r w:rsidR="00EB6F74">
          <w:rPr>
            <w:webHidden/>
          </w:rPr>
        </w:r>
        <w:r w:rsidR="00EB6F74">
          <w:rPr>
            <w:webHidden/>
          </w:rPr>
          <w:fldChar w:fldCharType="separate"/>
        </w:r>
        <w:r w:rsidR="00632EDF">
          <w:rPr>
            <w:webHidden/>
          </w:rPr>
          <w:t>178</w:t>
        </w:r>
        <w:r w:rsidR="00EB6F74">
          <w:rPr>
            <w:webHidden/>
          </w:rPr>
          <w:fldChar w:fldCharType="end"/>
        </w:r>
      </w:hyperlink>
    </w:p>
    <w:p w14:paraId="4480ED5A" w14:textId="7E1E9F6F" w:rsidR="00EB6F74" w:rsidRDefault="00F733A8">
      <w:pPr>
        <w:pStyle w:val="TOC1"/>
        <w:rPr>
          <w:rFonts w:asciiTheme="minorHAnsi" w:eastAsiaTheme="minorEastAsia" w:hAnsiTheme="minorHAnsi" w:cstheme="minorBidi"/>
        </w:rPr>
      </w:pPr>
      <w:hyperlink w:anchor="_Toc514234320" w:history="1">
        <w:r w:rsidR="00EB6F74" w:rsidRPr="00FA73FA">
          <w:rPr>
            <w:rStyle w:val="Hyperlink"/>
          </w:rPr>
          <w:t>VU22370</w:t>
        </w:r>
        <w:r w:rsidR="00EB6F74">
          <w:rPr>
            <w:rStyle w:val="Hyperlink"/>
          </w:rPr>
          <w:t xml:space="preserve"> </w:t>
        </w:r>
      </w:hyperlink>
      <w:hyperlink w:anchor="_Toc514234321" w:history="1">
        <w:r w:rsidR="00EB6F74" w:rsidRPr="00FA73FA">
          <w:rPr>
            <w:rStyle w:val="Hyperlink"/>
          </w:rPr>
          <w:t>Work with simple measurements in familiar situations</w:t>
        </w:r>
        <w:r w:rsidR="00EB6F74">
          <w:rPr>
            <w:webHidden/>
          </w:rPr>
          <w:tab/>
        </w:r>
        <w:r w:rsidR="00EB6F74">
          <w:rPr>
            <w:webHidden/>
          </w:rPr>
          <w:fldChar w:fldCharType="begin"/>
        </w:r>
        <w:r w:rsidR="00EB6F74">
          <w:rPr>
            <w:webHidden/>
          </w:rPr>
          <w:instrText xml:space="preserve"> PAGEREF _Toc514234321 \h </w:instrText>
        </w:r>
        <w:r w:rsidR="00EB6F74">
          <w:rPr>
            <w:webHidden/>
          </w:rPr>
        </w:r>
        <w:r w:rsidR="00EB6F74">
          <w:rPr>
            <w:webHidden/>
          </w:rPr>
          <w:fldChar w:fldCharType="separate"/>
        </w:r>
        <w:r w:rsidR="00632EDF">
          <w:rPr>
            <w:webHidden/>
          </w:rPr>
          <w:t>184</w:t>
        </w:r>
        <w:r w:rsidR="00EB6F74">
          <w:rPr>
            <w:webHidden/>
          </w:rPr>
          <w:fldChar w:fldCharType="end"/>
        </w:r>
      </w:hyperlink>
    </w:p>
    <w:p w14:paraId="2511AA51" w14:textId="1BE34EDD" w:rsidR="00EB6F74" w:rsidRDefault="00F733A8">
      <w:pPr>
        <w:pStyle w:val="TOC1"/>
        <w:rPr>
          <w:rFonts w:asciiTheme="minorHAnsi" w:eastAsiaTheme="minorEastAsia" w:hAnsiTheme="minorHAnsi" w:cstheme="minorBidi"/>
        </w:rPr>
      </w:pPr>
      <w:hyperlink w:anchor="_Toc514234322" w:history="1">
        <w:r w:rsidR="00EB6F74" w:rsidRPr="00FA73FA">
          <w:rPr>
            <w:rStyle w:val="Hyperlink"/>
          </w:rPr>
          <w:t>VU22371</w:t>
        </w:r>
        <w:r w:rsidR="00EB6F74">
          <w:rPr>
            <w:rStyle w:val="Hyperlink"/>
          </w:rPr>
          <w:t xml:space="preserve"> </w:t>
        </w:r>
      </w:hyperlink>
      <w:hyperlink w:anchor="_Toc514234323" w:history="1">
        <w:r w:rsidR="00EB6F74" w:rsidRPr="00FA73FA">
          <w:rPr>
            <w:rStyle w:val="Hyperlink"/>
          </w:rPr>
          <w:t xml:space="preserve">Work with simple design and shape in </w:t>
        </w:r>
        <w:r w:rsidR="00EB6F74" w:rsidRPr="00FA73FA">
          <w:rPr>
            <w:rStyle w:val="Hyperlink"/>
            <w:lang w:eastAsia="en-US"/>
          </w:rPr>
          <w:t xml:space="preserve">familiar </w:t>
        </w:r>
        <w:r w:rsidR="00EB6F74" w:rsidRPr="00FA73FA">
          <w:rPr>
            <w:rStyle w:val="Hyperlink"/>
          </w:rPr>
          <w:t>situations</w:t>
        </w:r>
        <w:r w:rsidR="00EB6F74">
          <w:rPr>
            <w:webHidden/>
          </w:rPr>
          <w:tab/>
        </w:r>
        <w:r w:rsidR="00EB6F74">
          <w:rPr>
            <w:webHidden/>
          </w:rPr>
          <w:fldChar w:fldCharType="begin"/>
        </w:r>
        <w:r w:rsidR="00EB6F74">
          <w:rPr>
            <w:webHidden/>
          </w:rPr>
          <w:instrText xml:space="preserve"> PAGEREF _Toc514234323 \h </w:instrText>
        </w:r>
        <w:r w:rsidR="00EB6F74">
          <w:rPr>
            <w:webHidden/>
          </w:rPr>
        </w:r>
        <w:r w:rsidR="00EB6F74">
          <w:rPr>
            <w:webHidden/>
          </w:rPr>
          <w:fldChar w:fldCharType="separate"/>
        </w:r>
        <w:r w:rsidR="00632EDF">
          <w:rPr>
            <w:webHidden/>
          </w:rPr>
          <w:t>188</w:t>
        </w:r>
        <w:r w:rsidR="00EB6F74">
          <w:rPr>
            <w:webHidden/>
          </w:rPr>
          <w:fldChar w:fldCharType="end"/>
        </w:r>
      </w:hyperlink>
    </w:p>
    <w:p w14:paraId="22F71270" w14:textId="31E89E3C" w:rsidR="00EB6F74" w:rsidRDefault="00F733A8">
      <w:pPr>
        <w:pStyle w:val="TOC1"/>
        <w:rPr>
          <w:rFonts w:asciiTheme="minorHAnsi" w:eastAsiaTheme="minorEastAsia" w:hAnsiTheme="minorHAnsi" w:cstheme="minorBidi"/>
        </w:rPr>
      </w:pPr>
      <w:hyperlink w:anchor="_Toc514234324" w:history="1">
        <w:r w:rsidR="00EB6F74" w:rsidRPr="00FA73FA">
          <w:rPr>
            <w:rStyle w:val="Hyperlink"/>
          </w:rPr>
          <w:t>VU22372</w:t>
        </w:r>
        <w:r w:rsidR="00EB6F74">
          <w:rPr>
            <w:rStyle w:val="Hyperlink"/>
          </w:rPr>
          <w:t xml:space="preserve"> </w:t>
        </w:r>
      </w:hyperlink>
      <w:hyperlink w:anchor="_Toc514234325" w:history="1">
        <w:r w:rsidR="00EB6F74" w:rsidRPr="00FA73FA">
          <w:rPr>
            <w:rStyle w:val="Hyperlink"/>
          </w:rPr>
          <w:t>Work with and interpret simple numerical information in familiar texts</w:t>
        </w:r>
        <w:r w:rsidR="00EB6F74">
          <w:rPr>
            <w:webHidden/>
          </w:rPr>
          <w:tab/>
        </w:r>
        <w:r w:rsidR="00EB6F74">
          <w:rPr>
            <w:webHidden/>
          </w:rPr>
          <w:fldChar w:fldCharType="begin"/>
        </w:r>
        <w:r w:rsidR="00EB6F74">
          <w:rPr>
            <w:webHidden/>
          </w:rPr>
          <w:instrText xml:space="preserve"> PAGEREF _Toc514234325 \h </w:instrText>
        </w:r>
        <w:r w:rsidR="00EB6F74">
          <w:rPr>
            <w:webHidden/>
          </w:rPr>
        </w:r>
        <w:r w:rsidR="00EB6F74">
          <w:rPr>
            <w:webHidden/>
          </w:rPr>
          <w:fldChar w:fldCharType="separate"/>
        </w:r>
        <w:r w:rsidR="00632EDF">
          <w:rPr>
            <w:webHidden/>
          </w:rPr>
          <w:t>192</w:t>
        </w:r>
        <w:r w:rsidR="00EB6F74">
          <w:rPr>
            <w:webHidden/>
          </w:rPr>
          <w:fldChar w:fldCharType="end"/>
        </w:r>
      </w:hyperlink>
    </w:p>
    <w:p w14:paraId="24497373" w14:textId="7C4E7EA5" w:rsidR="00EB6F74" w:rsidRDefault="00F733A8">
      <w:pPr>
        <w:pStyle w:val="TOC1"/>
        <w:rPr>
          <w:rFonts w:asciiTheme="minorHAnsi" w:eastAsiaTheme="minorEastAsia" w:hAnsiTheme="minorHAnsi" w:cstheme="minorBidi"/>
        </w:rPr>
      </w:pPr>
      <w:hyperlink w:anchor="_Toc514234326" w:history="1">
        <w:r w:rsidR="00EB6F74" w:rsidRPr="00FA73FA">
          <w:rPr>
            <w:rStyle w:val="Hyperlink"/>
          </w:rPr>
          <w:t>VU22373</w:t>
        </w:r>
        <w:r w:rsidR="00EB6F74">
          <w:rPr>
            <w:rStyle w:val="Hyperlink"/>
          </w:rPr>
          <w:t xml:space="preserve"> </w:t>
        </w:r>
      </w:hyperlink>
      <w:hyperlink w:anchor="_Toc514234327" w:history="1">
        <w:r w:rsidR="00EB6F74" w:rsidRPr="00FA73FA">
          <w:rPr>
            <w:rStyle w:val="Hyperlink"/>
          </w:rPr>
          <w:t>Work with and interpret simple statistical information in familiar texts</w:t>
        </w:r>
        <w:r w:rsidR="00EB6F74">
          <w:rPr>
            <w:webHidden/>
          </w:rPr>
          <w:tab/>
        </w:r>
        <w:r w:rsidR="00EB6F74">
          <w:rPr>
            <w:webHidden/>
          </w:rPr>
          <w:fldChar w:fldCharType="begin"/>
        </w:r>
        <w:r w:rsidR="00EB6F74">
          <w:rPr>
            <w:webHidden/>
          </w:rPr>
          <w:instrText xml:space="preserve"> PAGEREF _Toc514234327 \h </w:instrText>
        </w:r>
        <w:r w:rsidR="00EB6F74">
          <w:rPr>
            <w:webHidden/>
          </w:rPr>
        </w:r>
        <w:r w:rsidR="00EB6F74">
          <w:rPr>
            <w:webHidden/>
          </w:rPr>
          <w:fldChar w:fldCharType="separate"/>
        </w:r>
        <w:r w:rsidR="00632EDF">
          <w:rPr>
            <w:webHidden/>
          </w:rPr>
          <w:t>197</w:t>
        </w:r>
        <w:r w:rsidR="00EB6F74">
          <w:rPr>
            <w:webHidden/>
          </w:rPr>
          <w:fldChar w:fldCharType="end"/>
        </w:r>
      </w:hyperlink>
    </w:p>
    <w:p w14:paraId="70387146" w14:textId="1F6EA42D" w:rsidR="00EB6F74" w:rsidRDefault="00F733A8">
      <w:pPr>
        <w:pStyle w:val="TOC1"/>
        <w:rPr>
          <w:rFonts w:asciiTheme="minorHAnsi" w:eastAsiaTheme="minorEastAsia" w:hAnsiTheme="minorHAnsi" w:cstheme="minorBidi"/>
        </w:rPr>
      </w:pPr>
      <w:hyperlink w:anchor="_Toc514234328" w:history="1">
        <w:r w:rsidR="00EB6F74" w:rsidRPr="00FA73FA">
          <w:rPr>
            <w:rStyle w:val="Hyperlink"/>
          </w:rPr>
          <w:t>VU22374</w:t>
        </w:r>
        <w:r w:rsidR="00EB6F74">
          <w:rPr>
            <w:rStyle w:val="Hyperlink"/>
          </w:rPr>
          <w:t xml:space="preserve"> </w:t>
        </w:r>
      </w:hyperlink>
      <w:hyperlink w:anchor="_Toc514234329" w:history="1">
        <w:r w:rsidR="00EB6F74" w:rsidRPr="00FA73FA">
          <w:rPr>
            <w:rStyle w:val="Hyperlink"/>
          </w:rPr>
          <w:t>Develop verbal communication skills</w:t>
        </w:r>
        <w:r w:rsidR="00EB6F74">
          <w:rPr>
            <w:webHidden/>
          </w:rPr>
          <w:tab/>
        </w:r>
        <w:r w:rsidR="00EB6F74">
          <w:rPr>
            <w:webHidden/>
          </w:rPr>
          <w:fldChar w:fldCharType="begin"/>
        </w:r>
        <w:r w:rsidR="00EB6F74">
          <w:rPr>
            <w:webHidden/>
          </w:rPr>
          <w:instrText xml:space="preserve"> PAGEREF _Toc514234329 \h </w:instrText>
        </w:r>
        <w:r w:rsidR="00EB6F74">
          <w:rPr>
            <w:webHidden/>
          </w:rPr>
        </w:r>
        <w:r w:rsidR="00EB6F74">
          <w:rPr>
            <w:webHidden/>
          </w:rPr>
          <w:fldChar w:fldCharType="separate"/>
        </w:r>
        <w:r w:rsidR="00632EDF">
          <w:rPr>
            <w:webHidden/>
          </w:rPr>
          <w:t>201</w:t>
        </w:r>
        <w:r w:rsidR="00EB6F74">
          <w:rPr>
            <w:webHidden/>
          </w:rPr>
          <w:fldChar w:fldCharType="end"/>
        </w:r>
      </w:hyperlink>
    </w:p>
    <w:p w14:paraId="06CDF108" w14:textId="0CCA2344" w:rsidR="00EB6F74" w:rsidRDefault="00F733A8">
      <w:pPr>
        <w:pStyle w:val="TOC1"/>
        <w:rPr>
          <w:rFonts w:asciiTheme="minorHAnsi" w:eastAsiaTheme="minorEastAsia" w:hAnsiTheme="minorHAnsi" w:cstheme="minorBidi"/>
        </w:rPr>
      </w:pPr>
      <w:hyperlink w:anchor="_Toc514234330" w:history="1">
        <w:r w:rsidR="00EB6F74" w:rsidRPr="00FA73FA">
          <w:rPr>
            <w:rStyle w:val="Hyperlink"/>
          </w:rPr>
          <w:t>VU22375</w:t>
        </w:r>
        <w:r w:rsidR="00EB6F74">
          <w:rPr>
            <w:rStyle w:val="Hyperlink"/>
          </w:rPr>
          <w:t xml:space="preserve"> </w:t>
        </w:r>
      </w:hyperlink>
      <w:hyperlink w:anchor="_Toc514234331" w:history="1">
        <w:r w:rsidR="00EB6F74" w:rsidRPr="00FA73FA">
          <w:rPr>
            <w:rStyle w:val="Hyperlink"/>
          </w:rPr>
          <w:t>Apply basic computer skills to language learning</w:t>
        </w:r>
        <w:r w:rsidR="00EB6F74">
          <w:rPr>
            <w:webHidden/>
          </w:rPr>
          <w:tab/>
        </w:r>
        <w:r w:rsidR="00EB6F74">
          <w:rPr>
            <w:webHidden/>
          </w:rPr>
          <w:fldChar w:fldCharType="begin"/>
        </w:r>
        <w:r w:rsidR="00EB6F74">
          <w:rPr>
            <w:webHidden/>
          </w:rPr>
          <w:instrText xml:space="preserve"> PAGEREF _Toc514234331 \h </w:instrText>
        </w:r>
        <w:r w:rsidR="00EB6F74">
          <w:rPr>
            <w:webHidden/>
          </w:rPr>
        </w:r>
        <w:r w:rsidR="00EB6F74">
          <w:rPr>
            <w:webHidden/>
          </w:rPr>
          <w:fldChar w:fldCharType="separate"/>
        </w:r>
        <w:r w:rsidR="00632EDF">
          <w:rPr>
            <w:webHidden/>
          </w:rPr>
          <w:t>204</w:t>
        </w:r>
        <w:r w:rsidR="00EB6F74">
          <w:rPr>
            <w:webHidden/>
          </w:rPr>
          <w:fldChar w:fldCharType="end"/>
        </w:r>
      </w:hyperlink>
    </w:p>
    <w:p w14:paraId="323019A9" w14:textId="3F3E5D8D" w:rsidR="00EB6F74" w:rsidRDefault="00F733A8">
      <w:pPr>
        <w:pStyle w:val="TOC1"/>
        <w:rPr>
          <w:rFonts w:asciiTheme="minorHAnsi" w:eastAsiaTheme="minorEastAsia" w:hAnsiTheme="minorHAnsi" w:cstheme="minorBidi"/>
        </w:rPr>
      </w:pPr>
      <w:hyperlink w:anchor="_Toc514234332" w:history="1">
        <w:r w:rsidR="00EB6F74" w:rsidRPr="00FA73FA">
          <w:rPr>
            <w:rStyle w:val="Hyperlink"/>
          </w:rPr>
          <w:t>VU22376</w:t>
        </w:r>
        <w:r w:rsidR="00EB6F74">
          <w:rPr>
            <w:rStyle w:val="Hyperlink"/>
          </w:rPr>
          <w:t xml:space="preserve"> </w:t>
        </w:r>
      </w:hyperlink>
      <w:hyperlink w:anchor="_Toc514234333" w:history="1">
        <w:r w:rsidR="00EB6F74" w:rsidRPr="00FA73FA">
          <w:rPr>
            <w:rStyle w:val="Hyperlink"/>
          </w:rPr>
          <w:t>Access the internet for language learning</w:t>
        </w:r>
        <w:r w:rsidR="00EB6F74">
          <w:rPr>
            <w:webHidden/>
          </w:rPr>
          <w:tab/>
        </w:r>
        <w:r w:rsidR="00EB6F74">
          <w:rPr>
            <w:webHidden/>
          </w:rPr>
          <w:fldChar w:fldCharType="begin"/>
        </w:r>
        <w:r w:rsidR="00EB6F74">
          <w:rPr>
            <w:webHidden/>
          </w:rPr>
          <w:instrText xml:space="preserve"> PAGEREF _Toc514234333 \h </w:instrText>
        </w:r>
        <w:r w:rsidR="00EB6F74">
          <w:rPr>
            <w:webHidden/>
          </w:rPr>
        </w:r>
        <w:r w:rsidR="00EB6F74">
          <w:rPr>
            <w:webHidden/>
          </w:rPr>
          <w:fldChar w:fldCharType="separate"/>
        </w:r>
        <w:r w:rsidR="00632EDF">
          <w:rPr>
            <w:webHidden/>
          </w:rPr>
          <w:t>208</w:t>
        </w:r>
        <w:r w:rsidR="00EB6F74">
          <w:rPr>
            <w:webHidden/>
          </w:rPr>
          <w:fldChar w:fldCharType="end"/>
        </w:r>
      </w:hyperlink>
    </w:p>
    <w:p w14:paraId="32FD736E" w14:textId="16B9B1F4" w:rsidR="00EB6F74" w:rsidRDefault="00F733A8">
      <w:pPr>
        <w:pStyle w:val="TOC1"/>
        <w:rPr>
          <w:rFonts w:asciiTheme="minorHAnsi" w:eastAsiaTheme="minorEastAsia" w:hAnsiTheme="minorHAnsi" w:cstheme="minorBidi"/>
        </w:rPr>
      </w:pPr>
      <w:hyperlink w:anchor="_Toc514234334" w:history="1">
        <w:r w:rsidR="00EB6F74" w:rsidRPr="00FA73FA">
          <w:rPr>
            <w:rStyle w:val="Hyperlink"/>
          </w:rPr>
          <w:t>VU22377</w:t>
        </w:r>
        <w:r w:rsidR="00EB6F74">
          <w:rPr>
            <w:rStyle w:val="Hyperlink"/>
          </w:rPr>
          <w:t xml:space="preserve"> </w:t>
        </w:r>
      </w:hyperlink>
      <w:hyperlink w:anchor="_Toc514234335" w:history="1">
        <w:r w:rsidR="00EB6F74" w:rsidRPr="00FA73FA">
          <w:rPr>
            <w:rStyle w:val="Hyperlink"/>
          </w:rPr>
          <w:t>Identify Australian environmental issues</w:t>
        </w:r>
        <w:r w:rsidR="00EB6F74">
          <w:rPr>
            <w:webHidden/>
          </w:rPr>
          <w:tab/>
        </w:r>
        <w:r w:rsidR="00EB6F74">
          <w:rPr>
            <w:webHidden/>
          </w:rPr>
          <w:fldChar w:fldCharType="begin"/>
        </w:r>
        <w:r w:rsidR="00EB6F74">
          <w:rPr>
            <w:webHidden/>
          </w:rPr>
          <w:instrText xml:space="preserve"> PAGEREF _Toc514234335 \h </w:instrText>
        </w:r>
        <w:r w:rsidR="00EB6F74">
          <w:rPr>
            <w:webHidden/>
          </w:rPr>
        </w:r>
        <w:r w:rsidR="00EB6F74">
          <w:rPr>
            <w:webHidden/>
          </w:rPr>
          <w:fldChar w:fldCharType="separate"/>
        </w:r>
        <w:r w:rsidR="00632EDF">
          <w:rPr>
            <w:webHidden/>
          </w:rPr>
          <w:t>211</w:t>
        </w:r>
        <w:r w:rsidR="00EB6F74">
          <w:rPr>
            <w:webHidden/>
          </w:rPr>
          <w:fldChar w:fldCharType="end"/>
        </w:r>
      </w:hyperlink>
    </w:p>
    <w:p w14:paraId="3F192708" w14:textId="4C98E5C6" w:rsidR="00EB6F74" w:rsidRDefault="00F733A8">
      <w:pPr>
        <w:pStyle w:val="TOC1"/>
        <w:rPr>
          <w:rFonts w:asciiTheme="minorHAnsi" w:eastAsiaTheme="minorEastAsia" w:hAnsiTheme="minorHAnsi" w:cstheme="minorBidi"/>
        </w:rPr>
      </w:pPr>
      <w:hyperlink w:anchor="_Toc514234336" w:history="1">
        <w:r w:rsidR="00EB6F74" w:rsidRPr="00FA73FA">
          <w:rPr>
            <w:rStyle w:val="Hyperlink"/>
          </w:rPr>
          <w:t>VU22378</w:t>
        </w:r>
        <w:r w:rsidR="00EB6F74">
          <w:rPr>
            <w:rStyle w:val="Hyperlink"/>
          </w:rPr>
          <w:t xml:space="preserve"> </w:t>
        </w:r>
      </w:hyperlink>
      <w:hyperlink w:anchor="_Toc514234337" w:history="1">
        <w:r w:rsidR="00EB6F74" w:rsidRPr="00FA73FA">
          <w:rPr>
            <w:rStyle w:val="Hyperlink"/>
          </w:rPr>
          <w:t>Communicate with others in familiar and predictable contexts</w:t>
        </w:r>
        <w:r w:rsidR="00EB6F74">
          <w:rPr>
            <w:webHidden/>
          </w:rPr>
          <w:tab/>
        </w:r>
        <w:r w:rsidR="00EB6F74">
          <w:rPr>
            <w:webHidden/>
          </w:rPr>
          <w:fldChar w:fldCharType="begin"/>
        </w:r>
        <w:r w:rsidR="00EB6F74">
          <w:rPr>
            <w:webHidden/>
          </w:rPr>
          <w:instrText xml:space="preserve"> PAGEREF _Toc514234337 \h </w:instrText>
        </w:r>
        <w:r w:rsidR="00EB6F74">
          <w:rPr>
            <w:webHidden/>
          </w:rPr>
        </w:r>
        <w:r w:rsidR="00EB6F74">
          <w:rPr>
            <w:webHidden/>
          </w:rPr>
          <w:fldChar w:fldCharType="separate"/>
        </w:r>
        <w:r w:rsidR="00632EDF">
          <w:rPr>
            <w:webHidden/>
          </w:rPr>
          <w:t>214</w:t>
        </w:r>
        <w:r w:rsidR="00EB6F74">
          <w:rPr>
            <w:webHidden/>
          </w:rPr>
          <w:fldChar w:fldCharType="end"/>
        </w:r>
      </w:hyperlink>
    </w:p>
    <w:p w14:paraId="384086F6" w14:textId="2AC4E63D" w:rsidR="00EB6F74" w:rsidRDefault="00F733A8">
      <w:pPr>
        <w:pStyle w:val="TOC1"/>
        <w:rPr>
          <w:rFonts w:asciiTheme="minorHAnsi" w:eastAsiaTheme="minorEastAsia" w:hAnsiTheme="minorHAnsi" w:cstheme="minorBidi"/>
        </w:rPr>
      </w:pPr>
      <w:hyperlink w:anchor="_Toc514234338" w:history="1">
        <w:r w:rsidR="00EB6F74" w:rsidRPr="00FA73FA">
          <w:rPr>
            <w:rStyle w:val="Hyperlink"/>
          </w:rPr>
          <w:t>VU22379</w:t>
        </w:r>
        <w:r w:rsidR="00EB6F74">
          <w:rPr>
            <w:rStyle w:val="Hyperlink"/>
          </w:rPr>
          <w:t xml:space="preserve"> </w:t>
        </w:r>
      </w:hyperlink>
      <w:hyperlink w:anchor="_Toc514234339" w:history="1">
        <w:r w:rsidR="00EB6F74" w:rsidRPr="00FA73FA">
          <w:rPr>
            <w:rStyle w:val="Hyperlink"/>
          </w:rPr>
          <w:t>Identify community options</w:t>
        </w:r>
        <w:r w:rsidR="00EB6F74">
          <w:rPr>
            <w:webHidden/>
          </w:rPr>
          <w:tab/>
        </w:r>
        <w:r w:rsidR="00EB6F74">
          <w:rPr>
            <w:webHidden/>
          </w:rPr>
          <w:fldChar w:fldCharType="begin"/>
        </w:r>
        <w:r w:rsidR="00EB6F74">
          <w:rPr>
            <w:webHidden/>
          </w:rPr>
          <w:instrText xml:space="preserve"> PAGEREF _Toc514234339 \h </w:instrText>
        </w:r>
        <w:r w:rsidR="00EB6F74">
          <w:rPr>
            <w:webHidden/>
          </w:rPr>
        </w:r>
        <w:r w:rsidR="00EB6F74">
          <w:rPr>
            <w:webHidden/>
          </w:rPr>
          <w:fldChar w:fldCharType="separate"/>
        </w:r>
        <w:r w:rsidR="00632EDF">
          <w:rPr>
            <w:webHidden/>
          </w:rPr>
          <w:t>217</w:t>
        </w:r>
        <w:r w:rsidR="00EB6F74">
          <w:rPr>
            <w:webHidden/>
          </w:rPr>
          <w:fldChar w:fldCharType="end"/>
        </w:r>
      </w:hyperlink>
    </w:p>
    <w:p w14:paraId="210E6028" w14:textId="3F6D0CF8" w:rsidR="00EB6F74" w:rsidRDefault="00F733A8">
      <w:pPr>
        <w:pStyle w:val="TOC1"/>
        <w:rPr>
          <w:rFonts w:asciiTheme="minorHAnsi" w:eastAsiaTheme="minorEastAsia" w:hAnsiTheme="minorHAnsi" w:cstheme="minorBidi"/>
        </w:rPr>
      </w:pPr>
      <w:hyperlink w:anchor="_Toc514234340" w:history="1">
        <w:r w:rsidR="00EB6F74" w:rsidRPr="00FA73FA">
          <w:rPr>
            <w:rStyle w:val="Hyperlink"/>
          </w:rPr>
          <w:t>VU22380</w:t>
        </w:r>
        <w:r w:rsidR="00EB6F74">
          <w:rPr>
            <w:rStyle w:val="Hyperlink"/>
          </w:rPr>
          <w:t xml:space="preserve"> </w:t>
        </w:r>
      </w:hyperlink>
      <w:hyperlink w:anchor="_Toc514234341" w:history="1">
        <w:r w:rsidR="00EB6F74" w:rsidRPr="00FA73FA">
          <w:rPr>
            <w:rStyle w:val="Hyperlink"/>
          </w:rPr>
          <w:t>Identify features of the education system</w:t>
        </w:r>
        <w:r w:rsidR="00EB6F74">
          <w:rPr>
            <w:webHidden/>
          </w:rPr>
          <w:tab/>
        </w:r>
        <w:r w:rsidR="00EB6F74">
          <w:rPr>
            <w:webHidden/>
          </w:rPr>
          <w:fldChar w:fldCharType="begin"/>
        </w:r>
        <w:r w:rsidR="00EB6F74">
          <w:rPr>
            <w:webHidden/>
          </w:rPr>
          <w:instrText xml:space="preserve"> PAGEREF _Toc514234341 \h </w:instrText>
        </w:r>
        <w:r w:rsidR="00EB6F74">
          <w:rPr>
            <w:webHidden/>
          </w:rPr>
        </w:r>
        <w:r w:rsidR="00EB6F74">
          <w:rPr>
            <w:webHidden/>
          </w:rPr>
          <w:fldChar w:fldCharType="separate"/>
        </w:r>
        <w:r w:rsidR="00632EDF">
          <w:rPr>
            <w:webHidden/>
          </w:rPr>
          <w:t>221</w:t>
        </w:r>
        <w:r w:rsidR="00EB6F74">
          <w:rPr>
            <w:webHidden/>
          </w:rPr>
          <w:fldChar w:fldCharType="end"/>
        </w:r>
      </w:hyperlink>
    </w:p>
    <w:p w14:paraId="6C9A7849" w14:textId="2B312688" w:rsidR="00EB6F74" w:rsidRDefault="00F733A8">
      <w:pPr>
        <w:pStyle w:val="TOC1"/>
        <w:rPr>
          <w:rFonts w:asciiTheme="minorHAnsi" w:eastAsiaTheme="minorEastAsia" w:hAnsiTheme="minorHAnsi" w:cstheme="minorBidi"/>
        </w:rPr>
      </w:pPr>
      <w:hyperlink w:anchor="_Toc514234342" w:history="1">
        <w:r w:rsidR="00EB6F74" w:rsidRPr="00FA73FA">
          <w:rPr>
            <w:rStyle w:val="Hyperlink"/>
          </w:rPr>
          <w:t>VU22381</w:t>
        </w:r>
        <w:r w:rsidR="00EB6F74">
          <w:rPr>
            <w:rStyle w:val="Hyperlink"/>
          </w:rPr>
          <w:t xml:space="preserve"> </w:t>
        </w:r>
      </w:hyperlink>
      <w:hyperlink w:anchor="_Toc514234343" w:history="1">
        <w:r w:rsidR="00EB6F74" w:rsidRPr="00FA73FA">
          <w:rPr>
            <w:rStyle w:val="Hyperlink"/>
          </w:rPr>
          <w:t>Identify features of the health care system</w:t>
        </w:r>
        <w:r w:rsidR="00EB6F74">
          <w:rPr>
            <w:webHidden/>
          </w:rPr>
          <w:tab/>
        </w:r>
        <w:r w:rsidR="00EB6F74">
          <w:rPr>
            <w:webHidden/>
          </w:rPr>
          <w:fldChar w:fldCharType="begin"/>
        </w:r>
        <w:r w:rsidR="00EB6F74">
          <w:rPr>
            <w:webHidden/>
          </w:rPr>
          <w:instrText xml:space="preserve"> PAGEREF _Toc514234343 \h </w:instrText>
        </w:r>
        <w:r w:rsidR="00EB6F74">
          <w:rPr>
            <w:webHidden/>
          </w:rPr>
        </w:r>
        <w:r w:rsidR="00EB6F74">
          <w:rPr>
            <w:webHidden/>
          </w:rPr>
          <w:fldChar w:fldCharType="separate"/>
        </w:r>
        <w:r w:rsidR="00632EDF">
          <w:rPr>
            <w:webHidden/>
          </w:rPr>
          <w:t>224</w:t>
        </w:r>
        <w:r w:rsidR="00EB6F74">
          <w:rPr>
            <w:webHidden/>
          </w:rPr>
          <w:fldChar w:fldCharType="end"/>
        </w:r>
      </w:hyperlink>
    </w:p>
    <w:p w14:paraId="58833124" w14:textId="70AF51A5" w:rsidR="00EB6F74" w:rsidRDefault="00F733A8">
      <w:pPr>
        <w:pStyle w:val="TOC1"/>
        <w:rPr>
          <w:rFonts w:asciiTheme="minorHAnsi" w:eastAsiaTheme="minorEastAsia" w:hAnsiTheme="minorHAnsi" w:cstheme="minorBidi"/>
        </w:rPr>
      </w:pPr>
      <w:hyperlink w:anchor="_Toc514234344" w:history="1">
        <w:r w:rsidR="00EB6F74" w:rsidRPr="00FA73FA">
          <w:rPr>
            <w:rStyle w:val="Hyperlink"/>
          </w:rPr>
          <w:t>VU22382</w:t>
        </w:r>
        <w:r w:rsidR="00EB6F74">
          <w:rPr>
            <w:rStyle w:val="Hyperlink"/>
          </w:rPr>
          <w:t xml:space="preserve"> </w:t>
        </w:r>
      </w:hyperlink>
      <w:hyperlink w:anchor="_Toc514234345" w:history="1">
        <w:r w:rsidR="00EB6F74" w:rsidRPr="00FA73FA">
          <w:rPr>
            <w:rStyle w:val="Hyperlink"/>
          </w:rPr>
          <w:t>Identify major events in Australian history</w:t>
        </w:r>
        <w:r w:rsidR="00EB6F74">
          <w:rPr>
            <w:webHidden/>
          </w:rPr>
          <w:tab/>
        </w:r>
        <w:r w:rsidR="00EB6F74">
          <w:rPr>
            <w:webHidden/>
          </w:rPr>
          <w:fldChar w:fldCharType="begin"/>
        </w:r>
        <w:r w:rsidR="00EB6F74">
          <w:rPr>
            <w:webHidden/>
          </w:rPr>
          <w:instrText xml:space="preserve"> PAGEREF _Toc514234345 \h </w:instrText>
        </w:r>
        <w:r w:rsidR="00EB6F74">
          <w:rPr>
            <w:webHidden/>
          </w:rPr>
        </w:r>
        <w:r w:rsidR="00EB6F74">
          <w:rPr>
            <w:webHidden/>
          </w:rPr>
          <w:fldChar w:fldCharType="separate"/>
        </w:r>
        <w:r w:rsidR="00632EDF">
          <w:rPr>
            <w:webHidden/>
          </w:rPr>
          <w:t>228</w:t>
        </w:r>
        <w:r w:rsidR="00EB6F74">
          <w:rPr>
            <w:webHidden/>
          </w:rPr>
          <w:fldChar w:fldCharType="end"/>
        </w:r>
      </w:hyperlink>
    </w:p>
    <w:p w14:paraId="130A1BD1" w14:textId="65333216" w:rsidR="00EB6F74" w:rsidRDefault="00F733A8">
      <w:pPr>
        <w:pStyle w:val="TOC1"/>
        <w:rPr>
          <w:rFonts w:asciiTheme="minorHAnsi" w:eastAsiaTheme="minorEastAsia" w:hAnsiTheme="minorHAnsi" w:cstheme="minorBidi"/>
        </w:rPr>
      </w:pPr>
      <w:hyperlink w:anchor="_Toc514234346" w:history="1">
        <w:r w:rsidR="00EB6F74" w:rsidRPr="00FA73FA">
          <w:rPr>
            <w:rStyle w:val="Hyperlink"/>
          </w:rPr>
          <w:t>VU22383</w:t>
        </w:r>
        <w:r w:rsidR="00EB6F74">
          <w:rPr>
            <w:rStyle w:val="Hyperlink"/>
          </w:rPr>
          <w:t xml:space="preserve"> </w:t>
        </w:r>
      </w:hyperlink>
      <w:hyperlink w:anchor="_Toc514234347" w:history="1">
        <w:r w:rsidR="00EB6F74" w:rsidRPr="00FA73FA">
          <w:rPr>
            <w:rStyle w:val="Hyperlink"/>
          </w:rPr>
          <w:t>Identify common digital media</w:t>
        </w:r>
        <w:r w:rsidR="00EB6F74">
          <w:rPr>
            <w:webHidden/>
          </w:rPr>
          <w:tab/>
        </w:r>
        <w:r w:rsidR="00EB6F74">
          <w:rPr>
            <w:webHidden/>
          </w:rPr>
          <w:fldChar w:fldCharType="begin"/>
        </w:r>
        <w:r w:rsidR="00EB6F74">
          <w:rPr>
            <w:webHidden/>
          </w:rPr>
          <w:instrText xml:space="preserve"> PAGEREF _Toc514234347 \h </w:instrText>
        </w:r>
        <w:r w:rsidR="00EB6F74">
          <w:rPr>
            <w:webHidden/>
          </w:rPr>
        </w:r>
        <w:r w:rsidR="00EB6F74">
          <w:rPr>
            <w:webHidden/>
          </w:rPr>
          <w:fldChar w:fldCharType="separate"/>
        </w:r>
        <w:r w:rsidR="00632EDF">
          <w:rPr>
            <w:webHidden/>
          </w:rPr>
          <w:t>232</w:t>
        </w:r>
        <w:r w:rsidR="00EB6F74">
          <w:rPr>
            <w:webHidden/>
          </w:rPr>
          <w:fldChar w:fldCharType="end"/>
        </w:r>
      </w:hyperlink>
    </w:p>
    <w:p w14:paraId="1226348A" w14:textId="6A3ECF84" w:rsidR="00EB6F74" w:rsidRDefault="00F733A8">
      <w:pPr>
        <w:pStyle w:val="TOC1"/>
        <w:rPr>
          <w:rFonts w:asciiTheme="minorHAnsi" w:eastAsiaTheme="minorEastAsia" w:hAnsiTheme="minorHAnsi" w:cstheme="minorBidi"/>
        </w:rPr>
      </w:pPr>
      <w:hyperlink w:anchor="_Toc514234348" w:history="1">
        <w:r w:rsidR="00EB6F74" w:rsidRPr="00FA73FA">
          <w:rPr>
            <w:rStyle w:val="Hyperlink"/>
          </w:rPr>
          <w:t>VU22384</w:t>
        </w:r>
        <w:r w:rsidR="00EB6F74">
          <w:rPr>
            <w:rStyle w:val="Hyperlink"/>
          </w:rPr>
          <w:t xml:space="preserve"> </w:t>
        </w:r>
      </w:hyperlink>
      <w:hyperlink w:anchor="_Toc514234349" w:history="1">
        <w:r w:rsidR="00EB6F74" w:rsidRPr="00FA73FA">
          <w:rPr>
            <w:rStyle w:val="Hyperlink"/>
          </w:rPr>
          <w:t>Develop and document a learning plan and portfolio</w:t>
        </w:r>
        <w:r w:rsidR="00EB6F74">
          <w:rPr>
            <w:webHidden/>
          </w:rPr>
          <w:tab/>
        </w:r>
        <w:r w:rsidR="00EB6F74">
          <w:rPr>
            <w:webHidden/>
          </w:rPr>
          <w:fldChar w:fldCharType="begin"/>
        </w:r>
        <w:r w:rsidR="00EB6F74">
          <w:rPr>
            <w:webHidden/>
          </w:rPr>
          <w:instrText xml:space="preserve"> PAGEREF _Toc514234349 \h </w:instrText>
        </w:r>
        <w:r w:rsidR="00EB6F74">
          <w:rPr>
            <w:webHidden/>
          </w:rPr>
        </w:r>
        <w:r w:rsidR="00EB6F74">
          <w:rPr>
            <w:webHidden/>
          </w:rPr>
          <w:fldChar w:fldCharType="separate"/>
        </w:r>
        <w:r w:rsidR="00632EDF">
          <w:rPr>
            <w:webHidden/>
          </w:rPr>
          <w:t>235</w:t>
        </w:r>
        <w:r w:rsidR="00EB6F74">
          <w:rPr>
            <w:webHidden/>
          </w:rPr>
          <w:fldChar w:fldCharType="end"/>
        </w:r>
      </w:hyperlink>
    </w:p>
    <w:p w14:paraId="2C6BF391" w14:textId="0B4867D1" w:rsidR="00EB6F74" w:rsidRDefault="00F733A8">
      <w:pPr>
        <w:pStyle w:val="TOC1"/>
        <w:rPr>
          <w:rFonts w:asciiTheme="minorHAnsi" w:eastAsiaTheme="minorEastAsia" w:hAnsiTheme="minorHAnsi" w:cstheme="minorBidi"/>
        </w:rPr>
      </w:pPr>
      <w:hyperlink w:anchor="_Toc514234350" w:history="1">
        <w:r w:rsidR="00EB6F74" w:rsidRPr="00FA73FA">
          <w:rPr>
            <w:rStyle w:val="Hyperlink"/>
          </w:rPr>
          <w:t>VU22385</w:t>
        </w:r>
        <w:r w:rsidR="00EB6F74">
          <w:rPr>
            <w:rStyle w:val="Hyperlink"/>
          </w:rPr>
          <w:t xml:space="preserve"> </w:t>
        </w:r>
      </w:hyperlink>
      <w:hyperlink w:anchor="_Toc514234351" w:history="1">
        <w:r w:rsidR="00EB6F74" w:rsidRPr="00FA73FA">
          <w:rPr>
            <w:rStyle w:val="Hyperlink"/>
          </w:rPr>
          <w:t>Plan and undertake a project</w:t>
        </w:r>
        <w:r w:rsidR="00EB6F74">
          <w:rPr>
            <w:webHidden/>
          </w:rPr>
          <w:tab/>
        </w:r>
        <w:r w:rsidR="00EB6F74">
          <w:rPr>
            <w:webHidden/>
          </w:rPr>
          <w:fldChar w:fldCharType="begin"/>
        </w:r>
        <w:r w:rsidR="00EB6F74">
          <w:rPr>
            <w:webHidden/>
          </w:rPr>
          <w:instrText xml:space="preserve"> PAGEREF _Toc514234351 \h </w:instrText>
        </w:r>
        <w:r w:rsidR="00EB6F74">
          <w:rPr>
            <w:webHidden/>
          </w:rPr>
        </w:r>
        <w:r w:rsidR="00EB6F74">
          <w:rPr>
            <w:webHidden/>
          </w:rPr>
          <w:fldChar w:fldCharType="separate"/>
        </w:r>
        <w:r w:rsidR="00632EDF">
          <w:rPr>
            <w:webHidden/>
          </w:rPr>
          <w:t>241</w:t>
        </w:r>
        <w:r w:rsidR="00EB6F74">
          <w:rPr>
            <w:webHidden/>
          </w:rPr>
          <w:fldChar w:fldCharType="end"/>
        </w:r>
      </w:hyperlink>
    </w:p>
    <w:p w14:paraId="7824B062" w14:textId="2A1E03B7" w:rsidR="00EB6F74" w:rsidRDefault="00F733A8">
      <w:pPr>
        <w:pStyle w:val="TOC1"/>
        <w:rPr>
          <w:rFonts w:asciiTheme="minorHAnsi" w:eastAsiaTheme="minorEastAsia" w:hAnsiTheme="minorHAnsi" w:cstheme="minorBidi"/>
        </w:rPr>
      </w:pPr>
      <w:hyperlink w:anchor="_Toc514234352" w:history="1">
        <w:r w:rsidR="00EB6F74" w:rsidRPr="00FA73FA">
          <w:rPr>
            <w:rStyle w:val="Hyperlink"/>
          </w:rPr>
          <w:t>VU22386</w:t>
        </w:r>
        <w:r w:rsidR="00EB6F74">
          <w:rPr>
            <w:rStyle w:val="Hyperlink"/>
          </w:rPr>
          <w:t xml:space="preserve"> </w:t>
        </w:r>
      </w:hyperlink>
      <w:hyperlink w:anchor="_Toc514234353" w:history="1">
        <w:r w:rsidR="00EB6F74" w:rsidRPr="00FA73FA">
          <w:rPr>
            <w:rStyle w:val="Hyperlink"/>
          </w:rPr>
          <w:t>Engage with texts of limited complexity for personal purposes</w:t>
        </w:r>
        <w:r w:rsidR="00EB6F74">
          <w:rPr>
            <w:webHidden/>
          </w:rPr>
          <w:tab/>
        </w:r>
        <w:r w:rsidR="00EB6F74">
          <w:rPr>
            <w:webHidden/>
          </w:rPr>
          <w:fldChar w:fldCharType="begin"/>
        </w:r>
        <w:r w:rsidR="00EB6F74">
          <w:rPr>
            <w:webHidden/>
          </w:rPr>
          <w:instrText xml:space="preserve"> PAGEREF _Toc514234353 \h </w:instrText>
        </w:r>
        <w:r w:rsidR="00EB6F74">
          <w:rPr>
            <w:webHidden/>
          </w:rPr>
        </w:r>
        <w:r w:rsidR="00EB6F74">
          <w:rPr>
            <w:webHidden/>
          </w:rPr>
          <w:fldChar w:fldCharType="separate"/>
        </w:r>
        <w:r w:rsidR="00632EDF">
          <w:rPr>
            <w:webHidden/>
          </w:rPr>
          <w:t>246</w:t>
        </w:r>
        <w:r w:rsidR="00EB6F74">
          <w:rPr>
            <w:webHidden/>
          </w:rPr>
          <w:fldChar w:fldCharType="end"/>
        </w:r>
      </w:hyperlink>
    </w:p>
    <w:p w14:paraId="47B0D916" w14:textId="66CC8827" w:rsidR="00EB6F74" w:rsidRDefault="00F733A8">
      <w:pPr>
        <w:pStyle w:val="TOC1"/>
        <w:rPr>
          <w:rFonts w:asciiTheme="minorHAnsi" w:eastAsiaTheme="minorEastAsia" w:hAnsiTheme="minorHAnsi" w:cstheme="minorBidi"/>
        </w:rPr>
      </w:pPr>
      <w:hyperlink w:anchor="_Toc514234354" w:history="1">
        <w:r w:rsidR="00EB6F74" w:rsidRPr="00FA73FA">
          <w:rPr>
            <w:rStyle w:val="Hyperlink"/>
          </w:rPr>
          <w:t>VU22387</w:t>
        </w:r>
        <w:r w:rsidR="00EB6F74">
          <w:rPr>
            <w:rStyle w:val="Hyperlink"/>
          </w:rPr>
          <w:t xml:space="preserve"> </w:t>
        </w:r>
      </w:hyperlink>
      <w:hyperlink w:anchor="_Toc514234355" w:history="1">
        <w:r w:rsidR="00EB6F74" w:rsidRPr="00FA73FA">
          <w:rPr>
            <w:rStyle w:val="Hyperlink"/>
          </w:rPr>
          <w:t>Engage with texts of limited complexity for learning purposes</w:t>
        </w:r>
        <w:r w:rsidR="00EB6F74">
          <w:rPr>
            <w:webHidden/>
          </w:rPr>
          <w:tab/>
        </w:r>
        <w:r w:rsidR="00EB6F74">
          <w:rPr>
            <w:webHidden/>
          </w:rPr>
          <w:fldChar w:fldCharType="begin"/>
        </w:r>
        <w:r w:rsidR="00EB6F74">
          <w:rPr>
            <w:webHidden/>
          </w:rPr>
          <w:instrText xml:space="preserve"> PAGEREF _Toc514234355 \h </w:instrText>
        </w:r>
        <w:r w:rsidR="00EB6F74">
          <w:rPr>
            <w:webHidden/>
          </w:rPr>
        </w:r>
        <w:r w:rsidR="00EB6F74">
          <w:rPr>
            <w:webHidden/>
          </w:rPr>
          <w:fldChar w:fldCharType="separate"/>
        </w:r>
        <w:r w:rsidR="00632EDF">
          <w:rPr>
            <w:webHidden/>
          </w:rPr>
          <w:t>252</w:t>
        </w:r>
        <w:r w:rsidR="00EB6F74">
          <w:rPr>
            <w:webHidden/>
          </w:rPr>
          <w:fldChar w:fldCharType="end"/>
        </w:r>
      </w:hyperlink>
    </w:p>
    <w:p w14:paraId="1871D9B7" w14:textId="69EBA63C" w:rsidR="00EB6F74" w:rsidRDefault="00F733A8">
      <w:pPr>
        <w:pStyle w:val="TOC1"/>
        <w:rPr>
          <w:rFonts w:asciiTheme="minorHAnsi" w:eastAsiaTheme="minorEastAsia" w:hAnsiTheme="minorHAnsi" w:cstheme="minorBidi"/>
        </w:rPr>
      </w:pPr>
      <w:hyperlink w:anchor="_Toc514234356" w:history="1">
        <w:r w:rsidR="00EB6F74" w:rsidRPr="00FA73FA">
          <w:rPr>
            <w:rStyle w:val="Hyperlink"/>
          </w:rPr>
          <w:t>VU22388</w:t>
        </w:r>
        <w:r w:rsidR="00EB6F74">
          <w:rPr>
            <w:rStyle w:val="Hyperlink"/>
          </w:rPr>
          <w:t xml:space="preserve"> </w:t>
        </w:r>
      </w:hyperlink>
      <w:hyperlink w:anchor="_Toc514234357" w:history="1">
        <w:r w:rsidR="00EB6F74" w:rsidRPr="00FA73FA">
          <w:rPr>
            <w:rStyle w:val="Hyperlink"/>
          </w:rPr>
          <w:t>Engage with texts of limited complexity for employment purposes</w:t>
        </w:r>
        <w:r w:rsidR="00EB6F74">
          <w:rPr>
            <w:webHidden/>
          </w:rPr>
          <w:tab/>
        </w:r>
        <w:r w:rsidR="00EB6F74">
          <w:rPr>
            <w:webHidden/>
          </w:rPr>
          <w:fldChar w:fldCharType="begin"/>
        </w:r>
        <w:r w:rsidR="00EB6F74">
          <w:rPr>
            <w:webHidden/>
          </w:rPr>
          <w:instrText xml:space="preserve"> PAGEREF _Toc514234357 \h </w:instrText>
        </w:r>
        <w:r w:rsidR="00EB6F74">
          <w:rPr>
            <w:webHidden/>
          </w:rPr>
        </w:r>
        <w:r w:rsidR="00EB6F74">
          <w:rPr>
            <w:webHidden/>
          </w:rPr>
          <w:fldChar w:fldCharType="separate"/>
        </w:r>
        <w:r w:rsidR="00632EDF">
          <w:rPr>
            <w:webHidden/>
          </w:rPr>
          <w:t>258</w:t>
        </w:r>
        <w:r w:rsidR="00EB6F74">
          <w:rPr>
            <w:webHidden/>
          </w:rPr>
          <w:fldChar w:fldCharType="end"/>
        </w:r>
      </w:hyperlink>
    </w:p>
    <w:p w14:paraId="147B3B38" w14:textId="33236FBE" w:rsidR="00EB6F74" w:rsidRDefault="00F733A8">
      <w:pPr>
        <w:pStyle w:val="TOC1"/>
        <w:rPr>
          <w:rFonts w:asciiTheme="minorHAnsi" w:eastAsiaTheme="minorEastAsia" w:hAnsiTheme="minorHAnsi" w:cstheme="minorBidi"/>
        </w:rPr>
      </w:pPr>
      <w:hyperlink w:anchor="_Toc514234358" w:history="1">
        <w:r w:rsidR="00EB6F74" w:rsidRPr="00FA73FA">
          <w:rPr>
            <w:rStyle w:val="Hyperlink"/>
          </w:rPr>
          <w:t>VU22389</w:t>
        </w:r>
        <w:r w:rsidR="00EB6F74">
          <w:rPr>
            <w:rStyle w:val="Hyperlink"/>
          </w:rPr>
          <w:t xml:space="preserve"> </w:t>
        </w:r>
      </w:hyperlink>
      <w:hyperlink w:anchor="_Toc514234359" w:history="1">
        <w:r w:rsidR="00EB6F74" w:rsidRPr="00FA73FA">
          <w:rPr>
            <w:rStyle w:val="Hyperlink"/>
          </w:rPr>
          <w:t>Engage with texts of limited complexity to participate in the community</w:t>
        </w:r>
        <w:r w:rsidR="00EB6F74">
          <w:rPr>
            <w:webHidden/>
          </w:rPr>
          <w:tab/>
        </w:r>
        <w:r w:rsidR="00EB6F74">
          <w:rPr>
            <w:webHidden/>
          </w:rPr>
          <w:fldChar w:fldCharType="begin"/>
        </w:r>
        <w:r w:rsidR="00EB6F74">
          <w:rPr>
            <w:webHidden/>
          </w:rPr>
          <w:instrText xml:space="preserve"> PAGEREF _Toc514234359 \h </w:instrText>
        </w:r>
        <w:r w:rsidR="00EB6F74">
          <w:rPr>
            <w:webHidden/>
          </w:rPr>
        </w:r>
        <w:r w:rsidR="00EB6F74">
          <w:rPr>
            <w:webHidden/>
          </w:rPr>
          <w:fldChar w:fldCharType="separate"/>
        </w:r>
        <w:r w:rsidR="00632EDF">
          <w:rPr>
            <w:webHidden/>
          </w:rPr>
          <w:t>264</w:t>
        </w:r>
        <w:r w:rsidR="00EB6F74">
          <w:rPr>
            <w:webHidden/>
          </w:rPr>
          <w:fldChar w:fldCharType="end"/>
        </w:r>
      </w:hyperlink>
    </w:p>
    <w:p w14:paraId="2A5BB7C3" w14:textId="3A72B45B" w:rsidR="00EB6F74" w:rsidRDefault="00F733A8">
      <w:pPr>
        <w:pStyle w:val="TOC1"/>
        <w:rPr>
          <w:rFonts w:asciiTheme="minorHAnsi" w:eastAsiaTheme="minorEastAsia" w:hAnsiTheme="minorHAnsi" w:cstheme="minorBidi"/>
        </w:rPr>
      </w:pPr>
      <w:hyperlink w:anchor="_Toc514234360" w:history="1">
        <w:r w:rsidR="00EB6F74" w:rsidRPr="00FA73FA">
          <w:rPr>
            <w:rStyle w:val="Hyperlink"/>
          </w:rPr>
          <w:t>VU22390</w:t>
        </w:r>
        <w:r w:rsidR="00EB6F74">
          <w:rPr>
            <w:rStyle w:val="Hyperlink"/>
          </w:rPr>
          <w:t xml:space="preserve"> </w:t>
        </w:r>
      </w:hyperlink>
      <w:hyperlink w:anchor="_Toc514234361" w:history="1">
        <w:r w:rsidR="00EB6F74" w:rsidRPr="00FA73FA">
          <w:rPr>
            <w:rStyle w:val="Hyperlink"/>
          </w:rPr>
          <w:t>Participate in spoken interactions of limited complexity</w:t>
        </w:r>
        <w:r w:rsidR="00EB6F74">
          <w:rPr>
            <w:webHidden/>
          </w:rPr>
          <w:tab/>
        </w:r>
        <w:r w:rsidR="00EB6F74">
          <w:rPr>
            <w:webHidden/>
          </w:rPr>
          <w:fldChar w:fldCharType="begin"/>
        </w:r>
        <w:r w:rsidR="00EB6F74">
          <w:rPr>
            <w:webHidden/>
          </w:rPr>
          <w:instrText xml:space="preserve"> PAGEREF _Toc514234361 \h </w:instrText>
        </w:r>
        <w:r w:rsidR="00EB6F74">
          <w:rPr>
            <w:webHidden/>
          </w:rPr>
        </w:r>
        <w:r w:rsidR="00EB6F74">
          <w:rPr>
            <w:webHidden/>
          </w:rPr>
          <w:fldChar w:fldCharType="separate"/>
        </w:r>
        <w:r w:rsidR="00632EDF">
          <w:rPr>
            <w:webHidden/>
          </w:rPr>
          <w:t>270</w:t>
        </w:r>
        <w:r w:rsidR="00EB6F74">
          <w:rPr>
            <w:webHidden/>
          </w:rPr>
          <w:fldChar w:fldCharType="end"/>
        </w:r>
      </w:hyperlink>
    </w:p>
    <w:p w14:paraId="34DAF031" w14:textId="41BF2280" w:rsidR="00EB6F74" w:rsidRDefault="00F733A8">
      <w:pPr>
        <w:pStyle w:val="TOC1"/>
        <w:rPr>
          <w:rFonts w:asciiTheme="minorHAnsi" w:eastAsiaTheme="minorEastAsia" w:hAnsiTheme="minorHAnsi" w:cstheme="minorBidi"/>
        </w:rPr>
      </w:pPr>
      <w:hyperlink w:anchor="_Toc514234362" w:history="1">
        <w:r w:rsidR="00EB6F74" w:rsidRPr="00FA73FA">
          <w:rPr>
            <w:rStyle w:val="Hyperlink"/>
          </w:rPr>
          <w:t>VU22391</w:t>
        </w:r>
        <w:r w:rsidR="00EB6F74">
          <w:rPr>
            <w:rStyle w:val="Hyperlink"/>
          </w:rPr>
          <w:t xml:space="preserve"> </w:t>
        </w:r>
      </w:hyperlink>
      <w:hyperlink w:anchor="_Toc514234363" w:history="1">
        <w:r w:rsidR="00EB6F74" w:rsidRPr="00FA73FA">
          <w:rPr>
            <w:rStyle w:val="Hyperlink"/>
          </w:rPr>
          <w:t>Create texts of limited complexity for personal purposes</w:t>
        </w:r>
        <w:r w:rsidR="00EB6F74">
          <w:rPr>
            <w:webHidden/>
          </w:rPr>
          <w:tab/>
        </w:r>
        <w:r w:rsidR="00EB6F74">
          <w:rPr>
            <w:webHidden/>
          </w:rPr>
          <w:fldChar w:fldCharType="begin"/>
        </w:r>
        <w:r w:rsidR="00EB6F74">
          <w:rPr>
            <w:webHidden/>
          </w:rPr>
          <w:instrText xml:space="preserve"> PAGEREF _Toc514234363 \h </w:instrText>
        </w:r>
        <w:r w:rsidR="00EB6F74">
          <w:rPr>
            <w:webHidden/>
          </w:rPr>
        </w:r>
        <w:r w:rsidR="00EB6F74">
          <w:rPr>
            <w:webHidden/>
          </w:rPr>
          <w:fldChar w:fldCharType="separate"/>
        </w:r>
        <w:r w:rsidR="00632EDF">
          <w:rPr>
            <w:webHidden/>
          </w:rPr>
          <w:t>274</w:t>
        </w:r>
        <w:r w:rsidR="00EB6F74">
          <w:rPr>
            <w:webHidden/>
          </w:rPr>
          <w:fldChar w:fldCharType="end"/>
        </w:r>
      </w:hyperlink>
    </w:p>
    <w:p w14:paraId="228D1120" w14:textId="52689AA3" w:rsidR="00EB6F74" w:rsidRDefault="00F733A8">
      <w:pPr>
        <w:pStyle w:val="TOC1"/>
        <w:rPr>
          <w:rFonts w:asciiTheme="minorHAnsi" w:eastAsiaTheme="minorEastAsia" w:hAnsiTheme="minorHAnsi" w:cstheme="minorBidi"/>
        </w:rPr>
      </w:pPr>
      <w:hyperlink w:anchor="_Toc514234364" w:history="1">
        <w:r w:rsidR="00EB6F74" w:rsidRPr="00FA73FA">
          <w:rPr>
            <w:rStyle w:val="Hyperlink"/>
          </w:rPr>
          <w:t>VU22392</w:t>
        </w:r>
        <w:r w:rsidR="00EB6F74">
          <w:rPr>
            <w:rStyle w:val="Hyperlink"/>
          </w:rPr>
          <w:t xml:space="preserve"> </w:t>
        </w:r>
      </w:hyperlink>
      <w:hyperlink w:anchor="_Toc514234365" w:history="1">
        <w:r w:rsidR="00EB6F74" w:rsidRPr="00FA73FA">
          <w:rPr>
            <w:rStyle w:val="Hyperlink"/>
          </w:rPr>
          <w:t>Create texts of limited complexity for learning purposes</w:t>
        </w:r>
        <w:r w:rsidR="00EB6F74">
          <w:rPr>
            <w:webHidden/>
          </w:rPr>
          <w:tab/>
        </w:r>
        <w:r w:rsidR="00EB6F74">
          <w:rPr>
            <w:webHidden/>
          </w:rPr>
          <w:fldChar w:fldCharType="begin"/>
        </w:r>
        <w:r w:rsidR="00EB6F74">
          <w:rPr>
            <w:webHidden/>
          </w:rPr>
          <w:instrText xml:space="preserve"> PAGEREF _Toc514234365 \h </w:instrText>
        </w:r>
        <w:r w:rsidR="00EB6F74">
          <w:rPr>
            <w:webHidden/>
          </w:rPr>
        </w:r>
        <w:r w:rsidR="00EB6F74">
          <w:rPr>
            <w:webHidden/>
          </w:rPr>
          <w:fldChar w:fldCharType="separate"/>
        </w:r>
        <w:r w:rsidR="00632EDF">
          <w:rPr>
            <w:webHidden/>
          </w:rPr>
          <w:t>280</w:t>
        </w:r>
        <w:r w:rsidR="00EB6F74">
          <w:rPr>
            <w:webHidden/>
          </w:rPr>
          <w:fldChar w:fldCharType="end"/>
        </w:r>
      </w:hyperlink>
    </w:p>
    <w:p w14:paraId="1EF94228" w14:textId="5327A912" w:rsidR="00EB6F74" w:rsidRDefault="00F733A8">
      <w:pPr>
        <w:pStyle w:val="TOC1"/>
        <w:rPr>
          <w:rFonts w:asciiTheme="minorHAnsi" w:eastAsiaTheme="minorEastAsia" w:hAnsiTheme="minorHAnsi" w:cstheme="minorBidi"/>
        </w:rPr>
      </w:pPr>
      <w:hyperlink w:anchor="_Toc514234367" w:history="1">
        <w:r w:rsidR="00EB6F74" w:rsidRPr="00FA73FA">
          <w:rPr>
            <w:rStyle w:val="Hyperlink"/>
          </w:rPr>
          <w:t>VU22393</w:t>
        </w:r>
        <w:r w:rsidR="00EB6F74">
          <w:rPr>
            <w:rStyle w:val="Hyperlink"/>
          </w:rPr>
          <w:t xml:space="preserve"> </w:t>
        </w:r>
      </w:hyperlink>
      <w:hyperlink w:anchor="_Toc514234368" w:history="1">
        <w:r w:rsidR="00EB6F74" w:rsidRPr="00FA73FA">
          <w:rPr>
            <w:rStyle w:val="Hyperlink"/>
          </w:rPr>
          <w:t>Create tex</w:t>
        </w:r>
        <w:r w:rsidR="00EB6F74">
          <w:rPr>
            <w:rStyle w:val="Hyperlink"/>
          </w:rPr>
          <w:t>t</w:t>
        </w:r>
        <w:r w:rsidR="00EB6F74" w:rsidRPr="00FA73FA">
          <w:rPr>
            <w:rStyle w:val="Hyperlink"/>
          </w:rPr>
          <w:t>s of limited complexity to participate in the workplace</w:t>
        </w:r>
        <w:r w:rsidR="00EB6F74">
          <w:rPr>
            <w:webHidden/>
          </w:rPr>
          <w:tab/>
        </w:r>
        <w:r w:rsidR="00EB6F74">
          <w:rPr>
            <w:webHidden/>
          </w:rPr>
          <w:fldChar w:fldCharType="begin"/>
        </w:r>
        <w:r w:rsidR="00EB6F74">
          <w:rPr>
            <w:webHidden/>
          </w:rPr>
          <w:instrText xml:space="preserve"> PAGEREF _Toc514234368 \h </w:instrText>
        </w:r>
        <w:r w:rsidR="00EB6F74">
          <w:rPr>
            <w:webHidden/>
          </w:rPr>
        </w:r>
        <w:r w:rsidR="00EB6F74">
          <w:rPr>
            <w:webHidden/>
          </w:rPr>
          <w:fldChar w:fldCharType="separate"/>
        </w:r>
        <w:r w:rsidR="00632EDF">
          <w:rPr>
            <w:webHidden/>
          </w:rPr>
          <w:t>286</w:t>
        </w:r>
        <w:r w:rsidR="00EB6F74">
          <w:rPr>
            <w:webHidden/>
          </w:rPr>
          <w:fldChar w:fldCharType="end"/>
        </w:r>
      </w:hyperlink>
    </w:p>
    <w:p w14:paraId="4F088B00" w14:textId="65D9BA46" w:rsidR="00EB6F74" w:rsidRDefault="00F733A8">
      <w:pPr>
        <w:pStyle w:val="TOC1"/>
        <w:rPr>
          <w:rFonts w:asciiTheme="minorHAnsi" w:eastAsiaTheme="minorEastAsia" w:hAnsiTheme="minorHAnsi" w:cstheme="minorBidi"/>
        </w:rPr>
      </w:pPr>
      <w:hyperlink w:anchor="_Toc514234369" w:history="1">
        <w:r w:rsidR="00EB6F74" w:rsidRPr="00FA73FA">
          <w:rPr>
            <w:rStyle w:val="Hyperlink"/>
          </w:rPr>
          <w:t>VU22394</w:t>
        </w:r>
        <w:r w:rsidR="00EB6F74">
          <w:rPr>
            <w:rStyle w:val="Hyperlink"/>
          </w:rPr>
          <w:t xml:space="preserve"> </w:t>
        </w:r>
      </w:hyperlink>
      <w:hyperlink w:anchor="_Toc514234370" w:history="1">
        <w:r w:rsidR="00EB6F74" w:rsidRPr="00FA73FA">
          <w:rPr>
            <w:rStyle w:val="Hyperlink"/>
          </w:rPr>
          <w:t>Create texts of limited complexity to participate in the community</w:t>
        </w:r>
        <w:r w:rsidR="00EB6F74">
          <w:rPr>
            <w:webHidden/>
          </w:rPr>
          <w:tab/>
        </w:r>
        <w:r w:rsidR="00EB6F74">
          <w:rPr>
            <w:webHidden/>
          </w:rPr>
          <w:fldChar w:fldCharType="begin"/>
        </w:r>
        <w:r w:rsidR="00EB6F74">
          <w:rPr>
            <w:webHidden/>
          </w:rPr>
          <w:instrText xml:space="preserve"> PAGEREF _Toc514234370 \h </w:instrText>
        </w:r>
        <w:r w:rsidR="00EB6F74">
          <w:rPr>
            <w:webHidden/>
          </w:rPr>
        </w:r>
        <w:r w:rsidR="00EB6F74">
          <w:rPr>
            <w:webHidden/>
          </w:rPr>
          <w:fldChar w:fldCharType="separate"/>
        </w:r>
        <w:r w:rsidR="00632EDF">
          <w:rPr>
            <w:webHidden/>
          </w:rPr>
          <w:t>292</w:t>
        </w:r>
        <w:r w:rsidR="00EB6F74">
          <w:rPr>
            <w:webHidden/>
          </w:rPr>
          <w:fldChar w:fldCharType="end"/>
        </w:r>
      </w:hyperlink>
    </w:p>
    <w:p w14:paraId="68876018" w14:textId="67253DB3" w:rsidR="00EB6F74" w:rsidRDefault="00F733A8">
      <w:pPr>
        <w:pStyle w:val="TOC1"/>
        <w:rPr>
          <w:rFonts w:asciiTheme="minorHAnsi" w:eastAsiaTheme="minorEastAsia" w:hAnsiTheme="minorHAnsi" w:cstheme="minorBidi"/>
        </w:rPr>
      </w:pPr>
      <w:hyperlink w:anchor="_Toc514234371" w:history="1">
        <w:r w:rsidR="00EB6F74" w:rsidRPr="00FA73FA">
          <w:rPr>
            <w:rStyle w:val="Hyperlink"/>
          </w:rPr>
          <w:t>VU22395</w:t>
        </w:r>
        <w:r w:rsidR="00EB6F74">
          <w:rPr>
            <w:rStyle w:val="Hyperlink"/>
          </w:rPr>
          <w:t xml:space="preserve"> </w:t>
        </w:r>
      </w:hyperlink>
      <w:hyperlink w:anchor="_Toc514234372" w:history="1">
        <w:r w:rsidR="00EB6F74" w:rsidRPr="00FA73FA">
          <w:rPr>
            <w:rStyle w:val="Hyperlink"/>
          </w:rPr>
          <w:t>Work with a range of numbers and money in familiar and routine situations</w:t>
        </w:r>
        <w:r w:rsidR="00EB6F74">
          <w:rPr>
            <w:webHidden/>
          </w:rPr>
          <w:tab/>
        </w:r>
        <w:r w:rsidR="00EB6F74">
          <w:rPr>
            <w:webHidden/>
          </w:rPr>
          <w:fldChar w:fldCharType="begin"/>
        </w:r>
        <w:r w:rsidR="00EB6F74">
          <w:rPr>
            <w:webHidden/>
          </w:rPr>
          <w:instrText xml:space="preserve"> PAGEREF _Toc514234372 \h </w:instrText>
        </w:r>
        <w:r w:rsidR="00EB6F74">
          <w:rPr>
            <w:webHidden/>
          </w:rPr>
        </w:r>
        <w:r w:rsidR="00EB6F74">
          <w:rPr>
            <w:webHidden/>
          </w:rPr>
          <w:fldChar w:fldCharType="separate"/>
        </w:r>
        <w:r w:rsidR="00632EDF">
          <w:rPr>
            <w:webHidden/>
          </w:rPr>
          <w:t>298</w:t>
        </w:r>
        <w:r w:rsidR="00EB6F74">
          <w:rPr>
            <w:webHidden/>
          </w:rPr>
          <w:fldChar w:fldCharType="end"/>
        </w:r>
      </w:hyperlink>
    </w:p>
    <w:p w14:paraId="08990270" w14:textId="5D424AD5" w:rsidR="00EB6F74" w:rsidRDefault="00F733A8">
      <w:pPr>
        <w:pStyle w:val="TOC1"/>
        <w:rPr>
          <w:rFonts w:asciiTheme="minorHAnsi" w:eastAsiaTheme="minorEastAsia" w:hAnsiTheme="minorHAnsi" w:cstheme="minorBidi"/>
        </w:rPr>
      </w:pPr>
      <w:hyperlink w:anchor="_Toc514234373" w:history="1">
        <w:r w:rsidR="00EB6F74" w:rsidRPr="00FA73FA">
          <w:rPr>
            <w:rStyle w:val="Hyperlink"/>
          </w:rPr>
          <w:t>VU22396</w:t>
        </w:r>
        <w:r w:rsidR="00EB6F74">
          <w:rPr>
            <w:rStyle w:val="Hyperlink"/>
          </w:rPr>
          <w:t xml:space="preserve"> </w:t>
        </w:r>
      </w:hyperlink>
      <w:hyperlink w:anchor="_Toc514234374" w:history="1">
        <w:r w:rsidR="00EB6F74" w:rsidRPr="00FA73FA">
          <w:rPr>
            <w:rStyle w:val="Hyperlink"/>
          </w:rPr>
          <w:t>Work with and interpret directions in familiar and routine situations</w:t>
        </w:r>
        <w:r w:rsidR="00EB6F74">
          <w:rPr>
            <w:webHidden/>
          </w:rPr>
          <w:tab/>
        </w:r>
        <w:r w:rsidR="00EB6F74">
          <w:rPr>
            <w:webHidden/>
          </w:rPr>
          <w:fldChar w:fldCharType="begin"/>
        </w:r>
        <w:r w:rsidR="00EB6F74">
          <w:rPr>
            <w:webHidden/>
          </w:rPr>
          <w:instrText xml:space="preserve"> PAGEREF _Toc514234374 \h </w:instrText>
        </w:r>
        <w:r w:rsidR="00EB6F74">
          <w:rPr>
            <w:webHidden/>
          </w:rPr>
        </w:r>
        <w:r w:rsidR="00EB6F74">
          <w:rPr>
            <w:webHidden/>
          </w:rPr>
          <w:fldChar w:fldCharType="separate"/>
        </w:r>
        <w:r w:rsidR="00632EDF">
          <w:rPr>
            <w:webHidden/>
          </w:rPr>
          <w:t>303</w:t>
        </w:r>
        <w:r w:rsidR="00EB6F74">
          <w:rPr>
            <w:webHidden/>
          </w:rPr>
          <w:fldChar w:fldCharType="end"/>
        </w:r>
      </w:hyperlink>
    </w:p>
    <w:p w14:paraId="0C547DD6" w14:textId="7F789EAF" w:rsidR="00EB6F74" w:rsidRDefault="00F733A8">
      <w:pPr>
        <w:pStyle w:val="TOC1"/>
        <w:rPr>
          <w:rFonts w:asciiTheme="minorHAnsi" w:eastAsiaTheme="minorEastAsia" w:hAnsiTheme="minorHAnsi" w:cstheme="minorBidi"/>
        </w:rPr>
      </w:pPr>
      <w:hyperlink w:anchor="_Toc514234375" w:history="1">
        <w:r w:rsidR="00EB6F74" w:rsidRPr="00FA73FA">
          <w:rPr>
            <w:rStyle w:val="Hyperlink"/>
          </w:rPr>
          <w:t>VU22397</w:t>
        </w:r>
        <w:r w:rsidR="00EB6F74">
          <w:rPr>
            <w:rStyle w:val="Hyperlink"/>
          </w:rPr>
          <w:t xml:space="preserve"> </w:t>
        </w:r>
      </w:hyperlink>
      <w:hyperlink w:anchor="_Toc514234376" w:history="1">
        <w:r w:rsidR="00EB6F74" w:rsidRPr="00FA73FA">
          <w:rPr>
            <w:rStyle w:val="Hyperlink"/>
          </w:rPr>
          <w:t>Work with measurement in familiar and routine situations</w:t>
        </w:r>
        <w:r w:rsidR="00EB6F74">
          <w:rPr>
            <w:webHidden/>
          </w:rPr>
          <w:tab/>
        </w:r>
        <w:r w:rsidR="00EB6F74">
          <w:rPr>
            <w:webHidden/>
          </w:rPr>
          <w:fldChar w:fldCharType="begin"/>
        </w:r>
        <w:r w:rsidR="00EB6F74">
          <w:rPr>
            <w:webHidden/>
          </w:rPr>
          <w:instrText xml:space="preserve"> PAGEREF _Toc514234376 \h </w:instrText>
        </w:r>
        <w:r w:rsidR="00EB6F74">
          <w:rPr>
            <w:webHidden/>
          </w:rPr>
        </w:r>
        <w:r w:rsidR="00EB6F74">
          <w:rPr>
            <w:webHidden/>
          </w:rPr>
          <w:fldChar w:fldCharType="separate"/>
        </w:r>
        <w:r w:rsidR="00632EDF">
          <w:rPr>
            <w:webHidden/>
          </w:rPr>
          <w:t>307</w:t>
        </w:r>
        <w:r w:rsidR="00EB6F74">
          <w:rPr>
            <w:webHidden/>
          </w:rPr>
          <w:fldChar w:fldCharType="end"/>
        </w:r>
      </w:hyperlink>
    </w:p>
    <w:p w14:paraId="702D77E9" w14:textId="4F8AE36B" w:rsidR="00EB6F74" w:rsidRDefault="00F733A8">
      <w:pPr>
        <w:pStyle w:val="TOC1"/>
        <w:rPr>
          <w:rFonts w:asciiTheme="minorHAnsi" w:eastAsiaTheme="minorEastAsia" w:hAnsiTheme="minorHAnsi" w:cstheme="minorBidi"/>
        </w:rPr>
      </w:pPr>
      <w:hyperlink w:anchor="_Toc514234377" w:history="1">
        <w:r w:rsidR="00EB6F74" w:rsidRPr="00FA73FA">
          <w:rPr>
            <w:rStyle w:val="Hyperlink"/>
          </w:rPr>
          <w:t>VU22398</w:t>
        </w:r>
        <w:r w:rsidR="00EB6F74">
          <w:rPr>
            <w:rStyle w:val="Hyperlink"/>
          </w:rPr>
          <w:t xml:space="preserve"> </w:t>
        </w:r>
      </w:hyperlink>
      <w:hyperlink w:anchor="_Toc514234378" w:history="1">
        <w:r w:rsidR="00EB6F74" w:rsidRPr="00FA73FA">
          <w:rPr>
            <w:rStyle w:val="Hyperlink"/>
          </w:rPr>
          <w:t>Work with and interpret statistical information in familiar and routine texts</w:t>
        </w:r>
        <w:r w:rsidR="00EB6F74">
          <w:rPr>
            <w:webHidden/>
          </w:rPr>
          <w:tab/>
        </w:r>
        <w:r w:rsidR="00EB6F74">
          <w:rPr>
            <w:webHidden/>
          </w:rPr>
          <w:fldChar w:fldCharType="begin"/>
        </w:r>
        <w:r w:rsidR="00EB6F74">
          <w:rPr>
            <w:webHidden/>
          </w:rPr>
          <w:instrText xml:space="preserve"> PAGEREF _Toc514234378 \h </w:instrText>
        </w:r>
        <w:r w:rsidR="00EB6F74">
          <w:rPr>
            <w:webHidden/>
          </w:rPr>
        </w:r>
        <w:r w:rsidR="00EB6F74">
          <w:rPr>
            <w:webHidden/>
          </w:rPr>
          <w:fldChar w:fldCharType="separate"/>
        </w:r>
        <w:r w:rsidR="00632EDF">
          <w:rPr>
            <w:webHidden/>
          </w:rPr>
          <w:t>312</w:t>
        </w:r>
        <w:r w:rsidR="00EB6F74">
          <w:rPr>
            <w:webHidden/>
          </w:rPr>
          <w:fldChar w:fldCharType="end"/>
        </w:r>
      </w:hyperlink>
    </w:p>
    <w:p w14:paraId="0521101E" w14:textId="19C4020F" w:rsidR="00EB6F74" w:rsidRDefault="00F733A8">
      <w:pPr>
        <w:pStyle w:val="TOC1"/>
        <w:rPr>
          <w:rFonts w:asciiTheme="minorHAnsi" w:eastAsiaTheme="minorEastAsia" w:hAnsiTheme="minorHAnsi" w:cstheme="minorBidi"/>
        </w:rPr>
      </w:pPr>
      <w:hyperlink w:anchor="_Toc514234379" w:history="1">
        <w:r w:rsidR="00EB6F74" w:rsidRPr="00FA73FA">
          <w:rPr>
            <w:rStyle w:val="Hyperlink"/>
          </w:rPr>
          <w:t>VU22399</w:t>
        </w:r>
        <w:r w:rsidR="00EB6F74">
          <w:rPr>
            <w:rStyle w:val="Hyperlink"/>
          </w:rPr>
          <w:t xml:space="preserve"> </w:t>
        </w:r>
      </w:hyperlink>
      <w:hyperlink w:anchor="_Toc514234380" w:history="1">
        <w:r w:rsidR="00EB6F74" w:rsidRPr="00FA73FA">
          <w:rPr>
            <w:rStyle w:val="Hyperlink"/>
          </w:rPr>
          <w:t>Work with design and shape in familiar and routine situations</w:t>
        </w:r>
        <w:r w:rsidR="00EB6F74">
          <w:rPr>
            <w:webHidden/>
          </w:rPr>
          <w:tab/>
        </w:r>
        <w:r w:rsidR="00EB6F74">
          <w:rPr>
            <w:webHidden/>
          </w:rPr>
          <w:fldChar w:fldCharType="begin"/>
        </w:r>
        <w:r w:rsidR="00EB6F74">
          <w:rPr>
            <w:webHidden/>
          </w:rPr>
          <w:instrText xml:space="preserve"> PAGEREF _Toc514234380 \h </w:instrText>
        </w:r>
        <w:r w:rsidR="00EB6F74">
          <w:rPr>
            <w:webHidden/>
          </w:rPr>
        </w:r>
        <w:r w:rsidR="00EB6F74">
          <w:rPr>
            <w:webHidden/>
          </w:rPr>
          <w:fldChar w:fldCharType="separate"/>
        </w:r>
        <w:r w:rsidR="00632EDF">
          <w:rPr>
            <w:webHidden/>
          </w:rPr>
          <w:t>316</w:t>
        </w:r>
        <w:r w:rsidR="00EB6F74">
          <w:rPr>
            <w:webHidden/>
          </w:rPr>
          <w:fldChar w:fldCharType="end"/>
        </w:r>
      </w:hyperlink>
    </w:p>
    <w:p w14:paraId="5F0A3D58" w14:textId="16542CFD" w:rsidR="00EB6F74" w:rsidRDefault="00F733A8">
      <w:pPr>
        <w:pStyle w:val="TOC1"/>
        <w:rPr>
          <w:rFonts w:asciiTheme="minorHAnsi" w:eastAsiaTheme="minorEastAsia" w:hAnsiTheme="minorHAnsi" w:cstheme="minorBidi"/>
        </w:rPr>
      </w:pPr>
      <w:hyperlink w:anchor="_Toc514234381" w:history="1">
        <w:r w:rsidR="00EB6F74" w:rsidRPr="00FA73FA">
          <w:rPr>
            <w:rStyle w:val="Hyperlink"/>
          </w:rPr>
          <w:t>VU22400</w:t>
        </w:r>
        <w:r w:rsidR="00EB6F74">
          <w:rPr>
            <w:rStyle w:val="Hyperlink"/>
          </w:rPr>
          <w:t xml:space="preserve"> </w:t>
        </w:r>
      </w:hyperlink>
      <w:hyperlink w:anchor="_Toc514234382" w:history="1">
        <w:r w:rsidR="00EB6F74" w:rsidRPr="00FA73FA">
          <w:rPr>
            <w:rStyle w:val="Hyperlink"/>
          </w:rPr>
          <w:t>Work with and interpret numerical information in familiar and routine texts</w:t>
        </w:r>
        <w:r w:rsidR="00EB6F74">
          <w:rPr>
            <w:webHidden/>
          </w:rPr>
          <w:tab/>
        </w:r>
        <w:r w:rsidR="00EB6F74">
          <w:rPr>
            <w:webHidden/>
          </w:rPr>
          <w:fldChar w:fldCharType="begin"/>
        </w:r>
        <w:r w:rsidR="00EB6F74">
          <w:rPr>
            <w:webHidden/>
          </w:rPr>
          <w:instrText xml:space="preserve"> PAGEREF _Toc514234382 \h </w:instrText>
        </w:r>
        <w:r w:rsidR="00EB6F74">
          <w:rPr>
            <w:webHidden/>
          </w:rPr>
        </w:r>
        <w:r w:rsidR="00EB6F74">
          <w:rPr>
            <w:webHidden/>
          </w:rPr>
          <w:fldChar w:fldCharType="separate"/>
        </w:r>
        <w:r w:rsidR="00632EDF">
          <w:rPr>
            <w:webHidden/>
          </w:rPr>
          <w:t>320</w:t>
        </w:r>
        <w:r w:rsidR="00EB6F74">
          <w:rPr>
            <w:webHidden/>
          </w:rPr>
          <w:fldChar w:fldCharType="end"/>
        </w:r>
      </w:hyperlink>
    </w:p>
    <w:p w14:paraId="0611F272" w14:textId="00735BBC" w:rsidR="00EB6F74" w:rsidRDefault="00F733A8">
      <w:pPr>
        <w:pStyle w:val="TOC1"/>
        <w:rPr>
          <w:rFonts w:asciiTheme="minorHAnsi" w:eastAsiaTheme="minorEastAsia" w:hAnsiTheme="minorHAnsi" w:cstheme="minorBidi"/>
        </w:rPr>
      </w:pPr>
      <w:hyperlink w:anchor="_Toc514234383" w:history="1">
        <w:r w:rsidR="00EB6F74" w:rsidRPr="00FA73FA">
          <w:rPr>
            <w:rStyle w:val="Hyperlink"/>
          </w:rPr>
          <w:t>VU22401</w:t>
        </w:r>
        <w:r w:rsidR="00EB6F74">
          <w:rPr>
            <w:rStyle w:val="Hyperlink"/>
          </w:rPr>
          <w:t xml:space="preserve"> </w:t>
        </w:r>
      </w:hyperlink>
      <w:hyperlink w:anchor="_Toc514234384" w:history="1">
        <w:r w:rsidR="00EB6F74" w:rsidRPr="00FA73FA">
          <w:rPr>
            <w:rStyle w:val="Hyperlink"/>
          </w:rPr>
          <w:t>Undertake a simple investigation of science in the community</w:t>
        </w:r>
        <w:r w:rsidR="00EB6F74">
          <w:rPr>
            <w:webHidden/>
          </w:rPr>
          <w:tab/>
        </w:r>
        <w:r w:rsidR="00EB6F74">
          <w:rPr>
            <w:webHidden/>
          </w:rPr>
          <w:fldChar w:fldCharType="begin"/>
        </w:r>
        <w:r w:rsidR="00EB6F74">
          <w:rPr>
            <w:webHidden/>
          </w:rPr>
          <w:instrText xml:space="preserve"> PAGEREF _Toc514234384 \h </w:instrText>
        </w:r>
        <w:r w:rsidR="00EB6F74">
          <w:rPr>
            <w:webHidden/>
          </w:rPr>
        </w:r>
        <w:r w:rsidR="00EB6F74">
          <w:rPr>
            <w:webHidden/>
          </w:rPr>
          <w:fldChar w:fldCharType="separate"/>
        </w:r>
        <w:r w:rsidR="00632EDF">
          <w:rPr>
            <w:webHidden/>
          </w:rPr>
          <w:t>325</w:t>
        </w:r>
        <w:r w:rsidR="00EB6F74">
          <w:rPr>
            <w:webHidden/>
          </w:rPr>
          <w:fldChar w:fldCharType="end"/>
        </w:r>
      </w:hyperlink>
    </w:p>
    <w:p w14:paraId="74E16A6F" w14:textId="753AC3F4" w:rsidR="00EB6F74" w:rsidRDefault="00F733A8">
      <w:pPr>
        <w:pStyle w:val="TOC1"/>
        <w:rPr>
          <w:rFonts w:asciiTheme="minorHAnsi" w:eastAsiaTheme="minorEastAsia" w:hAnsiTheme="minorHAnsi" w:cstheme="minorBidi"/>
        </w:rPr>
      </w:pPr>
      <w:hyperlink w:anchor="_Toc514234385" w:history="1">
        <w:r w:rsidR="00EB6F74" w:rsidRPr="00FA73FA">
          <w:rPr>
            <w:rStyle w:val="Hyperlink"/>
          </w:rPr>
          <w:t>VU22402</w:t>
        </w:r>
        <w:r w:rsidR="00EB6F74">
          <w:rPr>
            <w:rStyle w:val="Hyperlink"/>
          </w:rPr>
          <w:t xml:space="preserve"> </w:t>
        </w:r>
      </w:hyperlink>
      <w:hyperlink w:anchor="_Toc514234386" w:history="1">
        <w:r w:rsidR="00EB6F74" w:rsidRPr="00FA73FA">
          <w:rPr>
            <w:rStyle w:val="Hyperlink"/>
          </w:rPr>
          <w:t>Undertake a simple investigation of health and well being</w:t>
        </w:r>
        <w:r w:rsidR="00EB6F74">
          <w:rPr>
            <w:webHidden/>
          </w:rPr>
          <w:tab/>
        </w:r>
        <w:r w:rsidR="00EB6F74">
          <w:rPr>
            <w:webHidden/>
          </w:rPr>
          <w:fldChar w:fldCharType="begin"/>
        </w:r>
        <w:r w:rsidR="00EB6F74">
          <w:rPr>
            <w:webHidden/>
          </w:rPr>
          <w:instrText xml:space="preserve"> PAGEREF _Toc514234386 \h </w:instrText>
        </w:r>
        <w:r w:rsidR="00EB6F74">
          <w:rPr>
            <w:webHidden/>
          </w:rPr>
        </w:r>
        <w:r w:rsidR="00EB6F74">
          <w:rPr>
            <w:webHidden/>
          </w:rPr>
          <w:fldChar w:fldCharType="separate"/>
        </w:r>
        <w:r w:rsidR="00632EDF">
          <w:rPr>
            <w:webHidden/>
          </w:rPr>
          <w:t>329</w:t>
        </w:r>
        <w:r w:rsidR="00EB6F74">
          <w:rPr>
            <w:webHidden/>
          </w:rPr>
          <w:fldChar w:fldCharType="end"/>
        </w:r>
      </w:hyperlink>
    </w:p>
    <w:p w14:paraId="1F57B600" w14:textId="3D924A4A" w:rsidR="00EB6F74" w:rsidRDefault="00F733A8">
      <w:pPr>
        <w:pStyle w:val="TOC1"/>
        <w:rPr>
          <w:rFonts w:asciiTheme="minorHAnsi" w:eastAsiaTheme="minorEastAsia" w:hAnsiTheme="minorHAnsi" w:cstheme="minorBidi"/>
        </w:rPr>
      </w:pPr>
      <w:hyperlink w:anchor="_Toc514234387" w:history="1">
        <w:r w:rsidR="00EB6F74" w:rsidRPr="00FA73FA">
          <w:rPr>
            <w:rStyle w:val="Hyperlink"/>
          </w:rPr>
          <w:t>VU22403</w:t>
        </w:r>
        <w:r w:rsidR="00EB6F74">
          <w:rPr>
            <w:rStyle w:val="Hyperlink"/>
          </w:rPr>
          <w:t xml:space="preserve"> </w:t>
        </w:r>
      </w:hyperlink>
      <w:hyperlink w:anchor="_Toc514234388" w:history="1">
        <w:r w:rsidR="00EB6F74" w:rsidRPr="00FA73FA">
          <w:rPr>
            <w:rStyle w:val="Hyperlink"/>
          </w:rPr>
          <w:t>Undertake a simple investigation of an environmental issue</w:t>
        </w:r>
        <w:r w:rsidR="00EB6F74">
          <w:rPr>
            <w:webHidden/>
          </w:rPr>
          <w:tab/>
        </w:r>
        <w:r w:rsidR="00EB6F74">
          <w:rPr>
            <w:webHidden/>
          </w:rPr>
          <w:fldChar w:fldCharType="begin"/>
        </w:r>
        <w:r w:rsidR="00EB6F74">
          <w:rPr>
            <w:webHidden/>
          </w:rPr>
          <w:instrText xml:space="preserve"> PAGEREF _Toc514234388 \h </w:instrText>
        </w:r>
        <w:r w:rsidR="00EB6F74">
          <w:rPr>
            <w:webHidden/>
          </w:rPr>
        </w:r>
        <w:r w:rsidR="00EB6F74">
          <w:rPr>
            <w:webHidden/>
          </w:rPr>
          <w:fldChar w:fldCharType="separate"/>
        </w:r>
        <w:r w:rsidR="00632EDF">
          <w:rPr>
            <w:webHidden/>
          </w:rPr>
          <w:t>334</w:t>
        </w:r>
        <w:r w:rsidR="00EB6F74">
          <w:rPr>
            <w:webHidden/>
          </w:rPr>
          <w:fldChar w:fldCharType="end"/>
        </w:r>
      </w:hyperlink>
    </w:p>
    <w:p w14:paraId="7D1072DF" w14:textId="108862E8" w:rsidR="00EB6F74" w:rsidRDefault="00F733A8">
      <w:pPr>
        <w:pStyle w:val="TOC1"/>
        <w:rPr>
          <w:rFonts w:asciiTheme="minorHAnsi" w:eastAsiaTheme="minorEastAsia" w:hAnsiTheme="minorHAnsi" w:cstheme="minorBidi"/>
        </w:rPr>
      </w:pPr>
      <w:hyperlink w:anchor="_Toc514234389" w:history="1">
        <w:r w:rsidR="00EB6F74" w:rsidRPr="00FA73FA">
          <w:rPr>
            <w:rStyle w:val="Hyperlink"/>
          </w:rPr>
          <w:t>VU22404</w:t>
        </w:r>
        <w:r w:rsidR="00EB6F74">
          <w:rPr>
            <w:rStyle w:val="Hyperlink"/>
          </w:rPr>
          <w:t xml:space="preserve"> </w:t>
        </w:r>
      </w:hyperlink>
      <w:hyperlink w:anchor="_Toc514234390" w:history="1">
        <w:r w:rsidR="00EB6F74" w:rsidRPr="00FA73FA">
          <w:rPr>
            <w:rStyle w:val="Hyperlink"/>
          </w:rPr>
          <w:t>Undertake a simple investigation of physical behaviour of energy and matter</w:t>
        </w:r>
        <w:r w:rsidR="00EB6F74">
          <w:rPr>
            <w:webHidden/>
          </w:rPr>
          <w:tab/>
        </w:r>
        <w:r w:rsidR="00EB6F74">
          <w:rPr>
            <w:webHidden/>
          </w:rPr>
          <w:fldChar w:fldCharType="begin"/>
        </w:r>
        <w:r w:rsidR="00EB6F74">
          <w:rPr>
            <w:webHidden/>
          </w:rPr>
          <w:instrText xml:space="preserve"> PAGEREF _Toc514234390 \h </w:instrText>
        </w:r>
        <w:r w:rsidR="00EB6F74">
          <w:rPr>
            <w:webHidden/>
          </w:rPr>
        </w:r>
        <w:r w:rsidR="00EB6F74">
          <w:rPr>
            <w:webHidden/>
          </w:rPr>
          <w:fldChar w:fldCharType="separate"/>
        </w:r>
        <w:r w:rsidR="00632EDF">
          <w:rPr>
            <w:webHidden/>
          </w:rPr>
          <w:t>338</w:t>
        </w:r>
        <w:r w:rsidR="00EB6F74">
          <w:rPr>
            <w:webHidden/>
          </w:rPr>
          <w:fldChar w:fldCharType="end"/>
        </w:r>
      </w:hyperlink>
    </w:p>
    <w:p w14:paraId="4129FBC7" w14:textId="50D46D66" w:rsidR="00EB6F74" w:rsidRDefault="00F733A8">
      <w:pPr>
        <w:pStyle w:val="TOC1"/>
        <w:rPr>
          <w:rFonts w:asciiTheme="minorHAnsi" w:eastAsiaTheme="minorEastAsia" w:hAnsiTheme="minorHAnsi" w:cstheme="minorBidi"/>
        </w:rPr>
      </w:pPr>
      <w:hyperlink w:anchor="_Toc514234391" w:history="1">
        <w:r w:rsidR="00EB6F74" w:rsidRPr="00FA73FA">
          <w:rPr>
            <w:rStyle w:val="Hyperlink"/>
          </w:rPr>
          <w:t>VU22405</w:t>
        </w:r>
        <w:r w:rsidR="00EB6F74">
          <w:rPr>
            <w:rStyle w:val="Hyperlink"/>
          </w:rPr>
          <w:t xml:space="preserve"> </w:t>
        </w:r>
      </w:hyperlink>
      <w:hyperlink w:anchor="_Toc514234392" w:history="1">
        <w:r w:rsidR="00EB6F74" w:rsidRPr="00FA73FA">
          <w:rPr>
            <w:rStyle w:val="Hyperlink"/>
          </w:rPr>
          <w:t>Undertake a simple investigation of chemical behaviour of matter</w:t>
        </w:r>
        <w:r w:rsidR="00EB6F74">
          <w:rPr>
            <w:webHidden/>
          </w:rPr>
          <w:tab/>
        </w:r>
        <w:r w:rsidR="00EB6F74">
          <w:rPr>
            <w:webHidden/>
          </w:rPr>
          <w:fldChar w:fldCharType="begin"/>
        </w:r>
        <w:r w:rsidR="00EB6F74">
          <w:rPr>
            <w:webHidden/>
          </w:rPr>
          <w:instrText xml:space="preserve"> PAGEREF _Toc514234392 \h </w:instrText>
        </w:r>
        <w:r w:rsidR="00EB6F74">
          <w:rPr>
            <w:webHidden/>
          </w:rPr>
        </w:r>
        <w:r w:rsidR="00EB6F74">
          <w:rPr>
            <w:webHidden/>
          </w:rPr>
          <w:fldChar w:fldCharType="separate"/>
        </w:r>
        <w:r w:rsidR="00632EDF">
          <w:rPr>
            <w:webHidden/>
          </w:rPr>
          <w:t>342</w:t>
        </w:r>
        <w:r w:rsidR="00EB6F74">
          <w:rPr>
            <w:webHidden/>
          </w:rPr>
          <w:fldChar w:fldCharType="end"/>
        </w:r>
      </w:hyperlink>
    </w:p>
    <w:p w14:paraId="39FE1471" w14:textId="3EFB3A45" w:rsidR="00EB6F74" w:rsidRDefault="00F733A8">
      <w:pPr>
        <w:pStyle w:val="TOC1"/>
        <w:rPr>
          <w:rFonts w:asciiTheme="minorHAnsi" w:eastAsiaTheme="minorEastAsia" w:hAnsiTheme="minorHAnsi" w:cstheme="minorBidi"/>
        </w:rPr>
      </w:pPr>
      <w:hyperlink w:anchor="_Toc514234393" w:history="1">
        <w:r w:rsidR="00EB6F74" w:rsidRPr="00FA73FA">
          <w:rPr>
            <w:rStyle w:val="Hyperlink"/>
          </w:rPr>
          <w:t>VU22406</w:t>
        </w:r>
        <w:r w:rsidR="00EB6F74">
          <w:rPr>
            <w:rStyle w:val="Hyperlink"/>
          </w:rPr>
          <w:t xml:space="preserve"> </w:t>
        </w:r>
      </w:hyperlink>
      <w:hyperlink w:anchor="_Toc514234394" w:history="1">
        <w:r w:rsidR="00EB6F74" w:rsidRPr="00FA73FA">
          <w:rPr>
            <w:rStyle w:val="Hyperlink"/>
          </w:rPr>
          <w:t>Undertake a simple investigation of how the earth, moon and sun interact</w:t>
        </w:r>
        <w:r w:rsidR="00EB6F74">
          <w:rPr>
            <w:webHidden/>
          </w:rPr>
          <w:tab/>
        </w:r>
        <w:r w:rsidR="00EB6F74">
          <w:rPr>
            <w:webHidden/>
          </w:rPr>
          <w:fldChar w:fldCharType="begin"/>
        </w:r>
        <w:r w:rsidR="00EB6F74">
          <w:rPr>
            <w:webHidden/>
          </w:rPr>
          <w:instrText xml:space="preserve"> PAGEREF _Toc514234394 \h </w:instrText>
        </w:r>
        <w:r w:rsidR="00EB6F74">
          <w:rPr>
            <w:webHidden/>
          </w:rPr>
        </w:r>
        <w:r w:rsidR="00EB6F74">
          <w:rPr>
            <w:webHidden/>
          </w:rPr>
          <w:fldChar w:fldCharType="separate"/>
        </w:r>
        <w:r w:rsidR="00632EDF">
          <w:rPr>
            <w:webHidden/>
          </w:rPr>
          <w:t>346</w:t>
        </w:r>
        <w:r w:rsidR="00EB6F74">
          <w:rPr>
            <w:webHidden/>
          </w:rPr>
          <w:fldChar w:fldCharType="end"/>
        </w:r>
      </w:hyperlink>
    </w:p>
    <w:p w14:paraId="6893BF47" w14:textId="16A37D5C" w:rsidR="00EB6F74" w:rsidRDefault="00F733A8">
      <w:pPr>
        <w:pStyle w:val="TOC1"/>
        <w:rPr>
          <w:rFonts w:asciiTheme="minorHAnsi" w:eastAsiaTheme="minorEastAsia" w:hAnsiTheme="minorHAnsi" w:cstheme="minorBidi"/>
        </w:rPr>
      </w:pPr>
      <w:hyperlink w:anchor="_Toc514234395" w:history="1">
        <w:r w:rsidR="00EB6F74" w:rsidRPr="00FA73FA">
          <w:rPr>
            <w:rStyle w:val="Hyperlink"/>
          </w:rPr>
          <w:t>VU22407</w:t>
        </w:r>
        <w:r w:rsidR="00EB6F74">
          <w:rPr>
            <w:rStyle w:val="Hyperlink"/>
          </w:rPr>
          <w:t xml:space="preserve"> </w:t>
        </w:r>
      </w:hyperlink>
      <w:hyperlink w:anchor="_Toc514234396" w:history="1">
        <w:r w:rsidR="00EB6F74" w:rsidRPr="00FA73FA">
          <w:rPr>
            <w:rStyle w:val="Hyperlink"/>
          </w:rPr>
          <w:t>Undertake a simple investigation of factors for continuity of life</w:t>
        </w:r>
        <w:r w:rsidR="00EB6F74">
          <w:rPr>
            <w:webHidden/>
          </w:rPr>
          <w:tab/>
        </w:r>
        <w:r w:rsidR="00EB6F74">
          <w:rPr>
            <w:webHidden/>
          </w:rPr>
          <w:fldChar w:fldCharType="begin"/>
        </w:r>
        <w:r w:rsidR="00EB6F74">
          <w:rPr>
            <w:webHidden/>
          </w:rPr>
          <w:instrText xml:space="preserve"> PAGEREF _Toc514234396 \h </w:instrText>
        </w:r>
        <w:r w:rsidR="00EB6F74">
          <w:rPr>
            <w:webHidden/>
          </w:rPr>
        </w:r>
        <w:r w:rsidR="00EB6F74">
          <w:rPr>
            <w:webHidden/>
          </w:rPr>
          <w:fldChar w:fldCharType="separate"/>
        </w:r>
        <w:r w:rsidR="00632EDF">
          <w:rPr>
            <w:webHidden/>
          </w:rPr>
          <w:t>350</w:t>
        </w:r>
        <w:r w:rsidR="00EB6F74">
          <w:rPr>
            <w:webHidden/>
          </w:rPr>
          <w:fldChar w:fldCharType="end"/>
        </w:r>
      </w:hyperlink>
    </w:p>
    <w:p w14:paraId="252D5FC0" w14:textId="211B605D" w:rsidR="00EB6F74" w:rsidRDefault="00F733A8">
      <w:pPr>
        <w:pStyle w:val="TOC1"/>
        <w:rPr>
          <w:rFonts w:asciiTheme="minorHAnsi" w:eastAsiaTheme="minorEastAsia" w:hAnsiTheme="minorHAnsi" w:cstheme="minorBidi"/>
        </w:rPr>
      </w:pPr>
      <w:hyperlink w:anchor="_Toc514234397" w:history="1">
        <w:r w:rsidR="00EB6F74" w:rsidRPr="00FA73FA">
          <w:rPr>
            <w:rStyle w:val="Hyperlink"/>
          </w:rPr>
          <w:t>VU22408</w:t>
        </w:r>
        <w:r w:rsidR="00EB6F74">
          <w:rPr>
            <w:rStyle w:val="Hyperlink"/>
          </w:rPr>
          <w:t xml:space="preserve"> </w:t>
        </w:r>
      </w:hyperlink>
      <w:hyperlink w:anchor="_Toc514234398" w:history="1">
        <w:r w:rsidR="00EB6F74" w:rsidRPr="00FA73FA">
          <w:rPr>
            <w:rStyle w:val="Hyperlink"/>
          </w:rPr>
          <w:t>Identify the Australian electoral system</w:t>
        </w:r>
        <w:r w:rsidR="00EB6F74">
          <w:rPr>
            <w:webHidden/>
          </w:rPr>
          <w:tab/>
        </w:r>
        <w:r w:rsidR="00EB6F74">
          <w:rPr>
            <w:webHidden/>
          </w:rPr>
          <w:fldChar w:fldCharType="begin"/>
        </w:r>
        <w:r w:rsidR="00EB6F74">
          <w:rPr>
            <w:webHidden/>
          </w:rPr>
          <w:instrText xml:space="preserve"> PAGEREF _Toc514234398 \h </w:instrText>
        </w:r>
        <w:r w:rsidR="00EB6F74">
          <w:rPr>
            <w:webHidden/>
          </w:rPr>
        </w:r>
        <w:r w:rsidR="00EB6F74">
          <w:rPr>
            <w:webHidden/>
          </w:rPr>
          <w:fldChar w:fldCharType="separate"/>
        </w:r>
        <w:r w:rsidR="00632EDF">
          <w:rPr>
            <w:webHidden/>
          </w:rPr>
          <w:t>354</w:t>
        </w:r>
        <w:r w:rsidR="00EB6F74">
          <w:rPr>
            <w:webHidden/>
          </w:rPr>
          <w:fldChar w:fldCharType="end"/>
        </w:r>
      </w:hyperlink>
    </w:p>
    <w:p w14:paraId="36A4B7C8" w14:textId="3F3A11A5" w:rsidR="00EB6F74" w:rsidRDefault="00F733A8">
      <w:pPr>
        <w:pStyle w:val="TOC1"/>
        <w:rPr>
          <w:rFonts w:asciiTheme="minorHAnsi" w:eastAsiaTheme="minorEastAsia" w:hAnsiTheme="minorHAnsi" w:cstheme="minorBidi"/>
        </w:rPr>
      </w:pPr>
      <w:hyperlink w:anchor="_Toc514234399" w:history="1">
        <w:r w:rsidR="00EB6F74" w:rsidRPr="00FA73FA">
          <w:rPr>
            <w:rStyle w:val="Hyperlink"/>
          </w:rPr>
          <w:t>VU22409</w:t>
        </w:r>
        <w:r w:rsidR="00EB6F74">
          <w:rPr>
            <w:rStyle w:val="Hyperlink"/>
          </w:rPr>
          <w:t xml:space="preserve"> </w:t>
        </w:r>
      </w:hyperlink>
      <w:hyperlink w:anchor="_Toc514234400" w:history="1">
        <w:r w:rsidR="00EB6F74" w:rsidRPr="00FA73FA">
          <w:rPr>
            <w:rStyle w:val="Hyperlink"/>
          </w:rPr>
          <w:t>Investigate the legal system</w:t>
        </w:r>
        <w:r w:rsidR="00EB6F74">
          <w:rPr>
            <w:webHidden/>
          </w:rPr>
          <w:tab/>
        </w:r>
        <w:r w:rsidR="00EB6F74">
          <w:rPr>
            <w:webHidden/>
          </w:rPr>
          <w:fldChar w:fldCharType="begin"/>
        </w:r>
        <w:r w:rsidR="00EB6F74">
          <w:rPr>
            <w:webHidden/>
          </w:rPr>
          <w:instrText xml:space="preserve"> PAGEREF _Toc514234400 \h </w:instrText>
        </w:r>
        <w:r w:rsidR="00EB6F74">
          <w:rPr>
            <w:webHidden/>
          </w:rPr>
        </w:r>
        <w:r w:rsidR="00EB6F74">
          <w:rPr>
            <w:webHidden/>
          </w:rPr>
          <w:fldChar w:fldCharType="separate"/>
        </w:r>
        <w:r w:rsidR="00632EDF">
          <w:rPr>
            <w:webHidden/>
          </w:rPr>
          <w:t>358</w:t>
        </w:r>
        <w:r w:rsidR="00EB6F74">
          <w:rPr>
            <w:webHidden/>
          </w:rPr>
          <w:fldChar w:fldCharType="end"/>
        </w:r>
      </w:hyperlink>
    </w:p>
    <w:p w14:paraId="5C749EE8" w14:textId="3F59F839" w:rsidR="00EB6F74" w:rsidRDefault="00F733A8">
      <w:pPr>
        <w:pStyle w:val="TOC1"/>
        <w:rPr>
          <w:rFonts w:asciiTheme="minorHAnsi" w:eastAsiaTheme="minorEastAsia" w:hAnsiTheme="minorHAnsi" w:cstheme="minorBidi"/>
        </w:rPr>
      </w:pPr>
      <w:hyperlink w:anchor="_Toc514234401" w:history="1">
        <w:r w:rsidR="00EB6F74" w:rsidRPr="00FA73FA">
          <w:rPr>
            <w:rStyle w:val="Hyperlink"/>
          </w:rPr>
          <w:t>VU22410</w:t>
        </w:r>
        <w:r w:rsidR="00EB6F74">
          <w:rPr>
            <w:rStyle w:val="Hyperlink"/>
          </w:rPr>
          <w:t xml:space="preserve"> </w:t>
        </w:r>
      </w:hyperlink>
      <w:hyperlink w:anchor="_Toc514234402" w:history="1">
        <w:r w:rsidR="00EB6F74" w:rsidRPr="00FA73FA">
          <w:rPr>
            <w:rStyle w:val="Hyperlink"/>
          </w:rPr>
          <w:t>Investigate driving and owning a car</w:t>
        </w:r>
        <w:r w:rsidR="00EB6F74">
          <w:rPr>
            <w:webHidden/>
          </w:rPr>
          <w:tab/>
        </w:r>
        <w:r w:rsidR="00EB6F74">
          <w:rPr>
            <w:webHidden/>
          </w:rPr>
          <w:fldChar w:fldCharType="begin"/>
        </w:r>
        <w:r w:rsidR="00EB6F74">
          <w:rPr>
            <w:webHidden/>
          </w:rPr>
          <w:instrText xml:space="preserve"> PAGEREF _Toc514234402 \h </w:instrText>
        </w:r>
        <w:r w:rsidR="00EB6F74">
          <w:rPr>
            <w:webHidden/>
          </w:rPr>
        </w:r>
        <w:r w:rsidR="00EB6F74">
          <w:rPr>
            <w:webHidden/>
          </w:rPr>
          <w:fldChar w:fldCharType="separate"/>
        </w:r>
        <w:r w:rsidR="00632EDF">
          <w:rPr>
            <w:webHidden/>
          </w:rPr>
          <w:t>361</w:t>
        </w:r>
        <w:r w:rsidR="00EB6F74">
          <w:rPr>
            <w:webHidden/>
          </w:rPr>
          <w:fldChar w:fldCharType="end"/>
        </w:r>
      </w:hyperlink>
    </w:p>
    <w:p w14:paraId="229721F0" w14:textId="50301BE5" w:rsidR="00EB6F74" w:rsidRDefault="00F733A8">
      <w:pPr>
        <w:pStyle w:val="TOC1"/>
        <w:rPr>
          <w:rFonts w:asciiTheme="minorHAnsi" w:eastAsiaTheme="minorEastAsia" w:hAnsiTheme="minorHAnsi" w:cstheme="minorBidi"/>
        </w:rPr>
      </w:pPr>
      <w:hyperlink w:anchor="_Toc514234403" w:history="1">
        <w:r w:rsidR="00EB6F74" w:rsidRPr="00FA73FA">
          <w:rPr>
            <w:rStyle w:val="Hyperlink"/>
          </w:rPr>
          <w:t>VU22411</w:t>
        </w:r>
        <w:r w:rsidR="00EB6F74">
          <w:rPr>
            <w:rStyle w:val="Hyperlink"/>
          </w:rPr>
          <w:t xml:space="preserve"> </w:t>
        </w:r>
      </w:hyperlink>
      <w:hyperlink w:anchor="_Toc514234404" w:history="1">
        <w:r w:rsidR="00EB6F74" w:rsidRPr="00FA73FA">
          <w:rPr>
            <w:rStyle w:val="Hyperlink"/>
          </w:rPr>
          <w:t>Research pathways and produce a learning plan and portfolio</w:t>
        </w:r>
        <w:r w:rsidR="00EB6F74">
          <w:rPr>
            <w:webHidden/>
          </w:rPr>
          <w:tab/>
        </w:r>
        <w:r w:rsidR="00EB6F74">
          <w:rPr>
            <w:webHidden/>
          </w:rPr>
          <w:fldChar w:fldCharType="begin"/>
        </w:r>
        <w:r w:rsidR="00EB6F74">
          <w:rPr>
            <w:webHidden/>
          </w:rPr>
          <w:instrText xml:space="preserve"> PAGEREF _Toc514234404 \h </w:instrText>
        </w:r>
        <w:r w:rsidR="00EB6F74">
          <w:rPr>
            <w:webHidden/>
          </w:rPr>
        </w:r>
        <w:r w:rsidR="00EB6F74">
          <w:rPr>
            <w:webHidden/>
          </w:rPr>
          <w:fldChar w:fldCharType="separate"/>
        </w:r>
        <w:r w:rsidR="00632EDF">
          <w:rPr>
            <w:webHidden/>
          </w:rPr>
          <w:t>365</w:t>
        </w:r>
        <w:r w:rsidR="00EB6F74">
          <w:rPr>
            <w:webHidden/>
          </w:rPr>
          <w:fldChar w:fldCharType="end"/>
        </w:r>
      </w:hyperlink>
    </w:p>
    <w:p w14:paraId="1576E3FD" w14:textId="1904E511" w:rsidR="00EB6F74" w:rsidRDefault="00F733A8">
      <w:pPr>
        <w:pStyle w:val="TOC1"/>
        <w:rPr>
          <w:rFonts w:asciiTheme="minorHAnsi" w:eastAsiaTheme="minorEastAsia" w:hAnsiTheme="minorHAnsi" w:cstheme="minorBidi"/>
        </w:rPr>
      </w:pPr>
      <w:hyperlink w:anchor="_Toc514234405" w:history="1">
        <w:r w:rsidR="00EB6F74" w:rsidRPr="00FA73FA">
          <w:rPr>
            <w:rStyle w:val="Hyperlink"/>
          </w:rPr>
          <w:t>VU22412</w:t>
        </w:r>
        <w:r w:rsidR="00EB6F74">
          <w:rPr>
            <w:rStyle w:val="Hyperlink"/>
          </w:rPr>
          <w:t xml:space="preserve"> </w:t>
        </w:r>
      </w:hyperlink>
      <w:hyperlink w:anchor="_Toc514234406" w:history="1">
        <w:r w:rsidR="00EB6F74" w:rsidRPr="00FA73FA">
          <w:rPr>
            <w:rStyle w:val="Hyperlink"/>
          </w:rPr>
          <w:t>Implement and review a project</w:t>
        </w:r>
        <w:r w:rsidR="00EB6F74">
          <w:rPr>
            <w:webHidden/>
          </w:rPr>
          <w:tab/>
        </w:r>
        <w:r w:rsidR="00EB6F74">
          <w:rPr>
            <w:webHidden/>
          </w:rPr>
          <w:fldChar w:fldCharType="begin"/>
        </w:r>
        <w:r w:rsidR="00EB6F74">
          <w:rPr>
            <w:webHidden/>
          </w:rPr>
          <w:instrText xml:space="preserve"> PAGEREF _Toc514234406 \h </w:instrText>
        </w:r>
        <w:r w:rsidR="00EB6F74">
          <w:rPr>
            <w:webHidden/>
          </w:rPr>
        </w:r>
        <w:r w:rsidR="00EB6F74">
          <w:rPr>
            <w:webHidden/>
          </w:rPr>
          <w:fldChar w:fldCharType="separate"/>
        </w:r>
        <w:r w:rsidR="00632EDF">
          <w:rPr>
            <w:webHidden/>
          </w:rPr>
          <w:t>371</w:t>
        </w:r>
        <w:r w:rsidR="00EB6F74">
          <w:rPr>
            <w:webHidden/>
          </w:rPr>
          <w:fldChar w:fldCharType="end"/>
        </w:r>
      </w:hyperlink>
    </w:p>
    <w:p w14:paraId="7C3EE142" w14:textId="500F470C" w:rsidR="00EB6F74" w:rsidRDefault="00F733A8">
      <w:pPr>
        <w:pStyle w:val="TOC1"/>
        <w:rPr>
          <w:rFonts w:asciiTheme="minorHAnsi" w:eastAsiaTheme="minorEastAsia" w:hAnsiTheme="minorHAnsi" w:cstheme="minorBidi"/>
        </w:rPr>
      </w:pPr>
      <w:hyperlink w:anchor="_Toc514234407" w:history="1">
        <w:r w:rsidR="00EB6F74" w:rsidRPr="00FA73FA">
          <w:rPr>
            <w:rStyle w:val="Hyperlink"/>
          </w:rPr>
          <w:t>VU22413</w:t>
        </w:r>
        <w:r w:rsidR="00EB6F74">
          <w:rPr>
            <w:rStyle w:val="Hyperlink"/>
          </w:rPr>
          <w:t xml:space="preserve"> </w:t>
        </w:r>
      </w:hyperlink>
      <w:hyperlink w:anchor="_Toc514234408" w:history="1">
        <w:r w:rsidR="00EB6F74" w:rsidRPr="00FA73FA">
          <w:rPr>
            <w:rStyle w:val="Hyperlink"/>
          </w:rPr>
          <w:t>Engage with a range of complex texts for personal purposes</w:t>
        </w:r>
        <w:r w:rsidR="00EB6F74">
          <w:rPr>
            <w:webHidden/>
          </w:rPr>
          <w:tab/>
        </w:r>
        <w:r w:rsidR="00EB6F74">
          <w:rPr>
            <w:webHidden/>
          </w:rPr>
          <w:fldChar w:fldCharType="begin"/>
        </w:r>
        <w:r w:rsidR="00EB6F74">
          <w:rPr>
            <w:webHidden/>
          </w:rPr>
          <w:instrText xml:space="preserve"> PAGEREF _Toc514234408 \h </w:instrText>
        </w:r>
        <w:r w:rsidR="00EB6F74">
          <w:rPr>
            <w:webHidden/>
          </w:rPr>
        </w:r>
        <w:r w:rsidR="00EB6F74">
          <w:rPr>
            <w:webHidden/>
          </w:rPr>
          <w:fldChar w:fldCharType="separate"/>
        </w:r>
        <w:r w:rsidR="00632EDF">
          <w:rPr>
            <w:webHidden/>
          </w:rPr>
          <w:t>376</w:t>
        </w:r>
        <w:r w:rsidR="00EB6F74">
          <w:rPr>
            <w:webHidden/>
          </w:rPr>
          <w:fldChar w:fldCharType="end"/>
        </w:r>
      </w:hyperlink>
    </w:p>
    <w:p w14:paraId="31A558C1" w14:textId="37F608E4" w:rsidR="00EB6F74" w:rsidRDefault="00F733A8">
      <w:pPr>
        <w:pStyle w:val="TOC1"/>
        <w:rPr>
          <w:rFonts w:asciiTheme="minorHAnsi" w:eastAsiaTheme="minorEastAsia" w:hAnsiTheme="minorHAnsi" w:cstheme="minorBidi"/>
        </w:rPr>
      </w:pPr>
      <w:hyperlink w:anchor="_Toc514234409" w:history="1">
        <w:r w:rsidR="00EB6F74" w:rsidRPr="00FA73FA">
          <w:rPr>
            <w:rStyle w:val="Hyperlink"/>
          </w:rPr>
          <w:t>VU22414</w:t>
        </w:r>
        <w:r w:rsidR="00EB6F74">
          <w:rPr>
            <w:rStyle w:val="Hyperlink"/>
          </w:rPr>
          <w:t xml:space="preserve"> </w:t>
        </w:r>
      </w:hyperlink>
      <w:hyperlink w:anchor="_Toc514234410" w:history="1">
        <w:r w:rsidR="00EB6F74" w:rsidRPr="00FA73FA">
          <w:rPr>
            <w:rStyle w:val="Hyperlink"/>
          </w:rPr>
          <w:t>Engage with a range of complex texts for learning purposes</w:t>
        </w:r>
        <w:r w:rsidR="00EB6F74">
          <w:rPr>
            <w:webHidden/>
          </w:rPr>
          <w:tab/>
        </w:r>
        <w:r w:rsidR="00EB6F74">
          <w:rPr>
            <w:webHidden/>
          </w:rPr>
          <w:fldChar w:fldCharType="begin"/>
        </w:r>
        <w:r w:rsidR="00EB6F74">
          <w:rPr>
            <w:webHidden/>
          </w:rPr>
          <w:instrText xml:space="preserve"> PAGEREF _Toc514234410 \h </w:instrText>
        </w:r>
        <w:r w:rsidR="00EB6F74">
          <w:rPr>
            <w:webHidden/>
          </w:rPr>
        </w:r>
        <w:r w:rsidR="00EB6F74">
          <w:rPr>
            <w:webHidden/>
          </w:rPr>
          <w:fldChar w:fldCharType="separate"/>
        </w:r>
        <w:r w:rsidR="00632EDF">
          <w:rPr>
            <w:webHidden/>
          </w:rPr>
          <w:t>382</w:t>
        </w:r>
        <w:r w:rsidR="00EB6F74">
          <w:rPr>
            <w:webHidden/>
          </w:rPr>
          <w:fldChar w:fldCharType="end"/>
        </w:r>
      </w:hyperlink>
    </w:p>
    <w:p w14:paraId="5CE55F2C" w14:textId="0049406C" w:rsidR="00EB6F74" w:rsidRDefault="00F733A8">
      <w:pPr>
        <w:pStyle w:val="TOC1"/>
        <w:rPr>
          <w:rFonts w:asciiTheme="minorHAnsi" w:eastAsiaTheme="minorEastAsia" w:hAnsiTheme="minorHAnsi" w:cstheme="minorBidi"/>
        </w:rPr>
      </w:pPr>
      <w:hyperlink w:anchor="_Toc514234411" w:history="1">
        <w:r w:rsidR="00EB6F74" w:rsidRPr="00FA73FA">
          <w:rPr>
            <w:rStyle w:val="Hyperlink"/>
          </w:rPr>
          <w:t>VU22415</w:t>
        </w:r>
        <w:r w:rsidR="00EB6F74">
          <w:rPr>
            <w:rStyle w:val="Hyperlink"/>
          </w:rPr>
          <w:t xml:space="preserve"> </w:t>
        </w:r>
      </w:hyperlink>
      <w:hyperlink w:anchor="_Toc514234412" w:history="1">
        <w:r w:rsidR="00EB6F74" w:rsidRPr="00FA73FA">
          <w:rPr>
            <w:rStyle w:val="Hyperlink"/>
          </w:rPr>
          <w:t>Engage with a range of complex texts for employment purposes</w:t>
        </w:r>
        <w:r w:rsidR="00EB6F74">
          <w:rPr>
            <w:webHidden/>
          </w:rPr>
          <w:tab/>
        </w:r>
        <w:r w:rsidR="00EB6F74">
          <w:rPr>
            <w:webHidden/>
          </w:rPr>
          <w:fldChar w:fldCharType="begin"/>
        </w:r>
        <w:r w:rsidR="00EB6F74">
          <w:rPr>
            <w:webHidden/>
          </w:rPr>
          <w:instrText xml:space="preserve"> PAGEREF _Toc514234412 \h </w:instrText>
        </w:r>
        <w:r w:rsidR="00EB6F74">
          <w:rPr>
            <w:webHidden/>
          </w:rPr>
        </w:r>
        <w:r w:rsidR="00EB6F74">
          <w:rPr>
            <w:webHidden/>
          </w:rPr>
          <w:fldChar w:fldCharType="separate"/>
        </w:r>
        <w:r w:rsidR="00632EDF">
          <w:rPr>
            <w:webHidden/>
          </w:rPr>
          <w:t>388</w:t>
        </w:r>
        <w:r w:rsidR="00EB6F74">
          <w:rPr>
            <w:webHidden/>
          </w:rPr>
          <w:fldChar w:fldCharType="end"/>
        </w:r>
      </w:hyperlink>
    </w:p>
    <w:p w14:paraId="7C9BF00E" w14:textId="48DC157C" w:rsidR="00EB6F74" w:rsidRDefault="00F733A8">
      <w:pPr>
        <w:pStyle w:val="TOC1"/>
        <w:rPr>
          <w:rFonts w:asciiTheme="minorHAnsi" w:eastAsiaTheme="minorEastAsia" w:hAnsiTheme="minorHAnsi" w:cstheme="minorBidi"/>
        </w:rPr>
      </w:pPr>
      <w:hyperlink w:anchor="_Toc514234413" w:history="1">
        <w:r w:rsidR="00EB6F74" w:rsidRPr="00FA73FA">
          <w:rPr>
            <w:rStyle w:val="Hyperlink"/>
          </w:rPr>
          <w:t>VU22416</w:t>
        </w:r>
        <w:r w:rsidR="00EB6F74">
          <w:rPr>
            <w:rStyle w:val="Hyperlink"/>
          </w:rPr>
          <w:t xml:space="preserve"> </w:t>
        </w:r>
      </w:hyperlink>
      <w:hyperlink w:anchor="_Toc514234414" w:history="1">
        <w:r w:rsidR="00EB6F74" w:rsidRPr="00FA73FA">
          <w:rPr>
            <w:rStyle w:val="Hyperlink"/>
          </w:rPr>
          <w:t>Engage with a range of complex texts to participate in the community</w:t>
        </w:r>
        <w:r w:rsidR="00EB6F74">
          <w:rPr>
            <w:webHidden/>
          </w:rPr>
          <w:tab/>
        </w:r>
        <w:r w:rsidR="00EB6F74">
          <w:rPr>
            <w:webHidden/>
          </w:rPr>
          <w:fldChar w:fldCharType="begin"/>
        </w:r>
        <w:r w:rsidR="00EB6F74">
          <w:rPr>
            <w:webHidden/>
          </w:rPr>
          <w:instrText xml:space="preserve"> PAGEREF _Toc514234414 \h </w:instrText>
        </w:r>
        <w:r w:rsidR="00EB6F74">
          <w:rPr>
            <w:webHidden/>
          </w:rPr>
        </w:r>
        <w:r w:rsidR="00EB6F74">
          <w:rPr>
            <w:webHidden/>
          </w:rPr>
          <w:fldChar w:fldCharType="separate"/>
        </w:r>
        <w:r w:rsidR="00632EDF">
          <w:rPr>
            <w:webHidden/>
          </w:rPr>
          <w:t>394</w:t>
        </w:r>
        <w:r w:rsidR="00EB6F74">
          <w:rPr>
            <w:webHidden/>
          </w:rPr>
          <w:fldChar w:fldCharType="end"/>
        </w:r>
      </w:hyperlink>
    </w:p>
    <w:p w14:paraId="30B63290" w14:textId="7B4BD069" w:rsidR="00EB6F74" w:rsidRDefault="00F733A8">
      <w:pPr>
        <w:pStyle w:val="TOC1"/>
        <w:rPr>
          <w:rFonts w:asciiTheme="minorHAnsi" w:eastAsiaTheme="minorEastAsia" w:hAnsiTheme="minorHAnsi" w:cstheme="minorBidi"/>
        </w:rPr>
      </w:pPr>
      <w:hyperlink w:anchor="_Toc514234415" w:history="1">
        <w:r w:rsidR="00EB6F74" w:rsidRPr="00FA73FA">
          <w:rPr>
            <w:rStyle w:val="Hyperlink"/>
          </w:rPr>
          <w:t>VU22417</w:t>
        </w:r>
        <w:r w:rsidR="00EB6F74">
          <w:rPr>
            <w:rStyle w:val="Hyperlink"/>
          </w:rPr>
          <w:t xml:space="preserve"> </w:t>
        </w:r>
      </w:hyperlink>
      <w:hyperlink w:anchor="_Toc514234416" w:history="1">
        <w:r w:rsidR="00EB6F74" w:rsidRPr="00FA73FA">
          <w:rPr>
            <w:rStyle w:val="Hyperlink"/>
          </w:rPr>
          <w:t>Participate in complex spoken interactions</w:t>
        </w:r>
        <w:r w:rsidR="00EB6F74">
          <w:rPr>
            <w:webHidden/>
          </w:rPr>
          <w:tab/>
        </w:r>
        <w:r w:rsidR="00EB6F74">
          <w:rPr>
            <w:webHidden/>
          </w:rPr>
          <w:fldChar w:fldCharType="begin"/>
        </w:r>
        <w:r w:rsidR="00EB6F74">
          <w:rPr>
            <w:webHidden/>
          </w:rPr>
          <w:instrText xml:space="preserve"> PAGEREF _Toc514234416 \h </w:instrText>
        </w:r>
        <w:r w:rsidR="00EB6F74">
          <w:rPr>
            <w:webHidden/>
          </w:rPr>
        </w:r>
        <w:r w:rsidR="00EB6F74">
          <w:rPr>
            <w:webHidden/>
          </w:rPr>
          <w:fldChar w:fldCharType="separate"/>
        </w:r>
        <w:r w:rsidR="00632EDF">
          <w:rPr>
            <w:webHidden/>
          </w:rPr>
          <w:t>400</w:t>
        </w:r>
        <w:r w:rsidR="00EB6F74">
          <w:rPr>
            <w:webHidden/>
          </w:rPr>
          <w:fldChar w:fldCharType="end"/>
        </w:r>
      </w:hyperlink>
    </w:p>
    <w:p w14:paraId="22AF040A" w14:textId="2C2D4AAD" w:rsidR="00EB6F74" w:rsidRDefault="00F733A8">
      <w:pPr>
        <w:pStyle w:val="TOC1"/>
        <w:rPr>
          <w:rFonts w:asciiTheme="minorHAnsi" w:eastAsiaTheme="minorEastAsia" w:hAnsiTheme="minorHAnsi" w:cstheme="minorBidi"/>
        </w:rPr>
      </w:pPr>
      <w:hyperlink w:anchor="_Toc514234417" w:history="1">
        <w:r w:rsidR="00EB6F74" w:rsidRPr="00FA73FA">
          <w:rPr>
            <w:rStyle w:val="Hyperlink"/>
          </w:rPr>
          <w:t>VU22418</w:t>
        </w:r>
        <w:r w:rsidR="00EB6F74">
          <w:rPr>
            <w:rStyle w:val="Hyperlink"/>
          </w:rPr>
          <w:t xml:space="preserve"> </w:t>
        </w:r>
      </w:hyperlink>
      <w:hyperlink w:anchor="_Toc514234418" w:history="1">
        <w:r w:rsidR="00EB6F74" w:rsidRPr="00FA73FA">
          <w:rPr>
            <w:rStyle w:val="Hyperlink"/>
          </w:rPr>
          <w:t>Create a range of complex texts for personal purposes</w:t>
        </w:r>
        <w:r w:rsidR="00EB6F74">
          <w:rPr>
            <w:webHidden/>
          </w:rPr>
          <w:tab/>
        </w:r>
        <w:r w:rsidR="00EB6F74">
          <w:rPr>
            <w:webHidden/>
          </w:rPr>
          <w:fldChar w:fldCharType="begin"/>
        </w:r>
        <w:r w:rsidR="00EB6F74">
          <w:rPr>
            <w:webHidden/>
          </w:rPr>
          <w:instrText xml:space="preserve"> PAGEREF _Toc514234418 \h </w:instrText>
        </w:r>
        <w:r w:rsidR="00EB6F74">
          <w:rPr>
            <w:webHidden/>
          </w:rPr>
        </w:r>
        <w:r w:rsidR="00EB6F74">
          <w:rPr>
            <w:webHidden/>
          </w:rPr>
          <w:fldChar w:fldCharType="separate"/>
        </w:r>
        <w:r w:rsidR="00632EDF">
          <w:rPr>
            <w:webHidden/>
          </w:rPr>
          <w:t>404</w:t>
        </w:r>
        <w:r w:rsidR="00EB6F74">
          <w:rPr>
            <w:webHidden/>
          </w:rPr>
          <w:fldChar w:fldCharType="end"/>
        </w:r>
      </w:hyperlink>
    </w:p>
    <w:p w14:paraId="7CD858E9" w14:textId="09B094B7" w:rsidR="00EB6F74" w:rsidRDefault="00F733A8">
      <w:pPr>
        <w:pStyle w:val="TOC1"/>
        <w:rPr>
          <w:rFonts w:asciiTheme="minorHAnsi" w:eastAsiaTheme="minorEastAsia" w:hAnsiTheme="minorHAnsi" w:cstheme="minorBidi"/>
        </w:rPr>
      </w:pPr>
      <w:hyperlink w:anchor="_Toc514234419" w:history="1">
        <w:r w:rsidR="00EB6F74" w:rsidRPr="00FA73FA">
          <w:rPr>
            <w:rStyle w:val="Hyperlink"/>
          </w:rPr>
          <w:t>VU22419</w:t>
        </w:r>
        <w:r w:rsidR="00EB6F74">
          <w:rPr>
            <w:rStyle w:val="Hyperlink"/>
          </w:rPr>
          <w:t xml:space="preserve"> </w:t>
        </w:r>
      </w:hyperlink>
      <w:hyperlink w:anchor="_Toc514234420" w:history="1">
        <w:r w:rsidR="00EB6F74" w:rsidRPr="00FA73FA">
          <w:rPr>
            <w:rStyle w:val="Hyperlink"/>
          </w:rPr>
          <w:t>Create a range of complex texts for learning purposes</w:t>
        </w:r>
        <w:r w:rsidR="00EB6F74">
          <w:rPr>
            <w:webHidden/>
          </w:rPr>
          <w:tab/>
        </w:r>
        <w:r w:rsidR="00EB6F74">
          <w:rPr>
            <w:webHidden/>
          </w:rPr>
          <w:fldChar w:fldCharType="begin"/>
        </w:r>
        <w:r w:rsidR="00EB6F74">
          <w:rPr>
            <w:webHidden/>
          </w:rPr>
          <w:instrText xml:space="preserve"> PAGEREF _Toc514234420 \h </w:instrText>
        </w:r>
        <w:r w:rsidR="00EB6F74">
          <w:rPr>
            <w:webHidden/>
          </w:rPr>
        </w:r>
        <w:r w:rsidR="00EB6F74">
          <w:rPr>
            <w:webHidden/>
          </w:rPr>
          <w:fldChar w:fldCharType="separate"/>
        </w:r>
        <w:r w:rsidR="00632EDF">
          <w:rPr>
            <w:webHidden/>
          </w:rPr>
          <w:t>410</w:t>
        </w:r>
        <w:r w:rsidR="00EB6F74">
          <w:rPr>
            <w:webHidden/>
          </w:rPr>
          <w:fldChar w:fldCharType="end"/>
        </w:r>
      </w:hyperlink>
    </w:p>
    <w:p w14:paraId="004303DB" w14:textId="52BCDA5F" w:rsidR="00EB6F74" w:rsidRDefault="00F733A8">
      <w:pPr>
        <w:pStyle w:val="TOC1"/>
        <w:rPr>
          <w:rFonts w:asciiTheme="minorHAnsi" w:eastAsiaTheme="minorEastAsia" w:hAnsiTheme="minorHAnsi" w:cstheme="minorBidi"/>
        </w:rPr>
      </w:pPr>
      <w:hyperlink w:anchor="_Toc514234421" w:history="1">
        <w:r w:rsidR="00EB6F74" w:rsidRPr="00FA73FA">
          <w:rPr>
            <w:rStyle w:val="Hyperlink"/>
          </w:rPr>
          <w:t>VU22420</w:t>
        </w:r>
        <w:r w:rsidR="00EB6F74">
          <w:rPr>
            <w:rStyle w:val="Hyperlink"/>
          </w:rPr>
          <w:t xml:space="preserve"> </w:t>
        </w:r>
      </w:hyperlink>
      <w:hyperlink w:anchor="_Toc514234422" w:history="1">
        <w:r w:rsidR="00EB6F74" w:rsidRPr="00FA73FA">
          <w:rPr>
            <w:rStyle w:val="Hyperlink"/>
          </w:rPr>
          <w:t>Create a range of complex texts to participate in the workplace</w:t>
        </w:r>
        <w:r w:rsidR="00EB6F74">
          <w:rPr>
            <w:webHidden/>
          </w:rPr>
          <w:tab/>
        </w:r>
        <w:r w:rsidR="00EB6F74">
          <w:rPr>
            <w:webHidden/>
          </w:rPr>
          <w:fldChar w:fldCharType="begin"/>
        </w:r>
        <w:r w:rsidR="00EB6F74">
          <w:rPr>
            <w:webHidden/>
          </w:rPr>
          <w:instrText xml:space="preserve"> PAGEREF _Toc514234422 \h </w:instrText>
        </w:r>
        <w:r w:rsidR="00EB6F74">
          <w:rPr>
            <w:webHidden/>
          </w:rPr>
        </w:r>
        <w:r w:rsidR="00EB6F74">
          <w:rPr>
            <w:webHidden/>
          </w:rPr>
          <w:fldChar w:fldCharType="separate"/>
        </w:r>
        <w:r w:rsidR="00632EDF">
          <w:rPr>
            <w:webHidden/>
          </w:rPr>
          <w:t>416</w:t>
        </w:r>
        <w:r w:rsidR="00EB6F74">
          <w:rPr>
            <w:webHidden/>
          </w:rPr>
          <w:fldChar w:fldCharType="end"/>
        </w:r>
      </w:hyperlink>
    </w:p>
    <w:p w14:paraId="258909B2" w14:textId="05C9EFB4" w:rsidR="00EB6F74" w:rsidRDefault="00F733A8">
      <w:pPr>
        <w:pStyle w:val="TOC1"/>
        <w:rPr>
          <w:rFonts w:asciiTheme="minorHAnsi" w:eastAsiaTheme="minorEastAsia" w:hAnsiTheme="minorHAnsi" w:cstheme="minorBidi"/>
        </w:rPr>
      </w:pPr>
      <w:hyperlink w:anchor="_Toc514234423" w:history="1">
        <w:r w:rsidR="00EB6F74" w:rsidRPr="00FA73FA">
          <w:rPr>
            <w:rStyle w:val="Hyperlink"/>
          </w:rPr>
          <w:t>VU22421</w:t>
        </w:r>
        <w:r w:rsidR="00EB6F74">
          <w:rPr>
            <w:rStyle w:val="Hyperlink"/>
          </w:rPr>
          <w:t xml:space="preserve"> </w:t>
        </w:r>
      </w:hyperlink>
      <w:hyperlink w:anchor="_Toc514234424" w:history="1">
        <w:r w:rsidR="00EB6F74" w:rsidRPr="00FA73FA">
          <w:rPr>
            <w:rStyle w:val="Hyperlink"/>
          </w:rPr>
          <w:t>Create a range of complex texts to participate in the community</w:t>
        </w:r>
        <w:r w:rsidR="00EB6F74">
          <w:rPr>
            <w:webHidden/>
          </w:rPr>
          <w:tab/>
        </w:r>
        <w:r w:rsidR="00EB6F74">
          <w:rPr>
            <w:webHidden/>
          </w:rPr>
          <w:fldChar w:fldCharType="begin"/>
        </w:r>
        <w:r w:rsidR="00EB6F74">
          <w:rPr>
            <w:webHidden/>
          </w:rPr>
          <w:instrText xml:space="preserve"> PAGEREF _Toc514234424 \h </w:instrText>
        </w:r>
        <w:r w:rsidR="00EB6F74">
          <w:rPr>
            <w:webHidden/>
          </w:rPr>
        </w:r>
        <w:r w:rsidR="00EB6F74">
          <w:rPr>
            <w:webHidden/>
          </w:rPr>
          <w:fldChar w:fldCharType="separate"/>
        </w:r>
        <w:r w:rsidR="00632EDF">
          <w:rPr>
            <w:webHidden/>
          </w:rPr>
          <w:t>421</w:t>
        </w:r>
        <w:r w:rsidR="00EB6F74">
          <w:rPr>
            <w:webHidden/>
          </w:rPr>
          <w:fldChar w:fldCharType="end"/>
        </w:r>
      </w:hyperlink>
    </w:p>
    <w:p w14:paraId="3143C98C" w14:textId="4D5EA1FC" w:rsidR="00EB6F74" w:rsidRDefault="00F733A8">
      <w:pPr>
        <w:pStyle w:val="TOC1"/>
        <w:rPr>
          <w:rFonts w:asciiTheme="minorHAnsi" w:eastAsiaTheme="minorEastAsia" w:hAnsiTheme="minorHAnsi" w:cstheme="minorBidi"/>
        </w:rPr>
      </w:pPr>
      <w:hyperlink w:anchor="_Toc514234425" w:history="1">
        <w:r w:rsidR="00EB6F74" w:rsidRPr="00FA73FA">
          <w:rPr>
            <w:rStyle w:val="Hyperlink"/>
          </w:rPr>
          <w:t>VU22422</w:t>
        </w:r>
        <w:r w:rsidR="00EB6F74">
          <w:rPr>
            <w:rStyle w:val="Hyperlink"/>
          </w:rPr>
          <w:t xml:space="preserve"> </w:t>
        </w:r>
      </w:hyperlink>
      <w:hyperlink w:anchor="_Toc514234426" w:history="1">
        <w:r w:rsidR="00EB6F74" w:rsidRPr="00FA73FA">
          <w:rPr>
            <w:rStyle w:val="Hyperlink"/>
          </w:rPr>
          <w:t>Investigate and interpret shapes and measurements and related formulae</w:t>
        </w:r>
        <w:r w:rsidR="00EB6F74">
          <w:rPr>
            <w:webHidden/>
          </w:rPr>
          <w:tab/>
        </w:r>
        <w:r w:rsidR="00EB6F74">
          <w:rPr>
            <w:webHidden/>
          </w:rPr>
          <w:fldChar w:fldCharType="begin"/>
        </w:r>
        <w:r w:rsidR="00EB6F74">
          <w:rPr>
            <w:webHidden/>
          </w:rPr>
          <w:instrText xml:space="preserve"> PAGEREF _Toc514234426 \h </w:instrText>
        </w:r>
        <w:r w:rsidR="00EB6F74">
          <w:rPr>
            <w:webHidden/>
          </w:rPr>
        </w:r>
        <w:r w:rsidR="00EB6F74">
          <w:rPr>
            <w:webHidden/>
          </w:rPr>
          <w:fldChar w:fldCharType="separate"/>
        </w:r>
        <w:r w:rsidR="00632EDF">
          <w:rPr>
            <w:webHidden/>
          </w:rPr>
          <w:t>427</w:t>
        </w:r>
        <w:r w:rsidR="00EB6F74">
          <w:rPr>
            <w:webHidden/>
          </w:rPr>
          <w:fldChar w:fldCharType="end"/>
        </w:r>
      </w:hyperlink>
    </w:p>
    <w:p w14:paraId="289C46D6" w14:textId="3C072D5A" w:rsidR="00EB6F74" w:rsidRDefault="00F733A8">
      <w:pPr>
        <w:pStyle w:val="TOC1"/>
        <w:rPr>
          <w:rFonts w:asciiTheme="minorHAnsi" w:eastAsiaTheme="minorEastAsia" w:hAnsiTheme="minorHAnsi" w:cstheme="minorBidi"/>
        </w:rPr>
      </w:pPr>
      <w:hyperlink w:anchor="_Toc514234427" w:history="1">
        <w:r w:rsidR="00EB6F74" w:rsidRPr="00FA73FA">
          <w:rPr>
            <w:rStyle w:val="Hyperlink"/>
          </w:rPr>
          <w:t>VU22423</w:t>
        </w:r>
        <w:r w:rsidR="00EB6F74">
          <w:rPr>
            <w:rStyle w:val="Hyperlink"/>
          </w:rPr>
          <w:t xml:space="preserve"> </w:t>
        </w:r>
      </w:hyperlink>
      <w:hyperlink w:anchor="_Toc514234428" w:history="1">
        <w:r w:rsidR="00EB6F74" w:rsidRPr="00FA73FA">
          <w:rPr>
            <w:rStyle w:val="Hyperlink"/>
          </w:rPr>
          <w:t>Investigate numerical and statistical information</w:t>
        </w:r>
        <w:r w:rsidR="00EB6F74">
          <w:rPr>
            <w:webHidden/>
          </w:rPr>
          <w:tab/>
        </w:r>
        <w:r w:rsidR="00EB6F74">
          <w:rPr>
            <w:webHidden/>
          </w:rPr>
          <w:fldChar w:fldCharType="begin"/>
        </w:r>
        <w:r w:rsidR="00EB6F74">
          <w:rPr>
            <w:webHidden/>
          </w:rPr>
          <w:instrText xml:space="preserve"> PAGEREF _Toc514234428 \h </w:instrText>
        </w:r>
        <w:r w:rsidR="00EB6F74">
          <w:rPr>
            <w:webHidden/>
          </w:rPr>
        </w:r>
        <w:r w:rsidR="00EB6F74">
          <w:rPr>
            <w:webHidden/>
          </w:rPr>
          <w:fldChar w:fldCharType="separate"/>
        </w:r>
        <w:r w:rsidR="00632EDF">
          <w:rPr>
            <w:webHidden/>
          </w:rPr>
          <w:t>433</w:t>
        </w:r>
        <w:r w:rsidR="00EB6F74">
          <w:rPr>
            <w:webHidden/>
          </w:rPr>
          <w:fldChar w:fldCharType="end"/>
        </w:r>
      </w:hyperlink>
    </w:p>
    <w:p w14:paraId="1EB7FD55" w14:textId="5C12DACC" w:rsidR="00EB6F74" w:rsidRDefault="00F733A8">
      <w:pPr>
        <w:pStyle w:val="TOC1"/>
        <w:rPr>
          <w:rFonts w:asciiTheme="minorHAnsi" w:eastAsiaTheme="minorEastAsia" w:hAnsiTheme="minorHAnsi" w:cstheme="minorBidi"/>
        </w:rPr>
      </w:pPr>
      <w:hyperlink w:anchor="_Toc514234429" w:history="1">
        <w:r w:rsidR="00EB6F74" w:rsidRPr="00FA73FA">
          <w:rPr>
            <w:rStyle w:val="Hyperlink"/>
          </w:rPr>
          <w:t>VU22424</w:t>
        </w:r>
        <w:r w:rsidR="00EB6F74">
          <w:rPr>
            <w:rStyle w:val="Hyperlink"/>
          </w:rPr>
          <w:t xml:space="preserve"> </w:t>
        </w:r>
      </w:hyperlink>
      <w:hyperlink w:anchor="_Toc514234430" w:history="1">
        <w:r w:rsidR="00EB6F74" w:rsidRPr="00FA73FA">
          <w:rPr>
            <w:rStyle w:val="Hyperlink"/>
          </w:rPr>
          <w:t>Investigate and use simple mathematical formulae and problem solving techniques</w:t>
        </w:r>
        <w:r w:rsidR="00EB6F74">
          <w:rPr>
            <w:webHidden/>
          </w:rPr>
          <w:tab/>
        </w:r>
        <w:r w:rsidR="00EB6F74">
          <w:rPr>
            <w:webHidden/>
          </w:rPr>
          <w:fldChar w:fldCharType="begin"/>
        </w:r>
        <w:r w:rsidR="00EB6F74">
          <w:rPr>
            <w:webHidden/>
          </w:rPr>
          <w:instrText xml:space="preserve"> PAGEREF _Toc514234430 \h </w:instrText>
        </w:r>
        <w:r w:rsidR="00EB6F74">
          <w:rPr>
            <w:webHidden/>
          </w:rPr>
        </w:r>
        <w:r w:rsidR="00EB6F74">
          <w:rPr>
            <w:webHidden/>
          </w:rPr>
          <w:fldChar w:fldCharType="separate"/>
        </w:r>
        <w:r w:rsidR="00632EDF">
          <w:rPr>
            <w:webHidden/>
          </w:rPr>
          <w:t>439</w:t>
        </w:r>
        <w:r w:rsidR="00EB6F74">
          <w:rPr>
            <w:webHidden/>
          </w:rPr>
          <w:fldChar w:fldCharType="end"/>
        </w:r>
      </w:hyperlink>
    </w:p>
    <w:p w14:paraId="7510BD5E" w14:textId="4719CAA4" w:rsidR="00EB6F74" w:rsidRDefault="00F733A8">
      <w:pPr>
        <w:pStyle w:val="TOC1"/>
        <w:rPr>
          <w:rFonts w:asciiTheme="minorHAnsi" w:eastAsiaTheme="minorEastAsia" w:hAnsiTheme="minorHAnsi" w:cstheme="minorBidi"/>
        </w:rPr>
      </w:pPr>
      <w:hyperlink w:anchor="_Toc514234431" w:history="1">
        <w:r w:rsidR="00EB6F74" w:rsidRPr="00FA73FA">
          <w:rPr>
            <w:rStyle w:val="Hyperlink"/>
          </w:rPr>
          <w:t>VU22425</w:t>
        </w:r>
        <w:r w:rsidR="00EB6F74">
          <w:rPr>
            <w:rStyle w:val="Hyperlink"/>
          </w:rPr>
          <w:t xml:space="preserve"> </w:t>
        </w:r>
      </w:hyperlink>
      <w:hyperlink w:anchor="_Toc514234432" w:history="1">
        <w:r w:rsidR="00EB6F74" w:rsidRPr="00FA73FA">
          <w:rPr>
            <w:rStyle w:val="Hyperlink"/>
          </w:rPr>
          <w:t>Investigate an environmental issue</w:t>
        </w:r>
        <w:r w:rsidR="00EB6F74">
          <w:rPr>
            <w:webHidden/>
          </w:rPr>
          <w:tab/>
        </w:r>
        <w:r w:rsidR="00EB6F74">
          <w:rPr>
            <w:webHidden/>
          </w:rPr>
          <w:fldChar w:fldCharType="begin"/>
        </w:r>
        <w:r w:rsidR="00EB6F74">
          <w:rPr>
            <w:webHidden/>
          </w:rPr>
          <w:instrText xml:space="preserve"> PAGEREF _Toc514234432 \h </w:instrText>
        </w:r>
        <w:r w:rsidR="00EB6F74">
          <w:rPr>
            <w:webHidden/>
          </w:rPr>
        </w:r>
        <w:r w:rsidR="00EB6F74">
          <w:rPr>
            <w:webHidden/>
          </w:rPr>
          <w:fldChar w:fldCharType="separate"/>
        </w:r>
        <w:r w:rsidR="00632EDF">
          <w:rPr>
            <w:webHidden/>
          </w:rPr>
          <w:t>444</w:t>
        </w:r>
        <w:r w:rsidR="00EB6F74">
          <w:rPr>
            <w:webHidden/>
          </w:rPr>
          <w:fldChar w:fldCharType="end"/>
        </w:r>
      </w:hyperlink>
    </w:p>
    <w:p w14:paraId="42B487ED" w14:textId="17A1606D" w:rsidR="00EB6F74" w:rsidRDefault="00F733A8">
      <w:pPr>
        <w:pStyle w:val="TOC1"/>
        <w:rPr>
          <w:rFonts w:asciiTheme="minorHAnsi" w:eastAsiaTheme="minorEastAsia" w:hAnsiTheme="minorHAnsi" w:cstheme="minorBidi"/>
        </w:rPr>
      </w:pPr>
      <w:hyperlink w:anchor="_Toc514234433" w:history="1">
        <w:r w:rsidR="00EB6F74" w:rsidRPr="00FA73FA">
          <w:rPr>
            <w:rStyle w:val="Hyperlink"/>
          </w:rPr>
          <w:t>VU22426</w:t>
        </w:r>
        <w:r w:rsidR="00EB6F74">
          <w:rPr>
            <w:rStyle w:val="Hyperlink"/>
          </w:rPr>
          <w:t xml:space="preserve"> </w:t>
        </w:r>
      </w:hyperlink>
      <w:hyperlink w:anchor="_Toc514234434" w:history="1">
        <w:r w:rsidR="00EB6F74" w:rsidRPr="00FA73FA">
          <w:rPr>
            <w:rStyle w:val="Hyperlink"/>
          </w:rPr>
          <w:t>Investigate the characteristics of living things</w:t>
        </w:r>
        <w:r w:rsidR="00EB6F74">
          <w:rPr>
            <w:webHidden/>
          </w:rPr>
          <w:tab/>
        </w:r>
        <w:r w:rsidR="00EB6F74">
          <w:rPr>
            <w:webHidden/>
          </w:rPr>
          <w:fldChar w:fldCharType="begin"/>
        </w:r>
        <w:r w:rsidR="00EB6F74">
          <w:rPr>
            <w:webHidden/>
          </w:rPr>
          <w:instrText xml:space="preserve"> PAGEREF _Toc514234434 \h </w:instrText>
        </w:r>
        <w:r w:rsidR="00EB6F74">
          <w:rPr>
            <w:webHidden/>
          </w:rPr>
        </w:r>
        <w:r w:rsidR="00EB6F74">
          <w:rPr>
            <w:webHidden/>
          </w:rPr>
          <w:fldChar w:fldCharType="separate"/>
        </w:r>
        <w:r w:rsidR="00632EDF">
          <w:rPr>
            <w:webHidden/>
          </w:rPr>
          <w:t>449</w:t>
        </w:r>
        <w:r w:rsidR="00EB6F74">
          <w:rPr>
            <w:webHidden/>
          </w:rPr>
          <w:fldChar w:fldCharType="end"/>
        </w:r>
      </w:hyperlink>
    </w:p>
    <w:p w14:paraId="0AD1272A" w14:textId="19632317" w:rsidR="00EB6F74" w:rsidRDefault="00F733A8">
      <w:pPr>
        <w:pStyle w:val="TOC1"/>
        <w:rPr>
          <w:rFonts w:asciiTheme="minorHAnsi" w:eastAsiaTheme="minorEastAsia" w:hAnsiTheme="minorHAnsi" w:cstheme="minorBidi"/>
        </w:rPr>
      </w:pPr>
      <w:hyperlink w:anchor="_Toc514234435" w:history="1">
        <w:r w:rsidR="00EB6F74" w:rsidRPr="00FA73FA">
          <w:rPr>
            <w:rStyle w:val="Hyperlink"/>
          </w:rPr>
          <w:t>VU22427</w:t>
        </w:r>
        <w:r w:rsidR="00EB6F74">
          <w:rPr>
            <w:rStyle w:val="Hyperlink"/>
          </w:rPr>
          <w:t xml:space="preserve"> </w:t>
        </w:r>
      </w:hyperlink>
      <w:hyperlink w:anchor="_Toc514234436" w:history="1">
        <w:r w:rsidR="00EB6F74" w:rsidRPr="00FA73FA">
          <w:rPr>
            <w:rStyle w:val="Hyperlink"/>
          </w:rPr>
          <w:t>Investigate the impact of a scientific issue on the community</w:t>
        </w:r>
        <w:r w:rsidR="00EB6F74">
          <w:rPr>
            <w:webHidden/>
          </w:rPr>
          <w:tab/>
        </w:r>
        <w:r w:rsidR="00EB6F74">
          <w:rPr>
            <w:webHidden/>
          </w:rPr>
          <w:fldChar w:fldCharType="begin"/>
        </w:r>
        <w:r w:rsidR="00EB6F74">
          <w:rPr>
            <w:webHidden/>
          </w:rPr>
          <w:instrText xml:space="preserve"> PAGEREF _Toc514234436 \h </w:instrText>
        </w:r>
        <w:r w:rsidR="00EB6F74">
          <w:rPr>
            <w:webHidden/>
          </w:rPr>
        </w:r>
        <w:r w:rsidR="00EB6F74">
          <w:rPr>
            <w:webHidden/>
          </w:rPr>
          <w:fldChar w:fldCharType="separate"/>
        </w:r>
        <w:r w:rsidR="00632EDF">
          <w:rPr>
            <w:webHidden/>
          </w:rPr>
          <w:t>454</w:t>
        </w:r>
        <w:r w:rsidR="00EB6F74">
          <w:rPr>
            <w:webHidden/>
          </w:rPr>
          <w:fldChar w:fldCharType="end"/>
        </w:r>
      </w:hyperlink>
    </w:p>
    <w:p w14:paraId="4361477F" w14:textId="126966BA" w:rsidR="00EB6F74" w:rsidRDefault="00F733A8">
      <w:pPr>
        <w:pStyle w:val="TOC1"/>
        <w:rPr>
          <w:rFonts w:asciiTheme="minorHAnsi" w:eastAsiaTheme="minorEastAsia" w:hAnsiTheme="minorHAnsi" w:cstheme="minorBidi"/>
        </w:rPr>
      </w:pPr>
      <w:hyperlink w:anchor="_Toc514234437" w:history="1">
        <w:r w:rsidR="00EB6F74" w:rsidRPr="00FA73FA">
          <w:rPr>
            <w:rStyle w:val="Hyperlink"/>
          </w:rPr>
          <w:t>VU22428</w:t>
        </w:r>
        <w:r w:rsidR="00EB6F74">
          <w:rPr>
            <w:rStyle w:val="Hyperlink"/>
          </w:rPr>
          <w:t xml:space="preserve"> </w:t>
        </w:r>
      </w:hyperlink>
      <w:hyperlink w:anchor="_Toc514234438" w:history="1">
        <w:r w:rsidR="00EB6F74" w:rsidRPr="00FA73FA">
          <w:rPr>
            <w:rStyle w:val="Hyperlink"/>
          </w:rPr>
          <w:t>Investigate Indigenous history</w:t>
        </w:r>
        <w:r w:rsidR="00EB6F74">
          <w:rPr>
            <w:webHidden/>
          </w:rPr>
          <w:tab/>
        </w:r>
        <w:r w:rsidR="00EB6F74">
          <w:rPr>
            <w:webHidden/>
          </w:rPr>
          <w:fldChar w:fldCharType="begin"/>
        </w:r>
        <w:r w:rsidR="00EB6F74">
          <w:rPr>
            <w:webHidden/>
          </w:rPr>
          <w:instrText xml:space="preserve"> PAGEREF _Toc514234438 \h </w:instrText>
        </w:r>
        <w:r w:rsidR="00EB6F74">
          <w:rPr>
            <w:webHidden/>
          </w:rPr>
        </w:r>
        <w:r w:rsidR="00EB6F74">
          <w:rPr>
            <w:webHidden/>
          </w:rPr>
          <w:fldChar w:fldCharType="separate"/>
        </w:r>
        <w:r w:rsidR="00632EDF">
          <w:rPr>
            <w:webHidden/>
          </w:rPr>
          <w:t>460</w:t>
        </w:r>
        <w:r w:rsidR="00EB6F74">
          <w:rPr>
            <w:webHidden/>
          </w:rPr>
          <w:fldChar w:fldCharType="end"/>
        </w:r>
      </w:hyperlink>
    </w:p>
    <w:p w14:paraId="6185F52C" w14:textId="5DFD9769" w:rsidR="00EB6F74" w:rsidRDefault="00F733A8">
      <w:pPr>
        <w:pStyle w:val="TOC1"/>
        <w:rPr>
          <w:rFonts w:asciiTheme="minorHAnsi" w:eastAsiaTheme="minorEastAsia" w:hAnsiTheme="minorHAnsi" w:cstheme="minorBidi"/>
        </w:rPr>
      </w:pPr>
      <w:hyperlink w:anchor="_Toc514234439" w:history="1">
        <w:r w:rsidR="00EB6F74" w:rsidRPr="00FA73FA">
          <w:rPr>
            <w:rStyle w:val="Hyperlink"/>
          </w:rPr>
          <w:t>VU22429</w:t>
        </w:r>
        <w:r w:rsidR="00EB6F74">
          <w:rPr>
            <w:rStyle w:val="Hyperlink"/>
          </w:rPr>
          <w:t xml:space="preserve"> </w:t>
        </w:r>
      </w:hyperlink>
      <w:hyperlink w:anchor="_Toc514234440" w:history="1">
        <w:r w:rsidR="00EB6F74" w:rsidRPr="00FA73FA">
          <w:rPr>
            <w:rStyle w:val="Hyperlink"/>
          </w:rPr>
          <w:t>Investigate features of Australian culture</w:t>
        </w:r>
        <w:r w:rsidR="00EB6F74">
          <w:rPr>
            <w:webHidden/>
          </w:rPr>
          <w:tab/>
        </w:r>
        <w:r w:rsidR="00EB6F74">
          <w:rPr>
            <w:webHidden/>
          </w:rPr>
          <w:fldChar w:fldCharType="begin"/>
        </w:r>
        <w:r w:rsidR="00EB6F74">
          <w:rPr>
            <w:webHidden/>
          </w:rPr>
          <w:instrText xml:space="preserve"> PAGEREF _Toc514234440 \h </w:instrText>
        </w:r>
        <w:r w:rsidR="00EB6F74">
          <w:rPr>
            <w:webHidden/>
          </w:rPr>
        </w:r>
        <w:r w:rsidR="00EB6F74">
          <w:rPr>
            <w:webHidden/>
          </w:rPr>
          <w:fldChar w:fldCharType="separate"/>
        </w:r>
        <w:r w:rsidR="00632EDF">
          <w:rPr>
            <w:webHidden/>
          </w:rPr>
          <w:t>464</w:t>
        </w:r>
        <w:r w:rsidR="00EB6F74">
          <w:rPr>
            <w:webHidden/>
          </w:rPr>
          <w:fldChar w:fldCharType="end"/>
        </w:r>
      </w:hyperlink>
    </w:p>
    <w:p w14:paraId="1BED8254" w14:textId="60324640" w:rsidR="00EB6F74" w:rsidRDefault="00F733A8">
      <w:pPr>
        <w:pStyle w:val="TOC1"/>
        <w:rPr>
          <w:rFonts w:asciiTheme="minorHAnsi" w:eastAsiaTheme="minorEastAsia" w:hAnsiTheme="minorHAnsi" w:cstheme="minorBidi"/>
        </w:rPr>
      </w:pPr>
      <w:hyperlink w:anchor="_Toc514234441" w:history="1">
        <w:r w:rsidR="00EB6F74" w:rsidRPr="00FA73FA">
          <w:rPr>
            <w:rStyle w:val="Hyperlink"/>
          </w:rPr>
          <w:t>VU22430</w:t>
        </w:r>
        <w:r w:rsidR="00EB6F74">
          <w:rPr>
            <w:rStyle w:val="Hyperlink"/>
          </w:rPr>
          <w:t xml:space="preserve"> </w:t>
        </w:r>
      </w:hyperlink>
      <w:hyperlink w:anchor="_Toc514234442" w:history="1">
        <w:r w:rsidR="00EB6F74" w:rsidRPr="00FA73FA">
          <w:rPr>
            <w:rStyle w:val="Hyperlink"/>
          </w:rPr>
          <w:t>Investigate continuity of life</w:t>
        </w:r>
        <w:r w:rsidR="00EB6F74">
          <w:rPr>
            <w:webHidden/>
          </w:rPr>
          <w:tab/>
        </w:r>
        <w:r w:rsidR="00EB6F74">
          <w:rPr>
            <w:webHidden/>
          </w:rPr>
          <w:fldChar w:fldCharType="begin"/>
        </w:r>
        <w:r w:rsidR="00EB6F74">
          <w:rPr>
            <w:webHidden/>
          </w:rPr>
          <w:instrText xml:space="preserve"> PAGEREF _Toc514234442 \h </w:instrText>
        </w:r>
        <w:r w:rsidR="00EB6F74">
          <w:rPr>
            <w:webHidden/>
          </w:rPr>
        </w:r>
        <w:r w:rsidR="00EB6F74">
          <w:rPr>
            <w:webHidden/>
          </w:rPr>
          <w:fldChar w:fldCharType="separate"/>
        </w:r>
        <w:r w:rsidR="00632EDF">
          <w:rPr>
            <w:webHidden/>
          </w:rPr>
          <w:t>468</w:t>
        </w:r>
        <w:r w:rsidR="00EB6F74">
          <w:rPr>
            <w:webHidden/>
          </w:rPr>
          <w:fldChar w:fldCharType="end"/>
        </w:r>
      </w:hyperlink>
    </w:p>
    <w:p w14:paraId="7B6AD963" w14:textId="2B03CEE7" w:rsidR="00EB6F74" w:rsidRDefault="00F733A8">
      <w:pPr>
        <w:pStyle w:val="TOC1"/>
        <w:rPr>
          <w:rFonts w:asciiTheme="minorHAnsi" w:eastAsiaTheme="minorEastAsia" w:hAnsiTheme="minorHAnsi" w:cstheme="minorBidi"/>
        </w:rPr>
      </w:pPr>
      <w:hyperlink w:anchor="_Toc514234443" w:history="1">
        <w:r w:rsidR="00EB6F74" w:rsidRPr="00FA73FA">
          <w:rPr>
            <w:rStyle w:val="Hyperlink"/>
          </w:rPr>
          <w:t>VU22431</w:t>
        </w:r>
        <w:r w:rsidR="00EB6F74">
          <w:rPr>
            <w:rStyle w:val="Hyperlink"/>
          </w:rPr>
          <w:t xml:space="preserve"> </w:t>
        </w:r>
      </w:hyperlink>
      <w:hyperlink w:anchor="_Toc514234444" w:history="1">
        <w:r w:rsidR="00EB6F74" w:rsidRPr="00FA73FA">
          <w:rPr>
            <w:rStyle w:val="Hyperlink"/>
          </w:rPr>
          <w:t>Investigate energy, force and matter</w:t>
        </w:r>
        <w:r w:rsidR="00EB6F74">
          <w:rPr>
            <w:webHidden/>
          </w:rPr>
          <w:tab/>
        </w:r>
        <w:r w:rsidR="00EB6F74">
          <w:rPr>
            <w:webHidden/>
          </w:rPr>
          <w:fldChar w:fldCharType="begin"/>
        </w:r>
        <w:r w:rsidR="00EB6F74">
          <w:rPr>
            <w:webHidden/>
          </w:rPr>
          <w:instrText xml:space="preserve"> PAGEREF _Toc514234444 \h </w:instrText>
        </w:r>
        <w:r w:rsidR="00EB6F74">
          <w:rPr>
            <w:webHidden/>
          </w:rPr>
        </w:r>
        <w:r w:rsidR="00EB6F74">
          <w:rPr>
            <w:webHidden/>
          </w:rPr>
          <w:fldChar w:fldCharType="separate"/>
        </w:r>
        <w:r w:rsidR="00632EDF">
          <w:rPr>
            <w:webHidden/>
          </w:rPr>
          <w:t>472</w:t>
        </w:r>
        <w:r w:rsidR="00EB6F74">
          <w:rPr>
            <w:webHidden/>
          </w:rPr>
          <w:fldChar w:fldCharType="end"/>
        </w:r>
      </w:hyperlink>
    </w:p>
    <w:p w14:paraId="44C5C80A" w14:textId="4A81870D" w:rsidR="00EB6F74" w:rsidRDefault="00F733A8">
      <w:pPr>
        <w:pStyle w:val="TOC1"/>
        <w:rPr>
          <w:rFonts w:asciiTheme="minorHAnsi" w:eastAsiaTheme="minorEastAsia" w:hAnsiTheme="minorHAnsi" w:cstheme="minorBidi"/>
        </w:rPr>
      </w:pPr>
      <w:hyperlink w:anchor="_Toc514234445" w:history="1">
        <w:r w:rsidR="00EB6F74" w:rsidRPr="00FA73FA">
          <w:rPr>
            <w:rStyle w:val="Hyperlink"/>
          </w:rPr>
          <w:t>VU22432</w:t>
        </w:r>
        <w:r w:rsidR="00EB6F74">
          <w:rPr>
            <w:rStyle w:val="Hyperlink"/>
          </w:rPr>
          <w:t xml:space="preserve"> </w:t>
        </w:r>
      </w:hyperlink>
      <w:hyperlink w:anchor="_Toc514234446" w:history="1">
        <w:r w:rsidR="00EB6F74" w:rsidRPr="00FA73FA">
          <w:rPr>
            <w:rStyle w:val="Hyperlink"/>
          </w:rPr>
          <w:t>Investigate chemical behaviour of common substances</w:t>
        </w:r>
        <w:r w:rsidR="00EB6F74">
          <w:rPr>
            <w:webHidden/>
          </w:rPr>
          <w:tab/>
        </w:r>
        <w:r w:rsidR="00EB6F74">
          <w:rPr>
            <w:webHidden/>
          </w:rPr>
          <w:fldChar w:fldCharType="begin"/>
        </w:r>
        <w:r w:rsidR="00EB6F74">
          <w:rPr>
            <w:webHidden/>
          </w:rPr>
          <w:instrText xml:space="preserve"> PAGEREF _Toc514234446 \h </w:instrText>
        </w:r>
        <w:r w:rsidR="00EB6F74">
          <w:rPr>
            <w:webHidden/>
          </w:rPr>
        </w:r>
        <w:r w:rsidR="00EB6F74">
          <w:rPr>
            <w:webHidden/>
          </w:rPr>
          <w:fldChar w:fldCharType="separate"/>
        </w:r>
        <w:r w:rsidR="00632EDF">
          <w:rPr>
            <w:webHidden/>
          </w:rPr>
          <w:t>477</w:t>
        </w:r>
        <w:r w:rsidR="00EB6F74">
          <w:rPr>
            <w:webHidden/>
          </w:rPr>
          <w:fldChar w:fldCharType="end"/>
        </w:r>
      </w:hyperlink>
    </w:p>
    <w:p w14:paraId="4C7A70C2" w14:textId="79F7CEB1" w:rsidR="00EB6F74" w:rsidRDefault="00F733A8">
      <w:pPr>
        <w:pStyle w:val="TOC1"/>
        <w:rPr>
          <w:rFonts w:asciiTheme="minorHAnsi" w:eastAsiaTheme="minorEastAsia" w:hAnsiTheme="minorHAnsi" w:cstheme="minorBidi"/>
        </w:rPr>
      </w:pPr>
      <w:hyperlink w:anchor="_Toc514234447" w:history="1">
        <w:r w:rsidR="00EB6F74" w:rsidRPr="00FA73FA">
          <w:rPr>
            <w:rStyle w:val="Hyperlink"/>
          </w:rPr>
          <w:t>VU22433</w:t>
        </w:r>
        <w:r w:rsidR="00EB6F74">
          <w:rPr>
            <w:rStyle w:val="Hyperlink"/>
          </w:rPr>
          <w:t xml:space="preserve"> </w:t>
        </w:r>
      </w:hyperlink>
      <w:hyperlink w:anchor="_Toc514234448" w:history="1">
        <w:r w:rsidR="00EB6F74" w:rsidRPr="00FA73FA">
          <w:rPr>
            <w:rStyle w:val="Hyperlink"/>
          </w:rPr>
          <w:t>Investigate the solar system</w:t>
        </w:r>
        <w:r w:rsidR="00EB6F74">
          <w:rPr>
            <w:webHidden/>
          </w:rPr>
          <w:tab/>
        </w:r>
        <w:r w:rsidR="00EB6F74">
          <w:rPr>
            <w:webHidden/>
          </w:rPr>
          <w:fldChar w:fldCharType="begin"/>
        </w:r>
        <w:r w:rsidR="00EB6F74">
          <w:rPr>
            <w:webHidden/>
          </w:rPr>
          <w:instrText xml:space="preserve"> PAGEREF _Toc514234448 \h </w:instrText>
        </w:r>
        <w:r w:rsidR="00EB6F74">
          <w:rPr>
            <w:webHidden/>
          </w:rPr>
        </w:r>
        <w:r w:rsidR="00EB6F74">
          <w:rPr>
            <w:webHidden/>
          </w:rPr>
          <w:fldChar w:fldCharType="separate"/>
        </w:r>
        <w:r w:rsidR="00632EDF">
          <w:rPr>
            <w:webHidden/>
          </w:rPr>
          <w:t>481</w:t>
        </w:r>
        <w:r w:rsidR="00EB6F74">
          <w:rPr>
            <w:webHidden/>
          </w:rPr>
          <w:fldChar w:fldCharType="end"/>
        </w:r>
      </w:hyperlink>
    </w:p>
    <w:p w14:paraId="33BD5AA2" w14:textId="3B6EBBFF" w:rsidR="00EB6F74" w:rsidRDefault="00F733A8">
      <w:pPr>
        <w:pStyle w:val="TOC1"/>
        <w:rPr>
          <w:rFonts w:asciiTheme="minorHAnsi" w:eastAsiaTheme="minorEastAsia" w:hAnsiTheme="minorHAnsi" w:cstheme="minorBidi"/>
        </w:rPr>
      </w:pPr>
      <w:hyperlink w:anchor="_Toc514234449" w:history="1">
        <w:r w:rsidR="00EB6F74" w:rsidRPr="00FA73FA">
          <w:rPr>
            <w:rStyle w:val="Hyperlink"/>
          </w:rPr>
          <w:t>VU22434</w:t>
        </w:r>
        <w:r w:rsidR="00EB6F74">
          <w:rPr>
            <w:rStyle w:val="Hyperlink"/>
          </w:rPr>
          <w:t xml:space="preserve"> </w:t>
        </w:r>
      </w:hyperlink>
      <w:hyperlink w:anchor="_Toc514234450" w:history="1">
        <w:r w:rsidR="00EB6F74" w:rsidRPr="00FA73FA">
          <w:rPr>
            <w:rStyle w:val="Hyperlink"/>
          </w:rPr>
          <w:t>Evaluate pathway options, design a learning plan and compile a portfolio</w:t>
        </w:r>
        <w:r w:rsidR="00EB6F74">
          <w:rPr>
            <w:webHidden/>
          </w:rPr>
          <w:tab/>
        </w:r>
        <w:r w:rsidR="00EB6F74">
          <w:rPr>
            <w:webHidden/>
          </w:rPr>
          <w:fldChar w:fldCharType="begin"/>
        </w:r>
        <w:r w:rsidR="00EB6F74">
          <w:rPr>
            <w:webHidden/>
          </w:rPr>
          <w:instrText xml:space="preserve"> PAGEREF _Toc514234450 \h </w:instrText>
        </w:r>
        <w:r w:rsidR="00EB6F74">
          <w:rPr>
            <w:webHidden/>
          </w:rPr>
        </w:r>
        <w:r w:rsidR="00EB6F74">
          <w:rPr>
            <w:webHidden/>
          </w:rPr>
          <w:fldChar w:fldCharType="separate"/>
        </w:r>
        <w:r w:rsidR="00632EDF">
          <w:rPr>
            <w:webHidden/>
          </w:rPr>
          <w:t>486</w:t>
        </w:r>
        <w:r w:rsidR="00EB6F74">
          <w:rPr>
            <w:webHidden/>
          </w:rPr>
          <w:fldChar w:fldCharType="end"/>
        </w:r>
      </w:hyperlink>
    </w:p>
    <w:p w14:paraId="19469448" w14:textId="7D6DFB1F" w:rsidR="00EB6F74" w:rsidRDefault="00F733A8">
      <w:pPr>
        <w:pStyle w:val="TOC1"/>
        <w:rPr>
          <w:rFonts w:asciiTheme="minorHAnsi" w:eastAsiaTheme="minorEastAsia" w:hAnsiTheme="minorHAnsi" w:cstheme="minorBidi"/>
        </w:rPr>
      </w:pPr>
      <w:hyperlink w:anchor="_Toc514234451" w:history="1">
        <w:r w:rsidR="00EB6F74" w:rsidRPr="00FA73FA">
          <w:rPr>
            <w:rStyle w:val="Hyperlink"/>
          </w:rPr>
          <w:t>VU22435</w:t>
        </w:r>
        <w:r w:rsidR="00EB6F74">
          <w:rPr>
            <w:rStyle w:val="Hyperlink"/>
          </w:rPr>
          <w:t xml:space="preserve"> </w:t>
        </w:r>
      </w:hyperlink>
      <w:hyperlink w:anchor="_Toc514234452" w:history="1">
        <w:r w:rsidR="00EB6F74" w:rsidRPr="00FA73FA">
          <w:rPr>
            <w:rStyle w:val="Hyperlink"/>
          </w:rPr>
          <w:t>Engage with a range of highly complex texts for personal purposes</w:t>
        </w:r>
        <w:r w:rsidR="00EB6F74">
          <w:rPr>
            <w:webHidden/>
          </w:rPr>
          <w:tab/>
        </w:r>
        <w:r w:rsidR="00EB6F74">
          <w:rPr>
            <w:webHidden/>
          </w:rPr>
          <w:fldChar w:fldCharType="begin"/>
        </w:r>
        <w:r w:rsidR="00EB6F74">
          <w:rPr>
            <w:webHidden/>
          </w:rPr>
          <w:instrText xml:space="preserve"> PAGEREF _Toc514234452 \h </w:instrText>
        </w:r>
        <w:r w:rsidR="00EB6F74">
          <w:rPr>
            <w:webHidden/>
          </w:rPr>
        </w:r>
        <w:r w:rsidR="00EB6F74">
          <w:rPr>
            <w:webHidden/>
          </w:rPr>
          <w:fldChar w:fldCharType="separate"/>
        </w:r>
        <w:r w:rsidR="00632EDF">
          <w:rPr>
            <w:webHidden/>
          </w:rPr>
          <w:t>492</w:t>
        </w:r>
        <w:r w:rsidR="00EB6F74">
          <w:rPr>
            <w:webHidden/>
          </w:rPr>
          <w:fldChar w:fldCharType="end"/>
        </w:r>
      </w:hyperlink>
    </w:p>
    <w:p w14:paraId="5706506C" w14:textId="01C889BE" w:rsidR="00EB6F74" w:rsidRDefault="00F733A8">
      <w:pPr>
        <w:pStyle w:val="TOC1"/>
        <w:rPr>
          <w:rFonts w:asciiTheme="minorHAnsi" w:eastAsiaTheme="minorEastAsia" w:hAnsiTheme="minorHAnsi" w:cstheme="minorBidi"/>
        </w:rPr>
      </w:pPr>
      <w:hyperlink w:anchor="_Toc514234454" w:history="1">
        <w:r w:rsidR="00EB6F74" w:rsidRPr="00FA73FA">
          <w:rPr>
            <w:rStyle w:val="Hyperlink"/>
          </w:rPr>
          <w:t>VU22436</w:t>
        </w:r>
      </w:hyperlink>
      <w:r w:rsidR="00EB6F74" w:rsidRPr="00EB6F74">
        <w:rPr>
          <w:rStyle w:val="Hyperlink"/>
          <w:u w:val="none"/>
        </w:rPr>
        <w:t xml:space="preserve"> </w:t>
      </w:r>
      <w:hyperlink w:anchor="_Toc514234456" w:history="1">
        <w:r w:rsidR="00EB6F74" w:rsidRPr="00FA73FA">
          <w:rPr>
            <w:rStyle w:val="Hyperlink"/>
          </w:rPr>
          <w:t>Engage with a range of highly complex texts for learning purposes</w:t>
        </w:r>
        <w:r w:rsidR="00EB6F74">
          <w:rPr>
            <w:webHidden/>
          </w:rPr>
          <w:tab/>
        </w:r>
        <w:r w:rsidR="00EB6F74">
          <w:rPr>
            <w:webHidden/>
          </w:rPr>
          <w:fldChar w:fldCharType="begin"/>
        </w:r>
        <w:r w:rsidR="00EB6F74">
          <w:rPr>
            <w:webHidden/>
          </w:rPr>
          <w:instrText xml:space="preserve"> PAGEREF _Toc514234456 \h </w:instrText>
        </w:r>
        <w:r w:rsidR="00EB6F74">
          <w:rPr>
            <w:webHidden/>
          </w:rPr>
        </w:r>
        <w:r w:rsidR="00EB6F74">
          <w:rPr>
            <w:webHidden/>
          </w:rPr>
          <w:fldChar w:fldCharType="separate"/>
        </w:r>
        <w:r w:rsidR="00632EDF">
          <w:rPr>
            <w:webHidden/>
          </w:rPr>
          <w:t>498</w:t>
        </w:r>
        <w:r w:rsidR="00EB6F74">
          <w:rPr>
            <w:webHidden/>
          </w:rPr>
          <w:fldChar w:fldCharType="end"/>
        </w:r>
      </w:hyperlink>
    </w:p>
    <w:p w14:paraId="74329A53" w14:textId="40580B9F" w:rsidR="00EB6F74" w:rsidRDefault="00F733A8">
      <w:pPr>
        <w:pStyle w:val="TOC1"/>
        <w:rPr>
          <w:rFonts w:asciiTheme="minorHAnsi" w:eastAsiaTheme="minorEastAsia" w:hAnsiTheme="minorHAnsi" w:cstheme="minorBidi"/>
        </w:rPr>
      </w:pPr>
      <w:hyperlink w:anchor="_Toc514234457" w:history="1">
        <w:r w:rsidR="00EB6F74" w:rsidRPr="00FA73FA">
          <w:rPr>
            <w:rStyle w:val="Hyperlink"/>
          </w:rPr>
          <w:t>VU22437</w:t>
        </w:r>
        <w:r w:rsidR="00EB6F74">
          <w:rPr>
            <w:rStyle w:val="Hyperlink"/>
          </w:rPr>
          <w:t xml:space="preserve"> </w:t>
        </w:r>
      </w:hyperlink>
      <w:hyperlink w:anchor="_Toc514234458" w:history="1">
        <w:r w:rsidR="00EB6F74" w:rsidRPr="00FA73FA">
          <w:rPr>
            <w:rStyle w:val="Hyperlink"/>
          </w:rPr>
          <w:t>Engage with a range of highly complex texts for employment purposes</w:t>
        </w:r>
        <w:r w:rsidR="00EB6F74">
          <w:rPr>
            <w:webHidden/>
          </w:rPr>
          <w:tab/>
        </w:r>
        <w:r w:rsidR="00EB6F74">
          <w:rPr>
            <w:webHidden/>
          </w:rPr>
          <w:fldChar w:fldCharType="begin"/>
        </w:r>
        <w:r w:rsidR="00EB6F74">
          <w:rPr>
            <w:webHidden/>
          </w:rPr>
          <w:instrText xml:space="preserve"> PAGEREF _Toc514234458 \h </w:instrText>
        </w:r>
        <w:r w:rsidR="00EB6F74">
          <w:rPr>
            <w:webHidden/>
          </w:rPr>
        </w:r>
        <w:r w:rsidR="00EB6F74">
          <w:rPr>
            <w:webHidden/>
          </w:rPr>
          <w:fldChar w:fldCharType="separate"/>
        </w:r>
        <w:r w:rsidR="00632EDF">
          <w:rPr>
            <w:webHidden/>
          </w:rPr>
          <w:t>504</w:t>
        </w:r>
        <w:r w:rsidR="00EB6F74">
          <w:rPr>
            <w:webHidden/>
          </w:rPr>
          <w:fldChar w:fldCharType="end"/>
        </w:r>
      </w:hyperlink>
    </w:p>
    <w:p w14:paraId="37AFCB72" w14:textId="251BD1D2" w:rsidR="00EB6F74" w:rsidRDefault="00F733A8">
      <w:pPr>
        <w:pStyle w:val="TOC1"/>
        <w:rPr>
          <w:rFonts w:asciiTheme="minorHAnsi" w:eastAsiaTheme="minorEastAsia" w:hAnsiTheme="minorHAnsi" w:cstheme="minorBidi"/>
        </w:rPr>
      </w:pPr>
      <w:hyperlink w:anchor="_Toc514234459" w:history="1">
        <w:r w:rsidR="00EB6F74" w:rsidRPr="00FA73FA">
          <w:rPr>
            <w:rStyle w:val="Hyperlink"/>
          </w:rPr>
          <w:t>VU22438</w:t>
        </w:r>
        <w:r w:rsidR="00EB6F74">
          <w:rPr>
            <w:rStyle w:val="Hyperlink"/>
          </w:rPr>
          <w:t xml:space="preserve"> </w:t>
        </w:r>
      </w:hyperlink>
      <w:hyperlink w:anchor="_Toc514234460" w:history="1">
        <w:r w:rsidR="00EB6F74" w:rsidRPr="00FA73FA">
          <w:rPr>
            <w:rStyle w:val="Hyperlink"/>
          </w:rPr>
          <w:t>Engage with a range of highly complex texts to participate in the community</w:t>
        </w:r>
        <w:r w:rsidR="00EB6F74">
          <w:rPr>
            <w:webHidden/>
          </w:rPr>
          <w:tab/>
        </w:r>
        <w:r w:rsidR="00EB6F74">
          <w:rPr>
            <w:webHidden/>
          </w:rPr>
          <w:fldChar w:fldCharType="begin"/>
        </w:r>
        <w:r w:rsidR="00EB6F74">
          <w:rPr>
            <w:webHidden/>
          </w:rPr>
          <w:instrText xml:space="preserve"> PAGEREF _Toc514234460 \h </w:instrText>
        </w:r>
        <w:r w:rsidR="00EB6F74">
          <w:rPr>
            <w:webHidden/>
          </w:rPr>
        </w:r>
        <w:r w:rsidR="00EB6F74">
          <w:rPr>
            <w:webHidden/>
          </w:rPr>
          <w:fldChar w:fldCharType="separate"/>
        </w:r>
        <w:r w:rsidR="00632EDF">
          <w:rPr>
            <w:webHidden/>
          </w:rPr>
          <w:t>511</w:t>
        </w:r>
        <w:r w:rsidR="00EB6F74">
          <w:rPr>
            <w:webHidden/>
          </w:rPr>
          <w:fldChar w:fldCharType="end"/>
        </w:r>
      </w:hyperlink>
    </w:p>
    <w:p w14:paraId="59C0CE8A" w14:textId="2698E7E6" w:rsidR="00EB6F74" w:rsidRDefault="00F733A8">
      <w:pPr>
        <w:pStyle w:val="TOC1"/>
        <w:rPr>
          <w:rFonts w:asciiTheme="minorHAnsi" w:eastAsiaTheme="minorEastAsia" w:hAnsiTheme="minorHAnsi" w:cstheme="minorBidi"/>
        </w:rPr>
      </w:pPr>
      <w:hyperlink w:anchor="_Toc514234461" w:history="1">
        <w:r w:rsidR="00EB6F74" w:rsidRPr="00FA73FA">
          <w:rPr>
            <w:rStyle w:val="Hyperlink"/>
          </w:rPr>
          <w:t>VU22439</w:t>
        </w:r>
        <w:r w:rsidR="00EB6F74">
          <w:rPr>
            <w:rStyle w:val="Hyperlink"/>
          </w:rPr>
          <w:t xml:space="preserve"> </w:t>
        </w:r>
      </w:hyperlink>
      <w:hyperlink w:anchor="_Toc514234462" w:history="1">
        <w:r w:rsidR="00EB6F74" w:rsidRPr="00FA73FA">
          <w:rPr>
            <w:rStyle w:val="Hyperlink"/>
          </w:rPr>
          <w:t>Create a range of highly complex texts for personal purposes</w:t>
        </w:r>
        <w:r w:rsidR="00EB6F74">
          <w:rPr>
            <w:webHidden/>
          </w:rPr>
          <w:tab/>
        </w:r>
        <w:r w:rsidR="00EB6F74">
          <w:rPr>
            <w:webHidden/>
          </w:rPr>
          <w:fldChar w:fldCharType="begin"/>
        </w:r>
        <w:r w:rsidR="00EB6F74">
          <w:rPr>
            <w:webHidden/>
          </w:rPr>
          <w:instrText xml:space="preserve"> PAGEREF _Toc514234462 \h </w:instrText>
        </w:r>
        <w:r w:rsidR="00EB6F74">
          <w:rPr>
            <w:webHidden/>
          </w:rPr>
        </w:r>
        <w:r w:rsidR="00EB6F74">
          <w:rPr>
            <w:webHidden/>
          </w:rPr>
          <w:fldChar w:fldCharType="separate"/>
        </w:r>
        <w:r w:rsidR="00632EDF">
          <w:rPr>
            <w:webHidden/>
          </w:rPr>
          <w:t>518</w:t>
        </w:r>
        <w:r w:rsidR="00EB6F74">
          <w:rPr>
            <w:webHidden/>
          </w:rPr>
          <w:fldChar w:fldCharType="end"/>
        </w:r>
      </w:hyperlink>
    </w:p>
    <w:p w14:paraId="745D5A0E" w14:textId="0897BB23" w:rsidR="00EB6F74" w:rsidRDefault="00F733A8">
      <w:pPr>
        <w:pStyle w:val="TOC1"/>
        <w:rPr>
          <w:rFonts w:asciiTheme="minorHAnsi" w:eastAsiaTheme="minorEastAsia" w:hAnsiTheme="minorHAnsi" w:cstheme="minorBidi"/>
        </w:rPr>
      </w:pPr>
      <w:hyperlink w:anchor="_Toc514234463" w:history="1">
        <w:r w:rsidR="00EB6F74" w:rsidRPr="00FA73FA">
          <w:rPr>
            <w:rStyle w:val="Hyperlink"/>
          </w:rPr>
          <w:t>VU22440</w:t>
        </w:r>
        <w:r w:rsidR="00EB6F74">
          <w:rPr>
            <w:rStyle w:val="Hyperlink"/>
          </w:rPr>
          <w:t xml:space="preserve"> </w:t>
        </w:r>
      </w:hyperlink>
      <w:hyperlink w:anchor="_Toc514234464" w:history="1">
        <w:r w:rsidR="00EB6F74" w:rsidRPr="00FA73FA">
          <w:rPr>
            <w:rStyle w:val="Hyperlink"/>
          </w:rPr>
          <w:t>Create a range of highly complex texts for learning purposes</w:t>
        </w:r>
        <w:r w:rsidR="00EB6F74">
          <w:rPr>
            <w:webHidden/>
          </w:rPr>
          <w:tab/>
        </w:r>
        <w:r w:rsidR="00EB6F74">
          <w:rPr>
            <w:webHidden/>
          </w:rPr>
          <w:fldChar w:fldCharType="begin"/>
        </w:r>
        <w:r w:rsidR="00EB6F74">
          <w:rPr>
            <w:webHidden/>
          </w:rPr>
          <w:instrText xml:space="preserve"> PAGEREF _Toc514234464 \h </w:instrText>
        </w:r>
        <w:r w:rsidR="00EB6F74">
          <w:rPr>
            <w:webHidden/>
          </w:rPr>
        </w:r>
        <w:r w:rsidR="00EB6F74">
          <w:rPr>
            <w:webHidden/>
          </w:rPr>
          <w:fldChar w:fldCharType="separate"/>
        </w:r>
        <w:r w:rsidR="00632EDF">
          <w:rPr>
            <w:webHidden/>
          </w:rPr>
          <w:t>524</w:t>
        </w:r>
        <w:r w:rsidR="00EB6F74">
          <w:rPr>
            <w:webHidden/>
          </w:rPr>
          <w:fldChar w:fldCharType="end"/>
        </w:r>
      </w:hyperlink>
    </w:p>
    <w:p w14:paraId="1AEDF44E" w14:textId="65007799" w:rsidR="00EB6F74" w:rsidRDefault="00F733A8">
      <w:pPr>
        <w:pStyle w:val="TOC1"/>
        <w:rPr>
          <w:rFonts w:asciiTheme="minorHAnsi" w:eastAsiaTheme="minorEastAsia" w:hAnsiTheme="minorHAnsi" w:cstheme="minorBidi"/>
        </w:rPr>
      </w:pPr>
      <w:hyperlink w:anchor="_Toc514234465" w:history="1">
        <w:r w:rsidR="00EB6F74" w:rsidRPr="00FA73FA">
          <w:rPr>
            <w:rStyle w:val="Hyperlink"/>
          </w:rPr>
          <w:t>VU22441</w:t>
        </w:r>
        <w:r w:rsidR="00EB6F74">
          <w:rPr>
            <w:rStyle w:val="Hyperlink"/>
          </w:rPr>
          <w:t xml:space="preserve"> </w:t>
        </w:r>
      </w:hyperlink>
      <w:hyperlink w:anchor="_Toc514234466" w:history="1">
        <w:r w:rsidR="00EB6F74" w:rsidRPr="00FA73FA">
          <w:rPr>
            <w:rStyle w:val="Hyperlink"/>
          </w:rPr>
          <w:t>Create a range of highly complex texts to participate in the community</w:t>
        </w:r>
        <w:r w:rsidR="00EB6F74">
          <w:rPr>
            <w:webHidden/>
          </w:rPr>
          <w:tab/>
        </w:r>
        <w:r w:rsidR="00EB6F74">
          <w:rPr>
            <w:webHidden/>
          </w:rPr>
          <w:fldChar w:fldCharType="begin"/>
        </w:r>
        <w:r w:rsidR="00EB6F74">
          <w:rPr>
            <w:webHidden/>
          </w:rPr>
          <w:instrText xml:space="preserve"> PAGEREF _Toc514234466 \h </w:instrText>
        </w:r>
        <w:r w:rsidR="00EB6F74">
          <w:rPr>
            <w:webHidden/>
          </w:rPr>
        </w:r>
        <w:r w:rsidR="00EB6F74">
          <w:rPr>
            <w:webHidden/>
          </w:rPr>
          <w:fldChar w:fldCharType="separate"/>
        </w:r>
        <w:r w:rsidR="00632EDF">
          <w:rPr>
            <w:webHidden/>
          </w:rPr>
          <w:t>529</w:t>
        </w:r>
        <w:r w:rsidR="00EB6F74">
          <w:rPr>
            <w:webHidden/>
          </w:rPr>
          <w:fldChar w:fldCharType="end"/>
        </w:r>
      </w:hyperlink>
    </w:p>
    <w:p w14:paraId="73B4BA10" w14:textId="3884F0E0" w:rsidR="00EB6F74" w:rsidRDefault="00F733A8">
      <w:pPr>
        <w:pStyle w:val="TOC1"/>
        <w:rPr>
          <w:rFonts w:asciiTheme="minorHAnsi" w:eastAsiaTheme="minorEastAsia" w:hAnsiTheme="minorHAnsi" w:cstheme="minorBidi"/>
        </w:rPr>
      </w:pPr>
      <w:hyperlink w:anchor="_Toc514234467" w:history="1">
        <w:r w:rsidR="00EB6F74" w:rsidRPr="00FA73FA">
          <w:rPr>
            <w:rStyle w:val="Hyperlink"/>
          </w:rPr>
          <w:t>VU22442</w:t>
        </w:r>
        <w:r w:rsidR="00EB6F74">
          <w:rPr>
            <w:rStyle w:val="Hyperlink"/>
          </w:rPr>
          <w:t xml:space="preserve"> </w:t>
        </w:r>
      </w:hyperlink>
      <w:hyperlink w:anchor="_Toc514234468" w:history="1">
        <w:r w:rsidR="00EB6F74" w:rsidRPr="00FA73FA">
          <w:rPr>
            <w:rStyle w:val="Hyperlink"/>
          </w:rPr>
          <w:t>Analyse and evaluate numerical and statistical information</w:t>
        </w:r>
        <w:r w:rsidR="00EB6F74">
          <w:rPr>
            <w:webHidden/>
          </w:rPr>
          <w:tab/>
        </w:r>
        <w:r w:rsidR="00EB6F74">
          <w:rPr>
            <w:webHidden/>
          </w:rPr>
          <w:fldChar w:fldCharType="begin"/>
        </w:r>
        <w:r w:rsidR="00EB6F74">
          <w:rPr>
            <w:webHidden/>
          </w:rPr>
          <w:instrText xml:space="preserve"> PAGEREF _Toc514234468 \h </w:instrText>
        </w:r>
        <w:r w:rsidR="00EB6F74">
          <w:rPr>
            <w:webHidden/>
          </w:rPr>
        </w:r>
        <w:r w:rsidR="00EB6F74">
          <w:rPr>
            <w:webHidden/>
          </w:rPr>
          <w:fldChar w:fldCharType="separate"/>
        </w:r>
        <w:r w:rsidR="00632EDF">
          <w:rPr>
            <w:webHidden/>
          </w:rPr>
          <w:t>535</w:t>
        </w:r>
        <w:r w:rsidR="00EB6F74">
          <w:rPr>
            <w:webHidden/>
          </w:rPr>
          <w:fldChar w:fldCharType="end"/>
        </w:r>
      </w:hyperlink>
    </w:p>
    <w:p w14:paraId="42EDBB33" w14:textId="74D4799B" w:rsidR="00EB6F74" w:rsidRDefault="00F733A8">
      <w:pPr>
        <w:pStyle w:val="TOC1"/>
        <w:rPr>
          <w:rFonts w:asciiTheme="minorHAnsi" w:eastAsiaTheme="minorEastAsia" w:hAnsiTheme="minorHAnsi" w:cstheme="minorBidi"/>
        </w:rPr>
      </w:pPr>
      <w:hyperlink w:anchor="_Toc514234469" w:history="1">
        <w:r w:rsidR="00EB6F74" w:rsidRPr="00FA73FA">
          <w:rPr>
            <w:rStyle w:val="Hyperlink"/>
          </w:rPr>
          <w:t>VU22443</w:t>
        </w:r>
        <w:r w:rsidR="00EB6F74">
          <w:rPr>
            <w:rStyle w:val="Hyperlink"/>
          </w:rPr>
          <w:t xml:space="preserve"> </w:t>
        </w:r>
      </w:hyperlink>
      <w:hyperlink w:anchor="_Toc514234470" w:history="1">
        <w:r w:rsidR="00EB6F74" w:rsidRPr="00FA73FA">
          <w:rPr>
            <w:rStyle w:val="Hyperlink"/>
          </w:rPr>
          <w:t>Use algebraic techniques to analyse mathematical problems</w:t>
        </w:r>
        <w:r w:rsidR="00EB6F74">
          <w:rPr>
            <w:webHidden/>
          </w:rPr>
          <w:tab/>
        </w:r>
        <w:r w:rsidR="00EB6F74">
          <w:rPr>
            <w:webHidden/>
          </w:rPr>
          <w:fldChar w:fldCharType="begin"/>
        </w:r>
        <w:r w:rsidR="00EB6F74">
          <w:rPr>
            <w:webHidden/>
          </w:rPr>
          <w:instrText xml:space="preserve"> PAGEREF _Toc514234470 \h </w:instrText>
        </w:r>
        <w:r w:rsidR="00EB6F74">
          <w:rPr>
            <w:webHidden/>
          </w:rPr>
        </w:r>
        <w:r w:rsidR="00EB6F74">
          <w:rPr>
            <w:webHidden/>
          </w:rPr>
          <w:fldChar w:fldCharType="separate"/>
        </w:r>
        <w:r w:rsidR="00632EDF">
          <w:rPr>
            <w:webHidden/>
          </w:rPr>
          <w:t>539</w:t>
        </w:r>
        <w:r w:rsidR="00EB6F74">
          <w:rPr>
            <w:webHidden/>
          </w:rPr>
          <w:fldChar w:fldCharType="end"/>
        </w:r>
      </w:hyperlink>
    </w:p>
    <w:p w14:paraId="1244F1D2" w14:textId="35E57395" w:rsidR="00EB6F74" w:rsidRDefault="00F733A8">
      <w:pPr>
        <w:pStyle w:val="TOC1"/>
        <w:rPr>
          <w:rFonts w:asciiTheme="minorHAnsi" w:eastAsiaTheme="minorEastAsia" w:hAnsiTheme="minorHAnsi" w:cstheme="minorBidi"/>
        </w:rPr>
      </w:pPr>
      <w:hyperlink w:anchor="_Toc514234471" w:history="1">
        <w:r w:rsidR="00EB6F74" w:rsidRPr="00FA73FA">
          <w:rPr>
            <w:rStyle w:val="Hyperlink"/>
          </w:rPr>
          <w:t>VU22444</w:t>
        </w:r>
        <w:r w:rsidR="00EB6F74">
          <w:rPr>
            <w:rStyle w:val="Hyperlink"/>
          </w:rPr>
          <w:t xml:space="preserve"> </w:t>
        </w:r>
      </w:hyperlink>
      <w:hyperlink w:anchor="_Toc514234472" w:history="1">
        <w:r w:rsidR="00EB6F74" w:rsidRPr="00FA73FA">
          <w:rPr>
            <w:rStyle w:val="Hyperlink"/>
          </w:rPr>
          <w:t>Use formal mathematical concepts and techniques to analyse and solve problems</w:t>
        </w:r>
        <w:r w:rsidR="00EB6F74">
          <w:rPr>
            <w:webHidden/>
          </w:rPr>
          <w:tab/>
        </w:r>
        <w:r w:rsidR="00EB6F74">
          <w:rPr>
            <w:webHidden/>
          </w:rPr>
          <w:fldChar w:fldCharType="begin"/>
        </w:r>
        <w:r w:rsidR="00EB6F74">
          <w:rPr>
            <w:webHidden/>
          </w:rPr>
          <w:instrText xml:space="preserve"> PAGEREF _Toc514234472 \h </w:instrText>
        </w:r>
        <w:r w:rsidR="00EB6F74">
          <w:rPr>
            <w:webHidden/>
          </w:rPr>
        </w:r>
        <w:r w:rsidR="00EB6F74">
          <w:rPr>
            <w:webHidden/>
          </w:rPr>
          <w:fldChar w:fldCharType="separate"/>
        </w:r>
        <w:r w:rsidR="00632EDF">
          <w:rPr>
            <w:webHidden/>
          </w:rPr>
          <w:t>543</w:t>
        </w:r>
        <w:r w:rsidR="00EB6F74">
          <w:rPr>
            <w:webHidden/>
          </w:rPr>
          <w:fldChar w:fldCharType="end"/>
        </w:r>
      </w:hyperlink>
    </w:p>
    <w:p w14:paraId="18AE25F6" w14:textId="34033C46" w:rsidR="00EB6F74" w:rsidRDefault="00F733A8">
      <w:pPr>
        <w:pStyle w:val="TOC1"/>
        <w:rPr>
          <w:rFonts w:asciiTheme="minorHAnsi" w:eastAsiaTheme="minorEastAsia" w:hAnsiTheme="minorHAnsi" w:cstheme="minorBidi"/>
        </w:rPr>
      </w:pPr>
      <w:hyperlink w:anchor="_Toc514234473" w:history="1">
        <w:r w:rsidR="00EB6F74" w:rsidRPr="00FA73FA">
          <w:rPr>
            <w:rStyle w:val="Hyperlink"/>
          </w:rPr>
          <w:t>VU22445</w:t>
        </w:r>
        <w:r w:rsidR="00EB6F74">
          <w:rPr>
            <w:rStyle w:val="Hyperlink"/>
          </w:rPr>
          <w:t xml:space="preserve"> </w:t>
        </w:r>
      </w:hyperlink>
      <w:hyperlink w:anchor="_Toc514234474" w:history="1">
        <w:r w:rsidR="00EB6F74" w:rsidRPr="00FA73FA">
          <w:rPr>
            <w:rStyle w:val="Hyperlink"/>
          </w:rPr>
          <w:t>Investigate current issues</w:t>
        </w:r>
        <w:r w:rsidR="00EB6F74">
          <w:rPr>
            <w:webHidden/>
          </w:rPr>
          <w:tab/>
        </w:r>
        <w:r w:rsidR="00EB6F74">
          <w:rPr>
            <w:webHidden/>
          </w:rPr>
          <w:fldChar w:fldCharType="begin"/>
        </w:r>
        <w:r w:rsidR="00EB6F74">
          <w:rPr>
            <w:webHidden/>
          </w:rPr>
          <w:instrText xml:space="preserve"> PAGEREF _Toc514234474 \h </w:instrText>
        </w:r>
        <w:r w:rsidR="00EB6F74">
          <w:rPr>
            <w:webHidden/>
          </w:rPr>
        </w:r>
        <w:r w:rsidR="00EB6F74">
          <w:rPr>
            <w:webHidden/>
          </w:rPr>
          <w:fldChar w:fldCharType="separate"/>
        </w:r>
        <w:r w:rsidR="00632EDF">
          <w:rPr>
            <w:webHidden/>
          </w:rPr>
          <w:t>547</w:t>
        </w:r>
        <w:r w:rsidR="00EB6F74">
          <w:rPr>
            <w:webHidden/>
          </w:rPr>
          <w:fldChar w:fldCharType="end"/>
        </w:r>
      </w:hyperlink>
    </w:p>
    <w:p w14:paraId="64838E2C" w14:textId="67D339EB" w:rsidR="00EB6F74" w:rsidRDefault="00F733A8">
      <w:pPr>
        <w:pStyle w:val="TOC1"/>
        <w:rPr>
          <w:rFonts w:asciiTheme="minorHAnsi" w:eastAsiaTheme="minorEastAsia" w:hAnsiTheme="minorHAnsi" w:cstheme="minorBidi"/>
        </w:rPr>
      </w:pPr>
      <w:hyperlink w:anchor="_Toc514234475" w:history="1">
        <w:r w:rsidR="00EB6F74" w:rsidRPr="00FA73FA">
          <w:rPr>
            <w:rStyle w:val="Hyperlink"/>
          </w:rPr>
          <w:t>VU22446</w:t>
        </w:r>
        <w:r w:rsidR="00EB6F74">
          <w:rPr>
            <w:rStyle w:val="Hyperlink"/>
          </w:rPr>
          <w:t xml:space="preserve"> </w:t>
        </w:r>
      </w:hyperlink>
      <w:hyperlink w:anchor="_Toc514234476" w:history="1">
        <w:r w:rsidR="00EB6F74" w:rsidRPr="00FA73FA">
          <w:rPr>
            <w:rStyle w:val="Hyperlink"/>
          </w:rPr>
          <w:t>Design and review a project</w:t>
        </w:r>
        <w:r w:rsidR="00EB6F74">
          <w:rPr>
            <w:webHidden/>
          </w:rPr>
          <w:tab/>
        </w:r>
        <w:r w:rsidR="00EB6F74">
          <w:rPr>
            <w:webHidden/>
          </w:rPr>
          <w:fldChar w:fldCharType="begin"/>
        </w:r>
        <w:r w:rsidR="00EB6F74">
          <w:rPr>
            <w:webHidden/>
          </w:rPr>
          <w:instrText xml:space="preserve"> PAGEREF _Toc514234476 \h </w:instrText>
        </w:r>
        <w:r w:rsidR="00EB6F74">
          <w:rPr>
            <w:webHidden/>
          </w:rPr>
        </w:r>
        <w:r w:rsidR="00EB6F74">
          <w:rPr>
            <w:webHidden/>
          </w:rPr>
          <w:fldChar w:fldCharType="separate"/>
        </w:r>
        <w:r w:rsidR="00632EDF">
          <w:rPr>
            <w:webHidden/>
          </w:rPr>
          <w:t>550</w:t>
        </w:r>
        <w:r w:rsidR="00EB6F74">
          <w:rPr>
            <w:webHidden/>
          </w:rPr>
          <w:fldChar w:fldCharType="end"/>
        </w:r>
      </w:hyperlink>
    </w:p>
    <w:p w14:paraId="560842F0" w14:textId="1BE3CCF2" w:rsidR="00EB6F74" w:rsidRDefault="00F733A8">
      <w:pPr>
        <w:pStyle w:val="TOC1"/>
        <w:rPr>
          <w:rFonts w:asciiTheme="minorHAnsi" w:eastAsiaTheme="minorEastAsia" w:hAnsiTheme="minorHAnsi" w:cstheme="minorBidi"/>
        </w:rPr>
      </w:pPr>
      <w:hyperlink w:anchor="_Toc514234477" w:history="1">
        <w:r w:rsidR="00EB6F74" w:rsidRPr="00FA73FA">
          <w:rPr>
            <w:rStyle w:val="Hyperlink"/>
          </w:rPr>
          <w:t>VU22447</w:t>
        </w:r>
        <w:r w:rsidR="00EB6F74">
          <w:rPr>
            <w:rStyle w:val="Hyperlink"/>
          </w:rPr>
          <w:t xml:space="preserve"> </w:t>
        </w:r>
      </w:hyperlink>
      <w:hyperlink w:anchor="_Toc514234478" w:history="1">
        <w:r w:rsidR="00EB6F74" w:rsidRPr="00FA73FA">
          <w:rPr>
            <w:rStyle w:val="Hyperlink"/>
          </w:rPr>
          <w:t>Analyse science in the community</w:t>
        </w:r>
        <w:r w:rsidR="00EB6F74">
          <w:rPr>
            <w:webHidden/>
          </w:rPr>
          <w:tab/>
        </w:r>
        <w:r w:rsidR="00EB6F74">
          <w:rPr>
            <w:webHidden/>
          </w:rPr>
          <w:fldChar w:fldCharType="begin"/>
        </w:r>
        <w:r w:rsidR="00EB6F74">
          <w:rPr>
            <w:webHidden/>
          </w:rPr>
          <w:instrText xml:space="preserve"> PAGEREF _Toc514234478 \h </w:instrText>
        </w:r>
        <w:r w:rsidR="00EB6F74">
          <w:rPr>
            <w:webHidden/>
          </w:rPr>
        </w:r>
        <w:r w:rsidR="00EB6F74">
          <w:rPr>
            <w:webHidden/>
          </w:rPr>
          <w:fldChar w:fldCharType="separate"/>
        </w:r>
        <w:r w:rsidR="00632EDF">
          <w:rPr>
            <w:webHidden/>
          </w:rPr>
          <w:t>554</w:t>
        </w:r>
        <w:r w:rsidR="00EB6F74">
          <w:rPr>
            <w:webHidden/>
          </w:rPr>
          <w:fldChar w:fldCharType="end"/>
        </w:r>
      </w:hyperlink>
    </w:p>
    <w:p w14:paraId="1EE5D321" w14:textId="0A4B5AE1" w:rsidR="00EB6F74" w:rsidRDefault="00F733A8">
      <w:pPr>
        <w:pStyle w:val="TOC1"/>
        <w:rPr>
          <w:rFonts w:asciiTheme="minorHAnsi" w:eastAsiaTheme="minorEastAsia" w:hAnsiTheme="minorHAnsi" w:cstheme="minorBidi"/>
        </w:rPr>
      </w:pPr>
      <w:hyperlink w:anchor="_Toc514234479" w:history="1">
        <w:r w:rsidR="00EB6F74" w:rsidRPr="00FA73FA">
          <w:rPr>
            <w:rStyle w:val="Hyperlink"/>
          </w:rPr>
          <w:t>VU22450</w:t>
        </w:r>
        <w:r w:rsidR="00EB6F74">
          <w:rPr>
            <w:rStyle w:val="Hyperlink"/>
          </w:rPr>
          <w:t xml:space="preserve"> </w:t>
        </w:r>
      </w:hyperlink>
      <w:hyperlink w:anchor="_Toc514234480" w:history="1">
        <w:r w:rsidR="00EB6F74" w:rsidRPr="00FA73FA">
          <w:rPr>
            <w:rStyle w:val="Hyperlink"/>
          </w:rPr>
          <w:t>Work with and interpret simple directions in familiar situations</w:t>
        </w:r>
        <w:r w:rsidR="00EB6F74">
          <w:rPr>
            <w:webHidden/>
          </w:rPr>
          <w:tab/>
        </w:r>
        <w:r w:rsidR="00EB6F74">
          <w:rPr>
            <w:webHidden/>
          </w:rPr>
          <w:fldChar w:fldCharType="begin"/>
        </w:r>
        <w:r w:rsidR="00EB6F74">
          <w:rPr>
            <w:webHidden/>
          </w:rPr>
          <w:instrText xml:space="preserve"> PAGEREF _Toc514234480 \h </w:instrText>
        </w:r>
        <w:r w:rsidR="00EB6F74">
          <w:rPr>
            <w:webHidden/>
          </w:rPr>
        </w:r>
        <w:r w:rsidR="00EB6F74">
          <w:rPr>
            <w:webHidden/>
          </w:rPr>
          <w:fldChar w:fldCharType="separate"/>
        </w:r>
        <w:r w:rsidR="00632EDF">
          <w:rPr>
            <w:webHidden/>
          </w:rPr>
          <w:t>559</w:t>
        </w:r>
        <w:r w:rsidR="00EB6F74">
          <w:rPr>
            <w:webHidden/>
          </w:rPr>
          <w:fldChar w:fldCharType="end"/>
        </w:r>
      </w:hyperlink>
    </w:p>
    <w:p w14:paraId="71E163D7" w14:textId="3D190583" w:rsidR="00EB6F74" w:rsidRPr="00EB6F74" w:rsidRDefault="00F733A8">
      <w:pPr>
        <w:pStyle w:val="TOC1"/>
        <w:rPr>
          <w:rFonts w:asciiTheme="minorHAnsi" w:eastAsiaTheme="minorEastAsia" w:hAnsiTheme="minorHAnsi" w:cstheme="minorBidi"/>
          <w:b/>
        </w:rPr>
      </w:pPr>
      <w:hyperlink w:anchor="_Toc514234481" w:history="1">
        <w:r w:rsidR="00EB6F74" w:rsidRPr="00EB6F74">
          <w:rPr>
            <w:rStyle w:val="Hyperlink"/>
            <w:b/>
          </w:rPr>
          <w:t>Units imported from accredited curricula</w:t>
        </w:r>
        <w:r w:rsidR="00EB6F74" w:rsidRPr="00EB6F74">
          <w:rPr>
            <w:b/>
            <w:webHidden/>
          </w:rPr>
          <w:tab/>
        </w:r>
        <w:r w:rsidR="00EB6F74" w:rsidRPr="00EB6F74">
          <w:rPr>
            <w:b/>
            <w:webHidden/>
          </w:rPr>
          <w:fldChar w:fldCharType="begin"/>
        </w:r>
        <w:r w:rsidR="00EB6F74" w:rsidRPr="00EB6F74">
          <w:rPr>
            <w:b/>
            <w:webHidden/>
          </w:rPr>
          <w:instrText xml:space="preserve"> PAGEREF _Toc514234481 \h </w:instrText>
        </w:r>
        <w:r w:rsidR="00EB6F74" w:rsidRPr="00EB6F74">
          <w:rPr>
            <w:b/>
            <w:webHidden/>
          </w:rPr>
        </w:r>
        <w:r w:rsidR="00EB6F74" w:rsidRPr="00EB6F74">
          <w:rPr>
            <w:b/>
            <w:webHidden/>
          </w:rPr>
          <w:fldChar w:fldCharType="separate"/>
        </w:r>
        <w:r w:rsidR="00632EDF">
          <w:rPr>
            <w:b/>
            <w:webHidden/>
          </w:rPr>
          <w:t>563</w:t>
        </w:r>
        <w:r w:rsidR="00EB6F74" w:rsidRPr="00EB6F74">
          <w:rPr>
            <w:b/>
            <w:webHidden/>
          </w:rPr>
          <w:fldChar w:fldCharType="end"/>
        </w:r>
      </w:hyperlink>
    </w:p>
    <w:p w14:paraId="5AC77F58" w14:textId="750623AE" w:rsidR="00EB6F74" w:rsidRDefault="00F733A8">
      <w:pPr>
        <w:pStyle w:val="TOC1"/>
        <w:rPr>
          <w:rFonts w:asciiTheme="minorHAnsi" w:eastAsiaTheme="minorEastAsia" w:hAnsiTheme="minorHAnsi" w:cstheme="minorBidi"/>
        </w:rPr>
      </w:pPr>
      <w:hyperlink w:anchor="_Toc514234482" w:history="1">
        <w:r w:rsidR="00EB6F74" w:rsidRPr="00FA73FA">
          <w:rPr>
            <w:rStyle w:val="Hyperlink"/>
          </w:rPr>
          <w:t>VU22104</w:t>
        </w:r>
        <w:r w:rsidR="00EB6F74">
          <w:rPr>
            <w:rStyle w:val="Hyperlink"/>
          </w:rPr>
          <w:t xml:space="preserve"> </w:t>
        </w:r>
      </w:hyperlink>
      <w:hyperlink w:anchor="_Toc514234483" w:history="1">
        <w:r w:rsidR="00EB6F74" w:rsidRPr="00FA73FA">
          <w:rPr>
            <w:rStyle w:val="Hyperlink"/>
          </w:rPr>
          <w:t>Prepare simple budgets</w:t>
        </w:r>
        <w:r w:rsidR="00EB6F74">
          <w:rPr>
            <w:webHidden/>
          </w:rPr>
          <w:tab/>
        </w:r>
        <w:r w:rsidR="00EB6F74">
          <w:rPr>
            <w:webHidden/>
          </w:rPr>
          <w:fldChar w:fldCharType="begin"/>
        </w:r>
        <w:r w:rsidR="00EB6F74">
          <w:rPr>
            <w:webHidden/>
          </w:rPr>
          <w:instrText xml:space="preserve"> PAGEREF _Toc514234483 \h </w:instrText>
        </w:r>
        <w:r w:rsidR="00EB6F74">
          <w:rPr>
            <w:webHidden/>
          </w:rPr>
        </w:r>
        <w:r w:rsidR="00EB6F74">
          <w:rPr>
            <w:webHidden/>
          </w:rPr>
          <w:fldChar w:fldCharType="separate"/>
        </w:r>
        <w:r w:rsidR="00632EDF">
          <w:rPr>
            <w:webHidden/>
          </w:rPr>
          <w:t>564</w:t>
        </w:r>
        <w:r w:rsidR="00EB6F74">
          <w:rPr>
            <w:webHidden/>
          </w:rPr>
          <w:fldChar w:fldCharType="end"/>
        </w:r>
      </w:hyperlink>
    </w:p>
    <w:p w14:paraId="21FDCBA2" w14:textId="4C0E1326" w:rsidR="00EB6F74" w:rsidRDefault="00F733A8">
      <w:pPr>
        <w:pStyle w:val="TOC1"/>
        <w:rPr>
          <w:rFonts w:asciiTheme="minorHAnsi" w:eastAsiaTheme="minorEastAsia" w:hAnsiTheme="minorHAnsi" w:cstheme="minorBidi"/>
        </w:rPr>
      </w:pPr>
      <w:hyperlink w:anchor="_Toc514234484" w:history="1">
        <w:r w:rsidR="00EB6F74" w:rsidRPr="00FA73FA">
          <w:rPr>
            <w:rStyle w:val="Hyperlink"/>
          </w:rPr>
          <w:t>VU22107</w:t>
        </w:r>
        <w:r w:rsidR="00EB6F74">
          <w:rPr>
            <w:rStyle w:val="Hyperlink"/>
          </w:rPr>
          <w:t xml:space="preserve"> </w:t>
        </w:r>
      </w:hyperlink>
      <w:hyperlink w:anchor="_Toc514234485" w:history="1">
        <w:r w:rsidR="00EB6F74" w:rsidRPr="00FA73FA">
          <w:rPr>
            <w:rStyle w:val="Hyperlink"/>
          </w:rPr>
          <w:t>Calculate and communicate sports scores</w:t>
        </w:r>
        <w:r w:rsidR="00EB6F74">
          <w:rPr>
            <w:webHidden/>
          </w:rPr>
          <w:tab/>
        </w:r>
        <w:r w:rsidR="00EB6F74">
          <w:rPr>
            <w:webHidden/>
          </w:rPr>
          <w:fldChar w:fldCharType="begin"/>
        </w:r>
        <w:r w:rsidR="00EB6F74">
          <w:rPr>
            <w:webHidden/>
          </w:rPr>
          <w:instrText xml:space="preserve"> PAGEREF _Toc514234485 \h </w:instrText>
        </w:r>
        <w:r w:rsidR="00EB6F74">
          <w:rPr>
            <w:webHidden/>
          </w:rPr>
        </w:r>
        <w:r w:rsidR="00EB6F74">
          <w:rPr>
            <w:webHidden/>
          </w:rPr>
          <w:fldChar w:fldCharType="separate"/>
        </w:r>
        <w:r w:rsidR="00632EDF">
          <w:rPr>
            <w:webHidden/>
          </w:rPr>
          <w:t>567</w:t>
        </w:r>
        <w:r w:rsidR="00EB6F74">
          <w:rPr>
            <w:webHidden/>
          </w:rPr>
          <w:fldChar w:fldCharType="end"/>
        </w:r>
      </w:hyperlink>
    </w:p>
    <w:p w14:paraId="789F5EFF" w14:textId="7CFEEE6D" w:rsidR="00EB6F74" w:rsidRDefault="00F733A8">
      <w:pPr>
        <w:pStyle w:val="TOC1"/>
        <w:rPr>
          <w:rFonts w:asciiTheme="minorHAnsi" w:eastAsiaTheme="minorEastAsia" w:hAnsiTheme="minorHAnsi" w:cstheme="minorBidi"/>
        </w:rPr>
      </w:pPr>
      <w:hyperlink w:anchor="_Toc514234486" w:history="1">
        <w:r w:rsidR="00EB6F74" w:rsidRPr="00FA73FA">
          <w:rPr>
            <w:rStyle w:val="Hyperlink"/>
          </w:rPr>
          <w:t>VU22094</w:t>
        </w:r>
        <w:r w:rsidR="00EB6F74">
          <w:rPr>
            <w:rStyle w:val="Hyperlink"/>
          </w:rPr>
          <w:t xml:space="preserve"> </w:t>
        </w:r>
      </w:hyperlink>
      <w:hyperlink w:anchor="_Toc514234487" w:history="1">
        <w:r w:rsidR="00EB6F74" w:rsidRPr="00FA73FA">
          <w:rPr>
            <w:rStyle w:val="Hyperlink"/>
          </w:rPr>
          <w:t>Explore your story</w:t>
        </w:r>
        <w:r w:rsidR="00EB6F74">
          <w:rPr>
            <w:webHidden/>
          </w:rPr>
          <w:tab/>
        </w:r>
        <w:r w:rsidR="00EB6F74">
          <w:rPr>
            <w:webHidden/>
          </w:rPr>
          <w:fldChar w:fldCharType="begin"/>
        </w:r>
        <w:r w:rsidR="00EB6F74">
          <w:rPr>
            <w:webHidden/>
          </w:rPr>
          <w:instrText xml:space="preserve"> PAGEREF _Toc514234487 \h </w:instrText>
        </w:r>
        <w:r w:rsidR="00EB6F74">
          <w:rPr>
            <w:webHidden/>
          </w:rPr>
        </w:r>
        <w:r w:rsidR="00EB6F74">
          <w:rPr>
            <w:webHidden/>
          </w:rPr>
          <w:fldChar w:fldCharType="separate"/>
        </w:r>
        <w:r w:rsidR="00632EDF">
          <w:rPr>
            <w:webHidden/>
          </w:rPr>
          <w:t>570</w:t>
        </w:r>
        <w:r w:rsidR="00EB6F74">
          <w:rPr>
            <w:webHidden/>
          </w:rPr>
          <w:fldChar w:fldCharType="end"/>
        </w:r>
      </w:hyperlink>
    </w:p>
    <w:p w14:paraId="1367177B" w14:textId="38174E43" w:rsidR="00EB6F74" w:rsidRDefault="00F733A8">
      <w:pPr>
        <w:pStyle w:val="TOC1"/>
        <w:rPr>
          <w:rFonts w:asciiTheme="minorHAnsi" w:eastAsiaTheme="minorEastAsia" w:hAnsiTheme="minorHAnsi" w:cstheme="minorBidi"/>
        </w:rPr>
      </w:pPr>
      <w:hyperlink w:anchor="_Toc514234488" w:history="1">
        <w:r w:rsidR="00EB6F74" w:rsidRPr="00FA73FA">
          <w:rPr>
            <w:rStyle w:val="Hyperlink"/>
          </w:rPr>
          <w:t>VU22113</w:t>
        </w:r>
        <w:r w:rsidR="00EB6F74">
          <w:rPr>
            <w:rStyle w:val="Hyperlink"/>
          </w:rPr>
          <w:t xml:space="preserve"> </w:t>
        </w:r>
      </w:hyperlink>
      <w:hyperlink w:anchor="_Toc514234489" w:history="1">
        <w:r w:rsidR="00EB6F74" w:rsidRPr="00FA73FA">
          <w:rPr>
            <w:rStyle w:val="Hyperlink"/>
          </w:rPr>
          <w:t>Investigate the influence of Aboriginal and/or Torres Strait Islander history</w:t>
        </w:r>
        <w:r w:rsidR="00EB6F74">
          <w:rPr>
            <w:webHidden/>
          </w:rPr>
          <w:tab/>
        </w:r>
        <w:r w:rsidR="00EB6F74">
          <w:rPr>
            <w:webHidden/>
          </w:rPr>
          <w:fldChar w:fldCharType="begin"/>
        </w:r>
        <w:r w:rsidR="00EB6F74">
          <w:rPr>
            <w:webHidden/>
          </w:rPr>
          <w:instrText xml:space="preserve"> PAGEREF _Toc514234489 \h </w:instrText>
        </w:r>
        <w:r w:rsidR="00EB6F74">
          <w:rPr>
            <w:webHidden/>
          </w:rPr>
        </w:r>
        <w:r w:rsidR="00EB6F74">
          <w:rPr>
            <w:webHidden/>
          </w:rPr>
          <w:fldChar w:fldCharType="separate"/>
        </w:r>
        <w:r w:rsidR="00632EDF">
          <w:rPr>
            <w:webHidden/>
          </w:rPr>
          <w:t>574</w:t>
        </w:r>
        <w:r w:rsidR="00EB6F74">
          <w:rPr>
            <w:webHidden/>
          </w:rPr>
          <w:fldChar w:fldCharType="end"/>
        </w:r>
      </w:hyperlink>
    </w:p>
    <w:p w14:paraId="15ECF8F9" w14:textId="48137469" w:rsidR="00EB6F74" w:rsidRDefault="00F733A8">
      <w:pPr>
        <w:pStyle w:val="TOC1"/>
        <w:rPr>
          <w:rFonts w:asciiTheme="minorHAnsi" w:eastAsiaTheme="minorEastAsia" w:hAnsiTheme="minorHAnsi" w:cstheme="minorBidi"/>
        </w:rPr>
      </w:pPr>
      <w:hyperlink w:anchor="_Toc514234490" w:history="1">
        <w:r w:rsidR="00EB6F74" w:rsidRPr="00FA73FA">
          <w:rPr>
            <w:rStyle w:val="Hyperlink"/>
          </w:rPr>
          <w:t>VU22114</w:t>
        </w:r>
        <w:r w:rsidR="00EB6F74">
          <w:rPr>
            <w:rStyle w:val="Hyperlink"/>
          </w:rPr>
          <w:t xml:space="preserve"> </w:t>
        </w:r>
      </w:hyperlink>
      <w:hyperlink w:anchor="_Toc514234491" w:history="1">
        <w:r w:rsidR="00EB6F74" w:rsidRPr="00FA73FA">
          <w:rPr>
            <w:rStyle w:val="Hyperlink"/>
          </w:rPr>
          <w:t>Investigate and present on features of Aboriginal and/or Torres Strait Islander culture</w:t>
        </w:r>
        <w:r w:rsidR="00EB6F74">
          <w:rPr>
            <w:webHidden/>
          </w:rPr>
          <w:tab/>
        </w:r>
        <w:r w:rsidR="00EB6F74">
          <w:rPr>
            <w:webHidden/>
          </w:rPr>
          <w:fldChar w:fldCharType="begin"/>
        </w:r>
        <w:r w:rsidR="00EB6F74">
          <w:rPr>
            <w:webHidden/>
          </w:rPr>
          <w:instrText xml:space="preserve"> PAGEREF _Toc514234491 \h </w:instrText>
        </w:r>
        <w:r w:rsidR="00EB6F74">
          <w:rPr>
            <w:webHidden/>
          </w:rPr>
        </w:r>
        <w:r w:rsidR="00EB6F74">
          <w:rPr>
            <w:webHidden/>
          </w:rPr>
          <w:fldChar w:fldCharType="separate"/>
        </w:r>
        <w:r w:rsidR="00632EDF">
          <w:rPr>
            <w:webHidden/>
          </w:rPr>
          <w:t>578</w:t>
        </w:r>
        <w:r w:rsidR="00EB6F74">
          <w:rPr>
            <w:webHidden/>
          </w:rPr>
          <w:fldChar w:fldCharType="end"/>
        </w:r>
      </w:hyperlink>
    </w:p>
    <w:p w14:paraId="1DE58F9D" w14:textId="32800B83" w:rsidR="00EB6F74" w:rsidRDefault="00F733A8">
      <w:pPr>
        <w:pStyle w:val="TOC1"/>
        <w:rPr>
          <w:rFonts w:asciiTheme="minorHAnsi" w:eastAsiaTheme="minorEastAsia" w:hAnsiTheme="minorHAnsi" w:cstheme="minorBidi"/>
        </w:rPr>
      </w:pPr>
      <w:hyperlink w:anchor="_Toc514234492" w:history="1">
        <w:r w:rsidR="00EB6F74" w:rsidRPr="00FA73FA">
          <w:rPr>
            <w:rStyle w:val="Hyperlink"/>
          </w:rPr>
          <w:t>VU21881</w:t>
        </w:r>
        <w:r w:rsidR="00EB6F74">
          <w:rPr>
            <w:rStyle w:val="Hyperlink"/>
          </w:rPr>
          <w:t xml:space="preserve"> </w:t>
        </w:r>
      </w:hyperlink>
      <w:hyperlink w:anchor="_Toc514234493" w:history="1">
        <w:r w:rsidR="00EB6F74" w:rsidRPr="00FA73FA">
          <w:rPr>
            <w:rStyle w:val="Hyperlink"/>
          </w:rPr>
          <w:t>Apply essential further study skills</w:t>
        </w:r>
        <w:r w:rsidR="00EB6F74">
          <w:rPr>
            <w:webHidden/>
          </w:rPr>
          <w:tab/>
        </w:r>
        <w:r w:rsidR="00EB6F74">
          <w:rPr>
            <w:webHidden/>
          </w:rPr>
          <w:fldChar w:fldCharType="begin"/>
        </w:r>
        <w:r w:rsidR="00EB6F74">
          <w:rPr>
            <w:webHidden/>
          </w:rPr>
          <w:instrText xml:space="preserve"> PAGEREF _Toc514234493 \h </w:instrText>
        </w:r>
        <w:r w:rsidR="00EB6F74">
          <w:rPr>
            <w:webHidden/>
          </w:rPr>
        </w:r>
        <w:r w:rsidR="00EB6F74">
          <w:rPr>
            <w:webHidden/>
          </w:rPr>
          <w:fldChar w:fldCharType="separate"/>
        </w:r>
        <w:r w:rsidR="00632EDF">
          <w:rPr>
            <w:webHidden/>
          </w:rPr>
          <w:t>582</w:t>
        </w:r>
        <w:r w:rsidR="00EB6F74">
          <w:rPr>
            <w:webHidden/>
          </w:rPr>
          <w:fldChar w:fldCharType="end"/>
        </w:r>
      </w:hyperlink>
    </w:p>
    <w:p w14:paraId="018F9466" w14:textId="2C2F9B7F" w:rsidR="00EB6F74" w:rsidRDefault="00F733A8">
      <w:pPr>
        <w:pStyle w:val="TOC1"/>
        <w:rPr>
          <w:rFonts w:asciiTheme="minorHAnsi" w:eastAsiaTheme="minorEastAsia" w:hAnsiTheme="minorHAnsi" w:cstheme="minorBidi"/>
        </w:rPr>
      </w:pPr>
      <w:hyperlink w:anchor="_Toc514234494" w:history="1">
        <w:r w:rsidR="00EB6F74" w:rsidRPr="00FA73FA">
          <w:rPr>
            <w:rStyle w:val="Hyperlink"/>
          </w:rPr>
          <w:t>VU21664</w:t>
        </w:r>
        <w:r w:rsidR="00EB6F74">
          <w:rPr>
            <w:rStyle w:val="Hyperlink"/>
          </w:rPr>
          <w:t xml:space="preserve"> </w:t>
        </w:r>
      </w:hyperlink>
      <w:hyperlink w:anchor="_Toc514234495" w:history="1">
        <w:r w:rsidR="00EB6F74" w:rsidRPr="00FA73FA">
          <w:rPr>
            <w:rStyle w:val="Hyperlink"/>
          </w:rPr>
          <w:t>Prepare for employment</w:t>
        </w:r>
        <w:r w:rsidR="00EB6F74">
          <w:rPr>
            <w:webHidden/>
          </w:rPr>
          <w:tab/>
        </w:r>
        <w:r w:rsidR="00EB6F74">
          <w:rPr>
            <w:webHidden/>
          </w:rPr>
          <w:fldChar w:fldCharType="begin"/>
        </w:r>
        <w:r w:rsidR="00EB6F74">
          <w:rPr>
            <w:webHidden/>
          </w:rPr>
          <w:instrText xml:space="preserve"> PAGEREF _Toc514234495 \h </w:instrText>
        </w:r>
        <w:r w:rsidR="00EB6F74">
          <w:rPr>
            <w:webHidden/>
          </w:rPr>
        </w:r>
        <w:r w:rsidR="00EB6F74">
          <w:rPr>
            <w:webHidden/>
          </w:rPr>
          <w:fldChar w:fldCharType="separate"/>
        </w:r>
        <w:r w:rsidR="00632EDF">
          <w:rPr>
            <w:webHidden/>
          </w:rPr>
          <w:t>588</w:t>
        </w:r>
        <w:r w:rsidR="00EB6F74">
          <w:rPr>
            <w:webHidden/>
          </w:rPr>
          <w:fldChar w:fldCharType="end"/>
        </w:r>
      </w:hyperlink>
    </w:p>
    <w:p w14:paraId="3F4BCEC1" w14:textId="2A6D55FB" w:rsidR="00EB6F74" w:rsidRDefault="00F733A8">
      <w:pPr>
        <w:pStyle w:val="TOC1"/>
        <w:rPr>
          <w:rFonts w:asciiTheme="minorHAnsi" w:eastAsiaTheme="minorEastAsia" w:hAnsiTheme="minorHAnsi" w:cstheme="minorBidi"/>
        </w:rPr>
      </w:pPr>
      <w:hyperlink w:anchor="_Toc514234496" w:history="1">
        <w:r w:rsidR="00EB6F74" w:rsidRPr="00FA73FA">
          <w:rPr>
            <w:rStyle w:val="Hyperlink"/>
          </w:rPr>
          <w:t>VU21666</w:t>
        </w:r>
        <w:r w:rsidR="00EB6F74">
          <w:rPr>
            <w:rStyle w:val="Hyperlink"/>
          </w:rPr>
          <w:t xml:space="preserve"> </w:t>
        </w:r>
      </w:hyperlink>
      <w:hyperlink w:anchor="_Toc514234497" w:history="1">
        <w:r w:rsidR="00EB6F74" w:rsidRPr="00FA73FA">
          <w:rPr>
            <w:rStyle w:val="Hyperlink"/>
          </w:rPr>
          <w:t>Participate in job seeking activities</w:t>
        </w:r>
        <w:r w:rsidR="00EB6F74">
          <w:rPr>
            <w:webHidden/>
          </w:rPr>
          <w:tab/>
        </w:r>
        <w:r w:rsidR="00EB6F74">
          <w:rPr>
            <w:webHidden/>
          </w:rPr>
          <w:fldChar w:fldCharType="begin"/>
        </w:r>
        <w:r w:rsidR="00EB6F74">
          <w:rPr>
            <w:webHidden/>
          </w:rPr>
          <w:instrText xml:space="preserve"> PAGEREF _Toc514234497 \h </w:instrText>
        </w:r>
        <w:r w:rsidR="00EB6F74">
          <w:rPr>
            <w:webHidden/>
          </w:rPr>
        </w:r>
        <w:r w:rsidR="00EB6F74">
          <w:rPr>
            <w:webHidden/>
          </w:rPr>
          <w:fldChar w:fldCharType="separate"/>
        </w:r>
        <w:r w:rsidR="00632EDF">
          <w:rPr>
            <w:webHidden/>
          </w:rPr>
          <w:t>594</w:t>
        </w:r>
        <w:r w:rsidR="00EB6F74">
          <w:rPr>
            <w:webHidden/>
          </w:rPr>
          <w:fldChar w:fldCharType="end"/>
        </w:r>
      </w:hyperlink>
    </w:p>
    <w:p w14:paraId="09CEDEF4" w14:textId="69A91240" w:rsidR="00EB6F74" w:rsidRDefault="00F733A8">
      <w:pPr>
        <w:pStyle w:val="TOC1"/>
        <w:rPr>
          <w:rFonts w:asciiTheme="minorHAnsi" w:eastAsiaTheme="minorEastAsia" w:hAnsiTheme="minorHAnsi" w:cstheme="minorBidi"/>
        </w:rPr>
      </w:pPr>
      <w:hyperlink w:anchor="_Toc514234498" w:history="1">
        <w:r w:rsidR="00EB6F74" w:rsidRPr="00FA73FA">
          <w:rPr>
            <w:rStyle w:val="Hyperlink"/>
          </w:rPr>
          <w:t>VU21490</w:t>
        </w:r>
        <w:r w:rsidR="00EB6F74">
          <w:rPr>
            <w:rStyle w:val="Hyperlink"/>
          </w:rPr>
          <w:t xml:space="preserve"> </w:t>
        </w:r>
      </w:hyperlink>
      <w:hyperlink w:anchor="_Toc514234499" w:history="1">
        <w:r w:rsidR="00EB6F74" w:rsidRPr="00FA73FA">
          <w:rPr>
            <w:rStyle w:val="Hyperlink"/>
          </w:rPr>
          <w:t>Organise and participate in a practical placement</w:t>
        </w:r>
        <w:r w:rsidR="00EB6F74">
          <w:rPr>
            <w:webHidden/>
          </w:rPr>
          <w:tab/>
        </w:r>
        <w:r w:rsidR="00EB6F74">
          <w:rPr>
            <w:webHidden/>
          </w:rPr>
          <w:fldChar w:fldCharType="begin"/>
        </w:r>
        <w:r w:rsidR="00EB6F74">
          <w:rPr>
            <w:webHidden/>
          </w:rPr>
          <w:instrText xml:space="preserve"> PAGEREF _Toc514234499 \h </w:instrText>
        </w:r>
        <w:r w:rsidR="00EB6F74">
          <w:rPr>
            <w:webHidden/>
          </w:rPr>
        </w:r>
        <w:r w:rsidR="00EB6F74">
          <w:rPr>
            <w:webHidden/>
          </w:rPr>
          <w:fldChar w:fldCharType="separate"/>
        </w:r>
        <w:r w:rsidR="00632EDF">
          <w:rPr>
            <w:webHidden/>
          </w:rPr>
          <w:t>600</w:t>
        </w:r>
        <w:r w:rsidR="00EB6F74">
          <w:rPr>
            <w:webHidden/>
          </w:rPr>
          <w:fldChar w:fldCharType="end"/>
        </w:r>
      </w:hyperlink>
    </w:p>
    <w:p w14:paraId="59DA6428" w14:textId="00424DC9" w:rsidR="00EB6F74" w:rsidRDefault="00F733A8">
      <w:pPr>
        <w:pStyle w:val="TOC1"/>
        <w:rPr>
          <w:rFonts w:asciiTheme="minorHAnsi" w:eastAsiaTheme="minorEastAsia" w:hAnsiTheme="minorHAnsi" w:cstheme="minorBidi"/>
        </w:rPr>
      </w:pPr>
      <w:hyperlink w:anchor="_Toc514234500" w:history="1">
        <w:r w:rsidR="00EB6F74" w:rsidRPr="00FA73FA">
          <w:rPr>
            <w:rStyle w:val="Hyperlink"/>
          </w:rPr>
          <w:t>VU21864</w:t>
        </w:r>
        <w:r w:rsidR="00EB6F74">
          <w:rPr>
            <w:rStyle w:val="Hyperlink"/>
          </w:rPr>
          <w:t xml:space="preserve"> </w:t>
        </w:r>
      </w:hyperlink>
      <w:hyperlink w:anchor="_Toc514234501" w:history="1">
        <w:r w:rsidR="00EB6F74" w:rsidRPr="00FA73FA">
          <w:rPr>
            <w:rStyle w:val="Hyperlink"/>
          </w:rPr>
          <w:t>Set study goals and plan education pathway</w:t>
        </w:r>
        <w:r w:rsidR="00EB6F74">
          <w:rPr>
            <w:webHidden/>
          </w:rPr>
          <w:tab/>
        </w:r>
        <w:r w:rsidR="00EB6F74">
          <w:rPr>
            <w:webHidden/>
          </w:rPr>
          <w:fldChar w:fldCharType="begin"/>
        </w:r>
        <w:r w:rsidR="00EB6F74">
          <w:rPr>
            <w:webHidden/>
          </w:rPr>
          <w:instrText xml:space="preserve"> PAGEREF _Toc514234501 \h </w:instrText>
        </w:r>
        <w:r w:rsidR="00EB6F74">
          <w:rPr>
            <w:webHidden/>
          </w:rPr>
        </w:r>
        <w:r w:rsidR="00EB6F74">
          <w:rPr>
            <w:webHidden/>
          </w:rPr>
          <w:fldChar w:fldCharType="separate"/>
        </w:r>
        <w:r w:rsidR="00632EDF">
          <w:rPr>
            <w:webHidden/>
          </w:rPr>
          <w:t>606</w:t>
        </w:r>
        <w:r w:rsidR="00EB6F74">
          <w:rPr>
            <w:webHidden/>
          </w:rPr>
          <w:fldChar w:fldCharType="end"/>
        </w:r>
      </w:hyperlink>
    </w:p>
    <w:p w14:paraId="24BFA29D" w14:textId="6F0C5572" w:rsidR="00EB6F74" w:rsidRDefault="00F733A8">
      <w:pPr>
        <w:pStyle w:val="TOC1"/>
        <w:rPr>
          <w:rFonts w:asciiTheme="minorHAnsi" w:eastAsiaTheme="minorEastAsia" w:hAnsiTheme="minorHAnsi" w:cstheme="minorBidi"/>
        </w:rPr>
      </w:pPr>
      <w:hyperlink w:anchor="_Toc514234502" w:history="1">
        <w:r w:rsidR="00EB6F74" w:rsidRPr="00FA73FA">
          <w:rPr>
            <w:rStyle w:val="Hyperlink"/>
          </w:rPr>
          <w:t>VU22065</w:t>
        </w:r>
        <w:r w:rsidR="00EB6F74">
          <w:rPr>
            <w:rStyle w:val="Hyperlink"/>
          </w:rPr>
          <w:t xml:space="preserve"> </w:t>
        </w:r>
      </w:hyperlink>
      <w:hyperlink w:anchor="_Toc514234503" w:history="1">
        <w:r w:rsidR="00EB6F74" w:rsidRPr="00FA73FA">
          <w:rPr>
            <w:rStyle w:val="Hyperlink"/>
          </w:rPr>
          <w:t>Conduct and present simple scientific research</w:t>
        </w:r>
        <w:r w:rsidR="00EB6F74">
          <w:rPr>
            <w:webHidden/>
          </w:rPr>
          <w:tab/>
        </w:r>
        <w:r w:rsidR="00EB6F74">
          <w:rPr>
            <w:webHidden/>
          </w:rPr>
          <w:fldChar w:fldCharType="begin"/>
        </w:r>
        <w:r w:rsidR="00EB6F74">
          <w:rPr>
            <w:webHidden/>
          </w:rPr>
          <w:instrText xml:space="preserve"> PAGEREF _Toc514234503 \h </w:instrText>
        </w:r>
        <w:r w:rsidR="00EB6F74">
          <w:rPr>
            <w:webHidden/>
          </w:rPr>
        </w:r>
        <w:r w:rsidR="00EB6F74">
          <w:rPr>
            <w:webHidden/>
          </w:rPr>
          <w:fldChar w:fldCharType="separate"/>
        </w:r>
        <w:r w:rsidR="00632EDF">
          <w:rPr>
            <w:webHidden/>
          </w:rPr>
          <w:t>614</w:t>
        </w:r>
        <w:r w:rsidR="00EB6F74">
          <w:rPr>
            <w:webHidden/>
          </w:rPr>
          <w:fldChar w:fldCharType="end"/>
        </w:r>
      </w:hyperlink>
    </w:p>
    <w:p w14:paraId="0BA22F81" w14:textId="20271D96" w:rsidR="00EB6F74" w:rsidRDefault="00F733A8">
      <w:pPr>
        <w:pStyle w:val="TOC1"/>
        <w:rPr>
          <w:rFonts w:asciiTheme="minorHAnsi" w:eastAsiaTheme="minorEastAsia" w:hAnsiTheme="minorHAnsi" w:cstheme="minorBidi"/>
        </w:rPr>
      </w:pPr>
      <w:hyperlink w:anchor="_Toc514234504" w:history="1">
        <w:r w:rsidR="00EB6F74" w:rsidRPr="00FA73FA">
          <w:rPr>
            <w:rStyle w:val="Hyperlink"/>
          </w:rPr>
          <w:t>VU22066</w:t>
        </w:r>
        <w:r w:rsidR="00EB6F74">
          <w:rPr>
            <w:rStyle w:val="Hyperlink"/>
          </w:rPr>
          <w:t xml:space="preserve"> </w:t>
        </w:r>
      </w:hyperlink>
      <w:hyperlink w:anchor="_Toc514234505" w:history="1">
        <w:r w:rsidR="00EB6F74" w:rsidRPr="00FA73FA">
          <w:rPr>
            <w:rStyle w:val="Hyperlink"/>
          </w:rPr>
          <w:t>Develop study skills for science</w:t>
        </w:r>
        <w:r w:rsidR="00EB6F74">
          <w:rPr>
            <w:webHidden/>
          </w:rPr>
          <w:tab/>
        </w:r>
        <w:r w:rsidR="00EB6F74">
          <w:rPr>
            <w:webHidden/>
          </w:rPr>
          <w:fldChar w:fldCharType="begin"/>
        </w:r>
        <w:r w:rsidR="00EB6F74">
          <w:rPr>
            <w:webHidden/>
          </w:rPr>
          <w:instrText xml:space="preserve"> PAGEREF _Toc514234505 \h </w:instrText>
        </w:r>
        <w:r w:rsidR="00EB6F74">
          <w:rPr>
            <w:webHidden/>
          </w:rPr>
        </w:r>
        <w:r w:rsidR="00EB6F74">
          <w:rPr>
            <w:webHidden/>
          </w:rPr>
          <w:fldChar w:fldCharType="separate"/>
        </w:r>
        <w:r w:rsidR="00632EDF">
          <w:rPr>
            <w:webHidden/>
          </w:rPr>
          <w:t>619</w:t>
        </w:r>
        <w:r w:rsidR="00EB6F74">
          <w:rPr>
            <w:webHidden/>
          </w:rPr>
          <w:fldChar w:fldCharType="end"/>
        </w:r>
      </w:hyperlink>
    </w:p>
    <w:p w14:paraId="2A15C654" w14:textId="7613083B" w:rsidR="00EB6F74" w:rsidRDefault="00F733A8">
      <w:pPr>
        <w:pStyle w:val="TOC1"/>
        <w:rPr>
          <w:rFonts w:asciiTheme="minorHAnsi" w:eastAsiaTheme="minorEastAsia" w:hAnsiTheme="minorHAnsi" w:cstheme="minorBidi"/>
        </w:rPr>
      </w:pPr>
      <w:hyperlink w:anchor="_Toc514234506" w:history="1">
        <w:r w:rsidR="00EB6F74" w:rsidRPr="00FA73FA">
          <w:rPr>
            <w:rStyle w:val="Hyperlink"/>
          </w:rPr>
          <w:t>VU22073</w:t>
        </w:r>
        <w:r w:rsidR="00EB6F74">
          <w:rPr>
            <w:rStyle w:val="Hyperlink"/>
          </w:rPr>
          <w:t xml:space="preserve"> </w:t>
        </w:r>
      </w:hyperlink>
      <w:hyperlink w:anchor="_Toc514234507" w:history="1">
        <w:r w:rsidR="00EB6F74" w:rsidRPr="00FA73FA">
          <w:rPr>
            <w:rStyle w:val="Hyperlink"/>
          </w:rPr>
          <w:t>Research scientific fields of study</w:t>
        </w:r>
        <w:r w:rsidR="00EB6F74">
          <w:rPr>
            <w:webHidden/>
          </w:rPr>
          <w:tab/>
        </w:r>
        <w:r w:rsidR="00EB6F74">
          <w:rPr>
            <w:webHidden/>
          </w:rPr>
          <w:fldChar w:fldCharType="begin"/>
        </w:r>
        <w:r w:rsidR="00EB6F74">
          <w:rPr>
            <w:webHidden/>
          </w:rPr>
          <w:instrText xml:space="preserve"> PAGEREF _Toc514234507 \h </w:instrText>
        </w:r>
        <w:r w:rsidR="00EB6F74">
          <w:rPr>
            <w:webHidden/>
          </w:rPr>
        </w:r>
        <w:r w:rsidR="00EB6F74">
          <w:rPr>
            <w:webHidden/>
          </w:rPr>
          <w:fldChar w:fldCharType="separate"/>
        </w:r>
        <w:r w:rsidR="00632EDF">
          <w:rPr>
            <w:webHidden/>
          </w:rPr>
          <w:t>623</w:t>
        </w:r>
        <w:r w:rsidR="00EB6F74">
          <w:rPr>
            <w:webHidden/>
          </w:rPr>
          <w:fldChar w:fldCharType="end"/>
        </w:r>
      </w:hyperlink>
    </w:p>
    <w:p w14:paraId="5BD58EA7" w14:textId="018954BB" w:rsidR="00085C96" w:rsidRDefault="008D7BED" w:rsidP="0089509B">
      <w:pPr>
        <w:keepNext/>
        <w:rPr>
          <w:rFonts w:cs="Arial"/>
          <w:b/>
        </w:rPr>
      </w:pPr>
      <w:r w:rsidRPr="00BD1EFE">
        <w:rPr>
          <w:rFonts w:cs="Arial"/>
          <w:b/>
        </w:rPr>
        <w:fldChar w:fldCharType="end"/>
      </w:r>
      <w:r w:rsidR="00EB6F74">
        <w:rPr>
          <w:rFonts w:cs="Arial"/>
          <w:b/>
        </w:rPr>
        <w:t xml:space="preserve"> </w:t>
      </w:r>
    </w:p>
    <w:p w14:paraId="2ACE9694" w14:textId="4A2F0365" w:rsidR="00085C96" w:rsidRPr="00085C96" w:rsidRDefault="007E077F" w:rsidP="0089509B">
      <w:pPr>
        <w:keepNext/>
        <w:rPr>
          <w:rFonts w:cs="Arial"/>
          <w:b/>
        </w:rPr>
        <w:sectPr w:rsidR="00085C96" w:rsidRPr="00085C96" w:rsidSect="0066786C">
          <w:headerReference w:type="even" r:id="rId21"/>
          <w:headerReference w:type="default" r:id="rId22"/>
          <w:footerReference w:type="default" r:id="rId23"/>
          <w:headerReference w:type="first" r:id="rId24"/>
          <w:pgSz w:w="11907" w:h="16840" w:code="9"/>
          <w:pgMar w:top="709" w:right="1134" w:bottom="1440" w:left="1134" w:header="709" w:footer="709" w:gutter="0"/>
          <w:cols w:space="708"/>
          <w:titlePg/>
          <w:docGrid w:linePitch="360"/>
        </w:sectPr>
      </w:pPr>
      <w:r>
        <w:rPr>
          <w:rFonts w:cs="Arial"/>
          <w:b/>
        </w:rPr>
        <w:t xml:space="preserve"> </w:t>
      </w:r>
    </w:p>
    <w:p w14:paraId="5273738C" w14:textId="63AC6A32" w:rsidR="00263D78" w:rsidRPr="00C91C1C" w:rsidRDefault="00263D78" w:rsidP="0089509B">
      <w:pPr>
        <w:pStyle w:val="code"/>
      </w:pPr>
      <w:bookmarkStart w:id="0" w:name="_Toc507058534"/>
      <w:bookmarkStart w:id="1" w:name="_Toc514234242"/>
      <w:r w:rsidRPr="00C91C1C">
        <w:lastRenderedPageBreak/>
        <w:t xml:space="preserve">Section A: </w:t>
      </w:r>
      <w:r w:rsidR="007F2905" w:rsidRPr="00C91C1C">
        <w:t>Copyright and course classification i</w:t>
      </w:r>
      <w:r w:rsidRPr="00C91C1C">
        <w:t>nformation</w:t>
      </w:r>
      <w:bookmarkEnd w:id="0"/>
      <w:bookmarkEnd w:id="1"/>
      <w:r w:rsidRPr="00C91C1C">
        <w:t xml:space="preserve"> </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7176"/>
      </w:tblGrid>
      <w:tr w:rsidR="00263D78" w:rsidRPr="00475ABA" w14:paraId="0A817D34" w14:textId="77777777" w:rsidTr="00A12A07">
        <w:trPr>
          <w:jc w:val="center"/>
        </w:trPr>
        <w:tc>
          <w:tcPr>
            <w:tcW w:w="2886" w:type="dxa"/>
          </w:tcPr>
          <w:p w14:paraId="418732EC" w14:textId="77777777" w:rsidR="00263D78" w:rsidRPr="00CE2ADF" w:rsidRDefault="00263D78" w:rsidP="0089509B">
            <w:pPr>
              <w:pStyle w:val="Code3"/>
              <w:keepNext/>
            </w:pPr>
            <w:bookmarkStart w:id="2" w:name="_Toc514234243"/>
            <w:r w:rsidRPr="00CE2ADF">
              <w:t>Copyright owner of the course</w:t>
            </w:r>
            <w:bookmarkEnd w:id="2"/>
            <w:r w:rsidRPr="00CE2ADF">
              <w:t xml:space="preserve"> </w:t>
            </w:r>
          </w:p>
        </w:tc>
        <w:tc>
          <w:tcPr>
            <w:tcW w:w="7176" w:type="dxa"/>
          </w:tcPr>
          <w:p w14:paraId="7AB96EC2" w14:textId="77777777" w:rsidR="00927635" w:rsidRPr="006D0452" w:rsidRDefault="00927635" w:rsidP="0089509B">
            <w:pPr>
              <w:keepNext/>
            </w:pPr>
            <w:r w:rsidRPr="006D0452">
              <w:t>Copyright of this course is held by the Department of Education and Training, Victoria</w:t>
            </w:r>
          </w:p>
          <w:p w14:paraId="36DAFF50" w14:textId="77777777" w:rsidR="007118CF" w:rsidRPr="00475ABA" w:rsidRDefault="00927635" w:rsidP="0089509B">
            <w:pPr>
              <w:keepNext/>
              <w:rPr>
                <w:rFonts w:cs="Arial"/>
                <w:i/>
                <w:color w:val="0070C0"/>
              </w:rPr>
            </w:pPr>
            <w:r w:rsidRPr="006D0452">
              <w:t>© State of Victoria (Department</w:t>
            </w:r>
            <w:r>
              <w:t xml:space="preserve"> of Education and Training) 2018</w:t>
            </w:r>
            <w:r w:rsidRPr="006D0452">
              <w:t>.</w:t>
            </w:r>
          </w:p>
        </w:tc>
      </w:tr>
      <w:tr w:rsidR="00263D78" w:rsidRPr="00475ABA" w14:paraId="75FCC3B3" w14:textId="77777777" w:rsidTr="00A12A07">
        <w:trPr>
          <w:jc w:val="center"/>
        </w:trPr>
        <w:tc>
          <w:tcPr>
            <w:tcW w:w="2886" w:type="dxa"/>
          </w:tcPr>
          <w:p w14:paraId="24ACDEE7" w14:textId="77777777" w:rsidR="00263D78" w:rsidRPr="00CE2ADF" w:rsidRDefault="00087A8F" w:rsidP="0089509B">
            <w:pPr>
              <w:pStyle w:val="Code3"/>
              <w:keepNext/>
            </w:pPr>
            <w:bookmarkStart w:id="3" w:name="_Toc514234244"/>
            <w:r w:rsidRPr="00CE2ADF">
              <w:t>Address</w:t>
            </w:r>
            <w:bookmarkEnd w:id="3"/>
          </w:p>
        </w:tc>
        <w:tc>
          <w:tcPr>
            <w:tcW w:w="7176" w:type="dxa"/>
          </w:tcPr>
          <w:p w14:paraId="13DE9928" w14:textId="77777777" w:rsidR="00805E67" w:rsidRDefault="00805E67" w:rsidP="0089509B">
            <w:pPr>
              <w:keepNext/>
            </w:pPr>
            <w:r>
              <w:t>Department of Education and Training</w:t>
            </w:r>
          </w:p>
          <w:p w14:paraId="5DA659BD" w14:textId="77777777" w:rsidR="00805E67" w:rsidRDefault="00805E67" w:rsidP="0089509B">
            <w:pPr>
              <w:keepNext/>
            </w:pPr>
            <w:r>
              <w:t>Higher Education and Skills Group</w:t>
            </w:r>
          </w:p>
          <w:p w14:paraId="51CD8911" w14:textId="77777777" w:rsidR="00805E67" w:rsidRDefault="00805E67" w:rsidP="0089509B">
            <w:pPr>
              <w:keepNext/>
            </w:pPr>
            <w:r>
              <w:t>Executive Director</w:t>
            </w:r>
          </w:p>
          <w:p w14:paraId="5510301C" w14:textId="77777777" w:rsidR="00805E67" w:rsidRDefault="00805E67" w:rsidP="0089509B">
            <w:pPr>
              <w:keepNext/>
            </w:pPr>
            <w:r>
              <w:t>TAFE and ACFE Governance Division</w:t>
            </w:r>
          </w:p>
          <w:p w14:paraId="69128154" w14:textId="77777777" w:rsidR="00805E67" w:rsidRDefault="00805E67" w:rsidP="0089509B">
            <w:pPr>
              <w:keepNext/>
            </w:pPr>
            <w:r>
              <w:t>Participation, Practice &amp; Development</w:t>
            </w:r>
          </w:p>
          <w:p w14:paraId="05F86795" w14:textId="77777777" w:rsidR="00805E67" w:rsidRDefault="00805E67" w:rsidP="0089509B">
            <w:pPr>
              <w:keepNext/>
            </w:pPr>
            <w:r>
              <w:t>GPO Box 4367</w:t>
            </w:r>
          </w:p>
          <w:p w14:paraId="25AA8078" w14:textId="77777777" w:rsidR="00805E67" w:rsidRDefault="00805E67" w:rsidP="0089509B">
            <w:pPr>
              <w:keepNext/>
            </w:pPr>
            <w:r>
              <w:t>Melbourne</w:t>
            </w:r>
          </w:p>
          <w:p w14:paraId="190F3E0F" w14:textId="77777777" w:rsidR="00805E67" w:rsidRDefault="00805E67" w:rsidP="0089509B">
            <w:pPr>
              <w:keepNext/>
            </w:pPr>
            <w:r>
              <w:t>3001</w:t>
            </w:r>
          </w:p>
          <w:p w14:paraId="78CC7D58" w14:textId="77777777" w:rsidR="00805E67" w:rsidRPr="00805E67" w:rsidRDefault="00805E67" w:rsidP="0089509B">
            <w:pPr>
              <w:keepNext/>
              <w:rPr>
                <w:b/>
              </w:rPr>
            </w:pPr>
            <w:r w:rsidRPr="00805E67">
              <w:rPr>
                <w:b/>
              </w:rPr>
              <w:t>Organisational Contact:</w:t>
            </w:r>
          </w:p>
          <w:p w14:paraId="57F18623" w14:textId="49236665" w:rsidR="00805E67" w:rsidRDefault="00805E67" w:rsidP="0089509B">
            <w:pPr>
              <w:keepNext/>
            </w:pPr>
            <w:r>
              <w:t>Eduard DeHue</w:t>
            </w:r>
          </w:p>
          <w:p w14:paraId="67B3DF94" w14:textId="77777777" w:rsidR="00805E67" w:rsidRDefault="00805E67" w:rsidP="0089509B">
            <w:pPr>
              <w:keepNext/>
            </w:pPr>
            <w:r>
              <w:t>Adult Community and Further Education (ACFE) Board</w:t>
            </w:r>
          </w:p>
          <w:p w14:paraId="28C018F5" w14:textId="30EE4AB1" w:rsidR="00927635" w:rsidRPr="006D0452" w:rsidRDefault="00805E67" w:rsidP="0089509B">
            <w:pPr>
              <w:keepNext/>
            </w:pPr>
            <w:r w:rsidRPr="006D0452">
              <w:t>Email</w:t>
            </w:r>
            <w:r>
              <w:t xml:space="preserve"> </w:t>
            </w:r>
            <w:hyperlink r:id="rId25" w:history="1">
              <w:r w:rsidRPr="00BF29FA">
                <w:rPr>
                  <w:rStyle w:val="Hyperlink"/>
                </w:rPr>
                <w:t>dehue.eduard.j@edumail.vic.gov.au</w:t>
              </w:r>
            </w:hyperlink>
            <w:r>
              <w:t xml:space="preserve"> </w:t>
            </w:r>
            <w:r w:rsidR="00927635" w:rsidRPr="006D0452">
              <w:t xml:space="preserve">: </w:t>
            </w:r>
            <w:hyperlink r:id="rId26" w:history="1"/>
            <w:r w:rsidR="00FA7CF7">
              <w:t xml:space="preserve"> </w:t>
            </w:r>
          </w:p>
          <w:p w14:paraId="6C8A3E5A" w14:textId="77777777" w:rsidR="00927635" w:rsidRPr="00927635" w:rsidRDefault="00927635" w:rsidP="0089509B">
            <w:pPr>
              <w:keepNext/>
              <w:rPr>
                <w:b/>
              </w:rPr>
            </w:pPr>
            <w:r w:rsidRPr="00927635">
              <w:rPr>
                <w:b/>
              </w:rPr>
              <w:t>Day to day contact:</w:t>
            </w:r>
          </w:p>
          <w:p w14:paraId="0E86EA40" w14:textId="77777777" w:rsidR="00927635" w:rsidRPr="006D0452" w:rsidRDefault="00927635" w:rsidP="0089509B">
            <w:pPr>
              <w:keepNext/>
            </w:pPr>
            <w:r w:rsidRPr="006D0452">
              <w:t>Service Industries Curriculum Maintenance Manager</w:t>
            </w:r>
          </w:p>
          <w:p w14:paraId="68D54DEC" w14:textId="77777777" w:rsidR="00927635" w:rsidRPr="006D0452" w:rsidRDefault="00927635" w:rsidP="0089509B">
            <w:pPr>
              <w:keepNext/>
            </w:pPr>
            <w:r w:rsidRPr="006D0452">
              <w:t xml:space="preserve">Victoria University </w:t>
            </w:r>
          </w:p>
          <w:p w14:paraId="5A1B4B2C" w14:textId="77777777" w:rsidR="00927635" w:rsidRPr="006D0452" w:rsidRDefault="00927635" w:rsidP="0089509B">
            <w:pPr>
              <w:keepNext/>
            </w:pPr>
            <w:r w:rsidRPr="006D0452">
              <w:t>PO Box 14428</w:t>
            </w:r>
          </w:p>
          <w:p w14:paraId="641FBB29" w14:textId="77777777" w:rsidR="00927635" w:rsidRPr="006D0452" w:rsidRDefault="00927635" w:rsidP="0089509B">
            <w:pPr>
              <w:keepNext/>
            </w:pPr>
            <w:r>
              <w:t>Melbourne, VIC</w:t>
            </w:r>
            <w:r w:rsidRPr="006D0452">
              <w:t xml:space="preserve"> 8001</w:t>
            </w:r>
          </w:p>
          <w:p w14:paraId="305C0E7A" w14:textId="5E62D05C" w:rsidR="00927635" w:rsidRPr="006D0452" w:rsidRDefault="00927635" w:rsidP="0089509B">
            <w:pPr>
              <w:keepNext/>
            </w:pPr>
            <w:r w:rsidRPr="006D0452">
              <w:t>Email:</w:t>
            </w:r>
            <w:r w:rsidRPr="006D0452">
              <w:tab/>
            </w:r>
            <w:hyperlink r:id="rId27" w:history="1">
              <w:r w:rsidRPr="00A66F3C">
                <w:rPr>
                  <w:rStyle w:val="Hyperlink"/>
                </w:rPr>
                <w:t>sicmm.generalstudies@vu.edu.au</w:t>
              </w:r>
            </w:hyperlink>
            <w:r w:rsidR="00FA7CF7">
              <w:t xml:space="preserve"> </w:t>
            </w:r>
          </w:p>
          <w:p w14:paraId="56A43E74" w14:textId="2AEF96EA" w:rsidR="00856507" w:rsidRPr="00475ABA" w:rsidRDefault="00927635" w:rsidP="0089509B">
            <w:pPr>
              <w:keepNext/>
              <w:rPr>
                <w:rFonts w:cs="Arial"/>
                <w:i/>
                <w:color w:val="0070C0"/>
              </w:rPr>
            </w:pPr>
            <w:r w:rsidRPr="006D0452">
              <w:t>Telephone:</w:t>
            </w:r>
            <w:r w:rsidR="00FA7CF7">
              <w:t xml:space="preserve"> </w:t>
            </w:r>
            <w:r w:rsidRPr="006D0452">
              <w:t>(03) 9919 5300/5302</w:t>
            </w:r>
          </w:p>
        </w:tc>
      </w:tr>
      <w:tr w:rsidR="00263D78" w:rsidRPr="00475ABA" w14:paraId="0D68321D" w14:textId="77777777" w:rsidTr="00A12A07">
        <w:trPr>
          <w:jc w:val="center"/>
        </w:trPr>
        <w:tc>
          <w:tcPr>
            <w:tcW w:w="2886" w:type="dxa"/>
          </w:tcPr>
          <w:p w14:paraId="7CECA8E1" w14:textId="77777777" w:rsidR="00263D78" w:rsidRPr="00475ABA" w:rsidRDefault="00087A8F" w:rsidP="0089509B">
            <w:pPr>
              <w:pStyle w:val="Code3"/>
              <w:keepNext/>
            </w:pPr>
            <w:bookmarkStart w:id="4" w:name="_Toc514234245"/>
            <w:r w:rsidRPr="00475ABA">
              <w:t>Type of submission</w:t>
            </w:r>
            <w:bookmarkEnd w:id="4"/>
          </w:p>
        </w:tc>
        <w:tc>
          <w:tcPr>
            <w:tcW w:w="7176" w:type="dxa"/>
          </w:tcPr>
          <w:p w14:paraId="1E17AD83" w14:textId="77777777" w:rsidR="007118CF" w:rsidRPr="00475ABA" w:rsidRDefault="00654E30" w:rsidP="0089509B">
            <w:pPr>
              <w:keepNext/>
            </w:pPr>
            <w:r>
              <w:t>Reaccreditation</w:t>
            </w:r>
          </w:p>
        </w:tc>
      </w:tr>
      <w:tr w:rsidR="00263D78" w:rsidRPr="00475ABA" w14:paraId="0E0D31BC" w14:textId="77777777" w:rsidTr="00A12A07">
        <w:trPr>
          <w:jc w:val="center"/>
        </w:trPr>
        <w:tc>
          <w:tcPr>
            <w:tcW w:w="2886" w:type="dxa"/>
          </w:tcPr>
          <w:p w14:paraId="227912D2" w14:textId="101A75AE" w:rsidR="00263D78" w:rsidRPr="003A0E24" w:rsidRDefault="0026628C" w:rsidP="0089509B">
            <w:pPr>
              <w:pStyle w:val="Code3"/>
              <w:keepNext/>
            </w:pPr>
            <w:bookmarkStart w:id="5" w:name="_Toc514234246"/>
            <w:r w:rsidRPr="00475ABA">
              <w:t xml:space="preserve">Copyright </w:t>
            </w:r>
            <w:r w:rsidR="001F2CB1" w:rsidRPr="00475ABA">
              <w:t>acknowledgement</w:t>
            </w:r>
            <w:bookmarkEnd w:id="5"/>
          </w:p>
        </w:tc>
        <w:tc>
          <w:tcPr>
            <w:tcW w:w="7176" w:type="dxa"/>
          </w:tcPr>
          <w:p w14:paraId="19D3B757" w14:textId="371A6FA1" w:rsidR="00C33C0C" w:rsidRPr="00C33C0C" w:rsidRDefault="00C33C0C" w:rsidP="0089509B">
            <w:pPr>
              <w:keepNext/>
              <w:rPr>
                <w:rFonts w:cs="Arial"/>
              </w:rPr>
            </w:pPr>
            <w:r w:rsidRPr="00C33C0C">
              <w:rPr>
                <w:rFonts w:cs="Arial"/>
              </w:rPr>
              <w:t xml:space="preserve">Copyright of the following units of competency from nationally endorsed training packages is administered by the Commonwealth of Australia and can be accessed from Training.gov </w:t>
            </w:r>
            <w:r w:rsidR="008603E5">
              <w:rPr>
                <w:rFonts w:cs="Arial"/>
              </w:rPr>
              <w:t xml:space="preserve">(more information is available </w:t>
            </w:r>
            <w:hyperlink r:id="rId28" w:history="1">
              <w:r w:rsidR="008603E5" w:rsidRPr="008603E5">
                <w:rPr>
                  <w:rStyle w:val="Hyperlink"/>
                  <w:rFonts w:cs="Arial"/>
                </w:rPr>
                <w:t>here</w:t>
              </w:r>
            </w:hyperlink>
            <w:r w:rsidR="008603E5">
              <w:rPr>
                <w:rFonts w:cs="Arial"/>
              </w:rPr>
              <w:t>)</w:t>
            </w:r>
            <w:r w:rsidRPr="00C33C0C">
              <w:rPr>
                <w:rFonts w:cs="Arial"/>
              </w:rPr>
              <w:t xml:space="preserve"> </w:t>
            </w:r>
          </w:p>
          <w:p w14:paraId="6A2D4F28" w14:textId="77777777" w:rsidR="00C33C0C" w:rsidRPr="00C33C0C" w:rsidRDefault="00C33C0C" w:rsidP="0089509B">
            <w:pPr>
              <w:keepNext/>
              <w:ind w:left="53"/>
              <w:rPr>
                <w:rFonts w:cs="Arial"/>
              </w:rPr>
            </w:pPr>
            <w:r w:rsidRPr="00C33C0C">
              <w:rPr>
                <w:rFonts w:cs="Arial"/>
              </w:rPr>
              <w:t>© Commonwealth of Australia</w:t>
            </w:r>
          </w:p>
          <w:p w14:paraId="6742A777" w14:textId="7F69016D" w:rsidR="00C33C0C" w:rsidRDefault="00E73DF8" w:rsidP="0089509B">
            <w:pPr>
              <w:pStyle w:val="bullet"/>
            </w:pPr>
            <w:r>
              <w:t xml:space="preserve">BSB Business Services </w:t>
            </w:r>
            <w:r w:rsidR="00C33C0C">
              <w:t>Training Package</w:t>
            </w:r>
          </w:p>
          <w:p w14:paraId="5389296B" w14:textId="557DC167" w:rsidR="00E73DF8" w:rsidRDefault="00E73DF8" w:rsidP="0089509B">
            <w:pPr>
              <w:pStyle w:val="en"/>
            </w:pPr>
            <w:r>
              <w:t>BSBITU101 Operate a personal computer</w:t>
            </w:r>
          </w:p>
          <w:p w14:paraId="5006BDE5" w14:textId="021CAFFB" w:rsidR="00E73DF8" w:rsidRDefault="00E73DF8" w:rsidP="0089509B">
            <w:pPr>
              <w:pStyle w:val="en"/>
            </w:pPr>
            <w:r>
              <w:t>BSBITU102 Develop keyboard skills</w:t>
            </w:r>
          </w:p>
          <w:p w14:paraId="2DAFD3BB" w14:textId="2B1E8157" w:rsidR="00E73DF8" w:rsidRDefault="00E73DF8" w:rsidP="0089509B">
            <w:pPr>
              <w:pStyle w:val="en"/>
            </w:pPr>
            <w:r>
              <w:t>BSBWHS201 Contribute to health and safety of self and others</w:t>
            </w:r>
          </w:p>
          <w:p w14:paraId="4D5A8918" w14:textId="0796543B" w:rsidR="00E73DF8" w:rsidRDefault="00E73DF8" w:rsidP="0089509B">
            <w:pPr>
              <w:pStyle w:val="en"/>
            </w:pPr>
            <w:r>
              <w:t>BSBITU201 Produce simple word processed documents</w:t>
            </w:r>
          </w:p>
          <w:p w14:paraId="254A4798" w14:textId="7FCE1F67" w:rsidR="00E73DF8" w:rsidRDefault="00E73DF8" w:rsidP="0089509B">
            <w:pPr>
              <w:pStyle w:val="en"/>
            </w:pPr>
            <w:r>
              <w:t>BSBFLM303 Contribute to effective workplace relationships</w:t>
            </w:r>
          </w:p>
          <w:p w14:paraId="2DA95EF2" w14:textId="5EF7AD53" w:rsidR="00E73DF8" w:rsidRDefault="00E73DF8" w:rsidP="0089509B">
            <w:pPr>
              <w:pStyle w:val="en"/>
            </w:pPr>
            <w:r>
              <w:t>BSBCMM201 Communicate in the workplace</w:t>
            </w:r>
          </w:p>
          <w:p w14:paraId="55AC43C1" w14:textId="57834D6D" w:rsidR="00E73DF8" w:rsidRDefault="00E73DF8" w:rsidP="0089509B">
            <w:pPr>
              <w:pStyle w:val="en"/>
            </w:pPr>
            <w:r>
              <w:t>BSBADM302 Produce texts from notes</w:t>
            </w:r>
          </w:p>
          <w:p w14:paraId="4CB014C9" w14:textId="082E2A2D" w:rsidR="00E73DF8" w:rsidRDefault="00E73DF8" w:rsidP="0089509B">
            <w:pPr>
              <w:pStyle w:val="en"/>
            </w:pPr>
            <w:r>
              <w:t>BSBLIB304 Develop and use information literacy skills</w:t>
            </w:r>
          </w:p>
          <w:p w14:paraId="1A1A3C69" w14:textId="35E5EC49" w:rsidR="00E73DF8" w:rsidRDefault="00E73DF8" w:rsidP="0089509B">
            <w:pPr>
              <w:pStyle w:val="en"/>
            </w:pPr>
            <w:r>
              <w:t>BSBMED303</w:t>
            </w:r>
            <w:r w:rsidR="009916AB">
              <w:t xml:space="preserve"> </w:t>
            </w:r>
            <w:r>
              <w:t>Maintain patient records</w:t>
            </w:r>
          </w:p>
          <w:p w14:paraId="031F7CB1" w14:textId="523A8A6F" w:rsidR="00C33C0C" w:rsidRDefault="00E73DF8" w:rsidP="0089509B">
            <w:pPr>
              <w:pStyle w:val="en"/>
            </w:pPr>
            <w:r>
              <w:lastRenderedPageBreak/>
              <w:t>BSBWRT401</w:t>
            </w:r>
            <w:r w:rsidR="009916AB">
              <w:t xml:space="preserve"> </w:t>
            </w:r>
            <w:r>
              <w:t xml:space="preserve">Write complex documents </w:t>
            </w:r>
          </w:p>
          <w:p w14:paraId="515459CF" w14:textId="76114DAE" w:rsidR="00E73DF8" w:rsidRDefault="00E73DF8" w:rsidP="0089509B">
            <w:pPr>
              <w:pStyle w:val="bullet"/>
            </w:pPr>
            <w:r>
              <w:t>CHC Community Services training Package</w:t>
            </w:r>
          </w:p>
          <w:p w14:paraId="55F36266" w14:textId="4816C45F" w:rsidR="00E73DF8" w:rsidRDefault="00E73DF8" w:rsidP="0089509B">
            <w:pPr>
              <w:pStyle w:val="en"/>
            </w:pPr>
            <w:r>
              <w:t>CHCCOM002 Use communication to build relationships</w:t>
            </w:r>
          </w:p>
          <w:p w14:paraId="7512BDB7" w14:textId="5047C7FB" w:rsidR="00E73DF8" w:rsidRDefault="00E73DF8" w:rsidP="0089509B">
            <w:pPr>
              <w:pStyle w:val="en"/>
            </w:pPr>
            <w:r>
              <w:t>CHCCCS011 Meet personal support needs</w:t>
            </w:r>
          </w:p>
          <w:p w14:paraId="3F643369" w14:textId="1EE3A38F" w:rsidR="00E73DF8" w:rsidRDefault="00E73DF8" w:rsidP="0089509B">
            <w:pPr>
              <w:pStyle w:val="en"/>
            </w:pPr>
            <w:r>
              <w:t>CHCCOM005 Communicate and work in health or community services</w:t>
            </w:r>
          </w:p>
          <w:p w14:paraId="1E067487" w14:textId="6AF4D853" w:rsidR="00E73DF8" w:rsidRDefault="00E73DF8" w:rsidP="0089509B">
            <w:pPr>
              <w:pStyle w:val="bullet"/>
            </w:pPr>
            <w:r>
              <w:t>FDF10 Food Processing training Package</w:t>
            </w:r>
          </w:p>
          <w:p w14:paraId="4E1BE7E8" w14:textId="50BFE907" w:rsidR="00E73DF8" w:rsidRDefault="00E73DF8" w:rsidP="0089509B">
            <w:pPr>
              <w:pStyle w:val="en"/>
            </w:pPr>
            <w:r w:rsidRPr="00E73DF8">
              <w:t>FDFOP2061A Use numerical applications in the workplace</w:t>
            </w:r>
          </w:p>
          <w:p w14:paraId="6D5B9D36" w14:textId="09151956" w:rsidR="00E73DF8" w:rsidRDefault="00E73DF8" w:rsidP="0089509B">
            <w:pPr>
              <w:pStyle w:val="bullet"/>
            </w:pPr>
            <w:r>
              <w:t>FNS Financial Services Training Package</w:t>
            </w:r>
          </w:p>
          <w:p w14:paraId="55C44792" w14:textId="7C11A5D7" w:rsidR="00E73DF8" w:rsidRDefault="00E73DF8" w:rsidP="0089509B">
            <w:pPr>
              <w:pStyle w:val="en"/>
            </w:pPr>
            <w:r>
              <w:t>FNSFLT201 Develop and use a personal budget</w:t>
            </w:r>
          </w:p>
          <w:p w14:paraId="65FAA100" w14:textId="3A117510" w:rsidR="00E73DF8" w:rsidRDefault="00E73DF8" w:rsidP="0089509B">
            <w:pPr>
              <w:pStyle w:val="en"/>
            </w:pPr>
            <w:r>
              <w:t>FNSFLT202 Develop and use a savings plan</w:t>
            </w:r>
          </w:p>
          <w:p w14:paraId="0979A3EE" w14:textId="09CAF53E" w:rsidR="00E73DF8" w:rsidRDefault="00E73DF8" w:rsidP="0089509B">
            <w:pPr>
              <w:pStyle w:val="en"/>
            </w:pPr>
            <w:r>
              <w:t>FNSCUS401 Participate in negotiations</w:t>
            </w:r>
          </w:p>
          <w:p w14:paraId="4A2F031F" w14:textId="4C4337BD" w:rsidR="00E73DF8" w:rsidRDefault="00E73DF8" w:rsidP="0089509B">
            <w:pPr>
              <w:pStyle w:val="bullet"/>
            </w:pPr>
            <w:r>
              <w:t xml:space="preserve">HLT Health Training Package </w:t>
            </w:r>
          </w:p>
          <w:p w14:paraId="5D915DD7" w14:textId="3F4940E7" w:rsidR="00E73DF8" w:rsidRDefault="00E73DF8" w:rsidP="0089509B">
            <w:pPr>
              <w:pStyle w:val="en"/>
            </w:pPr>
            <w:r>
              <w:t>HLTAID002 Provide basic emergency life support</w:t>
            </w:r>
          </w:p>
          <w:p w14:paraId="2CC9E0CA" w14:textId="6DDE1535" w:rsidR="00E73DF8" w:rsidRDefault="00E73DF8" w:rsidP="0089509B">
            <w:pPr>
              <w:pStyle w:val="en"/>
            </w:pPr>
            <w:r>
              <w:t>HLTAAP001 Recognise healthy body systems</w:t>
            </w:r>
          </w:p>
          <w:p w14:paraId="49BE36C9" w14:textId="71D030AB" w:rsidR="00E73DF8" w:rsidRDefault="00E73DF8" w:rsidP="0089509B">
            <w:pPr>
              <w:pStyle w:val="en"/>
            </w:pPr>
            <w:r>
              <w:t>HLTAID003 Provide first aid</w:t>
            </w:r>
          </w:p>
          <w:p w14:paraId="5AE80708" w14:textId="6A51AF65" w:rsidR="00E73DF8" w:rsidRDefault="00E73DF8" w:rsidP="0089509B">
            <w:pPr>
              <w:pStyle w:val="bullet"/>
            </w:pPr>
            <w:r>
              <w:t>ICT Information and Communications Technology Training Package</w:t>
            </w:r>
          </w:p>
          <w:p w14:paraId="28DFBEF4" w14:textId="167A690E" w:rsidR="00E73DF8" w:rsidRDefault="00E73DF8" w:rsidP="0089509B">
            <w:pPr>
              <w:pStyle w:val="en"/>
            </w:pPr>
            <w:r>
              <w:t>ICTICT103</w:t>
            </w:r>
            <w:r w:rsidR="00FA7CF7">
              <w:t xml:space="preserve"> </w:t>
            </w:r>
            <w:r>
              <w:t>Use, communicate and search securely on the internet</w:t>
            </w:r>
          </w:p>
          <w:p w14:paraId="65F48452" w14:textId="2D213677" w:rsidR="00E73DF8" w:rsidRDefault="00E73DF8" w:rsidP="0089509B">
            <w:pPr>
              <w:pStyle w:val="en"/>
            </w:pPr>
            <w:r>
              <w:t>ICTICT106 Operate presentation packages</w:t>
            </w:r>
          </w:p>
          <w:p w14:paraId="6E334CEB" w14:textId="55E25262" w:rsidR="00E73DF8" w:rsidRDefault="00E73DF8" w:rsidP="0089509B">
            <w:pPr>
              <w:pStyle w:val="bullet"/>
            </w:pPr>
            <w:r>
              <w:t>PUA12 Public Safety Training Package</w:t>
            </w:r>
          </w:p>
          <w:p w14:paraId="667F638C" w14:textId="104D3882" w:rsidR="00E73DF8" w:rsidRDefault="00E73DF8" w:rsidP="0089509B">
            <w:pPr>
              <w:pStyle w:val="en"/>
            </w:pPr>
            <w:r>
              <w:t xml:space="preserve">PUATEA001B </w:t>
            </w:r>
            <w:r w:rsidRPr="00E73DF8">
              <w:t>Work in a team</w:t>
            </w:r>
          </w:p>
          <w:p w14:paraId="7D7D9C5A" w14:textId="287D12F4" w:rsidR="00E73DF8" w:rsidRDefault="00E73DF8" w:rsidP="0089509B">
            <w:pPr>
              <w:pStyle w:val="bullet"/>
            </w:pPr>
            <w:r>
              <w:t>SIS10 Sport, Fitness and Recreation Training Package</w:t>
            </w:r>
          </w:p>
          <w:p w14:paraId="104B1259" w14:textId="7EBFE28A" w:rsidR="00E73DF8" w:rsidRDefault="00E73DF8" w:rsidP="0089509B">
            <w:pPr>
              <w:pStyle w:val="en"/>
            </w:pPr>
            <w:r>
              <w:t>SISSCOP205A Develop a personal financial plan</w:t>
            </w:r>
          </w:p>
          <w:p w14:paraId="614CDE86" w14:textId="55948254" w:rsidR="00E73DF8" w:rsidRDefault="00E73DF8" w:rsidP="0089509B">
            <w:pPr>
              <w:pStyle w:val="en"/>
            </w:pPr>
            <w:r>
              <w:t>SISSCOP307A Manage personal finances</w:t>
            </w:r>
          </w:p>
          <w:p w14:paraId="7F72A87E" w14:textId="19CCB467" w:rsidR="00C33C0C" w:rsidRPr="00C33C0C" w:rsidRDefault="00C33C0C" w:rsidP="0089509B">
            <w:pPr>
              <w:keepNext/>
              <w:autoSpaceDE w:val="0"/>
              <w:autoSpaceDN w:val="0"/>
              <w:adjustRightInd w:val="0"/>
              <w:rPr>
                <w:rFonts w:cs="Arial"/>
                <w:i/>
              </w:rPr>
            </w:pPr>
            <w:r w:rsidRPr="00C33C0C">
              <w:rPr>
                <w:rFonts w:cs="Arial"/>
              </w:rPr>
              <w:t xml:space="preserve">Copyright of the following units of competency from accredited curricula is held by the Department of Education and Training, Victoria © State of Victoria. The following curricula can be downloaded free of charge from the Victorian Department of Education and Training website </w:t>
            </w:r>
            <w:r w:rsidR="008603E5">
              <w:rPr>
                <w:rFonts w:cs="Arial"/>
              </w:rPr>
              <w:t xml:space="preserve">(more information is available </w:t>
            </w:r>
            <w:hyperlink r:id="rId29" w:history="1">
              <w:r w:rsidR="008603E5" w:rsidRPr="008603E5">
                <w:rPr>
                  <w:rStyle w:val="Hyperlink"/>
                  <w:rFonts w:cs="Arial"/>
                </w:rPr>
                <w:t>here</w:t>
              </w:r>
            </w:hyperlink>
            <w:r w:rsidR="008603E5">
              <w:rPr>
                <w:rFonts w:cs="Arial"/>
              </w:rPr>
              <w:t>)</w:t>
            </w:r>
            <w:r w:rsidRPr="00C33C0C">
              <w:rPr>
                <w:rFonts w:cs="Arial"/>
              </w:rPr>
              <w:t xml:space="preserve"> </w:t>
            </w:r>
          </w:p>
          <w:p w14:paraId="41C0244D" w14:textId="77777777" w:rsidR="007A5B8D" w:rsidRDefault="007A5B8D" w:rsidP="0089509B">
            <w:pPr>
              <w:pStyle w:val="bullet"/>
            </w:pPr>
            <w:r>
              <w:t>22447VIC Certificate I in Mumgu-dhal tyama-tiyt</w:t>
            </w:r>
          </w:p>
          <w:p w14:paraId="033D7B90" w14:textId="1D522A4F" w:rsidR="007A5B8D" w:rsidRDefault="007A5B8D" w:rsidP="0089509B">
            <w:pPr>
              <w:pStyle w:val="en"/>
            </w:pPr>
            <w:r>
              <w:t>VU22104 Prepare simple budgets</w:t>
            </w:r>
          </w:p>
          <w:p w14:paraId="68B9F1C4" w14:textId="7FEFA3B4" w:rsidR="007A5B8D" w:rsidRDefault="007A5B8D" w:rsidP="0089509B">
            <w:pPr>
              <w:pStyle w:val="en"/>
            </w:pPr>
            <w:r>
              <w:t>VU22107 Calculate and communicate sports scores</w:t>
            </w:r>
          </w:p>
          <w:p w14:paraId="407CDDB9" w14:textId="107DE33D" w:rsidR="007A5B8D" w:rsidRDefault="007A5B8D" w:rsidP="0089509B">
            <w:pPr>
              <w:pStyle w:val="en"/>
            </w:pPr>
            <w:r>
              <w:t>VU22094 Explore your story</w:t>
            </w:r>
          </w:p>
          <w:p w14:paraId="1152D3CF" w14:textId="77777777" w:rsidR="007A5B8D" w:rsidRDefault="007A5B8D" w:rsidP="0089509B">
            <w:pPr>
              <w:pStyle w:val="bullet"/>
            </w:pPr>
            <w:r>
              <w:t>22448VIC Certificate II in Mumgu-dhal tyama-tiyt</w:t>
            </w:r>
          </w:p>
          <w:p w14:paraId="31945842" w14:textId="278E4056" w:rsidR="007A5B8D" w:rsidRDefault="007A5B8D" w:rsidP="0089509B">
            <w:pPr>
              <w:pStyle w:val="en"/>
            </w:pPr>
            <w:r>
              <w:t>VU22113 Investigate the influence of Aboriginal and/or Torres Strait Islander history</w:t>
            </w:r>
          </w:p>
          <w:p w14:paraId="230AAE53" w14:textId="6B7D3BE6" w:rsidR="007A5B8D" w:rsidRDefault="007A5B8D" w:rsidP="0089509B">
            <w:pPr>
              <w:pStyle w:val="en"/>
            </w:pPr>
            <w:r>
              <w:t>VU22114 Investigate and present on features of Aboriginal and/or Torres Strait Islander culture</w:t>
            </w:r>
          </w:p>
          <w:p w14:paraId="6BCE7187" w14:textId="77777777" w:rsidR="007A5B8D" w:rsidRDefault="007A5B8D" w:rsidP="0089509B">
            <w:pPr>
              <w:pStyle w:val="bullet"/>
            </w:pPr>
            <w:r>
              <w:t>22317VIC Certificate IV in Liberal Arts</w:t>
            </w:r>
          </w:p>
          <w:p w14:paraId="69E63DE7" w14:textId="29FDB5BE" w:rsidR="007A5B8D" w:rsidRDefault="007A5B8D" w:rsidP="0089509B">
            <w:pPr>
              <w:pStyle w:val="en"/>
            </w:pPr>
            <w:r>
              <w:t>VU21881 Apply essential further study skills</w:t>
            </w:r>
          </w:p>
          <w:p w14:paraId="40E1BC7B" w14:textId="77777777" w:rsidR="007A5B8D" w:rsidRDefault="007A5B8D" w:rsidP="0089509B">
            <w:pPr>
              <w:pStyle w:val="bullet"/>
            </w:pPr>
            <w:r>
              <w:t>22280VIC Certificate I in Employment Pathways</w:t>
            </w:r>
          </w:p>
          <w:p w14:paraId="2F08944D" w14:textId="0051BD22" w:rsidR="007A5B8D" w:rsidRDefault="007A5B8D" w:rsidP="0089509B">
            <w:pPr>
              <w:pStyle w:val="en"/>
            </w:pPr>
            <w:r>
              <w:t>VU21664</w:t>
            </w:r>
            <w:r w:rsidR="00FA7CF7">
              <w:t xml:space="preserve"> </w:t>
            </w:r>
            <w:r>
              <w:t>Prepare for employment</w:t>
            </w:r>
          </w:p>
          <w:p w14:paraId="772E0ABD" w14:textId="2EF449A8" w:rsidR="007A5B8D" w:rsidRDefault="007A5B8D" w:rsidP="0089509B">
            <w:pPr>
              <w:pStyle w:val="en"/>
            </w:pPr>
            <w:r>
              <w:t>VU21666 Participate in job seeking activities</w:t>
            </w:r>
          </w:p>
          <w:p w14:paraId="3C5EDA6A" w14:textId="77777777" w:rsidR="007A5B8D" w:rsidRDefault="007A5B8D" w:rsidP="0089509B">
            <w:pPr>
              <w:pStyle w:val="bullet"/>
            </w:pPr>
            <w:r>
              <w:lastRenderedPageBreak/>
              <w:t>22253VIC Certificate III in EAL (Access)</w:t>
            </w:r>
          </w:p>
          <w:p w14:paraId="1DEDE1C3" w14:textId="03D61D0F" w:rsidR="007A5B8D" w:rsidRDefault="007A5B8D" w:rsidP="0089509B">
            <w:pPr>
              <w:pStyle w:val="en"/>
            </w:pPr>
            <w:r>
              <w:t>VU21490 Organise and participate in a practical placement</w:t>
            </w:r>
          </w:p>
          <w:p w14:paraId="49FAB3BB" w14:textId="77777777" w:rsidR="007A5B8D" w:rsidRDefault="007A5B8D" w:rsidP="0089509B">
            <w:pPr>
              <w:pStyle w:val="bullet"/>
            </w:pPr>
            <w:r>
              <w:t>222313VIC Certificate IV in Tertiary Preparation</w:t>
            </w:r>
          </w:p>
          <w:p w14:paraId="31CDE81F" w14:textId="74A60679" w:rsidR="007A5B8D" w:rsidRDefault="007A5B8D" w:rsidP="0089509B">
            <w:pPr>
              <w:pStyle w:val="en"/>
            </w:pPr>
            <w:r>
              <w:t>VU21864 Set study goals and plan education pathway</w:t>
            </w:r>
          </w:p>
          <w:p w14:paraId="434EC946" w14:textId="77777777" w:rsidR="007A5B8D" w:rsidRDefault="007A5B8D" w:rsidP="0089509B">
            <w:pPr>
              <w:pStyle w:val="bullet"/>
            </w:pPr>
            <w:r>
              <w:t>22241VIC Certificate III in Science</w:t>
            </w:r>
          </w:p>
          <w:p w14:paraId="408C5E5E" w14:textId="2FEB6FF4" w:rsidR="007A5B8D" w:rsidRDefault="007A5B8D" w:rsidP="0089509B">
            <w:pPr>
              <w:pStyle w:val="en"/>
            </w:pPr>
            <w:r>
              <w:t>VU22065 Conduct and present simple scientific research</w:t>
            </w:r>
          </w:p>
          <w:p w14:paraId="640D111E" w14:textId="1FA17392" w:rsidR="007A5B8D" w:rsidRDefault="007A5B8D" w:rsidP="0089509B">
            <w:pPr>
              <w:pStyle w:val="en"/>
            </w:pPr>
            <w:r>
              <w:t>VU22066 Develop study skills for science</w:t>
            </w:r>
          </w:p>
          <w:p w14:paraId="645684FC" w14:textId="77777777" w:rsidR="007A5B8D" w:rsidRDefault="007A5B8D" w:rsidP="0089509B">
            <w:pPr>
              <w:pStyle w:val="bullet"/>
            </w:pPr>
            <w:r>
              <w:t>22442VIC Certificate IV in Science</w:t>
            </w:r>
          </w:p>
          <w:p w14:paraId="18ABB360" w14:textId="74FDAF97" w:rsidR="00272926" w:rsidRPr="008D7BED" w:rsidRDefault="007A5B8D" w:rsidP="0089509B">
            <w:pPr>
              <w:pStyle w:val="en"/>
              <w:rPr>
                <w:i/>
              </w:rPr>
            </w:pPr>
            <w:r>
              <w:t>VU22073 Research scientific fields of study</w:t>
            </w:r>
          </w:p>
        </w:tc>
      </w:tr>
      <w:tr w:rsidR="00263D78" w:rsidRPr="00475ABA" w14:paraId="3442649E" w14:textId="77777777" w:rsidTr="00A12A07">
        <w:trPr>
          <w:jc w:val="center"/>
        </w:trPr>
        <w:tc>
          <w:tcPr>
            <w:tcW w:w="2886" w:type="dxa"/>
          </w:tcPr>
          <w:p w14:paraId="2B39B431" w14:textId="514697CB" w:rsidR="00252123" w:rsidRPr="00624823" w:rsidRDefault="00262EEC" w:rsidP="0089509B">
            <w:pPr>
              <w:pStyle w:val="Code3"/>
              <w:keepNext/>
            </w:pPr>
            <w:bookmarkStart w:id="6" w:name="_Toc514234247"/>
            <w:r w:rsidRPr="00624823">
              <w:lastRenderedPageBreak/>
              <w:t>Licensing and franchise</w:t>
            </w:r>
            <w:bookmarkEnd w:id="6"/>
          </w:p>
        </w:tc>
        <w:tc>
          <w:tcPr>
            <w:tcW w:w="7176" w:type="dxa"/>
          </w:tcPr>
          <w:p w14:paraId="5FC28CCC" w14:textId="2F8A458E" w:rsidR="00507270" w:rsidRPr="00507270" w:rsidRDefault="00507270" w:rsidP="0089509B">
            <w:pPr>
              <w:keepNext/>
            </w:pPr>
            <w:r w:rsidRPr="00507270">
              <w:t>Copyright of this material is reserved to the Crown in the right of the State of Victoria.</w:t>
            </w:r>
            <w:r w:rsidR="00FA7CF7">
              <w:t xml:space="preserve"> </w:t>
            </w:r>
          </w:p>
          <w:p w14:paraId="45A05583" w14:textId="48362D11" w:rsidR="00507270" w:rsidRPr="00507270" w:rsidRDefault="00507270" w:rsidP="0089509B">
            <w:pPr>
              <w:keepNext/>
            </w:pPr>
            <w:r w:rsidRPr="00507270">
              <w:t>© State of Victoria (Department of Education and Training) 201</w:t>
            </w:r>
            <w:r w:rsidR="00C94A93">
              <w:t>8</w:t>
            </w:r>
            <w:r w:rsidRPr="00507270">
              <w:t>.</w:t>
            </w:r>
          </w:p>
          <w:p w14:paraId="32FD4F8B" w14:textId="77777777" w:rsidR="00507270" w:rsidRPr="00507270" w:rsidRDefault="00507270" w:rsidP="0089509B">
            <w:pPr>
              <w:keepNext/>
            </w:pPr>
            <w:r w:rsidRPr="00507270">
              <w:t>This work is licensed under a Creative Commons Attribution-NoDerivs 3.0 Australia licence (http://creativecommons.org/licenses/by-nd/3.0/au/).</w:t>
            </w:r>
          </w:p>
          <w:p w14:paraId="3AE14FE1" w14:textId="77777777" w:rsidR="00507270" w:rsidRPr="00507270" w:rsidRDefault="00507270" w:rsidP="0089509B">
            <w:pPr>
              <w:keepNext/>
            </w:pPr>
            <w:r w:rsidRPr="00507270">
              <w:t>You are free to use copy and distribute to anyone in its original form as long as you attribute Higher Education and Skills Group, Department of Education and Training (DET) as the author and you license any derivative work you make available under the same licence.</w:t>
            </w:r>
          </w:p>
          <w:p w14:paraId="70C2300B" w14:textId="77777777" w:rsidR="00507270" w:rsidRPr="00507270" w:rsidRDefault="00507270" w:rsidP="0089509B">
            <w:pPr>
              <w:keepNext/>
            </w:pPr>
            <w:r w:rsidRPr="00507270">
              <w:t>Request for other use should be addressed to:</w:t>
            </w:r>
          </w:p>
          <w:p w14:paraId="1C437CB1" w14:textId="77777777" w:rsidR="00C12819" w:rsidRDefault="00C12819" w:rsidP="0089509B">
            <w:pPr>
              <w:keepNext/>
            </w:pPr>
            <w:r>
              <w:t>Department of Education and Training</w:t>
            </w:r>
          </w:p>
          <w:p w14:paraId="64134F37" w14:textId="77777777" w:rsidR="00C12819" w:rsidRDefault="00C12819" w:rsidP="0089509B">
            <w:pPr>
              <w:keepNext/>
            </w:pPr>
            <w:r>
              <w:t>Higher Education and Skills Group</w:t>
            </w:r>
          </w:p>
          <w:p w14:paraId="53D2E4AB" w14:textId="77777777" w:rsidR="00C12819" w:rsidRDefault="00C12819" w:rsidP="0089509B">
            <w:pPr>
              <w:keepNext/>
            </w:pPr>
            <w:r>
              <w:t>Executive Director</w:t>
            </w:r>
          </w:p>
          <w:p w14:paraId="5C9B5F58" w14:textId="77777777" w:rsidR="00C12819" w:rsidRDefault="00C12819" w:rsidP="0089509B">
            <w:pPr>
              <w:keepNext/>
            </w:pPr>
            <w:r>
              <w:t>TAFE and ACFE Governance Division</w:t>
            </w:r>
          </w:p>
          <w:p w14:paraId="4FA58A09" w14:textId="77777777" w:rsidR="00C12819" w:rsidRDefault="00C12819" w:rsidP="0089509B">
            <w:pPr>
              <w:keepNext/>
            </w:pPr>
            <w:r>
              <w:t>Participation, Practice &amp; Development</w:t>
            </w:r>
          </w:p>
          <w:p w14:paraId="1CAD57A9" w14:textId="77777777" w:rsidR="00C12819" w:rsidRDefault="00C12819" w:rsidP="0089509B">
            <w:pPr>
              <w:keepNext/>
            </w:pPr>
            <w:r>
              <w:t>GPO Box 4367</w:t>
            </w:r>
          </w:p>
          <w:p w14:paraId="4108A072" w14:textId="77777777" w:rsidR="00C12819" w:rsidRDefault="00C12819" w:rsidP="0089509B">
            <w:pPr>
              <w:keepNext/>
            </w:pPr>
            <w:r>
              <w:t>Melbourne</w:t>
            </w:r>
          </w:p>
          <w:p w14:paraId="03001C25" w14:textId="77777777" w:rsidR="00C12819" w:rsidRDefault="00C12819" w:rsidP="0089509B">
            <w:pPr>
              <w:keepNext/>
            </w:pPr>
            <w:r>
              <w:t>3001</w:t>
            </w:r>
          </w:p>
          <w:p w14:paraId="5B325060" w14:textId="45E0F982" w:rsidR="00856507" w:rsidRPr="00C33C0C" w:rsidRDefault="00507270" w:rsidP="0089509B">
            <w:pPr>
              <w:keepNext/>
            </w:pPr>
            <w:r w:rsidRPr="00507270">
              <w:t>Copies of this publication can be downloaded free of charge from the DET website</w:t>
            </w:r>
            <w:r w:rsidR="008603E5">
              <w:t xml:space="preserve"> (more information is available </w:t>
            </w:r>
            <w:hyperlink r:id="rId30" w:history="1">
              <w:r w:rsidR="008603E5" w:rsidRPr="008603E5">
                <w:rPr>
                  <w:rStyle w:val="Hyperlink"/>
                </w:rPr>
                <w:t>here</w:t>
              </w:r>
            </w:hyperlink>
            <w:r w:rsidR="008603E5">
              <w:t>)</w:t>
            </w:r>
            <w:r w:rsidRPr="00507270">
              <w:t xml:space="preserve"> </w:t>
            </w:r>
          </w:p>
        </w:tc>
      </w:tr>
      <w:tr w:rsidR="00263D78" w:rsidRPr="00475ABA" w14:paraId="1254A3DC" w14:textId="77777777" w:rsidTr="00A12A07">
        <w:trPr>
          <w:trHeight w:val="708"/>
          <w:jc w:val="center"/>
        </w:trPr>
        <w:tc>
          <w:tcPr>
            <w:tcW w:w="2886" w:type="dxa"/>
          </w:tcPr>
          <w:p w14:paraId="721AD0E5" w14:textId="1FE97D85" w:rsidR="00E859AB" w:rsidRPr="00624823" w:rsidRDefault="00262EEC" w:rsidP="0089509B">
            <w:pPr>
              <w:pStyle w:val="Code3"/>
              <w:keepNext/>
            </w:pPr>
            <w:bookmarkStart w:id="7" w:name="_Toc514234248"/>
            <w:r w:rsidRPr="00624823">
              <w:t>Course accrediting body</w:t>
            </w:r>
            <w:bookmarkEnd w:id="7"/>
            <w:r w:rsidRPr="00624823">
              <w:t xml:space="preserve"> </w:t>
            </w:r>
          </w:p>
        </w:tc>
        <w:tc>
          <w:tcPr>
            <w:tcW w:w="7176" w:type="dxa"/>
          </w:tcPr>
          <w:p w14:paraId="09CCD6AF" w14:textId="77777777" w:rsidR="006E7F67" w:rsidRPr="00475ABA" w:rsidRDefault="00252123" w:rsidP="0089509B">
            <w:pPr>
              <w:keepNext/>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744D0C4A" w14:textId="77777777" w:rsidTr="00A12A07">
        <w:trPr>
          <w:jc w:val="center"/>
        </w:trPr>
        <w:tc>
          <w:tcPr>
            <w:tcW w:w="2886" w:type="dxa"/>
          </w:tcPr>
          <w:p w14:paraId="541EEFCF" w14:textId="5A840B32" w:rsidR="001F39AA" w:rsidRPr="00624823" w:rsidRDefault="00262EEC" w:rsidP="0089509B">
            <w:pPr>
              <w:pStyle w:val="Code3"/>
              <w:keepNext/>
            </w:pPr>
            <w:bookmarkStart w:id="8" w:name="_Toc514234249"/>
            <w:r w:rsidRPr="00624823">
              <w:t>AVETMISS information</w:t>
            </w:r>
            <w:bookmarkEnd w:id="8"/>
            <w:r w:rsidRPr="00624823">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2"/>
              <w:gridCol w:w="3198"/>
            </w:tblGrid>
            <w:tr w:rsidR="00927635" w:rsidRPr="00BC283C" w14:paraId="4C156BE3"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41E2BD94" w14:textId="77777777" w:rsidR="00927635" w:rsidRPr="00BC283C" w:rsidRDefault="00927635" w:rsidP="0089509B">
                  <w:pPr>
                    <w:keepNext/>
                    <w:rPr>
                      <w:rFonts w:ascii="Arial (W1)" w:hAnsi="Arial (W1)"/>
                    </w:rPr>
                  </w:pPr>
                  <w:r w:rsidRPr="00BC283C">
                    <w:rPr>
                      <w:b/>
                    </w:rPr>
                    <w:t>ANZSCO</w:t>
                  </w:r>
                  <w:r w:rsidRPr="00BC283C">
                    <w:t xml:space="preserve"> [Australian and New Zealand Standard Classification of Occupations]</w:t>
                  </w:r>
                </w:p>
              </w:tc>
              <w:tc>
                <w:tcPr>
                  <w:tcW w:w="3260" w:type="dxa"/>
                  <w:tcBorders>
                    <w:top w:val="single" w:sz="4" w:space="0" w:color="auto"/>
                    <w:left w:val="single" w:sz="4" w:space="0" w:color="auto"/>
                    <w:bottom w:val="single" w:sz="4" w:space="0" w:color="auto"/>
                    <w:right w:val="single" w:sz="4" w:space="0" w:color="auto"/>
                  </w:tcBorders>
                </w:tcPr>
                <w:p w14:paraId="328FA764" w14:textId="77777777" w:rsidR="00927635" w:rsidRPr="00BC283C" w:rsidRDefault="00927635" w:rsidP="0089509B">
                  <w:pPr>
                    <w:keepNext/>
                    <w:rPr>
                      <w:rFonts w:ascii="Arial (W1)" w:hAnsi="Arial (W1)"/>
                    </w:rPr>
                  </w:pPr>
                  <w:r>
                    <w:rPr>
                      <w:rFonts w:ascii="Arial (W1)" w:hAnsi="Arial (W1)"/>
                    </w:rPr>
                    <w:t>GEN19 General education-not occupationally specific</w:t>
                  </w:r>
                </w:p>
              </w:tc>
            </w:tr>
            <w:tr w:rsidR="00927635" w:rsidRPr="00BC283C" w14:paraId="4D4F02E1"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6CD8C505" w14:textId="77777777" w:rsidR="00927635" w:rsidRPr="00BC283C" w:rsidRDefault="00927635" w:rsidP="0089509B">
                  <w:pPr>
                    <w:keepNext/>
                    <w:rPr>
                      <w:rFonts w:ascii="Arial (W1)" w:hAnsi="Arial (W1)"/>
                      <w:b/>
                    </w:rPr>
                  </w:pPr>
                  <w:r w:rsidRPr="00BC283C">
                    <w:rPr>
                      <w:b/>
                    </w:rPr>
                    <w:t xml:space="preserve">ASCED Code – 4 digit </w:t>
                  </w:r>
                </w:p>
                <w:p w14:paraId="530B3DB0" w14:textId="77777777" w:rsidR="00927635" w:rsidRPr="00BC283C" w:rsidRDefault="00927635" w:rsidP="0089509B">
                  <w:pPr>
                    <w:keepNext/>
                    <w:rPr>
                      <w:rFonts w:ascii="Arial (W1)" w:hAnsi="Arial (W1)"/>
                    </w:rPr>
                  </w:pPr>
                  <w:r w:rsidRPr="00BC283C">
                    <w:t xml:space="preserve">(Field of Education)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14A5FED" w14:textId="77777777" w:rsidR="00927635" w:rsidRPr="00BC283C" w:rsidRDefault="00927635" w:rsidP="0089509B">
                  <w:pPr>
                    <w:keepNext/>
                    <w:rPr>
                      <w:rFonts w:ascii="Arial (W1)" w:hAnsi="Arial (W1)"/>
                    </w:rPr>
                  </w:pPr>
                  <w:r w:rsidRPr="00BC283C">
                    <w:t>1201 General Education Programmes</w:t>
                  </w:r>
                </w:p>
              </w:tc>
            </w:tr>
          </w:tbl>
          <w:p w14:paraId="3DEA5E3D" w14:textId="1B69B23A" w:rsidR="007118CF" w:rsidRDefault="009870DD" w:rsidP="0089509B">
            <w:pPr>
              <w:keepNext/>
            </w:pPr>
            <w:r w:rsidRPr="00475ABA">
              <w:rPr>
                <w:rFonts w:cs="Arial"/>
                <w:b/>
                <w:i/>
              </w:rPr>
              <w:t>National course code</w:t>
            </w:r>
            <w:r w:rsidR="002609D7">
              <w:rPr>
                <w:rFonts w:cs="Arial"/>
                <w:i/>
                <w:color w:val="0070C0"/>
              </w:rPr>
              <w:tab/>
            </w:r>
            <w:r w:rsidR="002609D7">
              <w:rPr>
                <w:rFonts w:cs="Arial"/>
                <w:i/>
                <w:color w:val="0070C0"/>
              </w:rPr>
              <w:tab/>
            </w:r>
            <w:r w:rsidR="001611BA">
              <w:t>22471</w:t>
            </w:r>
            <w:r w:rsidR="002609D7">
              <w:t>VIC</w:t>
            </w:r>
          </w:p>
          <w:p w14:paraId="305B928D" w14:textId="6A8C2706" w:rsidR="002609D7" w:rsidRDefault="002609D7" w:rsidP="0089509B">
            <w:pPr>
              <w:keepNext/>
            </w:pPr>
            <w:r>
              <w:tab/>
            </w:r>
            <w:r>
              <w:tab/>
            </w:r>
            <w:r>
              <w:tab/>
            </w:r>
            <w:r>
              <w:tab/>
            </w:r>
            <w:r>
              <w:tab/>
            </w:r>
            <w:r w:rsidR="001611BA">
              <w:t>22476</w:t>
            </w:r>
            <w:r>
              <w:t>VIC</w:t>
            </w:r>
          </w:p>
          <w:p w14:paraId="4C683035" w14:textId="0A969AC1" w:rsidR="002609D7" w:rsidRDefault="002609D7" w:rsidP="0089509B">
            <w:pPr>
              <w:keepNext/>
            </w:pPr>
            <w:r>
              <w:lastRenderedPageBreak/>
              <w:tab/>
            </w:r>
            <w:r>
              <w:tab/>
            </w:r>
            <w:r>
              <w:tab/>
            </w:r>
            <w:r>
              <w:tab/>
            </w:r>
            <w:r>
              <w:tab/>
            </w:r>
            <w:r w:rsidR="001611BA">
              <w:t>22472</w:t>
            </w:r>
            <w:r>
              <w:t>VIC</w:t>
            </w:r>
          </w:p>
          <w:p w14:paraId="02C1A67B" w14:textId="310730A9" w:rsidR="002609D7" w:rsidRDefault="002609D7" w:rsidP="0089509B">
            <w:pPr>
              <w:keepNext/>
            </w:pPr>
            <w:r>
              <w:tab/>
            </w:r>
            <w:r>
              <w:tab/>
            </w:r>
            <w:r>
              <w:tab/>
            </w:r>
            <w:r>
              <w:tab/>
            </w:r>
            <w:r>
              <w:tab/>
            </w:r>
            <w:r w:rsidR="001611BA">
              <w:t>22473</w:t>
            </w:r>
            <w:r>
              <w:t>VIC</w:t>
            </w:r>
          </w:p>
          <w:p w14:paraId="6A7DB9C8" w14:textId="7E4FB547" w:rsidR="002609D7" w:rsidRPr="00FB4E14" w:rsidRDefault="002609D7" w:rsidP="0089509B">
            <w:pPr>
              <w:keepNext/>
              <w:rPr>
                <w:rFonts w:cs="Arial"/>
              </w:rPr>
            </w:pPr>
            <w:r>
              <w:tab/>
            </w:r>
            <w:r>
              <w:tab/>
            </w:r>
            <w:r>
              <w:tab/>
            </w:r>
            <w:r>
              <w:tab/>
            </w:r>
            <w:r>
              <w:tab/>
            </w:r>
            <w:r w:rsidR="001611BA">
              <w:t>22474</w:t>
            </w:r>
            <w:r>
              <w:t>VIC</w:t>
            </w:r>
          </w:p>
        </w:tc>
      </w:tr>
      <w:tr w:rsidR="00263D78" w:rsidRPr="00475ABA" w14:paraId="3E5065CD" w14:textId="77777777" w:rsidTr="00A12A07">
        <w:trPr>
          <w:jc w:val="center"/>
        </w:trPr>
        <w:tc>
          <w:tcPr>
            <w:tcW w:w="2886" w:type="dxa"/>
          </w:tcPr>
          <w:p w14:paraId="4ADD5C88" w14:textId="77777777" w:rsidR="00263D78" w:rsidRPr="00475ABA" w:rsidRDefault="001F39AA" w:rsidP="0089509B">
            <w:pPr>
              <w:pStyle w:val="Code3"/>
              <w:keepNext/>
            </w:pPr>
            <w:bookmarkStart w:id="9" w:name="_Toc514234250"/>
            <w:r w:rsidRPr="00475ABA">
              <w:lastRenderedPageBreak/>
              <w:t>Period of accreditation</w:t>
            </w:r>
            <w:bookmarkEnd w:id="9"/>
            <w:r w:rsidRPr="00475ABA">
              <w:t xml:space="preserve"> </w:t>
            </w:r>
          </w:p>
        </w:tc>
        <w:tc>
          <w:tcPr>
            <w:tcW w:w="7176" w:type="dxa"/>
          </w:tcPr>
          <w:p w14:paraId="2933ABBE" w14:textId="77777777" w:rsidR="007118CF" w:rsidRPr="00475ABA" w:rsidRDefault="00927635" w:rsidP="0089509B">
            <w:pPr>
              <w:keepNext/>
              <w:ind w:left="53"/>
              <w:rPr>
                <w:rFonts w:cs="Arial"/>
                <w:i/>
              </w:rPr>
            </w:pPr>
            <w:r>
              <w:t>1 July 2018 – 30 June 2023</w:t>
            </w:r>
          </w:p>
        </w:tc>
      </w:tr>
    </w:tbl>
    <w:p w14:paraId="11A88400" w14:textId="77777777" w:rsidR="0066786C" w:rsidRDefault="0066786C" w:rsidP="0089509B">
      <w:pPr>
        <w:keepNext/>
        <w:spacing w:before="240"/>
        <w:outlineLvl w:val="0"/>
        <w:rPr>
          <w:rFonts w:cs="Arial"/>
        </w:rPr>
      </w:pPr>
    </w:p>
    <w:p w14:paraId="08DCAC46" w14:textId="77777777" w:rsidR="0066786C" w:rsidRDefault="0066786C" w:rsidP="0089509B">
      <w:pPr>
        <w:keepNext/>
        <w:spacing w:before="240"/>
        <w:outlineLvl w:val="0"/>
        <w:rPr>
          <w:rFonts w:cs="Arial"/>
        </w:rPr>
        <w:sectPr w:rsidR="0066786C" w:rsidSect="003A045C">
          <w:headerReference w:type="even" r:id="rId31"/>
          <w:headerReference w:type="default" r:id="rId32"/>
          <w:footerReference w:type="default" r:id="rId33"/>
          <w:headerReference w:type="first" r:id="rId34"/>
          <w:footerReference w:type="first" r:id="rId35"/>
          <w:pgSz w:w="11907" w:h="16840" w:code="9"/>
          <w:pgMar w:top="709" w:right="1134" w:bottom="1440" w:left="1134" w:header="709" w:footer="428" w:gutter="0"/>
          <w:pgNumType w:start="1"/>
          <w:cols w:space="708"/>
          <w:titlePg/>
          <w:docGrid w:linePitch="360"/>
        </w:sectPr>
      </w:pPr>
    </w:p>
    <w:p w14:paraId="14C9BCB8" w14:textId="77777777" w:rsidR="007118CF" w:rsidRPr="00FB4E14" w:rsidRDefault="007118CF" w:rsidP="0089509B">
      <w:pPr>
        <w:pStyle w:val="code"/>
      </w:pPr>
      <w:bookmarkStart w:id="10" w:name="_Toc507058535"/>
      <w:bookmarkStart w:id="11" w:name="_Toc514234251"/>
      <w:r w:rsidRPr="00FB4E14">
        <w:lastRenderedPageBreak/>
        <w:t>Section B: Course information</w:t>
      </w:r>
      <w:bookmarkEnd w:id="10"/>
      <w:bookmarkEnd w:id="11"/>
      <w:r w:rsidRPr="00FB4E14">
        <w:t xml:space="preserve"> </w:t>
      </w:r>
    </w:p>
    <w:tbl>
      <w:tblPr>
        <w:tblW w:w="1029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5"/>
        <w:gridCol w:w="24"/>
        <w:gridCol w:w="425"/>
        <w:gridCol w:w="851"/>
        <w:gridCol w:w="5861"/>
      </w:tblGrid>
      <w:tr w:rsidR="003B67FB" w:rsidRPr="00097D68" w14:paraId="6850F6EA" w14:textId="77777777" w:rsidTr="003B67FB">
        <w:tc>
          <w:tcPr>
            <w:tcW w:w="3135" w:type="dxa"/>
            <w:tcBorders>
              <w:right w:val="nil"/>
            </w:tcBorders>
            <w:shd w:val="clear" w:color="auto" w:fill="DBE5F1"/>
            <w:vAlign w:val="center"/>
          </w:tcPr>
          <w:p w14:paraId="1A5996AB" w14:textId="77777777" w:rsidR="003B67FB" w:rsidRPr="00097D68" w:rsidRDefault="003B67FB" w:rsidP="0089509B">
            <w:pPr>
              <w:pStyle w:val="Code3"/>
              <w:keepNext/>
              <w:numPr>
                <w:ilvl w:val="0"/>
                <w:numId w:val="7"/>
              </w:numPr>
            </w:pPr>
            <w:bookmarkStart w:id="12" w:name="_Toc514234252"/>
            <w:r w:rsidRPr="00097D68">
              <w:t>Nomenclature</w:t>
            </w:r>
            <w:bookmarkEnd w:id="12"/>
          </w:p>
        </w:tc>
        <w:tc>
          <w:tcPr>
            <w:tcW w:w="7161" w:type="dxa"/>
            <w:gridSpan w:val="4"/>
            <w:tcBorders>
              <w:left w:val="nil"/>
            </w:tcBorders>
            <w:shd w:val="clear" w:color="auto" w:fill="DBE5F1"/>
            <w:vAlign w:val="center"/>
          </w:tcPr>
          <w:p w14:paraId="79F5DDF5" w14:textId="77777777" w:rsidR="003B67FB" w:rsidRPr="003B67FB" w:rsidRDefault="003B67FB" w:rsidP="0089509B">
            <w:pPr>
              <w:keepNext/>
            </w:pPr>
            <w:r w:rsidRPr="003B67FB">
              <w:t xml:space="preserve">Standard 1 AQTF Standards for Accredited Courses </w:t>
            </w:r>
          </w:p>
        </w:tc>
      </w:tr>
      <w:tr w:rsidR="00E859AB" w:rsidRPr="00475ABA" w14:paraId="1EA28A98" w14:textId="77777777" w:rsidTr="00FB4E14">
        <w:tc>
          <w:tcPr>
            <w:tcW w:w="3159" w:type="dxa"/>
            <w:gridSpan w:val="2"/>
          </w:tcPr>
          <w:p w14:paraId="051D530A" w14:textId="77777777" w:rsidR="00E859AB" w:rsidRPr="00475ABA" w:rsidDel="00E859AB" w:rsidRDefault="008477A6" w:rsidP="0089509B">
            <w:pPr>
              <w:pStyle w:val="Code2"/>
            </w:pPr>
            <w:bookmarkStart w:id="13" w:name="_Toc507058536"/>
            <w:r>
              <w:t>1.1</w:t>
            </w:r>
            <w:r>
              <w:tab/>
            </w:r>
            <w:r w:rsidR="00E859AB" w:rsidRPr="00475ABA">
              <w:t xml:space="preserve">Name of the </w:t>
            </w:r>
            <w:r>
              <w:tab/>
            </w:r>
            <w:r w:rsidR="00E859AB" w:rsidRPr="003B67FB">
              <w:t>qualification</w:t>
            </w:r>
            <w:bookmarkEnd w:id="13"/>
          </w:p>
        </w:tc>
        <w:tc>
          <w:tcPr>
            <w:tcW w:w="7137" w:type="dxa"/>
            <w:gridSpan w:val="3"/>
            <w:vAlign w:val="center"/>
          </w:tcPr>
          <w:p w14:paraId="51076CEA" w14:textId="26C3462A" w:rsidR="00927635" w:rsidRPr="00B51E22" w:rsidRDefault="00CC49A8" w:rsidP="0089509B">
            <w:pPr>
              <w:keepNext/>
            </w:pPr>
            <w:r w:rsidRPr="00CC49A8">
              <w:t>22471VIC</w:t>
            </w:r>
            <w:r w:rsidR="00927635">
              <w:t xml:space="preserve"> </w:t>
            </w:r>
            <w:r w:rsidR="00927635" w:rsidRPr="00B51E22">
              <w:t>Course in Initial General Education for Adults</w:t>
            </w:r>
          </w:p>
          <w:p w14:paraId="24EA3563" w14:textId="6ABDEB0C" w:rsidR="00927635" w:rsidRPr="00B51E22" w:rsidRDefault="00865453" w:rsidP="0089509B">
            <w:pPr>
              <w:keepNext/>
            </w:pPr>
            <w:r>
              <w:t>22476</w:t>
            </w:r>
            <w:r w:rsidR="00927635">
              <w:t xml:space="preserve">VIC </w:t>
            </w:r>
            <w:r w:rsidR="00927635" w:rsidRPr="00B51E22">
              <w:t>Certificate I in General Education for Adults (Introductory)</w:t>
            </w:r>
          </w:p>
          <w:p w14:paraId="480ECB6A" w14:textId="104EDD9C" w:rsidR="00927635" w:rsidRPr="00B51E22" w:rsidRDefault="00865453" w:rsidP="0089509B">
            <w:pPr>
              <w:keepNext/>
            </w:pPr>
            <w:r>
              <w:t>22472</w:t>
            </w:r>
            <w:r w:rsidR="00927635">
              <w:t xml:space="preserve">VIC </w:t>
            </w:r>
            <w:r w:rsidR="00927635" w:rsidRPr="00B51E22">
              <w:t>Certificate I in General Education for Adults</w:t>
            </w:r>
          </w:p>
          <w:p w14:paraId="7A9E810A" w14:textId="391E2C33" w:rsidR="00927635" w:rsidRDefault="00013B6B" w:rsidP="0089509B">
            <w:pPr>
              <w:keepNext/>
            </w:pPr>
            <w:r>
              <w:t>22473</w:t>
            </w:r>
            <w:r w:rsidR="00927635">
              <w:t xml:space="preserve">VIC </w:t>
            </w:r>
            <w:r w:rsidR="00927635" w:rsidRPr="00B51E22">
              <w:t>Certificate II in General Education for Adults</w:t>
            </w:r>
          </w:p>
          <w:p w14:paraId="2DC94D2D" w14:textId="2F743885" w:rsidR="0048717C" w:rsidRPr="00475ABA" w:rsidDel="00E859AB" w:rsidRDefault="00013B6B" w:rsidP="0089509B">
            <w:pPr>
              <w:keepNext/>
            </w:pPr>
            <w:r>
              <w:t>22474</w:t>
            </w:r>
            <w:r w:rsidR="00927635">
              <w:t xml:space="preserve">VIC </w:t>
            </w:r>
            <w:r w:rsidR="00927635" w:rsidRPr="00B51E22">
              <w:t>Certificate III in General Education for Adults</w:t>
            </w:r>
          </w:p>
        </w:tc>
      </w:tr>
      <w:tr w:rsidR="00263D78" w:rsidRPr="00475ABA" w14:paraId="02B08C1E" w14:textId="77777777" w:rsidTr="00B12B4F">
        <w:trPr>
          <w:trHeight w:val="817"/>
        </w:trPr>
        <w:tc>
          <w:tcPr>
            <w:tcW w:w="3159" w:type="dxa"/>
            <w:gridSpan w:val="2"/>
            <w:tcBorders>
              <w:bottom w:val="single" w:sz="4" w:space="0" w:color="auto"/>
            </w:tcBorders>
          </w:tcPr>
          <w:p w14:paraId="5CABBB7D" w14:textId="77777777" w:rsidR="007118CF" w:rsidRPr="00475ABA" w:rsidRDefault="008477A6" w:rsidP="0089509B">
            <w:pPr>
              <w:pStyle w:val="Code2"/>
            </w:pPr>
            <w:bookmarkStart w:id="14" w:name="_Toc507058537"/>
            <w:r>
              <w:t>1.2</w:t>
            </w:r>
            <w:r>
              <w:tab/>
            </w:r>
            <w:r w:rsidR="007118CF" w:rsidRPr="00475ABA">
              <w:t xml:space="preserve">Nominal duration of </w:t>
            </w:r>
            <w:r>
              <w:tab/>
            </w:r>
            <w:r w:rsidR="007118CF" w:rsidRPr="00475ABA">
              <w:t>the course</w:t>
            </w:r>
            <w:bookmarkEnd w:id="14"/>
            <w:r w:rsidR="007118CF" w:rsidRPr="00475ABA">
              <w:t xml:space="preserve"> </w:t>
            </w:r>
          </w:p>
        </w:tc>
        <w:tc>
          <w:tcPr>
            <w:tcW w:w="7137" w:type="dxa"/>
            <w:gridSpan w:val="3"/>
            <w:tcBorders>
              <w:bottom w:val="single" w:sz="4" w:space="0" w:color="auto"/>
            </w:tcBorders>
          </w:tcPr>
          <w:p w14:paraId="4344952F" w14:textId="5E950F24" w:rsidR="006100CC" w:rsidRPr="00B51E22" w:rsidRDefault="00CC49A8" w:rsidP="0089509B">
            <w:pPr>
              <w:keepNext/>
            </w:pPr>
            <w:r w:rsidRPr="00CC49A8">
              <w:t>22471VIC</w:t>
            </w:r>
            <w:r w:rsidR="006100CC">
              <w:t xml:space="preserve"> </w:t>
            </w:r>
            <w:r w:rsidR="006100CC" w:rsidRPr="00B51E22">
              <w:t>Course in Initial General Education for Adults</w:t>
            </w:r>
            <w:r w:rsidR="006100CC">
              <w:t xml:space="preserve">: </w:t>
            </w:r>
            <w:r w:rsidR="006100CC" w:rsidRPr="006100CC">
              <w:t>225</w:t>
            </w:r>
            <w:r w:rsidR="006100CC">
              <w:t xml:space="preserve"> hours</w:t>
            </w:r>
          </w:p>
          <w:p w14:paraId="391BFFB2" w14:textId="3D18F385" w:rsidR="006100CC" w:rsidRPr="00B51E22" w:rsidRDefault="00865453" w:rsidP="0089509B">
            <w:pPr>
              <w:keepNext/>
            </w:pPr>
            <w:r>
              <w:t>22476</w:t>
            </w:r>
            <w:r w:rsidR="006100CC">
              <w:t xml:space="preserve">VIC </w:t>
            </w:r>
            <w:r w:rsidR="006100CC" w:rsidRPr="00B51E22">
              <w:t>Certificate I in General Education for Adults (Introductory)</w:t>
            </w:r>
            <w:r w:rsidR="006100CC">
              <w:t xml:space="preserve">: </w:t>
            </w:r>
            <w:r w:rsidR="006100CC" w:rsidRPr="006100CC">
              <w:t xml:space="preserve">355 </w:t>
            </w:r>
            <w:r w:rsidR="006100CC">
              <w:t>–</w:t>
            </w:r>
            <w:r w:rsidR="006100CC" w:rsidRPr="006100CC">
              <w:t xml:space="preserve"> 440</w:t>
            </w:r>
            <w:r w:rsidR="006100CC">
              <w:t xml:space="preserve"> hours</w:t>
            </w:r>
          </w:p>
          <w:p w14:paraId="022D1E6B" w14:textId="48E16DBD" w:rsidR="006100CC" w:rsidRPr="00B51E22" w:rsidRDefault="00865453" w:rsidP="0089509B">
            <w:pPr>
              <w:keepNext/>
            </w:pPr>
            <w:r>
              <w:t>22472</w:t>
            </w:r>
            <w:r w:rsidR="006100CC">
              <w:t xml:space="preserve">VIC </w:t>
            </w:r>
            <w:r w:rsidR="006100CC" w:rsidRPr="00B51E22">
              <w:t>Certificate I in General Education for Adults</w:t>
            </w:r>
            <w:r w:rsidR="006100CC">
              <w:t>:</w:t>
            </w:r>
            <w:r w:rsidR="00F4336E">
              <w:t xml:space="preserve"> </w:t>
            </w:r>
            <w:r w:rsidR="006100CC" w:rsidRPr="006100CC">
              <w:t>390 – 480</w:t>
            </w:r>
            <w:r w:rsidR="006100CC">
              <w:t xml:space="preserve"> hours</w:t>
            </w:r>
          </w:p>
          <w:p w14:paraId="17F49EAE" w14:textId="27AC568C" w:rsidR="006100CC" w:rsidRDefault="00013B6B" w:rsidP="0089509B">
            <w:pPr>
              <w:keepNext/>
            </w:pPr>
            <w:r>
              <w:t>22473</w:t>
            </w:r>
            <w:r w:rsidR="006100CC">
              <w:t xml:space="preserve">VIC </w:t>
            </w:r>
            <w:r w:rsidR="006100CC" w:rsidRPr="00B51E22">
              <w:t>Certificate II in General Education for Adults</w:t>
            </w:r>
            <w:r w:rsidR="006100CC">
              <w:t>:</w:t>
            </w:r>
            <w:r w:rsidR="00E72407">
              <w:t xml:space="preserve"> </w:t>
            </w:r>
            <w:r w:rsidR="00E72407" w:rsidRPr="00E72407">
              <w:t xml:space="preserve">340 </w:t>
            </w:r>
            <w:r w:rsidR="00E72407">
              <w:t>–</w:t>
            </w:r>
            <w:r w:rsidR="00E72407" w:rsidRPr="00E72407">
              <w:t xml:space="preserve"> 440</w:t>
            </w:r>
            <w:r w:rsidR="00E72407">
              <w:t xml:space="preserve"> hours</w:t>
            </w:r>
            <w:r w:rsidR="006100CC">
              <w:t xml:space="preserve"> </w:t>
            </w:r>
          </w:p>
          <w:p w14:paraId="1E782858" w14:textId="16CCE58D" w:rsidR="007118CF" w:rsidRPr="00475ABA" w:rsidRDefault="00013B6B" w:rsidP="0089509B">
            <w:pPr>
              <w:keepNext/>
              <w:rPr>
                <w:rFonts w:cs="Arial"/>
                <w:i/>
              </w:rPr>
            </w:pPr>
            <w:r>
              <w:t>22474</w:t>
            </w:r>
            <w:r w:rsidR="006100CC">
              <w:t xml:space="preserve">VIC </w:t>
            </w:r>
            <w:r w:rsidR="006100CC" w:rsidRPr="00B51E22">
              <w:t>Certificate III in General Education for Adults</w:t>
            </w:r>
            <w:r w:rsidR="00E72407">
              <w:t xml:space="preserve">: </w:t>
            </w:r>
            <w:r w:rsidR="00E72407" w:rsidRPr="00E72407">
              <w:t xml:space="preserve">270 </w:t>
            </w:r>
            <w:r w:rsidR="00E72407">
              <w:t>–</w:t>
            </w:r>
            <w:r w:rsidR="00E72407" w:rsidRPr="00E72407">
              <w:t xml:space="preserve"> 390</w:t>
            </w:r>
            <w:r w:rsidR="00E72407">
              <w:t xml:space="preserve"> hours</w:t>
            </w:r>
          </w:p>
        </w:tc>
      </w:tr>
      <w:tr w:rsidR="00B12B4F" w:rsidRPr="00475ABA" w14:paraId="3C7F143D" w14:textId="77777777" w:rsidTr="00B12B4F">
        <w:tc>
          <w:tcPr>
            <w:tcW w:w="4435" w:type="dxa"/>
            <w:gridSpan w:val="4"/>
            <w:tcBorders>
              <w:right w:val="nil"/>
            </w:tcBorders>
            <w:shd w:val="clear" w:color="auto" w:fill="DBE5F1"/>
          </w:tcPr>
          <w:p w14:paraId="49FC0DB3" w14:textId="77777777" w:rsidR="00B12B4F" w:rsidRPr="00475ABA" w:rsidRDefault="00B12B4F" w:rsidP="0089509B">
            <w:pPr>
              <w:pStyle w:val="Code3"/>
              <w:keepNext/>
            </w:pPr>
            <w:bookmarkStart w:id="15" w:name="_Toc514234253"/>
            <w:r w:rsidRPr="00475ABA">
              <w:t>Vocational or educational outcomes</w:t>
            </w:r>
            <w:bookmarkEnd w:id="15"/>
          </w:p>
        </w:tc>
        <w:tc>
          <w:tcPr>
            <w:tcW w:w="5861" w:type="dxa"/>
            <w:tcBorders>
              <w:left w:val="nil"/>
            </w:tcBorders>
            <w:shd w:val="clear" w:color="auto" w:fill="DBE5F1"/>
          </w:tcPr>
          <w:p w14:paraId="65A66BB6" w14:textId="77777777" w:rsidR="00B12B4F" w:rsidRPr="00475ABA" w:rsidRDefault="00B12B4F" w:rsidP="0089509B">
            <w:pPr>
              <w:keepNext/>
            </w:pPr>
            <w:r w:rsidRPr="00FB4E14">
              <w:t>Standard 1 AQTF Standards for Accredited Courses</w:t>
            </w:r>
          </w:p>
        </w:tc>
      </w:tr>
      <w:tr w:rsidR="00927635" w:rsidRPr="00475ABA" w14:paraId="454ADD84" w14:textId="77777777" w:rsidTr="00B12B4F">
        <w:tc>
          <w:tcPr>
            <w:tcW w:w="3159" w:type="dxa"/>
            <w:gridSpan w:val="2"/>
            <w:tcBorders>
              <w:bottom w:val="single" w:sz="4" w:space="0" w:color="auto"/>
            </w:tcBorders>
          </w:tcPr>
          <w:p w14:paraId="723829F2" w14:textId="77777777" w:rsidR="00927635" w:rsidRPr="00475ABA" w:rsidRDefault="00927635" w:rsidP="0089509B">
            <w:pPr>
              <w:pStyle w:val="Code2"/>
            </w:pPr>
            <w:bookmarkStart w:id="16" w:name="_Toc507058538"/>
            <w:r>
              <w:t>2.1</w:t>
            </w:r>
            <w:r>
              <w:tab/>
            </w:r>
            <w:r w:rsidRPr="00475ABA">
              <w:t>Purpose of the course</w:t>
            </w:r>
            <w:bookmarkEnd w:id="16"/>
          </w:p>
        </w:tc>
        <w:tc>
          <w:tcPr>
            <w:tcW w:w="7137" w:type="dxa"/>
            <w:gridSpan w:val="3"/>
            <w:tcBorders>
              <w:bottom w:val="single" w:sz="4" w:space="0" w:color="auto"/>
            </w:tcBorders>
          </w:tcPr>
          <w:p w14:paraId="6FAE152F" w14:textId="6763B9E0" w:rsidR="00927635" w:rsidRDefault="00927635" w:rsidP="0089509B">
            <w:pPr>
              <w:keepNext/>
              <w:spacing w:before="240" w:after="240"/>
              <w:ind w:left="34" w:firstLine="17"/>
            </w:pPr>
            <w:r>
              <w:t>The Certificates in General Education</w:t>
            </w:r>
            <w:r w:rsidRPr="0067523E">
              <w:t xml:space="preserve"> </w:t>
            </w:r>
            <w:r w:rsidR="00C94A93">
              <w:t xml:space="preserve">for Adults (CGEA) </w:t>
            </w:r>
            <w:r w:rsidRPr="0067523E">
              <w:t xml:space="preserve">address the education and training needs of adults </w:t>
            </w:r>
            <w:r>
              <w:t>who need</w:t>
            </w:r>
            <w:r w:rsidRPr="0067523E">
              <w:t xml:space="preserve"> to improve their literacy, basic maths and general education skills</w:t>
            </w:r>
            <w:r>
              <w:t xml:space="preserve"> to access further study, employment or to participate in the community.</w:t>
            </w:r>
            <w:r w:rsidR="00FA7CF7">
              <w:t xml:space="preserve"> </w:t>
            </w:r>
          </w:p>
          <w:p w14:paraId="046F980D" w14:textId="0663128F" w:rsidR="00927635" w:rsidRDefault="00927635" w:rsidP="0089509B">
            <w:pPr>
              <w:keepNext/>
            </w:pPr>
            <w:r>
              <w:t xml:space="preserve">The Course in Initial </w:t>
            </w:r>
            <w:r w:rsidR="00C94A93">
              <w:t xml:space="preserve">General </w:t>
            </w:r>
            <w:r>
              <w:t>Education for Adults provides learners who have low literacy and numeracy skills with the opportunity to build confidence, re-engage with learning and pathway into AQF qualifications.</w:t>
            </w:r>
          </w:p>
          <w:p w14:paraId="4828D475" w14:textId="72DC8C0D" w:rsidR="00927635" w:rsidRDefault="00927635" w:rsidP="0089509B">
            <w:pPr>
              <w:keepNext/>
            </w:pPr>
            <w:r>
              <w:t>Certificate I</w:t>
            </w:r>
            <w:r w:rsidR="003025C5">
              <w:t xml:space="preserve"> in General Education for Adults</w:t>
            </w:r>
            <w:r>
              <w:t xml:space="preserve"> (Introductory) outcomes focus on the development of literacy skills to create and engage with personally relevant </w:t>
            </w:r>
            <w:r w:rsidRPr="00F761EA">
              <w:t>simple, familiar and predictable paper bas</w:t>
            </w:r>
            <w:r>
              <w:t xml:space="preserve">ed and web based text types and mathematical knowledge to apply numeracy skills in everyday familiar situations and to develop learning goals. </w:t>
            </w:r>
          </w:p>
          <w:p w14:paraId="616B6D03" w14:textId="75112027" w:rsidR="00927635" w:rsidRDefault="00927635" w:rsidP="0089509B">
            <w:pPr>
              <w:keepNext/>
              <w:rPr>
                <w:rFonts w:cs="Arial"/>
              </w:rPr>
            </w:pPr>
            <w:r>
              <w:t>Certificate I</w:t>
            </w:r>
            <w:r w:rsidR="003025C5">
              <w:t xml:space="preserve"> in General Education for Adults </w:t>
            </w:r>
            <w:r>
              <w:t xml:space="preserve">outcomes focus on the development of literacy skills to create and engage with </w:t>
            </w:r>
            <w:r w:rsidRPr="000A1C46">
              <w:rPr>
                <w:rFonts w:cs="Arial"/>
              </w:rPr>
              <w:t xml:space="preserve">a range of familiar and less familiar </w:t>
            </w:r>
            <w:r w:rsidRPr="00C62BFF">
              <w:rPr>
                <w:rFonts w:cs="Arial"/>
              </w:rPr>
              <w:t>paper based and web bas</w:t>
            </w:r>
            <w:r>
              <w:rPr>
                <w:rFonts w:cs="Arial"/>
              </w:rPr>
              <w:t>ed text types</w:t>
            </w:r>
            <w:r w:rsidRPr="00C62BFF">
              <w:rPr>
                <w:rFonts w:cs="Arial"/>
              </w:rPr>
              <w:t xml:space="preserve"> of limited complexity</w:t>
            </w:r>
            <w:r>
              <w:rPr>
                <w:rFonts w:cs="Arial"/>
              </w:rPr>
              <w:t xml:space="preserve">. The focus is on </w:t>
            </w:r>
            <w:r w:rsidRPr="006303F1">
              <w:rPr>
                <w:rFonts w:cs="Arial"/>
              </w:rPr>
              <w:t>read</w:t>
            </w:r>
            <w:r>
              <w:rPr>
                <w:rFonts w:cs="Arial"/>
              </w:rPr>
              <w:t>ing</w:t>
            </w:r>
            <w:r w:rsidRPr="006303F1">
              <w:rPr>
                <w:rFonts w:cs="Arial"/>
              </w:rPr>
              <w:t>, interpret</w:t>
            </w:r>
            <w:r>
              <w:rPr>
                <w:rFonts w:cs="Arial"/>
              </w:rPr>
              <w:t>ing and evaluating</w:t>
            </w:r>
            <w:r w:rsidRPr="006303F1">
              <w:rPr>
                <w:rFonts w:cs="Arial"/>
              </w:rPr>
              <w:t xml:space="preserve"> everyday texts </w:t>
            </w:r>
            <w:r>
              <w:rPr>
                <w:rFonts w:cs="Arial"/>
              </w:rPr>
              <w:t xml:space="preserve">and developing </w:t>
            </w:r>
            <w:r w:rsidRPr="006303F1">
              <w:rPr>
                <w:rFonts w:cs="Arial"/>
              </w:rPr>
              <w:t>mathematical knowledge to apply numeracy skills in everyday familiar situations. Skills and knowledge are applied to devel</w:t>
            </w:r>
            <w:r>
              <w:rPr>
                <w:rFonts w:cs="Arial"/>
              </w:rPr>
              <w:t>op and document a learning plan and</w:t>
            </w:r>
            <w:r w:rsidRPr="006303F1">
              <w:rPr>
                <w:rFonts w:cs="Arial"/>
              </w:rPr>
              <w:t xml:space="preserve"> prepare a portfolio</w:t>
            </w:r>
            <w:r>
              <w:rPr>
                <w:rFonts w:cs="Arial"/>
              </w:rPr>
              <w:t>.</w:t>
            </w:r>
            <w:r w:rsidRPr="006303F1">
              <w:rPr>
                <w:rFonts w:cs="Arial"/>
              </w:rPr>
              <w:t xml:space="preserve"> </w:t>
            </w:r>
          </w:p>
          <w:p w14:paraId="7141E421" w14:textId="25CC14B3" w:rsidR="00927635" w:rsidRDefault="00927635" w:rsidP="0089509B">
            <w:pPr>
              <w:keepNext/>
            </w:pPr>
            <w:r>
              <w:t>Certificate II</w:t>
            </w:r>
            <w:r w:rsidR="003025C5">
              <w:t xml:space="preserve"> in General Education for Adults</w:t>
            </w:r>
            <w:r>
              <w:t xml:space="preserve"> outcomes focus on the development of literacy skills to create and engage</w:t>
            </w:r>
            <w:r w:rsidRPr="00F30E4D">
              <w:t xml:space="preserve"> with a range of familiar </w:t>
            </w:r>
            <w:r>
              <w:t>and unfamiliar complex texts types.</w:t>
            </w:r>
            <w:r>
              <w:rPr>
                <w:rFonts w:cs="Arial"/>
              </w:rPr>
              <w:t xml:space="preserve"> The focus</w:t>
            </w:r>
            <w:r w:rsidRPr="00C62BFF">
              <w:rPr>
                <w:rFonts w:cs="Arial"/>
              </w:rPr>
              <w:t xml:space="preserve"> is on interpreting</w:t>
            </w:r>
            <w:r>
              <w:rPr>
                <w:rFonts w:cs="Arial"/>
              </w:rPr>
              <w:t xml:space="preserve"> and creating</w:t>
            </w:r>
            <w:r w:rsidRPr="00C62BFF">
              <w:rPr>
                <w:rFonts w:cs="Arial"/>
              </w:rPr>
              <w:t xml:space="preserve"> a range of structurally intricate paper based and</w:t>
            </w:r>
            <w:r>
              <w:rPr>
                <w:rFonts w:cs="Arial"/>
              </w:rPr>
              <w:t xml:space="preserve"> web based text types which </w:t>
            </w:r>
            <w:r w:rsidRPr="00C62BFF">
              <w:rPr>
                <w:rFonts w:cs="Arial"/>
              </w:rPr>
              <w:t>may include some specialisation</w:t>
            </w:r>
            <w:r>
              <w:t xml:space="preserve"> and to apply </w:t>
            </w:r>
            <w:r>
              <w:lastRenderedPageBreak/>
              <w:t>knowledge of everyday and formal numeracy in a range of contexts. Outcomes also focus on the skills and knowledge to conduct a project and to investigate pathways and develop, implement and review a learning plan.</w:t>
            </w:r>
          </w:p>
          <w:p w14:paraId="07D9B03E" w14:textId="07D6AA0A" w:rsidR="00927635" w:rsidRPr="00475ABA" w:rsidRDefault="00927635" w:rsidP="0089509B">
            <w:pPr>
              <w:keepNext/>
              <w:rPr>
                <w:rFonts w:cs="Arial"/>
                <w:i/>
                <w:color w:val="0070C0"/>
              </w:rPr>
            </w:pPr>
            <w:r>
              <w:t>Certificate III</w:t>
            </w:r>
            <w:r w:rsidR="003025C5">
              <w:t xml:space="preserve"> in General Education for Adults</w:t>
            </w:r>
            <w:r>
              <w:t xml:space="preserve"> outcomes focus on the development of literacy skills </w:t>
            </w:r>
            <w:r w:rsidRPr="00455274">
              <w:t>to</w:t>
            </w:r>
            <w:r>
              <w:t xml:space="preserve"> </w:t>
            </w:r>
            <w:r w:rsidRPr="000A1C46">
              <w:t>create and engage with</w:t>
            </w:r>
            <w:r>
              <w:t xml:space="preserve"> </w:t>
            </w:r>
            <w:r w:rsidRPr="00455274">
              <w:t>a broad range of highly complex paper based and web bas</w:t>
            </w:r>
            <w:r>
              <w:t xml:space="preserve">ed text types. </w:t>
            </w:r>
            <w:r w:rsidRPr="00455274">
              <w:t>These include intricate, dense and extended texts across a broad range of contexts including specialised contexts</w:t>
            </w:r>
            <w:r>
              <w:t>. Outcomes also focus on performing a range of complex mathematical tasks. The Certificate III also includes the ability to research a range of pathway options and identify and progress toward personal goals.</w:t>
            </w:r>
          </w:p>
        </w:tc>
      </w:tr>
      <w:tr w:rsidR="00927635" w:rsidRPr="00475ABA" w14:paraId="0EFEF4FF" w14:textId="77777777" w:rsidTr="00B12B4F">
        <w:tc>
          <w:tcPr>
            <w:tcW w:w="3584" w:type="dxa"/>
            <w:gridSpan w:val="3"/>
            <w:tcBorders>
              <w:right w:val="nil"/>
            </w:tcBorders>
            <w:shd w:val="clear" w:color="auto" w:fill="DBE5F1"/>
          </w:tcPr>
          <w:p w14:paraId="6420E41F" w14:textId="77777777" w:rsidR="00927635" w:rsidRPr="00475ABA" w:rsidRDefault="00927635" w:rsidP="0089509B">
            <w:pPr>
              <w:pStyle w:val="Code3"/>
              <w:keepNext/>
              <w:rPr>
                <w:i/>
              </w:rPr>
            </w:pPr>
            <w:bookmarkStart w:id="17" w:name="_Toc514234254"/>
            <w:r w:rsidRPr="00475ABA">
              <w:lastRenderedPageBreak/>
              <w:t>Development of the course</w:t>
            </w:r>
            <w:bookmarkEnd w:id="17"/>
          </w:p>
        </w:tc>
        <w:tc>
          <w:tcPr>
            <w:tcW w:w="6712" w:type="dxa"/>
            <w:gridSpan w:val="2"/>
            <w:tcBorders>
              <w:left w:val="nil"/>
            </w:tcBorders>
            <w:shd w:val="clear" w:color="auto" w:fill="DBE5F1"/>
          </w:tcPr>
          <w:p w14:paraId="5CDC6AED" w14:textId="79BF5F08" w:rsidR="00927635" w:rsidRPr="00475ABA" w:rsidRDefault="00927635" w:rsidP="0089509B">
            <w:pPr>
              <w:keepNext/>
              <w:rPr>
                <w:i/>
              </w:rPr>
            </w:pPr>
            <w:r w:rsidRPr="00FB4E14">
              <w:t>Standards 1 and 2</w:t>
            </w:r>
            <w:r w:rsidR="00FA7CF7">
              <w:t xml:space="preserve"> </w:t>
            </w:r>
            <w:r w:rsidRPr="00FB4E14">
              <w:t>AQTF Standards for Accredited Courses</w:t>
            </w:r>
            <w:r w:rsidR="00FA7CF7">
              <w:rPr>
                <w:i/>
              </w:rPr>
              <w:t xml:space="preserve"> </w:t>
            </w:r>
          </w:p>
        </w:tc>
      </w:tr>
      <w:tr w:rsidR="00927635" w:rsidRPr="00475ABA" w14:paraId="05D112BF" w14:textId="77777777" w:rsidTr="00B65F74">
        <w:trPr>
          <w:trHeight w:val="1065"/>
        </w:trPr>
        <w:tc>
          <w:tcPr>
            <w:tcW w:w="3159" w:type="dxa"/>
            <w:gridSpan w:val="2"/>
          </w:tcPr>
          <w:p w14:paraId="66098784" w14:textId="77777777" w:rsidR="00927635" w:rsidRPr="00DA6607" w:rsidRDefault="00927635" w:rsidP="0089509B">
            <w:pPr>
              <w:pStyle w:val="Code2"/>
            </w:pPr>
            <w:bookmarkStart w:id="18" w:name="_Toc507058539"/>
            <w:r>
              <w:t>3.1</w:t>
            </w:r>
            <w:r>
              <w:tab/>
            </w:r>
            <w:r w:rsidRPr="00FB4E14">
              <w:t>Industry /</w:t>
            </w:r>
            <w:r>
              <w:t xml:space="preserve"> </w:t>
            </w:r>
            <w:r w:rsidRPr="00E67EA0">
              <w:t xml:space="preserve">enterprise/ </w:t>
            </w:r>
            <w:r>
              <w:tab/>
            </w:r>
            <w:r w:rsidRPr="00DA6607">
              <w:t>community needs</w:t>
            </w:r>
            <w:bookmarkEnd w:id="18"/>
            <w:r w:rsidRPr="00DA6607">
              <w:t xml:space="preserve"> </w:t>
            </w:r>
          </w:p>
          <w:p w14:paraId="16A0CB97" w14:textId="77777777" w:rsidR="00927635" w:rsidRPr="00475ABA" w:rsidRDefault="00927635" w:rsidP="0089509B">
            <w:pPr>
              <w:keepNext/>
              <w:spacing w:before="240"/>
              <w:rPr>
                <w:rFonts w:cs="Arial"/>
                <w:b/>
              </w:rPr>
            </w:pPr>
          </w:p>
        </w:tc>
        <w:tc>
          <w:tcPr>
            <w:tcW w:w="7137" w:type="dxa"/>
            <w:gridSpan w:val="3"/>
          </w:tcPr>
          <w:p w14:paraId="31AF2444" w14:textId="4A1F39B7" w:rsidR="00927635" w:rsidRDefault="00927635" w:rsidP="0089509B">
            <w:pPr>
              <w:keepNext/>
            </w:pPr>
            <w:r>
              <w:t>Foundation Skills for adults comprising language, literacy, numeracy and digital literacy continue to be prominent in state and national VET policy.</w:t>
            </w:r>
            <w:r w:rsidR="00FA7CF7">
              <w:t xml:space="preserve"> </w:t>
            </w:r>
          </w:p>
          <w:p w14:paraId="270F1853" w14:textId="1ABEDA42" w:rsidR="00927635" w:rsidRDefault="00927635" w:rsidP="0089509B">
            <w:pPr>
              <w:keepNext/>
            </w:pPr>
            <w:r w:rsidRPr="00D85372">
              <w:t xml:space="preserve">The CGEA curriculum is widely used across a number of educational settings to re-engage learners and to provide pathways. This includes </w:t>
            </w:r>
            <w:r w:rsidR="00C94A93">
              <w:t>Adult</w:t>
            </w:r>
            <w:r w:rsidR="00C12819">
              <w:t xml:space="preserve"> and</w:t>
            </w:r>
            <w:r w:rsidR="00C94A93">
              <w:t xml:space="preserve"> Community Education (</w:t>
            </w:r>
            <w:r w:rsidRPr="00D85372">
              <w:t>ACE</w:t>
            </w:r>
            <w:r w:rsidR="00C94A93">
              <w:t>)</w:t>
            </w:r>
            <w:r w:rsidRPr="00D85372">
              <w:t xml:space="preserve"> and Learn Local Organisations, TAFE and private RTOs in Victoria and nationally with a range of learner groups. Learner groups include:</w:t>
            </w:r>
          </w:p>
          <w:p w14:paraId="0924F6E8" w14:textId="7DBA8DF8" w:rsidR="00927635" w:rsidRDefault="002046BA" w:rsidP="0089509B">
            <w:pPr>
              <w:pStyle w:val="bullet"/>
            </w:pPr>
            <w:r>
              <w:t>l</w:t>
            </w:r>
            <w:r w:rsidR="00927635">
              <w:t>earners who left mainstream education early, and whose life experiences have inhibited access to education, training and employment</w:t>
            </w:r>
          </w:p>
          <w:p w14:paraId="6A20D215" w14:textId="77777777" w:rsidR="00927635" w:rsidRDefault="00927635" w:rsidP="0089509B">
            <w:pPr>
              <w:pStyle w:val="bullet"/>
            </w:pPr>
            <w:r>
              <w:t>learners in correctional institutions and youth facilities</w:t>
            </w:r>
          </w:p>
          <w:p w14:paraId="08286B7D" w14:textId="77777777" w:rsidR="00927635" w:rsidRDefault="00927635" w:rsidP="0089509B">
            <w:pPr>
              <w:pStyle w:val="bullet"/>
            </w:pPr>
            <w:r>
              <w:t>Aboriginal and/or Torres Strait Islander learners</w:t>
            </w:r>
          </w:p>
          <w:p w14:paraId="11B0578E" w14:textId="77777777" w:rsidR="00927635" w:rsidRDefault="00927635" w:rsidP="0089509B">
            <w:pPr>
              <w:pStyle w:val="bullet"/>
            </w:pPr>
            <w:r>
              <w:t>at risk youth</w:t>
            </w:r>
          </w:p>
          <w:p w14:paraId="351B9E74" w14:textId="77777777" w:rsidR="00927635" w:rsidRDefault="00927635" w:rsidP="0089509B">
            <w:pPr>
              <w:pStyle w:val="bullet"/>
            </w:pPr>
            <w:r>
              <w:t>mature aged learners including long term residents from non English speaking backgrounds</w:t>
            </w:r>
          </w:p>
          <w:p w14:paraId="7F9AA6FF" w14:textId="77777777" w:rsidR="00927635" w:rsidRDefault="00927635" w:rsidP="0089509B">
            <w:pPr>
              <w:pStyle w:val="bullet"/>
            </w:pPr>
            <w:r>
              <w:t xml:space="preserve">learners in the Victorian Certificates of Applied Learning (VCAL) which is delivered to young and mature aged learners in both schools and post school settings. </w:t>
            </w:r>
          </w:p>
          <w:p w14:paraId="6B058330" w14:textId="77777777" w:rsidR="00927635" w:rsidRDefault="00927635" w:rsidP="0089509B">
            <w:pPr>
              <w:keepNext/>
            </w:pPr>
            <w:r>
              <w:t>The current curriculum was reaccredited in 2013 and ongoing monitoring indicates that it continues to meet a strong demand to provide skill development in reading, writing and numeracy, and to meet personal needs and facilitate community participation, or workplace and further education and training options.</w:t>
            </w:r>
          </w:p>
          <w:p w14:paraId="4D86C0B2" w14:textId="77777777" w:rsidR="00927635" w:rsidRDefault="00927635" w:rsidP="0089509B">
            <w:pPr>
              <w:keepNext/>
            </w:pPr>
            <w:r>
              <w:t>The curriculum combines two main approaches to the development of literacy and numeracy. This includes a human capital perspective where the development of literacy and numeracy skills is linked to opportunities to gain employment and access further study. However this is balanced with a social practices perspective where the development of literacy and numeracy skills are closely linked to the experiences and lives of learners in their role in the community, citizenship and relationships.</w:t>
            </w:r>
          </w:p>
          <w:p w14:paraId="459B5B09" w14:textId="77777777" w:rsidR="00927635" w:rsidRDefault="00927635" w:rsidP="0089509B">
            <w:pPr>
              <w:keepNext/>
            </w:pPr>
            <w:r>
              <w:t xml:space="preserve">One of the major changes to the CGEA at the last reaccreditation was the mandatory inclusion of digital literacy in both the Engage and Create units. This was included in response to an identified need for </w:t>
            </w:r>
            <w:r>
              <w:lastRenderedPageBreak/>
              <w:t>individuals to use an increasing variety of technical and cognitive skills to interpret and create meaning, perform tasks and solve problems in digital environments. The inclusion of digital literacy also has implications for new ways of engaging with learners.</w:t>
            </w:r>
          </w:p>
          <w:p w14:paraId="74003119" w14:textId="623498E2" w:rsidR="00927635" w:rsidRDefault="00927635" w:rsidP="0089509B">
            <w:pPr>
              <w:keepNext/>
            </w:pPr>
            <w:r>
              <w:t xml:space="preserve">Implementation approaches for the CGEA have changed over the last few years and it is now used more widely to support vocational programs in addition to being used in standalone programs. CGEA units are used as support in a range of VET courses such as Certificate II in Electrotechnology Studies (Pre-vocational), Certificate III in Electrotechnology Electrician and the Diploma of Nursing. Engage and Create units from the CGEA have also been included in other Victorian accredited courses to enable the contextual development of literacy and numeracy skills, for example in the core of the Certificate III in Science and in a Further Study stream in the Certificate III in Mumgu-dahl tyama-tiyt. The </w:t>
            </w:r>
            <w:r w:rsidR="008B5393">
              <w:t xml:space="preserve">following table details </w:t>
            </w:r>
            <w:r>
              <w:t>Victorian Government Funded and Fee for Service enrolments across all CGEA courses between 2013 and 2016.</w:t>
            </w:r>
          </w:p>
          <w:tbl>
            <w:tblPr>
              <w:tblW w:w="67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31"/>
              <w:gridCol w:w="2693"/>
              <w:gridCol w:w="709"/>
              <w:gridCol w:w="851"/>
              <w:gridCol w:w="708"/>
              <w:gridCol w:w="709"/>
            </w:tblGrid>
            <w:tr w:rsidR="008B5393" w:rsidRPr="00866684" w14:paraId="53033DE7" w14:textId="77777777" w:rsidTr="008B5393">
              <w:trPr>
                <w:trHeight w:val="300"/>
              </w:trPr>
              <w:tc>
                <w:tcPr>
                  <w:tcW w:w="6701" w:type="dxa"/>
                  <w:gridSpan w:val="6"/>
                  <w:shd w:val="clear" w:color="auto" w:fill="auto"/>
                  <w:noWrap/>
                  <w:vAlign w:val="center"/>
                </w:tcPr>
                <w:p w14:paraId="35568398" w14:textId="77777777" w:rsidR="008B5393" w:rsidRPr="00866684" w:rsidRDefault="008B5393" w:rsidP="0089509B">
                  <w:pPr>
                    <w:keepNext/>
                    <w:spacing w:before="0" w:after="0"/>
                    <w:rPr>
                      <w:rFonts w:ascii="Arial Narrow" w:hAnsi="Arial Narrow"/>
                      <w:b/>
                      <w:bCs/>
                      <w:color w:val="000000"/>
                      <w:sz w:val="20"/>
                      <w:szCs w:val="20"/>
                    </w:rPr>
                  </w:pPr>
                  <w:r w:rsidRPr="00866684">
                    <w:rPr>
                      <w:rFonts w:ascii="Arial Narrow" w:hAnsi="Arial Narrow"/>
                      <w:b/>
                      <w:sz w:val="20"/>
                      <w:szCs w:val="20"/>
                    </w:rPr>
                    <w:t>CGEA Fee for Service and Government Funded Enrolments by year</w:t>
                  </w:r>
                </w:p>
              </w:tc>
            </w:tr>
            <w:tr w:rsidR="008B5393" w:rsidRPr="00866684" w14:paraId="74C717A3" w14:textId="77777777" w:rsidTr="008B5393">
              <w:trPr>
                <w:trHeight w:val="300"/>
              </w:trPr>
              <w:tc>
                <w:tcPr>
                  <w:tcW w:w="1031" w:type="dxa"/>
                  <w:shd w:val="clear" w:color="auto" w:fill="auto"/>
                  <w:noWrap/>
                  <w:vAlign w:val="center"/>
                  <w:hideMark/>
                </w:tcPr>
                <w:p w14:paraId="3E6A9F09" w14:textId="77777777" w:rsidR="008B5393" w:rsidRPr="004E5BF9" w:rsidRDefault="008B5393" w:rsidP="0089509B">
                  <w:pPr>
                    <w:keepNext/>
                    <w:spacing w:before="0" w:after="0"/>
                    <w:rPr>
                      <w:rFonts w:ascii="Arial Narrow" w:hAnsi="Arial Narrow"/>
                      <w:sz w:val="20"/>
                      <w:szCs w:val="20"/>
                    </w:rPr>
                  </w:pPr>
                </w:p>
              </w:tc>
              <w:tc>
                <w:tcPr>
                  <w:tcW w:w="2693" w:type="dxa"/>
                  <w:shd w:val="clear" w:color="auto" w:fill="auto"/>
                  <w:noWrap/>
                  <w:vAlign w:val="center"/>
                  <w:hideMark/>
                </w:tcPr>
                <w:p w14:paraId="1B63E720" w14:textId="77777777" w:rsidR="008B5393" w:rsidRPr="004E5BF9" w:rsidRDefault="008B5393" w:rsidP="0089509B">
                  <w:pPr>
                    <w:keepNext/>
                    <w:spacing w:before="0" w:after="0"/>
                    <w:rPr>
                      <w:rFonts w:ascii="Arial Narrow" w:hAnsi="Arial Narrow"/>
                      <w:sz w:val="20"/>
                      <w:szCs w:val="20"/>
                    </w:rPr>
                  </w:pPr>
                </w:p>
              </w:tc>
              <w:tc>
                <w:tcPr>
                  <w:tcW w:w="709" w:type="dxa"/>
                  <w:shd w:val="clear" w:color="auto" w:fill="auto"/>
                  <w:noWrap/>
                  <w:vAlign w:val="center"/>
                  <w:hideMark/>
                </w:tcPr>
                <w:p w14:paraId="62A67BB5" w14:textId="77777777" w:rsidR="008B5393" w:rsidRPr="004E5BF9" w:rsidRDefault="008B5393" w:rsidP="0089509B">
                  <w:pPr>
                    <w:keepNext/>
                    <w:spacing w:before="0" w:after="0"/>
                    <w:rPr>
                      <w:rFonts w:ascii="Arial Narrow" w:hAnsi="Arial Narrow"/>
                      <w:b/>
                      <w:bCs/>
                      <w:color w:val="000000"/>
                      <w:sz w:val="20"/>
                      <w:szCs w:val="20"/>
                    </w:rPr>
                  </w:pPr>
                  <w:r w:rsidRPr="004E5BF9">
                    <w:rPr>
                      <w:rFonts w:ascii="Arial Narrow" w:hAnsi="Arial Narrow"/>
                      <w:b/>
                      <w:bCs/>
                      <w:color w:val="000000"/>
                      <w:sz w:val="20"/>
                      <w:szCs w:val="20"/>
                    </w:rPr>
                    <w:t>2013</w:t>
                  </w:r>
                </w:p>
              </w:tc>
              <w:tc>
                <w:tcPr>
                  <w:tcW w:w="851" w:type="dxa"/>
                  <w:shd w:val="clear" w:color="auto" w:fill="auto"/>
                  <w:noWrap/>
                  <w:vAlign w:val="center"/>
                  <w:hideMark/>
                </w:tcPr>
                <w:p w14:paraId="27E4BABA" w14:textId="77777777" w:rsidR="008B5393" w:rsidRPr="004E5BF9" w:rsidRDefault="008B5393" w:rsidP="0089509B">
                  <w:pPr>
                    <w:keepNext/>
                    <w:spacing w:before="0" w:after="0"/>
                    <w:rPr>
                      <w:rFonts w:ascii="Arial Narrow" w:hAnsi="Arial Narrow"/>
                      <w:b/>
                      <w:bCs/>
                      <w:color w:val="000000"/>
                      <w:sz w:val="20"/>
                      <w:szCs w:val="20"/>
                    </w:rPr>
                  </w:pPr>
                  <w:r w:rsidRPr="004E5BF9">
                    <w:rPr>
                      <w:rFonts w:ascii="Arial Narrow" w:hAnsi="Arial Narrow"/>
                      <w:b/>
                      <w:bCs/>
                      <w:color w:val="000000"/>
                      <w:sz w:val="20"/>
                      <w:szCs w:val="20"/>
                    </w:rPr>
                    <w:t>2014</w:t>
                  </w:r>
                </w:p>
              </w:tc>
              <w:tc>
                <w:tcPr>
                  <w:tcW w:w="708" w:type="dxa"/>
                  <w:shd w:val="clear" w:color="auto" w:fill="auto"/>
                  <w:noWrap/>
                  <w:vAlign w:val="center"/>
                  <w:hideMark/>
                </w:tcPr>
                <w:p w14:paraId="0CDC4199" w14:textId="77777777" w:rsidR="008B5393" w:rsidRPr="004E5BF9" w:rsidRDefault="008B5393" w:rsidP="0089509B">
                  <w:pPr>
                    <w:keepNext/>
                    <w:spacing w:before="0" w:after="0"/>
                    <w:rPr>
                      <w:rFonts w:ascii="Arial Narrow" w:hAnsi="Arial Narrow"/>
                      <w:b/>
                      <w:bCs/>
                      <w:color w:val="000000"/>
                      <w:sz w:val="20"/>
                      <w:szCs w:val="20"/>
                    </w:rPr>
                  </w:pPr>
                  <w:r w:rsidRPr="004E5BF9">
                    <w:rPr>
                      <w:rFonts w:ascii="Arial Narrow" w:hAnsi="Arial Narrow"/>
                      <w:b/>
                      <w:bCs/>
                      <w:color w:val="000000"/>
                      <w:sz w:val="20"/>
                      <w:szCs w:val="20"/>
                    </w:rPr>
                    <w:t>2015</w:t>
                  </w:r>
                </w:p>
              </w:tc>
              <w:tc>
                <w:tcPr>
                  <w:tcW w:w="709" w:type="dxa"/>
                  <w:shd w:val="clear" w:color="auto" w:fill="auto"/>
                  <w:noWrap/>
                  <w:vAlign w:val="center"/>
                  <w:hideMark/>
                </w:tcPr>
                <w:p w14:paraId="78CD3DC1" w14:textId="77777777" w:rsidR="008B5393" w:rsidRPr="004E5BF9" w:rsidRDefault="008B5393" w:rsidP="0089509B">
                  <w:pPr>
                    <w:keepNext/>
                    <w:spacing w:before="0" w:after="0"/>
                    <w:rPr>
                      <w:rFonts w:ascii="Arial Narrow" w:hAnsi="Arial Narrow"/>
                      <w:b/>
                      <w:bCs/>
                      <w:color w:val="000000"/>
                      <w:sz w:val="20"/>
                      <w:szCs w:val="20"/>
                    </w:rPr>
                  </w:pPr>
                  <w:r w:rsidRPr="004E5BF9">
                    <w:rPr>
                      <w:rFonts w:ascii="Arial Narrow" w:hAnsi="Arial Narrow"/>
                      <w:b/>
                      <w:bCs/>
                      <w:color w:val="000000"/>
                      <w:sz w:val="20"/>
                      <w:szCs w:val="20"/>
                    </w:rPr>
                    <w:t>2016</w:t>
                  </w:r>
                </w:p>
              </w:tc>
            </w:tr>
            <w:tr w:rsidR="008B5393" w:rsidRPr="00866684" w14:paraId="54CE9FE2" w14:textId="77777777" w:rsidTr="008B5393">
              <w:trPr>
                <w:trHeight w:val="300"/>
              </w:trPr>
              <w:tc>
                <w:tcPr>
                  <w:tcW w:w="1031" w:type="dxa"/>
                  <w:shd w:val="clear" w:color="auto" w:fill="auto"/>
                  <w:noWrap/>
                  <w:vAlign w:val="center"/>
                  <w:hideMark/>
                </w:tcPr>
                <w:p w14:paraId="14E2B23E" w14:textId="77777777" w:rsidR="008B5393" w:rsidRPr="004E5BF9" w:rsidRDefault="008B5393" w:rsidP="0089509B">
                  <w:pPr>
                    <w:keepNext/>
                    <w:spacing w:before="0" w:after="0"/>
                    <w:rPr>
                      <w:rFonts w:ascii="Arial Narrow" w:hAnsi="Arial Narrow"/>
                      <w:bCs/>
                      <w:color w:val="000000"/>
                      <w:sz w:val="20"/>
                      <w:szCs w:val="20"/>
                    </w:rPr>
                  </w:pPr>
                  <w:r w:rsidRPr="004E5BF9">
                    <w:rPr>
                      <w:rFonts w:ascii="Arial Narrow" w:hAnsi="Arial Narrow"/>
                      <w:bCs/>
                      <w:color w:val="000000"/>
                      <w:sz w:val="20"/>
                      <w:szCs w:val="20"/>
                    </w:rPr>
                    <w:t>22234VIC</w:t>
                  </w:r>
                </w:p>
              </w:tc>
              <w:tc>
                <w:tcPr>
                  <w:tcW w:w="2693" w:type="dxa"/>
                  <w:shd w:val="clear" w:color="auto" w:fill="auto"/>
                  <w:noWrap/>
                  <w:vAlign w:val="center"/>
                  <w:hideMark/>
                </w:tcPr>
                <w:p w14:paraId="57DCA8E6"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Course in Initial General Education for Adults</w:t>
                  </w:r>
                </w:p>
              </w:tc>
              <w:tc>
                <w:tcPr>
                  <w:tcW w:w="709" w:type="dxa"/>
                  <w:shd w:val="clear" w:color="auto" w:fill="auto"/>
                  <w:noWrap/>
                  <w:vAlign w:val="center"/>
                  <w:hideMark/>
                </w:tcPr>
                <w:p w14:paraId="4748581F"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829</w:t>
                  </w:r>
                </w:p>
              </w:tc>
              <w:tc>
                <w:tcPr>
                  <w:tcW w:w="851" w:type="dxa"/>
                  <w:shd w:val="clear" w:color="auto" w:fill="auto"/>
                  <w:noWrap/>
                  <w:vAlign w:val="center"/>
                  <w:hideMark/>
                </w:tcPr>
                <w:p w14:paraId="3D696B90"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1,212</w:t>
                  </w:r>
                </w:p>
              </w:tc>
              <w:tc>
                <w:tcPr>
                  <w:tcW w:w="708" w:type="dxa"/>
                  <w:shd w:val="clear" w:color="auto" w:fill="auto"/>
                  <w:noWrap/>
                  <w:vAlign w:val="center"/>
                  <w:hideMark/>
                </w:tcPr>
                <w:p w14:paraId="10504609"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728</w:t>
                  </w:r>
                </w:p>
              </w:tc>
              <w:tc>
                <w:tcPr>
                  <w:tcW w:w="709" w:type="dxa"/>
                  <w:shd w:val="clear" w:color="auto" w:fill="auto"/>
                  <w:noWrap/>
                  <w:vAlign w:val="center"/>
                  <w:hideMark/>
                </w:tcPr>
                <w:p w14:paraId="729B8F1F"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745</w:t>
                  </w:r>
                </w:p>
              </w:tc>
            </w:tr>
            <w:tr w:rsidR="008B5393" w:rsidRPr="00866684" w14:paraId="57A8C803" w14:textId="77777777" w:rsidTr="008B5393">
              <w:trPr>
                <w:trHeight w:val="300"/>
              </w:trPr>
              <w:tc>
                <w:tcPr>
                  <w:tcW w:w="1031" w:type="dxa"/>
                  <w:shd w:val="clear" w:color="auto" w:fill="auto"/>
                  <w:noWrap/>
                  <w:vAlign w:val="center"/>
                  <w:hideMark/>
                </w:tcPr>
                <w:p w14:paraId="15D87240" w14:textId="77777777" w:rsidR="008B5393" w:rsidRPr="004E5BF9" w:rsidRDefault="008B5393" w:rsidP="0089509B">
                  <w:pPr>
                    <w:keepNext/>
                    <w:spacing w:before="0" w:after="0"/>
                    <w:rPr>
                      <w:rFonts w:ascii="Arial Narrow" w:hAnsi="Arial Narrow"/>
                      <w:bCs/>
                      <w:color w:val="000000"/>
                      <w:sz w:val="20"/>
                      <w:szCs w:val="20"/>
                    </w:rPr>
                  </w:pPr>
                  <w:r w:rsidRPr="004E5BF9">
                    <w:rPr>
                      <w:rFonts w:ascii="Arial Narrow" w:hAnsi="Arial Narrow"/>
                      <w:bCs/>
                      <w:color w:val="000000"/>
                      <w:sz w:val="20"/>
                      <w:szCs w:val="20"/>
                    </w:rPr>
                    <w:t>22235VIC</w:t>
                  </w:r>
                </w:p>
              </w:tc>
              <w:tc>
                <w:tcPr>
                  <w:tcW w:w="2693" w:type="dxa"/>
                  <w:shd w:val="clear" w:color="auto" w:fill="auto"/>
                  <w:noWrap/>
                  <w:vAlign w:val="center"/>
                  <w:hideMark/>
                </w:tcPr>
                <w:p w14:paraId="2BA3D03A"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Certificate I in General Education for Adults (Introductory)</w:t>
                  </w:r>
                </w:p>
              </w:tc>
              <w:tc>
                <w:tcPr>
                  <w:tcW w:w="709" w:type="dxa"/>
                  <w:shd w:val="clear" w:color="auto" w:fill="auto"/>
                  <w:noWrap/>
                  <w:vAlign w:val="center"/>
                  <w:hideMark/>
                </w:tcPr>
                <w:p w14:paraId="467805C8"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2,972</w:t>
                  </w:r>
                </w:p>
              </w:tc>
              <w:tc>
                <w:tcPr>
                  <w:tcW w:w="851" w:type="dxa"/>
                  <w:shd w:val="clear" w:color="auto" w:fill="auto"/>
                  <w:noWrap/>
                  <w:vAlign w:val="center"/>
                  <w:hideMark/>
                </w:tcPr>
                <w:p w14:paraId="058292CA"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2,972</w:t>
                  </w:r>
                </w:p>
              </w:tc>
              <w:tc>
                <w:tcPr>
                  <w:tcW w:w="708" w:type="dxa"/>
                  <w:shd w:val="clear" w:color="auto" w:fill="auto"/>
                  <w:noWrap/>
                  <w:vAlign w:val="center"/>
                  <w:hideMark/>
                </w:tcPr>
                <w:p w14:paraId="7D460DA5"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2,969</w:t>
                  </w:r>
                </w:p>
              </w:tc>
              <w:tc>
                <w:tcPr>
                  <w:tcW w:w="709" w:type="dxa"/>
                  <w:shd w:val="clear" w:color="auto" w:fill="auto"/>
                  <w:noWrap/>
                  <w:vAlign w:val="center"/>
                  <w:hideMark/>
                </w:tcPr>
                <w:p w14:paraId="038670FA"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3,202</w:t>
                  </w:r>
                </w:p>
              </w:tc>
            </w:tr>
            <w:tr w:rsidR="008B5393" w:rsidRPr="00866684" w14:paraId="5E9C0479" w14:textId="77777777" w:rsidTr="008B5393">
              <w:trPr>
                <w:trHeight w:val="300"/>
              </w:trPr>
              <w:tc>
                <w:tcPr>
                  <w:tcW w:w="1031" w:type="dxa"/>
                  <w:shd w:val="clear" w:color="auto" w:fill="auto"/>
                  <w:noWrap/>
                  <w:vAlign w:val="center"/>
                  <w:hideMark/>
                </w:tcPr>
                <w:p w14:paraId="010E06D7" w14:textId="77777777" w:rsidR="008B5393" w:rsidRPr="004E5BF9" w:rsidRDefault="008B5393" w:rsidP="0089509B">
                  <w:pPr>
                    <w:keepNext/>
                    <w:spacing w:before="0" w:after="0"/>
                    <w:rPr>
                      <w:rFonts w:ascii="Arial Narrow" w:hAnsi="Arial Narrow"/>
                      <w:bCs/>
                      <w:color w:val="000000"/>
                      <w:sz w:val="20"/>
                      <w:szCs w:val="20"/>
                    </w:rPr>
                  </w:pPr>
                  <w:r w:rsidRPr="004E5BF9">
                    <w:rPr>
                      <w:rFonts w:ascii="Arial Narrow" w:hAnsi="Arial Narrow"/>
                      <w:bCs/>
                      <w:color w:val="000000"/>
                      <w:sz w:val="20"/>
                      <w:szCs w:val="20"/>
                    </w:rPr>
                    <w:t>22236VIC</w:t>
                  </w:r>
                </w:p>
              </w:tc>
              <w:tc>
                <w:tcPr>
                  <w:tcW w:w="2693" w:type="dxa"/>
                  <w:shd w:val="clear" w:color="auto" w:fill="auto"/>
                  <w:noWrap/>
                  <w:vAlign w:val="center"/>
                  <w:hideMark/>
                </w:tcPr>
                <w:p w14:paraId="1229213A"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Certificate I in General Education for Adults</w:t>
                  </w:r>
                </w:p>
              </w:tc>
              <w:tc>
                <w:tcPr>
                  <w:tcW w:w="709" w:type="dxa"/>
                  <w:shd w:val="clear" w:color="auto" w:fill="auto"/>
                  <w:noWrap/>
                  <w:vAlign w:val="center"/>
                  <w:hideMark/>
                </w:tcPr>
                <w:p w14:paraId="4EEC6D9C"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5,765</w:t>
                  </w:r>
                </w:p>
              </w:tc>
              <w:tc>
                <w:tcPr>
                  <w:tcW w:w="851" w:type="dxa"/>
                  <w:shd w:val="clear" w:color="auto" w:fill="auto"/>
                  <w:noWrap/>
                  <w:vAlign w:val="center"/>
                  <w:hideMark/>
                </w:tcPr>
                <w:p w14:paraId="5F35E036"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5,765</w:t>
                  </w:r>
                </w:p>
              </w:tc>
              <w:tc>
                <w:tcPr>
                  <w:tcW w:w="708" w:type="dxa"/>
                  <w:shd w:val="clear" w:color="auto" w:fill="auto"/>
                  <w:noWrap/>
                  <w:vAlign w:val="center"/>
                  <w:hideMark/>
                </w:tcPr>
                <w:p w14:paraId="30E75461"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5,719</w:t>
                  </w:r>
                </w:p>
              </w:tc>
              <w:tc>
                <w:tcPr>
                  <w:tcW w:w="709" w:type="dxa"/>
                  <w:shd w:val="clear" w:color="auto" w:fill="auto"/>
                  <w:noWrap/>
                  <w:vAlign w:val="center"/>
                  <w:hideMark/>
                </w:tcPr>
                <w:p w14:paraId="359CE222"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2,959</w:t>
                  </w:r>
                </w:p>
              </w:tc>
            </w:tr>
            <w:tr w:rsidR="008B5393" w:rsidRPr="00866684" w14:paraId="4122B5C8" w14:textId="77777777" w:rsidTr="008B5393">
              <w:trPr>
                <w:trHeight w:val="300"/>
              </w:trPr>
              <w:tc>
                <w:tcPr>
                  <w:tcW w:w="1031" w:type="dxa"/>
                  <w:shd w:val="clear" w:color="auto" w:fill="auto"/>
                  <w:noWrap/>
                  <w:vAlign w:val="center"/>
                  <w:hideMark/>
                </w:tcPr>
                <w:p w14:paraId="226472CC" w14:textId="77777777" w:rsidR="008B5393" w:rsidRPr="004E5BF9" w:rsidRDefault="008B5393" w:rsidP="0089509B">
                  <w:pPr>
                    <w:keepNext/>
                    <w:spacing w:before="0" w:after="0"/>
                    <w:rPr>
                      <w:rFonts w:ascii="Arial Narrow" w:hAnsi="Arial Narrow"/>
                      <w:bCs/>
                      <w:color w:val="000000"/>
                      <w:sz w:val="20"/>
                      <w:szCs w:val="20"/>
                    </w:rPr>
                  </w:pPr>
                  <w:r w:rsidRPr="004E5BF9">
                    <w:rPr>
                      <w:rFonts w:ascii="Arial Narrow" w:hAnsi="Arial Narrow"/>
                      <w:bCs/>
                      <w:color w:val="000000"/>
                      <w:sz w:val="20"/>
                      <w:szCs w:val="20"/>
                    </w:rPr>
                    <w:t>22237VIC</w:t>
                  </w:r>
                </w:p>
              </w:tc>
              <w:tc>
                <w:tcPr>
                  <w:tcW w:w="2693" w:type="dxa"/>
                  <w:shd w:val="clear" w:color="auto" w:fill="auto"/>
                  <w:noWrap/>
                  <w:vAlign w:val="center"/>
                  <w:hideMark/>
                </w:tcPr>
                <w:p w14:paraId="0294B19D"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Certificate II in General Education for Adults</w:t>
                  </w:r>
                </w:p>
              </w:tc>
              <w:tc>
                <w:tcPr>
                  <w:tcW w:w="709" w:type="dxa"/>
                  <w:shd w:val="clear" w:color="auto" w:fill="auto"/>
                  <w:noWrap/>
                  <w:vAlign w:val="center"/>
                  <w:hideMark/>
                </w:tcPr>
                <w:p w14:paraId="1D6E7BAD"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9,684</w:t>
                  </w:r>
                </w:p>
              </w:tc>
              <w:tc>
                <w:tcPr>
                  <w:tcW w:w="851" w:type="dxa"/>
                  <w:shd w:val="clear" w:color="auto" w:fill="auto"/>
                  <w:noWrap/>
                  <w:vAlign w:val="center"/>
                  <w:hideMark/>
                </w:tcPr>
                <w:p w14:paraId="328B52B3"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15,487</w:t>
                  </w:r>
                </w:p>
              </w:tc>
              <w:tc>
                <w:tcPr>
                  <w:tcW w:w="708" w:type="dxa"/>
                  <w:shd w:val="clear" w:color="auto" w:fill="auto"/>
                  <w:noWrap/>
                  <w:vAlign w:val="center"/>
                  <w:hideMark/>
                </w:tcPr>
                <w:p w14:paraId="25F06602"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3,176</w:t>
                  </w:r>
                </w:p>
              </w:tc>
              <w:tc>
                <w:tcPr>
                  <w:tcW w:w="709" w:type="dxa"/>
                  <w:shd w:val="clear" w:color="auto" w:fill="auto"/>
                  <w:noWrap/>
                  <w:vAlign w:val="center"/>
                  <w:hideMark/>
                </w:tcPr>
                <w:p w14:paraId="1286316C"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2,197</w:t>
                  </w:r>
                </w:p>
              </w:tc>
            </w:tr>
            <w:tr w:rsidR="008B5393" w:rsidRPr="00866684" w14:paraId="343926D9" w14:textId="77777777" w:rsidTr="008B5393">
              <w:trPr>
                <w:trHeight w:val="300"/>
              </w:trPr>
              <w:tc>
                <w:tcPr>
                  <w:tcW w:w="1031" w:type="dxa"/>
                  <w:shd w:val="clear" w:color="auto" w:fill="auto"/>
                  <w:noWrap/>
                  <w:vAlign w:val="center"/>
                  <w:hideMark/>
                </w:tcPr>
                <w:p w14:paraId="6BA48050" w14:textId="77777777" w:rsidR="008B5393" w:rsidRPr="004E5BF9" w:rsidRDefault="008B5393" w:rsidP="0089509B">
                  <w:pPr>
                    <w:keepNext/>
                    <w:spacing w:before="0" w:after="0"/>
                    <w:rPr>
                      <w:rFonts w:ascii="Arial Narrow" w:hAnsi="Arial Narrow"/>
                      <w:bCs/>
                      <w:color w:val="000000"/>
                      <w:sz w:val="20"/>
                      <w:szCs w:val="20"/>
                    </w:rPr>
                  </w:pPr>
                  <w:r w:rsidRPr="004E5BF9">
                    <w:rPr>
                      <w:rFonts w:ascii="Arial Narrow" w:hAnsi="Arial Narrow"/>
                      <w:bCs/>
                      <w:color w:val="000000"/>
                      <w:sz w:val="20"/>
                      <w:szCs w:val="20"/>
                    </w:rPr>
                    <w:t>22238VIC</w:t>
                  </w:r>
                </w:p>
              </w:tc>
              <w:tc>
                <w:tcPr>
                  <w:tcW w:w="2693" w:type="dxa"/>
                  <w:shd w:val="clear" w:color="auto" w:fill="auto"/>
                  <w:noWrap/>
                  <w:vAlign w:val="center"/>
                  <w:hideMark/>
                </w:tcPr>
                <w:p w14:paraId="20DB61EB"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Certificate III in General Education for Adults</w:t>
                  </w:r>
                </w:p>
              </w:tc>
              <w:tc>
                <w:tcPr>
                  <w:tcW w:w="709" w:type="dxa"/>
                  <w:shd w:val="clear" w:color="auto" w:fill="auto"/>
                  <w:noWrap/>
                  <w:vAlign w:val="center"/>
                  <w:hideMark/>
                </w:tcPr>
                <w:p w14:paraId="1B483ABB"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2,346</w:t>
                  </w:r>
                </w:p>
              </w:tc>
              <w:tc>
                <w:tcPr>
                  <w:tcW w:w="851" w:type="dxa"/>
                  <w:shd w:val="clear" w:color="auto" w:fill="auto"/>
                  <w:noWrap/>
                  <w:vAlign w:val="center"/>
                  <w:hideMark/>
                </w:tcPr>
                <w:p w14:paraId="3D01E0EA"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1,791</w:t>
                  </w:r>
                </w:p>
              </w:tc>
              <w:tc>
                <w:tcPr>
                  <w:tcW w:w="708" w:type="dxa"/>
                  <w:shd w:val="clear" w:color="auto" w:fill="auto"/>
                  <w:noWrap/>
                  <w:vAlign w:val="center"/>
                  <w:hideMark/>
                </w:tcPr>
                <w:p w14:paraId="0C1E47B4"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709</w:t>
                  </w:r>
                </w:p>
              </w:tc>
              <w:tc>
                <w:tcPr>
                  <w:tcW w:w="709" w:type="dxa"/>
                  <w:shd w:val="clear" w:color="auto" w:fill="auto"/>
                  <w:noWrap/>
                  <w:vAlign w:val="center"/>
                  <w:hideMark/>
                </w:tcPr>
                <w:p w14:paraId="00B17DF1" w14:textId="77777777" w:rsidR="008B5393" w:rsidRPr="004E5BF9" w:rsidRDefault="008B5393" w:rsidP="0089509B">
                  <w:pPr>
                    <w:keepNext/>
                    <w:spacing w:before="0" w:after="0"/>
                    <w:rPr>
                      <w:rFonts w:ascii="Arial Narrow" w:hAnsi="Arial Narrow"/>
                      <w:color w:val="000000"/>
                      <w:sz w:val="20"/>
                      <w:szCs w:val="20"/>
                    </w:rPr>
                  </w:pPr>
                  <w:r w:rsidRPr="004E5BF9">
                    <w:rPr>
                      <w:rFonts w:ascii="Arial Narrow" w:hAnsi="Arial Narrow"/>
                      <w:color w:val="000000"/>
                      <w:sz w:val="20"/>
                      <w:szCs w:val="20"/>
                    </w:rPr>
                    <w:t>514</w:t>
                  </w:r>
                </w:p>
              </w:tc>
            </w:tr>
          </w:tbl>
          <w:p w14:paraId="0F941154" w14:textId="77777777" w:rsidR="008B5393" w:rsidRPr="00866684" w:rsidRDefault="008B5393" w:rsidP="0089509B">
            <w:pPr>
              <w:keepNext/>
              <w:rPr>
                <w:sz w:val="20"/>
                <w:szCs w:val="20"/>
              </w:rPr>
            </w:pPr>
            <w:r w:rsidRPr="00866684">
              <w:rPr>
                <w:sz w:val="20"/>
                <w:szCs w:val="20"/>
              </w:rPr>
              <w:t>Source: Victorian Department of Education and Training</w:t>
            </w:r>
          </w:p>
          <w:p w14:paraId="46687B33" w14:textId="65935E2D" w:rsidR="00927635" w:rsidRPr="002B0793" w:rsidRDefault="00927635" w:rsidP="0089509B">
            <w:pPr>
              <w:keepNext/>
              <w:rPr>
                <w:b/>
              </w:rPr>
            </w:pPr>
            <w:r w:rsidRPr="002B0793">
              <w:rPr>
                <w:b/>
              </w:rPr>
              <w:t>Enrolment trends</w:t>
            </w:r>
          </w:p>
          <w:p w14:paraId="314B3BC1" w14:textId="4FFE7EB7" w:rsidR="00927635" w:rsidRDefault="008B5393" w:rsidP="0089509B">
            <w:pPr>
              <w:keepNext/>
            </w:pPr>
            <w:r>
              <w:t xml:space="preserve">While it is anticipated that there will be ongoing demand for the courses </w:t>
            </w:r>
            <w:r w:rsidR="00927635">
              <w:t xml:space="preserve">both Government Funded and Fee for Service </w:t>
            </w:r>
            <w:r>
              <w:t xml:space="preserve">enrolments </w:t>
            </w:r>
            <w:r w:rsidR="00927635">
              <w:t xml:space="preserve">have declined markedly between 2013 and 2016. Although government funded enrolments are still solid, they have declined across all certificates with the exception of the 22235VIC </w:t>
            </w:r>
            <w:r w:rsidR="00927635" w:rsidRPr="00BC0000">
              <w:t>Certificate I in General Education for Adults (Introductory)</w:t>
            </w:r>
            <w:r w:rsidR="00927635">
              <w:t xml:space="preserve"> which has remained stable. </w:t>
            </w:r>
          </w:p>
          <w:p w14:paraId="2E4027FE" w14:textId="77777777" w:rsidR="00927635" w:rsidRDefault="00927635" w:rsidP="0089509B">
            <w:pPr>
              <w:keepNext/>
            </w:pPr>
            <w:r>
              <w:t>There has been a slight increase in CGEA fee for service enrolments particularly in the 22235VIC Certificate I in General Education for Adults (Introductory) and the 22236VIC Certificate I in General Education for Adults.</w:t>
            </w:r>
          </w:p>
          <w:p w14:paraId="6E4AFCAF" w14:textId="77777777" w:rsidR="00927635" w:rsidRDefault="00927635" w:rsidP="0089509B">
            <w:pPr>
              <w:keepNext/>
            </w:pPr>
            <w:r>
              <w:t xml:space="preserve">Enrolments for those learners identifying as Aboriginal and/or Torres Strait Islander in the CGEA have remained stable with a steady increase for the 22235VIC </w:t>
            </w:r>
            <w:r w:rsidRPr="00744D3B">
              <w:t>Certificate I in General Education for Adults (Introductory)</w:t>
            </w:r>
            <w:r>
              <w:t>.</w:t>
            </w:r>
          </w:p>
          <w:p w14:paraId="4DCCB55E" w14:textId="39586EBB" w:rsidR="00927635" w:rsidRDefault="00927635" w:rsidP="0089509B">
            <w:pPr>
              <w:keepNext/>
            </w:pPr>
            <w:r>
              <w:t>The decline in government funded enrolments does not take into account other programs which rely on different sources of funding. The CGEA is widely used in the corrections sector which is funded through the Department of Justice.</w:t>
            </w:r>
            <w:r w:rsidR="00FA7CF7">
              <w:t xml:space="preserve"> </w:t>
            </w:r>
            <w:r>
              <w:t xml:space="preserve">Funding arrangements for LN Support where CGEA units are used to support learners completing vocational programs are also not reflected in VTG figures for the CGEA. This is </w:t>
            </w:r>
            <w:r>
              <w:lastRenderedPageBreak/>
              <w:t xml:space="preserve">also indicative of changing usage patterns </w:t>
            </w:r>
            <w:r w:rsidR="00B65F74">
              <w:t xml:space="preserve">of </w:t>
            </w:r>
            <w:r>
              <w:t xml:space="preserve">the CGEA. </w:t>
            </w:r>
          </w:p>
          <w:p w14:paraId="4156B14A" w14:textId="38F38DED" w:rsidR="00927635" w:rsidRDefault="00927635" w:rsidP="0089509B">
            <w:pPr>
              <w:keepNext/>
            </w:pPr>
            <w:r>
              <w:t xml:space="preserve">Other funding arrangements such as the </w:t>
            </w:r>
            <w:r w:rsidR="008B5393">
              <w:t xml:space="preserve">limit on </w:t>
            </w:r>
            <w:r w:rsidR="00B531FD">
              <w:t xml:space="preserve">government subsidised training for a maximum of two courses at the same AQF level </w:t>
            </w:r>
            <w:r>
              <w:t xml:space="preserve">may also have had an impact. </w:t>
            </w:r>
            <w:r w:rsidR="00B531FD">
              <w:t>A</w:t>
            </w:r>
            <w:r>
              <w:t xml:space="preserve">nother influencing factor </w:t>
            </w:r>
            <w:r w:rsidR="00B531FD">
              <w:t>may</w:t>
            </w:r>
            <w:r>
              <w:t xml:space="preserve"> be the preference for pre-accredited training by Learn Local</w:t>
            </w:r>
            <w:r w:rsidR="00B531FD">
              <w:t xml:space="preserve"> providers</w:t>
            </w:r>
            <w:r>
              <w:t>.</w:t>
            </w:r>
          </w:p>
          <w:p w14:paraId="35DC2B11" w14:textId="77777777" w:rsidR="00927635" w:rsidRPr="007940D7" w:rsidRDefault="00927635" w:rsidP="0089509B">
            <w:pPr>
              <w:keepNext/>
              <w:rPr>
                <w:b/>
              </w:rPr>
            </w:pPr>
            <w:bookmarkStart w:id="19" w:name="_Toc493666110"/>
            <w:r w:rsidRPr="007940D7">
              <w:rPr>
                <w:b/>
              </w:rPr>
              <w:t>Victorian Government policy</w:t>
            </w:r>
            <w:bookmarkEnd w:id="19"/>
          </w:p>
          <w:p w14:paraId="5A6CF414" w14:textId="77777777" w:rsidR="00927635" w:rsidRPr="00462839" w:rsidRDefault="00927635" w:rsidP="0089509B">
            <w:pPr>
              <w:keepNext/>
              <w:rPr>
                <w:b/>
              </w:rPr>
            </w:pPr>
            <w:r>
              <w:t xml:space="preserve">One of the key components of the Victorian Government’s Skills First program focuses on </w:t>
            </w:r>
            <w:r w:rsidRPr="00462839">
              <w:t xml:space="preserve">high needs learners who </w:t>
            </w:r>
            <w:r>
              <w:t>require</w:t>
            </w:r>
            <w:r w:rsidRPr="00462839">
              <w:t xml:space="preserve"> additional support to engage with and succeed in education and training.</w:t>
            </w:r>
            <w:r>
              <w:t xml:space="preserve"> The Reconnect Program supports v</w:t>
            </w:r>
            <w:r w:rsidRPr="008E00F9">
              <w:t>ulnerable young people who leave school early</w:t>
            </w:r>
            <w:r>
              <w:t xml:space="preserve"> and </w:t>
            </w:r>
            <w:r w:rsidRPr="008E00F9">
              <w:t>often face multiple barriers to re-engaging in education and training and transitioning to the workforce or further training</w:t>
            </w:r>
            <w:r>
              <w:t>. The CGEA provides one of the ways through which learners can re-engage with learning and pathway to further learning.</w:t>
            </w:r>
          </w:p>
          <w:p w14:paraId="20DC995B" w14:textId="77777777" w:rsidR="00927635" w:rsidRPr="007940D7" w:rsidRDefault="00927635" w:rsidP="0089509B">
            <w:pPr>
              <w:keepNext/>
              <w:rPr>
                <w:b/>
              </w:rPr>
            </w:pPr>
            <w:bookmarkStart w:id="20" w:name="_Toc493666111"/>
            <w:r w:rsidRPr="007940D7">
              <w:rPr>
                <w:b/>
              </w:rPr>
              <w:t>Links to ACFE Board Strategic objectives</w:t>
            </w:r>
            <w:bookmarkEnd w:id="20"/>
          </w:p>
          <w:p w14:paraId="49F3F5B9" w14:textId="77777777" w:rsidR="00927635" w:rsidRDefault="00927635" w:rsidP="0089509B">
            <w:pPr>
              <w:keepNext/>
            </w:pPr>
            <w:r w:rsidRPr="0097275D">
              <w:t xml:space="preserve">The </w:t>
            </w:r>
            <w:r>
              <w:t xml:space="preserve">reaccreditation of the CGEA supports the ACFE Board’s Strategy 2016 – 2019 to support Victorians facing learning barriers to develop a broad range of skills to access pathways to employment and further education. Specifically it supports the key strategic priority of supporting pathways to further education or employment and provides a possible transition point from non-accredited to accredited training. </w:t>
            </w:r>
          </w:p>
          <w:p w14:paraId="2F26A6DB" w14:textId="77777777" w:rsidR="00927635" w:rsidRPr="007940D7" w:rsidRDefault="00927635" w:rsidP="0089509B">
            <w:pPr>
              <w:keepNext/>
              <w:rPr>
                <w:b/>
              </w:rPr>
            </w:pPr>
            <w:bookmarkStart w:id="21" w:name="_Toc493666112"/>
            <w:r w:rsidRPr="007940D7">
              <w:rPr>
                <w:b/>
              </w:rPr>
              <w:t>National Foundation Skills Strategy for Adults</w:t>
            </w:r>
            <w:bookmarkEnd w:id="21"/>
          </w:p>
          <w:p w14:paraId="78DBE191" w14:textId="6912DD82" w:rsidR="00927635" w:rsidRDefault="00927635" w:rsidP="0089509B">
            <w:pPr>
              <w:keepNext/>
            </w:pPr>
            <w:r>
              <w:t xml:space="preserve">At the national level, the </w:t>
            </w:r>
            <w:r w:rsidRPr="00AF0884">
              <w:t>National Foundation Skills Strategy for Adult</w:t>
            </w:r>
            <w:r>
              <w:t>s currently remains the main national adult literacy and numeracy policy in Australia. The focus of the strategy is to improve the education and employment outcomes for Australian adults with low levels of literacy and numeracy.</w:t>
            </w:r>
            <w:r w:rsidR="00FA7CF7">
              <w:t xml:space="preserve"> </w:t>
            </w:r>
            <w:r>
              <w:t xml:space="preserve">The Strategy has established a target that </w:t>
            </w:r>
            <w:r w:rsidRPr="00C67598">
              <w:t xml:space="preserve">by 2022, two thirds of working age Australians will have literacy and numeracy skills at </w:t>
            </w:r>
            <w:r>
              <w:t xml:space="preserve">ACSF </w:t>
            </w:r>
            <w:r w:rsidRPr="00C67598">
              <w:t>Level 3 or above</w:t>
            </w:r>
            <w:r>
              <w:t>. There is no available information towards current progress in achieving this target.</w:t>
            </w:r>
          </w:p>
          <w:p w14:paraId="266978DB" w14:textId="77777777" w:rsidR="00927635" w:rsidRDefault="00927635" w:rsidP="0089509B">
            <w:pPr>
              <w:keepNext/>
            </w:pPr>
            <w:r>
              <w:t>A number of activities were undertaken to establish the current and projected need for the courses and included:</w:t>
            </w:r>
          </w:p>
          <w:p w14:paraId="374E22BB" w14:textId="77777777" w:rsidR="00927635" w:rsidRDefault="00927635" w:rsidP="0089509B">
            <w:pPr>
              <w:pStyle w:val="bullet"/>
            </w:pPr>
            <w:r>
              <w:t>Analysis of enrolment data for the period between 2013-2016</w:t>
            </w:r>
          </w:p>
          <w:p w14:paraId="4B972A1D" w14:textId="77777777" w:rsidR="00927635" w:rsidRDefault="00927635" w:rsidP="0089509B">
            <w:pPr>
              <w:pStyle w:val="bullet"/>
            </w:pPr>
            <w:r>
              <w:t xml:space="preserve">Conduct of an online survey of providers (98 respondents) </w:t>
            </w:r>
          </w:p>
          <w:p w14:paraId="01376DA3" w14:textId="77777777" w:rsidR="00927635" w:rsidRDefault="00927635" w:rsidP="0089509B">
            <w:pPr>
              <w:pStyle w:val="bullet"/>
            </w:pPr>
            <w:r>
              <w:t>A workshop with the CGEA practitioner network (8 participants)</w:t>
            </w:r>
          </w:p>
          <w:p w14:paraId="4675A430" w14:textId="77777777" w:rsidR="00927635" w:rsidRDefault="00927635" w:rsidP="0089509B">
            <w:pPr>
              <w:pStyle w:val="bullet"/>
            </w:pPr>
            <w:r>
              <w:t xml:space="preserve">Conduct of a practitioner focus group (15 participants) </w:t>
            </w:r>
          </w:p>
          <w:p w14:paraId="2A289218" w14:textId="77777777" w:rsidR="00927635" w:rsidRDefault="00927635" w:rsidP="0089509B">
            <w:pPr>
              <w:pStyle w:val="bullet"/>
            </w:pPr>
            <w:r>
              <w:t xml:space="preserve">Individual email correspondence </w:t>
            </w:r>
          </w:p>
          <w:p w14:paraId="71795AB0" w14:textId="77777777" w:rsidR="00927635" w:rsidRDefault="00927635" w:rsidP="0089509B">
            <w:pPr>
              <w:pStyle w:val="bullet"/>
            </w:pPr>
            <w:r>
              <w:t>Analysis of learner responses to an online survey (20 respondents)</w:t>
            </w:r>
          </w:p>
          <w:p w14:paraId="57990613" w14:textId="77777777" w:rsidR="00927635" w:rsidRDefault="00927635" w:rsidP="0089509B">
            <w:pPr>
              <w:pStyle w:val="bullet"/>
            </w:pPr>
            <w:r>
              <w:t>Desktop review of literature and ACFE policy.</w:t>
            </w:r>
          </w:p>
          <w:p w14:paraId="248AF5B9" w14:textId="77777777" w:rsidR="00A92C07" w:rsidRDefault="00927635" w:rsidP="0089509B">
            <w:pPr>
              <w:keepNext/>
              <w:rPr>
                <w:b/>
              </w:rPr>
            </w:pPr>
            <w:r>
              <w:rPr>
                <w:b/>
              </w:rPr>
              <w:t>Consultations</w:t>
            </w:r>
          </w:p>
          <w:p w14:paraId="0201867D" w14:textId="77777777" w:rsidR="00A92C07" w:rsidRPr="00A92C07" w:rsidRDefault="00A92C07" w:rsidP="0089509B">
            <w:pPr>
              <w:keepNext/>
              <w:rPr>
                <w:b/>
              </w:rPr>
            </w:pPr>
            <w:r w:rsidRPr="00A92C07">
              <w:t>Practitioner Focus Group</w:t>
            </w:r>
          </w:p>
          <w:p w14:paraId="0F911971" w14:textId="16333802" w:rsidR="00A92C07" w:rsidRDefault="00A92C07" w:rsidP="0089509B">
            <w:pPr>
              <w:keepNext/>
            </w:pPr>
            <w:r w:rsidRPr="00A65150">
              <w:t>A focus group discussion of 14 CGEA practitioners from TAFE Institutes and Learn Locals was held on August 21</w:t>
            </w:r>
            <w:r>
              <w:t>, 2017</w:t>
            </w:r>
            <w:r w:rsidRPr="00A65150">
              <w:t>. Participants delivered a range of CGEA programs with a range of learner cohorts.</w:t>
            </w:r>
            <w:r w:rsidR="00FA7CF7">
              <w:t xml:space="preserve"> </w:t>
            </w:r>
            <w:r w:rsidRPr="00A65150">
              <w:t>Participants discussed and responded to the following key areas:</w:t>
            </w:r>
          </w:p>
          <w:p w14:paraId="4C89C816" w14:textId="77777777" w:rsidR="00A92C07" w:rsidRPr="006A747E" w:rsidRDefault="00A92C07" w:rsidP="0089509B">
            <w:pPr>
              <w:pStyle w:val="bullet"/>
            </w:pPr>
            <w:r w:rsidRPr="006A747E">
              <w:t>Approach to literacy and numeracy development in curriculum</w:t>
            </w:r>
          </w:p>
          <w:p w14:paraId="5CCDE223" w14:textId="77777777" w:rsidR="00A92C07" w:rsidRPr="006A747E" w:rsidRDefault="00A92C07" w:rsidP="0089509B">
            <w:pPr>
              <w:pStyle w:val="bullet"/>
            </w:pPr>
            <w:r w:rsidRPr="006A747E">
              <w:lastRenderedPageBreak/>
              <w:t>Curriculum outcomes</w:t>
            </w:r>
          </w:p>
          <w:p w14:paraId="61693300" w14:textId="77777777" w:rsidR="00A92C07" w:rsidRPr="006A747E" w:rsidRDefault="00A92C07" w:rsidP="0089509B">
            <w:pPr>
              <w:pStyle w:val="bullet"/>
            </w:pPr>
            <w:r w:rsidRPr="006A747E">
              <w:t>Qualification structures</w:t>
            </w:r>
          </w:p>
          <w:p w14:paraId="1BD6827C" w14:textId="77777777" w:rsidR="00A92C07" w:rsidRPr="006A747E" w:rsidRDefault="00A92C07" w:rsidP="0089509B">
            <w:pPr>
              <w:pStyle w:val="bullet"/>
            </w:pPr>
            <w:r w:rsidRPr="006A747E">
              <w:t>Units</w:t>
            </w:r>
          </w:p>
          <w:p w14:paraId="0F588FB7" w14:textId="77777777" w:rsidR="00A92C07" w:rsidRDefault="00A92C07" w:rsidP="0089509B">
            <w:pPr>
              <w:keepNext/>
            </w:pPr>
            <w:r>
              <w:t>Participants validated the approach taken by the CGEA curriculum to the development of literacy and numeracy skills, namely that the curriculum is informed by a view that literacy and numeracy are complex social practices embedded in context, and influenced by purpose, audience and conventions. The curriculum takes the view that texts</w:t>
            </w:r>
            <w:r w:rsidRPr="00A65150">
              <w:t xml:space="preserve"> serve particular functions in diverse contexts and that different texts have predictable language structures depending on their function</w:t>
            </w:r>
            <w:r>
              <w:t>.</w:t>
            </w:r>
          </w:p>
          <w:p w14:paraId="538E0997" w14:textId="66A6CEAB" w:rsidR="00A92C07" w:rsidRDefault="00A92C07" w:rsidP="0089509B">
            <w:pPr>
              <w:keepNext/>
            </w:pPr>
            <w:r>
              <w:t>Participants confirmed that each of the courses in the CGEA continues to meet the needs of diverse groups of learners. Participants emphasised the importance of the CGEA in providing an alternative for learners who had had negative experiences with education and had left school early as a result. The CGEA also provides an essential framework for the development of numeracy skills.</w:t>
            </w:r>
            <w:r w:rsidR="00FA7CF7">
              <w:t xml:space="preserve"> </w:t>
            </w:r>
          </w:p>
          <w:p w14:paraId="0B12C2D8" w14:textId="77777777" w:rsidR="00A92C07" w:rsidRDefault="00A92C07" w:rsidP="0089509B">
            <w:pPr>
              <w:keepNext/>
            </w:pPr>
            <w:r>
              <w:t>Participants indicated that the CGEA courses support the development of literacy and numeracy skills across a broad range of levels and enable crucial pathways into a range of VET qualifications including areas such as:</w:t>
            </w:r>
          </w:p>
          <w:p w14:paraId="69C99BE7" w14:textId="77777777" w:rsidR="00A92C07" w:rsidRPr="006A747E" w:rsidRDefault="00A92C07" w:rsidP="0089509B">
            <w:pPr>
              <w:pStyle w:val="bullet"/>
            </w:pPr>
            <w:r w:rsidRPr="006A747E">
              <w:t>Childcare</w:t>
            </w:r>
          </w:p>
          <w:p w14:paraId="766ED909" w14:textId="77777777" w:rsidR="00A92C07" w:rsidRPr="006A747E" w:rsidRDefault="00A92C07" w:rsidP="0089509B">
            <w:pPr>
              <w:pStyle w:val="bullet"/>
            </w:pPr>
            <w:r w:rsidRPr="006A747E">
              <w:t>Aged care</w:t>
            </w:r>
          </w:p>
          <w:p w14:paraId="15893299" w14:textId="77777777" w:rsidR="00A92C07" w:rsidRPr="006A747E" w:rsidRDefault="00A92C07" w:rsidP="0089509B">
            <w:pPr>
              <w:pStyle w:val="bullet"/>
            </w:pPr>
            <w:r w:rsidRPr="006A747E">
              <w:t>Nursing Studies</w:t>
            </w:r>
          </w:p>
          <w:p w14:paraId="4B66C2AA" w14:textId="77777777" w:rsidR="00A92C07" w:rsidRPr="006A747E" w:rsidRDefault="00A92C07" w:rsidP="0089509B">
            <w:pPr>
              <w:pStyle w:val="bullet"/>
            </w:pPr>
            <w:r w:rsidRPr="006A747E">
              <w:t>Business</w:t>
            </w:r>
          </w:p>
          <w:p w14:paraId="4046DE9B" w14:textId="77777777" w:rsidR="00A92C07" w:rsidRPr="006A747E" w:rsidRDefault="00A92C07" w:rsidP="0089509B">
            <w:pPr>
              <w:pStyle w:val="bullet"/>
            </w:pPr>
            <w:r w:rsidRPr="006A747E">
              <w:t>Hospitality</w:t>
            </w:r>
          </w:p>
          <w:p w14:paraId="79D6BAE5" w14:textId="77777777" w:rsidR="00A92C07" w:rsidRPr="006A747E" w:rsidRDefault="00A92C07" w:rsidP="0089509B">
            <w:pPr>
              <w:pStyle w:val="bullet"/>
            </w:pPr>
            <w:r w:rsidRPr="006A747E">
              <w:t>VCE/VCAL</w:t>
            </w:r>
          </w:p>
          <w:p w14:paraId="3DCCD42F" w14:textId="77777777" w:rsidR="00A92C07" w:rsidRPr="006A747E" w:rsidRDefault="00A92C07" w:rsidP="0089509B">
            <w:pPr>
              <w:pStyle w:val="bullet"/>
            </w:pPr>
            <w:r w:rsidRPr="006A747E">
              <w:t>Tertiary preparation with specialisations in engineering and science</w:t>
            </w:r>
          </w:p>
          <w:p w14:paraId="75F4E59D" w14:textId="77777777" w:rsidR="00A92C07" w:rsidRPr="006A747E" w:rsidRDefault="00A92C07" w:rsidP="0089509B">
            <w:pPr>
              <w:pStyle w:val="bullet"/>
            </w:pPr>
            <w:r w:rsidRPr="006A747E">
              <w:t>Horticulture</w:t>
            </w:r>
          </w:p>
          <w:p w14:paraId="4F19B05F" w14:textId="77777777" w:rsidR="00A92C07" w:rsidRPr="006A747E" w:rsidRDefault="00A92C07" w:rsidP="0089509B">
            <w:pPr>
              <w:pStyle w:val="bullet"/>
            </w:pPr>
            <w:r w:rsidRPr="006A747E">
              <w:t>Professional writing and editing</w:t>
            </w:r>
            <w:r>
              <w:t>.</w:t>
            </w:r>
          </w:p>
          <w:p w14:paraId="278FFB90" w14:textId="096E60BC" w:rsidR="00A92C07" w:rsidRDefault="00A92C07" w:rsidP="0089509B">
            <w:pPr>
              <w:keepNext/>
            </w:pPr>
            <w:r>
              <w:t>All participants agreed that the inclusion of mandatory digital literacy in the Engage and Create units as part of the last reaccreditation was working well. Participants discussed changing literacy practices in the digital age and discussed whether handwriting was still important. Some participants supported the importance of hand writing skills at all levels while others thought they were more important for learners at the lower level.</w:t>
            </w:r>
            <w:r w:rsidR="00FA7CF7">
              <w:t xml:space="preserve"> </w:t>
            </w:r>
            <w:r>
              <w:t>Other participants thought that handwritten drafts at higher levels were useful but that final pieces could be printed.</w:t>
            </w:r>
            <w:r w:rsidR="00FA7CF7">
              <w:t xml:space="preserve"> </w:t>
            </w:r>
            <w:r>
              <w:t xml:space="preserve">It was suggested that the requirement to include handwriting as compulsory at every level of the CGEA be investigated as part of the reaccreditation. </w:t>
            </w:r>
          </w:p>
          <w:p w14:paraId="59B28EFD" w14:textId="77777777" w:rsidR="00A92C07" w:rsidRDefault="00A92C07" w:rsidP="0089509B">
            <w:pPr>
              <w:keepNext/>
            </w:pPr>
            <w:r>
              <w:t xml:space="preserve">Some participants pointed to research establishing a link between the process of writing and the development of reading and other cognitive skills. Forming letters by hand substantially improves recognition. Handwriting and using keyboards requires very different cognitive process. Research by Mueller and Oppenheimer suggested that notetaking with a pen rather than with a keyboard gives students a better grasp of what they are learning. They point to the need to </w:t>
            </w:r>
            <w:r>
              <w:lastRenderedPageBreak/>
              <w:t>rephrase information while taking handwritten notes requiring a process of summarising and comprehension</w:t>
            </w:r>
          </w:p>
          <w:p w14:paraId="32246B49" w14:textId="11786025" w:rsidR="00A92C07" w:rsidRDefault="00A92C07" w:rsidP="0089509B">
            <w:pPr>
              <w:keepNext/>
            </w:pPr>
            <w:r>
              <w:t>Participants also indicated that there are varying interpretations of the term “paper based” which is used in the curriculum.</w:t>
            </w:r>
            <w:r w:rsidR="00FA7CF7">
              <w:t xml:space="preserve"> </w:t>
            </w:r>
            <w:r>
              <w:t>It was suggested that this could be changed to “handwritten”.</w:t>
            </w:r>
          </w:p>
          <w:p w14:paraId="3A348E29" w14:textId="77777777" w:rsidR="00A92C07" w:rsidRDefault="00A92C07" w:rsidP="0089509B">
            <w:pPr>
              <w:keepNext/>
            </w:pPr>
            <w:r>
              <w:t>Electronic Survey</w:t>
            </w:r>
          </w:p>
          <w:p w14:paraId="0D3E8F0B" w14:textId="77777777" w:rsidR="00A92C07" w:rsidRDefault="00A92C07" w:rsidP="0089509B">
            <w:pPr>
              <w:keepNext/>
            </w:pPr>
            <w:r w:rsidRPr="000F544A">
              <w:t>An electronic survey of Victorian RTOs who have self selected their inclusion on a CGEA databa</w:t>
            </w:r>
            <w:r>
              <w:t>se was conducted during August and September 2017</w:t>
            </w:r>
            <w:r w:rsidRPr="000F544A">
              <w:t xml:space="preserve"> to obtain feedback on the usage, structure and broader outcomes of the</w:t>
            </w:r>
            <w:r>
              <w:t xml:space="preserve"> CGEA curriculum. There were </w:t>
            </w:r>
            <w:r w:rsidRPr="00BD7DB2">
              <w:t>9</w:t>
            </w:r>
            <w:r>
              <w:t>8 survey</w:t>
            </w:r>
            <w:r w:rsidRPr="000F544A">
              <w:t xml:space="preserve"> respons</w:t>
            </w:r>
            <w:r>
              <w:t>es</w:t>
            </w:r>
            <w:r w:rsidRPr="007A31F8">
              <w:t xml:space="preserve"> from metropolitan and regional ACE and TAFE providers and other providers</w:t>
            </w:r>
            <w:r>
              <w:t xml:space="preserve"> including private metropolitan and regional providers as well as government departments and community based organisations. 40% of respondents identified as TAFE metropolitan followed by 19% as TAFE regional. ACE/Learn Local respondents made up 17% of respondents.</w:t>
            </w:r>
          </w:p>
          <w:p w14:paraId="34024BCC" w14:textId="77777777" w:rsidR="00A92C07" w:rsidRDefault="00A92C07" w:rsidP="0089509B">
            <w:pPr>
              <w:keepNext/>
            </w:pPr>
            <w:r>
              <w:t>Respondents delivered</w:t>
            </w:r>
            <w:r w:rsidRPr="00157038">
              <w:t xml:space="preserve"> the </w:t>
            </w:r>
            <w:r>
              <w:t>full range of the CGEA with many respondents offering a combination of certificates. The most delivered certificate was the Certificate II in General Education for Adults followed by the Certificate I with the least delivered being the Course in Initial General Education for Adults. In most instances respondents worked with combinations of diverse cohorts including younger disengaged learners, older mature aged cohorts, learners in the justice and youth justice systems, learners with disabilities as well as EAL learners. The prevalent cohort however was the youth cohort with 46% of respondents indicating this was their main cohort. A smaller number of respondents worked specifically with mature aged learners.</w:t>
            </w:r>
          </w:p>
          <w:p w14:paraId="5722B0CB" w14:textId="77777777" w:rsidR="00A92C07" w:rsidRDefault="00A92C07" w:rsidP="0089509B">
            <w:pPr>
              <w:keepNext/>
            </w:pPr>
            <w:r>
              <w:t xml:space="preserve">Over 80% of respondents believed there was a continuing need for each of the courses in the CGEA. Comments included: </w:t>
            </w:r>
          </w:p>
          <w:p w14:paraId="68E533DC" w14:textId="77777777" w:rsidR="00A92C07" w:rsidRPr="00A92C07" w:rsidRDefault="00A92C07" w:rsidP="0089509B">
            <w:pPr>
              <w:pStyle w:val="bullet"/>
              <w:rPr>
                <w:i/>
              </w:rPr>
            </w:pPr>
            <w:r w:rsidRPr="00A92C07">
              <w:rPr>
                <w:i/>
              </w:rPr>
              <w:t>Provides grounding for skills and knowledge required before entering into vocational courses. For some, these courses provides them the time they require to 'grow up' and thus have greater maturity to complete vocational courses</w:t>
            </w:r>
          </w:p>
          <w:p w14:paraId="3C037024" w14:textId="77777777" w:rsidR="00A92C07" w:rsidRPr="00A92C07" w:rsidRDefault="00A92C07" w:rsidP="0089509B">
            <w:pPr>
              <w:pStyle w:val="bullet"/>
              <w:rPr>
                <w:i/>
              </w:rPr>
            </w:pPr>
            <w:r w:rsidRPr="00A92C07">
              <w:rPr>
                <w:i/>
              </w:rPr>
              <w:t>Early school leavers continue to need a bridging course to enable them to apply for further study or apprenticeships</w:t>
            </w:r>
          </w:p>
          <w:p w14:paraId="6AF1DA29" w14:textId="77777777" w:rsidR="00A92C07" w:rsidRPr="00A92C07" w:rsidRDefault="00A92C07" w:rsidP="0089509B">
            <w:pPr>
              <w:pStyle w:val="bullet"/>
              <w:rPr>
                <w:i/>
              </w:rPr>
            </w:pPr>
            <w:r w:rsidRPr="00A92C07">
              <w:rPr>
                <w:i/>
              </w:rPr>
              <w:t>Big need at initial and intro level</w:t>
            </w:r>
          </w:p>
          <w:p w14:paraId="5B4B42DD" w14:textId="77777777" w:rsidR="00A92C07" w:rsidRPr="00A92C07" w:rsidRDefault="00A92C07" w:rsidP="0089509B">
            <w:pPr>
              <w:pStyle w:val="bullet"/>
              <w:rPr>
                <w:i/>
              </w:rPr>
            </w:pPr>
            <w:r w:rsidRPr="00A92C07">
              <w:rPr>
                <w:i/>
              </w:rPr>
              <w:t>Allows students second chance opportunity to catch up on skills and knowledge they might have missed out on while at school</w:t>
            </w:r>
          </w:p>
          <w:p w14:paraId="71510EBE" w14:textId="77777777" w:rsidR="00A92C07" w:rsidRPr="00A92C07" w:rsidRDefault="00A92C07" w:rsidP="0089509B">
            <w:pPr>
              <w:pStyle w:val="bullet"/>
              <w:rPr>
                <w:i/>
              </w:rPr>
            </w:pPr>
            <w:r w:rsidRPr="00A92C07">
              <w:rPr>
                <w:i/>
              </w:rPr>
              <w:t>Is useful for youth that won't/can't attend school. Also for people returning to study and not able to go straight into other vocational courses due to gaps in their LLN skills</w:t>
            </w:r>
          </w:p>
          <w:p w14:paraId="4DAF95E5" w14:textId="77777777" w:rsidR="00A92C07" w:rsidRPr="00A92C07" w:rsidRDefault="00A92C07" w:rsidP="0089509B">
            <w:pPr>
              <w:pStyle w:val="bullet"/>
              <w:rPr>
                <w:i/>
              </w:rPr>
            </w:pPr>
            <w:r w:rsidRPr="00A92C07">
              <w:rPr>
                <w:i/>
              </w:rPr>
              <w:t>The flexibility of CGEA (through clustering Units, importing Units from higher or lower certificates etc.) also enables practitioners to meet the needs of mixed-level cohorts.</w:t>
            </w:r>
          </w:p>
          <w:p w14:paraId="64164A3B" w14:textId="77777777" w:rsidR="00A92C07" w:rsidRDefault="00A92C07" w:rsidP="0089509B">
            <w:pPr>
              <w:keepNext/>
            </w:pPr>
            <w:r>
              <w:t>Student Survey</w:t>
            </w:r>
          </w:p>
          <w:p w14:paraId="462AA3AF" w14:textId="77777777" w:rsidR="00A92C07" w:rsidRDefault="00A92C07" w:rsidP="0089509B">
            <w:pPr>
              <w:keepNext/>
            </w:pPr>
            <w:r>
              <w:t xml:space="preserve">Students currently completing any of the certificates in the CGEA were invited to provide feedback on their courses via an online survey. There were 20 student responses. The majority of respondents were studying in Melbourne while a small number was studying in a regional </w:t>
            </w:r>
            <w:r>
              <w:lastRenderedPageBreak/>
              <w:t>area. All respondents indicated that the CGEA course they were completing was meeting their needs. A majority referred to the need to improve their maths and English skills to help them in everyday life. One respondent indicated they enjoyed the “chance to learn” and said: ‘</w:t>
            </w:r>
            <w:r w:rsidRPr="00341A23">
              <w:t>I have found confidan</w:t>
            </w:r>
            <w:r w:rsidR="00AA336B">
              <w:t xml:space="preserve">ts in my ability to learn that I never thought I </w:t>
            </w:r>
            <w:r w:rsidRPr="00341A23">
              <w:t>would have again</w:t>
            </w:r>
            <w:r>
              <w:t>’</w:t>
            </w:r>
            <w:r w:rsidRPr="00341A23">
              <w:t>.</w:t>
            </w:r>
            <w:r w:rsidR="00AA336B">
              <w:t xml:space="preserve"> </w:t>
            </w:r>
            <w:r>
              <w:t>A number of respondents identified the need for more speaking and conversation in the courses.</w:t>
            </w:r>
          </w:p>
          <w:p w14:paraId="6CD639C7" w14:textId="77777777" w:rsidR="00A92C07" w:rsidRDefault="00A92C07" w:rsidP="0089509B">
            <w:pPr>
              <w:keepNext/>
              <w:rPr>
                <w:b/>
              </w:rPr>
            </w:pPr>
            <w:r>
              <w:rPr>
                <w:b/>
              </w:rPr>
              <w:t>Key Themes</w:t>
            </w:r>
          </w:p>
          <w:p w14:paraId="717372E3" w14:textId="77777777" w:rsidR="00AA336B" w:rsidRDefault="00A92C07" w:rsidP="0089509B">
            <w:pPr>
              <w:keepNext/>
            </w:pPr>
            <w:r>
              <w:t xml:space="preserve">The following key themes </w:t>
            </w:r>
            <w:r w:rsidR="00AA336B">
              <w:t>emerged from consultation:</w:t>
            </w:r>
          </w:p>
          <w:p w14:paraId="750B685F" w14:textId="77777777" w:rsidR="00A92C07" w:rsidRPr="005472E1" w:rsidRDefault="00F24C07" w:rsidP="0089509B">
            <w:pPr>
              <w:pStyle w:val="bullet"/>
            </w:pPr>
            <w:r>
              <w:t xml:space="preserve">support </w:t>
            </w:r>
            <w:r w:rsidR="00AA336B">
              <w:t xml:space="preserve">for maintenance of the current qualification </w:t>
            </w:r>
            <w:r w:rsidR="00A92C07" w:rsidRPr="005472E1">
              <w:t>structures</w:t>
            </w:r>
            <w:r w:rsidR="00AA336B">
              <w:t xml:space="preserve"> with further consideration of the core outcomes to include learning plan and project units</w:t>
            </w:r>
          </w:p>
          <w:p w14:paraId="51AFF2BB" w14:textId="77777777" w:rsidR="00AA336B" w:rsidRDefault="00F24C07" w:rsidP="0089509B">
            <w:pPr>
              <w:pStyle w:val="bullet"/>
            </w:pPr>
            <w:r>
              <w:t xml:space="preserve">review </w:t>
            </w:r>
            <w:r w:rsidR="00AA336B">
              <w:t>the inclusion of explicit oracy units</w:t>
            </w:r>
          </w:p>
          <w:p w14:paraId="65FFD143" w14:textId="77777777" w:rsidR="00F24C07" w:rsidRDefault="00F24C07" w:rsidP="0089509B">
            <w:pPr>
              <w:pStyle w:val="bullet"/>
            </w:pPr>
            <w:r>
              <w:t xml:space="preserve">review </w:t>
            </w:r>
            <w:r w:rsidR="00AA336B">
              <w:t xml:space="preserve">elective units to </w:t>
            </w:r>
            <w:r>
              <w:t xml:space="preserve">better </w:t>
            </w:r>
            <w:r w:rsidR="00AA336B">
              <w:t xml:space="preserve">support </w:t>
            </w:r>
            <w:r>
              <w:t>the broad range of students undertaking the courses</w:t>
            </w:r>
          </w:p>
          <w:p w14:paraId="220BF5AC" w14:textId="77777777" w:rsidR="00F24C07" w:rsidRDefault="00F24C07" w:rsidP="0089509B">
            <w:pPr>
              <w:pStyle w:val="bullet"/>
            </w:pPr>
            <w:r>
              <w:t>review references to paper based and digital texts to better reflect current practices</w:t>
            </w:r>
          </w:p>
          <w:p w14:paraId="3FDC8467" w14:textId="77777777" w:rsidR="00A92C07" w:rsidRPr="00A92C07" w:rsidRDefault="00F24C07" w:rsidP="0089509B">
            <w:pPr>
              <w:pStyle w:val="bullet"/>
            </w:pPr>
            <w:r>
              <w:t>review information on ACSF mapping and alignment.</w:t>
            </w:r>
          </w:p>
          <w:p w14:paraId="09D030BF" w14:textId="77777777" w:rsidR="00056128" w:rsidRDefault="00056128" w:rsidP="0089509B">
            <w:pPr>
              <w:keepNext/>
              <w:rPr>
                <w:b/>
              </w:rPr>
            </w:pPr>
            <w:r>
              <w:rPr>
                <w:b/>
              </w:rPr>
              <w:t>Project Steering Committee</w:t>
            </w:r>
          </w:p>
          <w:p w14:paraId="12EAD440" w14:textId="77777777" w:rsidR="00056128" w:rsidRDefault="00056128" w:rsidP="0089509B">
            <w:pPr>
              <w:keepNext/>
            </w:pPr>
            <w:r>
              <w:t>The reaccreditation of the Certificates was guided by a Project Steering Committee (PSC) comprised of the following members:</w:t>
            </w:r>
          </w:p>
          <w:p w14:paraId="55DD4BF4" w14:textId="77777777" w:rsidR="00056128" w:rsidRDefault="00056128" w:rsidP="0089509B">
            <w:pPr>
              <w:keepNext/>
            </w:pPr>
            <w:r>
              <w:t>Linno Rhodes (Chair)</w:t>
            </w:r>
            <w:r>
              <w:tab/>
              <w:t xml:space="preserve">Victorian Adult Literacy and Basic Education </w:t>
            </w:r>
            <w:r>
              <w:tab/>
            </w:r>
            <w:r>
              <w:tab/>
            </w:r>
            <w:r>
              <w:tab/>
              <w:t>Council (VALBEC)</w:t>
            </w:r>
          </w:p>
          <w:p w14:paraId="25B7AC07" w14:textId="7A5A8343" w:rsidR="00056128" w:rsidRDefault="00056128" w:rsidP="0089509B">
            <w:pPr>
              <w:keepNext/>
            </w:pPr>
            <w:r>
              <w:t>Mary Ellen Blackburn</w:t>
            </w:r>
            <w:r>
              <w:tab/>
              <w:t>Box</w:t>
            </w:r>
            <w:r w:rsidR="003025C5">
              <w:t xml:space="preserve"> H</w:t>
            </w:r>
            <w:r>
              <w:t>ill Institute (Corrections sector)</w:t>
            </w:r>
          </w:p>
          <w:p w14:paraId="124F60F6" w14:textId="77777777" w:rsidR="00056128" w:rsidRDefault="00056128" w:rsidP="0089509B">
            <w:pPr>
              <w:keepNext/>
            </w:pPr>
            <w:r>
              <w:t xml:space="preserve">Michael Taylor </w:t>
            </w:r>
            <w:r>
              <w:tab/>
              <w:t>Australian Industry Group (AIG)</w:t>
            </w:r>
          </w:p>
          <w:p w14:paraId="0A477DBC" w14:textId="77777777" w:rsidR="00056128" w:rsidRDefault="00056128" w:rsidP="0089509B">
            <w:pPr>
              <w:keepNext/>
            </w:pPr>
            <w:r>
              <w:t>Christine Tully</w:t>
            </w:r>
            <w:r>
              <w:tab/>
            </w:r>
            <w:r>
              <w:tab/>
              <w:t xml:space="preserve">Numeracy expert/convenor CGEA practitioner </w:t>
            </w:r>
            <w:r>
              <w:tab/>
            </w:r>
            <w:r>
              <w:tab/>
            </w:r>
            <w:r>
              <w:tab/>
              <w:t>network</w:t>
            </w:r>
          </w:p>
          <w:p w14:paraId="73AF49E5" w14:textId="77777777" w:rsidR="00056128" w:rsidRDefault="00056128" w:rsidP="0089509B">
            <w:pPr>
              <w:keepNext/>
            </w:pPr>
            <w:r>
              <w:t xml:space="preserve">Dennis Tonkin </w:t>
            </w:r>
            <w:r>
              <w:tab/>
              <w:t xml:space="preserve">Victorian Curriculum and Assessment Authority </w:t>
            </w:r>
            <w:r>
              <w:tab/>
            </w:r>
            <w:r>
              <w:tab/>
            </w:r>
            <w:r>
              <w:tab/>
              <w:t>(VCAA)</w:t>
            </w:r>
          </w:p>
          <w:p w14:paraId="26B2C3AA" w14:textId="77777777" w:rsidR="00056128" w:rsidRDefault="00056128" w:rsidP="0089509B">
            <w:pPr>
              <w:keepNext/>
            </w:pPr>
            <w:r>
              <w:t>Philippa McLean</w:t>
            </w:r>
            <w:r>
              <w:tab/>
              <w:t>ACSF expert</w:t>
            </w:r>
          </w:p>
          <w:p w14:paraId="330912C5" w14:textId="77777777" w:rsidR="00056128" w:rsidRDefault="00056128" w:rsidP="0089509B">
            <w:pPr>
              <w:keepNext/>
            </w:pPr>
            <w:r>
              <w:t>Bridget Cornish</w:t>
            </w:r>
            <w:r>
              <w:tab/>
              <w:t>Community College Gippsland</w:t>
            </w:r>
          </w:p>
          <w:p w14:paraId="7E21EA60" w14:textId="77777777" w:rsidR="00056128" w:rsidRDefault="00056128" w:rsidP="0089509B">
            <w:pPr>
              <w:keepNext/>
            </w:pPr>
            <w:r>
              <w:t>Catherine Devlin</w:t>
            </w:r>
            <w:r>
              <w:tab/>
              <w:t>Adult Learning Australia (ALA)</w:t>
            </w:r>
          </w:p>
          <w:p w14:paraId="76296AC5" w14:textId="77777777" w:rsidR="00056128" w:rsidRPr="00056128" w:rsidRDefault="00056128" w:rsidP="0089509B">
            <w:pPr>
              <w:keepNext/>
            </w:pPr>
            <w:r>
              <w:t xml:space="preserve">Neville Atkinson </w:t>
            </w:r>
            <w:r>
              <w:tab/>
              <w:t xml:space="preserve">Victorian Aboriginal Education Association Inc. </w:t>
            </w:r>
            <w:r>
              <w:tab/>
            </w:r>
            <w:r>
              <w:tab/>
            </w:r>
            <w:r>
              <w:tab/>
              <w:t>(VAEAI)</w:t>
            </w:r>
          </w:p>
          <w:p w14:paraId="2DF1F82F" w14:textId="77777777" w:rsidR="00FF5C1C" w:rsidRPr="00FF5C1C" w:rsidRDefault="00FF5C1C" w:rsidP="0089509B">
            <w:pPr>
              <w:keepNext/>
              <w:rPr>
                <w:b/>
              </w:rPr>
            </w:pPr>
            <w:r w:rsidRPr="00FF5C1C">
              <w:rPr>
                <w:b/>
              </w:rPr>
              <w:t xml:space="preserve">Skills and Knowledge Profile </w:t>
            </w:r>
          </w:p>
          <w:p w14:paraId="36CAFD37" w14:textId="77777777" w:rsidR="00FF5C1C" w:rsidRDefault="00FF5C1C" w:rsidP="0089509B">
            <w:pPr>
              <w:keepNext/>
            </w:pPr>
            <w:r>
              <w:t xml:space="preserve">A Skills and Knowledge Profile </w:t>
            </w:r>
            <w:r w:rsidRPr="007940D7">
              <w:t xml:space="preserve">was developed following discussion with and advice from the </w:t>
            </w:r>
            <w:r>
              <w:t>PSC</w:t>
            </w:r>
            <w:r w:rsidRPr="007940D7">
              <w:t>. The profile was then validated and used to guide the redevelopment of the curriculum.</w:t>
            </w:r>
          </w:p>
          <w:p w14:paraId="5E11CB57" w14:textId="77777777" w:rsidR="00056128" w:rsidRDefault="00056128" w:rsidP="0089509B">
            <w:pPr>
              <w:keepNext/>
            </w:pPr>
            <w:r>
              <w:t>The Certificates in General Education for Adults</w:t>
            </w:r>
          </w:p>
          <w:p w14:paraId="6BB2C223" w14:textId="77777777" w:rsidR="00056128" w:rsidRPr="00B553A8" w:rsidRDefault="00056128" w:rsidP="0089509B">
            <w:pPr>
              <w:pStyle w:val="bullet"/>
            </w:pPr>
            <w:r>
              <w:t>do</w:t>
            </w:r>
            <w:r w:rsidRPr="00B553A8">
              <w:t xml:space="preserve"> not duplicate, by title or coverage, the outcomes of an endorsed training package qualification</w:t>
            </w:r>
          </w:p>
          <w:p w14:paraId="43CEAA62" w14:textId="77777777" w:rsidR="00056128" w:rsidRPr="000D337F" w:rsidRDefault="00056128" w:rsidP="0089509B">
            <w:pPr>
              <w:pStyle w:val="bullet"/>
            </w:pPr>
            <w:r>
              <w:t>are</w:t>
            </w:r>
            <w:r w:rsidRPr="00B553A8">
              <w:t xml:space="preserve"> not a subset of a single training package qualification that could be recognised through one or more </w:t>
            </w:r>
            <w:r>
              <w:t>statements of a</w:t>
            </w:r>
            <w:r w:rsidRPr="00B553A8">
              <w:t xml:space="preserve">ttainment or a </w:t>
            </w:r>
            <w:r>
              <w:t>s</w:t>
            </w:r>
            <w:r w:rsidRPr="00B553A8">
              <w:t xml:space="preserve">kill </w:t>
            </w:r>
            <w:r>
              <w:t>s</w:t>
            </w:r>
            <w:r w:rsidRPr="00B553A8">
              <w:t>et</w:t>
            </w:r>
          </w:p>
          <w:p w14:paraId="6A6B3A34" w14:textId="77777777" w:rsidR="00056128" w:rsidRPr="00B553A8" w:rsidRDefault="00056128" w:rsidP="0089509B">
            <w:pPr>
              <w:pStyle w:val="bullet"/>
            </w:pPr>
            <w:r>
              <w:lastRenderedPageBreak/>
              <w:t>do</w:t>
            </w:r>
            <w:r w:rsidRPr="00B553A8">
              <w:t xml:space="preserve"> not include units of competency additional to those in a training package qualification that could be recognised through </w:t>
            </w:r>
            <w:r>
              <w:t>s</w:t>
            </w:r>
            <w:r w:rsidRPr="00B553A8">
              <w:t xml:space="preserve">tatements of </w:t>
            </w:r>
            <w:r>
              <w:t>a</w:t>
            </w:r>
            <w:r w:rsidRPr="00B553A8">
              <w:t>ttainment in addition to the qualification</w:t>
            </w:r>
          </w:p>
          <w:p w14:paraId="2EA4DD78" w14:textId="77777777" w:rsidR="00927635" w:rsidRPr="00056128" w:rsidRDefault="00056128" w:rsidP="0089509B">
            <w:pPr>
              <w:pStyle w:val="bullet"/>
            </w:pPr>
            <w:r>
              <w:t>do</w:t>
            </w:r>
            <w:r w:rsidRPr="00B553A8">
              <w:t xml:space="preserve"> not comprise </w:t>
            </w:r>
            <w:r>
              <w:t>units</w:t>
            </w:r>
            <w:r w:rsidRPr="00B553A8">
              <w:t xml:space="preserve"> that duplicate units of competency of a training package qualification</w:t>
            </w:r>
            <w:r>
              <w:t>.</w:t>
            </w:r>
          </w:p>
        </w:tc>
      </w:tr>
      <w:tr w:rsidR="00927635" w:rsidRPr="00475ABA" w14:paraId="45E23710" w14:textId="77777777" w:rsidTr="00B12B4F">
        <w:tc>
          <w:tcPr>
            <w:tcW w:w="3159" w:type="dxa"/>
            <w:gridSpan w:val="2"/>
            <w:tcBorders>
              <w:bottom w:val="single" w:sz="4" w:space="0" w:color="auto"/>
            </w:tcBorders>
          </w:tcPr>
          <w:p w14:paraId="40C8EE2C" w14:textId="77777777" w:rsidR="00927635" w:rsidRPr="00475ABA" w:rsidRDefault="00927635" w:rsidP="0089509B">
            <w:pPr>
              <w:pStyle w:val="Code2"/>
            </w:pPr>
            <w:bookmarkStart w:id="22" w:name="_Toc507058540"/>
            <w:r>
              <w:lastRenderedPageBreak/>
              <w:t>3.2</w:t>
            </w:r>
            <w:r>
              <w:tab/>
            </w:r>
            <w:r w:rsidRPr="00475ABA">
              <w:t>Review for re-</w:t>
            </w:r>
            <w:r>
              <w:tab/>
            </w:r>
            <w:r w:rsidRPr="00475ABA">
              <w:t>accreditation</w:t>
            </w:r>
            <w:bookmarkEnd w:id="22"/>
          </w:p>
        </w:tc>
        <w:tc>
          <w:tcPr>
            <w:tcW w:w="7137" w:type="dxa"/>
            <w:gridSpan w:val="3"/>
            <w:tcBorders>
              <w:bottom w:val="single" w:sz="4" w:space="0" w:color="auto"/>
            </w:tcBorders>
          </w:tcPr>
          <w:p w14:paraId="7765DE14" w14:textId="77777777" w:rsidR="001D1E75" w:rsidRDefault="001D1E75" w:rsidP="0089509B">
            <w:pPr>
              <w:keepNext/>
            </w:pPr>
            <w:r>
              <w:t>A mid cycle review of the CGEA was conducted in early 2016. The purpose of the review was to seek feedback from practitioners on whether the curriculum was enabling them to meet the needs of their diverse learners through the design of responsive and meaningful programs. There were 22 practitioner responses to an electronic survey while others provided feedback directly via email. Feedback generally indicated that the CGEA</w:t>
            </w:r>
            <w:r w:rsidRPr="007809F4">
              <w:t xml:space="preserve"> is flexible and ca</w:t>
            </w:r>
            <w:r>
              <w:t xml:space="preserve">n be contextualised to suit </w:t>
            </w:r>
            <w:r w:rsidRPr="007809F4">
              <w:t>diverse learners and groups.</w:t>
            </w:r>
            <w:r>
              <w:t xml:space="preserve"> The following issues were raised:</w:t>
            </w:r>
          </w:p>
          <w:p w14:paraId="1A05AC24" w14:textId="77777777" w:rsidR="001D1E75" w:rsidRPr="00BD7DB2" w:rsidRDefault="001D1E75" w:rsidP="0089509B">
            <w:pPr>
              <w:pStyle w:val="bullet"/>
            </w:pPr>
            <w:r w:rsidRPr="00BD7DB2">
              <w:t xml:space="preserve">include more technology related units </w:t>
            </w:r>
            <w:r>
              <w:t xml:space="preserve">which resulted in the addition of the unit </w:t>
            </w:r>
            <w:r w:rsidRPr="00530670">
              <w:rPr>
                <w:i/>
              </w:rPr>
              <w:t>ICTICT106 Operate presentation packages</w:t>
            </w:r>
            <w:r w:rsidRPr="00BD7DB2">
              <w:t xml:space="preserve"> to </w:t>
            </w:r>
            <w:r>
              <w:t xml:space="preserve">the </w:t>
            </w:r>
            <w:r w:rsidRPr="00BD7DB2">
              <w:t>elective</w:t>
            </w:r>
            <w:r>
              <w:t xml:space="preserve"> bank of Certificates II and III</w:t>
            </w:r>
          </w:p>
          <w:p w14:paraId="66A992C1" w14:textId="77777777" w:rsidR="001D1E75" w:rsidRPr="00BD7DB2" w:rsidRDefault="001D1E75" w:rsidP="0089509B">
            <w:pPr>
              <w:pStyle w:val="bullet"/>
            </w:pPr>
            <w:r w:rsidRPr="00BD7DB2">
              <w:t>too many assessment requirements for example, requirement to assess 3 text types</w:t>
            </w:r>
          </w:p>
          <w:p w14:paraId="126FE05D" w14:textId="77777777" w:rsidR="001D1E75" w:rsidRPr="00BD7DB2" w:rsidRDefault="001D1E75" w:rsidP="0089509B">
            <w:pPr>
              <w:pStyle w:val="bullet"/>
            </w:pPr>
            <w:r w:rsidRPr="00BD7DB2">
              <w:t>return verbal communication to the curriculum</w:t>
            </w:r>
          </w:p>
          <w:p w14:paraId="68FF18FD" w14:textId="77777777" w:rsidR="001D1E75" w:rsidRPr="00BD7DB2" w:rsidRDefault="001D1E75" w:rsidP="0089509B">
            <w:pPr>
              <w:pStyle w:val="bullet"/>
            </w:pPr>
            <w:r w:rsidRPr="00BD7DB2">
              <w:t>more choice in electives across certificates</w:t>
            </w:r>
          </w:p>
          <w:p w14:paraId="1D6E8D82" w14:textId="77777777" w:rsidR="001D1E75" w:rsidRPr="00BD7DB2" w:rsidRDefault="001D1E75" w:rsidP="0089509B">
            <w:pPr>
              <w:pStyle w:val="bullet"/>
            </w:pPr>
            <w:r w:rsidRPr="00BD7DB2">
              <w:t>increase emphasis on digital skills</w:t>
            </w:r>
          </w:p>
          <w:p w14:paraId="353787C6" w14:textId="10C66860" w:rsidR="001D1E75" w:rsidRPr="00BD7DB2" w:rsidRDefault="001D1E75" w:rsidP="0089509B">
            <w:pPr>
              <w:pStyle w:val="bullet"/>
            </w:pPr>
            <w:r w:rsidRPr="00BD7DB2">
              <w:t>more range of units that are '</w:t>
            </w:r>
            <w:r w:rsidR="00D90609" w:rsidRPr="00BD7DB2">
              <w:t>Youth</w:t>
            </w:r>
            <w:r w:rsidRPr="00BD7DB2">
              <w:t xml:space="preserve"> friendly'</w:t>
            </w:r>
          </w:p>
          <w:p w14:paraId="2E607EB6" w14:textId="77777777" w:rsidR="001D1E75" w:rsidRPr="00BD7DB2" w:rsidRDefault="001D1E75" w:rsidP="0089509B">
            <w:pPr>
              <w:pStyle w:val="bullet"/>
            </w:pPr>
            <w:r w:rsidRPr="00BD7DB2">
              <w:t xml:space="preserve">learning outcomes about audience and purpose, definition of features, and source of text should be in required knowledge and skills rather than learning outcomes- </w:t>
            </w:r>
          </w:p>
          <w:p w14:paraId="46E9E668" w14:textId="77777777" w:rsidR="001D1E75" w:rsidRPr="00BD7DB2" w:rsidRDefault="001D1E75" w:rsidP="0089509B">
            <w:pPr>
              <w:pStyle w:val="bullet"/>
            </w:pPr>
            <w:r w:rsidRPr="00BD7DB2">
              <w:t xml:space="preserve">more electives for each level would be appreciated, especially more suited to remote </w:t>
            </w:r>
            <w:r>
              <w:t>Aboriginal and/or Torres Strait Islander</w:t>
            </w:r>
            <w:r w:rsidRPr="00BD7DB2">
              <w:t xml:space="preserve"> learners</w:t>
            </w:r>
          </w:p>
          <w:p w14:paraId="1638F8E7" w14:textId="77777777" w:rsidR="001D1E75" w:rsidRPr="00BD7DB2" w:rsidRDefault="001D1E75" w:rsidP="0089509B">
            <w:pPr>
              <w:pStyle w:val="bullet"/>
            </w:pPr>
            <w:r w:rsidRPr="00BD7DB2">
              <w:t>clarify the term “paper-based text” To what extent does it, infer/include the use of handwriting skills?</w:t>
            </w:r>
          </w:p>
          <w:p w14:paraId="22B17695" w14:textId="77777777" w:rsidR="001D1E75" w:rsidRDefault="001D1E75" w:rsidP="0089509B">
            <w:pPr>
              <w:pStyle w:val="bullet"/>
            </w:pPr>
            <w:r w:rsidRPr="00BD7DB2">
              <w:t>ICTICT103 Use, communicate and search securely on the internet has a lot of performance criteria which are IT related, rather than supporting digital literacy. So, it is very technical and more complex than is suitable for CGEA I</w:t>
            </w:r>
            <w:r w:rsidRPr="00556198">
              <w:t>.</w:t>
            </w:r>
          </w:p>
          <w:p w14:paraId="0D1F029B" w14:textId="77777777" w:rsidR="001D1E75" w:rsidRPr="001D1E75" w:rsidRDefault="001D1E75" w:rsidP="0089509B">
            <w:pPr>
              <w:keepNext/>
              <w:rPr>
                <w:b/>
              </w:rPr>
            </w:pPr>
            <w:r w:rsidRPr="001D1E75">
              <w:rPr>
                <w:b/>
              </w:rPr>
              <w:t>Transition</w:t>
            </w:r>
          </w:p>
          <w:p w14:paraId="79B3AAEE" w14:textId="50F4B3F4" w:rsidR="001D1E75" w:rsidRPr="001D1E75" w:rsidRDefault="00CC49A8" w:rsidP="0089509B">
            <w:pPr>
              <w:keepNext/>
              <w:rPr>
                <w:b/>
              </w:rPr>
            </w:pPr>
            <w:r w:rsidRPr="00CC49A8">
              <w:rPr>
                <w:b/>
              </w:rPr>
              <w:t xml:space="preserve">22471VIC </w:t>
            </w:r>
            <w:r w:rsidR="001D1E75" w:rsidRPr="001D1E75">
              <w:rPr>
                <w:b/>
              </w:rPr>
              <w:t>Course in Initial General Education for Adults</w:t>
            </w:r>
          </w:p>
          <w:p w14:paraId="7CB15642" w14:textId="0D6E3711" w:rsidR="001D1E75" w:rsidRPr="000D57F9" w:rsidRDefault="001D1E75" w:rsidP="0089509B">
            <w:pPr>
              <w:keepNext/>
            </w:pPr>
            <w:r>
              <w:t xml:space="preserve">The </w:t>
            </w:r>
            <w:r w:rsidR="00CC49A8" w:rsidRPr="00CC49A8">
              <w:t>22471VIC</w:t>
            </w:r>
            <w:r w:rsidR="00CC49A8">
              <w:t xml:space="preserve"> </w:t>
            </w:r>
            <w:r w:rsidRPr="00E81025">
              <w:t>Course in Initial General Education for Adults</w:t>
            </w:r>
            <w:r>
              <w:t xml:space="preserve"> replaces and is equivalent to the </w:t>
            </w:r>
            <w:r w:rsidR="00A72965">
              <w:t xml:space="preserve">22234VIC </w:t>
            </w:r>
            <w:r w:rsidRPr="00E81025">
              <w:t>Course in Initial General Education for Adults. There can b</w:t>
            </w:r>
            <w:r>
              <w:t xml:space="preserve">e no new enrolments in the </w:t>
            </w:r>
            <w:r w:rsidR="00A72965">
              <w:t xml:space="preserve">22234VIC </w:t>
            </w:r>
            <w:r w:rsidRPr="00E81025">
              <w:t xml:space="preserve">Course in Initial General Education for Adults after 30 June </w:t>
            </w:r>
            <w:r>
              <w:t>2018</w:t>
            </w:r>
            <w:r w:rsidRPr="00E81025">
              <w:t>.</w:t>
            </w:r>
          </w:p>
          <w:p w14:paraId="3A470E19" w14:textId="41733ECC" w:rsidR="001D1E75" w:rsidRPr="001D1E75" w:rsidRDefault="00865453" w:rsidP="0089509B">
            <w:pPr>
              <w:keepNext/>
              <w:rPr>
                <w:b/>
              </w:rPr>
            </w:pPr>
            <w:r>
              <w:rPr>
                <w:b/>
              </w:rPr>
              <w:t>22476</w:t>
            </w:r>
            <w:r w:rsidR="001D1E75" w:rsidRPr="001D1E75">
              <w:rPr>
                <w:b/>
              </w:rPr>
              <w:t>VIC Certificate I in General Education for Adults (Introductory)</w:t>
            </w:r>
          </w:p>
          <w:p w14:paraId="52F4B31E" w14:textId="17AAF12F" w:rsidR="001D1E75" w:rsidRPr="000D57F9" w:rsidRDefault="001D1E75" w:rsidP="0089509B">
            <w:pPr>
              <w:keepNext/>
            </w:pPr>
            <w:r>
              <w:t xml:space="preserve">The </w:t>
            </w:r>
            <w:r w:rsidR="00865453">
              <w:t>22476</w:t>
            </w:r>
            <w:r w:rsidRPr="00E81025">
              <w:t>VIC Certificate I in General Education for Adults (Introductory)</w:t>
            </w:r>
            <w:r>
              <w:t xml:space="preserve"> </w:t>
            </w:r>
            <w:r w:rsidRPr="00E81025">
              <w:t>replace</w:t>
            </w:r>
            <w:r>
              <w:t xml:space="preserve">s and is equivalent to the </w:t>
            </w:r>
            <w:r w:rsidR="00A72965">
              <w:t xml:space="preserve">22235VIC </w:t>
            </w:r>
            <w:r w:rsidRPr="00E81025">
              <w:t>Certificate I in General Education for Adults (Introductory). There can be no enrolments in</w:t>
            </w:r>
            <w:r>
              <w:t xml:space="preserve"> the </w:t>
            </w:r>
            <w:r w:rsidR="00A72965">
              <w:t xml:space="preserve">22235VIC </w:t>
            </w:r>
            <w:r>
              <w:t>after 30 June 2018</w:t>
            </w:r>
            <w:r w:rsidRPr="00E81025">
              <w:t>.</w:t>
            </w:r>
          </w:p>
          <w:p w14:paraId="10885E2B" w14:textId="2195760E" w:rsidR="001D1E75" w:rsidRPr="001D1E75" w:rsidRDefault="00865453" w:rsidP="0089509B">
            <w:pPr>
              <w:keepNext/>
              <w:rPr>
                <w:b/>
              </w:rPr>
            </w:pPr>
            <w:r>
              <w:rPr>
                <w:b/>
              </w:rPr>
              <w:t>22472</w:t>
            </w:r>
            <w:r w:rsidR="001D1E75" w:rsidRPr="001D1E75">
              <w:rPr>
                <w:b/>
              </w:rPr>
              <w:t>VIC Certificate I in General Education for Adults</w:t>
            </w:r>
          </w:p>
          <w:p w14:paraId="5A914A0C" w14:textId="340DE9F0" w:rsidR="001D1E75" w:rsidRPr="009B0F67" w:rsidRDefault="001D1E75" w:rsidP="0089509B">
            <w:pPr>
              <w:keepNext/>
            </w:pPr>
            <w:r>
              <w:lastRenderedPageBreak/>
              <w:t xml:space="preserve">The </w:t>
            </w:r>
            <w:r w:rsidR="00865453">
              <w:t>22472</w:t>
            </w:r>
            <w:r w:rsidRPr="009B0F67">
              <w:t xml:space="preserve">VIC Certificate I in General Education for Adults replaces and is equivalent to the </w:t>
            </w:r>
            <w:r w:rsidR="00CC0AF8">
              <w:t xml:space="preserve">22236VIC </w:t>
            </w:r>
            <w:r w:rsidR="00CC0AF8" w:rsidRPr="009B0F67">
              <w:t>Certificate</w:t>
            </w:r>
            <w:r w:rsidRPr="009B0F67">
              <w:t xml:space="preserve"> I in General Education for Adults.</w:t>
            </w:r>
            <w:r>
              <w:t xml:space="preserve"> There can be no new enrolments in the </w:t>
            </w:r>
            <w:r w:rsidR="00A72965">
              <w:t xml:space="preserve">22236VIC </w:t>
            </w:r>
            <w:r>
              <w:t>after 30 June 2018</w:t>
            </w:r>
            <w:r w:rsidRPr="009B0F67">
              <w:t>.</w:t>
            </w:r>
          </w:p>
          <w:p w14:paraId="12D29191" w14:textId="1BC4F7FD" w:rsidR="001D1E75" w:rsidRPr="001D1E75" w:rsidRDefault="00013B6B" w:rsidP="0089509B">
            <w:pPr>
              <w:keepNext/>
              <w:rPr>
                <w:b/>
              </w:rPr>
            </w:pPr>
            <w:r>
              <w:rPr>
                <w:b/>
              </w:rPr>
              <w:t>22473</w:t>
            </w:r>
            <w:r w:rsidR="001D1E75" w:rsidRPr="001D1E75">
              <w:rPr>
                <w:b/>
              </w:rPr>
              <w:t>VIC Certificate II in General Education for Adults</w:t>
            </w:r>
          </w:p>
          <w:p w14:paraId="33272E09" w14:textId="6D9D4F5C" w:rsidR="001D1E75" w:rsidRPr="009B0F67" w:rsidRDefault="001D1E75" w:rsidP="0089509B">
            <w:pPr>
              <w:keepNext/>
            </w:pPr>
            <w:r>
              <w:t xml:space="preserve">The </w:t>
            </w:r>
            <w:r w:rsidR="00013B6B">
              <w:t>22473</w:t>
            </w:r>
            <w:r w:rsidRPr="009B0F67">
              <w:t>VIC Certificate II in General Education for Adults</w:t>
            </w:r>
            <w:r>
              <w:t xml:space="preserve"> replaces and is equivalent to the </w:t>
            </w:r>
            <w:r w:rsidR="00A72965">
              <w:t xml:space="preserve">22237VIC </w:t>
            </w:r>
            <w:r w:rsidRPr="009B0F67">
              <w:t>Certificate II in General Education for Adults.</w:t>
            </w:r>
            <w:r>
              <w:t xml:space="preserve"> There can be no new enrolments in the </w:t>
            </w:r>
            <w:r w:rsidR="00A72965">
              <w:t xml:space="preserve">22237VIC </w:t>
            </w:r>
            <w:r>
              <w:t>after 30 June 2018</w:t>
            </w:r>
            <w:r w:rsidRPr="009B0F67">
              <w:t>.</w:t>
            </w:r>
          </w:p>
          <w:p w14:paraId="011DD841" w14:textId="14ADDE82" w:rsidR="001D1E75" w:rsidRPr="001D1E75" w:rsidRDefault="00013B6B" w:rsidP="0089509B">
            <w:pPr>
              <w:keepNext/>
              <w:rPr>
                <w:b/>
              </w:rPr>
            </w:pPr>
            <w:r>
              <w:rPr>
                <w:b/>
              </w:rPr>
              <w:t>22474</w:t>
            </w:r>
            <w:r w:rsidR="001D1E75" w:rsidRPr="001D1E75">
              <w:rPr>
                <w:b/>
              </w:rPr>
              <w:t>VIC Certificate III in General Education for Adults</w:t>
            </w:r>
          </w:p>
          <w:p w14:paraId="70FDE5F0" w14:textId="724C5B99" w:rsidR="001D1E75" w:rsidRPr="009B0F67" w:rsidRDefault="001D1E75" w:rsidP="0089509B">
            <w:pPr>
              <w:keepNext/>
            </w:pPr>
            <w:r>
              <w:t xml:space="preserve">The </w:t>
            </w:r>
            <w:r w:rsidR="00013B6B">
              <w:t>22474</w:t>
            </w:r>
            <w:r w:rsidRPr="009B0F67">
              <w:t>VIC Certificate II</w:t>
            </w:r>
            <w:r>
              <w:t>I</w:t>
            </w:r>
            <w:r w:rsidRPr="009B0F67">
              <w:t xml:space="preserve"> in General Education for Adults</w:t>
            </w:r>
            <w:r>
              <w:t xml:space="preserve"> replaces and is equivalent to the </w:t>
            </w:r>
            <w:r w:rsidR="006A3246">
              <w:t xml:space="preserve">22238VIC </w:t>
            </w:r>
            <w:r w:rsidRPr="009B0F67">
              <w:t xml:space="preserve">Certificate </w:t>
            </w:r>
            <w:r>
              <w:t>I</w:t>
            </w:r>
            <w:r w:rsidRPr="009B0F67">
              <w:t>II in General Education for Adults.</w:t>
            </w:r>
            <w:r>
              <w:t xml:space="preserve"> There can be no new enrolments in the </w:t>
            </w:r>
            <w:r w:rsidR="006A3246">
              <w:t xml:space="preserve">22238VIC </w:t>
            </w:r>
            <w:r>
              <w:t>after 30 June 2018</w:t>
            </w:r>
            <w:r w:rsidRPr="009B0F67">
              <w:t>.</w:t>
            </w:r>
          </w:p>
          <w:p w14:paraId="576B2E76" w14:textId="77777777" w:rsidR="00927635" w:rsidRPr="00BE0C30" w:rsidRDefault="001D1E75" w:rsidP="0089509B">
            <w:pPr>
              <w:keepNext/>
            </w:pPr>
            <w:r w:rsidRPr="0079798E">
              <w:t xml:space="preserve">The following </w:t>
            </w:r>
            <w:r>
              <w:t>table iden</w:t>
            </w:r>
            <w:r w:rsidRPr="0079798E">
              <w:t>tif</w:t>
            </w:r>
            <w:r>
              <w:t>i</w:t>
            </w:r>
            <w:r w:rsidRPr="0079798E">
              <w:t>es the relationship between units from the previous</w:t>
            </w:r>
            <w:r>
              <w:t xml:space="preserve"> iteration of the CGEA</w:t>
            </w:r>
            <w:r w:rsidRPr="0079798E">
              <w:t xml:space="preserve"> with units from th</w:t>
            </w:r>
            <w:r>
              <w:t>e current courses</w:t>
            </w:r>
            <w:r w:rsidRPr="0079798E">
              <w:t>.</w:t>
            </w:r>
          </w:p>
        </w:tc>
      </w:tr>
    </w:tbl>
    <w:p w14:paraId="1267449F" w14:textId="77777777" w:rsidR="007542A5" w:rsidRDefault="007542A5" w:rsidP="0089509B">
      <w:pPr>
        <w:keepNext/>
        <w:rPr>
          <w:b/>
        </w:rPr>
      </w:pPr>
    </w:p>
    <w:tbl>
      <w:tblPr>
        <w:tblW w:w="1020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7"/>
        <w:gridCol w:w="3271"/>
        <w:gridCol w:w="1119"/>
        <w:gridCol w:w="3402"/>
        <w:gridCol w:w="1418"/>
      </w:tblGrid>
      <w:tr w:rsidR="00EA5A8E" w:rsidRPr="007542A5" w14:paraId="7124461D" w14:textId="77777777" w:rsidTr="00EA5A8E">
        <w:trPr>
          <w:trHeight w:val="300"/>
          <w:tblHeader/>
        </w:trPr>
        <w:tc>
          <w:tcPr>
            <w:tcW w:w="4268" w:type="dxa"/>
            <w:gridSpan w:val="2"/>
            <w:tcBorders>
              <w:top w:val="single" w:sz="4" w:space="0" w:color="auto"/>
              <w:bottom w:val="single" w:sz="4" w:space="0" w:color="auto"/>
              <w:right w:val="single" w:sz="4" w:space="0" w:color="auto"/>
            </w:tcBorders>
            <w:vAlign w:val="center"/>
          </w:tcPr>
          <w:p w14:paraId="36C456E0" w14:textId="3D4F1207" w:rsidR="00EA5A8E" w:rsidRPr="007542A5" w:rsidRDefault="00EA5A8E" w:rsidP="0089509B">
            <w:pPr>
              <w:keepNext/>
              <w:spacing w:before="40" w:after="40"/>
              <w:rPr>
                <w:rFonts w:ascii="Arial Narrow" w:hAnsi="Arial Narrow"/>
                <w:b/>
                <w:color w:val="000000"/>
              </w:rPr>
            </w:pPr>
            <w:r w:rsidRPr="007542A5">
              <w:rPr>
                <w:rFonts w:ascii="Arial Narrow" w:hAnsi="Arial Narrow"/>
                <w:b/>
                <w:color w:val="000000"/>
              </w:rPr>
              <w:t>Current Code and Title</w:t>
            </w:r>
          </w:p>
        </w:tc>
        <w:tc>
          <w:tcPr>
            <w:tcW w:w="4521" w:type="dxa"/>
            <w:gridSpan w:val="2"/>
            <w:tcBorders>
              <w:top w:val="single" w:sz="4" w:space="0" w:color="auto"/>
              <w:bottom w:val="single" w:sz="4" w:space="0" w:color="auto"/>
              <w:right w:val="single" w:sz="4" w:space="0" w:color="auto"/>
            </w:tcBorders>
            <w:vAlign w:val="center"/>
          </w:tcPr>
          <w:p w14:paraId="2545A22C" w14:textId="7832C20D" w:rsidR="00EA5A8E" w:rsidRPr="007542A5" w:rsidRDefault="00EA5A8E" w:rsidP="0089509B">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top w:val="single" w:sz="4" w:space="0" w:color="auto"/>
              <w:left w:val="single" w:sz="4" w:space="0" w:color="auto"/>
              <w:bottom w:val="single" w:sz="4" w:space="0" w:color="auto"/>
            </w:tcBorders>
            <w:shd w:val="clear" w:color="auto" w:fill="auto"/>
            <w:noWrap/>
            <w:vAlign w:val="center"/>
          </w:tcPr>
          <w:p w14:paraId="3A4E83D5" w14:textId="77777777" w:rsidR="00EA5A8E" w:rsidRPr="007542A5" w:rsidRDefault="00EA5A8E" w:rsidP="0089509B">
            <w:pPr>
              <w:keepNext/>
              <w:spacing w:before="40" w:after="40"/>
              <w:rPr>
                <w:rFonts w:ascii="Arial Narrow" w:hAnsi="Arial Narrow"/>
                <w:b/>
                <w:color w:val="000000"/>
              </w:rPr>
            </w:pPr>
            <w:r w:rsidRPr="007542A5">
              <w:rPr>
                <w:rFonts w:ascii="Arial Narrow" w:hAnsi="Arial Narrow"/>
                <w:b/>
                <w:color w:val="000000"/>
              </w:rPr>
              <w:t>Relationship</w:t>
            </w:r>
          </w:p>
        </w:tc>
      </w:tr>
      <w:tr w:rsidR="007252F5" w:rsidRPr="007542A5" w14:paraId="08509D1E" w14:textId="77777777" w:rsidTr="00EA5A8E">
        <w:trPr>
          <w:trHeight w:val="300"/>
        </w:trPr>
        <w:tc>
          <w:tcPr>
            <w:tcW w:w="997" w:type="dxa"/>
            <w:tcBorders>
              <w:top w:val="single" w:sz="4" w:space="0" w:color="auto"/>
              <w:bottom w:val="single" w:sz="4" w:space="0" w:color="auto"/>
            </w:tcBorders>
            <w:vAlign w:val="center"/>
          </w:tcPr>
          <w:p w14:paraId="15644B48"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VU22342</w:t>
            </w:r>
          </w:p>
        </w:tc>
        <w:tc>
          <w:tcPr>
            <w:tcW w:w="3271" w:type="dxa"/>
            <w:tcBorders>
              <w:top w:val="single" w:sz="4" w:space="0" w:color="auto"/>
              <w:bottom w:val="single" w:sz="4" w:space="0" w:color="auto"/>
              <w:right w:val="single" w:sz="4" w:space="0" w:color="auto"/>
            </w:tcBorders>
            <w:vAlign w:val="center"/>
          </w:tcPr>
          <w:p w14:paraId="43A8B5F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learning objectives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900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8F771C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Develop a learning plan and portfolio with support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7D598B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3C7DBB" w14:textId="77777777" w:rsidTr="00EA5A8E">
        <w:trPr>
          <w:trHeight w:val="300"/>
        </w:trPr>
        <w:tc>
          <w:tcPr>
            <w:tcW w:w="997" w:type="dxa"/>
            <w:tcBorders>
              <w:top w:val="single" w:sz="4" w:space="0" w:color="auto"/>
              <w:bottom w:val="single" w:sz="4" w:space="0" w:color="auto"/>
            </w:tcBorders>
            <w:vAlign w:val="center"/>
          </w:tcPr>
          <w:p w14:paraId="17A84C50" w14:textId="77777777" w:rsidR="007252F5" w:rsidRPr="00CC49A8" w:rsidRDefault="007252F5" w:rsidP="0089509B">
            <w:pPr>
              <w:keepNext/>
              <w:spacing w:before="40" w:after="40"/>
              <w:rPr>
                <w:rFonts w:ascii="Arial Narrow" w:hAnsi="Arial Narrow"/>
                <w:color w:val="000000"/>
              </w:rPr>
            </w:pPr>
            <w:r w:rsidRPr="00CC49A8">
              <w:rPr>
                <w:rFonts w:ascii="Arial Narrow" w:hAnsi="Arial Narrow"/>
              </w:rPr>
              <w:t>VU22343</w:t>
            </w:r>
          </w:p>
        </w:tc>
        <w:tc>
          <w:tcPr>
            <w:tcW w:w="3271" w:type="dxa"/>
            <w:tcBorders>
              <w:top w:val="single" w:sz="4" w:space="0" w:color="auto"/>
              <w:bottom w:val="single" w:sz="4" w:space="0" w:color="auto"/>
              <w:right w:val="single" w:sz="4" w:space="0" w:color="auto"/>
            </w:tcBorders>
            <w:vAlign w:val="center"/>
          </w:tcPr>
          <w:p w14:paraId="2E84465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8A868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58324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8E897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E78A94B" w14:textId="77777777" w:rsidTr="00EA5A8E">
        <w:trPr>
          <w:trHeight w:val="300"/>
        </w:trPr>
        <w:tc>
          <w:tcPr>
            <w:tcW w:w="997" w:type="dxa"/>
            <w:tcBorders>
              <w:top w:val="single" w:sz="4" w:space="0" w:color="auto"/>
              <w:bottom w:val="single" w:sz="4" w:space="0" w:color="auto"/>
            </w:tcBorders>
            <w:vAlign w:val="center"/>
          </w:tcPr>
          <w:p w14:paraId="2CB07788" w14:textId="77777777" w:rsidR="007252F5" w:rsidRPr="007542A5" w:rsidRDefault="007252F5" w:rsidP="0089509B">
            <w:pPr>
              <w:keepNext/>
              <w:spacing w:before="40" w:after="40"/>
              <w:rPr>
                <w:rFonts w:ascii="Arial Narrow" w:hAnsi="Arial Narrow"/>
                <w:color w:val="000000"/>
              </w:rPr>
            </w:pPr>
            <w:r w:rsidRPr="00D33E9A">
              <w:rPr>
                <w:rFonts w:ascii="Arial Narrow" w:hAnsi="Arial Narrow"/>
                <w:color w:val="000000"/>
              </w:rPr>
              <w:t>VU22344</w:t>
            </w:r>
          </w:p>
        </w:tc>
        <w:tc>
          <w:tcPr>
            <w:tcW w:w="3271" w:type="dxa"/>
            <w:tcBorders>
              <w:top w:val="single" w:sz="4" w:space="0" w:color="auto"/>
              <w:bottom w:val="single" w:sz="4" w:space="0" w:color="auto"/>
              <w:right w:val="single" w:sz="4" w:space="0" w:color="auto"/>
            </w:tcBorders>
            <w:vAlign w:val="center"/>
          </w:tcPr>
          <w:p w14:paraId="08E654F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56D9F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53FE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A0A8C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08FBB77" w14:textId="77777777" w:rsidTr="00EA5A8E">
        <w:trPr>
          <w:trHeight w:val="300"/>
        </w:trPr>
        <w:tc>
          <w:tcPr>
            <w:tcW w:w="997" w:type="dxa"/>
            <w:tcBorders>
              <w:top w:val="single" w:sz="4" w:space="0" w:color="auto"/>
              <w:bottom w:val="single" w:sz="4" w:space="0" w:color="auto"/>
            </w:tcBorders>
            <w:vAlign w:val="center"/>
          </w:tcPr>
          <w:p w14:paraId="2603A6DF" w14:textId="77777777" w:rsidR="007252F5" w:rsidRPr="007542A5" w:rsidRDefault="007252F5" w:rsidP="0089509B">
            <w:pPr>
              <w:keepNext/>
              <w:spacing w:before="40" w:after="40"/>
              <w:rPr>
                <w:rFonts w:ascii="Arial Narrow" w:hAnsi="Arial Narrow"/>
                <w:color w:val="000000"/>
              </w:rPr>
            </w:pPr>
            <w:r w:rsidRPr="00D33E9A">
              <w:rPr>
                <w:rFonts w:ascii="Arial Narrow" w:hAnsi="Arial Narrow"/>
                <w:color w:val="000000"/>
              </w:rPr>
              <w:t>VU22345</w:t>
            </w:r>
          </w:p>
        </w:tc>
        <w:tc>
          <w:tcPr>
            <w:tcW w:w="3271" w:type="dxa"/>
            <w:tcBorders>
              <w:top w:val="single" w:sz="4" w:space="0" w:color="auto"/>
              <w:bottom w:val="single" w:sz="4" w:space="0" w:color="auto"/>
              <w:right w:val="single" w:sz="4" w:space="0" w:color="auto"/>
            </w:tcBorders>
            <w:vAlign w:val="center"/>
          </w:tcPr>
          <w:p w14:paraId="75257FF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AB277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158FB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D38368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416C814" w14:textId="77777777" w:rsidTr="00EA5A8E">
        <w:trPr>
          <w:trHeight w:val="300"/>
        </w:trPr>
        <w:tc>
          <w:tcPr>
            <w:tcW w:w="997" w:type="dxa"/>
            <w:tcBorders>
              <w:top w:val="single" w:sz="4" w:space="0" w:color="auto"/>
              <w:bottom w:val="single" w:sz="4" w:space="0" w:color="auto"/>
            </w:tcBorders>
            <w:vAlign w:val="center"/>
          </w:tcPr>
          <w:p w14:paraId="5517C4E2"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VU22346</w:t>
            </w:r>
          </w:p>
        </w:tc>
        <w:tc>
          <w:tcPr>
            <w:tcW w:w="3271" w:type="dxa"/>
            <w:tcBorders>
              <w:top w:val="single" w:sz="4" w:space="0" w:color="auto"/>
              <w:bottom w:val="single" w:sz="4" w:space="0" w:color="auto"/>
              <w:right w:val="single" w:sz="4" w:space="0" w:color="auto"/>
            </w:tcBorders>
            <w:vAlign w:val="center"/>
          </w:tcPr>
          <w:p w14:paraId="0BE8E74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0FE163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EA814E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135B2B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ABCE410" w14:textId="77777777" w:rsidTr="00EA5A8E">
        <w:trPr>
          <w:trHeight w:val="300"/>
        </w:trPr>
        <w:tc>
          <w:tcPr>
            <w:tcW w:w="997" w:type="dxa"/>
            <w:tcBorders>
              <w:top w:val="single" w:sz="4" w:space="0" w:color="auto"/>
              <w:bottom w:val="single" w:sz="4" w:space="0" w:color="auto"/>
            </w:tcBorders>
            <w:vAlign w:val="center"/>
          </w:tcPr>
          <w:p w14:paraId="79066711"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VU22347</w:t>
            </w:r>
          </w:p>
        </w:tc>
        <w:tc>
          <w:tcPr>
            <w:tcW w:w="3271" w:type="dxa"/>
            <w:tcBorders>
              <w:top w:val="single" w:sz="4" w:space="0" w:color="auto"/>
              <w:bottom w:val="single" w:sz="4" w:space="0" w:color="auto"/>
              <w:right w:val="single" w:sz="4" w:space="0" w:color="auto"/>
            </w:tcBorders>
            <w:vAlign w:val="center"/>
          </w:tcPr>
          <w:p w14:paraId="05ACE2E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Participate in short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8A2B5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AE480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E2C0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0C716FF" w14:textId="77777777" w:rsidTr="00EA5A8E">
        <w:trPr>
          <w:trHeight w:val="300"/>
        </w:trPr>
        <w:tc>
          <w:tcPr>
            <w:tcW w:w="997" w:type="dxa"/>
            <w:tcBorders>
              <w:top w:val="single" w:sz="4" w:space="0" w:color="auto"/>
              <w:bottom w:val="single" w:sz="4" w:space="0" w:color="auto"/>
            </w:tcBorders>
            <w:vAlign w:val="center"/>
          </w:tcPr>
          <w:p w14:paraId="5B85FE85"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VU22348</w:t>
            </w:r>
          </w:p>
        </w:tc>
        <w:tc>
          <w:tcPr>
            <w:tcW w:w="3271" w:type="dxa"/>
            <w:tcBorders>
              <w:top w:val="single" w:sz="4" w:space="0" w:color="auto"/>
              <w:bottom w:val="single" w:sz="4" w:space="0" w:color="auto"/>
              <w:right w:val="single" w:sz="4" w:space="0" w:color="auto"/>
            </w:tcBorders>
            <w:vAlign w:val="center"/>
          </w:tcPr>
          <w:p w14:paraId="3E8223C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1A4A0D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VU21287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3BABCA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E54CF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4228C05" w14:textId="77777777" w:rsidTr="00EA5A8E">
        <w:trPr>
          <w:trHeight w:val="300"/>
        </w:trPr>
        <w:tc>
          <w:tcPr>
            <w:tcW w:w="997" w:type="dxa"/>
            <w:tcBorders>
              <w:top w:val="single" w:sz="4" w:space="0" w:color="auto"/>
              <w:bottom w:val="single" w:sz="4" w:space="0" w:color="auto"/>
            </w:tcBorders>
            <w:vAlign w:val="center"/>
          </w:tcPr>
          <w:p w14:paraId="40C9F7FF"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VU22349</w:t>
            </w:r>
          </w:p>
        </w:tc>
        <w:tc>
          <w:tcPr>
            <w:tcW w:w="3271" w:type="dxa"/>
            <w:tcBorders>
              <w:top w:val="single" w:sz="4" w:space="0" w:color="auto"/>
              <w:bottom w:val="single" w:sz="4" w:space="0" w:color="auto"/>
              <w:right w:val="single" w:sz="4" w:space="0" w:color="auto"/>
            </w:tcBorders>
            <w:vAlign w:val="center"/>
          </w:tcPr>
          <w:p w14:paraId="1F3BD6C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5ABE57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VU21288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8ED72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8E0D39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40DCD8C" w14:textId="77777777" w:rsidTr="00EA5A8E">
        <w:trPr>
          <w:trHeight w:val="300"/>
        </w:trPr>
        <w:tc>
          <w:tcPr>
            <w:tcW w:w="997" w:type="dxa"/>
            <w:tcBorders>
              <w:top w:val="single" w:sz="4" w:space="0" w:color="auto"/>
              <w:bottom w:val="single" w:sz="4" w:space="0" w:color="auto"/>
            </w:tcBorders>
            <w:vAlign w:val="center"/>
          </w:tcPr>
          <w:p w14:paraId="2C6263D3"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VU22350</w:t>
            </w:r>
          </w:p>
        </w:tc>
        <w:tc>
          <w:tcPr>
            <w:tcW w:w="3271" w:type="dxa"/>
            <w:tcBorders>
              <w:top w:val="single" w:sz="4" w:space="0" w:color="auto"/>
              <w:bottom w:val="single" w:sz="4" w:space="0" w:color="auto"/>
              <w:right w:val="single" w:sz="4" w:space="0" w:color="auto"/>
            </w:tcBorders>
            <w:vAlign w:val="center"/>
          </w:tcPr>
          <w:p w14:paraId="559C5E7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E183C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8A379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84BB3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0090CF9" w14:textId="77777777" w:rsidTr="00EA5A8E">
        <w:trPr>
          <w:trHeight w:val="300"/>
        </w:trPr>
        <w:tc>
          <w:tcPr>
            <w:tcW w:w="997" w:type="dxa"/>
            <w:tcBorders>
              <w:top w:val="single" w:sz="4" w:space="0" w:color="auto"/>
              <w:bottom w:val="single" w:sz="4" w:space="0" w:color="auto"/>
            </w:tcBorders>
            <w:vAlign w:val="center"/>
          </w:tcPr>
          <w:p w14:paraId="709334AB"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VU22351</w:t>
            </w:r>
          </w:p>
        </w:tc>
        <w:tc>
          <w:tcPr>
            <w:tcW w:w="3271" w:type="dxa"/>
            <w:tcBorders>
              <w:top w:val="single" w:sz="4" w:space="0" w:color="auto"/>
              <w:bottom w:val="single" w:sz="4" w:space="0" w:color="auto"/>
              <w:right w:val="single" w:sz="4" w:space="0" w:color="auto"/>
            </w:tcBorders>
            <w:vAlign w:val="center"/>
          </w:tcPr>
          <w:p w14:paraId="5A5888E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888DF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B9F45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EE0C59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108F41" w14:textId="77777777" w:rsidTr="00EA5A8E">
        <w:trPr>
          <w:trHeight w:val="300"/>
        </w:trPr>
        <w:tc>
          <w:tcPr>
            <w:tcW w:w="997" w:type="dxa"/>
            <w:tcBorders>
              <w:top w:val="single" w:sz="4" w:space="0" w:color="auto"/>
              <w:bottom w:val="single" w:sz="4" w:space="0" w:color="auto"/>
            </w:tcBorders>
            <w:vAlign w:val="center"/>
          </w:tcPr>
          <w:p w14:paraId="46435B23"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VU22352</w:t>
            </w:r>
          </w:p>
        </w:tc>
        <w:tc>
          <w:tcPr>
            <w:tcW w:w="3271" w:type="dxa"/>
            <w:tcBorders>
              <w:top w:val="single" w:sz="4" w:space="0" w:color="auto"/>
              <w:bottom w:val="single" w:sz="4" w:space="0" w:color="auto"/>
              <w:right w:val="single" w:sz="4" w:space="0" w:color="auto"/>
            </w:tcBorders>
            <w:vAlign w:val="center"/>
          </w:tcPr>
          <w:p w14:paraId="210C2DC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B44D98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B59C64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E18F23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8212997" w14:textId="77777777" w:rsidTr="00EA5A8E">
        <w:trPr>
          <w:trHeight w:val="300"/>
        </w:trPr>
        <w:tc>
          <w:tcPr>
            <w:tcW w:w="997" w:type="dxa"/>
            <w:tcBorders>
              <w:top w:val="single" w:sz="4" w:space="0" w:color="auto"/>
              <w:bottom w:val="single" w:sz="4" w:space="0" w:color="auto"/>
            </w:tcBorders>
            <w:vAlign w:val="center"/>
          </w:tcPr>
          <w:p w14:paraId="4C548CB3"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VU22353</w:t>
            </w:r>
          </w:p>
        </w:tc>
        <w:tc>
          <w:tcPr>
            <w:tcW w:w="3271" w:type="dxa"/>
            <w:tcBorders>
              <w:top w:val="single" w:sz="4" w:space="0" w:color="auto"/>
              <w:bottom w:val="single" w:sz="4" w:space="0" w:color="auto"/>
              <w:right w:val="single" w:sz="4" w:space="0" w:color="auto"/>
            </w:tcBorders>
            <w:vAlign w:val="center"/>
          </w:tcPr>
          <w:p w14:paraId="62A691E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give and follow simple and familiar directions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B394EA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08BF5F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give and follow simple and familiar oral directions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67407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F139B5" w14:textId="77777777" w:rsidTr="00EA5A8E">
        <w:trPr>
          <w:trHeight w:val="300"/>
        </w:trPr>
        <w:tc>
          <w:tcPr>
            <w:tcW w:w="997" w:type="dxa"/>
            <w:tcBorders>
              <w:top w:val="single" w:sz="4" w:space="0" w:color="auto"/>
              <w:bottom w:val="single" w:sz="4" w:space="0" w:color="auto"/>
            </w:tcBorders>
            <w:vAlign w:val="center"/>
          </w:tcPr>
          <w:p w14:paraId="1B455236"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VU22354</w:t>
            </w:r>
          </w:p>
        </w:tc>
        <w:tc>
          <w:tcPr>
            <w:tcW w:w="3271" w:type="dxa"/>
            <w:tcBorders>
              <w:top w:val="single" w:sz="4" w:space="0" w:color="auto"/>
              <w:bottom w:val="single" w:sz="4" w:space="0" w:color="auto"/>
              <w:right w:val="single" w:sz="4" w:space="0" w:color="auto"/>
            </w:tcBorders>
            <w:vAlign w:val="center"/>
          </w:tcPr>
          <w:p w14:paraId="4D6F989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3EA55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58C59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A09E9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7671D56" w14:textId="77777777" w:rsidTr="00EA5A8E">
        <w:trPr>
          <w:trHeight w:val="300"/>
        </w:trPr>
        <w:tc>
          <w:tcPr>
            <w:tcW w:w="997" w:type="dxa"/>
            <w:tcBorders>
              <w:top w:val="single" w:sz="4" w:space="0" w:color="auto"/>
              <w:bottom w:val="single" w:sz="4" w:space="0" w:color="auto"/>
            </w:tcBorders>
            <w:vAlign w:val="center"/>
          </w:tcPr>
          <w:p w14:paraId="383FC4B3"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VU22355</w:t>
            </w:r>
          </w:p>
        </w:tc>
        <w:tc>
          <w:tcPr>
            <w:tcW w:w="3271" w:type="dxa"/>
            <w:tcBorders>
              <w:top w:val="single" w:sz="4" w:space="0" w:color="auto"/>
              <w:bottom w:val="single" w:sz="4" w:space="0" w:color="auto"/>
              <w:right w:val="single" w:sz="4" w:space="0" w:color="auto"/>
            </w:tcBorders>
            <w:vAlign w:val="center"/>
          </w:tcPr>
          <w:p w14:paraId="0169C8B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246DFF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0AD06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E93A1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1BA526" w14:textId="77777777" w:rsidTr="00EA5A8E">
        <w:trPr>
          <w:trHeight w:val="300"/>
        </w:trPr>
        <w:tc>
          <w:tcPr>
            <w:tcW w:w="997" w:type="dxa"/>
            <w:tcBorders>
              <w:top w:val="single" w:sz="4" w:space="0" w:color="auto"/>
              <w:bottom w:val="single" w:sz="4" w:space="0" w:color="auto"/>
            </w:tcBorders>
            <w:vAlign w:val="center"/>
          </w:tcPr>
          <w:p w14:paraId="79DD4BEC"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lastRenderedPageBreak/>
              <w:t>VU22356</w:t>
            </w:r>
          </w:p>
        </w:tc>
        <w:tc>
          <w:tcPr>
            <w:tcW w:w="3271" w:type="dxa"/>
            <w:tcBorders>
              <w:top w:val="single" w:sz="4" w:space="0" w:color="auto"/>
              <w:bottom w:val="single" w:sz="4" w:space="0" w:color="auto"/>
              <w:right w:val="single" w:sz="4" w:space="0" w:color="auto"/>
            </w:tcBorders>
            <w:vAlign w:val="center"/>
          </w:tcPr>
          <w:p w14:paraId="39B69B3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6D57D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6CF71D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F4E979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79C369" w14:textId="77777777" w:rsidTr="00EA5A8E">
        <w:trPr>
          <w:trHeight w:val="300"/>
        </w:trPr>
        <w:tc>
          <w:tcPr>
            <w:tcW w:w="997" w:type="dxa"/>
            <w:tcBorders>
              <w:top w:val="single" w:sz="4" w:space="0" w:color="auto"/>
              <w:bottom w:val="single" w:sz="4" w:space="0" w:color="auto"/>
            </w:tcBorders>
            <w:vAlign w:val="center"/>
          </w:tcPr>
          <w:p w14:paraId="009B7C59"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VU22357</w:t>
            </w:r>
          </w:p>
        </w:tc>
        <w:tc>
          <w:tcPr>
            <w:tcW w:w="3271" w:type="dxa"/>
            <w:tcBorders>
              <w:top w:val="single" w:sz="4" w:space="0" w:color="auto"/>
              <w:bottom w:val="single" w:sz="4" w:space="0" w:color="auto"/>
              <w:right w:val="single" w:sz="4" w:space="0" w:color="auto"/>
            </w:tcBorders>
            <w:vAlign w:val="center"/>
          </w:tcPr>
          <w:p w14:paraId="67FE182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9F093D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655D7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4BFE32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AC1DDB6" w14:textId="77777777" w:rsidTr="00EA5A8E">
        <w:trPr>
          <w:trHeight w:val="300"/>
        </w:trPr>
        <w:tc>
          <w:tcPr>
            <w:tcW w:w="997" w:type="dxa"/>
            <w:tcBorders>
              <w:top w:val="single" w:sz="4" w:space="0" w:color="auto"/>
              <w:bottom w:val="single" w:sz="4" w:space="0" w:color="auto"/>
            </w:tcBorders>
            <w:vAlign w:val="center"/>
          </w:tcPr>
          <w:p w14:paraId="5A4A32D7"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VU22358</w:t>
            </w:r>
          </w:p>
        </w:tc>
        <w:tc>
          <w:tcPr>
            <w:tcW w:w="3271" w:type="dxa"/>
            <w:tcBorders>
              <w:top w:val="single" w:sz="4" w:space="0" w:color="auto"/>
              <w:bottom w:val="single" w:sz="4" w:space="0" w:color="auto"/>
              <w:right w:val="single" w:sz="4" w:space="0" w:color="auto"/>
            </w:tcBorders>
            <w:vAlign w:val="center"/>
          </w:tcPr>
          <w:p w14:paraId="6B8D359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Develop learning goals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4D3B0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DEEB8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Develop and document a learning plan and portfolio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6FEDF1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09E8" w14:textId="77777777" w:rsidTr="00EA5A8E">
        <w:trPr>
          <w:trHeight w:val="300"/>
        </w:trPr>
        <w:tc>
          <w:tcPr>
            <w:tcW w:w="997" w:type="dxa"/>
            <w:tcBorders>
              <w:top w:val="single" w:sz="4" w:space="0" w:color="auto"/>
              <w:bottom w:val="single" w:sz="4" w:space="0" w:color="auto"/>
            </w:tcBorders>
            <w:vAlign w:val="center"/>
          </w:tcPr>
          <w:p w14:paraId="4A634CDC"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VU22359</w:t>
            </w:r>
          </w:p>
        </w:tc>
        <w:tc>
          <w:tcPr>
            <w:tcW w:w="3271" w:type="dxa"/>
            <w:tcBorders>
              <w:top w:val="single" w:sz="4" w:space="0" w:color="auto"/>
              <w:bottom w:val="single" w:sz="4" w:space="0" w:color="auto"/>
              <w:right w:val="single" w:sz="4" w:space="0" w:color="auto"/>
            </w:tcBorders>
            <w:vAlign w:val="center"/>
          </w:tcPr>
          <w:p w14:paraId="5E88612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04B93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43345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3C165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9DDFFC8" w14:textId="77777777" w:rsidTr="00EA5A8E">
        <w:trPr>
          <w:trHeight w:val="300"/>
        </w:trPr>
        <w:tc>
          <w:tcPr>
            <w:tcW w:w="997" w:type="dxa"/>
            <w:tcBorders>
              <w:top w:val="single" w:sz="4" w:space="0" w:color="auto"/>
              <w:bottom w:val="single" w:sz="4" w:space="0" w:color="auto"/>
            </w:tcBorders>
            <w:vAlign w:val="center"/>
          </w:tcPr>
          <w:p w14:paraId="2CB2DE40"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VU22360</w:t>
            </w:r>
          </w:p>
        </w:tc>
        <w:tc>
          <w:tcPr>
            <w:tcW w:w="3271" w:type="dxa"/>
            <w:tcBorders>
              <w:top w:val="single" w:sz="4" w:space="0" w:color="auto"/>
              <w:bottom w:val="single" w:sz="4" w:space="0" w:color="auto"/>
              <w:right w:val="single" w:sz="4" w:space="0" w:color="auto"/>
            </w:tcBorders>
            <w:vAlign w:val="center"/>
          </w:tcPr>
          <w:p w14:paraId="6505165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F36E05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VU21299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748860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44A850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4B29B6" w14:textId="77777777" w:rsidTr="00EA5A8E">
        <w:trPr>
          <w:trHeight w:val="300"/>
        </w:trPr>
        <w:tc>
          <w:tcPr>
            <w:tcW w:w="997" w:type="dxa"/>
            <w:tcBorders>
              <w:top w:val="single" w:sz="4" w:space="0" w:color="auto"/>
              <w:bottom w:val="single" w:sz="4" w:space="0" w:color="auto"/>
            </w:tcBorders>
            <w:vAlign w:val="center"/>
          </w:tcPr>
          <w:p w14:paraId="54AA9C3B" w14:textId="77777777" w:rsidR="007252F5" w:rsidRPr="007542A5" w:rsidRDefault="007252F5" w:rsidP="0089509B">
            <w:pPr>
              <w:keepNext/>
              <w:spacing w:before="40" w:after="40"/>
              <w:rPr>
                <w:rFonts w:ascii="Arial Narrow" w:hAnsi="Arial Narrow"/>
                <w:color w:val="000000"/>
              </w:rPr>
            </w:pPr>
            <w:r w:rsidRPr="00BD5977">
              <w:rPr>
                <w:rFonts w:ascii="Arial Narrow" w:hAnsi="Arial Narrow"/>
                <w:color w:val="000000"/>
              </w:rPr>
              <w:t>VU22361</w:t>
            </w:r>
          </w:p>
        </w:tc>
        <w:tc>
          <w:tcPr>
            <w:tcW w:w="3271" w:type="dxa"/>
            <w:tcBorders>
              <w:top w:val="single" w:sz="4" w:space="0" w:color="auto"/>
              <w:bottom w:val="single" w:sz="4" w:space="0" w:color="auto"/>
              <w:right w:val="single" w:sz="4" w:space="0" w:color="auto"/>
            </w:tcBorders>
            <w:vAlign w:val="center"/>
          </w:tcPr>
          <w:p w14:paraId="303877F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5E6A1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17B7E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F7462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CE390C2" w14:textId="77777777" w:rsidTr="00EA5A8E">
        <w:trPr>
          <w:trHeight w:val="300"/>
        </w:trPr>
        <w:tc>
          <w:tcPr>
            <w:tcW w:w="997" w:type="dxa"/>
            <w:tcBorders>
              <w:top w:val="single" w:sz="4" w:space="0" w:color="auto"/>
              <w:bottom w:val="single" w:sz="4" w:space="0" w:color="auto"/>
            </w:tcBorders>
            <w:vAlign w:val="center"/>
          </w:tcPr>
          <w:p w14:paraId="418BFDA7"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VU22362</w:t>
            </w:r>
          </w:p>
        </w:tc>
        <w:tc>
          <w:tcPr>
            <w:tcW w:w="3271" w:type="dxa"/>
            <w:tcBorders>
              <w:top w:val="single" w:sz="4" w:space="0" w:color="auto"/>
              <w:bottom w:val="single" w:sz="4" w:space="0" w:color="auto"/>
              <w:right w:val="single" w:sz="4" w:space="0" w:color="auto"/>
            </w:tcBorders>
            <w:vAlign w:val="center"/>
          </w:tcPr>
          <w:p w14:paraId="328EB94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8658DF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B03FBA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DABF2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23FBD3" w14:textId="77777777" w:rsidTr="00EA5A8E">
        <w:trPr>
          <w:trHeight w:val="300"/>
        </w:trPr>
        <w:tc>
          <w:tcPr>
            <w:tcW w:w="997" w:type="dxa"/>
            <w:tcBorders>
              <w:top w:val="single" w:sz="4" w:space="0" w:color="auto"/>
              <w:bottom w:val="single" w:sz="4" w:space="0" w:color="auto"/>
            </w:tcBorders>
            <w:vAlign w:val="center"/>
          </w:tcPr>
          <w:p w14:paraId="213543A9"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VU22363</w:t>
            </w:r>
          </w:p>
        </w:tc>
        <w:tc>
          <w:tcPr>
            <w:tcW w:w="3271" w:type="dxa"/>
            <w:tcBorders>
              <w:top w:val="single" w:sz="4" w:space="0" w:color="auto"/>
              <w:bottom w:val="single" w:sz="4" w:space="0" w:color="auto"/>
              <w:right w:val="single" w:sz="4" w:space="0" w:color="auto"/>
            </w:tcBorders>
            <w:vAlign w:val="center"/>
          </w:tcPr>
          <w:p w14:paraId="1371746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C3EC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50650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4195F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7EEA8D9" w14:textId="77777777" w:rsidTr="00EA5A8E">
        <w:trPr>
          <w:trHeight w:val="300"/>
        </w:trPr>
        <w:tc>
          <w:tcPr>
            <w:tcW w:w="997" w:type="dxa"/>
            <w:tcBorders>
              <w:top w:val="single" w:sz="4" w:space="0" w:color="auto"/>
              <w:bottom w:val="single" w:sz="4" w:space="0" w:color="auto"/>
            </w:tcBorders>
            <w:vAlign w:val="center"/>
          </w:tcPr>
          <w:p w14:paraId="2E80C3AA"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VU22364</w:t>
            </w:r>
          </w:p>
        </w:tc>
        <w:tc>
          <w:tcPr>
            <w:tcW w:w="3271" w:type="dxa"/>
            <w:tcBorders>
              <w:top w:val="single" w:sz="4" w:space="0" w:color="auto"/>
              <w:bottom w:val="single" w:sz="4" w:space="0" w:color="auto"/>
              <w:right w:val="single" w:sz="4" w:space="0" w:color="auto"/>
            </w:tcBorders>
            <w:vAlign w:val="center"/>
          </w:tcPr>
          <w:p w14:paraId="1CDF2DE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Participate in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8F07B9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C1273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09618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70464ADC" w14:textId="77777777" w:rsidTr="00EA5A8E">
        <w:trPr>
          <w:trHeight w:val="300"/>
        </w:trPr>
        <w:tc>
          <w:tcPr>
            <w:tcW w:w="997" w:type="dxa"/>
            <w:tcBorders>
              <w:top w:val="single" w:sz="4" w:space="0" w:color="auto"/>
              <w:bottom w:val="single" w:sz="4" w:space="0" w:color="auto"/>
            </w:tcBorders>
            <w:vAlign w:val="center"/>
          </w:tcPr>
          <w:p w14:paraId="39D04089"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VU22365</w:t>
            </w:r>
          </w:p>
        </w:tc>
        <w:tc>
          <w:tcPr>
            <w:tcW w:w="3271" w:type="dxa"/>
            <w:tcBorders>
              <w:top w:val="single" w:sz="4" w:space="0" w:color="auto"/>
              <w:bottom w:val="single" w:sz="4" w:space="0" w:color="auto"/>
              <w:right w:val="single" w:sz="4" w:space="0" w:color="auto"/>
            </w:tcBorders>
            <w:vAlign w:val="center"/>
          </w:tcPr>
          <w:p w14:paraId="054887F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A959B9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7E25C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A7B1E4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BBFB9" w14:textId="77777777" w:rsidTr="00EA5A8E">
        <w:trPr>
          <w:trHeight w:val="300"/>
        </w:trPr>
        <w:tc>
          <w:tcPr>
            <w:tcW w:w="997" w:type="dxa"/>
            <w:tcBorders>
              <w:top w:val="single" w:sz="4" w:space="0" w:color="auto"/>
              <w:bottom w:val="single" w:sz="4" w:space="0" w:color="auto"/>
            </w:tcBorders>
            <w:vAlign w:val="center"/>
          </w:tcPr>
          <w:p w14:paraId="53B2C06C"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VU22366</w:t>
            </w:r>
          </w:p>
        </w:tc>
        <w:tc>
          <w:tcPr>
            <w:tcW w:w="3271" w:type="dxa"/>
            <w:tcBorders>
              <w:top w:val="single" w:sz="4" w:space="0" w:color="auto"/>
              <w:bottom w:val="single" w:sz="4" w:space="0" w:color="auto"/>
              <w:right w:val="single" w:sz="4" w:space="0" w:color="auto"/>
            </w:tcBorders>
            <w:vAlign w:val="center"/>
          </w:tcPr>
          <w:p w14:paraId="0B8CDBA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D38F8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3508A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D9AB34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450627" w14:textId="77777777" w:rsidTr="00EA5A8E">
        <w:trPr>
          <w:trHeight w:val="300"/>
        </w:trPr>
        <w:tc>
          <w:tcPr>
            <w:tcW w:w="997" w:type="dxa"/>
            <w:tcBorders>
              <w:top w:val="single" w:sz="4" w:space="0" w:color="auto"/>
              <w:bottom w:val="single" w:sz="4" w:space="0" w:color="auto"/>
            </w:tcBorders>
            <w:vAlign w:val="center"/>
          </w:tcPr>
          <w:p w14:paraId="1356E065"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VU22367</w:t>
            </w:r>
          </w:p>
        </w:tc>
        <w:tc>
          <w:tcPr>
            <w:tcW w:w="3271" w:type="dxa"/>
            <w:tcBorders>
              <w:top w:val="single" w:sz="4" w:space="0" w:color="auto"/>
              <w:bottom w:val="single" w:sz="4" w:space="0" w:color="auto"/>
              <w:right w:val="single" w:sz="4" w:space="0" w:color="auto"/>
            </w:tcBorders>
            <w:vAlign w:val="center"/>
          </w:tcPr>
          <w:p w14:paraId="06EB416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390DE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9D6DF3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33EE0D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2B52E0C" w14:textId="77777777" w:rsidTr="00EA5A8E">
        <w:trPr>
          <w:trHeight w:val="300"/>
        </w:trPr>
        <w:tc>
          <w:tcPr>
            <w:tcW w:w="997" w:type="dxa"/>
            <w:tcBorders>
              <w:top w:val="single" w:sz="4" w:space="0" w:color="auto"/>
              <w:bottom w:val="single" w:sz="4" w:space="0" w:color="auto"/>
            </w:tcBorders>
            <w:vAlign w:val="center"/>
          </w:tcPr>
          <w:p w14:paraId="2909E2C8"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VU22368</w:t>
            </w:r>
          </w:p>
        </w:tc>
        <w:tc>
          <w:tcPr>
            <w:tcW w:w="3271" w:type="dxa"/>
            <w:tcBorders>
              <w:top w:val="single" w:sz="4" w:space="0" w:color="auto"/>
              <w:bottom w:val="single" w:sz="4" w:space="0" w:color="auto"/>
              <w:right w:val="single" w:sz="4" w:space="0" w:color="auto"/>
            </w:tcBorders>
            <w:vAlign w:val="center"/>
          </w:tcPr>
          <w:p w14:paraId="7B4DD99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4A2366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E0DC34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109DEC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737F1D" w14:textId="77777777" w:rsidTr="00EA5A8E">
        <w:trPr>
          <w:trHeight w:val="300"/>
        </w:trPr>
        <w:tc>
          <w:tcPr>
            <w:tcW w:w="997" w:type="dxa"/>
            <w:tcBorders>
              <w:top w:val="single" w:sz="4" w:space="0" w:color="auto"/>
              <w:bottom w:val="single" w:sz="4" w:space="0" w:color="auto"/>
            </w:tcBorders>
            <w:vAlign w:val="center"/>
          </w:tcPr>
          <w:p w14:paraId="6BB45873"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VU22369</w:t>
            </w:r>
          </w:p>
        </w:tc>
        <w:tc>
          <w:tcPr>
            <w:tcW w:w="3271" w:type="dxa"/>
            <w:tcBorders>
              <w:top w:val="single" w:sz="4" w:space="0" w:color="auto"/>
              <w:bottom w:val="single" w:sz="4" w:space="0" w:color="auto"/>
              <w:right w:val="single" w:sz="4" w:space="0" w:color="auto"/>
            </w:tcBorders>
            <w:vAlign w:val="center"/>
          </w:tcPr>
          <w:p w14:paraId="00B228A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simple numbers and money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EE96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5DC367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numbers and money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C22145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F94F3C" w14:textId="77777777" w:rsidTr="00EA5A8E">
        <w:trPr>
          <w:trHeight w:val="300"/>
        </w:trPr>
        <w:tc>
          <w:tcPr>
            <w:tcW w:w="997" w:type="dxa"/>
            <w:tcBorders>
              <w:top w:val="single" w:sz="4" w:space="0" w:color="auto"/>
              <w:bottom w:val="single" w:sz="4" w:space="0" w:color="auto"/>
            </w:tcBorders>
            <w:vAlign w:val="center"/>
          </w:tcPr>
          <w:p w14:paraId="23E03AC7"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VU22370</w:t>
            </w:r>
          </w:p>
        </w:tc>
        <w:tc>
          <w:tcPr>
            <w:tcW w:w="3271" w:type="dxa"/>
            <w:tcBorders>
              <w:top w:val="single" w:sz="4" w:space="0" w:color="auto"/>
              <w:bottom w:val="single" w:sz="4" w:space="0" w:color="auto"/>
              <w:right w:val="single" w:sz="4" w:space="0" w:color="auto"/>
            </w:tcBorders>
            <w:vAlign w:val="center"/>
          </w:tcPr>
          <w:p w14:paraId="6C3BA37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simple measurements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FAB51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B0126D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measurements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3CD66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59E258" w14:textId="77777777" w:rsidTr="00EA5A8E">
        <w:trPr>
          <w:trHeight w:val="300"/>
        </w:trPr>
        <w:tc>
          <w:tcPr>
            <w:tcW w:w="997" w:type="dxa"/>
            <w:tcBorders>
              <w:top w:val="single" w:sz="4" w:space="0" w:color="auto"/>
              <w:bottom w:val="single" w:sz="4" w:space="0" w:color="auto"/>
            </w:tcBorders>
            <w:vAlign w:val="center"/>
          </w:tcPr>
          <w:p w14:paraId="15617E47"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VU22371</w:t>
            </w:r>
          </w:p>
        </w:tc>
        <w:tc>
          <w:tcPr>
            <w:tcW w:w="3271" w:type="dxa"/>
            <w:tcBorders>
              <w:top w:val="single" w:sz="4" w:space="0" w:color="auto"/>
              <w:bottom w:val="single" w:sz="4" w:space="0" w:color="auto"/>
              <w:right w:val="single" w:sz="4" w:space="0" w:color="auto"/>
            </w:tcBorders>
            <w:vAlign w:val="center"/>
          </w:tcPr>
          <w:p w14:paraId="5836163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FF7DE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VU21310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8D975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BF342E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215F78" w14:textId="77777777" w:rsidTr="00EA5A8E">
        <w:trPr>
          <w:trHeight w:val="300"/>
        </w:trPr>
        <w:tc>
          <w:tcPr>
            <w:tcW w:w="997" w:type="dxa"/>
            <w:tcBorders>
              <w:top w:val="single" w:sz="4" w:space="0" w:color="auto"/>
              <w:bottom w:val="single" w:sz="4" w:space="0" w:color="auto"/>
            </w:tcBorders>
            <w:vAlign w:val="center"/>
          </w:tcPr>
          <w:p w14:paraId="194D28C1"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VU22372</w:t>
            </w:r>
          </w:p>
        </w:tc>
        <w:tc>
          <w:tcPr>
            <w:tcW w:w="3271" w:type="dxa"/>
            <w:tcBorders>
              <w:top w:val="single" w:sz="4" w:space="0" w:color="auto"/>
              <w:bottom w:val="single" w:sz="4" w:space="0" w:color="auto"/>
              <w:right w:val="single" w:sz="4" w:space="0" w:color="auto"/>
            </w:tcBorders>
            <w:vAlign w:val="center"/>
          </w:tcPr>
          <w:p w14:paraId="4021455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6DCA2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VU21311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2540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8E5A0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560B23" w14:textId="77777777" w:rsidTr="00EA5A8E">
        <w:trPr>
          <w:trHeight w:val="300"/>
        </w:trPr>
        <w:tc>
          <w:tcPr>
            <w:tcW w:w="997" w:type="dxa"/>
            <w:tcBorders>
              <w:top w:val="single" w:sz="4" w:space="0" w:color="auto"/>
              <w:bottom w:val="single" w:sz="4" w:space="0" w:color="auto"/>
            </w:tcBorders>
            <w:vAlign w:val="center"/>
          </w:tcPr>
          <w:p w14:paraId="1B5841A8"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VU22373</w:t>
            </w:r>
          </w:p>
        </w:tc>
        <w:tc>
          <w:tcPr>
            <w:tcW w:w="3271" w:type="dxa"/>
            <w:tcBorders>
              <w:top w:val="single" w:sz="4" w:space="0" w:color="auto"/>
              <w:bottom w:val="single" w:sz="4" w:space="0" w:color="auto"/>
              <w:right w:val="single" w:sz="4" w:space="0" w:color="auto"/>
            </w:tcBorders>
            <w:vAlign w:val="center"/>
          </w:tcPr>
          <w:p w14:paraId="23DB935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simple statistical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9AF3EA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VU21312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03574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statistical information in simple,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38D52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415F981" w14:textId="77777777" w:rsidTr="00EA5A8E">
        <w:trPr>
          <w:trHeight w:val="300"/>
        </w:trPr>
        <w:tc>
          <w:tcPr>
            <w:tcW w:w="997" w:type="dxa"/>
            <w:tcBorders>
              <w:top w:val="single" w:sz="4" w:space="0" w:color="auto"/>
              <w:bottom w:val="single" w:sz="4" w:space="0" w:color="auto"/>
            </w:tcBorders>
            <w:vAlign w:val="center"/>
          </w:tcPr>
          <w:p w14:paraId="54F632FB"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VU22374</w:t>
            </w:r>
          </w:p>
        </w:tc>
        <w:tc>
          <w:tcPr>
            <w:tcW w:w="3271" w:type="dxa"/>
            <w:tcBorders>
              <w:top w:val="single" w:sz="4" w:space="0" w:color="auto"/>
              <w:bottom w:val="single" w:sz="4" w:space="0" w:color="auto"/>
              <w:right w:val="single" w:sz="4" w:space="0" w:color="auto"/>
            </w:tcBorders>
            <w:vAlign w:val="center"/>
          </w:tcPr>
          <w:p w14:paraId="040E9BE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80BDA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VU21313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8F8480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7EFC2E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DCEA6CA" w14:textId="77777777" w:rsidTr="00EA5A8E">
        <w:trPr>
          <w:trHeight w:val="300"/>
        </w:trPr>
        <w:tc>
          <w:tcPr>
            <w:tcW w:w="997" w:type="dxa"/>
            <w:tcBorders>
              <w:top w:val="single" w:sz="4" w:space="0" w:color="auto"/>
              <w:bottom w:val="single" w:sz="4" w:space="0" w:color="auto"/>
            </w:tcBorders>
            <w:vAlign w:val="center"/>
          </w:tcPr>
          <w:p w14:paraId="1A11AA00"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VU22375</w:t>
            </w:r>
          </w:p>
        </w:tc>
        <w:tc>
          <w:tcPr>
            <w:tcW w:w="3271" w:type="dxa"/>
            <w:tcBorders>
              <w:top w:val="single" w:sz="4" w:space="0" w:color="auto"/>
              <w:bottom w:val="single" w:sz="4" w:space="0" w:color="auto"/>
              <w:right w:val="single" w:sz="4" w:space="0" w:color="auto"/>
            </w:tcBorders>
            <w:vAlign w:val="center"/>
          </w:tcPr>
          <w:p w14:paraId="32B3773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F0B80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VU21314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D05F2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EDF0BA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CCE4703" w14:textId="77777777" w:rsidTr="00EA5A8E">
        <w:trPr>
          <w:trHeight w:val="300"/>
        </w:trPr>
        <w:tc>
          <w:tcPr>
            <w:tcW w:w="997" w:type="dxa"/>
            <w:tcBorders>
              <w:top w:val="single" w:sz="4" w:space="0" w:color="auto"/>
              <w:bottom w:val="single" w:sz="4" w:space="0" w:color="auto"/>
            </w:tcBorders>
            <w:vAlign w:val="center"/>
          </w:tcPr>
          <w:p w14:paraId="6BE151CC"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VU22376</w:t>
            </w:r>
          </w:p>
        </w:tc>
        <w:tc>
          <w:tcPr>
            <w:tcW w:w="3271" w:type="dxa"/>
            <w:tcBorders>
              <w:top w:val="single" w:sz="4" w:space="0" w:color="auto"/>
              <w:bottom w:val="single" w:sz="4" w:space="0" w:color="auto"/>
              <w:right w:val="single" w:sz="4" w:space="0" w:color="auto"/>
            </w:tcBorders>
            <w:vAlign w:val="center"/>
          </w:tcPr>
          <w:p w14:paraId="3E0BE4B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951FFA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VU21315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9C93B8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FC802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4D45CD7" w14:textId="77777777" w:rsidTr="00EA5A8E">
        <w:trPr>
          <w:trHeight w:val="300"/>
        </w:trPr>
        <w:tc>
          <w:tcPr>
            <w:tcW w:w="997" w:type="dxa"/>
            <w:tcBorders>
              <w:top w:val="single" w:sz="4" w:space="0" w:color="auto"/>
              <w:bottom w:val="single" w:sz="4" w:space="0" w:color="auto"/>
            </w:tcBorders>
            <w:vAlign w:val="center"/>
          </w:tcPr>
          <w:p w14:paraId="10874A49"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VU22377</w:t>
            </w:r>
          </w:p>
        </w:tc>
        <w:tc>
          <w:tcPr>
            <w:tcW w:w="3271" w:type="dxa"/>
            <w:tcBorders>
              <w:top w:val="single" w:sz="4" w:space="0" w:color="auto"/>
              <w:bottom w:val="single" w:sz="4" w:space="0" w:color="auto"/>
              <w:right w:val="single" w:sz="4" w:space="0" w:color="auto"/>
            </w:tcBorders>
            <w:vAlign w:val="center"/>
          </w:tcPr>
          <w:p w14:paraId="3139804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Australian environmental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5FBE32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VU21316</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B45956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 Identify Australian environmental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81422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94D474A" w14:textId="77777777" w:rsidTr="00EA5A8E">
        <w:trPr>
          <w:trHeight w:val="300"/>
        </w:trPr>
        <w:tc>
          <w:tcPr>
            <w:tcW w:w="997" w:type="dxa"/>
            <w:tcBorders>
              <w:top w:val="single" w:sz="4" w:space="0" w:color="auto"/>
              <w:bottom w:val="single" w:sz="4" w:space="0" w:color="auto"/>
            </w:tcBorders>
            <w:vAlign w:val="center"/>
          </w:tcPr>
          <w:p w14:paraId="01FA6932"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VU22378</w:t>
            </w:r>
          </w:p>
        </w:tc>
        <w:tc>
          <w:tcPr>
            <w:tcW w:w="3271" w:type="dxa"/>
            <w:tcBorders>
              <w:top w:val="single" w:sz="4" w:space="0" w:color="auto"/>
              <w:bottom w:val="single" w:sz="4" w:space="0" w:color="auto"/>
              <w:right w:val="single" w:sz="4" w:space="0" w:color="auto"/>
            </w:tcBorders>
            <w:vAlign w:val="center"/>
          </w:tcPr>
          <w:p w14:paraId="7EA2426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DA862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VU21317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75A103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2DCE3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BF6A62" w14:textId="77777777" w:rsidTr="00EA5A8E">
        <w:trPr>
          <w:trHeight w:val="300"/>
        </w:trPr>
        <w:tc>
          <w:tcPr>
            <w:tcW w:w="997" w:type="dxa"/>
            <w:tcBorders>
              <w:top w:val="single" w:sz="4" w:space="0" w:color="auto"/>
              <w:bottom w:val="single" w:sz="4" w:space="0" w:color="auto"/>
            </w:tcBorders>
            <w:vAlign w:val="center"/>
          </w:tcPr>
          <w:p w14:paraId="74B4888B"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lastRenderedPageBreak/>
              <w:t>VU22379</w:t>
            </w:r>
          </w:p>
        </w:tc>
        <w:tc>
          <w:tcPr>
            <w:tcW w:w="3271" w:type="dxa"/>
            <w:tcBorders>
              <w:top w:val="single" w:sz="4" w:space="0" w:color="auto"/>
              <w:bottom w:val="single" w:sz="4" w:space="0" w:color="auto"/>
              <w:right w:val="single" w:sz="4" w:space="0" w:color="auto"/>
            </w:tcBorders>
            <w:vAlign w:val="center"/>
          </w:tcPr>
          <w:p w14:paraId="4CE7323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community options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7E02E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VU21318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41539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community options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A30D09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92838DF" w14:textId="77777777" w:rsidTr="00EA5A8E">
        <w:trPr>
          <w:trHeight w:val="300"/>
        </w:trPr>
        <w:tc>
          <w:tcPr>
            <w:tcW w:w="997" w:type="dxa"/>
            <w:tcBorders>
              <w:top w:val="single" w:sz="4" w:space="0" w:color="auto"/>
              <w:bottom w:val="single" w:sz="4" w:space="0" w:color="auto"/>
            </w:tcBorders>
            <w:vAlign w:val="center"/>
          </w:tcPr>
          <w:p w14:paraId="0360DB31"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VU22380</w:t>
            </w:r>
          </w:p>
        </w:tc>
        <w:tc>
          <w:tcPr>
            <w:tcW w:w="3271" w:type="dxa"/>
            <w:tcBorders>
              <w:top w:val="single" w:sz="4" w:space="0" w:color="auto"/>
              <w:bottom w:val="single" w:sz="4" w:space="0" w:color="auto"/>
              <w:right w:val="single" w:sz="4" w:space="0" w:color="auto"/>
            </w:tcBorders>
            <w:vAlign w:val="center"/>
          </w:tcPr>
          <w:p w14:paraId="35C5930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7A5940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VU21319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62BFA3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2B535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4A0A26B" w14:textId="77777777" w:rsidTr="00EA5A8E">
        <w:trPr>
          <w:trHeight w:val="300"/>
        </w:trPr>
        <w:tc>
          <w:tcPr>
            <w:tcW w:w="997" w:type="dxa"/>
            <w:tcBorders>
              <w:top w:val="single" w:sz="4" w:space="0" w:color="auto"/>
              <w:bottom w:val="single" w:sz="4" w:space="0" w:color="auto"/>
            </w:tcBorders>
            <w:vAlign w:val="center"/>
          </w:tcPr>
          <w:p w14:paraId="371A92D0"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VU22381</w:t>
            </w:r>
          </w:p>
        </w:tc>
        <w:tc>
          <w:tcPr>
            <w:tcW w:w="3271" w:type="dxa"/>
            <w:tcBorders>
              <w:top w:val="single" w:sz="4" w:space="0" w:color="auto"/>
              <w:bottom w:val="single" w:sz="4" w:space="0" w:color="auto"/>
              <w:right w:val="single" w:sz="4" w:space="0" w:color="auto"/>
            </w:tcBorders>
            <w:vAlign w:val="center"/>
          </w:tcPr>
          <w:p w14:paraId="117F089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7867E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7293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4049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70DA65" w14:textId="77777777" w:rsidTr="00EA5A8E">
        <w:trPr>
          <w:trHeight w:val="300"/>
        </w:trPr>
        <w:tc>
          <w:tcPr>
            <w:tcW w:w="997" w:type="dxa"/>
            <w:tcBorders>
              <w:top w:val="single" w:sz="4" w:space="0" w:color="auto"/>
              <w:bottom w:val="single" w:sz="4" w:space="0" w:color="auto"/>
            </w:tcBorders>
            <w:vAlign w:val="center"/>
          </w:tcPr>
          <w:p w14:paraId="3183B7FE"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VU22382</w:t>
            </w:r>
          </w:p>
        </w:tc>
        <w:tc>
          <w:tcPr>
            <w:tcW w:w="3271" w:type="dxa"/>
            <w:tcBorders>
              <w:top w:val="single" w:sz="4" w:space="0" w:color="auto"/>
              <w:bottom w:val="single" w:sz="4" w:space="0" w:color="auto"/>
              <w:right w:val="single" w:sz="4" w:space="0" w:color="auto"/>
            </w:tcBorders>
            <w:vAlign w:val="center"/>
          </w:tcPr>
          <w:p w14:paraId="25364BF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F0C06A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B685E6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F9990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B26BBA6" w14:textId="77777777" w:rsidTr="00EA5A8E">
        <w:trPr>
          <w:trHeight w:val="300"/>
        </w:trPr>
        <w:tc>
          <w:tcPr>
            <w:tcW w:w="997" w:type="dxa"/>
            <w:tcBorders>
              <w:top w:val="single" w:sz="4" w:space="0" w:color="auto"/>
              <w:bottom w:val="single" w:sz="4" w:space="0" w:color="auto"/>
            </w:tcBorders>
            <w:vAlign w:val="center"/>
          </w:tcPr>
          <w:p w14:paraId="53770C5D"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VU22383</w:t>
            </w:r>
          </w:p>
        </w:tc>
        <w:tc>
          <w:tcPr>
            <w:tcW w:w="3271" w:type="dxa"/>
            <w:tcBorders>
              <w:top w:val="single" w:sz="4" w:space="0" w:color="auto"/>
              <w:bottom w:val="single" w:sz="4" w:space="0" w:color="auto"/>
              <w:right w:val="single" w:sz="4" w:space="0" w:color="auto"/>
            </w:tcBorders>
            <w:vAlign w:val="center"/>
          </w:tcPr>
          <w:p w14:paraId="1922240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common digital media</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DDF8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E0487C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common digital media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DA637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3865CB1" w14:textId="77777777" w:rsidTr="00EA5A8E">
        <w:trPr>
          <w:trHeight w:val="300"/>
        </w:trPr>
        <w:tc>
          <w:tcPr>
            <w:tcW w:w="997" w:type="dxa"/>
            <w:tcBorders>
              <w:top w:val="single" w:sz="4" w:space="0" w:color="auto"/>
              <w:bottom w:val="single" w:sz="4" w:space="0" w:color="auto"/>
            </w:tcBorders>
            <w:vAlign w:val="center"/>
          </w:tcPr>
          <w:p w14:paraId="77F9ACF6"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VU22384</w:t>
            </w:r>
          </w:p>
        </w:tc>
        <w:tc>
          <w:tcPr>
            <w:tcW w:w="3271" w:type="dxa"/>
            <w:tcBorders>
              <w:top w:val="single" w:sz="4" w:space="0" w:color="auto"/>
              <w:bottom w:val="single" w:sz="4" w:space="0" w:color="auto"/>
              <w:right w:val="single" w:sz="4" w:space="0" w:color="auto"/>
            </w:tcBorders>
            <w:vAlign w:val="center"/>
          </w:tcPr>
          <w:p w14:paraId="406D5B8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5CC46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E84B8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A69A9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58640F" w14:textId="77777777" w:rsidTr="00EA5A8E">
        <w:trPr>
          <w:trHeight w:val="300"/>
        </w:trPr>
        <w:tc>
          <w:tcPr>
            <w:tcW w:w="997" w:type="dxa"/>
            <w:tcBorders>
              <w:top w:val="single" w:sz="4" w:space="0" w:color="auto"/>
              <w:bottom w:val="single" w:sz="4" w:space="0" w:color="auto"/>
            </w:tcBorders>
            <w:vAlign w:val="center"/>
          </w:tcPr>
          <w:p w14:paraId="249EBC42"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VU22385</w:t>
            </w:r>
          </w:p>
        </w:tc>
        <w:tc>
          <w:tcPr>
            <w:tcW w:w="3271" w:type="dxa"/>
            <w:tcBorders>
              <w:top w:val="single" w:sz="4" w:space="0" w:color="auto"/>
              <w:bottom w:val="single" w:sz="4" w:space="0" w:color="auto"/>
              <w:right w:val="single" w:sz="4" w:space="0" w:color="auto"/>
            </w:tcBorders>
            <w:vAlign w:val="center"/>
          </w:tcPr>
          <w:p w14:paraId="78A8EE2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Plan and undertake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3C5B85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3CED6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Plan and undertake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6BF9B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BB4F18" w14:textId="77777777" w:rsidTr="00EA5A8E">
        <w:trPr>
          <w:trHeight w:val="300"/>
        </w:trPr>
        <w:tc>
          <w:tcPr>
            <w:tcW w:w="997" w:type="dxa"/>
            <w:tcBorders>
              <w:top w:val="single" w:sz="4" w:space="0" w:color="auto"/>
              <w:bottom w:val="single" w:sz="4" w:space="0" w:color="auto"/>
            </w:tcBorders>
            <w:vAlign w:val="center"/>
          </w:tcPr>
          <w:p w14:paraId="1A036739"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VU22386</w:t>
            </w:r>
          </w:p>
        </w:tc>
        <w:tc>
          <w:tcPr>
            <w:tcW w:w="3271" w:type="dxa"/>
            <w:tcBorders>
              <w:top w:val="single" w:sz="4" w:space="0" w:color="auto"/>
              <w:bottom w:val="single" w:sz="4" w:space="0" w:color="auto"/>
              <w:right w:val="single" w:sz="4" w:space="0" w:color="auto"/>
            </w:tcBorders>
            <w:vAlign w:val="center"/>
          </w:tcPr>
          <w:p w14:paraId="0F9BAC0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237CD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78CDA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75293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9D6237" w14:textId="77777777" w:rsidTr="00EA5A8E">
        <w:trPr>
          <w:trHeight w:val="300"/>
        </w:trPr>
        <w:tc>
          <w:tcPr>
            <w:tcW w:w="997" w:type="dxa"/>
            <w:tcBorders>
              <w:top w:val="single" w:sz="4" w:space="0" w:color="auto"/>
              <w:bottom w:val="single" w:sz="4" w:space="0" w:color="auto"/>
            </w:tcBorders>
            <w:vAlign w:val="center"/>
          </w:tcPr>
          <w:p w14:paraId="4CD607F6"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VU22387</w:t>
            </w:r>
          </w:p>
        </w:tc>
        <w:tc>
          <w:tcPr>
            <w:tcW w:w="3271" w:type="dxa"/>
            <w:tcBorders>
              <w:top w:val="single" w:sz="4" w:space="0" w:color="auto"/>
              <w:bottom w:val="single" w:sz="4" w:space="0" w:color="auto"/>
              <w:right w:val="single" w:sz="4" w:space="0" w:color="auto"/>
            </w:tcBorders>
            <w:vAlign w:val="center"/>
          </w:tcPr>
          <w:p w14:paraId="49FC43B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DBE3A5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5D0EF4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B7932C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7D62B2" w14:textId="77777777" w:rsidTr="00EA5A8E">
        <w:trPr>
          <w:trHeight w:val="300"/>
        </w:trPr>
        <w:tc>
          <w:tcPr>
            <w:tcW w:w="997" w:type="dxa"/>
            <w:tcBorders>
              <w:top w:val="single" w:sz="4" w:space="0" w:color="auto"/>
              <w:bottom w:val="single" w:sz="4" w:space="0" w:color="auto"/>
            </w:tcBorders>
            <w:vAlign w:val="center"/>
          </w:tcPr>
          <w:p w14:paraId="27CDD018"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VU22388</w:t>
            </w:r>
          </w:p>
        </w:tc>
        <w:tc>
          <w:tcPr>
            <w:tcW w:w="3271" w:type="dxa"/>
            <w:tcBorders>
              <w:top w:val="single" w:sz="4" w:space="0" w:color="auto"/>
              <w:bottom w:val="single" w:sz="4" w:space="0" w:color="auto"/>
              <w:right w:val="single" w:sz="4" w:space="0" w:color="auto"/>
            </w:tcBorders>
            <w:vAlign w:val="center"/>
          </w:tcPr>
          <w:p w14:paraId="1DB4E2B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6A509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CA2569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E1DA3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0D110A" w14:textId="77777777" w:rsidTr="00EA5A8E">
        <w:trPr>
          <w:trHeight w:val="300"/>
        </w:trPr>
        <w:tc>
          <w:tcPr>
            <w:tcW w:w="997" w:type="dxa"/>
            <w:tcBorders>
              <w:top w:val="single" w:sz="4" w:space="0" w:color="auto"/>
              <w:bottom w:val="single" w:sz="4" w:space="0" w:color="auto"/>
            </w:tcBorders>
            <w:vAlign w:val="center"/>
          </w:tcPr>
          <w:p w14:paraId="26402407"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VU22389</w:t>
            </w:r>
          </w:p>
        </w:tc>
        <w:tc>
          <w:tcPr>
            <w:tcW w:w="3271" w:type="dxa"/>
            <w:tcBorders>
              <w:top w:val="single" w:sz="4" w:space="0" w:color="auto"/>
              <w:bottom w:val="single" w:sz="4" w:space="0" w:color="auto"/>
              <w:right w:val="single" w:sz="4" w:space="0" w:color="auto"/>
            </w:tcBorders>
            <w:vAlign w:val="center"/>
          </w:tcPr>
          <w:p w14:paraId="05B2E07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C00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285FA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7EA495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4E2EEB" w14:textId="77777777" w:rsidTr="00EA5A8E">
        <w:trPr>
          <w:trHeight w:val="300"/>
        </w:trPr>
        <w:tc>
          <w:tcPr>
            <w:tcW w:w="997" w:type="dxa"/>
            <w:tcBorders>
              <w:top w:val="single" w:sz="4" w:space="0" w:color="auto"/>
              <w:bottom w:val="single" w:sz="4" w:space="0" w:color="auto"/>
            </w:tcBorders>
            <w:vAlign w:val="center"/>
          </w:tcPr>
          <w:p w14:paraId="4A534C1A"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VU22390</w:t>
            </w:r>
          </w:p>
        </w:tc>
        <w:tc>
          <w:tcPr>
            <w:tcW w:w="3271" w:type="dxa"/>
            <w:tcBorders>
              <w:top w:val="single" w:sz="4" w:space="0" w:color="auto"/>
              <w:bottom w:val="single" w:sz="4" w:space="0" w:color="auto"/>
              <w:right w:val="single" w:sz="4" w:space="0" w:color="auto"/>
            </w:tcBorders>
            <w:vAlign w:val="center"/>
          </w:tcPr>
          <w:p w14:paraId="789B665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spoken interactions of limited complexity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B3550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D2CE6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44466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42A4E4C4" w14:textId="77777777" w:rsidTr="00EA5A8E">
        <w:trPr>
          <w:trHeight w:val="300"/>
        </w:trPr>
        <w:tc>
          <w:tcPr>
            <w:tcW w:w="997" w:type="dxa"/>
            <w:tcBorders>
              <w:top w:val="single" w:sz="4" w:space="0" w:color="auto"/>
              <w:bottom w:val="single" w:sz="4" w:space="0" w:color="auto"/>
            </w:tcBorders>
            <w:vAlign w:val="center"/>
          </w:tcPr>
          <w:p w14:paraId="706AC21D"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VU22391</w:t>
            </w:r>
          </w:p>
        </w:tc>
        <w:tc>
          <w:tcPr>
            <w:tcW w:w="3271" w:type="dxa"/>
            <w:tcBorders>
              <w:top w:val="single" w:sz="4" w:space="0" w:color="auto"/>
              <w:bottom w:val="single" w:sz="4" w:space="0" w:color="auto"/>
              <w:right w:val="single" w:sz="4" w:space="0" w:color="auto"/>
            </w:tcBorders>
            <w:vAlign w:val="center"/>
          </w:tcPr>
          <w:p w14:paraId="4AA5BD1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53B3D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VU21329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D27C19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3B4A7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3A85687" w14:textId="77777777" w:rsidTr="00EA5A8E">
        <w:trPr>
          <w:trHeight w:val="300"/>
        </w:trPr>
        <w:tc>
          <w:tcPr>
            <w:tcW w:w="997" w:type="dxa"/>
            <w:tcBorders>
              <w:top w:val="single" w:sz="4" w:space="0" w:color="auto"/>
              <w:bottom w:val="single" w:sz="4" w:space="0" w:color="auto"/>
            </w:tcBorders>
            <w:vAlign w:val="center"/>
          </w:tcPr>
          <w:p w14:paraId="4AE900C1"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VU22392</w:t>
            </w:r>
          </w:p>
        </w:tc>
        <w:tc>
          <w:tcPr>
            <w:tcW w:w="3271" w:type="dxa"/>
            <w:tcBorders>
              <w:top w:val="single" w:sz="4" w:space="0" w:color="auto"/>
              <w:bottom w:val="single" w:sz="4" w:space="0" w:color="auto"/>
              <w:right w:val="single" w:sz="4" w:space="0" w:color="auto"/>
            </w:tcBorders>
            <w:vAlign w:val="center"/>
          </w:tcPr>
          <w:p w14:paraId="67CEC5E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A137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VU21330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18B39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AD692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C58020" w14:textId="77777777" w:rsidTr="00EA5A8E">
        <w:trPr>
          <w:trHeight w:val="300"/>
        </w:trPr>
        <w:tc>
          <w:tcPr>
            <w:tcW w:w="997" w:type="dxa"/>
            <w:tcBorders>
              <w:top w:val="single" w:sz="4" w:space="0" w:color="auto"/>
              <w:bottom w:val="single" w:sz="4" w:space="0" w:color="auto"/>
            </w:tcBorders>
            <w:vAlign w:val="center"/>
          </w:tcPr>
          <w:p w14:paraId="0C0C415A"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VU22393</w:t>
            </w:r>
          </w:p>
        </w:tc>
        <w:tc>
          <w:tcPr>
            <w:tcW w:w="3271" w:type="dxa"/>
            <w:tcBorders>
              <w:top w:val="single" w:sz="4" w:space="0" w:color="auto"/>
              <w:bottom w:val="single" w:sz="4" w:space="0" w:color="auto"/>
              <w:right w:val="single" w:sz="4" w:space="0" w:color="auto"/>
            </w:tcBorders>
            <w:vAlign w:val="center"/>
          </w:tcPr>
          <w:p w14:paraId="4D33D80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8F3AFE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VU21331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B01A9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80AD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B499C35" w14:textId="77777777" w:rsidTr="00EA5A8E">
        <w:trPr>
          <w:trHeight w:val="300"/>
        </w:trPr>
        <w:tc>
          <w:tcPr>
            <w:tcW w:w="997" w:type="dxa"/>
            <w:tcBorders>
              <w:top w:val="single" w:sz="4" w:space="0" w:color="auto"/>
              <w:bottom w:val="single" w:sz="4" w:space="0" w:color="auto"/>
            </w:tcBorders>
            <w:vAlign w:val="center"/>
          </w:tcPr>
          <w:p w14:paraId="02D11C2D"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VU22394</w:t>
            </w:r>
          </w:p>
        </w:tc>
        <w:tc>
          <w:tcPr>
            <w:tcW w:w="3271" w:type="dxa"/>
            <w:tcBorders>
              <w:top w:val="single" w:sz="4" w:space="0" w:color="auto"/>
              <w:bottom w:val="single" w:sz="4" w:space="0" w:color="auto"/>
              <w:right w:val="single" w:sz="4" w:space="0" w:color="auto"/>
            </w:tcBorders>
            <w:vAlign w:val="center"/>
          </w:tcPr>
          <w:p w14:paraId="2B32A7F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6187D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VU21332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5A62CC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310EC6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37519" w14:textId="77777777" w:rsidTr="00EA5A8E">
        <w:trPr>
          <w:trHeight w:val="300"/>
        </w:trPr>
        <w:tc>
          <w:tcPr>
            <w:tcW w:w="997" w:type="dxa"/>
            <w:tcBorders>
              <w:top w:val="single" w:sz="4" w:space="0" w:color="auto"/>
              <w:bottom w:val="single" w:sz="4" w:space="0" w:color="auto"/>
            </w:tcBorders>
            <w:vAlign w:val="center"/>
          </w:tcPr>
          <w:p w14:paraId="01FA7C0B"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VU22395</w:t>
            </w:r>
          </w:p>
        </w:tc>
        <w:tc>
          <w:tcPr>
            <w:tcW w:w="3271" w:type="dxa"/>
            <w:tcBorders>
              <w:top w:val="single" w:sz="4" w:space="0" w:color="auto"/>
              <w:bottom w:val="single" w:sz="4" w:space="0" w:color="auto"/>
              <w:right w:val="single" w:sz="4" w:space="0" w:color="auto"/>
            </w:tcBorders>
            <w:vAlign w:val="center"/>
          </w:tcPr>
          <w:p w14:paraId="01755CE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7AF36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VU21333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D77D5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F046A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54684D" w14:textId="77777777" w:rsidTr="00EA5A8E">
        <w:trPr>
          <w:trHeight w:val="300"/>
        </w:trPr>
        <w:tc>
          <w:tcPr>
            <w:tcW w:w="997" w:type="dxa"/>
            <w:tcBorders>
              <w:top w:val="single" w:sz="4" w:space="0" w:color="auto"/>
              <w:bottom w:val="single" w:sz="4" w:space="0" w:color="auto"/>
            </w:tcBorders>
            <w:vAlign w:val="center"/>
          </w:tcPr>
          <w:p w14:paraId="55400072"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VU22396</w:t>
            </w:r>
          </w:p>
        </w:tc>
        <w:tc>
          <w:tcPr>
            <w:tcW w:w="3271" w:type="dxa"/>
            <w:tcBorders>
              <w:top w:val="single" w:sz="4" w:space="0" w:color="auto"/>
              <w:bottom w:val="single" w:sz="4" w:space="0" w:color="auto"/>
              <w:right w:val="single" w:sz="4" w:space="0" w:color="auto"/>
            </w:tcBorders>
            <w:vAlign w:val="center"/>
          </w:tcPr>
          <w:p w14:paraId="135DF06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DB805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VU21334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D7984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F962E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9DF5697" w14:textId="77777777" w:rsidTr="00EA5A8E">
        <w:trPr>
          <w:trHeight w:val="300"/>
        </w:trPr>
        <w:tc>
          <w:tcPr>
            <w:tcW w:w="997" w:type="dxa"/>
            <w:tcBorders>
              <w:top w:val="single" w:sz="4" w:space="0" w:color="auto"/>
              <w:bottom w:val="single" w:sz="4" w:space="0" w:color="auto"/>
            </w:tcBorders>
            <w:vAlign w:val="center"/>
          </w:tcPr>
          <w:p w14:paraId="24321BC7"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VU22397</w:t>
            </w:r>
          </w:p>
        </w:tc>
        <w:tc>
          <w:tcPr>
            <w:tcW w:w="3271" w:type="dxa"/>
            <w:tcBorders>
              <w:top w:val="single" w:sz="4" w:space="0" w:color="auto"/>
              <w:bottom w:val="single" w:sz="4" w:space="0" w:color="auto"/>
              <w:right w:val="single" w:sz="4" w:space="0" w:color="auto"/>
            </w:tcBorders>
            <w:vAlign w:val="center"/>
          </w:tcPr>
          <w:p w14:paraId="316077E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E4FE9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VU21335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8078B4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476BA8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A71E86" w14:textId="77777777" w:rsidTr="00EA5A8E">
        <w:trPr>
          <w:trHeight w:val="300"/>
        </w:trPr>
        <w:tc>
          <w:tcPr>
            <w:tcW w:w="997" w:type="dxa"/>
            <w:tcBorders>
              <w:top w:val="single" w:sz="4" w:space="0" w:color="auto"/>
              <w:bottom w:val="single" w:sz="4" w:space="0" w:color="auto"/>
            </w:tcBorders>
            <w:vAlign w:val="center"/>
          </w:tcPr>
          <w:p w14:paraId="1809AE82"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VU22398</w:t>
            </w:r>
          </w:p>
        </w:tc>
        <w:tc>
          <w:tcPr>
            <w:tcW w:w="3271" w:type="dxa"/>
            <w:tcBorders>
              <w:top w:val="single" w:sz="4" w:space="0" w:color="auto"/>
              <w:bottom w:val="single" w:sz="4" w:space="0" w:color="auto"/>
              <w:right w:val="single" w:sz="4" w:space="0" w:color="auto"/>
            </w:tcBorders>
            <w:vAlign w:val="center"/>
          </w:tcPr>
          <w:p w14:paraId="467867E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437B98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VU21338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8D44B8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3614BD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81B67EE" w14:textId="77777777" w:rsidTr="00EA5A8E">
        <w:trPr>
          <w:trHeight w:val="300"/>
        </w:trPr>
        <w:tc>
          <w:tcPr>
            <w:tcW w:w="997" w:type="dxa"/>
            <w:tcBorders>
              <w:top w:val="single" w:sz="4" w:space="0" w:color="auto"/>
              <w:bottom w:val="single" w:sz="4" w:space="0" w:color="auto"/>
            </w:tcBorders>
            <w:vAlign w:val="center"/>
          </w:tcPr>
          <w:p w14:paraId="544A9C9F"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VU22399</w:t>
            </w:r>
          </w:p>
        </w:tc>
        <w:tc>
          <w:tcPr>
            <w:tcW w:w="3271" w:type="dxa"/>
            <w:tcBorders>
              <w:top w:val="single" w:sz="4" w:space="0" w:color="auto"/>
              <w:bottom w:val="single" w:sz="4" w:space="0" w:color="auto"/>
              <w:right w:val="single" w:sz="4" w:space="0" w:color="auto"/>
            </w:tcBorders>
            <w:vAlign w:val="center"/>
          </w:tcPr>
          <w:p w14:paraId="4D67647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8607D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VU21336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E892E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59B90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434C" w14:textId="77777777" w:rsidTr="00EA5A8E">
        <w:trPr>
          <w:trHeight w:val="300"/>
        </w:trPr>
        <w:tc>
          <w:tcPr>
            <w:tcW w:w="997" w:type="dxa"/>
            <w:tcBorders>
              <w:top w:val="single" w:sz="4" w:space="0" w:color="auto"/>
              <w:bottom w:val="single" w:sz="4" w:space="0" w:color="auto"/>
            </w:tcBorders>
            <w:vAlign w:val="center"/>
          </w:tcPr>
          <w:p w14:paraId="6E6EE602"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VU22400</w:t>
            </w:r>
          </w:p>
        </w:tc>
        <w:tc>
          <w:tcPr>
            <w:tcW w:w="3271" w:type="dxa"/>
            <w:tcBorders>
              <w:top w:val="single" w:sz="4" w:space="0" w:color="auto"/>
              <w:bottom w:val="single" w:sz="4" w:space="0" w:color="auto"/>
              <w:right w:val="single" w:sz="4" w:space="0" w:color="auto"/>
            </w:tcBorders>
            <w:vAlign w:val="center"/>
          </w:tcPr>
          <w:p w14:paraId="2F7ABEA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F1FF0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VU21337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D1F6B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2299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408617" w14:textId="77777777" w:rsidTr="00EA5A8E">
        <w:trPr>
          <w:trHeight w:val="300"/>
        </w:trPr>
        <w:tc>
          <w:tcPr>
            <w:tcW w:w="997" w:type="dxa"/>
            <w:tcBorders>
              <w:top w:val="single" w:sz="4" w:space="0" w:color="auto"/>
              <w:bottom w:val="single" w:sz="4" w:space="0" w:color="auto"/>
            </w:tcBorders>
            <w:vAlign w:val="center"/>
          </w:tcPr>
          <w:p w14:paraId="354C925A"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VU22401</w:t>
            </w:r>
          </w:p>
        </w:tc>
        <w:tc>
          <w:tcPr>
            <w:tcW w:w="3271" w:type="dxa"/>
            <w:tcBorders>
              <w:top w:val="single" w:sz="4" w:space="0" w:color="auto"/>
              <w:bottom w:val="single" w:sz="4" w:space="0" w:color="auto"/>
              <w:right w:val="single" w:sz="4" w:space="0" w:color="auto"/>
            </w:tcBorders>
            <w:vAlign w:val="center"/>
          </w:tcPr>
          <w:p w14:paraId="5597551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Undertake a simple investigation of </w:t>
            </w:r>
            <w:r w:rsidRPr="007542A5">
              <w:rPr>
                <w:rFonts w:ascii="Arial Narrow" w:hAnsi="Arial Narrow"/>
                <w:color w:val="000000"/>
              </w:rPr>
              <w:lastRenderedPageBreak/>
              <w:t>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A76D3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lastRenderedPageBreak/>
              <w:t xml:space="preserve">VU21342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16342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Undertake a simple investigation of </w:t>
            </w:r>
            <w:r w:rsidRPr="007542A5">
              <w:rPr>
                <w:rFonts w:ascii="Arial Narrow" w:hAnsi="Arial Narrow"/>
                <w:color w:val="000000"/>
              </w:rPr>
              <w:lastRenderedPageBreak/>
              <w:t>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9DC374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lastRenderedPageBreak/>
              <w:t>Equivalent</w:t>
            </w:r>
          </w:p>
        </w:tc>
      </w:tr>
      <w:tr w:rsidR="007252F5" w:rsidRPr="007542A5" w14:paraId="7B097BD4" w14:textId="77777777" w:rsidTr="00EA5A8E">
        <w:trPr>
          <w:trHeight w:val="300"/>
        </w:trPr>
        <w:tc>
          <w:tcPr>
            <w:tcW w:w="997" w:type="dxa"/>
            <w:tcBorders>
              <w:top w:val="single" w:sz="4" w:space="0" w:color="auto"/>
              <w:bottom w:val="single" w:sz="4" w:space="0" w:color="auto"/>
            </w:tcBorders>
            <w:vAlign w:val="center"/>
          </w:tcPr>
          <w:p w14:paraId="6664F326"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VU22402</w:t>
            </w:r>
          </w:p>
        </w:tc>
        <w:tc>
          <w:tcPr>
            <w:tcW w:w="3271" w:type="dxa"/>
            <w:tcBorders>
              <w:top w:val="single" w:sz="4" w:space="0" w:color="auto"/>
              <w:bottom w:val="single" w:sz="4" w:space="0" w:color="auto"/>
              <w:right w:val="single" w:sz="4" w:space="0" w:color="auto"/>
            </w:tcBorders>
            <w:vAlign w:val="center"/>
          </w:tcPr>
          <w:p w14:paraId="49D0EDF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F47066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VU21343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CDBB8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99F9AF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E83C190" w14:textId="77777777" w:rsidTr="00EA5A8E">
        <w:trPr>
          <w:trHeight w:val="300"/>
        </w:trPr>
        <w:tc>
          <w:tcPr>
            <w:tcW w:w="997" w:type="dxa"/>
            <w:tcBorders>
              <w:top w:val="single" w:sz="4" w:space="0" w:color="auto"/>
              <w:bottom w:val="single" w:sz="4" w:space="0" w:color="auto"/>
            </w:tcBorders>
            <w:vAlign w:val="center"/>
          </w:tcPr>
          <w:p w14:paraId="35E05C8B"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VU22403</w:t>
            </w:r>
          </w:p>
        </w:tc>
        <w:tc>
          <w:tcPr>
            <w:tcW w:w="3271" w:type="dxa"/>
            <w:tcBorders>
              <w:top w:val="single" w:sz="4" w:space="0" w:color="auto"/>
              <w:bottom w:val="single" w:sz="4" w:space="0" w:color="auto"/>
              <w:right w:val="single" w:sz="4" w:space="0" w:color="auto"/>
            </w:tcBorders>
            <w:vAlign w:val="center"/>
          </w:tcPr>
          <w:p w14:paraId="7B4B02F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BD4F4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VU21344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96AAA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1DEFC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32DF93" w14:textId="77777777" w:rsidTr="00EA5A8E">
        <w:trPr>
          <w:trHeight w:val="300"/>
        </w:trPr>
        <w:tc>
          <w:tcPr>
            <w:tcW w:w="997" w:type="dxa"/>
            <w:tcBorders>
              <w:top w:val="single" w:sz="4" w:space="0" w:color="auto"/>
              <w:bottom w:val="single" w:sz="4" w:space="0" w:color="auto"/>
            </w:tcBorders>
            <w:vAlign w:val="center"/>
          </w:tcPr>
          <w:p w14:paraId="2FA59438"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VU22404</w:t>
            </w:r>
          </w:p>
        </w:tc>
        <w:tc>
          <w:tcPr>
            <w:tcW w:w="3271" w:type="dxa"/>
            <w:tcBorders>
              <w:top w:val="single" w:sz="4" w:space="0" w:color="auto"/>
              <w:bottom w:val="single" w:sz="4" w:space="0" w:color="auto"/>
              <w:right w:val="single" w:sz="4" w:space="0" w:color="auto"/>
            </w:tcBorders>
            <w:vAlign w:val="center"/>
          </w:tcPr>
          <w:p w14:paraId="7E33F93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AEBA64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VU21345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D56540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E325E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39ADFF9" w14:textId="77777777" w:rsidTr="00EA5A8E">
        <w:trPr>
          <w:trHeight w:val="300"/>
        </w:trPr>
        <w:tc>
          <w:tcPr>
            <w:tcW w:w="997" w:type="dxa"/>
            <w:tcBorders>
              <w:top w:val="single" w:sz="4" w:space="0" w:color="auto"/>
              <w:bottom w:val="single" w:sz="4" w:space="0" w:color="auto"/>
            </w:tcBorders>
            <w:vAlign w:val="center"/>
          </w:tcPr>
          <w:p w14:paraId="66B7C226"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VU22405</w:t>
            </w:r>
          </w:p>
        </w:tc>
        <w:tc>
          <w:tcPr>
            <w:tcW w:w="3271" w:type="dxa"/>
            <w:tcBorders>
              <w:top w:val="single" w:sz="4" w:space="0" w:color="auto"/>
              <w:bottom w:val="single" w:sz="4" w:space="0" w:color="auto"/>
              <w:right w:val="single" w:sz="4" w:space="0" w:color="auto"/>
            </w:tcBorders>
            <w:vAlign w:val="center"/>
          </w:tcPr>
          <w:p w14:paraId="32A00B0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0D4534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VU21346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C8C948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82BCE6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0A42F4" w14:textId="77777777" w:rsidTr="00EA5A8E">
        <w:trPr>
          <w:trHeight w:val="300"/>
        </w:trPr>
        <w:tc>
          <w:tcPr>
            <w:tcW w:w="997" w:type="dxa"/>
            <w:tcBorders>
              <w:top w:val="single" w:sz="4" w:space="0" w:color="auto"/>
              <w:bottom w:val="single" w:sz="4" w:space="0" w:color="auto"/>
            </w:tcBorders>
            <w:vAlign w:val="center"/>
          </w:tcPr>
          <w:p w14:paraId="578F2C05" w14:textId="77777777" w:rsidR="007252F5" w:rsidRPr="007542A5" w:rsidRDefault="007252F5" w:rsidP="0089509B">
            <w:pPr>
              <w:keepNext/>
              <w:spacing w:before="40" w:after="40"/>
              <w:rPr>
                <w:rFonts w:ascii="Arial Narrow" w:hAnsi="Arial Narrow"/>
                <w:color w:val="000000"/>
              </w:rPr>
            </w:pPr>
            <w:r w:rsidRPr="00FE4747">
              <w:rPr>
                <w:rFonts w:ascii="Arial Narrow" w:hAnsi="Arial Narrow"/>
                <w:color w:val="000000"/>
              </w:rPr>
              <w:t>VU22406</w:t>
            </w:r>
          </w:p>
        </w:tc>
        <w:tc>
          <w:tcPr>
            <w:tcW w:w="3271" w:type="dxa"/>
            <w:tcBorders>
              <w:top w:val="single" w:sz="4" w:space="0" w:color="auto"/>
              <w:bottom w:val="single" w:sz="4" w:space="0" w:color="auto"/>
              <w:right w:val="single" w:sz="4" w:space="0" w:color="auto"/>
            </w:tcBorders>
            <w:vAlign w:val="center"/>
          </w:tcPr>
          <w:p w14:paraId="2A98B07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B7316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VU21347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EF2AA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43907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421ED24" w14:textId="77777777" w:rsidTr="00EA5A8E">
        <w:trPr>
          <w:trHeight w:val="300"/>
        </w:trPr>
        <w:tc>
          <w:tcPr>
            <w:tcW w:w="997" w:type="dxa"/>
            <w:tcBorders>
              <w:top w:val="single" w:sz="4" w:space="0" w:color="auto"/>
              <w:bottom w:val="single" w:sz="4" w:space="0" w:color="auto"/>
            </w:tcBorders>
            <w:vAlign w:val="center"/>
          </w:tcPr>
          <w:p w14:paraId="79B7720A"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VU22407</w:t>
            </w:r>
          </w:p>
        </w:tc>
        <w:tc>
          <w:tcPr>
            <w:tcW w:w="3271" w:type="dxa"/>
            <w:tcBorders>
              <w:top w:val="single" w:sz="4" w:space="0" w:color="auto"/>
              <w:bottom w:val="single" w:sz="4" w:space="0" w:color="auto"/>
              <w:right w:val="single" w:sz="4" w:space="0" w:color="auto"/>
            </w:tcBorders>
            <w:vAlign w:val="center"/>
          </w:tcPr>
          <w:p w14:paraId="0D9EDCF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28F1EB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VU21348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79ADE9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B5983C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FD42C65" w14:textId="77777777" w:rsidTr="00EA5A8E">
        <w:trPr>
          <w:trHeight w:val="300"/>
        </w:trPr>
        <w:tc>
          <w:tcPr>
            <w:tcW w:w="997" w:type="dxa"/>
            <w:tcBorders>
              <w:top w:val="single" w:sz="4" w:space="0" w:color="auto"/>
              <w:bottom w:val="single" w:sz="4" w:space="0" w:color="auto"/>
            </w:tcBorders>
            <w:vAlign w:val="center"/>
          </w:tcPr>
          <w:p w14:paraId="54937B95"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VU22408</w:t>
            </w:r>
          </w:p>
        </w:tc>
        <w:tc>
          <w:tcPr>
            <w:tcW w:w="3271" w:type="dxa"/>
            <w:tcBorders>
              <w:top w:val="single" w:sz="4" w:space="0" w:color="auto"/>
              <w:bottom w:val="single" w:sz="4" w:space="0" w:color="auto"/>
              <w:right w:val="single" w:sz="4" w:space="0" w:color="auto"/>
            </w:tcBorders>
            <w:vAlign w:val="center"/>
          </w:tcPr>
          <w:p w14:paraId="38F8E68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B1D73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VU21349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49A159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B666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6A38415" w14:textId="77777777" w:rsidTr="00EA5A8E">
        <w:trPr>
          <w:trHeight w:val="300"/>
        </w:trPr>
        <w:tc>
          <w:tcPr>
            <w:tcW w:w="997" w:type="dxa"/>
            <w:tcBorders>
              <w:top w:val="single" w:sz="4" w:space="0" w:color="auto"/>
              <w:bottom w:val="single" w:sz="4" w:space="0" w:color="auto"/>
            </w:tcBorders>
            <w:vAlign w:val="center"/>
          </w:tcPr>
          <w:p w14:paraId="39B81AA0"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VU22409</w:t>
            </w:r>
          </w:p>
        </w:tc>
        <w:tc>
          <w:tcPr>
            <w:tcW w:w="3271" w:type="dxa"/>
            <w:tcBorders>
              <w:top w:val="single" w:sz="4" w:space="0" w:color="auto"/>
              <w:bottom w:val="single" w:sz="4" w:space="0" w:color="auto"/>
              <w:right w:val="single" w:sz="4" w:space="0" w:color="auto"/>
            </w:tcBorders>
            <w:vAlign w:val="center"/>
          </w:tcPr>
          <w:p w14:paraId="66E2306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the legal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670BA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VU21350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236B64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the legal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FC570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BF5060" w14:textId="77777777" w:rsidTr="00EA5A8E">
        <w:trPr>
          <w:trHeight w:val="300"/>
        </w:trPr>
        <w:tc>
          <w:tcPr>
            <w:tcW w:w="997" w:type="dxa"/>
            <w:tcBorders>
              <w:top w:val="single" w:sz="4" w:space="0" w:color="auto"/>
              <w:bottom w:val="single" w:sz="4" w:space="0" w:color="auto"/>
            </w:tcBorders>
            <w:vAlign w:val="center"/>
          </w:tcPr>
          <w:p w14:paraId="1A0ED99F"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VU22410</w:t>
            </w:r>
          </w:p>
        </w:tc>
        <w:tc>
          <w:tcPr>
            <w:tcW w:w="3271" w:type="dxa"/>
            <w:tcBorders>
              <w:top w:val="single" w:sz="4" w:space="0" w:color="auto"/>
              <w:bottom w:val="single" w:sz="4" w:space="0" w:color="auto"/>
              <w:right w:val="single" w:sz="4" w:space="0" w:color="auto"/>
            </w:tcBorders>
            <w:vAlign w:val="center"/>
          </w:tcPr>
          <w:p w14:paraId="46BF60E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6F499D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VU21351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0BDA6F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6BC1D5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55953C" w14:textId="77777777" w:rsidTr="00EA5A8E">
        <w:trPr>
          <w:trHeight w:val="300"/>
        </w:trPr>
        <w:tc>
          <w:tcPr>
            <w:tcW w:w="997" w:type="dxa"/>
            <w:tcBorders>
              <w:top w:val="single" w:sz="4" w:space="0" w:color="auto"/>
              <w:bottom w:val="single" w:sz="4" w:space="0" w:color="auto"/>
            </w:tcBorders>
            <w:vAlign w:val="center"/>
          </w:tcPr>
          <w:p w14:paraId="1B7B59AE"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VU22411</w:t>
            </w:r>
          </w:p>
        </w:tc>
        <w:tc>
          <w:tcPr>
            <w:tcW w:w="3271" w:type="dxa"/>
            <w:tcBorders>
              <w:top w:val="single" w:sz="4" w:space="0" w:color="auto"/>
              <w:bottom w:val="single" w:sz="4" w:space="0" w:color="auto"/>
              <w:right w:val="single" w:sz="4" w:space="0" w:color="auto"/>
            </w:tcBorders>
            <w:vAlign w:val="center"/>
          </w:tcPr>
          <w:p w14:paraId="662C23C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6572A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VU21353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CEBE64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ED1BF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D2C42AF" w14:textId="77777777" w:rsidTr="00EA5A8E">
        <w:trPr>
          <w:trHeight w:val="300"/>
        </w:trPr>
        <w:tc>
          <w:tcPr>
            <w:tcW w:w="997" w:type="dxa"/>
            <w:tcBorders>
              <w:top w:val="single" w:sz="4" w:space="0" w:color="auto"/>
              <w:bottom w:val="single" w:sz="4" w:space="0" w:color="auto"/>
            </w:tcBorders>
            <w:vAlign w:val="center"/>
          </w:tcPr>
          <w:p w14:paraId="654B10D6"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VU22412</w:t>
            </w:r>
          </w:p>
        </w:tc>
        <w:tc>
          <w:tcPr>
            <w:tcW w:w="3271" w:type="dxa"/>
            <w:tcBorders>
              <w:top w:val="single" w:sz="4" w:space="0" w:color="auto"/>
              <w:bottom w:val="single" w:sz="4" w:space="0" w:color="auto"/>
              <w:right w:val="single" w:sz="4" w:space="0" w:color="auto"/>
            </w:tcBorders>
            <w:vAlign w:val="center"/>
          </w:tcPr>
          <w:p w14:paraId="0BD1CD1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B6B68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VU21354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85A04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629CF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FABD92B" w14:textId="77777777" w:rsidTr="00EA5A8E">
        <w:trPr>
          <w:trHeight w:val="300"/>
        </w:trPr>
        <w:tc>
          <w:tcPr>
            <w:tcW w:w="997" w:type="dxa"/>
            <w:tcBorders>
              <w:top w:val="single" w:sz="4" w:space="0" w:color="auto"/>
              <w:bottom w:val="single" w:sz="4" w:space="0" w:color="auto"/>
            </w:tcBorders>
            <w:vAlign w:val="center"/>
          </w:tcPr>
          <w:p w14:paraId="5607320D"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VU22413</w:t>
            </w:r>
          </w:p>
        </w:tc>
        <w:tc>
          <w:tcPr>
            <w:tcW w:w="3271" w:type="dxa"/>
            <w:tcBorders>
              <w:top w:val="single" w:sz="4" w:space="0" w:color="auto"/>
              <w:bottom w:val="single" w:sz="4" w:space="0" w:color="auto"/>
              <w:right w:val="single" w:sz="4" w:space="0" w:color="auto"/>
            </w:tcBorders>
            <w:vAlign w:val="center"/>
          </w:tcPr>
          <w:p w14:paraId="6D180DF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EDB9BA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VU21355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EE81F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FD0B6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750616A" w14:textId="77777777" w:rsidTr="00EA5A8E">
        <w:trPr>
          <w:trHeight w:val="300"/>
        </w:trPr>
        <w:tc>
          <w:tcPr>
            <w:tcW w:w="997" w:type="dxa"/>
            <w:tcBorders>
              <w:top w:val="single" w:sz="4" w:space="0" w:color="auto"/>
              <w:bottom w:val="single" w:sz="4" w:space="0" w:color="auto"/>
            </w:tcBorders>
            <w:vAlign w:val="center"/>
          </w:tcPr>
          <w:p w14:paraId="5EB72388"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VU22414</w:t>
            </w:r>
          </w:p>
        </w:tc>
        <w:tc>
          <w:tcPr>
            <w:tcW w:w="3271" w:type="dxa"/>
            <w:tcBorders>
              <w:top w:val="single" w:sz="4" w:space="0" w:color="auto"/>
              <w:bottom w:val="single" w:sz="4" w:space="0" w:color="auto"/>
              <w:right w:val="single" w:sz="4" w:space="0" w:color="auto"/>
            </w:tcBorders>
            <w:vAlign w:val="center"/>
          </w:tcPr>
          <w:p w14:paraId="32DAFB3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E51D0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VU21356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197E63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B67C72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DF0C49" w14:textId="77777777" w:rsidTr="00EA5A8E">
        <w:trPr>
          <w:trHeight w:val="300"/>
        </w:trPr>
        <w:tc>
          <w:tcPr>
            <w:tcW w:w="997" w:type="dxa"/>
            <w:tcBorders>
              <w:top w:val="single" w:sz="4" w:space="0" w:color="auto"/>
              <w:bottom w:val="single" w:sz="4" w:space="0" w:color="auto"/>
            </w:tcBorders>
            <w:vAlign w:val="center"/>
          </w:tcPr>
          <w:p w14:paraId="51B5DA1A"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VU22415</w:t>
            </w:r>
          </w:p>
        </w:tc>
        <w:tc>
          <w:tcPr>
            <w:tcW w:w="3271" w:type="dxa"/>
            <w:tcBorders>
              <w:top w:val="single" w:sz="4" w:space="0" w:color="auto"/>
              <w:bottom w:val="single" w:sz="4" w:space="0" w:color="auto"/>
              <w:right w:val="single" w:sz="4" w:space="0" w:color="auto"/>
            </w:tcBorders>
            <w:vAlign w:val="center"/>
          </w:tcPr>
          <w:p w14:paraId="487CF2E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808C5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VU21357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A94FDC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D8DE8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8865A6" w14:textId="77777777" w:rsidTr="00EA5A8E">
        <w:trPr>
          <w:trHeight w:val="300"/>
        </w:trPr>
        <w:tc>
          <w:tcPr>
            <w:tcW w:w="997" w:type="dxa"/>
            <w:tcBorders>
              <w:top w:val="single" w:sz="4" w:space="0" w:color="auto"/>
              <w:bottom w:val="single" w:sz="4" w:space="0" w:color="auto"/>
            </w:tcBorders>
            <w:vAlign w:val="center"/>
          </w:tcPr>
          <w:p w14:paraId="69E71B91"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VU22416</w:t>
            </w:r>
          </w:p>
        </w:tc>
        <w:tc>
          <w:tcPr>
            <w:tcW w:w="3271" w:type="dxa"/>
            <w:tcBorders>
              <w:top w:val="single" w:sz="4" w:space="0" w:color="auto"/>
              <w:bottom w:val="single" w:sz="4" w:space="0" w:color="auto"/>
              <w:right w:val="single" w:sz="4" w:space="0" w:color="auto"/>
            </w:tcBorders>
            <w:vAlign w:val="center"/>
          </w:tcPr>
          <w:p w14:paraId="62197BB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6AC06D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VU21358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8FBE3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807EA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B793AC6" w14:textId="77777777" w:rsidTr="00EA5A8E">
        <w:trPr>
          <w:trHeight w:val="300"/>
        </w:trPr>
        <w:tc>
          <w:tcPr>
            <w:tcW w:w="997" w:type="dxa"/>
            <w:tcBorders>
              <w:top w:val="single" w:sz="4" w:space="0" w:color="auto"/>
              <w:bottom w:val="single" w:sz="4" w:space="0" w:color="auto"/>
            </w:tcBorders>
            <w:vAlign w:val="center"/>
          </w:tcPr>
          <w:p w14:paraId="54B07123"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VU22417</w:t>
            </w:r>
          </w:p>
        </w:tc>
        <w:tc>
          <w:tcPr>
            <w:tcW w:w="3271" w:type="dxa"/>
            <w:tcBorders>
              <w:top w:val="single" w:sz="4" w:space="0" w:color="auto"/>
              <w:bottom w:val="single" w:sz="4" w:space="0" w:color="auto"/>
              <w:right w:val="single" w:sz="4" w:space="0" w:color="auto"/>
            </w:tcBorders>
            <w:vAlign w:val="center"/>
          </w:tcPr>
          <w:p w14:paraId="0FF131C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complex</w:t>
            </w:r>
            <w:r w:rsidRPr="007542A5">
              <w:rPr>
                <w:rFonts w:ascii="Arial Narrow" w:hAnsi="Arial Narrow"/>
                <w:color w:val="000000"/>
              </w:rPr>
              <w:t xml:space="preserv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30F152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AC4B8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DAF86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1332815" w14:textId="77777777" w:rsidTr="00EA5A8E">
        <w:trPr>
          <w:trHeight w:val="300"/>
        </w:trPr>
        <w:tc>
          <w:tcPr>
            <w:tcW w:w="997" w:type="dxa"/>
            <w:tcBorders>
              <w:top w:val="single" w:sz="4" w:space="0" w:color="auto"/>
              <w:bottom w:val="single" w:sz="4" w:space="0" w:color="auto"/>
            </w:tcBorders>
            <w:vAlign w:val="center"/>
          </w:tcPr>
          <w:p w14:paraId="64D09B37"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VU22418</w:t>
            </w:r>
          </w:p>
        </w:tc>
        <w:tc>
          <w:tcPr>
            <w:tcW w:w="3271" w:type="dxa"/>
            <w:tcBorders>
              <w:top w:val="single" w:sz="4" w:space="0" w:color="auto"/>
              <w:bottom w:val="single" w:sz="4" w:space="0" w:color="auto"/>
              <w:right w:val="single" w:sz="4" w:space="0" w:color="auto"/>
            </w:tcBorders>
            <w:vAlign w:val="center"/>
          </w:tcPr>
          <w:p w14:paraId="31DF6C4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34A2E8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VU21359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FE783C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FB72C8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CACED3" w14:textId="77777777" w:rsidTr="00EA5A8E">
        <w:trPr>
          <w:trHeight w:val="300"/>
        </w:trPr>
        <w:tc>
          <w:tcPr>
            <w:tcW w:w="997" w:type="dxa"/>
            <w:tcBorders>
              <w:top w:val="single" w:sz="4" w:space="0" w:color="auto"/>
              <w:bottom w:val="single" w:sz="4" w:space="0" w:color="auto"/>
            </w:tcBorders>
            <w:vAlign w:val="center"/>
          </w:tcPr>
          <w:p w14:paraId="72957196"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VU22419</w:t>
            </w:r>
          </w:p>
        </w:tc>
        <w:tc>
          <w:tcPr>
            <w:tcW w:w="3271" w:type="dxa"/>
            <w:tcBorders>
              <w:top w:val="single" w:sz="4" w:space="0" w:color="auto"/>
              <w:bottom w:val="single" w:sz="4" w:space="0" w:color="auto"/>
              <w:right w:val="single" w:sz="4" w:space="0" w:color="auto"/>
            </w:tcBorders>
            <w:vAlign w:val="center"/>
          </w:tcPr>
          <w:p w14:paraId="6A337E0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76BA2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VU21360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D0E57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005BB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1BA801" w14:textId="77777777" w:rsidTr="00EA5A8E">
        <w:trPr>
          <w:trHeight w:val="300"/>
        </w:trPr>
        <w:tc>
          <w:tcPr>
            <w:tcW w:w="997" w:type="dxa"/>
            <w:tcBorders>
              <w:top w:val="single" w:sz="4" w:space="0" w:color="auto"/>
              <w:bottom w:val="single" w:sz="4" w:space="0" w:color="auto"/>
            </w:tcBorders>
            <w:vAlign w:val="center"/>
          </w:tcPr>
          <w:p w14:paraId="056D449B"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VU22420</w:t>
            </w:r>
          </w:p>
        </w:tc>
        <w:tc>
          <w:tcPr>
            <w:tcW w:w="3271" w:type="dxa"/>
            <w:tcBorders>
              <w:top w:val="single" w:sz="4" w:space="0" w:color="auto"/>
              <w:bottom w:val="single" w:sz="4" w:space="0" w:color="auto"/>
              <w:right w:val="single" w:sz="4" w:space="0" w:color="auto"/>
            </w:tcBorders>
            <w:vAlign w:val="center"/>
          </w:tcPr>
          <w:p w14:paraId="4BED9A8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54D9A3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VU21361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22D94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F708D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5C3D80" w14:textId="77777777" w:rsidTr="00EA5A8E">
        <w:trPr>
          <w:trHeight w:val="300"/>
        </w:trPr>
        <w:tc>
          <w:tcPr>
            <w:tcW w:w="997" w:type="dxa"/>
            <w:tcBorders>
              <w:top w:val="single" w:sz="4" w:space="0" w:color="auto"/>
              <w:bottom w:val="single" w:sz="4" w:space="0" w:color="auto"/>
            </w:tcBorders>
            <w:vAlign w:val="center"/>
          </w:tcPr>
          <w:p w14:paraId="3C08FE50"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VU22421</w:t>
            </w:r>
          </w:p>
        </w:tc>
        <w:tc>
          <w:tcPr>
            <w:tcW w:w="3271" w:type="dxa"/>
            <w:tcBorders>
              <w:top w:val="single" w:sz="4" w:space="0" w:color="auto"/>
              <w:bottom w:val="single" w:sz="4" w:space="0" w:color="auto"/>
              <w:right w:val="single" w:sz="4" w:space="0" w:color="auto"/>
            </w:tcBorders>
            <w:vAlign w:val="center"/>
          </w:tcPr>
          <w:p w14:paraId="401115A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77C82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VU21362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45A9D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B91E07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1CAB110" w14:textId="77777777" w:rsidTr="00EA5A8E">
        <w:trPr>
          <w:trHeight w:val="300"/>
        </w:trPr>
        <w:tc>
          <w:tcPr>
            <w:tcW w:w="997" w:type="dxa"/>
            <w:tcBorders>
              <w:top w:val="single" w:sz="4" w:space="0" w:color="auto"/>
              <w:bottom w:val="single" w:sz="4" w:space="0" w:color="auto"/>
            </w:tcBorders>
            <w:vAlign w:val="center"/>
          </w:tcPr>
          <w:p w14:paraId="1BB000F0"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VU22422</w:t>
            </w:r>
          </w:p>
        </w:tc>
        <w:tc>
          <w:tcPr>
            <w:tcW w:w="3271" w:type="dxa"/>
            <w:tcBorders>
              <w:top w:val="single" w:sz="4" w:space="0" w:color="auto"/>
              <w:bottom w:val="single" w:sz="4" w:space="0" w:color="auto"/>
              <w:right w:val="single" w:sz="4" w:space="0" w:color="auto"/>
            </w:tcBorders>
            <w:vAlign w:val="center"/>
          </w:tcPr>
          <w:p w14:paraId="4A20BBD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4D24FD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VU21363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34CC74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871F5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FC0720" w14:textId="77777777" w:rsidTr="00EA5A8E">
        <w:trPr>
          <w:trHeight w:val="300"/>
        </w:trPr>
        <w:tc>
          <w:tcPr>
            <w:tcW w:w="997" w:type="dxa"/>
            <w:tcBorders>
              <w:top w:val="single" w:sz="4" w:space="0" w:color="auto"/>
              <w:bottom w:val="single" w:sz="4" w:space="0" w:color="auto"/>
            </w:tcBorders>
            <w:vAlign w:val="center"/>
          </w:tcPr>
          <w:p w14:paraId="67F785D5"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VU22423</w:t>
            </w:r>
          </w:p>
        </w:tc>
        <w:tc>
          <w:tcPr>
            <w:tcW w:w="3271" w:type="dxa"/>
            <w:tcBorders>
              <w:top w:val="single" w:sz="4" w:space="0" w:color="auto"/>
              <w:bottom w:val="single" w:sz="4" w:space="0" w:color="auto"/>
              <w:right w:val="single" w:sz="4" w:space="0" w:color="auto"/>
            </w:tcBorders>
            <w:vAlign w:val="center"/>
          </w:tcPr>
          <w:p w14:paraId="1DD6201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9AA2F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VU21364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69F06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numerical and statistical information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38C57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43749E" w14:textId="77777777" w:rsidTr="00EA5A8E">
        <w:trPr>
          <w:trHeight w:val="300"/>
        </w:trPr>
        <w:tc>
          <w:tcPr>
            <w:tcW w:w="997" w:type="dxa"/>
            <w:tcBorders>
              <w:top w:val="single" w:sz="4" w:space="0" w:color="auto"/>
              <w:bottom w:val="single" w:sz="4" w:space="0" w:color="auto"/>
            </w:tcBorders>
            <w:vAlign w:val="center"/>
          </w:tcPr>
          <w:p w14:paraId="5BAA267F"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VU22424</w:t>
            </w:r>
          </w:p>
        </w:tc>
        <w:tc>
          <w:tcPr>
            <w:tcW w:w="3271" w:type="dxa"/>
            <w:tcBorders>
              <w:top w:val="single" w:sz="4" w:space="0" w:color="auto"/>
              <w:bottom w:val="single" w:sz="4" w:space="0" w:color="auto"/>
              <w:right w:val="single" w:sz="4" w:space="0" w:color="auto"/>
            </w:tcBorders>
            <w:vAlign w:val="center"/>
          </w:tcPr>
          <w:p w14:paraId="2993C81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Investigate </w:t>
            </w:r>
            <w:r>
              <w:rPr>
                <w:rFonts w:ascii="Arial Narrow" w:hAnsi="Arial Narrow"/>
                <w:color w:val="000000"/>
              </w:rPr>
              <w:t>and</w:t>
            </w:r>
            <w:r w:rsidRPr="007542A5">
              <w:rPr>
                <w:rFonts w:ascii="Arial Narrow" w:hAnsi="Arial Narrow"/>
                <w:color w:val="000000"/>
              </w:rPr>
              <w:t xml:space="preserve"> use simple mathematical formulae and problem </w:t>
            </w:r>
            <w:r w:rsidRPr="007542A5">
              <w:rPr>
                <w:rFonts w:ascii="Arial Narrow" w:hAnsi="Arial Narrow"/>
                <w:color w:val="000000"/>
              </w:rPr>
              <w:lastRenderedPageBreak/>
              <w:t>solving techniques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57071D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lastRenderedPageBreak/>
              <w:t xml:space="preserve">VU21365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5CC7AF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Investigate &amp; use simple mathematical formulae and problem solving </w:t>
            </w:r>
            <w:r w:rsidRPr="007542A5">
              <w:rPr>
                <w:rFonts w:ascii="Arial Narrow" w:hAnsi="Arial Narrow"/>
                <w:color w:val="000000"/>
              </w:rPr>
              <w:lastRenderedPageBreak/>
              <w:t>techniques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95DCC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lastRenderedPageBreak/>
              <w:t>Equivalent</w:t>
            </w:r>
          </w:p>
        </w:tc>
      </w:tr>
      <w:tr w:rsidR="007252F5" w:rsidRPr="007542A5" w14:paraId="63ACFD42" w14:textId="77777777" w:rsidTr="00EA5A8E">
        <w:trPr>
          <w:trHeight w:val="300"/>
        </w:trPr>
        <w:tc>
          <w:tcPr>
            <w:tcW w:w="997" w:type="dxa"/>
            <w:tcBorders>
              <w:top w:val="single" w:sz="4" w:space="0" w:color="auto"/>
              <w:bottom w:val="single" w:sz="4" w:space="0" w:color="auto"/>
            </w:tcBorders>
            <w:vAlign w:val="center"/>
          </w:tcPr>
          <w:p w14:paraId="76DD9F65"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VU22425</w:t>
            </w:r>
          </w:p>
        </w:tc>
        <w:tc>
          <w:tcPr>
            <w:tcW w:w="3271" w:type="dxa"/>
            <w:tcBorders>
              <w:top w:val="single" w:sz="4" w:space="0" w:color="auto"/>
              <w:bottom w:val="single" w:sz="4" w:space="0" w:color="auto"/>
              <w:right w:val="single" w:sz="4" w:space="0" w:color="auto"/>
            </w:tcBorders>
            <w:vAlign w:val="center"/>
          </w:tcPr>
          <w:p w14:paraId="2F38E94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59AE0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VU21366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6BBC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0DBA3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5F3086" w14:textId="77777777" w:rsidTr="00EA5A8E">
        <w:trPr>
          <w:trHeight w:val="300"/>
        </w:trPr>
        <w:tc>
          <w:tcPr>
            <w:tcW w:w="997" w:type="dxa"/>
            <w:tcBorders>
              <w:top w:val="single" w:sz="4" w:space="0" w:color="auto"/>
              <w:bottom w:val="single" w:sz="4" w:space="0" w:color="auto"/>
            </w:tcBorders>
            <w:vAlign w:val="center"/>
          </w:tcPr>
          <w:p w14:paraId="7E7CB8CC"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VU22426</w:t>
            </w:r>
          </w:p>
        </w:tc>
        <w:tc>
          <w:tcPr>
            <w:tcW w:w="3271" w:type="dxa"/>
            <w:tcBorders>
              <w:top w:val="single" w:sz="4" w:space="0" w:color="auto"/>
              <w:bottom w:val="single" w:sz="4" w:space="0" w:color="auto"/>
              <w:right w:val="single" w:sz="4" w:space="0" w:color="auto"/>
            </w:tcBorders>
            <w:vAlign w:val="center"/>
          </w:tcPr>
          <w:p w14:paraId="11CA699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D40921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VU21367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31D2A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F6B170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7B9ADF3" w14:textId="77777777" w:rsidTr="00EA5A8E">
        <w:trPr>
          <w:trHeight w:val="300"/>
        </w:trPr>
        <w:tc>
          <w:tcPr>
            <w:tcW w:w="997" w:type="dxa"/>
            <w:tcBorders>
              <w:top w:val="single" w:sz="4" w:space="0" w:color="auto"/>
              <w:bottom w:val="single" w:sz="4" w:space="0" w:color="auto"/>
            </w:tcBorders>
            <w:vAlign w:val="center"/>
          </w:tcPr>
          <w:p w14:paraId="40D55B86"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VU22427</w:t>
            </w:r>
          </w:p>
        </w:tc>
        <w:tc>
          <w:tcPr>
            <w:tcW w:w="3271" w:type="dxa"/>
            <w:tcBorders>
              <w:top w:val="single" w:sz="4" w:space="0" w:color="auto"/>
              <w:bottom w:val="single" w:sz="4" w:space="0" w:color="auto"/>
              <w:right w:val="single" w:sz="4" w:space="0" w:color="auto"/>
            </w:tcBorders>
            <w:vAlign w:val="center"/>
          </w:tcPr>
          <w:p w14:paraId="5424EB2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75E68A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VU21368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E2741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98C558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5D170B" w14:textId="77777777" w:rsidTr="00EA5A8E">
        <w:trPr>
          <w:trHeight w:val="300"/>
        </w:trPr>
        <w:tc>
          <w:tcPr>
            <w:tcW w:w="997" w:type="dxa"/>
            <w:tcBorders>
              <w:top w:val="single" w:sz="4" w:space="0" w:color="auto"/>
              <w:bottom w:val="single" w:sz="4" w:space="0" w:color="auto"/>
            </w:tcBorders>
            <w:vAlign w:val="center"/>
          </w:tcPr>
          <w:p w14:paraId="39532CED"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VU22428</w:t>
            </w:r>
          </w:p>
        </w:tc>
        <w:tc>
          <w:tcPr>
            <w:tcW w:w="3271" w:type="dxa"/>
            <w:tcBorders>
              <w:top w:val="single" w:sz="4" w:space="0" w:color="auto"/>
              <w:bottom w:val="single" w:sz="4" w:space="0" w:color="auto"/>
              <w:right w:val="single" w:sz="4" w:space="0" w:color="auto"/>
            </w:tcBorders>
            <w:vAlign w:val="center"/>
          </w:tcPr>
          <w:p w14:paraId="46EF5E4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00D65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VU21369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32C57F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737A90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38CECC" w14:textId="77777777" w:rsidTr="00EA5A8E">
        <w:trPr>
          <w:trHeight w:val="300"/>
        </w:trPr>
        <w:tc>
          <w:tcPr>
            <w:tcW w:w="997" w:type="dxa"/>
            <w:tcBorders>
              <w:top w:val="single" w:sz="4" w:space="0" w:color="auto"/>
              <w:bottom w:val="single" w:sz="4" w:space="0" w:color="auto"/>
            </w:tcBorders>
            <w:vAlign w:val="center"/>
          </w:tcPr>
          <w:p w14:paraId="4749B7C5"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VU22429</w:t>
            </w:r>
          </w:p>
        </w:tc>
        <w:tc>
          <w:tcPr>
            <w:tcW w:w="3271" w:type="dxa"/>
            <w:tcBorders>
              <w:top w:val="single" w:sz="4" w:space="0" w:color="auto"/>
              <w:bottom w:val="single" w:sz="4" w:space="0" w:color="auto"/>
              <w:right w:val="single" w:sz="4" w:space="0" w:color="auto"/>
            </w:tcBorders>
            <w:vAlign w:val="center"/>
          </w:tcPr>
          <w:p w14:paraId="721BD1F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features of Australian culture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051C81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VU21370</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512F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 Investigate features of Australian culture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65389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AD333BF" w14:textId="77777777" w:rsidTr="00EA5A8E">
        <w:trPr>
          <w:trHeight w:val="300"/>
        </w:trPr>
        <w:tc>
          <w:tcPr>
            <w:tcW w:w="997" w:type="dxa"/>
            <w:tcBorders>
              <w:top w:val="single" w:sz="4" w:space="0" w:color="auto"/>
              <w:bottom w:val="single" w:sz="4" w:space="0" w:color="auto"/>
            </w:tcBorders>
            <w:vAlign w:val="center"/>
          </w:tcPr>
          <w:p w14:paraId="5E624F0F"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VU22430</w:t>
            </w:r>
          </w:p>
        </w:tc>
        <w:tc>
          <w:tcPr>
            <w:tcW w:w="3271" w:type="dxa"/>
            <w:tcBorders>
              <w:top w:val="single" w:sz="4" w:space="0" w:color="auto"/>
              <w:bottom w:val="single" w:sz="4" w:space="0" w:color="auto"/>
              <w:right w:val="single" w:sz="4" w:space="0" w:color="auto"/>
            </w:tcBorders>
            <w:vAlign w:val="center"/>
          </w:tcPr>
          <w:p w14:paraId="7C7FE25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1A1E8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VU21371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21230D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E824A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2D88DF9" w14:textId="77777777" w:rsidTr="00EA5A8E">
        <w:trPr>
          <w:trHeight w:val="300"/>
        </w:trPr>
        <w:tc>
          <w:tcPr>
            <w:tcW w:w="997" w:type="dxa"/>
            <w:tcBorders>
              <w:top w:val="single" w:sz="4" w:space="0" w:color="auto"/>
              <w:bottom w:val="single" w:sz="4" w:space="0" w:color="auto"/>
            </w:tcBorders>
            <w:vAlign w:val="center"/>
          </w:tcPr>
          <w:p w14:paraId="437503BF"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VU22431</w:t>
            </w:r>
          </w:p>
        </w:tc>
        <w:tc>
          <w:tcPr>
            <w:tcW w:w="3271" w:type="dxa"/>
            <w:tcBorders>
              <w:top w:val="single" w:sz="4" w:space="0" w:color="auto"/>
              <w:bottom w:val="single" w:sz="4" w:space="0" w:color="auto"/>
              <w:right w:val="single" w:sz="4" w:space="0" w:color="auto"/>
            </w:tcBorders>
            <w:vAlign w:val="center"/>
          </w:tcPr>
          <w:p w14:paraId="7B1D9CC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15BD0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VU21372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011A3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856BE8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4B035B6" w14:textId="77777777" w:rsidTr="00EA5A8E">
        <w:trPr>
          <w:trHeight w:val="300"/>
        </w:trPr>
        <w:tc>
          <w:tcPr>
            <w:tcW w:w="997" w:type="dxa"/>
            <w:tcBorders>
              <w:top w:val="single" w:sz="4" w:space="0" w:color="auto"/>
              <w:bottom w:val="single" w:sz="4" w:space="0" w:color="auto"/>
            </w:tcBorders>
            <w:vAlign w:val="center"/>
          </w:tcPr>
          <w:p w14:paraId="58CB5B21"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VU22432</w:t>
            </w:r>
          </w:p>
        </w:tc>
        <w:tc>
          <w:tcPr>
            <w:tcW w:w="3271" w:type="dxa"/>
            <w:tcBorders>
              <w:top w:val="single" w:sz="4" w:space="0" w:color="auto"/>
              <w:bottom w:val="single" w:sz="4" w:space="0" w:color="auto"/>
              <w:right w:val="single" w:sz="4" w:space="0" w:color="auto"/>
            </w:tcBorders>
            <w:vAlign w:val="center"/>
          </w:tcPr>
          <w:p w14:paraId="0C73DA6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8D897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VU21373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DF65F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58408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B4B20F" w14:textId="77777777" w:rsidTr="00EA5A8E">
        <w:trPr>
          <w:trHeight w:val="300"/>
        </w:trPr>
        <w:tc>
          <w:tcPr>
            <w:tcW w:w="997" w:type="dxa"/>
            <w:tcBorders>
              <w:top w:val="single" w:sz="4" w:space="0" w:color="auto"/>
              <w:bottom w:val="single" w:sz="4" w:space="0" w:color="auto"/>
            </w:tcBorders>
            <w:vAlign w:val="center"/>
          </w:tcPr>
          <w:p w14:paraId="57096992"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VU22433</w:t>
            </w:r>
          </w:p>
        </w:tc>
        <w:tc>
          <w:tcPr>
            <w:tcW w:w="3271" w:type="dxa"/>
            <w:tcBorders>
              <w:top w:val="single" w:sz="4" w:space="0" w:color="auto"/>
              <w:bottom w:val="single" w:sz="4" w:space="0" w:color="auto"/>
              <w:right w:val="single" w:sz="4" w:space="0" w:color="auto"/>
            </w:tcBorders>
            <w:vAlign w:val="center"/>
          </w:tcPr>
          <w:p w14:paraId="1F23F9C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the solar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2331FA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VU21374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528FB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the solar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5FC92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7C8417" w14:textId="77777777" w:rsidTr="00EA5A8E">
        <w:trPr>
          <w:trHeight w:val="300"/>
        </w:trPr>
        <w:tc>
          <w:tcPr>
            <w:tcW w:w="997" w:type="dxa"/>
            <w:tcBorders>
              <w:top w:val="single" w:sz="4" w:space="0" w:color="auto"/>
              <w:bottom w:val="single" w:sz="4" w:space="0" w:color="auto"/>
            </w:tcBorders>
            <w:vAlign w:val="center"/>
          </w:tcPr>
          <w:p w14:paraId="301FE1F0"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VU22434</w:t>
            </w:r>
          </w:p>
        </w:tc>
        <w:tc>
          <w:tcPr>
            <w:tcW w:w="3271" w:type="dxa"/>
            <w:tcBorders>
              <w:top w:val="single" w:sz="4" w:space="0" w:color="auto"/>
              <w:bottom w:val="single" w:sz="4" w:space="0" w:color="auto"/>
              <w:right w:val="single" w:sz="4" w:space="0" w:color="auto"/>
            </w:tcBorders>
            <w:vAlign w:val="center"/>
          </w:tcPr>
          <w:p w14:paraId="522B790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CF986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VU21375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F1769F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49C0F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4FD723" w14:textId="77777777" w:rsidTr="00EA5A8E">
        <w:trPr>
          <w:trHeight w:val="300"/>
        </w:trPr>
        <w:tc>
          <w:tcPr>
            <w:tcW w:w="997" w:type="dxa"/>
            <w:tcBorders>
              <w:top w:val="single" w:sz="4" w:space="0" w:color="auto"/>
              <w:bottom w:val="single" w:sz="4" w:space="0" w:color="auto"/>
            </w:tcBorders>
            <w:vAlign w:val="center"/>
          </w:tcPr>
          <w:p w14:paraId="0BE467AF"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VU22435</w:t>
            </w:r>
          </w:p>
        </w:tc>
        <w:tc>
          <w:tcPr>
            <w:tcW w:w="3271" w:type="dxa"/>
            <w:tcBorders>
              <w:top w:val="single" w:sz="4" w:space="0" w:color="auto"/>
              <w:bottom w:val="single" w:sz="4" w:space="0" w:color="auto"/>
              <w:right w:val="single" w:sz="4" w:space="0" w:color="auto"/>
            </w:tcBorders>
            <w:vAlign w:val="center"/>
          </w:tcPr>
          <w:p w14:paraId="546A6BA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B1DA8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VU21376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18A76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FDC30F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544573D" w14:textId="77777777" w:rsidTr="00EA5A8E">
        <w:trPr>
          <w:trHeight w:val="300"/>
        </w:trPr>
        <w:tc>
          <w:tcPr>
            <w:tcW w:w="997" w:type="dxa"/>
            <w:tcBorders>
              <w:top w:val="single" w:sz="4" w:space="0" w:color="auto"/>
              <w:bottom w:val="single" w:sz="4" w:space="0" w:color="auto"/>
            </w:tcBorders>
            <w:vAlign w:val="center"/>
          </w:tcPr>
          <w:p w14:paraId="5AFD3E44"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VU22436</w:t>
            </w:r>
          </w:p>
        </w:tc>
        <w:tc>
          <w:tcPr>
            <w:tcW w:w="3271" w:type="dxa"/>
            <w:tcBorders>
              <w:top w:val="single" w:sz="4" w:space="0" w:color="auto"/>
              <w:bottom w:val="single" w:sz="4" w:space="0" w:color="auto"/>
              <w:right w:val="single" w:sz="4" w:space="0" w:color="auto"/>
            </w:tcBorders>
            <w:vAlign w:val="center"/>
          </w:tcPr>
          <w:p w14:paraId="404AADC4"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F903B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VU21377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10FA5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561D56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3EDC1" w14:textId="77777777" w:rsidTr="00EA5A8E">
        <w:trPr>
          <w:trHeight w:val="300"/>
        </w:trPr>
        <w:tc>
          <w:tcPr>
            <w:tcW w:w="997" w:type="dxa"/>
            <w:tcBorders>
              <w:top w:val="single" w:sz="4" w:space="0" w:color="auto"/>
              <w:bottom w:val="single" w:sz="4" w:space="0" w:color="auto"/>
            </w:tcBorders>
            <w:vAlign w:val="center"/>
          </w:tcPr>
          <w:p w14:paraId="79D386F0"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VU22437</w:t>
            </w:r>
          </w:p>
        </w:tc>
        <w:tc>
          <w:tcPr>
            <w:tcW w:w="3271" w:type="dxa"/>
            <w:tcBorders>
              <w:top w:val="single" w:sz="4" w:space="0" w:color="auto"/>
              <w:bottom w:val="single" w:sz="4" w:space="0" w:color="auto"/>
              <w:right w:val="single" w:sz="4" w:space="0" w:color="auto"/>
            </w:tcBorders>
            <w:vAlign w:val="center"/>
          </w:tcPr>
          <w:p w14:paraId="42ECA5D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A2FE4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VU21378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02979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7EE1A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F20EF5E" w14:textId="77777777" w:rsidTr="00EA5A8E">
        <w:trPr>
          <w:trHeight w:val="300"/>
        </w:trPr>
        <w:tc>
          <w:tcPr>
            <w:tcW w:w="997" w:type="dxa"/>
            <w:tcBorders>
              <w:top w:val="single" w:sz="4" w:space="0" w:color="auto"/>
              <w:bottom w:val="single" w:sz="4" w:space="0" w:color="auto"/>
            </w:tcBorders>
            <w:vAlign w:val="center"/>
          </w:tcPr>
          <w:p w14:paraId="22E4EB64"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VU22438</w:t>
            </w:r>
          </w:p>
        </w:tc>
        <w:tc>
          <w:tcPr>
            <w:tcW w:w="3271" w:type="dxa"/>
            <w:tcBorders>
              <w:top w:val="single" w:sz="4" w:space="0" w:color="auto"/>
              <w:bottom w:val="single" w:sz="4" w:space="0" w:color="auto"/>
              <w:right w:val="single" w:sz="4" w:space="0" w:color="auto"/>
            </w:tcBorders>
            <w:vAlign w:val="center"/>
          </w:tcPr>
          <w:p w14:paraId="432732D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D6684D"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VU21379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6C380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7AE272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80235C" w14:textId="77777777" w:rsidTr="00EA5A8E">
        <w:trPr>
          <w:trHeight w:val="300"/>
        </w:trPr>
        <w:tc>
          <w:tcPr>
            <w:tcW w:w="997" w:type="dxa"/>
            <w:tcBorders>
              <w:top w:val="single" w:sz="4" w:space="0" w:color="auto"/>
              <w:bottom w:val="single" w:sz="4" w:space="0" w:color="auto"/>
            </w:tcBorders>
            <w:vAlign w:val="center"/>
          </w:tcPr>
          <w:p w14:paraId="1D8BA7B7"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VU22439</w:t>
            </w:r>
          </w:p>
        </w:tc>
        <w:tc>
          <w:tcPr>
            <w:tcW w:w="3271" w:type="dxa"/>
            <w:tcBorders>
              <w:top w:val="single" w:sz="4" w:space="0" w:color="auto"/>
              <w:bottom w:val="single" w:sz="4" w:space="0" w:color="auto"/>
              <w:right w:val="single" w:sz="4" w:space="0" w:color="auto"/>
            </w:tcBorders>
            <w:vAlign w:val="center"/>
          </w:tcPr>
          <w:p w14:paraId="11ADE4A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29DE5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VU21380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42A8B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500FF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9EB1996" w14:textId="77777777" w:rsidTr="00EA5A8E">
        <w:trPr>
          <w:trHeight w:val="300"/>
        </w:trPr>
        <w:tc>
          <w:tcPr>
            <w:tcW w:w="997" w:type="dxa"/>
            <w:tcBorders>
              <w:top w:val="single" w:sz="4" w:space="0" w:color="auto"/>
              <w:bottom w:val="single" w:sz="4" w:space="0" w:color="auto"/>
            </w:tcBorders>
            <w:vAlign w:val="center"/>
          </w:tcPr>
          <w:p w14:paraId="04D94A9B"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VU22440</w:t>
            </w:r>
          </w:p>
        </w:tc>
        <w:tc>
          <w:tcPr>
            <w:tcW w:w="3271" w:type="dxa"/>
            <w:tcBorders>
              <w:top w:val="single" w:sz="4" w:space="0" w:color="auto"/>
              <w:bottom w:val="single" w:sz="4" w:space="0" w:color="auto"/>
              <w:right w:val="single" w:sz="4" w:space="0" w:color="auto"/>
            </w:tcBorders>
            <w:vAlign w:val="center"/>
          </w:tcPr>
          <w:p w14:paraId="1F0FC90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BA06F5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VU21381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DBDC8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1A8204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2A8E498" w14:textId="77777777" w:rsidTr="00EA5A8E">
        <w:trPr>
          <w:trHeight w:val="300"/>
        </w:trPr>
        <w:tc>
          <w:tcPr>
            <w:tcW w:w="997" w:type="dxa"/>
            <w:tcBorders>
              <w:top w:val="single" w:sz="4" w:space="0" w:color="auto"/>
              <w:bottom w:val="single" w:sz="4" w:space="0" w:color="auto"/>
            </w:tcBorders>
            <w:vAlign w:val="center"/>
          </w:tcPr>
          <w:p w14:paraId="0B416883"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VU22441</w:t>
            </w:r>
          </w:p>
        </w:tc>
        <w:tc>
          <w:tcPr>
            <w:tcW w:w="3271" w:type="dxa"/>
            <w:tcBorders>
              <w:top w:val="single" w:sz="4" w:space="0" w:color="auto"/>
              <w:bottom w:val="single" w:sz="4" w:space="0" w:color="auto"/>
              <w:right w:val="single" w:sz="4" w:space="0" w:color="auto"/>
            </w:tcBorders>
            <w:vAlign w:val="center"/>
          </w:tcPr>
          <w:p w14:paraId="675314F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95874D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864007"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6533F1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CCF7A12" w14:textId="77777777" w:rsidTr="00EA5A8E">
        <w:trPr>
          <w:trHeight w:val="300"/>
        </w:trPr>
        <w:tc>
          <w:tcPr>
            <w:tcW w:w="997" w:type="dxa"/>
            <w:tcBorders>
              <w:top w:val="single" w:sz="4" w:space="0" w:color="auto"/>
              <w:bottom w:val="single" w:sz="4" w:space="0" w:color="auto"/>
            </w:tcBorders>
            <w:vAlign w:val="center"/>
          </w:tcPr>
          <w:p w14:paraId="045689BE"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VU22442</w:t>
            </w:r>
          </w:p>
        </w:tc>
        <w:tc>
          <w:tcPr>
            <w:tcW w:w="3271" w:type="dxa"/>
            <w:tcBorders>
              <w:top w:val="single" w:sz="4" w:space="0" w:color="auto"/>
              <w:bottom w:val="single" w:sz="4" w:space="0" w:color="auto"/>
              <w:right w:val="single" w:sz="4" w:space="0" w:color="auto"/>
            </w:tcBorders>
            <w:vAlign w:val="center"/>
          </w:tcPr>
          <w:p w14:paraId="06EEEE6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73DB27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4F4B4DC"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CB1AC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A79729" w14:textId="77777777" w:rsidTr="00EA5A8E">
        <w:trPr>
          <w:trHeight w:val="300"/>
        </w:trPr>
        <w:tc>
          <w:tcPr>
            <w:tcW w:w="997" w:type="dxa"/>
            <w:tcBorders>
              <w:top w:val="single" w:sz="4" w:space="0" w:color="auto"/>
              <w:bottom w:val="single" w:sz="4" w:space="0" w:color="auto"/>
            </w:tcBorders>
            <w:vAlign w:val="center"/>
          </w:tcPr>
          <w:p w14:paraId="4E8AD157"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VU22443</w:t>
            </w:r>
          </w:p>
        </w:tc>
        <w:tc>
          <w:tcPr>
            <w:tcW w:w="3271" w:type="dxa"/>
            <w:tcBorders>
              <w:top w:val="single" w:sz="4" w:space="0" w:color="auto"/>
              <w:bottom w:val="single" w:sz="4" w:space="0" w:color="auto"/>
              <w:right w:val="single" w:sz="4" w:space="0" w:color="auto"/>
            </w:tcBorders>
            <w:vAlign w:val="center"/>
          </w:tcPr>
          <w:p w14:paraId="3E8DD76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8DCB0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4B3D83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27A80A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162C53" w14:textId="77777777" w:rsidTr="00EA5A8E">
        <w:trPr>
          <w:trHeight w:val="300"/>
        </w:trPr>
        <w:tc>
          <w:tcPr>
            <w:tcW w:w="997" w:type="dxa"/>
            <w:tcBorders>
              <w:top w:val="single" w:sz="4" w:space="0" w:color="auto"/>
              <w:bottom w:val="single" w:sz="4" w:space="0" w:color="auto"/>
            </w:tcBorders>
            <w:vAlign w:val="center"/>
          </w:tcPr>
          <w:p w14:paraId="585ED4B6"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VU22444</w:t>
            </w:r>
          </w:p>
        </w:tc>
        <w:tc>
          <w:tcPr>
            <w:tcW w:w="3271" w:type="dxa"/>
            <w:tcBorders>
              <w:top w:val="single" w:sz="4" w:space="0" w:color="auto"/>
              <w:bottom w:val="single" w:sz="4" w:space="0" w:color="auto"/>
              <w:right w:val="single" w:sz="4" w:space="0" w:color="auto"/>
            </w:tcBorders>
            <w:vAlign w:val="center"/>
          </w:tcPr>
          <w:p w14:paraId="49133BA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E396D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1D5EB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8C65776"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A15093" w14:textId="77777777" w:rsidTr="00EA5A8E">
        <w:trPr>
          <w:trHeight w:val="300"/>
        </w:trPr>
        <w:tc>
          <w:tcPr>
            <w:tcW w:w="997" w:type="dxa"/>
            <w:tcBorders>
              <w:top w:val="single" w:sz="4" w:space="0" w:color="auto"/>
              <w:bottom w:val="single" w:sz="4" w:space="0" w:color="auto"/>
            </w:tcBorders>
            <w:vAlign w:val="center"/>
          </w:tcPr>
          <w:p w14:paraId="19AF398E"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VU22445</w:t>
            </w:r>
          </w:p>
        </w:tc>
        <w:tc>
          <w:tcPr>
            <w:tcW w:w="3271" w:type="dxa"/>
            <w:tcBorders>
              <w:top w:val="single" w:sz="4" w:space="0" w:color="auto"/>
              <w:bottom w:val="single" w:sz="4" w:space="0" w:color="auto"/>
              <w:right w:val="single" w:sz="4" w:space="0" w:color="auto"/>
            </w:tcBorders>
            <w:vAlign w:val="center"/>
          </w:tcPr>
          <w:p w14:paraId="723FC86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current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3F85D7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2607F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Investigate current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CDDAE"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EE9632" w14:textId="77777777" w:rsidTr="00EA5A8E">
        <w:trPr>
          <w:trHeight w:val="300"/>
        </w:trPr>
        <w:tc>
          <w:tcPr>
            <w:tcW w:w="997" w:type="dxa"/>
            <w:tcBorders>
              <w:top w:val="single" w:sz="4" w:space="0" w:color="auto"/>
              <w:bottom w:val="single" w:sz="4" w:space="0" w:color="auto"/>
            </w:tcBorders>
            <w:vAlign w:val="center"/>
          </w:tcPr>
          <w:p w14:paraId="0F9CF49E"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VU22446</w:t>
            </w:r>
          </w:p>
        </w:tc>
        <w:tc>
          <w:tcPr>
            <w:tcW w:w="3271" w:type="dxa"/>
            <w:tcBorders>
              <w:top w:val="single" w:sz="4" w:space="0" w:color="auto"/>
              <w:bottom w:val="single" w:sz="4" w:space="0" w:color="auto"/>
              <w:right w:val="single" w:sz="4" w:space="0" w:color="auto"/>
            </w:tcBorders>
            <w:vAlign w:val="center"/>
          </w:tcPr>
          <w:p w14:paraId="13610361"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Design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CB59A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A7AF0"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Design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8B0FE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09024D6" w14:textId="77777777" w:rsidTr="00EA5A8E">
        <w:trPr>
          <w:trHeight w:val="300"/>
        </w:trPr>
        <w:tc>
          <w:tcPr>
            <w:tcW w:w="997" w:type="dxa"/>
            <w:tcBorders>
              <w:top w:val="single" w:sz="4" w:space="0" w:color="auto"/>
              <w:bottom w:val="single" w:sz="4" w:space="0" w:color="auto"/>
            </w:tcBorders>
            <w:vAlign w:val="center"/>
          </w:tcPr>
          <w:p w14:paraId="1604BE41"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VU22447</w:t>
            </w:r>
          </w:p>
        </w:tc>
        <w:tc>
          <w:tcPr>
            <w:tcW w:w="3271" w:type="dxa"/>
            <w:tcBorders>
              <w:top w:val="single" w:sz="4" w:space="0" w:color="auto"/>
              <w:bottom w:val="single" w:sz="4" w:space="0" w:color="auto"/>
              <w:right w:val="single" w:sz="4" w:space="0" w:color="auto"/>
            </w:tcBorders>
            <w:vAlign w:val="center"/>
          </w:tcPr>
          <w:p w14:paraId="4F037F08"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2D4852"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3C59A3"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47B8F9"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19B08DF" w14:textId="77777777" w:rsidTr="00EA5A8E">
        <w:trPr>
          <w:trHeight w:val="300"/>
        </w:trPr>
        <w:tc>
          <w:tcPr>
            <w:tcW w:w="997" w:type="dxa"/>
            <w:tcBorders>
              <w:top w:val="single" w:sz="4" w:space="0" w:color="auto"/>
              <w:bottom w:val="single" w:sz="4" w:space="0" w:color="auto"/>
            </w:tcBorders>
            <w:vAlign w:val="center"/>
          </w:tcPr>
          <w:p w14:paraId="44E213A9" w14:textId="77777777" w:rsidR="007252F5" w:rsidRPr="007542A5" w:rsidRDefault="007252F5" w:rsidP="0089509B">
            <w:pPr>
              <w:keepNext/>
              <w:spacing w:before="40" w:after="40"/>
              <w:rPr>
                <w:rFonts w:ascii="Arial Narrow" w:hAnsi="Arial Narrow"/>
                <w:color w:val="000000"/>
              </w:rPr>
            </w:pPr>
            <w:r>
              <w:rPr>
                <w:rFonts w:ascii="Arial Narrow" w:hAnsi="Arial Narrow"/>
                <w:color w:val="000000"/>
              </w:rPr>
              <w:t>VU22450</w:t>
            </w:r>
          </w:p>
        </w:tc>
        <w:tc>
          <w:tcPr>
            <w:tcW w:w="3271" w:type="dxa"/>
            <w:tcBorders>
              <w:top w:val="single" w:sz="4" w:space="0" w:color="auto"/>
              <w:bottom w:val="single" w:sz="4" w:space="0" w:color="auto"/>
              <w:right w:val="single" w:sz="4" w:space="0" w:color="auto"/>
            </w:tcBorders>
            <w:vAlign w:val="center"/>
          </w:tcPr>
          <w:p w14:paraId="30192625"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simple directions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FD9148F"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 xml:space="preserve">VU21308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5F697DA"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Work with and interpret directions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2C613B" w14:textId="77777777" w:rsidR="007252F5" w:rsidRPr="007542A5" w:rsidRDefault="007252F5" w:rsidP="0089509B">
            <w:pPr>
              <w:keepNext/>
              <w:spacing w:before="40" w:after="40"/>
              <w:rPr>
                <w:rFonts w:ascii="Arial Narrow" w:hAnsi="Arial Narrow"/>
                <w:color w:val="000000"/>
              </w:rPr>
            </w:pPr>
            <w:r w:rsidRPr="007542A5">
              <w:rPr>
                <w:rFonts w:ascii="Arial Narrow" w:hAnsi="Arial Narrow"/>
                <w:color w:val="000000"/>
              </w:rPr>
              <w:t>Equivalent</w:t>
            </w:r>
          </w:p>
        </w:tc>
      </w:tr>
    </w:tbl>
    <w:p w14:paraId="27D3BAA5" w14:textId="2114B009" w:rsidR="007542A5" w:rsidRDefault="007542A5" w:rsidP="0089509B">
      <w:pPr>
        <w:keepNext/>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40"/>
        <w:gridCol w:w="2813"/>
        <w:gridCol w:w="1440"/>
        <w:gridCol w:w="3096"/>
        <w:gridCol w:w="1418"/>
      </w:tblGrid>
      <w:tr w:rsidR="003156E8" w:rsidRPr="007542A5" w14:paraId="07BC7472" w14:textId="77777777" w:rsidTr="009916AB">
        <w:trPr>
          <w:trHeight w:val="300"/>
          <w:tblHeader/>
        </w:trPr>
        <w:tc>
          <w:tcPr>
            <w:tcW w:w="4253" w:type="dxa"/>
            <w:gridSpan w:val="2"/>
            <w:tcBorders>
              <w:right w:val="single" w:sz="4" w:space="0" w:color="auto"/>
            </w:tcBorders>
            <w:vAlign w:val="center"/>
          </w:tcPr>
          <w:p w14:paraId="5A851DAD" w14:textId="77777777" w:rsidR="003156E8" w:rsidRPr="007542A5" w:rsidRDefault="003156E8" w:rsidP="0089509B">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36" w:type="dxa"/>
            <w:gridSpan w:val="2"/>
            <w:tcBorders>
              <w:left w:val="single" w:sz="4" w:space="0" w:color="auto"/>
              <w:right w:val="single" w:sz="4" w:space="0" w:color="auto"/>
            </w:tcBorders>
            <w:vAlign w:val="center"/>
          </w:tcPr>
          <w:p w14:paraId="3FD05648" w14:textId="77777777" w:rsidR="003156E8" w:rsidRPr="007542A5" w:rsidRDefault="003156E8" w:rsidP="0089509B">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left w:val="single" w:sz="4" w:space="0" w:color="auto"/>
            </w:tcBorders>
            <w:shd w:val="clear" w:color="auto" w:fill="auto"/>
            <w:noWrap/>
            <w:vAlign w:val="center"/>
          </w:tcPr>
          <w:p w14:paraId="368AD93B" w14:textId="77777777" w:rsidR="003156E8" w:rsidRPr="007542A5" w:rsidRDefault="003156E8" w:rsidP="0089509B">
            <w:pPr>
              <w:keepNext/>
              <w:spacing w:before="40" w:after="40"/>
              <w:rPr>
                <w:rFonts w:ascii="Arial Narrow" w:hAnsi="Arial Narrow"/>
                <w:b/>
                <w:color w:val="000000"/>
              </w:rPr>
            </w:pPr>
            <w:r w:rsidRPr="007542A5">
              <w:rPr>
                <w:rFonts w:ascii="Arial Narrow" w:hAnsi="Arial Narrow"/>
                <w:b/>
                <w:color w:val="000000"/>
              </w:rPr>
              <w:t>Relationship</w:t>
            </w:r>
          </w:p>
        </w:tc>
      </w:tr>
      <w:tr w:rsidR="006A3246" w:rsidRPr="00AA73A7" w14:paraId="3C07D515" w14:textId="77777777" w:rsidTr="009916AB">
        <w:trPr>
          <w:trHeight w:val="300"/>
        </w:trPr>
        <w:tc>
          <w:tcPr>
            <w:tcW w:w="1440" w:type="dxa"/>
            <w:shd w:val="clear" w:color="auto" w:fill="auto"/>
            <w:noWrap/>
            <w:vAlign w:val="center"/>
            <w:hideMark/>
          </w:tcPr>
          <w:p w14:paraId="0BDEDE90" w14:textId="5E24B31C" w:rsidR="006A3246" w:rsidRPr="008D7BED" w:rsidRDefault="006A3246" w:rsidP="0089509B">
            <w:pPr>
              <w:keepNext/>
              <w:spacing w:before="40" w:after="40"/>
              <w:rPr>
                <w:rFonts w:ascii="Arial Narrow" w:hAnsi="Arial Narrow"/>
              </w:rPr>
            </w:pPr>
            <w:r w:rsidRPr="008D7BED">
              <w:rPr>
                <w:rFonts w:ascii="Arial Narrow" w:hAnsi="Arial Narrow"/>
              </w:rPr>
              <w:t>BSBITU101</w:t>
            </w:r>
          </w:p>
        </w:tc>
        <w:tc>
          <w:tcPr>
            <w:tcW w:w="2813" w:type="dxa"/>
            <w:tcBorders>
              <w:right w:val="single" w:sz="4" w:space="0" w:color="auto"/>
            </w:tcBorders>
            <w:shd w:val="clear" w:color="auto" w:fill="auto"/>
            <w:noWrap/>
            <w:vAlign w:val="center"/>
            <w:hideMark/>
          </w:tcPr>
          <w:p w14:paraId="000D02EC" w14:textId="77777777" w:rsidR="006A3246" w:rsidRPr="008D7BED" w:rsidRDefault="006A3246" w:rsidP="0089509B">
            <w:pPr>
              <w:keepNext/>
              <w:spacing w:before="40" w:after="40"/>
              <w:rPr>
                <w:rFonts w:ascii="Arial Narrow" w:hAnsi="Arial Narrow"/>
              </w:rPr>
            </w:pPr>
            <w:r w:rsidRPr="008D7BED">
              <w:rPr>
                <w:rFonts w:ascii="Arial Narrow" w:hAnsi="Arial Narrow"/>
              </w:rPr>
              <w:t>Operate a personal computer</w:t>
            </w:r>
          </w:p>
        </w:tc>
        <w:tc>
          <w:tcPr>
            <w:tcW w:w="1440" w:type="dxa"/>
            <w:tcBorders>
              <w:left w:val="single" w:sz="4" w:space="0" w:color="auto"/>
            </w:tcBorders>
            <w:shd w:val="clear" w:color="auto" w:fill="auto"/>
            <w:noWrap/>
            <w:vAlign w:val="center"/>
            <w:hideMark/>
          </w:tcPr>
          <w:p w14:paraId="0E35CB97" w14:textId="77777777" w:rsidR="006A3246" w:rsidRPr="008D7BED" w:rsidRDefault="006A3246" w:rsidP="0089509B">
            <w:pPr>
              <w:keepNext/>
              <w:spacing w:before="40" w:after="40"/>
              <w:rPr>
                <w:rFonts w:ascii="Arial Narrow" w:hAnsi="Arial Narrow"/>
              </w:rPr>
            </w:pPr>
            <w:r w:rsidRPr="008D7BED">
              <w:rPr>
                <w:rFonts w:ascii="Arial Narrow" w:hAnsi="Arial Narrow"/>
              </w:rPr>
              <w:t xml:space="preserve">BSBITU101 </w:t>
            </w:r>
          </w:p>
        </w:tc>
        <w:tc>
          <w:tcPr>
            <w:tcW w:w="3096" w:type="dxa"/>
            <w:tcBorders>
              <w:right w:val="single" w:sz="4" w:space="0" w:color="auto"/>
            </w:tcBorders>
            <w:shd w:val="clear" w:color="auto" w:fill="auto"/>
            <w:noWrap/>
            <w:vAlign w:val="center"/>
            <w:hideMark/>
          </w:tcPr>
          <w:p w14:paraId="40D007A5" w14:textId="77777777" w:rsidR="006A3246" w:rsidRPr="008D7BED" w:rsidRDefault="006A3246" w:rsidP="0089509B">
            <w:pPr>
              <w:keepNext/>
              <w:spacing w:before="40" w:after="40"/>
              <w:rPr>
                <w:rFonts w:ascii="Arial Narrow" w:hAnsi="Arial Narrow"/>
              </w:rPr>
            </w:pPr>
            <w:r w:rsidRPr="008D7BED">
              <w:rPr>
                <w:rFonts w:ascii="Arial Narrow" w:hAnsi="Arial Narrow"/>
              </w:rPr>
              <w:t>Operate a personal computer</w:t>
            </w:r>
          </w:p>
        </w:tc>
        <w:tc>
          <w:tcPr>
            <w:tcW w:w="1418" w:type="dxa"/>
            <w:tcBorders>
              <w:left w:val="single" w:sz="4" w:space="0" w:color="auto"/>
            </w:tcBorders>
            <w:shd w:val="clear" w:color="auto" w:fill="auto"/>
            <w:noWrap/>
            <w:vAlign w:val="center"/>
            <w:hideMark/>
          </w:tcPr>
          <w:p w14:paraId="07C21763"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1D4B479F" w14:textId="77777777" w:rsidTr="009916AB">
        <w:trPr>
          <w:trHeight w:val="300"/>
        </w:trPr>
        <w:tc>
          <w:tcPr>
            <w:tcW w:w="1440" w:type="dxa"/>
            <w:shd w:val="clear" w:color="auto" w:fill="auto"/>
            <w:noWrap/>
            <w:vAlign w:val="center"/>
            <w:hideMark/>
          </w:tcPr>
          <w:p w14:paraId="13864F3D" w14:textId="1FDA5019" w:rsidR="006A3246" w:rsidRPr="008D7BED" w:rsidRDefault="006A3246" w:rsidP="0089509B">
            <w:pPr>
              <w:keepNext/>
              <w:spacing w:before="40" w:after="40"/>
              <w:rPr>
                <w:rFonts w:ascii="Arial Narrow" w:hAnsi="Arial Narrow"/>
              </w:rPr>
            </w:pPr>
            <w:r w:rsidRPr="008D7BED">
              <w:rPr>
                <w:rFonts w:ascii="Arial Narrow" w:hAnsi="Arial Narrow"/>
              </w:rPr>
              <w:t>BSBITU102</w:t>
            </w:r>
          </w:p>
        </w:tc>
        <w:tc>
          <w:tcPr>
            <w:tcW w:w="2813" w:type="dxa"/>
            <w:tcBorders>
              <w:right w:val="single" w:sz="4" w:space="0" w:color="auto"/>
            </w:tcBorders>
            <w:shd w:val="clear" w:color="auto" w:fill="auto"/>
            <w:noWrap/>
            <w:vAlign w:val="center"/>
            <w:hideMark/>
          </w:tcPr>
          <w:p w14:paraId="229A8B03" w14:textId="77777777" w:rsidR="006A3246" w:rsidRPr="008D7BED" w:rsidRDefault="006A3246" w:rsidP="0089509B">
            <w:pPr>
              <w:keepNext/>
              <w:spacing w:before="40" w:after="40"/>
              <w:rPr>
                <w:rFonts w:ascii="Arial Narrow" w:hAnsi="Arial Narrow"/>
              </w:rPr>
            </w:pPr>
            <w:r w:rsidRPr="008D7BED">
              <w:rPr>
                <w:rFonts w:ascii="Arial Narrow" w:hAnsi="Arial Narrow"/>
              </w:rPr>
              <w:t>Develop keyboard skills</w:t>
            </w:r>
          </w:p>
        </w:tc>
        <w:tc>
          <w:tcPr>
            <w:tcW w:w="1440" w:type="dxa"/>
            <w:tcBorders>
              <w:left w:val="single" w:sz="4" w:space="0" w:color="auto"/>
            </w:tcBorders>
            <w:shd w:val="clear" w:color="auto" w:fill="auto"/>
            <w:noWrap/>
            <w:vAlign w:val="center"/>
            <w:hideMark/>
          </w:tcPr>
          <w:p w14:paraId="1DD3C03E" w14:textId="77777777" w:rsidR="006A3246" w:rsidRPr="008D7BED" w:rsidRDefault="006A3246" w:rsidP="0089509B">
            <w:pPr>
              <w:keepNext/>
              <w:spacing w:before="40" w:after="40"/>
              <w:rPr>
                <w:rFonts w:ascii="Arial Narrow" w:hAnsi="Arial Narrow"/>
              </w:rPr>
            </w:pPr>
            <w:r w:rsidRPr="008D7BED">
              <w:rPr>
                <w:rFonts w:ascii="Arial Narrow" w:hAnsi="Arial Narrow"/>
              </w:rPr>
              <w:t xml:space="preserve">BSBITU102 </w:t>
            </w:r>
          </w:p>
        </w:tc>
        <w:tc>
          <w:tcPr>
            <w:tcW w:w="3096" w:type="dxa"/>
            <w:tcBorders>
              <w:right w:val="single" w:sz="4" w:space="0" w:color="auto"/>
            </w:tcBorders>
            <w:shd w:val="clear" w:color="auto" w:fill="auto"/>
            <w:noWrap/>
            <w:vAlign w:val="center"/>
            <w:hideMark/>
          </w:tcPr>
          <w:p w14:paraId="5F82CF4E" w14:textId="77777777" w:rsidR="006A3246" w:rsidRPr="008D7BED" w:rsidRDefault="006A3246" w:rsidP="0089509B">
            <w:pPr>
              <w:keepNext/>
              <w:spacing w:before="40" w:after="40"/>
              <w:rPr>
                <w:rFonts w:ascii="Arial Narrow" w:hAnsi="Arial Narrow"/>
              </w:rPr>
            </w:pPr>
            <w:r w:rsidRPr="008D7BED">
              <w:rPr>
                <w:rFonts w:ascii="Arial Narrow" w:hAnsi="Arial Narrow"/>
              </w:rPr>
              <w:t>Develop keyboard skills</w:t>
            </w:r>
          </w:p>
        </w:tc>
        <w:tc>
          <w:tcPr>
            <w:tcW w:w="1418" w:type="dxa"/>
            <w:tcBorders>
              <w:left w:val="single" w:sz="4" w:space="0" w:color="auto"/>
            </w:tcBorders>
            <w:shd w:val="clear" w:color="auto" w:fill="auto"/>
            <w:noWrap/>
            <w:vAlign w:val="center"/>
            <w:hideMark/>
          </w:tcPr>
          <w:p w14:paraId="3857D9CC"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4E46A82B" w14:textId="77777777" w:rsidTr="009916AB">
        <w:trPr>
          <w:trHeight w:val="300"/>
        </w:trPr>
        <w:tc>
          <w:tcPr>
            <w:tcW w:w="1440" w:type="dxa"/>
            <w:shd w:val="clear" w:color="auto" w:fill="auto"/>
            <w:noWrap/>
            <w:vAlign w:val="center"/>
            <w:hideMark/>
          </w:tcPr>
          <w:p w14:paraId="6C075070" w14:textId="185843A8" w:rsidR="006A3246" w:rsidRPr="008D7BED" w:rsidRDefault="006A3246" w:rsidP="0089509B">
            <w:pPr>
              <w:keepNext/>
              <w:spacing w:before="40" w:after="40"/>
              <w:rPr>
                <w:rFonts w:ascii="Arial Narrow" w:hAnsi="Arial Narrow"/>
              </w:rPr>
            </w:pPr>
            <w:r w:rsidRPr="008D7BED">
              <w:rPr>
                <w:rFonts w:ascii="Arial Narrow" w:hAnsi="Arial Narrow"/>
              </w:rPr>
              <w:t>BSBWHS201</w:t>
            </w:r>
          </w:p>
        </w:tc>
        <w:tc>
          <w:tcPr>
            <w:tcW w:w="2813" w:type="dxa"/>
            <w:tcBorders>
              <w:right w:val="single" w:sz="4" w:space="0" w:color="auto"/>
            </w:tcBorders>
            <w:shd w:val="clear" w:color="auto" w:fill="auto"/>
            <w:noWrap/>
            <w:vAlign w:val="center"/>
            <w:hideMark/>
          </w:tcPr>
          <w:p w14:paraId="6FA5C2EF" w14:textId="77777777" w:rsidR="006A3246" w:rsidRPr="008D7BED" w:rsidRDefault="006A3246" w:rsidP="0089509B">
            <w:pPr>
              <w:keepNext/>
              <w:spacing w:before="40" w:after="40"/>
              <w:rPr>
                <w:rFonts w:ascii="Arial Narrow" w:hAnsi="Arial Narrow"/>
              </w:rPr>
            </w:pPr>
            <w:r w:rsidRPr="008D7BED">
              <w:rPr>
                <w:rFonts w:ascii="Arial Narrow" w:hAnsi="Arial Narrow"/>
              </w:rPr>
              <w:t>Contribute to health and safety of self and others</w:t>
            </w:r>
          </w:p>
        </w:tc>
        <w:tc>
          <w:tcPr>
            <w:tcW w:w="1440" w:type="dxa"/>
            <w:tcBorders>
              <w:left w:val="single" w:sz="4" w:space="0" w:color="auto"/>
            </w:tcBorders>
            <w:shd w:val="clear" w:color="auto" w:fill="auto"/>
            <w:noWrap/>
            <w:vAlign w:val="center"/>
            <w:hideMark/>
          </w:tcPr>
          <w:p w14:paraId="45343A8B" w14:textId="77777777" w:rsidR="006A3246" w:rsidRPr="008D7BED" w:rsidRDefault="006A3246" w:rsidP="0089509B">
            <w:pPr>
              <w:keepNext/>
              <w:spacing w:before="40" w:after="40"/>
              <w:rPr>
                <w:rFonts w:ascii="Arial Narrow" w:hAnsi="Arial Narrow"/>
              </w:rPr>
            </w:pPr>
            <w:r w:rsidRPr="008D7BED">
              <w:rPr>
                <w:rFonts w:ascii="Arial Narrow" w:hAnsi="Arial Narrow"/>
              </w:rPr>
              <w:t xml:space="preserve">BSBWHS201 </w:t>
            </w:r>
          </w:p>
        </w:tc>
        <w:tc>
          <w:tcPr>
            <w:tcW w:w="3096" w:type="dxa"/>
            <w:tcBorders>
              <w:right w:val="single" w:sz="4" w:space="0" w:color="auto"/>
            </w:tcBorders>
            <w:shd w:val="clear" w:color="auto" w:fill="auto"/>
            <w:noWrap/>
            <w:vAlign w:val="center"/>
            <w:hideMark/>
          </w:tcPr>
          <w:p w14:paraId="7FB6B9BD" w14:textId="77777777" w:rsidR="006A3246" w:rsidRPr="008D7BED" w:rsidRDefault="006A3246" w:rsidP="0089509B">
            <w:pPr>
              <w:keepNext/>
              <w:spacing w:before="40" w:after="40"/>
              <w:rPr>
                <w:rFonts w:ascii="Arial Narrow" w:hAnsi="Arial Narrow"/>
              </w:rPr>
            </w:pPr>
            <w:r w:rsidRPr="008D7BED">
              <w:rPr>
                <w:rFonts w:ascii="Arial Narrow" w:hAnsi="Arial Narrow"/>
              </w:rPr>
              <w:t>Contribute to health and safety of self and others</w:t>
            </w:r>
          </w:p>
        </w:tc>
        <w:tc>
          <w:tcPr>
            <w:tcW w:w="1418" w:type="dxa"/>
            <w:tcBorders>
              <w:left w:val="single" w:sz="4" w:space="0" w:color="auto"/>
            </w:tcBorders>
            <w:shd w:val="clear" w:color="auto" w:fill="auto"/>
            <w:noWrap/>
            <w:vAlign w:val="center"/>
            <w:hideMark/>
          </w:tcPr>
          <w:p w14:paraId="2000804C"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5062E39D" w14:textId="77777777" w:rsidTr="009916AB">
        <w:trPr>
          <w:trHeight w:val="300"/>
        </w:trPr>
        <w:tc>
          <w:tcPr>
            <w:tcW w:w="1440" w:type="dxa"/>
            <w:shd w:val="clear" w:color="auto" w:fill="auto"/>
            <w:noWrap/>
            <w:vAlign w:val="center"/>
            <w:hideMark/>
          </w:tcPr>
          <w:p w14:paraId="07AE5B2E" w14:textId="3627D877" w:rsidR="006A3246" w:rsidRPr="008D7BED" w:rsidRDefault="006A3246" w:rsidP="0089509B">
            <w:pPr>
              <w:keepNext/>
              <w:spacing w:before="40" w:after="40"/>
              <w:rPr>
                <w:rFonts w:ascii="Arial Narrow" w:hAnsi="Arial Narrow"/>
              </w:rPr>
            </w:pPr>
            <w:r w:rsidRPr="008D7BED">
              <w:rPr>
                <w:rFonts w:ascii="Arial Narrow" w:hAnsi="Arial Narrow"/>
              </w:rPr>
              <w:t>BSBITU201</w:t>
            </w:r>
          </w:p>
        </w:tc>
        <w:tc>
          <w:tcPr>
            <w:tcW w:w="2813" w:type="dxa"/>
            <w:tcBorders>
              <w:right w:val="single" w:sz="4" w:space="0" w:color="auto"/>
            </w:tcBorders>
            <w:shd w:val="clear" w:color="auto" w:fill="auto"/>
            <w:noWrap/>
            <w:vAlign w:val="center"/>
            <w:hideMark/>
          </w:tcPr>
          <w:p w14:paraId="46ECBA38" w14:textId="77777777" w:rsidR="006A3246" w:rsidRPr="008D7BED" w:rsidRDefault="006A3246" w:rsidP="0089509B">
            <w:pPr>
              <w:keepNext/>
              <w:spacing w:before="40" w:after="40"/>
              <w:rPr>
                <w:rFonts w:ascii="Arial Narrow" w:hAnsi="Arial Narrow"/>
              </w:rPr>
            </w:pPr>
            <w:r w:rsidRPr="008D7BED">
              <w:rPr>
                <w:rFonts w:ascii="Arial Narrow" w:hAnsi="Arial Narrow"/>
              </w:rPr>
              <w:t>Produce simple word processed documents</w:t>
            </w:r>
          </w:p>
        </w:tc>
        <w:tc>
          <w:tcPr>
            <w:tcW w:w="1440" w:type="dxa"/>
            <w:tcBorders>
              <w:left w:val="single" w:sz="4" w:space="0" w:color="auto"/>
            </w:tcBorders>
            <w:shd w:val="clear" w:color="auto" w:fill="auto"/>
            <w:noWrap/>
            <w:vAlign w:val="center"/>
            <w:hideMark/>
          </w:tcPr>
          <w:p w14:paraId="02B0CD44" w14:textId="77777777" w:rsidR="006A3246" w:rsidRPr="008D7BED" w:rsidRDefault="006A3246" w:rsidP="0089509B">
            <w:pPr>
              <w:keepNext/>
              <w:spacing w:before="40" w:after="40"/>
              <w:rPr>
                <w:rFonts w:ascii="Arial Narrow" w:hAnsi="Arial Narrow"/>
              </w:rPr>
            </w:pPr>
            <w:r w:rsidRPr="008D7BED">
              <w:rPr>
                <w:rFonts w:ascii="Arial Narrow" w:hAnsi="Arial Narrow"/>
              </w:rPr>
              <w:t xml:space="preserve">BSBITU201 </w:t>
            </w:r>
          </w:p>
        </w:tc>
        <w:tc>
          <w:tcPr>
            <w:tcW w:w="3096" w:type="dxa"/>
            <w:tcBorders>
              <w:right w:val="single" w:sz="4" w:space="0" w:color="auto"/>
            </w:tcBorders>
            <w:shd w:val="clear" w:color="auto" w:fill="auto"/>
            <w:noWrap/>
            <w:vAlign w:val="center"/>
            <w:hideMark/>
          </w:tcPr>
          <w:p w14:paraId="53BF51CA" w14:textId="77777777" w:rsidR="006A3246" w:rsidRPr="008D7BED" w:rsidRDefault="006A3246" w:rsidP="0089509B">
            <w:pPr>
              <w:keepNext/>
              <w:spacing w:before="40" w:after="40"/>
              <w:rPr>
                <w:rFonts w:ascii="Arial Narrow" w:hAnsi="Arial Narrow"/>
              </w:rPr>
            </w:pPr>
            <w:r w:rsidRPr="008D7BED">
              <w:rPr>
                <w:rFonts w:ascii="Arial Narrow" w:hAnsi="Arial Narrow"/>
              </w:rPr>
              <w:t>Produce simple word processed documents</w:t>
            </w:r>
          </w:p>
        </w:tc>
        <w:tc>
          <w:tcPr>
            <w:tcW w:w="1418" w:type="dxa"/>
            <w:tcBorders>
              <w:left w:val="single" w:sz="4" w:space="0" w:color="auto"/>
            </w:tcBorders>
            <w:shd w:val="clear" w:color="auto" w:fill="auto"/>
            <w:noWrap/>
            <w:vAlign w:val="center"/>
            <w:hideMark/>
          </w:tcPr>
          <w:p w14:paraId="6DB1930A"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3053CCE9" w14:textId="77777777" w:rsidTr="009916AB">
        <w:trPr>
          <w:trHeight w:val="300"/>
        </w:trPr>
        <w:tc>
          <w:tcPr>
            <w:tcW w:w="1440" w:type="dxa"/>
            <w:shd w:val="clear" w:color="auto" w:fill="auto"/>
            <w:noWrap/>
            <w:vAlign w:val="center"/>
            <w:hideMark/>
          </w:tcPr>
          <w:p w14:paraId="7CC2D6F9" w14:textId="2BEEE40B" w:rsidR="006A3246" w:rsidRPr="008D7BED" w:rsidRDefault="006A3246" w:rsidP="0089509B">
            <w:pPr>
              <w:keepNext/>
              <w:spacing w:before="40" w:after="40"/>
              <w:rPr>
                <w:rFonts w:ascii="Arial Narrow" w:hAnsi="Arial Narrow"/>
              </w:rPr>
            </w:pPr>
            <w:r w:rsidRPr="008D7BED">
              <w:rPr>
                <w:rFonts w:ascii="Arial Narrow" w:hAnsi="Arial Narrow"/>
              </w:rPr>
              <w:t>BSBFLM303</w:t>
            </w:r>
          </w:p>
        </w:tc>
        <w:tc>
          <w:tcPr>
            <w:tcW w:w="2813" w:type="dxa"/>
            <w:tcBorders>
              <w:right w:val="single" w:sz="4" w:space="0" w:color="auto"/>
            </w:tcBorders>
            <w:shd w:val="clear" w:color="auto" w:fill="auto"/>
            <w:noWrap/>
            <w:vAlign w:val="center"/>
            <w:hideMark/>
          </w:tcPr>
          <w:p w14:paraId="59BDFF99" w14:textId="77777777" w:rsidR="006A3246" w:rsidRPr="008D7BED" w:rsidRDefault="006A3246" w:rsidP="0089509B">
            <w:pPr>
              <w:keepNext/>
              <w:spacing w:before="40" w:after="40"/>
              <w:rPr>
                <w:rFonts w:ascii="Arial Narrow" w:hAnsi="Arial Narrow"/>
              </w:rPr>
            </w:pPr>
            <w:r w:rsidRPr="008D7BED">
              <w:rPr>
                <w:rFonts w:ascii="Arial Narrow" w:hAnsi="Arial Narrow"/>
              </w:rPr>
              <w:t>Contribute to effective workplace relationships</w:t>
            </w:r>
          </w:p>
        </w:tc>
        <w:tc>
          <w:tcPr>
            <w:tcW w:w="1440" w:type="dxa"/>
            <w:tcBorders>
              <w:left w:val="single" w:sz="4" w:space="0" w:color="auto"/>
            </w:tcBorders>
            <w:shd w:val="clear" w:color="auto" w:fill="auto"/>
            <w:noWrap/>
            <w:vAlign w:val="center"/>
            <w:hideMark/>
          </w:tcPr>
          <w:p w14:paraId="69037535" w14:textId="77777777" w:rsidR="006A3246" w:rsidRPr="008D7BED" w:rsidRDefault="006A3246" w:rsidP="0089509B">
            <w:pPr>
              <w:keepNext/>
              <w:spacing w:before="40" w:after="40"/>
              <w:rPr>
                <w:rFonts w:ascii="Arial Narrow" w:hAnsi="Arial Narrow"/>
              </w:rPr>
            </w:pPr>
            <w:r w:rsidRPr="008D7BED">
              <w:rPr>
                <w:rFonts w:ascii="Arial Narrow" w:hAnsi="Arial Narrow"/>
              </w:rPr>
              <w:t xml:space="preserve">BSBFLM303 </w:t>
            </w:r>
          </w:p>
        </w:tc>
        <w:tc>
          <w:tcPr>
            <w:tcW w:w="3096" w:type="dxa"/>
            <w:tcBorders>
              <w:right w:val="single" w:sz="4" w:space="0" w:color="auto"/>
            </w:tcBorders>
            <w:shd w:val="clear" w:color="auto" w:fill="auto"/>
            <w:noWrap/>
            <w:vAlign w:val="center"/>
            <w:hideMark/>
          </w:tcPr>
          <w:p w14:paraId="44B47049" w14:textId="77777777" w:rsidR="006A3246" w:rsidRPr="008D7BED" w:rsidRDefault="006A3246" w:rsidP="0089509B">
            <w:pPr>
              <w:keepNext/>
              <w:spacing w:before="40" w:after="40"/>
              <w:rPr>
                <w:rFonts w:ascii="Arial Narrow" w:hAnsi="Arial Narrow"/>
              </w:rPr>
            </w:pPr>
            <w:r w:rsidRPr="008D7BED">
              <w:rPr>
                <w:rFonts w:ascii="Arial Narrow" w:hAnsi="Arial Narrow"/>
              </w:rPr>
              <w:t>Contribute to effective workplace relationships</w:t>
            </w:r>
          </w:p>
        </w:tc>
        <w:tc>
          <w:tcPr>
            <w:tcW w:w="1418" w:type="dxa"/>
            <w:tcBorders>
              <w:left w:val="single" w:sz="4" w:space="0" w:color="auto"/>
            </w:tcBorders>
            <w:shd w:val="clear" w:color="auto" w:fill="auto"/>
            <w:noWrap/>
            <w:vAlign w:val="center"/>
            <w:hideMark/>
          </w:tcPr>
          <w:p w14:paraId="594467ED"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17406FDF" w14:textId="77777777" w:rsidTr="009916AB">
        <w:trPr>
          <w:trHeight w:val="300"/>
        </w:trPr>
        <w:tc>
          <w:tcPr>
            <w:tcW w:w="1440" w:type="dxa"/>
            <w:shd w:val="clear" w:color="auto" w:fill="auto"/>
            <w:noWrap/>
            <w:vAlign w:val="center"/>
            <w:hideMark/>
          </w:tcPr>
          <w:p w14:paraId="19E8CA02" w14:textId="4AEB2F97" w:rsidR="006A3246" w:rsidRPr="008D7BED" w:rsidRDefault="006A3246" w:rsidP="0089509B">
            <w:pPr>
              <w:keepNext/>
              <w:spacing w:before="40" w:after="40"/>
              <w:rPr>
                <w:rFonts w:ascii="Arial Narrow" w:hAnsi="Arial Narrow"/>
              </w:rPr>
            </w:pPr>
            <w:r w:rsidRPr="008D7BED">
              <w:rPr>
                <w:rFonts w:ascii="Arial Narrow" w:hAnsi="Arial Narrow"/>
              </w:rPr>
              <w:t>BSBCMM201</w:t>
            </w:r>
          </w:p>
        </w:tc>
        <w:tc>
          <w:tcPr>
            <w:tcW w:w="2813" w:type="dxa"/>
            <w:tcBorders>
              <w:right w:val="single" w:sz="4" w:space="0" w:color="auto"/>
            </w:tcBorders>
            <w:shd w:val="clear" w:color="auto" w:fill="auto"/>
            <w:noWrap/>
            <w:vAlign w:val="center"/>
            <w:hideMark/>
          </w:tcPr>
          <w:p w14:paraId="129A6D85" w14:textId="77777777" w:rsidR="006A3246" w:rsidRPr="008D7BED" w:rsidRDefault="006A3246" w:rsidP="0089509B">
            <w:pPr>
              <w:keepNext/>
              <w:spacing w:before="40" w:after="40"/>
              <w:rPr>
                <w:rFonts w:ascii="Arial Narrow" w:hAnsi="Arial Narrow"/>
              </w:rPr>
            </w:pPr>
            <w:r w:rsidRPr="008D7BED">
              <w:rPr>
                <w:rFonts w:ascii="Arial Narrow" w:hAnsi="Arial Narrow"/>
              </w:rPr>
              <w:t>Communicate in the workplace</w:t>
            </w:r>
          </w:p>
        </w:tc>
        <w:tc>
          <w:tcPr>
            <w:tcW w:w="1440" w:type="dxa"/>
            <w:tcBorders>
              <w:left w:val="single" w:sz="4" w:space="0" w:color="auto"/>
            </w:tcBorders>
            <w:shd w:val="clear" w:color="auto" w:fill="auto"/>
            <w:noWrap/>
            <w:vAlign w:val="center"/>
            <w:hideMark/>
          </w:tcPr>
          <w:p w14:paraId="49684309" w14:textId="77777777" w:rsidR="006A3246" w:rsidRPr="008D7BED" w:rsidRDefault="006A3246" w:rsidP="0089509B">
            <w:pPr>
              <w:keepNext/>
              <w:spacing w:before="40" w:after="40"/>
              <w:rPr>
                <w:rFonts w:ascii="Arial Narrow" w:hAnsi="Arial Narrow"/>
              </w:rPr>
            </w:pPr>
            <w:r w:rsidRPr="008D7BED">
              <w:rPr>
                <w:rFonts w:ascii="Arial Narrow" w:hAnsi="Arial Narrow"/>
              </w:rPr>
              <w:t xml:space="preserve">BSBCMM201 </w:t>
            </w:r>
          </w:p>
        </w:tc>
        <w:tc>
          <w:tcPr>
            <w:tcW w:w="3096" w:type="dxa"/>
            <w:tcBorders>
              <w:right w:val="single" w:sz="4" w:space="0" w:color="auto"/>
            </w:tcBorders>
            <w:shd w:val="clear" w:color="auto" w:fill="auto"/>
            <w:noWrap/>
            <w:vAlign w:val="center"/>
            <w:hideMark/>
          </w:tcPr>
          <w:p w14:paraId="3FE08131" w14:textId="77777777" w:rsidR="006A3246" w:rsidRPr="008D7BED" w:rsidRDefault="006A3246" w:rsidP="0089509B">
            <w:pPr>
              <w:keepNext/>
              <w:spacing w:before="40" w:after="40"/>
              <w:rPr>
                <w:rFonts w:ascii="Arial Narrow" w:hAnsi="Arial Narrow"/>
              </w:rPr>
            </w:pPr>
            <w:r w:rsidRPr="008D7BED">
              <w:rPr>
                <w:rFonts w:ascii="Arial Narrow" w:hAnsi="Arial Narrow"/>
              </w:rPr>
              <w:t>Communicate in the workplace</w:t>
            </w:r>
          </w:p>
        </w:tc>
        <w:tc>
          <w:tcPr>
            <w:tcW w:w="1418" w:type="dxa"/>
            <w:tcBorders>
              <w:left w:val="single" w:sz="4" w:space="0" w:color="auto"/>
            </w:tcBorders>
            <w:shd w:val="clear" w:color="auto" w:fill="auto"/>
            <w:noWrap/>
            <w:vAlign w:val="center"/>
            <w:hideMark/>
          </w:tcPr>
          <w:p w14:paraId="22C9153C"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119CD7FC" w14:textId="77777777" w:rsidTr="009916AB">
        <w:trPr>
          <w:trHeight w:val="300"/>
        </w:trPr>
        <w:tc>
          <w:tcPr>
            <w:tcW w:w="1440" w:type="dxa"/>
            <w:shd w:val="clear" w:color="auto" w:fill="auto"/>
            <w:noWrap/>
            <w:vAlign w:val="center"/>
            <w:hideMark/>
          </w:tcPr>
          <w:p w14:paraId="1E108605" w14:textId="654EDB34" w:rsidR="006A3246" w:rsidRPr="008D7BED" w:rsidRDefault="006A3246" w:rsidP="0089509B">
            <w:pPr>
              <w:keepNext/>
              <w:spacing w:before="40" w:after="40"/>
              <w:rPr>
                <w:rFonts w:ascii="Arial Narrow" w:hAnsi="Arial Narrow"/>
              </w:rPr>
            </w:pPr>
            <w:r w:rsidRPr="008D7BED">
              <w:rPr>
                <w:rFonts w:ascii="Arial Narrow" w:hAnsi="Arial Narrow"/>
              </w:rPr>
              <w:t>BSBADM302</w:t>
            </w:r>
          </w:p>
        </w:tc>
        <w:tc>
          <w:tcPr>
            <w:tcW w:w="2813" w:type="dxa"/>
            <w:tcBorders>
              <w:right w:val="single" w:sz="4" w:space="0" w:color="auto"/>
            </w:tcBorders>
            <w:shd w:val="clear" w:color="auto" w:fill="auto"/>
            <w:noWrap/>
            <w:vAlign w:val="center"/>
            <w:hideMark/>
          </w:tcPr>
          <w:p w14:paraId="7AF236A5" w14:textId="77777777" w:rsidR="006A3246" w:rsidRPr="008D7BED" w:rsidRDefault="006A3246" w:rsidP="0089509B">
            <w:pPr>
              <w:keepNext/>
              <w:spacing w:before="40" w:after="40"/>
              <w:rPr>
                <w:rFonts w:ascii="Arial Narrow" w:hAnsi="Arial Narrow"/>
              </w:rPr>
            </w:pPr>
            <w:r w:rsidRPr="008D7BED">
              <w:rPr>
                <w:rFonts w:ascii="Arial Narrow" w:hAnsi="Arial Narrow"/>
              </w:rPr>
              <w:t>Produce texts from notes</w:t>
            </w:r>
          </w:p>
        </w:tc>
        <w:tc>
          <w:tcPr>
            <w:tcW w:w="1440" w:type="dxa"/>
            <w:tcBorders>
              <w:left w:val="single" w:sz="4" w:space="0" w:color="auto"/>
            </w:tcBorders>
            <w:shd w:val="clear" w:color="auto" w:fill="auto"/>
            <w:noWrap/>
            <w:vAlign w:val="center"/>
            <w:hideMark/>
          </w:tcPr>
          <w:p w14:paraId="39274710" w14:textId="77777777" w:rsidR="006A3246" w:rsidRPr="008D7BED" w:rsidRDefault="006A3246" w:rsidP="0089509B">
            <w:pPr>
              <w:keepNext/>
              <w:spacing w:before="40" w:after="40"/>
              <w:rPr>
                <w:rFonts w:ascii="Arial Narrow" w:hAnsi="Arial Narrow"/>
              </w:rPr>
            </w:pPr>
            <w:r w:rsidRPr="008D7BED">
              <w:rPr>
                <w:rFonts w:ascii="Arial Narrow" w:hAnsi="Arial Narrow"/>
              </w:rPr>
              <w:t xml:space="preserve">BSBADM302 </w:t>
            </w:r>
          </w:p>
        </w:tc>
        <w:tc>
          <w:tcPr>
            <w:tcW w:w="3096" w:type="dxa"/>
            <w:tcBorders>
              <w:right w:val="single" w:sz="4" w:space="0" w:color="auto"/>
            </w:tcBorders>
            <w:shd w:val="clear" w:color="auto" w:fill="auto"/>
            <w:noWrap/>
            <w:vAlign w:val="center"/>
            <w:hideMark/>
          </w:tcPr>
          <w:p w14:paraId="32DDF2AD" w14:textId="77777777" w:rsidR="006A3246" w:rsidRPr="008D7BED" w:rsidRDefault="006A3246" w:rsidP="0089509B">
            <w:pPr>
              <w:keepNext/>
              <w:spacing w:before="40" w:after="40"/>
              <w:rPr>
                <w:rFonts w:ascii="Arial Narrow" w:hAnsi="Arial Narrow"/>
              </w:rPr>
            </w:pPr>
            <w:r w:rsidRPr="008D7BED">
              <w:rPr>
                <w:rFonts w:ascii="Arial Narrow" w:hAnsi="Arial Narrow"/>
              </w:rPr>
              <w:t>Produce texts from notes</w:t>
            </w:r>
          </w:p>
        </w:tc>
        <w:tc>
          <w:tcPr>
            <w:tcW w:w="1418" w:type="dxa"/>
            <w:tcBorders>
              <w:left w:val="single" w:sz="4" w:space="0" w:color="auto"/>
            </w:tcBorders>
            <w:shd w:val="clear" w:color="auto" w:fill="auto"/>
            <w:noWrap/>
            <w:vAlign w:val="center"/>
            <w:hideMark/>
          </w:tcPr>
          <w:p w14:paraId="07B3A3BA"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3D9C2026" w14:textId="77777777" w:rsidTr="009916AB">
        <w:trPr>
          <w:trHeight w:val="300"/>
        </w:trPr>
        <w:tc>
          <w:tcPr>
            <w:tcW w:w="1440" w:type="dxa"/>
            <w:shd w:val="clear" w:color="auto" w:fill="auto"/>
            <w:noWrap/>
            <w:vAlign w:val="center"/>
            <w:hideMark/>
          </w:tcPr>
          <w:p w14:paraId="4916A7FA" w14:textId="77777777" w:rsidR="006A3246" w:rsidRPr="008D7BED" w:rsidRDefault="006A3246" w:rsidP="0089509B">
            <w:pPr>
              <w:keepNext/>
              <w:spacing w:before="40" w:after="40"/>
              <w:rPr>
                <w:rFonts w:ascii="Arial Narrow" w:hAnsi="Arial Narrow"/>
              </w:rPr>
            </w:pPr>
            <w:r w:rsidRPr="008D7BED">
              <w:rPr>
                <w:rFonts w:ascii="Arial Narrow" w:hAnsi="Arial Narrow"/>
              </w:rPr>
              <w:t>BSBLIB304</w:t>
            </w:r>
          </w:p>
        </w:tc>
        <w:tc>
          <w:tcPr>
            <w:tcW w:w="2813" w:type="dxa"/>
            <w:tcBorders>
              <w:right w:val="single" w:sz="4" w:space="0" w:color="auto"/>
            </w:tcBorders>
            <w:shd w:val="clear" w:color="auto" w:fill="auto"/>
            <w:noWrap/>
            <w:vAlign w:val="center"/>
            <w:hideMark/>
          </w:tcPr>
          <w:p w14:paraId="0536FBF7" w14:textId="77777777" w:rsidR="006A3246" w:rsidRPr="008D7BED" w:rsidRDefault="006A3246" w:rsidP="0089509B">
            <w:pPr>
              <w:keepNext/>
              <w:spacing w:before="40" w:after="40"/>
              <w:rPr>
                <w:rFonts w:ascii="Arial Narrow" w:hAnsi="Arial Narrow"/>
              </w:rPr>
            </w:pPr>
            <w:r w:rsidRPr="008D7BED">
              <w:rPr>
                <w:rFonts w:ascii="Arial Narrow" w:hAnsi="Arial Narrow"/>
              </w:rPr>
              <w:t>Develop and use information literacy skills</w:t>
            </w:r>
          </w:p>
        </w:tc>
        <w:tc>
          <w:tcPr>
            <w:tcW w:w="1440" w:type="dxa"/>
            <w:tcBorders>
              <w:left w:val="single" w:sz="4" w:space="0" w:color="auto"/>
            </w:tcBorders>
            <w:shd w:val="clear" w:color="auto" w:fill="auto"/>
            <w:noWrap/>
            <w:vAlign w:val="center"/>
            <w:hideMark/>
          </w:tcPr>
          <w:p w14:paraId="296CD38D" w14:textId="77777777" w:rsidR="006A3246" w:rsidRPr="008D7BED" w:rsidRDefault="006A3246" w:rsidP="0089509B">
            <w:pPr>
              <w:keepNext/>
              <w:spacing w:before="40" w:after="40"/>
              <w:rPr>
                <w:rFonts w:ascii="Arial Narrow" w:hAnsi="Arial Narrow"/>
              </w:rPr>
            </w:pPr>
            <w:r w:rsidRPr="008D7BED">
              <w:rPr>
                <w:rFonts w:ascii="Arial Narrow" w:hAnsi="Arial Narrow"/>
              </w:rPr>
              <w:t>BSBLIB304</w:t>
            </w:r>
          </w:p>
        </w:tc>
        <w:tc>
          <w:tcPr>
            <w:tcW w:w="3096" w:type="dxa"/>
            <w:tcBorders>
              <w:right w:val="single" w:sz="4" w:space="0" w:color="auto"/>
            </w:tcBorders>
            <w:shd w:val="clear" w:color="auto" w:fill="auto"/>
            <w:noWrap/>
            <w:vAlign w:val="center"/>
            <w:hideMark/>
          </w:tcPr>
          <w:p w14:paraId="4EFC9121" w14:textId="77777777" w:rsidR="006A3246" w:rsidRPr="008D7BED" w:rsidRDefault="006A3246" w:rsidP="0089509B">
            <w:pPr>
              <w:keepNext/>
              <w:spacing w:before="40" w:after="40"/>
              <w:rPr>
                <w:rFonts w:ascii="Arial Narrow" w:hAnsi="Arial Narrow"/>
              </w:rPr>
            </w:pPr>
            <w:r w:rsidRPr="008D7BED">
              <w:rPr>
                <w:rFonts w:ascii="Arial Narrow" w:hAnsi="Arial Narrow"/>
              </w:rPr>
              <w:t>Develop and use information literacy skills</w:t>
            </w:r>
          </w:p>
        </w:tc>
        <w:tc>
          <w:tcPr>
            <w:tcW w:w="1418" w:type="dxa"/>
            <w:tcBorders>
              <w:left w:val="single" w:sz="4" w:space="0" w:color="auto"/>
            </w:tcBorders>
            <w:shd w:val="clear" w:color="auto" w:fill="auto"/>
            <w:noWrap/>
            <w:vAlign w:val="center"/>
            <w:hideMark/>
          </w:tcPr>
          <w:p w14:paraId="4A586EB6"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946EAA" w:rsidRPr="00AA73A7" w14:paraId="09375255" w14:textId="77777777" w:rsidTr="009916AB">
        <w:trPr>
          <w:trHeight w:val="300"/>
        </w:trPr>
        <w:tc>
          <w:tcPr>
            <w:tcW w:w="1440" w:type="dxa"/>
            <w:shd w:val="clear" w:color="auto" w:fill="auto"/>
            <w:noWrap/>
            <w:vAlign w:val="center"/>
            <w:hideMark/>
          </w:tcPr>
          <w:p w14:paraId="298A1817" w14:textId="37C51C9C" w:rsidR="00F7785C" w:rsidRPr="008D7BED" w:rsidRDefault="00946EAA" w:rsidP="0089509B">
            <w:pPr>
              <w:keepNext/>
              <w:spacing w:before="40" w:after="40"/>
              <w:rPr>
                <w:rFonts w:ascii="Arial Narrow" w:hAnsi="Arial Narrow"/>
              </w:rPr>
            </w:pPr>
            <w:r w:rsidRPr="00D5182B">
              <w:rPr>
                <w:rFonts w:ascii="Arial Narrow" w:hAnsi="Arial Narrow"/>
              </w:rPr>
              <w:t>BSBMED303</w:t>
            </w:r>
          </w:p>
        </w:tc>
        <w:tc>
          <w:tcPr>
            <w:tcW w:w="2813" w:type="dxa"/>
            <w:tcBorders>
              <w:right w:val="single" w:sz="4" w:space="0" w:color="auto"/>
            </w:tcBorders>
            <w:shd w:val="clear" w:color="auto" w:fill="auto"/>
            <w:noWrap/>
            <w:vAlign w:val="center"/>
            <w:hideMark/>
          </w:tcPr>
          <w:p w14:paraId="31CAEC5E" w14:textId="59209367" w:rsidR="00F7785C" w:rsidRPr="008D7BED" w:rsidRDefault="00946EAA" w:rsidP="0089509B">
            <w:pPr>
              <w:keepNext/>
              <w:spacing w:before="40" w:after="40"/>
              <w:rPr>
                <w:rFonts w:ascii="Arial Narrow" w:hAnsi="Arial Narrow"/>
              </w:rPr>
            </w:pPr>
            <w:r w:rsidRPr="005766CC">
              <w:rPr>
                <w:rFonts w:ascii="Arial Narrow" w:hAnsi="Arial Narrow"/>
              </w:rPr>
              <w:t>Maintain patient records</w:t>
            </w:r>
          </w:p>
        </w:tc>
        <w:tc>
          <w:tcPr>
            <w:tcW w:w="1440" w:type="dxa"/>
            <w:tcBorders>
              <w:left w:val="single" w:sz="4" w:space="0" w:color="auto"/>
            </w:tcBorders>
            <w:shd w:val="clear" w:color="auto" w:fill="auto"/>
            <w:noWrap/>
            <w:vAlign w:val="center"/>
            <w:hideMark/>
          </w:tcPr>
          <w:p w14:paraId="50DAACF6" w14:textId="682FEA8C" w:rsidR="00F7785C" w:rsidRPr="008D7BED" w:rsidRDefault="00946EAA" w:rsidP="0089509B">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hideMark/>
          </w:tcPr>
          <w:p w14:paraId="702A38E6" w14:textId="5AA90B25" w:rsidR="00F7785C" w:rsidRPr="008D7BED" w:rsidRDefault="00946EAA" w:rsidP="0089509B">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ED5C019" w14:textId="257E8FA1" w:rsidR="00F7785C" w:rsidRPr="008D7BED" w:rsidRDefault="00946EAA" w:rsidP="0089509B">
            <w:pPr>
              <w:keepNext/>
              <w:spacing w:before="40" w:after="40"/>
              <w:rPr>
                <w:rFonts w:ascii="Arial Narrow" w:hAnsi="Arial Narrow"/>
              </w:rPr>
            </w:pPr>
            <w:r w:rsidRPr="006A3246">
              <w:rPr>
                <w:rFonts w:ascii="Arial Narrow" w:hAnsi="Arial Narrow"/>
              </w:rPr>
              <w:t xml:space="preserve">Newly </w:t>
            </w:r>
            <w:r w:rsidR="00F7785C" w:rsidRPr="008D7BED">
              <w:rPr>
                <w:rFonts w:ascii="Arial Narrow" w:hAnsi="Arial Narrow"/>
              </w:rPr>
              <w:t>imported unit no equivalent</w:t>
            </w:r>
          </w:p>
        </w:tc>
      </w:tr>
      <w:tr w:rsidR="006A3246" w:rsidRPr="00AA73A7" w14:paraId="7DF74991" w14:textId="77777777" w:rsidTr="009916AB">
        <w:trPr>
          <w:trHeight w:val="300"/>
        </w:trPr>
        <w:tc>
          <w:tcPr>
            <w:tcW w:w="1440" w:type="dxa"/>
            <w:shd w:val="clear" w:color="auto" w:fill="auto"/>
            <w:noWrap/>
            <w:vAlign w:val="center"/>
            <w:hideMark/>
          </w:tcPr>
          <w:p w14:paraId="2A5E32CA" w14:textId="77777777" w:rsidR="006A3246" w:rsidRPr="008D7BED" w:rsidRDefault="006A3246" w:rsidP="0089509B">
            <w:pPr>
              <w:keepNext/>
              <w:spacing w:before="40" w:after="40"/>
              <w:rPr>
                <w:rFonts w:ascii="Arial Narrow" w:hAnsi="Arial Narrow"/>
              </w:rPr>
            </w:pPr>
            <w:r w:rsidRPr="008D7BED">
              <w:rPr>
                <w:rFonts w:ascii="Arial Narrow" w:hAnsi="Arial Narrow"/>
              </w:rPr>
              <w:t>BSBWRT401</w:t>
            </w:r>
          </w:p>
        </w:tc>
        <w:tc>
          <w:tcPr>
            <w:tcW w:w="2813" w:type="dxa"/>
            <w:tcBorders>
              <w:right w:val="single" w:sz="4" w:space="0" w:color="auto"/>
            </w:tcBorders>
            <w:shd w:val="clear" w:color="auto" w:fill="auto"/>
            <w:noWrap/>
            <w:vAlign w:val="center"/>
            <w:hideMark/>
          </w:tcPr>
          <w:p w14:paraId="7ACF33CA" w14:textId="77777777" w:rsidR="006A3246" w:rsidRPr="008D7BED" w:rsidRDefault="006A3246" w:rsidP="0089509B">
            <w:pPr>
              <w:keepNext/>
              <w:spacing w:before="40" w:after="40"/>
              <w:rPr>
                <w:rFonts w:ascii="Arial Narrow" w:hAnsi="Arial Narrow"/>
              </w:rPr>
            </w:pPr>
            <w:r w:rsidRPr="008D7BED">
              <w:rPr>
                <w:rFonts w:ascii="Arial Narrow" w:hAnsi="Arial Narrow"/>
              </w:rPr>
              <w:t>Write complex documents</w:t>
            </w:r>
          </w:p>
        </w:tc>
        <w:tc>
          <w:tcPr>
            <w:tcW w:w="1440" w:type="dxa"/>
            <w:tcBorders>
              <w:left w:val="single" w:sz="4" w:space="0" w:color="auto"/>
            </w:tcBorders>
            <w:shd w:val="clear" w:color="auto" w:fill="auto"/>
            <w:noWrap/>
            <w:vAlign w:val="center"/>
            <w:hideMark/>
          </w:tcPr>
          <w:p w14:paraId="7A02C65D" w14:textId="77777777" w:rsidR="006A3246" w:rsidRPr="008D7BED" w:rsidRDefault="006A3246" w:rsidP="0089509B">
            <w:pPr>
              <w:keepNext/>
              <w:spacing w:before="40" w:after="40"/>
              <w:rPr>
                <w:rFonts w:ascii="Arial Narrow" w:hAnsi="Arial Narrow"/>
              </w:rPr>
            </w:pPr>
            <w:r w:rsidRPr="008D7BED">
              <w:rPr>
                <w:rFonts w:ascii="Arial Narrow" w:hAnsi="Arial Narrow"/>
              </w:rPr>
              <w:t>BSBWRT401</w:t>
            </w:r>
          </w:p>
        </w:tc>
        <w:tc>
          <w:tcPr>
            <w:tcW w:w="3096" w:type="dxa"/>
            <w:tcBorders>
              <w:right w:val="single" w:sz="4" w:space="0" w:color="auto"/>
            </w:tcBorders>
            <w:shd w:val="clear" w:color="auto" w:fill="auto"/>
            <w:noWrap/>
            <w:vAlign w:val="center"/>
            <w:hideMark/>
          </w:tcPr>
          <w:p w14:paraId="5780D2E6" w14:textId="77777777" w:rsidR="006A3246" w:rsidRPr="008D7BED" w:rsidRDefault="006A3246" w:rsidP="0089509B">
            <w:pPr>
              <w:keepNext/>
              <w:spacing w:before="40" w:after="40"/>
              <w:rPr>
                <w:rFonts w:ascii="Arial Narrow" w:hAnsi="Arial Narrow"/>
              </w:rPr>
            </w:pPr>
            <w:r w:rsidRPr="008D7BED">
              <w:rPr>
                <w:rFonts w:ascii="Arial Narrow" w:hAnsi="Arial Narrow"/>
              </w:rPr>
              <w:t>Write complex documents</w:t>
            </w:r>
          </w:p>
        </w:tc>
        <w:tc>
          <w:tcPr>
            <w:tcW w:w="1418" w:type="dxa"/>
            <w:tcBorders>
              <w:left w:val="single" w:sz="4" w:space="0" w:color="auto"/>
            </w:tcBorders>
            <w:shd w:val="clear" w:color="auto" w:fill="auto"/>
            <w:noWrap/>
            <w:vAlign w:val="center"/>
            <w:hideMark/>
          </w:tcPr>
          <w:p w14:paraId="042797CD"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245F04E4" w14:textId="77777777" w:rsidTr="009916AB">
        <w:trPr>
          <w:trHeight w:val="300"/>
        </w:trPr>
        <w:tc>
          <w:tcPr>
            <w:tcW w:w="1440" w:type="dxa"/>
            <w:shd w:val="clear" w:color="auto" w:fill="auto"/>
            <w:noWrap/>
            <w:vAlign w:val="center"/>
            <w:hideMark/>
          </w:tcPr>
          <w:p w14:paraId="2B30DCDE" w14:textId="4C5BDE8A" w:rsidR="006A3246" w:rsidRPr="008D7BED" w:rsidRDefault="006A3246" w:rsidP="0089509B">
            <w:pPr>
              <w:keepNext/>
              <w:spacing w:before="40" w:after="40"/>
              <w:rPr>
                <w:rFonts w:ascii="Arial Narrow" w:hAnsi="Arial Narrow"/>
              </w:rPr>
            </w:pPr>
            <w:r w:rsidRPr="008D7BED">
              <w:rPr>
                <w:rFonts w:ascii="Arial Narrow" w:hAnsi="Arial Narrow"/>
              </w:rPr>
              <w:t>FDFOP2061A</w:t>
            </w:r>
          </w:p>
        </w:tc>
        <w:tc>
          <w:tcPr>
            <w:tcW w:w="2813" w:type="dxa"/>
            <w:tcBorders>
              <w:right w:val="single" w:sz="4" w:space="0" w:color="auto"/>
            </w:tcBorders>
            <w:shd w:val="clear" w:color="auto" w:fill="auto"/>
            <w:noWrap/>
            <w:vAlign w:val="center"/>
            <w:hideMark/>
          </w:tcPr>
          <w:p w14:paraId="0C95FDC1" w14:textId="77777777" w:rsidR="006A3246" w:rsidRPr="008D7BED" w:rsidRDefault="006A3246" w:rsidP="0089509B">
            <w:pPr>
              <w:keepNext/>
              <w:spacing w:before="40" w:after="40"/>
              <w:rPr>
                <w:rFonts w:ascii="Arial Narrow" w:hAnsi="Arial Narrow"/>
              </w:rPr>
            </w:pPr>
            <w:r w:rsidRPr="008D7BED">
              <w:rPr>
                <w:rFonts w:ascii="Arial Narrow" w:hAnsi="Arial Narrow"/>
              </w:rPr>
              <w:t>Use numerical applications in the workplace</w:t>
            </w:r>
          </w:p>
        </w:tc>
        <w:tc>
          <w:tcPr>
            <w:tcW w:w="1440" w:type="dxa"/>
            <w:tcBorders>
              <w:left w:val="single" w:sz="4" w:space="0" w:color="auto"/>
            </w:tcBorders>
            <w:shd w:val="clear" w:color="auto" w:fill="auto"/>
            <w:noWrap/>
            <w:vAlign w:val="center"/>
            <w:hideMark/>
          </w:tcPr>
          <w:p w14:paraId="71348511" w14:textId="0CC9D150" w:rsidR="006A3246" w:rsidRPr="008D7BED" w:rsidRDefault="006A3246" w:rsidP="0089509B">
            <w:pPr>
              <w:keepNext/>
              <w:spacing w:before="40" w:after="40"/>
              <w:rPr>
                <w:rFonts w:ascii="Arial Narrow" w:hAnsi="Arial Narrow"/>
              </w:rPr>
            </w:pPr>
            <w:r w:rsidRPr="008D7BED">
              <w:rPr>
                <w:rFonts w:ascii="Arial Narrow" w:hAnsi="Arial Narrow"/>
              </w:rPr>
              <w:t>FDFOP2061A</w:t>
            </w:r>
          </w:p>
        </w:tc>
        <w:tc>
          <w:tcPr>
            <w:tcW w:w="3096" w:type="dxa"/>
            <w:tcBorders>
              <w:right w:val="single" w:sz="4" w:space="0" w:color="auto"/>
            </w:tcBorders>
            <w:shd w:val="clear" w:color="auto" w:fill="auto"/>
            <w:noWrap/>
            <w:vAlign w:val="center"/>
            <w:hideMark/>
          </w:tcPr>
          <w:p w14:paraId="06E1C09C" w14:textId="77777777" w:rsidR="006A3246" w:rsidRPr="008D7BED" w:rsidRDefault="006A3246" w:rsidP="0089509B">
            <w:pPr>
              <w:keepNext/>
              <w:spacing w:before="40" w:after="40"/>
              <w:rPr>
                <w:rFonts w:ascii="Arial Narrow" w:hAnsi="Arial Narrow"/>
              </w:rPr>
            </w:pPr>
            <w:r w:rsidRPr="008D7BED">
              <w:rPr>
                <w:rFonts w:ascii="Arial Narrow" w:hAnsi="Arial Narrow"/>
              </w:rPr>
              <w:t>Use numerical applications in the workplace</w:t>
            </w:r>
          </w:p>
        </w:tc>
        <w:tc>
          <w:tcPr>
            <w:tcW w:w="1418" w:type="dxa"/>
            <w:tcBorders>
              <w:left w:val="single" w:sz="4" w:space="0" w:color="auto"/>
            </w:tcBorders>
            <w:shd w:val="clear" w:color="auto" w:fill="auto"/>
            <w:noWrap/>
            <w:vAlign w:val="center"/>
            <w:hideMark/>
          </w:tcPr>
          <w:p w14:paraId="1DA6D5A6"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2E27BDE1" w14:textId="77777777" w:rsidTr="009916AB">
        <w:trPr>
          <w:trHeight w:val="300"/>
        </w:trPr>
        <w:tc>
          <w:tcPr>
            <w:tcW w:w="1440" w:type="dxa"/>
            <w:shd w:val="clear" w:color="auto" w:fill="auto"/>
            <w:noWrap/>
            <w:vAlign w:val="center"/>
            <w:hideMark/>
          </w:tcPr>
          <w:p w14:paraId="52BAB90C" w14:textId="5B9ECF1F" w:rsidR="006A3246" w:rsidRPr="008D7BED" w:rsidRDefault="006A3246" w:rsidP="0089509B">
            <w:pPr>
              <w:keepNext/>
              <w:spacing w:before="40" w:after="40"/>
              <w:rPr>
                <w:rFonts w:ascii="Arial Narrow" w:hAnsi="Arial Narrow"/>
              </w:rPr>
            </w:pPr>
            <w:r w:rsidRPr="008D7BED">
              <w:rPr>
                <w:rFonts w:ascii="Arial Narrow" w:hAnsi="Arial Narrow"/>
              </w:rPr>
              <w:t>FNSFLT201</w:t>
            </w:r>
          </w:p>
        </w:tc>
        <w:tc>
          <w:tcPr>
            <w:tcW w:w="2813" w:type="dxa"/>
            <w:tcBorders>
              <w:right w:val="single" w:sz="4" w:space="0" w:color="auto"/>
            </w:tcBorders>
            <w:shd w:val="clear" w:color="auto" w:fill="auto"/>
            <w:noWrap/>
            <w:vAlign w:val="center"/>
            <w:hideMark/>
          </w:tcPr>
          <w:p w14:paraId="6059F51F" w14:textId="77777777" w:rsidR="006A3246" w:rsidRPr="008D7BED" w:rsidRDefault="006A3246" w:rsidP="0089509B">
            <w:pPr>
              <w:keepNext/>
              <w:spacing w:before="40" w:after="40"/>
              <w:rPr>
                <w:rFonts w:ascii="Arial Narrow" w:hAnsi="Arial Narrow"/>
              </w:rPr>
            </w:pPr>
            <w:r w:rsidRPr="008D7BED">
              <w:rPr>
                <w:rFonts w:ascii="Arial Narrow" w:hAnsi="Arial Narrow"/>
              </w:rPr>
              <w:t>Develop and use a personal budget</w:t>
            </w:r>
          </w:p>
        </w:tc>
        <w:tc>
          <w:tcPr>
            <w:tcW w:w="1440" w:type="dxa"/>
            <w:tcBorders>
              <w:left w:val="single" w:sz="4" w:space="0" w:color="auto"/>
            </w:tcBorders>
            <w:shd w:val="clear" w:color="auto" w:fill="auto"/>
            <w:noWrap/>
            <w:vAlign w:val="center"/>
            <w:hideMark/>
          </w:tcPr>
          <w:p w14:paraId="761D9873" w14:textId="41C8527A" w:rsidR="006A3246" w:rsidRPr="008D7BED" w:rsidRDefault="006A3246" w:rsidP="0089509B">
            <w:pPr>
              <w:keepNext/>
              <w:spacing w:before="40" w:after="40"/>
              <w:rPr>
                <w:rFonts w:ascii="Arial Narrow" w:hAnsi="Arial Narrow"/>
              </w:rPr>
            </w:pPr>
            <w:r w:rsidRPr="008D7BED">
              <w:rPr>
                <w:rFonts w:ascii="Arial Narrow" w:hAnsi="Arial Narrow"/>
              </w:rPr>
              <w:t>FNSFLT201</w:t>
            </w:r>
          </w:p>
        </w:tc>
        <w:tc>
          <w:tcPr>
            <w:tcW w:w="3096" w:type="dxa"/>
            <w:tcBorders>
              <w:right w:val="single" w:sz="4" w:space="0" w:color="auto"/>
            </w:tcBorders>
            <w:shd w:val="clear" w:color="auto" w:fill="auto"/>
            <w:noWrap/>
            <w:vAlign w:val="center"/>
            <w:hideMark/>
          </w:tcPr>
          <w:p w14:paraId="686E6D16" w14:textId="77777777" w:rsidR="006A3246" w:rsidRPr="008D7BED" w:rsidRDefault="006A3246" w:rsidP="0089509B">
            <w:pPr>
              <w:keepNext/>
              <w:spacing w:before="40" w:after="40"/>
              <w:rPr>
                <w:rFonts w:ascii="Arial Narrow" w:hAnsi="Arial Narrow"/>
              </w:rPr>
            </w:pPr>
            <w:r w:rsidRPr="008D7BED">
              <w:rPr>
                <w:rFonts w:ascii="Arial Narrow" w:hAnsi="Arial Narrow"/>
              </w:rPr>
              <w:t>Develop and use a personal budget</w:t>
            </w:r>
          </w:p>
        </w:tc>
        <w:tc>
          <w:tcPr>
            <w:tcW w:w="1418" w:type="dxa"/>
            <w:tcBorders>
              <w:left w:val="single" w:sz="4" w:space="0" w:color="auto"/>
            </w:tcBorders>
            <w:shd w:val="clear" w:color="auto" w:fill="auto"/>
            <w:noWrap/>
            <w:vAlign w:val="center"/>
            <w:hideMark/>
          </w:tcPr>
          <w:p w14:paraId="6F5BC1D3"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0D608482" w14:textId="77777777" w:rsidTr="009916AB">
        <w:trPr>
          <w:trHeight w:val="300"/>
        </w:trPr>
        <w:tc>
          <w:tcPr>
            <w:tcW w:w="1440" w:type="dxa"/>
            <w:shd w:val="clear" w:color="auto" w:fill="auto"/>
            <w:noWrap/>
            <w:vAlign w:val="center"/>
            <w:hideMark/>
          </w:tcPr>
          <w:p w14:paraId="45AC2EE3" w14:textId="31DD1A1C" w:rsidR="006A3246" w:rsidRPr="008D7BED" w:rsidRDefault="006A3246" w:rsidP="0089509B">
            <w:pPr>
              <w:keepNext/>
              <w:spacing w:before="40" w:after="40"/>
              <w:rPr>
                <w:rFonts w:ascii="Arial Narrow" w:hAnsi="Arial Narrow"/>
              </w:rPr>
            </w:pPr>
            <w:r w:rsidRPr="008D7BED">
              <w:rPr>
                <w:rFonts w:ascii="Arial Narrow" w:hAnsi="Arial Narrow"/>
              </w:rPr>
              <w:t>FNSFLT202</w:t>
            </w:r>
          </w:p>
        </w:tc>
        <w:tc>
          <w:tcPr>
            <w:tcW w:w="2813" w:type="dxa"/>
            <w:tcBorders>
              <w:right w:val="single" w:sz="4" w:space="0" w:color="auto"/>
            </w:tcBorders>
            <w:shd w:val="clear" w:color="auto" w:fill="auto"/>
            <w:noWrap/>
            <w:vAlign w:val="center"/>
            <w:hideMark/>
          </w:tcPr>
          <w:p w14:paraId="798FA59C" w14:textId="77777777" w:rsidR="006A3246" w:rsidRPr="008D7BED" w:rsidRDefault="006A3246" w:rsidP="0089509B">
            <w:pPr>
              <w:keepNext/>
              <w:spacing w:before="40" w:after="40"/>
              <w:rPr>
                <w:rFonts w:ascii="Arial Narrow" w:hAnsi="Arial Narrow"/>
              </w:rPr>
            </w:pPr>
            <w:r w:rsidRPr="008D7BED">
              <w:rPr>
                <w:rFonts w:ascii="Arial Narrow" w:hAnsi="Arial Narrow"/>
              </w:rPr>
              <w:t>Develop and use a savings plan</w:t>
            </w:r>
          </w:p>
        </w:tc>
        <w:tc>
          <w:tcPr>
            <w:tcW w:w="1440" w:type="dxa"/>
            <w:tcBorders>
              <w:left w:val="single" w:sz="4" w:space="0" w:color="auto"/>
            </w:tcBorders>
            <w:shd w:val="clear" w:color="auto" w:fill="auto"/>
            <w:noWrap/>
            <w:vAlign w:val="center"/>
            <w:hideMark/>
          </w:tcPr>
          <w:p w14:paraId="16D14823" w14:textId="05E7F0B8" w:rsidR="006A3246" w:rsidRPr="008D7BED" w:rsidRDefault="006A3246" w:rsidP="0089509B">
            <w:pPr>
              <w:keepNext/>
              <w:spacing w:before="40" w:after="40"/>
              <w:rPr>
                <w:rFonts w:ascii="Arial Narrow" w:hAnsi="Arial Narrow"/>
              </w:rPr>
            </w:pPr>
            <w:r w:rsidRPr="008D7BED">
              <w:rPr>
                <w:rFonts w:ascii="Arial Narrow" w:hAnsi="Arial Narrow"/>
              </w:rPr>
              <w:t>FNSFLT202</w:t>
            </w:r>
          </w:p>
        </w:tc>
        <w:tc>
          <w:tcPr>
            <w:tcW w:w="3096" w:type="dxa"/>
            <w:tcBorders>
              <w:right w:val="single" w:sz="4" w:space="0" w:color="auto"/>
            </w:tcBorders>
            <w:shd w:val="clear" w:color="auto" w:fill="auto"/>
            <w:noWrap/>
            <w:vAlign w:val="center"/>
            <w:hideMark/>
          </w:tcPr>
          <w:p w14:paraId="75C920EE" w14:textId="77777777" w:rsidR="006A3246" w:rsidRPr="008D7BED" w:rsidRDefault="006A3246" w:rsidP="0089509B">
            <w:pPr>
              <w:keepNext/>
              <w:spacing w:before="40" w:after="40"/>
              <w:rPr>
                <w:rFonts w:ascii="Arial Narrow" w:hAnsi="Arial Narrow"/>
              </w:rPr>
            </w:pPr>
            <w:r w:rsidRPr="008D7BED">
              <w:rPr>
                <w:rFonts w:ascii="Arial Narrow" w:hAnsi="Arial Narrow"/>
              </w:rPr>
              <w:t>Develop and use a savings plan</w:t>
            </w:r>
          </w:p>
        </w:tc>
        <w:tc>
          <w:tcPr>
            <w:tcW w:w="1418" w:type="dxa"/>
            <w:tcBorders>
              <w:left w:val="single" w:sz="4" w:space="0" w:color="auto"/>
            </w:tcBorders>
            <w:shd w:val="clear" w:color="auto" w:fill="auto"/>
            <w:noWrap/>
            <w:vAlign w:val="center"/>
            <w:hideMark/>
          </w:tcPr>
          <w:p w14:paraId="40014FD5"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4A4F5F32" w14:textId="77777777" w:rsidTr="009916AB">
        <w:trPr>
          <w:trHeight w:val="300"/>
        </w:trPr>
        <w:tc>
          <w:tcPr>
            <w:tcW w:w="1440" w:type="dxa"/>
            <w:shd w:val="clear" w:color="auto" w:fill="auto"/>
            <w:noWrap/>
            <w:vAlign w:val="center"/>
            <w:hideMark/>
          </w:tcPr>
          <w:p w14:paraId="4AC838CE" w14:textId="77777777" w:rsidR="006A3246" w:rsidRPr="008D7BED" w:rsidRDefault="006A3246" w:rsidP="0089509B">
            <w:pPr>
              <w:keepNext/>
              <w:spacing w:before="40" w:after="40"/>
              <w:rPr>
                <w:rFonts w:ascii="Arial Narrow" w:hAnsi="Arial Narrow"/>
              </w:rPr>
            </w:pPr>
            <w:r w:rsidRPr="008D7BED">
              <w:rPr>
                <w:rFonts w:ascii="Arial Narrow" w:hAnsi="Arial Narrow"/>
              </w:rPr>
              <w:t>FNSCUS401</w:t>
            </w:r>
          </w:p>
        </w:tc>
        <w:tc>
          <w:tcPr>
            <w:tcW w:w="2813" w:type="dxa"/>
            <w:tcBorders>
              <w:right w:val="single" w:sz="4" w:space="0" w:color="auto"/>
            </w:tcBorders>
            <w:shd w:val="clear" w:color="auto" w:fill="auto"/>
            <w:noWrap/>
            <w:vAlign w:val="center"/>
            <w:hideMark/>
          </w:tcPr>
          <w:p w14:paraId="7E381EE8" w14:textId="77777777" w:rsidR="006A3246" w:rsidRPr="008D7BED" w:rsidRDefault="006A3246" w:rsidP="0089509B">
            <w:pPr>
              <w:keepNext/>
              <w:spacing w:before="40" w:after="40"/>
              <w:rPr>
                <w:rFonts w:ascii="Arial Narrow" w:hAnsi="Arial Narrow"/>
              </w:rPr>
            </w:pPr>
            <w:r w:rsidRPr="008D7BED">
              <w:rPr>
                <w:rFonts w:ascii="Arial Narrow" w:hAnsi="Arial Narrow"/>
              </w:rPr>
              <w:t>Participate in negotiations</w:t>
            </w:r>
          </w:p>
        </w:tc>
        <w:tc>
          <w:tcPr>
            <w:tcW w:w="1440" w:type="dxa"/>
            <w:tcBorders>
              <w:left w:val="single" w:sz="4" w:space="0" w:color="auto"/>
            </w:tcBorders>
            <w:shd w:val="clear" w:color="auto" w:fill="auto"/>
            <w:noWrap/>
            <w:vAlign w:val="center"/>
            <w:hideMark/>
          </w:tcPr>
          <w:p w14:paraId="4A06B5F3" w14:textId="77777777" w:rsidR="006A3246" w:rsidRPr="008D7BED" w:rsidRDefault="006A3246" w:rsidP="0089509B">
            <w:pPr>
              <w:keepNext/>
              <w:spacing w:before="40" w:after="40"/>
              <w:rPr>
                <w:rFonts w:ascii="Arial Narrow" w:hAnsi="Arial Narrow"/>
              </w:rPr>
            </w:pPr>
            <w:r w:rsidRPr="008D7BED">
              <w:rPr>
                <w:rFonts w:ascii="Arial Narrow" w:hAnsi="Arial Narrow"/>
              </w:rPr>
              <w:t>FNSCUS401</w:t>
            </w:r>
          </w:p>
        </w:tc>
        <w:tc>
          <w:tcPr>
            <w:tcW w:w="3096" w:type="dxa"/>
            <w:tcBorders>
              <w:right w:val="single" w:sz="4" w:space="0" w:color="auto"/>
            </w:tcBorders>
            <w:shd w:val="clear" w:color="auto" w:fill="auto"/>
            <w:noWrap/>
            <w:vAlign w:val="center"/>
            <w:hideMark/>
          </w:tcPr>
          <w:p w14:paraId="7E7EF4EE" w14:textId="77777777" w:rsidR="006A3246" w:rsidRPr="008D7BED" w:rsidRDefault="006A3246" w:rsidP="0089509B">
            <w:pPr>
              <w:keepNext/>
              <w:spacing w:before="40" w:after="40"/>
              <w:rPr>
                <w:rFonts w:ascii="Arial Narrow" w:hAnsi="Arial Narrow"/>
              </w:rPr>
            </w:pPr>
            <w:r w:rsidRPr="008D7BED">
              <w:rPr>
                <w:rFonts w:ascii="Arial Narrow" w:hAnsi="Arial Narrow"/>
              </w:rPr>
              <w:t>Participate in negotiations</w:t>
            </w:r>
          </w:p>
        </w:tc>
        <w:tc>
          <w:tcPr>
            <w:tcW w:w="1418" w:type="dxa"/>
            <w:tcBorders>
              <w:left w:val="single" w:sz="4" w:space="0" w:color="auto"/>
            </w:tcBorders>
            <w:shd w:val="clear" w:color="auto" w:fill="auto"/>
            <w:noWrap/>
            <w:vAlign w:val="center"/>
            <w:hideMark/>
          </w:tcPr>
          <w:p w14:paraId="67873D81"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6A3246" w:rsidRPr="00AA73A7" w14:paraId="33A16C21" w14:textId="77777777" w:rsidTr="009916AB">
        <w:trPr>
          <w:trHeight w:val="300"/>
        </w:trPr>
        <w:tc>
          <w:tcPr>
            <w:tcW w:w="1440" w:type="dxa"/>
            <w:shd w:val="clear" w:color="auto" w:fill="auto"/>
            <w:noWrap/>
            <w:vAlign w:val="center"/>
            <w:hideMark/>
          </w:tcPr>
          <w:p w14:paraId="3777CAFF" w14:textId="77777777" w:rsidR="006A3246" w:rsidRPr="008D7BED" w:rsidRDefault="006A3246" w:rsidP="0089509B">
            <w:pPr>
              <w:keepNext/>
              <w:spacing w:before="40" w:after="40"/>
              <w:rPr>
                <w:rFonts w:ascii="Arial Narrow" w:hAnsi="Arial Narrow"/>
              </w:rPr>
            </w:pPr>
            <w:r w:rsidRPr="008D7BED">
              <w:rPr>
                <w:rFonts w:ascii="Arial Narrow" w:hAnsi="Arial Narrow"/>
              </w:rPr>
              <w:t>HLTAID002</w:t>
            </w:r>
          </w:p>
        </w:tc>
        <w:tc>
          <w:tcPr>
            <w:tcW w:w="2813" w:type="dxa"/>
            <w:tcBorders>
              <w:right w:val="single" w:sz="4" w:space="0" w:color="auto"/>
            </w:tcBorders>
            <w:shd w:val="clear" w:color="auto" w:fill="auto"/>
            <w:noWrap/>
            <w:vAlign w:val="center"/>
            <w:hideMark/>
          </w:tcPr>
          <w:p w14:paraId="09B369B6" w14:textId="77777777" w:rsidR="006A3246" w:rsidRPr="008D7BED" w:rsidRDefault="006A3246" w:rsidP="0089509B">
            <w:pPr>
              <w:keepNext/>
              <w:spacing w:before="40" w:after="40"/>
              <w:rPr>
                <w:rFonts w:ascii="Arial Narrow" w:hAnsi="Arial Narrow"/>
              </w:rPr>
            </w:pPr>
            <w:r w:rsidRPr="008D7BED">
              <w:rPr>
                <w:rFonts w:ascii="Arial Narrow" w:hAnsi="Arial Narrow"/>
              </w:rPr>
              <w:t>Provide basic emergency life support</w:t>
            </w:r>
          </w:p>
        </w:tc>
        <w:tc>
          <w:tcPr>
            <w:tcW w:w="1440" w:type="dxa"/>
            <w:tcBorders>
              <w:left w:val="single" w:sz="4" w:space="0" w:color="auto"/>
            </w:tcBorders>
            <w:shd w:val="clear" w:color="auto" w:fill="auto"/>
            <w:noWrap/>
            <w:vAlign w:val="center"/>
            <w:hideMark/>
          </w:tcPr>
          <w:p w14:paraId="42EB3320" w14:textId="77777777" w:rsidR="006A3246" w:rsidRPr="008D7BED" w:rsidRDefault="006A3246" w:rsidP="0089509B">
            <w:pPr>
              <w:keepNext/>
              <w:spacing w:before="40" w:after="40"/>
              <w:rPr>
                <w:rFonts w:ascii="Arial Narrow" w:hAnsi="Arial Narrow"/>
              </w:rPr>
            </w:pPr>
            <w:r w:rsidRPr="008D7BED">
              <w:rPr>
                <w:rFonts w:ascii="Arial Narrow" w:hAnsi="Arial Narrow"/>
              </w:rPr>
              <w:t>HLTAID002</w:t>
            </w:r>
          </w:p>
        </w:tc>
        <w:tc>
          <w:tcPr>
            <w:tcW w:w="3096" w:type="dxa"/>
            <w:tcBorders>
              <w:right w:val="single" w:sz="4" w:space="0" w:color="auto"/>
            </w:tcBorders>
            <w:shd w:val="clear" w:color="auto" w:fill="auto"/>
            <w:noWrap/>
            <w:vAlign w:val="center"/>
            <w:hideMark/>
          </w:tcPr>
          <w:p w14:paraId="54151B74" w14:textId="77777777" w:rsidR="006A3246" w:rsidRPr="008D7BED" w:rsidRDefault="006A3246" w:rsidP="0089509B">
            <w:pPr>
              <w:keepNext/>
              <w:spacing w:before="40" w:after="40"/>
              <w:rPr>
                <w:rFonts w:ascii="Arial Narrow" w:hAnsi="Arial Narrow"/>
              </w:rPr>
            </w:pPr>
            <w:r w:rsidRPr="008D7BED">
              <w:rPr>
                <w:rFonts w:ascii="Arial Narrow" w:hAnsi="Arial Narrow"/>
              </w:rPr>
              <w:t>Provide basic emergency life support</w:t>
            </w:r>
          </w:p>
        </w:tc>
        <w:tc>
          <w:tcPr>
            <w:tcW w:w="1418" w:type="dxa"/>
            <w:tcBorders>
              <w:left w:val="single" w:sz="4" w:space="0" w:color="auto"/>
            </w:tcBorders>
            <w:shd w:val="clear" w:color="auto" w:fill="auto"/>
            <w:noWrap/>
            <w:vAlign w:val="center"/>
            <w:hideMark/>
          </w:tcPr>
          <w:p w14:paraId="48CB2042" w14:textId="77777777" w:rsidR="006A3246" w:rsidRPr="008D7BED" w:rsidRDefault="006A3246" w:rsidP="0089509B">
            <w:pPr>
              <w:keepNext/>
              <w:spacing w:before="40" w:after="40"/>
              <w:rPr>
                <w:rFonts w:ascii="Arial Narrow" w:hAnsi="Arial Narrow"/>
              </w:rPr>
            </w:pPr>
            <w:r w:rsidRPr="008D7BED">
              <w:rPr>
                <w:rFonts w:ascii="Arial Narrow" w:hAnsi="Arial Narrow"/>
              </w:rPr>
              <w:t>No change</w:t>
            </w:r>
          </w:p>
        </w:tc>
      </w:tr>
      <w:tr w:rsidR="00946EAA" w:rsidRPr="00AA73A7" w14:paraId="70E51EE5" w14:textId="77777777" w:rsidTr="009916AB">
        <w:trPr>
          <w:trHeight w:val="300"/>
        </w:trPr>
        <w:tc>
          <w:tcPr>
            <w:tcW w:w="1440" w:type="dxa"/>
            <w:shd w:val="clear" w:color="auto" w:fill="auto"/>
            <w:noWrap/>
            <w:vAlign w:val="center"/>
            <w:hideMark/>
          </w:tcPr>
          <w:p w14:paraId="52BDF3E5" w14:textId="6E3A5080" w:rsidR="00946EAA" w:rsidRPr="008D7BED" w:rsidRDefault="00946EAA" w:rsidP="0089509B">
            <w:pPr>
              <w:keepNext/>
              <w:spacing w:before="40" w:after="40"/>
              <w:rPr>
                <w:rFonts w:ascii="Arial Narrow" w:hAnsi="Arial Narrow"/>
              </w:rPr>
            </w:pPr>
            <w:r w:rsidRPr="009A349E">
              <w:rPr>
                <w:rFonts w:ascii="Arial Narrow" w:hAnsi="Arial Narrow"/>
              </w:rPr>
              <w:t>HLTAAP001</w:t>
            </w:r>
          </w:p>
        </w:tc>
        <w:tc>
          <w:tcPr>
            <w:tcW w:w="2813" w:type="dxa"/>
            <w:tcBorders>
              <w:right w:val="single" w:sz="4" w:space="0" w:color="auto"/>
            </w:tcBorders>
            <w:shd w:val="clear" w:color="auto" w:fill="auto"/>
            <w:noWrap/>
            <w:vAlign w:val="center"/>
            <w:hideMark/>
          </w:tcPr>
          <w:p w14:paraId="5C428416" w14:textId="03CD8501" w:rsidR="00946EAA" w:rsidRPr="008D7BED" w:rsidRDefault="00946EAA" w:rsidP="0089509B">
            <w:pPr>
              <w:keepNext/>
              <w:spacing w:before="40" w:after="40"/>
              <w:rPr>
                <w:rFonts w:ascii="Arial Narrow" w:hAnsi="Arial Narrow"/>
              </w:rPr>
            </w:pPr>
            <w:r w:rsidRPr="009A349E">
              <w:rPr>
                <w:rFonts w:ascii="Arial Narrow" w:hAnsi="Arial Narrow"/>
              </w:rPr>
              <w:t>Recognise healthy body systems</w:t>
            </w:r>
          </w:p>
        </w:tc>
        <w:tc>
          <w:tcPr>
            <w:tcW w:w="1440" w:type="dxa"/>
            <w:tcBorders>
              <w:left w:val="single" w:sz="4" w:space="0" w:color="auto"/>
            </w:tcBorders>
            <w:shd w:val="clear" w:color="auto" w:fill="auto"/>
            <w:noWrap/>
            <w:vAlign w:val="center"/>
          </w:tcPr>
          <w:p w14:paraId="7ED22F68" w14:textId="2356F1F3" w:rsidR="00946EAA" w:rsidRPr="008D7BED" w:rsidRDefault="00946EAA" w:rsidP="0089509B">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6071ACCE" w14:textId="174F5372" w:rsidR="00946EAA" w:rsidRPr="008D7BED" w:rsidRDefault="00946EAA" w:rsidP="0089509B">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03FF36C7" w14:textId="596870D4" w:rsidR="00946EAA" w:rsidRPr="008D7BED" w:rsidRDefault="00215A46" w:rsidP="0089509B">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36FB83AF" w14:textId="77777777" w:rsidTr="009916AB">
        <w:trPr>
          <w:trHeight w:val="300"/>
        </w:trPr>
        <w:tc>
          <w:tcPr>
            <w:tcW w:w="1440" w:type="dxa"/>
            <w:shd w:val="clear" w:color="auto" w:fill="auto"/>
            <w:noWrap/>
            <w:vAlign w:val="center"/>
            <w:hideMark/>
          </w:tcPr>
          <w:p w14:paraId="20DF36A6" w14:textId="4556643E" w:rsidR="00946EAA" w:rsidRPr="008D7BED" w:rsidRDefault="00946EAA" w:rsidP="0089509B">
            <w:pPr>
              <w:keepNext/>
              <w:spacing w:before="40" w:after="40"/>
              <w:rPr>
                <w:rFonts w:ascii="Arial Narrow" w:hAnsi="Arial Narrow"/>
              </w:rPr>
            </w:pPr>
            <w:r w:rsidRPr="00656E7E">
              <w:rPr>
                <w:rFonts w:ascii="Arial Narrow" w:hAnsi="Arial Narrow"/>
              </w:rPr>
              <w:t>HLTAID003</w:t>
            </w:r>
          </w:p>
        </w:tc>
        <w:tc>
          <w:tcPr>
            <w:tcW w:w="2813" w:type="dxa"/>
            <w:tcBorders>
              <w:right w:val="single" w:sz="4" w:space="0" w:color="auto"/>
            </w:tcBorders>
            <w:shd w:val="clear" w:color="auto" w:fill="auto"/>
            <w:noWrap/>
            <w:vAlign w:val="center"/>
            <w:hideMark/>
          </w:tcPr>
          <w:p w14:paraId="2E4030BC" w14:textId="0E492EEE" w:rsidR="00946EAA" w:rsidRPr="008D7BED" w:rsidRDefault="00946EAA" w:rsidP="0089509B">
            <w:pPr>
              <w:keepNext/>
              <w:spacing w:before="40" w:after="40"/>
              <w:rPr>
                <w:rFonts w:ascii="Arial Narrow" w:hAnsi="Arial Narrow"/>
              </w:rPr>
            </w:pPr>
            <w:r w:rsidRPr="00656E7E">
              <w:rPr>
                <w:rFonts w:ascii="Arial Narrow" w:hAnsi="Arial Narrow"/>
              </w:rPr>
              <w:t>Provide first aid</w:t>
            </w:r>
          </w:p>
        </w:tc>
        <w:tc>
          <w:tcPr>
            <w:tcW w:w="1440" w:type="dxa"/>
            <w:tcBorders>
              <w:left w:val="single" w:sz="4" w:space="0" w:color="auto"/>
            </w:tcBorders>
            <w:shd w:val="clear" w:color="auto" w:fill="auto"/>
            <w:noWrap/>
            <w:vAlign w:val="center"/>
          </w:tcPr>
          <w:p w14:paraId="6F9A5923" w14:textId="0DB74ECF" w:rsidR="00946EAA" w:rsidRPr="008D7BED" w:rsidRDefault="00946EAA" w:rsidP="0089509B">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F5A8070" w14:textId="5FAB4208" w:rsidR="00946EAA" w:rsidRPr="008D7BED" w:rsidRDefault="00946EAA" w:rsidP="0089509B">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DFE11BF" w14:textId="31E2D9A5" w:rsidR="00946EAA" w:rsidRPr="008D7BED" w:rsidRDefault="00215A46" w:rsidP="0089509B">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5D6E28AD" w14:textId="77777777" w:rsidTr="009916AB">
        <w:trPr>
          <w:trHeight w:val="300"/>
        </w:trPr>
        <w:tc>
          <w:tcPr>
            <w:tcW w:w="1440" w:type="dxa"/>
            <w:shd w:val="clear" w:color="auto" w:fill="auto"/>
            <w:noWrap/>
            <w:vAlign w:val="center"/>
            <w:hideMark/>
          </w:tcPr>
          <w:p w14:paraId="71395CB4"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ICTICT103 </w:t>
            </w:r>
          </w:p>
        </w:tc>
        <w:tc>
          <w:tcPr>
            <w:tcW w:w="2813" w:type="dxa"/>
            <w:tcBorders>
              <w:right w:val="single" w:sz="4" w:space="0" w:color="auto"/>
            </w:tcBorders>
            <w:shd w:val="clear" w:color="auto" w:fill="auto"/>
            <w:noWrap/>
            <w:vAlign w:val="center"/>
            <w:hideMark/>
          </w:tcPr>
          <w:p w14:paraId="40A6509D" w14:textId="3F465D30" w:rsidR="00946EAA" w:rsidRPr="008D7BED" w:rsidRDefault="00946EAA" w:rsidP="0089509B">
            <w:pPr>
              <w:keepNext/>
              <w:spacing w:before="40" w:after="40"/>
              <w:rPr>
                <w:rFonts w:ascii="Arial Narrow" w:hAnsi="Arial Narrow"/>
              </w:rPr>
            </w:pPr>
            <w:r w:rsidRPr="008D7BED">
              <w:rPr>
                <w:rFonts w:ascii="Arial Narrow" w:hAnsi="Arial Narrow"/>
              </w:rPr>
              <w:t>Use, communicate and search securely on the internet</w:t>
            </w:r>
          </w:p>
        </w:tc>
        <w:tc>
          <w:tcPr>
            <w:tcW w:w="1440" w:type="dxa"/>
            <w:tcBorders>
              <w:left w:val="single" w:sz="4" w:space="0" w:color="auto"/>
            </w:tcBorders>
            <w:shd w:val="clear" w:color="auto" w:fill="auto"/>
            <w:noWrap/>
            <w:vAlign w:val="center"/>
            <w:hideMark/>
          </w:tcPr>
          <w:p w14:paraId="476F6E2D"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ICTICT103 </w:t>
            </w:r>
          </w:p>
        </w:tc>
        <w:tc>
          <w:tcPr>
            <w:tcW w:w="3096" w:type="dxa"/>
            <w:tcBorders>
              <w:right w:val="single" w:sz="4" w:space="0" w:color="auto"/>
            </w:tcBorders>
            <w:shd w:val="clear" w:color="auto" w:fill="auto"/>
            <w:noWrap/>
            <w:vAlign w:val="center"/>
            <w:hideMark/>
          </w:tcPr>
          <w:p w14:paraId="18E297B5"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 Use, communicate and search securely on the internet</w:t>
            </w:r>
          </w:p>
        </w:tc>
        <w:tc>
          <w:tcPr>
            <w:tcW w:w="1418" w:type="dxa"/>
            <w:tcBorders>
              <w:left w:val="single" w:sz="4" w:space="0" w:color="auto"/>
            </w:tcBorders>
            <w:shd w:val="clear" w:color="auto" w:fill="auto"/>
            <w:noWrap/>
            <w:vAlign w:val="center"/>
            <w:hideMark/>
          </w:tcPr>
          <w:p w14:paraId="47E2A8AF" w14:textId="77777777" w:rsidR="00946EAA" w:rsidRPr="008D7BED" w:rsidRDefault="00946EAA" w:rsidP="0089509B">
            <w:pPr>
              <w:keepNext/>
              <w:spacing w:before="40" w:after="40"/>
              <w:rPr>
                <w:rFonts w:ascii="Arial Narrow" w:hAnsi="Arial Narrow"/>
              </w:rPr>
            </w:pPr>
            <w:r w:rsidRPr="008D7BED">
              <w:rPr>
                <w:rFonts w:ascii="Arial Narrow" w:hAnsi="Arial Narrow"/>
              </w:rPr>
              <w:t>No change</w:t>
            </w:r>
          </w:p>
        </w:tc>
      </w:tr>
      <w:tr w:rsidR="00946EAA" w:rsidRPr="00AA73A7" w14:paraId="1144B0F0" w14:textId="77777777" w:rsidTr="009916AB">
        <w:trPr>
          <w:trHeight w:val="300"/>
        </w:trPr>
        <w:tc>
          <w:tcPr>
            <w:tcW w:w="1440" w:type="dxa"/>
            <w:shd w:val="clear" w:color="auto" w:fill="auto"/>
            <w:noWrap/>
            <w:vAlign w:val="center"/>
            <w:hideMark/>
          </w:tcPr>
          <w:p w14:paraId="661B4C49" w14:textId="3B986465" w:rsidR="00946EAA" w:rsidRPr="008D7BED" w:rsidRDefault="00946EAA" w:rsidP="0089509B">
            <w:pPr>
              <w:keepNext/>
              <w:spacing w:before="40" w:after="40"/>
              <w:rPr>
                <w:rFonts w:ascii="Arial Narrow" w:hAnsi="Arial Narrow"/>
              </w:rPr>
            </w:pPr>
            <w:r w:rsidRPr="00D46F6F">
              <w:rPr>
                <w:rFonts w:ascii="Arial Narrow" w:hAnsi="Arial Narrow"/>
              </w:rPr>
              <w:t xml:space="preserve">ICTICT106 </w:t>
            </w:r>
          </w:p>
        </w:tc>
        <w:tc>
          <w:tcPr>
            <w:tcW w:w="2813" w:type="dxa"/>
            <w:tcBorders>
              <w:right w:val="single" w:sz="4" w:space="0" w:color="auto"/>
            </w:tcBorders>
            <w:shd w:val="clear" w:color="auto" w:fill="auto"/>
            <w:noWrap/>
            <w:vAlign w:val="center"/>
            <w:hideMark/>
          </w:tcPr>
          <w:p w14:paraId="404A8BC0" w14:textId="0578D436" w:rsidR="00946EAA" w:rsidRPr="008D7BED" w:rsidRDefault="00946EAA" w:rsidP="0089509B">
            <w:pPr>
              <w:keepNext/>
              <w:spacing w:before="40" w:after="40"/>
              <w:rPr>
                <w:rFonts w:ascii="Arial Narrow" w:hAnsi="Arial Narrow"/>
              </w:rPr>
            </w:pPr>
            <w:r w:rsidRPr="00D46F6F">
              <w:rPr>
                <w:rFonts w:ascii="Arial Narrow" w:hAnsi="Arial Narrow"/>
              </w:rPr>
              <w:t>Operate presentation packages</w:t>
            </w:r>
          </w:p>
        </w:tc>
        <w:tc>
          <w:tcPr>
            <w:tcW w:w="1440" w:type="dxa"/>
            <w:tcBorders>
              <w:left w:val="single" w:sz="4" w:space="0" w:color="auto"/>
            </w:tcBorders>
            <w:shd w:val="clear" w:color="auto" w:fill="auto"/>
            <w:noWrap/>
            <w:vAlign w:val="center"/>
          </w:tcPr>
          <w:p w14:paraId="06E00890" w14:textId="5EA22D79" w:rsidR="00946EAA" w:rsidRPr="008D7BED" w:rsidRDefault="00946EAA" w:rsidP="0089509B">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BB53E8C" w14:textId="086CCCC1" w:rsidR="00946EAA" w:rsidRPr="008D7BED" w:rsidRDefault="00946EAA" w:rsidP="0089509B">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32D7094" w14:textId="77777777" w:rsidR="00946EAA" w:rsidRPr="008D7BED" w:rsidRDefault="00946EAA" w:rsidP="0089509B">
            <w:pPr>
              <w:keepNext/>
              <w:spacing w:before="40" w:after="40"/>
              <w:rPr>
                <w:rFonts w:ascii="Arial Narrow" w:hAnsi="Arial Narrow"/>
              </w:rPr>
            </w:pPr>
            <w:r w:rsidRPr="008D7BED">
              <w:rPr>
                <w:rFonts w:ascii="Arial Narrow" w:hAnsi="Arial Narrow"/>
              </w:rPr>
              <w:t>Newly imported unit</w:t>
            </w:r>
          </w:p>
        </w:tc>
      </w:tr>
      <w:tr w:rsidR="00946EAA" w:rsidRPr="00AA73A7" w14:paraId="594DED46" w14:textId="77777777" w:rsidTr="009916AB">
        <w:trPr>
          <w:trHeight w:val="300"/>
        </w:trPr>
        <w:tc>
          <w:tcPr>
            <w:tcW w:w="1440" w:type="dxa"/>
            <w:shd w:val="clear" w:color="auto" w:fill="auto"/>
            <w:noWrap/>
            <w:vAlign w:val="center"/>
            <w:hideMark/>
          </w:tcPr>
          <w:p w14:paraId="1FB8F816"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PUATEA001B </w:t>
            </w:r>
          </w:p>
        </w:tc>
        <w:tc>
          <w:tcPr>
            <w:tcW w:w="2813" w:type="dxa"/>
            <w:tcBorders>
              <w:right w:val="single" w:sz="4" w:space="0" w:color="auto"/>
            </w:tcBorders>
            <w:shd w:val="clear" w:color="auto" w:fill="auto"/>
            <w:noWrap/>
            <w:vAlign w:val="center"/>
            <w:hideMark/>
          </w:tcPr>
          <w:p w14:paraId="161228DB" w14:textId="77777777" w:rsidR="00946EAA" w:rsidRPr="008D7BED" w:rsidRDefault="00946EAA" w:rsidP="0089509B">
            <w:pPr>
              <w:keepNext/>
              <w:spacing w:before="40" w:after="40"/>
              <w:rPr>
                <w:rFonts w:ascii="Arial Narrow" w:hAnsi="Arial Narrow"/>
              </w:rPr>
            </w:pPr>
            <w:r w:rsidRPr="008D7BED">
              <w:rPr>
                <w:rFonts w:ascii="Arial Narrow" w:hAnsi="Arial Narrow"/>
              </w:rPr>
              <w:t>Work in a team</w:t>
            </w:r>
          </w:p>
        </w:tc>
        <w:tc>
          <w:tcPr>
            <w:tcW w:w="1440" w:type="dxa"/>
            <w:tcBorders>
              <w:left w:val="single" w:sz="4" w:space="0" w:color="auto"/>
            </w:tcBorders>
            <w:shd w:val="clear" w:color="auto" w:fill="auto"/>
            <w:noWrap/>
            <w:vAlign w:val="center"/>
            <w:hideMark/>
          </w:tcPr>
          <w:p w14:paraId="51B60A43"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PUATEA001B </w:t>
            </w:r>
          </w:p>
        </w:tc>
        <w:tc>
          <w:tcPr>
            <w:tcW w:w="3096" w:type="dxa"/>
            <w:tcBorders>
              <w:right w:val="single" w:sz="4" w:space="0" w:color="auto"/>
            </w:tcBorders>
            <w:shd w:val="clear" w:color="auto" w:fill="auto"/>
            <w:noWrap/>
            <w:vAlign w:val="center"/>
            <w:hideMark/>
          </w:tcPr>
          <w:p w14:paraId="4FB488BA" w14:textId="77777777" w:rsidR="00946EAA" w:rsidRPr="008D7BED" w:rsidRDefault="00946EAA" w:rsidP="0089509B">
            <w:pPr>
              <w:keepNext/>
              <w:spacing w:before="40" w:after="40"/>
              <w:rPr>
                <w:rFonts w:ascii="Arial Narrow" w:hAnsi="Arial Narrow"/>
              </w:rPr>
            </w:pPr>
            <w:r w:rsidRPr="008D7BED">
              <w:rPr>
                <w:rFonts w:ascii="Arial Narrow" w:hAnsi="Arial Narrow"/>
              </w:rPr>
              <w:t>Work in a team</w:t>
            </w:r>
          </w:p>
        </w:tc>
        <w:tc>
          <w:tcPr>
            <w:tcW w:w="1418" w:type="dxa"/>
            <w:tcBorders>
              <w:left w:val="single" w:sz="4" w:space="0" w:color="auto"/>
            </w:tcBorders>
            <w:shd w:val="clear" w:color="auto" w:fill="auto"/>
            <w:noWrap/>
            <w:vAlign w:val="center"/>
            <w:hideMark/>
          </w:tcPr>
          <w:p w14:paraId="5BEE1FFC" w14:textId="134DBDE8" w:rsidR="00946EAA" w:rsidRPr="008D7BED" w:rsidRDefault="009916AB" w:rsidP="0089509B">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785D3608" w14:textId="77777777" w:rsidTr="009916AB">
        <w:trPr>
          <w:trHeight w:val="300"/>
        </w:trPr>
        <w:tc>
          <w:tcPr>
            <w:tcW w:w="1440" w:type="dxa"/>
            <w:shd w:val="clear" w:color="auto" w:fill="auto"/>
            <w:noWrap/>
            <w:vAlign w:val="center"/>
            <w:hideMark/>
          </w:tcPr>
          <w:p w14:paraId="593F6253"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SISSCOP205A </w:t>
            </w:r>
          </w:p>
        </w:tc>
        <w:tc>
          <w:tcPr>
            <w:tcW w:w="2813" w:type="dxa"/>
            <w:tcBorders>
              <w:right w:val="single" w:sz="4" w:space="0" w:color="auto"/>
            </w:tcBorders>
            <w:shd w:val="clear" w:color="auto" w:fill="auto"/>
            <w:noWrap/>
            <w:vAlign w:val="center"/>
            <w:hideMark/>
          </w:tcPr>
          <w:p w14:paraId="6FABE7E3" w14:textId="77777777" w:rsidR="00946EAA" w:rsidRPr="008D7BED" w:rsidRDefault="00946EAA" w:rsidP="0089509B">
            <w:pPr>
              <w:keepNext/>
              <w:spacing w:before="40" w:after="40"/>
              <w:rPr>
                <w:rFonts w:ascii="Arial Narrow" w:hAnsi="Arial Narrow"/>
              </w:rPr>
            </w:pPr>
            <w:r w:rsidRPr="008D7BED">
              <w:rPr>
                <w:rFonts w:ascii="Arial Narrow" w:hAnsi="Arial Narrow"/>
              </w:rPr>
              <w:t>Develop a personal financial plan</w:t>
            </w:r>
          </w:p>
        </w:tc>
        <w:tc>
          <w:tcPr>
            <w:tcW w:w="1440" w:type="dxa"/>
            <w:tcBorders>
              <w:left w:val="single" w:sz="4" w:space="0" w:color="auto"/>
            </w:tcBorders>
            <w:shd w:val="clear" w:color="auto" w:fill="auto"/>
            <w:noWrap/>
            <w:vAlign w:val="center"/>
            <w:hideMark/>
          </w:tcPr>
          <w:p w14:paraId="30EBD239"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SISSCOP205A </w:t>
            </w:r>
          </w:p>
        </w:tc>
        <w:tc>
          <w:tcPr>
            <w:tcW w:w="3096" w:type="dxa"/>
            <w:tcBorders>
              <w:right w:val="single" w:sz="4" w:space="0" w:color="auto"/>
            </w:tcBorders>
            <w:shd w:val="clear" w:color="auto" w:fill="auto"/>
            <w:noWrap/>
            <w:vAlign w:val="center"/>
            <w:hideMark/>
          </w:tcPr>
          <w:p w14:paraId="61EC97C4" w14:textId="77777777" w:rsidR="00946EAA" w:rsidRPr="008D7BED" w:rsidRDefault="00946EAA" w:rsidP="0089509B">
            <w:pPr>
              <w:keepNext/>
              <w:spacing w:before="40" w:after="40"/>
              <w:rPr>
                <w:rFonts w:ascii="Arial Narrow" w:hAnsi="Arial Narrow"/>
              </w:rPr>
            </w:pPr>
            <w:r w:rsidRPr="008D7BED">
              <w:rPr>
                <w:rFonts w:ascii="Arial Narrow" w:hAnsi="Arial Narrow"/>
              </w:rPr>
              <w:t>Develop a personal financial plan</w:t>
            </w:r>
          </w:p>
        </w:tc>
        <w:tc>
          <w:tcPr>
            <w:tcW w:w="1418" w:type="dxa"/>
            <w:tcBorders>
              <w:left w:val="single" w:sz="4" w:space="0" w:color="auto"/>
            </w:tcBorders>
            <w:shd w:val="clear" w:color="auto" w:fill="auto"/>
            <w:noWrap/>
            <w:vAlign w:val="center"/>
            <w:hideMark/>
          </w:tcPr>
          <w:p w14:paraId="4C8729D9" w14:textId="357A6ABD" w:rsidR="00946EAA" w:rsidRPr="008D7BED" w:rsidRDefault="009916AB" w:rsidP="0089509B">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6B85C7EE" w14:textId="77777777" w:rsidTr="009916AB">
        <w:trPr>
          <w:trHeight w:val="300"/>
        </w:trPr>
        <w:tc>
          <w:tcPr>
            <w:tcW w:w="1440" w:type="dxa"/>
            <w:shd w:val="clear" w:color="auto" w:fill="auto"/>
            <w:noWrap/>
            <w:vAlign w:val="center"/>
            <w:hideMark/>
          </w:tcPr>
          <w:p w14:paraId="2AEEC6B2" w14:textId="77777777" w:rsidR="00946EAA" w:rsidRPr="008D7BED" w:rsidRDefault="00946EAA" w:rsidP="0089509B">
            <w:pPr>
              <w:keepNext/>
              <w:spacing w:before="40" w:after="40"/>
              <w:rPr>
                <w:rFonts w:ascii="Arial Narrow" w:hAnsi="Arial Narrow"/>
              </w:rPr>
            </w:pPr>
            <w:r w:rsidRPr="008D7BED">
              <w:rPr>
                <w:rFonts w:ascii="Arial Narrow" w:hAnsi="Arial Narrow"/>
              </w:rPr>
              <w:t>SISSCOP307A</w:t>
            </w:r>
          </w:p>
        </w:tc>
        <w:tc>
          <w:tcPr>
            <w:tcW w:w="2813" w:type="dxa"/>
            <w:tcBorders>
              <w:right w:val="single" w:sz="4" w:space="0" w:color="auto"/>
            </w:tcBorders>
            <w:shd w:val="clear" w:color="auto" w:fill="auto"/>
            <w:noWrap/>
            <w:vAlign w:val="center"/>
            <w:hideMark/>
          </w:tcPr>
          <w:p w14:paraId="254962D2" w14:textId="77777777" w:rsidR="00946EAA" w:rsidRPr="008D7BED" w:rsidRDefault="00946EAA" w:rsidP="0089509B">
            <w:pPr>
              <w:keepNext/>
              <w:spacing w:before="40" w:after="40"/>
              <w:rPr>
                <w:rFonts w:ascii="Arial Narrow" w:hAnsi="Arial Narrow"/>
              </w:rPr>
            </w:pPr>
            <w:r w:rsidRPr="008D7BED">
              <w:rPr>
                <w:rFonts w:ascii="Arial Narrow" w:hAnsi="Arial Narrow"/>
              </w:rPr>
              <w:t>Manage personal finances</w:t>
            </w:r>
          </w:p>
        </w:tc>
        <w:tc>
          <w:tcPr>
            <w:tcW w:w="1440" w:type="dxa"/>
            <w:tcBorders>
              <w:left w:val="single" w:sz="4" w:space="0" w:color="auto"/>
            </w:tcBorders>
            <w:shd w:val="clear" w:color="auto" w:fill="auto"/>
            <w:noWrap/>
            <w:vAlign w:val="center"/>
            <w:hideMark/>
          </w:tcPr>
          <w:p w14:paraId="0B60E90F" w14:textId="77777777" w:rsidR="00946EAA" w:rsidRPr="008D7BED" w:rsidRDefault="00946EAA" w:rsidP="0089509B">
            <w:pPr>
              <w:keepNext/>
              <w:spacing w:before="40" w:after="40"/>
              <w:rPr>
                <w:rFonts w:ascii="Arial Narrow" w:hAnsi="Arial Narrow"/>
              </w:rPr>
            </w:pPr>
            <w:r w:rsidRPr="008D7BED">
              <w:rPr>
                <w:rFonts w:ascii="Arial Narrow" w:hAnsi="Arial Narrow"/>
              </w:rPr>
              <w:t>SISSCOP307A</w:t>
            </w:r>
          </w:p>
        </w:tc>
        <w:tc>
          <w:tcPr>
            <w:tcW w:w="3096" w:type="dxa"/>
            <w:tcBorders>
              <w:right w:val="single" w:sz="4" w:space="0" w:color="auto"/>
            </w:tcBorders>
            <w:shd w:val="clear" w:color="auto" w:fill="auto"/>
            <w:noWrap/>
            <w:vAlign w:val="center"/>
            <w:hideMark/>
          </w:tcPr>
          <w:p w14:paraId="1FD9A4F7" w14:textId="77777777" w:rsidR="00946EAA" w:rsidRPr="008D7BED" w:rsidRDefault="00946EAA" w:rsidP="0089509B">
            <w:pPr>
              <w:keepNext/>
              <w:spacing w:before="40" w:after="40"/>
              <w:rPr>
                <w:rFonts w:ascii="Arial Narrow" w:hAnsi="Arial Narrow"/>
              </w:rPr>
            </w:pPr>
            <w:r w:rsidRPr="008D7BED">
              <w:rPr>
                <w:rFonts w:ascii="Arial Narrow" w:hAnsi="Arial Narrow"/>
              </w:rPr>
              <w:t>Manage personal finances</w:t>
            </w:r>
          </w:p>
        </w:tc>
        <w:tc>
          <w:tcPr>
            <w:tcW w:w="1418" w:type="dxa"/>
            <w:tcBorders>
              <w:left w:val="single" w:sz="4" w:space="0" w:color="auto"/>
            </w:tcBorders>
            <w:shd w:val="clear" w:color="auto" w:fill="auto"/>
            <w:noWrap/>
            <w:vAlign w:val="center"/>
            <w:hideMark/>
          </w:tcPr>
          <w:p w14:paraId="7B9A5A43" w14:textId="5F88C3F0" w:rsidR="00946EAA" w:rsidRPr="008D7BED" w:rsidRDefault="009916AB" w:rsidP="0089509B">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259E898F" w14:textId="77777777" w:rsidTr="009916AB">
        <w:trPr>
          <w:trHeight w:val="300"/>
        </w:trPr>
        <w:tc>
          <w:tcPr>
            <w:tcW w:w="1440" w:type="dxa"/>
            <w:shd w:val="clear" w:color="auto" w:fill="auto"/>
            <w:noWrap/>
            <w:vAlign w:val="center"/>
            <w:hideMark/>
          </w:tcPr>
          <w:p w14:paraId="05941A7D" w14:textId="4FB461D4" w:rsidR="00946EAA" w:rsidRPr="008D7BED" w:rsidRDefault="00DD5DEB" w:rsidP="0089509B">
            <w:pPr>
              <w:keepNext/>
              <w:spacing w:before="40" w:after="40"/>
              <w:rPr>
                <w:rFonts w:ascii="Arial Narrow" w:hAnsi="Arial Narrow"/>
              </w:rPr>
            </w:pPr>
            <w:r w:rsidRPr="008D7BED">
              <w:rPr>
                <w:rFonts w:ascii="Arial Narrow" w:hAnsi="Arial Narrow"/>
              </w:rPr>
              <w:t>VU22104</w:t>
            </w:r>
          </w:p>
        </w:tc>
        <w:tc>
          <w:tcPr>
            <w:tcW w:w="2813" w:type="dxa"/>
            <w:tcBorders>
              <w:right w:val="single" w:sz="4" w:space="0" w:color="auto"/>
            </w:tcBorders>
            <w:shd w:val="clear" w:color="auto" w:fill="auto"/>
            <w:noWrap/>
            <w:vAlign w:val="center"/>
            <w:hideMark/>
          </w:tcPr>
          <w:p w14:paraId="1DC8D400" w14:textId="77777777" w:rsidR="00946EAA" w:rsidRPr="008D7BED" w:rsidRDefault="00946EAA" w:rsidP="0089509B">
            <w:pPr>
              <w:keepNext/>
              <w:spacing w:before="40" w:after="40"/>
              <w:rPr>
                <w:rFonts w:ascii="Arial Narrow" w:hAnsi="Arial Narrow"/>
              </w:rPr>
            </w:pPr>
            <w:r w:rsidRPr="008D7BED">
              <w:rPr>
                <w:rFonts w:ascii="Arial Narrow" w:hAnsi="Arial Narrow"/>
              </w:rPr>
              <w:t>Prepare simple budgets</w:t>
            </w:r>
          </w:p>
        </w:tc>
        <w:tc>
          <w:tcPr>
            <w:tcW w:w="1440" w:type="dxa"/>
            <w:tcBorders>
              <w:left w:val="single" w:sz="4" w:space="0" w:color="auto"/>
            </w:tcBorders>
            <w:shd w:val="clear" w:color="auto" w:fill="auto"/>
            <w:noWrap/>
            <w:vAlign w:val="center"/>
            <w:hideMark/>
          </w:tcPr>
          <w:p w14:paraId="3C79CC62" w14:textId="5619DBB4" w:rsidR="00946EAA" w:rsidRPr="008D7BED" w:rsidRDefault="00DD5DEB" w:rsidP="0089509B">
            <w:pPr>
              <w:keepNext/>
              <w:spacing w:before="40" w:after="40"/>
              <w:rPr>
                <w:rFonts w:ascii="Arial Narrow" w:hAnsi="Arial Narrow"/>
              </w:rPr>
            </w:pPr>
            <w:r w:rsidRPr="008D7BED">
              <w:rPr>
                <w:rFonts w:ascii="Arial Narrow" w:hAnsi="Arial Narrow"/>
              </w:rPr>
              <w:t>VU21046</w:t>
            </w:r>
          </w:p>
        </w:tc>
        <w:tc>
          <w:tcPr>
            <w:tcW w:w="3096" w:type="dxa"/>
            <w:tcBorders>
              <w:right w:val="single" w:sz="4" w:space="0" w:color="auto"/>
            </w:tcBorders>
            <w:shd w:val="clear" w:color="auto" w:fill="auto"/>
            <w:noWrap/>
            <w:vAlign w:val="center"/>
            <w:hideMark/>
          </w:tcPr>
          <w:p w14:paraId="27A290E9" w14:textId="77777777" w:rsidR="00946EAA" w:rsidRPr="008D7BED" w:rsidRDefault="00946EAA" w:rsidP="0089509B">
            <w:pPr>
              <w:keepNext/>
              <w:spacing w:before="40" w:after="40"/>
              <w:rPr>
                <w:rFonts w:ascii="Arial Narrow" w:hAnsi="Arial Narrow"/>
              </w:rPr>
            </w:pPr>
            <w:r w:rsidRPr="008D7BED">
              <w:rPr>
                <w:rFonts w:ascii="Arial Narrow" w:hAnsi="Arial Narrow"/>
              </w:rPr>
              <w:t>Prepare simple budgets</w:t>
            </w:r>
          </w:p>
        </w:tc>
        <w:tc>
          <w:tcPr>
            <w:tcW w:w="1418" w:type="dxa"/>
            <w:tcBorders>
              <w:left w:val="single" w:sz="4" w:space="0" w:color="auto"/>
            </w:tcBorders>
            <w:shd w:val="clear" w:color="auto" w:fill="auto"/>
            <w:noWrap/>
            <w:vAlign w:val="center"/>
            <w:hideMark/>
          </w:tcPr>
          <w:p w14:paraId="229E1529" w14:textId="77777777" w:rsidR="00946EAA" w:rsidRPr="008D7BED" w:rsidRDefault="00946EAA" w:rsidP="0089509B">
            <w:pPr>
              <w:keepNext/>
              <w:spacing w:before="40" w:after="40"/>
              <w:rPr>
                <w:rFonts w:ascii="Arial Narrow" w:hAnsi="Arial Narrow"/>
              </w:rPr>
            </w:pPr>
            <w:r w:rsidRPr="008D7BED">
              <w:rPr>
                <w:rFonts w:ascii="Arial Narrow" w:hAnsi="Arial Narrow"/>
              </w:rPr>
              <w:t>Equivalent</w:t>
            </w:r>
          </w:p>
        </w:tc>
      </w:tr>
      <w:tr w:rsidR="00946EAA" w:rsidRPr="00AA73A7" w14:paraId="36C73409" w14:textId="77777777" w:rsidTr="009916AB">
        <w:trPr>
          <w:trHeight w:val="300"/>
        </w:trPr>
        <w:tc>
          <w:tcPr>
            <w:tcW w:w="1440" w:type="dxa"/>
            <w:shd w:val="clear" w:color="auto" w:fill="auto"/>
            <w:noWrap/>
            <w:vAlign w:val="center"/>
            <w:hideMark/>
          </w:tcPr>
          <w:p w14:paraId="4E0FE740" w14:textId="390E727D" w:rsidR="00946EAA" w:rsidRPr="008D7BED" w:rsidRDefault="00DD5DEB" w:rsidP="0089509B">
            <w:pPr>
              <w:keepNext/>
              <w:spacing w:before="40" w:after="40"/>
              <w:rPr>
                <w:rFonts w:ascii="Arial Narrow" w:hAnsi="Arial Narrow"/>
              </w:rPr>
            </w:pPr>
            <w:r w:rsidRPr="008D7BED">
              <w:rPr>
                <w:rFonts w:ascii="Arial Narrow" w:hAnsi="Arial Narrow"/>
              </w:rPr>
              <w:t>VU22107</w:t>
            </w:r>
          </w:p>
        </w:tc>
        <w:tc>
          <w:tcPr>
            <w:tcW w:w="2813" w:type="dxa"/>
            <w:tcBorders>
              <w:right w:val="single" w:sz="4" w:space="0" w:color="auto"/>
            </w:tcBorders>
            <w:shd w:val="clear" w:color="auto" w:fill="auto"/>
            <w:noWrap/>
            <w:vAlign w:val="center"/>
            <w:hideMark/>
          </w:tcPr>
          <w:p w14:paraId="532753D9" w14:textId="77777777" w:rsidR="00946EAA" w:rsidRPr="008D7BED" w:rsidRDefault="00946EAA" w:rsidP="0089509B">
            <w:pPr>
              <w:keepNext/>
              <w:spacing w:before="40" w:after="40"/>
              <w:rPr>
                <w:rFonts w:ascii="Arial Narrow" w:hAnsi="Arial Narrow"/>
              </w:rPr>
            </w:pPr>
            <w:r w:rsidRPr="008D7BED">
              <w:rPr>
                <w:rFonts w:ascii="Arial Narrow" w:hAnsi="Arial Narrow"/>
              </w:rPr>
              <w:t>Calculate and communicate sports scores</w:t>
            </w:r>
          </w:p>
        </w:tc>
        <w:tc>
          <w:tcPr>
            <w:tcW w:w="1440" w:type="dxa"/>
            <w:tcBorders>
              <w:left w:val="single" w:sz="4" w:space="0" w:color="auto"/>
            </w:tcBorders>
            <w:shd w:val="clear" w:color="auto" w:fill="auto"/>
            <w:noWrap/>
            <w:vAlign w:val="center"/>
            <w:hideMark/>
          </w:tcPr>
          <w:p w14:paraId="26C87E41" w14:textId="7A4B070A" w:rsidR="00946EAA" w:rsidRPr="008D7BED" w:rsidRDefault="00DD5DEB" w:rsidP="0089509B">
            <w:pPr>
              <w:keepNext/>
              <w:spacing w:before="40" w:after="40"/>
              <w:rPr>
                <w:rFonts w:ascii="Arial Narrow" w:hAnsi="Arial Narrow"/>
              </w:rPr>
            </w:pPr>
            <w:r w:rsidRPr="008D7BED">
              <w:rPr>
                <w:rFonts w:ascii="Arial Narrow" w:hAnsi="Arial Narrow"/>
              </w:rPr>
              <w:t>VU21043</w:t>
            </w:r>
          </w:p>
        </w:tc>
        <w:tc>
          <w:tcPr>
            <w:tcW w:w="3096" w:type="dxa"/>
            <w:tcBorders>
              <w:right w:val="single" w:sz="4" w:space="0" w:color="auto"/>
            </w:tcBorders>
            <w:shd w:val="clear" w:color="auto" w:fill="auto"/>
            <w:noWrap/>
            <w:vAlign w:val="center"/>
            <w:hideMark/>
          </w:tcPr>
          <w:p w14:paraId="74A055F5" w14:textId="77777777" w:rsidR="00946EAA" w:rsidRPr="008D7BED" w:rsidRDefault="00946EAA" w:rsidP="0089509B">
            <w:pPr>
              <w:keepNext/>
              <w:spacing w:before="40" w:after="40"/>
              <w:rPr>
                <w:rFonts w:ascii="Arial Narrow" w:hAnsi="Arial Narrow"/>
              </w:rPr>
            </w:pPr>
            <w:r w:rsidRPr="008D7BED">
              <w:rPr>
                <w:rFonts w:ascii="Arial Narrow" w:hAnsi="Arial Narrow"/>
              </w:rPr>
              <w:t>Calculate and communicate sports scores</w:t>
            </w:r>
          </w:p>
        </w:tc>
        <w:tc>
          <w:tcPr>
            <w:tcW w:w="1418" w:type="dxa"/>
            <w:tcBorders>
              <w:left w:val="single" w:sz="4" w:space="0" w:color="auto"/>
            </w:tcBorders>
            <w:shd w:val="clear" w:color="auto" w:fill="auto"/>
            <w:noWrap/>
            <w:vAlign w:val="center"/>
            <w:hideMark/>
          </w:tcPr>
          <w:p w14:paraId="460E89BF" w14:textId="77777777" w:rsidR="00946EAA" w:rsidRPr="008D7BED" w:rsidRDefault="00946EAA" w:rsidP="0089509B">
            <w:pPr>
              <w:keepNext/>
              <w:spacing w:before="40" w:after="40"/>
              <w:rPr>
                <w:rFonts w:ascii="Arial Narrow" w:hAnsi="Arial Narrow"/>
              </w:rPr>
            </w:pPr>
            <w:r w:rsidRPr="008D7BED">
              <w:rPr>
                <w:rFonts w:ascii="Arial Narrow" w:hAnsi="Arial Narrow"/>
              </w:rPr>
              <w:t>Equivalent</w:t>
            </w:r>
          </w:p>
        </w:tc>
      </w:tr>
      <w:tr w:rsidR="00946EAA" w:rsidRPr="00AA73A7" w14:paraId="10F326E8" w14:textId="77777777" w:rsidTr="009916AB">
        <w:trPr>
          <w:trHeight w:val="300"/>
        </w:trPr>
        <w:tc>
          <w:tcPr>
            <w:tcW w:w="1440" w:type="dxa"/>
            <w:shd w:val="clear" w:color="auto" w:fill="auto"/>
            <w:noWrap/>
            <w:vAlign w:val="center"/>
            <w:hideMark/>
          </w:tcPr>
          <w:p w14:paraId="13241A55" w14:textId="24712669" w:rsidR="00946EAA" w:rsidRPr="008D7BED" w:rsidRDefault="00946EAA" w:rsidP="0089509B">
            <w:pPr>
              <w:keepNext/>
              <w:spacing w:before="40" w:after="40"/>
              <w:rPr>
                <w:rFonts w:ascii="Arial Narrow" w:hAnsi="Arial Narrow"/>
              </w:rPr>
            </w:pPr>
            <w:r w:rsidRPr="005949D6">
              <w:rPr>
                <w:rFonts w:ascii="Arial Narrow" w:hAnsi="Arial Narrow"/>
              </w:rPr>
              <w:t>VU22094</w:t>
            </w:r>
          </w:p>
        </w:tc>
        <w:tc>
          <w:tcPr>
            <w:tcW w:w="2813" w:type="dxa"/>
            <w:tcBorders>
              <w:right w:val="single" w:sz="4" w:space="0" w:color="auto"/>
            </w:tcBorders>
            <w:shd w:val="clear" w:color="auto" w:fill="auto"/>
            <w:noWrap/>
            <w:vAlign w:val="center"/>
            <w:hideMark/>
          </w:tcPr>
          <w:p w14:paraId="6B12F948" w14:textId="2D64A819" w:rsidR="00946EAA" w:rsidRPr="008D7BED" w:rsidRDefault="00946EAA" w:rsidP="0089509B">
            <w:pPr>
              <w:keepNext/>
              <w:spacing w:before="40" w:after="40"/>
              <w:rPr>
                <w:rFonts w:ascii="Arial Narrow" w:hAnsi="Arial Narrow"/>
              </w:rPr>
            </w:pPr>
            <w:r w:rsidRPr="005949D6">
              <w:rPr>
                <w:rFonts w:ascii="Arial Narrow" w:hAnsi="Arial Narrow"/>
              </w:rPr>
              <w:t>Explore your story</w:t>
            </w:r>
          </w:p>
        </w:tc>
        <w:tc>
          <w:tcPr>
            <w:tcW w:w="1440" w:type="dxa"/>
            <w:tcBorders>
              <w:left w:val="single" w:sz="4" w:space="0" w:color="auto"/>
            </w:tcBorders>
            <w:shd w:val="clear" w:color="auto" w:fill="auto"/>
            <w:noWrap/>
            <w:vAlign w:val="center"/>
          </w:tcPr>
          <w:p w14:paraId="51F22728" w14:textId="58BE43CB" w:rsidR="00946EAA" w:rsidRPr="008D7BED" w:rsidRDefault="00946EAA" w:rsidP="0089509B">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1D507DD" w14:textId="2597A482" w:rsidR="00946EAA" w:rsidRPr="008D7BED" w:rsidRDefault="00946EAA" w:rsidP="0089509B">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749B9D6C" w14:textId="121CDB51" w:rsidR="00946EAA" w:rsidRPr="008D7BED" w:rsidRDefault="00946EAA" w:rsidP="0089509B">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4B0D29F2" w14:textId="77777777" w:rsidTr="009916AB">
        <w:trPr>
          <w:trHeight w:val="300"/>
        </w:trPr>
        <w:tc>
          <w:tcPr>
            <w:tcW w:w="1440" w:type="dxa"/>
            <w:shd w:val="clear" w:color="auto" w:fill="auto"/>
            <w:noWrap/>
            <w:vAlign w:val="center"/>
          </w:tcPr>
          <w:p w14:paraId="5B2850B2" w14:textId="2CBB92DD" w:rsidR="00946EAA" w:rsidRPr="008D7BED" w:rsidRDefault="00946EAA" w:rsidP="0089509B">
            <w:pPr>
              <w:keepNext/>
              <w:spacing w:before="40" w:after="40"/>
              <w:rPr>
                <w:rFonts w:ascii="Arial Narrow" w:hAnsi="Arial Narrow"/>
              </w:rPr>
            </w:pPr>
            <w:r w:rsidRPr="00C7401D">
              <w:rPr>
                <w:rFonts w:ascii="Arial Narrow" w:hAnsi="Arial Narrow"/>
              </w:rPr>
              <w:t>VU22113</w:t>
            </w:r>
          </w:p>
        </w:tc>
        <w:tc>
          <w:tcPr>
            <w:tcW w:w="2813" w:type="dxa"/>
            <w:tcBorders>
              <w:right w:val="single" w:sz="4" w:space="0" w:color="auto"/>
            </w:tcBorders>
            <w:shd w:val="clear" w:color="auto" w:fill="auto"/>
            <w:noWrap/>
            <w:vAlign w:val="center"/>
            <w:hideMark/>
          </w:tcPr>
          <w:p w14:paraId="34ACA245" w14:textId="5165C82E" w:rsidR="00946EAA" w:rsidRPr="008D7BED" w:rsidRDefault="00946EAA" w:rsidP="0089509B">
            <w:pPr>
              <w:keepNext/>
              <w:spacing w:before="40" w:after="40"/>
              <w:rPr>
                <w:rFonts w:ascii="Arial Narrow" w:hAnsi="Arial Narrow"/>
              </w:rPr>
            </w:pPr>
            <w:r w:rsidRPr="00C7401D">
              <w:rPr>
                <w:rFonts w:ascii="Arial Narrow" w:hAnsi="Arial Narrow"/>
              </w:rPr>
              <w:t xml:space="preserve">Investigate the influence of Aboriginal and/or Torres Strait </w:t>
            </w:r>
            <w:r w:rsidRPr="00C7401D">
              <w:rPr>
                <w:rFonts w:ascii="Arial Narrow" w:hAnsi="Arial Narrow"/>
              </w:rPr>
              <w:lastRenderedPageBreak/>
              <w:t>Islander history</w:t>
            </w:r>
          </w:p>
        </w:tc>
        <w:tc>
          <w:tcPr>
            <w:tcW w:w="1440" w:type="dxa"/>
            <w:tcBorders>
              <w:left w:val="single" w:sz="4" w:space="0" w:color="auto"/>
            </w:tcBorders>
            <w:shd w:val="clear" w:color="auto" w:fill="auto"/>
            <w:noWrap/>
            <w:vAlign w:val="center"/>
          </w:tcPr>
          <w:p w14:paraId="5DD9F03B" w14:textId="0F27EB03" w:rsidR="00946EAA" w:rsidRPr="008D7BED" w:rsidRDefault="00946EAA" w:rsidP="0089509B">
            <w:pPr>
              <w:keepNext/>
              <w:spacing w:before="40" w:after="40"/>
              <w:rPr>
                <w:rFonts w:ascii="Arial Narrow" w:hAnsi="Arial Narrow"/>
              </w:rPr>
            </w:pPr>
            <w:r>
              <w:rPr>
                <w:rFonts w:ascii="Arial Narrow" w:hAnsi="Arial Narrow"/>
              </w:rPr>
              <w:lastRenderedPageBreak/>
              <w:t>N/A</w:t>
            </w:r>
          </w:p>
        </w:tc>
        <w:tc>
          <w:tcPr>
            <w:tcW w:w="3096" w:type="dxa"/>
            <w:tcBorders>
              <w:right w:val="single" w:sz="4" w:space="0" w:color="auto"/>
            </w:tcBorders>
            <w:shd w:val="clear" w:color="auto" w:fill="auto"/>
            <w:noWrap/>
            <w:vAlign w:val="center"/>
          </w:tcPr>
          <w:p w14:paraId="0CE1E5FF" w14:textId="6D486E41" w:rsidR="00946EAA" w:rsidRPr="008D7BED" w:rsidRDefault="00946EAA" w:rsidP="0089509B">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14123F4" w14:textId="7474F7DB" w:rsidR="00946EAA" w:rsidRPr="008D7BED" w:rsidRDefault="00946EAA" w:rsidP="0089509B">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685F0EB5" w14:textId="77777777" w:rsidTr="009916AB">
        <w:trPr>
          <w:trHeight w:val="300"/>
        </w:trPr>
        <w:tc>
          <w:tcPr>
            <w:tcW w:w="1440" w:type="dxa"/>
            <w:shd w:val="clear" w:color="auto" w:fill="auto"/>
            <w:noWrap/>
            <w:vAlign w:val="center"/>
          </w:tcPr>
          <w:p w14:paraId="530F0EBE" w14:textId="0F1E7CC4" w:rsidR="00946EAA" w:rsidRPr="008D7BED" w:rsidRDefault="00946EAA" w:rsidP="0089509B">
            <w:pPr>
              <w:keepNext/>
              <w:spacing w:before="40" w:after="40"/>
              <w:rPr>
                <w:rFonts w:ascii="Arial Narrow" w:hAnsi="Arial Narrow"/>
              </w:rPr>
            </w:pPr>
            <w:r w:rsidRPr="00D26CE8">
              <w:rPr>
                <w:rFonts w:ascii="Arial Narrow" w:hAnsi="Arial Narrow"/>
              </w:rPr>
              <w:t>VU22114</w:t>
            </w:r>
          </w:p>
        </w:tc>
        <w:tc>
          <w:tcPr>
            <w:tcW w:w="2813" w:type="dxa"/>
            <w:tcBorders>
              <w:right w:val="single" w:sz="4" w:space="0" w:color="auto"/>
            </w:tcBorders>
            <w:shd w:val="clear" w:color="auto" w:fill="auto"/>
            <w:noWrap/>
            <w:vAlign w:val="center"/>
            <w:hideMark/>
          </w:tcPr>
          <w:p w14:paraId="03B56319" w14:textId="1EA7B317" w:rsidR="00946EAA" w:rsidRPr="008D7BED" w:rsidRDefault="00946EAA" w:rsidP="0089509B">
            <w:pPr>
              <w:keepNext/>
              <w:spacing w:before="40" w:after="40"/>
              <w:rPr>
                <w:rFonts w:ascii="Arial Narrow" w:hAnsi="Arial Narrow"/>
              </w:rPr>
            </w:pPr>
            <w:r w:rsidRPr="00D26CE8">
              <w:rPr>
                <w:rFonts w:ascii="Arial Narrow" w:hAnsi="Arial Narrow"/>
              </w:rPr>
              <w:t>Investigate and present on features of Aboriginal and/or Torres Strait Islander culture</w:t>
            </w:r>
          </w:p>
        </w:tc>
        <w:tc>
          <w:tcPr>
            <w:tcW w:w="1440" w:type="dxa"/>
            <w:tcBorders>
              <w:left w:val="single" w:sz="4" w:space="0" w:color="auto"/>
            </w:tcBorders>
            <w:shd w:val="clear" w:color="auto" w:fill="auto"/>
            <w:noWrap/>
            <w:vAlign w:val="center"/>
          </w:tcPr>
          <w:p w14:paraId="60A761EA" w14:textId="3BA1644E" w:rsidR="00946EAA" w:rsidRPr="008D7BED" w:rsidRDefault="00946EAA" w:rsidP="0089509B">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106431D1" w14:textId="590FF14B" w:rsidR="00946EAA" w:rsidRPr="008D7BED" w:rsidRDefault="00946EAA" w:rsidP="0089509B">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6ED7D04D" w14:textId="3E78D254" w:rsidR="00946EAA" w:rsidRPr="008D7BED" w:rsidRDefault="00946EAA" w:rsidP="0089509B">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59611297" w14:textId="77777777" w:rsidTr="009916AB">
        <w:trPr>
          <w:trHeight w:val="300"/>
        </w:trPr>
        <w:tc>
          <w:tcPr>
            <w:tcW w:w="1440" w:type="dxa"/>
            <w:shd w:val="clear" w:color="auto" w:fill="auto"/>
            <w:noWrap/>
            <w:vAlign w:val="center"/>
            <w:hideMark/>
          </w:tcPr>
          <w:p w14:paraId="6CDCA852" w14:textId="2B59FE79" w:rsidR="00946EAA" w:rsidRPr="008D7BED" w:rsidRDefault="00DD5DEB" w:rsidP="0089509B">
            <w:pPr>
              <w:keepNext/>
              <w:spacing w:before="40" w:after="40"/>
              <w:rPr>
                <w:rFonts w:ascii="Arial Narrow" w:hAnsi="Arial Narrow"/>
              </w:rPr>
            </w:pPr>
            <w:r w:rsidRPr="008D7BED">
              <w:rPr>
                <w:rFonts w:ascii="Arial Narrow" w:hAnsi="Arial Narrow"/>
              </w:rPr>
              <w:t>VU21881</w:t>
            </w:r>
          </w:p>
        </w:tc>
        <w:tc>
          <w:tcPr>
            <w:tcW w:w="2813" w:type="dxa"/>
            <w:tcBorders>
              <w:right w:val="single" w:sz="4" w:space="0" w:color="auto"/>
            </w:tcBorders>
            <w:shd w:val="clear" w:color="auto" w:fill="auto"/>
            <w:noWrap/>
            <w:vAlign w:val="center"/>
            <w:hideMark/>
          </w:tcPr>
          <w:p w14:paraId="68324481" w14:textId="77777777" w:rsidR="00946EAA" w:rsidRPr="008D7BED" w:rsidRDefault="00946EAA" w:rsidP="0089509B">
            <w:pPr>
              <w:keepNext/>
              <w:spacing w:before="40" w:after="40"/>
              <w:rPr>
                <w:rFonts w:ascii="Arial Narrow" w:hAnsi="Arial Narrow"/>
              </w:rPr>
            </w:pPr>
            <w:r w:rsidRPr="008D7BED">
              <w:rPr>
                <w:rFonts w:ascii="Arial Narrow" w:hAnsi="Arial Narrow"/>
              </w:rPr>
              <w:t>Apply essential further study skills</w:t>
            </w:r>
          </w:p>
        </w:tc>
        <w:tc>
          <w:tcPr>
            <w:tcW w:w="1440" w:type="dxa"/>
            <w:tcBorders>
              <w:left w:val="single" w:sz="4" w:space="0" w:color="auto"/>
            </w:tcBorders>
            <w:shd w:val="clear" w:color="auto" w:fill="auto"/>
            <w:noWrap/>
            <w:vAlign w:val="center"/>
            <w:hideMark/>
          </w:tcPr>
          <w:p w14:paraId="6B7AE64C" w14:textId="36843AE7" w:rsidR="00946EAA" w:rsidRPr="008D7BED" w:rsidRDefault="00DD5DEB" w:rsidP="0089509B">
            <w:pPr>
              <w:keepNext/>
              <w:spacing w:before="40" w:after="40"/>
              <w:rPr>
                <w:rFonts w:ascii="Arial Narrow" w:hAnsi="Arial Narrow"/>
              </w:rPr>
            </w:pPr>
            <w:r w:rsidRPr="008D7BED">
              <w:rPr>
                <w:rFonts w:ascii="Arial Narrow" w:hAnsi="Arial Narrow"/>
              </w:rPr>
              <w:t>VU20746</w:t>
            </w:r>
          </w:p>
        </w:tc>
        <w:tc>
          <w:tcPr>
            <w:tcW w:w="3096" w:type="dxa"/>
            <w:tcBorders>
              <w:right w:val="single" w:sz="4" w:space="0" w:color="auto"/>
            </w:tcBorders>
            <w:shd w:val="clear" w:color="auto" w:fill="auto"/>
            <w:noWrap/>
            <w:vAlign w:val="center"/>
            <w:hideMark/>
          </w:tcPr>
          <w:p w14:paraId="64E1DEDA" w14:textId="77777777" w:rsidR="00946EAA" w:rsidRPr="008D7BED" w:rsidRDefault="00946EAA" w:rsidP="0089509B">
            <w:pPr>
              <w:keepNext/>
              <w:spacing w:before="40" w:after="40"/>
              <w:rPr>
                <w:rFonts w:ascii="Arial Narrow" w:hAnsi="Arial Narrow"/>
              </w:rPr>
            </w:pPr>
            <w:r w:rsidRPr="008D7BED">
              <w:rPr>
                <w:rFonts w:ascii="Arial Narrow" w:hAnsi="Arial Narrow"/>
              </w:rPr>
              <w:t>Apply essential further study skills</w:t>
            </w:r>
          </w:p>
        </w:tc>
        <w:tc>
          <w:tcPr>
            <w:tcW w:w="1418" w:type="dxa"/>
            <w:tcBorders>
              <w:left w:val="single" w:sz="4" w:space="0" w:color="auto"/>
            </w:tcBorders>
            <w:shd w:val="clear" w:color="auto" w:fill="auto"/>
            <w:noWrap/>
            <w:vAlign w:val="center"/>
            <w:hideMark/>
          </w:tcPr>
          <w:p w14:paraId="482F4B1A" w14:textId="39FB26A9" w:rsidR="00946EAA" w:rsidRPr="008D7BED" w:rsidRDefault="00946EAA" w:rsidP="0089509B">
            <w:pPr>
              <w:keepNext/>
              <w:spacing w:before="40" w:after="40"/>
              <w:rPr>
                <w:rFonts w:ascii="Arial Narrow" w:hAnsi="Arial Narrow"/>
              </w:rPr>
            </w:pPr>
            <w:r w:rsidRPr="006A3246">
              <w:rPr>
                <w:rFonts w:ascii="Arial Narrow" w:hAnsi="Arial Narrow"/>
              </w:rPr>
              <w:t>Equivalent</w:t>
            </w:r>
          </w:p>
        </w:tc>
      </w:tr>
      <w:tr w:rsidR="00946EAA" w:rsidRPr="00AA73A7" w14:paraId="6A7794BB" w14:textId="77777777" w:rsidTr="009916AB">
        <w:trPr>
          <w:trHeight w:val="300"/>
        </w:trPr>
        <w:tc>
          <w:tcPr>
            <w:tcW w:w="1440" w:type="dxa"/>
            <w:shd w:val="clear" w:color="auto" w:fill="auto"/>
            <w:noWrap/>
            <w:vAlign w:val="center"/>
            <w:hideMark/>
          </w:tcPr>
          <w:p w14:paraId="1859D479" w14:textId="28E3465A" w:rsidR="00946EAA" w:rsidRPr="008D7BED" w:rsidRDefault="00946EAA" w:rsidP="0089509B">
            <w:pPr>
              <w:keepNext/>
              <w:spacing w:before="40" w:after="40"/>
              <w:rPr>
                <w:rFonts w:ascii="Arial Narrow" w:hAnsi="Arial Narrow"/>
              </w:rPr>
            </w:pPr>
            <w:r w:rsidRPr="008D7BED">
              <w:rPr>
                <w:rFonts w:ascii="Arial Narrow" w:hAnsi="Arial Narrow"/>
              </w:rPr>
              <w:t>VU21664</w:t>
            </w:r>
          </w:p>
        </w:tc>
        <w:tc>
          <w:tcPr>
            <w:tcW w:w="2813" w:type="dxa"/>
            <w:tcBorders>
              <w:right w:val="single" w:sz="4" w:space="0" w:color="auto"/>
            </w:tcBorders>
            <w:shd w:val="clear" w:color="auto" w:fill="auto"/>
            <w:noWrap/>
            <w:vAlign w:val="center"/>
            <w:hideMark/>
          </w:tcPr>
          <w:p w14:paraId="4938ED37" w14:textId="77777777" w:rsidR="00946EAA" w:rsidRPr="008D7BED" w:rsidRDefault="00946EAA" w:rsidP="0089509B">
            <w:pPr>
              <w:keepNext/>
              <w:spacing w:before="40" w:after="40"/>
              <w:rPr>
                <w:rFonts w:ascii="Arial Narrow" w:hAnsi="Arial Narrow"/>
              </w:rPr>
            </w:pPr>
            <w:r w:rsidRPr="008D7BED">
              <w:rPr>
                <w:rFonts w:ascii="Arial Narrow" w:hAnsi="Arial Narrow"/>
              </w:rPr>
              <w:t>Prepare for employment</w:t>
            </w:r>
          </w:p>
        </w:tc>
        <w:tc>
          <w:tcPr>
            <w:tcW w:w="1440" w:type="dxa"/>
            <w:tcBorders>
              <w:left w:val="single" w:sz="4" w:space="0" w:color="auto"/>
            </w:tcBorders>
            <w:shd w:val="clear" w:color="auto" w:fill="auto"/>
            <w:noWrap/>
            <w:vAlign w:val="center"/>
            <w:hideMark/>
          </w:tcPr>
          <w:p w14:paraId="27F126DB"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VU21664 </w:t>
            </w:r>
          </w:p>
        </w:tc>
        <w:tc>
          <w:tcPr>
            <w:tcW w:w="3096" w:type="dxa"/>
            <w:tcBorders>
              <w:right w:val="single" w:sz="4" w:space="0" w:color="auto"/>
            </w:tcBorders>
            <w:shd w:val="clear" w:color="auto" w:fill="auto"/>
            <w:noWrap/>
            <w:vAlign w:val="center"/>
            <w:hideMark/>
          </w:tcPr>
          <w:p w14:paraId="696C6B29" w14:textId="77777777" w:rsidR="00946EAA" w:rsidRPr="008D7BED" w:rsidRDefault="00946EAA" w:rsidP="0089509B">
            <w:pPr>
              <w:keepNext/>
              <w:spacing w:before="40" w:after="40"/>
              <w:rPr>
                <w:rFonts w:ascii="Arial Narrow" w:hAnsi="Arial Narrow"/>
              </w:rPr>
            </w:pPr>
            <w:r w:rsidRPr="008D7BED">
              <w:rPr>
                <w:rFonts w:ascii="Arial Narrow" w:hAnsi="Arial Narrow"/>
              </w:rPr>
              <w:t>Prepare for employment</w:t>
            </w:r>
          </w:p>
        </w:tc>
        <w:tc>
          <w:tcPr>
            <w:tcW w:w="1418" w:type="dxa"/>
            <w:tcBorders>
              <w:left w:val="single" w:sz="4" w:space="0" w:color="auto"/>
            </w:tcBorders>
            <w:shd w:val="clear" w:color="auto" w:fill="auto"/>
            <w:noWrap/>
            <w:vAlign w:val="center"/>
            <w:hideMark/>
          </w:tcPr>
          <w:p w14:paraId="7F57E84B" w14:textId="75713FB1" w:rsidR="00946EAA" w:rsidRPr="008D7BED" w:rsidRDefault="00946EAA" w:rsidP="0089509B">
            <w:pPr>
              <w:keepNext/>
              <w:spacing w:before="40" w:after="40"/>
              <w:rPr>
                <w:rFonts w:ascii="Arial Narrow" w:hAnsi="Arial Narrow"/>
              </w:rPr>
            </w:pPr>
            <w:r w:rsidRPr="006A3246">
              <w:rPr>
                <w:rFonts w:ascii="Arial Narrow" w:hAnsi="Arial Narrow"/>
              </w:rPr>
              <w:t>No change</w:t>
            </w:r>
          </w:p>
        </w:tc>
      </w:tr>
      <w:tr w:rsidR="00946EAA" w:rsidRPr="00AA73A7" w14:paraId="039AE2E5" w14:textId="77777777" w:rsidTr="009916AB">
        <w:trPr>
          <w:trHeight w:val="300"/>
        </w:trPr>
        <w:tc>
          <w:tcPr>
            <w:tcW w:w="1440" w:type="dxa"/>
            <w:shd w:val="clear" w:color="auto" w:fill="auto"/>
            <w:noWrap/>
            <w:vAlign w:val="center"/>
            <w:hideMark/>
          </w:tcPr>
          <w:p w14:paraId="0891C425"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VU21666 </w:t>
            </w:r>
          </w:p>
        </w:tc>
        <w:tc>
          <w:tcPr>
            <w:tcW w:w="2813" w:type="dxa"/>
            <w:tcBorders>
              <w:right w:val="single" w:sz="4" w:space="0" w:color="auto"/>
            </w:tcBorders>
            <w:shd w:val="clear" w:color="auto" w:fill="auto"/>
            <w:noWrap/>
            <w:vAlign w:val="center"/>
            <w:hideMark/>
          </w:tcPr>
          <w:p w14:paraId="5B1E7CBB" w14:textId="77777777" w:rsidR="00946EAA" w:rsidRPr="008D7BED" w:rsidRDefault="00946EAA" w:rsidP="0089509B">
            <w:pPr>
              <w:keepNext/>
              <w:spacing w:before="40" w:after="40"/>
              <w:rPr>
                <w:rFonts w:ascii="Arial Narrow" w:hAnsi="Arial Narrow"/>
              </w:rPr>
            </w:pPr>
            <w:r w:rsidRPr="008D7BED">
              <w:rPr>
                <w:rFonts w:ascii="Arial Narrow" w:hAnsi="Arial Narrow"/>
              </w:rPr>
              <w:t>Participate in job seeking activities</w:t>
            </w:r>
          </w:p>
        </w:tc>
        <w:tc>
          <w:tcPr>
            <w:tcW w:w="1440" w:type="dxa"/>
            <w:tcBorders>
              <w:left w:val="single" w:sz="4" w:space="0" w:color="auto"/>
            </w:tcBorders>
            <w:shd w:val="clear" w:color="auto" w:fill="auto"/>
            <w:noWrap/>
            <w:vAlign w:val="center"/>
            <w:hideMark/>
          </w:tcPr>
          <w:p w14:paraId="3BA4021A" w14:textId="77777777" w:rsidR="00946EAA" w:rsidRPr="008D7BED" w:rsidRDefault="00946EAA" w:rsidP="0089509B">
            <w:pPr>
              <w:keepNext/>
              <w:spacing w:before="40" w:after="40"/>
              <w:rPr>
                <w:rFonts w:ascii="Arial Narrow" w:hAnsi="Arial Narrow"/>
              </w:rPr>
            </w:pPr>
            <w:r w:rsidRPr="008D7BED">
              <w:rPr>
                <w:rFonts w:ascii="Arial Narrow" w:hAnsi="Arial Narrow"/>
              </w:rPr>
              <w:t xml:space="preserve">VU21666 </w:t>
            </w:r>
          </w:p>
        </w:tc>
        <w:tc>
          <w:tcPr>
            <w:tcW w:w="3096" w:type="dxa"/>
            <w:tcBorders>
              <w:right w:val="single" w:sz="4" w:space="0" w:color="auto"/>
            </w:tcBorders>
            <w:shd w:val="clear" w:color="auto" w:fill="auto"/>
            <w:noWrap/>
            <w:vAlign w:val="center"/>
            <w:hideMark/>
          </w:tcPr>
          <w:p w14:paraId="1DF17611" w14:textId="77777777" w:rsidR="00946EAA" w:rsidRPr="008D7BED" w:rsidRDefault="00946EAA" w:rsidP="0089509B">
            <w:pPr>
              <w:keepNext/>
              <w:spacing w:before="40" w:after="40"/>
              <w:rPr>
                <w:rFonts w:ascii="Arial Narrow" w:hAnsi="Arial Narrow"/>
              </w:rPr>
            </w:pPr>
            <w:r w:rsidRPr="008D7BED">
              <w:rPr>
                <w:rFonts w:ascii="Arial Narrow" w:hAnsi="Arial Narrow"/>
              </w:rPr>
              <w:t>Participate in job seeking activities</w:t>
            </w:r>
          </w:p>
        </w:tc>
        <w:tc>
          <w:tcPr>
            <w:tcW w:w="1418" w:type="dxa"/>
            <w:tcBorders>
              <w:left w:val="single" w:sz="4" w:space="0" w:color="auto"/>
            </w:tcBorders>
            <w:shd w:val="clear" w:color="auto" w:fill="auto"/>
            <w:noWrap/>
            <w:vAlign w:val="center"/>
            <w:hideMark/>
          </w:tcPr>
          <w:p w14:paraId="534B1CC0" w14:textId="3C8372A1" w:rsidR="00946EAA" w:rsidRPr="008D7BED" w:rsidRDefault="00946EAA" w:rsidP="0089509B">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7EF0AFA3" w14:textId="77777777" w:rsidTr="009916AB">
        <w:trPr>
          <w:trHeight w:val="300"/>
        </w:trPr>
        <w:tc>
          <w:tcPr>
            <w:tcW w:w="1440" w:type="dxa"/>
            <w:shd w:val="clear" w:color="auto" w:fill="auto"/>
            <w:noWrap/>
            <w:vAlign w:val="center"/>
            <w:hideMark/>
          </w:tcPr>
          <w:p w14:paraId="73929E5B" w14:textId="77777777" w:rsidR="00946EAA" w:rsidRPr="008D7BED" w:rsidRDefault="00946EAA" w:rsidP="0089509B">
            <w:pPr>
              <w:keepNext/>
              <w:spacing w:before="40" w:after="40"/>
              <w:rPr>
                <w:rFonts w:ascii="Arial Narrow" w:hAnsi="Arial Narrow"/>
              </w:rPr>
            </w:pPr>
            <w:r w:rsidRPr="008D7BED">
              <w:rPr>
                <w:rFonts w:ascii="Arial Narrow" w:hAnsi="Arial Narrow"/>
              </w:rPr>
              <w:t>VU21490</w:t>
            </w:r>
          </w:p>
        </w:tc>
        <w:tc>
          <w:tcPr>
            <w:tcW w:w="2813" w:type="dxa"/>
            <w:tcBorders>
              <w:right w:val="single" w:sz="4" w:space="0" w:color="auto"/>
            </w:tcBorders>
            <w:shd w:val="clear" w:color="auto" w:fill="auto"/>
            <w:noWrap/>
            <w:vAlign w:val="center"/>
            <w:hideMark/>
          </w:tcPr>
          <w:p w14:paraId="5AD1F3E8" w14:textId="77777777" w:rsidR="00946EAA" w:rsidRPr="008D7BED" w:rsidRDefault="00946EAA" w:rsidP="0089509B">
            <w:pPr>
              <w:keepNext/>
              <w:spacing w:before="40" w:after="40"/>
              <w:rPr>
                <w:rFonts w:ascii="Arial Narrow" w:hAnsi="Arial Narrow"/>
              </w:rPr>
            </w:pPr>
            <w:r w:rsidRPr="008D7BED">
              <w:rPr>
                <w:rFonts w:ascii="Arial Narrow" w:hAnsi="Arial Narrow"/>
              </w:rPr>
              <w:t>Organise and participate in a practical placement</w:t>
            </w:r>
          </w:p>
        </w:tc>
        <w:tc>
          <w:tcPr>
            <w:tcW w:w="1440" w:type="dxa"/>
            <w:tcBorders>
              <w:left w:val="single" w:sz="4" w:space="0" w:color="auto"/>
            </w:tcBorders>
            <w:shd w:val="clear" w:color="auto" w:fill="auto"/>
            <w:noWrap/>
            <w:vAlign w:val="center"/>
            <w:hideMark/>
          </w:tcPr>
          <w:p w14:paraId="4386E605" w14:textId="77777777" w:rsidR="00946EAA" w:rsidRPr="008D7BED" w:rsidRDefault="00946EAA" w:rsidP="0089509B">
            <w:pPr>
              <w:keepNext/>
              <w:spacing w:before="40" w:after="40"/>
              <w:rPr>
                <w:rFonts w:ascii="Arial Narrow" w:hAnsi="Arial Narrow"/>
              </w:rPr>
            </w:pPr>
            <w:r w:rsidRPr="008D7BED">
              <w:rPr>
                <w:rFonts w:ascii="Arial Narrow" w:hAnsi="Arial Narrow"/>
              </w:rPr>
              <w:t>VU21490</w:t>
            </w:r>
          </w:p>
        </w:tc>
        <w:tc>
          <w:tcPr>
            <w:tcW w:w="3096" w:type="dxa"/>
            <w:tcBorders>
              <w:right w:val="single" w:sz="4" w:space="0" w:color="auto"/>
            </w:tcBorders>
            <w:shd w:val="clear" w:color="auto" w:fill="auto"/>
            <w:noWrap/>
            <w:vAlign w:val="center"/>
            <w:hideMark/>
          </w:tcPr>
          <w:p w14:paraId="29332662" w14:textId="77777777" w:rsidR="00946EAA" w:rsidRPr="008D7BED" w:rsidRDefault="00946EAA" w:rsidP="0089509B">
            <w:pPr>
              <w:keepNext/>
              <w:spacing w:before="40" w:after="40"/>
              <w:rPr>
                <w:rFonts w:ascii="Arial Narrow" w:hAnsi="Arial Narrow"/>
              </w:rPr>
            </w:pPr>
            <w:r w:rsidRPr="008D7BED">
              <w:rPr>
                <w:rFonts w:ascii="Arial Narrow" w:hAnsi="Arial Narrow"/>
              </w:rPr>
              <w:t>Organise and participate in a practical placement</w:t>
            </w:r>
          </w:p>
        </w:tc>
        <w:tc>
          <w:tcPr>
            <w:tcW w:w="1418" w:type="dxa"/>
            <w:tcBorders>
              <w:left w:val="single" w:sz="4" w:space="0" w:color="auto"/>
            </w:tcBorders>
            <w:shd w:val="clear" w:color="auto" w:fill="auto"/>
            <w:noWrap/>
            <w:vAlign w:val="center"/>
            <w:hideMark/>
          </w:tcPr>
          <w:p w14:paraId="2A544BE7" w14:textId="0DB07CBC" w:rsidR="00946EAA" w:rsidRPr="008D7BED" w:rsidRDefault="00946EAA" w:rsidP="0089509B">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2D84168D" w14:textId="77777777" w:rsidTr="009916AB">
        <w:trPr>
          <w:trHeight w:val="300"/>
        </w:trPr>
        <w:tc>
          <w:tcPr>
            <w:tcW w:w="1440" w:type="dxa"/>
            <w:shd w:val="clear" w:color="auto" w:fill="auto"/>
            <w:noWrap/>
            <w:vAlign w:val="center"/>
            <w:hideMark/>
          </w:tcPr>
          <w:p w14:paraId="2D25F47A" w14:textId="77777777" w:rsidR="00946EAA" w:rsidRPr="008D7BED" w:rsidRDefault="00946EAA" w:rsidP="0089509B">
            <w:pPr>
              <w:keepNext/>
              <w:spacing w:before="40" w:after="40"/>
              <w:rPr>
                <w:rFonts w:ascii="Arial Narrow" w:hAnsi="Arial Narrow"/>
              </w:rPr>
            </w:pPr>
            <w:r w:rsidRPr="008D7BED">
              <w:rPr>
                <w:rFonts w:ascii="Arial Narrow" w:hAnsi="Arial Narrow"/>
              </w:rPr>
              <w:t>VU21864</w:t>
            </w:r>
          </w:p>
        </w:tc>
        <w:tc>
          <w:tcPr>
            <w:tcW w:w="2813" w:type="dxa"/>
            <w:tcBorders>
              <w:right w:val="single" w:sz="4" w:space="0" w:color="auto"/>
            </w:tcBorders>
            <w:shd w:val="clear" w:color="auto" w:fill="auto"/>
            <w:noWrap/>
            <w:vAlign w:val="center"/>
            <w:hideMark/>
          </w:tcPr>
          <w:p w14:paraId="2420B9A6" w14:textId="77777777" w:rsidR="00946EAA" w:rsidRPr="008D7BED" w:rsidRDefault="00946EAA" w:rsidP="0089509B">
            <w:pPr>
              <w:keepNext/>
              <w:spacing w:before="40" w:after="40"/>
              <w:rPr>
                <w:rFonts w:ascii="Arial Narrow" w:hAnsi="Arial Narrow"/>
              </w:rPr>
            </w:pPr>
            <w:r w:rsidRPr="008D7BED">
              <w:rPr>
                <w:rFonts w:ascii="Arial Narrow" w:hAnsi="Arial Narrow"/>
              </w:rPr>
              <w:t>Set study goals and plan education pathway</w:t>
            </w:r>
          </w:p>
        </w:tc>
        <w:tc>
          <w:tcPr>
            <w:tcW w:w="1440" w:type="dxa"/>
            <w:tcBorders>
              <w:left w:val="single" w:sz="4" w:space="0" w:color="auto"/>
            </w:tcBorders>
            <w:shd w:val="clear" w:color="auto" w:fill="auto"/>
            <w:noWrap/>
            <w:vAlign w:val="center"/>
            <w:hideMark/>
          </w:tcPr>
          <w:p w14:paraId="167EDA2B" w14:textId="77777777" w:rsidR="00946EAA" w:rsidRPr="008D7BED" w:rsidRDefault="00946EAA" w:rsidP="0089509B">
            <w:pPr>
              <w:keepNext/>
              <w:spacing w:before="40" w:after="40"/>
              <w:rPr>
                <w:rFonts w:ascii="Arial Narrow" w:hAnsi="Arial Narrow"/>
              </w:rPr>
            </w:pPr>
            <w:r w:rsidRPr="008D7BED">
              <w:rPr>
                <w:rFonts w:ascii="Arial Narrow" w:hAnsi="Arial Narrow"/>
              </w:rPr>
              <w:t>VU21864</w:t>
            </w:r>
          </w:p>
        </w:tc>
        <w:tc>
          <w:tcPr>
            <w:tcW w:w="3096" w:type="dxa"/>
            <w:tcBorders>
              <w:right w:val="single" w:sz="4" w:space="0" w:color="auto"/>
            </w:tcBorders>
            <w:shd w:val="clear" w:color="auto" w:fill="auto"/>
            <w:noWrap/>
            <w:vAlign w:val="center"/>
            <w:hideMark/>
          </w:tcPr>
          <w:p w14:paraId="1B845454" w14:textId="77777777" w:rsidR="00946EAA" w:rsidRPr="008D7BED" w:rsidRDefault="00946EAA" w:rsidP="0089509B">
            <w:pPr>
              <w:keepNext/>
              <w:spacing w:before="40" w:after="40"/>
              <w:rPr>
                <w:rFonts w:ascii="Arial Narrow" w:hAnsi="Arial Narrow"/>
              </w:rPr>
            </w:pPr>
            <w:r w:rsidRPr="008D7BED">
              <w:rPr>
                <w:rFonts w:ascii="Arial Narrow" w:hAnsi="Arial Narrow"/>
              </w:rPr>
              <w:t>Set study goals and plan education pathway</w:t>
            </w:r>
          </w:p>
        </w:tc>
        <w:tc>
          <w:tcPr>
            <w:tcW w:w="1418" w:type="dxa"/>
            <w:tcBorders>
              <w:left w:val="single" w:sz="4" w:space="0" w:color="auto"/>
            </w:tcBorders>
            <w:shd w:val="clear" w:color="auto" w:fill="auto"/>
            <w:noWrap/>
            <w:vAlign w:val="center"/>
            <w:hideMark/>
          </w:tcPr>
          <w:p w14:paraId="3EA3D08A" w14:textId="1B93E88B" w:rsidR="00946EAA" w:rsidRPr="008D7BED" w:rsidRDefault="00564FB0" w:rsidP="0089509B">
            <w:pPr>
              <w:keepNext/>
              <w:spacing w:before="40" w:after="40"/>
              <w:rPr>
                <w:rFonts w:ascii="Arial Narrow" w:hAnsi="Arial Narrow"/>
              </w:rPr>
            </w:pPr>
            <w:r w:rsidRPr="006A3246">
              <w:rPr>
                <w:rFonts w:ascii="Arial Narrow" w:hAnsi="Arial Narrow"/>
              </w:rPr>
              <w:t xml:space="preserve">No </w:t>
            </w:r>
            <w:r w:rsidR="00946EAA" w:rsidRPr="008D7BED">
              <w:rPr>
                <w:rFonts w:ascii="Arial Narrow" w:hAnsi="Arial Narrow"/>
              </w:rPr>
              <w:t>change</w:t>
            </w:r>
          </w:p>
        </w:tc>
      </w:tr>
      <w:tr w:rsidR="00564FB0" w:rsidRPr="00AA73A7" w14:paraId="20629AFE" w14:textId="77777777" w:rsidTr="009916AB">
        <w:trPr>
          <w:trHeight w:val="300"/>
        </w:trPr>
        <w:tc>
          <w:tcPr>
            <w:tcW w:w="1440" w:type="dxa"/>
            <w:shd w:val="clear" w:color="auto" w:fill="auto"/>
            <w:noWrap/>
            <w:vAlign w:val="center"/>
          </w:tcPr>
          <w:p w14:paraId="6A202F98" w14:textId="23C45066" w:rsidR="00564FB0" w:rsidRPr="008D7BED" w:rsidRDefault="00564FB0" w:rsidP="0089509B">
            <w:pPr>
              <w:keepNext/>
              <w:spacing w:before="40" w:after="40"/>
              <w:rPr>
                <w:rFonts w:ascii="Arial Narrow" w:hAnsi="Arial Narrow"/>
              </w:rPr>
            </w:pPr>
            <w:r w:rsidRPr="00325ACA">
              <w:rPr>
                <w:rFonts w:ascii="Arial Narrow" w:hAnsi="Arial Narrow"/>
              </w:rPr>
              <w:t>VU22065</w:t>
            </w:r>
          </w:p>
        </w:tc>
        <w:tc>
          <w:tcPr>
            <w:tcW w:w="2813" w:type="dxa"/>
            <w:tcBorders>
              <w:right w:val="single" w:sz="4" w:space="0" w:color="auto"/>
            </w:tcBorders>
            <w:shd w:val="clear" w:color="auto" w:fill="auto"/>
            <w:noWrap/>
            <w:vAlign w:val="center"/>
          </w:tcPr>
          <w:p w14:paraId="6FCEC909" w14:textId="51847C74" w:rsidR="00564FB0" w:rsidRPr="008D7BED" w:rsidRDefault="00564FB0" w:rsidP="0089509B">
            <w:pPr>
              <w:keepNext/>
              <w:spacing w:before="40" w:after="40"/>
              <w:rPr>
                <w:rFonts w:ascii="Arial Narrow" w:hAnsi="Arial Narrow"/>
              </w:rPr>
            </w:pPr>
            <w:r w:rsidRPr="00325ACA">
              <w:rPr>
                <w:rFonts w:ascii="Arial Narrow" w:hAnsi="Arial Narrow"/>
              </w:rPr>
              <w:t>Conduct and present simple scientific research</w:t>
            </w:r>
          </w:p>
        </w:tc>
        <w:tc>
          <w:tcPr>
            <w:tcW w:w="1440" w:type="dxa"/>
            <w:tcBorders>
              <w:left w:val="single" w:sz="4" w:space="0" w:color="auto"/>
            </w:tcBorders>
            <w:shd w:val="clear" w:color="auto" w:fill="auto"/>
            <w:noWrap/>
            <w:vAlign w:val="center"/>
          </w:tcPr>
          <w:p w14:paraId="6B0350E8" w14:textId="553C8851"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943D12F" w14:textId="7BCA4740"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9BCF07C" w14:textId="1B157256" w:rsidR="00564FB0" w:rsidRPr="008D7BED" w:rsidRDefault="00564FB0" w:rsidP="0089509B">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4BBB0A2" w14:textId="77777777" w:rsidTr="009916AB">
        <w:trPr>
          <w:trHeight w:val="300"/>
        </w:trPr>
        <w:tc>
          <w:tcPr>
            <w:tcW w:w="1440" w:type="dxa"/>
            <w:shd w:val="clear" w:color="auto" w:fill="auto"/>
            <w:noWrap/>
            <w:vAlign w:val="center"/>
          </w:tcPr>
          <w:p w14:paraId="01E0C2DE" w14:textId="497DD774" w:rsidR="00564FB0" w:rsidRPr="008D7BED" w:rsidRDefault="00564FB0" w:rsidP="0089509B">
            <w:pPr>
              <w:keepNext/>
              <w:spacing w:before="40" w:after="40"/>
              <w:rPr>
                <w:rFonts w:ascii="Arial Narrow" w:hAnsi="Arial Narrow"/>
              </w:rPr>
            </w:pPr>
            <w:r w:rsidRPr="00325ACA">
              <w:rPr>
                <w:rFonts w:ascii="Arial Narrow" w:hAnsi="Arial Narrow"/>
              </w:rPr>
              <w:t>VU22066</w:t>
            </w:r>
          </w:p>
        </w:tc>
        <w:tc>
          <w:tcPr>
            <w:tcW w:w="2813" w:type="dxa"/>
            <w:tcBorders>
              <w:right w:val="single" w:sz="4" w:space="0" w:color="auto"/>
            </w:tcBorders>
            <w:shd w:val="clear" w:color="auto" w:fill="auto"/>
            <w:noWrap/>
            <w:vAlign w:val="center"/>
          </w:tcPr>
          <w:p w14:paraId="26A061CB" w14:textId="78DA116F" w:rsidR="00564FB0" w:rsidRPr="008D7BED" w:rsidRDefault="00564FB0" w:rsidP="0089509B">
            <w:pPr>
              <w:keepNext/>
              <w:spacing w:before="40" w:after="40"/>
              <w:rPr>
                <w:rFonts w:ascii="Arial Narrow" w:hAnsi="Arial Narrow"/>
              </w:rPr>
            </w:pPr>
            <w:r w:rsidRPr="00325ACA">
              <w:rPr>
                <w:rFonts w:ascii="Arial Narrow" w:hAnsi="Arial Narrow"/>
              </w:rPr>
              <w:t>Develop study skills for science</w:t>
            </w:r>
          </w:p>
        </w:tc>
        <w:tc>
          <w:tcPr>
            <w:tcW w:w="1440" w:type="dxa"/>
            <w:tcBorders>
              <w:left w:val="single" w:sz="4" w:space="0" w:color="auto"/>
            </w:tcBorders>
            <w:shd w:val="clear" w:color="auto" w:fill="auto"/>
            <w:noWrap/>
            <w:vAlign w:val="center"/>
          </w:tcPr>
          <w:p w14:paraId="71D4637D" w14:textId="0E4676A7"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BF9B2D5" w14:textId="1A1C4FB9"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54EA278" w14:textId="10A3932D" w:rsidR="00564FB0" w:rsidRPr="008D7BED" w:rsidRDefault="00564FB0" w:rsidP="0089509B">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1FE08AE7" w14:textId="77777777" w:rsidTr="009916AB">
        <w:trPr>
          <w:trHeight w:val="300"/>
        </w:trPr>
        <w:tc>
          <w:tcPr>
            <w:tcW w:w="1440" w:type="dxa"/>
            <w:shd w:val="clear" w:color="auto" w:fill="auto"/>
            <w:noWrap/>
            <w:vAlign w:val="center"/>
            <w:hideMark/>
          </w:tcPr>
          <w:p w14:paraId="3B1270BE" w14:textId="622B5C7E" w:rsidR="00564FB0" w:rsidRPr="008D7BED" w:rsidRDefault="00564FB0" w:rsidP="0089509B">
            <w:pPr>
              <w:keepNext/>
              <w:spacing w:before="40" w:after="40"/>
              <w:rPr>
                <w:rFonts w:ascii="Arial Narrow" w:hAnsi="Arial Narrow"/>
              </w:rPr>
            </w:pPr>
            <w:r w:rsidRPr="00325ACA">
              <w:rPr>
                <w:rFonts w:ascii="Arial Narrow" w:hAnsi="Arial Narrow"/>
              </w:rPr>
              <w:t>VU22073</w:t>
            </w:r>
          </w:p>
        </w:tc>
        <w:tc>
          <w:tcPr>
            <w:tcW w:w="2813" w:type="dxa"/>
            <w:tcBorders>
              <w:right w:val="single" w:sz="4" w:space="0" w:color="auto"/>
            </w:tcBorders>
            <w:shd w:val="clear" w:color="auto" w:fill="auto"/>
            <w:noWrap/>
            <w:vAlign w:val="center"/>
            <w:hideMark/>
          </w:tcPr>
          <w:p w14:paraId="4D7BECAF" w14:textId="6A58562F" w:rsidR="00564FB0" w:rsidRPr="008D7BED" w:rsidRDefault="00564FB0" w:rsidP="0089509B">
            <w:pPr>
              <w:keepNext/>
              <w:spacing w:before="40" w:after="40"/>
              <w:rPr>
                <w:rFonts w:ascii="Arial Narrow" w:hAnsi="Arial Narrow"/>
              </w:rPr>
            </w:pPr>
            <w:r w:rsidRPr="00325ACA">
              <w:rPr>
                <w:rFonts w:ascii="Arial Narrow" w:hAnsi="Arial Narrow"/>
              </w:rPr>
              <w:t>Research scientific fields of study</w:t>
            </w:r>
          </w:p>
        </w:tc>
        <w:tc>
          <w:tcPr>
            <w:tcW w:w="1440" w:type="dxa"/>
            <w:tcBorders>
              <w:left w:val="single" w:sz="4" w:space="0" w:color="auto"/>
            </w:tcBorders>
            <w:shd w:val="clear" w:color="auto" w:fill="auto"/>
            <w:noWrap/>
            <w:vAlign w:val="center"/>
          </w:tcPr>
          <w:p w14:paraId="2633D03D" w14:textId="4042955F"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CC885C2" w14:textId="4B2B2E38"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3C035E6" w14:textId="2AE9D219" w:rsidR="00564FB0" w:rsidRPr="008D7BED" w:rsidRDefault="00564FB0" w:rsidP="0089509B">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5C8FBAEE" w14:textId="77777777" w:rsidTr="009916AB">
        <w:trPr>
          <w:trHeight w:val="300"/>
        </w:trPr>
        <w:tc>
          <w:tcPr>
            <w:tcW w:w="1440" w:type="dxa"/>
            <w:shd w:val="clear" w:color="auto" w:fill="auto"/>
            <w:noWrap/>
            <w:vAlign w:val="center"/>
            <w:hideMark/>
          </w:tcPr>
          <w:p w14:paraId="0708C429" w14:textId="471DF10A" w:rsidR="00564FB0" w:rsidRPr="008D7BED" w:rsidRDefault="00564FB0" w:rsidP="0089509B">
            <w:pPr>
              <w:keepNext/>
              <w:spacing w:before="40" w:after="40"/>
              <w:rPr>
                <w:rFonts w:ascii="Arial Narrow" w:hAnsi="Arial Narrow"/>
              </w:rPr>
            </w:pPr>
            <w:r w:rsidRPr="00325ACA">
              <w:rPr>
                <w:rFonts w:ascii="Arial Narrow" w:hAnsi="Arial Narrow"/>
              </w:rPr>
              <w:t>CHCCOM002</w:t>
            </w:r>
          </w:p>
        </w:tc>
        <w:tc>
          <w:tcPr>
            <w:tcW w:w="2813" w:type="dxa"/>
            <w:tcBorders>
              <w:right w:val="single" w:sz="4" w:space="0" w:color="auto"/>
            </w:tcBorders>
            <w:shd w:val="clear" w:color="auto" w:fill="auto"/>
            <w:noWrap/>
            <w:vAlign w:val="center"/>
            <w:hideMark/>
          </w:tcPr>
          <w:p w14:paraId="765A1343" w14:textId="52D1EC6B" w:rsidR="00564FB0" w:rsidRPr="008D7BED" w:rsidRDefault="00564FB0" w:rsidP="0089509B">
            <w:pPr>
              <w:keepNext/>
              <w:spacing w:before="40" w:after="40"/>
              <w:rPr>
                <w:rFonts w:ascii="Arial Narrow" w:hAnsi="Arial Narrow"/>
              </w:rPr>
            </w:pPr>
            <w:r w:rsidRPr="00325ACA">
              <w:rPr>
                <w:rFonts w:ascii="Arial Narrow" w:hAnsi="Arial Narrow"/>
              </w:rPr>
              <w:t>Use communication to build relationships</w:t>
            </w:r>
          </w:p>
        </w:tc>
        <w:tc>
          <w:tcPr>
            <w:tcW w:w="1440" w:type="dxa"/>
            <w:tcBorders>
              <w:left w:val="single" w:sz="4" w:space="0" w:color="auto"/>
            </w:tcBorders>
            <w:shd w:val="clear" w:color="auto" w:fill="auto"/>
            <w:noWrap/>
            <w:vAlign w:val="center"/>
          </w:tcPr>
          <w:p w14:paraId="78A1DE48" w14:textId="556939E6"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4D9748D" w14:textId="5298F528"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555943ED" w14:textId="0C86E1E8" w:rsidR="00564FB0" w:rsidRPr="008D7BED" w:rsidRDefault="00564FB0" w:rsidP="0089509B">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300AC00A" w14:textId="77777777" w:rsidTr="009916AB">
        <w:trPr>
          <w:trHeight w:val="300"/>
        </w:trPr>
        <w:tc>
          <w:tcPr>
            <w:tcW w:w="1440" w:type="dxa"/>
            <w:shd w:val="clear" w:color="auto" w:fill="auto"/>
            <w:noWrap/>
            <w:vAlign w:val="center"/>
            <w:hideMark/>
          </w:tcPr>
          <w:p w14:paraId="11032284" w14:textId="5662A537" w:rsidR="00564FB0" w:rsidRPr="008D7BED" w:rsidRDefault="00564FB0" w:rsidP="0089509B">
            <w:pPr>
              <w:keepNext/>
              <w:spacing w:before="40" w:after="40"/>
              <w:rPr>
                <w:rFonts w:ascii="Arial Narrow" w:hAnsi="Arial Narrow"/>
              </w:rPr>
            </w:pPr>
            <w:r w:rsidRPr="00325ACA">
              <w:rPr>
                <w:rFonts w:ascii="Arial Narrow" w:hAnsi="Arial Narrow"/>
              </w:rPr>
              <w:t>CHCCCS011</w:t>
            </w:r>
          </w:p>
        </w:tc>
        <w:tc>
          <w:tcPr>
            <w:tcW w:w="2813" w:type="dxa"/>
            <w:tcBorders>
              <w:right w:val="single" w:sz="4" w:space="0" w:color="auto"/>
            </w:tcBorders>
            <w:shd w:val="clear" w:color="auto" w:fill="auto"/>
            <w:noWrap/>
            <w:vAlign w:val="center"/>
            <w:hideMark/>
          </w:tcPr>
          <w:p w14:paraId="404FE491" w14:textId="58D70BAE" w:rsidR="00564FB0" w:rsidRPr="008D7BED" w:rsidRDefault="00564FB0" w:rsidP="0089509B">
            <w:pPr>
              <w:keepNext/>
              <w:spacing w:before="40" w:after="40"/>
              <w:rPr>
                <w:rFonts w:ascii="Arial Narrow" w:hAnsi="Arial Narrow"/>
              </w:rPr>
            </w:pPr>
            <w:r w:rsidRPr="00325ACA">
              <w:rPr>
                <w:rFonts w:ascii="Arial Narrow" w:hAnsi="Arial Narrow"/>
              </w:rPr>
              <w:t>Meet personal support needs</w:t>
            </w:r>
          </w:p>
        </w:tc>
        <w:tc>
          <w:tcPr>
            <w:tcW w:w="1440" w:type="dxa"/>
            <w:tcBorders>
              <w:left w:val="single" w:sz="4" w:space="0" w:color="auto"/>
            </w:tcBorders>
            <w:shd w:val="clear" w:color="auto" w:fill="auto"/>
            <w:noWrap/>
            <w:vAlign w:val="center"/>
          </w:tcPr>
          <w:p w14:paraId="54005482" w14:textId="40DF04F8"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BB6E428" w14:textId="5101DF10"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25B9FB6" w14:textId="06B0C5EE" w:rsidR="00564FB0" w:rsidRPr="008D7BED" w:rsidRDefault="00564FB0" w:rsidP="0089509B">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B5A4E21" w14:textId="77777777" w:rsidTr="009916AB">
        <w:trPr>
          <w:trHeight w:val="300"/>
        </w:trPr>
        <w:tc>
          <w:tcPr>
            <w:tcW w:w="1440" w:type="dxa"/>
            <w:shd w:val="clear" w:color="auto" w:fill="auto"/>
            <w:noWrap/>
            <w:vAlign w:val="center"/>
            <w:hideMark/>
          </w:tcPr>
          <w:p w14:paraId="27761EF2" w14:textId="797133B8" w:rsidR="00564FB0" w:rsidRPr="008D7BED" w:rsidRDefault="00564FB0" w:rsidP="0089509B">
            <w:pPr>
              <w:keepNext/>
              <w:spacing w:before="40" w:after="40"/>
              <w:rPr>
                <w:rFonts w:ascii="Arial Narrow" w:hAnsi="Arial Narrow"/>
              </w:rPr>
            </w:pPr>
            <w:r w:rsidRPr="00325ACA">
              <w:rPr>
                <w:rFonts w:ascii="Arial Narrow" w:hAnsi="Arial Narrow"/>
              </w:rPr>
              <w:t>CHCCOM005</w:t>
            </w:r>
          </w:p>
        </w:tc>
        <w:tc>
          <w:tcPr>
            <w:tcW w:w="2813" w:type="dxa"/>
            <w:tcBorders>
              <w:right w:val="single" w:sz="4" w:space="0" w:color="auto"/>
            </w:tcBorders>
            <w:shd w:val="clear" w:color="auto" w:fill="auto"/>
            <w:noWrap/>
            <w:vAlign w:val="center"/>
            <w:hideMark/>
          </w:tcPr>
          <w:p w14:paraId="798DDF2F" w14:textId="750CB3CC" w:rsidR="00564FB0" w:rsidRPr="008D7BED" w:rsidRDefault="00564FB0" w:rsidP="0089509B">
            <w:pPr>
              <w:keepNext/>
              <w:spacing w:before="40" w:after="40"/>
              <w:rPr>
                <w:rFonts w:ascii="Arial Narrow" w:hAnsi="Arial Narrow"/>
              </w:rPr>
            </w:pPr>
            <w:r w:rsidRPr="00325ACA">
              <w:rPr>
                <w:rFonts w:ascii="Arial Narrow" w:hAnsi="Arial Narrow"/>
              </w:rPr>
              <w:t>Communicate and work in health or community services</w:t>
            </w:r>
          </w:p>
        </w:tc>
        <w:tc>
          <w:tcPr>
            <w:tcW w:w="1440" w:type="dxa"/>
            <w:tcBorders>
              <w:left w:val="single" w:sz="4" w:space="0" w:color="auto"/>
            </w:tcBorders>
            <w:shd w:val="clear" w:color="auto" w:fill="auto"/>
            <w:noWrap/>
            <w:vAlign w:val="center"/>
          </w:tcPr>
          <w:p w14:paraId="52B813E5" w14:textId="46CE84D2"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AE021E9" w14:textId="4FD7595B" w:rsidR="00564FB0" w:rsidRPr="008D7BED" w:rsidRDefault="00564FB0" w:rsidP="0089509B">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0381F32A" w14:textId="5AC071DA" w:rsidR="00564FB0" w:rsidRPr="008D7BED" w:rsidRDefault="00564FB0" w:rsidP="0089509B">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bl>
    <w:p w14:paraId="31B201EB" w14:textId="77777777" w:rsidR="006A3246" w:rsidRDefault="006A3246" w:rsidP="0089509B">
      <w:pPr>
        <w:keepNext/>
      </w:pPr>
    </w:p>
    <w:p w14:paraId="00AC1A52" w14:textId="77777777" w:rsidR="007542A5" w:rsidRDefault="007542A5" w:rsidP="0089509B">
      <w:pPr>
        <w:keepNext/>
      </w:pPr>
      <w:r>
        <w:rPr>
          <w:b/>
        </w:rPr>
        <w:br w:type="page"/>
      </w:r>
    </w:p>
    <w:tbl>
      <w:tblPr>
        <w:tblW w:w="1029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6"/>
        <w:gridCol w:w="283"/>
        <w:gridCol w:w="7137"/>
      </w:tblGrid>
      <w:tr w:rsidR="00927635" w:rsidRPr="00475ABA" w14:paraId="624A54F2" w14:textId="77777777" w:rsidTr="00B12B4F">
        <w:tc>
          <w:tcPr>
            <w:tcW w:w="2876" w:type="dxa"/>
            <w:tcBorders>
              <w:right w:val="nil"/>
            </w:tcBorders>
            <w:shd w:val="clear" w:color="auto" w:fill="DBE5F1"/>
          </w:tcPr>
          <w:p w14:paraId="657A6F1D" w14:textId="77777777" w:rsidR="00927635" w:rsidRPr="00475ABA" w:rsidRDefault="00927635" w:rsidP="0089509B">
            <w:pPr>
              <w:pStyle w:val="Code3"/>
              <w:keepNext/>
            </w:pPr>
            <w:bookmarkStart w:id="23" w:name="_Toc514234255"/>
            <w:r w:rsidRPr="00475ABA">
              <w:lastRenderedPageBreak/>
              <w:t>Course outcomes</w:t>
            </w:r>
            <w:bookmarkEnd w:id="23"/>
          </w:p>
        </w:tc>
        <w:tc>
          <w:tcPr>
            <w:tcW w:w="7420" w:type="dxa"/>
            <w:gridSpan w:val="2"/>
            <w:tcBorders>
              <w:left w:val="nil"/>
            </w:tcBorders>
            <w:shd w:val="clear" w:color="auto" w:fill="DBE5F1"/>
          </w:tcPr>
          <w:p w14:paraId="250595A3" w14:textId="77777777" w:rsidR="00927635" w:rsidRPr="00475ABA" w:rsidRDefault="00927635" w:rsidP="0089509B">
            <w:pPr>
              <w:keepNext/>
            </w:pPr>
            <w:r w:rsidRPr="00B12B4F">
              <w:t>Standards 1, 2, 3 and 4 AQTF Standards for Accredited Courses</w:t>
            </w:r>
          </w:p>
        </w:tc>
      </w:tr>
      <w:tr w:rsidR="00D126DF" w:rsidRPr="00475ABA" w14:paraId="6326ADDD" w14:textId="77777777" w:rsidTr="00A43863">
        <w:tc>
          <w:tcPr>
            <w:tcW w:w="3159" w:type="dxa"/>
            <w:gridSpan w:val="2"/>
          </w:tcPr>
          <w:p w14:paraId="58A9B3BC" w14:textId="77777777" w:rsidR="00D126DF" w:rsidRPr="00475ABA" w:rsidRDefault="00D126DF" w:rsidP="0089509B">
            <w:pPr>
              <w:pStyle w:val="Code2"/>
            </w:pPr>
            <w:bookmarkStart w:id="24" w:name="_Toc507058541"/>
            <w:r>
              <w:t>4.1</w:t>
            </w:r>
            <w:r>
              <w:tab/>
            </w:r>
            <w:r w:rsidRPr="00475ABA">
              <w:t>Qualification level</w:t>
            </w:r>
            <w:bookmarkEnd w:id="24"/>
          </w:p>
        </w:tc>
        <w:tc>
          <w:tcPr>
            <w:tcW w:w="7137" w:type="dxa"/>
          </w:tcPr>
          <w:p w14:paraId="01611BC0" w14:textId="77777777" w:rsidR="00D126DF" w:rsidRDefault="00D126DF" w:rsidP="0089509B">
            <w:pPr>
              <w:keepNext/>
            </w:pPr>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0572502C" w14:textId="77777777" w:rsidR="00D126DF" w:rsidRDefault="00D126DF" w:rsidP="0089509B">
            <w:pPr>
              <w:keepNext/>
            </w:pPr>
            <w:r>
              <w:rPr>
                <w:b/>
              </w:rPr>
              <w:t xml:space="preserve">Knowledge: </w:t>
            </w:r>
            <w:r w:rsidRPr="0024622B">
              <w:t>Graduates at this level will have</w:t>
            </w:r>
            <w:r>
              <w:t xml:space="preserve"> foundational knowledge for everyday life, further learning and preparation for initial work through knowledge of:</w:t>
            </w:r>
          </w:p>
          <w:p w14:paraId="0D7A5D0A" w14:textId="77777777" w:rsidR="00D126DF" w:rsidRPr="00654E30" w:rsidRDefault="00D126DF" w:rsidP="0089509B">
            <w:pPr>
              <w:pStyle w:val="bullet"/>
            </w:pPr>
            <w:r w:rsidRPr="00654E30">
              <w:t>own short term learning objectives</w:t>
            </w:r>
          </w:p>
          <w:p w14:paraId="2A4FF852" w14:textId="77777777" w:rsidR="00D126DF" w:rsidRDefault="00D126DF" w:rsidP="0089509B">
            <w:pPr>
              <w:pStyle w:val="bullet"/>
            </w:pPr>
            <w:r>
              <w:t>highly familiar and predictable text types relevant to own needs</w:t>
            </w:r>
          </w:p>
          <w:p w14:paraId="58F63863" w14:textId="77777777" w:rsidR="00D126DF" w:rsidRDefault="00D126DF" w:rsidP="0089509B">
            <w:pPr>
              <w:pStyle w:val="bullet"/>
            </w:pPr>
            <w:r>
              <w:t>basic reading strategies to engage with familiar paper based and web based text types</w:t>
            </w:r>
          </w:p>
          <w:p w14:paraId="78DE0EC5" w14:textId="77777777" w:rsidR="00D126DF" w:rsidRDefault="00D126DF" w:rsidP="0089509B">
            <w:pPr>
              <w:pStyle w:val="bullet"/>
            </w:pPr>
            <w:r w:rsidRPr="007C7590">
              <w:t>stages or processes of writing including</w:t>
            </w:r>
            <w:r>
              <w:t xml:space="preserve"> planning, drafting and editing.</w:t>
            </w:r>
          </w:p>
          <w:p w14:paraId="79E98F7A" w14:textId="77777777" w:rsidR="00D126DF" w:rsidRDefault="00D126DF" w:rsidP="0089509B">
            <w:pPr>
              <w:keepNext/>
            </w:pPr>
            <w:r w:rsidRPr="00662A77">
              <w:rPr>
                <w:b/>
              </w:rPr>
              <w:t>Skills</w:t>
            </w:r>
            <w:r w:rsidRPr="00655531">
              <w:t>:</w:t>
            </w:r>
            <w:r>
              <w:t xml:space="preserve"> </w:t>
            </w:r>
            <w:r w:rsidRPr="00817466">
              <w:t>Graduates at this level will have</w:t>
            </w:r>
            <w:r>
              <w:t xml:space="preserve"> foundational cognitive, technical and communication skills to:</w:t>
            </w:r>
          </w:p>
          <w:p w14:paraId="10323B87" w14:textId="77777777" w:rsidR="00D126DF" w:rsidRDefault="00D126DF" w:rsidP="0089509B">
            <w:pPr>
              <w:pStyle w:val="bullet"/>
            </w:pPr>
            <w:r>
              <w:t>identify and review achievement of own short term learning objectives</w:t>
            </w:r>
          </w:p>
          <w:p w14:paraId="7222556C" w14:textId="77777777" w:rsidR="00D126DF" w:rsidRDefault="00D126DF" w:rsidP="0089509B">
            <w:pPr>
              <w:pStyle w:val="bullet"/>
            </w:pPr>
            <w:r>
              <w:t>u</w:t>
            </w:r>
            <w:r w:rsidRPr="000D645B">
              <w:t>ndertake defined routine activities</w:t>
            </w:r>
            <w:r>
              <w:t xml:space="preserve"> such as planning and carrying out a simple project based on own identified interests</w:t>
            </w:r>
          </w:p>
          <w:p w14:paraId="2A3416F5" w14:textId="77777777" w:rsidR="00D126DF" w:rsidRPr="00655531" w:rsidRDefault="00D126DF" w:rsidP="0089509B">
            <w:pPr>
              <w:pStyle w:val="bullet"/>
            </w:pPr>
            <w:r>
              <w:t>identify and report simple issues and problems such as identifying problems in achieving learning goals</w:t>
            </w:r>
          </w:p>
          <w:p w14:paraId="2B617F42" w14:textId="77777777" w:rsidR="00D126DF" w:rsidRDefault="00D126DF" w:rsidP="0089509B">
            <w:pPr>
              <w:pStyle w:val="bullet"/>
            </w:pPr>
            <w:r>
              <w:t>use a limited range of reading strategies to create meaning from simple familiar and predictable text types</w:t>
            </w:r>
          </w:p>
          <w:p w14:paraId="565BE10A" w14:textId="77777777" w:rsidR="00D126DF" w:rsidRDefault="00D126DF" w:rsidP="0089509B">
            <w:pPr>
              <w:pStyle w:val="bullet"/>
            </w:pPr>
            <w:r>
              <w:t>convey and discuss information about texts</w:t>
            </w:r>
          </w:p>
          <w:p w14:paraId="1DD52336" w14:textId="77777777" w:rsidR="00D126DF" w:rsidRDefault="00D126DF" w:rsidP="0089509B">
            <w:pPr>
              <w:pStyle w:val="bullet"/>
            </w:pPr>
            <w:r>
              <w:t>construct simple and familiar text with appropriate support</w:t>
            </w:r>
          </w:p>
          <w:p w14:paraId="14B49BA5" w14:textId="77777777" w:rsidR="00D126DF" w:rsidRDefault="00D126DF" w:rsidP="0089509B">
            <w:pPr>
              <w:pStyle w:val="bullet"/>
            </w:pPr>
            <w:r>
              <w:t>apply simple mathematical knowledge in familiar and everyday situations</w:t>
            </w:r>
          </w:p>
          <w:p w14:paraId="6FC3D84A" w14:textId="77777777" w:rsidR="00D126DF" w:rsidRPr="00655531" w:rsidRDefault="00D126DF" w:rsidP="0089509B">
            <w:pPr>
              <w:pStyle w:val="bullet"/>
            </w:pPr>
            <w:r>
              <w:t>use paper based and web based mediums to engage with and create simple texts.</w:t>
            </w:r>
          </w:p>
          <w:p w14:paraId="474D766F" w14:textId="77777777" w:rsidR="00D126DF" w:rsidRDefault="00D126DF" w:rsidP="0089509B">
            <w:pPr>
              <w:keepNext/>
            </w:pPr>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14:paraId="01C55B5E" w14:textId="77777777" w:rsidR="00D126DF" w:rsidRPr="00D126DF" w:rsidRDefault="00D126DF" w:rsidP="0089509B">
            <w:pPr>
              <w:pStyle w:val="bullet"/>
            </w:pPr>
            <w:r w:rsidRPr="00D126DF">
              <w:t>working with a support person to discuss, identify and implement own short term learning objectives</w:t>
            </w:r>
          </w:p>
          <w:p w14:paraId="0B4ECCDD" w14:textId="77777777" w:rsidR="00D126DF" w:rsidRDefault="00D126DF" w:rsidP="0089509B">
            <w:pPr>
              <w:pStyle w:val="bullet"/>
            </w:pPr>
            <w:r>
              <w:t>completing project tasks according to agreed steps</w:t>
            </w:r>
          </w:p>
          <w:p w14:paraId="6915F81A" w14:textId="77777777" w:rsidR="00D126DF" w:rsidRPr="00A83945" w:rsidRDefault="00D126DF" w:rsidP="0089509B">
            <w:pPr>
              <w:pStyle w:val="bullet"/>
            </w:pPr>
            <w:r>
              <w:t xml:space="preserve">working with other learners to </w:t>
            </w:r>
            <w:r w:rsidRPr="00A83945">
              <w:t>discuss roles and expected outcomes</w:t>
            </w:r>
            <w:r>
              <w:t xml:space="preserve"> for a project</w:t>
            </w:r>
          </w:p>
          <w:p w14:paraId="0ADBE8A9" w14:textId="77777777" w:rsidR="00D126DF" w:rsidRDefault="00D126DF" w:rsidP="0089509B">
            <w:pPr>
              <w:pStyle w:val="bullet"/>
            </w:pPr>
            <w:r>
              <w:t>locating, reading and interpreting specific information in simple ,familiar and predictable paper based and web based text types</w:t>
            </w:r>
          </w:p>
          <w:p w14:paraId="3179632D" w14:textId="77777777" w:rsidR="00D126DF" w:rsidRDefault="00D126DF" w:rsidP="0089509B">
            <w:pPr>
              <w:pStyle w:val="bullet"/>
            </w:pPr>
            <w:r>
              <w:t>creating texts for a limited purpose and audience</w:t>
            </w:r>
          </w:p>
          <w:p w14:paraId="18DE8FA4" w14:textId="77777777" w:rsidR="00D126DF" w:rsidRDefault="00D126DF" w:rsidP="0089509B">
            <w:pPr>
              <w:pStyle w:val="bullet"/>
            </w:pPr>
            <w:r>
              <w:t>applying relevant mathematical information in familiar contexts.</w:t>
            </w:r>
          </w:p>
          <w:p w14:paraId="2D393556" w14:textId="77777777" w:rsidR="00D126DF" w:rsidRDefault="00D126DF" w:rsidP="0089509B">
            <w:pPr>
              <w:keepNext/>
            </w:pPr>
            <w:r>
              <w:t xml:space="preserve">The volume of learning for this qualification is typically between 0.5 and 1 year and incorporates structured training delivery and </w:t>
            </w:r>
            <w:r>
              <w:lastRenderedPageBreak/>
              <w:t>unstructured learning activities such as:</w:t>
            </w:r>
          </w:p>
          <w:p w14:paraId="06BFE4E9" w14:textId="77777777" w:rsidR="00D126DF" w:rsidRDefault="00D126DF" w:rsidP="0089509B">
            <w:pPr>
              <w:pStyle w:val="bullet"/>
            </w:pPr>
            <w:r>
              <w:t>structured training activities to develop reading, writing and numeracy knowledge and skills at ACSF Level 2 to enable more effective participation in those activities relevant to the learner</w:t>
            </w:r>
          </w:p>
          <w:p w14:paraId="0ABD68C2" w14:textId="77777777" w:rsidR="00D126DF" w:rsidRDefault="00D126DF" w:rsidP="0089509B">
            <w:pPr>
              <w:pStyle w:val="bullet"/>
            </w:pPr>
            <w:r>
              <w:t>implement</w:t>
            </w:r>
            <w:r w:rsidR="00337095">
              <w:t>ing learning objectives over time to enable</w:t>
            </w:r>
          </w:p>
          <w:p w14:paraId="1F68911A" w14:textId="77777777" w:rsidR="00D126DF" w:rsidRDefault="00D126DF" w:rsidP="0089509B">
            <w:pPr>
              <w:pStyle w:val="bullet"/>
            </w:pPr>
            <w:r>
              <w:t>conduct of a project over time to enable the project to be implemented and reviewed.</w:t>
            </w:r>
          </w:p>
          <w:p w14:paraId="099355E2" w14:textId="77777777" w:rsidR="00D126DF" w:rsidRDefault="00D126DF" w:rsidP="0089509B">
            <w:pPr>
              <w:keepNext/>
            </w:pPr>
            <w:r w:rsidRPr="00FA2B31">
              <w:t xml:space="preserve">The </w:t>
            </w:r>
            <w:r w:rsidRPr="002D4303">
              <w:rPr>
                <w:b/>
              </w:rPr>
              <w:t>Certificate I in General Education for Adults</w:t>
            </w:r>
            <w:r w:rsidRPr="00FA2B31">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745284DB" w14:textId="77777777" w:rsidR="00D126DF" w:rsidRDefault="00D126DF" w:rsidP="0089509B">
            <w:pPr>
              <w:keepNext/>
            </w:pPr>
            <w:r>
              <w:rPr>
                <w:b/>
              </w:rPr>
              <w:t xml:space="preserve">Knowledge: </w:t>
            </w:r>
            <w:r w:rsidRPr="0024622B">
              <w:t>Graduates at this level will have</w:t>
            </w:r>
            <w:r>
              <w:t xml:space="preserve"> foundational knowledge for everyday life, further learning and preparation for initial work through knowledge:</w:t>
            </w:r>
          </w:p>
          <w:p w14:paraId="1CBFC9E2" w14:textId="77777777" w:rsidR="00D126DF" w:rsidRDefault="00D126DF" w:rsidP="0089509B">
            <w:pPr>
              <w:pStyle w:val="bullet"/>
            </w:pPr>
            <w:r>
              <w:t xml:space="preserve">of the importance of documenting learning to support progress and factors which can support or hinder progress in learning </w:t>
            </w:r>
          </w:p>
          <w:p w14:paraId="04B0B48D" w14:textId="77777777" w:rsidR="00D126DF" w:rsidRDefault="00D126DF" w:rsidP="0089509B">
            <w:pPr>
              <w:pStyle w:val="bullet"/>
            </w:pPr>
            <w:r>
              <w:t>of different learning strategies and how they contribute to learning</w:t>
            </w:r>
          </w:p>
          <w:p w14:paraId="0A0B49B6" w14:textId="77777777" w:rsidR="00D126DF" w:rsidRDefault="00D126DF" w:rsidP="0089509B">
            <w:pPr>
              <w:pStyle w:val="bullet"/>
            </w:pPr>
            <w:r>
              <w:t>that</w:t>
            </w:r>
            <w:r w:rsidRPr="007905F3">
              <w:t xml:space="preserve"> texts have d</w:t>
            </w:r>
            <w:r>
              <w:t>ifferent audiences and</w:t>
            </w:r>
            <w:r w:rsidRPr="007905F3">
              <w:t xml:space="preserve"> purposes</w:t>
            </w:r>
          </w:p>
          <w:p w14:paraId="6E177F57" w14:textId="77777777" w:rsidR="00D126DF" w:rsidRDefault="00D126DF" w:rsidP="0089509B">
            <w:pPr>
              <w:pStyle w:val="bullet"/>
            </w:pPr>
            <w:r>
              <w:t>of reading strategies and features in a range of familiar and less familiar text types</w:t>
            </w:r>
          </w:p>
          <w:p w14:paraId="167D1D9A" w14:textId="77777777" w:rsidR="00D126DF" w:rsidRDefault="00D126DF" w:rsidP="0089509B">
            <w:pPr>
              <w:pStyle w:val="bullet"/>
            </w:pPr>
            <w:r>
              <w:t xml:space="preserve">of </w:t>
            </w:r>
            <w:r w:rsidRPr="007905F3">
              <w:t>basic</w:t>
            </w:r>
            <w:r>
              <w:t xml:space="preserve"> structural conventions of text types</w:t>
            </w:r>
          </w:p>
          <w:p w14:paraId="58E54D1F" w14:textId="77777777" w:rsidR="00D126DF" w:rsidRDefault="00D126DF" w:rsidP="0089509B">
            <w:pPr>
              <w:pStyle w:val="bullet"/>
            </w:pPr>
            <w:r>
              <w:t xml:space="preserve">that </w:t>
            </w:r>
            <w:r w:rsidRPr="007369F0">
              <w:t>signs / prints/ symbols represent meaning</w:t>
            </w:r>
            <w:r>
              <w:t xml:space="preserve"> in familiar mathematical information.</w:t>
            </w:r>
          </w:p>
          <w:p w14:paraId="6FCC9698" w14:textId="77777777" w:rsidR="00D126DF" w:rsidRPr="00BA7C87" w:rsidRDefault="00D126DF" w:rsidP="0089509B">
            <w:pPr>
              <w:keepNext/>
            </w:pPr>
            <w:r w:rsidRPr="007905F3">
              <w:rPr>
                <w:b/>
              </w:rPr>
              <w:t>Skills</w:t>
            </w:r>
            <w:r>
              <w:rPr>
                <w:b/>
              </w:rPr>
              <w:t xml:space="preserve">: </w:t>
            </w:r>
            <w:r w:rsidRPr="00BA7C87">
              <w:t>Graduates at this level will have f</w:t>
            </w:r>
            <w:r>
              <w:t>oundational cognitive</w:t>
            </w:r>
            <w:r w:rsidRPr="00BA7C87">
              <w:t xml:space="preserve"> and communication skills to:</w:t>
            </w:r>
          </w:p>
          <w:p w14:paraId="16BA3A7C" w14:textId="77777777" w:rsidR="00D126DF" w:rsidRPr="008B0A6F" w:rsidRDefault="00D126DF" w:rsidP="0089509B">
            <w:pPr>
              <w:pStyle w:val="bullet"/>
            </w:pPr>
            <w:r w:rsidRPr="008B0A6F">
              <w:t xml:space="preserve">clarify project goals with an appropriate support person, plan, carry out, </w:t>
            </w:r>
            <w:r>
              <w:t>document and evaluate a project</w:t>
            </w:r>
          </w:p>
          <w:p w14:paraId="016264DE" w14:textId="77777777" w:rsidR="00D126DF" w:rsidRPr="008B0A6F" w:rsidRDefault="00D126DF" w:rsidP="0089509B">
            <w:pPr>
              <w:pStyle w:val="bullet"/>
            </w:pPr>
            <w:r w:rsidRPr="008B0A6F">
              <w:t>de</w:t>
            </w:r>
            <w:r w:rsidR="00337095">
              <w:t>velop, implement and review learning goals</w:t>
            </w:r>
          </w:p>
          <w:p w14:paraId="36C44681" w14:textId="77777777" w:rsidR="00D126DF" w:rsidRPr="008B0A6F" w:rsidRDefault="00D126DF" w:rsidP="0089509B">
            <w:pPr>
              <w:pStyle w:val="bullet"/>
            </w:pPr>
            <w:r w:rsidRPr="008B0A6F">
              <w:t>read, interp</w:t>
            </w:r>
            <w:r>
              <w:t>ret and evaluate familiar and less familiar texts</w:t>
            </w:r>
          </w:p>
          <w:p w14:paraId="22D1A300" w14:textId="77777777" w:rsidR="00D126DF" w:rsidRPr="008B0A6F" w:rsidRDefault="00D126DF" w:rsidP="0089509B">
            <w:pPr>
              <w:pStyle w:val="bullet"/>
            </w:pPr>
            <w:r>
              <w:t>create a range of familiar and some less familiar</w:t>
            </w:r>
            <w:r w:rsidRPr="008B0A6F">
              <w:t xml:space="preserve"> texts wi</w:t>
            </w:r>
            <w:r>
              <w:t>th some specialised vocabulary</w:t>
            </w:r>
          </w:p>
          <w:p w14:paraId="5F66F7A9" w14:textId="77777777" w:rsidR="00D126DF" w:rsidRPr="008B0A6F" w:rsidRDefault="00D126DF" w:rsidP="0089509B">
            <w:pPr>
              <w:pStyle w:val="bullet"/>
            </w:pPr>
            <w:r w:rsidRPr="008B0A6F">
              <w:t>interpret, use, estimate and calculate a range of simple numerical information for immediate personal purposes and some less familiar contexts</w:t>
            </w:r>
          </w:p>
          <w:p w14:paraId="0C38053C" w14:textId="77777777" w:rsidR="00D126DF" w:rsidRPr="008B0A6F" w:rsidRDefault="00D126DF" w:rsidP="0089509B">
            <w:pPr>
              <w:pStyle w:val="bullet"/>
            </w:pPr>
            <w:r>
              <w:t>use paper based and web based</w:t>
            </w:r>
            <w:r w:rsidRPr="008B0A6F">
              <w:t xml:space="preserve"> mediums to engage with and create texts of </w:t>
            </w:r>
            <w:r>
              <w:t>limited</w:t>
            </w:r>
            <w:r w:rsidRPr="008B0A6F">
              <w:t xml:space="preserve"> complexity</w:t>
            </w:r>
            <w:r w:rsidR="00337095">
              <w:t>.</w:t>
            </w:r>
          </w:p>
          <w:p w14:paraId="5C2D856B" w14:textId="77777777" w:rsidR="00D126DF" w:rsidRPr="002D4303" w:rsidRDefault="00D126DF" w:rsidP="0089509B">
            <w:pPr>
              <w:keepNext/>
            </w:pPr>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14:paraId="596443AB" w14:textId="77777777" w:rsidR="00D126DF" w:rsidRDefault="00D126DF" w:rsidP="0089509B">
            <w:pPr>
              <w:pStyle w:val="bullet"/>
            </w:pPr>
            <w:r>
              <w:t xml:space="preserve">working to </w:t>
            </w:r>
            <w:r w:rsidRPr="002D4303">
              <w:t xml:space="preserve">an </w:t>
            </w:r>
            <w:r>
              <w:t>agreed program</w:t>
            </w:r>
            <w:r w:rsidRPr="002D4303">
              <w:t xml:space="preserve"> to plan, </w:t>
            </w:r>
            <w:r w:rsidR="00337095">
              <w:t xml:space="preserve">implement </w:t>
            </w:r>
            <w:r w:rsidRPr="002D4303">
              <w:t>and monitor progress t</w:t>
            </w:r>
            <w:r>
              <w:t xml:space="preserve">owards </w:t>
            </w:r>
            <w:r w:rsidR="00337095">
              <w:t xml:space="preserve">achievement of </w:t>
            </w:r>
            <w:r>
              <w:t>learning goals</w:t>
            </w:r>
          </w:p>
          <w:p w14:paraId="7684E33D" w14:textId="77777777" w:rsidR="00D126DF" w:rsidRDefault="00D126DF" w:rsidP="0089509B">
            <w:pPr>
              <w:pStyle w:val="bullet"/>
            </w:pPr>
            <w:r w:rsidRPr="00A81023">
              <w:t>practical ap</w:t>
            </w:r>
            <w:r>
              <w:t>plication of an agreed action plan in a project</w:t>
            </w:r>
            <w:r w:rsidRPr="00A81023">
              <w:t xml:space="preserve"> activity in a</w:t>
            </w:r>
            <w:r>
              <w:t xml:space="preserve"> familiar and some less familiar</w:t>
            </w:r>
            <w:r w:rsidRPr="00A81023">
              <w:t xml:space="preserve"> context</w:t>
            </w:r>
            <w:r>
              <w:t>s</w:t>
            </w:r>
            <w:r w:rsidRPr="00A81023">
              <w:t xml:space="preserve"> and/or</w:t>
            </w:r>
            <w:r>
              <w:t xml:space="preserve"> around a specific content area of interest</w:t>
            </w:r>
          </w:p>
          <w:p w14:paraId="630E9F7B" w14:textId="77777777" w:rsidR="00D126DF" w:rsidRDefault="00D126DF" w:rsidP="0089509B">
            <w:pPr>
              <w:pStyle w:val="bullet"/>
            </w:pPr>
            <w:r w:rsidRPr="00DC245F">
              <w:t>interpret</w:t>
            </w:r>
            <w:r>
              <w:t>ing</w:t>
            </w:r>
            <w:r w:rsidRPr="00DC245F">
              <w:t xml:space="preserve"> and eva</w:t>
            </w:r>
            <w:r>
              <w:t xml:space="preserve">luating a range of familiar and less familiar text </w:t>
            </w:r>
            <w:r>
              <w:lastRenderedPageBreak/>
              <w:t>types</w:t>
            </w:r>
            <w:r w:rsidRPr="00DC245F">
              <w:t xml:space="preserve"> of limited complexity </w:t>
            </w:r>
            <w:r>
              <w:t>in a range of familiar contexts</w:t>
            </w:r>
          </w:p>
          <w:p w14:paraId="4309297E" w14:textId="77777777" w:rsidR="00D126DF" w:rsidRDefault="00D126DF" w:rsidP="0089509B">
            <w:pPr>
              <w:pStyle w:val="bullet"/>
            </w:pPr>
            <w:r>
              <w:t>creating</w:t>
            </w:r>
            <w:r w:rsidRPr="00DC245F">
              <w:t xml:space="preserve"> a range of </w:t>
            </w:r>
            <w:r>
              <w:t>familiar and less familiar paper based and web based</w:t>
            </w:r>
            <w:r w:rsidRPr="00DC245F">
              <w:t xml:space="preserve"> texts of limite</w:t>
            </w:r>
            <w:r>
              <w:t>d complexity related to different</w:t>
            </w:r>
            <w:r w:rsidRPr="00DC245F">
              <w:t xml:space="preserve"> purposes, which may </w:t>
            </w:r>
            <w:r>
              <w:t>include some unfamiliar aspects</w:t>
            </w:r>
          </w:p>
          <w:p w14:paraId="5189B19F" w14:textId="77777777" w:rsidR="00D126DF" w:rsidRDefault="00D126DF" w:rsidP="0089509B">
            <w:pPr>
              <w:pStyle w:val="bullet"/>
            </w:pPr>
            <w:r>
              <w:t>applies mathematical information and problem solving strategies in familiar contexts</w:t>
            </w:r>
          </w:p>
          <w:p w14:paraId="2A6FFB5A" w14:textId="77777777" w:rsidR="00D126DF" w:rsidRDefault="00D126DF" w:rsidP="0089509B">
            <w:pPr>
              <w:keepNext/>
            </w:pPr>
            <w:r>
              <w:t>The volume of learning for this qualification is typically between 0.5 and 1 year and incorporates structured training delivery and unstructured learning activities such as:</w:t>
            </w:r>
          </w:p>
          <w:p w14:paraId="250A7653" w14:textId="77777777" w:rsidR="00D126DF" w:rsidRPr="00FE1864" w:rsidRDefault="00D126DF" w:rsidP="0089509B">
            <w:pPr>
              <w:pStyle w:val="bullet"/>
            </w:pPr>
            <w:r w:rsidRPr="00FE1864">
              <w:t xml:space="preserve">structured training activities to develop reading, writing and numeracy knowledge and </w:t>
            </w:r>
            <w:r>
              <w:t xml:space="preserve">skills contributing to ACSF 3 </w:t>
            </w:r>
            <w:r w:rsidRPr="00FE1864">
              <w:t>to enable more effective participation in those activities relevant to the learner</w:t>
            </w:r>
          </w:p>
          <w:p w14:paraId="1D6A24B2" w14:textId="77777777" w:rsidR="00D126DF" w:rsidRPr="00FE1864" w:rsidRDefault="00337095" w:rsidP="0089509B">
            <w:pPr>
              <w:pStyle w:val="bullet"/>
            </w:pPr>
            <w:r>
              <w:t xml:space="preserve">developing, </w:t>
            </w:r>
            <w:r w:rsidR="00D126DF" w:rsidRPr="00FE1864">
              <w:t>implement</w:t>
            </w:r>
            <w:r>
              <w:t>ing and reviewing own learning goals</w:t>
            </w:r>
          </w:p>
          <w:p w14:paraId="0C0E92A4" w14:textId="77777777" w:rsidR="00D126DF" w:rsidRPr="00FE1864" w:rsidRDefault="00D126DF" w:rsidP="0089509B">
            <w:pPr>
              <w:pStyle w:val="bullet"/>
            </w:pPr>
            <w:r w:rsidRPr="00FE1864">
              <w:t>conduct of a project over time to enable the project to be implemented and reviewed.</w:t>
            </w:r>
          </w:p>
          <w:p w14:paraId="261C461E" w14:textId="77777777" w:rsidR="00D126DF" w:rsidRDefault="00D126DF" w:rsidP="0089509B">
            <w:pPr>
              <w:keepNext/>
            </w:pPr>
            <w:r w:rsidRPr="00885CC7">
              <w:t xml:space="preserve">The </w:t>
            </w:r>
            <w:r w:rsidRPr="00037F42">
              <w:rPr>
                <w:b/>
              </w:rPr>
              <w:t>Certificate 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2 </w:t>
            </w:r>
            <w:r w:rsidRPr="00292663">
              <w:t>as follows:</w:t>
            </w:r>
          </w:p>
          <w:p w14:paraId="25BAAAA4" w14:textId="77777777" w:rsidR="00D126DF" w:rsidRDefault="00D126DF" w:rsidP="0089509B">
            <w:pPr>
              <w:keepNext/>
            </w:pPr>
            <w:r>
              <w:rPr>
                <w:b/>
              </w:rPr>
              <w:t xml:space="preserve">Knowledge: </w:t>
            </w:r>
            <w:r w:rsidRPr="00D03905">
              <w:t>Graduates at this level will have basic factual, technical and procedural knowledge of a defined area of work and learning</w:t>
            </w:r>
            <w:r>
              <w:t xml:space="preserve"> through knowledge of:</w:t>
            </w:r>
          </w:p>
          <w:p w14:paraId="053122D5" w14:textId="77777777" w:rsidR="00D126DF" w:rsidRDefault="00D126DF" w:rsidP="0089509B">
            <w:pPr>
              <w:pStyle w:val="bullet"/>
            </w:pPr>
            <w:r w:rsidRPr="00A81461">
              <w:t>processes for developing an individual learning plan</w:t>
            </w:r>
          </w:p>
          <w:p w14:paraId="49120345" w14:textId="77777777" w:rsidR="00D126DF" w:rsidRDefault="00D126DF" w:rsidP="0089509B">
            <w:pPr>
              <w:pStyle w:val="bullet"/>
            </w:pPr>
            <w:r w:rsidRPr="00541FC5">
              <w:t>features and components of an individual learning plan</w:t>
            </w:r>
          </w:p>
          <w:p w14:paraId="53144941" w14:textId="77777777" w:rsidR="00D126DF" w:rsidRDefault="00D126DF" w:rsidP="0089509B">
            <w:pPr>
              <w:pStyle w:val="bullet"/>
            </w:pPr>
            <w:r>
              <w:t xml:space="preserve">basic project methodology to complete a project </w:t>
            </w:r>
            <w:r w:rsidRPr="00541FC5">
              <w:t>in an activity in a selected context and/or around a specific content area</w:t>
            </w:r>
          </w:p>
          <w:p w14:paraId="4C4B1EA0" w14:textId="77777777" w:rsidR="00D126DF" w:rsidRDefault="00D126DF" w:rsidP="0089509B">
            <w:pPr>
              <w:pStyle w:val="bullet"/>
            </w:pPr>
            <w:r w:rsidRPr="004142CD">
              <w:t>techniques used by writers to convey meaning and achieve purpose</w:t>
            </w:r>
          </w:p>
          <w:p w14:paraId="78E2BC0F" w14:textId="5C8D4D5C" w:rsidR="00D126DF" w:rsidRPr="004142CD" w:rsidRDefault="00D126DF" w:rsidP="0089509B">
            <w:pPr>
              <w:pStyle w:val="bullet"/>
            </w:pPr>
            <w:r w:rsidRPr="004142CD">
              <w:t>structure</w:t>
            </w:r>
            <w:r>
              <w:t xml:space="preserve"> and conventions of</w:t>
            </w:r>
            <w:r w:rsidRPr="004142CD">
              <w:t xml:space="preserve"> a range of</w:t>
            </w:r>
            <w:r>
              <w:t xml:space="preserve"> familiar and unfamiliar</w:t>
            </w:r>
            <w:r w:rsidR="00FA7CF7">
              <w:t xml:space="preserve"> </w:t>
            </w:r>
            <w:r>
              <w:t>text types</w:t>
            </w:r>
          </w:p>
          <w:p w14:paraId="2D5586C8" w14:textId="77777777" w:rsidR="00D126DF" w:rsidRPr="00343612" w:rsidRDefault="00D126DF" w:rsidP="0089509B">
            <w:pPr>
              <w:pStyle w:val="bullet"/>
            </w:pPr>
            <w:r w:rsidRPr="00343612">
              <w:t>signs / prints/ symbols and their representation in mathematical texts and materials.</w:t>
            </w:r>
          </w:p>
          <w:p w14:paraId="45207FE5" w14:textId="77777777" w:rsidR="00D126DF" w:rsidRPr="00BB7F2D" w:rsidRDefault="00D126DF" w:rsidP="0089509B">
            <w:pPr>
              <w:keepNext/>
            </w:pPr>
            <w:r w:rsidRPr="004142CD">
              <w:rPr>
                <w:b/>
              </w:rPr>
              <w:t>Skills</w:t>
            </w:r>
            <w:r>
              <w:rPr>
                <w:b/>
              </w:rPr>
              <w:t xml:space="preserve">: </w:t>
            </w:r>
            <w:r w:rsidRPr="00BB7F2D">
              <w:t>Graduates at this level will have</w:t>
            </w:r>
            <w:r>
              <w:t xml:space="preserve"> </w:t>
            </w:r>
            <w:r w:rsidRPr="00B84868">
              <w:t>cognitive skills to access, record and act on a defined range of information from a range of sources and cognitive and communication skills to apply and communicate known solutions to a limited</w:t>
            </w:r>
            <w:r>
              <w:t xml:space="preserve"> range of predictable problems </w:t>
            </w:r>
            <w:r w:rsidRPr="00BB7F2D">
              <w:t>to:</w:t>
            </w:r>
          </w:p>
          <w:p w14:paraId="0AD75AD9" w14:textId="77777777" w:rsidR="00D126DF" w:rsidRDefault="00D126DF" w:rsidP="0089509B">
            <w:pPr>
              <w:pStyle w:val="bullet"/>
            </w:pPr>
            <w:r>
              <w:t>develop a learning plan in relation to identified goals, assemble a portfolio, and evaluate progress in relation to goals</w:t>
            </w:r>
          </w:p>
          <w:p w14:paraId="02C4E478" w14:textId="77777777" w:rsidR="00D126DF" w:rsidRDefault="00D126DF" w:rsidP="0089509B">
            <w:pPr>
              <w:pStyle w:val="bullet"/>
            </w:pPr>
            <w:r>
              <w:t>discuss aspects of own</w:t>
            </w:r>
            <w:r w:rsidRPr="009854D5">
              <w:t xml:space="preserve"> learning pla</w:t>
            </w:r>
            <w:r>
              <w:t>n such as purpose and preferred</w:t>
            </w:r>
            <w:r w:rsidRPr="009854D5">
              <w:t xml:space="preserve"> learning styles to support development of the plan</w:t>
            </w:r>
          </w:p>
          <w:p w14:paraId="567D7475" w14:textId="5B2780D3" w:rsidR="00D126DF" w:rsidRDefault="00D126DF" w:rsidP="0089509B">
            <w:pPr>
              <w:pStyle w:val="bullet"/>
            </w:pPr>
            <w:r>
              <w:t>gather and analyse information</w:t>
            </w:r>
            <w:r w:rsidR="00FA7CF7">
              <w:t xml:space="preserve"> </w:t>
            </w:r>
            <w:r>
              <w:t>from a variety of sources to complete a project</w:t>
            </w:r>
          </w:p>
          <w:p w14:paraId="25E9946F" w14:textId="77777777" w:rsidR="00D126DF" w:rsidRDefault="00D126DF" w:rsidP="0089509B">
            <w:pPr>
              <w:pStyle w:val="bullet"/>
            </w:pPr>
            <w:r w:rsidRPr="002769A3">
              <w:t>identify and address issues and barriers which</w:t>
            </w:r>
            <w:r>
              <w:t xml:space="preserve"> affect project goals</w:t>
            </w:r>
          </w:p>
          <w:p w14:paraId="0CF02E55" w14:textId="77777777" w:rsidR="00D126DF" w:rsidRDefault="00D126DF" w:rsidP="0089509B">
            <w:pPr>
              <w:pStyle w:val="bullet"/>
            </w:pPr>
            <w:r w:rsidRPr="002769A3">
              <w:t xml:space="preserve">select and apply reading strategies to interpret and analyse </w:t>
            </w:r>
            <w:r>
              <w:t xml:space="preserve">a range of familiar and unfamiliar </w:t>
            </w:r>
            <w:r w:rsidRPr="002769A3">
              <w:t>texts</w:t>
            </w:r>
            <w:r>
              <w:t xml:space="preserve"> </w:t>
            </w:r>
          </w:p>
          <w:p w14:paraId="752E3BB5" w14:textId="77777777" w:rsidR="00D126DF" w:rsidRDefault="00D126DF" w:rsidP="0089509B">
            <w:pPr>
              <w:pStyle w:val="bullet"/>
            </w:pPr>
            <w:r>
              <w:t xml:space="preserve">discuss features and content of texts to establish relevance and </w:t>
            </w:r>
            <w:r>
              <w:lastRenderedPageBreak/>
              <w:t>effectiveness</w:t>
            </w:r>
          </w:p>
          <w:p w14:paraId="09B57DE0" w14:textId="77777777" w:rsidR="00D126DF" w:rsidRDefault="00D126DF" w:rsidP="0089509B">
            <w:pPr>
              <w:pStyle w:val="bullet"/>
            </w:pPr>
            <w:r>
              <w:t xml:space="preserve">access and navigate web based digital text to locate information </w:t>
            </w:r>
          </w:p>
          <w:p w14:paraId="12AABC3D" w14:textId="439CC9C7" w:rsidR="00D126DF" w:rsidRDefault="00D126DF" w:rsidP="0089509B">
            <w:pPr>
              <w:pStyle w:val="bullet"/>
            </w:pPr>
            <w:r w:rsidRPr="00780525">
              <w:t xml:space="preserve">gather and order information required to create a range of familiar </w:t>
            </w:r>
            <w:r w:rsidRPr="0079207E">
              <w:t>and unfamiliar complex written and digital texts</w:t>
            </w:r>
          </w:p>
          <w:p w14:paraId="70F5BC38" w14:textId="5ECF4085" w:rsidR="0079207E" w:rsidRPr="0079207E" w:rsidRDefault="0079207E" w:rsidP="0089509B">
            <w:pPr>
              <w:pStyle w:val="bullet"/>
            </w:pPr>
            <w:r>
              <w:t>investigate, interpret and apply knowledge of everyday and formal mathematics in a range of contexts.</w:t>
            </w:r>
          </w:p>
          <w:p w14:paraId="2CA66A0C" w14:textId="77777777" w:rsidR="00D126DF" w:rsidRDefault="00D126DF" w:rsidP="0089509B">
            <w:pPr>
              <w:keepNext/>
            </w:pPr>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14:paraId="073F17CB" w14:textId="77777777" w:rsidR="00D126DF" w:rsidRDefault="0033092B" w:rsidP="0089509B">
            <w:pPr>
              <w:pStyle w:val="bullet"/>
            </w:pPr>
            <w:r>
              <w:t xml:space="preserve">accessing </w:t>
            </w:r>
            <w:r w:rsidR="00D126DF">
              <w:t xml:space="preserve">and noting relevant information about possible pathway options and discussing options </w:t>
            </w:r>
          </w:p>
          <w:p w14:paraId="1A807A86" w14:textId="77777777" w:rsidR="00D126DF" w:rsidRDefault="00D126DF" w:rsidP="0089509B">
            <w:pPr>
              <w:pStyle w:val="bullet"/>
            </w:pPr>
            <w:r>
              <w:t>reviewing and revising progress of learning plan and project</w:t>
            </w:r>
          </w:p>
          <w:p w14:paraId="4DE92DDC" w14:textId="77777777" w:rsidR="00D126DF" w:rsidRDefault="00D126DF" w:rsidP="0089509B">
            <w:pPr>
              <w:pStyle w:val="bullet"/>
            </w:pPr>
            <w:r>
              <w:t>undertaking project tasks efficiently and monitor activities against action plan</w:t>
            </w:r>
          </w:p>
          <w:p w14:paraId="05914032" w14:textId="77777777" w:rsidR="00D126DF" w:rsidRDefault="00D126DF" w:rsidP="0089509B">
            <w:pPr>
              <w:pStyle w:val="bullet"/>
            </w:pPr>
            <w:r>
              <w:t>contributing to effective group interaction by recognising responsibilities of others</w:t>
            </w:r>
          </w:p>
          <w:p w14:paraId="30586787" w14:textId="77777777" w:rsidR="00D126DF" w:rsidRDefault="00D126DF" w:rsidP="0089509B">
            <w:pPr>
              <w:pStyle w:val="bullet"/>
            </w:pPr>
            <w:r>
              <w:t>selecting texts relevant to own purposes and evaluating effectiveness</w:t>
            </w:r>
          </w:p>
          <w:p w14:paraId="4A8863B5" w14:textId="77777777" w:rsidR="00D126DF" w:rsidRDefault="00D126DF" w:rsidP="0089509B">
            <w:pPr>
              <w:pStyle w:val="bullet"/>
            </w:pPr>
            <w:r>
              <w:t>selecting appropriate format, structure and language to create texts</w:t>
            </w:r>
          </w:p>
          <w:p w14:paraId="6D660366" w14:textId="77777777" w:rsidR="00D126DF" w:rsidRDefault="00D126DF" w:rsidP="0089509B">
            <w:pPr>
              <w:pStyle w:val="bullet"/>
            </w:pPr>
            <w:r>
              <w:t>applying</w:t>
            </w:r>
            <w:r w:rsidRPr="000E505D">
              <w:t xml:space="preserve"> mathematical information and proble</w:t>
            </w:r>
            <w:r>
              <w:t>m solving strategies in a range of</w:t>
            </w:r>
            <w:r w:rsidRPr="000E505D">
              <w:t xml:space="preserve"> contexts</w:t>
            </w:r>
            <w:r>
              <w:t>.</w:t>
            </w:r>
          </w:p>
          <w:p w14:paraId="7D9D486D" w14:textId="77777777" w:rsidR="00D126DF" w:rsidRDefault="00D126DF" w:rsidP="0089509B">
            <w:pPr>
              <w:keepNext/>
            </w:pPr>
            <w:r>
              <w:t>The volume of learning for this qualification is typically between 0.5 and 1 year and incorporates structured training delivery and unstructured learning activities such as:</w:t>
            </w:r>
          </w:p>
          <w:p w14:paraId="15F07EDA" w14:textId="77777777" w:rsidR="00D126DF" w:rsidRPr="009E6C65" w:rsidRDefault="00D126DF" w:rsidP="0089509B">
            <w:pPr>
              <w:pStyle w:val="bullet"/>
            </w:pPr>
            <w:r w:rsidRPr="009E6C65">
              <w:t xml:space="preserve">structured training activities to develop reading, writing and numeracy knowledge and </w:t>
            </w:r>
            <w:r>
              <w:t xml:space="preserve">skills contributing to </w:t>
            </w:r>
            <w:r w:rsidRPr="009E6C65">
              <w:t>ACSF lev</w:t>
            </w:r>
            <w:r>
              <w:t>el 4</w:t>
            </w:r>
            <w:r w:rsidRPr="009E6C65">
              <w:t xml:space="preserve"> to enable more effective participation in those activities relevant to the learner</w:t>
            </w:r>
          </w:p>
          <w:p w14:paraId="463F3169" w14:textId="77777777" w:rsidR="00D126DF" w:rsidRPr="009E6C65" w:rsidRDefault="00D126DF" w:rsidP="0089509B">
            <w:pPr>
              <w:pStyle w:val="bullet"/>
            </w:pPr>
            <w:r w:rsidRPr="009E6C65">
              <w:t>undertak</w:t>
            </w:r>
            <w:r w:rsidR="0033092B">
              <w:t>ing</w:t>
            </w:r>
            <w:r w:rsidRPr="009E6C65">
              <w:t xml:space="preserve"> investigations into pathway options to develop and implement a learning plan over time to enable learning goals to be reviewed and amended</w:t>
            </w:r>
          </w:p>
          <w:p w14:paraId="0157562D" w14:textId="77777777" w:rsidR="00D126DF" w:rsidRPr="009E6C65" w:rsidRDefault="00D126DF" w:rsidP="0089509B">
            <w:pPr>
              <w:pStyle w:val="bullet"/>
            </w:pPr>
            <w:r w:rsidRPr="009E6C65">
              <w:t>conduct</w:t>
            </w:r>
            <w:r w:rsidR="0033092B">
              <w:t>ing</w:t>
            </w:r>
            <w:r w:rsidRPr="009E6C65">
              <w:t xml:space="preserve"> a project over time to enable the project to be implemented and reviewed.</w:t>
            </w:r>
          </w:p>
          <w:p w14:paraId="0E91A556" w14:textId="77777777" w:rsidR="00D126DF" w:rsidRDefault="00D126DF" w:rsidP="0089509B">
            <w:pPr>
              <w:keepNext/>
            </w:pPr>
            <w:r w:rsidRPr="00885CC7">
              <w:t xml:space="preserve">The </w:t>
            </w:r>
            <w:r w:rsidRPr="00037F42">
              <w:rPr>
                <w:b/>
              </w:rPr>
              <w:t>Certificate III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3 </w:t>
            </w:r>
            <w:r w:rsidRPr="00292663">
              <w:t>as follows:</w:t>
            </w:r>
          </w:p>
          <w:p w14:paraId="0480956F" w14:textId="77777777" w:rsidR="00D126DF" w:rsidRPr="004B0DC5" w:rsidRDefault="00D126DF" w:rsidP="0089509B">
            <w:pPr>
              <w:keepNext/>
            </w:pPr>
            <w:r w:rsidRPr="0084580B">
              <w:rPr>
                <w:b/>
              </w:rPr>
              <w:t>Knowledge</w:t>
            </w:r>
            <w:r>
              <w:rPr>
                <w:b/>
              </w:rPr>
              <w:t xml:space="preserve">: </w:t>
            </w:r>
            <w:r w:rsidRPr="004B0DC5">
              <w:t>Graduates of a Certificate III will have factual, technical, procedural and theoretical knowledge in an area of work and learning through knowledge of:</w:t>
            </w:r>
          </w:p>
          <w:p w14:paraId="53F18359" w14:textId="77777777" w:rsidR="00D126DF" w:rsidRDefault="00D126DF" w:rsidP="0089509B">
            <w:pPr>
              <w:pStyle w:val="bullet"/>
            </w:pPr>
            <w:r w:rsidRPr="00D854B9">
              <w:t>processes for developing an individual learning plan</w:t>
            </w:r>
          </w:p>
          <w:p w14:paraId="7348E27B" w14:textId="77777777" w:rsidR="00D126DF" w:rsidRDefault="00D126DF" w:rsidP="0089509B">
            <w:pPr>
              <w:pStyle w:val="bullet"/>
            </w:pPr>
            <w:r w:rsidRPr="00D854B9">
              <w:t>sources of information about</w:t>
            </w:r>
            <w:r>
              <w:t xml:space="preserve"> broad pathway</w:t>
            </w:r>
            <w:r w:rsidRPr="00D854B9">
              <w:t xml:space="preserve"> options</w:t>
            </w:r>
          </w:p>
          <w:p w14:paraId="4E25757B" w14:textId="77777777" w:rsidR="00D126DF" w:rsidRPr="00BD79E6" w:rsidRDefault="00D126DF" w:rsidP="0089509B">
            <w:pPr>
              <w:pStyle w:val="bullet"/>
            </w:pPr>
            <w:r w:rsidRPr="00BD79E6">
              <w:t>devices used by writers to convey meaning and achieve purpose</w:t>
            </w:r>
          </w:p>
          <w:p w14:paraId="0E18BFA3" w14:textId="77777777" w:rsidR="00D126DF" w:rsidRPr="00F476DE" w:rsidRDefault="00D126DF" w:rsidP="0089509B">
            <w:pPr>
              <w:pStyle w:val="bullet"/>
            </w:pPr>
            <w:r w:rsidRPr="00F476DE">
              <w:t>complex grammatical structures to accurately and effectively express content</w:t>
            </w:r>
            <w:r>
              <w:t xml:space="preserve"> and meaning</w:t>
            </w:r>
          </w:p>
          <w:p w14:paraId="667C7C6C" w14:textId="77777777" w:rsidR="00D126DF" w:rsidRPr="00F476DE" w:rsidRDefault="00D126DF" w:rsidP="0089509B">
            <w:pPr>
              <w:pStyle w:val="bullet"/>
            </w:pPr>
            <w:r w:rsidRPr="00F476DE">
              <w:lastRenderedPageBreak/>
              <w:t>a broad and / or specialised vocabulary to accurately express content</w:t>
            </w:r>
          </w:p>
          <w:p w14:paraId="50BE1B84" w14:textId="77777777" w:rsidR="00D126DF" w:rsidRDefault="00D126DF" w:rsidP="0089509B">
            <w:pPr>
              <w:pStyle w:val="bullet"/>
            </w:pPr>
            <w:r>
              <w:t>mathematical and problem solving techniques and strategies in a broad range of highly complex contexts</w:t>
            </w:r>
          </w:p>
          <w:p w14:paraId="28328074" w14:textId="77777777" w:rsidR="00D126DF" w:rsidRPr="00BB7F2D" w:rsidRDefault="00D126DF" w:rsidP="0089509B">
            <w:pPr>
              <w:keepNext/>
            </w:pPr>
            <w:r w:rsidRPr="004142CD">
              <w:rPr>
                <w:b/>
              </w:rPr>
              <w:t>Skills</w:t>
            </w:r>
            <w:r>
              <w:rPr>
                <w:b/>
              </w:rPr>
              <w:t xml:space="preserve">: </w:t>
            </w:r>
            <w:r w:rsidRPr="00BB7F2D">
              <w:t>Graduat</w:t>
            </w:r>
            <w:r>
              <w:t>es at this level will have cognitive</w:t>
            </w:r>
            <w:r w:rsidRPr="004578DC">
              <w:t xml:space="preserve"> and communication skills to interpret and act on available information</w:t>
            </w:r>
            <w:r>
              <w:t>,</w:t>
            </w:r>
            <w:r w:rsidRPr="004578DC">
              <w:t xml:space="preserve"> apply and communicate known solutions to a variety of</w:t>
            </w:r>
            <w:r>
              <w:t xml:space="preserve"> </w:t>
            </w:r>
            <w:r w:rsidRPr="004578DC">
              <w:t>predictable problems and to deal with unfor</w:t>
            </w:r>
            <w:r>
              <w:t>e</w:t>
            </w:r>
            <w:r w:rsidRPr="004578DC">
              <w:t>seen con</w:t>
            </w:r>
            <w:r>
              <w:t>tingencies using known solutions and provide</w:t>
            </w:r>
            <w:r w:rsidRPr="004578DC">
              <w:t xml:space="preserve"> information to a variety of specialist and</w:t>
            </w:r>
            <w:r>
              <w:t xml:space="preserve"> </w:t>
            </w:r>
            <w:r w:rsidRPr="004578DC">
              <w:t>non-specialist audiences</w:t>
            </w:r>
            <w:r>
              <w:t>.</w:t>
            </w:r>
            <w:r w:rsidRPr="00BB7F2D">
              <w:t>to:</w:t>
            </w:r>
          </w:p>
          <w:p w14:paraId="3476B264" w14:textId="77777777" w:rsidR="00D126DF" w:rsidRDefault="00D126DF" w:rsidP="0089509B">
            <w:pPr>
              <w:pStyle w:val="bullet"/>
            </w:pPr>
            <w:r>
              <w:t>read and interpret a range of information about potential pathway options</w:t>
            </w:r>
          </w:p>
          <w:p w14:paraId="48A66E69" w14:textId="77777777" w:rsidR="00D126DF" w:rsidRDefault="00D126DF" w:rsidP="0089509B">
            <w:pPr>
              <w:pStyle w:val="bullet"/>
            </w:pPr>
            <w:r>
              <w:t>apply research skills to locate and evaluate information relevant to own goals and options</w:t>
            </w:r>
          </w:p>
          <w:p w14:paraId="33E681F2" w14:textId="77777777" w:rsidR="00D126DF" w:rsidRDefault="00D126DF" w:rsidP="0089509B">
            <w:pPr>
              <w:pStyle w:val="bullet"/>
            </w:pPr>
            <w:r>
              <w:t>develop, document and evaluate a leaning plan according to identified processes</w:t>
            </w:r>
          </w:p>
          <w:p w14:paraId="2D13E58D" w14:textId="77777777" w:rsidR="00D126DF" w:rsidRDefault="00D126DF" w:rsidP="0089509B">
            <w:pPr>
              <w:pStyle w:val="bullet"/>
            </w:pPr>
            <w:r>
              <w:t>s</w:t>
            </w:r>
            <w:r w:rsidRPr="005F04FD">
              <w:t>elect and evaluate types of evidence</w:t>
            </w:r>
            <w:r>
              <w:t xml:space="preserve"> to</w:t>
            </w:r>
            <w:r w:rsidRPr="005F04FD">
              <w:t xml:space="preserve"> </w:t>
            </w:r>
            <w:r>
              <w:t>assemble a portfolio</w:t>
            </w:r>
          </w:p>
          <w:p w14:paraId="6F5A1462" w14:textId="77777777" w:rsidR="00D126DF" w:rsidRDefault="00D126DF" w:rsidP="0089509B">
            <w:pPr>
              <w:pStyle w:val="bullet"/>
            </w:pPr>
            <w:r>
              <w:t>read interpret and critically analyse a broad range of highly complex texts</w:t>
            </w:r>
          </w:p>
          <w:p w14:paraId="6DCCDC59" w14:textId="77777777" w:rsidR="00D126DF" w:rsidRDefault="00D126DF" w:rsidP="0089509B">
            <w:pPr>
              <w:pStyle w:val="bullet"/>
            </w:pPr>
            <w:r>
              <w:t>plan and produce a folio of highly complex texts</w:t>
            </w:r>
          </w:p>
          <w:p w14:paraId="672E4022" w14:textId="77777777" w:rsidR="00D126DF" w:rsidRDefault="00D126DF" w:rsidP="0089509B">
            <w:pPr>
              <w:pStyle w:val="bullet"/>
            </w:pPr>
            <w:r>
              <w:t>perform a range of complex mathematical tasks and use a variety of formal and informal mathematical language in a broad range of contexts.</w:t>
            </w:r>
          </w:p>
          <w:p w14:paraId="745F57A7" w14:textId="77777777" w:rsidR="00D126DF" w:rsidRDefault="00D126DF" w:rsidP="0089509B">
            <w:pPr>
              <w:keepNext/>
            </w:pPr>
            <w:r w:rsidRPr="00662A77">
              <w:rPr>
                <w:b/>
              </w:rPr>
              <w:t>Application of knowledge and skills</w:t>
            </w:r>
            <w:r>
              <w:rPr>
                <w:b/>
              </w:rPr>
              <w:t xml:space="preserve">: </w:t>
            </w:r>
            <w:r w:rsidRPr="00BA68C0">
              <w:t xml:space="preserve">Graduates at this level will demonstrate </w:t>
            </w:r>
            <w:r>
              <w:t>the application of knowledge and skills:</w:t>
            </w:r>
          </w:p>
          <w:p w14:paraId="08B292D0" w14:textId="77777777" w:rsidR="00B008AD" w:rsidRDefault="00D126DF" w:rsidP="0089509B">
            <w:pPr>
              <w:pStyle w:val="bullet"/>
            </w:pPr>
            <w:r w:rsidRPr="00037F42">
              <w:t xml:space="preserve">through identification of barriers </w:t>
            </w:r>
            <w:r w:rsidR="00B008AD">
              <w:t>to</w:t>
            </w:r>
            <w:r w:rsidRPr="00037F42">
              <w:t xml:space="preserve"> the achievement of learning goals and strategies to address the</w:t>
            </w:r>
            <w:r w:rsidR="00B008AD">
              <w:t>se</w:t>
            </w:r>
          </w:p>
          <w:p w14:paraId="45B6F3D4" w14:textId="77777777" w:rsidR="00D126DF" w:rsidRPr="00037F42" w:rsidRDefault="00D126DF" w:rsidP="0089509B">
            <w:pPr>
              <w:pStyle w:val="bullet"/>
            </w:pPr>
            <w:r w:rsidRPr="00037F42">
              <w:t>to adapt and transfer skills and knowledge within known routines, methods, procedures and time constraints through the application of a range of strategies to engage</w:t>
            </w:r>
            <w:r>
              <w:t xml:space="preserve"> with and create a broad range of highly complex</w:t>
            </w:r>
            <w:r w:rsidRPr="00037F42">
              <w:t xml:space="preserve"> text types and apply problem solving strategies and techniques to a range of mathematical contexts</w:t>
            </w:r>
          </w:p>
          <w:p w14:paraId="16B4E3AF" w14:textId="77777777" w:rsidR="00D126DF" w:rsidRDefault="00D126DF" w:rsidP="0089509B">
            <w:pPr>
              <w:pStyle w:val="bullet"/>
            </w:pPr>
            <w:r w:rsidRPr="00037F42">
              <w:t>to take responsibility for own outputs in learning including participation in teams and taking limited responsibility for the output of others within established parameters through the design, development, monitoring and evaluation of own learning plan and implementation of a project where responsibilities of other members are identified and own role is clarified.</w:t>
            </w:r>
          </w:p>
          <w:p w14:paraId="348F77FB" w14:textId="77777777" w:rsidR="00D126DF" w:rsidRDefault="00D126DF" w:rsidP="0089509B">
            <w:pPr>
              <w:keepNext/>
            </w:pPr>
            <w:r>
              <w:t>The volume of learning for this qualification is typically between 1 and 2 years and incorporates structured training delivery and unstructured learning activities such as:</w:t>
            </w:r>
          </w:p>
          <w:p w14:paraId="7EFAB5FE" w14:textId="77777777" w:rsidR="00D126DF" w:rsidRDefault="00D126DF" w:rsidP="0089509B">
            <w:pPr>
              <w:pStyle w:val="bullet"/>
            </w:pPr>
            <w:r>
              <w:t>structured training activities to develop reading, writing and numeracy knowledge and skills contributing to ACSF level 5 to enable more effective participation in those activities relevant to the learner</w:t>
            </w:r>
          </w:p>
          <w:p w14:paraId="7324BAFF" w14:textId="77777777" w:rsidR="00D126DF" w:rsidRPr="003A6069" w:rsidRDefault="00B008AD" w:rsidP="0089509B">
            <w:pPr>
              <w:pStyle w:val="bullet"/>
            </w:pPr>
            <w:r>
              <w:t>research and evaluation of</w:t>
            </w:r>
            <w:r w:rsidR="00D126DF">
              <w:t xml:space="preserve"> pathway options to independently develop and implement a learning plan over time to enable learning </w:t>
            </w:r>
            <w:r w:rsidR="00D126DF">
              <w:lastRenderedPageBreak/>
              <w:t>goals to be reviewed and amended</w:t>
            </w:r>
          </w:p>
        </w:tc>
      </w:tr>
      <w:tr w:rsidR="00927635" w:rsidRPr="00475ABA" w14:paraId="0D4A3A98" w14:textId="77777777" w:rsidTr="00A43863">
        <w:tc>
          <w:tcPr>
            <w:tcW w:w="3159" w:type="dxa"/>
            <w:gridSpan w:val="2"/>
          </w:tcPr>
          <w:p w14:paraId="5DE8E068" w14:textId="52218E59" w:rsidR="00927635" w:rsidRPr="00343612" w:rsidRDefault="00927635" w:rsidP="0089509B">
            <w:pPr>
              <w:pStyle w:val="Code2"/>
            </w:pPr>
            <w:bookmarkStart w:id="25" w:name="_Toc507058542"/>
            <w:r w:rsidRPr="00343612">
              <w:lastRenderedPageBreak/>
              <w:t>4.2</w:t>
            </w:r>
            <w:r w:rsidRPr="00343612">
              <w:tab/>
              <w:t>Employability skills</w:t>
            </w:r>
            <w:bookmarkEnd w:id="25"/>
            <w:r w:rsidR="00FA7CF7">
              <w:t xml:space="preserve"> </w:t>
            </w:r>
          </w:p>
        </w:tc>
        <w:tc>
          <w:tcPr>
            <w:tcW w:w="7137" w:type="dxa"/>
          </w:tcPr>
          <w:p w14:paraId="7B01C0B1" w14:textId="77777777" w:rsidR="00927635" w:rsidRPr="00343612" w:rsidRDefault="00343612" w:rsidP="0089509B">
            <w:pPr>
              <w:keepNext/>
            </w:pPr>
            <w:r>
              <w:t>Refer to Appendix A for Employability Skills Summaries for each qualification.</w:t>
            </w:r>
          </w:p>
        </w:tc>
      </w:tr>
      <w:tr w:rsidR="00927635" w:rsidRPr="00475ABA" w14:paraId="6715C115" w14:textId="77777777" w:rsidTr="00A43863">
        <w:tc>
          <w:tcPr>
            <w:tcW w:w="3159" w:type="dxa"/>
            <w:gridSpan w:val="2"/>
          </w:tcPr>
          <w:p w14:paraId="73B68918" w14:textId="77777777" w:rsidR="00927635" w:rsidRPr="00475ABA" w:rsidRDefault="00927635" w:rsidP="0089509B">
            <w:pPr>
              <w:pStyle w:val="Code2"/>
            </w:pPr>
            <w:bookmarkStart w:id="26" w:name="_Toc507058543"/>
            <w:r>
              <w:t>4.3</w:t>
            </w:r>
            <w:r>
              <w:tab/>
            </w:r>
            <w:r w:rsidRPr="00475ABA">
              <w:t xml:space="preserve">Recognition given to </w:t>
            </w:r>
            <w:r>
              <w:tab/>
            </w:r>
            <w:r w:rsidRPr="00475ABA">
              <w:t xml:space="preserve">the course (if </w:t>
            </w:r>
            <w:r>
              <w:tab/>
            </w:r>
            <w:r w:rsidRPr="00475ABA">
              <w:t>applicable)</w:t>
            </w:r>
            <w:bookmarkEnd w:id="26"/>
            <w:r w:rsidRPr="00475ABA">
              <w:t xml:space="preserve"> </w:t>
            </w:r>
          </w:p>
        </w:tc>
        <w:tc>
          <w:tcPr>
            <w:tcW w:w="7137" w:type="dxa"/>
          </w:tcPr>
          <w:p w14:paraId="3BA29408" w14:textId="77777777" w:rsidR="00927635" w:rsidRPr="00475ABA" w:rsidRDefault="00B008AD" w:rsidP="0089509B">
            <w:pPr>
              <w:keepNext/>
            </w:pPr>
            <w:r>
              <w:t>Not Applicable</w:t>
            </w:r>
          </w:p>
        </w:tc>
      </w:tr>
      <w:tr w:rsidR="00927635" w:rsidRPr="00475ABA" w14:paraId="0630BF84" w14:textId="77777777" w:rsidTr="00B12B4F">
        <w:tc>
          <w:tcPr>
            <w:tcW w:w="3159" w:type="dxa"/>
            <w:gridSpan w:val="2"/>
            <w:tcBorders>
              <w:bottom w:val="single" w:sz="4" w:space="0" w:color="auto"/>
            </w:tcBorders>
          </w:tcPr>
          <w:p w14:paraId="489D3C16" w14:textId="77777777" w:rsidR="00927635" w:rsidRPr="00475ABA" w:rsidRDefault="00927635" w:rsidP="0089509B">
            <w:pPr>
              <w:pStyle w:val="Code2"/>
            </w:pPr>
            <w:bookmarkStart w:id="27" w:name="_Toc507058544"/>
            <w:r>
              <w:t>4.4</w:t>
            </w:r>
            <w:r>
              <w:tab/>
            </w:r>
            <w:r w:rsidRPr="00475ABA">
              <w:t xml:space="preserve">Licensing/ regulatory </w:t>
            </w:r>
            <w:r>
              <w:tab/>
            </w:r>
            <w:r w:rsidRPr="00475ABA">
              <w:t xml:space="preserve">requirements (if </w:t>
            </w:r>
            <w:r>
              <w:tab/>
            </w:r>
            <w:r w:rsidRPr="00475ABA">
              <w:t>applicable)</w:t>
            </w:r>
            <w:bookmarkEnd w:id="27"/>
            <w:r w:rsidRPr="00475ABA">
              <w:t xml:space="preserve"> </w:t>
            </w:r>
          </w:p>
        </w:tc>
        <w:tc>
          <w:tcPr>
            <w:tcW w:w="7137" w:type="dxa"/>
            <w:tcBorders>
              <w:bottom w:val="single" w:sz="4" w:space="0" w:color="auto"/>
            </w:tcBorders>
          </w:tcPr>
          <w:p w14:paraId="34CF0CF4" w14:textId="77777777" w:rsidR="00927635" w:rsidRPr="00475ABA" w:rsidRDefault="00B008AD" w:rsidP="0089509B">
            <w:pPr>
              <w:keepNext/>
              <w:ind w:left="57" w:hanging="6"/>
              <w:rPr>
                <w:rFonts w:cs="Arial"/>
                <w:i/>
              </w:rPr>
            </w:pPr>
            <w:r>
              <w:t>Not Applicable</w:t>
            </w:r>
          </w:p>
        </w:tc>
      </w:tr>
    </w:tbl>
    <w:p w14:paraId="172FDA63" w14:textId="77777777" w:rsidR="008B288D" w:rsidRDefault="008B288D" w:rsidP="0089509B">
      <w:pPr>
        <w:keepNext/>
      </w:pPr>
      <w:r>
        <w:rPr>
          <w:b/>
        </w:rPr>
        <w:br w:type="page"/>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276"/>
        <w:gridCol w:w="6379"/>
        <w:gridCol w:w="1134"/>
      </w:tblGrid>
      <w:tr w:rsidR="00927635" w:rsidRPr="00475ABA" w14:paraId="7A7398CC" w14:textId="77777777" w:rsidTr="00B44AB7">
        <w:tc>
          <w:tcPr>
            <w:tcW w:w="2694" w:type="dxa"/>
            <w:gridSpan w:val="2"/>
            <w:tcBorders>
              <w:right w:val="nil"/>
            </w:tcBorders>
            <w:shd w:val="clear" w:color="auto" w:fill="DBE5F1"/>
          </w:tcPr>
          <w:p w14:paraId="21D9BA9E" w14:textId="77777777" w:rsidR="00927635" w:rsidRPr="00475ABA" w:rsidRDefault="00927635" w:rsidP="0089509B">
            <w:pPr>
              <w:pStyle w:val="Code3"/>
              <w:keepNext/>
              <w:rPr>
                <w:i/>
              </w:rPr>
            </w:pPr>
            <w:bookmarkStart w:id="28" w:name="_Toc514234256"/>
            <w:r>
              <w:lastRenderedPageBreak/>
              <w:t>C</w:t>
            </w:r>
            <w:r w:rsidRPr="00475ABA">
              <w:t>ourse rules</w:t>
            </w:r>
            <w:bookmarkEnd w:id="28"/>
          </w:p>
        </w:tc>
        <w:tc>
          <w:tcPr>
            <w:tcW w:w="7513" w:type="dxa"/>
            <w:gridSpan w:val="2"/>
            <w:tcBorders>
              <w:left w:val="nil"/>
            </w:tcBorders>
            <w:shd w:val="clear" w:color="auto" w:fill="DBE5F1"/>
          </w:tcPr>
          <w:p w14:paraId="38D91125" w14:textId="77777777" w:rsidR="00927635" w:rsidRPr="00475ABA" w:rsidRDefault="00927635" w:rsidP="0089509B">
            <w:pPr>
              <w:keepNext/>
              <w:rPr>
                <w:i/>
              </w:rPr>
            </w:pPr>
            <w:r w:rsidRPr="00FB4E14">
              <w:t>Standards 2, 6,7 and 9 AQTF Standards for Accredited Courses</w:t>
            </w:r>
          </w:p>
        </w:tc>
      </w:tr>
      <w:tr w:rsidR="008B288D" w:rsidRPr="008B288D" w14:paraId="420CF63C"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40"/>
        </w:trPr>
        <w:tc>
          <w:tcPr>
            <w:tcW w:w="102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B9BA94" w14:textId="7C6D167F" w:rsidR="008B288D" w:rsidRDefault="008B288D" w:rsidP="0089509B">
            <w:pPr>
              <w:keepNext/>
              <w:spacing w:before="80" w:after="80"/>
            </w:pPr>
            <w:r>
              <w:t xml:space="preserve">To be eligible for the </w:t>
            </w:r>
            <w:r w:rsidR="00CC49A8" w:rsidRPr="00CC49A8">
              <w:t>22471VIC</w:t>
            </w:r>
            <w:r w:rsidR="00CC49A8">
              <w:t xml:space="preserve"> </w:t>
            </w:r>
            <w:r w:rsidRPr="008B288D">
              <w:t>Course in Initial General Education for Adults, learners must successfully complete a total of 11 units comprising:</w:t>
            </w:r>
          </w:p>
          <w:p w14:paraId="53378BF8" w14:textId="77777777" w:rsidR="008B288D" w:rsidRDefault="008B288D" w:rsidP="0089509B">
            <w:pPr>
              <w:keepNext/>
              <w:spacing w:before="80" w:after="80"/>
            </w:pPr>
            <w:r w:rsidRPr="008B288D">
              <w:t>Core - 1 unit</w:t>
            </w:r>
          </w:p>
          <w:p w14:paraId="15017885" w14:textId="2F113839" w:rsidR="008B288D" w:rsidRDefault="008B288D" w:rsidP="0089509B">
            <w:pPr>
              <w:keepNext/>
              <w:spacing w:before="80" w:after="80"/>
            </w:pPr>
            <w:r w:rsidRPr="008B288D">
              <w:t xml:space="preserve">Core Skills Reading </w:t>
            </w:r>
            <w:r w:rsidR="005440B9">
              <w:t>and</w:t>
            </w:r>
            <w:r w:rsidRPr="008B288D">
              <w:t xml:space="preserve"> Oracy - 3 units</w:t>
            </w:r>
          </w:p>
          <w:p w14:paraId="74794E78" w14:textId="77777777" w:rsidR="008B288D" w:rsidRDefault="008B288D" w:rsidP="0089509B">
            <w:pPr>
              <w:keepNext/>
              <w:spacing w:before="80" w:after="80"/>
            </w:pPr>
            <w:r w:rsidRPr="008B288D">
              <w:t>Core Skills Writing - 3 Units</w:t>
            </w:r>
          </w:p>
          <w:p w14:paraId="6CC44EB9" w14:textId="77777777" w:rsidR="008B288D" w:rsidRPr="008B288D" w:rsidRDefault="008B288D" w:rsidP="0089509B">
            <w:pPr>
              <w:keepNext/>
              <w:spacing w:before="80" w:after="80"/>
            </w:pPr>
            <w:r w:rsidRPr="008B288D">
              <w:t>Core Skills Numeracy and Mathematics - 4 units</w:t>
            </w:r>
          </w:p>
        </w:tc>
      </w:tr>
      <w:tr w:rsidR="008B288D" w:rsidRPr="008B288D" w14:paraId="26650FED"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0"/>
        </w:trPr>
        <w:tc>
          <w:tcPr>
            <w:tcW w:w="1020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64F2C59" w14:textId="77777777" w:rsidR="008B288D" w:rsidRPr="008B288D" w:rsidRDefault="008B288D" w:rsidP="0089509B">
            <w:pPr>
              <w:keepNext/>
              <w:spacing w:before="80" w:after="80"/>
            </w:pPr>
            <w:r w:rsidRPr="008B288D">
              <w:t>A Statement of Attainment will be issued for any unit of competency completed if the full course is not completed.</w:t>
            </w:r>
          </w:p>
        </w:tc>
      </w:tr>
      <w:tr w:rsidR="008B288D" w:rsidRPr="008B288D" w14:paraId="48C5A203"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20B66A" w14:textId="77777777" w:rsidR="008B288D" w:rsidRPr="008D7BED" w:rsidRDefault="008B288D" w:rsidP="0089509B">
            <w:pPr>
              <w:keepNext/>
              <w:spacing w:before="80" w:after="80"/>
              <w:rPr>
                <w:b/>
                <w:sz w:val="20"/>
                <w:szCs w:val="20"/>
              </w:rPr>
            </w:pPr>
            <w:r w:rsidRPr="008D7BED">
              <w:rPr>
                <w:b/>
                <w:sz w:val="20"/>
                <w:szCs w:val="20"/>
              </w:rPr>
              <w:t>Unit Code</w:t>
            </w:r>
          </w:p>
        </w:tc>
        <w:tc>
          <w:tcPr>
            <w:tcW w:w="1276" w:type="dxa"/>
            <w:tcBorders>
              <w:top w:val="nil"/>
              <w:left w:val="nil"/>
              <w:bottom w:val="single" w:sz="4" w:space="0" w:color="auto"/>
              <w:right w:val="single" w:sz="4" w:space="0" w:color="auto"/>
            </w:tcBorders>
            <w:shd w:val="clear" w:color="auto" w:fill="auto"/>
            <w:noWrap/>
            <w:vAlign w:val="bottom"/>
            <w:hideMark/>
          </w:tcPr>
          <w:p w14:paraId="1802C6A5" w14:textId="77777777" w:rsidR="008B288D" w:rsidRPr="008D7BED" w:rsidRDefault="008B288D" w:rsidP="0089509B">
            <w:pPr>
              <w:keepNext/>
              <w:spacing w:before="80" w:after="80"/>
              <w:rPr>
                <w:b/>
                <w:sz w:val="20"/>
                <w:szCs w:val="20"/>
              </w:rPr>
            </w:pPr>
            <w:r w:rsidRPr="008D7BED">
              <w:rPr>
                <w:b/>
                <w:sz w:val="20"/>
                <w:szCs w:val="20"/>
              </w:rPr>
              <w:t>Field of Education code</w:t>
            </w:r>
          </w:p>
        </w:tc>
        <w:tc>
          <w:tcPr>
            <w:tcW w:w="6379" w:type="dxa"/>
            <w:tcBorders>
              <w:top w:val="nil"/>
              <w:left w:val="nil"/>
              <w:bottom w:val="single" w:sz="4" w:space="0" w:color="auto"/>
              <w:right w:val="single" w:sz="4" w:space="0" w:color="auto"/>
            </w:tcBorders>
            <w:shd w:val="clear" w:color="auto" w:fill="auto"/>
            <w:noWrap/>
            <w:vAlign w:val="bottom"/>
            <w:hideMark/>
          </w:tcPr>
          <w:p w14:paraId="3D8B5C04" w14:textId="77777777" w:rsidR="008B288D" w:rsidRPr="008D7BED" w:rsidRDefault="008B288D" w:rsidP="0089509B">
            <w:pPr>
              <w:keepNext/>
              <w:spacing w:before="80" w:after="80"/>
              <w:rPr>
                <w:b/>
                <w:sz w:val="20"/>
                <w:szCs w:val="20"/>
              </w:rPr>
            </w:pPr>
            <w:r w:rsidRPr="008D7BED">
              <w:rPr>
                <w:b/>
                <w:sz w:val="20"/>
                <w:szCs w:val="20"/>
              </w:rPr>
              <w:t>Unit Title</w:t>
            </w:r>
          </w:p>
        </w:tc>
        <w:tc>
          <w:tcPr>
            <w:tcW w:w="1134" w:type="dxa"/>
            <w:tcBorders>
              <w:top w:val="nil"/>
              <w:left w:val="nil"/>
              <w:bottom w:val="single" w:sz="4" w:space="0" w:color="auto"/>
              <w:right w:val="single" w:sz="4" w:space="0" w:color="auto"/>
            </w:tcBorders>
            <w:shd w:val="clear" w:color="auto" w:fill="auto"/>
            <w:noWrap/>
            <w:vAlign w:val="bottom"/>
            <w:hideMark/>
          </w:tcPr>
          <w:p w14:paraId="2655E883" w14:textId="77777777" w:rsidR="008B288D" w:rsidRPr="008D7BED" w:rsidRDefault="008B288D" w:rsidP="0089509B">
            <w:pPr>
              <w:keepNext/>
              <w:spacing w:before="80" w:after="80"/>
              <w:rPr>
                <w:b/>
                <w:sz w:val="20"/>
                <w:szCs w:val="20"/>
              </w:rPr>
            </w:pPr>
            <w:r w:rsidRPr="008D7BED">
              <w:rPr>
                <w:b/>
                <w:sz w:val="20"/>
                <w:szCs w:val="20"/>
              </w:rPr>
              <w:t>Nominal Hours</w:t>
            </w:r>
          </w:p>
        </w:tc>
      </w:tr>
      <w:tr w:rsidR="008B288D" w:rsidRPr="008B288D" w14:paraId="18921992"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E51E4F" w14:textId="77777777" w:rsidR="008B288D" w:rsidRPr="008B288D" w:rsidRDefault="008B288D" w:rsidP="0089509B">
            <w:pPr>
              <w:keepNext/>
              <w:spacing w:before="80" w:after="80"/>
              <w:rPr>
                <w:b/>
              </w:rPr>
            </w:pPr>
            <w:r w:rsidRPr="008B288D">
              <w:rPr>
                <w:b/>
              </w:rPr>
              <w:t>Core (1)</w:t>
            </w:r>
          </w:p>
        </w:tc>
        <w:tc>
          <w:tcPr>
            <w:tcW w:w="1276" w:type="dxa"/>
            <w:tcBorders>
              <w:top w:val="nil"/>
              <w:left w:val="nil"/>
              <w:bottom w:val="single" w:sz="4" w:space="0" w:color="auto"/>
              <w:right w:val="single" w:sz="4" w:space="0" w:color="auto"/>
            </w:tcBorders>
            <w:shd w:val="clear" w:color="auto" w:fill="auto"/>
            <w:noWrap/>
            <w:vAlign w:val="bottom"/>
            <w:hideMark/>
          </w:tcPr>
          <w:p w14:paraId="50C8B901" w14:textId="77777777" w:rsidR="008B288D" w:rsidRPr="008B288D" w:rsidRDefault="008B288D" w:rsidP="0089509B">
            <w:pPr>
              <w:keepNext/>
              <w:spacing w:before="80" w:after="80"/>
              <w:rPr>
                <w:rFonts w:ascii="Calibri" w:hAnsi="Calibri"/>
                <w:b/>
              </w:rPr>
            </w:pPr>
            <w:r w:rsidRPr="008B288D">
              <w:rPr>
                <w:rFonts w:ascii="Calibri" w:hAnsi="Calibri"/>
                <w:b/>
              </w:rPr>
              <w:t> </w:t>
            </w:r>
          </w:p>
        </w:tc>
        <w:tc>
          <w:tcPr>
            <w:tcW w:w="6379" w:type="dxa"/>
            <w:tcBorders>
              <w:top w:val="nil"/>
              <w:left w:val="nil"/>
              <w:bottom w:val="single" w:sz="4" w:space="0" w:color="auto"/>
              <w:right w:val="single" w:sz="4" w:space="0" w:color="auto"/>
            </w:tcBorders>
            <w:shd w:val="clear" w:color="auto" w:fill="auto"/>
            <w:noWrap/>
            <w:vAlign w:val="bottom"/>
            <w:hideMark/>
          </w:tcPr>
          <w:p w14:paraId="3F6E4251" w14:textId="77777777" w:rsidR="008B288D" w:rsidRPr="008B288D" w:rsidRDefault="008B288D" w:rsidP="0089509B">
            <w:pPr>
              <w:keepNext/>
              <w:spacing w:before="80" w:after="80"/>
              <w:rPr>
                <w:rFonts w:ascii="Calibri" w:hAnsi="Calibri"/>
                <w:b/>
              </w:rPr>
            </w:pPr>
            <w:r w:rsidRPr="008B288D">
              <w:rPr>
                <w:rFonts w:ascii="Calibri" w:hAnsi="Calibri"/>
                <w:b/>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F2E6EF" w14:textId="77777777" w:rsidR="008B288D" w:rsidRPr="008B288D" w:rsidRDefault="008B288D" w:rsidP="0089509B">
            <w:pPr>
              <w:keepNext/>
              <w:spacing w:before="80" w:after="80"/>
              <w:rPr>
                <w:rFonts w:ascii="Calibri" w:hAnsi="Calibri"/>
                <w:b/>
              </w:rPr>
            </w:pPr>
            <w:r w:rsidRPr="008B288D">
              <w:rPr>
                <w:rFonts w:ascii="Calibri" w:hAnsi="Calibri"/>
                <w:b/>
              </w:rPr>
              <w:t> </w:t>
            </w:r>
          </w:p>
        </w:tc>
      </w:tr>
      <w:tr w:rsidR="008B288D" w:rsidRPr="008B288D" w14:paraId="4E1CCC37"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EBB91A" w14:textId="38143FDC" w:rsidR="008B288D" w:rsidRPr="008B288D" w:rsidRDefault="00CC49A8" w:rsidP="0089509B">
            <w:pPr>
              <w:keepNext/>
              <w:spacing w:before="80" w:after="80"/>
            </w:pPr>
            <w:r>
              <w:t>VU22342</w:t>
            </w:r>
          </w:p>
        </w:tc>
        <w:tc>
          <w:tcPr>
            <w:tcW w:w="1276" w:type="dxa"/>
            <w:tcBorders>
              <w:top w:val="nil"/>
              <w:left w:val="nil"/>
              <w:bottom w:val="single" w:sz="4" w:space="0" w:color="auto"/>
              <w:right w:val="single" w:sz="4" w:space="0" w:color="auto"/>
            </w:tcBorders>
            <w:shd w:val="clear" w:color="auto" w:fill="auto"/>
            <w:noWrap/>
            <w:vAlign w:val="bottom"/>
            <w:hideMark/>
          </w:tcPr>
          <w:p w14:paraId="6928E3B9"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60B522C5" w14:textId="77777777" w:rsidR="008B288D" w:rsidRPr="008B288D" w:rsidRDefault="008B288D" w:rsidP="0089509B">
            <w:pPr>
              <w:keepNext/>
              <w:spacing w:before="80" w:after="80"/>
            </w:pPr>
            <w:r w:rsidRPr="008B288D">
              <w:t>Identify learning objectives</w:t>
            </w:r>
          </w:p>
        </w:tc>
        <w:tc>
          <w:tcPr>
            <w:tcW w:w="1134" w:type="dxa"/>
            <w:tcBorders>
              <w:top w:val="nil"/>
              <w:left w:val="nil"/>
              <w:bottom w:val="single" w:sz="4" w:space="0" w:color="auto"/>
              <w:right w:val="single" w:sz="4" w:space="0" w:color="auto"/>
            </w:tcBorders>
            <w:shd w:val="clear" w:color="auto" w:fill="auto"/>
            <w:noWrap/>
            <w:vAlign w:val="bottom"/>
            <w:hideMark/>
          </w:tcPr>
          <w:p w14:paraId="2003D55B" w14:textId="77777777" w:rsidR="008B288D" w:rsidRPr="008B288D" w:rsidRDefault="008B288D" w:rsidP="0089509B">
            <w:pPr>
              <w:keepNext/>
              <w:spacing w:before="80" w:after="80"/>
              <w:jc w:val="center"/>
            </w:pPr>
            <w:r w:rsidRPr="008B288D">
              <w:t>20</w:t>
            </w:r>
          </w:p>
        </w:tc>
      </w:tr>
      <w:tr w:rsidR="008B288D" w:rsidRPr="008B288D" w14:paraId="5E01F643"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207" w:type="dxa"/>
            <w:gridSpan w:val="4"/>
            <w:tcBorders>
              <w:top w:val="nil"/>
              <w:left w:val="single" w:sz="4" w:space="0" w:color="auto"/>
              <w:bottom w:val="single" w:sz="4" w:space="0" w:color="auto"/>
              <w:right w:val="single" w:sz="4" w:space="0" w:color="auto"/>
            </w:tcBorders>
            <w:shd w:val="clear" w:color="auto" w:fill="auto"/>
            <w:noWrap/>
            <w:vAlign w:val="bottom"/>
            <w:hideMark/>
          </w:tcPr>
          <w:p w14:paraId="41D330BF" w14:textId="42A6AC23" w:rsidR="008B288D" w:rsidRPr="008B288D" w:rsidRDefault="008B288D" w:rsidP="0089509B">
            <w:pPr>
              <w:keepNext/>
              <w:spacing w:before="80" w:after="80"/>
              <w:rPr>
                <w:b/>
              </w:rPr>
            </w:pPr>
            <w:r w:rsidRPr="008B288D">
              <w:rPr>
                <w:b/>
              </w:rPr>
              <w:t xml:space="preserve">Core Skills Reading </w:t>
            </w:r>
            <w:r w:rsidR="006B0A09">
              <w:rPr>
                <w:b/>
              </w:rPr>
              <w:t>and</w:t>
            </w:r>
            <w:r w:rsidR="005440B9">
              <w:rPr>
                <w:b/>
              </w:rPr>
              <w:t xml:space="preserve"> </w:t>
            </w:r>
            <w:r w:rsidRPr="008B288D">
              <w:rPr>
                <w:b/>
              </w:rPr>
              <w:t>Oracy (3)</w:t>
            </w:r>
          </w:p>
        </w:tc>
      </w:tr>
      <w:tr w:rsidR="008B288D" w:rsidRPr="008B288D" w14:paraId="4154F16C"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51513E" w14:textId="7AAF6054" w:rsidR="008B288D" w:rsidRPr="008B288D" w:rsidRDefault="00CC49A8" w:rsidP="0089509B">
            <w:pPr>
              <w:keepNext/>
              <w:spacing w:before="80" w:after="80"/>
            </w:pPr>
            <w:r w:rsidRPr="00CC49A8">
              <w:t>VU22343</w:t>
            </w:r>
          </w:p>
        </w:tc>
        <w:tc>
          <w:tcPr>
            <w:tcW w:w="1276" w:type="dxa"/>
            <w:tcBorders>
              <w:top w:val="nil"/>
              <w:left w:val="nil"/>
              <w:bottom w:val="single" w:sz="4" w:space="0" w:color="auto"/>
              <w:right w:val="single" w:sz="4" w:space="0" w:color="auto"/>
            </w:tcBorders>
            <w:shd w:val="clear" w:color="auto" w:fill="auto"/>
            <w:noWrap/>
            <w:vAlign w:val="bottom"/>
            <w:hideMark/>
          </w:tcPr>
          <w:p w14:paraId="26A67664"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5B189D03" w14:textId="77777777" w:rsidR="008B288D" w:rsidRPr="008B288D" w:rsidRDefault="008B288D" w:rsidP="0089509B">
            <w:pPr>
              <w:keepNext/>
              <w:spacing w:before="80" w:after="80"/>
            </w:pPr>
            <w:r w:rsidRPr="008B288D">
              <w:t>Engage with short simple texts for personal purposes</w:t>
            </w:r>
          </w:p>
        </w:tc>
        <w:tc>
          <w:tcPr>
            <w:tcW w:w="1134" w:type="dxa"/>
            <w:tcBorders>
              <w:top w:val="nil"/>
              <w:left w:val="nil"/>
              <w:bottom w:val="single" w:sz="4" w:space="0" w:color="auto"/>
              <w:right w:val="single" w:sz="4" w:space="0" w:color="auto"/>
            </w:tcBorders>
            <w:shd w:val="clear" w:color="auto" w:fill="auto"/>
            <w:noWrap/>
            <w:vAlign w:val="bottom"/>
            <w:hideMark/>
          </w:tcPr>
          <w:p w14:paraId="5A4C6F41" w14:textId="77777777" w:rsidR="008B288D" w:rsidRPr="008B288D" w:rsidRDefault="008B288D" w:rsidP="0089509B">
            <w:pPr>
              <w:keepNext/>
              <w:spacing w:before="80" w:after="80"/>
              <w:jc w:val="center"/>
            </w:pPr>
            <w:r w:rsidRPr="008B288D">
              <w:t>20</w:t>
            </w:r>
          </w:p>
        </w:tc>
      </w:tr>
      <w:tr w:rsidR="008B288D" w:rsidRPr="008B288D" w14:paraId="2DB1547A"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BE89C8" w14:textId="5D43FB13" w:rsidR="008B288D" w:rsidRPr="008B288D" w:rsidRDefault="00D33E9A" w:rsidP="0089509B">
            <w:pPr>
              <w:keepNext/>
              <w:spacing w:before="80" w:after="80"/>
            </w:pPr>
            <w:r w:rsidRPr="00D33E9A">
              <w:t>VU22344</w:t>
            </w:r>
          </w:p>
        </w:tc>
        <w:tc>
          <w:tcPr>
            <w:tcW w:w="1276" w:type="dxa"/>
            <w:tcBorders>
              <w:top w:val="nil"/>
              <w:left w:val="nil"/>
              <w:bottom w:val="single" w:sz="4" w:space="0" w:color="auto"/>
              <w:right w:val="single" w:sz="4" w:space="0" w:color="auto"/>
            </w:tcBorders>
            <w:shd w:val="clear" w:color="auto" w:fill="auto"/>
            <w:noWrap/>
            <w:vAlign w:val="bottom"/>
            <w:hideMark/>
          </w:tcPr>
          <w:p w14:paraId="12B8BDC9"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545592DF" w14:textId="77777777" w:rsidR="008B288D" w:rsidRPr="008B288D" w:rsidRDefault="008B288D" w:rsidP="0089509B">
            <w:pPr>
              <w:keepNext/>
              <w:spacing w:before="80" w:after="80"/>
            </w:pPr>
            <w:r w:rsidRPr="008B288D">
              <w:t>Engage with short simple texts for learning purposes</w:t>
            </w:r>
          </w:p>
        </w:tc>
        <w:tc>
          <w:tcPr>
            <w:tcW w:w="1134" w:type="dxa"/>
            <w:tcBorders>
              <w:top w:val="nil"/>
              <w:left w:val="nil"/>
              <w:bottom w:val="single" w:sz="4" w:space="0" w:color="auto"/>
              <w:right w:val="single" w:sz="4" w:space="0" w:color="auto"/>
            </w:tcBorders>
            <w:shd w:val="clear" w:color="auto" w:fill="auto"/>
            <w:noWrap/>
            <w:vAlign w:val="bottom"/>
            <w:hideMark/>
          </w:tcPr>
          <w:p w14:paraId="71F06075" w14:textId="77777777" w:rsidR="008B288D" w:rsidRPr="008B288D" w:rsidRDefault="008B288D" w:rsidP="0089509B">
            <w:pPr>
              <w:keepNext/>
              <w:spacing w:before="80" w:after="80"/>
              <w:jc w:val="center"/>
            </w:pPr>
            <w:r w:rsidRPr="008B288D">
              <w:t>20</w:t>
            </w:r>
          </w:p>
        </w:tc>
      </w:tr>
      <w:tr w:rsidR="008B288D" w:rsidRPr="008B288D" w14:paraId="3E4B1734"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029C6C" w14:textId="6AD55740" w:rsidR="008B288D" w:rsidRPr="008B288D" w:rsidRDefault="00D33E9A" w:rsidP="0089509B">
            <w:pPr>
              <w:keepNext/>
              <w:spacing w:before="80" w:after="80"/>
            </w:pPr>
            <w:r w:rsidRPr="00D33E9A">
              <w:t>VU22345</w:t>
            </w:r>
          </w:p>
        </w:tc>
        <w:tc>
          <w:tcPr>
            <w:tcW w:w="1276" w:type="dxa"/>
            <w:tcBorders>
              <w:top w:val="nil"/>
              <w:left w:val="nil"/>
              <w:bottom w:val="single" w:sz="4" w:space="0" w:color="auto"/>
              <w:right w:val="single" w:sz="4" w:space="0" w:color="auto"/>
            </w:tcBorders>
            <w:shd w:val="clear" w:color="auto" w:fill="auto"/>
            <w:noWrap/>
            <w:vAlign w:val="bottom"/>
            <w:hideMark/>
          </w:tcPr>
          <w:p w14:paraId="0A379562"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116A8248" w14:textId="77777777" w:rsidR="008B288D" w:rsidRPr="008B288D" w:rsidRDefault="008B288D" w:rsidP="0089509B">
            <w:pPr>
              <w:keepNext/>
              <w:spacing w:before="80" w:after="80"/>
            </w:pPr>
            <w:r w:rsidRPr="008B288D">
              <w:t>Engage with short simple texts for employment purposes</w:t>
            </w:r>
          </w:p>
        </w:tc>
        <w:tc>
          <w:tcPr>
            <w:tcW w:w="1134" w:type="dxa"/>
            <w:tcBorders>
              <w:top w:val="nil"/>
              <w:left w:val="nil"/>
              <w:bottom w:val="single" w:sz="4" w:space="0" w:color="auto"/>
              <w:right w:val="single" w:sz="4" w:space="0" w:color="auto"/>
            </w:tcBorders>
            <w:shd w:val="clear" w:color="auto" w:fill="auto"/>
            <w:noWrap/>
            <w:vAlign w:val="bottom"/>
            <w:hideMark/>
          </w:tcPr>
          <w:p w14:paraId="3E14C80B" w14:textId="77777777" w:rsidR="008B288D" w:rsidRPr="008B288D" w:rsidRDefault="008B288D" w:rsidP="0089509B">
            <w:pPr>
              <w:keepNext/>
              <w:spacing w:before="80" w:after="80"/>
              <w:jc w:val="center"/>
            </w:pPr>
            <w:r w:rsidRPr="008B288D">
              <w:t>20</w:t>
            </w:r>
          </w:p>
        </w:tc>
      </w:tr>
      <w:tr w:rsidR="008B288D" w:rsidRPr="008B288D" w14:paraId="5AF7045B"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C5EB1F" w14:textId="6F994537" w:rsidR="008B288D" w:rsidRPr="008B288D" w:rsidRDefault="00D33E9A" w:rsidP="0089509B">
            <w:pPr>
              <w:keepNext/>
              <w:spacing w:before="80" w:after="80"/>
            </w:pPr>
            <w:r w:rsidRPr="00D33E9A">
              <w:t>VU22346</w:t>
            </w:r>
          </w:p>
        </w:tc>
        <w:tc>
          <w:tcPr>
            <w:tcW w:w="1276" w:type="dxa"/>
            <w:tcBorders>
              <w:top w:val="nil"/>
              <w:left w:val="nil"/>
              <w:bottom w:val="single" w:sz="4" w:space="0" w:color="auto"/>
              <w:right w:val="single" w:sz="4" w:space="0" w:color="auto"/>
            </w:tcBorders>
            <w:shd w:val="clear" w:color="auto" w:fill="auto"/>
            <w:noWrap/>
            <w:vAlign w:val="bottom"/>
            <w:hideMark/>
          </w:tcPr>
          <w:p w14:paraId="00D9FE2D"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45F8A5C4" w14:textId="77777777" w:rsidR="008B288D" w:rsidRPr="008B288D" w:rsidRDefault="008B288D" w:rsidP="0089509B">
            <w:pPr>
              <w:keepNext/>
              <w:spacing w:before="80" w:after="80"/>
            </w:pPr>
            <w:r w:rsidRPr="008B288D">
              <w:t>Engage with short simple texts to participate in the community</w:t>
            </w:r>
          </w:p>
        </w:tc>
        <w:tc>
          <w:tcPr>
            <w:tcW w:w="1134" w:type="dxa"/>
            <w:tcBorders>
              <w:top w:val="nil"/>
              <w:left w:val="nil"/>
              <w:bottom w:val="single" w:sz="4" w:space="0" w:color="auto"/>
              <w:right w:val="single" w:sz="4" w:space="0" w:color="auto"/>
            </w:tcBorders>
            <w:shd w:val="clear" w:color="auto" w:fill="auto"/>
            <w:noWrap/>
            <w:vAlign w:val="bottom"/>
            <w:hideMark/>
          </w:tcPr>
          <w:p w14:paraId="6EFC2A7E" w14:textId="77777777" w:rsidR="008B288D" w:rsidRPr="008B288D" w:rsidRDefault="008B288D" w:rsidP="0089509B">
            <w:pPr>
              <w:keepNext/>
              <w:spacing w:before="80" w:after="80"/>
              <w:jc w:val="center"/>
            </w:pPr>
            <w:r w:rsidRPr="008B288D">
              <w:t>20</w:t>
            </w:r>
          </w:p>
        </w:tc>
      </w:tr>
      <w:tr w:rsidR="008B288D" w:rsidRPr="008B288D" w14:paraId="2E8E684D"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6EF624" w14:textId="765B2AD0" w:rsidR="008B288D" w:rsidRPr="008B288D" w:rsidRDefault="00CA3DDC" w:rsidP="0089509B">
            <w:pPr>
              <w:keepNext/>
              <w:spacing w:before="80" w:after="80"/>
            </w:pPr>
            <w:r>
              <w:t>VU22347</w:t>
            </w:r>
          </w:p>
        </w:tc>
        <w:tc>
          <w:tcPr>
            <w:tcW w:w="1276" w:type="dxa"/>
            <w:tcBorders>
              <w:top w:val="nil"/>
              <w:left w:val="nil"/>
              <w:bottom w:val="single" w:sz="4" w:space="0" w:color="auto"/>
              <w:right w:val="single" w:sz="4" w:space="0" w:color="auto"/>
            </w:tcBorders>
            <w:shd w:val="clear" w:color="auto" w:fill="auto"/>
            <w:noWrap/>
            <w:vAlign w:val="bottom"/>
            <w:hideMark/>
          </w:tcPr>
          <w:p w14:paraId="28E5B02D"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0EA473CF" w14:textId="77777777" w:rsidR="008B288D" w:rsidRPr="008B288D" w:rsidRDefault="008B288D" w:rsidP="0089509B">
            <w:pPr>
              <w:keepNext/>
              <w:spacing w:before="80" w:after="80"/>
            </w:pPr>
            <w:r w:rsidRPr="008B288D">
              <w:t>Participate in short simple spoken interactions</w:t>
            </w:r>
          </w:p>
        </w:tc>
        <w:tc>
          <w:tcPr>
            <w:tcW w:w="1134" w:type="dxa"/>
            <w:tcBorders>
              <w:top w:val="nil"/>
              <w:left w:val="nil"/>
              <w:bottom w:val="single" w:sz="4" w:space="0" w:color="auto"/>
              <w:right w:val="single" w:sz="4" w:space="0" w:color="auto"/>
            </w:tcBorders>
            <w:shd w:val="clear" w:color="auto" w:fill="auto"/>
            <w:noWrap/>
            <w:vAlign w:val="bottom"/>
            <w:hideMark/>
          </w:tcPr>
          <w:p w14:paraId="55FB8E49" w14:textId="77777777" w:rsidR="008B288D" w:rsidRPr="008B288D" w:rsidRDefault="008B288D" w:rsidP="0089509B">
            <w:pPr>
              <w:keepNext/>
              <w:spacing w:before="80" w:after="80"/>
              <w:jc w:val="center"/>
            </w:pPr>
            <w:r w:rsidRPr="008B288D">
              <w:t>20</w:t>
            </w:r>
          </w:p>
        </w:tc>
      </w:tr>
      <w:tr w:rsidR="008B288D" w:rsidRPr="008B288D" w14:paraId="5A8DF984"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207" w:type="dxa"/>
            <w:gridSpan w:val="4"/>
            <w:tcBorders>
              <w:top w:val="nil"/>
              <w:left w:val="single" w:sz="4" w:space="0" w:color="auto"/>
              <w:bottom w:val="single" w:sz="4" w:space="0" w:color="auto"/>
              <w:right w:val="single" w:sz="4" w:space="0" w:color="auto"/>
            </w:tcBorders>
            <w:shd w:val="clear" w:color="auto" w:fill="auto"/>
            <w:noWrap/>
            <w:vAlign w:val="bottom"/>
            <w:hideMark/>
          </w:tcPr>
          <w:p w14:paraId="28442D63" w14:textId="77777777" w:rsidR="008B288D" w:rsidRPr="008B288D" w:rsidRDefault="008B288D" w:rsidP="0089509B">
            <w:pPr>
              <w:keepNext/>
              <w:spacing w:before="80" w:after="80"/>
              <w:rPr>
                <w:b/>
              </w:rPr>
            </w:pPr>
            <w:r w:rsidRPr="008B288D">
              <w:rPr>
                <w:b/>
              </w:rPr>
              <w:t>Core Skills Writing (3)</w:t>
            </w:r>
          </w:p>
        </w:tc>
      </w:tr>
      <w:tr w:rsidR="008B288D" w:rsidRPr="008B288D" w14:paraId="19D812CE"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AA32E5" w14:textId="3A0BC861" w:rsidR="008B288D" w:rsidRPr="008B288D" w:rsidRDefault="00D33E9A" w:rsidP="0089509B">
            <w:pPr>
              <w:keepNext/>
              <w:spacing w:before="80" w:after="80"/>
            </w:pPr>
            <w:r w:rsidRPr="00D33E9A">
              <w:t>VU22348</w:t>
            </w:r>
          </w:p>
        </w:tc>
        <w:tc>
          <w:tcPr>
            <w:tcW w:w="1276" w:type="dxa"/>
            <w:tcBorders>
              <w:top w:val="nil"/>
              <w:left w:val="nil"/>
              <w:bottom w:val="single" w:sz="4" w:space="0" w:color="auto"/>
              <w:right w:val="single" w:sz="4" w:space="0" w:color="auto"/>
            </w:tcBorders>
            <w:shd w:val="clear" w:color="auto" w:fill="auto"/>
            <w:noWrap/>
            <w:vAlign w:val="bottom"/>
            <w:hideMark/>
          </w:tcPr>
          <w:p w14:paraId="036F2AED"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5ACE6E42" w14:textId="77777777" w:rsidR="008B288D" w:rsidRPr="008B288D" w:rsidRDefault="008B288D" w:rsidP="0089509B">
            <w:pPr>
              <w:keepNext/>
              <w:spacing w:before="80" w:after="80"/>
            </w:pPr>
            <w:r w:rsidRPr="008B288D">
              <w:t>Create short simple texts for personal purposes</w:t>
            </w:r>
          </w:p>
        </w:tc>
        <w:tc>
          <w:tcPr>
            <w:tcW w:w="1134" w:type="dxa"/>
            <w:tcBorders>
              <w:top w:val="nil"/>
              <w:left w:val="nil"/>
              <w:bottom w:val="single" w:sz="4" w:space="0" w:color="auto"/>
              <w:right w:val="single" w:sz="4" w:space="0" w:color="auto"/>
            </w:tcBorders>
            <w:shd w:val="clear" w:color="auto" w:fill="auto"/>
            <w:noWrap/>
            <w:vAlign w:val="bottom"/>
            <w:hideMark/>
          </w:tcPr>
          <w:p w14:paraId="3C68C19A" w14:textId="77777777" w:rsidR="008B288D" w:rsidRPr="008B288D" w:rsidRDefault="008B288D" w:rsidP="0089509B">
            <w:pPr>
              <w:keepNext/>
              <w:spacing w:before="80" w:after="80"/>
              <w:jc w:val="center"/>
            </w:pPr>
            <w:r w:rsidRPr="008B288D">
              <w:t>15</w:t>
            </w:r>
          </w:p>
        </w:tc>
      </w:tr>
      <w:tr w:rsidR="008B288D" w:rsidRPr="008B288D" w14:paraId="12A58414"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5624DB" w14:textId="074D1E1B" w:rsidR="008B288D" w:rsidRPr="008B288D" w:rsidRDefault="007613A9" w:rsidP="0089509B">
            <w:pPr>
              <w:keepNext/>
              <w:spacing w:before="80" w:after="80"/>
            </w:pPr>
            <w:r>
              <w:t>VU22349</w:t>
            </w:r>
          </w:p>
        </w:tc>
        <w:tc>
          <w:tcPr>
            <w:tcW w:w="1276" w:type="dxa"/>
            <w:tcBorders>
              <w:top w:val="nil"/>
              <w:left w:val="nil"/>
              <w:bottom w:val="single" w:sz="4" w:space="0" w:color="auto"/>
              <w:right w:val="single" w:sz="4" w:space="0" w:color="auto"/>
            </w:tcBorders>
            <w:shd w:val="clear" w:color="auto" w:fill="auto"/>
            <w:noWrap/>
            <w:vAlign w:val="bottom"/>
            <w:hideMark/>
          </w:tcPr>
          <w:p w14:paraId="30D0ABFE"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5062FF39" w14:textId="77777777" w:rsidR="008B288D" w:rsidRPr="008B288D" w:rsidRDefault="008B288D" w:rsidP="0089509B">
            <w:pPr>
              <w:keepNext/>
              <w:spacing w:before="80" w:after="80"/>
            </w:pPr>
            <w:r w:rsidRPr="008B288D">
              <w:t>Create short simple texts for learning purposes</w:t>
            </w:r>
          </w:p>
        </w:tc>
        <w:tc>
          <w:tcPr>
            <w:tcW w:w="1134" w:type="dxa"/>
            <w:tcBorders>
              <w:top w:val="nil"/>
              <w:left w:val="nil"/>
              <w:bottom w:val="single" w:sz="4" w:space="0" w:color="auto"/>
              <w:right w:val="single" w:sz="4" w:space="0" w:color="auto"/>
            </w:tcBorders>
            <w:shd w:val="clear" w:color="auto" w:fill="auto"/>
            <w:noWrap/>
            <w:vAlign w:val="bottom"/>
            <w:hideMark/>
          </w:tcPr>
          <w:p w14:paraId="00E60048" w14:textId="77777777" w:rsidR="008B288D" w:rsidRPr="008B288D" w:rsidRDefault="008B288D" w:rsidP="0089509B">
            <w:pPr>
              <w:keepNext/>
              <w:spacing w:before="80" w:after="80"/>
              <w:jc w:val="center"/>
            </w:pPr>
            <w:r w:rsidRPr="008B288D">
              <w:t>15</w:t>
            </w:r>
          </w:p>
        </w:tc>
      </w:tr>
      <w:tr w:rsidR="008B288D" w:rsidRPr="008B288D" w14:paraId="60F66BE5"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C8B666" w14:textId="0EE20C94" w:rsidR="008B288D" w:rsidRPr="008B288D" w:rsidRDefault="007613A9" w:rsidP="0089509B">
            <w:pPr>
              <w:keepNext/>
              <w:spacing w:before="80" w:after="80"/>
            </w:pPr>
            <w:r>
              <w:t>VU22350</w:t>
            </w:r>
          </w:p>
        </w:tc>
        <w:tc>
          <w:tcPr>
            <w:tcW w:w="1276" w:type="dxa"/>
            <w:tcBorders>
              <w:top w:val="nil"/>
              <w:left w:val="nil"/>
              <w:bottom w:val="single" w:sz="4" w:space="0" w:color="auto"/>
              <w:right w:val="single" w:sz="4" w:space="0" w:color="auto"/>
            </w:tcBorders>
            <w:shd w:val="clear" w:color="auto" w:fill="auto"/>
            <w:noWrap/>
            <w:vAlign w:val="bottom"/>
            <w:hideMark/>
          </w:tcPr>
          <w:p w14:paraId="190A692C"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3F716D77" w14:textId="77777777" w:rsidR="008B288D" w:rsidRPr="008B288D" w:rsidRDefault="008B288D" w:rsidP="0089509B">
            <w:pPr>
              <w:keepNext/>
              <w:spacing w:before="80" w:after="80"/>
            </w:pPr>
            <w:r w:rsidRPr="008B288D">
              <w:t>Create short simple texts for employment purposes</w:t>
            </w:r>
          </w:p>
        </w:tc>
        <w:tc>
          <w:tcPr>
            <w:tcW w:w="1134" w:type="dxa"/>
            <w:tcBorders>
              <w:top w:val="nil"/>
              <w:left w:val="nil"/>
              <w:bottom w:val="single" w:sz="4" w:space="0" w:color="auto"/>
              <w:right w:val="single" w:sz="4" w:space="0" w:color="auto"/>
            </w:tcBorders>
            <w:shd w:val="clear" w:color="auto" w:fill="auto"/>
            <w:noWrap/>
            <w:vAlign w:val="bottom"/>
            <w:hideMark/>
          </w:tcPr>
          <w:p w14:paraId="7D8135B5" w14:textId="77777777" w:rsidR="008B288D" w:rsidRPr="008B288D" w:rsidRDefault="008B288D" w:rsidP="0089509B">
            <w:pPr>
              <w:keepNext/>
              <w:spacing w:before="80" w:after="80"/>
              <w:jc w:val="center"/>
            </w:pPr>
            <w:r w:rsidRPr="008B288D">
              <w:t>15</w:t>
            </w:r>
          </w:p>
        </w:tc>
      </w:tr>
      <w:tr w:rsidR="008B288D" w:rsidRPr="008B288D" w14:paraId="7D20A3AD"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9615DE" w14:textId="0A041EBB" w:rsidR="008B288D" w:rsidRPr="008B288D" w:rsidRDefault="007613A9" w:rsidP="0089509B">
            <w:pPr>
              <w:keepNext/>
              <w:spacing w:before="80" w:after="80"/>
            </w:pPr>
            <w:r>
              <w:t>VU22351</w:t>
            </w:r>
          </w:p>
        </w:tc>
        <w:tc>
          <w:tcPr>
            <w:tcW w:w="1276" w:type="dxa"/>
            <w:tcBorders>
              <w:top w:val="nil"/>
              <w:left w:val="nil"/>
              <w:bottom w:val="single" w:sz="4" w:space="0" w:color="auto"/>
              <w:right w:val="single" w:sz="4" w:space="0" w:color="auto"/>
            </w:tcBorders>
            <w:shd w:val="clear" w:color="auto" w:fill="auto"/>
            <w:noWrap/>
            <w:vAlign w:val="bottom"/>
            <w:hideMark/>
          </w:tcPr>
          <w:p w14:paraId="60D1D225"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6C77AFE1" w14:textId="77777777" w:rsidR="008B288D" w:rsidRPr="008B288D" w:rsidRDefault="008B288D" w:rsidP="0089509B">
            <w:pPr>
              <w:keepNext/>
              <w:spacing w:before="80" w:after="80"/>
            </w:pPr>
            <w:r w:rsidRPr="008B288D">
              <w:t>Create short simple texts to participate in the community</w:t>
            </w:r>
          </w:p>
        </w:tc>
        <w:tc>
          <w:tcPr>
            <w:tcW w:w="1134" w:type="dxa"/>
            <w:tcBorders>
              <w:top w:val="nil"/>
              <w:left w:val="nil"/>
              <w:bottom w:val="single" w:sz="4" w:space="0" w:color="auto"/>
              <w:right w:val="single" w:sz="4" w:space="0" w:color="auto"/>
            </w:tcBorders>
            <w:shd w:val="clear" w:color="auto" w:fill="auto"/>
            <w:noWrap/>
            <w:vAlign w:val="bottom"/>
            <w:hideMark/>
          </w:tcPr>
          <w:p w14:paraId="46A32DCB" w14:textId="77777777" w:rsidR="008B288D" w:rsidRPr="008B288D" w:rsidRDefault="008B288D" w:rsidP="0089509B">
            <w:pPr>
              <w:keepNext/>
              <w:spacing w:before="80" w:after="80"/>
              <w:jc w:val="center"/>
            </w:pPr>
            <w:r w:rsidRPr="008B288D">
              <w:t>15</w:t>
            </w:r>
          </w:p>
        </w:tc>
      </w:tr>
      <w:tr w:rsidR="008B288D" w:rsidRPr="008B288D" w14:paraId="3423EF5D"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207" w:type="dxa"/>
            <w:gridSpan w:val="4"/>
            <w:tcBorders>
              <w:top w:val="nil"/>
              <w:left w:val="single" w:sz="4" w:space="0" w:color="auto"/>
              <w:bottom w:val="single" w:sz="4" w:space="0" w:color="auto"/>
              <w:right w:val="single" w:sz="4" w:space="0" w:color="auto"/>
            </w:tcBorders>
            <w:shd w:val="clear" w:color="auto" w:fill="auto"/>
            <w:noWrap/>
            <w:vAlign w:val="bottom"/>
            <w:hideMark/>
          </w:tcPr>
          <w:p w14:paraId="6834295E" w14:textId="77777777" w:rsidR="008B288D" w:rsidRPr="008B288D" w:rsidRDefault="008B288D" w:rsidP="0089509B">
            <w:pPr>
              <w:keepNext/>
              <w:spacing w:before="80" w:after="80"/>
              <w:rPr>
                <w:b/>
              </w:rPr>
            </w:pPr>
            <w:r w:rsidRPr="008B288D">
              <w:rPr>
                <w:b/>
              </w:rPr>
              <w:t>Core Skills Numeracy and Mathematics (4)</w:t>
            </w:r>
          </w:p>
        </w:tc>
      </w:tr>
      <w:tr w:rsidR="008B288D" w:rsidRPr="008B288D" w14:paraId="0083EE4C"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A2920F" w14:textId="660D765A" w:rsidR="008B288D" w:rsidRPr="008B288D" w:rsidRDefault="007613A9" w:rsidP="0089509B">
            <w:pPr>
              <w:keepNext/>
              <w:spacing w:before="80" w:after="80"/>
            </w:pPr>
            <w:r>
              <w:t>VU22352</w:t>
            </w:r>
          </w:p>
        </w:tc>
        <w:tc>
          <w:tcPr>
            <w:tcW w:w="1276" w:type="dxa"/>
            <w:tcBorders>
              <w:top w:val="nil"/>
              <w:left w:val="nil"/>
              <w:bottom w:val="single" w:sz="4" w:space="0" w:color="auto"/>
              <w:right w:val="single" w:sz="4" w:space="0" w:color="auto"/>
            </w:tcBorders>
            <w:shd w:val="clear" w:color="auto" w:fill="auto"/>
            <w:noWrap/>
            <w:vAlign w:val="bottom"/>
            <w:hideMark/>
          </w:tcPr>
          <w:p w14:paraId="34CA2A08"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4ABB53EA" w14:textId="77777777" w:rsidR="008B288D" w:rsidRPr="008B288D" w:rsidRDefault="008B288D" w:rsidP="0089509B">
            <w:pPr>
              <w:keepNext/>
              <w:spacing w:before="80" w:after="80"/>
            </w:pPr>
            <w:r w:rsidRPr="008B288D">
              <w:t>Recognise numbers and money in simple, highly familiar situations</w:t>
            </w:r>
          </w:p>
        </w:tc>
        <w:tc>
          <w:tcPr>
            <w:tcW w:w="1134" w:type="dxa"/>
            <w:tcBorders>
              <w:top w:val="nil"/>
              <w:left w:val="nil"/>
              <w:bottom w:val="single" w:sz="4" w:space="0" w:color="auto"/>
              <w:right w:val="single" w:sz="4" w:space="0" w:color="auto"/>
            </w:tcBorders>
            <w:shd w:val="clear" w:color="auto" w:fill="auto"/>
            <w:noWrap/>
            <w:vAlign w:val="bottom"/>
            <w:hideMark/>
          </w:tcPr>
          <w:p w14:paraId="0F8F1E23" w14:textId="77777777" w:rsidR="008B288D" w:rsidRPr="008B288D" w:rsidRDefault="008B288D" w:rsidP="0089509B">
            <w:pPr>
              <w:keepNext/>
              <w:spacing w:before="80" w:after="80"/>
              <w:jc w:val="center"/>
            </w:pPr>
            <w:r w:rsidRPr="008B288D">
              <w:t>25</w:t>
            </w:r>
          </w:p>
        </w:tc>
      </w:tr>
      <w:tr w:rsidR="008B288D" w:rsidRPr="008B288D" w14:paraId="6269790A"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599B52" w14:textId="0F9D0012" w:rsidR="008B288D" w:rsidRPr="008B288D" w:rsidRDefault="007613A9" w:rsidP="0089509B">
            <w:pPr>
              <w:keepNext/>
              <w:spacing w:before="80" w:after="80"/>
            </w:pPr>
            <w:r>
              <w:t>VU22353</w:t>
            </w:r>
          </w:p>
        </w:tc>
        <w:tc>
          <w:tcPr>
            <w:tcW w:w="1276" w:type="dxa"/>
            <w:tcBorders>
              <w:top w:val="nil"/>
              <w:left w:val="nil"/>
              <w:bottom w:val="single" w:sz="4" w:space="0" w:color="auto"/>
              <w:right w:val="single" w:sz="4" w:space="0" w:color="auto"/>
            </w:tcBorders>
            <w:shd w:val="clear" w:color="auto" w:fill="auto"/>
            <w:noWrap/>
            <w:vAlign w:val="bottom"/>
            <w:hideMark/>
          </w:tcPr>
          <w:p w14:paraId="68A87E17"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22FA33D7" w14:textId="77777777" w:rsidR="008B288D" w:rsidRPr="008B288D" w:rsidRDefault="008B288D" w:rsidP="0089509B">
            <w:pPr>
              <w:keepNext/>
              <w:spacing w:before="80" w:after="80"/>
            </w:pPr>
            <w:r w:rsidRPr="008B288D">
              <w:t>Recognise, give and follow simple and familiar directions</w:t>
            </w:r>
          </w:p>
        </w:tc>
        <w:tc>
          <w:tcPr>
            <w:tcW w:w="1134" w:type="dxa"/>
            <w:tcBorders>
              <w:top w:val="nil"/>
              <w:left w:val="nil"/>
              <w:bottom w:val="single" w:sz="4" w:space="0" w:color="auto"/>
              <w:right w:val="single" w:sz="4" w:space="0" w:color="auto"/>
            </w:tcBorders>
            <w:shd w:val="clear" w:color="auto" w:fill="auto"/>
            <w:noWrap/>
            <w:vAlign w:val="bottom"/>
            <w:hideMark/>
          </w:tcPr>
          <w:p w14:paraId="73A37FC4" w14:textId="77777777" w:rsidR="008B288D" w:rsidRPr="008B288D" w:rsidRDefault="008B288D" w:rsidP="0089509B">
            <w:pPr>
              <w:keepNext/>
              <w:spacing w:before="80" w:after="80"/>
              <w:jc w:val="center"/>
            </w:pPr>
            <w:r w:rsidRPr="008B288D">
              <w:t>25</w:t>
            </w:r>
          </w:p>
        </w:tc>
      </w:tr>
      <w:tr w:rsidR="008B288D" w:rsidRPr="008B288D" w14:paraId="36438B04"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5551C6" w14:textId="63FB90AB" w:rsidR="008B288D" w:rsidRPr="008B288D" w:rsidRDefault="007613A9" w:rsidP="0089509B">
            <w:pPr>
              <w:keepNext/>
              <w:spacing w:before="80" w:after="80"/>
            </w:pPr>
            <w:r>
              <w:t>VU22354</w:t>
            </w:r>
          </w:p>
        </w:tc>
        <w:tc>
          <w:tcPr>
            <w:tcW w:w="1276" w:type="dxa"/>
            <w:tcBorders>
              <w:top w:val="nil"/>
              <w:left w:val="nil"/>
              <w:bottom w:val="single" w:sz="4" w:space="0" w:color="auto"/>
              <w:right w:val="single" w:sz="4" w:space="0" w:color="auto"/>
            </w:tcBorders>
            <w:shd w:val="clear" w:color="auto" w:fill="auto"/>
            <w:noWrap/>
            <w:vAlign w:val="bottom"/>
            <w:hideMark/>
          </w:tcPr>
          <w:p w14:paraId="7B2EC3EF"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4C1FB212" w14:textId="77777777" w:rsidR="008B288D" w:rsidRPr="008B288D" w:rsidRDefault="008B288D" w:rsidP="0089509B">
            <w:pPr>
              <w:keepNext/>
              <w:spacing w:before="80" w:after="80"/>
            </w:pPr>
            <w:r w:rsidRPr="008B288D">
              <w:t>Recognise measurements in simple, highly familiar situations</w:t>
            </w:r>
          </w:p>
        </w:tc>
        <w:tc>
          <w:tcPr>
            <w:tcW w:w="1134" w:type="dxa"/>
            <w:tcBorders>
              <w:top w:val="nil"/>
              <w:left w:val="nil"/>
              <w:bottom w:val="single" w:sz="4" w:space="0" w:color="auto"/>
              <w:right w:val="single" w:sz="4" w:space="0" w:color="auto"/>
            </w:tcBorders>
            <w:shd w:val="clear" w:color="auto" w:fill="auto"/>
            <w:noWrap/>
            <w:vAlign w:val="bottom"/>
            <w:hideMark/>
          </w:tcPr>
          <w:p w14:paraId="76FF2BE3" w14:textId="77777777" w:rsidR="008B288D" w:rsidRPr="008B288D" w:rsidRDefault="008B288D" w:rsidP="0089509B">
            <w:pPr>
              <w:keepNext/>
              <w:spacing w:before="80" w:after="80"/>
              <w:jc w:val="center"/>
            </w:pPr>
            <w:r w:rsidRPr="008B288D">
              <w:t>25</w:t>
            </w:r>
          </w:p>
        </w:tc>
      </w:tr>
      <w:tr w:rsidR="008B288D" w:rsidRPr="008B288D" w14:paraId="713BC0D4"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38F37D" w14:textId="14FE3D61" w:rsidR="008B288D" w:rsidRPr="008B288D" w:rsidRDefault="007613A9" w:rsidP="0089509B">
            <w:pPr>
              <w:keepNext/>
              <w:spacing w:before="80" w:after="80"/>
            </w:pPr>
            <w:r>
              <w:t>VU22355</w:t>
            </w:r>
          </w:p>
        </w:tc>
        <w:tc>
          <w:tcPr>
            <w:tcW w:w="1276" w:type="dxa"/>
            <w:tcBorders>
              <w:top w:val="nil"/>
              <w:left w:val="nil"/>
              <w:bottom w:val="single" w:sz="4" w:space="0" w:color="auto"/>
              <w:right w:val="single" w:sz="4" w:space="0" w:color="auto"/>
            </w:tcBorders>
            <w:shd w:val="clear" w:color="auto" w:fill="auto"/>
            <w:noWrap/>
            <w:vAlign w:val="bottom"/>
            <w:hideMark/>
          </w:tcPr>
          <w:p w14:paraId="1BE1F6DA"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46C7C703" w14:textId="77777777" w:rsidR="008B288D" w:rsidRPr="008B288D" w:rsidRDefault="008B288D" w:rsidP="0089509B">
            <w:pPr>
              <w:keepNext/>
              <w:spacing w:before="80" w:after="80"/>
            </w:pPr>
            <w:r w:rsidRPr="008B288D">
              <w:t>Recognise shape and design in simple, highly familiar situations</w:t>
            </w:r>
          </w:p>
        </w:tc>
        <w:tc>
          <w:tcPr>
            <w:tcW w:w="1134" w:type="dxa"/>
            <w:tcBorders>
              <w:top w:val="nil"/>
              <w:left w:val="nil"/>
              <w:bottom w:val="single" w:sz="4" w:space="0" w:color="auto"/>
              <w:right w:val="single" w:sz="4" w:space="0" w:color="auto"/>
            </w:tcBorders>
            <w:shd w:val="clear" w:color="auto" w:fill="auto"/>
            <w:noWrap/>
            <w:vAlign w:val="bottom"/>
            <w:hideMark/>
          </w:tcPr>
          <w:p w14:paraId="792A924E" w14:textId="77777777" w:rsidR="008B288D" w:rsidRPr="008B288D" w:rsidRDefault="008B288D" w:rsidP="0089509B">
            <w:pPr>
              <w:keepNext/>
              <w:spacing w:before="80" w:after="80"/>
              <w:jc w:val="center"/>
            </w:pPr>
            <w:r w:rsidRPr="008B288D">
              <w:t>25</w:t>
            </w:r>
          </w:p>
        </w:tc>
      </w:tr>
      <w:tr w:rsidR="008B288D" w:rsidRPr="008B288D" w14:paraId="2DEC1A8D"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618705" w14:textId="3E55B137" w:rsidR="008B288D" w:rsidRPr="008B288D" w:rsidRDefault="007613A9" w:rsidP="0089509B">
            <w:pPr>
              <w:keepNext/>
              <w:spacing w:before="80" w:after="80"/>
            </w:pPr>
            <w:r>
              <w:t>VU22356</w:t>
            </w:r>
          </w:p>
        </w:tc>
        <w:tc>
          <w:tcPr>
            <w:tcW w:w="1276" w:type="dxa"/>
            <w:tcBorders>
              <w:top w:val="nil"/>
              <w:left w:val="nil"/>
              <w:bottom w:val="single" w:sz="4" w:space="0" w:color="auto"/>
              <w:right w:val="single" w:sz="4" w:space="0" w:color="auto"/>
            </w:tcBorders>
            <w:shd w:val="clear" w:color="auto" w:fill="auto"/>
            <w:noWrap/>
            <w:vAlign w:val="bottom"/>
            <w:hideMark/>
          </w:tcPr>
          <w:p w14:paraId="648583FC"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71254B16" w14:textId="77777777" w:rsidR="008B288D" w:rsidRPr="008B288D" w:rsidRDefault="008B288D" w:rsidP="0089509B">
            <w:pPr>
              <w:keepNext/>
              <w:spacing w:before="80" w:after="80"/>
            </w:pPr>
            <w:r w:rsidRPr="008B288D">
              <w:t>Recognise and locate simple numerical information in short, simple highly familiar texts</w:t>
            </w:r>
          </w:p>
        </w:tc>
        <w:tc>
          <w:tcPr>
            <w:tcW w:w="1134" w:type="dxa"/>
            <w:tcBorders>
              <w:top w:val="nil"/>
              <w:left w:val="nil"/>
              <w:bottom w:val="single" w:sz="4" w:space="0" w:color="auto"/>
              <w:right w:val="single" w:sz="4" w:space="0" w:color="auto"/>
            </w:tcBorders>
            <w:shd w:val="clear" w:color="auto" w:fill="auto"/>
            <w:noWrap/>
            <w:vAlign w:val="bottom"/>
            <w:hideMark/>
          </w:tcPr>
          <w:p w14:paraId="3EBE8474" w14:textId="77777777" w:rsidR="008B288D" w:rsidRPr="008B288D" w:rsidRDefault="008B288D" w:rsidP="0089509B">
            <w:pPr>
              <w:keepNext/>
              <w:spacing w:before="80" w:after="80"/>
              <w:jc w:val="center"/>
            </w:pPr>
            <w:r w:rsidRPr="008B288D">
              <w:t>25</w:t>
            </w:r>
          </w:p>
        </w:tc>
      </w:tr>
      <w:tr w:rsidR="008B288D" w:rsidRPr="008B288D" w14:paraId="499BF522"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C366D7" w14:textId="5F6B1DCA" w:rsidR="008B288D" w:rsidRPr="008B288D" w:rsidRDefault="007613A9" w:rsidP="0089509B">
            <w:pPr>
              <w:keepNext/>
              <w:spacing w:before="80" w:after="80"/>
            </w:pPr>
            <w:r>
              <w:t>VU22357</w:t>
            </w:r>
          </w:p>
        </w:tc>
        <w:tc>
          <w:tcPr>
            <w:tcW w:w="1276" w:type="dxa"/>
            <w:tcBorders>
              <w:top w:val="nil"/>
              <w:left w:val="nil"/>
              <w:bottom w:val="single" w:sz="4" w:space="0" w:color="auto"/>
              <w:right w:val="single" w:sz="4" w:space="0" w:color="auto"/>
            </w:tcBorders>
            <w:shd w:val="clear" w:color="auto" w:fill="auto"/>
            <w:noWrap/>
            <w:vAlign w:val="bottom"/>
            <w:hideMark/>
          </w:tcPr>
          <w:p w14:paraId="444D3B38" w14:textId="77777777" w:rsidR="008B288D" w:rsidRPr="008B288D" w:rsidRDefault="008B288D" w:rsidP="0089509B">
            <w:pPr>
              <w:keepNext/>
              <w:spacing w:before="80" w:after="80"/>
            </w:pPr>
            <w:r w:rsidRPr="008B288D">
              <w:t>120103</w:t>
            </w:r>
          </w:p>
        </w:tc>
        <w:tc>
          <w:tcPr>
            <w:tcW w:w="6379" w:type="dxa"/>
            <w:tcBorders>
              <w:top w:val="nil"/>
              <w:left w:val="nil"/>
              <w:bottom w:val="single" w:sz="4" w:space="0" w:color="auto"/>
              <w:right w:val="single" w:sz="4" w:space="0" w:color="auto"/>
            </w:tcBorders>
            <w:shd w:val="clear" w:color="auto" w:fill="auto"/>
            <w:noWrap/>
            <w:vAlign w:val="bottom"/>
            <w:hideMark/>
          </w:tcPr>
          <w:p w14:paraId="61E5A982" w14:textId="77777777" w:rsidR="008B288D" w:rsidRPr="008B288D" w:rsidRDefault="008B288D" w:rsidP="0089509B">
            <w:pPr>
              <w:keepNext/>
              <w:spacing w:before="80" w:after="80"/>
            </w:pPr>
            <w:r w:rsidRPr="008B288D">
              <w:t>Recognise and locate numerical information in simple, highly familiar tables and graphs</w:t>
            </w:r>
          </w:p>
        </w:tc>
        <w:tc>
          <w:tcPr>
            <w:tcW w:w="1134" w:type="dxa"/>
            <w:tcBorders>
              <w:top w:val="nil"/>
              <w:left w:val="nil"/>
              <w:bottom w:val="single" w:sz="4" w:space="0" w:color="auto"/>
              <w:right w:val="single" w:sz="4" w:space="0" w:color="auto"/>
            </w:tcBorders>
            <w:shd w:val="clear" w:color="auto" w:fill="auto"/>
            <w:noWrap/>
            <w:vAlign w:val="bottom"/>
            <w:hideMark/>
          </w:tcPr>
          <w:p w14:paraId="42A4DC15" w14:textId="77777777" w:rsidR="008B288D" w:rsidRPr="008B288D" w:rsidRDefault="008B288D" w:rsidP="0089509B">
            <w:pPr>
              <w:keepNext/>
              <w:spacing w:before="80" w:after="80"/>
              <w:jc w:val="center"/>
            </w:pPr>
            <w:r w:rsidRPr="008B288D">
              <w:t>25</w:t>
            </w:r>
          </w:p>
        </w:tc>
      </w:tr>
      <w:tr w:rsidR="008B288D" w:rsidRPr="008B288D" w14:paraId="5F459DF5" w14:textId="77777777" w:rsidTr="00B44A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17FB94" w14:textId="77777777" w:rsidR="008B288D" w:rsidRPr="008B288D" w:rsidRDefault="008B288D" w:rsidP="0089509B">
            <w:pPr>
              <w:keepNext/>
              <w:spacing w:before="80" w:after="80"/>
            </w:pPr>
            <w:r w:rsidRPr="008B288D">
              <w:t> </w:t>
            </w:r>
          </w:p>
        </w:tc>
        <w:tc>
          <w:tcPr>
            <w:tcW w:w="1276" w:type="dxa"/>
            <w:tcBorders>
              <w:top w:val="nil"/>
              <w:left w:val="nil"/>
              <w:bottom w:val="single" w:sz="4" w:space="0" w:color="auto"/>
              <w:right w:val="single" w:sz="4" w:space="0" w:color="auto"/>
            </w:tcBorders>
            <w:shd w:val="clear" w:color="auto" w:fill="auto"/>
            <w:noWrap/>
            <w:vAlign w:val="bottom"/>
            <w:hideMark/>
          </w:tcPr>
          <w:p w14:paraId="561B61FD" w14:textId="77777777" w:rsidR="008B288D" w:rsidRPr="008B288D" w:rsidRDefault="008B288D" w:rsidP="0089509B">
            <w:pPr>
              <w:keepNext/>
              <w:spacing w:before="80" w:after="80"/>
            </w:pPr>
            <w:r w:rsidRPr="008B288D">
              <w:t> </w:t>
            </w:r>
          </w:p>
        </w:tc>
        <w:tc>
          <w:tcPr>
            <w:tcW w:w="6379" w:type="dxa"/>
            <w:tcBorders>
              <w:top w:val="nil"/>
              <w:left w:val="nil"/>
              <w:bottom w:val="single" w:sz="4" w:space="0" w:color="auto"/>
              <w:right w:val="single" w:sz="4" w:space="0" w:color="auto"/>
            </w:tcBorders>
            <w:shd w:val="clear" w:color="auto" w:fill="auto"/>
            <w:noWrap/>
            <w:vAlign w:val="center"/>
            <w:hideMark/>
          </w:tcPr>
          <w:p w14:paraId="738AFF3F" w14:textId="77777777" w:rsidR="008B288D" w:rsidRPr="008B288D" w:rsidRDefault="008B288D" w:rsidP="0089509B">
            <w:pPr>
              <w:keepNext/>
              <w:spacing w:before="80" w:after="80"/>
              <w:jc w:val="right"/>
              <w:rPr>
                <w:b/>
              </w:rPr>
            </w:pPr>
            <w:r w:rsidRPr="008B288D">
              <w:rPr>
                <w:b/>
              </w:rPr>
              <w:t>Nominal duration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66F1A02" w14:textId="77777777" w:rsidR="008B288D" w:rsidRPr="008B288D" w:rsidRDefault="008B288D" w:rsidP="0089509B">
            <w:pPr>
              <w:keepNext/>
              <w:spacing w:before="80" w:after="80"/>
              <w:jc w:val="center"/>
              <w:rPr>
                <w:b/>
              </w:rPr>
            </w:pPr>
            <w:r w:rsidRPr="008B288D">
              <w:rPr>
                <w:b/>
              </w:rPr>
              <w:t>225</w:t>
            </w:r>
          </w:p>
        </w:tc>
      </w:tr>
    </w:tbl>
    <w:p w14:paraId="0CC9BB0A" w14:textId="77777777" w:rsidR="00B8472B" w:rsidRDefault="00B8472B" w:rsidP="0089509B">
      <w:pPr>
        <w:keepNext/>
      </w:pPr>
    </w:p>
    <w:tbl>
      <w:tblPr>
        <w:tblW w:w="10528" w:type="dxa"/>
        <w:tblInd w:w="-34" w:type="dxa"/>
        <w:tblLayout w:type="fixed"/>
        <w:tblLook w:val="04A0" w:firstRow="1" w:lastRow="0" w:firstColumn="1" w:lastColumn="0" w:noHBand="0" w:noVBand="1"/>
      </w:tblPr>
      <w:tblGrid>
        <w:gridCol w:w="1738"/>
        <w:gridCol w:w="1277"/>
        <w:gridCol w:w="6199"/>
        <w:gridCol w:w="284"/>
        <w:gridCol w:w="1030"/>
      </w:tblGrid>
      <w:tr w:rsidR="00B8472B" w:rsidRPr="00B8472B" w14:paraId="0E767228" w14:textId="77777777" w:rsidTr="00B8472B">
        <w:trPr>
          <w:trHeight w:val="300"/>
        </w:trPr>
        <w:tc>
          <w:tcPr>
            <w:tcW w:w="10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2192BDA" w14:textId="2E799EB8" w:rsidR="00B8472B" w:rsidRDefault="00B8472B" w:rsidP="0089509B">
            <w:pPr>
              <w:keepNext/>
              <w:spacing w:before="80" w:after="80"/>
            </w:pPr>
            <w:r w:rsidRPr="00B8472B">
              <w:t>To be eli</w:t>
            </w:r>
            <w:r w:rsidR="00621937">
              <w:t xml:space="preserve">gible for the award of the </w:t>
            </w:r>
            <w:r w:rsidR="00865453">
              <w:t>22476</w:t>
            </w:r>
            <w:r w:rsidRPr="00B8472B">
              <w:t>VIC Certificate I in General Education for Adults (Introductory), learners must successfully complete a total of 16 units comprising:</w:t>
            </w:r>
          </w:p>
          <w:p w14:paraId="0AB40D09" w14:textId="77777777" w:rsidR="00B8472B" w:rsidRDefault="00B8472B" w:rsidP="0089509B">
            <w:pPr>
              <w:keepNext/>
              <w:spacing w:before="80" w:after="80"/>
            </w:pPr>
            <w:r w:rsidRPr="00B8472B">
              <w:t xml:space="preserve">Core </w:t>
            </w:r>
            <w:r w:rsidR="00621937">
              <w:t xml:space="preserve">– </w:t>
            </w:r>
            <w:r w:rsidRPr="00B8472B">
              <w:t>2 units</w:t>
            </w:r>
          </w:p>
          <w:p w14:paraId="3864C6A5" w14:textId="32673779" w:rsidR="00B8472B" w:rsidRDefault="00B8472B" w:rsidP="0089509B">
            <w:pPr>
              <w:keepNext/>
              <w:spacing w:before="80" w:after="80"/>
            </w:pPr>
            <w:r w:rsidRPr="00B8472B">
              <w:t xml:space="preserve">Core Skills Reading </w:t>
            </w:r>
            <w:r w:rsidR="006B0A09">
              <w:t>and</w:t>
            </w:r>
            <w:r w:rsidR="00FA7CF7">
              <w:t xml:space="preserve"> </w:t>
            </w:r>
            <w:r w:rsidRPr="00B8472B">
              <w:t xml:space="preserve">Oracy </w:t>
            </w:r>
            <w:r w:rsidR="00621937">
              <w:t>–</w:t>
            </w:r>
            <w:r w:rsidRPr="00B8472B">
              <w:t xml:space="preserve"> 3 unit</w:t>
            </w:r>
            <w:r w:rsidR="00343612">
              <w:t>s</w:t>
            </w:r>
          </w:p>
          <w:p w14:paraId="0D258083" w14:textId="77777777" w:rsidR="00B8472B" w:rsidRDefault="00621937" w:rsidP="0089509B">
            <w:pPr>
              <w:keepNext/>
              <w:spacing w:before="80" w:after="80"/>
            </w:pPr>
            <w:r>
              <w:t xml:space="preserve">Core Skills Writing – 3 </w:t>
            </w:r>
            <w:r w:rsidR="00B8472B" w:rsidRPr="00B8472B">
              <w:t>units</w:t>
            </w:r>
          </w:p>
          <w:p w14:paraId="72BFC986" w14:textId="77777777" w:rsidR="00B8472B" w:rsidRDefault="00B8472B" w:rsidP="0089509B">
            <w:pPr>
              <w:keepNext/>
              <w:spacing w:before="80" w:after="80"/>
            </w:pPr>
            <w:r w:rsidRPr="00B8472B">
              <w:t xml:space="preserve">Core Skills Numeracy and Mathematics </w:t>
            </w:r>
            <w:r w:rsidR="00621937">
              <w:t xml:space="preserve">– 4 </w:t>
            </w:r>
            <w:r w:rsidRPr="00B8472B">
              <w:t>units</w:t>
            </w:r>
          </w:p>
          <w:p w14:paraId="42A312C4" w14:textId="77777777" w:rsidR="00B8472B" w:rsidRDefault="00B8472B" w:rsidP="0089509B">
            <w:pPr>
              <w:keepNext/>
              <w:spacing w:before="80" w:after="80"/>
            </w:pPr>
            <w:r w:rsidRPr="00B8472B">
              <w:t xml:space="preserve">Special interest electives </w:t>
            </w:r>
            <w:r w:rsidR="00621937">
              <w:t>– 4 u</w:t>
            </w:r>
            <w:r w:rsidRPr="00B8472B">
              <w:t>nits which can be selected from:</w:t>
            </w:r>
          </w:p>
          <w:p w14:paraId="0513B110" w14:textId="77777777" w:rsidR="00B8472B" w:rsidRDefault="00B8472B" w:rsidP="0089509B">
            <w:pPr>
              <w:pStyle w:val="bullet"/>
              <w:spacing w:before="80" w:after="80"/>
            </w:pPr>
            <w:r w:rsidRPr="00B8472B">
              <w:t>units listed in the Special Interest Electives, which have not been previously completed, and / or</w:t>
            </w:r>
          </w:p>
          <w:p w14:paraId="5F7C6DB4" w14:textId="723FD679" w:rsidR="00B8472B" w:rsidRDefault="00B8472B" w:rsidP="0089509B">
            <w:pPr>
              <w:pStyle w:val="bullet"/>
              <w:spacing w:before="80" w:after="80"/>
            </w:pPr>
            <w:r w:rsidRPr="00B8472B">
              <w:t>Core Skills Reading</w:t>
            </w:r>
            <w:r>
              <w:t xml:space="preserve"> </w:t>
            </w:r>
            <w:r w:rsidR="005440B9">
              <w:t>&amp;</w:t>
            </w:r>
            <w:r>
              <w:t xml:space="preserve"> Oracy</w:t>
            </w:r>
            <w:r w:rsidRPr="00B8472B">
              <w:t xml:space="preserve">, Writing and Numeracy &amp; </w:t>
            </w:r>
            <w:r>
              <w:t xml:space="preserve">Mathematics units from the </w:t>
            </w:r>
            <w:r w:rsidR="00865453">
              <w:t>22476</w:t>
            </w:r>
            <w:r w:rsidRPr="00B8472B">
              <w:t xml:space="preserve">VIC Certificate I in General Education for Adults (Introductory), or the </w:t>
            </w:r>
            <w:r w:rsidR="00CC49A8" w:rsidRPr="00CC49A8">
              <w:t>22471VIC</w:t>
            </w:r>
            <w:r w:rsidR="00CC49A8">
              <w:t xml:space="preserve"> </w:t>
            </w:r>
            <w:r w:rsidRPr="00B8472B">
              <w:t>Course in Initial Genera</w:t>
            </w:r>
            <w:r>
              <w:t xml:space="preserve">l Education for Adults or the </w:t>
            </w:r>
            <w:r w:rsidR="00865453">
              <w:t>22472</w:t>
            </w:r>
            <w:r w:rsidRPr="00B8472B">
              <w:t>VIC Certificate I in General Education for Adults, which have not been previously completed, and / or</w:t>
            </w:r>
          </w:p>
          <w:p w14:paraId="438989C0" w14:textId="77777777" w:rsidR="00B8472B" w:rsidRPr="00B8472B" w:rsidRDefault="00B8472B" w:rsidP="0089509B">
            <w:pPr>
              <w:pStyle w:val="bullet"/>
              <w:spacing w:before="80" w:after="80"/>
            </w:pPr>
            <w:r w:rsidRPr="00B8472B">
              <w:t xml:space="preserve">units / modules which are first packaged in AQF level 1 or 2 qualifications in nationally endorsed training packages or accredited curriculum </w:t>
            </w:r>
          </w:p>
        </w:tc>
      </w:tr>
      <w:tr w:rsidR="00B8472B" w:rsidRPr="00B8472B" w14:paraId="107EE0A5" w14:textId="77777777" w:rsidTr="00B8472B">
        <w:trPr>
          <w:trHeight w:val="300"/>
        </w:trPr>
        <w:tc>
          <w:tcPr>
            <w:tcW w:w="105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0F1E" w14:textId="77777777" w:rsidR="00B8472B" w:rsidRPr="00B8472B" w:rsidRDefault="00B8472B" w:rsidP="0089509B">
            <w:pPr>
              <w:keepNext/>
              <w:spacing w:before="80" w:after="80"/>
            </w:pPr>
            <w:r w:rsidRPr="00B8472B">
              <w:t>A Statement of Attainment will be issued for any unit of competency completed if the full qualification is not completed.</w:t>
            </w:r>
          </w:p>
        </w:tc>
      </w:tr>
      <w:tr w:rsidR="00B8472B" w:rsidRPr="00B8472B" w14:paraId="0914CC8C" w14:textId="77777777" w:rsidTr="008D7BED">
        <w:trPr>
          <w:trHeight w:val="9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6E7CDF66" w14:textId="77777777" w:rsidR="00B8472B" w:rsidRPr="008D7BED" w:rsidRDefault="00B8472B" w:rsidP="0089509B">
            <w:pPr>
              <w:keepNext/>
              <w:spacing w:before="80" w:after="80"/>
              <w:rPr>
                <w:rFonts w:cs="Arial"/>
                <w:b/>
                <w:bCs/>
                <w:color w:val="000000"/>
                <w:sz w:val="20"/>
                <w:szCs w:val="20"/>
              </w:rPr>
            </w:pPr>
            <w:r w:rsidRPr="008D7BED">
              <w:rPr>
                <w:rFonts w:cs="Arial"/>
                <w:b/>
                <w:bCs/>
                <w:color w:val="000000"/>
                <w:sz w:val="20"/>
                <w:szCs w:val="20"/>
              </w:rPr>
              <w:t>Unit Code</w:t>
            </w:r>
          </w:p>
        </w:tc>
        <w:tc>
          <w:tcPr>
            <w:tcW w:w="1277" w:type="dxa"/>
            <w:tcBorders>
              <w:top w:val="nil"/>
              <w:left w:val="nil"/>
              <w:bottom w:val="single" w:sz="4" w:space="0" w:color="auto"/>
              <w:right w:val="single" w:sz="4" w:space="0" w:color="auto"/>
            </w:tcBorders>
            <w:shd w:val="clear" w:color="auto" w:fill="auto"/>
            <w:vAlign w:val="center"/>
            <w:hideMark/>
          </w:tcPr>
          <w:p w14:paraId="47933481" w14:textId="77777777" w:rsidR="00B8472B" w:rsidRPr="008D7BED" w:rsidRDefault="00B8472B" w:rsidP="0089509B">
            <w:pPr>
              <w:keepNext/>
              <w:spacing w:before="80" w:after="80"/>
              <w:rPr>
                <w:rFonts w:cs="Arial"/>
                <w:b/>
                <w:bCs/>
                <w:color w:val="000000"/>
                <w:sz w:val="20"/>
                <w:szCs w:val="20"/>
              </w:rPr>
            </w:pPr>
            <w:r w:rsidRPr="008D7BED">
              <w:rPr>
                <w:rFonts w:cs="Arial"/>
                <w:b/>
                <w:bCs/>
                <w:color w:val="000000"/>
                <w:sz w:val="20"/>
                <w:szCs w:val="20"/>
              </w:rPr>
              <w:t>Field of Education code</w:t>
            </w:r>
          </w:p>
        </w:tc>
        <w:tc>
          <w:tcPr>
            <w:tcW w:w="6483" w:type="dxa"/>
            <w:gridSpan w:val="2"/>
            <w:tcBorders>
              <w:top w:val="nil"/>
              <w:left w:val="nil"/>
              <w:bottom w:val="single" w:sz="4" w:space="0" w:color="auto"/>
              <w:right w:val="single" w:sz="4" w:space="0" w:color="auto"/>
            </w:tcBorders>
            <w:shd w:val="clear" w:color="auto" w:fill="auto"/>
            <w:vAlign w:val="center"/>
            <w:hideMark/>
          </w:tcPr>
          <w:p w14:paraId="75521ACB" w14:textId="77777777" w:rsidR="00B8472B" w:rsidRPr="008D7BED" w:rsidRDefault="00B8472B" w:rsidP="0089509B">
            <w:pPr>
              <w:keepNext/>
              <w:spacing w:before="80" w:after="80"/>
              <w:rPr>
                <w:rFonts w:cs="Arial"/>
                <w:b/>
                <w:bCs/>
                <w:color w:val="000000"/>
                <w:sz w:val="20"/>
                <w:szCs w:val="20"/>
              </w:rPr>
            </w:pPr>
            <w:r w:rsidRPr="008D7BED">
              <w:rPr>
                <w:rFonts w:cs="Arial"/>
                <w:b/>
                <w:bCs/>
                <w:color w:val="000000"/>
                <w:sz w:val="20"/>
                <w:szCs w:val="20"/>
              </w:rPr>
              <w:t>Unit Title</w:t>
            </w:r>
          </w:p>
        </w:tc>
        <w:tc>
          <w:tcPr>
            <w:tcW w:w="1030" w:type="dxa"/>
            <w:tcBorders>
              <w:top w:val="nil"/>
              <w:left w:val="nil"/>
              <w:bottom w:val="single" w:sz="4" w:space="0" w:color="auto"/>
              <w:right w:val="single" w:sz="4" w:space="0" w:color="auto"/>
            </w:tcBorders>
            <w:shd w:val="clear" w:color="auto" w:fill="auto"/>
            <w:vAlign w:val="center"/>
            <w:hideMark/>
          </w:tcPr>
          <w:p w14:paraId="69DAC718" w14:textId="77777777" w:rsidR="00B8472B" w:rsidRPr="008D7BED" w:rsidRDefault="00B8472B" w:rsidP="0089509B">
            <w:pPr>
              <w:keepNext/>
              <w:spacing w:before="80" w:after="80"/>
              <w:rPr>
                <w:rFonts w:cs="Arial"/>
                <w:b/>
                <w:bCs/>
                <w:color w:val="000000"/>
                <w:sz w:val="20"/>
                <w:szCs w:val="20"/>
              </w:rPr>
            </w:pPr>
            <w:r w:rsidRPr="008D7BED">
              <w:rPr>
                <w:rFonts w:cs="Arial"/>
                <w:b/>
                <w:bCs/>
                <w:color w:val="000000"/>
                <w:sz w:val="20"/>
                <w:szCs w:val="20"/>
              </w:rPr>
              <w:t>Nominal Hours</w:t>
            </w:r>
          </w:p>
        </w:tc>
      </w:tr>
      <w:tr w:rsidR="00B8472B" w:rsidRPr="00B8472B" w14:paraId="26C3AF49" w14:textId="77777777" w:rsidTr="008176F2">
        <w:trPr>
          <w:trHeight w:val="315"/>
        </w:trPr>
        <w:tc>
          <w:tcPr>
            <w:tcW w:w="10528" w:type="dxa"/>
            <w:gridSpan w:val="5"/>
            <w:tcBorders>
              <w:top w:val="nil"/>
              <w:left w:val="single" w:sz="4" w:space="0" w:color="auto"/>
              <w:bottom w:val="single" w:sz="4" w:space="0" w:color="auto"/>
              <w:right w:val="single" w:sz="4" w:space="0" w:color="auto"/>
            </w:tcBorders>
            <w:shd w:val="clear" w:color="auto" w:fill="auto"/>
            <w:vAlign w:val="bottom"/>
            <w:hideMark/>
          </w:tcPr>
          <w:p w14:paraId="7DF7CEC1" w14:textId="77777777" w:rsidR="00B8472B" w:rsidRPr="00B8472B" w:rsidRDefault="00B8472B" w:rsidP="0089509B">
            <w:pPr>
              <w:keepNext/>
              <w:spacing w:before="80" w:after="80"/>
              <w:rPr>
                <w:rFonts w:cs="Arial"/>
                <w:b/>
                <w:bCs/>
                <w:color w:val="000000"/>
              </w:rPr>
            </w:pPr>
            <w:r w:rsidRPr="00B8472B">
              <w:rPr>
                <w:rFonts w:cs="Arial"/>
                <w:b/>
                <w:bCs/>
                <w:color w:val="000000"/>
              </w:rPr>
              <w:t>Core (2)</w:t>
            </w:r>
          </w:p>
        </w:tc>
      </w:tr>
      <w:tr w:rsidR="00B8472B" w:rsidRPr="00B8472B" w14:paraId="5885AAFF"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bottom"/>
            <w:hideMark/>
          </w:tcPr>
          <w:p w14:paraId="3C285006" w14:textId="62D1CCC9" w:rsidR="00B8472B" w:rsidRPr="00B8472B" w:rsidRDefault="00DC0173" w:rsidP="0089509B">
            <w:pPr>
              <w:keepNext/>
              <w:spacing w:before="80" w:after="80"/>
            </w:pPr>
            <w:r>
              <w:t>VU22358</w:t>
            </w:r>
          </w:p>
        </w:tc>
        <w:tc>
          <w:tcPr>
            <w:tcW w:w="1277" w:type="dxa"/>
            <w:tcBorders>
              <w:top w:val="nil"/>
              <w:left w:val="nil"/>
              <w:bottom w:val="single" w:sz="4" w:space="0" w:color="auto"/>
              <w:right w:val="single" w:sz="4" w:space="0" w:color="auto"/>
            </w:tcBorders>
            <w:shd w:val="clear" w:color="auto" w:fill="auto"/>
            <w:vAlign w:val="bottom"/>
            <w:hideMark/>
          </w:tcPr>
          <w:p w14:paraId="7192BB1C"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bottom"/>
            <w:hideMark/>
          </w:tcPr>
          <w:p w14:paraId="25212592" w14:textId="77777777" w:rsidR="00B8472B" w:rsidRPr="00B8472B" w:rsidRDefault="00B8472B" w:rsidP="0089509B">
            <w:pPr>
              <w:keepNext/>
              <w:spacing w:before="80" w:after="80"/>
            </w:pPr>
            <w:r w:rsidRPr="00B8472B">
              <w:t>Develop learning goals</w:t>
            </w:r>
          </w:p>
        </w:tc>
        <w:tc>
          <w:tcPr>
            <w:tcW w:w="1030" w:type="dxa"/>
            <w:tcBorders>
              <w:top w:val="nil"/>
              <w:left w:val="nil"/>
              <w:bottom w:val="single" w:sz="4" w:space="0" w:color="auto"/>
              <w:right w:val="single" w:sz="4" w:space="0" w:color="auto"/>
            </w:tcBorders>
            <w:shd w:val="clear" w:color="auto" w:fill="auto"/>
            <w:vAlign w:val="bottom"/>
            <w:hideMark/>
          </w:tcPr>
          <w:p w14:paraId="03AB2A62" w14:textId="77777777" w:rsidR="00B8472B" w:rsidRPr="00B8472B" w:rsidRDefault="00B8472B" w:rsidP="0089509B">
            <w:pPr>
              <w:keepNext/>
              <w:spacing w:before="80" w:after="80"/>
              <w:jc w:val="center"/>
            </w:pPr>
            <w:r w:rsidRPr="00B8472B">
              <w:t>20</w:t>
            </w:r>
          </w:p>
        </w:tc>
      </w:tr>
      <w:tr w:rsidR="00B8472B" w:rsidRPr="00B8472B" w14:paraId="15771E48"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bottom"/>
            <w:hideMark/>
          </w:tcPr>
          <w:p w14:paraId="1AFDD7B9" w14:textId="335A932F" w:rsidR="00B8472B" w:rsidRPr="00B8472B" w:rsidRDefault="00DC0173" w:rsidP="0089509B">
            <w:pPr>
              <w:keepNext/>
              <w:spacing w:before="80" w:after="80"/>
            </w:pPr>
            <w:r>
              <w:t>VU22359</w:t>
            </w:r>
          </w:p>
        </w:tc>
        <w:tc>
          <w:tcPr>
            <w:tcW w:w="1277" w:type="dxa"/>
            <w:tcBorders>
              <w:top w:val="nil"/>
              <w:left w:val="nil"/>
              <w:bottom w:val="single" w:sz="4" w:space="0" w:color="auto"/>
              <w:right w:val="single" w:sz="4" w:space="0" w:color="auto"/>
            </w:tcBorders>
            <w:shd w:val="clear" w:color="auto" w:fill="auto"/>
            <w:vAlign w:val="bottom"/>
            <w:hideMark/>
          </w:tcPr>
          <w:p w14:paraId="17499AF1" w14:textId="77777777" w:rsidR="00B8472B" w:rsidRPr="00B8472B" w:rsidRDefault="00B8472B" w:rsidP="0089509B">
            <w:pPr>
              <w:keepNext/>
              <w:spacing w:before="80" w:after="80"/>
            </w:pPr>
            <w:r w:rsidRPr="00B8472B">
              <w:t>120199</w:t>
            </w:r>
          </w:p>
        </w:tc>
        <w:tc>
          <w:tcPr>
            <w:tcW w:w="6483" w:type="dxa"/>
            <w:gridSpan w:val="2"/>
            <w:tcBorders>
              <w:top w:val="nil"/>
              <w:left w:val="nil"/>
              <w:bottom w:val="single" w:sz="4" w:space="0" w:color="auto"/>
              <w:right w:val="single" w:sz="4" w:space="0" w:color="auto"/>
            </w:tcBorders>
            <w:shd w:val="clear" w:color="auto" w:fill="auto"/>
            <w:vAlign w:val="bottom"/>
            <w:hideMark/>
          </w:tcPr>
          <w:p w14:paraId="7DC9D502" w14:textId="77777777" w:rsidR="00B8472B" w:rsidRPr="00B8472B" w:rsidRDefault="00B8472B" w:rsidP="0089509B">
            <w:pPr>
              <w:keepNext/>
              <w:spacing w:before="80" w:after="80"/>
            </w:pPr>
            <w:r w:rsidRPr="00B8472B">
              <w:t>Conduct a project with guidance</w:t>
            </w:r>
          </w:p>
        </w:tc>
        <w:tc>
          <w:tcPr>
            <w:tcW w:w="1030" w:type="dxa"/>
            <w:tcBorders>
              <w:top w:val="nil"/>
              <w:left w:val="nil"/>
              <w:bottom w:val="single" w:sz="4" w:space="0" w:color="auto"/>
              <w:right w:val="single" w:sz="4" w:space="0" w:color="auto"/>
            </w:tcBorders>
            <w:shd w:val="clear" w:color="auto" w:fill="auto"/>
            <w:vAlign w:val="bottom"/>
            <w:hideMark/>
          </w:tcPr>
          <w:p w14:paraId="42FD962D" w14:textId="77777777" w:rsidR="00B8472B" w:rsidRPr="00B8472B" w:rsidRDefault="00B8472B" w:rsidP="0089509B">
            <w:pPr>
              <w:keepNext/>
              <w:spacing w:before="80" w:after="80"/>
              <w:jc w:val="center"/>
            </w:pPr>
            <w:r w:rsidRPr="00B8472B">
              <w:t>20</w:t>
            </w:r>
          </w:p>
        </w:tc>
      </w:tr>
      <w:tr w:rsidR="00B8472B" w:rsidRPr="00B8472B" w14:paraId="1F3B14C1" w14:textId="77777777" w:rsidTr="00B8472B">
        <w:trPr>
          <w:trHeight w:val="300"/>
        </w:trPr>
        <w:tc>
          <w:tcPr>
            <w:tcW w:w="1052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5D17325" w14:textId="5EAFBDA4" w:rsidR="00B8472B" w:rsidRPr="00B8472B" w:rsidRDefault="00B8472B" w:rsidP="0089509B">
            <w:pPr>
              <w:keepNext/>
              <w:spacing w:before="80" w:after="80"/>
              <w:rPr>
                <w:rFonts w:cs="Arial"/>
                <w:b/>
                <w:bCs/>
                <w:color w:val="000000"/>
              </w:rPr>
            </w:pPr>
            <w:r w:rsidRPr="00B8472B">
              <w:rPr>
                <w:rFonts w:cs="Arial"/>
                <w:b/>
                <w:bCs/>
                <w:color w:val="000000"/>
              </w:rPr>
              <w:t>Core Skills Reading</w:t>
            </w:r>
            <w:r w:rsidR="00FA7CF7">
              <w:rPr>
                <w:rFonts w:cs="Arial"/>
                <w:b/>
                <w:bCs/>
                <w:color w:val="000000"/>
              </w:rPr>
              <w:t xml:space="preserve"> </w:t>
            </w:r>
            <w:r w:rsidR="005440B9">
              <w:rPr>
                <w:rFonts w:cs="Arial"/>
                <w:b/>
                <w:bCs/>
                <w:color w:val="000000"/>
              </w:rPr>
              <w:t>and</w:t>
            </w:r>
            <w:r w:rsidRPr="00B8472B">
              <w:rPr>
                <w:rFonts w:cs="Arial"/>
                <w:b/>
                <w:bCs/>
                <w:color w:val="000000"/>
              </w:rPr>
              <w:t xml:space="preserve"> Oracy (3)</w:t>
            </w:r>
          </w:p>
        </w:tc>
      </w:tr>
      <w:tr w:rsidR="00B8472B" w:rsidRPr="00B8472B" w14:paraId="4F2AC30A"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8980070" w14:textId="768F606C" w:rsidR="00B8472B" w:rsidRPr="00B8472B" w:rsidRDefault="006D624E" w:rsidP="0089509B">
            <w:pPr>
              <w:keepNext/>
              <w:spacing w:before="80" w:after="80"/>
            </w:pPr>
            <w:r>
              <w:t>VU22360</w:t>
            </w:r>
          </w:p>
        </w:tc>
        <w:tc>
          <w:tcPr>
            <w:tcW w:w="1277" w:type="dxa"/>
            <w:tcBorders>
              <w:top w:val="nil"/>
              <w:left w:val="nil"/>
              <w:bottom w:val="single" w:sz="4" w:space="0" w:color="auto"/>
              <w:right w:val="single" w:sz="4" w:space="0" w:color="auto"/>
            </w:tcBorders>
            <w:shd w:val="clear" w:color="auto" w:fill="auto"/>
            <w:vAlign w:val="center"/>
            <w:hideMark/>
          </w:tcPr>
          <w:p w14:paraId="3A5597BD"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00AAF958" w14:textId="77777777" w:rsidR="00B8472B" w:rsidRPr="00B8472B" w:rsidRDefault="00B8472B" w:rsidP="0089509B">
            <w:pPr>
              <w:keepNext/>
              <w:spacing w:before="80" w:after="80"/>
            </w:pPr>
            <w:r w:rsidRPr="00B8472B">
              <w:t>Engage with simple texts for personal purposes</w:t>
            </w:r>
          </w:p>
        </w:tc>
        <w:tc>
          <w:tcPr>
            <w:tcW w:w="1030" w:type="dxa"/>
            <w:tcBorders>
              <w:top w:val="nil"/>
              <w:left w:val="nil"/>
              <w:bottom w:val="single" w:sz="4" w:space="0" w:color="auto"/>
              <w:right w:val="single" w:sz="4" w:space="0" w:color="auto"/>
            </w:tcBorders>
            <w:shd w:val="clear" w:color="auto" w:fill="auto"/>
            <w:vAlign w:val="center"/>
            <w:hideMark/>
          </w:tcPr>
          <w:p w14:paraId="3A2C439D" w14:textId="77777777" w:rsidR="00B8472B" w:rsidRPr="00B8472B" w:rsidRDefault="00B8472B" w:rsidP="0089509B">
            <w:pPr>
              <w:keepNext/>
              <w:spacing w:before="80" w:after="80"/>
              <w:jc w:val="center"/>
            </w:pPr>
            <w:r w:rsidRPr="00B8472B">
              <w:t>25</w:t>
            </w:r>
          </w:p>
        </w:tc>
      </w:tr>
      <w:tr w:rsidR="00B8472B" w:rsidRPr="00B8472B" w14:paraId="7AD657E4"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689363E" w14:textId="092FBCB4" w:rsidR="00B8472B" w:rsidRPr="00B8472B" w:rsidRDefault="00BD5977" w:rsidP="0089509B">
            <w:pPr>
              <w:keepNext/>
              <w:spacing w:before="80" w:after="80"/>
            </w:pPr>
            <w:r>
              <w:t>VU22361</w:t>
            </w:r>
          </w:p>
        </w:tc>
        <w:tc>
          <w:tcPr>
            <w:tcW w:w="1277" w:type="dxa"/>
            <w:tcBorders>
              <w:top w:val="nil"/>
              <w:left w:val="nil"/>
              <w:bottom w:val="single" w:sz="4" w:space="0" w:color="auto"/>
              <w:right w:val="single" w:sz="4" w:space="0" w:color="auto"/>
            </w:tcBorders>
            <w:shd w:val="clear" w:color="auto" w:fill="auto"/>
            <w:vAlign w:val="center"/>
            <w:hideMark/>
          </w:tcPr>
          <w:p w14:paraId="48F2B9AC"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22C9CA76" w14:textId="77777777" w:rsidR="00B8472B" w:rsidRPr="00B8472B" w:rsidRDefault="00B8472B" w:rsidP="0089509B">
            <w:pPr>
              <w:keepNext/>
              <w:spacing w:before="80" w:after="80"/>
            </w:pPr>
            <w:r w:rsidRPr="00B8472B">
              <w:t>Engage with simple texts for learning purposes</w:t>
            </w:r>
          </w:p>
        </w:tc>
        <w:tc>
          <w:tcPr>
            <w:tcW w:w="1030" w:type="dxa"/>
            <w:tcBorders>
              <w:top w:val="nil"/>
              <w:left w:val="nil"/>
              <w:bottom w:val="single" w:sz="4" w:space="0" w:color="auto"/>
              <w:right w:val="single" w:sz="4" w:space="0" w:color="auto"/>
            </w:tcBorders>
            <w:shd w:val="clear" w:color="auto" w:fill="auto"/>
            <w:vAlign w:val="center"/>
            <w:hideMark/>
          </w:tcPr>
          <w:p w14:paraId="3268D594" w14:textId="77777777" w:rsidR="00B8472B" w:rsidRPr="00B8472B" w:rsidRDefault="00B8472B" w:rsidP="0089509B">
            <w:pPr>
              <w:keepNext/>
              <w:spacing w:before="80" w:after="80"/>
              <w:jc w:val="center"/>
            </w:pPr>
            <w:r w:rsidRPr="00B8472B">
              <w:t>25</w:t>
            </w:r>
          </w:p>
        </w:tc>
      </w:tr>
      <w:tr w:rsidR="00B8472B" w:rsidRPr="00B8472B" w14:paraId="713EA891"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BF6D0D3" w14:textId="49BAC25C" w:rsidR="00B8472B" w:rsidRPr="00B8472B" w:rsidRDefault="00BD5977" w:rsidP="0089509B">
            <w:pPr>
              <w:keepNext/>
              <w:spacing w:before="80" w:after="80"/>
            </w:pPr>
            <w:r>
              <w:t>VU22362</w:t>
            </w:r>
          </w:p>
        </w:tc>
        <w:tc>
          <w:tcPr>
            <w:tcW w:w="1277" w:type="dxa"/>
            <w:tcBorders>
              <w:top w:val="nil"/>
              <w:left w:val="nil"/>
              <w:bottom w:val="single" w:sz="4" w:space="0" w:color="auto"/>
              <w:right w:val="single" w:sz="4" w:space="0" w:color="auto"/>
            </w:tcBorders>
            <w:shd w:val="clear" w:color="auto" w:fill="auto"/>
            <w:vAlign w:val="center"/>
            <w:hideMark/>
          </w:tcPr>
          <w:p w14:paraId="16B5E008"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5A606148" w14:textId="77777777" w:rsidR="00B8472B" w:rsidRPr="00B8472B" w:rsidRDefault="00B8472B" w:rsidP="0089509B">
            <w:pPr>
              <w:keepNext/>
              <w:spacing w:before="80" w:after="80"/>
            </w:pPr>
            <w:r w:rsidRPr="00B8472B">
              <w:t>Engage with simple texts for employment purposes</w:t>
            </w:r>
          </w:p>
        </w:tc>
        <w:tc>
          <w:tcPr>
            <w:tcW w:w="1030" w:type="dxa"/>
            <w:tcBorders>
              <w:top w:val="nil"/>
              <w:left w:val="nil"/>
              <w:bottom w:val="single" w:sz="4" w:space="0" w:color="auto"/>
              <w:right w:val="single" w:sz="4" w:space="0" w:color="auto"/>
            </w:tcBorders>
            <w:shd w:val="clear" w:color="auto" w:fill="auto"/>
            <w:vAlign w:val="center"/>
            <w:hideMark/>
          </w:tcPr>
          <w:p w14:paraId="3E80E0D9" w14:textId="77777777" w:rsidR="00B8472B" w:rsidRPr="00B8472B" w:rsidRDefault="00B8472B" w:rsidP="0089509B">
            <w:pPr>
              <w:keepNext/>
              <w:spacing w:before="80" w:after="80"/>
              <w:jc w:val="center"/>
            </w:pPr>
            <w:r w:rsidRPr="00B8472B">
              <w:t>25</w:t>
            </w:r>
          </w:p>
        </w:tc>
      </w:tr>
      <w:tr w:rsidR="00B8472B" w:rsidRPr="00B8472B" w14:paraId="22D6011E"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BD5A450" w14:textId="6506033E" w:rsidR="00B8472B" w:rsidRPr="00B8472B" w:rsidRDefault="006F60DB" w:rsidP="0089509B">
            <w:pPr>
              <w:keepNext/>
              <w:spacing w:before="80" w:after="80"/>
            </w:pPr>
            <w:r>
              <w:t>VU22363</w:t>
            </w:r>
          </w:p>
        </w:tc>
        <w:tc>
          <w:tcPr>
            <w:tcW w:w="1277" w:type="dxa"/>
            <w:tcBorders>
              <w:top w:val="nil"/>
              <w:left w:val="nil"/>
              <w:bottom w:val="single" w:sz="4" w:space="0" w:color="auto"/>
              <w:right w:val="single" w:sz="4" w:space="0" w:color="auto"/>
            </w:tcBorders>
            <w:shd w:val="clear" w:color="auto" w:fill="auto"/>
            <w:vAlign w:val="center"/>
            <w:hideMark/>
          </w:tcPr>
          <w:p w14:paraId="1E0D3841"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7C33C903" w14:textId="77777777" w:rsidR="00B8472B" w:rsidRPr="00B8472B" w:rsidRDefault="00B8472B" w:rsidP="0089509B">
            <w:pPr>
              <w:keepNext/>
              <w:spacing w:before="80" w:after="80"/>
            </w:pPr>
            <w:r w:rsidRPr="00B8472B">
              <w:t>Engage with simple texts to participate in the community</w:t>
            </w:r>
          </w:p>
        </w:tc>
        <w:tc>
          <w:tcPr>
            <w:tcW w:w="1030" w:type="dxa"/>
            <w:tcBorders>
              <w:top w:val="nil"/>
              <w:left w:val="nil"/>
              <w:bottom w:val="single" w:sz="4" w:space="0" w:color="auto"/>
              <w:right w:val="single" w:sz="4" w:space="0" w:color="auto"/>
            </w:tcBorders>
            <w:shd w:val="clear" w:color="auto" w:fill="auto"/>
            <w:vAlign w:val="center"/>
            <w:hideMark/>
          </w:tcPr>
          <w:p w14:paraId="69B36928" w14:textId="77777777" w:rsidR="00B8472B" w:rsidRPr="00B8472B" w:rsidRDefault="00B8472B" w:rsidP="0089509B">
            <w:pPr>
              <w:keepNext/>
              <w:spacing w:before="80" w:after="80"/>
              <w:jc w:val="center"/>
            </w:pPr>
            <w:r w:rsidRPr="00B8472B">
              <w:t>25</w:t>
            </w:r>
          </w:p>
        </w:tc>
      </w:tr>
      <w:tr w:rsidR="00B8472B" w:rsidRPr="00B8472B" w14:paraId="3D145B47" w14:textId="77777777" w:rsidTr="008D7BED">
        <w:trPr>
          <w:trHeight w:val="285"/>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6F5B0B9" w14:textId="3CA597C0" w:rsidR="00B8472B" w:rsidRPr="00B8472B" w:rsidRDefault="006F60DB" w:rsidP="0089509B">
            <w:pPr>
              <w:keepNext/>
              <w:spacing w:before="80" w:after="80"/>
            </w:pPr>
            <w:r>
              <w:t>VU22364</w:t>
            </w:r>
          </w:p>
        </w:tc>
        <w:tc>
          <w:tcPr>
            <w:tcW w:w="1277" w:type="dxa"/>
            <w:tcBorders>
              <w:top w:val="nil"/>
              <w:left w:val="nil"/>
              <w:bottom w:val="single" w:sz="4" w:space="0" w:color="auto"/>
              <w:right w:val="single" w:sz="4" w:space="0" w:color="auto"/>
            </w:tcBorders>
            <w:shd w:val="clear" w:color="auto" w:fill="auto"/>
            <w:vAlign w:val="center"/>
            <w:hideMark/>
          </w:tcPr>
          <w:p w14:paraId="1A894E00"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20821099" w14:textId="77777777" w:rsidR="00B8472B" w:rsidRPr="00B8472B" w:rsidRDefault="00B8472B" w:rsidP="0089509B">
            <w:pPr>
              <w:keepNext/>
              <w:spacing w:before="80" w:after="80"/>
            </w:pPr>
            <w:r w:rsidRPr="00B8472B">
              <w:t>Participate in simple spoken interactions</w:t>
            </w:r>
          </w:p>
        </w:tc>
        <w:tc>
          <w:tcPr>
            <w:tcW w:w="1030" w:type="dxa"/>
            <w:tcBorders>
              <w:top w:val="nil"/>
              <w:left w:val="nil"/>
              <w:bottom w:val="single" w:sz="4" w:space="0" w:color="auto"/>
              <w:right w:val="single" w:sz="4" w:space="0" w:color="auto"/>
            </w:tcBorders>
            <w:shd w:val="clear" w:color="auto" w:fill="auto"/>
            <w:vAlign w:val="center"/>
            <w:hideMark/>
          </w:tcPr>
          <w:p w14:paraId="38C372B5" w14:textId="77777777" w:rsidR="00B8472B" w:rsidRPr="00B8472B" w:rsidRDefault="00B8472B" w:rsidP="0089509B">
            <w:pPr>
              <w:keepNext/>
              <w:spacing w:before="80" w:after="80"/>
              <w:jc w:val="center"/>
            </w:pPr>
            <w:r w:rsidRPr="00B8472B">
              <w:t>20</w:t>
            </w:r>
          </w:p>
        </w:tc>
      </w:tr>
      <w:tr w:rsidR="00B8472B" w:rsidRPr="00B8472B" w14:paraId="4E3E0D5A" w14:textId="77777777" w:rsidTr="00B8472B">
        <w:trPr>
          <w:trHeight w:val="315"/>
        </w:trPr>
        <w:tc>
          <w:tcPr>
            <w:tcW w:w="10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0FE7E3F" w14:textId="77777777" w:rsidR="00B8472B" w:rsidRPr="00B8472B" w:rsidRDefault="00B8472B" w:rsidP="0089509B">
            <w:pPr>
              <w:keepNext/>
              <w:spacing w:before="80" w:after="80"/>
              <w:rPr>
                <w:rFonts w:cs="Arial"/>
                <w:b/>
                <w:bCs/>
                <w:color w:val="000000"/>
              </w:rPr>
            </w:pPr>
            <w:r w:rsidRPr="00B8472B">
              <w:rPr>
                <w:rFonts w:cs="Arial"/>
                <w:b/>
                <w:bCs/>
                <w:color w:val="000000"/>
              </w:rPr>
              <w:t>Core Skills Writing (3)</w:t>
            </w:r>
          </w:p>
        </w:tc>
      </w:tr>
      <w:tr w:rsidR="00B8472B" w:rsidRPr="00B8472B" w14:paraId="3F8C4669"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D932710" w14:textId="5D1005FB" w:rsidR="00B8472B" w:rsidRPr="00B8472B" w:rsidRDefault="006F60DB" w:rsidP="0089509B">
            <w:pPr>
              <w:keepNext/>
              <w:spacing w:before="80" w:after="80"/>
            </w:pPr>
            <w:r>
              <w:t>VU22365</w:t>
            </w:r>
          </w:p>
        </w:tc>
        <w:tc>
          <w:tcPr>
            <w:tcW w:w="1277" w:type="dxa"/>
            <w:tcBorders>
              <w:top w:val="nil"/>
              <w:left w:val="nil"/>
              <w:bottom w:val="single" w:sz="4" w:space="0" w:color="auto"/>
              <w:right w:val="single" w:sz="4" w:space="0" w:color="auto"/>
            </w:tcBorders>
            <w:shd w:val="clear" w:color="auto" w:fill="auto"/>
            <w:vAlign w:val="center"/>
            <w:hideMark/>
          </w:tcPr>
          <w:p w14:paraId="514E63D5"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4758C61C" w14:textId="77777777" w:rsidR="00B8472B" w:rsidRPr="00B8472B" w:rsidRDefault="00B8472B" w:rsidP="0089509B">
            <w:pPr>
              <w:keepNext/>
              <w:spacing w:before="80" w:after="80"/>
            </w:pPr>
            <w:r w:rsidRPr="00B8472B">
              <w:t>Create simple texts for personal purposes</w:t>
            </w:r>
          </w:p>
        </w:tc>
        <w:tc>
          <w:tcPr>
            <w:tcW w:w="1030" w:type="dxa"/>
            <w:tcBorders>
              <w:top w:val="nil"/>
              <w:left w:val="nil"/>
              <w:bottom w:val="single" w:sz="4" w:space="0" w:color="auto"/>
              <w:right w:val="single" w:sz="4" w:space="0" w:color="auto"/>
            </w:tcBorders>
            <w:shd w:val="clear" w:color="auto" w:fill="auto"/>
            <w:vAlign w:val="center"/>
            <w:hideMark/>
          </w:tcPr>
          <w:p w14:paraId="33B4F0F2" w14:textId="77777777" w:rsidR="00B8472B" w:rsidRPr="00B8472B" w:rsidRDefault="00B8472B" w:rsidP="0089509B">
            <w:pPr>
              <w:keepNext/>
              <w:spacing w:before="80" w:after="80"/>
              <w:jc w:val="center"/>
            </w:pPr>
            <w:r w:rsidRPr="00B8472B">
              <w:t>25</w:t>
            </w:r>
          </w:p>
        </w:tc>
      </w:tr>
      <w:tr w:rsidR="00B8472B" w:rsidRPr="00B8472B" w14:paraId="5E620FD9"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3760377" w14:textId="60490618" w:rsidR="00B8472B" w:rsidRPr="00B8472B" w:rsidRDefault="000A60C8" w:rsidP="0089509B">
            <w:pPr>
              <w:keepNext/>
              <w:spacing w:before="80" w:after="80"/>
            </w:pPr>
            <w:r>
              <w:t>VU22366</w:t>
            </w:r>
          </w:p>
        </w:tc>
        <w:tc>
          <w:tcPr>
            <w:tcW w:w="1277" w:type="dxa"/>
            <w:tcBorders>
              <w:top w:val="nil"/>
              <w:left w:val="nil"/>
              <w:bottom w:val="single" w:sz="4" w:space="0" w:color="auto"/>
              <w:right w:val="single" w:sz="4" w:space="0" w:color="auto"/>
            </w:tcBorders>
            <w:shd w:val="clear" w:color="auto" w:fill="auto"/>
            <w:vAlign w:val="center"/>
            <w:hideMark/>
          </w:tcPr>
          <w:p w14:paraId="616F8D1F"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0F85D480" w14:textId="77777777" w:rsidR="00B8472B" w:rsidRPr="00B8472B" w:rsidRDefault="00B8472B" w:rsidP="0089509B">
            <w:pPr>
              <w:keepNext/>
              <w:spacing w:before="80" w:after="80"/>
            </w:pPr>
            <w:r w:rsidRPr="00B8472B">
              <w:t>Create simple texts for learning purposes</w:t>
            </w:r>
          </w:p>
        </w:tc>
        <w:tc>
          <w:tcPr>
            <w:tcW w:w="1030" w:type="dxa"/>
            <w:tcBorders>
              <w:top w:val="nil"/>
              <w:left w:val="nil"/>
              <w:bottom w:val="single" w:sz="4" w:space="0" w:color="auto"/>
              <w:right w:val="single" w:sz="4" w:space="0" w:color="auto"/>
            </w:tcBorders>
            <w:shd w:val="clear" w:color="auto" w:fill="auto"/>
            <w:vAlign w:val="center"/>
            <w:hideMark/>
          </w:tcPr>
          <w:p w14:paraId="1C35FE1B" w14:textId="77777777" w:rsidR="00B8472B" w:rsidRPr="00B8472B" w:rsidRDefault="00B8472B" w:rsidP="0089509B">
            <w:pPr>
              <w:keepNext/>
              <w:spacing w:before="80" w:after="80"/>
              <w:jc w:val="center"/>
            </w:pPr>
            <w:r w:rsidRPr="00B8472B">
              <w:t>25</w:t>
            </w:r>
          </w:p>
        </w:tc>
      </w:tr>
      <w:tr w:rsidR="00B8472B" w:rsidRPr="00B8472B" w14:paraId="177A232E"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306E0F4" w14:textId="40405345" w:rsidR="00B8472B" w:rsidRPr="00B8472B" w:rsidRDefault="006F60DB" w:rsidP="0089509B">
            <w:pPr>
              <w:keepNext/>
              <w:spacing w:before="80" w:after="80"/>
            </w:pPr>
            <w:r>
              <w:t>VU22367</w:t>
            </w:r>
          </w:p>
        </w:tc>
        <w:tc>
          <w:tcPr>
            <w:tcW w:w="1277" w:type="dxa"/>
            <w:tcBorders>
              <w:top w:val="nil"/>
              <w:left w:val="nil"/>
              <w:bottom w:val="single" w:sz="4" w:space="0" w:color="auto"/>
              <w:right w:val="single" w:sz="4" w:space="0" w:color="auto"/>
            </w:tcBorders>
            <w:shd w:val="clear" w:color="auto" w:fill="auto"/>
            <w:vAlign w:val="center"/>
            <w:hideMark/>
          </w:tcPr>
          <w:p w14:paraId="69F0EAC6"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5A6B8AC4" w14:textId="77777777" w:rsidR="00B8472B" w:rsidRPr="00B8472B" w:rsidRDefault="00B8472B" w:rsidP="0089509B">
            <w:pPr>
              <w:keepNext/>
              <w:spacing w:before="80" w:after="80"/>
            </w:pPr>
            <w:r w:rsidRPr="00B8472B">
              <w:t>Create simple texts for employment purposes</w:t>
            </w:r>
          </w:p>
        </w:tc>
        <w:tc>
          <w:tcPr>
            <w:tcW w:w="1030" w:type="dxa"/>
            <w:tcBorders>
              <w:top w:val="nil"/>
              <w:left w:val="nil"/>
              <w:bottom w:val="single" w:sz="4" w:space="0" w:color="auto"/>
              <w:right w:val="single" w:sz="4" w:space="0" w:color="auto"/>
            </w:tcBorders>
            <w:shd w:val="clear" w:color="auto" w:fill="auto"/>
            <w:vAlign w:val="center"/>
            <w:hideMark/>
          </w:tcPr>
          <w:p w14:paraId="6AB75D10" w14:textId="77777777" w:rsidR="00B8472B" w:rsidRPr="00B8472B" w:rsidRDefault="00B8472B" w:rsidP="0089509B">
            <w:pPr>
              <w:keepNext/>
              <w:spacing w:before="80" w:after="80"/>
              <w:jc w:val="center"/>
            </w:pPr>
            <w:r w:rsidRPr="00B8472B">
              <w:t>25</w:t>
            </w:r>
          </w:p>
        </w:tc>
      </w:tr>
      <w:tr w:rsidR="00B8472B" w:rsidRPr="00B8472B" w14:paraId="1D9B207E" w14:textId="77777777" w:rsidTr="008D7BED">
        <w:trPr>
          <w:trHeight w:val="347"/>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43A4528F" w14:textId="346B110A" w:rsidR="00B8472B" w:rsidRPr="00B8472B" w:rsidRDefault="00B90431" w:rsidP="0089509B">
            <w:pPr>
              <w:keepNext/>
              <w:spacing w:before="80" w:after="80"/>
            </w:pPr>
            <w:r>
              <w:t>VU22368</w:t>
            </w:r>
          </w:p>
        </w:tc>
        <w:tc>
          <w:tcPr>
            <w:tcW w:w="1277" w:type="dxa"/>
            <w:tcBorders>
              <w:top w:val="nil"/>
              <w:left w:val="nil"/>
              <w:bottom w:val="single" w:sz="4" w:space="0" w:color="auto"/>
              <w:right w:val="single" w:sz="4" w:space="0" w:color="auto"/>
            </w:tcBorders>
            <w:shd w:val="clear" w:color="auto" w:fill="auto"/>
            <w:vAlign w:val="center"/>
            <w:hideMark/>
          </w:tcPr>
          <w:p w14:paraId="1200104B"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277DC6A5" w14:textId="77777777" w:rsidR="00B8472B" w:rsidRPr="00B8472B" w:rsidRDefault="00B8472B" w:rsidP="0089509B">
            <w:pPr>
              <w:keepNext/>
              <w:spacing w:before="80" w:after="80"/>
            </w:pPr>
            <w:r w:rsidRPr="00B8472B">
              <w:t>Create simple texts to participate in the community</w:t>
            </w:r>
          </w:p>
        </w:tc>
        <w:tc>
          <w:tcPr>
            <w:tcW w:w="1030" w:type="dxa"/>
            <w:tcBorders>
              <w:top w:val="nil"/>
              <w:left w:val="nil"/>
              <w:bottom w:val="single" w:sz="4" w:space="0" w:color="auto"/>
              <w:right w:val="single" w:sz="4" w:space="0" w:color="auto"/>
            </w:tcBorders>
            <w:shd w:val="clear" w:color="auto" w:fill="auto"/>
            <w:vAlign w:val="center"/>
            <w:hideMark/>
          </w:tcPr>
          <w:p w14:paraId="1F3A60AA" w14:textId="77777777" w:rsidR="00B8472B" w:rsidRPr="00B8472B" w:rsidRDefault="00B8472B" w:rsidP="0089509B">
            <w:pPr>
              <w:keepNext/>
              <w:spacing w:before="80" w:after="80"/>
              <w:jc w:val="center"/>
            </w:pPr>
            <w:r w:rsidRPr="00B8472B">
              <w:t>25</w:t>
            </w:r>
          </w:p>
        </w:tc>
      </w:tr>
      <w:tr w:rsidR="00B8472B" w:rsidRPr="00B8472B" w14:paraId="4DCB8AE2" w14:textId="77777777" w:rsidTr="00B8472B">
        <w:trPr>
          <w:trHeight w:val="315"/>
        </w:trPr>
        <w:tc>
          <w:tcPr>
            <w:tcW w:w="1052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33A473B" w14:textId="77777777" w:rsidR="00B8472B" w:rsidRPr="00B8472B" w:rsidRDefault="00B8472B" w:rsidP="0089509B">
            <w:pPr>
              <w:keepNext/>
              <w:spacing w:before="80" w:after="80"/>
              <w:rPr>
                <w:rFonts w:cs="Arial"/>
                <w:b/>
                <w:bCs/>
                <w:color w:val="000000"/>
              </w:rPr>
            </w:pPr>
            <w:r w:rsidRPr="00B8472B">
              <w:rPr>
                <w:rFonts w:cs="Arial"/>
                <w:b/>
                <w:bCs/>
                <w:color w:val="000000"/>
              </w:rPr>
              <w:t>Core Skills Numeracy and Mathematics (4)</w:t>
            </w:r>
          </w:p>
        </w:tc>
      </w:tr>
      <w:tr w:rsidR="00B8472B" w:rsidRPr="00B8472B" w14:paraId="357A6091" w14:textId="77777777" w:rsidTr="008D7BED">
        <w:trPr>
          <w:trHeight w:val="359"/>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49BE1E3" w14:textId="270006FE" w:rsidR="00B8472B" w:rsidRPr="00B8472B" w:rsidRDefault="000A60C8" w:rsidP="0089509B">
            <w:pPr>
              <w:keepNext/>
              <w:spacing w:before="80" w:after="80"/>
            </w:pPr>
            <w:r>
              <w:t>VU22369</w:t>
            </w:r>
          </w:p>
        </w:tc>
        <w:tc>
          <w:tcPr>
            <w:tcW w:w="1277" w:type="dxa"/>
            <w:tcBorders>
              <w:top w:val="nil"/>
              <w:left w:val="nil"/>
              <w:bottom w:val="single" w:sz="4" w:space="0" w:color="auto"/>
              <w:right w:val="single" w:sz="4" w:space="0" w:color="auto"/>
            </w:tcBorders>
            <w:shd w:val="clear" w:color="auto" w:fill="auto"/>
            <w:vAlign w:val="center"/>
            <w:hideMark/>
          </w:tcPr>
          <w:p w14:paraId="3B357684"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0D107083" w14:textId="77777777" w:rsidR="00B8472B" w:rsidRPr="00B8472B" w:rsidRDefault="00B8472B" w:rsidP="0089509B">
            <w:pPr>
              <w:keepNext/>
              <w:spacing w:before="80" w:after="80"/>
            </w:pPr>
            <w:r w:rsidRPr="00B8472B">
              <w:t>Work with simple numbers and money in familiar situations</w:t>
            </w:r>
          </w:p>
        </w:tc>
        <w:tc>
          <w:tcPr>
            <w:tcW w:w="1030" w:type="dxa"/>
            <w:tcBorders>
              <w:top w:val="nil"/>
              <w:left w:val="nil"/>
              <w:bottom w:val="single" w:sz="4" w:space="0" w:color="auto"/>
              <w:right w:val="single" w:sz="4" w:space="0" w:color="auto"/>
            </w:tcBorders>
            <w:shd w:val="clear" w:color="auto" w:fill="auto"/>
            <w:vAlign w:val="center"/>
            <w:hideMark/>
          </w:tcPr>
          <w:p w14:paraId="4AB8FACD" w14:textId="77777777" w:rsidR="00B8472B" w:rsidRPr="00B8472B" w:rsidRDefault="00B8472B" w:rsidP="0089509B">
            <w:pPr>
              <w:keepNext/>
              <w:spacing w:before="80" w:after="80"/>
              <w:jc w:val="center"/>
            </w:pPr>
            <w:r w:rsidRPr="00B8472B">
              <w:t>30</w:t>
            </w:r>
          </w:p>
        </w:tc>
      </w:tr>
      <w:tr w:rsidR="00B8472B" w:rsidRPr="00B8472B" w14:paraId="1BBC81BF"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2D76934" w14:textId="72BB802A" w:rsidR="00B8472B" w:rsidRPr="00B8472B" w:rsidRDefault="00C87483" w:rsidP="0089509B">
            <w:pPr>
              <w:keepNext/>
              <w:spacing w:before="80" w:after="80"/>
            </w:pPr>
            <w:r>
              <w:t>VU22450</w:t>
            </w:r>
          </w:p>
        </w:tc>
        <w:tc>
          <w:tcPr>
            <w:tcW w:w="1277" w:type="dxa"/>
            <w:tcBorders>
              <w:top w:val="nil"/>
              <w:left w:val="nil"/>
              <w:bottom w:val="single" w:sz="4" w:space="0" w:color="auto"/>
              <w:right w:val="single" w:sz="4" w:space="0" w:color="auto"/>
            </w:tcBorders>
            <w:shd w:val="clear" w:color="auto" w:fill="auto"/>
            <w:vAlign w:val="center"/>
            <w:hideMark/>
          </w:tcPr>
          <w:p w14:paraId="0CEBB128"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48F80706" w14:textId="77777777" w:rsidR="00B8472B" w:rsidRPr="00B8472B" w:rsidRDefault="00B8472B" w:rsidP="0089509B">
            <w:pPr>
              <w:keepNext/>
              <w:spacing w:before="80" w:after="80"/>
            </w:pPr>
            <w:r w:rsidRPr="00B8472B">
              <w:t>Work with and interpret simple directions in familiar situations</w:t>
            </w:r>
          </w:p>
        </w:tc>
        <w:tc>
          <w:tcPr>
            <w:tcW w:w="1030" w:type="dxa"/>
            <w:tcBorders>
              <w:top w:val="nil"/>
              <w:left w:val="nil"/>
              <w:bottom w:val="single" w:sz="4" w:space="0" w:color="auto"/>
              <w:right w:val="single" w:sz="4" w:space="0" w:color="auto"/>
            </w:tcBorders>
            <w:shd w:val="clear" w:color="auto" w:fill="auto"/>
            <w:vAlign w:val="center"/>
            <w:hideMark/>
          </w:tcPr>
          <w:p w14:paraId="6E32538F" w14:textId="77777777" w:rsidR="00B8472B" w:rsidRPr="00B8472B" w:rsidRDefault="00B8472B" w:rsidP="0089509B">
            <w:pPr>
              <w:keepNext/>
              <w:spacing w:before="80" w:after="80"/>
              <w:jc w:val="center"/>
            </w:pPr>
            <w:r w:rsidRPr="00B8472B">
              <w:t>30</w:t>
            </w:r>
          </w:p>
        </w:tc>
      </w:tr>
      <w:tr w:rsidR="00B8472B" w:rsidRPr="00B8472B" w14:paraId="1086FD58"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29CA4C56" w14:textId="760E92FF" w:rsidR="00B8472B" w:rsidRPr="00B8472B" w:rsidRDefault="00B90431" w:rsidP="0089509B">
            <w:pPr>
              <w:keepNext/>
              <w:spacing w:before="80" w:after="80"/>
            </w:pPr>
            <w:r>
              <w:t>VU22370</w:t>
            </w:r>
          </w:p>
        </w:tc>
        <w:tc>
          <w:tcPr>
            <w:tcW w:w="1277" w:type="dxa"/>
            <w:tcBorders>
              <w:top w:val="nil"/>
              <w:left w:val="nil"/>
              <w:bottom w:val="single" w:sz="4" w:space="0" w:color="auto"/>
              <w:right w:val="single" w:sz="4" w:space="0" w:color="auto"/>
            </w:tcBorders>
            <w:shd w:val="clear" w:color="auto" w:fill="auto"/>
            <w:vAlign w:val="center"/>
            <w:hideMark/>
          </w:tcPr>
          <w:p w14:paraId="50DF51D0"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225278D9" w14:textId="77777777" w:rsidR="00B8472B" w:rsidRPr="00B8472B" w:rsidRDefault="00B8472B" w:rsidP="0089509B">
            <w:pPr>
              <w:keepNext/>
              <w:spacing w:before="80" w:after="80"/>
            </w:pPr>
            <w:r w:rsidRPr="00B8472B">
              <w:t>Work with simple measurements in familiar situations</w:t>
            </w:r>
          </w:p>
        </w:tc>
        <w:tc>
          <w:tcPr>
            <w:tcW w:w="1030" w:type="dxa"/>
            <w:tcBorders>
              <w:top w:val="nil"/>
              <w:left w:val="nil"/>
              <w:bottom w:val="single" w:sz="4" w:space="0" w:color="auto"/>
              <w:right w:val="single" w:sz="4" w:space="0" w:color="auto"/>
            </w:tcBorders>
            <w:shd w:val="clear" w:color="auto" w:fill="auto"/>
            <w:vAlign w:val="center"/>
            <w:hideMark/>
          </w:tcPr>
          <w:p w14:paraId="50F2DFF8" w14:textId="77777777" w:rsidR="00B8472B" w:rsidRPr="00B8472B" w:rsidRDefault="00B8472B" w:rsidP="0089509B">
            <w:pPr>
              <w:keepNext/>
              <w:spacing w:before="80" w:after="80"/>
              <w:jc w:val="center"/>
            </w:pPr>
            <w:r w:rsidRPr="00B8472B">
              <w:t>30</w:t>
            </w:r>
          </w:p>
        </w:tc>
      </w:tr>
      <w:tr w:rsidR="00B8472B" w:rsidRPr="00B8472B" w14:paraId="05C57052"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25B1E10D" w14:textId="671587E5" w:rsidR="00B8472B" w:rsidRPr="00B8472B" w:rsidRDefault="00A9187E" w:rsidP="0089509B">
            <w:pPr>
              <w:keepNext/>
              <w:spacing w:before="80" w:after="80"/>
            </w:pPr>
            <w:r>
              <w:lastRenderedPageBreak/>
              <w:t>VU22371</w:t>
            </w:r>
          </w:p>
        </w:tc>
        <w:tc>
          <w:tcPr>
            <w:tcW w:w="1277" w:type="dxa"/>
            <w:tcBorders>
              <w:top w:val="nil"/>
              <w:left w:val="nil"/>
              <w:bottom w:val="single" w:sz="4" w:space="0" w:color="auto"/>
              <w:right w:val="single" w:sz="4" w:space="0" w:color="auto"/>
            </w:tcBorders>
            <w:shd w:val="clear" w:color="auto" w:fill="auto"/>
            <w:vAlign w:val="center"/>
            <w:hideMark/>
          </w:tcPr>
          <w:p w14:paraId="34137F86"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6B0FFC50" w14:textId="77777777" w:rsidR="00B8472B" w:rsidRPr="00B8472B" w:rsidRDefault="00B8472B" w:rsidP="0089509B">
            <w:pPr>
              <w:keepNext/>
              <w:spacing w:before="80" w:after="80"/>
            </w:pPr>
            <w:r w:rsidRPr="00B8472B">
              <w:t>Work with simple design and shape in familiar situations</w:t>
            </w:r>
          </w:p>
        </w:tc>
        <w:tc>
          <w:tcPr>
            <w:tcW w:w="1030" w:type="dxa"/>
            <w:tcBorders>
              <w:top w:val="nil"/>
              <w:left w:val="nil"/>
              <w:bottom w:val="single" w:sz="4" w:space="0" w:color="auto"/>
              <w:right w:val="single" w:sz="4" w:space="0" w:color="auto"/>
            </w:tcBorders>
            <w:shd w:val="clear" w:color="auto" w:fill="auto"/>
            <w:vAlign w:val="center"/>
            <w:hideMark/>
          </w:tcPr>
          <w:p w14:paraId="5F4F7196" w14:textId="77777777" w:rsidR="00B8472B" w:rsidRPr="00B8472B" w:rsidRDefault="00B8472B" w:rsidP="0089509B">
            <w:pPr>
              <w:keepNext/>
              <w:spacing w:before="80" w:after="80"/>
              <w:jc w:val="center"/>
            </w:pPr>
            <w:r w:rsidRPr="00B8472B">
              <w:t>30</w:t>
            </w:r>
          </w:p>
        </w:tc>
      </w:tr>
      <w:tr w:rsidR="00B8472B" w:rsidRPr="00B8472B" w14:paraId="78ADDE6A" w14:textId="77777777" w:rsidTr="008D7BED">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272B1B1" w14:textId="25E4E2DC" w:rsidR="00B8472B" w:rsidRPr="00B8472B" w:rsidRDefault="00DC0173" w:rsidP="0089509B">
            <w:pPr>
              <w:keepNext/>
              <w:spacing w:before="80" w:after="80"/>
            </w:pPr>
            <w:r>
              <w:t>VU22372</w:t>
            </w:r>
          </w:p>
        </w:tc>
        <w:tc>
          <w:tcPr>
            <w:tcW w:w="1277" w:type="dxa"/>
            <w:tcBorders>
              <w:top w:val="nil"/>
              <w:left w:val="nil"/>
              <w:bottom w:val="single" w:sz="4" w:space="0" w:color="auto"/>
              <w:right w:val="single" w:sz="4" w:space="0" w:color="auto"/>
            </w:tcBorders>
            <w:shd w:val="clear" w:color="auto" w:fill="auto"/>
            <w:vAlign w:val="center"/>
            <w:hideMark/>
          </w:tcPr>
          <w:p w14:paraId="051773C0"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6FC032D0" w14:textId="77777777" w:rsidR="00B8472B" w:rsidRPr="00B8472B" w:rsidRDefault="00B8472B" w:rsidP="0089509B">
            <w:pPr>
              <w:keepNext/>
              <w:spacing w:before="80" w:after="80"/>
            </w:pPr>
            <w:r w:rsidRPr="00B8472B">
              <w:t>Work with and interpret simple numerical information in familiar texts</w:t>
            </w:r>
          </w:p>
        </w:tc>
        <w:tc>
          <w:tcPr>
            <w:tcW w:w="1030" w:type="dxa"/>
            <w:tcBorders>
              <w:top w:val="nil"/>
              <w:left w:val="nil"/>
              <w:bottom w:val="single" w:sz="4" w:space="0" w:color="auto"/>
              <w:right w:val="single" w:sz="4" w:space="0" w:color="auto"/>
            </w:tcBorders>
            <w:shd w:val="clear" w:color="auto" w:fill="auto"/>
            <w:vAlign w:val="center"/>
            <w:hideMark/>
          </w:tcPr>
          <w:p w14:paraId="3B6A50E3" w14:textId="77777777" w:rsidR="00B8472B" w:rsidRPr="00B8472B" w:rsidRDefault="00B8472B" w:rsidP="0089509B">
            <w:pPr>
              <w:keepNext/>
              <w:spacing w:before="80" w:after="80"/>
              <w:jc w:val="center"/>
            </w:pPr>
            <w:r w:rsidRPr="00B8472B">
              <w:t>30</w:t>
            </w:r>
          </w:p>
        </w:tc>
      </w:tr>
      <w:tr w:rsidR="00B8472B" w:rsidRPr="00B8472B" w14:paraId="2A55D346" w14:textId="77777777" w:rsidTr="008D7BED">
        <w:trPr>
          <w:trHeight w:val="585"/>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413A936D" w14:textId="2E4E53A2" w:rsidR="00B8472B" w:rsidRPr="00B8472B" w:rsidRDefault="00DC0173" w:rsidP="0089509B">
            <w:pPr>
              <w:keepNext/>
              <w:spacing w:before="80" w:after="80"/>
            </w:pPr>
            <w:r>
              <w:t>VU22373</w:t>
            </w:r>
          </w:p>
        </w:tc>
        <w:tc>
          <w:tcPr>
            <w:tcW w:w="1277" w:type="dxa"/>
            <w:tcBorders>
              <w:top w:val="nil"/>
              <w:left w:val="nil"/>
              <w:bottom w:val="single" w:sz="4" w:space="0" w:color="auto"/>
              <w:right w:val="single" w:sz="4" w:space="0" w:color="auto"/>
            </w:tcBorders>
            <w:shd w:val="clear" w:color="auto" w:fill="auto"/>
            <w:vAlign w:val="center"/>
            <w:hideMark/>
          </w:tcPr>
          <w:p w14:paraId="7F368D71"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6ADD27E0" w14:textId="77777777" w:rsidR="00B8472B" w:rsidRPr="00B8472B" w:rsidRDefault="00B8472B" w:rsidP="0089509B">
            <w:pPr>
              <w:keepNext/>
              <w:spacing w:before="80" w:after="80"/>
            </w:pPr>
            <w:r w:rsidRPr="00B8472B">
              <w:t>Work with and interpret simple statistical information in familiar texts</w:t>
            </w:r>
          </w:p>
        </w:tc>
        <w:tc>
          <w:tcPr>
            <w:tcW w:w="1030" w:type="dxa"/>
            <w:tcBorders>
              <w:top w:val="nil"/>
              <w:left w:val="nil"/>
              <w:bottom w:val="single" w:sz="4" w:space="0" w:color="auto"/>
              <w:right w:val="single" w:sz="4" w:space="0" w:color="auto"/>
            </w:tcBorders>
            <w:shd w:val="clear" w:color="auto" w:fill="auto"/>
            <w:vAlign w:val="center"/>
            <w:hideMark/>
          </w:tcPr>
          <w:p w14:paraId="414FB815" w14:textId="77777777" w:rsidR="00B8472B" w:rsidRPr="00B8472B" w:rsidRDefault="00B8472B" w:rsidP="0089509B">
            <w:pPr>
              <w:keepNext/>
              <w:spacing w:before="80" w:after="80"/>
              <w:jc w:val="center"/>
            </w:pPr>
            <w:r w:rsidRPr="00B8472B">
              <w:t>30</w:t>
            </w:r>
          </w:p>
        </w:tc>
      </w:tr>
      <w:tr w:rsidR="00B8472B" w:rsidRPr="00B8472B" w14:paraId="6E6F2837" w14:textId="77777777" w:rsidTr="00B8472B">
        <w:trPr>
          <w:trHeight w:val="315"/>
        </w:trPr>
        <w:tc>
          <w:tcPr>
            <w:tcW w:w="1052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3996EF82" w14:textId="0CA7285B" w:rsidR="00B8472B" w:rsidRPr="00B8472B" w:rsidRDefault="00B8472B" w:rsidP="0089509B">
            <w:pPr>
              <w:keepNext/>
              <w:spacing w:before="80" w:after="80"/>
              <w:rPr>
                <w:rFonts w:cs="Arial"/>
                <w:b/>
                <w:bCs/>
                <w:color w:val="000000"/>
              </w:rPr>
            </w:pPr>
            <w:r w:rsidRPr="00B8472B">
              <w:rPr>
                <w:rFonts w:cs="Arial"/>
                <w:b/>
                <w:bCs/>
                <w:color w:val="000000"/>
              </w:rPr>
              <w:t>Special Interest Elective</w:t>
            </w:r>
            <w:r w:rsidR="005440B9">
              <w:rPr>
                <w:rFonts w:cs="Arial"/>
                <w:b/>
                <w:bCs/>
                <w:color w:val="000000"/>
              </w:rPr>
              <w:t>s</w:t>
            </w:r>
            <w:r w:rsidRPr="00B8472B">
              <w:rPr>
                <w:rFonts w:cs="Arial"/>
                <w:b/>
                <w:bCs/>
                <w:color w:val="000000"/>
              </w:rPr>
              <w:t xml:space="preserve"> (4)</w:t>
            </w:r>
          </w:p>
        </w:tc>
      </w:tr>
      <w:tr w:rsidR="00B8472B" w:rsidRPr="00B8472B" w14:paraId="590B0E8E" w14:textId="77777777" w:rsidTr="005440B9">
        <w:trPr>
          <w:trHeight w:val="345"/>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966A597" w14:textId="77777777" w:rsidR="00B8472B" w:rsidRPr="00B8472B" w:rsidRDefault="00B8472B" w:rsidP="0089509B">
            <w:pPr>
              <w:keepNext/>
              <w:spacing w:before="80" w:after="80"/>
            </w:pPr>
            <w:r w:rsidRPr="00B8472B">
              <w:t xml:space="preserve">BSBITU101 </w:t>
            </w:r>
          </w:p>
        </w:tc>
        <w:tc>
          <w:tcPr>
            <w:tcW w:w="1277" w:type="dxa"/>
            <w:tcBorders>
              <w:top w:val="nil"/>
              <w:left w:val="nil"/>
              <w:bottom w:val="single" w:sz="4" w:space="0" w:color="auto"/>
              <w:right w:val="single" w:sz="4" w:space="0" w:color="auto"/>
            </w:tcBorders>
            <w:shd w:val="clear" w:color="auto" w:fill="auto"/>
            <w:vAlign w:val="center"/>
            <w:hideMark/>
          </w:tcPr>
          <w:p w14:paraId="31EB6301" w14:textId="77777777" w:rsidR="00B8472B" w:rsidRPr="00B8472B" w:rsidRDefault="00B8472B" w:rsidP="0089509B">
            <w:pPr>
              <w:keepNext/>
              <w:spacing w:before="80" w:after="80"/>
            </w:pPr>
            <w:r w:rsidRPr="00B8472B">
              <w:t>080905 </w:t>
            </w:r>
          </w:p>
        </w:tc>
        <w:tc>
          <w:tcPr>
            <w:tcW w:w="6483" w:type="dxa"/>
            <w:gridSpan w:val="2"/>
            <w:tcBorders>
              <w:top w:val="nil"/>
              <w:left w:val="nil"/>
              <w:bottom w:val="single" w:sz="4" w:space="0" w:color="auto"/>
              <w:right w:val="single" w:sz="4" w:space="0" w:color="auto"/>
            </w:tcBorders>
            <w:shd w:val="clear" w:color="auto" w:fill="auto"/>
            <w:vAlign w:val="center"/>
            <w:hideMark/>
          </w:tcPr>
          <w:p w14:paraId="2E41EC57" w14:textId="77777777" w:rsidR="00B8472B" w:rsidRPr="00B8472B" w:rsidRDefault="00B8472B" w:rsidP="0089509B">
            <w:pPr>
              <w:keepNext/>
              <w:spacing w:before="80" w:after="80"/>
            </w:pPr>
            <w:r w:rsidRPr="00B8472B">
              <w:t>Operate a personal computer</w:t>
            </w:r>
          </w:p>
        </w:tc>
        <w:tc>
          <w:tcPr>
            <w:tcW w:w="1030" w:type="dxa"/>
            <w:tcBorders>
              <w:top w:val="nil"/>
              <w:left w:val="nil"/>
              <w:bottom w:val="single" w:sz="4" w:space="0" w:color="auto"/>
              <w:right w:val="single" w:sz="4" w:space="0" w:color="auto"/>
            </w:tcBorders>
            <w:shd w:val="clear" w:color="auto" w:fill="auto"/>
            <w:vAlign w:val="center"/>
            <w:hideMark/>
          </w:tcPr>
          <w:p w14:paraId="32148A51" w14:textId="77777777" w:rsidR="00B8472B" w:rsidRPr="00B8472B" w:rsidRDefault="00B8472B" w:rsidP="0089509B">
            <w:pPr>
              <w:keepNext/>
              <w:spacing w:before="80" w:after="80"/>
              <w:jc w:val="center"/>
            </w:pPr>
            <w:r w:rsidRPr="00B8472B">
              <w:t>20</w:t>
            </w:r>
          </w:p>
        </w:tc>
      </w:tr>
      <w:tr w:rsidR="00B8472B" w:rsidRPr="00B8472B" w14:paraId="6AC18ED2" w14:textId="77777777" w:rsidTr="005440B9">
        <w:trPr>
          <w:trHeight w:val="481"/>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83A4238" w14:textId="77777777" w:rsidR="00B8472B" w:rsidRPr="00B8472B" w:rsidRDefault="00B8472B" w:rsidP="0089509B">
            <w:pPr>
              <w:keepNext/>
              <w:spacing w:before="80" w:after="80"/>
            </w:pPr>
            <w:r w:rsidRPr="00B8472B">
              <w:t xml:space="preserve">BSBITU102 </w:t>
            </w:r>
          </w:p>
        </w:tc>
        <w:tc>
          <w:tcPr>
            <w:tcW w:w="1277" w:type="dxa"/>
            <w:tcBorders>
              <w:top w:val="nil"/>
              <w:left w:val="nil"/>
              <w:bottom w:val="single" w:sz="4" w:space="0" w:color="auto"/>
              <w:right w:val="single" w:sz="4" w:space="0" w:color="auto"/>
            </w:tcBorders>
            <w:shd w:val="clear" w:color="auto" w:fill="auto"/>
            <w:vAlign w:val="center"/>
            <w:hideMark/>
          </w:tcPr>
          <w:p w14:paraId="0E0B0FA6" w14:textId="77777777" w:rsidR="00B8472B" w:rsidRPr="00B8472B" w:rsidRDefault="00B8472B" w:rsidP="0089509B">
            <w:pPr>
              <w:keepNext/>
              <w:spacing w:before="80" w:after="80"/>
            </w:pPr>
            <w:r w:rsidRPr="00B8472B">
              <w:t>080903</w:t>
            </w:r>
          </w:p>
        </w:tc>
        <w:tc>
          <w:tcPr>
            <w:tcW w:w="6483" w:type="dxa"/>
            <w:gridSpan w:val="2"/>
            <w:tcBorders>
              <w:top w:val="nil"/>
              <w:left w:val="nil"/>
              <w:bottom w:val="single" w:sz="4" w:space="0" w:color="auto"/>
              <w:right w:val="single" w:sz="4" w:space="0" w:color="auto"/>
            </w:tcBorders>
            <w:shd w:val="clear" w:color="auto" w:fill="auto"/>
            <w:vAlign w:val="center"/>
            <w:hideMark/>
          </w:tcPr>
          <w:p w14:paraId="59641AB6" w14:textId="77777777" w:rsidR="00B8472B" w:rsidRPr="00B8472B" w:rsidRDefault="00B8472B" w:rsidP="0089509B">
            <w:pPr>
              <w:keepNext/>
              <w:spacing w:before="80" w:after="80"/>
            </w:pPr>
            <w:r w:rsidRPr="00B8472B">
              <w:t>Develop keyboard skills</w:t>
            </w:r>
          </w:p>
        </w:tc>
        <w:tc>
          <w:tcPr>
            <w:tcW w:w="1030" w:type="dxa"/>
            <w:tcBorders>
              <w:top w:val="nil"/>
              <w:left w:val="nil"/>
              <w:bottom w:val="single" w:sz="4" w:space="0" w:color="auto"/>
              <w:right w:val="single" w:sz="4" w:space="0" w:color="auto"/>
            </w:tcBorders>
            <w:shd w:val="clear" w:color="auto" w:fill="auto"/>
            <w:vAlign w:val="center"/>
            <w:hideMark/>
          </w:tcPr>
          <w:p w14:paraId="706195ED" w14:textId="77777777" w:rsidR="00B8472B" w:rsidRPr="00B8472B" w:rsidRDefault="00B8472B" w:rsidP="0089509B">
            <w:pPr>
              <w:keepNext/>
              <w:spacing w:before="80" w:after="80"/>
              <w:jc w:val="center"/>
            </w:pPr>
            <w:r w:rsidRPr="00B8472B">
              <w:t>40</w:t>
            </w:r>
          </w:p>
        </w:tc>
      </w:tr>
      <w:tr w:rsidR="00B8472B" w:rsidRPr="00B8472B" w14:paraId="7E26F8B9" w14:textId="77777777" w:rsidTr="005440B9">
        <w:trPr>
          <w:trHeight w:val="429"/>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E90F385" w14:textId="77777777" w:rsidR="00B8472B" w:rsidRPr="00B8472B" w:rsidRDefault="00B8472B" w:rsidP="0089509B">
            <w:pPr>
              <w:keepNext/>
              <w:spacing w:before="80" w:after="80"/>
            </w:pPr>
            <w:r w:rsidRPr="00B8472B">
              <w:t xml:space="preserve">BSBWHS201 </w:t>
            </w:r>
          </w:p>
        </w:tc>
        <w:tc>
          <w:tcPr>
            <w:tcW w:w="1277" w:type="dxa"/>
            <w:tcBorders>
              <w:top w:val="nil"/>
              <w:left w:val="nil"/>
              <w:bottom w:val="single" w:sz="4" w:space="0" w:color="auto"/>
              <w:right w:val="single" w:sz="4" w:space="0" w:color="auto"/>
            </w:tcBorders>
            <w:shd w:val="clear" w:color="auto" w:fill="auto"/>
            <w:vAlign w:val="center"/>
            <w:hideMark/>
          </w:tcPr>
          <w:p w14:paraId="39DAF801" w14:textId="77777777" w:rsidR="00B8472B" w:rsidRPr="00B8472B" w:rsidRDefault="00B8472B" w:rsidP="0089509B">
            <w:pPr>
              <w:keepNext/>
              <w:spacing w:before="80" w:after="80"/>
            </w:pPr>
            <w:r w:rsidRPr="00B8472B">
              <w:t>061301 </w:t>
            </w:r>
          </w:p>
        </w:tc>
        <w:tc>
          <w:tcPr>
            <w:tcW w:w="6483" w:type="dxa"/>
            <w:gridSpan w:val="2"/>
            <w:tcBorders>
              <w:top w:val="nil"/>
              <w:left w:val="nil"/>
              <w:bottom w:val="single" w:sz="4" w:space="0" w:color="auto"/>
              <w:right w:val="single" w:sz="4" w:space="0" w:color="auto"/>
            </w:tcBorders>
            <w:shd w:val="clear" w:color="auto" w:fill="auto"/>
            <w:vAlign w:val="center"/>
            <w:hideMark/>
          </w:tcPr>
          <w:p w14:paraId="20690B2B" w14:textId="77777777" w:rsidR="00B8472B" w:rsidRPr="00B8472B" w:rsidRDefault="00B8472B" w:rsidP="0089509B">
            <w:pPr>
              <w:keepNext/>
              <w:spacing w:before="80" w:after="80"/>
            </w:pPr>
            <w:r w:rsidRPr="00B8472B">
              <w:t>Contribute to health and safety of self and others</w:t>
            </w:r>
          </w:p>
        </w:tc>
        <w:tc>
          <w:tcPr>
            <w:tcW w:w="1030" w:type="dxa"/>
            <w:tcBorders>
              <w:top w:val="nil"/>
              <w:left w:val="nil"/>
              <w:bottom w:val="single" w:sz="4" w:space="0" w:color="auto"/>
              <w:right w:val="single" w:sz="4" w:space="0" w:color="auto"/>
            </w:tcBorders>
            <w:shd w:val="clear" w:color="auto" w:fill="auto"/>
            <w:vAlign w:val="center"/>
            <w:hideMark/>
          </w:tcPr>
          <w:p w14:paraId="78DE2B10" w14:textId="77777777" w:rsidR="00B8472B" w:rsidRPr="00B8472B" w:rsidRDefault="00B8472B" w:rsidP="0089509B">
            <w:pPr>
              <w:keepNext/>
              <w:spacing w:before="80" w:after="80"/>
              <w:jc w:val="center"/>
            </w:pPr>
            <w:r w:rsidRPr="00B8472B">
              <w:t>20</w:t>
            </w:r>
          </w:p>
        </w:tc>
      </w:tr>
      <w:tr w:rsidR="00B8472B" w:rsidRPr="00B8472B" w14:paraId="644CD4B2" w14:textId="77777777" w:rsidTr="005440B9">
        <w:trPr>
          <w:trHeight w:val="421"/>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820D169" w14:textId="77777777" w:rsidR="00B8472B" w:rsidRPr="00B8472B" w:rsidRDefault="00B8472B" w:rsidP="0089509B">
            <w:pPr>
              <w:keepNext/>
              <w:spacing w:before="80" w:after="80"/>
            </w:pPr>
            <w:r w:rsidRPr="00B8472B">
              <w:t xml:space="preserve">FDFOP2061A </w:t>
            </w:r>
          </w:p>
        </w:tc>
        <w:tc>
          <w:tcPr>
            <w:tcW w:w="1277" w:type="dxa"/>
            <w:tcBorders>
              <w:top w:val="nil"/>
              <w:left w:val="nil"/>
              <w:bottom w:val="single" w:sz="4" w:space="0" w:color="auto"/>
              <w:right w:val="single" w:sz="4" w:space="0" w:color="auto"/>
            </w:tcBorders>
            <w:shd w:val="clear" w:color="auto" w:fill="auto"/>
            <w:vAlign w:val="center"/>
            <w:hideMark/>
          </w:tcPr>
          <w:p w14:paraId="5E0E7AE4" w14:textId="77777777" w:rsidR="00B8472B" w:rsidRPr="00B8472B" w:rsidRDefault="00B8472B" w:rsidP="0089509B">
            <w:pPr>
              <w:keepNext/>
              <w:spacing w:before="80" w:after="80"/>
            </w:pPr>
            <w:r w:rsidRPr="00B8472B">
              <w:t>010101</w:t>
            </w:r>
          </w:p>
        </w:tc>
        <w:tc>
          <w:tcPr>
            <w:tcW w:w="6483" w:type="dxa"/>
            <w:gridSpan w:val="2"/>
            <w:tcBorders>
              <w:top w:val="nil"/>
              <w:left w:val="nil"/>
              <w:bottom w:val="single" w:sz="4" w:space="0" w:color="auto"/>
              <w:right w:val="single" w:sz="4" w:space="0" w:color="auto"/>
            </w:tcBorders>
            <w:shd w:val="clear" w:color="auto" w:fill="auto"/>
            <w:vAlign w:val="center"/>
            <w:hideMark/>
          </w:tcPr>
          <w:p w14:paraId="6C8D5D2F" w14:textId="77777777" w:rsidR="00B8472B" w:rsidRPr="00B8472B" w:rsidRDefault="00B8472B" w:rsidP="0089509B">
            <w:pPr>
              <w:keepNext/>
              <w:spacing w:before="80" w:after="80"/>
            </w:pPr>
            <w:r w:rsidRPr="00B8472B">
              <w:t>Use numerical applications in the workplace</w:t>
            </w:r>
          </w:p>
        </w:tc>
        <w:tc>
          <w:tcPr>
            <w:tcW w:w="1030" w:type="dxa"/>
            <w:tcBorders>
              <w:top w:val="nil"/>
              <w:left w:val="nil"/>
              <w:bottom w:val="single" w:sz="4" w:space="0" w:color="auto"/>
              <w:right w:val="single" w:sz="4" w:space="0" w:color="auto"/>
            </w:tcBorders>
            <w:shd w:val="clear" w:color="auto" w:fill="auto"/>
            <w:vAlign w:val="center"/>
            <w:hideMark/>
          </w:tcPr>
          <w:p w14:paraId="063CC48C" w14:textId="77777777" w:rsidR="00B8472B" w:rsidRPr="00B8472B" w:rsidRDefault="00B8472B" w:rsidP="0089509B">
            <w:pPr>
              <w:keepNext/>
              <w:spacing w:before="80" w:after="80"/>
              <w:jc w:val="center"/>
            </w:pPr>
            <w:r w:rsidRPr="00B8472B">
              <w:t>30</w:t>
            </w:r>
          </w:p>
        </w:tc>
      </w:tr>
      <w:tr w:rsidR="00B8472B" w:rsidRPr="00B8472B" w14:paraId="50CA5F69" w14:textId="77777777" w:rsidTr="005440B9">
        <w:trPr>
          <w:trHeight w:val="413"/>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288A673" w14:textId="77777777" w:rsidR="00B8472B" w:rsidRPr="00B8472B" w:rsidRDefault="00B8472B" w:rsidP="0089509B">
            <w:pPr>
              <w:keepNext/>
              <w:spacing w:before="80" w:after="80"/>
            </w:pPr>
            <w:r w:rsidRPr="00B8472B">
              <w:t>HLTAID002</w:t>
            </w:r>
          </w:p>
        </w:tc>
        <w:tc>
          <w:tcPr>
            <w:tcW w:w="1277" w:type="dxa"/>
            <w:tcBorders>
              <w:top w:val="nil"/>
              <w:left w:val="nil"/>
              <w:bottom w:val="single" w:sz="4" w:space="0" w:color="auto"/>
              <w:right w:val="single" w:sz="4" w:space="0" w:color="auto"/>
            </w:tcBorders>
            <w:shd w:val="clear" w:color="auto" w:fill="auto"/>
            <w:vAlign w:val="center"/>
            <w:hideMark/>
          </w:tcPr>
          <w:p w14:paraId="7F66784B" w14:textId="77777777" w:rsidR="00B8472B" w:rsidRPr="00B8472B" w:rsidRDefault="00B8472B" w:rsidP="0089509B">
            <w:pPr>
              <w:keepNext/>
              <w:spacing w:before="80" w:after="80"/>
            </w:pPr>
            <w:r w:rsidRPr="00B8472B">
              <w:t>069907 </w:t>
            </w:r>
          </w:p>
        </w:tc>
        <w:tc>
          <w:tcPr>
            <w:tcW w:w="6483" w:type="dxa"/>
            <w:gridSpan w:val="2"/>
            <w:tcBorders>
              <w:top w:val="nil"/>
              <w:left w:val="nil"/>
              <w:bottom w:val="single" w:sz="4" w:space="0" w:color="auto"/>
              <w:right w:val="single" w:sz="4" w:space="0" w:color="auto"/>
            </w:tcBorders>
            <w:shd w:val="clear" w:color="auto" w:fill="auto"/>
            <w:vAlign w:val="center"/>
            <w:hideMark/>
          </w:tcPr>
          <w:p w14:paraId="1921D274" w14:textId="77777777" w:rsidR="00B8472B" w:rsidRPr="00B8472B" w:rsidRDefault="00B8472B" w:rsidP="0089509B">
            <w:pPr>
              <w:keepNext/>
              <w:spacing w:before="80" w:after="80"/>
            </w:pPr>
            <w:r w:rsidRPr="00B8472B">
              <w:t>Provide basic emergency life support</w:t>
            </w:r>
          </w:p>
        </w:tc>
        <w:tc>
          <w:tcPr>
            <w:tcW w:w="1030" w:type="dxa"/>
            <w:tcBorders>
              <w:top w:val="nil"/>
              <w:left w:val="nil"/>
              <w:bottom w:val="single" w:sz="4" w:space="0" w:color="auto"/>
              <w:right w:val="single" w:sz="4" w:space="0" w:color="auto"/>
            </w:tcBorders>
            <w:shd w:val="clear" w:color="auto" w:fill="auto"/>
            <w:vAlign w:val="center"/>
            <w:hideMark/>
          </w:tcPr>
          <w:p w14:paraId="419373B3" w14:textId="77777777" w:rsidR="00B8472B" w:rsidRPr="00B8472B" w:rsidRDefault="00B8472B" w:rsidP="0089509B">
            <w:pPr>
              <w:keepNext/>
              <w:spacing w:before="80" w:after="80"/>
              <w:jc w:val="center"/>
            </w:pPr>
            <w:r w:rsidRPr="00B8472B">
              <w:t>12</w:t>
            </w:r>
          </w:p>
        </w:tc>
      </w:tr>
      <w:tr w:rsidR="00B8472B" w:rsidRPr="00B8472B" w14:paraId="3FB9C804" w14:textId="77777777" w:rsidTr="005440B9">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EBB209F" w14:textId="77777777" w:rsidR="00B8472B" w:rsidRPr="00B8472B" w:rsidRDefault="00B8472B" w:rsidP="0089509B">
            <w:pPr>
              <w:keepNext/>
              <w:spacing w:before="80" w:after="80"/>
            </w:pPr>
            <w:r w:rsidRPr="00B8472B">
              <w:t>VU22104</w:t>
            </w:r>
          </w:p>
        </w:tc>
        <w:tc>
          <w:tcPr>
            <w:tcW w:w="1277" w:type="dxa"/>
            <w:tcBorders>
              <w:top w:val="nil"/>
              <w:left w:val="nil"/>
              <w:bottom w:val="single" w:sz="4" w:space="0" w:color="auto"/>
              <w:right w:val="single" w:sz="4" w:space="0" w:color="auto"/>
            </w:tcBorders>
            <w:shd w:val="clear" w:color="auto" w:fill="auto"/>
            <w:vAlign w:val="center"/>
            <w:hideMark/>
          </w:tcPr>
          <w:p w14:paraId="6BDF8006"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783F6794" w14:textId="77777777" w:rsidR="00B8472B" w:rsidRPr="00B8472B" w:rsidRDefault="00B8472B" w:rsidP="0089509B">
            <w:pPr>
              <w:keepNext/>
              <w:spacing w:before="80" w:after="80"/>
            </w:pPr>
            <w:r w:rsidRPr="00B8472B">
              <w:t>Prepare simple budgets</w:t>
            </w:r>
          </w:p>
        </w:tc>
        <w:tc>
          <w:tcPr>
            <w:tcW w:w="1030" w:type="dxa"/>
            <w:tcBorders>
              <w:top w:val="nil"/>
              <w:left w:val="nil"/>
              <w:bottom w:val="single" w:sz="4" w:space="0" w:color="auto"/>
              <w:right w:val="single" w:sz="4" w:space="0" w:color="auto"/>
            </w:tcBorders>
            <w:shd w:val="clear" w:color="auto" w:fill="auto"/>
            <w:vAlign w:val="center"/>
            <w:hideMark/>
          </w:tcPr>
          <w:p w14:paraId="33758D48" w14:textId="77777777" w:rsidR="00B8472B" w:rsidRPr="00B8472B" w:rsidRDefault="00B8472B" w:rsidP="0089509B">
            <w:pPr>
              <w:keepNext/>
              <w:spacing w:before="80" w:after="80"/>
              <w:jc w:val="center"/>
            </w:pPr>
            <w:r w:rsidRPr="00B8472B">
              <w:t>10</w:t>
            </w:r>
          </w:p>
        </w:tc>
      </w:tr>
      <w:tr w:rsidR="00B8472B" w:rsidRPr="00B8472B" w14:paraId="1F31A347" w14:textId="77777777" w:rsidTr="005440B9">
        <w:trPr>
          <w:trHeight w:val="283"/>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553B1885" w14:textId="16E9DBED" w:rsidR="00B8472B" w:rsidRPr="00B8472B" w:rsidRDefault="000A60C8" w:rsidP="0089509B">
            <w:pPr>
              <w:keepNext/>
              <w:spacing w:before="80" w:after="80"/>
            </w:pPr>
            <w:r>
              <w:t>VU22374</w:t>
            </w:r>
          </w:p>
        </w:tc>
        <w:tc>
          <w:tcPr>
            <w:tcW w:w="1277" w:type="dxa"/>
            <w:tcBorders>
              <w:top w:val="nil"/>
              <w:left w:val="nil"/>
              <w:bottom w:val="single" w:sz="4" w:space="0" w:color="auto"/>
              <w:right w:val="single" w:sz="4" w:space="0" w:color="auto"/>
            </w:tcBorders>
            <w:shd w:val="clear" w:color="auto" w:fill="auto"/>
            <w:vAlign w:val="center"/>
            <w:hideMark/>
          </w:tcPr>
          <w:p w14:paraId="572882B4"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482B0BCE" w14:textId="77777777" w:rsidR="00B8472B" w:rsidRPr="00B8472B" w:rsidRDefault="00B8472B" w:rsidP="0089509B">
            <w:pPr>
              <w:keepNext/>
              <w:spacing w:before="80" w:after="80"/>
            </w:pPr>
            <w:r w:rsidRPr="00B8472B">
              <w:t>Develop verbal communication skills</w:t>
            </w:r>
          </w:p>
        </w:tc>
        <w:tc>
          <w:tcPr>
            <w:tcW w:w="1030" w:type="dxa"/>
            <w:tcBorders>
              <w:top w:val="nil"/>
              <w:left w:val="nil"/>
              <w:bottom w:val="single" w:sz="4" w:space="0" w:color="auto"/>
              <w:right w:val="single" w:sz="4" w:space="0" w:color="auto"/>
            </w:tcBorders>
            <w:shd w:val="clear" w:color="auto" w:fill="auto"/>
            <w:vAlign w:val="center"/>
            <w:hideMark/>
          </w:tcPr>
          <w:p w14:paraId="3670C490" w14:textId="77777777" w:rsidR="00B8472B" w:rsidRPr="00B8472B" w:rsidRDefault="00B8472B" w:rsidP="0089509B">
            <w:pPr>
              <w:keepNext/>
              <w:spacing w:before="80" w:after="80"/>
              <w:jc w:val="center"/>
            </w:pPr>
            <w:r w:rsidRPr="00B8472B">
              <w:t>15</w:t>
            </w:r>
          </w:p>
        </w:tc>
      </w:tr>
      <w:tr w:rsidR="00B8472B" w:rsidRPr="00B8472B" w14:paraId="0CE3A2B6" w14:textId="77777777" w:rsidTr="005440B9">
        <w:trPr>
          <w:trHeight w:val="417"/>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4E51A1E6" w14:textId="2F1146D0" w:rsidR="00B8472B" w:rsidRPr="00B8472B" w:rsidRDefault="006D624E" w:rsidP="0089509B">
            <w:pPr>
              <w:keepNext/>
              <w:spacing w:before="80" w:after="80"/>
            </w:pPr>
            <w:r>
              <w:t>VU22375</w:t>
            </w:r>
          </w:p>
        </w:tc>
        <w:tc>
          <w:tcPr>
            <w:tcW w:w="1277" w:type="dxa"/>
            <w:tcBorders>
              <w:top w:val="nil"/>
              <w:left w:val="nil"/>
              <w:bottom w:val="single" w:sz="4" w:space="0" w:color="auto"/>
              <w:right w:val="single" w:sz="4" w:space="0" w:color="auto"/>
            </w:tcBorders>
            <w:shd w:val="clear" w:color="auto" w:fill="auto"/>
            <w:vAlign w:val="center"/>
            <w:hideMark/>
          </w:tcPr>
          <w:p w14:paraId="2CBCDCDB"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64719167" w14:textId="77777777" w:rsidR="00B8472B" w:rsidRPr="00B8472B" w:rsidRDefault="00B8472B" w:rsidP="0089509B">
            <w:pPr>
              <w:keepNext/>
              <w:spacing w:before="80" w:after="80"/>
            </w:pPr>
            <w:r w:rsidRPr="00B8472B">
              <w:t>Apply basic computer skills to language learning</w:t>
            </w:r>
          </w:p>
        </w:tc>
        <w:tc>
          <w:tcPr>
            <w:tcW w:w="1030" w:type="dxa"/>
            <w:tcBorders>
              <w:top w:val="nil"/>
              <w:left w:val="nil"/>
              <w:bottom w:val="single" w:sz="4" w:space="0" w:color="auto"/>
              <w:right w:val="single" w:sz="4" w:space="0" w:color="auto"/>
            </w:tcBorders>
            <w:shd w:val="clear" w:color="auto" w:fill="auto"/>
            <w:vAlign w:val="center"/>
            <w:hideMark/>
          </w:tcPr>
          <w:p w14:paraId="73E40012" w14:textId="77777777" w:rsidR="00B8472B" w:rsidRPr="00B8472B" w:rsidRDefault="00B8472B" w:rsidP="0089509B">
            <w:pPr>
              <w:keepNext/>
              <w:spacing w:before="80" w:after="80"/>
              <w:jc w:val="center"/>
            </w:pPr>
            <w:r w:rsidRPr="00B8472B">
              <w:t>20</w:t>
            </w:r>
          </w:p>
        </w:tc>
      </w:tr>
      <w:tr w:rsidR="00B8472B" w:rsidRPr="00B8472B" w14:paraId="3FB7C02A" w14:textId="77777777" w:rsidTr="005440B9">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3E5D073" w14:textId="3CCAC956" w:rsidR="00B8472B" w:rsidRPr="00B8472B" w:rsidRDefault="00B8255F" w:rsidP="0089509B">
            <w:pPr>
              <w:keepNext/>
              <w:spacing w:before="80" w:after="80"/>
            </w:pPr>
            <w:r>
              <w:t>VU22376</w:t>
            </w:r>
          </w:p>
        </w:tc>
        <w:tc>
          <w:tcPr>
            <w:tcW w:w="1277" w:type="dxa"/>
            <w:tcBorders>
              <w:top w:val="nil"/>
              <w:left w:val="nil"/>
              <w:bottom w:val="single" w:sz="4" w:space="0" w:color="auto"/>
              <w:right w:val="single" w:sz="4" w:space="0" w:color="auto"/>
            </w:tcBorders>
            <w:shd w:val="clear" w:color="auto" w:fill="auto"/>
            <w:vAlign w:val="center"/>
            <w:hideMark/>
          </w:tcPr>
          <w:p w14:paraId="727A8552"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615987CF" w14:textId="77777777" w:rsidR="00B8472B" w:rsidRPr="00B8472B" w:rsidRDefault="00B8472B" w:rsidP="0089509B">
            <w:pPr>
              <w:keepNext/>
              <w:spacing w:before="80" w:after="80"/>
            </w:pPr>
            <w:r w:rsidRPr="00B8472B">
              <w:t>Access the internet for language learning</w:t>
            </w:r>
          </w:p>
        </w:tc>
        <w:tc>
          <w:tcPr>
            <w:tcW w:w="1030" w:type="dxa"/>
            <w:tcBorders>
              <w:top w:val="nil"/>
              <w:left w:val="nil"/>
              <w:bottom w:val="single" w:sz="4" w:space="0" w:color="auto"/>
              <w:right w:val="single" w:sz="4" w:space="0" w:color="auto"/>
            </w:tcBorders>
            <w:shd w:val="clear" w:color="auto" w:fill="auto"/>
            <w:vAlign w:val="center"/>
            <w:hideMark/>
          </w:tcPr>
          <w:p w14:paraId="42BBF521" w14:textId="77777777" w:rsidR="00B8472B" w:rsidRPr="00B8472B" w:rsidRDefault="00B8472B" w:rsidP="0089509B">
            <w:pPr>
              <w:keepNext/>
              <w:spacing w:before="80" w:after="80"/>
              <w:jc w:val="center"/>
            </w:pPr>
            <w:r w:rsidRPr="00B8472B">
              <w:t>20</w:t>
            </w:r>
          </w:p>
        </w:tc>
      </w:tr>
      <w:tr w:rsidR="00B8472B" w:rsidRPr="00B8472B" w14:paraId="15861A16" w14:textId="77777777" w:rsidTr="005440B9">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753E88C" w14:textId="518751C6" w:rsidR="00B8472B" w:rsidRPr="00B8472B" w:rsidRDefault="000A60C8" w:rsidP="0089509B">
            <w:pPr>
              <w:keepNext/>
              <w:spacing w:before="80" w:after="80"/>
            </w:pPr>
            <w:r>
              <w:t>VU22377</w:t>
            </w:r>
          </w:p>
        </w:tc>
        <w:tc>
          <w:tcPr>
            <w:tcW w:w="1277" w:type="dxa"/>
            <w:tcBorders>
              <w:top w:val="nil"/>
              <w:left w:val="nil"/>
              <w:bottom w:val="single" w:sz="4" w:space="0" w:color="auto"/>
              <w:right w:val="single" w:sz="4" w:space="0" w:color="auto"/>
            </w:tcBorders>
            <w:shd w:val="clear" w:color="auto" w:fill="auto"/>
            <w:vAlign w:val="center"/>
            <w:hideMark/>
          </w:tcPr>
          <w:p w14:paraId="390CFBCE" w14:textId="77777777" w:rsidR="00B8472B" w:rsidRPr="00B8472B" w:rsidRDefault="00B8472B" w:rsidP="0089509B">
            <w:pPr>
              <w:keepNext/>
              <w:spacing w:before="80" w:after="80"/>
            </w:pPr>
            <w:r w:rsidRPr="00B8472B">
              <w:t>120199</w:t>
            </w:r>
          </w:p>
        </w:tc>
        <w:tc>
          <w:tcPr>
            <w:tcW w:w="6483" w:type="dxa"/>
            <w:gridSpan w:val="2"/>
            <w:tcBorders>
              <w:top w:val="nil"/>
              <w:left w:val="nil"/>
              <w:bottom w:val="single" w:sz="4" w:space="0" w:color="auto"/>
              <w:right w:val="single" w:sz="4" w:space="0" w:color="auto"/>
            </w:tcBorders>
            <w:shd w:val="clear" w:color="auto" w:fill="auto"/>
            <w:vAlign w:val="center"/>
            <w:hideMark/>
          </w:tcPr>
          <w:p w14:paraId="4224E979" w14:textId="77777777" w:rsidR="00B8472B" w:rsidRPr="00B8472B" w:rsidRDefault="00B8472B" w:rsidP="0089509B">
            <w:pPr>
              <w:keepNext/>
              <w:spacing w:before="80" w:after="80"/>
            </w:pPr>
            <w:r w:rsidRPr="00B8472B">
              <w:t>Identify Australian environmental issues</w:t>
            </w:r>
          </w:p>
        </w:tc>
        <w:tc>
          <w:tcPr>
            <w:tcW w:w="1030" w:type="dxa"/>
            <w:tcBorders>
              <w:top w:val="nil"/>
              <w:left w:val="nil"/>
              <w:bottom w:val="single" w:sz="4" w:space="0" w:color="auto"/>
              <w:right w:val="single" w:sz="4" w:space="0" w:color="auto"/>
            </w:tcBorders>
            <w:shd w:val="clear" w:color="auto" w:fill="auto"/>
            <w:vAlign w:val="center"/>
            <w:hideMark/>
          </w:tcPr>
          <w:p w14:paraId="1D1DA66B" w14:textId="77777777" w:rsidR="00B8472B" w:rsidRPr="00B8472B" w:rsidRDefault="00B8472B" w:rsidP="0089509B">
            <w:pPr>
              <w:keepNext/>
              <w:spacing w:before="80" w:after="80"/>
              <w:jc w:val="center"/>
            </w:pPr>
            <w:r w:rsidRPr="00B8472B">
              <w:t>20</w:t>
            </w:r>
          </w:p>
        </w:tc>
      </w:tr>
      <w:tr w:rsidR="00B8472B" w:rsidRPr="00B8472B" w14:paraId="3F6DC7C1" w14:textId="77777777" w:rsidTr="005440B9">
        <w:trPr>
          <w:trHeight w:val="421"/>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54A36ED8" w14:textId="12E7E752" w:rsidR="00B8472B" w:rsidRPr="00B8472B" w:rsidRDefault="000A60C8" w:rsidP="0089509B">
            <w:pPr>
              <w:keepNext/>
              <w:spacing w:before="80" w:after="80"/>
            </w:pPr>
            <w:r>
              <w:t>VU22378</w:t>
            </w:r>
          </w:p>
        </w:tc>
        <w:tc>
          <w:tcPr>
            <w:tcW w:w="1277" w:type="dxa"/>
            <w:tcBorders>
              <w:top w:val="nil"/>
              <w:left w:val="nil"/>
              <w:bottom w:val="single" w:sz="4" w:space="0" w:color="auto"/>
              <w:right w:val="single" w:sz="4" w:space="0" w:color="auto"/>
            </w:tcBorders>
            <w:shd w:val="clear" w:color="auto" w:fill="auto"/>
            <w:vAlign w:val="center"/>
            <w:hideMark/>
          </w:tcPr>
          <w:p w14:paraId="1CE03ECB"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61D5C1EB" w14:textId="77777777" w:rsidR="00B8472B" w:rsidRPr="00B8472B" w:rsidRDefault="00B8472B" w:rsidP="0089509B">
            <w:pPr>
              <w:keepNext/>
              <w:spacing w:before="80" w:after="80"/>
            </w:pPr>
            <w:r w:rsidRPr="00B8472B">
              <w:t>Communicate with others in familiar and predictable contexts</w:t>
            </w:r>
          </w:p>
        </w:tc>
        <w:tc>
          <w:tcPr>
            <w:tcW w:w="1030" w:type="dxa"/>
            <w:tcBorders>
              <w:top w:val="nil"/>
              <w:left w:val="nil"/>
              <w:bottom w:val="single" w:sz="4" w:space="0" w:color="auto"/>
              <w:right w:val="single" w:sz="4" w:space="0" w:color="auto"/>
            </w:tcBorders>
            <w:shd w:val="clear" w:color="auto" w:fill="auto"/>
            <w:vAlign w:val="center"/>
            <w:hideMark/>
          </w:tcPr>
          <w:p w14:paraId="607D3BD8" w14:textId="77777777" w:rsidR="00B8472B" w:rsidRPr="00B8472B" w:rsidRDefault="00B8472B" w:rsidP="0089509B">
            <w:pPr>
              <w:keepNext/>
              <w:spacing w:before="80" w:after="80"/>
              <w:jc w:val="center"/>
            </w:pPr>
            <w:r w:rsidRPr="00B8472B">
              <w:t>15</w:t>
            </w:r>
          </w:p>
        </w:tc>
      </w:tr>
      <w:tr w:rsidR="00B8472B" w:rsidRPr="00B8472B" w14:paraId="34F6BB5C" w14:textId="77777777" w:rsidTr="005440B9">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194FB5F" w14:textId="25F0BEC4" w:rsidR="00B8472B" w:rsidRPr="00B8472B" w:rsidRDefault="00575C30" w:rsidP="0089509B">
            <w:pPr>
              <w:keepNext/>
              <w:spacing w:before="80" w:after="80"/>
            </w:pPr>
            <w:r>
              <w:t>VU22379</w:t>
            </w:r>
          </w:p>
        </w:tc>
        <w:tc>
          <w:tcPr>
            <w:tcW w:w="1277" w:type="dxa"/>
            <w:tcBorders>
              <w:top w:val="nil"/>
              <w:left w:val="nil"/>
              <w:bottom w:val="single" w:sz="4" w:space="0" w:color="auto"/>
              <w:right w:val="single" w:sz="4" w:space="0" w:color="auto"/>
            </w:tcBorders>
            <w:shd w:val="clear" w:color="auto" w:fill="auto"/>
            <w:vAlign w:val="center"/>
            <w:hideMark/>
          </w:tcPr>
          <w:p w14:paraId="7B7C578E" w14:textId="77777777" w:rsidR="00B8472B" w:rsidRPr="00B8472B" w:rsidRDefault="00B8472B" w:rsidP="0089509B">
            <w:pPr>
              <w:keepNext/>
              <w:spacing w:before="80" w:after="80"/>
            </w:pPr>
            <w:r w:rsidRPr="00B8472B">
              <w:t>120199</w:t>
            </w:r>
          </w:p>
        </w:tc>
        <w:tc>
          <w:tcPr>
            <w:tcW w:w="6483" w:type="dxa"/>
            <w:gridSpan w:val="2"/>
            <w:tcBorders>
              <w:top w:val="nil"/>
              <w:left w:val="nil"/>
              <w:bottom w:val="single" w:sz="4" w:space="0" w:color="auto"/>
              <w:right w:val="single" w:sz="4" w:space="0" w:color="auto"/>
            </w:tcBorders>
            <w:shd w:val="clear" w:color="auto" w:fill="auto"/>
            <w:vAlign w:val="center"/>
            <w:hideMark/>
          </w:tcPr>
          <w:p w14:paraId="6C37E017" w14:textId="77777777" w:rsidR="00B8472B" w:rsidRPr="00B8472B" w:rsidRDefault="00B8472B" w:rsidP="0089509B">
            <w:pPr>
              <w:keepNext/>
              <w:spacing w:before="80" w:after="80"/>
            </w:pPr>
            <w:r w:rsidRPr="00B8472B">
              <w:t>Identify community options</w:t>
            </w:r>
          </w:p>
        </w:tc>
        <w:tc>
          <w:tcPr>
            <w:tcW w:w="1030" w:type="dxa"/>
            <w:tcBorders>
              <w:top w:val="nil"/>
              <w:left w:val="nil"/>
              <w:bottom w:val="single" w:sz="4" w:space="0" w:color="auto"/>
              <w:right w:val="single" w:sz="4" w:space="0" w:color="auto"/>
            </w:tcBorders>
            <w:shd w:val="clear" w:color="auto" w:fill="auto"/>
            <w:vAlign w:val="center"/>
            <w:hideMark/>
          </w:tcPr>
          <w:p w14:paraId="369CB5C9" w14:textId="77777777" w:rsidR="00B8472B" w:rsidRPr="00B8472B" w:rsidRDefault="00B8472B" w:rsidP="0089509B">
            <w:pPr>
              <w:keepNext/>
              <w:spacing w:before="80" w:after="80"/>
              <w:jc w:val="center"/>
            </w:pPr>
            <w:r w:rsidRPr="00B8472B">
              <w:t>20</w:t>
            </w:r>
          </w:p>
        </w:tc>
      </w:tr>
      <w:tr w:rsidR="00B8472B" w:rsidRPr="00B8472B" w14:paraId="5C0F39B2" w14:textId="77777777" w:rsidTr="005440B9">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87E7C01" w14:textId="4595DA16" w:rsidR="00B8472B" w:rsidRPr="00B8472B" w:rsidRDefault="007B5E45" w:rsidP="0089509B">
            <w:pPr>
              <w:keepNext/>
              <w:spacing w:before="80" w:after="80"/>
            </w:pPr>
            <w:r>
              <w:t>VU22380</w:t>
            </w:r>
          </w:p>
        </w:tc>
        <w:tc>
          <w:tcPr>
            <w:tcW w:w="1277" w:type="dxa"/>
            <w:tcBorders>
              <w:top w:val="nil"/>
              <w:left w:val="nil"/>
              <w:bottom w:val="single" w:sz="4" w:space="0" w:color="auto"/>
              <w:right w:val="single" w:sz="4" w:space="0" w:color="auto"/>
            </w:tcBorders>
            <w:shd w:val="clear" w:color="auto" w:fill="auto"/>
            <w:vAlign w:val="center"/>
            <w:hideMark/>
          </w:tcPr>
          <w:p w14:paraId="27682C6C" w14:textId="77777777" w:rsidR="00B8472B" w:rsidRPr="00B8472B" w:rsidRDefault="00B8472B" w:rsidP="0089509B">
            <w:pPr>
              <w:keepNext/>
              <w:spacing w:before="80" w:after="80"/>
            </w:pPr>
            <w:r w:rsidRPr="00B8472B">
              <w:t>120199</w:t>
            </w:r>
          </w:p>
        </w:tc>
        <w:tc>
          <w:tcPr>
            <w:tcW w:w="6483" w:type="dxa"/>
            <w:gridSpan w:val="2"/>
            <w:tcBorders>
              <w:top w:val="nil"/>
              <w:left w:val="nil"/>
              <w:bottom w:val="single" w:sz="4" w:space="0" w:color="auto"/>
              <w:right w:val="single" w:sz="4" w:space="0" w:color="auto"/>
            </w:tcBorders>
            <w:shd w:val="clear" w:color="auto" w:fill="auto"/>
            <w:vAlign w:val="center"/>
            <w:hideMark/>
          </w:tcPr>
          <w:p w14:paraId="627D0107" w14:textId="77777777" w:rsidR="00B8472B" w:rsidRPr="00B8472B" w:rsidRDefault="00B8472B" w:rsidP="0089509B">
            <w:pPr>
              <w:keepNext/>
              <w:spacing w:before="80" w:after="80"/>
            </w:pPr>
            <w:r w:rsidRPr="00B8472B">
              <w:t>Identify features of the education system</w:t>
            </w:r>
          </w:p>
        </w:tc>
        <w:tc>
          <w:tcPr>
            <w:tcW w:w="1030" w:type="dxa"/>
            <w:tcBorders>
              <w:top w:val="nil"/>
              <w:left w:val="nil"/>
              <w:bottom w:val="single" w:sz="4" w:space="0" w:color="auto"/>
              <w:right w:val="single" w:sz="4" w:space="0" w:color="auto"/>
            </w:tcBorders>
            <w:shd w:val="clear" w:color="auto" w:fill="auto"/>
            <w:vAlign w:val="center"/>
            <w:hideMark/>
          </w:tcPr>
          <w:p w14:paraId="709D428E" w14:textId="77777777" w:rsidR="00B8472B" w:rsidRPr="00B8472B" w:rsidRDefault="00B8472B" w:rsidP="0089509B">
            <w:pPr>
              <w:keepNext/>
              <w:spacing w:before="80" w:after="80"/>
              <w:jc w:val="center"/>
            </w:pPr>
            <w:r w:rsidRPr="00B8472B">
              <w:t>20</w:t>
            </w:r>
          </w:p>
        </w:tc>
      </w:tr>
      <w:tr w:rsidR="00B8472B" w:rsidRPr="00B8472B" w14:paraId="4894D27C" w14:textId="77777777" w:rsidTr="005440B9">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4F254219" w14:textId="24B3336D" w:rsidR="00B8472B" w:rsidRPr="00B8472B" w:rsidRDefault="00B8255F" w:rsidP="0089509B">
            <w:pPr>
              <w:keepNext/>
              <w:spacing w:before="80" w:after="80"/>
            </w:pPr>
            <w:r>
              <w:t>VU22381</w:t>
            </w:r>
          </w:p>
        </w:tc>
        <w:tc>
          <w:tcPr>
            <w:tcW w:w="1277" w:type="dxa"/>
            <w:tcBorders>
              <w:top w:val="nil"/>
              <w:left w:val="nil"/>
              <w:bottom w:val="single" w:sz="4" w:space="0" w:color="auto"/>
              <w:right w:val="single" w:sz="4" w:space="0" w:color="auto"/>
            </w:tcBorders>
            <w:shd w:val="clear" w:color="auto" w:fill="auto"/>
            <w:vAlign w:val="center"/>
            <w:hideMark/>
          </w:tcPr>
          <w:p w14:paraId="63658A27" w14:textId="77777777" w:rsidR="00B8472B" w:rsidRPr="00B8472B" w:rsidRDefault="00B8472B" w:rsidP="0089509B">
            <w:pPr>
              <w:keepNext/>
              <w:spacing w:before="80" w:after="80"/>
            </w:pPr>
            <w:r w:rsidRPr="00B8472B">
              <w:t>120199</w:t>
            </w:r>
          </w:p>
        </w:tc>
        <w:tc>
          <w:tcPr>
            <w:tcW w:w="6483" w:type="dxa"/>
            <w:gridSpan w:val="2"/>
            <w:tcBorders>
              <w:top w:val="nil"/>
              <w:left w:val="nil"/>
              <w:bottom w:val="single" w:sz="4" w:space="0" w:color="auto"/>
              <w:right w:val="single" w:sz="4" w:space="0" w:color="auto"/>
            </w:tcBorders>
            <w:shd w:val="clear" w:color="auto" w:fill="auto"/>
            <w:vAlign w:val="center"/>
            <w:hideMark/>
          </w:tcPr>
          <w:p w14:paraId="4971E889" w14:textId="77777777" w:rsidR="00B8472B" w:rsidRPr="00B8472B" w:rsidRDefault="00B8472B" w:rsidP="0089509B">
            <w:pPr>
              <w:keepNext/>
              <w:spacing w:before="80" w:after="80"/>
            </w:pPr>
            <w:r w:rsidRPr="00B8472B">
              <w:t>Identify features of the health care system</w:t>
            </w:r>
          </w:p>
        </w:tc>
        <w:tc>
          <w:tcPr>
            <w:tcW w:w="1030" w:type="dxa"/>
            <w:tcBorders>
              <w:top w:val="nil"/>
              <w:left w:val="nil"/>
              <w:bottom w:val="single" w:sz="4" w:space="0" w:color="auto"/>
              <w:right w:val="single" w:sz="4" w:space="0" w:color="auto"/>
            </w:tcBorders>
            <w:shd w:val="clear" w:color="auto" w:fill="auto"/>
            <w:vAlign w:val="center"/>
            <w:hideMark/>
          </w:tcPr>
          <w:p w14:paraId="31F2BEF7" w14:textId="77777777" w:rsidR="00B8472B" w:rsidRPr="00B8472B" w:rsidRDefault="00B8472B" w:rsidP="0089509B">
            <w:pPr>
              <w:keepNext/>
              <w:spacing w:before="80" w:after="80"/>
              <w:jc w:val="center"/>
            </w:pPr>
            <w:r w:rsidRPr="00B8472B">
              <w:t>20</w:t>
            </w:r>
          </w:p>
        </w:tc>
      </w:tr>
      <w:tr w:rsidR="00B8472B" w:rsidRPr="00B8472B" w14:paraId="2A7A4480" w14:textId="77777777" w:rsidTr="005440B9">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05BC733" w14:textId="460CE4D2" w:rsidR="00B8472B" w:rsidRPr="00B8472B" w:rsidRDefault="007B5E45" w:rsidP="0089509B">
            <w:pPr>
              <w:keepNext/>
              <w:spacing w:before="80" w:after="80"/>
            </w:pPr>
            <w:r>
              <w:t>VU22382</w:t>
            </w:r>
          </w:p>
        </w:tc>
        <w:tc>
          <w:tcPr>
            <w:tcW w:w="1277" w:type="dxa"/>
            <w:tcBorders>
              <w:top w:val="nil"/>
              <w:left w:val="nil"/>
              <w:bottom w:val="single" w:sz="4" w:space="0" w:color="auto"/>
              <w:right w:val="single" w:sz="4" w:space="0" w:color="auto"/>
            </w:tcBorders>
            <w:shd w:val="clear" w:color="auto" w:fill="auto"/>
            <w:vAlign w:val="center"/>
            <w:hideMark/>
          </w:tcPr>
          <w:p w14:paraId="2BF5B570" w14:textId="77777777" w:rsidR="00B8472B" w:rsidRPr="00B8472B" w:rsidRDefault="00B8472B" w:rsidP="0089509B">
            <w:pPr>
              <w:keepNext/>
              <w:spacing w:before="80" w:after="80"/>
            </w:pPr>
            <w:r w:rsidRPr="00B8472B">
              <w:t>120103</w:t>
            </w:r>
          </w:p>
        </w:tc>
        <w:tc>
          <w:tcPr>
            <w:tcW w:w="6483" w:type="dxa"/>
            <w:gridSpan w:val="2"/>
            <w:tcBorders>
              <w:top w:val="nil"/>
              <w:left w:val="nil"/>
              <w:bottom w:val="single" w:sz="4" w:space="0" w:color="auto"/>
              <w:right w:val="single" w:sz="4" w:space="0" w:color="auto"/>
            </w:tcBorders>
            <w:shd w:val="clear" w:color="auto" w:fill="auto"/>
            <w:vAlign w:val="center"/>
            <w:hideMark/>
          </w:tcPr>
          <w:p w14:paraId="0C3E4F39" w14:textId="77777777" w:rsidR="00B8472B" w:rsidRPr="00B8472B" w:rsidRDefault="00B8472B" w:rsidP="0089509B">
            <w:pPr>
              <w:keepNext/>
              <w:spacing w:before="80" w:after="80"/>
            </w:pPr>
            <w:r w:rsidRPr="00B8472B">
              <w:t>Identify major events in Australian history</w:t>
            </w:r>
          </w:p>
        </w:tc>
        <w:tc>
          <w:tcPr>
            <w:tcW w:w="1030" w:type="dxa"/>
            <w:tcBorders>
              <w:top w:val="nil"/>
              <w:left w:val="nil"/>
              <w:bottom w:val="single" w:sz="4" w:space="0" w:color="auto"/>
              <w:right w:val="single" w:sz="4" w:space="0" w:color="auto"/>
            </w:tcBorders>
            <w:shd w:val="clear" w:color="auto" w:fill="auto"/>
            <w:vAlign w:val="center"/>
            <w:hideMark/>
          </w:tcPr>
          <w:p w14:paraId="4D7206C3" w14:textId="77777777" w:rsidR="00B8472B" w:rsidRPr="00B8472B" w:rsidRDefault="00B8472B" w:rsidP="0089509B">
            <w:pPr>
              <w:keepNext/>
              <w:spacing w:before="80" w:after="80"/>
              <w:jc w:val="center"/>
            </w:pPr>
            <w:r w:rsidRPr="00B8472B">
              <w:t>30</w:t>
            </w:r>
          </w:p>
        </w:tc>
      </w:tr>
      <w:tr w:rsidR="00B8472B" w:rsidRPr="00B8472B" w14:paraId="08ACF253" w14:textId="77777777" w:rsidTr="005440B9">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2FA2BE4A" w14:textId="57E31541" w:rsidR="00B8472B" w:rsidRPr="00B8472B" w:rsidRDefault="000A60C8" w:rsidP="0089509B">
            <w:pPr>
              <w:keepNext/>
              <w:spacing w:before="80" w:after="80"/>
            </w:pPr>
            <w:r>
              <w:t>VU22383</w:t>
            </w:r>
          </w:p>
        </w:tc>
        <w:tc>
          <w:tcPr>
            <w:tcW w:w="1277" w:type="dxa"/>
            <w:tcBorders>
              <w:top w:val="nil"/>
              <w:left w:val="nil"/>
              <w:bottom w:val="single" w:sz="4" w:space="0" w:color="auto"/>
              <w:right w:val="single" w:sz="4" w:space="0" w:color="auto"/>
            </w:tcBorders>
            <w:shd w:val="clear" w:color="auto" w:fill="auto"/>
            <w:vAlign w:val="center"/>
            <w:hideMark/>
          </w:tcPr>
          <w:p w14:paraId="116AE3EB" w14:textId="77777777" w:rsidR="00B8472B" w:rsidRPr="00B8472B" w:rsidRDefault="00B8472B" w:rsidP="0089509B">
            <w:pPr>
              <w:keepNext/>
              <w:spacing w:before="80" w:after="80"/>
            </w:pPr>
            <w:r w:rsidRPr="00B8472B">
              <w:t>120199</w:t>
            </w:r>
          </w:p>
        </w:tc>
        <w:tc>
          <w:tcPr>
            <w:tcW w:w="6483" w:type="dxa"/>
            <w:gridSpan w:val="2"/>
            <w:tcBorders>
              <w:top w:val="nil"/>
              <w:left w:val="nil"/>
              <w:bottom w:val="single" w:sz="4" w:space="0" w:color="auto"/>
              <w:right w:val="single" w:sz="4" w:space="0" w:color="auto"/>
            </w:tcBorders>
            <w:shd w:val="clear" w:color="auto" w:fill="auto"/>
            <w:vAlign w:val="center"/>
            <w:hideMark/>
          </w:tcPr>
          <w:p w14:paraId="4CB66957" w14:textId="77777777" w:rsidR="00B8472B" w:rsidRPr="00B8472B" w:rsidRDefault="00B8472B" w:rsidP="0089509B">
            <w:pPr>
              <w:keepNext/>
              <w:spacing w:before="80" w:after="80"/>
            </w:pPr>
            <w:r w:rsidRPr="00B8472B">
              <w:t>Identify common digital media</w:t>
            </w:r>
          </w:p>
        </w:tc>
        <w:tc>
          <w:tcPr>
            <w:tcW w:w="1030" w:type="dxa"/>
            <w:tcBorders>
              <w:top w:val="nil"/>
              <w:left w:val="nil"/>
              <w:bottom w:val="single" w:sz="4" w:space="0" w:color="auto"/>
              <w:right w:val="single" w:sz="4" w:space="0" w:color="auto"/>
            </w:tcBorders>
            <w:shd w:val="clear" w:color="auto" w:fill="auto"/>
            <w:vAlign w:val="center"/>
            <w:hideMark/>
          </w:tcPr>
          <w:p w14:paraId="0CF40693" w14:textId="77777777" w:rsidR="00B8472B" w:rsidRPr="00B8472B" w:rsidRDefault="00B8472B" w:rsidP="0089509B">
            <w:pPr>
              <w:keepNext/>
              <w:spacing w:before="80" w:after="80"/>
              <w:jc w:val="center"/>
            </w:pPr>
            <w:r w:rsidRPr="00B8472B">
              <w:t>10</w:t>
            </w:r>
          </w:p>
        </w:tc>
      </w:tr>
      <w:tr w:rsidR="00B8472B" w:rsidRPr="00B8472B" w14:paraId="5AFE2168" w14:textId="77777777" w:rsidTr="005440B9">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6DD9011D" w14:textId="77777777" w:rsidR="00B8472B" w:rsidRPr="00B8472B" w:rsidRDefault="00B8472B" w:rsidP="0089509B">
            <w:pPr>
              <w:keepNext/>
              <w:spacing w:before="80" w:after="80"/>
            </w:pPr>
            <w:r w:rsidRPr="00B8472B">
              <w:t xml:space="preserve">VU21664 </w:t>
            </w:r>
          </w:p>
        </w:tc>
        <w:tc>
          <w:tcPr>
            <w:tcW w:w="1277" w:type="dxa"/>
            <w:tcBorders>
              <w:top w:val="nil"/>
              <w:left w:val="nil"/>
              <w:bottom w:val="single" w:sz="4" w:space="0" w:color="auto"/>
              <w:right w:val="single" w:sz="4" w:space="0" w:color="auto"/>
            </w:tcBorders>
            <w:shd w:val="clear" w:color="auto" w:fill="auto"/>
            <w:vAlign w:val="center"/>
            <w:hideMark/>
          </w:tcPr>
          <w:p w14:paraId="390CA0C2" w14:textId="77777777" w:rsidR="00B8472B" w:rsidRPr="00B8472B" w:rsidRDefault="00B8472B" w:rsidP="0089509B">
            <w:pPr>
              <w:keepNext/>
              <w:spacing w:before="80" w:after="80"/>
            </w:pPr>
            <w:r w:rsidRPr="00B8472B">
              <w:t>120599</w:t>
            </w:r>
          </w:p>
        </w:tc>
        <w:tc>
          <w:tcPr>
            <w:tcW w:w="6483" w:type="dxa"/>
            <w:gridSpan w:val="2"/>
            <w:tcBorders>
              <w:top w:val="nil"/>
              <w:left w:val="nil"/>
              <w:bottom w:val="single" w:sz="4" w:space="0" w:color="auto"/>
              <w:right w:val="single" w:sz="4" w:space="0" w:color="auto"/>
            </w:tcBorders>
            <w:shd w:val="clear" w:color="auto" w:fill="auto"/>
            <w:vAlign w:val="center"/>
            <w:hideMark/>
          </w:tcPr>
          <w:p w14:paraId="3480099F" w14:textId="77777777" w:rsidR="00B8472B" w:rsidRPr="00B8472B" w:rsidRDefault="00B8472B" w:rsidP="0089509B">
            <w:pPr>
              <w:keepNext/>
              <w:spacing w:before="80" w:after="80"/>
            </w:pPr>
            <w:r w:rsidRPr="00B8472B">
              <w:t>Prepare for employment</w:t>
            </w:r>
          </w:p>
        </w:tc>
        <w:tc>
          <w:tcPr>
            <w:tcW w:w="1030" w:type="dxa"/>
            <w:tcBorders>
              <w:top w:val="nil"/>
              <w:left w:val="nil"/>
              <w:bottom w:val="single" w:sz="4" w:space="0" w:color="auto"/>
              <w:right w:val="single" w:sz="4" w:space="0" w:color="auto"/>
            </w:tcBorders>
            <w:shd w:val="clear" w:color="auto" w:fill="auto"/>
            <w:vAlign w:val="center"/>
            <w:hideMark/>
          </w:tcPr>
          <w:p w14:paraId="2EFDD5C1" w14:textId="77777777" w:rsidR="00B8472B" w:rsidRPr="00B8472B" w:rsidRDefault="00B8472B" w:rsidP="0089509B">
            <w:pPr>
              <w:keepNext/>
              <w:spacing w:before="80" w:after="80"/>
              <w:jc w:val="center"/>
            </w:pPr>
            <w:r w:rsidRPr="00B8472B">
              <w:t>30</w:t>
            </w:r>
          </w:p>
        </w:tc>
      </w:tr>
      <w:tr w:rsidR="00B8472B" w:rsidRPr="00B8472B" w14:paraId="3F89DDD2" w14:textId="77777777" w:rsidTr="008D7BED">
        <w:trPr>
          <w:trHeight w:val="315"/>
        </w:trPr>
        <w:tc>
          <w:tcPr>
            <w:tcW w:w="1738" w:type="dxa"/>
            <w:tcBorders>
              <w:top w:val="nil"/>
              <w:left w:val="single" w:sz="4" w:space="0" w:color="auto"/>
              <w:bottom w:val="single" w:sz="4" w:space="0" w:color="auto"/>
              <w:right w:val="single" w:sz="4" w:space="0" w:color="auto"/>
            </w:tcBorders>
            <w:shd w:val="clear" w:color="auto" w:fill="auto"/>
            <w:vAlign w:val="bottom"/>
            <w:hideMark/>
          </w:tcPr>
          <w:p w14:paraId="625479E1" w14:textId="77777777" w:rsidR="00B8472B" w:rsidRPr="00B8472B" w:rsidRDefault="00B8472B" w:rsidP="0089509B">
            <w:pPr>
              <w:keepNext/>
              <w:spacing w:before="80" w:after="80"/>
              <w:rPr>
                <w:rFonts w:cs="Arial"/>
                <w:color w:val="000000"/>
              </w:rPr>
            </w:pPr>
            <w:r w:rsidRPr="00B8472B">
              <w:rPr>
                <w:rFonts w:cs="Arial"/>
                <w:color w:val="000000"/>
              </w:rPr>
              <w:t> </w:t>
            </w:r>
          </w:p>
        </w:tc>
        <w:tc>
          <w:tcPr>
            <w:tcW w:w="1277" w:type="dxa"/>
            <w:tcBorders>
              <w:top w:val="nil"/>
              <w:left w:val="nil"/>
              <w:bottom w:val="single" w:sz="4" w:space="0" w:color="auto"/>
              <w:right w:val="single" w:sz="4" w:space="0" w:color="auto"/>
            </w:tcBorders>
            <w:shd w:val="clear" w:color="auto" w:fill="auto"/>
            <w:vAlign w:val="bottom"/>
            <w:hideMark/>
          </w:tcPr>
          <w:p w14:paraId="5DD4AA8B" w14:textId="77777777" w:rsidR="00B8472B" w:rsidRPr="00B8472B" w:rsidRDefault="00B8472B" w:rsidP="0089509B">
            <w:pPr>
              <w:keepNext/>
              <w:spacing w:before="80" w:after="80"/>
              <w:rPr>
                <w:rFonts w:cs="Arial"/>
                <w:color w:val="000000"/>
              </w:rPr>
            </w:pPr>
            <w:r w:rsidRPr="00B8472B">
              <w:rPr>
                <w:rFonts w:cs="Arial"/>
                <w:color w:val="000000"/>
              </w:rPr>
              <w:t> </w:t>
            </w:r>
          </w:p>
        </w:tc>
        <w:tc>
          <w:tcPr>
            <w:tcW w:w="6199" w:type="dxa"/>
            <w:tcBorders>
              <w:top w:val="nil"/>
              <w:left w:val="nil"/>
              <w:bottom w:val="single" w:sz="4" w:space="0" w:color="auto"/>
              <w:right w:val="single" w:sz="4" w:space="0" w:color="auto"/>
            </w:tcBorders>
            <w:shd w:val="clear" w:color="auto" w:fill="auto"/>
            <w:vAlign w:val="bottom"/>
            <w:hideMark/>
          </w:tcPr>
          <w:p w14:paraId="429F6F5C" w14:textId="77777777" w:rsidR="00B8472B" w:rsidRPr="00B8472B" w:rsidRDefault="00B8472B" w:rsidP="0089509B">
            <w:pPr>
              <w:keepNext/>
              <w:spacing w:before="80" w:after="80"/>
              <w:jc w:val="right"/>
              <w:rPr>
                <w:rFonts w:cs="Arial"/>
                <w:b/>
                <w:bCs/>
                <w:color w:val="000000"/>
              </w:rPr>
            </w:pPr>
            <w:r w:rsidRPr="00B8472B">
              <w:rPr>
                <w:rFonts w:cs="Arial"/>
                <w:b/>
                <w:bCs/>
                <w:color w:val="000000"/>
              </w:rPr>
              <w:t>Nominal duration</w:t>
            </w:r>
          </w:p>
        </w:tc>
        <w:tc>
          <w:tcPr>
            <w:tcW w:w="1314" w:type="dxa"/>
            <w:gridSpan w:val="2"/>
            <w:tcBorders>
              <w:top w:val="nil"/>
              <w:left w:val="nil"/>
              <w:bottom w:val="single" w:sz="4" w:space="0" w:color="auto"/>
              <w:right w:val="single" w:sz="4" w:space="0" w:color="auto"/>
            </w:tcBorders>
            <w:shd w:val="clear" w:color="auto" w:fill="auto"/>
            <w:vAlign w:val="center"/>
            <w:hideMark/>
          </w:tcPr>
          <w:p w14:paraId="79800698" w14:textId="5D18D7EF" w:rsidR="00B8472B" w:rsidRPr="00B8472B" w:rsidRDefault="00B8472B" w:rsidP="0089509B">
            <w:pPr>
              <w:keepNext/>
              <w:spacing w:before="80" w:after="80"/>
              <w:jc w:val="center"/>
              <w:rPr>
                <w:rFonts w:cs="Arial"/>
                <w:b/>
                <w:color w:val="000000"/>
              </w:rPr>
            </w:pPr>
            <w:r w:rsidRPr="00B8472B">
              <w:rPr>
                <w:rFonts w:cs="Arial"/>
                <w:b/>
                <w:color w:val="000000"/>
              </w:rPr>
              <w:t xml:space="preserve">355 </w:t>
            </w:r>
            <w:r w:rsidR="005440B9">
              <w:rPr>
                <w:rFonts w:cs="Arial"/>
                <w:b/>
                <w:color w:val="000000"/>
              </w:rPr>
              <w:t>–</w:t>
            </w:r>
            <w:r w:rsidRPr="00B8472B">
              <w:rPr>
                <w:rFonts w:cs="Arial"/>
                <w:b/>
                <w:color w:val="000000"/>
              </w:rPr>
              <w:t xml:space="preserve"> 440</w:t>
            </w:r>
          </w:p>
        </w:tc>
      </w:tr>
    </w:tbl>
    <w:p w14:paraId="270F8AA5" w14:textId="77777777" w:rsidR="00B8472B" w:rsidRDefault="00B8472B" w:rsidP="0089509B">
      <w:pPr>
        <w:keepNext/>
      </w:pPr>
    </w:p>
    <w:p w14:paraId="1A46AF1D" w14:textId="77777777" w:rsidR="00B8472B" w:rsidRDefault="00B8472B" w:rsidP="0089509B">
      <w:pPr>
        <w:keepNext/>
        <w:spacing w:before="0" w:after="0"/>
      </w:pPr>
      <w:r>
        <w:br w:type="page"/>
      </w: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24"/>
        <w:gridCol w:w="5529"/>
        <w:gridCol w:w="425"/>
        <w:gridCol w:w="1005"/>
      </w:tblGrid>
      <w:tr w:rsidR="008176F2" w:rsidRPr="008176F2" w14:paraId="0816C053" w14:textId="77777777" w:rsidTr="006D26A1">
        <w:trPr>
          <w:trHeight w:val="300"/>
        </w:trPr>
        <w:tc>
          <w:tcPr>
            <w:tcW w:w="9794" w:type="dxa"/>
            <w:gridSpan w:val="5"/>
            <w:shd w:val="clear" w:color="auto" w:fill="auto"/>
            <w:noWrap/>
            <w:vAlign w:val="center"/>
            <w:hideMark/>
          </w:tcPr>
          <w:p w14:paraId="24B8B6D7" w14:textId="04A68FBA" w:rsidR="008176F2" w:rsidRDefault="008176F2" w:rsidP="0089509B">
            <w:pPr>
              <w:keepNext/>
              <w:spacing w:before="80" w:after="80"/>
            </w:pPr>
            <w:r w:rsidRPr="008176F2">
              <w:lastRenderedPageBreak/>
              <w:t xml:space="preserve">To be eligible for the award of the </w:t>
            </w:r>
            <w:r w:rsidR="00865453">
              <w:t>22472</w:t>
            </w:r>
            <w:r w:rsidRPr="008176F2">
              <w:t>VIC Certificate I in General Education for Adults, learners must successfully complete a total of 1</w:t>
            </w:r>
            <w:r w:rsidR="005E4C4B">
              <w:t>6</w:t>
            </w:r>
            <w:r w:rsidRPr="008176F2">
              <w:t xml:space="preserve"> units comprising:</w:t>
            </w:r>
          </w:p>
          <w:p w14:paraId="5D4B1EA2" w14:textId="77777777" w:rsidR="008176F2" w:rsidRDefault="008176F2" w:rsidP="0089509B">
            <w:pPr>
              <w:keepNext/>
              <w:spacing w:before="80" w:after="80"/>
            </w:pPr>
            <w:r>
              <w:t>Core – 2 units</w:t>
            </w:r>
          </w:p>
          <w:p w14:paraId="25E32676" w14:textId="2D99A922" w:rsidR="008176F2" w:rsidRDefault="005E4C4B" w:rsidP="0089509B">
            <w:pPr>
              <w:keepNext/>
              <w:spacing w:before="80" w:after="80"/>
            </w:pPr>
            <w:r>
              <w:t xml:space="preserve">Core Skills Reading </w:t>
            </w:r>
            <w:r w:rsidR="005440B9">
              <w:t>and Oracy</w:t>
            </w:r>
            <w:r>
              <w:t xml:space="preserve"> – 3</w:t>
            </w:r>
            <w:r w:rsidR="008176F2">
              <w:t xml:space="preserve"> units </w:t>
            </w:r>
          </w:p>
          <w:p w14:paraId="16474F24" w14:textId="77777777" w:rsidR="008176F2" w:rsidRDefault="005E4C4B" w:rsidP="0089509B">
            <w:pPr>
              <w:keepNext/>
              <w:spacing w:before="80" w:after="80"/>
            </w:pPr>
            <w:r>
              <w:t>Core Skills Writing – 3</w:t>
            </w:r>
            <w:r w:rsidR="008176F2">
              <w:t xml:space="preserve"> units </w:t>
            </w:r>
          </w:p>
          <w:p w14:paraId="48B3DC7D" w14:textId="77777777" w:rsidR="008176F2" w:rsidRDefault="008176F2" w:rsidP="0089509B">
            <w:pPr>
              <w:keepNext/>
              <w:spacing w:before="80" w:after="80"/>
            </w:pPr>
            <w:r>
              <w:t>Core Ski</w:t>
            </w:r>
            <w:r w:rsidR="005E4C4B">
              <w:t>lls Numeracy and Mathematics – 4</w:t>
            </w:r>
            <w:r>
              <w:t xml:space="preserve"> units </w:t>
            </w:r>
          </w:p>
          <w:p w14:paraId="371E7B08" w14:textId="77777777" w:rsidR="008176F2" w:rsidRDefault="008176F2" w:rsidP="0089509B">
            <w:pPr>
              <w:keepNext/>
              <w:spacing w:before="80" w:after="80"/>
            </w:pPr>
            <w:r>
              <w:t>Spec</w:t>
            </w:r>
            <w:r w:rsidR="005E4C4B">
              <w:t>ial Interest electives – 4</w:t>
            </w:r>
            <w:r>
              <w:t xml:space="preserve"> units which can be selected from:</w:t>
            </w:r>
          </w:p>
          <w:p w14:paraId="2762B0A8" w14:textId="77777777" w:rsidR="008176F2" w:rsidRDefault="008176F2" w:rsidP="0089509B">
            <w:pPr>
              <w:pStyle w:val="bullet"/>
              <w:numPr>
                <w:ilvl w:val="0"/>
                <w:numId w:val="12"/>
              </w:numPr>
              <w:spacing w:before="80" w:after="80" w:line="276" w:lineRule="auto"/>
              <w:ind w:left="321" w:hanging="321"/>
            </w:pPr>
            <w:r>
              <w:t>units listed in the Special Interest Electives, which have not previously been completed, and / or</w:t>
            </w:r>
          </w:p>
          <w:p w14:paraId="101FF334" w14:textId="69E91B33" w:rsidR="008176F2" w:rsidRDefault="008176F2" w:rsidP="0089509B">
            <w:pPr>
              <w:pStyle w:val="bullet"/>
              <w:numPr>
                <w:ilvl w:val="0"/>
                <w:numId w:val="12"/>
              </w:numPr>
              <w:spacing w:before="80" w:after="80" w:line="276" w:lineRule="auto"/>
              <w:ind w:left="321" w:hanging="321"/>
            </w:pPr>
            <w:r w:rsidRPr="00FD648E">
              <w:t>Core Skills Reading</w:t>
            </w:r>
            <w:r w:rsidR="005440B9">
              <w:t xml:space="preserve"> &amp; Oracy</w:t>
            </w:r>
            <w:r w:rsidRPr="00FD648E">
              <w:t xml:space="preserve">, Writing and Numeracy </w:t>
            </w:r>
            <w:r>
              <w:t>&amp; Mathematics units from the</w:t>
            </w:r>
            <w:r w:rsidR="00F733A8">
              <w:t xml:space="preserve"> </w:t>
            </w:r>
            <w:r w:rsidR="00F733A8">
              <w:t>22476</w:t>
            </w:r>
            <w:r w:rsidR="00F733A8" w:rsidRPr="00B8472B">
              <w:t>VIC Certificate I in General Education for Adults (Introductory),</w:t>
            </w:r>
            <w:r w:rsidR="00F733A8">
              <w:t xml:space="preserve"> </w:t>
            </w:r>
            <w:r>
              <w:t xml:space="preserve">or the </w:t>
            </w:r>
            <w:r w:rsidR="00865453">
              <w:t>22472</w:t>
            </w:r>
            <w:r w:rsidRPr="00FD648E">
              <w:t>VIC Certificate I in General Education for Adults or the</w:t>
            </w:r>
            <w:r>
              <w:t xml:space="preserve"> </w:t>
            </w:r>
            <w:r w:rsidR="00F733A8">
              <w:t>22473</w:t>
            </w:r>
            <w:r w:rsidR="00F733A8" w:rsidRPr="00FD648E">
              <w:t xml:space="preserve">VIC Certificate II in </w:t>
            </w:r>
            <w:bookmarkStart w:id="29" w:name="_GoBack"/>
            <w:bookmarkEnd w:id="29"/>
            <w:r w:rsidR="00F733A8" w:rsidRPr="00FD648E">
              <w:t>General Education for Adults</w:t>
            </w:r>
            <w:r>
              <w:t>, which have not previously been completed, and / or</w:t>
            </w:r>
          </w:p>
          <w:p w14:paraId="34C1C106" w14:textId="3F24EA5C" w:rsidR="008176F2" w:rsidRPr="008176F2" w:rsidRDefault="008176F2" w:rsidP="00F733A8">
            <w:pPr>
              <w:pStyle w:val="bullet"/>
              <w:spacing w:before="80" w:after="80"/>
            </w:pPr>
            <w:r>
              <w:t>units / modules which a</w:t>
            </w:r>
            <w:r w:rsidR="00F733A8">
              <w:t>re first packaged in AQF level 1</w:t>
            </w:r>
            <w:r>
              <w:t xml:space="preserve"> or </w:t>
            </w:r>
            <w:r w:rsidR="00F733A8">
              <w:t>2</w:t>
            </w:r>
            <w:r>
              <w:t xml:space="preserve"> qualifications in nationally endorsed training packages or accredited curriculum</w:t>
            </w:r>
          </w:p>
        </w:tc>
      </w:tr>
      <w:tr w:rsidR="008176F2" w:rsidRPr="008176F2" w14:paraId="15575AAE" w14:textId="77777777" w:rsidTr="006D26A1">
        <w:trPr>
          <w:trHeight w:val="300"/>
        </w:trPr>
        <w:tc>
          <w:tcPr>
            <w:tcW w:w="9794" w:type="dxa"/>
            <w:gridSpan w:val="5"/>
            <w:shd w:val="clear" w:color="auto" w:fill="auto"/>
            <w:noWrap/>
            <w:vAlign w:val="bottom"/>
            <w:hideMark/>
          </w:tcPr>
          <w:p w14:paraId="6BDCEC05" w14:textId="77777777" w:rsidR="008176F2" w:rsidRPr="008176F2" w:rsidRDefault="008176F2" w:rsidP="0089509B">
            <w:pPr>
              <w:keepNext/>
              <w:spacing w:before="80" w:after="80"/>
            </w:pPr>
            <w:r w:rsidRPr="008176F2">
              <w:t>A Statement of Attainment will be issued for any unit of competency completed if the full qualification is not completed.</w:t>
            </w:r>
          </w:p>
        </w:tc>
      </w:tr>
      <w:tr w:rsidR="008176F2" w:rsidRPr="008176F2" w14:paraId="2252D302" w14:textId="77777777" w:rsidTr="006D26A1">
        <w:trPr>
          <w:trHeight w:val="900"/>
        </w:trPr>
        <w:tc>
          <w:tcPr>
            <w:tcW w:w="1611" w:type="dxa"/>
            <w:shd w:val="clear" w:color="auto" w:fill="auto"/>
            <w:vAlign w:val="center"/>
            <w:hideMark/>
          </w:tcPr>
          <w:p w14:paraId="533E7730" w14:textId="77777777" w:rsidR="008176F2" w:rsidRPr="008D7BED" w:rsidRDefault="008176F2" w:rsidP="0089509B">
            <w:pPr>
              <w:keepNext/>
              <w:spacing w:before="80" w:after="80"/>
              <w:rPr>
                <w:b/>
                <w:sz w:val="20"/>
                <w:szCs w:val="20"/>
              </w:rPr>
            </w:pPr>
            <w:r w:rsidRPr="008D7BED">
              <w:rPr>
                <w:b/>
                <w:sz w:val="20"/>
                <w:szCs w:val="20"/>
              </w:rPr>
              <w:t>Unit Code</w:t>
            </w:r>
          </w:p>
        </w:tc>
        <w:tc>
          <w:tcPr>
            <w:tcW w:w="1224" w:type="dxa"/>
            <w:shd w:val="clear" w:color="auto" w:fill="auto"/>
            <w:vAlign w:val="bottom"/>
            <w:hideMark/>
          </w:tcPr>
          <w:p w14:paraId="1E6F4C33" w14:textId="77777777" w:rsidR="008176F2" w:rsidRPr="008D7BED" w:rsidRDefault="008176F2" w:rsidP="0089509B">
            <w:pPr>
              <w:keepNext/>
              <w:spacing w:before="80" w:after="80"/>
              <w:rPr>
                <w:b/>
                <w:sz w:val="20"/>
                <w:szCs w:val="20"/>
              </w:rPr>
            </w:pPr>
            <w:r w:rsidRPr="008D7BED">
              <w:rPr>
                <w:b/>
                <w:sz w:val="20"/>
                <w:szCs w:val="20"/>
              </w:rPr>
              <w:t>Field of Education code</w:t>
            </w:r>
          </w:p>
        </w:tc>
        <w:tc>
          <w:tcPr>
            <w:tcW w:w="5954" w:type="dxa"/>
            <w:gridSpan w:val="2"/>
            <w:shd w:val="clear" w:color="auto" w:fill="auto"/>
            <w:vAlign w:val="bottom"/>
            <w:hideMark/>
          </w:tcPr>
          <w:p w14:paraId="2ECAF940" w14:textId="77777777" w:rsidR="008176F2" w:rsidRPr="008D7BED" w:rsidRDefault="008176F2" w:rsidP="0089509B">
            <w:pPr>
              <w:keepNext/>
              <w:spacing w:before="80" w:after="80"/>
              <w:rPr>
                <w:b/>
                <w:sz w:val="20"/>
                <w:szCs w:val="20"/>
              </w:rPr>
            </w:pPr>
            <w:r w:rsidRPr="008D7BED">
              <w:rPr>
                <w:b/>
                <w:sz w:val="20"/>
                <w:szCs w:val="20"/>
              </w:rPr>
              <w:t>Unit Title</w:t>
            </w:r>
          </w:p>
        </w:tc>
        <w:tc>
          <w:tcPr>
            <w:tcW w:w="1005" w:type="dxa"/>
            <w:shd w:val="clear" w:color="auto" w:fill="auto"/>
            <w:vAlign w:val="bottom"/>
            <w:hideMark/>
          </w:tcPr>
          <w:p w14:paraId="3BC8D2FC" w14:textId="77777777" w:rsidR="008176F2" w:rsidRPr="008D7BED" w:rsidRDefault="008176F2" w:rsidP="0089509B">
            <w:pPr>
              <w:keepNext/>
              <w:spacing w:before="80" w:after="80"/>
              <w:rPr>
                <w:b/>
                <w:sz w:val="20"/>
                <w:szCs w:val="20"/>
              </w:rPr>
            </w:pPr>
            <w:r w:rsidRPr="008D7BED">
              <w:rPr>
                <w:b/>
                <w:sz w:val="20"/>
                <w:szCs w:val="20"/>
              </w:rPr>
              <w:t>Nominal Hours</w:t>
            </w:r>
          </w:p>
        </w:tc>
      </w:tr>
      <w:tr w:rsidR="008176F2" w:rsidRPr="008176F2" w14:paraId="64CCCE58" w14:textId="77777777" w:rsidTr="006D26A1">
        <w:trPr>
          <w:trHeight w:val="315"/>
        </w:trPr>
        <w:tc>
          <w:tcPr>
            <w:tcW w:w="9794" w:type="dxa"/>
            <w:gridSpan w:val="5"/>
            <w:shd w:val="clear" w:color="auto" w:fill="auto"/>
            <w:vAlign w:val="bottom"/>
            <w:hideMark/>
          </w:tcPr>
          <w:p w14:paraId="5E75B5D0" w14:textId="77777777" w:rsidR="008176F2" w:rsidRPr="008176F2" w:rsidRDefault="008176F2" w:rsidP="0089509B">
            <w:pPr>
              <w:keepNext/>
              <w:spacing w:before="80" w:after="80"/>
              <w:rPr>
                <w:b/>
              </w:rPr>
            </w:pPr>
            <w:r w:rsidRPr="008176F2">
              <w:rPr>
                <w:b/>
              </w:rPr>
              <w:t>Core (2)</w:t>
            </w:r>
          </w:p>
        </w:tc>
      </w:tr>
      <w:tr w:rsidR="008176F2" w:rsidRPr="008176F2" w14:paraId="0BFCFA73" w14:textId="77777777" w:rsidTr="006D26A1">
        <w:trPr>
          <w:trHeight w:val="300"/>
        </w:trPr>
        <w:tc>
          <w:tcPr>
            <w:tcW w:w="1611" w:type="dxa"/>
            <w:shd w:val="clear" w:color="auto" w:fill="auto"/>
            <w:vAlign w:val="bottom"/>
            <w:hideMark/>
          </w:tcPr>
          <w:p w14:paraId="2014E162" w14:textId="0BE536AB" w:rsidR="008176F2" w:rsidRPr="008176F2" w:rsidRDefault="00DC0173" w:rsidP="0089509B">
            <w:pPr>
              <w:keepNext/>
              <w:spacing w:before="80" w:after="80"/>
            </w:pPr>
            <w:r>
              <w:t>VU22384</w:t>
            </w:r>
          </w:p>
        </w:tc>
        <w:tc>
          <w:tcPr>
            <w:tcW w:w="1224" w:type="dxa"/>
            <w:shd w:val="clear" w:color="auto" w:fill="auto"/>
            <w:vAlign w:val="bottom"/>
            <w:hideMark/>
          </w:tcPr>
          <w:p w14:paraId="5C173727"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01ABC91C" w14:textId="77777777" w:rsidR="008176F2" w:rsidRPr="008176F2" w:rsidRDefault="008176F2" w:rsidP="0089509B">
            <w:pPr>
              <w:keepNext/>
              <w:spacing w:before="80" w:after="80"/>
            </w:pPr>
            <w:r w:rsidRPr="008176F2">
              <w:t>Develop and document a learning plan and portfolio</w:t>
            </w:r>
          </w:p>
        </w:tc>
        <w:tc>
          <w:tcPr>
            <w:tcW w:w="1005" w:type="dxa"/>
            <w:shd w:val="clear" w:color="auto" w:fill="auto"/>
            <w:vAlign w:val="bottom"/>
            <w:hideMark/>
          </w:tcPr>
          <w:p w14:paraId="364EE6E7" w14:textId="77777777" w:rsidR="008176F2" w:rsidRPr="008176F2" w:rsidRDefault="008176F2" w:rsidP="0089509B">
            <w:pPr>
              <w:keepNext/>
              <w:spacing w:before="80" w:after="80"/>
              <w:jc w:val="center"/>
            </w:pPr>
            <w:r w:rsidRPr="008176F2">
              <w:t>20</w:t>
            </w:r>
          </w:p>
        </w:tc>
      </w:tr>
      <w:tr w:rsidR="008176F2" w:rsidRPr="008176F2" w14:paraId="34B40950" w14:textId="77777777" w:rsidTr="006D26A1">
        <w:trPr>
          <w:trHeight w:val="300"/>
        </w:trPr>
        <w:tc>
          <w:tcPr>
            <w:tcW w:w="1611" w:type="dxa"/>
            <w:shd w:val="clear" w:color="auto" w:fill="auto"/>
            <w:vAlign w:val="bottom"/>
            <w:hideMark/>
          </w:tcPr>
          <w:p w14:paraId="0320BFAF" w14:textId="62D19998" w:rsidR="008176F2" w:rsidRPr="008176F2" w:rsidRDefault="00DC0173" w:rsidP="0089509B">
            <w:pPr>
              <w:keepNext/>
              <w:spacing w:before="80" w:after="80"/>
            </w:pPr>
            <w:r>
              <w:t>VU22385</w:t>
            </w:r>
          </w:p>
        </w:tc>
        <w:tc>
          <w:tcPr>
            <w:tcW w:w="1224" w:type="dxa"/>
            <w:shd w:val="clear" w:color="auto" w:fill="auto"/>
            <w:vAlign w:val="bottom"/>
            <w:hideMark/>
          </w:tcPr>
          <w:p w14:paraId="1A664F01"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61F19635" w14:textId="77777777" w:rsidR="008176F2" w:rsidRPr="008176F2" w:rsidRDefault="008176F2" w:rsidP="0089509B">
            <w:pPr>
              <w:keepNext/>
              <w:spacing w:before="80" w:after="80"/>
            </w:pPr>
            <w:r w:rsidRPr="008176F2">
              <w:t>Plan and undertake a project</w:t>
            </w:r>
          </w:p>
        </w:tc>
        <w:tc>
          <w:tcPr>
            <w:tcW w:w="1005" w:type="dxa"/>
            <w:shd w:val="clear" w:color="auto" w:fill="auto"/>
            <w:vAlign w:val="bottom"/>
            <w:hideMark/>
          </w:tcPr>
          <w:p w14:paraId="0C1C4C9E" w14:textId="77777777" w:rsidR="008176F2" w:rsidRPr="008176F2" w:rsidRDefault="008176F2" w:rsidP="0089509B">
            <w:pPr>
              <w:keepNext/>
              <w:spacing w:before="80" w:after="80"/>
              <w:jc w:val="center"/>
            </w:pPr>
            <w:r w:rsidRPr="008176F2">
              <w:t>30</w:t>
            </w:r>
          </w:p>
        </w:tc>
      </w:tr>
      <w:tr w:rsidR="008176F2" w:rsidRPr="008176F2" w14:paraId="25A0229A" w14:textId="77777777" w:rsidTr="006D26A1">
        <w:trPr>
          <w:trHeight w:val="255"/>
        </w:trPr>
        <w:tc>
          <w:tcPr>
            <w:tcW w:w="9794" w:type="dxa"/>
            <w:gridSpan w:val="5"/>
            <w:shd w:val="clear" w:color="auto" w:fill="auto"/>
            <w:vAlign w:val="bottom"/>
            <w:hideMark/>
          </w:tcPr>
          <w:p w14:paraId="79D61993" w14:textId="6C38532F" w:rsidR="008176F2" w:rsidRPr="008176F2" w:rsidRDefault="00951EBA" w:rsidP="0089509B">
            <w:pPr>
              <w:keepNext/>
              <w:spacing w:before="80" w:after="80"/>
              <w:rPr>
                <w:rFonts w:ascii="Times New Roman" w:hAnsi="Times New Roman"/>
                <w:sz w:val="20"/>
                <w:szCs w:val="20"/>
              </w:rPr>
            </w:pPr>
            <w:r>
              <w:rPr>
                <w:b/>
              </w:rPr>
              <w:t xml:space="preserve">Core Skills Reading </w:t>
            </w:r>
            <w:r w:rsidR="005440B9">
              <w:rPr>
                <w:b/>
              </w:rPr>
              <w:t>and</w:t>
            </w:r>
            <w:r>
              <w:rPr>
                <w:b/>
              </w:rPr>
              <w:t xml:space="preserve"> Oracy (3</w:t>
            </w:r>
            <w:r w:rsidR="008176F2" w:rsidRPr="008176F2">
              <w:rPr>
                <w:b/>
              </w:rPr>
              <w:t>)</w:t>
            </w:r>
          </w:p>
        </w:tc>
      </w:tr>
      <w:tr w:rsidR="008176F2" w:rsidRPr="008176F2" w14:paraId="3A880463" w14:textId="77777777" w:rsidTr="006D26A1">
        <w:trPr>
          <w:trHeight w:val="300"/>
        </w:trPr>
        <w:tc>
          <w:tcPr>
            <w:tcW w:w="1611" w:type="dxa"/>
            <w:shd w:val="clear" w:color="auto" w:fill="auto"/>
            <w:vAlign w:val="center"/>
            <w:hideMark/>
          </w:tcPr>
          <w:p w14:paraId="0B5C2DB6" w14:textId="32DE19D6" w:rsidR="008176F2" w:rsidRPr="008176F2" w:rsidRDefault="005C24F4" w:rsidP="0089509B">
            <w:pPr>
              <w:keepNext/>
              <w:spacing w:before="80" w:after="80"/>
            </w:pPr>
            <w:r>
              <w:t>VU22386</w:t>
            </w:r>
          </w:p>
        </w:tc>
        <w:tc>
          <w:tcPr>
            <w:tcW w:w="1224" w:type="dxa"/>
            <w:shd w:val="clear" w:color="auto" w:fill="auto"/>
            <w:vAlign w:val="center"/>
            <w:hideMark/>
          </w:tcPr>
          <w:p w14:paraId="6A5268B2"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76875CBD" w14:textId="77777777" w:rsidR="008176F2" w:rsidRPr="008176F2" w:rsidRDefault="008176F2" w:rsidP="0089509B">
            <w:pPr>
              <w:keepNext/>
              <w:spacing w:before="80" w:after="80"/>
            </w:pPr>
            <w:r w:rsidRPr="008176F2">
              <w:t>Engage with texts of limited complexity for personal purposes</w:t>
            </w:r>
          </w:p>
        </w:tc>
        <w:tc>
          <w:tcPr>
            <w:tcW w:w="1005" w:type="dxa"/>
            <w:shd w:val="clear" w:color="auto" w:fill="auto"/>
            <w:vAlign w:val="bottom"/>
            <w:hideMark/>
          </w:tcPr>
          <w:p w14:paraId="41FDA3F7" w14:textId="77777777" w:rsidR="008176F2" w:rsidRPr="008176F2" w:rsidRDefault="008176F2" w:rsidP="0089509B">
            <w:pPr>
              <w:keepNext/>
              <w:spacing w:before="80" w:after="80"/>
              <w:jc w:val="center"/>
            </w:pPr>
            <w:r w:rsidRPr="008176F2">
              <w:t>25</w:t>
            </w:r>
          </w:p>
        </w:tc>
      </w:tr>
      <w:tr w:rsidR="008176F2" w:rsidRPr="008176F2" w14:paraId="7365C460" w14:textId="77777777" w:rsidTr="006D26A1">
        <w:trPr>
          <w:trHeight w:val="300"/>
        </w:trPr>
        <w:tc>
          <w:tcPr>
            <w:tcW w:w="1611" w:type="dxa"/>
            <w:shd w:val="clear" w:color="auto" w:fill="auto"/>
            <w:vAlign w:val="center"/>
            <w:hideMark/>
          </w:tcPr>
          <w:p w14:paraId="0F1D12A6" w14:textId="13995034" w:rsidR="008176F2" w:rsidRPr="008176F2" w:rsidRDefault="005C24F4" w:rsidP="0089509B">
            <w:pPr>
              <w:keepNext/>
              <w:spacing w:before="80" w:after="80"/>
            </w:pPr>
            <w:r>
              <w:t>VU22387</w:t>
            </w:r>
          </w:p>
        </w:tc>
        <w:tc>
          <w:tcPr>
            <w:tcW w:w="1224" w:type="dxa"/>
            <w:shd w:val="clear" w:color="auto" w:fill="auto"/>
            <w:vAlign w:val="center"/>
            <w:hideMark/>
          </w:tcPr>
          <w:p w14:paraId="6961251F"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4EDA06A7" w14:textId="77777777" w:rsidR="008176F2" w:rsidRPr="008176F2" w:rsidRDefault="008176F2" w:rsidP="0089509B">
            <w:pPr>
              <w:keepNext/>
              <w:spacing w:before="80" w:after="80"/>
            </w:pPr>
            <w:r w:rsidRPr="008176F2">
              <w:t>Engage with texts of limited complexity for learning purposes</w:t>
            </w:r>
          </w:p>
        </w:tc>
        <w:tc>
          <w:tcPr>
            <w:tcW w:w="1005" w:type="dxa"/>
            <w:shd w:val="clear" w:color="auto" w:fill="auto"/>
            <w:vAlign w:val="bottom"/>
            <w:hideMark/>
          </w:tcPr>
          <w:p w14:paraId="1D3E2031" w14:textId="77777777" w:rsidR="008176F2" w:rsidRPr="008176F2" w:rsidRDefault="008176F2" w:rsidP="0089509B">
            <w:pPr>
              <w:keepNext/>
              <w:spacing w:before="80" w:after="80"/>
              <w:jc w:val="center"/>
            </w:pPr>
            <w:r w:rsidRPr="008176F2">
              <w:t>25</w:t>
            </w:r>
          </w:p>
        </w:tc>
      </w:tr>
      <w:tr w:rsidR="008176F2" w:rsidRPr="008176F2" w14:paraId="0EA38799" w14:textId="77777777" w:rsidTr="006D26A1">
        <w:trPr>
          <w:trHeight w:val="300"/>
        </w:trPr>
        <w:tc>
          <w:tcPr>
            <w:tcW w:w="1611" w:type="dxa"/>
            <w:shd w:val="clear" w:color="auto" w:fill="auto"/>
            <w:vAlign w:val="center"/>
            <w:hideMark/>
          </w:tcPr>
          <w:p w14:paraId="222B8925" w14:textId="5F026AC9" w:rsidR="008176F2" w:rsidRPr="008176F2" w:rsidRDefault="00DD5EE2" w:rsidP="0089509B">
            <w:pPr>
              <w:keepNext/>
              <w:spacing w:before="80" w:after="80"/>
            </w:pPr>
            <w:r>
              <w:t>VU22388</w:t>
            </w:r>
          </w:p>
        </w:tc>
        <w:tc>
          <w:tcPr>
            <w:tcW w:w="1224" w:type="dxa"/>
            <w:shd w:val="clear" w:color="auto" w:fill="auto"/>
            <w:vAlign w:val="center"/>
            <w:hideMark/>
          </w:tcPr>
          <w:p w14:paraId="7B390410"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555DDFC9" w14:textId="77777777" w:rsidR="008176F2" w:rsidRPr="008176F2" w:rsidRDefault="008176F2" w:rsidP="0089509B">
            <w:pPr>
              <w:keepNext/>
              <w:spacing w:before="80" w:after="80"/>
            </w:pPr>
            <w:r w:rsidRPr="008176F2">
              <w:t>Engage with texts of limited complexity for employment purposes</w:t>
            </w:r>
          </w:p>
        </w:tc>
        <w:tc>
          <w:tcPr>
            <w:tcW w:w="1005" w:type="dxa"/>
            <w:shd w:val="clear" w:color="auto" w:fill="auto"/>
            <w:vAlign w:val="bottom"/>
            <w:hideMark/>
          </w:tcPr>
          <w:p w14:paraId="0D5EF32C" w14:textId="77777777" w:rsidR="008176F2" w:rsidRPr="008176F2" w:rsidRDefault="008176F2" w:rsidP="0089509B">
            <w:pPr>
              <w:keepNext/>
              <w:spacing w:before="80" w:after="80"/>
              <w:jc w:val="center"/>
            </w:pPr>
            <w:r w:rsidRPr="008176F2">
              <w:t>25</w:t>
            </w:r>
          </w:p>
        </w:tc>
      </w:tr>
      <w:tr w:rsidR="008176F2" w:rsidRPr="008176F2" w14:paraId="0AA14ED1" w14:textId="77777777" w:rsidTr="006D26A1">
        <w:trPr>
          <w:trHeight w:val="300"/>
        </w:trPr>
        <w:tc>
          <w:tcPr>
            <w:tcW w:w="1611" w:type="dxa"/>
            <w:shd w:val="clear" w:color="auto" w:fill="auto"/>
            <w:vAlign w:val="center"/>
            <w:hideMark/>
          </w:tcPr>
          <w:p w14:paraId="3295BD4B" w14:textId="6CA971FD" w:rsidR="008176F2" w:rsidRPr="008176F2" w:rsidRDefault="00DD5EE2" w:rsidP="0089509B">
            <w:pPr>
              <w:keepNext/>
              <w:spacing w:before="80" w:after="80"/>
            </w:pPr>
            <w:r>
              <w:t>VU22389</w:t>
            </w:r>
          </w:p>
        </w:tc>
        <w:tc>
          <w:tcPr>
            <w:tcW w:w="1224" w:type="dxa"/>
            <w:shd w:val="clear" w:color="auto" w:fill="auto"/>
            <w:vAlign w:val="center"/>
            <w:hideMark/>
          </w:tcPr>
          <w:p w14:paraId="358BAF61"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4AD3DA81" w14:textId="77777777" w:rsidR="008176F2" w:rsidRPr="008176F2" w:rsidRDefault="008176F2" w:rsidP="0089509B">
            <w:pPr>
              <w:keepNext/>
              <w:spacing w:before="80" w:after="80"/>
            </w:pPr>
            <w:r w:rsidRPr="008176F2">
              <w:t>Engage with texts of limited complexity to participate in the community</w:t>
            </w:r>
          </w:p>
        </w:tc>
        <w:tc>
          <w:tcPr>
            <w:tcW w:w="1005" w:type="dxa"/>
            <w:shd w:val="clear" w:color="auto" w:fill="auto"/>
            <w:vAlign w:val="bottom"/>
            <w:hideMark/>
          </w:tcPr>
          <w:p w14:paraId="3C725E88" w14:textId="77777777" w:rsidR="008176F2" w:rsidRPr="008176F2" w:rsidRDefault="008176F2" w:rsidP="0089509B">
            <w:pPr>
              <w:keepNext/>
              <w:spacing w:before="80" w:after="80"/>
              <w:jc w:val="center"/>
            </w:pPr>
            <w:r w:rsidRPr="008176F2">
              <w:t>25</w:t>
            </w:r>
          </w:p>
        </w:tc>
      </w:tr>
      <w:tr w:rsidR="008176F2" w:rsidRPr="008176F2" w14:paraId="3DBAF558" w14:textId="77777777" w:rsidTr="006D26A1">
        <w:trPr>
          <w:trHeight w:val="300"/>
        </w:trPr>
        <w:tc>
          <w:tcPr>
            <w:tcW w:w="1611" w:type="dxa"/>
            <w:shd w:val="clear" w:color="auto" w:fill="auto"/>
            <w:vAlign w:val="center"/>
            <w:hideMark/>
          </w:tcPr>
          <w:p w14:paraId="69595F5F" w14:textId="1484D01D" w:rsidR="008176F2" w:rsidRPr="008176F2" w:rsidRDefault="00DD5EE2" w:rsidP="0089509B">
            <w:pPr>
              <w:keepNext/>
              <w:spacing w:before="80" w:after="80"/>
            </w:pPr>
            <w:r>
              <w:t>VU22390</w:t>
            </w:r>
          </w:p>
        </w:tc>
        <w:tc>
          <w:tcPr>
            <w:tcW w:w="1224" w:type="dxa"/>
            <w:shd w:val="clear" w:color="auto" w:fill="auto"/>
            <w:vAlign w:val="center"/>
            <w:hideMark/>
          </w:tcPr>
          <w:p w14:paraId="24ACA93D"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0EE547F4" w14:textId="77777777" w:rsidR="008176F2" w:rsidRPr="008176F2" w:rsidRDefault="008176F2" w:rsidP="0089509B">
            <w:pPr>
              <w:keepNext/>
              <w:spacing w:before="80" w:after="80"/>
            </w:pPr>
            <w:r w:rsidRPr="008176F2">
              <w:t>Participate in spoken interactions of limited complexity</w:t>
            </w:r>
          </w:p>
        </w:tc>
        <w:tc>
          <w:tcPr>
            <w:tcW w:w="1005" w:type="dxa"/>
            <w:shd w:val="clear" w:color="auto" w:fill="auto"/>
            <w:vAlign w:val="bottom"/>
            <w:hideMark/>
          </w:tcPr>
          <w:p w14:paraId="0D06175D" w14:textId="77777777" w:rsidR="008176F2" w:rsidRPr="008176F2" w:rsidRDefault="008176F2" w:rsidP="0089509B">
            <w:pPr>
              <w:keepNext/>
              <w:spacing w:before="80" w:after="80"/>
              <w:jc w:val="center"/>
            </w:pPr>
            <w:r w:rsidRPr="008176F2">
              <w:t>20</w:t>
            </w:r>
          </w:p>
        </w:tc>
      </w:tr>
      <w:tr w:rsidR="008176F2" w:rsidRPr="008176F2" w14:paraId="1B9F6D7E" w14:textId="77777777" w:rsidTr="006D26A1">
        <w:trPr>
          <w:trHeight w:val="364"/>
        </w:trPr>
        <w:tc>
          <w:tcPr>
            <w:tcW w:w="9794" w:type="dxa"/>
            <w:gridSpan w:val="5"/>
            <w:shd w:val="clear" w:color="auto" w:fill="auto"/>
            <w:vAlign w:val="bottom"/>
            <w:hideMark/>
          </w:tcPr>
          <w:p w14:paraId="48631167" w14:textId="77777777" w:rsidR="008176F2" w:rsidRPr="008176F2" w:rsidRDefault="00951EBA" w:rsidP="0089509B">
            <w:pPr>
              <w:keepNext/>
              <w:spacing w:before="80" w:after="80"/>
              <w:rPr>
                <w:rFonts w:ascii="Times New Roman" w:hAnsi="Times New Roman"/>
                <w:sz w:val="20"/>
                <w:szCs w:val="20"/>
              </w:rPr>
            </w:pPr>
            <w:r>
              <w:rPr>
                <w:b/>
              </w:rPr>
              <w:t>Core Writing Skills (3</w:t>
            </w:r>
            <w:r w:rsidR="008176F2" w:rsidRPr="008176F2">
              <w:rPr>
                <w:b/>
              </w:rPr>
              <w:t>)</w:t>
            </w:r>
          </w:p>
        </w:tc>
      </w:tr>
      <w:tr w:rsidR="008176F2" w:rsidRPr="008176F2" w14:paraId="16F4540F" w14:textId="77777777" w:rsidTr="006D26A1">
        <w:trPr>
          <w:trHeight w:val="300"/>
        </w:trPr>
        <w:tc>
          <w:tcPr>
            <w:tcW w:w="1611" w:type="dxa"/>
            <w:shd w:val="clear" w:color="auto" w:fill="auto"/>
            <w:vAlign w:val="center"/>
            <w:hideMark/>
          </w:tcPr>
          <w:p w14:paraId="4E3842C7" w14:textId="44040EB0" w:rsidR="008176F2" w:rsidRPr="008176F2" w:rsidRDefault="00A500C8" w:rsidP="0089509B">
            <w:pPr>
              <w:keepNext/>
              <w:spacing w:before="80" w:after="80"/>
            </w:pPr>
            <w:r>
              <w:t>VU22391</w:t>
            </w:r>
          </w:p>
        </w:tc>
        <w:tc>
          <w:tcPr>
            <w:tcW w:w="1224" w:type="dxa"/>
            <w:shd w:val="clear" w:color="auto" w:fill="auto"/>
            <w:vAlign w:val="center"/>
            <w:hideMark/>
          </w:tcPr>
          <w:p w14:paraId="5F66BB7C"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0333732B" w14:textId="77777777" w:rsidR="008176F2" w:rsidRPr="008176F2" w:rsidRDefault="008176F2" w:rsidP="0089509B">
            <w:pPr>
              <w:keepNext/>
              <w:spacing w:before="80" w:after="80"/>
            </w:pPr>
            <w:r w:rsidRPr="008176F2">
              <w:t>Create texts of limited complexity for personal purposes</w:t>
            </w:r>
          </w:p>
        </w:tc>
        <w:tc>
          <w:tcPr>
            <w:tcW w:w="1005" w:type="dxa"/>
            <w:shd w:val="clear" w:color="auto" w:fill="auto"/>
            <w:vAlign w:val="bottom"/>
            <w:hideMark/>
          </w:tcPr>
          <w:p w14:paraId="67D5FA68" w14:textId="77777777" w:rsidR="008176F2" w:rsidRPr="008176F2" w:rsidRDefault="008176F2" w:rsidP="0089509B">
            <w:pPr>
              <w:keepNext/>
              <w:spacing w:before="80" w:after="80"/>
              <w:jc w:val="center"/>
            </w:pPr>
            <w:r w:rsidRPr="008176F2">
              <w:t>25</w:t>
            </w:r>
          </w:p>
        </w:tc>
      </w:tr>
      <w:tr w:rsidR="008176F2" w:rsidRPr="008176F2" w14:paraId="7BE60A77" w14:textId="77777777" w:rsidTr="006D26A1">
        <w:trPr>
          <w:trHeight w:val="300"/>
        </w:trPr>
        <w:tc>
          <w:tcPr>
            <w:tcW w:w="1611" w:type="dxa"/>
            <w:shd w:val="clear" w:color="auto" w:fill="auto"/>
            <w:vAlign w:val="center"/>
            <w:hideMark/>
          </w:tcPr>
          <w:p w14:paraId="364979A0" w14:textId="2AFAD64D" w:rsidR="008176F2" w:rsidRPr="008176F2" w:rsidRDefault="00A500C8" w:rsidP="0089509B">
            <w:pPr>
              <w:keepNext/>
              <w:spacing w:before="80" w:after="80"/>
            </w:pPr>
            <w:r>
              <w:t>VU22392</w:t>
            </w:r>
          </w:p>
        </w:tc>
        <w:tc>
          <w:tcPr>
            <w:tcW w:w="1224" w:type="dxa"/>
            <w:shd w:val="clear" w:color="auto" w:fill="auto"/>
            <w:vAlign w:val="center"/>
            <w:hideMark/>
          </w:tcPr>
          <w:p w14:paraId="3BCBAF1D"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1009CA06" w14:textId="77777777" w:rsidR="008176F2" w:rsidRPr="008176F2" w:rsidRDefault="008176F2" w:rsidP="0089509B">
            <w:pPr>
              <w:keepNext/>
              <w:spacing w:before="80" w:after="80"/>
            </w:pPr>
            <w:r w:rsidRPr="008176F2">
              <w:t>Create texts of limited complexity for learning purposes</w:t>
            </w:r>
          </w:p>
        </w:tc>
        <w:tc>
          <w:tcPr>
            <w:tcW w:w="1005" w:type="dxa"/>
            <w:shd w:val="clear" w:color="auto" w:fill="auto"/>
            <w:vAlign w:val="bottom"/>
            <w:hideMark/>
          </w:tcPr>
          <w:p w14:paraId="6297FD87" w14:textId="77777777" w:rsidR="008176F2" w:rsidRPr="008176F2" w:rsidRDefault="008176F2" w:rsidP="0089509B">
            <w:pPr>
              <w:keepNext/>
              <w:spacing w:before="80" w:after="80"/>
              <w:jc w:val="center"/>
            </w:pPr>
            <w:r w:rsidRPr="008176F2">
              <w:t>25</w:t>
            </w:r>
          </w:p>
        </w:tc>
      </w:tr>
      <w:tr w:rsidR="008176F2" w:rsidRPr="008176F2" w14:paraId="730A7FFE" w14:textId="77777777" w:rsidTr="006D26A1">
        <w:trPr>
          <w:trHeight w:val="300"/>
        </w:trPr>
        <w:tc>
          <w:tcPr>
            <w:tcW w:w="1611" w:type="dxa"/>
            <w:shd w:val="clear" w:color="auto" w:fill="auto"/>
            <w:vAlign w:val="center"/>
            <w:hideMark/>
          </w:tcPr>
          <w:p w14:paraId="432C830C" w14:textId="66269191" w:rsidR="008176F2" w:rsidRPr="008176F2" w:rsidRDefault="00A500C8" w:rsidP="0089509B">
            <w:pPr>
              <w:keepNext/>
              <w:spacing w:before="80" w:after="80"/>
            </w:pPr>
            <w:r>
              <w:t>VU22393</w:t>
            </w:r>
          </w:p>
        </w:tc>
        <w:tc>
          <w:tcPr>
            <w:tcW w:w="1224" w:type="dxa"/>
            <w:shd w:val="clear" w:color="auto" w:fill="auto"/>
            <w:vAlign w:val="center"/>
            <w:hideMark/>
          </w:tcPr>
          <w:p w14:paraId="1DAC3B1A"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736422D1" w14:textId="77777777" w:rsidR="008176F2" w:rsidRPr="008176F2" w:rsidRDefault="008176F2" w:rsidP="0089509B">
            <w:pPr>
              <w:keepNext/>
              <w:spacing w:before="80" w:after="80"/>
            </w:pPr>
            <w:r w:rsidRPr="008176F2">
              <w:t>Create texts of limited complexity to participate in the workplace</w:t>
            </w:r>
          </w:p>
        </w:tc>
        <w:tc>
          <w:tcPr>
            <w:tcW w:w="1005" w:type="dxa"/>
            <w:shd w:val="clear" w:color="auto" w:fill="auto"/>
            <w:vAlign w:val="bottom"/>
            <w:hideMark/>
          </w:tcPr>
          <w:p w14:paraId="6398ABFA" w14:textId="77777777" w:rsidR="008176F2" w:rsidRPr="008176F2" w:rsidRDefault="008176F2" w:rsidP="0089509B">
            <w:pPr>
              <w:keepNext/>
              <w:spacing w:before="80" w:after="80"/>
              <w:jc w:val="center"/>
            </w:pPr>
            <w:r w:rsidRPr="008176F2">
              <w:t>25</w:t>
            </w:r>
          </w:p>
        </w:tc>
      </w:tr>
      <w:tr w:rsidR="008176F2" w:rsidRPr="008176F2" w14:paraId="6B3ED41B" w14:textId="77777777" w:rsidTr="006D26A1">
        <w:trPr>
          <w:trHeight w:val="585"/>
        </w:trPr>
        <w:tc>
          <w:tcPr>
            <w:tcW w:w="1611" w:type="dxa"/>
            <w:shd w:val="clear" w:color="auto" w:fill="auto"/>
            <w:vAlign w:val="center"/>
            <w:hideMark/>
          </w:tcPr>
          <w:p w14:paraId="74DD1BDF" w14:textId="572FF9E7" w:rsidR="008176F2" w:rsidRPr="008176F2" w:rsidRDefault="00A500C8" w:rsidP="0089509B">
            <w:pPr>
              <w:keepNext/>
              <w:spacing w:before="80" w:after="80"/>
            </w:pPr>
            <w:r>
              <w:t>VU22394</w:t>
            </w:r>
          </w:p>
        </w:tc>
        <w:tc>
          <w:tcPr>
            <w:tcW w:w="1224" w:type="dxa"/>
            <w:shd w:val="clear" w:color="auto" w:fill="auto"/>
            <w:vAlign w:val="center"/>
            <w:hideMark/>
          </w:tcPr>
          <w:p w14:paraId="618329BA"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7FE4BE2D" w14:textId="77777777" w:rsidR="008176F2" w:rsidRPr="008176F2" w:rsidRDefault="008176F2" w:rsidP="0089509B">
            <w:pPr>
              <w:keepNext/>
              <w:spacing w:before="80" w:after="80"/>
            </w:pPr>
            <w:r w:rsidRPr="008176F2">
              <w:t>Create texts of limited complexity to participate in the community</w:t>
            </w:r>
          </w:p>
        </w:tc>
        <w:tc>
          <w:tcPr>
            <w:tcW w:w="1005" w:type="dxa"/>
            <w:shd w:val="clear" w:color="auto" w:fill="auto"/>
            <w:vAlign w:val="bottom"/>
            <w:hideMark/>
          </w:tcPr>
          <w:p w14:paraId="0560BCFC" w14:textId="77777777" w:rsidR="008176F2" w:rsidRPr="008176F2" w:rsidRDefault="008176F2" w:rsidP="0089509B">
            <w:pPr>
              <w:keepNext/>
              <w:spacing w:before="80" w:after="80"/>
              <w:jc w:val="center"/>
            </w:pPr>
            <w:r w:rsidRPr="008176F2">
              <w:t>25</w:t>
            </w:r>
          </w:p>
        </w:tc>
      </w:tr>
      <w:tr w:rsidR="008176F2" w:rsidRPr="008176F2" w14:paraId="6CB2E8B0" w14:textId="77777777" w:rsidTr="006D26A1">
        <w:trPr>
          <w:trHeight w:val="315"/>
        </w:trPr>
        <w:tc>
          <w:tcPr>
            <w:tcW w:w="8789" w:type="dxa"/>
            <w:gridSpan w:val="4"/>
            <w:shd w:val="clear" w:color="auto" w:fill="auto"/>
            <w:noWrap/>
            <w:vAlign w:val="bottom"/>
            <w:hideMark/>
          </w:tcPr>
          <w:p w14:paraId="645BF15D" w14:textId="4E2466B9" w:rsidR="008176F2" w:rsidRPr="008176F2" w:rsidRDefault="008176F2" w:rsidP="0074375D">
            <w:pPr>
              <w:keepNext/>
              <w:spacing w:before="80" w:after="80"/>
              <w:rPr>
                <w:b/>
              </w:rPr>
            </w:pPr>
            <w:r w:rsidRPr="008176F2">
              <w:rPr>
                <w:b/>
              </w:rPr>
              <w:lastRenderedPageBreak/>
              <w:t>Core Sk</w:t>
            </w:r>
            <w:r w:rsidR="00951EBA">
              <w:rPr>
                <w:b/>
              </w:rPr>
              <w:t>ills Numeracy and Mathematics (</w:t>
            </w:r>
            <w:r w:rsidR="0074375D">
              <w:rPr>
                <w:b/>
              </w:rPr>
              <w:t>4</w:t>
            </w:r>
            <w:r w:rsidRPr="008176F2">
              <w:rPr>
                <w:b/>
              </w:rPr>
              <w:t>)</w:t>
            </w:r>
          </w:p>
        </w:tc>
        <w:tc>
          <w:tcPr>
            <w:tcW w:w="1005" w:type="dxa"/>
            <w:shd w:val="clear" w:color="auto" w:fill="auto"/>
            <w:vAlign w:val="bottom"/>
            <w:hideMark/>
          </w:tcPr>
          <w:p w14:paraId="364769CF" w14:textId="77777777" w:rsidR="008176F2" w:rsidRPr="008176F2" w:rsidRDefault="008176F2" w:rsidP="0089509B">
            <w:pPr>
              <w:keepNext/>
              <w:spacing w:before="80" w:after="80"/>
              <w:rPr>
                <w:b/>
              </w:rPr>
            </w:pPr>
          </w:p>
        </w:tc>
      </w:tr>
      <w:tr w:rsidR="008176F2" w:rsidRPr="008176F2" w14:paraId="0858F59E" w14:textId="77777777" w:rsidTr="006D26A1">
        <w:trPr>
          <w:trHeight w:val="300"/>
        </w:trPr>
        <w:tc>
          <w:tcPr>
            <w:tcW w:w="1611" w:type="dxa"/>
            <w:shd w:val="clear" w:color="auto" w:fill="auto"/>
            <w:vAlign w:val="center"/>
            <w:hideMark/>
          </w:tcPr>
          <w:p w14:paraId="26959483" w14:textId="22BEDFD6" w:rsidR="008176F2" w:rsidRPr="008176F2" w:rsidRDefault="00A500C8" w:rsidP="0089509B">
            <w:pPr>
              <w:keepNext/>
              <w:spacing w:before="80" w:after="80"/>
            </w:pPr>
            <w:r>
              <w:t>VU22395</w:t>
            </w:r>
          </w:p>
        </w:tc>
        <w:tc>
          <w:tcPr>
            <w:tcW w:w="1224" w:type="dxa"/>
            <w:shd w:val="clear" w:color="auto" w:fill="auto"/>
            <w:vAlign w:val="center"/>
            <w:hideMark/>
          </w:tcPr>
          <w:p w14:paraId="536F20B5"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6946A5A7" w14:textId="77777777" w:rsidR="008176F2" w:rsidRPr="008176F2" w:rsidRDefault="008176F2" w:rsidP="0089509B">
            <w:pPr>
              <w:keepNext/>
              <w:spacing w:before="80" w:after="80"/>
            </w:pPr>
            <w:r w:rsidRPr="008176F2">
              <w:t>Work with a range of numbers and money in familiar and routine situations</w:t>
            </w:r>
          </w:p>
        </w:tc>
        <w:tc>
          <w:tcPr>
            <w:tcW w:w="1005" w:type="dxa"/>
            <w:shd w:val="clear" w:color="auto" w:fill="auto"/>
            <w:vAlign w:val="bottom"/>
            <w:hideMark/>
          </w:tcPr>
          <w:p w14:paraId="564DF911" w14:textId="77777777" w:rsidR="008176F2" w:rsidRPr="008176F2" w:rsidRDefault="008176F2" w:rsidP="0089509B">
            <w:pPr>
              <w:keepNext/>
              <w:spacing w:before="80" w:after="80"/>
              <w:jc w:val="center"/>
            </w:pPr>
            <w:r w:rsidRPr="008176F2">
              <w:t>30</w:t>
            </w:r>
          </w:p>
        </w:tc>
      </w:tr>
      <w:tr w:rsidR="008176F2" w:rsidRPr="008176F2" w14:paraId="1EFC6F7F" w14:textId="77777777" w:rsidTr="006D26A1">
        <w:trPr>
          <w:trHeight w:val="300"/>
        </w:trPr>
        <w:tc>
          <w:tcPr>
            <w:tcW w:w="1611" w:type="dxa"/>
            <w:shd w:val="clear" w:color="auto" w:fill="auto"/>
            <w:vAlign w:val="center"/>
            <w:hideMark/>
          </w:tcPr>
          <w:p w14:paraId="57D36C37" w14:textId="34E75A84" w:rsidR="008176F2" w:rsidRPr="008176F2" w:rsidRDefault="00A500C8" w:rsidP="0089509B">
            <w:pPr>
              <w:keepNext/>
              <w:spacing w:before="80" w:after="80"/>
            </w:pPr>
            <w:r>
              <w:t>VU22396</w:t>
            </w:r>
          </w:p>
        </w:tc>
        <w:tc>
          <w:tcPr>
            <w:tcW w:w="1224" w:type="dxa"/>
            <w:shd w:val="clear" w:color="auto" w:fill="auto"/>
            <w:vAlign w:val="center"/>
            <w:hideMark/>
          </w:tcPr>
          <w:p w14:paraId="64EB4E33"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3223DAA9" w14:textId="77777777" w:rsidR="008176F2" w:rsidRPr="008176F2" w:rsidRDefault="008176F2" w:rsidP="0089509B">
            <w:pPr>
              <w:keepNext/>
              <w:spacing w:before="80" w:after="80"/>
            </w:pPr>
            <w:r w:rsidRPr="008176F2">
              <w:t>Work with and interpret directions in familiar and routine situations</w:t>
            </w:r>
          </w:p>
        </w:tc>
        <w:tc>
          <w:tcPr>
            <w:tcW w:w="1005" w:type="dxa"/>
            <w:shd w:val="clear" w:color="auto" w:fill="auto"/>
            <w:vAlign w:val="bottom"/>
            <w:hideMark/>
          </w:tcPr>
          <w:p w14:paraId="248860F5" w14:textId="77777777" w:rsidR="008176F2" w:rsidRPr="008176F2" w:rsidRDefault="008176F2" w:rsidP="0089509B">
            <w:pPr>
              <w:keepNext/>
              <w:spacing w:before="80" w:after="80"/>
              <w:jc w:val="center"/>
            </w:pPr>
            <w:r w:rsidRPr="008176F2">
              <w:t>30</w:t>
            </w:r>
          </w:p>
        </w:tc>
      </w:tr>
      <w:tr w:rsidR="008176F2" w:rsidRPr="008176F2" w14:paraId="638E58A8" w14:textId="77777777" w:rsidTr="006D26A1">
        <w:trPr>
          <w:trHeight w:val="300"/>
        </w:trPr>
        <w:tc>
          <w:tcPr>
            <w:tcW w:w="1611" w:type="dxa"/>
            <w:shd w:val="clear" w:color="auto" w:fill="auto"/>
            <w:vAlign w:val="center"/>
            <w:hideMark/>
          </w:tcPr>
          <w:p w14:paraId="554E2278" w14:textId="4B70DDDE" w:rsidR="008176F2" w:rsidRPr="008176F2" w:rsidRDefault="007B5E45" w:rsidP="0089509B">
            <w:pPr>
              <w:keepNext/>
              <w:spacing w:before="80" w:after="80"/>
            </w:pPr>
            <w:r>
              <w:t>VU22397</w:t>
            </w:r>
          </w:p>
        </w:tc>
        <w:tc>
          <w:tcPr>
            <w:tcW w:w="1224" w:type="dxa"/>
            <w:shd w:val="clear" w:color="auto" w:fill="auto"/>
            <w:vAlign w:val="center"/>
            <w:hideMark/>
          </w:tcPr>
          <w:p w14:paraId="318D2C70"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0FEE8C2C" w14:textId="77777777" w:rsidR="008176F2" w:rsidRPr="008176F2" w:rsidRDefault="008176F2" w:rsidP="0089509B">
            <w:pPr>
              <w:keepNext/>
              <w:spacing w:before="80" w:after="80"/>
            </w:pPr>
            <w:r w:rsidRPr="008176F2">
              <w:t>Work with measurement in familiar and routine situations</w:t>
            </w:r>
          </w:p>
        </w:tc>
        <w:tc>
          <w:tcPr>
            <w:tcW w:w="1005" w:type="dxa"/>
            <w:shd w:val="clear" w:color="auto" w:fill="auto"/>
            <w:vAlign w:val="bottom"/>
            <w:hideMark/>
          </w:tcPr>
          <w:p w14:paraId="4D843266" w14:textId="77777777" w:rsidR="008176F2" w:rsidRPr="008176F2" w:rsidRDefault="008176F2" w:rsidP="0089509B">
            <w:pPr>
              <w:keepNext/>
              <w:spacing w:before="80" w:after="80"/>
              <w:jc w:val="center"/>
            </w:pPr>
            <w:r w:rsidRPr="008176F2">
              <w:t>30</w:t>
            </w:r>
          </w:p>
        </w:tc>
      </w:tr>
      <w:tr w:rsidR="00EA5A8E" w:rsidRPr="008176F2" w14:paraId="61AE8457" w14:textId="77777777" w:rsidTr="00EA5A8E">
        <w:trPr>
          <w:trHeight w:val="585"/>
        </w:trPr>
        <w:tc>
          <w:tcPr>
            <w:tcW w:w="1611" w:type="dxa"/>
            <w:shd w:val="clear" w:color="auto" w:fill="auto"/>
            <w:vAlign w:val="center"/>
            <w:hideMark/>
          </w:tcPr>
          <w:p w14:paraId="27875CE3" w14:textId="5531A771" w:rsidR="00EA5A8E" w:rsidRPr="008176F2" w:rsidRDefault="007B5E45" w:rsidP="0089509B">
            <w:pPr>
              <w:keepNext/>
              <w:spacing w:before="80" w:after="80"/>
            </w:pPr>
            <w:r>
              <w:t>VU22398</w:t>
            </w:r>
          </w:p>
        </w:tc>
        <w:tc>
          <w:tcPr>
            <w:tcW w:w="1224" w:type="dxa"/>
            <w:shd w:val="clear" w:color="auto" w:fill="auto"/>
            <w:vAlign w:val="center"/>
            <w:hideMark/>
          </w:tcPr>
          <w:p w14:paraId="0F033A7F" w14:textId="77777777" w:rsidR="00EA5A8E" w:rsidRPr="008176F2" w:rsidRDefault="00EA5A8E" w:rsidP="0089509B">
            <w:pPr>
              <w:keepNext/>
              <w:spacing w:before="80" w:after="80"/>
            </w:pPr>
            <w:r w:rsidRPr="008176F2">
              <w:t>120103</w:t>
            </w:r>
          </w:p>
        </w:tc>
        <w:tc>
          <w:tcPr>
            <w:tcW w:w="5954" w:type="dxa"/>
            <w:gridSpan w:val="2"/>
            <w:shd w:val="clear" w:color="auto" w:fill="auto"/>
            <w:vAlign w:val="bottom"/>
            <w:hideMark/>
          </w:tcPr>
          <w:p w14:paraId="09E7DF4D" w14:textId="77777777" w:rsidR="00EA5A8E" w:rsidRPr="008176F2" w:rsidRDefault="00EA5A8E" w:rsidP="0089509B">
            <w:pPr>
              <w:keepNext/>
              <w:spacing w:before="80" w:after="80"/>
            </w:pPr>
            <w:r w:rsidRPr="008176F2">
              <w:t>Work with and interpret statistical information in familiar and routine texts</w:t>
            </w:r>
          </w:p>
        </w:tc>
        <w:tc>
          <w:tcPr>
            <w:tcW w:w="1005" w:type="dxa"/>
            <w:shd w:val="clear" w:color="auto" w:fill="auto"/>
            <w:vAlign w:val="bottom"/>
            <w:hideMark/>
          </w:tcPr>
          <w:p w14:paraId="1F6E3330" w14:textId="77777777" w:rsidR="00EA5A8E" w:rsidRPr="008176F2" w:rsidRDefault="00EA5A8E" w:rsidP="0089509B">
            <w:pPr>
              <w:keepNext/>
              <w:spacing w:before="80" w:after="80"/>
              <w:jc w:val="center"/>
            </w:pPr>
            <w:r w:rsidRPr="008176F2">
              <w:t>30</w:t>
            </w:r>
          </w:p>
        </w:tc>
      </w:tr>
      <w:tr w:rsidR="008176F2" w:rsidRPr="008176F2" w14:paraId="57EE5952" w14:textId="77777777" w:rsidTr="006D26A1">
        <w:trPr>
          <w:trHeight w:val="300"/>
        </w:trPr>
        <w:tc>
          <w:tcPr>
            <w:tcW w:w="1611" w:type="dxa"/>
            <w:shd w:val="clear" w:color="auto" w:fill="auto"/>
            <w:vAlign w:val="center"/>
            <w:hideMark/>
          </w:tcPr>
          <w:p w14:paraId="66EC0A8F" w14:textId="5CC235DE" w:rsidR="008176F2" w:rsidRPr="008176F2" w:rsidRDefault="007B5E45" w:rsidP="0089509B">
            <w:pPr>
              <w:keepNext/>
              <w:spacing w:before="80" w:after="80"/>
            </w:pPr>
            <w:r>
              <w:t>VU22399</w:t>
            </w:r>
          </w:p>
        </w:tc>
        <w:tc>
          <w:tcPr>
            <w:tcW w:w="1224" w:type="dxa"/>
            <w:shd w:val="clear" w:color="auto" w:fill="auto"/>
            <w:vAlign w:val="center"/>
            <w:hideMark/>
          </w:tcPr>
          <w:p w14:paraId="085DEE83"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1693D3E9" w14:textId="77777777" w:rsidR="008176F2" w:rsidRPr="008176F2" w:rsidRDefault="008176F2" w:rsidP="0089509B">
            <w:pPr>
              <w:keepNext/>
              <w:spacing w:before="80" w:after="80"/>
            </w:pPr>
            <w:r w:rsidRPr="008176F2">
              <w:t>Work with design and shape in familiar and routine situations</w:t>
            </w:r>
          </w:p>
        </w:tc>
        <w:tc>
          <w:tcPr>
            <w:tcW w:w="1005" w:type="dxa"/>
            <w:shd w:val="clear" w:color="auto" w:fill="auto"/>
            <w:vAlign w:val="bottom"/>
            <w:hideMark/>
          </w:tcPr>
          <w:p w14:paraId="40354D96" w14:textId="77777777" w:rsidR="008176F2" w:rsidRPr="008176F2" w:rsidRDefault="008176F2" w:rsidP="0089509B">
            <w:pPr>
              <w:keepNext/>
              <w:spacing w:before="80" w:after="80"/>
              <w:jc w:val="center"/>
            </w:pPr>
            <w:r w:rsidRPr="008176F2">
              <w:t>30</w:t>
            </w:r>
          </w:p>
        </w:tc>
      </w:tr>
      <w:tr w:rsidR="008176F2" w:rsidRPr="008176F2" w14:paraId="18BA339F" w14:textId="77777777" w:rsidTr="006D26A1">
        <w:trPr>
          <w:trHeight w:val="300"/>
        </w:trPr>
        <w:tc>
          <w:tcPr>
            <w:tcW w:w="1611" w:type="dxa"/>
            <w:shd w:val="clear" w:color="auto" w:fill="auto"/>
            <w:vAlign w:val="center"/>
            <w:hideMark/>
          </w:tcPr>
          <w:p w14:paraId="6DE572DB" w14:textId="0EBE1798" w:rsidR="008176F2" w:rsidRPr="008176F2" w:rsidRDefault="007B5E45" w:rsidP="0089509B">
            <w:pPr>
              <w:keepNext/>
              <w:spacing w:before="80" w:after="80"/>
            </w:pPr>
            <w:r>
              <w:t>VU22400</w:t>
            </w:r>
          </w:p>
        </w:tc>
        <w:tc>
          <w:tcPr>
            <w:tcW w:w="1224" w:type="dxa"/>
            <w:shd w:val="clear" w:color="auto" w:fill="auto"/>
            <w:vAlign w:val="center"/>
            <w:hideMark/>
          </w:tcPr>
          <w:p w14:paraId="1674341F"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030046C8" w14:textId="77777777" w:rsidR="008176F2" w:rsidRPr="008176F2" w:rsidRDefault="008176F2" w:rsidP="0089509B">
            <w:pPr>
              <w:keepNext/>
              <w:spacing w:before="80" w:after="80"/>
            </w:pPr>
            <w:r w:rsidRPr="008176F2">
              <w:t>Work with and interpret numerical information in familiar and routine texts</w:t>
            </w:r>
          </w:p>
        </w:tc>
        <w:tc>
          <w:tcPr>
            <w:tcW w:w="1005" w:type="dxa"/>
            <w:shd w:val="clear" w:color="auto" w:fill="auto"/>
            <w:vAlign w:val="bottom"/>
            <w:hideMark/>
          </w:tcPr>
          <w:p w14:paraId="3CA81F01" w14:textId="77777777" w:rsidR="008176F2" w:rsidRPr="008176F2" w:rsidRDefault="008176F2" w:rsidP="0089509B">
            <w:pPr>
              <w:keepNext/>
              <w:spacing w:before="80" w:after="80"/>
              <w:jc w:val="center"/>
            </w:pPr>
            <w:r w:rsidRPr="008176F2">
              <w:t>30</w:t>
            </w:r>
          </w:p>
        </w:tc>
      </w:tr>
      <w:tr w:rsidR="008176F2" w:rsidRPr="008176F2" w14:paraId="05489193" w14:textId="77777777" w:rsidTr="006D26A1">
        <w:trPr>
          <w:trHeight w:val="315"/>
        </w:trPr>
        <w:tc>
          <w:tcPr>
            <w:tcW w:w="8789" w:type="dxa"/>
            <w:gridSpan w:val="4"/>
            <w:shd w:val="clear" w:color="auto" w:fill="auto"/>
            <w:noWrap/>
            <w:vAlign w:val="bottom"/>
            <w:hideMark/>
          </w:tcPr>
          <w:p w14:paraId="1867F47A" w14:textId="77777777" w:rsidR="008176F2" w:rsidRPr="008176F2" w:rsidRDefault="008176F2" w:rsidP="0089509B">
            <w:pPr>
              <w:keepNext/>
              <w:spacing w:before="80" w:after="80"/>
              <w:rPr>
                <w:b/>
              </w:rPr>
            </w:pPr>
            <w:r w:rsidRPr="008176F2">
              <w:rPr>
                <w:b/>
              </w:rPr>
              <w:t>Special Interest Electives (4)</w:t>
            </w:r>
          </w:p>
        </w:tc>
        <w:tc>
          <w:tcPr>
            <w:tcW w:w="1005" w:type="dxa"/>
            <w:shd w:val="clear" w:color="auto" w:fill="auto"/>
            <w:vAlign w:val="bottom"/>
            <w:hideMark/>
          </w:tcPr>
          <w:p w14:paraId="671AAC15" w14:textId="77777777" w:rsidR="008176F2" w:rsidRPr="008176F2" w:rsidRDefault="008176F2" w:rsidP="0089509B">
            <w:pPr>
              <w:keepNext/>
              <w:spacing w:before="80" w:after="80"/>
              <w:jc w:val="center"/>
              <w:rPr>
                <w:b/>
              </w:rPr>
            </w:pPr>
          </w:p>
        </w:tc>
      </w:tr>
      <w:tr w:rsidR="008176F2" w:rsidRPr="008176F2" w14:paraId="4D897C7F" w14:textId="77777777" w:rsidTr="006D26A1">
        <w:trPr>
          <w:trHeight w:val="300"/>
        </w:trPr>
        <w:tc>
          <w:tcPr>
            <w:tcW w:w="1611" w:type="dxa"/>
            <w:shd w:val="clear" w:color="auto" w:fill="auto"/>
            <w:vAlign w:val="center"/>
            <w:hideMark/>
          </w:tcPr>
          <w:p w14:paraId="4C05761D" w14:textId="77777777" w:rsidR="008176F2" w:rsidRPr="008176F2" w:rsidRDefault="008176F2" w:rsidP="0089509B">
            <w:pPr>
              <w:keepNext/>
              <w:spacing w:before="80" w:after="80"/>
            </w:pPr>
            <w:r w:rsidRPr="008176F2">
              <w:t xml:space="preserve">BSBITU101 </w:t>
            </w:r>
          </w:p>
        </w:tc>
        <w:tc>
          <w:tcPr>
            <w:tcW w:w="1224" w:type="dxa"/>
            <w:shd w:val="clear" w:color="auto" w:fill="auto"/>
            <w:vAlign w:val="center"/>
            <w:hideMark/>
          </w:tcPr>
          <w:p w14:paraId="08911BD8" w14:textId="77777777" w:rsidR="008176F2" w:rsidRPr="008176F2" w:rsidRDefault="008176F2" w:rsidP="0089509B">
            <w:pPr>
              <w:keepNext/>
              <w:spacing w:before="80" w:after="80"/>
            </w:pPr>
            <w:r w:rsidRPr="008176F2">
              <w:t>080905 </w:t>
            </w:r>
          </w:p>
        </w:tc>
        <w:tc>
          <w:tcPr>
            <w:tcW w:w="5954" w:type="dxa"/>
            <w:gridSpan w:val="2"/>
            <w:shd w:val="clear" w:color="auto" w:fill="auto"/>
            <w:vAlign w:val="bottom"/>
            <w:hideMark/>
          </w:tcPr>
          <w:p w14:paraId="41E5D0C3" w14:textId="77777777" w:rsidR="008176F2" w:rsidRPr="008176F2" w:rsidRDefault="008176F2" w:rsidP="0089509B">
            <w:pPr>
              <w:keepNext/>
              <w:spacing w:before="80" w:after="80"/>
            </w:pPr>
            <w:r w:rsidRPr="008176F2">
              <w:t>Operate a personal computer</w:t>
            </w:r>
          </w:p>
        </w:tc>
        <w:tc>
          <w:tcPr>
            <w:tcW w:w="1005" w:type="dxa"/>
            <w:shd w:val="clear" w:color="auto" w:fill="auto"/>
            <w:vAlign w:val="bottom"/>
            <w:hideMark/>
          </w:tcPr>
          <w:p w14:paraId="28869186" w14:textId="77777777" w:rsidR="008176F2" w:rsidRPr="008176F2" w:rsidRDefault="008176F2" w:rsidP="0089509B">
            <w:pPr>
              <w:keepNext/>
              <w:spacing w:before="80" w:after="80"/>
              <w:jc w:val="center"/>
            </w:pPr>
            <w:r w:rsidRPr="008176F2">
              <w:t>20</w:t>
            </w:r>
          </w:p>
        </w:tc>
      </w:tr>
      <w:tr w:rsidR="008176F2" w:rsidRPr="008176F2" w14:paraId="17FC67F2" w14:textId="77777777" w:rsidTr="006D26A1">
        <w:trPr>
          <w:trHeight w:val="245"/>
        </w:trPr>
        <w:tc>
          <w:tcPr>
            <w:tcW w:w="1611" w:type="dxa"/>
            <w:shd w:val="clear" w:color="auto" w:fill="auto"/>
            <w:vAlign w:val="center"/>
            <w:hideMark/>
          </w:tcPr>
          <w:p w14:paraId="2E7A0488" w14:textId="77777777" w:rsidR="008176F2" w:rsidRPr="008176F2" w:rsidRDefault="008176F2" w:rsidP="0089509B">
            <w:pPr>
              <w:keepNext/>
              <w:spacing w:before="80" w:after="80"/>
            </w:pPr>
            <w:r w:rsidRPr="008176F2">
              <w:t xml:space="preserve">BSBITU102 </w:t>
            </w:r>
          </w:p>
        </w:tc>
        <w:tc>
          <w:tcPr>
            <w:tcW w:w="1224" w:type="dxa"/>
            <w:shd w:val="clear" w:color="auto" w:fill="auto"/>
            <w:vAlign w:val="center"/>
            <w:hideMark/>
          </w:tcPr>
          <w:p w14:paraId="1A0C9A91" w14:textId="77777777" w:rsidR="008176F2" w:rsidRPr="008176F2" w:rsidRDefault="008176F2" w:rsidP="0089509B">
            <w:pPr>
              <w:keepNext/>
              <w:spacing w:before="80" w:after="80"/>
            </w:pPr>
            <w:r w:rsidRPr="008176F2">
              <w:t>080903</w:t>
            </w:r>
          </w:p>
        </w:tc>
        <w:tc>
          <w:tcPr>
            <w:tcW w:w="5954" w:type="dxa"/>
            <w:gridSpan w:val="2"/>
            <w:shd w:val="clear" w:color="auto" w:fill="auto"/>
            <w:vAlign w:val="bottom"/>
            <w:hideMark/>
          </w:tcPr>
          <w:p w14:paraId="70927940" w14:textId="77777777" w:rsidR="008176F2" w:rsidRPr="008176F2" w:rsidRDefault="008176F2" w:rsidP="0089509B">
            <w:pPr>
              <w:keepNext/>
              <w:spacing w:before="80" w:after="80"/>
            </w:pPr>
            <w:r w:rsidRPr="008176F2">
              <w:t>Develop keyboard skills</w:t>
            </w:r>
          </w:p>
        </w:tc>
        <w:tc>
          <w:tcPr>
            <w:tcW w:w="1005" w:type="dxa"/>
            <w:shd w:val="clear" w:color="auto" w:fill="auto"/>
            <w:vAlign w:val="bottom"/>
            <w:hideMark/>
          </w:tcPr>
          <w:p w14:paraId="3E427E84" w14:textId="77777777" w:rsidR="008176F2" w:rsidRPr="008176F2" w:rsidRDefault="008176F2" w:rsidP="0089509B">
            <w:pPr>
              <w:keepNext/>
              <w:spacing w:before="80" w:after="80"/>
              <w:jc w:val="center"/>
            </w:pPr>
            <w:r w:rsidRPr="008176F2">
              <w:t>40</w:t>
            </w:r>
          </w:p>
        </w:tc>
      </w:tr>
      <w:tr w:rsidR="008176F2" w:rsidRPr="008176F2" w14:paraId="1607A5C1" w14:textId="77777777" w:rsidTr="006D26A1">
        <w:trPr>
          <w:trHeight w:val="394"/>
        </w:trPr>
        <w:tc>
          <w:tcPr>
            <w:tcW w:w="1611" w:type="dxa"/>
            <w:shd w:val="clear" w:color="auto" w:fill="auto"/>
            <w:vAlign w:val="center"/>
            <w:hideMark/>
          </w:tcPr>
          <w:p w14:paraId="492C6829" w14:textId="77777777" w:rsidR="008176F2" w:rsidRPr="008176F2" w:rsidRDefault="008176F2" w:rsidP="0089509B">
            <w:pPr>
              <w:keepNext/>
              <w:spacing w:before="80" w:after="80"/>
            </w:pPr>
            <w:r w:rsidRPr="008176F2">
              <w:t xml:space="preserve">BSBWHS201 </w:t>
            </w:r>
          </w:p>
        </w:tc>
        <w:tc>
          <w:tcPr>
            <w:tcW w:w="1224" w:type="dxa"/>
            <w:shd w:val="clear" w:color="auto" w:fill="auto"/>
            <w:vAlign w:val="center"/>
            <w:hideMark/>
          </w:tcPr>
          <w:p w14:paraId="47A4BE0B" w14:textId="77777777" w:rsidR="008176F2" w:rsidRPr="008176F2" w:rsidRDefault="008176F2" w:rsidP="0089509B">
            <w:pPr>
              <w:keepNext/>
              <w:spacing w:before="80" w:after="80"/>
            </w:pPr>
            <w:r w:rsidRPr="008176F2">
              <w:t>061301 </w:t>
            </w:r>
          </w:p>
        </w:tc>
        <w:tc>
          <w:tcPr>
            <w:tcW w:w="5954" w:type="dxa"/>
            <w:gridSpan w:val="2"/>
            <w:shd w:val="clear" w:color="auto" w:fill="auto"/>
            <w:vAlign w:val="bottom"/>
            <w:hideMark/>
          </w:tcPr>
          <w:p w14:paraId="161B7AF9" w14:textId="77777777" w:rsidR="008176F2" w:rsidRPr="008176F2" w:rsidRDefault="008176F2" w:rsidP="0089509B">
            <w:pPr>
              <w:keepNext/>
              <w:spacing w:before="80" w:after="80"/>
            </w:pPr>
            <w:r w:rsidRPr="008176F2">
              <w:t>Contribute to health and safety of self and others</w:t>
            </w:r>
          </w:p>
        </w:tc>
        <w:tc>
          <w:tcPr>
            <w:tcW w:w="1005" w:type="dxa"/>
            <w:shd w:val="clear" w:color="auto" w:fill="auto"/>
            <w:vAlign w:val="bottom"/>
            <w:hideMark/>
          </w:tcPr>
          <w:p w14:paraId="3749672B" w14:textId="77777777" w:rsidR="008176F2" w:rsidRPr="008176F2" w:rsidRDefault="008176F2" w:rsidP="0089509B">
            <w:pPr>
              <w:keepNext/>
              <w:spacing w:before="80" w:after="80"/>
              <w:jc w:val="center"/>
            </w:pPr>
            <w:r w:rsidRPr="008176F2">
              <w:t>20</w:t>
            </w:r>
          </w:p>
        </w:tc>
      </w:tr>
      <w:tr w:rsidR="008176F2" w:rsidRPr="008176F2" w14:paraId="559E401C" w14:textId="77777777" w:rsidTr="006D26A1">
        <w:trPr>
          <w:trHeight w:val="257"/>
        </w:trPr>
        <w:tc>
          <w:tcPr>
            <w:tcW w:w="1611" w:type="dxa"/>
            <w:shd w:val="clear" w:color="auto" w:fill="auto"/>
            <w:vAlign w:val="center"/>
            <w:hideMark/>
          </w:tcPr>
          <w:p w14:paraId="3E6E9B61" w14:textId="77777777" w:rsidR="008176F2" w:rsidRPr="008176F2" w:rsidRDefault="008176F2" w:rsidP="0089509B">
            <w:pPr>
              <w:keepNext/>
              <w:spacing w:before="80" w:after="80"/>
            </w:pPr>
            <w:r w:rsidRPr="008176F2">
              <w:t>HLTAID002</w:t>
            </w:r>
          </w:p>
        </w:tc>
        <w:tc>
          <w:tcPr>
            <w:tcW w:w="1224" w:type="dxa"/>
            <w:shd w:val="clear" w:color="auto" w:fill="auto"/>
            <w:vAlign w:val="center"/>
            <w:hideMark/>
          </w:tcPr>
          <w:p w14:paraId="344BAFE8" w14:textId="77777777" w:rsidR="008176F2" w:rsidRPr="008176F2" w:rsidRDefault="008176F2" w:rsidP="0089509B">
            <w:pPr>
              <w:keepNext/>
              <w:spacing w:before="80" w:after="80"/>
            </w:pPr>
            <w:r w:rsidRPr="008176F2">
              <w:t>069907 </w:t>
            </w:r>
          </w:p>
        </w:tc>
        <w:tc>
          <w:tcPr>
            <w:tcW w:w="5954" w:type="dxa"/>
            <w:gridSpan w:val="2"/>
            <w:shd w:val="clear" w:color="auto" w:fill="auto"/>
            <w:vAlign w:val="bottom"/>
            <w:hideMark/>
          </w:tcPr>
          <w:p w14:paraId="56A81EB0" w14:textId="77777777" w:rsidR="008176F2" w:rsidRPr="008176F2" w:rsidRDefault="008176F2" w:rsidP="0089509B">
            <w:pPr>
              <w:keepNext/>
              <w:spacing w:before="80" w:after="80"/>
            </w:pPr>
            <w:r w:rsidRPr="008176F2">
              <w:t>Provide basic emergency life support</w:t>
            </w:r>
          </w:p>
        </w:tc>
        <w:tc>
          <w:tcPr>
            <w:tcW w:w="1005" w:type="dxa"/>
            <w:shd w:val="clear" w:color="auto" w:fill="auto"/>
            <w:vAlign w:val="bottom"/>
            <w:hideMark/>
          </w:tcPr>
          <w:p w14:paraId="0AAE23C0" w14:textId="77777777" w:rsidR="008176F2" w:rsidRPr="008176F2" w:rsidRDefault="008176F2" w:rsidP="0089509B">
            <w:pPr>
              <w:keepNext/>
              <w:spacing w:before="80" w:after="80"/>
              <w:jc w:val="center"/>
            </w:pPr>
            <w:r w:rsidRPr="008176F2">
              <w:t>12</w:t>
            </w:r>
          </w:p>
        </w:tc>
      </w:tr>
      <w:tr w:rsidR="00756727" w:rsidRPr="008176F2" w14:paraId="0ED832ED" w14:textId="77777777" w:rsidTr="006D26A1">
        <w:trPr>
          <w:trHeight w:val="249"/>
        </w:trPr>
        <w:tc>
          <w:tcPr>
            <w:tcW w:w="1611" w:type="dxa"/>
            <w:shd w:val="clear" w:color="auto" w:fill="auto"/>
            <w:vAlign w:val="center"/>
          </w:tcPr>
          <w:p w14:paraId="51D3030B" w14:textId="6AF487CC" w:rsidR="00756727" w:rsidRPr="008176F2" w:rsidRDefault="00756727" w:rsidP="0089509B">
            <w:pPr>
              <w:keepNext/>
              <w:spacing w:before="80" w:after="80"/>
            </w:pPr>
            <w:r>
              <w:t>HLTAID003</w:t>
            </w:r>
          </w:p>
        </w:tc>
        <w:tc>
          <w:tcPr>
            <w:tcW w:w="1224" w:type="dxa"/>
            <w:shd w:val="clear" w:color="auto" w:fill="auto"/>
            <w:vAlign w:val="center"/>
          </w:tcPr>
          <w:p w14:paraId="2728B063" w14:textId="0C175440" w:rsidR="00756727" w:rsidRPr="008176F2" w:rsidRDefault="00756727" w:rsidP="0089509B">
            <w:pPr>
              <w:keepNext/>
              <w:spacing w:before="80" w:after="80"/>
            </w:pPr>
            <w:r w:rsidRPr="00756727">
              <w:t>069907</w:t>
            </w:r>
          </w:p>
        </w:tc>
        <w:tc>
          <w:tcPr>
            <w:tcW w:w="5954" w:type="dxa"/>
            <w:gridSpan w:val="2"/>
            <w:shd w:val="clear" w:color="auto" w:fill="auto"/>
            <w:vAlign w:val="bottom"/>
          </w:tcPr>
          <w:p w14:paraId="5F039550" w14:textId="4E94275C" w:rsidR="00756727" w:rsidRPr="008176F2" w:rsidRDefault="00756727" w:rsidP="0089509B">
            <w:pPr>
              <w:keepNext/>
              <w:spacing w:before="80" w:after="80"/>
            </w:pPr>
            <w:r>
              <w:t>Provide first aid</w:t>
            </w:r>
          </w:p>
        </w:tc>
        <w:tc>
          <w:tcPr>
            <w:tcW w:w="1005" w:type="dxa"/>
            <w:shd w:val="clear" w:color="auto" w:fill="auto"/>
            <w:vAlign w:val="bottom"/>
          </w:tcPr>
          <w:p w14:paraId="2784059D" w14:textId="65A7C0A6" w:rsidR="00756727" w:rsidRPr="008176F2" w:rsidRDefault="00756727" w:rsidP="0089509B">
            <w:pPr>
              <w:keepNext/>
              <w:spacing w:before="80" w:after="80"/>
              <w:jc w:val="center"/>
            </w:pPr>
            <w:r>
              <w:t>18</w:t>
            </w:r>
          </w:p>
        </w:tc>
      </w:tr>
      <w:tr w:rsidR="008176F2" w:rsidRPr="008176F2" w14:paraId="42549ADE" w14:textId="77777777" w:rsidTr="006D26A1">
        <w:trPr>
          <w:trHeight w:val="249"/>
        </w:trPr>
        <w:tc>
          <w:tcPr>
            <w:tcW w:w="1611" w:type="dxa"/>
            <w:shd w:val="clear" w:color="auto" w:fill="auto"/>
            <w:vAlign w:val="center"/>
            <w:hideMark/>
          </w:tcPr>
          <w:p w14:paraId="330E5754" w14:textId="77777777" w:rsidR="008176F2" w:rsidRPr="008176F2" w:rsidRDefault="008176F2" w:rsidP="0089509B">
            <w:pPr>
              <w:keepNext/>
              <w:spacing w:before="80" w:after="80"/>
            </w:pPr>
            <w:r w:rsidRPr="008176F2">
              <w:t xml:space="preserve">ICTICT103 </w:t>
            </w:r>
          </w:p>
        </w:tc>
        <w:tc>
          <w:tcPr>
            <w:tcW w:w="1224" w:type="dxa"/>
            <w:shd w:val="clear" w:color="auto" w:fill="auto"/>
            <w:vAlign w:val="center"/>
            <w:hideMark/>
          </w:tcPr>
          <w:p w14:paraId="4838ED3C" w14:textId="77777777" w:rsidR="008176F2" w:rsidRPr="008176F2" w:rsidRDefault="008176F2" w:rsidP="0089509B">
            <w:pPr>
              <w:keepNext/>
              <w:spacing w:before="80" w:after="80"/>
            </w:pPr>
            <w:r w:rsidRPr="008176F2">
              <w:t>080905</w:t>
            </w:r>
          </w:p>
        </w:tc>
        <w:tc>
          <w:tcPr>
            <w:tcW w:w="5954" w:type="dxa"/>
            <w:gridSpan w:val="2"/>
            <w:shd w:val="clear" w:color="auto" w:fill="auto"/>
            <w:vAlign w:val="bottom"/>
            <w:hideMark/>
          </w:tcPr>
          <w:p w14:paraId="4AF1E7B8" w14:textId="77777777" w:rsidR="008176F2" w:rsidRPr="008176F2" w:rsidRDefault="008176F2" w:rsidP="0089509B">
            <w:pPr>
              <w:keepNext/>
              <w:spacing w:before="80" w:after="80"/>
            </w:pPr>
            <w:r w:rsidRPr="008176F2">
              <w:t>Use, communicate and search securely on the internet</w:t>
            </w:r>
          </w:p>
        </w:tc>
        <w:tc>
          <w:tcPr>
            <w:tcW w:w="1005" w:type="dxa"/>
            <w:shd w:val="clear" w:color="auto" w:fill="auto"/>
            <w:vAlign w:val="bottom"/>
            <w:hideMark/>
          </w:tcPr>
          <w:p w14:paraId="3D535E47" w14:textId="77777777" w:rsidR="008176F2" w:rsidRPr="008176F2" w:rsidRDefault="008176F2" w:rsidP="0089509B">
            <w:pPr>
              <w:keepNext/>
              <w:spacing w:before="80" w:after="80"/>
              <w:jc w:val="center"/>
            </w:pPr>
            <w:r w:rsidRPr="008176F2">
              <w:t>50</w:t>
            </w:r>
          </w:p>
        </w:tc>
      </w:tr>
      <w:tr w:rsidR="00756727" w:rsidRPr="008176F2" w14:paraId="3FC5F286" w14:textId="77777777" w:rsidTr="006D26A1">
        <w:trPr>
          <w:trHeight w:val="255"/>
        </w:trPr>
        <w:tc>
          <w:tcPr>
            <w:tcW w:w="1611" w:type="dxa"/>
            <w:shd w:val="clear" w:color="auto" w:fill="auto"/>
            <w:vAlign w:val="center"/>
          </w:tcPr>
          <w:p w14:paraId="62E46F72" w14:textId="1ACAD22E" w:rsidR="00756727" w:rsidRPr="008176F2" w:rsidRDefault="00756727" w:rsidP="0089509B">
            <w:pPr>
              <w:keepNext/>
              <w:spacing w:before="80" w:after="80"/>
            </w:pPr>
            <w:r>
              <w:t>ICTICT106</w:t>
            </w:r>
          </w:p>
        </w:tc>
        <w:tc>
          <w:tcPr>
            <w:tcW w:w="1224" w:type="dxa"/>
            <w:shd w:val="clear" w:color="auto" w:fill="auto"/>
            <w:vAlign w:val="center"/>
          </w:tcPr>
          <w:p w14:paraId="70944399" w14:textId="6EF874FF" w:rsidR="00756727" w:rsidRPr="008176F2" w:rsidRDefault="00756727" w:rsidP="0089509B">
            <w:pPr>
              <w:keepNext/>
              <w:spacing w:before="80" w:after="80"/>
            </w:pPr>
            <w:r w:rsidRPr="00756727">
              <w:t>080905</w:t>
            </w:r>
          </w:p>
        </w:tc>
        <w:tc>
          <w:tcPr>
            <w:tcW w:w="5954" w:type="dxa"/>
            <w:gridSpan w:val="2"/>
            <w:shd w:val="clear" w:color="auto" w:fill="auto"/>
            <w:vAlign w:val="bottom"/>
          </w:tcPr>
          <w:p w14:paraId="02F246F6" w14:textId="2FE5B7D9" w:rsidR="00756727" w:rsidRPr="008176F2" w:rsidRDefault="00756727" w:rsidP="0089509B">
            <w:pPr>
              <w:keepNext/>
              <w:spacing w:before="80" w:after="80"/>
            </w:pPr>
            <w:r>
              <w:t>Operate presentation packages</w:t>
            </w:r>
          </w:p>
        </w:tc>
        <w:tc>
          <w:tcPr>
            <w:tcW w:w="1005" w:type="dxa"/>
            <w:shd w:val="clear" w:color="auto" w:fill="auto"/>
            <w:vAlign w:val="bottom"/>
          </w:tcPr>
          <w:p w14:paraId="239900F1" w14:textId="49BC3AA9" w:rsidR="00756727" w:rsidRPr="008176F2" w:rsidRDefault="00756727" w:rsidP="0089509B">
            <w:pPr>
              <w:keepNext/>
              <w:spacing w:before="80" w:after="80"/>
              <w:jc w:val="center"/>
            </w:pPr>
            <w:r>
              <w:t>25</w:t>
            </w:r>
          </w:p>
        </w:tc>
      </w:tr>
      <w:tr w:rsidR="008176F2" w:rsidRPr="008176F2" w14:paraId="3141D5EE" w14:textId="77777777" w:rsidTr="006D26A1">
        <w:trPr>
          <w:trHeight w:val="255"/>
        </w:trPr>
        <w:tc>
          <w:tcPr>
            <w:tcW w:w="1611" w:type="dxa"/>
            <w:shd w:val="clear" w:color="auto" w:fill="auto"/>
            <w:vAlign w:val="center"/>
            <w:hideMark/>
          </w:tcPr>
          <w:p w14:paraId="42C5FEA8" w14:textId="77777777" w:rsidR="008176F2" w:rsidRPr="008176F2" w:rsidRDefault="008176F2" w:rsidP="0089509B">
            <w:pPr>
              <w:keepNext/>
              <w:spacing w:before="80" w:after="80"/>
            </w:pPr>
            <w:r w:rsidRPr="008176F2">
              <w:t xml:space="preserve">PUATEA001B </w:t>
            </w:r>
          </w:p>
        </w:tc>
        <w:tc>
          <w:tcPr>
            <w:tcW w:w="1224" w:type="dxa"/>
            <w:shd w:val="clear" w:color="auto" w:fill="auto"/>
            <w:vAlign w:val="center"/>
            <w:hideMark/>
          </w:tcPr>
          <w:p w14:paraId="40C73BDD" w14:textId="77777777" w:rsidR="008176F2" w:rsidRPr="008176F2" w:rsidRDefault="008176F2" w:rsidP="0089509B">
            <w:pPr>
              <w:keepNext/>
              <w:spacing w:before="80" w:after="80"/>
            </w:pPr>
            <w:r w:rsidRPr="008176F2">
              <w:t>120505 </w:t>
            </w:r>
          </w:p>
        </w:tc>
        <w:tc>
          <w:tcPr>
            <w:tcW w:w="5954" w:type="dxa"/>
            <w:gridSpan w:val="2"/>
            <w:shd w:val="clear" w:color="auto" w:fill="auto"/>
            <w:vAlign w:val="bottom"/>
            <w:hideMark/>
          </w:tcPr>
          <w:p w14:paraId="3650560B" w14:textId="77777777" w:rsidR="008176F2" w:rsidRPr="008176F2" w:rsidRDefault="008176F2" w:rsidP="0089509B">
            <w:pPr>
              <w:keepNext/>
              <w:spacing w:before="80" w:after="80"/>
            </w:pPr>
            <w:r w:rsidRPr="008176F2">
              <w:t>Work in a team</w:t>
            </w:r>
          </w:p>
        </w:tc>
        <w:tc>
          <w:tcPr>
            <w:tcW w:w="1005" w:type="dxa"/>
            <w:shd w:val="clear" w:color="auto" w:fill="auto"/>
            <w:vAlign w:val="bottom"/>
            <w:hideMark/>
          </w:tcPr>
          <w:p w14:paraId="4301A5C9" w14:textId="77777777" w:rsidR="008176F2" w:rsidRPr="008176F2" w:rsidRDefault="008176F2" w:rsidP="0089509B">
            <w:pPr>
              <w:keepNext/>
              <w:spacing w:before="80" w:after="80"/>
              <w:jc w:val="center"/>
            </w:pPr>
            <w:r w:rsidRPr="008176F2">
              <w:t>20</w:t>
            </w:r>
          </w:p>
        </w:tc>
      </w:tr>
      <w:tr w:rsidR="008176F2" w:rsidRPr="008176F2" w14:paraId="746580A3" w14:textId="77777777" w:rsidTr="006D26A1">
        <w:trPr>
          <w:trHeight w:val="300"/>
        </w:trPr>
        <w:tc>
          <w:tcPr>
            <w:tcW w:w="1611" w:type="dxa"/>
            <w:shd w:val="clear" w:color="auto" w:fill="auto"/>
            <w:vAlign w:val="center"/>
            <w:hideMark/>
          </w:tcPr>
          <w:p w14:paraId="45B8D0FF" w14:textId="77777777" w:rsidR="008176F2" w:rsidRPr="008176F2" w:rsidRDefault="008176F2" w:rsidP="0089509B">
            <w:pPr>
              <w:keepNext/>
              <w:spacing w:before="80" w:after="80"/>
            </w:pPr>
            <w:r w:rsidRPr="008176F2">
              <w:t xml:space="preserve">VU21666 </w:t>
            </w:r>
          </w:p>
        </w:tc>
        <w:tc>
          <w:tcPr>
            <w:tcW w:w="1224" w:type="dxa"/>
            <w:shd w:val="clear" w:color="auto" w:fill="auto"/>
            <w:vAlign w:val="center"/>
            <w:hideMark/>
          </w:tcPr>
          <w:p w14:paraId="5E368FB1" w14:textId="77777777" w:rsidR="008176F2" w:rsidRPr="008176F2" w:rsidRDefault="008176F2" w:rsidP="0089509B">
            <w:pPr>
              <w:keepNext/>
              <w:spacing w:before="80" w:after="80"/>
            </w:pPr>
            <w:r w:rsidRPr="008176F2">
              <w:t>120503</w:t>
            </w:r>
          </w:p>
        </w:tc>
        <w:tc>
          <w:tcPr>
            <w:tcW w:w="5954" w:type="dxa"/>
            <w:gridSpan w:val="2"/>
            <w:shd w:val="clear" w:color="auto" w:fill="auto"/>
            <w:vAlign w:val="bottom"/>
            <w:hideMark/>
          </w:tcPr>
          <w:p w14:paraId="6E3356F5" w14:textId="77777777" w:rsidR="008176F2" w:rsidRPr="008176F2" w:rsidRDefault="008176F2" w:rsidP="0089509B">
            <w:pPr>
              <w:keepNext/>
              <w:spacing w:before="80" w:after="80"/>
            </w:pPr>
            <w:r w:rsidRPr="008176F2">
              <w:t>Participate in job seeking activities</w:t>
            </w:r>
          </w:p>
        </w:tc>
        <w:tc>
          <w:tcPr>
            <w:tcW w:w="1005" w:type="dxa"/>
            <w:shd w:val="clear" w:color="auto" w:fill="auto"/>
            <w:vAlign w:val="bottom"/>
            <w:hideMark/>
          </w:tcPr>
          <w:p w14:paraId="429BF728" w14:textId="77777777" w:rsidR="008176F2" w:rsidRPr="008176F2" w:rsidRDefault="008176F2" w:rsidP="0089509B">
            <w:pPr>
              <w:keepNext/>
              <w:spacing w:before="80" w:after="80"/>
              <w:jc w:val="center"/>
            </w:pPr>
            <w:r w:rsidRPr="008176F2">
              <w:t>50</w:t>
            </w:r>
          </w:p>
        </w:tc>
      </w:tr>
      <w:tr w:rsidR="008176F2" w:rsidRPr="008176F2" w14:paraId="3B9A3B3C" w14:textId="77777777" w:rsidTr="006D26A1">
        <w:trPr>
          <w:trHeight w:val="300"/>
        </w:trPr>
        <w:tc>
          <w:tcPr>
            <w:tcW w:w="1611" w:type="dxa"/>
            <w:shd w:val="clear" w:color="auto" w:fill="auto"/>
            <w:vAlign w:val="center"/>
            <w:hideMark/>
          </w:tcPr>
          <w:p w14:paraId="7504D583" w14:textId="77777777" w:rsidR="008176F2" w:rsidRPr="008176F2" w:rsidRDefault="008176F2" w:rsidP="0089509B">
            <w:pPr>
              <w:keepNext/>
              <w:spacing w:before="80" w:after="80"/>
            </w:pPr>
            <w:r w:rsidRPr="008176F2">
              <w:t>VU22107</w:t>
            </w:r>
          </w:p>
        </w:tc>
        <w:tc>
          <w:tcPr>
            <w:tcW w:w="1224" w:type="dxa"/>
            <w:shd w:val="clear" w:color="auto" w:fill="auto"/>
            <w:vAlign w:val="center"/>
            <w:hideMark/>
          </w:tcPr>
          <w:p w14:paraId="557FFCCC"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2A1201D7" w14:textId="77777777" w:rsidR="008176F2" w:rsidRPr="008176F2" w:rsidRDefault="008176F2" w:rsidP="0089509B">
            <w:pPr>
              <w:keepNext/>
              <w:spacing w:before="80" w:after="80"/>
            </w:pPr>
            <w:r w:rsidRPr="008176F2">
              <w:t>Calculate and communicate sports scores</w:t>
            </w:r>
          </w:p>
        </w:tc>
        <w:tc>
          <w:tcPr>
            <w:tcW w:w="1005" w:type="dxa"/>
            <w:shd w:val="clear" w:color="auto" w:fill="auto"/>
            <w:vAlign w:val="bottom"/>
            <w:hideMark/>
          </w:tcPr>
          <w:p w14:paraId="0FDD65E2" w14:textId="77777777" w:rsidR="008176F2" w:rsidRPr="008176F2" w:rsidRDefault="008176F2" w:rsidP="0089509B">
            <w:pPr>
              <w:keepNext/>
              <w:spacing w:before="80" w:after="80"/>
              <w:jc w:val="center"/>
            </w:pPr>
            <w:r w:rsidRPr="008176F2">
              <w:t>10</w:t>
            </w:r>
          </w:p>
        </w:tc>
      </w:tr>
      <w:tr w:rsidR="008176F2" w:rsidRPr="008176F2" w14:paraId="7182AB30" w14:textId="77777777" w:rsidTr="006D26A1">
        <w:trPr>
          <w:trHeight w:val="300"/>
        </w:trPr>
        <w:tc>
          <w:tcPr>
            <w:tcW w:w="1611" w:type="dxa"/>
            <w:shd w:val="clear" w:color="auto" w:fill="auto"/>
            <w:vAlign w:val="center"/>
            <w:hideMark/>
          </w:tcPr>
          <w:p w14:paraId="26DF461D" w14:textId="6CD7B789" w:rsidR="008176F2" w:rsidRPr="008176F2" w:rsidRDefault="00575C30" w:rsidP="0089509B">
            <w:pPr>
              <w:keepNext/>
              <w:spacing w:before="80" w:after="80"/>
            </w:pPr>
            <w:r>
              <w:t>VU22379</w:t>
            </w:r>
          </w:p>
        </w:tc>
        <w:tc>
          <w:tcPr>
            <w:tcW w:w="1224" w:type="dxa"/>
            <w:shd w:val="clear" w:color="auto" w:fill="auto"/>
            <w:vAlign w:val="center"/>
            <w:hideMark/>
          </w:tcPr>
          <w:p w14:paraId="5E918DCA"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10F9749F" w14:textId="77777777" w:rsidR="008176F2" w:rsidRPr="008176F2" w:rsidRDefault="008176F2" w:rsidP="0089509B">
            <w:pPr>
              <w:keepNext/>
              <w:spacing w:before="80" w:after="80"/>
            </w:pPr>
            <w:r w:rsidRPr="008176F2">
              <w:t>Identify community options</w:t>
            </w:r>
          </w:p>
        </w:tc>
        <w:tc>
          <w:tcPr>
            <w:tcW w:w="1005" w:type="dxa"/>
            <w:shd w:val="clear" w:color="auto" w:fill="auto"/>
            <w:vAlign w:val="bottom"/>
            <w:hideMark/>
          </w:tcPr>
          <w:p w14:paraId="4CFBC35D" w14:textId="77777777" w:rsidR="008176F2" w:rsidRPr="008176F2" w:rsidRDefault="008176F2" w:rsidP="0089509B">
            <w:pPr>
              <w:keepNext/>
              <w:spacing w:before="80" w:after="80"/>
              <w:jc w:val="center"/>
            </w:pPr>
            <w:r w:rsidRPr="008176F2">
              <w:t>20</w:t>
            </w:r>
          </w:p>
        </w:tc>
      </w:tr>
      <w:tr w:rsidR="008176F2" w:rsidRPr="008176F2" w14:paraId="119F5325" w14:textId="77777777" w:rsidTr="006D26A1">
        <w:trPr>
          <w:trHeight w:val="300"/>
        </w:trPr>
        <w:tc>
          <w:tcPr>
            <w:tcW w:w="1611" w:type="dxa"/>
            <w:shd w:val="clear" w:color="auto" w:fill="auto"/>
            <w:vAlign w:val="center"/>
            <w:hideMark/>
          </w:tcPr>
          <w:p w14:paraId="3CEE3990" w14:textId="78ECB38B" w:rsidR="008176F2" w:rsidRPr="008176F2" w:rsidRDefault="007B5E45" w:rsidP="0089509B">
            <w:pPr>
              <w:keepNext/>
              <w:spacing w:before="80" w:after="80"/>
            </w:pPr>
            <w:r>
              <w:t>VU22380</w:t>
            </w:r>
          </w:p>
        </w:tc>
        <w:tc>
          <w:tcPr>
            <w:tcW w:w="1224" w:type="dxa"/>
            <w:shd w:val="clear" w:color="auto" w:fill="auto"/>
            <w:vAlign w:val="center"/>
            <w:hideMark/>
          </w:tcPr>
          <w:p w14:paraId="1A231D29"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50226B2F" w14:textId="77777777" w:rsidR="008176F2" w:rsidRPr="008176F2" w:rsidRDefault="008176F2" w:rsidP="0089509B">
            <w:pPr>
              <w:keepNext/>
              <w:spacing w:before="80" w:after="80"/>
            </w:pPr>
            <w:r w:rsidRPr="008176F2">
              <w:t>Identify features of the education system</w:t>
            </w:r>
          </w:p>
        </w:tc>
        <w:tc>
          <w:tcPr>
            <w:tcW w:w="1005" w:type="dxa"/>
            <w:shd w:val="clear" w:color="auto" w:fill="auto"/>
            <w:vAlign w:val="bottom"/>
            <w:hideMark/>
          </w:tcPr>
          <w:p w14:paraId="5376DA3E" w14:textId="77777777" w:rsidR="008176F2" w:rsidRPr="008176F2" w:rsidRDefault="008176F2" w:rsidP="0089509B">
            <w:pPr>
              <w:keepNext/>
              <w:spacing w:before="80" w:after="80"/>
              <w:jc w:val="center"/>
            </w:pPr>
            <w:r w:rsidRPr="008176F2">
              <w:t>20</w:t>
            </w:r>
          </w:p>
        </w:tc>
      </w:tr>
      <w:tr w:rsidR="008176F2" w:rsidRPr="008176F2" w14:paraId="5853F820" w14:textId="77777777" w:rsidTr="006D26A1">
        <w:trPr>
          <w:trHeight w:val="300"/>
        </w:trPr>
        <w:tc>
          <w:tcPr>
            <w:tcW w:w="1611" w:type="dxa"/>
            <w:shd w:val="clear" w:color="auto" w:fill="auto"/>
            <w:vAlign w:val="center"/>
            <w:hideMark/>
          </w:tcPr>
          <w:p w14:paraId="28456505" w14:textId="5D5CE380" w:rsidR="008176F2" w:rsidRPr="008176F2" w:rsidRDefault="00B8255F" w:rsidP="0089509B">
            <w:pPr>
              <w:keepNext/>
              <w:spacing w:before="80" w:after="80"/>
            </w:pPr>
            <w:r>
              <w:t>VU22381</w:t>
            </w:r>
          </w:p>
        </w:tc>
        <w:tc>
          <w:tcPr>
            <w:tcW w:w="1224" w:type="dxa"/>
            <w:shd w:val="clear" w:color="auto" w:fill="auto"/>
            <w:vAlign w:val="center"/>
            <w:hideMark/>
          </w:tcPr>
          <w:p w14:paraId="09413B99"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26981AB3" w14:textId="77777777" w:rsidR="008176F2" w:rsidRPr="008176F2" w:rsidRDefault="008176F2" w:rsidP="0089509B">
            <w:pPr>
              <w:keepNext/>
              <w:spacing w:before="80" w:after="80"/>
            </w:pPr>
            <w:r w:rsidRPr="008176F2">
              <w:t>Identify features of the health care system</w:t>
            </w:r>
          </w:p>
        </w:tc>
        <w:tc>
          <w:tcPr>
            <w:tcW w:w="1005" w:type="dxa"/>
            <w:shd w:val="clear" w:color="auto" w:fill="auto"/>
            <w:vAlign w:val="bottom"/>
            <w:hideMark/>
          </w:tcPr>
          <w:p w14:paraId="34450EC2" w14:textId="77777777" w:rsidR="008176F2" w:rsidRPr="008176F2" w:rsidRDefault="008176F2" w:rsidP="0089509B">
            <w:pPr>
              <w:keepNext/>
              <w:spacing w:before="80" w:after="80"/>
              <w:jc w:val="center"/>
            </w:pPr>
            <w:r w:rsidRPr="008176F2">
              <w:t>20</w:t>
            </w:r>
          </w:p>
        </w:tc>
      </w:tr>
      <w:tr w:rsidR="008176F2" w:rsidRPr="008176F2" w14:paraId="02900AB9" w14:textId="77777777" w:rsidTr="006D26A1">
        <w:trPr>
          <w:trHeight w:val="300"/>
        </w:trPr>
        <w:tc>
          <w:tcPr>
            <w:tcW w:w="1611" w:type="dxa"/>
            <w:shd w:val="clear" w:color="auto" w:fill="auto"/>
            <w:vAlign w:val="center"/>
            <w:hideMark/>
          </w:tcPr>
          <w:p w14:paraId="2862C0B0" w14:textId="52DAF1E1" w:rsidR="008176F2" w:rsidRPr="008176F2" w:rsidRDefault="00FE4747" w:rsidP="0089509B">
            <w:pPr>
              <w:keepNext/>
              <w:spacing w:before="80" w:after="80"/>
            </w:pPr>
            <w:r>
              <w:t>VU22401</w:t>
            </w:r>
          </w:p>
        </w:tc>
        <w:tc>
          <w:tcPr>
            <w:tcW w:w="1224" w:type="dxa"/>
            <w:shd w:val="clear" w:color="auto" w:fill="auto"/>
            <w:vAlign w:val="center"/>
            <w:hideMark/>
          </w:tcPr>
          <w:p w14:paraId="6F86EA57"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25D8F39C" w14:textId="77777777" w:rsidR="008176F2" w:rsidRPr="008176F2" w:rsidRDefault="008176F2" w:rsidP="0089509B">
            <w:pPr>
              <w:keepNext/>
              <w:spacing w:before="80" w:after="80"/>
            </w:pPr>
            <w:r w:rsidRPr="008176F2">
              <w:t>Undertake a simple investigation of science in the community</w:t>
            </w:r>
          </w:p>
        </w:tc>
        <w:tc>
          <w:tcPr>
            <w:tcW w:w="1005" w:type="dxa"/>
            <w:shd w:val="clear" w:color="auto" w:fill="auto"/>
            <w:vAlign w:val="bottom"/>
            <w:hideMark/>
          </w:tcPr>
          <w:p w14:paraId="0F065FA6" w14:textId="77777777" w:rsidR="008176F2" w:rsidRPr="008176F2" w:rsidRDefault="008176F2" w:rsidP="0089509B">
            <w:pPr>
              <w:keepNext/>
              <w:spacing w:before="80" w:after="80"/>
              <w:jc w:val="center"/>
            </w:pPr>
            <w:r w:rsidRPr="008176F2">
              <w:t>40</w:t>
            </w:r>
          </w:p>
        </w:tc>
      </w:tr>
      <w:tr w:rsidR="008176F2" w:rsidRPr="008176F2" w14:paraId="75D33E8C" w14:textId="77777777" w:rsidTr="006D26A1">
        <w:trPr>
          <w:trHeight w:val="300"/>
        </w:trPr>
        <w:tc>
          <w:tcPr>
            <w:tcW w:w="1611" w:type="dxa"/>
            <w:shd w:val="clear" w:color="auto" w:fill="auto"/>
            <w:vAlign w:val="center"/>
            <w:hideMark/>
          </w:tcPr>
          <w:p w14:paraId="6AF7FD26" w14:textId="1DA9E325" w:rsidR="008176F2" w:rsidRPr="008176F2" w:rsidRDefault="00FE4747" w:rsidP="0089509B">
            <w:pPr>
              <w:keepNext/>
              <w:spacing w:before="80" w:after="80"/>
            </w:pPr>
            <w:r>
              <w:t>VU22402</w:t>
            </w:r>
          </w:p>
        </w:tc>
        <w:tc>
          <w:tcPr>
            <w:tcW w:w="1224" w:type="dxa"/>
            <w:shd w:val="clear" w:color="auto" w:fill="auto"/>
            <w:vAlign w:val="center"/>
            <w:hideMark/>
          </w:tcPr>
          <w:p w14:paraId="46B77F83"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08A393F1" w14:textId="77777777" w:rsidR="008176F2" w:rsidRPr="008176F2" w:rsidRDefault="008176F2" w:rsidP="0089509B">
            <w:pPr>
              <w:keepNext/>
              <w:spacing w:before="80" w:after="80"/>
            </w:pPr>
            <w:r w:rsidRPr="008176F2">
              <w:t>Undertake a simple investigation of health and well being</w:t>
            </w:r>
          </w:p>
        </w:tc>
        <w:tc>
          <w:tcPr>
            <w:tcW w:w="1005" w:type="dxa"/>
            <w:shd w:val="clear" w:color="auto" w:fill="auto"/>
            <w:vAlign w:val="bottom"/>
            <w:hideMark/>
          </w:tcPr>
          <w:p w14:paraId="066F45BE" w14:textId="77777777" w:rsidR="008176F2" w:rsidRPr="008176F2" w:rsidRDefault="008176F2" w:rsidP="0089509B">
            <w:pPr>
              <w:keepNext/>
              <w:spacing w:before="80" w:after="80"/>
              <w:jc w:val="center"/>
            </w:pPr>
            <w:r w:rsidRPr="008176F2">
              <w:t>20</w:t>
            </w:r>
          </w:p>
        </w:tc>
      </w:tr>
      <w:tr w:rsidR="008176F2" w:rsidRPr="008176F2" w14:paraId="55AD8D32" w14:textId="77777777" w:rsidTr="006D26A1">
        <w:trPr>
          <w:trHeight w:val="300"/>
        </w:trPr>
        <w:tc>
          <w:tcPr>
            <w:tcW w:w="1611" w:type="dxa"/>
            <w:shd w:val="clear" w:color="auto" w:fill="auto"/>
            <w:vAlign w:val="center"/>
            <w:hideMark/>
          </w:tcPr>
          <w:p w14:paraId="4413675D" w14:textId="58E89DB6" w:rsidR="008176F2" w:rsidRPr="008176F2" w:rsidRDefault="00FE4747" w:rsidP="0089509B">
            <w:pPr>
              <w:keepNext/>
              <w:spacing w:before="80" w:after="80"/>
            </w:pPr>
            <w:r>
              <w:t>VU22403</w:t>
            </w:r>
          </w:p>
        </w:tc>
        <w:tc>
          <w:tcPr>
            <w:tcW w:w="1224" w:type="dxa"/>
            <w:shd w:val="clear" w:color="auto" w:fill="auto"/>
            <w:vAlign w:val="center"/>
            <w:hideMark/>
          </w:tcPr>
          <w:p w14:paraId="377120D8"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0A05D1F1" w14:textId="77777777" w:rsidR="008176F2" w:rsidRPr="008176F2" w:rsidRDefault="008176F2" w:rsidP="0089509B">
            <w:pPr>
              <w:keepNext/>
              <w:spacing w:before="80" w:after="80"/>
            </w:pPr>
            <w:r w:rsidRPr="008176F2">
              <w:t>Undertake a simple investigation of an environmental issue</w:t>
            </w:r>
          </w:p>
        </w:tc>
        <w:tc>
          <w:tcPr>
            <w:tcW w:w="1005" w:type="dxa"/>
            <w:shd w:val="clear" w:color="auto" w:fill="auto"/>
            <w:vAlign w:val="bottom"/>
            <w:hideMark/>
          </w:tcPr>
          <w:p w14:paraId="1C53CB5E" w14:textId="77777777" w:rsidR="008176F2" w:rsidRPr="008176F2" w:rsidRDefault="008176F2" w:rsidP="0089509B">
            <w:pPr>
              <w:keepNext/>
              <w:spacing w:before="80" w:after="80"/>
              <w:jc w:val="center"/>
            </w:pPr>
            <w:r w:rsidRPr="008176F2">
              <w:t>20</w:t>
            </w:r>
          </w:p>
        </w:tc>
      </w:tr>
      <w:tr w:rsidR="008176F2" w:rsidRPr="008176F2" w14:paraId="3903B65B" w14:textId="77777777" w:rsidTr="006D26A1">
        <w:trPr>
          <w:trHeight w:val="300"/>
        </w:trPr>
        <w:tc>
          <w:tcPr>
            <w:tcW w:w="1611" w:type="dxa"/>
            <w:shd w:val="clear" w:color="auto" w:fill="auto"/>
            <w:vAlign w:val="center"/>
            <w:hideMark/>
          </w:tcPr>
          <w:p w14:paraId="7E0E8BE8" w14:textId="6A48FE5A" w:rsidR="008176F2" w:rsidRPr="008176F2" w:rsidRDefault="00FE4747" w:rsidP="0089509B">
            <w:pPr>
              <w:keepNext/>
              <w:spacing w:before="80" w:after="80"/>
            </w:pPr>
            <w:r>
              <w:t>VU22404</w:t>
            </w:r>
          </w:p>
        </w:tc>
        <w:tc>
          <w:tcPr>
            <w:tcW w:w="1224" w:type="dxa"/>
            <w:shd w:val="clear" w:color="auto" w:fill="auto"/>
            <w:vAlign w:val="center"/>
            <w:hideMark/>
          </w:tcPr>
          <w:p w14:paraId="0F1A2DD5"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7A5D033E" w14:textId="77777777" w:rsidR="008176F2" w:rsidRPr="008176F2" w:rsidRDefault="008176F2" w:rsidP="0089509B">
            <w:pPr>
              <w:keepNext/>
              <w:spacing w:before="80" w:after="80"/>
            </w:pPr>
            <w:r w:rsidRPr="008176F2">
              <w:t>Undertake a simple investigation of physical behaviour of energy and matter</w:t>
            </w:r>
          </w:p>
        </w:tc>
        <w:tc>
          <w:tcPr>
            <w:tcW w:w="1005" w:type="dxa"/>
            <w:shd w:val="clear" w:color="auto" w:fill="auto"/>
            <w:vAlign w:val="bottom"/>
            <w:hideMark/>
          </w:tcPr>
          <w:p w14:paraId="5D524A92" w14:textId="77777777" w:rsidR="008176F2" w:rsidRPr="008176F2" w:rsidRDefault="008176F2" w:rsidP="0089509B">
            <w:pPr>
              <w:keepNext/>
              <w:spacing w:before="80" w:after="80"/>
              <w:jc w:val="center"/>
            </w:pPr>
            <w:r w:rsidRPr="008176F2">
              <w:t>20</w:t>
            </w:r>
          </w:p>
        </w:tc>
      </w:tr>
      <w:tr w:rsidR="008176F2" w:rsidRPr="008176F2" w14:paraId="36A8497F" w14:textId="77777777" w:rsidTr="006D26A1">
        <w:trPr>
          <w:trHeight w:val="300"/>
        </w:trPr>
        <w:tc>
          <w:tcPr>
            <w:tcW w:w="1611" w:type="dxa"/>
            <w:shd w:val="clear" w:color="auto" w:fill="auto"/>
            <w:vAlign w:val="center"/>
            <w:hideMark/>
          </w:tcPr>
          <w:p w14:paraId="5E778970" w14:textId="27CB8175" w:rsidR="008176F2" w:rsidRPr="008176F2" w:rsidRDefault="00FE4747" w:rsidP="0089509B">
            <w:pPr>
              <w:keepNext/>
              <w:spacing w:before="80" w:after="80"/>
            </w:pPr>
            <w:r>
              <w:t>VU22405</w:t>
            </w:r>
          </w:p>
        </w:tc>
        <w:tc>
          <w:tcPr>
            <w:tcW w:w="1224" w:type="dxa"/>
            <w:shd w:val="clear" w:color="auto" w:fill="auto"/>
            <w:vAlign w:val="center"/>
            <w:hideMark/>
          </w:tcPr>
          <w:p w14:paraId="2AE0795C"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009C98F0" w14:textId="77777777" w:rsidR="008176F2" w:rsidRPr="008176F2" w:rsidRDefault="008176F2" w:rsidP="0089509B">
            <w:pPr>
              <w:keepNext/>
              <w:spacing w:before="80" w:after="80"/>
            </w:pPr>
            <w:r w:rsidRPr="008176F2">
              <w:t>Undertake a simple investigation of chemical behaviour of matter</w:t>
            </w:r>
          </w:p>
        </w:tc>
        <w:tc>
          <w:tcPr>
            <w:tcW w:w="1005" w:type="dxa"/>
            <w:shd w:val="clear" w:color="auto" w:fill="auto"/>
            <w:vAlign w:val="bottom"/>
            <w:hideMark/>
          </w:tcPr>
          <w:p w14:paraId="12A3F2DA" w14:textId="77777777" w:rsidR="008176F2" w:rsidRPr="008176F2" w:rsidRDefault="008176F2" w:rsidP="0089509B">
            <w:pPr>
              <w:keepNext/>
              <w:spacing w:before="80" w:after="80"/>
              <w:jc w:val="center"/>
            </w:pPr>
            <w:r w:rsidRPr="008176F2">
              <w:t>20</w:t>
            </w:r>
          </w:p>
        </w:tc>
      </w:tr>
      <w:tr w:rsidR="008176F2" w:rsidRPr="008176F2" w14:paraId="74E9B773" w14:textId="77777777" w:rsidTr="006D26A1">
        <w:trPr>
          <w:trHeight w:val="300"/>
        </w:trPr>
        <w:tc>
          <w:tcPr>
            <w:tcW w:w="1611" w:type="dxa"/>
            <w:shd w:val="clear" w:color="auto" w:fill="auto"/>
            <w:vAlign w:val="center"/>
            <w:hideMark/>
          </w:tcPr>
          <w:p w14:paraId="71186A3C" w14:textId="457E5055" w:rsidR="008176F2" w:rsidRPr="008176F2" w:rsidRDefault="00FE4747" w:rsidP="0089509B">
            <w:pPr>
              <w:keepNext/>
              <w:spacing w:before="80" w:after="80"/>
            </w:pPr>
            <w:r>
              <w:t>VU22406</w:t>
            </w:r>
          </w:p>
        </w:tc>
        <w:tc>
          <w:tcPr>
            <w:tcW w:w="1224" w:type="dxa"/>
            <w:shd w:val="clear" w:color="auto" w:fill="auto"/>
            <w:vAlign w:val="center"/>
            <w:hideMark/>
          </w:tcPr>
          <w:p w14:paraId="50B060E7"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19826758" w14:textId="77777777" w:rsidR="008176F2" w:rsidRPr="008176F2" w:rsidRDefault="008176F2" w:rsidP="0089509B">
            <w:pPr>
              <w:keepNext/>
              <w:spacing w:before="80" w:after="80"/>
            </w:pPr>
            <w:r w:rsidRPr="008176F2">
              <w:t>Undertake a simple investigation of how the earth, moon and sun interact</w:t>
            </w:r>
          </w:p>
        </w:tc>
        <w:tc>
          <w:tcPr>
            <w:tcW w:w="1005" w:type="dxa"/>
            <w:shd w:val="clear" w:color="auto" w:fill="auto"/>
            <w:vAlign w:val="bottom"/>
            <w:hideMark/>
          </w:tcPr>
          <w:p w14:paraId="3AC36440" w14:textId="77777777" w:rsidR="008176F2" w:rsidRPr="008176F2" w:rsidRDefault="008176F2" w:rsidP="0089509B">
            <w:pPr>
              <w:keepNext/>
              <w:spacing w:before="80" w:after="80"/>
              <w:jc w:val="center"/>
            </w:pPr>
            <w:r w:rsidRPr="008176F2">
              <w:t>20</w:t>
            </w:r>
          </w:p>
        </w:tc>
      </w:tr>
      <w:tr w:rsidR="008176F2" w:rsidRPr="008176F2" w14:paraId="1A72BE67" w14:textId="77777777" w:rsidTr="006D26A1">
        <w:trPr>
          <w:trHeight w:val="300"/>
        </w:trPr>
        <w:tc>
          <w:tcPr>
            <w:tcW w:w="1611" w:type="dxa"/>
            <w:shd w:val="clear" w:color="auto" w:fill="auto"/>
            <w:vAlign w:val="center"/>
            <w:hideMark/>
          </w:tcPr>
          <w:p w14:paraId="452FAC91" w14:textId="60AB2450" w:rsidR="008176F2" w:rsidRPr="008176F2" w:rsidRDefault="00FE4747" w:rsidP="0089509B">
            <w:pPr>
              <w:keepNext/>
              <w:spacing w:before="80" w:after="80"/>
            </w:pPr>
            <w:r>
              <w:lastRenderedPageBreak/>
              <w:t>VU22407</w:t>
            </w:r>
          </w:p>
        </w:tc>
        <w:tc>
          <w:tcPr>
            <w:tcW w:w="1224" w:type="dxa"/>
            <w:shd w:val="clear" w:color="auto" w:fill="auto"/>
            <w:vAlign w:val="center"/>
            <w:hideMark/>
          </w:tcPr>
          <w:p w14:paraId="50FBFED5"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6E6C0825" w14:textId="77777777" w:rsidR="008176F2" w:rsidRPr="008176F2" w:rsidRDefault="008176F2" w:rsidP="0089509B">
            <w:pPr>
              <w:keepNext/>
              <w:spacing w:before="80" w:after="80"/>
            </w:pPr>
            <w:r w:rsidRPr="008176F2">
              <w:t>Undertake a simple investigation of factors for continuity of life</w:t>
            </w:r>
          </w:p>
        </w:tc>
        <w:tc>
          <w:tcPr>
            <w:tcW w:w="1005" w:type="dxa"/>
            <w:shd w:val="clear" w:color="auto" w:fill="auto"/>
            <w:vAlign w:val="bottom"/>
            <w:hideMark/>
          </w:tcPr>
          <w:p w14:paraId="41815A51" w14:textId="77777777" w:rsidR="008176F2" w:rsidRPr="008176F2" w:rsidRDefault="008176F2" w:rsidP="0089509B">
            <w:pPr>
              <w:keepNext/>
              <w:spacing w:before="80" w:after="80"/>
              <w:jc w:val="center"/>
            </w:pPr>
            <w:r w:rsidRPr="008176F2">
              <w:t>20</w:t>
            </w:r>
          </w:p>
        </w:tc>
      </w:tr>
      <w:tr w:rsidR="008176F2" w:rsidRPr="008176F2" w14:paraId="1726F210" w14:textId="77777777" w:rsidTr="006D26A1">
        <w:trPr>
          <w:trHeight w:val="300"/>
        </w:trPr>
        <w:tc>
          <w:tcPr>
            <w:tcW w:w="1611" w:type="dxa"/>
            <w:shd w:val="clear" w:color="auto" w:fill="auto"/>
            <w:vAlign w:val="center"/>
            <w:hideMark/>
          </w:tcPr>
          <w:p w14:paraId="3EFF3B40" w14:textId="4D89EF03" w:rsidR="008176F2" w:rsidRPr="008176F2" w:rsidRDefault="007B5E45" w:rsidP="0089509B">
            <w:pPr>
              <w:keepNext/>
              <w:spacing w:before="80" w:after="80"/>
            </w:pPr>
            <w:r>
              <w:t>VU22408</w:t>
            </w:r>
          </w:p>
        </w:tc>
        <w:tc>
          <w:tcPr>
            <w:tcW w:w="1224" w:type="dxa"/>
            <w:shd w:val="clear" w:color="auto" w:fill="auto"/>
            <w:vAlign w:val="center"/>
            <w:hideMark/>
          </w:tcPr>
          <w:p w14:paraId="6090EB2D"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329B10E3" w14:textId="77777777" w:rsidR="008176F2" w:rsidRPr="008176F2" w:rsidRDefault="008176F2" w:rsidP="0089509B">
            <w:pPr>
              <w:keepNext/>
              <w:spacing w:before="80" w:after="80"/>
            </w:pPr>
            <w:r w:rsidRPr="008176F2">
              <w:t>Identify the Australian electoral system</w:t>
            </w:r>
          </w:p>
        </w:tc>
        <w:tc>
          <w:tcPr>
            <w:tcW w:w="1005" w:type="dxa"/>
            <w:shd w:val="clear" w:color="auto" w:fill="auto"/>
            <w:vAlign w:val="bottom"/>
            <w:hideMark/>
          </w:tcPr>
          <w:p w14:paraId="01E3B1C1" w14:textId="77777777" w:rsidR="008176F2" w:rsidRPr="008176F2" w:rsidRDefault="008176F2" w:rsidP="0089509B">
            <w:pPr>
              <w:keepNext/>
              <w:spacing w:before="80" w:after="80"/>
              <w:jc w:val="center"/>
            </w:pPr>
            <w:r w:rsidRPr="008176F2">
              <w:t>30</w:t>
            </w:r>
          </w:p>
        </w:tc>
      </w:tr>
      <w:tr w:rsidR="008176F2" w:rsidRPr="008176F2" w14:paraId="21732338" w14:textId="77777777" w:rsidTr="006D26A1">
        <w:trPr>
          <w:trHeight w:val="300"/>
        </w:trPr>
        <w:tc>
          <w:tcPr>
            <w:tcW w:w="1611" w:type="dxa"/>
            <w:shd w:val="clear" w:color="auto" w:fill="auto"/>
            <w:vAlign w:val="center"/>
            <w:hideMark/>
          </w:tcPr>
          <w:p w14:paraId="4C210517" w14:textId="503C7D0C" w:rsidR="008176F2" w:rsidRPr="008176F2" w:rsidRDefault="007B5E45" w:rsidP="0089509B">
            <w:pPr>
              <w:keepNext/>
              <w:spacing w:before="80" w:after="80"/>
            </w:pPr>
            <w:r>
              <w:t>VU22409</w:t>
            </w:r>
          </w:p>
        </w:tc>
        <w:tc>
          <w:tcPr>
            <w:tcW w:w="1224" w:type="dxa"/>
            <w:shd w:val="clear" w:color="auto" w:fill="auto"/>
            <w:vAlign w:val="center"/>
            <w:hideMark/>
          </w:tcPr>
          <w:p w14:paraId="29CD1375"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3B7029A6" w14:textId="77777777" w:rsidR="008176F2" w:rsidRPr="008176F2" w:rsidRDefault="008176F2" w:rsidP="0089509B">
            <w:pPr>
              <w:keepNext/>
              <w:spacing w:before="80" w:after="80"/>
            </w:pPr>
            <w:r w:rsidRPr="008176F2">
              <w:t>Investigate the legal system</w:t>
            </w:r>
          </w:p>
        </w:tc>
        <w:tc>
          <w:tcPr>
            <w:tcW w:w="1005" w:type="dxa"/>
            <w:shd w:val="clear" w:color="auto" w:fill="auto"/>
            <w:vAlign w:val="bottom"/>
            <w:hideMark/>
          </w:tcPr>
          <w:p w14:paraId="58FA9D58" w14:textId="77777777" w:rsidR="008176F2" w:rsidRPr="008176F2" w:rsidRDefault="008176F2" w:rsidP="0089509B">
            <w:pPr>
              <w:keepNext/>
              <w:spacing w:before="80" w:after="80"/>
              <w:jc w:val="center"/>
            </w:pPr>
            <w:r w:rsidRPr="008176F2">
              <w:t>20</w:t>
            </w:r>
          </w:p>
        </w:tc>
      </w:tr>
      <w:tr w:rsidR="008176F2" w:rsidRPr="008176F2" w14:paraId="1DE47F1A" w14:textId="77777777" w:rsidTr="006D26A1">
        <w:trPr>
          <w:trHeight w:val="300"/>
        </w:trPr>
        <w:tc>
          <w:tcPr>
            <w:tcW w:w="1611" w:type="dxa"/>
            <w:shd w:val="clear" w:color="auto" w:fill="auto"/>
            <w:vAlign w:val="center"/>
            <w:hideMark/>
          </w:tcPr>
          <w:p w14:paraId="591AE48C" w14:textId="31DF2AAE" w:rsidR="008176F2" w:rsidRPr="008176F2" w:rsidRDefault="007B5E45" w:rsidP="0089509B">
            <w:pPr>
              <w:keepNext/>
              <w:spacing w:before="80" w:after="80"/>
            </w:pPr>
            <w:r>
              <w:t>VU22410</w:t>
            </w:r>
          </w:p>
        </w:tc>
        <w:tc>
          <w:tcPr>
            <w:tcW w:w="1224" w:type="dxa"/>
            <w:shd w:val="clear" w:color="auto" w:fill="auto"/>
            <w:vAlign w:val="center"/>
            <w:hideMark/>
          </w:tcPr>
          <w:p w14:paraId="77BEBA74" w14:textId="77777777" w:rsidR="008176F2" w:rsidRPr="008176F2" w:rsidRDefault="008176F2" w:rsidP="0089509B">
            <w:pPr>
              <w:keepNext/>
              <w:spacing w:before="80" w:after="80"/>
            </w:pPr>
            <w:r w:rsidRPr="008176F2">
              <w:t>120199</w:t>
            </w:r>
          </w:p>
        </w:tc>
        <w:tc>
          <w:tcPr>
            <w:tcW w:w="5954" w:type="dxa"/>
            <w:gridSpan w:val="2"/>
            <w:shd w:val="clear" w:color="auto" w:fill="auto"/>
            <w:vAlign w:val="bottom"/>
            <w:hideMark/>
          </w:tcPr>
          <w:p w14:paraId="6B03EE0C" w14:textId="77777777" w:rsidR="008176F2" w:rsidRPr="008176F2" w:rsidRDefault="008176F2" w:rsidP="0089509B">
            <w:pPr>
              <w:keepNext/>
              <w:spacing w:before="80" w:after="80"/>
            </w:pPr>
            <w:r w:rsidRPr="008176F2">
              <w:t>Investigate driving and owning a car</w:t>
            </w:r>
          </w:p>
        </w:tc>
        <w:tc>
          <w:tcPr>
            <w:tcW w:w="1005" w:type="dxa"/>
            <w:shd w:val="clear" w:color="auto" w:fill="auto"/>
            <w:vAlign w:val="bottom"/>
            <w:hideMark/>
          </w:tcPr>
          <w:p w14:paraId="10D03095" w14:textId="77777777" w:rsidR="008176F2" w:rsidRPr="008176F2" w:rsidRDefault="008176F2" w:rsidP="0089509B">
            <w:pPr>
              <w:keepNext/>
              <w:spacing w:before="80" w:after="80"/>
              <w:jc w:val="center"/>
            </w:pPr>
            <w:r w:rsidRPr="008176F2">
              <w:t>15</w:t>
            </w:r>
          </w:p>
        </w:tc>
      </w:tr>
      <w:tr w:rsidR="008176F2" w:rsidRPr="008176F2" w14:paraId="4000A625" w14:textId="77777777" w:rsidTr="006D26A1">
        <w:trPr>
          <w:trHeight w:val="300"/>
        </w:trPr>
        <w:tc>
          <w:tcPr>
            <w:tcW w:w="1611" w:type="dxa"/>
            <w:shd w:val="clear" w:color="auto" w:fill="auto"/>
            <w:vAlign w:val="center"/>
            <w:hideMark/>
          </w:tcPr>
          <w:p w14:paraId="61ECBA0C" w14:textId="380DC109" w:rsidR="008176F2" w:rsidRPr="008176F2" w:rsidRDefault="007B5E45" w:rsidP="0089509B">
            <w:pPr>
              <w:keepNext/>
              <w:spacing w:before="80" w:after="80"/>
            </w:pPr>
            <w:r>
              <w:t>VU22382</w:t>
            </w:r>
          </w:p>
        </w:tc>
        <w:tc>
          <w:tcPr>
            <w:tcW w:w="1224" w:type="dxa"/>
            <w:shd w:val="clear" w:color="auto" w:fill="auto"/>
            <w:vAlign w:val="center"/>
            <w:hideMark/>
          </w:tcPr>
          <w:p w14:paraId="51AA41A3" w14:textId="77777777" w:rsidR="008176F2" w:rsidRPr="008176F2" w:rsidRDefault="008176F2" w:rsidP="0089509B">
            <w:pPr>
              <w:keepNext/>
              <w:spacing w:before="80" w:after="80"/>
            </w:pPr>
            <w:r w:rsidRPr="008176F2">
              <w:t>120103</w:t>
            </w:r>
          </w:p>
        </w:tc>
        <w:tc>
          <w:tcPr>
            <w:tcW w:w="5954" w:type="dxa"/>
            <w:gridSpan w:val="2"/>
            <w:shd w:val="clear" w:color="auto" w:fill="auto"/>
            <w:vAlign w:val="bottom"/>
            <w:hideMark/>
          </w:tcPr>
          <w:p w14:paraId="0BA4FDE8" w14:textId="77777777" w:rsidR="008176F2" w:rsidRPr="008176F2" w:rsidRDefault="008176F2" w:rsidP="0089509B">
            <w:pPr>
              <w:keepNext/>
              <w:spacing w:before="80" w:after="80"/>
            </w:pPr>
            <w:r w:rsidRPr="008176F2">
              <w:t>Identify major events in Australian history</w:t>
            </w:r>
          </w:p>
        </w:tc>
        <w:tc>
          <w:tcPr>
            <w:tcW w:w="1005" w:type="dxa"/>
            <w:shd w:val="clear" w:color="auto" w:fill="auto"/>
            <w:vAlign w:val="bottom"/>
            <w:hideMark/>
          </w:tcPr>
          <w:p w14:paraId="53AD7224" w14:textId="77777777" w:rsidR="008176F2" w:rsidRPr="008176F2" w:rsidRDefault="008176F2" w:rsidP="0089509B">
            <w:pPr>
              <w:keepNext/>
              <w:spacing w:before="80" w:after="80"/>
              <w:jc w:val="center"/>
            </w:pPr>
            <w:r w:rsidRPr="008176F2">
              <w:t>30</w:t>
            </w:r>
          </w:p>
        </w:tc>
      </w:tr>
      <w:tr w:rsidR="005E4C4B" w:rsidRPr="008176F2" w14:paraId="1DF73F07" w14:textId="77777777" w:rsidTr="006D26A1">
        <w:trPr>
          <w:trHeight w:val="300"/>
        </w:trPr>
        <w:tc>
          <w:tcPr>
            <w:tcW w:w="1611" w:type="dxa"/>
            <w:shd w:val="clear" w:color="auto" w:fill="auto"/>
            <w:vAlign w:val="center"/>
          </w:tcPr>
          <w:p w14:paraId="73F2B5D3" w14:textId="77777777" w:rsidR="005E4C4B" w:rsidRPr="00AD696E" w:rsidRDefault="005E4C4B" w:rsidP="0089509B">
            <w:pPr>
              <w:keepNext/>
              <w:spacing w:before="80" w:after="80"/>
            </w:pPr>
            <w:r w:rsidRPr="00AD696E">
              <w:t>VU22094</w:t>
            </w:r>
          </w:p>
        </w:tc>
        <w:tc>
          <w:tcPr>
            <w:tcW w:w="1224" w:type="dxa"/>
            <w:shd w:val="clear" w:color="auto" w:fill="auto"/>
            <w:vAlign w:val="center"/>
          </w:tcPr>
          <w:p w14:paraId="41365E6E" w14:textId="77777777" w:rsidR="005E4C4B" w:rsidRPr="00AD696E" w:rsidRDefault="005E4C4B" w:rsidP="0089509B">
            <w:pPr>
              <w:keepNext/>
              <w:spacing w:before="80" w:after="80"/>
            </w:pPr>
            <w:r w:rsidRPr="00AD696E">
              <w:t>090311</w:t>
            </w:r>
          </w:p>
        </w:tc>
        <w:tc>
          <w:tcPr>
            <w:tcW w:w="5954" w:type="dxa"/>
            <w:gridSpan w:val="2"/>
            <w:shd w:val="clear" w:color="auto" w:fill="auto"/>
          </w:tcPr>
          <w:p w14:paraId="5DD188B0" w14:textId="77777777" w:rsidR="005E4C4B" w:rsidRPr="00AD696E" w:rsidRDefault="005E4C4B" w:rsidP="0089509B">
            <w:pPr>
              <w:keepNext/>
              <w:spacing w:before="80" w:after="80"/>
            </w:pPr>
            <w:r w:rsidRPr="00AD696E">
              <w:t>Explore your story</w:t>
            </w:r>
          </w:p>
        </w:tc>
        <w:tc>
          <w:tcPr>
            <w:tcW w:w="1005" w:type="dxa"/>
            <w:shd w:val="clear" w:color="auto" w:fill="auto"/>
          </w:tcPr>
          <w:p w14:paraId="4A75A2E6" w14:textId="77777777" w:rsidR="005E4C4B" w:rsidRDefault="005E4C4B" w:rsidP="0089509B">
            <w:pPr>
              <w:keepNext/>
              <w:spacing w:before="80" w:after="80"/>
              <w:jc w:val="center"/>
            </w:pPr>
            <w:r w:rsidRPr="00AD696E">
              <w:t>35</w:t>
            </w:r>
          </w:p>
        </w:tc>
      </w:tr>
      <w:tr w:rsidR="008176F2" w:rsidRPr="008176F2" w14:paraId="5B5BC6FF" w14:textId="77777777" w:rsidTr="006D26A1">
        <w:trPr>
          <w:trHeight w:val="300"/>
        </w:trPr>
        <w:tc>
          <w:tcPr>
            <w:tcW w:w="1611" w:type="dxa"/>
            <w:shd w:val="clear" w:color="auto" w:fill="auto"/>
            <w:vAlign w:val="bottom"/>
          </w:tcPr>
          <w:p w14:paraId="3139B17B" w14:textId="77777777" w:rsidR="008176F2" w:rsidRPr="008176F2" w:rsidRDefault="008176F2" w:rsidP="0089509B">
            <w:pPr>
              <w:keepNext/>
              <w:spacing w:before="80" w:after="80"/>
            </w:pPr>
          </w:p>
        </w:tc>
        <w:tc>
          <w:tcPr>
            <w:tcW w:w="1224" w:type="dxa"/>
            <w:shd w:val="clear" w:color="auto" w:fill="auto"/>
            <w:vAlign w:val="bottom"/>
          </w:tcPr>
          <w:p w14:paraId="0D5A8F88" w14:textId="77777777" w:rsidR="008176F2" w:rsidRPr="008176F2" w:rsidRDefault="008176F2" w:rsidP="0089509B">
            <w:pPr>
              <w:keepNext/>
              <w:spacing w:before="80" w:after="80"/>
            </w:pPr>
          </w:p>
        </w:tc>
        <w:tc>
          <w:tcPr>
            <w:tcW w:w="5529" w:type="dxa"/>
            <w:shd w:val="clear" w:color="auto" w:fill="auto"/>
            <w:vAlign w:val="bottom"/>
          </w:tcPr>
          <w:p w14:paraId="664111B2" w14:textId="77777777" w:rsidR="008176F2" w:rsidRPr="008176F2" w:rsidRDefault="008176F2" w:rsidP="0089509B">
            <w:pPr>
              <w:keepNext/>
              <w:spacing w:before="80" w:after="80"/>
              <w:jc w:val="right"/>
              <w:rPr>
                <w:b/>
              </w:rPr>
            </w:pPr>
            <w:r>
              <w:rPr>
                <w:b/>
              </w:rPr>
              <w:t>Nominal Duration</w:t>
            </w:r>
          </w:p>
        </w:tc>
        <w:tc>
          <w:tcPr>
            <w:tcW w:w="1430" w:type="dxa"/>
            <w:gridSpan w:val="2"/>
            <w:shd w:val="clear" w:color="auto" w:fill="auto"/>
            <w:vAlign w:val="bottom"/>
          </w:tcPr>
          <w:p w14:paraId="6950C9D4" w14:textId="77777777" w:rsidR="008176F2" w:rsidRPr="00951EBA" w:rsidRDefault="00951EBA" w:rsidP="0089509B">
            <w:pPr>
              <w:keepNext/>
              <w:spacing w:before="80" w:after="80"/>
              <w:jc w:val="center"/>
              <w:rPr>
                <w:b/>
              </w:rPr>
            </w:pPr>
            <w:r w:rsidRPr="00951EBA">
              <w:rPr>
                <w:b/>
              </w:rPr>
              <w:t>3</w:t>
            </w:r>
            <w:r w:rsidR="005E4C4B">
              <w:rPr>
                <w:b/>
              </w:rPr>
              <w:t>90</w:t>
            </w:r>
            <w:r w:rsidRPr="00951EBA">
              <w:rPr>
                <w:b/>
              </w:rPr>
              <w:t xml:space="preserve"> – </w:t>
            </w:r>
            <w:r w:rsidR="005E4C4B">
              <w:rPr>
                <w:b/>
              </w:rPr>
              <w:t>480</w:t>
            </w:r>
            <w:r w:rsidRPr="00951EBA">
              <w:rPr>
                <w:b/>
              </w:rPr>
              <w:t xml:space="preserve"> </w:t>
            </w:r>
          </w:p>
        </w:tc>
      </w:tr>
    </w:tbl>
    <w:p w14:paraId="6AEDFD93" w14:textId="77777777" w:rsidR="00AE07A0" w:rsidRDefault="00AE07A0" w:rsidP="0089509B">
      <w:pPr>
        <w:keepNext/>
      </w:pPr>
      <w:r>
        <w:br w:type="page"/>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280"/>
        <w:gridCol w:w="5522"/>
        <w:gridCol w:w="284"/>
        <w:gridCol w:w="958"/>
      </w:tblGrid>
      <w:tr w:rsidR="00AE07A0" w:rsidRPr="00AE07A0" w14:paraId="49901866" w14:textId="77777777" w:rsidTr="006D26A1">
        <w:trPr>
          <w:trHeight w:val="300"/>
        </w:trPr>
        <w:tc>
          <w:tcPr>
            <w:tcW w:w="9747" w:type="dxa"/>
            <w:gridSpan w:val="5"/>
            <w:shd w:val="clear" w:color="auto" w:fill="auto"/>
            <w:noWrap/>
            <w:vAlign w:val="center"/>
            <w:hideMark/>
          </w:tcPr>
          <w:p w14:paraId="4725E18B" w14:textId="56FDF973" w:rsidR="00AE07A0" w:rsidRPr="00AE07A0" w:rsidRDefault="00AE07A0" w:rsidP="0089509B">
            <w:pPr>
              <w:keepNext/>
              <w:spacing w:before="80" w:after="80"/>
              <w:rPr>
                <w:rFonts w:cs="Arial"/>
                <w:bCs/>
                <w:color w:val="000000"/>
              </w:rPr>
            </w:pPr>
            <w:r w:rsidRPr="00AE07A0">
              <w:rPr>
                <w:rFonts w:cs="Arial"/>
                <w:bCs/>
                <w:color w:val="000000"/>
              </w:rPr>
              <w:lastRenderedPageBreak/>
              <w:t xml:space="preserve">To be eligible for the award of the </w:t>
            </w:r>
            <w:r w:rsidR="00013B6B">
              <w:rPr>
                <w:rFonts w:cs="Arial"/>
                <w:bCs/>
                <w:color w:val="000000"/>
              </w:rPr>
              <w:t>22473</w:t>
            </w:r>
            <w:r w:rsidRPr="00AE07A0">
              <w:rPr>
                <w:rFonts w:cs="Arial"/>
                <w:bCs/>
                <w:color w:val="000000"/>
              </w:rPr>
              <w:t>VIC Certificate II in General Education for Adults, learners must successfully complete a total of 11 units comprising:</w:t>
            </w:r>
          </w:p>
          <w:p w14:paraId="134A7621" w14:textId="77777777" w:rsidR="00AE07A0" w:rsidRPr="00AE07A0" w:rsidRDefault="00AE07A0" w:rsidP="0089509B">
            <w:pPr>
              <w:keepNext/>
              <w:spacing w:before="80" w:after="80"/>
              <w:rPr>
                <w:rFonts w:cs="Arial"/>
              </w:rPr>
            </w:pPr>
            <w:r w:rsidRPr="00AE07A0">
              <w:rPr>
                <w:rFonts w:cs="Arial"/>
              </w:rPr>
              <w:t>Core – 2 units</w:t>
            </w:r>
          </w:p>
          <w:p w14:paraId="2AA2814B" w14:textId="5DBE5FA5" w:rsidR="00AE07A0" w:rsidRPr="00AE07A0" w:rsidRDefault="00AE07A0" w:rsidP="0089509B">
            <w:pPr>
              <w:keepNext/>
              <w:spacing w:before="80" w:after="80"/>
              <w:rPr>
                <w:rFonts w:cs="Arial"/>
              </w:rPr>
            </w:pPr>
            <w:r w:rsidRPr="00AE07A0">
              <w:rPr>
                <w:rFonts w:cs="Arial"/>
              </w:rPr>
              <w:t xml:space="preserve">Core Skills Reading </w:t>
            </w:r>
            <w:r w:rsidR="00E502F6">
              <w:rPr>
                <w:rFonts w:cs="Arial"/>
              </w:rPr>
              <w:t>and Oracy</w:t>
            </w:r>
            <w:r w:rsidRPr="00AE07A0">
              <w:rPr>
                <w:rFonts w:cs="Arial"/>
              </w:rPr>
              <w:t xml:space="preserve">– 2 units </w:t>
            </w:r>
          </w:p>
          <w:p w14:paraId="3746E1A7" w14:textId="77777777" w:rsidR="00AE07A0" w:rsidRPr="00AE07A0" w:rsidRDefault="00AE07A0" w:rsidP="0089509B">
            <w:pPr>
              <w:keepNext/>
              <w:spacing w:before="80" w:after="80"/>
              <w:rPr>
                <w:rFonts w:cs="Arial"/>
              </w:rPr>
            </w:pPr>
            <w:r w:rsidRPr="00AE07A0">
              <w:rPr>
                <w:rFonts w:cs="Arial"/>
              </w:rPr>
              <w:t xml:space="preserve">Core Skills Writing – 2 units </w:t>
            </w:r>
          </w:p>
          <w:p w14:paraId="354BA17B" w14:textId="77777777" w:rsidR="00AE07A0" w:rsidRPr="00AE07A0" w:rsidRDefault="00AE07A0" w:rsidP="0089509B">
            <w:pPr>
              <w:keepNext/>
              <w:spacing w:before="80" w:after="80"/>
              <w:rPr>
                <w:rFonts w:cs="Arial"/>
              </w:rPr>
            </w:pPr>
            <w:r w:rsidRPr="00AE07A0">
              <w:rPr>
                <w:rFonts w:cs="Arial"/>
              </w:rPr>
              <w:t xml:space="preserve">Core Skills Numeracy and Mathematics – 2 units </w:t>
            </w:r>
          </w:p>
          <w:p w14:paraId="317EAF0C" w14:textId="77777777" w:rsidR="00AE07A0" w:rsidRPr="00AE07A0" w:rsidRDefault="00AE07A0" w:rsidP="0089509B">
            <w:pPr>
              <w:keepNext/>
              <w:spacing w:before="80" w:after="80"/>
              <w:rPr>
                <w:rFonts w:cs="Arial"/>
              </w:rPr>
            </w:pPr>
            <w:r w:rsidRPr="00AE07A0">
              <w:rPr>
                <w:rFonts w:cs="Arial"/>
              </w:rPr>
              <w:t>Special Interest electives – 3 units which can be selected from:</w:t>
            </w:r>
          </w:p>
          <w:p w14:paraId="640E1E26" w14:textId="77777777" w:rsidR="00AE07A0" w:rsidRPr="00AE07A0" w:rsidRDefault="00AE07A0" w:rsidP="0089509B">
            <w:pPr>
              <w:pStyle w:val="bullet"/>
              <w:numPr>
                <w:ilvl w:val="0"/>
                <w:numId w:val="12"/>
              </w:numPr>
              <w:spacing w:before="80" w:after="80" w:line="276" w:lineRule="auto"/>
              <w:ind w:left="340" w:hanging="340"/>
            </w:pPr>
            <w:r w:rsidRPr="00AE07A0">
              <w:t>units listed in the Special Interest Electives, which have not previously been completed, and / or</w:t>
            </w:r>
          </w:p>
          <w:p w14:paraId="0CA779E4" w14:textId="54EE0F17" w:rsidR="00AE07A0" w:rsidRPr="00AE07A0" w:rsidRDefault="00AE07A0" w:rsidP="0089509B">
            <w:pPr>
              <w:pStyle w:val="bullet"/>
              <w:numPr>
                <w:ilvl w:val="0"/>
                <w:numId w:val="12"/>
              </w:numPr>
              <w:spacing w:before="80" w:after="80" w:line="276" w:lineRule="auto"/>
              <w:ind w:left="340" w:hanging="340"/>
            </w:pPr>
            <w:r w:rsidRPr="00AE07A0">
              <w:t>Core Skills Reading</w:t>
            </w:r>
            <w:r w:rsidR="00756727">
              <w:t xml:space="preserve"> &amp; Oracy</w:t>
            </w:r>
            <w:r w:rsidRPr="00AE07A0">
              <w:t xml:space="preserve">, Writing and Numeracy &amp; Mathematics units from the </w:t>
            </w:r>
            <w:r w:rsidR="00013B6B">
              <w:t>22473</w:t>
            </w:r>
            <w:r w:rsidRPr="00AE07A0">
              <w:t xml:space="preserve">VIC Certificate II in General Education for Adults, or the </w:t>
            </w:r>
            <w:r w:rsidR="00865453">
              <w:t>22472</w:t>
            </w:r>
            <w:r w:rsidRPr="00AE07A0">
              <w:t xml:space="preserve">VIC Certificate I in General Education for Adults or the </w:t>
            </w:r>
            <w:r w:rsidR="00013B6B">
              <w:t>22474</w:t>
            </w:r>
            <w:r w:rsidRPr="00AE07A0">
              <w:t>VIC Certificate III in General Education for Adults, which have not previously been completed, and / or</w:t>
            </w:r>
          </w:p>
          <w:p w14:paraId="0FFBCA64" w14:textId="77777777" w:rsidR="00AE07A0" w:rsidRPr="00AE07A0" w:rsidRDefault="00AE07A0" w:rsidP="0089509B">
            <w:pPr>
              <w:pStyle w:val="bullet"/>
              <w:spacing w:before="80" w:after="80"/>
              <w:rPr>
                <w:color w:val="000000"/>
              </w:rPr>
            </w:pPr>
            <w:r w:rsidRPr="00AE07A0">
              <w:t>units / modules which are first packaged in AQF level 2 or 3 qualifications in nationally endorsed training packages or accredited curriculum</w:t>
            </w:r>
          </w:p>
        </w:tc>
      </w:tr>
      <w:tr w:rsidR="00AE07A0" w:rsidRPr="00AE07A0" w14:paraId="2BFE03FF" w14:textId="77777777" w:rsidTr="006D26A1">
        <w:trPr>
          <w:trHeight w:val="300"/>
        </w:trPr>
        <w:tc>
          <w:tcPr>
            <w:tcW w:w="9747" w:type="dxa"/>
            <w:gridSpan w:val="5"/>
            <w:shd w:val="clear" w:color="auto" w:fill="auto"/>
            <w:noWrap/>
            <w:vAlign w:val="bottom"/>
            <w:hideMark/>
          </w:tcPr>
          <w:p w14:paraId="3804D221" w14:textId="77777777" w:rsidR="00AE07A0" w:rsidRPr="00AE07A0" w:rsidRDefault="00AE07A0" w:rsidP="0089509B">
            <w:pPr>
              <w:keepNext/>
              <w:spacing w:before="80" w:after="80"/>
              <w:rPr>
                <w:rFonts w:cs="Arial"/>
                <w:color w:val="000000"/>
              </w:rPr>
            </w:pPr>
            <w:r w:rsidRPr="00AE07A0">
              <w:rPr>
                <w:rFonts w:cs="Arial"/>
                <w:color w:val="000000"/>
              </w:rPr>
              <w:t>A Statement of Attainment will be issued for any unit of competency completed if the full qualification is not completed.</w:t>
            </w:r>
          </w:p>
        </w:tc>
      </w:tr>
      <w:tr w:rsidR="00AE07A0" w:rsidRPr="00AE07A0" w14:paraId="0AA3A68A" w14:textId="77777777" w:rsidTr="006D26A1">
        <w:trPr>
          <w:trHeight w:val="900"/>
        </w:trPr>
        <w:tc>
          <w:tcPr>
            <w:tcW w:w="1703" w:type="dxa"/>
            <w:shd w:val="clear" w:color="auto" w:fill="auto"/>
            <w:vAlign w:val="center"/>
            <w:hideMark/>
          </w:tcPr>
          <w:p w14:paraId="4AEC1677" w14:textId="77777777" w:rsidR="00AE07A0" w:rsidRPr="00AE07A0" w:rsidRDefault="00AE07A0" w:rsidP="0089509B">
            <w:pPr>
              <w:keepNext/>
              <w:spacing w:before="80" w:after="80"/>
              <w:rPr>
                <w:rFonts w:cs="Arial"/>
                <w:b/>
                <w:bCs/>
                <w:color w:val="000000"/>
              </w:rPr>
            </w:pPr>
            <w:r w:rsidRPr="00AE07A0">
              <w:rPr>
                <w:rFonts w:cs="Arial"/>
                <w:b/>
                <w:bCs/>
                <w:color w:val="000000"/>
              </w:rPr>
              <w:t>Unit Code</w:t>
            </w:r>
          </w:p>
        </w:tc>
        <w:tc>
          <w:tcPr>
            <w:tcW w:w="1280" w:type="dxa"/>
            <w:shd w:val="clear" w:color="auto" w:fill="auto"/>
            <w:vAlign w:val="center"/>
            <w:hideMark/>
          </w:tcPr>
          <w:p w14:paraId="5E26C259" w14:textId="77777777" w:rsidR="00AE07A0" w:rsidRPr="00AE07A0" w:rsidRDefault="00AE07A0" w:rsidP="0089509B">
            <w:pPr>
              <w:keepNext/>
              <w:spacing w:before="80" w:after="80"/>
              <w:rPr>
                <w:rFonts w:cs="Arial"/>
                <w:b/>
                <w:bCs/>
                <w:color w:val="000000"/>
              </w:rPr>
            </w:pPr>
            <w:r w:rsidRPr="00AE07A0">
              <w:rPr>
                <w:rFonts w:cs="Arial"/>
                <w:b/>
                <w:bCs/>
                <w:color w:val="000000"/>
              </w:rPr>
              <w:t>Field of Education code</w:t>
            </w:r>
          </w:p>
        </w:tc>
        <w:tc>
          <w:tcPr>
            <w:tcW w:w="5806" w:type="dxa"/>
            <w:gridSpan w:val="2"/>
            <w:shd w:val="clear" w:color="auto" w:fill="auto"/>
            <w:vAlign w:val="center"/>
            <w:hideMark/>
          </w:tcPr>
          <w:p w14:paraId="0FFAB87C" w14:textId="77777777" w:rsidR="00AE07A0" w:rsidRPr="00AE07A0" w:rsidRDefault="00AE07A0" w:rsidP="0089509B">
            <w:pPr>
              <w:keepNext/>
              <w:spacing w:before="80" w:after="80"/>
              <w:rPr>
                <w:rFonts w:cs="Arial"/>
                <w:b/>
                <w:bCs/>
                <w:color w:val="000000"/>
              </w:rPr>
            </w:pPr>
            <w:r w:rsidRPr="00AE07A0">
              <w:rPr>
                <w:rFonts w:cs="Arial"/>
                <w:b/>
                <w:bCs/>
                <w:color w:val="000000"/>
              </w:rPr>
              <w:t>Unit Title</w:t>
            </w:r>
          </w:p>
        </w:tc>
        <w:tc>
          <w:tcPr>
            <w:tcW w:w="958" w:type="dxa"/>
            <w:shd w:val="clear" w:color="auto" w:fill="auto"/>
            <w:vAlign w:val="center"/>
            <w:hideMark/>
          </w:tcPr>
          <w:p w14:paraId="208432F5" w14:textId="77777777" w:rsidR="00AE07A0" w:rsidRPr="00AE07A0" w:rsidRDefault="00AE07A0" w:rsidP="0089509B">
            <w:pPr>
              <w:keepNext/>
              <w:spacing w:before="80" w:after="80"/>
              <w:rPr>
                <w:rFonts w:cs="Arial"/>
                <w:b/>
                <w:bCs/>
                <w:color w:val="000000"/>
              </w:rPr>
            </w:pPr>
            <w:r w:rsidRPr="00AE07A0">
              <w:rPr>
                <w:rFonts w:cs="Arial"/>
                <w:b/>
                <w:bCs/>
                <w:color w:val="000000"/>
              </w:rPr>
              <w:t>Nominal Hours</w:t>
            </w:r>
          </w:p>
        </w:tc>
      </w:tr>
      <w:tr w:rsidR="00AE07A0" w:rsidRPr="00AE07A0" w14:paraId="26B89B33" w14:textId="77777777" w:rsidTr="006D26A1">
        <w:trPr>
          <w:trHeight w:val="574"/>
        </w:trPr>
        <w:tc>
          <w:tcPr>
            <w:tcW w:w="9747" w:type="dxa"/>
            <w:gridSpan w:val="5"/>
            <w:shd w:val="clear" w:color="auto" w:fill="auto"/>
            <w:vAlign w:val="bottom"/>
            <w:hideMark/>
          </w:tcPr>
          <w:p w14:paraId="32E8C41F" w14:textId="31C32F6B" w:rsidR="00AE07A0" w:rsidRPr="00AE07A0" w:rsidRDefault="00AE07A0" w:rsidP="0089509B">
            <w:pPr>
              <w:keepNext/>
              <w:spacing w:before="80" w:after="80"/>
              <w:rPr>
                <w:rFonts w:cs="Arial"/>
                <w:color w:val="000000"/>
              </w:rPr>
            </w:pPr>
            <w:r w:rsidRPr="00AE07A0">
              <w:rPr>
                <w:rFonts w:cs="Arial"/>
                <w:b/>
                <w:bCs/>
                <w:color w:val="000000"/>
              </w:rPr>
              <w:t>Core (2)</w:t>
            </w:r>
          </w:p>
        </w:tc>
      </w:tr>
      <w:tr w:rsidR="00AE07A0" w:rsidRPr="00AE07A0" w14:paraId="781F7CEB" w14:textId="77777777" w:rsidTr="006D26A1">
        <w:trPr>
          <w:trHeight w:val="300"/>
        </w:trPr>
        <w:tc>
          <w:tcPr>
            <w:tcW w:w="1703" w:type="dxa"/>
            <w:shd w:val="clear" w:color="auto" w:fill="auto"/>
            <w:vAlign w:val="center"/>
            <w:hideMark/>
          </w:tcPr>
          <w:p w14:paraId="1326C760" w14:textId="210D35F0" w:rsidR="00AE07A0" w:rsidRPr="00AE07A0" w:rsidRDefault="00052135" w:rsidP="0089509B">
            <w:pPr>
              <w:keepNext/>
              <w:spacing w:before="80" w:after="80"/>
              <w:rPr>
                <w:rFonts w:cs="Arial"/>
                <w:color w:val="000000"/>
              </w:rPr>
            </w:pPr>
            <w:r>
              <w:rPr>
                <w:rFonts w:cs="Arial"/>
                <w:color w:val="000000"/>
              </w:rPr>
              <w:t>VU22411</w:t>
            </w:r>
          </w:p>
        </w:tc>
        <w:tc>
          <w:tcPr>
            <w:tcW w:w="1280" w:type="dxa"/>
            <w:shd w:val="clear" w:color="auto" w:fill="auto"/>
            <w:vAlign w:val="center"/>
            <w:hideMark/>
          </w:tcPr>
          <w:p w14:paraId="51BB6B2A"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1E0B1A6E" w14:textId="77777777" w:rsidR="00AE07A0" w:rsidRPr="00AE07A0" w:rsidRDefault="00AE07A0" w:rsidP="0089509B">
            <w:pPr>
              <w:keepNext/>
              <w:spacing w:before="80" w:after="80"/>
              <w:rPr>
                <w:rFonts w:cs="Arial"/>
                <w:color w:val="000000"/>
              </w:rPr>
            </w:pPr>
            <w:r w:rsidRPr="00AE07A0">
              <w:rPr>
                <w:rFonts w:cs="Arial"/>
                <w:color w:val="000000"/>
              </w:rPr>
              <w:t>Research pathways and produce a learning plan and portfolio</w:t>
            </w:r>
          </w:p>
        </w:tc>
        <w:tc>
          <w:tcPr>
            <w:tcW w:w="958" w:type="dxa"/>
            <w:shd w:val="clear" w:color="auto" w:fill="auto"/>
            <w:vAlign w:val="bottom"/>
            <w:hideMark/>
          </w:tcPr>
          <w:p w14:paraId="2B019E37" w14:textId="77777777" w:rsidR="00AE07A0" w:rsidRPr="00AE07A0" w:rsidRDefault="00AE07A0" w:rsidP="0089509B">
            <w:pPr>
              <w:keepNext/>
              <w:spacing w:before="80" w:after="80"/>
              <w:jc w:val="center"/>
              <w:rPr>
                <w:rFonts w:cs="Arial"/>
              </w:rPr>
            </w:pPr>
            <w:r w:rsidRPr="00AE07A0">
              <w:rPr>
                <w:rFonts w:cs="Arial"/>
              </w:rPr>
              <w:t>20</w:t>
            </w:r>
          </w:p>
        </w:tc>
      </w:tr>
      <w:tr w:rsidR="00AE07A0" w:rsidRPr="00AE07A0" w14:paraId="19B98FD7" w14:textId="77777777" w:rsidTr="006D26A1">
        <w:trPr>
          <w:trHeight w:val="300"/>
        </w:trPr>
        <w:tc>
          <w:tcPr>
            <w:tcW w:w="1703" w:type="dxa"/>
            <w:shd w:val="clear" w:color="auto" w:fill="auto"/>
            <w:vAlign w:val="center"/>
            <w:hideMark/>
          </w:tcPr>
          <w:p w14:paraId="6B083483" w14:textId="3875F52D" w:rsidR="00AE07A0" w:rsidRPr="00AE07A0" w:rsidRDefault="00052135" w:rsidP="0089509B">
            <w:pPr>
              <w:keepNext/>
              <w:spacing w:before="80" w:after="80"/>
              <w:rPr>
                <w:rFonts w:cs="Arial"/>
                <w:color w:val="000000"/>
              </w:rPr>
            </w:pPr>
            <w:r>
              <w:rPr>
                <w:rFonts w:cs="Arial"/>
                <w:color w:val="000000"/>
              </w:rPr>
              <w:t>VU22412</w:t>
            </w:r>
          </w:p>
        </w:tc>
        <w:tc>
          <w:tcPr>
            <w:tcW w:w="1280" w:type="dxa"/>
            <w:shd w:val="clear" w:color="auto" w:fill="auto"/>
            <w:vAlign w:val="center"/>
            <w:hideMark/>
          </w:tcPr>
          <w:p w14:paraId="34D36A38" w14:textId="77777777" w:rsidR="00AE07A0" w:rsidRPr="00AE07A0" w:rsidRDefault="00AE07A0"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2D9EBE16" w14:textId="77777777" w:rsidR="00AE07A0" w:rsidRPr="00AE07A0" w:rsidRDefault="00AE07A0" w:rsidP="0089509B">
            <w:pPr>
              <w:keepNext/>
              <w:spacing w:before="80" w:after="80"/>
              <w:rPr>
                <w:rFonts w:cs="Arial"/>
                <w:color w:val="000000"/>
              </w:rPr>
            </w:pPr>
            <w:r w:rsidRPr="00AE07A0">
              <w:rPr>
                <w:rFonts w:cs="Arial"/>
                <w:color w:val="000000"/>
              </w:rPr>
              <w:t>Implement and review a project</w:t>
            </w:r>
          </w:p>
        </w:tc>
        <w:tc>
          <w:tcPr>
            <w:tcW w:w="958" w:type="dxa"/>
            <w:shd w:val="clear" w:color="auto" w:fill="auto"/>
            <w:vAlign w:val="bottom"/>
            <w:hideMark/>
          </w:tcPr>
          <w:p w14:paraId="3DEF205E" w14:textId="77777777" w:rsidR="00AE07A0" w:rsidRPr="00AE07A0" w:rsidRDefault="00AE07A0" w:rsidP="0089509B">
            <w:pPr>
              <w:keepNext/>
              <w:spacing w:before="80" w:after="80"/>
              <w:jc w:val="center"/>
              <w:rPr>
                <w:rFonts w:cs="Arial"/>
              </w:rPr>
            </w:pPr>
            <w:r w:rsidRPr="00AE07A0">
              <w:rPr>
                <w:rFonts w:cs="Arial"/>
              </w:rPr>
              <w:t>30</w:t>
            </w:r>
          </w:p>
        </w:tc>
      </w:tr>
      <w:tr w:rsidR="00AE07A0" w:rsidRPr="00AE07A0" w14:paraId="52391336" w14:textId="77777777" w:rsidTr="006D26A1">
        <w:trPr>
          <w:trHeight w:val="357"/>
        </w:trPr>
        <w:tc>
          <w:tcPr>
            <w:tcW w:w="8789" w:type="dxa"/>
            <w:gridSpan w:val="4"/>
            <w:shd w:val="clear" w:color="auto" w:fill="auto"/>
            <w:noWrap/>
            <w:vAlign w:val="center"/>
            <w:hideMark/>
          </w:tcPr>
          <w:p w14:paraId="7ECFEED6" w14:textId="4F297C29" w:rsidR="00AE07A0" w:rsidRPr="00AE07A0" w:rsidRDefault="00AE07A0" w:rsidP="0089509B">
            <w:pPr>
              <w:keepNext/>
              <w:spacing w:before="80" w:after="80"/>
              <w:rPr>
                <w:rFonts w:cs="Arial"/>
                <w:b/>
                <w:bCs/>
                <w:color w:val="000000"/>
              </w:rPr>
            </w:pPr>
            <w:r w:rsidRPr="00AE07A0">
              <w:rPr>
                <w:rFonts w:cs="Arial"/>
                <w:b/>
                <w:bCs/>
                <w:color w:val="000000"/>
              </w:rPr>
              <w:t xml:space="preserve">Core Skills Reading </w:t>
            </w:r>
            <w:r w:rsidR="00E502F6">
              <w:rPr>
                <w:rFonts w:cs="Arial"/>
                <w:b/>
                <w:bCs/>
                <w:color w:val="000000"/>
              </w:rPr>
              <w:t>and</w:t>
            </w:r>
            <w:r w:rsidR="00CC0AF8">
              <w:rPr>
                <w:rFonts w:cs="Arial"/>
                <w:b/>
                <w:bCs/>
                <w:color w:val="000000"/>
              </w:rPr>
              <w:t xml:space="preserve"> </w:t>
            </w:r>
            <w:r w:rsidRPr="00AE07A0">
              <w:rPr>
                <w:rFonts w:cs="Arial"/>
                <w:b/>
                <w:bCs/>
                <w:color w:val="000000"/>
              </w:rPr>
              <w:t>Oracy (2)</w:t>
            </w:r>
          </w:p>
        </w:tc>
        <w:tc>
          <w:tcPr>
            <w:tcW w:w="958" w:type="dxa"/>
            <w:shd w:val="clear" w:color="auto" w:fill="auto"/>
            <w:vAlign w:val="bottom"/>
            <w:hideMark/>
          </w:tcPr>
          <w:p w14:paraId="0A0A8FBE" w14:textId="77777777" w:rsidR="00AE07A0" w:rsidRPr="00AE07A0" w:rsidRDefault="00AE07A0" w:rsidP="0089509B">
            <w:pPr>
              <w:keepNext/>
              <w:spacing w:before="80" w:after="80"/>
              <w:jc w:val="center"/>
              <w:rPr>
                <w:rFonts w:cs="Arial"/>
                <w:b/>
                <w:bCs/>
              </w:rPr>
            </w:pPr>
          </w:p>
        </w:tc>
      </w:tr>
      <w:tr w:rsidR="00AE07A0" w:rsidRPr="00AE07A0" w14:paraId="65268BAF" w14:textId="77777777" w:rsidTr="006D26A1">
        <w:trPr>
          <w:trHeight w:val="300"/>
        </w:trPr>
        <w:tc>
          <w:tcPr>
            <w:tcW w:w="1703" w:type="dxa"/>
            <w:shd w:val="clear" w:color="auto" w:fill="auto"/>
            <w:vAlign w:val="center"/>
            <w:hideMark/>
          </w:tcPr>
          <w:p w14:paraId="72A2D861" w14:textId="78DE944B" w:rsidR="00AE07A0" w:rsidRPr="00AE07A0" w:rsidRDefault="00052135" w:rsidP="0089509B">
            <w:pPr>
              <w:keepNext/>
              <w:spacing w:before="80" w:after="80"/>
              <w:rPr>
                <w:rFonts w:cs="Arial"/>
                <w:color w:val="000000"/>
              </w:rPr>
            </w:pPr>
            <w:r>
              <w:rPr>
                <w:rFonts w:cs="Arial"/>
                <w:color w:val="000000"/>
              </w:rPr>
              <w:t>VU22413</w:t>
            </w:r>
          </w:p>
        </w:tc>
        <w:tc>
          <w:tcPr>
            <w:tcW w:w="1280" w:type="dxa"/>
            <w:shd w:val="clear" w:color="auto" w:fill="auto"/>
            <w:vAlign w:val="center"/>
            <w:hideMark/>
          </w:tcPr>
          <w:p w14:paraId="6C53F24D"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B8377EB" w14:textId="77777777" w:rsidR="00AE07A0" w:rsidRPr="00AE07A0" w:rsidRDefault="00AE07A0" w:rsidP="0089509B">
            <w:pPr>
              <w:keepNext/>
              <w:spacing w:before="80" w:after="80"/>
              <w:rPr>
                <w:rFonts w:cs="Arial"/>
                <w:color w:val="000000"/>
              </w:rPr>
            </w:pPr>
            <w:r w:rsidRPr="00AE07A0">
              <w:rPr>
                <w:rFonts w:cs="Arial"/>
                <w:color w:val="000000"/>
              </w:rPr>
              <w:t>Engage with a range of complex texts for personal purposes</w:t>
            </w:r>
          </w:p>
        </w:tc>
        <w:tc>
          <w:tcPr>
            <w:tcW w:w="958" w:type="dxa"/>
            <w:shd w:val="clear" w:color="auto" w:fill="auto"/>
            <w:vAlign w:val="bottom"/>
            <w:hideMark/>
          </w:tcPr>
          <w:p w14:paraId="2D9C6DA1" w14:textId="77777777" w:rsidR="00AE07A0" w:rsidRPr="00AE07A0" w:rsidRDefault="00AE07A0" w:rsidP="0089509B">
            <w:pPr>
              <w:keepNext/>
              <w:spacing w:before="80" w:after="80"/>
              <w:jc w:val="center"/>
              <w:rPr>
                <w:rFonts w:cs="Arial"/>
              </w:rPr>
            </w:pPr>
            <w:r w:rsidRPr="00AE07A0">
              <w:rPr>
                <w:rFonts w:cs="Arial"/>
              </w:rPr>
              <w:t>30</w:t>
            </w:r>
          </w:p>
        </w:tc>
      </w:tr>
      <w:tr w:rsidR="00AE07A0" w:rsidRPr="00AE07A0" w14:paraId="749D6150" w14:textId="77777777" w:rsidTr="006D26A1">
        <w:trPr>
          <w:trHeight w:val="300"/>
        </w:trPr>
        <w:tc>
          <w:tcPr>
            <w:tcW w:w="1703" w:type="dxa"/>
            <w:shd w:val="clear" w:color="auto" w:fill="auto"/>
            <w:vAlign w:val="center"/>
            <w:hideMark/>
          </w:tcPr>
          <w:p w14:paraId="12C99C62" w14:textId="5F6FB846" w:rsidR="00AE07A0" w:rsidRPr="00AE07A0" w:rsidRDefault="00F22FF0" w:rsidP="0089509B">
            <w:pPr>
              <w:keepNext/>
              <w:spacing w:before="80" w:after="80"/>
              <w:rPr>
                <w:rFonts w:cs="Arial"/>
                <w:color w:val="000000"/>
              </w:rPr>
            </w:pPr>
            <w:r>
              <w:rPr>
                <w:rFonts w:cs="Arial"/>
                <w:color w:val="000000"/>
              </w:rPr>
              <w:t>VU22414</w:t>
            </w:r>
          </w:p>
        </w:tc>
        <w:tc>
          <w:tcPr>
            <w:tcW w:w="1280" w:type="dxa"/>
            <w:shd w:val="clear" w:color="auto" w:fill="auto"/>
            <w:vAlign w:val="center"/>
            <w:hideMark/>
          </w:tcPr>
          <w:p w14:paraId="5B810CFA"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0DBC790" w14:textId="77777777" w:rsidR="00AE07A0" w:rsidRPr="00AE07A0" w:rsidRDefault="00AE07A0" w:rsidP="0089509B">
            <w:pPr>
              <w:keepNext/>
              <w:spacing w:before="80" w:after="80"/>
              <w:rPr>
                <w:rFonts w:cs="Arial"/>
                <w:color w:val="000000"/>
              </w:rPr>
            </w:pPr>
            <w:r w:rsidRPr="00AE07A0">
              <w:rPr>
                <w:rFonts w:cs="Arial"/>
                <w:color w:val="000000"/>
              </w:rPr>
              <w:t>Engage with a range of complex texts for learning purposes</w:t>
            </w:r>
          </w:p>
        </w:tc>
        <w:tc>
          <w:tcPr>
            <w:tcW w:w="958" w:type="dxa"/>
            <w:shd w:val="clear" w:color="auto" w:fill="auto"/>
            <w:vAlign w:val="bottom"/>
            <w:hideMark/>
          </w:tcPr>
          <w:p w14:paraId="0A8392A4" w14:textId="77777777" w:rsidR="00AE07A0" w:rsidRPr="00AE07A0" w:rsidRDefault="00AE07A0" w:rsidP="0089509B">
            <w:pPr>
              <w:keepNext/>
              <w:spacing w:before="80" w:after="80"/>
              <w:jc w:val="center"/>
              <w:rPr>
                <w:rFonts w:cs="Arial"/>
              </w:rPr>
            </w:pPr>
            <w:r w:rsidRPr="00AE07A0">
              <w:rPr>
                <w:rFonts w:cs="Arial"/>
              </w:rPr>
              <w:t>30</w:t>
            </w:r>
          </w:p>
        </w:tc>
      </w:tr>
      <w:tr w:rsidR="00AE07A0" w:rsidRPr="00AE07A0" w14:paraId="1D1C991C" w14:textId="77777777" w:rsidTr="006D26A1">
        <w:trPr>
          <w:trHeight w:val="300"/>
        </w:trPr>
        <w:tc>
          <w:tcPr>
            <w:tcW w:w="1703" w:type="dxa"/>
            <w:shd w:val="clear" w:color="auto" w:fill="auto"/>
            <w:vAlign w:val="center"/>
            <w:hideMark/>
          </w:tcPr>
          <w:p w14:paraId="54AB2732" w14:textId="08604B8F" w:rsidR="00AE07A0" w:rsidRPr="00AE07A0" w:rsidRDefault="00F22FF0" w:rsidP="0089509B">
            <w:pPr>
              <w:keepNext/>
              <w:spacing w:before="80" w:after="80"/>
              <w:rPr>
                <w:rFonts w:cs="Arial"/>
                <w:color w:val="000000"/>
              </w:rPr>
            </w:pPr>
            <w:r>
              <w:rPr>
                <w:rFonts w:cs="Arial"/>
                <w:color w:val="000000"/>
              </w:rPr>
              <w:t>VU22415</w:t>
            </w:r>
          </w:p>
        </w:tc>
        <w:tc>
          <w:tcPr>
            <w:tcW w:w="1280" w:type="dxa"/>
            <w:shd w:val="clear" w:color="auto" w:fill="auto"/>
            <w:vAlign w:val="center"/>
            <w:hideMark/>
          </w:tcPr>
          <w:p w14:paraId="450B8567"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6098AE5" w14:textId="77777777" w:rsidR="00AE07A0" w:rsidRPr="00AE07A0" w:rsidRDefault="00AE07A0" w:rsidP="0089509B">
            <w:pPr>
              <w:keepNext/>
              <w:spacing w:before="80" w:after="80"/>
              <w:rPr>
                <w:rFonts w:cs="Arial"/>
                <w:color w:val="000000"/>
              </w:rPr>
            </w:pPr>
            <w:r w:rsidRPr="00AE07A0">
              <w:rPr>
                <w:rFonts w:cs="Arial"/>
                <w:color w:val="000000"/>
              </w:rPr>
              <w:t>Engage with a range of complex texts for employment purposes</w:t>
            </w:r>
          </w:p>
        </w:tc>
        <w:tc>
          <w:tcPr>
            <w:tcW w:w="958" w:type="dxa"/>
            <w:shd w:val="clear" w:color="auto" w:fill="auto"/>
            <w:vAlign w:val="bottom"/>
            <w:hideMark/>
          </w:tcPr>
          <w:p w14:paraId="1722622A" w14:textId="77777777" w:rsidR="00AE07A0" w:rsidRPr="00AE07A0" w:rsidRDefault="00AE07A0" w:rsidP="0089509B">
            <w:pPr>
              <w:keepNext/>
              <w:spacing w:before="80" w:after="80"/>
              <w:jc w:val="center"/>
              <w:rPr>
                <w:rFonts w:cs="Arial"/>
              </w:rPr>
            </w:pPr>
            <w:r w:rsidRPr="00AE07A0">
              <w:rPr>
                <w:rFonts w:cs="Arial"/>
              </w:rPr>
              <w:t>30</w:t>
            </w:r>
          </w:p>
        </w:tc>
      </w:tr>
      <w:tr w:rsidR="00AE07A0" w:rsidRPr="00AE07A0" w14:paraId="23538D5F" w14:textId="77777777" w:rsidTr="006D26A1">
        <w:trPr>
          <w:trHeight w:val="300"/>
        </w:trPr>
        <w:tc>
          <w:tcPr>
            <w:tcW w:w="1703" w:type="dxa"/>
            <w:shd w:val="clear" w:color="auto" w:fill="auto"/>
            <w:vAlign w:val="center"/>
            <w:hideMark/>
          </w:tcPr>
          <w:p w14:paraId="6D2A9552" w14:textId="2B76A3A4" w:rsidR="00AE07A0" w:rsidRPr="00AE07A0" w:rsidRDefault="008E6729" w:rsidP="0089509B">
            <w:pPr>
              <w:keepNext/>
              <w:spacing w:before="80" w:after="80"/>
              <w:rPr>
                <w:rFonts w:cs="Arial"/>
                <w:color w:val="000000"/>
              </w:rPr>
            </w:pPr>
            <w:r>
              <w:rPr>
                <w:rFonts w:cs="Arial"/>
                <w:color w:val="000000"/>
              </w:rPr>
              <w:t>VU22416</w:t>
            </w:r>
          </w:p>
        </w:tc>
        <w:tc>
          <w:tcPr>
            <w:tcW w:w="1280" w:type="dxa"/>
            <w:shd w:val="clear" w:color="auto" w:fill="auto"/>
            <w:vAlign w:val="center"/>
            <w:hideMark/>
          </w:tcPr>
          <w:p w14:paraId="15AF55F0"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280A871" w14:textId="77777777" w:rsidR="00AE07A0" w:rsidRPr="00AE07A0" w:rsidRDefault="00AE07A0" w:rsidP="0089509B">
            <w:pPr>
              <w:keepNext/>
              <w:spacing w:before="80" w:after="80"/>
              <w:rPr>
                <w:rFonts w:cs="Arial"/>
                <w:color w:val="000000"/>
              </w:rPr>
            </w:pPr>
            <w:r w:rsidRPr="00AE07A0">
              <w:rPr>
                <w:rFonts w:cs="Arial"/>
                <w:color w:val="000000"/>
              </w:rPr>
              <w:t>Engage with a range of complex texts to participate in the community</w:t>
            </w:r>
          </w:p>
        </w:tc>
        <w:tc>
          <w:tcPr>
            <w:tcW w:w="958" w:type="dxa"/>
            <w:shd w:val="clear" w:color="auto" w:fill="auto"/>
            <w:vAlign w:val="bottom"/>
            <w:hideMark/>
          </w:tcPr>
          <w:p w14:paraId="1CCA98C5" w14:textId="77777777" w:rsidR="00AE07A0" w:rsidRPr="00AE07A0" w:rsidRDefault="00AE07A0" w:rsidP="0089509B">
            <w:pPr>
              <w:keepNext/>
              <w:spacing w:before="80" w:after="80"/>
              <w:jc w:val="center"/>
              <w:rPr>
                <w:rFonts w:cs="Arial"/>
              </w:rPr>
            </w:pPr>
            <w:r w:rsidRPr="00AE07A0">
              <w:rPr>
                <w:rFonts w:cs="Arial"/>
              </w:rPr>
              <w:t>30</w:t>
            </w:r>
          </w:p>
        </w:tc>
      </w:tr>
      <w:tr w:rsidR="00AE07A0" w:rsidRPr="00AE07A0" w14:paraId="52FAC11B" w14:textId="77777777" w:rsidTr="006D26A1">
        <w:trPr>
          <w:trHeight w:val="300"/>
        </w:trPr>
        <w:tc>
          <w:tcPr>
            <w:tcW w:w="1703" w:type="dxa"/>
            <w:shd w:val="clear" w:color="auto" w:fill="auto"/>
            <w:vAlign w:val="center"/>
            <w:hideMark/>
          </w:tcPr>
          <w:p w14:paraId="57632AC9" w14:textId="2E607272" w:rsidR="00AE07A0" w:rsidRPr="00AE07A0" w:rsidRDefault="008E6729" w:rsidP="0089509B">
            <w:pPr>
              <w:keepNext/>
              <w:spacing w:before="80" w:after="80"/>
              <w:rPr>
                <w:rFonts w:cs="Arial"/>
                <w:color w:val="000000"/>
              </w:rPr>
            </w:pPr>
            <w:r>
              <w:rPr>
                <w:rFonts w:cs="Arial"/>
                <w:color w:val="000000"/>
              </w:rPr>
              <w:t>VU22417</w:t>
            </w:r>
          </w:p>
        </w:tc>
        <w:tc>
          <w:tcPr>
            <w:tcW w:w="1280" w:type="dxa"/>
            <w:shd w:val="clear" w:color="auto" w:fill="auto"/>
            <w:vAlign w:val="center"/>
            <w:hideMark/>
          </w:tcPr>
          <w:p w14:paraId="126D407B"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044F71E6" w14:textId="3679B44C" w:rsidR="00AE07A0" w:rsidRPr="00AE07A0" w:rsidRDefault="00AE07A0" w:rsidP="0089509B">
            <w:pPr>
              <w:keepNext/>
              <w:spacing w:before="80" w:after="80"/>
              <w:rPr>
                <w:rFonts w:cs="Arial"/>
                <w:color w:val="000000"/>
              </w:rPr>
            </w:pPr>
            <w:r w:rsidRPr="00AE07A0">
              <w:rPr>
                <w:rFonts w:cs="Arial"/>
                <w:color w:val="000000"/>
              </w:rPr>
              <w:t xml:space="preserve">Participate in complex </w:t>
            </w:r>
            <w:r w:rsidR="008B2A6D">
              <w:rPr>
                <w:rFonts w:cs="Arial"/>
                <w:color w:val="000000"/>
              </w:rPr>
              <w:t>spoken</w:t>
            </w:r>
            <w:r w:rsidR="008B2A6D" w:rsidRPr="00AE07A0">
              <w:rPr>
                <w:rFonts w:cs="Arial"/>
                <w:color w:val="000000"/>
              </w:rPr>
              <w:t xml:space="preserve"> </w:t>
            </w:r>
            <w:r w:rsidRPr="00AE07A0">
              <w:rPr>
                <w:rFonts w:cs="Arial"/>
                <w:color w:val="000000"/>
              </w:rPr>
              <w:t>interactions</w:t>
            </w:r>
          </w:p>
        </w:tc>
        <w:tc>
          <w:tcPr>
            <w:tcW w:w="958" w:type="dxa"/>
            <w:shd w:val="clear" w:color="auto" w:fill="auto"/>
            <w:vAlign w:val="bottom"/>
            <w:hideMark/>
          </w:tcPr>
          <w:p w14:paraId="76D13568" w14:textId="77777777" w:rsidR="00AE07A0" w:rsidRPr="00AE07A0" w:rsidRDefault="00AE07A0" w:rsidP="0089509B">
            <w:pPr>
              <w:keepNext/>
              <w:spacing w:before="80" w:after="80"/>
              <w:jc w:val="center"/>
              <w:rPr>
                <w:rFonts w:cs="Arial"/>
              </w:rPr>
            </w:pPr>
            <w:r w:rsidRPr="00AE07A0">
              <w:rPr>
                <w:rFonts w:cs="Arial"/>
              </w:rPr>
              <w:t>20</w:t>
            </w:r>
          </w:p>
        </w:tc>
      </w:tr>
      <w:tr w:rsidR="00AE07A0" w:rsidRPr="00AE07A0" w14:paraId="19F73D5B" w14:textId="77777777" w:rsidTr="006D26A1">
        <w:trPr>
          <w:trHeight w:val="329"/>
        </w:trPr>
        <w:tc>
          <w:tcPr>
            <w:tcW w:w="8789" w:type="dxa"/>
            <w:gridSpan w:val="4"/>
            <w:shd w:val="clear" w:color="auto" w:fill="auto"/>
            <w:vAlign w:val="center"/>
            <w:hideMark/>
          </w:tcPr>
          <w:p w14:paraId="78CEF90E" w14:textId="77777777" w:rsidR="00AE07A0" w:rsidRPr="00AE07A0" w:rsidRDefault="00AE07A0" w:rsidP="0089509B">
            <w:pPr>
              <w:keepNext/>
              <w:spacing w:before="80" w:after="80"/>
              <w:rPr>
                <w:rFonts w:cs="Arial"/>
              </w:rPr>
            </w:pPr>
            <w:r w:rsidRPr="00AE07A0">
              <w:rPr>
                <w:rFonts w:cs="Arial"/>
                <w:b/>
                <w:bCs/>
                <w:color w:val="000000"/>
              </w:rPr>
              <w:t>Core Skills Writing (2)</w:t>
            </w:r>
          </w:p>
        </w:tc>
        <w:tc>
          <w:tcPr>
            <w:tcW w:w="958" w:type="dxa"/>
            <w:shd w:val="clear" w:color="auto" w:fill="auto"/>
            <w:vAlign w:val="bottom"/>
            <w:hideMark/>
          </w:tcPr>
          <w:p w14:paraId="37357C88" w14:textId="77777777" w:rsidR="00AE07A0" w:rsidRPr="00AE07A0" w:rsidRDefault="00AE07A0" w:rsidP="0089509B">
            <w:pPr>
              <w:keepNext/>
              <w:spacing w:before="80" w:after="80"/>
              <w:jc w:val="center"/>
              <w:rPr>
                <w:rFonts w:cs="Arial"/>
              </w:rPr>
            </w:pPr>
          </w:p>
        </w:tc>
      </w:tr>
      <w:tr w:rsidR="00AE07A0" w:rsidRPr="00AE07A0" w14:paraId="16B2AEAF" w14:textId="77777777" w:rsidTr="006D26A1">
        <w:trPr>
          <w:trHeight w:val="300"/>
        </w:trPr>
        <w:tc>
          <w:tcPr>
            <w:tcW w:w="1703" w:type="dxa"/>
            <w:shd w:val="clear" w:color="auto" w:fill="auto"/>
            <w:vAlign w:val="bottom"/>
            <w:hideMark/>
          </w:tcPr>
          <w:p w14:paraId="3CF99EA1" w14:textId="608D9A33" w:rsidR="00AE07A0" w:rsidRPr="00AE07A0" w:rsidRDefault="00543FA5" w:rsidP="0089509B">
            <w:pPr>
              <w:keepNext/>
              <w:spacing w:before="80" w:after="80"/>
              <w:rPr>
                <w:rFonts w:cs="Arial"/>
                <w:color w:val="000000"/>
              </w:rPr>
            </w:pPr>
            <w:r>
              <w:rPr>
                <w:rFonts w:cs="Arial"/>
                <w:color w:val="000000"/>
              </w:rPr>
              <w:t>VU22418</w:t>
            </w:r>
          </w:p>
        </w:tc>
        <w:tc>
          <w:tcPr>
            <w:tcW w:w="1280" w:type="dxa"/>
            <w:shd w:val="clear" w:color="auto" w:fill="auto"/>
            <w:vAlign w:val="bottom"/>
            <w:hideMark/>
          </w:tcPr>
          <w:p w14:paraId="4F4766C5"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013E7D12" w14:textId="77777777" w:rsidR="00AE07A0" w:rsidRPr="00AE07A0" w:rsidRDefault="00AE07A0" w:rsidP="0089509B">
            <w:pPr>
              <w:keepNext/>
              <w:spacing w:before="80" w:after="80"/>
              <w:rPr>
                <w:rFonts w:cs="Arial"/>
                <w:color w:val="000000"/>
              </w:rPr>
            </w:pPr>
            <w:r w:rsidRPr="00AE07A0">
              <w:rPr>
                <w:rFonts w:cs="Arial"/>
                <w:color w:val="000000"/>
              </w:rPr>
              <w:t>Create a range of complex texts for personal purposes</w:t>
            </w:r>
          </w:p>
        </w:tc>
        <w:tc>
          <w:tcPr>
            <w:tcW w:w="958" w:type="dxa"/>
            <w:shd w:val="clear" w:color="auto" w:fill="auto"/>
            <w:vAlign w:val="bottom"/>
            <w:hideMark/>
          </w:tcPr>
          <w:p w14:paraId="5550C56C" w14:textId="77777777" w:rsidR="00AE07A0" w:rsidRPr="00AE07A0" w:rsidRDefault="00AE07A0" w:rsidP="0089509B">
            <w:pPr>
              <w:keepNext/>
              <w:spacing w:before="80" w:after="80"/>
              <w:jc w:val="center"/>
              <w:rPr>
                <w:rFonts w:cs="Arial"/>
              </w:rPr>
            </w:pPr>
            <w:r w:rsidRPr="00AE07A0">
              <w:rPr>
                <w:rFonts w:cs="Arial"/>
              </w:rPr>
              <w:t>30</w:t>
            </w:r>
          </w:p>
        </w:tc>
      </w:tr>
      <w:tr w:rsidR="00AE07A0" w:rsidRPr="00AE07A0" w14:paraId="51BF2352" w14:textId="77777777" w:rsidTr="006D26A1">
        <w:trPr>
          <w:trHeight w:val="300"/>
        </w:trPr>
        <w:tc>
          <w:tcPr>
            <w:tcW w:w="1703" w:type="dxa"/>
            <w:shd w:val="clear" w:color="auto" w:fill="auto"/>
            <w:vAlign w:val="bottom"/>
            <w:hideMark/>
          </w:tcPr>
          <w:p w14:paraId="5FE42479" w14:textId="44E30F64" w:rsidR="00AE07A0" w:rsidRPr="00AE07A0" w:rsidRDefault="00A11DAE" w:rsidP="0089509B">
            <w:pPr>
              <w:keepNext/>
              <w:spacing w:before="80" w:after="80"/>
              <w:rPr>
                <w:rFonts w:cs="Arial"/>
                <w:color w:val="000000"/>
              </w:rPr>
            </w:pPr>
            <w:r>
              <w:rPr>
                <w:rFonts w:cs="Arial"/>
                <w:color w:val="000000"/>
              </w:rPr>
              <w:t>VU22419</w:t>
            </w:r>
          </w:p>
        </w:tc>
        <w:tc>
          <w:tcPr>
            <w:tcW w:w="1280" w:type="dxa"/>
            <w:shd w:val="clear" w:color="auto" w:fill="auto"/>
            <w:vAlign w:val="bottom"/>
            <w:hideMark/>
          </w:tcPr>
          <w:p w14:paraId="4E5818F0"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24C18701" w14:textId="77777777" w:rsidR="00AE07A0" w:rsidRPr="00AE07A0" w:rsidRDefault="00AE07A0" w:rsidP="0089509B">
            <w:pPr>
              <w:keepNext/>
              <w:spacing w:before="80" w:after="80"/>
              <w:rPr>
                <w:rFonts w:cs="Arial"/>
                <w:color w:val="000000"/>
              </w:rPr>
            </w:pPr>
            <w:r w:rsidRPr="00AE07A0">
              <w:rPr>
                <w:rFonts w:cs="Arial"/>
                <w:color w:val="000000"/>
              </w:rPr>
              <w:t>Create a range of complex texts for learning purposes</w:t>
            </w:r>
          </w:p>
        </w:tc>
        <w:tc>
          <w:tcPr>
            <w:tcW w:w="958" w:type="dxa"/>
            <w:shd w:val="clear" w:color="auto" w:fill="auto"/>
            <w:vAlign w:val="bottom"/>
            <w:hideMark/>
          </w:tcPr>
          <w:p w14:paraId="2F6506B5" w14:textId="77777777" w:rsidR="00AE07A0" w:rsidRPr="00AE07A0" w:rsidRDefault="00AE07A0" w:rsidP="0089509B">
            <w:pPr>
              <w:keepNext/>
              <w:spacing w:before="80" w:after="80"/>
              <w:jc w:val="center"/>
              <w:rPr>
                <w:rFonts w:cs="Arial"/>
              </w:rPr>
            </w:pPr>
            <w:r w:rsidRPr="00AE07A0">
              <w:rPr>
                <w:rFonts w:cs="Arial"/>
              </w:rPr>
              <w:t>30</w:t>
            </w:r>
          </w:p>
        </w:tc>
      </w:tr>
      <w:tr w:rsidR="00AE07A0" w:rsidRPr="00AE07A0" w14:paraId="4EF2570E" w14:textId="77777777" w:rsidTr="00A11DAE">
        <w:trPr>
          <w:trHeight w:val="300"/>
        </w:trPr>
        <w:tc>
          <w:tcPr>
            <w:tcW w:w="1703" w:type="dxa"/>
            <w:shd w:val="clear" w:color="auto" w:fill="auto"/>
            <w:vAlign w:val="center"/>
            <w:hideMark/>
          </w:tcPr>
          <w:p w14:paraId="2CBAEB43" w14:textId="40E46EED" w:rsidR="00AE07A0" w:rsidRPr="00AE07A0" w:rsidRDefault="00A11DAE" w:rsidP="0089509B">
            <w:pPr>
              <w:keepNext/>
              <w:spacing w:before="80" w:after="80"/>
              <w:rPr>
                <w:rFonts w:cs="Arial"/>
                <w:color w:val="000000"/>
              </w:rPr>
            </w:pPr>
            <w:r>
              <w:rPr>
                <w:rFonts w:cs="Arial"/>
                <w:color w:val="000000"/>
              </w:rPr>
              <w:t>VU22420</w:t>
            </w:r>
          </w:p>
        </w:tc>
        <w:tc>
          <w:tcPr>
            <w:tcW w:w="1280" w:type="dxa"/>
            <w:shd w:val="clear" w:color="auto" w:fill="auto"/>
            <w:vAlign w:val="center"/>
            <w:hideMark/>
          </w:tcPr>
          <w:p w14:paraId="19E04774"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4C21E603" w14:textId="77777777" w:rsidR="00AE07A0" w:rsidRPr="00AE07A0" w:rsidRDefault="00AE07A0" w:rsidP="0089509B">
            <w:pPr>
              <w:keepNext/>
              <w:spacing w:before="80" w:after="80"/>
              <w:rPr>
                <w:rFonts w:cs="Arial"/>
                <w:color w:val="000000"/>
              </w:rPr>
            </w:pPr>
            <w:r w:rsidRPr="00AE07A0">
              <w:rPr>
                <w:rFonts w:cs="Arial"/>
                <w:color w:val="000000"/>
              </w:rPr>
              <w:t>Create a range of complex texts to participate in the workplace</w:t>
            </w:r>
          </w:p>
        </w:tc>
        <w:tc>
          <w:tcPr>
            <w:tcW w:w="958" w:type="dxa"/>
            <w:shd w:val="clear" w:color="auto" w:fill="auto"/>
            <w:vAlign w:val="bottom"/>
            <w:hideMark/>
          </w:tcPr>
          <w:p w14:paraId="4B81D5C2" w14:textId="77777777" w:rsidR="00AE07A0" w:rsidRPr="00AE07A0" w:rsidRDefault="00AE07A0" w:rsidP="0089509B">
            <w:pPr>
              <w:keepNext/>
              <w:spacing w:before="80" w:after="80"/>
              <w:jc w:val="center"/>
              <w:rPr>
                <w:rFonts w:cs="Arial"/>
              </w:rPr>
            </w:pPr>
            <w:r w:rsidRPr="00AE07A0">
              <w:rPr>
                <w:rFonts w:cs="Arial"/>
              </w:rPr>
              <w:t>30</w:t>
            </w:r>
          </w:p>
        </w:tc>
      </w:tr>
      <w:tr w:rsidR="00AE07A0" w:rsidRPr="00AE07A0" w14:paraId="4676BE92" w14:textId="77777777" w:rsidTr="006D26A1">
        <w:trPr>
          <w:trHeight w:val="300"/>
        </w:trPr>
        <w:tc>
          <w:tcPr>
            <w:tcW w:w="1703" w:type="dxa"/>
            <w:shd w:val="clear" w:color="auto" w:fill="auto"/>
            <w:vAlign w:val="bottom"/>
            <w:hideMark/>
          </w:tcPr>
          <w:p w14:paraId="42029D49" w14:textId="78C11043" w:rsidR="00AE07A0" w:rsidRPr="00AE07A0" w:rsidRDefault="00A11DAE" w:rsidP="0089509B">
            <w:pPr>
              <w:keepNext/>
              <w:spacing w:before="80" w:after="80"/>
              <w:rPr>
                <w:rFonts w:cs="Arial"/>
                <w:color w:val="000000"/>
              </w:rPr>
            </w:pPr>
            <w:r>
              <w:rPr>
                <w:rFonts w:cs="Arial"/>
                <w:color w:val="000000"/>
              </w:rPr>
              <w:t>VU22421</w:t>
            </w:r>
          </w:p>
        </w:tc>
        <w:tc>
          <w:tcPr>
            <w:tcW w:w="1280" w:type="dxa"/>
            <w:shd w:val="clear" w:color="auto" w:fill="auto"/>
            <w:vAlign w:val="bottom"/>
            <w:hideMark/>
          </w:tcPr>
          <w:p w14:paraId="7958D441" w14:textId="77777777" w:rsidR="00AE07A0" w:rsidRPr="00AE07A0" w:rsidRDefault="00AE07A0" w:rsidP="0089509B">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5FD3C08A" w14:textId="77777777" w:rsidR="00AE07A0" w:rsidRPr="00AE07A0" w:rsidRDefault="00AE07A0" w:rsidP="0089509B">
            <w:pPr>
              <w:keepNext/>
              <w:spacing w:before="80" w:after="80"/>
              <w:rPr>
                <w:rFonts w:cs="Arial"/>
                <w:color w:val="000000"/>
              </w:rPr>
            </w:pPr>
            <w:r w:rsidRPr="00AE07A0">
              <w:rPr>
                <w:rFonts w:cs="Arial"/>
                <w:color w:val="000000"/>
              </w:rPr>
              <w:t xml:space="preserve">Create a range of complex texts to participate in the </w:t>
            </w:r>
            <w:r w:rsidRPr="00AE07A0">
              <w:rPr>
                <w:rFonts w:cs="Arial"/>
                <w:color w:val="000000"/>
              </w:rPr>
              <w:lastRenderedPageBreak/>
              <w:t>community</w:t>
            </w:r>
          </w:p>
        </w:tc>
        <w:tc>
          <w:tcPr>
            <w:tcW w:w="958" w:type="dxa"/>
            <w:shd w:val="clear" w:color="auto" w:fill="auto"/>
            <w:vAlign w:val="bottom"/>
            <w:hideMark/>
          </w:tcPr>
          <w:p w14:paraId="598E62F2" w14:textId="77777777" w:rsidR="00AE07A0" w:rsidRPr="00AE07A0" w:rsidRDefault="00AE07A0" w:rsidP="0089509B">
            <w:pPr>
              <w:keepNext/>
              <w:spacing w:before="80" w:after="80"/>
              <w:jc w:val="center"/>
              <w:rPr>
                <w:rFonts w:cs="Arial"/>
              </w:rPr>
            </w:pPr>
            <w:r w:rsidRPr="00AE07A0">
              <w:rPr>
                <w:rFonts w:cs="Arial"/>
              </w:rPr>
              <w:lastRenderedPageBreak/>
              <w:t>30</w:t>
            </w:r>
          </w:p>
        </w:tc>
      </w:tr>
      <w:tr w:rsidR="00AE07A0" w:rsidRPr="00AE07A0" w14:paraId="22411CD3" w14:textId="77777777" w:rsidTr="006D26A1">
        <w:trPr>
          <w:trHeight w:val="80"/>
        </w:trPr>
        <w:tc>
          <w:tcPr>
            <w:tcW w:w="8789" w:type="dxa"/>
            <w:gridSpan w:val="4"/>
            <w:shd w:val="clear" w:color="auto" w:fill="auto"/>
            <w:vAlign w:val="center"/>
            <w:hideMark/>
          </w:tcPr>
          <w:p w14:paraId="5479CD04" w14:textId="77777777" w:rsidR="00AE07A0" w:rsidRPr="00AE07A0" w:rsidRDefault="00AE07A0" w:rsidP="0089509B">
            <w:pPr>
              <w:keepNext/>
              <w:spacing w:before="80" w:after="80"/>
              <w:rPr>
                <w:rFonts w:cs="Arial"/>
              </w:rPr>
            </w:pPr>
            <w:r w:rsidRPr="00AE07A0">
              <w:rPr>
                <w:rFonts w:cs="Arial"/>
                <w:b/>
                <w:bCs/>
                <w:color w:val="000000"/>
              </w:rPr>
              <w:t>Core Skills Numeracy and Mathematics (2)</w:t>
            </w:r>
          </w:p>
        </w:tc>
        <w:tc>
          <w:tcPr>
            <w:tcW w:w="958" w:type="dxa"/>
            <w:shd w:val="clear" w:color="auto" w:fill="auto"/>
            <w:vAlign w:val="bottom"/>
            <w:hideMark/>
          </w:tcPr>
          <w:p w14:paraId="5FBAF475" w14:textId="77777777" w:rsidR="00AE07A0" w:rsidRPr="00AE07A0" w:rsidRDefault="00AE07A0" w:rsidP="0089509B">
            <w:pPr>
              <w:keepNext/>
              <w:spacing w:before="80" w:after="80"/>
              <w:jc w:val="center"/>
              <w:rPr>
                <w:rFonts w:cs="Arial"/>
              </w:rPr>
            </w:pPr>
          </w:p>
        </w:tc>
      </w:tr>
      <w:tr w:rsidR="00AE07A0" w:rsidRPr="00AE07A0" w14:paraId="53DDDC68" w14:textId="77777777" w:rsidTr="006D26A1">
        <w:trPr>
          <w:trHeight w:val="300"/>
        </w:trPr>
        <w:tc>
          <w:tcPr>
            <w:tcW w:w="1703" w:type="dxa"/>
            <w:shd w:val="clear" w:color="auto" w:fill="auto"/>
            <w:vAlign w:val="center"/>
            <w:hideMark/>
          </w:tcPr>
          <w:p w14:paraId="36FB88D8" w14:textId="36343B8D" w:rsidR="00AE07A0" w:rsidRPr="00AE07A0" w:rsidRDefault="00A11DAE" w:rsidP="0089509B">
            <w:pPr>
              <w:keepNext/>
              <w:spacing w:before="80" w:after="80"/>
              <w:rPr>
                <w:rFonts w:cs="Arial"/>
                <w:color w:val="000000"/>
              </w:rPr>
            </w:pPr>
            <w:r>
              <w:rPr>
                <w:rFonts w:cs="Arial"/>
                <w:color w:val="000000"/>
              </w:rPr>
              <w:t>VU22422</w:t>
            </w:r>
          </w:p>
        </w:tc>
        <w:tc>
          <w:tcPr>
            <w:tcW w:w="1280" w:type="dxa"/>
            <w:shd w:val="clear" w:color="auto" w:fill="auto"/>
            <w:vAlign w:val="center"/>
            <w:hideMark/>
          </w:tcPr>
          <w:p w14:paraId="6ABD972A" w14:textId="77777777" w:rsidR="00AE07A0" w:rsidRPr="00AE07A0" w:rsidRDefault="00AE07A0" w:rsidP="0089509B">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065D1827" w14:textId="77777777" w:rsidR="00AE07A0" w:rsidRPr="00AE07A0" w:rsidRDefault="00AE07A0" w:rsidP="0089509B">
            <w:pPr>
              <w:keepNext/>
              <w:spacing w:before="80" w:after="80"/>
              <w:rPr>
                <w:rFonts w:cs="Arial"/>
                <w:color w:val="000000"/>
              </w:rPr>
            </w:pPr>
            <w:r w:rsidRPr="00AE07A0">
              <w:rPr>
                <w:rFonts w:cs="Arial"/>
                <w:color w:val="000000"/>
              </w:rPr>
              <w:t>Investigate and interpret shapes and measurements and related formulae</w:t>
            </w:r>
          </w:p>
        </w:tc>
        <w:tc>
          <w:tcPr>
            <w:tcW w:w="958" w:type="dxa"/>
            <w:shd w:val="clear" w:color="auto" w:fill="auto"/>
            <w:vAlign w:val="bottom"/>
            <w:hideMark/>
          </w:tcPr>
          <w:p w14:paraId="3C74473E" w14:textId="77777777" w:rsidR="00AE07A0" w:rsidRPr="00AE07A0" w:rsidRDefault="00AE07A0" w:rsidP="0089509B">
            <w:pPr>
              <w:keepNext/>
              <w:spacing w:before="80" w:after="80"/>
              <w:jc w:val="center"/>
              <w:rPr>
                <w:rFonts w:cs="Arial"/>
              </w:rPr>
            </w:pPr>
            <w:r w:rsidRPr="00AE07A0">
              <w:rPr>
                <w:rFonts w:cs="Arial"/>
              </w:rPr>
              <w:t>50</w:t>
            </w:r>
          </w:p>
        </w:tc>
      </w:tr>
      <w:tr w:rsidR="00AE07A0" w:rsidRPr="00AE07A0" w14:paraId="407E46BA" w14:textId="77777777" w:rsidTr="006D26A1">
        <w:trPr>
          <w:trHeight w:val="300"/>
        </w:trPr>
        <w:tc>
          <w:tcPr>
            <w:tcW w:w="1703" w:type="dxa"/>
            <w:shd w:val="clear" w:color="auto" w:fill="auto"/>
            <w:vAlign w:val="center"/>
            <w:hideMark/>
          </w:tcPr>
          <w:p w14:paraId="015D552E" w14:textId="0BF3077F" w:rsidR="00AE07A0" w:rsidRPr="00AE07A0" w:rsidRDefault="00A11DAE" w:rsidP="0089509B">
            <w:pPr>
              <w:keepNext/>
              <w:spacing w:before="80" w:after="80"/>
              <w:rPr>
                <w:rFonts w:cs="Arial"/>
                <w:color w:val="000000"/>
              </w:rPr>
            </w:pPr>
            <w:r>
              <w:rPr>
                <w:rFonts w:cs="Arial"/>
                <w:color w:val="000000"/>
              </w:rPr>
              <w:t>VU22423</w:t>
            </w:r>
          </w:p>
        </w:tc>
        <w:tc>
          <w:tcPr>
            <w:tcW w:w="1280" w:type="dxa"/>
            <w:shd w:val="clear" w:color="auto" w:fill="auto"/>
            <w:vAlign w:val="center"/>
            <w:hideMark/>
          </w:tcPr>
          <w:p w14:paraId="74997F8D" w14:textId="77777777" w:rsidR="00AE07A0" w:rsidRPr="00AE07A0" w:rsidRDefault="00AE07A0" w:rsidP="0089509B">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3FBF4D1E" w14:textId="77777777" w:rsidR="00AE07A0" w:rsidRPr="00AE07A0" w:rsidRDefault="00AE07A0" w:rsidP="0089509B">
            <w:pPr>
              <w:keepNext/>
              <w:spacing w:before="80" w:after="80"/>
              <w:rPr>
                <w:rFonts w:cs="Arial"/>
                <w:color w:val="000000"/>
              </w:rPr>
            </w:pPr>
            <w:r w:rsidRPr="00AE07A0">
              <w:rPr>
                <w:rFonts w:cs="Arial"/>
                <w:color w:val="000000"/>
              </w:rPr>
              <w:t>Investigate numerical and statistical information</w:t>
            </w:r>
          </w:p>
        </w:tc>
        <w:tc>
          <w:tcPr>
            <w:tcW w:w="958" w:type="dxa"/>
            <w:shd w:val="clear" w:color="auto" w:fill="auto"/>
            <w:vAlign w:val="bottom"/>
            <w:hideMark/>
          </w:tcPr>
          <w:p w14:paraId="28FE57E2" w14:textId="77777777" w:rsidR="00AE07A0" w:rsidRPr="00AE07A0" w:rsidRDefault="00AE07A0" w:rsidP="0089509B">
            <w:pPr>
              <w:keepNext/>
              <w:spacing w:before="80" w:after="80"/>
              <w:jc w:val="center"/>
              <w:rPr>
                <w:rFonts w:cs="Arial"/>
              </w:rPr>
            </w:pPr>
            <w:r w:rsidRPr="00AE07A0">
              <w:rPr>
                <w:rFonts w:cs="Arial"/>
              </w:rPr>
              <w:t>50</w:t>
            </w:r>
          </w:p>
        </w:tc>
      </w:tr>
      <w:tr w:rsidR="00AE07A0" w:rsidRPr="00AE07A0" w14:paraId="4EE9205E" w14:textId="77777777" w:rsidTr="006D26A1">
        <w:trPr>
          <w:trHeight w:val="300"/>
        </w:trPr>
        <w:tc>
          <w:tcPr>
            <w:tcW w:w="1703" w:type="dxa"/>
            <w:shd w:val="clear" w:color="auto" w:fill="auto"/>
            <w:vAlign w:val="center"/>
            <w:hideMark/>
          </w:tcPr>
          <w:p w14:paraId="476C2E4D" w14:textId="7D7C9FEF" w:rsidR="00AE07A0" w:rsidRPr="00AE07A0" w:rsidRDefault="00A11DAE" w:rsidP="0089509B">
            <w:pPr>
              <w:keepNext/>
              <w:spacing w:before="80" w:after="80"/>
              <w:rPr>
                <w:rFonts w:cs="Arial"/>
                <w:color w:val="000000"/>
              </w:rPr>
            </w:pPr>
            <w:r>
              <w:rPr>
                <w:rFonts w:cs="Arial"/>
                <w:color w:val="000000"/>
              </w:rPr>
              <w:t>VU22424</w:t>
            </w:r>
          </w:p>
        </w:tc>
        <w:tc>
          <w:tcPr>
            <w:tcW w:w="1280" w:type="dxa"/>
            <w:shd w:val="clear" w:color="auto" w:fill="auto"/>
            <w:vAlign w:val="center"/>
            <w:hideMark/>
          </w:tcPr>
          <w:p w14:paraId="1C392CEC" w14:textId="77777777" w:rsidR="00AE07A0" w:rsidRPr="00AE07A0" w:rsidRDefault="00AE07A0" w:rsidP="0089509B">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587D1141" w14:textId="7606A378" w:rsidR="00AE07A0" w:rsidRPr="00AE07A0" w:rsidRDefault="00AE07A0" w:rsidP="0089509B">
            <w:pPr>
              <w:keepNext/>
              <w:spacing w:before="80" w:after="80"/>
              <w:rPr>
                <w:rFonts w:cs="Arial"/>
                <w:color w:val="000000"/>
              </w:rPr>
            </w:pPr>
            <w:r w:rsidRPr="00AE07A0">
              <w:rPr>
                <w:rFonts w:cs="Arial"/>
                <w:color w:val="000000"/>
              </w:rPr>
              <w:t xml:space="preserve">Investigate </w:t>
            </w:r>
            <w:r w:rsidR="00523198">
              <w:rPr>
                <w:rFonts w:cs="Arial"/>
                <w:color w:val="000000"/>
              </w:rPr>
              <w:t>and</w:t>
            </w:r>
            <w:r w:rsidRPr="00AE07A0">
              <w:rPr>
                <w:rFonts w:cs="Arial"/>
                <w:color w:val="000000"/>
              </w:rPr>
              <w:t xml:space="preserve"> use simple mathematical formulae and problem solving techniques</w:t>
            </w:r>
          </w:p>
        </w:tc>
        <w:tc>
          <w:tcPr>
            <w:tcW w:w="958" w:type="dxa"/>
            <w:shd w:val="clear" w:color="auto" w:fill="auto"/>
            <w:vAlign w:val="bottom"/>
            <w:hideMark/>
          </w:tcPr>
          <w:p w14:paraId="510BDB4E" w14:textId="77777777" w:rsidR="00AE07A0" w:rsidRPr="00AE07A0" w:rsidRDefault="00AE07A0" w:rsidP="0089509B">
            <w:pPr>
              <w:keepNext/>
              <w:spacing w:before="80" w:after="80"/>
              <w:jc w:val="center"/>
              <w:rPr>
                <w:rFonts w:cs="Arial"/>
              </w:rPr>
            </w:pPr>
            <w:r w:rsidRPr="00AE07A0">
              <w:rPr>
                <w:rFonts w:cs="Arial"/>
              </w:rPr>
              <w:t>50</w:t>
            </w:r>
          </w:p>
        </w:tc>
      </w:tr>
      <w:tr w:rsidR="00AE07A0" w:rsidRPr="00AE07A0" w14:paraId="666A3FB5" w14:textId="77777777" w:rsidTr="006D26A1">
        <w:trPr>
          <w:trHeight w:val="415"/>
        </w:trPr>
        <w:tc>
          <w:tcPr>
            <w:tcW w:w="9747" w:type="dxa"/>
            <w:gridSpan w:val="5"/>
            <w:shd w:val="clear" w:color="auto" w:fill="auto"/>
            <w:vAlign w:val="center"/>
            <w:hideMark/>
          </w:tcPr>
          <w:p w14:paraId="608B989A" w14:textId="77777777" w:rsidR="00AE07A0" w:rsidRPr="00AE07A0" w:rsidRDefault="00AE07A0" w:rsidP="0089509B">
            <w:pPr>
              <w:keepNext/>
              <w:spacing w:before="80" w:after="80"/>
              <w:rPr>
                <w:rFonts w:cs="Arial"/>
              </w:rPr>
            </w:pPr>
            <w:r w:rsidRPr="00AE07A0">
              <w:rPr>
                <w:rFonts w:cs="Arial"/>
                <w:b/>
                <w:bCs/>
                <w:color w:val="000000"/>
              </w:rPr>
              <w:t>Special interest Elective (3)</w:t>
            </w:r>
          </w:p>
        </w:tc>
      </w:tr>
      <w:tr w:rsidR="00AE07A0" w:rsidRPr="00AE07A0" w14:paraId="3334F9B7" w14:textId="77777777" w:rsidTr="006D26A1">
        <w:trPr>
          <w:trHeight w:val="365"/>
        </w:trPr>
        <w:tc>
          <w:tcPr>
            <w:tcW w:w="1703" w:type="dxa"/>
            <w:shd w:val="clear" w:color="auto" w:fill="auto"/>
            <w:vAlign w:val="center"/>
            <w:hideMark/>
          </w:tcPr>
          <w:p w14:paraId="151AF4F3" w14:textId="77777777" w:rsidR="00AE07A0" w:rsidRPr="00AE07A0" w:rsidRDefault="00AE07A0" w:rsidP="0089509B">
            <w:pPr>
              <w:keepNext/>
              <w:spacing w:before="80" w:after="80"/>
              <w:rPr>
                <w:rFonts w:cs="Arial"/>
                <w:color w:val="000000"/>
              </w:rPr>
            </w:pPr>
            <w:r w:rsidRPr="00AE07A0">
              <w:rPr>
                <w:rFonts w:cs="Arial"/>
                <w:color w:val="000000"/>
              </w:rPr>
              <w:t xml:space="preserve">BSBADM302 </w:t>
            </w:r>
          </w:p>
        </w:tc>
        <w:tc>
          <w:tcPr>
            <w:tcW w:w="1280" w:type="dxa"/>
            <w:shd w:val="clear" w:color="auto" w:fill="auto"/>
            <w:vAlign w:val="center"/>
            <w:hideMark/>
          </w:tcPr>
          <w:p w14:paraId="4633BADC" w14:textId="77777777" w:rsidR="00AE07A0" w:rsidRPr="00AE07A0" w:rsidRDefault="00AE07A0" w:rsidP="0089509B">
            <w:pPr>
              <w:keepNext/>
              <w:spacing w:before="80" w:after="80"/>
              <w:jc w:val="center"/>
              <w:rPr>
                <w:rFonts w:cs="Arial"/>
                <w:color w:val="000000"/>
              </w:rPr>
            </w:pPr>
            <w:r w:rsidRPr="00AE07A0">
              <w:rPr>
                <w:rFonts w:cs="Arial"/>
                <w:color w:val="000000"/>
              </w:rPr>
              <w:t>080901</w:t>
            </w:r>
          </w:p>
        </w:tc>
        <w:tc>
          <w:tcPr>
            <w:tcW w:w="5806" w:type="dxa"/>
            <w:gridSpan w:val="2"/>
            <w:shd w:val="clear" w:color="auto" w:fill="auto"/>
            <w:vAlign w:val="center"/>
            <w:hideMark/>
          </w:tcPr>
          <w:p w14:paraId="499466AF" w14:textId="77777777" w:rsidR="00AE07A0" w:rsidRPr="00AE07A0" w:rsidRDefault="00AE07A0" w:rsidP="0089509B">
            <w:pPr>
              <w:keepNext/>
              <w:spacing w:before="80" w:after="80"/>
              <w:rPr>
                <w:rFonts w:cs="Arial"/>
                <w:color w:val="000000"/>
              </w:rPr>
            </w:pPr>
            <w:r w:rsidRPr="00AE07A0">
              <w:rPr>
                <w:rFonts w:cs="Arial"/>
                <w:color w:val="000000"/>
              </w:rPr>
              <w:t>Produce texts from notes</w:t>
            </w:r>
          </w:p>
        </w:tc>
        <w:tc>
          <w:tcPr>
            <w:tcW w:w="958" w:type="dxa"/>
            <w:shd w:val="clear" w:color="auto" w:fill="auto"/>
            <w:vAlign w:val="bottom"/>
            <w:hideMark/>
          </w:tcPr>
          <w:p w14:paraId="5D341C77" w14:textId="77777777" w:rsidR="00AE07A0" w:rsidRPr="00AE07A0" w:rsidRDefault="00AE07A0" w:rsidP="0089509B">
            <w:pPr>
              <w:keepNext/>
              <w:spacing w:before="80" w:after="80"/>
              <w:jc w:val="center"/>
              <w:rPr>
                <w:rFonts w:cs="Arial"/>
              </w:rPr>
            </w:pPr>
            <w:r w:rsidRPr="00AE07A0">
              <w:rPr>
                <w:rFonts w:cs="Arial"/>
              </w:rPr>
              <w:t>60</w:t>
            </w:r>
          </w:p>
        </w:tc>
      </w:tr>
      <w:tr w:rsidR="00756727" w:rsidRPr="00AE07A0" w14:paraId="222CCF54" w14:textId="77777777" w:rsidTr="006D26A1">
        <w:trPr>
          <w:trHeight w:val="288"/>
        </w:trPr>
        <w:tc>
          <w:tcPr>
            <w:tcW w:w="1703" w:type="dxa"/>
            <w:shd w:val="clear" w:color="auto" w:fill="auto"/>
            <w:vAlign w:val="center"/>
          </w:tcPr>
          <w:p w14:paraId="1F43333A" w14:textId="682A730B" w:rsidR="00756727" w:rsidRPr="00AE07A0" w:rsidRDefault="00756727" w:rsidP="0089509B">
            <w:pPr>
              <w:keepNext/>
              <w:spacing w:before="80" w:after="80"/>
              <w:rPr>
                <w:rFonts w:cs="Arial"/>
                <w:color w:val="000000"/>
              </w:rPr>
            </w:pPr>
            <w:r>
              <w:rPr>
                <w:rFonts w:cs="Arial"/>
                <w:color w:val="000000"/>
              </w:rPr>
              <w:t>BSBMED303</w:t>
            </w:r>
          </w:p>
        </w:tc>
        <w:tc>
          <w:tcPr>
            <w:tcW w:w="1280" w:type="dxa"/>
            <w:shd w:val="clear" w:color="auto" w:fill="auto"/>
            <w:vAlign w:val="center"/>
          </w:tcPr>
          <w:p w14:paraId="701100F9" w14:textId="702618F2" w:rsidR="00756727" w:rsidRPr="00AE07A0" w:rsidRDefault="00756727" w:rsidP="0089509B">
            <w:pPr>
              <w:keepNext/>
              <w:spacing w:before="80" w:after="80"/>
              <w:jc w:val="center"/>
              <w:rPr>
                <w:rFonts w:cs="Arial"/>
                <w:color w:val="000000"/>
              </w:rPr>
            </w:pPr>
            <w:r w:rsidRPr="00756727">
              <w:rPr>
                <w:rFonts w:cs="Arial"/>
                <w:color w:val="000000"/>
              </w:rPr>
              <w:t>080901</w:t>
            </w:r>
          </w:p>
        </w:tc>
        <w:tc>
          <w:tcPr>
            <w:tcW w:w="5806" w:type="dxa"/>
            <w:gridSpan w:val="2"/>
            <w:shd w:val="clear" w:color="auto" w:fill="auto"/>
            <w:vAlign w:val="center"/>
          </w:tcPr>
          <w:p w14:paraId="575F468B" w14:textId="0AA00162" w:rsidR="00756727" w:rsidRPr="00AE07A0" w:rsidRDefault="00756727" w:rsidP="0089509B">
            <w:pPr>
              <w:keepNext/>
              <w:spacing w:before="80" w:after="80"/>
              <w:rPr>
                <w:rFonts w:cs="Arial"/>
                <w:color w:val="000000"/>
              </w:rPr>
            </w:pPr>
            <w:r>
              <w:rPr>
                <w:rFonts w:cs="Arial"/>
                <w:color w:val="000000"/>
              </w:rPr>
              <w:t>Maintain patient records</w:t>
            </w:r>
          </w:p>
        </w:tc>
        <w:tc>
          <w:tcPr>
            <w:tcW w:w="958" w:type="dxa"/>
            <w:shd w:val="clear" w:color="auto" w:fill="auto"/>
            <w:vAlign w:val="bottom"/>
          </w:tcPr>
          <w:p w14:paraId="7D222686" w14:textId="74222774" w:rsidR="00756727" w:rsidRPr="00AE07A0" w:rsidRDefault="00756727" w:rsidP="0089509B">
            <w:pPr>
              <w:keepNext/>
              <w:spacing w:before="80" w:after="80"/>
              <w:jc w:val="center"/>
              <w:rPr>
                <w:rFonts w:cs="Arial"/>
              </w:rPr>
            </w:pPr>
            <w:r>
              <w:rPr>
                <w:rFonts w:cs="Arial"/>
              </w:rPr>
              <w:t>20</w:t>
            </w:r>
          </w:p>
        </w:tc>
      </w:tr>
      <w:tr w:rsidR="00AE07A0" w:rsidRPr="00AE07A0" w14:paraId="39C8E167" w14:textId="77777777" w:rsidTr="006D26A1">
        <w:trPr>
          <w:trHeight w:val="288"/>
        </w:trPr>
        <w:tc>
          <w:tcPr>
            <w:tcW w:w="1703" w:type="dxa"/>
            <w:shd w:val="clear" w:color="auto" w:fill="auto"/>
            <w:vAlign w:val="center"/>
            <w:hideMark/>
          </w:tcPr>
          <w:p w14:paraId="125CBE52" w14:textId="77777777" w:rsidR="00AE07A0" w:rsidRPr="00AE07A0" w:rsidRDefault="00AE07A0" w:rsidP="0089509B">
            <w:pPr>
              <w:keepNext/>
              <w:spacing w:before="80" w:after="80"/>
              <w:rPr>
                <w:rFonts w:cs="Arial"/>
                <w:color w:val="000000"/>
              </w:rPr>
            </w:pPr>
            <w:r w:rsidRPr="00AE07A0">
              <w:rPr>
                <w:rFonts w:cs="Arial"/>
                <w:color w:val="000000"/>
              </w:rPr>
              <w:t xml:space="preserve">BSBCMM201 </w:t>
            </w:r>
          </w:p>
        </w:tc>
        <w:tc>
          <w:tcPr>
            <w:tcW w:w="1280" w:type="dxa"/>
            <w:shd w:val="clear" w:color="auto" w:fill="auto"/>
            <w:vAlign w:val="center"/>
            <w:hideMark/>
          </w:tcPr>
          <w:p w14:paraId="0AFE054B" w14:textId="77777777" w:rsidR="00AE07A0" w:rsidRPr="00AE07A0" w:rsidRDefault="00AE07A0" w:rsidP="0089509B">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4E1DB5E2" w14:textId="77777777" w:rsidR="00AE07A0" w:rsidRPr="00AE07A0" w:rsidRDefault="00AE07A0" w:rsidP="0089509B">
            <w:pPr>
              <w:keepNext/>
              <w:spacing w:before="80" w:after="80"/>
              <w:rPr>
                <w:rFonts w:cs="Arial"/>
                <w:color w:val="000000"/>
              </w:rPr>
            </w:pPr>
            <w:r w:rsidRPr="00AE07A0">
              <w:rPr>
                <w:rFonts w:cs="Arial"/>
                <w:color w:val="000000"/>
              </w:rPr>
              <w:t>Communicate in the workplace</w:t>
            </w:r>
          </w:p>
        </w:tc>
        <w:tc>
          <w:tcPr>
            <w:tcW w:w="958" w:type="dxa"/>
            <w:shd w:val="clear" w:color="auto" w:fill="auto"/>
            <w:vAlign w:val="bottom"/>
            <w:hideMark/>
          </w:tcPr>
          <w:p w14:paraId="64D77C4F" w14:textId="77777777" w:rsidR="00AE07A0" w:rsidRPr="00AE07A0" w:rsidRDefault="00AE07A0" w:rsidP="0089509B">
            <w:pPr>
              <w:keepNext/>
              <w:spacing w:before="80" w:after="80"/>
              <w:jc w:val="center"/>
              <w:rPr>
                <w:rFonts w:cs="Arial"/>
              </w:rPr>
            </w:pPr>
            <w:r w:rsidRPr="00AE07A0">
              <w:rPr>
                <w:rFonts w:cs="Arial"/>
              </w:rPr>
              <w:t>40</w:t>
            </w:r>
          </w:p>
        </w:tc>
      </w:tr>
      <w:tr w:rsidR="00AE07A0" w:rsidRPr="00AE07A0" w14:paraId="1AFC6ECF" w14:textId="77777777" w:rsidTr="006D26A1">
        <w:trPr>
          <w:trHeight w:val="224"/>
        </w:trPr>
        <w:tc>
          <w:tcPr>
            <w:tcW w:w="1703" w:type="dxa"/>
            <w:shd w:val="clear" w:color="auto" w:fill="auto"/>
            <w:vAlign w:val="center"/>
            <w:hideMark/>
          </w:tcPr>
          <w:p w14:paraId="6A7C0C2D" w14:textId="77777777" w:rsidR="00AE07A0" w:rsidRPr="00AE07A0" w:rsidRDefault="00AE07A0" w:rsidP="0089509B">
            <w:pPr>
              <w:keepNext/>
              <w:spacing w:before="80" w:after="80"/>
              <w:rPr>
                <w:rFonts w:cs="Arial"/>
                <w:color w:val="000000"/>
              </w:rPr>
            </w:pPr>
            <w:r w:rsidRPr="00AE07A0">
              <w:rPr>
                <w:rFonts w:cs="Arial"/>
                <w:color w:val="000000"/>
              </w:rPr>
              <w:t xml:space="preserve">BSBITU201 </w:t>
            </w:r>
          </w:p>
        </w:tc>
        <w:tc>
          <w:tcPr>
            <w:tcW w:w="1280" w:type="dxa"/>
            <w:shd w:val="clear" w:color="auto" w:fill="auto"/>
            <w:vAlign w:val="center"/>
            <w:hideMark/>
          </w:tcPr>
          <w:p w14:paraId="33EBF96F" w14:textId="77777777" w:rsidR="00AE07A0" w:rsidRPr="00AE07A0" w:rsidRDefault="00AE07A0" w:rsidP="0089509B">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7ECCDE0E" w14:textId="77777777" w:rsidR="00AE07A0" w:rsidRPr="00AE07A0" w:rsidRDefault="00AE07A0" w:rsidP="0089509B">
            <w:pPr>
              <w:keepNext/>
              <w:spacing w:before="80" w:after="80"/>
              <w:rPr>
                <w:rFonts w:cs="Arial"/>
                <w:color w:val="000000"/>
              </w:rPr>
            </w:pPr>
            <w:r w:rsidRPr="00AE07A0">
              <w:rPr>
                <w:rFonts w:cs="Arial"/>
                <w:color w:val="000000"/>
              </w:rPr>
              <w:t>Produce simple word processed documents</w:t>
            </w:r>
          </w:p>
        </w:tc>
        <w:tc>
          <w:tcPr>
            <w:tcW w:w="958" w:type="dxa"/>
            <w:shd w:val="clear" w:color="auto" w:fill="auto"/>
            <w:vAlign w:val="bottom"/>
            <w:hideMark/>
          </w:tcPr>
          <w:p w14:paraId="146FAAE9" w14:textId="77777777" w:rsidR="00AE07A0" w:rsidRPr="00AE07A0" w:rsidRDefault="00AE07A0" w:rsidP="0089509B">
            <w:pPr>
              <w:keepNext/>
              <w:spacing w:before="80" w:after="80"/>
              <w:jc w:val="center"/>
              <w:rPr>
                <w:rFonts w:cs="Arial"/>
              </w:rPr>
            </w:pPr>
            <w:r w:rsidRPr="00AE07A0">
              <w:rPr>
                <w:rFonts w:cs="Arial"/>
              </w:rPr>
              <w:t>60</w:t>
            </w:r>
          </w:p>
        </w:tc>
      </w:tr>
      <w:tr w:rsidR="00AE07A0" w:rsidRPr="00AE07A0" w14:paraId="51F4EF5E" w14:textId="77777777" w:rsidTr="006D26A1">
        <w:trPr>
          <w:trHeight w:val="301"/>
        </w:trPr>
        <w:tc>
          <w:tcPr>
            <w:tcW w:w="1703" w:type="dxa"/>
            <w:shd w:val="clear" w:color="auto" w:fill="auto"/>
            <w:vAlign w:val="center"/>
            <w:hideMark/>
          </w:tcPr>
          <w:p w14:paraId="6133BD96" w14:textId="77777777" w:rsidR="00AE07A0" w:rsidRPr="00AE07A0" w:rsidRDefault="00AE07A0" w:rsidP="0089509B">
            <w:pPr>
              <w:keepNext/>
              <w:spacing w:before="80" w:after="80"/>
              <w:rPr>
                <w:rFonts w:cs="Arial"/>
                <w:color w:val="000000"/>
              </w:rPr>
            </w:pPr>
            <w:r w:rsidRPr="00AE07A0">
              <w:rPr>
                <w:rFonts w:cs="Arial"/>
                <w:color w:val="000000"/>
              </w:rPr>
              <w:t xml:space="preserve">BSBWHS201 </w:t>
            </w:r>
          </w:p>
        </w:tc>
        <w:tc>
          <w:tcPr>
            <w:tcW w:w="1280" w:type="dxa"/>
            <w:shd w:val="clear" w:color="auto" w:fill="auto"/>
            <w:vAlign w:val="center"/>
            <w:hideMark/>
          </w:tcPr>
          <w:p w14:paraId="18FCFAC9" w14:textId="77777777" w:rsidR="00AE07A0" w:rsidRPr="00AE07A0" w:rsidRDefault="00AE07A0" w:rsidP="0089509B">
            <w:pPr>
              <w:keepNext/>
              <w:spacing w:before="80" w:after="80"/>
              <w:jc w:val="center"/>
              <w:rPr>
                <w:rFonts w:cs="Arial"/>
                <w:color w:val="000000"/>
              </w:rPr>
            </w:pPr>
            <w:r w:rsidRPr="00AE07A0">
              <w:rPr>
                <w:rFonts w:cs="Arial"/>
                <w:color w:val="000000"/>
              </w:rPr>
              <w:t>061301</w:t>
            </w:r>
          </w:p>
        </w:tc>
        <w:tc>
          <w:tcPr>
            <w:tcW w:w="5806" w:type="dxa"/>
            <w:gridSpan w:val="2"/>
            <w:shd w:val="clear" w:color="auto" w:fill="auto"/>
            <w:vAlign w:val="center"/>
            <w:hideMark/>
          </w:tcPr>
          <w:p w14:paraId="3C2DBBF3" w14:textId="77777777" w:rsidR="00AE07A0" w:rsidRPr="00AE07A0" w:rsidRDefault="00AE07A0" w:rsidP="0089509B">
            <w:pPr>
              <w:keepNext/>
              <w:spacing w:before="80" w:after="80"/>
              <w:rPr>
                <w:rFonts w:cs="Arial"/>
                <w:color w:val="000000"/>
              </w:rPr>
            </w:pPr>
            <w:r w:rsidRPr="00AE07A0">
              <w:rPr>
                <w:rFonts w:cs="Arial"/>
                <w:color w:val="000000"/>
              </w:rPr>
              <w:t>Contribute to health and safety of self and others</w:t>
            </w:r>
          </w:p>
        </w:tc>
        <w:tc>
          <w:tcPr>
            <w:tcW w:w="958" w:type="dxa"/>
            <w:shd w:val="clear" w:color="auto" w:fill="auto"/>
            <w:vAlign w:val="bottom"/>
            <w:hideMark/>
          </w:tcPr>
          <w:p w14:paraId="41902554" w14:textId="77777777" w:rsidR="00AE07A0" w:rsidRPr="00AE07A0" w:rsidRDefault="00AE07A0" w:rsidP="0089509B">
            <w:pPr>
              <w:keepNext/>
              <w:spacing w:before="80" w:after="80"/>
              <w:jc w:val="center"/>
              <w:rPr>
                <w:rFonts w:cs="Arial"/>
              </w:rPr>
            </w:pPr>
            <w:r w:rsidRPr="00AE07A0">
              <w:rPr>
                <w:rFonts w:cs="Arial"/>
              </w:rPr>
              <w:t>20</w:t>
            </w:r>
          </w:p>
        </w:tc>
      </w:tr>
      <w:tr w:rsidR="00756727" w:rsidRPr="00AE07A0" w14:paraId="5DC60DCB" w14:textId="77777777" w:rsidTr="006D26A1">
        <w:trPr>
          <w:trHeight w:val="365"/>
        </w:trPr>
        <w:tc>
          <w:tcPr>
            <w:tcW w:w="1703" w:type="dxa"/>
            <w:shd w:val="clear" w:color="auto" w:fill="auto"/>
            <w:vAlign w:val="center"/>
          </w:tcPr>
          <w:p w14:paraId="0542F991" w14:textId="617F7161" w:rsidR="00756727" w:rsidRPr="00AE07A0" w:rsidRDefault="00756727" w:rsidP="0089509B">
            <w:pPr>
              <w:keepNext/>
              <w:spacing w:before="80" w:after="80"/>
              <w:rPr>
                <w:rFonts w:cs="Arial"/>
                <w:color w:val="000000"/>
              </w:rPr>
            </w:pPr>
            <w:r>
              <w:t>CHCCOM005</w:t>
            </w:r>
          </w:p>
        </w:tc>
        <w:tc>
          <w:tcPr>
            <w:tcW w:w="1280" w:type="dxa"/>
            <w:shd w:val="clear" w:color="auto" w:fill="auto"/>
            <w:vAlign w:val="center"/>
          </w:tcPr>
          <w:p w14:paraId="756CD549" w14:textId="037E960F" w:rsidR="00756727" w:rsidRPr="00AE07A0" w:rsidRDefault="00756727" w:rsidP="0089509B">
            <w:pPr>
              <w:keepNext/>
              <w:spacing w:before="80" w:after="80"/>
              <w:jc w:val="center"/>
              <w:rPr>
                <w:rFonts w:cs="Arial"/>
                <w:color w:val="000000"/>
              </w:rPr>
            </w:pPr>
            <w:r w:rsidRPr="00756727">
              <w:rPr>
                <w:rFonts w:cs="Arial"/>
                <w:color w:val="000000"/>
              </w:rPr>
              <w:t>120505</w:t>
            </w:r>
          </w:p>
        </w:tc>
        <w:tc>
          <w:tcPr>
            <w:tcW w:w="5806" w:type="dxa"/>
            <w:gridSpan w:val="2"/>
            <w:shd w:val="clear" w:color="auto" w:fill="auto"/>
            <w:vAlign w:val="center"/>
          </w:tcPr>
          <w:p w14:paraId="6B3F58C3" w14:textId="69E2C0C4" w:rsidR="00756727" w:rsidRPr="00AE07A0" w:rsidRDefault="00756727" w:rsidP="0089509B">
            <w:pPr>
              <w:keepNext/>
              <w:spacing w:before="80" w:after="80"/>
              <w:rPr>
                <w:rFonts w:cs="Arial"/>
                <w:color w:val="000000"/>
              </w:rPr>
            </w:pPr>
            <w:r w:rsidRPr="0001410F">
              <w:t>Communicate and work in health or community services</w:t>
            </w:r>
          </w:p>
        </w:tc>
        <w:tc>
          <w:tcPr>
            <w:tcW w:w="958" w:type="dxa"/>
            <w:shd w:val="clear" w:color="auto" w:fill="auto"/>
            <w:vAlign w:val="bottom"/>
          </w:tcPr>
          <w:p w14:paraId="783D2BCB" w14:textId="0BF8D636" w:rsidR="00756727" w:rsidRPr="00AE07A0" w:rsidRDefault="00756727" w:rsidP="0089509B">
            <w:pPr>
              <w:keepNext/>
              <w:spacing w:before="80" w:after="80"/>
              <w:jc w:val="center"/>
              <w:rPr>
                <w:rFonts w:cs="Arial"/>
              </w:rPr>
            </w:pPr>
            <w:r>
              <w:rPr>
                <w:rFonts w:cs="Arial"/>
              </w:rPr>
              <w:t>30</w:t>
            </w:r>
          </w:p>
        </w:tc>
      </w:tr>
      <w:tr w:rsidR="00AE07A0" w:rsidRPr="00AE07A0" w14:paraId="3C1F29A0" w14:textId="77777777" w:rsidTr="006D26A1">
        <w:trPr>
          <w:trHeight w:val="365"/>
        </w:trPr>
        <w:tc>
          <w:tcPr>
            <w:tcW w:w="1703" w:type="dxa"/>
            <w:shd w:val="clear" w:color="auto" w:fill="auto"/>
            <w:vAlign w:val="center"/>
            <w:hideMark/>
          </w:tcPr>
          <w:p w14:paraId="3C8FB98C" w14:textId="77777777" w:rsidR="00AE07A0" w:rsidRPr="00AE07A0" w:rsidRDefault="00AE07A0" w:rsidP="0089509B">
            <w:pPr>
              <w:keepNext/>
              <w:spacing w:before="80" w:after="80"/>
              <w:rPr>
                <w:rFonts w:cs="Arial"/>
                <w:color w:val="000000"/>
              </w:rPr>
            </w:pPr>
            <w:r w:rsidRPr="00AE07A0">
              <w:rPr>
                <w:rFonts w:cs="Arial"/>
                <w:color w:val="000000"/>
              </w:rPr>
              <w:t xml:space="preserve">FNSFLT201 </w:t>
            </w:r>
          </w:p>
        </w:tc>
        <w:tc>
          <w:tcPr>
            <w:tcW w:w="1280" w:type="dxa"/>
            <w:shd w:val="clear" w:color="auto" w:fill="auto"/>
            <w:vAlign w:val="center"/>
            <w:hideMark/>
          </w:tcPr>
          <w:p w14:paraId="70CE05E0" w14:textId="77777777" w:rsidR="00AE07A0" w:rsidRPr="00AE07A0" w:rsidRDefault="00AE07A0" w:rsidP="0089509B">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2AC4504C" w14:textId="77777777" w:rsidR="00AE07A0" w:rsidRPr="00AE07A0" w:rsidRDefault="00AE07A0" w:rsidP="0089509B">
            <w:pPr>
              <w:keepNext/>
              <w:spacing w:before="80" w:after="80"/>
              <w:rPr>
                <w:rFonts w:cs="Arial"/>
                <w:color w:val="000000"/>
              </w:rPr>
            </w:pPr>
            <w:r w:rsidRPr="00AE07A0">
              <w:rPr>
                <w:rFonts w:cs="Arial"/>
                <w:color w:val="000000"/>
              </w:rPr>
              <w:t>Develop and use a personal budget</w:t>
            </w:r>
          </w:p>
        </w:tc>
        <w:tc>
          <w:tcPr>
            <w:tcW w:w="958" w:type="dxa"/>
            <w:shd w:val="clear" w:color="auto" w:fill="auto"/>
            <w:vAlign w:val="bottom"/>
            <w:hideMark/>
          </w:tcPr>
          <w:p w14:paraId="48493911" w14:textId="77777777" w:rsidR="00AE07A0" w:rsidRPr="00AE07A0" w:rsidRDefault="00AE07A0" w:rsidP="0089509B">
            <w:pPr>
              <w:keepNext/>
              <w:spacing w:before="80" w:after="80"/>
              <w:jc w:val="center"/>
              <w:rPr>
                <w:rFonts w:cs="Arial"/>
              </w:rPr>
            </w:pPr>
            <w:r w:rsidRPr="00AE07A0">
              <w:rPr>
                <w:rFonts w:cs="Arial"/>
              </w:rPr>
              <w:t>20</w:t>
            </w:r>
          </w:p>
        </w:tc>
      </w:tr>
      <w:tr w:rsidR="00AE07A0" w:rsidRPr="00AE07A0" w14:paraId="649BDE76" w14:textId="77777777" w:rsidTr="006D26A1">
        <w:trPr>
          <w:trHeight w:val="300"/>
        </w:trPr>
        <w:tc>
          <w:tcPr>
            <w:tcW w:w="1703" w:type="dxa"/>
            <w:shd w:val="clear" w:color="auto" w:fill="auto"/>
            <w:vAlign w:val="center"/>
            <w:hideMark/>
          </w:tcPr>
          <w:p w14:paraId="128CC0E9" w14:textId="77777777" w:rsidR="00AE07A0" w:rsidRPr="00AE07A0" w:rsidRDefault="00AE07A0" w:rsidP="0089509B">
            <w:pPr>
              <w:keepNext/>
              <w:spacing w:before="80" w:after="80"/>
              <w:rPr>
                <w:rFonts w:cs="Arial"/>
                <w:color w:val="000000"/>
              </w:rPr>
            </w:pPr>
            <w:r w:rsidRPr="00AE07A0">
              <w:rPr>
                <w:rFonts w:cs="Arial"/>
                <w:color w:val="000000"/>
              </w:rPr>
              <w:t xml:space="preserve">FNSFLT202 </w:t>
            </w:r>
          </w:p>
        </w:tc>
        <w:tc>
          <w:tcPr>
            <w:tcW w:w="1280" w:type="dxa"/>
            <w:shd w:val="clear" w:color="auto" w:fill="auto"/>
            <w:vAlign w:val="center"/>
            <w:hideMark/>
          </w:tcPr>
          <w:p w14:paraId="3CD15FB2" w14:textId="77777777" w:rsidR="00AE07A0" w:rsidRPr="00AE07A0" w:rsidRDefault="00AE07A0" w:rsidP="0089509B">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4750FA38" w14:textId="77777777" w:rsidR="00AE07A0" w:rsidRPr="00AE07A0" w:rsidRDefault="00AE07A0" w:rsidP="0089509B">
            <w:pPr>
              <w:keepNext/>
              <w:spacing w:before="80" w:after="80"/>
              <w:rPr>
                <w:rFonts w:cs="Arial"/>
                <w:color w:val="000000"/>
              </w:rPr>
            </w:pPr>
            <w:r w:rsidRPr="00AE07A0">
              <w:rPr>
                <w:rFonts w:cs="Arial"/>
                <w:color w:val="000000"/>
              </w:rPr>
              <w:t>Develop and use a savings plan</w:t>
            </w:r>
          </w:p>
        </w:tc>
        <w:tc>
          <w:tcPr>
            <w:tcW w:w="958" w:type="dxa"/>
            <w:shd w:val="clear" w:color="auto" w:fill="auto"/>
            <w:vAlign w:val="bottom"/>
            <w:hideMark/>
          </w:tcPr>
          <w:p w14:paraId="089C05EC" w14:textId="77777777" w:rsidR="00AE07A0" w:rsidRPr="00AE07A0" w:rsidRDefault="00AE07A0" w:rsidP="0089509B">
            <w:pPr>
              <w:keepNext/>
              <w:spacing w:before="80" w:after="80"/>
              <w:jc w:val="center"/>
              <w:rPr>
                <w:rFonts w:cs="Arial"/>
              </w:rPr>
            </w:pPr>
            <w:r w:rsidRPr="00AE07A0">
              <w:rPr>
                <w:rFonts w:cs="Arial"/>
              </w:rPr>
              <w:t>20</w:t>
            </w:r>
          </w:p>
        </w:tc>
      </w:tr>
      <w:tr w:rsidR="00756727" w:rsidRPr="00AE07A0" w14:paraId="1F5A66E3" w14:textId="77777777" w:rsidTr="006D26A1">
        <w:trPr>
          <w:trHeight w:val="82"/>
        </w:trPr>
        <w:tc>
          <w:tcPr>
            <w:tcW w:w="1703" w:type="dxa"/>
            <w:shd w:val="clear" w:color="auto" w:fill="auto"/>
            <w:vAlign w:val="center"/>
          </w:tcPr>
          <w:p w14:paraId="25CFF385" w14:textId="7C9677E8" w:rsidR="00756727" w:rsidRPr="00AE07A0" w:rsidRDefault="00756727" w:rsidP="0089509B">
            <w:pPr>
              <w:keepNext/>
              <w:spacing w:before="80" w:after="80"/>
              <w:rPr>
                <w:rFonts w:cs="Arial"/>
                <w:color w:val="000000"/>
              </w:rPr>
            </w:pPr>
            <w:r>
              <w:t>HLTAID003</w:t>
            </w:r>
          </w:p>
        </w:tc>
        <w:tc>
          <w:tcPr>
            <w:tcW w:w="1280" w:type="dxa"/>
            <w:shd w:val="clear" w:color="auto" w:fill="auto"/>
            <w:vAlign w:val="center"/>
          </w:tcPr>
          <w:p w14:paraId="35BDF169" w14:textId="42094652" w:rsidR="00756727" w:rsidRPr="00AE07A0" w:rsidRDefault="00756727" w:rsidP="0089509B">
            <w:pPr>
              <w:keepNext/>
              <w:spacing w:before="80" w:after="80"/>
              <w:jc w:val="center"/>
              <w:rPr>
                <w:rFonts w:cs="Arial"/>
                <w:color w:val="000000"/>
              </w:rPr>
            </w:pPr>
            <w:r w:rsidRPr="00756727">
              <w:t>069907</w:t>
            </w:r>
          </w:p>
        </w:tc>
        <w:tc>
          <w:tcPr>
            <w:tcW w:w="5806" w:type="dxa"/>
            <w:gridSpan w:val="2"/>
            <w:shd w:val="clear" w:color="auto" w:fill="auto"/>
            <w:vAlign w:val="bottom"/>
          </w:tcPr>
          <w:p w14:paraId="52E3168B" w14:textId="0802C6B2" w:rsidR="00756727" w:rsidRPr="00AE07A0" w:rsidRDefault="00756727" w:rsidP="0089509B">
            <w:pPr>
              <w:keepNext/>
              <w:spacing w:before="80" w:after="80"/>
              <w:rPr>
                <w:rFonts w:cs="Arial"/>
                <w:color w:val="000000"/>
              </w:rPr>
            </w:pPr>
            <w:r>
              <w:t>Provide first aid</w:t>
            </w:r>
          </w:p>
        </w:tc>
        <w:tc>
          <w:tcPr>
            <w:tcW w:w="958" w:type="dxa"/>
            <w:shd w:val="clear" w:color="auto" w:fill="auto"/>
            <w:vAlign w:val="bottom"/>
          </w:tcPr>
          <w:p w14:paraId="6CE4C4AF" w14:textId="55B54035" w:rsidR="00756727" w:rsidRPr="00AE07A0" w:rsidRDefault="00756727" w:rsidP="0089509B">
            <w:pPr>
              <w:keepNext/>
              <w:spacing w:before="80" w:after="80"/>
              <w:jc w:val="center"/>
              <w:rPr>
                <w:rFonts w:cs="Arial"/>
              </w:rPr>
            </w:pPr>
            <w:r>
              <w:rPr>
                <w:rFonts w:cs="Arial"/>
              </w:rPr>
              <w:t>18</w:t>
            </w:r>
          </w:p>
        </w:tc>
      </w:tr>
      <w:tr w:rsidR="00756727" w:rsidRPr="00AE07A0" w14:paraId="4E86F7C0" w14:textId="77777777" w:rsidTr="006D26A1">
        <w:trPr>
          <w:trHeight w:val="82"/>
        </w:trPr>
        <w:tc>
          <w:tcPr>
            <w:tcW w:w="1703" w:type="dxa"/>
            <w:shd w:val="clear" w:color="auto" w:fill="auto"/>
            <w:vAlign w:val="center"/>
            <w:hideMark/>
          </w:tcPr>
          <w:p w14:paraId="4AB249C1" w14:textId="77777777" w:rsidR="00756727" w:rsidRPr="00AE07A0" w:rsidRDefault="00756727" w:rsidP="0089509B">
            <w:pPr>
              <w:keepNext/>
              <w:spacing w:before="80" w:after="80"/>
              <w:rPr>
                <w:rFonts w:cs="Arial"/>
                <w:color w:val="000000"/>
              </w:rPr>
            </w:pPr>
            <w:r w:rsidRPr="00AE07A0">
              <w:rPr>
                <w:rFonts w:cs="Arial"/>
                <w:color w:val="000000"/>
              </w:rPr>
              <w:t xml:space="preserve">ICTICT103 </w:t>
            </w:r>
          </w:p>
        </w:tc>
        <w:tc>
          <w:tcPr>
            <w:tcW w:w="1280" w:type="dxa"/>
            <w:shd w:val="clear" w:color="auto" w:fill="auto"/>
            <w:vAlign w:val="center"/>
            <w:hideMark/>
          </w:tcPr>
          <w:p w14:paraId="34C458BD" w14:textId="77777777" w:rsidR="00756727" w:rsidRPr="00AE07A0" w:rsidRDefault="00756727" w:rsidP="0089509B">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6B8D2C84" w14:textId="6148D02A" w:rsidR="00756727" w:rsidRPr="00AE07A0" w:rsidRDefault="00756727" w:rsidP="0089509B">
            <w:pPr>
              <w:keepNext/>
              <w:spacing w:before="80" w:after="80"/>
              <w:rPr>
                <w:rFonts w:cs="Arial"/>
                <w:color w:val="000000"/>
              </w:rPr>
            </w:pPr>
            <w:r w:rsidRPr="00AE07A0">
              <w:rPr>
                <w:rFonts w:cs="Arial"/>
                <w:color w:val="000000"/>
              </w:rPr>
              <w:t>Use, communicate and search securely on the internet</w:t>
            </w:r>
          </w:p>
        </w:tc>
        <w:tc>
          <w:tcPr>
            <w:tcW w:w="958" w:type="dxa"/>
            <w:shd w:val="clear" w:color="auto" w:fill="auto"/>
            <w:vAlign w:val="bottom"/>
            <w:hideMark/>
          </w:tcPr>
          <w:p w14:paraId="21F1A656" w14:textId="77777777" w:rsidR="00756727" w:rsidRPr="00AE07A0" w:rsidRDefault="00756727" w:rsidP="0089509B">
            <w:pPr>
              <w:keepNext/>
              <w:spacing w:before="80" w:after="80"/>
              <w:jc w:val="center"/>
              <w:rPr>
                <w:rFonts w:cs="Arial"/>
              </w:rPr>
            </w:pPr>
            <w:r w:rsidRPr="00AE07A0">
              <w:rPr>
                <w:rFonts w:cs="Arial"/>
              </w:rPr>
              <w:t>50</w:t>
            </w:r>
          </w:p>
        </w:tc>
      </w:tr>
      <w:tr w:rsidR="00756727" w:rsidRPr="00AE07A0" w14:paraId="22BB3596" w14:textId="77777777" w:rsidTr="006D26A1">
        <w:trPr>
          <w:trHeight w:val="160"/>
        </w:trPr>
        <w:tc>
          <w:tcPr>
            <w:tcW w:w="1703" w:type="dxa"/>
            <w:shd w:val="clear" w:color="auto" w:fill="auto"/>
            <w:vAlign w:val="center"/>
            <w:hideMark/>
          </w:tcPr>
          <w:p w14:paraId="2ADB57AB" w14:textId="77777777" w:rsidR="00756727" w:rsidRPr="00AE07A0" w:rsidRDefault="00756727" w:rsidP="0089509B">
            <w:pPr>
              <w:keepNext/>
              <w:spacing w:before="80" w:after="80"/>
              <w:rPr>
                <w:rFonts w:cs="Arial"/>
                <w:color w:val="000000"/>
              </w:rPr>
            </w:pPr>
            <w:r w:rsidRPr="00AE07A0">
              <w:rPr>
                <w:rFonts w:cs="Arial"/>
                <w:color w:val="000000"/>
              </w:rPr>
              <w:t xml:space="preserve">ICTICT106 </w:t>
            </w:r>
          </w:p>
        </w:tc>
        <w:tc>
          <w:tcPr>
            <w:tcW w:w="1280" w:type="dxa"/>
            <w:shd w:val="clear" w:color="auto" w:fill="auto"/>
            <w:vAlign w:val="center"/>
            <w:hideMark/>
          </w:tcPr>
          <w:p w14:paraId="3BBF0992" w14:textId="77777777" w:rsidR="00756727" w:rsidRPr="00AE07A0" w:rsidRDefault="00756727" w:rsidP="0089509B">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2ADF06B3" w14:textId="77777777" w:rsidR="00756727" w:rsidRPr="00AE07A0" w:rsidRDefault="00756727" w:rsidP="0089509B">
            <w:pPr>
              <w:keepNext/>
              <w:spacing w:before="80" w:after="80"/>
              <w:rPr>
                <w:rFonts w:cs="Arial"/>
                <w:color w:val="000000"/>
              </w:rPr>
            </w:pPr>
            <w:r w:rsidRPr="00AE07A0">
              <w:rPr>
                <w:rFonts w:cs="Arial"/>
                <w:color w:val="000000"/>
              </w:rPr>
              <w:t>Operate presentation packages</w:t>
            </w:r>
          </w:p>
        </w:tc>
        <w:tc>
          <w:tcPr>
            <w:tcW w:w="958" w:type="dxa"/>
            <w:shd w:val="clear" w:color="auto" w:fill="auto"/>
            <w:vAlign w:val="bottom"/>
            <w:hideMark/>
          </w:tcPr>
          <w:p w14:paraId="4910C0A4" w14:textId="77777777" w:rsidR="00756727" w:rsidRPr="00AE07A0" w:rsidRDefault="00756727" w:rsidP="0089509B">
            <w:pPr>
              <w:keepNext/>
              <w:spacing w:before="80" w:after="80"/>
              <w:jc w:val="center"/>
              <w:rPr>
                <w:rFonts w:cs="Arial"/>
              </w:rPr>
            </w:pPr>
            <w:r w:rsidRPr="00AE07A0">
              <w:rPr>
                <w:rFonts w:cs="Arial"/>
              </w:rPr>
              <w:t>25</w:t>
            </w:r>
          </w:p>
        </w:tc>
      </w:tr>
      <w:tr w:rsidR="00756727" w:rsidRPr="00AE07A0" w14:paraId="5AB68A29" w14:textId="77777777" w:rsidTr="006D26A1">
        <w:trPr>
          <w:trHeight w:val="238"/>
        </w:trPr>
        <w:tc>
          <w:tcPr>
            <w:tcW w:w="1703" w:type="dxa"/>
            <w:shd w:val="clear" w:color="auto" w:fill="auto"/>
            <w:vAlign w:val="center"/>
            <w:hideMark/>
          </w:tcPr>
          <w:p w14:paraId="03038573" w14:textId="77777777" w:rsidR="00756727" w:rsidRPr="00AE07A0" w:rsidRDefault="00756727" w:rsidP="0089509B">
            <w:pPr>
              <w:keepNext/>
              <w:spacing w:before="80" w:after="80"/>
              <w:rPr>
                <w:rFonts w:cs="Arial"/>
                <w:color w:val="000000"/>
              </w:rPr>
            </w:pPr>
            <w:r w:rsidRPr="00AE07A0">
              <w:rPr>
                <w:rFonts w:cs="Arial"/>
                <w:color w:val="000000"/>
              </w:rPr>
              <w:t xml:space="preserve">PUATEA001B </w:t>
            </w:r>
          </w:p>
        </w:tc>
        <w:tc>
          <w:tcPr>
            <w:tcW w:w="1280" w:type="dxa"/>
            <w:shd w:val="clear" w:color="auto" w:fill="auto"/>
            <w:vAlign w:val="center"/>
            <w:hideMark/>
          </w:tcPr>
          <w:p w14:paraId="39234AF8" w14:textId="77777777" w:rsidR="00756727" w:rsidRPr="00AE07A0" w:rsidRDefault="00756727" w:rsidP="0089509B">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19FFDCCC" w14:textId="77777777" w:rsidR="00756727" w:rsidRPr="00AE07A0" w:rsidRDefault="00756727" w:rsidP="0089509B">
            <w:pPr>
              <w:keepNext/>
              <w:spacing w:before="80" w:after="80"/>
              <w:rPr>
                <w:rFonts w:cs="Arial"/>
                <w:color w:val="000000"/>
              </w:rPr>
            </w:pPr>
            <w:r w:rsidRPr="00AE07A0">
              <w:rPr>
                <w:rFonts w:cs="Arial"/>
                <w:color w:val="000000"/>
              </w:rPr>
              <w:t>Work in a team</w:t>
            </w:r>
          </w:p>
        </w:tc>
        <w:tc>
          <w:tcPr>
            <w:tcW w:w="958" w:type="dxa"/>
            <w:shd w:val="clear" w:color="auto" w:fill="auto"/>
            <w:vAlign w:val="bottom"/>
            <w:hideMark/>
          </w:tcPr>
          <w:p w14:paraId="07C63A48" w14:textId="77777777" w:rsidR="00756727" w:rsidRPr="00AE07A0" w:rsidRDefault="00756727" w:rsidP="0089509B">
            <w:pPr>
              <w:keepNext/>
              <w:spacing w:before="80" w:after="80"/>
              <w:jc w:val="center"/>
              <w:rPr>
                <w:rFonts w:cs="Arial"/>
              </w:rPr>
            </w:pPr>
            <w:r w:rsidRPr="00AE07A0">
              <w:rPr>
                <w:rFonts w:cs="Arial"/>
              </w:rPr>
              <w:t>20</w:t>
            </w:r>
          </w:p>
        </w:tc>
      </w:tr>
      <w:tr w:rsidR="00756727" w:rsidRPr="00AE07A0" w14:paraId="06CCD1D1" w14:textId="77777777" w:rsidTr="006D26A1">
        <w:trPr>
          <w:trHeight w:val="300"/>
        </w:trPr>
        <w:tc>
          <w:tcPr>
            <w:tcW w:w="1703" w:type="dxa"/>
            <w:shd w:val="clear" w:color="auto" w:fill="auto"/>
            <w:vAlign w:val="center"/>
            <w:hideMark/>
          </w:tcPr>
          <w:p w14:paraId="27DF34F7" w14:textId="77777777" w:rsidR="00756727" w:rsidRPr="00AE07A0" w:rsidRDefault="00756727" w:rsidP="0089509B">
            <w:pPr>
              <w:keepNext/>
              <w:spacing w:before="80" w:after="80"/>
              <w:rPr>
                <w:rFonts w:cs="Arial"/>
                <w:color w:val="000000"/>
              </w:rPr>
            </w:pPr>
            <w:r w:rsidRPr="00AE07A0">
              <w:rPr>
                <w:rFonts w:cs="Arial"/>
                <w:color w:val="000000"/>
              </w:rPr>
              <w:t>VU21490</w:t>
            </w:r>
          </w:p>
        </w:tc>
        <w:tc>
          <w:tcPr>
            <w:tcW w:w="1280" w:type="dxa"/>
            <w:shd w:val="clear" w:color="auto" w:fill="auto"/>
            <w:vAlign w:val="center"/>
            <w:hideMark/>
          </w:tcPr>
          <w:p w14:paraId="38FFBB0D" w14:textId="77777777" w:rsidR="00756727" w:rsidRPr="00AE07A0" w:rsidRDefault="00756727" w:rsidP="0089509B">
            <w:pPr>
              <w:keepNext/>
              <w:spacing w:before="80" w:after="80"/>
              <w:jc w:val="center"/>
              <w:rPr>
                <w:rFonts w:cs="Arial"/>
                <w:color w:val="000000"/>
              </w:rPr>
            </w:pPr>
            <w:r w:rsidRPr="00AE07A0">
              <w:rPr>
                <w:rFonts w:cs="Arial"/>
                <w:color w:val="000000"/>
              </w:rPr>
              <w:t>120599</w:t>
            </w:r>
          </w:p>
        </w:tc>
        <w:tc>
          <w:tcPr>
            <w:tcW w:w="5806" w:type="dxa"/>
            <w:gridSpan w:val="2"/>
            <w:shd w:val="clear" w:color="auto" w:fill="auto"/>
            <w:vAlign w:val="center"/>
            <w:hideMark/>
          </w:tcPr>
          <w:p w14:paraId="45B7BAF6" w14:textId="77777777" w:rsidR="00756727" w:rsidRPr="00AE07A0" w:rsidRDefault="00756727" w:rsidP="0089509B">
            <w:pPr>
              <w:keepNext/>
              <w:spacing w:before="80" w:after="80"/>
              <w:rPr>
                <w:rFonts w:cs="Arial"/>
                <w:color w:val="000000"/>
              </w:rPr>
            </w:pPr>
            <w:r w:rsidRPr="00AE07A0">
              <w:rPr>
                <w:rFonts w:cs="Arial"/>
                <w:color w:val="000000"/>
              </w:rPr>
              <w:t>Organise and participate in a practical placement</w:t>
            </w:r>
          </w:p>
        </w:tc>
        <w:tc>
          <w:tcPr>
            <w:tcW w:w="958" w:type="dxa"/>
            <w:shd w:val="clear" w:color="auto" w:fill="auto"/>
            <w:vAlign w:val="bottom"/>
            <w:hideMark/>
          </w:tcPr>
          <w:p w14:paraId="348C5605" w14:textId="77777777" w:rsidR="00756727" w:rsidRPr="00AE07A0" w:rsidRDefault="00756727" w:rsidP="0089509B">
            <w:pPr>
              <w:keepNext/>
              <w:spacing w:before="80" w:after="80"/>
              <w:jc w:val="center"/>
              <w:rPr>
                <w:rFonts w:cs="Arial"/>
              </w:rPr>
            </w:pPr>
            <w:r w:rsidRPr="00AE07A0">
              <w:rPr>
                <w:rFonts w:cs="Arial"/>
              </w:rPr>
              <w:t>50</w:t>
            </w:r>
          </w:p>
        </w:tc>
      </w:tr>
      <w:tr w:rsidR="00484FE0" w:rsidRPr="00AE07A0" w14:paraId="7C7F0011" w14:textId="77777777" w:rsidTr="006D26A1">
        <w:trPr>
          <w:trHeight w:val="300"/>
        </w:trPr>
        <w:tc>
          <w:tcPr>
            <w:tcW w:w="1703" w:type="dxa"/>
            <w:shd w:val="clear" w:color="auto" w:fill="auto"/>
            <w:vAlign w:val="center"/>
          </w:tcPr>
          <w:p w14:paraId="1CCCE1E6" w14:textId="01FACACD" w:rsidR="00484FE0" w:rsidRPr="00AE07A0" w:rsidRDefault="00484FE0" w:rsidP="0089509B">
            <w:pPr>
              <w:keepNext/>
              <w:spacing w:before="80" w:after="80"/>
              <w:rPr>
                <w:rFonts w:cs="Arial"/>
                <w:color w:val="000000"/>
              </w:rPr>
            </w:pPr>
            <w:r w:rsidRPr="00484FE0">
              <w:rPr>
                <w:rFonts w:cs="Arial"/>
                <w:color w:val="000000"/>
              </w:rPr>
              <w:t>VU22065</w:t>
            </w:r>
            <w:r>
              <w:rPr>
                <w:rFonts w:cs="Arial"/>
                <w:color w:val="000000"/>
              </w:rPr>
              <w:t xml:space="preserve"> </w:t>
            </w:r>
          </w:p>
        </w:tc>
        <w:tc>
          <w:tcPr>
            <w:tcW w:w="1280" w:type="dxa"/>
            <w:shd w:val="clear" w:color="auto" w:fill="auto"/>
            <w:vAlign w:val="center"/>
          </w:tcPr>
          <w:p w14:paraId="7B030446" w14:textId="21B286DD" w:rsidR="00484FE0" w:rsidRPr="00AE07A0" w:rsidRDefault="00484FE0" w:rsidP="0089509B">
            <w:pPr>
              <w:keepNext/>
              <w:spacing w:before="80" w:after="80"/>
              <w:jc w:val="center"/>
              <w:rPr>
                <w:rFonts w:cs="Arial"/>
                <w:color w:val="000000"/>
              </w:rPr>
            </w:pPr>
            <w:r>
              <w:rPr>
                <w:rFonts w:cs="Arial"/>
                <w:color w:val="000000"/>
              </w:rPr>
              <w:t>120105</w:t>
            </w:r>
          </w:p>
        </w:tc>
        <w:tc>
          <w:tcPr>
            <w:tcW w:w="5806" w:type="dxa"/>
            <w:gridSpan w:val="2"/>
            <w:shd w:val="clear" w:color="auto" w:fill="auto"/>
            <w:vAlign w:val="center"/>
          </w:tcPr>
          <w:p w14:paraId="3DC7FBD3" w14:textId="29522F2F" w:rsidR="00484FE0" w:rsidRPr="00AE07A0" w:rsidRDefault="00484FE0" w:rsidP="0089509B">
            <w:pPr>
              <w:keepNext/>
              <w:spacing w:before="80" w:after="80"/>
              <w:rPr>
                <w:rFonts w:cs="Arial"/>
                <w:color w:val="000000"/>
              </w:rPr>
            </w:pPr>
            <w:r>
              <w:rPr>
                <w:rFonts w:cs="Arial"/>
                <w:color w:val="000000"/>
              </w:rPr>
              <w:t>Conduct and present simple scientific research</w:t>
            </w:r>
          </w:p>
        </w:tc>
        <w:tc>
          <w:tcPr>
            <w:tcW w:w="958" w:type="dxa"/>
            <w:shd w:val="clear" w:color="auto" w:fill="auto"/>
            <w:vAlign w:val="bottom"/>
          </w:tcPr>
          <w:p w14:paraId="3C149403" w14:textId="542AA7A9" w:rsidR="00484FE0" w:rsidRPr="00AE07A0" w:rsidRDefault="00484FE0" w:rsidP="0089509B">
            <w:pPr>
              <w:keepNext/>
              <w:spacing w:before="80" w:after="80"/>
              <w:jc w:val="center"/>
              <w:rPr>
                <w:rFonts w:cs="Arial"/>
              </w:rPr>
            </w:pPr>
            <w:r>
              <w:rPr>
                <w:rFonts w:cs="Arial"/>
              </w:rPr>
              <w:t>20</w:t>
            </w:r>
          </w:p>
        </w:tc>
      </w:tr>
      <w:tr w:rsidR="00484FE0" w:rsidRPr="00AE07A0" w14:paraId="0E1C8030" w14:textId="77777777" w:rsidTr="006D26A1">
        <w:trPr>
          <w:trHeight w:val="300"/>
        </w:trPr>
        <w:tc>
          <w:tcPr>
            <w:tcW w:w="1703" w:type="dxa"/>
            <w:shd w:val="clear" w:color="auto" w:fill="auto"/>
            <w:vAlign w:val="center"/>
          </w:tcPr>
          <w:p w14:paraId="3F2E0760" w14:textId="247A092C" w:rsidR="00484FE0" w:rsidRPr="00AE07A0" w:rsidRDefault="00484FE0" w:rsidP="0089509B">
            <w:pPr>
              <w:keepNext/>
              <w:spacing w:before="80" w:after="80"/>
              <w:rPr>
                <w:rFonts w:cs="Arial"/>
                <w:color w:val="000000"/>
              </w:rPr>
            </w:pPr>
            <w:r>
              <w:rPr>
                <w:rFonts w:cs="Arial"/>
                <w:color w:val="000000"/>
              </w:rPr>
              <w:t>VU22066</w:t>
            </w:r>
          </w:p>
        </w:tc>
        <w:tc>
          <w:tcPr>
            <w:tcW w:w="1280" w:type="dxa"/>
            <w:shd w:val="clear" w:color="auto" w:fill="auto"/>
            <w:vAlign w:val="center"/>
          </w:tcPr>
          <w:p w14:paraId="63DDB248" w14:textId="44DF1D65" w:rsidR="00484FE0" w:rsidRPr="00AE07A0" w:rsidRDefault="00484FE0" w:rsidP="0089509B">
            <w:pPr>
              <w:keepNext/>
              <w:spacing w:before="80" w:after="80"/>
              <w:jc w:val="center"/>
              <w:rPr>
                <w:rFonts w:cs="Arial"/>
                <w:color w:val="000000"/>
              </w:rPr>
            </w:pPr>
            <w:r>
              <w:rPr>
                <w:rFonts w:cs="Arial"/>
                <w:color w:val="000000"/>
              </w:rPr>
              <w:t>120103</w:t>
            </w:r>
          </w:p>
        </w:tc>
        <w:tc>
          <w:tcPr>
            <w:tcW w:w="5806" w:type="dxa"/>
            <w:gridSpan w:val="2"/>
            <w:shd w:val="clear" w:color="auto" w:fill="auto"/>
            <w:vAlign w:val="center"/>
          </w:tcPr>
          <w:p w14:paraId="4B0D6E24" w14:textId="61D273E4" w:rsidR="00484FE0" w:rsidRPr="00AE07A0" w:rsidRDefault="00484FE0" w:rsidP="0089509B">
            <w:pPr>
              <w:keepNext/>
              <w:spacing w:before="80" w:after="80"/>
              <w:rPr>
                <w:rFonts w:cs="Arial"/>
                <w:color w:val="000000"/>
              </w:rPr>
            </w:pPr>
            <w:r>
              <w:rPr>
                <w:rFonts w:cs="Arial"/>
                <w:color w:val="000000"/>
              </w:rPr>
              <w:t>Develop study skills for science</w:t>
            </w:r>
          </w:p>
        </w:tc>
        <w:tc>
          <w:tcPr>
            <w:tcW w:w="958" w:type="dxa"/>
            <w:shd w:val="clear" w:color="auto" w:fill="auto"/>
            <w:vAlign w:val="bottom"/>
          </w:tcPr>
          <w:p w14:paraId="5D4729D4" w14:textId="1B68E28A" w:rsidR="00484FE0" w:rsidRPr="00AE07A0" w:rsidRDefault="00484FE0" w:rsidP="0089509B">
            <w:pPr>
              <w:keepNext/>
              <w:spacing w:before="80" w:after="80"/>
              <w:jc w:val="center"/>
              <w:rPr>
                <w:rFonts w:cs="Arial"/>
              </w:rPr>
            </w:pPr>
            <w:r>
              <w:rPr>
                <w:rFonts w:cs="Arial"/>
              </w:rPr>
              <w:t>30</w:t>
            </w:r>
          </w:p>
        </w:tc>
      </w:tr>
      <w:tr w:rsidR="00756727" w:rsidRPr="00AE07A0" w14:paraId="32AFE299" w14:textId="77777777" w:rsidTr="006D26A1">
        <w:trPr>
          <w:trHeight w:val="300"/>
        </w:trPr>
        <w:tc>
          <w:tcPr>
            <w:tcW w:w="1703" w:type="dxa"/>
            <w:shd w:val="clear" w:color="auto" w:fill="auto"/>
            <w:vAlign w:val="center"/>
            <w:hideMark/>
          </w:tcPr>
          <w:p w14:paraId="7A99E3CA" w14:textId="5401A6CB" w:rsidR="00756727" w:rsidRPr="00AE07A0" w:rsidRDefault="00A11DAE" w:rsidP="0089509B">
            <w:pPr>
              <w:keepNext/>
              <w:spacing w:before="80" w:after="80"/>
              <w:rPr>
                <w:rFonts w:cs="Arial"/>
                <w:color w:val="000000"/>
              </w:rPr>
            </w:pPr>
            <w:r>
              <w:rPr>
                <w:rFonts w:cs="Arial"/>
                <w:color w:val="000000"/>
              </w:rPr>
              <w:t>VU22425</w:t>
            </w:r>
          </w:p>
        </w:tc>
        <w:tc>
          <w:tcPr>
            <w:tcW w:w="1280" w:type="dxa"/>
            <w:shd w:val="clear" w:color="auto" w:fill="auto"/>
            <w:vAlign w:val="center"/>
            <w:hideMark/>
          </w:tcPr>
          <w:p w14:paraId="7CC4A44E" w14:textId="77777777" w:rsidR="00756727" w:rsidRPr="00AE07A0" w:rsidRDefault="00756727"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EE04225" w14:textId="77777777" w:rsidR="00756727" w:rsidRPr="00AE07A0" w:rsidRDefault="00756727" w:rsidP="0089509B">
            <w:pPr>
              <w:keepNext/>
              <w:spacing w:before="80" w:after="80"/>
              <w:rPr>
                <w:rFonts w:cs="Arial"/>
                <w:color w:val="000000"/>
              </w:rPr>
            </w:pPr>
            <w:r w:rsidRPr="00AE07A0">
              <w:rPr>
                <w:rFonts w:cs="Arial"/>
                <w:color w:val="000000"/>
              </w:rPr>
              <w:t>Investigate an environmental issue</w:t>
            </w:r>
          </w:p>
        </w:tc>
        <w:tc>
          <w:tcPr>
            <w:tcW w:w="958" w:type="dxa"/>
            <w:shd w:val="clear" w:color="auto" w:fill="auto"/>
            <w:vAlign w:val="bottom"/>
            <w:hideMark/>
          </w:tcPr>
          <w:p w14:paraId="1C563805" w14:textId="77777777" w:rsidR="00756727" w:rsidRPr="00AE07A0" w:rsidRDefault="00756727" w:rsidP="0089509B">
            <w:pPr>
              <w:keepNext/>
              <w:spacing w:before="80" w:after="80"/>
              <w:jc w:val="center"/>
              <w:rPr>
                <w:rFonts w:cs="Arial"/>
              </w:rPr>
            </w:pPr>
            <w:r w:rsidRPr="00AE07A0">
              <w:rPr>
                <w:rFonts w:cs="Arial"/>
              </w:rPr>
              <w:t>20</w:t>
            </w:r>
          </w:p>
        </w:tc>
      </w:tr>
      <w:tr w:rsidR="00756727" w:rsidRPr="00AE07A0" w14:paraId="0F9B8558" w14:textId="77777777" w:rsidTr="006D26A1">
        <w:trPr>
          <w:trHeight w:val="300"/>
        </w:trPr>
        <w:tc>
          <w:tcPr>
            <w:tcW w:w="1703" w:type="dxa"/>
            <w:shd w:val="clear" w:color="auto" w:fill="auto"/>
            <w:vAlign w:val="center"/>
            <w:hideMark/>
          </w:tcPr>
          <w:p w14:paraId="2094C5B3" w14:textId="349D81CA" w:rsidR="00756727" w:rsidRPr="00AE07A0" w:rsidRDefault="00A11DAE" w:rsidP="0089509B">
            <w:pPr>
              <w:keepNext/>
              <w:spacing w:before="80" w:after="80"/>
              <w:rPr>
                <w:rFonts w:cs="Arial"/>
                <w:color w:val="000000"/>
              </w:rPr>
            </w:pPr>
            <w:r>
              <w:rPr>
                <w:rFonts w:cs="Arial"/>
                <w:color w:val="000000"/>
              </w:rPr>
              <w:t>VU22426</w:t>
            </w:r>
          </w:p>
        </w:tc>
        <w:tc>
          <w:tcPr>
            <w:tcW w:w="1280" w:type="dxa"/>
            <w:shd w:val="clear" w:color="auto" w:fill="auto"/>
            <w:vAlign w:val="center"/>
            <w:hideMark/>
          </w:tcPr>
          <w:p w14:paraId="06712DC3" w14:textId="77777777" w:rsidR="00756727" w:rsidRPr="00AE07A0" w:rsidRDefault="00756727"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EF53B20" w14:textId="77777777" w:rsidR="00756727" w:rsidRPr="00AE07A0" w:rsidRDefault="00756727" w:rsidP="0089509B">
            <w:pPr>
              <w:keepNext/>
              <w:spacing w:before="80" w:after="80"/>
              <w:rPr>
                <w:rFonts w:cs="Arial"/>
                <w:color w:val="000000"/>
              </w:rPr>
            </w:pPr>
            <w:r w:rsidRPr="00AE07A0">
              <w:rPr>
                <w:rFonts w:cs="Arial"/>
                <w:color w:val="000000"/>
              </w:rPr>
              <w:t>Investigate the characteristics of living things</w:t>
            </w:r>
          </w:p>
        </w:tc>
        <w:tc>
          <w:tcPr>
            <w:tcW w:w="958" w:type="dxa"/>
            <w:shd w:val="clear" w:color="auto" w:fill="auto"/>
            <w:vAlign w:val="bottom"/>
            <w:hideMark/>
          </w:tcPr>
          <w:p w14:paraId="60EA17AF" w14:textId="77777777" w:rsidR="00756727" w:rsidRPr="00AE07A0" w:rsidRDefault="00756727" w:rsidP="0089509B">
            <w:pPr>
              <w:keepNext/>
              <w:spacing w:before="80" w:after="80"/>
              <w:jc w:val="center"/>
              <w:rPr>
                <w:rFonts w:cs="Arial"/>
              </w:rPr>
            </w:pPr>
            <w:r w:rsidRPr="00AE07A0">
              <w:rPr>
                <w:rFonts w:cs="Arial"/>
              </w:rPr>
              <w:t>20</w:t>
            </w:r>
          </w:p>
        </w:tc>
      </w:tr>
      <w:tr w:rsidR="00756727" w:rsidRPr="00AE07A0" w14:paraId="759EFE95" w14:textId="77777777" w:rsidTr="006D26A1">
        <w:trPr>
          <w:trHeight w:val="300"/>
        </w:trPr>
        <w:tc>
          <w:tcPr>
            <w:tcW w:w="1703" w:type="dxa"/>
            <w:shd w:val="clear" w:color="auto" w:fill="auto"/>
            <w:vAlign w:val="center"/>
            <w:hideMark/>
          </w:tcPr>
          <w:p w14:paraId="5C57429B" w14:textId="0A13F324" w:rsidR="00756727" w:rsidRPr="00AE07A0" w:rsidRDefault="00A11DAE" w:rsidP="0089509B">
            <w:pPr>
              <w:keepNext/>
              <w:spacing w:before="80" w:after="80"/>
              <w:rPr>
                <w:rFonts w:cs="Arial"/>
                <w:color w:val="000000"/>
              </w:rPr>
            </w:pPr>
            <w:r>
              <w:rPr>
                <w:rFonts w:cs="Arial"/>
                <w:color w:val="000000"/>
              </w:rPr>
              <w:t>VU22427</w:t>
            </w:r>
          </w:p>
        </w:tc>
        <w:tc>
          <w:tcPr>
            <w:tcW w:w="1280" w:type="dxa"/>
            <w:shd w:val="clear" w:color="auto" w:fill="auto"/>
            <w:vAlign w:val="center"/>
            <w:hideMark/>
          </w:tcPr>
          <w:p w14:paraId="1AA312A5" w14:textId="77777777" w:rsidR="00756727" w:rsidRPr="00AE07A0" w:rsidRDefault="00756727"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D0F11B7" w14:textId="77777777" w:rsidR="00756727" w:rsidRPr="00AE07A0" w:rsidRDefault="00756727" w:rsidP="0089509B">
            <w:pPr>
              <w:keepNext/>
              <w:spacing w:before="80" w:after="80"/>
              <w:rPr>
                <w:rFonts w:cs="Arial"/>
                <w:color w:val="000000"/>
              </w:rPr>
            </w:pPr>
            <w:r w:rsidRPr="00AE07A0">
              <w:rPr>
                <w:rFonts w:cs="Arial"/>
                <w:color w:val="000000"/>
              </w:rPr>
              <w:t>Investigate the impact of a scientific issue on the community</w:t>
            </w:r>
          </w:p>
        </w:tc>
        <w:tc>
          <w:tcPr>
            <w:tcW w:w="958" w:type="dxa"/>
            <w:shd w:val="clear" w:color="auto" w:fill="auto"/>
            <w:vAlign w:val="bottom"/>
            <w:hideMark/>
          </w:tcPr>
          <w:p w14:paraId="46278826" w14:textId="77777777" w:rsidR="00756727" w:rsidRPr="00AE07A0" w:rsidRDefault="00756727" w:rsidP="0089509B">
            <w:pPr>
              <w:keepNext/>
              <w:spacing w:before="80" w:after="80"/>
              <w:jc w:val="center"/>
              <w:rPr>
                <w:rFonts w:cs="Arial"/>
              </w:rPr>
            </w:pPr>
            <w:r w:rsidRPr="00AE07A0">
              <w:rPr>
                <w:rFonts w:cs="Arial"/>
              </w:rPr>
              <w:t>40</w:t>
            </w:r>
          </w:p>
        </w:tc>
      </w:tr>
      <w:tr w:rsidR="00756727" w:rsidRPr="00AE07A0" w14:paraId="343222DC" w14:textId="77777777" w:rsidTr="006D26A1">
        <w:trPr>
          <w:trHeight w:val="300"/>
        </w:trPr>
        <w:tc>
          <w:tcPr>
            <w:tcW w:w="1703" w:type="dxa"/>
            <w:shd w:val="clear" w:color="auto" w:fill="auto"/>
            <w:vAlign w:val="center"/>
            <w:hideMark/>
          </w:tcPr>
          <w:p w14:paraId="6F997FBB" w14:textId="1045527C" w:rsidR="00756727" w:rsidRPr="00AE07A0" w:rsidRDefault="009E1769" w:rsidP="0089509B">
            <w:pPr>
              <w:keepNext/>
              <w:spacing w:before="80" w:after="80"/>
              <w:rPr>
                <w:rFonts w:cs="Arial"/>
                <w:color w:val="000000"/>
              </w:rPr>
            </w:pPr>
            <w:r>
              <w:rPr>
                <w:rFonts w:cs="Arial"/>
                <w:color w:val="000000"/>
              </w:rPr>
              <w:t>VU22428</w:t>
            </w:r>
          </w:p>
        </w:tc>
        <w:tc>
          <w:tcPr>
            <w:tcW w:w="1280" w:type="dxa"/>
            <w:shd w:val="clear" w:color="auto" w:fill="auto"/>
            <w:vAlign w:val="center"/>
            <w:hideMark/>
          </w:tcPr>
          <w:p w14:paraId="6EC60E75" w14:textId="77777777" w:rsidR="00756727" w:rsidRPr="00AE07A0" w:rsidRDefault="00756727"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F25A381" w14:textId="77777777" w:rsidR="00756727" w:rsidRPr="00AE07A0" w:rsidRDefault="00756727" w:rsidP="0089509B">
            <w:pPr>
              <w:keepNext/>
              <w:spacing w:before="80" w:after="80"/>
              <w:rPr>
                <w:rFonts w:cs="Arial"/>
                <w:color w:val="000000"/>
              </w:rPr>
            </w:pPr>
            <w:r w:rsidRPr="00AE07A0">
              <w:rPr>
                <w:rFonts w:cs="Arial"/>
                <w:color w:val="000000"/>
              </w:rPr>
              <w:t>Investigate Indigenous history</w:t>
            </w:r>
          </w:p>
        </w:tc>
        <w:tc>
          <w:tcPr>
            <w:tcW w:w="958" w:type="dxa"/>
            <w:shd w:val="clear" w:color="auto" w:fill="auto"/>
            <w:vAlign w:val="bottom"/>
            <w:hideMark/>
          </w:tcPr>
          <w:p w14:paraId="21FE4F3A" w14:textId="77777777" w:rsidR="00756727" w:rsidRPr="00AE07A0" w:rsidRDefault="00756727" w:rsidP="0089509B">
            <w:pPr>
              <w:keepNext/>
              <w:spacing w:before="80" w:after="80"/>
              <w:jc w:val="center"/>
              <w:rPr>
                <w:rFonts w:cs="Arial"/>
              </w:rPr>
            </w:pPr>
            <w:r w:rsidRPr="00AE07A0">
              <w:rPr>
                <w:rFonts w:cs="Arial"/>
              </w:rPr>
              <w:t>30</w:t>
            </w:r>
          </w:p>
        </w:tc>
      </w:tr>
      <w:tr w:rsidR="00756727" w:rsidRPr="00AE07A0" w14:paraId="3DF280C9" w14:textId="77777777" w:rsidTr="006D26A1">
        <w:trPr>
          <w:trHeight w:val="300"/>
        </w:trPr>
        <w:tc>
          <w:tcPr>
            <w:tcW w:w="1703" w:type="dxa"/>
            <w:shd w:val="clear" w:color="auto" w:fill="auto"/>
            <w:vAlign w:val="center"/>
            <w:hideMark/>
          </w:tcPr>
          <w:p w14:paraId="02703402" w14:textId="08558189" w:rsidR="00756727" w:rsidRPr="00AE07A0" w:rsidRDefault="009E1769" w:rsidP="0089509B">
            <w:pPr>
              <w:keepNext/>
              <w:spacing w:before="80" w:after="80"/>
              <w:rPr>
                <w:rFonts w:cs="Arial"/>
                <w:color w:val="000000"/>
              </w:rPr>
            </w:pPr>
            <w:r>
              <w:rPr>
                <w:rFonts w:cs="Arial"/>
                <w:color w:val="000000"/>
              </w:rPr>
              <w:t>VU22429</w:t>
            </w:r>
          </w:p>
        </w:tc>
        <w:tc>
          <w:tcPr>
            <w:tcW w:w="1280" w:type="dxa"/>
            <w:shd w:val="clear" w:color="auto" w:fill="auto"/>
            <w:vAlign w:val="center"/>
            <w:hideMark/>
          </w:tcPr>
          <w:p w14:paraId="2587DB4A" w14:textId="77777777" w:rsidR="00756727" w:rsidRPr="00AE07A0" w:rsidRDefault="00756727"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67F45FF4" w14:textId="4166CA9A" w:rsidR="00756727" w:rsidRPr="00AE07A0" w:rsidRDefault="00756727" w:rsidP="0089509B">
            <w:pPr>
              <w:keepNext/>
              <w:spacing w:before="80" w:after="80"/>
              <w:rPr>
                <w:rFonts w:cs="Arial"/>
                <w:color w:val="000000"/>
              </w:rPr>
            </w:pPr>
            <w:r w:rsidRPr="00AE07A0">
              <w:rPr>
                <w:rFonts w:cs="Arial"/>
                <w:color w:val="000000"/>
              </w:rPr>
              <w:t>Investigate features of Australian culture</w:t>
            </w:r>
          </w:p>
        </w:tc>
        <w:tc>
          <w:tcPr>
            <w:tcW w:w="958" w:type="dxa"/>
            <w:shd w:val="clear" w:color="auto" w:fill="auto"/>
            <w:vAlign w:val="bottom"/>
            <w:hideMark/>
          </w:tcPr>
          <w:p w14:paraId="2511FBB8" w14:textId="77777777" w:rsidR="00756727" w:rsidRPr="00AE07A0" w:rsidRDefault="00756727" w:rsidP="0089509B">
            <w:pPr>
              <w:keepNext/>
              <w:spacing w:before="80" w:after="80"/>
              <w:jc w:val="center"/>
              <w:rPr>
                <w:rFonts w:cs="Arial"/>
              </w:rPr>
            </w:pPr>
            <w:r w:rsidRPr="00AE07A0">
              <w:rPr>
                <w:rFonts w:cs="Arial"/>
              </w:rPr>
              <w:t>30</w:t>
            </w:r>
          </w:p>
        </w:tc>
      </w:tr>
      <w:tr w:rsidR="00756727" w:rsidRPr="00AE07A0" w14:paraId="19D4C69B" w14:textId="77777777" w:rsidTr="006D26A1">
        <w:trPr>
          <w:trHeight w:val="300"/>
        </w:trPr>
        <w:tc>
          <w:tcPr>
            <w:tcW w:w="1703" w:type="dxa"/>
            <w:shd w:val="clear" w:color="auto" w:fill="auto"/>
            <w:vAlign w:val="center"/>
            <w:hideMark/>
          </w:tcPr>
          <w:p w14:paraId="1B4368AD" w14:textId="7BF4E2E0" w:rsidR="00756727" w:rsidRPr="00AE07A0" w:rsidRDefault="009E1769" w:rsidP="0089509B">
            <w:pPr>
              <w:keepNext/>
              <w:spacing w:before="80" w:after="80"/>
              <w:rPr>
                <w:rFonts w:cs="Arial"/>
                <w:color w:val="000000"/>
              </w:rPr>
            </w:pPr>
            <w:r>
              <w:rPr>
                <w:rFonts w:cs="Arial"/>
                <w:color w:val="000000"/>
              </w:rPr>
              <w:t>VU22430</w:t>
            </w:r>
          </w:p>
        </w:tc>
        <w:tc>
          <w:tcPr>
            <w:tcW w:w="1280" w:type="dxa"/>
            <w:shd w:val="clear" w:color="auto" w:fill="auto"/>
            <w:vAlign w:val="center"/>
            <w:hideMark/>
          </w:tcPr>
          <w:p w14:paraId="04137D88" w14:textId="77777777" w:rsidR="00756727" w:rsidRPr="00AE07A0" w:rsidRDefault="00756727"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AC38539" w14:textId="77777777" w:rsidR="00756727" w:rsidRPr="00AE07A0" w:rsidRDefault="00756727" w:rsidP="0089509B">
            <w:pPr>
              <w:keepNext/>
              <w:spacing w:before="80" w:after="80"/>
              <w:rPr>
                <w:rFonts w:cs="Arial"/>
                <w:color w:val="000000"/>
              </w:rPr>
            </w:pPr>
            <w:r w:rsidRPr="00AE07A0">
              <w:rPr>
                <w:rFonts w:cs="Arial"/>
                <w:color w:val="000000"/>
              </w:rPr>
              <w:t>Investigate continuity of life</w:t>
            </w:r>
          </w:p>
        </w:tc>
        <w:tc>
          <w:tcPr>
            <w:tcW w:w="958" w:type="dxa"/>
            <w:shd w:val="clear" w:color="auto" w:fill="auto"/>
            <w:vAlign w:val="bottom"/>
            <w:hideMark/>
          </w:tcPr>
          <w:p w14:paraId="39DACC1A" w14:textId="77777777" w:rsidR="00756727" w:rsidRPr="00AE07A0" w:rsidRDefault="00756727" w:rsidP="0089509B">
            <w:pPr>
              <w:keepNext/>
              <w:spacing w:before="80" w:after="80"/>
              <w:jc w:val="center"/>
              <w:rPr>
                <w:rFonts w:cs="Arial"/>
              </w:rPr>
            </w:pPr>
            <w:r w:rsidRPr="00AE07A0">
              <w:rPr>
                <w:rFonts w:cs="Arial"/>
              </w:rPr>
              <w:t>20</w:t>
            </w:r>
          </w:p>
        </w:tc>
      </w:tr>
      <w:tr w:rsidR="00756727" w:rsidRPr="00AE07A0" w14:paraId="1ED27169" w14:textId="77777777" w:rsidTr="006D26A1">
        <w:trPr>
          <w:trHeight w:val="300"/>
        </w:trPr>
        <w:tc>
          <w:tcPr>
            <w:tcW w:w="1703" w:type="dxa"/>
            <w:shd w:val="clear" w:color="auto" w:fill="auto"/>
            <w:vAlign w:val="center"/>
            <w:hideMark/>
          </w:tcPr>
          <w:p w14:paraId="12D3F4E3" w14:textId="5DBA1529" w:rsidR="00756727" w:rsidRPr="00AE07A0" w:rsidRDefault="009E1769" w:rsidP="0089509B">
            <w:pPr>
              <w:keepNext/>
              <w:spacing w:before="80" w:after="80"/>
              <w:rPr>
                <w:rFonts w:cs="Arial"/>
                <w:color w:val="000000"/>
              </w:rPr>
            </w:pPr>
            <w:r>
              <w:rPr>
                <w:rFonts w:cs="Arial"/>
                <w:color w:val="000000"/>
              </w:rPr>
              <w:t>VU22431</w:t>
            </w:r>
          </w:p>
        </w:tc>
        <w:tc>
          <w:tcPr>
            <w:tcW w:w="1280" w:type="dxa"/>
            <w:shd w:val="clear" w:color="auto" w:fill="auto"/>
            <w:vAlign w:val="center"/>
            <w:hideMark/>
          </w:tcPr>
          <w:p w14:paraId="6866745D" w14:textId="77777777" w:rsidR="00756727" w:rsidRPr="00AE07A0" w:rsidRDefault="00756727"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D8B1410" w14:textId="77777777" w:rsidR="00756727" w:rsidRPr="00AE07A0" w:rsidRDefault="00756727" w:rsidP="0089509B">
            <w:pPr>
              <w:keepNext/>
              <w:spacing w:before="80" w:after="80"/>
              <w:rPr>
                <w:rFonts w:cs="Arial"/>
                <w:color w:val="000000"/>
              </w:rPr>
            </w:pPr>
            <w:r w:rsidRPr="00AE07A0">
              <w:rPr>
                <w:rFonts w:cs="Arial"/>
                <w:color w:val="000000"/>
              </w:rPr>
              <w:t>Investigate energy, force and matter</w:t>
            </w:r>
          </w:p>
        </w:tc>
        <w:tc>
          <w:tcPr>
            <w:tcW w:w="958" w:type="dxa"/>
            <w:shd w:val="clear" w:color="auto" w:fill="auto"/>
            <w:vAlign w:val="bottom"/>
            <w:hideMark/>
          </w:tcPr>
          <w:p w14:paraId="1B8D8275" w14:textId="77777777" w:rsidR="00756727" w:rsidRPr="00AE07A0" w:rsidRDefault="00756727" w:rsidP="0089509B">
            <w:pPr>
              <w:keepNext/>
              <w:spacing w:before="80" w:after="80"/>
              <w:jc w:val="center"/>
              <w:rPr>
                <w:rFonts w:cs="Arial"/>
              </w:rPr>
            </w:pPr>
            <w:r w:rsidRPr="00AE07A0">
              <w:rPr>
                <w:rFonts w:cs="Arial"/>
              </w:rPr>
              <w:t>20</w:t>
            </w:r>
          </w:p>
        </w:tc>
      </w:tr>
      <w:tr w:rsidR="00756727" w:rsidRPr="00AE07A0" w14:paraId="20139116" w14:textId="77777777" w:rsidTr="006D26A1">
        <w:trPr>
          <w:trHeight w:val="300"/>
        </w:trPr>
        <w:tc>
          <w:tcPr>
            <w:tcW w:w="1703" w:type="dxa"/>
            <w:shd w:val="clear" w:color="auto" w:fill="auto"/>
            <w:vAlign w:val="center"/>
            <w:hideMark/>
          </w:tcPr>
          <w:p w14:paraId="0A5597BF" w14:textId="208C8327" w:rsidR="00756727" w:rsidRPr="00AE07A0" w:rsidRDefault="009E1769" w:rsidP="0089509B">
            <w:pPr>
              <w:keepNext/>
              <w:spacing w:before="80" w:after="80"/>
              <w:rPr>
                <w:rFonts w:cs="Arial"/>
                <w:color w:val="000000"/>
              </w:rPr>
            </w:pPr>
            <w:r>
              <w:rPr>
                <w:rFonts w:cs="Arial"/>
                <w:color w:val="000000"/>
              </w:rPr>
              <w:t>VU22432</w:t>
            </w:r>
          </w:p>
        </w:tc>
        <w:tc>
          <w:tcPr>
            <w:tcW w:w="1280" w:type="dxa"/>
            <w:shd w:val="clear" w:color="auto" w:fill="auto"/>
            <w:vAlign w:val="center"/>
            <w:hideMark/>
          </w:tcPr>
          <w:p w14:paraId="10AB429F" w14:textId="77777777" w:rsidR="00756727" w:rsidRPr="00AE07A0" w:rsidRDefault="00756727"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5278523" w14:textId="77777777" w:rsidR="00756727" w:rsidRPr="00AE07A0" w:rsidRDefault="00756727" w:rsidP="0089509B">
            <w:pPr>
              <w:keepNext/>
              <w:spacing w:before="80" w:after="80"/>
              <w:rPr>
                <w:rFonts w:cs="Arial"/>
                <w:color w:val="000000"/>
              </w:rPr>
            </w:pPr>
            <w:r w:rsidRPr="00AE07A0">
              <w:rPr>
                <w:rFonts w:cs="Arial"/>
                <w:color w:val="000000"/>
              </w:rPr>
              <w:t>Investigate chemical behaviour of common substances</w:t>
            </w:r>
          </w:p>
        </w:tc>
        <w:tc>
          <w:tcPr>
            <w:tcW w:w="958" w:type="dxa"/>
            <w:shd w:val="clear" w:color="auto" w:fill="auto"/>
            <w:vAlign w:val="bottom"/>
            <w:hideMark/>
          </w:tcPr>
          <w:p w14:paraId="282B4C1C" w14:textId="77777777" w:rsidR="00756727" w:rsidRPr="00AE07A0" w:rsidRDefault="00756727" w:rsidP="0089509B">
            <w:pPr>
              <w:keepNext/>
              <w:spacing w:before="80" w:after="80"/>
              <w:jc w:val="center"/>
              <w:rPr>
                <w:rFonts w:cs="Arial"/>
              </w:rPr>
            </w:pPr>
            <w:r w:rsidRPr="00AE07A0">
              <w:rPr>
                <w:rFonts w:cs="Arial"/>
              </w:rPr>
              <w:t>20</w:t>
            </w:r>
          </w:p>
        </w:tc>
      </w:tr>
      <w:tr w:rsidR="00756727" w:rsidRPr="00AE07A0" w14:paraId="69BEBA7C" w14:textId="77777777" w:rsidTr="006D26A1">
        <w:trPr>
          <w:trHeight w:val="300"/>
        </w:trPr>
        <w:tc>
          <w:tcPr>
            <w:tcW w:w="1703" w:type="dxa"/>
            <w:shd w:val="clear" w:color="auto" w:fill="auto"/>
            <w:vAlign w:val="center"/>
            <w:hideMark/>
          </w:tcPr>
          <w:p w14:paraId="29B1B456" w14:textId="72F97B94" w:rsidR="00756727" w:rsidRPr="00AE07A0" w:rsidRDefault="005E073F" w:rsidP="0089509B">
            <w:pPr>
              <w:keepNext/>
              <w:spacing w:before="80" w:after="80"/>
              <w:rPr>
                <w:rFonts w:cs="Arial"/>
                <w:color w:val="000000"/>
              </w:rPr>
            </w:pPr>
            <w:r>
              <w:rPr>
                <w:rFonts w:cs="Arial"/>
                <w:color w:val="000000"/>
              </w:rPr>
              <w:t>VU22433</w:t>
            </w:r>
          </w:p>
        </w:tc>
        <w:tc>
          <w:tcPr>
            <w:tcW w:w="1280" w:type="dxa"/>
            <w:shd w:val="clear" w:color="auto" w:fill="auto"/>
            <w:vAlign w:val="center"/>
            <w:hideMark/>
          </w:tcPr>
          <w:p w14:paraId="21601BB0" w14:textId="77777777" w:rsidR="00756727" w:rsidRPr="00AE07A0" w:rsidRDefault="00756727" w:rsidP="0089509B">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F12FD9C" w14:textId="77777777" w:rsidR="00756727" w:rsidRPr="00AE07A0" w:rsidRDefault="00756727" w:rsidP="0089509B">
            <w:pPr>
              <w:keepNext/>
              <w:spacing w:before="80" w:after="80"/>
              <w:rPr>
                <w:rFonts w:cs="Arial"/>
                <w:color w:val="000000"/>
              </w:rPr>
            </w:pPr>
            <w:r w:rsidRPr="00AE07A0">
              <w:rPr>
                <w:rFonts w:cs="Arial"/>
                <w:color w:val="000000"/>
              </w:rPr>
              <w:t>Investigate the solar system</w:t>
            </w:r>
          </w:p>
        </w:tc>
        <w:tc>
          <w:tcPr>
            <w:tcW w:w="958" w:type="dxa"/>
            <w:shd w:val="clear" w:color="auto" w:fill="auto"/>
            <w:vAlign w:val="bottom"/>
            <w:hideMark/>
          </w:tcPr>
          <w:p w14:paraId="16983F3D" w14:textId="77777777" w:rsidR="00756727" w:rsidRPr="00AE07A0" w:rsidRDefault="00756727" w:rsidP="0089509B">
            <w:pPr>
              <w:keepNext/>
              <w:spacing w:before="80" w:after="80"/>
              <w:jc w:val="center"/>
              <w:rPr>
                <w:rFonts w:cs="Arial"/>
              </w:rPr>
            </w:pPr>
            <w:r w:rsidRPr="00AE07A0">
              <w:rPr>
                <w:rFonts w:cs="Arial"/>
              </w:rPr>
              <w:t>20</w:t>
            </w:r>
          </w:p>
        </w:tc>
      </w:tr>
      <w:tr w:rsidR="00756727" w:rsidRPr="00AE07A0" w14:paraId="00FBEC19" w14:textId="77777777" w:rsidTr="006D26A1">
        <w:trPr>
          <w:trHeight w:val="300"/>
        </w:trPr>
        <w:tc>
          <w:tcPr>
            <w:tcW w:w="1703" w:type="dxa"/>
            <w:shd w:val="clear" w:color="auto" w:fill="auto"/>
            <w:vAlign w:val="center"/>
          </w:tcPr>
          <w:p w14:paraId="55051125" w14:textId="77777777" w:rsidR="00756727" w:rsidRPr="00AE07A0" w:rsidRDefault="00756727" w:rsidP="0089509B">
            <w:pPr>
              <w:keepNext/>
              <w:spacing w:before="80" w:after="80"/>
              <w:rPr>
                <w:rFonts w:cs="Arial"/>
                <w:color w:val="000000"/>
              </w:rPr>
            </w:pPr>
          </w:p>
        </w:tc>
        <w:tc>
          <w:tcPr>
            <w:tcW w:w="1280" w:type="dxa"/>
            <w:shd w:val="clear" w:color="auto" w:fill="auto"/>
            <w:vAlign w:val="center"/>
          </w:tcPr>
          <w:p w14:paraId="3E6F9A13" w14:textId="77777777" w:rsidR="00756727" w:rsidRPr="00AE07A0" w:rsidRDefault="00756727" w:rsidP="0089509B">
            <w:pPr>
              <w:keepNext/>
              <w:spacing w:before="80" w:after="80"/>
              <w:jc w:val="center"/>
              <w:rPr>
                <w:rFonts w:cs="Arial"/>
                <w:color w:val="000000"/>
              </w:rPr>
            </w:pPr>
          </w:p>
        </w:tc>
        <w:tc>
          <w:tcPr>
            <w:tcW w:w="5522" w:type="dxa"/>
            <w:shd w:val="clear" w:color="auto" w:fill="auto"/>
            <w:vAlign w:val="center"/>
          </w:tcPr>
          <w:p w14:paraId="5A769860" w14:textId="77777777" w:rsidR="00756727" w:rsidRPr="00AE07A0" w:rsidRDefault="00756727" w:rsidP="0089509B">
            <w:pPr>
              <w:keepNext/>
              <w:spacing w:before="80" w:after="80"/>
              <w:jc w:val="right"/>
              <w:rPr>
                <w:rFonts w:cs="Arial"/>
                <w:b/>
                <w:color w:val="000000"/>
              </w:rPr>
            </w:pPr>
            <w:r w:rsidRPr="00AE07A0">
              <w:rPr>
                <w:rFonts w:cs="Arial"/>
                <w:b/>
                <w:color w:val="000000"/>
              </w:rPr>
              <w:t>Nominal Duration</w:t>
            </w:r>
          </w:p>
        </w:tc>
        <w:tc>
          <w:tcPr>
            <w:tcW w:w="1242" w:type="dxa"/>
            <w:gridSpan w:val="2"/>
            <w:shd w:val="clear" w:color="auto" w:fill="auto"/>
            <w:vAlign w:val="bottom"/>
          </w:tcPr>
          <w:p w14:paraId="12C0940A" w14:textId="77777777" w:rsidR="00756727" w:rsidRPr="00AE07A0" w:rsidRDefault="00756727" w:rsidP="0089509B">
            <w:pPr>
              <w:keepNext/>
              <w:spacing w:before="80" w:after="80"/>
              <w:jc w:val="center"/>
              <w:rPr>
                <w:rFonts w:cs="Arial"/>
                <w:b/>
              </w:rPr>
            </w:pPr>
            <w:r w:rsidRPr="00AE07A0">
              <w:rPr>
                <w:rFonts w:cs="Arial"/>
                <w:b/>
              </w:rPr>
              <w:t>340 - 440</w:t>
            </w:r>
          </w:p>
        </w:tc>
      </w:tr>
    </w:tbl>
    <w:p w14:paraId="388E6FEF" w14:textId="77777777" w:rsidR="00AE07A0" w:rsidRDefault="00AE07A0" w:rsidP="0089509B">
      <w:pPr>
        <w:keepNext/>
        <w:spacing w:before="0" w:after="0"/>
      </w:pPr>
      <w:r>
        <w:br w:type="page"/>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82"/>
        <w:gridCol w:w="5657"/>
        <w:gridCol w:w="1168"/>
      </w:tblGrid>
      <w:tr w:rsidR="00D7209E" w:rsidRPr="00D7209E" w14:paraId="629A4A6F" w14:textId="77777777" w:rsidTr="00BD78D6">
        <w:trPr>
          <w:trHeight w:val="300"/>
        </w:trPr>
        <w:tc>
          <w:tcPr>
            <w:tcW w:w="9815" w:type="dxa"/>
            <w:gridSpan w:val="4"/>
            <w:shd w:val="clear" w:color="auto" w:fill="auto"/>
            <w:noWrap/>
            <w:vAlign w:val="center"/>
            <w:hideMark/>
          </w:tcPr>
          <w:p w14:paraId="4B68ECCE" w14:textId="0D5A9EF4" w:rsidR="00D7209E" w:rsidRDefault="00D7209E" w:rsidP="0089509B">
            <w:pPr>
              <w:keepNext/>
              <w:spacing w:before="80" w:after="80"/>
            </w:pPr>
            <w:r w:rsidRPr="00D7209E">
              <w:lastRenderedPageBreak/>
              <w:t xml:space="preserve">To be eligible for the award of the </w:t>
            </w:r>
            <w:r w:rsidR="00013B6B">
              <w:t>22474</w:t>
            </w:r>
            <w:r w:rsidRPr="00D7209E">
              <w:t>VIC Certificate III in General Education for Adults, learners must successfully complete a total of 8 units comprising:</w:t>
            </w:r>
          </w:p>
          <w:p w14:paraId="13517188" w14:textId="77777777" w:rsidR="00D7209E" w:rsidRDefault="00D7209E" w:rsidP="0089509B">
            <w:pPr>
              <w:keepNext/>
              <w:spacing w:before="80" w:after="80"/>
            </w:pPr>
            <w:r>
              <w:t>Core – 1 unit</w:t>
            </w:r>
          </w:p>
          <w:p w14:paraId="367D27F4" w14:textId="77777777" w:rsidR="00D7209E" w:rsidRDefault="00D7209E" w:rsidP="0089509B">
            <w:pPr>
              <w:keepNext/>
              <w:spacing w:before="80" w:after="80"/>
            </w:pPr>
            <w:r>
              <w:t xml:space="preserve">Core Skills Reading / Writing / Numeracy and Mathematics – 4 units </w:t>
            </w:r>
          </w:p>
          <w:p w14:paraId="7A72824B" w14:textId="77777777" w:rsidR="00D7209E" w:rsidRDefault="00D7209E" w:rsidP="0089509B">
            <w:pPr>
              <w:keepNext/>
              <w:spacing w:before="80" w:after="80"/>
            </w:pPr>
            <w:r>
              <w:t>Special Interest electives – 3 units which can be selected from:</w:t>
            </w:r>
          </w:p>
          <w:p w14:paraId="15FD8277" w14:textId="77777777" w:rsidR="00D7209E" w:rsidRDefault="00D7209E" w:rsidP="0089509B">
            <w:pPr>
              <w:pStyle w:val="bullet"/>
              <w:numPr>
                <w:ilvl w:val="0"/>
                <w:numId w:val="12"/>
              </w:numPr>
              <w:spacing w:before="80" w:after="80" w:line="276" w:lineRule="auto"/>
              <w:ind w:left="340" w:hanging="340"/>
            </w:pPr>
            <w:r>
              <w:t>units listed in the Special Interest Electives, which have not previously been completed, and / or</w:t>
            </w:r>
          </w:p>
          <w:p w14:paraId="3982D597" w14:textId="72C658C5" w:rsidR="00D7209E" w:rsidRDefault="00D7209E" w:rsidP="0089509B">
            <w:pPr>
              <w:pStyle w:val="bullet"/>
              <w:numPr>
                <w:ilvl w:val="0"/>
                <w:numId w:val="12"/>
              </w:numPr>
              <w:spacing w:before="80" w:after="80" w:line="276" w:lineRule="auto"/>
              <w:ind w:left="340" w:hanging="340"/>
            </w:pPr>
            <w:r w:rsidRPr="008556BC">
              <w:t xml:space="preserve">Core Skills Reading, Writing and Numeracy &amp; Mathematics units </w:t>
            </w:r>
            <w:r>
              <w:t>from</w:t>
            </w:r>
            <w:r w:rsidRPr="008556BC">
              <w:t xml:space="preserve"> the </w:t>
            </w:r>
            <w:r w:rsidR="00013B6B">
              <w:t>22474</w:t>
            </w:r>
            <w:r w:rsidRPr="008556BC">
              <w:t>VIC Certificate II</w:t>
            </w:r>
            <w:r>
              <w:t>I</w:t>
            </w:r>
            <w:r w:rsidRPr="008556BC">
              <w:t xml:space="preserve"> in General Education for Adults</w:t>
            </w:r>
            <w:r>
              <w:t xml:space="preserve">, or </w:t>
            </w:r>
            <w:r w:rsidRPr="008556BC">
              <w:t xml:space="preserve">the </w:t>
            </w:r>
            <w:r w:rsidR="00013B6B">
              <w:t>22473</w:t>
            </w:r>
            <w:r w:rsidRPr="008556BC">
              <w:t>VIC Certificate I</w:t>
            </w:r>
            <w:r>
              <w:t>I</w:t>
            </w:r>
            <w:r w:rsidRPr="008556BC">
              <w:t xml:space="preserve"> in General Education for Adults</w:t>
            </w:r>
            <w:r>
              <w:t>, which have not previously been completed,</w:t>
            </w:r>
            <w:r w:rsidRPr="008556BC">
              <w:t xml:space="preserve"> </w:t>
            </w:r>
            <w:r>
              <w:t>and / or</w:t>
            </w:r>
          </w:p>
          <w:p w14:paraId="6B48CAD5" w14:textId="77777777" w:rsidR="00D7209E" w:rsidRPr="00D7209E" w:rsidRDefault="00D7209E" w:rsidP="0089509B">
            <w:pPr>
              <w:pStyle w:val="bullet"/>
              <w:spacing w:before="80" w:after="80"/>
            </w:pPr>
            <w:r>
              <w:t>units / modules which are first packaged in AQF level 3 or 4 qualifications in nationally endorsed training packages or accredited curriculum</w:t>
            </w:r>
          </w:p>
        </w:tc>
      </w:tr>
      <w:tr w:rsidR="00D7209E" w:rsidRPr="00D7209E" w14:paraId="5FE2F853" w14:textId="77777777" w:rsidTr="00BD78D6">
        <w:trPr>
          <w:trHeight w:val="300"/>
        </w:trPr>
        <w:tc>
          <w:tcPr>
            <w:tcW w:w="9815" w:type="dxa"/>
            <w:gridSpan w:val="4"/>
            <w:shd w:val="clear" w:color="auto" w:fill="auto"/>
            <w:noWrap/>
            <w:vAlign w:val="bottom"/>
            <w:hideMark/>
          </w:tcPr>
          <w:p w14:paraId="5426644E" w14:textId="77777777" w:rsidR="00D7209E" w:rsidRPr="00D7209E" w:rsidRDefault="00D7209E" w:rsidP="0089509B">
            <w:pPr>
              <w:keepNext/>
              <w:spacing w:before="80" w:after="80"/>
            </w:pPr>
            <w:r w:rsidRPr="00D7209E">
              <w:t>A Statement of Attainment will be issued for any unit of competency completed if the full qualification is not completed.</w:t>
            </w:r>
            <w:r w:rsidRPr="00D7209E">
              <w:rPr>
                <w:rFonts w:ascii="Times New Roman" w:hAnsi="Times New Roman"/>
                <w:sz w:val="18"/>
                <w:szCs w:val="18"/>
              </w:rPr>
              <w:t xml:space="preserve"> </w:t>
            </w:r>
          </w:p>
        </w:tc>
      </w:tr>
      <w:tr w:rsidR="00BD78D6" w:rsidRPr="00D7209E" w14:paraId="608BE703" w14:textId="77777777" w:rsidTr="006D26A1">
        <w:trPr>
          <w:trHeight w:val="900"/>
        </w:trPr>
        <w:tc>
          <w:tcPr>
            <w:tcW w:w="1708" w:type="dxa"/>
            <w:shd w:val="clear" w:color="auto" w:fill="auto"/>
            <w:vAlign w:val="center"/>
            <w:hideMark/>
          </w:tcPr>
          <w:p w14:paraId="215D68E3" w14:textId="77777777" w:rsidR="00D7209E" w:rsidRPr="00D7209E" w:rsidRDefault="00D7209E" w:rsidP="0089509B">
            <w:pPr>
              <w:keepNext/>
              <w:spacing w:before="80" w:after="80"/>
              <w:rPr>
                <w:b/>
              </w:rPr>
            </w:pPr>
            <w:r w:rsidRPr="00D7209E">
              <w:rPr>
                <w:b/>
              </w:rPr>
              <w:t>Unit Code</w:t>
            </w:r>
          </w:p>
        </w:tc>
        <w:tc>
          <w:tcPr>
            <w:tcW w:w="1282" w:type="dxa"/>
            <w:shd w:val="clear" w:color="auto" w:fill="auto"/>
            <w:vAlign w:val="bottom"/>
            <w:hideMark/>
          </w:tcPr>
          <w:p w14:paraId="178D930D" w14:textId="77777777" w:rsidR="00D7209E" w:rsidRPr="00D7209E" w:rsidRDefault="00D7209E" w:rsidP="0089509B">
            <w:pPr>
              <w:keepNext/>
              <w:spacing w:before="80" w:after="80"/>
              <w:rPr>
                <w:b/>
              </w:rPr>
            </w:pPr>
            <w:r w:rsidRPr="00D7209E">
              <w:rPr>
                <w:b/>
              </w:rPr>
              <w:t>Field of Education code</w:t>
            </w:r>
          </w:p>
        </w:tc>
        <w:tc>
          <w:tcPr>
            <w:tcW w:w="5657" w:type="dxa"/>
            <w:shd w:val="clear" w:color="auto" w:fill="auto"/>
            <w:vAlign w:val="bottom"/>
            <w:hideMark/>
          </w:tcPr>
          <w:p w14:paraId="2D4F113F" w14:textId="77777777" w:rsidR="00D7209E" w:rsidRPr="00D7209E" w:rsidRDefault="00D7209E" w:rsidP="0089509B">
            <w:pPr>
              <w:keepNext/>
              <w:spacing w:before="80" w:after="80"/>
              <w:rPr>
                <w:b/>
              </w:rPr>
            </w:pPr>
            <w:r w:rsidRPr="00D7209E">
              <w:rPr>
                <w:b/>
              </w:rPr>
              <w:t>Unit Title</w:t>
            </w:r>
          </w:p>
        </w:tc>
        <w:tc>
          <w:tcPr>
            <w:tcW w:w="1168" w:type="dxa"/>
            <w:shd w:val="clear" w:color="auto" w:fill="auto"/>
            <w:vAlign w:val="center"/>
            <w:hideMark/>
          </w:tcPr>
          <w:p w14:paraId="4D556837" w14:textId="77777777" w:rsidR="00D7209E" w:rsidRPr="00D7209E" w:rsidRDefault="00D7209E" w:rsidP="0089509B">
            <w:pPr>
              <w:keepNext/>
              <w:spacing w:before="80" w:after="80"/>
              <w:jc w:val="center"/>
              <w:rPr>
                <w:b/>
              </w:rPr>
            </w:pPr>
            <w:r w:rsidRPr="00D7209E">
              <w:rPr>
                <w:b/>
              </w:rPr>
              <w:t>Nominal Hours</w:t>
            </w:r>
          </w:p>
        </w:tc>
      </w:tr>
      <w:tr w:rsidR="00BD78D6" w:rsidRPr="00D7209E" w14:paraId="49272A70" w14:textId="77777777" w:rsidTr="008D7BED">
        <w:trPr>
          <w:trHeight w:val="405"/>
        </w:trPr>
        <w:tc>
          <w:tcPr>
            <w:tcW w:w="9815" w:type="dxa"/>
            <w:gridSpan w:val="4"/>
            <w:shd w:val="clear" w:color="auto" w:fill="auto"/>
            <w:vAlign w:val="bottom"/>
            <w:hideMark/>
          </w:tcPr>
          <w:p w14:paraId="0E78BE3F" w14:textId="7AC4BF41" w:rsidR="00BD78D6" w:rsidRPr="00D7209E" w:rsidRDefault="00BD78D6" w:rsidP="0089509B">
            <w:pPr>
              <w:keepNext/>
              <w:spacing w:before="80" w:after="80"/>
            </w:pPr>
            <w:r w:rsidRPr="00D7209E">
              <w:rPr>
                <w:b/>
              </w:rPr>
              <w:t>Core (1)</w:t>
            </w:r>
          </w:p>
        </w:tc>
      </w:tr>
      <w:tr w:rsidR="00BD78D6" w:rsidRPr="00D7209E" w14:paraId="66E38FCA" w14:textId="77777777" w:rsidTr="006D26A1">
        <w:trPr>
          <w:trHeight w:val="570"/>
        </w:trPr>
        <w:tc>
          <w:tcPr>
            <w:tcW w:w="1708" w:type="dxa"/>
            <w:shd w:val="clear" w:color="auto" w:fill="auto"/>
            <w:vAlign w:val="center"/>
            <w:hideMark/>
          </w:tcPr>
          <w:p w14:paraId="7E93E353" w14:textId="7009FD12" w:rsidR="00D7209E" w:rsidRPr="00D7209E" w:rsidRDefault="005E073F" w:rsidP="0089509B">
            <w:pPr>
              <w:keepNext/>
              <w:spacing w:before="80" w:after="80"/>
            </w:pPr>
            <w:r>
              <w:t>VU22434</w:t>
            </w:r>
          </w:p>
        </w:tc>
        <w:tc>
          <w:tcPr>
            <w:tcW w:w="1282" w:type="dxa"/>
            <w:shd w:val="clear" w:color="auto" w:fill="auto"/>
            <w:vAlign w:val="center"/>
            <w:hideMark/>
          </w:tcPr>
          <w:p w14:paraId="0A84E2CA"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26FD07C5" w14:textId="77777777" w:rsidR="00D7209E" w:rsidRPr="00D7209E" w:rsidRDefault="00D7209E" w:rsidP="0089509B">
            <w:pPr>
              <w:keepNext/>
              <w:spacing w:before="80" w:after="80"/>
            </w:pPr>
            <w:r w:rsidRPr="00D7209E">
              <w:t>Evaluate pathway options, design a learning plan and compile a portfolio</w:t>
            </w:r>
          </w:p>
        </w:tc>
        <w:tc>
          <w:tcPr>
            <w:tcW w:w="1168" w:type="dxa"/>
            <w:shd w:val="clear" w:color="auto" w:fill="auto"/>
            <w:vAlign w:val="center"/>
            <w:hideMark/>
          </w:tcPr>
          <w:p w14:paraId="541FE6BC" w14:textId="77777777" w:rsidR="00D7209E" w:rsidRPr="00D7209E" w:rsidRDefault="00D7209E" w:rsidP="0089509B">
            <w:pPr>
              <w:keepNext/>
              <w:spacing w:before="80" w:after="80"/>
              <w:jc w:val="center"/>
            </w:pPr>
            <w:r w:rsidRPr="00D7209E">
              <w:t>60</w:t>
            </w:r>
          </w:p>
        </w:tc>
      </w:tr>
      <w:tr w:rsidR="00BD78D6" w:rsidRPr="00D7209E" w14:paraId="5C0AB5B2" w14:textId="77777777" w:rsidTr="00BD78D6">
        <w:trPr>
          <w:trHeight w:val="315"/>
        </w:trPr>
        <w:tc>
          <w:tcPr>
            <w:tcW w:w="9815" w:type="dxa"/>
            <w:gridSpan w:val="4"/>
            <w:shd w:val="clear" w:color="auto" w:fill="auto"/>
            <w:noWrap/>
            <w:vAlign w:val="center"/>
            <w:hideMark/>
          </w:tcPr>
          <w:p w14:paraId="43101BE3" w14:textId="77777777" w:rsidR="00BD78D6" w:rsidRPr="00D7209E" w:rsidRDefault="00BD78D6" w:rsidP="0089509B">
            <w:pPr>
              <w:keepNext/>
              <w:spacing w:before="80" w:after="80"/>
              <w:rPr>
                <w:rFonts w:ascii="Times New Roman" w:hAnsi="Times New Roman"/>
                <w:sz w:val="20"/>
                <w:szCs w:val="20"/>
              </w:rPr>
            </w:pPr>
            <w:r w:rsidRPr="00D7209E">
              <w:rPr>
                <w:b/>
              </w:rPr>
              <w:t>Core Skills Reading</w:t>
            </w:r>
          </w:p>
        </w:tc>
      </w:tr>
      <w:tr w:rsidR="00BD78D6" w:rsidRPr="00D7209E" w14:paraId="3044F3BD" w14:textId="77777777" w:rsidTr="006D26A1">
        <w:trPr>
          <w:trHeight w:val="300"/>
        </w:trPr>
        <w:tc>
          <w:tcPr>
            <w:tcW w:w="1708" w:type="dxa"/>
            <w:shd w:val="clear" w:color="auto" w:fill="auto"/>
            <w:vAlign w:val="center"/>
            <w:hideMark/>
          </w:tcPr>
          <w:p w14:paraId="21E94C87" w14:textId="00D6EC1D" w:rsidR="00D7209E" w:rsidRPr="00D7209E" w:rsidRDefault="005E073F" w:rsidP="0089509B">
            <w:pPr>
              <w:keepNext/>
              <w:spacing w:before="80" w:after="80"/>
            </w:pPr>
            <w:r>
              <w:t>VU22435</w:t>
            </w:r>
          </w:p>
        </w:tc>
        <w:tc>
          <w:tcPr>
            <w:tcW w:w="1282" w:type="dxa"/>
            <w:shd w:val="clear" w:color="auto" w:fill="auto"/>
            <w:vAlign w:val="center"/>
            <w:hideMark/>
          </w:tcPr>
          <w:p w14:paraId="0E2988E0"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6A74A4D5" w14:textId="77777777" w:rsidR="00D7209E" w:rsidRPr="00D7209E" w:rsidRDefault="00D7209E" w:rsidP="0089509B">
            <w:pPr>
              <w:keepNext/>
              <w:spacing w:before="80" w:after="80"/>
            </w:pPr>
            <w:r w:rsidRPr="00D7209E">
              <w:t>Engage with a range of highly complex texts for personal purposes</w:t>
            </w:r>
          </w:p>
        </w:tc>
        <w:tc>
          <w:tcPr>
            <w:tcW w:w="1168" w:type="dxa"/>
            <w:shd w:val="clear" w:color="auto" w:fill="auto"/>
            <w:vAlign w:val="center"/>
            <w:hideMark/>
          </w:tcPr>
          <w:p w14:paraId="17E466B5" w14:textId="77777777" w:rsidR="00D7209E" w:rsidRPr="00D7209E" w:rsidRDefault="00D7209E" w:rsidP="0089509B">
            <w:pPr>
              <w:keepNext/>
              <w:spacing w:before="80" w:after="80"/>
              <w:jc w:val="center"/>
            </w:pPr>
            <w:r w:rsidRPr="00D7209E">
              <w:t>30</w:t>
            </w:r>
          </w:p>
        </w:tc>
      </w:tr>
      <w:tr w:rsidR="00BD78D6" w:rsidRPr="00D7209E" w14:paraId="0E4C5A85" w14:textId="77777777" w:rsidTr="006D26A1">
        <w:trPr>
          <w:trHeight w:val="300"/>
        </w:trPr>
        <w:tc>
          <w:tcPr>
            <w:tcW w:w="1708" w:type="dxa"/>
            <w:shd w:val="clear" w:color="auto" w:fill="auto"/>
            <w:vAlign w:val="center"/>
            <w:hideMark/>
          </w:tcPr>
          <w:p w14:paraId="60476629" w14:textId="7533DE7B" w:rsidR="00D7209E" w:rsidRPr="00D7209E" w:rsidRDefault="005E073F" w:rsidP="0089509B">
            <w:pPr>
              <w:keepNext/>
              <w:spacing w:before="80" w:after="80"/>
            </w:pPr>
            <w:r>
              <w:t>VU22436</w:t>
            </w:r>
          </w:p>
        </w:tc>
        <w:tc>
          <w:tcPr>
            <w:tcW w:w="1282" w:type="dxa"/>
            <w:shd w:val="clear" w:color="auto" w:fill="auto"/>
            <w:vAlign w:val="center"/>
            <w:hideMark/>
          </w:tcPr>
          <w:p w14:paraId="2E271E31"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2DBE1BD6" w14:textId="77777777" w:rsidR="00D7209E" w:rsidRPr="00D7209E" w:rsidRDefault="00D7209E" w:rsidP="0089509B">
            <w:pPr>
              <w:keepNext/>
              <w:spacing w:before="80" w:after="80"/>
            </w:pPr>
            <w:r w:rsidRPr="00D7209E">
              <w:t>Engage with a range of highly complex texts for learning purposes</w:t>
            </w:r>
          </w:p>
        </w:tc>
        <w:tc>
          <w:tcPr>
            <w:tcW w:w="1168" w:type="dxa"/>
            <w:shd w:val="clear" w:color="auto" w:fill="auto"/>
            <w:vAlign w:val="center"/>
            <w:hideMark/>
          </w:tcPr>
          <w:p w14:paraId="713EB901" w14:textId="77777777" w:rsidR="00D7209E" w:rsidRPr="00D7209E" w:rsidRDefault="00D7209E" w:rsidP="0089509B">
            <w:pPr>
              <w:keepNext/>
              <w:spacing w:before="80" w:after="80"/>
              <w:jc w:val="center"/>
            </w:pPr>
            <w:r w:rsidRPr="00D7209E">
              <w:t>30</w:t>
            </w:r>
          </w:p>
        </w:tc>
      </w:tr>
      <w:tr w:rsidR="00BD78D6" w:rsidRPr="00D7209E" w14:paraId="4BE264EC" w14:textId="77777777" w:rsidTr="006D26A1">
        <w:trPr>
          <w:trHeight w:val="300"/>
        </w:trPr>
        <w:tc>
          <w:tcPr>
            <w:tcW w:w="1708" w:type="dxa"/>
            <w:shd w:val="clear" w:color="auto" w:fill="auto"/>
            <w:vAlign w:val="center"/>
            <w:hideMark/>
          </w:tcPr>
          <w:p w14:paraId="22395D3C" w14:textId="70096E63" w:rsidR="00D7209E" w:rsidRPr="00D7209E" w:rsidRDefault="005E073F" w:rsidP="0089509B">
            <w:pPr>
              <w:keepNext/>
              <w:spacing w:before="80" w:after="80"/>
            </w:pPr>
            <w:r>
              <w:t>VU22437</w:t>
            </w:r>
          </w:p>
        </w:tc>
        <w:tc>
          <w:tcPr>
            <w:tcW w:w="1282" w:type="dxa"/>
            <w:shd w:val="clear" w:color="auto" w:fill="auto"/>
            <w:vAlign w:val="center"/>
            <w:hideMark/>
          </w:tcPr>
          <w:p w14:paraId="0DBA9420"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49D1547C" w14:textId="77777777" w:rsidR="00D7209E" w:rsidRPr="00D7209E" w:rsidRDefault="00D7209E" w:rsidP="0089509B">
            <w:pPr>
              <w:keepNext/>
              <w:spacing w:before="80" w:after="80"/>
            </w:pPr>
            <w:r w:rsidRPr="00D7209E">
              <w:t>Engage with a range of highly complex texts for employment purposes</w:t>
            </w:r>
          </w:p>
        </w:tc>
        <w:tc>
          <w:tcPr>
            <w:tcW w:w="1168" w:type="dxa"/>
            <w:shd w:val="clear" w:color="auto" w:fill="auto"/>
            <w:vAlign w:val="center"/>
            <w:hideMark/>
          </w:tcPr>
          <w:p w14:paraId="7EA2F01C" w14:textId="77777777" w:rsidR="00D7209E" w:rsidRPr="00D7209E" w:rsidRDefault="00D7209E" w:rsidP="0089509B">
            <w:pPr>
              <w:keepNext/>
              <w:spacing w:before="80" w:after="80"/>
              <w:jc w:val="center"/>
            </w:pPr>
            <w:r w:rsidRPr="00D7209E">
              <w:t>30</w:t>
            </w:r>
          </w:p>
        </w:tc>
      </w:tr>
      <w:tr w:rsidR="00BD78D6" w:rsidRPr="00D7209E" w14:paraId="3FA821F0" w14:textId="77777777" w:rsidTr="006D26A1">
        <w:trPr>
          <w:trHeight w:val="300"/>
        </w:trPr>
        <w:tc>
          <w:tcPr>
            <w:tcW w:w="1708" w:type="dxa"/>
            <w:shd w:val="clear" w:color="auto" w:fill="auto"/>
            <w:vAlign w:val="center"/>
            <w:hideMark/>
          </w:tcPr>
          <w:p w14:paraId="47468A39" w14:textId="1627F8EA" w:rsidR="00D7209E" w:rsidRPr="00D7209E" w:rsidRDefault="005E073F" w:rsidP="0089509B">
            <w:pPr>
              <w:keepNext/>
              <w:spacing w:before="80" w:after="80"/>
            </w:pPr>
            <w:r>
              <w:t>VU22438</w:t>
            </w:r>
          </w:p>
        </w:tc>
        <w:tc>
          <w:tcPr>
            <w:tcW w:w="1282" w:type="dxa"/>
            <w:shd w:val="clear" w:color="auto" w:fill="auto"/>
            <w:vAlign w:val="center"/>
            <w:hideMark/>
          </w:tcPr>
          <w:p w14:paraId="78319A66"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21FD3843" w14:textId="77777777" w:rsidR="00D7209E" w:rsidRPr="00D7209E" w:rsidRDefault="00D7209E" w:rsidP="0089509B">
            <w:pPr>
              <w:keepNext/>
              <w:spacing w:before="80" w:after="80"/>
            </w:pPr>
            <w:r w:rsidRPr="00D7209E">
              <w:t>Engage with a range of highly complex texts to participate in the community</w:t>
            </w:r>
          </w:p>
        </w:tc>
        <w:tc>
          <w:tcPr>
            <w:tcW w:w="1168" w:type="dxa"/>
            <w:shd w:val="clear" w:color="auto" w:fill="auto"/>
            <w:vAlign w:val="center"/>
            <w:hideMark/>
          </w:tcPr>
          <w:p w14:paraId="0A6429E6" w14:textId="77777777" w:rsidR="00D7209E" w:rsidRPr="00D7209E" w:rsidRDefault="00D7209E" w:rsidP="0089509B">
            <w:pPr>
              <w:keepNext/>
              <w:spacing w:before="80" w:after="80"/>
              <w:jc w:val="center"/>
            </w:pPr>
            <w:r w:rsidRPr="00D7209E">
              <w:t>30</w:t>
            </w:r>
          </w:p>
        </w:tc>
      </w:tr>
      <w:tr w:rsidR="00BD78D6" w:rsidRPr="00D7209E" w14:paraId="7653E705" w14:textId="77777777" w:rsidTr="00BD78D6">
        <w:trPr>
          <w:trHeight w:val="241"/>
        </w:trPr>
        <w:tc>
          <w:tcPr>
            <w:tcW w:w="9815" w:type="dxa"/>
            <w:gridSpan w:val="4"/>
            <w:shd w:val="clear" w:color="auto" w:fill="auto"/>
            <w:vAlign w:val="center"/>
            <w:hideMark/>
          </w:tcPr>
          <w:p w14:paraId="302AD5AC" w14:textId="77777777" w:rsidR="00BD78D6" w:rsidRPr="00D7209E" w:rsidRDefault="00BD78D6" w:rsidP="0089509B">
            <w:pPr>
              <w:keepNext/>
              <w:spacing w:before="80" w:after="80"/>
              <w:rPr>
                <w:rFonts w:ascii="Times New Roman" w:hAnsi="Times New Roman"/>
                <w:sz w:val="20"/>
                <w:szCs w:val="20"/>
              </w:rPr>
            </w:pPr>
            <w:r w:rsidRPr="00D7209E">
              <w:rPr>
                <w:b/>
              </w:rPr>
              <w:t>Core Skills Writing</w:t>
            </w:r>
          </w:p>
        </w:tc>
      </w:tr>
      <w:tr w:rsidR="00BD78D6" w:rsidRPr="00D7209E" w14:paraId="529AB6E3" w14:textId="77777777" w:rsidTr="006D26A1">
        <w:trPr>
          <w:trHeight w:val="300"/>
        </w:trPr>
        <w:tc>
          <w:tcPr>
            <w:tcW w:w="1708" w:type="dxa"/>
            <w:shd w:val="clear" w:color="auto" w:fill="auto"/>
            <w:vAlign w:val="center"/>
            <w:hideMark/>
          </w:tcPr>
          <w:p w14:paraId="0BD2AC39" w14:textId="6E876EB6" w:rsidR="00D7209E" w:rsidRPr="00D7209E" w:rsidRDefault="00BD303D" w:rsidP="0089509B">
            <w:pPr>
              <w:keepNext/>
              <w:spacing w:before="80" w:after="80"/>
            </w:pPr>
            <w:r>
              <w:t>VU22439</w:t>
            </w:r>
          </w:p>
        </w:tc>
        <w:tc>
          <w:tcPr>
            <w:tcW w:w="1282" w:type="dxa"/>
            <w:shd w:val="clear" w:color="auto" w:fill="auto"/>
            <w:vAlign w:val="center"/>
            <w:hideMark/>
          </w:tcPr>
          <w:p w14:paraId="2C25AE7F"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3CA402EC" w14:textId="77777777" w:rsidR="00D7209E" w:rsidRPr="00D7209E" w:rsidRDefault="00D7209E" w:rsidP="0089509B">
            <w:pPr>
              <w:keepNext/>
              <w:spacing w:before="80" w:after="80"/>
            </w:pPr>
            <w:r w:rsidRPr="00D7209E">
              <w:t>Create a range of highly complex texts for personal purposes</w:t>
            </w:r>
          </w:p>
        </w:tc>
        <w:tc>
          <w:tcPr>
            <w:tcW w:w="1168" w:type="dxa"/>
            <w:shd w:val="clear" w:color="auto" w:fill="auto"/>
            <w:vAlign w:val="center"/>
            <w:hideMark/>
          </w:tcPr>
          <w:p w14:paraId="7B10E7D4" w14:textId="77777777" w:rsidR="00D7209E" w:rsidRPr="00D7209E" w:rsidRDefault="00D7209E" w:rsidP="0089509B">
            <w:pPr>
              <w:keepNext/>
              <w:spacing w:before="80" w:after="80"/>
              <w:jc w:val="center"/>
            </w:pPr>
            <w:r w:rsidRPr="00D7209E">
              <w:t>30</w:t>
            </w:r>
          </w:p>
        </w:tc>
      </w:tr>
      <w:tr w:rsidR="00BD78D6" w:rsidRPr="00D7209E" w14:paraId="19977B86" w14:textId="77777777" w:rsidTr="006D26A1">
        <w:trPr>
          <w:trHeight w:val="300"/>
        </w:trPr>
        <w:tc>
          <w:tcPr>
            <w:tcW w:w="1708" w:type="dxa"/>
            <w:shd w:val="clear" w:color="auto" w:fill="auto"/>
            <w:vAlign w:val="center"/>
            <w:hideMark/>
          </w:tcPr>
          <w:p w14:paraId="1466FA82" w14:textId="224E6F0F" w:rsidR="00D7209E" w:rsidRPr="00D7209E" w:rsidRDefault="00BD303D" w:rsidP="0089509B">
            <w:pPr>
              <w:keepNext/>
              <w:spacing w:before="80" w:after="80"/>
            </w:pPr>
            <w:r>
              <w:t>VU22440</w:t>
            </w:r>
          </w:p>
        </w:tc>
        <w:tc>
          <w:tcPr>
            <w:tcW w:w="1282" w:type="dxa"/>
            <w:shd w:val="clear" w:color="auto" w:fill="auto"/>
            <w:vAlign w:val="center"/>
            <w:hideMark/>
          </w:tcPr>
          <w:p w14:paraId="4DA5111C"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508E4EBD" w14:textId="77777777" w:rsidR="00D7209E" w:rsidRPr="00D7209E" w:rsidRDefault="00D7209E" w:rsidP="0089509B">
            <w:pPr>
              <w:keepNext/>
              <w:spacing w:before="80" w:after="80"/>
            </w:pPr>
            <w:r w:rsidRPr="00D7209E">
              <w:t>Create a range of highly complex texts for learning purposes</w:t>
            </w:r>
          </w:p>
        </w:tc>
        <w:tc>
          <w:tcPr>
            <w:tcW w:w="1168" w:type="dxa"/>
            <w:shd w:val="clear" w:color="auto" w:fill="auto"/>
            <w:vAlign w:val="center"/>
            <w:hideMark/>
          </w:tcPr>
          <w:p w14:paraId="7E6F9441" w14:textId="77777777" w:rsidR="00D7209E" w:rsidRPr="00D7209E" w:rsidRDefault="00D7209E" w:rsidP="0089509B">
            <w:pPr>
              <w:keepNext/>
              <w:spacing w:before="80" w:after="80"/>
              <w:jc w:val="center"/>
            </w:pPr>
            <w:r w:rsidRPr="00D7209E">
              <w:t>30</w:t>
            </w:r>
          </w:p>
        </w:tc>
      </w:tr>
      <w:tr w:rsidR="00BD78D6" w:rsidRPr="00D7209E" w14:paraId="641582B8" w14:textId="77777777" w:rsidTr="006D26A1">
        <w:trPr>
          <w:trHeight w:val="363"/>
        </w:trPr>
        <w:tc>
          <w:tcPr>
            <w:tcW w:w="1708" w:type="dxa"/>
            <w:shd w:val="clear" w:color="auto" w:fill="auto"/>
            <w:vAlign w:val="center"/>
            <w:hideMark/>
          </w:tcPr>
          <w:p w14:paraId="636A8B89" w14:textId="77777777" w:rsidR="00D7209E" w:rsidRPr="00D7209E" w:rsidRDefault="00D7209E" w:rsidP="0089509B">
            <w:pPr>
              <w:keepNext/>
              <w:spacing w:before="80" w:after="80"/>
            </w:pPr>
            <w:r w:rsidRPr="00D7209E">
              <w:t>BSBWRT401</w:t>
            </w:r>
          </w:p>
        </w:tc>
        <w:tc>
          <w:tcPr>
            <w:tcW w:w="1282" w:type="dxa"/>
            <w:shd w:val="clear" w:color="auto" w:fill="auto"/>
            <w:vAlign w:val="center"/>
            <w:hideMark/>
          </w:tcPr>
          <w:p w14:paraId="0977E808" w14:textId="77777777" w:rsidR="00D7209E" w:rsidRPr="00D7209E" w:rsidRDefault="00D7209E" w:rsidP="0089509B">
            <w:pPr>
              <w:keepNext/>
              <w:spacing w:before="80" w:after="80"/>
              <w:jc w:val="center"/>
            </w:pPr>
            <w:r w:rsidRPr="00D7209E">
              <w:t>080901</w:t>
            </w:r>
          </w:p>
        </w:tc>
        <w:tc>
          <w:tcPr>
            <w:tcW w:w="5657" w:type="dxa"/>
            <w:shd w:val="clear" w:color="auto" w:fill="auto"/>
            <w:vAlign w:val="center"/>
            <w:hideMark/>
          </w:tcPr>
          <w:p w14:paraId="580D258A" w14:textId="77777777" w:rsidR="00D7209E" w:rsidRPr="00D7209E" w:rsidRDefault="00D7209E" w:rsidP="0089509B">
            <w:pPr>
              <w:keepNext/>
              <w:spacing w:before="80" w:after="80"/>
            </w:pPr>
            <w:r w:rsidRPr="00D7209E">
              <w:t>Write complex documents</w:t>
            </w:r>
          </w:p>
        </w:tc>
        <w:tc>
          <w:tcPr>
            <w:tcW w:w="1168" w:type="dxa"/>
            <w:shd w:val="clear" w:color="auto" w:fill="auto"/>
            <w:vAlign w:val="center"/>
            <w:hideMark/>
          </w:tcPr>
          <w:p w14:paraId="0B66068A" w14:textId="77777777" w:rsidR="00D7209E" w:rsidRPr="00D7209E" w:rsidRDefault="00D7209E" w:rsidP="0089509B">
            <w:pPr>
              <w:keepNext/>
              <w:spacing w:before="80" w:after="80"/>
              <w:jc w:val="center"/>
            </w:pPr>
            <w:r w:rsidRPr="00D7209E">
              <w:t>50</w:t>
            </w:r>
          </w:p>
        </w:tc>
      </w:tr>
      <w:tr w:rsidR="00BD78D6" w:rsidRPr="00D7209E" w14:paraId="6E1B8484" w14:textId="77777777" w:rsidTr="006D26A1">
        <w:trPr>
          <w:trHeight w:val="300"/>
        </w:trPr>
        <w:tc>
          <w:tcPr>
            <w:tcW w:w="1708" w:type="dxa"/>
            <w:shd w:val="clear" w:color="auto" w:fill="auto"/>
            <w:vAlign w:val="center"/>
            <w:hideMark/>
          </w:tcPr>
          <w:p w14:paraId="2844BB97" w14:textId="371B05E7" w:rsidR="00D7209E" w:rsidRPr="00D7209E" w:rsidRDefault="00BD303D" w:rsidP="0089509B">
            <w:pPr>
              <w:keepNext/>
              <w:spacing w:before="80" w:after="80"/>
            </w:pPr>
            <w:r>
              <w:t>VU22441</w:t>
            </w:r>
          </w:p>
        </w:tc>
        <w:tc>
          <w:tcPr>
            <w:tcW w:w="1282" w:type="dxa"/>
            <w:shd w:val="clear" w:color="auto" w:fill="auto"/>
            <w:vAlign w:val="center"/>
            <w:hideMark/>
          </w:tcPr>
          <w:p w14:paraId="6FDD5529"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191906C6" w14:textId="77777777" w:rsidR="00D7209E" w:rsidRPr="00D7209E" w:rsidRDefault="00D7209E" w:rsidP="0089509B">
            <w:pPr>
              <w:keepNext/>
              <w:spacing w:before="80" w:after="80"/>
            </w:pPr>
            <w:r w:rsidRPr="00D7209E">
              <w:t>Create a range of highly complex texts to participate in the community</w:t>
            </w:r>
          </w:p>
        </w:tc>
        <w:tc>
          <w:tcPr>
            <w:tcW w:w="1168" w:type="dxa"/>
            <w:shd w:val="clear" w:color="auto" w:fill="auto"/>
            <w:vAlign w:val="center"/>
            <w:hideMark/>
          </w:tcPr>
          <w:p w14:paraId="70259D96" w14:textId="77777777" w:rsidR="00D7209E" w:rsidRPr="00D7209E" w:rsidRDefault="00D7209E" w:rsidP="0089509B">
            <w:pPr>
              <w:keepNext/>
              <w:spacing w:before="80" w:after="80"/>
              <w:jc w:val="center"/>
            </w:pPr>
            <w:r w:rsidRPr="00D7209E">
              <w:t>30</w:t>
            </w:r>
          </w:p>
        </w:tc>
      </w:tr>
      <w:tr w:rsidR="00BD78D6" w:rsidRPr="00D7209E" w14:paraId="1283AA40" w14:textId="77777777" w:rsidTr="00BD78D6">
        <w:tc>
          <w:tcPr>
            <w:tcW w:w="9815" w:type="dxa"/>
            <w:gridSpan w:val="4"/>
            <w:shd w:val="clear" w:color="auto" w:fill="auto"/>
            <w:vAlign w:val="center"/>
            <w:hideMark/>
          </w:tcPr>
          <w:p w14:paraId="30B7B410" w14:textId="77777777" w:rsidR="00BD78D6" w:rsidRPr="00D7209E" w:rsidRDefault="00BD78D6" w:rsidP="0089509B">
            <w:pPr>
              <w:keepNext/>
              <w:spacing w:before="80" w:after="80"/>
              <w:rPr>
                <w:rFonts w:ascii="Times New Roman" w:hAnsi="Times New Roman"/>
                <w:sz w:val="20"/>
                <w:szCs w:val="20"/>
              </w:rPr>
            </w:pPr>
            <w:r w:rsidRPr="00D7209E">
              <w:rPr>
                <w:b/>
              </w:rPr>
              <w:t>Core Skills Numeracy and Mathematics</w:t>
            </w:r>
          </w:p>
        </w:tc>
      </w:tr>
      <w:tr w:rsidR="00BD78D6" w:rsidRPr="00D7209E" w14:paraId="33121A61" w14:textId="77777777" w:rsidTr="006D26A1">
        <w:trPr>
          <w:trHeight w:val="300"/>
        </w:trPr>
        <w:tc>
          <w:tcPr>
            <w:tcW w:w="1708" w:type="dxa"/>
            <w:shd w:val="clear" w:color="auto" w:fill="auto"/>
            <w:vAlign w:val="center"/>
            <w:hideMark/>
          </w:tcPr>
          <w:p w14:paraId="602703F5" w14:textId="4F5AF707" w:rsidR="00D7209E" w:rsidRPr="00D7209E" w:rsidRDefault="00BD303D" w:rsidP="0089509B">
            <w:pPr>
              <w:keepNext/>
              <w:spacing w:before="80" w:after="80"/>
            </w:pPr>
            <w:r>
              <w:t>VU22442</w:t>
            </w:r>
          </w:p>
        </w:tc>
        <w:tc>
          <w:tcPr>
            <w:tcW w:w="1282" w:type="dxa"/>
            <w:shd w:val="clear" w:color="auto" w:fill="auto"/>
            <w:vAlign w:val="center"/>
            <w:hideMark/>
          </w:tcPr>
          <w:p w14:paraId="53CFBC5F"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637A77B4" w14:textId="77777777" w:rsidR="00D7209E" w:rsidRPr="00D7209E" w:rsidRDefault="00D7209E" w:rsidP="0089509B">
            <w:pPr>
              <w:keepNext/>
              <w:spacing w:before="80" w:after="80"/>
            </w:pPr>
            <w:r w:rsidRPr="00D7209E">
              <w:t>Analyse and evaluate numerical and statistical information</w:t>
            </w:r>
          </w:p>
        </w:tc>
        <w:tc>
          <w:tcPr>
            <w:tcW w:w="1168" w:type="dxa"/>
            <w:shd w:val="clear" w:color="auto" w:fill="auto"/>
            <w:vAlign w:val="center"/>
            <w:hideMark/>
          </w:tcPr>
          <w:p w14:paraId="6C4F2382" w14:textId="77777777" w:rsidR="00D7209E" w:rsidRPr="00D7209E" w:rsidRDefault="00D7209E" w:rsidP="0089509B">
            <w:pPr>
              <w:keepNext/>
              <w:spacing w:before="80" w:after="80"/>
              <w:jc w:val="center"/>
            </w:pPr>
            <w:r w:rsidRPr="00D7209E">
              <w:t>50</w:t>
            </w:r>
          </w:p>
        </w:tc>
      </w:tr>
      <w:tr w:rsidR="00BD78D6" w:rsidRPr="00D7209E" w14:paraId="7C09369C" w14:textId="77777777" w:rsidTr="006D26A1">
        <w:trPr>
          <w:trHeight w:val="300"/>
        </w:trPr>
        <w:tc>
          <w:tcPr>
            <w:tcW w:w="1708" w:type="dxa"/>
            <w:shd w:val="clear" w:color="auto" w:fill="auto"/>
            <w:vAlign w:val="center"/>
            <w:hideMark/>
          </w:tcPr>
          <w:p w14:paraId="588AC14C" w14:textId="7115B5A5" w:rsidR="00D7209E" w:rsidRPr="00D7209E" w:rsidRDefault="00BD303D" w:rsidP="0089509B">
            <w:pPr>
              <w:keepNext/>
              <w:spacing w:before="80" w:after="80"/>
            </w:pPr>
            <w:r>
              <w:lastRenderedPageBreak/>
              <w:t>VU22443</w:t>
            </w:r>
          </w:p>
        </w:tc>
        <w:tc>
          <w:tcPr>
            <w:tcW w:w="1282" w:type="dxa"/>
            <w:shd w:val="clear" w:color="auto" w:fill="auto"/>
            <w:vAlign w:val="center"/>
            <w:hideMark/>
          </w:tcPr>
          <w:p w14:paraId="5E265414"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7F746A70" w14:textId="77777777" w:rsidR="00D7209E" w:rsidRPr="00D7209E" w:rsidRDefault="00D7209E" w:rsidP="0089509B">
            <w:pPr>
              <w:keepNext/>
              <w:spacing w:before="80" w:after="80"/>
            </w:pPr>
            <w:r w:rsidRPr="00D7209E">
              <w:t>Use algebraic techniques to analyse mathematical problems</w:t>
            </w:r>
          </w:p>
        </w:tc>
        <w:tc>
          <w:tcPr>
            <w:tcW w:w="1168" w:type="dxa"/>
            <w:shd w:val="clear" w:color="auto" w:fill="auto"/>
            <w:vAlign w:val="center"/>
            <w:hideMark/>
          </w:tcPr>
          <w:p w14:paraId="30244F76" w14:textId="77777777" w:rsidR="00D7209E" w:rsidRPr="00D7209E" w:rsidRDefault="00D7209E" w:rsidP="0089509B">
            <w:pPr>
              <w:keepNext/>
              <w:spacing w:before="80" w:after="80"/>
              <w:jc w:val="center"/>
            </w:pPr>
            <w:r w:rsidRPr="00D7209E">
              <w:t>50</w:t>
            </w:r>
          </w:p>
        </w:tc>
      </w:tr>
      <w:tr w:rsidR="00BD78D6" w:rsidRPr="00D7209E" w14:paraId="4F360257" w14:textId="77777777" w:rsidTr="006D26A1">
        <w:trPr>
          <w:trHeight w:val="300"/>
        </w:trPr>
        <w:tc>
          <w:tcPr>
            <w:tcW w:w="1708" w:type="dxa"/>
            <w:shd w:val="clear" w:color="auto" w:fill="auto"/>
            <w:vAlign w:val="center"/>
            <w:hideMark/>
          </w:tcPr>
          <w:p w14:paraId="0880E939" w14:textId="1C15CBFF" w:rsidR="00D7209E" w:rsidRPr="00D7209E" w:rsidRDefault="00BD303D" w:rsidP="0089509B">
            <w:pPr>
              <w:keepNext/>
              <w:spacing w:before="80" w:after="80"/>
            </w:pPr>
            <w:r>
              <w:t>VU22444</w:t>
            </w:r>
          </w:p>
        </w:tc>
        <w:tc>
          <w:tcPr>
            <w:tcW w:w="1282" w:type="dxa"/>
            <w:shd w:val="clear" w:color="auto" w:fill="auto"/>
            <w:vAlign w:val="center"/>
            <w:hideMark/>
          </w:tcPr>
          <w:p w14:paraId="547FEE92" w14:textId="77777777" w:rsidR="00D7209E" w:rsidRPr="00D7209E" w:rsidRDefault="00D7209E" w:rsidP="0089509B">
            <w:pPr>
              <w:keepNext/>
              <w:spacing w:before="80" w:after="80"/>
              <w:jc w:val="center"/>
            </w:pPr>
            <w:r w:rsidRPr="00D7209E">
              <w:t>120103</w:t>
            </w:r>
          </w:p>
        </w:tc>
        <w:tc>
          <w:tcPr>
            <w:tcW w:w="5657" w:type="dxa"/>
            <w:shd w:val="clear" w:color="auto" w:fill="auto"/>
            <w:vAlign w:val="center"/>
            <w:hideMark/>
          </w:tcPr>
          <w:p w14:paraId="4AF04017" w14:textId="77777777" w:rsidR="00D7209E" w:rsidRPr="00D7209E" w:rsidRDefault="00D7209E" w:rsidP="0089509B">
            <w:pPr>
              <w:keepNext/>
              <w:spacing w:before="80" w:after="80"/>
            </w:pPr>
            <w:r w:rsidRPr="00D7209E">
              <w:t>Use formal mathematical concepts and techniques to analyse and solve problems</w:t>
            </w:r>
          </w:p>
        </w:tc>
        <w:tc>
          <w:tcPr>
            <w:tcW w:w="1168" w:type="dxa"/>
            <w:shd w:val="clear" w:color="auto" w:fill="auto"/>
            <w:vAlign w:val="center"/>
            <w:hideMark/>
          </w:tcPr>
          <w:p w14:paraId="7DD77F27" w14:textId="77777777" w:rsidR="00D7209E" w:rsidRPr="00D7209E" w:rsidRDefault="00D7209E" w:rsidP="0089509B">
            <w:pPr>
              <w:keepNext/>
              <w:spacing w:before="80" w:after="80"/>
              <w:jc w:val="center"/>
            </w:pPr>
            <w:r w:rsidRPr="00D7209E">
              <w:t>50</w:t>
            </w:r>
          </w:p>
        </w:tc>
      </w:tr>
      <w:tr w:rsidR="00BD78D6" w:rsidRPr="00D7209E" w14:paraId="5841854B" w14:textId="77777777" w:rsidTr="00BD78D6">
        <w:trPr>
          <w:trHeight w:val="403"/>
        </w:trPr>
        <w:tc>
          <w:tcPr>
            <w:tcW w:w="9815" w:type="dxa"/>
            <w:gridSpan w:val="4"/>
            <w:shd w:val="clear" w:color="auto" w:fill="auto"/>
            <w:vAlign w:val="center"/>
            <w:hideMark/>
          </w:tcPr>
          <w:p w14:paraId="66049127" w14:textId="77777777" w:rsidR="00BD78D6" w:rsidRPr="00D7209E" w:rsidRDefault="00BD78D6" w:rsidP="0089509B">
            <w:pPr>
              <w:keepNext/>
              <w:spacing w:before="80" w:after="80"/>
              <w:rPr>
                <w:rFonts w:ascii="Times New Roman" w:hAnsi="Times New Roman"/>
                <w:sz w:val="20"/>
                <w:szCs w:val="20"/>
              </w:rPr>
            </w:pPr>
            <w:r w:rsidRPr="00D7209E">
              <w:rPr>
                <w:b/>
              </w:rPr>
              <w:t>Special Interest Electives (3)</w:t>
            </w:r>
          </w:p>
        </w:tc>
      </w:tr>
      <w:tr w:rsidR="00BD78D6" w:rsidRPr="00D7209E" w14:paraId="2D24CEEB" w14:textId="77777777" w:rsidTr="006D26A1">
        <w:trPr>
          <w:trHeight w:val="300"/>
        </w:trPr>
        <w:tc>
          <w:tcPr>
            <w:tcW w:w="1708" w:type="dxa"/>
            <w:shd w:val="clear" w:color="auto" w:fill="auto"/>
            <w:vAlign w:val="center"/>
            <w:hideMark/>
          </w:tcPr>
          <w:p w14:paraId="64A37F50" w14:textId="4F91ED22" w:rsidR="00D7209E" w:rsidRPr="00D7209E" w:rsidRDefault="00BD303D" w:rsidP="0089509B">
            <w:pPr>
              <w:keepNext/>
              <w:spacing w:before="80" w:after="80"/>
            </w:pPr>
            <w:r>
              <w:t>VU22445</w:t>
            </w:r>
          </w:p>
        </w:tc>
        <w:tc>
          <w:tcPr>
            <w:tcW w:w="1282" w:type="dxa"/>
            <w:shd w:val="clear" w:color="auto" w:fill="auto"/>
            <w:vAlign w:val="center"/>
            <w:hideMark/>
          </w:tcPr>
          <w:p w14:paraId="6F57FD92" w14:textId="77777777" w:rsidR="00D7209E" w:rsidRPr="00D7209E" w:rsidRDefault="00D7209E" w:rsidP="0089509B">
            <w:pPr>
              <w:keepNext/>
              <w:spacing w:before="80" w:after="80"/>
              <w:jc w:val="center"/>
            </w:pPr>
            <w:r w:rsidRPr="00D7209E">
              <w:t>120199</w:t>
            </w:r>
          </w:p>
        </w:tc>
        <w:tc>
          <w:tcPr>
            <w:tcW w:w="5657" w:type="dxa"/>
            <w:shd w:val="clear" w:color="auto" w:fill="auto"/>
            <w:vAlign w:val="center"/>
            <w:hideMark/>
          </w:tcPr>
          <w:p w14:paraId="1DA7BE41" w14:textId="77777777" w:rsidR="00D7209E" w:rsidRPr="00D7209E" w:rsidRDefault="00D7209E" w:rsidP="0089509B">
            <w:pPr>
              <w:keepNext/>
              <w:spacing w:before="80" w:after="80"/>
            </w:pPr>
            <w:r w:rsidRPr="00D7209E">
              <w:t>Investigate current issues</w:t>
            </w:r>
          </w:p>
        </w:tc>
        <w:tc>
          <w:tcPr>
            <w:tcW w:w="1168" w:type="dxa"/>
            <w:shd w:val="clear" w:color="auto" w:fill="auto"/>
            <w:vAlign w:val="center"/>
            <w:hideMark/>
          </w:tcPr>
          <w:p w14:paraId="473A92F6" w14:textId="77777777" w:rsidR="00D7209E" w:rsidRPr="00D7209E" w:rsidRDefault="00D7209E" w:rsidP="0089509B">
            <w:pPr>
              <w:keepNext/>
              <w:spacing w:before="80" w:after="80"/>
              <w:jc w:val="center"/>
            </w:pPr>
            <w:r w:rsidRPr="00D7209E">
              <w:t>25</w:t>
            </w:r>
          </w:p>
        </w:tc>
      </w:tr>
      <w:tr w:rsidR="00BD78D6" w:rsidRPr="00D7209E" w14:paraId="2E6872D2" w14:textId="77777777" w:rsidTr="006D26A1">
        <w:trPr>
          <w:trHeight w:val="300"/>
        </w:trPr>
        <w:tc>
          <w:tcPr>
            <w:tcW w:w="1708" w:type="dxa"/>
            <w:shd w:val="clear" w:color="auto" w:fill="auto"/>
            <w:vAlign w:val="center"/>
            <w:hideMark/>
          </w:tcPr>
          <w:p w14:paraId="7822E842" w14:textId="63964CAD" w:rsidR="00D7209E" w:rsidRPr="00D7209E" w:rsidRDefault="009E1769" w:rsidP="0089509B">
            <w:pPr>
              <w:keepNext/>
              <w:spacing w:before="80" w:after="80"/>
            </w:pPr>
            <w:r>
              <w:rPr>
                <w:rFonts w:cs="Arial"/>
                <w:color w:val="000000"/>
              </w:rPr>
              <w:t>VU22428</w:t>
            </w:r>
          </w:p>
        </w:tc>
        <w:tc>
          <w:tcPr>
            <w:tcW w:w="1282" w:type="dxa"/>
            <w:shd w:val="clear" w:color="auto" w:fill="auto"/>
            <w:vAlign w:val="center"/>
            <w:hideMark/>
          </w:tcPr>
          <w:p w14:paraId="6E35127A" w14:textId="77777777" w:rsidR="00D7209E" w:rsidRPr="00D7209E" w:rsidRDefault="00D7209E" w:rsidP="0089509B">
            <w:pPr>
              <w:keepNext/>
              <w:spacing w:before="80" w:after="80"/>
              <w:jc w:val="center"/>
            </w:pPr>
            <w:r w:rsidRPr="00D7209E">
              <w:t>120199</w:t>
            </w:r>
          </w:p>
        </w:tc>
        <w:tc>
          <w:tcPr>
            <w:tcW w:w="5657" w:type="dxa"/>
            <w:shd w:val="clear" w:color="auto" w:fill="auto"/>
            <w:vAlign w:val="center"/>
            <w:hideMark/>
          </w:tcPr>
          <w:p w14:paraId="0512BEBF" w14:textId="77777777" w:rsidR="00D7209E" w:rsidRPr="00D7209E" w:rsidRDefault="00D7209E" w:rsidP="0089509B">
            <w:pPr>
              <w:keepNext/>
              <w:spacing w:before="80" w:after="80"/>
            </w:pPr>
            <w:r w:rsidRPr="00D7209E">
              <w:t>Investigate Indigenous history</w:t>
            </w:r>
          </w:p>
        </w:tc>
        <w:tc>
          <w:tcPr>
            <w:tcW w:w="1168" w:type="dxa"/>
            <w:shd w:val="clear" w:color="auto" w:fill="auto"/>
            <w:vAlign w:val="center"/>
            <w:hideMark/>
          </w:tcPr>
          <w:p w14:paraId="3B2C5292" w14:textId="77777777" w:rsidR="00D7209E" w:rsidRPr="00D7209E" w:rsidRDefault="00D7209E" w:rsidP="0089509B">
            <w:pPr>
              <w:keepNext/>
              <w:spacing w:before="80" w:after="80"/>
              <w:jc w:val="center"/>
            </w:pPr>
            <w:r w:rsidRPr="00D7209E">
              <w:t>30</w:t>
            </w:r>
          </w:p>
        </w:tc>
      </w:tr>
      <w:tr w:rsidR="00BD78D6" w:rsidRPr="00D7209E" w14:paraId="5F5D38DA" w14:textId="77777777" w:rsidTr="006D26A1">
        <w:trPr>
          <w:trHeight w:val="300"/>
        </w:trPr>
        <w:tc>
          <w:tcPr>
            <w:tcW w:w="1708" w:type="dxa"/>
            <w:shd w:val="clear" w:color="auto" w:fill="auto"/>
            <w:vAlign w:val="center"/>
            <w:hideMark/>
          </w:tcPr>
          <w:p w14:paraId="7809BC93" w14:textId="5B700E7C" w:rsidR="00D7209E" w:rsidRPr="00D7209E" w:rsidRDefault="009E1769" w:rsidP="0089509B">
            <w:pPr>
              <w:keepNext/>
              <w:spacing w:before="80" w:after="80"/>
            </w:pPr>
            <w:r>
              <w:t>VU22429</w:t>
            </w:r>
          </w:p>
        </w:tc>
        <w:tc>
          <w:tcPr>
            <w:tcW w:w="1282" w:type="dxa"/>
            <w:shd w:val="clear" w:color="auto" w:fill="auto"/>
            <w:vAlign w:val="center"/>
            <w:hideMark/>
          </w:tcPr>
          <w:p w14:paraId="28944EE3" w14:textId="77777777" w:rsidR="00D7209E" w:rsidRPr="00D7209E" w:rsidRDefault="00D7209E" w:rsidP="0089509B">
            <w:pPr>
              <w:keepNext/>
              <w:spacing w:before="80" w:after="80"/>
              <w:jc w:val="center"/>
            </w:pPr>
            <w:r w:rsidRPr="00D7209E">
              <w:t>120199</w:t>
            </w:r>
          </w:p>
        </w:tc>
        <w:tc>
          <w:tcPr>
            <w:tcW w:w="5657" w:type="dxa"/>
            <w:shd w:val="clear" w:color="auto" w:fill="auto"/>
            <w:vAlign w:val="center"/>
            <w:hideMark/>
          </w:tcPr>
          <w:p w14:paraId="5CA31B20" w14:textId="12617E02" w:rsidR="00D7209E" w:rsidRPr="00D7209E" w:rsidRDefault="00D7209E" w:rsidP="0089509B">
            <w:pPr>
              <w:keepNext/>
              <w:spacing w:before="80" w:after="80"/>
            </w:pPr>
            <w:r w:rsidRPr="00D7209E">
              <w:t>Investigate features of Australian culture</w:t>
            </w:r>
          </w:p>
        </w:tc>
        <w:tc>
          <w:tcPr>
            <w:tcW w:w="1168" w:type="dxa"/>
            <w:shd w:val="clear" w:color="auto" w:fill="auto"/>
            <w:vAlign w:val="center"/>
            <w:hideMark/>
          </w:tcPr>
          <w:p w14:paraId="78549175" w14:textId="77777777" w:rsidR="00D7209E" w:rsidRPr="00D7209E" w:rsidRDefault="00D7209E" w:rsidP="0089509B">
            <w:pPr>
              <w:keepNext/>
              <w:spacing w:before="80" w:after="80"/>
              <w:jc w:val="center"/>
            </w:pPr>
            <w:r w:rsidRPr="00D7209E">
              <w:t>30</w:t>
            </w:r>
          </w:p>
        </w:tc>
      </w:tr>
      <w:tr w:rsidR="00BD78D6" w:rsidRPr="00D7209E" w14:paraId="77856B02" w14:textId="77777777" w:rsidTr="006D26A1">
        <w:trPr>
          <w:trHeight w:val="300"/>
        </w:trPr>
        <w:tc>
          <w:tcPr>
            <w:tcW w:w="1708" w:type="dxa"/>
            <w:shd w:val="clear" w:color="auto" w:fill="auto"/>
            <w:vAlign w:val="center"/>
            <w:hideMark/>
          </w:tcPr>
          <w:p w14:paraId="165AED12" w14:textId="130D1829" w:rsidR="00D7209E" w:rsidRPr="00D7209E" w:rsidRDefault="00970B83" w:rsidP="0089509B">
            <w:pPr>
              <w:keepNext/>
              <w:spacing w:before="80" w:after="80"/>
            </w:pPr>
            <w:r>
              <w:t>VU22446</w:t>
            </w:r>
          </w:p>
        </w:tc>
        <w:tc>
          <w:tcPr>
            <w:tcW w:w="1282" w:type="dxa"/>
            <w:shd w:val="clear" w:color="auto" w:fill="auto"/>
            <w:vAlign w:val="center"/>
            <w:hideMark/>
          </w:tcPr>
          <w:p w14:paraId="39459844" w14:textId="77777777" w:rsidR="00D7209E" w:rsidRPr="00D7209E" w:rsidRDefault="00D7209E" w:rsidP="0089509B">
            <w:pPr>
              <w:keepNext/>
              <w:spacing w:before="80" w:after="80"/>
              <w:jc w:val="center"/>
            </w:pPr>
            <w:r w:rsidRPr="00D7209E">
              <w:t>120199</w:t>
            </w:r>
          </w:p>
        </w:tc>
        <w:tc>
          <w:tcPr>
            <w:tcW w:w="5657" w:type="dxa"/>
            <w:shd w:val="clear" w:color="auto" w:fill="auto"/>
            <w:vAlign w:val="center"/>
            <w:hideMark/>
          </w:tcPr>
          <w:p w14:paraId="3DEF428B" w14:textId="77777777" w:rsidR="00D7209E" w:rsidRPr="00D7209E" w:rsidRDefault="00D7209E" w:rsidP="0089509B">
            <w:pPr>
              <w:keepNext/>
              <w:spacing w:before="80" w:after="80"/>
            </w:pPr>
            <w:r w:rsidRPr="00D7209E">
              <w:t>Design and review a project</w:t>
            </w:r>
          </w:p>
        </w:tc>
        <w:tc>
          <w:tcPr>
            <w:tcW w:w="1168" w:type="dxa"/>
            <w:shd w:val="clear" w:color="auto" w:fill="auto"/>
            <w:vAlign w:val="center"/>
            <w:hideMark/>
          </w:tcPr>
          <w:p w14:paraId="1ED8A02C" w14:textId="77777777" w:rsidR="00D7209E" w:rsidRPr="00D7209E" w:rsidRDefault="00D7209E" w:rsidP="0089509B">
            <w:pPr>
              <w:keepNext/>
              <w:spacing w:before="80" w:after="80"/>
              <w:jc w:val="center"/>
            </w:pPr>
            <w:r w:rsidRPr="00D7209E">
              <w:t>40</w:t>
            </w:r>
          </w:p>
        </w:tc>
      </w:tr>
      <w:tr w:rsidR="00BD78D6" w:rsidRPr="00D7209E" w14:paraId="4C9987E2" w14:textId="77777777" w:rsidTr="006D26A1">
        <w:trPr>
          <w:trHeight w:val="300"/>
        </w:trPr>
        <w:tc>
          <w:tcPr>
            <w:tcW w:w="1708" w:type="dxa"/>
            <w:shd w:val="clear" w:color="auto" w:fill="auto"/>
            <w:vAlign w:val="center"/>
            <w:hideMark/>
          </w:tcPr>
          <w:p w14:paraId="54672050" w14:textId="18AAA8C2" w:rsidR="00D7209E" w:rsidRPr="00D7209E" w:rsidRDefault="00970B83" w:rsidP="0089509B">
            <w:pPr>
              <w:keepNext/>
              <w:spacing w:before="80" w:after="80"/>
            </w:pPr>
            <w:r>
              <w:t>VU22447</w:t>
            </w:r>
          </w:p>
        </w:tc>
        <w:tc>
          <w:tcPr>
            <w:tcW w:w="1282" w:type="dxa"/>
            <w:shd w:val="clear" w:color="auto" w:fill="auto"/>
            <w:vAlign w:val="center"/>
            <w:hideMark/>
          </w:tcPr>
          <w:p w14:paraId="134F8F2E" w14:textId="77777777" w:rsidR="00D7209E" w:rsidRPr="00D7209E" w:rsidRDefault="00D7209E" w:rsidP="0089509B">
            <w:pPr>
              <w:keepNext/>
              <w:spacing w:before="80" w:after="80"/>
              <w:jc w:val="center"/>
            </w:pPr>
            <w:r w:rsidRPr="00D7209E">
              <w:t>120199</w:t>
            </w:r>
          </w:p>
        </w:tc>
        <w:tc>
          <w:tcPr>
            <w:tcW w:w="5657" w:type="dxa"/>
            <w:shd w:val="clear" w:color="auto" w:fill="auto"/>
            <w:vAlign w:val="center"/>
            <w:hideMark/>
          </w:tcPr>
          <w:p w14:paraId="6E34A3B0" w14:textId="77777777" w:rsidR="00D7209E" w:rsidRPr="00D7209E" w:rsidRDefault="00D7209E" w:rsidP="0089509B">
            <w:pPr>
              <w:keepNext/>
              <w:spacing w:before="80" w:after="80"/>
            </w:pPr>
            <w:r w:rsidRPr="00D7209E">
              <w:t>Analyse science in the community</w:t>
            </w:r>
          </w:p>
        </w:tc>
        <w:tc>
          <w:tcPr>
            <w:tcW w:w="1168" w:type="dxa"/>
            <w:shd w:val="clear" w:color="auto" w:fill="auto"/>
            <w:vAlign w:val="center"/>
            <w:hideMark/>
          </w:tcPr>
          <w:p w14:paraId="747877D1" w14:textId="77777777" w:rsidR="00D7209E" w:rsidRPr="00D7209E" w:rsidRDefault="00D7209E" w:rsidP="0089509B">
            <w:pPr>
              <w:keepNext/>
              <w:spacing w:before="80" w:after="80"/>
              <w:jc w:val="center"/>
            </w:pPr>
            <w:r w:rsidRPr="00D7209E">
              <w:t>40</w:t>
            </w:r>
          </w:p>
        </w:tc>
      </w:tr>
      <w:tr w:rsidR="00BD78D6" w:rsidRPr="00D7209E" w14:paraId="1340647A" w14:textId="77777777" w:rsidTr="006D26A1">
        <w:trPr>
          <w:trHeight w:val="300"/>
        </w:trPr>
        <w:tc>
          <w:tcPr>
            <w:tcW w:w="1708" w:type="dxa"/>
            <w:shd w:val="clear" w:color="auto" w:fill="auto"/>
            <w:vAlign w:val="center"/>
            <w:hideMark/>
          </w:tcPr>
          <w:p w14:paraId="38FEC5CA" w14:textId="77777777" w:rsidR="00D7209E" w:rsidRPr="00D7209E" w:rsidRDefault="00D7209E" w:rsidP="0089509B">
            <w:pPr>
              <w:keepNext/>
              <w:spacing w:before="80" w:after="80"/>
            </w:pPr>
            <w:r w:rsidRPr="00D7209E">
              <w:t>VU21864</w:t>
            </w:r>
          </w:p>
        </w:tc>
        <w:tc>
          <w:tcPr>
            <w:tcW w:w="1282" w:type="dxa"/>
            <w:shd w:val="clear" w:color="auto" w:fill="auto"/>
            <w:vAlign w:val="center"/>
            <w:hideMark/>
          </w:tcPr>
          <w:p w14:paraId="20F6A44F" w14:textId="77777777" w:rsidR="00D7209E" w:rsidRPr="00D7209E" w:rsidRDefault="00D7209E" w:rsidP="0089509B">
            <w:pPr>
              <w:keepNext/>
              <w:spacing w:before="80" w:after="80"/>
              <w:jc w:val="center"/>
            </w:pPr>
            <w:r w:rsidRPr="00D7209E">
              <w:t>120199</w:t>
            </w:r>
          </w:p>
        </w:tc>
        <w:tc>
          <w:tcPr>
            <w:tcW w:w="5657" w:type="dxa"/>
            <w:shd w:val="clear" w:color="auto" w:fill="auto"/>
            <w:vAlign w:val="center"/>
            <w:hideMark/>
          </w:tcPr>
          <w:p w14:paraId="310A40F1" w14:textId="77777777" w:rsidR="00D7209E" w:rsidRPr="00D7209E" w:rsidRDefault="00D7209E" w:rsidP="0089509B">
            <w:pPr>
              <w:keepNext/>
              <w:spacing w:before="80" w:after="80"/>
            </w:pPr>
            <w:r w:rsidRPr="00D7209E">
              <w:t>Set study goals and plan education pathway</w:t>
            </w:r>
          </w:p>
        </w:tc>
        <w:tc>
          <w:tcPr>
            <w:tcW w:w="1168" w:type="dxa"/>
            <w:shd w:val="clear" w:color="auto" w:fill="auto"/>
            <w:vAlign w:val="center"/>
            <w:hideMark/>
          </w:tcPr>
          <w:p w14:paraId="716A3A02" w14:textId="77777777" w:rsidR="00D7209E" w:rsidRPr="00D7209E" w:rsidRDefault="00D7209E" w:rsidP="0089509B">
            <w:pPr>
              <w:keepNext/>
              <w:spacing w:before="80" w:after="80"/>
              <w:jc w:val="center"/>
            </w:pPr>
            <w:r w:rsidRPr="00D7209E">
              <w:t>50</w:t>
            </w:r>
          </w:p>
        </w:tc>
      </w:tr>
      <w:tr w:rsidR="00BD78D6" w:rsidRPr="00D7209E" w14:paraId="5D9ECDC9" w14:textId="77777777" w:rsidTr="006D26A1">
        <w:trPr>
          <w:trHeight w:val="300"/>
        </w:trPr>
        <w:tc>
          <w:tcPr>
            <w:tcW w:w="1708" w:type="dxa"/>
            <w:shd w:val="clear" w:color="auto" w:fill="auto"/>
            <w:vAlign w:val="center"/>
            <w:hideMark/>
          </w:tcPr>
          <w:p w14:paraId="285B58A4" w14:textId="77777777" w:rsidR="00D7209E" w:rsidRPr="00D7209E" w:rsidRDefault="00D7209E" w:rsidP="0089509B">
            <w:pPr>
              <w:keepNext/>
              <w:spacing w:before="80" w:after="80"/>
            </w:pPr>
            <w:r w:rsidRPr="00D7209E">
              <w:t>VU21490</w:t>
            </w:r>
          </w:p>
        </w:tc>
        <w:tc>
          <w:tcPr>
            <w:tcW w:w="1282" w:type="dxa"/>
            <w:shd w:val="clear" w:color="auto" w:fill="auto"/>
            <w:vAlign w:val="center"/>
            <w:hideMark/>
          </w:tcPr>
          <w:p w14:paraId="53644785" w14:textId="77777777" w:rsidR="00D7209E" w:rsidRPr="00D7209E" w:rsidRDefault="00D7209E" w:rsidP="0089509B">
            <w:pPr>
              <w:keepNext/>
              <w:spacing w:before="80" w:after="80"/>
              <w:jc w:val="center"/>
            </w:pPr>
            <w:r w:rsidRPr="00D7209E">
              <w:t>120599</w:t>
            </w:r>
          </w:p>
        </w:tc>
        <w:tc>
          <w:tcPr>
            <w:tcW w:w="5657" w:type="dxa"/>
            <w:shd w:val="clear" w:color="auto" w:fill="auto"/>
            <w:vAlign w:val="center"/>
            <w:hideMark/>
          </w:tcPr>
          <w:p w14:paraId="49189F25" w14:textId="77777777" w:rsidR="00D7209E" w:rsidRPr="00D7209E" w:rsidRDefault="00D7209E" w:rsidP="0089509B">
            <w:pPr>
              <w:keepNext/>
              <w:spacing w:before="80" w:after="80"/>
            </w:pPr>
            <w:r w:rsidRPr="00D7209E">
              <w:t>Organise and participate in a practical placement</w:t>
            </w:r>
          </w:p>
        </w:tc>
        <w:tc>
          <w:tcPr>
            <w:tcW w:w="1168" w:type="dxa"/>
            <w:shd w:val="clear" w:color="auto" w:fill="auto"/>
            <w:vAlign w:val="center"/>
            <w:hideMark/>
          </w:tcPr>
          <w:p w14:paraId="509E2283" w14:textId="77777777" w:rsidR="00D7209E" w:rsidRPr="00D7209E" w:rsidRDefault="00D7209E" w:rsidP="0089509B">
            <w:pPr>
              <w:keepNext/>
              <w:spacing w:before="80" w:after="80"/>
              <w:jc w:val="center"/>
            </w:pPr>
            <w:r w:rsidRPr="00D7209E">
              <w:t>50</w:t>
            </w:r>
          </w:p>
        </w:tc>
      </w:tr>
      <w:tr w:rsidR="00BD78D6" w:rsidRPr="00D7209E" w14:paraId="5429AB63" w14:textId="77777777" w:rsidTr="006D26A1">
        <w:trPr>
          <w:trHeight w:val="300"/>
        </w:trPr>
        <w:tc>
          <w:tcPr>
            <w:tcW w:w="1708" w:type="dxa"/>
            <w:shd w:val="clear" w:color="auto" w:fill="auto"/>
            <w:vAlign w:val="center"/>
            <w:hideMark/>
          </w:tcPr>
          <w:p w14:paraId="30497BD3" w14:textId="77777777" w:rsidR="00D7209E" w:rsidRPr="00D7209E" w:rsidRDefault="00D7209E" w:rsidP="0089509B">
            <w:pPr>
              <w:keepNext/>
              <w:spacing w:before="80" w:after="80"/>
            </w:pPr>
            <w:r w:rsidRPr="00D7209E">
              <w:t>SISSCOP307A</w:t>
            </w:r>
          </w:p>
        </w:tc>
        <w:tc>
          <w:tcPr>
            <w:tcW w:w="1282" w:type="dxa"/>
            <w:shd w:val="clear" w:color="auto" w:fill="auto"/>
            <w:vAlign w:val="center"/>
            <w:hideMark/>
          </w:tcPr>
          <w:p w14:paraId="0E202566" w14:textId="77777777" w:rsidR="00D7209E" w:rsidRPr="00D7209E" w:rsidRDefault="00D7209E" w:rsidP="0089509B">
            <w:pPr>
              <w:keepNext/>
              <w:spacing w:before="80" w:after="80"/>
              <w:jc w:val="center"/>
            </w:pPr>
            <w:r w:rsidRPr="00D7209E">
              <w:t>080101</w:t>
            </w:r>
          </w:p>
        </w:tc>
        <w:tc>
          <w:tcPr>
            <w:tcW w:w="5657" w:type="dxa"/>
            <w:shd w:val="clear" w:color="auto" w:fill="auto"/>
            <w:vAlign w:val="center"/>
            <w:hideMark/>
          </w:tcPr>
          <w:p w14:paraId="02476212" w14:textId="77777777" w:rsidR="00D7209E" w:rsidRPr="00D7209E" w:rsidRDefault="00D7209E" w:rsidP="0089509B">
            <w:pPr>
              <w:keepNext/>
              <w:spacing w:before="80" w:after="80"/>
            </w:pPr>
            <w:r w:rsidRPr="00D7209E">
              <w:t>Manage personal finances</w:t>
            </w:r>
          </w:p>
        </w:tc>
        <w:tc>
          <w:tcPr>
            <w:tcW w:w="1168" w:type="dxa"/>
            <w:shd w:val="clear" w:color="auto" w:fill="auto"/>
            <w:vAlign w:val="center"/>
            <w:hideMark/>
          </w:tcPr>
          <w:p w14:paraId="0789FFDE" w14:textId="77777777" w:rsidR="00D7209E" w:rsidRPr="00D7209E" w:rsidRDefault="00D7209E" w:rsidP="0089509B">
            <w:pPr>
              <w:keepNext/>
              <w:spacing w:before="80" w:after="80"/>
              <w:jc w:val="center"/>
            </w:pPr>
            <w:r w:rsidRPr="00D7209E">
              <w:t>20</w:t>
            </w:r>
          </w:p>
        </w:tc>
      </w:tr>
      <w:tr w:rsidR="00BD78D6" w:rsidRPr="00D7209E" w14:paraId="650C559C" w14:textId="77777777" w:rsidTr="006D26A1">
        <w:trPr>
          <w:trHeight w:val="429"/>
        </w:trPr>
        <w:tc>
          <w:tcPr>
            <w:tcW w:w="1708" w:type="dxa"/>
            <w:shd w:val="clear" w:color="auto" w:fill="auto"/>
            <w:vAlign w:val="center"/>
            <w:hideMark/>
          </w:tcPr>
          <w:p w14:paraId="5DA0C73A" w14:textId="77777777" w:rsidR="00D7209E" w:rsidRPr="00D7209E" w:rsidRDefault="00D7209E" w:rsidP="0089509B">
            <w:pPr>
              <w:keepNext/>
              <w:spacing w:before="80" w:after="80"/>
            </w:pPr>
            <w:r w:rsidRPr="00D7209E">
              <w:t xml:space="preserve">ICTICT103 </w:t>
            </w:r>
          </w:p>
        </w:tc>
        <w:tc>
          <w:tcPr>
            <w:tcW w:w="1282" w:type="dxa"/>
            <w:shd w:val="clear" w:color="auto" w:fill="auto"/>
            <w:vAlign w:val="center"/>
            <w:hideMark/>
          </w:tcPr>
          <w:p w14:paraId="7C07D78E" w14:textId="77777777" w:rsidR="00D7209E" w:rsidRPr="00D7209E" w:rsidRDefault="00D7209E" w:rsidP="0089509B">
            <w:pPr>
              <w:keepNext/>
              <w:spacing w:before="80" w:after="80"/>
              <w:jc w:val="center"/>
            </w:pPr>
            <w:r w:rsidRPr="00D7209E">
              <w:t>080905</w:t>
            </w:r>
          </w:p>
        </w:tc>
        <w:tc>
          <w:tcPr>
            <w:tcW w:w="5657" w:type="dxa"/>
            <w:shd w:val="clear" w:color="auto" w:fill="auto"/>
            <w:vAlign w:val="center"/>
            <w:hideMark/>
          </w:tcPr>
          <w:p w14:paraId="53E55A78" w14:textId="77777777" w:rsidR="00D7209E" w:rsidRPr="00D7209E" w:rsidRDefault="00D7209E" w:rsidP="0089509B">
            <w:pPr>
              <w:keepNext/>
              <w:spacing w:before="80" w:after="80"/>
            </w:pPr>
            <w:r w:rsidRPr="00D7209E">
              <w:t>Use, communicate and search securely on the internet</w:t>
            </w:r>
          </w:p>
        </w:tc>
        <w:tc>
          <w:tcPr>
            <w:tcW w:w="1168" w:type="dxa"/>
            <w:shd w:val="clear" w:color="auto" w:fill="auto"/>
            <w:vAlign w:val="center"/>
            <w:hideMark/>
          </w:tcPr>
          <w:p w14:paraId="20CC9F69" w14:textId="77777777" w:rsidR="00D7209E" w:rsidRPr="00D7209E" w:rsidRDefault="00D7209E" w:rsidP="0089509B">
            <w:pPr>
              <w:keepNext/>
              <w:spacing w:before="80" w:after="80"/>
              <w:jc w:val="center"/>
            </w:pPr>
            <w:r w:rsidRPr="00D7209E">
              <w:t>50</w:t>
            </w:r>
          </w:p>
        </w:tc>
      </w:tr>
      <w:tr w:rsidR="00BD78D6" w:rsidRPr="00D7209E" w14:paraId="3871A383" w14:textId="77777777" w:rsidTr="006D26A1">
        <w:trPr>
          <w:trHeight w:val="279"/>
        </w:trPr>
        <w:tc>
          <w:tcPr>
            <w:tcW w:w="1708" w:type="dxa"/>
            <w:shd w:val="clear" w:color="auto" w:fill="auto"/>
            <w:vAlign w:val="center"/>
            <w:hideMark/>
          </w:tcPr>
          <w:p w14:paraId="253D330A" w14:textId="77777777" w:rsidR="00D7209E" w:rsidRPr="00D7209E" w:rsidRDefault="00D7209E" w:rsidP="0089509B">
            <w:pPr>
              <w:keepNext/>
              <w:spacing w:before="80" w:after="80"/>
            </w:pPr>
            <w:r w:rsidRPr="00D7209E">
              <w:t>FNSCUS401</w:t>
            </w:r>
          </w:p>
        </w:tc>
        <w:tc>
          <w:tcPr>
            <w:tcW w:w="1282" w:type="dxa"/>
            <w:shd w:val="clear" w:color="auto" w:fill="auto"/>
            <w:vAlign w:val="center"/>
            <w:hideMark/>
          </w:tcPr>
          <w:p w14:paraId="37DBD9A7" w14:textId="77777777" w:rsidR="00D7209E" w:rsidRPr="00D7209E" w:rsidRDefault="00D7209E" w:rsidP="0089509B">
            <w:pPr>
              <w:keepNext/>
              <w:spacing w:before="80" w:after="80"/>
              <w:jc w:val="center"/>
            </w:pPr>
            <w:r w:rsidRPr="00D7209E">
              <w:t>120301</w:t>
            </w:r>
          </w:p>
        </w:tc>
        <w:tc>
          <w:tcPr>
            <w:tcW w:w="5657" w:type="dxa"/>
            <w:shd w:val="clear" w:color="auto" w:fill="auto"/>
            <w:vAlign w:val="center"/>
            <w:hideMark/>
          </w:tcPr>
          <w:p w14:paraId="0839BF67" w14:textId="77777777" w:rsidR="00D7209E" w:rsidRPr="00D7209E" w:rsidRDefault="00D7209E" w:rsidP="0089509B">
            <w:pPr>
              <w:keepNext/>
              <w:spacing w:before="80" w:after="80"/>
            </w:pPr>
            <w:r w:rsidRPr="00D7209E">
              <w:t>Participate in negotiations</w:t>
            </w:r>
          </w:p>
        </w:tc>
        <w:tc>
          <w:tcPr>
            <w:tcW w:w="1168" w:type="dxa"/>
            <w:shd w:val="clear" w:color="auto" w:fill="auto"/>
            <w:vAlign w:val="center"/>
            <w:hideMark/>
          </w:tcPr>
          <w:p w14:paraId="2A707CD4" w14:textId="77777777" w:rsidR="00D7209E" w:rsidRPr="00D7209E" w:rsidRDefault="00D7209E" w:rsidP="0089509B">
            <w:pPr>
              <w:keepNext/>
              <w:spacing w:before="80" w:after="80"/>
              <w:jc w:val="center"/>
            </w:pPr>
            <w:r w:rsidRPr="00D7209E">
              <w:t>20</w:t>
            </w:r>
          </w:p>
        </w:tc>
      </w:tr>
      <w:tr w:rsidR="00BD78D6" w:rsidRPr="00D7209E" w14:paraId="0B0AC2D0" w14:textId="77777777" w:rsidTr="006D26A1">
        <w:trPr>
          <w:trHeight w:val="285"/>
        </w:trPr>
        <w:tc>
          <w:tcPr>
            <w:tcW w:w="1708" w:type="dxa"/>
            <w:shd w:val="clear" w:color="auto" w:fill="auto"/>
            <w:vAlign w:val="center"/>
            <w:hideMark/>
          </w:tcPr>
          <w:p w14:paraId="7A9AB1E7" w14:textId="77777777" w:rsidR="00D7209E" w:rsidRPr="00D7209E" w:rsidRDefault="00D7209E" w:rsidP="0089509B">
            <w:pPr>
              <w:keepNext/>
              <w:spacing w:before="80" w:after="80"/>
            </w:pPr>
            <w:r w:rsidRPr="00D7209E">
              <w:t xml:space="preserve">BSBFLM303 </w:t>
            </w:r>
          </w:p>
        </w:tc>
        <w:tc>
          <w:tcPr>
            <w:tcW w:w="1282" w:type="dxa"/>
            <w:shd w:val="clear" w:color="auto" w:fill="auto"/>
            <w:vAlign w:val="center"/>
            <w:hideMark/>
          </w:tcPr>
          <w:p w14:paraId="1BA7D88A" w14:textId="77777777" w:rsidR="00D7209E" w:rsidRPr="00D7209E" w:rsidRDefault="00D7209E" w:rsidP="0089509B">
            <w:pPr>
              <w:keepNext/>
              <w:spacing w:before="80" w:after="80"/>
              <w:jc w:val="center"/>
            </w:pPr>
            <w:r w:rsidRPr="00D7209E">
              <w:t>120505</w:t>
            </w:r>
          </w:p>
        </w:tc>
        <w:tc>
          <w:tcPr>
            <w:tcW w:w="5657" w:type="dxa"/>
            <w:shd w:val="clear" w:color="auto" w:fill="auto"/>
            <w:vAlign w:val="center"/>
            <w:hideMark/>
          </w:tcPr>
          <w:p w14:paraId="112AF616" w14:textId="77777777" w:rsidR="00D7209E" w:rsidRPr="00D7209E" w:rsidRDefault="00D7209E" w:rsidP="0089509B">
            <w:pPr>
              <w:keepNext/>
              <w:spacing w:before="80" w:after="80"/>
            </w:pPr>
            <w:r w:rsidRPr="00D7209E">
              <w:t>Contribute to effective workplace relationships</w:t>
            </w:r>
          </w:p>
        </w:tc>
        <w:tc>
          <w:tcPr>
            <w:tcW w:w="1168" w:type="dxa"/>
            <w:shd w:val="clear" w:color="auto" w:fill="auto"/>
            <w:vAlign w:val="center"/>
            <w:hideMark/>
          </w:tcPr>
          <w:p w14:paraId="382F5633" w14:textId="77777777" w:rsidR="00D7209E" w:rsidRPr="00D7209E" w:rsidRDefault="00D7209E" w:rsidP="0089509B">
            <w:pPr>
              <w:keepNext/>
              <w:spacing w:before="80" w:after="80"/>
              <w:jc w:val="center"/>
            </w:pPr>
            <w:r w:rsidRPr="00D7209E">
              <w:t>40</w:t>
            </w:r>
          </w:p>
        </w:tc>
      </w:tr>
      <w:tr w:rsidR="00BD78D6" w:rsidRPr="00D7209E" w14:paraId="30DFD9FC" w14:textId="77777777" w:rsidTr="006D26A1">
        <w:trPr>
          <w:trHeight w:val="419"/>
        </w:trPr>
        <w:tc>
          <w:tcPr>
            <w:tcW w:w="1708" w:type="dxa"/>
            <w:shd w:val="clear" w:color="auto" w:fill="auto"/>
            <w:vAlign w:val="center"/>
            <w:hideMark/>
          </w:tcPr>
          <w:p w14:paraId="36E068B3" w14:textId="77777777" w:rsidR="00D7209E" w:rsidRPr="00D7209E" w:rsidRDefault="00D7209E" w:rsidP="0089509B">
            <w:pPr>
              <w:keepNext/>
              <w:spacing w:before="80" w:after="80"/>
            </w:pPr>
            <w:r w:rsidRPr="00D7209E">
              <w:t>BSBLIB304</w:t>
            </w:r>
          </w:p>
        </w:tc>
        <w:tc>
          <w:tcPr>
            <w:tcW w:w="1282" w:type="dxa"/>
            <w:shd w:val="clear" w:color="auto" w:fill="auto"/>
            <w:vAlign w:val="center"/>
            <w:hideMark/>
          </w:tcPr>
          <w:p w14:paraId="5A1D6B46" w14:textId="77777777" w:rsidR="00D7209E" w:rsidRPr="00D7209E" w:rsidRDefault="00D7209E" w:rsidP="0089509B">
            <w:pPr>
              <w:keepNext/>
              <w:spacing w:before="80" w:after="80"/>
              <w:jc w:val="center"/>
            </w:pPr>
            <w:r w:rsidRPr="00D7209E">
              <w:t>091301</w:t>
            </w:r>
          </w:p>
        </w:tc>
        <w:tc>
          <w:tcPr>
            <w:tcW w:w="5657" w:type="dxa"/>
            <w:shd w:val="clear" w:color="auto" w:fill="auto"/>
            <w:vAlign w:val="center"/>
            <w:hideMark/>
          </w:tcPr>
          <w:p w14:paraId="35A94AE0" w14:textId="77777777" w:rsidR="00D7209E" w:rsidRPr="00D7209E" w:rsidRDefault="00D7209E" w:rsidP="0089509B">
            <w:pPr>
              <w:keepNext/>
              <w:spacing w:before="80" w:after="80"/>
            </w:pPr>
            <w:r w:rsidRPr="00D7209E">
              <w:t>Develop and use information literacy skills</w:t>
            </w:r>
          </w:p>
        </w:tc>
        <w:tc>
          <w:tcPr>
            <w:tcW w:w="1168" w:type="dxa"/>
            <w:shd w:val="clear" w:color="auto" w:fill="auto"/>
            <w:vAlign w:val="center"/>
            <w:hideMark/>
          </w:tcPr>
          <w:p w14:paraId="3AAA432D" w14:textId="77777777" w:rsidR="00D7209E" w:rsidRPr="00D7209E" w:rsidRDefault="00D7209E" w:rsidP="0089509B">
            <w:pPr>
              <w:keepNext/>
              <w:spacing w:before="80" w:after="80"/>
              <w:jc w:val="center"/>
            </w:pPr>
            <w:r w:rsidRPr="00D7209E">
              <w:t>40</w:t>
            </w:r>
          </w:p>
        </w:tc>
      </w:tr>
      <w:tr w:rsidR="00BD78D6" w:rsidRPr="00D7209E" w14:paraId="49E7ADEB" w14:textId="77777777" w:rsidTr="006D26A1">
        <w:trPr>
          <w:trHeight w:val="300"/>
        </w:trPr>
        <w:tc>
          <w:tcPr>
            <w:tcW w:w="1708" w:type="dxa"/>
            <w:shd w:val="clear" w:color="auto" w:fill="auto"/>
            <w:vAlign w:val="center"/>
            <w:hideMark/>
          </w:tcPr>
          <w:p w14:paraId="16BA5AB6" w14:textId="77777777" w:rsidR="00D7209E" w:rsidRPr="00D7209E" w:rsidRDefault="00D7209E" w:rsidP="0089509B">
            <w:pPr>
              <w:keepNext/>
              <w:spacing w:before="80" w:after="80"/>
            </w:pPr>
            <w:r w:rsidRPr="00D7209E">
              <w:t>VU21881</w:t>
            </w:r>
          </w:p>
        </w:tc>
        <w:tc>
          <w:tcPr>
            <w:tcW w:w="1282" w:type="dxa"/>
            <w:shd w:val="clear" w:color="auto" w:fill="auto"/>
            <w:vAlign w:val="center"/>
            <w:hideMark/>
          </w:tcPr>
          <w:p w14:paraId="0636BA82" w14:textId="77777777" w:rsidR="00D7209E" w:rsidRPr="00D7209E" w:rsidRDefault="00D7209E" w:rsidP="0089509B">
            <w:pPr>
              <w:keepNext/>
              <w:spacing w:before="80" w:after="80"/>
              <w:jc w:val="center"/>
            </w:pPr>
            <w:r w:rsidRPr="00D7209E">
              <w:t>120105</w:t>
            </w:r>
          </w:p>
        </w:tc>
        <w:tc>
          <w:tcPr>
            <w:tcW w:w="5657" w:type="dxa"/>
            <w:shd w:val="clear" w:color="auto" w:fill="auto"/>
            <w:vAlign w:val="center"/>
            <w:hideMark/>
          </w:tcPr>
          <w:p w14:paraId="7C9DBE27" w14:textId="77777777" w:rsidR="00D7209E" w:rsidRPr="00D7209E" w:rsidRDefault="00D7209E" w:rsidP="0089509B">
            <w:pPr>
              <w:keepNext/>
              <w:spacing w:before="80" w:after="80"/>
            </w:pPr>
            <w:r w:rsidRPr="00D7209E">
              <w:t>Apply essential further study skills</w:t>
            </w:r>
          </w:p>
        </w:tc>
        <w:tc>
          <w:tcPr>
            <w:tcW w:w="1168" w:type="dxa"/>
            <w:shd w:val="clear" w:color="auto" w:fill="auto"/>
            <w:vAlign w:val="center"/>
            <w:hideMark/>
          </w:tcPr>
          <w:p w14:paraId="4A94CF76" w14:textId="77777777" w:rsidR="00D7209E" w:rsidRPr="00D7209E" w:rsidRDefault="00D7209E" w:rsidP="0089509B">
            <w:pPr>
              <w:keepNext/>
              <w:spacing w:before="80" w:after="80"/>
              <w:jc w:val="center"/>
            </w:pPr>
            <w:r w:rsidRPr="00D7209E">
              <w:t>90</w:t>
            </w:r>
          </w:p>
        </w:tc>
      </w:tr>
      <w:tr w:rsidR="00DD5DEB" w:rsidRPr="00D7209E" w14:paraId="616FC183" w14:textId="77777777" w:rsidTr="006D26A1">
        <w:trPr>
          <w:trHeight w:val="300"/>
        </w:trPr>
        <w:tc>
          <w:tcPr>
            <w:tcW w:w="1708" w:type="dxa"/>
            <w:shd w:val="clear" w:color="auto" w:fill="auto"/>
            <w:vAlign w:val="center"/>
          </w:tcPr>
          <w:p w14:paraId="60680EE4" w14:textId="3BFCF997" w:rsidR="00DD5DEB" w:rsidRPr="00D7209E" w:rsidRDefault="00DD5DEB" w:rsidP="0089509B">
            <w:pPr>
              <w:keepNext/>
              <w:spacing w:before="80" w:after="80"/>
            </w:pPr>
            <w:r>
              <w:t>CHCCOM002</w:t>
            </w:r>
          </w:p>
        </w:tc>
        <w:tc>
          <w:tcPr>
            <w:tcW w:w="1282" w:type="dxa"/>
            <w:shd w:val="clear" w:color="auto" w:fill="auto"/>
            <w:vAlign w:val="center"/>
          </w:tcPr>
          <w:p w14:paraId="13102F93" w14:textId="6FFCC1B1" w:rsidR="00DD5DEB" w:rsidRPr="00D7209E" w:rsidRDefault="00DD5DEB" w:rsidP="0089509B">
            <w:pPr>
              <w:keepNext/>
              <w:spacing w:before="80" w:after="80"/>
              <w:jc w:val="center"/>
            </w:pPr>
            <w:r w:rsidRPr="00DD5DEB">
              <w:t>120505</w:t>
            </w:r>
          </w:p>
        </w:tc>
        <w:tc>
          <w:tcPr>
            <w:tcW w:w="5657" w:type="dxa"/>
            <w:shd w:val="clear" w:color="auto" w:fill="auto"/>
            <w:vAlign w:val="center"/>
          </w:tcPr>
          <w:p w14:paraId="6EFDDFB5" w14:textId="4BD38DFA" w:rsidR="00DD5DEB" w:rsidRPr="00D7209E" w:rsidRDefault="00DD5DEB" w:rsidP="0089509B">
            <w:pPr>
              <w:keepNext/>
              <w:spacing w:before="80" w:after="80"/>
            </w:pPr>
            <w:r>
              <w:t>Use communication to build relationships</w:t>
            </w:r>
          </w:p>
        </w:tc>
        <w:tc>
          <w:tcPr>
            <w:tcW w:w="1168" w:type="dxa"/>
            <w:shd w:val="clear" w:color="auto" w:fill="auto"/>
            <w:vAlign w:val="center"/>
          </w:tcPr>
          <w:p w14:paraId="1C7C23A2" w14:textId="2240CBA3" w:rsidR="00DD5DEB" w:rsidRPr="00D7209E" w:rsidRDefault="00DD5DEB" w:rsidP="0089509B">
            <w:pPr>
              <w:keepNext/>
              <w:spacing w:before="80" w:after="80"/>
              <w:jc w:val="center"/>
            </w:pPr>
            <w:r>
              <w:t>55</w:t>
            </w:r>
          </w:p>
        </w:tc>
      </w:tr>
      <w:tr w:rsidR="00DD5DEB" w:rsidRPr="00D7209E" w14:paraId="7DE15028" w14:textId="77777777" w:rsidTr="00970B83">
        <w:trPr>
          <w:trHeight w:val="423"/>
        </w:trPr>
        <w:tc>
          <w:tcPr>
            <w:tcW w:w="1708" w:type="dxa"/>
            <w:shd w:val="clear" w:color="auto" w:fill="auto"/>
            <w:vAlign w:val="center"/>
          </w:tcPr>
          <w:p w14:paraId="0B5A5023" w14:textId="4A0FFAE2" w:rsidR="00DD5DEB" w:rsidRDefault="00DD5DEB" w:rsidP="0089509B">
            <w:pPr>
              <w:keepNext/>
              <w:spacing w:before="80" w:after="80"/>
            </w:pPr>
            <w:r>
              <w:t>CHCCCS011</w:t>
            </w:r>
          </w:p>
        </w:tc>
        <w:tc>
          <w:tcPr>
            <w:tcW w:w="1282" w:type="dxa"/>
            <w:shd w:val="clear" w:color="auto" w:fill="auto"/>
            <w:vAlign w:val="center"/>
          </w:tcPr>
          <w:p w14:paraId="22C0FCDF" w14:textId="34657A41" w:rsidR="00DD5DEB" w:rsidRPr="00484FE0" w:rsidRDefault="00DD5DEB" w:rsidP="0089509B">
            <w:pPr>
              <w:keepNext/>
              <w:spacing w:before="80" w:after="80"/>
              <w:jc w:val="center"/>
            </w:pPr>
            <w:r w:rsidRPr="00DD5DEB">
              <w:t>090515</w:t>
            </w:r>
          </w:p>
        </w:tc>
        <w:tc>
          <w:tcPr>
            <w:tcW w:w="5657" w:type="dxa"/>
            <w:shd w:val="clear" w:color="auto" w:fill="auto"/>
            <w:vAlign w:val="center"/>
          </w:tcPr>
          <w:p w14:paraId="60B1CCA7" w14:textId="39857901" w:rsidR="00DD5DEB" w:rsidRDefault="00DD5DEB" w:rsidP="0089509B">
            <w:pPr>
              <w:keepNext/>
              <w:spacing w:before="80" w:after="80"/>
            </w:pPr>
            <w:r w:rsidRPr="00DD5DEB">
              <w:t>Meet personal support needs</w:t>
            </w:r>
          </w:p>
        </w:tc>
        <w:tc>
          <w:tcPr>
            <w:tcW w:w="1168" w:type="dxa"/>
            <w:shd w:val="clear" w:color="auto" w:fill="auto"/>
            <w:vAlign w:val="center"/>
          </w:tcPr>
          <w:p w14:paraId="2005141D" w14:textId="4BEA0753" w:rsidR="00DD5DEB" w:rsidRDefault="00DD5DEB" w:rsidP="0089509B">
            <w:pPr>
              <w:keepNext/>
              <w:spacing w:before="80" w:after="80"/>
              <w:jc w:val="center"/>
            </w:pPr>
            <w:r>
              <w:t>60</w:t>
            </w:r>
          </w:p>
        </w:tc>
      </w:tr>
      <w:tr w:rsidR="00484FE0" w:rsidRPr="00D7209E" w14:paraId="4BE39A75" w14:textId="77777777" w:rsidTr="00970B83">
        <w:trPr>
          <w:trHeight w:val="428"/>
        </w:trPr>
        <w:tc>
          <w:tcPr>
            <w:tcW w:w="1708" w:type="dxa"/>
            <w:shd w:val="clear" w:color="auto" w:fill="auto"/>
            <w:vAlign w:val="center"/>
          </w:tcPr>
          <w:p w14:paraId="5C1DFC60" w14:textId="47EAB200" w:rsidR="00484FE0" w:rsidRPr="00D7209E" w:rsidRDefault="00484FE0" w:rsidP="0089509B">
            <w:pPr>
              <w:keepNext/>
              <w:spacing w:before="80" w:after="80"/>
            </w:pPr>
            <w:r>
              <w:t>HLTAAP001</w:t>
            </w:r>
          </w:p>
        </w:tc>
        <w:tc>
          <w:tcPr>
            <w:tcW w:w="1282" w:type="dxa"/>
            <w:shd w:val="clear" w:color="auto" w:fill="auto"/>
            <w:vAlign w:val="center"/>
          </w:tcPr>
          <w:p w14:paraId="0567DE99" w14:textId="0021FE05" w:rsidR="00484FE0" w:rsidRPr="00D7209E" w:rsidRDefault="00484FE0" w:rsidP="0089509B">
            <w:pPr>
              <w:keepNext/>
              <w:spacing w:before="80" w:after="80"/>
              <w:jc w:val="center"/>
            </w:pPr>
            <w:r w:rsidRPr="00484FE0">
              <w:t>060301</w:t>
            </w:r>
          </w:p>
        </w:tc>
        <w:tc>
          <w:tcPr>
            <w:tcW w:w="5657" w:type="dxa"/>
            <w:shd w:val="clear" w:color="auto" w:fill="auto"/>
            <w:vAlign w:val="center"/>
          </w:tcPr>
          <w:p w14:paraId="7CD34063" w14:textId="5F72C316" w:rsidR="00484FE0" w:rsidRPr="00D7209E" w:rsidRDefault="00484FE0" w:rsidP="0089509B">
            <w:pPr>
              <w:keepNext/>
              <w:spacing w:before="80" w:after="80"/>
            </w:pPr>
            <w:r>
              <w:t>Recognise healthy body systems</w:t>
            </w:r>
          </w:p>
        </w:tc>
        <w:tc>
          <w:tcPr>
            <w:tcW w:w="1168" w:type="dxa"/>
            <w:shd w:val="clear" w:color="auto" w:fill="auto"/>
            <w:vAlign w:val="center"/>
          </w:tcPr>
          <w:p w14:paraId="4F5A07A1" w14:textId="10AEE624" w:rsidR="00484FE0" w:rsidRPr="00D7209E" w:rsidRDefault="00484FE0" w:rsidP="0089509B">
            <w:pPr>
              <w:keepNext/>
              <w:spacing w:before="80" w:after="80"/>
              <w:jc w:val="center"/>
            </w:pPr>
            <w:r>
              <w:t>70</w:t>
            </w:r>
          </w:p>
        </w:tc>
      </w:tr>
      <w:tr w:rsidR="00BD78D6" w:rsidRPr="00D7209E" w14:paraId="774390C8" w14:textId="77777777" w:rsidTr="00970B83">
        <w:trPr>
          <w:trHeight w:val="407"/>
        </w:trPr>
        <w:tc>
          <w:tcPr>
            <w:tcW w:w="1708" w:type="dxa"/>
            <w:shd w:val="clear" w:color="auto" w:fill="auto"/>
            <w:vAlign w:val="center"/>
            <w:hideMark/>
          </w:tcPr>
          <w:p w14:paraId="5807F838" w14:textId="77777777" w:rsidR="00D7209E" w:rsidRPr="00D7209E" w:rsidRDefault="00D7209E" w:rsidP="0089509B">
            <w:pPr>
              <w:keepNext/>
              <w:spacing w:before="80" w:after="80"/>
            </w:pPr>
            <w:r w:rsidRPr="00D7209E">
              <w:t xml:space="preserve">ICTICT106 </w:t>
            </w:r>
          </w:p>
        </w:tc>
        <w:tc>
          <w:tcPr>
            <w:tcW w:w="1282" w:type="dxa"/>
            <w:shd w:val="clear" w:color="auto" w:fill="auto"/>
            <w:vAlign w:val="center"/>
            <w:hideMark/>
          </w:tcPr>
          <w:p w14:paraId="44CA731B" w14:textId="77777777" w:rsidR="00D7209E" w:rsidRPr="00D7209E" w:rsidRDefault="00D7209E" w:rsidP="0089509B">
            <w:pPr>
              <w:keepNext/>
              <w:spacing w:before="80" w:after="80"/>
              <w:jc w:val="center"/>
            </w:pPr>
            <w:r w:rsidRPr="00D7209E">
              <w:t>080905</w:t>
            </w:r>
          </w:p>
        </w:tc>
        <w:tc>
          <w:tcPr>
            <w:tcW w:w="5657" w:type="dxa"/>
            <w:shd w:val="clear" w:color="auto" w:fill="auto"/>
            <w:vAlign w:val="center"/>
            <w:hideMark/>
          </w:tcPr>
          <w:p w14:paraId="25AEA8D4" w14:textId="77777777" w:rsidR="00D7209E" w:rsidRPr="00D7209E" w:rsidRDefault="00D7209E" w:rsidP="0089509B">
            <w:pPr>
              <w:keepNext/>
              <w:spacing w:before="80" w:after="80"/>
            </w:pPr>
            <w:r w:rsidRPr="00D7209E">
              <w:t>Operate presentation packages</w:t>
            </w:r>
          </w:p>
        </w:tc>
        <w:tc>
          <w:tcPr>
            <w:tcW w:w="1168" w:type="dxa"/>
            <w:shd w:val="clear" w:color="auto" w:fill="auto"/>
            <w:vAlign w:val="center"/>
            <w:hideMark/>
          </w:tcPr>
          <w:p w14:paraId="388F9493" w14:textId="77777777" w:rsidR="00D7209E" w:rsidRPr="00D7209E" w:rsidRDefault="00D7209E" w:rsidP="0089509B">
            <w:pPr>
              <w:keepNext/>
              <w:spacing w:before="80" w:after="80"/>
              <w:jc w:val="center"/>
            </w:pPr>
            <w:r w:rsidRPr="00D7209E">
              <w:t>25</w:t>
            </w:r>
          </w:p>
        </w:tc>
      </w:tr>
      <w:tr w:rsidR="00484FE0" w:rsidRPr="00D7209E" w14:paraId="758BD040" w14:textId="77777777" w:rsidTr="006D26A1">
        <w:trPr>
          <w:trHeight w:val="300"/>
        </w:trPr>
        <w:tc>
          <w:tcPr>
            <w:tcW w:w="1708" w:type="dxa"/>
            <w:shd w:val="clear" w:color="auto" w:fill="auto"/>
            <w:vAlign w:val="center"/>
          </w:tcPr>
          <w:p w14:paraId="5C752BD4" w14:textId="3BE0BE1E" w:rsidR="00484FE0" w:rsidRPr="00D7209E" w:rsidRDefault="00484FE0" w:rsidP="0089509B">
            <w:pPr>
              <w:keepNext/>
              <w:spacing w:before="80" w:after="80"/>
            </w:pPr>
            <w:r>
              <w:t>VU22073</w:t>
            </w:r>
          </w:p>
        </w:tc>
        <w:tc>
          <w:tcPr>
            <w:tcW w:w="1282" w:type="dxa"/>
            <w:shd w:val="clear" w:color="auto" w:fill="auto"/>
            <w:vAlign w:val="center"/>
          </w:tcPr>
          <w:p w14:paraId="161F583B" w14:textId="6979BA05" w:rsidR="00484FE0" w:rsidRPr="00D7209E" w:rsidRDefault="00484FE0" w:rsidP="0089509B">
            <w:pPr>
              <w:keepNext/>
              <w:spacing w:before="80" w:after="80"/>
              <w:jc w:val="center"/>
            </w:pPr>
            <w:r>
              <w:t>120105</w:t>
            </w:r>
          </w:p>
        </w:tc>
        <w:tc>
          <w:tcPr>
            <w:tcW w:w="5657" w:type="dxa"/>
            <w:shd w:val="clear" w:color="auto" w:fill="auto"/>
            <w:vAlign w:val="center"/>
          </w:tcPr>
          <w:p w14:paraId="4B889EB5" w14:textId="4D6BE171" w:rsidR="00484FE0" w:rsidRPr="00D7209E" w:rsidRDefault="00484FE0" w:rsidP="0089509B">
            <w:pPr>
              <w:keepNext/>
              <w:spacing w:before="80" w:after="80"/>
            </w:pPr>
            <w:r>
              <w:t>Research scientific fields of study</w:t>
            </w:r>
          </w:p>
        </w:tc>
        <w:tc>
          <w:tcPr>
            <w:tcW w:w="1168" w:type="dxa"/>
            <w:shd w:val="clear" w:color="auto" w:fill="auto"/>
            <w:vAlign w:val="center"/>
          </w:tcPr>
          <w:p w14:paraId="533D6656" w14:textId="1FF06F1C" w:rsidR="00484FE0" w:rsidRPr="00D7209E" w:rsidRDefault="00484FE0" w:rsidP="0089509B">
            <w:pPr>
              <w:keepNext/>
              <w:spacing w:before="80" w:after="80"/>
              <w:jc w:val="center"/>
            </w:pPr>
            <w:r>
              <w:t>40</w:t>
            </w:r>
          </w:p>
        </w:tc>
      </w:tr>
      <w:tr w:rsidR="00BD78D6" w:rsidRPr="00D7209E" w14:paraId="3EFED80A" w14:textId="77777777" w:rsidTr="006D26A1">
        <w:trPr>
          <w:trHeight w:val="300"/>
        </w:trPr>
        <w:tc>
          <w:tcPr>
            <w:tcW w:w="1708" w:type="dxa"/>
            <w:shd w:val="clear" w:color="auto" w:fill="auto"/>
            <w:vAlign w:val="center"/>
            <w:hideMark/>
          </w:tcPr>
          <w:p w14:paraId="76165080" w14:textId="77777777" w:rsidR="00D7209E" w:rsidRPr="00D7209E" w:rsidRDefault="00D7209E" w:rsidP="0089509B">
            <w:pPr>
              <w:keepNext/>
              <w:spacing w:before="80" w:after="80"/>
            </w:pPr>
            <w:r w:rsidRPr="00D7209E">
              <w:t>VU22113</w:t>
            </w:r>
          </w:p>
        </w:tc>
        <w:tc>
          <w:tcPr>
            <w:tcW w:w="1282" w:type="dxa"/>
            <w:shd w:val="clear" w:color="auto" w:fill="auto"/>
            <w:vAlign w:val="center"/>
            <w:hideMark/>
          </w:tcPr>
          <w:p w14:paraId="511B247A" w14:textId="77777777" w:rsidR="00D7209E" w:rsidRPr="00D7209E" w:rsidRDefault="00D7209E" w:rsidP="0089509B">
            <w:pPr>
              <w:keepNext/>
              <w:spacing w:before="80" w:after="80"/>
              <w:jc w:val="center"/>
            </w:pPr>
            <w:r w:rsidRPr="00D7209E">
              <w:t>090311</w:t>
            </w:r>
          </w:p>
        </w:tc>
        <w:tc>
          <w:tcPr>
            <w:tcW w:w="5657" w:type="dxa"/>
            <w:shd w:val="clear" w:color="auto" w:fill="auto"/>
            <w:vAlign w:val="center"/>
            <w:hideMark/>
          </w:tcPr>
          <w:p w14:paraId="19533E67" w14:textId="77777777" w:rsidR="00D7209E" w:rsidRPr="00D7209E" w:rsidRDefault="00D7209E" w:rsidP="0089509B">
            <w:pPr>
              <w:keepNext/>
              <w:spacing w:before="80" w:after="80"/>
            </w:pPr>
            <w:r w:rsidRPr="00D7209E">
              <w:t>Investigate the influence of Aboriginal and/or Torres Strait Islander history</w:t>
            </w:r>
          </w:p>
        </w:tc>
        <w:tc>
          <w:tcPr>
            <w:tcW w:w="1168" w:type="dxa"/>
            <w:shd w:val="clear" w:color="auto" w:fill="auto"/>
            <w:vAlign w:val="center"/>
            <w:hideMark/>
          </w:tcPr>
          <w:p w14:paraId="298DC658" w14:textId="77777777" w:rsidR="00D7209E" w:rsidRPr="00D7209E" w:rsidRDefault="00D7209E" w:rsidP="0089509B">
            <w:pPr>
              <w:keepNext/>
              <w:spacing w:before="80" w:after="80"/>
              <w:jc w:val="center"/>
            </w:pPr>
            <w:r w:rsidRPr="00D7209E">
              <w:t>60</w:t>
            </w:r>
          </w:p>
        </w:tc>
      </w:tr>
      <w:tr w:rsidR="00BD78D6" w:rsidRPr="00D7209E" w14:paraId="01B69351" w14:textId="77777777" w:rsidTr="006D26A1">
        <w:trPr>
          <w:trHeight w:val="300"/>
        </w:trPr>
        <w:tc>
          <w:tcPr>
            <w:tcW w:w="1708" w:type="dxa"/>
            <w:shd w:val="clear" w:color="auto" w:fill="auto"/>
            <w:vAlign w:val="center"/>
            <w:hideMark/>
          </w:tcPr>
          <w:p w14:paraId="51B2C8B4" w14:textId="77777777" w:rsidR="00D7209E" w:rsidRPr="00D7209E" w:rsidRDefault="00D7209E" w:rsidP="0089509B">
            <w:pPr>
              <w:keepNext/>
              <w:spacing w:before="80" w:after="80"/>
            </w:pPr>
            <w:r w:rsidRPr="00D7209E">
              <w:t>VU22114</w:t>
            </w:r>
          </w:p>
        </w:tc>
        <w:tc>
          <w:tcPr>
            <w:tcW w:w="1282" w:type="dxa"/>
            <w:shd w:val="clear" w:color="auto" w:fill="auto"/>
            <w:vAlign w:val="center"/>
            <w:hideMark/>
          </w:tcPr>
          <w:p w14:paraId="52CA8FC2" w14:textId="77777777" w:rsidR="00D7209E" w:rsidRPr="00D7209E" w:rsidRDefault="00D7209E" w:rsidP="0089509B">
            <w:pPr>
              <w:keepNext/>
              <w:spacing w:before="80" w:after="80"/>
              <w:jc w:val="center"/>
            </w:pPr>
            <w:r w:rsidRPr="00D7209E">
              <w:t>090311</w:t>
            </w:r>
          </w:p>
        </w:tc>
        <w:tc>
          <w:tcPr>
            <w:tcW w:w="5657" w:type="dxa"/>
            <w:shd w:val="clear" w:color="auto" w:fill="auto"/>
            <w:vAlign w:val="center"/>
            <w:hideMark/>
          </w:tcPr>
          <w:p w14:paraId="3FF9F4AC" w14:textId="77777777" w:rsidR="00D7209E" w:rsidRPr="00D7209E" w:rsidRDefault="00D7209E" w:rsidP="0089509B">
            <w:pPr>
              <w:keepNext/>
              <w:spacing w:before="80" w:after="80"/>
            </w:pPr>
            <w:r w:rsidRPr="00D7209E">
              <w:t>Investigate and present on features of Aboriginal and/or Torres Strait Islander culture</w:t>
            </w:r>
          </w:p>
        </w:tc>
        <w:tc>
          <w:tcPr>
            <w:tcW w:w="1168" w:type="dxa"/>
            <w:shd w:val="clear" w:color="auto" w:fill="auto"/>
            <w:vAlign w:val="center"/>
            <w:hideMark/>
          </w:tcPr>
          <w:p w14:paraId="732C333D" w14:textId="77777777" w:rsidR="00D7209E" w:rsidRPr="00D7209E" w:rsidRDefault="00D7209E" w:rsidP="0089509B">
            <w:pPr>
              <w:keepNext/>
              <w:spacing w:before="80" w:after="80"/>
              <w:jc w:val="center"/>
            </w:pPr>
            <w:r w:rsidRPr="00D7209E">
              <w:t>20</w:t>
            </w:r>
          </w:p>
        </w:tc>
      </w:tr>
      <w:tr w:rsidR="00BD78D6" w:rsidRPr="00D7209E" w14:paraId="32FFAC4F" w14:textId="77777777" w:rsidTr="006D26A1">
        <w:trPr>
          <w:trHeight w:val="300"/>
        </w:trPr>
        <w:tc>
          <w:tcPr>
            <w:tcW w:w="1708" w:type="dxa"/>
            <w:shd w:val="clear" w:color="auto" w:fill="auto"/>
            <w:vAlign w:val="center"/>
          </w:tcPr>
          <w:p w14:paraId="543E2A1F" w14:textId="77777777" w:rsidR="00BD78D6" w:rsidRPr="00D7209E" w:rsidRDefault="00BD78D6" w:rsidP="0089509B">
            <w:pPr>
              <w:keepNext/>
              <w:spacing w:before="80" w:after="80"/>
            </w:pPr>
          </w:p>
        </w:tc>
        <w:tc>
          <w:tcPr>
            <w:tcW w:w="1282" w:type="dxa"/>
            <w:shd w:val="clear" w:color="auto" w:fill="auto"/>
            <w:vAlign w:val="center"/>
          </w:tcPr>
          <w:p w14:paraId="6FE2BABB" w14:textId="77777777" w:rsidR="00BD78D6" w:rsidRPr="00D7209E" w:rsidRDefault="00BD78D6" w:rsidP="0089509B">
            <w:pPr>
              <w:keepNext/>
              <w:spacing w:before="80" w:after="80"/>
              <w:jc w:val="center"/>
            </w:pPr>
          </w:p>
        </w:tc>
        <w:tc>
          <w:tcPr>
            <w:tcW w:w="5657" w:type="dxa"/>
            <w:shd w:val="clear" w:color="auto" w:fill="auto"/>
            <w:vAlign w:val="center"/>
          </w:tcPr>
          <w:p w14:paraId="6822961C" w14:textId="77777777" w:rsidR="00BD78D6" w:rsidRPr="00BD78D6" w:rsidRDefault="00BD78D6" w:rsidP="0089509B">
            <w:pPr>
              <w:keepNext/>
              <w:spacing w:before="80" w:after="80"/>
              <w:jc w:val="right"/>
              <w:rPr>
                <w:b/>
              </w:rPr>
            </w:pPr>
            <w:r>
              <w:rPr>
                <w:b/>
              </w:rPr>
              <w:t>Nominal Duration</w:t>
            </w:r>
          </w:p>
        </w:tc>
        <w:tc>
          <w:tcPr>
            <w:tcW w:w="1168" w:type="dxa"/>
            <w:shd w:val="clear" w:color="auto" w:fill="auto"/>
            <w:vAlign w:val="center"/>
          </w:tcPr>
          <w:p w14:paraId="11E5ABE2" w14:textId="77777777" w:rsidR="00BD78D6" w:rsidRPr="00BD78D6" w:rsidRDefault="00BD78D6" w:rsidP="0089509B">
            <w:pPr>
              <w:keepNext/>
              <w:spacing w:before="80" w:after="80"/>
              <w:jc w:val="center"/>
              <w:rPr>
                <w:b/>
              </w:rPr>
            </w:pPr>
            <w:r w:rsidRPr="00BD78D6">
              <w:rPr>
                <w:b/>
              </w:rPr>
              <w:t>270 - 390</w:t>
            </w:r>
          </w:p>
        </w:tc>
      </w:tr>
    </w:tbl>
    <w:p w14:paraId="158216D0" w14:textId="77777777" w:rsidR="00F62470" w:rsidRDefault="00F62470" w:rsidP="0089509B">
      <w:pPr>
        <w:keepNext/>
      </w:pPr>
      <w:r>
        <w:br w:type="page"/>
      </w:r>
    </w:p>
    <w:tbl>
      <w:tblPr>
        <w:tblW w:w="1029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425"/>
        <w:gridCol w:w="828"/>
        <w:gridCol w:w="22"/>
        <w:gridCol w:w="709"/>
        <w:gridCol w:w="6003"/>
      </w:tblGrid>
      <w:tr w:rsidR="00307B1E" w:rsidRPr="00475ABA" w14:paraId="5392385A" w14:textId="77777777" w:rsidTr="00B12B4F">
        <w:tc>
          <w:tcPr>
            <w:tcW w:w="3562" w:type="dxa"/>
            <w:gridSpan w:val="3"/>
            <w:tcBorders>
              <w:bottom w:val="single" w:sz="4" w:space="0" w:color="auto"/>
            </w:tcBorders>
          </w:tcPr>
          <w:p w14:paraId="3AB1E14F" w14:textId="77777777" w:rsidR="00307B1E" w:rsidRPr="00475ABA" w:rsidRDefault="00B12B4F" w:rsidP="0089509B">
            <w:pPr>
              <w:pStyle w:val="Code2"/>
            </w:pPr>
            <w:bookmarkStart w:id="30" w:name="_Toc507058545"/>
            <w:r>
              <w:lastRenderedPageBreak/>
              <w:t>5.2</w:t>
            </w:r>
            <w:r>
              <w:tab/>
            </w:r>
            <w:r w:rsidR="00307B1E" w:rsidRPr="00475ABA">
              <w:t>Entry requirements</w:t>
            </w:r>
            <w:bookmarkEnd w:id="30"/>
            <w:r w:rsidR="00307B1E" w:rsidRPr="00475ABA">
              <w:t xml:space="preserve"> </w:t>
            </w:r>
          </w:p>
        </w:tc>
        <w:tc>
          <w:tcPr>
            <w:tcW w:w="6734" w:type="dxa"/>
            <w:gridSpan w:val="3"/>
            <w:tcBorders>
              <w:bottom w:val="single" w:sz="4" w:space="0" w:color="auto"/>
            </w:tcBorders>
          </w:tcPr>
          <w:p w14:paraId="65CF0F7E" w14:textId="77777777" w:rsidR="00B5350B" w:rsidRPr="00475ABA" w:rsidRDefault="00B008AD" w:rsidP="0089509B">
            <w:pPr>
              <w:keepNext/>
              <w:ind w:left="57" w:hanging="6"/>
              <w:rPr>
                <w:rFonts w:cs="Arial"/>
                <w:i/>
              </w:rPr>
            </w:pPr>
            <w:r w:rsidRPr="00D042AE">
              <w:t xml:space="preserve">There </w:t>
            </w:r>
            <w:r w:rsidRPr="00B008AD">
              <w:t>a</w:t>
            </w:r>
            <w:r w:rsidRPr="00D042AE">
              <w:t xml:space="preserve">re no entry requirements for any of the </w:t>
            </w:r>
            <w:r>
              <w:t>Certificates in General Education for Adults.</w:t>
            </w:r>
          </w:p>
        </w:tc>
      </w:tr>
      <w:tr w:rsidR="00B12B4F" w:rsidRPr="00475ABA" w14:paraId="209A8707" w14:textId="77777777" w:rsidTr="00B12B4F">
        <w:tc>
          <w:tcPr>
            <w:tcW w:w="2734" w:type="dxa"/>
            <w:gridSpan w:val="2"/>
            <w:tcBorders>
              <w:right w:val="nil"/>
            </w:tcBorders>
            <w:shd w:val="clear" w:color="auto" w:fill="DBE5F1"/>
          </w:tcPr>
          <w:p w14:paraId="2B88BDE5" w14:textId="77777777" w:rsidR="00B12B4F" w:rsidRPr="00475ABA" w:rsidRDefault="00B12B4F" w:rsidP="0089509B">
            <w:pPr>
              <w:pStyle w:val="Code3"/>
              <w:keepNext/>
              <w:rPr>
                <w:i/>
              </w:rPr>
            </w:pPr>
            <w:bookmarkStart w:id="31" w:name="_Toc514234257"/>
            <w:r w:rsidRPr="00475ABA">
              <w:t>Assessment</w:t>
            </w:r>
            <w:bookmarkEnd w:id="31"/>
          </w:p>
        </w:tc>
        <w:tc>
          <w:tcPr>
            <w:tcW w:w="7562" w:type="dxa"/>
            <w:gridSpan w:val="4"/>
            <w:tcBorders>
              <w:left w:val="nil"/>
            </w:tcBorders>
            <w:shd w:val="clear" w:color="auto" w:fill="DBE5F1"/>
          </w:tcPr>
          <w:p w14:paraId="37E9D4EE" w14:textId="77777777" w:rsidR="00B12B4F" w:rsidRPr="00475ABA" w:rsidRDefault="00B12B4F" w:rsidP="0089509B">
            <w:pPr>
              <w:keepNext/>
              <w:rPr>
                <w:i/>
              </w:rPr>
            </w:pPr>
            <w:r w:rsidRPr="00FB4E14">
              <w:t>Standards 10 and 12 AQTF Standards for Accredited Courses</w:t>
            </w:r>
          </w:p>
        </w:tc>
      </w:tr>
      <w:tr w:rsidR="00307B1E" w:rsidRPr="00475ABA" w14:paraId="4E41FC6C" w14:textId="77777777" w:rsidTr="009A620A">
        <w:tc>
          <w:tcPr>
            <w:tcW w:w="3562" w:type="dxa"/>
            <w:gridSpan w:val="3"/>
          </w:tcPr>
          <w:p w14:paraId="633AE5D7" w14:textId="77777777" w:rsidR="00307B1E" w:rsidRPr="00475ABA" w:rsidRDefault="00B12B4F" w:rsidP="0089509B">
            <w:pPr>
              <w:pStyle w:val="Code2"/>
            </w:pPr>
            <w:bookmarkStart w:id="32" w:name="_Toc507058546"/>
            <w:r>
              <w:t>6.1</w:t>
            </w:r>
            <w:r>
              <w:tab/>
            </w:r>
            <w:r w:rsidR="00307B1E" w:rsidRPr="00475ABA">
              <w:t>Assessment strategy</w:t>
            </w:r>
            <w:bookmarkEnd w:id="32"/>
            <w:r w:rsidR="00307B1E" w:rsidRPr="00475ABA">
              <w:t xml:space="preserve"> </w:t>
            </w:r>
          </w:p>
        </w:tc>
        <w:tc>
          <w:tcPr>
            <w:tcW w:w="6734" w:type="dxa"/>
            <w:gridSpan w:val="3"/>
          </w:tcPr>
          <w:p w14:paraId="6F13B9A8" w14:textId="2FC53211" w:rsidR="00926F6D" w:rsidRPr="009F04FF" w:rsidRDefault="00926F6D" w:rsidP="0089509B">
            <w:pPr>
              <w:keepNext/>
              <w:rPr>
                <w:lang w:eastAsia="en-US"/>
              </w:rPr>
            </w:pPr>
            <w:r w:rsidRPr="009F04FF">
              <w:rPr>
                <w:lang w:eastAsia="en-US"/>
              </w:rPr>
              <w:t>All assessment, including Recognition of Prior Learning (RPL), must be compliant with the requirements of:</w:t>
            </w:r>
          </w:p>
          <w:p w14:paraId="62C64349" w14:textId="03BE0E0C" w:rsidR="00926F6D" w:rsidRPr="00DB3F37" w:rsidRDefault="00926F6D" w:rsidP="0089509B">
            <w:pPr>
              <w:pStyle w:val="ListBullet"/>
              <w:keepNext/>
            </w:pPr>
            <w:r>
              <w:t>Standard 1</w:t>
            </w:r>
            <w:r w:rsidRPr="00DB3F37">
              <w:t xml:space="preserve"> of the AQTF: Essential Conditions and Standards for Initial</w:t>
            </w:r>
            <w:r>
              <w:t>/Continuing</w:t>
            </w:r>
            <w:r w:rsidRPr="00DB3F37">
              <w:t xml:space="preserve"> Registration</w:t>
            </w:r>
            <w:r>
              <w:t xml:space="preserve"> and Guidelines 4.1 and 4.2 of the VRQA Guidelines for VET Providers</w:t>
            </w:r>
            <w:r w:rsidRPr="00DB3F37">
              <w:t xml:space="preserve">, </w:t>
            </w:r>
          </w:p>
          <w:p w14:paraId="6B103F07" w14:textId="2D2D9756" w:rsidR="00926F6D" w:rsidRPr="009F04FF" w:rsidRDefault="00926F6D" w:rsidP="0089509B">
            <w:pPr>
              <w:keepNext/>
              <w:rPr>
                <w:lang w:eastAsia="en-US"/>
              </w:rPr>
            </w:pPr>
            <w:r w:rsidRPr="009F04FF">
              <w:rPr>
                <w:lang w:eastAsia="en-US"/>
              </w:rPr>
              <w:t>or</w:t>
            </w:r>
          </w:p>
          <w:p w14:paraId="694EE4E1" w14:textId="491381D4" w:rsidR="00926F6D" w:rsidRPr="00DB3F37" w:rsidRDefault="00926F6D" w:rsidP="0089509B">
            <w:pPr>
              <w:pStyle w:val="ListBullet"/>
              <w:keepNext/>
            </w:pPr>
            <w:r w:rsidRPr="00DB3F37">
              <w:t>the Standards for Registered Training Organisations 2015 (SRTOs),</w:t>
            </w:r>
          </w:p>
          <w:p w14:paraId="12AF76F7" w14:textId="0C6875B7" w:rsidR="00926F6D" w:rsidRDefault="00926F6D" w:rsidP="0089509B">
            <w:pPr>
              <w:keepNext/>
            </w:pPr>
            <w:r>
              <w:t>or</w:t>
            </w:r>
          </w:p>
          <w:p w14:paraId="7073926E" w14:textId="000A0E41" w:rsidR="00926F6D" w:rsidRPr="00DB3F37" w:rsidRDefault="00926F6D" w:rsidP="0089509B">
            <w:pPr>
              <w:pStyle w:val="ListBullet"/>
              <w:keepNext/>
            </w:pPr>
            <w:r w:rsidRPr="00DB3F37">
              <w:t xml:space="preserve">the relevant standards </w:t>
            </w:r>
            <w:r>
              <w:t xml:space="preserve">and Guidelines </w:t>
            </w:r>
            <w:r w:rsidRPr="00DB3F37">
              <w:t>for RTOs at the time of assessment.</w:t>
            </w:r>
          </w:p>
          <w:p w14:paraId="1CC588B7" w14:textId="77777777" w:rsidR="00080CB9" w:rsidRPr="00F00ED4" w:rsidRDefault="00080CB9" w:rsidP="0089509B">
            <w:pPr>
              <w:keepNext/>
            </w:pPr>
            <w:r w:rsidRPr="00F00ED4">
              <w:t xml:space="preserve">In order to </w:t>
            </w:r>
            <w:r>
              <w:t xml:space="preserve">support achievement of </w:t>
            </w:r>
            <w:r w:rsidRPr="00F00ED4">
              <w:t xml:space="preserve">meaningful outcomes at either the qualification or the individual unit level, where a full qualification is not being undertaken, an integrated approach to assessment </w:t>
            </w:r>
            <w:r>
              <w:t xml:space="preserve">is recommended </w:t>
            </w:r>
            <w:r w:rsidRPr="00F00ED4">
              <w:t>to:</w:t>
            </w:r>
          </w:p>
          <w:p w14:paraId="611A869B" w14:textId="77777777" w:rsidR="00080CB9" w:rsidRPr="00080CB9" w:rsidRDefault="00080CB9" w:rsidP="0089509B">
            <w:pPr>
              <w:pStyle w:val="bullet"/>
            </w:pPr>
            <w:r w:rsidRPr="00080CB9">
              <w:t>maximise opportunities for holistic skill development and evidence gathering</w:t>
            </w:r>
          </w:p>
          <w:p w14:paraId="51AAD601" w14:textId="77777777" w:rsidR="00080CB9" w:rsidRPr="00080CB9" w:rsidRDefault="00080CB9" w:rsidP="0089509B">
            <w:pPr>
              <w:pStyle w:val="bullet"/>
            </w:pPr>
            <w:r w:rsidRPr="00080CB9">
              <w:t>reduce likelihood of repetitious delivery and over assessment</w:t>
            </w:r>
          </w:p>
          <w:p w14:paraId="21E0BB35" w14:textId="77777777" w:rsidR="00080CB9" w:rsidRPr="00080CB9" w:rsidRDefault="00080CB9" w:rsidP="0089509B">
            <w:pPr>
              <w:pStyle w:val="bullet"/>
            </w:pPr>
            <w:r w:rsidRPr="00080CB9">
              <w:t xml:space="preserve">reduce atomisation and duplication of evidence collection </w:t>
            </w:r>
          </w:p>
          <w:p w14:paraId="457AA7BC" w14:textId="77777777" w:rsidR="00080CB9" w:rsidRPr="00080CB9" w:rsidRDefault="00080CB9" w:rsidP="0089509B">
            <w:pPr>
              <w:pStyle w:val="bullet"/>
            </w:pPr>
            <w:r w:rsidRPr="00080CB9">
              <w:t>make the evidence gathering more efficient for learners and teachers / assessors.</w:t>
            </w:r>
          </w:p>
          <w:p w14:paraId="0D81BC14" w14:textId="77777777" w:rsidR="00080CB9" w:rsidRDefault="00080CB9" w:rsidP="0089509B">
            <w:pPr>
              <w:keepNext/>
            </w:pPr>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w:t>
            </w:r>
            <w:r>
              <w:t xml:space="preserve">purposes </w:t>
            </w:r>
            <w:r w:rsidRPr="00F00ED4">
              <w:t xml:space="preserve">and between literacy and numeracy. </w:t>
            </w:r>
          </w:p>
          <w:p w14:paraId="45190A81" w14:textId="77777777" w:rsidR="002C07D4" w:rsidRPr="008D7BED" w:rsidRDefault="002C07D4" w:rsidP="0089509B">
            <w:pPr>
              <w:keepNext/>
            </w:pPr>
            <w:r w:rsidRPr="008D7BED">
              <w:t xml:space="preserve">While each course in the CGEA is aligned to an Australian Core Skills Framework (ACSF) level </w:t>
            </w:r>
            <w:r w:rsidR="00A3163E" w:rsidRPr="008D7BED">
              <w:t xml:space="preserve">any </w:t>
            </w:r>
            <w:r w:rsidR="00926F6D" w:rsidRPr="008D7BED">
              <w:t>assessment</w:t>
            </w:r>
            <w:r w:rsidR="00080CB9" w:rsidRPr="008D7BED">
              <w:t xml:space="preserve"> </w:t>
            </w:r>
            <w:r w:rsidR="003C5C91" w:rsidRPr="008D7BED">
              <w:t xml:space="preserve">that </w:t>
            </w:r>
            <w:r w:rsidRPr="008D7BED">
              <w:t xml:space="preserve">is </w:t>
            </w:r>
            <w:r w:rsidR="00A3163E" w:rsidRPr="008D7BED">
              <w:t>intended to confirm the ACSF level of a student must reference all relevant performance variables, which</w:t>
            </w:r>
            <w:r w:rsidRPr="008D7BED">
              <w:t xml:space="preserve"> include:</w:t>
            </w:r>
          </w:p>
          <w:p w14:paraId="6CB4DC64" w14:textId="77777777" w:rsidR="00A3163E" w:rsidRPr="008D7BED" w:rsidRDefault="00A3163E" w:rsidP="0089509B">
            <w:pPr>
              <w:pStyle w:val="bullet"/>
            </w:pPr>
            <w:r w:rsidRPr="008D7BED">
              <w:t>Level of support</w:t>
            </w:r>
          </w:p>
          <w:p w14:paraId="7177C6E3" w14:textId="77777777" w:rsidR="00A3163E" w:rsidRPr="008D7BED" w:rsidRDefault="00A3163E" w:rsidP="0089509B">
            <w:pPr>
              <w:pStyle w:val="bullet"/>
            </w:pPr>
            <w:r w:rsidRPr="008D7BED">
              <w:t xml:space="preserve">Context </w:t>
            </w:r>
          </w:p>
          <w:p w14:paraId="1B15D54C" w14:textId="77777777" w:rsidR="00A3163E" w:rsidRPr="008D7BED" w:rsidRDefault="00A3163E" w:rsidP="0089509B">
            <w:pPr>
              <w:pStyle w:val="bullet"/>
            </w:pPr>
            <w:r w:rsidRPr="008D7BED">
              <w:t>Text Complexity</w:t>
            </w:r>
          </w:p>
          <w:p w14:paraId="2FA48E91" w14:textId="77777777" w:rsidR="00A3163E" w:rsidRPr="008D7BED" w:rsidRDefault="00A3163E" w:rsidP="0089509B">
            <w:pPr>
              <w:pStyle w:val="bullet"/>
            </w:pPr>
            <w:r w:rsidRPr="008D7BED">
              <w:t>Task complexity</w:t>
            </w:r>
          </w:p>
          <w:p w14:paraId="56FE0EDD" w14:textId="5C8F0B5F" w:rsidR="00A3163E" w:rsidRPr="00E73DF8" w:rsidRDefault="008603E5" w:rsidP="0089509B">
            <w:pPr>
              <w:keepNext/>
            </w:pPr>
            <w:r>
              <w:t xml:space="preserve">(More information can be accessed </w:t>
            </w:r>
            <w:hyperlink r:id="rId36" w:history="1">
              <w:r w:rsidRPr="008603E5">
                <w:rPr>
                  <w:rStyle w:val="Hyperlink"/>
                </w:rPr>
                <w:t>here</w:t>
              </w:r>
            </w:hyperlink>
            <w:r>
              <w:t xml:space="preserve">) </w:t>
            </w:r>
          </w:p>
          <w:p w14:paraId="6B8D2B58" w14:textId="77777777" w:rsidR="00080CB9" w:rsidRPr="00F00ED4" w:rsidRDefault="00080CB9" w:rsidP="0089509B">
            <w:pPr>
              <w:keepNext/>
            </w:pPr>
            <w:r w:rsidRPr="008D7BED">
              <w:t>A matrix of the alignment between the CGEA and the ACSF can be found in Appendix B.</w:t>
            </w:r>
            <w:r>
              <w:t xml:space="preserve"> </w:t>
            </w:r>
          </w:p>
          <w:p w14:paraId="21C4C0DD" w14:textId="77777777" w:rsidR="00080CB9" w:rsidRDefault="00080CB9" w:rsidP="0089509B">
            <w:pPr>
              <w:keepNext/>
            </w:pPr>
            <w:r>
              <w:t>Assessment strategies for the courses should:</w:t>
            </w:r>
          </w:p>
          <w:p w14:paraId="1427955C" w14:textId="77777777" w:rsidR="00080CB9" w:rsidRPr="00080CB9" w:rsidRDefault="00080CB9" w:rsidP="0089509B">
            <w:pPr>
              <w:pStyle w:val="bullet"/>
            </w:pPr>
            <w:r w:rsidRPr="00080CB9">
              <w:t xml:space="preserve">incorporate feedback of individual progress toward, and </w:t>
            </w:r>
            <w:r w:rsidRPr="00080CB9">
              <w:lastRenderedPageBreak/>
              <w:t>achievement of competencies</w:t>
            </w:r>
          </w:p>
          <w:p w14:paraId="4D99B14E" w14:textId="77777777" w:rsidR="00080CB9" w:rsidRPr="00080CB9" w:rsidRDefault="00080CB9" w:rsidP="0089509B">
            <w:pPr>
              <w:pStyle w:val="bullet"/>
            </w:pPr>
            <w:r w:rsidRPr="00080CB9">
              <w:t>address skill and knowledge which underpin performance;</w:t>
            </w:r>
          </w:p>
          <w:p w14:paraId="1C33D0BC" w14:textId="77777777" w:rsidR="00080CB9" w:rsidRPr="00080CB9" w:rsidRDefault="00080CB9" w:rsidP="0089509B">
            <w:pPr>
              <w:pStyle w:val="bullet"/>
            </w:pPr>
            <w:r w:rsidRPr="00080CB9">
              <w:t>gather sufficient evidence to judge achievement of progress towards determining competence</w:t>
            </w:r>
          </w:p>
          <w:p w14:paraId="0ADB7625" w14:textId="77777777" w:rsidR="00080CB9" w:rsidRPr="00080CB9" w:rsidRDefault="00080CB9" w:rsidP="0089509B">
            <w:pPr>
              <w:pStyle w:val="bullet"/>
            </w:pPr>
            <w:r w:rsidRPr="00080CB9">
              <w:t>utilise a variety of different processes/sources, such as written, oral, observation, projects appropriate to assess knowledge and performance</w:t>
            </w:r>
          </w:p>
          <w:p w14:paraId="2050259C" w14:textId="77777777" w:rsidR="00080CB9" w:rsidRPr="00080CB9" w:rsidRDefault="00080CB9" w:rsidP="0089509B">
            <w:pPr>
              <w:pStyle w:val="bullet"/>
            </w:pPr>
            <w:r w:rsidRPr="00080CB9">
              <w:t>be flexible in regard to the range and type of evidence provided by the learner</w:t>
            </w:r>
          </w:p>
          <w:p w14:paraId="3DBFA60B" w14:textId="77777777" w:rsidR="00080CB9" w:rsidRPr="00080CB9" w:rsidRDefault="00080CB9" w:rsidP="0089509B">
            <w:pPr>
              <w:pStyle w:val="bullet"/>
            </w:pPr>
            <w:r w:rsidRPr="00080CB9">
              <w:t>provide opportunity for the learner to challenge assessment provisions and participate in reassessment;</w:t>
            </w:r>
          </w:p>
          <w:p w14:paraId="7C51BBB3" w14:textId="77777777" w:rsidR="00080CB9" w:rsidRPr="00080CB9" w:rsidRDefault="00080CB9" w:rsidP="0089509B">
            <w:pPr>
              <w:pStyle w:val="bullet"/>
            </w:pPr>
            <w:r w:rsidRPr="00080CB9">
              <w:t>be equitable and fair to all learners;</w:t>
            </w:r>
          </w:p>
          <w:p w14:paraId="669ABBB5" w14:textId="77777777" w:rsidR="00080CB9" w:rsidRPr="00080CB9" w:rsidRDefault="00080CB9" w:rsidP="0089509B">
            <w:pPr>
              <w:pStyle w:val="bullet"/>
            </w:pPr>
            <w:r w:rsidRPr="00080CB9">
              <w:t xml:space="preserve">comprise a clear statement of both the criteria and assessment process including instructions for assessment </w:t>
            </w:r>
          </w:p>
          <w:p w14:paraId="59200E5B" w14:textId="77777777" w:rsidR="00080CB9" w:rsidRPr="00080CB9" w:rsidRDefault="00080CB9" w:rsidP="0089509B">
            <w:pPr>
              <w:pStyle w:val="bullet"/>
            </w:pPr>
            <w:r w:rsidRPr="00080CB9">
              <w:t>use assessment tools grounded in relevant contexts which are not culturally biased and suit the needs of learners</w:t>
            </w:r>
          </w:p>
          <w:p w14:paraId="3DD39FB6" w14:textId="77777777" w:rsidR="00080CB9" w:rsidRPr="00080CB9" w:rsidRDefault="00080CB9" w:rsidP="0089509B">
            <w:pPr>
              <w:pStyle w:val="bullet"/>
            </w:pPr>
            <w:r w:rsidRPr="00080CB9">
              <w:t>allow sufficient time and appropriate level of support to complete tasks</w:t>
            </w:r>
          </w:p>
          <w:p w14:paraId="7AA2DD1C" w14:textId="77777777" w:rsidR="00080CB9" w:rsidRPr="009E0791" w:rsidRDefault="00080CB9" w:rsidP="0089509B">
            <w:pPr>
              <w:keepNext/>
            </w:pPr>
            <w:r>
              <w:t xml:space="preserve">Assessment tasks and tools must address the requirements of the unit in terms of skills, knowledge and performance. </w:t>
            </w:r>
          </w:p>
          <w:p w14:paraId="55096CC3" w14:textId="77777777" w:rsidR="00080CB9" w:rsidRPr="00F14D74" w:rsidRDefault="00080CB9" w:rsidP="0089509B">
            <w:pPr>
              <w:keepNext/>
            </w:pPr>
            <w:r>
              <w:t>Suggested a</w:t>
            </w:r>
            <w:r w:rsidRPr="0074494D">
              <w:t>ssessment met</w:t>
            </w:r>
            <w:r>
              <w:t xml:space="preserve">hods are included in each unit and </w:t>
            </w:r>
            <w:r w:rsidR="003A045C">
              <w:t>can</w:t>
            </w:r>
            <w:r w:rsidRPr="00F14D74">
              <w:t xml:space="preserve"> include</w:t>
            </w:r>
            <w:r>
              <w:t xml:space="preserve"> a combination of</w:t>
            </w:r>
            <w:r w:rsidRPr="00F14D74">
              <w:t>:</w:t>
            </w:r>
          </w:p>
          <w:p w14:paraId="659E5CC3" w14:textId="77777777" w:rsidR="00080CB9" w:rsidRPr="00080CB9" w:rsidRDefault="00080CB9" w:rsidP="0089509B">
            <w:pPr>
              <w:pStyle w:val="bullet"/>
            </w:pPr>
            <w:r w:rsidRPr="00080CB9">
              <w:t>observation of the learner’s performance in engaging with and creating text</w:t>
            </w:r>
          </w:p>
          <w:p w14:paraId="0759A293" w14:textId="77777777" w:rsidR="00080CB9" w:rsidRPr="00080CB9" w:rsidRDefault="00080CB9" w:rsidP="0089509B">
            <w:pPr>
              <w:pStyle w:val="bullet"/>
            </w:pPr>
            <w:r w:rsidRPr="00080CB9">
              <w:t>review of drafts and written evidence developed by the learner</w:t>
            </w:r>
          </w:p>
          <w:p w14:paraId="14BE8CF0" w14:textId="77777777" w:rsidR="00080CB9" w:rsidRDefault="00080CB9" w:rsidP="0089509B">
            <w:pPr>
              <w:pStyle w:val="bullet"/>
            </w:pPr>
            <w:r w:rsidRPr="00080CB9">
              <w:t xml:space="preserve">oral or written questioning to assess knowledge which underpins performance </w:t>
            </w:r>
          </w:p>
          <w:p w14:paraId="6D319B1E" w14:textId="77777777" w:rsidR="00080CB9" w:rsidRPr="00F14D74" w:rsidRDefault="00080CB9" w:rsidP="0089509B">
            <w:pPr>
              <w:keepNext/>
            </w:pPr>
            <w:r w:rsidRPr="00F14D74">
              <w:t>Evidence may include:</w:t>
            </w:r>
          </w:p>
          <w:p w14:paraId="2318B620" w14:textId="77777777" w:rsidR="00080CB9" w:rsidRDefault="00080CB9" w:rsidP="0089509B">
            <w:pPr>
              <w:pStyle w:val="bullet"/>
            </w:pPr>
            <w:r w:rsidRPr="00080CB9">
              <w:t>records</w:t>
            </w:r>
            <w:r>
              <w:t xml:space="preserve"> of:</w:t>
            </w:r>
          </w:p>
          <w:p w14:paraId="060FB695" w14:textId="77777777" w:rsidR="00080CB9" w:rsidRDefault="00080CB9" w:rsidP="0089509B">
            <w:pPr>
              <w:pStyle w:val="en"/>
            </w:pPr>
            <w:r w:rsidRPr="00F90B0E">
              <w:t>interview</w:t>
            </w:r>
            <w:r>
              <w:t>s</w:t>
            </w:r>
          </w:p>
          <w:p w14:paraId="23DC1426" w14:textId="77777777" w:rsidR="00080CB9" w:rsidRPr="00F90B0E" w:rsidRDefault="00080CB9" w:rsidP="0089509B">
            <w:pPr>
              <w:pStyle w:val="en"/>
            </w:pPr>
            <w:r>
              <w:t>observations</w:t>
            </w:r>
          </w:p>
          <w:p w14:paraId="4CFDBB1D" w14:textId="77777777" w:rsidR="00080CB9" w:rsidRPr="00080CB9" w:rsidRDefault="00080CB9" w:rsidP="0089509B">
            <w:pPr>
              <w:pStyle w:val="bullet"/>
            </w:pPr>
            <w:r w:rsidRPr="00080CB9">
              <w:t xml:space="preserve">audio / visual presentations </w:t>
            </w:r>
          </w:p>
          <w:p w14:paraId="3D00220D" w14:textId="77777777" w:rsidR="00080CB9" w:rsidRPr="00F90B0E" w:rsidRDefault="00080CB9" w:rsidP="0089509B">
            <w:pPr>
              <w:pStyle w:val="bullet"/>
            </w:pPr>
            <w:r w:rsidRPr="00080CB9">
              <w:t>student</w:t>
            </w:r>
            <w:r w:rsidRPr="00F90B0E">
              <w:t xml:space="preserve"> portfolios</w:t>
            </w:r>
            <w:r>
              <w:t xml:space="preserve"> which may be hard copy or electronic</w:t>
            </w:r>
          </w:p>
          <w:p w14:paraId="49271062" w14:textId="77777777" w:rsidR="00307B1E" w:rsidRDefault="00080CB9" w:rsidP="0089509B">
            <w:pPr>
              <w:keepNext/>
            </w:pPr>
            <w:r w:rsidRPr="00844289">
              <w:t xml:space="preserve">Assessment </w:t>
            </w:r>
            <w:r>
              <w:t xml:space="preserve">of units of competency from </w:t>
            </w:r>
            <w:r w:rsidRPr="00844289">
              <w:t xml:space="preserve">nationally endorsed </w:t>
            </w:r>
            <w:r>
              <w:t xml:space="preserve">training packages or accredited courses </w:t>
            </w:r>
            <w:r w:rsidRPr="00844289">
              <w:t xml:space="preserve">must </w:t>
            </w:r>
            <w:r>
              <w:t>meet the requirements of the training product.</w:t>
            </w:r>
          </w:p>
          <w:p w14:paraId="7AAC5A43" w14:textId="77777777" w:rsidR="00F8776A" w:rsidRPr="008D7BED" w:rsidRDefault="00F8776A" w:rsidP="0089509B">
            <w:pPr>
              <w:keepNext/>
              <w:rPr>
                <w:b/>
              </w:rPr>
            </w:pPr>
            <w:r w:rsidRPr="008D7BED">
              <w:rPr>
                <w:b/>
              </w:rPr>
              <w:t>Assessment of Engage and Create units</w:t>
            </w:r>
          </w:p>
          <w:p w14:paraId="410FB44D" w14:textId="7F75FDAD" w:rsidR="00F8776A" w:rsidRPr="008D7BED" w:rsidRDefault="00F8776A" w:rsidP="0089509B">
            <w:pPr>
              <w:keepNext/>
            </w:pPr>
            <w:r w:rsidRPr="008D7BED">
              <w:t>All “Engage” units in the CGEA require learners to engage with “paper based” and “web based” texts. Paper based texts may include handwritten and word processed printed texts. Web based texts refer to interactive web sites and are not intended to include screen based word processed documents</w:t>
            </w:r>
            <w:r w:rsidR="001E5E60" w:rsidRPr="008D7BED">
              <w:t>. This supports the</w:t>
            </w:r>
            <w:r w:rsidR="001E5E60" w:rsidRPr="00E73DF8">
              <w:t xml:space="preserve"> d</w:t>
            </w:r>
            <w:r w:rsidR="001E5E60" w:rsidRPr="008D7BED">
              <w:t>evelopment and application of different reading strategies.</w:t>
            </w:r>
            <w:r w:rsidR="00FA7CF7">
              <w:t xml:space="preserve"> </w:t>
            </w:r>
          </w:p>
          <w:p w14:paraId="1284C079" w14:textId="77777777" w:rsidR="00462EEB" w:rsidRPr="008D7BED" w:rsidRDefault="00462EEB" w:rsidP="0089509B">
            <w:pPr>
              <w:keepNext/>
              <w:rPr>
                <w:b/>
              </w:rPr>
            </w:pPr>
            <w:r w:rsidRPr="008D7BED">
              <w:rPr>
                <w:b/>
              </w:rPr>
              <w:t>Create units</w:t>
            </w:r>
          </w:p>
          <w:p w14:paraId="09D894E9" w14:textId="77777777" w:rsidR="001E5E60" w:rsidRPr="008D7BED" w:rsidRDefault="00462EEB" w:rsidP="0089509B">
            <w:pPr>
              <w:keepNext/>
            </w:pPr>
            <w:r w:rsidRPr="008D7BED">
              <w:lastRenderedPageBreak/>
              <w:t>There is a requirement to include “handwritten” texts in the assessment of create units in the following courses to support the development of writing skills:</w:t>
            </w:r>
          </w:p>
          <w:p w14:paraId="54D575E7" w14:textId="41AE2834" w:rsidR="00462EEB" w:rsidRPr="008D7BED" w:rsidRDefault="00CC49A8" w:rsidP="0089509B">
            <w:pPr>
              <w:keepNext/>
            </w:pPr>
            <w:r w:rsidRPr="00CC49A8">
              <w:t>22471VIC</w:t>
            </w:r>
            <w:r>
              <w:t xml:space="preserve"> </w:t>
            </w:r>
            <w:r w:rsidR="00462EEB" w:rsidRPr="008D7BED">
              <w:t>Course in Initial General Education for Adults</w:t>
            </w:r>
          </w:p>
          <w:p w14:paraId="1C18EECB" w14:textId="407C4FF8" w:rsidR="00462EEB" w:rsidRPr="008D7BED" w:rsidRDefault="00865453" w:rsidP="0089509B">
            <w:pPr>
              <w:keepNext/>
            </w:pPr>
            <w:r>
              <w:t>22476</w:t>
            </w:r>
            <w:r w:rsidR="00462EEB" w:rsidRPr="008D7BED">
              <w:t>VIC Certificate I in General Education for Adults</w:t>
            </w:r>
            <w:r w:rsidR="00571D07">
              <w:t xml:space="preserve"> </w:t>
            </w:r>
            <w:r w:rsidR="00462EEB" w:rsidRPr="008D7BED">
              <w:t>(Introductory)</w:t>
            </w:r>
          </w:p>
          <w:p w14:paraId="038DAD5A" w14:textId="77ABD175" w:rsidR="00462EEB" w:rsidRPr="008D7BED" w:rsidRDefault="00865453" w:rsidP="0089509B">
            <w:pPr>
              <w:keepNext/>
            </w:pPr>
            <w:r>
              <w:t>22472</w:t>
            </w:r>
            <w:r w:rsidR="00462EEB" w:rsidRPr="008D7BED">
              <w:t>VIC Certificate I in General Education for Adults</w:t>
            </w:r>
          </w:p>
          <w:p w14:paraId="6D4013BC" w14:textId="77777777" w:rsidR="00462EEB" w:rsidRPr="00462EEB" w:rsidRDefault="00462EEB" w:rsidP="0089509B">
            <w:pPr>
              <w:keepNext/>
            </w:pPr>
            <w:r w:rsidRPr="008D7BED">
              <w:t>This requirement is not specified in the Certificates II and III which enable the selection of the writing medium.</w:t>
            </w:r>
          </w:p>
        </w:tc>
      </w:tr>
      <w:tr w:rsidR="00307B1E" w:rsidRPr="00475ABA" w14:paraId="37694113" w14:textId="77777777" w:rsidTr="008D7BED">
        <w:trPr>
          <w:trHeight w:val="639"/>
        </w:trPr>
        <w:tc>
          <w:tcPr>
            <w:tcW w:w="3562" w:type="dxa"/>
            <w:gridSpan w:val="3"/>
            <w:tcBorders>
              <w:bottom w:val="single" w:sz="4" w:space="0" w:color="auto"/>
            </w:tcBorders>
          </w:tcPr>
          <w:p w14:paraId="547D8F14" w14:textId="77777777" w:rsidR="00307B1E" w:rsidRPr="00475ABA" w:rsidRDefault="00B12B4F" w:rsidP="0089509B">
            <w:pPr>
              <w:pStyle w:val="Code2"/>
            </w:pPr>
            <w:bookmarkStart w:id="33" w:name="_Toc507058547"/>
            <w:r>
              <w:lastRenderedPageBreak/>
              <w:t>6.2</w:t>
            </w:r>
            <w:r>
              <w:tab/>
            </w:r>
            <w:r w:rsidR="00307B1E" w:rsidRPr="00475ABA">
              <w:t>Assessor competencies</w:t>
            </w:r>
            <w:bookmarkEnd w:id="33"/>
            <w:r w:rsidR="00307B1E" w:rsidRPr="00475ABA">
              <w:t xml:space="preserve"> </w:t>
            </w:r>
          </w:p>
        </w:tc>
        <w:tc>
          <w:tcPr>
            <w:tcW w:w="6734" w:type="dxa"/>
            <w:gridSpan w:val="3"/>
            <w:tcBorders>
              <w:bottom w:val="single" w:sz="4" w:space="0" w:color="auto"/>
            </w:tcBorders>
          </w:tcPr>
          <w:p w14:paraId="2C152AD5" w14:textId="77777777" w:rsidR="00FE0899" w:rsidRPr="009F04FF" w:rsidRDefault="00FE0899" w:rsidP="0089509B">
            <w:pPr>
              <w:pStyle w:val="Bodycopy"/>
              <w:keepNext/>
              <w:rPr>
                <w:szCs w:val="20"/>
                <w:lang w:val="en-AU" w:eastAsia="en-US"/>
              </w:rPr>
            </w:pPr>
            <w:r w:rsidRPr="009F04FF">
              <w:rPr>
                <w:szCs w:val="20"/>
                <w:lang w:val="en-AU" w:eastAsia="en-US"/>
              </w:rPr>
              <w:t>Assessment must be undertaken by a person or persons in accordance with:</w:t>
            </w:r>
          </w:p>
          <w:p w14:paraId="4318F1CA" w14:textId="7A25C15A" w:rsidR="00FE0899" w:rsidRPr="00DB3F37" w:rsidRDefault="00FE0899" w:rsidP="0089509B">
            <w:pPr>
              <w:pStyle w:val="ListBullet"/>
              <w:keepNex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 xml:space="preserve">, </w:t>
            </w:r>
          </w:p>
          <w:p w14:paraId="2F00A601" w14:textId="77777777" w:rsidR="00FE0899" w:rsidRPr="009F04FF" w:rsidRDefault="00FE0899" w:rsidP="0089509B">
            <w:pPr>
              <w:pStyle w:val="Bodycopy"/>
              <w:keepNext/>
              <w:rPr>
                <w:szCs w:val="20"/>
                <w:lang w:val="en-AU" w:eastAsia="en-US"/>
              </w:rPr>
            </w:pPr>
            <w:r w:rsidRPr="009F04FF">
              <w:rPr>
                <w:szCs w:val="20"/>
                <w:lang w:val="en-AU" w:eastAsia="en-US"/>
              </w:rPr>
              <w:t xml:space="preserve">or </w:t>
            </w:r>
          </w:p>
          <w:p w14:paraId="46ED431D" w14:textId="77777777" w:rsidR="00FE0899" w:rsidRPr="00DB3F37" w:rsidRDefault="00FE0899" w:rsidP="0089509B">
            <w:pPr>
              <w:pStyle w:val="ListBullet"/>
              <w:keepNext/>
            </w:pPr>
            <w:r w:rsidRPr="00DB3F37">
              <w:t xml:space="preserve">the </w:t>
            </w:r>
            <w:r w:rsidRPr="00DB3F37">
              <w:rPr>
                <w:i/>
              </w:rPr>
              <w:t>Standards for Registered Training Organisations 2015</w:t>
            </w:r>
            <w:r w:rsidRPr="00DB3F37">
              <w:t xml:space="preserve"> (SRTOs),</w:t>
            </w:r>
          </w:p>
          <w:p w14:paraId="173485B5" w14:textId="77777777" w:rsidR="00FE0899" w:rsidRPr="001738D2" w:rsidRDefault="00FE0899" w:rsidP="0089509B">
            <w:pPr>
              <w:pStyle w:val="Bodycopy"/>
              <w:keepNext/>
            </w:pPr>
            <w:r w:rsidRPr="001738D2">
              <w:t>or</w:t>
            </w:r>
          </w:p>
          <w:p w14:paraId="54FA1FE2" w14:textId="77777777" w:rsidR="00FE0899" w:rsidRPr="00DB3F37" w:rsidRDefault="00FE0899" w:rsidP="0089509B">
            <w:pPr>
              <w:pStyle w:val="ListBullet"/>
              <w:keepNext/>
            </w:pPr>
            <w:r w:rsidRPr="00DB3F37">
              <w:t xml:space="preserve">the relevant standards </w:t>
            </w:r>
            <w:r>
              <w:t xml:space="preserve">and Guidelines </w:t>
            </w:r>
            <w:r w:rsidRPr="00DB3F37">
              <w:t>for RTOs at the time of assessment.</w:t>
            </w:r>
          </w:p>
          <w:p w14:paraId="18E54AF3" w14:textId="77777777" w:rsidR="00711372" w:rsidRDefault="00711372" w:rsidP="0089509B">
            <w:pPr>
              <w:keepNext/>
            </w:pPr>
            <w:r w:rsidRPr="009F340E">
              <w:t xml:space="preserve">In </w:t>
            </w:r>
            <w:r>
              <w:t>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knowledge of the theory of literacy development and its application. This can include adult literacy pedagogy and the socio – cultural factors affecting literacy learning, including language as a social and cultural phenomenon and the importance of context.</w:t>
            </w:r>
          </w:p>
          <w:p w14:paraId="2F79127D" w14:textId="77777777" w:rsidR="009B5B21" w:rsidRDefault="00711372" w:rsidP="0089509B">
            <w:pPr>
              <w:keepNext/>
              <w:tabs>
                <w:tab w:val="left" w:pos="481"/>
              </w:tabs>
            </w:pPr>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 This can include adult numeracy pedagogy and the importance of context.</w:t>
            </w:r>
          </w:p>
          <w:p w14:paraId="52C70074" w14:textId="77777777" w:rsidR="00711372" w:rsidRPr="00E725CF" w:rsidRDefault="00711372" w:rsidP="0089509B">
            <w:pPr>
              <w:keepNext/>
            </w:pPr>
            <w:r>
              <w:t>Assessment of units of competency from nationally endorsed training packages must comply with the assessment requirements detailed in the source training product.</w:t>
            </w:r>
          </w:p>
        </w:tc>
      </w:tr>
      <w:tr w:rsidR="00B12B4F" w:rsidRPr="00475ABA" w14:paraId="363DCD4B" w14:textId="77777777" w:rsidTr="00B12B4F">
        <w:tc>
          <w:tcPr>
            <w:tcW w:w="2309" w:type="dxa"/>
            <w:tcBorders>
              <w:right w:val="nil"/>
            </w:tcBorders>
            <w:shd w:val="clear" w:color="auto" w:fill="DBE5F1"/>
          </w:tcPr>
          <w:p w14:paraId="5BF2550F" w14:textId="77777777" w:rsidR="00B12B4F" w:rsidRPr="00E725CF" w:rsidRDefault="00B12B4F" w:rsidP="0089509B">
            <w:pPr>
              <w:pStyle w:val="Code3"/>
              <w:keepNext/>
            </w:pPr>
            <w:bookmarkStart w:id="34" w:name="_Toc514234258"/>
            <w:r w:rsidRPr="00E725CF">
              <w:t>Delivery</w:t>
            </w:r>
            <w:bookmarkEnd w:id="34"/>
          </w:p>
        </w:tc>
        <w:tc>
          <w:tcPr>
            <w:tcW w:w="7987" w:type="dxa"/>
            <w:gridSpan w:val="5"/>
            <w:tcBorders>
              <w:left w:val="nil"/>
            </w:tcBorders>
            <w:shd w:val="clear" w:color="auto" w:fill="DBE5F1"/>
          </w:tcPr>
          <w:p w14:paraId="7AB61483" w14:textId="77777777" w:rsidR="00B12B4F" w:rsidRPr="00E725CF" w:rsidRDefault="00B12B4F" w:rsidP="0089509B">
            <w:pPr>
              <w:keepNext/>
            </w:pPr>
            <w:r w:rsidRPr="00E725CF">
              <w:t>Standards 11 and 12 AQTF Standards for Accredited Courses</w:t>
            </w:r>
          </w:p>
        </w:tc>
      </w:tr>
      <w:tr w:rsidR="00307B1E" w:rsidRPr="00475ABA" w14:paraId="58392C98" w14:textId="77777777" w:rsidTr="009A620A">
        <w:tc>
          <w:tcPr>
            <w:tcW w:w="3562" w:type="dxa"/>
            <w:gridSpan w:val="3"/>
          </w:tcPr>
          <w:p w14:paraId="7BF978B4" w14:textId="77777777" w:rsidR="00307B1E" w:rsidRPr="00475ABA" w:rsidRDefault="00B12B4F" w:rsidP="0089509B">
            <w:pPr>
              <w:pStyle w:val="Code2"/>
            </w:pPr>
            <w:bookmarkStart w:id="35" w:name="_Toc507058548"/>
            <w:r>
              <w:t>7.1</w:t>
            </w:r>
            <w:r>
              <w:tab/>
            </w:r>
            <w:r w:rsidR="00307B1E" w:rsidRPr="00475ABA">
              <w:t>Delivery modes</w:t>
            </w:r>
            <w:bookmarkEnd w:id="35"/>
            <w:r w:rsidR="00307B1E" w:rsidRPr="00475ABA">
              <w:t xml:space="preserve"> </w:t>
            </w:r>
          </w:p>
        </w:tc>
        <w:tc>
          <w:tcPr>
            <w:tcW w:w="6734" w:type="dxa"/>
            <w:gridSpan w:val="3"/>
          </w:tcPr>
          <w:p w14:paraId="74BFDE68" w14:textId="18778C62" w:rsidR="00711372" w:rsidRDefault="00711372" w:rsidP="0089509B">
            <w:pPr>
              <w:keepNext/>
            </w:pPr>
            <w:r>
              <w:t xml:space="preserve">Teaching and learning strategies must be selected to reflect the varying learning needs, educational backgrounds and preferred learning styles of the individual learner and the specific </w:t>
            </w:r>
            <w:r>
              <w:lastRenderedPageBreak/>
              <w:t>requirements of each unit.</w:t>
            </w:r>
            <w:r w:rsidR="00FA7CF7">
              <w:t xml:space="preserve"> </w:t>
            </w:r>
            <w:r>
              <w:t>Some areas of content may be common to more than one unit and therefore integration may be appropriate.</w:t>
            </w:r>
            <w:r w:rsidR="00FA7CF7">
              <w:t xml:space="preserve"> </w:t>
            </w:r>
          </w:p>
          <w:p w14:paraId="7FC43C81" w14:textId="708BF855" w:rsidR="00711372" w:rsidRDefault="00711372" w:rsidP="0089509B">
            <w:pPr>
              <w:keepNext/>
            </w:pPr>
            <w:r>
              <w:t>Delivery strategies should actively involve the learner and learning should be experiential, relevant and age appropriate.</w:t>
            </w:r>
            <w:r w:rsidR="00FA7CF7">
              <w:t xml:space="preserve"> </w:t>
            </w:r>
          </w:p>
          <w:p w14:paraId="26522377" w14:textId="77777777" w:rsidR="00711372" w:rsidRDefault="00711372" w:rsidP="0089509B">
            <w:pPr>
              <w:keepNext/>
            </w:pPr>
            <w:r>
              <w:t>In keeping with effective practice all units should be appropriately contextualised.</w:t>
            </w:r>
          </w:p>
          <w:p w14:paraId="382756C9" w14:textId="77777777" w:rsidR="00307B1E" w:rsidRPr="00E725CF" w:rsidRDefault="00711372" w:rsidP="0089509B">
            <w:pPr>
              <w:keepNext/>
              <w:tabs>
                <w:tab w:val="left" w:pos="481"/>
              </w:tabs>
              <w:rPr>
                <w:rFonts w:cs="Arial"/>
                <w:i/>
                <w:color w:val="0070C0"/>
              </w:rPr>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307B1E" w:rsidRPr="00475ABA" w14:paraId="3D2C06FD" w14:textId="77777777" w:rsidTr="009A620A">
        <w:tc>
          <w:tcPr>
            <w:tcW w:w="3562" w:type="dxa"/>
            <w:gridSpan w:val="3"/>
          </w:tcPr>
          <w:p w14:paraId="24709950" w14:textId="77777777" w:rsidR="00307B1E" w:rsidRPr="00475ABA" w:rsidRDefault="00B12B4F" w:rsidP="0089509B">
            <w:pPr>
              <w:pStyle w:val="Code2"/>
            </w:pPr>
            <w:bookmarkStart w:id="36" w:name="_Toc507058549"/>
            <w:r>
              <w:lastRenderedPageBreak/>
              <w:t>7.2</w:t>
            </w:r>
            <w:r>
              <w:tab/>
            </w:r>
            <w:r w:rsidR="00307B1E" w:rsidRPr="00475ABA">
              <w:t>Resources</w:t>
            </w:r>
            <w:bookmarkEnd w:id="36"/>
            <w:r w:rsidR="00307B1E" w:rsidRPr="00475ABA">
              <w:t xml:space="preserve"> </w:t>
            </w:r>
          </w:p>
        </w:tc>
        <w:tc>
          <w:tcPr>
            <w:tcW w:w="6734" w:type="dxa"/>
            <w:gridSpan w:val="3"/>
          </w:tcPr>
          <w:p w14:paraId="70625C21" w14:textId="77777777" w:rsidR="00FC7B84" w:rsidRPr="009F04FF" w:rsidRDefault="00FC7B84" w:rsidP="0089509B">
            <w:pPr>
              <w:pStyle w:val="Bodycopy"/>
              <w:keepNext/>
              <w:rPr>
                <w:szCs w:val="20"/>
                <w:lang w:val="en-AU" w:eastAsia="en-US"/>
              </w:rPr>
            </w:pPr>
            <w:r w:rsidRPr="009F04FF">
              <w:rPr>
                <w:szCs w:val="20"/>
                <w:lang w:val="en-AU" w:eastAsia="en-US"/>
              </w:rPr>
              <w:t>Training must be undertaken by a person or persons in accordance with:</w:t>
            </w:r>
          </w:p>
          <w:p w14:paraId="08755EA5" w14:textId="77777777" w:rsidR="00FC7B84" w:rsidRPr="00DB3F37" w:rsidRDefault="00FC7B84" w:rsidP="0089509B">
            <w:pPr>
              <w:pStyle w:val="bulle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w:t>
            </w:r>
          </w:p>
          <w:p w14:paraId="19BC8EC6" w14:textId="77777777" w:rsidR="00FC7B84" w:rsidRPr="009F04FF" w:rsidRDefault="00FC7B84" w:rsidP="0089509B">
            <w:pPr>
              <w:pStyle w:val="Bodycopy"/>
              <w:keepNext/>
              <w:rPr>
                <w:szCs w:val="20"/>
                <w:lang w:val="en-AU" w:eastAsia="en-US"/>
              </w:rPr>
            </w:pPr>
            <w:r w:rsidRPr="009F04FF">
              <w:rPr>
                <w:szCs w:val="20"/>
                <w:lang w:val="en-AU" w:eastAsia="en-US"/>
              </w:rPr>
              <w:t xml:space="preserve">or </w:t>
            </w:r>
          </w:p>
          <w:p w14:paraId="71BE098F" w14:textId="77777777" w:rsidR="00FC7B84" w:rsidRPr="00DB3F37" w:rsidRDefault="00FC7B84" w:rsidP="0089509B">
            <w:pPr>
              <w:pStyle w:val="bullet"/>
            </w:pPr>
            <w:r w:rsidRPr="00DB3F37">
              <w:t>the Standards for Registered Training Organisations 2015 (SRTOs),</w:t>
            </w:r>
          </w:p>
          <w:p w14:paraId="2281A5AB" w14:textId="77777777" w:rsidR="00FC7B84" w:rsidRPr="00DB3F37" w:rsidRDefault="00FC7B84" w:rsidP="0089509B">
            <w:pPr>
              <w:pStyle w:val="Bodycopy"/>
              <w:keepNext/>
            </w:pPr>
            <w:r w:rsidRPr="00DB3F37">
              <w:t>or</w:t>
            </w:r>
          </w:p>
          <w:p w14:paraId="1C92C954" w14:textId="1117B73D" w:rsidR="00FC7B84" w:rsidRDefault="00FC7B84" w:rsidP="0089509B">
            <w:pPr>
              <w:pStyle w:val="bullet"/>
            </w:pPr>
            <w:r w:rsidRPr="00DB3F37">
              <w:t xml:space="preserve">the relevant standards </w:t>
            </w:r>
            <w:r>
              <w:t xml:space="preserve">and Guidelines </w:t>
            </w:r>
            <w:r w:rsidRPr="00DB3F37">
              <w:t>for RTOs at the time of assessment.</w:t>
            </w:r>
          </w:p>
          <w:p w14:paraId="05A4421F" w14:textId="75B785BE" w:rsidR="00C97973" w:rsidRDefault="00C97973" w:rsidP="0089509B">
            <w:pPr>
              <w:pStyle w:val="bullet"/>
              <w:numPr>
                <w:ilvl w:val="0"/>
                <w:numId w:val="0"/>
              </w:numPr>
              <w:ind w:left="284" w:hanging="284"/>
            </w:pPr>
            <w:r>
              <w:t>Resources include:</w:t>
            </w:r>
          </w:p>
          <w:p w14:paraId="09895AC2" w14:textId="77777777" w:rsidR="00C97973" w:rsidRDefault="00C97973" w:rsidP="0089509B">
            <w:pPr>
              <w:pStyle w:val="bullet"/>
            </w:pPr>
            <w:r>
              <w:t>access to authentic text types</w:t>
            </w:r>
          </w:p>
          <w:p w14:paraId="756B807E" w14:textId="77777777" w:rsidR="00C97973" w:rsidRPr="00C97973" w:rsidRDefault="00C97973" w:rsidP="0089509B">
            <w:pPr>
              <w:pStyle w:val="bullet"/>
            </w:pPr>
            <w:r>
              <w:t>access to digital technology which may or may not include internet access depending on the requirements of individual units of competency.</w:t>
            </w:r>
          </w:p>
          <w:p w14:paraId="382D4E92" w14:textId="77777777" w:rsidR="00307B1E" w:rsidRPr="00E725CF" w:rsidRDefault="00C97973" w:rsidP="0089509B">
            <w:pPr>
              <w:keepNext/>
            </w:pPr>
            <w:r>
              <w:t>U</w:t>
            </w:r>
            <w:r w:rsidR="00307B1E" w:rsidRPr="00E725CF">
              <w:t xml:space="preserve">nits of competency that have been imported from </w:t>
            </w:r>
            <w:r>
              <w:t xml:space="preserve">endorsed </w:t>
            </w:r>
            <w:r w:rsidR="00B5350B" w:rsidRPr="00E725CF">
              <w:t>t</w:t>
            </w:r>
            <w:r w:rsidR="00307B1E" w:rsidRPr="00E725CF">
              <w:t xml:space="preserve">raining </w:t>
            </w:r>
            <w:r w:rsidR="00B5350B" w:rsidRPr="00E725CF">
              <w:t>p</w:t>
            </w:r>
            <w:r w:rsidR="00307B1E" w:rsidRPr="00E725CF">
              <w:t xml:space="preserve">ackages </w:t>
            </w:r>
            <w:r w:rsidR="00B5350B" w:rsidRPr="00E725CF">
              <w:t xml:space="preserve">or accredited courses </w:t>
            </w:r>
            <w:r w:rsidR="00307B1E" w:rsidRPr="00E725CF">
              <w:t xml:space="preserve">must reflect the requirements for trainers specified in that Training Package </w:t>
            </w:r>
            <w:r w:rsidR="00B5350B" w:rsidRPr="00E725CF">
              <w:t>or accredited course.</w:t>
            </w:r>
          </w:p>
        </w:tc>
      </w:tr>
      <w:tr w:rsidR="00B12B4F" w:rsidRPr="00475ABA" w14:paraId="3752FD3B" w14:textId="77777777" w:rsidTr="00B12B4F">
        <w:tc>
          <w:tcPr>
            <w:tcW w:w="3584" w:type="dxa"/>
            <w:gridSpan w:val="4"/>
            <w:tcBorders>
              <w:right w:val="nil"/>
            </w:tcBorders>
            <w:shd w:val="clear" w:color="auto" w:fill="DBE5F1"/>
          </w:tcPr>
          <w:p w14:paraId="5D14EA7B" w14:textId="77777777" w:rsidR="00B12B4F" w:rsidRPr="00E725CF" w:rsidRDefault="00B12B4F" w:rsidP="0089509B">
            <w:pPr>
              <w:pStyle w:val="Code3"/>
              <w:keepNext/>
            </w:pPr>
            <w:bookmarkStart w:id="37" w:name="_Toc514234259"/>
            <w:r w:rsidRPr="00B12B4F">
              <w:t>Pathways and articulation</w:t>
            </w:r>
            <w:bookmarkEnd w:id="37"/>
            <w:r w:rsidRPr="00B12B4F">
              <w:t xml:space="preserve"> </w:t>
            </w:r>
          </w:p>
        </w:tc>
        <w:tc>
          <w:tcPr>
            <w:tcW w:w="6712" w:type="dxa"/>
            <w:gridSpan w:val="2"/>
            <w:tcBorders>
              <w:left w:val="nil"/>
            </w:tcBorders>
            <w:shd w:val="clear" w:color="auto" w:fill="DBE5F1"/>
          </w:tcPr>
          <w:p w14:paraId="067450F8" w14:textId="102F91BF" w:rsidR="00B12B4F" w:rsidRPr="00E725CF" w:rsidRDefault="00B12B4F" w:rsidP="0089509B">
            <w:pPr>
              <w:keepNext/>
            </w:pPr>
            <w:r w:rsidRPr="00E725CF">
              <w:t>Standard 8 AQTF Standards for</w:t>
            </w:r>
            <w:r w:rsidR="00FA7CF7">
              <w:t xml:space="preserve"> </w:t>
            </w:r>
            <w:r w:rsidRPr="00E725CF">
              <w:t xml:space="preserve">Accredited Courses </w:t>
            </w:r>
          </w:p>
        </w:tc>
      </w:tr>
      <w:tr w:rsidR="00307B1E" w:rsidRPr="00475ABA" w14:paraId="3D2DD504" w14:textId="77777777" w:rsidTr="009A620A">
        <w:tc>
          <w:tcPr>
            <w:tcW w:w="3562" w:type="dxa"/>
            <w:gridSpan w:val="3"/>
          </w:tcPr>
          <w:p w14:paraId="05C990B0" w14:textId="77777777" w:rsidR="00307B1E" w:rsidRPr="00475ABA" w:rsidRDefault="00307B1E" w:rsidP="0089509B">
            <w:pPr>
              <w:keepNext/>
              <w:spacing w:before="240"/>
              <w:rPr>
                <w:rFonts w:cs="Arial"/>
                <w:b/>
              </w:rPr>
            </w:pPr>
          </w:p>
        </w:tc>
        <w:tc>
          <w:tcPr>
            <w:tcW w:w="6734" w:type="dxa"/>
            <w:gridSpan w:val="3"/>
          </w:tcPr>
          <w:p w14:paraId="20C051A8" w14:textId="77777777" w:rsidR="00C97973" w:rsidRDefault="00C97973" w:rsidP="0089509B">
            <w:pPr>
              <w:keepNext/>
            </w:pPr>
            <w:r w:rsidRPr="00C97973">
              <w:t>There are no formal articulation arrangements in place at the time of accreditation.</w:t>
            </w:r>
          </w:p>
          <w:p w14:paraId="0D0969D5" w14:textId="77777777" w:rsidR="009032A6" w:rsidRPr="00E725CF" w:rsidRDefault="00BD5722" w:rsidP="0089509B">
            <w:pPr>
              <w:keepNext/>
              <w:rPr>
                <w:rFonts w:cs="Arial"/>
                <w:i/>
                <w:color w:val="0070C0"/>
              </w:rPr>
            </w:pPr>
            <w:r>
              <w:t>Learners who complete units of competency from endorsed training packages or accredited courses will be eligible for credit into other qualifications that contain those units.</w:t>
            </w:r>
            <w:r w:rsidRPr="00E725CF">
              <w:rPr>
                <w:rFonts w:cs="Arial"/>
                <w:i/>
                <w:color w:val="0070C0"/>
              </w:rPr>
              <w:t xml:space="preserve"> </w:t>
            </w:r>
          </w:p>
        </w:tc>
      </w:tr>
      <w:tr w:rsidR="00B12B4F" w:rsidRPr="00475ABA" w14:paraId="6DD9E54F" w14:textId="77777777" w:rsidTr="00B12B4F">
        <w:tc>
          <w:tcPr>
            <w:tcW w:w="4293" w:type="dxa"/>
            <w:gridSpan w:val="5"/>
            <w:tcBorders>
              <w:right w:val="nil"/>
            </w:tcBorders>
            <w:shd w:val="clear" w:color="auto" w:fill="DBE5F1"/>
          </w:tcPr>
          <w:p w14:paraId="2251BC9E" w14:textId="77777777" w:rsidR="00B12B4F" w:rsidRPr="00E725CF" w:rsidRDefault="00B12B4F" w:rsidP="0089509B">
            <w:pPr>
              <w:pStyle w:val="Code3"/>
              <w:keepNext/>
            </w:pPr>
            <w:bookmarkStart w:id="38" w:name="_Toc514234260"/>
            <w:r w:rsidRPr="00B12B4F">
              <w:t>Ongoing monitoring and evaluation</w:t>
            </w:r>
            <w:bookmarkEnd w:id="38"/>
            <w:r w:rsidRPr="00B12B4F">
              <w:t xml:space="preserve"> </w:t>
            </w:r>
          </w:p>
        </w:tc>
        <w:tc>
          <w:tcPr>
            <w:tcW w:w="6003" w:type="dxa"/>
            <w:tcBorders>
              <w:left w:val="nil"/>
            </w:tcBorders>
            <w:shd w:val="clear" w:color="auto" w:fill="DBE5F1"/>
          </w:tcPr>
          <w:p w14:paraId="34BDBBC9" w14:textId="1D2A39D0" w:rsidR="00B12B4F" w:rsidRPr="00B12B4F" w:rsidRDefault="00B12B4F" w:rsidP="0089509B">
            <w:pPr>
              <w:keepNext/>
            </w:pPr>
            <w:r w:rsidRPr="00E725CF">
              <w:t>Standard 13 AQTF Standards for</w:t>
            </w:r>
            <w:r w:rsidR="00FA7CF7">
              <w:t xml:space="preserve"> </w:t>
            </w:r>
            <w:r w:rsidRPr="00E725CF">
              <w:t xml:space="preserve">Accredited Courses </w:t>
            </w:r>
          </w:p>
        </w:tc>
      </w:tr>
      <w:tr w:rsidR="00307B1E" w:rsidRPr="00475ABA" w14:paraId="4D481F24" w14:textId="77777777" w:rsidTr="008D7BED">
        <w:trPr>
          <w:trHeight w:val="640"/>
        </w:trPr>
        <w:tc>
          <w:tcPr>
            <w:tcW w:w="3562" w:type="dxa"/>
            <w:gridSpan w:val="3"/>
          </w:tcPr>
          <w:p w14:paraId="5B3EF8FD" w14:textId="77777777" w:rsidR="00307B1E" w:rsidRPr="00475ABA" w:rsidRDefault="00307B1E" w:rsidP="0089509B">
            <w:pPr>
              <w:keepNext/>
              <w:spacing w:before="240"/>
              <w:rPr>
                <w:rFonts w:cs="Arial"/>
                <w:b/>
              </w:rPr>
            </w:pPr>
          </w:p>
        </w:tc>
        <w:tc>
          <w:tcPr>
            <w:tcW w:w="6734" w:type="dxa"/>
            <w:gridSpan w:val="3"/>
          </w:tcPr>
          <w:p w14:paraId="19E2F454" w14:textId="77777777" w:rsidR="003A045C" w:rsidRPr="00472E46" w:rsidRDefault="003A045C" w:rsidP="0089509B">
            <w:pPr>
              <w:keepNext/>
            </w:pPr>
            <w:r w:rsidRPr="00472E46">
              <w:t xml:space="preserve">The </w:t>
            </w:r>
            <w:r>
              <w:t xml:space="preserve">Service Industries </w:t>
            </w:r>
            <w:r w:rsidRPr="00472E46">
              <w:t>Curriculum Maintenance Manager</w:t>
            </w:r>
            <w:r>
              <w:t>,</w:t>
            </w:r>
            <w:r w:rsidRPr="00472E46">
              <w:t xml:space="preserve"> General Studies and Further Education</w:t>
            </w:r>
            <w:r>
              <w:t>,</w:t>
            </w:r>
            <w:r w:rsidRPr="00472E46">
              <w:t xml:space="preserve"> has responsibility for the ongoing monitoring and maintenance of the qualifications. </w:t>
            </w:r>
          </w:p>
          <w:p w14:paraId="32C3FC01" w14:textId="77777777" w:rsidR="003A045C" w:rsidRPr="00472E46" w:rsidRDefault="003A045C" w:rsidP="0089509B">
            <w:pPr>
              <w:keepNext/>
            </w:pPr>
            <w:r w:rsidRPr="00472E46">
              <w:lastRenderedPageBreak/>
              <w:t>A formal review will take place once during the period of accreditation and will be informed by feedback from users of the curriculum and will consider at a minimum:</w:t>
            </w:r>
          </w:p>
          <w:p w14:paraId="23A782C3" w14:textId="77777777" w:rsidR="003A045C" w:rsidRPr="003A045C" w:rsidRDefault="003A045C" w:rsidP="0089509B">
            <w:pPr>
              <w:pStyle w:val="bullet"/>
            </w:pPr>
            <w:r w:rsidRPr="003A045C">
              <w:t>any changes required to meet emerging or developing needs</w:t>
            </w:r>
          </w:p>
          <w:p w14:paraId="6C5048DB" w14:textId="77777777" w:rsidR="003A045C" w:rsidRPr="003A045C" w:rsidRDefault="003A045C" w:rsidP="0089509B">
            <w:pPr>
              <w:pStyle w:val="bullet"/>
            </w:pPr>
            <w:r w:rsidRPr="003A045C">
              <w:t>changes to and/or updates of any units of competency from nationally endorsed training packages or accredited curricula.</w:t>
            </w:r>
          </w:p>
          <w:p w14:paraId="5F07E77A" w14:textId="1A3F482C" w:rsidR="00307B1E" w:rsidRPr="00E725CF" w:rsidRDefault="003A045C" w:rsidP="0089509B">
            <w:pPr>
              <w:keepNext/>
            </w:pPr>
            <w:r w:rsidRPr="00472E46">
              <w:t>Any significant changes to the courses will be notified to the VRQA.</w:t>
            </w:r>
            <w:r w:rsidR="00FA7CF7">
              <w:t xml:space="preserve"> </w:t>
            </w:r>
          </w:p>
        </w:tc>
      </w:tr>
    </w:tbl>
    <w:p w14:paraId="62DF9087" w14:textId="77777777" w:rsidR="00F62470" w:rsidRDefault="00F62470" w:rsidP="0089509B">
      <w:pPr>
        <w:keepNext/>
        <w:spacing w:before="240"/>
        <w:rPr>
          <w:rFonts w:cs="Arial"/>
          <w:b/>
        </w:rPr>
        <w:sectPr w:rsidR="00F62470" w:rsidSect="003A045C">
          <w:headerReference w:type="even" r:id="rId37"/>
          <w:headerReference w:type="default" r:id="rId38"/>
          <w:footerReference w:type="default" r:id="rId39"/>
          <w:headerReference w:type="first" r:id="rId40"/>
          <w:footerReference w:type="first" r:id="rId41"/>
          <w:pgSz w:w="11907" w:h="16840" w:code="9"/>
          <w:pgMar w:top="709" w:right="1134" w:bottom="1134" w:left="1134" w:header="709" w:footer="489" w:gutter="0"/>
          <w:cols w:space="708"/>
          <w:titlePg/>
          <w:docGrid w:linePitch="360"/>
        </w:sectPr>
      </w:pPr>
    </w:p>
    <w:p w14:paraId="35B86CD3" w14:textId="141C00BA" w:rsidR="003A045C" w:rsidRPr="008D7BED" w:rsidRDefault="00BD5722" w:rsidP="0089509B">
      <w:pPr>
        <w:pStyle w:val="code"/>
      </w:pPr>
      <w:bookmarkStart w:id="39" w:name="_Toc507058550"/>
      <w:bookmarkStart w:id="40" w:name="_Toc514234261"/>
      <w:r w:rsidRPr="008D7BED">
        <w:lastRenderedPageBreak/>
        <w:t>Appendix A</w:t>
      </w:r>
      <w:r w:rsidR="00F905D6" w:rsidRPr="008D7BED">
        <w:t>: Employability Skills Summaries</w:t>
      </w:r>
      <w:bookmarkEnd w:id="39"/>
      <w:bookmarkEnd w:id="40"/>
    </w:p>
    <w:p w14:paraId="7F33B610" w14:textId="77777777" w:rsidR="00F905D6" w:rsidRDefault="00F905D6" w:rsidP="0089509B">
      <w:pPr>
        <w:keepNext/>
      </w:pPr>
    </w:p>
    <w:p w14:paraId="7DDC74BA" w14:textId="7CFCE6FC" w:rsidR="00F905D6" w:rsidRPr="00F905D6" w:rsidRDefault="00CC49A8" w:rsidP="0089509B">
      <w:pPr>
        <w:keepNext/>
        <w:rPr>
          <w:b/>
        </w:rPr>
      </w:pPr>
      <w:r>
        <w:rPr>
          <w:b/>
        </w:rPr>
        <w:t>22471VIC</w:t>
      </w:r>
      <w:r w:rsidR="00F905D6" w:rsidRPr="00F905D6">
        <w:rPr>
          <w:b/>
        </w:rPr>
        <w:t xml:space="preserve"> Course in Initial General Education for Adults</w:t>
      </w:r>
    </w:p>
    <w:p w14:paraId="0D76F996" w14:textId="77777777" w:rsidR="00F905D6" w:rsidRDefault="00F905D6" w:rsidP="0089509B">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2639"/>
        <w:gridCol w:w="7216"/>
      </w:tblGrid>
      <w:tr w:rsidR="00F905D6" w14:paraId="2660CCC9" w14:textId="77777777" w:rsidTr="00BB7626">
        <w:tc>
          <w:tcPr>
            <w:tcW w:w="1339" w:type="pct"/>
            <w:tcBorders>
              <w:right w:val="single" w:sz="4" w:space="0" w:color="FFFFFF"/>
            </w:tcBorders>
            <w:shd w:val="solid" w:color="auto" w:fill="FFFFFF"/>
          </w:tcPr>
          <w:p w14:paraId="2851A644" w14:textId="77777777" w:rsidR="00F905D6" w:rsidRDefault="00F905D6" w:rsidP="0089509B">
            <w:pPr>
              <w:keepNext/>
              <w:rPr>
                <w:b/>
              </w:rPr>
            </w:pPr>
            <w:r>
              <w:rPr>
                <w:b/>
              </w:rPr>
              <w:t>Employability Skill</w:t>
            </w:r>
          </w:p>
        </w:tc>
        <w:tc>
          <w:tcPr>
            <w:tcW w:w="3661" w:type="pct"/>
            <w:tcBorders>
              <w:left w:val="single" w:sz="4" w:space="0" w:color="FFFFFF"/>
            </w:tcBorders>
            <w:shd w:val="solid" w:color="auto" w:fill="FFFFFF"/>
          </w:tcPr>
          <w:p w14:paraId="5F645013" w14:textId="77777777" w:rsidR="00F905D6" w:rsidRDefault="00F905D6" w:rsidP="0089509B">
            <w:pPr>
              <w:keepNext/>
              <w:rPr>
                <w:b/>
              </w:rPr>
            </w:pPr>
            <w:r>
              <w:rPr>
                <w:b/>
              </w:rPr>
              <w:t>Requirements for this qualification include:</w:t>
            </w:r>
          </w:p>
        </w:tc>
      </w:tr>
      <w:tr w:rsidR="00F905D6" w14:paraId="52C1747B" w14:textId="77777777" w:rsidTr="00BB7626">
        <w:tc>
          <w:tcPr>
            <w:tcW w:w="1339" w:type="pct"/>
          </w:tcPr>
          <w:p w14:paraId="6A9CF35D" w14:textId="77777777" w:rsidR="00F905D6" w:rsidRDefault="00F905D6" w:rsidP="0089509B">
            <w:pPr>
              <w:keepNext/>
              <w:rPr>
                <w:b/>
              </w:rPr>
            </w:pPr>
            <w:r>
              <w:rPr>
                <w:b/>
              </w:rPr>
              <w:t>Communication</w:t>
            </w:r>
          </w:p>
        </w:tc>
        <w:tc>
          <w:tcPr>
            <w:tcW w:w="3661" w:type="pct"/>
          </w:tcPr>
          <w:p w14:paraId="22312768" w14:textId="77777777" w:rsidR="00F905D6" w:rsidRDefault="00F905D6" w:rsidP="0089509B">
            <w:pPr>
              <w:keepN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F905D6" w14:paraId="0B130180" w14:textId="77777777" w:rsidTr="00BB7626">
        <w:tc>
          <w:tcPr>
            <w:tcW w:w="1339" w:type="pct"/>
          </w:tcPr>
          <w:p w14:paraId="629E7942" w14:textId="77777777" w:rsidR="00F905D6" w:rsidRDefault="00F905D6" w:rsidP="0089509B">
            <w:pPr>
              <w:keepNext/>
              <w:rPr>
                <w:b/>
              </w:rPr>
            </w:pPr>
            <w:r>
              <w:rPr>
                <w:b/>
              </w:rPr>
              <w:t>Teamwork</w:t>
            </w:r>
          </w:p>
        </w:tc>
        <w:tc>
          <w:tcPr>
            <w:tcW w:w="3661" w:type="pct"/>
          </w:tcPr>
          <w:p w14:paraId="749ECC5D" w14:textId="77777777" w:rsidR="00F905D6" w:rsidRDefault="00F905D6" w:rsidP="0089509B">
            <w:pPr>
              <w:keepNext/>
            </w:pPr>
            <w:r>
              <w:t xml:space="preserve">Work collaboratively with other class / group members. Give and receive feedback in a supported context. Listen to and act on suggestions from others. </w:t>
            </w:r>
          </w:p>
        </w:tc>
      </w:tr>
      <w:tr w:rsidR="00F905D6" w14:paraId="4CFBAD32" w14:textId="77777777" w:rsidTr="00BB7626">
        <w:tc>
          <w:tcPr>
            <w:tcW w:w="1339" w:type="pct"/>
          </w:tcPr>
          <w:p w14:paraId="732D4CC2" w14:textId="77777777" w:rsidR="00F905D6" w:rsidRDefault="00F905D6" w:rsidP="0089509B">
            <w:pPr>
              <w:keepNext/>
              <w:rPr>
                <w:b/>
              </w:rPr>
            </w:pPr>
            <w:r>
              <w:rPr>
                <w:b/>
              </w:rPr>
              <w:t>Problem solving</w:t>
            </w:r>
          </w:p>
        </w:tc>
        <w:tc>
          <w:tcPr>
            <w:tcW w:w="3661" w:type="pct"/>
          </w:tcPr>
          <w:p w14:paraId="2BE6B6B3" w14:textId="77777777" w:rsidR="00F905D6" w:rsidRDefault="00F905D6" w:rsidP="0089509B">
            <w:pPr>
              <w:keepNext/>
            </w:pPr>
            <w:r>
              <w:t>Recognise problems that may affect learning in a supported context. Rely on prior experience and examples to select solutions to problems. U</w:t>
            </w:r>
            <w:r w:rsidRPr="00130E9F">
              <w:t>se a limited range of reading strategies to create meaning from</w:t>
            </w:r>
            <w:r>
              <w:t xml:space="preserve"> short, simple </w:t>
            </w:r>
            <w:r w:rsidRPr="00285578">
              <w:t>paper based and web based text types</w:t>
            </w:r>
          </w:p>
        </w:tc>
      </w:tr>
      <w:tr w:rsidR="00F905D6" w14:paraId="108391B8" w14:textId="77777777" w:rsidTr="00BB7626">
        <w:tc>
          <w:tcPr>
            <w:tcW w:w="1339" w:type="pct"/>
          </w:tcPr>
          <w:p w14:paraId="6E302B88" w14:textId="77777777" w:rsidR="00F905D6" w:rsidRDefault="00F905D6" w:rsidP="0089509B">
            <w:pPr>
              <w:keepNext/>
              <w:rPr>
                <w:b/>
              </w:rPr>
            </w:pPr>
            <w:r>
              <w:rPr>
                <w:b/>
              </w:rPr>
              <w:t>Initiative and enterprise</w:t>
            </w:r>
          </w:p>
        </w:tc>
        <w:tc>
          <w:tcPr>
            <w:tcW w:w="3661" w:type="pct"/>
          </w:tcPr>
          <w:p w14:paraId="4902EE7A" w14:textId="77777777" w:rsidR="00F905D6" w:rsidRDefault="00F905D6" w:rsidP="0089509B">
            <w:pPr>
              <w:keepNext/>
            </w:pPr>
            <w:r>
              <w:t xml:space="preserve">Adapt to changes, including working alongside supervisor / mentor where support is readily available. </w:t>
            </w:r>
          </w:p>
        </w:tc>
      </w:tr>
      <w:tr w:rsidR="00F905D6" w14:paraId="31C74AF7" w14:textId="77777777" w:rsidTr="00BB7626">
        <w:tc>
          <w:tcPr>
            <w:tcW w:w="1339" w:type="pct"/>
          </w:tcPr>
          <w:p w14:paraId="2279F9B1" w14:textId="77777777" w:rsidR="00F905D6" w:rsidRDefault="00F905D6" w:rsidP="0089509B">
            <w:pPr>
              <w:keepNext/>
              <w:rPr>
                <w:b/>
              </w:rPr>
            </w:pPr>
            <w:r>
              <w:rPr>
                <w:b/>
              </w:rPr>
              <w:t>Planning and organising</w:t>
            </w:r>
          </w:p>
        </w:tc>
        <w:tc>
          <w:tcPr>
            <w:tcW w:w="3661" w:type="pct"/>
          </w:tcPr>
          <w:p w14:paraId="3C6CB778" w14:textId="77777777" w:rsidR="00F905D6" w:rsidRDefault="00F905D6" w:rsidP="0089509B">
            <w:pPr>
              <w:keepNext/>
            </w:pPr>
            <w:r>
              <w:t xml:space="preserve">Plan and carry out simple tasks to meet timelines with support of the teacher / supervisor or other support person. </w:t>
            </w:r>
          </w:p>
        </w:tc>
      </w:tr>
      <w:tr w:rsidR="00F905D6" w14:paraId="14A2A6F8" w14:textId="77777777" w:rsidTr="00BB7626">
        <w:tc>
          <w:tcPr>
            <w:tcW w:w="1339" w:type="pct"/>
          </w:tcPr>
          <w:p w14:paraId="4593AD70" w14:textId="77777777" w:rsidR="00F905D6" w:rsidRDefault="00F905D6" w:rsidP="0089509B">
            <w:pPr>
              <w:keepNext/>
              <w:rPr>
                <w:b/>
              </w:rPr>
            </w:pPr>
            <w:r>
              <w:rPr>
                <w:b/>
              </w:rPr>
              <w:t>Self-management</w:t>
            </w:r>
          </w:p>
        </w:tc>
        <w:tc>
          <w:tcPr>
            <w:tcW w:w="3661" w:type="pct"/>
          </w:tcPr>
          <w:p w14:paraId="4D717502" w14:textId="77777777" w:rsidR="00F905D6" w:rsidRDefault="00F905D6" w:rsidP="0089509B">
            <w:pPr>
              <w:keepNext/>
            </w:pPr>
            <w:r>
              <w:t xml:space="preserve">Complete delegated tasks within set timeframes. </w:t>
            </w:r>
          </w:p>
        </w:tc>
      </w:tr>
      <w:tr w:rsidR="00F905D6" w14:paraId="1E6447D0" w14:textId="77777777" w:rsidTr="00BB7626">
        <w:tc>
          <w:tcPr>
            <w:tcW w:w="1339" w:type="pct"/>
          </w:tcPr>
          <w:p w14:paraId="3EEC3862" w14:textId="77777777" w:rsidR="00F905D6" w:rsidRDefault="00F905D6" w:rsidP="0089509B">
            <w:pPr>
              <w:keepNext/>
              <w:rPr>
                <w:b/>
              </w:rPr>
            </w:pPr>
            <w:r>
              <w:rPr>
                <w:b/>
              </w:rPr>
              <w:t>Learning</w:t>
            </w:r>
          </w:p>
        </w:tc>
        <w:tc>
          <w:tcPr>
            <w:tcW w:w="3661" w:type="pct"/>
          </w:tcPr>
          <w:p w14:paraId="073BDB9A" w14:textId="77777777" w:rsidR="00F905D6" w:rsidRDefault="00F905D6" w:rsidP="0089509B">
            <w:pPr>
              <w:keepNext/>
            </w:pPr>
            <w:r>
              <w:t xml:space="preserve">Identify one or two realistic short term learning objectives and factors that assist learning </w:t>
            </w:r>
          </w:p>
        </w:tc>
      </w:tr>
      <w:tr w:rsidR="00F905D6" w14:paraId="198A342C" w14:textId="77777777" w:rsidTr="00BB7626">
        <w:tc>
          <w:tcPr>
            <w:tcW w:w="1339" w:type="pct"/>
          </w:tcPr>
          <w:p w14:paraId="0823B821" w14:textId="77777777" w:rsidR="00F905D6" w:rsidRDefault="00F905D6" w:rsidP="0089509B">
            <w:pPr>
              <w:keepNext/>
              <w:rPr>
                <w:b/>
              </w:rPr>
            </w:pPr>
            <w:r>
              <w:rPr>
                <w:b/>
              </w:rPr>
              <w:t>Technology</w:t>
            </w:r>
          </w:p>
        </w:tc>
        <w:tc>
          <w:tcPr>
            <w:tcW w:w="3661" w:type="pct"/>
          </w:tcPr>
          <w:p w14:paraId="5D5B7AFD" w14:textId="77777777" w:rsidR="00F905D6" w:rsidRDefault="00F905D6" w:rsidP="0089509B">
            <w:pPr>
              <w:keepNext/>
            </w:pPr>
            <w:r>
              <w:t>Use digital technology with support to locate simple web based information</w:t>
            </w:r>
          </w:p>
        </w:tc>
      </w:tr>
    </w:tbl>
    <w:p w14:paraId="660043EA" w14:textId="577645BF" w:rsidR="00F905D6" w:rsidRPr="00F905D6" w:rsidRDefault="00F905D6" w:rsidP="0089509B">
      <w:pPr>
        <w:keepNext/>
        <w:rPr>
          <w:b/>
        </w:rPr>
      </w:pPr>
      <w:r>
        <w:br w:type="page"/>
      </w:r>
      <w:r w:rsidR="00865453">
        <w:rPr>
          <w:b/>
        </w:rPr>
        <w:lastRenderedPageBreak/>
        <w:t>22476</w:t>
      </w:r>
      <w:r w:rsidRPr="00F905D6">
        <w:rPr>
          <w:b/>
        </w:rPr>
        <w:t>VIC Certificate I in General Education for Adults (Introductory)</w:t>
      </w:r>
    </w:p>
    <w:p w14:paraId="333A503C" w14:textId="77777777" w:rsidR="00F905D6" w:rsidRDefault="00F905D6" w:rsidP="0089509B">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Pr>
      <w:tblGrid>
        <w:gridCol w:w="2638"/>
        <w:gridCol w:w="7217"/>
      </w:tblGrid>
      <w:tr w:rsidR="00F905D6" w14:paraId="44D933C5"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5F24DAAC" w14:textId="77777777" w:rsidR="00F905D6" w:rsidRPr="00F905D6" w:rsidRDefault="00F905D6" w:rsidP="0089509B">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3E5E043" w14:textId="77777777" w:rsidR="00F905D6" w:rsidRDefault="00F905D6" w:rsidP="0089509B">
            <w:pPr>
              <w:keepNext/>
              <w:rPr>
                <w:b/>
              </w:rPr>
            </w:pPr>
            <w:r>
              <w:rPr>
                <w:b/>
              </w:rPr>
              <w:t>Requirements for this qualification include:</w:t>
            </w:r>
          </w:p>
        </w:tc>
      </w:tr>
      <w:tr w:rsidR="00F905D6" w14:paraId="014B3C72" w14:textId="77777777" w:rsidTr="00BB7626">
        <w:tc>
          <w:tcPr>
            <w:tcW w:w="2638" w:type="dxa"/>
            <w:tcBorders>
              <w:top w:val="single" w:sz="4" w:space="0" w:color="auto"/>
              <w:left w:val="single" w:sz="4" w:space="0" w:color="auto"/>
              <w:bottom w:val="single" w:sz="4" w:space="0" w:color="auto"/>
              <w:right w:val="single" w:sz="4" w:space="0" w:color="auto"/>
            </w:tcBorders>
          </w:tcPr>
          <w:p w14:paraId="5BA3E6B4" w14:textId="77777777" w:rsidR="00F905D6" w:rsidRPr="00F905D6" w:rsidRDefault="00F905D6" w:rsidP="0089509B">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39D674F0" w14:textId="77777777" w:rsidR="00F905D6" w:rsidRDefault="00F905D6" w:rsidP="0089509B">
            <w:pPr>
              <w:keepNext/>
            </w:pPr>
            <w:r>
              <w:t xml:space="preserve">Locate relevant information in simple </w:t>
            </w:r>
            <w:r w:rsidRPr="001B2A80">
              <w:t xml:space="preserve">familiar and predictable paper and web based text types </w:t>
            </w:r>
            <w:r>
              <w:t>and visual texts. Read simple texts, familiar signs and symbols in familiar environment. Complete texts with own personal details, factual, numerical information and / or symbols (×). Create simple digital and handwritten sequenced texts for a range of purposes with simple grammatical structures. Follow / give simple clear verbal instructions of one or two steps. Clarify information / ideas / opinions with others in familiar contexts.</w:t>
            </w:r>
          </w:p>
          <w:p w14:paraId="7350E417" w14:textId="77777777" w:rsidR="00F905D6" w:rsidRDefault="00F905D6" w:rsidP="0089509B">
            <w:pPr>
              <w:keepN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F905D6" w14:paraId="4A64147C" w14:textId="77777777" w:rsidTr="00BB7626">
        <w:tc>
          <w:tcPr>
            <w:tcW w:w="2638" w:type="dxa"/>
            <w:tcBorders>
              <w:top w:val="single" w:sz="4" w:space="0" w:color="auto"/>
              <w:left w:val="single" w:sz="4" w:space="0" w:color="auto"/>
              <w:bottom w:val="single" w:sz="4" w:space="0" w:color="auto"/>
              <w:right w:val="single" w:sz="4" w:space="0" w:color="auto"/>
            </w:tcBorders>
          </w:tcPr>
          <w:p w14:paraId="3E5A9F15" w14:textId="77777777" w:rsidR="00F905D6" w:rsidRPr="00F905D6" w:rsidRDefault="00F905D6" w:rsidP="0089509B">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3595AEEA" w14:textId="77777777" w:rsidR="00F905D6" w:rsidRDefault="00F905D6" w:rsidP="0089509B">
            <w:pPr>
              <w:keepNext/>
            </w:pPr>
            <w:r>
              <w:t>Plan and carry out a</w:t>
            </w:r>
            <w:r w:rsidRPr="000E52AB">
              <w:t xml:space="preserve"> project</w:t>
            </w:r>
            <w:r>
              <w:t xml:space="preserve">. Give and receive feedback in a supported context. Listen to and act on suggestions from others. </w:t>
            </w:r>
          </w:p>
        </w:tc>
      </w:tr>
      <w:tr w:rsidR="00F905D6" w14:paraId="3F3F9EF9" w14:textId="77777777" w:rsidTr="00BB7626">
        <w:tc>
          <w:tcPr>
            <w:tcW w:w="2638" w:type="dxa"/>
            <w:tcBorders>
              <w:top w:val="single" w:sz="4" w:space="0" w:color="auto"/>
              <w:left w:val="single" w:sz="4" w:space="0" w:color="auto"/>
              <w:bottom w:val="single" w:sz="4" w:space="0" w:color="auto"/>
              <w:right w:val="single" w:sz="4" w:space="0" w:color="auto"/>
            </w:tcBorders>
          </w:tcPr>
          <w:p w14:paraId="7C72ABD7" w14:textId="77777777" w:rsidR="00F905D6" w:rsidRPr="00F905D6" w:rsidRDefault="00F905D6" w:rsidP="0089509B">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56374C4B" w14:textId="77777777" w:rsidR="00F905D6" w:rsidRDefault="00F905D6" w:rsidP="0089509B">
            <w:pPr>
              <w:keepNext/>
            </w:pPr>
            <w:r>
              <w:t>Identify problems which may affect learning and discuss possible solutions. Draw on own experiences</w:t>
            </w:r>
            <w:r w:rsidRPr="00CB3C18">
              <w:t xml:space="preserve"> to identify learning goals</w:t>
            </w:r>
            <w:r>
              <w:t>. Use a range of strategies to engage with and create text</w:t>
            </w:r>
          </w:p>
          <w:p w14:paraId="2276B662" w14:textId="77777777" w:rsidR="00F905D6" w:rsidRDefault="00F905D6" w:rsidP="0089509B">
            <w:pPr>
              <w:keepNext/>
            </w:pPr>
            <w:r>
              <w:t>Use straight-forward mathematical actions in routine contexts to solve problems.</w:t>
            </w:r>
          </w:p>
        </w:tc>
      </w:tr>
      <w:tr w:rsidR="00F905D6" w14:paraId="26AF61E5" w14:textId="77777777" w:rsidTr="00BB7626">
        <w:tc>
          <w:tcPr>
            <w:tcW w:w="2638" w:type="dxa"/>
            <w:tcBorders>
              <w:top w:val="single" w:sz="4" w:space="0" w:color="auto"/>
              <w:left w:val="single" w:sz="4" w:space="0" w:color="auto"/>
              <w:bottom w:val="single" w:sz="4" w:space="0" w:color="auto"/>
              <w:right w:val="single" w:sz="4" w:space="0" w:color="auto"/>
            </w:tcBorders>
          </w:tcPr>
          <w:p w14:paraId="06C29A57" w14:textId="77777777" w:rsidR="00F905D6" w:rsidRPr="00F905D6" w:rsidRDefault="00F905D6" w:rsidP="0089509B">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72A7B3F3" w14:textId="77777777" w:rsidR="00F905D6" w:rsidRDefault="00F905D6" w:rsidP="0089509B">
            <w:pPr>
              <w:keepNext/>
            </w:pPr>
            <w:r>
              <w:t>Identify supporting resources to meet learning goals</w:t>
            </w:r>
          </w:p>
        </w:tc>
      </w:tr>
      <w:tr w:rsidR="00F905D6" w14:paraId="34E8CAB8" w14:textId="77777777" w:rsidTr="00BB7626">
        <w:tc>
          <w:tcPr>
            <w:tcW w:w="2638" w:type="dxa"/>
            <w:tcBorders>
              <w:top w:val="single" w:sz="4" w:space="0" w:color="auto"/>
              <w:left w:val="single" w:sz="4" w:space="0" w:color="auto"/>
              <w:bottom w:val="single" w:sz="4" w:space="0" w:color="auto"/>
              <w:right w:val="single" w:sz="4" w:space="0" w:color="auto"/>
            </w:tcBorders>
          </w:tcPr>
          <w:p w14:paraId="314B6855" w14:textId="77777777" w:rsidR="00F905D6" w:rsidRPr="00F905D6" w:rsidRDefault="00F905D6" w:rsidP="0089509B">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34EE4C10" w14:textId="77777777" w:rsidR="00F905D6" w:rsidRDefault="00F905D6" w:rsidP="0089509B">
            <w:pPr>
              <w:keepNext/>
            </w:pPr>
            <w:r>
              <w:t>Plan simple tasks. Organise tasks to meet timelines and priorities with support of the teacher / supervisor, or other support person. Organise required materials.</w:t>
            </w:r>
          </w:p>
        </w:tc>
      </w:tr>
      <w:tr w:rsidR="00F905D6" w14:paraId="3F9A3009" w14:textId="77777777" w:rsidTr="00BB7626">
        <w:tc>
          <w:tcPr>
            <w:tcW w:w="2638" w:type="dxa"/>
            <w:tcBorders>
              <w:top w:val="single" w:sz="4" w:space="0" w:color="auto"/>
              <w:left w:val="single" w:sz="4" w:space="0" w:color="auto"/>
              <w:bottom w:val="single" w:sz="4" w:space="0" w:color="auto"/>
              <w:right w:val="single" w:sz="4" w:space="0" w:color="auto"/>
            </w:tcBorders>
          </w:tcPr>
          <w:p w14:paraId="61B5C491" w14:textId="77777777" w:rsidR="00F905D6" w:rsidRPr="00F905D6" w:rsidRDefault="00F905D6" w:rsidP="0089509B">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1542D2B5" w14:textId="77777777" w:rsidR="00F905D6" w:rsidRDefault="00F905D6" w:rsidP="0089509B">
            <w:pPr>
              <w:keepNext/>
            </w:pPr>
            <w:r>
              <w:t xml:space="preserve">Manage own progress towards achievement of goals. </w:t>
            </w:r>
          </w:p>
        </w:tc>
      </w:tr>
      <w:tr w:rsidR="00F905D6" w14:paraId="127988A6" w14:textId="77777777" w:rsidTr="00BB7626">
        <w:tc>
          <w:tcPr>
            <w:tcW w:w="2638" w:type="dxa"/>
            <w:tcBorders>
              <w:top w:val="single" w:sz="4" w:space="0" w:color="auto"/>
              <w:left w:val="single" w:sz="4" w:space="0" w:color="auto"/>
              <w:bottom w:val="single" w:sz="4" w:space="0" w:color="auto"/>
              <w:right w:val="single" w:sz="4" w:space="0" w:color="auto"/>
            </w:tcBorders>
          </w:tcPr>
          <w:p w14:paraId="1931B1A6" w14:textId="77777777" w:rsidR="00F905D6" w:rsidRPr="00F905D6" w:rsidRDefault="00F905D6" w:rsidP="0089509B">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2278E1C2" w14:textId="77777777" w:rsidR="00F905D6" w:rsidRDefault="00F905D6" w:rsidP="0089509B">
            <w:pPr>
              <w:keepNext/>
            </w:pPr>
            <w:r>
              <w:t xml:space="preserve">Clarify goals such as one or two realistic short term goals. Develop a plan. Monitor progress toward achieving goals and options to address barriers </w:t>
            </w:r>
          </w:p>
        </w:tc>
      </w:tr>
      <w:tr w:rsidR="00F905D6" w14:paraId="7A9F39C6" w14:textId="77777777" w:rsidTr="00BB7626">
        <w:tc>
          <w:tcPr>
            <w:tcW w:w="2638" w:type="dxa"/>
            <w:tcBorders>
              <w:top w:val="single" w:sz="4" w:space="0" w:color="auto"/>
              <w:left w:val="single" w:sz="4" w:space="0" w:color="auto"/>
              <w:bottom w:val="single" w:sz="4" w:space="0" w:color="auto"/>
              <w:right w:val="single" w:sz="4" w:space="0" w:color="auto"/>
            </w:tcBorders>
          </w:tcPr>
          <w:p w14:paraId="5B7C127B" w14:textId="77777777" w:rsidR="00F905D6" w:rsidRPr="00F905D6" w:rsidRDefault="00F905D6" w:rsidP="0089509B">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41DDF224" w14:textId="77777777" w:rsidR="00F905D6" w:rsidRDefault="00F905D6" w:rsidP="0089509B">
            <w:pPr>
              <w:keepNext/>
            </w:pPr>
            <w:r>
              <w:t xml:space="preserve">Use digital technology with support to locate simple information and create simple texts </w:t>
            </w:r>
          </w:p>
        </w:tc>
      </w:tr>
    </w:tbl>
    <w:p w14:paraId="497853F2" w14:textId="2D363AA9" w:rsidR="00F905D6" w:rsidRPr="00F905D6" w:rsidRDefault="00F905D6" w:rsidP="0089509B">
      <w:pPr>
        <w:keepNext/>
        <w:rPr>
          <w:b/>
        </w:rPr>
      </w:pPr>
      <w:r>
        <w:br w:type="page"/>
      </w:r>
      <w:r w:rsidR="00865453">
        <w:rPr>
          <w:b/>
        </w:rPr>
        <w:lastRenderedPageBreak/>
        <w:t>22472</w:t>
      </w:r>
      <w:r w:rsidRPr="00F905D6">
        <w:rPr>
          <w:b/>
        </w:rPr>
        <w:t>VIC Certificate I in General Education for Adults</w:t>
      </w:r>
    </w:p>
    <w:p w14:paraId="28393DDD" w14:textId="77777777" w:rsidR="00F905D6" w:rsidRDefault="00F905D6" w:rsidP="0089509B">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Pr>
      <w:tblGrid>
        <w:gridCol w:w="2638"/>
        <w:gridCol w:w="7217"/>
      </w:tblGrid>
      <w:tr w:rsidR="00F905D6" w14:paraId="64A888B7"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3706FDAF" w14:textId="77777777" w:rsidR="00F905D6" w:rsidRPr="00F905D6" w:rsidRDefault="00F905D6" w:rsidP="0089509B">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23EF778" w14:textId="77777777" w:rsidR="00F905D6" w:rsidRDefault="00F905D6" w:rsidP="0089509B">
            <w:pPr>
              <w:keepNext/>
              <w:rPr>
                <w:b/>
              </w:rPr>
            </w:pPr>
            <w:r>
              <w:rPr>
                <w:b/>
              </w:rPr>
              <w:t>Requirements for this qualification include:</w:t>
            </w:r>
          </w:p>
        </w:tc>
      </w:tr>
      <w:tr w:rsidR="00F905D6" w14:paraId="22B83B51" w14:textId="77777777" w:rsidTr="00BB7626">
        <w:tc>
          <w:tcPr>
            <w:tcW w:w="2638" w:type="dxa"/>
            <w:tcBorders>
              <w:top w:val="single" w:sz="4" w:space="0" w:color="auto"/>
              <w:left w:val="single" w:sz="4" w:space="0" w:color="auto"/>
              <w:bottom w:val="single" w:sz="4" w:space="0" w:color="auto"/>
              <w:right w:val="single" w:sz="4" w:space="0" w:color="auto"/>
            </w:tcBorders>
          </w:tcPr>
          <w:p w14:paraId="3091B151" w14:textId="77777777" w:rsidR="00F905D6" w:rsidRPr="00F905D6" w:rsidRDefault="00F905D6" w:rsidP="0089509B">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604C4C49" w14:textId="5CFA266E" w:rsidR="00F905D6" w:rsidRDefault="00F905D6" w:rsidP="0089509B">
            <w:pPr>
              <w:keepNext/>
            </w:pPr>
            <w:r>
              <w:t xml:space="preserve">Locate relevant information in familiar and less familiar, </w:t>
            </w:r>
            <w:r w:rsidRPr="004741FB">
              <w:t>paper and web based text types</w:t>
            </w:r>
            <w:r>
              <w:t>. Read and interpret text types, write texts of limited complexity relevant to own purposes.</w:t>
            </w:r>
            <w:r w:rsidR="00FA7CF7">
              <w:t xml:space="preserve"> </w:t>
            </w:r>
            <w:r>
              <w:t>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14:paraId="6A1780E2" w14:textId="77777777" w:rsidR="00F905D6" w:rsidRDefault="00F905D6" w:rsidP="0089509B">
            <w:pPr>
              <w:keepNext/>
            </w:pPr>
            <w:r>
              <w:t>Select mathematical information embedded in a task. Use formal and informal mathematical language and representation.</w:t>
            </w:r>
          </w:p>
        </w:tc>
      </w:tr>
      <w:tr w:rsidR="00F905D6" w14:paraId="6B87B46E" w14:textId="77777777" w:rsidTr="00BB7626">
        <w:tc>
          <w:tcPr>
            <w:tcW w:w="2638" w:type="dxa"/>
            <w:tcBorders>
              <w:top w:val="single" w:sz="4" w:space="0" w:color="auto"/>
              <w:left w:val="single" w:sz="4" w:space="0" w:color="auto"/>
              <w:bottom w:val="single" w:sz="4" w:space="0" w:color="auto"/>
              <w:right w:val="single" w:sz="4" w:space="0" w:color="auto"/>
            </w:tcBorders>
          </w:tcPr>
          <w:p w14:paraId="10C84468" w14:textId="77777777" w:rsidR="00F905D6" w:rsidRPr="00F905D6" w:rsidRDefault="00F905D6" w:rsidP="0089509B">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6DF5032D" w14:textId="77777777" w:rsidR="00F905D6" w:rsidRDefault="00F905D6" w:rsidP="0089509B">
            <w:pPr>
              <w:keepN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F905D6" w14:paraId="2723D777" w14:textId="77777777" w:rsidTr="00BB7626">
        <w:tc>
          <w:tcPr>
            <w:tcW w:w="2638" w:type="dxa"/>
            <w:tcBorders>
              <w:top w:val="single" w:sz="4" w:space="0" w:color="auto"/>
              <w:left w:val="single" w:sz="4" w:space="0" w:color="auto"/>
              <w:bottom w:val="single" w:sz="4" w:space="0" w:color="auto"/>
              <w:right w:val="single" w:sz="4" w:space="0" w:color="auto"/>
            </w:tcBorders>
          </w:tcPr>
          <w:p w14:paraId="5021CD21" w14:textId="77777777" w:rsidR="00F905D6" w:rsidRPr="00F905D6" w:rsidRDefault="00F905D6" w:rsidP="0089509B">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3BC75DDB" w14:textId="5AB5E0D0" w:rsidR="00F905D6" w:rsidRDefault="00F905D6" w:rsidP="0089509B">
            <w:pPr>
              <w:keepNext/>
            </w:pPr>
            <w:r w:rsidRPr="004741FB">
              <w:t>Review and compare current skills and knowledge with identified goals</w:t>
            </w:r>
            <w:r>
              <w:t>.</w:t>
            </w:r>
            <w:r w:rsidR="00FA7CF7">
              <w:t xml:space="preserve"> </w:t>
            </w:r>
            <w:r>
              <w:t xml:space="preserve">Solve problems in routine contexts such as </w:t>
            </w:r>
            <w:r w:rsidRPr="00B067FD">
              <w:t>identify</w:t>
            </w:r>
            <w:r>
              <w:t>ing</w:t>
            </w:r>
            <w:r w:rsidRPr="00B067FD">
              <w:t xml:space="preserve"> contingencies </w:t>
            </w:r>
            <w:r>
              <w:t>to deal with barriers related to</w:t>
            </w:r>
            <w:r w:rsidRPr="00B067FD">
              <w:t xml:space="preserve"> project</w:t>
            </w:r>
            <w:r>
              <w:t xml:space="preserve"> completion.</w:t>
            </w:r>
          </w:p>
          <w:p w14:paraId="6A685F7E" w14:textId="77777777" w:rsidR="00F905D6" w:rsidRDefault="00F905D6" w:rsidP="0089509B">
            <w:pPr>
              <w:keepNext/>
            </w:pPr>
            <w:r>
              <w:t>Apply strategies to interpret different text types.</w:t>
            </w:r>
          </w:p>
          <w:p w14:paraId="412442CF" w14:textId="77777777" w:rsidR="00F905D6" w:rsidRDefault="00F905D6" w:rsidP="0089509B">
            <w:pPr>
              <w:keepNext/>
            </w:pPr>
            <w:r>
              <w:t>Select and apply a range of mathematical strategies to solve problems in routine contexts.</w:t>
            </w:r>
          </w:p>
        </w:tc>
      </w:tr>
      <w:tr w:rsidR="00F905D6" w14:paraId="316BB48A" w14:textId="77777777" w:rsidTr="00BB7626">
        <w:tc>
          <w:tcPr>
            <w:tcW w:w="2638" w:type="dxa"/>
            <w:tcBorders>
              <w:top w:val="single" w:sz="4" w:space="0" w:color="auto"/>
              <w:left w:val="single" w:sz="4" w:space="0" w:color="auto"/>
              <w:bottom w:val="single" w:sz="4" w:space="0" w:color="auto"/>
              <w:right w:val="single" w:sz="4" w:space="0" w:color="auto"/>
            </w:tcBorders>
          </w:tcPr>
          <w:p w14:paraId="250DC906" w14:textId="77777777" w:rsidR="00F905D6" w:rsidRPr="00F905D6" w:rsidRDefault="00F905D6" w:rsidP="0089509B">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1CE5A806" w14:textId="77777777" w:rsidR="00F905D6" w:rsidRDefault="00F905D6" w:rsidP="0089509B">
            <w:pPr>
              <w:keepNext/>
            </w:pPr>
            <w:r>
              <w:t>Identify and use own familiar support resources to support own learning such as planning a project.</w:t>
            </w:r>
          </w:p>
        </w:tc>
      </w:tr>
      <w:tr w:rsidR="00F905D6" w14:paraId="402996FB" w14:textId="77777777" w:rsidTr="00BB7626">
        <w:tc>
          <w:tcPr>
            <w:tcW w:w="2638" w:type="dxa"/>
            <w:tcBorders>
              <w:top w:val="single" w:sz="4" w:space="0" w:color="auto"/>
              <w:left w:val="single" w:sz="4" w:space="0" w:color="auto"/>
              <w:bottom w:val="single" w:sz="4" w:space="0" w:color="auto"/>
              <w:right w:val="single" w:sz="4" w:space="0" w:color="auto"/>
            </w:tcBorders>
          </w:tcPr>
          <w:p w14:paraId="0BF9DB1E" w14:textId="77777777" w:rsidR="00F905D6" w:rsidRPr="00F905D6" w:rsidRDefault="00F905D6" w:rsidP="0089509B">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0B57BE3B" w14:textId="22C8694C" w:rsidR="00F905D6" w:rsidRDefault="00F905D6" w:rsidP="0089509B">
            <w:pPr>
              <w:keepNext/>
            </w:pPr>
            <w:r>
              <w:t>Plan processes and stages to achieve identified goals.</w:t>
            </w:r>
            <w:r w:rsidR="00FA7CF7">
              <w:t xml:space="preserve"> </w:t>
            </w:r>
            <w:r>
              <w:t>Carry out tasks to meet timelines and priorities. Review effectiveness of plan in achieving goals.</w:t>
            </w:r>
          </w:p>
        </w:tc>
      </w:tr>
      <w:tr w:rsidR="00F905D6" w14:paraId="77637892" w14:textId="77777777" w:rsidTr="00BB7626">
        <w:tc>
          <w:tcPr>
            <w:tcW w:w="2638" w:type="dxa"/>
            <w:tcBorders>
              <w:top w:val="single" w:sz="4" w:space="0" w:color="auto"/>
              <w:left w:val="single" w:sz="4" w:space="0" w:color="auto"/>
              <w:bottom w:val="single" w:sz="4" w:space="0" w:color="auto"/>
              <w:right w:val="single" w:sz="4" w:space="0" w:color="auto"/>
            </w:tcBorders>
          </w:tcPr>
          <w:p w14:paraId="1691E1D8" w14:textId="77777777" w:rsidR="00F905D6" w:rsidRPr="00F905D6" w:rsidRDefault="00F905D6" w:rsidP="0089509B">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7591D9F5" w14:textId="77777777" w:rsidR="00F905D6" w:rsidRDefault="00F905D6" w:rsidP="0089509B">
            <w:pPr>
              <w:keepNext/>
            </w:pPr>
            <w:r>
              <w:t>Take responsibility for prioritising and completing delegated project tasks. Monitor and review own performance in achieving learning goals.</w:t>
            </w:r>
          </w:p>
        </w:tc>
      </w:tr>
      <w:tr w:rsidR="00F905D6" w14:paraId="0A869547" w14:textId="77777777" w:rsidTr="00BB7626">
        <w:tc>
          <w:tcPr>
            <w:tcW w:w="2638" w:type="dxa"/>
            <w:tcBorders>
              <w:top w:val="single" w:sz="4" w:space="0" w:color="auto"/>
              <w:left w:val="single" w:sz="4" w:space="0" w:color="auto"/>
              <w:bottom w:val="single" w:sz="4" w:space="0" w:color="auto"/>
              <w:right w:val="single" w:sz="4" w:space="0" w:color="auto"/>
            </w:tcBorders>
          </w:tcPr>
          <w:p w14:paraId="3E1580E2" w14:textId="77777777" w:rsidR="00F905D6" w:rsidRPr="00F905D6" w:rsidRDefault="00F905D6" w:rsidP="0089509B">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59FE4414" w14:textId="77777777" w:rsidR="00F905D6" w:rsidRDefault="00F905D6" w:rsidP="0089509B">
            <w:pPr>
              <w:keepNext/>
            </w:pPr>
            <w:r w:rsidRPr="004741FB">
              <w:t>Identify and clarify long and short term goals</w:t>
            </w:r>
            <w:r>
              <w:t xml:space="preserve"> and</w:t>
            </w:r>
            <w:r w:rsidRPr="004741FB">
              <w:t xml:space="preserve"> </w:t>
            </w:r>
            <w:r>
              <w:t>indicators of success. Identify factors impacting on achieving goals. Identify own skills and recognise how to learn best. Monitor progress towards achieving goals and make adjustments if necessary.</w:t>
            </w:r>
          </w:p>
        </w:tc>
      </w:tr>
      <w:tr w:rsidR="00F905D6" w14:paraId="21CA3B3B" w14:textId="77777777" w:rsidTr="00BB7626">
        <w:tc>
          <w:tcPr>
            <w:tcW w:w="2638" w:type="dxa"/>
            <w:tcBorders>
              <w:top w:val="single" w:sz="4" w:space="0" w:color="auto"/>
              <w:left w:val="single" w:sz="4" w:space="0" w:color="auto"/>
              <w:bottom w:val="single" w:sz="4" w:space="0" w:color="auto"/>
              <w:right w:val="single" w:sz="4" w:space="0" w:color="auto"/>
            </w:tcBorders>
          </w:tcPr>
          <w:p w14:paraId="68196862" w14:textId="77777777" w:rsidR="00F905D6" w:rsidRPr="00F905D6" w:rsidRDefault="00F905D6" w:rsidP="0089509B">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31C65C28" w14:textId="2607FC67" w:rsidR="00F905D6" w:rsidRDefault="00F905D6" w:rsidP="0089509B">
            <w:pPr>
              <w:keepNext/>
            </w:pPr>
            <w:r>
              <w:t>Use</w:t>
            </w:r>
            <w:r w:rsidR="00FA7CF7">
              <w:t xml:space="preserve"> </w:t>
            </w:r>
            <w:r>
              <w:t>digital technology to access and navigate web</w:t>
            </w:r>
            <w:r w:rsidRPr="00A37942">
              <w:t xml:space="preserve"> based digital text to locate information of limited complexity</w:t>
            </w:r>
          </w:p>
        </w:tc>
      </w:tr>
    </w:tbl>
    <w:p w14:paraId="664F11F6" w14:textId="77777777" w:rsidR="00F905D6" w:rsidRDefault="00F905D6" w:rsidP="0089509B">
      <w:pPr>
        <w:keepNext/>
      </w:pPr>
    </w:p>
    <w:p w14:paraId="0270E7CF" w14:textId="469AD1E4" w:rsidR="00F905D6" w:rsidRPr="00F905D6" w:rsidRDefault="00F905D6" w:rsidP="0089509B">
      <w:pPr>
        <w:keepNext/>
        <w:rPr>
          <w:b/>
        </w:rPr>
      </w:pPr>
      <w:r>
        <w:br w:type="page"/>
      </w:r>
      <w:r w:rsidR="00013B6B">
        <w:rPr>
          <w:b/>
        </w:rPr>
        <w:lastRenderedPageBreak/>
        <w:t>22473</w:t>
      </w:r>
      <w:r w:rsidRPr="00F905D6">
        <w:rPr>
          <w:b/>
        </w:rPr>
        <w:t>VIC Certificate II in General Education for Adults</w:t>
      </w:r>
    </w:p>
    <w:p w14:paraId="407990B8" w14:textId="77777777" w:rsidR="00F905D6" w:rsidRDefault="00F905D6" w:rsidP="0089509B">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Pr>
      <w:tblGrid>
        <w:gridCol w:w="2268"/>
        <w:gridCol w:w="7587"/>
      </w:tblGrid>
      <w:tr w:rsidR="00F905D6" w14:paraId="650ACAF9"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12B1B63F" w14:textId="77777777" w:rsidR="00F905D6" w:rsidRPr="00F905D6" w:rsidRDefault="00F905D6" w:rsidP="0089509B">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46A9395F" w14:textId="77777777" w:rsidR="00F905D6" w:rsidRDefault="00F905D6" w:rsidP="0089509B">
            <w:pPr>
              <w:keepNext/>
              <w:rPr>
                <w:b/>
              </w:rPr>
            </w:pPr>
            <w:r>
              <w:rPr>
                <w:b/>
              </w:rPr>
              <w:t>Industry/enterprise requirements for this qualification include:</w:t>
            </w:r>
          </w:p>
        </w:tc>
      </w:tr>
      <w:tr w:rsidR="00F905D6" w14:paraId="5D115467" w14:textId="77777777" w:rsidTr="00BB7626">
        <w:tc>
          <w:tcPr>
            <w:tcW w:w="2268" w:type="dxa"/>
            <w:tcBorders>
              <w:top w:val="single" w:sz="4" w:space="0" w:color="auto"/>
              <w:left w:val="single" w:sz="4" w:space="0" w:color="auto"/>
              <w:bottom w:val="single" w:sz="4" w:space="0" w:color="auto"/>
              <w:right w:val="single" w:sz="4" w:space="0" w:color="auto"/>
            </w:tcBorders>
          </w:tcPr>
          <w:p w14:paraId="6A19AE03" w14:textId="77777777" w:rsidR="00F905D6" w:rsidRPr="00F905D6" w:rsidRDefault="00F905D6" w:rsidP="0089509B">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76359715" w14:textId="69033EFF" w:rsidR="00F905D6" w:rsidRDefault="00F905D6" w:rsidP="0089509B">
            <w:pPr>
              <w:keepNext/>
            </w:pPr>
            <w:r>
              <w:t>Locate, interpret and analyse relevance of complex information in paper and web based texts and visual texts.</w:t>
            </w:r>
            <w:r w:rsidR="00FA7CF7">
              <w:t xml:space="preserve"> </w:t>
            </w:r>
            <w:r>
              <w:t xml:space="preserve">Produce </w:t>
            </w:r>
            <w:r w:rsidRPr="002E026E">
              <w:t>unfamiliar and/or unpredictable</w:t>
            </w:r>
            <w:r>
              <w:t xml:space="preserve"> complex texts relevant to purpose and audience. Convey information / ideas / opinions. Apply strategies to analyse information / ideas / opinions. </w:t>
            </w:r>
          </w:p>
          <w:p w14:paraId="00F1F359" w14:textId="77777777" w:rsidR="00F905D6" w:rsidRDefault="00F905D6" w:rsidP="0089509B">
            <w:pPr>
              <w:keepNext/>
            </w:pPr>
            <w:r>
              <w:t>Investigate mathematical information and relationships embedded in a task. Use a range of formal and informal mathematical language and representation.</w:t>
            </w:r>
          </w:p>
        </w:tc>
      </w:tr>
      <w:tr w:rsidR="00F905D6" w14:paraId="1D495DBE" w14:textId="77777777" w:rsidTr="00BB7626">
        <w:tc>
          <w:tcPr>
            <w:tcW w:w="2268" w:type="dxa"/>
            <w:tcBorders>
              <w:top w:val="single" w:sz="4" w:space="0" w:color="auto"/>
              <w:left w:val="single" w:sz="4" w:space="0" w:color="auto"/>
              <w:bottom w:val="single" w:sz="4" w:space="0" w:color="auto"/>
              <w:right w:val="single" w:sz="4" w:space="0" w:color="auto"/>
            </w:tcBorders>
          </w:tcPr>
          <w:p w14:paraId="7CDFE0A9" w14:textId="77777777" w:rsidR="00F905D6" w:rsidRPr="00F905D6" w:rsidRDefault="00F905D6" w:rsidP="0089509B">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33BAB89E" w14:textId="77777777" w:rsidR="00F905D6" w:rsidRDefault="00F905D6" w:rsidP="0089509B">
            <w:pPr>
              <w:keepNext/>
            </w:pPr>
            <w:r>
              <w:t>Work collaboratively to plan, implement and review a project.</w:t>
            </w:r>
          </w:p>
        </w:tc>
      </w:tr>
      <w:tr w:rsidR="00F905D6" w14:paraId="481BC71E" w14:textId="77777777" w:rsidTr="00BB7626">
        <w:tc>
          <w:tcPr>
            <w:tcW w:w="2268" w:type="dxa"/>
            <w:tcBorders>
              <w:top w:val="single" w:sz="4" w:space="0" w:color="auto"/>
              <w:left w:val="single" w:sz="4" w:space="0" w:color="auto"/>
              <w:bottom w:val="single" w:sz="4" w:space="0" w:color="auto"/>
              <w:right w:val="single" w:sz="4" w:space="0" w:color="auto"/>
            </w:tcBorders>
          </w:tcPr>
          <w:p w14:paraId="229DFB6C" w14:textId="77777777" w:rsidR="00F905D6" w:rsidRPr="00F905D6" w:rsidRDefault="00F905D6" w:rsidP="0089509B">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21C316F5" w14:textId="2C1A504C" w:rsidR="00F905D6" w:rsidRDefault="00F905D6" w:rsidP="0089509B">
            <w:pPr>
              <w:keepNext/>
            </w:pPr>
            <w:r>
              <w:t>Identify and address issues and barriers which arise in completion of learning tasks such as project implementation and achievement of goals</w:t>
            </w:r>
            <w:r w:rsidR="00FA7CF7">
              <w:t xml:space="preserve">  </w:t>
            </w:r>
            <w:r>
              <w:t>and propose potential solutions. Source and obtain resources required for task completion. A</w:t>
            </w:r>
            <w:r w:rsidRPr="008D4F54">
              <w:t xml:space="preserve">pply critical analysis skills to interpret </w:t>
            </w:r>
            <w:r>
              <w:t>and compare text types</w:t>
            </w:r>
          </w:p>
          <w:p w14:paraId="54547BBC" w14:textId="77777777" w:rsidR="00F905D6" w:rsidRDefault="00F905D6" w:rsidP="0089509B">
            <w:pPr>
              <w:keepNext/>
            </w:pPr>
            <w:r>
              <w:t>Select and apply a range of mathematical strategies to solve problems in a variety of contexts.</w:t>
            </w:r>
          </w:p>
        </w:tc>
      </w:tr>
      <w:tr w:rsidR="00F905D6" w14:paraId="6B9F4E05" w14:textId="77777777" w:rsidTr="00BB7626">
        <w:tc>
          <w:tcPr>
            <w:tcW w:w="2268" w:type="dxa"/>
            <w:tcBorders>
              <w:top w:val="single" w:sz="4" w:space="0" w:color="auto"/>
              <w:left w:val="single" w:sz="4" w:space="0" w:color="auto"/>
              <w:bottom w:val="single" w:sz="4" w:space="0" w:color="auto"/>
              <w:right w:val="single" w:sz="4" w:space="0" w:color="auto"/>
            </w:tcBorders>
          </w:tcPr>
          <w:p w14:paraId="6CB2B259" w14:textId="77777777" w:rsidR="00F905D6" w:rsidRPr="00F905D6" w:rsidRDefault="00F905D6" w:rsidP="0089509B">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E70E21E" w14:textId="77777777" w:rsidR="00F905D6" w:rsidRDefault="00F905D6" w:rsidP="0089509B">
            <w:pPr>
              <w:keepNext/>
            </w:pPr>
            <w:r>
              <w:t xml:space="preserve">Initiate and use support resources from a range of sources. </w:t>
            </w:r>
          </w:p>
        </w:tc>
      </w:tr>
      <w:tr w:rsidR="00F905D6" w14:paraId="1FA39DF0" w14:textId="77777777" w:rsidTr="00BB7626">
        <w:tc>
          <w:tcPr>
            <w:tcW w:w="2268" w:type="dxa"/>
            <w:tcBorders>
              <w:top w:val="single" w:sz="4" w:space="0" w:color="auto"/>
              <w:left w:val="single" w:sz="4" w:space="0" w:color="auto"/>
              <w:bottom w:val="single" w:sz="4" w:space="0" w:color="auto"/>
              <w:right w:val="single" w:sz="4" w:space="0" w:color="auto"/>
            </w:tcBorders>
          </w:tcPr>
          <w:p w14:paraId="59810DB3" w14:textId="77777777" w:rsidR="00F905D6" w:rsidRPr="00F905D6" w:rsidRDefault="00F905D6" w:rsidP="0089509B">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46F77DD8" w14:textId="77777777" w:rsidR="00F905D6" w:rsidRDefault="00F905D6" w:rsidP="0089509B">
            <w:pPr>
              <w:keepNext/>
            </w:pPr>
            <w:r>
              <w:t xml:space="preserve">Access information about pathway options and compare to goals. Plan and implement stages / processes / timelines / responsibilities. Locate / access resources. Evaluate planning including successful outcomes and barriers to completion. .Organise and select learning tasks to compile portfolio </w:t>
            </w:r>
          </w:p>
        </w:tc>
      </w:tr>
      <w:tr w:rsidR="00F905D6" w14:paraId="5E180104" w14:textId="77777777" w:rsidTr="00BB7626">
        <w:tc>
          <w:tcPr>
            <w:tcW w:w="2268" w:type="dxa"/>
            <w:tcBorders>
              <w:top w:val="single" w:sz="4" w:space="0" w:color="auto"/>
              <w:left w:val="single" w:sz="4" w:space="0" w:color="auto"/>
              <w:bottom w:val="single" w:sz="4" w:space="0" w:color="auto"/>
              <w:right w:val="single" w:sz="4" w:space="0" w:color="auto"/>
            </w:tcBorders>
          </w:tcPr>
          <w:p w14:paraId="62EECB30" w14:textId="77777777" w:rsidR="00F905D6" w:rsidRPr="00F905D6" w:rsidRDefault="00F905D6" w:rsidP="0089509B">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7DF5E9D1" w14:textId="77777777" w:rsidR="00F905D6" w:rsidRDefault="00F905D6" w:rsidP="0089509B">
            <w:pPr>
              <w:keepNext/>
            </w:pPr>
            <w:r>
              <w:t>Prioritise and complete delegated tasks related to project completion. Monitor and evaluate own performance t</w:t>
            </w:r>
            <w:r w:rsidRPr="00964A3F">
              <w:t>owards end-of-course goals and objectives</w:t>
            </w:r>
            <w:r>
              <w:t xml:space="preserve">. </w:t>
            </w:r>
          </w:p>
        </w:tc>
      </w:tr>
      <w:tr w:rsidR="00F905D6" w14:paraId="43899BE7" w14:textId="77777777" w:rsidTr="00BB7626">
        <w:tc>
          <w:tcPr>
            <w:tcW w:w="2268" w:type="dxa"/>
            <w:tcBorders>
              <w:top w:val="single" w:sz="4" w:space="0" w:color="auto"/>
              <w:left w:val="single" w:sz="4" w:space="0" w:color="auto"/>
              <w:bottom w:val="single" w:sz="4" w:space="0" w:color="auto"/>
              <w:right w:val="single" w:sz="4" w:space="0" w:color="auto"/>
            </w:tcBorders>
          </w:tcPr>
          <w:p w14:paraId="59EBEDAA" w14:textId="77777777" w:rsidR="00F905D6" w:rsidRPr="00F905D6" w:rsidRDefault="00F905D6" w:rsidP="0089509B">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B096C39" w14:textId="496849D0" w:rsidR="00F905D6" w:rsidRDefault="00F905D6" w:rsidP="0089509B">
            <w:pPr>
              <w:keepNext/>
            </w:pPr>
            <w:r>
              <w:t>Identify a range of learning options and compare to own skills.</w:t>
            </w:r>
            <w:r w:rsidR="00FA7CF7">
              <w:t xml:space="preserve"> </w:t>
            </w:r>
            <w:r>
              <w:t>Identify gaps in skills and apply strategies to address these. Review progress towards goals and implement changes in strategy if necessary.</w:t>
            </w:r>
          </w:p>
        </w:tc>
      </w:tr>
      <w:tr w:rsidR="00F905D6" w14:paraId="443351C3" w14:textId="77777777" w:rsidTr="00BB7626">
        <w:tc>
          <w:tcPr>
            <w:tcW w:w="2268" w:type="dxa"/>
            <w:tcBorders>
              <w:top w:val="single" w:sz="4" w:space="0" w:color="auto"/>
              <w:left w:val="single" w:sz="4" w:space="0" w:color="auto"/>
              <w:bottom w:val="single" w:sz="4" w:space="0" w:color="auto"/>
              <w:right w:val="single" w:sz="4" w:space="0" w:color="auto"/>
            </w:tcBorders>
          </w:tcPr>
          <w:p w14:paraId="112EB48D" w14:textId="77777777" w:rsidR="00F905D6" w:rsidRPr="00F905D6" w:rsidRDefault="00F905D6" w:rsidP="0089509B">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7D15193" w14:textId="77777777" w:rsidR="00F905D6" w:rsidRDefault="00F905D6" w:rsidP="0089509B">
            <w:pPr>
              <w:keepNext/>
            </w:pPr>
            <w:r w:rsidRPr="008D4F54">
              <w:t>Technology skil</w:t>
            </w:r>
            <w:r>
              <w:t>ls to access and navigate web</w:t>
            </w:r>
            <w:r w:rsidRPr="008D4F54">
              <w:t xml:space="preserve"> based digital text to locate</w:t>
            </w:r>
            <w:r>
              <w:t>, select and use complex information</w:t>
            </w:r>
          </w:p>
        </w:tc>
      </w:tr>
    </w:tbl>
    <w:p w14:paraId="7FD48C1D" w14:textId="77777777" w:rsidR="00F905D6" w:rsidRDefault="00F905D6" w:rsidP="0089509B">
      <w:pPr>
        <w:pStyle w:val="VQANormalText"/>
        <w:keepNext/>
      </w:pPr>
    </w:p>
    <w:p w14:paraId="1810326B" w14:textId="5651C9E4" w:rsidR="00F905D6" w:rsidRPr="00F905D6" w:rsidRDefault="00F905D6" w:rsidP="0089509B">
      <w:pPr>
        <w:keepNext/>
        <w:rPr>
          <w:b/>
        </w:rPr>
      </w:pPr>
      <w:r>
        <w:br w:type="page"/>
      </w:r>
      <w:r w:rsidR="00013B6B">
        <w:rPr>
          <w:b/>
        </w:rPr>
        <w:lastRenderedPageBreak/>
        <w:t>22474</w:t>
      </w:r>
      <w:r w:rsidRPr="00F905D6">
        <w:rPr>
          <w:b/>
        </w:rPr>
        <w:t>VIC Certificate III in General Education for Adults</w:t>
      </w:r>
    </w:p>
    <w:p w14:paraId="406AEC57" w14:textId="77777777" w:rsidR="00F905D6" w:rsidRDefault="00F905D6" w:rsidP="0089509B">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Pr>
      <w:tblGrid>
        <w:gridCol w:w="2268"/>
        <w:gridCol w:w="7587"/>
      </w:tblGrid>
      <w:tr w:rsidR="00F905D6" w14:paraId="2B6D5390"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60F9ABA8" w14:textId="77777777" w:rsidR="00F905D6" w:rsidRPr="00F905D6" w:rsidRDefault="00F905D6" w:rsidP="0089509B">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653B3501" w14:textId="77777777" w:rsidR="00F905D6" w:rsidRDefault="00F905D6" w:rsidP="0089509B">
            <w:pPr>
              <w:keepNext/>
              <w:rPr>
                <w:b/>
              </w:rPr>
            </w:pPr>
            <w:r>
              <w:rPr>
                <w:b/>
              </w:rPr>
              <w:t>Industry/enterprise requirements for this qualification include:</w:t>
            </w:r>
          </w:p>
        </w:tc>
      </w:tr>
      <w:tr w:rsidR="00F905D6" w14:paraId="6024E34B" w14:textId="77777777" w:rsidTr="00BB7626">
        <w:tc>
          <w:tcPr>
            <w:tcW w:w="2268" w:type="dxa"/>
            <w:tcBorders>
              <w:top w:val="single" w:sz="4" w:space="0" w:color="auto"/>
              <w:left w:val="single" w:sz="4" w:space="0" w:color="auto"/>
              <w:bottom w:val="single" w:sz="4" w:space="0" w:color="auto"/>
              <w:right w:val="single" w:sz="4" w:space="0" w:color="auto"/>
            </w:tcBorders>
          </w:tcPr>
          <w:p w14:paraId="1C2B79E1" w14:textId="77777777" w:rsidR="00F905D6" w:rsidRPr="00F905D6" w:rsidRDefault="00F905D6" w:rsidP="0089509B">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4AEF79EA" w14:textId="195C7194" w:rsidR="00F905D6" w:rsidRDefault="00F905D6" w:rsidP="0089509B">
            <w:pPr>
              <w:keepNext/>
            </w:pPr>
            <w:r>
              <w:t xml:space="preserve">Access, interpret and critically evaluate a range of highly complex text types </w:t>
            </w:r>
            <w:r w:rsidRPr="00841C9D">
              <w:t>in paper and web based texts</w:t>
            </w:r>
            <w:r>
              <w:t xml:space="preserve"> for own specific purposes. Write highly complex texts relevant to a range of purposes and audiences.</w:t>
            </w:r>
            <w:r w:rsidR="00FA7CF7">
              <w:t xml:space="preserve"> </w:t>
            </w:r>
            <w:r>
              <w:t>Convey relationships between complex ideas and opinions Investigate mathematical information and relationships embedded in a task. Critically analyse and evaluate appropriateness of mathematical activity. Use a wide range of formal and informal mathematical language and representation.</w:t>
            </w:r>
          </w:p>
        </w:tc>
      </w:tr>
      <w:tr w:rsidR="00F905D6" w14:paraId="49588C2B" w14:textId="77777777" w:rsidTr="00BB7626">
        <w:tc>
          <w:tcPr>
            <w:tcW w:w="2268" w:type="dxa"/>
            <w:tcBorders>
              <w:top w:val="single" w:sz="4" w:space="0" w:color="auto"/>
              <w:left w:val="single" w:sz="4" w:space="0" w:color="auto"/>
              <w:bottom w:val="single" w:sz="4" w:space="0" w:color="auto"/>
              <w:right w:val="single" w:sz="4" w:space="0" w:color="auto"/>
            </w:tcBorders>
          </w:tcPr>
          <w:p w14:paraId="0230938F" w14:textId="77777777" w:rsidR="00F905D6" w:rsidRPr="00F905D6" w:rsidRDefault="00F905D6" w:rsidP="0089509B">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1C998A3A" w14:textId="77777777" w:rsidR="00F905D6" w:rsidRDefault="00F905D6" w:rsidP="0089509B">
            <w:pPr>
              <w:keepNext/>
            </w:pPr>
            <w:r>
              <w:t xml:space="preserve">Work collaboratively to complete own tasks. </w:t>
            </w:r>
          </w:p>
        </w:tc>
      </w:tr>
      <w:tr w:rsidR="00F905D6" w14:paraId="3CDFC1EB" w14:textId="77777777" w:rsidTr="00BB7626">
        <w:tc>
          <w:tcPr>
            <w:tcW w:w="2268" w:type="dxa"/>
            <w:tcBorders>
              <w:top w:val="single" w:sz="4" w:space="0" w:color="auto"/>
              <w:left w:val="single" w:sz="4" w:space="0" w:color="auto"/>
              <w:bottom w:val="single" w:sz="4" w:space="0" w:color="auto"/>
              <w:right w:val="single" w:sz="4" w:space="0" w:color="auto"/>
            </w:tcBorders>
          </w:tcPr>
          <w:p w14:paraId="650627D5" w14:textId="77777777" w:rsidR="00F905D6" w:rsidRPr="00F905D6" w:rsidRDefault="00F905D6" w:rsidP="0089509B">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38330AE5" w14:textId="77777777" w:rsidR="00F905D6" w:rsidRDefault="00F905D6" w:rsidP="0089509B">
            <w:pPr>
              <w:keepNext/>
            </w:pPr>
            <w:r>
              <w:t xml:space="preserve">Establish and prioritise learning goals in relation to identified pathway options and evaluate current skills and knowledge against goals. </w:t>
            </w:r>
            <w:r w:rsidRPr="00B405B0">
              <w:t>Examine barriers to success in meeting goals and</w:t>
            </w:r>
            <w:r>
              <w:t xml:space="preserve"> apply</w:t>
            </w:r>
            <w:r w:rsidRPr="00B405B0">
              <w:t xml:space="preserve"> strategies to manage these</w:t>
            </w:r>
            <w:r>
              <w:t>. A</w:t>
            </w:r>
            <w:r w:rsidRPr="00B405B0">
              <w:t xml:space="preserve">pply a repertoire of strategies to </w:t>
            </w:r>
            <w:r>
              <w:t>interpret and critically analyse and evaluate</w:t>
            </w:r>
            <w:r w:rsidRPr="00B405B0">
              <w:t xml:space="preserve"> structurally </w:t>
            </w:r>
            <w:r>
              <w:t xml:space="preserve">highly </w:t>
            </w:r>
            <w:r w:rsidRPr="00B405B0">
              <w:t>complex texts</w:t>
            </w:r>
            <w:r>
              <w:t xml:space="preserve"> and their features</w:t>
            </w:r>
            <w:r w:rsidRPr="00B405B0">
              <w:t xml:space="preserve"> </w:t>
            </w:r>
          </w:p>
          <w:p w14:paraId="1935B7FA" w14:textId="77777777" w:rsidR="00F905D6" w:rsidRDefault="00F905D6" w:rsidP="0089509B">
            <w:pPr>
              <w:keepNext/>
            </w:pPr>
            <w:r>
              <w:t>Select and apply a wide range of mathematical strategies to generate solutions to problems across a broad range of contexts.</w:t>
            </w:r>
          </w:p>
        </w:tc>
      </w:tr>
      <w:tr w:rsidR="00F905D6" w14:paraId="7932839D" w14:textId="77777777" w:rsidTr="00BB7626">
        <w:tc>
          <w:tcPr>
            <w:tcW w:w="2268" w:type="dxa"/>
            <w:tcBorders>
              <w:top w:val="single" w:sz="4" w:space="0" w:color="auto"/>
              <w:left w:val="single" w:sz="4" w:space="0" w:color="auto"/>
              <w:bottom w:val="single" w:sz="4" w:space="0" w:color="auto"/>
              <w:right w:val="single" w:sz="4" w:space="0" w:color="auto"/>
            </w:tcBorders>
          </w:tcPr>
          <w:p w14:paraId="6F1F34E0" w14:textId="77777777" w:rsidR="00F905D6" w:rsidRPr="00F905D6" w:rsidRDefault="00F905D6" w:rsidP="0089509B">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B3C73C8" w14:textId="77777777" w:rsidR="00F905D6" w:rsidRDefault="00F905D6" w:rsidP="0089509B">
            <w:pPr>
              <w:keepNext/>
            </w:pPr>
            <w:r>
              <w:t>Access, use and evaluate support resources from a broad range of own sources.</w:t>
            </w:r>
          </w:p>
        </w:tc>
      </w:tr>
      <w:tr w:rsidR="00F905D6" w14:paraId="70BCB79D" w14:textId="77777777" w:rsidTr="00BB7626">
        <w:tc>
          <w:tcPr>
            <w:tcW w:w="2268" w:type="dxa"/>
            <w:tcBorders>
              <w:top w:val="single" w:sz="4" w:space="0" w:color="auto"/>
              <w:left w:val="single" w:sz="4" w:space="0" w:color="auto"/>
              <w:bottom w:val="single" w:sz="4" w:space="0" w:color="auto"/>
              <w:right w:val="single" w:sz="4" w:space="0" w:color="auto"/>
            </w:tcBorders>
          </w:tcPr>
          <w:p w14:paraId="21F01493" w14:textId="77777777" w:rsidR="00F905D6" w:rsidRPr="00F905D6" w:rsidRDefault="00F905D6" w:rsidP="0089509B">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12520CAB" w14:textId="0F09A979" w:rsidR="00F905D6" w:rsidRDefault="00F905D6" w:rsidP="0089509B">
            <w:pPr>
              <w:keepNext/>
            </w:pPr>
            <w:r>
              <w:t>Establish learning goals and compare to current skills.</w:t>
            </w:r>
            <w:r w:rsidR="00FA7CF7">
              <w:t xml:space="preserve"> </w:t>
            </w:r>
            <w:r>
              <w:t>Design, implement and monitor achievement of learning goals.</w:t>
            </w:r>
            <w:r w:rsidR="00FA7CF7">
              <w:t xml:space="preserve"> </w:t>
            </w:r>
            <w:r>
              <w:t>Evaluate and select appropriate resources to support completion of learning tasks such as selection and synthesis of text types.</w:t>
            </w:r>
            <w:r w:rsidR="00FA7CF7">
              <w:t xml:space="preserve"> </w:t>
            </w:r>
            <w:r>
              <w:t>G</w:t>
            </w:r>
            <w:r w:rsidRPr="00B405B0">
              <w:t>ather organise and arrange content</w:t>
            </w:r>
            <w:r>
              <w:t xml:space="preserve"> to produce text and prepare a portfolio. A</w:t>
            </w:r>
            <w:r w:rsidRPr="001E10D2">
              <w:t>pply drafting and revision processes</w:t>
            </w:r>
            <w:r>
              <w:t xml:space="preserve"> to create highly complex texts.</w:t>
            </w:r>
          </w:p>
        </w:tc>
      </w:tr>
      <w:tr w:rsidR="00F905D6" w14:paraId="3B0F9728" w14:textId="77777777" w:rsidTr="00BB7626">
        <w:tc>
          <w:tcPr>
            <w:tcW w:w="2268" w:type="dxa"/>
            <w:tcBorders>
              <w:top w:val="single" w:sz="4" w:space="0" w:color="auto"/>
              <w:left w:val="single" w:sz="4" w:space="0" w:color="auto"/>
              <w:bottom w:val="single" w:sz="4" w:space="0" w:color="auto"/>
              <w:right w:val="single" w:sz="4" w:space="0" w:color="auto"/>
            </w:tcBorders>
          </w:tcPr>
          <w:p w14:paraId="12DCE46B" w14:textId="77777777" w:rsidR="00F905D6" w:rsidRPr="00F905D6" w:rsidRDefault="00F905D6" w:rsidP="0089509B">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3F33A361" w14:textId="77777777" w:rsidR="00F905D6" w:rsidRDefault="00F905D6" w:rsidP="0089509B">
            <w:pPr>
              <w:keepNext/>
            </w:pPr>
            <w:r>
              <w:t>Prioritise and complete learning tasks. M</w:t>
            </w:r>
            <w:r w:rsidRPr="00AD189F">
              <w:t>onitor and adjust own progress against documented learning plan</w:t>
            </w:r>
            <w:r>
              <w:t>,</w:t>
            </w:r>
            <w:r w:rsidRPr="00AD189F">
              <w:t xml:space="preserve"> </w:t>
            </w:r>
            <w:r>
              <w:t>evaluate own performance and actively seek and act upon advice and guidance.</w:t>
            </w:r>
          </w:p>
        </w:tc>
      </w:tr>
      <w:tr w:rsidR="00F905D6" w14:paraId="1BB6A616" w14:textId="77777777" w:rsidTr="00BB7626">
        <w:tc>
          <w:tcPr>
            <w:tcW w:w="2268" w:type="dxa"/>
            <w:tcBorders>
              <w:top w:val="single" w:sz="4" w:space="0" w:color="auto"/>
              <w:left w:val="single" w:sz="4" w:space="0" w:color="auto"/>
              <w:bottom w:val="single" w:sz="4" w:space="0" w:color="auto"/>
              <w:right w:val="single" w:sz="4" w:space="0" w:color="auto"/>
            </w:tcBorders>
          </w:tcPr>
          <w:p w14:paraId="6026A7FB" w14:textId="77777777" w:rsidR="00F905D6" w:rsidRPr="00F905D6" w:rsidRDefault="00F905D6" w:rsidP="0089509B">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60728D7" w14:textId="77777777" w:rsidR="00F905D6" w:rsidRDefault="00F905D6" w:rsidP="0089509B">
            <w:pPr>
              <w:keepNext/>
            </w:pPr>
            <w:r>
              <w:t xml:space="preserve">Research and evaluate a range of possible pathway options. Identify own learning contexts and potential barriers impacting on achievement of goals. Monitor and evaluate own learning. Modify strategies if required to meet learning goals. </w:t>
            </w:r>
          </w:p>
        </w:tc>
      </w:tr>
      <w:tr w:rsidR="00F905D6" w14:paraId="59C40E2C" w14:textId="77777777" w:rsidTr="00BB7626">
        <w:tc>
          <w:tcPr>
            <w:tcW w:w="2268" w:type="dxa"/>
            <w:tcBorders>
              <w:top w:val="single" w:sz="4" w:space="0" w:color="auto"/>
              <w:left w:val="single" w:sz="4" w:space="0" w:color="auto"/>
              <w:bottom w:val="single" w:sz="4" w:space="0" w:color="auto"/>
              <w:right w:val="single" w:sz="4" w:space="0" w:color="auto"/>
            </w:tcBorders>
          </w:tcPr>
          <w:p w14:paraId="490E55A3" w14:textId="77777777" w:rsidR="00F905D6" w:rsidRPr="00F905D6" w:rsidRDefault="00F905D6" w:rsidP="0089509B">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5F8182B" w14:textId="77777777" w:rsidR="00F905D6" w:rsidRDefault="00F905D6" w:rsidP="0089509B">
            <w:pPr>
              <w:keepNext/>
            </w:pPr>
            <w:r>
              <w:t>A</w:t>
            </w:r>
            <w:r w:rsidRPr="008F259B">
              <w:t>ccess a</w:t>
            </w:r>
            <w:r>
              <w:t>nd navigate web based</w:t>
            </w:r>
            <w:r w:rsidRPr="008F259B">
              <w:t xml:space="preserve"> text</w:t>
            </w:r>
            <w:r>
              <w:t>s</w:t>
            </w:r>
            <w:r w:rsidRPr="008F259B">
              <w:t xml:space="preserve"> to locate and assess</w:t>
            </w:r>
            <w:r>
              <w:t xml:space="preserve"> highly</w:t>
            </w:r>
            <w:r w:rsidRPr="008F259B">
              <w:t xml:space="preserve"> complex </w:t>
            </w:r>
            <w:r>
              <w:t>texts.</w:t>
            </w:r>
          </w:p>
        </w:tc>
      </w:tr>
    </w:tbl>
    <w:p w14:paraId="5160A50B" w14:textId="77777777" w:rsidR="00F905D6" w:rsidRDefault="00F905D6" w:rsidP="0089509B">
      <w:pPr>
        <w:keepNext/>
      </w:pPr>
    </w:p>
    <w:p w14:paraId="03A888E4" w14:textId="77777777" w:rsidR="00BD5722" w:rsidRDefault="00BD5722" w:rsidP="0089509B">
      <w:pPr>
        <w:keepNext/>
        <w:spacing w:before="0" w:after="0"/>
      </w:pPr>
    </w:p>
    <w:p w14:paraId="739849E6" w14:textId="77777777" w:rsidR="00F905D6" w:rsidRDefault="00F905D6" w:rsidP="0089509B">
      <w:pPr>
        <w:pStyle w:val="CodeTOC"/>
        <w:sectPr w:rsidR="00F905D6" w:rsidSect="003A045C">
          <w:headerReference w:type="even" r:id="rId42"/>
          <w:headerReference w:type="default" r:id="rId43"/>
          <w:headerReference w:type="first" r:id="rId44"/>
          <w:footerReference w:type="first" r:id="rId45"/>
          <w:pgSz w:w="11907" w:h="16840" w:code="9"/>
          <w:pgMar w:top="1135" w:right="1134" w:bottom="1440" w:left="1134" w:header="709" w:footer="709" w:gutter="0"/>
          <w:cols w:space="708"/>
          <w:titlePg/>
          <w:docGrid w:linePitch="360"/>
        </w:sectPr>
      </w:pPr>
    </w:p>
    <w:p w14:paraId="5E3A28F1" w14:textId="3D2E764D" w:rsidR="00D4658F" w:rsidRPr="008D7BED" w:rsidRDefault="00BD5722" w:rsidP="0089509B">
      <w:pPr>
        <w:pStyle w:val="code"/>
      </w:pPr>
      <w:bookmarkStart w:id="41" w:name="_Toc507058551"/>
      <w:bookmarkStart w:id="42" w:name="_Toc514234262"/>
      <w:r w:rsidRPr="008D7BED">
        <w:lastRenderedPageBreak/>
        <w:t>Appendix B: CGEA alignment with the ACSF</w:t>
      </w:r>
      <w:bookmarkEnd w:id="41"/>
      <w:bookmarkEnd w:id="42"/>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
        <w:gridCol w:w="2732"/>
        <w:gridCol w:w="2940"/>
        <w:gridCol w:w="2551"/>
        <w:gridCol w:w="2694"/>
        <w:gridCol w:w="2691"/>
      </w:tblGrid>
      <w:tr w:rsidR="00D4658F" w:rsidRPr="004F4E33" w14:paraId="50C76ABF" w14:textId="77777777" w:rsidTr="00EB34DF">
        <w:tc>
          <w:tcPr>
            <w:tcW w:w="418" w:type="pct"/>
            <w:shd w:val="clear" w:color="auto" w:fill="D99594"/>
          </w:tcPr>
          <w:p w14:paraId="78419783" w14:textId="77777777" w:rsidR="00D4658F" w:rsidRPr="006A4A97" w:rsidRDefault="00D4658F" w:rsidP="0089509B">
            <w:pPr>
              <w:pStyle w:val="VQANormalText"/>
              <w:keepNext/>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75E875C" w14:textId="77777777" w:rsidR="00D4658F" w:rsidRPr="006A4A97" w:rsidRDefault="00D4658F" w:rsidP="0089509B">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507B972F" w14:textId="77777777" w:rsidR="00D4658F" w:rsidRPr="006A4A97" w:rsidRDefault="00D4658F" w:rsidP="0089509B">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3063B9D8" w14:textId="77777777" w:rsidR="00D4658F" w:rsidRPr="006A4A97" w:rsidRDefault="00D4658F" w:rsidP="0089509B">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7CDD7027" w14:textId="77777777" w:rsidR="00D4658F" w:rsidRPr="006A4A97" w:rsidRDefault="00D4658F" w:rsidP="0089509B">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56247C75" w14:textId="77777777" w:rsidR="00D4658F" w:rsidRPr="006A4A97" w:rsidRDefault="00D4658F" w:rsidP="0089509B">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D4658F" w:rsidRPr="0040017C" w14:paraId="3668F651" w14:textId="77777777" w:rsidTr="00EB34DF">
        <w:tc>
          <w:tcPr>
            <w:tcW w:w="418" w:type="pct"/>
            <w:shd w:val="clear" w:color="auto" w:fill="76923C"/>
          </w:tcPr>
          <w:p w14:paraId="0D56FDDA" w14:textId="77777777" w:rsidR="00D4658F" w:rsidRPr="0040017C" w:rsidRDefault="00D4658F" w:rsidP="0089509B">
            <w:pPr>
              <w:pStyle w:val="VQANormalText"/>
              <w:keepNext/>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5D554D37" w14:textId="7305DB79" w:rsidR="00D4658F" w:rsidRPr="0040017C" w:rsidRDefault="001611BA" w:rsidP="0089509B">
            <w:pPr>
              <w:pStyle w:val="VQANormalText"/>
              <w:keepNext/>
              <w:spacing w:before="60" w:after="60"/>
              <w:rPr>
                <w:rFonts w:eastAsia="Calibri"/>
                <w:sz w:val="18"/>
                <w:szCs w:val="20"/>
              </w:rPr>
            </w:pPr>
            <w:r>
              <w:rPr>
                <w:rFonts w:eastAsia="Calibri"/>
                <w:sz w:val="18"/>
                <w:szCs w:val="20"/>
              </w:rPr>
              <w:t>22471</w:t>
            </w:r>
            <w:r w:rsidR="00D4658F">
              <w:rPr>
                <w:rFonts w:eastAsia="Calibri"/>
                <w:sz w:val="18"/>
                <w:szCs w:val="20"/>
              </w:rPr>
              <w:t>VIC</w:t>
            </w:r>
            <w:r w:rsidR="00D4658F" w:rsidRPr="0040017C">
              <w:rPr>
                <w:rFonts w:eastAsia="Calibri"/>
                <w:sz w:val="18"/>
                <w:szCs w:val="20"/>
              </w:rPr>
              <w:t xml:space="preserve"> Initial </w:t>
            </w:r>
          </w:p>
        </w:tc>
        <w:tc>
          <w:tcPr>
            <w:tcW w:w="990" w:type="pct"/>
            <w:shd w:val="clear" w:color="auto" w:fill="76923C"/>
          </w:tcPr>
          <w:p w14:paraId="2C801996" w14:textId="6F75EDF8" w:rsidR="00D4658F" w:rsidRPr="0040017C" w:rsidRDefault="001611BA" w:rsidP="0089509B">
            <w:pPr>
              <w:pStyle w:val="VQANormalText"/>
              <w:keepNext/>
              <w:spacing w:before="60" w:after="60"/>
              <w:rPr>
                <w:rFonts w:eastAsia="Calibri"/>
                <w:sz w:val="18"/>
                <w:szCs w:val="20"/>
              </w:rPr>
            </w:pPr>
            <w:r>
              <w:rPr>
                <w:rFonts w:eastAsia="Calibri"/>
                <w:sz w:val="18"/>
                <w:szCs w:val="20"/>
              </w:rPr>
              <w:t>22476</w:t>
            </w:r>
            <w:r w:rsidR="00D4658F" w:rsidRPr="0040017C">
              <w:rPr>
                <w:rFonts w:eastAsia="Calibri"/>
                <w:sz w:val="18"/>
                <w:szCs w:val="20"/>
              </w:rPr>
              <w:t xml:space="preserve">VIC Certificate I (Introductory ) </w:t>
            </w:r>
          </w:p>
        </w:tc>
        <w:tc>
          <w:tcPr>
            <w:tcW w:w="859" w:type="pct"/>
            <w:shd w:val="clear" w:color="auto" w:fill="76923C"/>
          </w:tcPr>
          <w:p w14:paraId="49626AD4" w14:textId="1FC39C78" w:rsidR="00D4658F" w:rsidRPr="0040017C" w:rsidRDefault="001611BA" w:rsidP="0089509B">
            <w:pPr>
              <w:pStyle w:val="VQANormalText"/>
              <w:keepNext/>
              <w:spacing w:before="60" w:after="60"/>
              <w:rPr>
                <w:rFonts w:eastAsia="Calibri"/>
                <w:sz w:val="18"/>
                <w:szCs w:val="20"/>
              </w:rPr>
            </w:pPr>
            <w:r>
              <w:rPr>
                <w:rFonts w:eastAsia="Calibri"/>
                <w:sz w:val="18"/>
                <w:szCs w:val="20"/>
              </w:rPr>
              <w:t>22472</w:t>
            </w:r>
            <w:r w:rsidR="00D4658F" w:rsidRPr="0040017C">
              <w:rPr>
                <w:rFonts w:eastAsia="Calibri"/>
                <w:sz w:val="18"/>
                <w:szCs w:val="20"/>
              </w:rPr>
              <w:t>VIC Certificate I</w:t>
            </w:r>
          </w:p>
        </w:tc>
        <w:tc>
          <w:tcPr>
            <w:tcW w:w="907" w:type="pct"/>
            <w:shd w:val="clear" w:color="auto" w:fill="76923C"/>
          </w:tcPr>
          <w:p w14:paraId="5FA930F6" w14:textId="2ECEAFF8" w:rsidR="00D4658F" w:rsidRPr="0040017C" w:rsidRDefault="001611BA" w:rsidP="0089509B">
            <w:pPr>
              <w:pStyle w:val="VQANormalText"/>
              <w:keepNext/>
              <w:spacing w:before="60" w:after="60"/>
              <w:rPr>
                <w:rFonts w:eastAsia="Calibri"/>
                <w:sz w:val="18"/>
                <w:szCs w:val="20"/>
              </w:rPr>
            </w:pPr>
            <w:r>
              <w:rPr>
                <w:rFonts w:eastAsia="Calibri"/>
                <w:sz w:val="18"/>
                <w:szCs w:val="20"/>
              </w:rPr>
              <w:t>22473</w:t>
            </w:r>
            <w:r w:rsidR="00D4658F" w:rsidRPr="0040017C">
              <w:rPr>
                <w:rFonts w:eastAsia="Calibri"/>
                <w:sz w:val="18"/>
                <w:szCs w:val="20"/>
              </w:rPr>
              <w:t>VIC Certificate II</w:t>
            </w:r>
          </w:p>
        </w:tc>
        <w:tc>
          <w:tcPr>
            <w:tcW w:w="906" w:type="pct"/>
            <w:shd w:val="clear" w:color="auto" w:fill="76923C"/>
          </w:tcPr>
          <w:p w14:paraId="78C8476C" w14:textId="10EE7A8B" w:rsidR="00D4658F" w:rsidRPr="0040017C" w:rsidRDefault="001611BA" w:rsidP="0089509B">
            <w:pPr>
              <w:pStyle w:val="VQANormalText"/>
              <w:keepNext/>
              <w:spacing w:before="60" w:after="60"/>
              <w:ind w:left="0" w:firstLine="0"/>
              <w:rPr>
                <w:rFonts w:eastAsia="Calibri"/>
                <w:sz w:val="18"/>
                <w:szCs w:val="20"/>
              </w:rPr>
            </w:pPr>
            <w:r>
              <w:rPr>
                <w:rFonts w:eastAsia="Calibri"/>
                <w:sz w:val="18"/>
                <w:szCs w:val="20"/>
              </w:rPr>
              <w:t>22474</w:t>
            </w:r>
            <w:r w:rsidR="00D4658F" w:rsidRPr="0040017C">
              <w:rPr>
                <w:rFonts w:eastAsia="Calibri"/>
                <w:sz w:val="18"/>
                <w:szCs w:val="20"/>
              </w:rPr>
              <w:t>VIC Certificate III</w:t>
            </w:r>
          </w:p>
        </w:tc>
      </w:tr>
      <w:tr w:rsidR="00D4658F" w:rsidRPr="0040017C" w14:paraId="5CD3AF86" w14:textId="77777777" w:rsidTr="00EB34DF">
        <w:tc>
          <w:tcPr>
            <w:tcW w:w="418" w:type="pct"/>
            <w:shd w:val="clear" w:color="auto" w:fill="D6E3BC"/>
          </w:tcPr>
          <w:p w14:paraId="73BE5378" w14:textId="77777777" w:rsidR="00D4658F" w:rsidRPr="0040017C" w:rsidRDefault="00D4658F" w:rsidP="0089509B">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67951ED3" w14:textId="77777777" w:rsidR="00D4658F" w:rsidRDefault="00D4658F" w:rsidP="0089509B">
            <w:pPr>
              <w:pStyle w:val="VQANormalText"/>
              <w:keepNext/>
              <w:spacing w:before="40" w:after="40"/>
              <w:rPr>
                <w:rFonts w:eastAsia="Calibri"/>
                <w:sz w:val="18"/>
                <w:szCs w:val="20"/>
              </w:rPr>
            </w:pPr>
            <w:r w:rsidRPr="0040017C">
              <w:rPr>
                <w:rFonts w:eastAsia="Calibri"/>
                <w:sz w:val="18"/>
                <w:szCs w:val="20"/>
              </w:rPr>
              <w:t xml:space="preserve">Short simple </w:t>
            </w:r>
          </w:p>
          <w:p w14:paraId="5ECC64C9"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Highly familiar</w:t>
            </w:r>
          </w:p>
        </w:tc>
        <w:tc>
          <w:tcPr>
            <w:tcW w:w="990" w:type="pct"/>
          </w:tcPr>
          <w:p w14:paraId="62434E95"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4B2A829E" w14:textId="77777777" w:rsidR="00D4658F" w:rsidRDefault="00D4658F" w:rsidP="0089509B">
            <w:pPr>
              <w:pStyle w:val="VQANormalText"/>
              <w:keepNext/>
              <w:spacing w:before="40" w:after="40"/>
              <w:rPr>
                <w:rFonts w:eastAsia="Calibri"/>
                <w:sz w:val="18"/>
                <w:szCs w:val="20"/>
              </w:rPr>
            </w:pPr>
            <w:r w:rsidRPr="0040017C">
              <w:rPr>
                <w:rFonts w:eastAsia="Calibri"/>
                <w:sz w:val="18"/>
                <w:szCs w:val="20"/>
              </w:rPr>
              <w:t xml:space="preserve">Limited complexity </w:t>
            </w:r>
          </w:p>
          <w:p w14:paraId="38E1D518"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Some familiar and unfamiliar elements</w:t>
            </w:r>
          </w:p>
        </w:tc>
        <w:tc>
          <w:tcPr>
            <w:tcW w:w="907" w:type="pct"/>
          </w:tcPr>
          <w:p w14:paraId="4AB8D08F"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Complex</w:t>
            </w:r>
          </w:p>
        </w:tc>
        <w:tc>
          <w:tcPr>
            <w:tcW w:w="906" w:type="pct"/>
          </w:tcPr>
          <w:p w14:paraId="2F25EBCC"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6707968E" w14:textId="77777777" w:rsidTr="00EB34DF">
        <w:tc>
          <w:tcPr>
            <w:tcW w:w="418" w:type="pct"/>
            <w:shd w:val="clear" w:color="auto" w:fill="D6E3BC"/>
          </w:tcPr>
          <w:p w14:paraId="40018D48" w14:textId="77777777" w:rsidR="00D4658F" w:rsidRPr="0040017C" w:rsidRDefault="00D4658F" w:rsidP="0089509B">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1695E8B0"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100C6023"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45D0DB08"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Range </w:t>
            </w:r>
          </w:p>
        </w:tc>
        <w:tc>
          <w:tcPr>
            <w:tcW w:w="907" w:type="pct"/>
          </w:tcPr>
          <w:p w14:paraId="786FA436"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6DFB9171"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1DA9ACFD" w14:textId="77777777" w:rsidTr="00EB34DF">
        <w:tc>
          <w:tcPr>
            <w:tcW w:w="418" w:type="pct"/>
            <w:shd w:val="clear" w:color="auto" w:fill="D6E3BC"/>
          </w:tcPr>
          <w:p w14:paraId="2927C531" w14:textId="77777777" w:rsidR="00D4658F" w:rsidRPr="0040017C" w:rsidRDefault="00D4658F" w:rsidP="0089509B">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75C4A916"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Highly familiar words / phrases</w:t>
            </w:r>
          </w:p>
          <w:p w14:paraId="1497AB5A"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19956700"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Simple familiar texts with clear purpose and familiar vocabulary </w:t>
            </w:r>
          </w:p>
          <w:p w14:paraId="139D3389"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Sentences linked by simple cohesive devices</w:t>
            </w:r>
          </w:p>
        </w:tc>
        <w:tc>
          <w:tcPr>
            <w:tcW w:w="859" w:type="pct"/>
          </w:tcPr>
          <w:p w14:paraId="10CEBBA8"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601C7F0"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6D602CF5"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D4658F" w:rsidRPr="0040017C" w14:paraId="68970B01" w14:textId="77777777" w:rsidTr="00EB34DF">
        <w:tc>
          <w:tcPr>
            <w:tcW w:w="418" w:type="pct"/>
            <w:shd w:val="clear" w:color="auto" w:fill="D6E3BC"/>
          </w:tcPr>
          <w:p w14:paraId="115E34AA" w14:textId="77777777" w:rsidR="00D4658F" w:rsidRPr="0040017C" w:rsidRDefault="00D4658F" w:rsidP="0089509B">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6170D8F"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1D7022CF"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Personally relevant, familiar and predictable</w:t>
            </w:r>
          </w:p>
        </w:tc>
        <w:tc>
          <w:tcPr>
            <w:tcW w:w="859" w:type="pct"/>
          </w:tcPr>
          <w:p w14:paraId="71F41C57"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14:paraId="3CF017D6" w14:textId="0E669BBA" w:rsidR="00D4658F" w:rsidRPr="0040017C" w:rsidRDefault="00D4658F" w:rsidP="0089509B">
            <w:pPr>
              <w:pStyle w:val="VQANormalText"/>
              <w:keepNext/>
              <w:spacing w:before="40" w:after="40"/>
              <w:rPr>
                <w:rFonts w:eastAsia="Calibri"/>
                <w:sz w:val="18"/>
                <w:szCs w:val="20"/>
              </w:rPr>
            </w:pPr>
            <w:r>
              <w:rPr>
                <w:rFonts w:eastAsia="Calibri"/>
                <w:sz w:val="18"/>
                <w:szCs w:val="20"/>
              </w:rPr>
              <w:t>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w:t>
            </w:r>
          </w:p>
        </w:tc>
        <w:tc>
          <w:tcPr>
            <w:tcW w:w="906" w:type="pct"/>
          </w:tcPr>
          <w:p w14:paraId="61CF4BAD"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Broad range including specialisation in one or more contexts</w:t>
            </w:r>
          </w:p>
        </w:tc>
      </w:tr>
      <w:tr w:rsidR="00D4658F" w:rsidRPr="0040017C" w14:paraId="626DEA62" w14:textId="77777777" w:rsidTr="00EB34DF">
        <w:tc>
          <w:tcPr>
            <w:tcW w:w="418" w:type="pct"/>
            <w:shd w:val="clear" w:color="auto" w:fill="76923C"/>
          </w:tcPr>
          <w:p w14:paraId="058E196E" w14:textId="77777777" w:rsidR="00D4658F" w:rsidRPr="0040017C" w:rsidRDefault="00D4658F" w:rsidP="0089509B">
            <w:pPr>
              <w:pStyle w:val="VQANormalText"/>
              <w:keepNext/>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3772524D" w14:textId="77777777" w:rsidR="00D4658F" w:rsidRPr="0040017C" w:rsidRDefault="00D4658F" w:rsidP="0089509B">
            <w:pPr>
              <w:pStyle w:val="VQANormalText"/>
              <w:keepNext/>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37CC166F" w14:textId="77777777" w:rsidR="00D4658F" w:rsidRPr="0040017C" w:rsidRDefault="00D4658F" w:rsidP="0089509B">
            <w:pPr>
              <w:pStyle w:val="VQANormalText"/>
              <w:keepNext/>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2B857E96" w14:textId="77777777" w:rsidR="00D4658F" w:rsidRPr="0040017C" w:rsidRDefault="00D4658F" w:rsidP="0089509B">
            <w:pPr>
              <w:pStyle w:val="VQANormalText"/>
              <w:keepNext/>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3B56074D" w14:textId="77777777" w:rsidR="00D4658F" w:rsidRPr="0040017C" w:rsidRDefault="00D4658F" w:rsidP="0089509B">
            <w:pPr>
              <w:pStyle w:val="VQANormalText"/>
              <w:keepNext/>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6E62E166" w14:textId="77777777" w:rsidR="00D4658F" w:rsidRPr="0040017C" w:rsidRDefault="00D4658F" w:rsidP="0089509B">
            <w:pPr>
              <w:pStyle w:val="VQANormalText"/>
              <w:keepNext/>
              <w:spacing w:before="60" w:after="60"/>
              <w:rPr>
                <w:rFonts w:eastAsia="Calibri"/>
                <w:b/>
                <w:sz w:val="18"/>
                <w:szCs w:val="20"/>
              </w:rPr>
            </w:pPr>
            <w:r w:rsidRPr="0040017C">
              <w:rPr>
                <w:rFonts w:eastAsia="Calibri"/>
                <w:b/>
                <w:sz w:val="18"/>
                <w:szCs w:val="20"/>
              </w:rPr>
              <w:t>III</w:t>
            </w:r>
          </w:p>
        </w:tc>
      </w:tr>
      <w:tr w:rsidR="00D4658F" w:rsidRPr="0040017C" w14:paraId="7C328794" w14:textId="77777777" w:rsidTr="00EB34DF">
        <w:tc>
          <w:tcPr>
            <w:tcW w:w="418" w:type="pct"/>
            <w:shd w:val="clear" w:color="auto" w:fill="D6E3BC"/>
          </w:tcPr>
          <w:p w14:paraId="2DC593D6" w14:textId="77777777" w:rsidR="00D4658F" w:rsidRPr="0040017C" w:rsidRDefault="00D4658F" w:rsidP="0089509B">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0FC5313E"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Short simple </w:t>
            </w:r>
          </w:p>
        </w:tc>
        <w:tc>
          <w:tcPr>
            <w:tcW w:w="990" w:type="pct"/>
          </w:tcPr>
          <w:p w14:paraId="1AFEC95A"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3B7F5385"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Limited complexity </w:t>
            </w:r>
          </w:p>
        </w:tc>
        <w:tc>
          <w:tcPr>
            <w:tcW w:w="907" w:type="pct"/>
          </w:tcPr>
          <w:p w14:paraId="1EB3D648"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Complex</w:t>
            </w:r>
          </w:p>
        </w:tc>
        <w:tc>
          <w:tcPr>
            <w:tcW w:w="906" w:type="pct"/>
          </w:tcPr>
          <w:p w14:paraId="74304E23"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511FB06E" w14:textId="77777777" w:rsidTr="00EB34DF">
        <w:tc>
          <w:tcPr>
            <w:tcW w:w="418" w:type="pct"/>
            <w:shd w:val="clear" w:color="auto" w:fill="D6E3BC"/>
          </w:tcPr>
          <w:p w14:paraId="39882423" w14:textId="77777777" w:rsidR="00D4658F" w:rsidRPr="0040017C" w:rsidRDefault="00D4658F" w:rsidP="0089509B">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36DF37CB"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2C6C41DC"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502769F7"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131908CB"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427301FA"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21C655FE" w14:textId="77777777" w:rsidTr="00EB34DF">
        <w:tc>
          <w:tcPr>
            <w:tcW w:w="418" w:type="pct"/>
            <w:shd w:val="clear" w:color="auto" w:fill="D6E3BC"/>
          </w:tcPr>
          <w:p w14:paraId="47C05948" w14:textId="77777777" w:rsidR="00D4658F" w:rsidRPr="0040017C" w:rsidRDefault="00D4658F" w:rsidP="0089509B">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392DF985"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 xml:space="preserve">Highly familiar words / phrases </w:t>
            </w:r>
          </w:p>
          <w:p w14:paraId="33CA3F68"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0EF3552"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Clear purpose and familiar vocabulary</w:t>
            </w:r>
          </w:p>
        </w:tc>
        <w:tc>
          <w:tcPr>
            <w:tcW w:w="859" w:type="pct"/>
          </w:tcPr>
          <w:p w14:paraId="23DD8201"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03D1138B"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06E7714C"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77F2341E" w14:textId="77777777" w:rsidR="00D4658F" w:rsidRPr="0040017C" w:rsidRDefault="00D4658F" w:rsidP="0089509B">
            <w:pPr>
              <w:pStyle w:val="VQANormalText"/>
              <w:keepN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D4658F" w:rsidRPr="0040017C" w14:paraId="01F5F129" w14:textId="77777777" w:rsidTr="00EB34DF">
        <w:tc>
          <w:tcPr>
            <w:tcW w:w="418" w:type="pct"/>
            <w:shd w:val="clear" w:color="auto" w:fill="D6E3BC"/>
          </w:tcPr>
          <w:p w14:paraId="50DDA4C0" w14:textId="77777777" w:rsidR="00D4658F" w:rsidRPr="0040017C" w:rsidRDefault="00D4658F" w:rsidP="0089509B">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2062B6C"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21BCA7A0" w14:textId="77777777" w:rsidR="00D4658F" w:rsidRDefault="00D4658F" w:rsidP="0089509B">
            <w:pPr>
              <w:pStyle w:val="VQANormalText"/>
              <w:keepN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5D777359"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Limited range of contexts</w:t>
            </w:r>
          </w:p>
        </w:tc>
        <w:tc>
          <w:tcPr>
            <w:tcW w:w="859" w:type="pct"/>
          </w:tcPr>
          <w:p w14:paraId="4A910F73" w14:textId="77777777" w:rsidR="00D4658F" w:rsidRPr="0040017C" w:rsidRDefault="00D4658F" w:rsidP="0089509B">
            <w:pPr>
              <w:pStyle w:val="VQANormalText"/>
              <w:keepNext/>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3A0A7AC1" w14:textId="32D08135" w:rsidR="00D4658F" w:rsidRPr="0040017C" w:rsidRDefault="00D4658F" w:rsidP="0089509B">
            <w:pPr>
              <w:pStyle w:val="VQANormalText"/>
              <w:keepNext/>
              <w:spacing w:before="40" w:after="40"/>
              <w:rPr>
                <w:rFonts w:eastAsia="Calibri"/>
                <w:sz w:val="18"/>
                <w:szCs w:val="20"/>
              </w:rPr>
            </w:pPr>
            <w:r>
              <w:rPr>
                <w:rFonts w:eastAsia="Calibri"/>
                <w:sz w:val="18"/>
                <w:szCs w:val="20"/>
              </w:rPr>
              <w:t xml:space="preserve">Range </w:t>
            </w:r>
            <w:r w:rsidRPr="0065257C">
              <w:rPr>
                <w:rFonts w:eastAsia="Calibri"/>
                <w:sz w:val="18"/>
                <w:szCs w:val="20"/>
              </w:rPr>
              <w:t>a 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 </w:t>
            </w:r>
          </w:p>
        </w:tc>
        <w:tc>
          <w:tcPr>
            <w:tcW w:w="906" w:type="pct"/>
          </w:tcPr>
          <w:p w14:paraId="3F141EFF" w14:textId="187527B4" w:rsidR="00D4658F" w:rsidRPr="0040017C" w:rsidRDefault="00D4658F" w:rsidP="0089509B">
            <w:pPr>
              <w:pStyle w:val="VQANormalText"/>
              <w:keepNext/>
              <w:spacing w:before="40" w:after="40"/>
              <w:rPr>
                <w:rFonts w:eastAsia="Calibri"/>
                <w:sz w:val="18"/>
                <w:szCs w:val="20"/>
              </w:rPr>
            </w:pPr>
            <w:r>
              <w:rPr>
                <w:rFonts w:eastAsia="Calibri"/>
                <w:sz w:val="18"/>
                <w:szCs w:val="20"/>
              </w:rPr>
              <w:t>Broad</w:t>
            </w:r>
            <w:r w:rsidR="00FA7CF7">
              <w:rPr>
                <w:rFonts w:eastAsia="Calibri"/>
                <w:sz w:val="18"/>
                <w:szCs w:val="20"/>
              </w:rPr>
              <w:t xml:space="preserve"> </w:t>
            </w:r>
            <w:r>
              <w:rPr>
                <w:rFonts w:eastAsia="Calibri"/>
                <w:sz w:val="18"/>
                <w:szCs w:val="20"/>
              </w:rPr>
              <w:t>range including specialisation in one or more contexts</w:t>
            </w:r>
          </w:p>
        </w:tc>
      </w:tr>
      <w:tr w:rsidR="00D4658F" w:rsidRPr="0040017C" w14:paraId="40FCC632" w14:textId="77777777" w:rsidTr="00EB34DF">
        <w:tc>
          <w:tcPr>
            <w:tcW w:w="418" w:type="pct"/>
            <w:shd w:val="clear" w:color="auto" w:fill="D99594"/>
          </w:tcPr>
          <w:p w14:paraId="5331612C" w14:textId="77777777" w:rsidR="00D4658F" w:rsidRPr="006D36B4" w:rsidRDefault="00D4658F" w:rsidP="0089509B">
            <w:pPr>
              <w:pStyle w:val="VQANormalText"/>
              <w:keepNext/>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869C66E" w14:textId="77777777" w:rsidR="00D4658F" w:rsidRPr="006D36B4" w:rsidRDefault="00D4658F" w:rsidP="0089509B">
            <w:pPr>
              <w:pStyle w:val="VQANormalText"/>
              <w:keepNext/>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CEE3496" w14:textId="77777777" w:rsidR="00D4658F" w:rsidRPr="006D36B4" w:rsidRDefault="00D4658F" w:rsidP="0089509B">
            <w:pPr>
              <w:pStyle w:val="VQANormalText"/>
              <w:keepNext/>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59645B65" w14:textId="77777777" w:rsidR="00D4658F" w:rsidRPr="006D36B4" w:rsidRDefault="00D4658F" w:rsidP="0089509B">
            <w:pPr>
              <w:pStyle w:val="VQANormalText"/>
              <w:keepNext/>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7A132A19" w14:textId="77777777" w:rsidR="00D4658F" w:rsidRPr="006D36B4" w:rsidRDefault="00D4658F" w:rsidP="0089509B">
            <w:pPr>
              <w:pStyle w:val="VQANormalText"/>
              <w:keepNext/>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4C42FD50" w14:textId="77777777" w:rsidR="00D4658F" w:rsidRPr="006D36B4" w:rsidRDefault="00D4658F" w:rsidP="0089509B">
            <w:pPr>
              <w:pStyle w:val="VQANormalText"/>
              <w:keepNext/>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47B25499" w14:textId="354E93AE" w:rsidR="00BD5722" w:rsidRDefault="00D4658F" w:rsidP="0089509B">
      <w:pPr>
        <w:keepNext/>
      </w:pPr>
      <w:bookmarkStart w:id="43" w:name="_Toc349825375"/>
      <w:r>
        <w:t>*</w:t>
      </w:r>
      <w:bookmarkEnd w:id="43"/>
      <w:r>
        <w:t xml:space="preserve">Conditions of support at the relevant ACSF level must be met to contribute to achievement of the level. </w:t>
      </w:r>
    </w:p>
    <w:p w14:paraId="1F644BDF" w14:textId="77777777" w:rsidR="00BD5722" w:rsidRDefault="00BD5722" w:rsidP="0089509B">
      <w:pPr>
        <w:keepNext/>
        <w:sectPr w:rsidR="00BD5722" w:rsidSect="00EB34DF">
          <w:headerReference w:type="even" r:id="rId46"/>
          <w:headerReference w:type="default" r:id="rId47"/>
          <w:headerReference w:type="first" r:id="rId48"/>
          <w:footerReference w:type="first" r:id="rId49"/>
          <w:pgSz w:w="16840" w:h="11907" w:orient="landscape" w:code="9"/>
          <w:pgMar w:top="1134" w:right="1135" w:bottom="1134" w:left="1440" w:header="709" w:footer="227" w:gutter="0"/>
          <w:cols w:space="708"/>
          <w:titlePg/>
          <w:docGrid w:linePitch="360"/>
        </w:sectPr>
      </w:pPr>
    </w:p>
    <w:p w14:paraId="65BF7F21" w14:textId="4632C2C1" w:rsidR="00E67EA0" w:rsidRPr="008D7BED" w:rsidRDefault="003A045C" w:rsidP="0089509B">
      <w:pPr>
        <w:pStyle w:val="code"/>
      </w:pPr>
      <w:bookmarkStart w:id="44" w:name="_Toc507058552"/>
      <w:bookmarkStart w:id="45" w:name="_Toc514234263"/>
      <w:r w:rsidRPr="008D7BED">
        <w:lastRenderedPageBreak/>
        <w:t>Section C: Units of Competency</w:t>
      </w:r>
      <w:bookmarkEnd w:id="44"/>
      <w:bookmarkEnd w:id="45"/>
    </w:p>
    <w:p w14:paraId="7E7CFC03" w14:textId="77777777" w:rsidR="003A045C" w:rsidRDefault="003A045C" w:rsidP="0089509B">
      <w:pPr>
        <w:keepNext/>
      </w:pPr>
      <w:r>
        <w:t>The following units of competency are contained in Section C:</w:t>
      </w:r>
    </w:p>
    <w:tbl>
      <w:tblPr>
        <w:tblW w:w="9781" w:type="dxa"/>
        <w:tblInd w:w="108" w:type="dxa"/>
        <w:tblLook w:val="04A0" w:firstRow="1" w:lastRow="0" w:firstColumn="1" w:lastColumn="0" w:noHBand="0" w:noVBand="1"/>
      </w:tblPr>
      <w:tblGrid>
        <w:gridCol w:w="1380"/>
        <w:gridCol w:w="8401"/>
      </w:tblGrid>
      <w:tr w:rsidR="00EB6F74" w:rsidRPr="00F905D6" w14:paraId="6624D0E4" w14:textId="77777777" w:rsidTr="00571D07">
        <w:tc>
          <w:tcPr>
            <w:tcW w:w="1380" w:type="dxa"/>
            <w:tcBorders>
              <w:top w:val="nil"/>
              <w:left w:val="nil"/>
              <w:bottom w:val="nil"/>
              <w:right w:val="nil"/>
            </w:tcBorders>
            <w:shd w:val="clear" w:color="auto" w:fill="auto"/>
            <w:noWrap/>
            <w:vAlign w:val="bottom"/>
            <w:hideMark/>
          </w:tcPr>
          <w:p w14:paraId="78C4F065" w14:textId="77777777" w:rsidR="00EB6F74" w:rsidRPr="00F905D6" w:rsidRDefault="00EB6F74" w:rsidP="0089509B">
            <w:pPr>
              <w:keepNext/>
            </w:pPr>
            <w:r>
              <w:t>VU22342</w:t>
            </w:r>
          </w:p>
        </w:tc>
        <w:tc>
          <w:tcPr>
            <w:tcW w:w="8401" w:type="dxa"/>
            <w:tcBorders>
              <w:top w:val="nil"/>
              <w:left w:val="nil"/>
              <w:bottom w:val="nil"/>
              <w:right w:val="nil"/>
            </w:tcBorders>
            <w:shd w:val="clear" w:color="auto" w:fill="auto"/>
            <w:vAlign w:val="bottom"/>
            <w:hideMark/>
          </w:tcPr>
          <w:p w14:paraId="36473E11" w14:textId="77777777" w:rsidR="00EB6F74" w:rsidRPr="00F905D6" w:rsidRDefault="00EB6F74" w:rsidP="0089509B">
            <w:pPr>
              <w:keepNext/>
            </w:pPr>
            <w:r w:rsidRPr="00F905D6">
              <w:t>Identify learning objectives</w:t>
            </w:r>
          </w:p>
        </w:tc>
      </w:tr>
      <w:tr w:rsidR="00EB6F74" w:rsidRPr="00F905D6" w14:paraId="3AAB8E47" w14:textId="77777777" w:rsidTr="00571D07">
        <w:tc>
          <w:tcPr>
            <w:tcW w:w="1380" w:type="dxa"/>
            <w:tcBorders>
              <w:top w:val="nil"/>
              <w:left w:val="nil"/>
              <w:bottom w:val="nil"/>
              <w:right w:val="nil"/>
            </w:tcBorders>
            <w:shd w:val="clear" w:color="auto" w:fill="auto"/>
            <w:noWrap/>
            <w:vAlign w:val="bottom"/>
            <w:hideMark/>
          </w:tcPr>
          <w:p w14:paraId="2D6E95F1" w14:textId="77777777" w:rsidR="00EB6F74" w:rsidRPr="00F905D6" w:rsidRDefault="00EB6F74" w:rsidP="0089509B">
            <w:pPr>
              <w:keepNext/>
            </w:pPr>
            <w:r w:rsidRPr="00CC49A8">
              <w:t>VU22343</w:t>
            </w:r>
          </w:p>
        </w:tc>
        <w:tc>
          <w:tcPr>
            <w:tcW w:w="8401" w:type="dxa"/>
            <w:tcBorders>
              <w:top w:val="nil"/>
              <w:left w:val="nil"/>
              <w:bottom w:val="nil"/>
              <w:right w:val="nil"/>
            </w:tcBorders>
            <w:shd w:val="clear" w:color="auto" w:fill="auto"/>
            <w:noWrap/>
            <w:vAlign w:val="bottom"/>
            <w:hideMark/>
          </w:tcPr>
          <w:p w14:paraId="067B1399" w14:textId="77777777" w:rsidR="00EB6F74" w:rsidRPr="00F905D6" w:rsidRDefault="00EB6F74" w:rsidP="0089509B">
            <w:pPr>
              <w:keepNext/>
            </w:pPr>
            <w:r w:rsidRPr="00F905D6">
              <w:t>Engage with short simple texts for personal purposes</w:t>
            </w:r>
          </w:p>
        </w:tc>
      </w:tr>
      <w:tr w:rsidR="00EB6F74" w:rsidRPr="00F905D6" w14:paraId="67ED9CB8" w14:textId="77777777" w:rsidTr="00571D07">
        <w:tc>
          <w:tcPr>
            <w:tcW w:w="1380" w:type="dxa"/>
            <w:tcBorders>
              <w:top w:val="nil"/>
              <w:left w:val="nil"/>
              <w:bottom w:val="nil"/>
              <w:right w:val="nil"/>
            </w:tcBorders>
            <w:shd w:val="clear" w:color="auto" w:fill="auto"/>
            <w:noWrap/>
            <w:vAlign w:val="bottom"/>
            <w:hideMark/>
          </w:tcPr>
          <w:p w14:paraId="627E0E63" w14:textId="77777777" w:rsidR="00EB6F74" w:rsidRPr="00F905D6" w:rsidRDefault="00EB6F74" w:rsidP="0089509B">
            <w:pPr>
              <w:keepNext/>
            </w:pPr>
            <w:r w:rsidRPr="00D33E9A">
              <w:t>VU22344</w:t>
            </w:r>
          </w:p>
        </w:tc>
        <w:tc>
          <w:tcPr>
            <w:tcW w:w="8401" w:type="dxa"/>
            <w:tcBorders>
              <w:top w:val="nil"/>
              <w:left w:val="nil"/>
              <w:bottom w:val="nil"/>
              <w:right w:val="nil"/>
            </w:tcBorders>
            <w:shd w:val="clear" w:color="auto" w:fill="auto"/>
            <w:noWrap/>
            <w:vAlign w:val="bottom"/>
            <w:hideMark/>
          </w:tcPr>
          <w:p w14:paraId="18FAC894" w14:textId="77777777" w:rsidR="00EB6F74" w:rsidRPr="00F905D6" w:rsidRDefault="00EB6F74" w:rsidP="0089509B">
            <w:pPr>
              <w:keepNext/>
            </w:pPr>
            <w:r w:rsidRPr="00F905D6">
              <w:t>Engage with short simple texts for learning purposes</w:t>
            </w:r>
          </w:p>
        </w:tc>
      </w:tr>
      <w:tr w:rsidR="00EB6F74" w:rsidRPr="00F905D6" w14:paraId="50A4CE88" w14:textId="77777777" w:rsidTr="00571D07">
        <w:tc>
          <w:tcPr>
            <w:tcW w:w="1380" w:type="dxa"/>
            <w:tcBorders>
              <w:top w:val="nil"/>
              <w:left w:val="nil"/>
              <w:bottom w:val="nil"/>
              <w:right w:val="nil"/>
            </w:tcBorders>
            <w:shd w:val="clear" w:color="auto" w:fill="auto"/>
            <w:noWrap/>
            <w:vAlign w:val="bottom"/>
            <w:hideMark/>
          </w:tcPr>
          <w:p w14:paraId="21A23F93" w14:textId="77777777" w:rsidR="00EB6F74" w:rsidRPr="00F905D6" w:rsidRDefault="00EB6F74" w:rsidP="0089509B">
            <w:pPr>
              <w:keepNext/>
            </w:pPr>
            <w:r w:rsidRPr="00D33E9A">
              <w:t>VU22345</w:t>
            </w:r>
          </w:p>
        </w:tc>
        <w:tc>
          <w:tcPr>
            <w:tcW w:w="8401" w:type="dxa"/>
            <w:tcBorders>
              <w:top w:val="nil"/>
              <w:left w:val="nil"/>
              <w:bottom w:val="nil"/>
              <w:right w:val="nil"/>
            </w:tcBorders>
            <w:shd w:val="clear" w:color="auto" w:fill="auto"/>
            <w:noWrap/>
            <w:vAlign w:val="bottom"/>
            <w:hideMark/>
          </w:tcPr>
          <w:p w14:paraId="686DA020" w14:textId="77777777" w:rsidR="00EB6F74" w:rsidRPr="00F905D6" w:rsidRDefault="00EB6F74" w:rsidP="0089509B">
            <w:pPr>
              <w:keepNext/>
            </w:pPr>
            <w:r w:rsidRPr="00F905D6">
              <w:t>Engage with short simple texts for employment purposes</w:t>
            </w:r>
          </w:p>
        </w:tc>
      </w:tr>
      <w:tr w:rsidR="00EB6F74" w:rsidRPr="00F905D6" w14:paraId="07D0F776" w14:textId="77777777" w:rsidTr="00571D07">
        <w:tc>
          <w:tcPr>
            <w:tcW w:w="1380" w:type="dxa"/>
            <w:tcBorders>
              <w:top w:val="nil"/>
              <w:left w:val="nil"/>
              <w:bottom w:val="nil"/>
              <w:right w:val="nil"/>
            </w:tcBorders>
            <w:shd w:val="clear" w:color="auto" w:fill="auto"/>
            <w:noWrap/>
            <w:vAlign w:val="bottom"/>
            <w:hideMark/>
          </w:tcPr>
          <w:p w14:paraId="5D940841" w14:textId="77777777" w:rsidR="00EB6F74" w:rsidRPr="00F905D6" w:rsidRDefault="00EB6F74" w:rsidP="0089509B">
            <w:pPr>
              <w:keepNext/>
            </w:pPr>
            <w:r w:rsidRPr="00D33E9A">
              <w:t>VU22346</w:t>
            </w:r>
          </w:p>
        </w:tc>
        <w:tc>
          <w:tcPr>
            <w:tcW w:w="8401" w:type="dxa"/>
            <w:tcBorders>
              <w:top w:val="nil"/>
              <w:left w:val="nil"/>
              <w:bottom w:val="nil"/>
              <w:right w:val="nil"/>
            </w:tcBorders>
            <w:shd w:val="clear" w:color="auto" w:fill="auto"/>
            <w:noWrap/>
            <w:vAlign w:val="bottom"/>
            <w:hideMark/>
          </w:tcPr>
          <w:p w14:paraId="130D7F15" w14:textId="77777777" w:rsidR="00EB6F74" w:rsidRPr="00F905D6" w:rsidRDefault="00EB6F74" w:rsidP="0089509B">
            <w:pPr>
              <w:keepNext/>
            </w:pPr>
            <w:r w:rsidRPr="00F905D6">
              <w:t>Engage with short simple texts to participate in the community</w:t>
            </w:r>
          </w:p>
        </w:tc>
      </w:tr>
      <w:tr w:rsidR="00EB6F74" w:rsidRPr="00F905D6" w14:paraId="03FCD3A3" w14:textId="77777777" w:rsidTr="00571D07">
        <w:tc>
          <w:tcPr>
            <w:tcW w:w="1380" w:type="dxa"/>
            <w:tcBorders>
              <w:top w:val="nil"/>
              <w:left w:val="nil"/>
              <w:bottom w:val="nil"/>
              <w:right w:val="nil"/>
            </w:tcBorders>
            <w:shd w:val="clear" w:color="auto" w:fill="auto"/>
            <w:noWrap/>
            <w:vAlign w:val="bottom"/>
            <w:hideMark/>
          </w:tcPr>
          <w:p w14:paraId="76B2317F" w14:textId="77777777" w:rsidR="00EB6F74" w:rsidRPr="00F905D6" w:rsidRDefault="00EB6F74" w:rsidP="0089509B">
            <w:pPr>
              <w:keepNext/>
            </w:pPr>
            <w:r>
              <w:t>VU22347</w:t>
            </w:r>
          </w:p>
        </w:tc>
        <w:tc>
          <w:tcPr>
            <w:tcW w:w="8401" w:type="dxa"/>
            <w:tcBorders>
              <w:top w:val="nil"/>
              <w:left w:val="nil"/>
              <w:bottom w:val="nil"/>
              <w:right w:val="nil"/>
            </w:tcBorders>
            <w:shd w:val="clear" w:color="auto" w:fill="auto"/>
            <w:noWrap/>
            <w:vAlign w:val="bottom"/>
            <w:hideMark/>
          </w:tcPr>
          <w:p w14:paraId="2D21C7DA" w14:textId="77777777" w:rsidR="00EB6F74" w:rsidRPr="00F905D6" w:rsidRDefault="00EB6F74" w:rsidP="0089509B">
            <w:pPr>
              <w:keepNext/>
            </w:pPr>
            <w:r w:rsidRPr="00F905D6">
              <w:t>Participate in short simple spoken interactions</w:t>
            </w:r>
          </w:p>
        </w:tc>
      </w:tr>
      <w:tr w:rsidR="00EB6F74" w:rsidRPr="00F905D6" w14:paraId="6E5E5D82" w14:textId="77777777" w:rsidTr="00571D07">
        <w:tc>
          <w:tcPr>
            <w:tcW w:w="1380" w:type="dxa"/>
            <w:tcBorders>
              <w:top w:val="nil"/>
              <w:left w:val="nil"/>
              <w:bottom w:val="nil"/>
              <w:right w:val="nil"/>
            </w:tcBorders>
            <w:shd w:val="clear" w:color="auto" w:fill="auto"/>
            <w:noWrap/>
            <w:vAlign w:val="bottom"/>
            <w:hideMark/>
          </w:tcPr>
          <w:p w14:paraId="154FB4BD" w14:textId="77777777" w:rsidR="00EB6F74" w:rsidRPr="00F905D6" w:rsidRDefault="00EB6F74" w:rsidP="0089509B">
            <w:pPr>
              <w:keepNext/>
            </w:pPr>
            <w:r w:rsidRPr="00D33E9A">
              <w:t>VU22348</w:t>
            </w:r>
          </w:p>
        </w:tc>
        <w:tc>
          <w:tcPr>
            <w:tcW w:w="8401" w:type="dxa"/>
            <w:tcBorders>
              <w:top w:val="nil"/>
              <w:left w:val="nil"/>
              <w:bottom w:val="nil"/>
              <w:right w:val="nil"/>
            </w:tcBorders>
            <w:shd w:val="clear" w:color="auto" w:fill="auto"/>
            <w:noWrap/>
            <w:vAlign w:val="bottom"/>
            <w:hideMark/>
          </w:tcPr>
          <w:p w14:paraId="2DD563B2" w14:textId="77777777" w:rsidR="00EB6F74" w:rsidRPr="00F905D6" w:rsidRDefault="00EB6F74" w:rsidP="0089509B">
            <w:pPr>
              <w:keepNext/>
            </w:pPr>
            <w:r w:rsidRPr="00F905D6">
              <w:t>Create short simple texts for personal purposes</w:t>
            </w:r>
          </w:p>
        </w:tc>
      </w:tr>
      <w:tr w:rsidR="00EB6F74" w:rsidRPr="00F905D6" w14:paraId="4D1E9069" w14:textId="77777777" w:rsidTr="00571D07">
        <w:tc>
          <w:tcPr>
            <w:tcW w:w="1380" w:type="dxa"/>
            <w:tcBorders>
              <w:top w:val="nil"/>
              <w:left w:val="nil"/>
              <w:bottom w:val="nil"/>
              <w:right w:val="nil"/>
            </w:tcBorders>
            <w:shd w:val="clear" w:color="auto" w:fill="auto"/>
            <w:noWrap/>
            <w:vAlign w:val="bottom"/>
            <w:hideMark/>
          </w:tcPr>
          <w:p w14:paraId="353626C2" w14:textId="77777777" w:rsidR="00EB6F74" w:rsidRPr="00F905D6" w:rsidRDefault="00EB6F74" w:rsidP="0089509B">
            <w:pPr>
              <w:keepNext/>
            </w:pPr>
            <w:r>
              <w:t>VU22349</w:t>
            </w:r>
          </w:p>
        </w:tc>
        <w:tc>
          <w:tcPr>
            <w:tcW w:w="8401" w:type="dxa"/>
            <w:tcBorders>
              <w:top w:val="nil"/>
              <w:left w:val="nil"/>
              <w:bottom w:val="nil"/>
              <w:right w:val="nil"/>
            </w:tcBorders>
            <w:shd w:val="clear" w:color="auto" w:fill="auto"/>
            <w:noWrap/>
            <w:vAlign w:val="bottom"/>
            <w:hideMark/>
          </w:tcPr>
          <w:p w14:paraId="7979B4EB" w14:textId="77777777" w:rsidR="00EB6F74" w:rsidRPr="00F905D6" w:rsidRDefault="00EB6F74" w:rsidP="0089509B">
            <w:pPr>
              <w:keepNext/>
            </w:pPr>
            <w:r w:rsidRPr="00F905D6">
              <w:t>Create short simple texts for learning purposes</w:t>
            </w:r>
          </w:p>
        </w:tc>
      </w:tr>
      <w:tr w:rsidR="00EB6F74" w:rsidRPr="00F905D6" w14:paraId="509C430A" w14:textId="77777777" w:rsidTr="00571D07">
        <w:tc>
          <w:tcPr>
            <w:tcW w:w="1380" w:type="dxa"/>
            <w:tcBorders>
              <w:top w:val="nil"/>
              <w:left w:val="nil"/>
              <w:bottom w:val="nil"/>
              <w:right w:val="nil"/>
            </w:tcBorders>
            <w:shd w:val="clear" w:color="auto" w:fill="auto"/>
            <w:noWrap/>
            <w:vAlign w:val="bottom"/>
            <w:hideMark/>
          </w:tcPr>
          <w:p w14:paraId="2896DB7F" w14:textId="77777777" w:rsidR="00EB6F74" w:rsidRPr="00F905D6" w:rsidRDefault="00EB6F74" w:rsidP="0089509B">
            <w:pPr>
              <w:keepNext/>
            </w:pPr>
            <w:r>
              <w:t>VU22350</w:t>
            </w:r>
          </w:p>
        </w:tc>
        <w:tc>
          <w:tcPr>
            <w:tcW w:w="8401" w:type="dxa"/>
            <w:tcBorders>
              <w:top w:val="nil"/>
              <w:left w:val="nil"/>
              <w:bottom w:val="nil"/>
              <w:right w:val="nil"/>
            </w:tcBorders>
            <w:shd w:val="clear" w:color="auto" w:fill="auto"/>
            <w:noWrap/>
            <w:vAlign w:val="bottom"/>
            <w:hideMark/>
          </w:tcPr>
          <w:p w14:paraId="3E6F5853" w14:textId="77777777" w:rsidR="00EB6F74" w:rsidRPr="00F905D6" w:rsidRDefault="00EB6F74" w:rsidP="0089509B">
            <w:pPr>
              <w:keepNext/>
            </w:pPr>
            <w:r w:rsidRPr="00F905D6">
              <w:t>Create short simple texts for employment purposes</w:t>
            </w:r>
          </w:p>
        </w:tc>
      </w:tr>
      <w:tr w:rsidR="00EB6F74" w:rsidRPr="00F905D6" w14:paraId="774F5866" w14:textId="77777777" w:rsidTr="00571D07">
        <w:tc>
          <w:tcPr>
            <w:tcW w:w="1380" w:type="dxa"/>
            <w:tcBorders>
              <w:top w:val="nil"/>
              <w:left w:val="nil"/>
              <w:bottom w:val="nil"/>
              <w:right w:val="nil"/>
            </w:tcBorders>
            <w:shd w:val="clear" w:color="auto" w:fill="auto"/>
            <w:noWrap/>
            <w:vAlign w:val="bottom"/>
            <w:hideMark/>
          </w:tcPr>
          <w:p w14:paraId="15C4BD23" w14:textId="77777777" w:rsidR="00EB6F74" w:rsidRPr="00F905D6" w:rsidRDefault="00EB6F74" w:rsidP="0089509B">
            <w:pPr>
              <w:keepNext/>
            </w:pPr>
            <w:r>
              <w:t>VU22351</w:t>
            </w:r>
          </w:p>
        </w:tc>
        <w:tc>
          <w:tcPr>
            <w:tcW w:w="8401" w:type="dxa"/>
            <w:tcBorders>
              <w:top w:val="nil"/>
              <w:left w:val="nil"/>
              <w:bottom w:val="nil"/>
              <w:right w:val="nil"/>
            </w:tcBorders>
            <w:shd w:val="clear" w:color="auto" w:fill="auto"/>
            <w:noWrap/>
            <w:vAlign w:val="bottom"/>
            <w:hideMark/>
          </w:tcPr>
          <w:p w14:paraId="3798ADC6" w14:textId="77777777" w:rsidR="00EB6F74" w:rsidRPr="00F905D6" w:rsidRDefault="00EB6F74" w:rsidP="0089509B">
            <w:pPr>
              <w:keepNext/>
            </w:pPr>
            <w:r w:rsidRPr="00F905D6">
              <w:t>Create short simple texts to participate in the community</w:t>
            </w:r>
          </w:p>
        </w:tc>
      </w:tr>
      <w:tr w:rsidR="00EB6F74" w:rsidRPr="00F905D6" w14:paraId="6CCF3C15" w14:textId="77777777" w:rsidTr="00571D07">
        <w:tc>
          <w:tcPr>
            <w:tcW w:w="1380" w:type="dxa"/>
            <w:tcBorders>
              <w:top w:val="nil"/>
              <w:left w:val="nil"/>
              <w:bottom w:val="nil"/>
              <w:right w:val="nil"/>
            </w:tcBorders>
            <w:shd w:val="clear" w:color="auto" w:fill="auto"/>
            <w:noWrap/>
            <w:vAlign w:val="bottom"/>
            <w:hideMark/>
          </w:tcPr>
          <w:p w14:paraId="39FF283B" w14:textId="77777777" w:rsidR="00EB6F74" w:rsidRPr="00F905D6" w:rsidRDefault="00EB6F74" w:rsidP="0089509B">
            <w:pPr>
              <w:keepNext/>
            </w:pPr>
            <w:r>
              <w:t>VU22352</w:t>
            </w:r>
          </w:p>
        </w:tc>
        <w:tc>
          <w:tcPr>
            <w:tcW w:w="8401" w:type="dxa"/>
            <w:tcBorders>
              <w:top w:val="nil"/>
              <w:left w:val="nil"/>
              <w:bottom w:val="nil"/>
              <w:right w:val="nil"/>
            </w:tcBorders>
            <w:shd w:val="clear" w:color="auto" w:fill="auto"/>
            <w:noWrap/>
            <w:vAlign w:val="bottom"/>
            <w:hideMark/>
          </w:tcPr>
          <w:p w14:paraId="0CB73DEC" w14:textId="77777777" w:rsidR="00EB6F74" w:rsidRPr="00F905D6" w:rsidRDefault="00EB6F74" w:rsidP="0089509B">
            <w:pPr>
              <w:keepNext/>
            </w:pPr>
            <w:r w:rsidRPr="00F905D6">
              <w:t>Recognise numbers and money in simple, highly familiar situations</w:t>
            </w:r>
          </w:p>
        </w:tc>
      </w:tr>
      <w:tr w:rsidR="00EB6F74" w:rsidRPr="00F905D6" w14:paraId="30AC4399" w14:textId="77777777" w:rsidTr="00571D07">
        <w:tc>
          <w:tcPr>
            <w:tcW w:w="1380" w:type="dxa"/>
            <w:tcBorders>
              <w:top w:val="nil"/>
              <w:left w:val="nil"/>
              <w:bottom w:val="nil"/>
              <w:right w:val="nil"/>
            </w:tcBorders>
            <w:shd w:val="clear" w:color="auto" w:fill="auto"/>
            <w:noWrap/>
            <w:vAlign w:val="bottom"/>
            <w:hideMark/>
          </w:tcPr>
          <w:p w14:paraId="6540D80E" w14:textId="77777777" w:rsidR="00EB6F74" w:rsidRPr="00F905D6" w:rsidRDefault="00EB6F74" w:rsidP="0089509B">
            <w:pPr>
              <w:keepNext/>
            </w:pPr>
            <w:r>
              <w:t>VU22353</w:t>
            </w:r>
          </w:p>
        </w:tc>
        <w:tc>
          <w:tcPr>
            <w:tcW w:w="8401" w:type="dxa"/>
            <w:tcBorders>
              <w:top w:val="nil"/>
              <w:left w:val="nil"/>
              <w:bottom w:val="nil"/>
              <w:right w:val="nil"/>
            </w:tcBorders>
            <w:shd w:val="clear" w:color="auto" w:fill="auto"/>
            <w:noWrap/>
            <w:vAlign w:val="bottom"/>
            <w:hideMark/>
          </w:tcPr>
          <w:p w14:paraId="03AD769E" w14:textId="77777777" w:rsidR="00EB6F74" w:rsidRPr="00F905D6" w:rsidRDefault="00EB6F74" w:rsidP="0089509B">
            <w:pPr>
              <w:keepNext/>
            </w:pPr>
            <w:r w:rsidRPr="00F905D6">
              <w:t>Recognise, give and follow simple and familiar directions</w:t>
            </w:r>
          </w:p>
        </w:tc>
      </w:tr>
      <w:tr w:rsidR="00EB6F74" w:rsidRPr="00F905D6" w14:paraId="7D1132BF" w14:textId="77777777" w:rsidTr="00571D07">
        <w:tc>
          <w:tcPr>
            <w:tcW w:w="1380" w:type="dxa"/>
            <w:tcBorders>
              <w:top w:val="nil"/>
              <w:left w:val="nil"/>
              <w:bottom w:val="nil"/>
              <w:right w:val="nil"/>
            </w:tcBorders>
            <w:shd w:val="clear" w:color="auto" w:fill="auto"/>
            <w:noWrap/>
            <w:vAlign w:val="bottom"/>
            <w:hideMark/>
          </w:tcPr>
          <w:p w14:paraId="5BAA00E6" w14:textId="77777777" w:rsidR="00EB6F74" w:rsidRPr="00F905D6" w:rsidRDefault="00EB6F74" w:rsidP="0089509B">
            <w:pPr>
              <w:keepNext/>
            </w:pPr>
            <w:r>
              <w:t>VU22354</w:t>
            </w:r>
          </w:p>
        </w:tc>
        <w:tc>
          <w:tcPr>
            <w:tcW w:w="8401" w:type="dxa"/>
            <w:tcBorders>
              <w:top w:val="nil"/>
              <w:left w:val="nil"/>
              <w:bottom w:val="nil"/>
              <w:right w:val="nil"/>
            </w:tcBorders>
            <w:shd w:val="clear" w:color="auto" w:fill="auto"/>
            <w:noWrap/>
            <w:vAlign w:val="bottom"/>
            <w:hideMark/>
          </w:tcPr>
          <w:p w14:paraId="23F159DD" w14:textId="77777777" w:rsidR="00EB6F74" w:rsidRPr="00F905D6" w:rsidRDefault="00EB6F74" w:rsidP="0089509B">
            <w:pPr>
              <w:keepNext/>
            </w:pPr>
            <w:r w:rsidRPr="00F905D6">
              <w:t>Recognise measurements in simple, highly familiar situations</w:t>
            </w:r>
          </w:p>
        </w:tc>
      </w:tr>
      <w:tr w:rsidR="00EB6F74" w:rsidRPr="00F905D6" w14:paraId="543C3598" w14:textId="77777777" w:rsidTr="00571D07">
        <w:tc>
          <w:tcPr>
            <w:tcW w:w="1380" w:type="dxa"/>
            <w:tcBorders>
              <w:top w:val="nil"/>
              <w:left w:val="nil"/>
              <w:bottom w:val="nil"/>
              <w:right w:val="nil"/>
            </w:tcBorders>
            <w:shd w:val="clear" w:color="auto" w:fill="auto"/>
            <w:noWrap/>
            <w:vAlign w:val="bottom"/>
            <w:hideMark/>
          </w:tcPr>
          <w:p w14:paraId="17D4C3D3" w14:textId="77777777" w:rsidR="00EB6F74" w:rsidRPr="00F905D6" w:rsidRDefault="00EB6F74" w:rsidP="0089509B">
            <w:pPr>
              <w:keepNext/>
            </w:pPr>
            <w:r>
              <w:t>VU22355</w:t>
            </w:r>
          </w:p>
        </w:tc>
        <w:tc>
          <w:tcPr>
            <w:tcW w:w="8401" w:type="dxa"/>
            <w:tcBorders>
              <w:top w:val="nil"/>
              <w:left w:val="nil"/>
              <w:bottom w:val="nil"/>
              <w:right w:val="nil"/>
            </w:tcBorders>
            <w:shd w:val="clear" w:color="auto" w:fill="auto"/>
            <w:noWrap/>
            <w:vAlign w:val="bottom"/>
            <w:hideMark/>
          </w:tcPr>
          <w:p w14:paraId="586921A2" w14:textId="77777777" w:rsidR="00EB6F74" w:rsidRPr="00F905D6" w:rsidRDefault="00EB6F74" w:rsidP="0089509B">
            <w:pPr>
              <w:keepNext/>
            </w:pPr>
            <w:r w:rsidRPr="00F905D6">
              <w:t>Recognise shape and design in simple, highly familiar situations</w:t>
            </w:r>
          </w:p>
        </w:tc>
      </w:tr>
      <w:tr w:rsidR="00EB6F74" w:rsidRPr="00F905D6" w14:paraId="538708BD" w14:textId="77777777" w:rsidTr="00571D07">
        <w:tc>
          <w:tcPr>
            <w:tcW w:w="1380" w:type="dxa"/>
            <w:tcBorders>
              <w:top w:val="nil"/>
              <w:left w:val="nil"/>
              <w:bottom w:val="nil"/>
              <w:right w:val="nil"/>
            </w:tcBorders>
            <w:shd w:val="clear" w:color="auto" w:fill="auto"/>
            <w:noWrap/>
            <w:vAlign w:val="bottom"/>
            <w:hideMark/>
          </w:tcPr>
          <w:p w14:paraId="24E0D7B8" w14:textId="77777777" w:rsidR="00EB6F74" w:rsidRPr="00F905D6" w:rsidRDefault="00EB6F74" w:rsidP="0089509B">
            <w:pPr>
              <w:keepNext/>
            </w:pPr>
            <w:r>
              <w:t>VU22356</w:t>
            </w:r>
          </w:p>
        </w:tc>
        <w:tc>
          <w:tcPr>
            <w:tcW w:w="8401" w:type="dxa"/>
            <w:tcBorders>
              <w:top w:val="nil"/>
              <w:left w:val="nil"/>
              <w:bottom w:val="nil"/>
              <w:right w:val="nil"/>
            </w:tcBorders>
            <w:shd w:val="clear" w:color="auto" w:fill="auto"/>
            <w:noWrap/>
            <w:vAlign w:val="bottom"/>
            <w:hideMark/>
          </w:tcPr>
          <w:p w14:paraId="60C07CF7" w14:textId="77777777" w:rsidR="00EB6F74" w:rsidRPr="00F905D6" w:rsidRDefault="00EB6F74" w:rsidP="0089509B">
            <w:pPr>
              <w:keepNext/>
            </w:pPr>
            <w:r w:rsidRPr="00F905D6">
              <w:t>Recognise and locate simple numerical information in short, simple highly familiar texts</w:t>
            </w:r>
          </w:p>
        </w:tc>
      </w:tr>
      <w:tr w:rsidR="00EB6F74" w:rsidRPr="00F905D6" w14:paraId="15A22FE1" w14:textId="77777777" w:rsidTr="00571D07">
        <w:tc>
          <w:tcPr>
            <w:tcW w:w="1380" w:type="dxa"/>
            <w:tcBorders>
              <w:top w:val="nil"/>
              <w:left w:val="nil"/>
              <w:bottom w:val="nil"/>
              <w:right w:val="nil"/>
            </w:tcBorders>
            <w:shd w:val="clear" w:color="auto" w:fill="auto"/>
            <w:noWrap/>
            <w:vAlign w:val="bottom"/>
            <w:hideMark/>
          </w:tcPr>
          <w:p w14:paraId="7E6721E8" w14:textId="77777777" w:rsidR="00EB6F74" w:rsidRPr="00F905D6" w:rsidRDefault="00EB6F74" w:rsidP="0089509B">
            <w:pPr>
              <w:keepNext/>
            </w:pPr>
            <w:r>
              <w:t>VU22357</w:t>
            </w:r>
          </w:p>
        </w:tc>
        <w:tc>
          <w:tcPr>
            <w:tcW w:w="8401" w:type="dxa"/>
            <w:tcBorders>
              <w:top w:val="nil"/>
              <w:left w:val="nil"/>
              <w:bottom w:val="nil"/>
              <w:right w:val="nil"/>
            </w:tcBorders>
            <w:shd w:val="clear" w:color="auto" w:fill="auto"/>
            <w:noWrap/>
            <w:vAlign w:val="bottom"/>
            <w:hideMark/>
          </w:tcPr>
          <w:p w14:paraId="558CCD06" w14:textId="77777777" w:rsidR="00EB6F74" w:rsidRPr="00F905D6" w:rsidRDefault="00EB6F74" w:rsidP="0089509B">
            <w:pPr>
              <w:keepNext/>
            </w:pPr>
            <w:r w:rsidRPr="00F905D6">
              <w:t>Recognise and locate numerical information in simple, highly familiar tables and graphs</w:t>
            </w:r>
          </w:p>
        </w:tc>
      </w:tr>
      <w:tr w:rsidR="00EB6F74" w:rsidRPr="00F905D6" w14:paraId="27A507F6" w14:textId="77777777" w:rsidTr="00571D07">
        <w:tc>
          <w:tcPr>
            <w:tcW w:w="1380" w:type="dxa"/>
            <w:tcBorders>
              <w:top w:val="nil"/>
              <w:left w:val="nil"/>
              <w:bottom w:val="nil"/>
              <w:right w:val="nil"/>
            </w:tcBorders>
            <w:shd w:val="clear" w:color="auto" w:fill="auto"/>
            <w:noWrap/>
            <w:vAlign w:val="bottom"/>
            <w:hideMark/>
          </w:tcPr>
          <w:p w14:paraId="0A139645" w14:textId="77777777" w:rsidR="00EB6F74" w:rsidRPr="00F905D6" w:rsidRDefault="00EB6F74" w:rsidP="0089509B">
            <w:pPr>
              <w:keepNext/>
            </w:pPr>
            <w:r>
              <w:t>VU22358</w:t>
            </w:r>
          </w:p>
        </w:tc>
        <w:tc>
          <w:tcPr>
            <w:tcW w:w="8401" w:type="dxa"/>
            <w:tcBorders>
              <w:top w:val="nil"/>
              <w:left w:val="nil"/>
              <w:bottom w:val="nil"/>
              <w:right w:val="nil"/>
            </w:tcBorders>
            <w:shd w:val="clear" w:color="auto" w:fill="auto"/>
            <w:vAlign w:val="bottom"/>
            <w:hideMark/>
          </w:tcPr>
          <w:p w14:paraId="2C788C24" w14:textId="77777777" w:rsidR="00EB6F74" w:rsidRPr="00F905D6" w:rsidRDefault="00EB6F74" w:rsidP="0089509B">
            <w:pPr>
              <w:keepNext/>
            </w:pPr>
            <w:r w:rsidRPr="00F905D6">
              <w:t>Develop learning goals</w:t>
            </w:r>
          </w:p>
        </w:tc>
      </w:tr>
      <w:tr w:rsidR="00EB6F74" w:rsidRPr="00F905D6" w14:paraId="0AB416E5" w14:textId="77777777" w:rsidTr="00571D07">
        <w:tc>
          <w:tcPr>
            <w:tcW w:w="1380" w:type="dxa"/>
            <w:tcBorders>
              <w:top w:val="nil"/>
              <w:left w:val="nil"/>
              <w:bottom w:val="nil"/>
              <w:right w:val="nil"/>
            </w:tcBorders>
            <w:shd w:val="clear" w:color="auto" w:fill="auto"/>
            <w:noWrap/>
            <w:vAlign w:val="bottom"/>
            <w:hideMark/>
          </w:tcPr>
          <w:p w14:paraId="012F3BC4" w14:textId="77777777" w:rsidR="00EB6F74" w:rsidRPr="00F905D6" w:rsidRDefault="00EB6F74" w:rsidP="0089509B">
            <w:pPr>
              <w:keepNext/>
            </w:pPr>
            <w:r>
              <w:t>VU22359</w:t>
            </w:r>
          </w:p>
        </w:tc>
        <w:tc>
          <w:tcPr>
            <w:tcW w:w="8401" w:type="dxa"/>
            <w:tcBorders>
              <w:top w:val="nil"/>
              <w:left w:val="nil"/>
              <w:bottom w:val="nil"/>
              <w:right w:val="nil"/>
            </w:tcBorders>
            <w:shd w:val="clear" w:color="auto" w:fill="auto"/>
            <w:noWrap/>
            <w:vAlign w:val="bottom"/>
            <w:hideMark/>
          </w:tcPr>
          <w:p w14:paraId="0C14880D" w14:textId="77777777" w:rsidR="00EB6F74" w:rsidRPr="00F905D6" w:rsidRDefault="00EB6F74" w:rsidP="0089509B">
            <w:pPr>
              <w:keepNext/>
            </w:pPr>
            <w:r w:rsidRPr="00F905D6">
              <w:t>Conduct a project with guidance</w:t>
            </w:r>
          </w:p>
        </w:tc>
      </w:tr>
      <w:tr w:rsidR="00EB6F74" w:rsidRPr="00F905D6" w14:paraId="6C9F305E" w14:textId="77777777" w:rsidTr="00571D07">
        <w:tc>
          <w:tcPr>
            <w:tcW w:w="1380" w:type="dxa"/>
            <w:tcBorders>
              <w:top w:val="nil"/>
              <w:left w:val="nil"/>
              <w:bottom w:val="nil"/>
              <w:right w:val="nil"/>
            </w:tcBorders>
            <w:shd w:val="clear" w:color="auto" w:fill="auto"/>
            <w:noWrap/>
            <w:vAlign w:val="bottom"/>
            <w:hideMark/>
          </w:tcPr>
          <w:p w14:paraId="39DF08B3" w14:textId="77777777" w:rsidR="00EB6F74" w:rsidRPr="00F905D6" w:rsidRDefault="00EB6F74" w:rsidP="0089509B">
            <w:pPr>
              <w:keepNext/>
            </w:pPr>
            <w:r>
              <w:t>VU22360</w:t>
            </w:r>
          </w:p>
        </w:tc>
        <w:tc>
          <w:tcPr>
            <w:tcW w:w="8401" w:type="dxa"/>
            <w:tcBorders>
              <w:top w:val="nil"/>
              <w:left w:val="nil"/>
              <w:bottom w:val="nil"/>
              <w:right w:val="nil"/>
            </w:tcBorders>
            <w:shd w:val="clear" w:color="auto" w:fill="auto"/>
            <w:noWrap/>
            <w:vAlign w:val="bottom"/>
            <w:hideMark/>
          </w:tcPr>
          <w:p w14:paraId="3C5D9162" w14:textId="77777777" w:rsidR="00EB6F74" w:rsidRPr="00F905D6" w:rsidRDefault="00EB6F74" w:rsidP="0089509B">
            <w:pPr>
              <w:keepNext/>
            </w:pPr>
            <w:r w:rsidRPr="00F905D6">
              <w:t>Engage with simple texts for personal purposes</w:t>
            </w:r>
          </w:p>
        </w:tc>
      </w:tr>
      <w:tr w:rsidR="00EB6F74" w:rsidRPr="00F905D6" w14:paraId="77D21340" w14:textId="77777777" w:rsidTr="00571D07">
        <w:tc>
          <w:tcPr>
            <w:tcW w:w="1380" w:type="dxa"/>
            <w:tcBorders>
              <w:top w:val="nil"/>
              <w:left w:val="nil"/>
              <w:bottom w:val="nil"/>
              <w:right w:val="nil"/>
            </w:tcBorders>
            <w:shd w:val="clear" w:color="auto" w:fill="auto"/>
            <w:noWrap/>
            <w:vAlign w:val="bottom"/>
            <w:hideMark/>
          </w:tcPr>
          <w:p w14:paraId="320F8933" w14:textId="77777777" w:rsidR="00EB6F74" w:rsidRPr="00F905D6" w:rsidRDefault="00EB6F74" w:rsidP="0089509B">
            <w:pPr>
              <w:keepNext/>
            </w:pPr>
            <w:r>
              <w:t>VU22361</w:t>
            </w:r>
          </w:p>
        </w:tc>
        <w:tc>
          <w:tcPr>
            <w:tcW w:w="8401" w:type="dxa"/>
            <w:tcBorders>
              <w:top w:val="nil"/>
              <w:left w:val="nil"/>
              <w:bottom w:val="nil"/>
              <w:right w:val="nil"/>
            </w:tcBorders>
            <w:shd w:val="clear" w:color="auto" w:fill="auto"/>
            <w:noWrap/>
            <w:vAlign w:val="bottom"/>
            <w:hideMark/>
          </w:tcPr>
          <w:p w14:paraId="190F3788" w14:textId="77777777" w:rsidR="00EB6F74" w:rsidRPr="00F905D6" w:rsidRDefault="00EB6F74" w:rsidP="0089509B">
            <w:pPr>
              <w:keepNext/>
            </w:pPr>
            <w:r w:rsidRPr="00F905D6">
              <w:t>Engage with simple texts for learning purposes</w:t>
            </w:r>
          </w:p>
        </w:tc>
      </w:tr>
      <w:tr w:rsidR="00EB6F74" w:rsidRPr="00F905D6" w14:paraId="0D631403" w14:textId="77777777" w:rsidTr="00571D07">
        <w:tc>
          <w:tcPr>
            <w:tcW w:w="1380" w:type="dxa"/>
            <w:tcBorders>
              <w:top w:val="nil"/>
              <w:left w:val="nil"/>
              <w:bottom w:val="nil"/>
              <w:right w:val="nil"/>
            </w:tcBorders>
            <w:shd w:val="clear" w:color="auto" w:fill="auto"/>
            <w:noWrap/>
            <w:vAlign w:val="bottom"/>
            <w:hideMark/>
          </w:tcPr>
          <w:p w14:paraId="51397CF4" w14:textId="77777777" w:rsidR="00EB6F74" w:rsidRPr="00F905D6" w:rsidRDefault="00EB6F74" w:rsidP="0089509B">
            <w:pPr>
              <w:keepNext/>
            </w:pPr>
            <w:r>
              <w:t>VU22362</w:t>
            </w:r>
          </w:p>
        </w:tc>
        <w:tc>
          <w:tcPr>
            <w:tcW w:w="8401" w:type="dxa"/>
            <w:tcBorders>
              <w:top w:val="nil"/>
              <w:left w:val="nil"/>
              <w:bottom w:val="nil"/>
              <w:right w:val="nil"/>
            </w:tcBorders>
            <w:shd w:val="clear" w:color="auto" w:fill="auto"/>
            <w:noWrap/>
            <w:vAlign w:val="bottom"/>
            <w:hideMark/>
          </w:tcPr>
          <w:p w14:paraId="257B7C7A" w14:textId="77777777" w:rsidR="00EB6F74" w:rsidRPr="00F905D6" w:rsidRDefault="00EB6F74" w:rsidP="0089509B">
            <w:pPr>
              <w:keepNext/>
            </w:pPr>
            <w:r w:rsidRPr="00F905D6">
              <w:t>Engage with simple texts for employment purposes</w:t>
            </w:r>
          </w:p>
        </w:tc>
      </w:tr>
      <w:tr w:rsidR="00EB6F74" w:rsidRPr="00F905D6" w14:paraId="0DEED3A4" w14:textId="77777777" w:rsidTr="00571D07">
        <w:tc>
          <w:tcPr>
            <w:tcW w:w="1380" w:type="dxa"/>
            <w:tcBorders>
              <w:top w:val="nil"/>
              <w:left w:val="nil"/>
              <w:bottom w:val="nil"/>
              <w:right w:val="nil"/>
            </w:tcBorders>
            <w:shd w:val="clear" w:color="auto" w:fill="auto"/>
            <w:noWrap/>
            <w:vAlign w:val="bottom"/>
            <w:hideMark/>
          </w:tcPr>
          <w:p w14:paraId="2D0379B4" w14:textId="77777777" w:rsidR="00EB6F74" w:rsidRPr="00F905D6" w:rsidRDefault="00EB6F74" w:rsidP="0089509B">
            <w:pPr>
              <w:keepNext/>
            </w:pPr>
            <w:r>
              <w:t>VU22363</w:t>
            </w:r>
          </w:p>
        </w:tc>
        <w:tc>
          <w:tcPr>
            <w:tcW w:w="8401" w:type="dxa"/>
            <w:tcBorders>
              <w:top w:val="nil"/>
              <w:left w:val="nil"/>
              <w:bottom w:val="nil"/>
              <w:right w:val="nil"/>
            </w:tcBorders>
            <w:shd w:val="clear" w:color="auto" w:fill="auto"/>
            <w:noWrap/>
            <w:vAlign w:val="bottom"/>
            <w:hideMark/>
          </w:tcPr>
          <w:p w14:paraId="7960B438" w14:textId="77777777" w:rsidR="00EB6F74" w:rsidRPr="00F905D6" w:rsidRDefault="00EB6F74" w:rsidP="0089509B">
            <w:pPr>
              <w:keepNext/>
            </w:pPr>
            <w:r w:rsidRPr="00F905D6">
              <w:t>Engage with simple texts to participate in the community</w:t>
            </w:r>
          </w:p>
        </w:tc>
      </w:tr>
      <w:tr w:rsidR="00EB6F74" w:rsidRPr="00F905D6" w14:paraId="5A4D4E3C" w14:textId="77777777" w:rsidTr="00571D07">
        <w:tc>
          <w:tcPr>
            <w:tcW w:w="1380" w:type="dxa"/>
            <w:tcBorders>
              <w:top w:val="nil"/>
              <w:left w:val="nil"/>
              <w:bottom w:val="nil"/>
              <w:right w:val="nil"/>
            </w:tcBorders>
            <w:shd w:val="clear" w:color="auto" w:fill="auto"/>
            <w:noWrap/>
            <w:vAlign w:val="bottom"/>
            <w:hideMark/>
          </w:tcPr>
          <w:p w14:paraId="1E39E178" w14:textId="77777777" w:rsidR="00EB6F74" w:rsidRPr="00F905D6" w:rsidRDefault="00EB6F74" w:rsidP="0089509B">
            <w:pPr>
              <w:keepNext/>
            </w:pPr>
            <w:r>
              <w:t>VU22364</w:t>
            </w:r>
          </w:p>
        </w:tc>
        <w:tc>
          <w:tcPr>
            <w:tcW w:w="8401" w:type="dxa"/>
            <w:tcBorders>
              <w:top w:val="nil"/>
              <w:left w:val="nil"/>
              <w:bottom w:val="nil"/>
              <w:right w:val="nil"/>
            </w:tcBorders>
            <w:shd w:val="clear" w:color="auto" w:fill="auto"/>
            <w:noWrap/>
            <w:vAlign w:val="bottom"/>
            <w:hideMark/>
          </w:tcPr>
          <w:p w14:paraId="2D8B767C" w14:textId="77777777" w:rsidR="00EB6F74" w:rsidRPr="00F905D6" w:rsidRDefault="00EB6F74" w:rsidP="0089509B">
            <w:pPr>
              <w:keepNext/>
            </w:pPr>
            <w:r w:rsidRPr="00F905D6">
              <w:t>Participate in simple spoken interactions</w:t>
            </w:r>
          </w:p>
        </w:tc>
      </w:tr>
      <w:tr w:rsidR="00EB6F74" w:rsidRPr="00F905D6" w14:paraId="3C37B7AF" w14:textId="77777777" w:rsidTr="00571D07">
        <w:tc>
          <w:tcPr>
            <w:tcW w:w="1380" w:type="dxa"/>
            <w:tcBorders>
              <w:top w:val="nil"/>
              <w:left w:val="nil"/>
              <w:bottom w:val="nil"/>
              <w:right w:val="nil"/>
            </w:tcBorders>
            <w:shd w:val="clear" w:color="auto" w:fill="auto"/>
            <w:noWrap/>
            <w:vAlign w:val="bottom"/>
            <w:hideMark/>
          </w:tcPr>
          <w:p w14:paraId="62BF2FCF" w14:textId="77777777" w:rsidR="00EB6F74" w:rsidRPr="00F905D6" w:rsidRDefault="00EB6F74" w:rsidP="0089509B">
            <w:pPr>
              <w:keepNext/>
            </w:pPr>
            <w:r>
              <w:t>VU22365</w:t>
            </w:r>
          </w:p>
        </w:tc>
        <w:tc>
          <w:tcPr>
            <w:tcW w:w="8401" w:type="dxa"/>
            <w:tcBorders>
              <w:top w:val="nil"/>
              <w:left w:val="nil"/>
              <w:bottom w:val="nil"/>
              <w:right w:val="nil"/>
            </w:tcBorders>
            <w:shd w:val="clear" w:color="auto" w:fill="auto"/>
            <w:noWrap/>
            <w:vAlign w:val="bottom"/>
            <w:hideMark/>
          </w:tcPr>
          <w:p w14:paraId="5B99F423" w14:textId="77777777" w:rsidR="00EB6F74" w:rsidRPr="00F905D6" w:rsidRDefault="00EB6F74" w:rsidP="0089509B">
            <w:pPr>
              <w:keepNext/>
            </w:pPr>
            <w:r w:rsidRPr="00F905D6">
              <w:t>Create simple texts for personal purposes</w:t>
            </w:r>
          </w:p>
        </w:tc>
      </w:tr>
      <w:tr w:rsidR="00EB6F74" w:rsidRPr="00F905D6" w14:paraId="493C7D32" w14:textId="77777777" w:rsidTr="00571D07">
        <w:tc>
          <w:tcPr>
            <w:tcW w:w="1380" w:type="dxa"/>
            <w:tcBorders>
              <w:top w:val="nil"/>
              <w:left w:val="nil"/>
              <w:bottom w:val="nil"/>
              <w:right w:val="nil"/>
            </w:tcBorders>
            <w:shd w:val="clear" w:color="auto" w:fill="auto"/>
            <w:noWrap/>
            <w:vAlign w:val="bottom"/>
            <w:hideMark/>
          </w:tcPr>
          <w:p w14:paraId="408E8DAA" w14:textId="77777777" w:rsidR="00EB6F74" w:rsidRPr="00F905D6" w:rsidRDefault="00EB6F74" w:rsidP="0089509B">
            <w:pPr>
              <w:keepNext/>
            </w:pPr>
            <w:r>
              <w:lastRenderedPageBreak/>
              <w:t>VU22366</w:t>
            </w:r>
          </w:p>
        </w:tc>
        <w:tc>
          <w:tcPr>
            <w:tcW w:w="8401" w:type="dxa"/>
            <w:tcBorders>
              <w:top w:val="nil"/>
              <w:left w:val="nil"/>
              <w:bottom w:val="nil"/>
              <w:right w:val="nil"/>
            </w:tcBorders>
            <w:shd w:val="clear" w:color="auto" w:fill="auto"/>
            <w:noWrap/>
            <w:vAlign w:val="bottom"/>
            <w:hideMark/>
          </w:tcPr>
          <w:p w14:paraId="37DD8B79" w14:textId="77777777" w:rsidR="00EB6F74" w:rsidRPr="00F905D6" w:rsidRDefault="00EB6F74" w:rsidP="0089509B">
            <w:pPr>
              <w:keepNext/>
            </w:pPr>
            <w:r w:rsidRPr="00F905D6">
              <w:t>Create simple texts for learning purposes</w:t>
            </w:r>
          </w:p>
        </w:tc>
      </w:tr>
      <w:tr w:rsidR="00EB6F74" w:rsidRPr="00F905D6" w14:paraId="33F90813" w14:textId="77777777" w:rsidTr="00571D07">
        <w:tc>
          <w:tcPr>
            <w:tcW w:w="1380" w:type="dxa"/>
            <w:tcBorders>
              <w:top w:val="nil"/>
              <w:left w:val="nil"/>
              <w:bottom w:val="nil"/>
              <w:right w:val="nil"/>
            </w:tcBorders>
            <w:shd w:val="clear" w:color="auto" w:fill="auto"/>
            <w:noWrap/>
            <w:vAlign w:val="bottom"/>
            <w:hideMark/>
          </w:tcPr>
          <w:p w14:paraId="309BB1A5" w14:textId="77777777" w:rsidR="00EB6F74" w:rsidRPr="00F905D6" w:rsidRDefault="00EB6F74" w:rsidP="0089509B">
            <w:pPr>
              <w:keepNext/>
            </w:pPr>
            <w:r>
              <w:t>VU22367</w:t>
            </w:r>
          </w:p>
        </w:tc>
        <w:tc>
          <w:tcPr>
            <w:tcW w:w="8401" w:type="dxa"/>
            <w:tcBorders>
              <w:top w:val="nil"/>
              <w:left w:val="nil"/>
              <w:bottom w:val="nil"/>
              <w:right w:val="nil"/>
            </w:tcBorders>
            <w:shd w:val="clear" w:color="auto" w:fill="auto"/>
            <w:noWrap/>
            <w:vAlign w:val="bottom"/>
            <w:hideMark/>
          </w:tcPr>
          <w:p w14:paraId="5FFACF8C" w14:textId="77777777" w:rsidR="00EB6F74" w:rsidRPr="00F905D6" w:rsidRDefault="00EB6F74" w:rsidP="0089509B">
            <w:pPr>
              <w:keepNext/>
            </w:pPr>
            <w:r w:rsidRPr="00F905D6">
              <w:t>Create simple texts for employment purposes</w:t>
            </w:r>
          </w:p>
        </w:tc>
      </w:tr>
      <w:tr w:rsidR="00EB6F74" w:rsidRPr="00F905D6" w14:paraId="3514CB43" w14:textId="77777777" w:rsidTr="00571D07">
        <w:tc>
          <w:tcPr>
            <w:tcW w:w="1380" w:type="dxa"/>
            <w:tcBorders>
              <w:top w:val="nil"/>
              <w:left w:val="nil"/>
              <w:bottom w:val="nil"/>
              <w:right w:val="nil"/>
            </w:tcBorders>
            <w:shd w:val="clear" w:color="auto" w:fill="auto"/>
            <w:noWrap/>
            <w:vAlign w:val="bottom"/>
            <w:hideMark/>
          </w:tcPr>
          <w:p w14:paraId="73B78F0D" w14:textId="77777777" w:rsidR="00EB6F74" w:rsidRPr="00F905D6" w:rsidRDefault="00EB6F74" w:rsidP="0089509B">
            <w:pPr>
              <w:keepNext/>
            </w:pPr>
            <w:r>
              <w:t>VU22368</w:t>
            </w:r>
          </w:p>
        </w:tc>
        <w:tc>
          <w:tcPr>
            <w:tcW w:w="8401" w:type="dxa"/>
            <w:tcBorders>
              <w:top w:val="nil"/>
              <w:left w:val="nil"/>
              <w:bottom w:val="nil"/>
              <w:right w:val="nil"/>
            </w:tcBorders>
            <w:shd w:val="clear" w:color="auto" w:fill="auto"/>
            <w:noWrap/>
            <w:vAlign w:val="bottom"/>
            <w:hideMark/>
          </w:tcPr>
          <w:p w14:paraId="63F7D0DE" w14:textId="77777777" w:rsidR="00EB6F74" w:rsidRPr="00F905D6" w:rsidRDefault="00EB6F74" w:rsidP="0089509B">
            <w:pPr>
              <w:keepNext/>
            </w:pPr>
            <w:r w:rsidRPr="00F905D6">
              <w:t>Create simple texts to participate in the community</w:t>
            </w:r>
          </w:p>
        </w:tc>
      </w:tr>
      <w:tr w:rsidR="00EB6F74" w:rsidRPr="00F905D6" w14:paraId="276599FB" w14:textId="77777777" w:rsidTr="00571D07">
        <w:tc>
          <w:tcPr>
            <w:tcW w:w="1380" w:type="dxa"/>
            <w:tcBorders>
              <w:top w:val="nil"/>
              <w:left w:val="nil"/>
              <w:bottom w:val="nil"/>
              <w:right w:val="nil"/>
            </w:tcBorders>
            <w:shd w:val="clear" w:color="auto" w:fill="auto"/>
            <w:noWrap/>
            <w:vAlign w:val="bottom"/>
            <w:hideMark/>
          </w:tcPr>
          <w:p w14:paraId="79C6916B" w14:textId="77777777" w:rsidR="00EB6F74" w:rsidRPr="00F905D6" w:rsidRDefault="00EB6F74" w:rsidP="0089509B">
            <w:pPr>
              <w:keepNext/>
            </w:pPr>
            <w:r>
              <w:t>VU22369</w:t>
            </w:r>
          </w:p>
        </w:tc>
        <w:tc>
          <w:tcPr>
            <w:tcW w:w="8401" w:type="dxa"/>
            <w:tcBorders>
              <w:top w:val="nil"/>
              <w:left w:val="nil"/>
              <w:bottom w:val="nil"/>
              <w:right w:val="nil"/>
            </w:tcBorders>
            <w:shd w:val="clear" w:color="auto" w:fill="auto"/>
            <w:noWrap/>
            <w:vAlign w:val="bottom"/>
            <w:hideMark/>
          </w:tcPr>
          <w:p w14:paraId="51C5AC08" w14:textId="77777777" w:rsidR="00EB6F74" w:rsidRPr="00F905D6" w:rsidRDefault="00EB6F74" w:rsidP="0089509B">
            <w:pPr>
              <w:keepNext/>
            </w:pPr>
            <w:r w:rsidRPr="00F905D6">
              <w:t>Work with simple numbers and money in familiar situations</w:t>
            </w:r>
          </w:p>
        </w:tc>
      </w:tr>
      <w:tr w:rsidR="00EB6F74" w:rsidRPr="00F905D6" w14:paraId="0DFB2E0C" w14:textId="77777777" w:rsidTr="00571D07">
        <w:tc>
          <w:tcPr>
            <w:tcW w:w="1380" w:type="dxa"/>
            <w:tcBorders>
              <w:top w:val="nil"/>
              <w:left w:val="nil"/>
              <w:bottom w:val="nil"/>
              <w:right w:val="nil"/>
            </w:tcBorders>
            <w:shd w:val="clear" w:color="auto" w:fill="auto"/>
            <w:noWrap/>
            <w:vAlign w:val="bottom"/>
            <w:hideMark/>
          </w:tcPr>
          <w:p w14:paraId="7FD0FB4F" w14:textId="77777777" w:rsidR="00EB6F74" w:rsidRPr="00F905D6" w:rsidRDefault="00EB6F74" w:rsidP="0089509B">
            <w:pPr>
              <w:keepNext/>
            </w:pPr>
            <w:r>
              <w:t>VU22370</w:t>
            </w:r>
          </w:p>
        </w:tc>
        <w:tc>
          <w:tcPr>
            <w:tcW w:w="8401" w:type="dxa"/>
            <w:tcBorders>
              <w:top w:val="nil"/>
              <w:left w:val="nil"/>
              <w:bottom w:val="nil"/>
              <w:right w:val="nil"/>
            </w:tcBorders>
            <w:shd w:val="clear" w:color="auto" w:fill="auto"/>
            <w:noWrap/>
            <w:vAlign w:val="bottom"/>
            <w:hideMark/>
          </w:tcPr>
          <w:p w14:paraId="0F4610B2" w14:textId="77777777" w:rsidR="00EB6F74" w:rsidRPr="00F905D6" w:rsidRDefault="00EB6F74" w:rsidP="0089509B">
            <w:pPr>
              <w:keepNext/>
            </w:pPr>
            <w:r w:rsidRPr="00F905D6">
              <w:t>Work with simple measurements in familiar situations</w:t>
            </w:r>
          </w:p>
        </w:tc>
      </w:tr>
      <w:tr w:rsidR="00EB6F74" w:rsidRPr="00F905D6" w14:paraId="5B0486B3" w14:textId="77777777" w:rsidTr="00571D07">
        <w:tc>
          <w:tcPr>
            <w:tcW w:w="1380" w:type="dxa"/>
            <w:tcBorders>
              <w:top w:val="nil"/>
              <w:left w:val="nil"/>
              <w:bottom w:val="nil"/>
              <w:right w:val="nil"/>
            </w:tcBorders>
            <w:shd w:val="clear" w:color="auto" w:fill="auto"/>
            <w:noWrap/>
            <w:vAlign w:val="bottom"/>
            <w:hideMark/>
          </w:tcPr>
          <w:p w14:paraId="78222A5E" w14:textId="77777777" w:rsidR="00EB6F74" w:rsidRPr="00F905D6" w:rsidRDefault="00EB6F74" w:rsidP="0089509B">
            <w:pPr>
              <w:keepNext/>
            </w:pPr>
            <w:r>
              <w:t>VU22371</w:t>
            </w:r>
          </w:p>
        </w:tc>
        <w:tc>
          <w:tcPr>
            <w:tcW w:w="8401" w:type="dxa"/>
            <w:tcBorders>
              <w:top w:val="nil"/>
              <w:left w:val="nil"/>
              <w:bottom w:val="nil"/>
              <w:right w:val="nil"/>
            </w:tcBorders>
            <w:shd w:val="clear" w:color="auto" w:fill="auto"/>
            <w:noWrap/>
            <w:vAlign w:val="bottom"/>
            <w:hideMark/>
          </w:tcPr>
          <w:p w14:paraId="51C05833" w14:textId="77777777" w:rsidR="00EB6F74" w:rsidRPr="00F905D6" w:rsidRDefault="00EB6F74" w:rsidP="0089509B">
            <w:pPr>
              <w:keepNext/>
            </w:pPr>
            <w:r w:rsidRPr="00F905D6">
              <w:t>Work with simple design and shape in familiar situations</w:t>
            </w:r>
          </w:p>
        </w:tc>
      </w:tr>
      <w:tr w:rsidR="00EB6F74" w:rsidRPr="00F905D6" w14:paraId="603347A3" w14:textId="77777777" w:rsidTr="00571D07">
        <w:tc>
          <w:tcPr>
            <w:tcW w:w="1380" w:type="dxa"/>
            <w:tcBorders>
              <w:top w:val="nil"/>
              <w:left w:val="nil"/>
              <w:bottom w:val="nil"/>
              <w:right w:val="nil"/>
            </w:tcBorders>
            <w:shd w:val="clear" w:color="auto" w:fill="auto"/>
            <w:noWrap/>
            <w:vAlign w:val="bottom"/>
            <w:hideMark/>
          </w:tcPr>
          <w:p w14:paraId="57B069A0" w14:textId="77777777" w:rsidR="00EB6F74" w:rsidRPr="00F905D6" w:rsidRDefault="00EB6F74" w:rsidP="0089509B">
            <w:pPr>
              <w:keepNext/>
            </w:pPr>
            <w:r>
              <w:t>VU22372</w:t>
            </w:r>
          </w:p>
        </w:tc>
        <w:tc>
          <w:tcPr>
            <w:tcW w:w="8401" w:type="dxa"/>
            <w:tcBorders>
              <w:top w:val="nil"/>
              <w:left w:val="nil"/>
              <w:bottom w:val="nil"/>
              <w:right w:val="nil"/>
            </w:tcBorders>
            <w:shd w:val="clear" w:color="auto" w:fill="auto"/>
            <w:noWrap/>
            <w:vAlign w:val="bottom"/>
            <w:hideMark/>
          </w:tcPr>
          <w:p w14:paraId="25D10ED8" w14:textId="77777777" w:rsidR="00EB6F74" w:rsidRPr="00F905D6" w:rsidRDefault="00EB6F74" w:rsidP="0089509B">
            <w:pPr>
              <w:keepNext/>
            </w:pPr>
            <w:r w:rsidRPr="00F905D6">
              <w:t>Work with and interpret simple numerical information in familiar texts</w:t>
            </w:r>
          </w:p>
        </w:tc>
      </w:tr>
      <w:tr w:rsidR="00EB6F74" w:rsidRPr="00F905D6" w14:paraId="65F09918" w14:textId="77777777" w:rsidTr="00571D07">
        <w:tc>
          <w:tcPr>
            <w:tcW w:w="1380" w:type="dxa"/>
            <w:tcBorders>
              <w:top w:val="nil"/>
              <w:left w:val="nil"/>
              <w:bottom w:val="nil"/>
              <w:right w:val="nil"/>
            </w:tcBorders>
            <w:shd w:val="clear" w:color="auto" w:fill="auto"/>
            <w:noWrap/>
            <w:vAlign w:val="bottom"/>
            <w:hideMark/>
          </w:tcPr>
          <w:p w14:paraId="2A5029E2" w14:textId="77777777" w:rsidR="00EB6F74" w:rsidRPr="00F905D6" w:rsidRDefault="00EB6F74" w:rsidP="0089509B">
            <w:pPr>
              <w:keepNext/>
            </w:pPr>
            <w:r>
              <w:t>VU22373</w:t>
            </w:r>
          </w:p>
        </w:tc>
        <w:tc>
          <w:tcPr>
            <w:tcW w:w="8401" w:type="dxa"/>
            <w:tcBorders>
              <w:top w:val="nil"/>
              <w:left w:val="nil"/>
              <w:bottom w:val="nil"/>
              <w:right w:val="nil"/>
            </w:tcBorders>
            <w:shd w:val="clear" w:color="auto" w:fill="auto"/>
            <w:noWrap/>
            <w:vAlign w:val="bottom"/>
            <w:hideMark/>
          </w:tcPr>
          <w:p w14:paraId="60638BA1" w14:textId="77777777" w:rsidR="00EB6F74" w:rsidRPr="00F905D6" w:rsidRDefault="00EB6F74" w:rsidP="0089509B">
            <w:pPr>
              <w:keepNext/>
            </w:pPr>
            <w:r w:rsidRPr="00F905D6">
              <w:t>Work with and interpret simple statistical information in familiar texts</w:t>
            </w:r>
          </w:p>
        </w:tc>
      </w:tr>
      <w:tr w:rsidR="00EB6F74" w:rsidRPr="00F905D6" w14:paraId="194A1037" w14:textId="77777777" w:rsidTr="00571D07">
        <w:tc>
          <w:tcPr>
            <w:tcW w:w="1380" w:type="dxa"/>
            <w:tcBorders>
              <w:top w:val="nil"/>
              <w:left w:val="nil"/>
              <w:bottom w:val="nil"/>
              <w:right w:val="nil"/>
            </w:tcBorders>
            <w:shd w:val="clear" w:color="auto" w:fill="auto"/>
            <w:noWrap/>
            <w:vAlign w:val="bottom"/>
            <w:hideMark/>
          </w:tcPr>
          <w:p w14:paraId="5A2E265A" w14:textId="77777777" w:rsidR="00EB6F74" w:rsidRPr="00F905D6" w:rsidRDefault="00EB6F74" w:rsidP="0089509B">
            <w:pPr>
              <w:keepNext/>
            </w:pPr>
            <w:r>
              <w:t>VU22374</w:t>
            </w:r>
          </w:p>
        </w:tc>
        <w:tc>
          <w:tcPr>
            <w:tcW w:w="8401" w:type="dxa"/>
            <w:tcBorders>
              <w:top w:val="nil"/>
              <w:left w:val="nil"/>
              <w:bottom w:val="nil"/>
              <w:right w:val="nil"/>
            </w:tcBorders>
            <w:shd w:val="clear" w:color="auto" w:fill="auto"/>
            <w:noWrap/>
            <w:vAlign w:val="bottom"/>
            <w:hideMark/>
          </w:tcPr>
          <w:p w14:paraId="37823578" w14:textId="77777777" w:rsidR="00EB6F74" w:rsidRPr="00F905D6" w:rsidRDefault="00EB6F74" w:rsidP="0089509B">
            <w:pPr>
              <w:keepNext/>
            </w:pPr>
            <w:r w:rsidRPr="00F905D6">
              <w:t>Develop verbal communication skills</w:t>
            </w:r>
          </w:p>
        </w:tc>
      </w:tr>
      <w:tr w:rsidR="00EB6F74" w:rsidRPr="00F905D6" w14:paraId="55E562F0" w14:textId="77777777" w:rsidTr="00571D07">
        <w:tc>
          <w:tcPr>
            <w:tcW w:w="1380" w:type="dxa"/>
            <w:tcBorders>
              <w:top w:val="nil"/>
              <w:left w:val="nil"/>
              <w:bottom w:val="nil"/>
              <w:right w:val="nil"/>
            </w:tcBorders>
            <w:shd w:val="clear" w:color="auto" w:fill="auto"/>
            <w:noWrap/>
            <w:vAlign w:val="bottom"/>
            <w:hideMark/>
          </w:tcPr>
          <w:p w14:paraId="495CDCBB" w14:textId="77777777" w:rsidR="00EB6F74" w:rsidRPr="00F905D6" w:rsidRDefault="00EB6F74" w:rsidP="0089509B">
            <w:pPr>
              <w:keepNext/>
            </w:pPr>
            <w:r>
              <w:t>VU22375</w:t>
            </w:r>
          </w:p>
        </w:tc>
        <w:tc>
          <w:tcPr>
            <w:tcW w:w="8401" w:type="dxa"/>
            <w:tcBorders>
              <w:top w:val="nil"/>
              <w:left w:val="nil"/>
              <w:bottom w:val="nil"/>
              <w:right w:val="nil"/>
            </w:tcBorders>
            <w:shd w:val="clear" w:color="auto" w:fill="auto"/>
            <w:noWrap/>
            <w:vAlign w:val="bottom"/>
            <w:hideMark/>
          </w:tcPr>
          <w:p w14:paraId="0A8CC81B" w14:textId="77777777" w:rsidR="00EB6F74" w:rsidRPr="00F905D6" w:rsidRDefault="00EB6F74" w:rsidP="0089509B">
            <w:pPr>
              <w:keepNext/>
            </w:pPr>
            <w:r w:rsidRPr="00F905D6">
              <w:t>Apply basic computer skills to language learning</w:t>
            </w:r>
          </w:p>
        </w:tc>
      </w:tr>
      <w:tr w:rsidR="00EB6F74" w:rsidRPr="00F905D6" w14:paraId="0A3A1C45" w14:textId="77777777" w:rsidTr="00571D07">
        <w:tc>
          <w:tcPr>
            <w:tcW w:w="1380" w:type="dxa"/>
            <w:tcBorders>
              <w:top w:val="nil"/>
              <w:left w:val="nil"/>
              <w:bottom w:val="nil"/>
              <w:right w:val="nil"/>
            </w:tcBorders>
            <w:shd w:val="clear" w:color="auto" w:fill="auto"/>
            <w:noWrap/>
            <w:vAlign w:val="bottom"/>
            <w:hideMark/>
          </w:tcPr>
          <w:p w14:paraId="5C1174B1" w14:textId="77777777" w:rsidR="00EB6F74" w:rsidRPr="00F905D6" w:rsidRDefault="00EB6F74" w:rsidP="0089509B">
            <w:pPr>
              <w:keepNext/>
            </w:pPr>
            <w:r>
              <w:t>VU22376</w:t>
            </w:r>
          </w:p>
        </w:tc>
        <w:tc>
          <w:tcPr>
            <w:tcW w:w="8401" w:type="dxa"/>
            <w:tcBorders>
              <w:top w:val="nil"/>
              <w:left w:val="nil"/>
              <w:bottom w:val="nil"/>
              <w:right w:val="nil"/>
            </w:tcBorders>
            <w:shd w:val="clear" w:color="auto" w:fill="auto"/>
            <w:noWrap/>
            <w:vAlign w:val="bottom"/>
            <w:hideMark/>
          </w:tcPr>
          <w:p w14:paraId="24B68C89" w14:textId="77777777" w:rsidR="00EB6F74" w:rsidRPr="00F905D6" w:rsidRDefault="00EB6F74" w:rsidP="0089509B">
            <w:pPr>
              <w:keepNext/>
            </w:pPr>
            <w:r w:rsidRPr="00F905D6">
              <w:t>Access the internet for language learning</w:t>
            </w:r>
          </w:p>
        </w:tc>
      </w:tr>
      <w:tr w:rsidR="00EB6F74" w:rsidRPr="00F905D6" w14:paraId="655EE56A" w14:textId="77777777" w:rsidTr="00571D07">
        <w:tc>
          <w:tcPr>
            <w:tcW w:w="1380" w:type="dxa"/>
            <w:tcBorders>
              <w:top w:val="nil"/>
              <w:left w:val="nil"/>
              <w:bottom w:val="nil"/>
              <w:right w:val="nil"/>
            </w:tcBorders>
            <w:shd w:val="clear" w:color="auto" w:fill="auto"/>
            <w:noWrap/>
            <w:vAlign w:val="bottom"/>
            <w:hideMark/>
          </w:tcPr>
          <w:p w14:paraId="725B34E4" w14:textId="77777777" w:rsidR="00EB6F74" w:rsidRPr="00F905D6" w:rsidRDefault="00EB6F74" w:rsidP="0089509B">
            <w:pPr>
              <w:keepNext/>
            </w:pPr>
            <w:r>
              <w:t>VU22377</w:t>
            </w:r>
          </w:p>
        </w:tc>
        <w:tc>
          <w:tcPr>
            <w:tcW w:w="8401" w:type="dxa"/>
            <w:tcBorders>
              <w:top w:val="nil"/>
              <w:left w:val="nil"/>
              <w:bottom w:val="nil"/>
              <w:right w:val="nil"/>
            </w:tcBorders>
            <w:shd w:val="clear" w:color="auto" w:fill="auto"/>
            <w:noWrap/>
            <w:vAlign w:val="bottom"/>
            <w:hideMark/>
          </w:tcPr>
          <w:p w14:paraId="30090704" w14:textId="77777777" w:rsidR="00EB6F74" w:rsidRPr="00F905D6" w:rsidRDefault="00EB6F74" w:rsidP="0089509B">
            <w:pPr>
              <w:keepNext/>
            </w:pPr>
            <w:r w:rsidRPr="00F905D6">
              <w:t>Identify Australian environmental issues</w:t>
            </w:r>
          </w:p>
        </w:tc>
      </w:tr>
      <w:tr w:rsidR="00EB6F74" w:rsidRPr="00F905D6" w14:paraId="5C8BC7BF" w14:textId="77777777" w:rsidTr="00571D07">
        <w:tc>
          <w:tcPr>
            <w:tcW w:w="1380" w:type="dxa"/>
            <w:tcBorders>
              <w:top w:val="nil"/>
              <w:left w:val="nil"/>
              <w:bottom w:val="nil"/>
              <w:right w:val="nil"/>
            </w:tcBorders>
            <w:shd w:val="clear" w:color="auto" w:fill="auto"/>
            <w:noWrap/>
            <w:vAlign w:val="bottom"/>
            <w:hideMark/>
          </w:tcPr>
          <w:p w14:paraId="0493FFDC" w14:textId="77777777" w:rsidR="00EB6F74" w:rsidRPr="00F905D6" w:rsidRDefault="00EB6F74" w:rsidP="0089509B">
            <w:pPr>
              <w:keepNext/>
            </w:pPr>
            <w:r>
              <w:t>VU22378</w:t>
            </w:r>
          </w:p>
        </w:tc>
        <w:tc>
          <w:tcPr>
            <w:tcW w:w="8401" w:type="dxa"/>
            <w:tcBorders>
              <w:top w:val="nil"/>
              <w:left w:val="nil"/>
              <w:bottom w:val="nil"/>
              <w:right w:val="nil"/>
            </w:tcBorders>
            <w:shd w:val="clear" w:color="auto" w:fill="auto"/>
            <w:noWrap/>
            <w:vAlign w:val="bottom"/>
            <w:hideMark/>
          </w:tcPr>
          <w:p w14:paraId="3CCB4110" w14:textId="77777777" w:rsidR="00EB6F74" w:rsidRPr="00F905D6" w:rsidRDefault="00EB6F74" w:rsidP="0089509B">
            <w:pPr>
              <w:keepNext/>
            </w:pPr>
            <w:r w:rsidRPr="00F905D6">
              <w:t>Communicate with others in familiar and predictable contexts</w:t>
            </w:r>
          </w:p>
        </w:tc>
      </w:tr>
      <w:tr w:rsidR="00EB6F74" w:rsidRPr="00F905D6" w14:paraId="02C49A72" w14:textId="77777777" w:rsidTr="00571D07">
        <w:tc>
          <w:tcPr>
            <w:tcW w:w="1380" w:type="dxa"/>
            <w:tcBorders>
              <w:top w:val="nil"/>
              <w:left w:val="nil"/>
              <w:bottom w:val="nil"/>
              <w:right w:val="nil"/>
            </w:tcBorders>
            <w:shd w:val="clear" w:color="auto" w:fill="auto"/>
            <w:noWrap/>
            <w:vAlign w:val="bottom"/>
            <w:hideMark/>
          </w:tcPr>
          <w:p w14:paraId="797AC86B" w14:textId="77777777" w:rsidR="00EB6F74" w:rsidRPr="00F905D6" w:rsidRDefault="00EB6F74" w:rsidP="0089509B">
            <w:pPr>
              <w:keepNext/>
            </w:pPr>
            <w:r>
              <w:t>VU22379</w:t>
            </w:r>
          </w:p>
        </w:tc>
        <w:tc>
          <w:tcPr>
            <w:tcW w:w="8401" w:type="dxa"/>
            <w:tcBorders>
              <w:top w:val="nil"/>
              <w:left w:val="nil"/>
              <w:bottom w:val="nil"/>
              <w:right w:val="nil"/>
            </w:tcBorders>
            <w:shd w:val="clear" w:color="auto" w:fill="auto"/>
            <w:noWrap/>
            <w:vAlign w:val="bottom"/>
            <w:hideMark/>
          </w:tcPr>
          <w:p w14:paraId="7667AF7F" w14:textId="77777777" w:rsidR="00EB6F74" w:rsidRPr="00F905D6" w:rsidRDefault="00EB6F74" w:rsidP="0089509B">
            <w:pPr>
              <w:keepNext/>
            </w:pPr>
            <w:r w:rsidRPr="00F905D6">
              <w:t>Identify community options</w:t>
            </w:r>
          </w:p>
        </w:tc>
      </w:tr>
      <w:tr w:rsidR="00EB6F74" w:rsidRPr="00F905D6" w14:paraId="60C7FAC2" w14:textId="77777777" w:rsidTr="00571D07">
        <w:tc>
          <w:tcPr>
            <w:tcW w:w="1380" w:type="dxa"/>
            <w:tcBorders>
              <w:top w:val="nil"/>
              <w:left w:val="nil"/>
              <w:bottom w:val="nil"/>
              <w:right w:val="nil"/>
            </w:tcBorders>
            <w:shd w:val="clear" w:color="auto" w:fill="auto"/>
            <w:noWrap/>
            <w:vAlign w:val="bottom"/>
            <w:hideMark/>
          </w:tcPr>
          <w:p w14:paraId="4B65ABE7" w14:textId="77777777" w:rsidR="00EB6F74" w:rsidRPr="00F905D6" w:rsidRDefault="00EB6F74" w:rsidP="0089509B">
            <w:pPr>
              <w:keepNext/>
            </w:pPr>
            <w:r>
              <w:t>VU22380</w:t>
            </w:r>
          </w:p>
        </w:tc>
        <w:tc>
          <w:tcPr>
            <w:tcW w:w="8401" w:type="dxa"/>
            <w:tcBorders>
              <w:top w:val="nil"/>
              <w:left w:val="nil"/>
              <w:bottom w:val="nil"/>
              <w:right w:val="nil"/>
            </w:tcBorders>
            <w:shd w:val="clear" w:color="auto" w:fill="auto"/>
            <w:noWrap/>
            <w:vAlign w:val="bottom"/>
            <w:hideMark/>
          </w:tcPr>
          <w:p w14:paraId="1680A85F" w14:textId="77777777" w:rsidR="00EB6F74" w:rsidRPr="00F905D6" w:rsidRDefault="00EB6F74" w:rsidP="0089509B">
            <w:pPr>
              <w:keepNext/>
            </w:pPr>
            <w:r w:rsidRPr="00F905D6">
              <w:t>Identify features of the education system</w:t>
            </w:r>
          </w:p>
        </w:tc>
      </w:tr>
      <w:tr w:rsidR="00EB6F74" w:rsidRPr="00F905D6" w14:paraId="2F615332" w14:textId="77777777" w:rsidTr="00571D07">
        <w:tc>
          <w:tcPr>
            <w:tcW w:w="1380" w:type="dxa"/>
            <w:tcBorders>
              <w:top w:val="nil"/>
              <w:left w:val="nil"/>
              <w:bottom w:val="nil"/>
              <w:right w:val="nil"/>
            </w:tcBorders>
            <w:shd w:val="clear" w:color="auto" w:fill="auto"/>
            <w:noWrap/>
            <w:vAlign w:val="bottom"/>
            <w:hideMark/>
          </w:tcPr>
          <w:p w14:paraId="72EBD1CB" w14:textId="77777777" w:rsidR="00EB6F74" w:rsidRPr="00F905D6" w:rsidRDefault="00EB6F74" w:rsidP="0089509B">
            <w:pPr>
              <w:keepNext/>
            </w:pPr>
            <w:r>
              <w:t>VU22381</w:t>
            </w:r>
          </w:p>
        </w:tc>
        <w:tc>
          <w:tcPr>
            <w:tcW w:w="8401" w:type="dxa"/>
            <w:tcBorders>
              <w:top w:val="nil"/>
              <w:left w:val="nil"/>
              <w:bottom w:val="nil"/>
              <w:right w:val="nil"/>
            </w:tcBorders>
            <w:shd w:val="clear" w:color="auto" w:fill="auto"/>
            <w:noWrap/>
            <w:vAlign w:val="bottom"/>
            <w:hideMark/>
          </w:tcPr>
          <w:p w14:paraId="5BDC5979" w14:textId="77777777" w:rsidR="00EB6F74" w:rsidRPr="00F905D6" w:rsidRDefault="00EB6F74" w:rsidP="0089509B">
            <w:pPr>
              <w:keepNext/>
            </w:pPr>
            <w:r w:rsidRPr="00F905D6">
              <w:t>Identify features of the health care system</w:t>
            </w:r>
          </w:p>
        </w:tc>
      </w:tr>
      <w:tr w:rsidR="00EB6F74" w:rsidRPr="00F905D6" w14:paraId="5BE13612" w14:textId="77777777" w:rsidTr="00571D07">
        <w:tc>
          <w:tcPr>
            <w:tcW w:w="1380" w:type="dxa"/>
            <w:tcBorders>
              <w:top w:val="nil"/>
              <w:left w:val="nil"/>
              <w:bottom w:val="nil"/>
              <w:right w:val="nil"/>
            </w:tcBorders>
            <w:shd w:val="clear" w:color="auto" w:fill="auto"/>
            <w:noWrap/>
            <w:vAlign w:val="bottom"/>
            <w:hideMark/>
          </w:tcPr>
          <w:p w14:paraId="43C16FA5" w14:textId="77777777" w:rsidR="00EB6F74" w:rsidRPr="00F905D6" w:rsidRDefault="00EB6F74" w:rsidP="0089509B">
            <w:pPr>
              <w:keepNext/>
            </w:pPr>
            <w:r>
              <w:t>VU22382</w:t>
            </w:r>
          </w:p>
        </w:tc>
        <w:tc>
          <w:tcPr>
            <w:tcW w:w="8401" w:type="dxa"/>
            <w:tcBorders>
              <w:top w:val="nil"/>
              <w:left w:val="nil"/>
              <w:bottom w:val="nil"/>
              <w:right w:val="nil"/>
            </w:tcBorders>
            <w:shd w:val="clear" w:color="auto" w:fill="auto"/>
            <w:noWrap/>
            <w:vAlign w:val="bottom"/>
            <w:hideMark/>
          </w:tcPr>
          <w:p w14:paraId="6EE4D58B" w14:textId="77777777" w:rsidR="00EB6F74" w:rsidRPr="00F905D6" w:rsidRDefault="00EB6F74" w:rsidP="0089509B">
            <w:pPr>
              <w:keepNext/>
            </w:pPr>
            <w:r w:rsidRPr="00F905D6">
              <w:t>Identify major events in Australian history</w:t>
            </w:r>
          </w:p>
        </w:tc>
      </w:tr>
      <w:tr w:rsidR="00EB6F74" w:rsidRPr="00F905D6" w14:paraId="4A8DB11C" w14:textId="77777777" w:rsidTr="00571D07">
        <w:tc>
          <w:tcPr>
            <w:tcW w:w="1380" w:type="dxa"/>
            <w:tcBorders>
              <w:top w:val="nil"/>
              <w:left w:val="nil"/>
              <w:bottom w:val="nil"/>
              <w:right w:val="nil"/>
            </w:tcBorders>
            <w:shd w:val="clear" w:color="auto" w:fill="auto"/>
            <w:noWrap/>
            <w:vAlign w:val="bottom"/>
            <w:hideMark/>
          </w:tcPr>
          <w:p w14:paraId="69E4450D" w14:textId="77777777" w:rsidR="00EB6F74" w:rsidRPr="00F905D6" w:rsidRDefault="00EB6F74" w:rsidP="0089509B">
            <w:pPr>
              <w:keepNext/>
            </w:pPr>
            <w:r>
              <w:t>VU22383</w:t>
            </w:r>
          </w:p>
        </w:tc>
        <w:tc>
          <w:tcPr>
            <w:tcW w:w="8401" w:type="dxa"/>
            <w:tcBorders>
              <w:top w:val="nil"/>
              <w:left w:val="nil"/>
              <w:bottom w:val="nil"/>
              <w:right w:val="nil"/>
            </w:tcBorders>
            <w:shd w:val="clear" w:color="auto" w:fill="auto"/>
            <w:noWrap/>
            <w:vAlign w:val="bottom"/>
            <w:hideMark/>
          </w:tcPr>
          <w:p w14:paraId="7539EEDE" w14:textId="77777777" w:rsidR="00EB6F74" w:rsidRPr="00F905D6" w:rsidRDefault="00EB6F74" w:rsidP="0089509B">
            <w:pPr>
              <w:keepNext/>
            </w:pPr>
            <w:r w:rsidRPr="00F905D6">
              <w:t>Identify common digital media</w:t>
            </w:r>
          </w:p>
        </w:tc>
      </w:tr>
      <w:tr w:rsidR="00EB6F74" w:rsidRPr="00F905D6" w14:paraId="001FE165" w14:textId="77777777" w:rsidTr="00571D07">
        <w:tc>
          <w:tcPr>
            <w:tcW w:w="1380" w:type="dxa"/>
            <w:tcBorders>
              <w:top w:val="nil"/>
              <w:left w:val="nil"/>
              <w:bottom w:val="nil"/>
              <w:right w:val="nil"/>
            </w:tcBorders>
            <w:shd w:val="clear" w:color="auto" w:fill="auto"/>
            <w:noWrap/>
            <w:vAlign w:val="bottom"/>
            <w:hideMark/>
          </w:tcPr>
          <w:p w14:paraId="38D05FC1" w14:textId="77777777" w:rsidR="00EB6F74" w:rsidRPr="00F905D6" w:rsidRDefault="00EB6F74" w:rsidP="0089509B">
            <w:pPr>
              <w:keepNext/>
            </w:pPr>
            <w:r>
              <w:t>VU22384</w:t>
            </w:r>
          </w:p>
        </w:tc>
        <w:tc>
          <w:tcPr>
            <w:tcW w:w="8401" w:type="dxa"/>
            <w:tcBorders>
              <w:top w:val="nil"/>
              <w:left w:val="nil"/>
              <w:bottom w:val="nil"/>
              <w:right w:val="nil"/>
            </w:tcBorders>
            <w:shd w:val="clear" w:color="auto" w:fill="auto"/>
            <w:noWrap/>
            <w:vAlign w:val="bottom"/>
            <w:hideMark/>
          </w:tcPr>
          <w:p w14:paraId="2CF64E20" w14:textId="77777777" w:rsidR="00EB6F74" w:rsidRPr="00F905D6" w:rsidRDefault="00EB6F74" w:rsidP="0089509B">
            <w:pPr>
              <w:keepNext/>
            </w:pPr>
            <w:r w:rsidRPr="00F905D6">
              <w:t>Develop and document a learning plan and portfolio</w:t>
            </w:r>
          </w:p>
        </w:tc>
      </w:tr>
      <w:tr w:rsidR="00EB6F74" w:rsidRPr="00F905D6" w14:paraId="2E9A24C0" w14:textId="77777777" w:rsidTr="00571D07">
        <w:tc>
          <w:tcPr>
            <w:tcW w:w="1380" w:type="dxa"/>
            <w:tcBorders>
              <w:top w:val="nil"/>
              <w:left w:val="nil"/>
              <w:bottom w:val="nil"/>
              <w:right w:val="nil"/>
            </w:tcBorders>
            <w:shd w:val="clear" w:color="auto" w:fill="auto"/>
            <w:noWrap/>
            <w:vAlign w:val="bottom"/>
            <w:hideMark/>
          </w:tcPr>
          <w:p w14:paraId="621682E8" w14:textId="77777777" w:rsidR="00EB6F74" w:rsidRPr="00F905D6" w:rsidRDefault="00EB6F74" w:rsidP="0089509B">
            <w:pPr>
              <w:keepNext/>
            </w:pPr>
            <w:r>
              <w:t>VU22385</w:t>
            </w:r>
          </w:p>
        </w:tc>
        <w:tc>
          <w:tcPr>
            <w:tcW w:w="8401" w:type="dxa"/>
            <w:tcBorders>
              <w:top w:val="nil"/>
              <w:left w:val="nil"/>
              <w:bottom w:val="nil"/>
              <w:right w:val="nil"/>
            </w:tcBorders>
            <w:shd w:val="clear" w:color="auto" w:fill="auto"/>
            <w:noWrap/>
            <w:vAlign w:val="bottom"/>
            <w:hideMark/>
          </w:tcPr>
          <w:p w14:paraId="14A8E65C" w14:textId="77777777" w:rsidR="00EB6F74" w:rsidRPr="00F905D6" w:rsidRDefault="00EB6F74" w:rsidP="0089509B">
            <w:pPr>
              <w:keepNext/>
            </w:pPr>
            <w:r w:rsidRPr="00F905D6">
              <w:t>Plan and undertake a project</w:t>
            </w:r>
          </w:p>
        </w:tc>
      </w:tr>
      <w:tr w:rsidR="00EB6F74" w:rsidRPr="00F905D6" w14:paraId="4D1D380C" w14:textId="77777777" w:rsidTr="00571D07">
        <w:tc>
          <w:tcPr>
            <w:tcW w:w="1380" w:type="dxa"/>
            <w:tcBorders>
              <w:top w:val="nil"/>
              <w:left w:val="nil"/>
              <w:bottom w:val="nil"/>
              <w:right w:val="nil"/>
            </w:tcBorders>
            <w:shd w:val="clear" w:color="auto" w:fill="auto"/>
            <w:noWrap/>
            <w:vAlign w:val="bottom"/>
            <w:hideMark/>
          </w:tcPr>
          <w:p w14:paraId="6A809E9B" w14:textId="77777777" w:rsidR="00EB6F74" w:rsidRPr="00F905D6" w:rsidRDefault="00EB6F74" w:rsidP="0089509B">
            <w:pPr>
              <w:keepNext/>
            </w:pPr>
            <w:r>
              <w:t>VU22386</w:t>
            </w:r>
          </w:p>
        </w:tc>
        <w:tc>
          <w:tcPr>
            <w:tcW w:w="8401" w:type="dxa"/>
            <w:tcBorders>
              <w:top w:val="nil"/>
              <w:left w:val="nil"/>
              <w:bottom w:val="nil"/>
              <w:right w:val="nil"/>
            </w:tcBorders>
            <w:shd w:val="clear" w:color="auto" w:fill="auto"/>
            <w:noWrap/>
            <w:vAlign w:val="bottom"/>
            <w:hideMark/>
          </w:tcPr>
          <w:p w14:paraId="63519DBD" w14:textId="77777777" w:rsidR="00EB6F74" w:rsidRPr="00F905D6" w:rsidRDefault="00EB6F74" w:rsidP="0089509B">
            <w:pPr>
              <w:keepNext/>
            </w:pPr>
            <w:r w:rsidRPr="00F905D6">
              <w:t>Engage with texts of limited complexity for personal purposes</w:t>
            </w:r>
          </w:p>
        </w:tc>
      </w:tr>
      <w:tr w:rsidR="00EB6F74" w:rsidRPr="00F905D6" w14:paraId="322DEE12" w14:textId="77777777" w:rsidTr="00571D07">
        <w:tc>
          <w:tcPr>
            <w:tcW w:w="1380" w:type="dxa"/>
            <w:tcBorders>
              <w:top w:val="nil"/>
              <w:left w:val="nil"/>
              <w:bottom w:val="nil"/>
              <w:right w:val="nil"/>
            </w:tcBorders>
            <w:shd w:val="clear" w:color="auto" w:fill="auto"/>
            <w:noWrap/>
            <w:vAlign w:val="bottom"/>
            <w:hideMark/>
          </w:tcPr>
          <w:p w14:paraId="74FBFCC6" w14:textId="77777777" w:rsidR="00EB6F74" w:rsidRPr="00F905D6" w:rsidRDefault="00EB6F74" w:rsidP="0089509B">
            <w:pPr>
              <w:keepNext/>
            </w:pPr>
            <w:r>
              <w:t>VU22387</w:t>
            </w:r>
          </w:p>
        </w:tc>
        <w:tc>
          <w:tcPr>
            <w:tcW w:w="8401" w:type="dxa"/>
            <w:tcBorders>
              <w:top w:val="nil"/>
              <w:left w:val="nil"/>
              <w:bottom w:val="nil"/>
              <w:right w:val="nil"/>
            </w:tcBorders>
            <w:shd w:val="clear" w:color="auto" w:fill="auto"/>
            <w:noWrap/>
            <w:vAlign w:val="bottom"/>
            <w:hideMark/>
          </w:tcPr>
          <w:p w14:paraId="021D1EA9" w14:textId="77777777" w:rsidR="00EB6F74" w:rsidRPr="00F905D6" w:rsidRDefault="00EB6F74" w:rsidP="0089509B">
            <w:pPr>
              <w:keepNext/>
            </w:pPr>
            <w:r w:rsidRPr="00F905D6">
              <w:t>Engage with texts of limited complexity for learning purposes</w:t>
            </w:r>
          </w:p>
        </w:tc>
      </w:tr>
      <w:tr w:rsidR="00EB6F74" w:rsidRPr="00F905D6" w14:paraId="1A258F80" w14:textId="77777777" w:rsidTr="00571D07">
        <w:tc>
          <w:tcPr>
            <w:tcW w:w="1380" w:type="dxa"/>
            <w:tcBorders>
              <w:top w:val="nil"/>
              <w:left w:val="nil"/>
              <w:bottom w:val="nil"/>
              <w:right w:val="nil"/>
            </w:tcBorders>
            <w:shd w:val="clear" w:color="auto" w:fill="auto"/>
            <w:noWrap/>
            <w:vAlign w:val="bottom"/>
            <w:hideMark/>
          </w:tcPr>
          <w:p w14:paraId="2712F69E" w14:textId="77777777" w:rsidR="00EB6F74" w:rsidRPr="00F905D6" w:rsidRDefault="00EB6F74" w:rsidP="0089509B">
            <w:pPr>
              <w:keepNext/>
            </w:pPr>
            <w:r>
              <w:t>VU22388</w:t>
            </w:r>
          </w:p>
        </w:tc>
        <w:tc>
          <w:tcPr>
            <w:tcW w:w="8401" w:type="dxa"/>
            <w:tcBorders>
              <w:top w:val="nil"/>
              <w:left w:val="nil"/>
              <w:bottom w:val="nil"/>
              <w:right w:val="nil"/>
            </w:tcBorders>
            <w:shd w:val="clear" w:color="auto" w:fill="auto"/>
            <w:noWrap/>
            <w:vAlign w:val="bottom"/>
            <w:hideMark/>
          </w:tcPr>
          <w:p w14:paraId="1D8BE038" w14:textId="77777777" w:rsidR="00EB6F74" w:rsidRPr="00F905D6" w:rsidRDefault="00EB6F74" w:rsidP="0089509B">
            <w:pPr>
              <w:keepNext/>
            </w:pPr>
            <w:r w:rsidRPr="00F905D6">
              <w:t>Engage with texts of limited complexity for employment purposes</w:t>
            </w:r>
          </w:p>
        </w:tc>
      </w:tr>
      <w:tr w:rsidR="00EB6F74" w:rsidRPr="00F905D6" w14:paraId="4ACDA2C7" w14:textId="77777777" w:rsidTr="00571D07">
        <w:tc>
          <w:tcPr>
            <w:tcW w:w="1380" w:type="dxa"/>
            <w:tcBorders>
              <w:top w:val="nil"/>
              <w:left w:val="nil"/>
              <w:bottom w:val="nil"/>
              <w:right w:val="nil"/>
            </w:tcBorders>
            <w:shd w:val="clear" w:color="auto" w:fill="auto"/>
            <w:noWrap/>
            <w:vAlign w:val="bottom"/>
            <w:hideMark/>
          </w:tcPr>
          <w:p w14:paraId="2DFEDC18" w14:textId="77777777" w:rsidR="00EB6F74" w:rsidRPr="00F905D6" w:rsidRDefault="00EB6F74" w:rsidP="0089509B">
            <w:pPr>
              <w:keepNext/>
            </w:pPr>
            <w:r>
              <w:t>VU22389</w:t>
            </w:r>
          </w:p>
        </w:tc>
        <w:tc>
          <w:tcPr>
            <w:tcW w:w="8401" w:type="dxa"/>
            <w:tcBorders>
              <w:top w:val="nil"/>
              <w:left w:val="nil"/>
              <w:bottom w:val="nil"/>
              <w:right w:val="nil"/>
            </w:tcBorders>
            <w:shd w:val="clear" w:color="auto" w:fill="auto"/>
            <w:noWrap/>
            <w:vAlign w:val="bottom"/>
            <w:hideMark/>
          </w:tcPr>
          <w:p w14:paraId="254E6035" w14:textId="77777777" w:rsidR="00EB6F74" w:rsidRPr="00F905D6" w:rsidRDefault="00EB6F74" w:rsidP="0089509B">
            <w:pPr>
              <w:keepNext/>
            </w:pPr>
            <w:r w:rsidRPr="00F905D6">
              <w:t>Engage with texts of limited complexity to participate in the community</w:t>
            </w:r>
          </w:p>
        </w:tc>
      </w:tr>
      <w:tr w:rsidR="00EB6F74" w:rsidRPr="00F905D6" w14:paraId="308D8C90" w14:textId="77777777" w:rsidTr="00571D07">
        <w:tc>
          <w:tcPr>
            <w:tcW w:w="1380" w:type="dxa"/>
            <w:tcBorders>
              <w:top w:val="nil"/>
              <w:left w:val="nil"/>
              <w:bottom w:val="nil"/>
              <w:right w:val="nil"/>
            </w:tcBorders>
            <w:shd w:val="clear" w:color="auto" w:fill="auto"/>
            <w:noWrap/>
            <w:vAlign w:val="bottom"/>
            <w:hideMark/>
          </w:tcPr>
          <w:p w14:paraId="4DEA77BF" w14:textId="77777777" w:rsidR="00EB6F74" w:rsidRPr="00F905D6" w:rsidRDefault="00EB6F74" w:rsidP="0089509B">
            <w:pPr>
              <w:keepNext/>
            </w:pPr>
            <w:r>
              <w:t>VU22390</w:t>
            </w:r>
          </w:p>
        </w:tc>
        <w:tc>
          <w:tcPr>
            <w:tcW w:w="8401" w:type="dxa"/>
            <w:tcBorders>
              <w:top w:val="nil"/>
              <w:left w:val="nil"/>
              <w:bottom w:val="nil"/>
              <w:right w:val="nil"/>
            </w:tcBorders>
            <w:shd w:val="clear" w:color="auto" w:fill="auto"/>
            <w:noWrap/>
            <w:vAlign w:val="bottom"/>
            <w:hideMark/>
          </w:tcPr>
          <w:p w14:paraId="3700B0DB" w14:textId="77777777" w:rsidR="00EB6F74" w:rsidRPr="00F905D6" w:rsidRDefault="00EB6F74" w:rsidP="0089509B">
            <w:pPr>
              <w:keepNext/>
            </w:pPr>
            <w:r w:rsidRPr="00F905D6">
              <w:t>Participate in spoken interactions of limited complexity</w:t>
            </w:r>
          </w:p>
        </w:tc>
      </w:tr>
      <w:tr w:rsidR="00EB6F74" w:rsidRPr="00F905D6" w14:paraId="3A64EC72" w14:textId="77777777" w:rsidTr="00571D07">
        <w:tc>
          <w:tcPr>
            <w:tcW w:w="1380" w:type="dxa"/>
            <w:tcBorders>
              <w:top w:val="nil"/>
              <w:left w:val="nil"/>
              <w:bottom w:val="nil"/>
              <w:right w:val="nil"/>
            </w:tcBorders>
            <w:shd w:val="clear" w:color="auto" w:fill="auto"/>
            <w:noWrap/>
            <w:vAlign w:val="bottom"/>
            <w:hideMark/>
          </w:tcPr>
          <w:p w14:paraId="41564355" w14:textId="77777777" w:rsidR="00EB6F74" w:rsidRPr="00F905D6" w:rsidRDefault="00EB6F74" w:rsidP="0089509B">
            <w:pPr>
              <w:keepNext/>
            </w:pPr>
            <w:r>
              <w:t>VU22391</w:t>
            </w:r>
          </w:p>
        </w:tc>
        <w:tc>
          <w:tcPr>
            <w:tcW w:w="8401" w:type="dxa"/>
            <w:tcBorders>
              <w:top w:val="nil"/>
              <w:left w:val="nil"/>
              <w:bottom w:val="nil"/>
              <w:right w:val="nil"/>
            </w:tcBorders>
            <w:shd w:val="clear" w:color="auto" w:fill="auto"/>
            <w:noWrap/>
            <w:vAlign w:val="bottom"/>
            <w:hideMark/>
          </w:tcPr>
          <w:p w14:paraId="2561F79C" w14:textId="77777777" w:rsidR="00EB6F74" w:rsidRPr="00F905D6" w:rsidRDefault="00EB6F74" w:rsidP="0089509B">
            <w:pPr>
              <w:keepNext/>
            </w:pPr>
            <w:r w:rsidRPr="00F905D6">
              <w:t>Create texts of limited complexity for personal purposes</w:t>
            </w:r>
          </w:p>
        </w:tc>
      </w:tr>
      <w:tr w:rsidR="00EB6F74" w:rsidRPr="00F905D6" w14:paraId="49DB76A0" w14:textId="77777777" w:rsidTr="00571D07">
        <w:tc>
          <w:tcPr>
            <w:tcW w:w="1380" w:type="dxa"/>
            <w:tcBorders>
              <w:top w:val="nil"/>
              <w:left w:val="nil"/>
              <w:bottom w:val="nil"/>
              <w:right w:val="nil"/>
            </w:tcBorders>
            <w:shd w:val="clear" w:color="auto" w:fill="auto"/>
            <w:noWrap/>
            <w:vAlign w:val="bottom"/>
            <w:hideMark/>
          </w:tcPr>
          <w:p w14:paraId="4CCFA3E9" w14:textId="77777777" w:rsidR="00EB6F74" w:rsidRPr="00F905D6" w:rsidRDefault="00EB6F74" w:rsidP="0089509B">
            <w:pPr>
              <w:keepNext/>
            </w:pPr>
            <w:r>
              <w:t>VU22392</w:t>
            </w:r>
          </w:p>
        </w:tc>
        <w:tc>
          <w:tcPr>
            <w:tcW w:w="8401" w:type="dxa"/>
            <w:tcBorders>
              <w:top w:val="nil"/>
              <w:left w:val="nil"/>
              <w:bottom w:val="nil"/>
              <w:right w:val="nil"/>
            </w:tcBorders>
            <w:shd w:val="clear" w:color="auto" w:fill="auto"/>
            <w:noWrap/>
            <w:vAlign w:val="bottom"/>
            <w:hideMark/>
          </w:tcPr>
          <w:p w14:paraId="54CFFAF5" w14:textId="77777777" w:rsidR="00EB6F74" w:rsidRPr="00F905D6" w:rsidRDefault="00EB6F74" w:rsidP="0089509B">
            <w:pPr>
              <w:keepNext/>
            </w:pPr>
            <w:r w:rsidRPr="00F905D6">
              <w:t>Create texts of limited complexity for learning purposes</w:t>
            </w:r>
          </w:p>
        </w:tc>
      </w:tr>
      <w:tr w:rsidR="00EB6F74" w:rsidRPr="00F905D6" w14:paraId="2B699F5A" w14:textId="77777777" w:rsidTr="00571D07">
        <w:tc>
          <w:tcPr>
            <w:tcW w:w="1380" w:type="dxa"/>
            <w:tcBorders>
              <w:top w:val="nil"/>
              <w:left w:val="nil"/>
              <w:bottom w:val="nil"/>
              <w:right w:val="nil"/>
            </w:tcBorders>
            <w:shd w:val="clear" w:color="auto" w:fill="auto"/>
            <w:noWrap/>
            <w:vAlign w:val="bottom"/>
            <w:hideMark/>
          </w:tcPr>
          <w:p w14:paraId="0362A801" w14:textId="77777777" w:rsidR="00EB6F74" w:rsidRPr="00F905D6" w:rsidRDefault="00EB6F74" w:rsidP="0089509B">
            <w:pPr>
              <w:keepNext/>
            </w:pPr>
            <w:r>
              <w:lastRenderedPageBreak/>
              <w:t>VU22393</w:t>
            </w:r>
          </w:p>
        </w:tc>
        <w:tc>
          <w:tcPr>
            <w:tcW w:w="8401" w:type="dxa"/>
            <w:tcBorders>
              <w:top w:val="nil"/>
              <w:left w:val="nil"/>
              <w:bottom w:val="nil"/>
              <w:right w:val="nil"/>
            </w:tcBorders>
            <w:shd w:val="clear" w:color="auto" w:fill="auto"/>
            <w:noWrap/>
            <w:vAlign w:val="bottom"/>
            <w:hideMark/>
          </w:tcPr>
          <w:p w14:paraId="7AD3D399" w14:textId="77777777" w:rsidR="00EB6F74" w:rsidRPr="00F905D6" w:rsidRDefault="00EB6F74" w:rsidP="0089509B">
            <w:pPr>
              <w:keepNext/>
            </w:pPr>
            <w:r w:rsidRPr="00F905D6">
              <w:t>Create texts of limited complexity to participate in the workplace</w:t>
            </w:r>
          </w:p>
        </w:tc>
      </w:tr>
      <w:tr w:rsidR="00EB6F74" w:rsidRPr="00F905D6" w14:paraId="0A2D581F" w14:textId="77777777" w:rsidTr="00571D07">
        <w:tc>
          <w:tcPr>
            <w:tcW w:w="1380" w:type="dxa"/>
            <w:tcBorders>
              <w:top w:val="nil"/>
              <w:left w:val="nil"/>
              <w:bottom w:val="nil"/>
              <w:right w:val="nil"/>
            </w:tcBorders>
            <w:shd w:val="clear" w:color="auto" w:fill="auto"/>
            <w:noWrap/>
            <w:vAlign w:val="bottom"/>
            <w:hideMark/>
          </w:tcPr>
          <w:p w14:paraId="0E130276" w14:textId="77777777" w:rsidR="00EB6F74" w:rsidRPr="00F905D6" w:rsidRDefault="00EB6F74" w:rsidP="0089509B">
            <w:pPr>
              <w:keepNext/>
            </w:pPr>
            <w:r>
              <w:t>VU22394</w:t>
            </w:r>
          </w:p>
        </w:tc>
        <w:tc>
          <w:tcPr>
            <w:tcW w:w="8401" w:type="dxa"/>
            <w:tcBorders>
              <w:top w:val="nil"/>
              <w:left w:val="nil"/>
              <w:bottom w:val="nil"/>
              <w:right w:val="nil"/>
            </w:tcBorders>
            <w:shd w:val="clear" w:color="auto" w:fill="auto"/>
            <w:noWrap/>
            <w:vAlign w:val="bottom"/>
            <w:hideMark/>
          </w:tcPr>
          <w:p w14:paraId="0A521647" w14:textId="77777777" w:rsidR="00EB6F74" w:rsidRPr="00F905D6" w:rsidRDefault="00EB6F74" w:rsidP="0089509B">
            <w:pPr>
              <w:keepNext/>
            </w:pPr>
            <w:r w:rsidRPr="00F905D6">
              <w:t>Create texts of limited complexity to participate in the community</w:t>
            </w:r>
          </w:p>
        </w:tc>
      </w:tr>
      <w:tr w:rsidR="00EB6F74" w:rsidRPr="00F905D6" w14:paraId="74E0B5A6" w14:textId="77777777" w:rsidTr="00571D07">
        <w:tc>
          <w:tcPr>
            <w:tcW w:w="1380" w:type="dxa"/>
            <w:tcBorders>
              <w:top w:val="nil"/>
              <w:left w:val="nil"/>
              <w:bottom w:val="nil"/>
              <w:right w:val="nil"/>
            </w:tcBorders>
            <w:shd w:val="clear" w:color="auto" w:fill="auto"/>
            <w:noWrap/>
            <w:vAlign w:val="bottom"/>
            <w:hideMark/>
          </w:tcPr>
          <w:p w14:paraId="089A44D4" w14:textId="77777777" w:rsidR="00EB6F74" w:rsidRPr="00F905D6" w:rsidRDefault="00EB6F74" w:rsidP="0089509B">
            <w:pPr>
              <w:keepNext/>
            </w:pPr>
            <w:r>
              <w:t>VU22395</w:t>
            </w:r>
          </w:p>
        </w:tc>
        <w:tc>
          <w:tcPr>
            <w:tcW w:w="8401" w:type="dxa"/>
            <w:tcBorders>
              <w:top w:val="nil"/>
              <w:left w:val="nil"/>
              <w:bottom w:val="nil"/>
              <w:right w:val="nil"/>
            </w:tcBorders>
            <w:shd w:val="clear" w:color="auto" w:fill="auto"/>
            <w:noWrap/>
            <w:vAlign w:val="bottom"/>
            <w:hideMark/>
          </w:tcPr>
          <w:p w14:paraId="214F28E6" w14:textId="77777777" w:rsidR="00EB6F74" w:rsidRPr="00F905D6" w:rsidRDefault="00EB6F74" w:rsidP="0089509B">
            <w:pPr>
              <w:keepNext/>
            </w:pPr>
            <w:r w:rsidRPr="00F905D6">
              <w:t>Work with a range of numbers and money in familiar and routine situations</w:t>
            </w:r>
          </w:p>
        </w:tc>
      </w:tr>
      <w:tr w:rsidR="00EB6F74" w:rsidRPr="00F905D6" w14:paraId="0D78D1CD" w14:textId="77777777" w:rsidTr="00571D07">
        <w:tc>
          <w:tcPr>
            <w:tcW w:w="1380" w:type="dxa"/>
            <w:tcBorders>
              <w:top w:val="nil"/>
              <w:left w:val="nil"/>
              <w:bottom w:val="nil"/>
              <w:right w:val="nil"/>
            </w:tcBorders>
            <w:shd w:val="clear" w:color="auto" w:fill="auto"/>
            <w:noWrap/>
            <w:vAlign w:val="bottom"/>
            <w:hideMark/>
          </w:tcPr>
          <w:p w14:paraId="6BA5A70D" w14:textId="77777777" w:rsidR="00EB6F74" w:rsidRPr="00F905D6" w:rsidRDefault="00EB6F74" w:rsidP="0089509B">
            <w:pPr>
              <w:keepNext/>
            </w:pPr>
            <w:r>
              <w:t>VU22396</w:t>
            </w:r>
          </w:p>
        </w:tc>
        <w:tc>
          <w:tcPr>
            <w:tcW w:w="8401" w:type="dxa"/>
            <w:tcBorders>
              <w:top w:val="nil"/>
              <w:left w:val="nil"/>
              <w:bottom w:val="nil"/>
              <w:right w:val="nil"/>
            </w:tcBorders>
            <w:shd w:val="clear" w:color="auto" w:fill="auto"/>
            <w:noWrap/>
            <w:vAlign w:val="bottom"/>
            <w:hideMark/>
          </w:tcPr>
          <w:p w14:paraId="4D068067" w14:textId="77777777" w:rsidR="00EB6F74" w:rsidRPr="00F905D6" w:rsidRDefault="00EB6F74" w:rsidP="0089509B">
            <w:pPr>
              <w:keepNext/>
            </w:pPr>
            <w:r w:rsidRPr="00F905D6">
              <w:t>Work with and interpret directions in familiar and routine situations</w:t>
            </w:r>
          </w:p>
        </w:tc>
      </w:tr>
      <w:tr w:rsidR="00EB6F74" w:rsidRPr="00F905D6" w14:paraId="68267114" w14:textId="77777777" w:rsidTr="00571D07">
        <w:tc>
          <w:tcPr>
            <w:tcW w:w="1380" w:type="dxa"/>
            <w:tcBorders>
              <w:top w:val="nil"/>
              <w:left w:val="nil"/>
              <w:bottom w:val="nil"/>
              <w:right w:val="nil"/>
            </w:tcBorders>
            <w:shd w:val="clear" w:color="auto" w:fill="auto"/>
            <w:noWrap/>
            <w:vAlign w:val="bottom"/>
            <w:hideMark/>
          </w:tcPr>
          <w:p w14:paraId="6F156BE7" w14:textId="77777777" w:rsidR="00EB6F74" w:rsidRPr="00F905D6" w:rsidRDefault="00EB6F74" w:rsidP="0089509B">
            <w:pPr>
              <w:keepNext/>
            </w:pPr>
            <w:r>
              <w:t>VU22397</w:t>
            </w:r>
          </w:p>
        </w:tc>
        <w:tc>
          <w:tcPr>
            <w:tcW w:w="8401" w:type="dxa"/>
            <w:tcBorders>
              <w:top w:val="nil"/>
              <w:left w:val="nil"/>
              <w:bottom w:val="nil"/>
              <w:right w:val="nil"/>
            </w:tcBorders>
            <w:shd w:val="clear" w:color="auto" w:fill="auto"/>
            <w:noWrap/>
            <w:vAlign w:val="bottom"/>
            <w:hideMark/>
          </w:tcPr>
          <w:p w14:paraId="23D9733B" w14:textId="77777777" w:rsidR="00EB6F74" w:rsidRPr="00F905D6" w:rsidRDefault="00EB6F74" w:rsidP="0089509B">
            <w:pPr>
              <w:keepNext/>
            </w:pPr>
            <w:r w:rsidRPr="00F905D6">
              <w:t>Work with measurement in familiar and routine situations</w:t>
            </w:r>
          </w:p>
        </w:tc>
      </w:tr>
      <w:tr w:rsidR="00EB6F74" w:rsidRPr="00F905D6" w14:paraId="19F83181" w14:textId="77777777" w:rsidTr="003025C5">
        <w:tc>
          <w:tcPr>
            <w:tcW w:w="1380" w:type="dxa"/>
            <w:tcBorders>
              <w:top w:val="nil"/>
              <w:left w:val="nil"/>
              <w:bottom w:val="nil"/>
              <w:right w:val="nil"/>
            </w:tcBorders>
            <w:shd w:val="clear" w:color="auto" w:fill="auto"/>
            <w:noWrap/>
            <w:vAlign w:val="bottom"/>
            <w:hideMark/>
          </w:tcPr>
          <w:p w14:paraId="25CCF385" w14:textId="77777777" w:rsidR="00EB6F74" w:rsidRPr="00F905D6" w:rsidRDefault="00EB6F74" w:rsidP="0089509B">
            <w:pPr>
              <w:keepNext/>
            </w:pPr>
            <w:r>
              <w:t>VU22398</w:t>
            </w:r>
          </w:p>
        </w:tc>
        <w:tc>
          <w:tcPr>
            <w:tcW w:w="8401" w:type="dxa"/>
            <w:tcBorders>
              <w:top w:val="nil"/>
              <w:left w:val="nil"/>
              <w:bottom w:val="nil"/>
              <w:right w:val="nil"/>
            </w:tcBorders>
            <w:shd w:val="clear" w:color="auto" w:fill="auto"/>
            <w:noWrap/>
            <w:vAlign w:val="bottom"/>
            <w:hideMark/>
          </w:tcPr>
          <w:p w14:paraId="42A6F455" w14:textId="77777777" w:rsidR="00EB6F74" w:rsidRPr="00F905D6" w:rsidRDefault="00EB6F74" w:rsidP="0089509B">
            <w:pPr>
              <w:keepNext/>
            </w:pPr>
            <w:r w:rsidRPr="00F905D6">
              <w:t>Work with and interpret statistical information in familiar and routine texts</w:t>
            </w:r>
          </w:p>
        </w:tc>
      </w:tr>
      <w:tr w:rsidR="00EB6F74" w:rsidRPr="00F905D6" w14:paraId="35E39841" w14:textId="77777777" w:rsidTr="00571D07">
        <w:tc>
          <w:tcPr>
            <w:tcW w:w="1380" w:type="dxa"/>
            <w:tcBorders>
              <w:top w:val="nil"/>
              <w:left w:val="nil"/>
              <w:bottom w:val="nil"/>
              <w:right w:val="nil"/>
            </w:tcBorders>
            <w:shd w:val="clear" w:color="auto" w:fill="auto"/>
            <w:noWrap/>
            <w:vAlign w:val="bottom"/>
            <w:hideMark/>
          </w:tcPr>
          <w:p w14:paraId="618FE66C" w14:textId="77777777" w:rsidR="00EB6F74" w:rsidRPr="00F905D6" w:rsidRDefault="00EB6F74" w:rsidP="0089509B">
            <w:pPr>
              <w:keepNext/>
            </w:pPr>
            <w:r>
              <w:t>VU22399</w:t>
            </w:r>
          </w:p>
        </w:tc>
        <w:tc>
          <w:tcPr>
            <w:tcW w:w="8401" w:type="dxa"/>
            <w:tcBorders>
              <w:top w:val="nil"/>
              <w:left w:val="nil"/>
              <w:bottom w:val="nil"/>
              <w:right w:val="nil"/>
            </w:tcBorders>
            <w:shd w:val="clear" w:color="auto" w:fill="auto"/>
            <w:noWrap/>
            <w:vAlign w:val="bottom"/>
            <w:hideMark/>
          </w:tcPr>
          <w:p w14:paraId="68879ECA" w14:textId="77777777" w:rsidR="00EB6F74" w:rsidRPr="00F905D6" w:rsidRDefault="00EB6F74" w:rsidP="0089509B">
            <w:pPr>
              <w:keepNext/>
            </w:pPr>
            <w:r w:rsidRPr="00F905D6">
              <w:t>Work with design and shape in familiar and routine situations</w:t>
            </w:r>
          </w:p>
        </w:tc>
      </w:tr>
      <w:tr w:rsidR="00EB6F74" w:rsidRPr="00F905D6" w14:paraId="6365F14A" w14:textId="77777777" w:rsidTr="00571D07">
        <w:tc>
          <w:tcPr>
            <w:tcW w:w="1380" w:type="dxa"/>
            <w:tcBorders>
              <w:top w:val="nil"/>
              <w:left w:val="nil"/>
              <w:bottom w:val="nil"/>
              <w:right w:val="nil"/>
            </w:tcBorders>
            <w:shd w:val="clear" w:color="auto" w:fill="auto"/>
            <w:noWrap/>
            <w:vAlign w:val="bottom"/>
            <w:hideMark/>
          </w:tcPr>
          <w:p w14:paraId="7754CC87" w14:textId="77777777" w:rsidR="00EB6F74" w:rsidRPr="00F905D6" w:rsidRDefault="00EB6F74" w:rsidP="0089509B">
            <w:pPr>
              <w:keepNext/>
            </w:pPr>
            <w:r>
              <w:t>VU22400</w:t>
            </w:r>
          </w:p>
        </w:tc>
        <w:tc>
          <w:tcPr>
            <w:tcW w:w="8401" w:type="dxa"/>
            <w:tcBorders>
              <w:top w:val="nil"/>
              <w:left w:val="nil"/>
              <w:bottom w:val="nil"/>
              <w:right w:val="nil"/>
            </w:tcBorders>
            <w:shd w:val="clear" w:color="auto" w:fill="auto"/>
            <w:noWrap/>
            <w:vAlign w:val="bottom"/>
            <w:hideMark/>
          </w:tcPr>
          <w:p w14:paraId="0B374BDC" w14:textId="77777777" w:rsidR="00EB6F74" w:rsidRPr="00F905D6" w:rsidRDefault="00EB6F74" w:rsidP="0089509B">
            <w:pPr>
              <w:keepNext/>
            </w:pPr>
            <w:r w:rsidRPr="00F905D6">
              <w:t>Work with and interpret numerical information in familiar and routine texts</w:t>
            </w:r>
          </w:p>
        </w:tc>
      </w:tr>
      <w:tr w:rsidR="00EB6F74" w:rsidRPr="00F905D6" w14:paraId="0FC95240" w14:textId="77777777" w:rsidTr="00571D07">
        <w:tc>
          <w:tcPr>
            <w:tcW w:w="1380" w:type="dxa"/>
            <w:tcBorders>
              <w:top w:val="nil"/>
              <w:left w:val="nil"/>
              <w:bottom w:val="nil"/>
              <w:right w:val="nil"/>
            </w:tcBorders>
            <w:shd w:val="clear" w:color="auto" w:fill="auto"/>
            <w:noWrap/>
            <w:vAlign w:val="bottom"/>
            <w:hideMark/>
          </w:tcPr>
          <w:p w14:paraId="58E690D4" w14:textId="77777777" w:rsidR="00EB6F74" w:rsidRPr="00F905D6" w:rsidRDefault="00EB6F74" w:rsidP="0089509B">
            <w:pPr>
              <w:keepNext/>
            </w:pPr>
            <w:r>
              <w:t>VU22401</w:t>
            </w:r>
          </w:p>
        </w:tc>
        <w:tc>
          <w:tcPr>
            <w:tcW w:w="8401" w:type="dxa"/>
            <w:tcBorders>
              <w:top w:val="nil"/>
              <w:left w:val="nil"/>
              <w:bottom w:val="nil"/>
              <w:right w:val="nil"/>
            </w:tcBorders>
            <w:shd w:val="clear" w:color="auto" w:fill="auto"/>
            <w:noWrap/>
            <w:vAlign w:val="bottom"/>
            <w:hideMark/>
          </w:tcPr>
          <w:p w14:paraId="204EF2E7" w14:textId="77777777" w:rsidR="00EB6F74" w:rsidRPr="00F905D6" w:rsidRDefault="00EB6F74" w:rsidP="0089509B">
            <w:pPr>
              <w:keepNext/>
            </w:pPr>
            <w:r w:rsidRPr="00F905D6">
              <w:t>Undertake a simple investigation of science in the community</w:t>
            </w:r>
          </w:p>
        </w:tc>
      </w:tr>
      <w:tr w:rsidR="00EB6F74" w:rsidRPr="00F905D6" w14:paraId="79ACDA6A" w14:textId="77777777" w:rsidTr="00571D07">
        <w:tc>
          <w:tcPr>
            <w:tcW w:w="1380" w:type="dxa"/>
            <w:tcBorders>
              <w:top w:val="nil"/>
              <w:left w:val="nil"/>
              <w:bottom w:val="nil"/>
              <w:right w:val="nil"/>
            </w:tcBorders>
            <w:shd w:val="clear" w:color="auto" w:fill="auto"/>
            <w:noWrap/>
            <w:vAlign w:val="bottom"/>
            <w:hideMark/>
          </w:tcPr>
          <w:p w14:paraId="39651BEB" w14:textId="77777777" w:rsidR="00EB6F74" w:rsidRPr="00F905D6" w:rsidRDefault="00EB6F74" w:rsidP="0089509B">
            <w:pPr>
              <w:keepNext/>
            </w:pPr>
            <w:r>
              <w:t>VU22402</w:t>
            </w:r>
          </w:p>
        </w:tc>
        <w:tc>
          <w:tcPr>
            <w:tcW w:w="8401" w:type="dxa"/>
            <w:tcBorders>
              <w:top w:val="nil"/>
              <w:left w:val="nil"/>
              <w:bottom w:val="nil"/>
              <w:right w:val="nil"/>
            </w:tcBorders>
            <w:shd w:val="clear" w:color="auto" w:fill="auto"/>
            <w:noWrap/>
            <w:vAlign w:val="bottom"/>
            <w:hideMark/>
          </w:tcPr>
          <w:p w14:paraId="76ECE8D3" w14:textId="77777777" w:rsidR="00EB6F74" w:rsidRPr="00F905D6" w:rsidRDefault="00EB6F74" w:rsidP="0089509B">
            <w:pPr>
              <w:keepNext/>
            </w:pPr>
            <w:r w:rsidRPr="00F905D6">
              <w:t>Undertake a simple investigation of health and well being</w:t>
            </w:r>
          </w:p>
        </w:tc>
      </w:tr>
      <w:tr w:rsidR="00EB6F74" w:rsidRPr="00F905D6" w14:paraId="20371E0F" w14:textId="77777777" w:rsidTr="00571D07">
        <w:tc>
          <w:tcPr>
            <w:tcW w:w="1380" w:type="dxa"/>
            <w:tcBorders>
              <w:top w:val="nil"/>
              <w:left w:val="nil"/>
              <w:bottom w:val="nil"/>
              <w:right w:val="nil"/>
            </w:tcBorders>
            <w:shd w:val="clear" w:color="auto" w:fill="auto"/>
            <w:noWrap/>
            <w:vAlign w:val="bottom"/>
            <w:hideMark/>
          </w:tcPr>
          <w:p w14:paraId="774406C5" w14:textId="77777777" w:rsidR="00EB6F74" w:rsidRPr="00F905D6" w:rsidRDefault="00EB6F74" w:rsidP="0089509B">
            <w:pPr>
              <w:keepNext/>
            </w:pPr>
            <w:r>
              <w:t>VU22403</w:t>
            </w:r>
          </w:p>
        </w:tc>
        <w:tc>
          <w:tcPr>
            <w:tcW w:w="8401" w:type="dxa"/>
            <w:tcBorders>
              <w:top w:val="nil"/>
              <w:left w:val="nil"/>
              <w:bottom w:val="nil"/>
              <w:right w:val="nil"/>
            </w:tcBorders>
            <w:shd w:val="clear" w:color="auto" w:fill="auto"/>
            <w:noWrap/>
            <w:vAlign w:val="bottom"/>
            <w:hideMark/>
          </w:tcPr>
          <w:p w14:paraId="07C4B3EC" w14:textId="77777777" w:rsidR="00EB6F74" w:rsidRPr="00F905D6" w:rsidRDefault="00EB6F74" w:rsidP="0089509B">
            <w:pPr>
              <w:keepNext/>
            </w:pPr>
            <w:r w:rsidRPr="00F905D6">
              <w:t>Undertake a simple investigation of an environmental issue</w:t>
            </w:r>
          </w:p>
        </w:tc>
      </w:tr>
      <w:tr w:rsidR="00EB6F74" w:rsidRPr="00F905D6" w14:paraId="7FED548B" w14:textId="77777777" w:rsidTr="00571D07">
        <w:tc>
          <w:tcPr>
            <w:tcW w:w="1380" w:type="dxa"/>
            <w:tcBorders>
              <w:top w:val="nil"/>
              <w:left w:val="nil"/>
              <w:bottom w:val="nil"/>
              <w:right w:val="nil"/>
            </w:tcBorders>
            <w:shd w:val="clear" w:color="auto" w:fill="auto"/>
            <w:noWrap/>
            <w:vAlign w:val="bottom"/>
            <w:hideMark/>
          </w:tcPr>
          <w:p w14:paraId="7D88D733" w14:textId="77777777" w:rsidR="00EB6F74" w:rsidRPr="00F905D6" w:rsidRDefault="00EB6F74" w:rsidP="0089509B">
            <w:pPr>
              <w:keepNext/>
            </w:pPr>
            <w:r>
              <w:t>VU22404</w:t>
            </w:r>
          </w:p>
        </w:tc>
        <w:tc>
          <w:tcPr>
            <w:tcW w:w="8401" w:type="dxa"/>
            <w:tcBorders>
              <w:top w:val="nil"/>
              <w:left w:val="nil"/>
              <w:bottom w:val="nil"/>
              <w:right w:val="nil"/>
            </w:tcBorders>
            <w:shd w:val="clear" w:color="auto" w:fill="auto"/>
            <w:noWrap/>
            <w:vAlign w:val="bottom"/>
            <w:hideMark/>
          </w:tcPr>
          <w:p w14:paraId="05B4B0BF" w14:textId="77777777" w:rsidR="00EB6F74" w:rsidRPr="00F905D6" w:rsidRDefault="00EB6F74" w:rsidP="0089509B">
            <w:pPr>
              <w:keepNext/>
            </w:pPr>
            <w:r w:rsidRPr="00F905D6">
              <w:t>Undertake a simple investigation of physical behaviour of energy and matter</w:t>
            </w:r>
          </w:p>
        </w:tc>
      </w:tr>
      <w:tr w:rsidR="00EB6F74" w:rsidRPr="00F905D6" w14:paraId="3492E183" w14:textId="77777777" w:rsidTr="00571D07">
        <w:tc>
          <w:tcPr>
            <w:tcW w:w="1380" w:type="dxa"/>
            <w:tcBorders>
              <w:top w:val="nil"/>
              <w:left w:val="nil"/>
              <w:bottom w:val="nil"/>
              <w:right w:val="nil"/>
            </w:tcBorders>
            <w:shd w:val="clear" w:color="auto" w:fill="auto"/>
            <w:noWrap/>
            <w:vAlign w:val="bottom"/>
            <w:hideMark/>
          </w:tcPr>
          <w:p w14:paraId="4ED14B6F" w14:textId="77777777" w:rsidR="00EB6F74" w:rsidRPr="00F905D6" w:rsidRDefault="00EB6F74" w:rsidP="0089509B">
            <w:pPr>
              <w:keepNext/>
            </w:pPr>
            <w:r>
              <w:t>VU22405</w:t>
            </w:r>
          </w:p>
        </w:tc>
        <w:tc>
          <w:tcPr>
            <w:tcW w:w="8401" w:type="dxa"/>
            <w:tcBorders>
              <w:top w:val="nil"/>
              <w:left w:val="nil"/>
              <w:bottom w:val="nil"/>
              <w:right w:val="nil"/>
            </w:tcBorders>
            <w:shd w:val="clear" w:color="auto" w:fill="auto"/>
            <w:noWrap/>
            <w:vAlign w:val="bottom"/>
            <w:hideMark/>
          </w:tcPr>
          <w:p w14:paraId="4E47D3BD" w14:textId="77777777" w:rsidR="00EB6F74" w:rsidRPr="00F905D6" w:rsidRDefault="00EB6F74" w:rsidP="0089509B">
            <w:pPr>
              <w:keepNext/>
            </w:pPr>
            <w:r w:rsidRPr="00F905D6">
              <w:t>Undertake a simple investigation of chemical behaviour of matter</w:t>
            </w:r>
          </w:p>
        </w:tc>
      </w:tr>
      <w:tr w:rsidR="00EB6F74" w:rsidRPr="00F905D6" w14:paraId="4D85F305" w14:textId="77777777" w:rsidTr="00571D07">
        <w:tc>
          <w:tcPr>
            <w:tcW w:w="1380" w:type="dxa"/>
            <w:tcBorders>
              <w:top w:val="nil"/>
              <w:left w:val="nil"/>
              <w:bottom w:val="nil"/>
              <w:right w:val="nil"/>
            </w:tcBorders>
            <w:shd w:val="clear" w:color="auto" w:fill="auto"/>
            <w:noWrap/>
            <w:vAlign w:val="bottom"/>
            <w:hideMark/>
          </w:tcPr>
          <w:p w14:paraId="01E22EFE" w14:textId="77777777" w:rsidR="00EB6F74" w:rsidRPr="00F905D6" w:rsidRDefault="00EB6F74" w:rsidP="0089509B">
            <w:pPr>
              <w:keepNext/>
            </w:pPr>
            <w:r>
              <w:t>VU22406</w:t>
            </w:r>
          </w:p>
        </w:tc>
        <w:tc>
          <w:tcPr>
            <w:tcW w:w="8401" w:type="dxa"/>
            <w:tcBorders>
              <w:top w:val="nil"/>
              <w:left w:val="nil"/>
              <w:bottom w:val="nil"/>
              <w:right w:val="nil"/>
            </w:tcBorders>
            <w:shd w:val="clear" w:color="auto" w:fill="auto"/>
            <w:noWrap/>
            <w:vAlign w:val="bottom"/>
            <w:hideMark/>
          </w:tcPr>
          <w:p w14:paraId="5D3175ED" w14:textId="77777777" w:rsidR="00EB6F74" w:rsidRPr="00F905D6" w:rsidRDefault="00EB6F74" w:rsidP="0089509B">
            <w:pPr>
              <w:keepNext/>
            </w:pPr>
            <w:r w:rsidRPr="00F905D6">
              <w:t>Undertake a simple investigation of how the earth, moon and sun interact</w:t>
            </w:r>
          </w:p>
        </w:tc>
      </w:tr>
      <w:tr w:rsidR="00EB6F74" w:rsidRPr="00F905D6" w14:paraId="221B0911" w14:textId="77777777" w:rsidTr="00571D07">
        <w:tc>
          <w:tcPr>
            <w:tcW w:w="1380" w:type="dxa"/>
            <w:tcBorders>
              <w:top w:val="nil"/>
              <w:left w:val="nil"/>
              <w:bottom w:val="nil"/>
              <w:right w:val="nil"/>
            </w:tcBorders>
            <w:shd w:val="clear" w:color="auto" w:fill="auto"/>
            <w:noWrap/>
            <w:vAlign w:val="bottom"/>
            <w:hideMark/>
          </w:tcPr>
          <w:p w14:paraId="26C8E334" w14:textId="77777777" w:rsidR="00EB6F74" w:rsidRPr="00F905D6" w:rsidRDefault="00EB6F74" w:rsidP="0089509B">
            <w:pPr>
              <w:keepNext/>
            </w:pPr>
            <w:r>
              <w:t>VU22407</w:t>
            </w:r>
          </w:p>
        </w:tc>
        <w:tc>
          <w:tcPr>
            <w:tcW w:w="8401" w:type="dxa"/>
            <w:tcBorders>
              <w:top w:val="nil"/>
              <w:left w:val="nil"/>
              <w:bottom w:val="nil"/>
              <w:right w:val="nil"/>
            </w:tcBorders>
            <w:shd w:val="clear" w:color="auto" w:fill="auto"/>
            <w:noWrap/>
            <w:vAlign w:val="bottom"/>
            <w:hideMark/>
          </w:tcPr>
          <w:p w14:paraId="03C11A4F" w14:textId="77777777" w:rsidR="00EB6F74" w:rsidRPr="00F905D6" w:rsidRDefault="00EB6F74" w:rsidP="0089509B">
            <w:pPr>
              <w:keepNext/>
            </w:pPr>
            <w:r w:rsidRPr="00F905D6">
              <w:t>Undertake a simple investigation of factors for continuity of life</w:t>
            </w:r>
          </w:p>
        </w:tc>
      </w:tr>
      <w:tr w:rsidR="00EB6F74" w:rsidRPr="00F905D6" w14:paraId="4214335B" w14:textId="77777777" w:rsidTr="00571D07">
        <w:tc>
          <w:tcPr>
            <w:tcW w:w="1380" w:type="dxa"/>
            <w:tcBorders>
              <w:top w:val="nil"/>
              <w:left w:val="nil"/>
              <w:bottom w:val="nil"/>
              <w:right w:val="nil"/>
            </w:tcBorders>
            <w:shd w:val="clear" w:color="auto" w:fill="auto"/>
            <w:noWrap/>
            <w:vAlign w:val="bottom"/>
            <w:hideMark/>
          </w:tcPr>
          <w:p w14:paraId="023785C8" w14:textId="77777777" w:rsidR="00EB6F74" w:rsidRPr="00F905D6" w:rsidRDefault="00EB6F74" w:rsidP="0089509B">
            <w:pPr>
              <w:keepNext/>
            </w:pPr>
            <w:r>
              <w:t>VU22408</w:t>
            </w:r>
          </w:p>
        </w:tc>
        <w:tc>
          <w:tcPr>
            <w:tcW w:w="8401" w:type="dxa"/>
            <w:tcBorders>
              <w:top w:val="nil"/>
              <w:left w:val="nil"/>
              <w:bottom w:val="nil"/>
              <w:right w:val="nil"/>
            </w:tcBorders>
            <w:shd w:val="clear" w:color="auto" w:fill="auto"/>
            <w:noWrap/>
            <w:vAlign w:val="bottom"/>
            <w:hideMark/>
          </w:tcPr>
          <w:p w14:paraId="2713EA67" w14:textId="77777777" w:rsidR="00EB6F74" w:rsidRPr="00F905D6" w:rsidRDefault="00EB6F74" w:rsidP="0089509B">
            <w:pPr>
              <w:keepNext/>
            </w:pPr>
            <w:r w:rsidRPr="00F905D6">
              <w:t>Identify the Australian electoral system</w:t>
            </w:r>
          </w:p>
        </w:tc>
      </w:tr>
      <w:tr w:rsidR="00EB6F74" w:rsidRPr="00F905D6" w14:paraId="3D1D4FA4" w14:textId="77777777" w:rsidTr="00571D07">
        <w:tc>
          <w:tcPr>
            <w:tcW w:w="1380" w:type="dxa"/>
            <w:tcBorders>
              <w:top w:val="nil"/>
              <w:left w:val="nil"/>
              <w:bottom w:val="nil"/>
              <w:right w:val="nil"/>
            </w:tcBorders>
            <w:shd w:val="clear" w:color="auto" w:fill="auto"/>
            <w:noWrap/>
            <w:vAlign w:val="bottom"/>
            <w:hideMark/>
          </w:tcPr>
          <w:p w14:paraId="1C0314E9" w14:textId="77777777" w:rsidR="00EB6F74" w:rsidRPr="00F905D6" w:rsidRDefault="00EB6F74" w:rsidP="0089509B">
            <w:pPr>
              <w:keepNext/>
            </w:pPr>
            <w:r>
              <w:t>VU22409</w:t>
            </w:r>
          </w:p>
        </w:tc>
        <w:tc>
          <w:tcPr>
            <w:tcW w:w="8401" w:type="dxa"/>
            <w:tcBorders>
              <w:top w:val="nil"/>
              <w:left w:val="nil"/>
              <w:bottom w:val="nil"/>
              <w:right w:val="nil"/>
            </w:tcBorders>
            <w:shd w:val="clear" w:color="auto" w:fill="auto"/>
            <w:noWrap/>
            <w:vAlign w:val="bottom"/>
            <w:hideMark/>
          </w:tcPr>
          <w:p w14:paraId="3D45E2DF" w14:textId="77777777" w:rsidR="00EB6F74" w:rsidRPr="00F905D6" w:rsidRDefault="00EB6F74" w:rsidP="0089509B">
            <w:pPr>
              <w:keepNext/>
            </w:pPr>
            <w:r w:rsidRPr="00F905D6">
              <w:t>Investigate the legal system</w:t>
            </w:r>
          </w:p>
        </w:tc>
      </w:tr>
      <w:tr w:rsidR="00EB6F74" w:rsidRPr="00F905D6" w14:paraId="4204CCB2" w14:textId="77777777" w:rsidTr="00571D07">
        <w:tc>
          <w:tcPr>
            <w:tcW w:w="1380" w:type="dxa"/>
            <w:tcBorders>
              <w:top w:val="nil"/>
              <w:left w:val="nil"/>
              <w:bottom w:val="nil"/>
              <w:right w:val="nil"/>
            </w:tcBorders>
            <w:shd w:val="clear" w:color="auto" w:fill="auto"/>
            <w:noWrap/>
            <w:vAlign w:val="bottom"/>
            <w:hideMark/>
          </w:tcPr>
          <w:p w14:paraId="28851D1F" w14:textId="77777777" w:rsidR="00EB6F74" w:rsidRPr="00F905D6" w:rsidRDefault="00EB6F74" w:rsidP="0089509B">
            <w:pPr>
              <w:keepNext/>
            </w:pPr>
            <w:r>
              <w:t>VU22410</w:t>
            </w:r>
          </w:p>
        </w:tc>
        <w:tc>
          <w:tcPr>
            <w:tcW w:w="8401" w:type="dxa"/>
            <w:tcBorders>
              <w:top w:val="nil"/>
              <w:left w:val="nil"/>
              <w:bottom w:val="nil"/>
              <w:right w:val="nil"/>
            </w:tcBorders>
            <w:shd w:val="clear" w:color="auto" w:fill="auto"/>
            <w:noWrap/>
            <w:vAlign w:val="bottom"/>
            <w:hideMark/>
          </w:tcPr>
          <w:p w14:paraId="15BB003C" w14:textId="77777777" w:rsidR="00EB6F74" w:rsidRPr="00F905D6" w:rsidRDefault="00EB6F74" w:rsidP="0089509B">
            <w:pPr>
              <w:keepNext/>
            </w:pPr>
            <w:r w:rsidRPr="00F905D6">
              <w:t>Investigate driving and owning a car</w:t>
            </w:r>
          </w:p>
        </w:tc>
      </w:tr>
      <w:tr w:rsidR="00EB6F74" w:rsidRPr="00F905D6" w14:paraId="66900C2E" w14:textId="77777777" w:rsidTr="00571D07">
        <w:tc>
          <w:tcPr>
            <w:tcW w:w="1380" w:type="dxa"/>
            <w:tcBorders>
              <w:top w:val="nil"/>
              <w:left w:val="nil"/>
              <w:bottom w:val="nil"/>
              <w:right w:val="nil"/>
            </w:tcBorders>
            <w:shd w:val="clear" w:color="auto" w:fill="auto"/>
            <w:noWrap/>
            <w:vAlign w:val="bottom"/>
            <w:hideMark/>
          </w:tcPr>
          <w:p w14:paraId="4D2DACC5" w14:textId="77777777" w:rsidR="00EB6F74" w:rsidRPr="00F905D6" w:rsidRDefault="00EB6F74" w:rsidP="0089509B">
            <w:pPr>
              <w:keepNext/>
            </w:pPr>
            <w:r>
              <w:rPr>
                <w:rFonts w:cs="Arial"/>
                <w:color w:val="000000"/>
              </w:rPr>
              <w:t>VU22411</w:t>
            </w:r>
          </w:p>
        </w:tc>
        <w:tc>
          <w:tcPr>
            <w:tcW w:w="8401" w:type="dxa"/>
            <w:tcBorders>
              <w:top w:val="nil"/>
              <w:left w:val="nil"/>
              <w:bottom w:val="nil"/>
              <w:right w:val="nil"/>
            </w:tcBorders>
            <w:shd w:val="clear" w:color="auto" w:fill="auto"/>
            <w:noWrap/>
            <w:vAlign w:val="bottom"/>
            <w:hideMark/>
          </w:tcPr>
          <w:p w14:paraId="6C49CED1" w14:textId="77777777" w:rsidR="00EB6F74" w:rsidRPr="00F905D6" w:rsidRDefault="00EB6F74" w:rsidP="0089509B">
            <w:pPr>
              <w:keepNext/>
            </w:pPr>
            <w:r w:rsidRPr="00F905D6">
              <w:t>Research pathways and produce a learning plan and portfolio</w:t>
            </w:r>
          </w:p>
        </w:tc>
      </w:tr>
      <w:tr w:rsidR="00EB6F74" w:rsidRPr="00F905D6" w14:paraId="23E6C465" w14:textId="77777777" w:rsidTr="00571D07">
        <w:tc>
          <w:tcPr>
            <w:tcW w:w="1380" w:type="dxa"/>
            <w:tcBorders>
              <w:top w:val="nil"/>
              <w:left w:val="nil"/>
              <w:bottom w:val="nil"/>
              <w:right w:val="nil"/>
            </w:tcBorders>
            <w:shd w:val="clear" w:color="auto" w:fill="auto"/>
            <w:noWrap/>
            <w:vAlign w:val="bottom"/>
            <w:hideMark/>
          </w:tcPr>
          <w:p w14:paraId="3F301C0D" w14:textId="77777777" w:rsidR="00EB6F74" w:rsidRPr="00F905D6" w:rsidRDefault="00EB6F74" w:rsidP="0089509B">
            <w:pPr>
              <w:keepNext/>
            </w:pPr>
            <w:r>
              <w:rPr>
                <w:rFonts w:cs="Arial"/>
                <w:color w:val="000000"/>
              </w:rPr>
              <w:t>VU22412</w:t>
            </w:r>
          </w:p>
        </w:tc>
        <w:tc>
          <w:tcPr>
            <w:tcW w:w="8401" w:type="dxa"/>
            <w:tcBorders>
              <w:top w:val="nil"/>
              <w:left w:val="nil"/>
              <w:bottom w:val="nil"/>
              <w:right w:val="nil"/>
            </w:tcBorders>
            <w:shd w:val="clear" w:color="auto" w:fill="auto"/>
            <w:noWrap/>
            <w:vAlign w:val="bottom"/>
            <w:hideMark/>
          </w:tcPr>
          <w:p w14:paraId="33B0E24F" w14:textId="77777777" w:rsidR="00EB6F74" w:rsidRPr="00F905D6" w:rsidRDefault="00EB6F74" w:rsidP="0089509B">
            <w:pPr>
              <w:keepNext/>
            </w:pPr>
            <w:r w:rsidRPr="00F905D6">
              <w:t>Implement and review a project</w:t>
            </w:r>
          </w:p>
        </w:tc>
      </w:tr>
      <w:tr w:rsidR="00EB6F74" w:rsidRPr="00F905D6" w14:paraId="31374FAB" w14:textId="77777777" w:rsidTr="00571D07">
        <w:tc>
          <w:tcPr>
            <w:tcW w:w="1380" w:type="dxa"/>
            <w:tcBorders>
              <w:top w:val="nil"/>
              <w:left w:val="nil"/>
              <w:bottom w:val="nil"/>
              <w:right w:val="nil"/>
            </w:tcBorders>
            <w:shd w:val="clear" w:color="auto" w:fill="auto"/>
            <w:noWrap/>
            <w:vAlign w:val="bottom"/>
            <w:hideMark/>
          </w:tcPr>
          <w:p w14:paraId="67092C68" w14:textId="77777777" w:rsidR="00EB6F74" w:rsidRPr="00F905D6" w:rsidRDefault="00EB6F74" w:rsidP="0089509B">
            <w:pPr>
              <w:keepNext/>
            </w:pPr>
            <w:r>
              <w:rPr>
                <w:rFonts w:cs="Arial"/>
                <w:color w:val="000000"/>
              </w:rPr>
              <w:t>VU22413</w:t>
            </w:r>
          </w:p>
        </w:tc>
        <w:tc>
          <w:tcPr>
            <w:tcW w:w="8401" w:type="dxa"/>
            <w:tcBorders>
              <w:top w:val="nil"/>
              <w:left w:val="nil"/>
              <w:bottom w:val="nil"/>
              <w:right w:val="nil"/>
            </w:tcBorders>
            <w:shd w:val="clear" w:color="auto" w:fill="auto"/>
            <w:noWrap/>
            <w:vAlign w:val="bottom"/>
            <w:hideMark/>
          </w:tcPr>
          <w:p w14:paraId="65F98A30" w14:textId="77777777" w:rsidR="00EB6F74" w:rsidRPr="00F905D6" w:rsidRDefault="00EB6F74" w:rsidP="0089509B">
            <w:pPr>
              <w:keepNext/>
            </w:pPr>
            <w:r w:rsidRPr="00F905D6">
              <w:t>Engage with a range of complex texts for personal purposes</w:t>
            </w:r>
          </w:p>
        </w:tc>
      </w:tr>
      <w:tr w:rsidR="00EB6F74" w:rsidRPr="00F905D6" w14:paraId="76F9630E" w14:textId="77777777" w:rsidTr="00571D07">
        <w:tc>
          <w:tcPr>
            <w:tcW w:w="1380" w:type="dxa"/>
            <w:tcBorders>
              <w:top w:val="nil"/>
              <w:left w:val="nil"/>
              <w:bottom w:val="nil"/>
              <w:right w:val="nil"/>
            </w:tcBorders>
            <w:shd w:val="clear" w:color="auto" w:fill="auto"/>
            <w:noWrap/>
            <w:vAlign w:val="bottom"/>
            <w:hideMark/>
          </w:tcPr>
          <w:p w14:paraId="31F8331B" w14:textId="77777777" w:rsidR="00EB6F74" w:rsidRPr="00F905D6" w:rsidRDefault="00EB6F74" w:rsidP="0089509B">
            <w:pPr>
              <w:keepNext/>
            </w:pPr>
            <w:r>
              <w:rPr>
                <w:rFonts w:cs="Arial"/>
                <w:color w:val="000000"/>
              </w:rPr>
              <w:t>VU22414</w:t>
            </w:r>
          </w:p>
        </w:tc>
        <w:tc>
          <w:tcPr>
            <w:tcW w:w="8401" w:type="dxa"/>
            <w:tcBorders>
              <w:top w:val="nil"/>
              <w:left w:val="nil"/>
              <w:bottom w:val="nil"/>
              <w:right w:val="nil"/>
            </w:tcBorders>
            <w:shd w:val="clear" w:color="auto" w:fill="auto"/>
            <w:noWrap/>
            <w:vAlign w:val="bottom"/>
            <w:hideMark/>
          </w:tcPr>
          <w:p w14:paraId="19CD6070" w14:textId="77777777" w:rsidR="00EB6F74" w:rsidRPr="00F905D6" w:rsidRDefault="00EB6F74" w:rsidP="0089509B">
            <w:pPr>
              <w:keepNext/>
            </w:pPr>
            <w:r w:rsidRPr="00F905D6">
              <w:t>Engage with a range of complex texts for learning purposes</w:t>
            </w:r>
          </w:p>
        </w:tc>
      </w:tr>
      <w:tr w:rsidR="00EB6F74" w:rsidRPr="00F905D6" w14:paraId="171D6AD2" w14:textId="77777777" w:rsidTr="00571D07">
        <w:tc>
          <w:tcPr>
            <w:tcW w:w="1380" w:type="dxa"/>
            <w:tcBorders>
              <w:top w:val="nil"/>
              <w:left w:val="nil"/>
              <w:bottom w:val="nil"/>
              <w:right w:val="nil"/>
            </w:tcBorders>
            <w:shd w:val="clear" w:color="auto" w:fill="auto"/>
            <w:noWrap/>
            <w:vAlign w:val="bottom"/>
            <w:hideMark/>
          </w:tcPr>
          <w:p w14:paraId="5859FD08" w14:textId="77777777" w:rsidR="00EB6F74" w:rsidRPr="00F905D6" w:rsidRDefault="00EB6F74" w:rsidP="0089509B">
            <w:pPr>
              <w:keepNext/>
            </w:pPr>
            <w:r>
              <w:rPr>
                <w:rFonts w:cs="Arial"/>
                <w:color w:val="000000"/>
              </w:rPr>
              <w:t>VU22415</w:t>
            </w:r>
          </w:p>
        </w:tc>
        <w:tc>
          <w:tcPr>
            <w:tcW w:w="8401" w:type="dxa"/>
            <w:tcBorders>
              <w:top w:val="nil"/>
              <w:left w:val="nil"/>
              <w:bottom w:val="nil"/>
              <w:right w:val="nil"/>
            </w:tcBorders>
            <w:shd w:val="clear" w:color="auto" w:fill="auto"/>
            <w:noWrap/>
            <w:vAlign w:val="bottom"/>
            <w:hideMark/>
          </w:tcPr>
          <w:p w14:paraId="0F4CF9F2" w14:textId="77777777" w:rsidR="00EB6F74" w:rsidRPr="00F905D6" w:rsidRDefault="00EB6F74" w:rsidP="0089509B">
            <w:pPr>
              <w:keepNext/>
            </w:pPr>
            <w:r w:rsidRPr="00F905D6">
              <w:t>Engage with a range of complex texts for employment purposes</w:t>
            </w:r>
          </w:p>
        </w:tc>
      </w:tr>
      <w:tr w:rsidR="00EB6F74" w:rsidRPr="00F905D6" w14:paraId="0797E54D" w14:textId="77777777" w:rsidTr="00571D07">
        <w:tc>
          <w:tcPr>
            <w:tcW w:w="1380" w:type="dxa"/>
            <w:tcBorders>
              <w:top w:val="nil"/>
              <w:left w:val="nil"/>
              <w:bottom w:val="nil"/>
              <w:right w:val="nil"/>
            </w:tcBorders>
            <w:shd w:val="clear" w:color="auto" w:fill="auto"/>
            <w:noWrap/>
            <w:vAlign w:val="bottom"/>
            <w:hideMark/>
          </w:tcPr>
          <w:p w14:paraId="5E97ACB7" w14:textId="77777777" w:rsidR="00EB6F74" w:rsidRPr="00F905D6" w:rsidRDefault="00EB6F74" w:rsidP="0089509B">
            <w:pPr>
              <w:keepNext/>
            </w:pPr>
            <w:r>
              <w:rPr>
                <w:rFonts w:cs="Arial"/>
                <w:color w:val="000000"/>
              </w:rPr>
              <w:t>VU22416</w:t>
            </w:r>
          </w:p>
        </w:tc>
        <w:tc>
          <w:tcPr>
            <w:tcW w:w="8401" w:type="dxa"/>
            <w:tcBorders>
              <w:top w:val="nil"/>
              <w:left w:val="nil"/>
              <w:bottom w:val="nil"/>
              <w:right w:val="nil"/>
            </w:tcBorders>
            <w:shd w:val="clear" w:color="auto" w:fill="auto"/>
            <w:noWrap/>
            <w:vAlign w:val="bottom"/>
            <w:hideMark/>
          </w:tcPr>
          <w:p w14:paraId="7BC9CBAF" w14:textId="77777777" w:rsidR="00EB6F74" w:rsidRPr="00F905D6" w:rsidRDefault="00EB6F74" w:rsidP="0089509B">
            <w:pPr>
              <w:keepNext/>
            </w:pPr>
            <w:r w:rsidRPr="00F905D6">
              <w:t>Engage with a range of complex texts to participate in the community</w:t>
            </w:r>
          </w:p>
        </w:tc>
      </w:tr>
      <w:tr w:rsidR="00EB6F74" w:rsidRPr="00F905D6" w14:paraId="2B4A84A9" w14:textId="77777777" w:rsidTr="00571D07">
        <w:tc>
          <w:tcPr>
            <w:tcW w:w="1380" w:type="dxa"/>
            <w:tcBorders>
              <w:top w:val="nil"/>
              <w:left w:val="nil"/>
              <w:bottom w:val="nil"/>
              <w:right w:val="nil"/>
            </w:tcBorders>
            <w:shd w:val="clear" w:color="auto" w:fill="auto"/>
            <w:noWrap/>
            <w:vAlign w:val="bottom"/>
            <w:hideMark/>
          </w:tcPr>
          <w:p w14:paraId="69445DAA" w14:textId="77777777" w:rsidR="00EB6F74" w:rsidRPr="00F905D6" w:rsidRDefault="00EB6F74" w:rsidP="0089509B">
            <w:pPr>
              <w:keepNext/>
            </w:pPr>
            <w:r>
              <w:t>VU22417</w:t>
            </w:r>
          </w:p>
        </w:tc>
        <w:tc>
          <w:tcPr>
            <w:tcW w:w="8401" w:type="dxa"/>
            <w:tcBorders>
              <w:top w:val="nil"/>
              <w:left w:val="nil"/>
              <w:bottom w:val="nil"/>
              <w:right w:val="nil"/>
            </w:tcBorders>
            <w:shd w:val="clear" w:color="auto" w:fill="auto"/>
            <w:noWrap/>
            <w:vAlign w:val="bottom"/>
            <w:hideMark/>
          </w:tcPr>
          <w:p w14:paraId="7ECA206A" w14:textId="77777777" w:rsidR="00EB6F74" w:rsidRPr="00F905D6" w:rsidRDefault="00EB6F74" w:rsidP="0089509B">
            <w:pPr>
              <w:keepNext/>
            </w:pPr>
            <w:r w:rsidRPr="00F905D6">
              <w:t xml:space="preserve">Participate in complex </w:t>
            </w:r>
            <w:r>
              <w:t>spoken</w:t>
            </w:r>
            <w:r w:rsidRPr="00F905D6">
              <w:t xml:space="preserve"> interactions</w:t>
            </w:r>
          </w:p>
        </w:tc>
      </w:tr>
      <w:tr w:rsidR="00EB6F74" w:rsidRPr="00F905D6" w14:paraId="6CC88851" w14:textId="77777777" w:rsidTr="00571D07">
        <w:tc>
          <w:tcPr>
            <w:tcW w:w="1380" w:type="dxa"/>
            <w:tcBorders>
              <w:top w:val="nil"/>
              <w:left w:val="nil"/>
              <w:bottom w:val="nil"/>
              <w:right w:val="nil"/>
            </w:tcBorders>
            <w:shd w:val="clear" w:color="auto" w:fill="auto"/>
            <w:noWrap/>
            <w:vAlign w:val="bottom"/>
            <w:hideMark/>
          </w:tcPr>
          <w:p w14:paraId="64D00E80" w14:textId="77777777" w:rsidR="00EB6F74" w:rsidRPr="00F905D6" w:rsidRDefault="00EB6F74" w:rsidP="0089509B">
            <w:pPr>
              <w:keepNext/>
            </w:pPr>
            <w:r>
              <w:rPr>
                <w:rFonts w:cs="Arial"/>
                <w:color w:val="000000"/>
              </w:rPr>
              <w:t>VU22418</w:t>
            </w:r>
          </w:p>
        </w:tc>
        <w:tc>
          <w:tcPr>
            <w:tcW w:w="8401" w:type="dxa"/>
            <w:tcBorders>
              <w:top w:val="nil"/>
              <w:left w:val="nil"/>
              <w:bottom w:val="nil"/>
              <w:right w:val="nil"/>
            </w:tcBorders>
            <w:shd w:val="clear" w:color="auto" w:fill="auto"/>
            <w:noWrap/>
            <w:vAlign w:val="bottom"/>
            <w:hideMark/>
          </w:tcPr>
          <w:p w14:paraId="1CC92CCD" w14:textId="77777777" w:rsidR="00EB6F74" w:rsidRPr="00F905D6" w:rsidRDefault="00EB6F74" w:rsidP="0089509B">
            <w:pPr>
              <w:keepNext/>
            </w:pPr>
            <w:r w:rsidRPr="00F905D6">
              <w:t>Create a range of complex texts for personal purposes</w:t>
            </w:r>
          </w:p>
        </w:tc>
      </w:tr>
      <w:tr w:rsidR="00EB6F74" w:rsidRPr="00F905D6" w14:paraId="296332AF" w14:textId="77777777" w:rsidTr="00571D07">
        <w:tc>
          <w:tcPr>
            <w:tcW w:w="1380" w:type="dxa"/>
            <w:tcBorders>
              <w:top w:val="nil"/>
              <w:left w:val="nil"/>
              <w:bottom w:val="nil"/>
              <w:right w:val="nil"/>
            </w:tcBorders>
            <w:shd w:val="clear" w:color="auto" w:fill="auto"/>
            <w:noWrap/>
            <w:vAlign w:val="bottom"/>
            <w:hideMark/>
          </w:tcPr>
          <w:p w14:paraId="64226F14" w14:textId="77777777" w:rsidR="00EB6F74" w:rsidRPr="00F905D6" w:rsidRDefault="00EB6F74" w:rsidP="0089509B">
            <w:pPr>
              <w:keepNext/>
            </w:pPr>
            <w:r>
              <w:rPr>
                <w:rFonts w:cs="Arial"/>
                <w:color w:val="000000"/>
              </w:rPr>
              <w:t>VU22419</w:t>
            </w:r>
          </w:p>
        </w:tc>
        <w:tc>
          <w:tcPr>
            <w:tcW w:w="8401" w:type="dxa"/>
            <w:tcBorders>
              <w:top w:val="nil"/>
              <w:left w:val="nil"/>
              <w:bottom w:val="nil"/>
              <w:right w:val="nil"/>
            </w:tcBorders>
            <w:shd w:val="clear" w:color="auto" w:fill="auto"/>
            <w:noWrap/>
            <w:vAlign w:val="bottom"/>
            <w:hideMark/>
          </w:tcPr>
          <w:p w14:paraId="180C4296" w14:textId="77777777" w:rsidR="00EB6F74" w:rsidRPr="00F905D6" w:rsidRDefault="00EB6F74" w:rsidP="0089509B">
            <w:pPr>
              <w:keepNext/>
            </w:pPr>
            <w:r w:rsidRPr="00F905D6">
              <w:t>Create a range of complex texts for learning purposes</w:t>
            </w:r>
          </w:p>
        </w:tc>
      </w:tr>
      <w:tr w:rsidR="00EB6F74" w:rsidRPr="00F905D6" w14:paraId="055F9072" w14:textId="77777777" w:rsidTr="00571D07">
        <w:tc>
          <w:tcPr>
            <w:tcW w:w="1380" w:type="dxa"/>
            <w:tcBorders>
              <w:top w:val="nil"/>
              <w:left w:val="nil"/>
              <w:bottom w:val="nil"/>
              <w:right w:val="nil"/>
            </w:tcBorders>
            <w:shd w:val="clear" w:color="auto" w:fill="auto"/>
            <w:noWrap/>
            <w:vAlign w:val="bottom"/>
            <w:hideMark/>
          </w:tcPr>
          <w:p w14:paraId="5D9C3445" w14:textId="77777777" w:rsidR="00EB6F74" w:rsidRPr="00F905D6" w:rsidRDefault="00EB6F74" w:rsidP="0089509B">
            <w:pPr>
              <w:keepNext/>
            </w:pPr>
            <w:r>
              <w:rPr>
                <w:rFonts w:cs="Arial"/>
                <w:color w:val="000000"/>
              </w:rPr>
              <w:lastRenderedPageBreak/>
              <w:t>VU22420</w:t>
            </w:r>
          </w:p>
        </w:tc>
        <w:tc>
          <w:tcPr>
            <w:tcW w:w="8401" w:type="dxa"/>
            <w:tcBorders>
              <w:top w:val="nil"/>
              <w:left w:val="nil"/>
              <w:bottom w:val="nil"/>
              <w:right w:val="nil"/>
            </w:tcBorders>
            <w:shd w:val="clear" w:color="auto" w:fill="auto"/>
            <w:noWrap/>
            <w:vAlign w:val="bottom"/>
            <w:hideMark/>
          </w:tcPr>
          <w:p w14:paraId="4C8E2CF5" w14:textId="77777777" w:rsidR="00EB6F74" w:rsidRPr="00F905D6" w:rsidRDefault="00EB6F74" w:rsidP="0089509B">
            <w:pPr>
              <w:keepNext/>
            </w:pPr>
            <w:r w:rsidRPr="00F905D6">
              <w:t>Create a range of complex texts to participate in the workplace</w:t>
            </w:r>
          </w:p>
        </w:tc>
      </w:tr>
      <w:tr w:rsidR="00EB6F74" w:rsidRPr="00F905D6" w14:paraId="6B6AC58D" w14:textId="77777777" w:rsidTr="00571D07">
        <w:tc>
          <w:tcPr>
            <w:tcW w:w="1380" w:type="dxa"/>
            <w:tcBorders>
              <w:top w:val="nil"/>
              <w:left w:val="nil"/>
              <w:bottom w:val="nil"/>
              <w:right w:val="nil"/>
            </w:tcBorders>
            <w:shd w:val="clear" w:color="auto" w:fill="auto"/>
            <w:noWrap/>
            <w:vAlign w:val="bottom"/>
            <w:hideMark/>
          </w:tcPr>
          <w:p w14:paraId="3E3505EF" w14:textId="77777777" w:rsidR="00EB6F74" w:rsidRPr="00F905D6" w:rsidRDefault="00EB6F74" w:rsidP="0089509B">
            <w:pPr>
              <w:keepNext/>
            </w:pPr>
            <w:r>
              <w:rPr>
                <w:rFonts w:cs="Arial"/>
                <w:color w:val="000000"/>
              </w:rPr>
              <w:t>VU22421</w:t>
            </w:r>
          </w:p>
        </w:tc>
        <w:tc>
          <w:tcPr>
            <w:tcW w:w="8401" w:type="dxa"/>
            <w:tcBorders>
              <w:top w:val="nil"/>
              <w:left w:val="nil"/>
              <w:bottom w:val="nil"/>
              <w:right w:val="nil"/>
            </w:tcBorders>
            <w:shd w:val="clear" w:color="auto" w:fill="auto"/>
            <w:noWrap/>
            <w:vAlign w:val="bottom"/>
            <w:hideMark/>
          </w:tcPr>
          <w:p w14:paraId="13317539" w14:textId="77777777" w:rsidR="00EB6F74" w:rsidRPr="00F905D6" w:rsidRDefault="00EB6F74" w:rsidP="0089509B">
            <w:pPr>
              <w:keepNext/>
            </w:pPr>
            <w:r w:rsidRPr="00F905D6">
              <w:t>Create a range of complex texts to participate in the community</w:t>
            </w:r>
          </w:p>
        </w:tc>
      </w:tr>
      <w:tr w:rsidR="00EB6F74" w:rsidRPr="00F905D6" w14:paraId="34B630B3" w14:textId="77777777" w:rsidTr="00571D07">
        <w:tc>
          <w:tcPr>
            <w:tcW w:w="1380" w:type="dxa"/>
            <w:tcBorders>
              <w:top w:val="nil"/>
              <w:left w:val="nil"/>
              <w:bottom w:val="nil"/>
              <w:right w:val="nil"/>
            </w:tcBorders>
            <w:shd w:val="clear" w:color="auto" w:fill="auto"/>
            <w:noWrap/>
            <w:vAlign w:val="bottom"/>
            <w:hideMark/>
          </w:tcPr>
          <w:p w14:paraId="7A2994C0" w14:textId="77777777" w:rsidR="00EB6F74" w:rsidRPr="00F905D6" w:rsidRDefault="00EB6F74" w:rsidP="0089509B">
            <w:pPr>
              <w:keepNext/>
            </w:pPr>
            <w:r>
              <w:rPr>
                <w:rFonts w:cs="Arial"/>
                <w:color w:val="000000"/>
              </w:rPr>
              <w:t>VU22422</w:t>
            </w:r>
          </w:p>
        </w:tc>
        <w:tc>
          <w:tcPr>
            <w:tcW w:w="8401" w:type="dxa"/>
            <w:tcBorders>
              <w:top w:val="nil"/>
              <w:left w:val="nil"/>
              <w:bottom w:val="nil"/>
              <w:right w:val="nil"/>
            </w:tcBorders>
            <w:shd w:val="clear" w:color="auto" w:fill="auto"/>
            <w:noWrap/>
            <w:vAlign w:val="bottom"/>
            <w:hideMark/>
          </w:tcPr>
          <w:p w14:paraId="283C848F" w14:textId="77777777" w:rsidR="00EB6F74" w:rsidRPr="00F905D6" w:rsidRDefault="00EB6F74" w:rsidP="0089509B">
            <w:pPr>
              <w:keepNext/>
            </w:pPr>
            <w:r w:rsidRPr="00F905D6">
              <w:t>Investigate and interpret shapes and measurements and related formulae</w:t>
            </w:r>
          </w:p>
        </w:tc>
      </w:tr>
      <w:tr w:rsidR="00EB6F74" w:rsidRPr="00F905D6" w14:paraId="13D1D88A" w14:textId="77777777" w:rsidTr="00571D07">
        <w:tc>
          <w:tcPr>
            <w:tcW w:w="1380" w:type="dxa"/>
            <w:tcBorders>
              <w:top w:val="nil"/>
              <w:left w:val="nil"/>
              <w:bottom w:val="nil"/>
              <w:right w:val="nil"/>
            </w:tcBorders>
            <w:shd w:val="clear" w:color="auto" w:fill="auto"/>
            <w:noWrap/>
            <w:vAlign w:val="bottom"/>
            <w:hideMark/>
          </w:tcPr>
          <w:p w14:paraId="4C771932" w14:textId="77777777" w:rsidR="00EB6F74" w:rsidRPr="00F905D6" w:rsidRDefault="00EB6F74" w:rsidP="0089509B">
            <w:pPr>
              <w:keepNext/>
            </w:pPr>
            <w:r>
              <w:rPr>
                <w:rFonts w:cs="Arial"/>
                <w:color w:val="000000"/>
              </w:rPr>
              <w:t>VU22423</w:t>
            </w:r>
          </w:p>
        </w:tc>
        <w:tc>
          <w:tcPr>
            <w:tcW w:w="8401" w:type="dxa"/>
            <w:tcBorders>
              <w:top w:val="nil"/>
              <w:left w:val="nil"/>
              <w:bottom w:val="nil"/>
              <w:right w:val="nil"/>
            </w:tcBorders>
            <w:shd w:val="clear" w:color="auto" w:fill="auto"/>
            <w:noWrap/>
            <w:vAlign w:val="bottom"/>
            <w:hideMark/>
          </w:tcPr>
          <w:p w14:paraId="100E68A9" w14:textId="77777777" w:rsidR="00EB6F74" w:rsidRPr="00F905D6" w:rsidRDefault="00EB6F74" w:rsidP="0089509B">
            <w:pPr>
              <w:keepNext/>
            </w:pPr>
            <w:r w:rsidRPr="00F905D6">
              <w:t>Investigate numerical and statistical information</w:t>
            </w:r>
          </w:p>
        </w:tc>
      </w:tr>
      <w:tr w:rsidR="00EB6F74" w:rsidRPr="00F905D6" w14:paraId="4225E843" w14:textId="77777777" w:rsidTr="00571D07">
        <w:tc>
          <w:tcPr>
            <w:tcW w:w="1380" w:type="dxa"/>
            <w:tcBorders>
              <w:top w:val="nil"/>
              <w:left w:val="nil"/>
              <w:bottom w:val="nil"/>
              <w:right w:val="nil"/>
            </w:tcBorders>
            <w:shd w:val="clear" w:color="auto" w:fill="auto"/>
            <w:noWrap/>
            <w:vAlign w:val="bottom"/>
            <w:hideMark/>
          </w:tcPr>
          <w:p w14:paraId="746CE1FF" w14:textId="77777777" w:rsidR="00EB6F74" w:rsidRPr="00F905D6" w:rsidRDefault="00EB6F74" w:rsidP="0089509B">
            <w:pPr>
              <w:keepNext/>
            </w:pPr>
            <w:r>
              <w:rPr>
                <w:rFonts w:cs="Arial"/>
                <w:color w:val="000000"/>
              </w:rPr>
              <w:t>VU22424</w:t>
            </w:r>
          </w:p>
        </w:tc>
        <w:tc>
          <w:tcPr>
            <w:tcW w:w="8401" w:type="dxa"/>
            <w:tcBorders>
              <w:top w:val="nil"/>
              <w:left w:val="nil"/>
              <w:bottom w:val="nil"/>
              <w:right w:val="nil"/>
            </w:tcBorders>
            <w:shd w:val="clear" w:color="auto" w:fill="auto"/>
            <w:noWrap/>
            <w:vAlign w:val="bottom"/>
            <w:hideMark/>
          </w:tcPr>
          <w:p w14:paraId="1026F8DD" w14:textId="77777777" w:rsidR="00EB6F74" w:rsidRPr="00F905D6" w:rsidRDefault="00EB6F74" w:rsidP="0089509B">
            <w:pPr>
              <w:keepNext/>
            </w:pPr>
            <w:r>
              <w:t>Investigate and</w:t>
            </w:r>
            <w:r w:rsidRPr="00F905D6">
              <w:t xml:space="preserve"> use simple mathematical formulae and problem solving techniques</w:t>
            </w:r>
          </w:p>
        </w:tc>
      </w:tr>
      <w:tr w:rsidR="00EB6F74" w:rsidRPr="00F905D6" w14:paraId="4D4DE05A" w14:textId="77777777" w:rsidTr="00571D07">
        <w:tc>
          <w:tcPr>
            <w:tcW w:w="1380" w:type="dxa"/>
            <w:tcBorders>
              <w:top w:val="nil"/>
              <w:left w:val="nil"/>
              <w:bottom w:val="nil"/>
              <w:right w:val="nil"/>
            </w:tcBorders>
            <w:shd w:val="clear" w:color="auto" w:fill="auto"/>
            <w:noWrap/>
            <w:vAlign w:val="bottom"/>
            <w:hideMark/>
          </w:tcPr>
          <w:p w14:paraId="434C3219" w14:textId="77777777" w:rsidR="00EB6F74" w:rsidRPr="00F905D6" w:rsidRDefault="00EB6F74" w:rsidP="0089509B">
            <w:pPr>
              <w:keepNext/>
            </w:pPr>
            <w:r>
              <w:t>VU22425</w:t>
            </w:r>
          </w:p>
        </w:tc>
        <w:tc>
          <w:tcPr>
            <w:tcW w:w="8401" w:type="dxa"/>
            <w:tcBorders>
              <w:top w:val="nil"/>
              <w:left w:val="nil"/>
              <w:bottom w:val="nil"/>
              <w:right w:val="nil"/>
            </w:tcBorders>
            <w:shd w:val="clear" w:color="auto" w:fill="auto"/>
            <w:noWrap/>
            <w:vAlign w:val="bottom"/>
            <w:hideMark/>
          </w:tcPr>
          <w:p w14:paraId="5D2AC82A" w14:textId="77777777" w:rsidR="00EB6F74" w:rsidRPr="00F905D6" w:rsidRDefault="00EB6F74" w:rsidP="0089509B">
            <w:pPr>
              <w:keepNext/>
            </w:pPr>
            <w:r w:rsidRPr="00F905D6">
              <w:t>Investigate an environmental issue</w:t>
            </w:r>
          </w:p>
        </w:tc>
      </w:tr>
      <w:tr w:rsidR="00EB6F74" w:rsidRPr="00F905D6" w14:paraId="28254933" w14:textId="77777777" w:rsidTr="00571D07">
        <w:tc>
          <w:tcPr>
            <w:tcW w:w="1380" w:type="dxa"/>
            <w:tcBorders>
              <w:top w:val="nil"/>
              <w:left w:val="nil"/>
              <w:bottom w:val="nil"/>
              <w:right w:val="nil"/>
            </w:tcBorders>
            <w:shd w:val="clear" w:color="auto" w:fill="auto"/>
            <w:noWrap/>
            <w:vAlign w:val="bottom"/>
            <w:hideMark/>
          </w:tcPr>
          <w:p w14:paraId="3FA4C884" w14:textId="77777777" w:rsidR="00EB6F74" w:rsidRPr="00F905D6" w:rsidRDefault="00EB6F74" w:rsidP="0089509B">
            <w:pPr>
              <w:keepNext/>
            </w:pPr>
            <w:r>
              <w:rPr>
                <w:rFonts w:cs="Arial"/>
                <w:color w:val="000000"/>
              </w:rPr>
              <w:t>VU22426</w:t>
            </w:r>
          </w:p>
        </w:tc>
        <w:tc>
          <w:tcPr>
            <w:tcW w:w="8401" w:type="dxa"/>
            <w:tcBorders>
              <w:top w:val="nil"/>
              <w:left w:val="nil"/>
              <w:bottom w:val="nil"/>
              <w:right w:val="nil"/>
            </w:tcBorders>
            <w:shd w:val="clear" w:color="auto" w:fill="auto"/>
            <w:noWrap/>
            <w:vAlign w:val="bottom"/>
            <w:hideMark/>
          </w:tcPr>
          <w:p w14:paraId="2FAD5868" w14:textId="77777777" w:rsidR="00EB6F74" w:rsidRPr="00F905D6" w:rsidRDefault="00EB6F74" w:rsidP="0089509B">
            <w:pPr>
              <w:keepNext/>
            </w:pPr>
            <w:r w:rsidRPr="00F905D6">
              <w:t>Investigate the characteristics of living things</w:t>
            </w:r>
          </w:p>
        </w:tc>
      </w:tr>
      <w:tr w:rsidR="00EB6F74" w:rsidRPr="00F905D6" w14:paraId="78E24761" w14:textId="77777777" w:rsidTr="00571D07">
        <w:tc>
          <w:tcPr>
            <w:tcW w:w="1380" w:type="dxa"/>
            <w:tcBorders>
              <w:top w:val="nil"/>
              <w:left w:val="nil"/>
              <w:bottom w:val="nil"/>
              <w:right w:val="nil"/>
            </w:tcBorders>
            <w:shd w:val="clear" w:color="auto" w:fill="auto"/>
            <w:noWrap/>
            <w:vAlign w:val="bottom"/>
            <w:hideMark/>
          </w:tcPr>
          <w:p w14:paraId="397604F1" w14:textId="77777777" w:rsidR="00EB6F74" w:rsidRPr="00F905D6" w:rsidRDefault="00EB6F74" w:rsidP="0089509B">
            <w:pPr>
              <w:keepNext/>
            </w:pPr>
            <w:r>
              <w:rPr>
                <w:rFonts w:cs="Arial"/>
                <w:color w:val="000000"/>
              </w:rPr>
              <w:t>VU22427</w:t>
            </w:r>
          </w:p>
        </w:tc>
        <w:tc>
          <w:tcPr>
            <w:tcW w:w="8401" w:type="dxa"/>
            <w:tcBorders>
              <w:top w:val="nil"/>
              <w:left w:val="nil"/>
              <w:bottom w:val="nil"/>
              <w:right w:val="nil"/>
            </w:tcBorders>
            <w:shd w:val="clear" w:color="auto" w:fill="auto"/>
            <w:noWrap/>
            <w:vAlign w:val="bottom"/>
            <w:hideMark/>
          </w:tcPr>
          <w:p w14:paraId="7FA85C1A" w14:textId="77777777" w:rsidR="00EB6F74" w:rsidRPr="00F905D6" w:rsidRDefault="00EB6F74" w:rsidP="0089509B">
            <w:pPr>
              <w:keepNext/>
            </w:pPr>
            <w:r w:rsidRPr="00F905D6">
              <w:t>Investigate the impact of a scientific issue on the community</w:t>
            </w:r>
          </w:p>
        </w:tc>
      </w:tr>
      <w:tr w:rsidR="00EB6F74" w:rsidRPr="00F905D6" w14:paraId="2EED4BB7" w14:textId="77777777" w:rsidTr="00571D07">
        <w:tc>
          <w:tcPr>
            <w:tcW w:w="1380" w:type="dxa"/>
            <w:tcBorders>
              <w:top w:val="nil"/>
              <w:left w:val="nil"/>
              <w:bottom w:val="nil"/>
              <w:right w:val="nil"/>
            </w:tcBorders>
            <w:shd w:val="clear" w:color="auto" w:fill="auto"/>
            <w:noWrap/>
            <w:vAlign w:val="bottom"/>
            <w:hideMark/>
          </w:tcPr>
          <w:p w14:paraId="1BD950D9" w14:textId="77777777" w:rsidR="00EB6F74" w:rsidRPr="00F905D6" w:rsidRDefault="00EB6F74" w:rsidP="0089509B">
            <w:pPr>
              <w:keepNext/>
            </w:pPr>
            <w:r>
              <w:rPr>
                <w:rFonts w:cs="Arial"/>
                <w:color w:val="000000"/>
              </w:rPr>
              <w:t>VU22428</w:t>
            </w:r>
          </w:p>
        </w:tc>
        <w:tc>
          <w:tcPr>
            <w:tcW w:w="8401" w:type="dxa"/>
            <w:tcBorders>
              <w:top w:val="nil"/>
              <w:left w:val="nil"/>
              <w:bottom w:val="nil"/>
              <w:right w:val="nil"/>
            </w:tcBorders>
            <w:shd w:val="clear" w:color="auto" w:fill="auto"/>
            <w:noWrap/>
            <w:vAlign w:val="bottom"/>
            <w:hideMark/>
          </w:tcPr>
          <w:p w14:paraId="7AFF4B00" w14:textId="77777777" w:rsidR="00EB6F74" w:rsidRPr="00F905D6" w:rsidRDefault="00EB6F74" w:rsidP="0089509B">
            <w:pPr>
              <w:keepNext/>
            </w:pPr>
            <w:r w:rsidRPr="00F905D6">
              <w:t>Investigate Indigenous history</w:t>
            </w:r>
          </w:p>
        </w:tc>
      </w:tr>
      <w:tr w:rsidR="00EB6F74" w:rsidRPr="00F905D6" w14:paraId="25613D43" w14:textId="77777777" w:rsidTr="00571D07">
        <w:tc>
          <w:tcPr>
            <w:tcW w:w="1380" w:type="dxa"/>
            <w:tcBorders>
              <w:top w:val="nil"/>
              <w:left w:val="nil"/>
              <w:bottom w:val="nil"/>
              <w:right w:val="nil"/>
            </w:tcBorders>
            <w:shd w:val="clear" w:color="auto" w:fill="auto"/>
            <w:noWrap/>
            <w:vAlign w:val="bottom"/>
            <w:hideMark/>
          </w:tcPr>
          <w:p w14:paraId="607E8A1D" w14:textId="77777777" w:rsidR="00EB6F74" w:rsidRPr="00F905D6" w:rsidRDefault="00EB6F74" w:rsidP="0089509B">
            <w:pPr>
              <w:keepNext/>
            </w:pPr>
            <w:r>
              <w:t>VU22429</w:t>
            </w:r>
          </w:p>
        </w:tc>
        <w:tc>
          <w:tcPr>
            <w:tcW w:w="8401" w:type="dxa"/>
            <w:tcBorders>
              <w:top w:val="nil"/>
              <w:left w:val="nil"/>
              <w:bottom w:val="nil"/>
              <w:right w:val="nil"/>
            </w:tcBorders>
            <w:shd w:val="clear" w:color="auto" w:fill="auto"/>
            <w:noWrap/>
            <w:vAlign w:val="bottom"/>
            <w:hideMark/>
          </w:tcPr>
          <w:p w14:paraId="7185642E" w14:textId="77777777" w:rsidR="00EB6F74" w:rsidRPr="00F905D6" w:rsidRDefault="00EB6F74" w:rsidP="0089509B">
            <w:pPr>
              <w:keepNext/>
            </w:pPr>
            <w:r w:rsidRPr="00F905D6">
              <w:t>Investigate features of Australian culture</w:t>
            </w:r>
          </w:p>
        </w:tc>
      </w:tr>
      <w:tr w:rsidR="00EB6F74" w:rsidRPr="00F905D6" w14:paraId="13F8BDD3" w14:textId="77777777" w:rsidTr="00571D07">
        <w:tc>
          <w:tcPr>
            <w:tcW w:w="1380" w:type="dxa"/>
            <w:tcBorders>
              <w:top w:val="nil"/>
              <w:left w:val="nil"/>
              <w:bottom w:val="nil"/>
              <w:right w:val="nil"/>
            </w:tcBorders>
            <w:shd w:val="clear" w:color="auto" w:fill="auto"/>
            <w:noWrap/>
            <w:vAlign w:val="bottom"/>
            <w:hideMark/>
          </w:tcPr>
          <w:p w14:paraId="1E77F342" w14:textId="77777777" w:rsidR="00EB6F74" w:rsidRPr="00F905D6" w:rsidRDefault="00EB6F74" w:rsidP="0089509B">
            <w:pPr>
              <w:keepNext/>
            </w:pPr>
            <w:r>
              <w:rPr>
                <w:rFonts w:cs="Arial"/>
                <w:color w:val="000000"/>
              </w:rPr>
              <w:t>VU22430</w:t>
            </w:r>
          </w:p>
        </w:tc>
        <w:tc>
          <w:tcPr>
            <w:tcW w:w="8401" w:type="dxa"/>
            <w:tcBorders>
              <w:top w:val="nil"/>
              <w:left w:val="nil"/>
              <w:bottom w:val="nil"/>
              <w:right w:val="nil"/>
            </w:tcBorders>
            <w:shd w:val="clear" w:color="auto" w:fill="auto"/>
            <w:noWrap/>
            <w:vAlign w:val="bottom"/>
            <w:hideMark/>
          </w:tcPr>
          <w:p w14:paraId="7ABBDC20" w14:textId="77777777" w:rsidR="00EB6F74" w:rsidRPr="00F905D6" w:rsidRDefault="00EB6F74" w:rsidP="0089509B">
            <w:pPr>
              <w:keepNext/>
            </w:pPr>
            <w:r w:rsidRPr="00F905D6">
              <w:t>Investigate continuity of life</w:t>
            </w:r>
          </w:p>
        </w:tc>
      </w:tr>
      <w:tr w:rsidR="00EB6F74" w:rsidRPr="00F905D6" w14:paraId="7381ECDA" w14:textId="77777777" w:rsidTr="00571D07">
        <w:tc>
          <w:tcPr>
            <w:tcW w:w="1380" w:type="dxa"/>
            <w:tcBorders>
              <w:top w:val="nil"/>
              <w:left w:val="nil"/>
              <w:bottom w:val="nil"/>
              <w:right w:val="nil"/>
            </w:tcBorders>
            <w:shd w:val="clear" w:color="auto" w:fill="auto"/>
            <w:noWrap/>
            <w:vAlign w:val="bottom"/>
            <w:hideMark/>
          </w:tcPr>
          <w:p w14:paraId="4897076B" w14:textId="77777777" w:rsidR="00EB6F74" w:rsidRPr="00F905D6" w:rsidRDefault="00EB6F74" w:rsidP="0089509B">
            <w:pPr>
              <w:keepNext/>
            </w:pPr>
            <w:r>
              <w:rPr>
                <w:rFonts w:cs="Arial"/>
                <w:color w:val="000000"/>
              </w:rPr>
              <w:t>VU22431</w:t>
            </w:r>
          </w:p>
        </w:tc>
        <w:tc>
          <w:tcPr>
            <w:tcW w:w="8401" w:type="dxa"/>
            <w:tcBorders>
              <w:top w:val="nil"/>
              <w:left w:val="nil"/>
              <w:bottom w:val="nil"/>
              <w:right w:val="nil"/>
            </w:tcBorders>
            <w:shd w:val="clear" w:color="auto" w:fill="auto"/>
            <w:noWrap/>
            <w:vAlign w:val="bottom"/>
            <w:hideMark/>
          </w:tcPr>
          <w:p w14:paraId="65045D73" w14:textId="77777777" w:rsidR="00EB6F74" w:rsidRPr="00F905D6" w:rsidRDefault="00EB6F74" w:rsidP="0089509B">
            <w:pPr>
              <w:keepNext/>
            </w:pPr>
            <w:r w:rsidRPr="00F905D6">
              <w:t>Investigate energy, force and matter</w:t>
            </w:r>
          </w:p>
        </w:tc>
      </w:tr>
      <w:tr w:rsidR="00EB6F74" w:rsidRPr="00F905D6" w14:paraId="647F8B36" w14:textId="77777777" w:rsidTr="00571D07">
        <w:tc>
          <w:tcPr>
            <w:tcW w:w="1380" w:type="dxa"/>
            <w:tcBorders>
              <w:top w:val="nil"/>
              <w:left w:val="nil"/>
              <w:bottom w:val="nil"/>
              <w:right w:val="nil"/>
            </w:tcBorders>
            <w:shd w:val="clear" w:color="auto" w:fill="auto"/>
            <w:noWrap/>
            <w:vAlign w:val="bottom"/>
            <w:hideMark/>
          </w:tcPr>
          <w:p w14:paraId="5A684C7F" w14:textId="77777777" w:rsidR="00EB6F74" w:rsidRPr="00F905D6" w:rsidRDefault="00EB6F74" w:rsidP="0089509B">
            <w:pPr>
              <w:keepNext/>
            </w:pPr>
            <w:r>
              <w:rPr>
                <w:rFonts w:cs="Arial"/>
                <w:color w:val="000000"/>
              </w:rPr>
              <w:t>VU22432</w:t>
            </w:r>
          </w:p>
        </w:tc>
        <w:tc>
          <w:tcPr>
            <w:tcW w:w="8401" w:type="dxa"/>
            <w:tcBorders>
              <w:top w:val="nil"/>
              <w:left w:val="nil"/>
              <w:bottom w:val="nil"/>
              <w:right w:val="nil"/>
            </w:tcBorders>
            <w:shd w:val="clear" w:color="auto" w:fill="auto"/>
            <w:noWrap/>
            <w:vAlign w:val="bottom"/>
            <w:hideMark/>
          </w:tcPr>
          <w:p w14:paraId="6E4B9427" w14:textId="77777777" w:rsidR="00EB6F74" w:rsidRPr="00F905D6" w:rsidRDefault="00EB6F74" w:rsidP="0089509B">
            <w:pPr>
              <w:keepNext/>
            </w:pPr>
            <w:r w:rsidRPr="00F905D6">
              <w:t>Investigate chemical behaviour of common substances</w:t>
            </w:r>
          </w:p>
        </w:tc>
      </w:tr>
      <w:tr w:rsidR="00EB6F74" w:rsidRPr="00F905D6" w14:paraId="3E6B96CE" w14:textId="77777777" w:rsidTr="00571D07">
        <w:tc>
          <w:tcPr>
            <w:tcW w:w="1380" w:type="dxa"/>
            <w:tcBorders>
              <w:top w:val="nil"/>
              <w:left w:val="nil"/>
              <w:bottom w:val="nil"/>
              <w:right w:val="nil"/>
            </w:tcBorders>
            <w:shd w:val="clear" w:color="auto" w:fill="auto"/>
            <w:noWrap/>
            <w:vAlign w:val="bottom"/>
            <w:hideMark/>
          </w:tcPr>
          <w:p w14:paraId="0C0C77F4" w14:textId="77777777" w:rsidR="00EB6F74" w:rsidRPr="00F905D6" w:rsidRDefault="00EB6F74" w:rsidP="0089509B">
            <w:pPr>
              <w:keepNext/>
            </w:pPr>
            <w:r>
              <w:t>VU22433</w:t>
            </w:r>
          </w:p>
        </w:tc>
        <w:tc>
          <w:tcPr>
            <w:tcW w:w="8401" w:type="dxa"/>
            <w:tcBorders>
              <w:top w:val="nil"/>
              <w:left w:val="nil"/>
              <w:bottom w:val="nil"/>
              <w:right w:val="nil"/>
            </w:tcBorders>
            <w:shd w:val="clear" w:color="auto" w:fill="auto"/>
            <w:noWrap/>
            <w:vAlign w:val="bottom"/>
            <w:hideMark/>
          </w:tcPr>
          <w:p w14:paraId="55627D3E" w14:textId="77777777" w:rsidR="00EB6F74" w:rsidRPr="00F905D6" w:rsidRDefault="00EB6F74" w:rsidP="0089509B">
            <w:pPr>
              <w:keepNext/>
            </w:pPr>
            <w:r w:rsidRPr="00F905D6">
              <w:t>Investigate the solar system</w:t>
            </w:r>
          </w:p>
        </w:tc>
      </w:tr>
      <w:tr w:rsidR="00EB6F74" w:rsidRPr="00F905D6" w14:paraId="13EE1FF8" w14:textId="77777777" w:rsidTr="00571D07">
        <w:tc>
          <w:tcPr>
            <w:tcW w:w="1380" w:type="dxa"/>
            <w:tcBorders>
              <w:top w:val="nil"/>
              <w:left w:val="nil"/>
              <w:bottom w:val="nil"/>
              <w:right w:val="nil"/>
            </w:tcBorders>
            <w:shd w:val="clear" w:color="auto" w:fill="auto"/>
            <w:noWrap/>
            <w:vAlign w:val="bottom"/>
            <w:hideMark/>
          </w:tcPr>
          <w:p w14:paraId="40852A2A" w14:textId="77777777" w:rsidR="00EB6F74" w:rsidRPr="00F905D6" w:rsidRDefault="00EB6F74" w:rsidP="0089509B">
            <w:pPr>
              <w:keepNext/>
            </w:pPr>
            <w:r>
              <w:t>VU22434</w:t>
            </w:r>
          </w:p>
        </w:tc>
        <w:tc>
          <w:tcPr>
            <w:tcW w:w="8401" w:type="dxa"/>
            <w:tcBorders>
              <w:top w:val="nil"/>
              <w:left w:val="nil"/>
              <w:bottom w:val="nil"/>
              <w:right w:val="nil"/>
            </w:tcBorders>
            <w:shd w:val="clear" w:color="auto" w:fill="auto"/>
            <w:noWrap/>
            <w:vAlign w:val="bottom"/>
            <w:hideMark/>
          </w:tcPr>
          <w:p w14:paraId="4FAF521E" w14:textId="77777777" w:rsidR="00EB6F74" w:rsidRPr="00F905D6" w:rsidRDefault="00EB6F74" w:rsidP="0089509B">
            <w:pPr>
              <w:keepNext/>
            </w:pPr>
            <w:r w:rsidRPr="00F905D6">
              <w:t>Evaluate pathway options, design a learning plan and compile a portfolio</w:t>
            </w:r>
          </w:p>
        </w:tc>
      </w:tr>
      <w:tr w:rsidR="00EB6F74" w:rsidRPr="00F905D6" w14:paraId="48B6F9CA" w14:textId="77777777" w:rsidTr="00571D07">
        <w:tc>
          <w:tcPr>
            <w:tcW w:w="1380" w:type="dxa"/>
            <w:tcBorders>
              <w:top w:val="nil"/>
              <w:left w:val="nil"/>
              <w:bottom w:val="nil"/>
              <w:right w:val="nil"/>
            </w:tcBorders>
            <w:shd w:val="clear" w:color="auto" w:fill="auto"/>
            <w:noWrap/>
            <w:vAlign w:val="bottom"/>
            <w:hideMark/>
          </w:tcPr>
          <w:p w14:paraId="314D231E" w14:textId="77777777" w:rsidR="00EB6F74" w:rsidRPr="00F905D6" w:rsidRDefault="00EB6F74" w:rsidP="0089509B">
            <w:pPr>
              <w:keepNext/>
            </w:pPr>
            <w:r>
              <w:t>VU22435</w:t>
            </w:r>
          </w:p>
        </w:tc>
        <w:tc>
          <w:tcPr>
            <w:tcW w:w="8401" w:type="dxa"/>
            <w:tcBorders>
              <w:top w:val="nil"/>
              <w:left w:val="nil"/>
              <w:bottom w:val="nil"/>
              <w:right w:val="nil"/>
            </w:tcBorders>
            <w:shd w:val="clear" w:color="auto" w:fill="auto"/>
            <w:noWrap/>
            <w:vAlign w:val="bottom"/>
            <w:hideMark/>
          </w:tcPr>
          <w:p w14:paraId="77490E50" w14:textId="77777777" w:rsidR="00EB6F74" w:rsidRPr="00F905D6" w:rsidRDefault="00EB6F74" w:rsidP="0089509B">
            <w:pPr>
              <w:keepNext/>
            </w:pPr>
            <w:r w:rsidRPr="00F905D6">
              <w:t>Engage with a range of highly complex texts for personal purposes</w:t>
            </w:r>
          </w:p>
        </w:tc>
      </w:tr>
      <w:tr w:rsidR="00EB6F74" w:rsidRPr="00F905D6" w14:paraId="66C5A0E0" w14:textId="77777777" w:rsidTr="00571D07">
        <w:tc>
          <w:tcPr>
            <w:tcW w:w="1380" w:type="dxa"/>
            <w:tcBorders>
              <w:top w:val="nil"/>
              <w:left w:val="nil"/>
              <w:bottom w:val="nil"/>
              <w:right w:val="nil"/>
            </w:tcBorders>
            <w:shd w:val="clear" w:color="auto" w:fill="auto"/>
            <w:noWrap/>
            <w:vAlign w:val="bottom"/>
            <w:hideMark/>
          </w:tcPr>
          <w:p w14:paraId="2E99956C" w14:textId="77777777" w:rsidR="00EB6F74" w:rsidRPr="00F905D6" w:rsidRDefault="00EB6F74" w:rsidP="0089509B">
            <w:pPr>
              <w:keepNext/>
            </w:pPr>
            <w:r>
              <w:t>VU22436</w:t>
            </w:r>
          </w:p>
        </w:tc>
        <w:tc>
          <w:tcPr>
            <w:tcW w:w="8401" w:type="dxa"/>
            <w:tcBorders>
              <w:top w:val="nil"/>
              <w:left w:val="nil"/>
              <w:bottom w:val="nil"/>
              <w:right w:val="nil"/>
            </w:tcBorders>
            <w:shd w:val="clear" w:color="auto" w:fill="auto"/>
            <w:noWrap/>
            <w:vAlign w:val="bottom"/>
            <w:hideMark/>
          </w:tcPr>
          <w:p w14:paraId="55061E4F" w14:textId="77777777" w:rsidR="00EB6F74" w:rsidRPr="00F905D6" w:rsidRDefault="00EB6F74" w:rsidP="0089509B">
            <w:pPr>
              <w:keepNext/>
            </w:pPr>
            <w:r w:rsidRPr="00F905D6">
              <w:t>Engage with a range of highly complex texts for learning purposes</w:t>
            </w:r>
          </w:p>
        </w:tc>
      </w:tr>
      <w:tr w:rsidR="00EB6F74" w:rsidRPr="00F905D6" w14:paraId="08863848" w14:textId="77777777" w:rsidTr="00571D07">
        <w:tc>
          <w:tcPr>
            <w:tcW w:w="1380" w:type="dxa"/>
            <w:tcBorders>
              <w:top w:val="nil"/>
              <w:left w:val="nil"/>
              <w:bottom w:val="nil"/>
              <w:right w:val="nil"/>
            </w:tcBorders>
            <w:shd w:val="clear" w:color="auto" w:fill="auto"/>
            <w:noWrap/>
            <w:vAlign w:val="bottom"/>
            <w:hideMark/>
          </w:tcPr>
          <w:p w14:paraId="46B9ABF5" w14:textId="77777777" w:rsidR="00EB6F74" w:rsidRPr="00F905D6" w:rsidRDefault="00EB6F74" w:rsidP="0089509B">
            <w:pPr>
              <w:keepNext/>
            </w:pPr>
            <w:r>
              <w:t>VU22437</w:t>
            </w:r>
          </w:p>
        </w:tc>
        <w:tc>
          <w:tcPr>
            <w:tcW w:w="8401" w:type="dxa"/>
            <w:tcBorders>
              <w:top w:val="nil"/>
              <w:left w:val="nil"/>
              <w:bottom w:val="nil"/>
              <w:right w:val="nil"/>
            </w:tcBorders>
            <w:shd w:val="clear" w:color="auto" w:fill="auto"/>
            <w:noWrap/>
            <w:vAlign w:val="bottom"/>
            <w:hideMark/>
          </w:tcPr>
          <w:p w14:paraId="5C06B623" w14:textId="77777777" w:rsidR="00EB6F74" w:rsidRPr="00F905D6" w:rsidRDefault="00EB6F74" w:rsidP="0089509B">
            <w:pPr>
              <w:keepNext/>
            </w:pPr>
            <w:r w:rsidRPr="00F905D6">
              <w:t>Engage with a range of highly complex texts for employment purposes</w:t>
            </w:r>
          </w:p>
        </w:tc>
      </w:tr>
      <w:tr w:rsidR="00EB6F74" w:rsidRPr="00F905D6" w14:paraId="4650710A" w14:textId="77777777" w:rsidTr="00571D07">
        <w:tc>
          <w:tcPr>
            <w:tcW w:w="1380" w:type="dxa"/>
            <w:tcBorders>
              <w:top w:val="nil"/>
              <w:left w:val="nil"/>
              <w:bottom w:val="nil"/>
              <w:right w:val="nil"/>
            </w:tcBorders>
            <w:shd w:val="clear" w:color="auto" w:fill="auto"/>
            <w:noWrap/>
            <w:vAlign w:val="bottom"/>
            <w:hideMark/>
          </w:tcPr>
          <w:p w14:paraId="2029D449" w14:textId="77777777" w:rsidR="00EB6F74" w:rsidRPr="00F905D6" w:rsidRDefault="00EB6F74" w:rsidP="0089509B">
            <w:pPr>
              <w:keepNext/>
            </w:pPr>
            <w:r>
              <w:t>VU22438</w:t>
            </w:r>
          </w:p>
        </w:tc>
        <w:tc>
          <w:tcPr>
            <w:tcW w:w="8401" w:type="dxa"/>
            <w:tcBorders>
              <w:top w:val="nil"/>
              <w:left w:val="nil"/>
              <w:bottom w:val="nil"/>
              <w:right w:val="nil"/>
            </w:tcBorders>
            <w:shd w:val="clear" w:color="auto" w:fill="auto"/>
            <w:noWrap/>
            <w:vAlign w:val="bottom"/>
            <w:hideMark/>
          </w:tcPr>
          <w:p w14:paraId="7FC1BBD9" w14:textId="77777777" w:rsidR="00EB6F74" w:rsidRPr="00F905D6" w:rsidRDefault="00EB6F74" w:rsidP="0089509B">
            <w:pPr>
              <w:keepNext/>
            </w:pPr>
            <w:r w:rsidRPr="00F905D6">
              <w:t>Engage with a range of highly complex texts to participate in the community</w:t>
            </w:r>
          </w:p>
        </w:tc>
      </w:tr>
      <w:tr w:rsidR="00EB6F74" w:rsidRPr="00F905D6" w14:paraId="0A2B698F" w14:textId="77777777" w:rsidTr="00571D07">
        <w:tc>
          <w:tcPr>
            <w:tcW w:w="1380" w:type="dxa"/>
            <w:tcBorders>
              <w:top w:val="nil"/>
              <w:left w:val="nil"/>
              <w:bottom w:val="nil"/>
              <w:right w:val="nil"/>
            </w:tcBorders>
            <w:shd w:val="clear" w:color="auto" w:fill="auto"/>
            <w:noWrap/>
            <w:vAlign w:val="bottom"/>
            <w:hideMark/>
          </w:tcPr>
          <w:p w14:paraId="170D5431" w14:textId="77777777" w:rsidR="00EB6F74" w:rsidRPr="00F905D6" w:rsidRDefault="00EB6F74" w:rsidP="0089509B">
            <w:pPr>
              <w:keepNext/>
            </w:pPr>
            <w:r>
              <w:t>VU22439</w:t>
            </w:r>
          </w:p>
        </w:tc>
        <w:tc>
          <w:tcPr>
            <w:tcW w:w="8401" w:type="dxa"/>
            <w:tcBorders>
              <w:top w:val="nil"/>
              <w:left w:val="nil"/>
              <w:bottom w:val="nil"/>
              <w:right w:val="nil"/>
            </w:tcBorders>
            <w:shd w:val="clear" w:color="auto" w:fill="auto"/>
            <w:noWrap/>
            <w:vAlign w:val="bottom"/>
            <w:hideMark/>
          </w:tcPr>
          <w:p w14:paraId="7563A12E" w14:textId="77777777" w:rsidR="00EB6F74" w:rsidRPr="00F905D6" w:rsidRDefault="00EB6F74" w:rsidP="0089509B">
            <w:pPr>
              <w:keepNext/>
            </w:pPr>
            <w:r w:rsidRPr="00F905D6">
              <w:t>Create a range of highly complex texts for personal purposes</w:t>
            </w:r>
          </w:p>
        </w:tc>
      </w:tr>
      <w:tr w:rsidR="00EB6F74" w:rsidRPr="00F905D6" w14:paraId="581153BE" w14:textId="77777777" w:rsidTr="00571D07">
        <w:tc>
          <w:tcPr>
            <w:tcW w:w="1380" w:type="dxa"/>
            <w:tcBorders>
              <w:top w:val="nil"/>
              <w:left w:val="nil"/>
              <w:bottom w:val="nil"/>
              <w:right w:val="nil"/>
            </w:tcBorders>
            <w:shd w:val="clear" w:color="auto" w:fill="auto"/>
            <w:noWrap/>
            <w:vAlign w:val="bottom"/>
            <w:hideMark/>
          </w:tcPr>
          <w:p w14:paraId="3E7D5290" w14:textId="77777777" w:rsidR="00EB6F74" w:rsidRPr="00F905D6" w:rsidRDefault="00EB6F74" w:rsidP="0089509B">
            <w:pPr>
              <w:keepNext/>
            </w:pPr>
            <w:r>
              <w:t>VU22440</w:t>
            </w:r>
          </w:p>
        </w:tc>
        <w:tc>
          <w:tcPr>
            <w:tcW w:w="8401" w:type="dxa"/>
            <w:tcBorders>
              <w:top w:val="nil"/>
              <w:left w:val="nil"/>
              <w:bottom w:val="nil"/>
              <w:right w:val="nil"/>
            </w:tcBorders>
            <w:shd w:val="clear" w:color="auto" w:fill="auto"/>
            <w:noWrap/>
            <w:vAlign w:val="bottom"/>
            <w:hideMark/>
          </w:tcPr>
          <w:p w14:paraId="68D54051" w14:textId="77777777" w:rsidR="00EB6F74" w:rsidRPr="00F905D6" w:rsidRDefault="00EB6F74" w:rsidP="0089509B">
            <w:pPr>
              <w:keepNext/>
            </w:pPr>
            <w:r w:rsidRPr="00F905D6">
              <w:t>Create a range of highly complex texts for learning purposes</w:t>
            </w:r>
          </w:p>
        </w:tc>
      </w:tr>
      <w:tr w:rsidR="00EB6F74" w:rsidRPr="00F905D6" w14:paraId="12DA8AC3" w14:textId="77777777" w:rsidTr="00571D07">
        <w:tc>
          <w:tcPr>
            <w:tcW w:w="1380" w:type="dxa"/>
            <w:tcBorders>
              <w:top w:val="nil"/>
              <w:left w:val="nil"/>
              <w:bottom w:val="nil"/>
              <w:right w:val="nil"/>
            </w:tcBorders>
            <w:shd w:val="clear" w:color="auto" w:fill="auto"/>
            <w:noWrap/>
            <w:vAlign w:val="bottom"/>
            <w:hideMark/>
          </w:tcPr>
          <w:p w14:paraId="2BC68494" w14:textId="77777777" w:rsidR="00EB6F74" w:rsidRPr="00F905D6" w:rsidRDefault="00EB6F74" w:rsidP="0089509B">
            <w:pPr>
              <w:keepNext/>
            </w:pPr>
            <w:r>
              <w:t>VU22441</w:t>
            </w:r>
          </w:p>
        </w:tc>
        <w:tc>
          <w:tcPr>
            <w:tcW w:w="8401" w:type="dxa"/>
            <w:tcBorders>
              <w:top w:val="nil"/>
              <w:left w:val="nil"/>
              <w:bottom w:val="nil"/>
              <w:right w:val="nil"/>
            </w:tcBorders>
            <w:shd w:val="clear" w:color="auto" w:fill="auto"/>
            <w:noWrap/>
            <w:vAlign w:val="bottom"/>
            <w:hideMark/>
          </w:tcPr>
          <w:p w14:paraId="79D8F276" w14:textId="77777777" w:rsidR="00EB6F74" w:rsidRPr="00F905D6" w:rsidRDefault="00EB6F74" w:rsidP="0089509B">
            <w:pPr>
              <w:keepNext/>
            </w:pPr>
            <w:r w:rsidRPr="00F905D6">
              <w:t>Create a range of highly complex texts to participate in the community</w:t>
            </w:r>
          </w:p>
        </w:tc>
      </w:tr>
      <w:tr w:rsidR="00EB6F74" w:rsidRPr="00F905D6" w14:paraId="07EE723A" w14:textId="77777777" w:rsidTr="00571D07">
        <w:tc>
          <w:tcPr>
            <w:tcW w:w="1380" w:type="dxa"/>
            <w:tcBorders>
              <w:top w:val="nil"/>
              <w:left w:val="nil"/>
              <w:bottom w:val="nil"/>
              <w:right w:val="nil"/>
            </w:tcBorders>
            <w:shd w:val="clear" w:color="auto" w:fill="auto"/>
            <w:noWrap/>
            <w:vAlign w:val="bottom"/>
            <w:hideMark/>
          </w:tcPr>
          <w:p w14:paraId="650A11E9" w14:textId="77777777" w:rsidR="00EB6F74" w:rsidRPr="00F905D6" w:rsidRDefault="00EB6F74" w:rsidP="0089509B">
            <w:pPr>
              <w:keepNext/>
            </w:pPr>
            <w:r>
              <w:t>VU22442</w:t>
            </w:r>
          </w:p>
        </w:tc>
        <w:tc>
          <w:tcPr>
            <w:tcW w:w="8401" w:type="dxa"/>
            <w:tcBorders>
              <w:top w:val="nil"/>
              <w:left w:val="nil"/>
              <w:bottom w:val="nil"/>
              <w:right w:val="nil"/>
            </w:tcBorders>
            <w:shd w:val="clear" w:color="auto" w:fill="auto"/>
            <w:noWrap/>
            <w:vAlign w:val="bottom"/>
            <w:hideMark/>
          </w:tcPr>
          <w:p w14:paraId="4E5E04E4" w14:textId="77777777" w:rsidR="00EB6F74" w:rsidRPr="00F905D6" w:rsidRDefault="00EB6F74" w:rsidP="0089509B">
            <w:pPr>
              <w:keepNext/>
            </w:pPr>
            <w:r w:rsidRPr="00F905D6">
              <w:t>Analyse and evaluate numerical and statistical information</w:t>
            </w:r>
          </w:p>
        </w:tc>
      </w:tr>
      <w:tr w:rsidR="00EB6F74" w:rsidRPr="00F905D6" w14:paraId="29693D81" w14:textId="77777777" w:rsidTr="00571D07">
        <w:tc>
          <w:tcPr>
            <w:tcW w:w="1380" w:type="dxa"/>
            <w:tcBorders>
              <w:top w:val="nil"/>
              <w:left w:val="nil"/>
              <w:bottom w:val="nil"/>
              <w:right w:val="nil"/>
            </w:tcBorders>
            <w:shd w:val="clear" w:color="auto" w:fill="auto"/>
            <w:noWrap/>
            <w:vAlign w:val="bottom"/>
            <w:hideMark/>
          </w:tcPr>
          <w:p w14:paraId="61A0D4EA" w14:textId="77777777" w:rsidR="00EB6F74" w:rsidRPr="00F905D6" w:rsidRDefault="00EB6F74" w:rsidP="0089509B">
            <w:pPr>
              <w:keepNext/>
            </w:pPr>
            <w:r>
              <w:t>VU22443</w:t>
            </w:r>
          </w:p>
        </w:tc>
        <w:tc>
          <w:tcPr>
            <w:tcW w:w="8401" w:type="dxa"/>
            <w:tcBorders>
              <w:top w:val="nil"/>
              <w:left w:val="nil"/>
              <w:bottom w:val="nil"/>
              <w:right w:val="nil"/>
            </w:tcBorders>
            <w:shd w:val="clear" w:color="auto" w:fill="auto"/>
            <w:noWrap/>
            <w:vAlign w:val="bottom"/>
            <w:hideMark/>
          </w:tcPr>
          <w:p w14:paraId="7214F789" w14:textId="77777777" w:rsidR="00EB6F74" w:rsidRPr="00F905D6" w:rsidRDefault="00EB6F74" w:rsidP="0089509B">
            <w:pPr>
              <w:keepNext/>
            </w:pPr>
            <w:r w:rsidRPr="00F905D6">
              <w:t>Use algebraic techniques to analyse mathematical problems</w:t>
            </w:r>
          </w:p>
        </w:tc>
      </w:tr>
      <w:tr w:rsidR="00EB6F74" w:rsidRPr="00F905D6" w14:paraId="2C930772" w14:textId="77777777" w:rsidTr="00571D07">
        <w:tc>
          <w:tcPr>
            <w:tcW w:w="1380" w:type="dxa"/>
            <w:tcBorders>
              <w:top w:val="nil"/>
              <w:left w:val="nil"/>
              <w:bottom w:val="nil"/>
              <w:right w:val="nil"/>
            </w:tcBorders>
            <w:shd w:val="clear" w:color="auto" w:fill="auto"/>
            <w:noWrap/>
            <w:vAlign w:val="bottom"/>
            <w:hideMark/>
          </w:tcPr>
          <w:p w14:paraId="456945B8" w14:textId="77777777" w:rsidR="00EB6F74" w:rsidRPr="00F905D6" w:rsidRDefault="00EB6F74" w:rsidP="0089509B">
            <w:pPr>
              <w:keepNext/>
            </w:pPr>
            <w:r>
              <w:t>VU22444</w:t>
            </w:r>
          </w:p>
        </w:tc>
        <w:tc>
          <w:tcPr>
            <w:tcW w:w="8401" w:type="dxa"/>
            <w:tcBorders>
              <w:top w:val="nil"/>
              <w:left w:val="nil"/>
              <w:bottom w:val="nil"/>
              <w:right w:val="nil"/>
            </w:tcBorders>
            <w:shd w:val="clear" w:color="auto" w:fill="auto"/>
            <w:noWrap/>
            <w:vAlign w:val="bottom"/>
            <w:hideMark/>
          </w:tcPr>
          <w:p w14:paraId="72A48519" w14:textId="77777777" w:rsidR="00EB6F74" w:rsidRPr="00F905D6" w:rsidRDefault="00EB6F74" w:rsidP="0089509B">
            <w:pPr>
              <w:keepNext/>
            </w:pPr>
            <w:r w:rsidRPr="00F905D6">
              <w:t>Use formal mathematical concepts and techniques to analyse and solve problems</w:t>
            </w:r>
          </w:p>
        </w:tc>
      </w:tr>
      <w:tr w:rsidR="00EB6F74" w:rsidRPr="00F905D6" w14:paraId="5B0A06FD" w14:textId="77777777" w:rsidTr="00571D07">
        <w:tc>
          <w:tcPr>
            <w:tcW w:w="1380" w:type="dxa"/>
            <w:tcBorders>
              <w:top w:val="nil"/>
              <w:left w:val="nil"/>
              <w:bottom w:val="nil"/>
              <w:right w:val="nil"/>
            </w:tcBorders>
            <w:shd w:val="clear" w:color="auto" w:fill="auto"/>
            <w:noWrap/>
            <w:vAlign w:val="bottom"/>
            <w:hideMark/>
          </w:tcPr>
          <w:p w14:paraId="1F916187" w14:textId="77777777" w:rsidR="00EB6F74" w:rsidRPr="00F905D6" w:rsidRDefault="00EB6F74" w:rsidP="0089509B">
            <w:pPr>
              <w:keepNext/>
            </w:pPr>
            <w:r>
              <w:t>VU22445</w:t>
            </w:r>
          </w:p>
        </w:tc>
        <w:tc>
          <w:tcPr>
            <w:tcW w:w="8401" w:type="dxa"/>
            <w:tcBorders>
              <w:top w:val="nil"/>
              <w:left w:val="nil"/>
              <w:bottom w:val="nil"/>
              <w:right w:val="nil"/>
            </w:tcBorders>
            <w:shd w:val="clear" w:color="auto" w:fill="auto"/>
            <w:noWrap/>
            <w:vAlign w:val="bottom"/>
            <w:hideMark/>
          </w:tcPr>
          <w:p w14:paraId="27574BF7" w14:textId="77777777" w:rsidR="00EB6F74" w:rsidRPr="00F905D6" w:rsidRDefault="00EB6F74" w:rsidP="0089509B">
            <w:pPr>
              <w:keepNext/>
            </w:pPr>
            <w:r w:rsidRPr="00F905D6">
              <w:t>Investigate current issues</w:t>
            </w:r>
          </w:p>
        </w:tc>
      </w:tr>
      <w:tr w:rsidR="00EB6F74" w:rsidRPr="00F905D6" w14:paraId="322DA00E" w14:textId="77777777" w:rsidTr="00571D07">
        <w:tc>
          <w:tcPr>
            <w:tcW w:w="1380" w:type="dxa"/>
            <w:tcBorders>
              <w:top w:val="nil"/>
              <w:left w:val="nil"/>
              <w:bottom w:val="nil"/>
              <w:right w:val="nil"/>
            </w:tcBorders>
            <w:shd w:val="clear" w:color="auto" w:fill="auto"/>
            <w:noWrap/>
            <w:vAlign w:val="bottom"/>
            <w:hideMark/>
          </w:tcPr>
          <w:p w14:paraId="2ABB03F5" w14:textId="77777777" w:rsidR="00EB6F74" w:rsidRPr="00F905D6" w:rsidRDefault="00EB6F74" w:rsidP="0089509B">
            <w:pPr>
              <w:keepNext/>
            </w:pPr>
            <w:r>
              <w:t>VU22446</w:t>
            </w:r>
          </w:p>
        </w:tc>
        <w:tc>
          <w:tcPr>
            <w:tcW w:w="8401" w:type="dxa"/>
            <w:tcBorders>
              <w:top w:val="nil"/>
              <w:left w:val="nil"/>
              <w:bottom w:val="nil"/>
              <w:right w:val="nil"/>
            </w:tcBorders>
            <w:shd w:val="clear" w:color="auto" w:fill="auto"/>
            <w:noWrap/>
            <w:vAlign w:val="bottom"/>
            <w:hideMark/>
          </w:tcPr>
          <w:p w14:paraId="6393A4FE" w14:textId="77777777" w:rsidR="00EB6F74" w:rsidRPr="00F905D6" w:rsidRDefault="00EB6F74" w:rsidP="0089509B">
            <w:pPr>
              <w:keepNext/>
            </w:pPr>
            <w:r w:rsidRPr="00F905D6">
              <w:t>Design and review a project</w:t>
            </w:r>
          </w:p>
        </w:tc>
      </w:tr>
      <w:tr w:rsidR="00EB6F74" w:rsidRPr="00F905D6" w14:paraId="7F884604" w14:textId="77777777" w:rsidTr="00571D07">
        <w:tc>
          <w:tcPr>
            <w:tcW w:w="1380" w:type="dxa"/>
            <w:tcBorders>
              <w:top w:val="nil"/>
              <w:left w:val="nil"/>
              <w:bottom w:val="nil"/>
              <w:right w:val="nil"/>
            </w:tcBorders>
            <w:shd w:val="clear" w:color="auto" w:fill="auto"/>
            <w:noWrap/>
            <w:vAlign w:val="bottom"/>
            <w:hideMark/>
          </w:tcPr>
          <w:p w14:paraId="1B6215A0" w14:textId="77777777" w:rsidR="00EB6F74" w:rsidRPr="00F905D6" w:rsidRDefault="00EB6F74" w:rsidP="0089509B">
            <w:pPr>
              <w:keepNext/>
            </w:pPr>
            <w:r>
              <w:lastRenderedPageBreak/>
              <w:t>VU22447</w:t>
            </w:r>
          </w:p>
        </w:tc>
        <w:tc>
          <w:tcPr>
            <w:tcW w:w="8401" w:type="dxa"/>
            <w:tcBorders>
              <w:top w:val="nil"/>
              <w:left w:val="nil"/>
              <w:bottom w:val="nil"/>
              <w:right w:val="nil"/>
            </w:tcBorders>
            <w:shd w:val="clear" w:color="auto" w:fill="auto"/>
            <w:noWrap/>
            <w:vAlign w:val="bottom"/>
            <w:hideMark/>
          </w:tcPr>
          <w:p w14:paraId="1CE45B1E" w14:textId="77777777" w:rsidR="00EB6F74" w:rsidRPr="00F905D6" w:rsidRDefault="00EB6F74" w:rsidP="0089509B">
            <w:pPr>
              <w:keepNext/>
            </w:pPr>
            <w:r w:rsidRPr="00F905D6">
              <w:t>Analyse science in the community</w:t>
            </w:r>
          </w:p>
        </w:tc>
      </w:tr>
      <w:tr w:rsidR="00EB6F74" w:rsidRPr="00F905D6" w14:paraId="7584EF0B" w14:textId="77777777" w:rsidTr="00571D07">
        <w:tc>
          <w:tcPr>
            <w:tcW w:w="1380" w:type="dxa"/>
            <w:tcBorders>
              <w:top w:val="nil"/>
              <w:left w:val="nil"/>
              <w:bottom w:val="nil"/>
              <w:right w:val="nil"/>
            </w:tcBorders>
            <w:shd w:val="clear" w:color="auto" w:fill="auto"/>
            <w:noWrap/>
            <w:vAlign w:val="bottom"/>
            <w:hideMark/>
          </w:tcPr>
          <w:p w14:paraId="29F30988" w14:textId="77777777" w:rsidR="00EB6F74" w:rsidRPr="00F905D6" w:rsidRDefault="00EB6F74" w:rsidP="0089509B">
            <w:pPr>
              <w:keepNext/>
            </w:pPr>
            <w:r>
              <w:t>VU22450</w:t>
            </w:r>
          </w:p>
        </w:tc>
        <w:tc>
          <w:tcPr>
            <w:tcW w:w="8401" w:type="dxa"/>
            <w:tcBorders>
              <w:top w:val="nil"/>
              <w:left w:val="nil"/>
              <w:bottom w:val="nil"/>
              <w:right w:val="nil"/>
            </w:tcBorders>
            <w:shd w:val="clear" w:color="auto" w:fill="auto"/>
            <w:noWrap/>
            <w:vAlign w:val="bottom"/>
            <w:hideMark/>
          </w:tcPr>
          <w:p w14:paraId="6BC16678" w14:textId="77777777" w:rsidR="00EB6F74" w:rsidRPr="00F905D6" w:rsidRDefault="00EB6F74" w:rsidP="0089509B">
            <w:pPr>
              <w:keepNext/>
            </w:pPr>
            <w:r w:rsidRPr="00F905D6">
              <w:t>Work with and interpret simple directions in familiar situations</w:t>
            </w:r>
          </w:p>
        </w:tc>
      </w:tr>
    </w:tbl>
    <w:p w14:paraId="450261B9" w14:textId="77777777" w:rsidR="00EB6F74" w:rsidRDefault="00EB6F74" w:rsidP="0089509B">
      <w:pPr>
        <w:keepNext/>
      </w:pPr>
    </w:p>
    <w:p w14:paraId="2B02E5ED" w14:textId="4D655F35" w:rsidR="00215A46" w:rsidRDefault="00215A46" w:rsidP="0089509B">
      <w:pPr>
        <w:keepNext/>
      </w:pPr>
      <w:r>
        <w:t xml:space="preserve">The following imported units from accredited curricula </w:t>
      </w:r>
      <w:r w:rsidR="00BA1D08">
        <w:t xml:space="preserve">are included in Section C. The full curriculum </w:t>
      </w:r>
      <w:r>
        <w:t>can be accessed from the Victorian Department of Education website</w:t>
      </w:r>
      <w:r w:rsidR="008603E5">
        <w:t xml:space="preserve">. (More information can be accessed </w:t>
      </w:r>
      <w:hyperlink r:id="rId50" w:history="1">
        <w:r w:rsidR="008603E5" w:rsidRPr="008603E5">
          <w:rPr>
            <w:rStyle w:val="Hyperlink"/>
          </w:rPr>
          <w:t>here</w:t>
        </w:r>
      </w:hyperlink>
      <w:r w:rsidR="008603E5">
        <w:t>)</w:t>
      </w:r>
      <w:r>
        <w:t xml:space="preserve"> </w:t>
      </w:r>
    </w:p>
    <w:tbl>
      <w:tblPr>
        <w:tblW w:w="9781" w:type="dxa"/>
        <w:tblInd w:w="108" w:type="dxa"/>
        <w:tblLook w:val="04A0" w:firstRow="1" w:lastRow="0" w:firstColumn="1" w:lastColumn="0" w:noHBand="0" w:noVBand="1"/>
      </w:tblPr>
      <w:tblGrid>
        <w:gridCol w:w="1134"/>
        <w:gridCol w:w="8647"/>
      </w:tblGrid>
      <w:tr w:rsidR="00215A46" w:rsidRPr="00CF2AFB" w14:paraId="5414387F"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BF5E9B8" w14:textId="77777777" w:rsidR="00215A46" w:rsidRPr="00CF2AFB" w:rsidRDefault="00215A46" w:rsidP="0089509B">
            <w:pPr>
              <w:keepNext/>
              <w:rPr>
                <w:b/>
              </w:rPr>
            </w:pPr>
            <w:r w:rsidRPr="00CF2AFB">
              <w:rPr>
                <w:b/>
              </w:rPr>
              <w:t>22447VIC Certificate I in Mumgu-dhal tyama-tiyt</w:t>
            </w:r>
          </w:p>
        </w:tc>
      </w:tr>
      <w:tr w:rsidR="00215A46" w:rsidRPr="00CF2AFB" w14:paraId="0A4FFEF2" w14:textId="77777777" w:rsidTr="003711A4">
        <w:trPr>
          <w:trHeight w:val="300"/>
        </w:trPr>
        <w:tc>
          <w:tcPr>
            <w:tcW w:w="1134" w:type="dxa"/>
            <w:tcBorders>
              <w:top w:val="nil"/>
              <w:left w:val="nil"/>
              <w:bottom w:val="nil"/>
              <w:right w:val="nil"/>
            </w:tcBorders>
            <w:shd w:val="clear" w:color="auto" w:fill="auto"/>
            <w:noWrap/>
            <w:vAlign w:val="bottom"/>
            <w:hideMark/>
          </w:tcPr>
          <w:p w14:paraId="26C83555" w14:textId="77777777" w:rsidR="00215A46" w:rsidRPr="00CF2AFB" w:rsidRDefault="00215A46" w:rsidP="0089509B">
            <w:pPr>
              <w:keepNext/>
            </w:pPr>
            <w:r w:rsidRPr="00CF2AFB">
              <w:t>VU22104</w:t>
            </w:r>
          </w:p>
        </w:tc>
        <w:tc>
          <w:tcPr>
            <w:tcW w:w="8647" w:type="dxa"/>
            <w:tcBorders>
              <w:top w:val="nil"/>
              <w:left w:val="nil"/>
              <w:bottom w:val="nil"/>
              <w:right w:val="nil"/>
            </w:tcBorders>
            <w:shd w:val="clear" w:color="auto" w:fill="auto"/>
            <w:noWrap/>
            <w:vAlign w:val="bottom"/>
            <w:hideMark/>
          </w:tcPr>
          <w:p w14:paraId="69B2C582" w14:textId="77777777" w:rsidR="00215A46" w:rsidRPr="00CF2AFB" w:rsidRDefault="00215A46" w:rsidP="0089509B">
            <w:pPr>
              <w:keepNext/>
            </w:pPr>
            <w:r w:rsidRPr="00CF2AFB">
              <w:t>Prepare simple budgets</w:t>
            </w:r>
          </w:p>
        </w:tc>
      </w:tr>
      <w:tr w:rsidR="00215A46" w:rsidRPr="00CF2AFB" w14:paraId="28750541" w14:textId="77777777" w:rsidTr="003711A4">
        <w:trPr>
          <w:trHeight w:val="300"/>
        </w:trPr>
        <w:tc>
          <w:tcPr>
            <w:tcW w:w="1134" w:type="dxa"/>
            <w:tcBorders>
              <w:top w:val="nil"/>
              <w:left w:val="nil"/>
              <w:bottom w:val="nil"/>
              <w:right w:val="nil"/>
            </w:tcBorders>
            <w:shd w:val="clear" w:color="auto" w:fill="auto"/>
            <w:noWrap/>
            <w:vAlign w:val="bottom"/>
            <w:hideMark/>
          </w:tcPr>
          <w:p w14:paraId="39F440EA" w14:textId="77777777" w:rsidR="00215A46" w:rsidRPr="00CF2AFB" w:rsidRDefault="00215A46" w:rsidP="0089509B">
            <w:pPr>
              <w:keepNext/>
            </w:pPr>
            <w:r w:rsidRPr="00CF2AFB">
              <w:t>VU22107</w:t>
            </w:r>
          </w:p>
        </w:tc>
        <w:tc>
          <w:tcPr>
            <w:tcW w:w="8647" w:type="dxa"/>
            <w:tcBorders>
              <w:top w:val="nil"/>
              <w:left w:val="nil"/>
              <w:bottom w:val="nil"/>
              <w:right w:val="nil"/>
            </w:tcBorders>
            <w:shd w:val="clear" w:color="auto" w:fill="auto"/>
            <w:noWrap/>
            <w:vAlign w:val="bottom"/>
            <w:hideMark/>
          </w:tcPr>
          <w:p w14:paraId="6A6B10EB" w14:textId="77777777" w:rsidR="00215A46" w:rsidRPr="00CF2AFB" w:rsidRDefault="00215A46" w:rsidP="0089509B">
            <w:pPr>
              <w:keepNext/>
            </w:pPr>
            <w:r w:rsidRPr="00CF2AFB">
              <w:t>Calculate and communicate sports scores</w:t>
            </w:r>
          </w:p>
        </w:tc>
      </w:tr>
      <w:tr w:rsidR="00215A46" w:rsidRPr="00CF2AFB" w14:paraId="4A4C832F" w14:textId="77777777" w:rsidTr="003711A4">
        <w:trPr>
          <w:trHeight w:val="300"/>
        </w:trPr>
        <w:tc>
          <w:tcPr>
            <w:tcW w:w="1134" w:type="dxa"/>
            <w:tcBorders>
              <w:top w:val="nil"/>
              <w:left w:val="nil"/>
              <w:bottom w:val="nil"/>
              <w:right w:val="nil"/>
            </w:tcBorders>
            <w:shd w:val="clear" w:color="auto" w:fill="auto"/>
            <w:noWrap/>
            <w:vAlign w:val="bottom"/>
            <w:hideMark/>
          </w:tcPr>
          <w:p w14:paraId="2C574816" w14:textId="77777777" w:rsidR="00215A46" w:rsidRPr="00CF2AFB" w:rsidRDefault="00215A46" w:rsidP="0089509B">
            <w:pPr>
              <w:keepNext/>
              <w:rPr>
                <w:rFonts w:cs="Arial"/>
              </w:rPr>
            </w:pPr>
            <w:r w:rsidRPr="00CF2AFB">
              <w:rPr>
                <w:rFonts w:cs="Arial"/>
              </w:rPr>
              <w:t>VU22094</w:t>
            </w:r>
          </w:p>
        </w:tc>
        <w:tc>
          <w:tcPr>
            <w:tcW w:w="8647" w:type="dxa"/>
            <w:tcBorders>
              <w:top w:val="nil"/>
              <w:left w:val="nil"/>
              <w:bottom w:val="nil"/>
              <w:right w:val="nil"/>
            </w:tcBorders>
            <w:shd w:val="clear" w:color="auto" w:fill="auto"/>
            <w:noWrap/>
            <w:vAlign w:val="bottom"/>
            <w:hideMark/>
          </w:tcPr>
          <w:p w14:paraId="2B7533AF" w14:textId="77777777" w:rsidR="00215A46" w:rsidRPr="00CF2AFB" w:rsidRDefault="00215A46" w:rsidP="0089509B">
            <w:pPr>
              <w:keepNext/>
              <w:rPr>
                <w:rFonts w:cs="Arial"/>
              </w:rPr>
            </w:pPr>
            <w:r w:rsidRPr="00CF2AFB">
              <w:rPr>
                <w:rFonts w:cs="Arial"/>
              </w:rPr>
              <w:t>Explore your story</w:t>
            </w:r>
          </w:p>
        </w:tc>
      </w:tr>
      <w:tr w:rsidR="00215A46" w:rsidRPr="00CF2AFB" w14:paraId="77CBD1FE" w14:textId="77777777" w:rsidTr="003711A4">
        <w:trPr>
          <w:trHeight w:val="300"/>
        </w:trPr>
        <w:tc>
          <w:tcPr>
            <w:tcW w:w="9781" w:type="dxa"/>
            <w:gridSpan w:val="2"/>
            <w:tcBorders>
              <w:top w:val="nil"/>
              <w:left w:val="nil"/>
              <w:bottom w:val="nil"/>
              <w:right w:val="nil"/>
            </w:tcBorders>
            <w:shd w:val="clear" w:color="auto" w:fill="auto"/>
            <w:noWrap/>
            <w:vAlign w:val="bottom"/>
          </w:tcPr>
          <w:p w14:paraId="74518E45" w14:textId="77777777" w:rsidR="00215A46" w:rsidRPr="00CF2AFB" w:rsidRDefault="00215A46" w:rsidP="0089509B">
            <w:pPr>
              <w:keepNext/>
              <w:rPr>
                <w:b/>
              </w:rPr>
            </w:pPr>
            <w:r w:rsidRPr="00CF2AFB">
              <w:rPr>
                <w:b/>
              </w:rPr>
              <w:t>22448VIC Certificate II in Mumgu-dhal tyama-tiyt</w:t>
            </w:r>
          </w:p>
        </w:tc>
      </w:tr>
      <w:tr w:rsidR="00215A46" w:rsidRPr="00CF2AFB" w14:paraId="082D05E8" w14:textId="77777777" w:rsidTr="003711A4">
        <w:trPr>
          <w:trHeight w:val="300"/>
        </w:trPr>
        <w:tc>
          <w:tcPr>
            <w:tcW w:w="1134" w:type="dxa"/>
            <w:tcBorders>
              <w:top w:val="nil"/>
              <w:left w:val="nil"/>
              <w:bottom w:val="nil"/>
              <w:right w:val="nil"/>
            </w:tcBorders>
            <w:shd w:val="clear" w:color="auto" w:fill="auto"/>
            <w:noWrap/>
            <w:vAlign w:val="bottom"/>
            <w:hideMark/>
          </w:tcPr>
          <w:p w14:paraId="6143F0E3" w14:textId="77777777" w:rsidR="00215A46" w:rsidRPr="00CF2AFB" w:rsidRDefault="00215A46" w:rsidP="0089509B">
            <w:pPr>
              <w:keepNext/>
            </w:pPr>
            <w:r w:rsidRPr="00CF2AFB">
              <w:t>VU22113</w:t>
            </w:r>
          </w:p>
        </w:tc>
        <w:tc>
          <w:tcPr>
            <w:tcW w:w="8647" w:type="dxa"/>
            <w:tcBorders>
              <w:top w:val="nil"/>
              <w:left w:val="nil"/>
              <w:bottom w:val="nil"/>
              <w:right w:val="nil"/>
            </w:tcBorders>
            <w:shd w:val="clear" w:color="auto" w:fill="auto"/>
            <w:noWrap/>
            <w:vAlign w:val="bottom"/>
            <w:hideMark/>
          </w:tcPr>
          <w:p w14:paraId="067D18CC" w14:textId="77777777" w:rsidR="00215A46" w:rsidRPr="00CF2AFB" w:rsidRDefault="00215A46" w:rsidP="0089509B">
            <w:pPr>
              <w:keepNext/>
            </w:pPr>
            <w:r w:rsidRPr="00CF2AFB">
              <w:t>Investigate the influence of Aboriginal and/or Torres Strait Islander history</w:t>
            </w:r>
          </w:p>
        </w:tc>
      </w:tr>
      <w:tr w:rsidR="00215A46" w:rsidRPr="00CF2AFB" w14:paraId="1DE4260A" w14:textId="77777777" w:rsidTr="003711A4">
        <w:trPr>
          <w:trHeight w:val="300"/>
        </w:trPr>
        <w:tc>
          <w:tcPr>
            <w:tcW w:w="1134" w:type="dxa"/>
            <w:tcBorders>
              <w:top w:val="nil"/>
              <w:left w:val="nil"/>
              <w:bottom w:val="nil"/>
              <w:right w:val="nil"/>
            </w:tcBorders>
            <w:shd w:val="clear" w:color="auto" w:fill="auto"/>
            <w:noWrap/>
            <w:vAlign w:val="bottom"/>
            <w:hideMark/>
          </w:tcPr>
          <w:p w14:paraId="424846CF" w14:textId="77777777" w:rsidR="00215A46" w:rsidRPr="00CF2AFB" w:rsidRDefault="00215A46" w:rsidP="0089509B">
            <w:pPr>
              <w:keepNext/>
            </w:pPr>
            <w:r w:rsidRPr="00CF2AFB">
              <w:t>VU22114</w:t>
            </w:r>
          </w:p>
        </w:tc>
        <w:tc>
          <w:tcPr>
            <w:tcW w:w="8647" w:type="dxa"/>
            <w:tcBorders>
              <w:top w:val="nil"/>
              <w:left w:val="nil"/>
              <w:bottom w:val="nil"/>
              <w:right w:val="nil"/>
            </w:tcBorders>
            <w:shd w:val="clear" w:color="auto" w:fill="auto"/>
            <w:noWrap/>
            <w:vAlign w:val="bottom"/>
            <w:hideMark/>
          </w:tcPr>
          <w:p w14:paraId="69D14F82" w14:textId="77777777" w:rsidR="00215A46" w:rsidRPr="00CF2AFB" w:rsidRDefault="00215A46" w:rsidP="0089509B">
            <w:pPr>
              <w:keepNext/>
            </w:pPr>
            <w:r w:rsidRPr="00CF2AFB">
              <w:t>Investigate and present on features of Aboriginal and/or Torres Strait Islander culture</w:t>
            </w:r>
          </w:p>
        </w:tc>
      </w:tr>
      <w:tr w:rsidR="00215A46" w:rsidRPr="00CF2AFB" w14:paraId="4F87E37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5494121E" w14:textId="77777777" w:rsidR="00215A46" w:rsidRPr="00CF2AFB" w:rsidRDefault="00215A46" w:rsidP="0089509B">
            <w:pPr>
              <w:keepNext/>
              <w:rPr>
                <w:b/>
              </w:rPr>
            </w:pPr>
            <w:r w:rsidRPr="00CF2AFB">
              <w:rPr>
                <w:b/>
              </w:rPr>
              <w:t>22317VIC Certificate IV in Liberal Arts</w:t>
            </w:r>
          </w:p>
        </w:tc>
      </w:tr>
      <w:tr w:rsidR="00215A46" w:rsidRPr="00CF2AFB" w14:paraId="6BBA7351" w14:textId="77777777" w:rsidTr="003711A4">
        <w:trPr>
          <w:trHeight w:val="300"/>
        </w:trPr>
        <w:tc>
          <w:tcPr>
            <w:tcW w:w="1134" w:type="dxa"/>
            <w:tcBorders>
              <w:top w:val="nil"/>
              <w:left w:val="nil"/>
              <w:bottom w:val="nil"/>
              <w:right w:val="nil"/>
            </w:tcBorders>
            <w:shd w:val="clear" w:color="auto" w:fill="auto"/>
            <w:noWrap/>
            <w:vAlign w:val="bottom"/>
            <w:hideMark/>
          </w:tcPr>
          <w:p w14:paraId="2B2EFD0A" w14:textId="77777777" w:rsidR="00215A46" w:rsidRPr="00CF2AFB" w:rsidRDefault="00215A46" w:rsidP="0089509B">
            <w:pPr>
              <w:keepNext/>
            </w:pPr>
            <w:r w:rsidRPr="00CF2AFB">
              <w:t>VU21881</w:t>
            </w:r>
          </w:p>
        </w:tc>
        <w:tc>
          <w:tcPr>
            <w:tcW w:w="8647" w:type="dxa"/>
            <w:tcBorders>
              <w:top w:val="nil"/>
              <w:left w:val="nil"/>
              <w:bottom w:val="nil"/>
              <w:right w:val="nil"/>
            </w:tcBorders>
            <w:shd w:val="clear" w:color="auto" w:fill="auto"/>
            <w:noWrap/>
            <w:vAlign w:val="bottom"/>
            <w:hideMark/>
          </w:tcPr>
          <w:p w14:paraId="44AE3F2D" w14:textId="77777777" w:rsidR="00215A46" w:rsidRPr="00CF2AFB" w:rsidRDefault="00215A46" w:rsidP="0089509B">
            <w:pPr>
              <w:keepNext/>
            </w:pPr>
            <w:r w:rsidRPr="00CF2AFB">
              <w:t>Apply essential further study skills</w:t>
            </w:r>
          </w:p>
        </w:tc>
      </w:tr>
      <w:tr w:rsidR="00215A46" w:rsidRPr="00CF2AFB" w14:paraId="3620471E"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AE6DFB0" w14:textId="77777777" w:rsidR="00215A46" w:rsidRPr="00CF2AFB" w:rsidRDefault="00215A46" w:rsidP="0089509B">
            <w:pPr>
              <w:keepNext/>
              <w:rPr>
                <w:b/>
              </w:rPr>
            </w:pPr>
            <w:r w:rsidRPr="00CF2AFB">
              <w:rPr>
                <w:b/>
              </w:rPr>
              <w:t>22280VIC Certificate I in Employment Pathways</w:t>
            </w:r>
          </w:p>
        </w:tc>
      </w:tr>
      <w:tr w:rsidR="00215A46" w:rsidRPr="00CF2AFB" w14:paraId="35B8895C" w14:textId="77777777" w:rsidTr="003711A4">
        <w:trPr>
          <w:trHeight w:val="300"/>
        </w:trPr>
        <w:tc>
          <w:tcPr>
            <w:tcW w:w="1134" w:type="dxa"/>
            <w:tcBorders>
              <w:top w:val="nil"/>
              <w:left w:val="nil"/>
              <w:bottom w:val="nil"/>
              <w:right w:val="nil"/>
            </w:tcBorders>
            <w:shd w:val="clear" w:color="auto" w:fill="auto"/>
            <w:noWrap/>
            <w:vAlign w:val="center"/>
            <w:hideMark/>
          </w:tcPr>
          <w:p w14:paraId="0F551E32" w14:textId="77777777" w:rsidR="00215A46" w:rsidRPr="00CF2AFB" w:rsidRDefault="00215A46" w:rsidP="0089509B">
            <w:pPr>
              <w:keepNext/>
              <w:rPr>
                <w:rFonts w:cs="Arial"/>
              </w:rPr>
            </w:pPr>
            <w:r w:rsidRPr="00CF2AFB">
              <w:rPr>
                <w:rFonts w:cs="Arial"/>
              </w:rPr>
              <w:t xml:space="preserve">VU21664 </w:t>
            </w:r>
          </w:p>
        </w:tc>
        <w:tc>
          <w:tcPr>
            <w:tcW w:w="8647" w:type="dxa"/>
            <w:tcBorders>
              <w:top w:val="nil"/>
              <w:left w:val="nil"/>
              <w:bottom w:val="nil"/>
              <w:right w:val="nil"/>
            </w:tcBorders>
            <w:shd w:val="clear" w:color="auto" w:fill="auto"/>
            <w:noWrap/>
            <w:vAlign w:val="bottom"/>
            <w:hideMark/>
          </w:tcPr>
          <w:p w14:paraId="4F7424E7" w14:textId="77777777" w:rsidR="00215A46" w:rsidRPr="00CF2AFB" w:rsidRDefault="00215A46" w:rsidP="0089509B">
            <w:pPr>
              <w:keepNext/>
            </w:pPr>
            <w:r w:rsidRPr="00CF2AFB">
              <w:t>Prepare for employment</w:t>
            </w:r>
          </w:p>
        </w:tc>
      </w:tr>
      <w:tr w:rsidR="00215A46" w:rsidRPr="00CF2AFB" w14:paraId="6F537FE6" w14:textId="77777777" w:rsidTr="003711A4">
        <w:trPr>
          <w:trHeight w:val="300"/>
        </w:trPr>
        <w:tc>
          <w:tcPr>
            <w:tcW w:w="1134" w:type="dxa"/>
            <w:tcBorders>
              <w:top w:val="nil"/>
              <w:left w:val="nil"/>
              <w:bottom w:val="nil"/>
              <w:right w:val="nil"/>
            </w:tcBorders>
            <w:shd w:val="clear" w:color="auto" w:fill="auto"/>
            <w:noWrap/>
            <w:vAlign w:val="center"/>
            <w:hideMark/>
          </w:tcPr>
          <w:p w14:paraId="037A674A" w14:textId="77777777" w:rsidR="00215A46" w:rsidRPr="00CF2AFB" w:rsidRDefault="00215A46" w:rsidP="0089509B">
            <w:pPr>
              <w:keepNext/>
              <w:rPr>
                <w:rFonts w:cs="Arial"/>
              </w:rPr>
            </w:pPr>
            <w:r w:rsidRPr="00CF2AFB">
              <w:rPr>
                <w:rFonts w:cs="Arial"/>
              </w:rPr>
              <w:t xml:space="preserve">VU21666 </w:t>
            </w:r>
          </w:p>
        </w:tc>
        <w:tc>
          <w:tcPr>
            <w:tcW w:w="8647" w:type="dxa"/>
            <w:tcBorders>
              <w:top w:val="nil"/>
              <w:left w:val="nil"/>
              <w:bottom w:val="nil"/>
              <w:right w:val="nil"/>
            </w:tcBorders>
            <w:shd w:val="clear" w:color="auto" w:fill="auto"/>
            <w:noWrap/>
            <w:vAlign w:val="bottom"/>
            <w:hideMark/>
          </w:tcPr>
          <w:p w14:paraId="09D945B2" w14:textId="77777777" w:rsidR="00215A46" w:rsidRPr="00CF2AFB" w:rsidRDefault="00215A46" w:rsidP="0089509B">
            <w:pPr>
              <w:keepNext/>
            </w:pPr>
            <w:r w:rsidRPr="00CF2AFB">
              <w:t>Participate in job seeking activities</w:t>
            </w:r>
          </w:p>
        </w:tc>
      </w:tr>
      <w:tr w:rsidR="00215A46" w:rsidRPr="00CF2AFB" w14:paraId="52EB72A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715E8A45" w14:textId="77777777" w:rsidR="00215A46" w:rsidRPr="00CF2AFB" w:rsidRDefault="00215A46" w:rsidP="0089509B">
            <w:pPr>
              <w:keepNext/>
              <w:rPr>
                <w:b/>
              </w:rPr>
            </w:pPr>
            <w:r w:rsidRPr="00CF2AFB">
              <w:rPr>
                <w:b/>
              </w:rPr>
              <w:t>22253VIC Certificate III in EAL (Access)</w:t>
            </w:r>
          </w:p>
        </w:tc>
      </w:tr>
      <w:tr w:rsidR="00215A46" w:rsidRPr="00CF2AFB" w14:paraId="676E59FE" w14:textId="77777777" w:rsidTr="003711A4">
        <w:trPr>
          <w:trHeight w:val="300"/>
        </w:trPr>
        <w:tc>
          <w:tcPr>
            <w:tcW w:w="1134" w:type="dxa"/>
            <w:tcBorders>
              <w:top w:val="nil"/>
              <w:left w:val="nil"/>
              <w:bottom w:val="nil"/>
              <w:right w:val="nil"/>
            </w:tcBorders>
            <w:shd w:val="clear" w:color="auto" w:fill="auto"/>
            <w:noWrap/>
            <w:vAlign w:val="bottom"/>
            <w:hideMark/>
          </w:tcPr>
          <w:p w14:paraId="2D9B2932" w14:textId="77777777" w:rsidR="00215A46" w:rsidRPr="00CF2AFB" w:rsidRDefault="00215A46" w:rsidP="0089509B">
            <w:pPr>
              <w:keepNext/>
              <w:rPr>
                <w:rFonts w:cs="Arial"/>
              </w:rPr>
            </w:pPr>
            <w:r w:rsidRPr="00CF2AFB">
              <w:rPr>
                <w:rFonts w:cs="Arial"/>
              </w:rPr>
              <w:t>VU21490</w:t>
            </w:r>
          </w:p>
        </w:tc>
        <w:tc>
          <w:tcPr>
            <w:tcW w:w="8647" w:type="dxa"/>
            <w:tcBorders>
              <w:top w:val="nil"/>
              <w:left w:val="nil"/>
              <w:bottom w:val="nil"/>
              <w:right w:val="nil"/>
            </w:tcBorders>
            <w:shd w:val="clear" w:color="auto" w:fill="auto"/>
            <w:noWrap/>
            <w:vAlign w:val="bottom"/>
            <w:hideMark/>
          </w:tcPr>
          <w:p w14:paraId="34882E8B" w14:textId="77777777" w:rsidR="00215A46" w:rsidRPr="00CF2AFB" w:rsidRDefault="00215A46" w:rsidP="0089509B">
            <w:pPr>
              <w:keepNext/>
              <w:rPr>
                <w:rFonts w:cs="Arial"/>
              </w:rPr>
            </w:pPr>
            <w:r w:rsidRPr="00CF2AFB">
              <w:rPr>
                <w:rFonts w:cs="Arial"/>
              </w:rPr>
              <w:t>Organise and participate in a practical placement</w:t>
            </w:r>
          </w:p>
        </w:tc>
      </w:tr>
      <w:tr w:rsidR="00215A46" w:rsidRPr="00CF2AFB" w14:paraId="23C9BD7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0F7F5AC4" w14:textId="77777777" w:rsidR="00215A46" w:rsidRPr="00CF2AFB" w:rsidRDefault="00215A46" w:rsidP="0089509B">
            <w:pPr>
              <w:keepNext/>
              <w:rPr>
                <w:b/>
              </w:rPr>
            </w:pPr>
            <w:r w:rsidRPr="00CF2AFB">
              <w:rPr>
                <w:b/>
              </w:rPr>
              <w:t>222313VIC Certificate IV in Tertiary Preparation</w:t>
            </w:r>
          </w:p>
        </w:tc>
      </w:tr>
      <w:tr w:rsidR="00215A46" w:rsidRPr="00CF2AFB" w14:paraId="3191EF89" w14:textId="77777777" w:rsidTr="003711A4">
        <w:trPr>
          <w:trHeight w:val="300"/>
        </w:trPr>
        <w:tc>
          <w:tcPr>
            <w:tcW w:w="1134" w:type="dxa"/>
            <w:tcBorders>
              <w:top w:val="nil"/>
              <w:left w:val="nil"/>
              <w:bottom w:val="nil"/>
              <w:right w:val="nil"/>
            </w:tcBorders>
            <w:shd w:val="clear" w:color="auto" w:fill="auto"/>
            <w:noWrap/>
            <w:vAlign w:val="bottom"/>
            <w:hideMark/>
          </w:tcPr>
          <w:p w14:paraId="0D77254D" w14:textId="77777777" w:rsidR="00215A46" w:rsidRPr="00CF2AFB" w:rsidRDefault="00215A46" w:rsidP="0089509B">
            <w:pPr>
              <w:keepNext/>
              <w:rPr>
                <w:rFonts w:cs="Arial"/>
              </w:rPr>
            </w:pPr>
            <w:r w:rsidRPr="00CF2AFB">
              <w:rPr>
                <w:rFonts w:cs="Arial"/>
              </w:rPr>
              <w:t>VU21864</w:t>
            </w:r>
          </w:p>
        </w:tc>
        <w:tc>
          <w:tcPr>
            <w:tcW w:w="8647" w:type="dxa"/>
            <w:tcBorders>
              <w:top w:val="nil"/>
              <w:left w:val="nil"/>
              <w:bottom w:val="nil"/>
              <w:right w:val="nil"/>
            </w:tcBorders>
            <w:shd w:val="clear" w:color="auto" w:fill="auto"/>
            <w:noWrap/>
            <w:vAlign w:val="bottom"/>
            <w:hideMark/>
          </w:tcPr>
          <w:p w14:paraId="2EDEB9FD" w14:textId="77777777" w:rsidR="00215A46" w:rsidRPr="00CF2AFB" w:rsidRDefault="00215A46" w:rsidP="0089509B">
            <w:pPr>
              <w:keepNext/>
              <w:rPr>
                <w:rFonts w:cs="Arial"/>
              </w:rPr>
            </w:pPr>
            <w:r w:rsidRPr="00CF2AFB">
              <w:rPr>
                <w:rFonts w:cs="Arial"/>
              </w:rPr>
              <w:t>Set study goals and plan education pathway</w:t>
            </w:r>
          </w:p>
        </w:tc>
      </w:tr>
      <w:tr w:rsidR="00215A46" w:rsidRPr="00CF2AFB" w14:paraId="6181BB12"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469F1F54" w14:textId="77777777" w:rsidR="00215A46" w:rsidRPr="00CF2AFB" w:rsidRDefault="00215A46" w:rsidP="0089509B">
            <w:pPr>
              <w:keepNext/>
              <w:rPr>
                <w:b/>
              </w:rPr>
            </w:pPr>
            <w:r w:rsidRPr="00CF2AFB">
              <w:rPr>
                <w:b/>
              </w:rPr>
              <w:t>22241VIC Certificate III in Science</w:t>
            </w:r>
          </w:p>
        </w:tc>
      </w:tr>
      <w:tr w:rsidR="00215A46" w:rsidRPr="00CF2AFB" w14:paraId="7D8A1942" w14:textId="77777777" w:rsidTr="003711A4">
        <w:trPr>
          <w:trHeight w:val="300"/>
        </w:trPr>
        <w:tc>
          <w:tcPr>
            <w:tcW w:w="1134" w:type="dxa"/>
            <w:tcBorders>
              <w:top w:val="nil"/>
              <w:left w:val="nil"/>
              <w:bottom w:val="nil"/>
              <w:right w:val="nil"/>
            </w:tcBorders>
            <w:shd w:val="clear" w:color="auto" w:fill="auto"/>
            <w:noWrap/>
            <w:vAlign w:val="bottom"/>
            <w:hideMark/>
          </w:tcPr>
          <w:p w14:paraId="48F28E69" w14:textId="77777777" w:rsidR="00215A46" w:rsidRPr="00CF2AFB" w:rsidRDefault="00215A46" w:rsidP="0089509B">
            <w:pPr>
              <w:keepNext/>
              <w:rPr>
                <w:rFonts w:cs="Arial"/>
              </w:rPr>
            </w:pPr>
            <w:r w:rsidRPr="00CF2AFB">
              <w:rPr>
                <w:rFonts w:cs="Arial"/>
              </w:rPr>
              <w:t>VU22065</w:t>
            </w:r>
          </w:p>
        </w:tc>
        <w:tc>
          <w:tcPr>
            <w:tcW w:w="8647" w:type="dxa"/>
            <w:tcBorders>
              <w:top w:val="nil"/>
              <w:left w:val="nil"/>
              <w:bottom w:val="nil"/>
              <w:right w:val="nil"/>
            </w:tcBorders>
            <w:shd w:val="clear" w:color="auto" w:fill="auto"/>
            <w:noWrap/>
            <w:vAlign w:val="bottom"/>
            <w:hideMark/>
          </w:tcPr>
          <w:p w14:paraId="1C4E2910" w14:textId="77777777" w:rsidR="00215A46" w:rsidRPr="00CF2AFB" w:rsidRDefault="00215A46" w:rsidP="0089509B">
            <w:pPr>
              <w:keepNext/>
            </w:pPr>
            <w:r w:rsidRPr="00CF2AFB">
              <w:t>Conduct and present simple scientific research</w:t>
            </w:r>
          </w:p>
        </w:tc>
      </w:tr>
      <w:tr w:rsidR="00215A46" w:rsidRPr="00CF2AFB" w14:paraId="4ADD8BC8" w14:textId="77777777" w:rsidTr="003711A4">
        <w:trPr>
          <w:trHeight w:val="300"/>
        </w:trPr>
        <w:tc>
          <w:tcPr>
            <w:tcW w:w="1134" w:type="dxa"/>
            <w:tcBorders>
              <w:top w:val="nil"/>
              <w:left w:val="nil"/>
              <w:bottom w:val="nil"/>
              <w:right w:val="nil"/>
            </w:tcBorders>
            <w:shd w:val="clear" w:color="auto" w:fill="auto"/>
            <w:noWrap/>
            <w:vAlign w:val="bottom"/>
            <w:hideMark/>
          </w:tcPr>
          <w:p w14:paraId="35F80000" w14:textId="77777777" w:rsidR="00215A46" w:rsidRPr="00CF2AFB" w:rsidRDefault="00215A46" w:rsidP="0089509B">
            <w:pPr>
              <w:keepNext/>
              <w:rPr>
                <w:rFonts w:cs="Arial"/>
              </w:rPr>
            </w:pPr>
            <w:r w:rsidRPr="00CF2AFB">
              <w:rPr>
                <w:rFonts w:cs="Arial"/>
              </w:rPr>
              <w:t>VU22066</w:t>
            </w:r>
          </w:p>
        </w:tc>
        <w:tc>
          <w:tcPr>
            <w:tcW w:w="8647" w:type="dxa"/>
            <w:tcBorders>
              <w:top w:val="nil"/>
              <w:left w:val="nil"/>
              <w:bottom w:val="nil"/>
              <w:right w:val="nil"/>
            </w:tcBorders>
            <w:shd w:val="clear" w:color="auto" w:fill="auto"/>
            <w:noWrap/>
            <w:vAlign w:val="bottom"/>
            <w:hideMark/>
          </w:tcPr>
          <w:p w14:paraId="0624BFC5" w14:textId="77777777" w:rsidR="00215A46" w:rsidRPr="00CF2AFB" w:rsidRDefault="00215A46" w:rsidP="0089509B">
            <w:pPr>
              <w:keepNext/>
            </w:pPr>
            <w:r w:rsidRPr="00CF2AFB">
              <w:t>Develop study skills for science</w:t>
            </w:r>
          </w:p>
        </w:tc>
      </w:tr>
      <w:tr w:rsidR="00215A46" w:rsidRPr="00CF2AFB" w14:paraId="638D6E3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30485FBC" w14:textId="77777777" w:rsidR="00215A46" w:rsidRPr="00CF2AFB" w:rsidRDefault="00215A46" w:rsidP="0089509B">
            <w:pPr>
              <w:keepNext/>
              <w:rPr>
                <w:b/>
              </w:rPr>
            </w:pPr>
            <w:r w:rsidRPr="00CF2AFB">
              <w:rPr>
                <w:b/>
              </w:rPr>
              <w:t>22442VIC Certificate IV in Science</w:t>
            </w:r>
          </w:p>
        </w:tc>
      </w:tr>
      <w:tr w:rsidR="00215A46" w:rsidRPr="00CF2AFB" w14:paraId="66E8C87D" w14:textId="77777777" w:rsidTr="003711A4">
        <w:trPr>
          <w:trHeight w:val="300"/>
        </w:trPr>
        <w:tc>
          <w:tcPr>
            <w:tcW w:w="1134" w:type="dxa"/>
            <w:tcBorders>
              <w:top w:val="nil"/>
              <w:left w:val="nil"/>
              <w:bottom w:val="nil"/>
              <w:right w:val="nil"/>
            </w:tcBorders>
            <w:shd w:val="clear" w:color="auto" w:fill="auto"/>
            <w:noWrap/>
            <w:vAlign w:val="bottom"/>
            <w:hideMark/>
          </w:tcPr>
          <w:p w14:paraId="43CAE3D1" w14:textId="77777777" w:rsidR="00215A46" w:rsidRPr="00CF2AFB" w:rsidRDefault="00215A46" w:rsidP="0089509B">
            <w:pPr>
              <w:keepNext/>
              <w:rPr>
                <w:rFonts w:cs="Arial"/>
              </w:rPr>
            </w:pPr>
            <w:r w:rsidRPr="00CF2AFB">
              <w:rPr>
                <w:rFonts w:cs="Arial"/>
              </w:rPr>
              <w:t>VU22073</w:t>
            </w:r>
          </w:p>
        </w:tc>
        <w:tc>
          <w:tcPr>
            <w:tcW w:w="8647" w:type="dxa"/>
            <w:tcBorders>
              <w:top w:val="nil"/>
              <w:left w:val="nil"/>
              <w:bottom w:val="nil"/>
              <w:right w:val="nil"/>
            </w:tcBorders>
            <w:shd w:val="clear" w:color="auto" w:fill="auto"/>
            <w:noWrap/>
            <w:vAlign w:val="bottom"/>
            <w:hideMark/>
          </w:tcPr>
          <w:p w14:paraId="5992919B" w14:textId="77777777" w:rsidR="00215A46" w:rsidRPr="00CF2AFB" w:rsidRDefault="00215A46" w:rsidP="0089509B">
            <w:pPr>
              <w:keepNext/>
            </w:pPr>
            <w:r w:rsidRPr="00CF2AFB">
              <w:t>Research scientific fields of study</w:t>
            </w:r>
          </w:p>
        </w:tc>
      </w:tr>
    </w:tbl>
    <w:p w14:paraId="65587E5F" w14:textId="2AB295D7" w:rsidR="003A045C" w:rsidRDefault="003A045C" w:rsidP="0089509B">
      <w:pPr>
        <w:keepNext/>
      </w:pPr>
    </w:p>
    <w:p w14:paraId="202B1679" w14:textId="77777777" w:rsidR="00215A46" w:rsidRDefault="00215A46" w:rsidP="0089509B">
      <w:pPr>
        <w:keepNext/>
      </w:pPr>
    </w:p>
    <w:p w14:paraId="0EF4FF45" w14:textId="4C33283B" w:rsidR="00BB7626" w:rsidRPr="00BB7626" w:rsidRDefault="00BB7626" w:rsidP="0089509B">
      <w:pPr>
        <w:keepNext/>
      </w:pPr>
      <w:r w:rsidRPr="00BB7626">
        <w:lastRenderedPageBreak/>
        <w:t xml:space="preserve">The following imported units of competency can be accessed from </w:t>
      </w:r>
      <w:r w:rsidR="008603E5">
        <w:t xml:space="preserve">the National Register (More information can be accessed </w:t>
      </w:r>
      <w:hyperlink r:id="rId51" w:history="1">
        <w:r w:rsidR="008603E5" w:rsidRPr="008603E5">
          <w:rPr>
            <w:rStyle w:val="Hyperlink"/>
          </w:rPr>
          <w:t>here</w:t>
        </w:r>
      </w:hyperlink>
      <w:r w:rsidR="008603E5">
        <w:t xml:space="preserve">) </w:t>
      </w:r>
    </w:p>
    <w:tbl>
      <w:tblPr>
        <w:tblW w:w="9781" w:type="dxa"/>
        <w:tblInd w:w="108" w:type="dxa"/>
        <w:tblLook w:val="04A0" w:firstRow="1" w:lastRow="0" w:firstColumn="1" w:lastColumn="0" w:noHBand="0" w:noVBand="1"/>
      </w:tblPr>
      <w:tblGrid>
        <w:gridCol w:w="1708"/>
        <w:gridCol w:w="8073"/>
      </w:tblGrid>
      <w:tr w:rsidR="00730D29" w:rsidRPr="00BB7626" w14:paraId="42A5D785" w14:textId="77777777" w:rsidTr="00730D29">
        <w:trPr>
          <w:trHeight w:val="300"/>
        </w:trPr>
        <w:tc>
          <w:tcPr>
            <w:tcW w:w="1708" w:type="dxa"/>
            <w:tcBorders>
              <w:top w:val="nil"/>
              <w:left w:val="nil"/>
              <w:bottom w:val="nil"/>
              <w:right w:val="nil"/>
            </w:tcBorders>
            <w:shd w:val="clear" w:color="auto" w:fill="auto"/>
            <w:noWrap/>
            <w:vAlign w:val="bottom"/>
            <w:hideMark/>
          </w:tcPr>
          <w:p w14:paraId="00FE41C6" w14:textId="77777777" w:rsidR="00730D29" w:rsidRPr="00BB7626" w:rsidRDefault="00730D29" w:rsidP="0089509B">
            <w:pPr>
              <w:keepNext/>
              <w:rPr>
                <w:rFonts w:cs="Arial"/>
                <w:color w:val="000000"/>
              </w:rPr>
            </w:pPr>
            <w:r w:rsidRPr="00BB7626">
              <w:rPr>
                <w:rFonts w:cs="Arial"/>
                <w:color w:val="000000"/>
              </w:rPr>
              <w:t xml:space="preserve">BSBADM302 </w:t>
            </w:r>
          </w:p>
        </w:tc>
        <w:tc>
          <w:tcPr>
            <w:tcW w:w="8073" w:type="dxa"/>
            <w:tcBorders>
              <w:top w:val="nil"/>
              <w:left w:val="nil"/>
              <w:bottom w:val="nil"/>
              <w:right w:val="nil"/>
            </w:tcBorders>
            <w:shd w:val="clear" w:color="auto" w:fill="auto"/>
            <w:noWrap/>
            <w:vAlign w:val="bottom"/>
            <w:hideMark/>
          </w:tcPr>
          <w:p w14:paraId="352E0C97" w14:textId="77777777" w:rsidR="00730D29" w:rsidRPr="00BB7626" w:rsidRDefault="00730D29" w:rsidP="0089509B">
            <w:pPr>
              <w:keepNext/>
              <w:rPr>
                <w:rFonts w:cs="Arial"/>
                <w:color w:val="000000"/>
              </w:rPr>
            </w:pPr>
            <w:r w:rsidRPr="00BB7626">
              <w:rPr>
                <w:rFonts w:cs="Arial"/>
                <w:color w:val="000000"/>
              </w:rPr>
              <w:t>Produce texts from notes</w:t>
            </w:r>
          </w:p>
        </w:tc>
      </w:tr>
      <w:tr w:rsidR="00730D29" w:rsidRPr="00BB7626" w14:paraId="435CDD76" w14:textId="77777777" w:rsidTr="00730D29">
        <w:trPr>
          <w:trHeight w:val="300"/>
        </w:trPr>
        <w:tc>
          <w:tcPr>
            <w:tcW w:w="1708" w:type="dxa"/>
            <w:tcBorders>
              <w:top w:val="nil"/>
              <w:left w:val="nil"/>
              <w:bottom w:val="nil"/>
              <w:right w:val="nil"/>
            </w:tcBorders>
            <w:shd w:val="clear" w:color="auto" w:fill="auto"/>
            <w:noWrap/>
            <w:vAlign w:val="bottom"/>
            <w:hideMark/>
          </w:tcPr>
          <w:p w14:paraId="6F49E66A" w14:textId="77777777" w:rsidR="00730D29" w:rsidRPr="00BB7626" w:rsidRDefault="00730D29" w:rsidP="0089509B">
            <w:pPr>
              <w:keepNext/>
              <w:rPr>
                <w:rFonts w:cs="Arial"/>
                <w:color w:val="000000"/>
              </w:rPr>
            </w:pPr>
            <w:r w:rsidRPr="00BB7626">
              <w:rPr>
                <w:rFonts w:cs="Arial"/>
                <w:color w:val="000000"/>
              </w:rPr>
              <w:t xml:space="preserve">BSBCMM201 </w:t>
            </w:r>
          </w:p>
        </w:tc>
        <w:tc>
          <w:tcPr>
            <w:tcW w:w="8073" w:type="dxa"/>
            <w:tcBorders>
              <w:top w:val="nil"/>
              <w:left w:val="nil"/>
              <w:bottom w:val="nil"/>
              <w:right w:val="nil"/>
            </w:tcBorders>
            <w:shd w:val="clear" w:color="auto" w:fill="auto"/>
            <w:noWrap/>
            <w:vAlign w:val="bottom"/>
            <w:hideMark/>
          </w:tcPr>
          <w:p w14:paraId="0119519E" w14:textId="77777777" w:rsidR="00730D29" w:rsidRPr="00BB7626" w:rsidRDefault="00730D29" w:rsidP="0089509B">
            <w:pPr>
              <w:keepNext/>
              <w:rPr>
                <w:rFonts w:cs="Arial"/>
                <w:color w:val="000000"/>
              </w:rPr>
            </w:pPr>
            <w:r w:rsidRPr="00BB7626">
              <w:rPr>
                <w:rFonts w:cs="Arial"/>
                <w:color w:val="000000"/>
              </w:rPr>
              <w:t>Communicate in the workplace</w:t>
            </w:r>
          </w:p>
        </w:tc>
      </w:tr>
      <w:tr w:rsidR="00730D29" w:rsidRPr="00BB7626" w14:paraId="072D375E" w14:textId="77777777" w:rsidTr="00730D29">
        <w:trPr>
          <w:trHeight w:val="300"/>
        </w:trPr>
        <w:tc>
          <w:tcPr>
            <w:tcW w:w="1708" w:type="dxa"/>
            <w:tcBorders>
              <w:top w:val="nil"/>
              <w:left w:val="nil"/>
              <w:bottom w:val="nil"/>
              <w:right w:val="nil"/>
            </w:tcBorders>
            <w:shd w:val="clear" w:color="auto" w:fill="auto"/>
            <w:noWrap/>
            <w:vAlign w:val="bottom"/>
            <w:hideMark/>
          </w:tcPr>
          <w:p w14:paraId="5CA8C126" w14:textId="77777777" w:rsidR="00730D29" w:rsidRPr="00BB7626" w:rsidRDefault="00730D29" w:rsidP="0089509B">
            <w:pPr>
              <w:keepNext/>
              <w:rPr>
                <w:rFonts w:cs="Arial"/>
                <w:color w:val="000000"/>
              </w:rPr>
            </w:pPr>
            <w:r w:rsidRPr="00BB7626">
              <w:rPr>
                <w:rFonts w:cs="Arial"/>
                <w:color w:val="000000"/>
              </w:rPr>
              <w:t xml:space="preserve">BSBFLM303 </w:t>
            </w:r>
          </w:p>
        </w:tc>
        <w:tc>
          <w:tcPr>
            <w:tcW w:w="8073" w:type="dxa"/>
            <w:tcBorders>
              <w:top w:val="nil"/>
              <w:left w:val="nil"/>
              <w:bottom w:val="nil"/>
              <w:right w:val="nil"/>
            </w:tcBorders>
            <w:shd w:val="clear" w:color="auto" w:fill="auto"/>
            <w:noWrap/>
            <w:vAlign w:val="bottom"/>
            <w:hideMark/>
          </w:tcPr>
          <w:p w14:paraId="5106A678" w14:textId="77777777" w:rsidR="00730D29" w:rsidRPr="00BB7626" w:rsidRDefault="00730D29" w:rsidP="0089509B">
            <w:pPr>
              <w:keepNext/>
              <w:rPr>
                <w:rFonts w:cs="Arial"/>
                <w:color w:val="000000"/>
              </w:rPr>
            </w:pPr>
            <w:r w:rsidRPr="00BB7626">
              <w:rPr>
                <w:rFonts w:cs="Arial"/>
                <w:color w:val="000000"/>
              </w:rPr>
              <w:t>Contribute to effective workplace relationships</w:t>
            </w:r>
          </w:p>
        </w:tc>
      </w:tr>
      <w:tr w:rsidR="00730D29" w:rsidRPr="00BB7626" w14:paraId="1385FAC8" w14:textId="77777777" w:rsidTr="00730D29">
        <w:trPr>
          <w:trHeight w:val="300"/>
        </w:trPr>
        <w:tc>
          <w:tcPr>
            <w:tcW w:w="1708" w:type="dxa"/>
            <w:tcBorders>
              <w:top w:val="nil"/>
              <w:left w:val="nil"/>
              <w:bottom w:val="nil"/>
              <w:right w:val="nil"/>
            </w:tcBorders>
            <w:shd w:val="clear" w:color="auto" w:fill="auto"/>
            <w:noWrap/>
            <w:vAlign w:val="bottom"/>
            <w:hideMark/>
          </w:tcPr>
          <w:p w14:paraId="6CB1C898" w14:textId="77777777" w:rsidR="00730D29" w:rsidRPr="00BB7626" w:rsidRDefault="00730D29" w:rsidP="0089509B">
            <w:pPr>
              <w:keepNext/>
              <w:rPr>
                <w:rFonts w:cs="Arial"/>
                <w:color w:val="000000"/>
              </w:rPr>
            </w:pPr>
            <w:r w:rsidRPr="00BB7626">
              <w:rPr>
                <w:rFonts w:cs="Arial"/>
                <w:color w:val="000000"/>
              </w:rPr>
              <w:t xml:space="preserve">BSBITU101 </w:t>
            </w:r>
          </w:p>
        </w:tc>
        <w:tc>
          <w:tcPr>
            <w:tcW w:w="8073" w:type="dxa"/>
            <w:tcBorders>
              <w:top w:val="nil"/>
              <w:left w:val="nil"/>
              <w:bottom w:val="nil"/>
              <w:right w:val="nil"/>
            </w:tcBorders>
            <w:shd w:val="clear" w:color="auto" w:fill="auto"/>
            <w:noWrap/>
            <w:vAlign w:val="bottom"/>
            <w:hideMark/>
          </w:tcPr>
          <w:p w14:paraId="7B6958F0" w14:textId="77777777" w:rsidR="00730D29" w:rsidRPr="00BB7626" w:rsidRDefault="00730D29" w:rsidP="0089509B">
            <w:pPr>
              <w:keepNext/>
              <w:rPr>
                <w:rFonts w:cs="Arial"/>
                <w:color w:val="000000"/>
              </w:rPr>
            </w:pPr>
            <w:r w:rsidRPr="00BB7626">
              <w:rPr>
                <w:rFonts w:cs="Arial"/>
                <w:color w:val="000000"/>
              </w:rPr>
              <w:t>Operate a personal computer</w:t>
            </w:r>
          </w:p>
        </w:tc>
      </w:tr>
      <w:tr w:rsidR="00730D29" w:rsidRPr="00BB7626" w14:paraId="3DD31144" w14:textId="77777777" w:rsidTr="00730D29">
        <w:trPr>
          <w:trHeight w:val="300"/>
        </w:trPr>
        <w:tc>
          <w:tcPr>
            <w:tcW w:w="1708" w:type="dxa"/>
            <w:tcBorders>
              <w:top w:val="nil"/>
              <w:left w:val="nil"/>
              <w:bottom w:val="nil"/>
              <w:right w:val="nil"/>
            </w:tcBorders>
            <w:shd w:val="clear" w:color="auto" w:fill="auto"/>
            <w:noWrap/>
            <w:vAlign w:val="bottom"/>
            <w:hideMark/>
          </w:tcPr>
          <w:p w14:paraId="15F28D6C" w14:textId="77777777" w:rsidR="00730D29" w:rsidRPr="00BB7626" w:rsidRDefault="00730D29" w:rsidP="0089509B">
            <w:pPr>
              <w:keepNext/>
              <w:rPr>
                <w:rFonts w:cs="Arial"/>
                <w:color w:val="000000"/>
              </w:rPr>
            </w:pPr>
            <w:r w:rsidRPr="00BB7626">
              <w:rPr>
                <w:rFonts w:cs="Arial"/>
                <w:color w:val="000000"/>
              </w:rPr>
              <w:t xml:space="preserve">BSBITU102 </w:t>
            </w:r>
          </w:p>
        </w:tc>
        <w:tc>
          <w:tcPr>
            <w:tcW w:w="8073" w:type="dxa"/>
            <w:tcBorders>
              <w:top w:val="nil"/>
              <w:left w:val="nil"/>
              <w:bottom w:val="nil"/>
              <w:right w:val="nil"/>
            </w:tcBorders>
            <w:shd w:val="clear" w:color="auto" w:fill="auto"/>
            <w:noWrap/>
            <w:vAlign w:val="bottom"/>
            <w:hideMark/>
          </w:tcPr>
          <w:p w14:paraId="152815A5" w14:textId="77777777" w:rsidR="00730D29" w:rsidRPr="00BB7626" w:rsidRDefault="00730D29" w:rsidP="0089509B">
            <w:pPr>
              <w:keepNext/>
              <w:rPr>
                <w:rFonts w:cs="Arial"/>
                <w:color w:val="000000"/>
              </w:rPr>
            </w:pPr>
            <w:r w:rsidRPr="00BB7626">
              <w:rPr>
                <w:rFonts w:cs="Arial"/>
                <w:color w:val="000000"/>
              </w:rPr>
              <w:t>Develop keyboard skills</w:t>
            </w:r>
          </w:p>
        </w:tc>
      </w:tr>
      <w:tr w:rsidR="00730D29" w:rsidRPr="00BB7626" w14:paraId="52150365" w14:textId="77777777" w:rsidTr="00730D29">
        <w:trPr>
          <w:trHeight w:val="300"/>
        </w:trPr>
        <w:tc>
          <w:tcPr>
            <w:tcW w:w="1708" w:type="dxa"/>
            <w:tcBorders>
              <w:top w:val="nil"/>
              <w:left w:val="nil"/>
              <w:bottom w:val="nil"/>
              <w:right w:val="nil"/>
            </w:tcBorders>
            <w:shd w:val="clear" w:color="auto" w:fill="auto"/>
            <w:noWrap/>
            <w:vAlign w:val="bottom"/>
            <w:hideMark/>
          </w:tcPr>
          <w:p w14:paraId="654A2BA0" w14:textId="77777777" w:rsidR="00730D29" w:rsidRPr="00BB7626" w:rsidRDefault="00730D29" w:rsidP="0089509B">
            <w:pPr>
              <w:keepNext/>
              <w:rPr>
                <w:rFonts w:cs="Arial"/>
                <w:color w:val="000000"/>
              </w:rPr>
            </w:pPr>
            <w:r w:rsidRPr="00BB7626">
              <w:rPr>
                <w:rFonts w:cs="Arial"/>
                <w:color w:val="000000"/>
              </w:rPr>
              <w:t xml:space="preserve">BSBITU201 </w:t>
            </w:r>
          </w:p>
        </w:tc>
        <w:tc>
          <w:tcPr>
            <w:tcW w:w="8073" w:type="dxa"/>
            <w:tcBorders>
              <w:top w:val="nil"/>
              <w:left w:val="nil"/>
              <w:bottom w:val="nil"/>
              <w:right w:val="nil"/>
            </w:tcBorders>
            <w:shd w:val="clear" w:color="auto" w:fill="auto"/>
            <w:noWrap/>
            <w:vAlign w:val="bottom"/>
            <w:hideMark/>
          </w:tcPr>
          <w:p w14:paraId="697895BB" w14:textId="77777777" w:rsidR="00730D29" w:rsidRPr="00BB7626" w:rsidRDefault="00730D29" w:rsidP="0089509B">
            <w:pPr>
              <w:keepNext/>
              <w:rPr>
                <w:rFonts w:cs="Arial"/>
                <w:color w:val="000000"/>
              </w:rPr>
            </w:pPr>
            <w:r w:rsidRPr="00BB7626">
              <w:rPr>
                <w:rFonts w:cs="Arial"/>
                <w:color w:val="000000"/>
              </w:rPr>
              <w:t>Produce simple word processed documents</w:t>
            </w:r>
          </w:p>
        </w:tc>
      </w:tr>
      <w:tr w:rsidR="00730D29" w:rsidRPr="00BB7626" w14:paraId="37D1E691" w14:textId="77777777" w:rsidTr="00730D29">
        <w:trPr>
          <w:trHeight w:val="300"/>
        </w:trPr>
        <w:tc>
          <w:tcPr>
            <w:tcW w:w="1708" w:type="dxa"/>
            <w:tcBorders>
              <w:top w:val="nil"/>
              <w:left w:val="nil"/>
              <w:bottom w:val="nil"/>
              <w:right w:val="nil"/>
            </w:tcBorders>
            <w:shd w:val="clear" w:color="auto" w:fill="auto"/>
            <w:noWrap/>
            <w:vAlign w:val="bottom"/>
            <w:hideMark/>
          </w:tcPr>
          <w:p w14:paraId="0B301914" w14:textId="77777777" w:rsidR="00730D29" w:rsidRPr="00BB7626" w:rsidRDefault="00730D29" w:rsidP="0089509B">
            <w:pPr>
              <w:keepNext/>
              <w:rPr>
                <w:rFonts w:cs="Arial"/>
                <w:color w:val="000000"/>
              </w:rPr>
            </w:pPr>
            <w:r w:rsidRPr="00BB7626">
              <w:rPr>
                <w:rFonts w:cs="Arial"/>
                <w:color w:val="000000"/>
              </w:rPr>
              <w:t>BSBLIB304</w:t>
            </w:r>
          </w:p>
        </w:tc>
        <w:tc>
          <w:tcPr>
            <w:tcW w:w="8073" w:type="dxa"/>
            <w:tcBorders>
              <w:top w:val="nil"/>
              <w:left w:val="nil"/>
              <w:bottom w:val="nil"/>
              <w:right w:val="nil"/>
            </w:tcBorders>
            <w:shd w:val="clear" w:color="auto" w:fill="auto"/>
            <w:noWrap/>
            <w:vAlign w:val="bottom"/>
            <w:hideMark/>
          </w:tcPr>
          <w:p w14:paraId="4F3ED082" w14:textId="77777777" w:rsidR="00730D29" w:rsidRPr="00BB7626" w:rsidRDefault="00730D29" w:rsidP="0089509B">
            <w:pPr>
              <w:keepNext/>
              <w:rPr>
                <w:rFonts w:cs="Arial"/>
                <w:color w:val="000000"/>
              </w:rPr>
            </w:pPr>
            <w:r w:rsidRPr="00BB7626">
              <w:rPr>
                <w:rFonts w:cs="Arial"/>
                <w:color w:val="000000"/>
              </w:rPr>
              <w:t>Develop and use information literacy skills</w:t>
            </w:r>
          </w:p>
        </w:tc>
      </w:tr>
      <w:tr w:rsidR="00730D29" w:rsidRPr="00BB7626" w14:paraId="433540FD" w14:textId="77777777" w:rsidTr="00730D29">
        <w:trPr>
          <w:trHeight w:val="300"/>
        </w:trPr>
        <w:tc>
          <w:tcPr>
            <w:tcW w:w="1708" w:type="dxa"/>
            <w:tcBorders>
              <w:top w:val="nil"/>
              <w:left w:val="nil"/>
              <w:bottom w:val="nil"/>
              <w:right w:val="nil"/>
            </w:tcBorders>
            <w:shd w:val="clear" w:color="auto" w:fill="auto"/>
            <w:noWrap/>
            <w:vAlign w:val="center"/>
            <w:hideMark/>
          </w:tcPr>
          <w:p w14:paraId="0A870C44" w14:textId="77777777" w:rsidR="00730D29" w:rsidRPr="00BB7626" w:rsidRDefault="00730D29" w:rsidP="0089509B">
            <w:pPr>
              <w:keepNext/>
              <w:rPr>
                <w:rFonts w:cs="Arial"/>
                <w:color w:val="000000"/>
              </w:rPr>
            </w:pPr>
            <w:r w:rsidRPr="00BB7626">
              <w:rPr>
                <w:rFonts w:cs="Arial"/>
                <w:color w:val="000000"/>
              </w:rPr>
              <w:t>BSBMED303</w:t>
            </w:r>
          </w:p>
        </w:tc>
        <w:tc>
          <w:tcPr>
            <w:tcW w:w="8073" w:type="dxa"/>
            <w:tcBorders>
              <w:top w:val="nil"/>
              <w:left w:val="nil"/>
              <w:bottom w:val="nil"/>
              <w:right w:val="nil"/>
            </w:tcBorders>
            <w:shd w:val="clear" w:color="auto" w:fill="auto"/>
            <w:noWrap/>
            <w:vAlign w:val="bottom"/>
            <w:hideMark/>
          </w:tcPr>
          <w:p w14:paraId="79EE3A08" w14:textId="77777777" w:rsidR="00730D29" w:rsidRPr="00BB7626" w:rsidRDefault="00730D29" w:rsidP="0089509B">
            <w:pPr>
              <w:keepNext/>
              <w:rPr>
                <w:rFonts w:cs="Arial"/>
                <w:color w:val="000000"/>
              </w:rPr>
            </w:pPr>
            <w:r w:rsidRPr="00BB7626">
              <w:rPr>
                <w:rFonts w:cs="Arial"/>
                <w:color w:val="000000"/>
              </w:rPr>
              <w:t>Maintain patient records</w:t>
            </w:r>
          </w:p>
        </w:tc>
      </w:tr>
      <w:tr w:rsidR="00730D29" w:rsidRPr="00BB7626" w14:paraId="54E43A25" w14:textId="77777777" w:rsidTr="00730D29">
        <w:trPr>
          <w:trHeight w:val="300"/>
        </w:trPr>
        <w:tc>
          <w:tcPr>
            <w:tcW w:w="1708" w:type="dxa"/>
            <w:tcBorders>
              <w:top w:val="nil"/>
              <w:left w:val="nil"/>
              <w:bottom w:val="nil"/>
              <w:right w:val="nil"/>
            </w:tcBorders>
            <w:shd w:val="clear" w:color="auto" w:fill="auto"/>
            <w:noWrap/>
            <w:vAlign w:val="bottom"/>
            <w:hideMark/>
          </w:tcPr>
          <w:p w14:paraId="6D0AFBF4" w14:textId="77777777" w:rsidR="00730D29" w:rsidRPr="00BB7626" w:rsidRDefault="00730D29" w:rsidP="0089509B">
            <w:pPr>
              <w:keepNext/>
              <w:rPr>
                <w:rFonts w:cs="Arial"/>
                <w:color w:val="000000"/>
              </w:rPr>
            </w:pPr>
            <w:r w:rsidRPr="00BB7626">
              <w:rPr>
                <w:rFonts w:cs="Arial"/>
                <w:color w:val="000000"/>
              </w:rPr>
              <w:t xml:space="preserve">BSBWHS201 </w:t>
            </w:r>
          </w:p>
        </w:tc>
        <w:tc>
          <w:tcPr>
            <w:tcW w:w="8073" w:type="dxa"/>
            <w:tcBorders>
              <w:top w:val="nil"/>
              <w:left w:val="nil"/>
              <w:bottom w:val="nil"/>
              <w:right w:val="nil"/>
            </w:tcBorders>
            <w:shd w:val="clear" w:color="auto" w:fill="auto"/>
            <w:noWrap/>
            <w:vAlign w:val="bottom"/>
            <w:hideMark/>
          </w:tcPr>
          <w:p w14:paraId="5970BBDF" w14:textId="77777777" w:rsidR="00730D29" w:rsidRPr="00BB7626" w:rsidRDefault="00730D29" w:rsidP="0089509B">
            <w:pPr>
              <w:keepNext/>
              <w:rPr>
                <w:rFonts w:cs="Arial"/>
                <w:color w:val="000000"/>
              </w:rPr>
            </w:pPr>
            <w:r w:rsidRPr="00BB7626">
              <w:rPr>
                <w:rFonts w:cs="Arial"/>
                <w:color w:val="000000"/>
              </w:rPr>
              <w:t>Contribute to health and safety of self and others</w:t>
            </w:r>
          </w:p>
        </w:tc>
      </w:tr>
      <w:tr w:rsidR="00730D29" w:rsidRPr="00BB7626" w14:paraId="50DCDFE4" w14:textId="77777777" w:rsidTr="00730D29">
        <w:trPr>
          <w:trHeight w:val="300"/>
        </w:trPr>
        <w:tc>
          <w:tcPr>
            <w:tcW w:w="1708" w:type="dxa"/>
            <w:tcBorders>
              <w:top w:val="nil"/>
              <w:left w:val="nil"/>
              <w:bottom w:val="nil"/>
              <w:right w:val="nil"/>
            </w:tcBorders>
            <w:shd w:val="clear" w:color="auto" w:fill="auto"/>
            <w:noWrap/>
            <w:vAlign w:val="bottom"/>
            <w:hideMark/>
          </w:tcPr>
          <w:p w14:paraId="52977901" w14:textId="77777777" w:rsidR="00730D29" w:rsidRPr="00BB7626" w:rsidRDefault="00730D29" w:rsidP="0089509B">
            <w:pPr>
              <w:keepNext/>
              <w:rPr>
                <w:rFonts w:cs="Arial"/>
                <w:color w:val="000000"/>
              </w:rPr>
            </w:pPr>
            <w:r w:rsidRPr="00BB7626">
              <w:rPr>
                <w:rFonts w:cs="Arial"/>
                <w:color w:val="000000"/>
              </w:rPr>
              <w:t>BSBWRT401</w:t>
            </w:r>
          </w:p>
        </w:tc>
        <w:tc>
          <w:tcPr>
            <w:tcW w:w="8073" w:type="dxa"/>
            <w:tcBorders>
              <w:top w:val="nil"/>
              <w:left w:val="nil"/>
              <w:bottom w:val="nil"/>
              <w:right w:val="nil"/>
            </w:tcBorders>
            <w:shd w:val="clear" w:color="auto" w:fill="auto"/>
            <w:noWrap/>
            <w:vAlign w:val="bottom"/>
            <w:hideMark/>
          </w:tcPr>
          <w:p w14:paraId="1809F3DB" w14:textId="77777777" w:rsidR="00730D29" w:rsidRPr="00BB7626" w:rsidRDefault="00730D29" w:rsidP="0089509B">
            <w:pPr>
              <w:keepNext/>
              <w:rPr>
                <w:rFonts w:cs="Arial"/>
                <w:color w:val="000000"/>
              </w:rPr>
            </w:pPr>
            <w:r w:rsidRPr="00BB7626">
              <w:rPr>
                <w:rFonts w:cs="Arial"/>
                <w:color w:val="000000"/>
              </w:rPr>
              <w:t>Write complex documents</w:t>
            </w:r>
          </w:p>
        </w:tc>
      </w:tr>
      <w:tr w:rsidR="00730D29" w:rsidRPr="00BB7626" w14:paraId="6B4E4582" w14:textId="77777777" w:rsidTr="00730D29">
        <w:trPr>
          <w:trHeight w:val="300"/>
        </w:trPr>
        <w:tc>
          <w:tcPr>
            <w:tcW w:w="1708" w:type="dxa"/>
            <w:tcBorders>
              <w:top w:val="nil"/>
              <w:left w:val="nil"/>
              <w:bottom w:val="nil"/>
              <w:right w:val="nil"/>
            </w:tcBorders>
            <w:shd w:val="clear" w:color="auto" w:fill="auto"/>
            <w:noWrap/>
            <w:vAlign w:val="bottom"/>
            <w:hideMark/>
          </w:tcPr>
          <w:p w14:paraId="448604AC" w14:textId="77777777" w:rsidR="00730D29" w:rsidRPr="00BB7626" w:rsidRDefault="00730D29" w:rsidP="0089509B">
            <w:pPr>
              <w:keepNext/>
              <w:rPr>
                <w:rFonts w:cs="Arial"/>
                <w:color w:val="000000"/>
              </w:rPr>
            </w:pPr>
            <w:r w:rsidRPr="00BB7626">
              <w:rPr>
                <w:rFonts w:cs="Arial"/>
                <w:color w:val="000000"/>
              </w:rPr>
              <w:t>CHCCCS011</w:t>
            </w:r>
          </w:p>
        </w:tc>
        <w:tc>
          <w:tcPr>
            <w:tcW w:w="8073" w:type="dxa"/>
            <w:tcBorders>
              <w:top w:val="nil"/>
              <w:left w:val="nil"/>
              <w:bottom w:val="nil"/>
              <w:right w:val="nil"/>
            </w:tcBorders>
            <w:shd w:val="clear" w:color="auto" w:fill="auto"/>
            <w:noWrap/>
            <w:vAlign w:val="bottom"/>
            <w:hideMark/>
          </w:tcPr>
          <w:p w14:paraId="646E01F7" w14:textId="77777777" w:rsidR="00730D29" w:rsidRPr="00BB7626" w:rsidRDefault="00730D29" w:rsidP="0089509B">
            <w:pPr>
              <w:keepNext/>
              <w:rPr>
                <w:rFonts w:cs="Arial"/>
                <w:color w:val="000000"/>
              </w:rPr>
            </w:pPr>
            <w:r w:rsidRPr="00BB7626">
              <w:rPr>
                <w:rFonts w:cs="Arial"/>
                <w:color w:val="000000"/>
              </w:rPr>
              <w:t>Meet personal support needs</w:t>
            </w:r>
          </w:p>
        </w:tc>
      </w:tr>
      <w:tr w:rsidR="00730D29" w:rsidRPr="00BB7626" w14:paraId="0C522E0F" w14:textId="77777777" w:rsidTr="00730D29">
        <w:trPr>
          <w:trHeight w:val="300"/>
        </w:trPr>
        <w:tc>
          <w:tcPr>
            <w:tcW w:w="1708" w:type="dxa"/>
            <w:tcBorders>
              <w:top w:val="nil"/>
              <w:left w:val="nil"/>
              <w:bottom w:val="nil"/>
              <w:right w:val="nil"/>
            </w:tcBorders>
            <w:shd w:val="clear" w:color="auto" w:fill="auto"/>
            <w:noWrap/>
            <w:vAlign w:val="bottom"/>
            <w:hideMark/>
          </w:tcPr>
          <w:p w14:paraId="34CD71D5" w14:textId="77777777" w:rsidR="00730D29" w:rsidRPr="00BB7626" w:rsidRDefault="00730D29" w:rsidP="0089509B">
            <w:pPr>
              <w:keepNext/>
              <w:rPr>
                <w:rFonts w:cs="Arial"/>
                <w:color w:val="000000"/>
              </w:rPr>
            </w:pPr>
            <w:r w:rsidRPr="00BB7626">
              <w:rPr>
                <w:rFonts w:cs="Arial"/>
                <w:color w:val="000000"/>
              </w:rPr>
              <w:t>CHCCOM002</w:t>
            </w:r>
          </w:p>
        </w:tc>
        <w:tc>
          <w:tcPr>
            <w:tcW w:w="8073" w:type="dxa"/>
            <w:tcBorders>
              <w:top w:val="nil"/>
              <w:left w:val="nil"/>
              <w:bottom w:val="nil"/>
              <w:right w:val="nil"/>
            </w:tcBorders>
            <w:shd w:val="clear" w:color="auto" w:fill="auto"/>
            <w:noWrap/>
            <w:vAlign w:val="bottom"/>
            <w:hideMark/>
          </w:tcPr>
          <w:p w14:paraId="4894B78B" w14:textId="77777777" w:rsidR="00730D29" w:rsidRPr="00BB7626" w:rsidRDefault="00730D29" w:rsidP="0089509B">
            <w:pPr>
              <w:keepNext/>
              <w:rPr>
                <w:rFonts w:cs="Arial"/>
                <w:color w:val="000000"/>
              </w:rPr>
            </w:pPr>
            <w:r w:rsidRPr="00BB7626">
              <w:rPr>
                <w:rFonts w:cs="Arial"/>
                <w:color w:val="000000"/>
              </w:rPr>
              <w:t>Use communication to build relationships</w:t>
            </w:r>
          </w:p>
        </w:tc>
      </w:tr>
      <w:tr w:rsidR="00730D29" w:rsidRPr="00BB7626" w14:paraId="2DBCF70E" w14:textId="77777777" w:rsidTr="00730D29">
        <w:trPr>
          <w:trHeight w:val="300"/>
        </w:trPr>
        <w:tc>
          <w:tcPr>
            <w:tcW w:w="1708" w:type="dxa"/>
            <w:tcBorders>
              <w:top w:val="nil"/>
              <w:left w:val="nil"/>
              <w:bottom w:val="nil"/>
              <w:right w:val="nil"/>
            </w:tcBorders>
            <w:shd w:val="clear" w:color="auto" w:fill="auto"/>
            <w:noWrap/>
            <w:vAlign w:val="bottom"/>
            <w:hideMark/>
          </w:tcPr>
          <w:p w14:paraId="47BDB1C4" w14:textId="77777777" w:rsidR="00730D29" w:rsidRPr="00BB7626" w:rsidRDefault="00730D29" w:rsidP="0089509B">
            <w:pPr>
              <w:keepNext/>
              <w:rPr>
                <w:rFonts w:cs="Arial"/>
                <w:color w:val="000000"/>
              </w:rPr>
            </w:pPr>
            <w:r w:rsidRPr="00BB7626">
              <w:rPr>
                <w:rFonts w:cs="Arial"/>
                <w:color w:val="000000"/>
              </w:rPr>
              <w:t>CHCCOM005</w:t>
            </w:r>
          </w:p>
        </w:tc>
        <w:tc>
          <w:tcPr>
            <w:tcW w:w="8073" w:type="dxa"/>
            <w:tcBorders>
              <w:top w:val="nil"/>
              <w:left w:val="nil"/>
              <w:bottom w:val="nil"/>
              <w:right w:val="nil"/>
            </w:tcBorders>
            <w:shd w:val="clear" w:color="auto" w:fill="auto"/>
            <w:noWrap/>
            <w:vAlign w:val="bottom"/>
            <w:hideMark/>
          </w:tcPr>
          <w:p w14:paraId="53598E82" w14:textId="77777777" w:rsidR="00730D29" w:rsidRPr="00BB7626" w:rsidRDefault="00730D29" w:rsidP="0089509B">
            <w:pPr>
              <w:keepNext/>
              <w:rPr>
                <w:rFonts w:cs="Arial"/>
                <w:color w:val="000000"/>
              </w:rPr>
            </w:pPr>
            <w:r w:rsidRPr="00BB7626">
              <w:rPr>
                <w:rFonts w:cs="Arial"/>
                <w:color w:val="000000"/>
              </w:rPr>
              <w:t>Communicate and work in health or community services</w:t>
            </w:r>
          </w:p>
        </w:tc>
      </w:tr>
      <w:tr w:rsidR="00730D29" w:rsidRPr="00BB7626" w14:paraId="6D383B5F" w14:textId="77777777" w:rsidTr="00730D29">
        <w:trPr>
          <w:trHeight w:val="300"/>
        </w:trPr>
        <w:tc>
          <w:tcPr>
            <w:tcW w:w="1708" w:type="dxa"/>
            <w:tcBorders>
              <w:top w:val="nil"/>
              <w:left w:val="nil"/>
              <w:bottom w:val="nil"/>
              <w:right w:val="nil"/>
            </w:tcBorders>
            <w:shd w:val="clear" w:color="auto" w:fill="auto"/>
            <w:noWrap/>
            <w:vAlign w:val="bottom"/>
            <w:hideMark/>
          </w:tcPr>
          <w:p w14:paraId="455EA828" w14:textId="77777777" w:rsidR="00730D29" w:rsidRPr="00BB7626" w:rsidRDefault="00730D29" w:rsidP="0089509B">
            <w:pPr>
              <w:keepNext/>
              <w:rPr>
                <w:rFonts w:cs="Arial"/>
                <w:color w:val="000000"/>
              </w:rPr>
            </w:pPr>
            <w:r w:rsidRPr="00BB7626">
              <w:rPr>
                <w:rFonts w:cs="Arial"/>
                <w:color w:val="000000"/>
              </w:rPr>
              <w:t xml:space="preserve">FDFOP2061A </w:t>
            </w:r>
          </w:p>
        </w:tc>
        <w:tc>
          <w:tcPr>
            <w:tcW w:w="8073" w:type="dxa"/>
            <w:tcBorders>
              <w:top w:val="nil"/>
              <w:left w:val="nil"/>
              <w:bottom w:val="nil"/>
              <w:right w:val="nil"/>
            </w:tcBorders>
            <w:shd w:val="clear" w:color="auto" w:fill="auto"/>
            <w:noWrap/>
            <w:vAlign w:val="bottom"/>
            <w:hideMark/>
          </w:tcPr>
          <w:p w14:paraId="5B65D8BA" w14:textId="77777777" w:rsidR="00730D29" w:rsidRPr="00BB7626" w:rsidRDefault="00730D29" w:rsidP="0089509B">
            <w:pPr>
              <w:keepNext/>
              <w:rPr>
                <w:rFonts w:cs="Arial"/>
                <w:color w:val="000000"/>
              </w:rPr>
            </w:pPr>
            <w:r w:rsidRPr="00BB7626">
              <w:rPr>
                <w:rFonts w:cs="Arial"/>
                <w:color w:val="000000"/>
              </w:rPr>
              <w:t>Use numerical applications in the workplace</w:t>
            </w:r>
          </w:p>
        </w:tc>
      </w:tr>
      <w:tr w:rsidR="00730D29" w:rsidRPr="00BB7626" w14:paraId="3B13C57D" w14:textId="77777777" w:rsidTr="00730D29">
        <w:trPr>
          <w:trHeight w:val="300"/>
        </w:trPr>
        <w:tc>
          <w:tcPr>
            <w:tcW w:w="1708" w:type="dxa"/>
            <w:tcBorders>
              <w:top w:val="nil"/>
              <w:left w:val="nil"/>
              <w:bottom w:val="nil"/>
              <w:right w:val="nil"/>
            </w:tcBorders>
            <w:shd w:val="clear" w:color="auto" w:fill="auto"/>
            <w:noWrap/>
            <w:vAlign w:val="bottom"/>
            <w:hideMark/>
          </w:tcPr>
          <w:p w14:paraId="214AA99E" w14:textId="77777777" w:rsidR="00730D29" w:rsidRPr="00BB7626" w:rsidRDefault="00730D29" w:rsidP="0089509B">
            <w:pPr>
              <w:keepNext/>
              <w:rPr>
                <w:rFonts w:cs="Arial"/>
                <w:color w:val="000000"/>
              </w:rPr>
            </w:pPr>
            <w:r w:rsidRPr="00BB7626">
              <w:rPr>
                <w:rFonts w:cs="Arial"/>
                <w:color w:val="000000"/>
              </w:rPr>
              <w:t>FNSCUS401</w:t>
            </w:r>
          </w:p>
        </w:tc>
        <w:tc>
          <w:tcPr>
            <w:tcW w:w="8073" w:type="dxa"/>
            <w:tcBorders>
              <w:top w:val="nil"/>
              <w:left w:val="nil"/>
              <w:bottom w:val="nil"/>
              <w:right w:val="nil"/>
            </w:tcBorders>
            <w:shd w:val="clear" w:color="auto" w:fill="auto"/>
            <w:noWrap/>
            <w:vAlign w:val="bottom"/>
            <w:hideMark/>
          </w:tcPr>
          <w:p w14:paraId="4859E0D9" w14:textId="77777777" w:rsidR="00730D29" w:rsidRPr="00BB7626" w:rsidRDefault="00730D29" w:rsidP="0089509B">
            <w:pPr>
              <w:keepNext/>
              <w:rPr>
                <w:rFonts w:cs="Arial"/>
                <w:color w:val="000000"/>
              </w:rPr>
            </w:pPr>
            <w:r w:rsidRPr="00BB7626">
              <w:rPr>
                <w:rFonts w:cs="Arial"/>
                <w:color w:val="000000"/>
              </w:rPr>
              <w:t>Participate in negotiations</w:t>
            </w:r>
          </w:p>
        </w:tc>
      </w:tr>
      <w:tr w:rsidR="00730D29" w:rsidRPr="00BB7626" w14:paraId="4E6AD769" w14:textId="77777777" w:rsidTr="00730D29">
        <w:trPr>
          <w:trHeight w:val="300"/>
        </w:trPr>
        <w:tc>
          <w:tcPr>
            <w:tcW w:w="1708" w:type="dxa"/>
            <w:tcBorders>
              <w:top w:val="nil"/>
              <w:left w:val="nil"/>
              <w:bottom w:val="nil"/>
              <w:right w:val="nil"/>
            </w:tcBorders>
            <w:shd w:val="clear" w:color="auto" w:fill="auto"/>
            <w:noWrap/>
            <w:vAlign w:val="bottom"/>
            <w:hideMark/>
          </w:tcPr>
          <w:p w14:paraId="008C3264" w14:textId="77777777" w:rsidR="00730D29" w:rsidRPr="00BB7626" w:rsidRDefault="00730D29" w:rsidP="0089509B">
            <w:pPr>
              <w:keepNext/>
              <w:rPr>
                <w:rFonts w:cs="Arial"/>
                <w:color w:val="000000"/>
              </w:rPr>
            </w:pPr>
            <w:r w:rsidRPr="00BB7626">
              <w:rPr>
                <w:rFonts w:cs="Arial"/>
                <w:color w:val="000000"/>
              </w:rPr>
              <w:t xml:space="preserve">FNSFLT201 </w:t>
            </w:r>
          </w:p>
        </w:tc>
        <w:tc>
          <w:tcPr>
            <w:tcW w:w="8073" w:type="dxa"/>
            <w:tcBorders>
              <w:top w:val="nil"/>
              <w:left w:val="nil"/>
              <w:bottom w:val="nil"/>
              <w:right w:val="nil"/>
            </w:tcBorders>
            <w:shd w:val="clear" w:color="auto" w:fill="auto"/>
            <w:noWrap/>
            <w:vAlign w:val="bottom"/>
            <w:hideMark/>
          </w:tcPr>
          <w:p w14:paraId="1D75E1F9" w14:textId="77777777" w:rsidR="00730D29" w:rsidRPr="00BB7626" w:rsidRDefault="00730D29" w:rsidP="0089509B">
            <w:pPr>
              <w:keepNext/>
              <w:rPr>
                <w:rFonts w:cs="Arial"/>
                <w:color w:val="000000"/>
              </w:rPr>
            </w:pPr>
            <w:r w:rsidRPr="00BB7626">
              <w:rPr>
                <w:rFonts w:cs="Arial"/>
                <w:color w:val="000000"/>
              </w:rPr>
              <w:t>Develop and use a personal budget</w:t>
            </w:r>
          </w:p>
        </w:tc>
      </w:tr>
      <w:tr w:rsidR="00730D29" w:rsidRPr="00BB7626" w14:paraId="7A9FC360" w14:textId="77777777" w:rsidTr="00730D29">
        <w:trPr>
          <w:trHeight w:val="300"/>
        </w:trPr>
        <w:tc>
          <w:tcPr>
            <w:tcW w:w="1708" w:type="dxa"/>
            <w:tcBorders>
              <w:top w:val="nil"/>
              <w:left w:val="nil"/>
              <w:bottom w:val="nil"/>
              <w:right w:val="nil"/>
            </w:tcBorders>
            <w:shd w:val="clear" w:color="auto" w:fill="auto"/>
            <w:noWrap/>
            <w:vAlign w:val="bottom"/>
            <w:hideMark/>
          </w:tcPr>
          <w:p w14:paraId="73D6C732" w14:textId="77777777" w:rsidR="00730D29" w:rsidRPr="00BB7626" w:rsidRDefault="00730D29" w:rsidP="0089509B">
            <w:pPr>
              <w:keepNext/>
              <w:rPr>
                <w:rFonts w:cs="Arial"/>
                <w:color w:val="000000"/>
              </w:rPr>
            </w:pPr>
            <w:r w:rsidRPr="00BB7626">
              <w:rPr>
                <w:rFonts w:cs="Arial"/>
                <w:color w:val="000000"/>
              </w:rPr>
              <w:t xml:space="preserve">FNSFLT202 </w:t>
            </w:r>
          </w:p>
        </w:tc>
        <w:tc>
          <w:tcPr>
            <w:tcW w:w="8073" w:type="dxa"/>
            <w:tcBorders>
              <w:top w:val="nil"/>
              <w:left w:val="nil"/>
              <w:bottom w:val="nil"/>
              <w:right w:val="nil"/>
            </w:tcBorders>
            <w:shd w:val="clear" w:color="auto" w:fill="auto"/>
            <w:noWrap/>
            <w:vAlign w:val="bottom"/>
            <w:hideMark/>
          </w:tcPr>
          <w:p w14:paraId="11A4CED7" w14:textId="77777777" w:rsidR="00730D29" w:rsidRPr="00BB7626" w:rsidRDefault="00730D29" w:rsidP="0089509B">
            <w:pPr>
              <w:keepNext/>
              <w:rPr>
                <w:rFonts w:cs="Arial"/>
                <w:color w:val="000000"/>
              </w:rPr>
            </w:pPr>
            <w:r w:rsidRPr="00BB7626">
              <w:rPr>
                <w:rFonts w:cs="Arial"/>
                <w:color w:val="000000"/>
              </w:rPr>
              <w:t>Develop and use a savings plan</w:t>
            </w:r>
          </w:p>
        </w:tc>
      </w:tr>
      <w:tr w:rsidR="00730D29" w:rsidRPr="00BB7626" w14:paraId="6384B01E" w14:textId="77777777" w:rsidTr="00730D29">
        <w:trPr>
          <w:trHeight w:val="300"/>
        </w:trPr>
        <w:tc>
          <w:tcPr>
            <w:tcW w:w="1708" w:type="dxa"/>
            <w:tcBorders>
              <w:top w:val="nil"/>
              <w:left w:val="nil"/>
              <w:bottom w:val="nil"/>
              <w:right w:val="nil"/>
            </w:tcBorders>
            <w:shd w:val="clear" w:color="auto" w:fill="auto"/>
            <w:noWrap/>
            <w:vAlign w:val="bottom"/>
            <w:hideMark/>
          </w:tcPr>
          <w:p w14:paraId="5E173FB2" w14:textId="77777777" w:rsidR="00730D29" w:rsidRPr="00BB7626" w:rsidRDefault="00730D29" w:rsidP="0089509B">
            <w:pPr>
              <w:keepNext/>
              <w:rPr>
                <w:rFonts w:cs="Arial"/>
                <w:color w:val="000000"/>
              </w:rPr>
            </w:pPr>
            <w:r w:rsidRPr="00BB7626">
              <w:rPr>
                <w:rFonts w:cs="Arial"/>
                <w:color w:val="000000"/>
              </w:rPr>
              <w:t>HLTAAP001</w:t>
            </w:r>
          </w:p>
        </w:tc>
        <w:tc>
          <w:tcPr>
            <w:tcW w:w="8073" w:type="dxa"/>
            <w:tcBorders>
              <w:top w:val="nil"/>
              <w:left w:val="nil"/>
              <w:bottom w:val="nil"/>
              <w:right w:val="nil"/>
            </w:tcBorders>
            <w:shd w:val="clear" w:color="auto" w:fill="auto"/>
            <w:noWrap/>
            <w:vAlign w:val="bottom"/>
            <w:hideMark/>
          </w:tcPr>
          <w:p w14:paraId="3CF37963" w14:textId="77777777" w:rsidR="00730D29" w:rsidRPr="00BB7626" w:rsidRDefault="00730D29" w:rsidP="0089509B">
            <w:pPr>
              <w:keepNext/>
            </w:pPr>
            <w:r w:rsidRPr="00BB7626">
              <w:t>Recognise healthy body systems</w:t>
            </w:r>
          </w:p>
        </w:tc>
      </w:tr>
      <w:tr w:rsidR="00730D29" w:rsidRPr="00BB7626" w14:paraId="5852B23D" w14:textId="77777777" w:rsidTr="00730D29">
        <w:trPr>
          <w:trHeight w:val="300"/>
        </w:trPr>
        <w:tc>
          <w:tcPr>
            <w:tcW w:w="1708" w:type="dxa"/>
            <w:tcBorders>
              <w:top w:val="nil"/>
              <w:left w:val="nil"/>
              <w:bottom w:val="nil"/>
              <w:right w:val="nil"/>
            </w:tcBorders>
            <w:shd w:val="clear" w:color="auto" w:fill="auto"/>
            <w:noWrap/>
            <w:vAlign w:val="bottom"/>
            <w:hideMark/>
          </w:tcPr>
          <w:p w14:paraId="746550FA" w14:textId="77777777" w:rsidR="00730D29" w:rsidRPr="00BB7626" w:rsidRDefault="00730D29" w:rsidP="0089509B">
            <w:pPr>
              <w:keepNext/>
              <w:rPr>
                <w:rFonts w:cs="Arial"/>
                <w:color w:val="000000"/>
              </w:rPr>
            </w:pPr>
            <w:r w:rsidRPr="00BB7626">
              <w:rPr>
                <w:rFonts w:cs="Arial"/>
                <w:color w:val="000000"/>
              </w:rPr>
              <w:t>HLTAID002</w:t>
            </w:r>
          </w:p>
        </w:tc>
        <w:tc>
          <w:tcPr>
            <w:tcW w:w="8073" w:type="dxa"/>
            <w:tcBorders>
              <w:top w:val="nil"/>
              <w:left w:val="nil"/>
              <w:bottom w:val="nil"/>
              <w:right w:val="nil"/>
            </w:tcBorders>
            <w:shd w:val="clear" w:color="auto" w:fill="auto"/>
            <w:noWrap/>
            <w:vAlign w:val="bottom"/>
            <w:hideMark/>
          </w:tcPr>
          <w:p w14:paraId="6DE07E1B" w14:textId="77777777" w:rsidR="00730D29" w:rsidRPr="00BB7626" w:rsidRDefault="00730D29" w:rsidP="0089509B">
            <w:pPr>
              <w:keepNext/>
              <w:rPr>
                <w:rFonts w:cs="Arial"/>
                <w:color w:val="000000"/>
              </w:rPr>
            </w:pPr>
            <w:r w:rsidRPr="00BB7626">
              <w:rPr>
                <w:rFonts w:cs="Arial"/>
                <w:color w:val="000000"/>
              </w:rPr>
              <w:t>Provide basic emergency life support</w:t>
            </w:r>
          </w:p>
        </w:tc>
      </w:tr>
      <w:tr w:rsidR="00730D29" w:rsidRPr="00BB7626" w14:paraId="783841B9" w14:textId="77777777" w:rsidTr="00730D29">
        <w:trPr>
          <w:trHeight w:val="300"/>
        </w:trPr>
        <w:tc>
          <w:tcPr>
            <w:tcW w:w="1708" w:type="dxa"/>
            <w:tcBorders>
              <w:top w:val="nil"/>
              <w:left w:val="nil"/>
              <w:bottom w:val="nil"/>
              <w:right w:val="nil"/>
            </w:tcBorders>
            <w:shd w:val="clear" w:color="auto" w:fill="auto"/>
            <w:noWrap/>
            <w:vAlign w:val="bottom"/>
            <w:hideMark/>
          </w:tcPr>
          <w:p w14:paraId="778CC5AB" w14:textId="77777777" w:rsidR="00730D29" w:rsidRPr="00BB7626" w:rsidRDefault="00730D29" w:rsidP="0089509B">
            <w:pPr>
              <w:keepNext/>
              <w:rPr>
                <w:rFonts w:cs="Arial"/>
                <w:color w:val="000000"/>
              </w:rPr>
            </w:pPr>
            <w:r w:rsidRPr="00BB7626">
              <w:rPr>
                <w:rFonts w:cs="Arial"/>
                <w:color w:val="000000"/>
              </w:rPr>
              <w:t>HLTAID003</w:t>
            </w:r>
          </w:p>
        </w:tc>
        <w:tc>
          <w:tcPr>
            <w:tcW w:w="8073" w:type="dxa"/>
            <w:tcBorders>
              <w:top w:val="nil"/>
              <w:left w:val="nil"/>
              <w:bottom w:val="nil"/>
              <w:right w:val="nil"/>
            </w:tcBorders>
            <w:shd w:val="clear" w:color="auto" w:fill="auto"/>
            <w:noWrap/>
            <w:vAlign w:val="bottom"/>
            <w:hideMark/>
          </w:tcPr>
          <w:p w14:paraId="6E882675" w14:textId="77777777" w:rsidR="00730D29" w:rsidRPr="00BB7626" w:rsidRDefault="00730D29" w:rsidP="0089509B">
            <w:pPr>
              <w:keepNext/>
            </w:pPr>
            <w:r w:rsidRPr="00BB7626">
              <w:t>Provide first aid</w:t>
            </w:r>
          </w:p>
        </w:tc>
      </w:tr>
      <w:tr w:rsidR="00730D29" w:rsidRPr="00BB7626" w14:paraId="7904E61E" w14:textId="77777777" w:rsidTr="00730D29">
        <w:trPr>
          <w:trHeight w:val="300"/>
        </w:trPr>
        <w:tc>
          <w:tcPr>
            <w:tcW w:w="1708" w:type="dxa"/>
            <w:tcBorders>
              <w:top w:val="nil"/>
              <w:left w:val="nil"/>
              <w:bottom w:val="nil"/>
              <w:right w:val="nil"/>
            </w:tcBorders>
            <w:shd w:val="clear" w:color="auto" w:fill="auto"/>
            <w:noWrap/>
            <w:vAlign w:val="bottom"/>
            <w:hideMark/>
          </w:tcPr>
          <w:p w14:paraId="213E53B7" w14:textId="77777777" w:rsidR="00730D29" w:rsidRPr="00BB7626" w:rsidRDefault="00730D29" w:rsidP="0089509B">
            <w:pPr>
              <w:keepNext/>
              <w:rPr>
                <w:rFonts w:cs="Arial"/>
                <w:color w:val="000000"/>
              </w:rPr>
            </w:pPr>
            <w:r w:rsidRPr="00BB7626">
              <w:rPr>
                <w:rFonts w:cs="Arial"/>
                <w:color w:val="000000"/>
              </w:rPr>
              <w:t xml:space="preserve">ICTICT103 </w:t>
            </w:r>
          </w:p>
        </w:tc>
        <w:tc>
          <w:tcPr>
            <w:tcW w:w="8073" w:type="dxa"/>
            <w:tcBorders>
              <w:top w:val="nil"/>
              <w:left w:val="nil"/>
              <w:bottom w:val="nil"/>
              <w:right w:val="nil"/>
            </w:tcBorders>
            <w:shd w:val="clear" w:color="auto" w:fill="auto"/>
            <w:noWrap/>
            <w:vAlign w:val="bottom"/>
            <w:hideMark/>
          </w:tcPr>
          <w:p w14:paraId="6F1E508B" w14:textId="77777777" w:rsidR="00730D29" w:rsidRPr="00BB7626" w:rsidRDefault="00730D29" w:rsidP="0089509B">
            <w:pPr>
              <w:keepNext/>
              <w:rPr>
                <w:rFonts w:cs="Arial"/>
                <w:color w:val="000000"/>
              </w:rPr>
            </w:pPr>
            <w:r w:rsidRPr="00BB7626">
              <w:rPr>
                <w:rFonts w:cs="Arial"/>
                <w:color w:val="000000"/>
              </w:rPr>
              <w:t xml:space="preserve"> Use, communicate and search securely on the internet</w:t>
            </w:r>
          </w:p>
        </w:tc>
      </w:tr>
      <w:tr w:rsidR="00730D29" w:rsidRPr="00BB7626" w14:paraId="04B4329B" w14:textId="77777777" w:rsidTr="00730D29">
        <w:trPr>
          <w:trHeight w:val="300"/>
        </w:trPr>
        <w:tc>
          <w:tcPr>
            <w:tcW w:w="1708" w:type="dxa"/>
            <w:tcBorders>
              <w:top w:val="nil"/>
              <w:left w:val="nil"/>
              <w:bottom w:val="nil"/>
              <w:right w:val="nil"/>
            </w:tcBorders>
            <w:shd w:val="clear" w:color="auto" w:fill="auto"/>
            <w:noWrap/>
            <w:vAlign w:val="bottom"/>
            <w:hideMark/>
          </w:tcPr>
          <w:p w14:paraId="4BFD1664" w14:textId="77777777" w:rsidR="00730D29" w:rsidRPr="00BB7626" w:rsidRDefault="00730D29" w:rsidP="0089509B">
            <w:pPr>
              <w:keepNext/>
              <w:rPr>
                <w:rFonts w:cs="Arial"/>
                <w:color w:val="000000"/>
              </w:rPr>
            </w:pPr>
            <w:r w:rsidRPr="00BB7626">
              <w:rPr>
                <w:rFonts w:cs="Arial"/>
                <w:color w:val="000000"/>
              </w:rPr>
              <w:t xml:space="preserve">ICTICT106 </w:t>
            </w:r>
          </w:p>
        </w:tc>
        <w:tc>
          <w:tcPr>
            <w:tcW w:w="8073" w:type="dxa"/>
            <w:tcBorders>
              <w:top w:val="nil"/>
              <w:left w:val="nil"/>
              <w:bottom w:val="nil"/>
              <w:right w:val="nil"/>
            </w:tcBorders>
            <w:shd w:val="clear" w:color="auto" w:fill="auto"/>
            <w:noWrap/>
            <w:vAlign w:val="bottom"/>
            <w:hideMark/>
          </w:tcPr>
          <w:p w14:paraId="4750E028" w14:textId="77777777" w:rsidR="00730D29" w:rsidRPr="00BB7626" w:rsidRDefault="00730D29" w:rsidP="0089509B">
            <w:pPr>
              <w:keepNext/>
              <w:rPr>
                <w:rFonts w:ascii="Calibri" w:hAnsi="Calibri"/>
                <w:color w:val="000000"/>
              </w:rPr>
            </w:pPr>
            <w:r w:rsidRPr="00BB7626">
              <w:rPr>
                <w:rFonts w:ascii="Calibri" w:hAnsi="Calibri"/>
                <w:color w:val="000000"/>
              </w:rPr>
              <w:t>Operate presentation packages</w:t>
            </w:r>
          </w:p>
        </w:tc>
      </w:tr>
      <w:tr w:rsidR="00730D29" w:rsidRPr="00BB7626" w14:paraId="26156DD8" w14:textId="77777777" w:rsidTr="00730D29">
        <w:trPr>
          <w:trHeight w:val="300"/>
        </w:trPr>
        <w:tc>
          <w:tcPr>
            <w:tcW w:w="1708" w:type="dxa"/>
            <w:tcBorders>
              <w:top w:val="nil"/>
              <w:left w:val="nil"/>
              <w:bottom w:val="nil"/>
              <w:right w:val="nil"/>
            </w:tcBorders>
            <w:shd w:val="clear" w:color="auto" w:fill="auto"/>
            <w:noWrap/>
            <w:vAlign w:val="bottom"/>
            <w:hideMark/>
          </w:tcPr>
          <w:p w14:paraId="10061025" w14:textId="77777777" w:rsidR="00730D29" w:rsidRPr="00BB7626" w:rsidRDefault="00730D29" w:rsidP="0089509B">
            <w:pPr>
              <w:keepNext/>
              <w:rPr>
                <w:rFonts w:cs="Arial"/>
                <w:color w:val="000000"/>
              </w:rPr>
            </w:pPr>
            <w:r w:rsidRPr="00BB7626">
              <w:rPr>
                <w:rFonts w:cs="Arial"/>
                <w:color w:val="000000"/>
              </w:rPr>
              <w:t xml:space="preserve">PUATEA001B </w:t>
            </w:r>
          </w:p>
        </w:tc>
        <w:tc>
          <w:tcPr>
            <w:tcW w:w="8073" w:type="dxa"/>
            <w:tcBorders>
              <w:top w:val="nil"/>
              <w:left w:val="nil"/>
              <w:bottom w:val="nil"/>
              <w:right w:val="nil"/>
            </w:tcBorders>
            <w:shd w:val="clear" w:color="auto" w:fill="auto"/>
            <w:noWrap/>
            <w:vAlign w:val="bottom"/>
            <w:hideMark/>
          </w:tcPr>
          <w:p w14:paraId="53A618E2" w14:textId="77777777" w:rsidR="00730D29" w:rsidRPr="00BB7626" w:rsidRDefault="00730D29" w:rsidP="0089509B">
            <w:pPr>
              <w:keepNext/>
            </w:pPr>
            <w:r w:rsidRPr="00BB7626">
              <w:t>Work in a team</w:t>
            </w:r>
          </w:p>
        </w:tc>
      </w:tr>
      <w:tr w:rsidR="00730D29" w:rsidRPr="00BB7626" w14:paraId="0756EDA2" w14:textId="77777777" w:rsidTr="00730D29">
        <w:trPr>
          <w:trHeight w:val="300"/>
        </w:trPr>
        <w:tc>
          <w:tcPr>
            <w:tcW w:w="1708" w:type="dxa"/>
            <w:tcBorders>
              <w:top w:val="nil"/>
              <w:left w:val="nil"/>
              <w:bottom w:val="nil"/>
              <w:right w:val="nil"/>
            </w:tcBorders>
            <w:shd w:val="clear" w:color="auto" w:fill="auto"/>
            <w:noWrap/>
            <w:vAlign w:val="bottom"/>
            <w:hideMark/>
          </w:tcPr>
          <w:p w14:paraId="1F23C5D9" w14:textId="77777777" w:rsidR="00730D29" w:rsidRPr="00BB7626" w:rsidRDefault="00730D29" w:rsidP="0089509B">
            <w:pPr>
              <w:keepNext/>
              <w:rPr>
                <w:rFonts w:cs="Arial"/>
                <w:color w:val="000000"/>
              </w:rPr>
            </w:pPr>
            <w:r w:rsidRPr="00BB7626">
              <w:rPr>
                <w:rFonts w:cs="Arial"/>
                <w:color w:val="000000"/>
              </w:rPr>
              <w:t xml:space="preserve">SISSCOP205A </w:t>
            </w:r>
          </w:p>
        </w:tc>
        <w:tc>
          <w:tcPr>
            <w:tcW w:w="8073" w:type="dxa"/>
            <w:tcBorders>
              <w:top w:val="nil"/>
              <w:left w:val="nil"/>
              <w:bottom w:val="nil"/>
              <w:right w:val="nil"/>
            </w:tcBorders>
            <w:shd w:val="clear" w:color="auto" w:fill="auto"/>
            <w:noWrap/>
            <w:vAlign w:val="bottom"/>
            <w:hideMark/>
          </w:tcPr>
          <w:p w14:paraId="3A69C929" w14:textId="77777777" w:rsidR="00730D29" w:rsidRPr="00BB7626" w:rsidRDefault="00730D29" w:rsidP="0089509B">
            <w:pPr>
              <w:keepNext/>
              <w:rPr>
                <w:rFonts w:cs="Arial"/>
                <w:color w:val="000000"/>
              </w:rPr>
            </w:pPr>
            <w:r w:rsidRPr="00BB7626">
              <w:rPr>
                <w:rFonts w:cs="Arial"/>
                <w:color w:val="000000"/>
              </w:rPr>
              <w:t>Develop a personal financial plan</w:t>
            </w:r>
          </w:p>
        </w:tc>
      </w:tr>
      <w:tr w:rsidR="00730D29" w:rsidRPr="00BB7626" w14:paraId="0CCEC276" w14:textId="77777777" w:rsidTr="00730D29">
        <w:trPr>
          <w:trHeight w:val="300"/>
        </w:trPr>
        <w:tc>
          <w:tcPr>
            <w:tcW w:w="1708" w:type="dxa"/>
            <w:tcBorders>
              <w:top w:val="nil"/>
              <w:left w:val="nil"/>
              <w:bottom w:val="nil"/>
              <w:right w:val="nil"/>
            </w:tcBorders>
            <w:shd w:val="clear" w:color="auto" w:fill="auto"/>
            <w:noWrap/>
            <w:vAlign w:val="bottom"/>
            <w:hideMark/>
          </w:tcPr>
          <w:p w14:paraId="2CE71B1F" w14:textId="77777777" w:rsidR="00730D29" w:rsidRPr="00BB7626" w:rsidRDefault="00730D29" w:rsidP="0089509B">
            <w:pPr>
              <w:keepNext/>
              <w:rPr>
                <w:rFonts w:cs="Arial"/>
                <w:color w:val="000000"/>
              </w:rPr>
            </w:pPr>
            <w:r w:rsidRPr="00BB7626">
              <w:rPr>
                <w:rFonts w:cs="Arial"/>
                <w:color w:val="000000"/>
              </w:rPr>
              <w:t>SISSCOP307A</w:t>
            </w:r>
          </w:p>
        </w:tc>
        <w:tc>
          <w:tcPr>
            <w:tcW w:w="8073" w:type="dxa"/>
            <w:tcBorders>
              <w:top w:val="nil"/>
              <w:left w:val="nil"/>
              <w:bottom w:val="nil"/>
              <w:right w:val="nil"/>
            </w:tcBorders>
            <w:shd w:val="clear" w:color="auto" w:fill="auto"/>
            <w:noWrap/>
            <w:vAlign w:val="bottom"/>
            <w:hideMark/>
          </w:tcPr>
          <w:p w14:paraId="390841BD" w14:textId="77777777" w:rsidR="00730D29" w:rsidRPr="00BB7626" w:rsidRDefault="00730D29" w:rsidP="0089509B">
            <w:pPr>
              <w:keepNext/>
              <w:rPr>
                <w:rFonts w:cs="Arial"/>
                <w:color w:val="000000"/>
              </w:rPr>
            </w:pPr>
            <w:r w:rsidRPr="00BB7626">
              <w:rPr>
                <w:rFonts w:cs="Arial"/>
                <w:color w:val="000000"/>
              </w:rPr>
              <w:t>Manage personal finances</w:t>
            </w:r>
          </w:p>
        </w:tc>
      </w:tr>
    </w:tbl>
    <w:p w14:paraId="443121C7" w14:textId="77777777" w:rsidR="00BB7626" w:rsidRDefault="00BB7626" w:rsidP="0089509B">
      <w:pPr>
        <w:keepNext/>
        <w:spacing w:before="0" w:after="0"/>
      </w:pPr>
    </w:p>
    <w:p w14:paraId="5B3C5C73" w14:textId="77777777" w:rsidR="00CF2AFB" w:rsidRDefault="00CF2AFB" w:rsidP="0089509B">
      <w:pPr>
        <w:keepNext/>
        <w:sectPr w:rsidR="00CF2AFB" w:rsidSect="00BB7626">
          <w:headerReference w:type="even" r:id="rId52"/>
          <w:headerReference w:type="default" r:id="rId53"/>
          <w:footerReference w:type="default" r:id="rId54"/>
          <w:headerReference w:type="first" r:id="rId55"/>
          <w:footerReference w:type="first" r:id="rId56"/>
          <w:pgSz w:w="11907" w:h="16840" w:code="9"/>
          <w:pgMar w:top="993" w:right="1134" w:bottom="2127" w:left="1134" w:header="709" w:footer="709" w:gutter="0"/>
          <w:cols w:space="708"/>
          <w:titlePg/>
          <w:docGrid w:linePitch="360"/>
        </w:sectPr>
      </w:pPr>
    </w:p>
    <w:tbl>
      <w:tblPr>
        <w:tblW w:w="9747" w:type="dxa"/>
        <w:tblLook w:val="04A0" w:firstRow="1" w:lastRow="0" w:firstColumn="1" w:lastColumn="0" w:noHBand="0" w:noVBand="1"/>
      </w:tblPr>
      <w:tblGrid>
        <w:gridCol w:w="2855"/>
        <w:gridCol w:w="828"/>
        <w:gridCol w:w="6064"/>
      </w:tblGrid>
      <w:tr w:rsidR="00EA796B" w:rsidRPr="00CD6B21" w14:paraId="6051DE39" w14:textId="77777777" w:rsidTr="00D4658F">
        <w:tc>
          <w:tcPr>
            <w:tcW w:w="2855" w:type="dxa"/>
          </w:tcPr>
          <w:p w14:paraId="35B3A0F0" w14:textId="77777777" w:rsidR="00EA796B" w:rsidRPr="00CD6B21" w:rsidRDefault="00EA796B" w:rsidP="0089509B">
            <w:pPr>
              <w:pStyle w:val="temp"/>
            </w:pPr>
            <w:r w:rsidRPr="00CD6B21">
              <w:lastRenderedPageBreak/>
              <w:t>Unit Code</w:t>
            </w:r>
          </w:p>
        </w:tc>
        <w:tc>
          <w:tcPr>
            <w:tcW w:w="6892" w:type="dxa"/>
            <w:gridSpan w:val="2"/>
          </w:tcPr>
          <w:p w14:paraId="4731E603" w14:textId="123D78F3" w:rsidR="00EA796B" w:rsidRPr="008D48CD" w:rsidRDefault="00CC49A8" w:rsidP="0089509B">
            <w:pPr>
              <w:pStyle w:val="code"/>
            </w:pPr>
            <w:bookmarkStart w:id="46" w:name="_Toc514234264"/>
            <w:r w:rsidRPr="00CC49A8">
              <w:t>VU22342</w:t>
            </w:r>
            <w:bookmarkEnd w:id="46"/>
          </w:p>
        </w:tc>
      </w:tr>
      <w:tr w:rsidR="00EA796B" w:rsidRPr="00CD6B21" w14:paraId="56183B2B" w14:textId="77777777" w:rsidTr="00D4658F">
        <w:tc>
          <w:tcPr>
            <w:tcW w:w="2855" w:type="dxa"/>
          </w:tcPr>
          <w:p w14:paraId="3FC72871" w14:textId="77777777" w:rsidR="00EA796B" w:rsidRPr="00CD6B21" w:rsidRDefault="00EA796B" w:rsidP="0089509B">
            <w:pPr>
              <w:pStyle w:val="temp"/>
            </w:pPr>
            <w:r w:rsidRPr="00CD6B21">
              <w:t>Unit Title</w:t>
            </w:r>
          </w:p>
        </w:tc>
        <w:tc>
          <w:tcPr>
            <w:tcW w:w="6892" w:type="dxa"/>
            <w:gridSpan w:val="2"/>
          </w:tcPr>
          <w:p w14:paraId="56675AEE" w14:textId="77777777" w:rsidR="00EA796B" w:rsidRPr="008D48CD" w:rsidRDefault="00EA796B" w:rsidP="0089509B">
            <w:pPr>
              <w:pStyle w:val="code"/>
            </w:pPr>
            <w:bookmarkStart w:id="47" w:name="_Toc507058554"/>
            <w:bookmarkStart w:id="48" w:name="_Toc514234265"/>
            <w:r w:rsidRPr="008D48CD">
              <w:t>Identify learning objectives</w:t>
            </w:r>
            <w:bookmarkEnd w:id="47"/>
            <w:bookmarkEnd w:id="48"/>
          </w:p>
        </w:tc>
      </w:tr>
      <w:tr w:rsidR="00EA796B" w:rsidRPr="00CD6B21" w14:paraId="7EEE0D49" w14:textId="77777777" w:rsidTr="00D4658F">
        <w:tc>
          <w:tcPr>
            <w:tcW w:w="2855" w:type="dxa"/>
          </w:tcPr>
          <w:p w14:paraId="7AA2D13C" w14:textId="77777777" w:rsidR="00EA796B" w:rsidRPr="00CD6B21" w:rsidRDefault="00EA796B" w:rsidP="0089509B">
            <w:pPr>
              <w:pStyle w:val="Heading21"/>
            </w:pPr>
            <w:r w:rsidRPr="00CD6B21">
              <w:t>Unit Descriptor</w:t>
            </w:r>
          </w:p>
        </w:tc>
        <w:tc>
          <w:tcPr>
            <w:tcW w:w="6892" w:type="dxa"/>
            <w:gridSpan w:val="2"/>
          </w:tcPr>
          <w:p w14:paraId="5341EB39" w14:textId="77777777" w:rsidR="00EA796B" w:rsidRDefault="00EA796B" w:rsidP="0089509B">
            <w:pPr>
              <w:pStyle w:val="unittext"/>
            </w:pPr>
            <w:r w:rsidRPr="00CD6B21">
              <w:t>This unit describes the skills and knowledge to identify</w:t>
            </w:r>
            <w:r>
              <w:t xml:space="preserve"> personal short term learning objectives with support from an appropriate person who can provide advice and prompting. </w:t>
            </w:r>
          </w:p>
          <w:p w14:paraId="22E9D070" w14:textId="77777777" w:rsidR="00EA796B" w:rsidRPr="00CD6B21" w:rsidRDefault="00EA796B" w:rsidP="0089509B">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Learning </w:t>
            </w:r>
            <w:r w:rsidRPr="00F821A0">
              <w:t xml:space="preserve">at </w:t>
            </w:r>
            <w:r>
              <w:t>Level 1</w:t>
            </w:r>
            <w:r w:rsidRPr="006B71B5">
              <w:t>: 1.01, 1.02</w:t>
            </w:r>
          </w:p>
        </w:tc>
      </w:tr>
      <w:tr w:rsidR="00EA796B" w:rsidRPr="00CD6B21" w14:paraId="7A6DDB54" w14:textId="77777777" w:rsidTr="00D4658F">
        <w:tc>
          <w:tcPr>
            <w:tcW w:w="2855" w:type="dxa"/>
          </w:tcPr>
          <w:p w14:paraId="0D8096FE" w14:textId="77777777" w:rsidR="00EA796B" w:rsidRPr="00CD6B21" w:rsidRDefault="00EA796B" w:rsidP="0089509B">
            <w:pPr>
              <w:pStyle w:val="Heading21"/>
            </w:pPr>
            <w:r w:rsidRPr="00CD6B21">
              <w:t>Employability Skills</w:t>
            </w:r>
          </w:p>
        </w:tc>
        <w:tc>
          <w:tcPr>
            <w:tcW w:w="6892" w:type="dxa"/>
            <w:gridSpan w:val="2"/>
          </w:tcPr>
          <w:p w14:paraId="192D504A" w14:textId="77777777" w:rsidR="00EA796B" w:rsidRPr="00CD6B21" w:rsidRDefault="00EA796B" w:rsidP="0089509B">
            <w:pPr>
              <w:pStyle w:val="unittext"/>
            </w:pPr>
            <w:r w:rsidRPr="00CD6B21">
              <w:t>This unit contains employability skills.</w:t>
            </w:r>
          </w:p>
        </w:tc>
      </w:tr>
      <w:tr w:rsidR="00EA796B" w:rsidRPr="00CD6B21" w14:paraId="01A151E8" w14:textId="77777777" w:rsidTr="00D4658F">
        <w:tc>
          <w:tcPr>
            <w:tcW w:w="2855" w:type="dxa"/>
          </w:tcPr>
          <w:p w14:paraId="63842B69" w14:textId="77777777" w:rsidR="00EA796B" w:rsidRPr="00CD6B21" w:rsidRDefault="00EA796B" w:rsidP="0089509B">
            <w:pPr>
              <w:pStyle w:val="Heading21"/>
            </w:pPr>
            <w:r w:rsidRPr="00CD6B21">
              <w:t>Application of the Unit</w:t>
            </w:r>
          </w:p>
        </w:tc>
        <w:tc>
          <w:tcPr>
            <w:tcW w:w="6892" w:type="dxa"/>
            <w:gridSpan w:val="2"/>
          </w:tcPr>
          <w:p w14:paraId="60824BC3" w14:textId="77777777" w:rsidR="00EA796B" w:rsidRPr="00CD6B21" w:rsidRDefault="00EA796B" w:rsidP="0089509B">
            <w:pPr>
              <w:pStyle w:val="unittext"/>
            </w:pPr>
            <w:r w:rsidRPr="00CD6B21">
              <w:t xml:space="preserve">This unit applies to learners with personal, learning, employment and community participation </w:t>
            </w:r>
            <w:r>
              <w:t>intentions</w:t>
            </w:r>
            <w:r w:rsidRPr="00CD6B21">
              <w:t xml:space="preserve"> who require support to </w:t>
            </w:r>
            <w:r>
              <w:t xml:space="preserve">identify </w:t>
            </w:r>
            <w:r w:rsidRPr="00CD6B21">
              <w:t xml:space="preserve">short term learning </w:t>
            </w:r>
            <w:r>
              <w:t>objectives</w:t>
            </w:r>
            <w:r w:rsidRPr="00CD6B21">
              <w:t>.</w:t>
            </w:r>
          </w:p>
        </w:tc>
      </w:tr>
      <w:tr w:rsidR="00EA796B" w:rsidRPr="00CD6B21" w14:paraId="026111F7" w14:textId="77777777" w:rsidTr="00D4658F">
        <w:tc>
          <w:tcPr>
            <w:tcW w:w="2855" w:type="dxa"/>
          </w:tcPr>
          <w:p w14:paraId="24CFF17F" w14:textId="77777777" w:rsidR="00EA796B" w:rsidRPr="00CD6B21" w:rsidRDefault="00EA796B" w:rsidP="0089509B">
            <w:pPr>
              <w:pStyle w:val="Heading21"/>
            </w:pPr>
            <w:r w:rsidRPr="00CD6B21">
              <w:t>Element</w:t>
            </w:r>
          </w:p>
          <w:p w14:paraId="5870622A" w14:textId="77777777" w:rsidR="00EA796B" w:rsidRPr="00CD6B21" w:rsidRDefault="00EA796B" w:rsidP="0089509B">
            <w:pPr>
              <w:pStyle w:val="text"/>
            </w:pPr>
            <w:r w:rsidRPr="00CD6B21">
              <w:t>Elements describe the essential outcomes of a unit of competency. Elements describe actions or outcomes that are demonstrable and assessable.</w:t>
            </w:r>
          </w:p>
        </w:tc>
        <w:tc>
          <w:tcPr>
            <w:tcW w:w="6892" w:type="dxa"/>
            <w:gridSpan w:val="2"/>
          </w:tcPr>
          <w:p w14:paraId="6A72C01B" w14:textId="77777777" w:rsidR="00EA796B" w:rsidRPr="00CD6B21" w:rsidRDefault="00EA796B" w:rsidP="0089509B">
            <w:pPr>
              <w:pStyle w:val="Heading21"/>
            </w:pPr>
            <w:r w:rsidRPr="00CD6B21">
              <w:t>Performance Criteria</w:t>
            </w:r>
          </w:p>
          <w:p w14:paraId="4F40C20B" w14:textId="29A7E193" w:rsidR="00EA796B" w:rsidRPr="00CD6B21" w:rsidRDefault="00EA796B" w:rsidP="0089509B">
            <w:pPr>
              <w:pStyle w:val="text"/>
            </w:pPr>
            <w:r w:rsidRPr="00CD6B21">
              <w:t>Performance criteria describe the required performance needed to demonstrate achievement of the element – they identify the standard for the element.</w:t>
            </w:r>
            <w:r w:rsidR="00FA7CF7">
              <w:t xml:space="preserve"> </w:t>
            </w:r>
            <w:r w:rsidRPr="00CD6B21">
              <w:t>Where bold/italicised text is used, further information or explanation is detailed in the required skills and knowledge and/or the range statement. Assessment of performance is to be consistent with the evidence guide.</w:t>
            </w:r>
          </w:p>
        </w:tc>
      </w:tr>
      <w:tr w:rsidR="00EA796B" w:rsidRPr="00CD6B21" w14:paraId="3EA04513" w14:textId="77777777" w:rsidTr="00D4658F">
        <w:tc>
          <w:tcPr>
            <w:tcW w:w="2855" w:type="dxa"/>
          </w:tcPr>
          <w:p w14:paraId="60FAEEC5" w14:textId="77777777" w:rsidR="00EA796B" w:rsidRPr="00CD6B21" w:rsidRDefault="00EA796B" w:rsidP="0089509B">
            <w:pPr>
              <w:pStyle w:val="spacer"/>
              <w:rPr>
                <w:rFonts w:cs="Arial"/>
              </w:rPr>
            </w:pPr>
          </w:p>
        </w:tc>
        <w:tc>
          <w:tcPr>
            <w:tcW w:w="6892" w:type="dxa"/>
            <w:gridSpan w:val="2"/>
          </w:tcPr>
          <w:p w14:paraId="15A6E4B2" w14:textId="77777777" w:rsidR="00EA796B" w:rsidRPr="00CD6B21" w:rsidRDefault="00EA796B" w:rsidP="0089509B">
            <w:pPr>
              <w:pStyle w:val="spacer"/>
              <w:rPr>
                <w:rFonts w:cs="Arial"/>
              </w:rPr>
            </w:pPr>
          </w:p>
        </w:tc>
      </w:tr>
      <w:tr w:rsidR="00EA796B" w:rsidRPr="00CD6B21" w14:paraId="06977D7C" w14:textId="77777777" w:rsidTr="00D4658F">
        <w:tc>
          <w:tcPr>
            <w:tcW w:w="2855" w:type="dxa"/>
            <w:vMerge w:val="restart"/>
          </w:tcPr>
          <w:p w14:paraId="2586BD86" w14:textId="77777777" w:rsidR="00EA796B" w:rsidRPr="00CD6B21" w:rsidRDefault="00EA796B" w:rsidP="0089509B">
            <w:pPr>
              <w:pStyle w:val="element"/>
              <w:keepNext/>
              <w:rPr>
                <w:rFonts w:cs="Arial"/>
              </w:rPr>
            </w:pPr>
            <w:r w:rsidRPr="00CD6B21">
              <w:rPr>
                <w:rFonts w:cs="Arial"/>
              </w:rPr>
              <w:t>1</w:t>
            </w:r>
            <w:r w:rsidRPr="00CD6B21">
              <w:rPr>
                <w:rFonts w:cs="Arial"/>
              </w:rPr>
              <w:tab/>
            </w:r>
            <w:r>
              <w:rPr>
                <w:rFonts w:cs="Arial"/>
              </w:rPr>
              <w:t>Review own previous learning</w:t>
            </w:r>
          </w:p>
        </w:tc>
        <w:tc>
          <w:tcPr>
            <w:tcW w:w="828" w:type="dxa"/>
          </w:tcPr>
          <w:p w14:paraId="3D218C6E" w14:textId="77777777" w:rsidR="00EA796B" w:rsidRPr="00CD6B21" w:rsidRDefault="00EA796B" w:rsidP="0089509B">
            <w:pPr>
              <w:pStyle w:val="PC"/>
              <w:keepNext/>
              <w:rPr>
                <w:rFonts w:cs="Arial"/>
              </w:rPr>
            </w:pPr>
            <w:r w:rsidRPr="00CD6B21">
              <w:rPr>
                <w:rFonts w:cs="Arial"/>
              </w:rPr>
              <w:t>1.1</w:t>
            </w:r>
          </w:p>
        </w:tc>
        <w:tc>
          <w:tcPr>
            <w:tcW w:w="6064" w:type="dxa"/>
          </w:tcPr>
          <w:p w14:paraId="4B152E21" w14:textId="77777777" w:rsidR="00EA796B" w:rsidRPr="00CD6B21" w:rsidRDefault="00EA796B" w:rsidP="0089509B">
            <w:pPr>
              <w:pStyle w:val="PC"/>
              <w:keepNext/>
              <w:rPr>
                <w:rFonts w:cs="Arial"/>
              </w:rPr>
            </w:pPr>
            <w:r>
              <w:rPr>
                <w:rFonts w:cs="Arial"/>
              </w:rPr>
              <w:t xml:space="preserve">Identify own </w:t>
            </w:r>
            <w:r w:rsidRPr="00FA63CF">
              <w:rPr>
                <w:rFonts w:cs="Arial"/>
                <w:b/>
                <w:i/>
              </w:rPr>
              <w:t>learning strengths and weaknesses</w:t>
            </w:r>
            <w:r>
              <w:rPr>
                <w:rFonts w:cs="Arial"/>
              </w:rPr>
              <w:t xml:space="preserve"> </w:t>
            </w:r>
          </w:p>
        </w:tc>
      </w:tr>
      <w:tr w:rsidR="00EA796B" w:rsidRPr="00CD6B21" w14:paraId="7B53AD3E" w14:textId="77777777" w:rsidTr="00D4658F">
        <w:tc>
          <w:tcPr>
            <w:tcW w:w="2855" w:type="dxa"/>
            <w:vMerge/>
          </w:tcPr>
          <w:p w14:paraId="7CB5BB2F" w14:textId="77777777" w:rsidR="00EA796B" w:rsidRPr="00CD6B21" w:rsidRDefault="00EA796B" w:rsidP="0089509B">
            <w:pPr>
              <w:pStyle w:val="element"/>
              <w:keepNext/>
              <w:rPr>
                <w:rFonts w:cs="Arial"/>
              </w:rPr>
            </w:pPr>
          </w:p>
        </w:tc>
        <w:tc>
          <w:tcPr>
            <w:tcW w:w="828" w:type="dxa"/>
          </w:tcPr>
          <w:p w14:paraId="62DB02AB" w14:textId="77777777" w:rsidR="00EA796B" w:rsidRPr="00CD6B21" w:rsidRDefault="00EA796B" w:rsidP="0089509B">
            <w:pPr>
              <w:pStyle w:val="PC"/>
              <w:keepNext/>
              <w:rPr>
                <w:rFonts w:cs="Arial"/>
              </w:rPr>
            </w:pPr>
            <w:r>
              <w:rPr>
                <w:rFonts w:cs="Arial"/>
              </w:rPr>
              <w:t>1.2</w:t>
            </w:r>
          </w:p>
        </w:tc>
        <w:tc>
          <w:tcPr>
            <w:tcW w:w="6064" w:type="dxa"/>
          </w:tcPr>
          <w:p w14:paraId="0702390F" w14:textId="77777777" w:rsidR="00EA796B" w:rsidRPr="00CD6B21" w:rsidRDefault="00EA796B" w:rsidP="0089509B">
            <w:pPr>
              <w:pStyle w:val="PC"/>
              <w:keepNext/>
              <w:rPr>
                <w:rFonts w:cs="Arial"/>
              </w:rPr>
            </w:pPr>
            <w:r w:rsidRPr="00CD6B21">
              <w:rPr>
                <w:rFonts w:cs="Arial"/>
              </w:rPr>
              <w:t xml:space="preserve">Discuss </w:t>
            </w:r>
            <w:r w:rsidRPr="009453B5">
              <w:rPr>
                <w:rFonts w:cs="Arial"/>
                <w:b/>
                <w:i/>
              </w:rPr>
              <w:t>previous learning experiences</w:t>
            </w:r>
            <w:r>
              <w:rPr>
                <w:rFonts w:cs="Arial"/>
              </w:rPr>
              <w:t xml:space="preserve"> </w:t>
            </w:r>
            <w:r w:rsidRPr="00CD6B21">
              <w:rPr>
                <w:rFonts w:cs="Arial"/>
              </w:rPr>
              <w:t xml:space="preserve">with </w:t>
            </w:r>
            <w:r w:rsidRPr="00CD6B21">
              <w:rPr>
                <w:rStyle w:val="Emphasis"/>
                <w:rFonts w:cs="Arial"/>
                <w:b/>
              </w:rPr>
              <w:t>appropriate support person</w:t>
            </w:r>
            <w:r>
              <w:rPr>
                <w:rStyle w:val="Emphasis"/>
                <w:rFonts w:cs="Arial"/>
                <w:b/>
              </w:rPr>
              <w:t>/</w:t>
            </w:r>
            <w:r w:rsidRPr="00CD6B21">
              <w:rPr>
                <w:rStyle w:val="Emphasis"/>
                <w:rFonts w:cs="Arial"/>
                <w:b/>
              </w:rPr>
              <w:t>s</w:t>
            </w:r>
          </w:p>
        </w:tc>
      </w:tr>
      <w:tr w:rsidR="00EA796B" w:rsidRPr="00CD6B21" w14:paraId="6932E746" w14:textId="77777777" w:rsidTr="00D4658F">
        <w:trPr>
          <w:trHeight w:val="487"/>
        </w:trPr>
        <w:tc>
          <w:tcPr>
            <w:tcW w:w="2855" w:type="dxa"/>
            <w:vMerge/>
          </w:tcPr>
          <w:p w14:paraId="542A1796" w14:textId="77777777" w:rsidR="00EA796B" w:rsidRPr="00CD6B21" w:rsidRDefault="00EA796B" w:rsidP="0089509B">
            <w:pPr>
              <w:pStyle w:val="element"/>
              <w:keepNext/>
              <w:rPr>
                <w:rFonts w:cs="Arial"/>
              </w:rPr>
            </w:pPr>
          </w:p>
        </w:tc>
        <w:tc>
          <w:tcPr>
            <w:tcW w:w="828" w:type="dxa"/>
          </w:tcPr>
          <w:p w14:paraId="6DD7BD44" w14:textId="77777777" w:rsidR="00EA796B" w:rsidRPr="00CD6B21" w:rsidRDefault="00EA796B" w:rsidP="0089509B">
            <w:pPr>
              <w:pStyle w:val="PC"/>
              <w:keepNext/>
              <w:rPr>
                <w:rFonts w:cs="Arial"/>
              </w:rPr>
            </w:pPr>
            <w:r>
              <w:rPr>
                <w:rFonts w:cs="Arial"/>
              </w:rPr>
              <w:t>1.3</w:t>
            </w:r>
          </w:p>
        </w:tc>
        <w:tc>
          <w:tcPr>
            <w:tcW w:w="6064" w:type="dxa"/>
          </w:tcPr>
          <w:p w14:paraId="0884C980" w14:textId="77777777" w:rsidR="00EA796B" w:rsidRPr="00CD6B21" w:rsidRDefault="00EA796B" w:rsidP="0089509B">
            <w:pPr>
              <w:pStyle w:val="PC"/>
              <w:keepNext/>
              <w:rPr>
                <w:rFonts w:cs="Arial"/>
              </w:rPr>
            </w:pPr>
            <w:r>
              <w:rPr>
                <w:rFonts w:cs="Arial"/>
              </w:rPr>
              <w:t xml:space="preserve">Identify the </w:t>
            </w:r>
            <w:r w:rsidRPr="0012727A">
              <w:rPr>
                <w:rFonts w:cs="Arial"/>
                <w:b/>
                <w:i/>
              </w:rPr>
              <w:t>impact of previous learning experiences</w:t>
            </w:r>
            <w:r>
              <w:rPr>
                <w:rFonts w:cs="Arial"/>
              </w:rPr>
              <w:t xml:space="preserve"> on own learning</w:t>
            </w:r>
          </w:p>
        </w:tc>
      </w:tr>
      <w:tr w:rsidR="00EA796B" w:rsidRPr="00CD6B21" w14:paraId="4DDE4F4B" w14:textId="77777777" w:rsidTr="00D4658F">
        <w:tc>
          <w:tcPr>
            <w:tcW w:w="2855" w:type="dxa"/>
          </w:tcPr>
          <w:p w14:paraId="60DF55F9" w14:textId="77777777" w:rsidR="00EA796B" w:rsidRPr="00CD6B21" w:rsidRDefault="00EA796B" w:rsidP="0089509B">
            <w:pPr>
              <w:pStyle w:val="spacer"/>
              <w:rPr>
                <w:rFonts w:cs="Arial"/>
              </w:rPr>
            </w:pPr>
          </w:p>
        </w:tc>
        <w:tc>
          <w:tcPr>
            <w:tcW w:w="6892" w:type="dxa"/>
            <w:gridSpan w:val="2"/>
          </w:tcPr>
          <w:p w14:paraId="72F220B9" w14:textId="77777777" w:rsidR="00EA796B" w:rsidRPr="00CD6B21" w:rsidRDefault="00EA796B" w:rsidP="0089509B">
            <w:pPr>
              <w:pStyle w:val="spacer"/>
              <w:rPr>
                <w:rFonts w:cs="Arial"/>
              </w:rPr>
            </w:pPr>
          </w:p>
        </w:tc>
      </w:tr>
      <w:tr w:rsidR="00EA796B" w:rsidRPr="00CD6B21" w14:paraId="63A2F99B" w14:textId="77777777" w:rsidTr="00D4658F">
        <w:tc>
          <w:tcPr>
            <w:tcW w:w="2855" w:type="dxa"/>
            <w:vMerge w:val="restart"/>
          </w:tcPr>
          <w:p w14:paraId="6494D446" w14:textId="77777777" w:rsidR="00EA796B" w:rsidRPr="00CD6B21" w:rsidRDefault="00EA796B" w:rsidP="0089509B">
            <w:pPr>
              <w:pStyle w:val="element"/>
              <w:keepNext/>
              <w:rPr>
                <w:rFonts w:cs="Arial"/>
              </w:rPr>
            </w:pPr>
            <w:r w:rsidRPr="00CD6B21">
              <w:rPr>
                <w:rFonts w:cs="Arial"/>
              </w:rPr>
              <w:t>2</w:t>
            </w:r>
            <w:r w:rsidRPr="00CD6B21">
              <w:rPr>
                <w:rFonts w:cs="Arial"/>
              </w:rPr>
              <w:tab/>
            </w:r>
            <w:r>
              <w:rPr>
                <w:rFonts w:cs="Arial"/>
              </w:rPr>
              <w:t>Develop</w:t>
            </w:r>
            <w:r w:rsidRPr="00CD6B21">
              <w:rPr>
                <w:rFonts w:cs="Arial"/>
              </w:rPr>
              <w:t xml:space="preserve"> </w:t>
            </w:r>
            <w:r>
              <w:rPr>
                <w:rFonts w:cs="Arial"/>
              </w:rPr>
              <w:t>own</w:t>
            </w:r>
            <w:r w:rsidRPr="00CD6B21">
              <w:rPr>
                <w:rFonts w:cs="Arial"/>
              </w:rPr>
              <w:t xml:space="preserve"> learning </w:t>
            </w:r>
            <w:r>
              <w:rPr>
                <w:rFonts w:cs="Arial"/>
              </w:rPr>
              <w:t>objectives</w:t>
            </w:r>
          </w:p>
        </w:tc>
        <w:tc>
          <w:tcPr>
            <w:tcW w:w="828" w:type="dxa"/>
          </w:tcPr>
          <w:p w14:paraId="3CA06E14" w14:textId="77777777" w:rsidR="00EA796B" w:rsidRPr="00CD6B21" w:rsidRDefault="00EA796B" w:rsidP="0089509B">
            <w:pPr>
              <w:pStyle w:val="PC"/>
              <w:keepNext/>
              <w:rPr>
                <w:rFonts w:cs="Arial"/>
              </w:rPr>
            </w:pPr>
            <w:r w:rsidRPr="00CD6B21">
              <w:rPr>
                <w:rFonts w:cs="Arial"/>
              </w:rPr>
              <w:t>2.1</w:t>
            </w:r>
          </w:p>
        </w:tc>
        <w:tc>
          <w:tcPr>
            <w:tcW w:w="6064" w:type="dxa"/>
          </w:tcPr>
          <w:p w14:paraId="71ABB746" w14:textId="77777777" w:rsidR="00EA796B" w:rsidRPr="00CD6B21" w:rsidRDefault="00EA796B" w:rsidP="0089509B">
            <w:pPr>
              <w:pStyle w:val="PC"/>
              <w:keepNext/>
              <w:rPr>
                <w:rFonts w:cs="Arial"/>
              </w:rPr>
            </w:pPr>
            <w:r>
              <w:rPr>
                <w:rFonts w:cs="Arial"/>
              </w:rPr>
              <w:t xml:space="preserve">Discuss own </w:t>
            </w:r>
            <w:r w:rsidRPr="00BF7B64">
              <w:rPr>
                <w:rFonts w:cs="Arial"/>
                <w:b/>
                <w:i/>
              </w:rPr>
              <w:t>learning objectives</w:t>
            </w:r>
            <w:r>
              <w:rPr>
                <w:rFonts w:cs="Arial"/>
              </w:rPr>
              <w:t xml:space="preserve"> with an appropriate support person</w:t>
            </w:r>
          </w:p>
        </w:tc>
      </w:tr>
      <w:tr w:rsidR="00EA796B" w:rsidRPr="00CD6B21" w14:paraId="75DB287E" w14:textId="77777777" w:rsidTr="00D4658F">
        <w:tc>
          <w:tcPr>
            <w:tcW w:w="2855" w:type="dxa"/>
            <w:vMerge/>
          </w:tcPr>
          <w:p w14:paraId="7E4E8ED7" w14:textId="77777777" w:rsidR="00EA796B" w:rsidRPr="00CD6B21" w:rsidRDefault="00EA796B" w:rsidP="0089509B">
            <w:pPr>
              <w:keepNext/>
              <w:rPr>
                <w:rFonts w:cs="Arial"/>
              </w:rPr>
            </w:pPr>
          </w:p>
        </w:tc>
        <w:tc>
          <w:tcPr>
            <w:tcW w:w="828" w:type="dxa"/>
          </w:tcPr>
          <w:p w14:paraId="26CABEA6" w14:textId="77777777" w:rsidR="00EA796B" w:rsidRPr="00CD6B21" w:rsidRDefault="00EA796B" w:rsidP="0089509B">
            <w:pPr>
              <w:pStyle w:val="PC"/>
              <w:keepNext/>
              <w:rPr>
                <w:rFonts w:cs="Arial"/>
              </w:rPr>
            </w:pPr>
            <w:r w:rsidRPr="00CD6B21">
              <w:rPr>
                <w:rFonts w:cs="Arial"/>
              </w:rPr>
              <w:t>2.2</w:t>
            </w:r>
          </w:p>
        </w:tc>
        <w:tc>
          <w:tcPr>
            <w:tcW w:w="6064" w:type="dxa"/>
          </w:tcPr>
          <w:p w14:paraId="4B00B98D" w14:textId="77777777" w:rsidR="00EA796B" w:rsidRPr="00CD6B21" w:rsidRDefault="00EA796B" w:rsidP="0089509B">
            <w:pPr>
              <w:pStyle w:val="PC"/>
              <w:keepNext/>
              <w:rPr>
                <w:rFonts w:cs="Arial"/>
              </w:rPr>
            </w:pPr>
            <w:r>
              <w:rPr>
                <w:rFonts w:cs="Arial"/>
              </w:rPr>
              <w:t>Identify</w:t>
            </w:r>
            <w:r w:rsidRPr="00CD6B21">
              <w:rPr>
                <w:rFonts w:cs="Arial"/>
              </w:rPr>
              <w:t xml:space="preserve"> </w:t>
            </w:r>
            <w:r w:rsidRPr="00CD6B21">
              <w:rPr>
                <w:rStyle w:val="Emphasis"/>
                <w:rFonts w:cs="Arial"/>
                <w:b/>
              </w:rPr>
              <w:t>simple steps</w:t>
            </w:r>
            <w:r w:rsidRPr="00CD6B21">
              <w:rPr>
                <w:rFonts w:cs="Arial"/>
              </w:rPr>
              <w:t xml:space="preserve"> to </w:t>
            </w:r>
            <w:r>
              <w:rPr>
                <w:rFonts w:cs="Arial"/>
              </w:rPr>
              <w:t>assist in developing own learning objective/s</w:t>
            </w:r>
          </w:p>
        </w:tc>
      </w:tr>
      <w:tr w:rsidR="00EA796B" w:rsidRPr="00CD6B21" w14:paraId="63714D40" w14:textId="77777777" w:rsidTr="00D4658F">
        <w:tc>
          <w:tcPr>
            <w:tcW w:w="2855" w:type="dxa"/>
            <w:vMerge/>
          </w:tcPr>
          <w:p w14:paraId="73AD548B" w14:textId="77777777" w:rsidR="00EA796B" w:rsidRPr="00CD6B21" w:rsidRDefault="00EA796B" w:rsidP="0089509B">
            <w:pPr>
              <w:keepNext/>
              <w:rPr>
                <w:rFonts w:cs="Arial"/>
              </w:rPr>
            </w:pPr>
          </w:p>
        </w:tc>
        <w:tc>
          <w:tcPr>
            <w:tcW w:w="828" w:type="dxa"/>
          </w:tcPr>
          <w:p w14:paraId="5B91528E" w14:textId="77777777" w:rsidR="00EA796B" w:rsidRPr="00CD6B21" w:rsidRDefault="00EA796B" w:rsidP="0089509B">
            <w:pPr>
              <w:pStyle w:val="PC"/>
              <w:keepNext/>
              <w:rPr>
                <w:rFonts w:cs="Arial"/>
              </w:rPr>
            </w:pPr>
            <w:r>
              <w:rPr>
                <w:rFonts w:cs="Arial"/>
              </w:rPr>
              <w:t>2.3</w:t>
            </w:r>
          </w:p>
        </w:tc>
        <w:tc>
          <w:tcPr>
            <w:tcW w:w="6064" w:type="dxa"/>
          </w:tcPr>
          <w:p w14:paraId="7118E760" w14:textId="77777777" w:rsidR="00EA796B" w:rsidRPr="00CD6B21" w:rsidDel="00523A33" w:rsidRDefault="00EA796B" w:rsidP="0089509B">
            <w:pPr>
              <w:pStyle w:val="PC"/>
              <w:keepNext/>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w:t>
            </w:r>
          </w:p>
        </w:tc>
      </w:tr>
      <w:tr w:rsidR="00EA796B" w:rsidRPr="00CD6B21" w14:paraId="49D5D80B" w14:textId="77777777" w:rsidTr="00D4658F">
        <w:tc>
          <w:tcPr>
            <w:tcW w:w="2855" w:type="dxa"/>
            <w:vMerge/>
          </w:tcPr>
          <w:p w14:paraId="0CAD885D" w14:textId="77777777" w:rsidR="00EA796B" w:rsidRPr="00CD6B21" w:rsidRDefault="00EA796B" w:rsidP="0089509B">
            <w:pPr>
              <w:keepNext/>
              <w:rPr>
                <w:rFonts w:cs="Arial"/>
              </w:rPr>
            </w:pPr>
          </w:p>
        </w:tc>
        <w:tc>
          <w:tcPr>
            <w:tcW w:w="828" w:type="dxa"/>
          </w:tcPr>
          <w:p w14:paraId="785511C7" w14:textId="77777777" w:rsidR="00EA796B" w:rsidRDefault="00EA796B" w:rsidP="0089509B">
            <w:pPr>
              <w:pStyle w:val="PC"/>
              <w:keepNext/>
              <w:rPr>
                <w:rFonts w:cs="Arial"/>
              </w:rPr>
            </w:pPr>
            <w:r>
              <w:rPr>
                <w:rFonts w:cs="Arial"/>
              </w:rPr>
              <w:t>2.4</w:t>
            </w:r>
          </w:p>
        </w:tc>
        <w:tc>
          <w:tcPr>
            <w:tcW w:w="6064" w:type="dxa"/>
          </w:tcPr>
          <w:p w14:paraId="7297EFC2" w14:textId="77777777" w:rsidR="00EA796B" w:rsidRPr="007B33BF" w:rsidRDefault="00EA796B" w:rsidP="0089509B">
            <w:pPr>
              <w:pStyle w:val="PC"/>
              <w:keepNext/>
              <w:rPr>
                <w:rFonts w:cs="Arial"/>
                <w:b/>
                <w:i/>
              </w:rPr>
            </w:pPr>
            <w:r w:rsidRPr="007B33BF">
              <w:rPr>
                <w:rFonts w:cs="Arial"/>
                <w:b/>
                <w:i/>
              </w:rPr>
              <w:t>Record</w:t>
            </w:r>
            <w:r>
              <w:rPr>
                <w:rFonts w:cs="Arial"/>
              </w:rPr>
              <w:t xml:space="preserve"> learning objective/s with the support of an appropriate person</w:t>
            </w:r>
          </w:p>
        </w:tc>
      </w:tr>
      <w:tr w:rsidR="00EA796B" w:rsidRPr="00CD6B21" w14:paraId="6F3A0CFC" w14:textId="77777777" w:rsidTr="00D4658F">
        <w:tc>
          <w:tcPr>
            <w:tcW w:w="2855" w:type="dxa"/>
          </w:tcPr>
          <w:p w14:paraId="2BCDED7F" w14:textId="77777777" w:rsidR="00EA796B" w:rsidRPr="00CD6B21" w:rsidRDefault="00EA796B" w:rsidP="0089509B">
            <w:pPr>
              <w:pStyle w:val="spacer"/>
              <w:rPr>
                <w:rFonts w:cs="Arial"/>
              </w:rPr>
            </w:pPr>
          </w:p>
        </w:tc>
        <w:tc>
          <w:tcPr>
            <w:tcW w:w="6892" w:type="dxa"/>
            <w:gridSpan w:val="2"/>
          </w:tcPr>
          <w:p w14:paraId="161CF044" w14:textId="77777777" w:rsidR="00EA796B" w:rsidRPr="00CD6B21" w:rsidRDefault="00EA796B" w:rsidP="0089509B">
            <w:pPr>
              <w:pStyle w:val="spacer"/>
              <w:rPr>
                <w:rFonts w:cs="Arial"/>
              </w:rPr>
            </w:pPr>
          </w:p>
        </w:tc>
      </w:tr>
      <w:tr w:rsidR="00EA796B" w:rsidRPr="00CD6B21" w14:paraId="19D95A9D" w14:textId="77777777" w:rsidTr="00D4658F">
        <w:tc>
          <w:tcPr>
            <w:tcW w:w="2855" w:type="dxa"/>
            <w:vMerge w:val="restart"/>
          </w:tcPr>
          <w:p w14:paraId="211106CD" w14:textId="77777777" w:rsidR="00EA796B" w:rsidRPr="00CD6B21" w:rsidRDefault="00EA796B" w:rsidP="0089509B">
            <w:pPr>
              <w:pStyle w:val="element"/>
              <w:keepNext/>
              <w:rPr>
                <w:rFonts w:cs="Arial"/>
              </w:rPr>
            </w:pPr>
            <w:r w:rsidRPr="00CD6B21">
              <w:rPr>
                <w:rFonts w:cs="Arial"/>
              </w:rPr>
              <w:t>3</w:t>
            </w:r>
            <w:r w:rsidRPr="00CD6B21">
              <w:rPr>
                <w:rFonts w:cs="Arial"/>
              </w:rPr>
              <w:tab/>
            </w:r>
            <w:r>
              <w:rPr>
                <w:rFonts w:cs="Arial"/>
              </w:rPr>
              <w:t>Implement learning objectives</w:t>
            </w:r>
          </w:p>
        </w:tc>
        <w:tc>
          <w:tcPr>
            <w:tcW w:w="828" w:type="dxa"/>
          </w:tcPr>
          <w:p w14:paraId="253EA5A4" w14:textId="77777777" w:rsidR="00EA796B" w:rsidRPr="00CD6B21" w:rsidRDefault="00EA796B" w:rsidP="0089509B">
            <w:pPr>
              <w:pStyle w:val="PC"/>
              <w:keepNext/>
              <w:rPr>
                <w:rFonts w:cs="Arial"/>
              </w:rPr>
            </w:pPr>
            <w:r w:rsidRPr="00CD6B21">
              <w:rPr>
                <w:rFonts w:cs="Arial"/>
              </w:rPr>
              <w:t>3.1</w:t>
            </w:r>
          </w:p>
        </w:tc>
        <w:tc>
          <w:tcPr>
            <w:tcW w:w="6064" w:type="dxa"/>
          </w:tcPr>
          <w:p w14:paraId="6F653CC6" w14:textId="77777777" w:rsidR="00EA796B" w:rsidRPr="00CD6B21" w:rsidRDefault="00EA796B" w:rsidP="0089509B">
            <w:pPr>
              <w:pStyle w:val="PC"/>
              <w:keepNext/>
              <w:rPr>
                <w:rFonts w:cs="Arial"/>
              </w:rPr>
            </w:pPr>
            <w:r>
              <w:rPr>
                <w:rFonts w:cs="Arial"/>
              </w:rPr>
              <w:t>Undertake task/s that contribute to the learning objective/s</w:t>
            </w:r>
          </w:p>
        </w:tc>
      </w:tr>
      <w:tr w:rsidR="00EA796B" w:rsidRPr="00CD6B21" w14:paraId="4F35E946" w14:textId="77777777" w:rsidTr="00D4658F">
        <w:tc>
          <w:tcPr>
            <w:tcW w:w="2855" w:type="dxa"/>
            <w:vMerge/>
          </w:tcPr>
          <w:p w14:paraId="4275F50E" w14:textId="77777777" w:rsidR="00EA796B" w:rsidRPr="00CD6B21" w:rsidRDefault="00EA796B" w:rsidP="0089509B">
            <w:pPr>
              <w:keepNext/>
              <w:rPr>
                <w:rFonts w:cs="Arial"/>
              </w:rPr>
            </w:pPr>
          </w:p>
        </w:tc>
        <w:tc>
          <w:tcPr>
            <w:tcW w:w="828" w:type="dxa"/>
          </w:tcPr>
          <w:p w14:paraId="4246E085" w14:textId="77777777" w:rsidR="00EA796B" w:rsidRPr="00CD6B21" w:rsidRDefault="00EA796B" w:rsidP="0089509B">
            <w:pPr>
              <w:pStyle w:val="PC"/>
              <w:keepNext/>
              <w:rPr>
                <w:rFonts w:cs="Arial"/>
              </w:rPr>
            </w:pPr>
            <w:r w:rsidRPr="00CD6B21">
              <w:rPr>
                <w:rFonts w:cs="Arial"/>
              </w:rPr>
              <w:t>3.2</w:t>
            </w:r>
          </w:p>
        </w:tc>
        <w:tc>
          <w:tcPr>
            <w:tcW w:w="6064" w:type="dxa"/>
          </w:tcPr>
          <w:p w14:paraId="34201E44" w14:textId="77777777" w:rsidR="00EA796B" w:rsidRPr="00CD6B21" w:rsidRDefault="00EA796B" w:rsidP="0089509B">
            <w:pPr>
              <w:pStyle w:val="PC"/>
              <w:keepNext/>
              <w:rPr>
                <w:rFonts w:cs="Arial"/>
              </w:rPr>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w:t>
            </w:r>
          </w:p>
        </w:tc>
      </w:tr>
      <w:tr w:rsidR="00EA796B" w:rsidRPr="00CD6B21" w14:paraId="5B140262" w14:textId="77777777" w:rsidTr="00D4658F">
        <w:tc>
          <w:tcPr>
            <w:tcW w:w="2855" w:type="dxa"/>
            <w:vMerge/>
          </w:tcPr>
          <w:p w14:paraId="624302B6" w14:textId="77777777" w:rsidR="00EA796B" w:rsidRPr="00CD6B21" w:rsidRDefault="00EA796B" w:rsidP="0089509B">
            <w:pPr>
              <w:keepNext/>
              <w:rPr>
                <w:rFonts w:cs="Arial"/>
              </w:rPr>
            </w:pPr>
          </w:p>
        </w:tc>
        <w:tc>
          <w:tcPr>
            <w:tcW w:w="828" w:type="dxa"/>
          </w:tcPr>
          <w:p w14:paraId="3FCBE99E" w14:textId="77777777" w:rsidR="00EA796B" w:rsidRPr="00CD6B21" w:rsidRDefault="00EA796B" w:rsidP="0089509B">
            <w:pPr>
              <w:pStyle w:val="PC"/>
              <w:keepNext/>
              <w:rPr>
                <w:rFonts w:cs="Arial"/>
              </w:rPr>
            </w:pPr>
            <w:r w:rsidRPr="00CD6B21">
              <w:rPr>
                <w:rFonts w:cs="Arial"/>
              </w:rPr>
              <w:t>3.3</w:t>
            </w:r>
          </w:p>
        </w:tc>
        <w:tc>
          <w:tcPr>
            <w:tcW w:w="6064" w:type="dxa"/>
          </w:tcPr>
          <w:p w14:paraId="0CCE22A6" w14:textId="77777777" w:rsidR="00EA796B" w:rsidRPr="00CD6B21" w:rsidRDefault="00EA796B" w:rsidP="0089509B">
            <w:pPr>
              <w:pStyle w:val="PC"/>
              <w:keepNext/>
              <w:rPr>
                <w:rFonts w:cs="Arial"/>
              </w:rPr>
            </w:pPr>
            <w:r>
              <w:rPr>
                <w:rFonts w:cs="Arial"/>
              </w:rPr>
              <w:t xml:space="preserve">Review </w:t>
            </w:r>
            <w:r w:rsidRPr="00D33BED">
              <w:rPr>
                <w:rFonts w:cs="Arial"/>
                <w:b/>
                <w:i/>
              </w:rPr>
              <w:t>achievement</w:t>
            </w:r>
            <w:r>
              <w:rPr>
                <w:rFonts w:cs="Arial"/>
              </w:rPr>
              <w:t xml:space="preserve"> of learning objectives with appropriate support person</w:t>
            </w:r>
          </w:p>
        </w:tc>
      </w:tr>
      <w:tr w:rsidR="00EA796B" w:rsidRPr="00CD6B21" w14:paraId="7C0C4173" w14:textId="77777777" w:rsidTr="00D4658F">
        <w:tc>
          <w:tcPr>
            <w:tcW w:w="2855" w:type="dxa"/>
            <w:vMerge/>
          </w:tcPr>
          <w:p w14:paraId="29AC5FC4" w14:textId="77777777" w:rsidR="00EA796B" w:rsidRPr="00CD6B21" w:rsidRDefault="00EA796B" w:rsidP="0089509B">
            <w:pPr>
              <w:keepNext/>
              <w:rPr>
                <w:rFonts w:cs="Arial"/>
              </w:rPr>
            </w:pPr>
          </w:p>
        </w:tc>
        <w:tc>
          <w:tcPr>
            <w:tcW w:w="828" w:type="dxa"/>
          </w:tcPr>
          <w:p w14:paraId="54E2A6D6" w14:textId="77777777" w:rsidR="00EA796B" w:rsidRPr="00CD6B21" w:rsidRDefault="00EA796B" w:rsidP="0089509B">
            <w:pPr>
              <w:pStyle w:val="PC"/>
              <w:keepNext/>
              <w:rPr>
                <w:rFonts w:cs="Arial"/>
              </w:rPr>
            </w:pPr>
            <w:r>
              <w:rPr>
                <w:rFonts w:cs="Arial"/>
              </w:rPr>
              <w:t>3.4</w:t>
            </w:r>
          </w:p>
        </w:tc>
        <w:tc>
          <w:tcPr>
            <w:tcW w:w="6064" w:type="dxa"/>
          </w:tcPr>
          <w:p w14:paraId="16274845" w14:textId="77777777" w:rsidR="00EA796B" w:rsidRPr="00CD6B21" w:rsidDel="00D33BED" w:rsidRDefault="00EA796B" w:rsidP="0089509B">
            <w:pPr>
              <w:pStyle w:val="PC"/>
              <w:keepNext/>
              <w:rPr>
                <w:rFonts w:cs="Arial"/>
              </w:rPr>
            </w:pPr>
            <w:r>
              <w:rPr>
                <w:rFonts w:cs="Arial"/>
              </w:rPr>
              <w:t xml:space="preserve">Identify the </w:t>
            </w:r>
            <w:r w:rsidRPr="00577A35">
              <w:rPr>
                <w:rFonts w:cs="Arial"/>
                <w:b/>
                <w:i/>
              </w:rPr>
              <w:t>factors</w:t>
            </w:r>
            <w:r>
              <w:rPr>
                <w:rFonts w:cs="Arial"/>
              </w:rPr>
              <w:t xml:space="preserve"> that assisted achievement </w:t>
            </w:r>
          </w:p>
        </w:tc>
      </w:tr>
      <w:tr w:rsidR="00EA796B" w:rsidRPr="00CD6B21" w14:paraId="06CD089D" w14:textId="77777777" w:rsidTr="00D4658F">
        <w:tc>
          <w:tcPr>
            <w:tcW w:w="9747" w:type="dxa"/>
            <w:gridSpan w:val="3"/>
          </w:tcPr>
          <w:p w14:paraId="7D37D66E" w14:textId="77777777" w:rsidR="00EA796B" w:rsidRPr="00CD6B21" w:rsidRDefault="00EA796B" w:rsidP="0089509B">
            <w:pPr>
              <w:pStyle w:val="Heading21"/>
            </w:pPr>
            <w:r w:rsidRPr="00CD6B21">
              <w:t>Required Knowledge and Skills</w:t>
            </w:r>
          </w:p>
          <w:p w14:paraId="622A2B53" w14:textId="77777777" w:rsidR="00EA796B" w:rsidRPr="00CD6B21" w:rsidRDefault="00EA796B" w:rsidP="0089509B">
            <w:pPr>
              <w:pStyle w:val="text"/>
            </w:pPr>
            <w:r w:rsidRPr="00CD6B21">
              <w:t>This describes the essential skills and knowledge and their level required for this unit.</w:t>
            </w:r>
          </w:p>
        </w:tc>
      </w:tr>
      <w:tr w:rsidR="00EA796B" w:rsidRPr="00CD6B21" w14:paraId="1613891A" w14:textId="77777777" w:rsidTr="00D4658F">
        <w:tc>
          <w:tcPr>
            <w:tcW w:w="9747" w:type="dxa"/>
            <w:gridSpan w:val="3"/>
          </w:tcPr>
          <w:p w14:paraId="02D03360" w14:textId="77777777" w:rsidR="00EA796B" w:rsidRPr="00CD6B21" w:rsidRDefault="00EA796B" w:rsidP="0089509B">
            <w:pPr>
              <w:pStyle w:val="unittext"/>
            </w:pPr>
            <w:r w:rsidRPr="00CD6B21">
              <w:t>Required knowledge:</w:t>
            </w:r>
          </w:p>
          <w:p w14:paraId="084F902B" w14:textId="77777777" w:rsidR="00EA796B" w:rsidRPr="00CD6B21" w:rsidRDefault="00EA796B" w:rsidP="0089509B">
            <w:pPr>
              <w:pStyle w:val="bullet"/>
              <w:numPr>
                <w:ilvl w:val="0"/>
                <w:numId w:val="13"/>
              </w:numPr>
              <w:ind w:left="360"/>
            </w:pPr>
            <w:r w:rsidRPr="00CD6B21">
              <w:t xml:space="preserve">different types of </w:t>
            </w:r>
            <w:r>
              <w:t>learning objectives</w:t>
            </w:r>
            <w:r w:rsidRPr="00CD6B21">
              <w:t xml:space="preserve"> such as personal and work</w:t>
            </w:r>
          </w:p>
          <w:p w14:paraId="6F5A6E21" w14:textId="77777777" w:rsidR="00EA796B" w:rsidRPr="00CD6B21" w:rsidRDefault="00EA796B" w:rsidP="0089509B">
            <w:pPr>
              <w:pStyle w:val="unittext"/>
            </w:pPr>
            <w:r w:rsidRPr="00CD6B21">
              <w:t>Required Skills:</w:t>
            </w:r>
          </w:p>
          <w:p w14:paraId="7B3FD4C6" w14:textId="77777777" w:rsidR="00EA796B" w:rsidRDefault="00EA796B" w:rsidP="0089509B">
            <w:pPr>
              <w:pStyle w:val="bullet"/>
              <w:numPr>
                <w:ilvl w:val="0"/>
                <w:numId w:val="13"/>
              </w:numPr>
              <w:ind w:left="360"/>
            </w:pPr>
            <w:r>
              <w:t xml:space="preserve">oral </w:t>
            </w:r>
            <w:r w:rsidRPr="00CD6B21">
              <w:t>communication skills to</w:t>
            </w:r>
            <w:r>
              <w:t>:</w:t>
            </w:r>
          </w:p>
          <w:p w14:paraId="5AD2971B" w14:textId="77777777" w:rsidR="00EA796B" w:rsidRDefault="00EA796B" w:rsidP="0089509B">
            <w:pPr>
              <w:pStyle w:val="endash"/>
              <w:keepNext/>
              <w:ind w:left="568" w:hanging="284"/>
            </w:pPr>
            <w:r w:rsidRPr="00CD6B21">
              <w:t xml:space="preserve">discuss and </w:t>
            </w:r>
            <w:r>
              <w:t xml:space="preserve">review </w:t>
            </w:r>
            <w:r w:rsidRPr="00CD6B21">
              <w:t>learning objectives</w:t>
            </w:r>
            <w:r>
              <w:t xml:space="preserve"> with appropriate support person/s</w:t>
            </w:r>
          </w:p>
          <w:p w14:paraId="5BFBC54B" w14:textId="77777777" w:rsidR="00EA796B" w:rsidRPr="00CD6B21" w:rsidRDefault="00EA796B" w:rsidP="0089509B">
            <w:pPr>
              <w:pStyle w:val="endash"/>
              <w:keepNext/>
              <w:ind w:left="568" w:hanging="284"/>
            </w:pPr>
            <w:r>
              <w:t>seek assistance from appropriate support person/s if required</w:t>
            </w:r>
          </w:p>
          <w:p w14:paraId="64CCA9F5" w14:textId="77777777" w:rsidR="00EA796B" w:rsidRPr="00CD6B21" w:rsidRDefault="00EA796B" w:rsidP="0089509B">
            <w:pPr>
              <w:pStyle w:val="bullet"/>
              <w:numPr>
                <w:ilvl w:val="0"/>
                <w:numId w:val="13"/>
              </w:numPr>
              <w:ind w:left="360"/>
            </w:pPr>
            <w:r w:rsidRPr="00CD6B21">
              <w:t xml:space="preserve">planning and organising to follow simple steps to develop a </w:t>
            </w:r>
            <w:r>
              <w:t>learning objective</w:t>
            </w:r>
          </w:p>
          <w:p w14:paraId="1AA1026F" w14:textId="77777777" w:rsidR="00EA796B" w:rsidRDefault="00EA796B" w:rsidP="0089509B">
            <w:pPr>
              <w:pStyle w:val="bullet"/>
              <w:numPr>
                <w:ilvl w:val="0"/>
                <w:numId w:val="13"/>
              </w:numPr>
              <w:ind w:left="284" w:hanging="284"/>
            </w:pPr>
            <w:r>
              <w:t xml:space="preserve">self management skills to review own learning experiences and their impact on own learning </w:t>
            </w:r>
          </w:p>
          <w:p w14:paraId="2DE71B6A" w14:textId="77777777" w:rsidR="00EA796B" w:rsidRPr="00CD6B21" w:rsidRDefault="00EA796B" w:rsidP="0089509B">
            <w:pPr>
              <w:pStyle w:val="bullet"/>
              <w:numPr>
                <w:ilvl w:val="0"/>
                <w:numId w:val="13"/>
              </w:numPr>
              <w:ind w:left="284" w:hanging="284"/>
            </w:pPr>
            <w:r w:rsidRPr="00CD6B21">
              <w:t xml:space="preserve">problem solving skills to identify </w:t>
            </w:r>
            <w:r>
              <w:t xml:space="preserve">any </w:t>
            </w:r>
            <w:r w:rsidRPr="00CD6B21">
              <w:t xml:space="preserve">barriers </w:t>
            </w:r>
            <w:r>
              <w:t>encountered and discuss alternative options with appropriate support person where required</w:t>
            </w:r>
          </w:p>
        </w:tc>
      </w:tr>
      <w:tr w:rsidR="00EA796B" w:rsidRPr="00CD6B21" w14:paraId="61344208" w14:textId="77777777" w:rsidTr="00D4658F">
        <w:tc>
          <w:tcPr>
            <w:tcW w:w="9747" w:type="dxa"/>
            <w:gridSpan w:val="3"/>
          </w:tcPr>
          <w:p w14:paraId="067F6AE3" w14:textId="77777777" w:rsidR="00EA796B" w:rsidRPr="00CD6B21" w:rsidRDefault="00EA796B" w:rsidP="0089509B">
            <w:pPr>
              <w:pStyle w:val="spacer"/>
              <w:rPr>
                <w:rFonts w:cs="Arial"/>
              </w:rPr>
            </w:pPr>
          </w:p>
        </w:tc>
      </w:tr>
      <w:tr w:rsidR="00EA796B" w:rsidRPr="00CD6B21" w14:paraId="7B4B7B34" w14:textId="77777777" w:rsidTr="00D4658F">
        <w:tc>
          <w:tcPr>
            <w:tcW w:w="9747" w:type="dxa"/>
            <w:gridSpan w:val="3"/>
          </w:tcPr>
          <w:p w14:paraId="2CD61642" w14:textId="77777777" w:rsidR="00EA796B" w:rsidRPr="00CD6B21" w:rsidRDefault="00EA796B" w:rsidP="0089509B">
            <w:pPr>
              <w:pStyle w:val="Heading21"/>
            </w:pPr>
            <w:r w:rsidRPr="00CD6B21">
              <w:t>Range Statement</w:t>
            </w:r>
          </w:p>
          <w:p w14:paraId="2C20A44A" w14:textId="0379D6F6" w:rsidR="00EA796B" w:rsidRPr="00CD6B21" w:rsidRDefault="00EA796B" w:rsidP="0089509B">
            <w:pPr>
              <w:pStyle w:val="text"/>
            </w:pPr>
            <w:r w:rsidRPr="00CD6B21">
              <w:t>The Range Statement relates to the unit of competency as a whole. It allows for different work environments and situations that may affect performance.</w:t>
            </w:r>
            <w:r w:rsidR="00FA7CF7">
              <w:t xml:space="preserve"> </w:t>
            </w:r>
            <w:r w:rsidRPr="00CD6B21">
              <w:t>Bold / italicised wording in the Performance Criteria is detailed below.</w:t>
            </w:r>
            <w:r w:rsidR="00FA7CF7">
              <w:t xml:space="preserve"> </w:t>
            </w:r>
          </w:p>
        </w:tc>
      </w:tr>
      <w:tr w:rsidR="00EA796B" w:rsidRPr="00CD6B21" w14:paraId="4E36A141" w14:textId="77777777" w:rsidTr="00D4658F">
        <w:tc>
          <w:tcPr>
            <w:tcW w:w="3683" w:type="dxa"/>
            <w:gridSpan w:val="2"/>
          </w:tcPr>
          <w:p w14:paraId="19C26F4E" w14:textId="77777777" w:rsidR="00EA796B" w:rsidRPr="00FA63CF" w:rsidRDefault="00EA796B" w:rsidP="0089509B">
            <w:pPr>
              <w:pStyle w:val="unittext"/>
              <w:rPr>
                <w:i/>
              </w:rPr>
            </w:pPr>
            <w:r w:rsidRPr="00FA63CF">
              <w:rPr>
                <w:b/>
                <w:i/>
              </w:rPr>
              <w:t>Learning strengths and weaknesses</w:t>
            </w:r>
            <w:r>
              <w:rPr>
                <w:b/>
                <w:i/>
              </w:rPr>
              <w:t xml:space="preserve"> </w:t>
            </w:r>
            <w:r>
              <w:t>may include:</w:t>
            </w:r>
          </w:p>
        </w:tc>
        <w:tc>
          <w:tcPr>
            <w:tcW w:w="6064" w:type="dxa"/>
          </w:tcPr>
          <w:p w14:paraId="5334CF16" w14:textId="77777777" w:rsidR="00EA796B" w:rsidRDefault="00EA796B" w:rsidP="0089509B">
            <w:pPr>
              <w:pStyle w:val="bullet"/>
              <w:numPr>
                <w:ilvl w:val="0"/>
                <w:numId w:val="13"/>
              </w:numPr>
              <w:ind w:left="360"/>
            </w:pPr>
            <w:r>
              <w:t>learning likes / dislikes:</w:t>
            </w:r>
          </w:p>
          <w:p w14:paraId="2BF97156" w14:textId="77777777" w:rsidR="00EA796B" w:rsidRDefault="00EA796B" w:rsidP="0089509B">
            <w:pPr>
              <w:pStyle w:val="endash"/>
              <w:keepNext/>
              <w:ind w:left="568" w:hanging="284"/>
            </w:pPr>
            <w:r>
              <w:t>experiential learning</w:t>
            </w:r>
          </w:p>
          <w:p w14:paraId="1B7DAAC4" w14:textId="77777777" w:rsidR="00EA796B" w:rsidRDefault="00EA796B" w:rsidP="0089509B">
            <w:pPr>
              <w:pStyle w:val="endash"/>
              <w:keepNext/>
              <w:ind w:left="568" w:hanging="284"/>
            </w:pPr>
            <w:r>
              <w:t>reading / writing</w:t>
            </w:r>
          </w:p>
          <w:p w14:paraId="3F0CCF5C" w14:textId="77777777" w:rsidR="00EA796B" w:rsidRDefault="00EA796B" w:rsidP="0089509B">
            <w:pPr>
              <w:pStyle w:val="endash"/>
              <w:keepNext/>
              <w:ind w:left="568" w:hanging="284"/>
            </w:pPr>
            <w:r>
              <w:t>listening</w:t>
            </w:r>
          </w:p>
          <w:p w14:paraId="697BD210" w14:textId="77777777" w:rsidR="00EA796B" w:rsidRDefault="00EA796B" w:rsidP="0089509B">
            <w:pPr>
              <w:pStyle w:val="endash"/>
              <w:keepNext/>
              <w:ind w:left="568" w:hanging="284"/>
            </w:pPr>
            <w:r>
              <w:t>e-learning</w:t>
            </w:r>
          </w:p>
        </w:tc>
      </w:tr>
      <w:tr w:rsidR="00EA796B" w:rsidRPr="00CD6B21" w14:paraId="505413BC" w14:textId="77777777" w:rsidTr="00D4658F">
        <w:tc>
          <w:tcPr>
            <w:tcW w:w="3683" w:type="dxa"/>
            <w:gridSpan w:val="2"/>
          </w:tcPr>
          <w:p w14:paraId="20D5149B" w14:textId="77777777" w:rsidR="00EA796B" w:rsidRPr="009453B5" w:rsidRDefault="00EA796B" w:rsidP="0089509B">
            <w:pPr>
              <w:pStyle w:val="spacer"/>
            </w:pPr>
          </w:p>
        </w:tc>
        <w:tc>
          <w:tcPr>
            <w:tcW w:w="6064" w:type="dxa"/>
          </w:tcPr>
          <w:p w14:paraId="2984378E" w14:textId="77777777" w:rsidR="00EA796B" w:rsidRDefault="00EA796B" w:rsidP="0089509B">
            <w:pPr>
              <w:pStyle w:val="spacer"/>
            </w:pPr>
          </w:p>
        </w:tc>
      </w:tr>
      <w:tr w:rsidR="00EA796B" w:rsidRPr="00CD6B21" w14:paraId="30DA00C5" w14:textId="77777777" w:rsidTr="00D4658F">
        <w:tc>
          <w:tcPr>
            <w:tcW w:w="3683" w:type="dxa"/>
            <w:gridSpan w:val="2"/>
          </w:tcPr>
          <w:p w14:paraId="4485E245" w14:textId="77777777" w:rsidR="00EA796B" w:rsidRPr="009453B5" w:rsidRDefault="00EA796B" w:rsidP="0089509B">
            <w:pPr>
              <w:pStyle w:val="unittext"/>
            </w:pPr>
            <w:r w:rsidRPr="009453B5">
              <w:rPr>
                <w:b/>
                <w:i/>
              </w:rPr>
              <w:t>Previous learning experiences</w:t>
            </w:r>
            <w:r>
              <w:rPr>
                <w:b/>
                <w:i/>
              </w:rPr>
              <w:t xml:space="preserve"> </w:t>
            </w:r>
            <w:r>
              <w:t>may include:</w:t>
            </w:r>
          </w:p>
        </w:tc>
        <w:tc>
          <w:tcPr>
            <w:tcW w:w="6064" w:type="dxa"/>
          </w:tcPr>
          <w:p w14:paraId="5F465C23" w14:textId="77777777" w:rsidR="00EA796B" w:rsidRDefault="00EA796B" w:rsidP="0089509B">
            <w:pPr>
              <w:pStyle w:val="bullet"/>
              <w:numPr>
                <w:ilvl w:val="0"/>
                <w:numId w:val="13"/>
              </w:numPr>
              <w:ind w:left="360"/>
            </w:pPr>
            <w:r>
              <w:t>positive and negative experiences</w:t>
            </w:r>
          </w:p>
          <w:p w14:paraId="29499A36" w14:textId="77777777" w:rsidR="00EA796B" w:rsidRDefault="00EA796B" w:rsidP="0089509B">
            <w:pPr>
              <w:pStyle w:val="bullet"/>
              <w:numPr>
                <w:ilvl w:val="0"/>
                <w:numId w:val="13"/>
              </w:numPr>
              <w:ind w:left="360"/>
            </w:pPr>
            <w:r>
              <w:t>successful and unsuccessful experiences</w:t>
            </w:r>
          </w:p>
          <w:p w14:paraId="07ADC7E3" w14:textId="77777777" w:rsidR="00EA796B" w:rsidRPr="00CD6B21" w:rsidRDefault="00EA796B" w:rsidP="0089509B">
            <w:pPr>
              <w:pStyle w:val="bullet"/>
              <w:numPr>
                <w:ilvl w:val="0"/>
                <w:numId w:val="13"/>
              </w:numPr>
              <w:ind w:left="360"/>
            </w:pPr>
            <w:r>
              <w:t>formal and informal learning</w:t>
            </w:r>
          </w:p>
        </w:tc>
      </w:tr>
      <w:tr w:rsidR="00EA796B" w:rsidRPr="00CD6B21" w14:paraId="75B97C6D" w14:textId="77777777" w:rsidTr="00D4658F">
        <w:tc>
          <w:tcPr>
            <w:tcW w:w="3683" w:type="dxa"/>
            <w:gridSpan w:val="2"/>
          </w:tcPr>
          <w:p w14:paraId="365C4CF9" w14:textId="77777777" w:rsidR="00EA796B" w:rsidRPr="00CD6B21" w:rsidRDefault="00EA796B" w:rsidP="0089509B">
            <w:pPr>
              <w:pStyle w:val="spacer"/>
            </w:pPr>
          </w:p>
        </w:tc>
        <w:tc>
          <w:tcPr>
            <w:tcW w:w="6064" w:type="dxa"/>
          </w:tcPr>
          <w:p w14:paraId="0E01CA45" w14:textId="77777777" w:rsidR="00EA796B" w:rsidRPr="00CD6B21" w:rsidRDefault="00EA796B" w:rsidP="0089509B">
            <w:pPr>
              <w:pStyle w:val="spacer"/>
            </w:pPr>
          </w:p>
        </w:tc>
      </w:tr>
      <w:tr w:rsidR="00EA796B" w:rsidRPr="00CD6B21" w14:paraId="127D8E43" w14:textId="77777777" w:rsidTr="00D4658F">
        <w:tc>
          <w:tcPr>
            <w:tcW w:w="3683" w:type="dxa"/>
            <w:gridSpan w:val="2"/>
          </w:tcPr>
          <w:p w14:paraId="67E746C0" w14:textId="77777777" w:rsidR="00EA796B" w:rsidRPr="0012727A" w:rsidRDefault="00EA796B" w:rsidP="0089509B">
            <w:pPr>
              <w:pStyle w:val="unittext"/>
              <w:rPr>
                <w:b/>
                <w:i/>
              </w:rPr>
            </w:pPr>
            <w:r w:rsidRPr="00CD6B21">
              <w:rPr>
                <w:b/>
                <w:i/>
              </w:rPr>
              <w:t>Appropriate support person</w:t>
            </w:r>
            <w:r>
              <w:rPr>
                <w:b/>
                <w:i/>
              </w:rPr>
              <w:t>/</w:t>
            </w:r>
            <w:r w:rsidRPr="00CD6B21">
              <w:rPr>
                <w:b/>
                <w:i/>
              </w:rPr>
              <w:t>s</w:t>
            </w:r>
            <w:r w:rsidRPr="00CD6B21">
              <w:rPr>
                <w:i/>
                <w:sz w:val="24"/>
              </w:rPr>
              <w:t xml:space="preserve"> </w:t>
            </w:r>
            <w:r w:rsidRPr="00CD6B21">
              <w:t>may include:</w:t>
            </w:r>
          </w:p>
        </w:tc>
        <w:tc>
          <w:tcPr>
            <w:tcW w:w="6064" w:type="dxa"/>
          </w:tcPr>
          <w:p w14:paraId="2E9215FB" w14:textId="77777777" w:rsidR="00EA796B" w:rsidRPr="00CD6B21" w:rsidRDefault="00EA796B" w:rsidP="0089509B">
            <w:pPr>
              <w:pStyle w:val="bullet"/>
              <w:numPr>
                <w:ilvl w:val="0"/>
                <w:numId w:val="13"/>
              </w:numPr>
              <w:ind w:left="284" w:hanging="284"/>
            </w:pPr>
            <w:r w:rsidRPr="00CD6B21">
              <w:t>program coordinator</w:t>
            </w:r>
          </w:p>
          <w:p w14:paraId="35621D0B" w14:textId="77777777" w:rsidR="00EA796B" w:rsidRPr="00CD6B21" w:rsidRDefault="00EA796B" w:rsidP="0089509B">
            <w:pPr>
              <w:pStyle w:val="bullet"/>
              <w:numPr>
                <w:ilvl w:val="0"/>
                <w:numId w:val="13"/>
              </w:numPr>
              <w:ind w:left="284" w:hanging="284"/>
            </w:pPr>
            <w:r w:rsidRPr="00CD6B21">
              <w:t>teacher</w:t>
            </w:r>
          </w:p>
          <w:p w14:paraId="10010731" w14:textId="77777777" w:rsidR="00EA796B" w:rsidRDefault="00EA796B" w:rsidP="0089509B">
            <w:pPr>
              <w:pStyle w:val="bullet"/>
              <w:numPr>
                <w:ilvl w:val="0"/>
                <w:numId w:val="13"/>
              </w:numPr>
              <w:ind w:left="360"/>
            </w:pPr>
            <w:r w:rsidRPr="00CD6B21">
              <w:t>advisor</w:t>
            </w:r>
          </w:p>
        </w:tc>
      </w:tr>
      <w:tr w:rsidR="00EA796B" w:rsidRPr="00CD6B21" w14:paraId="1FA81D71" w14:textId="77777777" w:rsidTr="00D4658F">
        <w:tc>
          <w:tcPr>
            <w:tcW w:w="3683" w:type="dxa"/>
            <w:gridSpan w:val="2"/>
          </w:tcPr>
          <w:p w14:paraId="75C7614D" w14:textId="77777777" w:rsidR="00EA796B" w:rsidRPr="0012727A" w:rsidRDefault="00EA796B" w:rsidP="0089509B">
            <w:pPr>
              <w:pStyle w:val="spacer"/>
            </w:pPr>
          </w:p>
        </w:tc>
        <w:tc>
          <w:tcPr>
            <w:tcW w:w="6064" w:type="dxa"/>
          </w:tcPr>
          <w:p w14:paraId="7CECB351" w14:textId="77777777" w:rsidR="00EA796B" w:rsidRDefault="00EA796B" w:rsidP="0089509B">
            <w:pPr>
              <w:pStyle w:val="spacer"/>
            </w:pPr>
          </w:p>
        </w:tc>
      </w:tr>
      <w:tr w:rsidR="00EA796B" w:rsidRPr="00CD6B21" w14:paraId="6FEF9394" w14:textId="77777777" w:rsidTr="00D4658F">
        <w:tc>
          <w:tcPr>
            <w:tcW w:w="3683" w:type="dxa"/>
            <w:gridSpan w:val="2"/>
          </w:tcPr>
          <w:p w14:paraId="0F7E4B00" w14:textId="77777777" w:rsidR="00EA796B" w:rsidRPr="002032F6" w:rsidRDefault="00EA796B" w:rsidP="0089509B">
            <w:pPr>
              <w:pStyle w:val="unittext"/>
            </w:pPr>
            <w:r w:rsidRPr="0012727A">
              <w:rPr>
                <w:b/>
                <w:i/>
              </w:rPr>
              <w:t>Impact of previous learning experiences</w:t>
            </w:r>
            <w:r>
              <w:rPr>
                <w:b/>
                <w:i/>
              </w:rPr>
              <w:t xml:space="preserve"> </w:t>
            </w:r>
            <w:r>
              <w:t>may include:</w:t>
            </w:r>
          </w:p>
        </w:tc>
        <w:tc>
          <w:tcPr>
            <w:tcW w:w="6064" w:type="dxa"/>
          </w:tcPr>
          <w:p w14:paraId="7B0FF565" w14:textId="77777777" w:rsidR="00EA796B" w:rsidRDefault="00EA796B" w:rsidP="0089509B">
            <w:pPr>
              <w:pStyle w:val="bullet"/>
              <w:numPr>
                <w:ilvl w:val="0"/>
                <w:numId w:val="13"/>
              </w:numPr>
              <w:ind w:left="360"/>
            </w:pPr>
            <w:r>
              <w:t>positive or negative impact on:</w:t>
            </w:r>
          </w:p>
          <w:p w14:paraId="2E461EF3" w14:textId="77777777" w:rsidR="00EA796B" w:rsidRDefault="00EA796B" w:rsidP="0089509B">
            <w:pPr>
              <w:pStyle w:val="endash"/>
              <w:keepNext/>
              <w:ind w:left="568" w:hanging="284"/>
            </w:pPr>
            <w:r>
              <w:t>educational achievement</w:t>
            </w:r>
          </w:p>
          <w:p w14:paraId="531E2279" w14:textId="77777777" w:rsidR="00EA796B" w:rsidRDefault="00EA796B" w:rsidP="0089509B">
            <w:pPr>
              <w:pStyle w:val="endash"/>
              <w:keepNext/>
              <w:ind w:left="568" w:hanging="284"/>
            </w:pPr>
            <w:r>
              <w:t>self confidence</w:t>
            </w:r>
          </w:p>
          <w:p w14:paraId="461D5FC3" w14:textId="77777777" w:rsidR="00EA796B" w:rsidRPr="00CD6B21" w:rsidRDefault="00EA796B" w:rsidP="0089509B">
            <w:pPr>
              <w:pStyle w:val="endash"/>
              <w:keepNext/>
              <w:ind w:left="568" w:hanging="284"/>
            </w:pPr>
            <w:r>
              <w:t xml:space="preserve">interest in further learning </w:t>
            </w:r>
          </w:p>
        </w:tc>
      </w:tr>
      <w:tr w:rsidR="00EA796B" w:rsidRPr="00CD6B21" w14:paraId="5CE21210" w14:textId="77777777" w:rsidTr="00D4658F">
        <w:tc>
          <w:tcPr>
            <w:tcW w:w="3683" w:type="dxa"/>
            <w:gridSpan w:val="2"/>
          </w:tcPr>
          <w:p w14:paraId="54FD8981" w14:textId="77777777" w:rsidR="00EA796B" w:rsidRPr="00CD6B21" w:rsidRDefault="00EA796B" w:rsidP="0089509B">
            <w:pPr>
              <w:pStyle w:val="spacer"/>
            </w:pPr>
          </w:p>
        </w:tc>
        <w:tc>
          <w:tcPr>
            <w:tcW w:w="6064" w:type="dxa"/>
          </w:tcPr>
          <w:p w14:paraId="1D90F3B4" w14:textId="77777777" w:rsidR="00EA796B" w:rsidRPr="00CD6B21" w:rsidRDefault="00EA796B" w:rsidP="0089509B">
            <w:pPr>
              <w:pStyle w:val="spacer"/>
            </w:pPr>
          </w:p>
        </w:tc>
      </w:tr>
      <w:tr w:rsidR="00EA796B" w:rsidRPr="00CD6B21" w14:paraId="3BB15E92" w14:textId="77777777" w:rsidTr="00D4658F">
        <w:tc>
          <w:tcPr>
            <w:tcW w:w="3683" w:type="dxa"/>
            <w:gridSpan w:val="2"/>
          </w:tcPr>
          <w:p w14:paraId="67DBC933" w14:textId="77777777" w:rsidR="00EA796B" w:rsidRPr="00CD6B21" w:rsidRDefault="00EA796B" w:rsidP="0089509B">
            <w:pPr>
              <w:pStyle w:val="unittext"/>
            </w:pPr>
            <w:r w:rsidRPr="00CD6B21">
              <w:rPr>
                <w:b/>
                <w:i/>
              </w:rPr>
              <w:t xml:space="preserve">Learning </w:t>
            </w:r>
            <w:r>
              <w:rPr>
                <w:b/>
                <w:i/>
              </w:rPr>
              <w:t>objectives</w:t>
            </w:r>
            <w:r w:rsidRPr="00CD6B21">
              <w:rPr>
                <w:i/>
              </w:rPr>
              <w:t xml:space="preserve"> </w:t>
            </w:r>
            <w:r w:rsidRPr="00CD6B21">
              <w:t>may include:</w:t>
            </w:r>
          </w:p>
        </w:tc>
        <w:tc>
          <w:tcPr>
            <w:tcW w:w="6064" w:type="dxa"/>
          </w:tcPr>
          <w:p w14:paraId="75C29E1D" w14:textId="77777777" w:rsidR="00EA796B" w:rsidRPr="00CD6B21" w:rsidRDefault="00EA796B" w:rsidP="0089509B">
            <w:pPr>
              <w:pStyle w:val="bullet"/>
              <w:numPr>
                <w:ilvl w:val="0"/>
                <w:numId w:val="13"/>
              </w:numPr>
              <w:ind w:left="360"/>
            </w:pPr>
            <w:r w:rsidRPr="00CD6B21">
              <w:t>improving reading, writing and numeracy skills for:</w:t>
            </w:r>
          </w:p>
          <w:p w14:paraId="4638B0A7" w14:textId="77777777" w:rsidR="00EA796B" w:rsidRPr="00CD6B21" w:rsidRDefault="00EA796B" w:rsidP="0089509B">
            <w:pPr>
              <w:pStyle w:val="endash"/>
              <w:keepNext/>
              <w:ind w:left="568" w:hanging="284"/>
            </w:pPr>
            <w:r w:rsidRPr="00CD6B21">
              <w:t>further study</w:t>
            </w:r>
          </w:p>
          <w:p w14:paraId="07DDC2B9" w14:textId="77777777" w:rsidR="00EA796B" w:rsidRPr="00CD6B21" w:rsidRDefault="00EA796B" w:rsidP="0089509B">
            <w:pPr>
              <w:pStyle w:val="endash"/>
              <w:keepNext/>
              <w:ind w:left="568" w:hanging="284"/>
            </w:pPr>
            <w:r w:rsidRPr="00CD6B21">
              <w:t>employment</w:t>
            </w:r>
          </w:p>
          <w:p w14:paraId="6183F4B1" w14:textId="77777777" w:rsidR="00EA796B" w:rsidRDefault="00EA796B" w:rsidP="0089509B">
            <w:pPr>
              <w:pStyle w:val="endash"/>
              <w:keepNext/>
              <w:ind w:left="568" w:hanging="284"/>
            </w:pPr>
            <w:r w:rsidRPr="00CD6B21">
              <w:t>community participation</w:t>
            </w:r>
          </w:p>
          <w:p w14:paraId="1E4F2111" w14:textId="77777777" w:rsidR="00EA796B" w:rsidRPr="00CD6B21" w:rsidRDefault="00EA796B" w:rsidP="0089509B">
            <w:pPr>
              <w:pStyle w:val="endash"/>
              <w:keepNext/>
              <w:ind w:left="568" w:hanging="284"/>
            </w:pPr>
            <w:r>
              <w:t>family support</w:t>
            </w:r>
            <w:r w:rsidRPr="00CD6B21">
              <w:t xml:space="preserve"> </w:t>
            </w:r>
          </w:p>
          <w:p w14:paraId="5CB438D4" w14:textId="77777777" w:rsidR="00EA796B" w:rsidRDefault="00EA796B" w:rsidP="0089509B">
            <w:pPr>
              <w:pStyle w:val="bullet"/>
              <w:numPr>
                <w:ilvl w:val="0"/>
                <w:numId w:val="13"/>
              </w:numPr>
              <w:ind w:left="360"/>
            </w:pPr>
            <w:r>
              <w:t>attending class</w:t>
            </w:r>
          </w:p>
          <w:p w14:paraId="08F50AF0" w14:textId="77777777" w:rsidR="00EA796B" w:rsidRPr="00CD6B21" w:rsidRDefault="00EA796B" w:rsidP="0089509B">
            <w:pPr>
              <w:pStyle w:val="bullet"/>
              <w:numPr>
                <w:ilvl w:val="0"/>
                <w:numId w:val="13"/>
              </w:numPr>
              <w:ind w:left="360"/>
            </w:pPr>
            <w:r>
              <w:t>being punctual / organised</w:t>
            </w:r>
          </w:p>
        </w:tc>
      </w:tr>
      <w:tr w:rsidR="00EA796B" w:rsidRPr="00CD6B21" w14:paraId="12361C39" w14:textId="77777777" w:rsidTr="00D4658F">
        <w:tc>
          <w:tcPr>
            <w:tcW w:w="9747" w:type="dxa"/>
            <w:gridSpan w:val="3"/>
          </w:tcPr>
          <w:p w14:paraId="1E85E886" w14:textId="77777777" w:rsidR="00EA796B" w:rsidRPr="00CD6B21" w:rsidRDefault="00EA796B" w:rsidP="0089509B">
            <w:pPr>
              <w:pStyle w:val="spacer"/>
              <w:rPr>
                <w:rFonts w:cs="Arial"/>
              </w:rPr>
            </w:pPr>
          </w:p>
        </w:tc>
      </w:tr>
      <w:tr w:rsidR="00EA796B" w:rsidRPr="00CD6B21" w14:paraId="7D30DD3A" w14:textId="77777777" w:rsidTr="00D4658F">
        <w:trPr>
          <w:trHeight w:val="3035"/>
        </w:trPr>
        <w:tc>
          <w:tcPr>
            <w:tcW w:w="3683" w:type="dxa"/>
            <w:gridSpan w:val="2"/>
          </w:tcPr>
          <w:p w14:paraId="40E56B62" w14:textId="77777777" w:rsidR="00EA796B" w:rsidRPr="00CD6B21" w:rsidRDefault="00EA796B" w:rsidP="0089509B">
            <w:pPr>
              <w:pStyle w:val="unittext"/>
            </w:pPr>
            <w:r w:rsidRPr="00CD6B21">
              <w:rPr>
                <w:rStyle w:val="Emphasis"/>
                <w:b/>
              </w:rPr>
              <w:t>Simple steps</w:t>
            </w:r>
            <w:r w:rsidRPr="00CD6B21">
              <w:t xml:space="preserve"> may include</w:t>
            </w:r>
            <w:r>
              <w:t>:</w:t>
            </w:r>
          </w:p>
        </w:tc>
        <w:tc>
          <w:tcPr>
            <w:tcW w:w="6064" w:type="dxa"/>
          </w:tcPr>
          <w:p w14:paraId="3C555CAD" w14:textId="307777A8" w:rsidR="00EA796B" w:rsidRPr="007D5301" w:rsidRDefault="00EA796B" w:rsidP="0089509B">
            <w:pPr>
              <w:pStyle w:val="bullet"/>
              <w:numPr>
                <w:ilvl w:val="0"/>
                <w:numId w:val="13"/>
              </w:numPr>
              <w:ind w:left="284" w:hanging="284"/>
            </w:pPr>
            <w:r w:rsidRPr="007D5301">
              <w:t>discussion of learning</w:t>
            </w:r>
            <w:r w:rsidR="00FA7CF7">
              <w:t xml:space="preserve"> </w:t>
            </w:r>
            <w:r w:rsidRPr="007D5301">
              <w:t xml:space="preserve">needs </w:t>
            </w:r>
          </w:p>
          <w:p w14:paraId="31D13D07" w14:textId="77777777" w:rsidR="00EA796B" w:rsidRPr="007D5301" w:rsidRDefault="00EA796B" w:rsidP="0089509B">
            <w:pPr>
              <w:pStyle w:val="bullet"/>
              <w:numPr>
                <w:ilvl w:val="0"/>
                <w:numId w:val="13"/>
              </w:numPr>
              <w:ind w:left="284" w:hanging="284"/>
            </w:pPr>
            <w:r w:rsidRPr="007D5301">
              <w:t xml:space="preserve">identifying one or two short term specific objectives </w:t>
            </w:r>
          </w:p>
          <w:p w14:paraId="431F09C3" w14:textId="77777777" w:rsidR="00EA796B" w:rsidRPr="007D5301" w:rsidRDefault="00EA796B" w:rsidP="0089509B">
            <w:pPr>
              <w:pStyle w:val="bullet"/>
              <w:numPr>
                <w:ilvl w:val="0"/>
                <w:numId w:val="13"/>
              </w:numPr>
              <w:ind w:left="284" w:hanging="284"/>
            </w:pPr>
            <w:r w:rsidRPr="007D5301">
              <w:t>determination of tasks and progress to achieve objectives</w:t>
            </w:r>
          </w:p>
          <w:p w14:paraId="18C65DFA" w14:textId="77777777" w:rsidR="00EA796B" w:rsidRPr="007D5301" w:rsidRDefault="00EA796B" w:rsidP="0089509B">
            <w:pPr>
              <w:pStyle w:val="bullet"/>
              <w:numPr>
                <w:ilvl w:val="0"/>
                <w:numId w:val="13"/>
              </w:numPr>
              <w:ind w:left="284" w:hanging="284"/>
            </w:pPr>
            <w:r w:rsidRPr="007D5301">
              <w:t>identification of time required to achieve each task</w:t>
            </w:r>
          </w:p>
          <w:p w14:paraId="0D0FF506" w14:textId="77777777" w:rsidR="00EA796B" w:rsidRPr="007D5301" w:rsidRDefault="00EA796B" w:rsidP="0089509B">
            <w:pPr>
              <w:pStyle w:val="bullet"/>
              <w:numPr>
                <w:ilvl w:val="0"/>
                <w:numId w:val="13"/>
              </w:numPr>
              <w:ind w:left="284" w:hanging="284"/>
            </w:pPr>
            <w:r w:rsidRPr="007D5301">
              <w:t>identification of additional support persons such as:</w:t>
            </w:r>
          </w:p>
          <w:p w14:paraId="3837994F" w14:textId="77777777" w:rsidR="00EA796B" w:rsidRPr="00CD6B21" w:rsidRDefault="00EA796B" w:rsidP="0089509B">
            <w:pPr>
              <w:pStyle w:val="endash"/>
              <w:keepNext/>
              <w:ind w:left="568" w:hanging="284"/>
            </w:pPr>
            <w:r w:rsidRPr="00CD6B21">
              <w:t>case workers and personal carers</w:t>
            </w:r>
          </w:p>
          <w:p w14:paraId="48013308" w14:textId="77777777" w:rsidR="00EA796B" w:rsidRPr="00CD6B21" w:rsidRDefault="00EA796B" w:rsidP="0089509B">
            <w:pPr>
              <w:pStyle w:val="endash"/>
              <w:keepNext/>
              <w:ind w:left="568" w:hanging="284"/>
            </w:pPr>
            <w:r w:rsidRPr="00CD6B21">
              <w:t>community representatives</w:t>
            </w:r>
          </w:p>
          <w:p w14:paraId="710F90BF" w14:textId="77777777" w:rsidR="00EA796B" w:rsidRPr="00CD6B21" w:rsidRDefault="00EA796B" w:rsidP="0089509B">
            <w:pPr>
              <w:pStyle w:val="endash"/>
              <w:keepNext/>
              <w:ind w:left="568" w:hanging="284"/>
            </w:pPr>
            <w:r w:rsidRPr="00CD6B21">
              <w:t>family members</w:t>
            </w:r>
          </w:p>
        </w:tc>
      </w:tr>
      <w:tr w:rsidR="00EA796B" w:rsidRPr="00CD6B21" w14:paraId="454BD386" w14:textId="77777777" w:rsidTr="00D4658F">
        <w:tc>
          <w:tcPr>
            <w:tcW w:w="3683" w:type="dxa"/>
            <w:gridSpan w:val="2"/>
          </w:tcPr>
          <w:p w14:paraId="56A4055C" w14:textId="77777777" w:rsidR="00EA796B" w:rsidRPr="00CD6B21" w:rsidRDefault="00EA796B" w:rsidP="0089509B">
            <w:pPr>
              <w:pStyle w:val="spacer"/>
              <w:rPr>
                <w:rFonts w:cs="Arial"/>
              </w:rPr>
            </w:pPr>
          </w:p>
        </w:tc>
        <w:tc>
          <w:tcPr>
            <w:tcW w:w="6064" w:type="dxa"/>
          </w:tcPr>
          <w:p w14:paraId="6D6E8E09" w14:textId="77777777" w:rsidR="00EA796B" w:rsidRPr="00CD6B21" w:rsidRDefault="00EA796B" w:rsidP="0089509B">
            <w:pPr>
              <w:pStyle w:val="spacer"/>
              <w:rPr>
                <w:rFonts w:cs="Arial"/>
              </w:rPr>
            </w:pPr>
          </w:p>
        </w:tc>
      </w:tr>
      <w:tr w:rsidR="00EA796B" w:rsidRPr="00CD6B21" w14:paraId="13AFFEC8" w14:textId="77777777" w:rsidTr="00D4658F">
        <w:tc>
          <w:tcPr>
            <w:tcW w:w="3683" w:type="dxa"/>
            <w:gridSpan w:val="2"/>
          </w:tcPr>
          <w:p w14:paraId="08FE9705" w14:textId="77777777" w:rsidR="00EA796B" w:rsidRPr="007B33BF" w:rsidRDefault="00EA796B" w:rsidP="0089509B">
            <w:pPr>
              <w:pStyle w:val="unittext"/>
              <w:rPr>
                <w:b/>
                <w:i/>
              </w:rPr>
            </w:pPr>
            <w:r w:rsidRPr="00CD6B21">
              <w:rPr>
                <w:b/>
                <w:i/>
              </w:rPr>
              <w:t>Supporting resources</w:t>
            </w:r>
            <w:r w:rsidRPr="00CD6B21">
              <w:rPr>
                <w:i/>
              </w:rPr>
              <w:t xml:space="preserve"> </w:t>
            </w:r>
            <w:r>
              <w:t>may</w:t>
            </w:r>
            <w:r w:rsidRPr="00CD6B21">
              <w:t xml:space="preserve"> include:</w:t>
            </w:r>
          </w:p>
        </w:tc>
        <w:tc>
          <w:tcPr>
            <w:tcW w:w="6064" w:type="dxa"/>
          </w:tcPr>
          <w:p w14:paraId="29F45E67" w14:textId="77777777" w:rsidR="00EA796B" w:rsidRPr="00727AF8" w:rsidRDefault="00EA796B" w:rsidP="0089509B">
            <w:pPr>
              <w:pStyle w:val="bullet"/>
              <w:numPr>
                <w:ilvl w:val="0"/>
                <w:numId w:val="13"/>
              </w:numPr>
              <w:ind w:left="284" w:hanging="284"/>
            </w:pPr>
            <w:r w:rsidRPr="00727AF8">
              <w:t>audio-visual aids</w:t>
            </w:r>
          </w:p>
          <w:p w14:paraId="1ED6691D" w14:textId="77777777" w:rsidR="00EA796B" w:rsidRPr="00727AF8" w:rsidRDefault="00EA796B" w:rsidP="0089509B">
            <w:pPr>
              <w:pStyle w:val="bullet"/>
              <w:numPr>
                <w:ilvl w:val="0"/>
                <w:numId w:val="13"/>
              </w:numPr>
              <w:ind w:left="284" w:hanging="284"/>
            </w:pPr>
            <w:r w:rsidRPr="00727AF8">
              <w:t>visual materials such as maps, pictures, charts</w:t>
            </w:r>
          </w:p>
          <w:p w14:paraId="228B5341" w14:textId="77777777" w:rsidR="00EA796B" w:rsidRPr="00727AF8" w:rsidRDefault="00EA796B" w:rsidP="0089509B">
            <w:pPr>
              <w:pStyle w:val="bullet"/>
              <w:numPr>
                <w:ilvl w:val="0"/>
                <w:numId w:val="13"/>
              </w:numPr>
              <w:ind w:left="284" w:hanging="284"/>
            </w:pPr>
            <w:r w:rsidRPr="00727AF8">
              <w:t xml:space="preserve">digital media programs </w:t>
            </w:r>
          </w:p>
          <w:p w14:paraId="5605B6A9" w14:textId="77777777" w:rsidR="00EA796B" w:rsidRPr="00727AF8" w:rsidRDefault="00EA796B" w:rsidP="0089509B">
            <w:pPr>
              <w:pStyle w:val="bullet"/>
              <w:numPr>
                <w:ilvl w:val="0"/>
                <w:numId w:val="13"/>
              </w:numPr>
              <w:ind w:left="284" w:hanging="284"/>
            </w:pPr>
            <w:r>
              <w:t>computers and soft</w:t>
            </w:r>
            <w:r w:rsidRPr="00727AF8">
              <w:t xml:space="preserve">ware </w:t>
            </w:r>
          </w:p>
          <w:p w14:paraId="343D4743" w14:textId="77777777" w:rsidR="00EA796B" w:rsidRPr="00727AF8" w:rsidRDefault="00EA796B" w:rsidP="0089509B">
            <w:pPr>
              <w:pStyle w:val="bullet"/>
              <w:numPr>
                <w:ilvl w:val="0"/>
                <w:numId w:val="13"/>
              </w:numPr>
              <w:ind w:left="284" w:hanging="284"/>
            </w:pPr>
            <w:r w:rsidRPr="00727AF8">
              <w:t>library</w:t>
            </w:r>
          </w:p>
          <w:p w14:paraId="2DE3B553" w14:textId="77777777" w:rsidR="00EA796B" w:rsidRDefault="00EA796B" w:rsidP="0089509B">
            <w:pPr>
              <w:pStyle w:val="bullet"/>
              <w:numPr>
                <w:ilvl w:val="0"/>
                <w:numId w:val="13"/>
              </w:numPr>
              <w:ind w:left="284" w:hanging="284"/>
            </w:pPr>
            <w:r w:rsidRPr="00727AF8">
              <w:t>communication aids</w:t>
            </w:r>
          </w:p>
        </w:tc>
      </w:tr>
      <w:tr w:rsidR="00EA796B" w:rsidRPr="00CD6B21" w14:paraId="1EF6D183" w14:textId="77777777" w:rsidTr="00D4658F">
        <w:tc>
          <w:tcPr>
            <w:tcW w:w="3683" w:type="dxa"/>
            <w:gridSpan w:val="2"/>
          </w:tcPr>
          <w:p w14:paraId="61CDF906" w14:textId="77777777" w:rsidR="00EA796B" w:rsidRPr="007B33BF" w:rsidRDefault="00EA796B" w:rsidP="0089509B">
            <w:pPr>
              <w:pStyle w:val="spacer"/>
            </w:pPr>
          </w:p>
        </w:tc>
        <w:tc>
          <w:tcPr>
            <w:tcW w:w="6064" w:type="dxa"/>
          </w:tcPr>
          <w:p w14:paraId="35D74820" w14:textId="77777777" w:rsidR="00EA796B" w:rsidRDefault="00EA796B" w:rsidP="0089509B">
            <w:pPr>
              <w:pStyle w:val="spacer"/>
            </w:pPr>
          </w:p>
        </w:tc>
      </w:tr>
      <w:tr w:rsidR="00EA796B" w:rsidRPr="00CD6B21" w14:paraId="455DA169" w14:textId="77777777" w:rsidTr="00D4658F">
        <w:tc>
          <w:tcPr>
            <w:tcW w:w="3683" w:type="dxa"/>
            <w:gridSpan w:val="2"/>
          </w:tcPr>
          <w:p w14:paraId="7DD058EA" w14:textId="77777777" w:rsidR="00EA796B" w:rsidRPr="007B33BF" w:rsidRDefault="00EA796B" w:rsidP="0089509B">
            <w:pPr>
              <w:pStyle w:val="unittext"/>
            </w:pPr>
            <w:r w:rsidRPr="007B33BF">
              <w:rPr>
                <w:b/>
                <w:i/>
              </w:rPr>
              <w:t>Record</w:t>
            </w:r>
            <w:r>
              <w:rPr>
                <w:b/>
                <w:i/>
              </w:rPr>
              <w:t xml:space="preserve"> </w:t>
            </w:r>
            <w:r>
              <w:t>may include:</w:t>
            </w:r>
          </w:p>
        </w:tc>
        <w:tc>
          <w:tcPr>
            <w:tcW w:w="6064" w:type="dxa"/>
          </w:tcPr>
          <w:p w14:paraId="3CF01067" w14:textId="77777777" w:rsidR="00EA796B" w:rsidRPr="007D5301" w:rsidRDefault="00EA796B" w:rsidP="0089509B">
            <w:pPr>
              <w:pStyle w:val="bullet"/>
              <w:numPr>
                <w:ilvl w:val="0"/>
                <w:numId w:val="13"/>
              </w:numPr>
              <w:ind w:left="284" w:hanging="284"/>
            </w:pPr>
            <w:r w:rsidRPr="007D5301">
              <w:t>written / visual or verbal record</w:t>
            </w:r>
          </w:p>
          <w:p w14:paraId="60B221F2" w14:textId="77777777" w:rsidR="00EA796B" w:rsidRPr="007D5301" w:rsidRDefault="00EA796B" w:rsidP="0089509B">
            <w:pPr>
              <w:pStyle w:val="bullet"/>
              <w:numPr>
                <w:ilvl w:val="0"/>
                <w:numId w:val="13"/>
              </w:numPr>
              <w:ind w:left="284" w:hanging="284"/>
            </w:pPr>
            <w:r w:rsidRPr="007D5301">
              <w:t>checklist of smaller task/s</w:t>
            </w:r>
          </w:p>
          <w:p w14:paraId="2CCD3BA6" w14:textId="77777777" w:rsidR="00EA796B" w:rsidRPr="007D5301" w:rsidRDefault="00EA796B" w:rsidP="0089509B">
            <w:pPr>
              <w:pStyle w:val="bullet"/>
              <w:numPr>
                <w:ilvl w:val="0"/>
                <w:numId w:val="13"/>
              </w:numPr>
              <w:ind w:left="284" w:hanging="284"/>
            </w:pPr>
            <w:r w:rsidRPr="007D5301">
              <w:t>review points</w:t>
            </w:r>
          </w:p>
          <w:p w14:paraId="58761703" w14:textId="77777777" w:rsidR="00EA796B" w:rsidRPr="007D5301" w:rsidRDefault="00EA796B" w:rsidP="0089509B">
            <w:pPr>
              <w:pStyle w:val="bullet"/>
              <w:numPr>
                <w:ilvl w:val="0"/>
                <w:numId w:val="13"/>
              </w:numPr>
              <w:ind w:left="284" w:hanging="284"/>
            </w:pPr>
            <w:r w:rsidRPr="007D5301">
              <w:t>calendar record</w:t>
            </w:r>
          </w:p>
        </w:tc>
      </w:tr>
      <w:tr w:rsidR="00EA796B" w:rsidRPr="00CD6B21" w14:paraId="4E6E319B" w14:textId="77777777" w:rsidTr="00D4658F">
        <w:tc>
          <w:tcPr>
            <w:tcW w:w="3683" w:type="dxa"/>
            <w:gridSpan w:val="2"/>
          </w:tcPr>
          <w:p w14:paraId="34061263" w14:textId="77777777" w:rsidR="00EA796B" w:rsidRPr="00E26276" w:rsidRDefault="00EA796B" w:rsidP="0089509B">
            <w:pPr>
              <w:pStyle w:val="spacer"/>
            </w:pPr>
          </w:p>
        </w:tc>
        <w:tc>
          <w:tcPr>
            <w:tcW w:w="6064" w:type="dxa"/>
          </w:tcPr>
          <w:p w14:paraId="67FC2040" w14:textId="77777777" w:rsidR="00EA796B" w:rsidRPr="00CD6B21" w:rsidRDefault="00EA796B" w:rsidP="0089509B">
            <w:pPr>
              <w:pStyle w:val="spacer"/>
            </w:pPr>
          </w:p>
        </w:tc>
      </w:tr>
      <w:tr w:rsidR="00EA796B" w:rsidRPr="00CD6B21" w14:paraId="23E276BB" w14:textId="77777777" w:rsidTr="00D4658F">
        <w:tc>
          <w:tcPr>
            <w:tcW w:w="3683" w:type="dxa"/>
            <w:gridSpan w:val="2"/>
          </w:tcPr>
          <w:p w14:paraId="7471F8E6" w14:textId="77777777" w:rsidR="00EA796B" w:rsidRPr="007B33BF" w:rsidRDefault="00EA796B" w:rsidP="0089509B">
            <w:pPr>
              <w:pStyle w:val="unittext"/>
            </w:pPr>
            <w:r>
              <w:rPr>
                <w:b/>
                <w:i/>
              </w:rPr>
              <w:t xml:space="preserve">Barriers </w:t>
            </w:r>
            <w:r>
              <w:t>may include:</w:t>
            </w:r>
          </w:p>
        </w:tc>
        <w:tc>
          <w:tcPr>
            <w:tcW w:w="6064" w:type="dxa"/>
          </w:tcPr>
          <w:p w14:paraId="5366777B" w14:textId="77777777" w:rsidR="00EA796B" w:rsidRPr="007D5301" w:rsidRDefault="00EA796B" w:rsidP="0089509B">
            <w:pPr>
              <w:pStyle w:val="bullet"/>
              <w:numPr>
                <w:ilvl w:val="0"/>
                <w:numId w:val="13"/>
              </w:numPr>
              <w:ind w:left="284" w:hanging="284"/>
            </w:pPr>
            <w:r w:rsidRPr="007D5301">
              <w:t>lack of time</w:t>
            </w:r>
          </w:p>
          <w:p w14:paraId="1D028121" w14:textId="77777777" w:rsidR="00EA796B" w:rsidRPr="007D5301" w:rsidRDefault="00EA796B" w:rsidP="0089509B">
            <w:pPr>
              <w:pStyle w:val="bullet"/>
              <w:numPr>
                <w:ilvl w:val="0"/>
                <w:numId w:val="13"/>
              </w:numPr>
              <w:ind w:left="284" w:hanging="284"/>
            </w:pPr>
            <w:r w:rsidRPr="007D5301">
              <w:t>competing priorities</w:t>
            </w:r>
          </w:p>
          <w:p w14:paraId="0420817E" w14:textId="77777777" w:rsidR="00EA796B" w:rsidRPr="007D5301" w:rsidRDefault="00EA796B" w:rsidP="0089509B">
            <w:pPr>
              <w:pStyle w:val="bullet"/>
              <w:numPr>
                <w:ilvl w:val="0"/>
                <w:numId w:val="13"/>
              </w:numPr>
              <w:ind w:left="284" w:hanging="284"/>
            </w:pPr>
            <w:r w:rsidRPr="007D5301">
              <w:t xml:space="preserve">need for additional skills / information </w:t>
            </w:r>
          </w:p>
          <w:p w14:paraId="6E148295" w14:textId="77777777" w:rsidR="00EA796B" w:rsidRPr="00CD6B21" w:rsidRDefault="00EA796B" w:rsidP="0089509B">
            <w:pPr>
              <w:pStyle w:val="bullet"/>
              <w:numPr>
                <w:ilvl w:val="0"/>
                <w:numId w:val="13"/>
              </w:numPr>
              <w:ind w:left="284" w:hanging="284"/>
            </w:pPr>
            <w:r w:rsidRPr="007D5301">
              <w:t>need for additional support</w:t>
            </w:r>
          </w:p>
        </w:tc>
      </w:tr>
      <w:tr w:rsidR="00EA796B" w:rsidRPr="00CD6B21" w14:paraId="45F4BB64" w14:textId="77777777" w:rsidTr="00D4658F">
        <w:tc>
          <w:tcPr>
            <w:tcW w:w="3683" w:type="dxa"/>
            <w:gridSpan w:val="2"/>
          </w:tcPr>
          <w:p w14:paraId="41F1AD4A" w14:textId="77777777" w:rsidR="00EA796B" w:rsidRPr="00E26276" w:rsidRDefault="00EA796B" w:rsidP="0089509B">
            <w:pPr>
              <w:pStyle w:val="spacer"/>
            </w:pPr>
          </w:p>
        </w:tc>
        <w:tc>
          <w:tcPr>
            <w:tcW w:w="6064" w:type="dxa"/>
          </w:tcPr>
          <w:p w14:paraId="6F91C30D" w14:textId="77777777" w:rsidR="00EA796B" w:rsidRPr="00CD6B21" w:rsidRDefault="00EA796B" w:rsidP="0089509B">
            <w:pPr>
              <w:pStyle w:val="spacer"/>
            </w:pPr>
          </w:p>
        </w:tc>
      </w:tr>
      <w:tr w:rsidR="00EA796B" w:rsidRPr="00CD6B21" w14:paraId="2B98F555" w14:textId="77777777" w:rsidTr="00D4658F">
        <w:tc>
          <w:tcPr>
            <w:tcW w:w="3683" w:type="dxa"/>
            <w:gridSpan w:val="2"/>
          </w:tcPr>
          <w:p w14:paraId="58C5B3EF" w14:textId="77777777" w:rsidR="00EA796B" w:rsidRPr="00D33BED" w:rsidRDefault="00EA796B" w:rsidP="0089509B">
            <w:pPr>
              <w:pStyle w:val="unittext"/>
            </w:pPr>
            <w:r>
              <w:rPr>
                <w:b/>
                <w:i/>
              </w:rPr>
              <w:t xml:space="preserve">Alternative options </w:t>
            </w:r>
            <w:r>
              <w:t>may include:</w:t>
            </w:r>
          </w:p>
        </w:tc>
        <w:tc>
          <w:tcPr>
            <w:tcW w:w="6064" w:type="dxa"/>
          </w:tcPr>
          <w:p w14:paraId="3394B20A" w14:textId="77777777" w:rsidR="00EA796B" w:rsidRDefault="00EA796B" w:rsidP="0089509B">
            <w:pPr>
              <w:pStyle w:val="bullet"/>
              <w:numPr>
                <w:ilvl w:val="0"/>
                <w:numId w:val="13"/>
              </w:numPr>
              <w:ind w:left="360"/>
            </w:pPr>
            <w:r>
              <w:t>adjusting learning objective/s</w:t>
            </w:r>
          </w:p>
          <w:p w14:paraId="6A7EF7C8" w14:textId="77777777" w:rsidR="00EA796B" w:rsidRPr="007D5301" w:rsidRDefault="00EA796B" w:rsidP="0089509B">
            <w:pPr>
              <w:pStyle w:val="bullet"/>
              <w:numPr>
                <w:ilvl w:val="0"/>
                <w:numId w:val="13"/>
              </w:numPr>
              <w:ind w:left="284" w:hanging="284"/>
            </w:pPr>
            <w:r w:rsidRPr="007D5301">
              <w:t>adjusting timeframe</w:t>
            </w:r>
          </w:p>
          <w:p w14:paraId="23F49ECE" w14:textId="77777777" w:rsidR="00EA796B" w:rsidRPr="007D5301" w:rsidRDefault="00EA796B" w:rsidP="0089509B">
            <w:pPr>
              <w:pStyle w:val="bullet"/>
              <w:numPr>
                <w:ilvl w:val="0"/>
                <w:numId w:val="13"/>
              </w:numPr>
              <w:ind w:left="284" w:hanging="284"/>
            </w:pPr>
            <w:r w:rsidRPr="007D5301">
              <w:lastRenderedPageBreak/>
              <w:t>sourcing additional support person</w:t>
            </w:r>
          </w:p>
          <w:p w14:paraId="7A7D14EE" w14:textId="77777777" w:rsidR="00EA796B" w:rsidRPr="00CD6B21" w:rsidRDefault="00EA796B" w:rsidP="0089509B">
            <w:pPr>
              <w:pStyle w:val="bullet"/>
              <w:numPr>
                <w:ilvl w:val="0"/>
                <w:numId w:val="13"/>
              </w:numPr>
              <w:ind w:left="284" w:hanging="284"/>
            </w:pPr>
            <w:r w:rsidRPr="007D5301">
              <w:t>sourcing additional information</w:t>
            </w:r>
          </w:p>
        </w:tc>
      </w:tr>
      <w:tr w:rsidR="00EA796B" w:rsidRPr="00CD6B21" w14:paraId="7E4496F7" w14:textId="77777777" w:rsidTr="00D4658F">
        <w:tc>
          <w:tcPr>
            <w:tcW w:w="3683" w:type="dxa"/>
            <w:gridSpan w:val="2"/>
          </w:tcPr>
          <w:p w14:paraId="260895EC" w14:textId="77777777" w:rsidR="00EA796B" w:rsidRPr="00E26276" w:rsidRDefault="00EA796B" w:rsidP="0089509B">
            <w:pPr>
              <w:pStyle w:val="spacer"/>
            </w:pPr>
          </w:p>
        </w:tc>
        <w:tc>
          <w:tcPr>
            <w:tcW w:w="6064" w:type="dxa"/>
          </w:tcPr>
          <w:p w14:paraId="326C429F" w14:textId="77777777" w:rsidR="00EA796B" w:rsidRPr="00CD6B21" w:rsidRDefault="00EA796B" w:rsidP="0089509B">
            <w:pPr>
              <w:pStyle w:val="spacer"/>
            </w:pPr>
          </w:p>
        </w:tc>
      </w:tr>
      <w:tr w:rsidR="00EA796B" w:rsidRPr="00CD6B21" w14:paraId="69FE316B" w14:textId="77777777" w:rsidTr="00D4658F">
        <w:tc>
          <w:tcPr>
            <w:tcW w:w="3683" w:type="dxa"/>
            <w:gridSpan w:val="2"/>
          </w:tcPr>
          <w:p w14:paraId="28606D54" w14:textId="77777777" w:rsidR="00EA796B" w:rsidRPr="003B1F93" w:rsidRDefault="00EA796B" w:rsidP="0089509B">
            <w:pPr>
              <w:pStyle w:val="unittext"/>
            </w:pPr>
            <w:r w:rsidRPr="00D33BED">
              <w:rPr>
                <w:b/>
                <w:i/>
              </w:rPr>
              <w:t>Achievement</w:t>
            </w:r>
            <w:r>
              <w:rPr>
                <w:b/>
                <w:i/>
              </w:rPr>
              <w:t xml:space="preserve"> </w:t>
            </w:r>
            <w:r>
              <w:t>may include:</w:t>
            </w:r>
          </w:p>
        </w:tc>
        <w:tc>
          <w:tcPr>
            <w:tcW w:w="6064" w:type="dxa"/>
          </w:tcPr>
          <w:p w14:paraId="164F0310" w14:textId="77777777" w:rsidR="00EA796B" w:rsidRPr="009B7668" w:rsidRDefault="00EA796B" w:rsidP="0089509B">
            <w:pPr>
              <w:pStyle w:val="bullet"/>
              <w:numPr>
                <w:ilvl w:val="0"/>
                <w:numId w:val="13"/>
              </w:numPr>
              <w:ind w:left="284" w:hanging="284"/>
            </w:pPr>
            <w:r w:rsidRPr="009B7668">
              <w:t>part or full achievement of learning objectives</w:t>
            </w:r>
          </w:p>
          <w:p w14:paraId="70354497" w14:textId="77777777" w:rsidR="00EA796B" w:rsidRPr="009B7668" w:rsidRDefault="00EA796B" w:rsidP="0089509B">
            <w:pPr>
              <w:pStyle w:val="bullet"/>
              <w:numPr>
                <w:ilvl w:val="0"/>
                <w:numId w:val="13"/>
              </w:numPr>
              <w:ind w:left="284" w:hanging="284"/>
            </w:pPr>
            <w:r w:rsidRPr="009B7668">
              <w:t>individual sense of success</w:t>
            </w:r>
          </w:p>
          <w:p w14:paraId="46955582" w14:textId="77777777" w:rsidR="00EA796B" w:rsidRPr="00CD6B21" w:rsidRDefault="00EA796B" w:rsidP="0089509B">
            <w:pPr>
              <w:pStyle w:val="bullet"/>
              <w:numPr>
                <w:ilvl w:val="0"/>
                <w:numId w:val="13"/>
              </w:numPr>
              <w:ind w:left="360"/>
            </w:pPr>
            <w:r w:rsidRPr="009B7668">
              <w:t>increased self confidence</w:t>
            </w:r>
          </w:p>
        </w:tc>
      </w:tr>
      <w:tr w:rsidR="00EA796B" w:rsidRPr="00CD6B21" w14:paraId="11E9255D" w14:textId="77777777" w:rsidTr="00D4658F">
        <w:tc>
          <w:tcPr>
            <w:tcW w:w="3683" w:type="dxa"/>
            <w:gridSpan w:val="2"/>
          </w:tcPr>
          <w:p w14:paraId="57BAC3DD" w14:textId="77777777" w:rsidR="00EA796B" w:rsidRPr="00E26276" w:rsidRDefault="00EA796B" w:rsidP="0089509B">
            <w:pPr>
              <w:pStyle w:val="spacer"/>
            </w:pPr>
          </w:p>
        </w:tc>
        <w:tc>
          <w:tcPr>
            <w:tcW w:w="6064" w:type="dxa"/>
          </w:tcPr>
          <w:p w14:paraId="32F8E800" w14:textId="77777777" w:rsidR="00EA796B" w:rsidRPr="00CD6B21" w:rsidRDefault="00EA796B" w:rsidP="0089509B">
            <w:pPr>
              <w:pStyle w:val="spacer"/>
            </w:pPr>
          </w:p>
        </w:tc>
      </w:tr>
      <w:tr w:rsidR="00EA796B" w:rsidRPr="00CD6B21" w14:paraId="65E20C6D" w14:textId="77777777" w:rsidTr="00D4658F">
        <w:tc>
          <w:tcPr>
            <w:tcW w:w="3683" w:type="dxa"/>
            <w:gridSpan w:val="2"/>
          </w:tcPr>
          <w:p w14:paraId="384B20B3" w14:textId="77777777" w:rsidR="00EA796B" w:rsidRPr="005109C6" w:rsidRDefault="00EA796B" w:rsidP="0089509B">
            <w:pPr>
              <w:pStyle w:val="unittext"/>
            </w:pPr>
            <w:r>
              <w:rPr>
                <w:b/>
                <w:i/>
              </w:rPr>
              <w:t xml:space="preserve">Factors </w:t>
            </w:r>
            <w:r>
              <w:t>may include:</w:t>
            </w:r>
          </w:p>
        </w:tc>
        <w:tc>
          <w:tcPr>
            <w:tcW w:w="6064" w:type="dxa"/>
          </w:tcPr>
          <w:p w14:paraId="35324A8B" w14:textId="77777777" w:rsidR="00EA796B" w:rsidRDefault="00EA796B" w:rsidP="0089509B">
            <w:pPr>
              <w:pStyle w:val="bullet"/>
              <w:numPr>
                <w:ilvl w:val="0"/>
                <w:numId w:val="13"/>
              </w:numPr>
              <w:ind w:left="284" w:hanging="284"/>
            </w:pPr>
            <w:r>
              <w:t>opportunities to:</w:t>
            </w:r>
          </w:p>
          <w:p w14:paraId="65629654" w14:textId="77777777" w:rsidR="00EA796B" w:rsidRDefault="00EA796B" w:rsidP="0089509B">
            <w:pPr>
              <w:pStyle w:val="endash"/>
              <w:keepNext/>
              <w:ind w:left="568" w:hanging="284"/>
            </w:pPr>
            <w:r>
              <w:t>practice skills</w:t>
            </w:r>
          </w:p>
          <w:p w14:paraId="122DFA92" w14:textId="77777777" w:rsidR="00EA796B" w:rsidRDefault="00EA796B" w:rsidP="0089509B">
            <w:pPr>
              <w:pStyle w:val="endash"/>
              <w:keepNext/>
              <w:ind w:left="568" w:hanging="284"/>
            </w:pPr>
            <w:r>
              <w:t>discuss issues with other</w:t>
            </w:r>
          </w:p>
          <w:p w14:paraId="08F275A7" w14:textId="77777777" w:rsidR="00EA796B" w:rsidRDefault="00EA796B" w:rsidP="0089509B">
            <w:pPr>
              <w:pStyle w:val="endash"/>
              <w:keepNext/>
              <w:ind w:left="568" w:hanging="284"/>
            </w:pPr>
            <w:r>
              <w:t>seek support from peers</w:t>
            </w:r>
          </w:p>
          <w:p w14:paraId="58984D80" w14:textId="77777777" w:rsidR="00EA796B" w:rsidRPr="00CD6B21" w:rsidRDefault="00EA796B" w:rsidP="0089509B">
            <w:pPr>
              <w:pStyle w:val="bullet"/>
              <w:numPr>
                <w:ilvl w:val="0"/>
                <w:numId w:val="13"/>
              </w:numPr>
              <w:ind w:left="360"/>
            </w:pPr>
            <w:r w:rsidRPr="009B7668">
              <w:t>structured scaffolding activities</w:t>
            </w:r>
          </w:p>
        </w:tc>
      </w:tr>
      <w:tr w:rsidR="00EA796B" w:rsidRPr="00CD6B21" w14:paraId="22E30D01" w14:textId="77777777" w:rsidTr="00D4658F">
        <w:tc>
          <w:tcPr>
            <w:tcW w:w="9747" w:type="dxa"/>
            <w:gridSpan w:val="3"/>
          </w:tcPr>
          <w:p w14:paraId="2C03A523" w14:textId="77777777" w:rsidR="00EA796B" w:rsidRPr="00CD6B21" w:rsidRDefault="00EA796B" w:rsidP="0089509B">
            <w:pPr>
              <w:pStyle w:val="spacer"/>
              <w:rPr>
                <w:rFonts w:cs="Arial"/>
              </w:rPr>
            </w:pPr>
          </w:p>
        </w:tc>
      </w:tr>
      <w:tr w:rsidR="00EA796B" w:rsidRPr="00CD6B21" w14:paraId="03D3C4C8" w14:textId="77777777" w:rsidTr="00D4658F">
        <w:tc>
          <w:tcPr>
            <w:tcW w:w="9747" w:type="dxa"/>
            <w:gridSpan w:val="3"/>
          </w:tcPr>
          <w:p w14:paraId="7B76984E" w14:textId="77777777" w:rsidR="00EA796B" w:rsidRPr="00CD6B21" w:rsidRDefault="00EA796B" w:rsidP="0089509B">
            <w:pPr>
              <w:pStyle w:val="Heading21"/>
            </w:pPr>
            <w:r w:rsidRPr="00CD6B21">
              <w:t>Evidence Guide</w:t>
            </w:r>
          </w:p>
          <w:p w14:paraId="0FBDEA57" w14:textId="77777777" w:rsidR="00EA796B" w:rsidRPr="00CD6B21" w:rsidRDefault="00EA796B" w:rsidP="0089509B">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rsidRPr="00CD6B21" w14:paraId="0A9F8E3B" w14:textId="77777777" w:rsidTr="00D4658F">
        <w:tc>
          <w:tcPr>
            <w:tcW w:w="3683" w:type="dxa"/>
            <w:gridSpan w:val="2"/>
          </w:tcPr>
          <w:p w14:paraId="6E30D078" w14:textId="77777777" w:rsidR="00EA796B" w:rsidRPr="00CD6B21" w:rsidRDefault="00EA796B" w:rsidP="0089509B">
            <w:pPr>
              <w:pStyle w:val="EG"/>
            </w:pPr>
            <w:r w:rsidRPr="00CD6B21">
              <w:t>Critical aspects for assessment and evidence required to demonstrate competency in this unit</w:t>
            </w:r>
          </w:p>
        </w:tc>
        <w:tc>
          <w:tcPr>
            <w:tcW w:w="6064" w:type="dxa"/>
          </w:tcPr>
          <w:p w14:paraId="61BA850D" w14:textId="77777777" w:rsidR="00EA796B" w:rsidRPr="00CD6B21" w:rsidRDefault="00EA796B" w:rsidP="0089509B">
            <w:pPr>
              <w:pStyle w:val="unittext"/>
            </w:pPr>
            <w:r w:rsidRPr="00CD6B21">
              <w:t>Assessment must confirm the ability to :</w:t>
            </w:r>
          </w:p>
          <w:p w14:paraId="4B8F2E7F" w14:textId="77777777" w:rsidR="00EA796B" w:rsidRDefault="00EA796B" w:rsidP="0089509B">
            <w:pPr>
              <w:pStyle w:val="bullet"/>
              <w:numPr>
                <w:ilvl w:val="0"/>
                <w:numId w:val="13"/>
              </w:numPr>
              <w:ind w:left="284" w:hanging="284"/>
            </w:pPr>
            <w:r w:rsidRPr="00CD6B21">
              <w:t xml:space="preserve">identify </w:t>
            </w:r>
            <w:r>
              <w:t xml:space="preserve">a learning objective and the simple steps to assist in achieving the objective/s </w:t>
            </w:r>
          </w:p>
          <w:p w14:paraId="4EF791C2" w14:textId="77777777" w:rsidR="00EA796B" w:rsidRPr="00CD6B21" w:rsidRDefault="00EA796B" w:rsidP="0089509B">
            <w:pPr>
              <w:pStyle w:val="bullet"/>
              <w:numPr>
                <w:ilvl w:val="0"/>
                <w:numId w:val="13"/>
              </w:numPr>
              <w:ind w:left="284" w:hanging="284"/>
            </w:pPr>
            <w:r>
              <w:t>review achievement of the learning objective/s</w:t>
            </w:r>
          </w:p>
        </w:tc>
      </w:tr>
      <w:tr w:rsidR="00EA796B" w:rsidRPr="00CD6B21" w14:paraId="390E82A7" w14:textId="77777777" w:rsidTr="00D4658F">
        <w:tc>
          <w:tcPr>
            <w:tcW w:w="9747" w:type="dxa"/>
            <w:gridSpan w:val="3"/>
          </w:tcPr>
          <w:p w14:paraId="26201D3D" w14:textId="77777777" w:rsidR="00EA796B" w:rsidRPr="00CD6B21" w:rsidRDefault="00EA796B" w:rsidP="0089509B">
            <w:pPr>
              <w:pStyle w:val="spacer"/>
              <w:rPr>
                <w:rFonts w:cs="Arial"/>
              </w:rPr>
            </w:pPr>
          </w:p>
        </w:tc>
      </w:tr>
      <w:tr w:rsidR="00EA796B" w:rsidRPr="00CD6B21" w14:paraId="32B647F3" w14:textId="77777777" w:rsidTr="00D4658F">
        <w:tc>
          <w:tcPr>
            <w:tcW w:w="3683" w:type="dxa"/>
            <w:gridSpan w:val="2"/>
          </w:tcPr>
          <w:p w14:paraId="7CB7242B" w14:textId="77777777" w:rsidR="00EA796B" w:rsidRPr="00CD6B21" w:rsidRDefault="00EA796B" w:rsidP="0089509B">
            <w:pPr>
              <w:pStyle w:val="EG"/>
            </w:pPr>
            <w:r w:rsidRPr="00CD6B21">
              <w:t>Context of and specific resources for assessment</w:t>
            </w:r>
          </w:p>
        </w:tc>
        <w:tc>
          <w:tcPr>
            <w:tcW w:w="6064" w:type="dxa"/>
          </w:tcPr>
          <w:p w14:paraId="18F38E38" w14:textId="77777777" w:rsidR="00EA796B" w:rsidRPr="00CD6B21" w:rsidRDefault="00EA796B" w:rsidP="0089509B">
            <w:pPr>
              <w:pStyle w:val="unittext"/>
            </w:pPr>
            <w:r w:rsidRPr="00CD6B21">
              <w:t>Assessment must ensure access to:</w:t>
            </w:r>
          </w:p>
          <w:p w14:paraId="52A3B2EA" w14:textId="77777777" w:rsidR="00EA796B" w:rsidRPr="00A83CA0" w:rsidRDefault="00EA796B" w:rsidP="0089509B">
            <w:pPr>
              <w:pStyle w:val="bullet"/>
              <w:numPr>
                <w:ilvl w:val="0"/>
                <w:numId w:val="13"/>
              </w:numPr>
              <w:ind w:left="284" w:hanging="284"/>
            </w:pPr>
            <w:r w:rsidRPr="00A83CA0">
              <w:t>highly familiar contexts</w:t>
            </w:r>
          </w:p>
          <w:p w14:paraId="6D139A2A" w14:textId="77777777" w:rsidR="00EA796B" w:rsidRPr="00A83CA0" w:rsidRDefault="00EA796B" w:rsidP="0089509B">
            <w:pPr>
              <w:pStyle w:val="bullet"/>
              <w:numPr>
                <w:ilvl w:val="0"/>
                <w:numId w:val="13"/>
              </w:numPr>
              <w:ind w:left="284" w:hanging="284"/>
            </w:pPr>
            <w:r w:rsidRPr="00A83CA0">
              <w:t xml:space="preserve">computer hardware and software, if </w:t>
            </w:r>
            <w:r>
              <w:t>required</w:t>
            </w:r>
          </w:p>
          <w:p w14:paraId="240E3153" w14:textId="77777777" w:rsidR="00EA796B" w:rsidRPr="00CD6B21" w:rsidRDefault="00EA796B" w:rsidP="0089509B">
            <w:pPr>
              <w:pStyle w:val="bullet"/>
              <w:numPr>
                <w:ilvl w:val="0"/>
                <w:numId w:val="0"/>
              </w:numPr>
              <w:ind w:left="360" w:hanging="360"/>
            </w:pPr>
            <w:r w:rsidRPr="00CD6B21">
              <w:t xml:space="preserve">At this level the learner: </w:t>
            </w:r>
          </w:p>
          <w:p w14:paraId="4F86FE90" w14:textId="77777777" w:rsidR="00EA796B" w:rsidRPr="00CD6B21" w:rsidRDefault="00EA796B" w:rsidP="0089509B">
            <w:pPr>
              <w:pStyle w:val="bullet"/>
              <w:numPr>
                <w:ilvl w:val="0"/>
                <w:numId w:val="13"/>
              </w:numPr>
              <w:ind w:left="284" w:hanging="284"/>
            </w:pPr>
            <w:r>
              <w:t>may</w:t>
            </w:r>
            <w:r w:rsidRPr="00CD6B21">
              <w:t xml:space="preserve"> require extended time to </w:t>
            </w:r>
            <w:r>
              <w:t>develop and review the</w:t>
            </w:r>
            <w:r w:rsidRPr="00CD6B21">
              <w:t xml:space="preserve"> learning </w:t>
            </w:r>
            <w:r>
              <w:t>objective/s</w:t>
            </w:r>
          </w:p>
          <w:p w14:paraId="08E0CA1C" w14:textId="77777777" w:rsidR="00EA796B" w:rsidRPr="00A83CA0" w:rsidRDefault="00EA796B" w:rsidP="0089509B">
            <w:pPr>
              <w:pStyle w:val="bullet"/>
              <w:numPr>
                <w:ilvl w:val="0"/>
                <w:numId w:val="13"/>
              </w:numPr>
              <w:ind w:left="284" w:hanging="284"/>
            </w:pPr>
            <w:r>
              <w:t xml:space="preserve">can be supported by an appropriate person who can advise and prompt </w:t>
            </w:r>
          </w:p>
        </w:tc>
      </w:tr>
      <w:tr w:rsidR="00EA796B" w:rsidRPr="00CD6B21" w14:paraId="25CC03C6" w14:textId="77777777" w:rsidTr="00D4658F">
        <w:tc>
          <w:tcPr>
            <w:tcW w:w="9747" w:type="dxa"/>
            <w:gridSpan w:val="3"/>
          </w:tcPr>
          <w:p w14:paraId="15F2FC76" w14:textId="77777777" w:rsidR="00EA796B" w:rsidRPr="00CD6B21" w:rsidRDefault="00EA796B" w:rsidP="0089509B">
            <w:pPr>
              <w:pStyle w:val="spacer"/>
              <w:rPr>
                <w:rFonts w:cs="Arial"/>
              </w:rPr>
            </w:pPr>
          </w:p>
        </w:tc>
      </w:tr>
      <w:tr w:rsidR="00EA796B" w:rsidRPr="00CD6B21" w14:paraId="034B7B05" w14:textId="77777777" w:rsidTr="00D4658F">
        <w:trPr>
          <w:trHeight w:val="2532"/>
        </w:trPr>
        <w:tc>
          <w:tcPr>
            <w:tcW w:w="3683" w:type="dxa"/>
            <w:gridSpan w:val="2"/>
          </w:tcPr>
          <w:p w14:paraId="1EB992A8" w14:textId="77777777" w:rsidR="00EA796B" w:rsidRPr="00CD6B21" w:rsidRDefault="00EA796B" w:rsidP="0089509B">
            <w:pPr>
              <w:pStyle w:val="EG"/>
            </w:pPr>
            <w:r w:rsidRPr="00CD6B21">
              <w:t>Method(s) of assessment</w:t>
            </w:r>
          </w:p>
        </w:tc>
        <w:tc>
          <w:tcPr>
            <w:tcW w:w="6064" w:type="dxa"/>
          </w:tcPr>
          <w:p w14:paraId="503BF4B2" w14:textId="77777777" w:rsidR="00EA796B" w:rsidRPr="00CD6B21" w:rsidRDefault="00EA796B" w:rsidP="0089509B">
            <w:pPr>
              <w:pStyle w:val="unittext"/>
            </w:pPr>
            <w:r w:rsidRPr="00CD6B21">
              <w:t>The following assessment methods are suitable for this unit</w:t>
            </w:r>
          </w:p>
          <w:p w14:paraId="27273D50" w14:textId="77777777" w:rsidR="00EA796B" w:rsidRDefault="00EA796B" w:rsidP="0089509B">
            <w:pPr>
              <w:pStyle w:val="bullet"/>
              <w:numPr>
                <w:ilvl w:val="0"/>
                <w:numId w:val="13"/>
              </w:numPr>
              <w:ind w:left="284" w:hanging="284"/>
            </w:pPr>
            <w:r>
              <w:t>discussion of the learner’s previous learning experiences and their impact on learning</w:t>
            </w:r>
          </w:p>
          <w:p w14:paraId="2767E813" w14:textId="77777777" w:rsidR="00EA796B" w:rsidRDefault="00EA796B" w:rsidP="0089509B">
            <w:pPr>
              <w:pStyle w:val="bullet"/>
              <w:numPr>
                <w:ilvl w:val="0"/>
                <w:numId w:val="13"/>
              </w:numPr>
              <w:ind w:left="284" w:hanging="284"/>
            </w:pPr>
            <w:r>
              <w:t>direct observation of the learner implementing their learning objective/s</w:t>
            </w:r>
          </w:p>
          <w:p w14:paraId="583EFBB7" w14:textId="77777777" w:rsidR="00EA796B" w:rsidRPr="00CD6B21" w:rsidRDefault="00EA796B" w:rsidP="0089509B">
            <w:pPr>
              <w:pStyle w:val="bullet"/>
              <w:numPr>
                <w:ilvl w:val="0"/>
                <w:numId w:val="13"/>
              </w:numPr>
              <w:ind w:left="284" w:hanging="284"/>
            </w:pPr>
            <w:r>
              <w:t>oral questioning to review implementation of the learning objective/s</w:t>
            </w:r>
          </w:p>
        </w:tc>
      </w:tr>
    </w:tbl>
    <w:p w14:paraId="01BB12A3" w14:textId="77777777" w:rsidR="00EA796B" w:rsidRPr="00CD6B21" w:rsidRDefault="00EA796B" w:rsidP="0089509B">
      <w:pPr>
        <w:keepNext/>
        <w:spacing w:after="0"/>
        <w:rPr>
          <w:rFonts w:cs="Arial"/>
          <w:sz w:val="4"/>
        </w:rPr>
      </w:pPr>
    </w:p>
    <w:p w14:paraId="00C6A3F4" w14:textId="77777777" w:rsidR="00EA796B" w:rsidRDefault="00EA796B" w:rsidP="0089509B">
      <w:pPr>
        <w:keepNext/>
        <w:rPr>
          <w:b/>
        </w:rPr>
        <w:sectPr w:rsidR="00EA796B" w:rsidSect="00EA796B">
          <w:headerReference w:type="even" r:id="rId57"/>
          <w:headerReference w:type="default" r:id="rId58"/>
          <w:footerReference w:type="even" r:id="rId59"/>
          <w:headerReference w:type="first" r:id="rId60"/>
          <w:footerReference w:type="first" r:id="rId61"/>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943"/>
        <w:gridCol w:w="426"/>
        <w:gridCol w:w="144"/>
        <w:gridCol w:w="15"/>
        <w:gridCol w:w="5714"/>
      </w:tblGrid>
      <w:tr w:rsidR="007435B0" w14:paraId="1A044822" w14:textId="77777777" w:rsidTr="00EA796B">
        <w:tc>
          <w:tcPr>
            <w:tcW w:w="2943" w:type="dxa"/>
          </w:tcPr>
          <w:p w14:paraId="5F8C7C9C" w14:textId="77777777" w:rsidR="007435B0" w:rsidRPr="00D72D90" w:rsidRDefault="007435B0" w:rsidP="0089509B">
            <w:pPr>
              <w:pStyle w:val="temp"/>
            </w:pPr>
            <w:r w:rsidRPr="00D72D90">
              <w:lastRenderedPageBreak/>
              <w:t>Unit Code</w:t>
            </w:r>
          </w:p>
        </w:tc>
        <w:tc>
          <w:tcPr>
            <w:tcW w:w="6299" w:type="dxa"/>
            <w:gridSpan w:val="4"/>
          </w:tcPr>
          <w:p w14:paraId="2B954EFF" w14:textId="3A18EDD3" w:rsidR="007435B0" w:rsidRPr="00D72D90" w:rsidRDefault="00BD5977" w:rsidP="0089509B">
            <w:pPr>
              <w:pStyle w:val="code"/>
            </w:pPr>
            <w:bookmarkStart w:id="49" w:name="_Toc514234266"/>
            <w:r>
              <w:t>VU2234</w:t>
            </w:r>
            <w:r w:rsidR="001611BA">
              <w:t>3</w:t>
            </w:r>
            <w:bookmarkEnd w:id="49"/>
          </w:p>
        </w:tc>
      </w:tr>
      <w:tr w:rsidR="007435B0" w14:paraId="3F25A9DD" w14:textId="77777777" w:rsidTr="00EA796B">
        <w:tc>
          <w:tcPr>
            <w:tcW w:w="2943" w:type="dxa"/>
          </w:tcPr>
          <w:p w14:paraId="314FFC5F" w14:textId="77777777" w:rsidR="007435B0" w:rsidRPr="00D72D90" w:rsidRDefault="007435B0" w:rsidP="0089509B">
            <w:pPr>
              <w:pStyle w:val="temp"/>
            </w:pPr>
            <w:r w:rsidRPr="00D72D90">
              <w:t>Unit Title</w:t>
            </w:r>
          </w:p>
        </w:tc>
        <w:tc>
          <w:tcPr>
            <w:tcW w:w="6299" w:type="dxa"/>
            <w:gridSpan w:val="4"/>
          </w:tcPr>
          <w:p w14:paraId="64918EF1" w14:textId="3F4CF3E5" w:rsidR="007435B0" w:rsidRPr="00D72D90" w:rsidRDefault="007435B0" w:rsidP="0089509B">
            <w:pPr>
              <w:pStyle w:val="code"/>
            </w:pPr>
            <w:bookmarkStart w:id="50" w:name="_Toc507058556"/>
            <w:bookmarkStart w:id="51" w:name="_Toc514234267"/>
            <w:r w:rsidRPr="004670DA">
              <w:t>Engage with short simple texts for personal purposes</w:t>
            </w:r>
            <w:bookmarkEnd w:id="50"/>
            <w:bookmarkEnd w:id="51"/>
          </w:p>
        </w:tc>
      </w:tr>
      <w:tr w:rsidR="007435B0" w14:paraId="5F1FA98E" w14:textId="77777777" w:rsidTr="00EA796B">
        <w:tc>
          <w:tcPr>
            <w:tcW w:w="2943" w:type="dxa"/>
          </w:tcPr>
          <w:p w14:paraId="22F255DC" w14:textId="77777777" w:rsidR="007435B0" w:rsidRDefault="007435B0" w:rsidP="0089509B">
            <w:pPr>
              <w:pStyle w:val="Heading21"/>
            </w:pPr>
            <w:r>
              <w:t>Unit Descriptor</w:t>
            </w:r>
          </w:p>
        </w:tc>
        <w:tc>
          <w:tcPr>
            <w:tcW w:w="6299" w:type="dxa"/>
            <w:gridSpan w:val="4"/>
          </w:tcPr>
          <w:p w14:paraId="45D492D7" w14:textId="77777777" w:rsidR="007435B0" w:rsidRDefault="007435B0" w:rsidP="0089509B">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personal purposes. </w:t>
            </w:r>
            <w:r w:rsidRPr="00D96779">
              <w:t>Learners at this level may require support through prompting and advice</w:t>
            </w:r>
            <w:r>
              <w:t>.</w:t>
            </w:r>
          </w:p>
          <w:p w14:paraId="07122B9C" w14:textId="77777777" w:rsidR="007435B0" w:rsidRDefault="007435B0" w:rsidP="0089509B">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r w:rsidRPr="00076075">
              <w:t>.</w:t>
            </w:r>
          </w:p>
        </w:tc>
      </w:tr>
      <w:tr w:rsidR="007435B0" w14:paraId="3FEB5163" w14:textId="77777777" w:rsidTr="00EA796B">
        <w:tc>
          <w:tcPr>
            <w:tcW w:w="2943" w:type="dxa"/>
          </w:tcPr>
          <w:p w14:paraId="5CB89B07" w14:textId="77777777" w:rsidR="007435B0" w:rsidRDefault="007435B0" w:rsidP="0089509B">
            <w:pPr>
              <w:pStyle w:val="Heading21"/>
            </w:pPr>
            <w:r>
              <w:t>Employability Skills</w:t>
            </w:r>
          </w:p>
        </w:tc>
        <w:tc>
          <w:tcPr>
            <w:tcW w:w="6299" w:type="dxa"/>
            <w:gridSpan w:val="4"/>
          </w:tcPr>
          <w:p w14:paraId="312051B5" w14:textId="77777777" w:rsidR="007435B0" w:rsidRDefault="007435B0" w:rsidP="0089509B">
            <w:pPr>
              <w:pStyle w:val="unittext"/>
            </w:pPr>
            <w:r>
              <w:t>This unit contains employability skills.</w:t>
            </w:r>
          </w:p>
        </w:tc>
      </w:tr>
      <w:tr w:rsidR="007435B0" w14:paraId="10FC2372" w14:textId="77777777" w:rsidTr="00EA796B">
        <w:tc>
          <w:tcPr>
            <w:tcW w:w="2943" w:type="dxa"/>
          </w:tcPr>
          <w:p w14:paraId="419E2B7D" w14:textId="77777777" w:rsidR="007435B0" w:rsidRDefault="007435B0" w:rsidP="0089509B">
            <w:pPr>
              <w:pStyle w:val="Heading21"/>
            </w:pPr>
            <w:r>
              <w:t>Application of the Unit</w:t>
            </w:r>
          </w:p>
        </w:tc>
        <w:tc>
          <w:tcPr>
            <w:tcW w:w="6299" w:type="dxa"/>
            <w:gridSpan w:val="4"/>
          </w:tcPr>
          <w:p w14:paraId="6BF74328" w14:textId="77777777" w:rsidR="007435B0" w:rsidRDefault="007435B0" w:rsidP="0089509B">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14:paraId="07D85331" w14:textId="5F6BF27B" w:rsidR="007435B0" w:rsidRDefault="007435B0" w:rsidP="0089509B">
            <w:pPr>
              <w:pStyle w:val="unittext"/>
            </w:pPr>
            <w:r w:rsidRPr="00141EB6">
              <w:t xml:space="preserve">Where application is as part of the Course in Initial General Education for Adults, it is recommended that application is integrated with the delivery and assessment of the core skills writing unit </w:t>
            </w:r>
            <w:r w:rsidR="00D33E9A" w:rsidRPr="00D33E9A">
              <w:rPr>
                <w:i/>
              </w:rPr>
              <w:t>VU22348</w:t>
            </w:r>
            <w:r w:rsidR="00D33E9A">
              <w:rPr>
                <w:rFonts w:ascii="Arial Narrow" w:hAnsi="Arial Narrow"/>
                <w:color w:val="000000"/>
              </w:rPr>
              <w:t xml:space="preserve"> </w:t>
            </w:r>
            <w:r w:rsidRPr="00141EB6">
              <w:rPr>
                <w:i/>
              </w:rPr>
              <w:t>Create short simple texts for personal purposes</w:t>
            </w:r>
            <w:r w:rsidRPr="00141EB6">
              <w:t xml:space="preserve">. The link between reading and writing across the different domains also encourages co-delivery and assessment of additional units, such as </w:t>
            </w:r>
            <w:r w:rsidR="00D33E9A" w:rsidRPr="00D33E9A">
              <w:rPr>
                <w:i/>
              </w:rPr>
              <w:t>VU22346</w:t>
            </w:r>
            <w:r w:rsidR="00D33E9A">
              <w:rPr>
                <w:rFonts w:ascii="Arial Narrow" w:hAnsi="Arial Narrow"/>
                <w:color w:val="000000"/>
              </w:rPr>
              <w:t xml:space="preserve"> </w:t>
            </w:r>
            <w:r w:rsidRPr="00141EB6">
              <w:rPr>
                <w:i/>
              </w:rPr>
              <w:t>Engage with short simple texts to participate in the community</w:t>
            </w:r>
            <w:r w:rsidRPr="00141EB6">
              <w:t xml:space="preserve"> and </w:t>
            </w:r>
            <w:r w:rsidR="007613A9" w:rsidRPr="007613A9">
              <w:rPr>
                <w:i/>
              </w:rPr>
              <w:t>VU22351</w:t>
            </w:r>
            <w:r w:rsidR="007613A9">
              <w:rPr>
                <w:i/>
              </w:rPr>
              <w:t xml:space="preserve"> </w:t>
            </w:r>
            <w:r w:rsidRPr="00141EB6">
              <w:rPr>
                <w:i/>
              </w:rPr>
              <w:t>Create short simple texts to participate in the community</w:t>
            </w:r>
            <w:r w:rsidRPr="00141EB6">
              <w:t>.</w:t>
            </w:r>
          </w:p>
        </w:tc>
      </w:tr>
      <w:tr w:rsidR="007435B0" w14:paraId="7FF2A4FF" w14:textId="77777777" w:rsidTr="00EA796B">
        <w:tc>
          <w:tcPr>
            <w:tcW w:w="2943" w:type="dxa"/>
          </w:tcPr>
          <w:p w14:paraId="33E87913" w14:textId="77777777" w:rsidR="007435B0" w:rsidRDefault="007435B0" w:rsidP="0089509B">
            <w:pPr>
              <w:pStyle w:val="Heading21"/>
            </w:pPr>
            <w:r>
              <w:t>Element</w:t>
            </w:r>
          </w:p>
          <w:p w14:paraId="78798B44" w14:textId="77777777" w:rsidR="007435B0" w:rsidRDefault="007435B0"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69E0A6D6" w14:textId="77777777" w:rsidR="007435B0" w:rsidRDefault="007435B0" w:rsidP="0089509B">
            <w:pPr>
              <w:pStyle w:val="Heading21"/>
            </w:pPr>
            <w:r>
              <w:t>Performance Criteria</w:t>
            </w:r>
          </w:p>
          <w:p w14:paraId="6A6D58C0" w14:textId="26505C46" w:rsidR="007435B0" w:rsidRDefault="007435B0"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435B0" w14:paraId="302C1DB7" w14:textId="77777777" w:rsidTr="00EA796B">
        <w:tc>
          <w:tcPr>
            <w:tcW w:w="2943" w:type="dxa"/>
          </w:tcPr>
          <w:p w14:paraId="1AB0D661" w14:textId="77777777" w:rsidR="007435B0" w:rsidRDefault="007435B0" w:rsidP="0089509B">
            <w:pPr>
              <w:pStyle w:val="spacer"/>
            </w:pPr>
          </w:p>
        </w:tc>
        <w:tc>
          <w:tcPr>
            <w:tcW w:w="6299" w:type="dxa"/>
            <w:gridSpan w:val="4"/>
          </w:tcPr>
          <w:p w14:paraId="0D1D17F1" w14:textId="77777777" w:rsidR="007435B0" w:rsidRDefault="007435B0" w:rsidP="0089509B">
            <w:pPr>
              <w:pStyle w:val="spacer"/>
            </w:pPr>
          </w:p>
        </w:tc>
      </w:tr>
      <w:tr w:rsidR="007435B0" w14:paraId="747A6202" w14:textId="77777777" w:rsidTr="00EA796B">
        <w:tc>
          <w:tcPr>
            <w:tcW w:w="2943" w:type="dxa"/>
            <w:vMerge w:val="restart"/>
          </w:tcPr>
          <w:p w14:paraId="277CD2EB" w14:textId="718F38A4" w:rsidR="007435B0" w:rsidRPr="000E1821" w:rsidRDefault="007435B0" w:rsidP="0089509B">
            <w:pPr>
              <w:pStyle w:val="element"/>
              <w:keepNext/>
            </w:pPr>
            <w:r w:rsidRPr="00AD5600">
              <w:t>1</w:t>
            </w:r>
            <w:r>
              <w:tab/>
            </w:r>
            <w:r w:rsidRPr="00E83583">
              <w:t xml:space="preserve">Locate specific information in short, simple, personally </w:t>
            </w:r>
            <w:r w:rsidRPr="003E61F5">
              <w:t>relevant p</w:t>
            </w:r>
            <w:r>
              <w:t>aper based</w:t>
            </w:r>
            <w:r w:rsidR="00FA7CF7">
              <w:t xml:space="preserve"> </w:t>
            </w:r>
            <w:r w:rsidRPr="003E61F5">
              <w:t xml:space="preserve">and </w:t>
            </w:r>
            <w:r>
              <w:t>web based</w:t>
            </w:r>
            <w:r w:rsidRPr="003E61F5">
              <w:t xml:space="preserve"> text</w:t>
            </w:r>
            <w:r>
              <w:t xml:space="preserve"> types</w:t>
            </w:r>
          </w:p>
        </w:tc>
        <w:tc>
          <w:tcPr>
            <w:tcW w:w="570" w:type="dxa"/>
            <w:gridSpan w:val="2"/>
          </w:tcPr>
          <w:p w14:paraId="7AB44840" w14:textId="77777777" w:rsidR="007435B0" w:rsidRPr="000E1821" w:rsidRDefault="007435B0" w:rsidP="0089509B">
            <w:pPr>
              <w:pStyle w:val="PC"/>
              <w:keepNext/>
            </w:pPr>
            <w:r w:rsidRPr="00434FEA">
              <w:t>1.1</w:t>
            </w:r>
          </w:p>
        </w:tc>
        <w:tc>
          <w:tcPr>
            <w:tcW w:w="5729" w:type="dxa"/>
            <w:gridSpan w:val="2"/>
          </w:tcPr>
          <w:p w14:paraId="7144B901" w14:textId="3529DA8C" w:rsidR="007435B0" w:rsidRPr="000E1821" w:rsidRDefault="007435B0" w:rsidP="0089509B">
            <w:pPr>
              <w:pStyle w:val="PC"/>
              <w:keepNext/>
            </w:pPr>
            <w:r>
              <w:t xml:space="preserve">Identify </w:t>
            </w:r>
            <w:r w:rsidRPr="00AE004E">
              <w:rPr>
                <w:rStyle w:val="Emphasis"/>
              </w:rPr>
              <w:t>a</w:t>
            </w:r>
            <w:r w:rsidRPr="00241A9E">
              <w:rPr>
                <w:rStyle w:val="Emphasis"/>
                <w:b/>
              </w:rPr>
              <w:t xml:space="preserve"> limited range of short, simple text</w:t>
            </w:r>
            <w:r>
              <w:rPr>
                <w:rStyle w:val="Emphasis"/>
                <w:b/>
              </w:rPr>
              <w:t xml:space="preserve"> types </w:t>
            </w:r>
            <w:r w:rsidRPr="00B57630">
              <w:t>which are personally relevant</w:t>
            </w:r>
            <w:r w:rsidR="00FA7CF7">
              <w:t xml:space="preserve"> </w:t>
            </w:r>
          </w:p>
        </w:tc>
      </w:tr>
      <w:tr w:rsidR="007435B0" w14:paraId="714B7AE7" w14:textId="77777777" w:rsidTr="00EA796B">
        <w:tc>
          <w:tcPr>
            <w:tcW w:w="2943" w:type="dxa"/>
            <w:vMerge/>
          </w:tcPr>
          <w:p w14:paraId="160ED04E" w14:textId="77777777" w:rsidR="007435B0" w:rsidRPr="0084371F" w:rsidRDefault="007435B0" w:rsidP="0089509B">
            <w:pPr>
              <w:pStyle w:val="bullet"/>
              <w:numPr>
                <w:ilvl w:val="0"/>
                <w:numId w:val="13"/>
              </w:numPr>
              <w:tabs>
                <w:tab w:val="center" w:pos="4153"/>
                <w:tab w:val="right" w:pos="8306"/>
              </w:tabs>
              <w:ind w:left="360"/>
            </w:pPr>
          </w:p>
        </w:tc>
        <w:tc>
          <w:tcPr>
            <w:tcW w:w="570" w:type="dxa"/>
            <w:gridSpan w:val="2"/>
          </w:tcPr>
          <w:p w14:paraId="5159F143" w14:textId="77777777" w:rsidR="007435B0" w:rsidRDefault="007435B0" w:rsidP="0089509B">
            <w:pPr>
              <w:pStyle w:val="PC"/>
              <w:keepNext/>
            </w:pPr>
            <w:r w:rsidRPr="000E1821">
              <w:t>1.2</w:t>
            </w:r>
          </w:p>
        </w:tc>
        <w:tc>
          <w:tcPr>
            <w:tcW w:w="5729" w:type="dxa"/>
            <w:gridSpan w:val="2"/>
          </w:tcPr>
          <w:p w14:paraId="028988A3" w14:textId="77777777" w:rsidR="007435B0" w:rsidRDefault="007435B0" w:rsidP="0089509B">
            <w:pPr>
              <w:pStyle w:val="PC"/>
              <w:keepNext/>
            </w:pPr>
            <w:r>
              <w:t xml:space="preserve">Recognise </w:t>
            </w:r>
            <w:r w:rsidRPr="0051011E">
              <w:rPr>
                <w:b/>
                <w:i/>
              </w:rPr>
              <w:t>features of text</w:t>
            </w:r>
            <w:r>
              <w:rPr>
                <w:b/>
                <w:i/>
              </w:rPr>
              <w:t xml:space="preserve"> types</w:t>
            </w:r>
            <w:r w:rsidRPr="00CD3BD2">
              <w:t xml:space="preserve"> </w:t>
            </w:r>
          </w:p>
        </w:tc>
      </w:tr>
      <w:tr w:rsidR="007435B0" w14:paraId="72BD9880" w14:textId="77777777" w:rsidTr="00EA796B">
        <w:tc>
          <w:tcPr>
            <w:tcW w:w="2943" w:type="dxa"/>
            <w:vMerge/>
          </w:tcPr>
          <w:p w14:paraId="77B6D7C5" w14:textId="77777777" w:rsidR="007435B0" w:rsidRPr="0084371F" w:rsidRDefault="007435B0" w:rsidP="0089509B">
            <w:pPr>
              <w:pStyle w:val="element"/>
              <w:keepNext/>
            </w:pPr>
          </w:p>
        </w:tc>
        <w:tc>
          <w:tcPr>
            <w:tcW w:w="570" w:type="dxa"/>
            <w:gridSpan w:val="2"/>
          </w:tcPr>
          <w:p w14:paraId="3C80880B" w14:textId="77777777" w:rsidR="007435B0" w:rsidRDefault="007435B0" w:rsidP="0089509B">
            <w:pPr>
              <w:pStyle w:val="PC"/>
              <w:keepNext/>
            </w:pPr>
            <w:r w:rsidRPr="000E1821">
              <w:t>1.3</w:t>
            </w:r>
          </w:p>
        </w:tc>
        <w:tc>
          <w:tcPr>
            <w:tcW w:w="5729" w:type="dxa"/>
            <w:gridSpan w:val="2"/>
          </w:tcPr>
          <w:p w14:paraId="29EFE1FE" w14:textId="77777777" w:rsidR="007435B0" w:rsidRPr="004B7F92" w:rsidRDefault="007435B0" w:rsidP="0089509B">
            <w:pPr>
              <w:pStyle w:val="PC"/>
              <w:keepNext/>
            </w:pPr>
            <w:r w:rsidRPr="004B7F92">
              <w:t xml:space="preserve">Identify </w:t>
            </w:r>
            <w:r w:rsidRPr="00D96779">
              <w:rPr>
                <w:b/>
                <w:i/>
              </w:rPr>
              <w:t>specific information</w:t>
            </w:r>
            <w:r w:rsidRPr="004B7F92">
              <w:t xml:space="preserve"> in the texts</w:t>
            </w:r>
          </w:p>
        </w:tc>
      </w:tr>
      <w:tr w:rsidR="007435B0" w14:paraId="274BA52F" w14:textId="77777777" w:rsidTr="00EA796B">
        <w:tc>
          <w:tcPr>
            <w:tcW w:w="2943" w:type="dxa"/>
          </w:tcPr>
          <w:p w14:paraId="6E904E6C" w14:textId="77777777" w:rsidR="007435B0" w:rsidRPr="000E1821" w:rsidRDefault="007435B0" w:rsidP="0089509B">
            <w:pPr>
              <w:pStyle w:val="spacer"/>
            </w:pPr>
          </w:p>
        </w:tc>
        <w:tc>
          <w:tcPr>
            <w:tcW w:w="585" w:type="dxa"/>
            <w:gridSpan w:val="3"/>
          </w:tcPr>
          <w:p w14:paraId="311D830A" w14:textId="77777777" w:rsidR="007435B0" w:rsidRDefault="007435B0" w:rsidP="0089509B">
            <w:pPr>
              <w:pStyle w:val="spacer"/>
            </w:pPr>
          </w:p>
        </w:tc>
        <w:tc>
          <w:tcPr>
            <w:tcW w:w="5714" w:type="dxa"/>
          </w:tcPr>
          <w:p w14:paraId="5438EF92" w14:textId="77777777" w:rsidR="007435B0" w:rsidRPr="0049329F" w:rsidRDefault="007435B0" w:rsidP="0089509B">
            <w:pPr>
              <w:pStyle w:val="spacer"/>
            </w:pPr>
          </w:p>
        </w:tc>
      </w:tr>
      <w:tr w:rsidR="007435B0" w14:paraId="6D1E4E25" w14:textId="77777777" w:rsidTr="00EA796B">
        <w:tc>
          <w:tcPr>
            <w:tcW w:w="2943" w:type="dxa"/>
            <w:vMerge w:val="restart"/>
          </w:tcPr>
          <w:p w14:paraId="1C0CBA31" w14:textId="77777777" w:rsidR="007435B0" w:rsidRPr="000E1821" w:rsidRDefault="007435B0" w:rsidP="0089509B">
            <w:pPr>
              <w:pStyle w:val="element"/>
              <w:keepNext/>
            </w:pPr>
            <w:r w:rsidRPr="000E1821">
              <w:t>2</w:t>
            </w:r>
            <w:r>
              <w:tab/>
            </w:r>
            <w:r w:rsidRPr="00CD3BD2">
              <w:t xml:space="preserve">Read </w:t>
            </w:r>
            <w:r>
              <w:t xml:space="preserve">short, </w:t>
            </w:r>
            <w:r w:rsidRPr="00CD3BD2">
              <w:t>simple personally relevant</w:t>
            </w:r>
            <w:r>
              <w:t xml:space="preserve"> paper based </w:t>
            </w:r>
            <w:r w:rsidRPr="003E61F5">
              <w:t xml:space="preserve">and </w:t>
            </w:r>
            <w:r>
              <w:t>web based</w:t>
            </w:r>
            <w:r w:rsidRPr="003E61F5">
              <w:t xml:space="preserve"> texts</w:t>
            </w:r>
          </w:p>
        </w:tc>
        <w:tc>
          <w:tcPr>
            <w:tcW w:w="585" w:type="dxa"/>
            <w:gridSpan w:val="3"/>
          </w:tcPr>
          <w:p w14:paraId="2F4FB388" w14:textId="77777777" w:rsidR="007435B0" w:rsidRDefault="007435B0" w:rsidP="0089509B">
            <w:pPr>
              <w:pStyle w:val="PC"/>
              <w:keepNext/>
            </w:pPr>
            <w:r>
              <w:t>2.1</w:t>
            </w:r>
          </w:p>
        </w:tc>
        <w:tc>
          <w:tcPr>
            <w:tcW w:w="5714" w:type="dxa"/>
          </w:tcPr>
          <w:p w14:paraId="1FA7380F" w14:textId="77777777" w:rsidR="007435B0" w:rsidRPr="004B7F92" w:rsidRDefault="007435B0" w:rsidP="0089509B">
            <w:pPr>
              <w:pStyle w:val="PC"/>
              <w:keepNext/>
            </w:pPr>
            <w:r>
              <w:t>Select one paper based and one web based text from the identified range of text types</w:t>
            </w:r>
          </w:p>
        </w:tc>
      </w:tr>
      <w:tr w:rsidR="007435B0" w14:paraId="7D9F6BF1" w14:textId="77777777" w:rsidTr="00EA796B">
        <w:tc>
          <w:tcPr>
            <w:tcW w:w="2943" w:type="dxa"/>
            <w:vMerge/>
          </w:tcPr>
          <w:p w14:paraId="3EA8D235" w14:textId="77777777" w:rsidR="007435B0" w:rsidRPr="000E1821" w:rsidRDefault="007435B0" w:rsidP="0089509B">
            <w:pPr>
              <w:pStyle w:val="element"/>
              <w:keepNext/>
            </w:pPr>
          </w:p>
        </w:tc>
        <w:tc>
          <w:tcPr>
            <w:tcW w:w="585" w:type="dxa"/>
            <w:gridSpan w:val="3"/>
          </w:tcPr>
          <w:p w14:paraId="6D952354" w14:textId="77777777" w:rsidR="007435B0" w:rsidRPr="000E1821" w:rsidRDefault="007435B0" w:rsidP="0089509B">
            <w:pPr>
              <w:pStyle w:val="PC"/>
              <w:keepNext/>
            </w:pPr>
            <w:r>
              <w:t>2.2</w:t>
            </w:r>
          </w:p>
        </w:tc>
        <w:tc>
          <w:tcPr>
            <w:tcW w:w="5714" w:type="dxa"/>
          </w:tcPr>
          <w:p w14:paraId="0D7932D2" w14:textId="77777777" w:rsidR="007435B0" w:rsidRPr="00704E75" w:rsidRDefault="007435B0" w:rsidP="0089509B">
            <w:pPr>
              <w:pStyle w:val="PC"/>
              <w:keepNext/>
            </w:pPr>
            <w:r w:rsidRPr="004B7F92">
              <w:t xml:space="preserve">Use a </w:t>
            </w:r>
            <w:r w:rsidRPr="0049329F">
              <w:rPr>
                <w:b/>
                <w:i/>
              </w:rPr>
              <w:t>limited range of reading strategies</w:t>
            </w:r>
            <w:r>
              <w:rPr>
                <w:b/>
                <w:i/>
              </w:rPr>
              <w:t xml:space="preserve"> </w:t>
            </w:r>
            <w:r w:rsidRPr="00285237">
              <w:t xml:space="preserve">to </w:t>
            </w:r>
            <w:r w:rsidRPr="001910D8">
              <w:t>id</w:t>
            </w:r>
            <w:r>
              <w:t xml:space="preserve">entify the </w:t>
            </w:r>
            <w:r w:rsidRPr="0051011E">
              <w:t>meaning of the t</w:t>
            </w:r>
            <w:r>
              <w:t>exts</w:t>
            </w:r>
          </w:p>
        </w:tc>
      </w:tr>
      <w:tr w:rsidR="007435B0" w14:paraId="4BF108DE" w14:textId="77777777" w:rsidTr="00EA796B">
        <w:trPr>
          <w:trHeight w:val="709"/>
        </w:trPr>
        <w:tc>
          <w:tcPr>
            <w:tcW w:w="2943" w:type="dxa"/>
            <w:vMerge/>
          </w:tcPr>
          <w:p w14:paraId="67FCEB98" w14:textId="77777777" w:rsidR="007435B0" w:rsidRDefault="007435B0" w:rsidP="0089509B">
            <w:pPr>
              <w:keepNext/>
            </w:pPr>
          </w:p>
        </w:tc>
        <w:tc>
          <w:tcPr>
            <w:tcW w:w="585" w:type="dxa"/>
            <w:gridSpan w:val="3"/>
          </w:tcPr>
          <w:p w14:paraId="6CE7078C" w14:textId="77777777" w:rsidR="007435B0" w:rsidRDefault="007435B0" w:rsidP="0089509B">
            <w:pPr>
              <w:pStyle w:val="PC"/>
              <w:keepNext/>
            </w:pPr>
            <w:r>
              <w:t>2.3</w:t>
            </w:r>
          </w:p>
        </w:tc>
        <w:tc>
          <w:tcPr>
            <w:tcW w:w="5714" w:type="dxa"/>
          </w:tcPr>
          <w:p w14:paraId="7619842F" w14:textId="77777777" w:rsidR="007435B0" w:rsidRPr="004B7F92" w:rsidRDefault="007435B0" w:rsidP="0089509B">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r w:rsidDel="00FB24C9">
              <w:t xml:space="preserve"> </w:t>
            </w:r>
          </w:p>
        </w:tc>
      </w:tr>
      <w:tr w:rsidR="007435B0" w14:paraId="694533FB" w14:textId="77777777" w:rsidTr="00EA796B">
        <w:tc>
          <w:tcPr>
            <w:tcW w:w="2943" w:type="dxa"/>
          </w:tcPr>
          <w:p w14:paraId="78EE07FC" w14:textId="77777777" w:rsidR="007435B0" w:rsidRDefault="007435B0" w:rsidP="0089509B">
            <w:pPr>
              <w:pStyle w:val="spacer"/>
            </w:pPr>
          </w:p>
        </w:tc>
        <w:tc>
          <w:tcPr>
            <w:tcW w:w="6299" w:type="dxa"/>
            <w:gridSpan w:val="4"/>
          </w:tcPr>
          <w:p w14:paraId="5EB5387E" w14:textId="77777777" w:rsidR="007435B0" w:rsidRDefault="007435B0" w:rsidP="0089509B">
            <w:pPr>
              <w:pStyle w:val="spacer"/>
            </w:pPr>
          </w:p>
        </w:tc>
      </w:tr>
      <w:tr w:rsidR="007435B0" w14:paraId="73079D42" w14:textId="77777777" w:rsidTr="00EA796B">
        <w:tc>
          <w:tcPr>
            <w:tcW w:w="9242" w:type="dxa"/>
            <w:gridSpan w:val="5"/>
          </w:tcPr>
          <w:p w14:paraId="1EE807D7" w14:textId="77777777" w:rsidR="007435B0" w:rsidRDefault="007435B0" w:rsidP="0089509B">
            <w:pPr>
              <w:pStyle w:val="Heading21"/>
            </w:pPr>
            <w:r>
              <w:t>Required Knowledge and Skills</w:t>
            </w:r>
          </w:p>
          <w:p w14:paraId="46818CE9" w14:textId="77777777" w:rsidR="007435B0" w:rsidRDefault="007435B0" w:rsidP="0089509B">
            <w:pPr>
              <w:pStyle w:val="text"/>
            </w:pPr>
            <w:r w:rsidRPr="005979AA">
              <w:t>This describes the essential skills and knowledge and their level required for this unit</w:t>
            </w:r>
            <w:r>
              <w:t>.</w:t>
            </w:r>
          </w:p>
        </w:tc>
      </w:tr>
      <w:tr w:rsidR="007435B0" w14:paraId="072DF31E" w14:textId="77777777" w:rsidTr="00EA796B">
        <w:tc>
          <w:tcPr>
            <w:tcW w:w="9242" w:type="dxa"/>
            <w:gridSpan w:val="5"/>
          </w:tcPr>
          <w:p w14:paraId="0628EC49" w14:textId="77777777" w:rsidR="007435B0" w:rsidRDefault="007435B0" w:rsidP="0089509B">
            <w:pPr>
              <w:pStyle w:val="unittext"/>
            </w:pPr>
            <w:r>
              <w:t>Required knowledge:</w:t>
            </w:r>
          </w:p>
          <w:p w14:paraId="6AFD5102" w14:textId="77777777" w:rsidR="007435B0" w:rsidRDefault="007435B0" w:rsidP="0089509B">
            <w:pPr>
              <w:pStyle w:val="bullet"/>
              <w:numPr>
                <w:ilvl w:val="0"/>
                <w:numId w:val="13"/>
              </w:numPr>
              <w:ind w:left="284" w:hanging="284"/>
            </w:pPr>
            <w:r>
              <w:t xml:space="preserve">different text types relevant to personal purposes </w:t>
            </w:r>
          </w:p>
          <w:p w14:paraId="1319A52D" w14:textId="77777777" w:rsidR="007435B0" w:rsidRPr="003E61F5" w:rsidRDefault="007435B0" w:rsidP="0089509B">
            <w:pPr>
              <w:pStyle w:val="bullet"/>
              <w:numPr>
                <w:ilvl w:val="0"/>
                <w:numId w:val="13"/>
              </w:numPr>
              <w:ind w:left="284" w:hanging="284"/>
            </w:pPr>
            <w:r>
              <w:t xml:space="preserve">basic reading strategies to engage with paper based </w:t>
            </w:r>
            <w:r w:rsidRPr="003E61F5">
              <w:t xml:space="preserve">and </w:t>
            </w:r>
            <w:r>
              <w:t>web based</w:t>
            </w:r>
            <w:r w:rsidRPr="003E61F5">
              <w:t xml:space="preserve"> texts</w:t>
            </w:r>
          </w:p>
          <w:p w14:paraId="59E2751B" w14:textId="45A97359" w:rsidR="007435B0" w:rsidRPr="003E61F5" w:rsidRDefault="007435B0" w:rsidP="0089509B">
            <w:pPr>
              <w:pStyle w:val="bullet"/>
              <w:numPr>
                <w:ilvl w:val="0"/>
                <w:numId w:val="13"/>
              </w:numPr>
              <w:ind w:left="284" w:hanging="284"/>
            </w:pPr>
            <w:r>
              <w:t xml:space="preserve">purpose of a limited range of short, simple </w:t>
            </w:r>
            <w:r w:rsidRPr="003E61F5">
              <w:t>personal</w:t>
            </w:r>
            <w:r>
              <w:t>ly relevant</w:t>
            </w:r>
            <w:r w:rsidRPr="003E61F5">
              <w:t xml:space="preserve"> text</w:t>
            </w:r>
            <w:r>
              <w:t xml:space="preserve"> type</w:t>
            </w:r>
            <w:r w:rsidRPr="003E61F5">
              <w:t>s</w:t>
            </w:r>
            <w:r w:rsidR="00FA7CF7">
              <w:t xml:space="preserve"> </w:t>
            </w:r>
          </w:p>
          <w:p w14:paraId="5FB36AC4" w14:textId="77777777" w:rsidR="007435B0" w:rsidRPr="003E61F5" w:rsidRDefault="007435B0" w:rsidP="0089509B">
            <w:pPr>
              <w:pStyle w:val="bullet"/>
              <w:numPr>
                <w:ilvl w:val="0"/>
                <w:numId w:val="13"/>
              </w:numPr>
              <w:ind w:left="284" w:hanging="284"/>
            </w:pPr>
            <w:r w:rsidRPr="003E61F5">
              <w:t xml:space="preserve">the different ways in which </w:t>
            </w:r>
            <w:r>
              <w:t>web based</w:t>
            </w:r>
            <w:r w:rsidRPr="003E61F5">
              <w:t xml:space="preserve"> information may be organised, such as linear and non linear </w:t>
            </w:r>
          </w:p>
          <w:p w14:paraId="0113D8DE" w14:textId="77777777" w:rsidR="007435B0" w:rsidRDefault="007435B0" w:rsidP="0089509B">
            <w:pPr>
              <w:pStyle w:val="unittext"/>
            </w:pPr>
            <w:r>
              <w:t>Required Skills:</w:t>
            </w:r>
          </w:p>
          <w:p w14:paraId="71737332" w14:textId="77777777" w:rsidR="007435B0" w:rsidRDefault="007435B0" w:rsidP="0089509B">
            <w:pPr>
              <w:pStyle w:val="bullet"/>
              <w:numPr>
                <w:ilvl w:val="0"/>
                <w:numId w:val="13"/>
              </w:numPr>
              <w:ind w:left="284" w:hanging="284"/>
            </w:pPr>
            <w:r w:rsidRPr="00481FEB">
              <w:t>problem</w:t>
            </w:r>
            <w:r>
              <w:t xml:space="preserve"> solving skills to:</w:t>
            </w:r>
          </w:p>
          <w:p w14:paraId="751727FE" w14:textId="77777777" w:rsidR="007435B0" w:rsidRPr="00481FEB" w:rsidRDefault="007435B0" w:rsidP="0089509B">
            <w:pPr>
              <w:pStyle w:val="endash"/>
              <w:keepNext/>
            </w:pPr>
            <w:r w:rsidRPr="00481FEB">
              <w:t>use cues from context, personal experience and document lay-out to identify highly familiar words, phrases, symbols, visuals, numbers to recognise text</w:t>
            </w:r>
            <w:r>
              <w:t xml:space="preserve"> types and texts</w:t>
            </w:r>
            <w:r w:rsidRPr="00481FEB">
              <w:t xml:space="preserve"> relevant to personal needs</w:t>
            </w:r>
          </w:p>
          <w:p w14:paraId="14663722" w14:textId="77777777" w:rsidR="007435B0" w:rsidRPr="00481FEB" w:rsidRDefault="007435B0" w:rsidP="0089509B">
            <w:pPr>
              <w:pStyle w:val="endash"/>
              <w:keepNext/>
            </w:pPr>
            <w:r w:rsidRPr="00481FEB">
              <w:t>use a limited range of reading strategies including ability to draw on a small bank of sight vocabulary of personally relevant words/ phrases and use elementary word attack skills to create meaning from text</w:t>
            </w:r>
          </w:p>
          <w:p w14:paraId="305DD092" w14:textId="77777777" w:rsidR="007435B0" w:rsidRPr="00481FEB" w:rsidRDefault="007435B0" w:rsidP="0089509B">
            <w:pPr>
              <w:pStyle w:val="endash"/>
              <w:keepNext/>
            </w:pPr>
            <w:r w:rsidRPr="00481FEB">
              <w:t xml:space="preserve">follow non-linear orientation of </w:t>
            </w:r>
            <w:r>
              <w:t>web based</w:t>
            </w:r>
            <w:r w:rsidRPr="00481FEB">
              <w:t xml:space="preserve"> text to enable simple navigation</w:t>
            </w:r>
          </w:p>
          <w:p w14:paraId="1A1733E1" w14:textId="77777777" w:rsidR="007435B0" w:rsidRDefault="007435B0" w:rsidP="0089509B">
            <w:pPr>
              <w:pStyle w:val="bullet"/>
              <w:numPr>
                <w:ilvl w:val="0"/>
                <w:numId w:val="13"/>
              </w:numPr>
              <w:ind w:left="284" w:hanging="284"/>
            </w:pPr>
            <w:r w:rsidRPr="00481FEB">
              <w:t xml:space="preserve">technology skills to navigate </w:t>
            </w:r>
            <w:r>
              <w:t>web</w:t>
            </w:r>
            <w:r w:rsidRPr="00481FEB">
              <w:t xml:space="preserve"> based text to locate simple information</w:t>
            </w:r>
          </w:p>
        </w:tc>
      </w:tr>
      <w:tr w:rsidR="007435B0" w14:paraId="5A104BBE" w14:textId="77777777" w:rsidTr="00EA796B">
        <w:tc>
          <w:tcPr>
            <w:tcW w:w="9242" w:type="dxa"/>
            <w:gridSpan w:val="5"/>
          </w:tcPr>
          <w:p w14:paraId="08D4781B" w14:textId="77777777" w:rsidR="007435B0" w:rsidRDefault="007435B0" w:rsidP="0089509B">
            <w:pPr>
              <w:pStyle w:val="spacer"/>
            </w:pPr>
          </w:p>
        </w:tc>
      </w:tr>
      <w:tr w:rsidR="007435B0" w14:paraId="3DF2B8CD" w14:textId="77777777" w:rsidTr="00EA796B">
        <w:tc>
          <w:tcPr>
            <w:tcW w:w="9242" w:type="dxa"/>
            <w:gridSpan w:val="5"/>
          </w:tcPr>
          <w:p w14:paraId="3E36B11C" w14:textId="77777777" w:rsidR="007435B0" w:rsidRDefault="007435B0" w:rsidP="0089509B">
            <w:pPr>
              <w:pStyle w:val="Heading21"/>
            </w:pPr>
            <w:r>
              <w:t>Range Statement</w:t>
            </w:r>
          </w:p>
          <w:p w14:paraId="53354707" w14:textId="62C24E56" w:rsidR="007435B0" w:rsidRDefault="007435B0"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7435B0" w14:paraId="18A4E5A2" w14:textId="77777777" w:rsidTr="00EA796B">
        <w:tc>
          <w:tcPr>
            <w:tcW w:w="3369" w:type="dxa"/>
            <w:gridSpan w:val="2"/>
          </w:tcPr>
          <w:p w14:paraId="23A86179" w14:textId="77777777" w:rsidR="007435B0" w:rsidRDefault="007435B0" w:rsidP="0089509B">
            <w:pPr>
              <w:pStyle w:val="PC"/>
              <w:keepNext/>
            </w:pPr>
            <w:r w:rsidRPr="007B36A1">
              <w:rPr>
                <w:b/>
                <w:i/>
              </w:rPr>
              <w:t>Limited range of short, simple text</w:t>
            </w:r>
            <w:r>
              <w:rPr>
                <w:b/>
                <w:i/>
              </w:rPr>
              <w:t xml:space="preserve"> types</w:t>
            </w:r>
            <w:r>
              <w:t xml:space="preserve"> may include:</w:t>
            </w:r>
          </w:p>
        </w:tc>
        <w:tc>
          <w:tcPr>
            <w:tcW w:w="5873" w:type="dxa"/>
            <w:gridSpan w:val="3"/>
          </w:tcPr>
          <w:p w14:paraId="0DB02000" w14:textId="77777777" w:rsidR="007435B0" w:rsidRPr="003E61F5" w:rsidRDefault="007435B0" w:rsidP="0089509B">
            <w:pPr>
              <w:pStyle w:val="bullet"/>
              <w:numPr>
                <w:ilvl w:val="0"/>
                <w:numId w:val="13"/>
              </w:numPr>
              <w:ind w:left="284" w:hanging="284"/>
            </w:pPr>
            <w:r w:rsidRPr="003E61F5">
              <w:t>texts with highly explicit purpose and limited highly familiar vocabulary</w:t>
            </w:r>
          </w:p>
          <w:p w14:paraId="38C84697" w14:textId="77777777" w:rsidR="007435B0" w:rsidRPr="003E61F5" w:rsidRDefault="007435B0" w:rsidP="0089509B">
            <w:pPr>
              <w:pStyle w:val="bullet"/>
              <w:numPr>
                <w:ilvl w:val="0"/>
                <w:numId w:val="13"/>
              </w:numPr>
              <w:ind w:left="284" w:hanging="284"/>
            </w:pPr>
            <w:r>
              <w:t xml:space="preserve">web based and paper based </w:t>
            </w:r>
            <w:r w:rsidRPr="003E61F5">
              <w:t>text</w:t>
            </w:r>
            <w:r>
              <w:t xml:space="preserve"> types:</w:t>
            </w:r>
          </w:p>
          <w:p w14:paraId="7648D73C" w14:textId="77777777" w:rsidR="007435B0" w:rsidRPr="003E61F5" w:rsidRDefault="007435B0" w:rsidP="0089509B">
            <w:pPr>
              <w:pStyle w:val="endash"/>
              <w:keepNext/>
            </w:pPr>
            <w:r w:rsidRPr="003E61F5">
              <w:t>catalogues / advertisements / classifieds</w:t>
            </w:r>
          </w:p>
          <w:p w14:paraId="63760478" w14:textId="77777777" w:rsidR="007435B0" w:rsidRPr="003E61F5" w:rsidRDefault="007435B0" w:rsidP="0089509B">
            <w:pPr>
              <w:pStyle w:val="endash"/>
              <w:keepNext/>
            </w:pPr>
            <w:r w:rsidRPr="003E61F5">
              <w:t>email, SMS or hand written messages</w:t>
            </w:r>
          </w:p>
          <w:p w14:paraId="41964A2F" w14:textId="77777777" w:rsidR="007435B0" w:rsidRPr="003E61F5" w:rsidRDefault="007435B0" w:rsidP="0089509B">
            <w:pPr>
              <w:pStyle w:val="endash"/>
              <w:keepNext/>
            </w:pPr>
            <w:r w:rsidRPr="003E61F5">
              <w:t>ATM screen</w:t>
            </w:r>
          </w:p>
          <w:p w14:paraId="3DA8B7B4" w14:textId="77777777" w:rsidR="007435B0" w:rsidRPr="003E61F5" w:rsidRDefault="007435B0" w:rsidP="0089509B">
            <w:pPr>
              <w:pStyle w:val="endash"/>
              <w:keepNext/>
            </w:pPr>
            <w:r w:rsidRPr="003E61F5">
              <w:t>electronic ticketing reader</w:t>
            </w:r>
          </w:p>
          <w:p w14:paraId="0C9C4AF0" w14:textId="77777777" w:rsidR="007435B0" w:rsidRPr="003E61F5" w:rsidRDefault="007435B0" w:rsidP="0089509B">
            <w:pPr>
              <w:pStyle w:val="endash"/>
              <w:keepNext/>
            </w:pPr>
            <w:r w:rsidRPr="003E61F5">
              <w:t xml:space="preserve">e-cards </w:t>
            </w:r>
          </w:p>
          <w:p w14:paraId="62F384CB" w14:textId="77777777" w:rsidR="007435B0" w:rsidRPr="003E61F5" w:rsidRDefault="007435B0" w:rsidP="0089509B">
            <w:pPr>
              <w:pStyle w:val="endash"/>
              <w:keepNext/>
            </w:pPr>
            <w:r w:rsidRPr="003E61F5">
              <w:t>simple form</w:t>
            </w:r>
            <w:r>
              <w:t>s</w:t>
            </w:r>
          </w:p>
          <w:p w14:paraId="333A5503" w14:textId="77777777" w:rsidR="007435B0" w:rsidRPr="003E61F5" w:rsidRDefault="007435B0" w:rsidP="0089509B">
            <w:pPr>
              <w:pStyle w:val="endash"/>
              <w:keepNext/>
            </w:pPr>
            <w:r w:rsidRPr="003E61F5">
              <w:t>simple diary/calendar</w:t>
            </w:r>
          </w:p>
          <w:p w14:paraId="5FDC11D4" w14:textId="77777777" w:rsidR="007435B0" w:rsidRDefault="007435B0" w:rsidP="0089509B">
            <w:pPr>
              <w:pStyle w:val="endash"/>
              <w:keepNext/>
            </w:pPr>
            <w:r w:rsidRPr="003E61F5">
              <w:t>film, TV programs</w:t>
            </w:r>
          </w:p>
        </w:tc>
      </w:tr>
      <w:tr w:rsidR="007435B0" w14:paraId="67BC9536" w14:textId="77777777" w:rsidTr="00EA796B">
        <w:tc>
          <w:tcPr>
            <w:tcW w:w="9242" w:type="dxa"/>
            <w:gridSpan w:val="5"/>
          </w:tcPr>
          <w:p w14:paraId="090A35BF" w14:textId="77777777" w:rsidR="007435B0" w:rsidRDefault="007435B0" w:rsidP="0089509B">
            <w:pPr>
              <w:pStyle w:val="spacer"/>
            </w:pPr>
          </w:p>
        </w:tc>
      </w:tr>
      <w:tr w:rsidR="007435B0" w14:paraId="28A3AA27" w14:textId="77777777" w:rsidTr="00EA796B">
        <w:tc>
          <w:tcPr>
            <w:tcW w:w="3369" w:type="dxa"/>
            <w:gridSpan w:val="2"/>
          </w:tcPr>
          <w:p w14:paraId="48B514A1" w14:textId="77777777" w:rsidR="007435B0" w:rsidRPr="00DE2483" w:rsidRDefault="007435B0" w:rsidP="0089509B">
            <w:pPr>
              <w:pStyle w:val="unittext"/>
            </w:pPr>
            <w:r w:rsidRPr="003A365A">
              <w:rPr>
                <w:b/>
                <w:i/>
              </w:rPr>
              <w:t>Features of text</w:t>
            </w:r>
            <w:r>
              <w:rPr>
                <w:b/>
                <w:i/>
              </w:rPr>
              <w:t xml:space="preserve"> types</w:t>
            </w:r>
            <w:r>
              <w:t xml:space="preserve"> may </w:t>
            </w:r>
            <w:r w:rsidRPr="00DE2483">
              <w:t>include:</w:t>
            </w:r>
          </w:p>
          <w:p w14:paraId="65E5406C" w14:textId="77777777" w:rsidR="007435B0" w:rsidRPr="003A365A" w:rsidRDefault="007435B0" w:rsidP="0089509B">
            <w:pPr>
              <w:pStyle w:val="unittext"/>
              <w:rPr>
                <w:b/>
                <w:i/>
              </w:rPr>
            </w:pPr>
          </w:p>
        </w:tc>
        <w:tc>
          <w:tcPr>
            <w:tcW w:w="5873" w:type="dxa"/>
            <w:gridSpan w:val="3"/>
          </w:tcPr>
          <w:p w14:paraId="26E56A91" w14:textId="77777777" w:rsidR="007435B0" w:rsidRDefault="007435B0" w:rsidP="0089509B">
            <w:pPr>
              <w:pStyle w:val="bullet"/>
              <w:numPr>
                <w:ilvl w:val="0"/>
                <w:numId w:val="13"/>
              </w:numPr>
              <w:ind w:left="284" w:hanging="284"/>
            </w:pPr>
            <w:r>
              <w:t>visual elements</w:t>
            </w:r>
          </w:p>
          <w:p w14:paraId="4A3615C4" w14:textId="77777777" w:rsidR="007435B0" w:rsidRDefault="007435B0" w:rsidP="0089509B">
            <w:pPr>
              <w:pStyle w:val="bullet"/>
              <w:numPr>
                <w:ilvl w:val="0"/>
                <w:numId w:val="13"/>
              </w:numPr>
              <w:ind w:left="284" w:hanging="284"/>
            </w:pPr>
            <w:r>
              <w:t>symbols</w:t>
            </w:r>
          </w:p>
          <w:p w14:paraId="17EDD8EC" w14:textId="77777777" w:rsidR="007435B0" w:rsidRDefault="007435B0" w:rsidP="0089509B">
            <w:pPr>
              <w:pStyle w:val="bullet"/>
              <w:numPr>
                <w:ilvl w:val="0"/>
                <w:numId w:val="13"/>
              </w:numPr>
              <w:ind w:left="284" w:hanging="284"/>
            </w:pPr>
            <w:r>
              <w:lastRenderedPageBreak/>
              <w:t>sections requiring personal information in simple forms</w:t>
            </w:r>
          </w:p>
          <w:p w14:paraId="1AA78B9C" w14:textId="77777777" w:rsidR="007435B0" w:rsidRDefault="007435B0" w:rsidP="0089509B">
            <w:pPr>
              <w:pStyle w:val="bullet"/>
              <w:numPr>
                <w:ilvl w:val="0"/>
                <w:numId w:val="13"/>
              </w:numPr>
              <w:ind w:left="284" w:hanging="284"/>
            </w:pPr>
            <w:r>
              <w:t>labels in a photo album</w:t>
            </w:r>
          </w:p>
        </w:tc>
      </w:tr>
      <w:tr w:rsidR="007435B0" w14:paraId="712AF997" w14:textId="77777777" w:rsidTr="00EA796B">
        <w:tc>
          <w:tcPr>
            <w:tcW w:w="3369" w:type="dxa"/>
            <w:gridSpan w:val="2"/>
          </w:tcPr>
          <w:p w14:paraId="29C362C6" w14:textId="77777777" w:rsidR="007435B0" w:rsidRPr="003A365A" w:rsidRDefault="007435B0" w:rsidP="0089509B">
            <w:pPr>
              <w:pStyle w:val="spacer"/>
            </w:pPr>
          </w:p>
        </w:tc>
        <w:tc>
          <w:tcPr>
            <w:tcW w:w="5873" w:type="dxa"/>
            <w:gridSpan w:val="3"/>
          </w:tcPr>
          <w:p w14:paraId="47B12025" w14:textId="77777777" w:rsidR="007435B0" w:rsidRDefault="007435B0" w:rsidP="0089509B">
            <w:pPr>
              <w:pStyle w:val="spacer"/>
            </w:pPr>
          </w:p>
        </w:tc>
      </w:tr>
      <w:tr w:rsidR="007435B0" w14:paraId="454BEB4E" w14:textId="77777777" w:rsidTr="00EA796B">
        <w:tc>
          <w:tcPr>
            <w:tcW w:w="3369" w:type="dxa"/>
            <w:gridSpan w:val="2"/>
          </w:tcPr>
          <w:p w14:paraId="18B60101" w14:textId="77777777" w:rsidR="007435B0" w:rsidRPr="00D96779" w:rsidRDefault="007435B0" w:rsidP="0089509B">
            <w:pPr>
              <w:keepNext/>
              <w:rPr>
                <w:rFonts w:cs="Arial"/>
              </w:rPr>
            </w:pPr>
            <w:r w:rsidRPr="00D96779">
              <w:rPr>
                <w:rFonts w:cs="Arial"/>
                <w:b/>
                <w:i/>
              </w:rPr>
              <w:t>Specific information</w:t>
            </w:r>
            <w:r w:rsidRPr="00D96779">
              <w:rPr>
                <w:rFonts w:cs="Arial"/>
              </w:rPr>
              <w:t xml:space="preserve"> may include:</w:t>
            </w:r>
          </w:p>
          <w:p w14:paraId="1951539D" w14:textId="77777777" w:rsidR="007435B0" w:rsidRDefault="007435B0" w:rsidP="0089509B">
            <w:pPr>
              <w:keepNext/>
              <w:rPr>
                <w:rFonts w:ascii="Times New Roman" w:hAnsi="Times New Roman"/>
                <w:i/>
                <w:sz w:val="24"/>
              </w:rPr>
            </w:pPr>
          </w:p>
        </w:tc>
        <w:tc>
          <w:tcPr>
            <w:tcW w:w="5873" w:type="dxa"/>
            <w:gridSpan w:val="3"/>
          </w:tcPr>
          <w:p w14:paraId="6001761D" w14:textId="77777777" w:rsidR="007435B0" w:rsidRDefault="007435B0" w:rsidP="0089509B">
            <w:pPr>
              <w:pStyle w:val="bullet"/>
              <w:numPr>
                <w:ilvl w:val="0"/>
                <w:numId w:val="13"/>
              </w:numPr>
              <w:ind w:left="284" w:hanging="284"/>
            </w:pPr>
            <w:r>
              <w:t xml:space="preserve">highly </w:t>
            </w:r>
            <w:r w:rsidRPr="003E61F5">
              <w:t>familiar</w:t>
            </w:r>
            <w:r>
              <w:t xml:space="preserve"> words / phrases / abbreviations:</w:t>
            </w:r>
          </w:p>
          <w:p w14:paraId="331D2CB3" w14:textId="77777777" w:rsidR="007435B0" w:rsidRPr="00AB1E62" w:rsidRDefault="007435B0" w:rsidP="0089509B">
            <w:pPr>
              <w:pStyle w:val="endash"/>
              <w:keepNext/>
              <w:ind w:left="568" w:hanging="284"/>
            </w:pPr>
            <w:r w:rsidRPr="00AB1E62">
              <w:t>own personal details</w:t>
            </w:r>
          </w:p>
          <w:p w14:paraId="014893AA" w14:textId="77777777" w:rsidR="007435B0" w:rsidRPr="00AB1E62" w:rsidRDefault="007435B0" w:rsidP="0089509B">
            <w:pPr>
              <w:pStyle w:val="endash"/>
              <w:keepNext/>
              <w:ind w:left="568" w:hanging="284"/>
            </w:pPr>
            <w:r w:rsidRPr="00AB1E62">
              <w:t xml:space="preserve">names of </w:t>
            </w:r>
            <w:r>
              <w:t>friends and significant others</w:t>
            </w:r>
          </w:p>
          <w:p w14:paraId="5855A2EB" w14:textId="77777777" w:rsidR="007435B0" w:rsidRPr="00AB1E62" w:rsidRDefault="007435B0" w:rsidP="0089509B">
            <w:pPr>
              <w:pStyle w:val="endash"/>
              <w:keepNext/>
              <w:ind w:left="568" w:hanging="284"/>
            </w:pPr>
            <w:r w:rsidRPr="00AB1E62">
              <w:t xml:space="preserve">place-related information </w:t>
            </w:r>
            <w:r>
              <w:t xml:space="preserve">such as </w:t>
            </w:r>
            <w:r w:rsidRPr="00AB1E62">
              <w:t>location of facilities</w:t>
            </w:r>
          </w:p>
          <w:p w14:paraId="6857FA1F" w14:textId="77777777" w:rsidR="007435B0" w:rsidRPr="00AB1E62" w:rsidRDefault="007435B0" w:rsidP="0089509B">
            <w:pPr>
              <w:pStyle w:val="endash"/>
              <w:keepNext/>
              <w:ind w:left="568" w:hanging="284"/>
            </w:pPr>
            <w:r w:rsidRPr="00AB1E62">
              <w:t xml:space="preserve">time-related information </w:t>
            </w:r>
            <w:r>
              <w:t xml:space="preserve">such as </w:t>
            </w:r>
            <w:r w:rsidRPr="00AB1E62">
              <w:t>appointment times</w:t>
            </w:r>
          </w:p>
          <w:p w14:paraId="12235A05" w14:textId="77777777" w:rsidR="007435B0" w:rsidRPr="00AB1E62" w:rsidRDefault="007435B0" w:rsidP="0089509B">
            <w:pPr>
              <w:pStyle w:val="endash"/>
              <w:keepNext/>
              <w:ind w:left="568" w:hanging="284"/>
            </w:pPr>
            <w:r w:rsidRPr="00AB1E62">
              <w:t>names of those associated with personally relevant activities, interests or hobbies</w:t>
            </w:r>
          </w:p>
          <w:p w14:paraId="714134BA" w14:textId="77777777" w:rsidR="007435B0" w:rsidRPr="00AB1E62" w:rsidRDefault="007435B0" w:rsidP="0089509B">
            <w:pPr>
              <w:pStyle w:val="endash"/>
              <w:keepNext/>
              <w:ind w:left="568" w:hanging="284"/>
            </w:pPr>
            <w:r w:rsidRPr="00AB1E62">
              <w:t xml:space="preserve">short, simple instructions </w:t>
            </w:r>
            <w:r>
              <w:t>for</w:t>
            </w:r>
            <w:r w:rsidRPr="00AB1E62">
              <w:t xml:space="preserve"> personal purposes such as taking medication</w:t>
            </w:r>
          </w:p>
          <w:p w14:paraId="6D90A546" w14:textId="77777777" w:rsidR="007435B0" w:rsidRPr="00AB1E62" w:rsidRDefault="007435B0" w:rsidP="0089509B">
            <w:pPr>
              <w:pStyle w:val="endash"/>
              <w:keepNext/>
              <w:ind w:left="568" w:hanging="284"/>
            </w:pPr>
            <w:r w:rsidRPr="00AB1E62">
              <w:t>familiar abbreviations of personal relevance</w:t>
            </w:r>
            <w:r>
              <w:t xml:space="preserve"> such as </w:t>
            </w:r>
            <w:r w:rsidRPr="00AB1E62">
              <w:t>M / F, N /A, e.g.</w:t>
            </w:r>
          </w:p>
          <w:p w14:paraId="6121693C" w14:textId="77777777" w:rsidR="007435B0" w:rsidRPr="00AB1E62" w:rsidRDefault="007435B0" w:rsidP="0089509B">
            <w:pPr>
              <w:pStyle w:val="endash"/>
              <w:keepNext/>
              <w:ind w:left="568" w:hanging="284"/>
            </w:pPr>
            <w:r w:rsidRPr="00AB1E62">
              <w:t>personally relevant phone numbers saved to note book or own personal phone bank</w:t>
            </w:r>
          </w:p>
          <w:p w14:paraId="59CF17E9" w14:textId="77777777" w:rsidR="007435B0" w:rsidRDefault="007435B0" w:rsidP="0089509B">
            <w:pPr>
              <w:pStyle w:val="bullet"/>
              <w:numPr>
                <w:ilvl w:val="0"/>
                <w:numId w:val="13"/>
              </w:numPr>
              <w:ind w:left="284" w:hanging="284"/>
            </w:pPr>
            <w:r>
              <w:t>common visuals, symbols and logos:</w:t>
            </w:r>
          </w:p>
          <w:p w14:paraId="78D51BCF" w14:textId="77777777" w:rsidR="007435B0" w:rsidRPr="00AB1E62" w:rsidRDefault="007435B0" w:rsidP="0089509B">
            <w:pPr>
              <w:pStyle w:val="endash"/>
              <w:keepNext/>
            </w:pPr>
            <w:r w:rsidRPr="00AB1E62">
              <w:t xml:space="preserve">personally relevant artwork, murals, colour symbols </w:t>
            </w:r>
          </w:p>
          <w:p w14:paraId="2298D00F" w14:textId="77777777" w:rsidR="007435B0" w:rsidRPr="00AB1E62" w:rsidRDefault="007435B0" w:rsidP="0089509B">
            <w:pPr>
              <w:pStyle w:val="endash"/>
              <w:keepNext/>
            </w:pPr>
            <w:r w:rsidRPr="00AB1E62">
              <w:t>icons, images and sound such as ‘save’ ‘print’ icons on computer menu, icons on own phone</w:t>
            </w:r>
          </w:p>
          <w:p w14:paraId="5B728CAA" w14:textId="77777777" w:rsidR="007435B0" w:rsidRPr="00AB1E62" w:rsidRDefault="007435B0" w:rsidP="0089509B">
            <w:pPr>
              <w:pStyle w:val="endash"/>
              <w:keepNext/>
            </w:pPr>
            <w:r w:rsidRPr="00AB1E62">
              <w:t>hand drawn map of immediate area giving directions to destination of personal relevance</w:t>
            </w:r>
          </w:p>
          <w:p w14:paraId="548B3EF5" w14:textId="77777777" w:rsidR="007435B0" w:rsidRPr="00AB1E62" w:rsidRDefault="007435B0" w:rsidP="0089509B">
            <w:pPr>
              <w:pStyle w:val="endash"/>
              <w:keepNext/>
            </w:pPr>
            <w:r w:rsidRPr="00AB1E62">
              <w:t>prompts for using on-line resources</w:t>
            </w:r>
          </w:p>
          <w:p w14:paraId="7CFB17BD" w14:textId="77777777" w:rsidR="007435B0" w:rsidRPr="00AB1E62" w:rsidRDefault="007435B0" w:rsidP="0089509B">
            <w:pPr>
              <w:pStyle w:val="endash"/>
              <w:keepNext/>
            </w:pPr>
            <w:r w:rsidRPr="00AB1E62">
              <w:t>logos on products</w:t>
            </w:r>
            <w:r>
              <w:t xml:space="preserve"> / </w:t>
            </w:r>
            <w:r w:rsidRPr="00AB1E62">
              <w:t>safety symbols</w:t>
            </w:r>
          </w:p>
          <w:p w14:paraId="47CAAC97" w14:textId="77777777" w:rsidR="007435B0" w:rsidRDefault="007435B0" w:rsidP="0089509B">
            <w:pPr>
              <w:pStyle w:val="endash"/>
              <w:keepNext/>
            </w:pPr>
            <w:r w:rsidRPr="00AB1E62">
              <w:t>keyboard keys</w:t>
            </w:r>
          </w:p>
        </w:tc>
      </w:tr>
      <w:tr w:rsidR="007435B0" w14:paraId="6299C940" w14:textId="77777777" w:rsidTr="00EA796B">
        <w:tc>
          <w:tcPr>
            <w:tcW w:w="9242" w:type="dxa"/>
            <w:gridSpan w:val="5"/>
          </w:tcPr>
          <w:p w14:paraId="0C8EEFFF" w14:textId="77777777" w:rsidR="007435B0" w:rsidRDefault="007435B0" w:rsidP="0089509B">
            <w:pPr>
              <w:pStyle w:val="spacer"/>
            </w:pPr>
          </w:p>
        </w:tc>
      </w:tr>
      <w:tr w:rsidR="007435B0" w14:paraId="2E354929" w14:textId="77777777" w:rsidTr="00EA796B">
        <w:tc>
          <w:tcPr>
            <w:tcW w:w="3369" w:type="dxa"/>
            <w:gridSpan w:val="2"/>
          </w:tcPr>
          <w:p w14:paraId="40CA7E42" w14:textId="77777777" w:rsidR="007435B0" w:rsidRPr="003E61F5" w:rsidRDefault="007435B0" w:rsidP="0089509B">
            <w:pPr>
              <w:pStyle w:val="unittext"/>
            </w:pPr>
            <w:r>
              <w:rPr>
                <w:b/>
                <w:i/>
              </w:rPr>
              <w:t>L</w:t>
            </w:r>
            <w:r w:rsidRPr="007B36A1">
              <w:rPr>
                <w:b/>
                <w:i/>
              </w:rPr>
              <w:t>imited range of reading strategies</w:t>
            </w:r>
            <w:r>
              <w:t xml:space="preserve"> may include:</w:t>
            </w:r>
          </w:p>
        </w:tc>
        <w:tc>
          <w:tcPr>
            <w:tcW w:w="5873" w:type="dxa"/>
            <w:gridSpan w:val="3"/>
          </w:tcPr>
          <w:p w14:paraId="335A73EF" w14:textId="77777777" w:rsidR="007435B0" w:rsidRDefault="007435B0" w:rsidP="0089509B">
            <w:pPr>
              <w:pStyle w:val="bullet"/>
              <w:numPr>
                <w:ilvl w:val="0"/>
                <w:numId w:val="13"/>
              </w:numPr>
              <w:ind w:left="284" w:hanging="284"/>
            </w:pPr>
            <w:r>
              <w:t>drawing on a small bank of known words and phrases which relate to the immediate environment</w:t>
            </w:r>
          </w:p>
          <w:p w14:paraId="301E5604" w14:textId="77777777" w:rsidR="007435B0" w:rsidRDefault="007435B0" w:rsidP="0089509B">
            <w:pPr>
              <w:pStyle w:val="bullet"/>
              <w:numPr>
                <w:ilvl w:val="0"/>
                <w:numId w:val="13"/>
              </w:numPr>
              <w:ind w:left="284" w:hanging="284"/>
            </w:pPr>
            <w:r>
              <w:t>word attack skills:</w:t>
            </w:r>
          </w:p>
          <w:p w14:paraId="16D6A827" w14:textId="77777777" w:rsidR="007435B0" w:rsidRDefault="007435B0" w:rsidP="0089509B">
            <w:pPr>
              <w:pStyle w:val="endash"/>
              <w:keepNext/>
            </w:pPr>
            <w:r>
              <w:t>basic phonics such as initial letter-sound combinations, unambiguous letter-sound combinations</w:t>
            </w:r>
          </w:p>
          <w:p w14:paraId="43FDABB2" w14:textId="77777777" w:rsidR="007435B0" w:rsidRDefault="007435B0" w:rsidP="0089509B">
            <w:pPr>
              <w:pStyle w:val="bullet"/>
              <w:numPr>
                <w:ilvl w:val="0"/>
                <w:numId w:val="13"/>
              </w:numPr>
              <w:ind w:left="284" w:hanging="284"/>
            </w:pPr>
            <w:r>
              <w:t>relying on non-linguistic support such as illustrations, diagrams, photos, symbols, colours</w:t>
            </w:r>
          </w:p>
          <w:p w14:paraId="75B0A919" w14:textId="77777777" w:rsidR="007435B0" w:rsidRDefault="007435B0" w:rsidP="0089509B">
            <w:pPr>
              <w:pStyle w:val="bullet"/>
              <w:numPr>
                <w:ilvl w:val="0"/>
                <w:numId w:val="13"/>
              </w:numPr>
              <w:ind w:left="284" w:hanging="284"/>
            </w:pPr>
            <w:r>
              <w:t>reading text to self and aloud with the support of others</w:t>
            </w:r>
          </w:p>
          <w:p w14:paraId="15541155" w14:textId="77777777" w:rsidR="007435B0" w:rsidRPr="00AB1E62" w:rsidRDefault="007435B0" w:rsidP="0089509B">
            <w:pPr>
              <w:pStyle w:val="bullet"/>
              <w:numPr>
                <w:ilvl w:val="0"/>
                <w:numId w:val="13"/>
              </w:numPr>
              <w:ind w:left="284" w:hanging="284"/>
            </w:pPr>
            <w:r>
              <w:t>recognising meaning of conventional sentence punctuation such as full stops, capital letters</w:t>
            </w:r>
          </w:p>
          <w:p w14:paraId="5529970F" w14:textId="77777777" w:rsidR="007435B0" w:rsidRDefault="007435B0" w:rsidP="0089509B">
            <w:pPr>
              <w:pStyle w:val="bullet"/>
              <w:numPr>
                <w:ilvl w:val="0"/>
                <w:numId w:val="13"/>
              </w:numPr>
              <w:ind w:left="284" w:hanging="284"/>
            </w:pPr>
            <w:r>
              <w:t>identifying sources of text:</w:t>
            </w:r>
          </w:p>
          <w:p w14:paraId="37950898" w14:textId="77777777" w:rsidR="007435B0" w:rsidRPr="00AB1E62" w:rsidRDefault="007435B0" w:rsidP="0089509B">
            <w:pPr>
              <w:pStyle w:val="endash"/>
              <w:keepNext/>
            </w:pPr>
            <w:r w:rsidRPr="00AB1E62">
              <w:t>educational / recreational / leisure organisations</w:t>
            </w:r>
            <w:r>
              <w:t xml:space="preserve"> / </w:t>
            </w:r>
            <w:r w:rsidRPr="00AB1E62">
              <w:t>advertisers</w:t>
            </w:r>
          </w:p>
          <w:p w14:paraId="6B778981" w14:textId="77777777" w:rsidR="007435B0" w:rsidRPr="00AB1E62" w:rsidRDefault="007435B0" w:rsidP="0089509B">
            <w:pPr>
              <w:pStyle w:val="endash"/>
              <w:keepNext/>
            </w:pPr>
            <w:r w:rsidRPr="00AB1E62">
              <w:t>friends and other personal contacts</w:t>
            </w:r>
          </w:p>
          <w:p w14:paraId="63E31558" w14:textId="77777777" w:rsidR="007435B0" w:rsidRDefault="007435B0" w:rsidP="0089509B">
            <w:pPr>
              <w:pStyle w:val="bullet"/>
              <w:numPr>
                <w:ilvl w:val="0"/>
                <w:numId w:val="13"/>
              </w:numPr>
              <w:ind w:left="284" w:hanging="284"/>
            </w:pPr>
            <w:r>
              <w:t>predicting the purpose of texts based on:</w:t>
            </w:r>
          </w:p>
          <w:p w14:paraId="19B6B7FF" w14:textId="77777777" w:rsidR="007435B0" w:rsidRPr="00AB1E62" w:rsidRDefault="007435B0" w:rsidP="0089509B">
            <w:pPr>
              <w:pStyle w:val="endash"/>
              <w:keepNext/>
            </w:pPr>
            <w:r w:rsidRPr="00AB1E62">
              <w:t xml:space="preserve">prior knowledge of the context </w:t>
            </w:r>
            <w:r>
              <w:t xml:space="preserve">and / or </w:t>
            </w:r>
            <w:r w:rsidRPr="00AB1E62">
              <w:t>aspects of</w:t>
            </w:r>
            <w:r>
              <w:t xml:space="preserve"> the text such as</w:t>
            </w:r>
            <w:r w:rsidRPr="00AB1E62">
              <w:t xml:space="preserve"> layout</w:t>
            </w:r>
          </w:p>
          <w:p w14:paraId="11BD821D" w14:textId="77777777" w:rsidR="007435B0" w:rsidRDefault="007435B0" w:rsidP="0089509B">
            <w:pPr>
              <w:pStyle w:val="endash"/>
              <w:keepNext/>
            </w:pPr>
            <w:r w:rsidRPr="00AB1E62">
              <w:lastRenderedPageBreak/>
              <w:t xml:space="preserve">personal experience </w:t>
            </w:r>
          </w:p>
        </w:tc>
      </w:tr>
      <w:tr w:rsidR="007435B0" w14:paraId="55231BA3" w14:textId="77777777" w:rsidTr="00EA796B">
        <w:tc>
          <w:tcPr>
            <w:tcW w:w="9242" w:type="dxa"/>
            <w:gridSpan w:val="5"/>
          </w:tcPr>
          <w:p w14:paraId="4D446D54" w14:textId="77777777" w:rsidR="007435B0" w:rsidRDefault="007435B0" w:rsidP="0089509B">
            <w:pPr>
              <w:pStyle w:val="spacer"/>
            </w:pPr>
          </w:p>
        </w:tc>
      </w:tr>
      <w:tr w:rsidR="007435B0" w14:paraId="6CDFD506" w14:textId="77777777" w:rsidTr="00EA796B">
        <w:tc>
          <w:tcPr>
            <w:tcW w:w="3369" w:type="dxa"/>
            <w:gridSpan w:val="2"/>
          </w:tcPr>
          <w:p w14:paraId="3EE81A2D" w14:textId="77777777" w:rsidR="007435B0" w:rsidRPr="007B36A1" w:rsidRDefault="007435B0" w:rsidP="0089509B">
            <w:pPr>
              <w:pStyle w:val="unittext"/>
            </w:pPr>
            <w:r w:rsidRPr="007B36A1">
              <w:rPr>
                <w:b/>
                <w:i/>
              </w:rPr>
              <w:t>Intention of the text</w:t>
            </w:r>
            <w:r>
              <w:rPr>
                <w:b/>
                <w:i/>
              </w:rPr>
              <w:t>s</w:t>
            </w:r>
            <w:r w:rsidRPr="007B36A1">
              <w:t xml:space="preserve"> may include:</w:t>
            </w:r>
          </w:p>
        </w:tc>
        <w:tc>
          <w:tcPr>
            <w:tcW w:w="5873" w:type="dxa"/>
            <w:gridSpan w:val="3"/>
          </w:tcPr>
          <w:p w14:paraId="694101A5" w14:textId="77777777" w:rsidR="007435B0" w:rsidRDefault="007435B0" w:rsidP="0089509B">
            <w:pPr>
              <w:pStyle w:val="bullet"/>
              <w:numPr>
                <w:ilvl w:val="0"/>
                <w:numId w:val="13"/>
              </w:numPr>
              <w:ind w:left="284" w:hanging="284"/>
            </w:pPr>
            <w:r>
              <w:t>to inform / instruct / entertain</w:t>
            </w:r>
          </w:p>
          <w:p w14:paraId="7DE8F3D9" w14:textId="77777777" w:rsidR="007435B0" w:rsidRDefault="007435B0" w:rsidP="0089509B">
            <w:pPr>
              <w:pStyle w:val="bullet"/>
              <w:numPr>
                <w:ilvl w:val="0"/>
                <w:numId w:val="13"/>
              </w:numPr>
              <w:ind w:left="284" w:hanging="284"/>
            </w:pPr>
            <w:r>
              <w:t>to advise</w:t>
            </w:r>
          </w:p>
        </w:tc>
      </w:tr>
      <w:tr w:rsidR="007435B0" w14:paraId="23E9E7C4" w14:textId="77777777" w:rsidTr="00EA796B">
        <w:tc>
          <w:tcPr>
            <w:tcW w:w="9242" w:type="dxa"/>
            <w:gridSpan w:val="5"/>
          </w:tcPr>
          <w:p w14:paraId="61FC377F" w14:textId="77777777" w:rsidR="007435B0" w:rsidRDefault="007435B0" w:rsidP="0089509B">
            <w:pPr>
              <w:pStyle w:val="spacer"/>
            </w:pPr>
          </w:p>
        </w:tc>
      </w:tr>
      <w:tr w:rsidR="007435B0" w14:paraId="735CF9AE" w14:textId="77777777" w:rsidTr="00EA796B">
        <w:tc>
          <w:tcPr>
            <w:tcW w:w="9242" w:type="dxa"/>
            <w:gridSpan w:val="5"/>
          </w:tcPr>
          <w:p w14:paraId="5F6D21DE" w14:textId="77777777" w:rsidR="007435B0" w:rsidRDefault="007435B0" w:rsidP="0089509B">
            <w:pPr>
              <w:pStyle w:val="Heading21"/>
            </w:pPr>
            <w:r>
              <w:t>Evidence Guide</w:t>
            </w:r>
          </w:p>
          <w:p w14:paraId="78B92F6A" w14:textId="77777777" w:rsidR="007435B0" w:rsidRDefault="007435B0"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435B0" w:rsidRPr="00510357" w14:paraId="270940D1" w14:textId="77777777" w:rsidTr="00EA796B">
        <w:tc>
          <w:tcPr>
            <w:tcW w:w="3369" w:type="dxa"/>
            <w:gridSpan w:val="2"/>
          </w:tcPr>
          <w:p w14:paraId="50E371EF" w14:textId="77777777" w:rsidR="007435B0" w:rsidRPr="00794B6B" w:rsidRDefault="007435B0" w:rsidP="0089509B">
            <w:pPr>
              <w:pStyle w:val="EG"/>
            </w:pPr>
            <w:r w:rsidRPr="00794B6B">
              <w:t>Critical aspects for assessment and evidence required to demonstrate competency in this unit</w:t>
            </w:r>
          </w:p>
        </w:tc>
        <w:tc>
          <w:tcPr>
            <w:tcW w:w="5873" w:type="dxa"/>
            <w:gridSpan w:val="3"/>
          </w:tcPr>
          <w:p w14:paraId="4096C30D" w14:textId="77777777" w:rsidR="007435B0" w:rsidRPr="00510357" w:rsidRDefault="007435B0" w:rsidP="0089509B">
            <w:pPr>
              <w:pStyle w:val="unittext"/>
            </w:pPr>
            <w:r w:rsidRPr="00510357">
              <w:t>Assessment must confirm the ability to:</w:t>
            </w:r>
          </w:p>
          <w:p w14:paraId="72C5B2C5" w14:textId="5AED9270" w:rsidR="007435B0" w:rsidRDefault="007435B0" w:rsidP="0089509B">
            <w:pPr>
              <w:pStyle w:val="bullet"/>
              <w:numPr>
                <w:ilvl w:val="0"/>
                <w:numId w:val="13"/>
              </w:numPr>
              <w:ind w:left="284" w:hanging="284"/>
            </w:pPr>
            <w:r w:rsidRPr="009C71C9">
              <w:t xml:space="preserve">locate </w:t>
            </w:r>
            <w:r>
              <w:t xml:space="preserve">specific </w:t>
            </w:r>
            <w:r w:rsidRPr="009C71C9">
              <w:t>information in a minimum of 2 short, simple,</w:t>
            </w:r>
            <w:r w:rsidR="00FA7CF7">
              <w:t xml:space="preserve"> </w:t>
            </w:r>
            <w:r w:rsidRPr="009C71C9">
              <w:t>personally relevant text</w:t>
            </w:r>
            <w:r>
              <w:t xml:space="preserve"> types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p>
          <w:p w14:paraId="256822BC" w14:textId="14958DF3" w:rsidR="007435B0" w:rsidRPr="009C71C9" w:rsidRDefault="007435B0" w:rsidP="0089509B">
            <w:pPr>
              <w:pStyle w:val="bullet"/>
              <w:numPr>
                <w:ilvl w:val="0"/>
                <w:numId w:val="13"/>
              </w:numPr>
              <w:ind w:left="284" w:hanging="284"/>
            </w:pPr>
            <w:r>
              <w:t xml:space="preserve">apply a limited range of reading strategies to identify meaning and intention of a minimum of 2 </w:t>
            </w:r>
            <w:r w:rsidRPr="009C71C9">
              <w:t>short, simple and personally relevant text</w:t>
            </w:r>
            <w:r>
              <w:t>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r>
              <w:t xml:space="preserve"> </w:t>
            </w:r>
          </w:p>
        </w:tc>
      </w:tr>
      <w:tr w:rsidR="007435B0" w14:paraId="424EF90F" w14:textId="77777777" w:rsidTr="00EA796B">
        <w:tc>
          <w:tcPr>
            <w:tcW w:w="9242" w:type="dxa"/>
            <w:gridSpan w:val="5"/>
          </w:tcPr>
          <w:p w14:paraId="29086672" w14:textId="77777777" w:rsidR="007435B0" w:rsidRDefault="007435B0" w:rsidP="0089509B">
            <w:pPr>
              <w:pStyle w:val="spacer"/>
            </w:pPr>
          </w:p>
        </w:tc>
      </w:tr>
      <w:tr w:rsidR="007435B0" w14:paraId="19F47143" w14:textId="77777777" w:rsidTr="00EA796B">
        <w:tc>
          <w:tcPr>
            <w:tcW w:w="3369" w:type="dxa"/>
            <w:gridSpan w:val="2"/>
          </w:tcPr>
          <w:p w14:paraId="6AB57F86" w14:textId="77777777" w:rsidR="007435B0" w:rsidRPr="005979AA" w:rsidRDefault="007435B0" w:rsidP="0089509B">
            <w:pPr>
              <w:pStyle w:val="EG"/>
            </w:pPr>
            <w:r w:rsidRPr="005979AA">
              <w:t>Context of and specific resources for assessment</w:t>
            </w:r>
          </w:p>
        </w:tc>
        <w:tc>
          <w:tcPr>
            <w:tcW w:w="5873" w:type="dxa"/>
            <w:gridSpan w:val="3"/>
          </w:tcPr>
          <w:p w14:paraId="4FEA3808" w14:textId="77777777" w:rsidR="007435B0" w:rsidRDefault="007435B0" w:rsidP="0089509B">
            <w:pPr>
              <w:pStyle w:val="unittext"/>
            </w:pPr>
            <w:r>
              <w:t>Assessment must ensure access to:</w:t>
            </w:r>
          </w:p>
          <w:p w14:paraId="67746A83" w14:textId="77777777" w:rsidR="007435B0" w:rsidRPr="003E61F5" w:rsidRDefault="007435B0" w:rsidP="0089509B">
            <w:pPr>
              <w:pStyle w:val="bullet"/>
              <w:numPr>
                <w:ilvl w:val="0"/>
                <w:numId w:val="13"/>
              </w:numPr>
              <w:ind w:left="284" w:hanging="284"/>
            </w:pPr>
            <w:r w:rsidRPr="003E61F5">
              <w:t xml:space="preserve">a </w:t>
            </w:r>
            <w:r>
              <w:t>minimum</w:t>
            </w:r>
            <w:r w:rsidRPr="003E61F5">
              <w:t xml:space="preserve"> of </w:t>
            </w:r>
            <w:r>
              <w:t xml:space="preserve">2 </w:t>
            </w:r>
            <w:r w:rsidRPr="003E61F5">
              <w:t xml:space="preserve">short, simple, personally relevant </w:t>
            </w:r>
            <w:r>
              <w:t xml:space="preserve">text types, one of which must be paper based and the other web based </w:t>
            </w:r>
          </w:p>
          <w:p w14:paraId="78271B19" w14:textId="77777777" w:rsidR="007435B0" w:rsidRPr="003E61F5" w:rsidRDefault="007435B0" w:rsidP="0089509B">
            <w:pPr>
              <w:pStyle w:val="bullet"/>
              <w:numPr>
                <w:ilvl w:val="0"/>
                <w:numId w:val="13"/>
              </w:numPr>
              <w:ind w:left="284" w:hanging="284"/>
            </w:pPr>
            <w:r w:rsidRPr="003E61F5">
              <w:t>communication technology as required</w:t>
            </w:r>
          </w:p>
          <w:p w14:paraId="0F47836C" w14:textId="77777777" w:rsidR="007435B0" w:rsidRDefault="007435B0" w:rsidP="0089509B">
            <w:pPr>
              <w:pStyle w:val="unittext"/>
            </w:pPr>
            <w:r>
              <w:t>At this level the learner:</w:t>
            </w:r>
          </w:p>
          <w:p w14:paraId="45898B18" w14:textId="77777777" w:rsidR="007435B0" w:rsidRPr="00BE624E" w:rsidRDefault="007435B0" w:rsidP="0089509B">
            <w:pPr>
              <w:pStyle w:val="bullet"/>
              <w:numPr>
                <w:ilvl w:val="0"/>
                <w:numId w:val="13"/>
              </w:numPr>
              <w:ind w:left="284" w:hanging="284"/>
            </w:pPr>
            <w:r w:rsidRPr="00BE624E">
              <w:t>may require strong support from the context, including visual cues</w:t>
            </w:r>
          </w:p>
          <w:p w14:paraId="48A9EEC9" w14:textId="77777777" w:rsidR="007435B0" w:rsidRPr="00BE624E" w:rsidRDefault="007435B0" w:rsidP="0089509B">
            <w:pPr>
              <w:pStyle w:val="bullet"/>
              <w:numPr>
                <w:ilvl w:val="0"/>
                <w:numId w:val="13"/>
              </w:numPr>
              <w:ind w:left="284" w:hanging="284"/>
            </w:pPr>
            <w:r w:rsidRPr="00BE624E">
              <w:t>may require strong support to access digital media and navigate digital text</w:t>
            </w:r>
          </w:p>
          <w:p w14:paraId="3A3A7168" w14:textId="77777777" w:rsidR="007435B0" w:rsidRPr="00BE624E" w:rsidRDefault="007435B0" w:rsidP="0089509B">
            <w:pPr>
              <w:pStyle w:val="bullet"/>
              <w:numPr>
                <w:ilvl w:val="0"/>
                <w:numId w:val="13"/>
              </w:numPr>
              <w:ind w:left="284" w:hanging="284"/>
            </w:pPr>
            <w:r w:rsidRPr="00BE624E">
              <w:t xml:space="preserve">may use texts which contain repetition </w:t>
            </w:r>
          </w:p>
          <w:p w14:paraId="6F1D7B32" w14:textId="77777777" w:rsidR="007435B0" w:rsidRDefault="007435B0" w:rsidP="0089509B">
            <w:pPr>
              <w:pStyle w:val="bullet"/>
              <w:numPr>
                <w:ilvl w:val="0"/>
                <w:numId w:val="13"/>
              </w:numPr>
              <w:ind w:left="284" w:hanging="284"/>
            </w:pPr>
            <w:r>
              <w:t>may require extended time to read, reread and decode text</w:t>
            </w:r>
          </w:p>
          <w:p w14:paraId="590C13E4" w14:textId="77777777" w:rsidR="007435B0" w:rsidRDefault="007435B0" w:rsidP="0089509B">
            <w:pPr>
              <w:pStyle w:val="bullet"/>
              <w:numPr>
                <w:ilvl w:val="0"/>
                <w:numId w:val="13"/>
              </w:numPr>
              <w:ind w:left="284" w:hanging="284"/>
            </w:pPr>
            <w:r>
              <w:t>may depend on a personal dictionary</w:t>
            </w:r>
          </w:p>
          <w:p w14:paraId="3F63ECDE" w14:textId="77777777" w:rsidR="007435B0" w:rsidRDefault="007435B0" w:rsidP="0089509B">
            <w:pPr>
              <w:pStyle w:val="bullet"/>
              <w:numPr>
                <w:ilvl w:val="0"/>
                <w:numId w:val="13"/>
              </w:numPr>
              <w:ind w:left="284" w:hanging="284"/>
            </w:pPr>
            <w:r>
              <w:t>can work alongside an expert / mentor where prompting and advice can be provided</w:t>
            </w:r>
          </w:p>
          <w:p w14:paraId="7782CEB8" w14:textId="77777777" w:rsidR="007435B0" w:rsidRPr="00EB4962" w:rsidRDefault="007435B0" w:rsidP="0089509B">
            <w:pPr>
              <w:pStyle w:val="unittext"/>
            </w:pPr>
            <w:r w:rsidRPr="00EB4962">
              <w:t xml:space="preserve">In order to </w:t>
            </w:r>
            <w:r>
              <w:t xml:space="preserve">support </w:t>
            </w:r>
            <w:r w:rsidRPr="00EB4962">
              <w:t>achieve</w:t>
            </w:r>
            <w:r>
              <w:t xml:space="preserve">ment of </w:t>
            </w:r>
            <w:r w:rsidRPr="00EB4962">
              <w:t xml:space="preserve">meaningful outcomes at the qualification level an integrated approach to assessment </w:t>
            </w:r>
            <w:r>
              <w:t>is recommended</w:t>
            </w:r>
            <w:r w:rsidRPr="00EB4962">
              <w:t>, refer to Section B 6.1 Assessment Strategy.</w:t>
            </w:r>
          </w:p>
          <w:p w14:paraId="70417362" w14:textId="77777777" w:rsidR="007435B0" w:rsidRDefault="007435B0" w:rsidP="0089509B">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7435B0" w14:paraId="7BD62E93" w14:textId="77777777" w:rsidTr="00EA796B">
        <w:tc>
          <w:tcPr>
            <w:tcW w:w="9242" w:type="dxa"/>
            <w:gridSpan w:val="5"/>
          </w:tcPr>
          <w:p w14:paraId="51A9D827" w14:textId="77777777" w:rsidR="007435B0" w:rsidRDefault="007435B0" w:rsidP="0089509B">
            <w:pPr>
              <w:pStyle w:val="spacer"/>
            </w:pPr>
          </w:p>
        </w:tc>
      </w:tr>
      <w:tr w:rsidR="007435B0" w14:paraId="0B7B633C" w14:textId="77777777" w:rsidTr="00EA796B">
        <w:tc>
          <w:tcPr>
            <w:tcW w:w="3369" w:type="dxa"/>
            <w:gridSpan w:val="2"/>
          </w:tcPr>
          <w:p w14:paraId="62C5B882" w14:textId="77777777" w:rsidR="007435B0" w:rsidRPr="00622D2D" w:rsidRDefault="007435B0" w:rsidP="0089509B">
            <w:pPr>
              <w:pStyle w:val="EG"/>
            </w:pPr>
            <w:r w:rsidRPr="005979AA">
              <w:lastRenderedPageBreak/>
              <w:t>Method(s) of assessment</w:t>
            </w:r>
          </w:p>
        </w:tc>
        <w:tc>
          <w:tcPr>
            <w:tcW w:w="5873" w:type="dxa"/>
            <w:gridSpan w:val="3"/>
          </w:tcPr>
          <w:p w14:paraId="56443DD9" w14:textId="77777777" w:rsidR="007435B0" w:rsidRDefault="007435B0" w:rsidP="0089509B">
            <w:pPr>
              <w:pStyle w:val="unittext"/>
            </w:pPr>
            <w:r w:rsidRPr="00864737">
              <w:t>The following methods of assessment are suitable for this unit:</w:t>
            </w:r>
          </w:p>
          <w:p w14:paraId="130599E2" w14:textId="0A66EC37" w:rsidR="007435B0" w:rsidRDefault="007435B0" w:rsidP="0089509B">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58ED23BB" w14:textId="77777777" w:rsidR="007435B0" w:rsidRDefault="007435B0" w:rsidP="0089509B">
            <w:pPr>
              <w:pStyle w:val="bullet"/>
              <w:numPr>
                <w:ilvl w:val="0"/>
                <w:numId w:val="13"/>
              </w:numPr>
              <w:ind w:left="284" w:hanging="284"/>
            </w:pPr>
            <w:r>
              <w:t xml:space="preserve">oral or written questioning to assess knowledge of the purpose of different personally relevant text types </w:t>
            </w:r>
          </w:p>
          <w:p w14:paraId="1C80925B" w14:textId="77777777" w:rsidR="007435B0" w:rsidRDefault="007435B0" w:rsidP="0089509B">
            <w:pPr>
              <w:pStyle w:val="bullet"/>
              <w:numPr>
                <w:ilvl w:val="0"/>
                <w:numId w:val="13"/>
              </w:numPr>
              <w:ind w:left="284" w:hanging="284"/>
            </w:pPr>
            <w:r>
              <w:t>verbal information from the learner describing the meaning and intention of the selected texts.</w:t>
            </w:r>
          </w:p>
        </w:tc>
      </w:tr>
    </w:tbl>
    <w:p w14:paraId="179AB4CA" w14:textId="77777777" w:rsidR="007435B0" w:rsidRDefault="007435B0" w:rsidP="0089509B">
      <w:pPr>
        <w:keepNext/>
      </w:pPr>
    </w:p>
    <w:p w14:paraId="25166182" w14:textId="77777777" w:rsidR="007435B0" w:rsidRDefault="007435B0" w:rsidP="0089509B">
      <w:pPr>
        <w:keepNext/>
        <w:sectPr w:rsidR="007435B0" w:rsidSect="00EA796B">
          <w:headerReference w:type="even" r:id="rId62"/>
          <w:headerReference w:type="default" r:id="rId63"/>
          <w:headerReference w:type="first" r:id="rId6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885"/>
        <w:gridCol w:w="636"/>
        <w:gridCol w:w="5721"/>
      </w:tblGrid>
      <w:tr w:rsidR="00EA796B" w14:paraId="2DF85878" w14:textId="77777777" w:rsidTr="00EA796B">
        <w:tc>
          <w:tcPr>
            <w:tcW w:w="2885" w:type="dxa"/>
          </w:tcPr>
          <w:p w14:paraId="66A76D93" w14:textId="77777777" w:rsidR="00EA796B" w:rsidRPr="00D72D90" w:rsidRDefault="00EA796B" w:rsidP="0089509B">
            <w:pPr>
              <w:pStyle w:val="temp"/>
            </w:pPr>
            <w:r w:rsidRPr="00D72D90">
              <w:lastRenderedPageBreak/>
              <w:t>Unit Code</w:t>
            </w:r>
          </w:p>
        </w:tc>
        <w:tc>
          <w:tcPr>
            <w:tcW w:w="6357" w:type="dxa"/>
            <w:gridSpan w:val="2"/>
          </w:tcPr>
          <w:p w14:paraId="402386D4" w14:textId="04477F26" w:rsidR="00EA796B" w:rsidRPr="008E6ADD" w:rsidRDefault="00D33E9A" w:rsidP="0089509B">
            <w:pPr>
              <w:pStyle w:val="code"/>
            </w:pPr>
            <w:bookmarkStart w:id="52" w:name="_Toc514234268"/>
            <w:r w:rsidRPr="00D33E9A">
              <w:t>VU22344</w:t>
            </w:r>
            <w:bookmarkEnd w:id="52"/>
          </w:p>
        </w:tc>
      </w:tr>
      <w:tr w:rsidR="00EA796B" w14:paraId="53C7634E" w14:textId="77777777" w:rsidTr="00EA796B">
        <w:tc>
          <w:tcPr>
            <w:tcW w:w="2885" w:type="dxa"/>
          </w:tcPr>
          <w:p w14:paraId="2B66CB30" w14:textId="77777777" w:rsidR="00EA796B" w:rsidRPr="00D72D90" w:rsidRDefault="00EA796B" w:rsidP="0089509B">
            <w:pPr>
              <w:pStyle w:val="temp"/>
            </w:pPr>
            <w:r w:rsidRPr="00D72D90">
              <w:t>Unit Title</w:t>
            </w:r>
          </w:p>
        </w:tc>
        <w:tc>
          <w:tcPr>
            <w:tcW w:w="6357" w:type="dxa"/>
            <w:gridSpan w:val="2"/>
          </w:tcPr>
          <w:p w14:paraId="218DB0E1" w14:textId="1C29B32D" w:rsidR="00EA796B" w:rsidRPr="00D72D90" w:rsidRDefault="00EA796B" w:rsidP="0089509B">
            <w:pPr>
              <w:pStyle w:val="code"/>
            </w:pPr>
            <w:bookmarkStart w:id="53" w:name="_Toc507058558"/>
            <w:bookmarkStart w:id="54" w:name="_Toc514234269"/>
            <w:r w:rsidRPr="008E6ADD">
              <w:t>Engage with short simple texts for learning purposes</w:t>
            </w:r>
            <w:bookmarkEnd w:id="53"/>
            <w:bookmarkEnd w:id="54"/>
          </w:p>
        </w:tc>
      </w:tr>
      <w:tr w:rsidR="00EA796B" w14:paraId="3203C374" w14:textId="77777777" w:rsidTr="00EA796B">
        <w:tc>
          <w:tcPr>
            <w:tcW w:w="2885" w:type="dxa"/>
          </w:tcPr>
          <w:p w14:paraId="233990B0" w14:textId="77777777" w:rsidR="00EA796B" w:rsidRDefault="00EA796B" w:rsidP="0089509B">
            <w:pPr>
              <w:pStyle w:val="Heading21"/>
            </w:pPr>
            <w:r>
              <w:t>Unit Descriptor</w:t>
            </w:r>
          </w:p>
        </w:tc>
        <w:tc>
          <w:tcPr>
            <w:tcW w:w="6357" w:type="dxa"/>
            <w:gridSpan w:val="2"/>
          </w:tcPr>
          <w:p w14:paraId="7270723F" w14:textId="77777777" w:rsidR="00EA796B" w:rsidRDefault="00EA796B" w:rsidP="0089509B">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learning. </w:t>
            </w:r>
            <w:r w:rsidRPr="00D96779">
              <w:t>Learners at this level may require support through prompting and advice</w:t>
            </w:r>
            <w:r>
              <w:t>.</w:t>
            </w:r>
          </w:p>
          <w:p w14:paraId="5EDBD192" w14:textId="77777777" w:rsidR="00EA796B" w:rsidRDefault="00EA796B" w:rsidP="0089509B">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538D959D" w14:textId="77777777" w:rsidTr="00EA796B">
        <w:tc>
          <w:tcPr>
            <w:tcW w:w="2885" w:type="dxa"/>
          </w:tcPr>
          <w:p w14:paraId="556E04D1" w14:textId="77777777" w:rsidR="00EA796B" w:rsidRDefault="00EA796B" w:rsidP="0089509B">
            <w:pPr>
              <w:pStyle w:val="Heading21"/>
            </w:pPr>
            <w:r>
              <w:t>Employability Skills</w:t>
            </w:r>
          </w:p>
        </w:tc>
        <w:tc>
          <w:tcPr>
            <w:tcW w:w="6357" w:type="dxa"/>
            <w:gridSpan w:val="2"/>
          </w:tcPr>
          <w:p w14:paraId="78BBB14B" w14:textId="77777777" w:rsidR="00EA796B" w:rsidRDefault="00EA796B" w:rsidP="0089509B">
            <w:pPr>
              <w:pStyle w:val="unittext"/>
            </w:pPr>
            <w:r>
              <w:t>This unit contains employability skills.</w:t>
            </w:r>
          </w:p>
        </w:tc>
      </w:tr>
      <w:tr w:rsidR="00EA796B" w14:paraId="7519B54E" w14:textId="77777777" w:rsidTr="00EA796B">
        <w:tc>
          <w:tcPr>
            <w:tcW w:w="2885" w:type="dxa"/>
          </w:tcPr>
          <w:p w14:paraId="79B17C2D" w14:textId="77777777" w:rsidR="00EA796B" w:rsidRDefault="00EA796B" w:rsidP="0089509B">
            <w:pPr>
              <w:pStyle w:val="Heading21"/>
            </w:pPr>
            <w:r>
              <w:t>Application of the Unit</w:t>
            </w:r>
          </w:p>
        </w:tc>
        <w:tc>
          <w:tcPr>
            <w:tcW w:w="6357" w:type="dxa"/>
            <w:gridSpan w:val="2"/>
          </w:tcPr>
          <w:p w14:paraId="28F5C9E1" w14:textId="77777777" w:rsidR="00EA796B" w:rsidRDefault="00EA796B" w:rsidP="0089509B">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14:paraId="784E7635" w14:textId="303956AA" w:rsidR="00EA796B" w:rsidRDefault="00EA796B" w:rsidP="0089509B">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VU22349</w:t>
            </w:r>
            <w:r w:rsidR="007613A9">
              <w:rPr>
                <w:i/>
              </w:rPr>
              <w:t xml:space="preserve"> </w:t>
            </w:r>
            <w:r>
              <w:rPr>
                <w:i/>
              </w:rPr>
              <w:t>Create short simple texts for learning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C8C22CE" w14:textId="77777777" w:rsidTr="00EA796B">
        <w:tc>
          <w:tcPr>
            <w:tcW w:w="2885" w:type="dxa"/>
          </w:tcPr>
          <w:p w14:paraId="764D5A75" w14:textId="77777777" w:rsidR="00EA796B" w:rsidRDefault="00EA796B" w:rsidP="0089509B">
            <w:pPr>
              <w:pStyle w:val="Heading21"/>
            </w:pPr>
            <w:r>
              <w:t>Element</w:t>
            </w:r>
          </w:p>
          <w:p w14:paraId="109434B7" w14:textId="77777777" w:rsidR="00EA796B" w:rsidRDefault="00EA796B" w:rsidP="0089509B">
            <w:pPr>
              <w:pStyle w:val="text"/>
            </w:pPr>
            <w:r w:rsidRPr="005979AA">
              <w:t>Elements describe the essential outcomes of a unit of competency. Elements describe actions or outcomes that are demonstrable and assessable.</w:t>
            </w:r>
          </w:p>
        </w:tc>
        <w:tc>
          <w:tcPr>
            <w:tcW w:w="6357" w:type="dxa"/>
            <w:gridSpan w:val="2"/>
          </w:tcPr>
          <w:p w14:paraId="20B70DD9" w14:textId="77777777" w:rsidR="00EA796B" w:rsidRDefault="00EA796B" w:rsidP="0089509B">
            <w:pPr>
              <w:pStyle w:val="Heading21"/>
            </w:pPr>
            <w:r>
              <w:t>Performance Criteria</w:t>
            </w:r>
          </w:p>
          <w:p w14:paraId="299B0E9B" w14:textId="466BEB9E" w:rsidR="00EA796B" w:rsidRDefault="00EA796B"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47F30A79" w14:textId="77777777" w:rsidTr="00EA796B">
        <w:tc>
          <w:tcPr>
            <w:tcW w:w="2885" w:type="dxa"/>
          </w:tcPr>
          <w:p w14:paraId="67201226" w14:textId="77777777" w:rsidR="00EA796B" w:rsidRDefault="00EA796B" w:rsidP="0089509B">
            <w:pPr>
              <w:pStyle w:val="spacer"/>
            </w:pPr>
          </w:p>
        </w:tc>
        <w:tc>
          <w:tcPr>
            <w:tcW w:w="6357" w:type="dxa"/>
            <w:gridSpan w:val="2"/>
          </w:tcPr>
          <w:p w14:paraId="5465296D" w14:textId="77777777" w:rsidR="00EA796B" w:rsidRDefault="00EA796B" w:rsidP="0089509B">
            <w:pPr>
              <w:pStyle w:val="spacer"/>
            </w:pPr>
          </w:p>
        </w:tc>
      </w:tr>
      <w:tr w:rsidR="00EA796B" w14:paraId="7F712A21" w14:textId="77777777" w:rsidTr="00EA796B">
        <w:tc>
          <w:tcPr>
            <w:tcW w:w="2885" w:type="dxa"/>
            <w:vMerge w:val="restart"/>
          </w:tcPr>
          <w:p w14:paraId="51E58F8F" w14:textId="77777777" w:rsidR="00EA796B" w:rsidRPr="0084371F" w:rsidRDefault="00EA796B" w:rsidP="0089509B">
            <w:pPr>
              <w:pStyle w:val="element"/>
              <w:keepNext/>
            </w:pPr>
            <w:r w:rsidRPr="0084371F">
              <w:t>1</w:t>
            </w:r>
            <w:r>
              <w:tab/>
            </w:r>
            <w:r w:rsidRPr="002B0C8D">
              <w:t xml:space="preserve">Locate specific information in short, simple </w:t>
            </w:r>
            <w:r>
              <w:t xml:space="preserve">highly familiar paper based and web based </w:t>
            </w:r>
            <w:r w:rsidRPr="002B0C8D">
              <w:t>text</w:t>
            </w:r>
            <w:r>
              <w:t xml:space="preserve"> types</w:t>
            </w:r>
            <w:r w:rsidRPr="002B0C8D">
              <w:t xml:space="preserve"> in the learning environment</w:t>
            </w:r>
          </w:p>
        </w:tc>
        <w:tc>
          <w:tcPr>
            <w:tcW w:w="636" w:type="dxa"/>
          </w:tcPr>
          <w:p w14:paraId="6EC1455A" w14:textId="77777777" w:rsidR="00EA796B" w:rsidRDefault="00EA796B" w:rsidP="0089509B">
            <w:pPr>
              <w:pStyle w:val="PC"/>
              <w:keepNext/>
            </w:pPr>
            <w:r>
              <w:t>1.1</w:t>
            </w:r>
          </w:p>
        </w:tc>
        <w:tc>
          <w:tcPr>
            <w:tcW w:w="5721" w:type="dxa"/>
          </w:tcPr>
          <w:p w14:paraId="078E76D3" w14:textId="77777777" w:rsidR="00EA796B" w:rsidRDefault="00EA796B" w:rsidP="0089509B">
            <w:pPr>
              <w:pStyle w:val="PC"/>
              <w:keepNext/>
            </w:pPr>
            <w:r>
              <w:t>Identify a</w:t>
            </w:r>
            <w:r>
              <w:rPr>
                <w:b/>
                <w:i/>
              </w:rPr>
              <w:t xml:space="preserve"> limited range of short, simple text types</w:t>
            </w:r>
            <w:r>
              <w:t xml:space="preserve"> in the learning environment</w:t>
            </w:r>
          </w:p>
        </w:tc>
      </w:tr>
      <w:tr w:rsidR="00EA796B" w14:paraId="2D0366E7" w14:textId="77777777" w:rsidTr="00EA796B">
        <w:tc>
          <w:tcPr>
            <w:tcW w:w="2885" w:type="dxa"/>
            <w:vMerge/>
          </w:tcPr>
          <w:p w14:paraId="336A3E02" w14:textId="77777777" w:rsidR="00EA796B" w:rsidRPr="0084371F" w:rsidRDefault="00EA796B" w:rsidP="0089509B">
            <w:pPr>
              <w:pStyle w:val="element"/>
              <w:keepNext/>
            </w:pPr>
          </w:p>
        </w:tc>
        <w:tc>
          <w:tcPr>
            <w:tcW w:w="636" w:type="dxa"/>
          </w:tcPr>
          <w:p w14:paraId="0DD99CAF" w14:textId="77777777" w:rsidR="00EA796B" w:rsidRDefault="00EA796B" w:rsidP="0089509B">
            <w:pPr>
              <w:pStyle w:val="PC"/>
              <w:keepNext/>
            </w:pPr>
            <w:r>
              <w:t>1.2</w:t>
            </w:r>
          </w:p>
        </w:tc>
        <w:tc>
          <w:tcPr>
            <w:tcW w:w="5721" w:type="dxa"/>
          </w:tcPr>
          <w:p w14:paraId="705CA3C3" w14:textId="77777777" w:rsidR="00EA796B" w:rsidRPr="00E14FBD" w:rsidRDefault="00EA796B" w:rsidP="0089509B">
            <w:pPr>
              <w:pStyle w:val="PC"/>
              <w:keepNext/>
            </w:pPr>
            <w:r w:rsidRPr="00E14FBD">
              <w:t>Recogni</w:t>
            </w:r>
            <w:r w:rsidRPr="002D1452">
              <w:t>s</w:t>
            </w:r>
            <w:r w:rsidRPr="00564242">
              <w:t>e</w:t>
            </w:r>
            <w:r>
              <w:rPr>
                <w:b/>
                <w:i/>
              </w:rPr>
              <w:t xml:space="preserve"> features of text types </w:t>
            </w:r>
          </w:p>
        </w:tc>
      </w:tr>
      <w:tr w:rsidR="00EA796B" w14:paraId="2BBCE1F1" w14:textId="77777777" w:rsidTr="00EA796B">
        <w:trPr>
          <w:trHeight w:val="471"/>
        </w:trPr>
        <w:tc>
          <w:tcPr>
            <w:tcW w:w="2885" w:type="dxa"/>
            <w:vMerge/>
          </w:tcPr>
          <w:p w14:paraId="768F7785" w14:textId="77777777" w:rsidR="00EA796B" w:rsidRPr="0084371F" w:rsidRDefault="00EA796B" w:rsidP="0089509B">
            <w:pPr>
              <w:pStyle w:val="element"/>
              <w:keepNext/>
            </w:pPr>
          </w:p>
        </w:tc>
        <w:tc>
          <w:tcPr>
            <w:tcW w:w="636" w:type="dxa"/>
          </w:tcPr>
          <w:p w14:paraId="78E90DB8" w14:textId="77777777" w:rsidR="00EA796B" w:rsidRDefault="00EA796B" w:rsidP="0089509B">
            <w:pPr>
              <w:pStyle w:val="PC"/>
              <w:keepNext/>
            </w:pPr>
            <w:r>
              <w:t>1.3</w:t>
            </w:r>
          </w:p>
        </w:tc>
        <w:tc>
          <w:tcPr>
            <w:tcW w:w="5721" w:type="dxa"/>
          </w:tcPr>
          <w:p w14:paraId="1FC034F8" w14:textId="77777777" w:rsidR="00EA796B" w:rsidRDefault="00EA796B" w:rsidP="0089509B">
            <w:pPr>
              <w:pStyle w:val="PC"/>
              <w:keepNext/>
            </w:pPr>
            <w:r>
              <w:t xml:space="preserve">Identify </w:t>
            </w:r>
            <w:r w:rsidRPr="00B45C4C">
              <w:rPr>
                <w:b/>
                <w:i/>
              </w:rPr>
              <w:t>specific information</w:t>
            </w:r>
            <w:r>
              <w:t xml:space="preserve"> in the text</w:t>
            </w:r>
          </w:p>
        </w:tc>
      </w:tr>
      <w:tr w:rsidR="00EA796B" w14:paraId="1C346B0D" w14:textId="77777777" w:rsidTr="00EA796B">
        <w:tc>
          <w:tcPr>
            <w:tcW w:w="2885" w:type="dxa"/>
          </w:tcPr>
          <w:p w14:paraId="083497D9" w14:textId="77777777" w:rsidR="00EA796B" w:rsidRDefault="00EA796B" w:rsidP="0089509B">
            <w:pPr>
              <w:pStyle w:val="spacer"/>
            </w:pPr>
          </w:p>
        </w:tc>
        <w:tc>
          <w:tcPr>
            <w:tcW w:w="6357" w:type="dxa"/>
            <w:gridSpan w:val="2"/>
          </w:tcPr>
          <w:p w14:paraId="64B20345" w14:textId="77777777" w:rsidR="00EA796B" w:rsidRDefault="00EA796B" w:rsidP="0089509B">
            <w:pPr>
              <w:pStyle w:val="spacer"/>
            </w:pPr>
          </w:p>
        </w:tc>
      </w:tr>
      <w:tr w:rsidR="00EA796B" w14:paraId="059BEB2B" w14:textId="77777777" w:rsidTr="00EA796B">
        <w:tc>
          <w:tcPr>
            <w:tcW w:w="2885" w:type="dxa"/>
            <w:vMerge w:val="restart"/>
          </w:tcPr>
          <w:p w14:paraId="21FB844D" w14:textId="77777777" w:rsidR="00EA796B" w:rsidRDefault="00EA796B" w:rsidP="0089509B">
            <w:pPr>
              <w:pStyle w:val="element"/>
              <w:keepNext/>
            </w:pPr>
            <w:r>
              <w:t>2</w:t>
            </w:r>
            <w:r>
              <w:tab/>
            </w:r>
            <w:r w:rsidRPr="002B0C8D">
              <w:t>Read simple highly familiar</w:t>
            </w:r>
            <w:r>
              <w:t xml:space="preserve"> print and digital</w:t>
            </w:r>
            <w:r w:rsidRPr="002B0C8D">
              <w:t xml:space="preserve"> </w:t>
            </w:r>
            <w:r>
              <w:t xml:space="preserve">learning related </w:t>
            </w:r>
            <w:r w:rsidRPr="002B0C8D">
              <w:t xml:space="preserve">texts </w:t>
            </w:r>
          </w:p>
        </w:tc>
        <w:tc>
          <w:tcPr>
            <w:tcW w:w="636" w:type="dxa"/>
          </w:tcPr>
          <w:p w14:paraId="490F48C0" w14:textId="77777777" w:rsidR="00EA796B" w:rsidRDefault="00EA796B" w:rsidP="0089509B">
            <w:pPr>
              <w:pStyle w:val="PC"/>
              <w:keepNext/>
            </w:pPr>
            <w:r>
              <w:t>2.1</w:t>
            </w:r>
          </w:p>
        </w:tc>
        <w:tc>
          <w:tcPr>
            <w:tcW w:w="5721" w:type="dxa"/>
          </w:tcPr>
          <w:p w14:paraId="6A66D23A" w14:textId="77777777" w:rsidR="00EA796B" w:rsidRDefault="00EA796B" w:rsidP="0089509B">
            <w:pPr>
              <w:pStyle w:val="PC"/>
              <w:keepNext/>
            </w:pPr>
            <w:r>
              <w:t>Select one paper based and one web based text from the identified range of text types</w:t>
            </w:r>
          </w:p>
        </w:tc>
      </w:tr>
      <w:tr w:rsidR="00EA796B" w14:paraId="0170BC84" w14:textId="77777777" w:rsidTr="00EA796B">
        <w:tc>
          <w:tcPr>
            <w:tcW w:w="2885" w:type="dxa"/>
            <w:vMerge/>
          </w:tcPr>
          <w:p w14:paraId="499979E8" w14:textId="77777777" w:rsidR="00EA796B" w:rsidRDefault="00EA796B" w:rsidP="0089509B">
            <w:pPr>
              <w:keepNext/>
            </w:pPr>
          </w:p>
        </w:tc>
        <w:tc>
          <w:tcPr>
            <w:tcW w:w="636" w:type="dxa"/>
          </w:tcPr>
          <w:p w14:paraId="1FE69658" w14:textId="77777777" w:rsidR="00EA796B" w:rsidRDefault="00EA796B" w:rsidP="0089509B">
            <w:pPr>
              <w:pStyle w:val="PC"/>
              <w:keepNext/>
            </w:pPr>
            <w:r>
              <w:t>2.2</w:t>
            </w:r>
          </w:p>
        </w:tc>
        <w:tc>
          <w:tcPr>
            <w:tcW w:w="5721" w:type="dxa"/>
          </w:tcPr>
          <w:p w14:paraId="6C22785F" w14:textId="77777777" w:rsidR="00EA796B" w:rsidRDefault="00EA796B" w:rsidP="0089509B">
            <w:pPr>
              <w:pStyle w:val="PC"/>
              <w:keepNext/>
            </w:pPr>
            <w:r>
              <w:t xml:space="preserve">Use a </w:t>
            </w:r>
            <w:r>
              <w:rPr>
                <w:b/>
                <w:i/>
              </w:rPr>
              <w:t>limited range of reading strategies</w:t>
            </w:r>
            <w:r>
              <w:t xml:space="preserve"> to identify the meaning of the texts</w:t>
            </w:r>
          </w:p>
        </w:tc>
      </w:tr>
      <w:tr w:rsidR="00EA796B" w14:paraId="722FA920" w14:textId="77777777" w:rsidTr="00EA796B">
        <w:tc>
          <w:tcPr>
            <w:tcW w:w="2885" w:type="dxa"/>
            <w:vMerge/>
          </w:tcPr>
          <w:p w14:paraId="5CFCCBEC" w14:textId="77777777" w:rsidR="00EA796B" w:rsidRDefault="00EA796B" w:rsidP="0089509B">
            <w:pPr>
              <w:keepNext/>
            </w:pPr>
          </w:p>
        </w:tc>
        <w:tc>
          <w:tcPr>
            <w:tcW w:w="636" w:type="dxa"/>
          </w:tcPr>
          <w:p w14:paraId="692810DF" w14:textId="77777777" w:rsidR="00EA796B" w:rsidRDefault="00EA796B" w:rsidP="0089509B">
            <w:pPr>
              <w:pStyle w:val="PC"/>
              <w:keepNext/>
            </w:pPr>
            <w:r>
              <w:t>2.3</w:t>
            </w:r>
          </w:p>
        </w:tc>
        <w:tc>
          <w:tcPr>
            <w:tcW w:w="5721" w:type="dxa"/>
          </w:tcPr>
          <w:p w14:paraId="411C3525" w14:textId="77777777" w:rsidR="00EA796B" w:rsidRPr="00B45C4C" w:rsidRDefault="00EA796B" w:rsidP="0089509B">
            <w:pPr>
              <w:pStyle w:val="PC"/>
              <w:keepNext/>
              <w:rPr>
                <w:b/>
                <w:i/>
              </w:rPr>
            </w:pPr>
            <w:r>
              <w:t xml:space="preserve">Use a </w:t>
            </w:r>
            <w:r w:rsidRPr="00564242">
              <w:t>limited range of reading strategies</w:t>
            </w:r>
            <w:r w:rsidRPr="002D1452">
              <w:t xml:space="preserve"> </w:t>
            </w:r>
            <w:r>
              <w:t xml:space="preserve">to identify the </w:t>
            </w:r>
            <w:r w:rsidRPr="00A7023C">
              <w:rPr>
                <w:b/>
                <w:i/>
              </w:rPr>
              <w:t>intention of the text</w:t>
            </w:r>
            <w:r>
              <w:rPr>
                <w:b/>
                <w:i/>
              </w:rPr>
              <w:t>s</w:t>
            </w:r>
          </w:p>
        </w:tc>
      </w:tr>
      <w:tr w:rsidR="00EA796B" w14:paraId="35AFA2B6" w14:textId="77777777" w:rsidTr="00EA796B">
        <w:tc>
          <w:tcPr>
            <w:tcW w:w="2885" w:type="dxa"/>
          </w:tcPr>
          <w:p w14:paraId="297824EA" w14:textId="77777777" w:rsidR="00EA796B" w:rsidRDefault="00EA796B" w:rsidP="0089509B">
            <w:pPr>
              <w:pStyle w:val="spacer"/>
            </w:pPr>
          </w:p>
        </w:tc>
        <w:tc>
          <w:tcPr>
            <w:tcW w:w="6357" w:type="dxa"/>
            <w:gridSpan w:val="2"/>
          </w:tcPr>
          <w:p w14:paraId="012CFB41" w14:textId="77777777" w:rsidR="00EA796B" w:rsidRDefault="00EA796B" w:rsidP="0089509B">
            <w:pPr>
              <w:pStyle w:val="spacer"/>
            </w:pPr>
          </w:p>
        </w:tc>
      </w:tr>
      <w:tr w:rsidR="00EA796B" w14:paraId="13C9175D" w14:textId="77777777" w:rsidTr="00EA796B">
        <w:tc>
          <w:tcPr>
            <w:tcW w:w="9242" w:type="dxa"/>
            <w:gridSpan w:val="3"/>
          </w:tcPr>
          <w:p w14:paraId="2E01FF81" w14:textId="77777777" w:rsidR="00EA796B" w:rsidRDefault="00EA796B" w:rsidP="0089509B">
            <w:pPr>
              <w:pStyle w:val="Heading21"/>
            </w:pPr>
            <w:r>
              <w:t>Required Knowledge and Skills</w:t>
            </w:r>
          </w:p>
          <w:p w14:paraId="1DB3BF92" w14:textId="77777777" w:rsidR="00EA796B" w:rsidRDefault="00EA796B" w:rsidP="0089509B">
            <w:pPr>
              <w:pStyle w:val="text"/>
            </w:pPr>
            <w:r w:rsidRPr="005979AA">
              <w:t>This describes the essential skills and knowledge and their level required for this unit</w:t>
            </w:r>
            <w:r>
              <w:t>.</w:t>
            </w:r>
          </w:p>
        </w:tc>
      </w:tr>
      <w:tr w:rsidR="00EA796B" w14:paraId="2FD2DB20" w14:textId="77777777" w:rsidTr="00EA796B">
        <w:tc>
          <w:tcPr>
            <w:tcW w:w="9242" w:type="dxa"/>
            <w:gridSpan w:val="3"/>
          </w:tcPr>
          <w:p w14:paraId="2491FDAA" w14:textId="77777777" w:rsidR="00EA796B" w:rsidRDefault="00EA796B" w:rsidP="0089509B">
            <w:pPr>
              <w:pStyle w:val="unittext"/>
            </w:pPr>
            <w:r>
              <w:t>Required knowledge:</w:t>
            </w:r>
          </w:p>
          <w:p w14:paraId="0FBD230D" w14:textId="77777777" w:rsidR="00EA796B" w:rsidRDefault="00EA796B" w:rsidP="0089509B">
            <w:pPr>
              <w:pStyle w:val="bullet"/>
              <w:numPr>
                <w:ilvl w:val="0"/>
                <w:numId w:val="13"/>
              </w:numPr>
              <w:ind w:left="284" w:hanging="284"/>
            </w:pPr>
            <w:r>
              <w:t xml:space="preserve">basic information seeking strategies to locate information </w:t>
            </w:r>
          </w:p>
          <w:p w14:paraId="65F6575A" w14:textId="77777777" w:rsidR="00EA796B" w:rsidRDefault="00EA796B" w:rsidP="0089509B">
            <w:pPr>
              <w:pStyle w:val="bullet"/>
              <w:numPr>
                <w:ilvl w:val="0"/>
                <w:numId w:val="13"/>
              </w:numPr>
              <w:ind w:left="284" w:hanging="284"/>
            </w:pPr>
            <w:r>
              <w:t>different text types relevant to personal learning</w:t>
            </w:r>
          </w:p>
          <w:p w14:paraId="3682094A" w14:textId="77777777" w:rsidR="00EA796B" w:rsidRPr="00784306" w:rsidRDefault="00EA796B" w:rsidP="0089509B">
            <w:pPr>
              <w:pStyle w:val="bullet"/>
              <w:numPr>
                <w:ilvl w:val="0"/>
                <w:numId w:val="13"/>
              </w:numPr>
              <w:ind w:left="284" w:hanging="284"/>
            </w:pPr>
            <w:r>
              <w:t>basic reading strategies to engage with paper based</w:t>
            </w:r>
            <w:r w:rsidRPr="00784306">
              <w:t xml:space="preserve"> and </w:t>
            </w:r>
            <w:r>
              <w:t xml:space="preserve">web based </w:t>
            </w:r>
            <w:r w:rsidRPr="00784306">
              <w:t>texts</w:t>
            </w:r>
          </w:p>
          <w:p w14:paraId="35AB1D72" w14:textId="77777777" w:rsidR="00EA796B" w:rsidRPr="00784306" w:rsidRDefault="00EA796B" w:rsidP="0089509B">
            <w:pPr>
              <w:pStyle w:val="bullet"/>
              <w:numPr>
                <w:ilvl w:val="0"/>
                <w:numId w:val="13"/>
              </w:numPr>
              <w:ind w:left="284" w:hanging="284"/>
            </w:pPr>
            <w:r w:rsidRPr="00784306">
              <w:t xml:space="preserve">awareness of the different ways in which </w:t>
            </w:r>
            <w:r>
              <w:t>web based</w:t>
            </w:r>
            <w:r w:rsidRPr="00784306">
              <w:t xml:space="preserve"> information may be organised, such as linear and non linear </w:t>
            </w:r>
          </w:p>
          <w:p w14:paraId="009575C9" w14:textId="77777777" w:rsidR="00EA796B" w:rsidRDefault="00EA796B" w:rsidP="0089509B">
            <w:pPr>
              <w:pStyle w:val="unittext"/>
            </w:pPr>
            <w:r>
              <w:t>Required Skills:</w:t>
            </w:r>
          </w:p>
          <w:p w14:paraId="00D44B8F" w14:textId="77777777" w:rsidR="00EA796B" w:rsidRDefault="00EA796B" w:rsidP="0089509B">
            <w:pPr>
              <w:pStyle w:val="bullet"/>
              <w:numPr>
                <w:ilvl w:val="0"/>
                <w:numId w:val="13"/>
              </w:numPr>
              <w:ind w:left="284" w:hanging="284"/>
            </w:pPr>
            <w:r>
              <w:t>problem solving skills to:</w:t>
            </w:r>
          </w:p>
          <w:p w14:paraId="6B634E84" w14:textId="77777777" w:rsidR="00EA796B" w:rsidRDefault="00EA796B" w:rsidP="0089509B">
            <w:pPr>
              <w:pStyle w:val="endash"/>
              <w:keepNext/>
              <w:ind w:left="568" w:hanging="284"/>
            </w:pPr>
            <w:r>
              <w:t>use cues from context, personal experience and document lay-out to identify highly familiar words, phrases, symbols, numbers</w:t>
            </w:r>
          </w:p>
          <w:p w14:paraId="5BC811AD" w14:textId="77777777" w:rsidR="00EA796B" w:rsidRDefault="00EA796B" w:rsidP="0089509B">
            <w:pPr>
              <w:pStyle w:val="endash"/>
              <w:keepNext/>
              <w:ind w:left="568" w:hanging="284"/>
            </w:pPr>
            <w:r>
              <w:t>use a limited range of reading strategies including ability to draw on small bank of sight vocabulary of personally relevant words/ phrases and use elementary word attack skills</w:t>
            </w:r>
          </w:p>
          <w:p w14:paraId="255B04C6" w14:textId="77777777" w:rsidR="00EA796B" w:rsidRDefault="00EA796B" w:rsidP="0089509B">
            <w:pPr>
              <w:pStyle w:val="bullet"/>
              <w:numPr>
                <w:ilvl w:val="0"/>
                <w:numId w:val="13"/>
              </w:numPr>
              <w:ind w:left="284" w:hanging="284"/>
            </w:pPr>
            <w:r w:rsidRPr="00784306">
              <w:t xml:space="preserve">technology skills to navigate </w:t>
            </w:r>
            <w:r>
              <w:t>web</w:t>
            </w:r>
            <w:r w:rsidRPr="00784306">
              <w:t xml:space="preserve"> based text to locate simple information</w:t>
            </w:r>
          </w:p>
        </w:tc>
      </w:tr>
      <w:tr w:rsidR="00EA796B" w14:paraId="295CEC45" w14:textId="77777777" w:rsidTr="00EA796B">
        <w:tc>
          <w:tcPr>
            <w:tcW w:w="9242" w:type="dxa"/>
            <w:gridSpan w:val="3"/>
          </w:tcPr>
          <w:p w14:paraId="472D2122" w14:textId="77777777" w:rsidR="00EA796B" w:rsidRDefault="00EA796B" w:rsidP="0089509B">
            <w:pPr>
              <w:pStyle w:val="spacer"/>
            </w:pPr>
          </w:p>
        </w:tc>
      </w:tr>
      <w:tr w:rsidR="00EA796B" w14:paraId="309EF7CD" w14:textId="77777777" w:rsidTr="00EA796B">
        <w:tc>
          <w:tcPr>
            <w:tcW w:w="9242" w:type="dxa"/>
            <w:gridSpan w:val="3"/>
          </w:tcPr>
          <w:p w14:paraId="6CE0E184" w14:textId="77777777" w:rsidR="00EA796B" w:rsidRDefault="00EA796B" w:rsidP="0089509B">
            <w:pPr>
              <w:pStyle w:val="Heading21"/>
            </w:pPr>
            <w:r>
              <w:t>Range Statement</w:t>
            </w:r>
          </w:p>
          <w:p w14:paraId="0A38659D" w14:textId="314BD090" w:rsidR="00EA796B" w:rsidRDefault="00EA796B" w:rsidP="0089509B">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EA796B" w14:paraId="671C3E9C" w14:textId="77777777" w:rsidTr="00EA796B">
        <w:tc>
          <w:tcPr>
            <w:tcW w:w="3521" w:type="dxa"/>
            <w:gridSpan w:val="2"/>
          </w:tcPr>
          <w:p w14:paraId="5D953D0D" w14:textId="77777777" w:rsidR="00EA796B" w:rsidRDefault="00EA796B" w:rsidP="0089509B">
            <w:pPr>
              <w:pStyle w:val="unittext"/>
            </w:pPr>
            <w:r>
              <w:rPr>
                <w:b/>
                <w:i/>
              </w:rPr>
              <w:t>L</w:t>
            </w:r>
            <w:r w:rsidRPr="00EA2F1B">
              <w:rPr>
                <w:b/>
                <w:i/>
              </w:rPr>
              <w:t>imited range of short simple text</w:t>
            </w:r>
            <w:r>
              <w:rPr>
                <w:b/>
                <w:i/>
              </w:rPr>
              <w:t xml:space="preserve"> type</w:t>
            </w:r>
            <w:r w:rsidRPr="00EA2F1B">
              <w:rPr>
                <w:b/>
                <w:i/>
              </w:rPr>
              <w:t>s</w:t>
            </w:r>
            <w:r>
              <w:t xml:space="preserve"> may include:</w:t>
            </w:r>
          </w:p>
          <w:p w14:paraId="415403CC" w14:textId="77777777" w:rsidR="00EA796B" w:rsidRPr="005979AA" w:rsidRDefault="00EA796B" w:rsidP="0089509B">
            <w:pPr>
              <w:pStyle w:val="unittext"/>
            </w:pPr>
          </w:p>
        </w:tc>
        <w:tc>
          <w:tcPr>
            <w:tcW w:w="5721" w:type="dxa"/>
          </w:tcPr>
          <w:p w14:paraId="4F228E69" w14:textId="77777777" w:rsidR="00EA796B" w:rsidRDefault="00EA796B" w:rsidP="0089509B">
            <w:pPr>
              <w:pStyle w:val="bullet"/>
              <w:numPr>
                <w:ilvl w:val="0"/>
                <w:numId w:val="13"/>
              </w:numPr>
              <w:ind w:left="284" w:hanging="284"/>
            </w:pPr>
            <w:r>
              <w:t>texts with highly explicit purpose and limited highly familiar vocabulary</w:t>
            </w:r>
          </w:p>
          <w:p w14:paraId="7BBE4229" w14:textId="77777777" w:rsidR="00EA796B" w:rsidRDefault="00EA796B" w:rsidP="0089509B">
            <w:pPr>
              <w:pStyle w:val="bullet"/>
              <w:numPr>
                <w:ilvl w:val="0"/>
                <w:numId w:val="13"/>
              </w:numPr>
              <w:ind w:left="284" w:hanging="284"/>
            </w:pPr>
            <w:r>
              <w:t>web based, printed, handwritten and visual text types:</w:t>
            </w:r>
          </w:p>
          <w:p w14:paraId="4CFD0DF0" w14:textId="77777777" w:rsidR="00EA796B" w:rsidRPr="007B0138" w:rsidRDefault="00EA796B" w:rsidP="0089509B">
            <w:pPr>
              <w:pStyle w:val="endash"/>
              <w:keepNext/>
              <w:ind w:left="568" w:hanging="284"/>
            </w:pPr>
            <w:r w:rsidRPr="007B0138">
              <w:t>simplified diagram of learning provider rooms and facilities</w:t>
            </w:r>
          </w:p>
          <w:p w14:paraId="230C9185" w14:textId="77777777" w:rsidR="00EA796B" w:rsidRPr="007B0138" w:rsidRDefault="00EA796B" w:rsidP="0089509B">
            <w:pPr>
              <w:pStyle w:val="endash"/>
              <w:keepNext/>
              <w:ind w:left="568" w:hanging="284"/>
            </w:pPr>
            <w:r w:rsidRPr="007B0138">
              <w:t>own student card</w:t>
            </w:r>
          </w:p>
          <w:p w14:paraId="34377349" w14:textId="77777777" w:rsidR="00EA796B" w:rsidRPr="007B0138" w:rsidRDefault="00EA796B" w:rsidP="0089509B">
            <w:pPr>
              <w:pStyle w:val="endash"/>
              <w:keepNext/>
              <w:ind w:left="568" w:hanging="284"/>
            </w:pPr>
            <w:r w:rsidRPr="007B0138">
              <w:t>room signs / symbols</w:t>
            </w:r>
          </w:p>
          <w:p w14:paraId="4E4E7470" w14:textId="77777777" w:rsidR="00EA796B" w:rsidRPr="007B0138" w:rsidRDefault="00EA796B" w:rsidP="0089509B">
            <w:pPr>
              <w:pStyle w:val="endash"/>
              <w:keepNext/>
              <w:ind w:left="568" w:hanging="284"/>
            </w:pPr>
            <w:r w:rsidRPr="007B0138">
              <w:t xml:space="preserve">own email address </w:t>
            </w:r>
          </w:p>
          <w:p w14:paraId="32D5BA04" w14:textId="77777777" w:rsidR="00EA796B" w:rsidRPr="007B0138" w:rsidRDefault="00EA796B" w:rsidP="0089509B">
            <w:pPr>
              <w:pStyle w:val="endash"/>
              <w:keepNext/>
              <w:ind w:left="568" w:hanging="284"/>
            </w:pPr>
            <w:r w:rsidRPr="007B0138">
              <w:t>calendars and diaries</w:t>
            </w:r>
          </w:p>
          <w:p w14:paraId="4C4DF050" w14:textId="77777777" w:rsidR="00EA796B" w:rsidRPr="007B0138" w:rsidRDefault="00EA796B" w:rsidP="0089509B">
            <w:pPr>
              <w:pStyle w:val="endash"/>
              <w:keepNext/>
              <w:ind w:left="568" w:hanging="284"/>
            </w:pPr>
            <w:r w:rsidRPr="007B0138">
              <w:t>enrolment forms, library card</w:t>
            </w:r>
          </w:p>
          <w:p w14:paraId="65090421" w14:textId="77777777" w:rsidR="00EA796B" w:rsidRPr="007B0138" w:rsidRDefault="00EA796B" w:rsidP="0089509B">
            <w:pPr>
              <w:pStyle w:val="endash"/>
              <w:keepNext/>
              <w:ind w:left="568" w:hanging="284"/>
            </w:pPr>
            <w:r w:rsidRPr="007B0138">
              <w:t>messages</w:t>
            </w:r>
          </w:p>
          <w:p w14:paraId="25F04260" w14:textId="77777777" w:rsidR="00EA796B" w:rsidRPr="007B0138" w:rsidRDefault="00EA796B" w:rsidP="0089509B">
            <w:pPr>
              <w:pStyle w:val="endash"/>
              <w:keepNext/>
              <w:ind w:left="568" w:hanging="284"/>
            </w:pPr>
            <w:r w:rsidRPr="007B0138">
              <w:t>notices relevant to own interests</w:t>
            </w:r>
          </w:p>
          <w:p w14:paraId="0D2F354B" w14:textId="77777777" w:rsidR="00EA796B" w:rsidRDefault="00EA796B" w:rsidP="0089509B">
            <w:pPr>
              <w:pStyle w:val="bullet"/>
              <w:numPr>
                <w:ilvl w:val="0"/>
                <w:numId w:val="13"/>
              </w:numPr>
              <w:ind w:left="284" w:hanging="284"/>
            </w:pPr>
            <w:r>
              <w:t>teaching and learning texts in the classroom</w:t>
            </w:r>
          </w:p>
        </w:tc>
      </w:tr>
      <w:tr w:rsidR="00EA796B" w14:paraId="69035152" w14:textId="77777777" w:rsidTr="00EA796B">
        <w:tc>
          <w:tcPr>
            <w:tcW w:w="9242" w:type="dxa"/>
            <w:gridSpan w:val="3"/>
          </w:tcPr>
          <w:p w14:paraId="419AC1A3" w14:textId="77777777" w:rsidR="00EA796B" w:rsidRDefault="00EA796B" w:rsidP="0089509B">
            <w:pPr>
              <w:pStyle w:val="spacer"/>
            </w:pPr>
          </w:p>
        </w:tc>
      </w:tr>
      <w:tr w:rsidR="00EA796B" w14:paraId="1F7866DF" w14:textId="77777777" w:rsidTr="00EA796B">
        <w:tc>
          <w:tcPr>
            <w:tcW w:w="3521" w:type="dxa"/>
            <w:gridSpan w:val="2"/>
          </w:tcPr>
          <w:p w14:paraId="3F539F17" w14:textId="77777777" w:rsidR="00EA796B" w:rsidRDefault="00EA796B" w:rsidP="0089509B">
            <w:pPr>
              <w:pStyle w:val="unittext"/>
            </w:pPr>
            <w:r w:rsidRPr="00FD4F37">
              <w:rPr>
                <w:b/>
                <w:i/>
              </w:rPr>
              <w:t>Features of text</w:t>
            </w:r>
            <w:r>
              <w:rPr>
                <w:b/>
                <w:i/>
              </w:rPr>
              <w:t xml:space="preserve"> types</w:t>
            </w:r>
            <w:r w:rsidRPr="00FD4F37">
              <w:rPr>
                <w:b/>
                <w:i/>
              </w:rPr>
              <w:t xml:space="preserve"> </w:t>
            </w:r>
            <w:r>
              <w:t>may include:</w:t>
            </w:r>
          </w:p>
        </w:tc>
        <w:tc>
          <w:tcPr>
            <w:tcW w:w="5721" w:type="dxa"/>
          </w:tcPr>
          <w:p w14:paraId="060B0934" w14:textId="77777777" w:rsidR="00EA796B" w:rsidRDefault="00EA796B" w:rsidP="0089509B">
            <w:pPr>
              <w:pStyle w:val="bullet"/>
              <w:numPr>
                <w:ilvl w:val="0"/>
                <w:numId w:val="13"/>
              </w:numPr>
              <w:ind w:left="284" w:hanging="284"/>
            </w:pPr>
            <w:r>
              <w:t>visual elements</w:t>
            </w:r>
          </w:p>
          <w:p w14:paraId="706CCD2E" w14:textId="77777777" w:rsidR="00EA796B" w:rsidRDefault="00EA796B" w:rsidP="0089509B">
            <w:pPr>
              <w:pStyle w:val="bullet"/>
              <w:numPr>
                <w:ilvl w:val="0"/>
                <w:numId w:val="13"/>
              </w:numPr>
              <w:ind w:left="284" w:hanging="284"/>
            </w:pPr>
            <w:r>
              <w:t>symbols</w:t>
            </w:r>
          </w:p>
          <w:p w14:paraId="19084DE2" w14:textId="77777777" w:rsidR="00EA796B" w:rsidRDefault="00EA796B" w:rsidP="0089509B">
            <w:pPr>
              <w:pStyle w:val="bullet"/>
              <w:numPr>
                <w:ilvl w:val="0"/>
                <w:numId w:val="13"/>
              </w:numPr>
              <w:ind w:left="284" w:hanging="284"/>
            </w:pPr>
            <w:r>
              <w:lastRenderedPageBreak/>
              <w:t>abbreviations</w:t>
            </w:r>
          </w:p>
          <w:p w14:paraId="6EA0876E" w14:textId="77777777" w:rsidR="00EA796B" w:rsidRDefault="00EA796B" w:rsidP="0089509B">
            <w:pPr>
              <w:pStyle w:val="bullet"/>
              <w:numPr>
                <w:ilvl w:val="0"/>
                <w:numId w:val="13"/>
              </w:numPr>
              <w:ind w:left="284" w:hanging="284"/>
            </w:pPr>
            <w:r>
              <w:t>layouts</w:t>
            </w:r>
          </w:p>
        </w:tc>
      </w:tr>
      <w:tr w:rsidR="00EA796B" w14:paraId="6F43A807" w14:textId="77777777" w:rsidTr="00EA796B">
        <w:tc>
          <w:tcPr>
            <w:tcW w:w="3521" w:type="dxa"/>
            <w:gridSpan w:val="2"/>
          </w:tcPr>
          <w:p w14:paraId="690F3FAB" w14:textId="77777777" w:rsidR="00EA796B" w:rsidRPr="00FD4F37" w:rsidRDefault="00EA796B" w:rsidP="0089509B">
            <w:pPr>
              <w:pStyle w:val="spacer"/>
            </w:pPr>
          </w:p>
        </w:tc>
        <w:tc>
          <w:tcPr>
            <w:tcW w:w="5721" w:type="dxa"/>
          </w:tcPr>
          <w:p w14:paraId="090A67FA" w14:textId="77777777" w:rsidR="00EA796B" w:rsidRDefault="00EA796B" w:rsidP="0089509B">
            <w:pPr>
              <w:pStyle w:val="spacer"/>
            </w:pPr>
          </w:p>
        </w:tc>
      </w:tr>
      <w:tr w:rsidR="00EA796B" w14:paraId="28A54D37" w14:textId="77777777" w:rsidTr="00EA796B">
        <w:tc>
          <w:tcPr>
            <w:tcW w:w="3521" w:type="dxa"/>
            <w:gridSpan w:val="2"/>
          </w:tcPr>
          <w:p w14:paraId="1191F5F4" w14:textId="77777777" w:rsidR="00EA796B" w:rsidRPr="00B45C4C" w:rsidRDefault="00EA796B" w:rsidP="0089509B">
            <w:pPr>
              <w:pStyle w:val="unittext"/>
            </w:pPr>
            <w:r>
              <w:rPr>
                <w:b/>
                <w:i/>
              </w:rPr>
              <w:t xml:space="preserve">Specific information </w:t>
            </w:r>
            <w:r>
              <w:t>may include:</w:t>
            </w:r>
          </w:p>
        </w:tc>
        <w:tc>
          <w:tcPr>
            <w:tcW w:w="5721" w:type="dxa"/>
          </w:tcPr>
          <w:p w14:paraId="27954A37" w14:textId="77777777" w:rsidR="00EA796B" w:rsidRDefault="00EA796B" w:rsidP="0089509B">
            <w:pPr>
              <w:pStyle w:val="bullet"/>
              <w:numPr>
                <w:ilvl w:val="0"/>
                <w:numId w:val="13"/>
              </w:numPr>
              <w:ind w:left="284" w:hanging="284"/>
            </w:pPr>
            <w:r>
              <w:t>highly familiar words / phrases / abbreviations:</w:t>
            </w:r>
          </w:p>
          <w:p w14:paraId="254CD8C7" w14:textId="77777777" w:rsidR="00EA796B" w:rsidRPr="007B0138" w:rsidRDefault="00EA796B" w:rsidP="0089509B">
            <w:pPr>
              <w:pStyle w:val="endash"/>
              <w:keepNext/>
              <w:ind w:left="568" w:hanging="284"/>
            </w:pPr>
            <w:r w:rsidRPr="007B0138">
              <w:t xml:space="preserve">own personal details </w:t>
            </w:r>
          </w:p>
          <w:p w14:paraId="102517FF" w14:textId="77777777" w:rsidR="00EA796B" w:rsidRPr="007B0138" w:rsidRDefault="00EA796B" w:rsidP="0089509B">
            <w:pPr>
              <w:pStyle w:val="endash"/>
              <w:keepNext/>
              <w:ind w:left="568" w:hanging="284"/>
            </w:pPr>
            <w:r w:rsidRPr="007B0138">
              <w:t xml:space="preserve">place-related information </w:t>
            </w:r>
            <w:r>
              <w:t xml:space="preserve">such as </w:t>
            </w:r>
            <w:r w:rsidRPr="007B0138">
              <w:t>location of organisation, room numbers, learning facilities</w:t>
            </w:r>
          </w:p>
          <w:p w14:paraId="7A1652F9" w14:textId="77777777" w:rsidR="00EA796B" w:rsidRPr="007B0138" w:rsidRDefault="00EA796B" w:rsidP="0089509B">
            <w:pPr>
              <w:pStyle w:val="endash"/>
              <w:keepNext/>
              <w:ind w:left="568" w:hanging="284"/>
            </w:pPr>
            <w:r>
              <w:t xml:space="preserve">time-related information such as </w:t>
            </w:r>
            <w:r w:rsidRPr="007B0138">
              <w:t>appointment time, class t</w:t>
            </w:r>
            <w:r>
              <w:t>imes, meeting times, term dates</w:t>
            </w:r>
          </w:p>
          <w:p w14:paraId="457A0348" w14:textId="77777777" w:rsidR="00EA796B" w:rsidRPr="007B0138" w:rsidRDefault="00EA796B" w:rsidP="0089509B">
            <w:pPr>
              <w:pStyle w:val="endash"/>
              <w:keepNext/>
              <w:ind w:left="568" w:hanging="284"/>
            </w:pPr>
            <w:r w:rsidRPr="007B0138">
              <w:t>names of class activity, teachers names, names of others in the class</w:t>
            </w:r>
          </w:p>
          <w:p w14:paraId="74DCBF7D" w14:textId="77777777" w:rsidR="00EA796B" w:rsidRPr="007B0138" w:rsidRDefault="00EA796B" w:rsidP="0089509B">
            <w:pPr>
              <w:pStyle w:val="endash"/>
              <w:keepNext/>
              <w:ind w:left="568" w:hanging="284"/>
            </w:pPr>
            <w:r w:rsidRPr="007B0138">
              <w:t>those associated with personally relevant education activities</w:t>
            </w:r>
          </w:p>
          <w:p w14:paraId="53AB128C" w14:textId="77777777" w:rsidR="00EA796B" w:rsidRPr="007B0138" w:rsidRDefault="00EA796B" w:rsidP="0089509B">
            <w:pPr>
              <w:pStyle w:val="endash"/>
              <w:keepNext/>
              <w:ind w:left="568" w:hanging="284"/>
            </w:pPr>
            <w:r>
              <w:t>short, simple instructions for</w:t>
            </w:r>
            <w:r w:rsidRPr="007B0138">
              <w:t xml:space="preserve"> learning activities</w:t>
            </w:r>
          </w:p>
          <w:p w14:paraId="64F373AD" w14:textId="77777777" w:rsidR="00EA796B" w:rsidRPr="007B0138" w:rsidRDefault="00EA796B" w:rsidP="0089509B">
            <w:pPr>
              <w:pStyle w:val="endash"/>
              <w:keepNext/>
              <w:ind w:left="568" w:hanging="284"/>
            </w:pPr>
            <w:r w:rsidRPr="007B0138">
              <w:t>own pin number for computer use</w:t>
            </w:r>
          </w:p>
          <w:p w14:paraId="6AA9A67C" w14:textId="0D0FC177" w:rsidR="00EA796B" w:rsidRPr="007B0138" w:rsidRDefault="00EA796B" w:rsidP="0089509B">
            <w:pPr>
              <w:pStyle w:val="endash"/>
              <w:keepNext/>
              <w:ind w:left="568" w:hanging="284"/>
            </w:pPr>
            <w:r w:rsidRPr="007B0138">
              <w:t xml:space="preserve">slang, </w:t>
            </w:r>
            <w:r w:rsidR="00EB6F74">
              <w:t>non - standard</w:t>
            </w:r>
            <w:r w:rsidRPr="007B0138">
              <w:t xml:space="preserve"> English, words from languages other than English / dialect</w:t>
            </w:r>
          </w:p>
          <w:p w14:paraId="0964DFCE" w14:textId="77777777" w:rsidR="00EA796B" w:rsidRDefault="00EA796B" w:rsidP="0089509B">
            <w:pPr>
              <w:pStyle w:val="bullet"/>
              <w:numPr>
                <w:ilvl w:val="0"/>
                <w:numId w:val="13"/>
              </w:numPr>
              <w:ind w:left="284" w:hanging="284"/>
            </w:pPr>
            <w:r w:rsidRPr="007B0138">
              <w:t>numbers</w:t>
            </w:r>
            <w:r>
              <w:rPr>
                <w:i/>
              </w:rPr>
              <w:t xml:space="preserve"> </w:t>
            </w:r>
            <w:r>
              <w:t>as whole numbers:</w:t>
            </w:r>
          </w:p>
          <w:p w14:paraId="7DEAA5DE" w14:textId="77777777" w:rsidR="00EA796B" w:rsidRPr="001348C1" w:rsidRDefault="00EA796B" w:rsidP="0089509B">
            <w:pPr>
              <w:pStyle w:val="endash"/>
              <w:keepNext/>
              <w:ind w:left="568" w:hanging="284"/>
            </w:pPr>
            <w:r w:rsidRPr="001348C1">
              <w:t xml:space="preserve">dates and times of classes </w:t>
            </w:r>
          </w:p>
          <w:p w14:paraId="2DEA3328" w14:textId="77777777" w:rsidR="00EA796B" w:rsidRPr="001348C1" w:rsidRDefault="00EA796B" w:rsidP="0089509B">
            <w:pPr>
              <w:pStyle w:val="endash"/>
              <w:keepNext/>
              <w:ind w:left="568" w:hanging="284"/>
            </w:pPr>
            <w:r w:rsidRPr="001348C1">
              <w:t>place-related information, such as numbers of classroom, phone number of the learning organisation</w:t>
            </w:r>
          </w:p>
          <w:p w14:paraId="0CB9429A" w14:textId="77777777" w:rsidR="00EA796B" w:rsidRPr="001348C1" w:rsidRDefault="00EA796B" w:rsidP="0089509B">
            <w:pPr>
              <w:pStyle w:val="bullet"/>
              <w:numPr>
                <w:ilvl w:val="0"/>
                <w:numId w:val="13"/>
              </w:numPr>
              <w:ind w:left="284" w:hanging="284"/>
            </w:pPr>
            <w:r>
              <w:t xml:space="preserve">common </w:t>
            </w:r>
            <w:r w:rsidRPr="001348C1">
              <w:t>visuals, symbols and logos:</w:t>
            </w:r>
          </w:p>
          <w:p w14:paraId="3A3CC2D8" w14:textId="77777777" w:rsidR="00EA796B" w:rsidRPr="001348C1" w:rsidRDefault="00EA796B" w:rsidP="0089509B">
            <w:pPr>
              <w:pStyle w:val="endash"/>
              <w:keepNext/>
              <w:ind w:left="568" w:hanging="284"/>
            </w:pPr>
            <w:r w:rsidRPr="001348C1">
              <w:t>logo of learning organisation</w:t>
            </w:r>
          </w:p>
          <w:p w14:paraId="480BBB73" w14:textId="77777777" w:rsidR="00EA796B" w:rsidRPr="001348C1" w:rsidRDefault="00EA796B" w:rsidP="0089509B">
            <w:pPr>
              <w:pStyle w:val="endash"/>
              <w:keepNext/>
              <w:ind w:left="568" w:hanging="284"/>
            </w:pPr>
            <w:r w:rsidRPr="001348C1">
              <w:t xml:space="preserve">digital map of learning organisation with relevant facilities marked </w:t>
            </w:r>
          </w:p>
          <w:p w14:paraId="05230299" w14:textId="77777777" w:rsidR="00EA796B" w:rsidRPr="001348C1" w:rsidRDefault="00EA796B" w:rsidP="0089509B">
            <w:pPr>
              <w:pStyle w:val="endash"/>
              <w:keepNext/>
              <w:ind w:left="568" w:hanging="284"/>
            </w:pPr>
            <w:r w:rsidRPr="001348C1">
              <w:t>learning organisation specific symbols such as symbols for ILC, Child Care centre, library</w:t>
            </w:r>
          </w:p>
          <w:p w14:paraId="2B275690" w14:textId="77777777" w:rsidR="00EA796B" w:rsidRPr="001348C1" w:rsidRDefault="00EA796B" w:rsidP="0089509B">
            <w:pPr>
              <w:pStyle w:val="endash"/>
              <w:keepNext/>
              <w:ind w:left="568" w:hanging="284"/>
            </w:pPr>
            <w:r w:rsidRPr="001348C1">
              <w:t>keyboard keys</w:t>
            </w:r>
          </w:p>
          <w:p w14:paraId="1F30A7E2" w14:textId="77777777" w:rsidR="00EA796B" w:rsidRDefault="00EA796B" w:rsidP="0089509B">
            <w:pPr>
              <w:pStyle w:val="bullet"/>
              <w:numPr>
                <w:ilvl w:val="0"/>
                <w:numId w:val="13"/>
              </w:numPr>
              <w:ind w:left="284" w:hanging="284"/>
            </w:pPr>
            <w:r w:rsidRPr="001348C1">
              <w:t>symbols such as ‘save’ ‘print’ icons on computer menu</w:t>
            </w:r>
          </w:p>
        </w:tc>
      </w:tr>
      <w:tr w:rsidR="00EA796B" w14:paraId="74C634CD" w14:textId="77777777" w:rsidTr="00EA796B">
        <w:tc>
          <w:tcPr>
            <w:tcW w:w="9242" w:type="dxa"/>
            <w:gridSpan w:val="3"/>
          </w:tcPr>
          <w:p w14:paraId="688FEEBA" w14:textId="77777777" w:rsidR="00EA796B" w:rsidRDefault="00EA796B" w:rsidP="0089509B">
            <w:pPr>
              <w:pStyle w:val="spacer"/>
            </w:pPr>
          </w:p>
        </w:tc>
      </w:tr>
      <w:tr w:rsidR="00EA796B" w14:paraId="318D6A12" w14:textId="77777777" w:rsidTr="00EA796B">
        <w:tc>
          <w:tcPr>
            <w:tcW w:w="3521" w:type="dxa"/>
            <w:gridSpan w:val="2"/>
          </w:tcPr>
          <w:p w14:paraId="72E49781" w14:textId="77777777" w:rsidR="00EA796B" w:rsidRDefault="00EA796B" w:rsidP="0089509B">
            <w:pPr>
              <w:pStyle w:val="unittext"/>
            </w:pPr>
            <w:r w:rsidRPr="00FD4F37">
              <w:rPr>
                <w:b/>
                <w:i/>
              </w:rPr>
              <w:t>Limited range of reading strategies</w:t>
            </w:r>
            <w:r w:rsidRPr="00175B85">
              <w:t xml:space="preserve"> may include</w:t>
            </w:r>
            <w:r>
              <w:t>:</w:t>
            </w:r>
          </w:p>
          <w:p w14:paraId="46951398" w14:textId="77777777" w:rsidR="00EA796B" w:rsidRDefault="00EA796B" w:rsidP="0089509B">
            <w:pPr>
              <w:keepNext/>
              <w:rPr>
                <w:rFonts w:ascii="Times New Roman" w:hAnsi="Times New Roman"/>
                <w:i/>
                <w:sz w:val="24"/>
              </w:rPr>
            </w:pPr>
          </w:p>
          <w:p w14:paraId="601D7F11" w14:textId="77777777" w:rsidR="00EA796B" w:rsidRPr="005979AA" w:rsidRDefault="00EA796B" w:rsidP="0089509B">
            <w:pPr>
              <w:pStyle w:val="unittext"/>
            </w:pPr>
          </w:p>
        </w:tc>
        <w:tc>
          <w:tcPr>
            <w:tcW w:w="5721" w:type="dxa"/>
          </w:tcPr>
          <w:p w14:paraId="66A088A3" w14:textId="77777777" w:rsidR="00EA796B" w:rsidRDefault="00EA796B" w:rsidP="0089509B">
            <w:pPr>
              <w:pStyle w:val="bullet"/>
              <w:numPr>
                <w:ilvl w:val="0"/>
                <w:numId w:val="13"/>
              </w:numPr>
              <w:ind w:left="284" w:hanging="284"/>
            </w:pPr>
            <w:r>
              <w:t>drawing on a small bank of known words and phrases which relate to the immediate environment</w:t>
            </w:r>
          </w:p>
          <w:p w14:paraId="37A6D0C6" w14:textId="77777777" w:rsidR="00EA796B" w:rsidRDefault="00EA796B" w:rsidP="0089509B">
            <w:pPr>
              <w:pStyle w:val="bullet"/>
              <w:numPr>
                <w:ilvl w:val="0"/>
                <w:numId w:val="13"/>
              </w:numPr>
              <w:ind w:left="284" w:hanging="284"/>
            </w:pPr>
            <w:r>
              <w:t>word attack skills:</w:t>
            </w:r>
          </w:p>
          <w:p w14:paraId="15A40390" w14:textId="77777777" w:rsidR="00EA796B" w:rsidRDefault="00EA796B" w:rsidP="0089509B">
            <w:pPr>
              <w:pStyle w:val="endash"/>
              <w:keepNext/>
              <w:ind w:left="568" w:hanging="284"/>
            </w:pPr>
            <w:r>
              <w:t>basic phonics such as initial letter-sound combinations, unambiguous letter-sound combinations</w:t>
            </w:r>
          </w:p>
          <w:p w14:paraId="502977AA" w14:textId="77777777" w:rsidR="00EA796B" w:rsidRDefault="00EA796B" w:rsidP="0089509B">
            <w:pPr>
              <w:pStyle w:val="bullet"/>
              <w:numPr>
                <w:ilvl w:val="0"/>
                <w:numId w:val="13"/>
              </w:numPr>
              <w:ind w:left="284" w:hanging="284"/>
            </w:pPr>
            <w:r>
              <w:t>following the left to right, top to bottom orientation of printed texts and screen-based texts</w:t>
            </w:r>
          </w:p>
          <w:p w14:paraId="61E0921E" w14:textId="77777777" w:rsidR="00EA796B" w:rsidRDefault="00EA796B" w:rsidP="0089509B">
            <w:pPr>
              <w:pStyle w:val="bullet"/>
              <w:numPr>
                <w:ilvl w:val="0"/>
                <w:numId w:val="13"/>
              </w:numPr>
              <w:ind w:left="284" w:hanging="284"/>
            </w:pPr>
            <w:r>
              <w:t>relying on non-linguistic support such as illustrations, diagrams, photos, symbols, colours</w:t>
            </w:r>
          </w:p>
          <w:p w14:paraId="7F526F2C" w14:textId="77777777" w:rsidR="00EA796B" w:rsidRDefault="00EA796B" w:rsidP="0089509B">
            <w:pPr>
              <w:pStyle w:val="bullet"/>
              <w:numPr>
                <w:ilvl w:val="0"/>
                <w:numId w:val="13"/>
              </w:numPr>
              <w:ind w:left="284" w:hanging="284"/>
            </w:pPr>
            <w:r>
              <w:t>reading text to self and aloud with the support of others</w:t>
            </w:r>
          </w:p>
          <w:p w14:paraId="187FE8DE" w14:textId="77777777" w:rsidR="00EA796B" w:rsidRDefault="00EA796B" w:rsidP="0089509B">
            <w:pPr>
              <w:pStyle w:val="bullet"/>
              <w:numPr>
                <w:ilvl w:val="0"/>
                <w:numId w:val="13"/>
              </w:numPr>
              <w:ind w:left="284" w:hanging="284"/>
            </w:pPr>
            <w:r>
              <w:t xml:space="preserve">recognising meaning of conventional sentence </w:t>
            </w:r>
            <w:r>
              <w:lastRenderedPageBreak/>
              <w:t>punctuation such as full stops, capital letters</w:t>
            </w:r>
          </w:p>
          <w:p w14:paraId="7E15461D" w14:textId="77777777" w:rsidR="00EA796B" w:rsidRDefault="00EA796B" w:rsidP="0089509B">
            <w:pPr>
              <w:pStyle w:val="bullet"/>
              <w:numPr>
                <w:ilvl w:val="0"/>
                <w:numId w:val="13"/>
              </w:numPr>
              <w:ind w:left="284" w:hanging="284"/>
            </w:pPr>
            <w:r>
              <w:t>identifying sources of text:</w:t>
            </w:r>
          </w:p>
          <w:p w14:paraId="112FD2F4" w14:textId="77777777" w:rsidR="00EA796B" w:rsidRPr="001348C1" w:rsidRDefault="00EA796B" w:rsidP="0089509B">
            <w:pPr>
              <w:pStyle w:val="endash"/>
              <w:keepNext/>
              <w:ind w:left="568" w:hanging="284"/>
            </w:pPr>
            <w:r w:rsidRPr="001348C1">
              <w:t>teacher</w:t>
            </w:r>
          </w:p>
          <w:p w14:paraId="72BC9D66" w14:textId="77777777" w:rsidR="00EA796B" w:rsidRPr="001348C1" w:rsidRDefault="00EA796B" w:rsidP="0089509B">
            <w:pPr>
              <w:pStyle w:val="endash"/>
              <w:keepNext/>
              <w:ind w:left="568" w:hanging="284"/>
            </w:pPr>
            <w:r w:rsidRPr="001348C1">
              <w:t>writer</w:t>
            </w:r>
          </w:p>
          <w:p w14:paraId="48EF4C30" w14:textId="77777777" w:rsidR="00EA796B" w:rsidRPr="001348C1" w:rsidRDefault="00EA796B" w:rsidP="0089509B">
            <w:pPr>
              <w:pStyle w:val="endash"/>
              <w:keepNext/>
              <w:ind w:left="568" w:hanging="284"/>
            </w:pPr>
            <w:r w:rsidRPr="001348C1">
              <w:t xml:space="preserve">peers </w:t>
            </w:r>
          </w:p>
          <w:p w14:paraId="1F4AAA47" w14:textId="77777777" w:rsidR="00EA796B" w:rsidRDefault="00EA796B" w:rsidP="0089509B">
            <w:pPr>
              <w:pStyle w:val="bullet"/>
              <w:numPr>
                <w:ilvl w:val="0"/>
                <w:numId w:val="13"/>
              </w:numPr>
              <w:ind w:left="284" w:hanging="284"/>
            </w:pPr>
            <w:r>
              <w:t>predicting the purpose of texts based on, for example:</w:t>
            </w:r>
          </w:p>
          <w:p w14:paraId="0E731B4C" w14:textId="77777777" w:rsidR="00EA796B" w:rsidRPr="001348C1" w:rsidRDefault="00EA796B" w:rsidP="0089509B">
            <w:pPr>
              <w:pStyle w:val="endash"/>
              <w:keepNext/>
              <w:ind w:left="568" w:hanging="284"/>
            </w:pPr>
            <w:r w:rsidRPr="001348C1">
              <w:t xml:space="preserve">prior knowledge of the context </w:t>
            </w:r>
          </w:p>
          <w:p w14:paraId="70EADA3E" w14:textId="77777777" w:rsidR="00EA796B" w:rsidRPr="001348C1" w:rsidRDefault="00EA796B" w:rsidP="0089509B">
            <w:pPr>
              <w:pStyle w:val="endash"/>
              <w:keepNext/>
              <w:ind w:left="568" w:hanging="284"/>
            </w:pPr>
            <w:r w:rsidRPr="001348C1">
              <w:t>personal experience</w:t>
            </w:r>
          </w:p>
          <w:p w14:paraId="7CC38018" w14:textId="77777777" w:rsidR="00EA796B" w:rsidRDefault="00EA796B" w:rsidP="0089509B">
            <w:pPr>
              <w:pStyle w:val="bullet"/>
              <w:numPr>
                <w:ilvl w:val="0"/>
                <w:numId w:val="13"/>
              </w:numPr>
              <w:ind w:left="284" w:hanging="284"/>
            </w:pPr>
            <w:r w:rsidRPr="001348C1">
              <w:t xml:space="preserve">prior knowledge of aspects of the text </w:t>
            </w:r>
            <w:r>
              <w:t xml:space="preserve">such as </w:t>
            </w:r>
            <w:r w:rsidRPr="001348C1">
              <w:t>layout</w:t>
            </w:r>
          </w:p>
          <w:p w14:paraId="7316176B" w14:textId="77777777" w:rsidR="00EA796B" w:rsidRDefault="00EA796B" w:rsidP="0089509B">
            <w:pPr>
              <w:pStyle w:val="bullet"/>
              <w:numPr>
                <w:ilvl w:val="0"/>
                <w:numId w:val="13"/>
              </w:numPr>
              <w:ind w:left="284" w:hanging="284"/>
            </w:pPr>
            <w:r w:rsidRPr="001348C1">
              <w:t>following simple on-line prompts</w:t>
            </w:r>
          </w:p>
        </w:tc>
      </w:tr>
      <w:tr w:rsidR="00EA796B" w14:paraId="1FEB1DEB" w14:textId="77777777" w:rsidTr="00EA796B">
        <w:tc>
          <w:tcPr>
            <w:tcW w:w="9242" w:type="dxa"/>
            <w:gridSpan w:val="3"/>
          </w:tcPr>
          <w:p w14:paraId="192AF44E" w14:textId="77777777" w:rsidR="00EA796B" w:rsidRDefault="00EA796B" w:rsidP="0089509B">
            <w:pPr>
              <w:pStyle w:val="spacer"/>
            </w:pPr>
          </w:p>
        </w:tc>
      </w:tr>
      <w:tr w:rsidR="00EA796B" w14:paraId="10E609F8" w14:textId="77777777" w:rsidTr="00EA796B">
        <w:tc>
          <w:tcPr>
            <w:tcW w:w="3521" w:type="dxa"/>
            <w:gridSpan w:val="2"/>
          </w:tcPr>
          <w:p w14:paraId="19E78216" w14:textId="77777777" w:rsidR="00EA796B" w:rsidRPr="005979AA" w:rsidRDefault="00EA796B" w:rsidP="0089509B">
            <w:pPr>
              <w:pStyle w:val="PC"/>
              <w:keepNext/>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tcPr>
          <w:p w14:paraId="617644EE" w14:textId="77777777" w:rsidR="00EA796B" w:rsidRDefault="00EA796B" w:rsidP="0089509B">
            <w:pPr>
              <w:pStyle w:val="bullet"/>
              <w:numPr>
                <w:ilvl w:val="0"/>
                <w:numId w:val="13"/>
              </w:numPr>
              <w:ind w:left="284" w:hanging="284"/>
            </w:pPr>
            <w:r>
              <w:t>to inform / instruct</w:t>
            </w:r>
          </w:p>
          <w:p w14:paraId="113F4E7B" w14:textId="77777777" w:rsidR="00EA796B" w:rsidRDefault="00EA796B" w:rsidP="0089509B">
            <w:pPr>
              <w:pStyle w:val="bullet"/>
              <w:numPr>
                <w:ilvl w:val="0"/>
                <w:numId w:val="13"/>
              </w:numPr>
              <w:ind w:left="284" w:hanging="284"/>
            </w:pPr>
            <w:r>
              <w:t>to advise</w:t>
            </w:r>
          </w:p>
          <w:p w14:paraId="44B28D5D" w14:textId="77777777" w:rsidR="00EA796B" w:rsidRDefault="00EA796B" w:rsidP="0089509B">
            <w:pPr>
              <w:pStyle w:val="bullet"/>
              <w:numPr>
                <w:ilvl w:val="0"/>
                <w:numId w:val="13"/>
              </w:numPr>
              <w:ind w:left="284" w:hanging="284"/>
            </w:pPr>
            <w:r>
              <w:t>to remind</w:t>
            </w:r>
          </w:p>
        </w:tc>
      </w:tr>
      <w:tr w:rsidR="00EA796B" w14:paraId="36B145C9" w14:textId="77777777" w:rsidTr="00EA796B">
        <w:tc>
          <w:tcPr>
            <w:tcW w:w="9242" w:type="dxa"/>
            <w:gridSpan w:val="3"/>
          </w:tcPr>
          <w:p w14:paraId="6419391F" w14:textId="77777777" w:rsidR="00EA796B" w:rsidRDefault="00EA796B" w:rsidP="0089509B">
            <w:pPr>
              <w:pStyle w:val="spacer"/>
            </w:pPr>
          </w:p>
        </w:tc>
      </w:tr>
      <w:tr w:rsidR="00EA796B" w14:paraId="0C1F7FF7" w14:textId="77777777" w:rsidTr="00EA796B">
        <w:tc>
          <w:tcPr>
            <w:tcW w:w="9242" w:type="dxa"/>
            <w:gridSpan w:val="3"/>
          </w:tcPr>
          <w:p w14:paraId="49CEFC99" w14:textId="77777777" w:rsidR="00EA796B" w:rsidRDefault="00EA796B" w:rsidP="0089509B">
            <w:pPr>
              <w:pStyle w:val="Heading21"/>
            </w:pPr>
            <w:r>
              <w:t>Evidence Guide</w:t>
            </w:r>
          </w:p>
          <w:p w14:paraId="24BD457D" w14:textId="77777777" w:rsidR="00EA796B" w:rsidRDefault="00EA796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10205111" w14:textId="77777777" w:rsidTr="00EA796B">
        <w:tc>
          <w:tcPr>
            <w:tcW w:w="3521" w:type="dxa"/>
            <w:gridSpan w:val="2"/>
          </w:tcPr>
          <w:p w14:paraId="2F7CD902" w14:textId="77777777" w:rsidR="00EA796B" w:rsidRPr="005979AA" w:rsidRDefault="00EA796B" w:rsidP="0089509B">
            <w:pPr>
              <w:pStyle w:val="EG"/>
            </w:pPr>
            <w:r w:rsidRPr="005979AA">
              <w:t>Critical aspects for assessment and evidence required to demonstrate competency in this unit</w:t>
            </w:r>
          </w:p>
        </w:tc>
        <w:tc>
          <w:tcPr>
            <w:tcW w:w="5721" w:type="dxa"/>
          </w:tcPr>
          <w:p w14:paraId="639DF6FE" w14:textId="77777777" w:rsidR="00EA796B" w:rsidRDefault="00EA796B" w:rsidP="0089509B">
            <w:pPr>
              <w:pStyle w:val="unittext"/>
            </w:pPr>
            <w:r w:rsidRPr="003B087B">
              <w:t>Assessment</w:t>
            </w:r>
            <w:r>
              <w:t xml:space="preserve"> must confirm the ability to:</w:t>
            </w:r>
          </w:p>
          <w:p w14:paraId="3E19633D" w14:textId="6FE51100" w:rsidR="00EA796B" w:rsidRDefault="00EA796B" w:rsidP="0089509B">
            <w:pPr>
              <w:pStyle w:val="bullet"/>
              <w:numPr>
                <w:ilvl w:val="0"/>
                <w:numId w:val="13"/>
              </w:numPr>
              <w:ind w:left="284" w:hanging="284"/>
            </w:pPr>
            <w:r w:rsidRPr="00510357">
              <w:t>locate</w:t>
            </w:r>
            <w:r>
              <w:t xml:space="preserve"> specific information in a minimum of 2 </w:t>
            </w:r>
            <w:r w:rsidRPr="00EA0ED7">
              <w:t>short, simple, explicit and personally relevant</w:t>
            </w:r>
            <w:r>
              <w:t xml:space="preserve"> text types related to the learning environment, one of</w:t>
            </w:r>
            <w:r w:rsidR="00FA7CF7">
              <w:t xml:space="preserve"> </w:t>
            </w:r>
            <w:r>
              <w:t>which must be paper based and the other web based</w:t>
            </w:r>
          </w:p>
          <w:p w14:paraId="6F00E363" w14:textId="77777777" w:rsidR="00EA796B" w:rsidRPr="00784306" w:rsidRDefault="00EA796B" w:rsidP="0089509B">
            <w:pPr>
              <w:pStyle w:val="bullet"/>
              <w:numPr>
                <w:ilvl w:val="0"/>
                <w:numId w:val="13"/>
              </w:numPr>
              <w:ind w:left="284" w:hanging="284"/>
            </w:pPr>
            <w:r>
              <w:t xml:space="preserve">apply a limited range of reading strategies to identify meaning and intention of a minimum of 2 </w:t>
            </w:r>
            <w:r w:rsidRPr="00EA0ED7">
              <w:t>short, simple, explicit and personally relevant</w:t>
            </w:r>
            <w:r>
              <w:t xml:space="preserve"> texts related to the learning environment, one of which must be paper based and the other web based</w:t>
            </w:r>
          </w:p>
        </w:tc>
      </w:tr>
      <w:tr w:rsidR="00EA796B" w14:paraId="288F44D3" w14:textId="77777777" w:rsidTr="00EA796B">
        <w:tc>
          <w:tcPr>
            <w:tcW w:w="9242" w:type="dxa"/>
            <w:gridSpan w:val="3"/>
          </w:tcPr>
          <w:p w14:paraId="42D2B5A5" w14:textId="77777777" w:rsidR="00EA796B" w:rsidRDefault="00EA796B" w:rsidP="0089509B">
            <w:pPr>
              <w:pStyle w:val="spacer"/>
            </w:pPr>
          </w:p>
        </w:tc>
      </w:tr>
      <w:tr w:rsidR="00EA796B" w14:paraId="3D1BC3BF" w14:textId="77777777" w:rsidTr="00EA796B">
        <w:tc>
          <w:tcPr>
            <w:tcW w:w="3521" w:type="dxa"/>
            <w:gridSpan w:val="2"/>
          </w:tcPr>
          <w:p w14:paraId="1B5009E1" w14:textId="77777777" w:rsidR="00EA796B" w:rsidRPr="005979AA" w:rsidRDefault="00EA796B" w:rsidP="0089509B">
            <w:pPr>
              <w:pStyle w:val="EG"/>
            </w:pPr>
            <w:r w:rsidRPr="005979AA">
              <w:t>Context of and specific resources for assessment</w:t>
            </w:r>
          </w:p>
        </w:tc>
        <w:tc>
          <w:tcPr>
            <w:tcW w:w="5721" w:type="dxa"/>
          </w:tcPr>
          <w:p w14:paraId="6897AB31" w14:textId="77777777" w:rsidR="00EA796B" w:rsidRDefault="00EA796B" w:rsidP="0089509B">
            <w:pPr>
              <w:pStyle w:val="unittext"/>
            </w:pPr>
            <w:r>
              <w:t>Assessment must ensure access to:</w:t>
            </w:r>
          </w:p>
          <w:p w14:paraId="1D8F6852" w14:textId="77777777" w:rsidR="00EA796B" w:rsidRPr="00784306" w:rsidRDefault="00EA796B" w:rsidP="0089509B">
            <w:pPr>
              <w:pStyle w:val="bullet"/>
              <w:numPr>
                <w:ilvl w:val="0"/>
                <w:numId w:val="13"/>
              </w:numPr>
              <w:ind w:left="284" w:hanging="284"/>
            </w:pPr>
            <w:r w:rsidRPr="00784306">
              <w:t xml:space="preserve">a </w:t>
            </w:r>
            <w:r>
              <w:t xml:space="preserve">minimum of 2 </w:t>
            </w:r>
            <w:r w:rsidRPr="00784306">
              <w:t xml:space="preserve">short, simple, learning related </w:t>
            </w:r>
            <w:r>
              <w:t>text types, one of which must be paper based and the other web based</w:t>
            </w:r>
          </w:p>
          <w:p w14:paraId="21A1CC63" w14:textId="77777777" w:rsidR="00EA796B" w:rsidRDefault="00EA796B" w:rsidP="0089509B">
            <w:pPr>
              <w:pStyle w:val="bullet"/>
              <w:numPr>
                <w:ilvl w:val="0"/>
                <w:numId w:val="13"/>
              </w:numPr>
              <w:ind w:left="284" w:hanging="284"/>
            </w:pPr>
            <w:r w:rsidRPr="00B57630">
              <w:t>communication technology as required</w:t>
            </w:r>
          </w:p>
          <w:p w14:paraId="572AA717" w14:textId="77777777" w:rsidR="00EA796B" w:rsidRDefault="00EA796B" w:rsidP="0089509B">
            <w:pPr>
              <w:pStyle w:val="unittext"/>
            </w:pPr>
            <w:r>
              <w:t>At this level the learner:</w:t>
            </w:r>
          </w:p>
          <w:p w14:paraId="1A58EEE1" w14:textId="77777777" w:rsidR="00EA796B" w:rsidRDefault="00EA796B" w:rsidP="0089509B">
            <w:pPr>
              <w:pStyle w:val="bullet"/>
              <w:numPr>
                <w:ilvl w:val="0"/>
                <w:numId w:val="13"/>
              </w:numPr>
              <w:ind w:left="284" w:hanging="284"/>
            </w:pPr>
            <w:r>
              <w:t>may require strong support from the context, including visual cues</w:t>
            </w:r>
          </w:p>
          <w:p w14:paraId="60D0F930" w14:textId="77777777" w:rsidR="00EA796B" w:rsidRDefault="00EA796B" w:rsidP="0089509B">
            <w:pPr>
              <w:pStyle w:val="bullet"/>
              <w:numPr>
                <w:ilvl w:val="0"/>
                <w:numId w:val="13"/>
              </w:numPr>
              <w:ind w:left="284" w:hanging="284"/>
            </w:pPr>
            <w:r>
              <w:t>may require strong support to access digital media and navigate web based text</w:t>
            </w:r>
          </w:p>
          <w:p w14:paraId="4BF4A345" w14:textId="77777777" w:rsidR="00EA796B" w:rsidRDefault="00EA796B" w:rsidP="0089509B">
            <w:pPr>
              <w:pStyle w:val="bullet"/>
              <w:numPr>
                <w:ilvl w:val="0"/>
                <w:numId w:val="13"/>
              </w:numPr>
              <w:ind w:left="284" w:hanging="284"/>
            </w:pPr>
            <w:r>
              <w:lastRenderedPageBreak/>
              <w:t xml:space="preserve">may use texts which contain repetition </w:t>
            </w:r>
          </w:p>
          <w:p w14:paraId="03285913" w14:textId="77777777" w:rsidR="00EA796B" w:rsidRDefault="00EA796B" w:rsidP="0089509B">
            <w:pPr>
              <w:pStyle w:val="bullet"/>
              <w:numPr>
                <w:ilvl w:val="0"/>
                <w:numId w:val="13"/>
              </w:numPr>
              <w:ind w:left="284" w:hanging="284"/>
            </w:pPr>
            <w:r>
              <w:t>may require extended time to read, reread and decode text</w:t>
            </w:r>
          </w:p>
          <w:p w14:paraId="3DEDDA8F" w14:textId="77777777" w:rsidR="00EA796B" w:rsidRDefault="00EA796B" w:rsidP="0089509B">
            <w:pPr>
              <w:pStyle w:val="bullet"/>
              <w:numPr>
                <w:ilvl w:val="0"/>
                <w:numId w:val="13"/>
              </w:numPr>
              <w:ind w:left="284" w:hanging="284"/>
            </w:pPr>
            <w:r>
              <w:t>may depend on a personal dictionary</w:t>
            </w:r>
          </w:p>
          <w:p w14:paraId="68E683AE" w14:textId="77777777" w:rsidR="00EA796B" w:rsidRDefault="00EA796B" w:rsidP="0089509B">
            <w:pPr>
              <w:pStyle w:val="bullet"/>
              <w:numPr>
                <w:ilvl w:val="0"/>
                <w:numId w:val="13"/>
              </w:numPr>
              <w:ind w:left="284" w:hanging="284"/>
            </w:pPr>
            <w:r>
              <w:t>can work alongside an expert / mentor where prompting and advice can be provided</w:t>
            </w:r>
          </w:p>
          <w:p w14:paraId="6E5691FC" w14:textId="77777777" w:rsidR="00EA796B" w:rsidRPr="00EB4962" w:rsidRDefault="00EA796B" w:rsidP="0089509B">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0A2B6058" w14:textId="77777777" w:rsidR="00EA796B" w:rsidRDefault="00EA796B" w:rsidP="0089509B">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EA796B" w14:paraId="1513D2F2" w14:textId="77777777" w:rsidTr="00EA796B">
        <w:tc>
          <w:tcPr>
            <w:tcW w:w="9242" w:type="dxa"/>
            <w:gridSpan w:val="3"/>
          </w:tcPr>
          <w:p w14:paraId="6D313D91" w14:textId="77777777" w:rsidR="00EA796B" w:rsidRDefault="00EA796B" w:rsidP="0089509B">
            <w:pPr>
              <w:pStyle w:val="spacer"/>
            </w:pPr>
          </w:p>
        </w:tc>
      </w:tr>
      <w:tr w:rsidR="00EA796B" w14:paraId="33E4B938" w14:textId="77777777" w:rsidTr="00EA796B">
        <w:tc>
          <w:tcPr>
            <w:tcW w:w="3521" w:type="dxa"/>
            <w:gridSpan w:val="2"/>
          </w:tcPr>
          <w:p w14:paraId="34905DB7" w14:textId="77777777" w:rsidR="00EA796B" w:rsidRPr="00622D2D" w:rsidRDefault="00EA796B" w:rsidP="0089509B">
            <w:pPr>
              <w:pStyle w:val="EG"/>
            </w:pPr>
            <w:r w:rsidRPr="005979AA">
              <w:t>Method(s) of assessment</w:t>
            </w:r>
          </w:p>
        </w:tc>
        <w:tc>
          <w:tcPr>
            <w:tcW w:w="5721" w:type="dxa"/>
          </w:tcPr>
          <w:p w14:paraId="2167FA1E" w14:textId="77777777" w:rsidR="00EA796B" w:rsidRDefault="00EA796B" w:rsidP="0089509B">
            <w:pPr>
              <w:pStyle w:val="unittext"/>
            </w:pPr>
            <w:r>
              <w:t>The following methods of assessment are suitable for this unit:</w:t>
            </w:r>
          </w:p>
          <w:p w14:paraId="2CF31310" w14:textId="77777777" w:rsidR="00EA796B" w:rsidRDefault="00EA796B" w:rsidP="0089509B">
            <w:pPr>
              <w:pStyle w:val="bullet"/>
              <w:numPr>
                <w:ilvl w:val="0"/>
                <w:numId w:val="13"/>
              </w:numPr>
              <w:ind w:left="284" w:hanging="284"/>
            </w:pPr>
            <w:r w:rsidRPr="00864737">
              <w:t>direct observation</w:t>
            </w:r>
            <w:r>
              <w:t xml:space="preserve"> of the learner locating information in, and making meaning of short, simple paper based and web based texts</w:t>
            </w:r>
          </w:p>
          <w:p w14:paraId="042F0F34" w14:textId="77777777" w:rsidR="00EA796B" w:rsidRDefault="00EA796B" w:rsidP="0089509B">
            <w:pPr>
              <w:pStyle w:val="bullet"/>
              <w:numPr>
                <w:ilvl w:val="0"/>
                <w:numId w:val="13"/>
              </w:numPr>
              <w:ind w:left="284" w:hanging="284"/>
            </w:pPr>
            <w:r>
              <w:t xml:space="preserve">oral or written questioning to assess knowledge of the purpose of different learning related texts </w:t>
            </w:r>
          </w:p>
          <w:p w14:paraId="1C66EED2" w14:textId="77777777" w:rsidR="00EA796B" w:rsidRDefault="00EA796B" w:rsidP="0089509B">
            <w:pPr>
              <w:pStyle w:val="bullet"/>
              <w:numPr>
                <w:ilvl w:val="0"/>
                <w:numId w:val="13"/>
              </w:numPr>
              <w:ind w:left="284" w:hanging="284"/>
            </w:pPr>
            <w:r>
              <w:t>verbal information from the learner describing the meaning and intention of the selected texts.</w:t>
            </w:r>
          </w:p>
        </w:tc>
      </w:tr>
    </w:tbl>
    <w:p w14:paraId="68A26565" w14:textId="77777777" w:rsidR="00EA796B" w:rsidRDefault="00EA796B" w:rsidP="0089509B">
      <w:pPr>
        <w:keepNext/>
      </w:pPr>
    </w:p>
    <w:p w14:paraId="3918BB8B" w14:textId="77777777" w:rsidR="00EA796B" w:rsidRDefault="00EA796B" w:rsidP="0089509B">
      <w:pPr>
        <w:keepNext/>
        <w:sectPr w:rsidR="00EA796B" w:rsidSect="00EA796B">
          <w:headerReference w:type="even" r:id="rId65"/>
          <w:headerReference w:type="default" r:id="rId66"/>
          <w:footerReference w:type="even" r:id="rId67"/>
          <w:headerReference w:type="first" r:id="rId68"/>
          <w:footerReference w:type="first" r:id="rId69"/>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943"/>
        <w:gridCol w:w="426"/>
        <w:gridCol w:w="144"/>
        <w:gridCol w:w="15"/>
        <w:gridCol w:w="5714"/>
      </w:tblGrid>
      <w:tr w:rsidR="00EA796B" w14:paraId="0B11752D" w14:textId="77777777" w:rsidTr="00EA796B">
        <w:tc>
          <w:tcPr>
            <w:tcW w:w="2943" w:type="dxa"/>
          </w:tcPr>
          <w:p w14:paraId="04DF93E6" w14:textId="77777777" w:rsidR="00EA796B" w:rsidRPr="00D72D90" w:rsidRDefault="00EA796B" w:rsidP="0089509B">
            <w:pPr>
              <w:pStyle w:val="temp"/>
            </w:pPr>
            <w:r w:rsidRPr="00D72D90">
              <w:lastRenderedPageBreak/>
              <w:t>Unit Code</w:t>
            </w:r>
          </w:p>
        </w:tc>
        <w:tc>
          <w:tcPr>
            <w:tcW w:w="6299" w:type="dxa"/>
            <w:gridSpan w:val="4"/>
          </w:tcPr>
          <w:p w14:paraId="10398E36" w14:textId="5C7C9BE1" w:rsidR="00EA796B" w:rsidRPr="00D72D90" w:rsidRDefault="00D33E9A" w:rsidP="0089509B">
            <w:pPr>
              <w:pStyle w:val="code"/>
            </w:pPr>
            <w:bookmarkStart w:id="55" w:name="_Toc514234270"/>
            <w:r>
              <w:t>VU22345</w:t>
            </w:r>
            <w:bookmarkEnd w:id="55"/>
          </w:p>
        </w:tc>
      </w:tr>
      <w:tr w:rsidR="00EA796B" w14:paraId="3C0AD769" w14:textId="77777777" w:rsidTr="00EA796B">
        <w:tc>
          <w:tcPr>
            <w:tcW w:w="2943" w:type="dxa"/>
          </w:tcPr>
          <w:p w14:paraId="37C904BB" w14:textId="77777777" w:rsidR="00EA796B" w:rsidRPr="00D72D90" w:rsidRDefault="00EA796B" w:rsidP="0089509B">
            <w:pPr>
              <w:pStyle w:val="temp"/>
            </w:pPr>
            <w:r w:rsidRPr="00D72D90">
              <w:t>Unit Title</w:t>
            </w:r>
          </w:p>
        </w:tc>
        <w:tc>
          <w:tcPr>
            <w:tcW w:w="6299" w:type="dxa"/>
            <w:gridSpan w:val="4"/>
          </w:tcPr>
          <w:p w14:paraId="35C75B6B" w14:textId="1CB0980E" w:rsidR="00EA796B" w:rsidRPr="00D72D90" w:rsidRDefault="00EA796B" w:rsidP="0089509B">
            <w:pPr>
              <w:pStyle w:val="code"/>
            </w:pPr>
            <w:bookmarkStart w:id="56" w:name="_Toc507058560"/>
            <w:bookmarkStart w:id="57" w:name="_Toc514234271"/>
            <w:r w:rsidRPr="00123613">
              <w:t>Engage with short simple texts for employment purposes</w:t>
            </w:r>
            <w:bookmarkEnd w:id="56"/>
            <w:bookmarkEnd w:id="57"/>
          </w:p>
        </w:tc>
      </w:tr>
      <w:tr w:rsidR="00EA796B" w14:paraId="17BC93C5" w14:textId="77777777" w:rsidTr="00EA796B">
        <w:tc>
          <w:tcPr>
            <w:tcW w:w="2943" w:type="dxa"/>
          </w:tcPr>
          <w:p w14:paraId="06F6B230" w14:textId="77777777" w:rsidR="00EA796B" w:rsidRDefault="00EA796B" w:rsidP="0089509B">
            <w:pPr>
              <w:pStyle w:val="Heading21"/>
            </w:pPr>
            <w:r>
              <w:t>Unit Descriptor</w:t>
            </w:r>
          </w:p>
        </w:tc>
        <w:tc>
          <w:tcPr>
            <w:tcW w:w="6299" w:type="dxa"/>
            <w:gridSpan w:val="4"/>
          </w:tcPr>
          <w:p w14:paraId="411E8326" w14:textId="77777777" w:rsidR="00EA796B" w:rsidRDefault="00EA796B" w:rsidP="0089509B">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employment purposes. </w:t>
            </w:r>
            <w:r w:rsidRPr="00D96779">
              <w:t>Learners at this level may require support through prompting and advice</w:t>
            </w:r>
            <w:r>
              <w:t>.</w:t>
            </w:r>
          </w:p>
          <w:p w14:paraId="4A9A2CFC" w14:textId="77777777" w:rsidR="00EA796B" w:rsidRDefault="00EA796B" w:rsidP="0089509B">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3DEF1354" w14:textId="77777777" w:rsidTr="00EA796B">
        <w:tc>
          <w:tcPr>
            <w:tcW w:w="2943" w:type="dxa"/>
          </w:tcPr>
          <w:p w14:paraId="387DA656" w14:textId="77777777" w:rsidR="00EA796B" w:rsidRDefault="00EA796B" w:rsidP="0089509B">
            <w:pPr>
              <w:pStyle w:val="Heading21"/>
            </w:pPr>
            <w:r>
              <w:t>Employability Skills</w:t>
            </w:r>
          </w:p>
        </w:tc>
        <w:tc>
          <w:tcPr>
            <w:tcW w:w="6299" w:type="dxa"/>
            <w:gridSpan w:val="4"/>
          </w:tcPr>
          <w:p w14:paraId="47630CCE" w14:textId="77777777" w:rsidR="00EA796B" w:rsidRDefault="00EA796B" w:rsidP="0089509B">
            <w:pPr>
              <w:pStyle w:val="unittext"/>
            </w:pPr>
            <w:r>
              <w:t>This unit contains employability skills.</w:t>
            </w:r>
          </w:p>
        </w:tc>
      </w:tr>
      <w:tr w:rsidR="00EA796B" w14:paraId="0EA6A64C" w14:textId="77777777" w:rsidTr="00EA796B">
        <w:tc>
          <w:tcPr>
            <w:tcW w:w="2943" w:type="dxa"/>
          </w:tcPr>
          <w:p w14:paraId="17C544DA" w14:textId="77777777" w:rsidR="00EA796B" w:rsidRDefault="00EA796B" w:rsidP="0089509B">
            <w:pPr>
              <w:pStyle w:val="Heading21"/>
            </w:pPr>
            <w:r>
              <w:t>Application of the Unit</w:t>
            </w:r>
          </w:p>
        </w:tc>
        <w:tc>
          <w:tcPr>
            <w:tcW w:w="6299" w:type="dxa"/>
            <w:gridSpan w:val="4"/>
          </w:tcPr>
          <w:p w14:paraId="05EF0FAE" w14:textId="77777777" w:rsidR="00EA796B" w:rsidRDefault="00EA796B" w:rsidP="0089509B">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14:paraId="3F392754" w14:textId="18017229" w:rsidR="00EA796B" w:rsidRDefault="00EA796B" w:rsidP="0089509B">
            <w:pPr>
              <w:pStyle w:val="unittext"/>
            </w:pPr>
            <w:r>
              <w:t xml:space="preserve">Where application is as part of the Course in Initial General Education for Adults, it is recommended that application is integrated with the delivery and assessment of the Core Skills writing unit </w:t>
            </w:r>
            <w:r w:rsidR="007613A9" w:rsidRPr="007613A9">
              <w:rPr>
                <w:i/>
              </w:rPr>
              <w:t>VU22350</w:t>
            </w:r>
            <w:r w:rsidR="007613A9">
              <w:rPr>
                <w:i/>
              </w:rPr>
              <w:t xml:space="preserve"> </w:t>
            </w:r>
            <w:r>
              <w:rPr>
                <w:i/>
              </w:rPr>
              <w:t>Create short simple texts for employment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44E28468" w14:textId="77777777" w:rsidTr="00EA796B">
        <w:tc>
          <w:tcPr>
            <w:tcW w:w="2943" w:type="dxa"/>
          </w:tcPr>
          <w:p w14:paraId="2A4670DA" w14:textId="77777777" w:rsidR="00EA796B" w:rsidRDefault="00EA796B" w:rsidP="0089509B">
            <w:pPr>
              <w:pStyle w:val="Heading21"/>
            </w:pPr>
            <w:r>
              <w:t>Element</w:t>
            </w:r>
          </w:p>
          <w:p w14:paraId="6B641A5C" w14:textId="77777777" w:rsidR="00EA796B" w:rsidRDefault="00EA796B"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7A5419FA" w14:textId="77777777" w:rsidR="00EA796B" w:rsidRDefault="00EA796B" w:rsidP="0089509B">
            <w:pPr>
              <w:pStyle w:val="Heading21"/>
            </w:pPr>
            <w:r>
              <w:t>Performance Criteria</w:t>
            </w:r>
          </w:p>
          <w:p w14:paraId="07759505" w14:textId="03F2D88A" w:rsidR="00EA796B" w:rsidRDefault="00EA796B"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35134E14" w14:textId="77777777" w:rsidTr="00EA796B">
        <w:tc>
          <w:tcPr>
            <w:tcW w:w="2943" w:type="dxa"/>
          </w:tcPr>
          <w:p w14:paraId="40FE6E56" w14:textId="77777777" w:rsidR="00EA796B" w:rsidRDefault="00EA796B" w:rsidP="0089509B">
            <w:pPr>
              <w:pStyle w:val="spacer"/>
            </w:pPr>
          </w:p>
        </w:tc>
        <w:tc>
          <w:tcPr>
            <w:tcW w:w="6299" w:type="dxa"/>
            <w:gridSpan w:val="4"/>
          </w:tcPr>
          <w:p w14:paraId="7BDBA9F0" w14:textId="77777777" w:rsidR="00EA796B" w:rsidRDefault="00EA796B" w:rsidP="0089509B">
            <w:pPr>
              <w:pStyle w:val="spacer"/>
            </w:pPr>
          </w:p>
        </w:tc>
      </w:tr>
      <w:tr w:rsidR="00EA796B" w14:paraId="6BCE48DC" w14:textId="77777777" w:rsidTr="00EA796B">
        <w:tc>
          <w:tcPr>
            <w:tcW w:w="2943" w:type="dxa"/>
            <w:vMerge w:val="restart"/>
          </w:tcPr>
          <w:p w14:paraId="40A732B4" w14:textId="77777777" w:rsidR="00EA796B" w:rsidRPr="0084371F" w:rsidRDefault="00EA796B" w:rsidP="0089509B">
            <w:pPr>
              <w:pStyle w:val="element"/>
              <w:keepNext/>
            </w:pPr>
            <w:r w:rsidRPr="0084371F">
              <w:t>1</w:t>
            </w:r>
            <w:r>
              <w:tab/>
              <w:t>Locate specific information in short, simple paper based and web based workplace text types</w:t>
            </w:r>
          </w:p>
        </w:tc>
        <w:tc>
          <w:tcPr>
            <w:tcW w:w="570" w:type="dxa"/>
            <w:gridSpan w:val="2"/>
          </w:tcPr>
          <w:p w14:paraId="6950EA45" w14:textId="77777777" w:rsidR="00EA796B" w:rsidRDefault="00EA796B" w:rsidP="0089509B">
            <w:pPr>
              <w:pStyle w:val="PC"/>
              <w:keepNext/>
            </w:pPr>
            <w:r>
              <w:t>1.1</w:t>
            </w:r>
          </w:p>
        </w:tc>
        <w:tc>
          <w:tcPr>
            <w:tcW w:w="5729" w:type="dxa"/>
            <w:gridSpan w:val="2"/>
          </w:tcPr>
          <w:p w14:paraId="603852D3" w14:textId="77777777" w:rsidR="00EA796B" w:rsidRPr="00546A37" w:rsidRDefault="00EA796B" w:rsidP="0089509B">
            <w:pPr>
              <w:pStyle w:val="PC"/>
              <w:keepNext/>
            </w:pPr>
            <w:r>
              <w:t>Identify a</w:t>
            </w:r>
            <w:r w:rsidRPr="00546A37">
              <w:t xml:space="preserve"> </w:t>
            </w:r>
            <w:r w:rsidRPr="00546A37">
              <w:rPr>
                <w:b/>
                <w:i/>
              </w:rPr>
              <w:t xml:space="preserve">limited range of </w:t>
            </w:r>
            <w:r>
              <w:rPr>
                <w:b/>
                <w:i/>
              </w:rPr>
              <w:t xml:space="preserve">short, </w:t>
            </w:r>
            <w:r w:rsidRPr="00546A37">
              <w:rPr>
                <w:b/>
                <w:i/>
              </w:rPr>
              <w:t>simple workplace texts</w:t>
            </w:r>
            <w:r>
              <w:rPr>
                <w:b/>
                <w:i/>
              </w:rPr>
              <w:t xml:space="preserve"> types</w:t>
            </w:r>
            <w:r w:rsidRPr="00546A37">
              <w:t xml:space="preserve"> </w:t>
            </w:r>
          </w:p>
        </w:tc>
      </w:tr>
      <w:tr w:rsidR="00EA796B" w14:paraId="20E735F9" w14:textId="77777777" w:rsidTr="00EA796B">
        <w:tc>
          <w:tcPr>
            <w:tcW w:w="2943" w:type="dxa"/>
            <w:vMerge/>
          </w:tcPr>
          <w:p w14:paraId="63CE0273" w14:textId="77777777" w:rsidR="00EA796B" w:rsidRPr="0084371F" w:rsidRDefault="00EA796B" w:rsidP="0089509B">
            <w:pPr>
              <w:pStyle w:val="element"/>
              <w:keepNext/>
            </w:pPr>
          </w:p>
        </w:tc>
        <w:tc>
          <w:tcPr>
            <w:tcW w:w="570" w:type="dxa"/>
            <w:gridSpan w:val="2"/>
          </w:tcPr>
          <w:p w14:paraId="7140F095" w14:textId="77777777" w:rsidR="00EA796B" w:rsidRDefault="00EA796B" w:rsidP="0089509B">
            <w:pPr>
              <w:pStyle w:val="PC"/>
              <w:keepNext/>
            </w:pPr>
            <w:r>
              <w:t>1.2</w:t>
            </w:r>
          </w:p>
        </w:tc>
        <w:tc>
          <w:tcPr>
            <w:tcW w:w="5729" w:type="dxa"/>
            <w:gridSpan w:val="2"/>
          </w:tcPr>
          <w:p w14:paraId="635A792A" w14:textId="77777777" w:rsidR="00EA796B" w:rsidRPr="00546A37" w:rsidRDefault="00EA796B" w:rsidP="0089509B">
            <w:pPr>
              <w:pStyle w:val="PC"/>
              <w:keepNext/>
            </w:pPr>
            <w:r>
              <w:t>Recognise</w:t>
            </w:r>
            <w:r w:rsidRPr="00546A37">
              <w:rPr>
                <w:b/>
                <w:i/>
              </w:rPr>
              <w:t xml:space="preserve"> </w:t>
            </w:r>
            <w:r>
              <w:rPr>
                <w:b/>
                <w:i/>
              </w:rPr>
              <w:t>f</w:t>
            </w:r>
            <w:r w:rsidRPr="00546A37">
              <w:rPr>
                <w:b/>
                <w:i/>
              </w:rPr>
              <w:t>eatures of texts</w:t>
            </w:r>
            <w:r>
              <w:rPr>
                <w:b/>
                <w:i/>
              </w:rPr>
              <w:t xml:space="preserve"> types</w:t>
            </w:r>
            <w:r w:rsidRPr="00181716">
              <w:t xml:space="preserve"> </w:t>
            </w:r>
          </w:p>
        </w:tc>
      </w:tr>
      <w:tr w:rsidR="00EA796B" w14:paraId="41D9A160" w14:textId="77777777" w:rsidTr="00EA796B">
        <w:tc>
          <w:tcPr>
            <w:tcW w:w="2943" w:type="dxa"/>
            <w:vMerge/>
          </w:tcPr>
          <w:p w14:paraId="610E52A5" w14:textId="77777777" w:rsidR="00EA796B" w:rsidRPr="0084371F" w:rsidRDefault="00EA796B" w:rsidP="0089509B">
            <w:pPr>
              <w:pStyle w:val="element"/>
              <w:keepNext/>
            </w:pPr>
          </w:p>
        </w:tc>
        <w:tc>
          <w:tcPr>
            <w:tcW w:w="570" w:type="dxa"/>
            <w:gridSpan w:val="2"/>
          </w:tcPr>
          <w:p w14:paraId="7D855ED3" w14:textId="77777777" w:rsidR="00EA796B" w:rsidRDefault="00EA796B" w:rsidP="0089509B">
            <w:pPr>
              <w:pStyle w:val="PC"/>
              <w:keepNext/>
            </w:pPr>
            <w:r>
              <w:t>1.3</w:t>
            </w:r>
          </w:p>
        </w:tc>
        <w:tc>
          <w:tcPr>
            <w:tcW w:w="5729" w:type="dxa"/>
            <w:gridSpan w:val="2"/>
          </w:tcPr>
          <w:p w14:paraId="0093D186" w14:textId="77777777" w:rsidR="00EA796B" w:rsidRPr="00546A37" w:rsidRDefault="00EA796B" w:rsidP="0089509B">
            <w:pPr>
              <w:pStyle w:val="PC"/>
              <w:keepNext/>
            </w:pPr>
            <w:r>
              <w:t xml:space="preserve">Identify </w:t>
            </w:r>
            <w:r w:rsidRPr="002138E8">
              <w:rPr>
                <w:b/>
                <w:i/>
              </w:rPr>
              <w:t>specific information</w:t>
            </w:r>
            <w:r>
              <w:t xml:space="preserve"> in the texts</w:t>
            </w:r>
          </w:p>
        </w:tc>
      </w:tr>
      <w:tr w:rsidR="00EA796B" w14:paraId="7FF21C10" w14:textId="77777777" w:rsidTr="00EA796B">
        <w:tc>
          <w:tcPr>
            <w:tcW w:w="2943" w:type="dxa"/>
          </w:tcPr>
          <w:p w14:paraId="5510B358" w14:textId="77777777" w:rsidR="00EA796B" w:rsidRDefault="00EA796B" w:rsidP="0089509B">
            <w:pPr>
              <w:pStyle w:val="spacer"/>
            </w:pPr>
          </w:p>
        </w:tc>
        <w:tc>
          <w:tcPr>
            <w:tcW w:w="6299" w:type="dxa"/>
            <w:gridSpan w:val="4"/>
          </w:tcPr>
          <w:p w14:paraId="7CBD299B" w14:textId="77777777" w:rsidR="00EA796B" w:rsidRDefault="00EA796B" w:rsidP="0089509B">
            <w:pPr>
              <w:pStyle w:val="spacer"/>
            </w:pPr>
          </w:p>
        </w:tc>
      </w:tr>
      <w:tr w:rsidR="00EA796B" w14:paraId="3A39C4C4" w14:textId="77777777" w:rsidTr="00EA796B">
        <w:tc>
          <w:tcPr>
            <w:tcW w:w="2943" w:type="dxa"/>
            <w:vMerge w:val="restart"/>
          </w:tcPr>
          <w:p w14:paraId="062B7C4A" w14:textId="77777777" w:rsidR="00EA796B" w:rsidRDefault="00EA796B" w:rsidP="0089509B">
            <w:pPr>
              <w:pStyle w:val="element"/>
              <w:keepNext/>
            </w:pPr>
            <w:r>
              <w:t>2</w:t>
            </w:r>
            <w:r>
              <w:tab/>
              <w:t>Read short, simple, paper based and web based workplace texts</w:t>
            </w:r>
          </w:p>
        </w:tc>
        <w:tc>
          <w:tcPr>
            <w:tcW w:w="585" w:type="dxa"/>
            <w:gridSpan w:val="3"/>
          </w:tcPr>
          <w:p w14:paraId="4D4BDAB4" w14:textId="77777777" w:rsidR="00EA796B" w:rsidRDefault="00EA796B" w:rsidP="0089509B">
            <w:pPr>
              <w:pStyle w:val="PC"/>
              <w:keepNext/>
            </w:pPr>
            <w:r>
              <w:t>2.1</w:t>
            </w:r>
          </w:p>
        </w:tc>
        <w:tc>
          <w:tcPr>
            <w:tcW w:w="5714" w:type="dxa"/>
          </w:tcPr>
          <w:p w14:paraId="72121197" w14:textId="77777777" w:rsidR="00EA796B" w:rsidRDefault="00EA796B" w:rsidP="0089509B">
            <w:pPr>
              <w:pStyle w:val="PC"/>
              <w:keepNext/>
            </w:pPr>
            <w:r>
              <w:t>Select one paper based and one web based text from the identified range of text types</w:t>
            </w:r>
          </w:p>
        </w:tc>
      </w:tr>
      <w:tr w:rsidR="00EA796B" w14:paraId="6A319064" w14:textId="77777777" w:rsidTr="00EA796B">
        <w:tc>
          <w:tcPr>
            <w:tcW w:w="2943" w:type="dxa"/>
            <w:vMerge/>
          </w:tcPr>
          <w:p w14:paraId="553E773B" w14:textId="77777777" w:rsidR="00EA796B" w:rsidRDefault="00EA796B" w:rsidP="0089509B">
            <w:pPr>
              <w:pStyle w:val="element"/>
              <w:keepNext/>
            </w:pPr>
          </w:p>
        </w:tc>
        <w:tc>
          <w:tcPr>
            <w:tcW w:w="585" w:type="dxa"/>
            <w:gridSpan w:val="3"/>
          </w:tcPr>
          <w:p w14:paraId="5870FF14" w14:textId="77777777" w:rsidR="00EA796B" w:rsidRDefault="00EA796B" w:rsidP="0089509B">
            <w:pPr>
              <w:pStyle w:val="PC"/>
              <w:keepNext/>
            </w:pPr>
            <w:r>
              <w:t>2.2</w:t>
            </w:r>
          </w:p>
        </w:tc>
        <w:tc>
          <w:tcPr>
            <w:tcW w:w="5714" w:type="dxa"/>
          </w:tcPr>
          <w:p w14:paraId="01F68AA5" w14:textId="77777777" w:rsidR="00EA796B" w:rsidRPr="00546A37" w:rsidRDefault="00EA796B" w:rsidP="0089509B">
            <w:pPr>
              <w:pStyle w:val="PC"/>
              <w:keepNext/>
            </w:pPr>
            <w:r>
              <w:t>Use a</w:t>
            </w:r>
            <w:r w:rsidRPr="00546A37">
              <w:t xml:space="preserve"> </w:t>
            </w:r>
            <w:r w:rsidRPr="008F3539">
              <w:rPr>
                <w:b/>
                <w:i/>
              </w:rPr>
              <w:t>limited range of reading strategies</w:t>
            </w:r>
            <w:r>
              <w:t xml:space="preserve"> </w:t>
            </w:r>
            <w:r w:rsidRPr="009F24FB">
              <w:t>to id</w:t>
            </w:r>
            <w:r>
              <w:t xml:space="preserve">entify </w:t>
            </w:r>
            <w:r>
              <w:lastRenderedPageBreak/>
              <w:t xml:space="preserve">the </w:t>
            </w:r>
            <w:r w:rsidRPr="0051011E">
              <w:t>meaning of the t</w:t>
            </w:r>
            <w:r>
              <w:t>exts</w:t>
            </w:r>
            <w:r w:rsidRPr="00546A37">
              <w:t xml:space="preserve"> </w:t>
            </w:r>
          </w:p>
        </w:tc>
      </w:tr>
      <w:tr w:rsidR="00EA796B" w14:paraId="02FA5E4A" w14:textId="77777777" w:rsidTr="00EA796B">
        <w:tc>
          <w:tcPr>
            <w:tcW w:w="2943" w:type="dxa"/>
            <w:vMerge/>
          </w:tcPr>
          <w:p w14:paraId="0A7D2BDE" w14:textId="77777777" w:rsidR="00EA796B" w:rsidRDefault="00EA796B" w:rsidP="0089509B">
            <w:pPr>
              <w:keepNext/>
            </w:pPr>
          </w:p>
        </w:tc>
        <w:tc>
          <w:tcPr>
            <w:tcW w:w="585" w:type="dxa"/>
            <w:gridSpan w:val="3"/>
          </w:tcPr>
          <w:p w14:paraId="7F089E77" w14:textId="77777777" w:rsidR="00EA796B" w:rsidRDefault="00EA796B" w:rsidP="0089509B">
            <w:pPr>
              <w:pStyle w:val="PC"/>
              <w:keepNext/>
            </w:pPr>
            <w:r>
              <w:t>2.3</w:t>
            </w:r>
          </w:p>
        </w:tc>
        <w:tc>
          <w:tcPr>
            <w:tcW w:w="5714" w:type="dxa"/>
          </w:tcPr>
          <w:p w14:paraId="08B42BA0" w14:textId="77777777" w:rsidR="00EA796B" w:rsidRPr="00546A37" w:rsidRDefault="00EA796B" w:rsidP="0089509B">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p>
        </w:tc>
      </w:tr>
      <w:tr w:rsidR="00EA796B" w14:paraId="3377D1CE" w14:textId="77777777" w:rsidTr="00EA796B">
        <w:tc>
          <w:tcPr>
            <w:tcW w:w="2943" w:type="dxa"/>
            <w:vMerge/>
          </w:tcPr>
          <w:p w14:paraId="59FFE318" w14:textId="77777777" w:rsidR="00EA796B" w:rsidRDefault="00EA796B" w:rsidP="0089509B">
            <w:pPr>
              <w:keepNext/>
            </w:pPr>
          </w:p>
        </w:tc>
        <w:tc>
          <w:tcPr>
            <w:tcW w:w="585" w:type="dxa"/>
            <w:gridSpan w:val="3"/>
          </w:tcPr>
          <w:p w14:paraId="48B801FD" w14:textId="77777777" w:rsidR="00EA796B" w:rsidRDefault="00EA796B" w:rsidP="0089509B">
            <w:pPr>
              <w:pStyle w:val="PC"/>
              <w:keepNext/>
            </w:pPr>
          </w:p>
        </w:tc>
        <w:tc>
          <w:tcPr>
            <w:tcW w:w="5714" w:type="dxa"/>
          </w:tcPr>
          <w:p w14:paraId="56311176" w14:textId="77777777" w:rsidR="00EA796B" w:rsidRPr="00546A37" w:rsidRDefault="00EA796B" w:rsidP="0089509B">
            <w:pPr>
              <w:pStyle w:val="PC"/>
              <w:keepNext/>
            </w:pPr>
          </w:p>
        </w:tc>
      </w:tr>
      <w:tr w:rsidR="00EA796B" w14:paraId="7271AC2C" w14:textId="77777777" w:rsidTr="00EA796B">
        <w:tc>
          <w:tcPr>
            <w:tcW w:w="2943" w:type="dxa"/>
          </w:tcPr>
          <w:p w14:paraId="16B8A1EE" w14:textId="77777777" w:rsidR="00EA796B" w:rsidRDefault="00EA796B" w:rsidP="0089509B">
            <w:pPr>
              <w:pStyle w:val="spacer"/>
            </w:pPr>
          </w:p>
        </w:tc>
        <w:tc>
          <w:tcPr>
            <w:tcW w:w="6299" w:type="dxa"/>
            <w:gridSpan w:val="4"/>
          </w:tcPr>
          <w:p w14:paraId="4428F5FC" w14:textId="77777777" w:rsidR="00EA796B" w:rsidRDefault="00EA796B" w:rsidP="0089509B">
            <w:pPr>
              <w:pStyle w:val="spacer"/>
            </w:pPr>
          </w:p>
        </w:tc>
      </w:tr>
      <w:tr w:rsidR="00EA796B" w14:paraId="649B1095" w14:textId="77777777" w:rsidTr="00EA796B">
        <w:tc>
          <w:tcPr>
            <w:tcW w:w="9242" w:type="dxa"/>
            <w:gridSpan w:val="5"/>
          </w:tcPr>
          <w:p w14:paraId="0DE6F5D8" w14:textId="77777777" w:rsidR="00EA796B" w:rsidRDefault="00EA796B" w:rsidP="0089509B">
            <w:pPr>
              <w:pStyle w:val="Heading21"/>
            </w:pPr>
            <w:r>
              <w:t>Required Knowledge and Skills</w:t>
            </w:r>
          </w:p>
          <w:p w14:paraId="70721BA2" w14:textId="77777777" w:rsidR="00EA796B" w:rsidRDefault="00EA796B" w:rsidP="0089509B">
            <w:pPr>
              <w:pStyle w:val="text"/>
            </w:pPr>
            <w:r w:rsidRPr="005979AA">
              <w:t>This describes the essential skills and knowledge and their level required for this unit</w:t>
            </w:r>
            <w:r>
              <w:t>.</w:t>
            </w:r>
          </w:p>
        </w:tc>
      </w:tr>
      <w:tr w:rsidR="00EA796B" w14:paraId="6F8C963B" w14:textId="77777777" w:rsidTr="00EA796B">
        <w:tc>
          <w:tcPr>
            <w:tcW w:w="9242" w:type="dxa"/>
            <w:gridSpan w:val="5"/>
          </w:tcPr>
          <w:p w14:paraId="2BD8125A" w14:textId="77777777" w:rsidR="00EA796B" w:rsidRDefault="00EA796B" w:rsidP="0089509B">
            <w:pPr>
              <w:pStyle w:val="unittext"/>
            </w:pPr>
            <w:r>
              <w:t>Required knowledge:</w:t>
            </w:r>
          </w:p>
          <w:p w14:paraId="1B44C197" w14:textId="77777777" w:rsidR="00EA796B" w:rsidRDefault="00EA796B" w:rsidP="0089509B">
            <w:pPr>
              <w:pStyle w:val="bullet"/>
              <w:numPr>
                <w:ilvl w:val="0"/>
                <w:numId w:val="13"/>
              </w:numPr>
              <w:ind w:left="284" w:hanging="284"/>
            </w:pPr>
            <w:r>
              <w:t xml:space="preserve">different text types relevant to employment purposes </w:t>
            </w:r>
          </w:p>
          <w:p w14:paraId="37C38EDB" w14:textId="77777777" w:rsidR="00EA796B" w:rsidRPr="00EA0936" w:rsidRDefault="00EA796B" w:rsidP="0089509B">
            <w:pPr>
              <w:pStyle w:val="bullet"/>
              <w:numPr>
                <w:ilvl w:val="0"/>
                <w:numId w:val="13"/>
              </w:numPr>
              <w:ind w:left="284" w:hanging="284"/>
            </w:pPr>
            <w:r>
              <w:t xml:space="preserve">basic reading strategies to engage with paper based and web based </w:t>
            </w:r>
            <w:r w:rsidRPr="00EA0936">
              <w:t>texts</w:t>
            </w:r>
          </w:p>
          <w:p w14:paraId="644C2898" w14:textId="77777777" w:rsidR="00EA796B" w:rsidRPr="00EA0936" w:rsidRDefault="00EA796B" w:rsidP="0089509B">
            <w:pPr>
              <w:pStyle w:val="bullet"/>
              <w:numPr>
                <w:ilvl w:val="0"/>
                <w:numId w:val="13"/>
              </w:numPr>
              <w:ind w:left="284" w:hanging="284"/>
            </w:pPr>
            <w:r>
              <w:t>purpose of a limited range of</w:t>
            </w:r>
            <w:r w:rsidRPr="00EA0936">
              <w:t xml:space="preserve"> employment </w:t>
            </w:r>
            <w:r>
              <w:t>related texts</w:t>
            </w:r>
            <w:r w:rsidRPr="00EA0936">
              <w:t xml:space="preserve"> </w:t>
            </w:r>
          </w:p>
          <w:p w14:paraId="58BE4288" w14:textId="77777777" w:rsidR="00EA796B" w:rsidRPr="00EA0936" w:rsidRDefault="00EA796B" w:rsidP="0089509B">
            <w:pPr>
              <w:pStyle w:val="bullet"/>
              <w:numPr>
                <w:ilvl w:val="0"/>
                <w:numId w:val="13"/>
              </w:numPr>
              <w:ind w:left="284" w:hanging="284"/>
            </w:pPr>
            <w:r w:rsidRPr="00EA0936">
              <w:t xml:space="preserve">the different ways in which </w:t>
            </w:r>
            <w:r>
              <w:t>web based</w:t>
            </w:r>
            <w:r w:rsidRPr="00EA0936">
              <w:t xml:space="preserve"> information may be organised, such as linear and non linear </w:t>
            </w:r>
          </w:p>
          <w:p w14:paraId="160B4A27" w14:textId="77777777" w:rsidR="00EA796B" w:rsidRDefault="00EA796B" w:rsidP="0089509B">
            <w:pPr>
              <w:pStyle w:val="unittext"/>
            </w:pPr>
            <w:r>
              <w:t>Required Skills:</w:t>
            </w:r>
          </w:p>
          <w:p w14:paraId="4A287F7A" w14:textId="77777777" w:rsidR="00EA796B" w:rsidRDefault="00EA796B" w:rsidP="0089509B">
            <w:pPr>
              <w:pStyle w:val="bullet"/>
              <w:numPr>
                <w:ilvl w:val="0"/>
                <w:numId w:val="13"/>
              </w:numPr>
              <w:ind w:left="284" w:hanging="284"/>
            </w:pPr>
            <w:r>
              <w:t>problem solving skills to:</w:t>
            </w:r>
          </w:p>
          <w:p w14:paraId="0EAF45D6" w14:textId="77777777" w:rsidR="00EA796B" w:rsidRDefault="00EA796B" w:rsidP="0089509B">
            <w:pPr>
              <w:pStyle w:val="endash"/>
              <w:keepNext/>
              <w:ind w:left="568" w:hanging="284"/>
            </w:pPr>
            <w:r>
              <w:t>use cues from context, personal experience and document lay-out to identify highly familiar words, phrases, symbols, visuals, numbers to recognise text types relevant to employment needs</w:t>
            </w:r>
          </w:p>
          <w:p w14:paraId="7516E666" w14:textId="77777777" w:rsidR="00EA796B" w:rsidRPr="00EA0936" w:rsidRDefault="00EA796B" w:rsidP="0089509B">
            <w:pPr>
              <w:pStyle w:val="endash"/>
              <w:keepNext/>
              <w:ind w:left="568" w:hanging="284"/>
            </w:pPr>
            <w:r>
              <w:t xml:space="preserve">use a limited range of reading strategies including ability to draw on a small bank of sight vocabulary of personally relevant words/ phrases and use elementary word attack skills to create meaning </w:t>
            </w:r>
            <w:r w:rsidRPr="00EA0936">
              <w:t>from text</w:t>
            </w:r>
          </w:p>
          <w:p w14:paraId="0A91D816" w14:textId="77777777" w:rsidR="00EA796B" w:rsidRPr="00EA0936" w:rsidRDefault="00EA796B" w:rsidP="0089509B">
            <w:pPr>
              <w:pStyle w:val="endash"/>
              <w:keepNext/>
              <w:ind w:left="568" w:hanging="284"/>
            </w:pPr>
            <w:r w:rsidRPr="00EA0936">
              <w:t xml:space="preserve">follow non-linear orientation of </w:t>
            </w:r>
            <w:r>
              <w:t>web based</w:t>
            </w:r>
            <w:r w:rsidRPr="00EA0936">
              <w:t xml:space="preserve"> text to enable simple navigation</w:t>
            </w:r>
          </w:p>
          <w:p w14:paraId="181B6F61" w14:textId="77777777" w:rsidR="00EA796B" w:rsidRDefault="00EA796B" w:rsidP="0089509B">
            <w:pPr>
              <w:pStyle w:val="bullet"/>
              <w:numPr>
                <w:ilvl w:val="0"/>
                <w:numId w:val="13"/>
              </w:numPr>
              <w:ind w:left="284" w:hanging="284"/>
            </w:pPr>
            <w:r w:rsidRPr="00EA0936">
              <w:t xml:space="preserve">technology skills to navigate </w:t>
            </w:r>
            <w:r>
              <w:t>web</w:t>
            </w:r>
            <w:r w:rsidRPr="00EA0936">
              <w:t xml:space="preserve"> based text to locate simple information</w:t>
            </w:r>
          </w:p>
        </w:tc>
      </w:tr>
      <w:tr w:rsidR="00EA796B" w14:paraId="77C27B1E" w14:textId="77777777" w:rsidTr="00EA796B">
        <w:tc>
          <w:tcPr>
            <w:tcW w:w="9242" w:type="dxa"/>
            <w:gridSpan w:val="5"/>
          </w:tcPr>
          <w:p w14:paraId="7F6C45E6" w14:textId="77777777" w:rsidR="00EA796B" w:rsidRDefault="00EA796B" w:rsidP="0089509B">
            <w:pPr>
              <w:pStyle w:val="spacer"/>
            </w:pPr>
          </w:p>
        </w:tc>
      </w:tr>
      <w:tr w:rsidR="00EA796B" w14:paraId="0DBFBC53" w14:textId="77777777" w:rsidTr="00EA796B">
        <w:tc>
          <w:tcPr>
            <w:tcW w:w="9242" w:type="dxa"/>
            <w:gridSpan w:val="5"/>
          </w:tcPr>
          <w:p w14:paraId="7AFA23C2" w14:textId="77777777" w:rsidR="00EA796B" w:rsidRDefault="00EA796B" w:rsidP="0089509B">
            <w:pPr>
              <w:pStyle w:val="Heading21"/>
            </w:pPr>
            <w:r>
              <w:t>Range Statement</w:t>
            </w:r>
          </w:p>
          <w:p w14:paraId="693ABF09" w14:textId="2AE1FB4C" w:rsidR="00EA796B" w:rsidRDefault="00EA796B"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796B" w14:paraId="3B7A011D" w14:textId="77777777" w:rsidTr="00EA796B">
        <w:tc>
          <w:tcPr>
            <w:tcW w:w="3369" w:type="dxa"/>
            <w:gridSpan w:val="2"/>
          </w:tcPr>
          <w:p w14:paraId="0FA87FE4" w14:textId="53106570" w:rsidR="00EA796B" w:rsidRPr="00140FBA" w:rsidRDefault="00EA796B" w:rsidP="0089509B">
            <w:pPr>
              <w:pStyle w:val="unittext"/>
            </w:pPr>
            <w:r w:rsidRPr="00181716">
              <w:rPr>
                <w:b/>
                <w:i/>
              </w:rPr>
              <w:t xml:space="preserve">Limited range of </w:t>
            </w:r>
            <w:r>
              <w:rPr>
                <w:b/>
                <w:i/>
              </w:rPr>
              <w:t xml:space="preserve">short, </w:t>
            </w:r>
            <w:r w:rsidRPr="00181716">
              <w:rPr>
                <w:b/>
                <w:i/>
              </w:rPr>
              <w:t>simple workplace</w:t>
            </w:r>
            <w:r w:rsidR="00FA7CF7">
              <w:rPr>
                <w:b/>
                <w:i/>
              </w:rPr>
              <w:t xml:space="preserve"> </w:t>
            </w:r>
            <w:r w:rsidRPr="00181716">
              <w:rPr>
                <w:b/>
                <w:i/>
              </w:rPr>
              <w:t>text</w:t>
            </w:r>
            <w:r>
              <w:rPr>
                <w:b/>
                <w:i/>
              </w:rPr>
              <w:t xml:space="preserve"> types</w:t>
            </w:r>
            <w:r w:rsidRPr="00140FBA">
              <w:t xml:space="preserve"> may include:</w:t>
            </w:r>
          </w:p>
          <w:p w14:paraId="4E3F0919" w14:textId="77777777" w:rsidR="00EA796B" w:rsidRPr="00140FBA" w:rsidRDefault="00EA796B" w:rsidP="0089509B">
            <w:pPr>
              <w:keepNext/>
              <w:rPr>
                <w:rFonts w:ascii="Times New Roman" w:hAnsi="Times New Roman"/>
                <w:i/>
                <w:sz w:val="24"/>
              </w:rPr>
            </w:pPr>
          </w:p>
          <w:p w14:paraId="634CD18E" w14:textId="77777777" w:rsidR="00EA796B" w:rsidRPr="00140FBA" w:rsidRDefault="00EA796B" w:rsidP="0089509B">
            <w:pPr>
              <w:keepNext/>
              <w:rPr>
                <w:rFonts w:ascii="Times New Roman" w:hAnsi="Times New Roman"/>
                <w:i/>
                <w:sz w:val="24"/>
              </w:rPr>
            </w:pPr>
          </w:p>
        </w:tc>
        <w:tc>
          <w:tcPr>
            <w:tcW w:w="5873" w:type="dxa"/>
            <w:gridSpan w:val="3"/>
          </w:tcPr>
          <w:p w14:paraId="15102DBF" w14:textId="77777777" w:rsidR="00EA796B" w:rsidRDefault="00EA796B" w:rsidP="0089509B">
            <w:pPr>
              <w:pStyle w:val="bullet"/>
              <w:numPr>
                <w:ilvl w:val="0"/>
                <w:numId w:val="13"/>
              </w:numPr>
              <w:ind w:left="284" w:hanging="284"/>
            </w:pPr>
            <w:r>
              <w:t>texts with highly explicit purpose and limited highly familiar vocabulary</w:t>
            </w:r>
          </w:p>
          <w:p w14:paraId="28B7C737" w14:textId="77777777" w:rsidR="00EA796B" w:rsidRDefault="00EA796B" w:rsidP="0089509B">
            <w:pPr>
              <w:pStyle w:val="bullet"/>
              <w:numPr>
                <w:ilvl w:val="0"/>
                <w:numId w:val="13"/>
              </w:numPr>
              <w:ind w:left="284" w:hanging="284"/>
            </w:pPr>
            <w:r>
              <w:t>printed, handwritten web based and visual texts:</w:t>
            </w:r>
          </w:p>
          <w:p w14:paraId="2D623FC1" w14:textId="77777777" w:rsidR="00EA796B" w:rsidRPr="00C26263" w:rsidRDefault="00EA796B" w:rsidP="0089509B">
            <w:pPr>
              <w:pStyle w:val="endash"/>
              <w:keepNext/>
              <w:ind w:left="568" w:hanging="284"/>
            </w:pPr>
            <w:r w:rsidRPr="00C26263">
              <w:t xml:space="preserve">brief formatted </w:t>
            </w:r>
            <w:r>
              <w:t xml:space="preserve">employment application </w:t>
            </w:r>
          </w:p>
          <w:p w14:paraId="2D34A07D" w14:textId="77777777" w:rsidR="00EA796B" w:rsidRPr="00C26263" w:rsidRDefault="00EA796B" w:rsidP="0089509B">
            <w:pPr>
              <w:pStyle w:val="endash"/>
              <w:keepNext/>
              <w:ind w:left="568" w:hanging="284"/>
            </w:pPr>
            <w:r w:rsidRPr="00C26263">
              <w:t>forms requiring own contact details, BSB and account number for pay</w:t>
            </w:r>
          </w:p>
          <w:p w14:paraId="56FD98ED" w14:textId="77777777" w:rsidR="00EA796B" w:rsidRPr="00C26263" w:rsidRDefault="00EA796B" w:rsidP="0089509B">
            <w:pPr>
              <w:pStyle w:val="endash"/>
              <w:keepNext/>
              <w:ind w:left="568" w:hanging="284"/>
            </w:pPr>
            <w:r w:rsidRPr="00C26263">
              <w:t xml:space="preserve">notification </w:t>
            </w:r>
            <w:r>
              <w:t>of employment arrangements such as</w:t>
            </w:r>
            <w:r w:rsidRPr="00C26263">
              <w:t xml:space="preserve"> time and place of work by SMS, email</w:t>
            </w:r>
          </w:p>
          <w:p w14:paraId="59E09ACE" w14:textId="77777777" w:rsidR="00EA796B" w:rsidRPr="00C26263" w:rsidRDefault="00EA796B" w:rsidP="0089509B">
            <w:pPr>
              <w:pStyle w:val="endash"/>
              <w:keepNext/>
              <w:ind w:left="568" w:hanging="284"/>
            </w:pPr>
            <w:r w:rsidRPr="00C26263">
              <w:t>pay slip</w:t>
            </w:r>
          </w:p>
          <w:p w14:paraId="189FC175" w14:textId="77777777" w:rsidR="00EA796B" w:rsidRPr="00C26263" w:rsidRDefault="00EA796B" w:rsidP="0089509B">
            <w:pPr>
              <w:pStyle w:val="endash"/>
              <w:keepNext/>
              <w:ind w:left="568" w:hanging="284"/>
            </w:pPr>
            <w:r w:rsidRPr="00C26263">
              <w:t>list of names on a roster which include own name, employee number</w:t>
            </w:r>
          </w:p>
          <w:p w14:paraId="43CD5934" w14:textId="77777777" w:rsidR="00EA796B" w:rsidRPr="00C26263" w:rsidRDefault="00EA796B" w:rsidP="0089509B">
            <w:pPr>
              <w:pStyle w:val="endash"/>
              <w:keepNext/>
              <w:ind w:left="568" w:hanging="284"/>
            </w:pPr>
            <w:r w:rsidRPr="00C26263">
              <w:t>OHS</w:t>
            </w:r>
            <w:r>
              <w:t xml:space="preserve"> / WHS</w:t>
            </w:r>
            <w:r w:rsidRPr="00C26263">
              <w:t xml:space="preserve"> and hazard signs and symbols</w:t>
            </w:r>
          </w:p>
          <w:p w14:paraId="37E40678" w14:textId="77777777" w:rsidR="00EA796B" w:rsidRPr="00C26263" w:rsidRDefault="00EA796B" w:rsidP="0089509B">
            <w:pPr>
              <w:pStyle w:val="endash"/>
              <w:keepNext/>
              <w:ind w:left="568" w:hanging="284"/>
            </w:pPr>
            <w:r>
              <w:t xml:space="preserve">workplace timetables or </w:t>
            </w:r>
            <w:r w:rsidRPr="00C26263">
              <w:t xml:space="preserve">calendars </w:t>
            </w:r>
          </w:p>
          <w:p w14:paraId="41D8F69F" w14:textId="77777777" w:rsidR="00EA796B" w:rsidRDefault="00EA796B" w:rsidP="0089509B">
            <w:pPr>
              <w:pStyle w:val="endash"/>
              <w:keepNext/>
              <w:ind w:left="568" w:hanging="284"/>
            </w:pPr>
            <w:r>
              <w:lastRenderedPageBreak/>
              <w:t>notices containing specific information such as</w:t>
            </w:r>
            <w:r w:rsidRPr="00C26263">
              <w:t xml:space="preserve"> safety posters, social club, union</w:t>
            </w:r>
          </w:p>
        </w:tc>
      </w:tr>
      <w:tr w:rsidR="00EA796B" w14:paraId="7E9C7217" w14:textId="77777777" w:rsidTr="00EA796B">
        <w:tc>
          <w:tcPr>
            <w:tcW w:w="9242" w:type="dxa"/>
            <w:gridSpan w:val="5"/>
          </w:tcPr>
          <w:p w14:paraId="528976B9" w14:textId="77777777" w:rsidR="00EA796B" w:rsidRDefault="00EA796B" w:rsidP="0089509B">
            <w:pPr>
              <w:pStyle w:val="spacer"/>
            </w:pPr>
          </w:p>
        </w:tc>
      </w:tr>
      <w:tr w:rsidR="00EA796B" w14:paraId="4EF515E1" w14:textId="77777777" w:rsidTr="00EA796B">
        <w:tc>
          <w:tcPr>
            <w:tcW w:w="3369" w:type="dxa"/>
            <w:gridSpan w:val="2"/>
          </w:tcPr>
          <w:p w14:paraId="52D1E938" w14:textId="77777777" w:rsidR="00EA796B" w:rsidRPr="002138E8" w:rsidRDefault="00EA796B" w:rsidP="0089509B">
            <w:pPr>
              <w:pStyle w:val="unittext"/>
            </w:pPr>
            <w:r w:rsidRPr="00181716">
              <w:rPr>
                <w:b/>
                <w:i/>
              </w:rPr>
              <w:t>Features of text</w:t>
            </w:r>
            <w:r>
              <w:rPr>
                <w:b/>
                <w:i/>
              </w:rPr>
              <w:t xml:space="preserve"> types</w:t>
            </w:r>
            <w:r w:rsidRPr="00140FBA">
              <w:t xml:space="preserve"> </w:t>
            </w:r>
            <w:r>
              <w:t xml:space="preserve">may </w:t>
            </w:r>
            <w:r w:rsidRPr="00140FBA">
              <w:t>include:</w:t>
            </w:r>
          </w:p>
        </w:tc>
        <w:tc>
          <w:tcPr>
            <w:tcW w:w="5873" w:type="dxa"/>
            <w:gridSpan w:val="3"/>
          </w:tcPr>
          <w:p w14:paraId="59ECF5C4" w14:textId="77777777" w:rsidR="00EA796B" w:rsidRDefault="00EA796B" w:rsidP="0089509B">
            <w:pPr>
              <w:pStyle w:val="bullet"/>
              <w:numPr>
                <w:ilvl w:val="0"/>
                <w:numId w:val="13"/>
              </w:numPr>
              <w:ind w:left="284" w:hanging="284"/>
            </w:pPr>
            <w:r>
              <w:t>symbols</w:t>
            </w:r>
          </w:p>
          <w:p w14:paraId="729D33AC" w14:textId="77777777" w:rsidR="00EA796B" w:rsidRDefault="00EA796B" w:rsidP="0089509B">
            <w:pPr>
              <w:pStyle w:val="bullet"/>
              <w:numPr>
                <w:ilvl w:val="0"/>
                <w:numId w:val="13"/>
              </w:numPr>
              <w:ind w:left="284" w:hanging="284"/>
            </w:pPr>
            <w:r>
              <w:t>instructions</w:t>
            </w:r>
          </w:p>
          <w:p w14:paraId="13D434AA" w14:textId="77777777" w:rsidR="00EA796B" w:rsidRDefault="00EA796B" w:rsidP="0089509B">
            <w:pPr>
              <w:pStyle w:val="bullet"/>
              <w:numPr>
                <w:ilvl w:val="0"/>
                <w:numId w:val="13"/>
              </w:numPr>
              <w:ind w:left="284" w:hanging="284"/>
            </w:pPr>
            <w:r>
              <w:t>required fields in formatted texts</w:t>
            </w:r>
          </w:p>
        </w:tc>
      </w:tr>
      <w:tr w:rsidR="00EA796B" w14:paraId="7ECA0633" w14:textId="77777777" w:rsidTr="00EA796B">
        <w:tc>
          <w:tcPr>
            <w:tcW w:w="9242" w:type="dxa"/>
            <w:gridSpan w:val="5"/>
          </w:tcPr>
          <w:p w14:paraId="2B553474" w14:textId="77777777" w:rsidR="00EA796B" w:rsidRDefault="00EA796B" w:rsidP="0089509B">
            <w:pPr>
              <w:pStyle w:val="spacer"/>
            </w:pPr>
          </w:p>
        </w:tc>
      </w:tr>
      <w:tr w:rsidR="00EA796B" w14:paraId="2A02E1D0" w14:textId="77777777" w:rsidTr="00EA796B">
        <w:tc>
          <w:tcPr>
            <w:tcW w:w="3369" w:type="dxa"/>
            <w:gridSpan w:val="2"/>
          </w:tcPr>
          <w:p w14:paraId="275CDE58" w14:textId="77777777" w:rsidR="00EA796B" w:rsidRPr="002138E8" w:rsidRDefault="00EA796B" w:rsidP="0089509B">
            <w:pPr>
              <w:pStyle w:val="unittext"/>
            </w:pPr>
            <w:r w:rsidRPr="002138E8">
              <w:rPr>
                <w:b/>
                <w:i/>
              </w:rPr>
              <w:t>Specific information</w:t>
            </w:r>
            <w:r>
              <w:rPr>
                <w:b/>
                <w:i/>
              </w:rPr>
              <w:t xml:space="preserve"> </w:t>
            </w:r>
            <w:r>
              <w:t>may include:</w:t>
            </w:r>
          </w:p>
        </w:tc>
        <w:tc>
          <w:tcPr>
            <w:tcW w:w="5873" w:type="dxa"/>
            <w:gridSpan w:val="3"/>
          </w:tcPr>
          <w:p w14:paraId="30CAADB6" w14:textId="77777777" w:rsidR="00EA796B" w:rsidRDefault="00EA796B" w:rsidP="0089509B">
            <w:pPr>
              <w:pStyle w:val="bullet"/>
              <w:numPr>
                <w:ilvl w:val="0"/>
                <w:numId w:val="13"/>
              </w:numPr>
              <w:ind w:left="284" w:hanging="284"/>
            </w:pPr>
            <w:r>
              <w:t>highly familiar words / phrases / abbreviations:</w:t>
            </w:r>
          </w:p>
          <w:p w14:paraId="6A76ED7D" w14:textId="0C29E823" w:rsidR="00EA796B" w:rsidRPr="00843A12" w:rsidRDefault="00EA796B" w:rsidP="0089509B">
            <w:pPr>
              <w:pStyle w:val="endash"/>
              <w:keepNext/>
              <w:ind w:left="568" w:hanging="284"/>
            </w:pPr>
            <w:r w:rsidRPr="00843A12">
              <w:t>own personal details</w:t>
            </w:r>
            <w:r>
              <w:t xml:space="preserve"> such as</w:t>
            </w:r>
            <w:r w:rsidR="00FA7CF7">
              <w:t xml:space="preserve"> </w:t>
            </w:r>
            <w:r w:rsidRPr="00843A12">
              <w:t>own name from a list of names on a work roster</w:t>
            </w:r>
          </w:p>
          <w:p w14:paraId="6F81D476" w14:textId="77777777" w:rsidR="00EA796B" w:rsidRPr="00843A12" w:rsidRDefault="00EA796B" w:rsidP="0089509B">
            <w:pPr>
              <w:pStyle w:val="endash"/>
              <w:keepNext/>
              <w:ind w:left="568" w:hanging="284"/>
            </w:pPr>
            <w:r w:rsidRPr="00843A12">
              <w:t xml:space="preserve">place-related information </w:t>
            </w:r>
            <w:r>
              <w:t>such as location of work or workplace</w:t>
            </w:r>
          </w:p>
          <w:p w14:paraId="62C09CF7" w14:textId="77777777" w:rsidR="00EA796B" w:rsidRPr="00843A12" w:rsidRDefault="00EA796B" w:rsidP="0089509B">
            <w:pPr>
              <w:pStyle w:val="endash"/>
              <w:keepNext/>
              <w:ind w:left="568" w:hanging="284"/>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14:paraId="1252915D" w14:textId="77777777" w:rsidR="00EA796B" w:rsidRPr="00843A12" w:rsidRDefault="00EA796B" w:rsidP="0089509B">
            <w:pPr>
              <w:pStyle w:val="endash"/>
              <w:keepNext/>
              <w:ind w:left="568" w:hanging="284"/>
            </w:pPr>
            <w:r w:rsidRPr="00843A12">
              <w:t>workplace specific vocabulary, such as technical term, name of department, name of supervisor / team leader</w:t>
            </w:r>
          </w:p>
          <w:p w14:paraId="049F6A44" w14:textId="77777777" w:rsidR="00EA796B" w:rsidRPr="00843A12" w:rsidRDefault="00EA796B" w:rsidP="0089509B">
            <w:pPr>
              <w:pStyle w:val="endash"/>
              <w:keepNext/>
              <w:ind w:left="568" w:hanging="284"/>
            </w:pPr>
            <w:r>
              <w:t>signs</w:t>
            </w:r>
            <w:r w:rsidRPr="00843A12">
              <w:t xml:space="preserve"> associated with personall</w:t>
            </w:r>
            <w:r>
              <w:t>y relevant work activities such as</w:t>
            </w:r>
            <w:r w:rsidRPr="00843A12">
              <w:t xml:space="preserve"> wash hands sign</w:t>
            </w:r>
          </w:p>
          <w:p w14:paraId="72BC5F22" w14:textId="77777777" w:rsidR="00EA796B" w:rsidRPr="00843A12" w:rsidRDefault="00EA796B" w:rsidP="0089509B">
            <w:pPr>
              <w:pStyle w:val="endash"/>
              <w:keepNext/>
              <w:ind w:left="568" w:hanging="284"/>
            </w:pPr>
            <w:r w:rsidRPr="00843A12">
              <w:t>short, simple instructions of one or two steps/ keywords</w:t>
            </w:r>
          </w:p>
          <w:p w14:paraId="3F9A908A" w14:textId="77777777" w:rsidR="00EA796B" w:rsidRPr="00843A12" w:rsidRDefault="00EA796B" w:rsidP="0089509B">
            <w:pPr>
              <w:pStyle w:val="endash"/>
              <w:keepNext/>
              <w:ind w:left="568" w:hanging="284"/>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14:paraId="27A7DB45" w14:textId="77777777" w:rsidR="00EA796B" w:rsidRDefault="00EA796B" w:rsidP="0089509B">
            <w:pPr>
              <w:pStyle w:val="bullet"/>
              <w:numPr>
                <w:ilvl w:val="0"/>
                <w:numId w:val="13"/>
              </w:numPr>
              <w:ind w:left="284" w:hanging="284"/>
            </w:pPr>
            <w:r w:rsidRPr="00181716">
              <w:t>numbers</w:t>
            </w:r>
            <w:r>
              <w:rPr>
                <w:i/>
              </w:rPr>
              <w:t xml:space="preserve"> </w:t>
            </w:r>
            <w:r>
              <w:t>as whole numbers:</w:t>
            </w:r>
          </w:p>
          <w:p w14:paraId="6D93B770" w14:textId="77777777" w:rsidR="00EA796B" w:rsidRPr="00191C16" w:rsidRDefault="00EA796B" w:rsidP="0089509B">
            <w:pPr>
              <w:pStyle w:val="endash"/>
              <w:keepNext/>
              <w:ind w:left="568" w:hanging="284"/>
            </w:pPr>
            <w:r w:rsidRPr="00191C16">
              <w:t>dates and times</w:t>
            </w:r>
          </w:p>
          <w:p w14:paraId="56F12791" w14:textId="77777777" w:rsidR="00EA796B" w:rsidRPr="00191C16" w:rsidRDefault="00EA796B" w:rsidP="0089509B">
            <w:pPr>
              <w:pStyle w:val="endash"/>
              <w:keepNext/>
              <w:ind w:left="568" w:hanging="284"/>
            </w:pPr>
            <w:r w:rsidRPr="00191C16">
              <w:t>place-related information</w:t>
            </w:r>
          </w:p>
          <w:p w14:paraId="7C87C475" w14:textId="77777777" w:rsidR="00EA796B" w:rsidRPr="00191C16" w:rsidRDefault="00EA796B" w:rsidP="0089509B">
            <w:pPr>
              <w:pStyle w:val="endash"/>
              <w:keepNext/>
              <w:ind w:left="568" w:hanging="284"/>
            </w:pPr>
            <w:r w:rsidRPr="00191C16">
              <w:t>money</w:t>
            </w:r>
            <w:r>
              <w:t xml:space="preserve"> such as </w:t>
            </w:r>
            <w:r w:rsidRPr="00191C16">
              <w:t>$ per hour pay rate, buying lunch / snacks, pay slip information</w:t>
            </w:r>
          </w:p>
          <w:p w14:paraId="7F88B416" w14:textId="77777777" w:rsidR="00EA796B" w:rsidRDefault="00EA796B" w:rsidP="0089509B">
            <w:pPr>
              <w:pStyle w:val="endash"/>
              <w:keepNext/>
              <w:ind w:left="568" w:hanging="284"/>
            </w:pPr>
            <w:r w:rsidRPr="00191C16">
              <w:t xml:space="preserve">phone numbers relevant to workplace </w:t>
            </w:r>
          </w:p>
          <w:p w14:paraId="3A71AC4D" w14:textId="77777777" w:rsidR="00EA796B" w:rsidRPr="00191C16" w:rsidRDefault="00EA796B" w:rsidP="0089509B">
            <w:pPr>
              <w:pStyle w:val="endash"/>
              <w:keepNext/>
              <w:ind w:left="568" w:hanging="284"/>
            </w:pPr>
            <w:r w:rsidRPr="00191C16">
              <w:t>counting units of production/ materials</w:t>
            </w:r>
          </w:p>
          <w:p w14:paraId="35EBC6A3" w14:textId="77777777" w:rsidR="00EA796B" w:rsidRDefault="00EA796B" w:rsidP="0089509B">
            <w:pPr>
              <w:pStyle w:val="bullet"/>
              <w:numPr>
                <w:ilvl w:val="0"/>
                <w:numId w:val="13"/>
              </w:numPr>
              <w:ind w:left="284" w:hanging="284"/>
            </w:pPr>
            <w:r>
              <w:t>well-known visuals, symbols and logos:</w:t>
            </w:r>
          </w:p>
          <w:p w14:paraId="31302BB0" w14:textId="77777777" w:rsidR="00EA796B" w:rsidRPr="00191C16" w:rsidRDefault="00EA796B" w:rsidP="0089509B">
            <w:pPr>
              <w:pStyle w:val="endash"/>
              <w:keepNext/>
              <w:ind w:left="568" w:hanging="284"/>
            </w:pPr>
            <w:r w:rsidRPr="00191C16">
              <w:t>logo of workplace</w:t>
            </w:r>
          </w:p>
          <w:p w14:paraId="2008DBED" w14:textId="77777777" w:rsidR="00EA796B" w:rsidRPr="00191C16" w:rsidRDefault="00EA796B" w:rsidP="0089509B">
            <w:pPr>
              <w:pStyle w:val="endash"/>
              <w:keepNext/>
              <w:ind w:left="568" w:hanging="284"/>
            </w:pPr>
            <w:r w:rsidRPr="00191C16">
              <w:t>map of workplace with relevant facilities marked</w:t>
            </w:r>
          </w:p>
          <w:p w14:paraId="0EE9D689" w14:textId="77777777" w:rsidR="00EA796B" w:rsidRPr="00191C16" w:rsidRDefault="00EA796B" w:rsidP="0089509B">
            <w:pPr>
              <w:pStyle w:val="endash"/>
              <w:keepNext/>
              <w:ind w:left="568" w:hanging="284"/>
            </w:pPr>
            <w:r w:rsidRPr="00191C16">
              <w:t>symbols for staff conveniences</w:t>
            </w:r>
          </w:p>
          <w:p w14:paraId="3BD80B87" w14:textId="77777777" w:rsidR="00EA796B" w:rsidRPr="00191C16" w:rsidRDefault="00EA796B" w:rsidP="0089509B">
            <w:pPr>
              <w:pStyle w:val="endash"/>
              <w:keepNext/>
              <w:ind w:left="568" w:hanging="284"/>
            </w:pPr>
            <w:r>
              <w:t>OH</w:t>
            </w:r>
            <w:r w:rsidRPr="00191C16">
              <w:t>S</w:t>
            </w:r>
            <w:r>
              <w:t xml:space="preserve"> / WHS</w:t>
            </w:r>
            <w:r w:rsidRPr="00191C16">
              <w:t xml:space="preserve"> symbols / tags related to safe use of machinery</w:t>
            </w:r>
          </w:p>
          <w:p w14:paraId="6A3F1800" w14:textId="77777777" w:rsidR="00EA796B" w:rsidRPr="00191C16" w:rsidRDefault="00EA796B" w:rsidP="0089509B">
            <w:pPr>
              <w:pStyle w:val="endash"/>
              <w:keepNext/>
              <w:ind w:left="568" w:hanging="284"/>
            </w:pPr>
            <w:r w:rsidRPr="00191C16">
              <w:t>colour coded safety and workplace information</w:t>
            </w:r>
          </w:p>
          <w:p w14:paraId="1188AFAA" w14:textId="77777777" w:rsidR="00EA796B" w:rsidRPr="00191C16" w:rsidRDefault="00EA796B" w:rsidP="0089509B">
            <w:pPr>
              <w:pStyle w:val="endash"/>
              <w:keepNext/>
              <w:ind w:left="568" w:hanging="284"/>
            </w:pPr>
            <w:r w:rsidRPr="00191C16">
              <w:t>letters on a keyboard</w:t>
            </w:r>
          </w:p>
          <w:p w14:paraId="43C7C34E" w14:textId="77777777" w:rsidR="00EA796B" w:rsidRPr="00191C16" w:rsidRDefault="00EA796B" w:rsidP="0089509B">
            <w:pPr>
              <w:pStyle w:val="endash"/>
              <w:keepNext/>
              <w:ind w:left="568" w:hanging="284"/>
            </w:pPr>
            <w:r>
              <w:t>‘</w:t>
            </w:r>
            <w:r w:rsidRPr="00191C16">
              <w:t>save’ ‘print’ icons on computer menu</w:t>
            </w:r>
          </w:p>
          <w:p w14:paraId="619C6A2A" w14:textId="77777777" w:rsidR="00EA796B" w:rsidRDefault="00EA796B" w:rsidP="0089509B">
            <w:pPr>
              <w:pStyle w:val="bullet"/>
              <w:numPr>
                <w:ilvl w:val="0"/>
                <w:numId w:val="13"/>
              </w:numPr>
              <w:ind w:left="284" w:hanging="284"/>
            </w:pPr>
            <w:r>
              <w:t>charts and graphs:</w:t>
            </w:r>
          </w:p>
          <w:p w14:paraId="48A1BD80" w14:textId="77777777" w:rsidR="00EA796B" w:rsidRPr="00497E0E" w:rsidRDefault="00EA796B" w:rsidP="0089509B">
            <w:pPr>
              <w:pStyle w:val="endash"/>
              <w:keepNext/>
              <w:ind w:left="568" w:hanging="284"/>
            </w:pPr>
            <w:r>
              <w:t xml:space="preserve">simple pie-chart </w:t>
            </w:r>
            <w:r w:rsidRPr="00497E0E">
              <w:t>showing production hours / down time</w:t>
            </w:r>
          </w:p>
          <w:p w14:paraId="7FEFB515" w14:textId="77777777" w:rsidR="00EA796B" w:rsidRDefault="00EA796B" w:rsidP="0089509B">
            <w:pPr>
              <w:pStyle w:val="bullet"/>
              <w:numPr>
                <w:ilvl w:val="0"/>
                <w:numId w:val="13"/>
              </w:numPr>
              <w:ind w:left="284" w:hanging="284"/>
            </w:pPr>
            <w:r>
              <w:t>simple bar and line graphs containing specific information such as</w:t>
            </w:r>
            <w:r w:rsidRPr="00497E0E">
              <w:t xml:space="preserve"> outputs, safety days</w:t>
            </w:r>
          </w:p>
        </w:tc>
      </w:tr>
      <w:tr w:rsidR="00EA796B" w14:paraId="4D28282D" w14:textId="77777777" w:rsidTr="00EA796B">
        <w:tc>
          <w:tcPr>
            <w:tcW w:w="3369" w:type="dxa"/>
            <w:gridSpan w:val="2"/>
          </w:tcPr>
          <w:p w14:paraId="4B9DB3B7" w14:textId="77777777" w:rsidR="00EA796B" w:rsidRDefault="00EA796B" w:rsidP="0089509B">
            <w:pPr>
              <w:pStyle w:val="spacer"/>
            </w:pPr>
          </w:p>
        </w:tc>
        <w:tc>
          <w:tcPr>
            <w:tcW w:w="5873" w:type="dxa"/>
            <w:gridSpan w:val="3"/>
          </w:tcPr>
          <w:p w14:paraId="7C04546F" w14:textId="77777777" w:rsidR="00EA796B" w:rsidRDefault="00EA796B" w:rsidP="0089509B">
            <w:pPr>
              <w:pStyle w:val="spacer"/>
            </w:pPr>
          </w:p>
        </w:tc>
      </w:tr>
      <w:tr w:rsidR="00EA796B" w14:paraId="7781ECEA" w14:textId="77777777" w:rsidTr="00EA796B">
        <w:tc>
          <w:tcPr>
            <w:tcW w:w="3369" w:type="dxa"/>
            <w:gridSpan w:val="2"/>
          </w:tcPr>
          <w:p w14:paraId="189A17F3" w14:textId="77777777" w:rsidR="00EA796B" w:rsidRDefault="00EA796B" w:rsidP="0089509B">
            <w:pPr>
              <w:pStyle w:val="unittext"/>
            </w:pPr>
            <w:r>
              <w:rPr>
                <w:b/>
                <w:i/>
              </w:rPr>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14:paraId="6A957155" w14:textId="77777777" w:rsidR="00EA796B" w:rsidRDefault="00EA796B" w:rsidP="0089509B">
            <w:pPr>
              <w:pStyle w:val="bullet"/>
              <w:numPr>
                <w:ilvl w:val="0"/>
                <w:numId w:val="13"/>
              </w:numPr>
              <w:ind w:left="284" w:hanging="284"/>
            </w:pPr>
            <w:r>
              <w:t>drawing on a small bank of known words and phrases which relate to the immediate environment</w:t>
            </w:r>
          </w:p>
          <w:p w14:paraId="0229C298" w14:textId="77777777" w:rsidR="00EA796B" w:rsidRDefault="00EA796B" w:rsidP="0089509B">
            <w:pPr>
              <w:pStyle w:val="bullet"/>
              <w:numPr>
                <w:ilvl w:val="0"/>
                <w:numId w:val="13"/>
              </w:numPr>
              <w:ind w:left="284" w:hanging="284"/>
            </w:pPr>
            <w:r>
              <w:lastRenderedPageBreak/>
              <w:t>word attack skills such as basic phonics (initial letter-sound combinations, unambiguous letter-sound combinations)</w:t>
            </w:r>
          </w:p>
          <w:p w14:paraId="171AE63C" w14:textId="77777777" w:rsidR="00EA796B" w:rsidRDefault="00EA796B" w:rsidP="0089509B">
            <w:pPr>
              <w:pStyle w:val="bullet"/>
              <w:numPr>
                <w:ilvl w:val="0"/>
                <w:numId w:val="13"/>
              </w:numPr>
              <w:ind w:left="284" w:hanging="284"/>
            </w:pPr>
            <w:r>
              <w:t>relying on non-linguistic support such as illustrations, diagrams, photos, symbols, colours</w:t>
            </w:r>
          </w:p>
          <w:p w14:paraId="7DFF5B4B" w14:textId="77777777" w:rsidR="00EA796B" w:rsidRDefault="00EA796B" w:rsidP="0089509B">
            <w:pPr>
              <w:pStyle w:val="bullet"/>
              <w:numPr>
                <w:ilvl w:val="0"/>
                <w:numId w:val="13"/>
              </w:numPr>
              <w:ind w:left="284" w:hanging="284"/>
            </w:pPr>
            <w:r>
              <w:t>reading text to self and aloud with the support of others</w:t>
            </w:r>
          </w:p>
          <w:p w14:paraId="485E58BD" w14:textId="77777777" w:rsidR="00EA796B" w:rsidRDefault="00EA796B" w:rsidP="0089509B">
            <w:pPr>
              <w:pStyle w:val="bullet"/>
              <w:numPr>
                <w:ilvl w:val="0"/>
                <w:numId w:val="13"/>
              </w:numPr>
              <w:ind w:left="284" w:hanging="284"/>
            </w:pPr>
            <w:r>
              <w:t>recognising meaning of conventional sentence punctuation such as full stops and capital letters</w:t>
            </w:r>
          </w:p>
          <w:p w14:paraId="667F1450" w14:textId="77777777" w:rsidR="00EA796B" w:rsidRDefault="00EA796B" w:rsidP="0089509B">
            <w:pPr>
              <w:pStyle w:val="bullet"/>
              <w:numPr>
                <w:ilvl w:val="0"/>
                <w:numId w:val="13"/>
              </w:numPr>
              <w:ind w:left="284" w:hanging="284"/>
            </w:pPr>
            <w:r>
              <w:t>identifying sources of text:</w:t>
            </w:r>
          </w:p>
          <w:p w14:paraId="343B301B" w14:textId="77777777" w:rsidR="00EA796B" w:rsidRPr="00497E0E" w:rsidRDefault="00EA796B" w:rsidP="0089509B">
            <w:pPr>
              <w:pStyle w:val="endash"/>
              <w:keepNext/>
              <w:ind w:left="568" w:hanging="284"/>
            </w:pPr>
            <w:r w:rsidRPr="00497E0E">
              <w:t xml:space="preserve">employment agency </w:t>
            </w:r>
          </w:p>
          <w:p w14:paraId="5DB15CFD" w14:textId="77777777" w:rsidR="00EA796B" w:rsidRPr="00497E0E" w:rsidRDefault="00EA796B" w:rsidP="0089509B">
            <w:pPr>
              <w:pStyle w:val="endash"/>
              <w:keepNext/>
              <w:ind w:left="568" w:hanging="284"/>
            </w:pPr>
            <w:r w:rsidRPr="00497E0E">
              <w:t>workplace</w:t>
            </w:r>
          </w:p>
          <w:p w14:paraId="7849464D" w14:textId="77777777" w:rsidR="00EA796B" w:rsidRPr="00497E0E" w:rsidRDefault="00EA796B" w:rsidP="0089509B">
            <w:pPr>
              <w:pStyle w:val="endash"/>
              <w:keepNext/>
              <w:ind w:left="568" w:hanging="284"/>
            </w:pPr>
            <w:r w:rsidRPr="00497E0E">
              <w:t>union</w:t>
            </w:r>
          </w:p>
          <w:p w14:paraId="2E1AE37F" w14:textId="77777777" w:rsidR="00EA796B" w:rsidRPr="00497E0E" w:rsidRDefault="00EA796B" w:rsidP="0089509B">
            <w:pPr>
              <w:pStyle w:val="endash"/>
              <w:keepNext/>
              <w:ind w:left="568" w:hanging="284"/>
            </w:pPr>
            <w:r w:rsidRPr="00497E0E">
              <w:t>peers</w:t>
            </w:r>
          </w:p>
          <w:p w14:paraId="58964BCA" w14:textId="77777777" w:rsidR="00EA796B" w:rsidRPr="00497E0E" w:rsidRDefault="00EA796B" w:rsidP="0089509B">
            <w:pPr>
              <w:pStyle w:val="endash"/>
              <w:keepNext/>
              <w:ind w:left="568" w:hanging="284"/>
            </w:pPr>
            <w:r w:rsidRPr="00497E0E">
              <w:t>training organisation</w:t>
            </w:r>
          </w:p>
          <w:p w14:paraId="18E65742" w14:textId="77777777" w:rsidR="00EA796B" w:rsidRDefault="00EA796B" w:rsidP="0089509B">
            <w:pPr>
              <w:pStyle w:val="bullet"/>
              <w:numPr>
                <w:ilvl w:val="0"/>
                <w:numId w:val="13"/>
              </w:numPr>
              <w:ind w:left="284" w:hanging="284"/>
            </w:pPr>
            <w:r>
              <w:t>predicting the purpose of texts based on:</w:t>
            </w:r>
          </w:p>
          <w:p w14:paraId="57AE2E68" w14:textId="77777777" w:rsidR="00EA796B" w:rsidRPr="00497E0E" w:rsidRDefault="00EA796B" w:rsidP="0089509B">
            <w:pPr>
              <w:pStyle w:val="endash"/>
              <w:keepNext/>
              <w:ind w:left="568" w:hanging="284"/>
            </w:pPr>
            <w:r w:rsidRPr="00497E0E">
              <w:t xml:space="preserve">prior knowledge of the context </w:t>
            </w:r>
          </w:p>
          <w:p w14:paraId="503724CC" w14:textId="77777777" w:rsidR="00EA796B" w:rsidRPr="00497E0E" w:rsidRDefault="00EA796B" w:rsidP="0089509B">
            <w:pPr>
              <w:pStyle w:val="endash"/>
              <w:keepNext/>
              <w:ind w:left="568" w:hanging="284"/>
            </w:pPr>
            <w:r w:rsidRPr="00497E0E">
              <w:t>personal experience</w:t>
            </w:r>
          </w:p>
          <w:p w14:paraId="6E8B77DB" w14:textId="77777777" w:rsidR="00EA796B" w:rsidRDefault="00EA796B" w:rsidP="0089509B">
            <w:pPr>
              <w:pStyle w:val="endash"/>
              <w:keepNext/>
              <w:ind w:left="568" w:hanging="284"/>
            </w:pPr>
            <w:r w:rsidRPr="00497E0E">
              <w:t xml:space="preserve">prior knowledge of aspects of the text </w:t>
            </w:r>
            <w:r>
              <w:t xml:space="preserve">such as </w:t>
            </w:r>
            <w:r w:rsidRPr="00497E0E">
              <w:t>layout</w:t>
            </w:r>
          </w:p>
        </w:tc>
      </w:tr>
      <w:tr w:rsidR="00EA796B" w14:paraId="6FF97D43" w14:textId="77777777" w:rsidTr="00EA796B">
        <w:tc>
          <w:tcPr>
            <w:tcW w:w="9242" w:type="dxa"/>
            <w:gridSpan w:val="5"/>
          </w:tcPr>
          <w:p w14:paraId="4E6ABDA0" w14:textId="77777777" w:rsidR="00EA796B" w:rsidRDefault="00EA796B" w:rsidP="0089509B">
            <w:pPr>
              <w:pStyle w:val="spacer"/>
            </w:pPr>
          </w:p>
        </w:tc>
      </w:tr>
      <w:tr w:rsidR="00EA796B" w14:paraId="4E82E02C" w14:textId="77777777" w:rsidTr="00EA796B">
        <w:tc>
          <w:tcPr>
            <w:tcW w:w="3369" w:type="dxa"/>
            <w:gridSpan w:val="2"/>
          </w:tcPr>
          <w:p w14:paraId="514760E2" w14:textId="77777777" w:rsidR="00EA796B" w:rsidRPr="00140FBA" w:rsidRDefault="00EA796B" w:rsidP="0089509B">
            <w:pPr>
              <w:pStyle w:val="unittext"/>
            </w:pPr>
            <w:r w:rsidRPr="00181716">
              <w:rPr>
                <w:b/>
                <w:i/>
              </w:rPr>
              <w:t>Intention</w:t>
            </w:r>
            <w:r w:rsidRPr="002C218C">
              <w:rPr>
                <w:b/>
                <w:i/>
              </w:rPr>
              <w:t xml:space="preserve"> of the text </w:t>
            </w:r>
            <w:r w:rsidRPr="00140FBA">
              <w:t>may include:</w:t>
            </w:r>
          </w:p>
        </w:tc>
        <w:tc>
          <w:tcPr>
            <w:tcW w:w="5873" w:type="dxa"/>
            <w:gridSpan w:val="3"/>
          </w:tcPr>
          <w:p w14:paraId="3A5CAD85" w14:textId="77777777" w:rsidR="00EA796B" w:rsidRDefault="00EA796B" w:rsidP="0089509B">
            <w:pPr>
              <w:pStyle w:val="bullet"/>
              <w:numPr>
                <w:ilvl w:val="0"/>
                <w:numId w:val="13"/>
              </w:numPr>
              <w:ind w:left="284" w:hanging="284"/>
            </w:pPr>
            <w:r>
              <w:t>to inform / instruct</w:t>
            </w:r>
          </w:p>
          <w:p w14:paraId="1079A4FB" w14:textId="77777777" w:rsidR="00EA796B" w:rsidRDefault="00EA796B" w:rsidP="0089509B">
            <w:pPr>
              <w:pStyle w:val="bullet"/>
              <w:numPr>
                <w:ilvl w:val="0"/>
                <w:numId w:val="13"/>
              </w:numPr>
              <w:ind w:left="284" w:hanging="284"/>
            </w:pPr>
            <w:r>
              <w:t>to warn</w:t>
            </w:r>
          </w:p>
          <w:p w14:paraId="25BAE69C" w14:textId="77777777" w:rsidR="00EA796B" w:rsidRDefault="00EA796B" w:rsidP="0089509B">
            <w:pPr>
              <w:pStyle w:val="bullet"/>
              <w:numPr>
                <w:ilvl w:val="0"/>
                <w:numId w:val="13"/>
              </w:numPr>
              <w:ind w:left="284" w:hanging="284"/>
            </w:pPr>
            <w:r>
              <w:t>to notify participation in workplace activities</w:t>
            </w:r>
          </w:p>
          <w:p w14:paraId="0E2DB5B5" w14:textId="77777777" w:rsidR="00EA796B" w:rsidRDefault="00EA796B" w:rsidP="0089509B">
            <w:pPr>
              <w:pStyle w:val="bullet"/>
              <w:numPr>
                <w:ilvl w:val="0"/>
                <w:numId w:val="13"/>
              </w:numPr>
              <w:ind w:left="284" w:hanging="284"/>
            </w:pPr>
            <w:r>
              <w:t>to advise</w:t>
            </w:r>
          </w:p>
          <w:p w14:paraId="0AA09BBA" w14:textId="77777777" w:rsidR="00EA796B" w:rsidRDefault="00EA796B" w:rsidP="0089509B">
            <w:pPr>
              <w:pStyle w:val="bullet"/>
              <w:numPr>
                <w:ilvl w:val="0"/>
                <w:numId w:val="13"/>
              </w:numPr>
              <w:ind w:left="284" w:hanging="284"/>
            </w:pPr>
            <w:r>
              <w:t>to remind</w:t>
            </w:r>
          </w:p>
        </w:tc>
      </w:tr>
      <w:tr w:rsidR="00EA796B" w14:paraId="398E8D08" w14:textId="77777777" w:rsidTr="00EA796B">
        <w:tc>
          <w:tcPr>
            <w:tcW w:w="9242" w:type="dxa"/>
            <w:gridSpan w:val="5"/>
          </w:tcPr>
          <w:p w14:paraId="0DDEDB45" w14:textId="77777777" w:rsidR="00EA796B" w:rsidRDefault="00EA796B" w:rsidP="0089509B">
            <w:pPr>
              <w:pStyle w:val="spacer"/>
            </w:pPr>
          </w:p>
        </w:tc>
      </w:tr>
      <w:tr w:rsidR="00EA796B" w14:paraId="48B38174" w14:textId="77777777" w:rsidTr="00EA796B">
        <w:tc>
          <w:tcPr>
            <w:tcW w:w="9242" w:type="dxa"/>
            <w:gridSpan w:val="5"/>
          </w:tcPr>
          <w:p w14:paraId="2CC530C4" w14:textId="77777777" w:rsidR="00EA796B" w:rsidRDefault="00EA796B" w:rsidP="0089509B">
            <w:pPr>
              <w:pStyle w:val="Heading21"/>
            </w:pPr>
            <w:r>
              <w:t>Evidence Guide</w:t>
            </w:r>
          </w:p>
          <w:p w14:paraId="23ECA646" w14:textId="77777777" w:rsidR="00EA796B" w:rsidRDefault="00EA796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43FFB49B" w14:textId="77777777" w:rsidTr="00EA796B">
        <w:tc>
          <w:tcPr>
            <w:tcW w:w="3369" w:type="dxa"/>
            <w:gridSpan w:val="2"/>
          </w:tcPr>
          <w:p w14:paraId="297A178F" w14:textId="77777777" w:rsidR="00EA796B" w:rsidRPr="005979AA" w:rsidRDefault="00EA796B" w:rsidP="0089509B">
            <w:pPr>
              <w:pStyle w:val="EG"/>
            </w:pPr>
            <w:r w:rsidRPr="005979AA">
              <w:t>Critical aspects for assessment and evidence required to demonstrate competency in this unit</w:t>
            </w:r>
          </w:p>
        </w:tc>
        <w:tc>
          <w:tcPr>
            <w:tcW w:w="5873" w:type="dxa"/>
            <w:gridSpan w:val="3"/>
          </w:tcPr>
          <w:p w14:paraId="4BE68950" w14:textId="77777777" w:rsidR="00EA796B" w:rsidRDefault="00EA796B" w:rsidP="0089509B">
            <w:pPr>
              <w:pStyle w:val="unittext"/>
            </w:pPr>
            <w:r w:rsidRPr="003B087B">
              <w:t>Assessment</w:t>
            </w:r>
            <w:r>
              <w:t xml:space="preserve"> must confirm the ability to:</w:t>
            </w:r>
          </w:p>
          <w:p w14:paraId="662E9D06" w14:textId="77777777" w:rsidR="00EA796B" w:rsidRDefault="00EA796B" w:rsidP="0089509B">
            <w:pPr>
              <w:pStyle w:val="bullet"/>
              <w:numPr>
                <w:ilvl w:val="0"/>
                <w:numId w:val="13"/>
              </w:numPr>
              <w:ind w:left="284" w:hanging="284"/>
            </w:pPr>
            <w:r w:rsidRPr="00510357">
              <w:t>locate</w:t>
            </w:r>
            <w:r>
              <w:t xml:space="preserve"> specific information in a minimum of 2 </w:t>
            </w:r>
            <w:r w:rsidRPr="00EA0ED7">
              <w:t>short, simple</w:t>
            </w:r>
            <w:r>
              <w:t xml:space="preserve"> employment related text types, one of which must be paper based and the other web based</w:t>
            </w:r>
          </w:p>
          <w:p w14:paraId="254ADCA7" w14:textId="2E7AE992" w:rsidR="00EA796B" w:rsidRPr="00941F8A" w:rsidRDefault="00EA796B" w:rsidP="0089509B">
            <w:pPr>
              <w:pStyle w:val="bullet"/>
              <w:numPr>
                <w:ilvl w:val="0"/>
                <w:numId w:val="13"/>
              </w:numPr>
              <w:ind w:left="284" w:hanging="284"/>
            </w:pPr>
            <w:r>
              <w:t xml:space="preserve">apply a limited range of reading strategies to identify meaning and intention of a minimum of 2 </w:t>
            </w:r>
            <w:r w:rsidRPr="009C71C9">
              <w:t xml:space="preserve">short, simple </w:t>
            </w:r>
            <w:r>
              <w:t>employment related</w:t>
            </w:r>
            <w:r w:rsidRPr="009C71C9">
              <w:t xml:space="preserve"> text</w:t>
            </w:r>
            <w:r>
              <w:t>s</w:t>
            </w:r>
            <w:r w:rsidRPr="009C71C9">
              <w:t>, one of</w:t>
            </w:r>
            <w:r w:rsidR="00FA7CF7">
              <w:t xml:space="preserve"> </w:t>
            </w:r>
            <w:r w:rsidRPr="009C71C9">
              <w:t>which must be print based and the other digitally based</w:t>
            </w:r>
          </w:p>
        </w:tc>
      </w:tr>
      <w:tr w:rsidR="00EA796B" w14:paraId="48E825D3" w14:textId="77777777" w:rsidTr="00EA796B">
        <w:tc>
          <w:tcPr>
            <w:tcW w:w="9242" w:type="dxa"/>
            <w:gridSpan w:val="5"/>
          </w:tcPr>
          <w:p w14:paraId="43C07227" w14:textId="77777777" w:rsidR="00EA796B" w:rsidRDefault="00EA796B" w:rsidP="0089509B">
            <w:pPr>
              <w:pStyle w:val="spacer"/>
            </w:pPr>
          </w:p>
        </w:tc>
      </w:tr>
      <w:tr w:rsidR="00EA796B" w14:paraId="7B6F7987" w14:textId="77777777" w:rsidTr="00EA796B">
        <w:tc>
          <w:tcPr>
            <w:tcW w:w="3369" w:type="dxa"/>
            <w:gridSpan w:val="2"/>
          </w:tcPr>
          <w:p w14:paraId="0CFFD976" w14:textId="77777777" w:rsidR="00EA796B" w:rsidRPr="005979AA" w:rsidRDefault="00EA796B" w:rsidP="0089509B">
            <w:pPr>
              <w:pStyle w:val="EG"/>
            </w:pPr>
            <w:r w:rsidRPr="005979AA">
              <w:t>Context of and specific resources for assessment</w:t>
            </w:r>
          </w:p>
        </w:tc>
        <w:tc>
          <w:tcPr>
            <w:tcW w:w="5873" w:type="dxa"/>
            <w:gridSpan w:val="3"/>
          </w:tcPr>
          <w:p w14:paraId="4E46341F" w14:textId="77777777" w:rsidR="00EA796B" w:rsidRDefault="00EA796B" w:rsidP="0089509B">
            <w:pPr>
              <w:pStyle w:val="unittext"/>
            </w:pPr>
            <w:r>
              <w:t>Assessment must ensure access to:</w:t>
            </w:r>
          </w:p>
          <w:p w14:paraId="764A6233" w14:textId="77777777" w:rsidR="00EA796B" w:rsidRDefault="00EA796B" w:rsidP="0089509B">
            <w:pPr>
              <w:pStyle w:val="bullet"/>
              <w:numPr>
                <w:ilvl w:val="0"/>
                <w:numId w:val="13"/>
              </w:numPr>
              <w:ind w:left="284" w:hanging="284"/>
            </w:pPr>
            <w:r w:rsidRPr="007A3B39">
              <w:t xml:space="preserve">a </w:t>
            </w:r>
            <w:r>
              <w:t>minimum of 2</w:t>
            </w:r>
            <w:r w:rsidRPr="007A3B39">
              <w:t xml:space="preserve"> short, simple</w:t>
            </w:r>
            <w:r>
              <w:t xml:space="preserve"> employment related test types</w:t>
            </w:r>
            <w:r w:rsidRPr="007A3B39">
              <w:t xml:space="preserve">, </w:t>
            </w:r>
            <w:r>
              <w:t xml:space="preserve">one of which must be paper based and the other </w:t>
            </w:r>
            <w:r>
              <w:lastRenderedPageBreak/>
              <w:t>web based</w:t>
            </w:r>
          </w:p>
          <w:p w14:paraId="1EA62FAC" w14:textId="77777777" w:rsidR="00EA796B" w:rsidRDefault="00EA796B" w:rsidP="0089509B">
            <w:pPr>
              <w:pStyle w:val="bullet"/>
              <w:numPr>
                <w:ilvl w:val="0"/>
                <w:numId w:val="13"/>
              </w:numPr>
              <w:ind w:left="284" w:hanging="284"/>
            </w:pPr>
            <w:r w:rsidRPr="00B57630">
              <w:t>communication technology as required</w:t>
            </w:r>
          </w:p>
          <w:p w14:paraId="687F97BF" w14:textId="77777777" w:rsidR="00EA796B" w:rsidRDefault="00EA796B" w:rsidP="0089509B">
            <w:pPr>
              <w:pStyle w:val="unittext"/>
            </w:pPr>
            <w:r>
              <w:t>At this level the learner:</w:t>
            </w:r>
          </w:p>
          <w:p w14:paraId="01ED786C" w14:textId="77777777" w:rsidR="00EA796B" w:rsidRDefault="00EA796B" w:rsidP="0089509B">
            <w:pPr>
              <w:pStyle w:val="bullet"/>
              <w:numPr>
                <w:ilvl w:val="0"/>
                <w:numId w:val="13"/>
              </w:numPr>
              <w:ind w:left="284" w:hanging="284"/>
            </w:pPr>
            <w:r>
              <w:t>may require strong support from the context, including visual cues</w:t>
            </w:r>
          </w:p>
          <w:p w14:paraId="0E316848" w14:textId="77777777" w:rsidR="00EA796B" w:rsidRDefault="00EA796B" w:rsidP="0089509B">
            <w:pPr>
              <w:pStyle w:val="bullet"/>
              <w:numPr>
                <w:ilvl w:val="0"/>
                <w:numId w:val="13"/>
              </w:numPr>
              <w:ind w:left="284" w:hanging="284"/>
            </w:pPr>
            <w:r>
              <w:t>may require strong support to access digital media and navigate digital text</w:t>
            </w:r>
          </w:p>
          <w:p w14:paraId="187A499C" w14:textId="77777777" w:rsidR="00EA796B" w:rsidRDefault="00EA796B" w:rsidP="0089509B">
            <w:pPr>
              <w:pStyle w:val="bullet"/>
              <w:numPr>
                <w:ilvl w:val="0"/>
                <w:numId w:val="13"/>
              </w:numPr>
              <w:ind w:left="284" w:hanging="284"/>
            </w:pPr>
            <w:r>
              <w:t xml:space="preserve">may use texts which contain repetition </w:t>
            </w:r>
          </w:p>
          <w:p w14:paraId="266699AD" w14:textId="77777777" w:rsidR="00EA796B" w:rsidRDefault="00EA796B" w:rsidP="0089509B">
            <w:pPr>
              <w:pStyle w:val="bullet"/>
              <w:numPr>
                <w:ilvl w:val="0"/>
                <w:numId w:val="13"/>
              </w:numPr>
              <w:ind w:left="284" w:hanging="284"/>
            </w:pPr>
            <w:r>
              <w:t>may require extended time to read, reread and decode text</w:t>
            </w:r>
          </w:p>
          <w:p w14:paraId="49223792" w14:textId="77777777" w:rsidR="00EA796B" w:rsidRDefault="00EA796B" w:rsidP="0089509B">
            <w:pPr>
              <w:pStyle w:val="bullet"/>
              <w:numPr>
                <w:ilvl w:val="0"/>
                <w:numId w:val="13"/>
              </w:numPr>
              <w:ind w:left="284" w:hanging="284"/>
            </w:pPr>
            <w:r>
              <w:t>may depend on a personal dictionary</w:t>
            </w:r>
          </w:p>
          <w:p w14:paraId="40BABEF2" w14:textId="77777777" w:rsidR="00EA796B" w:rsidRDefault="00EA796B" w:rsidP="0089509B">
            <w:pPr>
              <w:pStyle w:val="bullet"/>
              <w:numPr>
                <w:ilvl w:val="0"/>
                <w:numId w:val="13"/>
              </w:numPr>
              <w:ind w:left="284" w:hanging="284"/>
            </w:pPr>
            <w:r>
              <w:t>can work alongside an expert / mentor where prompting and advice can be provided</w:t>
            </w:r>
          </w:p>
          <w:p w14:paraId="573C1AC3" w14:textId="77777777" w:rsidR="00EA796B" w:rsidRDefault="00EA796B" w:rsidP="0089509B">
            <w:pPr>
              <w:pStyle w:val="unittext"/>
            </w:pPr>
            <w:r>
              <w:t>In order to support achievement of meaningful outcomes at the qualification level an integrated approach to assessment is recommended, refer to Section B 6.1 Assessment Strategy.</w:t>
            </w:r>
          </w:p>
          <w:p w14:paraId="37DB844E" w14:textId="77777777" w:rsidR="00EA796B" w:rsidRDefault="00EA796B" w:rsidP="0089509B">
            <w:pPr>
              <w:pStyle w:val="unittext"/>
            </w:pPr>
            <w:r>
              <w:t>Where this unit is being co-assessed with units related to another domain, such as personal, the same texts may be relevant to both domains.</w:t>
            </w:r>
          </w:p>
        </w:tc>
      </w:tr>
      <w:tr w:rsidR="00EA796B" w14:paraId="600B31FC" w14:textId="77777777" w:rsidTr="00EA796B">
        <w:tc>
          <w:tcPr>
            <w:tcW w:w="9242" w:type="dxa"/>
            <w:gridSpan w:val="5"/>
          </w:tcPr>
          <w:p w14:paraId="7E961E09" w14:textId="77777777" w:rsidR="00EA796B" w:rsidRDefault="00EA796B" w:rsidP="0089509B">
            <w:pPr>
              <w:pStyle w:val="spacer"/>
            </w:pPr>
          </w:p>
        </w:tc>
      </w:tr>
      <w:tr w:rsidR="00EA796B" w14:paraId="542AB23D" w14:textId="77777777" w:rsidTr="00EA796B">
        <w:tc>
          <w:tcPr>
            <w:tcW w:w="3369" w:type="dxa"/>
            <w:gridSpan w:val="2"/>
          </w:tcPr>
          <w:p w14:paraId="28896DFC" w14:textId="77777777" w:rsidR="00EA796B" w:rsidRPr="00622D2D" w:rsidRDefault="00EA796B" w:rsidP="0089509B">
            <w:pPr>
              <w:pStyle w:val="EG"/>
            </w:pPr>
            <w:r w:rsidRPr="005979AA">
              <w:t>Method(s) of assessment</w:t>
            </w:r>
          </w:p>
        </w:tc>
        <w:tc>
          <w:tcPr>
            <w:tcW w:w="5873" w:type="dxa"/>
            <w:gridSpan w:val="3"/>
          </w:tcPr>
          <w:p w14:paraId="3B4D236E" w14:textId="77777777" w:rsidR="00EA796B" w:rsidRDefault="00EA796B" w:rsidP="0089509B">
            <w:pPr>
              <w:pStyle w:val="unittext"/>
            </w:pPr>
            <w:r w:rsidRPr="00864737">
              <w:t>The following methods of assessment are suitable for this unit:</w:t>
            </w:r>
          </w:p>
          <w:p w14:paraId="1955065C" w14:textId="30308075" w:rsidR="00EA796B" w:rsidRDefault="00EA796B" w:rsidP="0089509B">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6DE1B144" w14:textId="77777777" w:rsidR="00EA796B" w:rsidRDefault="00EA796B" w:rsidP="0089509B">
            <w:pPr>
              <w:pStyle w:val="bullet"/>
              <w:numPr>
                <w:ilvl w:val="0"/>
                <w:numId w:val="13"/>
              </w:numPr>
              <w:ind w:left="284" w:hanging="284"/>
            </w:pPr>
            <w:r>
              <w:t>oral or written questioning to assess knowledge of the purpose of different employment related text types</w:t>
            </w:r>
          </w:p>
          <w:p w14:paraId="065A603D" w14:textId="77777777" w:rsidR="00EA796B" w:rsidRDefault="00EA796B" w:rsidP="0089509B">
            <w:pPr>
              <w:pStyle w:val="bullet"/>
              <w:numPr>
                <w:ilvl w:val="0"/>
                <w:numId w:val="13"/>
              </w:numPr>
              <w:ind w:left="284" w:hanging="284"/>
            </w:pPr>
            <w:r>
              <w:t>verbal information from the learner describing the meaning and intention of the selected texts</w:t>
            </w:r>
          </w:p>
        </w:tc>
      </w:tr>
    </w:tbl>
    <w:p w14:paraId="0504C334" w14:textId="77777777" w:rsidR="00EA796B" w:rsidRDefault="00EA796B" w:rsidP="0089509B">
      <w:pPr>
        <w:keepNext/>
      </w:pPr>
    </w:p>
    <w:p w14:paraId="22C14ABB" w14:textId="77777777" w:rsidR="00EA796B" w:rsidRDefault="00EA796B" w:rsidP="0089509B">
      <w:pPr>
        <w:keepNext/>
        <w:sectPr w:rsidR="00EA796B" w:rsidSect="00EA796B">
          <w:headerReference w:type="even" r:id="rId70"/>
          <w:headerReference w:type="default" r:id="rId71"/>
          <w:footerReference w:type="even" r:id="rId72"/>
          <w:headerReference w:type="first" r:id="rId73"/>
          <w:footerReference w:type="first" r:id="rId7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EA796B" w14:paraId="7ECAD9B7" w14:textId="77777777" w:rsidTr="00EA796B">
        <w:tc>
          <w:tcPr>
            <w:tcW w:w="2943" w:type="dxa"/>
          </w:tcPr>
          <w:p w14:paraId="6C5C9B2F" w14:textId="77777777" w:rsidR="00EA796B" w:rsidRPr="00D72D90" w:rsidRDefault="00EA796B" w:rsidP="0089509B">
            <w:pPr>
              <w:pStyle w:val="temp"/>
            </w:pPr>
            <w:r w:rsidRPr="00D72D90">
              <w:lastRenderedPageBreak/>
              <w:t>Unit Code</w:t>
            </w:r>
          </w:p>
        </w:tc>
        <w:tc>
          <w:tcPr>
            <w:tcW w:w="6299" w:type="dxa"/>
            <w:gridSpan w:val="4"/>
          </w:tcPr>
          <w:p w14:paraId="37BA3D35" w14:textId="5F0E20D2" w:rsidR="00EA796B" w:rsidRPr="002343A1" w:rsidRDefault="00D33E9A" w:rsidP="0089509B">
            <w:pPr>
              <w:pStyle w:val="code"/>
            </w:pPr>
            <w:bookmarkStart w:id="58" w:name="_Toc514234272"/>
            <w:r w:rsidRPr="00D33E9A">
              <w:t>VU22346</w:t>
            </w:r>
            <w:bookmarkEnd w:id="58"/>
          </w:p>
        </w:tc>
      </w:tr>
      <w:tr w:rsidR="00EA796B" w14:paraId="25B63870" w14:textId="77777777" w:rsidTr="009F31B1">
        <w:trPr>
          <w:trHeight w:val="80"/>
        </w:trPr>
        <w:tc>
          <w:tcPr>
            <w:tcW w:w="2943" w:type="dxa"/>
          </w:tcPr>
          <w:p w14:paraId="470F3BEA" w14:textId="77777777" w:rsidR="00EA796B" w:rsidRPr="00D72D90" w:rsidRDefault="00EA796B" w:rsidP="0089509B">
            <w:pPr>
              <w:pStyle w:val="temp"/>
            </w:pPr>
            <w:r w:rsidRPr="00D72D90">
              <w:t>Unit Title</w:t>
            </w:r>
          </w:p>
        </w:tc>
        <w:tc>
          <w:tcPr>
            <w:tcW w:w="6299" w:type="dxa"/>
            <w:gridSpan w:val="4"/>
          </w:tcPr>
          <w:p w14:paraId="2E7A525B" w14:textId="3CD36B2F" w:rsidR="00EA796B" w:rsidRPr="00D72D90" w:rsidRDefault="00EA796B" w:rsidP="0089509B">
            <w:pPr>
              <w:pStyle w:val="code"/>
            </w:pPr>
            <w:bookmarkStart w:id="59" w:name="_Toc507058562"/>
            <w:bookmarkStart w:id="60" w:name="_Toc514234273"/>
            <w:r w:rsidRPr="002343A1">
              <w:t>Engage with short simple texts to participate in the community</w:t>
            </w:r>
            <w:bookmarkEnd w:id="59"/>
            <w:bookmarkEnd w:id="60"/>
          </w:p>
        </w:tc>
      </w:tr>
      <w:tr w:rsidR="00EA796B" w14:paraId="21285C42" w14:textId="77777777" w:rsidTr="00EA796B">
        <w:tc>
          <w:tcPr>
            <w:tcW w:w="2943" w:type="dxa"/>
          </w:tcPr>
          <w:p w14:paraId="5A9FF02F" w14:textId="77777777" w:rsidR="00EA796B" w:rsidRDefault="00EA796B" w:rsidP="0089509B">
            <w:pPr>
              <w:pStyle w:val="Heading21"/>
            </w:pPr>
            <w:r>
              <w:t>Unit Descriptor</w:t>
            </w:r>
          </w:p>
        </w:tc>
        <w:tc>
          <w:tcPr>
            <w:tcW w:w="6299" w:type="dxa"/>
            <w:gridSpan w:val="4"/>
          </w:tcPr>
          <w:p w14:paraId="44CE3090" w14:textId="77777777" w:rsidR="00EA796B" w:rsidRDefault="00EA796B" w:rsidP="0089509B">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the community. </w:t>
            </w:r>
            <w:r w:rsidRPr="00D96779">
              <w:t>Learners at this level may require support through prompting and advice</w:t>
            </w:r>
            <w:r>
              <w:t>.</w:t>
            </w:r>
          </w:p>
          <w:p w14:paraId="3529D6F6" w14:textId="77777777" w:rsidR="00EA796B" w:rsidRDefault="00EA796B" w:rsidP="0089509B">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63F39A1D" w14:textId="77777777" w:rsidTr="00EA796B">
        <w:tc>
          <w:tcPr>
            <w:tcW w:w="2943" w:type="dxa"/>
          </w:tcPr>
          <w:p w14:paraId="24680EFE" w14:textId="77777777" w:rsidR="00EA796B" w:rsidRDefault="00EA796B" w:rsidP="0089509B">
            <w:pPr>
              <w:pStyle w:val="Heading21"/>
            </w:pPr>
            <w:r>
              <w:t>Employability Skills</w:t>
            </w:r>
          </w:p>
        </w:tc>
        <w:tc>
          <w:tcPr>
            <w:tcW w:w="6299" w:type="dxa"/>
            <w:gridSpan w:val="4"/>
          </w:tcPr>
          <w:p w14:paraId="4713F6E5" w14:textId="77777777" w:rsidR="00EA796B" w:rsidRDefault="00EA796B" w:rsidP="0089509B">
            <w:pPr>
              <w:pStyle w:val="unittext"/>
            </w:pPr>
            <w:r>
              <w:t>This unit contains employability skills.</w:t>
            </w:r>
          </w:p>
        </w:tc>
      </w:tr>
      <w:tr w:rsidR="00EA796B" w14:paraId="0289365D" w14:textId="77777777" w:rsidTr="00EA796B">
        <w:tc>
          <w:tcPr>
            <w:tcW w:w="2943" w:type="dxa"/>
          </w:tcPr>
          <w:p w14:paraId="136C2C18" w14:textId="77777777" w:rsidR="00EA796B" w:rsidRDefault="00EA796B" w:rsidP="0089509B">
            <w:pPr>
              <w:pStyle w:val="Heading21"/>
            </w:pPr>
            <w:r>
              <w:t>Application of the Unit</w:t>
            </w:r>
          </w:p>
        </w:tc>
        <w:tc>
          <w:tcPr>
            <w:tcW w:w="6299" w:type="dxa"/>
            <w:gridSpan w:val="4"/>
          </w:tcPr>
          <w:p w14:paraId="37E45B3A" w14:textId="77777777" w:rsidR="00EA796B" w:rsidRDefault="00EA796B" w:rsidP="0089509B">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14:paraId="4E8C96FD" w14:textId="17FB51B3" w:rsidR="00EA796B" w:rsidRDefault="00EA796B" w:rsidP="0089509B">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VU22351</w:t>
            </w:r>
            <w:r w:rsidR="007613A9">
              <w:rPr>
                <w:i/>
              </w:rPr>
              <w:t xml:space="preserve"> </w:t>
            </w:r>
            <w:r>
              <w:rPr>
                <w:i/>
              </w:rPr>
              <w:t>Create short simple texts to participate in the community.</w:t>
            </w:r>
            <w:r w:rsidR="00FA7CF7">
              <w:rPr>
                <w:i/>
              </w:rPr>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4F2F648" w14:textId="77777777" w:rsidTr="00EA796B">
        <w:tc>
          <w:tcPr>
            <w:tcW w:w="2943" w:type="dxa"/>
          </w:tcPr>
          <w:p w14:paraId="64F74814" w14:textId="77777777" w:rsidR="00EA796B" w:rsidRDefault="00EA796B" w:rsidP="0089509B">
            <w:pPr>
              <w:pStyle w:val="Heading21"/>
            </w:pPr>
            <w:r>
              <w:t>Element</w:t>
            </w:r>
          </w:p>
          <w:p w14:paraId="7D950D3E" w14:textId="77777777" w:rsidR="00EA796B" w:rsidRDefault="00EA796B"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5A29FC88" w14:textId="77777777" w:rsidR="00EA796B" w:rsidRDefault="00EA796B" w:rsidP="0089509B">
            <w:pPr>
              <w:pStyle w:val="Heading21"/>
            </w:pPr>
            <w:r>
              <w:t>Performance Criteria</w:t>
            </w:r>
          </w:p>
          <w:p w14:paraId="17C9D4BC" w14:textId="421471CF" w:rsidR="00EA796B" w:rsidRDefault="00EA796B"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53B1C08D" w14:textId="77777777" w:rsidTr="00EA796B">
        <w:tc>
          <w:tcPr>
            <w:tcW w:w="2943" w:type="dxa"/>
          </w:tcPr>
          <w:p w14:paraId="67DEF4A8" w14:textId="77777777" w:rsidR="00EA796B" w:rsidRDefault="00EA796B" w:rsidP="0089509B">
            <w:pPr>
              <w:pStyle w:val="spacer"/>
            </w:pPr>
          </w:p>
        </w:tc>
        <w:tc>
          <w:tcPr>
            <w:tcW w:w="6299" w:type="dxa"/>
            <w:gridSpan w:val="4"/>
          </w:tcPr>
          <w:p w14:paraId="6F5CBC53" w14:textId="77777777" w:rsidR="00EA796B" w:rsidRDefault="00EA796B" w:rsidP="0089509B">
            <w:pPr>
              <w:pStyle w:val="spacer"/>
            </w:pPr>
          </w:p>
        </w:tc>
      </w:tr>
      <w:tr w:rsidR="00EA796B" w14:paraId="2E931EDC" w14:textId="77777777" w:rsidTr="00EA796B">
        <w:tc>
          <w:tcPr>
            <w:tcW w:w="2943" w:type="dxa"/>
            <w:vMerge w:val="restart"/>
          </w:tcPr>
          <w:p w14:paraId="6534B990" w14:textId="77777777" w:rsidR="00EA796B" w:rsidRPr="0084371F" w:rsidRDefault="00EA796B" w:rsidP="0089509B">
            <w:pPr>
              <w:pStyle w:val="element"/>
              <w:keepNext/>
            </w:pPr>
            <w:r w:rsidRPr="0084371F">
              <w:t>1</w:t>
            </w:r>
            <w:r>
              <w:tab/>
            </w:r>
            <w:r w:rsidRPr="009A35A7">
              <w:t>Locate specific information in short, simple</w:t>
            </w:r>
            <w:r>
              <w:t xml:space="preserve"> paper based and web based text types related to community participation</w:t>
            </w:r>
          </w:p>
        </w:tc>
        <w:tc>
          <w:tcPr>
            <w:tcW w:w="570" w:type="dxa"/>
            <w:gridSpan w:val="2"/>
          </w:tcPr>
          <w:p w14:paraId="32BFA912" w14:textId="77777777" w:rsidR="00EA796B" w:rsidRDefault="00EA796B" w:rsidP="0089509B">
            <w:pPr>
              <w:pStyle w:val="PC"/>
              <w:keepNext/>
            </w:pPr>
            <w:r>
              <w:t>1.1</w:t>
            </w:r>
          </w:p>
        </w:tc>
        <w:tc>
          <w:tcPr>
            <w:tcW w:w="5729" w:type="dxa"/>
            <w:gridSpan w:val="2"/>
          </w:tcPr>
          <w:p w14:paraId="7DC5F69F" w14:textId="77777777" w:rsidR="00EA796B" w:rsidRDefault="00EA796B" w:rsidP="0089509B">
            <w:pPr>
              <w:pStyle w:val="unittext"/>
            </w:pPr>
            <w:r>
              <w:t>Identify a</w:t>
            </w:r>
            <w:r>
              <w:rPr>
                <w:b/>
                <w:i/>
              </w:rPr>
              <w:t xml:space="preserve"> limited range of short, simple text types</w:t>
            </w:r>
            <w:r>
              <w:t xml:space="preserve"> which are personally relevant to community participation</w:t>
            </w:r>
          </w:p>
        </w:tc>
      </w:tr>
      <w:tr w:rsidR="00EA796B" w14:paraId="27C3F342" w14:textId="77777777" w:rsidTr="00EA796B">
        <w:tc>
          <w:tcPr>
            <w:tcW w:w="2943" w:type="dxa"/>
            <w:vMerge/>
          </w:tcPr>
          <w:p w14:paraId="5D13A361" w14:textId="77777777" w:rsidR="00EA796B" w:rsidRPr="0084371F" w:rsidRDefault="00EA796B" w:rsidP="0089509B">
            <w:pPr>
              <w:pStyle w:val="element"/>
              <w:keepNext/>
            </w:pPr>
          </w:p>
        </w:tc>
        <w:tc>
          <w:tcPr>
            <w:tcW w:w="570" w:type="dxa"/>
            <w:gridSpan w:val="2"/>
          </w:tcPr>
          <w:p w14:paraId="556FA8B0" w14:textId="77777777" w:rsidR="00EA796B" w:rsidRDefault="00EA796B" w:rsidP="0089509B">
            <w:pPr>
              <w:pStyle w:val="PC"/>
              <w:keepNext/>
            </w:pPr>
            <w:r>
              <w:t>1.2</w:t>
            </w:r>
          </w:p>
        </w:tc>
        <w:tc>
          <w:tcPr>
            <w:tcW w:w="5729" w:type="dxa"/>
            <w:gridSpan w:val="2"/>
          </w:tcPr>
          <w:p w14:paraId="37A749B8" w14:textId="77777777" w:rsidR="00EA796B" w:rsidRDefault="00EA796B" w:rsidP="0089509B">
            <w:pPr>
              <w:pStyle w:val="unittext"/>
              <w:rPr>
                <w:rFonts w:ascii="Times New Roman" w:hAnsi="Times New Roman"/>
                <w:sz w:val="24"/>
              </w:rPr>
            </w:pPr>
            <w:r w:rsidRPr="00532F22">
              <w:t>Recognise</w:t>
            </w:r>
            <w:r w:rsidRPr="00532F22">
              <w:rPr>
                <w:rFonts w:ascii="Times New Roman" w:hAnsi="Times New Roman"/>
                <w:sz w:val="24"/>
              </w:rPr>
              <w:t xml:space="preserve"> </w:t>
            </w:r>
            <w:r w:rsidRPr="00532F22">
              <w:rPr>
                <w:b/>
                <w:i/>
              </w:rPr>
              <w:t>features of text</w:t>
            </w:r>
            <w:r>
              <w:rPr>
                <w:b/>
                <w:i/>
              </w:rPr>
              <w:t xml:space="preserve"> type</w:t>
            </w:r>
            <w:r w:rsidRPr="00532F22">
              <w:rPr>
                <w:b/>
                <w:i/>
              </w:rPr>
              <w:t xml:space="preserve">s </w:t>
            </w:r>
          </w:p>
        </w:tc>
      </w:tr>
      <w:tr w:rsidR="00EA796B" w14:paraId="6E1BB251" w14:textId="77777777" w:rsidTr="00EA796B">
        <w:tc>
          <w:tcPr>
            <w:tcW w:w="2943" w:type="dxa"/>
            <w:vMerge/>
          </w:tcPr>
          <w:p w14:paraId="2357F588" w14:textId="77777777" w:rsidR="00EA796B" w:rsidRPr="0084371F" w:rsidRDefault="00EA796B" w:rsidP="0089509B">
            <w:pPr>
              <w:pStyle w:val="element"/>
              <w:keepNext/>
            </w:pPr>
          </w:p>
        </w:tc>
        <w:tc>
          <w:tcPr>
            <w:tcW w:w="570" w:type="dxa"/>
            <w:gridSpan w:val="2"/>
          </w:tcPr>
          <w:p w14:paraId="007331FC" w14:textId="77777777" w:rsidR="00EA796B" w:rsidRDefault="00EA796B" w:rsidP="0089509B">
            <w:pPr>
              <w:pStyle w:val="PC"/>
              <w:keepNext/>
            </w:pPr>
            <w:r>
              <w:t>1.3</w:t>
            </w:r>
          </w:p>
        </w:tc>
        <w:tc>
          <w:tcPr>
            <w:tcW w:w="5729" w:type="dxa"/>
            <w:gridSpan w:val="2"/>
          </w:tcPr>
          <w:p w14:paraId="5E514046" w14:textId="77777777" w:rsidR="00EA796B" w:rsidRDefault="00EA796B" w:rsidP="0089509B">
            <w:pPr>
              <w:pStyle w:val="unittext"/>
            </w:pPr>
            <w:r>
              <w:t xml:space="preserve">Identify </w:t>
            </w:r>
            <w:r w:rsidRPr="00C20E23">
              <w:rPr>
                <w:b/>
                <w:i/>
              </w:rPr>
              <w:t>specific information</w:t>
            </w:r>
            <w:r>
              <w:t xml:space="preserve"> in the texts</w:t>
            </w:r>
          </w:p>
        </w:tc>
      </w:tr>
      <w:tr w:rsidR="00EA796B" w14:paraId="03767A6C" w14:textId="77777777" w:rsidTr="00EA796B">
        <w:tc>
          <w:tcPr>
            <w:tcW w:w="2943" w:type="dxa"/>
          </w:tcPr>
          <w:p w14:paraId="3794C084" w14:textId="77777777" w:rsidR="00EA796B" w:rsidRPr="00EF56A5" w:rsidRDefault="00EA796B" w:rsidP="0089509B">
            <w:pPr>
              <w:pStyle w:val="spacer"/>
            </w:pPr>
          </w:p>
        </w:tc>
        <w:tc>
          <w:tcPr>
            <w:tcW w:w="6299" w:type="dxa"/>
            <w:gridSpan w:val="4"/>
          </w:tcPr>
          <w:p w14:paraId="60AA61CA" w14:textId="77777777" w:rsidR="00EA796B" w:rsidRDefault="00EA796B" w:rsidP="0089509B">
            <w:pPr>
              <w:pStyle w:val="spacer"/>
            </w:pPr>
          </w:p>
        </w:tc>
      </w:tr>
      <w:tr w:rsidR="00EA796B" w14:paraId="7DE39202" w14:textId="77777777" w:rsidTr="00EA796B">
        <w:tc>
          <w:tcPr>
            <w:tcW w:w="2943" w:type="dxa"/>
            <w:vMerge w:val="restart"/>
          </w:tcPr>
          <w:p w14:paraId="73433442" w14:textId="435BC6C8" w:rsidR="00EA796B" w:rsidRDefault="00EA796B" w:rsidP="0089509B">
            <w:pPr>
              <w:pStyle w:val="element"/>
              <w:keepNext/>
            </w:pPr>
            <w:r>
              <w:t>2</w:t>
            </w:r>
            <w:r>
              <w:tab/>
            </w:r>
            <w:r w:rsidRPr="009A35A7">
              <w:t>Read short, simple,</w:t>
            </w:r>
            <w:r w:rsidR="00FA7CF7">
              <w:t xml:space="preserve"> </w:t>
            </w:r>
            <w:r w:rsidRPr="009A35A7">
              <w:t>personally relevant</w:t>
            </w:r>
            <w:r>
              <w:t xml:space="preserve"> paper based and web based texts</w:t>
            </w:r>
            <w:r w:rsidRPr="009A35A7">
              <w:t xml:space="preserve"> </w:t>
            </w:r>
          </w:p>
        </w:tc>
        <w:tc>
          <w:tcPr>
            <w:tcW w:w="585" w:type="dxa"/>
            <w:gridSpan w:val="3"/>
          </w:tcPr>
          <w:p w14:paraId="7438BC90" w14:textId="77777777" w:rsidR="00EA796B" w:rsidRDefault="00EA796B" w:rsidP="0089509B">
            <w:pPr>
              <w:pStyle w:val="unittext"/>
            </w:pPr>
            <w:r>
              <w:t>2.1</w:t>
            </w:r>
          </w:p>
        </w:tc>
        <w:tc>
          <w:tcPr>
            <w:tcW w:w="5714" w:type="dxa"/>
          </w:tcPr>
          <w:p w14:paraId="3FA6D26E" w14:textId="77777777" w:rsidR="00EA796B" w:rsidRPr="00B139EC" w:rsidRDefault="00EA796B" w:rsidP="0089509B">
            <w:pPr>
              <w:pStyle w:val="unittext"/>
              <w:rPr>
                <w:szCs w:val="22"/>
              </w:rPr>
            </w:pPr>
            <w:r>
              <w:t>Select one paper based and one web based text from the identified range of text types</w:t>
            </w:r>
          </w:p>
        </w:tc>
      </w:tr>
      <w:tr w:rsidR="00EA796B" w14:paraId="2D8747F3" w14:textId="77777777" w:rsidTr="00EA796B">
        <w:tc>
          <w:tcPr>
            <w:tcW w:w="2943" w:type="dxa"/>
            <w:vMerge/>
          </w:tcPr>
          <w:p w14:paraId="1E6564F1" w14:textId="77777777" w:rsidR="00EA796B" w:rsidRDefault="00EA796B" w:rsidP="0089509B">
            <w:pPr>
              <w:pStyle w:val="element"/>
              <w:keepNext/>
            </w:pPr>
          </w:p>
        </w:tc>
        <w:tc>
          <w:tcPr>
            <w:tcW w:w="585" w:type="dxa"/>
            <w:gridSpan w:val="3"/>
          </w:tcPr>
          <w:p w14:paraId="32DE421A" w14:textId="77777777" w:rsidR="00EA796B" w:rsidRDefault="00EA796B" w:rsidP="0089509B">
            <w:pPr>
              <w:pStyle w:val="unittext"/>
            </w:pPr>
            <w:r>
              <w:t>2.1</w:t>
            </w:r>
          </w:p>
        </w:tc>
        <w:tc>
          <w:tcPr>
            <w:tcW w:w="5714" w:type="dxa"/>
          </w:tcPr>
          <w:p w14:paraId="139A9D0A" w14:textId="77777777" w:rsidR="00EA796B" w:rsidRPr="00B139EC" w:rsidRDefault="00EA796B" w:rsidP="0089509B">
            <w:pPr>
              <w:pStyle w:val="unittext"/>
              <w:rPr>
                <w:szCs w:val="22"/>
              </w:rPr>
            </w:pPr>
            <w:r w:rsidRPr="00B139EC">
              <w:rPr>
                <w:szCs w:val="22"/>
              </w:rPr>
              <w:t xml:space="preserve">Use a </w:t>
            </w:r>
            <w:r w:rsidRPr="00B139EC">
              <w:rPr>
                <w:b/>
                <w:i/>
                <w:szCs w:val="22"/>
              </w:rPr>
              <w:t>limited range of reading strategies</w:t>
            </w:r>
            <w:r w:rsidRPr="00B139EC">
              <w:rPr>
                <w:szCs w:val="22"/>
              </w:rPr>
              <w:t xml:space="preserve"> to identify the meaning of the texts</w:t>
            </w:r>
          </w:p>
        </w:tc>
      </w:tr>
      <w:tr w:rsidR="00EA796B" w14:paraId="7DB091DB" w14:textId="77777777" w:rsidTr="00EA796B">
        <w:trPr>
          <w:trHeight w:val="567"/>
        </w:trPr>
        <w:tc>
          <w:tcPr>
            <w:tcW w:w="2943" w:type="dxa"/>
            <w:vMerge/>
          </w:tcPr>
          <w:p w14:paraId="39DFFB69" w14:textId="77777777" w:rsidR="00EA796B" w:rsidRDefault="00EA796B" w:rsidP="0089509B">
            <w:pPr>
              <w:keepNext/>
            </w:pPr>
          </w:p>
        </w:tc>
        <w:tc>
          <w:tcPr>
            <w:tcW w:w="585" w:type="dxa"/>
            <w:gridSpan w:val="3"/>
          </w:tcPr>
          <w:p w14:paraId="60BCC595" w14:textId="77777777" w:rsidR="00EA796B" w:rsidRDefault="00EA796B" w:rsidP="0089509B">
            <w:pPr>
              <w:pStyle w:val="unittext"/>
            </w:pPr>
            <w:r>
              <w:t>2.2</w:t>
            </w:r>
          </w:p>
        </w:tc>
        <w:tc>
          <w:tcPr>
            <w:tcW w:w="5714" w:type="dxa"/>
          </w:tcPr>
          <w:p w14:paraId="44F4C82F" w14:textId="77777777" w:rsidR="00EA796B" w:rsidRPr="00532F22" w:rsidRDefault="00EA796B" w:rsidP="0089509B">
            <w:pPr>
              <w:pStyle w:val="unittext"/>
            </w:pPr>
            <w:r w:rsidRPr="00B139EC">
              <w:rPr>
                <w:szCs w:val="22"/>
              </w:rPr>
              <w:t>Use a limited range of reading strategies to identify the intention of the texts</w:t>
            </w:r>
            <w:r w:rsidRPr="00B139EC" w:rsidDel="00B139EC">
              <w:rPr>
                <w:szCs w:val="22"/>
              </w:rPr>
              <w:t xml:space="preserve"> </w:t>
            </w:r>
          </w:p>
        </w:tc>
      </w:tr>
      <w:tr w:rsidR="00EA796B" w14:paraId="2F4179A1" w14:textId="77777777" w:rsidTr="00EA796B">
        <w:tc>
          <w:tcPr>
            <w:tcW w:w="2943" w:type="dxa"/>
          </w:tcPr>
          <w:p w14:paraId="79D87624" w14:textId="77777777" w:rsidR="00EA796B" w:rsidRDefault="00EA796B" w:rsidP="0089509B">
            <w:pPr>
              <w:pStyle w:val="spacer"/>
            </w:pPr>
          </w:p>
        </w:tc>
        <w:tc>
          <w:tcPr>
            <w:tcW w:w="6299" w:type="dxa"/>
            <w:gridSpan w:val="4"/>
          </w:tcPr>
          <w:p w14:paraId="00393F63" w14:textId="77777777" w:rsidR="00EA796B" w:rsidRDefault="00EA796B" w:rsidP="0089509B">
            <w:pPr>
              <w:pStyle w:val="spacer"/>
            </w:pPr>
          </w:p>
        </w:tc>
      </w:tr>
      <w:tr w:rsidR="00EA796B" w14:paraId="52EEACBD" w14:textId="77777777" w:rsidTr="00EA796B">
        <w:tc>
          <w:tcPr>
            <w:tcW w:w="9242" w:type="dxa"/>
            <w:gridSpan w:val="5"/>
          </w:tcPr>
          <w:p w14:paraId="7DE3E5F6" w14:textId="77777777" w:rsidR="00EA796B" w:rsidRDefault="00EA796B" w:rsidP="0089509B">
            <w:pPr>
              <w:pStyle w:val="Heading21"/>
            </w:pPr>
            <w:r>
              <w:t>Required Knowledge and Skills</w:t>
            </w:r>
          </w:p>
          <w:p w14:paraId="2AF9F9BE" w14:textId="77777777" w:rsidR="00EA796B" w:rsidRDefault="00EA796B" w:rsidP="0089509B">
            <w:pPr>
              <w:pStyle w:val="text"/>
            </w:pPr>
            <w:r w:rsidRPr="005979AA">
              <w:t>This describes the essential skills and knowledge and their level required for this unit</w:t>
            </w:r>
            <w:r>
              <w:t>.</w:t>
            </w:r>
          </w:p>
        </w:tc>
      </w:tr>
      <w:tr w:rsidR="00EA796B" w14:paraId="44C424D6" w14:textId="77777777" w:rsidTr="00EA796B">
        <w:tc>
          <w:tcPr>
            <w:tcW w:w="9242" w:type="dxa"/>
            <w:gridSpan w:val="5"/>
          </w:tcPr>
          <w:p w14:paraId="2965A9C6" w14:textId="77777777" w:rsidR="00EA796B" w:rsidRDefault="00EA796B" w:rsidP="0089509B">
            <w:pPr>
              <w:pStyle w:val="unittext"/>
            </w:pPr>
            <w:r>
              <w:t>Required knowledge:</w:t>
            </w:r>
          </w:p>
          <w:p w14:paraId="3C2EE5F9" w14:textId="77777777" w:rsidR="00EA796B" w:rsidRDefault="00EA796B" w:rsidP="0089509B">
            <w:pPr>
              <w:pStyle w:val="bullet"/>
              <w:numPr>
                <w:ilvl w:val="0"/>
                <w:numId w:val="13"/>
              </w:numPr>
              <w:ind w:left="284" w:hanging="284"/>
            </w:pPr>
            <w:r w:rsidRPr="007D2C47">
              <w:t>different text</w:t>
            </w:r>
            <w:r>
              <w:t xml:space="preserve"> types</w:t>
            </w:r>
            <w:r w:rsidRPr="007D2C47">
              <w:t xml:space="preserve"> relevant to </w:t>
            </w:r>
            <w:r>
              <w:t>participation in the community</w:t>
            </w:r>
          </w:p>
          <w:p w14:paraId="6E396183" w14:textId="77777777" w:rsidR="00EA796B" w:rsidRDefault="00EA796B" w:rsidP="0089509B">
            <w:pPr>
              <w:pStyle w:val="bullet"/>
              <w:numPr>
                <w:ilvl w:val="0"/>
                <w:numId w:val="13"/>
              </w:numPr>
              <w:ind w:left="284" w:hanging="284"/>
            </w:pPr>
            <w:r>
              <w:t xml:space="preserve">basic reading strategies to engage with paper based and web based </w:t>
            </w:r>
            <w:r w:rsidRPr="00F7322F">
              <w:t>texts</w:t>
            </w:r>
            <w:r>
              <w:t xml:space="preserve"> to access community information</w:t>
            </w:r>
          </w:p>
          <w:p w14:paraId="2A5ED98C" w14:textId="33F3EFDA" w:rsidR="00EA796B" w:rsidRPr="00F7322F" w:rsidRDefault="00EA796B" w:rsidP="0089509B">
            <w:pPr>
              <w:pStyle w:val="bullet"/>
              <w:numPr>
                <w:ilvl w:val="0"/>
                <w:numId w:val="13"/>
              </w:numPr>
              <w:ind w:left="284" w:hanging="284"/>
            </w:pPr>
            <w:r>
              <w:t xml:space="preserve">purpose of a limited range of short, simple </w:t>
            </w:r>
            <w:r w:rsidRPr="00F7322F">
              <w:t xml:space="preserve">community </w:t>
            </w:r>
            <w:r>
              <w:t xml:space="preserve">based </w:t>
            </w:r>
            <w:r w:rsidRPr="00F7322F">
              <w:t>texts</w:t>
            </w:r>
            <w:r w:rsidR="00FA7CF7">
              <w:t xml:space="preserve"> </w:t>
            </w:r>
          </w:p>
          <w:p w14:paraId="13CCAC8C" w14:textId="77777777" w:rsidR="00EA796B" w:rsidRDefault="00EA796B" w:rsidP="0089509B">
            <w:pPr>
              <w:pStyle w:val="bullet"/>
              <w:numPr>
                <w:ilvl w:val="0"/>
                <w:numId w:val="13"/>
              </w:numPr>
              <w:ind w:left="284" w:hanging="284"/>
            </w:pPr>
            <w:r w:rsidRPr="00F7322F">
              <w:t xml:space="preserve">the different ways in which </w:t>
            </w:r>
            <w:r>
              <w:t>web based</w:t>
            </w:r>
            <w:r w:rsidRPr="00F7322F">
              <w:t xml:space="preserve"> information may be organised, such as linear and non linear </w:t>
            </w:r>
          </w:p>
          <w:p w14:paraId="2E0444C9" w14:textId="77777777" w:rsidR="00EA796B" w:rsidRDefault="00EA796B" w:rsidP="0089509B">
            <w:pPr>
              <w:pStyle w:val="unittext"/>
            </w:pPr>
            <w:r>
              <w:t>Required Skills:</w:t>
            </w:r>
          </w:p>
          <w:p w14:paraId="74CFA942" w14:textId="77777777" w:rsidR="00EA796B" w:rsidRDefault="00EA796B" w:rsidP="0089509B">
            <w:pPr>
              <w:pStyle w:val="bullet"/>
              <w:numPr>
                <w:ilvl w:val="0"/>
                <w:numId w:val="13"/>
              </w:numPr>
              <w:ind w:left="284" w:hanging="284"/>
            </w:pPr>
            <w:r>
              <w:t>p</w:t>
            </w:r>
            <w:r w:rsidRPr="007D2C47">
              <w:t>roblem solving skills to</w:t>
            </w:r>
            <w:r>
              <w:t>:</w:t>
            </w:r>
          </w:p>
          <w:p w14:paraId="5D9D4BCD" w14:textId="77777777" w:rsidR="00EA796B" w:rsidRPr="007D2C47" w:rsidRDefault="00EA796B" w:rsidP="0089509B">
            <w:pPr>
              <w:pStyle w:val="endash"/>
              <w:keepNext/>
              <w:ind w:left="568" w:hanging="284"/>
            </w:pPr>
            <w:r w:rsidRPr="007D2C47">
              <w:t>use cues from context, personal experience and document lay-out to identify highly familiar words, phrases, symbols, numbers</w:t>
            </w:r>
          </w:p>
          <w:p w14:paraId="7671D701" w14:textId="77777777" w:rsidR="00EA796B" w:rsidRDefault="00EA796B" w:rsidP="0089509B">
            <w:pPr>
              <w:pStyle w:val="endash"/>
              <w:keepNext/>
              <w:ind w:left="568" w:hanging="284"/>
            </w:pPr>
            <w:r w:rsidRPr="007D2C47">
              <w:t>use a limited range of reading strategies including ability to draw on small bank of sight vocabulary of personally relevant words/ phrases and use elementary word attack skills</w:t>
            </w:r>
          </w:p>
          <w:p w14:paraId="085231E9" w14:textId="77777777" w:rsidR="00EA796B" w:rsidRDefault="00EA796B" w:rsidP="0089509B">
            <w:pPr>
              <w:pStyle w:val="endash"/>
              <w:keepNext/>
              <w:ind w:left="568" w:hanging="284"/>
            </w:pPr>
            <w:r w:rsidRPr="007D2C47">
              <w:t xml:space="preserve">follow the </w:t>
            </w:r>
            <w:r>
              <w:t>appropriate</w:t>
            </w:r>
            <w:r w:rsidRPr="007D2C47">
              <w:t xml:space="preserve"> orientation of printed and </w:t>
            </w:r>
            <w:r>
              <w:t xml:space="preserve">web </w:t>
            </w:r>
            <w:r w:rsidRPr="007D2C47">
              <w:t>based texts</w:t>
            </w:r>
          </w:p>
          <w:p w14:paraId="54516487" w14:textId="77777777" w:rsidR="00EA796B" w:rsidRDefault="00EA796B" w:rsidP="0089509B">
            <w:pPr>
              <w:pStyle w:val="endash"/>
              <w:keepNext/>
              <w:ind w:left="568" w:hanging="284"/>
            </w:pPr>
            <w:r w:rsidRPr="007D2C47">
              <w:t xml:space="preserve">follow non-linear orientation of </w:t>
            </w:r>
            <w:r>
              <w:t>web based</w:t>
            </w:r>
            <w:r w:rsidRPr="007D2C47">
              <w:t xml:space="preserve"> texts</w:t>
            </w:r>
          </w:p>
          <w:p w14:paraId="518A6150" w14:textId="77777777" w:rsidR="00EA796B" w:rsidRDefault="00EA796B" w:rsidP="0089509B">
            <w:pPr>
              <w:pStyle w:val="bullet"/>
              <w:numPr>
                <w:ilvl w:val="0"/>
                <w:numId w:val="13"/>
              </w:numPr>
              <w:ind w:left="284" w:hanging="284"/>
            </w:pPr>
            <w:r w:rsidRPr="007D2C47">
              <w:t xml:space="preserve">technology skills to navigate </w:t>
            </w:r>
            <w:r>
              <w:t>web</w:t>
            </w:r>
            <w:r w:rsidRPr="007D2C47">
              <w:t xml:space="preserve"> based digital text to locate simple information</w:t>
            </w:r>
          </w:p>
        </w:tc>
      </w:tr>
      <w:tr w:rsidR="00EA796B" w14:paraId="4CFC3389" w14:textId="77777777" w:rsidTr="00EA796B">
        <w:tc>
          <w:tcPr>
            <w:tcW w:w="9242" w:type="dxa"/>
            <w:gridSpan w:val="5"/>
          </w:tcPr>
          <w:p w14:paraId="33C5F95D" w14:textId="77777777" w:rsidR="00EA796B" w:rsidRDefault="00EA796B" w:rsidP="0089509B">
            <w:pPr>
              <w:pStyle w:val="spacer"/>
            </w:pPr>
          </w:p>
        </w:tc>
      </w:tr>
      <w:tr w:rsidR="00EA796B" w14:paraId="1DC916B8" w14:textId="77777777" w:rsidTr="00EA796B">
        <w:tc>
          <w:tcPr>
            <w:tcW w:w="9242" w:type="dxa"/>
            <w:gridSpan w:val="5"/>
          </w:tcPr>
          <w:p w14:paraId="0251E4F1" w14:textId="77777777" w:rsidR="00EA796B" w:rsidRDefault="00EA796B" w:rsidP="0089509B">
            <w:pPr>
              <w:pStyle w:val="Heading21"/>
            </w:pPr>
            <w:r>
              <w:t>Range Statement</w:t>
            </w:r>
          </w:p>
          <w:p w14:paraId="1AC8A0AF" w14:textId="6DAE55B1" w:rsidR="00EA796B" w:rsidRDefault="00EA796B"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 xml:space="preserve">Bold / italicised wording in the Performance Criteria is detailed below. </w:t>
            </w:r>
          </w:p>
        </w:tc>
      </w:tr>
      <w:tr w:rsidR="00EA796B" w14:paraId="3FAAC1CD" w14:textId="77777777" w:rsidTr="00EA796B">
        <w:tc>
          <w:tcPr>
            <w:tcW w:w="3369" w:type="dxa"/>
            <w:gridSpan w:val="2"/>
          </w:tcPr>
          <w:p w14:paraId="467963B7" w14:textId="77777777" w:rsidR="00EA796B" w:rsidRDefault="00EA796B" w:rsidP="0089509B">
            <w:pPr>
              <w:pStyle w:val="unittext"/>
              <w:rPr>
                <w:i/>
              </w:rPr>
            </w:pPr>
            <w:r w:rsidRPr="006232A3">
              <w:rPr>
                <w:b/>
                <w:i/>
              </w:rPr>
              <w:t xml:space="preserve">Limited </w:t>
            </w:r>
            <w:r>
              <w:rPr>
                <w:b/>
                <w:i/>
              </w:rPr>
              <w:t>range of short</w:t>
            </w:r>
            <w:r w:rsidRPr="006232A3">
              <w:rPr>
                <w:b/>
                <w:i/>
              </w:rPr>
              <w:t xml:space="preserve"> simple text</w:t>
            </w:r>
            <w:r>
              <w:rPr>
                <w:b/>
                <w:i/>
              </w:rPr>
              <w:t xml:space="preserve"> types</w:t>
            </w:r>
            <w:r>
              <w:rPr>
                <w:i/>
              </w:rPr>
              <w:t xml:space="preserve"> </w:t>
            </w:r>
            <w:r w:rsidRPr="00532F22">
              <w:t>may include</w:t>
            </w:r>
            <w:r>
              <w:rPr>
                <w:i/>
              </w:rPr>
              <w:t>:</w:t>
            </w:r>
          </w:p>
          <w:p w14:paraId="39F33946" w14:textId="77777777" w:rsidR="00EA796B" w:rsidRDefault="00EA796B" w:rsidP="0089509B">
            <w:pPr>
              <w:keepNext/>
              <w:rPr>
                <w:rFonts w:ascii="Times New Roman" w:hAnsi="Times New Roman"/>
                <w:i/>
                <w:sz w:val="24"/>
              </w:rPr>
            </w:pPr>
          </w:p>
          <w:p w14:paraId="42E90B72" w14:textId="77777777" w:rsidR="00EA796B" w:rsidRDefault="00EA796B" w:rsidP="0089509B">
            <w:pPr>
              <w:keepNext/>
              <w:rPr>
                <w:rFonts w:ascii="Times New Roman" w:hAnsi="Times New Roman"/>
                <w:i/>
                <w:sz w:val="24"/>
              </w:rPr>
            </w:pPr>
          </w:p>
        </w:tc>
        <w:tc>
          <w:tcPr>
            <w:tcW w:w="5873" w:type="dxa"/>
            <w:gridSpan w:val="3"/>
          </w:tcPr>
          <w:p w14:paraId="0168E62A" w14:textId="77777777" w:rsidR="00EA796B" w:rsidRDefault="00EA796B" w:rsidP="0089509B">
            <w:pPr>
              <w:pStyle w:val="bullet"/>
              <w:numPr>
                <w:ilvl w:val="0"/>
                <w:numId w:val="13"/>
              </w:numPr>
              <w:ind w:left="284" w:hanging="284"/>
            </w:pPr>
            <w:r>
              <w:t>texts with highly explicit purpose and limited highly familiar vocabulary</w:t>
            </w:r>
          </w:p>
          <w:p w14:paraId="30529341" w14:textId="77777777" w:rsidR="00EA796B" w:rsidRDefault="00EA796B" w:rsidP="0089509B">
            <w:pPr>
              <w:pStyle w:val="bullet"/>
              <w:numPr>
                <w:ilvl w:val="0"/>
                <w:numId w:val="13"/>
              </w:numPr>
              <w:ind w:left="284" w:hanging="284"/>
            </w:pPr>
            <w:r>
              <w:t>web based, printed, handwritten and visual texts such as:</w:t>
            </w:r>
          </w:p>
          <w:p w14:paraId="6AE7EEB7" w14:textId="77777777" w:rsidR="00EA796B" w:rsidRPr="00532F22" w:rsidRDefault="00EA796B" w:rsidP="0089509B">
            <w:pPr>
              <w:pStyle w:val="endash"/>
              <w:keepNext/>
              <w:ind w:left="568" w:hanging="284"/>
            </w:pPr>
            <w:r>
              <w:t xml:space="preserve">community </w:t>
            </w:r>
            <w:r w:rsidRPr="00532F22">
              <w:t>signs</w:t>
            </w:r>
            <w:r>
              <w:t xml:space="preserve"> and </w:t>
            </w:r>
            <w:r w:rsidRPr="004E14A0">
              <w:t>traffic signs</w:t>
            </w:r>
          </w:p>
          <w:p w14:paraId="5EBDE079" w14:textId="77777777" w:rsidR="00EA796B" w:rsidRDefault="00EA796B" w:rsidP="0089509B">
            <w:pPr>
              <w:pStyle w:val="endash"/>
              <w:keepNext/>
              <w:ind w:left="568" w:hanging="284"/>
            </w:pPr>
            <w:r w:rsidRPr="00532F22">
              <w:t xml:space="preserve">community / neighbourhood notices </w:t>
            </w:r>
          </w:p>
          <w:p w14:paraId="3559591A" w14:textId="77777777" w:rsidR="00EA796B" w:rsidRPr="00532F22" w:rsidRDefault="00EA796B" w:rsidP="0089509B">
            <w:pPr>
              <w:pStyle w:val="endash"/>
              <w:keepNext/>
              <w:ind w:left="568" w:hanging="284"/>
            </w:pPr>
            <w:r>
              <w:t>information about community services via local government pamphlets or touch screens</w:t>
            </w:r>
          </w:p>
          <w:p w14:paraId="3FBBF770" w14:textId="77777777" w:rsidR="00EA796B" w:rsidRPr="00532F22" w:rsidRDefault="00EA796B" w:rsidP="0089509B">
            <w:pPr>
              <w:pStyle w:val="endash"/>
              <w:keepNext/>
              <w:ind w:left="568" w:hanging="284"/>
            </w:pPr>
            <w:r>
              <w:t xml:space="preserve">community </w:t>
            </w:r>
            <w:r w:rsidRPr="00532F22">
              <w:t>calendars</w:t>
            </w:r>
          </w:p>
          <w:p w14:paraId="291057FC" w14:textId="11808E61" w:rsidR="00EA796B" w:rsidRPr="00532F22" w:rsidRDefault="00EA796B" w:rsidP="0089509B">
            <w:pPr>
              <w:pStyle w:val="endash"/>
              <w:keepNext/>
              <w:ind w:left="568" w:hanging="284"/>
            </w:pPr>
            <w:r w:rsidRPr="00532F22">
              <w:t>sections of</w:t>
            </w:r>
            <w:r w:rsidR="00FA7CF7">
              <w:t xml:space="preserve"> </w:t>
            </w:r>
            <w:r>
              <w:t xml:space="preserve">community </w:t>
            </w:r>
            <w:r w:rsidRPr="00532F22">
              <w:t>forms requiring basic information</w:t>
            </w:r>
          </w:p>
          <w:p w14:paraId="730C1F48" w14:textId="77777777" w:rsidR="00EA796B" w:rsidRPr="00532F22" w:rsidRDefault="00EA796B" w:rsidP="0089509B">
            <w:pPr>
              <w:pStyle w:val="endash"/>
              <w:keepNext/>
              <w:ind w:left="568" w:hanging="284"/>
            </w:pPr>
            <w:r>
              <w:t xml:space="preserve">local </w:t>
            </w:r>
            <w:r w:rsidRPr="00532F22">
              <w:t>maps</w:t>
            </w:r>
            <w:r>
              <w:t xml:space="preserve"> and street names</w:t>
            </w:r>
          </w:p>
          <w:p w14:paraId="33190AF6" w14:textId="77777777" w:rsidR="00EA796B" w:rsidRDefault="00EA796B" w:rsidP="0089509B">
            <w:pPr>
              <w:pStyle w:val="endash"/>
              <w:keepNext/>
              <w:ind w:left="568" w:hanging="284"/>
            </w:pPr>
            <w:r w:rsidRPr="00532F22">
              <w:t>graffiti</w:t>
            </w:r>
          </w:p>
          <w:p w14:paraId="62C6584E" w14:textId="77777777" w:rsidR="00EA796B" w:rsidRPr="00532F22" w:rsidRDefault="00EA796B" w:rsidP="0089509B">
            <w:pPr>
              <w:pStyle w:val="endash"/>
              <w:keepNext/>
              <w:ind w:left="568" w:hanging="284"/>
            </w:pPr>
            <w:r>
              <w:t>tweets</w:t>
            </w:r>
          </w:p>
          <w:p w14:paraId="6E36997A" w14:textId="77777777" w:rsidR="00EA796B" w:rsidRDefault="00EA796B" w:rsidP="0089509B">
            <w:pPr>
              <w:pStyle w:val="endash"/>
              <w:keepNext/>
              <w:ind w:left="568" w:hanging="284"/>
            </w:pPr>
            <w:r w:rsidRPr="00532F22">
              <w:t>identity cards for a range of community service providers</w:t>
            </w:r>
          </w:p>
        </w:tc>
      </w:tr>
      <w:tr w:rsidR="00EA796B" w14:paraId="7BC03D68" w14:textId="77777777" w:rsidTr="00EA796B">
        <w:tc>
          <w:tcPr>
            <w:tcW w:w="9242" w:type="dxa"/>
            <w:gridSpan w:val="5"/>
          </w:tcPr>
          <w:p w14:paraId="14D99F48" w14:textId="77777777" w:rsidR="00EA796B" w:rsidRDefault="00EA796B" w:rsidP="0089509B">
            <w:pPr>
              <w:pStyle w:val="spacer"/>
            </w:pPr>
          </w:p>
        </w:tc>
      </w:tr>
      <w:tr w:rsidR="00EA796B" w14:paraId="7C6B88CA" w14:textId="77777777" w:rsidTr="00EA796B">
        <w:tc>
          <w:tcPr>
            <w:tcW w:w="3369" w:type="dxa"/>
            <w:gridSpan w:val="2"/>
          </w:tcPr>
          <w:p w14:paraId="1900BE16" w14:textId="77777777" w:rsidR="00EA796B" w:rsidRPr="008B1FF1" w:rsidRDefault="00EA796B" w:rsidP="0089509B">
            <w:pPr>
              <w:pStyle w:val="unittext"/>
              <w:rPr>
                <w:i/>
              </w:rPr>
            </w:pPr>
            <w:r w:rsidRPr="00EC3163">
              <w:rPr>
                <w:b/>
                <w:i/>
              </w:rPr>
              <w:lastRenderedPageBreak/>
              <w:t>Features</w:t>
            </w:r>
            <w:r w:rsidRPr="00532F22">
              <w:rPr>
                <w:b/>
                <w:i/>
              </w:rPr>
              <w:t xml:space="preserve"> of text</w:t>
            </w:r>
            <w:r>
              <w:rPr>
                <w:b/>
                <w:i/>
              </w:rPr>
              <w:t xml:space="preserve"> types</w:t>
            </w:r>
            <w:r w:rsidRPr="00532F22">
              <w:rPr>
                <w:b/>
                <w:i/>
              </w:rPr>
              <w:t xml:space="preserve"> </w:t>
            </w:r>
            <w:r>
              <w:t xml:space="preserve">may </w:t>
            </w:r>
            <w:r w:rsidRPr="00532F22">
              <w:t>include</w:t>
            </w:r>
            <w:r>
              <w:rPr>
                <w:i/>
              </w:rPr>
              <w:t>:</w:t>
            </w:r>
          </w:p>
        </w:tc>
        <w:tc>
          <w:tcPr>
            <w:tcW w:w="5873" w:type="dxa"/>
            <w:gridSpan w:val="3"/>
          </w:tcPr>
          <w:p w14:paraId="4C891CD8" w14:textId="77777777" w:rsidR="00EA796B" w:rsidRDefault="00EA796B" w:rsidP="0089509B">
            <w:pPr>
              <w:pStyle w:val="bullet"/>
              <w:numPr>
                <w:ilvl w:val="0"/>
                <w:numId w:val="13"/>
              </w:numPr>
              <w:ind w:left="284" w:hanging="284"/>
            </w:pPr>
            <w:r>
              <w:t>formatting</w:t>
            </w:r>
          </w:p>
          <w:p w14:paraId="432475EB" w14:textId="77777777" w:rsidR="00EA796B" w:rsidRDefault="00EA796B" w:rsidP="0089509B">
            <w:pPr>
              <w:pStyle w:val="bullet"/>
              <w:numPr>
                <w:ilvl w:val="0"/>
                <w:numId w:val="13"/>
              </w:numPr>
              <w:ind w:left="284" w:hanging="284"/>
            </w:pPr>
            <w:r>
              <w:t>layout</w:t>
            </w:r>
          </w:p>
          <w:p w14:paraId="68CC7DFA" w14:textId="77777777" w:rsidR="00EA796B" w:rsidRDefault="00EA796B" w:rsidP="0089509B">
            <w:pPr>
              <w:pStyle w:val="bullet"/>
              <w:numPr>
                <w:ilvl w:val="0"/>
                <w:numId w:val="13"/>
              </w:numPr>
              <w:ind w:left="284" w:hanging="284"/>
            </w:pPr>
            <w:r>
              <w:t>symbols / icons</w:t>
            </w:r>
          </w:p>
          <w:p w14:paraId="0809D636" w14:textId="77777777" w:rsidR="00EA796B" w:rsidRDefault="00EA796B" w:rsidP="0089509B">
            <w:pPr>
              <w:pStyle w:val="bullet"/>
              <w:numPr>
                <w:ilvl w:val="0"/>
                <w:numId w:val="13"/>
              </w:numPr>
              <w:ind w:left="284" w:hanging="284"/>
            </w:pPr>
            <w:r>
              <w:t>colours</w:t>
            </w:r>
          </w:p>
        </w:tc>
      </w:tr>
      <w:tr w:rsidR="00EA796B" w14:paraId="7248414D" w14:textId="77777777" w:rsidTr="00EA796B">
        <w:tc>
          <w:tcPr>
            <w:tcW w:w="9242" w:type="dxa"/>
            <w:gridSpan w:val="5"/>
          </w:tcPr>
          <w:p w14:paraId="446BAFE8" w14:textId="77777777" w:rsidR="00EA796B" w:rsidRDefault="00EA796B" w:rsidP="0089509B">
            <w:pPr>
              <w:pStyle w:val="spacer"/>
            </w:pPr>
          </w:p>
        </w:tc>
      </w:tr>
      <w:tr w:rsidR="00EA796B" w14:paraId="6741F1A4" w14:textId="77777777" w:rsidTr="00EA796B">
        <w:tc>
          <w:tcPr>
            <w:tcW w:w="3369" w:type="dxa"/>
            <w:gridSpan w:val="2"/>
          </w:tcPr>
          <w:p w14:paraId="58FE27FF" w14:textId="77777777" w:rsidR="00EA796B" w:rsidRPr="008B1FF1" w:rsidRDefault="00EA796B" w:rsidP="0089509B">
            <w:pPr>
              <w:pStyle w:val="unittext"/>
            </w:pPr>
            <w:r>
              <w:rPr>
                <w:b/>
                <w:i/>
              </w:rPr>
              <w:t xml:space="preserve">Specific information </w:t>
            </w:r>
            <w:r>
              <w:t>may include:</w:t>
            </w:r>
          </w:p>
        </w:tc>
        <w:tc>
          <w:tcPr>
            <w:tcW w:w="5873" w:type="dxa"/>
            <w:gridSpan w:val="3"/>
          </w:tcPr>
          <w:p w14:paraId="295159C0" w14:textId="77777777" w:rsidR="00EA796B" w:rsidRDefault="00EA796B" w:rsidP="0089509B">
            <w:pPr>
              <w:pStyle w:val="bullet"/>
              <w:numPr>
                <w:ilvl w:val="0"/>
                <w:numId w:val="13"/>
              </w:numPr>
              <w:ind w:left="284" w:hanging="284"/>
            </w:pPr>
            <w:r>
              <w:t>highly familiar words / phrases / abbreviations:</w:t>
            </w:r>
          </w:p>
          <w:p w14:paraId="30ECD4BF" w14:textId="77777777" w:rsidR="00EA796B" w:rsidRPr="00532F22" w:rsidRDefault="00EA796B" w:rsidP="0089509B">
            <w:pPr>
              <w:pStyle w:val="endash"/>
              <w:keepNext/>
              <w:ind w:left="568" w:hanging="284"/>
            </w:pPr>
            <w:r w:rsidRPr="00532F22">
              <w:t xml:space="preserve">own personal details </w:t>
            </w:r>
          </w:p>
          <w:p w14:paraId="08AA6D7F" w14:textId="77777777" w:rsidR="00EA796B" w:rsidRPr="00532F22" w:rsidRDefault="00EA796B" w:rsidP="0089509B">
            <w:pPr>
              <w:pStyle w:val="endash"/>
              <w:keepNext/>
              <w:ind w:left="568" w:hanging="284"/>
            </w:pPr>
            <w:r w:rsidRPr="00532F22">
              <w:t>place-related and time-related information (street names, suburbs / towns/ year / starting times)</w:t>
            </w:r>
          </w:p>
          <w:p w14:paraId="0D3746E7" w14:textId="77777777" w:rsidR="00EA796B" w:rsidRPr="00532F22" w:rsidRDefault="00EA796B" w:rsidP="0089509B">
            <w:pPr>
              <w:pStyle w:val="endash"/>
              <w:keepNext/>
              <w:ind w:left="568" w:hanging="284"/>
            </w:pPr>
            <w:r w:rsidRPr="00532F22">
              <w:t xml:space="preserve">names of community facilities and service providers in the immediate area </w:t>
            </w:r>
          </w:p>
          <w:p w14:paraId="1CA7D460" w14:textId="77777777" w:rsidR="00EA796B" w:rsidRPr="00532F22" w:rsidRDefault="00EA796B" w:rsidP="0089509B">
            <w:pPr>
              <w:pStyle w:val="endash"/>
              <w:keepNext/>
              <w:ind w:left="568" w:hanging="284"/>
            </w:pPr>
            <w:r w:rsidRPr="00532F22">
              <w:t>personally relevant education, recreation and leisure activities</w:t>
            </w:r>
          </w:p>
          <w:p w14:paraId="6D8B3326" w14:textId="77777777" w:rsidR="00EA796B" w:rsidRPr="00532F22" w:rsidRDefault="00EA796B" w:rsidP="0089509B">
            <w:pPr>
              <w:pStyle w:val="endash"/>
              <w:keepNext/>
              <w:ind w:left="568" w:hanging="284"/>
            </w:pPr>
            <w:r w:rsidRPr="00532F22">
              <w:t>common abbreviations from the local community</w:t>
            </w:r>
          </w:p>
          <w:p w14:paraId="10363590" w14:textId="77777777" w:rsidR="00EA796B" w:rsidRPr="00532F22" w:rsidRDefault="00EA796B" w:rsidP="0089509B">
            <w:pPr>
              <w:pStyle w:val="endash"/>
              <w:keepNext/>
              <w:ind w:left="568" w:hanging="284"/>
            </w:pPr>
            <w:r w:rsidRPr="00532F22">
              <w:t xml:space="preserve">commonly used words / phrases from headlines and news items in the local environment </w:t>
            </w:r>
          </w:p>
          <w:p w14:paraId="0AB1996D" w14:textId="77777777" w:rsidR="00EA796B" w:rsidRDefault="00EA796B" w:rsidP="0089509B">
            <w:pPr>
              <w:pStyle w:val="endash"/>
              <w:keepNext/>
              <w:ind w:left="568" w:hanging="284"/>
            </w:pPr>
            <w:r w:rsidRPr="00532F22">
              <w:t>commonly used abbreviations</w:t>
            </w:r>
            <w:r>
              <w:t xml:space="preserve"> such as ‘St.’ for ‘street’</w:t>
            </w:r>
            <w:r w:rsidRPr="00532F22">
              <w:t xml:space="preserve"> </w:t>
            </w:r>
          </w:p>
          <w:p w14:paraId="5A57A258" w14:textId="77777777" w:rsidR="00EA796B" w:rsidRDefault="00EA796B" w:rsidP="0089509B">
            <w:pPr>
              <w:pStyle w:val="bullet"/>
              <w:numPr>
                <w:ilvl w:val="0"/>
                <w:numId w:val="13"/>
              </w:numPr>
              <w:ind w:left="284" w:hanging="284"/>
            </w:pPr>
            <w:r>
              <w:t>whole numbers:</w:t>
            </w:r>
          </w:p>
          <w:p w14:paraId="6EFBE933" w14:textId="17672BE8" w:rsidR="00EA796B" w:rsidRPr="00532F22" w:rsidRDefault="00EA796B" w:rsidP="0089509B">
            <w:pPr>
              <w:pStyle w:val="endash"/>
              <w:keepNext/>
              <w:ind w:left="568" w:hanging="284"/>
            </w:pPr>
            <w:r w:rsidRPr="00532F22">
              <w:t>dates and times</w:t>
            </w:r>
            <w:r w:rsidR="00FA7CF7">
              <w:t xml:space="preserve"> </w:t>
            </w:r>
            <w:r w:rsidRPr="00532F22">
              <w:t xml:space="preserve"> </w:t>
            </w:r>
          </w:p>
          <w:p w14:paraId="512E448F" w14:textId="77777777" w:rsidR="00EA796B" w:rsidRPr="00532F22" w:rsidRDefault="00EA796B" w:rsidP="0089509B">
            <w:pPr>
              <w:pStyle w:val="endash"/>
              <w:keepNext/>
              <w:ind w:left="568" w:hanging="284"/>
            </w:pPr>
            <w:r w:rsidRPr="00532F22">
              <w:t xml:space="preserve">place-related information, such as street numbers, post codes </w:t>
            </w:r>
          </w:p>
          <w:p w14:paraId="770905AD" w14:textId="77777777" w:rsidR="00EA796B" w:rsidRPr="00532F22" w:rsidRDefault="00EA796B" w:rsidP="0089509B">
            <w:pPr>
              <w:pStyle w:val="endash"/>
              <w:keepNext/>
              <w:ind w:left="568" w:hanging="284"/>
            </w:pPr>
            <w:r w:rsidRPr="00532F22">
              <w:t>connected with money</w:t>
            </w:r>
            <w:r>
              <w:t xml:space="preserve"> such as </w:t>
            </w:r>
            <w:r w:rsidRPr="00532F22">
              <w:t>coins, prices, costs of transport</w:t>
            </w:r>
          </w:p>
          <w:p w14:paraId="302BB4FC" w14:textId="77777777" w:rsidR="00EA796B" w:rsidRPr="00532F22" w:rsidRDefault="00EA796B" w:rsidP="0089509B">
            <w:pPr>
              <w:pStyle w:val="endash"/>
              <w:keepNext/>
              <w:ind w:left="568" w:hanging="284"/>
            </w:pPr>
            <w:r w:rsidRPr="00532F22">
              <w:t>phone numbers saved to note book or own personal phone bank</w:t>
            </w:r>
          </w:p>
          <w:p w14:paraId="17CAFA32" w14:textId="77777777" w:rsidR="00EA796B" w:rsidRDefault="00EA796B" w:rsidP="0089509B">
            <w:pPr>
              <w:pStyle w:val="bullet"/>
              <w:numPr>
                <w:ilvl w:val="0"/>
                <w:numId w:val="13"/>
              </w:numPr>
              <w:ind w:left="284" w:hanging="284"/>
            </w:pPr>
            <w:r>
              <w:t>well-known visuals, symbols and logos:</w:t>
            </w:r>
          </w:p>
          <w:p w14:paraId="60ED110D" w14:textId="77777777" w:rsidR="00EA796B" w:rsidRPr="00532F22" w:rsidRDefault="00EA796B" w:rsidP="0089509B">
            <w:pPr>
              <w:pStyle w:val="endash"/>
              <w:keepNext/>
              <w:ind w:left="568" w:hanging="284"/>
            </w:pPr>
            <w:r w:rsidRPr="00532F22">
              <w:t>map of local area with community facilities marked</w:t>
            </w:r>
          </w:p>
          <w:p w14:paraId="01B4051B" w14:textId="77777777" w:rsidR="00EA796B" w:rsidRPr="00532F22" w:rsidRDefault="00EA796B" w:rsidP="0089509B">
            <w:pPr>
              <w:pStyle w:val="endash"/>
              <w:keepNext/>
              <w:ind w:left="568" w:hanging="284"/>
            </w:pPr>
            <w:r w:rsidRPr="00532F22">
              <w:t>photographs</w:t>
            </w:r>
            <w:r w:rsidRPr="00285561">
              <w:t xml:space="preserve"> related to community and public facilities in the immediate environment</w:t>
            </w:r>
          </w:p>
          <w:p w14:paraId="72348711" w14:textId="77777777" w:rsidR="00EA796B" w:rsidRPr="00532F22" w:rsidRDefault="00EA796B" w:rsidP="0089509B">
            <w:pPr>
              <w:pStyle w:val="endash"/>
              <w:keepNext/>
              <w:ind w:left="568" w:hanging="284"/>
            </w:pPr>
            <w:r w:rsidRPr="00532F22">
              <w:t>names of personally relevant service providers</w:t>
            </w:r>
          </w:p>
          <w:p w14:paraId="642E8219" w14:textId="77777777" w:rsidR="00EA796B" w:rsidRDefault="00EA796B" w:rsidP="0089509B">
            <w:pPr>
              <w:pStyle w:val="endash"/>
              <w:keepNext/>
              <w:ind w:left="568" w:hanging="284"/>
            </w:pPr>
            <w:r w:rsidRPr="00532F22">
              <w:t>symbols such as</w:t>
            </w:r>
            <w:r>
              <w:t xml:space="preserve"> logos</w:t>
            </w:r>
            <w:r w:rsidRPr="00532F22">
              <w:t xml:space="preserve"> icons, images and sound</w:t>
            </w:r>
            <w:r>
              <w:t xml:space="preserve"> for </w:t>
            </w:r>
            <w:r w:rsidRPr="004E14A0">
              <w:t>retail outlets in immediate environment</w:t>
            </w:r>
          </w:p>
        </w:tc>
      </w:tr>
      <w:tr w:rsidR="00EA796B" w14:paraId="77FB2D57" w14:textId="77777777" w:rsidTr="00EA796B">
        <w:tc>
          <w:tcPr>
            <w:tcW w:w="3369" w:type="dxa"/>
            <w:gridSpan w:val="2"/>
          </w:tcPr>
          <w:p w14:paraId="67E00461" w14:textId="77777777" w:rsidR="00EA796B" w:rsidRDefault="00EA796B" w:rsidP="0089509B">
            <w:pPr>
              <w:pStyle w:val="spacer"/>
            </w:pPr>
          </w:p>
        </w:tc>
        <w:tc>
          <w:tcPr>
            <w:tcW w:w="5873" w:type="dxa"/>
            <w:gridSpan w:val="3"/>
          </w:tcPr>
          <w:p w14:paraId="1814FB58" w14:textId="77777777" w:rsidR="00EA796B" w:rsidRDefault="00EA796B" w:rsidP="0089509B">
            <w:pPr>
              <w:pStyle w:val="spacer"/>
            </w:pPr>
          </w:p>
        </w:tc>
      </w:tr>
      <w:tr w:rsidR="00EA796B" w14:paraId="7588F1C1" w14:textId="77777777" w:rsidTr="00EA796B">
        <w:tc>
          <w:tcPr>
            <w:tcW w:w="3369" w:type="dxa"/>
            <w:gridSpan w:val="2"/>
          </w:tcPr>
          <w:p w14:paraId="7A0762A8" w14:textId="77777777" w:rsidR="00EA796B" w:rsidRDefault="00EA796B" w:rsidP="0089509B">
            <w:pPr>
              <w:pStyle w:val="unittext"/>
            </w:pPr>
            <w:r>
              <w:rPr>
                <w:b/>
                <w:i/>
              </w:rPr>
              <w:t>L</w:t>
            </w:r>
            <w:r w:rsidRPr="003D1D65">
              <w:rPr>
                <w:b/>
                <w:i/>
              </w:rPr>
              <w:t>imited range of reading strategies</w:t>
            </w:r>
            <w:r>
              <w:t xml:space="preserve"> </w:t>
            </w:r>
            <w:r w:rsidRPr="00532F22">
              <w:t>may include</w:t>
            </w:r>
            <w:r>
              <w:t>:</w:t>
            </w:r>
          </w:p>
          <w:p w14:paraId="0860B135" w14:textId="77777777" w:rsidR="00EA796B" w:rsidRDefault="00EA796B" w:rsidP="0089509B">
            <w:pPr>
              <w:keepNext/>
              <w:rPr>
                <w:rFonts w:ascii="Times New Roman" w:hAnsi="Times New Roman"/>
                <w:i/>
                <w:sz w:val="24"/>
              </w:rPr>
            </w:pPr>
          </w:p>
          <w:p w14:paraId="007B0092" w14:textId="77777777" w:rsidR="00EA796B" w:rsidRDefault="00EA796B" w:rsidP="0089509B">
            <w:pPr>
              <w:keepNext/>
              <w:rPr>
                <w:rFonts w:ascii="Times New Roman" w:hAnsi="Times New Roman"/>
                <w:sz w:val="24"/>
              </w:rPr>
            </w:pPr>
          </w:p>
        </w:tc>
        <w:tc>
          <w:tcPr>
            <w:tcW w:w="5873" w:type="dxa"/>
            <w:gridSpan w:val="3"/>
          </w:tcPr>
          <w:p w14:paraId="09D18B01" w14:textId="77777777" w:rsidR="00EA796B" w:rsidRDefault="00EA796B" w:rsidP="0089509B">
            <w:pPr>
              <w:pStyle w:val="bullet"/>
              <w:numPr>
                <w:ilvl w:val="0"/>
                <w:numId w:val="13"/>
              </w:numPr>
              <w:ind w:left="284" w:hanging="284"/>
            </w:pPr>
            <w:r>
              <w:t>drawing on a small bank of known words and phrases which relate to the immediate environment</w:t>
            </w:r>
          </w:p>
          <w:p w14:paraId="46CE4E0D" w14:textId="77777777" w:rsidR="00EA796B" w:rsidRDefault="00EA796B" w:rsidP="0089509B">
            <w:pPr>
              <w:pStyle w:val="bullet"/>
              <w:numPr>
                <w:ilvl w:val="0"/>
                <w:numId w:val="13"/>
              </w:numPr>
              <w:ind w:left="284" w:hanging="284"/>
            </w:pPr>
            <w:r>
              <w:t>word attack skills such as basic phonics:</w:t>
            </w:r>
          </w:p>
          <w:p w14:paraId="73951FE6" w14:textId="77777777" w:rsidR="00EA796B" w:rsidRDefault="00EA796B" w:rsidP="0089509B">
            <w:pPr>
              <w:pStyle w:val="endash"/>
              <w:keepNext/>
              <w:ind w:left="568" w:hanging="284"/>
            </w:pPr>
            <w:r>
              <w:t>initial letter-sound combinations, unambiguous letter-sound combinations</w:t>
            </w:r>
          </w:p>
          <w:p w14:paraId="3AF5B48A" w14:textId="77777777" w:rsidR="00EA796B" w:rsidRDefault="00EA796B" w:rsidP="0089509B">
            <w:pPr>
              <w:pStyle w:val="bullet"/>
              <w:numPr>
                <w:ilvl w:val="0"/>
                <w:numId w:val="13"/>
              </w:numPr>
              <w:ind w:left="284" w:hanging="284"/>
            </w:pPr>
            <w:r>
              <w:t>following the orientation of printed and screen-based texts</w:t>
            </w:r>
          </w:p>
          <w:p w14:paraId="7F1BE0E1" w14:textId="77777777" w:rsidR="00EA796B" w:rsidRDefault="00EA796B" w:rsidP="0089509B">
            <w:pPr>
              <w:pStyle w:val="bullet"/>
              <w:numPr>
                <w:ilvl w:val="0"/>
                <w:numId w:val="13"/>
              </w:numPr>
              <w:ind w:left="284" w:hanging="284"/>
            </w:pPr>
            <w:r>
              <w:t>relying on non-linguistic support such as illustrations, diagrams, photos, symbols, colours</w:t>
            </w:r>
          </w:p>
          <w:p w14:paraId="6B8F1444" w14:textId="77777777" w:rsidR="00EA796B" w:rsidRDefault="00EA796B" w:rsidP="0089509B">
            <w:pPr>
              <w:pStyle w:val="bullet"/>
              <w:numPr>
                <w:ilvl w:val="0"/>
                <w:numId w:val="13"/>
              </w:numPr>
              <w:ind w:left="284" w:hanging="284"/>
            </w:pPr>
            <w:r>
              <w:t>reading text to self and aloud with the support of others</w:t>
            </w:r>
          </w:p>
          <w:p w14:paraId="6B0970B5" w14:textId="276A3B4C" w:rsidR="00EA796B" w:rsidRDefault="00EA796B" w:rsidP="0089509B">
            <w:pPr>
              <w:pStyle w:val="bullet"/>
              <w:numPr>
                <w:ilvl w:val="0"/>
                <w:numId w:val="13"/>
              </w:numPr>
              <w:ind w:left="284" w:hanging="284"/>
            </w:pPr>
            <w:r>
              <w:lastRenderedPageBreak/>
              <w:t>recognising meaning of conventional sentence punctuation such as</w:t>
            </w:r>
            <w:r w:rsidR="00FA7CF7">
              <w:t xml:space="preserve"> </w:t>
            </w:r>
            <w:r>
              <w:t>full stops and capital letters</w:t>
            </w:r>
          </w:p>
          <w:p w14:paraId="6435C145" w14:textId="77777777" w:rsidR="00EA796B" w:rsidRDefault="00EA796B" w:rsidP="0089509B">
            <w:pPr>
              <w:pStyle w:val="bullet"/>
              <w:numPr>
                <w:ilvl w:val="0"/>
                <w:numId w:val="13"/>
              </w:numPr>
              <w:ind w:left="284" w:hanging="284"/>
            </w:pPr>
            <w:r>
              <w:t>identifying sources of text:</w:t>
            </w:r>
          </w:p>
          <w:p w14:paraId="7D445518" w14:textId="77777777" w:rsidR="00EA796B" w:rsidRPr="00532F22" w:rsidRDefault="00EA796B" w:rsidP="0089509B">
            <w:pPr>
              <w:pStyle w:val="endash"/>
              <w:keepNext/>
              <w:ind w:left="568" w:hanging="284"/>
            </w:pPr>
            <w:r w:rsidRPr="00532F22">
              <w:t>government / community organisation</w:t>
            </w:r>
          </w:p>
          <w:p w14:paraId="4181828A" w14:textId="77777777" w:rsidR="00EA796B" w:rsidRPr="00532F22" w:rsidRDefault="00EA796B" w:rsidP="0089509B">
            <w:pPr>
              <w:pStyle w:val="endash"/>
              <w:keepNext/>
              <w:ind w:left="568" w:hanging="284"/>
            </w:pPr>
            <w:r w:rsidRPr="00532F22">
              <w:t>advertising company</w:t>
            </w:r>
          </w:p>
          <w:p w14:paraId="2079B5B0" w14:textId="77777777" w:rsidR="00EA796B" w:rsidRPr="00532F22" w:rsidRDefault="00EA796B" w:rsidP="0089509B">
            <w:pPr>
              <w:pStyle w:val="endash"/>
              <w:keepNext/>
              <w:ind w:left="568" w:hanging="284"/>
            </w:pPr>
            <w:r w:rsidRPr="00532F22">
              <w:t>local community newspaper</w:t>
            </w:r>
          </w:p>
          <w:p w14:paraId="783BD456" w14:textId="77777777" w:rsidR="00EA796B" w:rsidRDefault="00EA796B" w:rsidP="0089509B">
            <w:pPr>
              <w:pStyle w:val="bullet"/>
              <w:numPr>
                <w:ilvl w:val="0"/>
                <w:numId w:val="13"/>
              </w:numPr>
              <w:ind w:left="284" w:hanging="284"/>
            </w:pPr>
            <w:r>
              <w:t>predicting the purpose of texts based on:</w:t>
            </w:r>
          </w:p>
          <w:p w14:paraId="2A4DD850" w14:textId="77777777" w:rsidR="00EA796B" w:rsidRPr="00532F22" w:rsidRDefault="00EA796B" w:rsidP="0089509B">
            <w:pPr>
              <w:pStyle w:val="endash"/>
              <w:keepNext/>
              <w:ind w:left="568" w:hanging="284"/>
            </w:pPr>
            <w:r w:rsidRPr="00532F22">
              <w:t xml:space="preserve">prior knowledge of the context </w:t>
            </w:r>
          </w:p>
          <w:p w14:paraId="07702C4A" w14:textId="77777777" w:rsidR="00EA796B" w:rsidRPr="00532F22" w:rsidRDefault="00EA796B" w:rsidP="0089509B">
            <w:pPr>
              <w:pStyle w:val="endash"/>
              <w:keepNext/>
              <w:ind w:left="568" w:hanging="284"/>
            </w:pPr>
            <w:r w:rsidRPr="00532F22">
              <w:t>personal experience</w:t>
            </w:r>
          </w:p>
          <w:p w14:paraId="755FC156" w14:textId="6CE6B801" w:rsidR="00EA796B" w:rsidRDefault="00EA796B" w:rsidP="0089509B">
            <w:pPr>
              <w:pStyle w:val="endash"/>
              <w:keepNext/>
              <w:ind w:left="568" w:hanging="284"/>
            </w:pPr>
            <w:r w:rsidRPr="00532F22">
              <w:t>prior knowledge of aspects of the text</w:t>
            </w:r>
            <w:r>
              <w:t xml:space="preserve"> such as</w:t>
            </w:r>
            <w:r w:rsidR="00FA7CF7">
              <w:t xml:space="preserve"> </w:t>
            </w:r>
            <w:r w:rsidRPr="00532F22">
              <w:t>layout</w:t>
            </w:r>
          </w:p>
        </w:tc>
      </w:tr>
      <w:tr w:rsidR="00EA796B" w14:paraId="64E1DDC1" w14:textId="77777777" w:rsidTr="00EA796B">
        <w:tc>
          <w:tcPr>
            <w:tcW w:w="9242" w:type="dxa"/>
            <w:gridSpan w:val="5"/>
          </w:tcPr>
          <w:p w14:paraId="21AF8083" w14:textId="77777777" w:rsidR="00EA796B" w:rsidRDefault="00EA796B" w:rsidP="0089509B">
            <w:pPr>
              <w:pStyle w:val="spacer"/>
            </w:pPr>
          </w:p>
        </w:tc>
      </w:tr>
      <w:tr w:rsidR="00EA796B" w14:paraId="15D141E2" w14:textId="77777777" w:rsidTr="00EA796B">
        <w:tc>
          <w:tcPr>
            <w:tcW w:w="3369" w:type="dxa"/>
            <w:gridSpan w:val="2"/>
          </w:tcPr>
          <w:p w14:paraId="48052FD8" w14:textId="77777777" w:rsidR="00EA796B" w:rsidRPr="006232A3" w:rsidRDefault="00EA796B" w:rsidP="0089509B">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14:paraId="0A095F8B" w14:textId="77777777" w:rsidR="00EA796B" w:rsidRDefault="00EA796B" w:rsidP="0089509B">
            <w:pPr>
              <w:pStyle w:val="bullet"/>
              <w:numPr>
                <w:ilvl w:val="0"/>
                <w:numId w:val="13"/>
              </w:numPr>
              <w:ind w:left="284" w:hanging="284"/>
            </w:pPr>
            <w:r>
              <w:t xml:space="preserve">to encourage participation </w:t>
            </w:r>
          </w:p>
          <w:p w14:paraId="24A30474" w14:textId="77777777" w:rsidR="00EA796B" w:rsidRDefault="00EA796B" w:rsidP="0089509B">
            <w:pPr>
              <w:pStyle w:val="bullet"/>
              <w:numPr>
                <w:ilvl w:val="0"/>
                <w:numId w:val="13"/>
              </w:numPr>
              <w:ind w:left="284" w:hanging="284"/>
            </w:pPr>
            <w:r>
              <w:t>to invite</w:t>
            </w:r>
          </w:p>
          <w:p w14:paraId="1CEEAF62" w14:textId="77777777" w:rsidR="00EA796B" w:rsidRDefault="00EA796B" w:rsidP="0089509B">
            <w:pPr>
              <w:pStyle w:val="bullet"/>
              <w:numPr>
                <w:ilvl w:val="0"/>
                <w:numId w:val="13"/>
              </w:numPr>
              <w:ind w:left="284" w:hanging="284"/>
            </w:pPr>
            <w:r>
              <w:t>to advise</w:t>
            </w:r>
          </w:p>
          <w:p w14:paraId="0BCB02E5" w14:textId="77777777" w:rsidR="00EA796B" w:rsidRDefault="00EA796B" w:rsidP="0089509B">
            <w:pPr>
              <w:pStyle w:val="bullet"/>
              <w:numPr>
                <w:ilvl w:val="0"/>
                <w:numId w:val="13"/>
              </w:numPr>
              <w:ind w:left="284" w:hanging="284"/>
            </w:pPr>
            <w:r>
              <w:t>to persuade</w:t>
            </w:r>
          </w:p>
          <w:p w14:paraId="063AB8D4" w14:textId="77777777" w:rsidR="00EA796B" w:rsidRDefault="00EA796B" w:rsidP="0089509B">
            <w:pPr>
              <w:pStyle w:val="bullet"/>
              <w:numPr>
                <w:ilvl w:val="0"/>
                <w:numId w:val="13"/>
              </w:numPr>
              <w:ind w:left="284" w:hanging="284"/>
            </w:pPr>
            <w:r>
              <w:t>to remind / warn</w:t>
            </w:r>
          </w:p>
        </w:tc>
      </w:tr>
      <w:tr w:rsidR="00EA796B" w14:paraId="03F91D21" w14:textId="77777777" w:rsidTr="00EA796B">
        <w:tc>
          <w:tcPr>
            <w:tcW w:w="9242" w:type="dxa"/>
            <w:gridSpan w:val="5"/>
          </w:tcPr>
          <w:p w14:paraId="17D93CAB" w14:textId="77777777" w:rsidR="00EA796B" w:rsidRDefault="00EA796B" w:rsidP="0089509B">
            <w:pPr>
              <w:pStyle w:val="spacer"/>
            </w:pPr>
          </w:p>
        </w:tc>
      </w:tr>
      <w:tr w:rsidR="00EA796B" w14:paraId="54FF0AE5" w14:textId="77777777" w:rsidTr="00EA796B">
        <w:tc>
          <w:tcPr>
            <w:tcW w:w="9242" w:type="dxa"/>
            <w:gridSpan w:val="5"/>
          </w:tcPr>
          <w:p w14:paraId="06DF2687" w14:textId="77777777" w:rsidR="00EA796B" w:rsidRDefault="00EA796B" w:rsidP="0089509B">
            <w:pPr>
              <w:pStyle w:val="Heading21"/>
            </w:pPr>
            <w:r>
              <w:t>Evidence Guide</w:t>
            </w:r>
          </w:p>
          <w:p w14:paraId="39D5AA9D" w14:textId="77777777" w:rsidR="00EA796B" w:rsidRDefault="00EA796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2E9AB17F" w14:textId="77777777" w:rsidTr="00EA796B">
        <w:tc>
          <w:tcPr>
            <w:tcW w:w="3369" w:type="dxa"/>
            <w:gridSpan w:val="2"/>
          </w:tcPr>
          <w:p w14:paraId="5751E66E" w14:textId="77777777" w:rsidR="00EA796B" w:rsidRPr="005979AA" w:rsidRDefault="00EA796B" w:rsidP="0089509B">
            <w:pPr>
              <w:pStyle w:val="EG"/>
            </w:pPr>
            <w:r w:rsidRPr="005979AA">
              <w:t>Critical aspects for assessment and evidence required to demonstrate competency in this unit</w:t>
            </w:r>
          </w:p>
        </w:tc>
        <w:tc>
          <w:tcPr>
            <w:tcW w:w="5873" w:type="dxa"/>
            <w:gridSpan w:val="3"/>
          </w:tcPr>
          <w:p w14:paraId="7C01F1BC" w14:textId="77777777" w:rsidR="00EA796B" w:rsidRDefault="00EA796B" w:rsidP="0089509B">
            <w:pPr>
              <w:pStyle w:val="unittext"/>
            </w:pPr>
            <w:r w:rsidRPr="003B087B">
              <w:t>Assessment</w:t>
            </w:r>
            <w:r>
              <w:t xml:space="preserve"> must </w:t>
            </w:r>
            <w:r w:rsidRPr="007D35F9">
              <w:t>confirm</w:t>
            </w:r>
            <w:r>
              <w:t xml:space="preserve"> the ability to:</w:t>
            </w:r>
          </w:p>
          <w:p w14:paraId="71A3A916" w14:textId="7F97A8EC" w:rsidR="00EA796B" w:rsidRDefault="00EA796B" w:rsidP="0089509B">
            <w:pPr>
              <w:pStyle w:val="bullet"/>
              <w:numPr>
                <w:ilvl w:val="0"/>
                <w:numId w:val="13"/>
              </w:numPr>
              <w:ind w:left="284" w:hanging="284"/>
            </w:pPr>
            <w:r w:rsidRPr="00510357">
              <w:t>locate</w:t>
            </w:r>
            <w:r>
              <w:t xml:space="preserve"> and engage with information in a minimum of 2 </w:t>
            </w:r>
            <w:r w:rsidRPr="00EA0ED7">
              <w:t>short, simple and personally relevant</w:t>
            </w:r>
            <w:r>
              <w:t xml:space="preserve"> text types related to community participation, one of</w:t>
            </w:r>
            <w:r w:rsidR="00FA7CF7">
              <w:t xml:space="preserve"> </w:t>
            </w:r>
            <w:r>
              <w:t>which must be paper based and the other web based</w:t>
            </w:r>
          </w:p>
        </w:tc>
      </w:tr>
      <w:tr w:rsidR="00EA796B" w14:paraId="09861E92" w14:textId="77777777" w:rsidTr="00EA796B">
        <w:tc>
          <w:tcPr>
            <w:tcW w:w="9242" w:type="dxa"/>
            <w:gridSpan w:val="5"/>
          </w:tcPr>
          <w:p w14:paraId="7F981C64" w14:textId="77777777" w:rsidR="00EA796B" w:rsidRDefault="00EA796B" w:rsidP="0089509B">
            <w:pPr>
              <w:pStyle w:val="spacer"/>
            </w:pPr>
          </w:p>
        </w:tc>
      </w:tr>
      <w:tr w:rsidR="00EA796B" w14:paraId="38D2C8FA" w14:textId="77777777" w:rsidTr="00EA796B">
        <w:tc>
          <w:tcPr>
            <w:tcW w:w="3369" w:type="dxa"/>
            <w:gridSpan w:val="2"/>
          </w:tcPr>
          <w:p w14:paraId="794F6C6D" w14:textId="77777777" w:rsidR="00EA796B" w:rsidRPr="005979AA" w:rsidRDefault="00EA796B" w:rsidP="0089509B">
            <w:pPr>
              <w:pStyle w:val="EG"/>
            </w:pPr>
            <w:r w:rsidRPr="005979AA">
              <w:t>Context of and specific resources for assessment</w:t>
            </w:r>
          </w:p>
        </w:tc>
        <w:tc>
          <w:tcPr>
            <w:tcW w:w="5873" w:type="dxa"/>
            <w:gridSpan w:val="3"/>
          </w:tcPr>
          <w:p w14:paraId="76FF83EF" w14:textId="77777777" w:rsidR="00EA796B" w:rsidRDefault="00EA796B" w:rsidP="0089509B">
            <w:pPr>
              <w:pStyle w:val="unittext"/>
            </w:pPr>
            <w:r>
              <w:t>Assessment must ensure access to:</w:t>
            </w:r>
          </w:p>
          <w:p w14:paraId="43756F38" w14:textId="25DF630B" w:rsidR="00EA796B" w:rsidRPr="00F7322F" w:rsidRDefault="00EA796B" w:rsidP="0089509B">
            <w:pPr>
              <w:pStyle w:val="bullet"/>
              <w:numPr>
                <w:ilvl w:val="0"/>
                <w:numId w:val="13"/>
              </w:numPr>
              <w:ind w:left="284" w:hanging="284"/>
            </w:pPr>
            <w:r w:rsidRPr="00F7322F">
              <w:t xml:space="preserve">a </w:t>
            </w:r>
            <w:r>
              <w:t>minimum of 2</w:t>
            </w:r>
            <w:r w:rsidR="00FA7CF7">
              <w:t xml:space="preserve"> </w:t>
            </w:r>
            <w:r w:rsidRPr="00F7322F">
              <w:t xml:space="preserve">short, simple, personally relevant texts </w:t>
            </w:r>
            <w:r>
              <w:t xml:space="preserve">related to </w:t>
            </w:r>
            <w:r w:rsidRPr="00F7322F">
              <w:t>community participation</w:t>
            </w:r>
            <w:r>
              <w:t>, one of which must be paper based and the other web based</w:t>
            </w:r>
          </w:p>
          <w:p w14:paraId="0B3899E1" w14:textId="77777777" w:rsidR="00EA796B" w:rsidRDefault="00EA796B" w:rsidP="0089509B">
            <w:pPr>
              <w:pStyle w:val="bullet"/>
              <w:numPr>
                <w:ilvl w:val="0"/>
                <w:numId w:val="13"/>
              </w:numPr>
              <w:ind w:left="284" w:hanging="284"/>
            </w:pPr>
            <w:r w:rsidRPr="00B57630">
              <w:t>communication technology as required</w:t>
            </w:r>
          </w:p>
          <w:p w14:paraId="1573FABF" w14:textId="77777777" w:rsidR="00EA796B" w:rsidRDefault="00EA796B" w:rsidP="0089509B">
            <w:pPr>
              <w:pStyle w:val="unittext"/>
            </w:pPr>
            <w:r>
              <w:t>At this level the learner:</w:t>
            </w:r>
          </w:p>
          <w:p w14:paraId="1D673918" w14:textId="77777777" w:rsidR="00EA796B" w:rsidRPr="00BE624E" w:rsidRDefault="00EA796B" w:rsidP="0089509B">
            <w:pPr>
              <w:pStyle w:val="bullet"/>
              <w:numPr>
                <w:ilvl w:val="0"/>
                <w:numId w:val="13"/>
              </w:numPr>
              <w:ind w:left="284" w:hanging="284"/>
            </w:pPr>
            <w:r w:rsidRPr="00BE624E">
              <w:t>may require strong support from the context, including visual cues</w:t>
            </w:r>
          </w:p>
          <w:p w14:paraId="1C06210B" w14:textId="77777777" w:rsidR="00EA796B" w:rsidRPr="00BE624E" w:rsidRDefault="00EA796B" w:rsidP="0089509B">
            <w:pPr>
              <w:pStyle w:val="bullet"/>
              <w:numPr>
                <w:ilvl w:val="0"/>
                <w:numId w:val="13"/>
              </w:numPr>
              <w:ind w:left="284" w:hanging="284"/>
            </w:pPr>
            <w:r w:rsidRPr="00BE624E">
              <w:t>may require strong support to access digital media and navigate digital text</w:t>
            </w:r>
          </w:p>
          <w:p w14:paraId="322E55E0" w14:textId="77777777" w:rsidR="00EA796B" w:rsidRPr="00BE624E" w:rsidRDefault="00EA796B" w:rsidP="0089509B">
            <w:pPr>
              <w:pStyle w:val="bullet"/>
              <w:numPr>
                <w:ilvl w:val="0"/>
                <w:numId w:val="13"/>
              </w:numPr>
              <w:ind w:left="284" w:hanging="284"/>
            </w:pPr>
            <w:r w:rsidRPr="00BE624E">
              <w:t xml:space="preserve">may use texts which contain repetition </w:t>
            </w:r>
          </w:p>
          <w:p w14:paraId="36A132AA" w14:textId="77777777" w:rsidR="00EA796B" w:rsidRDefault="00EA796B" w:rsidP="0089509B">
            <w:pPr>
              <w:pStyle w:val="bullet"/>
              <w:numPr>
                <w:ilvl w:val="0"/>
                <w:numId w:val="13"/>
              </w:numPr>
              <w:ind w:left="284" w:hanging="284"/>
            </w:pPr>
            <w:r>
              <w:t>may require extended time to read, reread and decode text</w:t>
            </w:r>
          </w:p>
          <w:p w14:paraId="612177C0" w14:textId="77777777" w:rsidR="00EA796B" w:rsidRDefault="00EA796B" w:rsidP="0089509B">
            <w:pPr>
              <w:pStyle w:val="bullet"/>
              <w:numPr>
                <w:ilvl w:val="0"/>
                <w:numId w:val="13"/>
              </w:numPr>
              <w:ind w:left="284" w:hanging="284"/>
            </w:pPr>
            <w:r>
              <w:lastRenderedPageBreak/>
              <w:t>may depend on a personal dictionary</w:t>
            </w:r>
          </w:p>
          <w:p w14:paraId="5BFBF257" w14:textId="77777777" w:rsidR="00EA796B" w:rsidRDefault="00EA796B" w:rsidP="0089509B">
            <w:pPr>
              <w:pStyle w:val="bullet"/>
              <w:numPr>
                <w:ilvl w:val="0"/>
                <w:numId w:val="13"/>
              </w:numPr>
              <w:ind w:left="284" w:hanging="284"/>
            </w:pPr>
            <w:r>
              <w:t>can work alongside an expert / mentor where prompting and advice can be provided</w:t>
            </w:r>
          </w:p>
          <w:p w14:paraId="6B8CDB87" w14:textId="77777777" w:rsidR="00EA796B" w:rsidRDefault="00EA796B" w:rsidP="0089509B">
            <w:pPr>
              <w:pStyle w:val="unittext"/>
            </w:pPr>
            <w:r w:rsidRPr="0052636F">
              <w:t xml:space="preserve">In order to </w:t>
            </w:r>
            <w:r>
              <w:t xml:space="preserve">support </w:t>
            </w:r>
            <w:r w:rsidRPr="0052636F">
              <w:t>achieve</w:t>
            </w:r>
            <w:r>
              <w:t xml:space="preserve">ment of </w:t>
            </w:r>
            <w:r w:rsidRPr="0052636F">
              <w:t xml:space="preserve">meaningful outcomes at the qualification level an integrated approach to assessment </w:t>
            </w:r>
            <w:r>
              <w:t>is recommended</w:t>
            </w:r>
            <w:r w:rsidRPr="0052636F">
              <w:t>, refer to Section B 6.1 Assessment Strategy.</w:t>
            </w:r>
            <w:r>
              <w:t xml:space="preserve"> </w:t>
            </w:r>
          </w:p>
          <w:p w14:paraId="15CEC7C7" w14:textId="77777777" w:rsidR="00EA796B" w:rsidRDefault="00EA796B" w:rsidP="0089509B">
            <w:pPr>
              <w:pStyle w:val="unittext"/>
            </w:pPr>
            <w:r>
              <w:t>Where this unit is being co-assessed with units related to another domain, such as personal, the same texts may be relevant to both domains.</w:t>
            </w:r>
          </w:p>
        </w:tc>
      </w:tr>
      <w:tr w:rsidR="00EA796B" w14:paraId="66DBE3EB" w14:textId="77777777" w:rsidTr="00EA796B">
        <w:tc>
          <w:tcPr>
            <w:tcW w:w="9242" w:type="dxa"/>
            <w:gridSpan w:val="5"/>
          </w:tcPr>
          <w:p w14:paraId="0974F4B1" w14:textId="77777777" w:rsidR="00EA796B" w:rsidRDefault="00EA796B" w:rsidP="0089509B">
            <w:pPr>
              <w:pStyle w:val="spacer"/>
            </w:pPr>
          </w:p>
        </w:tc>
      </w:tr>
      <w:tr w:rsidR="00EA796B" w14:paraId="1485ED59" w14:textId="77777777" w:rsidTr="00EA796B">
        <w:tc>
          <w:tcPr>
            <w:tcW w:w="3369" w:type="dxa"/>
            <w:gridSpan w:val="2"/>
          </w:tcPr>
          <w:p w14:paraId="1CC3A25D" w14:textId="77777777" w:rsidR="00EA796B" w:rsidRPr="00622D2D" w:rsidRDefault="00EA796B" w:rsidP="0089509B">
            <w:pPr>
              <w:pStyle w:val="EG"/>
            </w:pPr>
            <w:r w:rsidRPr="005979AA">
              <w:t>Method(s) of assessment</w:t>
            </w:r>
          </w:p>
        </w:tc>
        <w:tc>
          <w:tcPr>
            <w:tcW w:w="5873" w:type="dxa"/>
            <w:gridSpan w:val="3"/>
          </w:tcPr>
          <w:p w14:paraId="18388428" w14:textId="19935AC4" w:rsidR="00EA796B" w:rsidRDefault="00EA796B" w:rsidP="0089509B">
            <w:pPr>
              <w:pStyle w:val="unittext"/>
            </w:pPr>
            <w:r>
              <w:t xml:space="preserve">A range of assessment strategies or options should be considered to suit the needs of the learner. </w:t>
            </w:r>
            <w:r w:rsidRPr="005B12F8">
              <w:t>The following methods of assessment are suitable for this unit:</w:t>
            </w:r>
            <w:r w:rsidR="00FA7CF7">
              <w:t xml:space="preserve"> </w:t>
            </w:r>
          </w:p>
          <w:p w14:paraId="4B32B91D" w14:textId="3C7E560A" w:rsidR="00EA796B" w:rsidRDefault="00EA796B" w:rsidP="0089509B">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 related to community purposes</w:t>
            </w:r>
          </w:p>
          <w:p w14:paraId="73F46B6B" w14:textId="7D12E775" w:rsidR="00EA796B" w:rsidRDefault="00EA796B" w:rsidP="0089509B">
            <w:pPr>
              <w:pStyle w:val="bullet"/>
              <w:numPr>
                <w:ilvl w:val="0"/>
                <w:numId w:val="13"/>
              </w:numPr>
              <w:ind w:left="284" w:hanging="284"/>
            </w:pPr>
            <w:r>
              <w:t>oral or written questioning to assess knowledge of the purpose and meaning of different personally relevant text types related</w:t>
            </w:r>
            <w:r w:rsidR="00FA7CF7">
              <w:t xml:space="preserve"> </w:t>
            </w:r>
            <w:r>
              <w:t>to community participation</w:t>
            </w:r>
          </w:p>
          <w:p w14:paraId="02C9D891" w14:textId="77777777" w:rsidR="00EA796B" w:rsidRDefault="00EA796B" w:rsidP="0089509B">
            <w:pPr>
              <w:pStyle w:val="bullet"/>
              <w:numPr>
                <w:ilvl w:val="0"/>
                <w:numId w:val="13"/>
              </w:numPr>
              <w:ind w:left="284" w:hanging="284"/>
            </w:pPr>
            <w:r>
              <w:t>verbal information from the learner describing the meaning and intention of the selected texts.</w:t>
            </w:r>
          </w:p>
        </w:tc>
      </w:tr>
    </w:tbl>
    <w:p w14:paraId="70EF2B6D" w14:textId="77777777" w:rsidR="00EA796B" w:rsidRDefault="00EA796B" w:rsidP="0089509B">
      <w:pPr>
        <w:keepNext/>
      </w:pPr>
    </w:p>
    <w:p w14:paraId="21C6F0BF" w14:textId="77777777" w:rsidR="00270F6F" w:rsidRDefault="00270F6F" w:rsidP="0089509B">
      <w:pPr>
        <w:keepNext/>
        <w:tabs>
          <w:tab w:val="left" w:pos="1485"/>
        </w:tabs>
        <w:sectPr w:rsidR="00270F6F" w:rsidSect="00EA796B">
          <w:headerReference w:type="even" r:id="rId75"/>
          <w:headerReference w:type="default" r:id="rId76"/>
          <w:headerReference w:type="first" r:id="rId77"/>
          <w:pgSz w:w="11906" w:h="16838"/>
          <w:pgMar w:top="1440" w:right="1440" w:bottom="1560" w:left="1440" w:header="708" w:footer="708" w:gutter="0"/>
          <w:cols w:space="708"/>
          <w:docGrid w:linePitch="360"/>
        </w:sect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425"/>
        <w:gridCol w:w="143"/>
        <w:gridCol w:w="15"/>
        <w:gridCol w:w="5701"/>
      </w:tblGrid>
      <w:tr w:rsidR="00270F6F" w14:paraId="49DCEB82" w14:textId="77777777" w:rsidTr="00F30556">
        <w:tc>
          <w:tcPr>
            <w:tcW w:w="2896" w:type="dxa"/>
          </w:tcPr>
          <w:p w14:paraId="0F09097C" w14:textId="77777777" w:rsidR="00270F6F" w:rsidRPr="00D72D90" w:rsidRDefault="00270F6F" w:rsidP="0089509B">
            <w:pPr>
              <w:pStyle w:val="temp"/>
            </w:pPr>
            <w:bookmarkStart w:id="61" w:name="_Toc505871721"/>
            <w:r w:rsidRPr="00D72D90">
              <w:lastRenderedPageBreak/>
              <w:t>Unit Code</w:t>
            </w:r>
            <w:bookmarkEnd w:id="61"/>
          </w:p>
        </w:tc>
        <w:tc>
          <w:tcPr>
            <w:tcW w:w="6284" w:type="dxa"/>
            <w:gridSpan w:val="4"/>
          </w:tcPr>
          <w:p w14:paraId="68BD867A" w14:textId="77777777" w:rsidR="00270F6F" w:rsidRPr="003A720A" w:rsidRDefault="00270F6F" w:rsidP="0089509B">
            <w:pPr>
              <w:pStyle w:val="code"/>
            </w:pPr>
            <w:bookmarkStart w:id="62" w:name="_Toc514234274"/>
            <w:r>
              <w:t>VU22347</w:t>
            </w:r>
            <w:bookmarkEnd w:id="62"/>
          </w:p>
        </w:tc>
      </w:tr>
      <w:tr w:rsidR="00270F6F" w14:paraId="7BB6AE68" w14:textId="77777777" w:rsidTr="00F30556">
        <w:tc>
          <w:tcPr>
            <w:tcW w:w="2896" w:type="dxa"/>
          </w:tcPr>
          <w:p w14:paraId="3B43B75D" w14:textId="77777777" w:rsidR="00270F6F" w:rsidRPr="00D72D90" w:rsidRDefault="00270F6F" w:rsidP="0089509B">
            <w:pPr>
              <w:pStyle w:val="temp"/>
            </w:pPr>
            <w:bookmarkStart w:id="63" w:name="_Toc505871723"/>
            <w:r w:rsidRPr="00D72D90">
              <w:t>Unit Title</w:t>
            </w:r>
            <w:bookmarkEnd w:id="63"/>
          </w:p>
        </w:tc>
        <w:tc>
          <w:tcPr>
            <w:tcW w:w="6284" w:type="dxa"/>
            <w:gridSpan w:val="4"/>
          </w:tcPr>
          <w:p w14:paraId="2FDE3C29" w14:textId="77777777" w:rsidR="00270F6F" w:rsidRPr="003A720A" w:rsidRDefault="00270F6F" w:rsidP="0089509B">
            <w:pPr>
              <w:pStyle w:val="code"/>
            </w:pPr>
            <w:bookmarkStart w:id="64" w:name="_Toc507058763"/>
            <w:bookmarkStart w:id="65" w:name="_Toc514234275"/>
            <w:r w:rsidRPr="003A720A">
              <w:t>Participate in short simple spoken interactions</w:t>
            </w:r>
            <w:bookmarkEnd w:id="64"/>
            <w:bookmarkEnd w:id="65"/>
          </w:p>
        </w:tc>
      </w:tr>
      <w:tr w:rsidR="00270F6F" w14:paraId="382374B4" w14:textId="77777777" w:rsidTr="00F30556">
        <w:tc>
          <w:tcPr>
            <w:tcW w:w="2896" w:type="dxa"/>
          </w:tcPr>
          <w:p w14:paraId="2A4DD0DB" w14:textId="77777777" w:rsidR="00270F6F" w:rsidRDefault="00270F6F" w:rsidP="0089509B">
            <w:pPr>
              <w:pStyle w:val="Heading21"/>
            </w:pPr>
            <w:r>
              <w:t>Unit Descriptor</w:t>
            </w:r>
          </w:p>
        </w:tc>
        <w:tc>
          <w:tcPr>
            <w:tcW w:w="6284" w:type="dxa"/>
            <w:gridSpan w:val="4"/>
          </w:tcPr>
          <w:p w14:paraId="06522BD1" w14:textId="77777777" w:rsidR="00270F6F" w:rsidRDefault="00270F6F" w:rsidP="0089509B">
            <w:pPr>
              <w:pStyle w:val="unittext"/>
            </w:pPr>
            <w:r>
              <w:t>This unit describes the skills and knowledge to participate in short, simple and highly familiar interactions related to immediate needs in a highly limited range of predictable contexts. It includes providing and responding to basic information. Learners</w:t>
            </w:r>
            <w:r w:rsidRPr="003A1908">
              <w:t xml:space="preserve"> at this level</w:t>
            </w:r>
            <w:r>
              <w:t xml:space="preserve"> may</w:t>
            </w:r>
            <w:r w:rsidRPr="003A1908">
              <w:t xml:space="preserve"> require support through prompting and advice</w:t>
            </w:r>
            <w:r>
              <w:t>.</w:t>
            </w:r>
          </w:p>
          <w:p w14:paraId="1967A4A1" w14:textId="77777777" w:rsidR="00270F6F" w:rsidRDefault="00270F6F" w:rsidP="0089509B">
            <w:pPr>
              <w:pStyle w:val="unittext"/>
            </w:pPr>
            <w:r w:rsidRPr="003A1908">
              <w:t xml:space="preserve">The required outcomes described in this unit contribute to the achievement of Australian Core Skills </w:t>
            </w:r>
            <w:r>
              <w:t>Framework indicators for Oral Communication at Level 1: 1.07, 1.08</w:t>
            </w:r>
          </w:p>
        </w:tc>
      </w:tr>
      <w:tr w:rsidR="00270F6F" w14:paraId="0D597DE6" w14:textId="77777777" w:rsidTr="00F30556">
        <w:tc>
          <w:tcPr>
            <w:tcW w:w="2896" w:type="dxa"/>
          </w:tcPr>
          <w:p w14:paraId="4340EA6B" w14:textId="77777777" w:rsidR="00270F6F" w:rsidRDefault="00270F6F" w:rsidP="0089509B">
            <w:pPr>
              <w:pStyle w:val="Heading21"/>
            </w:pPr>
            <w:r>
              <w:t>Employability Skills</w:t>
            </w:r>
          </w:p>
        </w:tc>
        <w:tc>
          <w:tcPr>
            <w:tcW w:w="6284" w:type="dxa"/>
            <w:gridSpan w:val="4"/>
          </w:tcPr>
          <w:p w14:paraId="2C6DDA39" w14:textId="77777777" w:rsidR="00270F6F" w:rsidRDefault="00270F6F" w:rsidP="0089509B">
            <w:pPr>
              <w:pStyle w:val="unittext"/>
            </w:pPr>
            <w:r>
              <w:t>This unit contains employability skills.</w:t>
            </w:r>
          </w:p>
        </w:tc>
      </w:tr>
      <w:tr w:rsidR="00270F6F" w14:paraId="44D5C298" w14:textId="77777777" w:rsidTr="00F30556">
        <w:tc>
          <w:tcPr>
            <w:tcW w:w="2896" w:type="dxa"/>
          </w:tcPr>
          <w:p w14:paraId="3D3F9514" w14:textId="77777777" w:rsidR="00270F6F" w:rsidRDefault="00270F6F" w:rsidP="0089509B">
            <w:pPr>
              <w:pStyle w:val="Heading21"/>
            </w:pPr>
            <w:r>
              <w:t>Application of the Unit</w:t>
            </w:r>
          </w:p>
        </w:tc>
        <w:tc>
          <w:tcPr>
            <w:tcW w:w="6284" w:type="dxa"/>
            <w:gridSpan w:val="4"/>
          </w:tcPr>
          <w:p w14:paraId="4B4706C4" w14:textId="77777777" w:rsidR="00270F6F" w:rsidRDefault="00270F6F" w:rsidP="0089509B">
            <w:pPr>
              <w:pStyle w:val="unittext"/>
            </w:pPr>
            <w:r>
              <w:t xml:space="preserve">This unit applies to those who wish to improve their oral communication skills </w:t>
            </w:r>
          </w:p>
          <w:p w14:paraId="7EDB799F" w14:textId="77777777" w:rsidR="00270F6F" w:rsidRDefault="00270F6F" w:rsidP="0089509B">
            <w:pPr>
              <w:pStyle w:val="unittext"/>
            </w:pPr>
            <w:r>
              <w:t xml:space="preserve">Where application is as part of the Course in Initial General Education for Adults, it is strongly recommended that application is integrated with the delivery and assessment of core units such as </w:t>
            </w:r>
            <w:r w:rsidRPr="00CC49A8">
              <w:rPr>
                <w:i/>
              </w:rPr>
              <w:t>VU2234</w:t>
            </w:r>
            <w:r>
              <w:rPr>
                <w:i/>
              </w:rPr>
              <w:t xml:space="preserve">6 </w:t>
            </w:r>
            <w:r w:rsidRPr="00E13C2E">
              <w:rPr>
                <w:i/>
              </w:rPr>
              <w:t>Engage with short simple texts to participate in the community</w:t>
            </w:r>
            <w:r>
              <w:t xml:space="preserve"> </w:t>
            </w:r>
          </w:p>
        </w:tc>
      </w:tr>
      <w:tr w:rsidR="00270F6F" w14:paraId="690BDD5C" w14:textId="77777777" w:rsidTr="00F30556">
        <w:tc>
          <w:tcPr>
            <w:tcW w:w="2896" w:type="dxa"/>
          </w:tcPr>
          <w:p w14:paraId="5797288B" w14:textId="77777777" w:rsidR="00270F6F" w:rsidRDefault="00270F6F" w:rsidP="0089509B">
            <w:pPr>
              <w:pStyle w:val="Heading21"/>
            </w:pPr>
            <w:r>
              <w:t>Element</w:t>
            </w:r>
          </w:p>
          <w:p w14:paraId="5CFB48D7" w14:textId="77777777" w:rsidR="00270F6F" w:rsidRDefault="00270F6F" w:rsidP="0089509B">
            <w:pPr>
              <w:pStyle w:val="text"/>
            </w:pPr>
            <w:r w:rsidRPr="005979AA">
              <w:t>Elements describe the essential outcomes of a unit of competency. Elements describe actions or outcomes that are demonstrable and assessable.</w:t>
            </w:r>
          </w:p>
        </w:tc>
        <w:tc>
          <w:tcPr>
            <w:tcW w:w="6284" w:type="dxa"/>
            <w:gridSpan w:val="4"/>
          </w:tcPr>
          <w:p w14:paraId="2F2652F9" w14:textId="77777777" w:rsidR="00270F6F" w:rsidRDefault="00270F6F" w:rsidP="0089509B">
            <w:pPr>
              <w:pStyle w:val="Heading21"/>
            </w:pPr>
            <w:r>
              <w:t>Performance Criteria</w:t>
            </w:r>
          </w:p>
          <w:p w14:paraId="6C49DF64" w14:textId="77777777" w:rsidR="00270F6F" w:rsidRDefault="00270F6F"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70F6F" w14:paraId="4E7B06AF" w14:textId="77777777" w:rsidTr="00F30556">
        <w:tc>
          <w:tcPr>
            <w:tcW w:w="2896" w:type="dxa"/>
          </w:tcPr>
          <w:p w14:paraId="07381121" w14:textId="77777777" w:rsidR="00270F6F" w:rsidRDefault="00270F6F" w:rsidP="0089509B">
            <w:pPr>
              <w:pStyle w:val="spacer"/>
            </w:pPr>
          </w:p>
        </w:tc>
        <w:tc>
          <w:tcPr>
            <w:tcW w:w="6284" w:type="dxa"/>
            <w:gridSpan w:val="4"/>
          </w:tcPr>
          <w:p w14:paraId="0CF5D863" w14:textId="77777777" w:rsidR="00270F6F" w:rsidRDefault="00270F6F" w:rsidP="0089509B">
            <w:pPr>
              <w:pStyle w:val="spacer"/>
            </w:pPr>
          </w:p>
        </w:tc>
      </w:tr>
      <w:tr w:rsidR="00270F6F" w14:paraId="7EEFD6C7" w14:textId="77777777" w:rsidTr="00F30556">
        <w:tc>
          <w:tcPr>
            <w:tcW w:w="2896" w:type="dxa"/>
            <w:vMerge w:val="restart"/>
          </w:tcPr>
          <w:p w14:paraId="60BC54AB" w14:textId="77777777" w:rsidR="00270F6F" w:rsidRPr="0084371F" w:rsidRDefault="00270F6F" w:rsidP="0089509B">
            <w:pPr>
              <w:pStyle w:val="element"/>
              <w:keepNext/>
            </w:pPr>
            <w:r w:rsidRPr="0084371F">
              <w:t>1</w:t>
            </w:r>
            <w:r>
              <w:t xml:space="preserve"> Engage in short simple spoken exchanges</w:t>
            </w:r>
          </w:p>
        </w:tc>
        <w:tc>
          <w:tcPr>
            <w:tcW w:w="568" w:type="dxa"/>
            <w:gridSpan w:val="2"/>
          </w:tcPr>
          <w:p w14:paraId="34090FF2" w14:textId="77777777" w:rsidR="00270F6F" w:rsidRDefault="00270F6F" w:rsidP="0089509B">
            <w:pPr>
              <w:pStyle w:val="PC"/>
              <w:keepNext/>
            </w:pPr>
            <w:r>
              <w:t>1.1</w:t>
            </w:r>
          </w:p>
        </w:tc>
        <w:tc>
          <w:tcPr>
            <w:tcW w:w="5716" w:type="dxa"/>
            <w:gridSpan w:val="2"/>
          </w:tcPr>
          <w:p w14:paraId="5AB57900" w14:textId="77777777" w:rsidR="00270F6F" w:rsidRPr="00E726E9" w:rsidRDefault="00270F6F" w:rsidP="0089509B">
            <w:pPr>
              <w:pStyle w:val="unittext"/>
            </w:pPr>
            <w:r>
              <w:t xml:space="preserve">Identify the </w:t>
            </w:r>
            <w:r w:rsidRPr="00211474">
              <w:rPr>
                <w:b/>
                <w:i/>
              </w:rPr>
              <w:t>purpose</w:t>
            </w:r>
            <w:r>
              <w:t xml:space="preserve"> of the exchange</w:t>
            </w:r>
          </w:p>
        </w:tc>
      </w:tr>
      <w:tr w:rsidR="00270F6F" w14:paraId="6B4DDA56" w14:textId="77777777" w:rsidTr="00F30556">
        <w:tc>
          <w:tcPr>
            <w:tcW w:w="2896" w:type="dxa"/>
            <w:vMerge/>
          </w:tcPr>
          <w:p w14:paraId="520F9211" w14:textId="77777777" w:rsidR="00270F6F" w:rsidRPr="0084371F" w:rsidRDefault="00270F6F" w:rsidP="0089509B">
            <w:pPr>
              <w:pStyle w:val="element"/>
              <w:keepNext/>
            </w:pPr>
          </w:p>
        </w:tc>
        <w:tc>
          <w:tcPr>
            <w:tcW w:w="568" w:type="dxa"/>
            <w:gridSpan w:val="2"/>
          </w:tcPr>
          <w:p w14:paraId="3A638718" w14:textId="77777777" w:rsidR="00270F6F" w:rsidRDefault="00270F6F" w:rsidP="0089509B">
            <w:pPr>
              <w:pStyle w:val="PC"/>
              <w:keepNext/>
            </w:pPr>
            <w:r>
              <w:t>1.2</w:t>
            </w:r>
          </w:p>
        </w:tc>
        <w:tc>
          <w:tcPr>
            <w:tcW w:w="5716" w:type="dxa"/>
            <w:gridSpan w:val="2"/>
          </w:tcPr>
          <w:p w14:paraId="1742734C" w14:textId="77777777" w:rsidR="00270F6F" w:rsidRDefault="00270F6F" w:rsidP="0089509B">
            <w:pPr>
              <w:pStyle w:val="unittext"/>
            </w:pPr>
            <w:r>
              <w:t>Undertake routine i</w:t>
            </w:r>
            <w:r w:rsidRPr="00E726E9">
              <w:t>ntroductions and greetings</w:t>
            </w:r>
          </w:p>
        </w:tc>
      </w:tr>
      <w:tr w:rsidR="00270F6F" w14:paraId="21976836" w14:textId="77777777" w:rsidTr="00F30556">
        <w:tc>
          <w:tcPr>
            <w:tcW w:w="2896" w:type="dxa"/>
            <w:vMerge/>
          </w:tcPr>
          <w:p w14:paraId="24BE0A22" w14:textId="77777777" w:rsidR="00270F6F" w:rsidRPr="0084371F" w:rsidRDefault="00270F6F" w:rsidP="0089509B">
            <w:pPr>
              <w:pStyle w:val="element"/>
              <w:keepNext/>
            </w:pPr>
          </w:p>
        </w:tc>
        <w:tc>
          <w:tcPr>
            <w:tcW w:w="568" w:type="dxa"/>
            <w:gridSpan w:val="2"/>
          </w:tcPr>
          <w:p w14:paraId="29977B9E" w14:textId="77777777" w:rsidR="00270F6F" w:rsidRDefault="00270F6F" w:rsidP="0089509B">
            <w:pPr>
              <w:pStyle w:val="PC"/>
              <w:keepNext/>
            </w:pPr>
            <w:r>
              <w:t>1.3</w:t>
            </w:r>
          </w:p>
        </w:tc>
        <w:tc>
          <w:tcPr>
            <w:tcW w:w="5716" w:type="dxa"/>
            <w:gridSpan w:val="2"/>
          </w:tcPr>
          <w:p w14:paraId="336E17E5" w14:textId="77777777" w:rsidR="00270F6F" w:rsidRPr="00E726E9" w:rsidRDefault="00270F6F" w:rsidP="0089509B">
            <w:pPr>
              <w:pStyle w:val="unittext"/>
            </w:pPr>
            <w:r>
              <w:t xml:space="preserve">Provide </w:t>
            </w:r>
            <w:r w:rsidRPr="00787C7F">
              <w:rPr>
                <w:b/>
                <w:i/>
              </w:rPr>
              <w:t>basic information</w:t>
            </w:r>
            <w:r>
              <w:t xml:space="preserve"> related to a familiar context</w:t>
            </w:r>
          </w:p>
        </w:tc>
      </w:tr>
      <w:tr w:rsidR="00270F6F" w14:paraId="3AE71E5F" w14:textId="77777777" w:rsidTr="00F30556">
        <w:tc>
          <w:tcPr>
            <w:tcW w:w="2896" w:type="dxa"/>
            <w:vMerge/>
          </w:tcPr>
          <w:p w14:paraId="4885A60D" w14:textId="77777777" w:rsidR="00270F6F" w:rsidRPr="0084371F" w:rsidRDefault="00270F6F" w:rsidP="0089509B">
            <w:pPr>
              <w:pStyle w:val="element"/>
              <w:keepNext/>
            </w:pPr>
          </w:p>
        </w:tc>
        <w:tc>
          <w:tcPr>
            <w:tcW w:w="568" w:type="dxa"/>
            <w:gridSpan w:val="2"/>
          </w:tcPr>
          <w:p w14:paraId="4A4010AC" w14:textId="77777777" w:rsidR="00270F6F" w:rsidRDefault="00270F6F" w:rsidP="0089509B">
            <w:pPr>
              <w:pStyle w:val="PC"/>
              <w:keepNext/>
            </w:pPr>
            <w:r>
              <w:t>1.4</w:t>
            </w:r>
          </w:p>
        </w:tc>
        <w:tc>
          <w:tcPr>
            <w:tcW w:w="5716" w:type="dxa"/>
            <w:gridSpan w:val="2"/>
          </w:tcPr>
          <w:p w14:paraId="16CC690F" w14:textId="77777777" w:rsidR="00270F6F" w:rsidRDefault="00270F6F" w:rsidP="0089509B">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270F6F" w14:paraId="17C78BEC" w14:textId="77777777" w:rsidTr="00F30556">
        <w:tc>
          <w:tcPr>
            <w:tcW w:w="2896" w:type="dxa"/>
            <w:vMerge/>
          </w:tcPr>
          <w:p w14:paraId="4F84E5A6" w14:textId="77777777" w:rsidR="00270F6F" w:rsidRPr="0084371F" w:rsidRDefault="00270F6F" w:rsidP="0089509B">
            <w:pPr>
              <w:pStyle w:val="element"/>
              <w:keepNext/>
            </w:pPr>
          </w:p>
        </w:tc>
        <w:tc>
          <w:tcPr>
            <w:tcW w:w="568" w:type="dxa"/>
            <w:gridSpan w:val="2"/>
          </w:tcPr>
          <w:p w14:paraId="386AE18E" w14:textId="77777777" w:rsidR="00270F6F" w:rsidRDefault="00270F6F" w:rsidP="0089509B">
            <w:pPr>
              <w:pStyle w:val="PC"/>
              <w:keepNext/>
            </w:pPr>
            <w:r>
              <w:t>1.5</w:t>
            </w:r>
          </w:p>
        </w:tc>
        <w:tc>
          <w:tcPr>
            <w:tcW w:w="5716" w:type="dxa"/>
            <w:gridSpan w:val="2"/>
          </w:tcPr>
          <w:p w14:paraId="775BCCAA" w14:textId="77777777" w:rsidR="00270F6F" w:rsidRPr="00E726E9" w:rsidRDefault="00270F6F" w:rsidP="0089509B">
            <w:pPr>
              <w:pStyle w:val="unittext"/>
            </w:pPr>
            <w:r>
              <w:t>Respond to simple questions for clarification as required</w:t>
            </w:r>
          </w:p>
        </w:tc>
      </w:tr>
      <w:tr w:rsidR="00270F6F" w14:paraId="1051C821" w14:textId="77777777" w:rsidTr="00F30556">
        <w:tc>
          <w:tcPr>
            <w:tcW w:w="2896" w:type="dxa"/>
          </w:tcPr>
          <w:p w14:paraId="5D4FA171" w14:textId="77777777" w:rsidR="00270F6F" w:rsidRDefault="00270F6F" w:rsidP="0089509B">
            <w:pPr>
              <w:pStyle w:val="spacer"/>
            </w:pPr>
          </w:p>
        </w:tc>
        <w:tc>
          <w:tcPr>
            <w:tcW w:w="6284" w:type="dxa"/>
            <w:gridSpan w:val="4"/>
          </w:tcPr>
          <w:p w14:paraId="52F15B8B" w14:textId="77777777" w:rsidR="00270F6F" w:rsidRDefault="00270F6F" w:rsidP="0089509B">
            <w:pPr>
              <w:pStyle w:val="spacer"/>
            </w:pPr>
          </w:p>
        </w:tc>
      </w:tr>
      <w:tr w:rsidR="00270F6F" w14:paraId="7676A10B" w14:textId="77777777" w:rsidTr="00F30556">
        <w:tc>
          <w:tcPr>
            <w:tcW w:w="2896" w:type="dxa"/>
            <w:vMerge w:val="restart"/>
          </w:tcPr>
          <w:p w14:paraId="2C774B4B" w14:textId="77777777" w:rsidR="00270F6F" w:rsidRDefault="00270F6F" w:rsidP="0089509B">
            <w:pPr>
              <w:pStyle w:val="element"/>
              <w:keepNext/>
            </w:pPr>
            <w:r>
              <w:t xml:space="preserve">2. </w:t>
            </w:r>
            <w:r w:rsidRPr="003515A7">
              <w:t>Respond</w:t>
            </w:r>
            <w:r>
              <w:t xml:space="preserve"> to basic spoken texts in a highly familiar</w:t>
            </w:r>
            <w:r w:rsidRPr="003515A7">
              <w:t xml:space="preserve"> context</w:t>
            </w:r>
          </w:p>
        </w:tc>
        <w:tc>
          <w:tcPr>
            <w:tcW w:w="583" w:type="dxa"/>
            <w:gridSpan w:val="3"/>
          </w:tcPr>
          <w:p w14:paraId="779043A6" w14:textId="77777777" w:rsidR="00270F6F" w:rsidRDefault="00270F6F" w:rsidP="0089509B">
            <w:pPr>
              <w:pStyle w:val="PC"/>
              <w:keepNext/>
            </w:pPr>
            <w:r>
              <w:t>2.1</w:t>
            </w:r>
          </w:p>
        </w:tc>
        <w:tc>
          <w:tcPr>
            <w:tcW w:w="5701" w:type="dxa"/>
          </w:tcPr>
          <w:p w14:paraId="74803B7A" w14:textId="77777777" w:rsidR="00270F6F" w:rsidRDefault="00270F6F" w:rsidP="0089509B">
            <w:pPr>
              <w:pStyle w:val="PC"/>
              <w:keepNext/>
            </w:pPr>
            <w:r>
              <w:t xml:space="preserve">Identify </w:t>
            </w:r>
            <w:r w:rsidRPr="00E13C2E">
              <w:t>specific information</w:t>
            </w:r>
          </w:p>
        </w:tc>
      </w:tr>
      <w:tr w:rsidR="00270F6F" w14:paraId="0BED647F" w14:textId="77777777" w:rsidTr="00F30556">
        <w:tc>
          <w:tcPr>
            <w:tcW w:w="2896" w:type="dxa"/>
            <w:vMerge/>
          </w:tcPr>
          <w:p w14:paraId="400D0839" w14:textId="77777777" w:rsidR="00270F6F" w:rsidRDefault="00270F6F" w:rsidP="0089509B">
            <w:pPr>
              <w:keepNext/>
            </w:pPr>
          </w:p>
        </w:tc>
        <w:tc>
          <w:tcPr>
            <w:tcW w:w="583" w:type="dxa"/>
            <w:gridSpan w:val="3"/>
          </w:tcPr>
          <w:p w14:paraId="4F015BD5" w14:textId="77777777" w:rsidR="00270F6F" w:rsidRDefault="00270F6F" w:rsidP="0089509B">
            <w:pPr>
              <w:pStyle w:val="PC"/>
              <w:keepNext/>
            </w:pPr>
            <w:r>
              <w:t>2.2</w:t>
            </w:r>
          </w:p>
        </w:tc>
        <w:tc>
          <w:tcPr>
            <w:tcW w:w="5701" w:type="dxa"/>
          </w:tcPr>
          <w:p w14:paraId="022CCE27" w14:textId="77777777" w:rsidR="00270F6F" w:rsidRDefault="00270F6F" w:rsidP="0089509B">
            <w:pPr>
              <w:pStyle w:val="PC"/>
              <w:keepNext/>
            </w:pPr>
            <w:r>
              <w:t>Follow</w:t>
            </w:r>
            <w:r w:rsidRPr="00E726E9">
              <w:t xml:space="preserve"> </w:t>
            </w:r>
            <w:r>
              <w:t>one/ two-step instructions</w:t>
            </w:r>
            <w:r w:rsidRPr="00E726E9">
              <w:t xml:space="preserve"> </w:t>
            </w:r>
          </w:p>
        </w:tc>
      </w:tr>
      <w:tr w:rsidR="00270F6F" w14:paraId="0B12EC93" w14:textId="77777777" w:rsidTr="00F30556">
        <w:tc>
          <w:tcPr>
            <w:tcW w:w="2896" w:type="dxa"/>
            <w:vMerge/>
          </w:tcPr>
          <w:p w14:paraId="2D3503B4" w14:textId="77777777" w:rsidR="00270F6F" w:rsidRDefault="00270F6F" w:rsidP="0089509B">
            <w:pPr>
              <w:keepNext/>
            </w:pPr>
          </w:p>
        </w:tc>
        <w:tc>
          <w:tcPr>
            <w:tcW w:w="583" w:type="dxa"/>
            <w:gridSpan w:val="3"/>
          </w:tcPr>
          <w:p w14:paraId="65DBD743" w14:textId="77777777" w:rsidR="00270F6F" w:rsidRDefault="00270F6F" w:rsidP="0089509B">
            <w:pPr>
              <w:pStyle w:val="PC"/>
              <w:keepNext/>
            </w:pPr>
            <w:r>
              <w:t>2.3</w:t>
            </w:r>
          </w:p>
        </w:tc>
        <w:tc>
          <w:tcPr>
            <w:tcW w:w="5701" w:type="dxa"/>
          </w:tcPr>
          <w:p w14:paraId="3DDE0FDA" w14:textId="77777777" w:rsidR="00270F6F" w:rsidRDefault="00270F6F" w:rsidP="0089509B">
            <w:pPr>
              <w:pStyle w:val="PC"/>
              <w:keepNext/>
            </w:pPr>
            <w:r>
              <w:t xml:space="preserve">Ask simple questions </w:t>
            </w:r>
          </w:p>
        </w:tc>
      </w:tr>
      <w:tr w:rsidR="00270F6F" w14:paraId="341BB597" w14:textId="77777777" w:rsidTr="00F30556">
        <w:tc>
          <w:tcPr>
            <w:tcW w:w="2896" w:type="dxa"/>
            <w:vMerge/>
          </w:tcPr>
          <w:p w14:paraId="700A76BA" w14:textId="77777777" w:rsidR="00270F6F" w:rsidRDefault="00270F6F" w:rsidP="0089509B">
            <w:pPr>
              <w:keepNext/>
            </w:pPr>
          </w:p>
        </w:tc>
        <w:tc>
          <w:tcPr>
            <w:tcW w:w="583" w:type="dxa"/>
            <w:gridSpan w:val="3"/>
          </w:tcPr>
          <w:p w14:paraId="5C79A7AB" w14:textId="77777777" w:rsidR="00270F6F" w:rsidRDefault="00270F6F" w:rsidP="0089509B">
            <w:pPr>
              <w:pStyle w:val="PC"/>
              <w:keepNext/>
            </w:pPr>
            <w:r>
              <w:t>2.4</w:t>
            </w:r>
          </w:p>
        </w:tc>
        <w:tc>
          <w:tcPr>
            <w:tcW w:w="5701" w:type="dxa"/>
          </w:tcPr>
          <w:p w14:paraId="42222CC1" w14:textId="77777777" w:rsidR="00270F6F" w:rsidRDefault="00270F6F" w:rsidP="0089509B">
            <w:pPr>
              <w:pStyle w:val="PC"/>
              <w:keepNext/>
            </w:pPr>
            <w:r>
              <w:t xml:space="preserve">Request repetition as required </w:t>
            </w:r>
          </w:p>
        </w:tc>
      </w:tr>
      <w:tr w:rsidR="00270F6F" w14:paraId="362AF3E9" w14:textId="77777777" w:rsidTr="00F30556">
        <w:tc>
          <w:tcPr>
            <w:tcW w:w="2896" w:type="dxa"/>
          </w:tcPr>
          <w:p w14:paraId="261234A7" w14:textId="77777777" w:rsidR="00270F6F" w:rsidRDefault="00270F6F" w:rsidP="0089509B">
            <w:pPr>
              <w:pStyle w:val="spacer"/>
            </w:pPr>
          </w:p>
        </w:tc>
        <w:tc>
          <w:tcPr>
            <w:tcW w:w="6284" w:type="dxa"/>
            <w:gridSpan w:val="4"/>
          </w:tcPr>
          <w:p w14:paraId="237AB97F" w14:textId="77777777" w:rsidR="00270F6F" w:rsidRDefault="00270F6F" w:rsidP="0089509B">
            <w:pPr>
              <w:pStyle w:val="spacer"/>
            </w:pPr>
          </w:p>
        </w:tc>
      </w:tr>
      <w:tr w:rsidR="00270F6F" w14:paraId="2F835F97" w14:textId="77777777" w:rsidTr="00F30556">
        <w:tc>
          <w:tcPr>
            <w:tcW w:w="9180" w:type="dxa"/>
            <w:gridSpan w:val="5"/>
          </w:tcPr>
          <w:p w14:paraId="28DC0305" w14:textId="77777777" w:rsidR="00270F6F" w:rsidRDefault="00270F6F" w:rsidP="0089509B">
            <w:pPr>
              <w:pStyle w:val="Heading21"/>
            </w:pPr>
            <w:r>
              <w:t>Required Knowledge and Skills</w:t>
            </w:r>
          </w:p>
          <w:p w14:paraId="1B6C9456" w14:textId="77777777" w:rsidR="00270F6F" w:rsidRDefault="00270F6F" w:rsidP="0089509B">
            <w:pPr>
              <w:pStyle w:val="text"/>
            </w:pPr>
            <w:r w:rsidRPr="005979AA">
              <w:t>This describes the essential skills and knowledge and their level required for this unit</w:t>
            </w:r>
            <w:r>
              <w:t>.</w:t>
            </w:r>
          </w:p>
        </w:tc>
      </w:tr>
      <w:tr w:rsidR="00270F6F" w14:paraId="4028C8D8" w14:textId="77777777" w:rsidTr="00F30556">
        <w:tc>
          <w:tcPr>
            <w:tcW w:w="9180" w:type="dxa"/>
            <w:gridSpan w:val="5"/>
          </w:tcPr>
          <w:p w14:paraId="5DF6EE1C" w14:textId="77777777" w:rsidR="00270F6F" w:rsidRDefault="00270F6F" w:rsidP="0089509B">
            <w:pPr>
              <w:pStyle w:val="unittext"/>
            </w:pPr>
            <w:r>
              <w:t>Required Knowledge:</w:t>
            </w:r>
          </w:p>
          <w:p w14:paraId="6519823C" w14:textId="77777777" w:rsidR="00270F6F" w:rsidRDefault="00270F6F" w:rsidP="0089509B">
            <w:pPr>
              <w:pStyle w:val="bullet"/>
              <w:numPr>
                <w:ilvl w:val="0"/>
                <w:numId w:val="13"/>
              </w:numPr>
              <w:ind w:left="284" w:hanging="284"/>
            </w:pPr>
            <w:r>
              <w:t>simple vocabulary related to own immediate needs</w:t>
            </w:r>
          </w:p>
          <w:p w14:paraId="1EA61E60" w14:textId="77777777" w:rsidR="00270F6F" w:rsidRDefault="00270F6F" w:rsidP="0089509B">
            <w:pPr>
              <w:pStyle w:val="bullet"/>
              <w:numPr>
                <w:ilvl w:val="0"/>
                <w:numId w:val="13"/>
              </w:numPr>
              <w:ind w:left="284" w:hanging="284"/>
            </w:pPr>
            <w:r>
              <w:t>simple strategies to participate in simple exchanges such as requesting repetition, using nonverbal communication techniques and turn-taking</w:t>
            </w:r>
          </w:p>
          <w:p w14:paraId="65E815E6" w14:textId="77777777" w:rsidR="00270F6F" w:rsidRPr="00972DC1" w:rsidRDefault="00270F6F" w:rsidP="0089509B">
            <w:pPr>
              <w:pStyle w:val="bullet"/>
              <w:numPr>
                <w:ilvl w:val="0"/>
                <w:numId w:val="13"/>
              </w:numPr>
              <w:ind w:left="284" w:hanging="284"/>
            </w:pPr>
            <w:r>
              <w:t>limited verb tenses</w:t>
            </w:r>
          </w:p>
          <w:p w14:paraId="139D0E45" w14:textId="77777777" w:rsidR="00270F6F" w:rsidRDefault="00270F6F" w:rsidP="0089509B">
            <w:pPr>
              <w:pStyle w:val="unittext"/>
            </w:pPr>
            <w:r>
              <w:t>Required Skills:</w:t>
            </w:r>
          </w:p>
          <w:p w14:paraId="0B392E42" w14:textId="77777777" w:rsidR="00270F6F" w:rsidRDefault="00270F6F" w:rsidP="0089509B">
            <w:pPr>
              <w:pStyle w:val="bullet"/>
              <w:numPr>
                <w:ilvl w:val="0"/>
                <w:numId w:val="13"/>
              </w:numPr>
              <w:ind w:left="284" w:hanging="284"/>
            </w:pPr>
            <w:r>
              <w:t>oral communication skills to:</w:t>
            </w:r>
          </w:p>
          <w:p w14:paraId="2BB04E81" w14:textId="77777777" w:rsidR="00270F6F" w:rsidRDefault="00270F6F" w:rsidP="0089509B">
            <w:pPr>
              <w:pStyle w:val="endash"/>
              <w:keepNext/>
              <w:ind w:left="568" w:hanging="284"/>
            </w:pPr>
            <w:r>
              <w:t>exchange and respond to simple information</w:t>
            </w:r>
          </w:p>
          <w:p w14:paraId="25C06B01" w14:textId="77777777" w:rsidR="00270F6F" w:rsidRDefault="00270F6F" w:rsidP="0089509B">
            <w:pPr>
              <w:pStyle w:val="endash"/>
              <w:keepNext/>
              <w:ind w:left="568" w:hanging="284"/>
            </w:pPr>
            <w:r>
              <w:t xml:space="preserve">formulate simple questions </w:t>
            </w:r>
          </w:p>
          <w:p w14:paraId="61D5CB6B" w14:textId="77777777" w:rsidR="00270F6F" w:rsidRDefault="00270F6F" w:rsidP="0089509B">
            <w:pPr>
              <w:pStyle w:val="endash"/>
              <w:keepNext/>
              <w:ind w:left="568" w:hanging="284"/>
            </w:pPr>
            <w:r>
              <w:t xml:space="preserve"> seek and respond to request for clarification of information</w:t>
            </w:r>
          </w:p>
          <w:p w14:paraId="61E9C1B4" w14:textId="77777777" w:rsidR="00270F6F" w:rsidRDefault="00270F6F" w:rsidP="0089509B">
            <w:pPr>
              <w:pStyle w:val="bullet"/>
              <w:numPr>
                <w:ilvl w:val="0"/>
                <w:numId w:val="13"/>
              </w:numPr>
              <w:ind w:left="284" w:hanging="284"/>
            </w:pPr>
            <w:r>
              <w:t xml:space="preserve">literacy skills to use basic grammatical structures and tenses </w:t>
            </w:r>
          </w:p>
          <w:p w14:paraId="5FB8FD91" w14:textId="77777777" w:rsidR="00270F6F" w:rsidRDefault="00270F6F" w:rsidP="0089509B">
            <w:pPr>
              <w:pStyle w:val="bullet"/>
              <w:numPr>
                <w:ilvl w:val="0"/>
                <w:numId w:val="13"/>
              </w:numPr>
              <w:ind w:left="284" w:hanging="284"/>
            </w:pPr>
            <w:r>
              <w:t>problem solving skills to:</w:t>
            </w:r>
          </w:p>
          <w:p w14:paraId="56E48216" w14:textId="77777777" w:rsidR="00270F6F" w:rsidRDefault="00270F6F" w:rsidP="0089509B">
            <w:pPr>
              <w:pStyle w:val="endash"/>
              <w:keepNext/>
              <w:ind w:left="568" w:hanging="284"/>
            </w:pPr>
            <w:r>
              <w:t>draw on non-verbal communication to convey meaning</w:t>
            </w:r>
          </w:p>
          <w:p w14:paraId="175F5ABD" w14:textId="77777777" w:rsidR="00270F6F" w:rsidRDefault="00270F6F" w:rsidP="0089509B">
            <w:pPr>
              <w:pStyle w:val="endash"/>
              <w:keepNext/>
              <w:ind w:left="568" w:hanging="284"/>
            </w:pPr>
            <w:r>
              <w:t>draw on own personal experiences to make sense of information</w:t>
            </w:r>
          </w:p>
        </w:tc>
      </w:tr>
      <w:tr w:rsidR="00270F6F" w14:paraId="663234F8" w14:textId="77777777" w:rsidTr="00F30556">
        <w:tc>
          <w:tcPr>
            <w:tcW w:w="9180" w:type="dxa"/>
            <w:gridSpan w:val="5"/>
          </w:tcPr>
          <w:p w14:paraId="77ADEB8B" w14:textId="77777777" w:rsidR="00270F6F" w:rsidRDefault="00270F6F" w:rsidP="0089509B">
            <w:pPr>
              <w:pStyle w:val="spacer"/>
            </w:pPr>
          </w:p>
        </w:tc>
      </w:tr>
      <w:tr w:rsidR="00270F6F" w14:paraId="4626698B" w14:textId="77777777" w:rsidTr="00F30556">
        <w:tc>
          <w:tcPr>
            <w:tcW w:w="9180" w:type="dxa"/>
            <w:gridSpan w:val="5"/>
          </w:tcPr>
          <w:p w14:paraId="2F270981" w14:textId="77777777" w:rsidR="00270F6F" w:rsidRDefault="00270F6F" w:rsidP="0089509B">
            <w:pPr>
              <w:pStyle w:val="Heading21"/>
            </w:pPr>
            <w:r>
              <w:t>Range Statement</w:t>
            </w:r>
          </w:p>
          <w:p w14:paraId="07A45390" w14:textId="77777777" w:rsidR="00270F6F" w:rsidRDefault="00270F6F"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4A840B9D" w14:textId="77777777" w:rsidTr="00F30556">
        <w:tc>
          <w:tcPr>
            <w:tcW w:w="3321" w:type="dxa"/>
            <w:gridSpan w:val="2"/>
          </w:tcPr>
          <w:p w14:paraId="4AABD61B" w14:textId="77777777" w:rsidR="00270F6F" w:rsidRPr="00211474" w:rsidRDefault="00270F6F" w:rsidP="0089509B">
            <w:pPr>
              <w:pStyle w:val="unittext"/>
              <w:rPr>
                <w:b/>
                <w:i/>
              </w:rPr>
            </w:pPr>
            <w:r w:rsidRPr="00211474">
              <w:rPr>
                <w:b/>
                <w:i/>
              </w:rPr>
              <w:t xml:space="preserve">Purpose </w:t>
            </w:r>
            <w:r w:rsidRPr="00841A8A">
              <w:t>may include</w:t>
            </w:r>
            <w:r>
              <w:t>:</w:t>
            </w:r>
          </w:p>
        </w:tc>
        <w:tc>
          <w:tcPr>
            <w:tcW w:w="5859" w:type="dxa"/>
            <w:gridSpan w:val="3"/>
          </w:tcPr>
          <w:p w14:paraId="3D41B721" w14:textId="77777777" w:rsidR="00270F6F" w:rsidRDefault="00270F6F" w:rsidP="0089509B">
            <w:pPr>
              <w:pStyle w:val="bullet"/>
              <w:numPr>
                <w:ilvl w:val="0"/>
                <w:numId w:val="13"/>
              </w:numPr>
              <w:ind w:left="284" w:hanging="284"/>
            </w:pPr>
            <w:r>
              <w:t>provide information</w:t>
            </w:r>
          </w:p>
          <w:p w14:paraId="1D1B475B" w14:textId="77777777" w:rsidR="00270F6F" w:rsidRDefault="00270F6F" w:rsidP="0089509B">
            <w:pPr>
              <w:pStyle w:val="bullet"/>
              <w:numPr>
                <w:ilvl w:val="0"/>
                <w:numId w:val="13"/>
              </w:numPr>
              <w:ind w:left="284" w:hanging="284"/>
            </w:pPr>
            <w:r>
              <w:t xml:space="preserve">seek information </w:t>
            </w:r>
          </w:p>
          <w:p w14:paraId="3A8D23C8" w14:textId="77777777" w:rsidR="00270F6F" w:rsidRDefault="00270F6F" w:rsidP="0089509B">
            <w:pPr>
              <w:pStyle w:val="bullet"/>
              <w:numPr>
                <w:ilvl w:val="0"/>
                <w:numId w:val="13"/>
              </w:numPr>
              <w:ind w:left="284" w:hanging="284"/>
            </w:pPr>
            <w:r>
              <w:t>participate in a short discussion</w:t>
            </w:r>
          </w:p>
          <w:p w14:paraId="53A29290" w14:textId="77777777" w:rsidR="00270F6F" w:rsidRDefault="00270F6F" w:rsidP="0089509B">
            <w:pPr>
              <w:pStyle w:val="bullet"/>
              <w:numPr>
                <w:ilvl w:val="0"/>
                <w:numId w:val="13"/>
              </w:numPr>
              <w:ind w:left="284" w:hanging="284"/>
            </w:pPr>
            <w:r>
              <w:t>participate in a short transaction</w:t>
            </w:r>
          </w:p>
          <w:p w14:paraId="1EDD6F2A" w14:textId="77777777" w:rsidR="00270F6F" w:rsidRDefault="00270F6F" w:rsidP="0089509B">
            <w:pPr>
              <w:pStyle w:val="bullet"/>
              <w:numPr>
                <w:ilvl w:val="0"/>
                <w:numId w:val="13"/>
              </w:numPr>
              <w:ind w:left="284" w:hanging="284"/>
            </w:pPr>
            <w:r>
              <w:t>solve problems</w:t>
            </w:r>
          </w:p>
          <w:p w14:paraId="2FFE515C" w14:textId="77777777" w:rsidR="00270F6F" w:rsidRDefault="00270F6F" w:rsidP="0089509B">
            <w:pPr>
              <w:pStyle w:val="bullet"/>
              <w:numPr>
                <w:ilvl w:val="0"/>
                <w:numId w:val="13"/>
              </w:numPr>
              <w:ind w:left="284" w:hanging="284"/>
            </w:pPr>
            <w:r>
              <w:t>give instructions</w:t>
            </w:r>
          </w:p>
        </w:tc>
      </w:tr>
      <w:tr w:rsidR="00270F6F" w14:paraId="13762343" w14:textId="77777777" w:rsidTr="00F30556">
        <w:tc>
          <w:tcPr>
            <w:tcW w:w="9180" w:type="dxa"/>
            <w:gridSpan w:val="5"/>
          </w:tcPr>
          <w:p w14:paraId="46BE7408" w14:textId="77777777" w:rsidR="00270F6F" w:rsidRDefault="00270F6F" w:rsidP="0089509B">
            <w:pPr>
              <w:pStyle w:val="spacer"/>
            </w:pPr>
          </w:p>
        </w:tc>
      </w:tr>
      <w:tr w:rsidR="00270F6F" w14:paraId="569600EF" w14:textId="77777777" w:rsidTr="00F30556">
        <w:tc>
          <w:tcPr>
            <w:tcW w:w="3321" w:type="dxa"/>
            <w:gridSpan w:val="2"/>
          </w:tcPr>
          <w:p w14:paraId="36337857" w14:textId="77777777" w:rsidR="00270F6F" w:rsidRPr="00211474" w:rsidRDefault="00270F6F" w:rsidP="0089509B">
            <w:pPr>
              <w:pStyle w:val="unittext"/>
              <w:rPr>
                <w:b/>
                <w:i/>
              </w:rPr>
            </w:pPr>
            <w:r w:rsidRPr="00211474">
              <w:rPr>
                <w:b/>
                <w:i/>
              </w:rPr>
              <w:t>Basic information</w:t>
            </w:r>
            <w:r>
              <w:rPr>
                <w:b/>
                <w:i/>
              </w:rPr>
              <w:t xml:space="preserve"> </w:t>
            </w:r>
            <w:r w:rsidRPr="00841A8A">
              <w:t>may include:</w:t>
            </w:r>
          </w:p>
        </w:tc>
        <w:tc>
          <w:tcPr>
            <w:tcW w:w="5859" w:type="dxa"/>
            <w:gridSpan w:val="3"/>
          </w:tcPr>
          <w:p w14:paraId="6F9C6184" w14:textId="77777777" w:rsidR="00270F6F" w:rsidRDefault="00270F6F" w:rsidP="0089509B">
            <w:pPr>
              <w:pStyle w:val="unittext"/>
            </w:pPr>
            <w:r>
              <w:t>Personal or factual information such as:</w:t>
            </w:r>
          </w:p>
          <w:p w14:paraId="5D5602D5" w14:textId="77777777" w:rsidR="00270F6F" w:rsidRDefault="00270F6F" w:rsidP="0089509B">
            <w:pPr>
              <w:pStyle w:val="bullet"/>
              <w:numPr>
                <w:ilvl w:val="0"/>
                <w:numId w:val="13"/>
              </w:numPr>
              <w:ind w:left="284" w:hanging="284"/>
            </w:pPr>
            <w:r>
              <w:t>own personal details</w:t>
            </w:r>
          </w:p>
          <w:p w14:paraId="47B78536" w14:textId="77777777" w:rsidR="00270F6F" w:rsidRDefault="00270F6F" w:rsidP="0089509B">
            <w:pPr>
              <w:pStyle w:val="bullet"/>
              <w:numPr>
                <w:ilvl w:val="0"/>
                <w:numId w:val="13"/>
              </w:numPr>
              <w:ind w:left="284" w:hanging="284"/>
            </w:pPr>
            <w:r>
              <w:t>simple autobiographical details</w:t>
            </w:r>
          </w:p>
          <w:p w14:paraId="667E4EAB" w14:textId="77777777" w:rsidR="00270F6F" w:rsidRDefault="00270F6F" w:rsidP="0089509B">
            <w:pPr>
              <w:pStyle w:val="bullet"/>
              <w:numPr>
                <w:ilvl w:val="0"/>
                <w:numId w:val="13"/>
              </w:numPr>
              <w:ind w:left="284" w:hanging="284"/>
            </w:pPr>
            <w:r>
              <w:t>one/ two-step instructions</w:t>
            </w:r>
          </w:p>
          <w:p w14:paraId="169CDF19" w14:textId="77777777" w:rsidR="00270F6F" w:rsidRDefault="00270F6F" w:rsidP="0089509B">
            <w:pPr>
              <w:pStyle w:val="bullet"/>
              <w:numPr>
                <w:ilvl w:val="0"/>
                <w:numId w:val="13"/>
              </w:numPr>
              <w:ind w:left="284" w:hanging="284"/>
            </w:pPr>
            <w:r>
              <w:t>reporting a hazard or incident</w:t>
            </w:r>
          </w:p>
          <w:p w14:paraId="1B2787EB" w14:textId="77777777" w:rsidR="00270F6F" w:rsidRDefault="00270F6F" w:rsidP="0089509B">
            <w:pPr>
              <w:pStyle w:val="bullet"/>
              <w:numPr>
                <w:ilvl w:val="0"/>
                <w:numId w:val="13"/>
              </w:numPr>
              <w:ind w:left="284" w:hanging="284"/>
            </w:pPr>
            <w:r>
              <w:t>numerical data</w:t>
            </w:r>
          </w:p>
        </w:tc>
      </w:tr>
      <w:tr w:rsidR="00270F6F" w14:paraId="72B00111" w14:textId="77777777" w:rsidTr="00F30556">
        <w:tc>
          <w:tcPr>
            <w:tcW w:w="9180" w:type="dxa"/>
            <w:gridSpan w:val="5"/>
          </w:tcPr>
          <w:p w14:paraId="53AEC45D" w14:textId="77777777" w:rsidR="00270F6F" w:rsidRDefault="00270F6F" w:rsidP="0089509B">
            <w:pPr>
              <w:pStyle w:val="spacer"/>
            </w:pPr>
          </w:p>
        </w:tc>
      </w:tr>
      <w:tr w:rsidR="00270F6F" w14:paraId="074B3F7E" w14:textId="77777777" w:rsidTr="00F30556">
        <w:tc>
          <w:tcPr>
            <w:tcW w:w="3321" w:type="dxa"/>
            <w:gridSpan w:val="2"/>
          </w:tcPr>
          <w:p w14:paraId="6525EED9" w14:textId="77777777" w:rsidR="00270F6F" w:rsidRPr="005979AA" w:rsidRDefault="00270F6F" w:rsidP="0089509B">
            <w:pPr>
              <w:pStyle w:val="unittext"/>
            </w:pPr>
            <w:r>
              <w:rPr>
                <w:b/>
                <w:i/>
              </w:rPr>
              <w:t>S</w:t>
            </w:r>
            <w:r w:rsidRPr="00E726E9">
              <w:rPr>
                <w:b/>
                <w:i/>
              </w:rPr>
              <w:t>pecific information</w:t>
            </w:r>
            <w:r>
              <w:t xml:space="preserve"> may include:</w:t>
            </w:r>
          </w:p>
        </w:tc>
        <w:tc>
          <w:tcPr>
            <w:tcW w:w="5859" w:type="dxa"/>
            <w:gridSpan w:val="3"/>
          </w:tcPr>
          <w:p w14:paraId="7B48D677" w14:textId="77777777" w:rsidR="00270F6F" w:rsidRPr="007C5F7E" w:rsidRDefault="00270F6F" w:rsidP="0089509B">
            <w:pPr>
              <w:pStyle w:val="bullet"/>
              <w:numPr>
                <w:ilvl w:val="0"/>
                <w:numId w:val="13"/>
              </w:numPr>
              <w:ind w:left="284" w:hanging="284"/>
            </w:pPr>
            <w:r w:rsidRPr="007C5F7E">
              <w:t>names</w:t>
            </w:r>
          </w:p>
          <w:p w14:paraId="3458990E" w14:textId="77777777" w:rsidR="00270F6F" w:rsidRPr="007C5F7E" w:rsidRDefault="00270F6F" w:rsidP="0089509B">
            <w:pPr>
              <w:pStyle w:val="bullet"/>
              <w:numPr>
                <w:ilvl w:val="0"/>
                <w:numId w:val="13"/>
              </w:numPr>
              <w:ind w:left="284" w:hanging="284"/>
            </w:pPr>
            <w:r w:rsidRPr="007C5F7E">
              <w:lastRenderedPageBreak/>
              <w:t>places</w:t>
            </w:r>
          </w:p>
          <w:p w14:paraId="45F47172" w14:textId="77777777" w:rsidR="00270F6F" w:rsidRPr="007C5F7E" w:rsidRDefault="00270F6F" w:rsidP="0089509B">
            <w:pPr>
              <w:pStyle w:val="bullet"/>
              <w:numPr>
                <w:ilvl w:val="0"/>
                <w:numId w:val="13"/>
              </w:numPr>
              <w:ind w:left="284" w:hanging="284"/>
            </w:pPr>
            <w:r>
              <w:t xml:space="preserve">times / </w:t>
            </w:r>
            <w:r w:rsidRPr="007C5F7E">
              <w:t>dates</w:t>
            </w:r>
          </w:p>
          <w:p w14:paraId="4DB10791" w14:textId="77777777" w:rsidR="00270F6F" w:rsidRPr="007C5F7E" w:rsidRDefault="00270F6F" w:rsidP="0089509B">
            <w:pPr>
              <w:pStyle w:val="bullet"/>
              <w:numPr>
                <w:ilvl w:val="0"/>
                <w:numId w:val="13"/>
              </w:numPr>
              <w:ind w:left="284" w:hanging="284"/>
            </w:pPr>
            <w:r w:rsidRPr="007C5F7E">
              <w:t>costs</w:t>
            </w:r>
          </w:p>
          <w:p w14:paraId="1B7C27C2" w14:textId="77777777" w:rsidR="00270F6F" w:rsidRDefault="00270F6F" w:rsidP="0089509B">
            <w:pPr>
              <w:pStyle w:val="bullet"/>
              <w:numPr>
                <w:ilvl w:val="0"/>
                <w:numId w:val="13"/>
              </w:numPr>
              <w:ind w:left="284" w:hanging="284"/>
            </w:pPr>
            <w:r>
              <w:t>people</w:t>
            </w:r>
          </w:p>
          <w:p w14:paraId="050E0E67" w14:textId="77777777" w:rsidR="00270F6F" w:rsidRDefault="00270F6F" w:rsidP="0089509B">
            <w:pPr>
              <w:pStyle w:val="bullet"/>
              <w:numPr>
                <w:ilvl w:val="0"/>
                <w:numId w:val="13"/>
              </w:numPr>
              <w:ind w:left="284" w:hanging="284"/>
            </w:pPr>
            <w:r>
              <w:t>activities</w:t>
            </w:r>
          </w:p>
        </w:tc>
      </w:tr>
      <w:tr w:rsidR="00270F6F" w14:paraId="6CF4B00D" w14:textId="77777777" w:rsidTr="00F30556">
        <w:tc>
          <w:tcPr>
            <w:tcW w:w="9180" w:type="dxa"/>
            <w:gridSpan w:val="5"/>
          </w:tcPr>
          <w:p w14:paraId="6CCF6F7B" w14:textId="77777777" w:rsidR="00270F6F" w:rsidRDefault="00270F6F" w:rsidP="0089509B">
            <w:pPr>
              <w:pStyle w:val="spacer"/>
            </w:pPr>
          </w:p>
        </w:tc>
      </w:tr>
      <w:tr w:rsidR="00270F6F" w14:paraId="7DDE1689" w14:textId="77777777" w:rsidTr="00F30556">
        <w:tc>
          <w:tcPr>
            <w:tcW w:w="9180" w:type="dxa"/>
            <w:gridSpan w:val="5"/>
          </w:tcPr>
          <w:p w14:paraId="0212D1FF" w14:textId="77777777" w:rsidR="00270F6F" w:rsidRDefault="00270F6F" w:rsidP="0089509B">
            <w:pPr>
              <w:pStyle w:val="Heading21"/>
            </w:pPr>
            <w:r>
              <w:t>Evidence Guide</w:t>
            </w:r>
          </w:p>
          <w:p w14:paraId="270ECD13" w14:textId="77777777" w:rsidR="00270F6F" w:rsidRDefault="00270F6F"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6A52636B" w14:textId="77777777" w:rsidTr="00F30556">
        <w:tc>
          <w:tcPr>
            <w:tcW w:w="3321" w:type="dxa"/>
            <w:gridSpan w:val="2"/>
          </w:tcPr>
          <w:p w14:paraId="4C13854C" w14:textId="77777777" w:rsidR="00270F6F" w:rsidRPr="005979AA" w:rsidRDefault="00270F6F" w:rsidP="0089509B">
            <w:pPr>
              <w:pStyle w:val="EG"/>
            </w:pPr>
            <w:r w:rsidRPr="005979AA">
              <w:t>Critical aspects for assessment and evidence required to demonstrate competency in this unit</w:t>
            </w:r>
          </w:p>
        </w:tc>
        <w:tc>
          <w:tcPr>
            <w:tcW w:w="5859" w:type="dxa"/>
            <w:gridSpan w:val="3"/>
          </w:tcPr>
          <w:p w14:paraId="23ED9472" w14:textId="77777777" w:rsidR="00270F6F" w:rsidRDefault="00270F6F" w:rsidP="0089509B">
            <w:pPr>
              <w:pStyle w:val="unittext"/>
            </w:pPr>
            <w:r w:rsidRPr="003B087B">
              <w:t>Assessment</w:t>
            </w:r>
            <w:r>
              <w:t xml:space="preserve"> must confirm the ability to:</w:t>
            </w:r>
          </w:p>
          <w:p w14:paraId="6C64991A" w14:textId="77777777" w:rsidR="00270F6F" w:rsidRDefault="00270F6F" w:rsidP="0089509B">
            <w:pPr>
              <w:pStyle w:val="bullet"/>
              <w:numPr>
                <w:ilvl w:val="0"/>
                <w:numId w:val="0"/>
              </w:numPr>
            </w:pPr>
            <w:r>
              <w:t>participate in short, simple oral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270F6F" w14:paraId="6BBC0CF9" w14:textId="77777777" w:rsidTr="00F30556">
        <w:tc>
          <w:tcPr>
            <w:tcW w:w="9180" w:type="dxa"/>
            <w:gridSpan w:val="5"/>
          </w:tcPr>
          <w:p w14:paraId="75BCEC24" w14:textId="77777777" w:rsidR="00270F6F" w:rsidRDefault="00270F6F" w:rsidP="0089509B">
            <w:pPr>
              <w:pStyle w:val="spacer"/>
            </w:pPr>
          </w:p>
        </w:tc>
      </w:tr>
      <w:tr w:rsidR="00270F6F" w14:paraId="6635EFCC" w14:textId="77777777" w:rsidTr="00F30556">
        <w:tc>
          <w:tcPr>
            <w:tcW w:w="3321" w:type="dxa"/>
            <w:gridSpan w:val="2"/>
          </w:tcPr>
          <w:p w14:paraId="284A9BE1" w14:textId="77777777" w:rsidR="00270F6F" w:rsidRPr="005979AA" w:rsidRDefault="00270F6F" w:rsidP="0089509B">
            <w:pPr>
              <w:pStyle w:val="EG"/>
            </w:pPr>
            <w:r w:rsidRPr="005979AA">
              <w:t>Context of and specific resources for assessment</w:t>
            </w:r>
          </w:p>
        </w:tc>
        <w:tc>
          <w:tcPr>
            <w:tcW w:w="5859" w:type="dxa"/>
            <w:gridSpan w:val="3"/>
          </w:tcPr>
          <w:p w14:paraId="514ABE1C" w14:textId="77777777" w:rsidR="00270F6F" w:rsidRDefault="00270F6F" w:rsidP="0089509B">
            <w:pPr>
              <w:pStyle w:val="unittext"/>
            </w:pPr>
            <w:r>
              <w:t>Assessment must ensure access to:</w:t>
            </w:r>
          </w:p>
          <w:p w14:paraId="3B6C1AEE" w14:textId="77777777" w:rsidR="00270F6F" w:rsidRPr="00F427DC" w:rsidRDefault="00270F6F" w:rsidP="0089509B">
            <w:pPr>
              <w:pStyle w:val="bullet"/>
              <w:numPr>
                <w:ilvl w:val="0"/>
                <w:numId w:val="13"/>
              </w:numPr>
              <w:ind w:left="284" w:hanging="284"/>
            </w:pPr>
            <w:r w:rsidRPr="00F427DC">
              <w:t>learners or others to participate in oral exchanges</w:t>
            </w:r>
          </w:p>
          <w:p w14:paraId="3D51DF5F" w14:textId="77777777" w:rsidR="00270F6F" w:rsidRPr="00E726E9" w:rsidRDefault="00270F6F" w:rsidP="0089509B">
            <w:pPr>
              <w:pStyle w:val="unittext"/>
            </w:pPr>
            <w:r w:rsidRPr="00E726E9">
              <w:t>At this level the learner</w:t>
            </w:r>
            <w:r>
              <w:t>:</w:t>
            </w:r>
          </w:p>
          <w:p w14:paraId="08F32139" w14:textId="77777777" w:rsidR="00270F6F" w:rsidRDefault="00270F6F" w:rsidP="0089509B">
            <w:pPr>
              <w:pStyle w:val="bullet"/>
              <w:numPr>
                <w:ilvl w:val="0"/>
                <w:numId w:val="13"/>
              </w:numPr>
              <w:ind w:left="284" w:hanging="284"/>
            </w:pPr>
            <w:r>
              <w:t>can work alongside an expert / mentor where prompting and advice can be provided</w:t>
            </w:r>
          </w:p>
          <w:p w14:paraId="724E35C9" w14:textId="77777777" w:rsidR="00270F6F" w:rsidRPr="00B10458" w:rsidRDefault="00270F6F" w:rsidP="0089509B">
            <w:pPr>
              <w:pStyle w:val="unittext"/>
              <w:rPr>
                <w:b/>
              </w:rPr>
            </w:pPr>
            <w:r w:rsidRPr="00B10458">
              <w:rPr>
                <w:b/>
              </w:rPr>
              <w:t>Use of non-standard English</w:t>
            </w:r>
          </w:p>
          <w:p w14:paraId="3D72550F" w14:textId="77777777" w:rsidR="00270F6F" w:rsidRDefault="00270F6F" w:rsidP="0089509B">
            <w:pPr>
              <w:pStyle w:val="bullet"/>
              <w:numPr>
                <w:ilvl w:val="0"/>
                <w:numId w:val="0"/>
              </w:numPr>
            </w:pPr>
            <w:r w:rsidRPr="00720F94">
              <w:t>Many 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270F6F" w14:paraId="50B2CA48" w14:textId="77777777" w:rsidTr="00F30556">
        <w:tc>
          <w:tcPr>
            <w:tcW w:w="9180" w:type="dxa"/>
            <w:gridSpan w:val="5"/>
          </w:tcPr>
          <w:p w14:paraId="3E3D4CA9" w14:textId="77777777" w:rsidR="00270F6F" w:rsidRDefault="00270F6F" w:rsidP="0089509B">
            <w:pPr>
              <w:pStyle w:val="spacer"/>
            </w:pPr>
          </w:p>
        </w:tc>
      </w:tr>
      <w:tr w:rsidR="00270F6F" w14:paraId="454E6448" w14:textId="77777777" w:rsidTr="00F30556">
        <w:tc>
          <w:tcPr>
            <w:tcW w:w="3321" w:type="dxa"/>
            <w:gridSpan w:val="2"/>
          </w:tcPr>
          <w:p w14:paraId="760712A8" w14:textId="77777777" w:rsidR="00270F6F" w:rsidRPr="00622D2D" w:rsidRDefault="00270F6F" w:rsidP="0089509B">
            <w:pPr>
              <w:pStyle w:val="EG"/>
            </w:pPr>
            <w:r w:rsidRPr="005979AA">
              <w:t>Method(s) of assessment</w:t>
            </w:r>
          </w:p>
        </w:tc>
        <w:tc>
          <w:tcPr>
            <w:tcW w:w="5859" w:type="dxa"/>
            <w:gridSpan w:val="3"/>
          </w:tcPr>
          <w:p w14:paraId="0863A375" w14:textId="77777777" w:rsidR="00270F6F" w:rsidRDefault="00270F6F" w:rsidP="0089509B">
            <w:pPr>
              <w:pStyle w:val="unittext"/>
            </w:pPr>
            <w:r>
              <w:t>The following suggested assessment methods are suitable for this unit:</w:t>
            </w:r>
          </w:p>
          <w:p w14:paraId="71826CAF" w14:textId="77777777" w:rsidR="00270F6F" w:rsidRPr="00E726E9" w:rsidRDefault="00270F6F" w:rsidP="0089509B">
            <w:pPr>
              <w:pStyle w:val="bullet"/>
              <w:numPr>
                <w:ilvl w:val="0"/>
                <w:numId w:val="13"/>
              </w:numPr>
              <w:ind w:left="284" w:hanging="284"/>
            </w:pPr>
            <w:r>
              <w:t>direct observation of the learner participating in simple spoken exchanges</w:t>
            </w:r>
          </w:p>
          <w:p w14:paraId="339063B8" w14:textId="77777777" w:rsidR="00270F6F" w:rsidRDefault="00270F6F" w:rsidP="0089509B">
            <w:pPr>
              <w:pStyle w:val="bullet"/>
              <w:numPr>
                <w:ilvl w:val="0"/>
                <w:numId w:val="13"/>
              </w:numPr>
              <w:ind w:left="284" w:hanging="284"/>
            </w:pPr>
            <w:r>
              <w:t>verbal questioning to assess learner’s knowledge of simple strategies to clarify information</w:t>
            </w:r>
          </w:p>
        </w:tc>
      </w:tr>
    </w:tbl>
    <w:p w14:paraId="63100B67" w14:textId="77777777" w:rsidR="00270F6F" w:rsidRDefault="00270F6F" w:rsidP="0089509B">
      <w:pPr>
        <w:keepNext/>
        <w:tabs>
          <w:tab w:val="left" w:pos="1485"/>
        </w:tabs>
        <w:sectPr w:rsidR="00270F6F" w:rsidSect="00EA796B">
          <w:pgSz w:w="11906" w:h="16838"/>
          <w:pgMar w:top="1440" w:right="1440" w:bottom="1560" w:left="1440" w:header="708" w:footer="708" w:gutter="0"/>
          <w:cols w:space="708"/>
          <w:docGrid w:linePitch="360"/>
        </w:sectPr>
      </w:pPr>
    </w:p>
    <w:p w14:paraId="2261D901" w14:textId="435D0831" w:rsidR="004E6119" w:rsidRDefault="004E6119" w:rsidP="0089509B">
      <w:pPr>
        <w:keepNext/>
        <w:tabs>
          <w:tab w:val="left" w:pos="1485"/>
        </w:tabs>
        <w:sectPr w:rsidR="004E6119" w:rsidSect="00EA796B">
          <w:headerReference w:type="default" r:id="rId7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4E6119" w14:paraId="22B5F061" w14:textId="77777777" w:rsidTr="006100CC">
        <w:tc>
          <w:tcPr>
            <w:tcW w:w="2943" w:type="dxa"/>
            <w:hideMark/>
          </w:tcPr>
          <w:p w14:paraId="1ECEBE20" w14:textId="77777777" w:rsidR="004E6119" w:rsidRDefault="004E6119" w:rsidP="0089509B">
            <w:pPr>
              <w:pStyle w:val="temp"/>
            </w:pPr>
            <w:r>
              <w:lastRenderedPageBreak/>
              <w:t>Unit Code</w:t>
            </w:r>
          </w:p>
        </w:tc>
        <w:tc>
          <w:tcPr>
            <w:tcW w:w="6299" w:type="dxa"/>
            <w:gridSpan w:val="4"/>
            <w:hideMark/>
          </w:tcPr>
          <w:p w14:paraId="7C60A564" w14:textId="480CCC4B" w:rsidR="004E6119" w:rsidRPr="00D33E9A" w:rsidRDefault="00D33E9A" w:rsidP="0089509B">
            <w:pPr>
              <w:pStyle w:val="code"/>
            </w:pPr>
            <w:bookmarkStart w:id="66" w:name="_Toc514234276"/>
            <w:r>
              <w:t>VU22348</w:t>
            </w:r>
            <w:bookmarkEnd w:id="66"/>
          </w:p>
        </w:tc>
      </w:tr>
      <w:tr w:rsidR="004E6119" w14:paraId="37FF70DA" w14:textId="77777777" w:rsidTr="006100CC">
        <w:tc>
          <w:tcPr>
            <w:tcW w:w="2943" w:type="dxa"/>
            <w:hideMark/>
          </w:tcPr>
          <w:p w14:paraId="38D3873D" w14:textId="77777777" w:rsidR="004E6119" w:rsidRDefault="004E6119" w:rsidP="0089509B">
            <w:pPr>
              <w:pStyle w:val="temp"/>
            </w:pPr>
            <w:r>
              <w:t>Unit Title</w:t>
            </w:r>
          </w:p>
        </w:tc>
        <w:tc>
          <w:tcPr>
            <w:tcW w:w="6299" w:type="dxa"/>
            <w:gridSpan w:val="4"/>
            <w:hideMark/>
          </w:tcPr>
          <w:p w14:paraId="25F80C5F" w14:textId="4F05A25D" w:rsidR="004E6119" w:rsidRDefault="004E6119" w:rsidP="0089509B">
            <w:pPr>
              <w:pStyle w:val="code"/>
            </w:pPr>
            <w:bookmarkStart w:id="67" w:name="Unit_Name"/>
            <w:bookmarkStart w:id="68" w:name="_Toc349036315"/>
            <w:bookmarkStart w:id="69" w:name="_Toc507058564"/>
            <w:bookmarkStart w:id="70" w:name="_Toc514234277"/>
            <w:r>
              <w:t>Create short simple texts for personal purposes</w:t>
            </w:r>
            <w:bookmarkEnd w:id="67"/>
            <w:bookmarkEnd w:id="68"/>
            <w:bookmarkEnd w:id="69"/>
            <w:bookmarkEnd w:id="70"/>
          </w:p>
        </w:tc>
      </w:tr>
      <w:tr w:rsidR="004E6119" w14:paraId="02920CCC" w14:textId="77777777" w:rsidTr="006100CC">
        <w:tc>
          <w:tcPr>
            <w:tcW w:w="2943" w:type="dxa"/>
            <w:hideMark/>
          </w:tcPr>
          <w:p w14:paraId="5D993AF4" w14:textId="77777777" w:rsidR="004E6119" w:rsidRDefault="004E6119" w:rsidP="0089509B">
            <w:pPr>
              <w:pStyle w:val="Heading21"/>
            </w:pPr>
            <w:r>
              <w:t>Unit Descriptor</w:t>
            </w:r>
          </w:p>
        </w:tc>
        <w:tc>
          <w:tcPr>
            <w:tcW w:w="6299" w:type="dxa"/>
            <w:gridSpan w:val="4"/>
            <w:hideMark/>
          </w:tcPr>
          <w:p w14:paraId="5A7781B9" w14:textId="77777777" w:rsidR="004E6119" w:rsidRDefault="004E6119" w:rsidP="0089509B">
            <w:pPr>
              <w:pStyle w:val="unittext"/>
            </w:pPr>
            <w:r>
              <w:t>This unit describes the skills and knowledge to develop initial writing skills to create short simple highly familiar text types for personal purposes. It can include handwritten and / or digitally based text types. Learners at this level may require support through prompting and advice.</w:t>
            </w:r>
          </w:p>
          <w:p w14:paraId="35B8834E" w14:textId="77777777" w:rsidR="004E6119" w:rsidRDefault="004E6119" w:rsidP="0089509B">
            <w:pPr>
              <w:pStyle w:val="unittext"/>
            </w:pPr>
            <w:r>
              <w:t>The required outcomes described in this unit contribute to the achievement of Australian Core Skills Framework indicators for Writing at Level 1: 1.05, 1.06</w:t>
            </w:r>
          </w:p>
        </w:tc>
      </w:tr>
      <w:tr w:rsidR="004E6119" w14:paraId="7FF4E953" w14:textId="77777777" w:rsidTr="006100CC">
        <w:tc>
          <w:tcPr>
            <w:tcW w:w="2943" w:type="dxa"/>
            <w:hideMark/>
          </w:tcPr>
          <w:p w14:paraId="3801B032" w14:textId="77777777" w:rsidR="004E6119" w:rsidRDefault="004E6119" w:rsidP="0089509B">
            <w:pPr>
              <w:pStyle w:val="Heading21"/>
            </w:pPr>
            <w:r>
              <w:t>Employability Skills</w:t>
            </w:r>
          </w:p>
        </w:tc>
        <w:tc>
          <w:tcPr>
            <w:tcW w:w="6299" w:type="dxa"/>
            <w:gridSpan w:val="4"/>
            <w:hideMark/>
          </w:tcPr>
          <w:p w14:paraId="33D14FF3" w14:textId="77777777" w:rsidR="004E6119" w:rsidRDefault="004E6119" w:rsidP="0089509B">
            <w:pPr>
              <w:pStyle w:val="unittext"/>
            </w:pPr>
            <w:r>
              <w:t>This unit contains employability skills.</w:t>
            </w:r>
          </w:p>
        </w:tc>
      </w:tr>
      <w:tr w:rsidR="004E6119" w14:paraId="027407F3" w14:textId="77777777" w:rsidTr="006100CC">
        <w:tc>
          <w:tcPr>
            <w:tcW w:w="2943" w:type="dxa"/>
            <w:hideMark/>
          </w:tcPr>
          <w:p w14:paraId="71A8235D" w14:textId="77777777" w:rsidR="004E6119" w:rsidRDefault="004E6119" w:rsidP="0089509B">
            <w:pPr>
              <w:pStyle w:val="Heading21"/>
            </w:pPr>
            <w:r>
              <w:t>Application of the Unit</w:t>
            </w:r>
          </w:p>
        </w:tc>
        <w:tc>
          <w:tcPr>
            <w:tcW w:w="6299" w:type="dxa"/>
            <w:gridSpan w:val="4"/>
            <w:hideMark/>
          </w:tcPr>
          <w:p w14:paraId="5A619DB2" w14:textId="77777777" w:rsidR="004E6119" w:rsidRDefault="004E6119" w:rsidP="0089509B">
            <w:pPr>
              <w:pStyle w:val="unittext"/>
            </w:pPr>
            <w:r>
              <w:t xml:space="preserve">This unit applies to learners who wish to improve their written communication skills within their own personally relevant environment. </w:t>
            </w:r>
          </w:p>
          <w:p w14:paraId="6DEB99B1" w14:textId="480A6A1B" w:rsidR="004E6119" w:rsidRDefault="004E6119" w:rsidP="0089509B">
            <w:pPr>
              <w:pStyle w:val="unittext"/>
            </w:pPr>
            <w:r>
              <w:t xml:space="preserve">Where application is as part of the </w:t>
            </w:r>
            <w:r>
              <w:rPr>
                <w:i/>
              </w:rPr>
              <w:t xml:space="preserve">Course in Initial General Education for Adults, </w:t>
            </w:r>
            <w:r>
              <w:t xml:space="preserve">it is recommended that this unit is integrated with the delivery and assessment of the core skills unit </w:t>
            </w:r>
            <w:r w:rsidR="00CC49A8" w:rsidRPr="00CC49A8">
              <w:rPr>
                <w:i/>
              </w:rPr>
              <w:t>VU22343</w:t>
            </w:r>
            <w:r w:rsidR="00CC49A8">
              <w:rPr>
                <w:i/>
              </w:rPr>
              <w:t xml:space="preserve"> </w:t>
            </w:r>
            <w:r>
              <w:rPr>
                <w:i/>
              </w:rPr>
              <w:t>Engage with short simple texts for personal purposes</w:t>
            </w:r>
            <w:r>
              <w:t xml:space="preserve">. The link between reading and writing skills across the different domains also encourages co-delivery and assessment of additional units, such as </w:t>
            </w:r>
            <w:r w:rsidR="007613A9" w:rsidRPr="007613A9">
              <w:rPr>
                <w:i/>
              </w:rPr>
              <w:t>VU22351</w:t>
            </w:r>
            <w:r w:rsidR="007613A9">
              <w:rPr>
                <w:i/>
              </w:rPr>
              <w:t xml:space="preserve"> </w:t>
            </w:r>
            <w:r>
              <w:rPr>
                <w:i/>
              </w:rPr>
              <w:t xml:space="preserve">Create short simple texts to participate in the community </w:t>
            </w:r>
            <w:r>
              <w:t xml:space="preserve">and </w:t>
            </w:r>
            <w:r w:rsidR="00D33E9A" w:rsidRPr="00D33E9A">
              <w:rPr>
                <w:i/>
              </w:rPr>
              <w:t>VU22346</w:t>
            </w:r>
            <w:r w:rsidR="00D33E9A">
              <w:rPr>
                <w:rFonts w:ascii="Arial Narrow" w:hAnsi="Arial Narrow"/>
                <w:color w:val="000000"/>
              </w:rPr>
              <w:t xml:space="preserve"> </w:t>
            </w:r>
            <w:r>
              <w:rPr>
                <w:i/>
              </w:rPr>
              <w:t>Engage with short simple texts to participate in the community</w:t>
            </w:r>
            <w:r>
              <w:t>.</w:t>
            </w:r>
          </w:p>
        </w:tc>
      </w:tr>
      <w:tr w:rsidR="004E6119" w14:paraId="552A9C05" w14:textId="77777777" w:rsidTr="006100CC">
        <w:tc>
          <w:tcPr>
            <w:tcW w:w="2943" w:type="dxa"/>
            <w:hideMark/>
          </w:tcPr>
          <w:p w14:paraId="3861B771" w14:textId="77777777" w:rsidR="004E6119" w:rsidRDefault="004E6119" w:rsidP="0089509B">
            <w:pPr>
              <w:pStyle w:val="Heading21"/>
            </w:pPr>
            <w:r>
              <w:t>Element</w:t>
            </w:r>
          </w:p>
          <w:p w14:paraId="17C72C71" w14:textId="77777777" w:rsidR="004E6119" w:rsidRDefault="004E6119" w:rsidP="0089509B">
            <w:pPr>
              <w:pStyle w:val="text"/>
            </w:pPr>
            <w:r>
              <w:t>Elements describe the essential outcomes of a unit of competency. Elements describe actions or outcomes that are demonstrable and assessable.</w:t>
            </w:r>
          </w:p>
        </w:tc>
        <w:tc>
          <w:tcPr>
            <w:tcW w:w="6299" w:type="dxa"/>
            <w:gridSpan w:val="4"/>
            <w:hideMark/>
          </w:tcPr>
          <w:p w14:paraId="4F00B2FB" w14:textId="77777777" w:rsidR="004E6119" w:rsidRDefault="004E6119" w:rsidP="0089509B">
            <w:pPr>
              <w:pStyle w:val="Heading21"/>
            </w:pPr>
            <w:r>
              <w:t>Performance Criteria</w:t>
            </w:r>
          </w:p>
          <w:p w14:paraId="68DF2F68" w14:textId="7C98921B" w:rsidR="004E6119" w:rsidRDefault="004E6119" w:rsidP="0089509B">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293572" w14:textId="77777777" w:rsidTr="006100CC">
        <w:tc>
          <w:tcPr>
            <w:tcW w:w="2943" w:type="dxa"/>
          </w:tcPr>
          <w:p w14:paraId="5EB05397" w14:textId="77777777" w:rsidR="004E6119" w:rsidRDefault="004E6119" w:rsidP="0089509B">
            <w:pPr>
              <w:pStyle w:val="spacer"/>
            </w:pPr>
          </w:p>
        </w:tc>
        <w:tc>
          <w:tcPr>
            <w:tcW w:w="6299" w:type="dxa"/>
            <w:gridSpan w:val="4"/>
          </w:tcPr>
          <w:p w14:paraId="2D83B7A6" w14:textId="77777777" w:rsidR="004E6119" w:rsidRDefault="004E6119" w:rsidP="0089509B">
            <w:pPr>
              <w:pStyle w:val="spacer"/>
            </w:pPr>
          </w:p>
        </w:tc>
      </w:tr>
      <w:tr w:rsidR="004E6119" w14:paraId="20FDF262" w14:textId="77777777" w:rsidTr="006100CC">
        <w:tc>
          <w:tcPr>
            <w:tcW w:w="2943" w:type="dxa"/>
            <w:vMerge w:val="restart"/>
            <w:hideMark/>
          </w:tcPr>
          <w:p w14:paraId="14F41D99" w14:textId="77777777" w:rsidR="004E6119" w:rsidRDefault="004E6119" w:rsidP="0089509B">
            <w:pPr>
              <w:pStyle w:val="element"/>
              <w:keepNext/>
            </w:pPr>
            <w:r>
              <w:t>1</w:t>
            </w:r>
            <w:r>
              <w:tab/>
              <w:t>Complete simple formatted texts for personal purposes</w:t>
            </w:r>
          </w:p>
        </w:tc>
        <w:tc>
          <w:tcPr>
            <w:tcW w:w="570" w:type="dxa"/>
            <w:gridSpan w:val="2"/>
            <w:hideMark/>
          </w:tcPr>
          <w:p w14:paraId="74203F7C" w14:textId="77777777" w:rsidR="004E6119" w:rsidRDefault="004E6119" w:rsidP="0089509B">
            <w:pPr>
              <w:pStyle w:val="PC"/>
              <w:keepNext/>
            </w:pPr>
            <w:r>
              <w:t>1.1</w:t>
            </w:r>
          </w:p>
        </w:tc>
        <w:tc>
          <w:tcPr>
            <w:tcW w:w="5729" w:type="dxa"/>
            <w:gridSpan w:val="2"/>
            <w:hideMark/>
          </w:tcPr>
          <w:p w14:paraId="14306E23" w14:textId="77777777" w:rsidR="004E6119" w:rsidRDefault="004E6119" w:rsidP="0089509B">
            <w:pPr>
              <w:pStyle w:val="PC"/>
              <w:keepNext/>
            </w:pPr>
            <w:r>
              <w:t xml:space="preserve">Identify </w:t>
            </w:r>
            <w:r>
              <w:rPr>
                <w:b/>
                <w:i/>
              </w:rPr>
              <w:t>types of</w:t>
            </w:r>
            <w:r>
              <w:t xml:space="preserve"> </w:t>
            </w:r>
            <w:r>
              <w:rPr>
                <w:b/>
                <w:i/>
              </w:rPr>
              <w:t>formatted texts</w:t>
            </w:r>
            <w:r>
              <w:t xml:space="preserve"> </w:t>
            </w:r>
          </w:p>
        </w:tc>
      </w:tr>
      <w:tr w:rsidR="004E6119" w14:paraId="741CFFE2" w14:textId="77777777" w:rsidTr="006100CC">
        <w:tc>
          <w:tcPr>
            <w:tcW w:w="0" w:type="auto"/>
            <w:vMerge/>
            <w:vAlign w:val="center"/>
            <w:hideMark/>
          </w:tcPr>
          <w:p w14:paraId="49485FE2" w14:textId="77777777" w:rsidR="004E6119" w:rsidRDefault="004E6119" w:rsidP="0089509B">
            <w:pPr>
              <w:keepNext/>
              <w:spacing w:before="0" w:after="0"/>
            </w:pPr>
          </w:p>
        </w:tc>
        <w:tc>
          <w:tcPr>
            <w:tcW w:w="570" w:type="dxa"/>
            <w:gridSpan w:val="2"/>
            <w:hideMark/>
          </w:tcPr>
          <w:p w14:paraId="78934979" w14:textId="77777777" w:rsidR="004E6119" w:rsidRDefault="004E6119" w:rsidP="0089509B">
            <w:pPr>
              <w:pStyle w:val="PC"/>
              <w:keepNext/>
            </w:pPr>
            <w:r>
              <w:t>1.2</w:t>
            </w:r>
          </w:p>
        </w:tc>
        <w:tc>
          <w:tcPr>
            <w:tcW w:w="5729" w:type="dxa"/>
            <w:gridSpan w:val="2"/>
            <w:hideMark/>
          </w:tcPr>
          <w:p w14:paraId="4576A822" w14:textId="77777777" w:rsidR="004E6119" w:rsidRDefault="004E6119" w:rsidP="0089509B">
            <w:pPr>
              <w:pStyle w:val="PC"/>
              <w:keepNext/>
            </w:pPr>
            <w:r>
              <w:t>Confirm the</w:t>
            </w:r>
            <w:r>
              <w:rPr>
                <w:b/>
                <w:i/>
              </w:rPr>
              <w:t xml:space="preserve"> purpose </w:t>
            </w:r>
            <w:r>
              <w:t xml:space="preserve">and the </w:t>
            </w:r>
            <w:r>
              <w:rPr>
                <w:b/>
                <w:i/>
              </w:rPr>
              <w:t>audience</w:t>
            </w:r>
            <w:r>
              <w:t xml:space="preserve"> of the formatted texts </w:t>
            </w:r>
          </w:p>
        </w:tc>
      </w:tr>
      <w:tr w:rsidR="004E6119" w14:paraId="5F930B86" w14:textId="77777777" w:rsidTr="006100CC">
        <w:tc>
          <w:tcPr>
            <w:tcW w:w="0" w:type="auto"/>
            <w:vMerge/>
            <w:vAlign w:val="center"/>
            <w:hideMark/>
          </w:tcPr>
          <w:p w14:paraId="179171A6" w14:textId="77777777" w:rsidR="004E6119" w:rsidRDefault="004E6119" w:rsidP="0089509B">
            <w:pPr>
              <w:keepNext/>
              <w:spacing w:before="0" w:after="0"/>
            </w:pPr>
          </w:p>
        </w:tc>
        <w:tc>
          <w:tcPr>
            <w:tcW w:w="570" w:type="dxa"/>
            <w:gridSpan w:val="2"/>
            <w:hideMark/>
          </w:tcPr>
          <w:p w14:paraId="41C19A30" w14:textId="77777777" w:rsidR="004E6119" w:rsidRDefault="004E6119" w:rsidP="0089509B">
            <w:pPr>
              <w:pStyle w:val="PC"/>
              <w:keepNext/>
            </w:pPr>
            <w:r>
              <w:t>1.3</w:t>
            </w:r>
          </w:p>
        </w:tc>
        <w:tc>
          <w:tcPr>
            <w:tcW w:w="5729" w:type="dxa"/>
            <w:gridSpan w:val="2"/>
            <w:hideMark/>
          </w:tcPr>
          <w:p w14:paraId="3B44F5B6" w14:textId="77777777" w:rsidR="004E6119" w:rsidRDefault="004E6119" w:rsidP="0089509B">
            <w:pPr>
              <w:pStyle w:val="PC"/>
              <w:keepNext/>
            </w:pPr>
            <w:r>
              <w:t xml:space="preserve">Identify the </w:t>
            </w:r>
            <w:r>
              <w:rPr>
                <w:b/>
                <w:i/>
              </w:rPr>
              <w:t>features of the texts</w:t>
            </w:r>
            <w:r>
              <w:t xml:space="preserve"> </w:t>
            </w:r>
          </w:p>
        </w:tc>
      </w:tr>
      <w:tr w:rsidR="004E6119" w14:paraId="03242E30" w14:textId="77777777" w:rsidTr="006100CC">
        <w:tc>
          <w:tcPr>
            <w:tcW w:w="0" w:type="auto"/>
            <w:vMerge/>
            <w:vAlign w:val="center"/>
            <w:hideMark/>
          </w:tcPr>
          <w:p w14:paraId="272E0DAA" w14:textId="77777777" w:rsidR="004E6119" w:rsidRDefault="004E6119" w:rsidP="0089509B">
            <w:pPr>
              <w:keepNext/>
              <w:spacing w:before="0" w:after="0"/>
            </w:pPr>
          </w:p>
        </w:tc>
        <w:tc>
          <w:tcPr>
            <w:tcW w:w="570" w:type="dxa"/>
            <w:gridSpan w:val="2"/>
            <w:hideMark/>
          </w:tcPr>
          <w:p w14:paraId="2CCF0182" w14:textId="77777777" w:rsidR="004E6119" w:rsidRDefault="004E6119" w:rsidP="0089509B">
            <w:pPr>
              <w:pStyle w:val="PC"/>
              <w:keepNext/>
            </w:pPr>
            <w:r>
              <w:t>1.4</w:t>
            </w:r>
          </w:p>
        </w:tc>
        <w:tc>
          <w:tcPr>
            <w:tcW w:w="5729" w:type="dxa"/>
            <w:gridSpan w:val="2"/>
            <w:hideMark/>
          </w:tcPr>
          <w:p w14:paraId="1C79AE66" w14:textId="77777777" w:rsidR="004E6119" w:rsidRDefault="004E6119" w:rsidP="0089509B">
            <w:pPr>
              <w:pStyle w:val="PC"/>
              <w:keepNext/>
            </w:pPr>
            <w:r>
              <w:t>Enter required information accurately and legibly</w:t>
            </w:r>
          </w:p>
        </w:tc>
      </w:tr>
      <w:tr w:rsidR="004E6119" w14:paraId="742A637F" w14:textId="77777777" w:rsidTr="006100CC">
        <w:tc>
          <w:tcPr>
            <w:tcW w:w="2943" w:type="dxa"/>
          </w:tcPr>
          <w:p w14:paraId="1E0CA495" w14:textId="77777777" w:rsidR="004E6119" w:rsidRDefault="004E6119" w:rsidP="0089509B">
            <w:pPr>
              <w:pStyle w:val="spacer"/>
            </w:pPr>
          </w:p>
        </w:tc>
        <w:tc>
          <w:tcPr>
            <w:tcW w:w="6299" w:type="dxa"/>
            <w:gridSpan w:val="4"/>
          </w:tcPr>
          <w:p w14:paraId="6612A3FF" w14:textId="77777777" w:rsidR="004E6119" w:rsidRDefault="004E6119" w:rsidP="0089509B">
            <w:pPr>
              <w:pStyle w:val="spacer"/>
            </w:pPr>
          </w:p>
        </w:tc>
      </w:tr>
      <w:tr w:rsidR="004E6119" w14:paraId="44D5634E" w14:textId="77777777" w:rsidTr="006100CC">
        <w:tc>
          <w:tcPr>
            <w:tcW w:w="2943" w:type="dxa"/>
            <w:vMerge w:val="restart"/>
            <w:hideMark/>
          </w:tcPr>
          <w:p w14:paraId="1937F4A1" w14:textId="77777777" w:rsidR="004E6119" w:rsidRDefault="004E6119" w:rsidP="0089509B">
            <w:pPr>
              <w:pStyle w:val="element"/>
              <w:keepNext/>
            </w:pPr>
            <w:r>
              <w:t>2</w:t>
            </w:r>
            <w:r>
              <w:tab/>
              <w:t xml:space="preserve">Create a short simple text for personal </w:t>
            </w:r>
            <w:r>
              <w:lastRenderedPageBreak/>
              <w:t>purposes</w:t>
            </w:r>
          </w:p>
        </w:tc>
        <w:tc>
          <w:tcPr>
            <w:tcW w:w="585" w:type="dxa"/>
            <w:gridSpan w:val="3"/>
            <w:hideMark/>
          </w:tcPr>
          <w:p w14:paraId="12B070C6" w14:textId="77777777" w:rsidR="004E6119" w:rsidRDefault="004E6119" w:rsidP="0089509B">
            <w:pPr>
              <w:pStyle w:val="PC"/>
              <w:keepNext/>
            </w:pPr>
            <w:r>
              <w:lastRenderedPageBreak/>
              <w:t>2.1</w:t>
            </w:r>
          </w:p>
        </w:tc>
        <w:tc>
          <w:tcPr>
            <w:tcW w:w="5714" w:type="dxa"/>
            <w:hideMark/>
          </w:tcPr>
          <w:p w14:paraId="15E31CD2" w14:textId="77777777" w:rsidR="004E6119" w:rsidRDefault="004E6119" w:rsidP="0089509B">
            <w:pPr>
              <w:pStyle w:val="PC"/>
              <w:keepNext/>
              <w:rPr>
                <w:b/>
                <w:i/>
              </w:rPr>
            </w:pPr>
            <w:r>
              <w:t xml:space="preserve">Describe the purpose of the </w:t>
            </w:r>
            <w:r>
              <w:rPr>
                <w:b/>
                <w:i/>
              </w:rPr>
              <w:t>text</w:t>
            </w:r>
            <w:r>
              <w:t xml:space="preserve"> </w:t>
            </w:r>
            <w:r>
              <w:rPr>
                <w:b/>
                <w:i/>
              </w:rPr>
              <w:t>type</w:t>
            </w:r>
          </w:p>
        </w:tc>
      </w:tr>
      <w:tr w:rsidR="004E6119" w14:paraId="6012608A" w14:textId="77777777" w:rsidTr="006100CC">
        <w:tc>
          <w:tcPr>
            <w:tcW w:w="0" w:type="auto"/>
            <w:vMerge/>
            <w:vAlign w:val="center"/>
            <w:hideMark/>
          </w:tcPr>
          <w:p w14:paraId="494F77F5" w14:textId="77777777" w:rsidR="004E6119" w:rsidRDefault="004E6119" w:rsidP="0089509B">
            <w:pPr>
              <w:keepNext/>
              <w:spacing w:before="0" w:after="0"/>
            </w:pPr>
          </w:p>
        </w:tc>
        <w:tc>
          <w:tcPr>
            <w:tcW w:w="585" w:type="dxa"/>
            <w:gridSpan w:val="3"/>
            <w:hideMark/>
          </w:tcPr>
          <w:p w14:paraId="08B9DCEE" w14:textId="77777777" w:rsidR="004E6119" w:rsidRDefault="004E6119" w:rsidP="0089509B">
            <w:pPr>
              <w:pStyle w:val="PC"/>
              <w:keepNext/>
            </w:pPr>
            <w:r>
              <w:t>2.2</w:t>
            </w:r>
          </w:p>
        </w:tc>
        <w:tc>
          <w:tcPr>
            <w:tcW w:w="5714" w:type="dxa"/>
            <w:hideMark/>
          </w:tcPr>
          <w:p w14:paraId="5D5D51A7" w14:textId="77777777" w:rsidR="004E6119" w:rsidRDefault="004E6119" w:rsidP="0089509B">
            <w:pPr>
              <w:pStyle w:val="PC"/>
              <w:keepNext/>
              <w:rPr>
                <w:b/>
                <w:i/>
              </w:rPr>
            </w:pPr>
            <w:r>
              <w:t xml:space="preserve">Select the </w:t>
            </w:r>
            <w:r>
              <w:rPr>
                <w:b/>
                <w:i/>
              </w:rPr>
              <w:t>appropriate format</w:t>
            </w:r>
            <w:r>
              <w:t xml:space="preserve"> </w:t>
            </w:r>
            <w:r>
              <w:rPr>
                <w:b/>
                <w:i/>
              </w:rPr>
              <w:t>for the text</w:t>
            </w:r>
          </w:p>
        </w:tc>
      </w:tr>
      <w:tr w:rsidR="004E6119" w14:paraId="214A938F" w14:textId="77777777" w:rsidTr="006100CC">
        <w:tc>
          <w:tcPr>
            <w:tcW w:w="0" w:type="auto"/>
            <w:vMerge/>
            <w:vAlign w:val="center"/>
            <w:hideMark/>
          </w:tcPr>
          <w:p w14:paraId="3C0E650D" w14:textId="77777777" w:rsidR="004E6119" w:rsidRDefault="004E6119" w:rsidP="0089509B">
            <w:pPr>
              <w:keepNext/>
              <w:spacing w:before="0" w:after="0"/>
            </w:pPr>
          </w:p>
        </w:tc>
        <w:tc>
          <w:tcPr>
            <w:tcW w:w="585" w:type="dxa"/>
            <w:gridSpan w:val="3"/>
            <w:hideMark/>
          </w:tcPr>
          <w:p w14:paraId="0F47722D" w14:textId="77777777" w:rsidR="004E6119" w:rsidRDefault="004E6119" w:rsidP="0089509B">
            <w:pPr>
              <w:pStyle w:val="PC"/>
              <w:keepNext/>
            </w:pPr>
            <w:r>
              <w:t>2.3</w:t>
            </w:r>
          </w:p>
        </w:tc>
        <w:tc>
          <w:tcPr>
            <w:tcW w:w="5714" w:type="dxa"/>
            <w:hideMark/>
          </w:tcPr>
          <w:p w14:paraId="42F3E2A4" w14:textId="77777777" w:rsidR="004E6119" w:rsidRDefault="004E6119" w:rsidP="0089509B">
            <w:pPr>
              <w:pStyle w:val="PC"/>
              <w:keepNext/>
            </w:pPr>
            <w:r>
              <w:t>Prepare the</w:t>
            </w:r>
            <w:r>
              <w:rPr>
                <w:b/>
                <w:i/>
              </w:rPr>
              <w:t xml:space="preserve"> content</w:t>
            </w:r>
            <w:r>
              <w:t xml:space="preserve"> </w:t>
            </w:r>
          </w:p>
        </w:tc>
      </w:tr>
      <w:tr w:rsidR="004E6119" w14:paraId="275133D5" w14:textId="77777777" w:rsidTr="006100CC">
        <w:tc>
          <w:tcPr>
            <w:tcW w:w="0" w:type="auto"/>
            <w:vMerge/>
            <w:vAlign w:val="center"/>
            <w:hideMark/>
          </w:tcPr>
          <w:p w14:paraId="450B9098" w14:textId="77777777" w:rsidR="004E6119" w:rsidRDefault="004E6119" w:rsidP="0089509B">
            <w:pPr>
              <w:keepNext/>
              <w:spacing w:before="0" w:after="0"/>
            </w:pPr>
          </w:p>
        </w:tc>
        <w:tc>
          <w:tcPr>
            <w:tcW w:w="585" w:type="dxa"/>
            <w:gridSpan w:val="3"/>
            <w:hideMark/>
          </w:tcPr>
          <w:p w14:paraId="67B6E12C" w14:textId="77777777" w:rsidR="004E6119" w:rsidRDefault="004E6119" w:rsidP="0089509B">
            <w:pPr>
              <w:pStyle w:val="PC"/>
              <w:keepNext/>
            </w:pPr>
            <w:r>
              <w:t>2.4</w:t>
            </w:r>
          </w:p>
        </w:tc>
        <w:tc>
          <w:tcPr>
            <w:tcW w:w="5714" w:type="dxa"/>
            <w:hideMark/>
          </w:tcPr>
          <w:p w14:paraId="6DE93989" w14:textId="77777777" w:rsidR="004E6119" w:rsidRDefault="004E6119" w:rsidP="0089509B">
            <w:pPr>
              <w:pStyle w:val="PC"/>
              <w:keepNext/>
            </w:pPr>
            <w:r>
              <w:t>Arrange the</w:t>
            </w:r>
            <w:r>
              <w:rPr>
                <w:b/>
                <w:i/>
              </w:rPr>
              <w:t xml:space="preserve"> </w:t>
            </w:r>
            <w:r>
              <w:t>features of the text accurately and effectively to meet purpose</w:t>
            </w:r>
          </w:p>
        </w:tc>
      </w:tr>
      <w:tr w:rsidR="004E6119" w14:paraId="5B89259D" w14:textId="77777777" w:rsidTr="006100CC">
        <w:tc>
          <w:tcPr>
            <w:tcW w:w="2943" w:type="dxa"/>
          </w:tcPr>
          <w:p w14:paraId="713E3DFB" w14:textId="77777777" w:rsidR="004E6119" w:rsidRDefault="004E6119" w:rsidP="0089509B">
            <w:pPr>
              <w:pStyle w:val="spacer"/>
            </w:pPr>
          </w:p>
        </w:tc>
        <w:tc>
          <w:tcPr>
            <w:tcW w:w="6299" w:type="dxa"/>
            <w:gridSpan w:val="4"/>
          </w:tcPr>
          <w:p w14:paraId="7BDCAA96" w14:textId="77777777" w:rsidR="004E6119" w:rsidRDefault="004E6119" w:rsidP="0089509B">
            <w:pPr>
              <w:pStyle w:val="spacer"/>
            </w:pPr>
          </w:p>
        </w:tc>
      </w:tr>
      <w:tr w:rsidR="004E6119" w14:paraId="2C726684" w14:textId="77777777" w:rsidTr="006100CC">
        <w:tc>
          <w:tcPr>
            <w:tcW w:w="9242" w:type="dxa"/>
            <w:gridSpan w:val="5"/>
            <w:hideMark/>
          </w:tcPr>
          <w:p w14:paraId="3774F23E" w14:textId="77777777" w:rsidR="004E6119" w:rsidRDefault="004E6119" w:rsidP="0089509B">
            <w:pPr>
              <w:pStyle w:val="Heading21"/>
            </w:pPr>
            <w:r>
              <w:t>Required Knowledge and Skills</w:t>
            </w:r>
          </w:p>
          <w:p w14:paraId="1C7E182E" w14:textId="77777777" w:rsidR="004E6119" w:rsidRDefault="004E6119" w:rsidP="0089509B">
            <w:pPr>
              <w:pStyle w:val="text"/>
            </w:pPr>
            <w:r>
              <w:t>This describes the essential skills and knowledge and their level required for this unit.</w:t>
            </w:r>
          </w:p>
        </w:tc>
      </w:tr>
      <w:tr w:rsidR="004E6119" w14:paraId="33BE6BD4" w14:textId="77777777" w:rsidTr="006100CC">
        <w:tc>
          <w:tcPr>
            <w:tcW w:w="9242" w:type="dxa"/>
            <w:gridSpan w:val="5"/>
            <w:hideMark/>
          </w:tcPr>
          <w:p w14:paraId="3BD3AC92" w14:textId="77777777" w:rsidR="004E6119" w:rsidRDefault="004E6119" w:rsidP="0089509B">
            <w:pPr>
              <w:pStyle w:val="unittext"/>
            </w:pPr>
            <w:r>
              <w:t>Required knowledge:</w:t>
            </w:r>
          </w:p>
          <w:p w14:paraId="429035FB" w14:textId="77777777" w:rsidR="004E6119" w:rsidRDefault="004E6119" w:rsidP="0089509B">
            <w:pPr>
              <w:pStyle w:val="bullet"/>
              <w:numPr>
                <w:ilvl w:val="0"/>
                <w:numId w:val="13"/>
              </w:numPr>
              <w:ind w:left="284" w:hanging="284"/>
            </w:pPr>
            <w:r>
              <w:t>spatial arrangement, word separation and alignment of text</w:t>
            </w:r>
          </w:p>
          <w:p w14:paraId="3173A8F7" w14:textId="77777777" w:rsidR="004E6119" w:rsidRDefault="004E6119" w:rsidP="0089509B">
            <w:pPr>
              <w:pStyle w:val="bullet"/>
              <w:numPr>
                <w:ilvl w:val="0"/>
                <w:numId w:val="13"/>
              </w:numPr>
              <w:ind w:left="284" w:hanging="284"/>
            </w:pPr>
            <w:r>
              <w:t>a small bank of words and phrases related to personal need to enable the preparation of content</w:t>
            </w:r>
          </w:p>
          <w:p w14:paraId="3D25C9D9" w14:textId="77777777" w:rsidR="004E6119" w:rsidRDefault="004E6119" w:rsidP="0089509B">
            <w:pPr>
              <w:pStyle w:val="unittext"/>
            </w:pPr>
            <w:r>
              <w:t>Required Skills:</w:t>
            </w:r>
          </w:p>
          <w:p w14:paraId="6DBD538F" w14:textId="77777777" w:rsidR="004E6119" w:rsidRDefault="004E6119" w:rsidP="0089509B">
            <w:pPr>
              <w:pStyle w:val="bullet"/>
              <w:numPr>
                <w:ilvl w:val="0"/>
                <w:numId w:val="13"/>
              </w:numPr>
              <w:ind w:left="284" w:hanging="284"/>
            </w:pPr>
            <w:r>
              <w:t>organisational skills to:</w:t>
            </w:r>
          </w:p>
          <w:p w14:paraId="133B8AF7" w14:textId="77777777" w:rsidR="004E6119" w:rsidRDefault="004E6119" w:rsidP="0089509B">
            <w:pPr>
              <w:pStyle w:val="endash"/>
              <w:keepNext/>
            </w:pPr>
            <w:r>
              <w:t>construct short written text of one or two phrases / sentences with support</w:t>
            </w:r>
          </w:p>
          <w:p w14:paraId="6E4EDC80" w14:textId="77777777" w:rsidR="004E6119" w:rsidRDefault="004E6119" w:rsidP="0089509B">
            <w:pPr>
              <w:pStyle w:val="endash"/>
              <w:keepNext/>
            </w:pPr>
            <w:r>
              <w:t>locate simple information in text and use it to construct simple text</w:t>
            </w:r>
          </w:p>
          <w:p w14:paraId="626E123C" w14:textId="77777777" w:rsidR="004E6119" w:rsidRDefault="004E6119" w:rsidP="0089509B">
            <w:pPr>
              <w:pStyle w:val="bullet"/>
              <w:numPr>
                <w:ilvl w:val="0"/>
                <w:numId w:val="13"/>
              </w:numPr>
              <w:ind w:left="284" w:hanging="284"/>
            </w:pPr>
            <w:r>
              <w:t>problem solving skills to recognise the formatting conventions text</w:t>
            </w:r>
          </w:p>
        </w:tc>
      </w:tr>
      <w:tr w:rsidR="004E6119" w14:paraId="2169CDFD" w14:textId="77777777" w:rsidTr="006100CC">
        <w:tc>
          <w:tcPr>
            <w:tcW w:w="9242" w:type="dxa"/>
            <w:gridSpan w:val="5"/>
          </w:tcPr>
          <w:p w14:paraId="2B3B6A4D" w14:textId="77777777" w:rsidR="004E6119" w:rsidRDefault="004E6119" w:rsidP="0089509B">
            <w:pPr>
              <w:pStyle w:val="spacer"/>
            </w:pPr>
          </w:p>
        </w:tc>
      </w:tr>
      <w:tr w:rsidR="004E6119" w14:paraId="4A6D9842" w14:textId="77777777" w:rsidTr="006100CC">
        <w:tc>
          <w:tcPr>
            <w:tcW w:w="9242" w:type="dxa"/>
            <w:gridSpan w:val="5"/>
            <w:hideMark/>
          </w:tcPr>
          <w:p w14:paraId="7310175B" w14:textId="77777777" w:rsidR="004E6119" w:rsidRDefault="004E6119" w:rsidP="0089509B">
            <w:pPr>
              <w:pStyle w:val="Heading21"/>
            </w:pPr>
            <w:r>
              <w:t>Range Statement</w:t>
            </w:r>
          </w:p>
          <w:p w14:paraId="4B5D03F5" w14:textId="5A6247E0" w:rsidR="004E6119" w:rsidRDefault="004E6119" w:rsidP="0089509B">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p>
        </w:tc>
      </w:tr>
      <w:tr w:rsidR="004E6119" w14:paraId="5B43CC36" w14:textId="77777777" w:rsidTr="006100CC">
        <w:tc>
          <w:tcPr>
            <w:tcW w:w="3369" w:type="dxa"/>
            <w:gridSpan w:val="2"/>
            <w:hideMark/>
          </w:tcPr>
          <w:p w14:paraId="6976F60A" w14:textId="77777777" w:rsidR="004E6119" w:rsidRDefault="004E6119" w:rsidP="0089509B">
            <w:pPr>
              <w:pStyle w:val="unittext"/>
            </w:pPr>
            <w:r>
              <w:rPr>
                <w:b/>
                <w:i/>
              </w:rPr>
              <w:t>Types of</w:t>
            </w:r>
            <w:r>
              <w:t xml:space="preserve"> </w:t>
            </w:r>
            <w:r>
              <w:rPr>
                <w:b/>
                <w:i/>
              </w:rPr>
              <w:t xml:space="preserve">formatted texts </w:t>
            </w:r>
            <w:r>
              <w:t>may include:</w:t>
            </w:r>
          </w:p>
        </w:tc>
        <w:tc>
          <w:tcPr>
            <w:tcW w:w="5873" w:type="dxa"/>
            <w:gridSpan w:val="3"/>
            <w:hideMark/>
          </w:tcPr>
          <w:p w14:paraId="13C9C436" w14:textId="77777777" w:rsidR="004E6119" w:rsidRDefault="004E6119" w:rsidP="0089509B">
            <w:pPr>
              <w:pStyle w:val="bullet"/>
              <w:numPr>
                <w:ilvl w:val="0"/>
                <w:numId w:val="13"/>
              </w:numPr>
              <w:ind w:left="284" w:hanging="284"/>
            </w:pPr>
            <w:r>
              <w:t>print and digitally based forms with highly explicit purpose and limited highly familiar vocabulary requiring basic information such as:</w:t>
            </w:r>
          </w:p>
          <w:p w14:paraId="3E7918A5" w14:textId="77777777" w:rsidR="004E6119" w:rsidRDefault="004E6119" w:rsidP="0089509B">
            <w:pPr>
              <w:pStyle w:val="endash"/>
              <w:keepNext/>
            </w:pPr>
            <w:r>
              <w:t>name</w:t>
            </w:r>
          </w:p>
          <w:p w14:paraId="46B3414A" w14:textId="77777777" w:rsidR="004E6119" w:rsidRDefault="004E6119" w:rsidP="0089509B">
            <w:pPr>
              <w:pStyle w:val="endash"/>
              <w:keepNext/>
            </w:pPr>
            <w:r>
              <w:t>address</w:t>
            </w:r>
          </w:p>
          <w:p w14:paraId="65DC9B6F" w14:textId="77777777" w:rsidR="004E6119" w:rsidRDefault="004E6119" w:rsidP="0089509B">
            <w:pPr>
              <w:pStyle w:val="endash"/>
              <w:keepNext/>
            </w:pPr>
            <w:r>
              <w:t>phone number</w:t>
            </w:r>
          </w:p>
        </w:tc>
      </w:tr>
      <w:tr w:rsidR="004E6119" w14:paraId="793CDD51" w14:textId="77777777" w:rsidTr="006100CC">
        <w:tc>
          <w:tcPr>
            <w:tcW w:w="9242" w:type="dxa"/>
            <w:gridSpan w:val="5"/>
          </w:tcPr>
          <w:p w14:paraId="52FE1A1E" w14:textId="77777777" w:rsidR="004E6119" w:rsidRDefault="004E6119" w:rsidP="0089509B">
            <w:pPr>
              <w:pStyle w:val="spacer"/>
            </w:pPr>
          </w:p>
        </w:tc>
      </w:tr>
      <w:tr w:rsidR="004E6119" w14:paraId="4705554A" w14:textId="77777777" w:rsidTr="006100CC">
        <w:tc>
          <w:tcPr>
            <w:tcW w:w="3369" w:type="dxa"/>
            <w:gridSpan w:val="2"/>
            <w:hideMark/>
          </w:tcPr>
          <w:p w14:paraId="2F036643" w14:textId="77777777" w:rsidR="004E6119" w:rsidRDefault="004E6119" w:rsidP="0089509B">
            <w:pPr>
              <w:pStyle w:val="unittext"/>
            </w:pPr>
            <w:r>
              <w:rPr>
                <w:b/>
                <w:i/>
              </w:rPr>
              <w:t xml:space="preserve">Purpose </w:t>
            </w:r>
            <w:r>
              <w:t>may include:</w:t>
            </w:r>
          </w:p>
        </w:tc>
        <w:tc>
          <w:tcPr>
            <w:tcW w:w="5873" w:type="dxa"/>
            <w:gridSpan w:val="3"/>
            <w:hideMark/>
          </w:tcPr>
          <w:p w14:paraId="3076D94E" w14:textId="77777777" w:rsidR="004E6119" w:rsidRDefault="004E6119" w:rsidP="0089509B">
            <w:pPr>
              <w:pStyle w:val="bullet"/>
              <w:numPr>
                <w:ilvl w:val="0"/>
                <w:numId w:val="13"/>
              </w:numPr>
              <w:ind w:left="284" w:hanging="284"/>
              <w:rPr>
                <w:szCs w:val="24"/>
              </w:rPr>
            </w:pPr>
            <w:r>
              <w:t>participation in leisure activities</w:t>
            </w:r>
          </w:p>
          <w:p w14:paraId="5A7B4B51" w14:textId="77777777" w:rsidR="004E6119" w:rsidRDefault="004E6119" w:rsidP="0089509B">
            <w:pPr>
              <w:pStyle w:val="bullet"/>
              <w:numPr>
                <w:ilvl w:val="0"/>
                <w:numId w:val="13"/>
              </w:numPr>
              <w:ind w:left="284" w:hanging="284"/>
            </w:pPr>
            <w:r>
              <w:t>gaining access to goods and services</w:t>
            </w:r>
          </w:p>
        </w:tc>
      </w:tr>
      <w:tr w:rsidR="004E6119" w14:paraId="210939C0" w14:textId="77777777" w:rsidTr="006100CC">
        <w:tc>
          <w:tcPr>
            <w:tcW w:w="9242" w:type="dxa"/>
            <w:gridSpan w:val="5"/>
          </w:tcPr>
          <w:p w14:paraId="32A5E32E" w14:textId="77777777" w:rsidR="004E6119" w:rsidRDefault="004E6119" w:rsidP="0089509B">
            <w:pPr>
              <w:pStyle w:val="spacer"/>
            </w:pPr>
          </w:p>
        </w:tc>
      </w:tr>
      <w:tr w:rsidR="004E6119" w14:paraId="34C99FE8" w14:textId="77777777" w:rsidTr="006100CC">
        <w:tc>
          <w:tcPr>
            <w:tcW w:w="3369" w:type="dxa"/>
            <w:gridSpan w:val="2"/>
            <w:hideMark/>
          </w:tcPr>
          <w:p w14:paraId="79F92CA6" w14:textId="77777777" w:rsidR="004E6119" w:rsidRDefault="004E6119" w:rsidP="0089509B">
            <w:pPr>
              <w:pStyle w:val="unittext"/>
              <w:rPr>
                <w:i/>
              </w:rPr>
            </w:pPr>
            <w:r>
              <w:rPr>
                <w:b/>
                <w:i/>
              </w:rPr>
              <w:t xml:space="preserve">Audience </w:t>
            </w:r>
            <w:r>
              <w:t>may include:</w:t>
            </w:r>
          </w:p>
        </w:tc>
        <w:tc>
          <w:tcPr>
            <w:tcW w:w="5873" w:type="dxa"/>
            <w:gridSpan w:val="3"/>
            <w:hideMark/>
          </w:tcPr>
          <w:p w14:paraId="6732DB75" w14:textId="77777777" w:rsidR="004E6119" w:rsidRDefault="004E6119" w:rsidP="0089509B">
            <w:pPr>
              <w:pStyle w:val="bullet"/>
              <w:numPr>
                <w:ilvl w:val="0"/>
                <w:numId w:val="13"/>
              </w:numPr>
              <w:ind w:left="284" w:hanging="284"/>
            </w:pPr>
            <w:r>
              <w:t>self only</w:t>
            </w:r>
          </w:p>
          <w:p w14:paraId="2519FAC9" w14:textId="77777777" w:rsidR="004E6119" w:rsidRDefault="004E6119" w:rsidP="0089509B">
            <w:pPr>
              <w:pStyle w:val="bullet"/>
              <w:numPr>
                <w:ilvl w:val="0"/>
                <w:numId w:val="13"/>
              </w:numPr>
              <w:ind w:left="284" w:hanging="284"/>
            </w:pPr>
            <w:r>
              <w:t>immediate family</w:t>
            </w:r>
          </w:p>
          <w:p w14:paraId="70B6BE58" w14:textId="77777777" w:rsidR="004E6119" w:rsidRDefault="004E6119" w:rsidP="0089509B">
            <w:pPr>
              <w:pStyle w:val="bullet"/>
              <w:numPr>
                <w:ilvl w:val="0"/>
                <w:numId w:val="13"/>
              </w:numPr>
              <w:ind w:left="284" w:hanging="284"/>
            </w:pPr>
            <w:r>
              <w:t>friends</w:t>
            </w:r>
          </w:p>
          <w:p w14:paraId="2DB12131" w14:textId="77777777" w:rsidR="004E6119" w:rsidRDefault="004E6119" w:rsidP="0089509B">
            <w:pPr>
              <w:pStyle w:val="bullet"/>
              <w:numPr>
                <w:ilvl w:val="0"/>
                <w:numId w:val="13"/>
              </w:numPr>
              <w:ind w:left="284" w:hanging="284"/>
            </w:pPr>
            <w:r>
              <w:t>goods and service provider</w:t>
            </w:r>
          </w:p>
          <w:p w14:paraId="7F532BF0" w14:textId="77777777" w:rsidR="004E6119" w:rsidRDefault="004E6119" w:rsidP="0089509B">
            <w:pPr>
              <w:pStyle w:val="bullet"/>
              <w:numPr>
                <w:ilvl w:val="0"/>
                <w:numId w:val="13"/>
              </w:numPr>
              <w:ind w:left="284" w:hanging="284"/>
            </w:pPr>
            <w:r>
              <w:t>government agency</w:t>
            </w:r>
          </w:p>
        </w:tc>
      </w:tr>
      <w:tr w:rsidR="004E6119" w:rsidRPr="00EE38CB" w14:paraId="79B3BD3E" w14:textId="77777777" w:rsidTr="006100CC">
        <w:tc>
          <w:tcPr>
            <w:tcW w:w="9242" w:type="dxa"/>
            <w:gridSpan w:val="5"/>
          </w:tcPr>
          <w:p w14:paraId="36085BBA" w14:textId="77777777" w:rsidR="004E6119" w:rsidRPr="00EE38CB" w:rsidRDefault="004E6119" w:rsidP="0089509B">
            <w:pPr>
              <w:pStyle w:val="spacer"/>
            </w:pPr>
          </w:p>
        </w:tc>
      </w:tr>
      <w:tr w:rsidR="004E6119" w14:paraId="71132328" w14:textId="77777777" w:rsidTr="006100CC">
        <w:tc>
          <w:tcPr>
            <w:tcW w:w="3369" w:type="dxa"/>
            <w:gridSpan w:val="2"/>
            <w:hideMark/>
          </w:tcPr>
          <w:p w14:paraId="7F6FE915" w14:textId="77777777" w:rsidR="004E6119" w:rsidRDefault="004E6119" w:rsidP="0089509B">
            <w:pPr>
              <w:pStyle w:val="unittext"/>
            </w:pPr>
            <w:r>
              <w:rPr>
                <w:b/>
                <w:i/>
              </w:rPr>
              <w:t xml:space="preserve">Features of the texts </w:t>
            </w:r>
            <w:r>
              <w:t>may include:</w:t>
            </w:r>
          </w:p>
        </w:tc>
        <w:tc>
          <w:tcPr>
            <w:tcW w:w="5873" w:type="dxa"/>
            <w:gridSpan w:val="3"/>
            <w:hideMark/>
          </w:tcPr>
          <w:p w14:paraId="034DCAAF" w14:textId="77777777" w:rsidR="004E6119" w:rsidRDefault="004E6119" w:rsidP="0089509B">
            <w:pPr>
              <w:pStyle w:val="bullet"/>
              <w:numPr>
                <w:ilvl w:val="0"/>
                <w:numId w:val="13"/>
              </w:numPr>
              <w:ind w:left="284" w:hanging="284"/>
            </w:pPr>
            <w:r>
              <w:t>highly familiar words / phrases:</w:t>
            </w:r>
          </w:p>
          <w:p w14:paraId="5A655F62" w14:textId="77777777" w:rsidR="004E6119" w:rsidRDefault="004E6119" w:rsidP="0089509B">
            <w:pPr>
              <w:pStyle w:val="endash"/>
              <w:keepNext/>
            </w:pPr>
            <w:r>
              <w:t>personal details such as name, address, age</w:t>
            </w:r>
          </w:p>
          <w:p w14:paraId="7E091B33" w14:textId="77777777" w:rsidR="004E6119" w:rsidRDefault="004E6119" w:rsidP="0089509B">
            <w:pPr>
              <w:pStyle w:val="endash"/>
              <w:keepNext/>
            </w:pPr>
            <w:r>
              <w:t xml:space="preserve">place and time related information such as street </w:t>
            </w:r>
            <w:r>
              <w:lastRenderedPageBreak/>
              <w:t>names, suburbs / towns / year / age</w:t>
            </w:r>
          </w:p>
          <w:p w14:paraId="3E657A40" w14:textId="77777777" w:rsidR="004E6119" w:rsidRDefault="004E6119" w:rsidP="0089509B">
            <w:pPr>
              <w:pStyle w:val="endash"/>
              <w:keepNext/>
            </w:pPr>
            <w:r>
              <w:t>commonly used words and some phrases associated with personally relevant activities</w:t>
            </w:r>
          </w:p>
          <w:p w14:paraId="560FB381" w14:textId="77777777" w:rsidR="004E6119" w:rsidRDefault="004E6119" w:rsidP="0089509B">
            <w:pPr>
              <w:pStyle w:val="endash"/>
              <w:keepNext/>
            </w:pPr>
            <w:r>
              <w:t>one or two simple sentences</w:t>
            </w:r>
          </w:p>
          <w:p w14:paraId="336635EE" w14:textId="77777777" w:rsidR="004E6119" w:rsidRDefault="004E6119" w:rsidP="0089509B">
            <w:pPr>
              <w:pStyle w:val="bullet"/>
              <w:numPr>
                <w:ilvl w:val="0"/>
                <w:numId w:val="13"/>
              </w:numPr>
              <w:ind w:left="284" w:hanging="284"/>
            </w:pPr>
            <w:r>
              <w:t>numbers as whole numbers:</w:t>
            </w:r>
          </w:p>
          <w:p w14:paraId="732FABAC" w14:textId="77777777" w:rsidR="004E6119" w:rsidRDefault="004E6119" w:rsidP="0089509B">
            <w:pPr>
              <w:pStyle w:val="endash"/>
              <w:keepNext/>
            </w:pPr>
            <w:r>
              <w:t>time related information such as dates, number of years</w:t>
            </w:r>
          </w:p>
          <w:p w14:paraId="06D9D8E1" w14:textId="77777777" w:rsidR="004E6119" w:rsidRDefault="004E6119" w:rsidP="0089509B">
            <w:pPr>
              <w:pStyle w:val="endash"/>
              <w:keepNext/>
            </w:pPr>
            <w:r>
              <w:t xml:space="preserve">place-related information, such as street numbers, post codes </w:t>
            </w:r>
          </w:p>
          <w:p w14:paraId="6E61D8B9" w14:textId="77777777" w:rsidR="004E6119" w:rsidRDefault="004E6119" w:rsidP="0089509B">
            <w:pPr>
              <w:pStyle w:val="endash"/>
              <w:keepNext/>
            </w:pPr>
            <w:r>
              <w:t xml:space="preserve">connected with money such as prices </w:t>
            </w:r>
          </w:p>
          <w:p w14:paraId="3AC418C2" w14:textId="77777777" w:rsidR="004E6119" w:rsidRDefault="004E6119" w:rsidP="0089509B">
            <w:pPr>
              <w:pStyle w:val="endash"/>
              <w:keepNext/>
            </w:pPr>
            <w:r>
              <w:t xml:space="preserve">personally relevant phone numbers </w:t>
            </w:r>
          </w:p>
          <w:p w14:paraId="0FF6A585" w14:textId="77777777" w:rsidR="004E6119" w:rsidRDefault="004E6119" w:rsidP="0089509B">
            <w:pPr>
              <w:pStyle w:val="bullet"/>
              <w:numPr>
                <w:ilvl w:val="0"/>
                <w:numId w:val="13"/>
              </w:numPr>
              <w:ind w:left="284" w:hanging="284"/>
            </w:pPr>
            <w:r>
              <w:t>abbreviations:</w:t>
            </w:r>
          </w:p>
          <w:p w14:paraId="04388708" w14:textId="77777777" w:rsidR="004E6119" w:rsidRDefault="004E6119" w:rsidP="0089509B">
            <w:pPr>
              <w:pStyle w:val="endash"/>
              <w:keepNext/>
            </w:pPr>
            <w:r>
              <w:t>M / F</w:t>
            </w:r>
          </w:p>
          <w:p w14:paraId="07A0FBBA" w14:textId="77777777" w:rsidR="004E6119" w:rsidRDefault="004E6119" w:rsidP="0089509B">
            <w:pPr>
              <w:pStyle w:val="endash"/>
              <w:keepNext/>
            </w:pPr>
            <w:r>
              <w:t>text messaging abbreviations such as ‘u’ for ‘you’</w:t>
            </w:r>
          </w:p>
          <w:p w14:paraId="45E5BC6D" w14:textId="77777777" w:rsidR="004E6119" w:rsidRDefault="004E6119" w:rsidP="0089509B">
            <w:pPr>
              <w:pStyle w:val="bullet"/>
              <w:numPr>
                <w:ilvl w:val="0"/>
                <w:numId w:val="13"/>
              </w:numPr>
              <w:ind w:left="284" w:hanging="284"/>
            </w:pPr>
            <w:r>
              <w:t>familiar visuals:</w:t>
            </w:r>
          </w:p>
          <w:p w14:paraId="197A81BC" w14:textId="77777777" w:rsidR="004E6119" w:rsidRDefault="004E6119" w:rsidP="0089509B">
            <w:pPr>
              <w:pStyle w:val="endash"/>
              <w:keepNext/>
            </w:pPr>
            <w:r>
              <w:t>layout features and styles (print and screen based)</w:t>
            </w:r>
          </w:p>
          <w:p w14:paraId="0BCFBE80" w14:textId="77777777" w:rsidR="004E6119" w:rsidRDefault="004E6119" w:rsidP="0089509B">
            <w:pPr>
              <w:pStyle w:val="endash"/>
              <w:keepNext/>
            </w:pPr>
            <w:r>
              <w:t>left to right and top to bottom orientation</w:t>
            </w:r>
          </w:p>
          <w:p w14:paraId="3BCBE6A1" w14:textId="77777777" w:rsidR="004E6119" w:rsidRDefault="004E6119" w:rsidP="0089509B">
            <w:pPr>
              <w:pStyle w:val="endash"/>
              <w:keepNext/>
            </w:pPr>
            <w:r>
              <w:t>writing on the line</w:t>
            </w:r>
          </w:p>
          <w:p w14:paraId="185B75D3" w14:textId="77777777" w:rsidR="004E6119" w:rsidRDefault="004E6119" w:rsidP="0089509B">
            <w:pPr>
              <w:pStyle w:val="endash"/>
              <w:keepNext/>
            </w:pPr>
            <w:r>
              <w:t>capitalisation including for the personal pronoun I and upper and lower case</w:t>
            </w:r>
          </w:p>
          <w:p w14:paraId="07C3D022" w14:textId="77777777" w:rsidR="004E6119" w:rsidRDefault="004E6119" w:rsidP="0089509B">
            <w:pPr>
              <w:pStyle w:val="endash"/>
              <w:keepNext/>
            </w:pPr>
            <w:r>
              <w:t>full stop punctuation</w:t>
            </w:r>
          </w:p>
          <w:p w14:paraId="7E146FD4" w14:textId="77777777" w:rsidR="004E6119" w:rsidRDefault="004E6119" w:rsidP="0089509B">
            <w:pPr>
              <w:pStyle w:val="endash"/>
              <w:keepNext/>
            </w:pPr>
            <w:r>
              <w:t>symbols / logos / icons</w:t>
            </w:r>
          </w:p>
        </w:tc>
      </w:tr>
      <w:tr w:rsidR="004E6119" w14:paraId="44A72CD3" w14:textId="77777777" w:rsidTr="006100CC">
        <w:tc>
          <w:tcPr>
            <w:tcW w:w="9242" w:type="dxa"/>
            <w:gridSpan w:val="5"/>
          </w:tcPr>
          <w:p w14:paraId="06389B36" w14:textId="77777777" w:rsidR="004E6119" w:rsidRDefault="004E6119" w:rsidP="0089509B">
            <w:pPr>
              <w:pStyle w:val="spacer"/>
            </w:pPr>
          </w:p>
        </w:tc>
      </w:tr>
      <w:tr w:rsidR="004E6119" w14:paraId="78E2013E" w14:textId="77777777" w:rsidTr="006100CC">
        <w:tc>
          <w:tcPr>
            <w:tcW w:w="3369" w:type="dxa"/>
            <w:gridSpan w:val="2"/>
            <w:hideMark/>
          </w:tcPr>
          <w:p w14:paraId="5C6F7C0F" w14:textId="77777777" w:rsidR="004E6119" w:rsidRDefault="004E6119" w:rsidP="0089509B">
            <w:pPr>
              <w:pStyle w:val="unittext"/>
            </w:pPr>
            <w:r>
              <w:rPr>
                <w:b/>
                <w:i/>
              </w:rPr>
              <w:t xml:space="preserve">Text type </w:t>
            </w:r>
            <w:r>
              <w:t>may include:</w:t>
            </w:r>
          </w:p>
        </w:tc>
        <w:tc>
          <w:tcPr>
            <w:tcW w:w="5873" w:type="dxa"/>
            <w:gridSpan w:val="3"/>
            <w:hideMark/>
          </w:tcPr>
          <w:p w14:paraId="3BF72A62" w14:textId="77777777" w:rsidR="004E6119" w:rsidRDefault="004E6119" w:rsidP="0089509B">
            <w:pPr>
              <w:pStyle w:val="bullet"/>
              <w:numPr>
                <w:ilvl w:val="0"/>
                <w:numId w:val="13"/>
              </w:numPr>
              <w:ind w:left="284" w:hanging="284"/>
            </w:pPr>
            <w:r>
              <w:t>shopping lists, reminders, family birthdays</w:t>
            </w:r>
          </w:p>
          <w:p w14:paraId="1421D0C3" w14:textId="77777777" w:rsidR="004E6119" w:rsidRDefault="004E6119" w:rsidP="0089509B">
            <w:pPr>
              <w:pStyle w:val="bullet"/>
              <w:numPr>
                <w:ilvl w:val="0"/>
                <w:numId w:val="13"/>
              </w:numPr>
              <w:ind w:left="284" w:hanging="284"/>
            </w:pPr>
            <w:r>
              <w:t>birthday, invitation, bereavement cards</w:t>
            </w:r>
          </w:p>
          <w:p w14:paraId="7052968A" w14:textId="77777777" w:rsidR="004E6119" w:rsidRDefault="004E6119" w:rsidP="0089509B">
            <w:pPr>
              <w:pStyle w:val="bullet"/>
              <w:numPr>
                <w:ilvl w:val="0"/>
                <w:numId w:val="13"/>
              </w:numPr>
              <w:ind w:left="284" w:hanging="284"/>
            </w:pPr>
            <w:r>
              <w:t>photo album labels</w:t>
            </w:r>
          </w:p>
          <w:p w14:paraId="2B6613D6" w14:textId="77777777" w:rsidR="004E6119" w:rsidRDefault="004E6119" w:rsidP="0089509B">
            <w:pPr>
              <w:pStyle w:val="bullet"/>
              <w:numPr>
                <w:ilvl w:val="0"/>
                <w:numId w:val="13"/>
              </w:numPr>
              <w:ind w:left="284" w:hanging="284"/>
            </w:pPr>
            <w:r>
              <w:t>short note or message</w:t>
            </w:r>
          </w:p>
          <w:p w14:paraId="0613BB35" w14:textId="77777777" w:rsidR="004E6119" w:rsidRDefault="004E6119" w:rsidP="0089509B">
            <w:pPr>
              <w:pStyle w:val="bullet"/>
              <w:numPr>
                <w:ilvl w:val="0"/>
                <w:numId w:val="13"/>
              </w:numPr>
              <w:ind w:left="284" w:hanging="284"/>
            </w:pPr>
            <w:r>
              <w:t>paper based or electronic diary entry</w:t>
            </w:r>
          </w:p>
          <w:p w14:paraId="3E019827" w14:textId="77777777" w:rsidR="004E6119" w:rsidRDefault="004E6119" w:rsidP="0089509B">
            <w:pPr>
              <w:pStyle w:val="bullet"/>
              <w:numPr>
                <w:ilvl w:val="0"/>
                <w:numId w:val="13"/>
              </w:numPr>
              <w:ind w:left="284" w:hanging="284"/>
            </w:pPr>
            <w:r>
              <w:t xml:space="preserve">short text message </w:t>
            </w:r>
          </w:p>
          <w:p w14:paraId="5E36D6F9" w14:textId="77777777" w:rsidR="004E6119" w:rsidRDefault="004E6119" w:rsidP="0089509B">
            <w:pPr>
              <w:pStyle w:val="bullet"/>
              <w:numPr>
                <w:ilvl w:val="0"/>
                <w:numId w:val="13"/>
              </w:numPr>
              <w:ind w:left="284" w:hanging="284"/>
            </w:pPr>
            <w:r>
              <w:t>address entered into global positioning system or internet enabled telephone</w:t>
            </w:r>
          </w:p>
        </w:tc>
      </w:tr>
      <w:tr w:rsidR="004E6119" w14:paraId="45FFCA36" w14:textId="77777777" w:rsidTr="006100CC">
        <w:tc>
          <w:tcPr>
            <w:tcW w:w="9242" w:type="dxa"/>
            <w:gridSpan w:val="5"/>
          </w:tcPr>
          <w:p w14:paraId="1156B238" w14:textId="77777777" w:rsidR="004E6119" w:rsidRDefault="004E6119" w:rsidP="0089509B">
            <w:pPr>
              <w:pStyle w:val="spacer"/>
            </w:pPr>
          </w:p>
        </w:tc>
      </w:tr>
      <w:tr w:rsidR="004E6119" w14:paraId="026F1381" w14:textId="77777777" w:rsidTr="006100CC">
        <w:tc>
          <w:tcPr>
            <w:tcW w:w="3369" w:type="dxa"/>
            <w:gridSpan w:val="2"/>
            <w:hideMark/>
          </w:tcPr>
          <w:p w14:paraId="00FD587B" w14:textId="77777777" w:rsidR="004E6119" w:rsidRDefault="004E6119" w:rsidP="0089509B">
            <w:pPr>
              <w:pStyle w:val="unittext"/>
            </w:pPr>
            <w:r>
              <w:rPr>
                <w:b/>
                <w:i/>
              </w:rPr>
              <w:t xml:space="preserve">Appropriate format for the text </w:t>
            </w:r>
            <w:r>
              <w:t>may include:</w:t>
            </w:r>
          </w:p>
        </w:tc>
        <w:tc>
          <w:tcPr>
            <w:tcW w:w="5873" w:type="dxa"/>
            <w:gridSpan w:val="3"/>
            <w:hideMark/>
          </w:tcPr>
          <w:p w14:paraId="12381884" w14:textId="77777777" w:rsidR="004E6119" w:rsidRDefault="004E6119" w:rsidP="0089509B">
            <w:pPr>
              <w:pStyle w:val="bullet"/>
              <w:numPr>
                <w:ilvl w:val="0"/>
                <w:numId w:val="13"/>
              </w:numPr>
              <w:ind w:left="284" w:hanging="284"/>
            </w:pPr>
            <w:r>
              <w:t>size and location of letters</w:t>
            </w:r>
          </w:p>
          <w:p w14:paraId="0D112B6B" w14:textId="77777777" w:rsidR="004E6119" w:rsidRDefault="004E6119" w:rsidP="0089509B">
            <w:pPr>
              <w:pStyle w:val="bullet"/>
              <w:numPr>
                <w:ilvl w:val="0"/>
                <w:numId w:val="13"/>
              </w:numPr>
              <w:ind w:left="284" w:hanging="284"/>
            </w:pPr>
            <w:r>
              <w:t>inclusion of visual elements</w:t>
            </w:r>
          </w:p>
          <w:p w14:paraId="66BB4DF8" w14:textId="77777777" w:rsidR="004E6119" w:rsidRDefault="004E6119" w:rsidP="0089509B">
            <w:pPr>
              <w:pStyle w:val="bullet"/>
              <w:numPr>
                <w:ilvl w:val="0"/>
                <w:numId w:val="13"/>
              </w:numPr>
              <w:ind w:left="284" w:hanging="284"/>
            </w:pPr>
            <w:r>
              <w:t>short text message:</w:t>
            </w:r>
          </w:p>
          <w:p w14:paraId="3AAB1E17" w14:textId="77777777" w:rsidR="004E6119" w:rsidRDefault="004E6119" w:rsidP="0089509B">
            <w:pPr>
              <w:pStyle w:val="endash"/>
              <w:keepNext/>
            </w:pPr>
            <w:r>
              <w:t xml:space="preserve">“Gr8 game” </w:t>
            </w:r>
          </w:p>
          <w:p w14:paraId="51AE253B" w14:textId="77777777" w:rsidR="004E6119" w:rsidRDefault="004E6119" w:rsidP="0089509B">
            <w:pPr>
              <w:pStyle w:val="endash"/>
              <w:keepNext/>
            </w:pPr>
            <w:r>
              <w:t>“home @ 6”</w:t>
            </w:r>
          </w:p>
          <w:p w14:paraId="20D73036" w14:textId="77777777" w:rsidR="004E6119" w:rsidRDefault="004E6119" w:rsidP="0089509B">
            <w:pPr>
              <w:pStyle w:val="bullet"/>
              <w:numPr>
                <w:ilvl w:val="0"/>
                <w:numId w:val="13"/>
              </w:numPr>
              <w:ind w:left="284" w:hanging="284"/>
            </w:pPr>
            <w:r>
              <w:t>number of characters including spaces</w:t>
            </w:r>
          </w:p>
          <w:p w14:paraId="7A61510B" w14:textId="77777777" w:rsidR="004E6119" w:rsidRDefault="004E6119" w:rsidP="0089509B">
            <w:pPr>
              <w:pStyle w:val="bullet"/>
              <w:numPr>
                <w:ilvl w:val="0"/>
                <w:numId w:val="13"/>
              </w:numPr>
              <w:ind w:left="284" w:hanging="284"/>
            </w:pPr>
            <w:r>
              <w:t>use of punctuation</w:t>
            </w:r>
          </w:p>
        </w:tc>
      </w:tr>
      <w:tr w:rsidR="004E6119" w14:paraId="4B60CE5A" w14:textId="77777777" w:rsidTr="006100CC">
        <w:tc>
          <w:tcPr>
            <w:tcW w:w="9242" w:type="dxa"/>
            <w:gridSpan w:val="5"/>
          </w:tcPr>
          <w:p w14:paraId="7A4BDCC1" w14:textId="77777777" w:rsidR="004E6119" w:rsidRDefault="004E6119" w:rsidP="0089509B">
            <w:pPr>
              <w:pStyle w:val="spacer"/>
            </w:pPr>
          </w:p>
        </w:tc>
      </w:tr>
      <w:tr w:rsidR="004E6119" w14:paraId="6865E3A8" w14:textId="77777777" w:rsidTr="006100CC">
        <w:tc>
          <w:tcPr>
            <w:tcW w:w="3369" w:type="dxa"/>
            <w:gridSpan w:val="2"/>
            <w:hideMark/>
          </w:tcPr>
          <w:p w14:paraId="5BD93560" w14:textId="77777777" w:rsidR="004E6119" w:rsidRDefault="004E6119" w:rsidP="0089509B">
            <w:pPr>
              <w:pStyle w:val="unittext"/>
            </w:pPr>
            <w:r>
              <w:rPr>
                <w:b/>
                <w:i/>
              </w:rPr>
              <w:t xml:space="preserve">Content </w:t>
            </w:r>
            <w:r>
              <w:t>may include:</w:t>
            </w:r>
          </w:p>
        </w:tc>
        <w:tc>
          <w:tcPr>
            <w:tcW w:w="5873" w:type="dxa"/>
            <w:gridSpan w:val="3"/>
            <w:hideMark/>
          </w:tcPr>
          <w:p w14:paraId="36E1862F" w14:textId="77777777" w:rsidR="004E6119" w:rsidRDefault="004E6119" w:rsidP="0089509B">
            <w:pPr>
              <w:pStyle w:val="bullet"/>
              <w:numPr>
                <w:ilvl w:val="0"/>
                <w:numId w:val="13"/>
              </w:numPr>
              <w:ind w:left="284" w:hanging="284"/>
            </w:pPr>
            <w:r>
              <w:t>words / phrases:</w:t>
            </w:r>
          </w:p>
          <w:p w14:paraId="04E5788B" w14:textId="77777777" w:rsidR="004E6119" w:rsidRDefault="004E6119" w:rsidP="0089509B">
            <w:pPr>
              <w:pStyle w:val="endash"/>
              <w:keepNext/>
            </w:pPr>
            <w:r>
              <w:lastRenderedPageBreak/>
              <w:t>“Put cat out”</w:t>
            </w:r>
          </w:p>
          <w:p w14:paraId="724E1A33" w14:textId="77777777" w:rsidR="004E6119" w:rsidRDefault="004E6119" w:rsidP="0089509B">
            <w:pPr>
              <w:pStyle w:val="endash"/>
              <w:keepNext/>
            </w:pPr>
            <w:r>
              <w:t>“Lock door”</w:t>
            </w:r>
          </w:p>
          <w:p w14:paraId="39500F16" w14:textId="77777777" w:rsidR="004E6119" w:rsidRDefault="004E6119" w:rsidP="0089509B">
            <w:pPr>
              <w:pStyle w:val="bullet"/>
              <w:numPr>
                <w:ilvl w:val="0"/>
                <w:numId w:val="13"/>
              </w:numPr>
              <w:ind w:left="284" w:hanging="284"/>
            </w:pPr>
            <w:r>
              <w:t xml:space="preserve"> commonly used symbols and icons such as ‘&amp;’ for ‘and’ </w:t>
            </w:r>
          </w:p>
          <w:p w14:paraId="4F5FA2DF" w14:textId="77777777" w:rsidR="004E6119" w:rsidRDefault="004E6119" w:rsidP="0089509B">
            <w:pPr>
              <w:pStyle w:val="bullet"/>
              <w:numPr>
                <w:ilvl w:val="0"/>
                <w:numId w:val="13"/>
              </w:numPr>
              <w:ind w:left="284" w:hanging="284"/>
            </w:pPr>
            <w:r>
              <w:t>commonly used words from the immediate environment</w:t>
            </w:r>
          </w:p>
          <w:p w14:paraId="22F823B9" w14:textId="77777777" w:rsidR="004E6119" w:rsidRDefault="004E6119" w:rsidP="0089509B">
            <w:pPr>
              <w:pStyle w:val="bullet"/>
              <w:numPr>
                <w:ilvl w:val="0"/>
                <w:numId w:val="13"/>
              </w:numPr>
              <w:ind w:left="284" w:hanging="284"/>
            </w:pPr>
            <w:r>
              <w:t>words / abbreviated phrases in digital messages:</w:t>
            </w:r>
          </w:p>
          <w:p w14:paraId="247F3A77" w14:textId="77777777" w:rsidR="004E6119" w:rsidRDefault="004E6119" w:rsidP="0089509B">
            <w:pPr>
              <w:pStyle w:val="endash"/>
              <w:keepNext/>
            </w:pPr>
            <w:r>
              <w:t>“where r u”</w:t>
            </w:r>
          </w:p>
          <w:p w14:paraId="3FF29AEE" w14:textId="77777777" w:rsidR="004E6119" w:rsidRDefault="004E6119" w:rsidP="0089509B">
            <w:pPr>
              <w:pStyle w:val="endash"/>
              <w:keepNext/>
            </w:pPr>
            <w:r>
              <w:t>“home @ 7”</w:t>
            </w:r>
          </w:p>
          <w:p w14:paraId="592E8309" w14:textId="77777777" w:rsidR="004E6119" w:rsidRDefault="004E6119" w:rsidP="0089509B">
            <w:pPr>
              <w:pStyle w:val="bullet"/>
              <w:numPr>
                <w:ilvl w:val="0"/>
                <w:numId w:val="13"/>
              </w:numPr>
              <w:ind w:left="284" w:hanging="284"/>
            </w:pPr>
            <w:r>
              <w:t>required information to obtain digital map location</w:t>
            </w:r>
          </w:p>
        </w:tc>
      </w:tr>
      <w:tr w:rsidR="004E6119" w14:paraId="2EA5F593" w14:textId="77777777" w:rsidTr="006100CC">
        <w:tc>
          <w:tcPr>
            <w:tcW w:w="9242" w:type="dxa"/>
            <w:gridSpan w:val="5"/>
          </w:tcPr>
          <w:p w14:paraId="27DB99BF" w14:textId="77777777" w:rsidR="004E6119" w:rsidRDefault="004E6119" w:rsidP="0089509B">
            <w:pPr>
              <w:pStyle w:val="spacer"/>
            </w:pPr>
          </w:p>
        </w:tc>
      </w:tr>
      <w:tr w:rsidR="004E6119" w14:paraId="2F43C006" w14:textId="77777777" w:rsidTr="006100CC">
        <w:tc>
          <w:tcPr>
            <w:tcW w:w="9242" w:type="dxa"/>
            <w:gridSpan w:val="5"/>
            <w:hideMark/>
          </w:tcPr>
          <w:p w14:paraId="2FCAE34B" w14:textId="77777777" w:rsidR="004E6119" w:rsidRDefault="004E6119" w:rsidP="0089509B">
            <w:pPr>
              <w:pStyle w:val="Heading21"/>
            </w:pPr>
            <w:r>
              <w:t>Evidence Guide</w:t>
            </w:r>
          </w:p>
          <w:p w14:paraId="157E7463" w14:textId="77777777" w:rsidR="004E6119" w:rsidRDefault="004E6119" w:rsidP="0089509B">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0941536B" w14:textId="77777777" w:rsidTr="006100CC">
        <w:tc>
          <w:tcPr>
            <w:tcW w:w="3369" w:type="dxa"/>
            <w:gridSpan w:val="2"/>
            <w:hideMark/>
          </w:tcPr>
          <w:p w14:paraId="552A79A6" w14:textId="77777777" w:rsidR="004E6119" w:rsidRDefault="004E6119" w:rsidP="0089509B">
            <w:pPr>
              <w:pStyle w:val="EG"/>
            </w:pPr>
            <w:r>
              <w:t>Critical aspects for assessment and evidence required to demonstrate competency in this unit</w:t>
            </w:r>
          </w:p>
        </w:tc>
        <w:tc>
          <w:tcPr>
            <w:tcW w:w="5873" w:type="dxa"/>
            <w:gridSpan w:val="3"/>
            <w:hideMark/>
          </w:tcPr>
          <w:p w14:paraId="5989BC7B" w14:textId="77777777" w:rsidR="004E6119" w:rsidRDefault="004E6119" w:rsidP="0089509B">
            <w:pPr>
              <w:pStyle w:val="unittext"/>
            </w:pPr>
            <w:r>
              <w:t>Assessment must confirm the ability to:</w:t>
            </w:r>
          </w:p>
          <w:p w14:paraId="14109919" w14:textId="77777777" w:rsidR="004E6119" w:rsidRDefault="004E6119" w:rsidP="0089509B">
            <w:pPr>
              <w:pStyle w:val="bullet"/>
              <w:numPr>
                <w:ilvl w:val="0"/>
                <w:numId w:val="13"/>
              </w:numPr>
              <w:ind w:left="284" w:hanging="284"/>
            </w:pPr>
            <w:r>
              <w:t xml:space="preserve">complete one short simple, personally relevant formatted text </w:t>
            </w:r>
          </w:p>
          <w:p w14:paraId="5BCE0276" w14:textId="77777777" w:rsidR="004E6119" w:rsidRDefault="004E6119" w:rsidP="0089509B">
            <w:pPr>
              <w:pStyle w:val="bullet"/>
              <w:numPr>
                <w:ilvl w:val="0"/>
                <w:numId w:val="13"/>
              </w:numPr>
              <w:ind w:left="284" w:hanging="284"/>
            </w:pPr>
            <w:r>
              <w:t>create a short, simple personally relevant text which may be either digital or paper based</w:t>
            </w:r>
          </w:p>
        </w:tc>
      </w:tr>
      <w:tr w:rsidR="004E6119" w14:paraId="25B2CB9B" w14:textId="77777777" w:rsidTr="006100CC">
        <w:tc>
          <w:tcPr>
            <w:tcW w:w="9242" w:type="dxa"/>
            <w:gridSpan w:val="5"/>
          </w:tcPr>
          <w:p w14:paraId="2A29EE96" w14:textId="77777777" w:rsidR="004E6119" w:rsidRDefault="004E6119" w:rsidP="0089509B">
            <w:pPr>
              <w:pStyle w:val="spacer"/>
            </w:pPr>
          </w:p>
        </w:tc>
      </w:tr>
      <w:tr w:rsidR="004E6119" w14:paraId="5B1A000B" w14:textId="77777777" w:rsidTr="006100CC">
        <w:tc>
          <w:tcPr>
            <w:tcW w:w="3369" w:type="dxa"/>
            <w:gridSpan w:val="2"/>
            <w:hideMark/>
          </w:tcPr>
          <w:p w14:paraId="5739CE5A" w14:textId="77777777" w:rsidR="004E6119" w:rsidRDefault="004E6119" w:rsidP="0089509B">
            <w:pPr>
              <w:pStyle w:val="EG"/>
            </w:pPr>
            <w:r>
              <w:t>Context of and specific resources for assessment</w:t>
            </w:r>
          </w:p>
        </w:tc>
        <w:tc>
          <w:tcPr>
            <w:tcW w:w="5873" w:type="dxa"/>
            <w:gridSpan w:val="3"/>
            <w:hideMark/>
          </w:tcPr>
          <w:p w14:paraId="5FAE32C0" w14:textId="77777777" w:rsidR="004E6119" w:rsidRDefault="004E6119" w:rsidP="0089509B">
            <w:pPr>
              <w:pStyle w:val="unittext"/>
            </w:pPr>
            <w:r>
              <w:t>Assessment must ensure:</w:t>
            </w:r>
          </w:p>
          <w:p w14:paraId="38DDEAB5" w14:textId="77777777" w:rsidR="004E6119" w:rsidRDefault="004E6119" w:rsidP="0089509B">
            <w:pPr>
              <w:pStyle w:val="bullet"/>
              <w:numPr>
                <w:ilvl w:val="0"/>
                <w:numId w:val="13"/>
              </w:numPr>
              <w:ind w:left="284" w:hanging="284"/>
            </w:pPr>
            <w:r>
              <w:rPr>
                <w:bCs/>
              </w:rPr>
              <w:t xml:space="preserve">access to personally relevant text types drawn from the learner’s immediate environment </w:t>
            </w:r>
          </w:p>
          <w:p w14:paraId="3481FE5E" w14:textId="77777777" w:rsidR="004E6119" w:rsidRDefault="004E6119" w:rsidP="0089509B">
            <w:pPr>
              <w:pStyle w:val="unittext"/>
            </w:pPr>
            <w:r>
              <w:t>At this level, the learner:</w:t>
            </w:r>
          </w:p>
          <w:p w14:paraId="7A08231A" w14:textId="77777777" w:rsidR="004E6119" w:rsidRDefault="004E6119" w:rsidP="0089509B">
            <w:pPr>
              <w:pStyle w:val="bullet"/>
              <w:numPr>
                <w:ilvl w:val="0"/>
                <w:numId w:val="13"/>
              </w:numPr>
              <w:ind w:left="284" w:hanging="284"/>
            </w:pPr>
            <w:r>
              <w:t>may require additional time to complete written tasks</w:t>
            </w:r>
          </w:p>
          <w:p w14:paraId="25379D2D" w14:textId="77777777" w:rsidR="004E6119" w:rsidRDefault="004E6119" w:rsidP="0089509B">
            <w:pPr>
              <w:pStyle w:val="bullet"/>
              <w:numPr>
                <w:ilvl w:val="0"/>
                <w:numId w:val="13"/>
              </w:numPr>
              <w:ind w:left="284" w:hanging="284"/>
            </w:pPr>
            <w:r>
              <w:t>can work alongside an expert / mentor where prompting and advice can be provided</w:t>
            </w:r>
          </w:p>
          <w:p w14:paraId="61957D38" w14:textId="77777777" w:rsidR="004E6119" w:rsidRDefault="004E6119" w:rsidP="0089509B">
            <w:pPr>
              <w:pStyle w:val="unittext"/>
            </w:pPr>
            <w:r>
              <w:t>In order to support achievement of meaningful outcomes at the qualification level an integrated approach to assessment should be used, refer to Section B 6.1 Assessment Strategy.</w:t>
            </w:r>
          </w:p>
          <w:p w14:paraId="3EF1BE30" w14:textId="77777777" w:rsidR="004E6119" w:rsidRDefault="004E6119" w:rsidP="0089509B">
            <w:pPr>
              <w:pStyle w:val="unittext"/>
            </w:pPr>
            <w:r>
              <w:t>Where this unit is being co-assessed with units related to another domain, such as community participation, the same texts may apply to both domains.</w:t>
            </w:r>
          </w:p>
        </w:tc>
      </w:tr>
      <w:tr w:rsidR="004E6119" w14:paraId="4FC365C4" w14:textId="77777777" w:rsidTr="006100CC">
        <w:tc>
          <w:tcPr>
            <w:tcW w:w="9242" w:type="dxa"/>
            <w:gridSpan w:val="5"/>
          </w:tcPr>
          <w:p w14:paraId="0F808037" w14:textId="77777777" w:rsidR="004E6119" w:rsidRDefault="004E6119" w:rsidP="0089509B">
            <w:pPr>
              <w:pStyle w:val="spacer"/>
            </w:pPr>
          </w:p>
        </w:tc>
      </w:tr>
      <w:tr w:rsidR="004E6119" w14:paraId="6F3C1493" w14:textId="77777777" w:rsidTr="006100CC">
        <w:tc>
          <w:tcPr>
            <w:tcW w:w="3369" w:type="dxa"/>
            <w:gridSpan w:val="2"/>
            <w:hideMark/>
          </w:tcPr>
          <w:p w14:paraId="1623FB5A" w14:textId="77777777" w:rsidR="004E6119" w:rsidRDefault="004E6119" w:rsidP="0089509B">
            <w:pPr>
              <w:pStyle w:val="EG"/>
            </w:pPr>
            <w:r>
              <w:t>Method(s) of assessment</w:t>
            </w:r>
          </w:p>
        </w:tc>
        <w:tc>
          <w:tcPr>
            <w:tcW w:w="5873" w:type="dxa"/>
            <w:gridSpan w:val="3"/>
            <w:hideMark/>
          </w:tcPr>
          <w:p w14:paraId="7D6E7BCA" w14:textId="77777777" w:rsidR="004E6119" w:rsidRDefault="004E6119" w:rsidP="0089509B">
            <w:pPr>
              <w:pStyle w:val="unittext"/>
            </w:pPr>
            <w:r>
              <w:t>The following methods of assessment are suitable for this unit:</w:t>
            </w:r>
          </w:p>
          <w:p w14:paraId="128FFB42" w14:textId="77777777" w:rsidR="004E6119" w:rsidRDefault="004E6119" w:rsidP="0089509B">
            <w:pPr>
              <w:pStyle w:val="bullet"/>
              <w:numPr>
                <w:ilvl w:val="0"/>
                <w:numId w:val="13"/>
              </w:numPr>
              <w:ind w:left="284" w:hanging="284"/>
            </w:pPr>
            <w:r>
              <w:t>observation of the learner planning and creating short, simple personally relevant written and / or digital texts</w:t>
            </w:r>
          </w:p>
          <w:p w14:paraId="38A6C4A8" w14:textId="77777777" w:rsidR="004E6119" w:rsidRDefault="004E6119" w:rsidP="0089509B">
            <w:pPr>
              <w:pStyle w:val="bullet"/>
              <w:numPr>
                <w:ilvl w:val="0"/>
                <w:numId w:val="13"/>
              </w:numPr>
              <w:ind w:left="284" w:hanging="284"/>
            </w:pPr>
            <w:r>
              <w:t>portfolio of formatted texts completed by the learner</w:t>
            </w:r>
          </w:p>
          <w:p w14:paraId="70D324EA" w14:textId="77777777" w:rsidR="004E6119" w:rsidRDefault="004E6119" w:rsidP="0089509B">
            <w:pPr>
              <w:pStyle w:val="bullet"/>
              <w:numPr>
                <w:ilvl w:val="0"/>
                <w:numId w:val="13"/>
              </w:numPr>
              <w:ind w:left="284" w:hanging="284"/>
            </w:pPr>
            <w:r>
              <w:t xml:space="preserve">written or oral questioning to confirm understanding of </w:t>
            </w:r>
            <w:r>
              <w:lastRenderedPageBreak/>
              <w:t>the purpose of different text types</w:t>
            </w:r>
          </w:p>
        </w:tc>
      </w:tr>
    </w:tbl>
    <w:p w14:paraId="6EEE3712" w14:textId="77777777" w:rsidR="004E6119" w:rsidRDefault="004E6119" w:rsidP="0089509B">
      <w:pPr>
        <w:keepNext/>
      </w:pPr>
    </w:p>
    <w:p w14:paraId="43C3AE7E" w14:textId="77777777" w:rsidR="004E6119" w:rsidRDefault="004E6119" w:rsidP="0089509B">
      <w:pPr>
        <w:keepNext/>
        <w:tabs>
          <w:tab w:val="left" w:pos="1485"/>
        </w:tabs>
        <w:sectPr w:rsidR="004E6119" w:rsidSect="006100CC">
          <w:headerReference w:type="even" r:id="rId79"/>
          <w:headerReference w:type="default" r:id="rId80"/>
          <w:footerReference w:type="even" r:id="rId81"/>
          <w:headerReference w:type="first" r:id="rId82"/>
          <w:footerReference w:type="first" r:id="rId8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4E6119" w14:paraId="33979C3B" w14:textId="77777777" w:rsidTr="006100CC">
        <w:tc>
          <w:tcPr>
            <w:tcW w:w="2943" w:type="dxa"/>
            <w:hideMark/>
          </w:tcPr>
          <w:p w14:paraId="4509E27A" w14:textId="77777777" w:rsidR="004E6119" w:rsidRDefault="004E6119" w:rsidP="0089509B">
            <w:pPr>
              <w:pStyle w:val="temp"/>
            </w:pPr>
            <w:r>
              <w:lastRenderedPageBreak/>
              <w:t>Unit Code</w:t>
            </w:r>
          </w:p>
        </w:tc>
        <w:tc>
          <w:tcPr>
            <w:tcW w:w="6299" w:type="dxa"/>
            <w:gridSpan w:val="4"/>
            <w:hideMark/>
          </w:tcPr>
          <w:p w14:paraId="27423FD5" w14:textId="76B556F2" w:rsidR="004E6119" w:rsidRDefault="007613A9" w:rsidP="0089509B">
            <w:pPr>
              <w:pStyle w:val="code"/>
            </w:pPr>
            <w:bookmarkStart w:id="71" w:name="_Toc514234278"/>
            <w:r>
              <w:t>VU22349</w:t>
            </w:r>
            <w:bookmarkEnd w:id="71"/>
          </w:p>
        </w:tc>
      </w:tr>
      <w:tr w:rsidR="004E6119" w14:paraId="0A052441" w14:textId="77777777" w:rsidTr="006100CC">
        <w:tc>
          <w:tcPr>
            <w:tcW w:w="2943" w:type="dxa"/>
            <w:hideMark/>
          </w:tcPr>
          <w:p w14:paraId="5A5152B5" w14:textId="77777777" w:rsidR="004E6119" w:rsidRDefault="004E6119" w:rsidP="0089509B">
            <w:pPr>
              <w:pStyle w:val="temp"/>
            </w:pPr>
            <w:r>
              <w:t>Unit Title</w:t>
            </w:r>
          </w:p>
        </w:tc>
        <w:tc>
          <w:tcPr>
            <w:tcW w:w="6299" w:type="dxa"/>
            <w:gridSpan w:val="4"/>
            <w:hideMark/>
          </w:tcPr>
          <w:p w14:paraId="7CDECA55" w14:textId="6974416F" w:rsidR="004E6119" w:rsidRDefault="004E6119" w:rsidP="0089509B">
            <w:pPr>
              <w:pStyle w:val="code"/>
            </w:pPr>
            <w:bookmarkStart w:id="72" w:name="_Toc349036317"/>
            <w:bookmarkStart w:id="73" w:name="_Toc507058566"/>
            <w:bookmarkStart w:id="74" w:name="_Toc514234279"/>
            <w:r>
              <w:t>Create short simple texts for learning purposes</w:t>
            </w:r>
            <w:bookmarkEnd w:id="72"/>
            <w:bookmarkEnd w:id="73"/>
            <w:bookmarkEnd w:id="74"/>
          </w:p>
        </w:tc>
      </w:tr>
      <w:tr w:rsidR="004E6119" w14:paraId="0C7E454F" w14:textId="77777777" w:rsidTr="006100CC">
        <w:tc>
          <w:tcPr>
            <w:tcW w:w="2943" w:type="dxa"/>
            <w:hideMark/>
          </w:tcPr>
          <w:p w14:paraId="024C9162" w14:textId="77777777" w:rsidR="004E6119" w:rsidRDefault="004E6119" w:rsidP="0089509B">
            <w:pPr>
              <w:pStyle w:val="Heading21"/>
            </w:pPr>
            <w:r>
              <w:t>Unit Descriptor</w:t>
            </w:r>
          </w:p>
        </w:tc>
        <w:tc>
          <w:tcPr>
            <w:tcW w:w="6299" w:type="dxa"/>
            <w:gridSpan w:val="4"/>
            <w:hideMark/>
          </w:tcPr>
          <w:p w14:paraId="4E71FFD1" w14:textId="77777777" w:rsidR="004E6119" w:rsidRDefault="004E6119" w:rsidP="0089509B">
            <w:pPr>
              <w:pStyle w:val="unittext"/>
            </w:pPr>
            <w:r>
              <w:t>This unit describes the skills and knowledge to develop initial writing skills to create short simple highly familiar text types for learning purposes. It can include handwritten and / or digitally based text types. Learners at this level may require support through prompting and advice.</w:t>
            </w:r>
          </w:p>
          <w:p w14:paraId="066FDD02" w14:textId="77777777" w:rsidR="004E6119" w:rsidRDefault="004E6119" w:rsidP="0089509B">
            <w:pPr>
              <w:pStyle w:val="unittext"/>
            </w:pPr>
            <w:r>
              <w:t>The required outcomes described in this unit contribute to the achievement of Australian Core Skills Framework indicators for Writing at Level 1: 1.05, 1.06</w:t>
            </w:r>
          </w:p>
        </w:tc>
      </w:tr>
      <w:tr w:rsidR="004E6119" w14:paraId="5830FF12" w14:textId="77777777" w:rsidTr="006100CC">
        <w:tc>
          <w:tcPr>
            <w:tcW w:w="2943" w:type="dxa"/>
            <w:hideMark/>
          </w:tcPr>
          <w:p w14:paraId="6335A849" w14:textId="77777777" w:rsidR="004E6119" w:rsidRDefault="004E6119" w:rsidP="0089509B">
            <w:pPr>
              <w:pStyle w:val="Heading21"/>
            </w:pPr>
            <w:r>
              <w:t>Employability Skills</w:t>
            </w:r>
          </w:p>
        </w:tc>
        <w:tc>
          <w:tcPr>
            <w:tcW w:w="6299" w:type="dxa"/>
            <w:gridSpan w:val="4"/>
            <w:hideMark/>
          </w:tcPr>
          <w:p w14:paraId="1C85E864" w14:textId="77777777" w:rsidR="004E6119" w:rsidRDefault="004E6119" w:rsidP="0089509B">
            <w:pPr>
              <w:pStyle w:val="unittext"/>
            </w:pPr>
            <w:r>
              <w:t>This unit contains employability skills.</w:t>
            </w:r>
          </w:p>
        </w:tc>
      </w:tr>
      <w:tr w:rsidR="004E6119" w14:paraId="07B41AC0" w14:textId="77777777" w:rsidTr="006100CC">
        <w:tc>
          <w:tcPr>
            <w:tcW w:w="2943" w:type="dxa"/>
            <w:hideMark/>
          </w:tcPr>
          <w:p w14:paraId="6AB63EF6" w14:textId="77777777" w:rsidR="004E6119" w:rsidRDefault="004E6119" w:rsidP="0089509B">
            <w:pPr>
              <w:pStyle w:val="Heading21"/>
            </w:pPr>
            <w:r>
              <w:t>Application of the Unit</w:t>
            </w:r>
          </w:p>
        </w:tc>
        <w:tc>
          <w:tcPr>
            <w:tcW w:w="6299" w:type="dxa"/>
            <w:gridSpan w:val="4"/>
            <w:hideMark/>
          </w:tcPr>
          <w:p w14:paraId="6C9A5302" w14:textId="77777777" w:rsidR="004E6119" w:rsidRDefault="004E6119" w:rsidP="0089509B">
            <w:pPr>
              <w:pStyle w:val="unittext"/>
            </w:pPr>
            <w:r>
              <w:t>This unit applies to learners who wish to improve their written communication skills to better participate in educational activities.</w:t>
            </w:r>
          </w:p>
          <w:p w14:paraId="776F664A" w14:textId="3EC669E3" w:rsidR="004E6119" w:rsidRDefault="004E6119" w:rsidP="0089509B">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VU22344</w:t>
            </w:r>
            <w:r w:rsidR="00D33E9A">
              <w:t xml:space="preserve"> </w:t>
            </w:r>
            <w:r>
              <w:rPr>
                <w:i/>
              </w:rPr>
              <w:t>Engage with short simple texts for learning purposes</w:t>
            </w:r>
            <w:r>
              <w:t xml:space="preserve">. The link between reading and writing across the different domains also encourages co-delivery and assessment of additional units, such as </w:t>
            </w:r>
            <w:r w:rsidR="00240A15">
              <w:rPr>
                <w:i/>
              </w:rPr>
              <w:t>VU22348</w:t>
            </w:r>
            <w:r>
              <w:rPr>
                <w:i/>
              </w:rPr>
              <w:t xml:space="preserve"> Create short simple texts for personal purposes </w:t>
            </w:r>
            <w:r>
              <w:t xml:space="preserve">and </w:t>
            </w:r>
            <w:r w:rsidR="00CC49A8" w:rsidRPr="00CC49A8">
              <w:rPr>
                <w:i/>
              </w:rPr>
              <w:t>VU22343</w:t>
            </w:r>
            <w:r w:rsidR="00CC49A8">
              <w:rPr>
                <w:i/>
              </w:rPr>
              <w:t xml:space="preserve"> </w:t>
            </w:r>
            <w:r>
              <w:rPr>
                <w:i/>
              </w:rPr>
              <w:t>Engage with short simple texts for personal purposes</w:t>
            </w:r>
            <w:r>
              <w:t>.</w:t>
            </w:r>
          </w:p>
        </w:tc>
      </w:tr>
      <w:tr w:rsidR="004E6119" w14:paraId="14D338CE" w14:textId="77777777" w:rsidTr="006100CC">
        <w:tc>
          <w:tcPr>
            <w:tcW w:w="2943" w:type="dxa"/>
            <w:hideMark/>
          </w:tcPr>
          <w:p w14:paraId="2372E097" w14:textId="77777777" w:rsidR="004E6119" w:rsidRDefault="004E6119" w:rsidP="0089509B">
            <w:pPr>
              <w:pStyle w:val="Heading21"/>
            </w:pPr>
            <w:r>
              <w:t>Element</w:t>
            </w:r>
          </w:p>
          <w:p w14:paraId="091EB41C" w14:textId="77777777" w:rsidR="004E6119" w:rsidRDefault="004E6119" w:rsidP="0089509B">
            <w:pPr>
              <w:pStyle w:val="text"/>
            </w:pPr>
            <w:r>
              <w:t>Elements describe the essential outcomes of a unit of competency. Elements describe actions or outcomes that are demonstrable and assessable.</w:t>
            </w:r>
          </w:p>
        </w:tc>
        <w:tc>
          <w:tcPr>
            <w:tcW w:w="6299" w:type="dxa"/>
            <w:gridSpan w:val="4"/>
            <w:hideMark/>
          </w:tcPr>
          <w:p w14:paraId="79F052EF" w14:textId="77777777" w:rsidR="004E6119" w:rsidRDefault="004E6119" w:rsidP="0089509B">
            <w:pPr>
              <w:pStyle w:val="Heading21"/>
            </w:pPr>
            <w:r>
              <w:t>Performance Criteria</w:t>
            </w:r>
          </w:p>
          <w:p w14:paraId="13AAA6F1" w14:textId="621D1777" w:rsidR="004E6119" w:rsidRDefault="004E6119" w:rsidP="0089509B">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03DB147E" w14:textId="77777777" w:rsidTr="006100CC">
        <w:tc>
          <w:tcPr>
            <w:tcW w:w="2943" w:type="dxa"/>
          </w:tcPr>
          <w:p w14:paraId="0636F4BB" w14:textId="77777777" w:rsidR="004E6119" w:rsidRDefault="004E6119" w:rsidP="0089509B">
            <w:pPr>
              <w:pStyle w:val="spacer"/>
            </w:pPr>
          </w:p>
        </w:tc>
        <w:tc>
          <w:tcPr>
            <w:tcW w:w="6299" w:type="dxa"/>
            <w:gridSpan w:val="4"/>
          </w:tcPr>
          <w:p w14:paraId="05575EC3" w14:textId="77777777" w:rsidR="004E6119" w:rsidRDefault="004E6119" w:rsidP="0089509B">
            <w:pPr>
              <w:pStyle w:val="spacer"/>
            </w:pPr>
          </w:p>
        </w:tc>
      </w:tr>
      <w:tr w:rsidR="004E6119" w14:paraId="35653F87" w14:textId="77777777" w:rsidTr="006100CC">
        <w:tc>
          <w:tcPr>
            <w:tcW w:w="2943" w:type="dxa"/>
            <w:vMerge w:val="restart"/>
            <w:hideMark/>
          </w:tcPr>
          <w:p w14:paraId="06ADDB5A" w14:textId="77777777" w:rsidR="004E6119" w:rsidRDefault="004E6119" w:rsidP="0089509B">
            <w:pPr>
              <w:pStyle w:val="element"/>
              <w:keepNext/>
            </w:pPr>
            <w:r>
              <w:t>1</w:t>
            </w:r>
            <w:r>
              <w:tab/>
              <w:t xml:space="preserve">Complete short simple learning related formatted texts </w:t>
            </w:r>
          </w:p>
        </w:tc>
        <w:tc>
          <w:tcPr>
            <w:tcW w:w="570" w:type="dxa"/>
            <w:gridSpan w:val="2"/>
            <w:hideMark/>
          </w:tcPr>
          <w:p w14:paraId="56C4BA4D" w14:textId="77777777" w:rsidR="004E6119" w:rsidRDefault="004E6119" w:rsidP="0089509B">
            <w:pPr>
              <w:pStyle w:val="PC"/>
              <w:keepNext/>
            </w:pPr>
            <w:r>
              <w:t>1.1</w:t>
            </w:r>
          </w:p>
        </w:tc>
        <w:tc>
          <w:tcPr>
            <w:tcW w:w="5729" w:type="dxa"/>
            <w:gridSpan w:val="2"/>
            <w:hideMark/>
          </w:tcPr>
          <w:p w14:paraId="542BF510" w14:textId="77777777" w:rsidR="004E6119" w:rsidRDefault="004E6119" w:rsidP="0089509B">
            <w:pPr>
              <w:pStyle w:val="PC"/>
              <w:keepNext/>
              <w:rPr>
                <w:lang w:eastAsia="en-US"/>
              </w:rPr>
            </w:pPr>
            <w:r>
              <w:t xml:space="preserve">Identify </w:t>
            </w:r>
            <w:r>
              <w:rPr>
                <w:b/>
                <w:i/>
              </w:rPr>
              <w:t>formatted text</w:t>
            </w:r>
            <w:r>
              <w:t xml:space="preserve"> </w:t>
            </w:r>
            <w:r w:rsidRPr="0017030A">
              <w:rPr>
                <w:b/>
                <w:i/>
              </w:rPr>
              <w:t>types</w:t>
            </w:r>
          </w:p>
        </w:tc>
      </w:tr>
      <w:tr w:rsidR="004E6119" w14:paraId="21F4A981" w14:textId="77777777" w:rsidTr="006100CC">
        <w:tc>
          <w:tcPr>
            <w:tcW w:w="0" w:type="auto"/>
            <w:vMerge/>
            <w:vAlign w:val="center"/>
            <w:hideMark/>
          </w:tcPr>
          <w:p w14:paraId="0842FA49" w14:textId="77777777" w:rsidR="004E6119" w:rsidRDefault="004E6119" w:rsidP="0089509B">
            <w:pPr>
              <w:keepNext/>
            </w:pPr>
          </w:p>
        </w:tc>
        <w:tc>
          <w:tcPr>
            <w:tcW w:w="570" w:type="dxa"/>
            <w:gridSpan w:val="2"/>
            <w:hideMark/>
          </w:tcPr>
          <w:p w14:paraId="0C8866A3" w14:textId="77777777" w:rsidR="004E6119" w:rsidRDefault="004E6119" w:rsidP="0089509B">
            <w:pPr>
              <w:pStyle w:val="PC"/>
              <w:keepNext/>
            </w:pPr>
            <w:r>
              <w:t>1.2</w:t>
            </w:r>
          </w:p>
        </w:tc>
        <w:tc>
          <w:tcPr>
            <w:tcW w:w="5729" w:type="dxa"/>
            <w:gridSpan w:val="2"/>
            <w:hideMark/>
          </w:tcPr>
          <w:p w14:paraId="67D643D1" w14:textId="77777777" w:rsidR="004E6119" w:rsidRDefault="004E6119" w:rsidP="0089509B">
            <w:pPr>
              <w:pStyle w:val="PC"/>
              <w:keepNext/>
              <w:rPr>
                <w:lang w:eastAsia="en-US"/>
              </w:rPr>
            </w:pPr>
            <w:r>
              <w:t xml:space="preserve">Identify </w:t>
            </w:r>
            <w:r>
              <w:rPr>
                <w:b/>
                <w:i/>
              </w:rPr>
              <w:t>features of text types</w:t>
            </w:r>
            <w:r>
              <w:t xml:space="preserve"> </w:t>
            </w:r>
          </w:p>
        </w:tc>
      </w:tr>
      <w:tr w:rsidR="004E6119" w14:paraId="36E2DE7C" w14:textId="77777777" w:rsidTr="006100CC">
        <w:tc>
          <w:tcPr>
            <w:tcW w:w="0" w:type="auto"/>
            <w:vMerge/>
            <w:vAlign w:val="center"/>
            <w:hideMark/>
          </w:tcPr>
          <w:p w14:paraId="42178804" w14:textId="77777777" w:rsidR="004E6119" w:rsidRDefault="004E6119" w:rsidP="0089509B">
            <w:pPr>
              <w:keepNext/>
            </w:pPr>
          </w:p>
        </w:tc>
        <w:tc>
          <w:tcPr>
            <w:tcW w:w="570" w:type="dxa"/>
            <w:gridSpan w:val="2"/>
            <w:hideMark/>
          </w:tcPr>
          <w:p w14:paraId="1BC9C63D" w14:textId="77777777" w:rsidR="004E6119" w:rsidRDefault="004E6119" w:rsidP="0089509B">
            <w:pPr>
              <w:pStyle w:val="PC"/>
              <w:keepNext/>
            </w:pPr>
            <w:r>
              <w:t>1.3</w:t>
            </w:r>
          </w:p>
        </w:tc>
        <w:tc>
          <w:tcPr>
            <w:tcW w:w="5729" w:type="dxa"/>
            <w:gridSpan w:val="2"/>
            <w:hideMark/>
          </w:tcPr>
          <w:p w14:paraId="26C6E243" w14:textId="77777777" w:rsidR="004E6119" w:rsidRDefault="004E6119" w:rsidP="0089509B">
            <w:pPr>
              <w:pStyle w:val="PC"/>
              <w:keepNext/>
              <w:rPr>
                <w:lang w:eastAsia="en-US"/>
              </w:rPr>
            </w:pPr>
            <w:r>
              <w:t xml:space="preserve">Confirm </w:t>
            </w:r>
            <w:r>
              <w:rPr>
                <w:b/>
                <w:i/>
              </w:rPr>
              <w:t>purpose</w:t>
            </w:r>
            <w:r>
              <w:t xml:space="preserve"> of formatted texts </w:t>
            </w:r>
          </w:p>
        </w:tc>
      </w:tr>
      <w:tr w:rsidR="004E6119" w14:paraId="7CE6772A" w14:textId="77777777" w:rsidTr="006100CC">
        <w:tc>
          <w:tcPr>
            <w:tcW w:w="0" w:type="auto"/>
            <w:vMerge/>
            <w:vAlign w:val="center"/>
            <w:hideMark/>
          </w:tcPr>
          <w:p w14:paraId="387E1317" w14:textId="77777777" w:rsidR="004E6119" w:rsidRDefault="004E6119" w:rsidP="0089509B">
            <w:pPr>
              <w:keepNext/>
            </w:pPr>
          </w:p>
        </w:tc>
        <w:tc>
          <w:tcPr>
            <w:tcW w:w="570" w:type="dxa"/>
            <w:gridSpan w:val="2"/>
            <w:hideMark/>
          </w:tcPr>
          <w:p w14:paraId="57AF1D3D" w14:textId="77777777" w:rsidR="004E6119" w:rsidRDefault="004E6119" w:rsidP="0089509B">
            <w:pPr>
              <w:pStyle w:val="PC"/>
              <w:keepNext/>
            </w:pPr>
            <w:r>
              <w:t>1.4</w:t>
            </w:r>
          </w:p>
        </w:tc>
        <w:tc>
          <w:tcPr>
            <w:tcW w:w="5729" w:type="dxa"/>
            <w:gridSpan w:val="2"/>
            <w:hideMark/>
          </w:tcPr>
          <w:p w14:paraId="74019CBA" w14:textId="77777777" w:rsidR="004E6119" w:rsidRDefault="004E6119" w:rsidP="0089509B">
            <w:pPr>
              <w:pStyle w:val="PC"/>
              <w:keepNext/>
              <w:rPr>
                <w:szCs w:val="24"/>
                <w:lang w:eastAsia="en-US"/>
              </w:rPr>
            </w:pPr>
            <w:r>
              <w:rPr>
                <w:szCs w:val="24"/>
              </w:rPr>
              <w:t xml:space="preserve">Enter required information accurately and legibly </w:t>
            </w:r>
          </w:p>
        </w:tc>
      </w:tr>
      <w:tr w:rsidR="004E6119" w14:paraId="551B5E94" w14:textId="77777777" w:rsidTr="006100CC">
        <w:tc>
          <w:tcPr>
            <w:tcW w:w="2943" w:type="dxa"/>
          </w:tcPr>
          <w:p w14:paraId="3076802B" w14:textId="77777777" w:rsidR="004E6119" w:rsidRDefault="004E6119" w:rsidP="0089509B">
            <w:pPr>
              <w:pStyle w:val="spacer"/>
            </w:pPr>
          </w:p>
        </w:tc>
        <w:tc>
          <w:tcPr>
            <w:tcW w:w="6299" w:type="dxa"/>
            <w:gridSpan w:val="4"/>
          </w:tcPr>
          <w:p w14:paraId="4D1FB97A" w14:textId="77777777" w:rsidR="004E6119" w:rsidRDefault="004E6119" w:rsidP="0089509B">
            <w:pPr>
              <w:pStyle w:val="spacer"/>
            </w:pPr>
          </w:p>
        </w:tc>
      </w:tr>
      <w:tr w:rsidR="004E6119" w14:paraId="7D8B3FB3" w14:textId="77777777" w:rsidTr="006100CC">
        <w:tc>
          <w:tcPr>
            <w:tcW w:w="2943" w:type="dxa"/>
            <w:vMerge w:val="restart"/>
            <w:hideMark/>
          </w:tcPr>
          <w:p w14:paraId="160824C4" w14:textId="77777777" w:rsidR="004E6119" w:rsidRDefault="004E6119" w:rsidP="0089509B">
            <w:pPr>
              <w:pStyle w:val="element"/>
              <w:keepNext/>
            </w:pPr>
            <w:r>
              <w:t>2</w:t>
            </w:r>
            <w:r>
              <w:tab/>
              <w:t xml:space="preserve">Create a short simple learning related text </w:t>
            </w:r>
          </w:p>
        </w:tc>
        <w:tc>
          <w:tcPr>
            <w:tcW w:w="585" w:type="dxa"/>
            <w:gridSpan w:val="3"/>
            <w:hideMark/>
          </w:tcPr>
          <w:p w14:paraId="5177343D" w14:textId="77777777" w:rsidR="004E6119" w:rsidRDefault="004E6119" w:rsidP="0089509B">
            <w:pPr>
              <w:pStyle w:val="PC"/>
              <w:keepNext/>
            </w:pPr>
            <w:r>
              <w:t>2.1</w:t>
            </w:r>
          </w:p>
        </w:tc>
        <w:tc>
          <w:tcPr>
            <w:tcW w:w="5714" w:type="dxa"/>
            <w:hideMark/>
          </w:tcPr>
          <w:p w14:paraId="651BFB79" w14:textId="77777777" w:rsidR="004E6119" w:rsidRDefault="004E6119" w:rsidP="0089509B">
            <w:pPr>
              <w:pStyle w:val="unittext"/>
            </w:pPr>
            <w:r>
              <w:t>Identify the requirements of the</w:t>
            </w:r>
            <w:r>
              <w:rPr>
                <w:b/>
                <w:i/>
              </w:rPr>
              <w:t xml:space="preserve"> text </w:t>
            </w:r>
          </w:p>
        </w:tc>
      </w:tr>
      <w:tr w:rsidR="004E6119" w14:paraId="243B7516" w14:textId="77777777" w:rsidTr="006100CC">
        <w:tc>
          <w:tcPr>
            <w:tcW w:w="0" w:type="auto"/>
            <w:vMerge/>
            <w:vAlign w:val="center"/>
            <w:hideMark/>
          </w:tcPr>
          <w:p w14:paraId="6217A1B3" w14:textId="77777777" w:rsidR="004E6119" w:rsidRDefault="004E6119" w:rsidP="0089509B">
            <w:pPr>
              <w:keepNext/>
            </w:pPr>
          </w:p>
        </w:tc>
        <w:tc>
          <w:tcPr>
            <w:tcW w:w="585" w:type="dxa"/>
            <w:gridSpan w:val="3"/>
            <w:hideMark/>
          </w:tcPr>
          <w:p w14:paraId="3FA32A9E" w14:textId="77777777" w:rsidR="004E6119" w:rsidRDefault="004E6119" w:rsidP="0089509B">
            <w:pPr>
              <w:pStyle w:val="PC"/>
              <w:keepNext/>
            </w:pPr>
            <w:r>
              <w:t>2.2</w:t>
            </w:r>
          </w:p>
        </w:tc>
        <w:tc>
          <w:tcPr>
            <w:tcW w:w="5714" w:type="dxa"/>
            <w:hideMark/>
          </w:tcPr>
          <w:p w14:paraId="71A6BA06" w14:textId="77777777" w:rsidR="004E6119" w:rsidRDefault="004E6119" w:rsidP="0089509B">
            <w:pPr>
              <w:pStyle w:val="unittext"/>
            </w:pPr>
            <w:r>
              <w:t xml:space="preserve">Select the </w:t>
            </w:r>
            <w:r>
              <w:rPr>
                <w:b/>
                <w:i/>
              </w:rPr>
              <w:t>appropriate format for the text</w:t>
            </w:r>
          </w:p>
        </w:tc>
      </w:tr>
      <w:tr w:rsidR="004E6119" w14:paraId="6F3850BF" w14:textId="77777777" w:rsidTr="006100CC">
        <w:tc>
          <w:tcPr>
            <w:tcW w:w="0" w:type="auto"/>
            <w:vMerge/>
            <w:vAlign w:val="center"/>
            <w:hideMark/>
          </w:tcPr>
          <w:p w14:paraId="18079F0B" w14:textId="77777777" w:rsidR="004E6119" w:rsidRDefault="004E6119" w:rsidP="0089509B">
            <w:pPr>
              <w:keepNext/>
            </w:pPr>
          </w:p>
        </w:tc>
        <w:tc>
          <w:tcPr>
            <w:tcW w:w="585" w:type="dxa"/>
            <w:gridSpan w:val="3"/>
            <w:hideMark/>
          </w:tcPr>
          <w:p w14:paraId="776D187F" w14:textId="77777777" w:rsidR="004E6119" w:rsidRDefault="004E6119" w:rsidP="0089509B">
            <w:pPr>
              <w:pStyle w:val="PC"/>
              <w:keepNext/>
            </w:pPr>
            <w:r>
              <w:t>2.3</w:t>
            </w:r>
          </w:p>
        </w:tc>
        <w:tc>
          <w:tcPr>
            <w:tcW w:w="5714" w:type="dxa"/>
            <w:hideMark/>
          </w:tcPr>
          <w:p w14:paraId="2F51C67C" w14:textId="77777777" w:rsidR="004E6119" w:rsidRDefault="004E6119" w:rsidP="0089509B">
            <w:pPr>
              <w:pStyle w:val="unittext"/>
            </w:pPr>
            <w:r>
              <w:t>Prepare the</w:t>
            </w:r>
            <w:r>
              <w:rPr>
                <w:b/>
                <w:i/>
              </w:rPr>
              <w:t xml:space="preserve"> content</w:t>
            </w:r>
          </w:p>
        </w:tc>
      </w:tr>
      <w:tr w:rsidR="004E6119" w14:paraId="3ECF2F3F" w14:textId="77777777" w:rsidTr="006100CC">
        <w:tc>
          <w:tcPr>
            <w:tcW w:w="0" w:type="auto"/>
            <w:vMerge/>
            <w:vAlign w:val="center"/>
            <w:hideMark/>
          </w:tcPr>
          <w:p w14:paraId="5E7E9716" w14:textId="77777777" w:rsidR="004E6119" w:rsidRDefault="004E6119" w:rsidP="0089509B">
            <w:pPr>
              <w:keepNext/>
            </w:pPr>
          </w:p>
        </w:tc>
        <w:tc>
          <w:tcPr>
            <w:tcW w:w="585" w:type="dxa"/>
            <w:gridSpan w:val="3"/>
            <w:hideMark/>
          </w:tcPr>
          <w:p w14:paraId="39770FD1" w14:textId="77777777" w:rsidR="004E6119" w:rsidRDefault="004E6119" w:rsidP="0089509B">
            <w:pPr>
              <w:pStyle w:val="PC"/>
              <w:keepNext/>
            </w:pPr>
            <w:r>
              <w:t>2.4</w:t>
            </w:r>
          </w:p>
        </w:tc>
        <w:tc>
          <w:tcPr>
            <w:tcW w:w="5714" w:type="dxa"/>
            <w:hideMark/>
          </w:tcPr>
          <w:p w14:paraId="27A6A330" w14:textId="77777777" w:rsidR="004E6119" w:rsidRDefault="004E6119" w:rsidP="0089509B">
            <w:pPr>
              <w:pStyle w:val="PC"/>
              <w:keepNext/>
            </w:pPr>
            <w:r>
              <w:t>Arrange features of text accurately and effectively to meet purpose</w:t>
            </w:r>
          </w:p>
        </w:tc>
      </w:tr>
      <w:tr w:rsidR="004E6119" w14:paraId="2ACE6B7C" w14:textId="77777777" w:rsidTr="006100CC">
        <w:tc>
          <w:tcPr>
            <w:tcW w:w="2943" w:type="dxa"/>
          </w:tcPr>
          <w:p w14:paraId="2D545051" w14:textId="77777777" w:rsidR="004E6119" w:rsidRDefault="004E6119" w:rsidP="0089509B">
            <w:pPr>
              <w:pStyle w:val="spacer"/>
            </w:pPr>
          </w:p>
        </w:tc>
        <w:tc>
          <w:tcPr>
            <w:tcW w:w="6299" w:type="dxa"/>
            <w:gridSpan w:val="4"/>
          </w:tcPr>
          <w:p w14:paraId="1699F165" w14:textId="77777777" w:rsidR="004E6119" w:rsidRDefault="004E6119" w:rsidP="0089509B">
            <w:pPr>
              <w:pStyle w:val="spacer"/>
            </w:pPr>
          </w:p>
        </w:tc>
      </w:tr>
      <w:tr w:rsidR="004E6119" w14:paraId="183689F3" w14:textId="77777777" w:rsidTr="006100CC">
        <w:tc>
          <w:tcPr>
            <w:tcW w:w="9242" w:type="dxa"/>
            <w:gridSpan w:val="5"/>
            <w:hideMark/>
          </w:tcPr>
          <w:p w14:paraId="4BFE4BF0" w14:textId="77777777" w:rsidR="004E6119" w:rsidRDefault="004E6119" w:rsidP="0089509B">
            <w:pPr>
              <w:pStyle w:val="Heading21"/>
            </w:pPr>
            <w:r>
              <w:t>Required Knowledge and Skills</w:t>
            </w:r>
          </w:p>
          <w:p w14:paraId="75B4127F" w14:textId="77777777" w:rsidR="004E6119" w:rsidRDefault="004E6119" w:rsidP="0089509B">
            <w:pPr>
              <w:pStyle w:val="text"/>
            </w:pPr>
            <w:r>
              <w:t>This describes the essential skills and knowledge and their level required for this unit.</w:t>
            </w:r>
          </w:p>
        </w:tc>
      </w:tr>
      <w:tr w:rsidR="004E6119" w14:paraId="3001622B" w14:textId="77777777" w:rsidTr="006100CC">
        <w:tc>
          <w:tcPr>
            <w:tcW w:w="9242" w:type="dxa"/>
            <w:gridSpan w:val="5"/>
            <w:hideMark/>
          </w:tcPr>
          <w:p w14:paraId="7F56F3D5" w14:textId="77777777" w:rsidR="004E6119" w:rsidRDefault="004E6119" w:rsidP="0089509B">
            <w:pPr>
              <w:pStyle w:val="unittext"/>
            </w:pPr>
            <w:r>
              <w:t>Required Knowledge:</w:t>
            </w:r>
          </w:p>
          <w:p w14:paraId="45D53A4C" w14:textId="77777777" w:rsidR="004E6119" w:rsidRDefault="004E6119" w:rsidP="0089509B">
            <w:pPr>
              <w:pStyle w:val="bullet"/>
              <w:numPr>
                <w:ilvl w:val="0"/>
                <w:numId w:val="13"/>
              </w:numPr>
              <w:ind w:left="284" w:hanging="284"/>
            </w:pPr>
            <w:r>
              <w:t>spatial arrangement, word separation and alignment of text</w:t>
            </w:r>
          </w:p>
          <w:p w14:paraId="202A62A2" w14:textId="77777777" w:rsidR="004E6119" w:rsidRDefault="004E6119" w:rsidP="0089509B">
            <w:pPr>
              <w:pStyle w:val="bullet"/>
              <w:numPr>
                <w:ilvl w:val="0"/>
                <w:numId w:val="13"/>
              </w:numPr>
              <w:ind w:left="284" w:hanging="284"/>
            </w:pPr>
            <w:r>
              <w:t>a small bank of words and phrases related to the learning environment to enable the preparation of content</w:t>
            </w:r>
          </w:p>
          <w:p w14:paraId="15169F58" w14:textId="77777777" w:rsidR="004E6119" w:rsidRDefault="004E6119" w:rsidP="0089509B">
            <w:pPr>
              <w:pStyle w:val="unittext"/>
            </w:pPr>
            <w:r>
              <w:t>Required Skills:</w:t>
            </w:r>
          </w:p>
          <w:p w14:paraId="1FEBB92E" w14:textId="77777777" w:rsidR="004E6119" w:rsidRDefault="004E6119" w:rsidP="0089509B">
            <w:pPr>
              <w:pStyle w:val="bullet"/>
              <w:numPr>
                <w:ilvl w:val="0"/>
                <w:numId w:val="13"/>
              </w:numPr>
              <w:ind w:left="284" w:hanging="284"/>
            </w:pPr>
            <w:r>
              <w:t>organisational skills to:</w:t>
            </w:r>
          </w:p>
          <w:p w14:paraId="312BD4C1" w14:textId="77777777" w:rsidR="004E6119" w:rsidRDefault="004E6119" w:rsidP="0089509B">
            <w:pPr>
              <w:pStyle w:val="endash"/>
              <w:keepNext/>
            </w:pPr>
            <w:r>
              <w:t>construct a short hand written or digitally based text of one or two phrases / sentences with support</w:t>
            </w:r>
          </w:p>
          <w:p w14:paraId="798DCF0B" w14:textId="77777777" w:rsidR="004E6119" w:rsidRDefault="004E6119" w:rsidP="0089509B">
            <w:pPr>
              <w:pStyle w:val="endash"/>
              <w:keepNext/>
            </w:pPr>
            <w:r>
              <w:t>locate simple information in text and use it to construct simple text</w:t>
            </w:r>
          </w:p>
          <w:p w14:paraId="504CDE85" w14:textId="77777777" w:rsidR="004E6119" w:rsidRDefault="004E6119" w:rsidP="0089509B">
            <w:pPr>
              <w:pStyle w:val="bullet"/>
              <w:numPr>
                <w:ilvl w:val="0"/>
                <w:numId w:val="13"/>
              </w:numPr>
              <w:ind w:left="284" w:hanging="284"/>
            </w:pPr>
            <w:r>
              <w:t>problem solving skills to recognise formatting conventions of text.</w:t>
            </w:r>
          </w:p>
        </w:tc>
      </w:tr>
      <w:tr w:rsidR="004E6119" w14:paraId="211D63C7" w14:textId="77777777" w:rsidTr="006100CC">
        <w:tc>
          <w:tcPr>
            <w:tcW w:w="9242" w:type="dxa"/>
            <w:gridSpan w:val="5"/>
          </w:tcPr>
          <w:p w14:paraId="401FDAE5" w14:textId="77777777" w:rsidR="004E6119" w:rsidRDefault="004E6119" w:rsidP="0089509B">
            <w:pPr>
              <w:pStyle w:val="spacer"/>
            </w:pPr>
          </w:p>
        </w:tc>
      </w:tr>
      <w:tr w:rsidR="004E6119" w14:paraId="22DA7F15" w14:textId="77777777" w:rsidTr="006100CC">
        <w:tc>
          <w:tcPr>
            <w:tcW w:w="9242" w:type="dxa"/>
            <w:gridSpan w:val="5"/>
            <w:hideMark/>
          </w:tcPr>
          <w:p w14:paraId="7F8981EF" w14:textId="77777777" w:rsidR="004E6119" w:rsidRDefault="004E6119" w:rsidP="0089509B">
            <w:pPr>
              <w:pStyle w:val="Heading21"/>
            </w:pPr>
            <w:r>
              <w:t>Range Statement</w:t>
            </w:r>
          </w:p>
          <w:p w14:paraId="594ABA50" w14:textId="041C0BBA" w:rsidR="004E6119" w:rsidRDefault="004E6119" w:rsidP="0089509B">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48756A84" w14:textId="77777777" w:rsidTr="006100CC">
        <w:tc>
          <w:tcPr>
            <w:tcW w:w="3369" w:type="dxa"/>
            <w:gridSpan w:val="2"/>
            <w:hideMark/>
          </w:tcPr>
          <w:p w14:paraId="334A114F" w14:textId="77777777" w:rsidR="004E6119" w:rsidRDefault="004E6119" w:rsidP="0089509B">
            <w:pPr>
              <w:pStyle w:val="unittext"/>
            </w:pPr>
            <w:r>
              <w:rPr>
                <w:b/>
                <w:i/>
              </w:rPr>
              <w:t xml:space="preserve">Formatted text types </w:t>
            </w:r>
            <w:r>
              <w:t>may include:</w:t>
            </w:r>
          </w:p>
        </w:tc>
        <w:tc>
          <w:tcPr>
            <w:tcW w:w="5873" w:type="dxa"/>
            <w:gridSpan w:val="3"/>
            <w:hideMark/>
          </w:tcPr>
          <w:p w14:paraId="3B86E4E2" w14:textId="77777777" w:rsidR="004E6119" w:rsidRDefault="004E6119" w:rsidP="0089509B">
            <w:pPr>
              <w:pStyle w:val="bullet"/>
              <w:numPr>
                <w:ilvl w:val="0"/>
                <w:numId w:val="13"/>
              </w:numPr>
              <w:ind w:left="284" w:hanging="284"/>
            </w:pPr>
            <w:r>
              <w:t>texts with highly explicit purpose and limited highly familiar vocabulary</w:t>
            </w:r>
          </w:p>
          <w:p w14:paraId="41077C22" w14:textId="77777777" w:rsidR="004E6119" w:rsidRDefault="004E6119" w:rsidP="0089509B">
            <w:pPr>
              <w:pStyle w:val="bullet"/>
              <w:numPr>
                <w:ilvl w:val="0"/>
                <w:numId w:val="13"/>
              </w:numPr>
              <w:ind w:left="284" w:hanging="284"/>
            </w:pPr>
            <w:r>
              <w:t xml:space="preserve">a limited range of digital and / or printed texts containing visual elements: </w:t>
            </w:r>
          </w:p>
          <w:p w14:paraId="5731E982" w14:textId="77777777" w:rsidR="004E6119" w:rsidRDefault="004E6119" w:rsidP="0089509B">
            <w:pPr>
              <w:pStyle w:val="endash"/>
              <w:keepNext/>
            </w:pPr>
            <w:r>
              <w:rPr>
                <w:i/>
              </w:rPr>
              <w:t>sections</w:t>
            </w:r>
            <w:r>
              <w:t xml:space="preserve"> of forms requiring basic information such as name and address on an enrolment form, very simple course evaluation forms</w:t>
            </w:r>
          </w:p>
          <w:p w14:paraId="30D8132B" w14:textId="77777777" w:rsidR="004E6119" w:rsidRDefault="004E6119" w:rsidP="0089509B">
            <w:pPr>
              <w:pStyle w:val="endash"/>
              <w:keepNext/>
            </w:pPr>
            <w:r>
              <w:t>simple, short surveys related to participation in learning or related activities in an education setting</w:t>
            </w:r>
          </w:p>
          <w:p w14:paraId="6C642485" w14:textId="77777777" w:rsidR="004E6119" w:rsidRDefault="004E6119" w:rsidP="0089509B">
            <w:pPr>
              <w:pStyle w:val="endash"/>
              <w:keepNext/>
            </w:pPr>
            <w:r>
              <w:t>work sheets, cloze exercises</w:t>
            </w:r>
          </w:p>
          <w:p w14:paraId="58DA0298" w14:textId="77777777" w:rsidR="004E6119" w:rsidRDefault="004E6119" w:rsidP="0089509B">
            <w:pPr>
              <w:pStyle w:val="endash"/>
              <w:keepNext/>
            </w:pPr>
            <w:r>
              <w:t>tests, quizzes</w:t>
            </w:r>
          </w:p>
          <w:p w14:paraId="3EA259DC" w14:textId="77777777" w:rsidR="004E6119" w:rsidRDefault="004E6119" w:rsidP="0089509B">
            <w:pPr>
              <w:pStyle w:val="endash"/>
              <w:keepNext/>
            </w:pPr>
            <w:r>
              <w:t>self assessments</w:t>
            </w:r>
          </w:p>
          <w:p w14:paraId="755E2230" w14:textId="77777777" w:rsidR="004E6119" w:rsidRDefault="004E6119" w:rsidP="0089509B">
            <w:pPr>
              <w:pStyle w:val="endash"/>
              <w:keepNext/>
            </w:pPr>
            <w:r>
              <w:t>tables to be completed</w:t>
            </w:r>
          </w:p>
          <w:p w14:paraId="37528067" w14:textId="77777777" w:rsidR="004E6119" w:rsidRDefault="004E6119" w:rsidP="0089509B">
            <w:pPr>
              <w:pStyle w:val="endash"/>
              <w:keepNext/>
            </w:pPr>
            <w:r>
              <w:t>timetables</w:t>
            </w:r>
          </w:p>
          <w:p w14:paraId="7314B7B9" w14:textId="77777777" w:rsidR="004E6119" w:rsidRDefault="004E6119" w:rsidP="0089509B">
            <w:pPr>
              <w:pStyle w:val="endash"/>
              <w:keepNext/>
            </w:pPr>
            <w:r>
              <w:t>checklists</w:t>
            </w:r>
          </w:p>
          <w:p w14:paraId="7CD918E8" w14:textId="77777777" w:rsidR="004E6119" w:rsidRDefault="004E6119" w:rsidP="0089509B">
            <w:pPr>
              <w:pStyle w:val="endash"/>
              <w:keepNext/>
            </w:pPr>
            <w:r>
              <w:t>charts in a classroom</w:t>
            </w:r>
          </w:p>
          <w:p w14:paraId="2F9D8148" w14:textId="77777777" w:rsidR="004E6119" w:rsidRDefault="004E6119" w:rsidP="0089509B">
            <w:pPr>
              <w:pStyle w:val="endash"/>
              <w:keepNext/>
            </w:pPr>
            <w:r>
              <w:t>self-paced workbooks</w:t>
            </w:r>
          </w:p>
        </w:tc>
      </w:tr>
      <w:tr w:rsidR="004E6119" w14:paraId="791000E3" w14:textId="77777777" w:rsidTr="006100CC">
        <w:tc>
          <w:tcPr>
            <w:tcW w:w="9242" w:type="dxa"/>
            <w:gridSpan w:val="5"/>
          </w:tcPr>
          <w:p w14:paraId="5B842F1B" w14:textId="77777777" w:rsidR="004E6119" w:rsidRDefault="004E6119" w:rsidP="0089509B">
            <w:pPr>
              <w:pStyle w:val="spacer"/>
            </w:pPr>
          </w:p>
        </w:tc>
      </w:tr>
      <w:tr w:rsidR="004E6119" w14:paraId="5850925E" w14:textId="77777777" w:rsidTr="006100CC">
        <w:tc>
          <w:tcPr>
            <w:tcW w:w="3369" w:type="dxa"/>
            <w:gridSpan w:val="2"/>
            <w:hideMark/>
          </w:tcPr>
          <w:p w14:paraId="75FEFBBF" w14:textId="77777777" w:rsidR="004E6119" w:rsidRDefault="004E6119" w:rsidP="0089509B">
            <w:pPr>
              <w:pStyle w:val="unittext"/>
            </w:pPr>
            <w:r>
              <w:rPr>
                <w:b/>
                <w:i/>
              </w:rPr>
              <w:t xml:space="preserve">Features of text types </w:t>
            </w:r>
            <w:r>
              <w:t>may include:</w:t>
            </w:r>
          </w:p>
        </w:tc>
        <w:tc>
          <w:tcPr>
            <w:tcW w:w="5873" w:type="dxa"/>
            <w:gridSpan w:val="3"/>
            <w:hideMark/>
          </w:tcPr>
          <w:p w14:paraId="520CD52F" w14:textId="77777777" w:rsidR="004E6119" w:rsidRDefault="004E6119" w:rsidP="0089509B">
            <w:pPr>
              <w:pStyle w:val="bullet"/>
              <w:numPr>
                <w:ilvl w:val="0"/>
                <w:numId w:val="13"/>
              </w:numPr>
              <w:ind w:left="284" w:hanging="284"/>
            </w:pPr>
            <w:r>
              <w:rPr>
                <w:szCs w:val="24"/>
              </w:rPr>
              <w:t xml:space="preserve">highly familiar </w:t>
            </w:r>
            <w:r>
              <w:t>words / phrases:</w:t>
            </w:r>
          </w:p>
          <w:p w14:paraId="515B3D39" w14:textId="77777777" w:rsidR="004E6119" w:rsidRDefault="004E6119" w:rsidP="0089509B">
            <w:pPr>
              <w:pStyle w:val="endash"/>
              <w:keepNext/>
            </w:pPr>
            <w:r>
              <w:t>name, address, age</w:t>
            </w:r>
          </w:p>
          <w:p w14:paraId="344882AF" w14:textId="77777777" w:rsidR="004E6119" w:rsidRDefault="004E6119" w:rsidP="0089509B">
            <w:pPr>
              <w:pStyle w:val="endash"/>
              <w:keepNext/>
            </w:pPr>
            <w:r>
              <w:t>place-related and time-related information (street / suburb / town / building / classroom / class time)</w:t>
            </w:r>
          </w:p>
          <w:p w14:paraId="5CCA3848" w14:textId="77777777" w:rsidR="004E6119" w:rsidRDefault="004E6119" w:rsidP="0089509B">
            <w:pPr>
              <w:pStyle w:val="endash"/>
              <w:keepNext/>
            </w:pPr>
            <w:r>
              <w:lastRenderedPageBreak/>
              <w:t>names of facilities and services in the learning / education context, e.g. canteen</w:t>
            </w:r>
          </w:p>
          <w:p w14:paraId="54DE11A6" w14:textId="77777777" w:rsidR="004E6119" w:rsidRDefault="004E6119" w:rsidP="0089509B">
            <w:pPr>
              <w:pStyle w:val="endash"/>
              <w:keepNext/>
            </w:pPr>
            <w:r>
              <w:t>commonly used words and phrases associated with personally relevant education activities</w:t>
            </w:r>
          </w:p>
          <w:p w14:paraId="6657F1EE" w14:textId="77777777" w:rsidR="004E6119" w:rsidRDefault="004E6119" w:rsidP="0089509B">
            <w:pPr>
              <w:pStyle w:val="endash"/>
              <w:keepNext/>
            </w:pPr>
            <w:r>
              <w:t>simple diagrams, for example: hand drawn map of educational institution with facilities marked</w:t>
            </w:r>
          </w:p>
          <w:p w14:paraId="56E9357D" w14:textId="77777777" w:rsidR="004E6119" w:rsidRDefault="004E6119" w:rsidP="0089509B">
            <w:pPr>
              <w:pStyle w:val="endash"/>
              <w:keepNext/>
            </w:pPr>
            <w:r>
              <w:t>one or two simple sentences for example an application for English classes</w:t>
            </w:r>
          </w:p>
          <w:p w14:paraId="4BB5EA2E" w14:textId="77777777" w:rsidR="004E6119" w:rsidRDefault="004E6119" w:rsidP="0089509B">
            <w:pPr>
              <w:pStyle w:val="bullet"/>
              <w:numPr>
                <w:ilvl w:val="0"/>
                <w:numId w:val="13"/>
              </w:numPr>
              <w:ind w:left="284" w:hanging="284"/>
            </w:pPr>
            <w:r>
              <w:t>numbers as whole numbers:</w:t>
            </w:r>
          </w:p>
          <w:p w14:paraId="1CE5C486" w14:textId="77777777" w:rsidR="004E6119" w:rsidRDefault="004E6119" w:rsidP="0089509B">
            <w:pPr>
              <w:pStyle w:val="endash"/>
              <w:keepNext/>
            </w:pPr>
            <w:r>
              <w:t>time-related information, dates of public holidays/ school holidays, class times</w:t>
            </w:r>
          </w:p>
          <w:p w14:paraId="35B10C0B" w14:textId="77777777" w:rsidR="004E6119" w:rsidRDefault="004E6119" w:rsidP="0089509B">
            <w:pPr>
              <w:pStyle w:val="endash"/>
              <w:keepNext/>
            </w:pPr>
            <w:r>
              <w:t xml:space="preserve">place-related information, such as room numbers, building / level numbers </w:t>
            </w:r>
          </w:p>
          <w:p w14:paraId="6427C0C9" w14:textId="1FB39FB3" w:rsidR="004E6119" w:rsidRDefault="004E6119" w:rsidP="0089509B">
            <w:pPr>
              <w:pStyle w:val="endash"/>
              <w:keepNext/>
            </w:pPr>
            <w:r>
              <w:t>connected with money such as</w:t>
            </w:r>
            <w:r w:rsidR="00FA7CF7">
              <w:t xml:space="preserve"> </w:t>
            </w:r>
            <w:r>
              <w:t>course fees, excursion costs</w:t>
            </w:r>
          </w:p>
          <w:p w14:paraId="641BC119" w14:textId="77777777" w:rsidR="004E6119" w:rsidRDefault="004E6119" w:rsidP="0089509B">
            <w:pPr>
              <w:pStyle w:val="bullet"/>
              <w:numPr>
                <w:ilvl w:val="0"/>
                <w:numId w:val="13"/>
              </w:numPr>
              <w:ind w:left="284" w:hanging="284"/>
            </w:pPr>
            <w:r>
              <w:t>abbreviations:</w:t>
            </w:r>
          </w:p>
          <w:p w14:paraId="17CBD35F" w14:textId="77777777" w:rsidR="004E6119" w:rsidRDefault="004E6119" w:rsidP="0089509B">
            <w:pPr>
              <w:pStyle w:val="endash"/>
              <w:keepNext/>
            </w:pPr>
            <w:r>
              <w:t>M / F</w:t>
            </w:r>
          </w:p>
          <w:p w14:paraId="01789D96" w14:textId="77777777" w:rsidR="004E6119" w:rsidRDefault="004E6119" w:rsidP="0089509B">
            <w:pPr>
              <w:pStyle w:val="endash"/>
              <w:keepNext/>
            </w:pPr>
            <w:r>
              <w:t>text messaging abbreviations such ‘u’ for ‘you’</w:t>
            </w:r>
          </w:p>
          <w:p w14:paraId="0B422E34" w14:textId="77777777" w:rsidR="004E6119" w:rsidRDefault="004E6119" w:rsidP="0089509B">
            <w:pPr>
              <w:pStyle w:val="bullet"/>
              <w:numPr>
                <w:ilvl w:val="0"/>
                <w:numId w:val="13"/>
              </w:numPr>
              <w:ind w:left="284" w:hanging="284"/>
            </w:pPr>
            <w:r>
              <w:t>familiar visuals, for example:</w:t>
            </w:r>
          </w:p>
          <w:p w14:paraId="04F348E7" w14:textId="77777777" w:rsidR="004E6119" w:rsidRDefault="004E6119" w:rsidP="0089509B">
            <w:pPr>
              <w:pStyle w:val="endash"/>
              <w:keepNext/>
            </w:pPr>
            <w:r>
              <w:t>layout features and styles (print and screen based)</w:t>
            </w:r>
          </w:p>
          <w:p w14:paraId="044073E4" w14:textId="77777777" w:rsidR="004E6119" w:rsidRDefault="004E6119" w:rsidP="0089509B">
            <w:pPr>
              <w:pStyle w:val="endash"/>
              <w:keepNext/>
            </w:pPr>
            <w:r>
              <w:t>left to right and top to bottom orientation</w:t>
            </w:r>
          </w:p>
          <w:p w14:paraId="37AAA2DF" w14:textId="77777777" w:rsidR="004E6119" w:rsidRDefault="004E6119" w:rsidP="0089509B">
            <w:pPr>
              <w:pStyle w:val="endash"/>
              <w:keepNext/>
            </w:pPr>
            <w:r>
              <w:t>writing on the line</w:t>
            </w:r>
          </w:p>
          <w:p w14:paraId="28370736" w14:textId="77777777" w:rsidR="004E6119" w:rsidRDefault="004E6119" w:rsidP="0089509B">
            <w:pPr>
              <w:pStyle w:val="endash"/>
              <w:keepNext/>
            </w:pPr>
            <w:r>
              <w:t>capitalisation (including for the personal pronoun I, upper and lower case)</w:t>
            </w:r>
          </w:p>
          <w:p w14:paraId="621C7BA1" w14:textId="77777777" w:rsidR="004E6119" w:rsidRDefault="004E6119" w:rsidP="0089509B">
            <w:pPr>
              <w:pStyle w:val="endash"/>
              <w:keepNext/>
            </w:pPr>
            <w:r>
              <w:t>full stop punctuation photographs</w:t>
            </w:r>
          </w:p>
          <w:p w14:paraId="79BFC798" w14:textId="77777777" w:rsidR="004E6119" w:rsidRDefault="004E6119" w:rsidP="0089509B">
            <w:pPr>
              <w:pStyle w:val="endash"/>
              <w:keepNext/>
              <w:rPr>
                <w:sz w:val="24"/>
              </w:rPr>
            </w:pPr>
            <w:r>
              <w:t>symbols / logos / icons</w:t>
            </w:r>
          </w:p>
          <w:p w14:paraId="4D5918F0" w14:textId="77777777" w:rsidR="004E6119" w:rsidRDefault="004E6119" w:rsidP="0089509B">
            <w:pPr>
              <w:pStyle w:val="bullet"/>
              <w:numPr>
                <w:ilvl w:val="0"/>
                <w:numId w:val="13"/>
              </w:numPr>
              <w:ind w:left="284" w:hanging="284"/>
            </w:pPr>
            <w:r>
              <w:t>layout features and styles (print and screen based)</w:t>
            </w:r>
          </w:p>
          <w:p w14:paraId="6E1E9FCD" w14:textId="77777777" w:rsidR="004E6119" w:rsidRDefault="004E6119" w:rsidP="0089509B">
            <w:pPr>
              <w:pStyle w:val="endash"/>
              <w:keepNext/>
            </w:pPr>
            <w:r>
              <w:t>left to right and top to bottom orientation</w:t>
            </w:r>
          </w:p>
          <w:p w14:paraId="27E57BE7" w14:textId="77777777" w:rsidR="004E6119" w:rsidRDefault="004E6119" w:rsidP="0089509B">
            <w:pPr>
              <w:pStyle w:val="endash"/>
              <w:keepNext/>
            </w:pPr>
            <w:r>
              <w:t>writing on the line</w:t>
            </w:r>
          </w:p>
          <w:p w14:paraId="29CF0D48" w14:textId="77777777" w:rsidR="004E6119" w:rsidRDefault="004E6119" w:rsidP="0089509B">
            <w:pPr>
              <w:pStyle w:val="endash"/>
              <w:keepNext/>
            </w:pPr>
            <w:r>
              <w:t>capitalisation (including for the personal pronoun I, upper and lower case</w:t>
            </w:r>
          </w:p>
          <w:p w14:paraId="073D5E1F" w14:textId="77777777" w:rsidR="004E6119" w:rsidRDefault="004E6119" w:rsidP="0089509B">
            <w:pPr>
              <w:pStyle w:val="endash"/>
              <w:keepNext/>
            </w:pPr>
            <w:r>
              <w:t>punctuation such as full stop</w:t>
            </w:r>
          </w:p>
        </w:tc>
      </w:tr>
      <w:tr w:rsidR="004E6119" w14:paraId="36ACF79F" w14:textId="77777777" w:rsidTr="006100CC">
        <w:tc>
          <w:tcPr>
            <w:tcW w:w="9242" w:type="dxa"/>
            <w:gridSpan w:val="5"/>
          </w:tcPr>
          <w:p w14:paraId="260C0873" w14:textId="77777777" w:rsidR="004E6119" w:rsidRDefault="004E6119" w:rsidP="0089509B">
            <w:pPr>
              <w:pStyle w:val="spacer"/>
            </w:pPr>
          </w:p>
        </w:tc>
      </w:tr>
      <w:tr w:rsidR="004E6119" w14:paraId="4EC51D69" w14:textId="77777777" w:rsidTr="006100CC">
        <w:tc>
          <w:tcPr>
            <w:tcW w:w="3369" w:type="dxa"/>
            <w:gridSpan w:val="2"/>
            <w:hideMark/>
          </w:tcPr>
          <w:p w14:paraId="24A4726B" w14:textId="77777777" w:rsidR="004E6119" w:rsidRDefault="004E6119" w:rsidP="0089509B">
            <w:pPr>
              <w:pStyle w:val="unittext"/>
            </w:pPr>
            <w:r>
              <w:rPr>
                <w:b/>
                <w:i/>
              </w:rPr>
              <w:t xml:space="preserve">Purpose </w:t>
            </w:r>
            <w:r>
              <w:t>may include:</w:t>
            </w:r>
          </w:p>
        </w:tc>
        <w:tc>
          <w:tcPr>
            <w:tcW w:w="5873" w:type="dxa"/>
            <w:gridSpan w:val="3"/>
            <w:hideMark/>
          </w:tcPr>
          <w:p w14:paraId="53C63CAD" w14:textId="77777777" w:rsidR="004E6119" w:rsidRDefault="004E6119" w:rsidP="0089509B">
            <w:pPr>
              <w:pStyle w:val="bullet"/>
              <w:numPr>
                <w:ilvl w:val="0"/>
                <w:numId w:val="13"/>
              </w:numPr>
              <w:ind w:left="284" w:hanging="284"/>
            </w:pPr>
            <w:r>
              <w:t>collection of information</w:t>
            </w:r>
          </w:p>
          <w:p w14:paraId="77128F76" w14:textId="77777777" w:rsidR="004E6119" w:rsidRDefault="004E6119" w:rsidP="0089509B">
            <w:pPr>
              <w:pStyle w:val="bullet"/>
              <w:numPr>
                <w:ilvl w:val="0"/>
                <w:numId w:val="13"/>
              </w:numPr>
              <w:ind w:left="284" w:hanging="284"/>
            </w:pPr>
            <w:r>
              <w:t>recording information</w:t>
            </w:r>
          </w:p>
          <w:p w14:paraId="1E16A12C" w14:textId="77777777" w:rsidR="004E6119" w:rsidRDefault="004E6119" w:rsidP="0089509B">
            <w:pPr>
              <w:pStyle w:val="bullet"/>
              <w:numPr>
                <w:ilvl w:val="0"/>
                <w:numId w:val="13"/>
              </w:numPr>
              <w:ind w:left="284" w:hanging="284"/>
            </w:pPr>
            <w:r>
              <w:t xml:space="preserve">organising information for regular reference </w:t>
            </w:r>
          </w:p>
          <w:p w14:paraId="6531DFD6" w14:textId="77777777" w:rsidR="004E6119" w:rsidRDefault="004E6119" w:rsidP="0089509B">
            <w:pPr>
              <w:pStyle w:val="bullet"/>
              <w:numPr>
                <w:ilvl w:val="0"/>
                <w:numId w:val="13"/>
              </w:numPr>
              <w:ind w:left="284" w:hanging="284"/>
            </w:pPr>
            <w:r>
              <w:t>organising time</w:t>
            </w:r>
          </w:p>
          <w:p w14:paraId="45650030" w14:textId="77777777" w:rsidR="004E6119" w:rsidRDefault="004E6119" w:rsidP="0089509B">
            <w:pPr>
              <w:pStyle w:val="bullet"/>
              <w:numPr>
                <w:ilvl w:val="0"/>
                <w:numId w:val="13"/>
              </w:numPr>
              <w:ind w:left="284" w:hanging="284"/>
            </w:pPr>
            <w:r>
              <w:t>mnemonic purposes</w:t>
            </w:r>
          </w:p>
        </w:tc>
      </w:tr>
      <w:tr w:rsidR="004E6119" w14:paraId="3366EC29" w14:textId="77777777" w:rsidTr="006100CC">
        <w:tc>
          <w:tcPr>
            <w:tcW w:w="9242" w:type="dxa"/>
            <w:gridSpan w:val="5"/>
          </w:tcPr>
          <w:p w14:paraId="7B06152A" w14:textId="77777777" w:rsidR="004E6119" w:rsidRDefault="004E6119" w:rsidP="0089509B">
            <w:pPr>
              <w:pStyle w:val="spacer"/>
            </w:pPr>
          </w:p>
        </w:tc>
      </w:tr>
      <w:tr w:rsidR="004E6119" w14:paraId="1C8751FE" w14:textId="77777777" w:rsidTr="006100CC">
        <w:tc>
          <w:tcPr>
            <w:tcW w:w="3369" w:type="dxa"/>
            <w:gridSpan w:val="2"/>
            <w:hideMark/>
          </w:tcPr>
          <w:p w14:paraId="0E7EBD22" w14:textId="77777777" w:rsidR="004E6119" w:rsidRDefault="004E6119" w:rsidP="0089509B">
            <w:pPr>
              <w:pStyle w:val="unittext"/>
            </w:pPr>
            <w:r>
              <w:rPr>
                <w:b/>
                <w:i/>
              </w:rPr>
              <w:t xml:space="preserve">Text </w:t>
            </w:r>
            <w:r>
              <w:t>may include:</w:t>
            </w:r>
          </w:p>
        </w:tc>
        <w:tc>
          <w:tcPr>
            <w:tcW w:w="5873" w:type="dxa"/>
            <w:gridSpan w:val="3"/>
            <w:hideMark/>
          </w:tcPr>
          <w:p w14:paraId="2F2A8BD5" w14:textId="77777777" w:rsidR="004E6119" w:rsidRDefault="004E6119" w:rsidP="0089509B">
            <w:pPr>
              <w:pStyle w:val="bullet"/>
              <w:numPr>
                <w:ilvl w:val="0"/>
                <w:numId w:val="13"/>
              </w:numPr>
              <w:ind w:left="284" w:hanging="284"/>
            </w:pPr>
            <w:r>
              <w:t>labels in a folder</w:t>
            </w:r>
          </w:p>
          <w:p w14:paraId="0E4332FD" w14:textId="77777777" w:rsidR="004E6119" w:rsidRDefault="004E6119" w:rsidP="0089509B">
            <w:pPr>
              <w:pStyle w:val="bullet"/>
              <w:numPr>
                <w:ilvl w:val="0"/>
                <w:numId w:val="13"/>
              </w:numPr>
              <w:ind w:left="284" w:hanging="284"/>
            </w:pPr>
            <w:r>
              <w:t>short written or electronic note or message for teacher or fellow student</w:t>
            </w:r>
          </w:p>
          <w:p w14:paraId="4307C7C3" w14:textId="77777777" w:rsidR="004E6119" w:rsidRDefault="004E6119" w:rsidP="0089509B">
            <w:pPr>
              <w:pStyle w:val="bullet"/>
              <w:numPr>
                <w:ilvl w:val="0"/>
                <w:numId w:val="13"/>
              </w:numPr>
              <w:ind w:left="284" w:hanging="284"/>
            </w:pPr>
            <w:r>
              <w:lastRenderedPageBreak/>
              <w:t>paper based or electronic timetable entry</w:t>
            </w:r>
          </w:p>
        </w:tc>
      </w:tr>
      <w:tr w:rsidR="004E6119" w14:paraId="4430098C" w14:textId="77777777" w:rsidTr="006100CC">
        <w:tc>
          <w:tcPr>
            <w:tcW w:w="9242" w:type="dxa"/>
            <w:gridSpan w:val="5"/>
          </w:tcPr>
          <w:p w14:paraId="0E614210" w14:textId="77777777" w:rsidR="004E6119" w:rsidRDefault="004E6119" w:rsidP="0089509B">
            <w:pPr>
              <w:pStyle w:val="spacer"/>
            </w:pPr>
          </w:p>
        </w:tc>
      </w:tr>
      <w:tr w:rsidR="004E6119" w14:paraId="09024F38" w14:textId="77777777" w:rsidTr="006100CC">
        <w:tc>
          <w:tcPr>
            <w:tcW w:w="3369" w:type="dxa"/>
            <w:gridSpan w:val="2"/>
            <w:hideMark/>
          </w:tcPr>
          <w:p w14:paraId="01EB205F" w14:textId="77777777" w:rsidR="004E6119" w:rsidRDefault="004E6119" w:rsidP="0089509B">
            <w:pPr>
              <w:pStyle w:val="unittext"/>
            </w:pPr>
            <w:r>
              <w:rPr>
                <w:b/>
                <w:i/>
              </w:rPr>
              <w:t xml:space="preserve">Appropriate format for the text </w:t>
            </w:r>
            <w:r>
              <w:t>may include:</w:t>
            </w:r>
          </w:p>
        </w:tc>
        <w:tc>
          <w:tcPr>
            <w:tcW w:w="5873" w:type="dxa"/>
            <w:gridSpan w:val="3"/>
            <w:hideMark/>
          </w:tcPr>
          <w:p w14:paraId="34458E31" w14:textId="77777777" w:rsidR="004E6119" w:rsidRDefault="004E6119" w:rsidP="0089509B">
            <w:pPr>
              <w:pStyle w:val="bullet"/>
              <w:numPr>
                <w:ilvl w:val="0"/>
                <w:numId w:val="13"/>
              </w:numPr>
              <w:ind w:left="284" w:hanging="284"/>
            </w:pPr>
            <w:r>
              <w:t xml:space="preserve">size of words and visuals </w:t>
            </w:r>
          </w:p>
          <w:p w14:paraId="6B6CB1B0" w14:textId="77777777" w:rsidR="004E6119" w:rsidRDefault="004E6119" w:rsidP="0089509B">
            <w:pPr>
              <w:pStyle w:val="bullet"/>
              <w:numPr>
                <w:ilvl w:val="0"/>
                <w:numId w:val="13"/>
              </w:numPr>
              <w:ind w:left="284" w:hanging="284"/>
            </w:pPr>
            <w:r>
              <w:t>place of colour, symbols</w:t>
            </w:r>
          </w:p>
          <w:p w14:paraId="43E98D25" w14:textId="77777777" w:rsidR="004E6119" w:rsidRDefault="004E6119" w:rsidP="0089509B">
            <w:pPr>
              <w:pStyle w:val="bullet"/>
              <w:numPr>
                <w:ilvl w:val="0"/>
                <w:numId w:val="13"/>
              </w:numPr>
              <w:ind w:left="284" w:hanging="284"/>
            </w:pPr>
            <w:r>
              <w:t>inclusion of visual elements</w:t>
            </w:r>
          </w:p>
          <w:p w14:paraId="71D8A6F8" w14:textId="77777777" w:rsidR="004E6119" w:rsidRDefault="004E6119" w:rsidP="0089509B">
            <w:pPr>
              <w:pStyle w:val="bullet"/>
              <w:numPr>
                <w:ilvl w:val="0"/>
                <w:numId w:val="13"/>
              </w:numPr>
              <w:ind w:left="284" w:hanging="284"/>
            </w:pPr>
            <w:r>
              <w:t>short text message to teacher or fellow student:</w:t>
            </w:r>
          </w:p>
          <w:p w14:paraId="1F8A72D4" w14:textId="77777777" w:rsidR="004E6119" w:rsidRDefault="004E6119" w:rsidP="0089509B">
            <w:pPr>
              <w:pStyle w:val="endash"/>
              <w:keepNext/>
            </w:pPr>
            <w:r>
              <w:t xml:space="preserve">“running late” </w:t>
            </w:r>
          </w:p>
          <w:p w14:paraId="1D63F6E0" w14:textId="77777777" w:rsidR="004E6119" w:rsidRDefault="004E6119" w:rsidP="0089509B">
            <w:pPr>
              <w:pStyle w:val="endash"/>
              <w:keepNext/>
            </w:pPr>
            <w:r>
              <w:t>“unable to attend”</w:t>
            </w:r>
          </w:p>
          <w:p w14:paraId="1F02AA45" w14:textId="77777777" w:rsidR="004E6119" w:rsidRDefault="004E6119" w:rsidP="0089509B">
            <w:pPr>
              <w:pStyle w:val="bullet"/>
              <w:numPr>
                <w:ilvl w:val="0"/>
                <w:numId w:val="13"/>
              </w:numPr>
              <w:ind w:left="284" w:hanging="284"/>
            </w:pPr>
            <w:r>
              <w:t>number of characters including spaces</w:t>
            </w:r>
          </w:p>
          <w:p w14:paraId="444AEA10" w14:textId="77777777" w:rsidR="004E6119" w:rsidRDefault="004E6119" w:rsidP="0089509B">
            <w:pPr>
              <w:pStyle w:val="bullet"/>
              <w:numPr>
                <w:ilvl w:val="0"/>
                <w:numId w:val="13"/>
              </w:numPr>
              <w:ind w:left="284" w:hanging="284"/>
            </w:pPr>
            <w:r>
              <w:t>use of punctuation</w:t>
            </w:r>
          </w:p>
        </w:tc>
      </w:tr>
      <w:tr w:rsidR="004E6119" w14:paraId="49744234" w14:textId="77777777" w:rsidTr="006100CC">
        <w:tc>
          <w:tcPr>
            <w:tcW w:w="9242" w:type="dxa"/>
            <w:gridSpan w:val="5"/>
          </w:tcPr>
          <w:p w14:paraId="38A5BDEF" w14:textId="77777777" w:rsidR="004E6119" w:rsidRDefault="004E6119" w:rsidP="0089509B">
            <w:pPr>
              <w:pStyle w:val="spacer"/>
            </w:pPr>
          </w:p>
        </w:tc>
      </w:tr>
      <w:tr w:rsidR="004E6119" w14:paraId="04081D46" w14:textId="77777777" w:rsidTr="006100CC">
        <w:tc>
          <w:tcPr>
            <w:tcW w:w="3369" w:type="dxa"/>
            <w:gridSpan w:val="2"/>
            <w:hideMark/>
          </w:tcPr>
          <w:p w14:paraId="0C1CB091" w14:textId="77777777" w:rsidR="004E6119" w:rsidRDefault="004E6119" w:rsidP="0089509B">
            <w:pPr>
              <w:pStyle w:val="unittext"/>
            </w:pPr>
            <w:r>
              <w:rPr>
                <w:b/>
                <w:i/>
              </w:rPr>
              <w:t xml:space="preserve">Content </w:t>
            </w:r>
            <w:r>
              <w:t>may include:</w:t>
            </w:r>
          </w:p>
        </w:tc>
        <w:tc>
          <w:tcPr>
            <w:tcW w:w="5873" w:type="dxa"/>
            <w:gridSpan w:val="3"/>
            <w:hideMark/>
          </w:tcPr>
          <w:p w14:paraId="43AE5ED3" w14:textId="77777777" w:rsidR="004E6119" w:rsidRDefault="004E6119" w:rsidP="0089509B">
            <w:pPr>
              <w:pStyle w:val="bullet"/>
              <w:numPr>
                <w:ilvl w:val="0"/>
                <w:numId w:val="13"/>
              </w:numPr>
              <w:ind w:left="284" w:hanging="284"/>
            </w:pPr>
            <w:r>
              <w:t>words / phrases:</w:t>
            </w:r>
          </w:p>
          <w:p w14:paraId="1378AEAE" w14:textId="77777777" w:rsidR="004E6119" w:rsidRDefault="004E6119" w:rsidP="0089509B">
            <w:pPr>
              <w:pStyle w:val="endash"/>
              <w:keepNext/>
            </w:pPr>
            <w:r>
              <w:t>class times and locations</w:t>
            </w:r>
          </w:p>
          <w:p w14:paraId="17D1FD83" w14:textId="77777777" w:rsidR="004E6119" w:rsidRDefault="004E6119" w:rsidP="0089509B">
            <w:pPr>
              <w:pStyle w:val="endash"/>
              <w:keepNext/>
            </w:pPr>
            <w:r>
              <w:t xml:space="preserve">homework tasks </w:t>
            </w:r>
          </w:p>
          <w:p w14:paraId="6DF75C2F" w14:textId="77777777" w:rsidR="004E6119" w:rsidRDefault="004E6119" w:rsidP="0089509B">
            <w:pPr>
              <w:pStyle w:val="bullet"/>
              <w:numPr>
                <w:ilvl w:val="0"/>
                <w:numId w:val="13"/>
              </w:numPr>
              <w:ind w:left="284" w:hanging="284"/>
            </w:pPr>
            <w:r>
              <w:t xml:space="preserve">commonly used symbols and icons such as &amp; for ‘and’ </w:t>
            </w:r>
          </w:p>
          <w:p w14:paraId="45986FDC" w14:textId="77777777" w:rsidR="004E6119" w:rsidRDefault="004E6119" w:rsidP="0089509B">
            <w:pPr>
              <w:pStyle w:val="bullet"/>
              <w:numPr>
                <w:ilvl w:val="0"/>
                <w:numId w:val="13"/>
              </w:numPr>
              <w:ind w:left="284" w:hanging="284"/>
            </w:pPr>
            <w:r>
              <w:t>commonly used words from the learning environment</w:t>
            </w:r>
          </w:p>
        </w:tc>
      </w:tr>
      <w:tr w:rsidR="004E6119" w14:paraId="2C5903EA" w14:textId="77777777" w:rsidTr="006100CC">
        <w:tc>
          <w:tcPr>
            <w:tcW w:w="9242" w:type="dxa"/>
            <w:gridSpan w:val="5"/>
          </w:tcPr>
          <w:p w14:paraId="4657AB72" w14:textId="77777777" w:rsidR="004E6119" w:rsidRDefault="004E6119" w:rsidP="0089509B">
            <w:pPr>
              <w:pStyle w:val="spacer"/>
            </w:pPr>
          </w:p>
        </w:tc>
      </w:tr>
      <w:tr w:rsidR="004E6119" w14:paraId="4B7D0EF6" w14:textId="77777777" w:rsidTr="006100CC">
        <w:tc>
          <w:tcPr>
            <w:tcW w:w="9242" w:type="dxa"/>
            <w:gridSpan w:val="5"/>
            <w:hideMark/>
          </w:tcPr>
          <w:p w14:paraId="6DF7F721" w14:textId="77777777" w:rsidR="004E6119" w:rsidRDefault="004E6119" w:rsidP="0089509B">
            <w:pPr>
              <w:pStyle w:val="Heading21"/>
            </w:pPr>
            <w:r>
              <w:t>Evidence Guide</w:t>
            </w:r>
          </w:p>
          <w:p w14:paraId="5CD0A5FF" w14:textId="77777777" w:rsidR="004E6119" w:rsidRDefault="004E6119" w:rsidP="0089509B">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FFEF61B" w14:textId="77777777" w:rsidTr="006100CC">
        <w:tc>
          <w:tcPr>
            <w:tcW w:w="3369" w:type="dxa"/>
            <w:gridSpan w:val="2"/>
            <w:hideMark/>
          </w:tcPr>
          <w:p w14:paraId="17B3DFB7" w14:textId="77777777" w:rsidR="004E6119" w:rsidRDefault="004E6119" w:rsidP="0089509B">
            <w:pPr>
              <w:pStyle w:val="EG"/>
            </w:pPr>
            <w:r>
              <w:t>Critical aspects for assessment and evidence required to demonstrate competency in this unit</w:t>
            </w:r>
          </w:p>
        </w:tc>
        <w:tc>
          <w:tcPr>
            <w:tcW w:w="5873" w:type="dxa"/>
            <w:gridSpan w:val="3"/>
            <w:hideMark/>
          </w:tcPr>
          <w:p w14:paraId="6A9A3BFB" w14:textId="77777777" w:rsidR="004E6119" w:rsidRDefault="004E6119" w:rsidP="0089509B">
            <w:pPr>
              <w:pStyle w:val="unittext"/>
            </w:pPr>
            <w:r>
              <w:t>Assessment must confirm the ability to:</w:t>
            </w:r>
          </w:p>
          <w:p w14:paraId="39FBF77B" w14:textId="77777777" w:rsidR="004E6119" w:rsidRDefault="004E6119" w:rsidP="0089509B">
            <w:pPr>
              <w:pStyle w:val="bullet"/>
              <w:numPr>
                <w:ilvl w:val="0"/>
                <w:numId w:val="13"/>
              </w:numPr>
              <w:ind w:left="284" w:hanging="284"/>
            </w:pPr>
            <w:r>
              <w:t>complete a minimum of one short simple, learning related formatted text</w:t>
            </w:r>
          </w:p>
          <w:p w14:paraId="125207B9" w14:textId="77777777" w:rsidR="004E6119" w:rsidRDefault="004E6119" w:rsidP="0089509B">
            <w:pPr>
              <w:pStyle w:val="bullet"/>
              <w:numPr>
                <w:ilvl w:val="0"/>
                <w:numId w:val="13"/>
              </w:numPr>
              <w:ind w:left="284" w:hanging="284"/>
            </w:pPr>
            <w:r>
              <w:t xml:space="preserve">create one short, simple learning related text which may be digital or hand written </w:t>
            </w:r>
          </w:p>
        </w:tc>
      </w:tr>
      <w:tr w:rsidR="004E6119" w14:paraId="2CAB88A6" w14:textId="77777777" w:rsidTr="006100CC">
        <w:tc>
          <w:tcPr>
            <w:tcW w:w="9242" w:type="dxa"/>
            <w:gridSpan w:val="5"/>
          </w:tcPr>
          <w:p w14:paraId="233468F7" w14:textId="77777777" w:rsidR="004E6119" w:rsidRDefault="004E6119" w:rsidP="0089509B">
            <w:pPr>
              <w:pStyle w:val="spacer"/>
            </w:pPr>
          </w:p>
        </w:tc>
      </w:tr>
      <w:tr w:rsidR="004E6119" w14:paraId="23988D89" w14:textId="77777777" w:rsidTr="006100CC">
        <w:tc>
          <w:tcPr>
            <w:tcW w:w="3369" w:type="dxa"/>
            <w:gridSpan w:val="2"/>
            <w:hideMark/>
          </w:tcPr>
          <w:p w14:paraId="4BA615A1" w14:textId="77777777" w:rsidR="004E6119" w:rsidRDefault="004E6119" w:rsidP="0089509B">
            <w:pPr>
              <w:pStyle w:val="EG"/>
            </w:pPr>
            <w:r>
              <w:t>Context of and specific resources for assessment</w:t>
            </w:r>
          </w:p>
        </w:tc>
        <w:tc>
          <w:tcPr>
            <w:tcW w:w="5873" w:type="dxa"/>
            <w:gridSpan w:val="3"/>
            <w:hideMark/>
          </w:tcPr>
          <w:p w14:paraId="3D98ACB6" w14:textId="77777777" w:rsidR="004E6119" w:rsidRDefault="004E6119" w:rsidP="0089509B">
            <w:pPr>
              <w:pStyle w:val="unittext"/>
            </w:pPr>
            <w:r>
              <w:t>Assessment must ensure:</w:t>
            </w:r>
          </w:p>
          <w:p w14:paraId="25269930" w14:textId="77777777" w:rsidR="004E6119" w:rsidRDefault="004E6119" w:rsidP="0089509B">
            <w:pPr>
              <w:pStyle w:val="bullet"/>
              <w:numPr>
                <w:ilvl w:val="0"/>
                <w:numId w:val="13"/>
              </w:numPr>
              <w:ind w:left="284" w:hanging="284"/>
            </w:pPr>
            <w:r>
              <w:rPr>
                <w:bCs/>
              </w:rPr>
              <w:t>access to text types drawn from the learner’s immediate environment which are personally relevant to the learner</w:t>
            </w:r>
          </w:p>
          <w:p w14:paraId="54CF7C76" w14:textId="77777777" w:rsidR="004E6119" w:rsidRDefault="004E6119" w:rsidP="0089509B">
            <w:pPr>
              <w:pStyle w:val="unittext"/>
            </w:pPr>
            <w:r>
              <w:t>At this level, the learner :</w:t>
            </w:r>
          </w:p>
          <w:p w14:paraId="36E69349" w14:textId="77777777" w:rsidR="004E6119" w:rsidRDefault="004E6119" w:rsidP="0089509B">
            <w:pPr>
              <w:pStyle w:val="bullet"/>
              <w:numPr>
                <w:ilvl w:val="0"/>
                <w:numId w:val="13"/>
              </w:numPr>
              <w:ind w:left="284" w:hanging="284"/>
            </w:pPr>
            <w:r>
              <w:t>may require additional time to complete written tasks</w:t>
            </w:r>
          </w:p>
          <w:p w14:paraId="46AD17E2" w14:textId="77777777" w:rsidR="004E6119" w:rsidRDefault="004E6119" w:rsidP="0089509B">
            <w:pPr>
              <w:pStyle w:val="bullet"/>
              <w:numPr>
                <w:ilvl w:val="0"/>
                <w:numId w:val="13"/>
              </w:numPr>
              <w:ind w:left="284" w:hanging="284"/>
            </w:pPr>
            <w:r>
              <w:t>can work alongside an expert / mentor where prompting and advice can be provided</w:t>
            </w:r>
          </w:p>
          <w:p w14:paraId="797A1410" w14:textId="77777777" w:rsidR="004E6119" w:rsidRDefault="004E6119" w:rsidP="0089509B">
            <w:pPr>
              <w:pStyle w:val="bullet"/>
              <w:numPr>
                <w:ilvl w:val="0"/>
                <w:numId w:val="0"/>
              </w:numPr>
            </w:pPr>
            <w:r>
              <w:t>In order to support achievement of meaningful outcomes at the qualification level an integrated approach to assessment should be used, refer to Section B 6.1 Assessment Strategy.</w:t>
            </w:r>
          </w:p>
          <w:p w14:paraId="5B609748" w14:textId="77777777" w:rsidR="004E6119" w:rsidRDefault="004E6119" w:rsidP="0089509B">
            <w:pPr>
              <w:pStyle w:val="unittext"/>
            </w:pPr>
            <w:r>
              <w:t xml:space="preserve">Where this unit is being co-assessed with units related to </w:t>
            </w:r>
            <w:r>
              <w:lastRenderedPageBreak/>
              <w:t>another domain, such as personal purposes, the same texts may apply to both domains.</w:t>
            </w:r>
          </w:p>
        </w:tc>
      </w:tr>
      <w:tr w:rsidR="004E6119" w14:paraId="2AEFC4E1" w14:textId="77777777" w:rsidTr="006100CC">
        <w:tc>
          <w:tcPr>
            <w:tcW w:w="9242" w:type="dxa"/>
            <w:gridSpan w:val="5"/>
          </w:tcPr>
          <w:p w14:paraId="2E7A7539" w14:textId="77777777" w:rsidR="004E6119" w:rsidRDefault="004E6119" w:rsidP="0089509B">
            <w:pPr>
              <w:pStyle w:val="spacer"/>
            </w:pPr>
          </w:p>
        </w:tc>
      </w:tr>
      <w:tr w:rsidR="004E6119" w14:paraId="7A26EF92" w14:textId="77777777" w:rsidTr="006100CC">
        <w:tc>
          <w:tcPr>
            <w:tcW w:w="3369" w:type="dxa"/>
            <w:gridSpan w:val="2"/>
            <w:hideMark/>
          </w:tcPr>
          <w:p w14:paraId="4B60B5EB" w14:textId="77777777" w:rsidR="004E6119" w:rsidRDefault="004E6119" w:rsidP="0089509B">
            <w:pPr>
              <w:pStyle w:val="EG"/>
            </w:pPr>
            <w:r>
              <w:t>Method(s) of assessment</w:t>
            </w:r>
          </w:p>
        </w:tc>
        <w:tc>
          <w:tcPr>
            <w:tcW w:w="5873" w:type="dxa"/>
            <w:gridSpan w:val="3"/>
            <w:hideMark/>
          </w:tcPr>
          <w:p w14:paraId="582FCB77" w14:textId="77777777" w:rsidR="004E6119" w:rsidRDefault="004E6119" w:rsidP="0089509B">
            <w:pPr>
              <w:pStyle w:val="unittext"/>
            </w:pPr>
            <w:r>
              <w:t>The following assessment methods are suitable for this unit:</w:t>
            </w:r>
          </w:p>
          <w:p w14:paraId="3C9D7EEE" w14:textId="77777777" w:rsidR="004E6119" w:rsidRDefault="004E6119" w:rsidP="0089509B">
            <w:pPr>
              <w:pStyle w:val="bullet"/>
              <w:numPr>
                <w:ilvl w:val="0"/>
                <w:numId w:val="13"/>
              </w:numPr>
              <w:ind w:left="284" w:hanging="284"/>
            </w:pPr>
            <w:r>
              <w:t>observation of the learner planning and creating short, simple learning related hand written and / or digital texts</w:t>
            </w:r>
          </w:p>
          <w:p w14:paraId="011B3D1E" w14:textId="77777777" w:rsidR="004E6119" w:rsidRDefault="004E6119" w:rsidP="0089509B">
            <w:pPr>
              <w:pStyle w:val="bullet"/>
              <w:numPr>
                <w:ilvl w:val="0"/>
                <w:numId w:val="13"/>
              </w:numPr>
              <w:ind w:left="284" w:hanging="284"/>
            </w:pPr>
            <w:r>
              <w:t>portfolio of examples of formatted texts completed by the learner</w:t>
            </w:r>
          </w:p>
          <w:p w14:paraId="0D045469" w14:textId="77777777" w:rsidR="004E6119" w:rsidRDefault="004E6119" w:rsidP="0089509B">
            <w:pPr>
              <w:pStyle w:val="bullet"/>
              <w:numPr>
                <w:ilvl w:val="0"/>
                <w:numId w:val="13"/>
              </w:numPr>
              <w:ind w:left="284" w:hanging="284"/>
            </w:pPr>
            <w:r>
              <w:t>written or oral questioning to confirm understanding of the purpose of different text types</w:t>
            </w:r>
          </w:p>
        </w:tc>
      </w:tr>
    </w:tbl>
    <w:p w14:paraId="42C1BEEB" w14:textId="77777777" w:rsidR="004E6119" w:rsidRDefault="004E6119" w:rsidP="0089509B">
      <w:pPr>
        <w:keepNext/>
        <w:tabs>
          <w:tab w:val="left" w:pos="1485"/>
        </w:tabs>
        <w:sectPr w:rsidR="004E6119" w:rsidSect="006100CC">
          <w:headerReference w:type="even" r:id="rId84"/>
          <w:headerReference w:type="default" r:id="rId85"/>
          <w:footerReference w:type="even" r:id="rId86"/>
          <w:headerReference w:type="first" r:id="rId87"/>
          <w:footerReference w:type="first" r:id="rId8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4E6119" w14:paraId="3CFE0AA7" w14:textId="77777777" w:rsidTr="006100CC">
        <w:tc>
          <w:tcPr>
            <w:tcW w:w="2943" w:type="dxa"/>
          </w:tcPr>
          <w:p w14:paraId="1DC61DCE" w14:textId="77777777" w:rsidR="004E6119" w:rsidRPr="00D72D90" w:rsidRDefault="004E6119" w:rsidP="0089509B">
            <w:pPr>
              <w:pStyle w:val="CodeTOC"/>
            </w:pPr>
            <w:r w:rsidRPr="00D72D90">
              <w:lastRenderedPageBreak/>
              <w:t>Unit Code</w:t>
            </w:r>
          </w:p>
        </w:tc>
        <w:tc>
          <w:tcPr>
            <w:tcW w:w="6299" w:type="dxa"/>
            <w:gridSpan w:val="4"/>
          </w:tcPr>
          <w:p w14:paraId="547238E8" w14:textId="0B3F76EA" w:rsidR="004E6119" w:rsidRPr="009F31B1" w:rsidRDefault="007613A9" w:rsidP="0089509B">
            <w:pPr>
              <w:pStyle w:val="code"/>
            </w:pPr>
            <w:bookmarkStart w:id="75" w:name="_Toc514234280"/>
            <w:r>
              <w:t>VU22350</w:t>
            </w:r>
            <w:bookmarkEnd w:id="75"/>
          </w:p>
        </w:tc>
      </w:tr>
      <w:tr w:rsidR="004E6119" w14:paraId="46A619D7" w14:textId="77777777" w:rsidTr="006100CC">
        <w:tc>
          <w:tcPr>
            <w:tcW w:w="2943" w:type="dxa"/>
          </w:tcPr>
          <w:p w14:paraId="78EB717F" w14:textId="77777777" w:rsidR="004E6119" w:rsidRPr="00D72D90" w:rsidRDefault="004E6119" w:rsidP="0089509B">
            <w:pPr>
              <w:pStyle w:val="CodeTOC"/>
            </w:pPr>
            <w:r w:rsidRPr="00D72D90">
              <w:t>Unit Title</w:t>
            </w:r>
          </w:p>
        </w:tc>
        <w:tc>
          <w:tcPr>
            <w:tcW w:w="6299" w:type="dxa"/>
            <w:gridSpan w:val="4"/>
          </w:tcPr>
          <w:p w14:paraId="7B6E0441" w14:textId="49735E4C" w:rsidR="004E6119" w:rsidRPr="009F31B1" w:rsidRDefault="004E6119" w:rsidP="0089509B">
            <w:pPr>
              <w:pStyle w:val="code"/>
            </w:pPr>
            <w:bookmarkStart w:id="76" w:name="_Toc349036319"/>
            <w:bookmarkStart w:id="77" w:name="_Toc507058568"/>
            <w:bookmarkStart w:id="78" w:name="_Toc514234281"/>
            <w:r w:rsidRPr="009F31B1">
              <w:t>Create short simple texts for employment purposes</w:t>
            </w:r>
            <w:bookmarkEnd w:id="76"/>
            <w:bookmarkEnd w:id="77"/>
            <w:bookmarkEnd w:id="78"/>
          </w:p>
        </w:tc>
      </w:tr>
      <w:tr w:rsidR="004E6119" w14:paraId="20F2EB32" w14:textId="77777777" w:rsidTr="006100CC">
        <w:tc>
          <w:tcPr>
            <w:tcW w:w="2943" w:type="dxa"/>
          </w:tcPr>
          <w:p w14:paraId="6D3A1A0E" w14:textId="77777777" w:rsidR="004E6119" w:rsidRDefault="004E6119" w:rsidP="0089509B">
            <w:pPr>
              <w:pStyle w:val="Heading21"/>
            </w:pPr>
            <w:r>
              <w:t>Unit Descriptor</w:t>
            </w:r>
          </w:p>
        </w:tc>
        <w:tc>
          <w:tcPr>
            <w:tcW w:w="6299" w:type="dxa"/>
            <w:gridSpan w:val="4"/>
          </w:tcPr>
          <w:p w14:paraId="690679D4" w14:textId="77777777" w:rsidR="004E6119" w:rsidRDefault="004E6119" w:rsidP="0089509B">
            <w:pPr>
              <w:pStyle w:val="unittext"/>
            </w:pPr>
            <w:r>
              <w:t>This unit describes the skills and knowledge to develop initial writing skills to create short simple highly familiar text types for employment purposes. It can include handwritten and / or digitally based text types. Learners at this level may require support through prompting and advice.</w:t>
            </w:r>
          </w:p>
          <w:p w14:paraId="387CA5D7" w14:textId="77777777" w:rsidR="004E6119" w:rsidRDefault="004E6119" w:rsidP="0089509B">
            <w:pPr>
              <w:pStyle w:val="unittext"/>
              <w:tabs>
                <w:tab w:val="center" w:pos="3041"/>
              </w:tabs>
            </w:pPr>
            <w:r>
              <w:t>The required outcomes described in this unit contribute to the achievement of Australian Core Skills Framework indicators for Writing at Level 1: 1.05, 1.06</w:t>
            </w:r>
          </w:p>
        </w:tc>
      </w:tr>
      <w:tr w:rsidR="004E6119" w14:paraId="05300A0E" w14:textId="77777777" w:rsidTr="006100CC">
        <w:tc>
          <w:tcPr>
            <w:tcW w:w="2943" w:type="dxa"/>
          </w:tcPr>
          <w:p w14:paraId="22359896" w14:textId="77777777" w:rsidR="004E6119" w:rsidRDefault="004E6119" w:rsidP="0089509B">
            <w:pPr>
              <w:pStyle w:val="Heading21"/>
            </w:pPr>
            <w:r>
              <w:t>Employability Skills</w:t>
            </w:r>
          </w:p>
        </w:tc>
        <w:tc>
          <w:tcPr>
            <w:tcW w:w="6299" w:type="dxa"/>
            <w:gridSpan w:val="4"/>
          </w:tcPr>
          <w:p w14:paraId="7D2B678A" w14:textId="77777777" w:rsidR="004E6119" w:rsidRDefault="004E6119" w:rsidP="0089509B">
            <w:pPr>
              <w:pStyle w:val="unittext"/>
            </w:pPr>
            <w:r>
              <w:t>This unit contains employability skills.</w:t>
            </w:r>
          </w:p>
        </w:tc>
      </w:tr>
      <w:tr w:rsidR="004E6119" w14:paraId="57AB48D6" w14:textId="77777777" w:rsidTr="006100CC">
        <w:tc>
          <w:tcPr>
            <w:tcW w:w="2943" w:type="dxa"/>
          </w:tcPr>
          <w:p w14:paraId="1EFE6460" w14:textId="77777777" w:rsidR="004E6119" w:rsidRDefault="004E6119" w:rsidP="0089509B">
            <w:pPr>
              <w:pStyle w:val="Heading21"/>
            </w:pPr>
            <w:r>
              <w:t>Application of the Unit</w:t>
            </w:r>
          </w:p>
        </w:tc>
        <w:tc>
          <w:tcPr>
            <w:tcW w:w="6299" w:type="dxa"/>
            <w:gridSpan w:val="4"/>
          </w:tcPr>
          <w:p w14:paraId="205D6D93" w14:textId="77777777" w:rsidR="004E6119" w:rsidRPr="007011EA" w:rsidRDefault="004E6119" w:rsidP="0089509B">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14:paraId="3B416ACF" w14:textId="024E7435" w:rsidR="004E6119" w:rsidRDefault="004E6119" w:rsidP="0089509B">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VU22345</w:t>
            </w:r>
            <w:r w:rsidR="00D33E9A">
              <w:t xml:space="preserve"> </w:t>
            </w:r>
            <w:r>
              <w:rPr>
                <w:i/>
              </w:rPr>
              <w:t>Engage with short simple texts for employment purposes</w:t>
            </w:r>
            <w:r>
              <w:t>.</w:t>
            </w:r>
            <w:r w:rsidR="00FA7CF7">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240A15">
              <w:rPr>
                <w:i/>
              </w:rPr>
              <w:t>VU22348</w:t>
            </w:r>
            <w:r>
              <w:rPr>
                <w:i/>
              </w:rPr>
              <w:t xml:space="preserve"> Create short simple texts for personal purposes</w:t>
            </w:r>
            <w:r>
              <w:t>.</w:t>
            </w:r>
          </w:p>
        </w:tc>
      </w:tr>
      <w:tr w:rsidR="004E6119" w14:paraId="080DB87C" w14:textId="77777777" w:rsidTr="006100CC">
        <w:tc>
          <w:tcPr>
            <w:tcW w:w="2943" w:type="dxa"/>
          </w:tcPr>
          <w:p w14:paraId="61161813" w14:textId="77777777" w:rsidR="004E6119" w:rsidRDefault="004E6119" w:rsidP="0089509B">
            <w:pPr>
              <w:pStyle w:val="Heading21"/>
            </w:pPr>
            <w:r>
              <w:t>Element</w:t>
            </w:r>
          </w:p>
          <w:p w14:paraId="27A6850B" w14:textId="77777777" w:rsidR="004E6119" w:rsidRDefault="004E6119"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3A4ABF4D" w14:textId="77777777" w:rsidR="004E6119" w:rsidRDefault="004E6119" w:rsidP="0089509B">
            <w:pPr>
              <w:pStyle w:val="Heading21"/>
            </w:pPr>
            <w:r>
              <w:t>Performance Criteria</w:t>
            </w:r>
          </w:p>
          <w:p w14:paraId="6099D1AD" w14:textId="71A4263C" w:rsidR="004E6119" w:rsidRDefault="004E6119"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E6119" w14:paraId="5FF74B03" w14:textId="77777777" w:rsidTr="006100CC">
        <w:tc>
          <w:tcPr>
            <w:tcW w:w="2943" w:type="dxa"/>
          </w:tcPr>
          <w:p w14:paraId="116B3056" w14:textId="77777777" w:rsidR="004E6119" w:rsidRDefault="004E6119" w:rsidP="0089509B">
            <w:pPr>
              <w:pStyle w:val="spacer"/>
            </w:pPr>
          </w:p>
        </w:tc>
        <w:tc>
          <w:tcPr>
            <w:tcW w:w="6299" w:type="dxa"/>
            <w:gridSpan w:val="4"/>
          </w:tcPr>
          <w:p w14:paraId="582A0B10" w14:textId="77777777" w:rsidR="004E6119" w:rsidRDefault="004E6119" w:rsidP="0089509B">
            <w:pPr>
              <w:pStyle w:val="spacer"/>
            </w:pPr>
          </w:p>
        </w:tc>
      </w:tr>
      <w:tr w:rsidR="004E6119" w14:paraId="096E75ED" w14:textId="77777777" w:rsidTr="006100CC">
        <w:tc>
          <w:tcPr>
            <w:tcW w:w="2943" w:type="dxa"/>
            <w:vMerge w:val="restart"/>
          </w:tcPr>
          <w:p w14:paraId="2D05A901" w14:textId="77777777" w:rsidR="004E6119" w:rsidRPr="0084371F" w:rsidRDefault="004E6119" w:rsidP="0089509B">
            <w:pPr>
              <w:pStyle w:val="element"/>
              <w:keepNext/>
            </w:pPr>
            <w:r w:rsidRPr="0084371F">
              <w:t>1</w:t>
            </w:r>
            <w:r>
              <w:tab/>
            </w:r>
            <w:r w:rsidRPr="007011EA">
              <w:t xml:space="preserve">Complete </w:t>
            </w:r>
            <w:r>
              <w:t xml:space="preserve">a </w:t>
            </w:r>
            <w:r w:rsidRPr="007011EA">
              <w:t>simple formatted text for employment purposes</w:t>
            </w:r>
          </w:p>
        </w:tc>
        <w:tc>
          <w:tcPr>
            <w:tcW w:w="570" w:type="dxa"/>
            <w:gridSpan w:val="2"/>
          </w:tcPr>
          <w:p w14:paraId="4D3148F4" w14:textId="77777777" w:rsidR="004E6119" w:rsidRDefault="004E6119" w:rsidP="0089509B">
            <w:pPr>
              <w:pStyle w:val="PC"/>
              <w:keepNext/>
            </w:pPr>
            <w:r>
              <w:t>1.1</w:t>
            </w:r>
          </w:p>
        </w:tc>
        <w:tc>
          <w:tcPr>
            <w:tcW w:w="5729" w:type="dxa"/>
            <w:gridSpan w:val="2"/>
          </w:tcPr>
          <w:p w14:paraId="76C89E51" w14:textId="77777777" w:rsidR="004E6119" w:rsidRPr="005C02D0" w:rsidRDefault="004E6119" w:rsidP="0089509B">
            <w:pPr>
              <w:pStyle w:val="unittext"/>
              <w:rPr>
                <w:i/>
              </w:rPr>
            </w:pPr>
            <w:r w:rsidRPr="007011EA">
              <w:t xml:space="preserve">Identify </w:t>
            </w:r>
            <w:r>
              <w:rPr>
                <w:b/>
              </w:rPr>
              <w:t>f</w:t>
            </w:r>
            <w:r w:rsidRPr="007011EA">
              <w:rPr>
                <w:b/>
                <w:i/>
              </w:rPr>
              <w:t>ormatted text</w:t>
            </w:r>
            <w:r w:rsidRPr="006000CD">
              <w:t xml:space="preserve"> </w:t>
            </w:r>
            <w:r w:rsidRPr="005C02D0">
              <w:rPr>
                <w:b/>
                <w:i/>
              </w:rPr>
              <w:t>types</w:t>
            </w:r>
          </w:p>
        </w:tc>
      </w:tr>
      <w:tr w:rsidR="004E6119" w14:paraId="1A5AEFD6" w14:textId="77777777" w:rsidTr="006100CC">
        <w:tc>
          <w:tcPr>
            <w:tcW w:w="2943" w:type="dxa"/>
            <w:vMerge/>
          </w:tcPr>
          <w:p w14:paraId="6DAEB92C" w14:textId="77777777" w:rsidR="004E6119" w:rsidRPr="0084371F" w:rsidRDefault="004E6119" w:rsidP="0089509B">
            <w:pPr>
              <w:pStyle w:val="element"/>
              <w:keepNext/>
            </w:pPr>
          </w:p>
        </w:tc>
        <w:tc>
          <w:tcPr>
            <w:tcW w:w="570" w:type="dxa"/>
            <w:gridSpan w:val="2"/>
          </w:tcPr>
          <w:p w14:paraId="6302B00A" w14:textId="77777777" w:rsidR="004E6119" w:rsidRDefault="004E6119" w:rsidP="0089509B">
            <w:pPr>
              <w:pStyle w:val="PC"/>
              <w:keepNext/>
            </w:pPr>
            <w:r>
              <w:t>1.2</w:t>
            </w:r>
          </w:p>
        </w:tc>
        <w:tc>
          <w:tcPr>
            <w:tcW w:w="5729" w:type="dxa"/>
            <w:gridSpan w:val="2"/>
          </w:tcPr>
          <w:p w14:paraId="79284E90" w14:textId="77777777" w:rsidR="004E6119" w:rsidRPr="006000CD" w:rsidRDefault="004E6119" w:rsidP="0089509B">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4E6119" w14:paraId="089D3C12" w14:textId="77777777" w:rsidTr="006100CC">
        <w:tc>
          <w:tcPr>
            <w:tcW w:w="2943" w:type="dxa"/>
            <w:vMerge/>
          </w:tcPr>
          <w:p w14:paraId="2DAFB298" w14:textId="77777777" w:rsidR="004E6119" w:rsidRPr="0084371F" w:rsidRDefault="004E6119" w:rsidP="0089509B">
            <w:pPr>
              <w:pStyle w:val="element"/>
              <w:keepNext/>
            </w:pPr>
          </w:p>
        </w:tc>
        <w:tc>
          <w:tcPr>
            <w:tcW w:w="570" w:type="dxa"/>
            <w:gridSpan w:val="2"/>
          </w:tcPr>
          <w:p w14:paraId="4863407E" w14:textId="77777777" w:rsidR="004E6119" w:rsidRDefault="004E6119" w:rsidP="0089509B">
            <w:pPr>
              <w:pStyle w:val="PC"/>
              <w:keepNext/>
            </w:pPr>
            <w:r>
              <w:t>1.3</w:t>
            </w:r>
          </w:p>
        </w:tc>
        <w:tc>
          <w:tcPr>
            <w:tcW w:w="5729" w:type="dxa"/>
            <w:gridSpan w:val="2"/>
          </w:tcPr>
          <w:p w14:paraId="22AE025C" w14:textId="77777777" w:rsidR="004E6119" w:rsidRPr="006000CD" w:rsidRDefault="004E6119" w:rsidP="0089509B">
            <w:pPr>
              <w:pStyle w:val="unittext"/>
            </w:pPr>
            <w:r>
              <w:t xml:space="preserve">Identify the </w:t>
            </w:r>
            <w:r w:rsidRPr="007011EA">
              <w:rPr>
                <w:b/>
                <w:i/>
              </w:rPr>
              <w:t>features of the text</w:t>
            </w:r>
          </w:p>
        </w:tc>
      </w:tr>
      <w:tr w:rsidR="004E6119" w14:paraId="12DEB6EF" w14:textId="77777777" w:rsidTr="006100CC">
        <w:tc>
          <w:tcPr>
            <w:tcW w:w="2943" w:type="dxa"/>
            <w:vMerge/>
          </w:tcPr>
          <w:p w14:paraId="13163E4E" w14:textId="77777777" w:rsidR="004E6119" w:rsidRPr="0084371F" w:rsidRDefault="004E6119" w:rsidP="0089509B">
            <w:pPr>
              <w:pStyle w:val="element"/>
              <w:keepNext/>
            </w:pPr>
          </w:p>
        </w:tc>
        <w:tc>
          <w:tcPr>
            <w:tcW w:w="570" w:type="dxa"/>
            <w:gridSpan w:val="2"/>
          </w:tcPr>
          <w:p w14:paraId="5760FFEA" w14:textId="77777777" w:rsidR="004E6119" w:rsidRDefault="004E6119" w:rsidP="0089509B">
            <w:pPr>
              <w:pStyle w:val="PC"/>
              <w:keepNext/>
            </w:pPr>
            <w:r>
              <w:t>1.4</w:t>
            </w:r>
          </w:p>
        </w:tc>
        <w:tc>
          <w:tcPr>
            <w:tcW w:w="5729" w:type="dxa"/>
            <w:gridSpan w:val="2"/>
          </w:tcPr>
          <w:p w14:paraId="3F469C15" w14:textId="77777777" w:rsidR="004E6119" w:rsidRPr="006000CD" w:rsidRDefault="004E6119" w:rsidP="0089509B">
            <w:pPr>
              <w:pStyle w:val="unittext"/>
              <w:rPr>
                <w:szCs w:val="24"/>
              </w:rPr>
            </w:pPr>
            <w:r>
              <w:rPr>
                <w:szCs w:val="24"/>
              </w:rPr>
              <w:t>Enter required i</w:t>
            </w:r>
            <w:r w:rsidRPr="006000CD">
              <w:rPr>
                <w:szCs w:val="24"/>
              </w:rPr>
              <w:t>nformation accurately and legibly</w:t>
            </w:r>
          </w:p>
        </w:tc>
      </w:tr>
      <w:tr w:rsidR="004E6119" w14:paraId="170043F8" w14:textId="77777777" w:rsidTr="006100CC">
        <w:tc>
          <w:tcPr>
            <w:tcW w:w="2943" w:type="dxa"/>
          </w:tcPr>
          <w:p w14:paraId="051CB87C" w14:textId="77777777" w:rsidR="004E6119" w:rsidRDefault="004E6119" w:rsidP="0089509B">
            <w:pPr>
              <w:pStyle w:val="spacer"/>
            </w:pPr>
          </w:p>
        </w:tc>
        <w:tc>
          <w:tcPr>
            <w:tcW w:w="6299" w:type="dxa"/>
            <w:gridSpan w:val="4"/>
          </w:tcPr>
          <w:p w14:paraId="39DE0F5D" w14:textId="77777777" w:rsidR="004E6119" w:rsidRDefault="004E6119" w:rsidP="0089509B">
            <w:pPr>
              <w:pStyle w:val="spacer"/>
            </w:pPr>
          </w:p>
        </w:tc>
      </w:tr>
      <w:tr w:rsidR="004E6119" w14:paraId="6D7CADDE" w14:textId="77777777" w:rsidTr="006100CC">
        <w:tc>
          <w:tcPr>
            <w:tcW w:w="2943" w:type="dxa"/>
            <w:vMerge w:val="restart"/>
          </w:tcPr>
          <w:p w14:paraId="003C4B21" w14:textId="77777777" w:rsidR="004E6119" w:rsidRDefault="004E6119" w:rsidP="0089509B">
            <w:pPr>
              <w:pStyle w:val="element"/>
              <w:keepNext/>
            </w:pPr>
            <w:r>
              <w:lastRenderedPageBreak/>
              <w:t>2</w:t>
            </w:r>
            <w:r>
              <w:tab/>
            </w:r>
            <w:r w:rsidRPr="00F60BCE">
              <w:t xml:space="preserve">Create </w:t>
            </w:r>
            <w:r>
              <w:t xml:space="preserve">a </w:t>
            </w:r>
            <w:r w:rsidRPr="00F60BCE">
              <w:t>short simple text for employment purposes</w:t>
            </w:r>
          </w:p>
        </w:tc>
        <w:tc>
          <w:tcPr>
            <w:tcW w:w="585" w:type="dxa"/>
            <w:gridSpan w:val="3"/>
          </w:tcPr>
          <w:p w14:paraId="241ACFC9" w14:textId="77777777" w:rsidR="004E6119" w:rsidRDefault="004E6119" w:rsidP="0089509B">
            <w:pPr>
              <w:pStyle w:val="PC"/>
              <w:keepNext/>
            </w:pPr>
            <w:r>
              <w:t>2.1</w:t>
            </w:r>
          </w:p>
        </w:tc>
        <w:tc>
          <w:tcPr>
            <w:tcW w:w="5714" w:type="dxa"/>
          </w:tcPr>
          <w:p w14:paraId="33A21E99" w14:textId="77777777" w:rsidR="004E6119" w:rsidRPr="00111700" w:rsidRDefault="004E6119" w:rsidP="0089509B">
            <w:pPr>
              <w:pStyle w:val="PC"/>
              <w:keepNext/>
              <w:rPr>
                <w:b/>
                <w:i/>
              </w:rPr>
            </w:pPr>
            <w:r>
              <w:t xml:space="preserve">Describe the purpose of the </w:t>
            </w:r>
            <w:r>
              <w:rPr>
                <w:b/>
                <w:i/>
              </w:rPr>
              <w:t>text</w:t>
            </w:r>
            <w:r>
              <w:t xml:space="preserve"> </w:t>
            </w:r>
            <w:r>
              <w:rPr>
                <w:b/>
                <w:i/>
              </w:rPr>
              <w:t>type</w:t>
            </w:r>
          </w:p>
        </w:tc>
      </w:tr>
      <w:tr w:rsidR="004E6119" w14:paraId="5829643B" w14:textId="77777777" w:rsidTr="006100CC">
        <w:tc>
          <w:tcPr>
            <w:tcW w:w="2943" w:type="dxa"/>
            <w:vMerge/>
          </w:tcPr>
          <w:p w14:paraId="63271921" w14:textId="77777777" w:rsidR="004E6119" w:rsidRDefault="004E6119" w:rsidP="0089509B">
            <w:pPr>
              <w:keepNext/>
            </w:pPr>
          </w:p>
        </w:tc>
        <w:tc>
          <w:tcPr>
            <w:tcW w:w="585" w:type="dxa"/>
            <w:gridSpan w:val="3"/>
          </w:tcPr>
          <w:p w14:paraId="6DFBEE03" w14:textId="77777777" w:rsidR="004E6119" w:rsidRDefault="004E6119" w:rsidP="0089509B">
            <w:pPr>
              <w:pStyle w:val="PC"/>
              <w:keepNext/>
            </w:pPr>
            <w:r>
              <w:t>2.2</w:t>
            </w:r>
          </w:p>
        </w:tc>
        <w:tc>
          <w:tcPr>
            <w:tcW w:w="5714" w:type="dxa"/>
          </w:tcPr>
          <w:p w14:paraId="74E6DFEC" w14:textId="77777777" w:rsidR="004E6119" w:rsidRPr="00B822F5" w:rsidRDefault="004E6119" w:rsidP="0089509B">
            <w:pPr>
              <w:pStyle w:val="PC"/>
              <w:keepNext/>
              <w:rPr>
                <w:b/>
                <w:i/>
              </w:rPr>
            </w:pPr>
            <w:r w:rsidRPr="00A6078F">
              <w:t>Select the</w:t>
            </w:r>
            <w:r>
              <w:t xml:space="preserve"> </w:t>
            </w:r>
            <w:r w:rsidRPr="00A6078F">
              <w:rPr>
                <w:b/>
                <w:i/>
              </w:rPr>
              <w:t>appropriate format</w:t>
            </w:r>
            <w:r>
              <w:t xml:space="preserve"> </w:t>
            </w:r>
            <w:r>
              <w:rPr>
                <w:b/>
                <w:i/>
              </w:rPr>
              <w:t>for the text</w:t>
            </w:r>
          </w:p>
        </w:tc>
      </w:tr>
      <w:tr w:rsidR="004E6119" w14:paraId="7D0E5712" w14:textId="77777777" w:rsidTr="006100CC">
        <w:tc>
          <w:tcPr>
            <w:tcW w:w="2943" w:type="dxa"/>
            <w:vMerge/>
          </w:tcPr>
          <w:p w14:paraId="46F7233E" w14:textId="77777777" w:rsidR="004E6119" w:rsidRDefault="004E6119" w:rsidP="0089509B">
            <w:pPr>
              <w:keepNext/>
            </w:pPr>
          </w:p>
        </w:tc>
        <w:tc>
          <w:tcPr>
            <w:tcW w:w="585" w:type="dxa"/>
            <w:gridSpan w:val="3"/>
          </w:tcPr>
          <w:p w14:paraId="120FEC60" w14:textId="77777777" w:rsidR="004E6119" w:rsidRDefault="004E6119" w:rsidP="0089509B">
            <w:pPr>
              <w:pStyle w:val="PC"/>
              <w:keepNext/>
            </w:pPr>
            <w:r>
              <w:t>2.3</w:t>
            </w:r>
          </w:p>
        </w:tc>
        <w:tc>
          <w:tcPr>
            <w:tcW w:w="5714" w:type="dxa"/>
          </w:tcPr>
          <w:p w14:paraId="07EBD31B" w14:textId="77777777" w:rsidR="004E6119" w:rsidRDefault="004E6119" w:rsidP="0089509B">
            <w:pPr>
              <w:pStyle w:val="PC"/>
              <w:keepNext/>
            </w:pPr>
            <w:r w:rsidRPr="00A6078F">
              <w:t>Prepare the</w:t>
            </w:r>
            <w:r>
              <w:rPr>
                <w:b/>
                <w:i/>
              </w:rPr>
              <w:t xml:space="preserve"> content</w:t>
            </w:r>
            <w:r>
              <w:t xml:space="preserve"> </w:t>
            </w:r>
          </w:p>
        </w:tc>
      </w:tr>
      <w:tr w:rsidR="004E6119" w14:paraId="7698D16D" w14:textId="77777777" w:rsidTr="006100CC">
        <w:tc>
          <w:tcPr>
            <w:tcW w:w="2943" w:type="dxa"/>
            <w:vMerge/>
          </w:tcPr>
          <w:p w14:paraId="2A2F4A72" w14:textId="77777777" w:rsidR="004E6119" w:rsidRDefault="004E6119" w:rsidP="0089509B">
            <w:pPr>
              <w:keepNext/>
            </w:pPr>
          </w:p>
        </w:tc>
        <w:tc>
          <w:tcPr>
            <w:tcW w:w="585" w:type="dxa"/>
            <w:gridSpan w:val="3"/>
          </w:tcPr>
          <w:p w14:paraId="7347C975" w14:textId="77777777" w:rsidR="004E6119" w:rsidRDefault="004E6119" w:rsidP="0089509B">
            <w:pPr>
              <w:pStyle w:val="PC"/>
              <w:keepNext/>
            </w:pPr>
            <w:r>
              <w:t>2.4</w:t>
            </w:r>
          </w:p>
        </w:tc>
        <w:tc>
          <w:tcPr>
            <w:tcW w:w="5714" w:type="dxa"/>
          </w:tcPr>
          <w:p w14:paraId="240889BD" w14:textId="77777777" w:rsidR="004E6119" w:rsidRDefault="004E6119" w:rsidP="0089509B">
            <w:pPr>
              <w:pStyle w:val="PC"/>
              <w:keepNext/>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4E6119" w14:paraId="2CC59C0F" w14:textId="77777777" w:rsidTr="006100CC">
        <w:tc>
          <w:tcPr>
            <w:tcW w:w="2943" w:type="dxa"/>
          </w:tcPr>
          <w:p w14:paraId="5FA74486" w14:textId="77777777" w:rsidR="004E6119" w:rsidRDefault="004E6119" w:rsidP="0089509B">
            <w:pPr>
              <w:pStyle w:val="spacer"/>
            </w:pPr>
          </w:p>
        </w:tc>
        <w:tc>
          <w:tcPr>
            <w:tcW w:w="6299" w:type="dxa"/>
            <w:gridSpan w:val="4"/>
          </w:tcPr>
          <w:p w14:paraId="2EFCA152" w14:textId="77777777" w:rsidR="004E6119" w:rsidRDefault="004E6119" w:rsidP="0089509B">
            <w:pPr>
              <w:pStyle w:val="spacer"/>
            </w:pPr>
          </w:p>
        </w:tc>
      </w:tr>
      <w:tr w:rsidR="004E6119" w14:paraId="430B0A60" w14:textId="77777777" w:rsidTr="006100CC">
        <w:tc>
          <w:tcPr>
            <w:tcW w:w="9242" w:type="dxa"/>
            <w:gridSpan w:val="5"/>
          </w:tcPr>
          <w:p w14:paraId="3400BA0D" w14:textId="77777777" w:rsidR="004E6119" w:rsidRDefault="004E6119" w:rsidP="0089509B">
            <w:pPr>
              <w:pStyle w:val="Heading21"/>
            </w:pPr>
            <w:r>
              <w:t>Required Knowledge and Skills</w:t>
            </w:r>
          </w:p>
          <w:p w14:paraId="1AEE4CF5" w14:textId="77777777" w:rsidR="004E6119" w:rsidRDefault="004E6119" w:rsidP="0089509B">
            <w:pPr>
              <w:pStyle w:val="text"/>
            </w:pPr>
            <w:r w:rsidRPr="005979AA">
              <w:t>This describes the essential skills and knowledge and their level required for this unit</w:t>
            </w:r>
            <w:r>
              <w:t>.</w:t>
            </w:r>
          </w:p>
        </w:tc>
      </w:tr>
      <w:tr w:rsidR="004E6119" w14:paraId="45880F88" w14:textId="77777777" w:rsidTr="006100CC">
        <w:tc>
          <w:tcPr>
            <w:tcW w:w="9242" w:type="dxa"/>
            <w:gridSpan w:val="5"/>
          </w:tcPr>
          <w:p w14:paraId="1999E7A2" w14:textId="77777777" w:rsidR="004E6119" w:rsidRDefault="004E6119" w:rsidP="0089509B">
            <w:pPr>
              <w:pStyle w:val="unittext"/>
            </w:pPr>
            <w:r>
              <w:t>Required knowledge:</w:t>
            </w:r>
          </w:p>
          <w:p w14:paraId="4057F4C3" w14:textId="77777777" w:rsidR="004E6119" w:rsidRDefault="004E6119" w:rsidP="0089509B">
            <w:pPr>
              <w:pStyle w:val="bullet"/>
              <w:numPr>
                <w:ilvl w:val="0"/>
                <w:numId w:val="13"/>
              </w:numPr>
              <w:ind w:left="284" w:hanging="284"/>
            </w:pPr>
            <w:r w:rsidRPr="002E6161">
              <w:t xml:space="preserve">spatial arrangement, word separation and alignment of </w:t>
            </w:r>
            <w:r>
              <w:t xml:space="preserve">written </w:t>
            </w:r>
            <w:r w:rsidRPr="002E6161">
              <w:t>text</w:t>
            </w:r>
          </w:p>
          <w:p w14:paraId="0955BE8D" w14:textId="77777777" w:rsidR="004E6119" w:rsidRPr="002E6161" w:rsidRDefault="004E6119" w:rsidP="0089509B">
            <w:pPr>
              <w:pStyle w:val="bullet"/>
              <w:numPr>
                <w:ilvl w:val="0"/>
                <w:numId w:val="13"/>
              </w:numPr>
              <w:ind w:left="284" w:hanging="284"/>
            </w:pPr>
            <w:r w:rsidRPr="002E6161">
              <w:t xml:space="preserve">a small bank of </w:t>
            </w:r>
            <w:r>
              <w:t>employment</w:t>
            </w:r>
            <w:r w:rsidRPr="002E6161">
              <w:t xml:space="preserve"> related words and phrases </w:t>
            </w:r>
            <w:r>
              <w:t>to enable the preparation of content</w:t>
            </w:r>
          </w:p>
          <w:p w14:paraId="397BD54E" w14:textId="77777777" w:rsidR="004E6119" w:rsidRDefault="004E6119" w:rsidP="0089509B">
            <w:pPr>
              <w:pStyle w:val="unittext"/>
            </w:pPr>
            <w:r>
              <w:t>Required Skills:</w:t>
            </w:r>
          </w:p>
          <w:p w14:paraId="5EB2E002" w14:textId="77777777" w:rsidR="004E6119" w:rsidRDefault="004E6119" w:rsidP="0089509B">
            <w:pPr>
              <w:pStyle w:val="bullet"/>
              <w:numPr>
                <w:ilvl w:val="0"/>
                <w:numId w:val="13"/>
              </w:numPr>
              <w:ind w:left="284" w:hanging="284"/>
            </w:pPr>
            <w:r>
              <w:t xml:space="preserve">organisational skills </w:t>
            </w:r>
            <w:r w:rsidRPr="002E6161">
              <w:t>to</w:t>
            </w:r>
            <w:r>
              <w:t>:</w:t>
            </w:r>
          </w:p>
          <w:p w14:paraId="0F48A24B" w14:textId="77777777" w:rsidR="004E6119" w:rsidRPr="002E6161" w:rsidRDefault="004E6119" w:rsidP="0089509B">
            <w:pPr>
              <w:pStyle w:val="endash"/>
              <w:keepNext/>
            </w:pPr>
            <w:r w:rsidRPr="002E6161">
              <w:t xml:space="preserve">construct </w:t>
            </w:r>
            <w:r>
              <w:t xml:space="preserve">a </w:t>
            </w:r>
            <w:r w:rsidRPr="002E6161">
              <w:t xml:space="preserve">short </w:t>
            </w:r>
            <w:r>
              <w:t xml:space="preserve">hand </w:t>
            </w:r>
            <w:r w:rsidRPr="002E6161">
              <w:t xml:space="preserve">written </w:t>
            </w:r>
            <w:r>
              <w:t xml:space="preserve">or digital </w:t>
            </w:r>
            <w:r w:rsidRPr="002E6161">
              <w:t>text of one or two phrases / sentences with support</w:t>
            </w:r>
          </w:p>
          <w:p w14:paraId="7086CA7F" w14:textId="77777777" w:rsidR="004E6119" w:rsidRDefault="004E6119" w:rsidP="0089509B">
            <w:pPr>
              <w:pStyle w:val="endash"/>
              <w:keepNext/>
            </w:pPr>
            <w:r w:rsidRPr="002E6161">
              <w:t>locate simple information in text and use it to construct simple text</w:t>
            </w:r>
          </w:p>
          <w:p w14:paraId="7E134D43" w14:textId="77777777" w:rsidR="004E6119" w:rsidRDefault="004E6119" w:rsidP="0089509B">
            <w:pPr>
              <w:pStyle w:val="bullet"/>
              <w:numPr>
                <w:ilvl w:val="0"/>
                <w:numId w:val="13"/>
              </w:numPr>
              <w:ind w:left="284" w:hanging="284"/>
            </w:pPr>
            <w:r>
              <w:t>problem solving skills to recognise different formatting conventions of text.</w:t>
            </w:r>
          </w:p>
        </w:tc>
      </w:tr>
      <w:tr w:rsidR="004E6119" w14:paraId="1FF70264" w14:textId="77777777" w:rsidTr="006100CC">
        <w:tc>
          <w:tcPr>
            <w:tcW w:w="9242" w:type="dxa"/>
            <w:gridSpan w:val="5"/>
          </w:tcPr>
          <w:p w14:paraId="0FC8A88E" w14:textId="77777777" w:rsidR="004E6119" w:rsidRDefault="004E6119" w:rsidP="0089509B">
            <w:pPr>
              <w:pStyle w:val="spacer"/>
            </w:pPr>
          </w:p>
        </w:tc>
      </w:tr>
      <w:tr w:rsidR="004E6119" w14:paraId="18E5F917" w14:textId="77777777" w:rsidTr="006100CC">
        <w:tc>
          <w:tcPr>
            <w:tcW w:w="9242" w:type="dxa"/>
            <w:gridSpan w:val="5"/>
          </w:tcPr>
          <w:p w14:paraId="62236FA6" w14:textId="77777777" w:rsidR="004E6119" w:rsidRDefault="004E6119" w:rsidP="0089509B">
            <w:pPr>
              <w:pStyle w:val="Heading21"/>
            </w:pPr>
            <w:r>
              <w:t>Range Statement</w:t>
            </w:r>
          </w:p>
          <w:p w14:paraId="047F0B6D" w14:textId="755B3F9C" w:rsidR="004E6119" w:rsidRDefault="004E6119" w:rsidP="0089509B">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4E6119" w14:paraId="2A6C7882" w14:textId="77777777" w:rsidTr="006100CC">
        <w:tc>
          <w:tcPr>
            <w:tcW w:w="3369" w:type="dxa"/>
            <w:gridSpan w:val="2"/>
          </w:tcPr>
          <w:p w14:paraId="4991AC70" w14:textId="77777777" w:rsidR="004E6119" w:rsidRPr="000D06B7" w:rsidRDefault="004E6119" w:rsidP="0089509B">
            <w:pPr>
              <w:pStyle w:val="unittext"/>
            </w:pPr>
            <w:r w:rsidRPr="002545ED">
              <w:rPr>
                <w:b/>
                <w:i/>
              </w:rPr>
              <w:t>F</w:t>
            </w:r>
            <w:r>
              <w:rPr>
                <w:b/>
                <w:i/>
              </w:rPr>
              <w:t xml:space="preserve">ormatted text types </w:t>
            </w:r>
            <w:r>
              <w:t>may include:</w:t>
            </w:r>
          </w:p>
        </w:tc>
        <w:tc>
          <w:tcPr>
            <w:tcW w:w="5873" w:type="dxa"/>
            <w:gridSpan w:val="3"/>
          </w:tcPr>
          <w:p w14:paraId="749130A8" w14:textId="77777777" w:rsidR="004E6119" w:rsidRPr="003A2D32" w:rsidRDefault="004E6119" w:rsidP="0089509B">
            <w:pPr>
              <w:pStyle w:val="bullet"/>
              <w:numPr>
                <w:ilvl w:val="0"/>
                <w:numId w:val="13"/>
              </w:numPr>
              <w:ind w:left="284" w:hanging="284"/>
            </w:pPr>
            <w:r>
              <w:t>texts with highly explicit purpose and limited highly familiar vocabulary</w:t>
            </w:r>
          </w:p>
          <w:p w14:paraId="0104936C" w14:textId="77777777" w:rsidR="004E6119" w:rsidRPr="006000CD" w:rsidRDefault="004E6119" w:rsidP="0089509B">
            <w:pPr>
              <w:pStyle w:val="bullet"/>
              <w:numPr>
                <w:ilvl w:val="0"/>
                <w:numId w:val="13"/>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14:paraId="2798496A" w14:textId="77777777" w:rsidR="004E6119" w:rsidRPr="002545ED" w:rsidRDefault="004E6119" w:rsidP="0089509B">
            <w:pPr>
              <w:pStyle w:val="endash"/>
              <w:keepNext/>
            </w:pPr>
            <w:r w:rsidRPr="002545ED">
              <w:t>medical forms / consent to flu vaccination</w:t>
            </w:r>
          </w:p>
          <w:p w14:paraId="18451D4F" w14:textId="77777777" w:rsidR="004E6119" w:rsidRPr="002545ED" w:rsidRDefault="004E6119" w:rsidP="0089509B">
            <w:pPr>
              <w:pStyle w:val="endash"/>
              <w:keepNext/>
            </w:pPr>
            <w:r w:rsidRPr="002545ED">
              <w:t>rosters</w:t>
            </w:r>
          </w:p>
          <w:p w14:paraId="2E822EB6" w14:textId="77777777" w:rsidR="004E6119" w:rsidRPr="002545ED" w:rsidRDefault="004E6119" w:rsidP="0089509B">
            <w:pPr>
              <w:pStyle w:val="endash"/>
              <w:keepNext/>
            </w:pPr>
            <w:r w:rsidRPr="002545ED">
              <w:t>banking authority</w:t>
            </w:r>
          </w:p>
          <w:p w14:paraId="5346D77E" w14:textId="77777777" w:rsidR="004E6119" w:rsidRPr="002545ED" w:rsidRDefault="004E6119" w:rsidP="0089509B">
            <w:pPr>
              <w:pStyle w:val="endash"/>
              <w:keepNext/>
            </w:pPr>
            <w:r w:rsidRPr="002545ED">
              <w:t>leave forms</w:t>
            </w:r>
          </w:p>
          <w:p w14:paraId="5FC5D706" w14:textId="77777777" w:rsidR="004E6119" w:rsidRPr="002545ED" w:rsidRDefault="004E6119" w:rsidP="0089509B">
            <w:pPr>
              <w:pStyle w:val="endash"/>
              <w:keepNext/>
            </w:pPr>
            <w:r w:rsidRPr="002545ED">
              <w:t xml:space="preserve">claim forms </w:t>
            </w:r>
            <w:r>
              <w:t>for</w:t>
            </w:r>
            <w:r w:rsidRPr="002545ED">
              <w:t xml:space="preserve"> overtime</w:t>
            </w:r>
            <w:r>
              <w:t xml:space="preserve"> or </w:t>
            </w:r>
            <w:r w:rsidRPr="002545ED">
              <w:t>petty cash</w:t>
            </w:r>
          </w:p>
          <w:p w14:paraId="43D6E609" w14:textId="77777777" w:rsidR="004E6119" w:rsidRPr="002545ED" w:rsidRDefault="004E6119" w:rsidP="0089509B">
            <w:pPr>
              <w:pStyle w:val="endash"/>
              <w:keepNext/>
            </w:pPr>
            <w:r>
              <w:t xml:space="preserve">induction </w:t>
            </w:r>
            <w:r w:rsidRPr="002545ED">
              <w:t xml:space="preserve">checklist </w:t>
            </w:r>
          </w:p>
          <w:p w14:paraId="2643AD7B" w14:textId="77777777" w:rsidR="004E6119" w:rsidRPr="002545ED" w:rsidRDefault="004E6119" w:rsidP="0089509B">
            <w:pPr>
              <w:pStyle w:val="endash"/>
              <w:keepNext/>
            </w:pPr>
            <w:r w:rsidRPr="002545ED">
              <w:t>notification of change of details form</w:t>
            </w:r>
          </w:p>
          <w:p w14:paraId="0D6302BB" w14:textId="77777777" w:rsidR="004E6119" w:rsidRDefault="004E6119" w:rsidP="0089509B">
            <w:pPr>
              <w:pStyle w:val="endash"/>
              <w:keepNext/>
            </w:pPr>
            <w:r>
              <w:t>time sheet</w:t>
            </w:r>
          </w:p>
        </w:tc>
      </w:tr>
      <w:tr w:rsidR="004E6119" w14:paraId="293ACFE2" w14:textId="77777777" w:rsidTr="006100CC">
        <w:tc>
          <w:tcPr>
            <w:tcW w:w="9242" w:type="dxa"/>
            <w:gridSpan w:val="5"/>
          </w:tcPr>
          <w:p w14:paraId="1E57CC06" w14:textId="77777777" w:rsidR="004E6119" w:rsidRDefault="004E6119" w:rsidP="0089509B">
            <w:pPr>
              <w:pStyle w:val="spacer"/>
            </w:pPr>
          </w:p>
        </w:tc>
      </w:tr>
      <w:tr w:rsidR="004E6119" w14:paraId="353E5746" w14:textId="77777777" w:rsidTr="006100CC">
        <w:tc>
          <w:tcPr>
            <w:tcW w:w="3369" w:type="dxa"/>
            <w:gridSpan w:val="2"/>
          </w:tcPr>
          <w:p w14:paraId="5045D270" w14:textId="77777777" w:rsidR="004E6119" w:rsidRPr="005979AA" w:rsidRDefault="004E6119" w:rsidP="0089509B">
            <w:pPr>
              <w:pStyle w:val="unittext"/>
            </w:pPr>
            <w:r>
              <w:rPr>
                <w:b/>
                <w:i/>
              </w:rPr>
              <w:t xml:space="preserve">Purpose </w:t>
            </w:r>
            <w:r>
              <w:t>may include:</w:t>
            </w:r>
          </w:p>
        </w:tc>
        <w:tc>
          <w:tcPr>
            <w:tcW w:w="5873" w:type="dxa"/>
            <w:gridSpan w:val="3"/>
          </w:tcPr>
          <w:p w14:paraId="21A6FB84" w14:textId="77777777" w:rsidR="004E6119" w:rsidRPr="006000CD" w:rsidRDefault="004E6119" w:rsidP="0089509B">
            <w:pPr>
              <w:pStyle w:val="bullet"/>
              <w:numPr>
                <w:ilvl w:val="0"/>
                <w:numId w:val="13"/>
              </w:numPr>
              <w:ind w:left="284" w:hanging="284"/>
            </w:pPr>
            <w:r w:rsidRPr="006000CD">
              <w:t>collection of information</w:t>
            </w:r>
          </w:p>
          <w:p w14:paraId="1E0BAEDA" w14:textId="77777777" w:rsidR="004E6119" w:rsidRPr="006000CD" w:rsidRDefault="004E6119" w:rsidP="0089509B">
            <w:pPr>
              <w:pStyle w:val="bullet"/>
              <w:numPr>
                <w:ilvl w:val="0"/>
                <w:numId w:val="13"/>
              </w:numPr>
              <w:ind w:left="284" w:hanging="284"/>
            </w:pPr>
            <w:r>
              <w:t xml:space="preserve">legal or OHS / WHS </w:t>
            </w:r>
            <w:r w:rsidRPr="006000CD">
              <w:t>compliance</w:t>
            </w:r>
          </w:p>
          <w:p w14:paraId="413FA801" w14:textId="77777777" w:rsidR="004E6119" w:rsidRDefault="004E6119" w:rsidP="0089509B">
            <w:pPr>
              <w:pStyle w:val="bullet"/>
              <w:numPr>
                <w:ilvl w:val="0"/>
                <w:numId w:val="13"/>
              </w:numPr>
              <w:ind w:left="284" w:hanging="284"/>
            </w:pPr>
            <w:r w:rsidRPr="006000CD">
              <w:lastRenderedPageBreak/>
              <w:t>participation in work activities</w:t>
            </w:r>
            <w:r>
              <w:t>:</w:t>
            </w:r>
          </w:p>
          <w:p w14:paraId="421CFACA" w14:textId="77777777" w:rsidR="004E6119" w:rsidRDefault="004E6119" w:rsidP="0089509B">
            <w:pPr>
              <w:pStyle w:val="endash"/>
              <w:keepNext/>
            </w:pPr>
            <w:r>
              <w:t>union meeting</w:t>
            </w:r>
          </w:p>
          <w:p w14:paraId="6CCDFBB6" w14:textId="77777777" w:rsidR="004E6119" w:rsidRDefault="004E6119" w:rsidP="0089509B">
            <w:pPr>
              <w:pStyle w:val="endash"/>
              <w:keepNext/>
            </w:pPr>
            <w:r w:rsidRPr="006000CD">
              <w:t xml:space="preserve">on the job training </w:t>
            </w:r>
          </w:p>
        </w:tc>
      </w:tr>
      <w:tr w:rsidR="004E6119" w14:paraId="266415D8" w14:textId="77777777" w:rsidTr="006100CC">
        <w:tc>
          <w:tcPr>
            <w:tcW w:w="9242" w:type="dxa"/>
            <w:gridSpan w:val="5"/>
          </w:tcPr>
          <w:p w14:paraId="33A6F079" w14:textId="77777777" w:rsidR="004E6119" w:rsidRDefault="004E6119" w:rsidP="0089509B">
            <w:pPr>
              <w:pStyle w:val="spacer"/>
            </w:pPr>
          </w:p>
        </w:tc>
      </w:tr>
      <w:tr w:rsidR="004E6119" w14:paraId="416D21E9" w14:textId="77777777" w:rsidTr="006100CC">
        <w:tc>
          <w:tcPr>
            <w:tcW w:w="3369" w:type="dxa"/>
            <w:gridSpan w:val="2"/>
          </w:tcPr>
          <w:p w14:paraId="68A6C8AC" w14:textId="77777777" w:rsidR="004E6119" w:rsidRPr="005979AA" w:rsidRDefault="004E6119" w:rsidP="0089509B">
            <w:pPr>
              <w:pStyle w:val="unittext"/>
            </w:pPr>
            <w:r>
              <w:rPr>
                <w:b/>
                <w:i/>
              </w:rPr>
              <w:t xml:space="preserve">Audience </w:t>
            </w:r>
            <w:r>
              <w:t>may include:</w:t>
            </w:r>
          </w:p>
        </w:tc>
        <w:tc>
          <w:tcPr>
            <w:tcW w:w="5873" w:type="dxa"/>
            <w:gridSpan w:val="3"/>
          </w:tcPr>
          <w:p w14:paraId="616D5A14" w14:textId="77777777" w:rsidR="004E6119" w:rsidRDefault="004E6119" w:rsidP="0089509B">
            <w:pPr>
              <w:pStyle w:val="bullet"/>
              <w:numPr>
                <w:ilvl w:val="0"/>
                <w:numId w:val="13"/>
              </w:numPr>
              <w:ind w:left="284" w:hanging="284"/>
            </w:pPr>
            <w:r w:rsidRPr="006000CD">
              <w:t>supervisor</w:t>
            </w:r>
          </w:p>
          <w:p w14:paraId="3B25AB2D" w14:textId="77777777" w:rsidR="004E6119" w:rsidRDefault="004E6119" w:rsidP="0089509B">
            <w:pPr>
              <w:pStyle w:val="bullet"/>
              <w:numPr>
                <w:ilvl w:val="0"/>
                <w:numId w:val="13"/>
              </w:numPr>
              <w:ind w:left="284" w:hanging="284"/>
            </w:pPr>
            <w:r w:rsidRPr="006000CD">
              <w:t>OHS</w:t>
            </w:r>
            <w:r>
              <w:t xml:space="preserve"> /WHS</w:t>
            </w:r>
            <w:r w:rsidRPr="006000CD">
              <w:t xml:space="preserve"> officer</w:t>
            </w:r>
          </w:p>
          <w:p w14:paraId="2F24A521" w14:textId="77777777" w:rsidR="004E6119" w:rsidRDefault="004E6119" w:rsidP="0089509B">
            <w:pPr>
              <w:pStyle w:val="bullet"/>
              <w:numPr>
                <w:ilvl w:val="0"/>
                <w:numId w:val="13"/>
              </w:numPr>
              <w:ind w:left="284" w:hanging="284"/>
            </w:pPr>
            <w:r>
              <w:t>Human Resources</w:t>
            </w:r>
          </w:p>
          <w:p w14:paraId="2BDFBD47" w14:textId="77777777" w:rsidR="004E6119" w:rsidRDefault="004E6119" w:rsidP="0089509B">
            <w:pPr>
              <w:pStyle w:val="bullet"/>
              <w:numPr>
                <w:ilvl w:val="0"/>
                <w:numId w:val="13"/>
              </w:numPr>
              <w:ind w:left="284" w:hanging="284"/>
            </w:pPr>
            <w:r w:rsidRPr="006000CD">
              <w:t>workers on next shift</w:t>
            </w:r>
          </w:p>
        </w:tc>
      </w:tr>
      <w:tr w:rsidR="004E6119" w14:paraId="23976CF6" w14:textId="77777777" w:rsidTr="006100CC">
        <w:tc>
          <w:tcPr>
            <w:tcW w:w="9242" w:type="dxa"/>
            <w:gridSpan w:val="5"/>
          </w:tcPr>
          <w:p w14:paraId="12BACEAD" w14:textId="77777777" w:rsidR="004E6119" w:rsidRDefault="004E6119" w:rsidP="0089509B">
            <w:pPr>
              <w:pStyle w:val="spacer"/>
            </w:pPr>
          </w:p>
        </w:tc>
      </w:tr>
      <w:tr w:rsidR="004E6119" w14:paraId="4FD62E77" w14:textId="77777777" w:rsidTr="006100CC">
        <w:tc>
          <w:tcPr>
            <w:tcW w:w="3369" w:type="dxa"/>
            <w:gridSpan w:val="2"/>
          </w:tcPr>
          <w:p w14:paraId="033BCFFE" w14:textId="77777777" w:rsidR="004E6119" w:rsidRPr="005979AA" w:rsidRDefault="004E6119" w:rsidP="0089509B">
            <w:pPr>
              <w:pStyle w:val="unittext"/>
            </w:pPr>
            <w:r>
              <w:rPr>
                <w:b/>
                <w:i/>
              </w:rPr>
              <w:t xml:space="preserve">Features of the text </w:t>
            </w:r>
            <w:r>
              <w:t>may include:</w:t>
            </w:r>
          </w:p>
        </w:tc>
        <w:tc>
          <w:tcPr>
            <w:tcW w:w="5873" w:type="dxa"/>
            <w:gridSpan w:val="3"/>
          </w:tcPr>
          <w:p w14:paraId="28A706B6" w14:textId="77777777" w:rsidR="004E6119" w:rsidRPr="006000CD" w:rsidRDefault="004E6119" w:rsidP="0089509B">
            <w:pPr>
              <w:pStyle w:val="bullet"/>
              <w:numPr>
                <w:ilvl w:val="0"/>
                <w:numId w:val="13"/>
              </w:numPr>
              <w:ind w:left="284" w:hanging="284"/>
            </w:pPr>
            <w:r>
              <w:rPr>
                <w:szCs w:val="24"/>
              </w:rPr>
              <w:t xml:space="preserve">highly familiar </w:t>
            </w:r>
            <w:r w:rsidRPr="006000CD">
              <w:t>words / phrases:</w:t>
            </w:r>
          </w:p>
          <w:p w14:paraId="2AB939E1" w14:textId="77777777" w:rsidR="004E6119" w:rsidRPr="002545ED" w:rsidRDefault="004E6119" w:rsidP="0089509B">
            <w:pPr>
              <w:pStyle w:val="endash"/>
              <w:keepNext/>
            </w:pPr>
            <w:r w:rsidRPr="002545ED">
              <w:t>name, address, age</w:t>
            </w:r>
          </w:p>
          <w:p w14:paraId="1EEE3B57" w14:textId="77777777" w:rsidR="004E6119" w:rsidRPr="002545ED" w:rsidRDefault="004E6119" w:rsidP="0089509B">
            <w:pPr>
              <w:pStyle w:val="endash"/>
              <w:keepNext/>
            </w:pPr>
            <w:r w:rsidRPr="002545ED">
              <w:t>place</w:t>
            </w:r>
            <w:r>
              <w:t xml:space="preserve"> and time </w:t>
            </w:r>
            <w:r w:rsidRPr="002545ED">
              <w:t>related information</w:t>
            </w:r>
            <w:r>
              <w:t xml:space="preserve"> such as rosters and timesheets</w:t>
            </w:r>
          </w:p>
          <w:p w14:paraId="346740D6" w14:textId="77777777" w:rsidR="004E6119" w:rsidRPr="002545ED" w:rsidRDefault="004E6119" w:rsidP="0089509B">
            <w:pPr>
              <w:pStyle w:val="endash"/>
              <w:keepNext/>
            </w:pPr>
            <w:r w:rsidRPr="002545ED">
              <w:t>names of facilities in the workplace</w:t>
            </w:r>
          </w:p>
          <w:p w14:paraId="782F2F79" w14:textId="77777777" w:rsidR="004E6119" w:rsidRPr="002545ED" w:rsidRDefault="004E6119" w:rsidP="0089509B">
            <w:pPr>
              <w:pStyle w:val="endash"/>
              <w:keepNext/>
            </w:pPr>
            <w:r w:rsidRPr="002545ED">
              <w:t xml:space="preserve">commonly used words / phrases </w:t>
            </w:r>
            <w:r>
              <w:t>such as</w:t>
            </w:r>
            <w:r w:rsidRPr="002545ED">
              <w:t xml:space="preserve"> </w:t>
            </w:r>
            <w:r>
              <w:t>‘</w:t>
            </w:r>
            <w:r w:rsidRPr="002545ED">
              <w:t>public holidays</w:t>
            </w:r>
            <w:r>
              <w:t>’</w:t>
            </w:r>
          </w:p>
          <w:p w14:paraId="453D3E13" w14:textId="77777777" w:rsidR="004E6119" w:rsidRPr="002545ED" w:rsidRDefault="004E6119" w:rsidP="0089509B">
            <w:pPr>
              <w:pStyle w:val="endash"/>
              <w:keepNext/>
            </w:pPr>
            <w:r w:rsidRPr="002545ED">
              <w:t>one or two simple sentences</w:t>
            </w:r>
          </w:p>
          <w:p w14:paraId="59834853" w14:textId="77777777" w:rsidR="004E6119" w:rsidRPr="006000CD" w:rsidRDefault="004E6119" w:rsidP="0089509B">
            <w:pPr>
              <w:pStyle w:val="bullet"/>
              <w:numPr>
                <w:ilvl w:val="0"/>
                <w:numId w:val="13"/>
              </w:numPr>
              <w:ind w:left="284" w:hanging="284"/>
            </w:pPr>
            <w:r>
              <w:t xml:space="preserve">numbers as </w:t>
            </w:r>
            <w:r w:rsidRPr="006000CD">
              <w:t>whole numbers:</w:t>
            </w:r>
          </w:p>
          <w:p w14:paraId="1C7A87CC" w14:textId="77777777" w:rsidR="004E6119" w:rsidRPr="002545ED" w:rsidRDefault="004E6119" w:rsidP="0089509B">
            <w:pPr>
              <w:pStyle w:val="endash"/>
              <w:keepNext/>
            </w:pPr>
            <w:r w:rsidRPr="002545ED">
              <w:t xml:space="preserve">time-related information, dates of public holidays/ shift hours </w:t>
            </w:r>
          </w:p>
          <w:p w14:paraId="23B86950" w14:textId="77777777" w:rsidR="004E6119" w:rsidRPr="002545ED" w:rsidRDefault="004E6119" w:rsidP="0089509B">
            <w:pPr>
              <w:pStyle w:val="endash"/>
              <w:keepNext/>
            </w:pPr>
            <w:r w:rsidRPr="002545ED">
              <w:t>place-related information, such as building numbers, locker rooms</w:t>
            </w:r>
          </w:p>
          <w:p w14:paraId="74ACF17C" w14:textId="77777777" w:rsidR="004E6119" w:rsidRPr="002545ED" w:rsidRDefault="004E6119" w:rsidP="0089509B">
            <w:pPr>
              <w:pStyle w:val="endash"/>
              <w:keepNext/>
            </w:pPr>
            <w:r w:rsidRPr="002545ED">
              <w:t>connected with money</w:t>
            </w:r>
            <w:r>
              <w:t xml:space="preserve"> such as </w:t>
            </w:r>
            <w:r w:rsidRPr="002545ED">
              <w:t>costs associated with fares, buying snacks, pay slip information</w:t>
            </w:r>
          </w:p>
          <w:p w14:paraId="29B91091" w14:textId="77777777" w:rsidR="004E6119" w:rsidRPr="002545ED" w:rsidRDefault="004E6119" w:rsidP="0089509B">
            <w:pPr>
              <w:pStyle w:val="endash"/>
              <w:keepNext/>
            </w:pPr>
            <w:r w:rsidRPr="002545ED">
              <w:t xml:space="preserve">phone numbers relevant to workplace </w:t>
            </w:r>
          </w:p>
          <w:p w14:paraId="3BBD6185" w14:textId="77777777" w:rsidR="004E6119" w:rsidRPr="002545ED" w:rsidRDefault="004E6119" w:rsidP="0089509B">
            <w:pPr>
              <w:pStyle w:val="endash"/>
              <w:keepNext/>
            </w:pPr>
            <w:r w:rsidRPr="002545ED">
              <w:t>counting units of production/ materials</w:t>
            </w:r>
          </w:p>
          <w:p w14:paraId="6B52F2CC" w14:textId="77777777" w:rsidR="004E6119" w:rsidRPr="002545ED" w:rsidRDefault="004E6119" w:rsidP="0089509B">
            <w:pPr>
              <w:pStyle w:val="endash"/>
              <w:keepNext/>
            </w:pPr>
            <w:r w:rsidRPr="002545ED">
              <w:t xml:space="preserve">connected with organising goods, sorting items </w:t>
            </w:r>
          </w:p>
          <w:p w14:paraId="683960E3" w14:textId="77777777" w:rsidR="004E6119" w:rsidRPr="006000CD" w:rsidRDefault="004E6119" w:rsidP="0089509B">
            <w:pPr>
              <w:pStyle w:val="bullet"/>
              <w:numPr>
                <w:ilvl w:val="0"/>
                <w:numId w:val="13"/>
              </w:numPr>
              <w:ind w:left="284" w:hanging="284"/>
            </w:pPr>
            <w:r w:rsidRPr="006000CD">
              <w:t>abbreviations</w:t>
            </w:r>
            <w:r>
              <w:t xml:space="preserve"> / acronyms</w:t>
            </w:r>
            <w:r w:rsidRPr="006000CD">
              <w:t xml:space="preserve">. </w:t>
            </w:r>
          </w:p>
          <w:p w14:paraId="7C46CA24" w14:textId="77777777" w:rsidR="004E6119" w:rsidRPr="002545ED" w:rsidRDefault="004E6119" w:rsidP="0089509B">
            <w:pPr>
              <w:pStyle w:val="endash"/>
              <w:keepNext/>
            </w:pPr>
            <w:r w:rsidRPr="002545ED">
              <w:t>M / F, OHS</w:t>
            </w:r>
            <w:r>
              <w:t xml:space="preserve"> / WHS</w:t>
            </w:r>
            <w:r w:rsidRPr="002545ED">
              <w:t>, HAZCHEM</w:t>
            </w:r>
          </w:p>
          <w:p w14:paraId="42C5B393" w14:textId="77777777" w:rsidR="004E6119" w:rsidRPr="006000CD" w:rsidRDefault="004E6119" w:rsidP="0089509B">
            <w:pPr>
              <w:pStyle w:val="bullet"/>
              <w:numPr>
                <w:ilvl w:val="0"/>
                <w:numId w:val="13"/>
              </w:numPr>
              <w:ind w:left="284" w:hanging="284"/>
            </w:pPr>
            <w:r>
              <w:t xml:space="preserve">familiar </w:t>
            </w:r>
            <w:r w:rsidRPr="006000CD">
              <w:t>visuals:</w:t>
            </w:r>
          </w:p>
          <w:p w14:paraId="3586E8D7" w14:textId="77777777" w:rsidR="004E6119" w:rsidRPr="002545ED" w:rsidRDefault="004E6119" w:rsidP="0089509B">
            <w:pPr>
              <w:pStyle w:val="endash"/>
              <w:keepNext/>
            </w:pPr>
            <w:r w:rsidRPr="002545ED">
              <w:t>photographs</w:t>
            </w:r>
          </w:p>
          <w:p w14:paraId="139F632A" w14:textId="77777777" w:rsidR="004E6119" w:rsidRPr="002545ED" w:rsidRDefault="004E6119" w:rsidP="0089509B">
            <w:pPr>
              <w:pStyle w:val="endash"/>
              <w:keepNext/>
            </w:pPr>
            <w:r w:rsidRPr="002545ED">
              <w:t>symbols in the workplaces</w:t>
            </w:r>
            <w:r>
              <w:t xml:space="preserve"> such as</w:t>
            </w:r>
            <w:r w:rsidRPr="002545ED">
              <w:t xml:space="preserve"> hazard signs</w:t>
            </w:r>
          </w:p>
          <w:p w14:paraId="64ABFAAD" w14:textId="77777777" w:rsidR="004E6119" w:rsidRPr="002545ED" w:rsidRDefault="004E6119" w:rsidP="0089509B">
            <w:pPr>
              <w:pStyle w:val="endash"/>
              <w:keepNext/>
            </w:pPr>
            <w:r w:rsidRPr="002545ED">
              <w:t>logos associated with workplace</w:t>
            </w:r>
          </w:p>
          <w:p w14:paraId="34BCB66F" w14:textId="77777777" w:rsidR="004E6119" w:rsidRPr="002545ED" w:rsidRDefault="004E6119" w:rsidP="0089509B">
            <w:pPr>
              <w:pStyle w:val="endash"/>
              <w:keepNext/>
            </w:pPr>
            <w:r w:rsidRPr="002545ED">
              <w:t xml:space="preserve">simple diagrams, </w:t>
            </w:r>
            <w:r>
              <w:t xml:space="preserve">such as </w:t>
            </w:r>
            <w:r w:rsidRPr="002545ED">
              <w:t>map of building / factory with evacuation points marked</w:t>
            </w:r>
          </w:p>
          <w:p w14:paraId="46AF9644" w14:textId="77777777" w:rsidR="004E6119" w:rsidRPr="002545ED" w:rsidRDefault="004E6119" w:rsidP="0089509B">
            <w:pPr>
              <w:pStyle w:val="endash"/>
              <w:keepNext/>
            </w:pPr>
            <w:r w:rsidRPr="002545ED">
              <w:t>colour coded information</w:t>
            </w:r>
          </w:p>
          <w:p w14:paraId="592495A7" w14:textId="77777777" w:rsidR="004E6119" w:rsidRPr="006000CD" w:rsidRDefault="004E6119" w:rsidP="0089509B">
            <w:pPr>
              <w:pStyle w:val="bullet"/>
              <w:numPr>
                <w:ilvl w:val="0"/>
                <w:numId w:val="13"/>
              </w:numPr>
              <w:ind w:left="284" w:hanging="284"/>
            </w:pPr>
            <w:r>
              <w:t>l</w:t>
            </w:r>
            <w:r w:rsidRPr="006000CD">
              <w:t>ayout features and styles</w:t>
            </w:r>
          </w:p>
          <w:p w14:paraId="6B8E1789" w14:textId="77777777" w:rsidR="004E6119" w:rsidRPr="002545ED" w:rsidRDefault="004E6119" w:rsidP="0089509B">
            <w:pPr>
              <w:pStyle w:val="endash"/>
              <w:keepNext/>
            </w:pPr>
            <w:r w:rsidRPr="002545ED">
              <w:t>left to right and top to bottom orientation</w:t>
            </w:r>
          </w:p>
          <w:p w14:paraId="4529C3E0" w14:textId="77777777" w:rsidR="004E6119" w:rsidRPr="002545ED" w:rsidRDefault="004E6119" w:rsidP="0089509B">
            <w:pPr>
              <w:pStyle w:val="endash"/>
              <w:keepNext/>
            </w:pPr>
            <w:r w:rsidRPr="002545ED">
              <w:t>writing on the line</w:t>
            </w:r>
          </w:p>
          <w:p w14:paraId="6E4C51CC" w14:textId="77777777" w:rsidR="004E6119" w:rsidRPr="002545ED" w:rsidRDefault="004E6119" w:rsidP="0089509B">
            <w:pPr>
              <w:pStyle w:val="endash"/>
              <w:keepNext/>
            </w:pPr>
            <w:r>
              <w:t xml:space="preserve">capitalisation </w:t>
            </w:r>
            <w:r w:rsidRPr="002545ED">
              <w:t>including for the personal pronoun I, upper and lower case</w:t>
            </w:r>
          </w:p>
          <w:p w14:paraId="00EAEEC2" w14:textId="77777777" w:rsidR="004E6119" w:rsidRPr="002545ED" w:rsidRDefault="004E6119" w:rsidP="0089509B">
            <w:pPr>
              <w:pStyle w:val="bullet"/>
              <w:numPr>
                <w:ilvl w:val="0"/>
                <w:numId w:val="13"/>
              </w:numPr>
              <w:ind w:left="284" w:hanging="284"/>
            </w:pPr>
            <w:r w:rsidRPr="002545ED">
              <w:t>punctuation</w:t>
            </w:r>
            <w:r>
              <w:t xml:space="preserve"> such as </w:t>
            </w:r>
            <w:r w:rsidRPr="002545ED">
              <w:t>full stop</w:t>
            </w:r>
          </w:p>
        </w:tc>
      </w:tr>
      <w:tr w:rsidR="004E6119" w14:paraId="24D65A99" w14:textId="77777777" w:rsidTr="006100CC">
        <w:tc>
          <w:tcPr>
            <w:tcW w:w="9242" w:type="dxa"/>
            <w:gridSpan w:val="5"/>
          </w:tcPr>
          <w:p w14:paraId="66C16897" w14:textId="77777777" w:rsidR="004E6119" w:rsidRDefault="004E6119" w:rsidP="0089509B">
            <w:pPr>
              <w:pStyle w:val="spacer"/>
            </w:pPr>
          </w:p>
        </w:tc>
      </w:tr>
      <w:tr w:rsidR="004E6119" w14:paraId="0A7F84E2" w14:textId="77777777" w:rsidTr="006100CC">
        <w:tc>
          <w:tcPr>
            <w:tcW w:w="3369" w:type="dxa"/>
            <w:gridSpan w:val="2"/>
          </w:tcPr>
          <w:p w14:paraId="4E5E6F15" w14:textId="77777777" w:rsidR="004E6119" w:rsidRPr="005979AA" w:rsidRDefault="004E6119" w:rsidP="0089509B">
            <w:pPr>
              <w:pStyle w:val="unittext"/>
            </w:pPr>
            <w:r>
              <w:rPr>
                <w:b/>
                <w:i/>
              </w:rPr>
              <w:t>Text</w:t>
            </w:r>
            <w:r>
              <w:t xml:space="preserve"> </w:t>
            </w:r>
            <w:r>
              <w:rPr>
                <w:b/>
                <w:i/>
              </w:rPr>
              <w:t xml:space="preserve">type </w:t>
            </w:r>
            <w:r>
              <w:t>may include:</w:t>
            </w:r>
          </w:p>
        </w:tc>
        <w:tc>
          <w:tcPr>
            <w:tcW w:w="5873" w:type="dxa"/>
            <w:gridSpan w:val="3"/>
          </w:tcPr>
          <w:p w14:paraId="17D847C2" w14:textId="77777777" w:rsidR="004E6119" w:rsidRPr="006000CD" w:rsidRDefault="004E6119" w:rsidP="0089509B">
            <w:pPr>
              <w:pStyle w:val="bullet"/>
              <w:numPr>
                <w:ilvl w:val="0"/>
                <w:numId w:val="13"/>
              </w:numPr>
              <w:ind w:left="284" w:hanging="284"/>
            </w:pPr>
            <w:r>
              <w:t>notice</w:t>
            </w:r>
            <w:r w:rsidRPr="006000CD">
              <w:t xml:space="preserve"> </w:t>
            </w:r>
          </w:p>
          <w:p w14:paraId="5F4589C2" w14:textId="77777777" w:rsidR="004E6119" w:rsidRPr="006000CD" w:rsidRDefault="004E6119" w:rsidP="0089509B">
            <w:pPr>
              <w:pStyle w:val="bullet"/>
              <w:numPr>
                <w:ilvl w:val="0"/>
                <w:numId w:val="13"/>
              </w:numPr>
              <w:ind w:left="284" w:hanging="284"/>
            </w:pPr>
            <w:r w:rsidRPr="006000CD">
              <w:t>messages</w:t>
            </w:r>
          </w:p>
          <w:p w14:paraId="09C2BEBB" w14:textId="77777777" w:rsidR="004E6119" w:rsidRPr="006000CD" w:rsidRDefault="004E6119" w:rsidP="0089509B">
            <w:pPr>
              <w:pStyle w:val="bullet"/>
              <w:numPr>
                <w:ilvl w:val="0"/>
                <w:numId w:val="13"/>
              </w:numPr>
              <w:ind w:left="284" w:hanging="284"/>
            </w:pPr>
            <w:r>
              <w:t>checklist</w:t>
            </w:r>
          </w:p>
          <w:p w14:paraId="0F1BCAF4" w14:textId="77777777" w:rsidR="004E6119" w:rsidRPr="006000CD" w:rsidRDefault="004E6119" w:rsidP="0089509B">
            <w:pPr>
              <w:pStyle w:val="bullet"/>
              <w:numPr>
                <w:ilvl w:val="0"/>
                <w:numId w:val="13"/>
              </w:numPr>
              <w:ind w:left="284" w:hanging="284"/>
            </w:pPr>
            <w:r w:rsidRPr="006000CD">
              <w:t>handover notes</w:t>
            </w:r>
          </w:p>
          <w:p w14:paraId="38459CE7" w14:textId="77777777" w:rsidR="004E6119" w:rsidRPr="006000CD" w:rsidRDefault="004E6119" w:rsidP="0089509B">
            <w:pPr>
              <w:pStyle w:val="bullet"/>
              <w:numPr>
                <w:ilvl w:val="0"/>
                <w:numId w:val="13"/>
              </w:numPr>
              <w:ind w:left="284" w:hanging="284"/>
            </w:pPr>
            <w:r w:rsidRPr="006000CD">
              <w:t>warning notice</w:t>
            </w:r>
            <w:r>
              <w:t xml:space="preserve"> / tag</w:t>
            </w:r>
          </w:p>
          <w:p w14:paraId="61A10E7A" w14:textId="77777777" w:rsidR="004E6119" w:rsidRDefault="004E6119" w:rsidP="0089509B">
            <w:pPr>
              <w:pStyle w:val="bullet"/>
              <w:numPr>
                <w:ilvl w:val="0"/>
                <w:numId w:val="13"/>
              </w:numPr>
              <w:ind w:left="284" w:hanging="284"/>
            </w:pPr>
            <w:r w:rsidRPr="006000CD">
              <w:t>label</w:t>
            </w:r>
          </w:p>
          <w:p w14:paraId="7AB53FE0" w14:textId="77777777" w:rsidR="004E6119" w:rsidRDefault="004E6119" w:rsidP="0089509B">
            <w:pPr>
              <w:pStyle w:val="bullet"/>
              <w:numPr>
                <w:ilvl w:val="0"/>
                <w:numId w:val="13"/>
              </w:numPr>
              <w:ind w:left="284" w:hanging="284"/>
            </w:pPr>
            <w:r>
              <w:t>computerised leave application</w:t>
            </w:r>
          </w:p>
          <w:p w14:paraId="16606140" w14:textId="77777777" w:rsidR="004E6119" w:rsidRDefault="004E6119" w:rsidP="0089509B">
            <w:pPr>
              <w:pStyle w:val="bullet"/>
              <w:numPr>
                <w:ilvl w:val="0"/>
                <w:numId w:val="13"/>
              </w:numPr>
              <w:ind w:left="284" w:hanging="284"/>
            </w:pPr>
            <w:r w:rsidRPr="00367066">
              <w:t>short basic text and</w:t>
            </w:r>
            <w:r>
              <w:t xml:space="preserve"> / or</w:t>
            </w:r>
            <w:r w:rsidRPr="00367066">
              <w:t xml:space="preserve"> numerical data into portable handheld scanning device</w:t>
            </w:r>
          </w:p>
        </w:tc>
      </w:tr>
      <w:tr w:rsidR="004E6119" w14:paraId="427CB811" w14:textId="77777777" w:rsidTr="006100CC">
        <w:tc>
          <w:tcPr>
            <w:tcW w:w="9242" w:type="dxa"/>
            <w:gridSpan w:val="5"/>
          </w:tcPr>
          <w:p w14:paraId="59198128" w14:textId="77777777" w:rsidR="004E6119" w:rsidRDefault="004E6119" w:rsidP="0089509B">
            <w:pPr>
              <w:pStyle w:val="spacer"/>
            </w:pPr>
          </w:p>
        </w:tc>
      </w:tr>
      <w:tr w:rsidR="004E6119" w14:paraId="76E49E18" w14:textId="77777777" w:rsidTr="006100CC">
        <w:tc>
          <w:tcPr>
            <w:tcW w:w="3369" w:type="dxa"/>
            <w:gridSpan w:val="2"/>
          </w:tcPr>
          <w:p w14:paraId="45AE4A87" w14:textId="77777777" w:rsidR="004E6119" w:rsidRPr="005979AA" w:rsidRDefault="004E6119" w:rsidP="0089509B">
            <w:pPr>
              <w:pStyle w:val="unittext"/>
            </w:pPr>
            <w:r>
              <w:rPr>
                <w:b/>
                <w:i/>
              </w:rPr>
              <w:t>Appropriate format</w:t>
            </w:r>
            <w:r>
              <w:t xml:space="preserve"> </w:t>
            </w:r>
            <w:r>
              <w:rPr>
                <w:b/>
                <w:i/>
              </w:rPr>
              <w:t xml:space="preserve">for the text </w:t>
            </w:r>
            <w:r>
              <w:t>may include:</w:t>
            </w:r>
          </w:p>
        </w:tc>
        <w:tc>
          <w:tcPr>
            <w:tcW w:w="5873" w:type="dxa"/>
            <w:gridSpan w:val="3"/>
          </w:tcPr>
          <w:p w14:paraId="4A6DFB87" w14:textId="77777777" w:rsidR="004E6119" w:rsidRDefault="004E6119" w:rsidP="0089509B">
            <w:pPr>
              <w:pStyle w:val="bullet"/>
              <w:numPr>
                <w:ilvl w:val="0"/>
                <w:numId w:val="13"/>
              </w:numPr>
              <w:ind w:left="284" w:hanging="284"/>
            </w:pPr>
            <w:r>
              <w:t>inclusion of visual elements</w:t>
            </w:r>
            <w:r w:rsidRPr="006000CD">
              <w:t xml:space="preserve"> </w:t>
            </w:r>
          </w:p>
          <w:p w14:paraId="785745C1" w14:textId="77777777" w:rsidR="004E6119" w:rsidRDefault="004E6119" w:rsidP="0089509B">
            <w:pPr>
              <w:pStyle w:val="bullet"/>
              <w:numPr>
                <w:ilvl w:val="0"/>
                <w:numId w:val="13"/>
              </w:numPr>
              <w:ind w:left="284" w:hanging="284"/>
            </w:pPr>
            <w:r>
              <w:t>size and location of letters and / or visuals</w:t>
            </w:r>
          </w:p>
          <w:p w14:paraId="471BE38A" w14:textId="77777777" w:rsidR="004E6119" w:rsidRDefault="004E6119" w:rsidP="0089509B">
            <w:pPr>
              <w:pStyle w:val="bullet"/>
              <w:numPr>
                <w:ilvl w:val="0"/>
                <w:numId w:val="13"/>
              </w:numPr>
              <w:ind w:left="284" w:hanging="284"/>
            </w:pPr>
            <w:r w:rsidRPr="006000CD">
              <w:t>data entry</w:t>
            </w:r>
          </w:p>
          <w:p w14:paraId="13F50AAA" w14:textId="77777777" w:rsidR="004E6119" w:rsidRDefault="004E6119" w:rsidP="0089509B">
            <w:pPr>
              <w:pStyle w:val="bullet"/>
              <w:numPr>
                <w:ilvl w:val="0"/>
                <w:numId w:val="15"/>
              </w:numPr>
              <w:ind w:left="284" w:hanging="284"/>
            </w:pPr>
            <w:r>
              <w:t>number of characters including spaces for digital texts</w:t>
            </w:r>
          </w:p>
          <w:p w14:paraId="3AA6D3F4" w14:textId="77777777" w:rsidR="004E6119" w:rsidRDefault="004E6119" w:rsidP="0089509B">
            <w:pPr>
              <w:pStyle w:val="bullet"/>
              <w:numPr>
                <w:ilvl w:val="0"/>
                <w:numId w:val="13"/>
              </w:numPr>
              <w:ind w:left="284" w:hanging="284"/>
            </w:pPr>
            <w:r>
              <w:t>text sequence</w:t>
            </w:r>
          </w:p>
          <w:p w14:paraId="2D1E1A53" w14:textId="77777777" w:rsidR="004E6119" w:rsidRDefault="004E6119" w:rsidP="0089509B">
            <w:pPr>
              <w:pStyle w:val="bullet"/>
              <w:numPr>
                <w:ilvl w:val="0"/>
                <w:numId w:val="13"/>
              </w:numPr>
              <w:ind w:left="284" w:hanging="284"/>
            </w:pPr>
            <w:r>
              <w:t>use of punctuation</w:t>
            </w:r>
          </w:p>
        </w:tc>
      </w:tr>
      <w:tr w:rsidR="004E6119" w14:paraId="66F9A300" w14:textId="77777777" w:rsidTr="006100CC">
        <w:tc>
          <w:tcPr>
            <w:tcW w:w="9242" w:type="dxa"/>
            <w:gridSpan w:val="5"/>
          </w:tcPr>
          <w:p w14:paraId="3B91E48C" w14:textId="77777777" w:rsidR="004E6119" w:rsidRDefault="004E6119" w:rsidP="0089509B">
            <w:pPr>
              <w:pStyle w:val="spacer"/>
            </w:pPr>
          </w:p>
        </w:tc>
      </w:tr>
      <w:tr w:rsidR="004E6119" w14:paraId="1352EAF0" w14:textId="77777777" w:rsidTr="006100CC">
        <w:tc>
          <w:tcPr>
            <w:tcW w:w="3369" w:type="dxa"/>
            <w:gridSpan w:val="2"/>
          </w:tcPr>
          <w:p w14:paraId="11EF3688" w14:textId="77777777" w:rsidR="004E6119" w:rsidRPr="005979AA" w:rsidRDefault="004E6119" w:rsidP="0089509B">
            <w:pPr>
              <w:pStyle w:val="unittext"/>
            </w:pPr>
            <w:r>
              <w:rPr>
                <w:b/>
                <w:i/>
              </w:rPr>
              <w:t xml:space="preserve">Content </w:t>
            </w:r>
            <w:r>
              <w:t>may include:</w:t>
            </w:r>
          </w:p>
        </w:tc>
        <w:tc>
          <w:tcPr>
            <w:tcW w:w="5873" w:type="dxa"/>
            <w:gridSpan w:val="3"/>
          </w:tcPr>
          <w:p w14:paraId="210BB8BB" w14:textId="77777777" w:rsidR="004E6119" w:rsidRDefault="004E6119" w:rsidP="0089509B">
            <w:pPr>
              <w:pStyle w:val="bullet"/>
              <w:numPr>
                <w:ilvl w:val="0"/>
                <w:numId w:val="13"/>
              </w:numPr>
              <w:ind w:left="284" w:hanging="284"/>
            </w:pPr>
            <w:r w:rsidRPr="00B822F5">
              <w:t>words / phrases</w:t>
            </w:r>
            <w:r>
              <w:t>:</w:t>
            </w:r>
          </w:p>
          <w:p w14:paraId="59BA8FAF" w14:textId="77777777" w:rsidR="004E6119" w:rsidRDefault="004E6119" w:rsidP="0089509B">
            <w:pPr>
              <w:pStyle w:val="endash"/>
              <w:keepNext/>
            </w:pPr>
            <w:r w:rsidRPr="00B822F5">
              <w:t>“</w:t>
            </w:r>
            <w:r>
              <w:t>do not use’</w:t>
            </w:r>
          </w:p>
          <w:p w14:paraId="65271DCA" w14:textId="5F206D77" w:rsidR="004E6119" w:rsidRPr="00B822F5" w:rsidRDefault="004E6119" w:rsidP="0089509B">
            <w:pPr>
              <w:pStyle w:val="endash"/>
              <w:keepNext/>
            </w:pPr>
            <w:r>
              <w:t>“checked by</w:t>
            </w:r>
            <w:r w:rsidR="00FA7CF7">
              <w:t xml:space="preserve"> </w:t>
            </w:r>
            <w:r>
              <w:t xml:space="preserve"> </w:t>
            </w:r>
            <w:r w:rsidRPr="00B822F5">
              <w:t>”</w:t>
            </w:r>
          </w:p>
          <w:p w14:paraId="28AEB9D5" w14:textId="77777777" w:rsidR="004E6119" w:rsidRPr="00B822F5" w:rsidRDefault="004E6119" w:rsidP="0089509B">
            <w:pPr>
              <w:pStyle w:val="bullet"/>
              <w:numPr>
                <w:ilvl w:val="0"/>
                <w:numId w:val="13"/>
              </w:numPr>
              <w:ind w:left="284" w:hanging="284"/>
            </w:pPr>
            <w:r w:rsidRPr="00B822F5">
              <w:t>commonly used symbols and icons</w:t>
            </w:r>
            <w:r>
              <w:t xml:space="preserve"> such as ‘&amp;’ for ‘and’</w:t>
            </w:r>
            <w:r w:rsidRPr="00B822F5">
              <w:t xml:space="preserve"> </w:t>
            </w:r>
          </w:p>
          <w:p w14:paraId="521BE5FD" w14:textId="77777777" w:rsidR="004E6119" w:rsidRDefault="004E6119" w:rsidP="0089509B">
            <w:pPr>
              <w:pStyle w:val="bullet"/>
              <w:numPr>
                <w:ilvl w:val="0"/>
                <w:numId w:val="13"/>
              </w:numPr>
              <w:ind w:left="284" w:hanging="284"/>
            </w:pPr>
            <w:r w:rsidRPr="00B822F5">
              <w:t>commonly used words from the immediate environment</w:t>
            </w:r>
          </w:p>
        </w:tc>
      </w:tr>
      <w:tr w:rsidR="004E6119" w14:paraId="2DE047F3" w14:textId="77777777" w:rsidTr="006100CC">
        <w:tc>
          <w:tcPr>
            <w:tcW w:w="9242" w:type="dxa"/>
            <w:gridSpan w:val="5"/>
          </w:tcPr>
          <w:p w14:paraId="6F0BAC5C" w14:textId="77777777" w:rsidR="004E6119" w:rsidRDefault="004E6119" w:rsidP="0089509B">
            <w:pPr>
              <w:pStyle w:val="spacer"/>
            </w:pPr>
          </w:p>
        </w:tc>
      </w:tr>
      <w:tr w:rsidR="004E6119" w14:paraId="179E21CC" w14:textId="77777777" w:rsidTr="006100CC">
        <w:tc>
          <w:tcPr>
            <w:tcW w:w="9242" w:type="dxa"/>
            <w:gridSpan w:val="5"/>
          </w:tcPr>
          <w:p w14:paraId="1034F8F1" w14:textId="77777777" w:rsidR="004E6119" w:rsidRDefault="004E6119" w:rsidP="0089509B">
            <w:pPr>
              <w:pStyle w:val="Heading21"/>
            </w:pPr>
            <w:r>
              <w:t>Evidence Guide</w:t>
            </w:r>
          </w:p>
          <w:p w14:paraId="5B3EE9D9" w14:textId="77777777" w:rsidR="004E6119" w:rsidRDefault="004E6119"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20D4BBA1" w14:textId="77777777" w:rsidTr="006100CC">
        <w:tc>
          <w:tcPr>
            <w:tcW w:w="3369" w:type="dxa"/>
            <w:gridSpan w:val="2"/>
          </w:tcPr>
          <w:p w14:paraId="28833B2B" w14:textId="77777777" w:rsidR="004E6119" w:rsidRPr="005979AA" w:rsidRDefault="004E6119" w:rsidP="0089509B">
            <w:pPr>
              <w:pStyle w:val="EG"/>
            </w:pPr>
            <w:r w:rsidRPr="005979AA">
              <w:t>Critical aspects for assessment and evidence required to demonstrate competency in this unit</w:t>
            </w:r>
          </w:p>
        </w:tc>
        <w:tc>
          <w:tcPr>
            <w:tcW w:w="5873" w:type="dxa"/>
            <w:gridSpan w:val="3"/>
          </w:tcPr>
          <w:p w14:paraId="4D81B2F7" w14:textId="77777777" w:rsidR="004E6119" w:rsidRDefault="004E6119" w:rsidP="0089509B">
            <w:pPr>
              <w:pStyle w:val="unittext"/>
            </w:pPr>
            <w:r w:rsidRPr="003B087B">
              <w:t>Assessment</w:t>
            </w:r>
            <w:r>
              <w:t xml:space="preserve"> must confirm the ability to:</w:t>
            </w:r>
          </w:p>
          <w:p w14:paraId="03BB9F7A" w14:textId="77777777" w:rsidR="004E6119" w:rsidRDefault="004E6119" w:rsidP="0089509B">
            <w:pPr>
              <w:pStyle w:val="bullet"/>
              <w:numPr>
                <w:ilvl w:val="0"/>
                <w:numId w:val="13"/>
              </w:numPr>
              <w:ind w:left="284" w:hanging="284"/>
            </w:pPr>
            <w:r>
              <w:t>complete one short simple, employment related formatted text</w:t>
            </w:r>
          </w:p>
          <w:p w14:paraId="4FE1B475" w14:textId="77777777" w:rsidR="004E6119" w:rsidRPr="004F5250" w:rsidRDefault="004E6119" w:rsidP="0089509B">
            <w:pPr>
              <w:pStyle w:val="bullet"/>
              <w:numPr>
                <w:ilvl w:val="0"/>
                <w:numId w:val="13"/>
              </w:numPr>
              <w:ind w:left="284" w:hanging="284"/>
            </w:pPr>
            <w:r>
              <w:t>create one short, simple employment related text which may be either digital or hand written</w:t>
            </w:r>
          </w:p>
        </w:tc>
      </w:tr>
      <w:tr w:rsidR="004E6119" w14:paraId="4DA6199A" w14:textId="77777777" w:rsidTr="006100CC">
        <w:tc>
          <w:tcPr>
            <w:tcW w:w="9242" w:type="dxa"/>
            <w:gridSpan w:val="5"/>
          </w:tcPr>
          <w:p w14:paraId="1C2EE223" w14:textId="77777777" w:rsidR="004E6119" w:rsidRDefault="004E6119" w:rsidP="0089509B">
            <w:pPr>
              <w:pStyle w:val="spacer"/>
            </w:pPr>
          </w:p>
        </w:tc>
      </w:tr>
      <w:tr w:rsidR="004E6119" w14:paraId="55FA59B3" w14:textId="77777777" w:rsidTr="006100CC">
        <w:tc>
          <w:tcPr>
            <w:tcW w:w="3369" w:type="dxa"/>
            <w:gridSpan w:val="2"/>
          </w:tcPr>
          <w:p w14:paraId="78310E52" w14:textId="77777777" w:rsidR="004E6119" w:rsidRPr="005979AA" w:rsidRDefault="004E6119" w:rsidP="0089509B">
            <w:pPr>
              <w:pStyle w:val="EG"/>
            </w:pPr>
            <w:r w:rsidRPr="005979AA">
              <w:t>Context of and specific resources for assessment</w:t>
            </w:r>
          </w:p>
        </w:tc>
        <w:tc>
          <w:tcPr>
            <w:tcW w:w="5873" w:type="dxa"/>
            <w:gridSpan w:val="3"/>
          </w:tcPr>
          <w:p w14:paraId="0CFF56C7" w14:textId="77777777" w:rsidR="004E6119" w:rsidRDefault="004E6119" w:rsidP="0089509B">
            <w:pPr>
              <w:pStyle w:val="bullet"/>
              <w:numPr>
                <w:ilvl w:val="0"/>
                <w:numId w:val="0"/>
              </w:numPr>
            </w:pPr>
            <w:r w:rsidRPr="006F4B0E">
              <w:t xml:space="preserve">In order to </w:t>
            </w:r>
            <w:r>
              <w:t xml:space="preserve">support achievement of </w:t>
            </w:r>
            <w:r w:rsidRPr="006F4B0E">
              <w:t>meaningful outcomes at the qualification level an integrated approach to assessment should be used, refer to Section B 6.1 Assessment Strategy.</w:t>
            </w:r>
          </w:p>
          <w:p w14:paraId="3AB0D4DA" w14:textId="77777777" w:rsidR="004E6119" w:rsidRDefault="004E6119" w:rsidP="0089509B">
            <w:pPr>
              <w:pStyle w:val="unittext"/>
            </w:pPr>
            <w:r>
              <w:lastRenderedPageBreak/>
              <w:t>Where this unit is being co-assessed with units related to another domain, such as personal, the same texts may be relevant to both domains.</w:t>
            </w:r>
          </w:p>
          <w:p w14:paraId="2CE290C1" w14:textId="77777777" w:rsidR="004E6119" w:rsidRDefault="004E6119" w:rsidP="0089509B">
            <w:pPr>
              <w:pStyle w:val="unittext"/>
            </w:pPr>
            <w:r>
              <w:t>Assessment must ensure:</w:t>
            </w:r>
          </w:p>
          <w:p w14:paraId="0AD802A0" w14:textId="77777777" w:rsidR="004E6119" w:rsidRPr="00406F51" w:rsidRDefault="004E6119" w:rsidP="0089509B">
            <w:pPr>
              <w:pStyle w:val="bullet"/>
              <w:numPr>
                <w:ilvl w:val="0"/>
                <w:numId w:val="13"/>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14:paraId="1BE964AE" w14:textId="77777777" w:rsidR="004E6119" w:rsidRDefault="004E6119" w:rsidP="0089509B">
            <w:pPr>
              <w:pStyle w:val="unittext"/>
            </w:pPr>
            <w:r>
              <w:t>At this level, the learner:</w:t>
            </w:r>
          </w:p>
          <w:p w14:paraId="63C835A9" w14:textId="77777777" w:rsidR="004E6119" w:rsidRDefault="004E6119" w:rsidP="0089509B">
            <w:pPr>
              <w:pStyle w:val="bullet"/>
              <w:numPr>
                <w:ilvl w:val="0"/>
                <w:numId w:val="13"/>
              </w:numPr>
              <w:ind w:left="284" w:hanging="284"/>
            </w:pPr>
            <w:r>
              <w:t>may require additional time to complete written tasks</w:t>
            </w:r>
          </w:p>
          <w:p w14:paraId="12BF750E" w14:textId="77777777" w:rsidR="004E6119" w:rsidRDefault="004E6119" w:rsidP="0089509B">
            <w:pPr>
              <w:pStyle w:val="bullet"/>
              <w:numPr>
                <w:ilvl w:val="0"/>
                <w:numId w:val="13"/>
              </w:numPr>
              <w:ind w:left="284" w:hanging="284"/>
            </w:pPr>
            <w:r>
              <w:t>can work alongside an expert / mentor where prompting and advice can be provided</w:t>
            </w:r>
          </w:p>
        </w:tc>
      </w:tr>
      <w:tr w:rsidR="004E6119" w14:paraId="199DC53A" w14:textId="77777777" w:rsidTr="006100CC">
        <w:tc>
          <w:tcPr>
            <w:tcW w:w="9242" w:type="dxa"/>
            <w:gridSpan w:val="5"/>
          </w:tcPr>
          <w:p w14:paraId="00500A0A" w14:textId="77777777" w:rsidR="004E6119" w:rsidRDefault="004E6119" w:rsidP="0089509B">
            <w:pPr>
              <w:pStyle w:val="spacer"/>
            </w:pPr>
          </w:p>
        </w:tc>
      </w:tr>
      <w:tr w:rsidR="004E6119" w14:paraId="5B8CDC5D" w14:textId="77777777" w:rsidTr="006100CC">
        <w:tc>
          <w:tcPr>
            <w:tcW w:w="3369" w:type="dxa"/>
            <w:gridSpan w:val="2"/>
          </w:tcPr>
          <w:p w14:paraId="54A40043" w14:textId="77777777" w:rsidR="004E6119" w:rsidRPr="00622D2D" w:rsidRDefault="004E6119" w:rsidP="0089509B">
            <w:pPr>
              <w:pStyle w:val="EG"/>
            </w:pPr>
            <w:r w:rsidRPr="005979AA">
              <w:t>Method(s) of assessment</w:t>
            </w:r>
          </w:p>
        </w:tc>
        <w:tc>
          <w:tcPr>
            <w:tcW w:w="5873" w:type="dxa"/>
            <w:gridSpan w:val="3"/>
          </w:tcPr>
          <w:p w14:paraId="32AAE968" w14:textId="77777777" w:rsidR="004E6119" w:rsidRDefault="004E6119" w:rsidP="0089509B">
            <w:pPr>
              <w:pStyle w:val="unittext"/>
            </w:pPr>
            <w:r w:rsidRPr="002F2F83">
              <w:t>The</w:t>
            </w:r>
            <w:r>
              <w:t xml:space="preserve"> following assessment methods are suitable for this unit:</w:t>
            </w:r>
          </w:p>
          <w:p w14:paraId="61C90961" w14:textId="77777777" w:rsidR="004E6119" w:rsidRDefault="004E6119" w:rsidP="0089509B">
            <w:pPr>
              <w:pStyle w:val="bullet"/>
              <w:numPr>
                <w:ilvl w:val="0"/>
                <w:numId w:val="13"/>
              </w:numPr>
              <w:ind w:left="284" w:hanging="284"/>
            </w:pPr>
            <w:r>
              <w:t>observation of the learner planning and creating short, simple employment related hand written and / or digital texts</w:t>
            </w:r>
          </w:p>
          <w:p w14:paraId="7879BCD4" w14:textId="77777777" w:rsidR="004E6119" w:rsidRDefault="004E6119" w:rsidP="0089509B">
            <w:pPr>
              <w:pStyle w:val="bullet"/>
              <w:numPr>
                <w:ilvl w:val="0"/>
                <w:numId w:val="13"/>
              </w:numPr>
              <w:ind w:left="284" w:hanging="284"/>
            </w:pPr>
            <w:r>
              <w:t>portfolio of examples of formatted texts completed by the learner</w:t>
            </w:r>
          </w:p>
          <w:p w14:paraId="714E151D" w14:textId="77777777" w:rsidR="004E6119" w:rsidRDefault="004E6119" w:rsidP="0089509B">
            <w:pPr>
              <w:pStyle w:val="bullet"/>
              <w:numPr>
                <w:ilvl w:val="0"/>
                <w:numId w:val="13"/>
              </w:numPr>
              <w:ind w:left="284" w:hanging="284"/>
            </w:pPr>
            <w:r>
              <w:t>oral or written questioning to confirm understanding of the purpose of different text types</w:t>
            </w:r>
          </w:p>
        </w:tc>
      </w:tr>
    </w:tbl>
    <w:p w14:paraId="45EECC1A" w14:textId="77777777" w:rsidR="004E6119" w:rsidRDefault="004E6119" w:rsidP="0089509B">
      <w:pPr>
        <w:keepNext/>
      </w:pPr>
    </w:p>
    <w:p w14:paraId="7518E5FF" w14:textId="77777777" w:rsidR="004E6119" w:rsidRDefault="004E6119" w:rsidP="0089509B">
      <w:pPr>
        <w:keepNext/>
        <w:tabs>
          <w:tab w:val="left" w:pos="1485"/>
        </w:tabs>
        <w:sectPr w:rsidR="004E6119" w:rsidSect="006100CC">
          <w:headerReference w:type="even" r:id="rId89"/>
          <w:headerReference w:type="default" r:id="rId90"/>
          <w:footerReference w:type="even" r:id="rId91"/>
          <w:headerReference w:type="first" r:id="rId92"/>
          <w:footerReference w:type="first" r:id="rId9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4E6119" w14:paraId="0BC938E5" w14:textId="77777777" w:rsidTr="006100CC">
        <w:tc>
          <w:tcPr>
            <w:tcW w:w="2943" w:type="dxa"/>
            <w:hideMark/>
          </w:tcPr>
          <w:p w14:paraId="573C5EB2" w14:textId="77777777" w:rsidR="004E6119" w:rsidRDefault="004E6119" w:rsidP="0089509B">
            <w:pPr>
              <w:pStyle w:val="CodeTOC"/>
            </w:pPr>
            <w:r>
              <w:lastRenderedPageBreak/>
              <w:t>Unit Code</w:t>
            </w:r>
          </w:p>
        </w:tc>
        <w:tc>
          <w:tcPr>
            <w:tcW w:w="6299" w:type="dxa"/>
            <w:gridSpan w:val="4"/>
            <w:hideMark/>
          </w:tcPr>
          <w:p w14:paraId="4209C4A1" w14:textId="2EEDB4A1" w:rsidR="004E6119" w:rsidRDefault="007613A9" w:rsidP="0089509B">
            <w:pPr>
              <w:pStyle w:val="code"/>
            </w:pPr>
            <w:bookmarkStart w:id="79" w:name="_Toc514234282"/>
            <w:r>
              <w:t>VU22351</w:t>
            </w:r>
            <w:bookmarkEnd w:id="79"/>
          </w:p>
        </w:tc>
      </w:tr>
      <w:tr w:rsidR="004E6119" w14:paraId="2D90EFD5" w14:textId="77777777" w:rsidTr="006100CC">
        <w:tc>
          <w:tcPr>
            <w:tcW w:w="2943" w:type="dxa"/>
            <w:hideMark/>
          </w:tcPr>
          <w:p w14:paraId="41986BF4" w14:textId="77777777" w:rsidR="004E6119" w:rsidRDefault="004E6119" w:rsidP="0089509B">
            <w:pPr>
              <w:pStyle w:val="CodeTOC"/>
            </w:pPr>
            <w:r>
              <w:t>Unit Title</w:t>
            </w:r>
          </w:p>
        </w:tc>
        <w:tc>
          <w:tcPr>
            <w:tcW w:w="6299" w:type="dxa"/>
            <w:gridSpan w:val="4"/>
            <w:hideMark/>
          </w:tcPr>
          <w:p w14:paraId="0F72436A" w14:textId="31BD6440" w:rsidR="004E6119" w:rsidRDefault="004E6119" w:rsidP="0089509B">
            <w:pPr>
              <w:pStyle w:val="code"/>
            </w:pPr>
            <w:bookmarkStart w:id="80" w:name="_Toc349036321"/>
            <w:bookmarkStart w:id="81" w:name="_Toc507058570"/>
            <w:bookmarkStart w:id="82" w:name="_Toc514234283"/>
            <w:r>
              <w:t>Create short simple texts to participate in the community</w:t>
            </w:r>
            <w:bookmarkEnd w:id="80"/>
            <w:bookmarkEnd w:id="81"/>
            <w:bookmarkEnd w:id="82"/>
          </w:p>
        </w:tc>
      </w:tr>
      <w:tr w:rsidR="004E6119" w14:paraId="5C5F2474" w14:textId="77777777" w:rsidTr="006100CC">
        <w:tc>
          <w:tcPr>
            <w:tcW w:w="2943" w:type="dxa"/>
            <w:hideMark/>
          </w:tcPr>
          <w:p w14:paraId="2C4D8C4E" w14:textId="77777777" w:rsidR="004E6119" w:rsidRDefault="004E6119" w:rsidP="0089509B">
            <w:pPr>
              <w:pStyle w:val="Heading21"/>
            </w:pPr>
            <w:r>
              <w:t>Unit Descriptor</w:t>
            </w:r>
          </w:p>
        </w:tc>
        <w:tc>
          <w:tcPr>
            <w:tcW w:w="6299" w:type="dxa"/>
            <w:gridSpan w:val="4"/>
            <w:hideMark/>
          </w:tcPr>
          <w:p w14:paraId="360C6294" w14:textId="77777777" w:rsidR="004E6119" w:rsidRDefault="004E6119" w:rsidP="0089509B">
            <w:pPr>
              <w:pStyle w:val="unittext"/>
            </w:pPr>
            <w:r>
              <w:t>This unit describes the skills and knowledge to develop initial writing skills to create short simple highly familiar text types for community participation purposes. It can include handwritten and / or digitally based text types. Learners at this level may require support through prompting and advice.</w:t>
            </w:r>
          </w:p>
          <w:p w14:paraId="142EA43B" w14:textId="77777777" w:rsidR="004E6119" w:rsidRDefault="004E6119" w:rsidP="0089509B">
            <w:pPr>
              <w:pStyle w:val="unittext"/>
            </w:pPr>
            <w:r>
              <w:t>The required outcomes described in this unit contribute to the achievement of Australian Core Skills Framework indicators for Writing at Level 1: 1.05, 1.06</w:t>
            </w:r>
          </w:p>
        </w:tc>
      </w:tr>
      <w:tr w:rsidR="004E6119" w14:paraId="4E490D28" w14:textId="77777777" w:rsidTr="006100CC">
        <w:tc>
          <w:tcPr>
            <w:tcW w:w="2943" w:type="dxa"/>
            <w:hideMark/>
          </w:tcPr>
          <w:p w14:paraId="490658BF" w14:textId="77777777" w:rsidR="004E6119" w:rsidRDefault="004E6119" w:rsidP="0089509B">
            <w:pPr>
              <w:pStyle w:val="Heading21"/>
            </w:pPr>
            <w:r>
              <w:t>Employability Skills</w:t>
            </w:r>
          </w:p>
        </w:tc>
        <w:tc>
          <w:tcPr>
            <w:tcW w:w="6299" w:type="dxa"/>
            <w:gridSpan w:val="4"/>
            <w:hideMark/>
          </w:tcPr>
          <w:p w14:paraId="138772BA" w14:textId="77777777" w:rsidR="004E6119" w:rsidRDefault="004E6119" w:rsidP="0089509B">
            <w:pPr>
              <w:pStyle w:val="unittext"/>
            </w:pPr>
            <w:r>
              <w:t>This unit contains employability skills.</w:t>
            </w:r>
          </w:p>
        </w:tc>
      </w:tr>
      <w:tr w:rsidR="004E6119" w14:paraId="404F99D4" w14:textId="77777777" w:rsidTr="006100CC">
        <w:tc>
          <w:tcPr>
            <w:tcW w:w="2943" w:type="dxa"/>
            <w:hideMark/>
          </w:tcPr>
          <w:p w14:paraId="638A8B39" w14:textId="77777777" w:rsidR="004E6119" w:rsidRDefault="004E6119" w:rsidP="0089509B">
            <w:pPr>
              <w:pStyle w:val="Heading21"/>
            </w:pPr>
            <w:r>
              <w:t>Application of the Unit</w:t>
            </w:r>
          </w:p>
        </w:tc>
        <w:tc>
          <w:tcPr>
            <w:tcW w:w="6299" w:type="dxa"/>
            <w:gridSpan w:val="4"/>
            <w:hideMark/>
          </w:tcPr>
          <w:p w14:paraId="550C05CA" w14:textId="77777777" w:rsidR="004E6119" w:rsidRDefault="004E6119" w:rsidP="0089509B">
            <w:pPr>
              <w:pStyle w:val="unittext"/>
            </w:pPr>
            <w:r>
              <w:t>This unit applies to those who wish to improve their writing skills to enable greater access to and participation in community activities. The ‘community’ can have a range of definitions, depending on the learner’s situation and may signify the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4946E86E" w14:textId="6A0A7E27" w:rsidR="004E6119" w:rsidRDefault="004E6119" w:rsidP="0089509B">
            <w:pPr>
              <w:pStyle w:val="unittext"/>
            </w:pPr>
            <w:r>
              <w:t xml:space="preserve">Where application is as part of the Course in Initial General Education for Adults, it is recommended that application is integrated with the delivery and assessment of </w:t>
            </w:r>
            <w:r w:rsidR="00D33E9A">
              <w:rPr>
                <w:i/>
              </w:rPr>
              <w:t>VU22346</w:t>
            </w:r>
            <w:r>
              <w:rPr>
                <w:i/>
              </w:rPr>
              <w:t xml:space="preserve"> Engage with short simple texts to participate in the community</w:t>
            </w:r>
            <w:r>
              <w:t xml:space="preserve">. The link between reading and writing across the different domains also encourages co-delivery and assessment of additional units, such </w:t>
            </w:r>
            <w:r w:rsidR="00240A15">
              <w:rPr>
                <w:i/>
              </w:rPr>
              <w:t>VU22348</w:t>
            </w:r>
            <w:r>
              <w:rPr>
                <w:i/>
              </w:rPr>
              <w:t xml:space="preserve"> Create short simple texts for personal purposes</w:t>
            </w:r>
            <w:r>
              <w:t>.</w:t>
            </w:r>
          </w:p>
        </w:tc>
      </w:tr>
      <w:tr w:rsidR="004E6119" w14:paraId="301DBDC0" w14:textId="77777777" w:rsidTr="006100CC">
        <w:tc>
          <w:tcPr>
            <w:tcW w:w="2943" w:type="dxa"/>
            <w:hideMark/>
          </w:tcPr>
          <w:p w14:paraId="48CD3A00" w14:textId="77777777" w:rsidR="004E6119" w:rsidRDefault="004E6119" w:rsidP="0089509B">
            <w:pPr>
              <w:pStyle w:val="Heading21"/>
            </w:pPr>
            <w:r>
              <w:t>Element</w:t>
            </w:r>
          </w:p>
          <w:p w14:paraId="0436DFA1" w14:textId="77777777" w:rsidR="004E6119" w:rsidRDefault="004E6119" w:rsidP="0089509B">
            <w:pPr>
              <w:pStyle w:val="text"/>
            </w:pPr>
            <w:r>
              <w:t>Elements describe the essential outcomes of a unit of competency. Elements describe actions or outcomes that are demonstrable and assessable.</w:t>
            </w:r>
          </w:p>
        </w:tc>
        <w:tc>
          <w:tcPr>
            <w:tcW w:w="6299" w:type="dxa"/>
            <w:gridSpan w:val="4"/>
            <w:hideMark/>
          </w:tcPr>
          <w:p w14:paraId="482DDDDB" w14:textId="77777777" w:rsidR="004E6119" w:rsidRDefault="004E6119" w:rsidP="0089509B">
            <w:pPr>
              <w:pStyle w:val="Heading21"/>
            </w:pPr>
            <w:r>
              <w:t>Performance Criteria</w:t>
            </w:r>
          </w:p>
          <w:p w14:paraId="22A50782" w14:textId="792BB48B" w:rsidR="004E6119" w:rsidRDefault="004E6119" w:rsidP="0089509B">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4B6711" w14:textId="77777777" w:rsidTr="006100CC">
        <w:tc>
          <w:tcPr>
            <w:tcW w:w="2943" w:type="dxa"/>
          </w:tcPr>
          <w:p w14:paraId="00053915" w14:textId="77777777" w:rsidR="004E6119" w:rsidRDefault="004E6119" w:rsidP="0089509B">
            <w:pPr>
              <w:pStyle w:val="spacer"/>
            </w:pPr>
          </w:p>
        </w:tc>
        <w:tc>
          <w:tcPr>
            <w:tcW w:w="6299" w:type="dxa"/>
            <w:gridSpan w:val="4"/>
          </w:tcPr>
          <w:p w14:paraId="636B954C" w14:textId="77777777" w:rsidR="004E6119" w:rsidRDefault="004E6119" w:rsidP="0089509B">
            <w:pPr>
              <w:pStyle w:val="spacer"/>
            </w:pPr>
          </w:p>
        </w:tc>
      </w:tr>
      <w:tr w:rsidR="004E6119" w14:paraId="5E236488" w14:textId="77777777" w:rsidTr="006100CC">
        <w:tc>
          <w:tcPr>
            <w:tcW w:w="2943" w:type="dxa"/>
            <w:vMerge w:val="restart"/>
            <w:hideMark/>
          </w:tcPr>
          <w:p w14:paraId="34BDD271" w14:textId="77777777" w:rsidR="004E6119" w:rsidRDefault="004E6119" w:rsidP="0089509B">
            <w:pPr>
              <w:pStyle w:val="element"/>
              <w:keepNext/>
            </w:pPr>
            <w:r>
              <w:t>1</w:t>
            </w:r>
            <w:r>
              <w:tab/>
              <w:t>Complete a short simple formatted text for community participation</w:t>
            </w:r>
          </w:p>
        </w:tc>
        <w:tc>
          <w:tcPr>
            <w:tcW w:w="570" w:type="dxa"/>
            <w:gridSpan w:val="2"/>
            <w:hideMark/>
          </w:tcPr>
          <w:p w14:paraId="713EF5AA" w14:textId="77777777" w:rsidR="004E6119" w:rsidRDefault="004E6119" w:rsidP="0089509B">
            <w:pPr>
              <w:pStyle w:val="PC"/>
              <w:keepNext/>
            </w:pPr>
            <w:r>
              <w:t>1.1</w:t>
            </w:r>
          </w:p>
        </w:tc>
        <w:tc>
          <w:tcPr>
            <w:tcW w:w="5729" w:type="dxa"/>
            <w:gridSpan w:val="2"/>
            <w:hideMark/>
          </w:tcPr>
          <w:p w14:paraId="176378F1" w14:textId="77777777" w:rsidR="004E6119" w:rsidRPr="00CD65E3" w:rsidRDefault="004E6119" w:rsidP="0089509B">
            <w:pPr>
              <w:pStyle w:val="unittext"/>
              <w:rPr>
                <w:b/>
                <w:i/>
              </w:rPr>
            </w:pPr>
            <w:r>
              <w:t xml:space="preserve">Identify </w:t>
            </w:r>
            <w:r>
              <w:rPr>
                <w:b/>
              </w:rPr>
              <w:t>f</w:t>
            </w:r>
            <w:r>
              <w:rPr>
                <w:b/>
                <w:i/>
              </w:rPr>
              <w:t>ormatted text</w:t>
            </w:r>
            <w:r>
              <w:t xml:space="preserve"> </w:t>
            </w:r>
            <w:r>
              <w:rPr>
                <w:b/>
                <w:i/>
              </w:rPr>
              <w:t>types</w:t>
            </w:r>
          </w:p>
        </w:tc>
      </w:tr>
      <w:tr w:rsidR="004E6119" w14:paraId="792C6445" w14:textId="77777777" w:rsidTr="006100CC">
        <w:tc>
          <w:tcPr>
            <w:tcW w:w="0" w:type="auto"/>
            <w:vMerge/>
            <w:vAlign w:val="center"/>
            <w:hideMark/>
          </w:tcPr>
          <w:p w14:paraId="0ED48AFA" w14:textId="77777777" w:rsidR="004E6119" w:rsidRDefault="004E6119" w:rsidP="0089509B">
            <w:pPr>
              <w:keepNext/>
              <w:spacing w:before="0" w:after="0"/>
            </w:pPr>
          </w:p>
        </w:tc>
        <w:tc>
          <w:tcPr>
            <w:tcW w:w="570" w:type="dxa"/>
            <w:gridSpan w:val="2"/>
            <w:hideMark/>
          </w:tcPr>
          <w:p w14:paraId="0AE45CEF" w14:textId="77777777" w:rsidR="004E6119" w:rsidRDefault="004E6119" w:rsidP="0089509B">
            <w:pPr>
              <w:pStyle w:val="PC"/>
              <w:keepNext/>
            </w:pPr>
            <w:r>
              <w:t>1.2</w:t>
            </w:r>
          </w:p>
        </w:tc>
        <w:tc>
          <w:tcPr>
            <w:tcW w:w="5729" w:type="dxa"/>
            <w:gridSpan w:val="2"/>
            <w:hideMark/>
          </w:tcPr>
          <w:p w14:paraId="75CDF491" w14:textId="77777777" w:rsidR="004E6119" w:rsidRDefault="004E6119" w:rsidP="0089509B">
            <w:pPr>
              <w:pStyle w:val="unittext"/>
            </w:pPr>
            <w:r>
              <w:t xml:space="preserve">Confirm the </w:t>
            </w:r>
            <w:r>
              <w:rPr>
                <w:b/>
                <w:i/>
              </w:rPr>
              <w:t>purpose</w:t>
            </w:r>
            <w:r>
              <w:t xml:space="preserve"> of the formatted text and the </w:t>
            </w:r>
            <w:r>
              <w:rPr>
                <w:b/>
                <w:i/>
              </w:rPr>
              <w:t>audience</w:t>
            </w:r>
            <w:r>
              <w:t xml:space="preserve"> </w:t>
            </w:r>
          </w:p>
        </w:tc>
      </w:tr>
      <w:tr w:rsidR="004E6119" w14:paraId="1B299834" w14:textId="77777777" w:rsidTr="006100CC">
        <w:tc>
          <w:tcPr>
            <w:tcW w:w="0" w:type="auto"/>
            <w:vMerge/>
            <w:vAlign w:val="center"/>
            <w:hideMark/>
          </w:tcPr>
          <w:p w14:paraId="370FA62D" w14:textId="77777777" w:rsidR="004E6119" w:rsidRDefault="004E6119" w:rsidP="0089509B">
            <w:pPr>
              <w:keepNext/>
              <w:spacing w:before="0" w:after="0"/>
            </w:pPr>
          </w:p>
        </w:tc>
        <w:tc>
          <w:tcPr>
            <w:tcW w:w="570" w:type="dxa"/>
            <w:gridSpan w:val="2"/>
            <w:hideMark/>
          </w:tcPr>
          <w:p w14:paraId="6E66D09B" w14:textId="77777777" w:rsidR="004E6119" w:rsidRDefault="004E6119" w:rsidP="0089509B">
            <w:pPr>
              <w:pStyle w:val="PC"/>
              <w:keepNext/>
            </w:pPr>
            <w:r>
              <w:t>1.3</w:t>
            </w:r>
          </w:p>
        </w:tc>
        <w:tc>
          <w:tcPr>
            <w:tcW w:w="5729" w:type="dxa"/>
            <w:gridSpan w:val="2"/>
            <w:hideMark/>
          </w:tcPr>
          <w:p w14:paraId="795DB65A" w14:textId="77777777" w:rsidR="004E6119" w:rsidRDefault="004E6119" w:rsidP="0089509B">
            <w:pPr>
              <w:pStyle w:val="unittext"/>
            </w:pPr>
            <w:r>
              <w:t xml:space="preserve">Identify the </w:t>
            </w:r>
            <w:r>
              <w:rPr>
                <w:b/>
                <w:i/>
              </w:rPr>
              <w:t>features of the text</w:t>
            </w:r>
          </w:p>
        </w:tc>
      </w:tr>
      <w:tr w:rsidR="004E6119" w14:paraId="7F0C5576" w14:textId="77777777" w:rsidTr="006100CC">
        <w:tc>
          <w:tcPr>
            <w:tcW w:w="0" w:type="auto"/>
            <w:vMerge/>
            <w:vAlign w:val="center"/>
            <w:hideMark/>
          </w:tcPr>
          <w:p w14:paraId="25C0BFF6" w14:textId="77777777" w:rsidR="004E6119" w:rsidRDefault="004E6119" w:rsidP="0089509B">
            <w:pPr>
              <w:keepNext/>
              <w:spacing w:before="0" w:after="0"/>
            </w:pPr>
          </w:p>
        </w:tc>
        <w:tc>
          <w:tcPr>
            <w:tcW w:w="570" w:type="dxa"/>
            <w:gridSpan w:val="2"/>
            <w:hideMark/>
          </w:tcPr>
          <w:p w14:paraId="6E90F544" w14:textId="77777777" w:rsidR="004E6119" w:rsidRDefault="004E6119" w:rsidP="0089509B">
            <w:pPr>
              <w:pStyle w:val="PC"/>
              <w:keepNext/>
            </w:pPr>
            <w:r>
              <w:t>1.4</w:t>
            </w:r>
          </w:p>
        </w:tc>
        <w:tc>
          <w:tcPr>
            <w:tcW w:w="5729" w:type="dxa"/>
            <w:gridSpan w:val="2"/>
            <w:hideMark/>
          </w:tcPr>
          <w:p w14:paraId="4A1E14AF" w14:textId="77777777" w:rsidR="004E6119" w:rsidRDefault="004E6119" w:rsidP="0089509B">
            <w:pPr>
              <w:pStyle w:val="unittext"/>
              <w:rPr>
                <w:szCs w:val="24"/>
              </w:rPr>
            </w:pPr>
            <w:r>
              <w:rPr>
                <w:szCs w:val="24"/>
              </w:rPr>
              <w:t>Enter required information accurately and legibly</w:t>
            </w:r>
          </w:p>
        </w:tc>
      </w:tr>
      <w:tr w:rsidR="004E6119" w:rsidRPr="00323915" w14:paraId="24539B67" w14:textId="77777777" w:rsidTr="006100CC">
        <w:tc>
          <w:tcPr>
            <w:tcW w:w="2943" w:type="dxa"/>
          </w:tcPr>
          <w:p w14:paraId="1737928C" w14:textId="77777777" w:rsidR="004E6119" w:rsidRPr="00323915" w:rsidRDefault="004E6119" w:rsidP="0089509B">
            <w:pPr>
              <w:pStyle w:val="spacer"/>
            </w:pPr>
          </w:p>
        </w:tc>
        <w:tc>
          <w:tcPr>
            <w:tcW w:w="6299" w:type="dxa"/>
            <w:gridSpan w:val="4"/>
          </w:tcPr>
          <w:p w14:paraId="49FDAFF1" w14:textId="77777777" w:rsidR="004E6119" w:rsidRPr="00323915" w:rsidRDefault="004E6119" w:rsidP="0089509B">
            <w:pPr>
              <w:pStyle w:val="spacer"/>
            </w:pPr>
          </w:p>
        </w:tc>
      </w:tr>
      <w:tr w:rsidR="004E6119" w14:paraId="24557F1A" w14:textId="77777777" w:rsidTr="006100CC">
        <w:tc>
          <w:tcPr>
            <w:tcW w:w="2943" w:type="dxa"/>
            <w:vMerge w:val="restart"/>
            <w:hideMark/>
          </w:tcPr>
          <w:p w14:paraId="367D72A5" w14:textId="77777777" w:rsidR="004E6119" w:rsidRDefault="004E6119" w:rsidP="0089509B">
            <w:pPr>
              <w:pStyle w:val="element"/>
              <w:keepNext/>
            </w:pPr>
            <w:r>
              <w:t>2</w:t>
            </w:r>
            <w:r>
              <w:tab/>
              <w:t>Create a short, simple text for community participation</w:t>
            </w:r>
          </w:p>
        </w:tc>
        <w:tc>
          <w:tcPr>
            <w:tcW w:w="585" w:type="dxa"/>
            <w:gridSpan w:val="3"/>
            <w:hideMark/>
          </w:tcPr>
          <w:p w14:paraId="05A3EE93" w14:textId="77777777" w:rsidR="004E6119" w:rsidRDefault="004E6119" w:rsidP="0089509B">
            <w:pPr>
              <w:pStyle w:val="PC"/>
              <w:keepNext/>
            </w:pPr>
            <w:r>
              <w:t>2.1</w:t>
            </w:r>
          </w:p>
        </w:tc>
        <w:tc>
          <w:tcPr>
            <w:tcW w:w="5714" w:type="dxa"/>
            <w:hideMark/>
          </w:tcPr>
          <w:p w14:paraId="7D042D94" w14:textId="77777777" w:rsidR="004E6119" w:rsidRDefault="004E6119" w:rsidP="0089509B">
            <w:pPr>
              <w:pStyle w:val="PC"/>
              <w:keepNext/>
              <w:rPr>
                <w:b/>
                <w:i/>
              </w:rPr>
            </w:pPr>
            <w:r>
              <w:t xml:space="preserve">Describe the purpose of the </w:t>
            </w:r>
            <w:r>
              <w:rPr>
                <w:b/>
                <w:i/>
              </w:rPr>
              <w:t>text</w:t>
            </w:r>
            <w:r>
              <w:t xml:space="preserve"> </w:t>
            </w:r>
            <w:r>
              <w:rPr>
                <w:b/>
                <w:i/>
              </w:rPr>
              <w:t>type</w:t>
            </w:r>
          </w:p>
        </w:tc>
      </w:tr>
      <w:tr w:rsidR="004E6119" w14:paraId="1D1B5192" w14:textId="77777777" w:rsidTr="006100CC">
        <w:tc>
          <w:tcPr>
            <w:tcW w:w="0" w:type="auto"/>
            <w:vMerge/>
            <w:vAlign w:val="center"/>
            <w:hideMark/>
          </w:tcPr>
          <w:p w14:paraId="7EF9D77E" w14:textId="77777777" w:rsidR="004E6119" w:rsidRDefault="004E6119" w:rsidP="0089509B">
            <w:pPr>
              <w:keepNext/>
              <w:spacing w:before="0" w:after="0"/>
            </w:pPr>
          </w:p>
        </w:tc>
        <w:tc>
          <w:tcPr>
            <w:tcW w:w="585" w:type="dxa"/>
            <w:gridSpan w:val="3"/>
            <w:hideMark/>
          </w:tcPr>
          <w:p w14:paraId="51CCEED0" w14:textId="77777777" w:rsidR="004E6119" w:rsidRDefault="004E6119" w:rsidP="0089509B">
            <w:pPr>
              <w:pStyle w:val="PC"/>
              <w:keepNext/>
            </w:pPr>
            <w:r>
              <w:t>2.2</w:t>
            </w:r>
          </w:p>
        </w:tc>
        <w:tc>
          <w:tcPr>
            <w:tcW w:w="5714" w:type="dxa"/>
            <w:hideMark/>
          </w:tcPr>
          <w:p w14:paraId="3DF28D16" w14:textId="77777777" w:rsidR="004E6119" w:rsidRDefault="004E6119" w:rsidP="0089509B">
            <w:pPr>
              <w:pStyle w:val="PC"/>
              <w:keepNext/>
              <w:rPr>
                <w:b/>
                <w:i/>
              </w:rPr>
            </w:pPr>
            <w:r>
              <w:t xml:space="preserve">Select the </w:t>
            </w:r>
            <w:r>
              <w:rPr>
                <w:b/>
                <w:i/>
              </w:rPr>
              <w:t>appropriate format</w:t>
            </w:r>
            <w:r>
              <w:t xml:space="preserve"> </w:t>
            </w:r>
            <w:r>
              <w:rPr>
                <w:b/>
                <w:i/>
              </w:rPr>
              <w:t>for the text</w:t>
            </w:r>
          </w:p>
        </w:tc>
      </w:tr>
      <w:tr w:rsidR="004E6119" w14:paraId="0EBF8549" w14:textId="77777777" w:rsidTr="006100CC">
        <w:tc>
          <w:tcPr>
            <w:tcW w:w="0" w:type="auto"/>
            <w:vMerge/>
            <w:vAlign w:val="center"/>
            <w:hideMark/>
          </w:tcPr>
          <w:p w14:paraId="3C1519F1" w14:textId="77777777" w:rsidR="004E6119" w:rsidRDefault="004E6119" w:rsidP="0089509B">
            <w:pPr>
              <w:keepNext/>
              <w:spacing w:before="0" w:after="0"/>
            </w:pPr>
          </w:p>
        </w:tc>
        <w:tc>
          <w:tcPr>
            <w:tcW w:w="585" w:type="dxa"/>
            <w:gridSpan w:val="3"/>
            <w:hideMark/>
          </w:tcPr>
          <w:p w14:paraId="10910C78" w14:textId="77777777" w:rsidR="004E6119" w:rsidRDefault="004E6119" w:rsidP="0089509B">
            <w:pPr>
              <w:pStyle w:val="PC"/>
              <w:keepNext/>
            </w:pPr>
            <w:r>
              <w:t>2.3</w:t>
            </w:r>
          </w:p>
        </w:tc>
        <w:tc>
          <w:tcPr>
            <w:tcW w:w="5714" w:type="dxa"/>
            <w:hideMark/>
          </w:tcPr>
          <w:p w14:paraId="279809DF" w14:textId="77777777" w:rsidR="004E6119" w:rsidRDefault="004E6119" w:rsidP="0089509B">
            <w:pPr>
              <w:pStyle w:val="unittext"/>
            </w:pPr>
            <w:r>
              <w:t xml:space="preserve">Prepare the </w:t>
            </w:r>
            <w:r>
              <w:rPr>
                <w:b/>
                <w:i/>
              </w:rPr>
              <w:t>content</w:t>
            </w:r>
          </w:p>
        </w:tc>
      </w:tr>
      <w:tr w:rsidR="004E6119" w14:paraId="3F173E2B" w14:textId="77777777" w:rsidTr="006100CC">
        <w:tc>
          <w:tcPr>
            <w:tcW w:w="0" w:type="auto"/>
            <w:vMerge/>
            <w:vAlign w:val="center"/>
            <w:hideMark/>
          </w:tcPr>
          <w:p w14:paraId="6468E9C1" w14:textId="77777777" w:rsidR="004E6119" w:rsidRDefault="004E6119" w:rsidP="0089509B">
            <w:pPr>
              <w:keepNext/>
              <w:spacing w:before="0" w:after="0"/>
            </w:pPr>
          </w:p>
        </w:tc>
        <w:tc>
          <w:tcPr>
            <w:tcW w:w="585" w:type="dxa"/>
            <w:gridSpan w:val="3"/>
            <w:hideMark/>
          </w:tcPr>
          <w:p w14:paraId="27DC7FB6" w14:textId="77777777" w:rsidR="004E6119" w:rsidRDefault="004E6119" w:rsidP="0089509B">
            <w:pPr>
              <w:pStyle w:val="PC"/>
              <w:keepNext/>
            </w:pPr>
            <w:r>
              <w:t>2.4</w:t>
            </w:r>
          </w:p>
        </w:tc>
        <w:tc>
          <w:tcPr>
            <w:tcW w:w="5714" w:type="dxa"/>
            <w:hideMark/>
          </w:tcPr>
          <w:p w14:paraId="511C207D" w14:textId="77777777" w:rsidR="004E6119" w:rsidRDefault="004E6119" w:rsidP="0089509B">
            <w:pPr>
              <w:pStyle w:val="unittext"/>
              <w:rPr>
                <w:szCs w:val="24"/>
              </w:rPr>
            </w:pPr>
            <w:r>
              <w:t>Arrange the</w:t>
            </w:r>
            <w:r>
              <w:rPr>
                <w:b/>
                <w:i/>
              </w:rPr>
              <w:t xml:space="preserve"> </w:t>
            </w:r>
            <w:r>
              <w:t>features of the text accurately and effectively to meet purpose</w:t>
            </w:r>
          </w:p>
        </w:tc>
      </w:tr>
      <w:tr w:rsidR="004E6119" w14:paraId="1F748DFB" w14:textId="77777777" w:rsidTr="006100CC">
        <w:tc>
          <w:tcPr>
            <w:tcW w:w="2943" w:type="dxa"/>
          </w:tcPr>
          <w:p w14:paraId="79B8BA87" w14:textId="77777777" w:rsidR="004E6119" w:rsidRDefault="004E6119" w:rsidP="0089509B">
            <w:pPr>
              <w:pStyle w:val="spacer"/>
            </w:pPr>
          </w:p>
        </w:tc>
        <w:tc>
          <w:tcPr>
            <w:tcW w:w="6299" w:type="dxa"/>
            <w:gridSpan w:val="4"/>
          </w:tcPr>
          <w:p w14:paraId="3ED8D51D" w14:textId="77777777" w:rsidR="004E6119" w:rsidRDefault="004E6119" w:rsidP="0089509B">
            <w:pPr>
              <w:pStyle w:val="spacer"/>
            </w:pPr>
          </w:p>
        </w:tc>
      </w:tr>
      <w:tr w:rsidR="004E6119" w14:paraId="11408DE1" w14:textId="77777777" w:rsidTr="006100CC">
        <w:tc>
          <w:tcPr>
            <w:tcW w:w="9242" w:type="dxa"/>
            <w:gridSpan w:val="5"/>
            <w:hideMark/>
          </w:tcPr>
          <w:p w14:paraId="5577A4DB" w14:textId="77777777" w:rsidR="004E6119" w:rsidRDefault="004E6119" w:rsidP="0089509B">
            <w:pPr>
              <w:pStyle w:val="Heading21"/>
            </w:pPr>
            <w:r>
              <w:t>Required Knowledge and Skills</w:t>
            </w:r>
          </w:p>
          <w:p w14:paraId="69FC5B1E" w14:textId="77777777" w:rsidR="004E6119" w:rsidRDefault="004E6119" w:rsidP="0089509B">
            <w:pPr>
              <w:pStyle w:val="text"/>
            </w:pPr>
            <w:r>
              <w:t>This describes the essential skills and knowledge and their level required for this unit.</w:t>
            </w:r>
          </w:p>
        </w:tc>
      </w:tr>
      <w:tr w:rsidR="004E6119" w14:paraId="723A221F" w14:textId="77777777" w:rsidTr="006100CC">
        <w:tc>
          <w:tcPr>
            <w:tcW w:w="9242" w:type="dxa"/>
            <w:gridSpan w:val="5"/>
            <w:hideMark/>
          </w:tcPr>
          <w:p w14:paraId="748FAD81" w14:textId="77777777" w:rsidR="004E6119" w:rsidRDefault="004E6119" w:rsidP="0089509B">
            <w:pPr>
              <w:pStyle w:val="unittext"/>
            </w:pPr>
            <w:r>
              <w:t>Required Knowledge:</w:t>
            </w:r>
          </w:p>
          <w:p w14:paraId="4700139E" w14:textId="77777777" w:rsidR="004E6119" w:rsidRDefault="004E6119" w:rsidP="0089509B">
            <w:pPr>
              <w:pStyle w:val="bullet"/>
              <w:numPr>
                <w:ilvl w:val="0"/>
                <w:numId w:val="13"/>
              </w:numPr>
              <w:ind w:left="284" w:hanging="284"/>
            </w:pPr>
            <w:r>
              <w:t>spatial arrangement, word separation and alignment of written text</w:t>
            </w:r>
          </w:p>
          <w:p w14:paraId="68FD61A6" w14:textId="77777777" w:rsidR="004E6119" w:rsidRDefault="004E6119" w:rsidP="0089509B">
            <w:pPr>
              <w:pStyle w:val="bullet"/>
              <w:numPr>
                <w:ilvl w:val="0"/>
                <w:numId w:val="13"/>
              </w:numPr>
              <w:ind w:left="284" w:hanging="284"/>
            </w:pPr>
            <w:r>
              <w:t>a small bank of words and phrases relevant to community participation to enable the preparation of content</w:t>
            </w:r>
          </w:p>
          <w:p w14:paraId="5B98018F" w14:textId="77777777" w:rsidR="004E6119" w:rsidRDefault="004E6119" w:rsidP="0089509B">
            <w:pPr>
              <w:pStyle w:val="unittext"/>
            </w:pPr>
            <w:r>
              <w:t>Required Skills:</w:t>
            </w:r>
          </w:p>
          <w:p w14:paraId="7180A622" w14:textId="77777777" w:rsidR="004E6119" w:rsidRDefault="004E6119" w:rsidP="0089509B">
            <w:pPr>
              <w:pStyle w:val="bullet"/>
              <w:numPr>
                <w:ilvl w:val="0"/>
                <w:numId w:val="13"/>
              </w:numPr>
              <w:ind w:left="284" w:hanging="284"/>
            </w:pPr>
            <w:r>
              <w:t>organisational skills to:</w:t>
            </w:r>
          </w:p>
          <w:p w14:paraId="6F7268B9" w14:textId="77777777" w:rsidR="004E6119" w:rsidRDefault="004E6119" w:rsidP="0089509B">
            <w:pPr>
              <w:pStyle w:val="endash"/>
              <w:keepNext/>
            </w:pPr>
            <w:r>
              <w:t>construct short hand written or digital text of one or two phrases / sentences with support</w:t>
            </w:r>
          </w:p>
          <w:p w14:paraId="13288383" w14:textId="77777777" w:rsidR="004E6119" w:rsidRDefault="004E6119" w:rsidP="0089509B">
            <w:pPr>
              <w:pStyle w:val="endash"/>
              <w:keepNext/>
            </w:pPr>
            <w:r>
              <w:t>locate simple information in text and use it to construct simple text</w:t>
            </w:r>
          </w:p>
          <w:p w14:paraId="1449E746" w14:textId="77777777" w:rsidR="004E6119" w:rsidRDefault="004E6119" w:rsidP="0089509B">
            <w:pPr>
              <w:pStyle w:val="bullet"/>
              <w:numPr>
                <w:ilvl w:val="0"/>
                <w:numId w:val="13"/>
              </w:numPr>
              <w:ind w:left="284" w:hanging="284"/>
            </w:pPr>
            <w:r>
              <w:t>problem solving skills to recognise formatting conventions of text</w:t>
            </w:r>
          </w:p>
        </w:tc>
      </w:tr>
      <w:tr w:rsidR="004E6119" w14:paraId="06FB1309" w14:textId="77777777" w:rsidTr="006100CC">
        <w:tc>
          <w:tcPr>
            <w:tcW w:w="9242" w:type="dxa"/>
            <w:gridSpan w:val="5"/>
          </w:tcPr>
          <w:p w14:paraId="3B3BFA38" w14:textId="77777777" w:rsidR="004E6119" w:rsidRDefault="004E6119" w:rsidP="0089509B">
            <w:pPr>
              <w:pStyle w:val="spacer"/>
            </w:pPr>
          </w:p>
        </w:tc>
      </w:tr>
      <w:tr w:rsidR="004E6119" w14:paraId="25CA2C3A" w14:textId="77777777" w:rsidTr="006100CC">
        <w:tc>
          <w:tcPr>
            <w:tcW w:w="9242" w:type="dxa"/>
            <w:gridSpan w:val="5"/>
            <w:hideMark/>
          </w:tcPr>
          <w:p w14:paraId="6915E7D4" w14:textId="77777777" w:rsidR="004E6119" w:rsidRDefault="004E6119" w:rsidP="0089509B">
            <w:pPr>
              <w:pStyle w:val="Heading21"/>
            </w:pPr>
            <w:r>
              <w:t>Range Statement</w:t>
            </w:r>
          </w:p>
          <w:p w14:paraId="086BACA0" w14:textId="07F873A5" w:rsidR="004E6119" w:rsidRDefault="004E6119" w:rsidP="0089509B">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65F4B83F" w14:textId="77777777" w:rsidTr="006100CC">
        <w:tc>
          <w:tcPr>
            <w:tcW w:w="3369" w:type="dxa"/>
            <w:gridSpan w:val="2"/>
            <w:hideMark/>
          </w:tcPr>
          <w:p w14:paraId="580F6617" w14:textId="77777777" w:rsidR="004E6119" w:rsidRDefault="004E6119" w:rsidP="0089509B">
            <w:pPr>
              <w:pStyle w:val="unittext"/>
            </w:pPr>
            <w:r>
              <w:rPr>
                <w:b/>
                <w:i/>
              </w:rPr>
              <w:t xml:space="preserve">Formatted text type </w:t>
            </w:r>
            <w:r>
              <w:t>may include:</w:t>
            </w:r>
          </w:p>
        </w:tc>
        <w:tc>
          <w:tcPr>
            <w:tcW w:w="5873" w:type="dxa"/>
            <w:gridSpan w:val="3"/>
            <w:hideMark/>
          </w:tcPr>
          <w:p w14:paraId="61CC62F6" w14:textId="77777777" w:rsidR="004E6119" w:rsidRDefault="004E6119" w:rsidP="0089509B">
            <w:pPr>
              <w:pStyle w:val="bullet"/>
              <w:numPr>
                <w:ilvl w:val="0"/>
                <w:numId w:val="13"/>
              </w:numPr>
              <w:ind w:left="284" w:hanging="284"/>
            </w:pPr>
            <w:r>
              <w:t>texts with highly explicit purpose and limited highly familiar vocabulary</w:t>
            </w:r>
          </w:p>
          <w:p w14:paraId="78FD52B4" w14:textId="77777777" w:rsidR="004E6119" w:rsidRDefault="004E6119" w:rsidP="0089509B">
            <w:pPr>
              <w:pStyle w:val="bullet"/>
              <w:numPr>
                <w:ilvl w:val="0"/>
                <w:numId w:val="13"/>
              </w:numPr>
              <w:ind w:left="284" w:hanging="284"/>
            </w:pPr>
            <w:r>
              <w:t>a limited range of electronic or printed texts containing visual elements:</w:t>
            </w:r>
          </w:p>
          <w:p w14:paraId="295AAD57" w14:textId="77777777" w:rsidR="004E6119" w:rsidRDefault="004E6119" w:rsidP="0089509B">
            <w:pPr>
              <w:pStyle w:val="endash"/>
              <w:keepNext/>
            </w:pPr>
            <w:r>
              <w:t xml:space="preserve">sections of forms requiring basic information such as application forms / council forms, surveys </w:t>
            </w:r>
          </w:p>
          <w:p w14:paraId="16B8B674" w14:textId="77777777" w:rsidR="004E6119" w:rsidRDefault="004E6119" w:rsidP="0089509B">
            <w:pPr>
              <w:pStyle w:val="endash"/>
              <w:keepNext/>
            </w:pPr>
            <w:r>
              <w:t>roster for school fete</w:t>
            </w:r>
          </w:p>
          <w:p w14:paraId="473C3D6F" w14:textId="77777777" w:rsidR="004E6119" w:rsidRDefault="004E6119" w:rsidP="0089509B">
            <w:pPr>
              <w:pStyle w:val="endash"/>
              <w:keepNext/>
            </w:pPr>
            <w:r>
              <w:t>raffle tickets</w:t>
            </w:r>
          </w:p>
          <w:p w14:paraId="6D0D9520" w14:textId="77777777" w:rsidR="004E6119" w:rsidRDefault="004E6119" w:rsidP="0089509B">
            <w:pPr>
              <w:pStyle w:val="endash"/>
              <w:keepNext/>
            </w:pPr>
            <w:r>
              <w:t>ballot papers</w:t>
            </w:r>
          </w:p>
          <w:p w14:paraId="3D1EE99B" w14:textId="77777777" w:rsidR="004E6119" w:rsidRDefault="004E6119" w:rsidP="0089509B">
            <w:pPr>
              <w:pStyle w:val="bullet"/>
              <w:numPr>
                <w:ilvl w:val="0"/>
                <w:numId w:val="13"/>
              </w:numPr>
              <w:ind w:left="284" w:hanging="284"/>
            </w:pPr>
            <w:r>
              <w:t>adult literacy survey</w:t>
            </w:r>
          </w:p>
        </w:tc>
      </w:tr>
      <w:tr w:rsidR="004E6119" w14:paraId="45B80306" w14:textId="77777777" w:rsidTr="006100CC">
        <w:tc>
          <w:tcPr>
            <w:tcW w:w="9242" w:type="dxa"/>
            <w:gridSpan w:val="5"/>
          </w:tcPr>
          <w:p w14:paraId="784D3A06" w14:textId="77777777" w:rsidR="004E6119" w:rsidRDefault="004E6119" w:rsidP="0089509B">
            <w:pPr>
              <w:pStyle w:val="spacer"/>
            </w:pPr>
          </w:p>
        </w:tc>
      </w:tr>
      <w:tr w:rsidR="004E6119" w14:paraId="3BC93948" w14:textId="77777777" w:rsidTr="006100CC">
        <w:tc>
          <w:tcPr>
            <w:tcW w:w="3369" w:type="dxa"/>
            <w:gridSpan w:val="2"/>
            <w:hideMark/>
          </w:tcPr>
          <w:p w14:paraId="3F58C6FC" w14:textId="77777777" w:rsidR="004E6119" w:rsidRDefault="004E6119" w:rsidP="0089509B">
            <w:pPr>
              <w:pStyle w:val="unittext"/>
            </w:pPr>
            <w:r>
              <w:rPr>
                <w:b/>
                <w:i/>
              </w:rPr>
              <w:t xml:space="preserve">Purpose </w:t>
            </w:r>
            <w:r>
              <w:t>may include:</w:t>
            </w:r>
          </w:p>
        </w:tc>
        <w:tc>
          <w:tcPr>
            <w:tcW w:w="5873" w:type="dxa"/>
            <w:gridSpan w:val="3"/>
            <w:hideMark/>
          </w:tcPr>
          <w:p w14:paraId="4BD6882A" w14:textId="77777777" w:rsidR="004E6119" w:rsidRDefault="004E6119" w:rsidP="0089509B">
            <w:pPr>
              <w:pStyle w:val="bullet"/>
              <w:numPr>
                <w:ilvl w:val="0"/>
                <w:numId w:val="13"/>
              </w:numPr>
              <w:ind w:left="284" w:hanging="284"/>
            </w:pPr>
            <w:r>
              <w:t>collection of information</w:t>
            </w:r>
          </w:p>
          <w:p w14:paraId="00328C34" w14:textId="77777777" w:rsidR="004E6119" w:rsidRDefault="004E6119" w:rsidP="0089509B">
            <w:pPr>
              <w:pStyle w:val="bullet"/>
              <w:numPr>
                <w:ilvl w:val="0"/>
                <w:numId w:val="13"/>
              </w:numPr>
              <w:ind w:left="284" w:hanging="284"/>
            </w:pPr>
            <w:r>
              <w:t>legal requirements</w:t>
            </w:r>
          </w:p>
          <w:p w14:paraId="2E394B4F" w14:textId="77777777" w:rsidR="004E6119" w:rsidRDefault="004E6119" w:rsidP="0089509B">
            <w:pPr>
              <w:pStyle w:val="bullet"/>
              <w:numPr>
                <w:ilvl w:val="0"/>
                <w:numId w:val="13"/>
              </w:numPr>
              <w:ind w:left="284" w:hanging="284"/>
            </w:pPr>
            <w:r>
              <w:t>participation in democratic process</w:t>
            </w:r>
          </w:p>
          <w:p w14:paraId="670AD3D0" w14:textId="77777777" w:rsidR="004E6119" w:rsidRDefault="004E6119" w:rsidP="0089509B">
            <w:pPr>
              <w:pStyle w:val="bullet"/>
              <w:numPr>
                <w:ilvl w:val="0"/>
                <w:numId w:val="13"/>
              </w:numPr>
              <w:ind w:left="284" w:hanging="284"/>
            </w:pPr>
            <w:r>
              <w:lastRenderedPageBreak/>
              <w:t>gaining access to services</w:t>
            </w:r>
          </w:p>
          <w:p w14:paraId="256CD10B" w14:textId="77777777" w:rsidR="004E6119" w:rsidRDefault="004E6119" w:rsidP="0089509B">
            <w:pPr>
              <w:pStyle w:val="bullet"/>
              <w:numPr>
                <w:ilvl w:val="0"/>
                <w:numId w:val="13"/>
              </w:numPr>
              <w:ind w:left="284" w:hanging="284"/>
            </w:pPr>
            <w:r>
              <w:t xml:space="preserve">participation in leisure activities, joining a group </w:t>
            </w:r>
          </w:p>
          <w:p w14:paraId="5A9C5DD9" w14:textId="77777777" w:rsidR="004E6119" w:rsidRDefault="004E6119" w:rsidP="0089509B">
            <w:pPr>
              <w:pStyle w:val="bullet"/>
              <w:numPr>
                <w:ilvl w:val="0"/>
                <w:numId w:val="13"/>
              </w:numPr>
              <w:ind w:left="284" w:hanging="284"/>
            </w:pPr>
            <w:r>
              <w:t>signing up for a volunteer activity at the school</w:t>
            </w:r>
          </w:p>
        </w:tc>
      </w:tr>
      <w:tr w:rsidR="004E6119" w14:paraId="7905E339" w14:textId="77777777" w:rsidTr="006100CC">
        <w:tc>
          <w:tcPr>
            <w:tcW w:w="9242" w:type="dxa"/>
            <w:gridSpan w:val="5"/>
          </w:tcPr>
          <w:p w14:paraId="31A744C4" w14:textId="77777777" w:rsidR="004E6119" w:rsidRDefault="004E6119" w:rsidP="0089509B">
            <w:pPr>
              <w:pStyle w:val="spacer"/>
            </w:pPr>
          </w:p>
        </w:tc>
      </w:tr>
      <w:tr w:rsidR="004E6119" w14:paraId="0FA4F98B" w14:textId="77777777" w:rsidTr="006100CC">
        <w:tc>
          <w:tcPr>
            <w:tcW w:w="3369" w:type="dxa"/>
            <w:gridSpan w:val="2"/>
            <w:hideMark/>
          </w:tcPr>
          <w:p w14:paraId="71EB019B" w14:textId="77777777" w:rsidR="004E6119" w:rsidRDefault="004E6119" w:rsidP="0089509B">
            <w:pPr>
              <w:pStyle w:val="unittext"/>
            </w:pPr>
            <w:r>
              <w:rPr>
                <w:b/>
                <w:i/>
              </w:rPr>
              <w:t xml:space="preserve">Audience </w:t>
            </w:r>
            <w:r>
              <w:t>may include:</w:t>
            </w:r>
          </w:p>
        </w:tc>
        <w:tc>
          <w:tcPr>
            <w:tcW w:w="5873" w:type="dxa"/>
            <w:gridSpan w:val="3"/>
            <w:hideMark/>
          </w:tcPr>
          <w:p w14:paraId="5FA999E8" w14:textId="77777777" w:rsidR="004E6119" w:rsidRDefault="004E6119" w:rsidP="0089509B">
            <w:pPr>
              <w:pStyle w:val="bullet"/>
              <w:numPr>
                <w:ilvl w:val="0"/>
                <w:numId w:val="13"/>
              </w:numPr>
              <w:ind w:left="284" w:hanging="284"/>
            </w:pPr>
            <w:r>
              <w:t>parents</w:t>
            </w:r>
          </w:p>
          <w:p w14:paraId="08824A34" w14:textId="77777777" w:rsidR="004E6119" w:rsidRDefault="004E6119" w:rsidP="0089509B">
            <w:pPr>
              <w:pStyle w:val="bullet"/>
              <w:numPr>
                <w:ilvl w:val="0"/>
                <w:numId w:val="13"/>
              </w:numPr>
              <w:ind w:left="284" w:hanging="284"/>
            </w:pPr>
            <w:r>
              <w:t>peers</w:t>
            </w:r>
          </w:p>
          <w:p w14:paraId="0965561B" w14:textId="77777777" w:rsidR="004E6119" w:rsidRDefault="004E6119" w:rsidP="0089509B">
            <w:pPr>
              <w:pStyle w:val="bullet"/>
              <w:numPr>
                <w:ilvl w:val="0"/>
                <w:numId w:val="13"/>
              </w:numPr>
              <w:ind w:left="284" w:hanging="284"/>
            </w:pPr>
            <w:r>
              <w:t>local politicians</w:t>
            </w:r>
          </w:p>
        </w:tc>
      </w:tr>
      <w:tr w:rsidR="004E6119" w14:paraId="4A14A1A8" w14:textId="77777777" w:rsidTr="006100CC">
        <w:tc>
          <w:tcPr>
            <w:tcW w:w="9242" w:type="dxa"/>
            <w:gridSpan w:val="5"/>
          </w:tcPr>
          <w:p w14:paraId="4705F1A8" w14:textId="77777777" w:rsidR="004E6119" w:rsidRDefault="004E6119" w:rsidP="0089509B">
            <w:pPr>
              <w:pStyle w:val="spacer"/>
            </w:pPr>
          </w:p>
        </w:tc>
      </w:tr>
      <w:tr w:rsidR="004E6119" w14:paraId="6BF9E674" w14:textId="77777777" w:rsidTr="006100CC">
        <w:tc>
          <w:tcPr>
            <w:tcW w:w="3369" w:type="dxa"/>
            <w:gridSpan w:val="2"/>
            <w:hideMark/>
          </w:tcPr>
          <w:p w14:paraId="148A8BE4" w14:textId="77777777" w:rsidR="004E6119" w:rsidRDefault="004E6119" w:rsidP="0089509B">
            <w:pPr>
              <w:pStyle w:val="unittext"/>
            </w:pPr>
            <w:r>
              <w:rPr>
                <w:b/>
                <w:i/>
              </w:rPr>
              <w:t xml:space="preserve">Features of the text </w:t>
            </w:r>
            <w:r>
              <w:t>may include:</w:t>
            </w:r>
          </w:p>
        </w:tc>
        <w:tc>
          <w:tcPr>
            <w:tcW w:w="5873" w:type="dxa"/>
            <w:gridSpan w:val="3"/>
            <w:hideMark/>
          </w:tcPr>
          <w:p w14:paraId="222565D9" w14:textId="77777777" w:rsidR="004E6119" w:rsidRDefault="004E6119" w:rsidP="0089509B">
            <w:pPr>
              <w:pStyle w:val="bullet"/>
              <w:numPr>
                <w:ilvl w:val="0"/>
                <w:numId w:val="13"/>
              </w:numPr>
              <w:ind w:left="284" w:hanging="284"/>
            </w:pPr>
            <w:r>
              <w:rPr>
                <w:szCs w:val="24"/>
              </w:rPr>
              <w:t xml:space="preserve">highly familiar </w:t>
            </w:r>
            <w:r>
              <w:t>words / phrases:</w:t>
            </w:r>
          </w:p>
          <w:p w14:paraId="0FC0FC45" w14:textId="77777777" w:rsidR="004E6119" w:rsidRDefault="004E6119" w:rsidP="0089509B">
            <w:pPr>
              <w:pStyle w:val="endash"/>
              <w:keepNext/>
            </w:pPr>
            <w:r>
              <w:t>name, address, age</w:t>
            </w:r>
          </w:p>
          <w:p w14:paraId="799A8CA6" w14:textId="77777777" w:rsidR="004E6119" w:rsidRDefault="004E6119" w:rsidP="0089509B">
            <w:pPr>
              <w:pStyle w:val="endash"/>
              <w:keepNext/>
            </w:pPr>
            <w:r>
              <w:t xml:space="preserve">place or time related information </w:t>
            </w:r>
          </w:p>
          <w:p w14:paraId="3912B53D" w14:textId="77777777" w:rsidR="004E6119" w:rsidRDefault="004E6119" w:rsidP="0089509B">
            <w:pPr>
              <w:pStyle w:val="endash"/>
              <w:keepNext/>
            </w:pPr>
            <w:r>
              <w:t xml:space="preserve">names of community facilities and service providers in the immediate area </w:t>
            </w:r>
          </w:p>
          <w:p w14:paraId="1DBFC598" w14:textId="77777777" w:rsidR="004E6119" w:rsidRDefault="004E6119" w:rsidP="0089509B">
            <w:pPr>
              <w:pStyle w:val="endash"/>
              <w:keepNext/>
            </w:pPr>
            <w:r>
              <w:t>those associated with personally relevant education, recreation and leisure activities</w:t>
            </w:r>
          </w:p>
          <w:p w14:paraId="610C294A" w14:textId="77777777" w:rsidR="004E6119" w:rsidRDefault="004E6119" w:rsidP="0089509B">
            <w:pPr>
              <w:pStyle w:val="endash"/>
              <w:keepNext/>
            </w:pPr>
            <w:r>
              <w:t>commonly used words / phrases from headlines and news items, local environment</w:t>
            </w:r>
          </w:p>
          <w:p w14:paraId="2A98EA41" w14:textId="77777777" w:rsidR="004E6119" w:rsidRDefault="004E6119" w:rsidP="0089509B">
            <w:pPr>
              <w:pStyle w:val="endash"/>
              <w:keepNext/>
            </w:pPr>
            <w:r>
              <w:t>one or two simple sentences</w:t>
            </w:r>
          </w:p>
          <w:p w14:paraId="475F8872" w14:textId="77777777" w:rsidR="004E6119" w:rsidRDefault="004E6119" w:rsidP="0089509B">
            <w:pPr>
              <w:pStyle w:val="bullet"/>
              <w:numPr>
                <w:ilvl w:val="0"/>
                <w:numId w:val="13"/>
              </w:numPr>
              <w:ind w:left="284" w:hanging="284"/>
            </w:pPr>
            <w:r>
              <w:t>numbers as whole numbers:</w:t>
            </w:r>
          </w:p>
          <w:p w14:paraId="3702462C" w14:textId="77777777" w:rsidR="004E6119" w:rsidRDefault="004E6119" w:rsidP="0089509B">
            <w:pPr>
              <w:pStyle w:val="endash"/>
              <w:keepNext/>
            </w:pPr>
            <w:r>
              <w:t xml:space="preserve">time-related information, dates of public holidays/ school holidays, community event starting time </w:t>
            </w:r>
          </w:p>
          <w:p w14:paraId="6D4AC7C5" w14:textId="77777777" w:rsidR="004E6119" w:rsidRDefault="004E6119" w:rsidP="0089509B">
            <w:pPr>
              <w:pStyle w:val="endash"/>
              <w:keepNext/>
            </w:pPr>
            <w:r>
              <w:t xml:space="preserve">place-related information, such as street numbers, post codes </w:t>
            </w:r>
          </w:p>
          <w:p w14:paraId="68DEBCD6" w14:textId="77777777" w:rsidR="004E6119" w:rsidRDefault="004E6119" w:rsidP="0089509B">
            <w:pPr>
              <w:pStyle w:val="endash"/>
              <w:keepNext/>
            </w:pPr>
            <w:r>
              <w:t xml:space="preserve">connected with money such as entry fee </w:t>
            </w:r>
          </w:p>
          <w:p w14:paraId="43FF49B7" w14:textId="77777777" w:rsidR="004E6119" w:rsidRDefault="004E6119" w:rsidP="0089509B">
            <w:pPr>
              <w:pStyle w:val="bullet"/>
              <w:numPr>
                <w:ilvl w:val="0"/>
                <w:numId w:val="13"/>
              </w:numPr>
              <w:ind w:left="284" w:hanging="284"/>
            </w:pPr>
            <w:r>
              <w:t>abbreviations:</w:t>
            </w:r>
          </w:p>
          <w:p w14:paraId="33BBC181" w14:textId="77777777" w:rsidR="004E6119" w:rsidRDefault="004E6119" w:rsidP="0089509B">
            <w:pPr>
              <w:pStyle w:val="endash"/>
              <w:keepNext/>
            </w:pPr>
            <w:r>
              <w:t>M / F</w:t>
            </w:r>
          </w:p>
          <w:p w14:paraId="44FB4B67" w14:textId="77777777" w:rsidR="004E6119" w:rsidRDefault="004E6119" w:rsidP="0089509B">
            <w:pPr>
              <w:pStyle w:val="endash"/>
              <w:keepNext/>
            </w:pPr>
            <w:r>
              <w:t>DOB</w:t>
            </w:r>
          </w:p>
          <w:p w14:paraId="77888A94" w14:textId="77777777" w:rsidR="004E6119" w:rsidRDefault="004E6119" w:rsidP="0089509B">
            <w:pPr>
              <w:pStyle w:val="bullet"/>
              <w:numPr>
                <w:ilvl w:val="0"/>
                <w:numId w:val="13"/>
              </w:numPr>
              <w:ind w:left="284" w:hanging="284"/>
            </w:pPr>
            <w:r>
              <w:t>familiar visuals:</w:t>
            </w:r>
          </w:p>
          <w:p w14:paraId="4C3939A4" w14:textId="77777777" w:rsidR="004E6119" w:rsidRDefault="004E6119" w:rsidP="0089509B">
            <w:pPr>
              <w:pStyle w:val="endash"/>
              <w:keepNext/>
            </w:pPr>
            <w:r>
              <w:t>photographs</w:t>
            </w:r>
          </w:p>
          <w:p w14:paraId="4A651561" w14:textId="77777777" w:rsidR="004E6119" w:rsidRDefault="004E6119" w:rsidP="0089509B">
            <w:pPr>
              <w:pStyle w:val="endash"/>
              <w:keepNext/>
            </w:pPr>
            <w:r>
              <w:t>symbols such as ‘&amp;’ for ‘and’</w:t>
            </w:r>
          </w:p>
          <w:p w14:paraId="22F20B0C" w14:textId="77777777" w:rsidR="004E6119" w:rsidRDefault="004E6119" w:rsidP="0089509B">
            <w:pPr>
              <w:pStyle w:val="endash"/>
              <w:keepNext/>
            </w:pPr>
            <w:r>
              <w:t>simple diagrams, for example, hand drawn map of local area with community facilities marked</w:t>
            </w:r>
          </w:p>
          <w:p w14:paraId="3A9E98E9" w14:textId="77777777" w:rsidR="004E6119" w:rsidRDefault="004E6119" w:rsidP="0089509B">
            <w:pPr>
              <w:pStyle w:val="bullet"/>
              <w:numPr>
                <w:ilvl w:val="0"/>
                <w:numId w:val="13"/>
              </w:numPr>
              <w:ind w:left="284" w:hanging="284"/>
            </w:pPr>
            <w:r>
              <w:t>layout features and styles:</w:t>
            </w:r>
          </w:p>
          <w:p w14:paraId="715CFC68" w14:textId="77777777" w:rsidR="004E6119" w:rsidRDefault="004E6119" w:rsidP="0089509B">
            <w:pPr>
              <w:pStyle w:val="endash"/>
              <w:keepNext/>
            </w:pPr>
            <w:r>
              <w:t>left to right and top to bottom orientation</w:t>
            </w:r>
          </w:p>
          <w:p w14:paraId="174C12DA" w14:textId="77777777" w:rsidR="004E6119" w:rsidRDefault="004E6119" w:rsidP="0089509B">
            <w:pPr>
              <w:pStyle w:val="endash"/>
              <w:keepNext/>
            </w:pPr>
            <w:r>
              <w:t>writing on the line</w:t>
            </w:r>
          </w:p>
          <w:p w14:paraId="5C7BEC6B" w14:textId="77777777" w:rsidR="004E6119" w:rsidRDefault="004E6119" w:rsidP="0089509B">
            <w:pPr>
              <w:pStyle w:val="endash"/>
              <w:keepNext/>
            </w:pPr>
            <w:r>
              <w:t>capitalisation including for the personal pronoun I and upper and lower case</w:t>
            </w:r>
          </w:p>
          <w:p w14:paraId="192999B1" w14:textId="77777777" w:rsidR="004E6119" w:rsidRDefault="004E6119" w:rsidP="0089509B">
            <w:pPr>
              <w:pStyle w:val="bullet"/>
              <w:numPr>
                <w:ilvl w:val="0"/>
                <w:numId w:val="13"/>
              </w:numPr>
              <w:ind w:left="284" w:hanging="284"/>
            </w:pPr>
            <w:r>
              <w:t>punctuation such as full stop</w:t>
            </w:r>
          </w:p>
        </w:tc>
      </w:tr>
      <w:tr w:rsidR="004E6119" w14:paraId="530487B8" w14:textId="77777777" w:rsidTr="006100CC">
        <w:tc>
          <w:tcPr>
            <w:tcW w:w="9242" w:type="dxa"/>
            <w:gridSpan w:val="5"/>
          </w:tcPr>
          <w:p w14:paraId="6D0AD118" w14:textId="77777777" w:rsidR="004E6119" w:rsidRDefault="004E6119" w:rsidP="0089509B">
            <w:pPr>
              <w:pStyle w:val="spacer"/>
            </w:pPr>
          </w:p>
        </w:tc>
      </w:tr>
      <w:tr w:rsidR="004E6119" w14:paraId="10204A4D" w14:textId="77777777" w:rsidTr="006100CC">
        <w:tc>
          <w:tcPr>
            <w:tcW w:w="3369" w:type="dxa"/>
            <w:gridSpan w:val="2"/>
            <w:hideMark/>
          </w:tcPr>
          <w:p w14:paraId="6FD77D60" w14:textId="77777777" w:rsidR="004E6119" w:rsidRDefault="004E6119" w:rsidP="0089509B">
            <w:pPr>
              <w:pStyle w:val="unittext"/>
            </w:pPr>
            <w:r>
              <w:rPr>
                <w:b/>
                <w:i/>
              </w:rPr>
              <w:t>Text</w:t>
            </w:r>
            <w:r>
              <w:t xml:space="preserve"> </w:t>
            </w:r>
            <w:r>
              <w:rPr>
                <w:b/>
                <w:i/>
              </w:rPr>
              <w:t xml:space="preserve">type </w:t>
            </w:r>
            <w:r>
              <w:t>may include:</w:t>
            </w:r>
          </w:p>
        </w:tc>
        <w:tc>
          <w:tcPr>
            <w:tcW w:w="5873" w:type="dxa"/>
            <w:gridSpan w:val="3"/>
            <w:hideMark/>
          </w:tcPr>
          <w:p w14:paraId="38F1BC6B" w14:textId="77777777" w:rsidR="004E6119" w:rsidRDefault="004E6119" w:rsidP="0089509B">
            <w:pPr>
              <w:pStyle w:val="bullet"/>
              <w:numPr>
                <w:ilvl w:val="0"/>
                <w:numId w:val="13"/>
              </w:numPr>
              <w:ind w:left="284" w:hanging="284"/>
            </w:pPr>
            <w:r>
              <w:t>simple table such as roster of names</w:t>
            </w:r>
          </w:p>
          <w:p w14:paraId="2CD6281E" w14:textId="77777777" w:rsidR="004E6119" w:rsidRDefault="004E6119" w:rsidP="0089509B">
            <w:pPr>
              <w:pStyle w:val="bullet"/>
              <w:numPr>
                <w:ilvl w:val="0"/>
                <w:numId w:val="13"/>
              </w:numPr>
              <w:ind w:left="284" w:hanging="284"/>
            </w:pPr>
            <w:r>
              <w:t>notices / posters:</w:t>
            </w:r>
          </w:p>
          <w:p w14:paraId="2ECDD92C" w14:textId="77777777" w:rsidR="004E6119" w:rsidRDefault="004E6119" w:rsidP="0089509B">
            <w:pPr>
              <w:pStyle w:val="endash"/>
              <w:keepNext/>
            </w:pPr>
            <w:r>
              <w:lastRenderedPageBreak/>
              <w:t>garage sale</w:t>
            </w:r>
          </w:p>
          <w:p w14:paraId="2A113165" w14:textId="77777777" w:rsidR="004E6119" w:rsidRDefault="004E6119" w:rsidP="0089509B">
            <w:pPr>
              <w:pStyle w:val="endash"/>
              <w:keepNext/>
            </w:pPr>
            <w:r>
              <w:t>room to let</w:t>
            </w:r>
          </w:p>
          <w:p w14:paraId="70A0C34F" w14:textId="77777777" w:rsidR="004E6119" w:rsidRDefault="004E6119" w:rsidP="0089509B">
            <w:pPr>
              <w:pStyle w:val="bullet"/>
              <w:numPr>
                <w:ilvl w:val="0"/>
                <w:numId w:val="13"/>
              </w:numPr>
              <w:ind w:left="284" w:hanging="284"/>
            </w:pPr>
            <w:r>
              <w:t>messages or invitations</w:t>
            </w:r>
          </w:p>
          <w:p w14:paraId="6271A2CF" w14:textId="77777777" w:rsidR="004E6119" w:rsidRDefault="004E6119" w:rsidP="0089509B">
            <w:pPr>
              <w:pStyle w:val="bullet"/>
              <w:numPr>
                <w:ilvl w:val="0"/>
                <w:numId w:val="13"/>
              </w:numPr>
              <w:ind w:left="284" w:hanging="284"/>
            </w:pPr>
            <w:r>
              <w:t xml:space="preserve">digitally based local government question and answer site </w:t>
            </w:r>
          </w:p>
          <w:p w14:paraId="3C7FDBCE" w14:textId="77777777" w:rsidR="004E6119" w:rsidRDefault="004E6119" w:rsidP="0089509B">
            <w:pPr>
              <w:pStyle w:val="bullet"/>
              <w:numPr>
                <w:ilvl w:val="0"/>
                <w:numId w:val="13"/>
              </w:numPr>
              <w:ind w:left="284" w:hanging="284"/>
            </w:pPr>
            <w:r>
              <w:t>electronic expression of interest to volunteer</w:t>
            </w:r>
          </w:p>
        </w:tc>
      </w:tr>
      <w:tr w:rsidR="004E6119" w14:paraId="42CB06E1" w14:textId="77777777" w:rsidTr="006100CC">
        <w:tc>
          <w:tcPr>
            <w:tcW w:w="9242" w:type="dxa"/>
            <w:gridSpan w:val="5"/>
          </w:tcPr>
          <w:p w14:paraId="41CF24FE" w14:textId="77777777" w:rsidR="004E6119" w:rsidRDefault="004E6119" w:rsidP="0089509B">
            <w:pPr>
              <w:pStyle w:val="spacer"/>
            </w:pPr>
          </w:p>
        </w:tc>
      </w:tr>
      <w:tr w:rsidR="004E6119" w14:paraId="268C392A" w14:textId="77777777" w:rsidTr="006100CC">
        <w:tc>
          <w:tcPr>
            <w:tcW w:w="3369" w:type="dxa"/>
            <w:gridSpan w:val="2"/>
            <w:hideMark/>
          </w:tcPr>
          <w:p w14:paraId="01D3C114" w14:textId="77777777" w:rsidR="004E6119" w:rsidRDefault="004E6119" w:rsidP="0089509B">
            <w:pPr>
              <w:pStyle w:val="unittext"/>
            </w:pPr>
            <w:r>
              <w:rPr>
                <w:b/>
                <w:i/>
              </w:rPr>
              <w:t>Appropriate format</w:t>
            </w:r>
            <w:r>
              <w:t xml:space="preserve"> </w:t>
            </w:r>
            <w:r>
              <w:rPr>
                <w:b/>
                <w:i/>
              </w:rPr>
              <w:t xml:space="preserve">for the text </w:t>
            </w:r>
            <w:r>
              <w:t>may include:</w:t>
            </w:r>
          </w:p>
        </w:tc>
        <w:tc>
          <w:tcPr>
            <w:tcW w:w="5873" w:type="dxa"/>
            <w:gridSpan w:val="3"/>
            <w:hideMark/>
          </w:tcPr>
          <w:p w14:paraId="33A2DFDA" w14:textId="77777777" w:rsidR="004E6119" w:rsidRDefault="004E6119" w:rsidP="0089509B">
            <w:pPr>
              <w:pStyle w:val="bullet"/>
              <w:numPr>
                <w:ilvl w:val="0"/>
                <w:numId w:val="13"/>
              </w:numPr>
              <w:ind w:left="284" w:hanging="284"/>
            </w:pPr>
            <w:r>
              <w:t xml:space="preserve">inclusion of visual elements </w:t>
            </w:r>
          </w:p>
          <w:p w14:paraId="0A7281E5" w14:textId="77777777" w:rsidR="004E6119" w:rsidRDefault="004E6119" w:rsidP="0089509B">
            <w:pPr>
              <w:pStyle w:val="bullet"/>
              <w:numPr>
                <w:ilvl w:val="0"/>
                <w:numId w:val="13"/>
              </w:numPr>
              <w:ind w:left="284" w:hanging="284"/>
            </w:pPr>
            <w:r>
              <w:t>size and location of letters and / or visuals</w:t>
            </w:r>
          </w:p>
          <w:p w14:paraId="65EDF48C" w14:textId="77777777" w:rsidR="004E6119" w:rsidRDefault="004E6119" w:rsidP="0089509B">
            <w:pPr>
              <w:pStyle w:val="bullet"/>
              <w:numPr>
                <w:ilvl w:val="0"/>
                <w:numId w:val="13"/>
              </w:numPr>
              <w:ind w:left="284" w:hanging="284"/>
            </w:pPr>
            <w:r>
              <w:t>use of colour</w:t>
            </w:r>
          </w:p>
          <w:p w14:paraId="74CB8E33" w14:textId="77777777" w:rsidR="004E6119" w:rsidRDefault="004E6119" w:rsidP="0089509B">
            <w:pPr>
              <w:pStyle w:val="bullet"/>
              <w:numPr>
                <w:ilvl w:val="0"/>
                <w:numId w:val="13"/>
              </w:numPr>
              <w:ind w:left="284" w:hanging="284"/>
            </w:pPr>
            <w:r>
              <w:t>number of characters including spaces for digital text</w:t>
            </w:r>
          </w:p>
          <w:p w14:paraId="401B3795" w14:textId="77777777" w:rsidR="004E6119" w:rsidRDefault="004E6119" w:rsidP="0089509B">
            <w:pPr>
              <w:pStyle w:val="bullet"/>
              <w:numPr>
                <w:ilvl w:val="0"/>
                <w:numId w:val="13"/>
              </w:numPr>
              <w:ind w:left="284" w:hanging="284"/>
            </w:pPr>
            <w:r>
              <w:t>text sequence</w:t>
            </w:r>
          </w:p>
          <w:p w14:paraId="6F302F1C" w14:textId="77777777" w:rsidR="004E6119" w:rsidRDefault="004E6119" w:rsidP="0089509B">
            <w:pPr>
              <w:pStyle w:val="bullet"/>
              <w:numPr>
                <w:ilvl w:val="0"/>
                <w:numId w:val="13"/>
              </w:numPr>
              <w:ind w:left="284" w:hanging="284"/>
            </w:pPr>
            <w:r>
              <w:t>use of capital letters and full stops</w:t>
            </w:r>
          </w:p>
        </w:tc>
      </w:tr>
      <w:tr w:rsidR="004E6119" w14:paraId="14F97913" w14:textId="77777777" w:rsidTr="006100CC">
        <w:tc>
          <w:tcPr>
            <w:tcW w:w="9242" w:type="dxa"/>
            <w:gridSpan w:val="5"/>
          </w:tcPr>
          <w:p w14:paraId="6C79BAA0" w14:textId="77777777" w:rsidR="004E6119" w:rsidRDefault="004E6119" w:rsidP="0089509B">
            <w:pPr>
              <w:pStyle w:val="spacer"/>
            </w:pPr>
          </w:p>
        </w:tc>
      </w:tr>
      <w:tr w:rsidR="004E6119" w14:paraId="4E23835E" w14:textId="77777777" w:rsidTr="006100CC">
        <w:tc>
          <w:tcPr>
            <w:tcW w:w="3369" w:type="dxa"/>
            <w:gridSpan w:val="2"/>
            <w:hideMark/>
          </w:tcPr>
          <w:p w14:paraId="41A68593" w14:textId="77777777" w:rsidR="004E6119" w:rsidRDefault="004E6119" w:rsidP="0089509B">
            <w:pPr>
              <w:pStyle w:val="unittext"/>
            </w:pPr>
            <w:r>
              <w:rPr>
                <w:b/>
                <w:i/>
              </w:rPr>
              <w:t xml:space="preserve">Content </w:t>
            </w:r>
            <w:r>
              <w:t>may include:</w:t>
            </w:r>
          </w:p>
        </w:tc>
        <w:tc>
          <w:tcPr>
            <w:tcW w:w="5873" w:type="dxa"/>
            <w:gridSpan w:val="3"/>
            <w:hideMark/>
          </w:tcPr>
          <w:p w14:paraId="2C5F30AB" w14:textId="77777777" w:rsidR="004E6119" w:rsidRDefault="004E6119" w:rsidP="0089509B">
            <w:pPr>
              <w:pStyle w:val="bullet"/>
              <w:numPr>
                <w:ilvl w:val="0"/>
                <w:numId w:val="13"/>
              </w:numPr>
              <w:ind w:left="284" w:hanging="284"/>
            </w:pPr>
            <w:r>
              <w:t>words / phrases:</w:t>
            </w:r>
          </w:p>
          <w:p w14:paraId="5ADAE8E9" w14:textId="77777777" w:rsidR="004E6119" w:rsidRDefault="004E6119" w:rsidP="0089509B">
            <w:pPr>
              <w:pStyle w:val="endash"/>
              <w:keepNext/>
            </w:pPr>
            <w:r>
              <w:t>‘Garage Sale today’</w:t>
            </w:r>
          </w:p>
          <w:p w14:paraId="1B2615DA" w14:textId="77777777" w:rsidR="004E6119" w:rsidRDefault="004E6119" w:rsidP="0089509B">
            <w:pPr>
              <w:pStyle w:val="endash"/>
              <w:keepNext/>
            </w:pPr>
            <w:r>
              <w:t>‘lost dog’</w:t>
            </w:r>
          </w:p>
          <w:p w14:paraId="1F21128E" w14:textId="77777777" w:rsidR="004E6119" w:rsidRDefault="004E6119" w:rsidP="0089509B">
            <w:pPr>
              <w:pStyle w:val="bullet"/>
              <w:numPr>
                <w:ilvl w:val="0"/>
                <w:numId w:val="13"/>
              </w:numPr>
              <w:ind w:left="284" w:hanging="284"/>
            </w:pPr>
            <w:r>
              <w:t xml:space="preserve">commonly used symbols and icons such as ‘&amp;’ for ‘and’ </w:t>
            </w:r>
          </w:p>
          <w:p w14:paraId="52D19A91" w14:textId="77777777" w:rsidR="004E6119" w:rsidRDefault="004E6119" w:rsidP="0089509B">
            <w:pPr>
              <w:pStyle w:val="bullet"/>
              <w:numPr>
                <w:ilvl w:val="0"/>
                <w:numId w:val="13"/>
              </w:numPr>
              <w:ind w:left="284" w:hanging="284"/>
            </w:pPr>
            <w:r>
              <w:t>commonly used words from the immediate environment</w:t>
            </w:r>
          </w:p>
        </w:tc>
      </w:tr>
      <w:tr w:rsidR="004E6119" w14:paraId="42F73F1B" w14:textId="77777777" w:rsidTr="006100CC">
        <w:tc>
          <w:tcPr>
            <w:tcW w:w="9242" w:type="dxa"/>
            <w:gridSpan w:val="5"/>
          </w:tcPr>
          <w:p w14:paraId="43738D0F" w14:textId="77777777" w:rsidR="004E6119" w:rsidRDefault="004E6119" w:rsidP="0089509B">
            <w:pPr>
              <w:pStyle w:val="spacer"/>
            </w:pPr>
          </w:p>
        </w:tc>
      </w:tr>
      <w:tr w:rsidR="004E6119" w14:paraId="5BF97323" w14:textId="77777777" w:rsidTr="006100CC">
        <w:tc>
          <w:tcPr>
            <w:tcW w:w="9242" w:type="dxa"/>
            <w:gridSpan w:val="5"/>
            <w:hideMark/>
          </w:tcPr>
          <w:p w14:paraId="223CD3AA" w14:textId="77777777" w:rsidR="004E6119" w:rsidRDefault="004E6119" w:rsidP="0089509B">
            <w:pPr>
              <w:pStyle w:val="Heading21"/>
            </w:pPr>
            <w:r>
              <w:t>Evidence Guide</w:t>
            </w:r>
          </w:p>
          <w:p w14:paraId="1290E6F8" w14:textId="77777777" w:rsidR="004E6119" w:rsidRDefault="004E6119" w:rsidP="0089509B">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DD828B7" w14:textId="77777777" w:rsidTr="006100CC">
        <w:tc>
          <w:tcPr>
            <w:tcW w:w="3369" w:type="dxa"/>
            <w:gridSpan w:val="2"/>
            <w:hideMark/>
          </w:tcPr>
          <w:p w14:paraId="0BC2E4A7" w14:textId="77777777" w:rsidR="004E6119" w:rsidRDefault="004E6119" w:rsidP="0089509B">
            <w:pPr>
              <w:pStyle w:val="EG"/>
            </w:pPr>
            <w:r>
              <w:t>Critical aspects for assessment and evidence required to demonstrate competency in this unit</w:t>
            </w:r>
          </w:p>
        </w:tc>
        <w:tc>
          <w:tcPr>
            <w:tcW w:w="5873" w:type="dxa"/>
            <w:gridSpan w:val="3"/>
            <w:hideMark/>
          </w:tcPr>
          <w:p w14:paraId="4ECA9377" w14:textId="77777777" w:rsidR="004E6119" w:rsidRDefault="004E6119" w:rsidP="0089509B">
            <w:pPr>
              <w:pStyle w:val="unittext"/>
            </w:pPr>
            <w:r>
              <w:t>Assessment must confirm the ability to:</w:t>
            </w:r>
          </w:p>
          <w:p w14:paraId="4C8809EE" w14:textId="77777777" w:rsidR="004E6119" w:rsidRDefault="004E6119" w:rsidP="0089509B">
            <w:pPr>
              <w:pStyle w:val="bullet"/>
              <w:numPr>
                <w:ilvl w:val="0"/>
                <w:numId w:val="13"/>
              </w:numPr>
              <w:ind w:left="284" w:hanging="284"/>
            </w:pPr>
            <w:r>
              <w:t>complete one short simple, community related formatted text</w:t>
            </w:r>
          </w:p>
          <w:p w14:paraId="19F1D72A" w14:textId="77777777" w:rsidR="004E6119" w:rsidRDefault="004E6119" w:rsidP="0089509B">
            <w:pPr>
              <w:pStyle w:val="bullet"/>
              <w:numPr>
                <w:ilvl w:val="0"/>
                <w:numId w:val="13"/>
              </w:numPr>
              <w:ind w:left="284" w:hanging="284"/>
            </w:pPr>
            <w:r>
              <w:t>create one short, simple community related text which may be either digital or hand written</w:t>
            </w:r>
          </w:p>
        </w:tc>
      </w:tr>
      <w:tr w:rsidR="004E6119" w14:paraId="25C747C5" w14:textId="77777777" w:rsidTr="006100CC">
        <w:tc>
          <w:tcPr>
            <w:tcW w:w="9242" w:type="dxa"/>
            <w:gridSpan w:val="5"/>
          </w:tcPr>
          <w:p w14:paraId="189EF91B" w14:textId="77777777" w:rsidR="004E6119" w:rsidRDefault="004E6119" w:rsidP="0089509B">
            <w:pPr>
              <w:pStyle w:val="spacer"/>
            </w:pPr>
          </w:p>
        </w:tc>
      </w:tr>
      <w:tr w:rsidR="004E6119" w14:paraId="098CE001" w14:textId="77777777" w:rsidTr="006100CC">
        <w:tc>
          <w:tcPr>
            <w:tcW w:w="3369" w:type="dxa"/>
            <w:gridSpan w:val="2"/>
            <w:hideMark/>
          </w:tcPr>
          <w:p w14:paraId="69190491" w14:textId="77777777" w:rsidR="004E6119" w:rsidRDefault="004E6119" w:rsidP="0089509B">
            <w:pPr>
              <w:pStyle w:val="EG"/>
            </w:pPr>
            <w:r>
              <w:t>Context of and specific resources for assessment</w:t>
            </w:r>
          </w:p>
        </w:tc>
        <w:tc>
          <w:tcPr>
            <w:tcW w:w="5873" w:type="dxa"/>
            <w:gridSpan w:val="3"/>
            <w:hideMark/>
          </w:tcPr>
          <w:p w14:paraId="7FD10AC2" w14:textId="77777777" w:rsidR="004E6119" w:rsidRDefault="004E6119" w:rsidP="0089509B">
            <w:pPr>
              <w:pStyle w:val="unittext"/>
            </w:pPr>
            <w:r>
              <w:t>Assessment must ensure:</w:t>
            </w:r>
          </w:p>
          <w:p w14:paraId="1196BDC0" w14:textId="02135C17" w:rsidR="004E6119" w:rsidRDefault="004E6119" w:rsidP="0089509B">
            <w:pPr>
              <w:pStyle w:val="bullet"/>
              <w:numPr>
                <w:ilvl w:val="0"/>
                <w:numId w:val="13"/>
              </w:numPr>
              <w:ind w:left="284" w:hanging="284"/>
            </w:pPr>
            <w:r>
              <w:rPr>
                <w:bCs/>
              </w:rPr>
              <w:t>access to text types drawn from community</w:t>
            </w:r>
            <w:r w:rsidR="00FA7CF7">
              <w:rPr>
                <w:bCs/>
              </w:rPr>
              <w:t xml:space="preserve"> </w:t>
            </w:r>
            <w:r>
              <w:rPr>
                <w:bCs/>
              </w:rPr>
              <w:t>related environments that are relevant to the learner</w:t>
            </w:r>
          </w:p>
          <w:p w14:paraId="5EFA193C" w14:textId="77777777" w:rsidR="004E6119" w:rsidRDefault="004E6119" w:rsidP="0089509B">
            <w:pPr>
              <w:pStyle w:val="unittext"/>
            </w:pPr>
            <w:r>
              <w:t>At this level, the learner:</w:t>
            </w:r>
          </w:p>
          <w:p w14:paraId="3BA6EC43" w14:textId="77777777" w:rsidR="004E6119" w:rsidRDefault="004E6119" w:rsidP="0089509B">
            <w:pPr>
              <w:pStyle w:val="bullet"/>
              <w:numPr>
                <w:ilvl w:val="0"/>
                <w:numId w:val="13"/>
              </w:numPr>
              <w:ind w:left="284" w:hanging="284"/>
            </w:pPr>
            <w:r>
              <w:t>may require additional time to complete written tasks</w:t>
            </w:r>
          </w:p>
          <w:p w14:paraId="0DC29B89" w14:textId="77777777" w:rsidR="004E6119" w:rsidRDefault="004E6119" w:rsidP="0089509B">
            <w:pPr>
              <w:pStyle w:val="bullet"/>
              <w:numPr>
                <w:ilvl w:val="0"/>
                <w:numId w:val="13"/>
              </w:numPr>
              <w:ind w:left="284" w:hanging="284"/>
            </w:pPr>
            <w:r>
              <w:t xml:space="preserve">can work alongside an expert / mentor where prompting and advice can be provided </w:t>
            </w:r>
          </w:p>
          <w:p w14:paraId="7DD59E66" w14:textId="77777777" w:rsidR="004E6119" w:rsidRDefault="004E6119" w:rsidP="0089509B">
            <w:pPr>
              <w:pStyle w:val="bullet"/>
              <w:numPr>
                <w:ilvl w:val="0"/>
                <w:numId w:val="0"/>
              </w:numPr>
            </w:pPr>
            <w:r>
              <w:t xml:space="preserve">In order to support achievement of meaningful outcomes </w:t>
            </w:r>
            <w:r>
              <w:lastRenderedPageBreak/>
              <w:t>at the qualification level an integrated approach to assessment should be used, refer to Section B 6.1 Assessment Strategy.</w:t>
            </w:r>
          </w:p>
          <w:p w14:paraId="072AA1C6" w14:textId="77777777" w:rsidR="004E6119" w:rsidRDefault="004E6119" w:rsidP="0089509B">
            <w:pPr>
              <w:pStyle w:val="unittext"/>
            </w:pPr>
            <w:r>
              <w:t>Where this unit is being co-assessed with units related to another domain, such as personal purposes, the same texts may apply to both domains.</w:t>
            </w:r>
          </w:p>
        </w:tc>
      </w:tr>
      <w:tr w:rsidR="004E6119" w14:paraId="7AF23D47" w14:textId="77777777" w:rsidTr="006100CC">
        <w:tc>
          <w:tcPr>
            <w:tcW w:w="9242" w:type="dxa"/>
            <w:gridSpan w:val="5"/>
          </w:tcPr>
          <w:p w14:paraId="7C7A4D3E" w14:textId="77777777" w:rsidR="004E6119" w:rsidRDefault="004E6119" w:rsidP="0089509B">
            <w:pPr>
              <w:pStyle w:val="spacer"/>
            </w:pPr>
          </w:p>
        </w:tc>
      </w:tr>
      <w:tr w:rsidR="004E6119" w14:paraId="6233528D" w14:textId="77777777" w:rsidTr="006100CC">
        <w:tc>
          <w:tcPr>
            <w:tcW w:w="3369" w:type="dxa"/>
            <w:gridSpan w:val="2"/>
            <w:hideMark/>
          </w:tcPr>
          <w:p w14:paraId="3A25D371" w14:textId="77777777" w:rsidR="004E6119" w:rsidRDefault="004E6119" w:rsidP="0089509B">
            <w:pPr>
              <w:pStyle w:val="EG"/>
            </w:pPr>
            <w:r>
              <w:t>Method(s) of assessment</w:t>
            </w:r>
          </w:p>
        </w:tc>
        <w:tc>
          <w:tcPr>
            <w:tcW w:w="5873" w:type="dxa"/>
            <w:gridSpan w:val="3"/>
            <w:hideMark/>
          </w:tcPr>
          <w:p w14:paraId="582D5943" w14:textId="77777777" w:rsidR="004E6119" w:rsidRDefault="004E6119" w:rsidP="0089509B">
            <w:pPr>
              <w:pStyle w:val="unittext"/>
            </w:pPr>
            <w:r>
              <w:t>The following assessment methods are suitable for this unit:</w:t>
            </w:r>
          </w:p>
          <w:p w14:paraId="5EC6368E" w14:textId="77777777" w:rsidR="004E6119" w:rsidRDefault="004E6119" w:rsidP="0089509B">
            <w:pPr>
              <w:pStyle w:val="bullet"/>
              <w:numPr>
                <w:ilvl w:val="0"/>
                <w:numId w:val="13"/>
              </w:numPr>
              <w:ind w:left="284" w:hanging="284"/>
            </w:pPr>
            <w:r>
              <w:t>observation of the learner planning and creating short, simple community related written and / or digital texts</w:t>
            </w:r>
          </w:p>
          <w:p w14:paraId="7527CFE8" w14:textId="77777777" w:rsidR="004E6119" w:rsidRDefault="004E6119" w:rsidP="0089509B">
            <w:pPr>
              <w:pStyle w:val="bullet"/>
              <w:numPr>
                <w:ilvl w:val="0"/>
                <w:numId w:val="13"/>
              </w:numPr>
              <w:ind w:left="284" w:hanging="284"/>
            </w:pPr>
            <w:r>
              <w:t>portfolio of examples of formatted texts completed by the learner</w:t>
            </w:r>
          </w:p>
          <w:p w14:paraId="135FEDD2" w14:textId="77777777" w:rsidR="004E6119" w:rsidRDefault="004E6119" w:rsidP="0089509B">
            <w:pPr>
              <w:pStyle w:val="bullet"/>
              <w:numPr>
                <w:ilvl w:val="0"/>
                <w:numId w:val="13"/>
              </w:numPr>
              <w:ind w:left="284" w:hanging="284"/>
            </w:pPr>
            <w:r>
              <w:t>written or oral questioning to confirm understanding of the purpose of different text types</w:t>
            </w:r>
          </w:p>
        </w:tc>
      </w:tr>
    </w:tbl>
    <w:p w14:paraId="65F2CD14" w14:textId="77777777" w:rsidR="004E6119" w:rsidRDefault="004E6119" w:rsidP="0089509B">
      <w:pPr>
        <w:keepNext/>
      </w:pPr>
    </w:p>
    <w:p w14:paraId="2EB25AA6" w14:textId="77777777" w:rsidR="004E6119" w:rsidRDefault="004E6119" w:rsidP="0089509B">
      <w:pPr>
        <w:keepNext/>
        <w:tabs>
          <w:tab w:val="left" w:pos="1485"/>
        </w:tabs>
        <w:sectPr w:rsidR="004E6119" w:rsidSect="006100CC">
          <w:headerReference w:type="even" r:id="rId94"/>
          <w:headerReference w:type="default" r:id="rId95"/>
          <w:footerReference w:type="even" r:id="rId96"/>
          <w:headerReference w:type="first" r:id="rId97"/>
          <w:footerReference w:type="first" r:id="rId9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1D3E9C" w14:paraId="780AA53D" w14:textId="77777777" w:rsidTr="001D3E9C">
        <w:tc>
          <w:tcPr>
            <w:tcW w:w="2943" w:type="dxa"/>
          </w:tcPr>
          <w:p w14:paraId="0B4C58BE" w14:textId="77777777" w:rsidR="001D3E9C" w:rsidRPr="00D72D90" w:rsidRDefault="001D3E9C" w:rsidP="0089509B">
            <w:pPr>
              <w:pStyle w:val="CodeTOC"/>
            </w:pPr>
            <w:r w:rsidRPr="00D72D90">
              <w:lastRenderedPageBreak/>
              <w:t>Unit Code</w:t>
            </w:r>
          </w:p>
        </w:tc>
        <w:tc>
          <w:tcPr>
            <w:tcW w:w="6299" w:type="dxa"/>
            <w:gridSpan w:val="4"/>
          </w:tcPr>
          <w:p w14:paraId="0AF51A9D" w14:textId="70219343" w:rsidR="001D3E9C" w:rsidRPr="00D72D90" w:rsidRDefault="007613A9" w:rsidP="0089509B">
            <w:pPr>
              <w:pStyle w:val="code"/>
            </w:pPr>
            <w:bookmarkStart w:id="83" w:name="_Toc514234284"/>
            <w:r>
              <w:t>VU22352</w:t>
            </w:r>
            <w:bookmarkEnd w:id="83"/>
          </w:p>
        </w:tc>
      </w:tr>
      <w:tr w:rsidR="001D3E9C" w14:paraId="193A6E5D" w14:textId="77777777" w:rsidTr="001D3E9C">
        <w:tc>
          <w:tcPr>
            <w:tcW w:w="2943" w:type="dxa"/>
          </w:tcPr>
          <w:p w14:paraId="4B721BCE" w14:textId="77777777" w:rsidR="001D3E9C" w:rsidRPr="00D72D90" w:rsidRDefault="001D3E9C" w:rsidP="0089509B">
            <w:pPr>
              <w:pStyle w:val="CodeTOC"/>
            </w:pPr>
            <w:r w:rsidRPr="00D72D90">
              <w:t>Unit Title</w:t>
            </w:r>
          </w:p>
        </w:tc>
        <w:tc>
          <w:tcPr>
            <w:tcW w:w="6299" w:type="dxa"/>
            <w:gridSpan w:val="4"/>
          </w:tcPr>
          <w:p w14:paraId="73A19768" w14:textId="5A62EA33" w:rsidR="001D3E9C" w:rsidRPr="00027642" w:rsidRDefault="001D3E9C" w:rsidP="0089509B">
            <w:pPr>
              <w:pStyle w:val="code"/>
            </w:pPr>
            <w:bookmarkStart w:id="84" w:name="_Toc507058572"/>
            <w:bookmarkStart w:id="85" w:name="_Toc514234285"/>
            <w:r w:rsidRPr="00027642">
              <w:t>Recognise numbers and money in simple, highly familiar situations</w:t>
            </w:r>
            <w:bookmarkEnd w:id="84"/>
            <w:bookmarkEnd w:id="85"/>
          </w:p>
        </w:tc>
      </w:tr>
      <w:tr w:rsidR="001D3E9C" w14:paraId="12083E56" w14:textId="77777777" w:rsidTr="001D3E9C">
        <w:tc>
          <w:tcPr>
            <w:tcW w:w="2943" w:type="dxa"/>
          </w:tcPr>
          <w:p w14:paraId="71A8A9BE" w14:textId="77777777" w:rsidR="001D3E9C" w:rsidRDefault="001D3E9C" w:rsidP="0089509B">
            <w:pPr>
              <w:pStyle w:val="Heading21"/>
            </w:pPr>
            <w:r>
              <w:t>Unit Descriptor</w:t>
            </w:r>
          </w:p>
        </w:tc>
        <w:tc>
          <w:tcPr>
            <w:tcW w:w="6299" w:type="dxa"/>
            <w:gridSpan w:val="4"/>
          </w:tcPr>
          <w:p w14:paraId="6E84D48F" w14:textId="77777777" w:rsidR="001D3E9C" w:rsidRPr="00C959F2" w:rsidRDefault="001D3E9C" w:rsidP="0089509B">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78DB5992" w14:textId="77777777" w:rsidR="001D3E9C" w:rsidRDefault="001D3E9C" w:rsidP="0089509B">
            <w:pPr>
              <w:pStyle w:val="unittext"/>
            </w:pPr>
            <w:r>
              <w:t xml:space="preserve">The required outcomes described in this unit contribute to the achievement of Australian Core Skills Framework indicators for Numeracy at Level 1: 1.09, 1.10 &amp; 1.11 </w:t>
            </w:r>
          </w:p>
        </w:tc>
      </w:tr>
      <w:tr w:rsidR="001D3E9C" w14:paraId="0A48FA9B" w14:textId="77777777" w:rsidTr="001D3E9C">
        <w:tc>
          <w:tcPr>
            <w:tcW w:w="2943" w:type="dxa"/>
          </w:tcPr>
          <w:p w14:paraId="614C2C4D" w14:textId="77777777" w:rsidR="001D3E9C" w:rsidRDefault="001D3E9C" w:rsidP="0089509B">
            <w:pPr>
              <w:pStyle w:val="Heading21"/>
            </w:pPr>
            <w:r>
              <w:t>Employability Skills</w:t>
            </w:r>
          </w:p>
        </w:tc>
        <w:tc>
          <w:tcPr>
            <w:tcW w:w="6299" w:type="dxa"/>
            <w:gridSpan w:val="4"/>
          </w:tcPr>
          <w:p w14:paraId="424C759E" w14:textId="77777777" w:rsidR="001D3E9C" w:rsidRDefault="001D3E9C" w:rsidP="0089509B">
            <w:pPr>
              <w:pStyle w:val="unittext"/>
            </w:pPr>
            <w:r>
              <w:t>This unit contains employability skills.</w:t>
            </w:r>
          </w:p>
        </w:tc>
      </w:tr>
      <w:tr w:rsidR="001D3E9C" w14:paraId="22C7D082" w14:textId="77777777" w:rsidTr="001D3E9C">
        <w:tc>
          <w:tcPr>
            <w:tcW w:w="2943" w:type="dxa"/>
          </w:tcPr>
          <w:p w14:paraId="2CC2B55F" w14:textId="77777777" w:rsidR="001D3E9C" w:rsidRDefault="001D3E9C" w:rsidP="0089509B">
            <w:pPr>
              <w:pStyle w:val="Heading21"/>
            </w:pPr>
            <w:r>
              <w:t>Application of the Unit</w:t>
            </w:r>
          </w:p>
        </w:tc>
        <w:tc>
          <w:tcPr>
            <w:tcW w:w="6299" w:type="dxa"/>
            <w:gridSpan w:val="4"/>
          </w:tcPr>
          <w:p w14:paraId="44B4C5AB" w14:textId="77777777" w:rsidR="001D3E9C" w:rsidRPr="00027642" w:rsidRDefault="001D3E9C" w:rsidP="0089509B">
            <w:pPr>
              <w:pStyle w:val="unittext"/>
            </w:pPr>
            <w:r w:rsidRPr="00027642">
              <w:t xml:space="preserve">People seeking to improve their educational, vocational or community participation options will need to develop a range of numeracy and mathematics skills. </w:t>
            </w:r>
          </w:p>
          <w:p w14:paraId="661007E3" w14:textId="6559CD8B" w:rsidR="001D3E9C" w:rsidRPr="00027642" w:rsidRDefault="001D3E9C" w:rsidP="0089509B">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w:t>
            </w:r>
            <w:r w:rsidR="00FA7CF7">
              <w:rPr>
                <w:szCs w:val="20"/>
              </w:rPr>
              <w:t xml:space="preserve"> </w:t>
            </w:r>
            <w:r w:rsidRPr="00027642">
              <w:rPr>
                <w:szCs w:val="20"/>
              </w:rPr>
              <w:t>The goal is therefore to assist learners to develop mathematical concepts and relationships in ways that are personally meaningful.</w:t>
            </w:r>
          </w:p>
          <w:p w14:paraId="100B7658" w14:textId="77777777" w:rsidR="001D3E9C" w:rsidRDefault="001D3E9C" w:rsidP="0089509B">
            <w:pPr>
              <w:pStyle w:val="unittext"/>
            </w:pPr>
            <w:r w:rsidRPr="00027642">
              <w:t xml:space="preserve">It is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1D3E9C" w14:paraId="08204BBE" w14:textId="77777777" w:rsidTr="001D3E9C">
        <w:tc>
          <w:tcPr>
            <w:tcW w:w="2943" w:type="dxa"/>
          </w:tcPr>
          <w:p w14:paraId="6696CA17" w14:textId="77777777" w:rsidR="001D3E9C" w:rsidRDefault="001D3E9C" w:rsidP="0089509B">
            <w:pPr>
              <w:pStyle w:val="Heading21"/>
            </w:pPr>
            <w:r>
              <w:t>Element</w:t>
            </w:r>
          </w:p>
          <w:p w14:paraId="41D3BD68" w14:textId="77777777" w:rsidR="001D3E9C" w:rsidRDefault="001D3E9C"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73160B94" w14:textId="77777777" w:rsidR="001D3E9C" w:rsidRDefault="001D3E9C" w:rsidP="0089509B">
            <w:pPr>
              <w:pStyle w:val="Heading21"/>
            </w:pPr>
            <w:r>
              <w:t>Performance Criteria</w:t>
            </w:r>
          </w:p>
          <w:p w14:paraId="2FC733F0" w14:textId="77777777" w:rsidR="001D3E9C" w:rsidRDefault="001D3E9C"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08760A7D" w14:textId="77777777" w:rsidTr="001D3E9C">
        <w:tc>
          <w:tcPr>
            <w:tcW w:w="2943" w:type="dxa"/>
          </w:tcPr>
          <w:p w14:paraId="5A066B6C" w14:textId="77777777" w:rsidR="001D3E9C" w:rsidRDefault="001D3E9C" w:rsidP="0089509B">
            <w:pPr>
              <w:pStyle w:val="spacer"/>
            </w:pPr>
          </w:p>
        </w:tc>
        <w:tc>
          <w:tcPr>
            <w:tcW w:w="6299" w:type="dxa"/>
            <w:gridSpan w:val="4"/>
          </w:tcPr>
          <w:p w14:paraId="4353FF4D" w14:textId="77777777" w:rsidR="001D3E9C" w:rsidRDefault="001D3E9C" w:rsidP="0089509B">
            <w:pPr>
              <w:pStyle w:val="spacer"/>
            </w:pPr>
          </w:p>
        </w:tc>
      </w:tr>
      <w:tr w:rsidR="001D3E9C" w14:paraId="0C36C798" w14:textId="77777777" w:rsidTr="001D3E9C">
        <w:tc>
          <w:tcPr>
            <w:tcW w:w="2943" w:type="dxa"/>
            <w:vMerge w:val="restart"/>
          </w:tcPr>
          <w:p w14:paraId="337D04E6" w14:textId="77777777" w:rsidR="001D3E9C" w:rsidRPr="0084371F" w:rsidRDefault="001D3E9C" w:rsidP="0089509B">
            <w:pPr>
              <w:pStyle w:val="unittext"/>
              <w:ind w:left="284" w:hanging="284"/>
            </w:pPr>
            <w:r w:rsidRPr="0084371F">
              <w:t>1</w:t>
            </w:r>
            <w:r>
              <w:tab/>
              <w:t xml:space="preserve">Recognise </w:t>
            </w:r>
            <w:r w:rsidRPr="001F70FF">
              <w:t>and compare numbers into the hundreds</w:t>
            </w:r>
            <w:r>
              <w:t>,</w:t>
            </w:r>
            <w:r w:rsidRPr="001F70FF">
              <w:t xml:space="preserve"> and halves in simple, highly familiar </w:t>
            </w:r>
            <w:r w:rsidRPr="001F70FF">
              <w:lastRenderedPageBreak/>
              <w:t>situations</w:t>
            </w:r>
          </w:p>
        </w:tc>
        <w:tc>
          <w:tcPr>
            <w:tcW w:w="570" w:type="dxa"/>
            <w:gridSpan w:val="2"/>
          </w:tcPr>
          <w:p w14:paraId="5E31BAD4" w14:textId="77777777" w:rsidR="001D3E9C" w:rsidRDefault="001D3E9C" w:rsidP="0089509B">
            <w:pPr>
              <w:pStyle w:val="PC"/>
              <w:keepNext/>
            </w:pPr>
            <w:r>
              <w:lastRenderedPageBreak/>
              <w:t>1.1</w:t>
            </w:r>
          </w:p>
        </w:tc>
        <w:tc>
          <w:tcPr>
            <w:tcW w:w="5729" w:type="dxa"/>
            <w:gridSpan w:val="2"/>
          </w:tcPr>
          <w:p w14:paraId="34D93799" w14:textId="77777777" w:rsidR="001D3E9C" w:rsidRDefault="001D3E9C" w:rsidP="0089509B">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1D3E9C" w14:paraId="0E1C8955" w14:textId="77777777" w:rsidTr="001D3E9C">
        <w:tc>
          <w:tcPr>
            <w:tcW w:w="2943" w:type="dxa"/>
            <w:vMerge/>
          </w:tcPr>
          <w:p w14:paraId="2C93D1FC" w14:textId="77777777" w:rsidR="001D3E9C" w:rsidRPr="0084371F" w:rsidRDefault="001D3E9C" w:rsidP="0089509B">
            <w:pPr>
              <w:pStyle w:val="element"/>
              <w:keepNext/>
            </w:pPr>
          </w:p>
        </w:tc>
        <w:tc>
          <w:tcPr>
            <w:tcW w:w="570" w:type="dxa"/>
            <w:gridSpan w:val="2"/>
          </w:tcPr>
          <w:p w14:paraId="3DEB7A20" w14:textId="77777777" w:rsidR="001D3E9C" w:rsidRDefault="001D3E9C" w:rsidP="0089509B">
            <w:pPr>
              <w:pStyle w:val="PC"/>
              <w:keepNext/>
            </w:pPr>
            <w:r>
              <w:t>1.2</w:t>
            </w:r>
          </w:p>
        </w:tc>
        <w:tc>
          <w:tcPr>
            <w:tcW w:w="5729" w:type="dxa"/>
            <w:gridSpan w:val="2"/>
          </w:tcPr>
          <w:p w14:paraId="0DB905B4" w14:textId="4BD37F95" w:rsidR="001D3E9C" w:rsidRPr="00876847" w:rsidRDefault="001D3E9C" w:rsidP="0089509B">
            <w:pPr>
              <w:pStyle w:val="unittext"/>
            </w:pPr>
            <w:r>
              <w:t xml:space="preserve">Express </w:t>
            </w:r>
            <w:r w:rsidRPr="00F70630">
              <w:t>whole numbers</w:t>
            </w:r>
            <w:r w:rsidRPr="00876847">
              <w:t xml:space="preserve"> into the hundreds</w:t>
            </w:r>
            <w:r>
              <w:t xml:space="preserve"> orally and</w:t>
            </w:r>
            <w:r w:rsidR="00FA7CF7">
              <w:t xml:space="preserve"> </w:t>
            </w:r>
            <w:r w:rsidRPr="00876847">
              <w:t>writ</w:t>
            </w:r>
            <w:r>
              <w:t>e them</w:t>
            </w:r>
            <w:r w:rsidRPr="00876847">
              <w:t xml:space="preserve"> as numerals</w:t>
            </w:r>
            <w:r>
              <w:t xml:space="preserve"> </w:t>
            </w:r>
          </w:p>
        </w:tc>
      </w:tr>
      <w:tr w:rsidR="001D3E9C" w14:paraId="0D21DA24" w14:textId="77777777" w:rsidTr="001D3E9C">
        <w:tc>
          <w:tcPr>
            <w:tcW w:w="2943" w:type="dxa"/>
            <w:vMerge/>
          </w:tcPr>
          <w:p w14:paraId="77CD4B88" w14:textId="77777777" w:rsidR="001D3E9C" w:rsidRPr="0084371F" w:rsidRDefault="001D3E9C" w:rsidP="0089509B">
            <w:pPr>
              <w:pStyle w:val="element"/>
              <w:keepNext/>
            </w:pPr>
          </w:p>
        </w:tc>
        <w:tc>
          <w:tcPr>
            <w:tcW w:w="570" w:type="dxa"/>
            <w:gridSpan w:val="2"/>
          </w:tcPr>
          <w:p w14:paraId="19D78F74" w14:textId="77777777" w:rsidR="001D3E9C" w:rsidRDefault="001D3E9C" w:rsidP="0089509B">
            <w:pPr>
              <w:pStyle w:val="PC"/>
              <w:keepNext/>
            </w:pPr>
            <w:r>
              <w:t>1.3</w:t>
            </w:r>
          </w:p>
        </w:tc>
        <w:tc>
          <w:tcPr>
            <w:tcW w:w="5729" w:type="dxa"/>
            <w:gridSpan w:val="2"/>
          </w:tcPr>
          <w:p w14:paraId="7DA7101B" w14:textId="77777777" w:rsidR="001D3E9C" w:rsidRPr="00397EF8" w:rsidRDefault="001D3E9C" w:rsidP="0089509B">
            <w:pPr>
              <w:pStyle w:val="unittext"/>
            </w:pPr>
            <w:r w:rsidRPr="00397EF8">
              <w:t>Write whole numbers as words up to twenty</w:t>
            </w:r>
          </w:p>
        </w:tc>
      </w:tr>
      <w:tr w:rsidR="001D3E9C" w14:paraId="2341BA54" w14:textId="77777777" w:rsidTr="001D3E9C">
        <w:tc>
          <w:tcPr>
            <w:tcW w:w="2943" w:type="dxa"/>
            <w:vMerge/>
          </w:tcPr>
          <w:p w14:paraId="66BA5425" w14:textId="77777777" w:rsidR="001D3E9C" w:rsidRPr="0084371F" w:rsidRDefault="001D3E9C" w:rsidP="0089509B">
            <w:pPr>
              <w:pStyle w:val="element"/>
              <w:keepNext/>
            </w:pPr>
          </w:p>
        </w:tc>
        <w:tc>
          <w:tcPr>
            <w:tcW w:w="570" w:type="dxa"/>
            <w:gridSpan w:val="2"/>
          </w:tcPr>
          <w:p w14:paraId="153AEAB5" w14:textId="77777777" w:rsidR="001D3E9C" w:rsidRDefault="001D3E9C" w:rsidP="0089509B">
            <w:pPr>
              <w:pStyle w:val="PC"/>
              <w:keepNext/>
            </w:pPr>
            <w:r>
              <w:t>1.4</w:t>
            </w:r>
          </w:p>
        </w:tc>
        <w:tc>
          <w:tcPr>
            <w:tcW w:w="5729" w:type="dxa"/>
            <w:gridSpan w:val="2"/>
          </w:tcPr>
          <w:p w14:paraId="104ADE60" w14:textId="77777777" w:rsidR="001D3E9C" w:rsidRDefault="001D3E9C" w:rsidP="0089509B">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1D3E9C" w14:paraId="51109336" w14:textId="77777777" w:rsidTr="001D3E9C">
        <w:tc>
          <w:tcPr>
            <w:tcW w:w="2943" w:type="dxa"/>
            <w:vMerge/>
          </w:tcPr>
          <w:p w14:paraId="2B95FDDC" w14:textId="77777777" w:rsidR="001D3E9C" w:rsidRPr="0084371F" w:rsidRDefault="001D3E9C" w:rsidP="0089509B">
            <w:pPr>
              <w:pStyle w:val="element"/>
              <w:keepNext/>
            </w:pPr>
          </w:p>
        </w:tc>
        <w:tc>
          <w:tcPr>
            <w:tcW w:w="570" w:type="dxa"/>
            <w:gridSpan w:val="2"/>
          </w:tcPr>
          <w:p w14:paraId="3438B67E" w14:textId="77777777" w:rsidR="001D3E9C" w:rsidRDefault="001D3E9C" w:rsidP="0089509B">
            <w:pPr>
              <w:pStyle w:val="PC"/>
              <w:keepNext/>
            </w:pPr>
            <w:r>
              <w:t>1.5</w:t>
            </w:r>
          </w:p>
        </w:tc>
        <w:tc>
          <w:tcPr>
            <w:tcW w:w="5729" w:type="dxa"/>
            <w:gridSpan w:val="2"/>
          </w:tcPr>
          <w:p w14:paraId="7EBDC3E1" w14:textId="77777777" w:rsidR="001D3E9C" w:rsidRDefault="001D3E9C" w:rsidP="0089509B">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1D3E9C" w14:paraId="33CD29DE" w14:textId="77777777" w:rsidTr="001D3E9C">
        <w:tc>
          <w:tcPr>
            <w:tcW w:w="2943" w:type="dxa"/>
          </w:tcPr>
          <w:p w14:paraId="03EC5DDB" w14:textId="77777777" w:rsidR="001D3E9C" w:rsidRDefault="001D3E9C" w:rsidP="0089509B">
            <w:pPr>
              <w:pStyle w:val="spacer"/>
            </w:pPr>
          </w:p>
        </w:tc>
        <w:tc>
          <w:tcPr>
            <w:tcW w:w="6299" w:type="dxa"/>
            <w:gridSpan w:val="4"/>
          </w:tcPr>
          <w:p w14:paraId="1DD948DE" w14:textId="77777777" w:rsidR="001D3E9C" w:rsidRDefault="001D3E9C" w:rsidP="0089509B">
            <w:pPr>
              <w:pStyle w:val="spacer"/>
            </w:pPr>
          </w:p>
        </w:tc>
      </w:tr>
      <w:tr w:rsidR="001D3E9C" w14:paraId="6465C6CA" w14:textId="77777777" w:rsidTr="001D3E9C">
        <w:tc>
          <w:tcPr>
            <w:tcW w:w="2943" w:type="dxa"/>
            <w:vMerge w:val="restart"/>
          </w:tcPr>
          <w:p w14:paraId="60CBEC7C" w14:textId="77777777" w:rsidR="001D3E9C" w:rsidRDefault="001D3E9C" w:rsidP="0089509B">
            <w:pPr>
              <w:pStyle w:val="unittext"/>
              <w:ind w:left="284" w:hanging="284"/>
            </w:pPr>
            <w:r>
              <w:t>2</w:t>
            </w:r>
            <w:r>
              <w:tab/>
              <w:t>Recognise and compare money into the hundreds of dollars in simple, highly familiar situations</w:t>
            </w:r>
          </w:p>
        </w:tc>
        <w:tc>
          <w:tcPr>
            <w:tcW w:w="585" w:type="dxa"/>
            <w:gridSpan w:val="3"/>
          </w:tcPr>
          <w:p w14:paraId="0A3C2BCA" w14:textId="77777777" w:rsidR="001D3E9C" w:rsidRDefault="001D3E9C" w:rsidP="0089509B">
            <w:pPr>
              <w:pStyle w:val="PC"/>
              <w:keepNext/>
            </w:pPr>
            <w:r>
              <w:t>2.1</w:t>
            </w:r>
          </w:p>
        </w:tc>
        <w:tc>
          <w:tcPr>
            <w:tcW w:w="5714" w:type="dxa"/>
          </w:tcPr>
          <w:p w14:paraId="41689696" w14:textId="77777777" w:rsidR="001D3E9C" w:rsidRDefault="001D3E9C" w:rsidP="0089509B">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1D3E9C" w14:paraId="7F73AA43" w14:textId="77777777" w:rsidTr="001D3E9C">
        <w:tc>
          <w:tcPr>
            <w:tcW w:w="2943" w:type="dxa"/>
            <w:vMerge/>
          </w:tcPr>
          <w:p w14:paraId="2F882C78" w14:textId="77777777" w:rsidR="001D3E9C" w:rsidRDefault="001D3E9C" w:rsidP="0089509B">
            <w:pPr>
              <w:keepNext/>
            </w:pPr>
          </w:p>
        </w:tc>
        <w:tc>
          <w:tcPr>
            <w:tcW w:w="585" w:type="dxa"/>
            <w:gridSpan w:val="3"/>
          </w:tcPr>
          <w:p w14:paraId="161EBF74" w14:textId="77777777" w:rsidR="001D3E9C" w:rsidRDefault="001D3E9C" w:rsidP="0089509B">
            <w:pPr>
              <w:pStyle w:val="PC"/>
              <w:keepNext/>
            </w:pPr>
            <w:r>
              <w:t>2.2</w:t>
            </w:r>
          </w:p>
        </w:tc>
        <w:tc>
          <w:tcPr>
            <w:tcW w:w="5714" w:type="dxa"/>
          </w:tcPr>
          <w:p w14:paraId="34A38009" w14:textId="77777777" w:rsidR="001D3E9C" w:rsidRDefault="001D3E9C" w:rsidP="0089509B">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1D3E9C" w14:paraId="3E368704" w14:textId="77777777" w:rsidTr="001D3E9C">
        <w:tc>
          <w:tcPr>
            <w:tcW w:w="2943" w:type="dxa"/>
            <w:vMerge/>
          </w:tcPr>
          <w:p w14:paraId="1357DA1B" w14:textId="77777777" w:rsidR="001D3E9C" w:rsidRDefault="001D3E9C" w:rsidP="0089509B">
            <w:pPr>
              <w:keepNext/>
            </w:pPr>
          </w:p>
        </w:tc>
        <w:tc>
          <w:tcPr>
            <w:tcW w:w="585" w:type="dxa"/>
            <w:gridSpan w:val="3"/>
          </w:tcPr>
          <w:p w14:paraId="2C570AC3" w14:textId="77777777" w:rsidR="001D3E9C" w:rsidRDefault="001D3E9C" w:rsidP="0089509B">
            <w:pPr>
              <w:pStyle w:val="PC"/>
              <w:keepNext/>
            </w:pPr>
            <w:r>
              <w:t>2.3</w:t>
            </w:r>
          </w:p>
        </w:tc>
        <w:tc>
          <w:tcPr>
            <w:tcW w:w="5714" w:type="dxa"/>
          </w:tcPr>
          <w:p w14:paraId="2244A339" w14:textId="77777777" w:rsidR="001D3E9C" w:rsidRDefault="001D3E9C" w:rsidP="0089509B">
            <w:pPr>
              <w:pStyle w:val="unittext"/>
              <w:rPr>
                <w:szCs w:val="24"/>
                <w:lang w:eastAsia="en-US"/>
              </w:rPr>
            </w:pPr>
            <w:r>
              <w:t xml:space="preserve">Use </w:t>
            </w:r>
            <w:r w:rsidRPr="00F70630">
              <w:t>common words</w:t>
            </w:r>
            <w:r>
              <w:t xml:space="preserve"> for comparing costs</w:t>
            </w:r>
          </w:p>
        </w:tc>
      </w:tr>
      <w:tr w:rsidR="001D3E9C" w14:paraId="7379CDC6" w14:textId="77777777" w:rsidTr="001D3E9C">
        <w:tc>
          <w:tcPr>
            <w:tcW w:w="2943" w:type="dxa"/>
          </w:tcPr>
          <w:p w14:paraId="4CE67EF7" w14:textId="77777777" w:rsidR="001D3E9C" w:rsidRDefault="001D3E9C" w:rsidP="0089509B">
            <w:pPr>
              <w:pStyle w:val="spacer"/>
            </w:pPr>
          </w:p>
        </w:tc>
        <w:tc>
          <w:tcPr>
            <w:tcW w:w="6299" w:type="dxa"/>
            <w:gridSpan w:val="4"/>
          </w:tcPr>
          <w:p w14:paraId="41A1B3C1" w14:textId="77777777" w:rsidR="001D3E9C" w:rsidRDefault="001D3E9C" w:rsidP="0089509B">
            <w:pPr>
              <w:pStyle w:val="spacer"/>
            </w:pPr>
          </w:p>
        </w:tc>
      </w:tr>
      <w:tr w:rsidR="001D3E9C" w14:paraId="17EA78DA" w14:textId="77777777" w:rsidTr="001D3E9C">
        <w:tc>
          <w:tcPr>
            <w:tcW w:w="2943" w:type="dxa"/>
            <w:vMerge w:val="restart"/>
          </w:tcPr>
          <w:p w14:paraId="22D81CE4" w14:textId="77777777" w:rsidR="001D3E9C" w:rsidRDefault="001D3E9C" w:rsidP="0089509B">
            <w:pPr>
              <w:pStyle w:val="unittext"/>
              <w:ind w:left="284" w:hanging="284"/>
            </w:pPr>
            <w:r>
              <w:t>3</w:t>
            </w:r>
            <w:r>
              <w:tab/>
              <w:t>Perform simple, one-step addition and subtraction calculations with numbers and money into the hundreds</w:t>
            </w:r>
          </w:p>
        </w:tc>
        <w:tc>
          <w:tcPr>
            <w:tcW w:w="570" w:type="dxa"/>
            <w:gridSpan w:val="2"/>
          </w:tcPr>
          <w:p w14:paraId="57D92953" w14:textId="77777777" w:rsidR="001D3E9C" w:rsidRDefault="001D3E9C" w:rsidP="0089509B">
            <w:pPr>
              <w:pStyle w:val="PC"/>
              <w:keepNext/>
            </w:pPr>
            <w:r>
              <w:t>3.1</w:t>
            </w:r>
          </w:p>
        </w:tc>
        <w:tc>
          <w:tcPr>
            <w:tcW w:w="5729" w:type="dxa"/>
            <w:gridSpan w:val="2"/>
          </w:tcPr>
          <w:p w14:paraId="41132E78" w14:textId="77777777" w:rsidR="001D3E9C" w:rsidRDefault="001D3E9C" w:rsidP="0089509B">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1D3E9C" w14:paraId="267929CF" w14:textId="77777777" w:rsidTr="001D3E9C">
        <w:tc>
          <w:tcPr>
            <w:tcW w:w="2943" w:type="dxa"/>
            <w:vMerge/>
          </w:tcPr>
          <w:p w14:paraId="192B1312" w14:textId="77777777" w:rsidR="001D3E9C" w:rsidRDefault="001D3E9C" w:rsidP="0089509B">
            <w:pPr>
              <w:keepNext/>
            </w:pPr>
          </w:p>
        </w:tc>
        <w:tc>
          <w:tcPr>
            <w:tcW w:w="570" w:type="dxa"/>
            <w:gridSpan w:val="2"/>
          </w:tcPr>
          <w:p w14:paraId="24876525" w14:textId="77777777" w:rsidR="001D3E9C" w:rsidRDefault="001D3E9C" w:rsidP="0089509B">
            <w:pPr>
              <w:pStyle w:val="PC"/>
              <w:keepNext/>
            </w:pPr>
            <w:r>
              <w:t>3.2</w:t>
            </w:r>
          </w:p>
        </w:tc>
        <w:tc>
          <w:tcPr>
            <w:tcW w:w="5729" w:type="dxa"/>
            <w:gridSpan w:val="2"/>
          </w:tcPr>
          <w:p w14:paraId="793FFA7B" w14:textId="77777777" w:rsidR="001D3E9C" w:rsidRPr="00995CF7" w:rsidRDefault="001D3E9C" w:rsidP="0089509B">
            <w:pPr>
              <w:pStyle w:val="unittext"/>
              <w:rPr>
                <w:rFonts w:eastAsia="Times New Roman" w:cs="Times New Roman"/>
                <w:szCs w:val="24"/>
                <w:lang w:eastAsia="en-US"/>
              </w:rPr>
            </w:pPr>
            <w:r>
              <w:t xml:space="preserve">Roughly check </w:t>
            </w:r>
            <w:r w:rsidRPr="00995CF7">
              <w:rPr>
                <w:b/>
                <w:i/>
              </w:rPr>
              <w:t>the reasonableness of results</w:t>
            </w:r>
            <w:r>
              <w:t xml:space="preserve"> in relation to the context </w:t>
            </w:r>
          </w:p>
        </w:tc>
      </w:tr>
      <w:tr w:rsidR="001D3E9C" w14:paraId="66CBC378" w14:textId="77777777" w:rsidTr="001D3E9C">
        <w:tc>
          <w:tcPr>
            <w:tcW w:w="2943" w:type="dxa"/>
          </w:tcPr>
          <w:p w14:paraId="1145BE0C" w14:textId="77777777" w:rsidR="001D3E9C" w:rsidRDefault="001D3E9C" w:rsidP="0089509B">
            <w:pPr>
              <w:pStyle w:val="spacer"/>
            </w:pPr>
          </w:p>
        </w:tc>
        <w:tc>
          <w:tcPr>
            <w:tcW w:w="6299" w:type="dxa"/>
            <w:gridSpan w:val="4"/>
          </w:tcPr>
          <w:p w14:paraId="3B988FA7" w14:textId="77777777" w:rsidR="001D3E9C" w:rsidRDefault="001D3E9C" w:rsidP="0089509B">
            <w:pPr>
              <w:pStyle w:val="spacer"/>
            </w:pPr>
          </w:p>
        </w:tc>
      </w:tr>
      <w:tr w:rsidR="001D3E9C" w14:paraId="3FC0E1BF" w14:textId="77777777" w:rsidTr="001D3E9C">
        <w:tc>
          <w:tcPr>
            <w:tcW w:w="9242" w:type="dxa"/>
            <w:gridSpan w:val="5"/>
          </w:tcPr>
          <w:p w14:paraId="3216CF93" w14:textId="77777777" w:rsidR="001D3E9C" w:rsidRDefault="001D3E9C" w:rsidP="0089509B">
            <w:pPr>
              <w:pStyle w:val="Heading21"/>
            </w:pPr>
            <w:r>
              <w:t>Required Knowledge and Skills</w:t>
            </w:r>
          </w:p>
          <w:p w14:paraId="30261358" w14:textId="77777777" w:rsidR="001D3E9C" w:rsidRDefault="001D3E9C" w:rsidP="0089509B">
            <w:pPr>
              <w:pStyle w:val="text"/>
            </w:pPr>
            <w:r w:rsidRPr="005979AA">
              <w:t>This describes the essential skills and knowledge and their level required for this unit</w:t>
            </w:r>
            <w:r>
              <w:t>.</w:t>
            </w:r>
          </w:p>
        </w:tc>
      </w:tr>
      <w:tr w:rsidR="001D3E9C" w14:paraId="1EC1231A" w14:textId="77777777" w:rsidTr="001D3E9C">
        <w:tc>
          <w:tcPr>
            <w:tcW w:w="9242" w:type="dxa"/>
            <w:gridSpan w:val="5"/>
          </w:tcPr>
          <w:p w14:paraId="65A140DD" w14:textId="77777777" w:rsidR="001D3E9C" w:rsidRDefault="001D3E9C" w:rsidP="0089509B">
            <w:pPr>
              <w:pStyle w:val="unittext"/>
            </w:pPr>
            <w:r>
              <w:t>Required Knowledge:</w:t>
            </w:r>
          </w:p>
          <w:p w14:paraId="76424E60" w14:textId="77777777" w:rsidR="001D3E9C" w:rsidRDefault="001D3E9C" w:rsidP="0089509B">
            <w:pPr>
              <w:pStyle w:val="bullet"/>
              <w:numPr>
                <w:ilvl w:val="0"/>
                <w:numId w:val="13"/>
              </w:numPr>
              <w:ind w:left="284" w:hanging="284"/>
            </w:pPr>
            <w:r>
              <w:t xml:space="preserve">signs / prints / symbols represent meaning in simple texts </w:t>
            </w:r>
          </w:p>
          <w:p w14:paraId="68C5AEE3" w14:textId="77777777" w:rsidR="001D3E9C" w:rsidRDefault="001D3E9C" w:rsidP="0089509B">
            <w:pPr>
              <w:pStyle w:val="bullet"/>
              <w:numPr>
                <w:ilvl w:val="0"/>
                <w:numId w:val="13"/>
              </w:numPr>
              <w:ind w:left="284" w:hanging="284"/>
            </w:pPr>
            <w:r>
              <w:t xml:space="preserve">place value of whole numbers into the hundreds </w:t>
            </w:r>
          </w:p>
          <w:p w14:paraId="02D3179B" w14:textId="77777777" w:rsidR="001D3E9C" w:rsidRDefault="001D3E9C" w:rsidP="0089509B">
            <w:pPr>
              <w:pStyle w:val="bullet"/>
              <w:numPr>
                <w:ilvl w:val="0"/>
                <w:numId w:val="13"/>
              </w:numPr>
              <w:ind w:left="284" w:hanging="284"/>
            </w:pPr>
            <w:r w:rsidRPr="00995CF7">
              <w:t>techniques</w:t>
            </w:r>
            <w:r>
              <w:t xml:space="preserve"> used to make rough estimations</w:t>
            </w:r>
          </w:p>
          <w:p w14:paraId="773D4050" w14:textId="77777777" w:rsidR="001D3E9C" w:rsidRDefault="001D3E9C" w:rsidP="0089509B">
            <w:pPr>
              <w:pStyle w:val="unittext"/>
            </w:pPr>
            <w:r>
              <w:t>Required Skills:</w:t>
            </w:r>
          </w:p>
          <w:p w14:paraId="03D94750" w14:textId="77777777" w:rsidR="001D3E9C" w:rsidRDefault="001D3E9C" w:rsidP="0089509B">
            <w:pPr>
              <w:pStyle w:val="bullet"/>
              <w:numPr>
                <w:ilvl w:val="0"/>
                <w:numId w:val="13"/>
              </w:numPr>
              <w:ind w:left="284" w:hanging="284"/>
            </w:pPr>
            <w:r>
              <w:t>literacy and communication skills to:</w:t>
            </w:r>
          </w:p>
          <w:p w14:paraId="4191710C" w14:textId="77777777" w:rsidR="001D3E9C" w:rsidRDefault="001D3E9C" w:rsidP="0089509B">
            <w:pPr>
              <w:pStyle w:val="endash"/>
              <w:keepNext/>
              <w:ind w:left="568" w:hanging="284"/>
            </w:pPr>
            <w:r w:rsidRPr="00C754B9">
              <w:t>read and say whole numbers and basic words associated with money</w:t>
            </w:r>
          </w:p>
          <w:p w14:paraId="03AAC0EA" w14:textId="77777777" w:rsidR="001D3E9C" w:rsidRDefault="001D3E9C" w:rsidP="0089509B">
            <w:pPr>
              <w:pStyle w:val="endash"/>
              <w:keepNext/>
              <w:ind w:left="568" w:hanging="284"/>
            </w:pPr>
            <w:r>
              <w:t xml:space="preserve">recognise </w:t>
            </w:r>
            <w:r w:rsidRPr="00C754B9">
              <w:t xml:space="preserve">simple fractions (½ ) </w:t>
            </w:r>
          </w:p>
          <w:p w14:paraId="48B78588" w14:textId="77777777" w:rsidR="001D3E9C" w:rsidRDefault="001D3E9C" w:rsidP="0089509B">
            <w:pPr>
              <w:pStyle w:val="endash"/>
              <w:keepNext/>
              <w:ind w:left="568" w:hanging="284"/>
            </w:pPr>
            <w:r>
              <w:t>write</w:t>
            </w:r>
            <w:r w:rsidRPr="00C754B9">
              <w:t xml:space="preserve"> whole numbers</w:t>
            </w:r>
            <w:r>
              <w:t xml:space="preserve"> as numerals and some in words</w:t>
            </w:r>
          </w:p>
          <w:p w14:paraId="438A98E9" w14:textId="77777777" w:rsidR="001D3E9C" w:rsidRDefault="001D3E9C" w:rsidP="0089509B">
            <w:pPr>
              <w:pStyle w:val="bullet"/>
              <w:numPr>
                <w:ilvl w:val="0"/>
                <w:numId w:val="13"/>
              </w:numPr>
              <w:ind w:left="284" w:hanging="284"/>
            </w:pPr>
            <w:r>
              <w:t xml:space="preserve">problem </w:t>
            </w:r>
            <w:r w:rsidRPr="00387245">
              <w:t>solving</w:t>
            </w:r>
            <w:r>
              <w:t xml:space="preserve"> skills to:</w:t>
            </w:r>
          </w:p>
          <w:p w14:paraId="3718E8B4" w14:textId="77777777" w:rsidR="001D3E9C" w:rsidRDefault="001D3E9C" w:rsidP="0089509B">
            <w:pPr>
              <w:pStyle w:val="endash"/>
              <w:keepNext/>
              <w:ind w:left="568" w:hanging="284"/>
            </w:pPr>
            <w:r w:rsidRPr="00C754B9">
              <w:t>recogni</w:t>
            </w:r>
            <w:r>
              <w:t>se</w:t>
            </w:r>
            <w:r w:rsidRPr="00C754B9">
              <w:t xml:space="preserve"> </w:t>
            </w:r>
            <w:r>
              <w:t xml:space="preserve">and compare </w:t>
            </w:r>
            <w:r w:rsidRPr="00C754B9">
              <w:t>the value of coins and notes</w:t>
            </w:r>
          </w:p>
          <w:p w14:paraId="51A414DC" w14:textId="77777777" w:rsidR="001D3E9C" w:rsidRDefault="001D3E9C" w:rsidP="0089509B">
            <w:pPr>
              <w:pStyle w:val="endash"/>
              <w:keepNext/>
              <w:ind w:left="568" w:hanging="284"/>
            </w:pPr>
            <w:r>
              <w:t>recognise the s</w:t>
            </w:r>
            <w:r w:rsidRPr="00C754B9">
              <w:t xml:space="preserve">imple </w:t>
            </w:r>
            <w:r>
              <w:t>operations</w:t>
            </w:r>
            <w:r w:rsidRPr="00C754B9">
              <w:t xml:space="preserve"> of </w:t>
            </w:r>
            <w:r>
              <w:t>addition and subtraction and the words and symbols associated with them</w:t>
            </w:r>
          </w:p>
        </w:tc>
      </w:tr>
      <w:tr w:rsidR="001D3E9C" w14:paraId="40F23A85" w14:textId="77777777" w:rsidTr="001D3E9C">
        <w:tc>
          <w:tcPr>
            <w:tcW w:w="9242" w:type="dxa"/>
            <w:gridSpan w:val="5"/>
          </w:tcPr>
          <w:p w14:paraId="726C547D" w14:textId="77777777" w:rsidR="001D3E9C" w:rsidRDefault="001D3E9C" w:rsidP="0089509B">
            <w:pPr>
              <w:pStyle w:val="spacer"/>
            </w:pPr>
          </w:p>
        </w:tc>
      </w:tr>
      <w:tr w:rsidR="001D3E9C" w14:paraId="35033DC5" w14:textId="77777777" w:rsidTr="001D3E9C">
        <w:tc>
          <w:tcPr>
            <w:tcW w:w="9242" w:type="dxa"/>
            <w:gridSpan w:val="5"/>
          </w:tcPr>
          <w:p w14:paraId="27BBC494" w14:textId="77777777" w:rsidR="001D3E9C" w:rsidRDefault="001D3E9C" w:rsidP="0089509B">
            <w:pPr>
              <w:pStyle w:val="Heading21"/>
            </w:pPr>
            <w:r>
              <w:t>Range Statement</w:t>
            </w:r>
          </w:p>
          <w:p w14:paraId="69712772" w14:textId="1F3C82F9" w:rsidR="001D3E9C" w:rsidRDefault="001D3E9C"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169F06FC" w14:textId="77777777" w:rsidTr="001D3E9C">
        <w:tc>
          <w:tcPr>
            <w:tcW w:w="3369" w:type="dxa"/>
            <w:gridSpan w:val="2"/>
          </w:tcPr>
          <w:p w14:paraId="586583FC" w14:textId="77777777" w:rsidR="001D3E9C" w:rsidRPr="005979AA" w:rsidRDefault="001D3E9C" w:rsidP="0089509B">
            <w:pPr>
              <w:pStyle w:val="unittext"/>
            </w:pPr>
            <w:r w:rsidRPr="00F70630">
              <w:rPr>
                <w:b/>
                <w:bCs/>
                <w:i/>
              </w:rPr>
              <w:t xml:space="preserve">Place value concepts </w:t>
            </w:r>
            <w:r w:rsidRPr="00F70630">
              <w:rPr>
                <w:bCs/>
              </w:rPr>
              <w:t>refer to</w:t>
            </w:r>
            <w:r>
              <w:rPr>
                <w:bCs/>
              </w:rPr>
              <w:t>:</w:t>
            </w:r>
          </w:p>
        </w:tc>
        <w:tc>
          <w:tcPr>
            <w:tcW w:w="5873" w:type="dxa"/>
            <w:gridSpan w:val="3"/>
          </w:tcPr>
          <w:p w14:paraId="49853715" w14:textId="77777777" w:rsidR="001D3E9C" w:rsidRDefault="001D3E9C" w:rsidP="0089509B">
            <w:pPr>
              <w:pStyle w:val="bullet"/>
              <w:numPr>
                <w:ilvl w:val="0"/>
                <w:numId w:val="13"/>
              </w:numPr>
              <w:ind w:left="284" w:hanging="284"/>
            </w:pPr>
            <w:r w:rsidRPr="00F70630">
              <w:rPr>
                <w:bCs/>
              </w:rPr>
              <w:t>place value concepts for whole numbers into the hundreds</w:t>
            </w:r>
          </w:p>
        </w:tc>
      </w:tr>
      <w:tr w:rsidR="001D3E9C" w14:paraId="1F08E0D6" w14:textId="77777777" w:rsidTr="001D3E9C">
        <w:tc>
          <w:tcPr>
            <w:tcW w:w="9242" w:type="dxa"/>
            <w:gridSpan w:val="5"/>
          </w:tcPr>
          <w:p w14:paraId="6DDBA9AA" w14:textId="77777777" w:rsidR="001D3E9C" w:rsidRDefault="001D3E9C" w:rsidP="0089509B">
            <w:pPr>
              <w:pStyle w:val="spacer"/>
            </w:pPr>
          </w:p>
        </w:tc>
      </w:tr>
      <w:tr w:rsidR="001D3E9C" w14:paraId="664539BE" w14:textId="77777777" w:rsidTr="001D3E9C">
        <w:tc>
          <w:tcPr>
            <w:tcW w:w="3369" w:type="dxa"/>
            <w:gridSpan w:val="2"/>
          </w:tcPr>
          <w:p w14:paraId="32A631CF" w14:textId="77777777" w:rsidR="001D3E9C" w:rsidRPr="005979AA" w:rsidRDefault="001D3E9C" w:rsidP="0089509B">
            <w:pPr>
              <w:pStyle w:val="unittext"/>
            </w:pPr>
            <w:r w:rsidRPr="00F70630">
              <w:rPr>
                <w:b/>
                <w:bCs/>
                <w:i/>
              </w:rPr>
              <w:lastRenderedPageBreak/>
              <w:t>Highly familiar situations</w:t>
            </w:r>
            <w:r w:rsidRPr="00F70630">
              <w:rPr>
                <w:bCs/>
                <w:i/>
              </w:rPr>
              <w:t xml:space="preserve"> </w:t>
            </w:r>
            <w:r w:rsidRPr="00F70630">
              <w:rPr>
                <w:bCs/>
              </w:rPr>
              <w:t>may include</w:t>
            </w:r>
            <w:r>
              <w:rPr>
                <w:bCs/>
              </w:rPr>
              <w:t>:</w:t>
            </w:r>
          </w:p>
        </w:tc>
        <w:tc>
          <w:tcPr>
            <w:tcW w:w="5873" w:type="dxa"/>
            <w:gridSpan w:val="3"/>
          </w:tcPr>
          <w:p w14:paraId="2CD1914A" w14:textId="77777777" w:rsidR="001D3E9C" w:rsidRDefault="001D3E9C" w:rsidP="0089509B">
            <w:pPr>
              <w:pStyle w:val="bullet"/>
              <w:numPr>
                <w:ilvl w:val="0"/>
                <w:numId w:val="13"/>
              </w:numPr>
              <w:ind w:left="284" w:hanging="284"/>
              <w:rPr>
                <w:bCs/>
              </w:rPr>
            </w:pPr>
            <w:r w:rsidRPr="00F70630">
              <w:rPr>
                <w:bCs/>
              </w:rPr>
              <w:t>recognising numbers in documents such as</w:t>
            </w:r>
            <w:r>
              <w:rPr>
                <w:bCs/>
              </w:rPr>
              <w:t>:</w:t>
            </w:r>
          </w:p>
          <w:p w14:paraId="7EBF9B78" w14:textId="77777777" w:rsidR="001D3E9C" w:rsidRDefault="001D3E9C" w:rsidP="0089509B">
            <w:pPr>
              <w:pStyle w:val="endash"/>
              <w:keepNext/>
              <w:ind w:left="568" w:hanging="284"/>
            </w:pPr>
            <w:r w:rsidRPr="00F70630">
              <w:t>advertising leaflets</w:t>
            </w:r>
          </w:p>
          <w:p w14:paraId="17BC57C3" w14:textId="77777777" w:rsidR="001D3E9C" w:rsidRDefault="001D3E9C" w:rsidP="0089509B">
            <w:pPr>
              <w:pStyle w:val="endash"/>
              <w:keepNext/>
              <w:ind w:left="568" w:hanging="284"/>
            </w:pPr>
            <w:r w:rsidRPr="00F70630">
              <w:t>notices, signs,</w:t>
            </w:r>
          </w:p>
          <w:p w14:paraId="2F7F8F69" w14:textId="77777777" w:rsidR="001D3E9C" w:rsidRDefault="001D3E9C" w:rsidP="0089509B">
            <w:pPr>
              <w:pStyle w:val="endash"/>
              <w:keepNext/>
              <w:ind w:left="568" w:hanging="284"/>
            </w:pPr>
            <w:r>
              <w:t>s</w:t>
            </w:r>
            <w:r w:rsidRPr="00F70630">
              <w:t>imple pricelists</w:t>
            </w:r>
          </w:p>
          <w:p w14:paraId="4BAD7221" w14:textId="77777777" w:rsidR="001D3E9C" w:rsidRDefault="001D3E9C" w:rsidP="0089509B">
            <w:pPr>
              <w:pStyle w:val="endash"/>
              <w:keepNext/>
              <w:ind w:left="568" w:hanging="284"/>
            </w:pPr>
            <w:r w:rsidRPr="00F70630">
              <w:t>sports results</w:t>
            </w:r>
          </w:p>
          <w:p w14:paraId="580044A9" w14:textId="77777777" w:rsidR="001D3E9C" w:rsidRDefault="001D3E9C" w:rsidP="0089509B">
            <w:pPr>
              <w:pStyle w:val="endash"/>
              <w:keepNext/>
              <w:ind w:left="568" w:hanging="284"/>
            </w:pPr>
            <w:r w:rsidRPr="00F70630">
              <w:t>recipes</w:t>
            </w:r>
          </w:p>
          <w:p w14:paraId="1D56FE15" w14:textId="77777777" w:rsidR="001D3E9C" w:rsidRPr="00F70630" w:rsidRDefault="001D3E9C" w:rsidP="0089509B">
            <w:pPr>
              <w:pStyle w:val="endash"/>
              <w:keepNext/>
              <w:ind w:left="568" w:hanging="284"/>
            </w:pPr>
            <w:r w:rsidRPr="00F70630">
              <w:t xml:space="preserve">workplace parts lists </w:t>
            </w:r>
          </w:p>
          <w:p w14:paraId="2D5E3AAE" w14:textId="77777777" w:rsidR="001D3E9C" w:rsidRPr="00FC6DFF" w:rsidRDefault="001D3E9C" w:rsidP="0089509B">
            <w:pPr>
              <w:pStyle w:val="bullet"/>
              <w:numPr>
                <w:ilvl w:val="0"/>
                <w:numId w:val="13"/>
              </w:numPr>
              <w:ind w:left="284" w:hanging="284"/>
            </w:pPr>
            <w:r w:rsidRPr="00F70630">
              <w:rPr>
                <w:bCs/>
              </w:rPr>
              <w:t>recognising and naming</w:t>
            </w:r>
            <w:r>
              <w:rPr>
                <w:bCs/>
              </w:rPr>
              <w:t>:</w:t>
            </w:r>
          </w:p>
          <w:p w14:paraId="12FDF0E4" w14:textId="77777777" w:rsidR="001D3E9C" w:rsidRPr="00FC6DFF" w:rsidRDefault="001D3E9C" w:rsidP="0089509B">
            <w:pPr>
              <w:pStyle w:val="endash"/>
              <w:keepNext/>
              <w:ind w:left="568" w:hanging="284"/>
            </w:pPr>
            <w:r w:rsidRPr="00F70630">
              <w:t>coins and notes</w:t>
            </w:r>
          </w:p>
          <w:p w14:paraId="330F1FD7" w14:textId="77777777" w:rsidR="001D3E9C" w:rsidRDefault="001D3E9C" w:rsidP="0089509B">
            <w:pPr>
              <w:pStyle w:val="endash"/>
              <w:keepNext/>
              <w:ind w:left="568" w:hanging="284"/>
            </w:pPr>
            <w:r w:rsidRPr="00F70630">
              <w:t>values on packaging, equipment and tools</w:t>
            </w:r>
          </w:p>
        </w:tc>
      </w:tr>
      <w:tr w:rsidR="001D3E9C" w14:paraId="0EB0C293" w14:textId="77777777" w:rsidTr="001D3E9C">
        <w:tc>
          <w:tcPr>
            <w:tcW w:w="9242" w:type="dxa"/>
            <w:gridSpan w:val="5"/>
          </w:tcPr>
          <w:p w14:paraId="08C52889" w14:textId="77777777" w:rsidR="001D3E9C" w:rsidRDefault="001D3E9C" w:rsidP="0089509B">
            <w:pPr>
              <w:pStyle w:val="spacer"/>
            </w:pPr>
          </w:p>
        </w:tc>
      </w:tr>
      <w:tr w:rsidR="001D3E9C" w14:paraId="6B778D08" w14:textId="77777777" w:rsidTr="001D3E9C">
        <w:tc>
          <w:tcPr>
            <w:tcW w:w="3369" w:type="dxa"/>
            <w:gridSpan w:val="2"/>
          </w:tcPr>
          <w:p w14:paraId="2E253AB9" w14:textId="77777777" w:rsidR="001D3E9C" w:rsidRPr="005979AA" w:rsidRDefault="001D3E9C" w:rsidP="0089509B">
            <w:pPr>
              <w:pStyle w:val="unittext"/>
            </w:pPr>
            <w:r w:rsidRPr="00F70630">
              <w:rPr>
                <w:b/>
                <w:bCs/>
                <w:i/>
              </w:rPr>
              <w:t>Common words</w:t>
            </w:r>
            <w:r w:rsidRPr="00F70630">
              <w:rPr>
                <w:bCs/>
                <w:i/>
              </w:rPr>
              <w:t xml:space="preserve"> </w:t>
            </w:r>
            <w:r w:rsidRPr="00F70630">
              <w:rPr>
                <w:bCs/>
              </w:rPr>
              <w:t>may include</w:t>
            </w:r>
            <w:r>
              <w:rPr>
                <w:bCs/>
              </w:rPr>
              <w:t>:</w:t>
            </w:r>
          </w:p>
        </w:tc>
        <w:tc>
          <w:tcPr>
            <w:tcW w:w="5873" w:type="dxa"/>
            <w:gridSpan w:val="3"/>
          </w:tcPr>
          <w:p w14:paraId="654AA352" w14:textId="77777777" w:rsidR="001D3E9C" w:rsidRPr="00FC6DFF" w:rsidRDefault="001D3E9C" w:rsidP="0089509B">
            <w:pPr>
              <w:pStyle w:val="bullet"/>
              <w:numPr>
                <w:ilvl w:val="0"/>
                <w:numId w:val="13"/>
              </w:numPr>
              <w:ind w:left="284" w:hanging="284"/>
            </w:pPr>
            <w:r>
              <w:rPr>
                <w:bCs/>
              </w:rPr>
              <w:t>more/less</w:t>
            </w:r>
          </w:p>
          <w:p w14:paraId="7B687201" w14:textId="77777777" w:rsidR="001D3E9C" w:rsidRPr="00FC6DFF" w:rsidRDefault="001D3E9C" w:rsidP="0089509B">
            <w:pPr>
              <w:pStyle w:val="bullet"/>
              <w:numPr>
                <w:ilvl w:val="0"/>
                <w:numId w:val="13"/>
              </w:numPr>
              <w:ind w:left="284" w:hanging="284"/>
            </w:pPr>
            <w:r>
              <w:rPr>
                <w:bCs/>
              </w:rPr>
              <w:t>cheaper/more expensive</w:t>
            </w:r>
          </w:p>
          <w:p w14:paraId="70EA7BCF" w14:textId="77777777" w:rsidR="001D3E9C" w:rsidRPr="00FC6DFF" w:rsidRDefault="001D3E9C" w:rsidP="0089509B">
            <w:pPr>
              <w:pStyle w:val="bullet"/>
              <w:numPr>
                <w:ilvl w:val="0"/>
                <w:numId w:val="13"/>
              </w:numPr>
              <w:ind w:left="284" w:hanging="284"/>
            </w:pPr>
            <w:r>
              <w:rPr>
                <w:bCs/>
              </w:rPr>
              <w:t>smaller, bigger</w:t>
            </w:r>
          </w:p>
          <w:p w14:paraId="6E9CA051" w14:textId="77777777" w:rsidR="001D3E9C" w:rsidRPr="00FC6DFF" w:rsidRDefault="001D3E9C" w:rsidP="0089509B">
            <w:pPr>
              <w:pStyle w:val="bullet"/>
              <w:numPr>
                <w:ilvl w:val="0"/>
                <w:numId w:val="13"/>
              </w:numPr>
              <w:ind w:left="284" w:hanging="284"/>
            </w:pPr>
            <w:r>
              <w:rPr>
                <w:bCs/>
              </w:rPr>
              <w:t>the same as</w:t>
            </w:r>
          </w:p>
          <w:p w14:paraId="09BF47D4" w14:textId="77777777" w:rsidR="001D3E9C" w:rsidRPr="00FC6DFF" w:rsidRDefault="001D3E9C" w:rsidP="0089509B">
            <w:pPr>
              <w:pStyle w:val="bullet"/>
              <w:numPr>
                <w:ilvl w:val="0"/>
                <w:numId w:val="13"/>
              </w:numPr>
              <w:ind w:left="284" w:hanging="284"/>
            </w:pPr>
            <w:r>
              <w:rPr>
                <w:bCs/>
              </w:rPr>
              <w:t>double</w:t>
            </w:r>
          </w:p>
          <w:p w14:paraId="0A3341FF" w14:textId="77777777" w:rsidR="001D3E9C" w:rsidRDefault="001D3E9C" w:rsidP="0089509B">
            <w:pPr>
              <w:pStyle w:val="bullet"/>
              <w:numPr>
                <w:ilvl w:val="0"/>
                <w:numId w:val="13"/>
              </w:numPr>
              <w:ind w:left="284" w:hanging="284"/>
            </w:pPr>
            <w:r>
              <w:rPr>
                <w:bCs/>
              </w:rPr>
              <w:t>half</w:t>
            </w:r>
          </w:p>
        </w:tc>
      </w:tr>
      <w:tr w:rsidR="001D3E9C" w14:paraId="5CCBB914" w14:textId="77777777" w:rsidTr="001D3E9C">
        <w:tc>
          <w:tcPr>
            <w:tcW w:w="9242" w:type="dxa"/>
            <w:gridSpan w:val="5"/>
          </w:tcPr>
          <w:p w14:paraId="646A4AFD" w14:textId="77777777" w:rsidR="001D3E9C" w:rsidRDefault="001D3E9C" w:rsidP="0089509B">
            <w:pPr>
              <w:pStyle w:val="spacer"/>
            </w:pPr>
          </w:p>
        </w:tc>
      </w:tr>
      <w:tr w:rsidR="001D3E9C" w14:paraId="5A0BDFD8" w14:textId="77777777" w:rsidTr="001D3E9C">
        <w:tc>
          <w:tcPr>
            <w:tcW w:w="3369" w:type="dxa"/>
            <w:gridSpan w:val="2"/>
          </w:tcPr>
          <w:p w14:paraId="0E88270F" w14:textId="77777777" w:rsidR="001D3E9C" w:rsidRPr="005979AA" w:rsidRDefault="001D3E9C" w:rsidP="0089509B">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14:paraId="184F286B" w14:textId="77777777" w:rsidR="001D3E9C" w:rsidRPr="00FC6DFF" w:rsidRDefault="001D3E9C" w:rsidP="0089509B">
            <w:pPr>
              <w:pStyle w:val="bullet"/>
              <w:numPr>
                <w:ilvl w:val="0"/>
                <w:numId w:val="13"/>
              </w:numPr>
              <w:ind w:left="284" w:hanging="284"/>
              <w:rPr>
                <w:bCs/>
              </w:rPr>
            </w:pPr>
            <w:r w:rsidRPr="00FC6DFF">
              <w:rPr>
                <w:bCs/>
              </w:rPr>
              <w:t>addition up to a total of 999</w:t>
            </w:r>
          </w:p>
          <w:p w14:paraId="2FCE4CAA" w14:textId="77777777" w:rsidR="001D3E9C" w:rsidRDefault="001D3E9C" w:rsidP="0089509B">
            <w:pPr>
              <w:pStyle w:val="bullet"/>
              <w:numPr>
                <w:ilvl w:val="0"/>
                <w:numId w:val="13"/>
              </w:numPr>
              <w:ind w:left="284" w:hanging="284"/>
              <w:rPr>
                <w:bCs/>
              </w:rPr>
            </w:pPr>
            <w:r w:rsidRPr="00FC6DFF">
              <w:rPr>
                <w:bCs/>
              </w:rPr>
              <w:t>subtraction in the form of adding on</w:t>
            </w:r>
            <w:r>
              <w:rPr>
                <w:bCs/>
              </w:rPr>
              <w:t>:</w:t>
            </w:r>
          </w:p>
          <w:p w14:paraId="185FEDA7" w14:textId="77777777" w:rsidR="001D3E9C" w:rsidRPr="00FC6DFF" w:rsidRDefault="001D3E9C" w:rsidP="0089509B">
            <w:pPr>
              <w:pStyle w:val="endash"/>
              <w:keepNext/>
              <w:ind w:left="568" w:hanging="284"/>
            </w:pPr>
            <w:r w:rsidRPr="00FC6DFF">
              <w:t>“if you have $5, how much more do you need to get to $</w:t>
            </w:r>
            <w:r>
              <w:t>7?” Answers to be less than 100</w:t>
            </w:r>
          </w:p>
          <w:p w14:paraId="332CD59E" w14:textId="77777777" w:rsidR="001D3E9C" w:rsidRDefault="001D3E9C" w:rsidP="0089509B">
            <w:pPr>
              <w:pStyle w:val="bullet"/>
              <w:numPr>
                <w:ilvl w:val="0"/>
                <w:numId w:val="13"/>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1D3E9C" w14:paraId="0B579A05" w14:textId="77777777" w:rsidTr="001D3E9C">
        <w:tc>
          <w:tcPr>
            <w:tcW w:w="9242" w:type="dxa"/>
            <w:gridSpan w:val="5"/>
          </w:tcPr>
          <w:p w14:paraId="14974C52" w14:textId="77777777" w:rsidR="001D3E9C" w:rsidRDefault="001D3E9C" w:rsidP="0089509B">
            <w:pPr>
              <w:pStyle w:val="spacer"/>
            </w:pPr>
          </w:p>
        </w:tc>
      </w:tr>
      <w:tr w:rsidR="001D3E9C" w14:paraId="22A77BF5" w14:textId="77777777" w:rsidTr="001D3E9C">
        <w:tc>
          <w:tcPr>
            <w:tcW w:w="3369" w:type="dxa"/>
            <w:gridSpan w:val="2"/>
          </w:tcPr>
          <w:p w14:paraId="3ABC5615" w14:textId="77777777" w:rsidR="001D3E9C" w:rsidRPr="005979AA" w:rsidRDefault="001D3E9C" w:rsidP="0089509B">
            <w:pPr>
              <w:pStyle w:val="unittext"/>
            </w:pPr>
            <w:r w:rsidRPr="00F70630">
              <w:rPr>
                <w:b/>
                <w:bCs/>
                <w:i/>
              </w:rPr>
              <w:t xml:space="preserve">Halves </w:t>
            </w:r>
            <w:r w:rsidRPr="00F70630">
              <w:rPr>
                <w:bCs/>
              </w:rPr>
              <w:t>refers to</w:t>
            </w:r>
            <w:r>
              <w:rPr>
                <w:bCs/>
              </w:rPr>
              <w:t>:</w:t>
            </w:r>
          </w:p>
        </w:tc>
        <w:tc>
          <w:tcPr>
            <w:tcW w:w="5873" w:type="dxa"/>
            <w:gridSpan w:val="3"/>
          </w:tcPr>
          <w:p w14:paraId="663F3A2B" w14:textId="77777777" w:rsidR="001D3E9C" w:rsidRDefault="001D3E9C" w:rsidP="0089509B">
            <w:pPr>
              <w:pStyle w:val="bullet"/>
              <w:numPr>
                <w:ilvl w:val="0"/>
                <w:numId w:val="13"/>
              </w:numPr>
              <w:ind w:left="284" w:hanging="284"/>
            </w:pPr>
            <w:r w:rsidRPr="00FC6DFF">
              <w:rPr>
                <w:bCs/>
              </w:rPr>
              <w:t>the fraction ½ (one half)</w:t>
            </w:r>
          </w:p>
        </w:tc>
      </w:tr>
      <w:tr w:rsidR="001D3E9C" w14:paraId="76396605" w14:textId="77777777" w:rsidTr="001D3E9C">
        <w:tc>
          <w:tcPr>
            <w:tcW w:w="9242" w:type="dxa"/>
            <w:gridSpan w:val="5"/>
          </w:tcPr>
          <w:p w14:paraId="0E4B34E8" w14:textId="77777777" w:rsidR="001D3E9C" w:rsidRDefault="001D3E9C" w:rsidP="0089509B">
            <w:pPr>
              <w:pStyle w:val="spacer"/>
            </w:pPr>
          </w:p>
        </w:tc>
      </w:tr>
      <w:tr w:rsidR="001D3E9C" w14:paraId="3CACF186" w14:textId="77777777" w:rsidTr="001D3E9C">
        <w:tc>
          <w:tcPr>
            <w:tcW w:w="3369" w:type="dxa"/>
            <w:gridSpan w:val="2"/>
          </w:tcPr>
          <w:p w14:paraId="130BC16F" w14:textId="77777777" w:rsidR="001D3E9C" w:rsidRPr="005979AA" w:rsidRDefault="001D3E9C" w:rsidP="0089509B">
            <w:pPr>
              <w:pStyle w:val="unittext"/>
            </w:pPr>
            <w:r w:rsidRPr="00F70630">
              <w:rPr>
                <w:b/>
                <w:bCs/>
                <w:i/>
              </w:rPr>
              <w:t xml:space="preserve">The reasonableness of results </w:t>
            </w:r>
            <w:r w:rsidRPr="00F70630">
              <w:rPr>
                <w:bCs/>
              </w:rPr>
              <w:t>refers to</w:t>
            </w:r>
            <w:r>
              <w:rPr>
                <w:bCs/>
              </w:rPr>
              <w:t>:</w:t>
            </w:r>
          </w:p>
        </w:tc>
        <w:tc>
          <w:tcPr>
            <w:tcW w:w="5873" w:type="dxa"/>
            <w:gridSpan w:val="3"/>
          </w:tcPr>
          <w:p w14:paraId="45087D4A" w14:textId="77777777" w:rsidR="001D3E9C" w:rsidRPr="00FC6DFF" w:rsidRDefault="001D3E9C" w:rsidP="0089509B">
            <w:pPr>
              <w:pStyle w:val="bullet"/>
              <w:numPr>
                <w:ilvl w:val="0"/>
                <w:numId w:val="13"/>
              </w:numPr>
              <w:ind w:left="284" w:hanging="284"/>
            </w:pPr>
            <w:r w:rsidRPr="00FC6DFF">
              <w:rPr>
                <w:bCs/>
              </w:rPr>
              <w:t>very rough estimates based on questioning and prompting by the teacher/trainer</w:t>
            </w:r>
            <w:r>
              <w:rPr>
                <w:bCs/>
              </w:rPr>
              <w:t>:</w:t>
            </w:r>
          </w:p>
          <w:p w14:paraId="71BB6209" w14:textId="77777777" w:rsidR="001D3E9C" w:rsidRDefault="001D3E9C" w:rsidP="0089509B">
            <w:pPr>
              <w:pStyle w:val="endash"/>
              <w:keepNext/>
              <w:ind w:left="568" w:hanging="284"/>
            </w:pPr>
            <w:r>
              <w:t>‘</w:t>
            </w:r>
            <w:r w:rsidRPr="00FC6DFF">
              <w:t>do you think this is about what you’d expect to have to pay if you bought those two items?</w:t>
            </w:r>
            <w:r>
              <w:t>’</w:t>
            </w:r>
          </w:p>
        </w:tc>
      </w:tr>
      <w:tr w:rsidR="001D3E9C" w14:paraId="7A832A97" w14:textId="77777777" w:rsidTr="001D3E9C">
        <w:tc>
          <w:tcPr>
            <w:tcW w:w="9242" w:type="dxa"/>
            <w:gridSpan w:val="5"/>
          </w:tcPr>
          <w:p w14:paraId="51BA7E11" w14:textId="77777777" w:rsidR="001D3E9C" w:rsidRDefault="001D3E9C" w:rsidP="0089509B">
            <w:pPr>
              <w:pStyle w:val="spacer"/>
            </w:pPr>
          </w:p>
        </w:tc>
      </w:tr>
      <w:tr w:rsidR="001D3E9C" w14:paraId="6DC523B2" w14:textId="77777777" w:rsidTr="001D3E9C">
        <w:tc>
          <w:tcPr>
            <w:tcW w:w="9242" w:type="dxa"/>
            <w:gridSpan w:val="5"/>
          </w:tcPr>
          <w:p w14:paraId="1505C996" w14:textId="77777777" w:rsidR="001D3E9C" w:rsidRDefault="001D3E9C" w:rsidP="0089509B">
            <w:pPr>
              <w:pStyle w:val="Heading21"/>
            </w:pPr>
            <w:r>
              <w:t>Evidence Guide</w:t>
            </w:r>
          </w:p>
          <w:p w14:paraId="1A13342B" w14:textId="77777777" w:rsidR="001D3E9C" w:rsidRDefault="001D3E9C"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55D989E3" w14:textId="77777777" w:rsidTr="001D3E9C">
        <w:tc>
          <w:tcPr>
            <w:tcW w:w="3369" w:type="dxa"/>
            <w:gridSpan w:val="2"/>
          </w:tcPr>
          <w:p w14:paraId="3EF747D8" w14:textId="77777777" w:rsidR="001D3E9C" w:rsidRPr="005979AA" w:rsidRDefault="001D3E9C" w:rsidP="0089509B">
            <w:pPr>
              <w:pStyle w:val="EG"/>
            </w:pPr>
            <w:r w:rsidRPr="005979AA">
              <w:t>Critical aspects for assessment and evidence required to demonstrate competency in this unit</w:t>
            </w:r>
          </w:p>
        </w:tc>
        <w:tc>
          <w:tcPr>
            <w:tcW w:w="5873" w:type="dxa"/>
            <w:gridSpan w:val="3"/>
          </w:tcPr>
          <w:p w14:paraId="2F8BFDC4" w14:textId="77777777" w:rsidR="001D3E9C" w:rsidRDefault="001D3E9C" w:rsidP="0089509B">
            <w:pPr>
              <w:pStyle w:val="unittext"/>
            </w:pPr>
            <w:r w:rsidRPr="003B087B">
              <w:t>Assessment</w:t>
            </w:r>
            <w:r>
              <w:t xml:space="preserve"> must confirm the ability to:</w:t>
            </w:r>
          </w:p>
          <w:p w14:paraId="289308F1" w14:textId="77777777" w:rsidR="001D3E9C" w:rsidRPr="00FC6DFF" w:rsidRDefault="001D3E9C" w:rsidP="0089509B">
            <w:pPr>
              <w:pStyle w:val="bullet"/>
              <w:numPr>
                <w:ilvl w:val="0"/>
                <w:numId w:val="13"/>
              </w:numPr>
              <w:ind w:left="284" w:hanging="284"/>
            </w:pPr>
            <w:r w:rsidRPr="00FC6DFF">
              <w:t xml:space="preserve">use the concept of place value and the associated language of numbers to recognise, compare and talk </w:t>
            </w:r>
            <w:r w:rsidRPr="00FC6DFF">
              <w:lastRenderedPageBreak/>
              <w:t>about numbers and money into the hundreds</w:t>
            </w:r>
          </w:p>
          <w:p w14:paraId="2BCADCFE" w14:textId="77777777" w:rsidR="001D3E9C" w:rsidRPr="00FC6DFF" w:rsidRDefault="001D3E9C" w:rsidP="0089509B">
            <w:pPr>
              <w:pStyle w:val="bullet"/>
              <w:numPr>
                <w:ilvl w:val="0"/>
                <w:numId w:val="13"/>
              </w:numPr>
              <w:ind w:left="284" w:hanging="284"/>
            </w:pPr>
            <w:r w:rsidRPr="00FC6DFF">
              <w:t>write numbers and money into the hundreds as numerals and some values as words</w:t>
            </w:r>
          </w:p>
          <w:p w14:paraId="208CD524" w14:textId="77777777" w:rsidR="001D3E9C" w:rsidRDefault="001D3E9C" w:rsidP="0089509B">
            <w:pPr>
              <w:pStyle w:val="bullet"/>
              <w:numPr>
                <w:ilvl w:val="0"/>
                <w:numId w:val="13"/>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1D3E9C" w14:paraId="2B3AFF88" w14:textId="77777777" w:rsidTr="001D3E9C">
        <w:tc>
          <w:tcPr>
            <w:tcW w:w="9242" w:type="dxa"/>
            <w:gridSpan w:val="5"/>
          </w:tcPr>
          <w:p w14:paraId="158BB211" w14:textId="77777777" w:rsidR="001D3E9C" w:rsidRDefault="001D3E9C" w:rsidP="0089509B">
            <w:pPr>
              <w:pStyle w:val="spacer"/>
            </w:pPr>
          </w:p>
        </w:tc>
      </w:tr>
      <w:tr w:rsidR="001D3E9C" w14:paraId="44411EBA" w14:textId="77777777" w:rsidTr="001D3E9C">
        <w:tc>
          <w:tcPr>
            <w:tcW w:w="3369" w:type="dxa"/>
            <w:gridSpan w:val="2"/>
          </w:tcPr>
          <w:p w14:paraId="1169D794" w14:textId="77777777" w:rsidR="001D3E9C" w:rsidRPr="005979AA" w:rsidRDefault="001D3E9C" w:rsidP="0089509B">
            <w:pPr>
              <w:pStyle w:val="EG"/>
            </w:pPr>
            <w:r w:rsidRPr="005979AA">
              <w:t>Context of and specific resources for assessment</w:t>
            </w:r>
          </w:p>
        </w:tc>
        <w:tc>
          <w:tcPr>
            <w:tcW w:w="5873" w:type="dxa"/>
            <w:gridSpan w:val="3"/>
          </w:tcPr>
          <w:p w14:paraId="24801412" w14:textId="77777777" w:rsidR="001D3E9C" w:rsidRDefault="001D3E9C" w:rsidP="0089509B">
            <w:pPr>
              <w:pStyle w:val="unittext"/>
            </w:pPr>
            <w:r>
              <w:t>Assessment must ensure:</w:t>
            </w:r>
          </w:p>
          <w:p w14:paraId="608EBF11" w14:textId="77777777" w:rsidR="001D3E9C" w:rsidRDefault="001D3E9C" w:rsidP="0089509B">
            <w:pPr>
              <w:pStyle w:val="bullet"/>
              <w:numPr>
                <w:ilvl w:val="0"/>
                <w:numId w:val="13"/>
              </w:numPr>
              <w:ind w:left="284" w:hanging="284"/>
              <w:rPr>
                <w:bCs/>
              </w:rPr>
            </w:pPr>
            <w:r w:rsidRPr="00FC6DFF">
              <w:rPr>
                <w:bCs/>
              </w:rPr>
              <w:t>access to real/authentic or simulated tasks, materials and texts in appropriate and relevant contexts</w:t>
            </w:r>
          </w:p>
          <w:p w14:paraId="5F44E8C8" w14:textId="77777777" w:rsidR="001D3E9C" w:rsidRDefault="001D3E9C" w:rsidP="0089509B">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71A3394A" w14:textId="77777777" w:rsidR="001D3E9C" w:rsidRDefault="001D3E9C" w:rsidP="0089509B">
            <w:pPr>
              <w:pStyle w:val="unittext"/>
            </w:pPr>
            <w:r>
              <w:t>At this level the learner may:</w:t>
            </w:r>
          </w:p>
          <w:p w14:paraId="1DD9B6A8" w14:textId="77777777" w:rsidR="001D3E9C" w:rsidRPr="006F6B04" w:rsidRDefault="001D3E9C" w:rsidP="0089509B">
            <w:pPr>
              <w:pStyle w:val="bullet"/>
              <w:numPr>
                <w:ilvl w:val="0"/>
                <w:numId w:val="13"/>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1D3E9C" w14:paraId="100637EF" w14:textId="77777777" w:rsidTr="001D3E9C">
        <w:tc>
          <w:tcPr>
            <w:tcW w:w="9242" w:type="dxa"/>
            <w:gridSpan w:val="5"/>
          </w:tcPr>
          <w:p w14:paraId="11449B4B" w14:textId="77777777" w:rsidR="001D3E9C" w:rsidRDefault="001D3E9C" w:rsidP="0089509B">
            <w:pPr>
              <w:pStyle w:val="spacer"/>
            </w:pPr>
          </w:p>
        </w:tc>
      </w:tr>
      <w:tr w:rsidR="001D3E9C" w14:paraId="56E4813F" w14:textId="77777777" w:rsidTr="001D3E9C">
        <w:tc>
          <w:tcPr>
            <w:tcW w:w="3369" w:type="dxa"/>
            <w:gridSpan w:val="2"/>
          </w:tcPr>
          <w:p w14:paraId="599C7B54" w14:textId="77777777" w:rsidR="001D3E9C" w:rsidRPr="00622D2D" w:rsidRDefault="001D3E9C" w:rsidP="0089509B">
            <w:pPr>
              <w:pStyle w:val="EG"/>
            </w:pPr>
            <w:r w:rsidRPr="005979AA">
              <w:t>Method(s) of assessment</w:t>
            </w:r>
          </w:p>
        </w:tc>
        <w:tc>
          <w:tcPr>
            <w:tcW w:w="5873" w:type="dxa"/>
            <w:gridSpan w:val="3"/>
          </w:tcPr>
          <w:p w14:paraId="6334257F" w14:textId="77777777" w:rsidR="001D3E9C" w:rsidRDefault="001D3E9C" w:rsidP="0089509B">
            <w:pPr>
              <w:pStyle w:val="unittext"/>
            </w:pPr>
            <w:r>
              <w:t>The following assessment methods are suitable for this unit:</w:t>
            </w:r>
          </w:p>
          <w:p w14:paraId="628F6D20" w14:textId="77777777" w:rsidR="001D3E9C" w:rsidRDefault="001D3E9C" w:rsidP="0089509B">
            <w:pPr>
              <w:pStyle w:val="bullet"/>
              <w:numPr>
                <w:ilvl w:val="0"/>
                <w:numId w:val="13"/>
              </w:numPr>
              <w:ind w:left="284" w:hanging="284"/>
            </w:pPr>
            <w:r>
              <w:t>observation of the learner recognising money and numbers</w:t>
            </w:r>
          </w:p>
          <w:p w14:paraId="335A455C" w14:textId="77777777" w:rsidR="001D3E9C" w:rsidRDefault="001D3E9C" w:rsidP="0089509B">
            <w:pPr>
              <w:pStyle w:val="bullet"/>
              <w:numPr>
                <w:ilvl w:val="0"/>
                <w:numId w:val="13"/>
              </w:numPr>
              <w:ind w:left="284" w:hanging="284"/>
            </w:pPr>
            <w:r>
              <w:t>portfolio of completed simple, one-step addition and subtraction calculations with numbers and money into the hundreds</w:t>
            </w:r>
          </w:p>
          <w:p w14:paraId="2923A102" w14:textId="77777777" w:rsidR="001D3E9C" w:rsidRDefault="001D3E9C" w:rsidP="0089509B">
            <w:pPr>
              <w:pStyle w:val="bullet"/>
              <w:numPr>
                <w:ilvl w:val="0"/>
                <w:numId w:val="13"/>
              </w:numPr>
              <w:ind w:left="284" w:hanging="284"/>
            </w:pPr>
            <w:r>
              <w:t>oral or written questioning to assess knowledge of techniques to roughly estimate</w:t>
            </w:r>
          </w:p>
        </w:tc>
      </w:tr>
    </w:tbl>
    <w:p w14:paraId="173F3E95" w14:textId="77777777" w:rsidR="001D3E9C" w:rsidRDefault="001D3E9C" w:rsidP="0089509B">
      <w:pPr>
        <w:keepNext/>
      </w:pPr>
    </w:p>
    <w:p w14:paraId="705094CC" w14:textId="77777777" w:rsidR="001D3E9C" w:rsidRDefault="001D3E9C" w:rsidP="0089509B">
      <w:pPr>
        <w:keepNext/>
        <w:tabs>
          <w:tab w:val="left" w:pos="1485"/>
        </w:tabs>
        <w:sectPr w:rsidR="001D3E9C" w:rsidSect="001D3E9C">
          <w:headerReference w:type="even" r:id="rId99"/>
          <w:headerReference w:type="default" r:id="rId100"/>
          <w:footerReference w:type="even" r:id="rId101"/>
          <w:headerReference w:type="first" r:id="rId102"/>
          <w:footerReference w:type="first" r:id="rId10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1D3E9C" w14:paraId="2DC5EAD6" w14:textId="77777777" w:rsidTr="001D3E9C">
        <w:tc>
          <w:tcPr>
            <w:tcW w:w="2943" w:type="dxa"/>
          </w:tcPr>
          <w:p w14:paraId="5E693890" w14:textId="77777777" w:rsidR="001D3E9C" w:rsidRPr="00D72D90" w:rsidRDefault="001D3E9C" w:rsidP="0089509B">
            <w:pPr>
              <w:pStyle w:val="CodeTOC"/>
            </w:pPr>
            <w:r w:rsidRPr="00D72D90">
              <w:lastRenderedPageBreak/>
              <w:t>Unit Code</w:t>
            </w:r>
          </w:p>
        </w:tc>
        <w:tc>
          <w:tcPr>
            <w:tcW w:w="6299" w:type="dxa"/>
            <w:gridSpan w:val="4"/>
          </w:tcPr>
          <w:p w14:paraId="05ABE03B" w14:textId="5999C358" w:rsidR="001D3E9C" w:rsidRPr="00D72D90" w:rsidRDefault="007613A9" w:rsidP="0089509B">
            <w:pPr>
              <w:pStyle w:val="code"/>
            </w:pPr>
            <w:bookmarkStart w:id="86" w:name="_Toc514234286"/>
            <w:r>
              <w:t>VU22353</w:t>
            </w:r>
            <w:bookmarkEnd w:id="86"/>
          </w:p>
        </w:tc>
      </w:tr>
      <w:tr w:rsidR="001D3E9C" w14:paraId="614F89F2" w14:textId="77777777" w:rsidTr="001D3E9C">
        <w:tc>
          <w:tcPr>
            <w:tcW w:w="2943" w:type="dxa"/>
          </w:tcPr>
          <w:p w14:paraId="1CCEDE73" w14:textId="77777777" w:rsidR="001D3E9C" w:rsidRPr="00D72D90" w:rsidRDefault="001D3E9C" w:rsidP="0089509B">
            <w:pPr>
              <w:pStyle w:val="CodeTOC"/>
            </w:pPr>
            <w:r w:rsidRPr="00D72D90">
              <w:t>Unit Title</w:t>
            </w:r>
          </w:p>
        </w:tc>
        <w:tc>
          <w:tcPr>
            <w:tcW w:w="6299" w:type="dxa"/>
            <w:gridSpan w:val="4"/>
          </w:tcPr>
          <w:p w14:paraId="473898ED" w14:textId="58C6E05C" w:rsidR="001D3E9C" w:rsidRPr="00F71726" w:rsidRDefault="001D3E9C" w:rsidP="0089509B">
            <w:pPr>
              <w:pStyle w:val="code"/>
            </w:pPr>
            <w:bookmarkStart w:id="87" w:name="_Toc507058574"/>
            <w:bookmarkStart w:id="88" w:name="_Toc514234287"/>
            <w:r w:rsidRPr="00F71726">
              <w:t>Recognise, give and follow simple and familiar directions</w:t>
            </w:r>
            <w:bookmarkEnd w:id="87"/>
            <w:bookmarkEnd w:id="88"/>
          </w:p>
        </w:tc>
      </w:tr>
      <w:tr w:rsidR="001D3E9C" w14:paraId="291AAC99" w14:textId="77777777" w:rsidTr="001D3E9C">
        <w:tc>
          <w:tcPr>
            <w:tcW w:w="2943" w:type="dxa"/>
          </w:tcPr>
          <w:p w14:paraId="436BFE8D" w14:textId="77777777" w:rsidR="001D3E9C" w:rsidRDefault="001D3E9C" w:rsidP="0089509B">
            <w:pPr>
              <w:pStyle w:val="Heading21"/>
            </w:pPr>
            <w:r>
              <w:t>Unit Descriptor</w:t>
            </w:r>
          </w:p>
        </w:tc>
        <w:tc>
          <w:tcPr>
            <w:tcW w:w="6299" w:type="dxa"/>
            <w:gridSpan w:val="4"/>
          </w:tcPr>
          <w:p w14:paraId="211147CF" w14:textId="77777777" w:rsidR="001D3E9C" w:rsidRPr="000930F2" w:rsidRDefault="001D3E9C" w:rsidP="0089509B">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 xml:space="preserve">spoken </w:t>
            </w:r>
            <w:r>
              <w:t xml:space="preserve">or simple </w:t>
            </w:r>
            <w:r w:rsidRPr="00C959F2">
              <w:t>written responses.</w:t>
            </w:r>
            <w:r>
              <w:t xml:space="preserve"> Learners at this level may require support through prompting and advice.</w:t>
            </w:r>
          </w:p>
          <w:p w14:paraId="2EFC88D9" w14:textId="77777777" w:rsidR="001D3E9C" w:rsidRDefault="001D3E9C" w:rsidP="0089509B">
            <w:pPr>
              <w:pStyle w:val="unittext"/>
            </w:pPr>
            <w:r>
              <w:t>The required outcomes described in this unit contribute to the achievement of Australian Core Skills Framework indicators for Numeracy at Level 1: 1.09, 1.10 &amp; 1.11</w:t>
            </w:r>
          </w:p>
        </w:tc>
      </w:tr>
      <w:tr w:rsidR="001D3E9C" w14:paraId="62F07678" w14:textId="77777777" w:rsidTr="001D3E9C">
        <w:tc>
          <w:tcPr>
            <w:tcW w:w="2943" w:type="dxa"/>
          </w:tcPr>
          <w:p w14:paraId="7F5C3328" w14:textId="77777777" w:rsidR="001D3E9C" w:rsidRDefault="001D3E9C" w:rsidP="0089509B">
            <w:pPr>
              <w:pStyle w:val="Heading21"/>
            </w:pPr>
            <w:r>
              <w:t>Employability Skills</w:t>
            </w:r>
          </w:p>
        </w:tc>
        <w:tc>
          <w:tcPr>
            <w:tcW w:w="6299" w:type="dxa"/>
            <w:gridSpan w:val="4"/>
          </w:tcPr>
          <w:p w14:paraId="0F2393F9" w14:textId="77777777" w:rsidR="001D3E9C" w:rsidRDefault="001D3E9C" w:rsidP="0089509B">
            <w:pPr>
              <w:pStyle w:val="unittext"/>
            </w:pPr>
            <w:r>
              <w:t>This unit contains employability skills.</w:t>
            </w:r>
          </w:p>
        </w:tc>
      </w:tr>
      <w:tr w:rsidR="001D3E9C" w14:paraId="6F6CB7EE" w14:textId="77777777" w:rsidTr="001D3E9C">
        <w:tc>
          <w:tcPr>
            <w:tcW w:w="2943" w:type="dxa"/>
          </w:tcPr>
          <w:p w14:paraId="3DFDD095" w14:textId="77777777" w:rsidR="001D3E9C" w:rsidRDefault="001D3E9C" w:rsidP="0089509B">
            <w:pPr>
              <w:pStyle w:val="Heading21"/>
            </w:pPr>
            <w:r>
              <w:t>Application of the Unit</w:t>
            </w:r>
          </w:p>
        </w:tc>
        <w:tc>
          <w:tcPr>
            <w:tcW w:w="6299" w:type="dxa"/>
            <w:gridSpan w:val="4"/>
          </w:tcPr>
          <w:p w14:paraId="4D37A8B0" w14:textId="77777777" w:rsidR="001D3E9C" w:rsidRPr="000930F2" w:rsidRDefault="001D3E9C" w:rsidP="0089509B">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14:paraId="6B4F497E" w14:textId="1D37DE3C" w:rsidR="001D3E9C" w:rsidRPr="000930F2" w:rsidRDefault="001D3E9C" w:rsidP="0089509B">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w:t>
            </w:r>
            <w:r w:rsidR="00FA7CF7">
              <w:rPr>
                <w:lang w:val="en-US"/>
              </w:rPr>
              <w:t xml:space="preserve"> </w:t>
            </w:r>
            <w:r w:rsidRPr="000930F2">
              <w:rPr>
                <w:lang w:val="en-US"/>
              </w:rPr>
              <w:t>The goal is therefore to assist learners to develop mathematical concepts and relationships in ways that are personally meaningful.</w:t>
            </w:r>
          </w:p>
          <w:p w14:paraId="5BC353A5" w14:textId="77777777" w:rsidR="001D3E9C" w:rsidRDefault="001D3E9C" w:rsidP="0089509B">
            <w:pPr>
              <w:pStyle w:val="unittext"/>
            </w:pPr>
            <w:r w:rsidRPr="000930F2">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5AF79175" w14:textId="77777777" w:rsidTr="001D3E9C">
        <w:tc>
          <w:tcPr>
            <w:tcW w:w="2943" w:type="dxa"/>
          </w:tcPr>
          <w:p w14:paraId="38D9213E" w14:textId="77777777" w:rsidR="001D3E9C" w:rsidRDefault="001D3E9C" w:rsidP="0089509B">
            <w:pPr>
              <w:pStyle w:val="Heading21"/>
            </w:pPr>
            <w:r>
              <w:t>Element</w:t>
            </w:r>
          </w:p>
          <w:p w14:paraId="7CDD240E" w14:textId="77777777" w:rsidR="001D3E9C" w:rsidRDefault="001D3E9C"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4ABD39CD" w14:textId="77777777" w:rsidR="001D3E9C" w:rsidRDefault="001D3E9C" w:rsidP="0089509B">
            <w:pPr>
              <w:pStyle w:val="Heading21"/>
            </w:pPr>
            <w:r>
              <w:t>Performance Criteria</w:t>
            </w:r>
          </w:p>
          <w:p w14:paraId="585F4C1B" w14:textId="77777777" w:rsidR="001D3E9C" w:rsidRDefault="001D3E9C"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56048EA0" w14:textId="77777777" w:rsidTr="001D3E9C">
        <w:tc>
          <w:tcPr>
            <w:tcW w:w="2943" w:type="dxa"/>
          </w:tcPr>
          <w:p w14:paraId="669413B0" w14:textId="77777777" w:rsidR="001D3E9C" w:rsidRDefault="001D3E9C" w:rsidP="0089509B">
            <w:pPr>
              <w:pStyle w:val="spacer"/>
            </w:pPr>
          </w:p>
        </w:tc>
        <w:tc>
          <w:tcPr>
            <w:tcW w:w="6299" w:type="dxa"/>
            <w:gridSpan w:val="4"/>
          </w:tcPr>
          <w:p w14:paraId="59C42D23" w14:textId="77777777" w:rsidR="001D3E9C" w:rsidRDefault="001D3E9C" w:rsidP="0089509B">
            <w:pPr>
              <w:pStyle w:val="spacer"/>
            </w:pPr>
          </w:p>
        </w:tc>
      </w:tr>
      <w:tr w:rsidR="001D3E9C" w14:paraId="782B90CB" w14:textId="77777777" w:rsidTr="001D3E9C">
        <w:tc>
          <w:tcPr>
            <w:tcW w:w="2943" w:type="dxa"/>
            <w:vMerge w:val="restart"/>
          </w:tcPr>
          <w:p w14:paraId="07E07415" w14:textId="77777777" w:rsidR="001D3E9C" w:rsidRPr="0084371F" w:rsidRDefault="001D3E9C" w:rsidP="0089509B">
            <w:pPr>
              <w:pStyle w:val="element"/>
              <w:keepNext/>
            </w:pPr>
            <w:r w:rsidRPr="0084371F">
              <w:t>1</w:t>
            </w:r>
            <w:r>
              <w:tab/>
            </w:r>
            <w:r w:rsidRPr="000930F2">
              <w:t xml:space="preserve">Recognise and follow </w:t>
            </w:r>
            <w:r>
              <w:t xml:space="preserve">short, </w:t>
            </w:r>
            <w:r w:rsidRPr="000930F2">
              <w:t xml:space="preserve">simple directions in highly familiar </w:t>
            </w:r>
            <w:r w:rsidRPr="000930F2">
              <w:lastRenderedPageBreak/>
              <w:t>situations</w:t>
            </w:r>
          </w:p>
        </w:tc>
        <w:tc>
          <w:tcPr>
            <w:tcW w:w="570" w:type="dxa"/>
            <w:gridSpan w:val="2"/>
          </w:tcPr>
          <w:p w14:paraId="48D208F1" w14:textId="77777777" w:rsidR="001D3E9C" w:rsidRDefault="001D3E9C" w:rsidP="0089509B">
            <w:pPr>
              <w:pStyle w:val="PC"/>
              <w:keepNext/>
            </w:pPr>
            <w:r>
              <w:lastRenderedPageBreak/>
              <w:t>1.1</w:t>
            </w:r>
          </w:p>
        </w:tc>
        <w:tc>
          <w:tcPr>
            <w:tcW w:w="5729" w:type="dxa"/>
            <w:gridSpan w:val="2"/>
          </w:tcPr>
          <w:p w14:paraId="3CADF20C" w14:textId="77777777" w:rsidR="001D3E9C" w:rsidRDefault="001D3E9C" w:rsidP="0089509B">
            <w:pPr>
              <w:pStyle w:val="unittext"/>
              <w:rPr>
                <w:szCs w:val="24"/>
                <w:lang w:eastAsia="en-US"/>
              </w:rPr>
            </w:pPr>
            <w:r>
              <w:t>Identify and use</w:t>
            </w:r>
            <w:r>
              <w:rPr>
                <w:b/>
                <w:i/>
              </w:rPr>
              <w:t xml:space="preserve"> simple concepts of position and location</w:t>
            </w:r>
            <w:r>
              <w:t xml:space="preserve"> to identify an explicit and relevant location</w:t>
            </w:r>
          </w:p>
        </w:tc>
      </w:tr>
      <w:tr w:rsidR="001D3E9C" w14:paraId="3C5D1C12" w14:textId="77777777" w:rsidTr="001D3E9C">
        <w:tc>
          <w:tcPr>
            <w:tcW w:w="2943" w:type="dxa"/>
            <w:vMerge/>
          </w:tcPr>
          <w:p w14:paraId="3A5EC52A" w14:textId="77777777" w:rsidR="001D3E9C" w:rsidRPr="0084371F" w:rsidRDefault="001D3E9C" w:rsidP="0089509B">
            <w:pPr>
              <w:pStyle w:val="element"/>
              <w:keepNext/>
            </w:pPr>
          </w:p>
        </w:tc>
        <w:tc>
          <w:tcPr>
            <w:tcW w:w="570" w:type="dxa"/>
            <w:gridSpan w:val="2"/>
          </w:tcPr>
          <w:p w14:paraId="60BEBB31" w14:textId="77777777" w:rsidR="001D3E9C" w:rsidRDefault="001D3E9C" w:rsidP="0089509B">
            <w:pPr>
              <w:pStyle w:val="PC"/>
              <w:keepNext/>
            </w:pPr>
            <w:r>
              <w:t>1.2</w:t>
            </w:r>
          </w:p>
        </w:tc>
        <w:tc>
          <w:tcPr>
            <w:tcW w:w="5729" w:type="dxa"/>
            <w:gridSpan w:val="2"/>
          </w:tcPr>
          <w:p w14:paraId="102025F7" w14:textId="77777777" w:rsidR="001D3E9C" w:rsidRDefault="001D3E9C" w:rsidP="0089509B">
            <w:pPr>
              <w:pStyle w:val="unittext"/>
              <w:rPr>
                <w:szCs w:val="24"/>
                <w:lang w:eastAsia="en-US"/>
              </w:rPr>
            </w:pPr>
            <w:r>
              <w:t xml:space="preserve">Read and use </w:t>
            </w:r>
            <w:r>
              <w:rPr>
                <w:b/>
                <w:i/>
              </w:rPr>
              <w:t>simple diagrams and maps</w:t>
            </w:r>
            <w:r>
              <w:t xml:space="preserve"> of </w:t>
            </w:r>
            <w:r>
              <w:rPr>
                <w:b/>
                <w:i/>
              </w:rPr>
              <w:t xml:space="preserve">highly </w:t>
            </w:r>
            <w:r>
              <w:rPr>
                <w:b/>
                <w:i/>
              </w:rPr>
              <w:lastRenderedPageBreak/>
              <w:t>familiar locations</w:t>
            </w:r>
            <w:r>
              <w:t xml:space="preserve"> to identify an explicit and relevant location</w:t>
            </w:r>
          </w:p>
        </w:tc>
      </w:tr>
      <w:tr w:rsidR="001D3E9C" w14:paraId="4AE72B31" w14:textId="77777777" w:rsidTr="001D3E9C">
        <w:tc>
          <w:tcPr>
            <w:tcW w:w="2943" w:type="dxa"/>
            <w:vMerge/>
          </w:tcPr>
          <w:p w14:paraId="5B0A9FE0" w14:textId="77777777" w:rsidR="001D3E9C" w:rsidRPr="0084371F" w:rsidRDefault="001D3E9C" w:rsidP="0089509B">
            <w:pPr>
              <w:pStyle w:val="element"/>
              <w:keepNext/>
            </w:pPr>
          </w:p>
        </w:tc>
        <w:tc>
          <w:tcPr>
            <w:tcW w:w="570" w:type="dxa"/>
            <w:gridSpan w:val="2"/>
          </w:tcPr>
          <w:p w14:paraId="41A43D33" w14:textId="77777777" w:rsidR="001D3E9C" w:rsidRDefault="001D3E9C" w:rsidP="0089509B">
            <w:pPr>
              <w:pStyle w:val="PC"/>
              <w:keepNext/>
            </w:pPr>
            <w:r>
              <w:t>1.3</w:t>
            </w:r>
          </w:p>
        </w:tc>
        <w:tc>
          <w:tcPr>
            <w:tcW w:w="5729" w:type="dxa"/>
            <w:gridSpan w:val="2"/>
          </w:tcPr>
          <w:p w14:paraId="54CCABC9" w14:textId="77777777" w:rsidR="001D3E9C" w:rsidRDefault="001D3E9C" w:rsidP="0089509B">
            <w:pPr>
              <w:pStyle w:val="unittext"/>
              <w:rPr>
                <w:szCs w:val="24"/>
                <w:lang w:eastAsia="en-US"/>
              </w:rPr>
            </w:pPr>
            <w:r>
              <w:t>Follow simple</w:t>
            </w:r>
            <w:r>
              <w:rPr>
                <w:b/>
                <w:i/>
              </w:rPr>
              <w:t xml:space="preserve"> highly familiar directions</w:t>
            </w:r>
            <w:r>
              <w:t xml:space="preserve"> for moving between known locations</w:t>
            </w:r>
          </w:p>
        </w:tc>
      </w:tr>
      <w:tr w:rsidR="001D3E9C" w14:paraId="24916736" w14:textId="77777777" w:rsidTr="001D3E9C">
        <w:tc>
          <w:tcPr>
            <w:tcW w:w="2943" w:type="dxa"/>
          </w:tcPr>
          <w:p w14:paraId="2170C33B" w14:textId="77777777" w:rsidR="001D3E9C" w:rsidRDefault="001D3E9C" w:rsidP="0089509B">
            <w:pPr>
              <w:pStyle w:val="spacer"/>
            </w:pPr>
          </w:p>
        </w:tc>
        <w:tc>
          <w:tcPr>
            <w:tcW w:w="6299" w:type="dxa"/>
            <w:gridSpan w:val="4"/>
          </w:tcPr>
          <w:p w14:paraId="7DFE6C65" w14:textId="77777777" w:rsidR="001D3E9C" w:rsidRDefault="001D3E9C" w:rsidP="0089509B">
            <w:pPr>
              <w:pStyle w:val="spacer"/>
            </w:pPr>
          </w:p>
        </w:tc>
      </w:tr>
      <w:tr w:rsidR="001D3E9C" w14:paraId="25ACACD6" w14:textId="77777777" w:rsidTr="001D3E9C">
        <w:tc>
          <w:tcPr>
            <w:tcW w:w="2943" w:type="dxa"/>
            <w:vMerge w:val="restart"/>
          </w:tcPr>
          <w:p w14:paraId="79315AA8" w14:textId="77777777" w:rsidR="001D3E9C" w:rsidRDefault="001D3E9C" w:rsidP="0089509B">
            <w:pPr>
              <w:pStyle w:val="element"/>
              <w:keepNext/>
            </w:pPr>
            <w:r>
              <w:t>2</w:t>
            </w:r>
            <w:r>
              <w:tab/>
            </w:r>
            <w:r w:rsidRPr="000930F2">
              <w:t>Recognise and give simple directions in highly familiar situations</w:t>
            </w:r>
          </w:p>
        </w:tc>
        <w:tc>
          <w:tcPr>
            <w:tcW w:w="585" w:type="dxa"/>
            <w:gridSpan w:val="3"/>
          </w:tcPr>
          <w:p w14:paraId="756FC947" w14:textId="77777777" w:rsidR="001D3E9C" w:rsidRDefault="001D3E9C" w:rsidP="0089509B">
            <w:pPr>
              <w:pStyle w:val="PC"/>
              <w:keepNext/>
            </w:pPr>
            <w:r>
              <w:t>2.1</w:t>
            </w:r>
          </w:p>
        </w:tc>
        <w:tc>
          <w:tcPr>
            <w:tcW w:w="5714" w:type="dxa"/>
          </w:tcPr>
          <w:p w14:paraId="5C899882" w14:textId="77777777" w:rsidR="001D3E9C" w:rsidRDefault="001D3E9C" w:rsidP="0089509B">
            <w:pPr>
              <w:pStyle w:val="unitt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1D3E9C" w14:paraId="0BFCE4E8" w14:textId="77777777" w:rsidTr="001D3E9C">
        <w:tc>
          <w:tcPr>
            <w:tcW w:w="2943" w:type="dxa"/>
            <w:vMerge/>
          </w:tcPr>
          <w:p w14:paraId="6C6F6003" w14:textId="77777777" w:rsidR="001D3E9C" w:rsidRDefault="001D3E9C" w:rsidP="0089509B">
            <w:pPr>
              <w:keepNext/>
            </w:pPr>
          </w:p>
        </w:tc>
        <w:tc>
          <w:tcPr>
            <w:tcW w:w="585" w:type="dxa"/>
            <w:gridSpan w:val="3"/>
          </w:tcPr>
          <w:p w14:paraId="07C33DDE" w14:textId="77777777" w:rsidR="001D3E9C" w:rsidRDefault="001D3E9C" w:rsidP="0089509B">
            <w:pPr>
              <w:pStyle w:val="PC"/>
              <w:keepNext/>
            </w:pPr>
            <w:r>
              <w:t>2.2</w:t>
            </w:r>
          </w:p>
        </w:tc>
        <w:tc>
          <w:tcPr>
            <w:tcW w:w="5714" w:type="dxa"/>
          </w:tcPr>
          <w:p w14:paraId="68291AFA" w14:textId="77777777" w:rsidR="001D3E9C" w:rsidRDefault="001D3E9C" w:rsidP="0089509B">
            <w:pPr>
              <w:pStyle w:val="unittext"/>
              <w:rPr>
                <w:szCs w:val="24"/>
                <w:lang w:eastAsia="en-US"/>
              </w:rPr>
            </w:pPr>
            <w:r>
              <w:t xml:space="preserve">Use simple, </w:t>
            </w:r>
            <w:r w:rsidRPr="00876855">
              <w:t xml:space="preserve">highly familiar, informal language of position </w:t>
            </w:r>
            <w:r>
              <w:t xml:space="preserve">to give directions in a </w:t>
            </w:r>
            <w:r>
              <w:rPr>
                <w:b/>
                <w:i/>
              </w:rPr>
              <w:t>highly familiar situation</w:t>
            </w:r>
          </w:p>
        </w:tc>
      </w:tr>
      <w:tr w:rsidR="001D3E9C" w14:paraId="4AB73DB7" w14:textId="77777777" w:rsidTr="001D3E9C">
        <w:tc>
          <w:tcPr>
            <w:tcW w:w="2943" w:type="dxa"/>
          </w:tcPr>
          <w:p w14:paraId="7FE643F6" w14:textId="77777777" w:rsidR="001D3E9C" w:rsidRDefault="001D3E9C" w:rsidP="0089509B">
            <w:pPr>
              <w:pStyle w:val="spacer"/>
            </w:pPr>
          </w:p>
        </w:tc>
        <w:tc>
          <w:tcPr>
            <w:tcW w:w="6299" w:type="dxa"/>
            <w:gridSpan w:val="4"/>
          </w:tcPr>
          <w:p w14:paraId="3FCA3099" w14:textId="77777777" w:rsidR="001D3E9C" w:rsidRDefault="001D3E9C" w:rsidP="0089509B">
            <w:pPr>
              <w:pStyle w:val="spacer"/>
            </w:pPr>
          </w:p>
        </w:tc>
      </w:tr>
      <w:tr w:rsidR="001D3E9C" w14:paraId="421C01D1" w14:textId="77777777" w:rsidTr="001D3E9C">
        <w:tc>
          <w:tcPr>
            <w:tcW w:w="9242" w:type="dxa"/>
            <w:gridSpan w:val="5"/>
          </w:tcPr>
          <w:p w14:paraId="72C7710A" w14:textId="77777777" w:rsidR="001D3E9C" w:rsidRDefault="001D3E9C" w:rsidP="0089509B">
            <w:pPr>
              <w:pStyle w:val="Heading21"/>
            </w:pPr>
            <w:r>
              <w:t>Required Knowledge and Skills</w:t>
            </w:r>
          </w:p>
          <w:p w14:paraId="68488B7C" w14:textId="77777777" w:rsidR="001D3E9C" w:rsidRDefault="001D3E9C" w:rsidP="0089509B">
            <w:pPr>
              <w:pStyle w:val="text"/>
            </w:pPr>
            <w:r w:rsidRPr="005979AA">
              <w:t>This describes the essential skills and knowledge and their level required for this unit</w:t>
            </w:r>
            <w:r>
              <w:t>.</w:t>
            </w:r>
          </w:p>
        </w:tc>
      </w:tr>
      <w:tr w:rsidR="001D3E9C" w14:paraId="13C4AE69" w14:textId="77777777" w:rsidTr="001D3E9C">
        <w:tc>
          <w:tcPr>
            <w:tcW w:w="9242" w:type="dxa"/>
            <w:gridSpan w:val="5"/>
          </w:tcPr>
          <w:p w14:paraId="477E8CBC" w14:textId="77777777" w:rsidR="001D3E9C" w:rsidRDefault="001D3E9C" w:rsidP="0089509B">
            <w:pPr>
              <w:pStyle w:val="unittext"/>
            </w:pPr>
            <w:r>
              <w:t>Required Knowledge:</w:t>
            </w:r>
          </w:p>
          <w:p w14:paraId="5CE9F205" w14:textId="77777777" w:rsidR="001D3E9C" w:rsidRPr="00876855" w:rsidRDefault="001D3E9C" w:rsidP="0089509B">
            <w:pPr>
              <w:pStyle w:val="bullet"/>
              <w:numPr>
                <w:ilvl w:val="0"/>
                <w:numId w:val="13"/>
              </w:numPr>
              <w:ind w:left="284" w:hanging="284"/>
            </w:pPr>
            <w:r w:rsidRPr="00876855">
              <w:t>signs / prints</w:t>
            </w:r>
            <w:r>
              <w:t xml:space="preserve"> </w:t>
            </w:r>
            <w:r w:rsidRPr="00876855">
              <w:t>/ symbols represent meaning in signs, diagrams and maps</w:t>
            </w:r>
          </w:p>
          <w:p w14:paraId="15F68EF9" w14:textId="77777777" w:rsidR="001D3E9C" w:rsidRDefault="001D3E9C" w:rsidP="0089509B">
            <w:pPr>
              <w:pStyle w:val="bullet"/>
              <w:numPr>
                <w:ilvl w:val="0"/>
                <w:numId w:val="13"/>
              </w:numPr>
              <w:ind w:left="284" w:hanging="284"/>
            </w:pPr>
            <w:r w:rsidRPr="00876855">
              <w:t xml:space="preserve">informal language of position and location to give and follow </w:t>
            </w:r>
            <w:r>
              <w:t xml:space="preserve">short, </w:t>
            </w:r>
            <w:r w:rsidRPr="00876855">
              <w:t xml:space="preserve">simple directions </w:t>
            </w:r>
            <w:r>
              <w:t>in highly familiar situations</w:t>
            </w:r>
          </w:p>
          <w:p w14:paraId="2ED7A22D" w14:textId="77777777" w:rsidR="001D3E9C" w:rsidRDefault="001D3E9C" w:rsidP="0089509B">
            <w:pPr>
              <w:pStyle w:val="unittext"/>
            </w:pPr>
            <w:r>
              <w:t>Required Skills:</w:t>
            </w:r>
          </w:p>
          <w:p w14:paraId="21756946" w14:textId="77777777" w:rsidR="001D3E9C" w:rsidRDefault="001D3E9C" w:rsidP="0089509B">
            <w:pPr>
              <w:pStyle w:val="bullet"/>
              <w:numPr>
                <w:ilvl w:val="0"/>
                <w:numId w:val="13"/>
              </w:numPr>
              <w:ind w:left="284" w:hanging="284"/>
            </w:pPr>
            <w:r w:rsidRPr="00876855">
              <w:t>communication and literacy skills to</w:t>
            </w:r>
            <w:r>
              <w:t>:</w:t>
            </w:r>
          </w:p>
          <w:p w14:paraId="30545C80" w14:textId="77777777" w:rsidR="001D3E9C" w:rsidRPr="00876855" w:rsidRDefault="001D3E9C" w:rsidP="0089509B">
            <w:pPr>
              <w:pStyle w:val="endash"/>
              <w:keepNext/>
              <w:ind w:left="568" w:hanging="284"/>
            </w:pPr>
            <w:r w:rsidRPr="00876855">
              <w:t>read relevant, short texts and diagrams</w:t>
            </w:r>
          </w:p>
          <w:p w14:paraId="2F6D6B93" w14:textId="77777777" w:rsidR="001D3E9C" w:rsidRDefault="001D3E9C" w:rsidP="0089509B">
            <w:pPr>
              <w:pStyle w:val="endash"/>
              <w:keepNext/>
              <w:ind w:left="568" w:hanging="284"/>
            </w:pPr>
            <w:r w:rsidRPr="00876855">
              <w:t>recognise simple diagrams and maps of highly familiar locations</w:t>
            </w:r>
          </w:p>
        </w:tc>
      </w:tr>
      <w:tr w:rsidR="001D3E9C" w14:paraId="3C08D194" w14:textId="77777777" w:rsidTr="001D3E9C">
        <w:tc>
          <w:tcPr>
            <w:tcW w:w="9242" w:type="dxa"/>
            <w:gridSpan w:val="5"/>
          </w:tcPr>
          <w:p w14:paraId="7B63BAF9" w14:textId="77777777" w:rsidR="001D3E9C" w:rsidRDefault="001D3E9C" w:rsidP="0089509B">
            <w:pPr>
              <w:pStyle w:val="spacer"/>
            </w:pPr>
          </w:p>
        </w:tc>
      </w:tr>
      <w:tr w:rsidR="001D3E9C" w14:paraId="2F07AC90" w14:textId="77777777" w:rsidTr="001D3E9C">
        <w:tc>
          <w:tcPr>
            <w:tcW w:w="9242" w:type="dxa"/>
            <w:gridSpan w:val="5"/>
          </w:tcPr>
          <w:p w14:paraId="395CDCA1" w14:textId="77777777" w:rsidR="001D3E9C" w:rsidRDefault="001D3E9C" w:rsidP="0089509B">
            <w:pPr>
              <w:pStyle w:val="Heading21"/>
            </w:pPr>
            <w:r>
              <w:t>Range Statement</w:t>
            </w:r>
          </w:p>
          <w:p w14:paraId="3A88D95E" w14:textId="7E40D03C" w:rsidR="001D3E9C" w:rsidRDefault="001D3E9C"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7CCB8F55" w14:textId="77777777" w:rsidTr="001D3E9C">
        <w:tc>
          <w:tcPr>
            <w:tcW w:w="3369" w:type="dxa"/>
            <w:gridSpan w:val="2"/>
          </w:tcPr>
          <w:p w14:paraId="5473D9BE" w14:textId="77777777" w:rsidR="001D3E9C" w:rsidRPr="00876855" w:rsidRDefault="001D3E9C" w:rsidP="0089509B">
            <w:pPr>
              <w:pStyle w:val="unittext"/>
            </w:pPr>
            <w:r>
              <w:rPr>
                <w:b/>
                <w:i/>
              </w:rPr>
              <w:t xml:space="preserve">Simple concepts of position and location </w:t>
            </w:r>
            <w:r>
              <w:t>may include:</w:t>
            </w:r>
          </w:p>
        </w:tc>
        <w:tc>
          <w:tcPr>
            <w:tcW w:w="5873" w:type="dxa"/>
            <w:gridSpan w:val="3"/>
          </w:tcPr>
          <w:p w14:paraId="7B752829" w14:textId="77777777" w:rsidR="001D3E9C" w:rsidRDefault="001D3E9C" w:rsidP="0089509B">
            <w:pPr>
              <w:pStyle w:val="bullet"/>
              <w:numPr>
                <w:ilvl w:val="0"/>
                <w:numId w:val="13"/>
              </w:numPr>
              <w:ind w:left="284" w:hanging="284"/>
            </w:pPr>
            <w:r>
              <w:t>relative</w:t>
            </w:r>
            <w:r w:rsidRPr="00332894">
              <w:t xml:space="preserve"> </w:t>
            </w:r>
            <w:r>
              <w:t xml:space="preserve">positions </w:t>
            </w:r>
            <w:r w:rsidRPr="00332894">
              <w:t>such as</w:t>
            </w:r>
            <w:r>
              <w:t>:</w:t>
            </w:r>
          </w:p>
          <w:p w14:paraId="58929A70" w14:textId="77777777" w:rsidR="001D3E9C" w:rsidRDefault="001D3E9C" w:rsidP="0089509B">
            <w:pPr>
              <w:pStyle w:val="endash"/>
              <w:keepNext/>
              <w:ind w:left="568" w:hanging="284"/>
            </w:pPr>
            <w:r>
              <w:t>in</w:t>
            </w:r>
          </w:p>
          <w:p w14:paraId="0B3BAA1C" w14:textId="77777777" w:rsidR="001D3E9C" w:rsidRDefault="001D3E9C" w:rsidP="0089509B">
            <w:pPr>
              <w:pStyle w:val="endash"/>
              <w:keepNext/>
              <w:ind w:left="568" w:hanging="284"/>
            </w:pPr>
            <w:r>
              <w:t>left/right</w:t>
            </w:r>
          </w:p>
          <w:p w14:paraId="0AF9AB79" w14:textId="77777777" w:rsidR="001D3E9C" w:rsidRDefault="001D3E9C" w:rsidP="0089509B">
            <w:pPr>
              <w:pStyle w:val="endash"/>
              <w:keepNext/>
              <w:ind w:left="568" w:hanging="284"/>
            </w:pPr>
            <w:r>
              <w:t>front/behind</w:t>
            </w:r>
          </w:p>
          <w:p w14:paraId="2733F662" w14:textId="77777777" w:rsidR="001D3E9C" w:rsidRDefault="001D3E9C" w:rsidP="0089509B">
            <w:pPr>
              <w:pStyle w:val="endash"/>
              <w:keepNext/>
              <w:ind w:left="568" w:hanging="284"/>
            </w:pPr>
            <w:r>
              <w:t>up/down</w:t>
            </w:r>
          </w:p>
          <w:p w14:paraId="0F7FD4A3" w14:textId="77777777" w:rsidR="001D3E9C" w:rsidRDefault="001D3E9C" w:rsidP="0089509B">
            <w:pPr>
              <w:pStyle w:val="endash"/>
              <w:keepNext/>
              <w:ind w:left="568" w:hanging="284"/>
            </w:pPr>
            <w:r w:rsidRPr="00332894">
              <w:t>opposite</w:t>
            </w:r>
          </w:p>
          <w:p w14:paraId="360D2C2F" w14:textId="77777777" w:rsidR="001D3E9C" w:rsidRDefault="001D3E9C" w:rsidP="0089509B">
            <w:pPr>
              <w:pStyle w:val="endash"/>
              <w:keepNext/>
              <w:ind w:left="568" w:hanging="284"/>
            </w:pPr>
            <w:r w:rsidRPr="00332894">
              <w:t>on the corner</w:t>
            </w:r>
          </w:p>
          <w:p w14:paraId="3264DF0B" w14:textId="77777777" w:rsidR="001D3E9C" w:rsidRDefault="001D3E9C" w:rsidP="0089509B">
            <w:pPr>
              <w:pStyle w:val="endash"/>
              <w:keepNext/>
              <w:ind w:left="568" w:hanging="284"/>
            </w:pPr>
            <w:r w:rsidRPr="00332894">
              <w:t>next to</w:t>
            </w:r>
          </w:p>
          <w:p w14:paraId="62CD65E9" w14:textId="77777777" w:rsidR="001D3E9C" w:rsidRDefault="001D3E9C" w:rsidP="0089509B">
            <w:pPr>
              <w:pStyle w:val="endash"/>
              <w:keepNext/>
              <w:ind w:left="568" w:hanging="284"/>
            </w:pPr>
            <w:r w:rsidRPr="00332894">
              <w:t>between</w:t>
            </w:r>
          </w:p>
        </w:tc>
      </w:tr>
      <w:tr w:rsidR="001D3E9C" w14:paraId="37B90B96" w14:textId="77777777" w:rsidTr="001D3E9C">
        <w:tc>
          <w:tcPr>
            <w:tcW w:w="9242" w:type="dxa"/>
            <w:gridSpan w:val="5"/>
          </w:tcPr>
          <w:p w14:paraId="28469B1A" w14:textId="77777777" w:rsidR="001D3E9C" w:rsidRDefault="001D3E9C" w:rsidP="0089509B">
            <w:pPr>
              <w:pStyle w:val="spacer"/>
            </w:pPr>
          </w:p>
        </w:tc>
      </w:tr>
      <w:tr w:rsidR="001D3E9C" w14:paraId="6A2A0E02" w14:textId="77777777" w:rsidTr="001D3E9C">
        <w:tc>
          <w:tcPr>
            <w:tcW w:w="3369" w:type="dxa"/>
            <w:gridSpan w:val="2"/>
          </w:tcPr>
          <w:p w14:paraId="50FE5CD9" w14:textId="77777777" w:rsidR="001D3E9C" w:rsidRPr="00876855" w:rsidRDefault="001D3E9C" w:rsidP="0089509B">
            <w:pPr>
              <w:pStyle w:val="unittext"/>
            </w:pPr>
            <w:r>
              <w:rPr>
                <w:b/>
                <w:i/>
              </w:rPr>
              <w:t xml:space="preserve">Simple diagrams and maps </w:t>
            </w:r>
            <w:r>
              <w:t>may include:</w:t>
            </w:r>
          </w:p>
        </w:tc>
        <w:tc>
          <w:tcPr>
            <w:tcW w:w="5873" w:type="dxa"/>
            <w:gridSpan w:val="3"/>
          </w:tcPr>
          <w:p w14:paraId="493CC520" w14:textId="77777777" w:rsidR="001D3E9C" w:rsidRPr="00876855" w:rsidRDefault="001D3E9C" w:rsidP="0089509B">
            <w:pPr>
              <w:pStyle w:val="bullet"/>
              <w:numPr>
                <w:ilvl w:val="0"/>
                <w:numId w:val="13"/>
              </w:numPr>
              <w:ind w:left="284" w:hanging="284"/>
              <w:rPr>
                <w:bCs/>
              </w:rPr>
            </w:pPr>
            <w:r w:rsidRPr="00876855">
              <w:rPr>
                <w:bCs/>
              </w:rPr>
              <w:t>simplified diagrams of buildings, including locations of classrooms/workplace/office; local home area of learner; local shopping centre</w:t>
            </w:r>
          </w:p>
          <w:p w14:paraId="3B6343BA" w14:textId="77777777" w:rsidR="001D3E9C" w:rsidRDefault="001D3E9C" w:rsidP="0089509B">
            <w:pPr>
              <w:pStyle w:val="bullet"/>
              <w:numPr>
                <w:ilvl w:val="0"/>
                <w:numId w:val="13"/>
              </w:numPr>
              <w:ind w:left="284" w:hanging="284"/>
            </w:pPr>
            <w:r w:rsidRPr="00876855">
              <w:rPr>
                <w:bCs/>
              </w:rPr>
              <w:t>simple and familiar online maps</w:t>
            </w:r>
          </w:p>
        </w:tc>
      </w:tr>
      <w:tr w:rsidR="001D3E9C" w14:paraId="4182B7D0" w14:textId="77777777" w:rsidTr="001D3E9C">
        <w:tc>
          <w:tcPr>
            <w:tcW w:w="9242" w:type="dxa"/>
            <w:gridSpan w:val="5"/>
          </w:tcPr>
          <w:p w14:paraId="6A6861F4" w14:textId="77777777" w:rsidR="001D3E9C" w:rsidRDefault="001D3E9C" w:rsidP="0089509B">
            <w:pPr>
              <w:pStyle w:val="spacer"/>
            </w:pPr>
          </w:p>
        </w:tc>
      </w:tr>
      <w:tr w:rsidR="001D3E9C" w14:paraId="6CC8C8B5" w14:textId="77777777" w:rsidTr="001D3E9C">
        <w:tc>
          <w:tcPr>
            <w:tcW w:w="3369" w:type="dxa"/>
            <w:gridSpan w:val="2"/>
          </w:tcPr>
          <w:p w14:paraId="4ED28F29" w14:textId="77777777" w:rsidR="001D3E9C" w:rsidRPr="00876855" w:rsidRDefault="001D3E9C" w:rsidP="0089509B">
            <w:pPr>
              <w:pStyle w:val="unittext"/>
            </w:pPr>
            <w:r>
              <w:rPr>
                <w:b/>
                <w:i/>
              </w:rPr>
              <w:lastRenderedPageBreak/>
              <w:t xml:space="preserve">Highly familiar locations </w:t>
            </w:r>
            <w:r>
              <w:t>may include:</w:t>
            </w:r>
          </w:p>
        </w:tc>
        <w:tc>
          <w:tcPr>
            <w:tcW w:w="5873" w:type="dxa"/>
            <w:gridSpan w:val="3"/>
          </w:tcPr>
          <w:p w14:paraId="7ECB079C" w14:textId="77777777" w:rsidR="001D3E9C" w:rsidRDefault="001D3E9C" w:rsidP="0089509B">
            <w:pPr>
              <w:pStyle w:val="bullet"/>
              <w:numPr>
                <w:ilvl w:val="0"/>
                <w:numId w:val="13"/>
              </w:numPr>
              <w:ind w:left="284" w:hanging="284"/>
            </w:pPr>
            <w:r w:rsidRPr="004D628B">
              <w:t>student’s classroom and building</w:t>
            </w:r>
          </w:p>
          <w:p w14:paraId="4DEFE534" w14:textId="77777777" w:rsidR="001D3E9C" w:rsidRDefault="001D3E9C" w:rsidP="0089509B">
            <w:pPr>
              <w:pStyle w:val="bullet"/>
              <w:numPr>
                <w:ilvl w:val="0"/>
                <w:numId w:val="13"/>
              </w:numPr>
              <w:ind w:left="284" w:hanging="284"/>
            </w:pPr>
            <w:r w:rsidRPr="004D628B">
              <w:t>home</w:t>
            </w:r>
          </w:p>
          <w:p w14:paraId="0738EDB6" w14:textId="77777777" w:rsidR="001D3E9C" w:rsidRDefault="001D3E9C" w:rsidP="0089509B">
            <w:pPr>
              <w:pStyle w:val="bullet"/>
              <w:numPr>
                <w:ilvl w:val="0"/>
                <w:numId w:val="13"/>
              </w:numPr>
              <w:ind w:left="284" w:hanging="284"/>
            </w:pPr>
            <w:r w:rsidRPr="004D628B">
              <w:t xml:space="preserve">workplace </w:t>
            </w:r>
          </w:p>
          <w:p w14:paraId="2E040F39" w14:textId="77777777" w:rsidR="001D3E9C" w:rsidRDefault="001D3E9C" w:rsidP="0089509B">
            <w:pPr>
              <w:pStyle w:val="bullet"/>
              <w:numPr>
                <w:ilvl w:val="0"/>
                <w:numId w:val="13"/>
              </w:numPr>
              <w:ind w:left="284" w:hanging="284"/>
            </w:pPr>
            <w:r w:rsidRPr="004D628B">
              <w:t>local shopping centre</w:t>
            </w:r>
          </w:p>
        </w:tc>
      </w:tr>
      <w:tr w:rsidR="001D3E9C" w14:paraId="49A63F72" w14:textId="77777777" w:rsidTr="001D3E9C">
        <w:tc>
          <w:tcPr>
            <w:tcW w:w="9242" w:type="dxa"/>
            <w:gridSpan w:val="5"/>
          </w:tcPr>
          <w:p w14:paraId="6DC8C123" w14:textId="77777777" w:rsidR="001D3E9C" w:rsidRDefault="001D3E9C" w:rsidP="0089509B">
            <w:pPr>
              <w:pStyle w:val="spacer"/>
            </w:pPr>
          </w:p>
        </w:tc>
      </w:tr>
      <w:tr w:rsidR="001D3E9C" w14:paraId="6B72085A" w14:textId="77777777" w:rsidTr="001D3E9C">
        <w:tc>
          <w:tcPr>
            <w:tcW w:w="3369" w:type="dxa"/>
            <w:gridSpan w:val="2"/>
          </w:tcPr>
          <w:p w14:paraId="09DCC944" w14:textId="77777777" w:rsidR="001D3E9C" w:rsidRPr="00876855" w:rsidRDefault="001D3E9C" w:rsidP="0089509B">
            <w:pPr>
              <w:pStyle w:val="unittext"/>
            </w:pPr>
            <w:r>
              <w:rPr>
                <w:b/>
                <w:i/>
              </w:rPr>
              <w:t xml:space="preserve">Highly familiar directions </w:t>
            </w:r>
            <w:r>
              <w:t>should be:</w:t>
            </w:r>
          </w:p>
        </w:tc>
        <w:tc>
          <w:tcPr>
            <w:tcW w:w="5873" w:type="dxa"/>
            <w:gridSpan w:val="3"/>
          </w:tcPr>
          <w:p w14:paraId="7621E8CD" w14:textId="77777777" w:rsidR="001D3E9C" w:rsidRDefault="001D3E9C" w:rsidP="0089509B">
            <w:pPr>
              <w:pStyle w:val="bullet"/>
              <w:numPr>
                <w:ilvl w:val="0"/>
                <w:numId w:val="13"/>
              </w:numPr>
              <w:ind w:left="284" w:hanging="284"/>
            </w:pPr>
            <w:r w:rsidRPr="004D628B">
              <w:t>short, clear, with only one given at a time</w:t>
            </w:r>
          </w:p>
          <w:p w14:paraId="0DECFC08" w14:textId="77777777" w:rsidR="001D3E9C" w:rsidRDefault="001D3E9C" w:rsidP="0089509B">
            <w:pPr>
              <w:pStyle w:val="bullet"/>
              <w:numPr>
                <w:ilvl w:val="0"/>
                <w:numId w:val="13"/>
              </w:numPr>
              <w:ind w:left="284" w:hanging="284"/>
            </w:pPr>
            <w:r w:rsidRPr="004D628B">
              <w:t>cl</w:t>
            </w:r>
            <w:r>
              <w:t>arified with teacher prompting if required</w:t>
            </w:r>
          </w:p>
          <w:p w14:paraId="578D869D" w14:textId="77777777" w:rsidR="001D3E9C" w:rsidRDefault="001D3E9C" w:rsidP="0089509B">
            <w:pPr>
              <w:pStyle w:val="bullet"/>
              <w:numPr>
                <w:ilvl w:val="0"/>
                <w:numId w:val="13"/>
              </w:numPr>
              <w:ind w:left="284" w:hanging="284"/>
            </w:pPr>
            <w:r>
              <w:t>given</w:t>
            </w:r>
            <w:r w:rsidRPr="00C67CE3">
              <w:t xml:space="preserve"> </w:t>
            </w:r>
            <w:r>
              <w:t>using</w:t>
            </w:r>
            <w:r w:rsidRPr="00C67CE3">
              <w:t xml:space="preserve"> common, everyday, informal language and gestures</w:t>
            </w:r>
          </w:p>
        </w:tc>
      </w:tr>
      <w:tr w:rsidR="001D3E9C" w14:paraId="668F9E56" w14:textId="77777777" w:rsidTr="001D3E9C">
        <w:tc>
          <w:tcPr>
            <w:tcW w:w="9242" w:type="dxa"/>
            <w:gridSpan w:val="5"/>
          </w:tcPr>
          <w:p w14:paraId="10B7644D" w14:textId="77777777" w:rsidR="001D3E9C" w:rsidRDefault="001D3E9C" w:rsidP="0089509B">
            <w:pPr>
              <w:pStyle w:val="spacer"/>
            </w:pPr>
          </w:p>
        </w:tc>
      </w:tr>
      <w:tr w:rsidR="001D3E9C" w14:paraId="621C2361" w14:textId="77777777" w:rsidTr="001D3E9C">
        <w:tc>
          <w:tcPr>
            <w:tcW w:w="3369" w:type="dxa"/>
            <w:gridSpan w:val="2"/>
          </w:tcPr>
          <w:p w14:paraId="2EBA2435" w14:textId="77777777" w:rsidR="001D3E9C" w:rsidRPr="00050D39" w:rsidRDefault="001D3E9C" w:rsidP="0089509B">
            <w:pPr>
              <w:pStyle w:val="unittext"/>
            </w:pPr>
            <w:r>
              <w:rPr>
                <w:b/>
                <w:i/>
              </w:rPr>
              <w:t>Highly familiar, informal language</w:t>
            </w:r>
            <w:r>
              <w:t xml:space="preserve"> </w:t>
            </w:r>
            <w:r>
              <w:rPr>
                <w:b/>
                <w:i/>
              </w:rPr>
              <w:t xml:space="preserve">of position </w:t>
            </w:r>
            <w:r>
              <w:t>may include:</w:t>
            </w:r>
          </w:p>
        </w:tc>
        <w:tc>
          <w:tcPr>
            <w:tcW w:w="5873" w:type="dxa"/>
            <w:gridSpan w:val="3"/>
          </w:tcPr>
          <w:p w14:paraId="360BCC5D" w14:textId="77777777" w:rsidR="001D3E9C" w:rsidRPr="00876855" w:rsidRDefault="001D3E9C" w:rsidP="0089509B">
            <w:pPr>
              <w:pStyle w:val="bullet"/>
              <w:numPr>
                <w:ilvl w:val="0"/>
                <w:numId w:val="13"/>
              </w:numPr>
              <w:ind w:left="284" w:hanging="284"/>
            </w:pPr>
            <w:r w:rsidRPr="00876855">
              <w:rPr>
                <w:bCs/>
              </w:rPr>
              <w:t>over/under</w:t>
            </w:r>
          </w:p>
          <w:p w14:paraId="7DABCDB8" w14:textId="77777777" w:rsidR="001D3E9C" w:rsidRPr="00876855" w:rsidRDefault="001D3E9C" w:rsidP="0089509B">
            <w:pPr>
              <w:pStyle w:val="bullet"/>
              <w:numPr>
                <w:ilvl w:val="0"/>
                <w:numId w:val="13"/>
              </w:numPr>
              <w:ind w:left="284" w:hanging="284"/>
            </w:pPr>
            <w:r w:rsidRPr="00876855">
              <w:rPr>
                <w:bCs/>
              </w:rPr>
              <w:t>in front/behind</w:t>
            </w:r>
          </w:p>
          <w:p w14:paraId="4300060D" w14:textId="77777777" w:rsidR="001D3E9C" w:rsidRPr="00876855" w:rsidRDefault="001D3E9C" w:rsidP="0089509B">
            <w:pPr>
              <w:pStyle w:val="bullet"/>
              <w:numPr>
                <w:ilvl w:val="0"/>
                <w:numId w:val="13"/>
              </w:numPr>
              <w:ind w:left="284" w:hanging="284"/>
            </w:pPr>
            <w:r w:rsidRPr="00876855">
              <w:rPr>
                <w:bCs/>
              </w:rPr>
              <w:t>up/down</w:t>
            </w:r>
          </w:p>
          <w:p w14:paraId="72F50473" w14:textId="77777777" w:rsidR="001D3E9C" w:rsidRPr="00876855" w:rsidRDefault="001D3E9C" w:rsidP="0089509B">
            <w:pPr>
              <w:pStyle w:val="bullet"/>
              <w:numPr>
                <w:ilvl w:val="0"/>
                <w:numId w:val="13"/>
              </w:numPr>
              <w:ind w:left="284" w:hanging="284"/>
            </w:pPr>
            <w:r w:rsidRPr="00876855">
              <w:rPr>
                <w:bCs/>
              </w:rPr>
              <w:t>through</w:t>
            </w:r>
          </w:p>
          <w:p w14:paraId="3CB8A6EA" w14:textId="77777777" w:rsidR="001D3E9C" w:rsidRPr="00876855" w:rsidRDefault="001D3E9C" w:rsidP="0089509B">
            <w:pPr>
              <w:pStyle w:val="bullet"/>
              <w:numPr>
                <w:ilvl w:val="0"/>
                <w:numId w:val="13"/>
              </w:numPr>
              <w:ind w:left="284" w:hanging="284"/>
            </w:pPr>
            <w:r w:rsidRPr="00876855">
              <w:rPr>
                <w:bCs/>
              </w:rPr>
              <w:t>opposite</w:t>
            </w:r>
          </w:p>
          <w:p w14:paraId="12E831A8" w14:textId="77777777" w:rsidR="001D3E9C" w:rsidRPr="00876855" w:rsidRDefault="001D3E9C" w:rsidP="0089509B">
            <w:pPr>
              <w:pStyle w:val="bullet"/>
              <w:numPr>
                <w:ilvl w:val="0"/>
                <w:numId w:val="13"/>
              </w:numPr>
              <w:ind w:left="284" w:hanging="284"/>
            </w:pPr>
            <w:r w:rsidRPr="00876855">
              <w:rPr>
                <w:bCs/>
              </w:rPr>
              <w:t>on the corner</w:t>
            </w:r>
          </w:p>
          <w:p w14:paraId="70C5BAEB" w14:textId="77777777" w:rsidR="001D3E9C" w:rsidRPr="00876855" w:rsidRDefault="001D3E9C" w:rsidP="0089509B">
            <w:pPr>
              <w:pStyle w:val="bullet"/>
              <w:numPr>
                <w:ilvl w:val="0"/>
                <w:numId w:val="13"/>
              </w:numPr>
              <w:ind w:left="284" w:hanging="284"/>
            </w:pPr>
            <w:r w:rsidRPr="00876855">
              <w:rPr>
                <w:bCs/>
              </w:rPr>
              <w:t>next to</w:t>
            </w:r>
          </w:p>
          <w:p w14:paraId="6CA0AEBF" w14:textId="77777777" w:rsidR="001D3E9C" w:rsidRPr="00050D39" w:rsidRDefault="001D3E9C" w:rsidP="0089509B">
            <w:pPr>
              <w:pStyle w:val="bullet"/>
              <w:numPr>
                <w:ilvl w:val="0"/>
                <w:numId w:val="13"/>
              </w:numPr>
              <w:ind w:left="284" w:hanging="284"/>
            </w:pPr>
            <w:r w:rsidRPr="00876855">
              <w:rPr>
                <w:bCs/>
              </w:rPr>
              <w:t>first</w:t>
            </w:r>
            <w:r>
              <w:rPr>
                <w:bCs/>
              </w:rPr>
              <w:t xml:space="preserve"> / </w:t>
            </w:r>
            <w:r w:rsidRPr="00876855">
              <w:rPr>
                <w:bCs/>
              </w:rPr>
              <w:t>second</w:t>
            </w:r>
          </w:p>
          <w:p w14:paraId="6B5CCC72" w14:textId="77777777" w:rsidR="001D3E9C" w:rsidRDefault="001D3E9C" w:rsidP="0089509B">
            <w:pPr>
              <w:pStyle w:val="bullet"/>
              <w:numPr>
                <w:ilvl w:val="0"/>
                <w:numId w:val="13"/>
              </w:numPr>
              <w:ind w:left="284" w:hanging="284"/>
            </w:pPr>
            <w:r w:rsidRPr="00876855">
              <w:rPr>
                <w:bCs/>
              </w:rPr>
              <w:t>between</w:t>
            </w:r>
          </w:p>
        </w:tc>
      </w:tr>
      <w:tr w:rsidR="001D3E9C" w14:paraId="713B7092" w14:textId="77777777" w:rsidTr="001D3E9C">
        <w:tc>
          <w:tcPr>
            <w:tcW w:w="9242" w:type="dxa"/>
            <w:gridSpan w:val="5"/>
          </w:tcPr>
          <w:p w14:paraId="6C8624B7" w14:textId="77777777" w:rsidR="001D3E9C" w:rsidRDefault="001D3E9C" w:rsidP="0089509B">
            <w:pPr>
              <w:pStyle w:val="spacer"/>
            </w:pPr>
          </w:p>
        </w:tc>
      </w:tr>
      <w:tr w:rsidR="001D3E9C" w14:paraId="7F547A12" w14:textId="77777777" w:rsidTr="001D3E9C">
        <w:tc>
          <w:tcPr>
            <w:tcW w:w="3369" w:type="dxa"/>
            <w:gridSpan w:val="2"/>
          </w:tcPr>
          <w:p w14:paraId="105A870E" w14:textId="77777777" w:rsidR="001D3E9C" w:rsidRPr="00050D39" w:rsidRDefault="001D3E9C" w:rsidP="0089509B">
            <w:pPr>
              <w:pStyle w:val="unittext"/>
            </w:pPr>
            <w:r>
              <w:rPr>
                <w:b/>
                <w:i/>
              </w:rPr>
              <w:t xml:space="preserve">Highly familiar situations </w:t>
            </w:r>
            <w:r>
              <w:t>may include:</w:t>
            </w:r>
          </w:p>
        </w:tc>
        <w:tc>
          <w:tcPr>
            <w:tcW w:w="5873" w:type="dxa"/>
            <w:gridSpan w:val="3"/>
          </w:tcPr>
          <w:p w14:paraId="7BFBDADB" w14:textId="77777777" w:rsidR="001D3E9C" w:rsidRPr="00050D39" w:rsidRDefault="001D3E9C" w:rsidP="0089509B">
            <w:pPr>
              <w:pStyle w:val="bullet"/>
              <w:numPr>
                <w:ilvl w:val="0"/>
                <w:numId w:val="13"/>
              </w:numPr>
              <w:ind w:left="284" w:hanging="284"/>
            </w:pPr>
            <w:r w:rsidRPr="00050D39">
              <w:rPr>
                <w:bCs/>
              </w:rPr>
              <w:t>moving from one position to another within a room</w:t>
            </w:r>
          </w:p>
          <w:p w14:paraId="0807FB4C" w14:textId="77777777" w:rsidR="001D3E9C" w:rsidRPr="00050D39" w:rsidRDefault="001D3E9C" w:rsidP="0089509B">
            <w:pPr>
              <w:pStyle w:val="bullet"/>
              <w:numPr>
                <w:ilvl w:val="0"/>
                <w:numId w:val="13"/>
              </w:numPr>
              <w:ind w:left="284" w:hanging="284"/>
            </w:pPr>
            <w:r w:rsidRPr="00050D39">
              <w:rPr>
                <w:bCs/>
              </w:rPr>
              <w:t>one room to another</w:t>
            </w:r>
          </w:p>
          <w:p w14:paraId="35405047" w14:textId="77777777" w:rsidR="001D3E9C" w:rsidRDefault="001D3E9C" w:rsidP="0089509B">
            <w:pPr>
              <w:pStyle w:val="bullet"/>
              <w:numPr>
                <w:ilvl w:val="0"/>
                <w:numId w:val="13"/>
              </w:numPr>
              <w:ind w:left="284" w:hanging="284"/>
            </w:pPr>
            <w:r w:rsidRPr="00050D39">
              <w:rPr>
                <w:bCs/>
              </w:rPr>
              <w:t>between buildings in a large institution, workplace or shopping centre</w:t>
            </w:r>
          </w:p>
        </w:tc>
      </w:tr>
      <w:tr w:rsidR="001D3E9C" w14:paraId="23DC65AF" w14:textId="77777777" w:rsidTr="001D3E9C">
        <w:tc>
          <w:tcPr>
            <w:tcW w:w="9242" w:type="dxa"/>
            <w:gridSpan w:val="5"/>
          </w:tcPr>
          <w:p w14:paraId="66DC1347" w14:textId="77777777" w:rsidR="001D3E9C" w:rsidRDefault="001D3E9C" w:rsidP="0089509B">
            <w:pPr>
              <w:pStyle w:val="spacer"/>
            </w:pPr>
          </w:p>
        </w:tc>
      </w:tr>
      <w:tr w:rsidR="001D3E9C" w14:paraId="6FCC259A" w14:textId="77777777" w:rsidTr="001D3E9C">
        <w:tc>
          <w:tcPr>
            <w:tcW w:w="9242" w:type="dxa"/>
            <w:gridSpan w:val="5"/>
          </w:tcPr>
          <w:p w14:paraId="5935AAB6" w14:textId="77777777" w:rsidR="001D3E9C" w:rsidRDefault="001D3E9C" w:rsidP="0089509B">
            <w:pPr>
              <w:pStyle w:val="Heading21"/>
            </w:pPr>
            <w:r>
              <w:t>Evidence Guide</w:t>
            </w:r>
          </w:p>
          <w:p w14:paraId="7AE2F489" w14:textId="77777777" w:rsidR="001D3E9C" w:rsidRDefault="001D3E9C"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7864339D" w14:textId="77777777" w:rsidTr="001D3E9C">
        <w:tc>
          <w:tcPr>
            <w:tcW w:w="3369" w:type="dxa"/>
            <w:gridSpan w:val="2"/>
          </w:tcPr>
          <w:p w14:paraId="05CB6C46" w14:textId="77777777" w:rsidR="001D3E9C" w:rsidRPr="005979AA" w:rsidRDefault="001D3E9C" w:rsidP="0089509B">
            <w:pPr>
              <w:pStyle w:val="EG"/>
            </w:pPr>
            <w:r w:rsidRPr="005979AA">
              <w:t>Critical aspects for assessment and evidence required to demonstrate competency in this unit</w:t>
            </w:r>
          </w:p>
        </w:tc>
        <w:tc>
          <w:tcPr>
            <w:tcW w:w="5873" w:type="dxa"/>
            <w:gridSpan w:val="3"/>
          </w:tcPr>
          <w:p w14:paraId="68057F7C" w14:textId="77777777" w:rsidR="001D3E9C" w:rsidRDefault="001D3E9C" w:rsidP="0089509B">
            <w:pPr>
              <w:pStyle w:val="unittext"/>
            </w:pPr>
            <w:r w:rsidRPr="003B087B">
              <w:t>Assessment</w:t>
            </w:r>
            <w:r>
              <w:t xml:space="preserve"> must confirm the ability to:</w:t>
            </w:r>
          </w:p>
          <w:p w14:paraId="35F8B1E2" w14:textId="77777777" w:rsidR="001D3E9C" w:rsidRPr="00547565" w:rsidRDefault="001D3E9C" w:rsidP="0089509B">
            <w:pPr>
              <w:pStyle w:val="bullet"/>
              <w:numPr>
                <w:ilvl w:val="0"/>
                <w:numId w:val="13"/>
              </w:numPr>
              <w:ind w:left="284" w:hanging="284"/>
              <w:rPr>
                <w:szCs w:val="24"/>
              </w:rPr>
            </w:pPr>
            <w:r w:rsidRPr="00547565">
              <w:rPr>
                <w:szCs w:val="24"/>
              </w:rPr>
              <w:t>use s</w:t>
            </w:r>
            <w:r w:rsidRPr="00547565">
              <w:t xml:space="preserve">imple diagrams and maps </w:t>
            </w:r>
            <w:r>
              <w:t>to find and identify specific locations</w:t>
            </w:r>
          </w:p>
          <w:p w14:paraId="20CCEBEB" w14:textId="77777777" w:rsidR="001D3E9C" w:rsidRPr="00547565" w:rsidRDefault="001D3E9C" w:rsidP="0089509B">
            <w:pPr>
              <w:pStyle w:val="bullet"/>
              <w:numPr>
                <w:ilvl w:val="0"/>
                <w:numId w:val="13"/>
              </w:numPr>
              <w:ind w:left="284" w:hanging="284"/>
              <w:rPr>
                <w:szCs w:val="24"/>
              </w:rPr>
            </w:pPr>
            <w:r>
              <w:t>use informal language of location and direction to describe relative positions of objects</w:t>
            </w:r>
          </w:p>
          <w:p w14:paraId="70834E6A" w14:textId="77777777" w:rsidR="001D3E9C" w:rsidRPr="00050D39" w:rsidRDefault="001D3E9C" w:rsidP="0089509B">
            <w:pPr>
              <w:pStyle w:val="bullet"/>
              <w:numPr>
                <w:ilvl w:val="0"/>
                <w:numId w:val="13"/>
              </w:numPr>
              <w:ind w:left="284" w:hanging="284"/>
              <w:rPr>
                <w:szCs w:val="24"/>
              </w:rPr>
            </w:pPr>
            <w:r>
              <w:t xml:space="preserve">apply simple concepts of position to </w:t>
            </w:r>
            <w:r w:rsidRPr="00547565">
              <w:rPr>
                <w:szCs w:val="24"/>
              </w:rPr>
              <w:t xml:space="preserve">give and follow simple </w:t>
            </w:r>
            <w:r>
              <w:rPr>
                <w:szCs w:val="24"/>
              </w:rPr>
              <w:t>directions</w:t>
            </w:r>
          </w:p>
        </w:tc>
      </w:tr>
      <w:tr w:rsidR="001D3E9C" w14:paraId="6D7C3126" w14:textId="77777777" w:rsidTr="001D3E9C">
        <w:tc>
          <w:tcPr>
            <w:tcW w:w="9242" w:type="dxa"/>
            <w:gridSpan w:val="5"/>
          </w:tcPr>
          <w:p w14:paraId="371CF8A9" w14:textId="77777777" w:rsidR="001D3E9C" w:rsidRDefault="001D3E9C" w:rsidP="0089509B">
            <w:pPr>
              <w:pStyle w:val="spacer"/>
            </w:pPr>
          </w:p>
        </w:tc>
      </w:tr>
      <w:tr w:rsidR="001D3E9C" w14:paraId="7EEFF397" w14:textId="77777777" w:rsidTr="001D3E9C">
        <w:tc>
          <w:tcPr>
            <w:tcW w:w="3369" w:type="dxa"/>
            <w:gridSpan w:val="2"/>
          </w:tcPr>
          <w:p w14:paraId="50768321" w14:textId="77777777" w:rsidR="001D3E9C" w:rsidRPr="005979AA" w:rsidRDefault="001D3E9C" w:rsidP="0089509B">
            <w:pPr>
              <w:pStyle w:val="EG"/>
            </w:pPr>
            <w:r w:rsidRPr="005979AA">
              <w:t xml:space="preserve">Context of and specific </w:t>
            </w:r>
            <w:r w:rsidRPr="005979AA">
              <w:lastRenderedPageBreak/>
              <w:t>resources for assessment</w:t>
            </w:r>
          </w:p>
        </w:tc>
        <w:tc>
          <w:tcPr>
            <w:tcW w:w="5873" w:type="dxa"/>
            <w:gridSpan w:val="3"/>
          </w:tcPr>
          <w:p w14:paraId="6D915A6F" w14:textId="77777777" w:rsidR="001D3E9C" w:rsidRDefault="001D3E9C" w:rsidP="0089509B">
            <w:pPr>
              <w:pStyle w:val="unittext"/>
            </w:pPr>
            <w:r>
              <w:lastRenderedPageBreak/>
              <w:t>Assessment must ensure:</w:t>
            </w:r>
          </w:p>
          <w:p w14:paraId="7C473F2B" w14:textId="77777777" w:rsidR="001D3E9C" w:rsidRDefault="001D3E9C" w:rsidP="0089509B">
            <w:pPr>
              <w:pStyle w:val="bullet"/>
              <w:numPr>
                <w:ilvl w:val="0"/>
                <w:numId w:val="13"/>
              </w:numPr>
              <w:ind w:left="284" w:hanging="284"/>
              <w:rPr>
                <w:bCs/>
              </w:rPr>
            </w:pPr>
            <w:r w:rsidRPr="00FC6DFF">
              <w:rPr>
                <w:bCs/>
              </w:rPr>
              <w:lastRenderedPageBreak/>
              <w:t>access to authentic materials and texts in appropriate and relevant contexts</w:t>
            </w:r>
          </w:p>
          <w:p w14:paraId="544F55B9" w14:textId="77777777" w:rsidR="001D3E9C" w:rsidRDefault="001D3E9C" w:rsidP="0089509B">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029872DA" w14:textId="77777777" w:rsidR="001D3E9C" w:rsidRDefault="001D3E9C" w:rsidP="0089509B">
            <w:pPr>
              <w:pStyle w:val="unittext"/>
            </w:pPr>
            <w:r>
              <w:t>At this level, the learner may:</w:t>
            </w:r>
          </w:p>
          <w:p w14:paraId="2D7AC41A" w14:textId="77777777" w:rsidR="001D3E9C" w:rsidRDefault="001D3E9C" w:rsidP="0089509B">
            <w:pPr>
              <w:pStyle w:val="bullet"/>
              <w:numPr>
                <w:ilvl w:val="0"/>
                <w:numId w:val="13"/>
              </w:numPr>
              <w:ind w:left="284" w:hanging="284"/>
            </w:pPr>
            <w:r>
              <w:t>require additional time to complete tasks</w:t>
            </w:r>
          </w:p>
          <w:p w14:paraId="59C1E80C" w14:textId="77777777" w:rsidR="001D3E9C" w:rsidRDefault="001D3E9C" w:rsidP="0089509B">
            <w:pPr>
              <w:pStyle w:val="bullet"/>
              <w:numPr>
                <w:ilvl w:val="0"/>
                <w:numId w:val="13"/>
              </w:numPr>
              <w:ind w:left="284" w:hanging="284"/>
            </w:pPr>
            <w:r w:rsidRPr="00387245">
              <w:t>work alongside an expert/mentor where prompting and advice can be provided</w:t>
            </w:r>
          </w:p>
        </w:tc>
      </w:tr>
      <w:tr w:rsidR="001D3E9C" w14:paraId="5DED0231" w14:textId="77777777" w:rsidTr="001D3E9C">
        <w:tc>
          <w:tcPr>
            <w:tcW w:w="9242" w:type="dxa"/>
            <w:gridSpan w:val="5"/>
          </w:tcPr>
          <w:p w14:paraId="5660E2E3" w14:textId="77777777" w:rsidR="001D3E9C" w:rsidRDefault="001D3E9C" w:rsidP="0089509B">
            <w:pPr>
              <w:pStyle w:val="spacer"/>
            </w:pPr>
          </w:p>
        </w:tc>
      </w:tr>
      <w:tr w:rsidR="001D3E9C" w14:paraId="3FD59CDE" w14:textId="77777777" w:rsidTr="001D3E9C">
        <w:tc>
          <w:tcPr>
            <w:tcW w:w="3369" w:type="dxa"/>
            <w:gridSpan w:val="2"/>
          </w:tcPr>
          <w:p w14:paraId="687A08EF" w14:textId="77777777" w:rsidR="001D3E9C" w:rsidRPr="00622D2D" w:rsidRDefault="001D3E9C" w:rsidP="0089509B">
            <w:pPr>
              <w:pStyle w:val="EG"/>
            </w:pPr>
            <w:r w:rsidRPr="005979AA">
              <w:t>Method(s) of assessment</w:t>
            </w:r>
          </w:p>
        </w:tc>
        <w:tc>
          <w:tcPr>
            <w:tcW w:w="5873" w:type="dxa"/>
            <w:gridSpan w:val="3"/>
          </w:tcPr>
          <w:p w14:paraId="2CB5B1AF" w14:textId="77777777" w:rsidR="001D3E9C" w:rsidRDefault="001D3E9C" w:rsidP="0089509B">
            <w:pPr>
              <w:pStyle w:val="unittext"/>
            </w:pPr>
            <w:r>
              <w:t>The following suggested assessment methods are suitable for this unit:</w:t>
            </w:r>
          </w:p>
          <w:p w14:paraId="516E5FE3" w14:textId="77777777" w:rsidR="001D3E9C" w:rsidRDefault="001D3E9C" w:rsidP="0089509B">
            <w:pPr>
              <w:pStyle w:val="bullet"/>
              <w:numPr>
                <w:ilvl w:val="0"/>
                <w:numId w:val="13"/>
              </w:numPr>
              <w:ind w:left="284" w:hanging="284"/>
            </w:pPr>
            <w:r>
              <w:t xml:space="preserve">observation of the learner giving and following </w:t>
            </w:r>
            <w:r w:rsidRPr="000930F2">
              <w:t>simple and familiar directions in highly familiar situations</w:t>
            </w:r>
            <w:r>
              <w:t xml:space="preserve"> </w:t>
            </w:r>
          </w:p>
          <w:p w14:paraId="12617517" w14:textId="77777777" w:rsidR="001D3E9C" w:rsidRDefault="001D3E9C" w:rsidP="0089509B">
            <w:pPr>
              <w:pStyle w:val="bullet"/>
              <w:numPr>
                <w:ilvl w:val="0"/>
                <w:numId w:val="13"/>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14:paraId="00EFBC41" w14:textId="77777777" w:rsidR="001D3E9C" w:rsidRDefault="001D3E9C" w:rsidP="0089509B">
      <w:pPr>
        <w:keepNext/>
      </w:pPr>
    </w:p>
    <w:p w14:paraId="0815C7A8" w14:textId="77777777" w:rsidR="001D3E9C" w:rsidRDefault="001D3E9C" w:rsidP="0089509B">
      <w:pPr>
        <w:keepNext/>
        <w:tabs>
          <w:tab w:val="left" w:pos="1485"/>
        </w:tabs>
        <w:sectPr w:rsidR="001D3E9C" w:rsidSect="001D3E9C">
          <w:headerReference w:type="even" r:id="rId104"/>
          <w:headerReference w:type="default" r:id="rId105"/>
          <w:headerReference w:type="first" r:id="rId10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1D3E9C" w14:paraId="3B0A4DC0" w14:textId="77777777" w:rsidTr="001D3E9C">
        <w:tc>
          <w:tcPr>
            <w:tcW w:w="2943" w:type="dxa"/>
          </w:tcPr>
          <w:p w14:paraId="46993ACB" w14:textId="77777777" w:rsidR="001D3E9C" w:rsidRPr="00D72D90" w:rsidRDefault="001D3E9C" w:rsidP="0089509B">
            <w:pPr>
              <w:pStyle w:val="CodeTOC"/>
            </w:pPr>
            <w:r w:rsidRPr="00D72D90">
              <w:lastRenderedPageBreak/>
              <w:t>Unit Code</w:t>
            </w:r>
          </w:p>
        </w:tc>
        <w:tc>
          <w:tcPr>
            <w:tcW w:w="6299" w:type="dxa"/>
            <w:gridSpan w:val="4"/>
          </w:tcPr>
          <w:p w14:paraId="7F715D04" w14:textId="0031ADE2" w:rsidR="001D3E9C" w:rsidRPr="00D72D90" w:rsidRDefault="007613A9" w:rsidP="0089509B">
            <w:pPr>
              <w:pStyle w:val="code"/>
            </w:pPr>
            <w:bookmarkStart w:id="89" w:name="_Toc514234288"/>
            <w:r>
              <w:t>VU22354</w:t>
            </w:r>
            <w:bookmarkEnd w:id="89"/>
          </w:p>
        </w:tc>
      </w:tr>
      <w:tr w:rsidR="001D3E9C" w14:paraId="32C10050" w14:textId="77777777" w:rsidTr="001D3E9C">
        <w:tc>
          <w:tcPr>
            <w:tcW w:w="2943" w:type="dxa"/>
          </w:tcPr>
          <w:p w14:paraId="15559CCA" w14:textId="77777777" w:rsidR="001D3E9C" w:rsidRPr="00D72D90" w:rsidRDefault="001D3E9C" w:rsidP="0089509B">
            <w:pPr>
              <w:pStyle w:val="CodeTOC"/>
            </w:pPr>
            <w:r w:rsidRPr="00D72D90">
              <w:t>Unit Title</w:t>
            </w:r>
          </w:p>
        </w:tc>
        <w:tc>
          <w:tcPr>
            <w:tcW w:w="6299" w:type="dxa"/>
            <w:gridSpan w:val="4"/>
          </w:tcPr>
          <w:p w14:paraId="106CA34A" w14:textId="18BFFC32" w:rsidR="001D3E9C" w:rsidRPr="00D72D90" w:rsidRDefault="001D3E9C" w:rsidP="0089509B">
            <w:pPr>
              <w:pStyle w:val="code"/>
            </w:pPr>
            <w:bookmarkStart w:id="90" w:name="_Toc507058576"/>
            <w:bookmarkStart w:id="91" w:name="_Toc514234289"/>
            <w:r w:rsidRPr="0084604B">
              <w:t>Recognise measurements in simple, highly familiar situations</w:t>
            </w:r>
            <w:bookmarkEnd w:id="90"/>
            <w:bookmarkEnd w:id="91"/>
          </w:p>
        </w:tc>
      </w:tr>
      <w:tr w:rsidR="001D3E9C" w14:paraId="5426A7CA" w14:textId="77777777" w:rsidTr="001D3E9C">
        <w:tc>
          <w:tcPr>
            <w:tcW w:w="2943" w:type="dxa"/>
          </w:tcPr>
          <w:p w14:paraId="3135B9E8" w14:textId="77777777" w:rsidR="001D3E9C" w:rsidRDefault="001D3E9C" w:rsidP="0089509B">
            <w:pPr>
              <w:pStyle w:val="Heading21"/>
            </w:pPr>
            <w:r>
              <w:t>Unit Descriptor</w:t>
            </w:r>
          </w:p>
        </w:tc>
        <w:tc>
          <w:tcPr>
            <w:tcW w:w="6299" w:type="dxa"/>
            <w:gridSpan w:val="4"/>
          </w:tcPr>
          <w:p w14:paraId="7529BFA3" w14:textId="77777777" w:rsidR="001D3E9C" w:rsidRPr="0084604B" w:rsidRDefault="001D3E9C" w:rsidP="0089509B">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5DA9BF8F" w14:textId="77777777" w:rsidR="001D3E9C" w:rsidRDefault="001D3E9C" w:rsidP="0089509B">
            <w:pPr>
              <w:pStyle w:val="unittext"/>
            </w:pPr>
            <w:r>
              <w:t>The required outcomes described in this unit contribute to the achievement of Australian Core Skills Framework indicators for Numeracy at Level 1: 1.09, 1.10 &amp; 1.11</w:t>
            </w:r>
          </w:p>
        </w:tc>
      </w:tr>
      <w:tr w:rsidR="001D3E9C" w14:paraId="68EDD96F" w14:textId="77777777" w:rsidTr="001D3E9C">
        <w:tc>
          <w:tcPr>
            <w:tcW w:w="2943" w:type="dxa"/>
          </w:tcPr>
          <w:p w14:paraId="69FFDE3A" w14:textId="77777777" w:rsidR="001D3E9C" w:rsidRDefault="001D3E9C" w:rsidP="0089509B">
            <w:pPr>
              <w:pStyle w:val="Heading21"/>
            </w:pPr>
            <w:r>
              <w:t>Employability Skills</w:t>
            </w:r>
          </w:p>
        </w:tc>
        <w:tc>
          <w:tcPr>
            <w:tcW w:w="6299" w:type="dxa"/>
            <w:gridSpan w:val="4"/>
          </w:tcPr>
          <w:p w14:paraId="17FD3BDA" w14:textId="77777777" w:rsidR="001D3E9C" w:rsidRDefault="001D3E9C" w:rsidP="0089509B">
            <w:pPr>
              <w:pStyle w:val="unittext"/>
            </w:pPr>
            <w:r>
              <w:t>This unit contains employability skills.</w:t>
            </w:r>
          </w:p>
        </w:tc>
      </w:tr>
      <w:tr w:rsidR="001D3E9C" w14:paraId="022CB58E" w14:textId="77777777" w:rsidTr="001D3E9C">
        <w:tc>
          <w:tcPr>
            <w:tcW w:w="2943" w:type="dxa"/>
          </w:tcPr>
          <w:p w14:paraId="07BB5CDB" w14:textId="77777777" w:rsidR="001D3E9C" w:rsidRDefault="001D3E9C" w:rsidP="0089509B">
            <w:pPr>
              <w:pStyle w:val="Heading21"/>
            </w:pPr>
            <w:r>
              <w:t>Application of the Unit</w:t>
            </w:r>
          </w:p>
        </w:tc>
        <w:tc>
          <w:tcPr>
            <w:tcW w:w="6299" w:type="dxa"/>
            <w:gridSpan w:val="4"/>
          </w:tcPr>
          <w:p w14:paraId="39E5F5C1" w14:textId="77777777" w:rsidR="001D3E9C" w:rsidRPr="007B1C92" w:rsidRDefault="001D3E9C" w:rsidP="0089509B">
            <w:pPr>
              <w:pStyle w:val="unittext"/>
            </w:pPr>
            <w:r w:rsidRPr="007B1C92">
              <w:t xml:space="preserve">People seeking to improve their educational, vocational or community participation options will need to develop a range of numeracy and mathematics skills. </w:t>
            </w:r>
          </w:p>
          <w:p w14:paraId="4611CFCB" w14:textId="5D575F86" w:rsidR="001D3E9C" w:rsidRPr="007B1C92" w:rsidRDefault="001D3E9C" w:rsidP="0089509B">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345D810E" w14:textId="77777777" w:rsidR="001D3E9C" w:rsidRDefault="001D3E9C" w:rsidP="0089509B">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6DAB9B97" w14:textId="77777777" w:rsidTr="001D3E9C">
        <w:tc>
          <w:tcPr>
            <w:tcW w:w="2943" w:type="dxa"/>
          </w:tcPr>
          <w:p w14:paraId="083DB64C" w14:textId="77777777" w:rsidR="001D3E9C" w:rsidRDefault="001D3E9C" w:rsidP="0089509B">
            <w:pPr>
              <w:pStyle w:val="Heading21"/>
            </w:pPr>
            <w:r>
              <w:t>Element</w:t>
            </w:r>
          </w:p>
          <w:p w14:paraId="42872D72" w14:textId="77777777" w:rsidR="001D3E9C" w:rsidRDefault="001D3E9C"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56E742D9" w14:textId="77777777" w:rsidR="001D3E9C" w:rsidRDefault="001D3E9C" w:rsidP="0089509B">
            <w:pPr>
              <w:pStyle w:val="Heading21"/>
            </w:pPr>
            <w:r>
              <w:t>Performance Criteria</w:t>
            </w:r>
          </w:p>
          <w:p w14:paraId="00FC6497" w14:textId="77777777" w:rsidR="001D3E9C" w:rsidRDefault="001D3E9C"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212656F3" w14:textId="77777777" w:rsidTr="001D3E9C">
        <w:tc>
          <w:tcPr>
            <w:tcW w:w="2943" w:type="dxa"/>
          </w:tcPr>
          <w:p w14:paraId="6B7CEC89" w14:textId="77777777" w:rsidR="001D3E9C" w:rsidRDefault="001D3E9C" w:rsidP="0089509B">
            <w:pPr>
              <w:pStyle w:val="spacer"/>
            </w:pPr>
          </w:p>
        </w:tc>
        <w:tc>
          <w:tcPr>
            <w:tcW w:w="6299" w:type="dxa"/>
            <w:gridSpan w:val="4"/>
          </w:tcPr>
          <w:p w14:paraId="328B32BD" w14:textId="77777777" w:rsidR="001D3E9C" w:rsidRDefault="001D3E9C" w:rsidP="0089509B">
            <w:pPr>
              <w:pStyle w:val="spacer"/>
            </w:pPr>
          </w:p>
        </w:tc>
      </w:tr>
      <w:tr w:rsidR="001D3E9C" w14:paraId="55337969" w14:textId="77777777" w:rsidTr="001D3E9C">
        <w:tc>
          <w:tcPr>
            <w:tcW w:w="2943" w:type="dxa"/>
            <w:vMerge w:val="restart"/>
          </w:tcPr>
          <w:p w14:paraId="56E27D65" w14:textId="77777777" w:rsidR="001D3E9C" w:rsidRPr="0084371F" w:rsidRDefault="001D3E9C" w:rsidP="0089509B">
            <w:pPr>
              <w:pStyle w:val="element"/>
              <w:keepNext/>
            </w:pPr>
            <w:r w:rsidRPr="0084371F">
              <w:t>1</w:t>
            </w:r>
            <w:r>
              <w:tab/>
            </w:r>
            <w:r w:rsidRPr="007B1C92">
              <w:t xml:space="preserve">Recognise and compare simple, highly familiar metric measurements </w:t>
            </w:r>
          </w:p>
        </w:tc>
        <w:tc>
          <w:tcPr>
            <w:tcW w:w="570" w:type="dxa"/>
            <w:gridSpan w:val="2"/>
          </w:tcPr>
          <w:p w14:paraId="49F172B8" w14:textId="77777777" w:rsidR="001D3E9C" w:rsidRDefault="001D3E9C" w:rsidP="0089509B">
            <w:pPr>
              <w:pStyle w:val="PC"/>
              <w:keepNext/>
            </w:pPr>
            <w:r>
              <w:t>1.1</w:t>
            </w:r>
          </w:p>
        </w:tc>
        <w:tc>
          <w:tcPr>
            <w:tcW w:w="5729" w:type="dxa"/>
            <w:gridSpan w:val="2"/>
          </w:tcPr>
          <w:p w14:paraId="4ECACD51" w14:textId="77777777" w:rsidR="001D3E9C" w:rsidRDefault="001D3E9C" w:rsidP="0089509B">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1D3E9C" w14:paraId="44D08DB6" w14:textId="77777777" w:rsidTr="001D3E9C">
        <w:tc>
          <w:tcPr>
            <w:tcW w:w="2943" w:type="dxa"/>
            <w:vMerge/>
          </w:tcPr>
          <w:p w14:paraId="32C59AF2" w14:textId="77777777" w:rsidR="001D3E9C" w:rsidRPr="0084371F" w:rsidRDefault="001D3E9C" w:rsidP="0089509B">
            <w:pPr>
              <w:pStyle w:val="element"/>
              <w:keepNext/>
            </w:pPr>
          </w:p>
        </w:tc>
        <w:tc>
          <w:tcPr>
            <w:tcW w:w="570" w:type="dxa"/>
            <w:gridSpan w:val="2"/>
          </w:tcPr>
          <w:p w14:paraId="61D5FBAC" w14:textId="77777777" w:rsidR="001D3E9C" w:rsidRDefault="001D3E9C" w:rsidP="0089509B">
            <w:pPr>
              <w:pStyle w:val="PC"/>
              <w:keepNext/>
            </w:pPr>
            <w:r>
              <w:t>1.2</w:t>
            </w:r>
          </w:p>
        </w:tc>
        <w:tc>
          <w:tcPr>
            <w:tcW w:w="5729" w:type="dxa"/>
            <w:gridSpan w:val="2"/>
          </w:tcPr>
          <w:p w14:paraId="6924D371" w14:textId="77777777" w:rsidR="001D3E9C" w:rsidRDefault="001D3E9C" w:rsidP="0089509B">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1D3E9C" w14:paraId="481338B3" w14:textId="77777777" w:rsidTr="001D3E9C">
        <w:tc>
          <w:tcPr>
            <w:tcW w:w="2943" w:type="dxa"/>
            <w:vMerge/>
          </w:tcPr>
          <w:p w14:paraId="0FD95C08" w14:textId="77777777" w:rsidR="001D3E9C" w:rsidRPr="0084371F" w:rsidRDefault="001D3E9C" w:rsidP="0089509B">
            <w:pPr>
              <w:pStyle w:val="element"/>
              <w:keepNext/>
            </w:pPr>
          </w:p>
        </w:tc>
        <w:tc>
          <w:tcPr>
            <w:tcW w:w="570" w:type="dxa"/>
            <w:gridSpan w:val="2"/>
          </w:tcPr>
          <w:p w14:paraId="20AC5B60" w14:textId="77777777" w:rsidR="001D3E9C" w:rsidRDefault="001D3E9C" w:rsidP="0089509B">
            <w:pPr>
              <w:pStyle w:val="PC"/>
              <w:keepNext/>
            </w:pPr>
            <w:r>
              <w:t>1.3</w:t>
            </w:r>
          </w:p>
        </w:tc>
        <w:tc>
          <w:tcPr>
            <w:tcW w:w="5729" w:type="dxa"/>
            <w:gridSpan w:val="2"/>
          </w:tcPr>
          <w:p w14:paraId="0F3A3BC2" w14:textId="77777777" w:rsidR="001D3E9C" w:rsidRDefault="001D3E9C" w:rsidP="0089509B">
            <w:pPr>
              <w:pStyle w:val="unittext"/>
            </w:pPr>
            <w:r>
              <w:t xml:space="preserve">Recognise </w:t>
            </w:r>
            <w:r>
              <w:rPr>
                <w:b/>
                <w:i/>
              </w:rPr>
              <w:t>whole numbers</w:t>
            </w:r>
            <w:r>
              <w:t xml:space="preserve"> into the hundreds related to measurement </w:t>
            </w:r>
          </w:p>
        </w:tc>
      </w:tr>
      <w:tr w:rsidR="001D3E9C" w14:paraId="763AC67F" w14:textId="77777777" w:rsidTr="001D3E9C">
        <w:tc>
          <w:tcPr>
            <w:tcW w:w="2943" w:type="dxa"/>
            <w:vMerge/>
          </w:tcPr>
          <w:p w14:paraId="2472FFD9" w14:textId="77777777" w:rsidR="001D3E9C" w:rsidRPr="0084371F" w:rsidRDefault="001D3E9C" w:rsidP="0089509B">
            <w:pPr>
              <w:pStyle w:val="element"/>
              <w:keepNext/>
            </w:pPr>
          </w:p>
        </w:tc>
        <w:tc>
          <w:tcPr>
            <w:tcW w:w="570" w:type="dxa"/>
            <w:gridSpan w:val="2"/>
          </w:tcPr>
          <w:p w14:paraId="6ACDF2FC" w14:textId="77777777" w:rsidR="001D3E9C" w:rsidRDefault="001D3E9C" w:rsidP="0089509B">
            <w:pPr>
              <w:pStyle w:val="PC"/>
              <w:keepNext/>
            </w:pPr>
            <w:r>
              <w:t>1.4</w:t>
            </w:r>
          </w:p>
        </w:tc>
        <w:tc>
          <w:tcPr>
            <w:tcW w:w="5729" w:type="dxa"/>
            <w:gridSpan w:val="2"/>
          </w:tcPr>
          <w:p w14:paraId="79EF8E80" w14:textId="77777777" w:rsidR="001D3E9C" w:rsidRDefault="001D3E9C" w:rsidP="0089509B">
            <w:pPr>
              <w:pStyle w:val="unittext"/>
            </w:pPr>
            <w:r>
              <w:t xml:space="preserve">Use </w:t>
            </w:r>
            <w:r>
              <w:rPr>
                <w:b/>
                <w:i/>
              </w:rPr>
              <w:t>common words</w:t>
            </w:r>
            <w:r>
              <w:t xml:space="preserve"> for comparing measurements</w:t>
            </w:r>
          </w:p>
        </w:tc>
      </w:tr>
      <w:tr w:rsidR="001D3E9C" w14:paraId="5CCC81BE" w14:textId="77777777" w:rsidTr="001D3E9C">
        <w:tc>
          <w:tcPr>
            <w:tcW w:w="2943" w:type="dxa"/>
          </w:tcPr>
          <w:p w14:paraId="47DDFC09" w14:textId="77777777" w:rsidR="001D3E9C" w:rsidRDefault="001D3E9C" w:rsidP="0089509B">
            <w:pPr>
              <w:pStyle w:val="spacer"/>
            </w:pPr>
          </w:p>
        </w:tc>
        <w:tc>
          <w:tcPr>
            <w:tcW w:w="6299" w:type="dxa"/>
            <w:gridSpan w:val="4"/>
          </w:tcPr>
          <w:p w14:paraId="2A1AAF86" w14:textId="77777777" w:rsidR="001D3E9C" w:rsidRDefault="001D3E9C" w:rsidP="0089509B">
            <w:pPr>
              <w:pStyle w:val="spacer"/>
            </w:pPr>
          </w:p>
        </w:tc>
      </w:tr>
      <w:tr w:rsidR="001D3E9C" w14:paraId="2A691563" w14:textId="77777777" w:rsidTr="001D3E9C">
        <w:tc>
          <w:tcPr>
            <w:tcW w:w="2943" w:type="dxa"/>
            <w:vMerge w:val="restart"/>
          </w:tcPr>
          <w:p w14:paraId="2C9A3C9A" w14:textId="77777777" w:rsidR="001D3E9C" w:rsidRDefault="001D3E9C" w:rsidP="0089509B">
            <w:pPr>
              <w:pStyle w:val="element"/>
              <w:keepNext/>
            </w:pPr>
            <w:r>
              <w:t>2</w:t>
            </w:r>
            <w:r>
              <w:tab/>
            </w:r>
            <w:r w:rsidRPr="007B1C92">
              <w:t>Recognise time in simple, highly familiar situations</w:t>
            </w:r>
          </w:p>
        </w:tc>
        <w:tc>
          <w:tcPr>
            <w:tcW w:w="585" w:type="dxa"/>
            <w:gridSpan w:val="3"/>
          </w:tcPr>
          <w:p w14:paraId="3413ACF9" w14:textId="77777777" w:rsidR="001D3E9C" w:rsidRDefault="001D3E9C" w:rsidP="0089509B">
            <w:pPr>
              <w:pStyle w:val="PC"/>
              <w:keepNext/>
            </w:pPr>
            <w:r>
              <w:t>2.1</w:t>
            </w:r>
          </w:p>
        </w:tc>
        <w:tc>
          <w:tcPr>
            <w:tcW w:w="5714" w:type="dxa"/>
          </w:tcPr>
          <w:p w14:paraId="71DF9BCE" w14:textId="77777777" w:rsidR="001D3E9C" w:rsidRDefault="001D3E9C" w:rsidP="0089509B">
            <w:pPr>
              <w:pStyle w:val="unittext"/>
            </w:pPr>
            <w:r>
              <w:t xml:space="preserve">Read </w:t>
            </w:r>
            <w:r>
              <w:rPr>
                <w:b/>
                <w:i/>
              </w:rPr>
              <w:t>time measuring devices</w:t>
            </w:r>
            <w:r>
              <w:t xml:space="preserve"> for digital time, including am/pm</w:t>
            </w:r>
          </w:p>
        </w:tc>
      </w:tr>
      <w:tr w:rsidR="001D3E9C" w14:paraId="49DCC2DE" w14:textId="77777777" w:rsidTr="001D3E9C">
        <w:tc>
          <w:tcPr>
            <w:tcW w:w="2943" w:type="dxa"/>
            <w:vMerge/>
          </w:tcPr>
          <w:p w14:paraId="1C665201" w14:textId="77777777" w:rsidR="001D3E9C" w:rsidRDefault="001D3E9C" w:rsidP="0089509B">
            <w:pPr>
              <w:keepNext/>
            </w:pPr>
          </w:p>
        </w:tc>
        <w:tc>
          <w:tcPr>
            <w:tcW w:w="585" w:type="dxa"/>
            <w:gridSpan w:val="3"/>
          </w:tcPr>
          <w:p w14:paraId="1C64BE71" w14:textId="77777777" w:rsidR="001D3E9C" w:rsidRDefault="001D3E9C" w:rsidP="0089509B">
            <w:pPr>
              <w:pStyle w:val="PC"/>
              <w:keepNext/>
            </w:pPr>
            <w:r>
              <w:t>2.2</w:t>
            </w:r>
          </w:p>
        </w:tc>
        <w:tc>
          <w:tcPr>
            <w:tcW w:w="5714" w:type="dxa"/>
          </w:tcPr>
          <w:p w14:paraId="5FEAB2DD" w14:textId="77777777" w:rsidR="001D3E9C" w:rsidRDefault="001D3E9C" w:rsidP="0089509B">
            <w:pPr>
              <w:pStyle w:val="unittext"/>
            </w:pPr>
            <w:r>
              <w:t xml:space="preserve">Recognise </w:t>
            </w:r>
            <w:r>
              <w:rPr>
                <w:b/>
                <w:i/>
              </w:rPr>
              <w:t>familiar dates</w:t>
            </w:r>
            <w:r>
              <w:t xml:space="preserve"> on calendars</w:t>
            </w:r>
          </w:p>
        </w:tc>
      </w:tr>
      <w:tr w:rsidR="001D3E9C" w14:paraId="573F2F13" w14:textId="77777777" w:rsidTr="001D3E9C">
        <w:tc>
          <w:tcPr>
            <w:tcW w:w="2943" w:type="dxa"/>
            <w:vMerge/>
          </w:tcPr>
          <w:p w14:paraId="352C9EC8" w14:textId="77777777" w:rsidR="001D3E9C" w:rsidRDefault="001D3E9C" w:rsidP="0089509B">
            <w:pPr>
              <w:keepNext/>
            </w:pPr>
          </w:p>
        </w:tc>
        <w:tc>
          <w:tcPr>
            <w:tcW w:w="585" w:type="dxa"/>
            <w:gridSpan w:val="3"/>
          </w:tcPr>
          <w:p w14:paraId="0BD43A39" w14:textId="77777777" w:rsidR="001D3E9C" w:rsidRDefault="001D3E9C" w:rsidP="0089509B">
            <w:pPr>
              <w:pStyle w:val="PC"/>
              <w:keepNext/>
            </w:pPr>
            <w:r>
              <w:t>2.3</w:t>
            </w:r>
          </w:p>
        </w:tc>
        <w:tc>
          <w:tcPr>
            <w:tcW w:w="5714" w:type="dxa"/>
          </w:tcPr>
          <w:p w14:paraId="67CA4ED5" w14:textId="77777777" w:rsidR="001D3E9C" w:rsidRDefault="001D3E9C" w:rsidP="0089509B">
            <w:pPr>
              <w:pStyle w:val="unittext"/>
            </w:pPr>
            <w:r>
              <w:t xml:space="preserve">Use the </w:t>
            </w:r>
            <w:r>
              <w:rPr>
                <w:b/>
                <w:i/>
              </w:rPr>
              <w:t>language of dates and digital time</w:t>
            </w:r>
            <w:r>
              <w:t xml:space="preserve"> orally</w:t>
            </w:r>
          </w:p>
        </w:tc>
      </w:tr>
      <w:tr w:rsidR="001D3E9C" w14:paraId="5E4C0046" w14:textId="77777777" w:rsidTr="001D3E9C">
        <w:tc>
          <w:tcPr>
            <w:tcW w:w="2943" w:type="dxa"/>
            <w:vMerge/>
          </w:tcPr>
          <w:p w14:paraId="2DFDC2BF" w14:textId="77777777" w:rsidR="001D3E9C" w:rsidRDefault="001D3E9C" w:rsidP="0089509B">
            <w:pPr>
              <w:keepNext/>
            </w:pPr>
          </w:p>
        </w:tc>
        <w:tc>
          <w:tcPr>
            <w:tcW w:w="585" w:type="dxa"/>
            <w:gridSpan w:val="3"/>
          </w:tcPr>
          <w:p w14:paraId="7B24E0DD" w14:textId="77777777" w:rsidR="001D3E9C" w:rsidRDefault="001D3E9C" w:rsidP="0089509B">
            <w:pPr>
              <w:pStyle w:val="PC"/>
              <w:keepNext/>
            </w:pPr>
            <w:r>
              <w:t>2.4</w:t>
            </w:r>
          </w:p>
        </w:tc>
        <w:tc>
          <w:tcPr>
            <w:tcW w:w="5714" w:type="dxa"/>
          </w:tcPr>
          <w:p w14:paraId="50D3896D" w14:textId="77777777" w:rsidR="001D3E9C" w:rsidRDefault="001D3E9C" w:rsidP="0089509B">
            <w:pPr>
              <w:pStyle w:val="unittext"/>
            </w:pPr>
            <w:r>
              <w:t xml:space="preserve">Recognise </w:t>
            </w:r>
            <w:r>
              <w:rPr>
                <w:b/>
                <w:i/>
              </w:rPr>
              <w:t>numbers related to time</w:t>
            </w:r>
            <w:r>
              <w:t xml:space="preserve"> in </w:t>
            </w:r>
            <w:r w:rsidRPr="007B1C92">
              <w:t>highly familiar situations</w:t>
            </w:r>
          </w:p>
        </w:tc>
      </w:tr>
      <w:tr w:rsidR="001D3E9C" w14:paraId="460A01D3" w14:textId="77777777" w:rsidTr="001D3E9C">
        <w:tc>
          <w:tcPr>
            <w:tcW w:w="2943" w:type="dxa"/>
          </w:tcPr>
          <w:p w14:paraId="24B369EE" w14:textId="77777777" w:rsidR="001D3E9C" w:rsidRDefault="001D3E9C" w:rsidP="0089509B">
            <w:pPr>
              <w:pStyle w:val="spacer"/>
            </w:pPr>
          </w:p>
        </w:tc>
        <w:tc>
          <w:tcPr>
            <w:tcW w:w="6299" w:type="dxa"/>
            <w:gridSpan w:val="4"/>
          </w:tcPr>
          <w:p w14:paraId="11F3838A" w14:textId="77777777" w:rsidR="001D3E9C" w:rsidRDefault="001D3E9C" w:rsidP="0089509B">
            <w:pPr>
              <w:pStyle w:val="spacer"/>
            </w:pPr>
          </w:p>
        </w:tc>
      </w:tr>
      <w:tr w:rsidR="001D3E9C" w14:paraId="4CD77F96" w14:textId="77777777" w:rsidTr="001D3E9C">
        <w:tc>
          <w:tcPr>
            <w:tcW w:w="9242" w:type="dxa"/>
            <w:gridSpan w:val="5"/>
          </w:tcPr>
          <w:p w14:paraId="08F4DA71" w14:textId="77777777" w:rsidR="001D3E9C" w:rsidRDefault="001D3E9C" w:rsidP="0089509B">
            <w:pPr>
              <w:pStyle w:val="Heading21"/>
            </w:pPr>
            <w:r>
              <w:t>Required Knowledge and Skills</w:t>
            </w:r>
          </w:p>
          <w:p w14:paraId="346CCBE9" w14:textId="77777777" w:rsidR="001D3E9C" w:rsidRDefault="001D3E9C" w:rsidP="0089509B">
            <w:pPr>
              <w:pStyle w:val="text"/>
            </w:pPr>
            <w:r w:rsidRPr="005979AA">
              <w:t>This describes the essential skills and knowledge and their level required for this unit</w:t>
            </w:r>
            <w:r>
              <w:t>.</w:t>
            </w:r>
          </w:p>
        </w:tc>
      </w:tr>
      <w:tr w:rsidR="001D3E9C" w14:paraId="788648D3" w14:textId="77777777" w:rsidTr="001D3E9C">
        <w:tc>
          <w:tcPr>
            <w:tcW w:w="9242" w:type="dxa"/>
            <w:gridSpan w:val="5"/>
          </w:tcPr>
          <w:p w14:paraId="02468473" w14:textId="77777777" w:rsidR="001D3E9C" w:rsidRDefault="001D3E9C" w:rsidP="0089509B">
            <w:pPr>
              <w:pStyle w:val="unittext"/>
            </w:pPr>
            <w:r>
              <w:t>Required Knowledge:</w:t>
            </w:r>
          </w:p>
          <w:p w14:paraId="6653D2EB" w14:textId="77777777" w:rsidR="001D3E9C" w:rsidRPr="007B1C92" w:rsidRDefault="001D3E9C" w:rsidP="0089509B">
            <w:pPr>
              <w:pStyle w:val="bullet"/>
              <w:numPr>
                <w:ilvl w:val="0"/>
                <w:numId w:val="13"/>
              </w:numPr>
              <w:ind w:left="284" w:hanging="284"/>
            </w:pPr>
            <w:r w:rsidRPr="007B1C92">
              <w:t>signs / prints/ symbols represent meaning in measurement contexts and materials such as on tools and packaging</w:t>
            </w:r>
          </w:p>
          <w:p w14:paraId="38CF627B" w14:textId="77777777" w:rsidR="001D3E9C" w:rsidRPr="007B1C92" w:rsidRDefault="001D3E9C" w:rsidP="0089509B">
            <w:pPr>
              <w:pStyle w:val="bullet"/>
              <w:numPr>
                <w:ilvl w:val="0"/>
                <w:numId w:val="13"/>
              </w:numPr>
              <w:ind w:left="284" w:hanging="284"/>
            </w:pPr>
            <w:r w:rsidRPr="007B1C92">
              <w:t xml:space="preserve">common units of metric measurement and their appropriate use </w:t>
            </w:r>
          </w:p>
          <w:p w14:paraId="0701E2C0" w14:textId="77777777" w:rsidR="001D3E9C" w:rsidRPr="007B1C92" w:rsidRDefault="001D3E9C" w:rsidP="0089509B">
            <w:pPr>
              <w:pStyle w:val="bullet"/>
              <w:numPr>
                <w:ilvl w:val="0"/>
                <w:numId w:val="13"/>
              </w:numPr>
              <w:ind w:left="284" w:hanging="284"/>
            </w:pPr>
            <w:r w:rsidRPr="007B1C92">
              <w:t>abbreviations associated with highly familiar measurement and time</w:t>
            </w:r>
          </w:p>
          <w:p w14:paraId="6E649FF6" w14:textId="77777777" w:rsidR="001D3E9C" w:rsidRDefault="001D3E9C" w:rsidP="0089509B">
            <w:pPr>
              <w:pStyle w:val="unittext"/>
            </w:pPr>
            <w:r>
              <w:t>Required Skills:</w:t>
            </w:r>
          </w:p>
          <w:p w14:paraId="255993C2" w14:textId="77777777" w:rsidR="001D3E9C" w:rsidRDefault="001D3E9C" w:rsidP="0089509B">
            <w:pPr>
              <w:pStyle w:val="bullet"/>
              <w:numPr>
                <w:ilvl w:val="0"/>
                <w:numId w:val="13"/>
              </w:numPr>
              <w:ind w:left="284" w:hanging="284"/>
            </w:pPr>
            <w:r>
              <w:t xml:space="preserve">communication and literacy skills to </w:t>
            </w:r>
            <w:r w:rsidRPr="007B1C92">
              <w:t>read and say whole numbers, simple fractions (½ ) and basic words associated with measurement and time</w:t>
            </w:r>
          </w:p>
        </w:tc>
      </w:tr>
      <w:tr w:rsidR="001D3E9C" w14:paraId="12BBDBEE" w14:textId="77777777" w:rsidTr="001D3E9C">
        <w:tc>
          <w:tcPr>
            <w:tcW w:w="9242" w:type="dxa"/>
            <w:gridSpan w:val="5"/>
          </w:tcPr>
          <w:p w14:paraId="52A4AE34" w14:textId="77777777" w:rsidR="001D3E9C" w:rsidRDefault="001D3E9C" w:rsidP="0089509B">
            <w:pPr>
              <w:pStyle w:val="spacer"/>
            </w:pPr>
          </w:p>
        </w:tc>
      </w:tr>
      <w:tr w:rsidR="001D3E9C" w14:paraId="37A09C7F" w14:textId="77777777" w:rsidTr="001D3E9C">
        <w:tc>
          <w:tcPr>
            <w:tcW w:w="9242" w:type="dxa"/>
            <w:gridSpan w:val="5"/>
          </w:tcPr>
          <w:p w14:paraId="4BF10789" w14:textId="77777777" w:rsidR="001D3E9C" w:rsidRDefault="001D3E9C" w:rsidP="0089509B">
            <w:pPr>
              <w:pStyle w:val="Heading21"/>
            </w:pPr>
            <w:r>
              <w:t>Range Statement</w:t>
            </w:r>
          </w:p>
          <w:p w14:paraId="78BAF6F2" w14:textId="055E6A89" w:rsidR="001D3E9C" w:rsidRDefault="001D3E9C"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5D53A284" w14:textId="77777777" w:rsidTr="001D3E9C">
        <w:tc>
          <w:tcPr>
            <w:tcW w:w="3369" w:type="dxa"/>
            <w:gridSpan w:val="2"/>
          </w:tcPr>
          <w:p w14:paraId="27A09446" w14:textId="77777777" w:rsidR="001D3E9C" w:rsidRPr="00C57A0C" w:rsidRDefault="001D3E9C" w:rsidP="0089509B">
            <w:pPr>
              <w:pStyle w:val="unittext"/>
            </w:pPr>
            <w:r>
              <w:rPr>
                <w:b/>
                <w:i/>
              </w:rPr>
              <w:t xml:space="preserve">Common units of metric measurement </w:t>
            </w:r>
            <w:r>
              <w:t>should include:</w:t>
            </w:r>
          </w:p>
        </w:tc>
        <w:tc>
          <w:tcPr>
            <w:tcW w:w="5873" w:type="dxa"/>
            <w:gridSpan w:val="3"/>
          </w:tcPr>
          <w:p w14:paraId="5664F6A1" w14:textId="77777777" w:rsidR="001D3E9C" w:rsidRDefault="001D3E9C" w:rsidP="0089509B">
            <w:pPr>
              <w:pStyle w:val="bullet"/>
              <w:numPr>
                <w:ilvl w:val="0"/>
                <w:numId w:val="13"/>
              </w:numPr>
              <w:ind w:left="284" w:hanging="284"/>
            </w:pPr>
            <w:r w:rsidRPr="00094563">
              <w:t>common measures for</w:t>
            </w:r>
            <w:r>
              <w:t>:</w:t>
            </w:r>
          </w:p>
          <w:p w14:paraId="7A5656FA" w14:textId="77777777" w:rsidR="001D3E9C" w:rsidRDefault="001D3E9C" w:rsidP="0089509B">
            <w:pPr>
              <w:pStyle w:val="endash"/>
              <w:keepNext/>
              <w:ind w:left="568" w:hanging="284"/>
            </w:pPr>
            <w:r w:rsidRPr="00094563">
              <w:t>length, mass, capacity and temperature, for example, metres, kilograms, litres, degrees Celsius</w:t>
            </w:r>
          </w:p>
        </w:tc>
      </w:tr>
      <w:tr w:rsidR="001D3E9C" w14:paraId="30BCF198" w14:textId="77777777" w:rsidTr="001D3E9C">
        <w:tc>
          <w:tcPr>
            <w:tcW w:w="9242" w:type="dxa"/>
            <w:gridSpan w:val="5"/>
          </w:tcPr>
          <w:p w14:paraId="6C8E78CB" w14:textId="77777777" w:rsidR="001D3E9C" w:rsidRDefault="001D3E9C" w:rsidP="0089509B">
            <w:pPr>
              <w:pStyle w:val="spacer"/>
            </w:pPr>
          </w:p>
        </w:tc>
      </w:tr>
      <w:tr w:rsidR="001D3E9C" w14:paraId="70CCB7A0" w14:textId="77777777" w:rsidTr="001D3E9C">
        <w:tc>
          <w:tcPr>
            <w:tcW w:w="3369" w:type="dxa"/>
            <w:gridSpan w:val="2"/>
          </w:tcPr>
          <w:p w14:paraId="5B8D12C8" w14:textId="77777777" w:rsidR="001D3E9C" w:rsidRPr="00C57A0C" w:rsidRDefault="001D3E9C" w:rsidP="0089509B">
            <w:pPr>
              <w:pStyle w:val="unittext"/>
            </w:pPr>
            <w:r>
              <w:rPr>
                <w:b/>
                <w:i/>
              </w:rPr>
              <w:t>Highly familiar</w:t>
            </w:r>
            <w:r>
              <w:t xml:space="preserve"> </w:t>
            </w:r>
            <w:r>
              <w:rPr>
                <w:b/>
                <w:i/>
              </w:rPr>
              <w:t xml:space="preserve">situations </w:t>
            </w:r>
            <w:r>
              <w:t>may include:</w:t>
            </w:r>
          </w:p>
        </w:tc>
        <w:tc>
          <w:tcPr>
            <w:tcW w:w="5873" w:type="dxa"/>
            <w:gridSpan w:val="3"/>
          </w:tcPr>
          <w:p w14:paraId="4E167632" w14:textId="77777777" w:rsidR="001D3E9C" w:rsidRPr="00E97751" w:rsidRDefault="001D3E9C" w:rsidP="0089509B">
            <w:pPr>
              <w:pStyle w:val="bullet"/>
              <w:numPr>
                <w:ilvl w:val="0"/>
                <w:numId w:val="13"/>
              </w:numPr>
              <w:ind w:left="284" w:hanging="284"/>
            </w:pPr>
            <w:r w:rsidRPr="00E97751">
              <w:t>reading and interpreting measures on advertising leaflets, notices, signs, simple recipes, food and drink pack</w:t>
            </w:r>
            <w:r>
              <w:t>aging, workplace documents</w:t>
            </w:r>
            <w:r w:rsidRPr="00E97751">
              <w:t xml:space="preserve"> </w:t>
            </w:r>
          </w:p>
          <w:p w14:paraId="4EC13973" w14:textId="77777777" w:rsidR="001D3E9C" w:rsidRPr="00E97751" w:rsidRDefault="001D3E9C" w:rsidP="0089509B">
            <w:pPr>
              <w:pStyle w:val="bullet"/>
              <w:numPr>
                <w:ilvl w:val="0"/>
                <w:numId w:val="13"/>
              </w:numPr>
              <w:ind w:left="284" w:hanging="284"/>
            </w:pPr>
            <w:r w:rsidRPr="00E97751">
              <w:t>cooking, gardening, building</w:t>
            </w:r>
          </w:p>
          <w:p w14:paraId="65C5D016" w14:textId="77777777" w:rsidR="001D3E9C" w:rsidRDefault="001D3E9C" w:rsidP="0089509B">
            <w:pPr>
              <w:pStyle w:val="bullet"/>
              <w:numPr>
                <w:ilvl w:val="0"/>
                <w:numId w:val="13"/>
              </w:numPr>
              <w:ind w:left="284" w:hanging="284"/>
            </w:pPr>
            <w:r w:rsidRPr="00E97751">
              <w:t>reading opening hours, timesheet hours</w:t>
            </w:r>
          </w:p>
        </w:tc>
      </w:tr>
      <w:tr w:rsidR="001D3E9C" w14:paraId="32527FA4" w14:textId="77777777" w:rsidTr="001D3E9C">
        <w:tc>
          <w:tcPr>
            <w:tcW w:w="9242" w:type="dxa"/>
            <w:gridSpan w:val="5"/>
          </w:tcPr>
          <w:p w14:paraId="78AD7AF2" w14:textId="77777777" w:rsidR="001D3E9C" w:rsidRDefault="001D3E9C" w:rsidP="0089509B">
            <w:pPr>
              <w:pStyle w:val="spacer"/>
            </w:pPr>
          </w:p>
        </w:tc>
      </w:tr>
      <w:tr w:rsidR="001D3E9C" w14:paraId="6F3D6636" w14:textId="77777777" w:rsidTr="001D3E9C">
        <w:tc>
          <w:tcPr>
            <w:tcW w:w="3369" w:type="dxa"/>
            <w:gridSpan w:val="2"/>
          </w:tcPr>
          <w:p w14:paraId="21F77572" w14:textId="77777777" w:rsidR="001D3E9C" w:rsidRPr="00C57A0C" w:rsidRDefault="001D3E9C" w:rsidP="0089509B">
            <w:pPr>
              <w:pStyle w:val="unittext"/>
            </w:pPr>
            <w:r>
              <w:rPr>
                <w:b/>
                <w:i/>
              </w:rPr>
              <w:lastRenderedPageBreak/>
              <w:t xml:space="preserve">Appropriate measurement tool </w:t>
            </w:r>
            <w:r>
              <w:t>may include:</w:t>
            </w:r>
          </w:p>
        </w:tc>
        <w:tc>
          <w:tcPr>
            <w:tcW w:w="5873" w:type="dxa"/>
            <w:gridSpan w:val="3"/>
          </w:tcPr>
          <w:p w14:paraId="2D61591A" w14:textId="77777777" w:rsidR="001D3E9C" w:rsidRDefault="001D3E9C" w:rsidP="0089509B">
            <w:pPr>
              <w:pStyle w:val="bullet"/>
              <w:numPr>
                <w:ilvl w:val="0"/>
                <w:numId w:val="13"/>
              </w:numPr>
              <w:ind w:left="284" w:hanging="284"/>
            </w:pPr>
            <w:r w:rsidRPr="00E97751">
              <w:t>rulers, tape measures</w:t>
            </w:r>
          </w:p>
          <w:p w14:paraId="0AA40740" w14:textId="77777777" w:rsidR="001D3E9C" w:rsidRDefault="001D3E9C" w:rsidP="0089509B">
            <w:pPr>
              <w:pStyle w:val="bullet"/>
              <w:numPr>
                <w:ilvl w:val="0"/>
                <w:numId w:val="13"/>
              </w:numPr>
              <w:ind w:left="284" w:hanging="284"/>
            </w:pPr>
            <w:r w:rsidRPr="00E97751">
              <w:t>kitchen scales</w:t>
            </w:r>
          </w:p>
          <w:p w14:paraId="51B6DCB1" w14:textId="77777777" w:rsidR="001D3E9C" w:rsidRDefault="001D3E9C" w:rsidP="0089509B">
            <w:pPr>
              <w:pStyle w:val="bullet"/>
              <w:numPr>
                <w:ilvl w:val="0"/>
                <w:numId w:val="13"/>
              </w:numPr>
              <w:ind w:left="284" w:hanging="284"/>
            </w:pPr>
            <w:r w:rsidRPr="00E97751">
              <w:t xml:space="preserve">measuring cups, </w:t>
            </w:r>
            <w:r>
              <w:t>spoons</w:t>
            </w:r>
          </w:p>
        </w:tc>
      </w:tr>
      <w:tr w:rsidR="001D3E9C" w14:paraId="58BFDB3D" w14:textId="77777777" w:rsidTr="001D3E9C">
        <w:tc>
          <w:tcPr>
            <w:tcW w:w="9242" w:type="dxa"/>
            <w:gridSpan w:val="5"/>
          </w:tcPr>
          <w:p w14:paraId="218725BF" w14:textId="77777777" w:rsidR="001D3E9C" w:rsidRDefault="001D3E9C" w:rsidP="0089509B">
            <w:pPr>
              <w:pStyle w:val="spacer"/>
            </w:pPr>
          </w:p>
        </w:tc>
      </w:tr>
      <w:tr w:rsidR="001D3E9C" w14:paraId="72D79C3F" w14:textId="77777777" w:rsidTr="001D3E9C">
        <w:tc>
          <w:tcPr>
            <w:tcW w:w="3369" w:type="dxa"/>
            <w:gridSpan w:val="2"/>
          </w:tcPr>
          <w:p w14:paraId="534A9E9B" w14:textId="77777777" w:rsidR="001D3E9C" w:rsidRPr="00E97751" w:rsidRDefault="001D3E9C" w:rsidP="0089509B">
            <w:pPr>
              <w:pStyle w:val="unittext"/>
            </w:pPr>
            <w:r>
              <w:rPr>
                <w:b/>
                <w:i/>
              </w:rPr>
              <w:t xml:space="preserve">Whole numbers </w:t>
            </w:r>
            <w:r>
              <w:t>should:</w:t>
            </w:r>
          </w:p>
        </w:tc>
        <w:tc>
          <w:tcPr>
            <w:tcW w:w="5873" w:type="dxa"/>
            <w:gridSpan w:val="3"/>
          </w:tcPr>
          <w:p w14:paraId="70B38C47" w14:textId="77777777" w:rsidR="001D3E9C" w:rsidRDefault="001D3E9C" w:rsidP="0089509B">
            <w:pPr>
              <w:pStyle w:val="bullet"/>
              <w:numPr>
                <w:ilvl w:val="0"/>
                <w:numId w:val="13"/>
              </w:numPr>
              <w:ind w:left="284" w:hanging="284"/>
            </w:pPr>
            <w:r>
              <w:t>be relevant and appropriate to the learner and should be in numeral form</w:t>
            </w:r>
          </w:p>
          <w:p w14:paraId="3319762E" w14:textId="77777777" w:rsidR="001D3E9C" w:rsidRDefault="001D3E9C" w:rsidP="0089509B">
            <w:pPr>
              <w:pStyle w:val="bullet"/>
              <w:numPr>
                <w:ilvl w:val="0"/>
                <w:numId w:val="13"/>
              </w:numPr>
              <w:ind w:left="284" w:hanging="284"/>
            </w:pPr>
            <w:r>
              <w:t xml:space="preserve">include an understanding of place value concepts </w:t>
            </w:r>
            <w:r>
              <w:rPr>
                <w:bCs/>
              </w:rPr>
              <w:t>for whole numbers into the hundreds</w:t>
            </w:r>
          </w:p>
        </w:tc>
      </w:tr>
      <w:tr w:rsidR="001D3E9C" w14:paraId="04CBE92C" w14:textId="77777777" w:rsidTr="001D3E9C">
        <w:tc>
          <w:tcPr>
            <w:tcW w:w="9242" w:type="dxa"/>
            <w:gridSpan w:val="5"/>
          </w:tcPr>
          <w:p w14:paraId="54921F69" w14:textId="77777777" w:rsidR="001D3E9C" w:rsidRDefault="001D3E9C" w:rsidP="0089509B">
            <w:pPr>
              <w:pStyle w:val="spacer"/>
            </w:pPr>
          </w:p>
        </w:tc>
      </w:tr>
      <w:tr w:rsidR="001D3E9C" w14:paraId="7BC56E68" w14:textId="77777777" w:rsidTr="001D3E9C">
        <w:tc>
          <w:tcPr>
            <w:tcW w:w="3369" w:type="dxa"/>
            <w:gridSpan w:val="2"/>
          </w:tcPr>
          <w:p w14:paraId="1DBCF149" w14:textId="77777777" w:rsidR="001D3E9C" w:rsidRPr="00E97751" w:rsidRDefault="001D3E9C" w:rsidP="0089509B">
            <w:pPr>
              <w:pStyle w:val="unittext"/>
            </w:pPr>
            <w:r>
              <w:rPr>
                <w:b/>
                <w:i/>
              </w:rPr>
              <w:t xml:space="preserve">Common words </w:t>
            </w:r>
            <w:r>
              <w:t>may include:</w:t>
            </w:r>
          </w:p>
        </w:tc>
        <w:tc>
          <w:tcPr>
            <w:tcW w:w="5873" w:type="dxa"/>
            <w:gridSpan w:val="3"/>
          </w:tcPr>
          <w:p w14:paraId="74814F1D" w14:textId="77777777" w:rsidR="001D3E9C" w:rsidRDefault="001D3E9C" w:rsidP="0089509B">
            <w:pPr>
              <w:pStyle w:val="bullet"/>
              <w:numPr>
                <w:ilvl w:val="0"/>
                <w:numId w:val="13"/>
              </w:numPr>
              <w:ind w:left="284" w:hanging="284"/>
            </w:pPr>
            <w:r>
              <w:t>long / short</w:t>
            </w:r>
          </w:p>
          <w:p w14:paraId="1FC50452" w14:textId="77777777" w:rsidR="001D3E9C" w:rsidRDefault="001D3E9C" w:rsidP="0089509B">
            <w:pPr>
              <w:pStyle w:val="bullet"/>
              <w:numPr>
                <w:ilvl w:val="0"/>
                <w:numId w:val="13"/>
              </w:numPr>
              <w:ind w:left="284" w:hanging="284"/>
            </w:pPr>
            <w:r>
              <w:t xml:space="preserve">big / small </w:t>
            </w:r>
          </w:p>
          <w:p w14:paraId="64439022" w14:textId="77777777" w:rsidR="001D3E9C" w:rsidRDefault="001D3E9C" w:rsidP="0089509B">
            <w:pPr>
              <w:pStyle w:val="bullet"/>
              <w:numPr>
                <w:ilvl w:val="0"/>
                <w:numId w:val="13"/>
              </w:numPr>
              <w:ind w:left="284" w:hanging="284"/>
            </w:pPr>
            <w:r>
              <w:t>thick / thin</w:t>
            </w:r>
          </w:p>
          <w:p w14:paraId="0EFD5A19" w14:textId="77777777" w:rsidR="001D3E9C" w:rsidRDefault="001D3E9C" w:rsidP="0089509B">
            <w:pPr>
              <w:pStyle w:val="bullet"/>
              <w:numPr>
                <w:ilvl w:val="0"/>
                <w:numId w:val="13"/>
              </w:numPr>
              <w:ind w:left="284" w:hanging="284"/>
            </w:pPr>
            <w:r>
              <w:t>short / tall</w:t>
            </w:r>
          </w:p>
          <w:p w14:paraId="28761A38" w14:textId="77777777" w:rsidR="001D3E9C" w:rsidRDefault="001D3E9C" w:rsidP="0089509B">
            <w:pPr>
              <w:pStyle w:val="bullet"/>
              <w:numPr>
                <w:ilvl w:val="0"/>
                <w:numId w:val="13"/>
              </w:numPr>
              <w:ind w:left="284" w:hanging="284"/>
            </w:pPr>
            <w:r>
              <w:t>hot / cold</w:t>
            </w:r>
          </w:p>
          <w:p w14:paraId="55D8A578" w14:textId="77777777" w:rsidR="001D3E9C" w:rsidRDefault="001D3E9C" w:rsidP="0089509B">
            <w:pPr>
              <w:pStyle w:val="bullet"/>
              <w:numPr>
                <w:ilvl w:val="0"/>
                <w:numId w:val="13"/>
              </w:numPr>
              <w:ind w:left="284" w:hanging="284"/>
            </w:pPr>
            <w:r>
              <w:t>the same as</w:t>
            </w:r>
          </w:p>
          <w:p w14:paraId="7350BF3D" w14:textId="77777777" w:rsidR="001D3E9C" w:rsidRDefault="001D3E9C" w:rsidP="0089509B">
            <w:pPr>
              <w:pStyle w:val="bullet"/>
              <w:numPr>
                <w:ilvl w:val="0"/>
                <w:numId w:val="13"/>
              </w:numPr>
              <w:ind w:left="284" w:hanging="284"/>
            </w:pPr>
            <w:r>
              <w:t>double, half</w:t>
            </w:r>
          </w:p>
        </w:tc>
      </w:tr>
      <w:tr w:rsidR="001D3E9C" w14:paraId="36AC801F" w14:textId="77777777" w:rsidTr="001D3E9C">
        <w:tc>
          <w:tcPr>
            <w:tcW w:w="9242" w:type="dxa"/>
            <w:gridSpan w:val="5"/>
          </w:tcPr>
          <w:p w14:paraId="602997AC" w14:textId="77777777" w:rsidR="001D3E9C" w:rsidRDefault="001D3E9C" w:rsidP="0089509B">
            <w:pPr>
              <w:pStyle w:val="spacer"/>
            </w:pPr>
          </w:p>
        </w:tc>
      </w:tr>
      <w:tr w:rsidR="001D3E9C" w14:paraId="2CD93A14" w14:textId="77777777" w:rsidTr="001D3E9C">
        <w:tc>
          <w:tcPr>
            <w:tcW w:w="3369" w:type="dxa"/>
            <w:gridSpan w:val="2"/>
          </w:tcPr>
          <w:p w14:paraId="12BBE88D" w14:textId="77777777" w:rsidR="001D3E9C" w:rsidRPr="00E97751" w:rsidRDefault="001D3E9C" w:rsidP="0089509B">
            <w:pPr>
              <w:pStyle w:val="unittext"/>
            </w:pPr>
            <w:r>
              <w:rPr>
                <w:b/>
                <w:i/>
              </w:rPr>
              <w:t xml:space="preserve">Time measuring devices </w:t>
            </w:r>
            <w:r>
              <w:t>may include:</w:t>
            </w:r>
          </w:p>
        </w:tc>
        <w:tc>
          <w:tcPr>
            <w:tcW w:w="5873" w:type="dxa"/>
            <w:gridSpan w:val="3"/>
          </w:tcPr>
          <w:p w14:paraId="4DD5210B" w14:textId="77777777" w:rsidR="001D3E9C" w:rsidRPr="00E97751" w:rsidRDefault="001D3E9C" w:rsidP="0089509B">
            <w:pPr>
              <w:pStyle w:val="bullet"/>
              <w:numPr>
                <w:ilvl w:val="0"/>
                <w:numId w:val="13"/>
              </w:numPr>
              <w:ind w:left="284" w:hanging="284"/>
            </w:pPr>
            <w:r>
              <w:rPr>
                <w:bCs/>
              </w:rPr>
              <w:t>digital time pieces</w:t>
            </w:r>
          </w:p>
          <w:p w14:paraId="04618934" w14:textId="66032EEB" w:rsidR="001D3E9C" w:rsidRDefault="001D3E9C" w:rsidP="0089509B">
            <w:pPr>
              <w:pStyle w:val="bullet"/>
              <w:numPr>
                <w:ilvl w:val="0"/>
                <w:numId w:val="13"/>
              </w:numPr>
              <w:ind w:left="284" w:hanging="284"/>
            </w:pPr>
            <w:r>
              <w:rPr>
                <w:bCs/>
              </w:rPr>
              <w:t>analogue time pieces read to the hour and ½ hour</w:t>
            </w:r>
            <w:r w:rsidR="00FA7CF7">
              <w:rPr>
                <w:bCs/>
              </w:rPr>
              <w:t xml:space="preserve"> </w:t>
            </w:r>
          </w:p>
        </w:tc>
      </w:tr>
      <w:tr w:rsidR="001D3E9C" w14:paraId="222D8D3D" w14:textId="77777777" w:rsidTr="001D3E9C">
        <w:tc>
          <w:tcPr>
            <w:tcW w:w="9242" w:type="dxa"/>
            <w:gridSpan w:val="5"/>
          </w:tcPr>
          <w:p w14:paraId="2495CEDC" w14:textId="77777777" w:rsidR="001D3E9C" w:rsidRDefault="001D3E9C" w:rsidP="0089509B">
            <w:pPr>
              <w:pStyle w:val="spacer"/>
            </w:pPr>
          </w:p>
        </w:tc>
      </w:tr>
      <w:tr w:rsidR="001D3E9C" w14:paraId="74F4F3A6" w14:textId="77777777" w:rsidTr="001D3E9C">
        <w:tc>
          <w:tcPr>
            <w:tcW w:w="3369" w:type="dxa"/>
            <w:gridSpan w:val="2"/>
          </w:tcPr>
          <w:p w14:paraId="4890234B" w14:textId="77777777" w:rsidR="001D3E9C" w:rsidRPr="00C77167" w:rsidRDefault="001D3E9C" w:rsidP="0089509B">
            <w:pPr>
              <w:pStyle w:val="unittext"/>
            </w:pPr>
            <w:r>
              <w:rPr>
                <w:b/>
                <w:i/>
              </w:rPr>
              <w:t xml:space="preserve">Familiar dates </w:t>
            </w:r>
            <w:r>
              <w:t>may include:</w:t>
            </w:r>
          </w:p>
        </w:tc>
        <w:tc>
          <w:tcPr>
            <w:tcW w:w="5873" w:type="dxa"/>
            <w:gridSpan w:val="3"/>
          </w:tcPr>
          <w:p w14:paraId="5CA6CEAF" w14:textId="77777777" w:rsidR="001D3E9C" w:rsidRPr="00C77167" w:rsidRDefault="001D3E9C" w:rsidP="0089509B">
            <w:pPr>
              <w:pStyle w:val="bullet"/>
              <w:numPr>
                <w:ilvl w:val="0"/>
                <w:numId w:val="13"/>
              </w:numPr>
              <w:ind w:left="284" w:hanging="284"/>
            </w:pPr>
            <w:r>
              <w:rPr>
                <w:bCs/>
              </w:rPr>
              <w:t>date and day of the week</w:t>
            </w:r>
          </w:p>
          <w:p w14:paraId="0653F2A2" w14:textId="77777777" w:rsidR="001D3E9C" w:rsidRPr="00C77167" w:rsidRDefault="001D3E9C" w:rsidP="0089509B">
            <w:pPr>
              <w:pStyle w:val="bullet"/>
              <w:numPr>
                <w:ilvl w:val="0"/>
                <w:numId w:val="13"/>
              </w:numPr>
              <w:ind w:left="284" w:hanging="284"/>
            </w:pPr>
            <w:r>
              <w:rPr>
                <w:bCs/>
              </w:rPr>
              <w:t>birthdays</w:t>
            </w:r>
          </w:p>
          <w:p w14:paraId="5D8FE945" w14:textId="77777777" w:rsidR="001D3E9C" w:rsidRDefault="001D3E9C" w:rsidP="0089509B">
            <w:pPr>
              <w:pStyle w:val="bullet"/>
              <w:numPr>
                <w:ilvl w:val="0"/>
                <w:numId w:val="13"/>
              </w:numPr>
              <w:ind w:left="284" w:hanging="284"/>
            </w:pPr>
            <w:r>
              <w:rPr>
                <w:bCs/>
              </w:rPr>
              <w:t>appointments</w:t>
            </w:r>
          </w:p>
        </w:tc>
      </w:tr>
      <w:tr w:rsidR="001D3E9C" w14:paraId="0F46FEB4" w14:textId="77777777" w:rsidTr="001D3E9C">
        <w:tc>
          <w:tcPr>
            <w:tcW w:w="9242" w:type="dxa"/>
            <w:gridSpan w:val="5"/>
          </w:tcPr>
          <w:p w14:paraId="7434239C" w14:textId="77777777" w:rsidR="001D3E9C" w:rsidRDefault="001D3E9C" w:rsidP="0089509B">
            <w:pPr>
              <w:pStyle w:val="spacer"/>
            </w:pPr>
          </w:p>
        </w:tc>
      </w:tr>
      <w:tr w:rsidR="001D3E9C" w14:paraId="322E430B" w14:textId="77777777" w:rsidTr="001D3E9C">
        <w:tc>
          <w:tcPr>
            <w:tcW w:w="3369" w:type="dxa"/>
            <w:gridSpan w:val="2"/>
          </w:tcPr>
          <w:p w14:paraId="31A5E994" w14:textId="77777777" w:rsidR="001D3E9C" w:rsidRPr="00C77167" w:rsidRDefault="001D3E9C" w:rsidP="0089509B">
            <w:pPr>
              <w:pStyle w:val="unittext"/>
            </w:pPr>
            <w:r>
              <w:rPr>
                <w:b/>
                <w:i/>
              </w:rPr>
              <w:t xml:space="preserve">Language of dates and digital time </w:t>
            </w:r>
            <w:r>
              <w:t>may include:</w:t>
            </w:r>
          </w:p>
        </w:tc>
        <w:tc>
          <w:tcPr>
            <w:tcW w:w="5873" w:type="dxa"/>
            <w:gridSpan w:val="3"/>
          </w:tcPr>
          <w:p w14:paraId="44FE905B" w14:textId="77777777" w:rsidR="001D3E9C" w:rsidRPr="00C77167" w:rsidRDefault="001D3E9C" w:rsidP="0089509B">
            <w:pPr>
              <w:pStyle w:val="bullet"/>
              <w:numPr>
                <w:ilvl w:val="0"/>
                <w:numId w:val="13"/>
              </w:numPr>
              <w:ind w:left="284" w:hanging="284"/>
            </w:pPr>
            <w:r>
              <w:rPr>
                <w:bCs/>
              </w:rPr>
              <w:t>oral language:</w:t>
            </w:r>
          </w:p>
          <w:p w14:paraId="74F4D8BC" w14:textId="77777777" w:rsidR="001D3E9C" w:rsidRPr="00C77167" w:rsidRDefault="001D3E9C" w:rsidP="0089509B">
            <w:pPr>
              <w:pStyle w:val="endash"/>
              <w:keepNext/>
              <w:ind w:left="568" w:hanging="284"/>
            </w:pPr>
            <w:r>
              <w:t>hours, minutes</w:t>
            </w:r>
          </w:p>
          <w:p w14:paraId="702B90CA" w14:textId="77777777" w:rsidR="001D3E9C" w:rsidRPr="00C77167" w:rsidRDefault="001D3E9C" w:rsidP="0089509B">
            <w:pPr>
              <w:pStyle w:val="endash"/>
              <w:keepNext/>
              <w:ind w:left="568" w:hanging="284"/>
            </w:pPr>
            <w:r>
              <w:t>days, weeks, months</w:t>
            </w:r>
          </w:p>
          <w:p w14:paraId="525E962F" w14:textId="77777777" w:rsidR="001D3E9C" w:rsidRPr="00C77167" w:rsidRDefault="001D3E9C" w:rsidP="0089509B">
            <w:pPr>
              <w:pStyle w:val="endash"/>
              <w:keepNext/>
              <w:ind w:left="568" w:hanging="284"/>
            </w:pPr>
            <w:r>
              <w:t>yesterday, tomorrow</w:t>
            </w:r>
          </w:p>
          <w:p w14:paraId="11B46C35" w14:textId="77777777" w:rsidR="001D3E9C" w:rsidRPr="00C77167" w:rsidRDefault="001D3E9C" w:rsidP="0089509B">
            <w:pPr>
              <w:pStyle w:val="endash"/>
              <w:keepNext/>
              <w:ind w:left="568" w:hanging="284"/>
            </w:pPr>
            <w:r>
              <w:t>before / after</w:t>
            </w:r>
          </w:p>
          <w:p w14:paraId="51A7ECA4" w14:textId="77777777" w:rsidR="001D3E9C" w:rsidRDefault="001D3E9C" w:rsidP="0089509B">
            <w:pPr>
              <w:pStyle w:val="endash"/>
              <w:keepNext/>
              <w:ind w:left="568" w:hanging="284"/>
            </w:pPr>
            <w:r>
              <w:t>longer / shorter</w:t>
            </w:r>
          </w:p>
        </w:tc>
      </w:tr>
      <w:tr w:rsidR="001D3E9C" w14:paraId="208D877F" w14:textId="77777777" w:rsidTr="001D3E9C">
        <w:tc>
          <w:tcPr>
            <w:tcW w:w="9242" w:type="dxa"/>
            <w:gridSpan w:val="5"/>
          </w:tcPr>
          <w:p w14:paraId="33CED351" w14:textId="77777777" w:rsidR="001D3E9C" w:rsidRDefault="001D3E9C" w:rsidP="0089509B">
            <w:pPr>
              <w:pStyle w:val="spacer"/>
            </w:pPr>
          </w:p>
        </w:tc>
      </w:tr>
      <w:tr w:rsidR="001D3E9C" w14:paraId="4A4E9877" w14:textId="77777777" w:rsidTr="001D3E9C">
        <w:tc>
          <w:tcPr>
            <w:tcW w:w="3369" w:type="dxa"/>
            <w:gridSpan w:val="2"/>
          </w:tcPr>
          <w:p w14:paraId="7093C809" w14:textId="77777777" w:rsidR="001D3E9C" w:rsidRPr="00C77167" w:rsidRDefault="001D3E9C" w:rsidP="0089509B">
            <w:pPr>
              <w:pStyle w:val="unittext"/>
            </w:pPr>
            <w:r>
              <w:rPr>
                <w:b/>
                <w:i/>
              </w:rPr>
              <w:t xml:space="preserve">Numbers related to time </w:t>
            </w:r>
            <w:r>
              <w:t>may include:</w:t>
            </w:r>
          </w:p>
        </w:tc>
        <w:tc>
          <w:tcPr>
            <w:tcW w:w="5873" w:type="dxa"/>
            <w:gridSpan w:val="3"/>
          </w:tcPr>
          <w:p w14:paraId="706DE43F" w14:textId="77777777" w:rsidR="001D3E9C" w:rsidRPr="00C77167" w:rsidRDefault="001D3E9C" w:rsidP="0089509B">
            <w:pPr>
              <w:pStyle w:val="bullet"/>
              <w:numPr>
                <w:ilvl w:val="0"/>
                <w:numId w:val="15"/>
              </w:numPr>
              <w:ind w:left="284" w:hanging="284"/>
            </w:pPr>
            <w:r>
              <w:rPr>
                <w:bCs/>
              </w:rPr>
              <w:t>whole numbers related to time such as 60, 30</w:t>
            </w:r>
          </w:p>
          <w:p w14:paraId="42DA4324" w14:textId="77777777" w:rsidR="001D3E9C" w:rsidRDefault="001D3E9C" w:rsidP="0089509B">
            <w:pPr>
              <w:pStyle w:val="bullet"/>
              <w:numPr>
                <w:ilvl w:val="0"/>
                <w:numId w:val="15"/>
              </w:numPr>
              <w:ind w:left="284" w:hanging="284"/>
            </w:pPr>
            <w:r>
              <w:rPr>
                <w:bCs/>
              </w:rPr>
              <w:t xml:space="preserve">fractional hours of time limited to ½ </w:t>
            </w:r>
          </w:p>
        </w:tc>
      </w:tr>
      <w:tr w:rsidR="001D3E9C" w14:paraId="48E5D1AB" w14:textId="77777777" w:rsidTr="001D3E9C">
        <w:tc>
          <w:tcPr>
            <w:tcW w:w="9242" w:type="dxa"/>
            <w:gridSpan w:val="5"/>
          </w:tcPr>
          <w:p w14:paraId="443BE5A5" w14:textId="77777777" w:rsidR="001D3E9C" w:rsidRDefault="001D3E9C" w:rsidP="0089509B">
            <w:pPr>
              <w:pStyle w:val="spacer"/>
            </w:pPr>
          </w:p>
        </w:tc>
      </w:tr>
      <w:tr w:rsidR="001D3E9C" w14:paraId="0C843663" w14:textId="77777777" w:rsidTr="001D3E9C">
        <w:tc>
          <w:tcPr>
            <w:tcW w:w="9242" w:type="dxa"/>
            <w:gridSpan w:val="5"/>
          </w:tcPr>
          <w:p w14:paraId="33A96816" w14:textId="77777777" w:rsidR="001D3E9C" w:rsidRDefault="001D3E9C" w:rsidP="0089509B">
            <w:pPr>
              <w:pStyle w:val="Heading21"/>
            </w:pPr>
            <w:r>
              <w:t>Evidence Guide</w:t>
            </w:r>
          </w:p>
          <w:p w14:paraId="050ADB1A" w14:textId="77777777" w:rsidR="001D3E9C" w:rsidRDefault="001D3E9C"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2486AB6F" w14:textId="77777777" w:rsidTr="001D3E9C">
        <w:tc>
          <w:tcPr>
            <w:tcW w:w="3369" w:type="dxa"/>
            <w:gridSpan w:val="2"/>
          </w:tcPr>
          <w:p w14:paraId="47272172" w14:textId="77777777" w:rsidR="001D3E9C" w:rsidRPr="005979AA" w:rsidRDefault="001D3E9C" w:rsidP="0089509B">
            <w:pPr>
              <w:pStyle w:val="EG"/>
            </w:pPr>
            <w:r w:rsidRPr="005979AA">
              <w:t xml:space="preserve">Critical aspects for assessment and evidence </w:t>
            </w:r>
            <w:r w:rsidRPr="005979AA">
              <w:lastRenderedPageBreak/>
              <w:t>required to demonstrate competency in this unit</w:t>
            </w:r>
          </w:p>
        </w:tc>
        <w:tc>
          <w:tcPr>
            <w:tcW w:w="5873" w:type="dxa"/>
            <w:gridSpan w:val="3"/>
          </w:tcPr>
          <w:p w14:paraId="433AF612" w14:textId="77777777" w:rsidR="001D3E9C" w:rsidRDefault="001D3E9C" w:rsidP="0089509B">
            <w:pPr>
              <w:pStyle w:val="unittext"/>
            </w:pPr>
            <w:r w:rsidRPr="003B087B">
              <w:lastRenderedPageBreak/>
              <w:t>Assessment</w:t>
            </w:r>
            <w:r>
              <w:t xml:space="preserve"> must confirm the ability to:</w:t>
            </w:r>
          </w:p>
          <w:p w14:paraId="47FEDA58" w14:textId="77777777" w:rsidR="001D3E9C" w:rsidRPr="00094563" w:rsidRDefault="001D3E9C" w:rsidP="0089509B">
            <w:pPr>
              <w:pStyle w:val="bullet"/>
              <w:numPr>
                <w:ilvl w:val="0"/>
                <w:numId w:val="13"/>
              </w:numPr>
              <w:ind w:left="284" w:hanging="284"/>
            </w:pPr>
            <w:r w:rsidRPr="00094563">
              <w:lastRenderedPageBreak/>
              <w:t>recognise and apply appropriate metric units for simple everyday measurements in</w:t>
            </w:r>
            <w:r>
              <w:t xml:space="preserve"> a limited range of</w:t>
            </w:r>
            <w:r w:rsidRPr="00094563">
              <w:t xml:space="preserve"> highly familiar situations</w:t>
            </w:r>
          </w:p>
          <w:p w14:paraId="170B3897" w14:textId="77777777" w:rsidR="001D3E9C" w:rsidRDefault="001D3E9C" w:rsidP="0089509B">
            <w:pPr>
              <w:pStyle w:val="bullet"/>
              <w:numPr>
                <w:ilvl w:val="0"/>
                <w:numId w:val="13"/>
              </w:numPr>
              <w:ind w:left="284" w:hanging="284"/>
            </w:pPr>
            <w:r w:rsidRPr="00094563">
              <w:t>select and use measurement tools at a basic level to measure and compare measurements</w:t>
            </w:r>
          </w:p>
        </w:tc>
      </w:tr>
      <w:tr w:rsidR="001D3E9C" w14:paraId="01EAA5EE" w14:textId="77777777" w:rsidTr="001D3E9C">
        <w:tc>
          <w:tcPr>
            <w:tcW w:w="9242" w:type="dxa"/>
            <w:gridSpan w:val="5"/>
          </w:tcPr>
          <w:p w14:paraId="5D6B8C1A" w14:textId="77777777" w:rsidR="001D3E9C" w:rsidRDefault="001D3E9C" w:rsidP="0089509B">
            <w:pPr>
              <w:pStyle w:val="spacer"/>
            </w:pPr>
          </w:p>
        </w:tc>
      </w:tr>
      <w:tr w:rsidR="001D3E9C" w14:paraId="45C7906C" w14:textId="77777777" w:rsidTr="001D3E9C">
        <w:tc>
          <w:tcPr>
            <w:tcW w:w="3369" w:type="dxa"/>
            <w:gridSpan w:val="2"/>
          </w:tcPr>
          <w:p w14:paraId="21EC3ED4" w14:textId="77777777" w:rsidR="001D3E9C" w:rsidRPr="005979AA" w:rsidRDefault="001D3E9C" w:rsidP="0089509B">
            <w:pPr>
              <w:pStyle w:val="EG"/>
            </w:pPr>
            <w:r w:rsidRPr="005979AA">
              <w:t>Context of and specific resources for assessment</w:t>
            </w:r>
          </w:p>
        </w:tc>
        <w:tc>
          <w:tcPr>
            <w:tcW w:w="5873" w:type="dxa"/>
            <w:gridSpan w:val="3"/>
          </w:tcPr>
          <w:p w14:paraId="7F331AAA" w14:textId="77777777" w:rsidR="001D3E9C" w:rsidRDefault="001D3E9C" w:rsidP="0089509B">
            <w:pPr>
              <w:pStyle w:val="unittext"/>
            </w:pPr>
            <w:r>
              <w:t>Assessment must ensure access to:</w:t>
            </w:r>
          </w:p>
          <w:p w14:paraId="6692DFD2" w14:textId="77777777" w:rsidR="001D3E9C" w:rsidRPr="00094563" w:rsidRDefault="001D3E9C" w:rsidP="0089509B">
            <w:pPr>
              <w:pStyle w:val="bullet"/>
              <w:numPr>
                <w:ilvl w:val="0"/>
                <w:numId w:val="13"/>
              </w:numPr>
              <w:ind w:left="284" w:hanging="284"/>
            </w:pPr>
            <w:r w:rsidRPr="00094563">
              <w:t>authentic materials and texts in appropriate and relevant contexts</w:t>
            </w:r>
          </w:p>
          <w:p w14:paraId="2BA16311" w14:textId="77777777" w:rsidR="001D3E9C" w:rsidRDefault="001D3E9C" w:rsidP="0089509B">
            <w:pPr>
              <w:pStyle w:val="bullet"/>
              <w:numPr>
                <w:ilvl w:val="0"/>
                <w:numId w:val="13"/>
              </w:numPr>
              <w:ind w:left="284" w:hanging="284"/>
            </w:pPr>
            <w:r>
              <w:t xml:space="preserve">simple measuring tools </w:t>
            </w:r>
          </w:p>
          <w:p w14:paraId="69624C9A" w14:textId="77777777" w:rsidR="001D3E9C" w:rsidRDefault="001D3E9C" w:rsidP="0089509B">
            <w:pPr>
              <w:pStyle w:val="unittext"/>
            </w:pPr>
            <w:r>
              <w:t>At this level, the learner may:</w:t>
            </w:r>
          </w:p>
          <w:p w14:paraId="7B21B072" w14:textId="77777777" w:rsidR="001D3E9C" w:rsidRDefault="001D3E9C" w:rsidP="0089509B">
            <w:pPr>
              <w:pStyle w:val="bullet"/>
              <w:numPr>
                <w:ilvl w:val="0"/>
                <w:numId w:val="13"/>
              </w:numPr>
              <w:ind w:left="284" w:hanging="284"/>
            </w:pPr>
            <w:r>
              <w:t>require additional time to complete tasks</w:t>
            </w:r>
          </w:p>
          <w:p w14:paraId="567AF2F5" w14:textId="77777777" w:rsidR="001D3E9C" w:rsidRDefault="001D3E9C" w:rsidP="0089509B">
            <w:pPr>
              <w:pStyle w:val="bullet"/>
              <w:numPr>
                <w:ilvl w:val="0"/>
                <w:numId w:val="13"/>
              </w:numPr>
              <w:ind w:left="284" w:hanging="284"/>
            </w:pPr>
            <w:r w:rsidRPr="00387245">
              <w:t>work alongside an expert/mentor where prompting and advice can be provided</w:t>
            </w:r>
          </w:p>
        </w:tc>
      </w:tr>
      <w:tr w:rsidR="001D3E9C" w14:paraId="538498FA" w14:textId="77777777" w:rsidTr="001D3E9C">
        <w:tc>
          <w:tcPr>
            <w:tcW w:w="9242" w:type="dxa"/>
            <w:gridSpan w:val="5"/>
          </w:tcPr>
          <w:p w14:paraId="13FC5CE6" w14:textId="77777777" w:rsidR="001D3E9C" w:rsidRDefault="001D3E9C" w:rsidP="0089509B">
            <w:pPr>
              <w:pStyle w:val="spacer"/>
            </w:pPr>
          </w:p>
        </w:tc>
      </w:tr>
      <w:tr w:rsidR="001D3E9C" w14:paraId="17D872FB" w14:textId="77777777" w:rsidTr="001D3E9C">
        <w:tc>
          <w:tcPr>
            <w:tcW w:w="3369" w:type="dxa"/>
            <w:gridSpan w:val="2"/>
          </w:tcPr>
          <w:p w14:paraId="20ED9C38" w14:textId="77777777" w:rsidR="001D3E9C" w:rsidRPr="00622D2D" w:rsidRDefault="001D3E9C" w:rsidP="0089509B">
            <w:pPr>
              <w:pStyle w:val="EG"/>
            </w:pPr>
            <w:r w:rsidRPr="005979AA">
              <w:t>Method(s) of assessment</w:t>
            </w:r>
          </w:p>
        </w:tc>
        <w:tc>
          <w:tcPr>
            <w:tcW w:w="5873" w:type="dxa"/>
            <w:gridSpan w:val="3"/>
          </w:tcPr>
          <w:p w14:paraId="568ECB50" w14:textId="77777777" w:rsidR="001D3E9C" w:rsidRDefault="001D3E9C" w:rsidP="0089509B">
            <w:pPr>
              <w:pStyle w:val="unittext"/>
            </w:pPr>
            <w:r>
              <w:t>The following suggested assessment methods are suitable for this unit:</w:t>
            </w:r>
          </w:p>
          <w:p w14:paraId="3F1A9407" w14:textId="77777777" w:rsidR="001D3E9C" w:rsidRDefault="001D3E9C" w:rsidP="0089509B">
            <w:pPr>
              <w:pStyle w:val="bullet"/>
              <w:numPr>
                <w:ilvl w:val="0"/>
                <w:numId w:val="13"/>
              </w:numPr>
              <w:ind w:left="284" w:hanging="284"/>
            </w:pPr>
            <w:r>
              <w:t>observation of the learner selecting and using simple measuring tools to take and compare measurements</w:t>
            </w:r>
          </w:p>
          <w:p w14:paraId="79ADB3D2" w14:textId="77777777" w:rsidR="001D3E9C" w:rsidRDefault="001D3E9C" w:rsidP="0089509B">
            <w:pPr>
              <w:pStyle w:val="bullet"/>
              <w:numPr>
                <w:ilvl w:val="0"/>
                <w:numId w:val="13"/>
              </w:numPr>
              <w:ind w:left="284" w:hanging="284"/>
            </w:pPr>
            <w:r>
              <w:t>oral or written questioning to assess the ability to recognise digital and analogue time and to recognise familiar dates</w:t>
            </w:r>
          </w:p>
        </w:tc>
      </w:tr>
    </w:tbl>
    <w:p w14:paraId="65BFCC0A" w14:textId="77777777" w:rsidR="001D3E9C" w:rsidRPr="006B37E1" w:rsidRDefault="001D3E9C" w:rsidP="0089509B">
      <w:pPr>
        <w:keepNext/>
      </w:pPr>
    </w:p>
    <w:p w14:paraId="0A039911" w14:textId="77777777" w:rsidR="005F27D5" w:rsidRDefault="005F27D5" w:rsidP="0089509B">
      <w:pPr>
        <w:keepNext/>
        <w:tabs>
          <w:tab w:val="left" w:pos="1485"/>
        </w:tabs>
        <w:sectPr w:rsidR="005F27D5" w:rsidSect="001D3E9C">
          <w:headerReference w:type="even" r:id="rId107"/>
          <w:headerReference w:type="default" r:id="rId108"/>
          <w:footerReference w:type="even" r:id="rId109"/>
          <w:headerReference w:type="first" r:id="rId110"/>
          <w:footerReference w:type="first" r:id="rId111"/>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5F27D5" w14:paraId="5958DF47" w14:textId="77777777" w:rsidTr="00CE267F">
        <w:tc>
          <w:tcPr>
            <w:tcW w:w="2943" w:type="dxa"/>
          </w:tcPr>
          <w:p w14:paraId="4713D733" w14:textId="77777777" w:rsidR="005F27D5" w:rsidRPr="00D72D90" w:rsidRDefault="005F27D5" w:rsidP="0089509B">
            <w:pPr>
              <w:pStyle w:val="CodeTOC"/>
            </w:pPr>
            <w:r w:rsidRPr="00D72D90">
              <w:lastRenderedPageBreak/>
              <w:t>Unit Code</w:t>
            </w:r>
          </w:p>
        </w:tc>
        <w:tc>
          <w:tcPr>
            <w:tcW w:w="6299" w:type="dxa"/>
            <w:gridSpan w:val="4"/>
          </w:tcPr>
          <w:p w14:paraId="5F3397F1" w14:textId="242350F1" w:rsidR="005F27D5" w:rsidRPr="00D72D90" w:rsidRDefault="007613A9" w:rsidP="0089509B">
            <w:pPr>
              <w:pStyle w:val="code"/>
            </w:pPr>
            <w:bookmarkStart w:id="92" w:name="_Toc514234290"/>
            <w:r>
              <w:t>VU22355</w:t>
            </w:r>
            <w:bookmarkEnd w:id="92"/>
          </w:p>
        </w:tc>
      </w:tr>
      <w:tr w:rsidR="005F27D5" w14:paraId="48F95A6E" w14:textId="77777777" w:rsidTr="00CE267F">
        <w:tc>
          <w:tcPr>
            <w:tcW w:w="2943" w:type="dxa"/>
          </w:tcPr>
          <w:p w14:paraId="417A81C2" w14:textId="77777777" w:rsidR="005F27D5" w:rsidRPr="00D72D90" w:rsidRDefault="005F27D5" w:rsidP="0089509B">
            <w:pPr>
              <w:pStyle w:val="CodeTOC"/>
            </w:pPr>
            <w:r w:rsidRPr="00D72D90">
              <w:t>Unit Title</w:t>
            </w:r>
          </w:p>
        </w:tc>
        <w:tc>
          <w:tcPr>
            <w:tcW w:w="6299" w:type="dxa"/>
            <w:gridSpan w:val="4"/>
          </w:tcPr>
          <w:p w14:paraId="13D0B696" w14:textId="1395F934" w:rsidR="005F27D5" w:rsidRPr="00D72D90" w:rsidRDefault="005F27D5" w:rsidP="0089509B">
            <w:pPr>
              <w:pStyle w:val="code"/>
            </w:pPr>
            <w:bookmarkStart w:id="93" w:name="_Toc507058578"/>
            <w:bookmarkStart w:id="94" w:name="_Toc514234291"/>
            <w:r w:rsidRPr="00893847">
              <w:t>Recognise shape and design in simple, highly familiar situations</w:t>
            </w:r>
            <w:bookmarkEnd w:id="93"/>
            <w:bookmarkEnd w:id="94"/>
          </w:p>
        </w:tc>
      </w:tr>
      <w:tr w:rsidR="005F27D5" w14:paraId="3BAE7A62" w14:textId="77777777" w:rsidTr="00CE267F">
        <w:tc>
          <w:tcPr>
            <w:tcW w:w="2943" w:type="dxa"/>
          </w:tcPr>
          <w:p w14:paraId="210F01CF" w14:textId="77777777" w:rsidR="005F27D5" w:rsidRDefault="005F27D5" w:rsidP="0089509B">
            <w:pPr>
              <w:pStyle w:val="Heading21"/>
            </w:pPr>
            <w:r>
              <w:t>Unit Descriptor</w:t>
            </w:r>
          </w:p>
        </w:tc>
        <w:tc>
          <w:tcPr>
            <w:tcW w:w="6299" w:type="dxa"/>
            <w:gridSpan w:val="4"/>
          </w:tcPr>
          <w:p w14:paraId="57C51F7D" w14:textId="77777777" w:rsidR="005F27D5" w:rsidRPr="00532020" w:rsidRDefault="005F27D5" w:rsidP="0089509B">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4055EE94" w14:textId="77777777" w:rsidR="005F27D5" w:rsidRDefault="005F27D5" w:rsidP="0089509B">
            <w:pPr>
              <w:pStyle w:val="unittext"/>
            </w:pPr>
            <w:r>
              <w:t>The required outcomes described in this unit contribute to the achievement of Australian Core Skills Framework indicators for Numeracy at Level 1: 1.09, 1.10 &amp; 1.11</w:t>
            </w:r>
          </w:p>
        </w:tc>
      </w:tr>
      <w:tr w:rsidR="005F27D5" w14:paraId="0FA64EE9" w14:textId="77777777" w:rsidTr="00CE267F">
        <w:tc>
          <w:tcPr>
            <w:tcW w:w="2943" w:type="dxa"/>
          </w:tcPr>
          <w:p w14:paraId="2F99DA8B" w14:textId="77777777" w:rsidR="005F27D5" w:rsidRDefault="005F27D5" w:rsidP="0089509B">
            <w:pPr>
              <w:pStyle w:val="Heading21"/>
            </w:pPr>
            <w:r>
              <w:t>Employability Skills</w:t>
            </w:r>
          </w:p>
        </w:tc>
        <w:tc>
          <w:tcPr>
            <w:tcW w:w="6299" w:type="dxa"/>
            <w:gridSpan w:val="4"/>
          </w:tcPr>
          <w:p w14:paraId="3C61D146" w14:textId="77777777" w:rsidR="005F27D5" w:rsidRDefault="005F27D5" w:rsidP="0089509B">
            <w:pPr>
              <w:pStyle w:val="unittext"/>
            </w:pPr>
            <w:r>
              <w:t>This unit contains employability skills.</w:t>
            </w:r>
          </w:p>
        </w:tc>
      </w:tr>
      <w:tr w:rsidR="005F27D5" w14:paraId="77515B7C" w14:textId="77777777" w:rsidTr="00CE267F">
        <w:tc>
          <w:tcPr>
            <w:tcW w:w="2943" w:type="dxa"/>
          </w:tcPr>
          <w:p w14:paraId="7A2E0A5F" w14:textId="77777777" w:rsidR="005F27D5" w:rsidRDefault="005F27D5" w:rsidP="0089509B">
            <w:pPr>
              <w:pStyle w:val="Heading21"/>
            </w:pPr>
            <w:r>
              <w:t>Application of the Unit</w:t>
            </w:r>
          </w:p>
        </w:tc>
        <w:tc>
          <w:tcPr>
            <w:tcW w:w="6299" w:type="dxa"/>
            <w:gridSpan w:val="4"/>
          </w:tcPr>
          <w:p w14:paraId="5350D486" w14:textId="77777777" w:rsidR="005F27D5" w:rsidRPr="00532020" w:rsidRDefault="005F27D5" w:rsidP="0089509B">
            <w:pPr>
              <w:pStyle w:val="unittext"/>
            </w:pPr>
            <w:r w:rsidRPr="00532020">
              <w:t xml:space="preserve">People seeking to improve their educational, vocational or community participation options will need to develop a range of numeracy and mathematics skills. </w:t>
            </w:r>
          </w:p>
          <w:p w14:paraId="5EF5F5D0" w14:textId="6604008F" w:rsidR="005F27D5" w:rsidRPr="00532020" w:rsidRDefault="005F27D5" w:rsidP="0089509B">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532020">
              <w:t>The goal is therefore to assist learners to develop mathematical concepts and relationships in ways that are personally meaningful.</w:t>
            </w:r>
          </w:p>
          <w:p w14:paraId="1CE4244D" w14:textId="77777777" w:rsidR="005F27D5" w:rsidRDefault="005F27D5" w:rsidP="0089509B">
            <w:pPr>
              <w:pStyle w:val="unittext"/>
            </w:pPr>
            <w:r w:rsidRPr="00532020">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0025D603" w14:textId="77777777" w:rsidTr="00CE267F">
        <w:tc>
          <w:tcPr>
            <w:tcW w:w="2943" w:type="dxa"/>
          </w:tcPr>
          <w:p w14:paraId="072FA920" w14:textId="77777777" w:rsidR="005F27D5" w:rsidRDefault="005F27D5" w:rsidP="0089509B">
            <w:pPr>
              <w:pStyle w:val="Heading21"/>
            </w:pPr>
            <w:r>
              <w:t>Element</w:t>
            </w:r>
          </w:p>
          <w:p w14:paraId="4A77D484" w14:textId="77777777" w:rsidR="005F27D5" w:rsidRDefault="005F27D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7220A604" w14:textId="77777777" w:rsidR="005F27D5" w:rsidRDefault="005F27D5" w:rsidP="0089509B">
            <w:pPr>
              <w:pStyle w:val="Heading21"/>
            </w:pPr>
            <w:r>
              <w:t>Performance Criteria</w:t>
            </w:r>
          </w:p>
          <w:p w14:paraId="698DCE07" w14:textId="77777777" w:rsidR="005F27D5" w:rsidRDefault="005F27D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6CFAD40" w14:textId="77777777" w:rsidTr="00CE267F">
        <w:tc>
          <w:tcPr>
            <w:tcW w:w="2943" w:type="dxa"/>
          </w:tcPr>
          <w:p w14:paraId="468FE10B" w14:textId="77777777" w:rsidR="005F27D5" w:rsidRDefault="005F27D5" w:rsidP="0089509B">
            <w:pPr>
              <w:pStyle w:val="spacer"/>
            </w:pPr>
          </w:p>
        </w:tc>
        <w:tc>
          <w:tcPr>
            <w:tcW w:w="6299" w:type="dxa"/>
            <w:gridSpan w:val="4"/>
          </w:tcPr>
          <w:p w14:paraId="18B9466E" w14:textId="77777777" w:rsidR="005F27D5" w:rsidRDefault="005F27D5" w:rsidP="0089509B">
            <w:pPr>
              <w:pStyle w:val="spacer"/>
            </w:pPr>
          </w:p>
        </w:tc>
      </w:tr>
      <w:tr w:rsidR="005F27D5" w14:paraId="24BD69FF" w14:textId="77777777" w:rsidTr="00CE267F">
        <w:tc>
          <w:tcPr>
            <w:tcW w:w="2943" w:type="dxa"/>
            <w:vMerge w:val="restart"/>
          </w:tcPr>
          <w:p w14:paraId="38362813" w14:textId="77777777" w:rsidR="005F27D5" w:rsidRPr="0084371F" w:rsidRDefault="005F27D5" w:rsidP="0089509B">
            <w:pPr>
              <w:pStyle w:val="element"/>
              <w:keepNext/>
            </w:pPr>
            <w:r w:rsidRPr="0084371F">
              <w:t>1</w:t>
            </w:r>
            <w:r>
              <w:tab/>
            </w:r>
            <w:r w:rsidRPr="00532020">
              <w:t xml:space="preserve">Recognise, describe and sketch simple two-dimensional shapes and </w:t>
            </w:r>
            <w:r w:rsidRPr="00532020">
              <w:lastRenderedPageBreak/>
              <w:t>designs</w:t>
            </w:r>
          </w:p>
        </w:tc>
        <w:tc>
          <w:tcPr>
            <w:tcW w:w="570" w:type="dxa"/>
            <w:gridSpan w:val="2"/>
          </w:tcPr>
          <w:p w14:paraId="10AC20BF" w14:textId="77777777" w:rsidR="005F27D5" w:rsidRDefault="005F27D5" w:rsidP="0089509B">
            <w:pPr>
              <w:pStyle w:val="PC"/>
              <w:keepNext/>
            </w:pPr>
            <w:r>
              <w:lastRenderedPageBreak/>
              <w:t>1.1</w:t>
            </w:r>
          </w:p>
        </w:tc>
        <w:tc>
          <w:tcPr>
            <w:tcW w:w="5729" w:type="dxa"/>
            <w:gridSpan w:val="2"/>
          </w:tcPr>
          <w:p w14:paraId="3670E992" w14:textId="77777777" w:rsidR="005F27D5" w:rsidRDefault="005F27D5" w:rsidP="0089509B">
            <w:pPr>
              <w:pStyle w:val="unittext"/>
            </w:pPr>
            <w:r>
              <w:t xml:space="preserve">Recognise, describe and name </w:t>
            </w:r>
            <w:r w:rsidRPr="00532020">
              <w:rPr>
                <w:b/>
                <w:i/>
              </w:rPr>
              <w:t>common two-dimensional shapes</w:t>
            </w:r>
            <w:r>
              <w:t xml:space="preserve"> in </w:t>
            </w:r>
            <w:r w:rsidRPr="00532020">
              <w:rPr>
                <w:b/>
                <w:i/>
              </w:rPr>
              <w:t>simple, highly familiar situations</w:t>
            </w:r>
            <w:r>
              <w:t xml:space="preserve"> using </w:t>
            </w:r>
            <w:r w:rsidRPr="00532020">
              <w:rPr>
                <w:b/>
                <w:i/>
              </w:rPr>
              <w:t>highly familiar, informal vocabulary</w:t>
            </w:r>
          </w:p>
        </w:tc>
      </w:tr>
      <w:tr w:rsidR="005F27D5" w14:paraId="53F4AF34" w14:textId="77777777" w:rsidTr="00CE267F">
        <w:tc>
          <w:tcPr>
            <w:tcW w:w="2943" w:type="dxa"/>
            <w:vMerge/>
          </w:tcPr>
          <w:p w14:paraId="11981AF4" w14:textId="77777777" w:rsidR="005F27D5" w:rsidRPr="0084371F" w:rsidRDefault="005F27D5" w:rsidP="0089509B">
            <w:pPr>
              <w:pStyle w:val="element"/>
              <w:keepNext/>
            </w:pPr>
          </w:p>
        </w:tc>
        <w:tc>
          <w:tcPr>
            <w:tcW w:w="570" w:type="dxa"/>
            <w:gridSpan w:val="2"/>
          </w:tcPr>
          <w:p w14:paraId="134EC8C7" w14:textId="77777777" w:rsidR="005F27D5" w:rsidRDefault="005F27D5" w:rsidP="0089509B">
            <w:pPr>
              <w:pStyle w:val="PC"/>
              <w:keepNext/>
            </w:pPr>
            <w:r>
              <w:t>1.2</w:t>
            </w:r>
          </w:p>
        </w:tc>
        <w:tc>
          <w:tcPr>
            <w:tcW w:w="5729" w:type="dxa"/>
            <w:gridSpan w:val="2"/>
          </w:tcPr>
          <w:p w14:paraId="50792E5E" w14:textId="77777777" w:rsidR="005F27D5" w:rsidRDefault="005F27D5" w:rsidP="0089509B">
            <w:pPr>
              <w:pStyle w:val="unittext"/>
            </w:pPr>
            <w:r>
              <w:t xml:space="preserve">Produce a </w:t>
            </w:r>
            <w:r w:rsidRPr="00532020">
              <w:rPr>
                <w:b/>
                <w:i/>
              </w:rPr>
              <w:t>sketch</w:t>
            </w:r>
            <w:r>
              <w:t xml:space="preserve"> of a common two-dimensional shapes</w:t>
            </w:r>
          </w:p>
        </w:tc>
      </w:tr>
      <w:tr w:rsidR="005F27D5" w14:paraId="5CD3AA7B" w14:textId="77777777" w:rsidTr="00CE267F">
        <w:tc>
          <w:tcPr>
            <w:tcW w:w="2943" w:type="dxa"/>
          </w:tcPr>
          <w:p w14:paraId="6CF23CAC" w14:textId="77777777" w:rsidR="005F27D5" w:rsidRDefault="005F27D5" w:rsidP="0089509B">
            <w:pPr>
              <w:pStyle w:val="spacer"/>
            </w:pPr>
          </w:p>
        </w:tc>
        <w:tc>
          <w:tcPr>
            <w:tcW w:w="6299" w:type="dxa"/>
            <w:gridSpan w:val="4"/>
          </w:tcPr>
          <w:p w14:paraId="240E8A12" w14:textId="77777777" w:rsidR="005F27D5" w:rsidRDefault="005F27D5" w:rsidP="0089509B">
            <w:pPr>
              <w:pStyle w:val="spacer"/>
            </w:pPr>
          </w:p>
        </w:tc>
      </w:tr>
      <w:tr w:rsidR="005F27D5" w14:paraId="5042F3B3" w14:textId="77777777" w:rsidTr="00CE267F">
        <w:tc>
          <w:tcPr>
            <w:tcW w:w="2943" w:type="dxa"/>
            <w:vMerge w:val="restart"/>
          </w:tcPr>
          <w:p w14:paraId="3F4017A3" w14:textId="77777777" w:rsidR="005F27D5" w:rsidRDefault="005F27D5" w:rsidP="0089509B">
            <w:pPr>
              <w:pStyle w:val="element"/>
              <w:keepNext/>
            </w:pPr>
            <w:r>
              <w:t>2</w:t>
            </w:r>
            <w:r>
              <w:tab/>
            </w:r>
            <w:r w:rsidRPr="00532020">
              <w:t xml:space="preserve">Compare simple two-dimensional shapes and designs </w:t>
            </w:r>
          </w:p>
        </w:tc>
        <w:tc>
          <w:tcPr>
            <w:tcW w:w="585" w:type="dxa"/>
            <w:gridSpan w:val="3"/>
          </w:tcPr>
          <w:p w14:paraId="18D791B9" w14:textId="77777777" w:rsidR="005F27D5" w:rsidRDefault="005F27D5" w:rsidP="0089509B">
            <w:pPr>
              <w:pStyle w:val="PC"/>
              <w:keepNext/>
            </w:pPr>
            <w:r>
              <w:t>2.1</w:t>
            </w:r>
          </w:p>
        </w:tc>
        <w:tc>
          <w:tcPr>
            <w:tcW w:w="5714" w:type="dxa"/>
          </w:tcPr>
          <w:p w14:paraId="20FE20F4" w14:textId="77777777" w:rsidR="005F27D5" w:rsidRDefault="005F27D5" w:rsidP="0089509B">
            <w:pPr>
              <w:pStyle w:val="unittext"/>
            </w:pPr>
            <w:r>
              <w:t xml:space="preserve">Compare common two-dimensional shapes in simple, highly familiar situations in relation to </w:t>
            </w:r>
            <w:r w:rsidRPr="00B54B75">
              <w:rPr>
                <w:b/>
                <w:i/>
              </w:rPr>
              <w:t>characteristics of shape</w:t>
            </w:r>
          </w:p>
        </w:tc>
      </w:tr>
      <w:tr w:rsidR="005F27D5" w14:paraId="562799F1" w14:textId="77777777" w:rsidTr="00CE267F">
        <w:tc>
          <w:tcPr>
            <w:tcW w:w="2943" w:type="dxa"/>
            <w:vMerge/>
          </w:tcPr>
          <w:p w14:paraId="338C09AC" w14:textId="77777777" w:rsidR="005F27D5" w:rsidRDefault="005F27D5" w:rsidP="0089509B">
            <w:pPr>
              <w:keepNext/>
            </w:pPr>
          </w:p>
        </w:tc>
        <w:tc>
          <w:tcPr>
            <w:tcW w:w="585" w:type="dxa"/>
            <w:gridSpan w:val="3"/>
          </w:tcPr>
          <w:p w14:paraId="1E5BD7B0" w14:textId="77777777" w:rsidR="005F27D5" w:rsidRDefault="005F27D5" w:rsidP="0089509B">
            <w:pPr>
              <w:pStyle w:val="PC"/>
              <w:keepNext/>
            </w:pPr>
            <w:r>
              <w:t>2.2</w:t>
            </w:r>
          </w:p>
        </w:tc>
        <w:tc>
          <w:tcPr>
            <w:tcW w:w="5714" w:type="dxa"/>
          </w:tcPr>
          <w:p w14:paraId="446E4A5D" w14:textId="77777777" w:rsidR="005F27D5" w:rsidRDefault="005F27D5" w:rsidP="0089509B">
            <w:pPr>
              <w:pStyle w:val="unittext"/>
            </w:pPr>
            <w:r>
              <w:t>Use highly familiar, informal vocabulary for comparing shapes, including relative size</w:t>
            </w:r>
          </w:p>
        </w:tc>
      </w:tr>
      <w:tr w:rsidR="005F27D5" w14:paraId="147E413E" w14:textId="77777777" w:rsidTr="00CE267F">
        <w:tc>
          <w:tcPr>
            <w:tcW w:w="2943" w:type="dxa"/>
            <w:vMerge/>
          </w:tcPr>
          <w:p w14:paraId="48498951" w14:textId="77777777" w:rsidR="005F27D5" w:rsidRDefault="005F27D5" w:rsidP="0089509B">
            <w:pPr>
              <w:keepNext/>
            </w:pPr>
          </w:p>
        </w:tc>
        <w:tc>
          <w:tcPr>
            <w:tcW w:w="585" w:type="dxa"/>
            <w:gridSpan w:val="3"/>
          </w:tcPr>
          <w:p w14:paraId="4825CF4D" w14:textId="77777777" w:rsidR="005F27D5" w:rsidRDefault="005F27D5" w:rsidP="0089509B">
            <w:pPr>
              <w:pStyle w:val="PC"/>
              <w:keepNext/>
            </w:pPr>
            <w:r>
              <w:t>2.3</w:t>
            </w:r>
          </w:p>
        </w:tc>
        <w:tc>
          <w:tcPr>
            <w:tcW w:w="5714" w:type="dxa"/>
          </w:tcPr>
          <w:p w14:paraId="6D8EA5DF" w14:textId="77777777" w:rsidR="005F27D5" w:rsidRDefault="005F27D5" w:rsidP="0089509B">
            <w:pPr>
              <w:pStyle w:val="unittext"/>
            </w:pPr>
            <w:r>
              <w:t xml:space="preserve">Classify common two-dimensional shapes according to characteristics of shape </w:t>
            </w:r>
          </w:p>
        </w:tc>
      </w:tr>
      <w:tr w:rsidR="005F27D5" w14:paraId="54FAA191" w14:textId="77777777" w:rsidTr="00CE267F">
        <w:tc>
          <w:tcPr>
            <w:tcW w:w="2943" w:type="dxa"/>
          </w:tcPr>
          <w:p w14:paraId="4A99AA49" w14:textId="77777777" w:rsidR="005F27D5" w:rsidRDefault="005F27D5" w:rsidP="0089509B">
            <w:pPr>
              <w:pStyle w:val="spacer"/>
            </w:pPr>
          </w:p>
        </w:tc>
        <w:tc>
          <w:tcPr>
            <w:tcW w:w="6299" w:type="dxa"/>
            <w:gridSpan w:val="4"/>
          </w:tcPr>
          <w:p w14:paraId="0426864B" w14:textId="77777777" w:rsidR="005F27D5" w:rsidRDefault="005F27D5" w:rsidP="0089509B">
            <w:pPr>
              <w:pStyle w:val="spacer"/>
            </w:pPr>
          </w:p>
        </w:tc>
      </w:tr>
      <w:tr w:rsidR="005F27D5" w14:paraId="46E1C4EB" w14:textId="77777777" w:rsidTr="00CE267F">
        <w:tc>
          <w:tcPr>
            <w:tcW w:w="9242" w:type="dxa"/>
            <w:gridSpan w:val="5"/>
          </w:tcPr>
          <w:p w14:paraId="2E152BF7" w14:textId="77777777" w:rsidR="005F27D5" w:rsidRDefault="005F27D5" w:rsidP="0089509B">
            <w:pPr>
              <w:pStyle w:val="Heading21"/>
            </w:pPr>
            <w:r>
              <w:t>Required Knowledge and Skills</w:t>
            </w:r>
          </w:p>
          <w:p w14:paraId="7D4478F8" w14:textId="77777777" w:rsidR="005F27D5" w:rsidRDefault="005F27D5" w:rsidP="0089509B">
            <w:pPr>
              <w:pStyle w:val="text"/>
            </w:pPr>
            <w:r w:rsidRPr="005979AA">
              <w:t>This describes the essential skills and knowledge and their level required for this unit</w:t>
            </w:r>
            <w:r>
              <w:t>.</w:t>
            </w:r>
          </w:p>
        </w:tc>
      </w:tr>
      <w:tr w:rsidR="005F27D5" w14:paraId="60B8B642" w14:textId="77777777" w:rsidTr="00CE267F">
        <w:tc>
          <w:tcPr>
            <w:tcW w:w="9242" w:type="dxa"/>
            <w:gridSpan w:val="5"/>
          </w:tcPr>
          <w:p w14:paraId="5E4C4AE7" w14:textId="77777777" w:rsidR="005F27D5" w:rsidRDefault="005F27D5" w:rsidP="0089509B">
            <w:pPr>
              <w:pStyle w:val="unittext"/>
            </w:pPr>
            <w:r>
              <w:t>Required Knowledge:</w:t>
            </w:r>
          </w:p>
          <w:p w14:paraId="2FE27076" w14:textId="77777777" w:rsidR="005F27D5" w:rsidRPr="00094563" w:rsidRDefault="005F27D5" w:rsidP="0089509B">
            <w:pPr>
              <w:pStyle w:val="bullet"/>
              <w:numPr>
                <w:ilvl w:val="0"/>
                <w:numId w:val="13"/>
              </w:numPr>
              <w:ind w:left="284" w:hanging="284"/>
            </w:pPr>
            <w:r w:rsidRPr="00094563">
              <w:t>signs / prints/ symbols represent meaning in relation to shapes and designs</w:t>
            </w:r>
          </w:p>
          <w:p w14:paraId="1D0131F7" w14:textId="77777777" w:rsidR="005F27D5" w:rsidRDefault="005F27D5" w:rsidP="0089509B">
            <w:pPr>
              <w:pStyle w:val="bullet"/>
              <w:numPr>
                <w:ilvl w:val="0"/>
                <w:numId w:val="13"/>
              </w:numPr>
              <w:ind w:left="284" w:hanging="284"/>
            </w:pPr>
            <w:r w:rsidRPr="00094563">
              <w:t>characteristics of common two-dimensional shapes and the informal language of shape, size and colour</w:t>
            </w:r>
          </w:p>
          <w:p w14:paraId="51E69510" w14:textId="77777777" w:rsidR="005F27D5" w:rsidRDefault="005F27D5" w:rsidP="0089509B">
            <w:pPr>
              <w:pStyle w:val="unittext"/>
            </w:pPr>
            <w:r>
              <w:t>Required Skills:</w:t>
            </w:r>
          </w:p>
          <w:p w14:paraId="15F179D5" w14:textId="77777777" w:rsidR="005F27D5" w:rsidRPr="00094563" w:rsidRDefault="005F27D5" w:rsidP="0089509B">
            <w:pPr>
              <w:pStyle w:val="bullet"/>
              <w:numPr>
                <w:ilvl w:val="0"/>
                <w:numId w:val="13"/>
              </w:numPr>
              <w:ind w:left="284" w:hanging="284"/>
            </w:pPr>
            <w:r w:rsidRPr="00094563">
              <w:t xml:space="preserve">communication and literacy skills to read relevant, short </w:t>
            </w:r>
            <w:r>
              <w:t xml:space="preserve">simple </w:t>
            </w:r>
            <w:r w:rsidRPr="00094563">
              <w:t>texts and illustrations, diagrams and signs</w:t>
            </w:r>
          </w:p>
          <w:p w14:paraId="6BDB8CE2" w14:textId="77777777" w:rsidR="005F27D5" w:rsidRDefault="005F27D5" w:rsidP="0089509B">
            <w:pPr>
              <w:pStyle w:val="bullet"/>
              <w:numPr>
                <w:ilvl w:val="0"/>
                <w:numId w:val="13"/>
              </w:numPr>
              <w:ind w:left="284" w:hanging="284"/>
            </w:pPr>
            <w:r w:rsidRPr="00094563">
              <w:t>ability to use simple drawing tools to draw rough sketches of simple two-dimensional shapes</w:t>
            </w:r>
          </w:p>
        </w:tc>
      </w:tr>
      <w:tr w:rsidR="005F27D5" w14:paraId="6BC4F3E3" w14:textId="77777777" w:rsidTr="00CE267F">
        <w:tc>
          <w:tcPr>
            <w:tcW w:w="9242" w:type="dxa"/>
            <w:gridSpan w:val="5"/>
          </w:tcPr>
          <w:p w14:paraId="2934DB11" w14:textId="77777777" w:rsidR="005F27D5" w:rsidRDefault="005F27D5" w:rsidP="0089509B">
            <w:pPr>
              <w:pStyle w:val="spacer"/>
            </w:pPr>
          </w:p>
        </w:tc>
      </w:tr>
      <w:tr w:rsidR="005F27D5" w14:paraId="41475195" w14:textId="77777777" w:rsidTr="00CE267F">
        <w:tc>
          <w:tcPr>
            <w:tcW w:w="9242" w:type="dxa"/>
            <w:gridSpan w:val="5"/>
          </w:tcPr>
          <w:p w14:paraId="7DCD4E10" w14:textId="77777777" w:rsidR="005F27D5" w:rsidRDefault="005F27D5" w:rsidP="0089509B">
            <w:pPr>
              <w:pStyle w:val="Heading21"/>
            </w:pPr>
            <w:r>
              <w:t>Range Statement</w:t>
            </w:r>
          </w:p>
          <w:p w14:paraId="4838ACBB" w14:textId="1A69A0C4" w:rsidR="005F27D5" w:rsidRDefault="005F27D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11C808" w14:textId="77777777" w:rsidTr="00CE267F">
        <w:tc>
          <w:tcPr>
            <w:tcW w:w="3369" w:type="dxa"/>
            <w:gridSpan w:val="2"/>
          </w:tcPr>
          <w:p w14:paraId="68119E30" w14:textId="77777777" w:rsidR="005F27D5" w:rsidRPr="00B54B75" w:rsidRDefault="005F27D5" w:rsidP="0089509B">
            <w:pPr>
              <w:pStyle w:val="unittext"/>
            </w:pPr>
            <w:r>
              <w:rPr>
                <w:b/>
                <w:i/>
              </w:rPr>
              <w:t xml:space="preserve">Common two-dimensional shapes </w:t>
            </w:r>
            <w:r>
              <w:t>include:</w:t>
            </w:r>
          </w:p>
        </w:tc>
        <w:tc>
          <w:tcPr>
            <w:tcW w:w="5873" w:type="dxa"/>
            <w:gridSpan w:val="3"/>
          </w:tcPr>
          <w:p w14:paraId="06EE8835" w14:textId="77777777" w:rsidR="005F27D5" w:rsidRDefault="005F27D5" w:rsidP="0089509B">
            <w:pPr>
              <w:pStyle w:val="bullet"/>
              <w:numPr>
                <w:ilvl w:val="0"/>
                <w:numId w:val="13"/>
              </w:numPr>
              <w:ind w:left="284" w:hanging="284"/>
            </w:pPr>
            <w:r>
              <w:t>circle</w:t>
            </w:r>
          </w:p>
          <w:p w14:paraId="07EC1AE5" w14:textId="77777777" w:rsidR="005F27D5" w:rsidRDefault="005F27D5" w:rsidP="0089509B">
            <w:pPr>
              <w:pStyle w:val="bullet"/>
              <w:numPr>
                <w:ilvl w:val="0"/>
                <w:numId w:val="13"/>
              </w:numPr>
              <w:ind w:left="284" w:hanging="284"/>
            </w:pPr>
            <w:r>
              <w:t>square</w:t>
            </w:r>
          </w:p>
          <w:p w14:paraId="07D07B2B" w14:textId="77777777" w:rsidR="005F27D5" w:rsidRDefault="005F27D5" w:rsidP="0089509B">
            <w:pPr>
              <w:pStyle w:val="bullet"/>
              <w:numPr>
                <w:ilvl w:val="0"/>
                <w:numId w:val="13"/>
              </w:numPr>
              <w:ind w:left="284" w:hanging="284"/>
            </w:pPr>
            <w:r>
              <w:t>triangle</w:t>
            </w:r>
          </w:p>
        </w:tc>
      </w:tr>
      <w:tr w:rsidR="005F27D5" w14:paraId="72C8F11A" w14:textId="77777777" w:rsidTr="00CE267F">
        <w:tc>
          <w:tcPr>
            <w:tcW w:w="9242" w:type="dxa"/>
            <w:gridSpan w:val="5"/>
          </w:tcPr>
          <w:p w14:paraId="1933C994" w14:textId="77777777" w:rsidR="005F27D5" w:rsidRDefault="005F27D5" w:rsidP="0089509B">
            <w:pPr>
              <w:pStyle w:val="spacer"/>
            </w:pPr>
          </w:p>
        </w:tc>
      </w:tr>
      <w:tr w:rsidR="005F27D5" w14:paraId="111B9FB7" w14:textId="77777777" w:rsidTr="00CE267F">
        <w:tc>
          <w:tcPr>
            <w:tcW w:w="3369" w:type="dxa"/>
            <w:gridSpan w:val="2"/>
          </w:tcPr>
          <w:p w14:paraId="21D67772" w14:textId="77777777" w:rsidR="005F27D5" w:rsidRPr="00B54B75" w:rsidRDefault="005F27D5" w:rsidP="0089509B">
            <w:pPr>
              <w:pStyle w:val="unittext"/>
            </w:pPr>
            <w:r>
              <w:rPr>
                <w:b/>
                <w:i/>
              </w:rPr>
              <w:t xml:space="preserve">Simple, highly familiar situations </w:t>
            </w:r>
            <w:r>
              <w:t>may include:</w:t>
            </w:r>
          </w:p>
        </w:tc>
        <w:tc>
          <w:tcPr>
            <w:tcW w:w="5873" w:type="dxa"/>
            <w:gridSpan w:val="3"/>
          </w:tcPr>
          <w:p w14:paraId="3BB113C6" w14:textId="77777777" w:rsidR="005F27D5" w:rsidRPr="00B54B75" w:rsidRDefault="005F27D5" w:rsidP="0089509B">
            <w:pPr>
              <w:pStyle w:val="bullet"/>
              <w:numPr>
                <w:ilvl w:val="0"/>
                <w:numId w:val="13"/>
              </w:numPr>
              <w:ind w:left="284" w:hanging="284"/>
            </w:pPr>
            <w:r w:rsidRPr="00B54B75">
              <w:t>recognising and describing elements of buildings, furniture, common household or workplace objects</w:t>
            </w:r>
          </w:p>
          <w:p w14:paraId="13507816" w14:textId="77777777" w:rsidR="005F27D5" w:rsidRDefault="005F27D5" w:rsidP="0089509B">
            <w:pPr>
              <w:pStyle w:val="bullet"/>
              <w:numPr>
                <w:ilvl w:val="0"/>
                <w:numId w:val="13"/>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5F27D5" w14:paraId="601B9210" w14:textId="77777777" w:rsidTr="00CE267F">
        <w:tc>
          <w:tcPr>
            <w:tcW w:w="9242" w:type="dxa"/>
            <w:gridSpan w:val="5"/>
          </w:tcPr>
          <w:p w14:paraId="6BCADA0A" w14:textId="77777777" w:rsidR="005F27D5" w:rsidRDefault="005F27D5" w:rsidP="0089509B">
            <w:pPr>
              <w:pStyle w:val="spacer"/>
            </w:pPr>
          </w:p>
        </w:tc>
      </w:tr>
      <w:tr w:rsidR="005F27D5" w14:paraId="589904EB" w14:textId="77777777" w:rsidTr="00CE267F">
        <w:tc>
          <w:tcPr>
            <w:tcW w:w="3369" w:type="dxa"/>
            <w:gridSpan w:val="2"/>
          </w:tcPr>
          <w:p w14:paraId="1CBF6753" w14:textId="77777777" w:rsidR="005F27D5" w:rsidRPr="00B54B75" w:rsidRDefault="005F27D5" w:rsidP="0089509B">
            <w:pPr>
              <w:pStyle w:val="unittext"/>
            </w:pPr>
            <w:r>
              <w:rPr>
                <w:b/>
                <w:i/>
              </w:rPr>
              <w:t xml:space="preserve">Highly familiar, informal vocabulary </w:t>
            </w:r>
            <w:r>
              <w:t>may include:</w:t>
            </w:r>
          </w:p>
        </w:tc>
        <w:tc>
          <w:tcPr>
            <w:tcW w:w="5873" w:type="dxa"/>
            <w:gridSpan w:val="3"/>
          </w:tcPr>
          <w:p w14:paraId="75EBAA20" w14:textId="77777777" w:rsidR="005F27D5" w:rsidRDefault="005F27D5" w:rsidP="0089509B">
            <w:pPr>
              <w:pStyle w:val="bullet"/>
              <w:numPr>
                <w:ilvl w:val="0"/>
                <w:numId w:val="13"/>
              </w:numPr>
              <w:ind w:left="284" w:hanging="284"/>
            </w:pPr>
            <w:r w:rsidRPr="00B54B75">
              <w:t>straight</w:t>
            </w:r>
            <w:r>
              <w:t xml:space="preserve"> / </w:t>
            </w:r>
            <w:r w:rsidRPr="00B54B75">
              <w:t>round</w:t>
            </w:r>
          </w:p>
          <w:p w14:paraId="6CEA78B2" w14:textId="77777777" w:rsidR="005F27D5" w:rsidRPr="00B54B75" w:rsidRDefault="005F27D5" w:rsidP="0089509B">
            <w:pPr>
              <w:pStyle w:val="bullet"/>
              <w:numPr>
                <w:ilvl w:val="0"/>
                <w:numId w:val="13"/>
              </w:numPr>
              <w:ind w:left="284" w:hanging="284"/>
            </w:pPr>
            <w:r w:rsidRPr="00B54B75">
              <w:t>names of colours</w:t>
            </w:r>
          </w:p>
          <w:p w14:paraId="7A25343B" w14:textId="77777777" w:rsidR="005F27D5" w:rsidRDefault="005F27D5" w:rsidP="0089509B">
            <w:pPr>
              <w:pStyle w:val="bullet"/>
              <w:numPr>
                <w:ilvl w:val="0"/>
                <w:numId w:val="13"/>
              </w:numPr>
              <w:ind w:left="284" w:hanging="284"/>
            </w:pPr>
            <w:r w:rsidRPr="00B54B75">
              <w:t>long</w:t>
            </w:r>
            <w:r>
              <w:t xml:space="preserve"> </w:t>
            </w:r>
            <w:r w:rsidRPr="00B54B75">
              <w:t>/</w:t>
            </w:r>
            <w:r>
              <w:t xml:space="preserve"> </w:t>
            </w:r>
            <w:r w:rsidRPr="00B54B75">
              <w:t>short</w:t>
            </w:r>
          </w:p>
          <w:p w14:paraId="0051A71C" w14:textId="77777777" w:rsidR="005F27D5" w:rsidRDefault="005F27D5" w:rsidP="0089509B">
            <w:pPr>
              <w:pStyle w:val="bullet"/>
              <w:numPr>
                <w:ilvl w:val="0"/>
                <w:numId w:val="13"/>
              </w:numPr>
              <w:ind w:left="284" w:hanging="284"/>
            </w:pPr>
            <w:r w:rsidRPr="00B54B75">
              <w:lastRenderedPageBreak/>
              <w:t>big</w:t>
            </w:r>
            <w:r>
              <w:t xml:space="preserve"> </w:t>
            </w:r>
            <w:r w:rsidRPr="00B54B75">
              <w:t>/</w:t>
            </w:r>
            <w:r>
              <w:t xml:space="preserve"> </w:t>
            </w:r>
            <w:r w:rsidRPr="00B54B75">
              <w:t>small</w:t>
            </w:r>
          </w:p>
          <w:p w14:paraId="57849165" w14:textId="77777777" w:rsidR="005F27D5" w:rsidRDefault="005F27D5" w:rsidP="0089509B">
            <w:pPr>
              <w:pStyle w:val="bullet"/>
              <w:numPr>
                <w:ilvl w:val="0"/>
                <w:numId w:val="13"/>
              </w:numPr>
              <w:ind w:left="284" w:hanging="284"/>
            </w:pPr>
            <w:r w:rsidRPr="00B54B75">
              <w:t>thick</w:t>
            </w:r>
            <w:r>
              <w:t xml:space="preserve"> </w:t>
            </w:r>
            <w:r w:rsidRPr="00B54B75">
              <w:t>/</w:t>
            </w:r>
            <w:r>
              <w:t xml:space="preserve"> </w:t>
            </w:r>
            <w:r w:rsidRPr="00B54B75">
              <w:t>thin</w:t>
            </w:r>
          </w:p>
          <w:p w14:paraId="13CAC0B0" w14:textId="77777777" w:rsidR="005F27D5" w:rsidRDefault="005F27D5" w:rsidP="0089509B">
            <w:pPr>
              <w:pStyle w:val="bullet"/>
              <w:numPr>
                <w:ilvl w:val="0"/>
                <w:numId w:val="13"/>
              </w:numPr>
              <w:ind w:left="284" w:hanging="284"/>
            </w:pPr>
            <w:r w:rsidRPr="00B54B75">
              <w:t>short</w:t>
            </w:r>
            <w:r>
              <w:t xml:space="preserve"> </w:t>
            </w:r>
            <w:r w:rsidRPr="00B54B75">
              <w:t>/</w:t>
            </w:r>
            <w:r>
              <w:t xml:space="preserve"> </w:t>
            </w:r>
            <w:r w:rsidRPr="00B54B75">
              <w:t>tall</w:t>
            </w:r>
          </w:p>
          <w:p w14:paraId="644EDE80" w14:textId="77777777" w:rsidR="005F27D5" w:rsidRDefault="005F27D5" w:rsidP="0089509B">
            <w:pPr>
              <w:pStyle w:val="bullet"/>
              <w:numPr>
                <w:ilvl w:val="0"/>
                <w:numId w:val="13"/>
              </w:numPr>
              <w:ind w:left="284" w:hanging="284"/>
            </w:pPr>
            <w:r w:rsidRPr="00B54B75">
              <w:t>the same as</w:t>
            </w:r>
          </w:p>
          <w:p w14:paraId="40BAC80A" w14:textId="77777777" w:rsidR="005F27D5" w:rsidRDefault="005F27D5" w:rsidP="0089509B">
            <w:pPr>
              <w:pStyle w:val="bullet"/>
              <w:numPr>
                <w:ilvl w:val="0"/>
                <w:numId w:val="13"/>
              </w:numPr>
              <w:ind w:left="284" w:hanging="284"/>
            </w:pPr>
            <w:r w:rsidRPr="00B54B75">
              <w:t>double, half</w:t>
            </w:r>
          </w:p>
        </w:tc>
      </w:tr>
      <w:tr w:rsidR="005F27D5" w14:paraId="22FB10DA" w14:textId="77777777" w:rsidTr="00CE267F">
        <w:tc>
          <w:tcPr>
            <w:tcW w:w="9242" w:type="dxa"/>
            <w:gridSpan w:val="5"/>
          </w:tcPr>
          <w:p w14:paraId="015E8AAF" w14:textId="77777777" w:rsidR="005F27D5" w:rsidRDefault="005F27D5" w:rsidP="0089509B">
            <w:pPr>
              <w:pStyle w:val="spacer"/>
            </w:pPr>
          </w:p>
        </w:tc>
      </w:tr>
      <w:tr w:rsidR="005F27D5" w14:paraId="10C6826D" w14:textId="77777777" w:rsidTr="00CE267F">
        <w:tc>
          <w:tcPr>
            <w:tcW w:w="3369" w:type="dxa"/>
            <w:gridSpan w:val="2"/>
          </w:tcPr>
          <w:p w14:paraId="14C2344B" w14:textId="77777777" w:rsidR="005F27D5" w:rsidRPr="00B54B75" w:rsidRDefault="005F27D5" w:rsidP="0089509B">
            <w:pPr>
              <w:pStyle w:val="unittext"/>
            </w:pPr>
            <w:r>
              <w:rPr>
                <w:b/>
                <w:i/>
              </w:rPr>
              <w:t xml:space="preserve">Sketch </w:t>
            </w:r>
            <w:r>
              <w:t>may include:</w:t>
            </w:r>
          </w:p>
        </w:tc>
        <w:tc>
          <w:tcPr>
            <w:tcW w:w="5873" w:type="dxa"/>
            <w:gridSpan w:val="3"/>
          </w:tcPr>
          <w:p w14:paraId="795CEFF5" w14:textId="77777777" w:rsidR="005F27D5" w:rsidRDefault="005F27D5" w:rsidP="0089509B">
            <w:pPr>
              <w:pStyle w:val="bullet"/>
              <w:numPr>
                <w:ilvl w:val="0"/>
                <w:numId w:val="13"/>
              </w:numPr>
              <w:ind w:left="284" w:hanging="284"/>
            </w:pPr>
            <w:r>
              <w:t xml:space="preserve">making a freehand, rough and approximate drawing, </w:t>
            </w:r>
          </w:p>
          <w:p w14:paraId="7D6E6FDE" w14:textId="77777777" w:rsidR="005F27D5" w:rsidRDefault="005F27D5" w:rsidP="0089509B">
            <w:pPr>
              <w:pStyle w:val="bullet"/>
              <w:numPr>
                <w:ilvl w:val="0"/>
                <w:numId w:val="13"/>
              </w:numPr>
              <w:ind w:left="284" w:hanging="284"/>
            </w:pPr>
            <w:r>
              <w:t xml:space="preserve">using a ruler or a template such as a </w:t>
            </w:r>
            <w:r w:rsidRPr="00B54B75">
              <w:t>Mathomat®</w:t>
            </w:r>
          </w:p>
        </w:tc>
      </w:tr>
      <w:tr w:rsidR="005F27D5" w14:paraId="7ADC4C2D" w14:textId="77777777" w:rsidTr="00CE267F">
        <w:tc>
          <w:tcPr>
            <w:tcW w:w="9242" w:type="dxa"/>
            <w:gridSpan w:val="5"/>
          </w:tcPr>
          <w:p w14:paraId="2A863CEE" w14:textId="77777777" w:rsidR="005F27D5" w:rsidRDefault="005F27D5" w:rsidP="0089509B">
            <w:pPr>
              <w:pStyle w:val="spacer"/>
            </w:pPr>
          </w:p>
        </w:tc>
      </w:tr>
      <w:tr w:rsidR="005F27D5" w14:paraId="59140EA8" w14:textId="77777777" w:rsidTr="00CE267F">
        <w:tc>
          <w:tcPr>
            <w:tcW w:w="3369" w:type="dxa"/>
            <w:gridSpan w:val="2"/>
          </w:tcPr>
          <w:p w14:paraId="706352C1" w14:textId="77777777" w:rsidR="005F27D5" w:rsidRPr="00B54B75" w:rsidRDefault="005F27D5" w:rsidP="0089509B">
            <w:pPr>
              <w:pStyle w:val="unittext"/>
            </w:pPr>
            <w:r>
              <w:rPr>
                <w:b/>
                <w:i/>
              </w:rPr>
              <w:t xml:space="preserve">Characteristics of shape </w:t>
            </w:r>
            <w:r>
              <w:t>may include:</w:t>
            </w:r>
          </w:p>
        </w:tc>
        <w:tc>
          <w:tcPr>
            <w:tcW w:w="5873" w:type="dxa"/>
            <w:gridSpan w:val="3"/>
          </w:tcPr>
          <w:p w14:paraId="2D6AB26C" w14:textId="77777777" w:rsidR="005F27D5" w:rsidRDefault="005F27D5" w:rsidP="0089509B">
            <w:pPr>
              <w:pStyle w:val="bullet"/>
              <w:numPr>
                <w:ilvl w:val="0"/>
                <w:numId w:val="13"/>
              </w:numPr>
              <w:ind w:left="284" w:hanging="284"/>
            </w:pPr>
            <w:r>
              <w:t>shape</w:t>
            </w:r>
          </w:p>
          <w:p w14:paraId="714B99E5" w14:textId="77777777" w:rsidR="005F27D5" w:rsidRDefault="005F27D5" w:rsidP="0089509B">
            <w:pPr>
              <w:pStyle w:val="bullet"/>
              <w:numPr>
                <w:ilvl w:val="0"/>
                <w:numId w:val="13"/>
              </w:numPr>
              <w:ind w:left="284" w:hanging="284"/>
            </w:pPr>
            <w:r>
              <w:t xml:space="preserve">size </w:t>
            </w:r>
          </w:p>
          <w:p w14:paraId="7C5BDD06" w14:textId="77777777" w:rsidR="005F27D5" w:rsidRDefault="005F27D5" w:rsidP="0089509B">
            <w:pPr>
              <w:pStyle w:val="bullet"/>
              <w:numPr>
                <w:ilvl w:val="0"/>
                <w:numId w:val="13"/>
              </w:numPr>
              <w:ind w:left="284" w:hanging="284"/>
            </w:pPr>
            <w:r>
              <w:t>length / width / thickness</w:t>
            </w:r>
          </w:p>
          <w:p w14:paraId="6B3B32AD" w14:textId="77777777" w:rsidR="005F27D5" w:rsidRDefault="005F27D5" w:rsidP="0089509B">
            <w:pPr>
              <w:pStyle w:val="bullet"/>
              <w:numPr>
                <w:ilvl w:val="0"/>
                <w:numId w:val="13"/>
              </w:numPr>
              <w:ind w:left="284" w:hanging="284"/>
            </w:pPr>
            <w:r>
              <w:t>colour</w:t>
            </w:r>
          </w:p>
        </w:tc>
      </w:tr>
      <w:tr w:rsidR="005F27D5" w14:paraId="5086CB32" w14:textId="77777777" w:rsidTr="00CE267F">
        <w:tc>
          <w:tcPr>
            <w:tcW w:w="9242" w:type="dxa"/>
            <w:gridSpan w:val="5"/>
          </w:tcPr>
          <w:p w14:paraId="71832DF4" w14:textId="77777777" w:rsidR="005F27D5" w:rsidRDefault="005F27D5" w:rsidP="0089509B">
            <w:pPr>
              <w:pStyle w:val="spacer"/>
            </w:pPr>
          </w:p>
        </w:tc>
      </w:tr>
      <w:tr w:rsidR="005F27D5" w14:paraId="44293DAB" w14:textId="77777777" w:rsidTr="00CE267F">
        <w:tc>
          <w:tcPr>
            <w:tcW w:w="9242" w:type="dxa"/>
            <w:gridSpan w:val="5"/>
          </w:tcPr>
          <w:p w14:paraId="5E2E2A2F" w14:textId="77777777" w:rsidR="005F27D5" w:rsidRDefault="005F27D5" w:rsidP="0089509B">
            <w:pPr>
              <w:pStyle w:val="Heading21"/>
            </w:pPr>
            <w:r>
              <w:t>Evidence Guide</w:t>
            </w:r>
          </w:p>
          <w:p w14:paraId="2C1531EE" w14:textId="77777777" w:rsidR="005F27D5" w:rsidRDefault="005F27D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AFB3081" w14:textId="77777777" w:rsidTr="00CE267F">
        <w:tc>
          <w:tcPr>
            <w:tcW w:w="3369" w:type="dxa"/>
            <w:gridSpan w:val="2"/>
          </w:tcPr>
          <w:p w14:paraId="7D2FAA86" w14:textId="77777777" w:rsidR="005F27D5" w:rsidRPr="005979AA" w:rsidRDefault="005F27D5" w:rsidP="0089509B">
            <w:pPr>
              <w:pStyle w:val="EG"/>
            </w:pPr>
            <w:r w:rsidRPr="005979AA">
              <w:t>Critical aspects for assessment and evidence required to demonstrate competency in this unit</w:t>
            </w:r>
          </w:p>
        </w:tc>
        <w:tc>
          <w:tcPr>
            <w:tcW w:w="5873" w:type="dxa"/>
            <w:gridSpan w:val="3"/>
          </w:tcPr>
          <w:p w14:paraId="28ADDBFB" w14:textId="77777777" w:rsidR="005F27D5" w:rsidRDefault="005F27D5" w:rsidP="0089509B">
            <w:pPr>
              <w:pStyle w:val="unittext"/>
            </w:pPr>
            <w:r w:rsidRPr="003B087B">
              <w:t>Assessment</w:t>
            </w:r>
            <w:r>
              <w:t xml:space="preserve"> must confirm the ability to:</w:t>
            </w:r>
          </w:p>
          <w:p w14:paraId="30DCE50E" w14:textId="77777777" w:rsidR="005F27D5" w:rsidRPr="00094563" w:rsidRDefault="005F27D5" w:rsidP="0089509B">
            <w:pPr>
              <w:pStyle w:val="bullet"/>
              <w:numPr>
                <w:ilvl w:val="0"/>
                <w:numId w:val="13"/>
              </w:numPr>
              <w:ind w:left="284" w:hanging="284"/>
            </w:pPr>
            <w:r w:rsidRPr="00094563">
              <w:t>recognise, compare and describe simple and common shapes and designs us</w:t>
            </w:r>
            <w:r>
              <w:t>ing the</w:t>
            </w:r>
            <w:r w:rsidRPr="00094563">
              <w:t xml:space="preserve"> informal language of shape</w:t>
            </w:r>
          </w:p>
          <w:p w14:paraId="254C1EC2" w14:textId="4FAB9493" w:rsidR="005F27D5" w:rsidRPr="00094563" w:rsidRDefault="005F27D5" w:rsidP="0089509B">
            <w:pPr>
              <w:pStyle w:val="bullet"/>
              <w:numPr>
                <w:ilvl w:val="0"/>
                <w:numId w:val="13"/>
              </w:numPr>
              <w:ind w:left="284" w:hanging="284"/>
            </w:pPr>
            <w:r w:rsidRPr="00094563">
              <w:t>link a range of</w:t>
            </w:r>
            <w:r w:rsidR="00FA7CF7">
              <w:t xml:space="preserve"> </w:t>
            </w:r>
            <w:r w:rsidRPr="00094563">
              <w:t xml:space="preserve">common </w:t>
            </w:r>
            <w:r>
              <w:t>two-dimensional</w:t>
            </w:r>
            <w:r w:rsidRPr="00094563">
              <w:t xml:space="preserve"> shapes to familiar everyday objects </w:t>
            </w:r>
          </w:p>
          <w:p w14:paraId="7444B5B1" w14:textId="77777777" w:rsidR="005F27D5" w:rsidRDefault="005F27D5" w:rsidP="0089509B">
            <w:pPr>
              <w:pStyle w:val="bullet"/>
              <w:numPr>
                <w:ilvl w:val="0"/>
                <w:numId w:val="13"/>
              </w:numPr>
              <w:ind w:left="284" w:hanging="284"/>
            </w:pPr>
            <w:r w:rsidRPr="00094563">
              <w:t xml:space="preserve">sketch a simple representation of common </w:t>
            </w:r>
            <w:r>
              <w:t>two-dimensional</w:t>
            </w:r>
            <w:r w:rsidRPr="00094563">
              <w:t xml:space="preserve"> shapes</w:t>
            </w:r>
          </w:p>
        </w:tc>
      </w:tr>
      <w:tr w:rsidR="005F27D5" w14:paraId="18B7F1BA" w14:textId="77777777" w:rsidTr="00CE267F">
        <w:tc>
          <w:tcPr>
            <w:tcW w:w="9242" w:type="dxa"/>
            <w:gridSpan w:val="5"/>
          </w:tcPr>
          <w:p w14:paraId="6180793D" w14:textId="77777777" w:rsidR="005F27D5" w:rsidRDefault="005F27D5" w:rsidP="0089509B">
            <w:pPr>
              <w:pStyle w:val="spacer"/>
            </w:pPr>
          </w:p>
        </w:tc>
      </w:tr>
      <w:tr w:rsidR="005F27D5" w14:paraId="28F9A0B7" w14:textId="77777777" w:rsidTr="00CE267F">
        <w:tc>
          <w:tcPr>
            <w:tcW w:w="3369" w:type="dxa"/>
            <w:gridSpan w:val="2"/>
          </w:tcPr>
          <w:p w14:paraId="63C13ADE" w14:textId="77777777" w:rsidR="005F27D5" w:rsidRPr="005979AA" w:rsidRDefault="005F27D5" w:rsidP="0089509B">
            <w:pPr>
              <w:pStyle w:val="EG"/>
            </w:pPr>
            <w:r w:rsidRPr="005979AA">
              <w:t>Context of and specific resources for assessment</w:t>
            </w:r>
          </w:p>
        </w:tc>
        <w:tc>
          <w:tcPr>
            <w:tcW w:w="5873" w:type="dxa"/>
            <w:gridSpan w:val="3"/>
          </w:tcPr>
          <w:p w14:paraId="06FC4FBD" w14:textId="77777777" w:rsidR="005F27D5" w:rsidRDefault="005F27D5" w:rsidP="0089509B">
            <w:pPr>
              <w:pStyle w:val="unittext"/>
            </w:pPr>
            <w:r>
              <w:t>Assessment must ensure:</w:t>
            </w:r>
          </w:p>
          <w:p w14:paraId="188BA728" w14:textId="77777777" w:rsidR="005F27D5" w:rsidRPr="00094563" w:rsidRDefault="005F27D5" w:rsidP="0089509B">
            <w:pPr>
              <w:pStyle w:val="bullet"/>
              <w:numPr>
                <w:ilvl w:val="0"/>
                <w:numId w:val="13"/>
              </w:numPr>
              <w:ind w:left="284" w:hanging="284"/>
            </w:pPr>
            <w:r w:rsidRPr="00094563">
              <w:t>access to authentic materials in appropriate and relevant contexts</w:t>
            </w:r>
          </w:p>
          <w:p w14:paraId="4098646D" w14:textId="77777777" w:rsidR="005F27D5" w:rsidRDefault="005F27D5" w:rsidP="0089509B">
            <w:pPr>
              <w:pStyle w:val="unittext"/>
            </w:pPr>
            <w:r>
              <w:t>At this level, the learner may:</w:t>
            </w:r>
          </w:p>
          <w:p w14:paraId="31517A99" w14:textId="77777777" w:rsidR="005F27D5" w:rsidRDefault="005F27D5" w:rsidP="0089509B">
            <w:pPr>
              <w:pStyle w:val="bullet"/>
              <w:numPr>
                <w:ilvl w:val="0"/>
                <w:numId w:val="13"/>
              </w:numPr>
              <w:ind w:left="284" w:hanging="284"/>
            </w:pPr>
            <w:r>
              <w:t>require additional time to complete tasks</w:t>
            </w:r>
          </w:p>
          <w:p w14:paraId="1DD9009F" w14:textId="77777777" w:rsidR="005F27D5" w:rsidRDefault="005F27D5" w:rsidP="0089509B">
            <w:pPr>
              <w:pStyle w:val="bullet"/>
              <w:numPr>
                <w:ilvl w:val="0"/>
                <w:numId w:val="13"/>
              </w:numPr>
              <w:ind w:left="284" w:hanging="284"/>
            </w:pPr>
            <w:r w:rsidRPr="00387245">
              <w:t>work alongside an expert/mentor where prompting and advice can be provided</w:t>
            </w:r>
          </w:p>
        </w:tc>
      </w:tr>
      <w:tr w:rsidR="005F27D5" w14:paraId="479F6798" w14:textId="77777777" w:rsidTr="00CE267F">
        <w:tc>
          <w:tcPr>
            <w:tcW w:w="9242" w:type="dxa"/>
            <w:gridSpan w:val="5"/>
          </w:tcPr>
          <w:p w14:paraId="0B9754DD" w14:textId="77777777" w:rsidR="005F27D5" w:rsidRDefault="005F27D5" w:rsidP="0089509B">
            <w:pPr>
              <w:pStyle w:val="spacer"/>
            </w:pPr>
          </w:p>
        </w:tc>
      </w:tr>
      <w:tr w:rsidR="005F27D5" w14:paraId="7FAA7D0C" w14:textId="77777777" w:rsidTr="00CE267F">
        <w:tc>
          <w:tcPr>
            <w:tcW w:w="3369" w:type="dxa"/>
            <w:gridSpan w:val="2"/>
          </w:tcPr>
          <w:p w14:paraId="49560CBB" w14:textId="77777777" w:rsidR="005F27D5" w:rsidRPr="00622D2D" w:rsidRDefault="005F27D5" w:rsidP="0089509B">
            <w:pPr>
              <w:pStyle w:val="EG"/>
            </w:pPr>
            <w:r w:rsidRPr="005979AA">
              <w:t>Method(s) of assessment</w:t>
            </w:r>
          </w:p>
        </w:tc>
        <w:tc>
          <w:tcPr>
            <w:tcW w:w="5873" w:type="dxa"/>
            <w:gridSpan w:val="3"/>
          </w:tcPr>
          <w:p w14:paraId="05334BF6" w14:textId="77777777" w:rsidR="005F27D5" w:rsidRDefault="005F27D5" w:rsidP="0089509B">
            <w:pPr>
              <w:pStyle w:val="unittext"/>
            </w:pPr>
            <w:r>
              <w:t>The following assessment methods are suitable for this unit:</w:t>
            </w:r>
          </w:p>
          <w:p w14:paraId="1BF5D0AB" w14:textId="487F6014" w:rsidR="005F27D5" w:rsidRDefault="005F27D5" w:rsidP="0089509B">
            <w:pPr>
              <w:pStyle w:val="bullet"/>
              <w:numPr>
                <w:ilvl w:val="0"/>
                <w:numId w:val="13"/>
              </w:numPr>
              <w:ind w:left="284" w:hanging="284"/>
            </w:pPr>
            <w:r>
              <w:t xml:space="preserve">observation of the learner recognising </w:t>
            </w:r>
            <w:r w:rsidRPr="00094563">
              <w:t>a range of</w:t>
            </w:r>
            <w:r w:rsidR="00FA7CF7">
              <w:t xml:space="preserve"> </w:t>
            </w:r>
            <w:r w:rsidRPr="00094563">
              <w:t xml:space="preserve">common </w:t>
            </w:r>
            <w:r>
              <w:t>two-dimensional</w:t>
            </w:r>
            <w:r w:rsidRPr="00094563">
              <w:t xml:space="preserve"> shapes </w:t>
            </w:r>
            <w:r>
              <w:t xml:space="preserve">and linking them to </w:t>
            </w:r>
            <w:r w:rsidRPr="00094563">
              <w:t xml:space="preserve">familiar everyday objects </w:t>
            </w:r>
          </w:p>
          <w:p w14:paraId="405301B8" w14:textId="77777777" w:rsidR="005F27D5" w:rsidRPr="00094563" w:rsidRDefault="005F27D5" w:rsidP="0089509B">
            <w:pPr>
              <w:pStyle w:val="bullet"/>
              <w:numPr>
                <w:ilvl w:val="0"/>
                <w:numId w:val="13"/>
              </w:numPr>
              <w:ind w:left="284" w:hanging="284"/>
            </w:pPr>
            <w:r>
              <w:lastRenderedPageBreak/>
              <w:t xml:space="preserve">portfolio of sketches of </w:t>
            </w:r>
            <w:r w:rsidRPr="00094563">
              <w:t xml:space="preserve">common </w:t>
            </w:r>
            <w:r>
              <w:t>two-dimensional</w:t>
            </w:r>
            <w:r w:rsidRPr="00094563">
              <w:t xml:space="preserve"> shapes</w:t>
            </w:r>
            <w:r>
              <w:t xml:space="preserve"> produced by the learner</w:t>
            </w:r>
          </w:p>
          <w:p w14:paraId="4B75C244" w14:textId="77777777" w:rsidR="005F27D5" w:rsidRDefault="005F27D5" w:rsidP="0089509B">
            <w:pPr>
              <w:pStyle w:val="bullet"/>
              <w:numPr>
                <w:ilvl w:val="0"/>
                <w:numId w:val="13"/>
              </w:numPr>
              <w:ind w:left="284" w:hanging="284"/>
            </w:pPr>
            <w:r>
              <w:t>oral or written questioning to assess the ability to describe, name and classify common two-dimensional shapes according to characteristics of shape</w:t>
            </w:r>
          </w:p>
        </w:tc>
      </w:tr>
    </w:tbl>
    <w:p w14:paraId="4A8C271A" w14:textId="77777777" w:rsidR="005F27D5" w:rsidRDefault="005F27D5" w:rsidP="0089509B">
      <w:pPr>
        <w:keepNext/>
      </w:pPr>
    </w:p>
    <w:p w14:paraId="7DC4E017" w14:textId="77777777" w:rsidR="005F27D5" w:rsidRDefault="005F27D5" w:rsidP="0089509B">
      <w:pPr>
        <w:keepNext/>
        <w:tabs>
          <w:tab w:val="left" w:pos="1485"/>
        </w:tabs>
        <w:sectPr w:rsidR="005F27D5" w:rsidSect="00CE267F">
          <w:headerReference w:type="even" r:id="rId112"/>
          <w:headerReference w:type="default" r:id="rId113"/>
          <w:footerReference w:type="even" r:id="rId114"/>
          <w:headerReference w:type="first" r:id="rId115"/>
          <w:footerReference w:type="first" r:id="rId11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5F27D5" w14:paraId="67B4FB30" w14:textId="77777777" w:rsidTr="00CE267F">
        <w:tc>
          <w:tcPr>
            <w:tcW w:w="2943" w:type="dxa"/>
          </w:tcPr>
          <w:p w14:paraId="04D5D5C9" w14:textId="77777777" w:rsidR="005F27D5" w:rsidRPr="00D72D90" w:rsidRDefault="005F27D5" w:rsidP="0089509B">
            <w:pPr>
              <w:pStyle w:val="CodeTOC"/>
            </w:pPr>
            <w:r w:rsidRPr="00D72D90">
              <w:lastRenderedPageBreak/>
              <w:t>Unit Code</w:t>
            </w:r>
          </w:p>
        </w:tc>
        <w:tc>
          <w:tcPr>
            <w:tcW w:w="6299" w:type="dxa"/>
            <w:gridSpan w:val="4"/>
          </w:tcPr>
          <w:p w14:paraId="1A772436" w14:textId="20BBA648" w:rsidR="005F27D5" w:rsidRPr="003A720A" w:rsidRDefault="007613A9" w:rsidP="0089509B">
            <w:pPr>
              <w:pStyle w:val="code"/>
            </w:pPr>
            <w:bookmarkStart w:id="95" w:name="_Toc514234292"/>
            <w:r>
              <w:t>VU22356</w:t>
            </w:r>
            <w:bookmarkEnd w:id="95"/>
          </w:p>
        </w:tc>
      </w:tr>
      <w:tr w:rsidR="005F27D5" w14:paraId="0091D31C" w14:textId="77777777" w:rsidTr="00CE267F">
        <w:tc>
          <w:tcPr>
            <w:tcW w:w="2943" w:type="dxa"/>
          </w:tcPr>
          <w:p w14:paraId="25155CE5" w14:textId="77777777" w:rsidR="005F27D5" w:rsidRPr="00D72D90" w:rsidRDefault="005F27D5" w:rsidP="0089509B">
            <w:pPr>
              <w:pStyle w:val="CodeTOC"/>
            </w:pPr>
            <w:r w:rsidRPr="00D72D90">
              <w:t>Unit Title</w:t>
            </w:r>
          </w:p>
        </w:tc>
        <w:tc>
          <w:tcPr>
            <w:tcW w:w="6299" w:type="dxa"/>
            <w:gridSpan w:val="4"/>
          </w:tcPr>
          <w:p w14:paraId="3F998BB7" w14:textId="62454248" w:rsidR="005F27D5" w:rsidRPr="003A720A" w:rsidRDefault="005F27D5" w:rsidP="0089509B">
            <w:pPr>
              <w:pStyle w:val="code"/>
            </w:pPr>
            <w:bookmarkStart w:id="96" w:name="_Toc507058580"/>
            <w:bookmarkStart w:id="97" w:name="_Toc514234293"/>
            <w:r w:rsidRPr="003A720A">
              <w:t>Recognise and locate simple numerical information in short, simple highly familiar texts</w:t>
            </w:r>
            <w:bookmarkEnd w:id="96"/>
            <w:bookmarkEnd w:id="97"/>
          </w:p>
        </w:tc>
      </w:tr>
      <w:tr w:rsidR="005F27D5" w14:paraId="0652BC92" w14:textId="77777777" w:rsidTr="00CE267F">
        <w:tc>
          <w:tcPr>
            <w:tcW w:w="2943" w:type="dxa"/>
          </w:tcPr>
          <w:p w14:paraId="755C94A9" w14:textId="77777777" w:rsidR="005F27D5" w:rsidRDefault="005F27D5" w:rsidP="0089509B">
            <w:pPr>
              <w:pStyle w:val="Heading21"/>
            </w:pPr>
            <w:r>
              <w:t>Unit Descriptor</w:t>
            </w:r>
          </w:p>
        </w:tc>
        <w:tc>
          <w:tcPr>
            <w:tcW w:w="6299" w:type="dxa"/>
            <w:gridSpan w:val="4"/>
          </w:tcPr>
          <w:p w14:paraId="7BC02023" w14:textId="5E082835" w:rsidR="005F27D5" w:rsidRPr="004B3025" w:rsidRDefault="005F27D5" w:rsidP="0089509B">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w:t>
            </w:r>
            <w:r w:rsidR="00FA7CF7">
              <w:t xml:space="preserve"> </w:t>
            </w:r>
            <w:r w:rsidRPr="004B3025">
              <w:t>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149DD721" w14:textId="77777777" w:rsidR="005F27D5" w:rsidRDefault="005F27D5" w:rsidP="0089509B">
            <w:pPr>
              <w:pStyle w:val="unittext"/>
            </w:pPr>
            <w:r>
              <w:t>The required outcomes described in this unit contribute to the achievement of Australian Core Skills Framework indicators for Numeracy at Level 1: 1.09, 1.10 &amp; 1.11</w:t>
            </w:r>
          </w:p>
        </w:tc>
      </w:tr>
      <w:tr w:rsidR="005F27D5" w14:paraId="26BCAB62" w14:textId="77777777" w:rsidTr="00CE267F">
        <w:tc>
          <w:tcPr>
            <w:tcW w:w="2943" w:type="dxa"/>
          </w:tcPr>
          <w:p w14:paraId="2F18EDA1" w14:textId="77777777" w:rsidR="005F27D5" w:rsidRDefault="005F27D5" w:rsidP="0089509B">
            <w:pPr>
              <w:pStyle w:val="Heading21"/>
            </w:pPr>
            <w:r>
              <w:t>Employability Skills</w:t>
            </w:r>
          </w:p>
        </w:tc>
        <w:tc>
          <w:tcPr>
            <w:tcW w:w="6299" w:type="dxa"/>
            <w:gridSpan w:val="4"/>
          </w:tcPr>
          <w:p w14:paraId="6A6102FE" w14:textId="77777777" w:rsidR="005F27D5" w:rsidRDefault="005F27D5" w:rsidP="0089509B">
            <w:pPr>
              <w:pStyle w:val="unittext"/>
            </w:pPr>
            <w:r>
              <w:t>This unit contains employability skills.</w:t>
            </w:r>
          </w:p>
        </w:tc>
      </w:tr>
      <w:tr w:rsidR="005F27D5" w14:paraId="19FA89C8" w14:textId="77777777" w:rsidTr="00CE267F">
        <w:tc>
          <w:tcPr>
            <w:tcW w:w="2943" w:type="dxa"/>
          </w:tcPr>
          <w:p w14:paraId="2F0791AA" w14:textId="77777777" w:rsidR="005F27D5" w:rsidRDefault="005F27D5" w:rsidP="0089509B">
            <w:pPr>
              <w:pStyle w:val="Heading21"/>
            </w:pPr>
            <w:r>
              <w:t>Application of the Unit</w:t>
            </w:r>
          </w:p>
        </w:tc>
        <w:tc>
          <w:tcPr>
            <w:tcW w:w="6299" w:type="dxa"/>
            <w:gridSpan w:val="4"/>
          </w:tcPr>
          <w:p w14:paraId="506BF009" w14:textId="77777777" w:rsidR="005F27D5" w:rsidRPr="004B3025" w:rsidRDefault="005F27D5" w:rsidP="0089509B">
            <w:pPr>
              <w:pStyle w:val="unittext"/>
            </w:pPr>
            <w:r w:rsidRPr="004B3025">
              <w:t>People seeking to improve their educational, vocational or community participation options will need to develop a range of numeracy and mathematics skills.</w:t>
            </w:r>
          </w:p>
          <w:p w14:paraId="57E47BD5" w14:textId="77777777" w:rsidR="005F27D5" w:rsidRPr="004B3025" w:rsidRDefault="005F27D5" w:rsidP="0089509B">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36F902A" w14:textId="77777777" w:rsidR="005F27D5" w:rsidRDefault="005F27D5" w:rsidP="0089509B">
            <w:pPr>
              <w:pStyle w:val="unittext"/>
            </w:pPr>
            <w:r w:rsidRPr="004B3025">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5D17B2B2" w14:textId="77777777" w:rsidTr="00CE267F">
        <w:tc>
          <w:tcPr>
            <w:tcW w:w="2943" w:type="dxa"/>
          </w:tcPr>
          <w:p w14:paraId="3B846E23" w14:textId="77777777" w:rsidR="005F27D5" w:rsidRDefault="005F27D5" w:rsidP="0089509B">
            <w:pPr>
              <w:pStyle w:val="Heading21"/>
            </w:pPr>
            <w:r>
              <w:t>Element</w:t>
            </w:r>
          </w:p>
          <w:p w14:paraId="6281FC32" w14:textId="77777777" w:rsidR="005F27D5" w:rsidRDefault="005F27D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2FB4EEF2" w14:textId="77777777" w:rsidR="005F27D5" w:rsidRDefault="005F27D5" w:rsidP="0089509B">
            <w:pPr>
              <w:pStyle w:val="Heading21"/>
            </w:pPr>
            <w:r>
              <w:t>Performance Criteria</w:t>
            </w:r>
          </w:p>
          <w:p w14:paraId="4B3F7927" w14:textId="77777777" w:rsidR="005F27D5" w:rsidRDefault="005F27D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343EE58" w14:textId="77777777" w:rsidTr="00CE267F">
        <w:tc>
          <w:tcPr>
            <w:tcW w:w="2943" w:type="dxa"/>
          </w:tcPr>
          <w:p w14:paraId="712F3539" w14:textId="77777777" w:rsidR="005F27D5" w:rsidRDefault="005F27D5" w:rsidP="0089509B">
            <w:pPr>
              <w:pStyle w:val="spacer"/>
            </w:pPr>
          </w:p>
        </w:tc>
        <w:tc>
          <w:tcPr>
            <w:tcW w:w="6299" w:type="dxa"/>
            <w:gridSpan w:val="4"/>
          </w:tcPr>
          <w:p w14:paraId="3B19AE63" w14:textId="77777777" w:rsidR="005F27D5" w:rsidRDefault="005F27D5" w:rsidP="0089509B">
            <w:pPr>
              <w:pStyle w:val="spacer"/>
            </w:pPr>
          </w:p>
        </w:tc>
      </w:tr>
      <w:tr w:rsidR="005F27D5" w14:paraId="5D8E87CA" w14:textId="77777777" w:rsidTr="00CE267F">
        <w:tc>
          <w:tcPr>
            <w:tcW w:w="2943" w:type="dxa"/>
            <w:vMerge w:val="restart"/>
          </w:tcPr>
          <w:p w14:paraId="401B92C4" w14:textId="77777777" w:rsidR="005F27D5" w:rsidRPr="004B3025" w:rsidRDefault="005F27D5" w:rsidP="0089509B">
            <w:pPr>
              <w:pStyle w:val="element"/>
              <w:keepNext/>
            </w:pPr>
            <w:r w:rsidRPr="0084371F">
              <w:t>1</w:t>
            </w:r>
            <w:r>
              <w:tab/>
            </w:r>
            <w:r w:rsidRPr="004B3025">
              <w:t xml:space="preserve">Recognise, locate and compare simple </w:t>
            </w:r>
            <w:r w:rsidRPr="004B3025">
              <w:lastRenderedPageBreak/>
              <w:t>numerical information in short, simple highly familiar texts</w:t>
            </w:r>
          </w:p>
          <w:p w14:paraId="7CDA3926" w14:textId="77777777" w:rsidR="005F27D5" w:rsidRPr="0084371F" w:rsidRDefault="005F27D5" w:rsidP="0089509B">
            <w:pPr>
              <w:pStyle w:val="element"/>
              <w:keepNext/>
            </w:pPr>
          </w:p>
        </w:tc>
        <w:tc>
          <w:tcPr>
            <w:tcW w:w="570" w:type="dxa"/>
            <w:gridSpan w:val="2"/>
          </w:tcPr>
          <w:p w14:paraId="5ACF5FBD" w14:textId="77777777" w:rsidR="005F27D5" w:rsidRDefault="005F27D5" w:rsidP="0089509B">
            <w:pPr>
              <w:pStyle w:val="PC"/>
              <w:keepNext/>
            </w:pPr>
            <w:r>
              <w:lastRenderedPageBreak/>
              <w:t>1.1</w:t>
            </w:r>
          </w:p>
        </w:tc>
        <w:tc>
          <w:tcPr>
            <w:tcW w:w="5729" w:type="dxa"/>
            <w:gridSpan w:val="2"/>
          </w:tcPr>
          <w:p w14:paraId="6098B617" w14:textId="77777777" w:rsidR="005F27D5" w:rsidRDefault="005F27D5" w:rsidP="0089509B">
            <w:pPr>
              <w:pStyle w:val="unittext"/>
            </w:pPr>
            <w:r>
              <w:t>Locate, recognise and compare</w:t>
            </w:r>
            <w:r>
              <w:rPr>
                <w:b/>
                <w:i/>
              </w:rPr>
              <w:t xml:space="preserve"> whole numbers</w:t>
            </w:r>
            <w:r>
              <w:t xml:space="preserve"> into the hundreds written as numerals in </w:t>
            </w:r>
            <w:r>
              <w:rPr>
                <w:b/>
                <w:i/>
              </w:rPr>
              <w:t xml:space="preserve">short, simple </w:t>
            </w:r>
            <w:r>
              <w:rPr>
                <w:b/>
                <w:i/>
              </w:rPr>
              <w:lastRenderedPageBreak/>
              <w:t>highly familiar texts</w:t>
            </w:r>
          </w:p>
        </w:tc>
      </w:tr>
      <w:tr w:rsidR="005F27D5" w14:paraId="17BF6E46" w14:textId="77777777" w:rsidTr="00CE267F">
        <w:tc>
          <w:tcPr>
            <w:tcW w:w="2943" w:type="dxa"/>
            <w:vMerge/>
          </w:tcPr>
          <w:p w14:paraId="3FFC3EC1" w14:textId="77777777" w:rsidR="005F27D5" w:rsidRPr="0084371F" w:rsidRDefault="005F27D5" w:rsidP="0089509B">
            <w:pPr>
              <w:pStyle w:val="element"/>
              <w:keepNext/>
            </w:pPr>
          </w:p>
        </w:tc>
        <w:tc>
          <w:tcPr>
            <w:tcW w:w="570" w:type="dxa"/>
            <w:gridSpan w:val="2"/>
          </w:tcPr>
          <w:p w14:paraId="4B003AF1" w14:textId="77777777" w:rsidR="005F27D5" w:rsidRDefault="005F27D5" w:rsidP="0089509B">
            <w:pPr>
              <w:pStyle w:val="PC"/>
              <w:keepNext/>
            </w:pPr>
            <w:r>
              <w:t>1.2</w:t>
            </w:r>
          </w:p>
        </w:tc>
        <w:tc>
          <w:tcPr>
            <w:tcW w:w="5729" w:type="dxa"/>
            <w:gridSpan w:val="2"/>
          </w:tcPr>
          <w:p w14:paraId="62E21EAB" w14:textId="39E34F10" w:rsidR="005F27D5" w:rsidRDefault="005F27D5" w:rsidP="0089509B">
            <w:pPr>
              <w:pStyle w:val="unittext"/>
            </w:pPr>
            <w:r>
              <w:rPr>
                <w:bCs/>
              </w:rPr>
              <w:t xml:space="preserve">Express </w:t>
            </w:r>
            <w:r w:rsidRPr="004B3025">
              <w:rPr>
                <w:bCs/>
              </w:rPr>
              <w:t>whole numbers</w:t>
            </w:r>
            <w:r w:rsidR="00FA7CF7">
              <w:rPr>
                <w:bCs/>
              </w:rPr>
              <w:t xml:space="preserve"> </w:t>
            </w:r>
            <w:r>
              <w:rPr>
                <w:bCs/>
              </w:rPr>
              <w:t xml:space="preserve">into the hundreds orally and write them as numerals </w:t>
            </w:r>
          </w:p>
        </w:tc>
      </w:tr>
      <w:tr w:rsidR="005F27D5" w14:paraId="7EEE5015" w14:textId="77777777" w:rsidTr="00CE267F">
        <w:tc>
          <w:tcPr>
            <w:tcW w:w="2943" w:type="dxa"/>
            <w:vMerge/>
          </w:tcPr>
          <w:p w14:paraId="25F63957" w14:textId="77777777" w:rsidR="005F27D5" w:rsidRPr="0084371F" w:rsidRDefault="005F27D5" w:rsidP="0089509B">
            <w:pPr>
              <w:pStyle w:val="element"/>
              <w:keepNext/>
            </w:pPr>
          </w:p>
        </w:tc>
        <w:tc>
          <w:tcPr>
            <w:tcW w:w="570" w:type="dxa"/>
            <w:gridSpan w:val="2"/>
          </w:tcPr>
          <w:p w14:paraId="72028423" w14:textId="77777777" w:rsidR="005F27D5" w:rsidRDefault="005F27D5" w:rsidP="0089509B">
            <w:pPr>
              <w:pStyle w:val="PC"/>
              <w:keepNext/>
            </w:pPr>
            <w:r>
              <w:t>1.3</w:t>
            </w:r>
          </w:p>
        </w:tc>
        <w:tc>
          <w:tcPr>
            <w:tcW w:w="5729" w:type="dxa"/>
            <w:gridSpan w:val="2"/>
          </w:tcPr>
          <w:p w14:paraId="65942222" w14:textId="77777777" w:rsidR="005F27D5" w:rsidRDefault="005F27D5" w:rsidP="0089509B">
            <w:pPr>
              <w:pStyle w:val="unittext"/>
            </w:pPr>
            <w:r w:rsidRPr="004B3025">
              <w:rPr>
                <w:bCs/>
              </w:rPr>
              <w:t>Write numbers up to 20 as words</w:t>
            </w:r>
          </w:p>
        </w:tc>
      </w:tr>
      <w:tr w:rsidR="005F27D5" w14:paraId="0D60CCAD" w14:textId="77777777" w:rsidTr="00CE267F">
        <w:tc>
          <w:tcPr>
            <w:tcW w:w="2943" w:type="dxa"/>
            <w:vMerge/>
          </w:tcPr>
          <w:p w14:paraId="17833EC0" w14:textId="77777777" w:rsidR="005F27D5" w:rsidRPr="0084371F" w:rsidRDefault="005F27D5" w:rsidP="0089509B">
            <w:pPr>
              <w:pStyle w:val="element"/>
              <w:keepNext/>
            </w:pPr>
          </w:p>
        </w:tc>
        <w:tc>
          <w:tcPr>
            <w:tcW w:w="570" w:type="dxa"/>
            <w:gridSpan w:val="2"/>
          </w:tcPr>
          <w:p w14:paraId="210B0ED0" w14:textId="77777777" w:rsidR="005F27D5" w:rsidRDefault="005F27D5" w:rsidP="0089509B">
            <w:pPr>
              <w:pStyle w:val="PC"/>
              <w:keepNext/>
            </w:pPr>
            <w:r>
              <w:t>1.4</w:t>
            </w:r>
          </w:p>
        </w:tc>
        <w:tc>
          <w:tcPr>
            <w:tcW w:w="5729" w:type="dxa"/>
            <w:gridSpan w:val="2"/>
          </w:tcPr>
          <w:p w14:paraId="40440AD8" w14:textId="77777777" w:rsidR="005F27D5" w:rsidRDefault="005F27D5" w:rsidP="0089509B">
            <w:pPr>
              <w:pStyle w:val="unittext"/>
            </w:pPr>
            <w:r>
              <w:t xml:space="preserve">Use </w:t>
            </w:r>
            <w:r>
              <w:rPr>
                <w:b/>
                <w:i/>
              </w:rPr>
              <w:t>common words</w:t>
            </w:r>
            <w:r>
              <w:t xml:space="preserve"> for comparing whole numbers into the hundreds</w:t>
            </w:r>
          </w:p>
        </w:tc>
      </w:tr>
      <w:tr w:rsidR="005F27D5" w14:paraId="2743350A" w14:textId="77777777" w:rsidTr="00CE267F">
        <w:tc>
          <w:tcPr>
            <w:tcW w:w="2943" w:type="dxa"/>
            <w:vMerge/>
          </w:tcPr>
          <w:p w14:paraId="5598B1E8" w14:textId="77777777" w:rsidR="005F27D5" w:rsidRPr="0084371F" w:rsidRDefault="005F27D5" w:rsidP="0089509B">
            <w:pPr>
              <w:pStyle w:val="element"/>
              <w:keepNext/>
            </w:pPr>
          </w:p>
        </w:tc>
        <w:tc>
          <w:tcPr>
            <w:tcW w:w="570" w:type="dxa"/>
            <w:gridSpan w:val="2"/>
          </w:tcPr>
          <w:p w14:paraId="5DEDFFCD" w14:textId="77777777" w:rsidR="005F27D5" w:rsidRDefault="005F27D5" w:rsidP="0089509B">
            <w:pPr>
              <w:pStyle w:val="PC"/>
              <w:keepNext/>
            </w:pPr>
            <w:r>
              <w:t>1.5</w:t>
            </w:r>
          </w:p>
        </w:tc>
        <w:tc>
          <w:tcPr>
            <w:tcW w:w="5729" w:type="dxa"/>
            <w:gridSpan w:val="2"/>
          </w:tcPr>
          <w:p w14:paraId="0E7B323E" w14:textId="77777777" w:rsidR="005F27D5" w:rsidRDefault="005F27D5" w:rsidP="0089509B">
            <w:pPr>
              <w:pStyle w:val="unittext"/>
            </w:pPr>
            <w:r>
              <w:t xml:space="preserve">Recognise </w:t>
            </w:r>
            <w:r>
              <w:rPr>
                <w:b/>
                <w:i/>
              </w:rPr>
              <w:t>halves</w:t>
            </w:r>
            <w:r>
              <w:t xml:space="preserve"> in short, simple highly familiar texts</w:t>
            </w:r>
          </w:p>
        </w:tc>
      </w:tr>
      <w:tr w:rsidR="005F27D5" w14:paraId="479B86E2" w14:textId="77777777" w:rsidTr="00CE267F">
        <w:tc>
          <w:tcPr>
            <w:tcW w:w="2943" w:type="dxa"/>
          </w:tcPr>
          <w:p w14:paraId="5856832B" w14:textId="77777777" w:rsidR="005F27D5" w:rsidRDefault="005F27D5" w:rsidP="0089509B">
            <w:pPr>
              <w:pStyle w:val="spacer"/>
            </w:pPr>
          </w:p>
        </w:tc>
        <w:tc>
          <w:tcPr>
            <w:tcW w:w="6299" w:type="dxa"/>
            <w:gridSpan w:val="4"/>
          </w:tcPr>
          <w:p w14:paraId="09F2EDDA" w14:textId="77777777" w:rsidR="005F27D5" w:rsidRDefault="005F27D5" w:rsidP="0089509B">
            <w:pPr>
              <w:pStyle w:val="spacer"/>
            </w:pPr>
          </w:p>
        </w:tc>
      </w:tr>
      <w:tr w:rsidR="005F27D5" w14:paraId="5071FE1A" w14:textId="77777777" w:rsidTr="00CE267F">
        <w:tc>
          <w:tcPr>
            <w:tcW w:w="2943" w:type="dxa"/>
            <w:vMerge w:val="restart"/>
          </w:tcPr>
          <w:p w14:paraId="349258E7" w14:textId="77777777" w:rsidR="005F27D5" w:rsidRDefault="005F27D5" w:rsidP="0089509B">
            <w:pPr>
              <w:pStyle w:val="element"/>
              <w:keepNext/>
            </w:pPr>
            <w:r>
              <w:t>2</w:t>
            </w:r>
            <w:r>
              <w:tab/>
            </w:r>
            <w:r w:rsidRPr="004B3025">
              <w:t>Perform simple, one-step</w:t>
            </w:r>
            <w:r w:rsidRPr="004B3025">
              <w:rPr>
                <w:bCs/>
              </w:rPr>
              <w:t xml:space="preserve"> addition and subtraction</w:t>
            </w:r>
            <w:r w:rsidRPr="004B3025">
              <w:t xml:space="preserve"> calculations with numbers into the hundreds </w:t>
            </w:r>
          </w:p>
        </w:tc>
        <w:tc>
          <w:tcPr>
            <w:tcW w:w="585" w:type="dxa"/>
            <w:gridSpan w:val="3"/>
          </w:tcPr>
          <w:p w14:paraId="6D6976B9" w14:textId="77777777" w:rsidR="005F27D5" w:rsidRDefault="005F27D5" w:rsidP="0089509B">
            <w:pPr>
              <w:pStyle w:val="PC"/>
              <w:keepNext/>
            </w:pPr>
            <w:r>
              <w:t>2.1</w:t>
            </w:r>
          </w:p>
        </w:tc>
        <w:tc>
          <w:tcPr>
            <w:tcW w:w="5714" w:type="dxa"/>
          </w:tcPr>
          <w:p w14:paraId="01FC8B20" w14:textId="77777777" w:rsidR="005F27D5" w:rsidRDefault="005F27D5" w:rsidP="0089509B">
            <w:pPr>
              <w:pStyle w:val="unittext"/>
            </w:pPr>
            <w:r>
              <w:t xml:space="preserve">Perform </w:t>
            </w:r>
            <w:r>
              <w:rPr>
                <w:b/>
                <w:i/>
              </w:rPr>
              <w:t>simple, one-step calculations of +,–</w:t>
            </w:r>
            <w:r>
              <w:t xml:space="preserve"> with whole numbers into the hundreds</w:t>
            </w:r>
          </w:p>
        </w:tc>
      </w:tr>
      <w:tr w:rsidR="005F27D5" w14:paraId="2952345C" w14:textId="77777777" w:rsidTr="00CE267F">
        <w:tc>
          <w:tcPr>
            <w:tcW w:w="2943" w:type="dxa"/>
            <w:vMerge/>
          </w:tcPr>
          <w:p w14:paraId="402DFD1F" w14:textId="77777777" w:rsidR="005F27D5" w:rsidRDefault="005F27D5" w:rsidP="0089509B">
            <w:pPr>
              <w:keepNext/>
            </w:pPr>
          </w:p>
        </w:tc>
        <w:tc>
          <w:tcPr>
            <w:tcW w:w="585" w:type="dxa"/>
            <w:gridSpan w:val="3"/>
          </w:tcPr>
          <w:p w14:paraId="3F54584B" w14:textId="77777777" w:rsidR="005F27D5" w:rsidRDefault="005F27D5" w:rsidP="0089509B">
            <w:pPr>
              <w:pStyle w:val="PC"/>
              <w:keepNext/>
            </w:pPr>
            <w:r>
              <w:t>2.2</w:t>
            </w:r>
          </w:p>
        </w:tc>
        <w:tc>
          <w:tcPr>
            <w:tcW w:w="5714" w:type="dxa"/>
          </w:tcPr>
          <w:p w14:paraId="21CBFA68" w14:textId="77777777" w:rsidR="005F27D5" w:rsidRDefault="005F27D5" w:rsidP="0089509B">
            <w:pPr>
              <w:pStyle w:val="unittext"/>
            </w:pPr>
            <w:r>
              <w:t xml:space="preserve">Roughly check </w:t>
            </w:r>
            <w:r>
              <w:rPr>
                <w:b/>
                <w:i/>
              </w:rPr>
              <w:t>the reasonableness of results</w:t>
            </w:r>
            <w:r>
              <w:t xml:space="preserve"> in relation to the context</w:t>
            </w:r>
          </w:p>
        </w:tc>
      </w:tr>
      <w:tr w:rsidR="005F27D5" w14:paraId="2A5647D1" w14:textId="77777777" w:rsidTr="00CE267F">
        <w:tc>
          <w:tcPr>
            <w:tcW w:w="2943" w:type="dxa"/>
          </w:tcPr>
          <w:p w14:paraId="51AF7953" w14:textId="77777777" w:rsidR="005F27D5" w:rsidRDefault="005F27D5" w:rsidP="0089509B">
            <w:pPr>
              <w:pStyle w:val="spacer"/>
            </w:pPr>
          </w:p>
        </w:tc>
        <w:tc>
          <w:tcPr>
            <w:tcW w:w="6299" w:type="dxa"/>
            <w:gridSpan w:val="4"/>
          </w:tcPr>
          <w:p w14:paraId="53CE3F11" w14:textId="77777777" w:rsidR="005F27D5" w:rsidRDefault="005F27D5" w:rsidP="0089509B">
            <w:pPr>
              <w:pStyle w:val="spacer"/>
            </w:pPr>
          </w:p>
        </w:tc>
      </w:tr>
      <w:tr w:rsidR="005F27D5" w14:paraId="3C6EC56F" w14:textId="77777777" w:rsidTr="00CE267F">
        <w:tc>
          <w:tcPr>
            <w:tcW w:w="9242" w:type="dxa"/>
            <w:gridSpan w:val="5"/>
          </w:tcPr>
          <w:p w14:paraId="4B0DF232" w14:textId="77777777" w:rsidR="005F27D5" w:rsidRDefault="005F27D5" w:rsidP="0089509B">
            <w:pPr>
              <w:pStyle w:val="Heading21"/>
            </w:pPr>
            <w:r>
              <w:t>Required Knowledge and Skills</w:t>
            </w:r>
          </w:p>
          <w:p w14:paraId="711136C3" w14:textId="77777777" w:rsidR="005F27D5" w:rsidRDefault="005F27D5" w:rsidP="0089509B">
            <w:pPr>
              <w:pStyle w:val="text"/>
            </w:pPr>
            <w:r w:rsidRPr="005979AA">
              <w:t>This describes the essential skills and knowledge and their level required for this unit</w:t>
            </w:r>
            <w:r>
              <w:t>.</w:t>
            </w:r>
          </w:p>
        </w:tc>
      </w:tr>
      <w:tr w:rsidR="005F27D5" w14:paraId="20AEEA25" w14:textId="77777777" w:rsidTr="00CE267F">
        <w:tc>
          <w:tcPr>
            <w:tcW w:w="9242" w:type="dxa"/>
            <w:gridSpan w:val="5"/>
          </w:tcPr>
          <w:p w14:paraId="00991110" w14:textId="77777777" w:rsidR="005F27D5" w:rsidRDefault="005F27D5" w:rsidP="0089509B">
            <w:pPr>
              <w:pStyle w:val="unittext"/>
            </w:pPr>
            <w:r>
              <w:t>Required Knowledge:</w:t>
            </w:r>
          </w:p>
          <w:p w14:paraId="0B304F35" w14:textId="77777777" w:rsidR="005F27D5" w:rsidRPr="004B3025" w:rsidRDefault="005F27D5" w:rsidP="0089509B">
            <w:pPr>
              <w:pStyle w:val="bullet"/>
              <w:numPr>
                <w:ilvl w:val="0"/>
                <w:numId w:val="13"/>
              </w:numPr>
              <w:ind w:left="284" w:hanging="284"/>
            </w:pPr>
            <w:r w:rsidRPr="004B3025">
              <w:t>signs / prints/ symbols represent meaning in simple texts such as in popular newspapers, advertising materials, bills and notices</w:t>
            </w:r>
          </w:p>
          <w:p w14:paraId="575B672A" w14:textId="77777777" w:rsidR="005F27D5" w:rsidRDefault="005F27D5" w:rsidP="0089509B">
            <w:pPr>
              <w:pStyle w:val="bullet"/>
              <w:numPr>
                <w:ilvl w:val="0"/>
                <w:numId w:val="13"/>
              </w:numPr>
              <w:ind w:left="284" w:hanging="284"/>
            </w:pPr>
            <w:r>
              <w:t xml:space="preserve">that </w:t>
            </w:r>
            <w:r w:rsidRPr="004B3025">
              <w:t>numerical information can be represented in different forms</w:t>
            </w:r>
          </w:p>
          <w:p w14:paraId="6891A377" w14:textId="77777777" w:rsidR="005F27D5" w:rsidRPr="004B3025" w:rsidRDefault="005F27D5" w:rsidP="0089509B">
            <w:pPr>
              <w:pStyle w:val="bullet"/>
              <w:numPr>
                <w:ilvl w:val="0"/>
                <w:numId w:val="13"/>
              </w:numPr>
              <w:ind w:left="284" w:hanging="284"/>
            </w:pPr>
            <w:r w:rsidRPr="004B3025">
              <w:t>techniques used to make rough estimations</w:t>
            </w:r>
          </w:p>
          <w:p w14:paraId="3638EF49" w14:textId="77777777" w:rsidR="005F27D5" w:rsidRPr="004B3025" w:rsidRDefault="005F27D5" w:rsidP="0089509B">
            <w:pPr>
              <w:pStyle w:val="bullet"/>
              <w:numPr>
                <w:ilvl w:val="0"/>
                <w:numId w:val="13"/>
              </w:numPr>
              <w:ind w:left="284" w:hanging="284"/>
            </w:pPr>
            <w:r w:rsidRPr="004B3025">
              <w:t xml:space="preserve">place value of whole numbers into the hundreds </w:t>
            </w:r>
          </w:p>
          <w:p w14:paraId="4140A24E" w14:textId="77777777" w:rsidR="005F27D5" w:rsidRDefault="005F27D5" w:rsidP="0089509B">
            <w:pPr>
              <w:pStyle w:val="unittext"/>
            </w:pPr>
            <w:r>
              <w:t>Required Skills:</w:t>
            </w:r>
          </w:p>
          <w:p w14:paraId="679F5B8E" w14:textId="77777777" w:rsidR="005F27D5" w:rsidRDefault="005F27D5" w:rsidP="0089509B">
            <w:pPr>
              <w:pStyle w:val="bullet"/>
              <w:numPr>
                <w:ilvl w:val="0"/>
                <w:numId w:val="13"/>
              </w:numPr>
              <w:ind w:left="284" w:hanging="284"/>
            </w:pPr>
            <w:r w:rsidRPr="004B3025">
              <w:t>literacy skills to</w:t>
            </w:r>
            <w:r>
              <w:t>:</w:t>
            </w:r>
          </w:p>
          <w:p w14:paraId="678852E4" w14:textId="77777777" w:rsidR="005F27D5" w:rsidRPr="004B3025" w:rsidRDefault="005F27D5" w:rsidP="0089509B">
            <w:pPr>
              <w:pStyle w:val="endash"/>
              <w:keepNext/>
              <w:ind w:left="568" w:hanging="284"/>
            </w:pPr>
            <w:r w:rsidRPr="004B3025">
              <w:t xml:space="preserve">read relevant, short texts </w:t>
            </w:r>
          </w:p>
          <w:p w14:paraId="73E0DBC7" w14:textId="77777777" w:rsidR="005F27D5" w:rsidRDefault="005F27D5" w:rsidP="0089509B">
            <w:pPr>
              <w:pStyle w:val="endash"/>
              <w:keepNext/>
              <w:ind w:left="568" w:hanging="284"/>
            </w:pPr>
            <w:r w:rsidRPr="004B3025">
              <w:t xml:space="preserve">write whole numbers as numerals and some in words </w:t>
            </w:r>
          </w:p>
          <w:p w14:paraId="145C512A" w14:textId="77777777" w:rsidR="005F27D5" w:rsidRDefault="005F27D5" w:rsidP="0089509B">
            <w:pPr>
              <w:pStyle w:val="bullet"/>
              <w:numPr>
                <w:ilvl w:val="0"/>
                <w:numId w:val="13"/>
              </w:numPr>
              <w:ind w:left="284" w:hanging="284"/>
            </w:pPr>
            <w:r w:rsidRPr="004B3025">
              <w:t xml:space="preserve">communication </w:t>
            </w:r>
            <w:r>
              <w:t>skills to:</w:t>
            </w:r>
          </w:p>
          <w:p w14:paraId="34A27314" w14:textId="77777777" w:rsidR="005F27D5" w:rsidRDefault="005F27D5" w:rsidP="0089509B">
            <w:pPr>
              <w:pStyle w:val="endash"/>
              <w:keepNext/>
              <w:ind w:left="568" w:hanging="284"/>
            </w:pPr>
            <w:r w:rsidRPr="004B3025">
              <w:t>read and say whole numbers and basic words associated with numbers</w:t>
            </w:r>
          </w:p>
          <w:p w14:paraId="5725904B" w14:textId="77777777" w:rsidR="005F27D5" w:rsidRPr="004B3025" w:rsidRDefault="005F27D5" w:rsidP="0089509B">
            <w:pPr>
              <w:pStyle w:val="endash"/>
              <w:keepNext/>
              <w:ind w:left="568" w:hanging="284"/>
            </w:pPr>
            <w:r>
              <w:t xml:space="preserve">recognise </w:t>
            </w:r>
            <w:r w:rsidRPr="004B3025">
              <w:t xml:space="preserve">simple fractions (½ ) </w:t>
            </w:r>
          </w:p>
          <w:p w14:paraId="571D78C4" w14:textId="77777777" w:rsidR="005F27D5" w:rsidRDefault="005F27D5" w:rsidP="0089509B">
            <w:pPr>
              <w:pStyle w:val="bullet"/>
              <w:numPr>
                <w:ilvl w:val="0"/>
                <w:numId w:val="13"/>
              </w:numPr>
              <w:ind w:left="284" w:hanging="284"/>
            </w:pPr>
            <w:r>
              <w:t xml:space="preserve">cognitive skills to </w:t>
            </w:r>
            <w:r w:rsidRPr="004B3025">
              <w:t>understand</w:t>
            </w:r>
            <w:r>
              <w:t xml:space="preserve"> </w:t>
            </w:r>
            <w:r w:rsidRPr="004B3025">
              <w:t>simple operations of addition and subtraction.</w:t>
            </w:r>
          </w:p>
        </w:tc>
      </w:tr>
      <w:tr w:rsidR="005F27D5" w14:paraId="0BC55EE3" w14:textId="77777777" w:rsidTr="00CE267F">
        <w:tc>
          <w:tcPr>
            <w:tcW w:w="9242" w:type="dxa"/>
            <w:gridSpan w:val="5"/>
          </w:tcPr>
          <w:p w14:paraId="71595957" w14:textId="77777777" w:rsidR="005F27D5" w:rsidRDefault="005F27D5" w:rsidP="0089509B">
            <w:pPr>
              <w:pStyle w:val="spacer"/>
            </w:pPr>
          </w:p>
        </w:tc>
      </w:tr>
      <w:tr w:rsidR="005F27D5" w14:paraId="1F031DD9" w14:textId="77777777" w:rsidTr="00CE267F">
        <w:tc>
          <w:tcPr>
            <w:tcW w:w="9242" w:type="dxa"/>
            <w:gridSpan w:val="5"/>
          </w:tcPr>
          <w:p w14:paraId="2DD5DCBE" w14:textId="77777777" w:rsidR="005F27D5" w:rsidRDefault="005F27D5" w:rsidP="0089509B">
            <w:pPr>
              <w:pStyle w:val="Heading21"/>
            </w:pPr>
            <w:r>
              <w:t>Range Statement</w:t>
            </w:r>
          </w:p>
          <w:p w14:paraId="00823A4C" w14:textId="69263EB7" w:rsidR="005F27D5" w:rsidRDefault="005F27D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1E6D7340" w14:textId="77777777" w:rsidTr="00CE267F">
        <w:tc>
          <w:tcPr>
            <w:tcW w:w="3369" w:type="dxa"/>
            <w:gridSpan w:val="2"/>
          </w:tcPr>
          <w:p w14:paraId="559CD610" w14:textId="77777777" w:rsidR="005F27D5" w:rsidRPr="00E56B9B" w:rsidRDefault="005F27D5" w:rsidP="0089509B">
            <w:pPr>
              <w:pStyle w:val="unittext"/>
            </w:pPr>
            <w:r>
              <w:rPr>
                <w:b/>
                <w:i/>
              </w:rPr>
              <w:t xml:space="preserve">Whole numbers </w:t>
            </w:r>
            <w:r>
              <w:t>should be:</w:t>
            </w:r>
          </w:p>
        </w:tc>
        <w:tc>
          <w:tcPr>
            <w:tcW w:w="5873" w:type="dxa"/>
            <w:gridSpan w:val="3"/>
          </w:tcPr>
          <w:p w14:paraId="7CCD0D0C" w14:textId="77777777" w:rsidR="005F27D5" w:rsidRDefault="005F27D5" w:rsidP="0089509B">
            <w:pPr>
              <w:pStyle w:val="bullet"/>
              <w:numPr>
                <w:ilvl w:val="0"/>
                <w:numId w:val="13"/>
              </w:numPr>
              <w:ind w:left="284" w:hanging="284"/>
            </w:pPr>
            <w:r>
              <w:t>into the hundreds</w:t>
            </w:r>
          </w:p>
          <w:p w14:paraId="617A76CD" w14:textId="77777777" w:rsidR="005F27D5" w:rsidRDefault="005F27D5" w:rsidP="0089509B">
            <w:pPr>
              <w:pStyle w:val="bullet"/>
              <w:numPr>
                <w:ilvl w:val="0"/>
                <w:numId w:val="13"/>
              </w:numPr>
              <w:ind w:left="284" w:hanging="284"/>
            </w:pPr>
            <w:r>
              <w:t>relevant and appropriate to the learner</w:t>
            </w:r>
          </w:p>
          <w:p w14:paraId="322C709D" w14:textId="77777777" w:rsidR="005F27D5" w:rsidRDefault="005F27D5" w:rsidP="0089509B">
            <w:pPr>
              <w:pStyle w:val="bullet"/>
              <w:numPr>
                <w:ilvl w:val="0"/>
                <w:numId w:val="13"/>
              </w:numPr>
              <w:ind w:left="284" w:hanging="284"/>
            </w:pPr>
            <w:r>
              <w:t>in numeral form</w:t>
            </w:r>
          </w:p>
          <w:p w14:paraId="6DE8FE37" w14:textId="77777777" w:rsidR="005F27D5" w:rsidRDefault="005F27D5" w:rsidP="0089509B">
            <w:pPr>
              <w:pStyle w:val="bullet"/>
              <w:numPr>
                <w:ilvl w:val="0"/>
                <w:numId w:val="13"/>
              </w:numPr>
              <w:ind w:left="284" w:hanging="284"/>
            </w:pPr>
            <w:r>
              <w:lastRenderedPageBreak/>
              <w:t xml:space="preserve">include an understanding of place value concepts for whole numbers into the hundreds </w:t>
            </w:r>
          </w:p>
        </w:tc>
      </w:tr>
      <w:tr w:rsidR="005F27D5" w14:paraId="44526D5B" w14:textId="77777777" w:rsidTr="00CE267F">
        <w:tc>
          <w:tcPr>
            <w:tcW w:w="9242" w:type="dxa"/>
            <w:gridSpan w:val="5"/>
          </w:tcPr>
          <w:p w14:paraId="67EB2E0C" w14:textId="77777777" w:rsidR="005F27D5" w:rsidRDefault="005F27D5" w:rsidP="0089509B">
            <w:pPr>
              <w:pStyle w:val="spacer"/>
            </w:pPr>
          </w:p>
        </w:tc>
      </w:tr>
      <w:tr w:rsidR="005F27D5" w14:paraId="697C17F1" w14:textId="77777777" w:rsidTr="00CE267F">
        <w:tc>
          <w:tcPr>
            <w:tcW w:w="3369" w:type="dxa"/>
            <w:gridSpan w:val="2"/>
          </w:tcPr>
          <w:p w14:paraId="293A2496" w14:textId="77777777" w:rsidR="005F27D5" w:rsidRPr="007C1F2D" w:rsidRDefault="005F27D5" w:rsidP="0089509B">
            <w:pPr>
              <w:pStyle w:val="unittext"/>
            </w:pPr>
            <w:r>
              <w:rPr>
                <w:b/>
                <w:i/>
              </w:rPr>
              <w:t xml:space="preserve">Short, simple highly familiar texts </w:t>
            </w:r>
            <w:r>
              <w:t>may include:</w:t>
            </w:r>
          </w:p>
        </w:tc>
        <w:tc>
          <w:tcPr>
            <w:tcW w:w="5873" w:type="dxa"/>
            <w:gridSpan w:val="3"/>
          </w:tcPr>
          <w:p w14:paraId="369A50E1" w14:textId="77777777" w:rsidR="005F27D5" w:rsidRDefault="005F27D5" w:rsidP="0089509B">
            <w:pPr>
              <w:pStyle w:val="bullet"/>
              <w:numPr>
                <w:ilvl w:val="0"/>
                <w:numId w:val="13"/>
              </w:numPr>
              <w:ind w:left="284" w:hanging="284"/>
            </w:pPr>
            <w:r>
              <w:t>advertising leaflets</w:t>
            </w:r>
          </w:p>
          <w:p w14:paraId="591D9F07" w14:textId="77777777" w:rsidR="005F27D5" w:rsidRDefault="005F27D5" w:rsidP="0089509B">
            <w:pPr>
              <w:pStyle w:val="bullet"/>
              <w:numPr>
                <w:ilvl w:val="0"/>
                <w:numId w:val="13"/>
              </w:numPr>
              <w:ind w:left="284" w:hanging="284"/>
            </w:pPr>
            <w:r>
              <w:t>utility bills</w:t>
            </w:r>
          </w:p>
          <w:p w14:paraId="606AC0D5" w14:textId="77777777" w:rsidR="005F27D5" w:rsidRDefault="005F27D5" w:rsidP="0089509B">
            <w:pPr>
              <w:pStyle w:val="bullet"/>
              <w:numPr>
                <w:ilvl w:val="0"/>
                <w:numId w:val="13"/>
              </w:numPr>
              <w:ind w:left="284" w:hanging="284"/>
            </w:pPr>
            <w:r>
              <w:t>notices</w:t>
            </w:r>
          </w:p>
          <w:p w14:paraId="7A749DCB" w14:textId="77777777" w:rsidR="005F27D5" w:rsidRDefault="005F27D5" w:rsidP="0089509B">
            <w:pPr>
              <w:pStyle w:val="bullet"/>
              <w:numPr>
                <w:ilvl w:val="0"/>
                <w:numId w:val="13"/>
              </w:numPr>
              <w:ind w:left="284" w:hanging="284"/>
            </w:pPr>
            <w:r>
              <w:t>simple pricelists</w:t>
            </w:r>
          </w:p>
          <w:p w14:paraId="66D65C98" w14:textId="77777777" w:rsidR="005F27D5" w:rsidRDefault="005F27D5" w:rsidP="0089509B">
            <w:pPr>
              <w:pStyle w:val="bullet"/>
              <w:numPr>
                <w:ilvl w:val="0"/>
                <w:numId w:val="13"/>
              </w:numPr>
              <w:ind w:left="284" w:hanging="284"/>
            </w:pPr>
            <w:r>
              <w:t>sports results</w:t>
            </w:r>
          </w:p>
          <w:p w14:paraId="48AB2A21" w14:textId="77777777" w:rsidR="005F27D5" w:rsidRDefault="005F27D5" w:rsidP="0089509B">
            <w:pPr>
              <w:pStyle w:val="bullet"/>
              <w:numPr>
                <w:ilvl w:val="0"/>
                <w:numId w:val="13"/>
              </w:numPr>
              <w:ind w:left="284" w:hanging="284"/>
            </w:pPr>
            <w:r>
              <w:t xml:space="preserve">short newspaper articles </w:t>
            </w:r>
          </w:p>
        </w:tc>
      </w:tr>
      <w:tr w:rsidR="005F27D5" w14:paraId="5ABEC391" w14:textId="77777777" w:rsidTr="00CE267F">
        <w:tc>
          <w:tcPr>
            <w:tcW w:w="9242" w:type="dxa"/>
            <w:gridSpan w:val="5"/>
          </w:tcPr>
          <w:p w14:paraId="58AF5E3A" w14:textId="77777777" w:rsidR="005F27D5" w:rsidRDefault="005F27D5" w:rsidP="0089509B">
            <w:pPr>
              <w:pStyle w:val="spacer"/>
            </w:pPr>
          </w:p>
        </w:tc>
      </w:tr>
      <w:tr w:rsidR="005F27D5" w14:paraId="4F99229E" w14:textId="77777777" w:rsidTr="00CE267F">
        <w:tc>
          <w:tcPr>
            <w:tcW w:w="3369" w:type="dxa"/>
            <w:gridSpan w:val="2"/>
          </w:tcPr>
          <w:p w14:paraId="63616C1D" w14:textId="77777777" w:rsidR="005F27D5" w:rsidRPr="005979AA" w:rsidRDefault="005F27D5" w:rsidP="0089509B">
            <w:pPr>
              <w:pStyle w:val="unittext"/>
            </w:pPr>
            <w:r>
              <w:rPr>
                <w:b/>
                <w:i/>
              </w:rPr>
              <w:t>Common words</w:t>
            </w:r>
          </w:p>
        </w:tc>
        <w:tc>
          <w:tcPr>
            <w:tcW w:w="5873" w:type="dxa"/>
            <w:gridSpan w:val="3"/>
          </w:tcPr>
          <w:p w14:paraId="2B7D7798" w14:textId="77777777" w:rsidR="005F27D5" w:rsidRDefault="005F27D5" w:rsidP="0089509B">
            <w:pPr>
              <w:pStyle w:val="bullet"/>
              <w:numPr>
                <w:ilvl w:val="0"/>
                <w:numId w:val="13"/>
              </w:numPr>
              <w:ind w:left="284" w:hanging="284"/>
            </w:pPr>
            <w:r w:rsidRPr="007C1F2D">
              <w:t>first</w:t>
            </w:r>
            <w:r>
              <w:t xml:space="preserve"> / </w:t>
            </w:r>
            <w:r w:rsidRPr="007C1F2D">
              <w:t>second</w:t>
            </w:r>
          </w:p>
          <w:p w14:paraId="0761BAA5" w14:textId="77777777" w:rsidR="005F27D5" w:rsidRDefault="005F27D5" w:rsidP="0089509B">
            <w:pPr>
              <w:pStyle w:val="bullet"/>
              <w:numPr>
                <w:ilvl w:val="0"/>
                <w:numId w:val="13"/>
              </w:numPr>
              <w:ind w:left="284" w:hanging="284"/>
            </w:pPr>
            <w:r w:rsidRPr="007C1F2D">
              <w:t>between</w:t>
            </w:r>
          </w:p>
          <w:p w14:paraId="4B41F6CD" w14:textId="77777777" w:rsidR="005F27D5" w:rsidRDefault="005F27D5" w:rsidP="0089509B">
            <w:pPr>
              <w:pStyle w:val="bullet"/>
              <w:numPr>
                <w:ilvl w:val="0"/>
                <w:numId w:val="13"/>
              </w:numPr>
              <w:ind w:left="284" w:hanging="284"/>
            </w:pPr>
            <w:r w:rsidRPr="007C1F2D">
              <w:t>smaller</w:t>
            </w:r>
            <w:r>
              <w:t xml:space="preserve"> / </w:t>
            </w:r>
            <w:r w:rsidRPr="007C1F2D">
              <w:t>bigger</w:t>
            </w:r>
          </w:p>
          <w:p w14:paraId="3CA5EC6A" w14:textId="77777777" w:rsidR="005F27D5" w:rsidRDefault="005F27D5" w:rsidP="0089509B">
            <w:pPr>
              <w:pStyle w:val="bullet"/>
              <w:numPr>
                <w:ilvl w:val="0"/>
                <w:numId w:val="13"/>
              </w:numPr>
              <w:ind w:left="284" w:hanging="284"/>
            </w:pPr>
            <w:r w:rsidRPr="007C1F2D">
              <w:t>more</w:t>
            </w:r>
            <w:r>
              <w:t xml:space="preserve"> /</w:t>
            </w:r>
            <w:r w:rsidRPr="007C1F2D">
              <w:t xml:space="preserve"> less</w:t>
            </w:r>
          </w:p>
          <w:p w14:paraId="446B8576" w14:textId="77777777" w:rsidR="005F27D5" w:rsidRDefault="005F27D5" w:rsidP="0089509B">
            <w:pPr>
              <w:pStyle w:val="bullet"/>
              <w:numPr>
                <w:ilvl w:val="0"/>
                <w:numId w:val="13"/>
              </w:numPr>
              <w:ind w:left="284" w:hanging="284"/>
            </w:pPr>
            <w:r w:rsidRPr="007C1F2D">
              <w:t>the same as</w:t>
            </w:r>
          </w:p>
          <w:p w14:paraId="6BEBC95F" w14:textId="77777777" w:rsidR="005F27D5" w:rsidRPr="007C1F2D" w:rsidRDefault="005F27D5" w:rsidP="0089509B">
            <w:pPr>
              <w:pStyle w:val="bullet"/>
              <w:numPr>
                <w:ilvl w:val="0"/>
                <w:numId w:val="13"/>
              </w:numPr>
              <w:ind w:left="284" w:hanging="284"/>
            </w:pPr>
            <w:r w:rsidRPr="007C1F2D">
              <w:t>double</w:t>
            </w:r>
            <w:r>
              <w:t xml:space="preserve"> /</w:t>
            </w:r>
            <w:r w:rsidRPr="007C1F2D">
              <w:t xml:space="preserve"> half</w:t>
            </w:r>
          </w:p>
        </w:tc>
      </w:tr>
      <w:tr w:rsidR="005F27D5" w14:paraId="511097EE" w14:textId="77777777" w:rsidTr="00CE267F">
        <w:tc>
          <w:tcPr>
            <w:tcW w:w="9242" w:type="dxa"/>
            <w:gridSpan w:val="5"/>
          </w:tcPr>
          <w:p w14:paraId="40D1F0D3" w14:textId="77777777" w:rsidR="005F27D5" w:rsidRDefault="005F27D5" w:rsidP="0089509B">
            <w:pPr>
              <w:pStyle w:val="spacer"/>
            </w:pPr>
          </w:p>
        </w:tc>
      </w:tr>
      <w:tr w:rsidR="005F27D5" w14:paraId="5E1BB940" w14:textId="77777777" w:rsidTr="00CE267F">
        <w:tc>
          <w:tcPr>
            <w:tcW w:w="3369" w:type="dxa"/>
            <w:gridSpan w:val="2"/>
          </w:tcPr>
          <w:p w14:paraId="04A17808" w14:textId="77777777" w:rsidR="005F27D5" w:rsidRPr="005979AA" w:rsidRDefault="005F27D5" w:rsidP="0089509B">
            <w:pPr>
              <w:pStyle w:val="unittext"/>
            </w:pPr>
            <w:r>
              <w:rPr>
                <w:b/>
                <w:i/>
              </w:rPr>
              <w:t xml:space="preserve">Halves </w:t>
            </w:r>
          </w:p>
        </w:tc>
        <w:tc>
          <w:tcPr>
            <w:tcW w:w="5873" w:type="dxa"/>
            <w:gridSpan w:val="3"/>
          </w:tcPr>
          <w:p w14:paraId="418673F8" w14:textId="77777777" w:rsidR="005F27D5" w:rsidRDefault="005F27D5" w:rsidP="0089509B">
            <w:pPr>
              <w:pStyle w:val="bullet"/>
              <w:numPr>
                <w:ilvl w:val="0"/>
                <w:numId w:val="13"/>
              </w:numPr>
              <w:ind w:left="284" w:hanging="284"/>
            </w:pPr>
            <w:r w:rsidRPr="007C1F2D">
              <w:rPr>
                <w:bCs/>
              </w:rPr>
              <w:t>the fraction ½ (one half)</w:t>
            </w:r>
          </w:p>
        </w:tc>
      </w:tr>
      <w:tr w:rsidR="005F27D5" w14:paraId="28E0B755" w14:textId="77777777" w:rsidTr="00CE267F">
        <w:tc>
          <w:tcPr>
            <w:tcW w:w="9242" w:type="dxa"/>
            <w:gridSpan w:val="5"/>
          </w:tcPr>
          <w:p w14:paraId="689EA304" w14:textId="77777777" w:rsidR="005F27D5" w:rsidRDefault="005F27D5" w:rsidP="0089509B">
            <w:pPr>
              <w:pStyle w:val="spacer"/>
            </w:pPr>
          </w:p>
        </w:tc>
      </w:tr>
      <w:tr w:rsidR="005F27D5" w14:paraId="19323473" w14:textId="77777777" w:rsidTr="00CE267F">
        <w:tc>
          <w:tcPr>
            <w:tcW w:w="3369" w:type="dxa"/>
            <w:gridSpan w:val="2"/>
          </w:tcPr>
          <w:p w14:paraId="4FE5FA6A" w14:textId="77777777" w:rsidR="005F27D5" w:rsidRPr="00F34D55" w:rsidRDefault="005F27D5" w:rsidP="0089509B">
            <w:pPr>
              <w:pStyle w:val="unittext"/>
            </w:pPr>
            <w:r>
              <w:rPr>
                <w:b/>
                <w:i/>
              </w:rPr>
              <w:t xml:space="preserve">Simple, one-step calculations of +,– </w:t>
            </w:r>
            <w:r>
              <w:t>may include:</w:t>
            </w:r>
          </w:p>
        </w:tc>
        <w:tc>
          <w:tcPr>
            <w:tcW w:w="5873" w:type="dxa"/>
            <w:gridSpan w:val="3"/>
          </w:tcPr>
          <w:p w14:paraId="44C499BC" w14:textId="77777777" w:rsidR="005F27D5" w:rsidRPr="007C1F2D" w:rsidRDefault="005F27D5" w:rsidP="0089509B">
            <w:pPr>
              <w:pStyle w:val="bullet"/>
              <w:numPr>
                <w:ilvl w:val="0"/>
                <w:numId w:val="13"/>
              </w:numPr>
              <w:ind w:left="284" w:hanging="284"/>
            </w:pPr>
            <w:r w:rsidRPr="007C1F2D">
              <w:t>addition up to a total of 999</w:t>
            </w:r>
          </w:p>
          <w:p w14:paraId="454AAA59" w14:textId="77777777" w:rsidR="005F27D5" w:rsidRDefault="005F27D5" w:rsidP="0089509B">
            <w:pPr>
              <w:pStyle w:val="bullet"/>
              <w:numPr>
                <w:ilvl w:val="0"/>
                <w:numId w:val="13"/>
              </w:numPr>
              <w:ind w:left="284" w:hanging="284"/>
            </w:pPr>
            <w:r w:rsidRPr="007C1F2D">
              <w:t>subtraction only in the form of adding on</w:t>
            </w:r>
            <w:r>
              <w:t>:</w:t>
            </w:r>
          </w:p>
          <w:p w14:paraId="5C75E522" w14:textId="77777777" w:rsidR="005F27D5" w:rsidRPr="007C1F2D" w:rsidRDefault="005F27D5" w:rsidP="0089509B">
            <w:pPr>
              <w:pStyle w:val="endash"/>
              <w:keepNext/>
              <w:ind w:left="568" w:hanging="284"/>
            </w:pPr>
            <w:r>
              <w:t>“</w:t>
            </w:r>
            <w:r w:rsidRPr="007C1F2D">
              <w:t>if you have $5, how much more do you need to get to $7?” Answers to be less than 100.</w:t>
            </w:r>
          </w:p>
          <w:p w14:paraId="31E42A29" w14:textId="77777777" w:rsidR="005F27D5" w:rsidRDefault="005F27D5" w:rsidP="0089509B">
            <w:pPr>
              <w:pStyle w:val="bullet"/>
              <w:numPr>
                <w:ilvl w:val="0"/>
                <w:numId w:val="13"/>
              </w:numPr>
              <w:ind w:left="284" w:hanging="284"/>
            </w:pPr>
            <w:r>
              <w:t xml:space="preserve">calculations </w:t>
            </w:r>
            <w:r w:rsidRPr="007C1F2D">
              <w:t>done in an idiosyncratic manner, by counting on, with or without concrete aids or calculators</w:t>
            </w:r>
          </w:p>
        </w:tc>
      </w:tr>
      <w:tr w:rsidR="005F27D5" w14:paraId="0B3C566B" w14:textId="77777777" w:rsidTr="00CE267F">
        <w:tc>
          <w:tcPr>
            <w:tcW w:w="9242" w:type="dxa"/>
            <w:gridSpan w:val="5"/>
          </w:tcPr>
          <w:p w14:paraId="3612D32E" w14:textId="77777777" w:rsidR="005F27D5" w:rsidRDefault="005F27D5" w:rsidP="0089509B">
            <w:pPr>
              <w:pStyle w:val="spacer"/>
            </w:pPr>
          </w:p>
        </w:tc>
      </w:tr>
      <w:tr w:rsidR="005F27D5" w14:paraId="0EB50147" w14:textId="77777777" w:rsidTr="00CE267F">
        <w:tc>
          <w:tcPr>
            <w:tcW w:w="3369" w:type="dxa"/>
            <w:gridSpan w:val="2"/>
          </w:tcPr>
          <w:p w14:paraId="24CBFE05" w14:textId="77777777" w:rsidR="005F27D5" w:rsidRPr="00F34D55" w:rsidRDefault="005F27D5" w:rsidP="0089509B">
            <w:pPr>
              <w:pStyle w:val="unittext"/>
            </w:pPr>
            <w:r>
              <w:rPr>
                <w:b/>
                <w:i/>
              </w:rPr>
              <w:t xml:space="preserve">The reasonableness of results </w:t>
            </w:r>
            <w:r>
              <w:t>refers to:</w:t>
            </w:r>
          </w:p>
        </w:tc>
        <w:tc>
          <w:tcPr>
            <w:tcW w:w="5873" w:type="dxa"/>
            <w:gridSpan w:val="3"/>
          </w:tcPr>
          <w:p w14:paraId="40DCD3AB" w14:textId="77777777" w:rsidR="005F27D5" w:rsidRDefault="005F27D5" w:rsidP="0089509B">
            <w:pPr>
              <w:pStyle w:val="bullet"/>
              <w:numPr>
                <w:ilvl w:val="0"/>
                <w:numId w:val="13"/>
              </w:numPr>
              <w:ind w:left="284" w:hanging="284"/>
            </w:pPr>
            <w:r w:rsidRPr="00F34D55">
              <w:t>very rough estimates based on questioning and prompting by the teacher/trainer</w:t>
            </w:r>
            <w:r>
              <w:t>:</w:t>
            </w:r>
          </w:p>
          <w:p w14:paraId="72B11664" w14:textId="77777777" w:rsidR="005F27D5" w:rsidRDefault="005F27D5" w:rsidP="0089509B">
            <w:pPr>
              <w:pStyle w:val="endash"/>
              <w:keepNext/>
              <w:ind w:left="568" w:hanging="284"/>
            </w:pPr>
            <w:r>
              <w:t>“</w:t>
            </w:r>
            <w:r w:rsidRPr="00F34D55">
              <w:t>do you think this is about what you’d expect to have to pay if you bought those two items?</w:t>
            </w:r>
            <w:r>
              <w:t>”</w:t>
            </w:r>
          </w:p>
        </w:tc>
      </w:tr>
      <w:tr w:rsidR="005F27D5" w14:paraId="571FC3AF" w14:textId="77777777" w:rsidTr="00CE267F">
        <w:tc>
          <w:tcPr>
            <w:tcW w:w="9242" w:type="dxa"/>
            <w:gridSpan w:val="5"/>
          </w:tcPr>
          <w:p w14:paraId="50FEB983" w14:textId="77777777" w:rsidR="005F27D5" w:rsidRDefault="005F27D5" w:rsidP="0089509B">
            <w:pPr>
              <w:pStyle w:val="spacer"/>
            </w:pPr>
          </w:p>
        </w:tc>
      </w:tr>
      <w:tr w:rsidR="005F27D5" w14:paraId="2DE82203" w14:textId="77777777" w:rsidTr="00CE267F">
        <w:tc>
          <w:tcPr>
            <w:tcW w:w="9242" w:type="dxa"/>
            <w:gridSpan w:val="5"/>
          </w:tcPr>
          <w:p w14:paraId="78A2FC65" w14:textId="77777777" w:rsidR="005F27D5" w:rsidRDefault="005F27D5" w:rsidP="0089509B">
            <w:pPr>
              <w:pStyle w:val="Heading21"/>
            </w:pPr>
            <w:r>
              <w:t>Evidence Guide</w:t>
            </w:r>
          </w:p>
          <w:p w14:paraId="1FB99725" w14:textId="77777777" w:rsidR="005F27D5" w:rsidRDefault="005F27D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116C662" w14:textId="77777777" w:rsidTr="00CE267F">
        <w:tc>
          <w:tcPr>
            <w:tcW w:w="3369" w:type="dxa"/>
            <w:gridSpan w:val="2"/>
          </w:tcPr>
          <w:p w14:paraId="3D6D9014" w14:textId="77777777" w:rsidR="005F27D5" w:rsidRPr="005979AA" w:rsidRDefault="005F27D5" w:rsidP="0089509B">
            <w:pPr>
              <w:pStyle w:val="EG"/>
            </w:pPr>
            <w:r w:rsidRPr="005979AA">
              <w:t>Critical aspects for assessment and evidence required to demonstrate competency in this unit</w:t>
            </w:r>
          </w:p>
        </w:tc>
        <w:tc>
          <w:tcPr>
            <w:tcW w:w="5873" w:type="dxa"/>
            <w:gridSpan w:val="3"/>
          </w:tcPr>
          <w:p w14:paraId="2F3D1194" w14:textId="77777777" w:rsidR="005F27D5" w:rsidRDefault="005F27D5" w:rsidP="0089509B">
            <w:pPr>
              <w:pStyle w:val="unittext"/>
            </w:pPr>
            <w:r w:rsidRPr="003B087B">
              <w:t>Assessment</w:t>
            </w:r>
            <w:r>
              <w:t xml:space="preserve"> must confirm the ability to:</w:t>
            </w:r>
          </w:p>
          <w:p w14:paraId="54D82B16" w14:textId="77777777" w:rsidR="005F27D5" w:rsidRDefault="005F27D5" w:rsidP="0089509B">
            <w:pPr>
              <w:pStyle w:val="bullet"/>
              <w:numPr>
                <w:ilvl w:val="0"/>
                <w:numId w:val="13"/>
              </w:numPr>
              <w:ind w:left="284" w:hanging="284"/>
            </w:pPr>
            <w:r w:rsidRPr="008F687D">
              <w:t xml:space="preserve">locate and recognise simple numerical information embedded in a range of familiar texts where the maths content is explicit </w:t>
            </w:r>
          </w:p>
          <w:p w14:paraId="03F9E069" w14:textId="77777777" w:rsidR="005F27D5" w:rsidRPr="008F687D" w:rsidRDefault="005F27D5" w:rsidP="0089509B">
            <w:pPr>
              <w:pStyle w:val="bullet"/>
              <w:numPr>
                <w:ilvl w:val="0"/>
                <w:numId w:val="13"/>
              </w:numPr>
              <w:ind w:left="284" w:hanging="284"/>
            </w:pPr>
            <w:r w:rsidRPr="008F687D">
              <w:lastRenderedPageBreak/>
              <w:t>use the associated oral language of numbers to read and convey numerical information</w:t>
            </w:r>
            <w:r>
              <w:t xml:space="preserve"> </w:t>
            </w:r>
          </w:p>
          <w:p w14:paraId="2422C176" w14:textId="77777777" w:rsidR="005F27D5" w:rsidRPr="008F687D" w:rsidRDefault="005F27D5" w:rsidP="0089509B">
            <w:pPr>
              <w:pStyle w:val="bullet"/>
              <w:numPr>
                <w:ilvl w:val="0"/>
                <w:numId w:val="13"/>
              </w:numPr>
              <w:ind w:left="284" w:hanging="284"/>
            </w:pPr>
            <w:r w:rsidRPr="008F687D">
              <w:t>write numbers into the hundreds as numerals and some values as words</w:t>
            </w:r>
          </w:p>
          <w:p w14:paraId="646490E0" w14:textId="77777777" w:rsidR="005F27D5" w:rsidRDefault="005F27D5" w:rsidP="0089509B">
            <w:pPr>
              <w:pStyle w:val="bullet"/>
              <w:numPr>
                <w:ilvl w:val="0"/>
                <w:numId w:val="13"/>
              </w:numPr>
              <w:ind w:left="284" w:hanging="284"/>
            </w:pPr>
            <w:r w:rsidRPr="008F687D">
              <w:t xml:space="preserve">use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5F27D5" w14:paraId="68E9C7C4" w14:textId="77777777" w:rsidTr="00CE267F">
        <w:tc>
          <w:tcPr>
            <w:tcW w:w="9242" w:type="dxa"/>
            <w:gridSpan w:val="5"/>
          </w:tcPr>
          <w:p w14:paraId="61C54B62" w14:textId="77777777" w:rsidR="005F27D5" w:rsidRDefault="005F27D5" w:rsidP="0089509B">
            <w:pPr>
              <w:pStyle w:val="spacer"/>
            </w:pPr>
          </w:p>
        </w:tc>
      </w:tr>
      <w:tr w:rsidR="005F27D5" w14:paraId="4043FD37" w14:textId="77777777" w:rsidTr="00CE267F">
        <w:tc>
          <w:tcPr>
            <w:tcW w:w="3369" w:type="dxa"/>
            <w:gridSpan w:val="2"/>
          </w:tcPr>
          <w:p w14:paraId="6BA19559" w14:textId="77777777" w:rsidR="005F27D5" w:rsidRPr="005979AA" w:rsidRDefault="005F27D5" w:rsidP="0089509B">
            <w:pPr>
              <w:pStyle w:val="EG"/>
            </w:pPr>
            <w:r w:rsidRPr="005979AA">
              <w:t>Context of and specific resources for assessment</w:t>
            </w:r>
          </w:p>
        </w:tc>
        <w:tc>
          <w:tcPr>
            <w:tcW w:w="5873" w:type="dxa"/>
            <w:gridSpan w:val="3"/>
          </w:tcPr>
          <w:p w14:paraId="30EB6DCB" w14:textId="77777777" w:rsidR="005F27D5" w:rsidRDefault="005F27D5" w:rsidP="0089509B">
            <w:pPr>
              <w:pStyle w:val="unittext"/>
            </w:pPr>
            <w:r>
              <w:t>Assessment must ensure:</w:t>
            </w:r>
          </w:p>
          <w:p w14:paraId="52DFE554" w14:textId="77777777" w:rsidR="005F27D5" w:rsidRPr="00F34D55" w:rsidRDefault="005F27D5" w:rsidP="0089509B">
            <w:pPr>
              <w:pStyle w:val="bullet"/>
              <w:numPr>
                <w:ilvl w:val="0"/>
                <w:numId w:val="13"/>
              </w:numPr>
              <w:ind w:left="284" w:hanging="284"/>
              <w:rPr>
                <w:bCs/>
              </w:rPr>
            </w:pPr>
            <w:r>
              <w:t xml:space="preserve">access to </w:t>
            </w:r>
            <w:r w:rsidRPr="00F34D55">
              <w:t>concrete, relevant, highly familiar and personal contexts and materials where the maths content is explicit</w:t>
            </w:r>
          </w:p>
          <w:p w14:paraId="726DA686" w14:textId="77777777" w:rsidR="005F27D5" w:rsidRDefault="005F27D5" w:rsidP="0089509B">
            <w:pPr>
              <w:pStyle w:val="bullet"/>
              <w:numPr>
                <w:ilvl w:val="0"/>
                <w:numId w:val="13"/>
              </w:numPr>
              <w:ind w:left="284" w:hanging="284"/>
            </w:pPr>
            <w:r>
              <w:t>calculators where appropriate</w:t>
            </w:r>
          </w:p>
          <w:p w14:paraId="739A48CE" w14:textId="77777777" w:rsidR="005F27D5" w:rsidRDefault="005F27D5" w:rsidP="0089509B">
            <w:pPr>
              <w:pStyle w:val="unittext"/>
            </w:pPr>
            <w:r>
              <w:t>At this level, the learner may:</w:t>
            </w:r>
          </w:p>
          <w:p w14:paraId="00E7F6DC" w14:textId="77777777" w:rsidR="005F27D5" w:rsidRDefault="005F27D5" w:rsidP="0089509B">
            <w:pPr>
              <w:pStyle w:val="bullet"/>
              <w:numPr>
                <w:ilvl w:val="0"/>
                <w:numId w:val="13"/>
              </w:numPr>
              <w:ind w:left="284" w:hanging="284"/>
            </w:pPr>
            <w:r>
              <w:t>require additional time to complete tasks</w:t>
            </w:r>
          </w:p>
          <w:p w14:paraId="5DF5F850" w14:textId="77777777" w:rsidR="005F27D5" w:rsidRDefault="005F27D5" w:rsidP="0089509B">
            <w:pPr>
              <w:pStyle w:val="bullet"/>
              <w:numPr>
                <w:ilvl w:val="0"/>
                <w:numId w:val="13"/>
              </w:numPr>
              <w:ind w:left="284" w:hanging="284"/>
            </w:pPr>
            <w:r w:rsidRPr="00387245">
              <w:t>work alongside an expert/mentor where prompting and advice can be provided</w:t>
            </w:r>
          </w:p>
        </w:tc>
      </w:tr>
      <w:tr w:rsidR="005F27D5" w14:paraId="7C257892" w14:textId="77777777" w:rsidTr="00CE267F">
        <w:tc>
          <w:tcPr>
            <w:tcW w:w="9242" w:type="dxa"/>
            <w:gridSpan w:val="5"/>
          </w:tcPr>
          <w:p w14:paraId="0B55F85B" w14:textId="77777777" w:rsidR="005F27D5" w:rsidRDefault="005F27D5" w:rsidP="0089509B">
            <w:pPr>
              <w:pStyle w:val="spacer"/>
            </w:pPr>
          </w:p>
        </w:tc>
      </w:tr>
      <w:tr w:rsidR="005F27D5" w14:paraId="3B53B853" w14:textId="77777777" w:rsidTr="00CE267F">
        <w:tc>
          <w:tcPr>
            <w:tcW w:w="3369" w:type="dxa"/>
            <w:gridSpan w:val="2"/>
          </w:tcPr>
          <w:p w14:paraId="448F7E1D" w14:textId="77777777" w:rsidR="005F27D5" w:rsidRPr="00622D2D" w:rsidRDefault="005F27D5" w:rsidP="0089509B">
            <w:pPr>
              <w:pStyle w:val="EG"/>
            </w:pPr>
            <w:r w:rsidRPr="005979AA">
              <w:t>Method(s) of assessment</w:t>
            </w:r>
          </w:p>
        </w:tc>
        <w:tc>
          <w:tcPr>
            <w:tcW w:w="5873" w:type="dxa"/>
            <w:gridSpan w:val="3"/>
          </w:tcPr>
          <w:p w14:paraId="4FE5E8CA" w14:textId="77777777" w:rsidR="005F27D5" w:rsidRDefault="005F27D5" w:rsidP="0089509B">
            <w:pPr>
              <w:pStyle w:val="unittext"/>
            </w:pPr>
            <w:r>
              <w:t>The following assessment methods are suitable for this unit:</w:t>
            </w:r>
          </w:p>
          <w:p w14:paraId="42206772" w14:textId="77777777" w:rsidR="005F27D5" w:rsidRDefault="005F27D5" w:rsidP="0089509B">
            <w:pPr>
              <w:pStyle w:val="bullet"/>
              <w:numPr>
                <w:ilvl w:val="0"/>
                <w:numId w:val="13"/>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14:paraId="702D66FD" w14:textId="77777777" w:rsidR="005F27D5" w:rsidRDefault="005F27D5" w:rsidP="0089509B">
            <w:pPr>
              <w:pStyle w:val="bullet"/>
              <w:numPr>
                <w:ilvl w:val="0"/>
                <w:numId w:val="13"/>
              </w:numPr>
              <w:ind w:left="284" w:hanging="284"/>
            </w:pPr>
            <w:r>
              <w:t>portfolio of calculations, numerical expression of numbers to the 100s and written expression of numbers to 20, completed by the learner</w:t>
            </w:r>
          </w:p>
          <w:p w14:paraId="18D4EB4D" w14:textId="77777777" w:rsidR="005F27D5" w:rsidRDefault="005F27D5" w:rsidP="0089509B">
            <w:pPr>
              <w:pStyle w:val="bullet"/>
              <w:numPr>
                <w:ilvl w:val="0"/>
                <w:numId w:val="13"/>
              </w:numPr>
              <w:ind w:left="284" w:hanging="284"/>
            </w:pPr>
            <w:r>
              <w:t xml:space="preserve">oral or written questioning to assess the ability to </w:t>
            </w:r>
            <w:r w:rsidRPr="004B3025">
              <w:t>recognise, locate and compare simple numerical information in short, simple highly familiar texts</w:t>
            </w:r>
            <w:r>
              <w:t>.</w:t>
            </w:r>
          </w:p>
        </w:tc>
      </w:tr>
    </w:tbl>
    <w:p w14:paraId="15D30958" w14:textId="77777777" w:rsidR="005F27D5" w:rsidRDefault="005F27D5" w:rsidP="0089509B">
      <w:pPr>
        <w:keepNext/>
      </w:pPr>
    </w:p>
    <w:p w14:paraId="5C1A297E" w14:textId="77777777" w:rsidR="005F27D5" w:rsidRDefault="005F27D5" w:rsidP="0089509B">
      <w:pPr>
        <w:keepNext/>
        <w:tabs>
          <w:tab w:val="left" w:pos="1485"/>
        </w:tabs>
        <w:sectPr w:rsidR="005F27D5" w:rsidSect="00CE267F">
          <w:headerReference w:type="even" r:id="rId117"/>
          <w:headerReference w:type="default" r:id="rId118"/>
          <w:footerReference w:type="even" r:id="rId119"/>
          <w:headerReference w:type="first" r:id="rId120"/>
          <w:footerReference w:type="first" r:id="rId12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5F27D5" w14:paraId="6E6B78BD" w14:textId="77777777" w:rsidTr="00CE267F">
        <w:tc>
          <w:tcPr>
            <w:tcW w:w="2943" w:type="dxa"/>
          </w:tcPr>
          <w:p w14:paraId="72B6AD46" w14:textId="77777777" w:rsidR="005F27D5" w:rsidRPr="00D72D90" w:rsidRDefault="005F27D5" w:rsidP="0089509B">
            <w:pPr>
              <w:pStyle w:val="CodeTOC"/>
            </w:pPr>
            <w:r w:rsidRPr="00D72D90">
              <w:lastRenderedPageBreak/>
              <w:t>Unit Code</w:t>
            </w:r>
          </w:p>
        </w:tc>
        <w:tc>
          <w:tcPr>
            <w:tcW w:w="6299" w:type="dxa"/>
            <w:gridSpan w:val="4"/>
          </w:tcPr>
          <w:p w14:paraId="652242D9" w14:textId="0400A533" w:rsidR="005F27D5" w:rsidRPr="00D72D90" w:rsidRDefault="007613A9" w:rsidP="0089509B">
            <w:pPr>
              <w:pStyle w:val="code"/>
            </w:pPr>
            <w:bookmarkStart w:id="98" w:name="_Toc514234294"/>
            <w:r>
              <w:t>VU22357</w:t>
            </w:r>
            <w:bookmarkEnd w:id="98"/>
          </w:p>
        </w:tc>
      </w:tr>
      <w:tr w:rsidR="005F27D5" w14:paraId="04EC2D7D" w14:textId="77777777" w:rsidTr="00CE267F">
        <w:tc>
          <w:tcPr>
            <w:tcW w:w="2943" w:type="dxa"/>
          </w:tcPr>
          <w:p w14:paraId="2C03D8CE" w14:textId="77777777" w:rsidR="005F27D5" w:rsidRPr="00D72D90" w:rsidRDefault="005F27D5" w:rsidP="0089509B">
            <w:pPr>
              <w:pStyle w:val="CodeTOC"/>
            </w:pPr>
            <w:r w:rsidRPr="00D72D90">
              <w:t>Unit Title</w:t>
            </w:r>
          </w:p>
        </w:tc>
        <w:tc>
          <w:tcPr>
            <w:tcW w:w="6299" w:type="dxa"/>
            <w:gridSpan w:val="4"/>
          </w:tcPr>
          <w:p w14:paraId="2AA13147" w14:textId="432AFEDB" w:rsidR="005F27D5" w:rsidRPr="00D72D90" w:rsidRDefault="005F27D5" w:rsidP="0089509B">
            <w:pPr>
              <w:pStyle w:val="code"/>
            </w:pPr>
            <w:bookmarkStart w:id="99" w:name="_Toc507058582"/>
            <w:bookmarkStart w:id="100" w:name="_Toc514234295"/>
            <w:r w:rsidRPr="00AD1BC2">
              <w:t>Recognise and locate numerical information in simple, highly familiar tables and graphs</w:t>
            </w:r>
            <w:bookmarkEnd w:id="99"/>
            <w:bookmarkEnd w:id="100"/>
          </w:p>
        </w:tc>
      </w:tr>
      <w:tr w:rsidR="005F27D5" w14:paraId="7A1D287D" w14:textId="77777777" w:rsidTr="00CE267F">
        <w:tc>
          <w:tcPr>
            <w:tcW w:w="2943" w:type="dxa"/>
          </w:tcPr>
          <w:p w14:paraId="7399CCD4" w14:textId="77777777" w:rsidR="005F27D5" w:rsidRDefault="005F27D5" w:rsidP="0089509B">
            <w:pPr>
              <w:pStyle w:val="Heading21"/>
            </w:pPr>
            <w:r>
              <w:t>Unit Descriptor</w:t>
            </w:r>
          </w:p>
        </w:tc>
        <w:tc>
          <w:tcPr>
            <w:tcW w:w="6299" w:type="dxa"/>
            <w:gridSpan w:val="4"/>
          </w:tcPr>
          <w:p w14:paraId="6E53D899" w14:textId="77777777" w:rsidR="005F27D5" w:rsidRDefault="005F27D5" w:rsidP="0089509B">
            <w:pPr>
              <w:pStyle w:val="unittext"/>
            </w:pPr>
            <w:r>
              <w:t>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Learners at this level may require support through prompting and advice.</w:t>
            </w:r>
          </w:p>
          <w:p w14:paraId="21A961E4" w14:textId="77777777" w:rsidR="005F27D5" w:rsidRDefault="005F27D5" w:rsidP="0089509B">
            <w:pPr>
              <w:pStyle w:val="unittext"/>
            </w:pPr>
            <w:r>
              <w:t>The required outcomes described in this unit contribute to the achievement of Australian Core Skills Framework indicators for Numeracy at Level 1: 1.09, 1.10 &amp; 1.11</w:t>
            </w:r>
          </w:p>
        </w:tc>
      </w:tr>
      <w:tr w:rsidR="005F27D5" w14:paraId="63DA978D" w14:textId="77777777" w:rsidTr="00CE267F">
        <w:tc>
          <w:tcPr>
            <w:tcW w:w="2943" w:type="dxa"/>
          </w:tcPr>
          <w:p w14:paraId="4BA73A3F" w14:textId="77777777" w:rsidR="005F27D5" w:rsidRDefault="005F27D5" w:rsidP="0089509B">
            <w:pPr>
              <w:pStyle w:val="Heading21"/>
            </w:pPr>
            <w:r>
              <w:t>Employability Skills</w:t>
            </w:r>
          </w:p>
        </w:tc>
        <w:tc>
          <w:tcPr>
            <w:tcW w:w="6299" w:type="dxa"/>
            <w:gridSpan w:val="4"/>
          </w:tcPr>
          <w:p w14:paraId="69726005" w14:textId="77777777" w:rsidR="005F27D5" w:rsidRDefault="005F27D5" w:rsidP="0089509B">
            <w:pPr>
              <w:pStyle w:val="unittext"/>
            </w:pPr>
            <w:r>
              <w:t>This unit contains employability skills.</w:t>
            </w:r>
          </w:p>
        </w:tc>
      </w:tr>
      <w:tr w:rsidR="005F27D5" w14:paraId="6F8B1D13" w14:textId="77777777" w:rsidTr="00CE267F">
        <w:tc>
          <w:tcPr>
            <w:tcW w:w="2943" w:type="dxa"/>
          </w:tcPr>
          <w:p w14:paraId="53F4E01A" w14:textId="77777777" w:rsidR="005F27D5" w:rsidRDefault="005F27D5" w:rsidP="0089509B">
            <w:pPr>
              <w:pStyle w:val="Heading21"/>
            </w:pPr>
            <w:r>
              <w:t>Application of the Unit</w:t>
            </w:r>
          </w:p>
        </w:tc>
        <w:tc>
          <w:tcPr>
            <w:tcW w:w="6299" w:type="dxa"/>
            <w:gridSpan w:val="4"/>
          </w:tcPr>
          <w:p w14:paraId="74462427" w14:textId="77777777" w:rsidR="005F27D5" w:rsidRPr="003D46A0" w:rsidRDefault="005F27D5" w:rsidP="0089509B">
            <w:pPr>
              <w:pStyle w:val="unittext"/>
            </w:pPr>
            <w:r w:rsidRPr="003D46A0">
              <w:t>People seeking to improve their educational, vocational or community participation options will need to develop a range of numeracy and mathematics skills.</w:t>
            </w:r>
          </w:p>
          <w:p w14:paraId="41E5DCC9" w14:textId="77777777" w:rsidR="005F27D5" w:rsidRPr="003D46A0" w:rsidRDefault="005F27D5" w:rsidP="0089509B">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2A53E529" w14:textId="77777777" w:rsidR="005F27D5" w:rsidRDefault="005F27D5" w:rsidP="0089509B">
            <w:pPr>
              <w:pStyle w:val="unittext"/>
            </w:pPr>
            <w:r w:rsidRPr="003D46A0">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1DE2728E" w14:textId="77777777" w:rsidTr="00CE267F">
        <w:tc>
          <w:tcPr>
            <w:tcW w:w="2943" w:type="dxa"/>
          </w:tcPr>
          <w:p w14:paraId="46E7512C" w14:textId="77777777" w:rsidR="005F27D5" w:rsidRDefault="005F27D5" w:rsidP="0089509B">
            <w:pPr>
              <w:pStyle w:val="Heading21"/>
            </w:pPr>
            <w:r>
              <w:t>Element</w:t>
            </w:r>
          </w:p>
          <w:p w14:paraId="3321D4C9" w14:textId="77777777" w:rsidR="005F27D5" w:rsidRDefault="005F27D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33ECE7A8" w14:textId="77777777" w:rsidR="005F27D5" w:rsidRDefault="005F27D5" w:rsidP="0089509B">
            <w:pPr>
              <w:pStyle w:val="Heading21"/>
            </w:pPr>
            <w:r>
              <w:t>Performance Criteria</w:t>
            </w:r>
          </w:p>
          <w:p w14:paraId="227FDA32" w14:textId="77777777" w:rsidR="005F27D5" w:rsidRDefault="005F27D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29EFA628" w14:textId="77777777" w:rsidTr="00CE267F">
        <w:tc>
          <w:tcPr>
            <w:tcW w:w="2943" w:type="dxa"/>
          </w:tcPr>
          <w:p w14:paraId="13516284" w14:textId="77777777" w:rsidR="005F27D5" w:rsidRDefault="005F27D5" w:rsidP="0089509B">
            <w:pPr>
              <w:pStyle w:val="spacer"/>
            </w:pPr>
          </w:p>
        </w:tc>
        <w:tc>
          <w:tcPr>
            <w:tcW w:w="6299" w:type="dxa"/>
            <w:gridSpan w:val="4"/>
          </w:tcPr>
          <w:p w14:paraId="343D2CE2" w14:textId="77777777" w:rsidR="005F27D5" w:rsidRDefault="005F27D5" w:rsidP="0089509B">
            <w:pPr>
              <w:pStyle w:val="spacer"/>
            </w:pPr>
          </w:p>
        </w:tc>
      </w:tr>
      <w:tr w:rsidR="005F27D5" w14:paraId="1971618F" w14:textId="77777777" w:rsidTr="00CE267F">
        <w:tc>
          <w:tcPr>
            <w:tcW w:w="2943" w:type="dxa"/>
            <w:vMerge w:val="restart"/>
          </w:tcPr>
          <w:p w14:paraId="69C60E04" w14:textId="77777777" w:rsidR="005F27D5" w:rsidRPr="0084371F" w:rsidRDefault="005F27D5" w:rsidP="0089509B">
            <w:pPr>
              <w:pStyle w:val="element"/>
              <w:keepNext/>
            </w:pPr>
            <w:r w:rsidRPr="0084371F">
              <w:t>1</w:t>
            </w:r>
            <w:r>
              <w:tab/>
            </w:r>
            <w:r w:rsidRPr="003D46A0">
              <w:t>Recognise and locate numerical information in simple, highly familiar tables</w:t>
            </w:r>
          </w:p>
        </w:tc>
        <w:tc>
          <w:tcPr>
            <w:tcW w:w="570" w:type="dxa"/>
            <w:gridSpan w:val="2"/>
          </w:tcPr>
          <w:p w14:paraId="6E14A636" w14:textId="77777777" w:rsidR="005F27D5" w:rsidRDefault="005F27D5" w:rsidP="0089509B">
            <w:pPr>
              <w:pStyle w:val="PC"/>
              <w:keepNext/>
            </w:pPr>
            <w:r>
              <w:t>1.1</w:t>
            </w:r>
          </w:p>
        </w:tc>
        <w:tc>
          <w:tcPr>
            <w:tcW w:w="5729" w:type="dxa"/>
            <w:gridSpan w:val="2"/>
          </w:tcPr>
          <w:p w14:paraId="29396200" w14:textId="77777777" w:rsidR="005F27D5" w:rsidRDefault="005F27D5" w:rsidP="0089509B">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5F27D5" w14:paraId="48A21C31" w14:textId="77777777" w:rsidTr="00CE267F">
        <w:tc>
          <w:tcPr>
            <w:tcW w:w="2943" w:type="dxa"/>
            <w:vMerge/>
          </w:tcPr>
          <w:p w14:paraId="2DB87056" w14:textId="77777777" w:rsidR="005F27D5" w:rsidRPr="0084371F" w:rsidRDefault="005F27D5" w:rsidP="0089509B">
            <w:pPr>
              <w:pStyle w:val="element"/>
              <w:keepNext/>
            </w:pPr>
          </w:p>
        </w:tc>
        <w:tc>
          <w:tcPr>
            <w:tcW w:w="570" w:type="dxa"/>
            <w:gridSpan w:val="2"/>
          </w:tcPr>
          <w:p w14:paraId="17BA4E5D" w14:textId="77777777" w:rsidR="005F27D5" w:rsidRDefault="005F27D5" w:rsidP="0089509B">
            <w:pPr>
              <w:pStyle w:val="PC"/>
              <w:keepNext/>
            </w:pPr>
            <w:r>
              <w:t>1.2</w:t>
            </w:r>
          </w:p>
        </w:tc>
        <w:tc>
          <w:tcPr>
            <w:tcW w:w="5729" w:type="dxa"/>
            <w:gridSpan w:val="2"/>
          </w:tcPr>
          <w:p w14:paraId="615D0553" w14:textId="77777777" w:rsidR="005F27D5" w:rsidRDefault="005F27D5" w:rsidP="0089509B">
            <w:pPr>
              <w:pStyle w:val="unittext"/>
            </w:pPr>
            <w:r>
              <w:t xml:space="preserve">Recognise and locate </w:t>
            </w:r>
            <w:r w:rsidRPr="003D46A0">
              <w:rPr>
                <w:b/>
                <w:i/>
              </w:rPr>
              <w:t>whole number</w:t>
            </w:r>
            <w:r>
              <w:t xml:space="preserve"> values in relevant simple tables </w:t>
            </w:r>
          </w:p>
        </w:tc>
      </w:tr>
      <w:tr w:rsidR="005F27D5" w14:paraId="3E55FFF8" w14:textId="77777777" w:rsidTr="00CE267F">
        <w:tc>
          <w:tcPr>
            <w:tcW w:w="2943" w:type="dxa"/>
            <w:vMerge/>
          </w:tcPr>
          <w:p w14:paraId="0E2051E1" w14:textId="77777777" w:rsidR="005F27D5" w:rsidRPr="0084371F" w:rsidRDefault="005F27D5" w:rsidP="0089509B">
            <w:pPr>
              <w:pStyle w:val="element"/>
              <w:keepNext/>
            </w:pPr>
          </w:p>
        </w:tc>
        <w:tc>
          <w:tcPr>
            <w:tcW w:w="570" w:type="dxa"/>
            <w:gridSpan w:val="2"/>
          </w:tcPr>
          <w:p w14:paraId="08F1E28F" w14:textId="77777777" w:rsidR="005F27D5" w:rsidRDefault="005F27D5" w:rsidP="0089509B">
            <w:pPr>
              <w:pStyle w:val="PC"/>
              <w:keepNext/>
            </w:pPr>
            <w:r>
              <w:t>1.3</w:t>
            </w:r>
          </w:p>
        </w:tc>
        <w:tc>
          <w:tcPr>
            <w:tcW w:w="5729" w:type="dxa"/>
            <w:gridSpan w:val="2"/>
          </w:tcPr>
          <w:p w14:paraId="428D35CE" w14:textId="77777777" w:rsidR="005F27D5" w:rsidRDefault="005F27D5" w:rsidP="0089509B">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5F27D5" w14:paraId="338B9503" w14:textId="77777777" w:rsidTr="00CE267F">
        <w:tc>
          <w:tcPr>
            <w:tcW w:w="2943" w:type="dxa"/>
          </w:tcPr>
          <w:p w14:paraId="0449A8A9" w14:textId="77777777" w:rsidR="005F27D5" w:rsidRDefault="005F27D5" w:rsidP="0089509B">
            <w:pPr>
              <w:pStyle w:val="spacer"/>
            </w:pPr>
          </w:p>
        </w:tc>
        <w:tc>
          <w:tcPr>
            <w:tcW w:w="6299" w:type="dxa"/>
            <w:gridSpan w:val="4"/>
          </w:tcPr>
          <w:p w14:paraId="18D80D86" w14:textId="77777777" w:rsidR="005F27D5" w:rsidRDefault="005F27D5" w:rsidP="0089509B">
            <w:pPr>
              <w:pStyle w:val="spacer"/>
            </w:pPr>
          </w:p>
        </w:tc>
      </w:tr>
      <w:tr w:rsidR="005F27D5" w14:paraId="2BAEC924" w14:textId="77777777" w:rsidTr="00CE267F">
        <w:tc>
          <w:tcPr>
            <w:tcW w:w="2943" w:type="dxa"/>
            <w:vMerge w:val="restart"/>
          </w:tcPr>
          <w:p w14:paraId="0CE06AEF" w14:textId="77777777" w:rsidR="005F27D5" w:rsidRDefault="005F27D5" w:rsidP="0089509B">
            <w:pPr>
              <w:pStyle w:val="element"/>
              <w:keepNext/>
            </w:pPr>
            <w:r>
              <w:t>2</w:t>
            </w:r>
            <w:r>
              <w:tab/>
            </w:r>
            <w:r w:rsidRPr="003D46A0">
              <w:t>Recognise and locate numerical information in simple, highly familiar graphs</w:t>
            </w:r>
          </w:p>
        </w:tc>
        <w:tc>
          <w:tcPr>
            <w:tcW w:w="585" w:type="dxa"/>
            <w:gridSpan w:val="3"/>
          </w:tcPr>
          <w:p w14:paraId="18731A4F" w14:textId="77777777" w:rsidR="005F27D5" w:rsidRDefault="005F27D5" w:rsidP="0089509B">
            <w:pPr>
              <w:pStyle w:val="PC"/>
              <w:keepNext/>
            </w:pPr>
            <w:r>
              <w:t>2.1</w:t>
            </w:r>
          </w:p>
        </w:tc>
        <w:tc>
          <w:tcPr>
            <w:tcW w:w="5714" w:type="dxa"/>
          </w:tcPr>
          <w:p w14:paraId="12C5071E" w14:textId="77777777" w:rsidR="005F27D5" w:rsidRDefault="005F27D5" w:rsidP="0089509B">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5F27D5" w14:paraId="04D85ED3" w14:textId="77777777" w:rsidTr="00CE267F">
        <w:tc>
          <w:tcPr>
            <w:tcW w:w="2943" w:type="dxa"/>
            <w:vMerge/>
          </w:tcPr>
          <w:p w14:paraId="6B67293E" w14:textId="77777777" w:rsidR="005F27D5" w:rsidRDefault="005F27D5" w:rsidP="0089509B">
            <w:pPr>
              <w:keepNext/>
            </w:pPr>
          </w:p>
        </w:tc>
        <w:tc>
          <w:tcPr>
            <w:tcW w:w="585" w:type="dxa"/>
            <w:gridSpan w:val="3"/>
          </w:tcPr>
          <w:p w14:paraId="6FA60E15" w14:textId="77777777" w:rsidR="005F27D5" w:rsidRDefault="005F27D5" w:rsidP="0089509B">
            <w:pPr>
              <w:pStyle w:val="PC"/>
              <w:keepNext/>
            </w:pPr>
            <w:r>
              <w:t>2.2</w:t>
            </w:r>
          </w:p>
        </w:tc>
        <w:tc>
          <w:tcPr>
            <w:tcW w:w="5714" w:type="dxa"/>
          </w:tcPr>
          <w:p w14:paraId="50771E75" w14:textId="77777777" w:rsidR="005F27D5" w:rsidRDefault="005F27D5" w:rsidP="0089509B">
            <w:pPr>
              <w:pStyle w:val="unittext"/>
            </w:pPr>
            <w:r>
              <w:t xml:space="preserve">Recognise and locate whole number values in relevant </w:t>
            </w:r>
            <w:r w:rsidRPr="00EF30B8">
              <w:t>simple, highly familiar graphs</w:t>
            </w:r>
          </w:p>
        </w:tc>
      </w:tr>
      <w:tr w:rsidR="005F27D5" w14:paraId="5582091C" w14:textId="77777777" w:rsidTr="00CE267F">
        <w:tc>
          <w:tcPr>
            <w:tcW w:w="2943" w:type="dxa"/>
            <w:vMerge/>
          </w:tcPr>
          <w:p w14:paraId="7BBA82D7" w14:textId="77777777" w:rsidR="005F27D5" w:rsidRDefault="005F27D5" w:rsidP="0089509B">
            <w:pPr>
              <w:keepNext/>
            </w:pPr>
          </w:p>
        </w:tc>
        <w:tc>
          <w:tcPr>
            <w:tcW w:w="585" w:type="dxa"/>
            <w:gridSpan w:val="3"/>
          </w:tcPr>
          <w:p w14:paraId="3D3A692B" w14:textId="77777777" w:rsidR="005F27D5" w:rsidRDefault="005F27D5" w:rsidP="0089509B">
            <w:pPr>
              <w:pStyle w:val="PC"/>
              <w:keepNext/>
            </w:pPr>
            <w:r>
              <w:t>2.3</w:t>
            </w:r>
          </w:p>
        </w:tc>
        <w:tc>
          <w:tcPr>
            <w:tcW w:w="5714" w:type="dxa"/>
          </w:tcPr>
          <w:p w14:paraId="04E1623A" w14:textId="77777777" w:rsidR="005F27D5" w:rsidRDefault="005F27D5" w:rsidP="0089509B">
            <w:pPr>
              <w:pStyle w:val="unittext"/>
            </w:pPr>
            <w:r>
              <w:t>Locate specific information in simple, highly familiar graphs and report on it orally using familiar, informal language</w:t>
            </w:r>
          </w:p>
        </w:tc>
      </w:tr>
      <w:tr w:rsidR="005F27D5" w14:paraId="3F00C113" w14:textId="77777777" w:rsidTr="00CE267F">
        <w:tc>
          <w:tcPr>
            <w:tcW w:w="9242" w:type="dxa"/>
            <w:gridSpan w:val="5"/>
          </w:tcPr>
          <w:p w14:paraId="78A4604B" w14:textId="77777777" w:rsidR="005F27D5" w:rsidRDefault="005F27D5" w:rsidP="0089509B">
            <w:pPr>
              <w:pStyle w:val="Heading21"/>
            </w:pPr>
            <w:r>
              <w:t>Required Knowledge and Skills</w:t>
            </w:r>
          </w:p>
          <w:p w14:paraId="550F1761" w14:textId="77777777" w:rsidR="005F27D5" w:rsidRDefault="005F27D5" w:rsidP="0089509B">
            <w:pPr>
              <w:pStyle w:val="text"/>
            </w:pPr>
            <w:r w:rsidRPr="005979AA">
              <w:t>This describes the essential skills and knowledge and their level required for this unit</w:t>
            </w:r>
            <w:r>
              <w:t>.</w:t>
            </w:r>
          </w:p>
        </w:tc>
      </w:tr>
      <w:tr w:rsidR="005F27D5" w14:paraId="2A8AF776" w14:textId="77777777" w:rsidTr="00CE267F">
        <w:tc>
          <w:tcPr>
            <w:tcW w:w="9242" w:type="dxa"/>
            <w:gridSpan w:val="5"/>
          </w:tcPr>
          <w:p w14:paraId="1AFBD1C4" w14:textId="77777777" w:rsidR="005F27D5" w:rsidRDefault="005F27D5" w:rsidP="0089509B">
            <w:pPr>
              <w:pStyle w:val="unittext"/>
            </w:pPr>
            <w:r>
              <w:t>Required Knowledge:</w:t>
            </w:r>
          </w:p>
          <w:p w14:paraId="49AB1A34" w14:textId="77777777" w:rsidR="005F27D5" w:rsidRPr="003D46A0" w:rsidRDefault="005F27D5" w:rsidP="0089509B">
            <w:pPr>
              <w:pStyle w:val="bullet"/>
              <w:numPr>
                <w:ilvl w:val="0"/>
                <w:numId w:val="13"/>
              </w:numPr>
              <w:ind w:left="284" w:hanging="284"/>
            </w:pPr>
            <w:r w:rsidRPr="003D46A0">
              <w:t>signs / prints/ symbols represent meaning in simple texts such as in popular newspapers, advertising materials, bills and notices</w:t>
            </w:r>
          </w:p>
          <w:p w14:paraId="44191A1A" w14:textId="77777777" w:rsidR="005F27D5" w:rsidRPr="003D46A0" w:rsidRDefault="005F27D5" w:rsidP="0089509B">
            <w:pPr>
              <w:pStyle w:val="bullet"/>
              <w:numPr>
                <w:ilvl w:val="0"/>
                <w:numId w:val="13"/>
              </w:numPr>
              <w:ind w:left="284" w:hanging="284"/>
            </w:pPr>
            <w:r w:rsidRPr="003D46A0">
              <w:t xml:space="preserve">the key features of tables and graphs </w:t>
            </w:r>
          </w:p>
          <w:p w14:paraId="120B2FCA" w14:textId="77777777" w:rsidR="005F27D5" w:rsidRDefault="005F27D5" w:rsidP="0089509B">
            <w:pPr>
              <w:pStyle w:val="unittext"/>
            </w:pPr>
            <w:r>
              <w:t>Required Skills:</w:t>
            </w:r>
          </w:p>
          <w:p w14:paraId="523511C7" w14:textId="77777777" w:rsidR="005F27D5" w:rsidRDefault="005F27D5" w:rsidP="0089509B">
            <w:pPr>
              <w:pStyle w:val="bullet"/>
              <w:numPr>
                <w:ilvl w:val="0"/>
                <w:numId w:val="13"/>
              </w:numPr>
              <w:ind w:left="284" w:hanging="284"/>
            </w:pPr>
            <w:r w:rsidRPr="003D46A0">
              <w:t>communication and literacy skills to</w:t>
            </w:r>
            <w:r>
              <w:t>:</w:t>
            </w:r>
          </w:p>
          <w:p w14:paraId="58F7DE60" w14:textId="77777777" w:rsidR="005F27D5" w:rsidRPr="003D46A0" w:rsidRDefault="005F27D5" w:rsidP="0089509B">
            <w:pPr>
              <w:pStyle w:val="endash"/>
              <w:keepNext/>
              <w:ind w:left="568" w:hanging="284"/>
            </w:pPr>
            <w:r w:rsidRPr="003D46A0">
              <w:t>read relevant, short</w:t>
            </w:r>
            <w:r>
              <w:t>,</w:t>
            </w:r>
            <w:r w:rsidRPr="003D46A0">
              <w:t xml:space="preserve"> </w:t>
            </w:r>
            <w:r>
              <w:t xml:space="preserve">simple </w:t>
            </w:r>
            <w:r w:rsidRPr="003D46A0">
              <w:t xml:space="preserve">texts and diagrams that include tables and graphs </w:t>
            </w:r>
          </w:p>
          <w:p w14:paraId="381AF5F9" w14:textId="77777777" w:rsidR="005F27D5" w:rsidRPr="003D46A0" w:rsidRDefault="005F27D5" w:rsidP="0089509B">
            <w:pPr>
              <w:pStyle w:val="endash"/>
              <w:keepNext/>
              <w:ind w:left="568" w:hanging="284"/>
            </w:pPr>
            <w:r w:rsidRPr="003D46A0">
              <w:t>locate and convey numerical information represented in tables and graphs</w:t>
            </w:r>
          </w:p>
          <w:p w14:paraId="7D5B16EA" w14:textId="77777777" w:rsidR="005F27D5" w:rsidRDefault="005F27D5" w:rsidP="0089509B">
            <w:pPr>
              <w:pStyle w:val="endash"/>
              <w:keepNext/>
              <w:ind w:left="568" w:hanging="284"/>
            </w:pPr>
            <w:r w:rsidRPr="003D46A0">
              <w:t>read and say whole numbers, simple fractions (½ ) and basic words associated with numbers</w:t>
            </w:r>
          </w:p>
        </w:tc>
      </w:tr>
      <w:tr w:rsidR="005F27D5" w14:paraId="415CFCAC" w14:textId="77777777" w:rsidTr="00CE267F">
        <w:tc>
          <w:tcPr>
            <w:tcW w:w="9242" w:type="dxa"/>
            <w:gridSpan w:val="5"/>
          </w:tcPr>
          <w:p w14:paraId="30442570" w14:textId="77777777" w:rsidR="005F27D5" w:rsidRDefault="005F27D5" w:rsidP="0089509B">
            <w:pPr>
              <w:pStyle w:val="spacer"/>
            </w:pPr>
          </w:p>
        </w:tc>
      </w:tr>
      <w:tr w:rsidR="005F27D5" w14:paraId="52998764" w14:textId="77777777" w:rsidTr="00CE267F">
        <w:tc>
          <w:tcPr>
            <w:tcW w:w="9242" w:type="dxa"/>
            <w:gridSpan w:val="5"/>
          </w:tcPr>
          <w:p w14:paraId="27563B29" w14:textId="77777777" w:rsidR="005F27D5" w:rsidRDefault="005F27D5" w:rsidP="0089509B">
            <w:pPr>
              <w:pStyle w:val="Heading21"/>
            </w:pPr>
            <w:r>
              <w:t>Range Statement</w:t>
            </w:r>
          </w:p>
          <w:p w14:paraId="32286438" w14:textId="058E368B" w:rsidR="005F27D5" w:rsidRDefault="005F27D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6C6AEE" w14:textId="77777777" w:rsidTr="00CE267F">
        <w:tc>
          <w:tcPr>
            <w:tcW w:w="3369" w:type="dxa"/>
            <w:gridSpan w:val="2"/>
          </w:tcPr>
          <w:p w14:paraId="66EBF95E" w14:textId="77777777" w:rsidR="005F27D5" w:rsidRPr="00162ED8" w:rsidRDefault="005F27D5" w:rsidP="0089509B">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14:paraId="05CA7686" w14:textId="77777777" w:rsidR="005F27D5" w:rsidRDefault="005F27D5" w:rsidP="0089509B">
            <w:pPr>
              <w:pStyle w:val="bullet"/>
              <w:numPr>
                <w:ilvl w:val="0"/>
                <w:numId w:val="13"/>
              </w:numPr>
              <w:ind w:left="284" w:hanging="284"/>
            </w:pPr>
            <w:r w:rsidRPr="00162ED8">
              <w:t xml:space="preserve">columns and rows </w:t>
            </w:r>
          </w:p>
          <w:p w14:paraId="4331B152" w14:textId="77777777" w:rsidR="005F27D5" w:rsidRDefault="005F27D5" w:rsidP="0089509B">
            <w:pPr>
              <w:pStyle w:val="bullet"/>
              <w:numPr>
                <w:ilvl w:val="0"/>
                <w:numId w:val="13"/>
              </w:numPr>
              <w:ind w:left="284" w:hanging="284"/>
            </w:pPr>
            <w:r w:rsidRPr="00162ED8">
              <w:t>values</w:t>
            </w:r>
            <w:r>
              <w:t xml:space="preserve"> of columns and rows</w:t>
            </w:r>
          </w:p>
        </w:tc>
      </w:tr>
      <w:tr w:rsidR="005F27D5" w14:paraId="2E576898" w14:textId="77777777" w:rsidTr="00CE267F">
        <w:tc>
          <w:tcPr>
            <w:tcW w:w="9242" w:type="dxa"/>
            <w:gridSpan w:val="5"/>
          </w:tcPr>
          <w:p w14:paraId="2E4F2BFE" w14:textId="77777777" w:rsidR="005F27D5" w:rsidRDefault="005F27D5" w:rsidP="0089509B">
            <w:pPr>
              <w:pStyle w:val="spacer"/>
            </w:pPr>
          </w:p>
        </w:tc>
      </w:tr>
      <w:tr w:rsidR="005F27D5" w14:paraId="00AA390C" w14:textId="77777777" w:rsidTr="00CE267F">
        <w:tc>
          <w:tcPr>
            <w:tcW w:w="3369" w:type="dxa"/>
            <w:gridSpan w:val="2"/>
          </w:tcPr>
          <w:p w14:paraId="6A546755" w14:textId="77777777" w:rsidR="005F27D5" w:rsidRPr="00CD4E66" w:rsidRDefault="005F27D5" w:rsidP="0089509B">
            <w:pPr>
              <w:pStyle w:val="unittext"/>
            </w:pPr>
            <w:r w:rsidRPr="003D46A0">
              <w:rPr>
                <w:b/>
                <w:i/>
              </w:rPr>
              <w:t>Short, simple, highly familiar documents</w:t>
            </w:r>
            <w:r>
              <w:rPr>
                <w:b/>
                <w:i/>
              </w:rPr>
              <w:t xml:space="preserve"> </w:t>
            </w:r>
            <w:r>
              <w:t>may include:</w:t>
            </w:r>
          </w:p>
        </w:tc>
        <w:tc>
          <w:tcPr>
            <w:tcW w:w="5873" w:type="dxa"/>
            <w:gridSpan w:val="3"/>
          </w:tcPr>
          <w:p w14:paraId="430D1918" w14:textId="77777777" w:rsidR="005F27D5" w:rsidRDefault="005F27D5" w:rsidP="0089509B">
            <w:pPr>
              <w:pStyle w:val="bullet"/>
              <w:numPr>
                <w:ilvl w:val="0"/>
                <w:numId w:val="13"/>
              </w:numPr>
              <w:ind w:left="284" w:hanging="284"/>
            </w:pPr>
            <w:r>
              <w:t>utility bills</w:t>
            </w:r>
          </w:p>
          <w:p w14:paraId="6888992A" w14:textId="77777777" w:rsidR="005F27D5" w:rsidRDefault="005F27D5" w:rsidP="0089509B">
            <w:pPr>
              <w:pStyle w:val="bullet"/>
              <w:numPr>
                <w:ilvl w:val="0"/>
                <w:numId w:val="13"/>
              </w:numPr>
              <w:ind w:left="284" w:hanging="284"/>
            </w:pPr>
            <w:r>
              <w:t>sports results</w:t>
            </w:r>
          </w:p>
          <w:p w14:paraId="5B68CC3A" w14:textId="77777777" w:rsidR="005F27D5" w:rsidRDefault="005F27D5" w:rsidP="0089509B">
            <w:pPr>
              <w:pStyle w:val="bullet"/>
              <w:numPr>
                <w:ilvl w:val="0"/>
                <w:numId w:val="13"/>
              </w:numPr>
              <w:ind w:left="284" w:hanging="284"/>
            </w:pPr>
            <w:r>
              <w:t>simple pricelists</w:t>
            </w:r>
          </w:p>
          <w:p w14:paraId="5E6FC375" w14:textId="77777777" w:rsidR="005F27D5" w:rsidRDefault="005F27D5" w:rsidP="0089509B">
            <w:pPr>
              <w:pStyle w:val="bullet"/>
              <w:numPr>
                <w:ilvl w:val="0"/>
                <w:numId w:val="13"/>
              </w:numPr>
              <w:ind w:left="284" w:hanging="284"/>
            </w:pPr>
            <w:r>
              <w:t>short newspaper articles where the maths content is explicit</w:t>
            </w:r>
            <w:r w:rsidRPr="00162ED8">
              <w:t xml:space="preserve"> </w:t>
            </w:r>
          </w:p>
        </w:tc>
      </w:tr>
      <w:tr w:rsidR="005F27D5" w14:paraId="4F5FE368" w14:textId="77777777" w:rsidTr="00CE267F">
        <w:tc>
          <w:tcPr>
            <w:tcW w:w="9242" w:type="dxa"/>
            <w:gridSpan w:val="5"/>
          </w:tcPr>
          <w:p w14:paraId="1D5B3729" w14:textId="77777777" w:rsidR="005F27D5" w:rsidRDefault="005F27D5" w:rsidP="0089509B">
            <w:pPr>
              <w:pStyle w:val="spacer"/>
            </w:pPr>
          </w:p>
        </w:tc>
      </w:tr>
      <w:tr w:rsidR="005F27D5" w14:paraId="4C7DAE21" w14:textId="77777777" w:rsidTr="00CE267F">
        <w:tc>
          <w:tcPr>
            <w:tcW w:w="3369" w:type="dxa"/>
            <w:gridSpan w:val="2"/>
          </w:tcPr>
          <w:p w14:paraId="2CA3E503" w14:textId="77777777" w:rsidR="005F27D5" w:rsidRPr="00CD4E66" w:rsidRDefault="005F27D5" w:rsidP="0089509B">
            <w:pPr>
              <w:pStyle w:val="unittext"/>
            </w:pPr>
            <w:r w:rsidRPr="003D46A0">
              <w:rPr>
                <w:b/>
                <w:i/>
              </w:rPr>
              <w:t>Whole number</w:t>
            </w:r>
            <w:r>
              <w:rPr>
                <w:b/>
                <w:i/>
              </w:rPr>
              <w:t xml:space="preserve"> </w:t>
            </w:r>
            <w:r>
              <w:t>refers to:</w:t>
            </w:r>
          </w:p>
        </w:tc>
        <w:tc>
          <w:tcPr>
            <w:tcW w:w="5873" w:type="dxa"/>
            <w:gridSpan w:val="3"/>
          </w:tcPr>
          <w:p w14:paraId="2695662E" w14:textId="77777777" w:rsidR="005F27D5" w:rsidRDefault="005F27D5" w:rsidP="0089509B">
            <w:pPr>
              <w:pStyle w:val="bullet"/>
              <w:numPr>
                <w:ilvl w:val="0"/>
                <w:numId w:val="13"/>
              </w:numPr>
              <w:spacing w:after="0"/>
              <w:ind w:left="284" w:hanging="284"/>
            </w:pPr>
            <w:r w:rsidRPr="00CD4E66">
              <w:t>numbers into the hundreds, that are relevant and appropriate to the learner and should be in numeral form or written as words up to 20</w:t>
            </w:r>
          </w:p>
        </w:tc>
      </w:tr>
      <w:tr w:rsidR="005F27D5" w14:paraId="3F2550F9" w14:textId="77777777" w:rsidTr="00CE267F">
        <w:tc>
          <w:tcPr>
            <w:tcW w:w="9242" w:type="dxa"/>
            <w:gridSpan w:val="5"/>
          </w:tcPr>
          <w:p w14:paraId="0C8E0367" w14:textId="77777777" w:rsidR="005F27D5" w:rsidRDefault="005F27D5" w:rsidP="0089509B">
            <w:pPr>
              <w:pStyle w:val="spacer"/>
            </w:pPr>
          </w:p>
        </w:tc>
      </w:tr>
      <w:tr w:rsidR="005F27D5" w14:paraId="3A6FEF2F" w14:textId="77777777" w:rsidTr="00CE267F">
        <w:tc>
          <w:tcPr>
            <w:tcW w:w="3369" w:type="dxa"/>
            <w:gridSpan w:val="2"/>
          </w:tcPr>
          <w:p w14:paraId="15A03009" w14:textId="77777777" w:rsidR="005F27D5" w:rsidRPr="003608E8" w:rsidRDefault="005F27D5" w:rsidP="0089509B">
            <w:pPr>
              <w:pStyle w:val="unittext"/>
            </w:pPr>
            <w:r>
              <w:rPr>
                <w:b/>
                <w:i/>
              </w:rPr>
              <w:lastRenderedPageBreak/>
              <w:t xml:space="preserve">Simple, highly familiar tables </w:t>
            </w:r>
            <w:r>
              <w:t>may include:</w:t>
            </w:r>
          </w:p>
        </w:tc>
        <w:tc>
          <w:tcPr>
            <w:tcW w:w="5873" w:type="dxa"/>
            <w:gridSpan w:val="3"/>
          </w:tcPr>
          <w:p w14:paraId="3D5F7900" w14:textId="77777777" w:rsidR="005F27D5" w:rsidRDefault="005F27D5" w:rsidP="0089509B">
            <w:pPr>
              <w:pStyle w:val="bullet"/>
              <w:numPr>
                <w:ilvl w:val="0"/>
                <w:numId w:val="13"/>
              </w:numPr>
              <w:ind w:left="284" w:hanging="284"/>
            </w:pPr>
            <w:r>
              <w:t xml:space="preserve">tables with </w:t>
            </w:r>
            <w:r w:rsidRPr="00162ED8">
              <w:t>familiar whole number values such as</w:t>
            </w:r>
            <w:r>
              <w:t>:</w:t>
            </w:r>
          </w:p>
          <w:p w14:paraId="12B1C387" w14:textId="77777777" w:rsidR="005F27D5" w:rsidRDefault="005F27D5" w:rsidP="0089509B">
            <w:pPr>
              <w:pStyle w:val="endash"/>
              <w:keepNext/>
              <w:ind w:left="568" w:hanging="284"/>
            </w:pPr>
            <w:r>
              <w:t>dollars</w:t>
            </w:r>
          </w:p>
          <w:p w14:paraId="48A6D34E" w14:textId="77777777" w:rsidR="005F27D5" w:rsidRDefault="005F27D5" w:rsidP="0089509B">
            <w:pPr>
              <w:pStyle w:val="endash"/>
              <w:keepNext/>
              <w:ind w:left="568" w:hanging="284"/>
            </w:pPr>
            <w:r w:rsidRPr="00162ED8">
              <w:t>points (as in sport)</w:t>
            </w:r>
          </w:p>
          <w:p w14:paraId="43053931" w14:textId="77777777" w:rsidR="005F27D5" w:rsidRDefault="005F27D5" w:rsidP="0089509B">
            <w:pPr>
              <w:pStyle w:val="endash"/>
              <w:keepNext/>
              <w:ind w:left="568" w:hanging="284"/>
            </w:pPr>
            <w:r w:rsidRPr="00162ED8">
              <w:t>numbers of people</w:t>
            </w:r>
          </w:p>
        </w:tc>
      </w:tr>
      <w:tr w:rsidR="005F27D5" w14:paraId="38AEDF2D" w14:textId="77777777" w:rsidTr="00CE267F">
        <w:tc>
          <w:tcPr>
            <w:tcW w:w="9242" w:type="dxa"/>
            <w:gridSpan w:val="5"/>
          </w:tcPr>
          <w:p w14:paraId="7337A481" w14:textId="77777777" w:rsidR="005F27D5" w:rsidRDefault="005F27D5" w:rsidP="0089509B">
            <w:pPr>
              <w:pStyle w:val="spacer"/>
            </w:pPr>
          </w:p>
        </w:tc>
      </w:tr>
      <w:tr w:rsidR="005F27D5" w14:paraId="379D200F" w14:textId="77777777" w:rsidTr="00CE267F">
        <w:tc>
          <w:tcPr>
            <w:tcW w:w="3369" w:type="dxa"/>
            <w:gridSpan w:val="2"/>
          </w:tcPr>
          <w:p w14:paraId="27B493FF" w14:textId="77777777" w:rsidR="005F27D5" w:rsidRPr="003608E8" w:rsidRDefault="005F27D5" w:rsidP="0089509B">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14:paraId="559E5E86" w14:textId="77777777" w:rsidR="005F27D5" w:rsidRDefault="005F27D5" w:rsidP="0089509B">
            <w:pPr>
              <w:pStyle w:val="bullet"/>
              <w:numPr>
                <w:ilvl w:val="0"/>
                <w:numId w:val="13"/>
              </w:numPr>
              <w:ind w:left="284" w:hanging="284"/>
            </w:pPr>
            <w:r w:rsidRPr="00162ED8">
              <w:t>very explicit and simple labels and axes – in whole numbers and scale graduations of 1s, 2s, 5s or 10s</w:t>
            </w:r>
          </w:p>
        </w:tc>
      </w:tr>
      <w:tr w:rsidR="005F27D5" w14:paraId="36E68D76" w14:textId="77777777" w:rsidTr="00CE267F">
        <w:tc>
          <w:tcPr>
            <w:tcW w:w="9242" w:type="dxa"/>
            <w:gridSpan w:val="5"/>
          </w:tcPr>
          <w:p w14:paraId="21E3B013" w14:textId="77777777" w:rsidR="005F27D5" w:rsidRDefault="005F27D5" w:rsidP="0089509B">
            <w:pPr>
              <w:pStyle w:val="spacer"/>
            </w:pPr>
          </w:p>
        </w:tc>
      </w:tr>
      <w:tr w:rsidR="005F27D5" w14:paraId="1A16047B" w14:textId="77777777" w:rsidTr="00CE267F">
        <w:tc>
          <w:tcPr>
            <w:tcW w:w="3369" w:type="dxa"/>
            <w:gridSpan w:val="2"/>
          </w:tcPr>
          <w:p w14:paraId="45CDC96C" w14:textId="77777777" w:rsidR="005F27D5" w:rsidRPr="00EF30B8" w:rsidRDefault="005F27D5" w:rsidP="0089509B">
            <w:pPr>
              <w:pStyle w:val="unittext"/>
            </w:pPr>
            <w:r w:rsidRPr="003D46A0">
              <w:rPr>
                <w:b/>
                <w:i/>
              </w:rPr>
              <w:t>Familiar, informal language</w:t>
            </w:r>
            <w:r>
              <w:rPr>
                <w:b/>
                <w:i/>
              </w:rPr>
              <w:t xml:space="preserve"> </w:t>
            </w:r>
            <w:r>
              <w:t>may include:</w:t>
            </w:r>
          </w:p>
        </w:tc>
        <w:tc>
          <w:tcPr>
            <w:tcW w:w="5873" w:type="dxa"/>
            <w:gridSpan w:val="3"/>
          </w:tcPr>
          <w:p w14:paraId="02B5211C" w14:textId="77777777" w:rsidR="005F27D5" w:rsidRDefault="005F27D5" w:rsidP="0089509B">
            <w:pPr>
              <w:pStyle w:val="bullet"/>
              <w:numPr>
                <w:ilvl w:val="0"/>
                <w:numId w:val="13"/>
              </w:numPr>
              <w:ind w:left="284" w:hanging="284"/>
            </w:pPr>
            <w:r w:rsidRPr="00EF30B8">
              <w:t>smallest</w:t>
            </w:r>
            <w:r>
              <w:t xml:space="preserve"> / </w:t>
            </w:r>
            <w:r w:rsidRPr="00EF30B8">
              <w:t>biggest</w:t>
            </w:r>
          </w:p>
          <w:p w14:paraId="79C3DFB9" w14:textId="77777777" w:rsidR="005F27D5" w:rsidRDefault="005F27D5" w:rsidP="0089509B">
            <w:pPr>
              <w:pStyle w:val="bullet"/>
              <w:numPr>
                <w:ilvl w:val="0"/>
                <w:numId w:val="13"/>
              </w:numPr>
              <w:ind w:left="284" w:hanging="284"/>
            </w:pPr>
            <w:r w:rsidRPr="00EF30B8">
              <w:t>more</w:t>
            </w:r>
            <w:r>
              <w:t xml:space="preserve"> / </w:t>
            </w:r>
            <w:r w:rsidRPr="00EF30B8">
              <w:t>less</w:t>
            </w:r>
          </w:p>
          <w:p w14:paraId="6A6AB105" w14:textId="77777777" w:rsidR="005F27D5" w:rsidRDefault="005F27D5" w:rsidP="0089509B">
            <w:pPr>
              <w:pStyle w:val="bullet"/>
              <w:numPr>
                <w:ilvl w:val="0"/>
                <w:numId w:val="13"/>
              </w:numPr>
              <w:ind w:left="284" w:hanging="284"/>
            </w:pPr>
            <w:r w:rsidRPr="00EF30B8">
              <w:t>the same as</w:t>
            </w:r>
          </w:p>
        </w:tc>
      </w:tr>
      <w:tr w:rsidR="005F27D5" w14:paraId="4D214F43" w14:textId="77777777" w:rsidTr="00CE267F">
        <w:tc>
          <w:tcPr>
            <w:tcW w:w="9242" w:type="dxa"/>
            <w:gridSpan w:val="5"/>
          </w:tcPr>
          <w:p w14:paraId="59B6993B" w14:textId="77777777" w:rsidR="005F27D5" w:rsidRDefault="005F27D5" w:rsidP="0089509B">
            <w:pPr>
              <w:pStyle w:val="spacer"/>
            </w:pPr>
          </w:p>
        </w:tc>
      </w:tr>
      <w:tr w:rsidR="005F27D5" w14:paraId="1631E34D" w14:textId="77777777" w:rsidTr="00CE267F">
        <w:tc>
          <w:tcPr>
            <w:tcW w:w="9242" w:type="dxa"/>
            <w:gridSpan w:val="5"/>
          </w:tcPr>
          <w:p w14:paraId="11EAAD96" w14:textId="77777777" w:rsidR="005F27D5" w:rsidRDefault="005F27D5" w:rsidP="0089509B">
            <w:pPr>
              <w:pStyle w:val="Heading21"/>
            </w:pPr>
            <w:r>
              <w:t>Evidence Guide</w:t>
            </w:r>
          </w:p>
          <w:p w14:paraId="73120AB6" w14:textId="77777777" w:rsidR="005F27D5" w:rsidRDefault="005F27D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5724BE30" w14:textId="77777777" w:rsidTr="00CE267F">
        <w:tc>
          <w:tcPr>
            <w:tcW w:w="3369" w:type="dxa"/>
            <w:gridSpan w:val="2"/>
          </w:tcPr>
          <w:p w14:paraId="12E9CC21" w14:textId="77777777" w:rsidR="005F27D5" w:rsidRPr="005979AA" w:rsidRDefault="005F27D5" w:rsidP="0089509B">
            <w:pPr>
              <w:pStyle w:val="EG"/>
            </w:pPr>
            <w:r w:rsidRPr="005979AA">
              <w:t>Critical aspects for assessment and evidence required to demonstrate competency in this unit</w:t>
            </w:r>
          </w:p>
        </w:tc>
        <w:tc>
          <w:tcPr>
            <w:tcW w:w="5873" w:type="dxa"/>
            <w:gridSpan w:val="3"/>
          </w:tcPr>
          <w:p w14:paraId="2E48C895" w14:textId="77777777" w:rsidR="005F27D5" w:rsidRDefault="005F27D5" w:rsidP="0089509B">
            <w:pPr>
              <w:pStyle w:val="unittext"/>
            </w:pPr>
            <w:r w:rsidRPr="003B087B">
              <w:t>Assessment</w:t>
            </w:r>
            <w:r>
              <w:t xml:space="preserve"> must confirm the ability to:</w:t>
            </w:r>
          </w:p>
          <w:p w14:paraId="3943D79E" w14:textId="77777777" w:rsidR="005F27D5" w:rsidRPr="008F687D" w:rsidRDefault="005F27D5" w:rsidP="0089509B">
            <w:pPr>
              <w:pStyle w:val="bullet"/>
              <w:numPr>
                <w:ilvl w:val="0"/>
                <w:numId w:val="13"/>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14:paraId="7AB399EB" w14:textId="77777777" w:rsidR="005F27D5" w:rsidRDefault="005F27D5" w:rsidP="0089509B">
            <w:pPr>
              <w:pStyle w:val="bullet"/>
              <w:numPr>
                <w:ilvl w:val="0"/>
                <w:numId w:val="13"/>
              </w:numPr>
              <w:ind w:left="284" w:hanging="284"/>
            </w:pPr>
            <w:r>
              <w:t xml:space="preserve">use the </w:t>
            </w:r>
            <w:r w:rsidRPr="008F687D">
              <w:t>oral language of numbers, graphs and tables to read and convey simple numerical information embedded in simple, highly familiar tables and graphs</w:t>
            </w:r>
          </w:p>
        </w:tc>
      </w:tr>
      <w:tr w:rsidR="005F27D5" w14:paraId="38A22828" w14:textId="77777777" w:rsidTr="00CE267F">
        <w:tc>
          <w:tcPr>
            <w:tcW w:w="9242" w:type="dxa"/>
            <w:gridSpan w:val="5"/>
          </w:tcPr>
          <w:p w14:paraId="37A10DFB" w14:textId="77777777" w:rsidR="005F27D5" w:rsidRDefault="005F27D5" w:rsidP="0089509B">
            <w:pPr>
              <w:pStyle w:val="spacer"/>
            </w:pPr>
          </w:p>
        </w:tc>
      </w:tr>
      <w:tr w:rsidR="005F27D5" w14:paraId="3BA4EAD8" w14:textId="77777777" w:rsidTr="00CE267F">
        <w:tc>
          <w:tcPr>
            <w:tcW w:w="3369" w:type="dxa"/>
            <w:gridSpan w:val="2"/>
          </w:tcPr>
          <w:p w14:paraId="3FEB556E" w14:textId="77777777" w:rsidR="005F27D5" w:rsidRPr="005979AA" w:rsidRDefault="005F27D5" w:rsidP="0089509B">
            <w:pPr>
              <w:pStyle w:val="EG"/>
            </w:pPr>
            <w:r w:rsidRPr="005979AA">
              <w:t>Context of and specific resources for assessment</w:t>
            </w:r>
          </w:p>
        </w:tc>
        <w:tc>
          <w:tcPr>
            <w:tcW w:w="5873" w:type="dxa"/>
            <w:gridSpan w:val="3"/>
          </w:tcPr>
          <w:p w14:paraId="42394111" w14:textId="77777777" w:rsidR="005F27D5" w:rsidRDefault="005F27D5" w:rsidP="0089509B">
            <w:pPr>
              <w:pStyle w:val="unittext"/>
            </w:pPr>
            <w:r>
              <w:t>Assessment must ensure:</w:t>
            </w:r>
          </w:p>
          <w:p w14:paraId="2981F66E" w14:textId="77777777" w:rsidR="005F27D5" w:rsidRPr="00EF30B8" w:rsidRDefault="005F27D5" w:rsidP="0089509B">
            <w:pPr>
              <w:pStyle w:val="bullet"/>
              <w:numPr>
                <w:ilvl w:val="0"/>
                <w:numId w:val="13"/>
              </w:numPr>
              <w:ind w:left="284" w:hanging="284"/>
              <w:rPr>
                <w:bCs/>
              </w:rPr>
            </w:pPr>
            <w:r>
              <w:t xml:space="preserve">access to </w:t>
            </w:r>
            <w:r w:rsidRPr="00EF30B8">
              <w:rPr>
                <w:bCs/>
              </w:rPr>
              <w:t>authentic tables and graphs and texts in appropriate and relevant contexts</w:t>
            </w:r>
          </w:p>
          <w:p w14:paraId="79D797D9" w14:textId="77777777" w:rsidR="005F27D5" w:rsidRDefault="005F27D5" w:rsidP="0089509B">
            <w:pPr>
              <w:pStyle w:val="unittext"/>
            </w:pPr>
            <w:r>
              <w:t>At this level, the learner:</w:t>
            </w:r>
          </w:p>
          <w:p w14:paraId="5EE96162" w14:textId="77777777" w:rsidR="005F27D5" w:rsidRDefault="005F27D5" w:rsidP="0089509B">
            <w:pPr>
              <w:pStyle w:val="bullet"/>
              <w:numPr>
                <w:ilvl w:val="0"/>
                <w:numId w:val="13"/>
              </w:numPr>
              <w:ind w:left="284" w:hanging="284"/>
            </w:pPr>
            <w:r>
              <w:t>may require additional time to complete tasks</w:t>
            </w:r>
          </w:p>
          <w:p w14:paraId="3A49C8B0" w14:textId="77777777" w:rsidR="005F27D5" w:rsidRDefault="005F27D5" w:rsidP="0089509B">
            <w:pPr>
              <w:pStyle w:val="bullet"/>
              <w:numPr>
                <w:ilvl w:val="0"/>
                <w:numId w:val="13"/>
              </w:numPr>
              <w:ind w:left="284" w:hanging="284"/>
            </w:pPr>
            <w:r w:rsidRPr="00CB319F">
              <w:t>can work alongside an expert/mentor where prompting and advice can be provided</w:t>
            </w:r>
          </w:p>
        </w:tc>
      </w:tr>
      <w:tr w:rsidR="005F27D5" w14:paraId="5ABAC9E4" w14:textId="77777777" w:rsidTr="00CE267F">
        <w:tc>
          <w:tcPr>
            <w:tcW w:w="9242" w:type="dxa"/>
            <w:gridSpan w:val="5"/>
          </w:tcPr>
          <w:p w14:paraId="40D23151" w14:textId="77777777" w:rsidR="005F27D5" w:rsidRDefault="005F27D5" w:rsidP="0089509B">
            <w:pPr>
              <w:pStyle w:val="spacer"/>
            </w:pPr>
          </w:p>
        </w:tc>
      </w:tr>
      <w:tr w:rsidR="005F27D5" w14:paraId="5D0BD76D" w14:textId="77777777" w:rsidTr="00CE267F">
        <w:tc>
          <w:tcPr>
            <w:tcW w:w="3369" w:type="dxa"/>
            <w:gridSpan w:val="2"/>
          </w:tcPr>
          <w:p w14:paraId="4AE00505" w14:textId="77777777" w:rsidR="005F27D5" w:rsidRPr="00622D2D" w:rsidRDefault="005F27D5" w:rsidP="0089509B">
            <w:pPr>
              <w:pStyle w:val="EG"/>
            </w:pPr>
            <w:r w:rsidRPr="005979AA">
              <w:t>Method(s) of assessment</w:t>
            </w:r>
          </w:p>
        </w:tc>
        <w:tc>
          <w:tcPr>
            <w:tcW w:w="5873" w:type="dxa"/>
            <w:gridSpan w:val="3"/>
          </w:tcPr>
          <w:p w14:paraId="0F2D7ED0" w14:textId="77777777" w:rsidR="005F27D5" w:rsidRDefault="005F27D5" w:rsidP="0089509B">
            <w:pPr>
              <w:pStyle w:val="unittext"/>
            </w:pPr>
            <w:r>
              <w:t>The following assessment methods are suitable for this unit:</w:t>
            </w:r>
          </w:p>
          <w:p w14:paraId="5F66BDEA" w14:textId="77777777" w:rsidR="005F27D5" w:rsidRDefault="005F27D5" w:rsidP="0089509B">
            <w:pPr>
              <w:pStyle w:val="bullet"/>
              <w:numPr>
                <w:ilvl w:val="0"/>
                <w:numId w:val="13"/>
              </w:numPr>
              <w:ind w:left="284" w:hanging="284"/>
            </w:pPr>
            <w:r>
              <w:t xml:space="preserve">observation of the learner recognising and locating </w:t>
            </w:r>
            <w:r w:rsidRPr="003D46A0">
              <w:t>numerical information in simple, highly familiar</w:t>
            </w:r>
            <w:r>
              <w:t xml:space="preserve"> tables and graphs</w:t>
            </w:r>
          </w:p>
          <w:p w14:paraId="0390975F" w14:textId="77777777" w:rsidR="005F27D5" w:rsidRDefault="005F27D5" w:rsidP="0089509B">
            <w:pPr>
              <w:pStyle w:val="bullet"/>
              <w:numPr>
                <w:ilvl w:val="0"/>
                <w:numId w:val="13"/>
              </w:numPr>
              <w:ind w:left="284" w:hanging="284"/>
            </w:pPr>
            <w:r>
              <w:t>discussion to assess the ability to use informal familiar language to report n numerical information</w:t>
            </w:r>
          </w:p>
        </w:tc>
      </w:tr>
    </w:tbl>
    <w:p w14:paraId="2A54481E" w14:textId="77777777" w:rsidR="005F27D5" w:rsidRDefault="005F27D5" w:rsidP="0089509B">
      <w:pPr>
        <w:keepNext/>
        <w:sectPr w:rsidR="005F27D5" w:rsidSect="00CE267F">
          <w:headerReference w:type="even" r:id="rId122"/>
          <w:headerReference w:type="default" r:id="rId123"/>
          <w:footerReference w:type="even" r:id="rId124"/>
          <w:headerReference w:type="first" r:id="rId125"/>
          <w:footerReference w:type="first" r:id="rId12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943"/>
        <w:gridCol w:w="426"/>
        <w:gridCol w:w="144"/>
        <w:gridCol w:w="15"/>
        <w:gridCol w:w="5714"/>
      </w:tblGrid>
      <w:tr w:rsidR="005F27D5" w14:paraId="380C79A7" w14:textId="77777777" w:rsidTr="00CE267F">
        <w:tc>
          <w:tcPr>
            <w:tcW w:w="2943" w:type="dxa"/>
          </w:tcPr>
          <w:p w14:paraId="7E5F605D" w14:textId="77777777" w:rsidR="005F27D5" w:rsidRPr="00D72D90" w:rsidRDefault="005F27D5" w:rsidP="0089509B">
            <w:pPr>
              <w:pStyle w:val="CodeTOC"/>
            </w:pPr>
            <w:r w:rsidRPr="00D72D90">
              <w:lastRenderedPageBreak/>
              <w:t>Unit Code</w:t>
            </w:r>
          </w:p>
        </w:tc>
        <w:tc>
          <w:tcPr>
            <w:tcW w:w="6299" w:type="dxa"/>
            <w:gridSpan w:val="4"/>
          </w:tcPr>
          <w:p w14:paraId="2C00DC34" w14:textId="7279F224" w:rsidR="005F27D5" w:rsidRPr="00D72D90" w:rsidRDefault="00DC0173" w:rsidP="0089509B">
            <w:pPr>
              <w:pStyle w:val="code"/>
            </w:pPr>
            <w:bookmarkStart w:id="101" w:name="_Toc514234296"/>
            <w:r>
              <w:t>VU22358</w:t>
            </w:r>
            <w:bookmarkEnd w:id="101"/>
          </w:p>
        </w:tc>
      </w:tr>
      <w:tr w:rsidR="005F27D5" w14:paraId="55CEA8CD" w14:textId="77777777" w:rsidTr="00CE267F">
        <w:tc>
          <w:tcPr>
            <w:tcW w:w="2943" w:type="dxa"/>
          </w:tcPr>
          <w:p w14:paraId="51A3CF70" w14:textId="77777777" w:rsidR="005F27D5" w:rsidRPr="00D72D90" w:rsidRDefault="005F27D5" w:rsidP="0089509B">
            <w:pPr>
              <w:pStyle w:val="CodeTOC"/>
            </w:pPr>
            <w:r w:rsidRPr="00D72D90">
              <w:t>Unit Title</w:t>
            </w:r>
          </w:p>
        </w:tc>
        <w:tc>
          <w:tcPr>
            <w:tcW w:w="6299" w:type="dxa"/>
            <w:gridSpan w:val="4"/>
          </w:tcPr>
          <w:p w14:paraId="1459D860" w14:textId="4F7680F0" w:rsidR="005F27D5" w:rsidRPr="00D72D90" w:rsidRDefault="005F27D5" w:rsidP="0089509B">
            <w:pPr>
              <w:pStyle w:val="code"/>
            </w:pPr>
            <w:bookmarkStart w:id="102" w:name="_Toc507058584"/>
            <w:bookmarkStart w:id="103" w:name="_Toc514234297"/>
            <w:r>
              <w:t>Develop learning goals</w:t>
            </w:r>
            <w:bookmarkEnd w:id="102"/>
            <w:bookmarkEnd w:id="103"/>
            <w:r>
              <w:t xml:space="preserve"> </w:t>
            </w:r>
          </w:p>
        </w:tc>
      </w:tr>
      <w:tr w:rsidR="005F27D5" w14:paraId="554B752C" w14:textId="77777777" w:rsidTr="00CE267F">
        <w:tc>
          <w:tcPr>
            <w:tcW w:w="2943" w:type="dxa"/>
          </w:tcPr>
          <w:p w14:paraId="742E96B6" w14:textId="77777777" w:rsidR="005F27D5" w:rsidRDefault="005F27D5" w:rsidP="0089509B">
            <w:pPr>
              <w:pStyle w:val="Heading21"/>
            </w:pPr>
            <w:r>
              <w:t>Unit Descriptor</w:t>
            </w:r>
          </w:p>
        </w:tc>
        <w:tc>
          <w:tcPr>
            <w:tcW w:w="6299" w:type="dxa"/>
            <w:gridSpan w:val="4"/>
          </w:tcPr>
          <w:p w14:paraId="3A58C6F1" w14:textId="77777777" w:rsidR="005F27D5" w:rsidRDefault="005F27D5" w:rsidP="0089509B">
            <w:pPr>
              <w:pStyle w:val="unittext"/>
            </w:pPr>
            <w:r w:rsidRPr="00F821A0">
              <w:t>This unit describes the skills and knowledge to identify current skills</w:t>
            </w:r>
            <w:r>
              <w:t xml:space="preserve">, </w:t>
            </w:r>
            <w:r w:rsidRPr="00F821A0">
              <w:t xml:space="preserve">plan future skills development with the guidance of an appropriate support person and maintain a </w:t>
            </w:r>
            <w:r>
              <w:t>record of progress toward goals.</w:t>
            </w:r>
          </w:p>
          <w:p w14:paraId="7AD4EB15" w14:textId="77777777" w:rsidR="005F27D5" w:rsidRDefault="005F27D5" w:rsidP="0089509B">
            <w:pPr>
              <w:pStyle w:val="unittext"/>
            </w:pPr>
            <w:r>
              <w:t>The required outcomes described in this unit contribute to the achievement of Australian Core Skills Framework indicators for Learning at Level 2: 2.01, 2.02.</w:t>
            </w:r>
          </w:p>
        </w:tc>
      </w:tr>
      <w:tr w:rsidR="005F27D5" w14:paraId="233B952A" w14:textId="77777777" w:rsidTr="00CE267F">
        <w:tc>
          <w:tcPr>
            <w:tcW w:w="2943" w:type="dxa"/>
          </w:tcPr>
          <w:p w14:paraId="4ADAEC3B" w14:textId="77777777" w:rsidR="005F27D5" w:rsidRDefault="005F27D5" w:rsidP="0089509B">
            <w:pPr>
              <w:pStyle w:val="Heading21"/>
            </w:pPr>
            <w:r>
              <w:t>Employability Skills</w:t>
            </w:r>
          </w:p>
        </w:tc>
        <w:tc>
          <w:tcPr>
            <w:tcW w:w="6299" w:type="dxa"/>
            <w:gridSpan w:val="4"/>
          </w:tcPr>
          <w:p w14:paraId="4BA565B4" w14:textId="77777777" w:rsidR="005F27D5" w:rsidRDefault="005F27D5" w:rsidP="0089509B">
            <w:pPr>
              <w:pStyle w:val="unittext"/>
            </w:pPr>
            <w:r>
              <w:t>This unit contains employability skills.</w:t>
            </w:r>
          </w:p>
        </w:tc>
      </w:tr>
      <w:tr w:rsidR="005F27D5" w14:paraId="2FA4B694" w14:textId="77777777" w:rsidTr="00CE267F">
        <w:tc>
          <w:tcPr>
            <w:tcW w:w="2943" w:type="dxa"/>
          </w:tcPr>
          <w:p w14:paraId="3FD63FE1" w14:textId="77777777" w:rsidR="005F27D5" w:rsidRDefault="005F27D5" w:rsidP="0089509B">
            <w:pPr>
              <w:pStyle w:val="Heading21"/>
            </w:pPr>
            <w:r>
              <w:t>Application of the Unit</w:t>
            </w:r>
          </w:p>
        </w:tc>
        <w:tc>
          <w:tcPr>
            <w:tcW w:w="6299" w:type="dxa"/>
            <w:gridSpan w:val="4"/>
          </w:tcPr>
          <w:p w14:paraId="195D697E" w14:textId="77777777" w:rsidR="005F27D5" w:rsidRDefault="005F27D5" w:rsidP="0089509B">
            <w:pPr>
              <w:pStyle w:val="unittext"/>
            </w:pPr>
            <w:r w:rsidRPr="00F821A0">
              <w:t xml:space="preserve">This unit applies to learners with personal, learning, employment and community participation goals. At this level, the learner will work with a support person when </w:t>
            </w:r>
            <w:r>
              <w:t xml:space="preserve">developing learning goals and recording progress </w:t>
            </w:r>
            <w:r w:rsidRPr="00F821A0">
              <w:t>using an established format requiring one or two dot points or sentences.</w:t>
            </w:r>
          </w:p>
        </w:tc>
      </w:tr>
      <w:tr w:rsidR="005F27D5" w14:paraId="6D9373B5" w14:textId="77777777" w:rsidTr="00CE267F">
        <w:tc>
          <w:tcPr>
            <w:tcW w:w="2943" w:type="dxa"/>
          </w:tcPr>
          <w:p w14:paraId="5CFD2142" w14:textId="77777777" w:rsidR="005F27D5" w:rsidRDefault="005F27D5" w:rsidP="0089509B">
            <w:pPr>
              <w:pStyle w:val="Heading21"/>
            </w:pPr>
            <w:r>
              <w:t>Element</w:t>
            </w:r>
          </w:p>
          <w:p w14:paraId="75F1C47A" w14:textId="77777777" w:rsidR="005F27D5" w:rsidRDefault="005F27D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570B84EA" w14:textId="77777777" w:rsidR="005F27D5" w:rsidRDefault="005F27D5" w:rsidP="0089509B">
            <w:pPr>
              <w:pStyle w:val="Heading21"/>
            </w:pPr>
            <w:r>
              <w:t>Performance Criteria</w:t>
            </w:r>
          </w:p>
          <w:p w14:paraId="6FF6E3F0" w14:textId="77777777" w:rsidR="005F27D5" w:rsidRDefault="005F27D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B72759B" w14:textId="77777777" w:rsidTr="00CE267F">
        <w:tc>
          <w:tcPr>
            <w:tcW w:w="2943" w:type="dxa"/>
          </w:tcPr>
          <w:p w14:paraId="4CCADAF8" w14:textId="77777777" w:rsidR="005F27D5" w:rsidRDefault="005F27D5" w:rsidP="0089509B">
            <w:pPr>
              <w:pStyle w:val="spacer"/>
            </w:pPr>
          </w:p>
        </w:tc>
        <w:tc>
          <w:tcPr>
            <w:tcW w:w="6299" w:type="dxa"/>
            <w:gridSpan w:val="4"/>
          </w:tcPr>
          <w:p w14:paraId="1D3F2B72" w14:textId="77777777" w:rsidR="005F27D5" w:rsidRDefault="005F27D5" w:rsidP="0089509B">
            <w:pPr>
              <w:pStyle w:val="spacer"/>
            </w:pPr>
          </w:p>
        </w:tc>
      </w:tr>
      <w:tr w:rsidR="005F27D5" w14:paraId="1C01D05E" w14:textId="77777777" w:rsidTr="00CE267F">
        <w:tc>
          <w:tcPr>
            <w:tcW w:w="2943" w:type="dxa"/>
            <w:vMerge w:val="restart"/>
          </w:tcPr>
          <w:p w14:paraId="11166FD6" w14:textId="77777777" w:rsidR="005F27D5" w:rsidRPr="0084371F" w:rsidRDefault="005F27D5" w:rsidP="0089509B">
            <w:pPr>
              <w:pStyle w:val="element"/>
              <w:keepNext/>
            </w:pPr>
            <w:r w:rsidRPr="0084371F">
              <w:t>1</w:t>
            </w:r>
            <w:r>
              <w:tab/>
              <w:t>Identify learning goals</w:t>
            </w:r>
          </w:p>
        </w:tc>
        <w:tc>
          <w:tcPr>
            <w:tcW w:w="570" w:type="dxa"/>
            <w:gridSpan w:val="2"/>
          </w:tcPr>
          <w:p w14:paraId="24CD24E2" w14:textId="77777777" w:rsidR="005F27D5" w:rsidRDefault="005F27D5" w:rsidP="0089509B">
            <w:pPr>
              <w:pStyle w:val="PC"/>
              <w:keepNext/>
            </w:pPr>
            <w:r>
              <w:t>1.1</w:t>
            </w:r>
          </w:p>
        </w:tc>
        <w:tc>
          <w:tcPr>
            <w:tcW w:w="5729" w:type="dxa"/>
            <w:gridSpan w:val="2"/>
          </w:tcPr>
          <w:p w14:paraId="6D0CB828" w14:textId="77777777" w:rsidR="005F27D5" w:rsidRDefault="005F27D5" w:rsidP="0089509B">
            <w:pPr>
              <w:pStyle w:val="PC"/>
              <w:keepN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5F27D5" w14:paraId="63EB604C" w14:textId="77777777" w:rsidTr="00CE267F">
        <w:tc>
          <w:tcPr>
            <w:tcW w:w="2943" w:type="dxa"/>
            <w:vMerge/>
          </w:tcPr>
          <w:p w14:paraId="0CA3671D" w14:textId="77777777" w:rsidR="005F27D5" w:rsidRPr="0084371F" w:rsidRDefault="005F27D5" w:rsidP="0089509B">
            <w:pPr>
              <w:pStyle w:val="element"/>
              <w:keepNext/>
            </w:pPr>
          </w:p>
        </w:tc>
        <w:tc>
          <w:tcPr>
            <w:tcW w:w="570" w:type="dxa"/>
            <w:gridSpan w:val="2"/>
          </w:tcPr>
          <w:p w14:paraId="73B78984" w14:textId="77777777" w:rsidR="005F27D5" w:rsidRDefault="005F27D5" w:rsidP="0089509B">
            <w:pPr>
              <w:pStyle w:val="PC"/>
              <w:keepNext/>
            </w:pPr>
            <w:r>
              <w:t>1.2</w:t>
            </w:r>
          </w:p>
        </w:tc>
        <w:tc>
          <w:tcPr>
            <w:tcW w:w="5729" w:type="dxa"/>
            <w:gridSpan w:val="2"/>
          </w:tcPr>
          <w:p w14:paraId="63237FD1" w14:textId="77777777" w:rsidR="005F27D5" w:rsidRDefault="005F27D5" w:rsidP="0089509B">
            <w:pPr>
              <w:pStyle w:val="PC"/>
              <w:keepNext/>
            </w:pPr>
            <w:r>
              <w:t xml:space="preserve">Identify </w:t>
            </w:r>
            <w:r w:rsidRPr="005C7F1D">
              <w:rPr>
                <w:b/>
                <w:i/>
              </w:rPr>
              <w:t>current skills and knowledge</w:t>
            </w:r>
          </w:p>
        </w:tc>
      </w:tr>
      <w:tr w:rsidR="005F27D5" w14:paraId="09A55510" w14:textId="77777777" w:rsidTr="00CE267F">
        <w:tc>
          <w:tcPr>
            <w:tcW w:w="2943" w:type="dxa"/>
            <w:vMerge/>
          </w:tcPr>
          <w:p w14:paraId="57DA289D" w14:textId="77777777" w:rsidR="005F27D5" w:rsidRPr="0084371F" w:rsidRDefault="005F27D5" w:rsidP="0089509B">
            <w:pPr>
              <w:pStyle w:val="element"/>
              <w:keepNext/>
            </w:pPr>
          </w:p>
        </w:tc>
        <w:tc>
          <w:tcPr>
            <w:tcW w:w="570" w:type="dxa"/>
            <w:gridSpan w:val="2"/>
          </w:tcPr>
          <w:p w14:paraId="6754E32D" w14:textId="77777777" w:rsidR="005F27D5" w:rsidRDefault="005F27D5" w:rsidP="0089509B">
            <w:pPr>
              <w:pStyle w:val="PC"/>
              <w:keepNext/>
            </w:pPr>
            <w:r>
              <w:t>1.3</w:t>
            </w:r>
          </w:p>
        </w:tc>
        <w:tc>
          <w:tcPr>
            <w:tcW w:w="5729" w:type="dxa"/>
            <w:gridSpan w:val="2"/>
          </w:tcPr>
          <w:p w14:paraId="3E9C34E0" w14:textId="77777777" w:rsidR="005F27D5" w:rsidRDefault="005F27D5" w:rsidP="0089509B">
            <w:pPr>
              <w:pStyle w:val="PC"/>
              <w:keepNext/>
            </w:pPr>
            <w:r>
              <w:t xml:space="preserve">Compare current skills and knowledge with those needed to meet </w:t>
            </w:r>
            <w:r w:rsidRPr="00F821A0">
              <w:t>identified goals</w:t>
            </w:r>
            <w:r>
              <w:t xml:space="preserve"> to identify any gaps</w:t>
            </w:r>
          </w:p>
        </w:tc>
      </w:tr>
      <w:tr w:rsidR="005F27D5" w14:paraId="328ABA62" w14:textId="77777777" w:rsidTr="00CE267F">
        <w:trPr>
          <w:trHeight w:val="1028"/>
        </w:trPr>
        <w:tc>
          <w:tcPr>
            <w:tcW w:w="2943" w:type="dxa"/>
            <w:vMerge/>
          </w:tcPr>
          <w:p w14:paraId="26BCF891" w14:textId="77777777" w:rsidR="005F27D5" w:rsidRPr="0084371F" w:rsidRDefault="005F27D5" w:rsidP="0089509B">
            <w:pPr>
              <w:pStyle w:val="element"/>
              <w:keepNext/>
            </w:pPr>
          </w:p>
        </w:tc>
        <w:tc>
          <w:tcPr>
            <w:tcW w:w="570" w:type="dxa"/>
            <w:gridSpan w:val="2"/>
          </w:tcPr>
          <w:p w14:paraId="3A989D88" w14:textId="77777777" w:rsidR="005F27D5" w:rsidRDefault="005F27D5" w:rsidP="0089509B">
            <w:pPr>
              <w:pStyle w:val="PC"/>
              <w:keepNext/>
            </w:pPr>
            <w:r>
              <w:t>1.4</w:t>
            </w:r>
          </w:p>
        </w:tc>
        <w:tc>
          <w:tcPr>
            <w:tcW w:w="5729" w:type="dxa"/>
            <w:gridSpan w:val="2"/>
          </w:tcPr>
          <w:p w14:paraId="0BE02F7E" w14:textId="77777777" w:rsidR="005F27D5" w:rsidRDefault="005F27D5" w:rsidP="0089509B">
            <w:pPr>
              <w:pStyle w:val="PC"/>
              <w:keepNext/>
            </w:pPr>
            <w:r w:rsidRPr="00F821A0">
              <w:t>Discuss</w:t>
            </w:r>
            <w:r w:rsidRPr="00F821A0">
              <w:rPr>
                <w:b/>
                <w:i/>
              </w:rPr>
              <w:t xml:space="preserve"> factors which may impact on learning</w:t>
            </w:r>
            <w:r w:rsidRPr="00F821A0">
              <w:t xml:space="preserve"> in relation to identified goals</w:t>
            </w:r>
            <w:r>
              <w:t xml:space="preserve"> with an appropriate support person/s</w:t>
            </w:r>
          </w:p>
        </w:tc>
      </w:tr>
      <w:tr w:rsidR="005F27D5" w14:paraId="713855EB" w14:textId="77777777" w:rsidTr="00CE267F">
        <w:tc>
          <w:tcPr>
            <w:tcW w:w="2943" w:type="dxa"/>
          </w:tcPr>
          <w:p w14:paraId="0F1D11A1" w14:textId="77777777" w:rsidR="005F27D5" w:rsidRDefault="005F27D5" w:rsidP="0089509B">
            <w:pPr>
              <w:pStyle w:val="spacer"/>
            </w:pPr>
          </w:p>
        </w:tc>
        <w:tc>
          <w:tcPr>
            <w:tcW w:w="6299" w:type="dxa"/>
            <w:gridSpan w:val="4"/>
          </w:tcPr>
          <w:p w14:paraId="693A00AA" w14:textId="77777777" w:rsidR="005F27D5" w:rsidRDefault="005F27D5" w:rsidP="0089509B">
            <w:pPr>
              <w:pStyle w:val="spacer"/>
            </w:pPr>
          </w:p>
        </w:tc>
      </w:tr>
      <w:tr w:rsidR="005F27D5" w14:paraId="0C539BF1" w14:textId="77777777" w:rsidTr="00CE267F">
        <w:tc>
          <w:tcPr>
            <w:tcW w:w="2943" w:type="dxa"/>
            <w:vMerge w:val="restart"/>
          </w:tcPr>
          <w:p w14:paraId="1945023F" w14:textId="77777777" w:rsidR="005F27D5" w:rsidRDefault="005F27D5" w:rsidP="0089509B">
            <w:pPr>
              <w:pStyle w:val="element"/>
              <w:keepNext/>
            </w:pPr>
            <w:r>
              <w:t>2</w:t>
            </w:r>
            <w:r>
              <w:tab/>
              <w:t>Plan and implement learning goals</w:t>
            </w:r>
          </w:p>
        </w:tc>
        <w:tc>
          <w:tcPr>
            <w:tcW w:w="585" w:type="dxa"/>
            <w:gridSpan w:val="3"/>
          </w:tcPr>
          <w:p w14:paraId="0773F7B1" w14:textId="77777777" w:rsidR="005F27D5" w:rsidRDefault="005F27D5" w:rsidP="0089509B">
            <w:pPr>
              <w:pStyle w:val="PC"/>
              <w:keepNext/>
            </w:pPr>
            <w:r>
              <w:t>2.1</w:t>
            </w:r>
          </w:p>
        </w:tc>
        <w:tc>
          <w:tcPr>
            <w:tcW w:w="5714" w:type="dxa"/>
          </w:tcPr>
          <w:p w14:paraId="06F1FBC0" w14:textId="77777777" w:rsidR="005F27D5" w:rsidRDefault="005F27D5" w:rsidP="0089509B">
            <w:pPr>
              <w:pStyle w:val="PC"/>
              <w:keepNext/>
            </w:pPr>
            <w:r>
              <w:t xml:space="preserve">Identify the </w:t>
            </w:r>
            <w:r w:rsidRPr="004F7BB2">
              <w:rPr>
                <w:b/>
                <w:i/>
              </w:rPr>
              <w:t>features</w:t>
            </w:r>
            <w:r>
              <w:t xml:space="preserve"> </w:t>
            </w:r>
            <w:r w:rsidRPr="00670B11">
              <w:rPr>
                <w:b/>
                <w:i/>
              </w:rPr>
              <w:t xml:space="preserve">of a </w:t>
            </w:r>
            <w:r w:rsidRPr="004F7BB2">
              <w:rPr>
                <w:b/>
                <w:i/>
              </w:rPr>
              <w:t>learning</w:t>
            </w:r>
            <w:r>
              <w:t xml:space="preserve"> </w:t>
            </w:r>
            <w:r w:rsidRPr="004F7BB2">
              <w:rPr>
                <w:b/>
                <w:i/>
              </w:rPr>
              <w:t xml:space="preserve">plan </w:t>
            </w:r>
          </w:p>
        </w:tc>
      </w:tr>
      <w:tr w:rsidR="005F27D5" w14:paraId="2E88E368" w14:textId="77777777" w:rsidTr="00CE267F">
        <w:tc>
          <w:tcPr>
            <w:tcW w:w="2943" w:type="dxa"/>
            <w:vMerge/>
          </w:tcPr>
          <w:p w14:paraId="7E921FF3" w14:textId="77777777" w:rsidR="005F27D5" w:rsidRDefault="005F27D5" w:rsidP="0089509B">
            <w:pPr>
              <w:keepNext/>
            </w:pPr>
          </w:p>
        </w:tc>
        <w:tc>
          <w:tcPr>
            <w:tcW w:w="585" w:type="dxa"/>
            <w:gridSpan w:val="3"/>
          </w:tcPr>
          <w:p w14:paraId="46E09E58" w14:textId="77777777" w:rsidR="005F27D5" w:rsidRDefault="005F27D5" w:rsidP="0089509B">
            <w:pPr>
              <w:pStyle w:val="PC"/>
              <w:keepNext/>
            </w:pPr>
            <w:r>
              <w:t>2.2</w:t>
            </w:r>
          </w:p>
        </w:tc>
        <w:tc>
          <w:tcPr>
            <w:tcW w:w="5714" w:type="dxa"/>
          </w:tcPr>
          <w:p w14:paraId="3227738E" w14:textId="77777777" w:rsidR="005F27D5" w:rsidRDefault="005F27D5" w:rsidP="0089509B">
            <w:pPr>
              <w:pStyle w:val="PC"/>
              <w:keepNext/>
            </w:pPr>
            <w:r>
              <w:t>Discuss and agree a plan for learning with an appropriate support person</w:t>
            </w:r>
          </w:p>
        </w:tc>
      </w:tr>
      <w:tr w:rsidR="005F27D5" w14:paraId="73A58CF6" w14:textId="77777777" w:rsidTr="00CE267F">
        <w:tc>
          <w:tcPr>
            <w:tcW w:w="2943" w:type="dxa"/>
            <w:vMerge/>
          </w:tcPr>
          <w:p w14:paraId="5488D7EF" w14:textId="77777777" w:rsidR="005F27D5" w:rsidRDefault="005F27D5" w:rsidP="0089509B">
            <w:pPr>
              <w:keepNext/>
            </w:pPr>
          </w:p>
        </w:tc>
        <w:tc>
          <w:tcPr>
            <w:tcW w:w="585" w:type="dxa"/>
            <w:gridSpan w:val="3"/>
          </w:tcPr>
          <w:p w14:paraId="20D0CCC9" w14:textId="77777777" w:rsidR="005F27D5" w:rsidRDefault="005F27D5" w:rsidP="0089509B">
            <w:pPr>
              <w:pStyle w:val="PC"/>
              <w:keepNext/>
            </w:pPr>
            <w:r>
              <w:t>2.3</w:t>
            </w:r>
          </w:p>
        </w:tc>
        <w:tc>
          <w:tcPr>
            <w:tcW w:w="5714" w:type="dxa"/>
          </w:tcPr>
          <w:p w14:paraId="054CF026" w14:textId="77777777" w:rsidR="005F27D5" w:rsidRDefault="005F27D5" w:rsidP="0089509B">
            <w:pPr>
              <w:pStyle w:val="PC"/>
              <w:keepNext/>
            </w:pPr>
            <w:r w:rsidRPr="00F821A0">
              <w:t>Identify</w:t>
            </w:r>
            <w:r w:rsidRPr="00F821A0">
              <w:rPr>
                <w:b/>
                <w:i/>
              </w:rPr>
              <w:t xml:space="preserve"> supporting resources</w:t>
            </w:r>
            <w:r w:rsidRPr="00F821A0">
              <w:t xml:space="preserve"> </w:t>
            </w:r>
            <w:r>
              <w:t>that can assist in meeting goals</w:t>
            </w:r>
          </w:p>
        </w:tc>
      </w:tr>
      <w:tr w:rsidR="005F27D5" w14:paraId="451C2E69" w14:textId="77777777" w:rsidTr="00CE267F">
        <w:trPr>
          <w:trHeight w:val="426"/>
        </w:trPr>
        <w:tc>
          <w:tcPr>
            <w:tcW w:w="2943" w:type="dxa"/>
            <w:vMerge/>
          </w:tcPr>
          <w:p w14:paraId="311DAB2F" w14:textId="77777777" w:rsidR="005F27D5" w:rsidRDefault="005F27D5" w:rsidP="0089509B">
            <w:pPr>
              <w:keepNext/>
            </w:pPr>
          </w:p>
        </w:tc>
        <w:tc>
          <w:tcPr>
            <w:tcW w:w="585" w:type="dxa"/>
            <w:gridSpan w:val="3"/>
          </w:tcPr>
          <w:p w14:paraId="5A3D009D" w14:textId="77777777" w:rsidR="005F27D5" w:rsidRDefault="005F27D5" w:rsidP="0089509B">
            <w:pPr>
              <w:pStyle w:val="PC"/>
              <w:keepNext/>
            </w:pPr>
            <w:r>
              <w:t>2.4</w:t>
            </w:r>
          </w:p>
        </w:tc>
        <w:tc>
          <w:tcPr>
            <w:tcW w:w="5714" w:type="dxa"/>
          </w:tcPr>
          <w:p w14:paraId="714D7F5E" w14:textId="77777777" w:rsidR="005F27D5" w:rsidRDefault="005F27D5" w:rsidP="0089509B">
            <w:pPr>
              <w:pStyle w:val="PC"/>
              <w:keepNext/>
            </w:pPr>
            <w:r>
              <w:t>Implement the learning plan</w:t>
            </w:r>
          </w:p>
        </w:tc>
      </w:tr>
      <w:tr w:rsidR="005F27D5" w14:paraId="467756A5" w14:textId="77777777" w:rsidTr="00CE267F">
        <w:tc>
          <w:tcPr>
            <w:tcW w:w="2943" w:type="dxa"/>
          </w:tcPr>
          <w:p w14:paraId="652D5652" w14:textId="77777777" w:rsidR="005F27D5" w:rsidRDefault="005F27D5" w:rsidP="0089509B">
            <w:pPr>
              <w:pStyle w:val="spacer"/>
            </w:pPr>
          </w:p>
        </w:tc>
        <w:tc>
          <w:tcPr>
            <w:tcW w:w="6299" w:type="dxa"/>
            <w:gridSpan w:val="4"/>
          </w:tcPr>
          <w:p w14:paraId="17558260" w14:textId="77777777" w:rsidR="005F27D5" w:rsidRDefault="005F27D5" w:rsidP="0089509B">
            <w:pPr>
              <w:pStyle w:val="spacer"/>
            </w:pPr>
          </w:p>
        </w:tc>
      </w:tr>
      <w:tr w:rsidR="005F27D5" w14:paraId="7E1AA90A" w14:textId="77777777" w:rsidTr="00CE267F">
        <w:tc>
          <w:tcPr>
            <w:tcW w:w="2943" w:type="dxa"/>
            <w:vMerge w:val="restart"/>
          </w:tcPr>
          <w:p w14:paraId="6B43D380" w14:textId="77777777" w:rsidR="005F27D5" w:rsidRDefault="005F27D5" w:rsidP="0089509B">
            <w:pPr>
              <w:pStyle w:val="element"/>
              <w:keepNext/>
            </w:pPr>
            <w:r>
              <w:lastRenderedPageBreak/>
              <w:t>3</w:t>
            </w:r>
            <w:r>
              <w:tab/>
              <w:t>Review learning goals</w:t>
            </w:r>
          </w:p>
        </w:tc>
        <w:tc>
          <w:tcPr>
            <w:tcW w:w="570" w:type="dxa"/>
            <w:gridSpan w:val="2"/>
          </w:tcPr>
          <w:p w14:paraId="2415D45B" w14:textId="77777777" w:rsidR="005F27D5" w:rsidRDefault="005F27D5" w:rsidP="0089509B">
            <w:pPr>
              <w:pStyle w:val="PC"/>
              <w:keepNext/>
            </w:pPr>
            <w:r>
              <w:t>3.1</w:t>
            </w:r>
          </w:p>
        </w:tc>
        <w:tc>
          <w:tcPr>
            <w:tcW w:w="5729" w:type="dxa"/>
            <w:gridSpan w:val="2"/>
          </w:tcPr>
          <w:p w14:paraId="74806E76" w14:textId="77777777" w:rsidR="005F27D5" w:rsidRDefault="005F27D5" w:rsidP="0089509B">
            <w:pPr>
              <w:pStyle w:val="PC"/>
              <w:keepNext/>
            </w:pPr>
            <w:r>
              <w:t>Review the outcomes of the learning plan with an appropriate support person/s</w:t>
            </w:r>
          </w:p>
        </w:tc>
      </w:tr>
      <w:tr w:rsidR="005F27D5" w14:paraId="755250D6" w14:textId="77777777" w:rsidTr="00CE267F">
        <w:tc>
          <w:tcPr>
            <w:tcW w:w="2943" w:type="dxa"/>
            <w:vMerge/>
          </w:tcPr>
          <w:p w14:paraId="5FD3CE5B" w14:textId="77777777" w:rsidR="005F27D5" w:rsidRDefault="005F27D5" w:rsidP="0089509B">
            <w:pPr>
              <w:keepNext/>
            </w:pPr>
          </w:p>
        </w:tc>
        <w:tc>
          <w:tcPr>
            <w:tcW w:w="570" w:type="dxa"/>
            <w:gridSpan w:val="2"/>
          </w:tcPr>
          <w:p w14:paraId="5BA05E49" w14:textId="77777777" w:rsidR="005F27D5" w:rsidRDefault="005F27D5" w:rsidP="0089509B">
            <w:pPr>
              <w:pStyle w:val="PC"/>
              <w:keepNext/>
            </w:pPr>
            <w:r>
              <w:t>3.2</w:t>
            </w:r>
          </w:p>
        </w:tc>
        <w:tc>
          <w:tcPr>
            <w:tcW w:w="5729" w:type="dxa"/>
            <w:gridSpan w:val="2"/>
          </w:tcPr>
          <w:p w14:paraId="324DFF92" w14:textId="77777777" w:rsidR="005F27D5" w:rsidRDefault="005F27D5" w:rsidP="0089509B">
            <w:pPr>
              <w:pStyle w:val="PC"/>
              <w:keepNext/>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person/s</w:t>
            </w:r>
          </w:p>
        </w:tc>
      </w:tr>
      <w:tr w:rsidR="005F27D5" w14:paraId="4FA8F80E" w14:textId="77777777" w:rsidTr="00CE267F">
        <w:trPr>
          <w:trHeight w:val="818"/>
        </w:trPr>
        <w:tc>
          <w:tcPr>
            <w:tcW w:w="2943" w:type="dxa"/>
            <w:vMerge/>
          </w:tcPr>
          <w:p w14:paraId="71F428E9" w14:textId="77777777" w:rsidR="005F27D5" w:rsidRDefault="005F27D5" w:rsidP="0089509B">
            <w:pPr>
              <w:keepNext/>
            </w:pPr>
          </w:p>
        </w:tc>
        <w:tc>
          <w:tcPr>
            <w:tcW w:w="570" w:type="dxa"/>
            <w:gridSpan w:val="2"/>
          </w:tcPr>
          <w:p w14:paraId="3ED2668F" w14:textId="77777777" w:rsidR="005F27D5" w:rsidRDefault="005F27D5" w:rsidP="0089509B">
            <w:pPr>
              <w:pStyle w:val="PC"/>
              <w:keepNext/>
            </w:pPr>
            <w:r>
              <w:t>3.3</w:t>
            </w:r>
          </w:p>
        </w:tc>
        <w:tc>
          <w:tcPr>
            <w:tcW w:w="5729" w:type="dxa"/>
            <w:gridSpan w:val="2"/>
          </w:tcPr>
          <w:p w14:paraId="28B555CA" w14:textId="77777777" w:rsidR="005F27D5" w:rsidRDefault="005F27D5" w:rsidP="0089509B">
            <w:pPr>
              <w:pStyle w:val="PC"/>
              <w:keepNext/>
            </w:pPr>
            <w:r>
              <w:t xml:space="preserve">Document achievements using a </w:t>
            </w:r>
            <w:r w:rsidRPr="00BB388B">
              <w:rPr>
                <w:b/>
                <w:i/>
              </w:rPr>
              <w:t>simple format</w:t>
            </w:r>
            <w:r>
              <w:t xml:space="preserve"> agreed with an appropriate support person/s</w:t>
            </w:r>
          </w:p>
        </w:tc>
      </w:tr>
      <w:tr w:rsidR="005F27D5" w14:paraId="60239E9C" w14:textId="77777777" w:rsidTr="00CE267F">
        <w:tc>
          <w:tcPr>
            <w:tcW w:w="2943" w:type="dxa"/>
          </w:tcPr>
          <w:p w14:paraId="20410A7A" w14:textId="77777777" w:rsidR="005F27D5" w:rsidRDefault="005F27D5" w:rsidP="0089509B">
            <w:pPr>
              <w:pStyle w:val="spacer"/>
            </w:pPr>
          </w:p>
        </w:tc>
        <w:tc>
          <w:tcPr>
            <w:tcW w:w="6299" w:type="dxa"/>
            <w:gridSpan w:val="4"/>
          </w:tcPr>
          <w:p w14:paraId="7A3BB88B" w14:textId="77777777" w:rsidR="005F27D5" w:rsidRDefault="005F27D5" w:rsidP="0089509B">
            <w:pPr>
              <w:pStyle w:val="spacer"/>
            </w:pPr>
          </w:p>
        </w:tc>
      </w:tr>
      <w:tr w:rsidR="005F27D5" w14:paraId="538FF6DE" w14:textId="77777777" w:rsidTr="00CE267F">
        <w:tc>
          <w:tcPr>
            <w:tcW w:w="9242" w:type="dxa"/>
            <w:gridSpan w:val="5"/>
          </w:tcPr>
          <w:p w14:paraId="5188B916" w14:textId="77777777" w:rsidR="005F27D5" w:rsidRDefault="005F27D5" w:rsidP="0089509B">
            <w:pPr>
              <w:pStyle w:val="Heading21"/>
            </w:pPr>
            <w:r>
              <w:t>Required Knowledge and Skills</w:t>
            </w:r>
          </w:p>
          <w:p w14:paraId="053168D9" w14:textId="77777777" w:rsidR="005F27D5" w:rsidRDefault="005F27D5" w:rsidP="0089509B">
            <w:pPr>
              <w:pStyle w:val="text"/>
            </w:pPr>
            <w:r w:rsidRPr="005979AA">
              <w:t>This describes the essential skills and knowledge and their level required for this unit</w:t>
            </w:r>
            <w:r>
              <w:t>.</w:t>
            </w:r>
          </w:p>
        </w:tc>
      </w:tr>
      <w:tr w:rsidR="005F27D5" w14:paraId="7702CBF6" w14:textId="77777777" w:rsidTr="00CE267F">
        <w:tc>
          <w:tcPr>
            <w:tcW w:w="9242" w:type="dxa"/>
            <w:gridSpan w:val="5"/>
          </w:tcPr>
          <w:p w14:paraId="54FE78AA" w14:textId="77777777" w:rsidR="005F27D5" w:rsidRDefault="005F27D5" w:rsidP="0089509B">
            <w:pPr>
              <w:pStyle w:val="unittext"/>
            </w:pPr>
            <w:r>
              <w:t>Required Knowledge:</w:t>
            </w:r>
          </w:p>
          <w:p w14:paraId="4167FFAE" w14:textId="77777777" w:rsidR="005F27D5" w:rsidRPr="00F821A0" w:rsidRDefault="005F27D5" w:rsidP="0089509B">
            <w:pPr>
              <w:pStyle w:val="bullet"/>
              <w:numPr>
                <w:ilvl w:val="0"/>
                <w:numId w:val="13"/>
              </w:numPr>
              <w:ind w:left="360"/>
            </w:pPr>
            <w:r w:rsidRPr="00F821A0">
              <w:t>different types of goals such as personal and work</w:t>
            </w:r>
          </w:p>
          <w:p w14:paraId="4DC87B98" w14:textId="77777777" w:rsidR="005F27D5" w:rsidRPr="00F821A0" w:rsidRDefault="005F27D5" w:rsidP="0089509B">
            <w:pPr>
              <w:pStyle w:val="bullet"/>
              <w:numPr>
                <w:ilvl w:val="0"/>
                <w:numId w:val="13"/>
              </w:numPr>
              <w:ind w:left="360"/>
            </w:pPr>
            <w:r w:rsidRPr="00F821A0">
              <w:t>difference between long and short term goals</w:t>
            </w:r>
          </w:p>
          <w:p w14:paraId="1F3A57B4" w14:textId="77777777" w:rsidR="005F27D5" w:rsidRDefault="005F27D5" w:rsidP="0089509B">
            <w:pPr>
              <w:pStyle w:val="bullet"/>
              <w:numPr>
                <w:ilvl w:val="0"/>
                <w:numId w:val="13"/>
              </w:numPr>
              <w:ind w:left="284" w:hanging="284"/>
            </w:pPr>
            <w:r>
              <w:t xml:space="preserve">source of additional support </w:t>
            </w:r>
          </w:p>
          <w:p w14:paraId="1C4353EF" w14:textId="77777777" w:rsidR="005F27D5" w:rsidRDefault="005F27D5" w:rsidP="0089509B">
            <w:pPr>
              <w:pStyle w:val="unittext"/>
            </w:pPr>
            <w:r>
              <w:t>Required Skills:</w:t>
            </w:r>
          </w:p>
          <w:p w14:paraId="5DF7AC7F" w14:textId="77777777" w:rsidR="005F27D5" w:rsidRDefault="005F27D5" w:rsidP="0089509B">
            <w:pPr>
              <w:pStyle w:val="bullet"/>
              <w:numPr>
                <w:ilvl w:val="0"/>
                <w:numId w:val="13"/>
              </w:numPr>
              <w:ind w:left="284" w:hanging="284"/>
            </w:pPr>
            <w:r>
              <w:t xml:space="preserve">oral </w:t>
            </w:r>
            <w:r w:rsidRPr="00F821A0">
              <w:t>communication skills to</w:t>
            </w:r>
            <w:r>
              <w:t xml:space="preserve">: </w:t>
            </w:r>
          </w:p>
          <w:p w14:paraId="01A17894" w14:textId="77777777" w:rsidR="005F27D5" w:rsidRDefault="005F27D5" w:rsidP="0089509B">
            <w:pPr>
              <w:pStyle w:val="endash"/>
              <w:keepNext/>
              <w:ind w:left="568" w:hanging="284"/>
            </w:pPr>
            <w:r>
              <w:t xml:space="preserve">take turns to maintain simple </w:t>
            </w:r>
            <w:r w:rsidRPr="00F821A0">
              <w:t>discuss</w:t>
            </w:r>
            <w:r>
              <w:t xml:space="preserve">ion about learning goals and </w:t>
            </w:r>
            <w:r w:rsidRPr="00F821A0">
              <w:t>potential issues in achiev</w:t>
            </w:r>
            <w:r>
              <w:t>ing them</w:t>
            </w:r>
          </w:p>
          <w:p w14:paraId="2A9B8395" w14:textId="77777777" w:rsidR="005F27D5" w:rsidRDefault="005F27D5" w:rsidP="0089509B">
            <w:pPr>
              <w:pStyle w:val="endash"/>
              <w:keepNext/>
              <w:ind w:left="568" w:hanging="284"/>
            </w:pPr>
            <w:r>
              <w:t>ask and respond to questions about learning goals</w:t>
            </w:r>
          </w:p>
          <w:p w14:paraId="2B13BF5A" w14:textId="77777777" w:rsidR="005F27D5" w:rsidRDefault="005F27D5" w:rsidP="0089509B">
            <w:pPr>
              <w:pStyle w:val="endash"/>
              <w:keepNext/>
              <w:ind w:left="568" w:hanging="284"/>
            </w:pPr>
            <w:r>
              <w:t>discuss implementation of a learning plan</w:t>
            </w:r>
          </w:p>
          <w:p w14:paraId="2FA0A4F8" w14:textId="77777777" w:rsidR="005F27D5" w:rsidRDefault="005F27D5" w:rsidP="0089509B">
            <w:pPr>
              <w:pStyle w:val="bullet"/>
              <w:numPr>
                <w:ilvl w:val="0"/>
                <w:numId w:val="13"/>
              </w:numPr>
              <w:ind w:left="284" w:hanging="284"/>
            </w:pPr>
            <w:r w:rsidRPr="00F821A0">
              <w:t>literacy skills to</w:t>
            </w:r>
            <w:r>
              <w:t>:</w:t>
            </w:r>
          </w:p>
          <w:p w14:paraId="40E581F1" w14:textId="77777777" w:rsidR="005F27D5" w:rsidRDefault="005F27D5" w:rsidP="0089509B">
            <w:pPr>
              <w:pStyle w:val="endash"/>
              <w:keepNext/>
              <w:ind w:left="568" w:hanging="284"/>
            </w:pPr>
            <w:r w:rsidRPr="00F821A0">
              <w:t>follow</w:t>
            </w:r>
            <w:r>
              <w:t xml:space="preserve"> simple instructions to complete</w:t>
            </w:r>
            <w:r w:rsidRPr="00F821A0">
              <w:t xml:space="preserve"> a simple written template </w:t>
            </w:r>
          </w:p>
          <w:p w14:paraId="3FB6D374" w14:textId="77777777" w:rsidR="005F27D5" w:rsidRDefault="005F27D5" w:rsidP="0089509B">
            <w:pPr>
              <w:pStyle w:val="endash"/>
              <w:keepNext/>
              <w:ind w:left="568" w:hanging="284"/>
            </w:pPr>
            <w:r>
              <w:t>use sentences of one or two clauses to document own achievement of learning goals</w:t>
            </w:r>
          </w:p>
          <w:p w14:paraId="63DAE3A7" w14:textId="77777777" w:rsidR="005F27D5" w:rsidRPr="00F821A0" w:rsidRDefault="005F27D5" w:rsidP="0089509B">
            <w:pPr>
              <w:pStyle w:val="endash"/>
              <w:keepNext/>
              <w:ind w:left="568" w:hanging="284"/>
            </w:pPr>
            <w:r>
              <w:t>use key words related to own learning</w:t>
            </w:r>
          </w:p>
          <w:p w14:paraId="5F5C67B1" w14:textId="154C8EFE" w:rsidR="005F27D5" w:rsidRDefault="005F27D5" w:rsidP="0089509B">
            <w:pPr>
              <w:pStyle w:val="bullet"/>
              <w:numPr>
                <w:ilvl w:val="0"/>
                <w:numId w:val="13"/>
              </w:numPr>
              <w:ind w:left="284" w:hanging="284"/>
            </w:pPr>
            <w:r w:rsidRPr="00F821A0">
              <w:t>problem solving skills to draw on</w:t>
            </w:r>
            <w:r>
              <w:t xml:space="preserve"> own experiences to identify</w:t>
            </w:r>
            <w:r w:rsidR="00FA7CF7">
              <w:t xml:space="preserve"> </w:t>
            </w:r>
            <w:r w:rsidRPr="00F821A0">
              <w:t xml:space="preserve">current skills </w:t>
            </w:r>
            <w:r>
              <w:t>and</w:t>
            </w:r>
            <w:r w:rsidRPr="00F821A0">
              <w:t xml:space="preserve"> learning goals</w:t>
            </w:r>
          </w:p>
        </w:tc>
      </w:tr>
      <w:tr w:rsidR="005F27D5" w14:paraId="57E22D03" w14:textId="77777777" w:rsidTr="00CE267F">
        <w:tc>
          <w:tcPr>
            <w:tcW w:w="9242" w:type="dxa"/>
            <w:gridSpan w:val="5"/>
          </w:tcPr>
          <w:p w14:paraId="41579454" w14:textId="77777777" w:rsidR="005F27D5" w:rsidRDefault="005F27D5" w:rsidP="0089509B">
            <w:pPr>
              <w:pStyle w:val="spacer"/>
            </w:pPr>
          </w:p>
        </w:tc>
      </w:tr>
      <w:tr w:rsidR="005F27D5" w14:paraId="6E49A581" w14:textId="77777777" w:rsidTr="00CE267F">
        <w:tc>
          <w:tcPr>
            <w:tcW w:w="9242" w:type="dxa"/>
            <w:gridSpan w:val="5"/>
          </w:tcPr>
          <w:p w14:paraId="1AE5A568" w14:textId="77777777" w:rsidR="005F27D5" w:rsidRDefault="005F27D5" w:rsidP="0089509B">
            <w:pPr>
              <w:pStyle w:val="Heading21"/>
            </w:pPr>
            <w:r>
              <w:t>Range Statement</w:t>
            </w:r>
          </w:p>
          <w:p w14:paraId="77074E09" w14:textId="38A887F4" w:rsidR="005F27D5" w:rsidRDefault="005F27D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31CC2DDC" w14:textId="77777777" w:rsidTr="00CE267F">
        <w:tc>
          <w:tcPr>
            <w:tcW w:w="3369" w:type="dxa"/>
            <w:gridSpan w:val="2"/>
          </w:tcPr>
          <w:p w14:paraId="1A5F37FB" w14:textId="77777777" w:rsidR="005F27D5" w:rsidRPr="00F821A0" w:rsidRDefault="005F27D5" w:rsidP="0089509B">
            <w:pPr>
              <w:pStyle w:val="unittext"/>
            </w:pPr>
            <w:r w:rsidRPr="00F821A0">
              <w:rPr>
                <w:b/>
                <w:i/>
              </w:rPr>
              <w:t>Own learning goals</w:t>
            </w:r>
            <w:r w:rsidRPr="00F821A0">
              <w:t xml:space="preserve"> may include:</w:t>
            </w:r>
          </w:p>
        </w:tc>
        <w:tc>
          <w:tcPr>
            <w:tcW w:w="5873" w:type="dxa"/>
            <w:gridSpan w:val="3"/>
          </w:tcPr>
          <w:p w14:paraId="51F3643C" w14:textId="77777777" w:rsidR="005F27D5" w:rsidRPr="00F821A0" w:rsidRDefault="005F27D5" w:rsidP="0089509B">
            <w:pPr>
              <w:pStyle w:val="bullet"/>
              <w:numPr>
                <w:ilvl w:val="0"/>
                <w:numId w:val="13"/>
              </w:numPr>
              <w:ind w:left="284" w:hanging="284"/>
            </w:pPr>
            <w:r w:rsidRPr="00F821A0">
              <w:t>improving reading, writing and numeracy skills for a variety of purposes, for example:</w:t>
            </w:r>
          </w:p>
          <w:p w14:paraId="015939A7" w14:textId="77777777" w:rsidR="005F27D5" w:rsidRPr="00F821A0" w:rsidRDefault="005F27D5" w:rsidP="0089509B">
            <w:pPr>
              <w:pStyle w:val="endash"/>
              <w:keepNext/>
              <w:ind w:left="568" w:hanging="284"/>
            </w:pPr>
            <w:r w:rsidRPr="00F821A0">
              <w:t>further study</w:t>
            </w:r>
          </w:p>
          <w:p w14:paraId="570565B4" w14:textId="77777777" w:rsidR="005F27D5" w:rsidRPr="00F821A0" w:rsidRDefault="005F27D5" w:rsidP="0089509B">
            <w:pPr>
              <w:pStyle w:val="endash"/>
              <w:keepNext/>
              <w:ind w:left="568" w:hanging="284"/>
            </w:pPr>
            <w:r w:rsidRPr="00F821A0">
              <w:t>employment</w:t>
            </w:r>
          </w:p>
          <w:p w14:paraId="051B806A" w14:textId="77777777" w:rsidR="005F27D5" w:rsidRPr="00F821A0" w:rsidRDefault="005F27D5" w:rsidP="0089509B">
            <w:pPr>
              <w:pStyle w:val="endash"/>
              <w:keepNext/>
              <w:ind w:left="568" w:hanging="284"/>
            </w:pPr>
            <w:r w:rsidRPr="00F821A0">
              <w:t xml:space="preserve">community participation </w:t>
            </w:r>
          </w:p>
          <w:p w14:paraId="0B1A0F2B" w14:textId="77777777" w:rsidR="005F27D5" w:rsidRPr="00F821A0" w:rsidRDefault="005F27D5" w:rsidP="0089509B">
            <w:pPr>
              <w:pStyle w:val="endash"/>
              <w:keepNext/>
              <w:ind w:left="568" w:hanging="284"/>
            </w:pPr>
            <w:r w:rsidRPr="00F821A0">
              <w:t>health and well being</w:t>
            </w:r>
          </w:p>
          <w:p w14:paraId="01C4A1FE" w14:textId="77777777" w:rsidR="005F27D5" w:rsidRPr="00F821A0" w:rsidRDefault="005F27D5" w:rsidP="0089509B">
            <w:pPr>
              <w:pStyle w:val="endash"/>
              <w:keepNext/>
              <w:ind w:left="568" w:hanging="284"/>
            </w:pPr>
            <w:r w:rsidRPr="00F821A0">
              <w:t>support for others</w:t>
            </w:r>
          </w:p>
          <w:p w14:paraId="6F8737AE" w14:textId="77777777" w:rsidR="005F27D5" w:rsidRDefault="005F27D5" w:rsidP="0089509B">
            <w:pPr>
              <w:pStyle w:val="bullet"/>
              <w:numPr>
                <w:ilvl w:val="0"/>
                <w:numId w:val="13"/>
              </w:numPr>
              <w:ind w:left="284" w:hanging="284"/>
            </w:pPr>
            <w:r w:rsidRPr="00F821A0">
              <w:t>improving confidence as a learner</w:t>
            </w:r>
          </w:p>
          <w:p w14:paraId="31700713" w14:textId="77777777" w:rsidR="005F27D5" w:rsidRPr="00F821A0" w:rsidRDefault="005F27D5" w:rsidP="0089509B">
            <w:pPr>
              <w:pStyle w:val="bullet"/>
              <w:numPr>
                <w:ilvl w:val="0"/>
                <w:numId w:val="13"/>
              </w:numPr>
              <w:ind w:left="284" w:hanging="284"/>
            </w:pPr>
            <w:r>
              <w:lastRenderedPageBreak/>
              <w:t>improving employability skills</w:t>
            </w:r>
          </w:p>
        </w:tc>
      </w:tr>
      <w:tr w:rsidR="005F27D5" w14:paraId="2D389C3C" w14:textId="77777777" w:rsidTr="00CE267F">
        <w:tc>
          <w:tcPr>
            <w:tcW w:w="9242" w:type="dxa"/>
            <w:gridSpan w:val="5"/>
          </w:tcPr>
          <w:p w14:paraId="01080F1E" w14:textId="77777777" w:rsidR="005F27D5" w:rsidRDefault="005F27D5" w:rsidP="0089509B">
            <w:pPr>
              <w:pStyle w:val="spacer"/>
            </w:pPr>
          </w:p>
        </w:tc>
      </w:tr>
      <w:tr w:rsidR="005F27D5" w14:paraId="1E193739" w14:textId="77777777" w:rsidTr="00CE267F">
        <w:tc>
          <w:tcPr>
            <w:tcW w:w="3369" w:type="dxa"/>
            <w:gridSpan w:val="2"/>
          </w:tcPr>
          <w:p w14:paraId="6FCE7553" w14:textId="77777777" w:rsidR="005F27D5" w:rsidRPr="005C7F1D" w:rsidRDefault="005F27D5" w:rsidP="0089509B">
            <w:pPr>
              <w:pStyle w:val="unittext"/>
            </w:pPr>
            <w:r>
              <w:rPr>
                <w:b/>
                <w:i/>
              </w:rPr>
              <w:t xml:space="preserve">Current skills and knowledge </w:t>
            </w:r>
            <w:r>
              <w:t>may include:</w:t>
            </w:r>
          </w:p>
        </w:tc>
        <w:tc>
          <w:tcPr>
            <w:tcW w:w="5873" w:type="dxa"/>
            <w:gridSpan w:val="3"/>
          </w:tcPr>
          <w:p w14:paraId="5E77DA17" w14:textId="77777777" w:rsidR="005F27D5" w:rsidRDefault="005F27D5" w:rsidP="0089509B">
            <w:pPr>
              <w:pStyle w:val="bullet"/>
              <w:numPr>
                <w:ilvl w:val="0"/>
                <w:numId w:val="13"/>
              </w:numPr>
              <w:ind w:left="284" w:hanging="284"/>
            </w:pPr>
            <w:r>
              <w:t>skills and knowledge gained formally and informally:</w:t>
            </w:r>
          </w:p>
          <w:p w14:paraId="36F67A00" w14:textId="77777777" w:rsidR="005F27D5" w:rsidRDefault="005F27D5" w:rsidP="0089509B">
            <w:pPr>
              <w:pStyle w:val="endash"/>
              <w:keepNext/>
              <w:ind w:left="568" w:hanging="284"/>
            </w:pPr>
            <w:r>
              <w:t>formal educational achievement</w:t>
            </w:r>
          </w:p>
          <w:p w14:paraId="28B31D14" w14:textId="77777777" w:rsidR="005F27D5" w:rsidRDefault="005F27D5" w:rsidP="0089509B">
            <w:pPr>
              <w:pStyle w:val="endash"/>
              <w:keepNext/>
              <w:ind w:left="568" w:hanging="284"/>
            </w:pPr>
            <w:r>
              <w:t>organisational skills developed through family / community</w:t>
            </w:r>
          </w:p>
          <w:p w14:paraId="7A6F6240" w14:textId="77777777" w:rsidR="005F27D5" w:rsidRDefault="005F27D5" w:rsidP="0089509B">
            <w:pPr>
              <w:pStyle w:val="endash"/>
              <w:keepNext/>
              <w:ind w:left="568" w:hanging="284"/>
            </w:pPr>
            <w:r>
              <w:t>self taught skills such as digital literacy</w:t>
            </w:r>
          </w:p>
        </w:tc>
      </w:tr>
      <w:tr w:rsidR="005F27D5" w14:paraId="65D8DE88" w14:textId="77777777" w:rsidTr="00CE267F">
        <w:tc>
          <w:tcPr>
            <w:tcW w:w="9242" w:type="dxa"/>
            <w:gridSpan w:val="5"/>
          </w:tcPr>
          <w:p w14:paraId="486856DB" w14:textId="77777777" w:rsidR="005F27D5" w:rsidRDefault="005F27D5" w:rsidP="0089509B">
            <w:pPr>
              <w:pStyle w:val="spacer"/>
            </w:pPr>
          </w:p>
        </w:tc>
      </w:tr>
      <w:tr w:rsidR="005F27D5" w14:paraId="79FB0AFF" w14:textId="77777777" w:rsidTr="00CE267F">
        <w:tc>
          <w:tcPr>
            <w:tcW w:w="3369" w:type="dxa"/>
            <w:gridSpan w:val="2"/>
          </w:tcPr>
          <w:p w14:paraId="4BDDF27A" w14:textId="77777777" w:rsidR="005F27D5" w:rsidRPr="005979AA" w:rsidRDefault="005F27D5" w:rsidP="0089509B">
            <w:pPr>
              <w:pStyle w:val="unittext"/>
            </w:pPr>
            <w:r>
              <w:rPr>
                <w:b/>
                <w:i/>
              </w:rPr>
              <w:t>Appropriate support persons</w:t>
            </w:r>
            <w:r>
              <w:t xml:space="preserve"> may include:</w:t>
            </w:r>
          </w:p>
        </w:tc>
        <w:tc>
          <w:tcPr>
            <w:tcW w:w="5873" w:type="dxa"/>
            <w:gridSpan w:val="3"/>
          </w:tcPr>
          <w:p w14:paraId="1CAC21D1" w14:textId="77777777" w:rsidR="005F27D5" w:rsidRDefault="005F27D5" w:rsidP="0089509B">
            <w:pPr>
              <w:pStyle w:val="bullet"/>
              <w:numPr>
                <w:ilvl w:val="0"/>
                <w:numId w:val="13"/>
              </w:numPr>
              <w:ind w:left="284" w:hanging="284"/>
            </w:pPr>
            <w:r>
              <w:t>program coordinator</w:t>
            </w:r>
          </w:p>
          <w:p w14:paraId="129A0D32" w14:textId="77777777" w:rsidR="005F27D5" w:rsidRDefault="005F27D5" w:rsidP="0089509B">
            <w:pPr>
              <w:pStyle w:val="bullet"/>
              <w:numPr>
                <w:ilvl w:val="0"/>
                <w:numId w:val="13"/>
              </w:numPr>
              <w:ind w:left="284" w:hanging="284"/>
            </w:pPr>
            <w:r>
              <w:t>teacher</w:t>
            </w:r>
          </w:p>
          <w:p w14:paraId="3AF8E878" w14:textId="77777777" w:rsidR="005F27D5" w:rsidRDefault="005F27D5" w:rsidP="0089509B">
            <w:pPr>
              <w:pStyle w:val="bullet"/>
              <w:numPr>
                <w:ilvl w:val="0"/>
                <w:numId w:val="13"/>
              </w:numPr>
              <w:ind w:left="284" w:hanging="284"/>
            </w:pPr>
            <w:r>
              <w:t>advisor</w:t>
            </w:r>
          </w:p>
        </w:tc>
      </w:tr>
      <w:tr w:rsidR="005F27D5" w14:paraId="29E0DAED" w14:textId="77777777" w:rsidTr="00CE267F">
        <w:tc>
          <w:tcPr>
            <w:tcW w:w="9242" w:type="dxa"/>
            <w:gridSpan w:val="5"/>
          </w:tcPr>
          <w:p w14:paraId="2EE1DCD0" w14:textId="77777777" w:rsidR="005F27D5" w:rsidRDefault="005F27D5" w:rsidP="0089509B">
            <w:pPr>
              <w:pStyle w:val="spacer"/>
            </w:pPr>
          </w:p>
        </w:tc>
      </w:tr>
      <w:tr w:rsidR="005F27D5" w14:paraId="70041EEC" w14:textId="77777777" w:rsidTr="00CE267F">
        <w:tc>
          <w:tcPr>
            <w:tcW w:w="3369" w:type="dxa"/>
            <w:gridSpan w:val="2"/>
          </w:tcPr>
          <w:p w14:paraId="323B74E4" w14:textId="77777777" w:rsidR="005F27D5" w:rsidRPr="00670B11" w:rsidRDefault="005F27D5" w:rsidP="0089509B">
            <w:pPr>
              <w:pStyle w:val="unittext"/>
            </w:pPr>
            <w:r>
              <w:rPr>
                <w:b/>
                <w:i/>
              </w:rPr>
              <w:t xml:space="preserve">Factors which may impact on learning </w:t>
            </w:r>
            <w:r>
              <w:t>may include:</w:t>
            </w:r>
          </w:p>
        </w:tc>
        <w:tc>
          <w:tcPr>
            <w:tcW w:w="5873" w:type="dxa"/>
            <w:gridSpan w:val="3"/>
          </w:tcPr>
          <w:p w14:paraId="2E000A8C" w14:textId="77777777" w:rsidR="005F27D5" w:rsidRPr="00F821A0" w:rsidRDefault="005F27D5" w:rsidP="0089509B">
            <w:pPr>
              <w:pStyle w:val="bullet"/>
              <w:numPr>
                <w:ilvl w:val="0"/>
                <w:numId w:val="13"/>
              </w:numPr>
              <w:ind w:left="284" w:hanging="284"/>
            </w:pPr>
            <w:r w:rsidRPr="00F821A0">
              <w:t>work responsibilities</w:t>
            </w:r>
          </w:p>
          <w:p w14:paraId="52A16DC8" w14:textId="77777777" w:rsidR="005F27D5" w:rsidRPr="00F821A0" w:rsidRDefault="005F27D5" w:rsidP="0089509B">
            <w:pPr>
              <w:pStyle w:val="bullet"/>
              <w:numPr>
                <w:ilvl w:val="0"/>
                <w:numId w:val="13"/>
              </w:numPr>
              <w:ind w:left="284" w:hanging="284"/>
            </w:pPr>
            <w:r w:rsidRPr="00F821A0">
              <w:t xml:space="preserve">family responsibilities </w:t>
            </w:r>
          </w:p>
          <w:p w14:paraId="15FD7218" w14:textId="77777777" w:rsidR="005F27D5" w:rsidRPr="00F821A0" w:rsidRDefault="005F27D5" w:rsidP="0089509B">
            <w:pPr>
              <w:pStyle w:val="bullet"/>
              <w:numPr>
                <w:ilvl w:val="0"/>
                <w:numId w:val="13"/>
              </w:numPr>
              <w:ind w:left="284" w:hanging="284"/>
            </w:pPr>
            <w:r w:rsidRPr="00F821A0">
              <w:t xml:space="preserve">previous study including formal schooling or informal learning </w:t>
            </w:r>
          </w:p>
          <w:p w14:paraId="370EAD6E" w14:textId="77777777" w:rsidR="005F27D5" w:rsidRPr="00F821A0" w:rsidRDefault="005F27D5" w:rsidP="0089509B">
            <w:pPr>
              <w:pStyle w:val="bullet"/>
              <w:numPr>
                <w:ilvl w:val="0"/>
                <w:numId w:val="13"/>
              </w:numPr>
              <w:ind w:left="284" w:hanging="284"/>
            </w:pPr>
            <w:r w:rsidRPr="00F821A0">
              <w:t>health and other personal matters</w:t>
            </w:r>
          </w:p>
          <w:p w14:paraId="49201CF7" w14:textId="77777777" w:rsidR="005F27D5" w:rsidRDefault="005F27D5" w:rsidP="0089509B">
            <w:pPr>
              <w:pStyle w:val="bullet"/>
              <w:numPr>
                <w:ilvl w:val="0"/>
                <w:numId w:val="13"/>
              </w:numPr>
              <w:ind w:left="284" w:hanging="284"/>
            </w:pPr>
            <w:r w:rsidRPr="00F821A0">
              <w:t>any possible barriers to completion</w:t>
            </w:r>
          </w:p>
        </w:tc>
      </w:tr>
      <w:tr w:rsidR="005F27D5" w14:paraId="0662BD6D" w14:textId="77777777" w:rsidTr="00CE267F">
        <w:tc>
          <w:tcPr>
            <w:tcW w:w="9242" w:type="dxa"/>
            <w:gridSpan w:val="5"/>
          </w:tcPr>
          <w:p w14:paraId="692332DA" w14:textId="77777777" w:rsidR="005F27D5" w:rsidRDefault="005F27D5" w:rsidP="0089509B">
            <w:pPr>
              <w:pStyle w:val="spacer"/>
            </w:pPr>
          </w:p>
        </w:tc>
      </w:tr>
      <w:tr w:rsidR="005F27D5" w14:paraId="6C97CA44" w14:textId="77777777" w:rsidTr="00CE267F">
        <w:tc>
          <w:tcPr>
            <w:tcW w:w="3369" w:type="dxa"/>
            <w:gridSpan w:val="2"/>
          </w:tcPr>
          <w:p w14:paraId="1509A51D" w14:textId="77777777" w:rsidR="005F27D5" w:rsidRPr="00670B11" w:rsidRDefault="005F27D5" w:rsidP="0089509B">
            <w:pPr>
              <w:pStyle w:val="unittext"/>
            </w:pPr>
            <w:r>
              <w:rPr>
                <w:b/>
                <w:i/>
              </w:rPr>
              <w:t>Features</w:t>
            </w:r>
            <w:r>
              <w:t xml:space="preserve"> </w:t>
            </w:r>
            <w:r>
              <w:rPr>
                <w:b/>
                <w:i/>
              </w:rPr>
              <w:t>of a learning</w:t>
            </w:r>
            <w:r>
              <w:t xml:space="preserve"> </w:t>
            </w:r>
            <w:r>
              <w:rPr>
                <w:b/>
                <w:i/>
              </w:rPr>
              <w:t xml:space="preserve">plan </w:t>
            </w:r>
            <w:r w:rsidRPr="00670B11">
              <w:t>may include:</w:t>
            </w:r>
          </w:p>
        </w:tc>
        <w:tc>
          <w:tcPr>
            <w:tcW w:w="5873" w:type="dxa"/>
            <w:gridSpan w:val="3"/>
          </w:tcPr>
          <w:p w14:paraId="2E100AF3" w14:textId="77777777" w:rsidR="005F27D5" w:rsidRDefault="005F27D5" w:rsidP="0089509B">
            <w:pPr>
              <w:pStyle w:val="bullet"/>
              <w:numPr>
                <w:ilvl w:val="0"/>
                <w:numId w:val="13"/>
              </w:numPr>
              <w:ind w:left="284" w:hanging="284"/>
            </w:pPr>
            <w:r>
              <w:t>verbal, visual or written format</w:t>
            </w:r>
          </w:p>
          <w:p w14:paraId="3880D5B5" w14:textId="77777777" w:rsidR="005F27D5" w:rsidRPr="00F821A0" w:rsidRDefault="005F27D5" w:rsidP="0089509B">
            <w:pPr>
              <w:pStyle w:val="bullet"/>
              <w:numPr>
                <w:ilvl w:val="0"/>
                <w:numId w:val="13"/>
              </w:numPr>
              <w:ind w:left="284" w:hanging="284"/>
            </w:pPr>
            <w:r w:rsidRPr="00F821A0">
              <w:t>one or two short term goals and indicators of success</w:t>
            </w:r>
          </w:p>
          <w:p w14:paraId="41935AE5" w14:textId="77777777" w:rsidR="005F27D5" w:rsidRPr="00F821A0" w:rsidRDefault="005F27D5" w:rsidP="0089509B">
            <w:pPr>
              <w:pStyle w:val="bullet"/>
              <w:numPr>
                <w:ilvl w:val="0"/>
                <w:numId w:val="13"/>
              </w:numPr>
              <w:ind w:left="284" w:hanging="284"/>
            </w:pPr>
            <w:r w:rsidRPr="00F821A0">
              <w:t>actions and activities to be undertaken to achieve goals, including monitoring arrangements</w:t>
            </w:r>
          </w:p>
          <w:p w14:paraId="4D12CA5F" w14:textId="77777777" w:rsidR="005F27D5" w:rsidRDefault="005F27D5" w:rsidP="0089509B">
            <w:pPr>
              <w:pStyle w:val="bullet"/>
              <w:numPr>
                <w:ilvl w:val="0"/>
                <w:numId w:val="13"/>
              </w:numPr>
              <w:ind w:left="284" w:hanging="284"/>
            </w:pPr>
            <w:r w:rsidRPr="00F821A0">
              <w:t>any issues and strategies that may impact on achievement of goals</w:t>
            </w:r>
          </w:p>
          <w:p w14:paraId="64EA8DC7" w14:textId="77777777" w:rsidR="005F27D5" w:rsidRPr="00F821A0" w:rsidRDefault="005F27D5" w:rsidP="0089509B">
            <w:pPr>
              <w:pStyle w:val="bullet"/>
              <w:numPr>
                <w:ilvl w:val="0"/>
                <w:numId w:val="13"/>
              </w:numPr>
              <w:ind w:left="284" w:hanging="284"/>
            </w:pPr>
            <w:r w:rsidRPr="00F821A0">
              <w:t>responsibilities of participants</w:t>
            </w:r>
          </w:p>
          <w:p w14:paraId="154E0162" w14:textId="77777777" w:rsidR="005F27D5" w:rsidRDefault="005F27D5" w:rsidP="0089509B">
            <w:pPr>
              <w:pStyle w:val="bullet"/>
              <w:numPr>
                <w:ilvl w:val="0"/>
                <w:numId w:val="13"/>
              </w:numPr>
              <w:ind w:left="284" w:hanging="284"/>
            </w:pPr>
            <w:r w:rsidRPr="00F821A0">
              <w:t>timelines</w:t>
            </w:r>
          </w:p>
        </w:tc>
      </w:tr>
      <w:tr w:rsidR="005F27D5" w14:paraId="6A1D61DB" w14:textId="77777777" w:rsidTr="00CE267F">
        <w:tc>
          <w:tcPr>
            <w:tcW w:w="9242" w:type="dxa"/>
            <w:gridSpan w:val="5"/>
          </w:tcPr>
          <w:p w14:paraId="16377F5A" w14:textId="77777777" w:rsidR="005F27D5" w:rsidRDefault="005F27D5" w:rsidP="0089509B">
            <w:pPr>
              <w:pStyle w:val="spacer"/>
            </w:pPr>
          </w:p>
        </w:tc>
      </w:tr>
      <w:tr w:rsidR="005F27D5" w14:paraId="234962D6" w14:textId="77777777" w:rsidTr="00CE267F">
        <w:tc>
          <w:tcPr>
            <w:tcW w:w="3369" w:type="dxa"/>
            <w:gridSpan w:val="2"/>
          </w:tcPr>
          <w:p w14:paraId="043FF750" w14:textId="77777777" w:rsidR="005F27D5" w:rsidRPr="00670B11" w:rsidRDefault="005F27D5" w:rsidP="0089509B">
            <w:pPr>
              <w:pStyle w:val="unittext"/>
            </w:pPr>
            <w:r>
              <w:rPr>
                <w:b/>
                <w:i/>
              </w:rPr>
              <w:t xml:space="preserve">Supporting resources </w:t>
            </w:r>
            <w:r>
              <w:t>may include:</w:t>
            </w:r>
          </w:p>
        </w:tc>
        <w:tc>
          <w:tcPr>
            <w:tcW w:w="5873" w:type="dxa"/>
            <w:gridSpan w:val="3"/>
          </w:tcPr>
          <w:p w14:paraId="24FF68FE" w14:textId="77777777" w:rsidR="005F27D5" w:rsidRPr="00F821A0" w:rsidRDefault="005F27D5" w:rsidP="0089509B">
            <w:pPr>
              <w:pStyle w:val="bullet"/>
              <w:numPr>
                <w:ilvl w:val="0"/>
                <w:numId w:val="13"/>
              </w:numPr>
              <w:ind w:left="284" w:hanging="284"/>
            </w:pPr>
            <w:r w:rsidRPr="00F821A0">
              <w:t>audio-visual aids</w:t>
            </w:r>
          </w:p>
          <w:p w14:paraId="756BA333" w14:textId="77777777" w:rsidR="005F27D5" w:rsidRPr="00F821A0" w:rsidRDefault="005F27D5" w:rsidP="0089509B">
            <w:pPr>
              <w:pStyle w:val="bullet"/>
              <w:numPr>
                <w:ilvl w:val="0"/>
                <w:numId w:val="13"/>
              </w:numPr>
              <w:ind w:left="284" w:hanging="284"/>
            </w:pPr>
            <w:r w:rsidRPr="00F821A0">
              <w:t>visual materials such as maps, pictures</w:t>
            </w:r>
          </w:p>
          <w:p w14:paraId="3D60CDF1" w14:textId="77777777" w:rsidR="005F27D5" w:rsidRPr="00F821A0" w:rsidRDefault="005F27D5" w:rsidP="0089509B">
            <w:pPr>
              <w:pStyle w:val="bullet"/>
              <w:numPr>
                <w:ilvl w:val="0"/>
                <w:numId w:val="13"/>
              </w:numPr>
              <w:ind w:left="284" w:hanging="284"/>
            </w:pPr>
            <w:r w:rsidRPr="00F821A0">
              <w:t>computers</w:t>
            </w:r>
          </w:p>
          <w:p w14:paraId="45C97E7A" w14:textId="77777777" w:rsidR="005F27D5" w:rsidRPr="00F821A0" w:rsidRDefault="005F27D5" w:rsidP="0089509B">
            <w:pPr>
              <w:pStyle w:val="bullet"/>
              <w:numPr>
                <w:ilvl w:val="0"/>
                <w:numId w:val="13"/>
              </w:numPr>
              <w:ind w:left="284" w:hanging="284"/>
            </w:pPr>
            <w:r w:rsidRPr="00F821A0">
              <w:t>library</w:t>
            </w:r>
          </w:p>
          <w:p w14:paraId="5E05E5AF" w14:textId="77777777" w:rsidR="005F27D5" w:rsidRDefault="005F27D5" w:rsidP="0089509B">
            <w:pPr>
              <w:pStyle w:val="bullet"/>
              <w:numPr>
                <w:ilvl w:val="0"/>
                <w:numId w:val="13"/>
              </w:numPr>
              <w:ind w:left="284" w:hanging="284"/>
            </w:pPr>
            <w:r w:rsidRPr="00F821A0">
              <w:t>communication aids</w:t>
            </w:r>
          </w:p>
        </w:tc>
      </w:tr>
      <w:tr w:rsidR="005F27D5" w14:paraId="229F75B6" w14:textId="77777777" w:rsidTr="00CE267F">
        <w:tc>
          <w:tcPr>
            <w:tcW w:w="9242" w:type="dxa"/>
            <w:gridSpan w:val="5"/>
          </w:tcPr>
          <w:p w14:paraId="516173AC" w14:textId="77777777" w:rsidR="005F27D5" w:rsidRDefault="005F27D5" w:rsidP="0089509B">
            <w:pPr>
              <w:pStyle w:val="spacer"/>
            </w:pPr>
          </w:p>
        </w:tc>
      </w:tr>
      <w:tr w:rsidR="005F27D5" w14:paraId="3306AD02" w14:textId="77777777" w:rsidTr="00CE267F">
        <w:tc>
          <w:tcPr>
            <w:tcW w:w="3369" w:type="dxa"/>
            <w:gridSpan w:val="2"/>
          </w:tcPr>
          <w:p w14:paraId="5A7393FE" w14:textId="77777777" w:rsidR="005F27D5" w:rsidRPr="00670B11" w:rsidRDefault="005F27D5" w:rsidP="0089509B">
            <w:pPr>
              <w:pStyle w:val="unittext"/>
            </w:pPr>
            <w:r>
              <w:rPr>
                <w:b/>
                <w:i/>
              </w:rPr>
              <w:t xml:space="preserve">Barriers </w:t>
            </w:r>
            <w:r>
              <w:t>may include:</w:t>
            </w:r>
          </w:p>
        </w:tc>
        <w:tc>
          <w:tcPr>
            <w:tcW w:w="5873" w:type="dxa"/>
            <w:gridSpan w:val="3"/>
          </w:tcPr>
          <w:p w14:paraId="1F015F0D" w14:textId="77777777" w:rsidR="005F27D5" w:rsidRDefault="005F27D5" w:rsidP="0089509B">
            <w:pPr>
              <w:pStyle w:val="bullet"/>
              <w:numPr>
                <w:ilvl w:val="0"/>
                <w:numId w:val="13"/>
              </w:numPr>
              <w:ind w:left="284" w:hanging="284"/>
            </w:pPr>
            <w:r>
              <w:t>time constraints</w:t>
            </w:r>
          </w:p>
          <w:p w14:paraId="12A83F28" w14:textId="77777777" w:rsidR="005F27D5" w:rsidRDefault="005F27D5" w:rsidP="0089509B">
            <w:pPr>
              <w:pStyle w:val="bullet"/>
              <w:numPr>
                <w:ilvl w:val="0"/>
                <w:numId w:val="13"/>
              </w:numPr>
              <w:ind w:left="284" w:hanging="284"/>
            </w:pPr>
            <w:r>
              <w:t>family responsibilities</w:t>
            </w:r>
          </w:p>
          <w:p w14:paraId="5B8B954E" w14:textId="77777777" w:rsidR="005F27D5" w:rsidRDefault="005F27D5" w:rsidP="0089509B">
            <w:pPr>
              <w:pStyle w:val="bullet"/>
              <w:numPr>
                <w:ilvl w:val="0"/>
                <w:numId w:val="13"/>
              </w:numPr>
              <w:ind w:left="284" w:hanging="284"/>
            </w:pPr>
            <w:r>
              <w:t>health issues</w:t>
            </w:r>
          </w:p>
          <w:p w14:paraId="14EBBEE2" w14:textId="77777777" w:rsidR="005F27D5" w:rsidRDefault="005F27D5" w:rsidP="0089509B">
            <w:pPr>
              <w:pStyle w:val="bullet"/>
              <w:numPr>
                <w:ilvl w:val="0"/>
                <w:numId w:val="13"/>
              </w:numPr>
              <w:ind w:left="284" w:hanging="284"/>
            </w:pPr>
            <w:r>
              <w:t>motivational issues</w:t>
            </w:r>
          </w:p>
        </w:tc>
      </w:tr>
      <w:tr w:rsidR="005F27D5" w14:paraId="720020CE" w14:textId="77777777" w:rsidTr="00CE267F">
        <w:tc>
          <w:tcPr>
            <w:tcW w:w="9242" w:type="dxa"/>
            <w:gridSpan w:val="5"/>
          </w:tcPr>
          <w:p w14:paraId="2227F574" w14:textId="77777777" w:rsidR="005F27D5" w:rsidRDefault="005F27D5" w:rsidP="0089509B">
            <w:pPr>
              <w:pStyle w:val="spacer"/>
            </w:pPr>
          </w:p>
        </w:tc>
      </w:tr>
      <w:tr w:rsidR="005F27D5" w14:paraId="7262D8C6" w14:textId="77777777" w:rsidTr="00CE267F">
        <w:tc>
          <w:tcPr>
            <w:tcW w:w="3369" w:type="dxa"/>
            <w:gridSpan w:val="2"/>
          </w:tcPr>
          <w:p w14:paraId="09F76B7C" w14:textId="77777777" w:rsidR="005F27D5" w:rsidRPr="00670B11" w:rsidRDefault="005F27D5" w:rsidP="0089509B">
            <w:pPr>
              <w:pStyle w:val="unittext"/>
            </w:pPr>
            <w:r>
              <w:rPr>
                <w:b/>
                <w:i/>
              </w:rPr>
              <w:lastRenderedPageBreak/>
              <w:t xml:space="preserve">Alternative options </w:t>
            </w:r>
            <w:r>
              <w:t>may include:</w:t>
            </w:r>
          </w:p>
        </w:tc>
        <w:tc>
          <w:tcPr>
            <w:tcW w:w="5873" w:type="dxa"/>
            <w:gridSpan w:val="3"/>
          </w:tcPr>
          <w:p w14:paraId="73E33635" w14:textId="77777777" w:rsidR="005F27D5" w:rsidRDefault="005F27D5" w:rsidP="0089509B">
            <w:pPr>
              <w:pStyle w:val="bullet"/>
              <w:numPr>
                <w:ilvl w:val="0"/>
                <w:numId w:val="13"/>
              </w:numPr>
              <w:ind w:left="360"/>
            </w:pPr>
            <w:r>
              <w:t>adjusting learning goals</w:t>
            </w:r>
          </w:p>
          <w:p w14:paraId="6EA37800" w14:textId="77777777" w:rsidR="005F27D5" w:rsidRPr="007D5301" w:rsidRDefault="005F27D5" w:rsidP="0089509B">
            <w:pPr>
              <w:pStyle w:val="bullet"/>
              <w:numPr>
                <w:ilvl w:val="0"/>
                <w:numId w:val="13"/>
              </w:numPr>
              <w:ind w:left="284" w:hanging="284"/>
            </w:pPr>
            <w:r w:rsidRPr="007D5301">
              <w:t>adjusting timeframe</w:t>
            </w:r>
          </w:p>
          <w:p w14:paraId="103F95CF" w14:textId="77777777" w:rsidR="005F27D5" w:rsidRDefault="005F27D5" w:rsidP="0089509B">
            <w:pPr>
              <w:pStyle w:val="bullet"/>
              <w:numPr>
                <w:ilvl w:val="0"/>
                <w:numId w:val="13"/>
              </w:numPr>
              <w:ind w:left="284" w:hanging="284"/>
            </w:pPr>
            <w:r>
              <w:t>sourcing additional support</w:t>
            </w:r>
          </w:p>
        </w:tc>
      </w:tr>
      <w:tr w:rsidR="005F27D5" w14:paraId="3DEC382B" w14:textId="77777777" w:rsidTr="00CE267F">
        <w:tc>
          <w:tcPr>
            <w:tcW w:w="9242" w:type="dxa"/>
            <w:gridSpan w:val="5"/>
          </w:tcPr>
          <w:p w14:paraId="55231512" w14:textId="77777777" w:rsidR="005F27D5" w:rsidRDefault="005F27D5" w:rsidP="0089509B">
            <w:pPr>
              <w:pStyle w:val="spacer"/>
            </w:pPr>
          </w:p>
        </w:tc>
      </w:tr>
      <w:tr w:rsidR="005F27D5" w14:paraId="37D35CF6" w14:textId="77777777" w:rsidTr="00CE267F">
        <w:tc>
          <w:tcPr>
            <w:tcW w:w="3369" w:type="dxa"/>
            <w:gridSpan w:val="2"/>
          </w:tcPr>
          <w:p w14:paraId="2A33A14A" w14:textId="77777777" w:rsidR="005F27D5" w:rsidRPr="005979AA" w:rsidRDefault="005F27D5" w:rsidP="0089509B">
            <w:pPr>
              <w:pStyle w:val="unittext"/>
            </w:pPr>
            <w:r>
              <w:rPr>
                <w:b/>
                <w:i/>
              </w:rPr>
              <w:t>Simple format</w:t>
            </w:r>
            <w:r>
              <w:t xml:space="preserve"> may include:</w:t>
            </w:r>
          </w:p>
        </w:tc>
        <w:tc>
          <w:tcPr>
            <w:tcW w:w="5873" w:type="dxa"/>
            <w:gridSpan w:val="3"/>
          </w:tcPr>
          <w:p w14:paraId="19BF5B4B" w14:textId="77777777" w:rsidR="005F27D5" w:rsidRDefault="005F27D5" w:rsidP="0089509B">
            <w:pPr>
              <w:pStyle w:val="bullet"/>
              <w:numPr>
                <w:ilvl w:val="0"/>
                <w:numId w:val="13"/>
              </w:numPr>
              <w:ind w:left="284" w:hanging="284"/>
            </w:pPr>
            <w:r>
              <w:t>teacher provided format / checklist</w:t>
            </w:r>
          </w:p>
          <w:p w14:paraId="5D1E03B1" w14:textId="77777777" w:rsidR="005F27D5" w:rsidRDefault="005F27D5" w:rsidP="0089509B">
            <w:pPr>
              <w:pStyle w:val="bullet"/>
              <w:numPr>
                <w:ilvl w:val="0"/>
                <w:numId w:val="13"/>
              </w:numPr>
              <w:ind w:left="284" w:hanging="284"/>
            </w:pPr>
            <w:r>
              <w:t>factors that helped and hindered achievement of learning goals</w:t>
            </w:r>
          </w:p>
          <w:p w14:paraId="63808706" w14:textId="77777777" w:rsidR="005F27D5" w:rsidRDefault="005F27D5" w:rsidP="0089509B">
            <w:pPr>
              <w:pStyle w:val="bullet"/>
              <w:numPr>
                <w:ilvl w:val="0"/>
                <w:numId w:val="13"/>
              </w:numPr>
              <w:ind w:left="284" w:hanging="284"/>
            </w:pPr>
            <w:r>
              <w:t>adjustments made</w:t>
            </w:r>
          </w:p>
          <w:p w14:paraId="54C8D655" w14:textId="77777777" w:rsidR="005F27D5" w:rsidRDefault="005F27D5" w:rsidP="0089509B">
            <w:pPr>
              <w:pStyle w:val="bullet"/>
              <w:numPr>
                <w:ilvl w:val="0"/>
                <w:numId w:val="13"/>
              </w:numPr>
              <w:ind w:left="284" w:hanging="284"/>
            </w:pPr>
            <w:r>
              <w:t>learner reflection on own definition of success</w:t>
            </w:r>
          </w:p>
        </w:tc>
      </w:tr>
      <w:tr w:rsidR="005F27D5" w14:paraId="5FD76950" w14:textId="77777777" w:rsidTr="00CE267F">
        <w:tc>
          <w:tcPr>
            <w:tcW w:w="9242" w:type="dxa"/>
            <w:gridSpan w:val="5"/>
          </w:tcPr>
          <w:p w14:paraId="42A21A4A" w14:textId="77777777" w:rsidR="005F27D5" w:rsidRDefault="005F27D5" w:rsidP="0089509B">
            <w:pPr>
              <w:pStyle w:val="spacer"/>
            </w:pPr>
          </w:p>
        </w:tc>
      </w:tr>
      <w:tr w:rsidR="005F27D5" w14:paraId="2739430F" w14:textId="77777777" w:rsidTr="00CE267F">
        <w:tc>
          <w:tcPr>
            <w:tcW w:w="9242" w:type="dxa"/>
            <w:gridSpan w:val="5"/>
          </w:tcPr>
          <w:p w14:paraId="65F0197F" w14:textId="77777777" w:rsidR="005F27D5" w:rsidRDefault="005F27D5" w:rsidP="0089509B">
            <w:pPr>
              <w:pStyle w:val="Heading21"/>
            </w:pPr>
            <w:r>
              <w:t>Evidence Guide</w:t>
            </w:r>
          </w:p>
          <w:p w14:paraId="470F0B82" w14:textId="77777777" w:rsidR="005F27D5" w:rsidRDefault="005F27D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90BF0FC" w14:textId="77777777" w:rsidTr="00CE267F">
        <w:tc>
          <w:tcPr>
            <w:tcW w:w="3369" w:type="dxa"/>
            <w:gridSpan w:val="2"/>
          </w:tcPr>
          <w:p w14:paraId="5ACE5F34" w14:textId="77777777" w:rsidR="005F27D5" w:rsidRPr="005979AA" w:rsidRDefault="005F27D5" w:rsidP="0089509B">
            <w:pPr>
              <w:pStyle w:val="EG"/>
            </w:pPr>
            <w:r w:rsidRPr="005979AA">
              <w:t>Critical aspects for assessment and evidence required to demonstrate competency in this unit</w:t>
            </w:r>
          </w:p>
        </w:tc>
        <w:tc>
          <w:tcPr>
            <w:tcW w:w="5873" w:type="dxa"/>
            <w:gridSpan w:val="3"/>
          </w:tcPr>
          <w:p w14:paraId="3A27360B" w14:textId="77777777" w:rsidR="005F27D5" w:rsidRDefault="005F27D5" w:rsidP="0089509B">
            <w:pPr>
              <w:pStyle w:val="unittext"/>
            </w:pPr>
            <w:r w:rsidRPr="003B087B">
              <w:t>Assessment</w:t>
            </w:r>
            <w:r>
              <w:t xml:space="preserve"> must confirm the ability to:</w:t>
            </w:r>
          </w:p>
          <w:p w14:paraId="0D5109E8" w14:textId="77777777" w:rsidR="005F27D5" w:rsidRDefault="005F27D5" w:rsidP="0089509B">
            <w:pPr>
              <w:pStyle w:val="bullet"/>
              <w:numPr>
                <w:ilvl w:val="0"/>
                <w:numId w:val="13"/>
              </w:numPr>
              <w:ind w:left="284" w:hanging="284"/>
            </w:pPr>
            <w:r>
              <w:t>identify own skills and knowledge to assist in identifying one or two short or long term learning goals</w:t>
            </w:r>
          </w:p>
          <w:p w14:paraId="78F5CED0" w14:textId="77777777" w:rsidR="005F27D5" w:rsidRDefault="005F27D5" w:rsidP="0089509B">
            <w:pPr>
              <w:pStyle w:val="bullet"/>
              <w:numPr>
                <w:ilvl w:val="0"/>
                <w:numId w:val="13"/>
              </w:numPr>
              <w:ind w:left="284" w:hanging="284"/>
            </w:pPr>
            <w:r>
              <w:t>discuss, agree, implement and review a learning plan</w:t>
            </w:r>
          </w:p>
        </w:tc>
      </w:tr>
      <w:tr w:rsidR="005F27D5" w14:paraId="7531DC20" w14:textId="77777777" w:rsidTr="00CE267F">
        <w:tc>
          <w:tcPr>
            <w:tcW w:w="9242" w:type="dxa"/>
            <w:gridSpan w:val="5"/>
          </w:tcPr>
          <w:p w14:paraId="2A28AAEC" w14:textId="77777777" w:rsidR="005F27D5" w:rsidRDefault="005F27D5" w:rsidP="0089509B">
            <w:pPr>
              <w:pStyle w:val="spacer"/>
            </w:pPr>
          </w:p>
        </w:tc>
      </w:tr>
      <w:tr w:rsidR="005F27D5" w14:paraId="4F2C8F43" w14:textId="77777777" w:rsidTr="00CE267F">
        <w:tc>
          <w:tcPr>
            <w:tcW w:w="3369" w:type="dxa"/>
            <w:gridSpan w:val="2"/>
          </w:tcPr>
          <w:p w14:paraId="14D6A0E7" w14:textId="77777777" w:rsidR="005F27D5" w:rsidRPr="005979AA" w:rsidRDefault="005F27D5" w:rsidP="0089509B">
            <w:pPr>
              <w:pStyle w:val="EG"/>
            </w:pPr>
            <w:r w:rsidRPr="005979AA">
              <w:t>Context of and specific resources for assessment</w:t>
            </w:r>
          </w:p>
        </w:tc>
        <w:tc>
          <w:tcPr>
            <w:tcW w:w="5873" w:type="dxa"/>
            <w:gridSpan w:val="3"/>
          </w:tcPr>
          <w:p w14:paraId="08E77957" w14:textId="77777777" w:rsidR="005F27D5" w:rsidRDefault="005F27D5" w:rsidP="0089509B">
            <w:pPr>
              <w:pStyle w:val="unittext"/>
            </w:pPr>
            <w:r>
              <w:t>Assessment must ensure:</w:t>
            </w:r>
          </w:p>
          <w:p w14:paraId="3326B3A8" w14:textId="77777777" w:rsidR="005F27D5" w:rsidRPr="00F821A0" w:rsidRDefault="005F27D5" w:rsidP="0089509B">
            <w:pPr>
              <w:pStyle w:val="bullet"/>
              <w:numPr>
                <w:ilvl w:val="0"/>
                <w:numId w:val="13"/>
              </w:numPr>
              <w:ind w:left="284" w:hanging="284"/>
            </w:pPr>
            <w:r>
              <w:t>sufficient time to enable the learner to implement and review learning goals</w:t>
            </w:r>
          </w:p>
          <w:p w14:paraId="6EC6FE95" w14:textId="77777777" w:rsidR="005F27D5" w:rsidRDefault="005F27D5" w:rsidP="0089509B">
            <w:pPr>
              <w:pStyle w:val="bullet"/>
              <w:numPr>
                <w:ilvl w:val="0"/>
                <w:numId w:val="13"/>
              </w:numPr>
              <w:ind w:left="284" w:hanging="284"/>
            </w:pPr>
            <w:r>
              <w:t>access to supporting resources where required</w:t>
            </w:r>
          </w:p>
          <w:p w14:paraId="63219010" w14:textId="77777777" w:rsidR="005F27D5" w:rsidRPr="00F821A0" w:rsidRDefault="005F27D5" w:rsidP="0089509B">
            <w:pPr>
              <w:pStyle w:val="unittext"/>
            </w:pPr>
            <w:r w:rsidRPr="00F821A0">
              <w:t>At this level the learner may</w:t>
            </w:r>
            <w:r>
              <w:t>:</w:t>
            </w:r>
          </w:p>
          <w:p w14:paraId="19A0B26C" w14:textId="77777777" w:rsidR="005F27D5" w:rsidRPr="00F821A0" w:rsidRDefault="005F27D5" w:rsidP="0089509B">
            <w:pPr>
              <w:pStyle w:val="bullet"/>
              <w:numPr>
                <w:ilvl w:val="0"/>
                <w:numId w:val="13"/>
              </w:numPr>
              <w:ind w:left="284" w:hanging="284"/>
            </w:pPr>
            <w:r w:rsidRPr="00F821A0">
              <w:t>need extended time to</w:t>
            </w:r>
            <w:r>
              <w:t xml:space="preserve"> identify</w:t>
            </w:r>
            <w:r w:rsidRPr="00F821A0">
              <w:t xml:space="preserve"> learning goals</w:t>
            </w:r>
          </w:p>
          <w:p w14:paraId="44E98F55" w14:textId="77777777" w:rsidR="005F27D5" w:rsidRDefault="005F27D5" w:rsidP="0089509B">
            <w:pPr>
              <w:pStyle w:val="bullet"/>
              <w:numPr>
                <w:ilvl w:val="0"/>
                <w:numId w:val="13"/>
              </w:numPr>
              <w:ind w:left="284" w:hanging="284"/>
            </w:pPr>
            <w:r>
              <w:t>work with an expert / mentor where support is available if requested</w:t>
            </w:r>
          </w:p>
        </w:tc>
      </w:tr>
      <w:tr w:rsidR="005F27D5" w14:paraId="1A1C2241" w14:textId="77777777" w:rsidTr="00CE267F">
        <w:tc>
          <w:tcPr>
            <w:tcW w:w="9242" w:type="dxa"/>
            <w:gridSpan w:val="5"/>
          </w:tcPr>
          <w:p w14:paraId="7B80DFF1" w14:textId="77777777" w:rsidR="005F27D5" w:rsidRDefault="005F27D5" w:rsidP="0089509B">
            <w:pPr>
              <w:pStyle w:val="spacer"/>
            </w:pPr>
          </w:p>
        </w:tc>
      </w:tr>
      <w:tr w:rsidR="005F27D5" w14:paraId="37BFBAFB" w14:textId="77777777" w:rsidTr="00CE267F">
        <w:tc>
          <w:tcPr>
            <w:tcW w:w="3369" w:type="dxa"/>
            <w:gridSpan w:val="2"/>
          </w:tcPr>
          <w:p w14:paraId="445ADB46" w14:textId="77777777" w:rsidR="005F27D5" w:rsidRPr="00622D2D" w:rsidRDefault="005F27D5" w:rsidP="0089509B">
            <w:pPr>
              <w:pStyle w:val="EG"/>
            </w:pPr>
            <w:r w:rsidRPr="005979AA">
              <w:t>Method(s) of assessment</w:t>
            </w:r>
          </w:p>
        </w:tc>
        <w:tc>
          <w:tcPr>
            <w:tcW w:w="5873" w:type="dxa"/>
            <w:gridSpan w:val="3"/>
          </w:tcPr>
          <w:p w14:paraId="6C9AE717" w14:textId="77777777" w:rsidR="005F27D5" w:rsidRDefault="005F27D5" w:rsidP="0089509B">
            <w:pPr>
              <w:pStyle w:val="unittext"/>
            </w:pPr>
            <w:r>
              <w:t>The following suggested assessment methods are suitable for this unit:</w:t>
            </w:r>
          </w:p>
          <w:p w14:paraId="0DA05552" w14:textId="77777777" w:rsidR="005F27D5" w:rsidRPr="00F821A0" w:rsidRDefault="005F27D5" w:rsidP="0089509B">
            <w:pPr>
              <w:pStyle w:val="bullet"/>
              <w:numPr>
                <w:ilvl w:val="0"/>
                <w:numId w:val="13"/>
              </w:numPr>
              <w:ind w:left="284" w:hanging="284"/>
            </w:pPr>
            <w:r>
              <w:t>oral</w:t>
            </w:r>
            <w:r w:rsidRPr="00F821A0">
              <w:t xml:space="preserve"> or written questioning to assess knowledge of the p</w:t>
            </w:r>
            <w:r>
              <w:t xml:space="preserve">rocess </w:t>
            </w:r>
            <w:r w:rsidRPr="00F821A0">
              <w:t>for developing</w:t>
            </w:r>
            <w:r>
              <w:t xml:space="preserve">, implementing and reviewing </w:t>
            </w:r>
            <w:r w:rsidRPr="00F821A0">
              <w:t xml:space="preserve">a learning plan </w:t>
            </w:r>
          </w:p>
          <w:p w14:paraId="5AF5D6EC" w14:textId="77777777" w:rsidR="005F27D5" w:rsidRPr="00F821A0" w:rsidRDefault="005F27D5" w:rsidP="0089509B">
            <w:pPr>
              <w:pStyle w:val="bullet"/>
              <w:numPr>
                <w:ilvl w:val="0"/>
                <w:numId w:val="13"/>
              </w:numPr>
              <w:ind w:left="284" w:hanging="284"/>
            </w:pPr>
            <w:r w:rsidRPr="00F821A0">
              <w:t>direct observation of the learner participating in the develop</w:t>
            </w:r>
            <w:r>
              <w:t xml:space="preserve">ment and implementation of </w:t>
            </w:r>
            <w:r w:rsidRPr="00F821A0">
              <w:t xml:space="preserve">a learning plan </w:t>
            </w:r>
          </w:p>
          <w:p w14:paraId="2442F50D" w14:textId="77777777" w:rsidR="005F27D5" w:rsidRDefault="005F27D5" w:rsidP="0089509B">
            <w:pPr>
              <w:pStyle w:val="bullet"/>
              <w:numPr>
                <w:ilvl w:val="0"/>
                <w:numId w:val="13"/>
              </w:numPr>
              <w:ind w:left="284" w:hanging="284"/>
            </w:pPr>
            <w:r>
              <w:t xml:space="preserve">paper based or electronic portfolio of work samples that support achievement of learning goals </w:t>
            </w:r>
          </w:p>
        </w:tc>
      </w:tr>
    </w:tbl>
    <w:p w14:paraId="5174FF0E" w14:textId="77777777" w:rsidR="005F27D5" w:rsidRDefault="005F27D5" w:rsidP="0089509B">
      <w:pPr>
        <w:keepNext/>
        <w:tabs>
          <w:tab w:val="left" w:pos="1485"/>
        </w:tabs>
        <w:sectPr w:rsidR="005F27D5" w:rsidSect="00CE267F">
          <w:headerReference w:type="even" r:id="rId127"/>
          <w:headerReference w:type="default" r:id="rId128"/>
          <w:headerReference w:type="first" r:id="rId12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2"/>
        <w:gridCol w:w="426"/>
        <w:gridCol w:w="142"/>
        <w:gridCol w:w="15"/>
        <w:gridCol w:w="5551"/>
      </w:tblGrid>
      <w:tr w:rsidR="005F27D5" w14:paraId="5DCF6DBF" w14:textId="77777777" w:rsidTr="00CE267F">
        <w:tc>
          <w:tcPr>
            <w:tcW w:w="2892" w:type="dxa"/>
          </w:tcPr>
          <w:p w14:paraId="1069AE0E" w14:textId="77777777" w:rsidR="005F27D5" w:rsidRPr="00D72D90" w:rsidRDefault="005F27D5" w:rsidP="0089509B">
            <w:pPr>
              <w:pStyle w:val="CodeTOC"/>
            </w:pPr>
            <w:r w:rsidRPr="00D72D90">
              <w:lastRenderedPageBreak/>
              <w:t>Unit Code</w:t>
            </w:r>
          </w:p>
        </w:tc>
        <w:tc>
          <w:tcPr>
            <w:tcW w:w="6134" w:type="dxa"/>
            <w:gridSpan w:val="4"/>
          </w:tcPr>
          <w:p w14:paraId="41470D20" w14:textId="6CAE94A8" w:rsidR="005F27D5" w:rsidRPr="00D72D90" w:rsidRDefault="00DC0173" w:rsidP="0089509B">
            <w:pPr>
              <w:pStyle w:val="code"/>
            </w:pPr>
            <w:bookmarkStart w:id="104" w:name="_Toc514234298"/>
            <w:r>
              <w:t>VU22359</w:t>
            </w:r>
            <w:bookmarkEnd w:id="104"/>
          </w:p>
        </w:tc>
      </w:tr>
      <w:tr w:rsidR="005F27D5" w14:paraId="3DEBF55D" w14:textId="77777777" w:rsidTr="00CE267F">
        <w:tc>
          <w:tcPr>
            <w:tcW w:w="2892" w:type="dxa"/>
          </w:tcPr>
          <w:p w14:paraId="79B23284" w14:textId="77777777" w:rsidR="005F27D5" w:rsidRPr="00D72D90" w:rsidRDefault="005F27D5" w:rsidP="0089509B">
            <w:pPr>
              <w:pStyle w:val="CodeTOC"/>
            </w:pPr>
            <w:r w:rsidRPr="00D72D90">
              <w:t>Unit Title</w:t>
            </w:r>
          </w:p>
        </w:tc>
        <w:tc>
          <w:tcPr>
            <w:tcW w:w="6134" w:type="dxa"/>
            <w:gridSpan w:val="4"/>
          </w:tcPr>
          <w:p w14:paraId="4448F501" w14:textId="4C79614A" w:rsidR="005F27D5" w:rsidRPr="00D72D90" w:rsidRDefault="005F27D5" w:rsidP="0089509B">
            <w:pPr>
              <w:pStyle w:val="code"/>
            </w:pPr>
            <w:bookmarkStart w:id="105" w:name="_Toc507058586"/>
            <w:bookmarkStart w:id="106" w:name="_Toc514234299"/>
            <w:r>
              <w:t>Conduct a project with guidance</w:t>
            </w:r>
            <w:bookmarkEnd w:id="105"/>
            <w:bookmarkEnd w:id="106"/>
          </w:p>
        </w:tc>
      </w:tr>
      <w:tr w:rsidR="005F27D5" w14:paraId="517C6194" w14:textId="77777777" w:rsidTr="00CE267F">
        <w:tc>
          <w:tcPr>
            <w:tcW w:w="2892" w:type="dxa"/>
          </w:tcPr>
          <w:p w14:paraId="2030CE00" w14:textId="77777777" w:rsidR="005F27D5" w:rsidRDefault="005F27D5" w:rsidP="0089509B">
            <w:pPr>
              <w:pStyle w:val="Heading21"/>
            </w:pPr>
            <w:r>
              <w:t>Unit Descriptor</w:t>
            </w:r>
          </w:p>
        </w:tc>
        <w:tc>
          <w:tcPr>
            <w:tcW w:w="6134" w:type="dxa"/>
            <w:gridSpan w:val="4"/>
          </w:tcPr>
          <w:p w14:paraId="0B5B87FB" w14:textId="77777777" w:rsidR="005F27D5" w:rsidRDefault="005F27D5" w:rsidP="0089509B">
            <w:pPr>
              <w:pStyle w:val="unittext"/>
            </w:pPr>
            <w:r>
              <w:t>This unit describes the skills and knowledge to</w:t>
            </w:r>
            <w:r w:rsidRPr="00DC0938">
              <w:t xml:space="preserve"> establish a</w:t>
            </w:r>
            <w:r>
              <w:t xml:space="preserve"> simple</w:t>
            </w:r>
            <w:r w:rsidRPr="00DC0938">
              <w:t xml:space="preserve"> proposal for a project, plan the project, carry out the project and review the outcome under the guidance of an appropriate </w:t>
            </w:r>
            <w:r>
              <w:t>support person</w:t>
            </w:r>
            <w:r w:rsidRPr="00DC0938">
              <w:t>.</w:t>
            </w:r>
            <w:r>
              <w:t xml:space="preserve"> The unit</w:t>
            </w:r>
            <w:r w:rsidRPr="005556E4">
              <w:t xml:space="preserve"> also provides an opportunity for learners to develop personal skills such as working collaboratively with others, planning and organizing self and others, problem solving, and using technology.</w:t>
            </w:r>
            <w:r>
              <w:t xml:space="preserve"> </w:t>
            </w:r>
            <w:r w:rsidRPr="00D32AF6">
              <w:t>Learners at this level may reque</w:t>
            </w:r>
            <w:r>
              <w:t>st support and begin to develop their own support resources.</w:t>
            </w:r>
          </w:p>
        </w:tc>
      </w:tr>
      <w:tr w:rsidR="005F27D5" w14:paraId="120ECDEC" w14:textId="77777777" w:rsidTr="00CE267F">
        <w:tc>
          <w:tcPr>
            <w:tcW w:w="2892" w:type="dxa"/>
          </w:tcPr>
          <w:p w14:paraId="2BB849DA" w14:textId="77777777" w:rsidR="005F27D5" w:rsidRDefault="005F27D5" w:rsidP="0089509B">
            <w:pPr>
              <w:pStyle w:val="Heading21"/>
            </w:pPr>
            <w:r>
              <w:t>Employability Skills</w:t>
            </w:r>
          </w:p>
        </w:tc>
        <w:tc>
          <w:tcPr>
            <w:tcW w:w="6134" w:type="dxa"/>
            <w:gridSpan w:val="4"/>
          </w:tcPr>
          <w:p w14:paraId="57F5F6ED" w14:textId="77777777" w:rsidR="005F27D5" w:rsidRDefault="005F27D5" w:rsidP="0089509B">
            <w:pPr>
              <w:pStyle w:val="unittext"/>
            </w:pPr>
            <w:r>
              <w:t>This unit contains employability skills.</w:t>
            </w:r>
          </w:p>
        </w:tc>
      </w:tr>
      <w:tr w:rsidR="005F27D5" w14:paraId="71A597F3" w14:textId="77777777" w:rsidTr="00CE267F">
        <w:tc>
          <w:tcPr>
            <w:tcW w:w="2892" w:type="dxa"/>
          </w:tcPr>
          <w:p w14:paraId="5CFE98D2" w14:textId="77777777" w:rsidR="005F27D5" w:rsidRDefault="005F27D5" w:rsidP="0089509B">
            <w:pPr>
              <w:pStyle w:val="Heading21"/>
            </w:pPr>
            <w:r>
              <w:t>Application of the Unit</w:t>
            </w:r>
          </w:p>
        </w:tc>
        <w:tc>
          <w:tcPr>
            <w:tcW w:w="6134" w:type="dxa"/>
            <w:gridSpan w:val="4"/>
          </w:tcPr>
          <w:p w14:paraId="2E399212" w14:textId="77777777" w:rsidR="005F27D5" w:rsidRDefault="005F27D5" w:rsidP="0089509B">
            <w:pPr>
              <w:pStyle w:val="unittext"/>
            </w:pPr>
            <w:r>
              <w:t>This unit applies to learners who need to develop</w:t>
            </w:r>
            <w:r w:rsidRPr="00C34246">
              <w:t xml:space="preserve"> a range of literacy, numeracy and oral communication skills</w:t>
            </w:r>
            <w:r>
              <w:t xml:space="preserve"> through practical application in an activity or around a specific content area as part of a project. The project can be completed either individually or as a member of a group. The project should be conducted with supervision and support.</w:t>
            </w:r>
          </w:p>
        </w:tc>
      </w:tr>
      <w:tr w:rsidR="005F27D5" w14:paraId="66FE7FCD" w14:textId="77777777" w:rsidTr="00CE267F">
        <w:tc>
          <w:tcPr>
            <w:tcW w:w="2892" w:type="dxa"/>
          </w:tcPr>
          <w:p w14:paraId="78C33631" w14:textId="77777777" w:rsidR="005F27D5" w:rsidRDefault="005F27D5" w:rsidP="0089509B">
            <w:pPr>
              <w:pStyle w:val="Heading21"/>
            </w:pPr>
            <w:r>
              <w:t>Element</w:t>
            </w:r>
          </w:p>
          <w:p w14:paraId="7402EBCF" w14:textId="77777777" w:rsidR="005F27D5" w:rsidRDefault="005F27D5" w:rsidP="0089509B">
            <w:pPr>
              <w:pStyle w:val="text"/>
            </w:pPr>
            <w:r w:rsidRPr="005979AA">
              <w:t>Elements describe the essential outcomes of a unit of competency. Elements describe actions or outcomes that are demonstrable and assessable.</w:t>
            </w:r>
          </w:p>
        </w:tc>
        <w:tc>
          <w:tcPr>
            <w:tcW w:w="6134" w:type="dxa"/>
            <w:gridSpan w:val="4"/>
          </w:tcPr>
          <w:p w14:paraId="2F1D67B3" w14:textId="77777777" w:rsidR="005F27D5" w:rsidRDefault="005F27D5" w:rsidP="0089509B">
            <w:pPr>
              <w:pStyle w:val="Heading21"/>
            </w:pPr>
            <w:r>
              <w:t>Performance Criteria</w:t>
            </w:r>
          </w:p>
          <w:p w14:paraId="16200F7A" w14:textId="77777777" w:rsidR="005F27D5" w:rsidRDefault="005F27D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E83E39C" w14:textId="77777777" w:rsidTr="00CE267F">
        <w:tc>
          <w:tcPr>
            <w:tcW w:w="2892" w:type="dxa"/>
          </w:tcPr>
          <w:p w14:paraId="4C79DC6C" w14:textId="77777777" w:rsidR="005F27D5" w:rsidRDefault="005F27D5" w:rsidP="0089509B">
            <w:pPr>
              <w:pStyle w:val="spacer"/>
            </w:pPr>
          </w:p>
        </w:tc>
        <w:tc>
          <w:tcPr>
            <w:tcW w:w="6134" w:type="dxa"/>
            <w:gridSpan w:val="4"/>
          </w:tcPr>
          <w:p w14:paraId="7A0A0C39" w14:textId="77777777" w:rsidR="005F27D5" w:rsidRDefault="005F27D5" w:rsidP="0089509B">
            <w:pPr>
              <w:pStyle w:val="spacer"/>
            </w:pPr>
          </w:p>
        </w:tc>
      </w:tr>
      <w:tr w:rsidR="005F27D5" w14:paraId="637947C7" w14:textId="77777777" w:rsidTr="00CE267F">
        <w:tc>
          <w:tcPr>
            <w:tcW w:w="2892" w:type="dxa"/>
            <w:vMerge w:val="restart"/>
          </w:tcPr>
          <w:p w14:paraId="54BFD015" w14:textId="77777777" w:rsidR="005F27D5" w:rsidRPr="0084371F" w:rsidRDefault="005F27D5" w:rsidP="0089509B">
            <w:pPr>
              <w:pStyle w:val="element"/>
              <w:keepNext/>
            </w:pPr>
            <w:r w:rsidRPr="0084371F">
              <w:t>1</w:t>
            </w:r>
            <w:r>
              <w:tab/>
            </w:r>
            <w:r w:rsidRPr="00C34246">
              <w:t>Propose a project</w:t>
            </w:r>
          </w:p>
        </w:tc>
        <w:tc>
          <w:tcPr>
            <w:tcW w:w="568" w:type="dxa"/>
            <w:gridSpan w:val="2"/>
          </w:tcPr>
          <w:p w14:paraId="5D9E8B92" w14:textId="77777777" w:rsidR="005F27D5" w:rsidRDefault="005F27D5" w:rsidP="0089509B">
            <w:pPr>
              <w:pStyle w:val="PC"/>
              <w:keepNext/>
            </w:pPr>
            <w:r>
              <w:t>1.1</w:t>
            </w:r>
          </w:p>
        </w:tc>
        <w:tc>
          <w:tcPr>
            <w:tcW w:w="5566" w:type="dxa"/>
            <w:gridSpan w:val="2"/>
          </w:tcPr>
          <w:p w14:paraId="265D46FE" w14:textId="77777777" w:rsidR="005F27D5" w:rsidRPr="00E57AEC" w:rsidRDefault="005F27D5" w:rsidP="0089509B">
            <w:pPr>
              <w:pStyle w:val="unittext"/>
            </w:pPr>
            <w:r>
              <w:t>Discuss p</w:t>
            </w:r>
            <w:r w:rsidRPr="00B04E88">
              <w:t xml:space="preserve">roposed project </w:t>
            </w:r>
            <w:r w:rsidRPr="004F3099">
              <w:t xml:space="preserve">with </w:t>
            </w:r>
            <w:r w:rsidRPr="00335ED0">
              <w:rPr>
                <w:b/>
                <w:i/>
              </w:rPr>
              <w:t>appropriate support people</w:t>
            </w:r>
          </w:p>
        </w:tc>
      </w:tr>
      <w:tr w:rsidR="005F27D5" w14:paraId="4E018315" w14:textId="77777777" w:rsidTr="00CE267F">
        <w:tc>
          <w:tcPr>
            <w:tcW w:w="2892" w:type="dxa"/>
            <w:vMerge/>
          </w:tcPr>
          <w:p w14:paraId="3EC37E67" w14:textId="77777777" w:rsidR="005F27D5" w:rsidRPr="0084371F" w:rsidRDefault="005F27D5" w:rsidP="0089509B">
            <w:pPr>
              <w:pStyle w:val="element"/>
              <w:keepNext/>
            </w:pPr>
          </w:p>
        </w:tc>
        <w:tc>
          <w:tcPr>
            <w:tcW w:w="568" w:type="dxa"/>
            <w:gridSpan w:val="2"/>
          </w:tcPr>
          <w:p w14:paraId="6CD4F87A" w14:textId="77777777" w:rsidR="005F27D5" w:rsidRDefault="005F27D5" w:rsidP="0089509B">
            <w:pPr>
              <w:pStyle w:val="PC"/>
              <w:keepNext/>
            </w:pPr>
            <w:r>
              <w:t>1.2</w:t>
            </w:r>
          </w:p>
        </w:tc>
        <w:tc>
          <w:tcPr>
            <w:tcW w:w="5566" w:type="dxa"/>
            <w:gridSpan w:val="2"/>
          </w:tcPr>
          <w:p w14:paraId="414D4FF7" w14:textId="77777777" w:rsidR="005F27D5" w:rsidRPr="00E57AEC" w:rsidRDefault="005F27D5" w:rsidP="0089509B">
            <w:pPr>
              <w:pStyle w:val="unittext"/>
            </w:pPr>
            <w:r>
              <w:t xml:space="preserve">Identify </w:t>
            </w:r>
            <w:r w:rsidRPr="00FE4607">
              <w:rPr>
                <w:b/>
                <w:i/>
              </w:rPr>
              <w:t>project goals</w:t>
            </w:r>
          </w:p>
        </w:tc>
      </w:tr>
      <w:tr w:rsidR="005F27D5" w14:paraId="52EEA579" w14:textId="77777777" w:rsidTr="00CE267F">
        <w:tc>
          <w:tcPr>
            <w:tcW w:w="2892" w:type="dxa"/>
            <w:vMerge/>
          </w:tcPr>
          <w:p w14:paraId="2B0E99FE" w14:textId="77777777" w:rsidR="005F27D5" w:rsidRPr="0084371F" w:rsidRDefault="005F27D5" w:rsidP="0089509B">
            <w:pPr>
              <w:pStyle w:val="element"/>
              <w:keepNext/>
            </w:pPr>
          </w:p>
        </w:tc>
        <w:tc>
          <w:tcPr>
            <w:tcW w:w="568" w:type="dxa"/>
            <w:gridSpan w:val="2"/>
          </w:tcPr>
          <w:p w14:paraId="6A36652F" w14:textId="77777777" w:rsidR="005F27D5" w:rsidRDefault="005F27D5" w:rsidP="0089509B">
            <w:pPr>
              <w:pStyle w:val="PC"/>
              <w:keepNext/>
            </w:pPr>
            <w:r>
              <w:t>1.3</w:t>
            </w:r>
          </w:p>
        </w:tc>
        <w:tc>
          <w:tcPr>
            <w:tcW w:w="5566" w:type="dxa"/>
            <w:gridSpan w:val="2"/>
          </w:tcPr>
          <w:p w14:paraId="43D4B9F4" w14:textId="77777777" w:rsidR="005F27D5" w:rsidRDefault="005F27D5" w:rsidP="0089509B">
            <w:pPr>
              <w:pStyle w:val="unittext"/>
            </w:pPr>
            <w:r>
              <w:t xml:space="preserve">Confirm </w:t>
            </w:r>
            <w:r w:rsidRPr="00FE4607">
              <w:t>project goals</w:t>
            </w:r>
          </w:p>
        </w:tc>
      </w:tr>
      <w:tr w:rsidR="005F27D5" w14:paraId="1FA8813A" w14:textId="77777777" w:rsidTr="00CE267F">
        <w:tc>
          <w:tcPr>
            <w:tcW w:w="2892" w:type="dxa"/>
          </w:tcPr>
          <w:p w14:paraId="284EF903" w14:textId="77777777" w:rsidR="005F27D5" w:rsidRDefault="005F27D5" w:rsidP="0089509B">
            <w:pPr>
              <w:pStyle w:val="spacer"/>
            </w:pPr>
          </w:p>
        </w:tc>
        <w:tc>
          <w:tcPr>
            <w:tcW w:w="6134" w:type="dxa"/>
            <w:gridSpan w:val="4"/>
          </w:tcPr>
          <w:p w14:paraId="78B3AAB3" w14:textId="77777777" w:rsidR="005F27D5" w:rsidRDefault="005F27D5" w:rsidP="0089509B">
            <w:pPr>
              <w:pStyle w:val="spacer"/>
            </w:pPr>
          </w:p>
        </w:tc>
      </w:tr>
      <w:tr w:rsidR="005F27D5" w14:paraId="30204158" w14:textId="77777777" w:rsidTr="00CE267F">
        <w:tc>
          <w:tcPr>
            <w:tcW w:w="2892" w:type="dxa"/>
            <w:vMerge w:val="restart"/>
          </w:tcPr>
          <w:p w14:paraId="1E724CA3" w14:textId="77777777" w:rsidR="005F27D5" w:rsidRDefault="005F27D5" w:rsidP="0089509B">
            <w:pPr>
              <w:pStyle w:val="element"/>
              <w:keepNext/>
            </w:pPr>
            <w:r>
              <w:t>2</w:t>
            </w:r>
            <w:r>
              <w:tab/>
            </w:r>
            <w:r w:rsidRPr="00335ED0">
              <w:t>Plan the project</w:t>
            </w:r>
          </w:p>
        </w:tc>
        <w:tc>
          <w:tcPr>
            <w:tcW w:w="583" w:type="dxa"/>
            <w:gridSpan w:val="3"/>
          </w:tcPr>
          <w:p w14:paraId="21F2D665" w14:textId="77777777" w:rsidR="005F27D5" w:rsidRDefault="005F27D5" w:rsidP="0089509B">
            <w:pPr>
              <w:pStyle w:val="PC"/>
              <w:keepNext/>
            </w:pPr>
            <w:r>
              <w:t>2.1</w:t>
            </w:r>
          </w:p>
        </w:tc>
        <w:tc>
          <w:tcPr>
            <w:tcW w:w="5551" w:type="dxa"/>
          </w:tcPr>
          <w:p w14:paraId="7C17979C" w14:textId="77777777" w:rsidR="005F27D5" w:rsidRPr="0086175D" w:rsidRDefault="005F27D5" w:rsidP="0089509B">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5F27D5" w14:paraId="3299BA83" w14:textId="77777777" w:rsidTr="00CE267F">
        <w:tc>
          <w:tcPr>
            <w:tcW w:w="2892" w:type="dxa"/>
            <w:vMerge/>
          </w:tcPr>
          <w:p w14:paraId="6077A89B" w14:textId="77777777" w:rsidR="005F27D5" w:rsidRDefault="005F27D5" w:rsidP="0089509B">
            <w:pPr>
              <w:keepNext/>
            </w:pPr>
          </w:p>
        </w:tc>
        <w:tc>
          <w:tcPr>
            <w:tcW w:w="583" w:type="dxa"/>
            <w:gridSpan w:val="3"/>
          </w:tcPr>
          <w:p w14:paraId="698C21C4" w14:textId="77777777" w:rsidR="005F27D5" w:rsidRDefault="005F27D5" w:rsidP="0089509B">
            <w:pPr>
              <w:pStyle w:val="PC"/>
              <w:keepNext/>
            </w:pPr>
            <w:r>
              <w:t>2.2</w:t>
            </w:r>
          </w:p>
        </w:tc>
        <w:tc>
          <w:tcPr>
            <w:tcW w:w="5551" w:type="dxa"/>
          </w:tcPr>
          <w:p w14:paraId="3FF845C7" w14:textId="710B5587" w:rsidR="005F27D5" w:rsidRPr="009B3AB1" w:rsidRDefault="005F27D5" w:rsidP="0089509B">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completing the project</w:t>
            </w:r>
            <w:r w:rsidR="00FA7CF7">
              <w:t xml:space="preserve"> </w:t>
            </w:r>
          </w:p>
        </w:tc>
      </w:tr>
      <w:tr w:rsidR="005F27D5" w14:paraId="4832F38A" w14:textId="77777777" w:rsidTr="00CE267F">
        <w:tc>
          <w:tcPr>
            <w:tcW w:w="2892" w:type="dxa"/>
            <w:vMerge/>
          </w:tcPr>
          <w:p w14:paraId="4E94F78D" w14:textId="77777777" w:rsidR="005F27D5" w:rsidRDefault="005F27D5" w:rsidP="0089509B">
            <w:pPr>
              <w:keepNext/>
            </w:pPr>
          </w:p>
        </w:tc>
        <w:tc>
          <w:tcPr>
            <w:tcW w:w="583" w:type="dxa"/>
            <w:gridSpan w:val="3"/>
          </w:tcPr>
          <w:p w14:paraId="43E9AC65" w14:textId="77777777" w:rsidR="005F27D5" w:rsidRDefault="005F27D5" w:rsidP="0089509B">
            <w:pPr>
              <w:pStyle w:val="PC"/>
              <w:keepNext/>
            </w:pPr>
            <w:r>
              <w:t>2.3</w:t>
            </w:r>
          </w:p>
        </w:tc>
        <w:tc>
          <w:tcPr>
            <w:tcW w:w="5551" w:type="dxa"/>
          </w:tcPr>
          <w:p w14:paraId="7687862A" w14:textId="77777777" w:rsidR="005F27D5" w:rsidRPr="009B3AB1" w:rsidRDefault="005F27D5" w:rsidP="0089509B">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5F27D5" w14:paraId="026DFBE3" w14:textId="77777777" w:rsidTr="00CE267F">
        <w:tc>
          <w:tcPr>
            <w:tcW w:w="2892" w:type="dxa"/>
            <w:vMerge/>
          </w:tcPr>
          <w:p w14:paraId="65B5DFC1" w14:textId="77777777" w:rsidR="005F27D5" w:rsidRDefault="005F27D5" w:rsidP="0089509B">
            <w:pPr>
              <w:keepNext/>
            </w:pPr>
          </w:p>
        </w:tc>
        <w:tc>
          <w:tcPr>
            <w:tcW w:w="583" w:type="dxa"/>
            <w:gridSpan w:val="3"/>
          </w:tcPr>
          <w:p w14:paraId="0D55DB2A" w14:textId="77777777" w:rsidR="005F27D5" w:rsidRDefault="005F27D5" w:rsidP="0089509B">
            <w:pPr>
              <w:pStyle w:val="PC"/>
              <w:keepNext/>
            </w:pPr>
            <w:r>
              <w:t>2.4</w:t>
            </w:r>
          </w:p>
        </w:tc>
        <w:tc>
          <w:tcPr>
            <w:tcW w:w="5551" w:type="dxa"/>
          </w:tcPr>
          <w:p w14:paraId="31C58AE3" w14:textId="77777777" w:rsidR="005F27D5" w:rsidRPr="000B3C14" w:rsidRDefault="005F27D5" w:rsidP="0089509B">
            <w:pPr>
              <w:pStyle w:val="unittext"/>
            </w:pPr>
            <w:r>
              <w:t>Document a simple project plan with support</w:t>
            </w:r>
          </w:p>
        </w:tc>
      </w:tr>
      <w:tr w:rsidR="005F27D5" w14:paraId="7843C829" w14:textId="77777777" w:rsidTr="00CE267F">
        <w:tc>
          <w:tcPr>
            <w:tcW w:w="2892" w:type="dxa"/>
          </w:tcPr>
          <w:p w14:paraId="5064E9A3" w14:textId="77777777" w:rsidR="005F27D5" w:rsidRDefault="005F27D5" w:rsidP="0089509B">
            <w:pPr>
              <w:pStyle w:val="spacer"/>
            </w:pPr>
          </w:p>
        </w:tc>
        <w:tc>
          <w:tcPr>
            <w:tcW w:w="6134" w:type="dxa"/>
            <w:gridSpan w:val="4"/>
          </w:tcPr>
          <w:p w14:paraId="4A63F892" w14:textId="77777777" w:rsidR="005F27D5" w:rsidRDefault="005F27D5" w:rsidP="0089509B">
            <w:pPr>
              <w:pStyle w:val="spacer"/>
            </w:pPr>
          </w:p>
        </w:tc>
      </w:tr>
      <w:tr w:rsidR="005F27D5" w14:paraId="389A1BAA" w14:textId="77777777" w:rsidTr="00CE267F">
        <w:tc>
          <w:tcPr>
            <w:tcW w:w="2892" w:type="dxa"/>
            <w:vMerge w:val="restart"/>
          </w:tcPr>
          <w:p w14:paraId="5B62C5E7" w14:textId="77777777" w:rsidR="005F27D5" w:rsidRDefault="005F27D5" w:rsidP="0089509B">
            <w:pPr>
              <w:pStyle w:val="element"/>
              <w:keepNext/>
            </w:pPr>
            <w:r>
              <w:t>3</w:t>
            </w:r>
            <w:r>
              <w:tab/>
            </w:r>
            <w:r w:rsidRPr="00335ED0">
              <w:t>Carry out the plan</w:t>
            </w:r>
          </w:p>
        </w:tc>
        <w:tc>
          <w:tcPr>
            <w:tcW w:w="568" w:type="dxa"/>
            <w:gridSpan w:val="2"/>
          </w:tcPr>
          <w:p w14:paraId="774F163E" w14:textId="77777777" w:rsidR="005F27D5" w:rsidRDefault="005F27D5" w:rsidP="0089509B">
            <w:pPr>
              <w:pStyle w:val="PC"/>
              <w:keepNext/>
            </w:pPr>
            <w:r>
              <w:t>3.1</w:t>
            </w:r>
          </w:p>
        </w:tc>
        <w:tc>
          <w:tcPr>
            <w:tcW w:w="5566" w:type="dxa"/>
            <w:gridSpan w:val="2"/>
          </w:tcPr>
          <w:p w14:paraId="301534DF" w14:textId="77777777" w:rsidR="005F27D5" w:rsidRDefault="005F27D5" w:rsidP="0089509B">
            <w:pPr>
              <w:pStyle w:val="unittext"/>
            </w:pPr>
            <w:r>
              <w:t xml:space="preserve">Obtain required materials and information </w:t>
            </w:r>
          </w:p>
        </w:tc>
      </w:tr>
      <w:tr w:rsidR="005F27D5" w14:paraId="464B4DBC" w14:textId="77777777" w:rsidTr="00CE267F">
        <w:tc>
          <w:tcPr>
            <w:tcW w:w="2892" w:type="dxa"/>
            <w:vMerge/>
          </w:tcPr>
          <w:p w14:paraId="0B241BA2" w14:textId="77777777" w:rsidR="005F27D5" w:rsidRDefault="005F27D5" w:rsidP="0089509B">
            <w:pPr>
              <w:keepNext/>
            </w:pPr>
          </w:p>
        </w:tc>
        <w:tc>
          <w:tcPr>
            <w:tcW w:w="568" w:type="dxa"/>
            <w:gridSpan w:val="2"/>
          </w:tcPr>
          <w:p w14:paraId="0344C549" w14:textId="77777777" w:rsidR="005F27D5" w:rsidRDefault="005F27D5" w:rsidP="0089509B">
            <w:pPr>
              <w:pStyle w:val="PC"/>
              <w:keepNext/>
            </w:pPr>
            <w:r>
              <w:t>3.2</w:t>
            </w:r>
          </w:p>
        </w:tc>
        <w:tc>
          <w:tcPr>
            <w:tcW w:w="5566" w:type="dxa"/>
            <w:gridSpan w:val="2"/>
          </w:tcPr>
          <w:p w14:paraId="0051342D" w14:textId="77777777" w:rsidR="005F27D5" w:rsidRPr="009610B4" w:rsidRDefault="005F27D5" w:rsidP="0089509B">
            <w:pPr>
              <w:pStyle w:val="unittext"/>
            </w:pPr>
            <w:r>
              <w:t xml:space="preserve">Undertake project tasks with guidance from an </w:t>
            </w:r>
            <w:r w:rsidRPr="002A3D6A">
              <w:lastRenderedPageBreak/>
              <w:t>appropriate support person</w:t>
            </w:r>
          </w:p>
        </w:tc>
      </w:tr>
      <w:tr w:rsidR="005F27D5" w14:paraId="61630D10" w14:textId="77777777" w:rsidTr="00CE267F">
        <w:tc>
          <w:tcPr>
            <w:tcW w:w="2892" w:type="dxa"/>
            <w:vMerge/>
          </w:tcPr>
          <w:p w14:paraId="51F1F64A" w14:textId="77777777" w:rsidR="005F27D5" w:rsidRDefault="005F27D5" w:rsidP="0089509B">
            <w:pPr>
              <w:keepNext/>
            </w:pPr>
          </w:p>
        </w:tc>
        <w:tc>
          <w:tcPr>
            <w:tcW w:w="568" w:type="dxa"/>
            <w:gridSpan w:val="2"/>
          </w:tcPr>
          <w:p w14:paraId="4A824C06" w14:textId="77777777" w:rsidR="005F27D5" w:rsidRDefault="005F27D5" w:rsidP="0089509B">
            <w:pPr>
              <w:pStyle w:val="PC"/>
              <w:keepNext/>
            </w:pPr>
            <w:r>
              <w:t>3.3</w:t>
            </w:r>
          </w:p>
        </w:tc>
        <w:tc>
          <w:tcPr>
            <w:tcW w:w="5566" w:type="dxa"/>
            <w:gridSpan w:val="2"/>
          </w:tcPr>
          <w:p w14:paraId="03AB658A" w14:textId="77777777" w:rsidR="005F27D5" w:rsidRPr="009610B4" w:rsidRDefault="005F27D5" w:rsidP="0089509B">
            <w:pPr>
              <w:pStyle w:val="unittext"/>
            </w:pPr>
            <w:r>
              <w:t>Record and discuss activities</w:t>
            </w:r>
            <w:r w:rsidRPr="009B3AB1">
              <w:t xml:space="preserve"> </w:t>
            </w:r>
            <w:r>
              <w:t xml:space="preserve">with </w:t>
            </w:r>
            <w:r w:rsidRPr="006A1359">
              <w:t xml:space="preserve">appropriate support </w:t>
            </w:r>
            <w:r w:rsidRPr="005E2950">
              <w:t>people</w:t>
            </w:r>
          </w:p>
        </w:tc>
      </w:tr>
      <w:tr w:rsidR="005F27D5" w:rsidRPr="00E4709B" w14:paraId="55B502E6" w14:textId="77777777" w:rsidTr="00CE267F">
        <w:tc>
          <w:tcPr>
            <w:tcW w:w="2892" w:type="dxa"/>
          </w:tcPr>
          <w:p w14:paraId="2FF905EA" w14:textId="77777777" w:rsidR="005F27D5" w:rsidRPr="00EB1859" w:rsidRDefault="005F27D5" w:rsidP="0089509B">
            <w:pPr>
              <w:pStyle w:val="spacer"/>
            </w:pPr>
          </w:p>
        </w:tc>
        <w:tc>
          <w:tcPr>
            <w:tcW w:w="568" w:type="dxa"/>
            <w:gridSpan w:val="2"/>
          </w:tcPr>
          <w:p w14:paraId="7F64B972" w14:textId="77777777" w:rsidR="005F27D5" w:rsidRPr="00E4709B" w:rsidRDefault="005F27D5" w:rsidP="0089509B">
            <w:pPr>
              <w:pStyle w:val="spacer"/>
            </w:pPr>
          </w:p>
        </w:tc>
        <w:tc>
          <w:tcPr>
            <w:tcW w:w="5566" w:type="dxa"/>
            <w:gridSpan w:val="2"/>
          </w:tcPr>
          <w:p w14:paraId="562B49A4" w14:textId="77777777" w:rsidR="005F27D5" w:rsidRPr="00E4709B" w:rsidRDefault="005F27D5" w:rsidP="0089509B">
            <w:pPr>
              <w:pStyle w:val="spacer"/>
            </w:pPr>
          </w:p>
        </w:tc>
      </w:tr>
      <w:tr w:rsidR="005F27D5" w14:paraId="23B05A3C" w14:textId="77777777" w:rsidTr="00CE267F">
        <w:tc>
          <w:tcPr>
            <w:tcW w:w="2892" w:type="dxa"/>
            <w:vMerge w:val="restart"/>
          </w:tcPr>
          <w:p w14:paraId="1C3D2818" w14:textId="77777777" w:rsidR="005F27D5" w:rsidRDefault="005F27D5" w:rsidP="0089509B">
            <w:pPr>
              <w:pStyle w:val="element"/>
              <w:keepNext/>
            </w:pPr>
            <w:r>
              <w:t>4</w:t>
            </w:r>
            <w:r>
              <w:tab/>
            </w:r>
            <w:r w:rsidRPr="00F74A31">
              <w:t>Review the conduct of the project</w:t>
            </w:r>
          </w:p>
        </w:tc>
        <w:tc>
          <w:tcPr>
            <w:tcW w:w="568" w:type="dxa"/>
            <w:gridSpan w:val="2"/>
          </w:tcPr>
          <w:p w14:paraId="7137E1D4" w14:textId="77777777" w:rsidR="005F27D5" w:rsidRDefault="005F27D5" w:rsidP="0089509B">
            <w:pPr>
              <w:pStyle w:val="PC"/>
              <w:keepNext/>
            </w:pPr>
            <w:r>
              <w:t>4.1</w:t>
            </w:r>
          </w:p>
        </w:tc>
        <w:tc>
          <w:tcPr>
            <w:tcW w:w="5566" w:type="dxa"/>
            <w:gridSpan w:val="2"/>
          </w:tcPr>
          <w:p w14:paraId="07DF7C4D" w14:textId="748E349B" w:rsidR="005F27D5" w:rsidRPr="003E5E76" w:rsidRDefault="005F27D5" w:rsidP="0089509B">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r w:rsidR="009717D4">
              <w:t xml:space="preserve"> and other project participants if relevant</w:t>
            </w:r>
          </w:p>
        </w:tc>
      </w:tr>
      <w:tr w:rsidR="005F27D5" w14:paraId="2D69FD3E" w14:textId="77777777" w:rsidTr="00CE267F">
        <w:tc>
          <w:tcPr>
            <w:tcW w:w="2892" w:type="dxa"/>
            <w:vMerge/>
          </w:tcPr>
          <w:p w14:paraId="3F82757B" w14:textId="77777777" w:rsidR="005F27D5" w:rsidRDefault="005F27D5" w:rsidP="0089509B">
            <w:pPr>
              <w:keepNext/>
            </w:pPr>
          </w:p>
        </w:tc>
        <w:tc>
          <w:tcPr>
            <w:tcW w:w="568" w:type="dxa"/>
            <w:gridSpan w:val="2"/>
          </w:tcPr>
          <w:p w14:paraId="0AE1C6AE" w14:textId="77777777" w:rsidR="005F27D5" w:rsidRDefault="005F27D5" w:rsidP="0089509B">
            <w:pPr>
              <w:pStyle w:val="PC"/>
              <w:keepNext/>
            </w:pPr>
            <w:r>
              <w:t>4.2</w:t>
            </w:r>
          </w:p>
        </w:tc>
        <w:tc>
          <w:tcPr>
            <w:tcW w:w="5566" w:type="dxa"/>
            <w:gridSpan w:val="2"/>
          </w:tcPr>
          <w:p w14:paraId="128FB045" w14:textId="77777777" w:rsidR="005F27D5" w:rsidRPr="003E5E76" w:rsidRDefault="005F27D5" w:rsidP="0089509B">
            <w:pPr>
              <w:pStyle w:val="unittext"/>
            </w:pPr>
            <w:r w:rsidRPr="00C55951">
              <w:t>Identify</w:t>
            </w:r>
            <w:r>
              <w:t xml:space="preserve"> </w:t>
            </w:r>
            <w:r w:rsidRPr="00C55951">
              <w:rPr>
                <w:b/>
                <w:i/>
              </w:rPr>
              <w:t xml:space="preserve">barriers </w:t>
            </w:r>
            <w:r>
              <w:t xml:space="preserve">to successful completion of the project </w:t>
            </w:r>
          </w:p>
        </w:tc>
      </w:tr>
      <w:tr w:rsidR="005F27D5" w:rsidRPr="00E4709B" w14:paraId="65261076" w14:textId="77777777" w:rsidTr="00CE267F">
        <w:tc>
          <w:tcPr>
            <w:tcW w:w="2892" w:type="dxa"/>
          </w:tcPr>
          <w:p w14:paraId="5624F383" w14:textId="77777777" w:rsidR="005F27D5" w:rsidRPr="00E4709B" w:rsidRDefault="005F27D5" w:rsidP="0089509B">
            <w:pPr>
              <w:pStyle w:val="spacer"/>
            </w:pPr>
          </w:p>
        </w:tc>
        <w:tc>
          <w:tcPr>
            <w:tcW w:w="568" w:type="dxa"/>
            <w:gridSpan w:val="2"/>
          </w:tcPr>
          <w:p w14:paraId="629EC713" w14:textId="77777777" w:rsidR="005F27D5" w:rsidRPr="00E4709B" w:rsidRDefault="005F27D5" w:rsidP="0089509B">
            <w:pPr>
              <w:pStyle w:val="spacer"/>
            </w:pPr>
          </w:p>
        </w:tc>
        <w:tc>
          <w:tcPr>
            <w:tcW w:w="5566" w:type="dxa"/>
            <w:gridSpan w:val="2"/>
          </w:tcPr>
          <w:p w14:paraId="0047FF9E" w14:textId="77777777" w:rsidR="005F27D5" w:rsidRPr="00E4709B" w:rsidRDefault="005F27D5" w:rsidP="0089509B">
            <w:pPr>
              <w:pStyle w:val="spacer"/>
            </w:pPr>
          </w:p>
        </w:tc>
      </w:tr>
      <w:tr w:rsidR="005F27D5" w14:paraId="60CED836" w14:textId="77777777" w:rsidTr="00CE267F">
        <w:tc>
          <w:tcPr>
            <w:tcW w:w="9026" w:type="dxa"/>
            <w:gridSpan w:val="5"/>
          </w:tcPr>
          <w:p w14:paraId="00526453" w14:textId="77777777" w:rsidR="005F27D5" w:rsidRDefault="005F27D5" w:rsidP="0089509B">
            <w:pPr>
              <w:pStyle w:val="Heading21"/>
            </w:pPr>
            <w:r>
              <w:t>Required Knowledge and Skills</w:t>
            </w:r>
          </w:p>
          <w:p w14:paraId="73DF83C3" w14:textId="77777777" w:rsidR="005F27D5" w:rsidRDefault="005F27D5" w:rsidP="0089509B">
            <w:pPr>
              <w:pStyle w:val="text"/>
            </w:pPr>
            <w:r w:rsidRPr="005979AA">
              <w:t>This describes the essential skills and knowledge and their level required for this unit</w:t>
            </w:r>
            <w:r>
              <w:t>.</w:t>
            </w:r>
          </w:p>
        </w:tc>
      </w:tr>
      <w:tr w:rsidR="005F27D5" w14:paraId="578E6527" w14:textId="77777777" w:rsidTr="00CE267F">
        <w:tc>
          <w:tcPr>
            <w:tcW w:w="9026" w:type="dxa"/>
            <w:gridSpan w:val="5"/>
          </w:tcPr>
          <w:p w14:paraId="7A4967F4" w14:textId="77777777" w:rsidR="005F27D5" w:rsidRDefault="005F27D5" w:rsidP="0089509B">
            <w:pPr>
              <w:pStyle w:val="unittext"/>
            </w:pPr>
            <w:r>
              <w:t>Required Knowledge:</w:t>
            </w:r>
          </w:p>
          <w:p w14:paraId="6D2601C3" w14:textId="77777777" w:rsidR="005F27D5" w:rsidRPr="0035599B" w:rsidRDefault="005F27D5" w:rsidP="0089509B">
            <w:pPr>
              <w:pStyle w:val="bullet"/>
              <w:numPr>
                <w:ilvl w:val="0"/>
                <w:numId w:val="16"/>
              </w:numPr>
              <w:spacing w:after="60"/>
              <w:ind w:left="357" w:hanging="357"/>
            </w:pPr>
            <w:r w:rsidRPr="0035599B">
              <w:t xml:space="preserve">benefits of the project in relation to own learning and development </w:t>
            </w:r>
          </w:p>
          <w:p w14:paraId="661E7512" w14:textId="77777777" w:rsidR="005F27D5" w:rsidRPr="0035599B" w:rsidRDefault="005F27D5" w:rsidP="0089509B">
            <w:pPr>
              <w:pStyle w:val="bullet"/>
              <w:numPr>
                <w:ilvl w:val="0"/>
                <w:numId w:val="16"/>
              </w:numPr>
              <w:spacing w:after="60"/>
              <w:ind w:left="357" w:hanging="357"/>
            </w:pPr>
            <w:r w:rsidRPr="0035599B">
              <w:t>potential factors which contribute to the success or otherwise of the project</w:t>
            </w:r>
          </w:p>
          <w:p w14:paraId="397E2EA6" w14:textId="77777777" w:rsidR="005F27D5" w:rsidRDefault="005F27D5" w:rsidP="0089509B">
            <w:pPr>
              <w:pStyle w:val="unittext"/>
            </w:pPr>
            <w:r>
              <w:t>Required Skills:</w:t>
            </w:r>
          </w:p>
          <w:p w14:paraId="38D05A7D" w14:textId="77777777" w:rsidR="005F27D5" w:rsidRDefault="005F27D5" w:rsidP="0089509B">
            <w:pPr>
              <w:pStyle w:val="bullet"/>
              <w:numPr>
                <w:ilvl w:val="0"/>
                <w:numId w:val="16"/>
              </w:numPr>
              <w:spacing w:after="60"/>
              <w:ind w:left="357" w:hanging="357"/>
            </w:pPr>
            <w:r>
              <w:t>oral communication skills to:</w:t>
            </w:r>
          </w:p>
          <w:p w14:paraId="2C2C527D" w14:textId="77777777" w:rsidR="005F27D5" w:rsidRDefault="005F27D5" w:rsidP="0089509B">
            <w:pPr>
              <w:pStyle w:val="endash"/>
              <w:keepNext/>
              <w:ind w:left="568" w:hanging="284"/>
            </w:pPr>
            <w:r>
              <w:t>discuss, plan and review a project</w:t>
            </w:r>
          </w:p>
          <w:p w14:paraId="3B656086" w14:textId="77777777" w:rsidR="005F27D5" w:rsidRDefault="005F27D5" w:rsidP="0089509B">
            <w:pPr>
              <w:pStyle w:val="endash"/>
              <w:keepNext/>
              <w:ind w:left="568" w:hanging="284"/>
            </w:pPr>
            <w:r>
              <w:t>discuss roles of participants and expected project outcomes</w:t>
            </w:r>
          </w:p>
          <w:p w14:paraId="3B34C9B9" w14:textId="77777777" w:rsidR="005F27D5" w:rsidRDefault="005F27D5" w:rsidP="0089509B">
            <w:pPr>
              <w:pStyle w:val="endash"/>
              <w:keepNext/>
              <w:ind w:left="568" w:hanging="284"/>
            </w:pPr>
            <w:r>
              <w:t xml:space="preserve">convey information about the project </w:t>
            </w:r>
          </w:p>
          <w:p w14:paraId="732B9E43" w14:textId="77777777" w:rsidR="005F27D5" w:rsidRDefault="005F27D5" w:rsidP="0089509B">
            <w:pPr>
              <w:pStyle w:val="endash"/>
              <w:keepNext/>
              <w:ind w:left="568" w:hanging="284"/>
            </w:pPr>
            <w:r>
              <w:t>ask and respond to questions and take turns to maintain discussion</w:t>
            </w:r>
          </w:p>
          <w:p w14:paraId="6B636B4B" w14:textId="77777777" w:rsidR="005F27D5" w:rsidRDefault="005F27D5" w:rsidP="0089509B">
            <w:pPr>
              <w:pStyle w:val="bullet"/>
              <w:numPr>
                <w:ilvl w:val="0"/>
                <w:numId w:val="16"/>
              </w:numPr>
              <w:spacing w:after="60"/>
              <w:ind w:left="357" w:hanging="357"/>
            </w:pPr>
            <w:r>
              <w:t>problem solving skills to:</w:t>
            </w:r>
          </w:p>
          <w:p w14:paraId="60181F4B" w14:textId="77777777" w:rsidR="005F27D5" w:rsidRDefault="005F27D5" w:rsidP="0089509B">
            <w:pPr>
              <w:pStyle w:val="endash"/>
              <w:keepNext/>
              <w:ind w:left="568" w:hanging="284"/>
            </w:pPr>
            <w:r>
              <w:t>gather required resources</w:t>
            </w:r>
          </w:p>
          <w:p w14:paraId="1875749D" w14:textId="77777777" w:rsidR="005F27D5" w:rsidRDefault="005F27D5" w:rsidP="0089509B">
            <w:pPr>
              <w:pStyle w:val="endash"/>
              <w:keepNext/>
              <w:ind w:left="568" w:hanging="284"/>
            </w:pPr>
            <w:r>
              <w:t xml:space="preserve">locate information </w:t>
            </w:r>
          </w:p>
          <w:p w14:paraId="6D0761E1" w14:textId="77777777" w:rsidR="005F27D5" w:rsidRDefault="005F27D5" w:rsidP="0089509B">
            <w:pPr>
              <w:pStyle w:val="endash"/>
              <w:keepNext/>
              <w:ind w:left="568" w:hanging="284"/>
            </w:pPr>
            <w:r>
              <w:t>complete tasks according to agreed plan</w:t>
            </w:r>
          </w:p>
          <w:p w14:paraId="4F42F371" w14:textId="77777777" w:rsidR="005F27D5" w:rsidRDefault="005F27D5" w:rsidP="0089509B">
            <w:pPr>
              <w:pStyle w:val="bullet"/>
              <w:numPr>
                <w:ilvl w:val="0"/>
                <w:numId w:val="16"/>
              </w:numPr>
              <w:spacing w:after="60"/>
              <w:ind w:left="357" w:hanging="357"/>
            </w:pPr>
            <w:r>
              <w:t>literacy skills to:</w:t>
            </w:r>
          </w:p>
          <w:p w14:paraId="568215E2" w14:textId="77777777" w:rsidR="005F27D5" w:rsidRDefault="005F27D5" w:rsidP="0089509B">
            <w:pPr>
              <w:pStyle w:val="endash"/>
              <w:keepNext/>
              <w:ind w:left="568" w:hanging="284"/>
            </w:pPr>
            <w:r>
              <w:t>use simple sentences of one or two clauses and key vocabulary to document simple project plan</w:t>
            </w:r>
          </w:p>
        </w:tc>
      </w:tr>
      <w:tr w:rsidR="005F27D5" w14:paraId="73E6BB46" w14:textId="77777777" w:rsidTr="00CE267F">
        <w:tc>
          <w:tcPr>
            <w:tcW w:w="9026" w:type="dxa"/>
            <w:gridSpan w:val="5"/>
          </w:tcPr>
          <w:p w14:paraId="0CCB7225" w14:textId="77777777" w:rsidR="005F27D5" w:rsidRDefault="005F27D5" w:rsidP="0089509B">
            <w:pPr>
              <w:pStyle w:val="spacer"/>
            </w:pPr>
          </w:p>
        </w:tc>
      </w:tr>
      <w:tr w:rsidR="005F27D5" w14:paraId="3362C1D0" w14:textId="77777777" w:rsidTr="00CE267F">
        <w:tc>
          <w:tcPr>
            <w:tcW w:w="9026" w:type="dxa"/>
            <w:gridSpan w:val="5"/>
          </w:tcPr>
          <w:p w14:paraId="75AB515B" w14:textId="77777777" w:rsidR="005F27D5" w:rsidRDefault="005F27D5" w:rsidP="0089509B">
            <w:pPr>
              <w:pStyle w:val="Heading21"/>
            </w:pPr>
            <w:r>
              <w:t>Range Statement</w:t>
            </w:r>
          </w:p>
          <w:p w14:paraId="485D03AC" w14:textId="6E1BBF72" w:rsidR="005F27D5" w:rsidRDefault="005F27D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478705FD" w14:textId="77777777" w:rsidTr="00CE267F">
        <w:tc>
          <w:tcPr>
            <w:tcW w:w="3318" w:type="dxa"/>
            <w:gridSpan w:val="2"/>
          </w:tcPr>
          <w:p w14:paraId="6EB22AB7" w14:textId="77777777" w:rsidR="005F27D5" w:rsidRDefault="005F27D5" w:rsidP="0089509B">
            <w:pPr>
              <w:pStyle w:val="unittext"/>
            </w:pPr>
            <w:r w:rsidRPr="001003C5">
              <w:rPr>
                <w:b/>
                <w:i/>
              </w:rPr>
              <w:t>Appropriate support people</w:t>
            </w:r>
            <w:r>
              <w:t xml:space="preserve"> </w:t>
            </w:r>
            <w:r w:rsidRPr="001003C5">
              <w:t>may include</w:t>
            </w:r>
            <w:r>
              <w:t>:</w:t>
            </w:r>
          </w:p>
        </w:tc>
        <w:tc>
          <w:tcPr>
            <w:tcW w:w="5708" w:type="dxa"/>
            <w:gridSpan w:val="3"/>
          </w:tcPr>
          <w:p w14:paraId="441DACBC" w14:textId="77777777" w:rsidR="005F27D5" w:rsidRDefault="005F27D5" w:rsidP="0089509B">
            <w:pPr>
              <w:pStyle w:val="bullet"/>
              <w:numPr>
                <w:ilvl w:val="0"/>
                <w:numId w:val="16"/>
              </w:numPr>
              <w:spacing w:after="60"/>
              <w:ind w:left="357" w:hanging="357"/>
            </w:pPr>
            <w:r>
              <w:t>mentor, teacher, volunteer tutor, social worker, teacher aide</w:t>
            </w:r>
          </w:p>
          <w:p w14:paraId="417884AF" w14:textId="77777777" w:rsidR="005F27D5" w:rsidRDefault="005F27D5" w:rsidP="0089509B">
            <w:pPr>
              <w:pStyle w:val="bullet"/>
              <w:numPr>
                <w:ilvl w:val="0"/>
                <w:numId w:val="16"/>
              </w:numPr>
              <w:spacing w:after="60"/>
              <w:ind w:left="357" w:hanging="357"/>
            </w:pPr>
            <w:r>
              <w:t>family member, friend</w:t>
            </w:r>
          </w:p>
        </w:tc>
      </w:tr>
      <w:tr w:rsidR="005F27D5" w14:paraId="1A2EC52E" w14:textId="77777777" w:rsidTr="00CE267F">
        <w:tc>
          <w:tcPr>
            <w:tcW w:w="9026" w:type="dxa"/>
            <w:gridSpan w:val="5"/>
          </w:tcPr>
          <w:p w14:paraId="21FDA1A4" w14:textId="77777777" w:rsidR="005F27D5" w:rsidRDefault="005F27D5" w:rsidP="0089509B">
            <w:pPr>
              <w:pStyle w:val="spacer"/>
            </w:pPr>
          </w:p>
        </w:tc>
      </w:tr>
      <w:tr w:rsidR="005F27D5" w14:paraId="6F8CAAFC" w14:textId="77777777" w:rsidTr="00CE267F">
        <w:tc>
          <w:tcPr>
            <w:tcW w:w="3318" w:type="dxa"/>
            <w:gridSpan w:val="2"/>
          </w:tcPr>
          <w:p w14:paraId="0F4F3CD2" w14:textId="77777777" w:rsidR="005F27D5" w:rsidRDefault="005F27D5" w:rsidP="0089509B">
            <w:pPr>
              <w:pStyle w:val="unittext"/>
            </w:pPr>
            <w:r w:rsidRPr="001003C5">
              <w:rPr>
                <w:b/>
                <w:i/>
              </w:rPr>
              <w:t>Project goals</w:t>
            </w:r>
            <w:r>
              <w:rPr>
                <w:b/>
                <w:i/>
              </w:rPr>
              <w:t xml:space="preserve"> </w:t>
            </w:r>
            <w:r w:rsidRPr="001003C5">
              <w:rPr>
                <w:i/>
              </w:rPr>
              <w:t xml:space="preserve">may </w:t>
            </w:r>
            <w:r w:rsidRPr="001003C5">
              <w:t>include</w:t>
            </w:r>
            <w:r>
              <w:t>:</w:t>
            </w:r>
          </w:p>
        </w:tc>
        <w:tc>
          <w:tcPr>
            <w:tcW w:w="5708" w:type="dxa"/>
            <w:gridSpan w:val="3"/>
          </w:tcPr>
          <w:p w14:paraId="6DDD0639" w14:textId="77777777" w:rsidR="005F27D5" w:rsidRDefault="005F27D5" w:rsidP="0089509B">
            <w:pPr>
              <w:pStyle w:val="bullet"/>
              <w:numPr>
                <w:ilvl w:val="0"/>
                <w:numId w:val="16"/>
              </w:numPr>
              <w:spacing w:after="60"/>
              <w:ind w:left="357" w:hanging="357"/>
            </w:pPr>
            <w:r>
              <w:t>completion of an activity</w:t>
            </w:r>
          </w:p>
          <w:p w14:paraId="5344B2EA" w14:textId="77777777" w:rsidR="005F27D5" w:rsidRPr="001003C5" w:rsidRDefault="005F27D5" w:rsidP="0089509B">
            <w:pPr>
              <w:pStyle w:val="endash"/>
              <w:keepNext/>
              <w:ind w:left="568" w:hanging="284"/>
            </w:pPr>
            <w:r w:rsidRPr="001003C5">
              <w:t>construction of a newsletter</w:t>
            </w:r>
          </w:p>
          <w:p w14:paraId="0D909EBE" w14:textId="77777777" w:rsidR="005F27D5" w:rsidRPr="001003C5" w:rsidRDefault="005F27D5" w:rsidP="0089509B">
            <w:pPr>
              <w:pStyle w:val="endash"/>
              <w:keepNext/>
              <w:ind w:left="568" w:hanging="284"/>
            </w:pPr>
            <w:r w:rsidRPr="001003C5">
              <w:t>compilation of a recipe book</w:t>
            </w:r>
          </w:p>
          <w:p w14:paraId="00268970" w14:textId="77777777" w:rsidR="005F27D5" w:rsidRPr="001003C5" w:rsidRDefault="005F27D5" w:rsidP="0089509B">
            <w:pPr>
              <w:pStyle w:val="endash"/>
              <w:keepNext/>
              <w:ind w:left="568" w:hanging="284"/>
            </w:pPr>
            <w:r w:rsidRPr="001003C5">
              <w:lastRenderedPageBreak/>
              <w:t>compilation of a photo collection</w:t>
            </w:r>
          </w:p>
          <w:p w14:paraId="617339D2" w14:textId="77777777" w:rsidR="005F27D5" w:rsidRPr="001003C5" w:rsidRDefault="005F27D5" w:rsidP="0089509B">
            <w:pPr>
              <w:pStyle w:val="endash"/>
              <w:keepNext/>
              <w:ind w:left="568" w:hanging="284"/>
            </w:pPr>
            <w:r w:rsidRPr="001003C5">
              <w:t>participating in organising a class activity, e.g. an outing, a party, a dance</w:t>
            </w:r>
          </w:p>
          <w:p w14:paraId="1C7E069C" w14:textId="77777777" w:rsidR="005F27D5" w:rsidRPr="001003C5" w:rsidRDefault="005F27D5" w:rsidP="0089509B">
            <w:pPr>
              <w:pStyle w:val="endash"/>
              <w:keepNext/>
              <w:ind w:left="568" w:hanging="284"/>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14:paraId="29D03DF4" w14:textId="77777777" w:rsidR="005F27D5" w:rsidRPr="001003C5" w:rsidRDefault="005F27D5" w:rsidP="0089509B">
            <w:pPr>
              <w:pStyle w:val="endash"/>
              <w:keepNext/>
              <w:ind w:left="568" w:hanging="284"/>
            </w:pPr>
            <w:r w:rsidRPr="001003C5">
              <w:t>designing and producing a community mural</w:t>
            </w:r>
          </w:p>
          <w:p w14:paraId="34E584B8" w14:textId="77777777" w:rsidR="005F27D5" w:rsidRPr="001003C5" w:rsidRDefault="005F27D5" w:rsidP="0089509B">
            <w:pPr>
              <w:pStyle w:val="endash"/>
              <w:keepNext/>
              <w:ind w:left="568" w:hanging="284"/>
            </w:pPr>
            <w:r w:rsidRPr="001003C5">
              <w:t>working in a community garden</w:t>
            </w:r>
          </w:p>
          <w:p w14:paraId="642160D5" w14:textId="77777777" w:rsidR="005F27D5" w:rsidRPr="00E4709B" w:rsidRDefault="005F27D5" w:rsidP="0089509B">
            <w:pPr>
              <w:pStyle w:val="bullet"/>
              <w:numPr>
                <w:ilvl w:val="0"/>
                <w:numId w:val="16"/>
              </w:numPr>
              <w:spacing w:after="60"/>
              <w:ind w:left="357" w:hanging="357"/>
            </w:pPr>
            <w:r w:rsidRPr="005A493D">
              <w:t>development</w:t>
            </w:r>
            <w:r>
              <w:t xml:space="preserve"> of reading, writing and numeracy skills</w:t>
            </w:r>
          </w:p>
        </w:tc>
      </w:tr>
      <w:tr w:rsidR="005F27D5" w14:paraId="49327780" w14:textId="77777777" w:rsidTr="00CE267F">
        <w:tc>
          <w:tcPr>
            <w:tcW w:w="9026" w:type="dxa"/>
            <w:gridSpan w:val="5"/>
          </w:tcPr>
          <w:p w14:paraId="02887D10" w14:textId="77777777" w:rsidR="005F27D5" w:rsidRDefault="005F27D5" w:rsidP="0089509B">
            <w:pPr>
              <w:pStyle w:val="spacer"/>
            </w:pPr>
          </w:p>
        </w:tc>
      </w:tr>
      <w:tr w:rsidR="005F27D5" w14:paraId="3B461183" w14:textId="77777777" w:rsidTr="00CE267F">
        <w:tc>
          <w:tcPr>
            <w:tcW w:w="3318" w:type="dxa"/>
            <w:gridSpan w:val="2"/>
          </w:tcPr>
          <w:p w14:paraId="301F352E" w14:textId="77777777" w:rsidR="005F27D5" w:rsidRPr="00D421C4" w:rsidRDefault="005F27D5" w:rsidP="0089509B">
            <w:pPr>
              <w:pStyle w:val="unittext"/>
            </w:pPr>
            <w:r>
              <w:rPr>
                <w:b/>
                <w:i/>
              </w:rPr>
              <w:t>E</w:t>
            </w:r>
            <w:r w:rsidRPr="00CB0189">
              <w:rPr>
                <w:b/>
                <w:i/>
              </w:rPr>
              <w:t>lements</w:t>
            </w:r>
            <w:r w:rsidRPr="002A687A">
              <w:t xml:space="preserve"> of the project </w:t>
            </w:r>
            <w:r>
              <w:t xml:space="preserve">may </w:t>
            </w:r>
            <w:r w:rsidRPr="002A687A">
              <w:t>include:</w:t>
            </w:r>
          </w:p>
        </w:tc>
        <w:tc>
          <w:tcPr>
            <w:tcW w:w="5708" w:type="dxa"/>
            <w:gridSpan w:val="3"/>
          </w:tcPr>
          <w:p w14:paraId="384801B9" w14:textId="77777777" w:rsidR="005F27D5" w:rsidRDefault="005F27D5" w:rsidP="0089509B">
            <w:pPr>
              <w:pStyle w:val="bullet"/>
              <w:numPr>
                <w:ilvl w:val="0"/>
                <w:numId w:val="16"/>
              </w:numPr>
              <w:spacing w:after="60"/>
              <w:ind w:left="357" w:hanging="357"/>
            </w:pPr>
            <w:r>
              <w:t xml:space="preserve">what needs to be done </w:t>
            </w:r>
          </w:p>
          <w:p w14:paraId="3D76F225" w14:textId="77777777" w:rsidR="005F27D5" w:rsidRDefault="005F27D5" w:rsidP="0089509B">
            <w:pPr>
              <w:pStyle w:val="bullet"/>
              <w:numPr>
                <w:ilvl w:val="0"/>
                <w:numId w:val="16"/>
              </w:numPr>
              <w:spacing w:after="60"/>
              <w:ind w:left="357" w:hanging="357"/>
            </w:pPr>
            <w:r>
              <w:t xml:space="preserve">who will be involved </w:t>
            </w:r>
          </w:p>
          <w:p w14:paraId="17344A6A" w14:textId="77777777" w:rsidR="005F27D5" w:rsidRDefault="005F27D5" w:rsidP="0089509B">
            <w:pPr>
              <w:pStyle w:val="bullet"/>
              <w:numPr>
                <w:ilvl w:val="0"/>
                <w:numId w:val="16"/>
              </w:numPr>
              <w:spacing w:after="60"/>
              <w:ind w:left="357" w:hanging="357"/>
            </w:pPr>
            <w:r>
              <w:t xml:space="preserve">how it will be done </w:t>
            </w:r>
          </w:p>
          <w:p w14:paraId="4C17773C" w14:textId="77777777" w:rsidR="005F27D5" w:rsidRPr="00CB0189" w:rsidRDefault="005F27D5" w:rsidP="0089509B">
            <w:pPr>
              <w:pStyle w:val="bullet"/>
              <w:numPr>
                <w:ilvl w:val="0"/>
                <w:numId w:val="16"/>
              </w:numPr>
              <w:spacing w:after="60"/>
              <w:ind w:left="357" w:hanging="357"/>
            </w:pPr>
            <w:r w:rsidRPr="00CB0189">
              <w:t>when it needs to be done</w:t>
            </w:r>
          </w:p>
        </w:tc>
      </w:tr>
      <w:tr w:rsidR="005F27D5" w14:paraId="3C18517F" w14:textId="77777777" w:rsidTr="00CE267F">
        <w:tc>
          <w:tcPr>
            <w:tcW w:w="9026" w:type="dxa"/>
            <w:gridSpan w:val="5"/>
          </w:tcPr>
          <w:p w14:paraId="0A1AAAD5" w14:textId="77777777" w:rsidR="005F27D5" w:rsidRDefault="005F27D5" w:rsidP="0089509B">
            <w:pPr>
              <w:pStyle w:val="spacer"/>
            </w:pPr>
          </w:p>
        </w:tc>
      </w:tr>
      <w:tr w:rsidR="005F27D5" w14:paraId="445EE5AF" w14:textId="77777777" w:rsidTr="00CE267F">
        <w:tc>
          <w:tcPr>
            <w:tcW w:w="3318" w:type="dxa"/>
            <w:gridSpan w:val="2"/>
          </w:tcPr>
          <w:p w14:paraId="0BFB3DBF" w14:textId="77777777" w:rsidR="005F27D5" w:rsidRPr="00EB19F6" w:rsidRDefault="005F27D5" w:rsidP="0089509B">
            <w:pPr>
              <w:pStyle w:val="unittext"/>
            </w:pPr>
            <w:r w:rsidRPr="00CB0189">
              <w:rPr>
                <w:b/>
                <w:i/>
              </w:rPr>
              <w:t>Process</w:t>
            </w:r>
            <w:r w:rsidRPr="00EB19F6">
              <w:t xml:space="preserve"> </w:t>
            </w:r>
            <w:r w:rsidRPr="002A687A">
              <w:t>may include:</w:t>
            </w:r>
          </w:p>
        </w:tc>
        <w:tc>
          <w:tcPr>
            <w:tcW w:w="5708" w:type="dxa"/>
            <w:gridSpan w:val="3"/>
          </w:tcPr>
          <w:p w14:paraId="407C7C3D" w14:textId="77777777" w:rsidR="005F27D5" w:rsidRDefault="005F27D5" w:rsidP="0089509B">
            <w:pPr>
              <w:pStyle w:val="bullet"/>
              <w:numPr>
                <w:ilvl w:val="0"/>
                <w:numId w:val="16"/>
              </w:numPr>
              <w:spacing w:after="60"/>
              <w:ind w:left="357" w:hanging="357"/>
            </w:pPr>
            <w:r>
              <w:t>identifying an area of interest</w:t>
            </w:r>
          </w:p>
          <w:p w14:paraId="02B6FE50" w14:textId="77777777" w:rsidR="005F27D5" w:rsidRDefault="005F27D5" w:rsidP="0089509B">
            <w:pPr>
              <w:pStyle w:val="bullet"/>
              <w:numPr>
                <w:ilvl w:val="0"/>
                <w:numId w:val="16"/>
              </w:numPr>
              <w:spacing w:after="60"/>
              <w:ind w:left="357" w:hanging="357"/>
            </w:pPr>
            <w:r w:rsidRPr="00FC5E6C">
              <w:t xml:space="preserve">drawing on previous experiences </w:t>
            </w:r>
            <w:r>
              <w:t>to identify project goals for example:</w:t>
            </w:r>
          </w:p>
          <w:p w14:paraId="414707D9" w14:textId="77777777" w:rsidR="005F27D5" w:rsidRPr="00FC5E6C" w:rsidRDefault="005F27D5" w:rsidP="0089509B">
            <w:pPr>
              <w:pStyle w:val="endash"/>
              <w:keepNext/>
              <w:ind w:left="568" w:hanging="284"/>
            </w:pPr>
            <w:r w:rsidRPr="00FC5E6C">
              <w:t>work experience</w:t>
            </w:r>
            <w:r>
              <w:t>s</w:t>
            </w:r>
            <w:r w:rsidRPr="00FC5E6C">
              <w:t xml:space="preserve"> </w:t>
            </w:r>
          </w:p>
          <w:p w14:paraId="5D04DFEE" w14:textId="77777777" w:rsidR="005F27D5" w:rsidRPr="00FC5E6C" w:rsidRDefault="005F27D5" w:rsidP="0089509B">
            <w:pPr>
              <w:pStyle w:val="endash"/>
              <w:keepNext/>
              <w:ind w:left="568" w:hanging="284"/>
            </w:pPr>
            <w:r w:rsidRPr="00FC5E6C">
              <w:t>volunteer or recreational experience</w:t>
            </w:r>
            <w:r>
              <w:t>s</w:t>
            </w:r>
            <w:r w:rsidRPr="00FC5E6C">
              <w:t xml:space="preserve"> </w:t>
            </w:r>
          </w:p>
          <w:p w14:paraId="1F0FA4F9" w14:textId="77777777" w:rsidR="005F27D5" w:rsidRPr="00FC5E6C" w:rsidRDefault="005F27D5" w:rsidP="0089509B">
            <w:pPr>
              <w:pStyle w:val="endash"/>
              <w:keepNext/>
              <w:ind w:left="568" w:hanging="284"/>
            </w:pPr>
            <w:r w:rsidRPr="00FC5E6C">
              <w:t xml:space="preserve">family responsibilities </w:t>
            </w:r>
          </w:p>
          <w:p w14:paraId="3638B36F" w14:textId="77777777" w:rsidR="005F27D5" w:rsidRPr="00FC5E6C" w:rsidRDefault="005F27D5" w:rsidP="0089509B">
            <w:pPr>
              <w:pStyle w:val="endash"/>
              <w:keepNext/>
              <w:ind w:left="568" w:hanging="284"/>
            </w:pPr>
            <w:r w:rsidRPr="00FC5E6C">
              <w:t xml:space="preserve">study including formal schooling or informal learning </w:t>
            </w:r>
          </w:p>
          <w:p w14:paraId="38486E09" w14:textId="77777777" w:rsidR="005F27D5" w:rsidRPr="00FC5E6C" w:rsidRDefault="005F27D5" w:rsidP="0089509B">
            <w:pPr>
              <w:pStyle w:val="bullet"/>
              <w:numPr>
                <w:ilvl w:val="0"/>
                <w:numId w:val="16"/>
              </w:numPr>
              <w:spacing w:after="60"/>
              <w:ind w:left="357" w:hanging="357"/>
            </w:pPr>
            <w:r>
              <w:t>identifying</w:t>
            </w:r>
            <w:r w:rsidRPr="00FC5E6C">
              <w:t xml:space="preserve"> possible barriers to completion</w:t>
            </w:r>
          </w:p>
          <w:p w14:paraId="4DB21866" w14:textId="77777777" w:rsidR="005F27D5" w:rsidRPr="00EB19F6" w:rsidRDefault="005F27D5" w:rsidP="0089509B">
            <w:pPr>
              <w:pStyle w:val="bullet"/>
              <w:numPr>
                <w:ilvl w:val="0"/>
                <w:numId w:val="16"/>
              </w:numPr>
              <w:spacing w:after="60"/>
              <w:ind w:left="357" w:hanging="357"/>
              <w:rPr>
                <w:szCs w:val="24"/>
              </w:rPr>
            </w:pPr>
            <w:r>
              <w:t>establishing a</w:t>
            </w:r>
            <w:r w:rsidRPr="0086175D">
              <w:t xml:space="preserve">dvantages and disadvantages of working with others on the project </w:t>
            </w:r>
          </w:p>
        </w:tc>
      </w:tr>
      <w:tr w:rsidR="005F27D5" w14:paraId="5D600BEE" w14:textId="77777777" w:rsidTr="00CE267F">
        <w:tc>
          <w:tcPr>
            <w:tcW w:w="9026" w:type="dxa"/>
            <w:gridSpan w:val="5"/>
          </w:tcPr>
          <w:p w14:paraId="079E423E" w14:textId="77777777" w:rsidR="005F27D5" w:rsidRDefault="005F27D5" w:rsidP="0089509B">
            <w:pPr>
              <w:pStyle w:val="spacer"/>
            </w:pPr>
          </w:p>
        </w:tc>
      </w:tr>
      <w:tr w:rsidR="005F27D5" w14:paraId="13961232" w14:textId="77777777" w:rsidTr="00CE267F">
        <w:tc>
          <w:tcPr>
            <w:tcW w:w="3318" w:type="dxa"/>
            <w:gridSpan w:val="2"/>
          </w:tcPr>
          <w:p w14:paraId="48B68745" w14:textId="77777777" w:rsidR="005F27D5" w:rsidRPr="00EB19F6" w:rsidRDefault="005F27D5" w:rsidP="0089509B">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708" w:type="dxa"/>
            <w:gridSpan w:val="3"/>
          </w:tcPr>
          <w:p w14:paraId="1D704BCB" w14:textId="77777777" w:rsidR="005F27D5" w:rsidRPr="00E55DA4" w:rsidRDefault="005F27D5" w:rsidP="0089509B">
            <w:pPr>
              <w:pStyle w:val="bullet"/>
              <w:numPr>
                <w:ilvl w:val="0"/>
                <w:numId w:val="16"/>
              </w:numPr>
              <w:spacing w:after="60"/>
              <w:ind w:left="357" w:hanging="357"/>
            </w:pPr>
            <w:r>
              <w:t xml:space="preserve">level of </w:t>
            </w:r>
            <w:r w:rsidRPr="0092778E">
              <w:t>participation</w:t>
            </w:r>
          </w:p>
          <w:p w14:paraId="78186988" w14:textId="77777777" w:rsidR="005F27D5" w:rsidRPr="00E55DA4" w:rsidRDefault="005F27D5" w:rsidP="0089509B">
            <w:pPr>
              <w:pStyle w:val="bullet"/>
              <w:numPr>
                <w:ilvl w:val="0"/>
                <w:numId w:val="16"/>
              </w:numPr>
              <w:spacing w:after="60"/>
              <w:ind w:left="357" w:hanging="357"/>
            </w:pPr>
            <w:r w:rsidRPr="00E55DA4">
              <w:t xml:space="preserve">locating information </w:t>
            </w:r>
          </w:p>
          <w:p w14:paraId="5B958ED9" w14:textId="77777777" w:rsidR="005F27D5" w:rsidRPr="00EB19F6" w:rsidRDefault="005F27D5" w:rsidP="0089509B">
            <w:pPr>
              <w:pStyle w:val="bullet"/>
              <w:numPr>
                <w:ilvl w:val="0"/>
                <w:numId w:val="16"/>
              </w:numPr>
              <w:spacing w:after="60"/>
              <w:ind w:left="357" w:hanging="357"/>
              <w:rPr>
                <w:szCs w:val="24"/>
              </w:rPr>
            </w:pPr>
            <w:r w:rsidRPr="00E55DA4">
              <w:t>completing task components</w:t>
            </w:r>
          </w:p>
        </w:tc>
      </w:tr>
      <w:tr w:rsidR="005F27D5" w14:paraId="2C78D2ED" w14:textId="77777777" w:rsidTr="00CE267F">
        <w:tc>
          <w:tcPr>
            <w:tcW w:w="3318" w:type="dxa"/>
            <w:gridSpan w:val="2"/>
          </w:tcPr>
          <w:p w14:paraId="7F44C933" w14:textId="77777777" w:rsidR="005F27D5" w:rsidRPr="001417FC" w:rsidRDefault="005F27D5" w:rsidP="0089509B">
            <w:pPr>
              <w:pStyle w:val="spacer"/>
            </w:pPr>
          </w:p>
        </w:tc>
        <w:tc>
          <w:tcPr>
            <w:tcW w:w="5708" w:type="dxa"/>
            <w:gridSpan w:val="3"/>
          </w:tcPr>
          <w:p w14:paraId="0CE79CD8" w14:textId="77777777" w:rsidR="005F27D5" w:rsidRDefault="005F27D5" w:rsidP="0089509B">
            <w:pPr>
              <w:pStyle w:val="spacer"/>
              <w:rPr>
                <w:szCs w:val="24"/>
              </w:rPr>
            </w:pPr>
          </w:p>
        </w:tc>
      </w:tr>
      <w:tr w:rsidR="005F27D5" w14:paraId="169A92CE" w14:textId="77777777" w:rsidTr="00CE267F">
        <w:tc>
          <w:tcPr>
            <w:tcW w:w="3318" w:type="dxa"/>
            <w:gridSpan w:val="2"/>
          </w:tcPr>
          <w:p w14:paraId="32409A60" w14:textId="77777777" w:rsidR="005F27D5" w:rsidRPr="0025591D" w:rsidRDefault="005F27D5" w:rsidP="0089509B">
            <w:pPr>
              <w:pStyle w:val="unittext"/>
            </w:pPr>
            <w:r w:rsidRPr="001417FC">
              <w:rPr>
                <w:b/>
                <w:i/>
              </w:rPr>
              <w:t>Factors which contribute to success</w:t>
            </w:r>
            <w:r w:rsidRPr="005A1095">
              <w:t xml:space="preserve"> </w:t>
            </w:r>
            <w:r>
              <w:t>may</w:t>
            </w:r>
            <w:r w:rsidRPr="002A687A">
              <w:t xml:space="preserve"> include</w:t>
            </w:r>
            <w:r w:rsidRPr="005A1095">
              <w:t>:</w:t>
            </w:r>
          </w:p>
        </w:tc>
        <w:tc>
          <w:tcPr>
            <w:tcW w:w="5708" w:type="dxa"/>
            <w:gridSpan w:val="3"/>
          </w:tcPr>
          <w:p w14:paraId="736F2B44" w14:textId="77777777" w:rsidR="005F27D5" w:rsidRPr="00E55DA4" w:rsidRDefault="005F27D5" w:rsidP="0089509B">
            <w:pPr>
              <w:pStyle w:val="bullet"/>
              <w:numPr>
                <w:ilvl w:val="0"/>
                <w:numId w:val="16"/>
              </w:numPr>
              <w:spacing w:after="60"/>
              <w:ind w:left="357" w:hanging="357"/>
            </w:pPr>
            <w:r w:rsidRPr="00E55DA4">
              <w:t>transferring learning from one area to a new area</w:t>
            </w:r>
          </w:p>
          <w:p w14:paraId="0ADBBA1B" w14:textId="77777777" w:rsidR="005F27D5" w:rsidRPr="00E55DA4" w:rsidRDefault="005F27D5" w:rsidP="0089509B">
            <w:pPr>
              <w:pStyle w:val="bullet"/>
              <w:numPr>
                <w:ilvl w:val="0"/>
                <w:numId w:val="16"/>
              </w:numPr>
              <w:spacing w:after="60"/>
              <w:ind w:left="357" w:hanging="357"/>
            </w:pPr>
            <w:r w:rsidRPr="00E55DA4">
              <w:t>practising new skills</w:t>
            </w:r>
          </w:p>
          <w:p w14:paraId="2A7F4E97" w14:textId="77777777" w:rsidR="005F27D5" w:rsidRPr="00E55DA4" w:rsidRDefault="005F27D5" w:rsidP="0089509B">
            <w:pPr>
              <w:pStyle w:val="bullet"/>
              <w:numPr>
                <w:ilvl w:val="0"/>
                <w:numId w:val="16"/>
              </w:numPr>
              <w:spacing w:after="60"/>
              <w:ind w:left="357" w:hanging="357"/>
            </w:pPr>
            <w:r w:rsidRPr="00E55DA4">
              <w:t>seeking support of teacher, peers, other interested parties when needed</w:t>
            </w:r>
          </w:p>
          <w:p w14:paraId="70F6B3D8" w14:textId="77777777" w:rsidR="005F27D5" w:rsidRPr="00E55DA4" w:rsidRDefault="005F27D5" w:rsidP="0089509B">
            <w:pPr>
              <w:pStyle w:val="bullet"/>
              <w:numPr>
                <w:ilvl w:val="0"/>
                <w:numId w:val="16"/>
              </w:numPr>
              <w:spacing w:after="60"/>
              <w:ind w:left="357" w:hanging="357"/>
            </w:pPr>
            <w:r w:rsidRPr="00E55DA4">
              <w:t>clear role definitions</w:t>
            </w:r>
          </w:p>
          <w:p w14:paraId="435E6020" w14:textId="77777777" w:rsidR="005F27D5" w:rsidRPr="0025591D" w:rsidRDefault="005F27D5" w:rsidP="0089509B">
            <w:pPr>
              <w:pStyle w:val="bullet"/>
              <w:numPr>
                <w:ilvl w:val="0"/>
                <w:numId w:val="16"/>
              </w:numPr>
              <w:spacing w:after="60"/>
              <w:ind w:left="357" w:hanging="357"/>
              <w:rPr>
                <w:szCs w:val="24"/>
              </w:rPr>
            </w:pPr>
            <w:r w:rsidRPr="00E55DA4">
              <w:t>developing co-operative learning techniques</w:t>
            </w:r>
          </w:p>
        </w:tc>
      </w:tr>
      <w:tr w:rsidR="005F27D5" w14:paraId="5F9B9304" w14:textId="77777777" w:rsidTr="00CE267F">
        <w:tc>
          <w:tcPr>
            <w:tcW w:w="3318" w:type="dxa"/>
            <w:gridSpan w:val="2"/>
          </w:tcPr>
          <w:p w14:paraId="42FEA0E2" w14:textId="77777777" w:rsidR="005F27D5" w:rsidRPr="001417FC" w:rsidRDefault="005F27D5" w:rsidP="0089509B">
            <w:pPr>
              <w:pStyle w:val="spacer"/>
            </w:pPr>
          </w:p>
        </w:tc>
        <w:tc>
          <w:tcPr>
            <w:tcW w:w="5708" w:type="dxa"/>
            <w:gridSpan w:val="3"/>
          </w:tcPr>
          <w:p w14:paraId="3D6ED2D9" w14:textId="77777777" w:rsidR="005F27D5" w:rsidRDefault="005F27D5" w:rsidP="0089509B">
            <w:pPr>
              <w:pStyle w:val="spacer"/>
              <w:rPr>
                <w:szCs w:val="24"/>
              </w:rPr>
            </w:pPr>
          </w:p>
        </w:tc>
      </w:tr>
      <w:tr w:rsidR="005F27D5" w14:paraId="45CBE447" w14:textId="77777777" w:rsidTr="00CE267F">
        <w:tc>
          <w:tcPr>
            <w:tcW w:w="3318" w:type="dxa"/>
            <w:gridSpan w:val="2"/>
          </w:tcPr>
          <w:p w14:paraId="6E63E587" w14:textId="77777777" w:rsidR="005F27D5" w:rsidRPr="008B429E" w:rsidRDefault="005F27D5" w:rsidP="0089509B">
            <w:pPr>
              <w:pStyle w:val="unittext"/>
            </w:pPr>
            <w:r w:rsidRPr="001417FC">
              <w:rPr>
                <w:b/>
                <w:i/>
              </w:rPr>
              <w:t>Barriers</w:t>
            </w:r>
            <w:r>
              <w:t xml:space="preserve"> may include: </w:t>
            </w:r>
          </w:p>
        </w:tc>
        <w:tc>
          <w:tcPr>
            <w:tcW w:w="5708" w:type="dxa"/>
            <w:gridSpan w:val="3"/>
          </w:tcPr>
          <w:p w14:paraId="09696D86" w14:textId="77777777" w:rsidR="005F27D5" w:rsidRPr="00E55DA4" w:rsidRDefault="005F27D5" w:rsidP="0089509B">
            <w:pPr>
              <w:pStyle w:val="bullet"/>
              <w:numPr>
                <w:ilvl w:val="0"/>
                <w:numId w:val="16"/>
              </w:numPr>
              <w:spacing w:after="60"/>
              <w:ind w:left="357" w:hanging="357"/>
            </w:pPr>
            <w:r w:rsidRPr="00E55DA4">
              <w:t>current life circumstances such as physical, mental, emotional or social constraints</w:t>
            </w:r>
          </w:p>
          <w:p w14:paraId="2C9B5C5D" w14:textId="77777777" w:rsidR="005F27D5" w:rsidRPr="00E55DA4" w:rsidRDefault="005F27D5" w:rsidP="0089509B">
            <w:pPr>
              <w:pStyle w:val="bullet"/>
              <w:numPr>
                <w:ilvl w:val="0"/>
                <w:numId w:val="16"/>
              </w:numPr>
              <w:spacing w:after="60"/>
              <w:ind w:left="357" w:hanging="357"/>
            </w:pPr>
            <w:r w:rsidRPr="00E55DA4">
              <w:t>cultural differences</w:t>
            </w:r>
          </w:p>
          <w:p w14:paraId="5F33157A" w14:textId="77777777" w:rsidR="005F27D5" w:rsidRDefault="005F27D5" w:rsidP="0089509B">
            <w:pPr>
              <w:pStyle w:val="bullet"/>
              <w:numPr>
                <w:ilvl w:val="0"/>
                <w:numId w:val="16"/>
              </w:numPr>
              <w:spacing w:after="60"/>
              <w:ind w:left="357" w:hanging="357"/>
            </w:pPr>
            <w:r w:rsidRPr="00E55DA4">
              <w:t>multiple roles and responsibilities</w:t>
            </w:r>
          </w:p>
        </w:tc>
      </w:tr>
      <w:tr w:rsidR="005F27D5" w14:paraId="600FE0BD" w14:textId="77777777" w:rsidTr="00CE267F">
        <w:tc>
          <w:tcPr>
            <w:tcW w:w="9026" w:type="dxa"/>
            <w:gridSpan w:val="5"/>
          </w:tcPr>
          <w:p w14:paraId="3A015468" w14:textId="77777777" w:rsidR="005F27D5" w:rsidRDefault="005F27D5" w:rsidP="0089509B">
            <w:pPr>
              <w:pStyle w:val="spacer"/>
            </w:pPr>
          </w:p>
        </w:tc>
      </w:tr>
      <w:tr w:rsidR="005F27D5" w14:paraId="2DBF429C" w14:textId="77777777" w:rsidTr="00CE267F">
        <w:tc>
          <w:tcPr>
            <w:tcW w:w="9026" w:type="dxa"/>
            <w:gridSpan w:val="5"/>
          </w:tcPr>
          <w:p w14:paraId="5C2D8D06" w14:textId="77777777" w:rsidR="005F27D5" w:rsidRDefault="005F27D5" w:rsidP="0089509B">
            <w:pPr>
              <w:pStyle w:val="Heading21"/>
            </w:pPr>
            <w:r>
              <w:lastRenderedPageBreak/>
              <w:t>Evidence Guide</w:t>
            </w:r>
          </w:p>
          <w:p w14:paraId="5A87FB44" w14:textId="77777777" w:rsidR="005F27D5" w:rsidRDefault="005F27D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4575EE5E" w14:textId="77777777" w:rsidTr="00CE267F">
        <w:tc>
          <w:tcPr>
            <w:tcW w:w="3318" w:type="dxa"/>
            <w:gridSpan w:val="2"/>
          </w:tcPr>
          <w:p w14:paraId="1D6B2B86" w14:textId="77777777" w:rsidR="005F27D5" w:rsidRPr="005979AA" w:rsidRDefault="005F27D5" w:rsidP="0089509B">
            <w:pPr>
              <w:pStyle w:val="EG"/>
            </w:pPr>
            <w:r w:rsidRPr="005979AA">
              <w:t>Critical aspects for assessment and evidence required to demonstrate competency in this unit</w:t>
            </w:r>
          </w:p>
        </w:tc>
        <w:tc>
          <w:tcPr>
            <w:tcW w:w="5708" w:type="dxa"/>
            <w:gridSpan w:val="3"/>
          </w:tcPr>
          <w:p w14:paraId="337166C8" w14:textId="77777777" w:rsidR="005F27D5" w:rsidRDefault="005F27D5" w:rsidP="0089509B">
            <w:pPr>
              <w:pStyle w:val="unittext"/>
            </w:pPr>
            <w:r w:rsidRPr="003B087B">
              <w:t>Assessment</w:t>
            </w:r>
            <w:r>
              <w:t xml:space="preserve"> must confirm the ability to:</w:t>
            </w:r>
          </w:p>
          <w:p w14:paraId="2080DBDA" w14:textId="5802B05C" w:rsidR="005F27D5" w:rsidRPr="00D44DB1" w:rsidRDefault="005F27D5" w:rsidP="0089509B">
            <w:pPr>
              <w:pStyle w:val="bullet"/>
              <w:numPr>
                <w:ilvl w:val="0"/>
                <w:numId w:val="16"/>
              </w:numPr>
              <w:spacing w:after="60"/>
              <w:ind w:left="357" w:hanging="357"/>
            </w:pPr>
            <w:r>
              <w:t>identify</w:t>
            </w:r>
            <w:r w:rsidRPr="00D44DB1">
              <w:t xml:space="preserve"> project goals with an appropriate support person, plan the pro</w:t>
            </w:r>
            <w:r>
              <w:t>ject, and carry out the project</w:t>
            </w:r>
            <w:r w:rsidR="00FA7CF7">
              <w:t xml:space="preserve"> </w:t>
            </w:r>
          </w:p>
          <w:p w14:paraId="0A7F01D5" w14:textId="77777777" w:rsidR="005F27D5" w:rsidRDefault="005F27D5" w:rsidP="0089509B">
            <w:pPr>
              <w:pStyle w:val="bullet"/>
              <w:numPr>
                <w:ilvl w:val="0"/>
                <w:numId w:val="16"/>
              </w:numPr>
              <w:spacing w:after="60"/>
              <w:ind w:left="357" w:hanging="357"/>
            </w:pPr>
            <w:r w:rsidRPr="00D44DB1">
              <w:t>evaluate the conduct of the project including successful outcomes and barriers to completion of the project</w:t>
            </w:r>
          </w:p>
        </w:tc>
      </w:tr>
      <w:tr w:rsidR="005F27D5" w14:paraId="204A8682" w14:textId="77777777" w:rsidTr="00CE267F">
        <w:tc>
          <w:tcPr>
            <w:tcW w:w="9026" w:type="dxa"/>
            <w:gridSpan w:val="5"/>
          </w:tcPr>
          <w:p w14:paraId="58466982" w14:textId="77777777" w:rsidR="005F27D5" w:rsidRDefault="005F27D5" w:rsidP="0089509B">
            <w:pPr>
              <w:pStyle w:val="spacer"/>
            </w:pPr>
          </w:p>
        </w:tc>
      </w:tr>
      <w:tr w:rsidR="005F27D5" w14:paraId="5F05E38E" w14:textId="77777777" w:rsidTr="00CE267F">
        <w:tc>
          <w:tcPr>
            <w:tcW w:w="3318" w:type="dxa"/>
            <w:gridSpan w:val="2"/>
          </w:tcPr>
          <w:p w14:paraId="6616DA61" w14:textId="77777777" w:rsidR="005F27D5" w:rsidRPr="005979AA" w:rsidRDefault="005F27D5" w:rsidP="0089509B">
            <w:pPr>
              <w:pStyle w:val="EG"/>
            </w:pPr>
            <w:r w:rsidRPr="005979AA">
              <w:t>Context of and specific resources for assessment</w:t>
            </w:r>
          </w:p>
        </w:tc>
        <w:tc>
          <w:tcPr>
            <w:tcW w:w="5708" w:type="dxa"/>
            <w:gridSpan w:val="3"/>
          </w:tcPr>
          <w:p w14:paraId="15C49B13" w14:textId="77777777" w:rsidR="005F27D5" w:rsidRDefault="005F27D5" w:rsidP="0089509B">
            <w:pPr>
              <w:pStyle w:val="unittext"/>
            </w:pPr>
            <w:r>
              <w:t>Assessment must ensure access to:</w:t>
            </w:r>
          </w:p>
          <w:p w14:paraId="327DE798" w14:textId="51523CDC" w:rsidR="005F27D5" w:rsidRPr="00D44DB1" w:rsidRDefault="005F27D5" w:rsidP="0089509B">
            <w:pPr>
              <w:pStyle w:val="bullet"/>
              <w:numPr>
                <w:ilvl w:val="0"/>
                <w:numId w:val="16"/>
              </w:numPr>
              <w:spacing w:after="60"/>
              <w:ind w:left="357" w:hanging="357"/>
            </w:pPr>
            <w:r>
              <w:t>texts to support the project</w:t>
            </w:r>
            <w:r w:rsidR="00FA7CF7">
              <w:t xml:space="preserve"> </w:t>
            </w:r>
            <w:r w:rsidRPr="00D44DB1">
              <w:t>that are relevant</w:t>
            </w:r>
            <w:r>
              <w:t xml:space="preserve"> and familiar</w:t>
            </w:r>
            <w:r w:rsidRPr="00D44DB1">
              <w:t xml:space="preserve"> to the learner</w:t>
            </w:r>
          </w:p>
          <w:p w14:paraId="232A74D5" w14:textId="77777777" w:rsidR="005F27D5" w:rsidRPr="00FE4607" w:rsidRDefault="005F27D5" w:rsidP="0089509B">
            <w:pPr>
              <w:pStyle w:val="bullet"/>
              <w:numPr>
                <w:ilvl w:val="0"/>
                <w:numId w:val="16"/>
              </w:numPr>
              <w:spacing w:after="60"/>
              <w:ind w:left="357" w:hanging="357"/>
            </w:pPr>
            <w:r>
              <w:t>resources to complete the project for example facilities such as libraries and computers</w:t>
            </w:r>
          </w:p>
          <w:p w14:paraId="2ED0D537" w14:textId="77777777" w:rsidR="005F27D5" w:rsidRDefault="005F27D5" w:rsidP="0089509B">
            <w:pPr>
              <w:pStyle w:val="unittext"/>
            </w:pPr>
            <w:r>
              <w:t>At this level, the learner may:</w:t>
            </w:r>
          </w:p>
          <w:p w14:paraId="1C905D8C" w14:textId="77777777" w:rsidR="005F27D5" w:rsidRPr="009C0955" w:rsidRDefault="005F27D5" w:rsidP="0089509B">
            <w:pPr>
              <w:pStyle w:val="bullet"/>
              <w:numPr>
                <w:ilvl w:val="0"/>
                <w:numId w:val="16"/>
              </w:numPr>
              <w:spacing w:after="60"/>
              <w:ind w:left="357" w:hanging="357"/>
            </w:pPr>
            <w:r w:rsidRPr="009C0955">
              <w:t xml:space="preserve">need extended time to </w:t>
            </w:r>
            <w:r>
              <w:t>complete the project</w:t>
            </w:r>
          </w:p>
          <w:p w14:paraId="69619109" w14:textId="77777777" w:rsidR="005F27D5" w:rsidRDefault="005F27D5" w:rsidP="0089509B">
            <w:pPr>
              <w:pStyle w:val="bullet"/>
              <w:numPr>
                <w:ilvl w:val="0"/>
                <w:numId w:val="16"/>
              </w:numPr>
              <w:spacing w:after="60"/>
              <w:ind w:left="357" w:hanging="357"/>
            </w:pPr>
            <w:r w:rsidRPr="009C0955">
              <w:t>depend on the teacher for guidance and support</w:t>
            </w:r>
          </w:p>
        </w:tc>
      </w:tr>
      <w:tr w:rsidR="005F27D5" w14:paraId="597135D4" w14:textId="77777777" w:rsidTr="00CE267F">
        <w:tc>
          <w:tcPr>
            <w:tcW w:w="9026" w:type="dxa"/>
            <w:gridSpan w:val="5"/>
          </w:tcPr>
          <w:p w14:paraId="7FF79DE4" w14:textId="77777777" w:rsidR="005F27D5" w:rsidRDefault="005F27D5" w:rsidP="0089509B">
            <w:pPr>
              <w:pStyle w:val="spacer"/>
            </w:pPr>
          </w:p>
        </w:tc>
      </w:tr>
      <w:tr w:rsidR="005F27D5" w14:paraId="19A2F9E3" w14:textId="77777777" w:rsidTr="00CE267F">
        <w:tc>
          <w:tcPr>
            <w:tcW w:w="3318" w:type="dxa"/>
            <w:gridSpan w:val="2"/>
          </w:tcPr>
          <w:p w14:paraId="672AE58C" w14:textId="77777777" w:rsidR="005F27D5" w:rsidRPr="00622D2D" w:rsidRDefault="005F27D5" w:rsidP="0089509B">
            <w:pPr>
              <w:pStyle w:val="EG"/>
            </w:pPr>
            <w:r w:rsidRPr="005979AA">
              <w:t>Method(s) of assessment</w:t>
            </w:r>
          </w:p>
        </w:tc>
        <w:tc>
          <w:tcPr>
            <w:tcW w:w="5708" w:type="dxa"/>
            <w:gridSpan w:val="3"/>
          </w:tcPr>
          <w:p w14:paraId="73B51C66" w14:textId="77777777" w:rsidR="005F27D5" w:rsidRDefault="005F27D5" w:rsidP="0089509B">
            <w:pPr>
              <w:pStyle w:val="unittext"/>
            </w:pPr>
            <w:r>
              <w:t>The following assessment methods are suitable for this unit:</w:t>
            </w:r>
          </w:p>
          <w:p w14:paraId="060F6E84" w14:textId="77777777" w:rsidR="005F27D5" w:rsidRPr="00033D1C" w:rsidRDefault="005F27D5" w:rsidP="0089509B">
            <w:pPr>
              <w:pStyle w:val="bullet"/>
              <w:numPr>
                <w:ilvl w:val="0"/>
                <w:numId w:val="16"/>
              </w:numPr>
              <w:spacing w:after="60"/>
              <w:ind w:left="357" w:hanging="357"/>
            </w:pPr>
            <w:r w:rsidRPr="00E55DA4">
              <w:t>portfolio of examples related to the completion of the project such as</w:t>
            </w:r>
            <w:r w:rsidRPr="00033D1C">
              <w:t>:</w:t>
            </w:r>
          </w:p>
          <w:p w14:paraId="190F825E" w14:textId="77777777" w:rsidR="005F27D5" w:rsidRDefault="005F27D5" w:rsidP="0089509B">
            <w:pPr>
              <w:pStyle w:val="endash"/>
              <w:keepNext/>
              <w:ind w:left="568" w:hanging="284"/>
            </w:pPr>
            <w:r>
              <w:t>project action plan</w:t>
            </w:r>
          </w:p>
          <w:p w14:paraId="0308FD69" w14:textId="77777777" w:rsidR="005F27D5" w:rsidRPr="00033D1C" w:rsidRDefault="005F27D5" w:rsidP="0089509B">
            <w:pPr>
              <w:pStyle w:val="endash"/>
              <w:keepNext/>
              <w:ind w:left="568" w:hanging="284"/>
            </w:pPr>
            <w:r w:rsidRPr="00033D1C">
              <w:t>journal/log book</w:t>
            </w:r>
            <w:r>
              <w:t xml:space="preserve"> recording project-related activities</w:t>
            </w:r>
          </w:p>
          <w:p w14:paraId="0AEE4D89" w14:textId="77777777" w:rsidR="005F27D5" w:rsidRPr="00033D1C" w:rsidRDefault="005F27D5" w:rsidP="0089509B">
            <w:pPr>
              <w:pStyle w:val="endash"/>
              <w:keepNext/>
              <w:ind w:left="568" w:hanging="284"/>
            </w:pPr>
            <w:r w:rsidRPr="00033D1C">
              <w:t xml:space="preserve">collections of samples compiled by the </w:t>
            </w:r>
            <w:r>
              <w:t>learner such as photos, written materials, visual materials</w:t>
            </w:r>
          </w:p>
          <w:p w14:paraId="73213093" w14:textId="77777777" w:rsidR="005F27D5" w:rsidRPr="005A493D" w:rsidRDefault="005F27D5" w:rsidP="0089509B">
            <w:pPr>
              <w:pStyle w:val="bullet"/>
              <w:numPr>
                <w:ilvl w:val="0"/>
                <w:numId w:val="16"/>
              </w:numPr>
              <w:spacing w:after="60"/>
              <w:ind w:left="357" w:hanging="357"/>
            </w:pPr>
            <w:r w:rsidRPr="00033D1C">
              <w:t>direct observation</w:t>
            </w:r>
            <w:r>
              <w:t xml:space="preserve"> of the learner planning and carrying out the project</w:t>
            </w:r>
          </w:p>
          <w:p w14:paraId="5B5163E3" w14:textId="77777777" w:rsidR="005F27D5" w:rsidRPr="00E55DA4" w:rsidRDefault="005F27D5" w:rsidP="0089509B">
            <w:pPr>
              <w:pStyle w:val="bullet"/>
              <w:numPr>
                <w:ilvl w:val="0"/>
                <w:numId w:val="16"/>
              </w:numPr>
              <w:spacing w:after="60"/>
              <w:ind w:left="357" w:hanging="357"/>
            </w:pPr>
            <w:r>
              <w:t>oral or written questioning to confirm understanding of the actions undertaken to complete the project</w:t>
            </w:r>
          </w:p>
          <w:p w14:paraId="5C71ED21" w14:textId="77777777" w:rsidR="005F27D5" w:rsidRDefault="005F27D5" w:rsidP="0089509B">
            <w:pPr>
              <w:pStyle w:val="bullet"/>
              <w:numPr>
                <w:ilvl w:val="0"/>
                <w:numId w:val="16"/>
              </w:numPr>
              <w:spacing w:after="60"/>
              <w:ind w:left="357" w:hanging="357"/>
            </w:pPr>
            <w:r w:rsidRPr="006E0A62">
              <w:t>verbal third party feedback, for example</w:t>
            </w:r>
            <w:r>
              <w:t xml:space="preserve"> from peers involved in the project</w:t>
            </w:r>
          </w:p>
        </w:tc>
      </w:tr>
    </w:tbl>
    <w:p w14:paraId="1C592659" w14:textId="77777777" w:rsidR="005F27D5" w:rsidRDefault="005F27D5" w:rsidP="0089509B">
      <w:pPr>
        <w:keepNext/>
      </w:pPr>
    </w:p>
    <w:p w14:paraId="2320F69B" w14:textId="77777777" w:rsidR="005F27D5" w:rsidRDefault="005F27D5" w:rsidP="0089509B">
      <w:pPr>
        <w:keepNext/>
        <w:tabs>
          <w:tab w:val="left" w:pos="1485"/>
        </w:tabs>
        <w:sectPr w:rsidR="005F27D5" w:rsidSect="00CE267F">
          <w:headerReference w:type="even" r:id="rId130"/>
          <w:headerReference w:type="default" r:id="rId131"/>
          <w:headerReference w:type="first" r:id="rId13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5F27D5" w14:paraId="0D8CEDFC" w14:textId="77777777" w:rsidTr="00CE267F">
        <w:tc>
          <w:tcPr>
            <w:tcW w:w="2943" w:type="dxa"/>
          </w:tcPr>
          <w:p w14:paraId="42A15CB8" w14:textId="77777777" w:rsidR="005F27D5" w:rsidRPr="00D72D90" w:rsidRDefault="005F27D5" w:rsidP="0089509B">
            <w:pPr>
              <w:pStyle w:val="CodeTOC"/>
            </w:pPr>
            <w:r w:rsidRPr="00D72D90">
              <w:lastRenderedPageBreak/>
              <w:t>Unit Code</w:t>
            </w:r>
          </w:p>
        </w:tc>
        <w:tc>
          <w:tcPr>
            <w:tcW w:w="6299" w:type="dxa"/>
            <w:gridSpan w:val="4"/>
          </w:tcPr>
          <w:p w14:paraId="436ED277" w14:textId="6A4AD946" w:rsidR="005F27D5" w:rsidRPr="00D72D90" w:rsidRDefault="006D624E" w:rsidP="0089509B">
            <w:pPr>
              <w:pStyle w:val="code"/>
            </w:pPr>
            <w:bookmarkStart w:id="108" w:name="_Toc514234300"/>
            <w:r>
              <w:t>VU22360</w:t>
            </w:r>
            <w:bookmarkEnd w:id="108"/>
          </w:p>
        </w:tc>
      </w:tr>
      <w:tr w:rsidR="005F27D5" w14:paraId="763BCB04" w14:textId="77777777" w:rsidTr="00CE267F">
        <w:tc>
          <w:tcPr>
            <w:tcW w:w="2943" w:type="dxa"/>
          </w:tcPr>
          <w:p w14:paraId="72928C59" w14:textId="77777777" w:rsidR="005F27D5" w:rsidRPr="00D72D90" w:rsidRDefault="005F27D5" w:rsidP="0089509B">
            <w:pPr>
              <w:pStyle w:val="CodeTOC"/>
            </w:pPr>
            <w:r w:rsidRPr="00D72D90">
              <w:t>Unit Title</w:t>
            </w:r>
          </w:p>
        </w:tc>
        <w:tc>
          <w:tcPr>
            <w:tcW w:w="6299" w:type="dxa"/>
            <w:gridSpan w:val="4"/>
          </w:tcPr>
          <w:p w14:paraId="7B1F2E2F" w14:textId="310FFA89" w:rsidR="005F27D5" w:rsidRPr="009C0955" w:rsidRDefault="005F27D5" w:rsidP="0089509B">
            <w:pPr>
              <w:pStyle w:val="code"/>
            </w:pPr>
            <w:bookmarkStart w:id="109" w:name="_Toc507058588"/>
            <w:bookmarkStart w:id="110" w:name="_Toc514234301"/>
            <w:r>
              <w:t>Engage with simple texts for personal purposes</w:t>
            </w:r>
            <w:bookmarkEnd w:id="109"/>
            <w:bookmarkEnd w:id="110"/>
          </w:p>
        </w:tc>
      </w:tr>
      <w:tr w:rsidR="005F27D5" w14:paraId="7583A298" w14:textId="77777777" w:rsidTr="00CE267F">
        <w:tc>
          <w:tcPr>
            <w:tcW w:w="2943" w:type="dxa"/>
          </w:tcPr>
          <w:p w14:paraId="6EE841BA" w14:textId="77777777" w:rsidR="005F27D5" w:rsidRDefault="005F27D5" w:rsidP="0089509B">
            <w:pPr>
              <w:pStyle w:val="Heading21"/>
            </w:pPr>
            <w:r>
              <w:t>Unit Descriptor</w:t>
            </w:r>
          </w:p>
        </w:tc>
        <w:tc>
          <w:tcPr>
            <w:tcW w:w="6299" w:type="dxa"/>
            <w:gridSpan w:val="4"/>
          </w:tcPr>
          <w:p w14:paraId="5F2E5E5A" w14:textId="77777777" w:rsidR="005F27D5" w:rsidRDefault="005F27D5" w:rsidP="0089509B">
            <w:pPr>
              <w:pStyle w:val="unittext"/>
            </w:pPr>
            <w:r w:rsidRPr="00D32AF6">
              <w:t>This unit describes the skills and knowledge to engage with simple, fami</w:t>
            </w:r>
            <w:r>
              <w:t>liar and predictable paper</w:t>
            </w:r>
            <w:r w:rsidRPr="00D32AF6">
              <w:t xml:space="preserve"> and web based text types for </w:t>
            </w:r>
            <w:r>
              <w:t>personal</w:t>
            </w:r>
            <w:r w:rsidRPr="00D32AF6">
              <w:t xml:space="preserve"> purposes. Learners at this level may reque</w:t>
            </w:r>
            <w:r>
              <w:t>st support and begin to develop their own support resources</w:t>
            </w:r>
          </w:p>
          <w:p w14:paraId="10E67E30" w14:textId="77777777" w:rsidR="005F27D5" w:rsidRDefault="005F27D5" w:rsidP="0089509B">
            <w:pPr>
              <w:keepNext/>
            </w:pPr>
            <w:r w:rsidRPr="00C62BFF">
              <w:rPr>
                <w:rFonts w:cs="Arial"/>
              </w:rPr>
              <w:t>The required outcomes described in this unit contribute to the achievement of Australian Core Skills Framework indicators for Reading at Level 2: 2.03, 2.04.</w:t>
            </w:r>
          </w:p>
        </w:tc>
      </w:tr>
      <w:tr w:rsidR="005F27D5" w14:paraId="68107B88" w14:textId="77777777" w:rsidTr="00CE267F">
        <w:tc>
          <w:tcPr>
            <w:tcW w:w="2943" w:type="dxa"/>
          </w:tcPr>
          <w:p w14:paraId="56019309" w14:textId="77777777" w:rsidR="005F27D5" w:rsidRDefault="005F27D5" w:rsidP="0089509B">
            <w:pPr>
              <w:pStyle w:val="Heading21"/>
            </w:pPr>
            <w:r>
              <w:t>Employability Skills</w:t>
            </w:r>
          </w:p>
        </w:tc>
        <w:tc>
          <w:tcPr>
            <w:tcW w:w="6299" w:type="dxa"/>
            <w:gridSpan w:val="4"/>
          </w:tcPr>
          <w:p w14:paraId="157296D1" w14:textId="77777777" w:rsidR="005F27D5" w:rsidRDefault="005F27D5" w:rsidP="0089509B">
            <w:pPr>
              <w:pStyle w:val="unittext"/>
            </w:pPr>
            <w:r>
              <w:t>This unit contains employability skills.</w:t>
            </w:r>
          </w:p>
        </w:tc>
      </w:tr>
      <w:tr w:rsidR="005F27D5" w14:paraId="0CC05F53" w14:textId="77777777" w:rsidTr="00CE267F">
        <w:tc>
          <w:tcPr>
            <w:tcW w:w="2943" w:type="dxa"/>
          </w:tcPr>
          <w:p w14:paraId="5B6005AB" w14:textId="77777777" w:rsidR="005F27D5" w:rsidRDefault="005F27D5" w:rsidP="0089509B">
            <w:pPr>
              <w:pStyle w:val="Heading21"/>
            </w:pPr>
            <w:r>
              <w:t>Application of the Unit</w:t>
            </w:r>
          </w:p>
        </w:tc>
        <w:tc>
          <w:tcPr>
            <w:tcW w:w="6299" w:type="dxa"/>
            <w:gridSpan w:val="4"/>
          </w:tcPr>
          <w:p w14:paraId="0DC6553B" w14:textId="57CF7946" w:rsidR="005F27D5" w:rsidRDefault="005F27D5" w:rsidP="0089509B">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by engaging with </w:t>
            </w:r>
            <w:r w:rsidRPr="004C405D">
              <w:t>texts</w:t>
            </w:r>
            <w:r>
              <w:t>.</w:t>
            </w:r>
            <w:r w:rsidDel="00F16F10">
              <w:t xml:space="preserve"> </w:t>
            </w:r>
            <w:r>
              <w:t xml:space="preserve">Where application is as part of the Certificate 1 in General Education for Adults (Introductory) it is recommended that application is integrated with the delivery and assessment of the Core Skills writing unit </w:t>
            </w:r>
            <w:r w:rsidR="006F60DB">
              <w:rPr>
                <w:i/>
              </w:rPr>
              <w:t xml:space="preserve">VU22365 </w:t>
            </w:r>
            <w:r>
              <w:rPr>
                <w:i/>
              </w:rPr>
              <w:t>Create simple texts for personal purposes</w:t>
            </w:r>
            <w:r>
              <w:t xml:space="preserve">. The link between reading and writing across the different domains also encourages co-delivery and assessment of additional units, such as </w:t>
            </w:r>
            <w:r w:rsidR="006F60DB" w:rsidRPr="006F60DB">
              <w:rPr>
                <w:i/>
              </w:rPr>
              <w:t>VU22363</w:t>
            </w:r>
            <w:r w:rsidR="006F60DB">
              <w:t xml:space="preserve"> </w:t>
            </w:r>
            <w:r>
              <w:rPr>
                <w:i/>
              </w:rPr>
              <w:t xml:space="preserve">Engage with simple texts to participate in the community </w:t>
            </w:r>
            <w:r>
              <w:t xml:space="preserve">and </w:t>
            </w:r>
            <w:r w:rsidR="00B90431" w:rsidRPr="00B90431">
              <w:rPr>
                <w:i/>
              </w:rPr>
              <w:t>VU22368</w:t>
            </w:r>
            <w:r w:rsidR="00B90431">
              <w:t xml:space="preserve"> </w:t>
            </w:r>
            <w:r>
              <w:rPr>
                <w:i/>
              </w:rPr>
              <w:t>Create simple texts to participate in the community</w:t>
            </w:r>
            <w:r>
              <w:t>.</w:t>
            </w:r>
          </w:p>
        </w:tc>
      </w:tr>
      <w:tr w:rsidR="005F27D5" w14:paraId="79010F6D" w14:textId="77777777" w:rsidTr="00CE267F">
        <w:tc>
          <w:tcPr>
            <w:tcW w:w="2943" w:type="dxa"/>
          </w:tcPr>
          <w:p w14:paraId="4B15B10B" w14:textId="77777777" w:rsidR="005F27D5" w:rsidRDefault="005F27D5" w:rsidP="0089509B">
            <w:pPr>
              <w:pStyle w:val="Heading21"/>
            </w:pPr>
            <w:r>
              <w:t>Element</w:t>
            </w:r>
          </w:p>
          <w:p w14:paraId="1A35CE30" w14:textId="77777777" w:rsidR="005F27D5" w:rsidRDefault="005F27D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1D33BD17" w14:textId="77777777" w:rsidR="005F27D5" w:rsidRDefault="005F27D5" w:rsidP="0089509B">
            <w:pPr>
              <w:pStyle w:val="Heading21"/>
            </w:pPr>
            <w:r>
              <w:t>Performance Criteria</w:t>
            </w:r>
          </w:p>
          <w:p w14:paraId="64E9D0ED" w14:textId="77777777" w:rsidR="005F27D5" w:rsidRDefault="005F27D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0C284BCC" w14:textId="77777777" w:rsidTr="00CE267F">
        <w:tc>
          <w:tcPr>
            <w:tcW w:w="2943" w:type="dxa"/>
          </w:tcPr>
          <w:p w14:paraId="38B9C80D" w14:textId="77777777" w:rsidR="005F27D5" w:rsidRDefault="005F27D5" w:rsidP="0089509B">
            <w:pPr>
              <w:pStyle w:val="spacer"/>
            </w:pPr>
          </w:p>
        </w:tc>
        <w:tc>
          <w:tcPr>
            <w:tcW w:w="6299" w:type="dxa"/>
            <w:gridSpan w:val="4"/>
          </w:tcPr>
          <w:p w14:paraId="4A3C7383" w14:textId="77777777" w:rsidR="005F27D5" w:rsidRDefault="005F27D5" w:rsidP="0089509B">
            <w:pPr>
              <w:pStyle w:val="spacer"/>
            </w:pPr>
          </w:p>
        </w:tc>
      </w:tr>
      <w:tr w:rsidR="005F27D5" w14:paraId="51360121" w14:textId="77777777" w:rsidTr="00CE267F">
        <w:tc>
          <w:tcPr>
            <w:tcW w:w="2943" w:type="dxa"/>
            <w:vMerge w:val="restart"/>
          </w:tcPr>
          <w:p w14:paraId="00F09779" w14:textId="77777777" w:rsidR="005F27D5" w:rsidRPr="0084371F" w:rsidRDefault="005F27D5" w:rsidP="0089509B">
            <w:pPr>
              <w:pStyle w:val="element"/>
              <w:keepNext/>
            </w:pPr>
            <w:r w:rsidRPr="0084371F">
              <w:t>1</w:t>
            </w:r>
            <w:r>
              <w:tab/>
              <w:t>Locate specific information for personal purposes in simple paper based and web based text types</w:t>
            </w:r>
          </w:p>
        </w:tc>
        <w:tc>
          <w:tcPr>
            <w:tcW w:w="570" w:type="dxa"/>
            <w:gridSpan w:val="2"/>
          </w:tcPr>
          <w:p w14:paraId="28EF9F93" w14:textId="77777777" w:rsidR="005F27D5" w:rsidRDefault="005F27D5" w:rsidP="0089509B">
            <w:pPr>
              <w:pStyle w:val="PC"/>
              <w:keepNext/>
            </w:pPr>
            <w:r>
              <w:t>1.1</w:t>
            </w:r>
          </w:p>
        </w:tc>
        <w:tc>
          <w:tcPr>
            <w:tcW w:w="5729" w:type="dxa"/>
            <w:gridSpan w:val="2"/>
          </w:tcPr>
          <w:p w14:paraId="0BC9A119" w14:textId="77777777" w:rsidR="005F27D5" w:rsidRDefault="005F27D5" w:rsidP="0089509B">
            <w:pPr>
              <w:pStyle w:val="unittext"/>
            </w:pPr>
            <w:r>
              <w:t xml:space="preserve">Identify a limited </w:t>
            </w:r>
            <w:r w:rsidRPr="005D038A">
              <w:t>range of</w:t>
            </w:r>
            <w:r w:rsidRPr="00B77AF1">
              <w:rPr>
                <w:b/>
                <w:i/>
              </w:rPr>
              <w:t xml:space="preserve"> simple text</w:t>
            </w:r>
            <w:r>
              <w:rPr>
                <w:b/>
                <w:i/>
              </w:rPr>
              <w:t xml:space="preserve"> type</w:t>
            </w:r>
            <w:r w:rsidRPr="00B77AF1">
              <w:rPr>
                <w:b/>
                <w:i/>
              </w:rPr>
              <w:t>s</w:t>
            </w:r>
            <w:r>
              <w:t xml:space="preserve"> which are related to personal needs</w:t>
            </w:r>
          </w:p>
        </w:tc>
      </w:tr>
      <w:tr w:rsidR="005F27D5" w14:paraId="0B97E87F" w14:textId="77777777" w:rsidTr="00CE267F">
        <w:tc>
          <w:tcPr>
            <w:tcW w:w="2943" w:type="dxa"/>
            <w:vMerge/>
          </w:tcPr>
          <w:p w14:paraId="1FD6244C" w14:textId="77777777" w:rsidR="005F27D5" w:rsidRPr="0084371F" w:rsidRDefault="005F27D5" w:rsidP="0089509B">
            <w:pPr>
              <w:pStyle w:val="element"/>
              <w:keepNext/>
            </w:pPr>
          </w:p>
        </w:tc>
        <w:tc>
          <w:tcPr>
            <w:tcW w:w="570" w:type="dxa"/>
            <w:gridSpan w:val="2"/>
          </w:tcPr>
          <w:p w14:paraId="753B368C" w14:textId="77777777" w:rsidR="005F27D5" w:rsidRDefault="005F27D5" w:rsidP="0089509B">
            <w:pPr>
              <w:pStyle w:val="PC"/>
              <w:keepNext/>
            </w:pPr>
            <w:r>
              <w:t>1.2</w:t>
            </w:r>
          </w:p>
        </w:tc>
        <w:tc>
          <w:tcPr>
            <w:tcW w:w="5729" w:type="dxa"/>
            <w:gridSpan w:val="2"/>
          </w:tcPr>
          <w:p w14:paraId="7BA888E0" w14:textId="77777777" w:rsidR="005F27D5" w:rsidRDefault="005F27D5" w:rsidP="0089509B">
            <w:pPr>
              <w:pStyle w:val="unittext"/>
            </w:pPr>
            <w:r>
              <w:t xml:space="preserve">Recognise </w:t>
            </w:r>
            <w:r w:rsidRPr="00B77AF1">
              <w:rPr>
                <w:b/>
                <w:i/>
              </w:rPr>
              <w:t>features of text</w:t>
            </w:r>
            <w:r>
              <w:rPr>
                <w:b/>
                <w:i/>
              </w:rPr>
              <w:t xml:space="preserve"> types</w:t>
            </w:r>
            <w:r>
              <w:t xml:space="preserve"> </w:t>
            </w:r>
          </w:p>
        </w:tc>
      </w:tr>
      <w:tr w:rsidR="005F27D5" w14:paraId="355E1C99" w14:textId="77777777" w:rsidTr="00CE267F">
        <w:tc>
          <w:tcPr>
            <w:tcW w:w="2943" w:type="dxa"/>
            <w:vMerge/>
          </w:tcPr>
          <w:p w14:paraId="5DBF11FF" w14:textId="77777777" w:rsidR="005F27D5" w:rsidRPr="0084371F" w:rsidRDefault="005F27D5" w:rsidP="0089509B">
            <w:pPr>
              <w:pStyle w:val="element"/>
              <w:keepNext/>
            </w:pPr>
          </w:p>
        </w:tc>
        <w:tc>
          <w:tcPr>
            <w:tcW w:w="570" w:type="dxa"/>
            <w:gridSpan w:val="2"/>
          </w:tcPr>
          <w:p w14:paraId="062256E1" w14:textId="77777777" w:rsidR="005F27D5" w:rsidRDefault="005F27D5" w:rsidP="0089509B">
            <w:pPr>
              <w:pStyle w:val="PC"/>
              <w:keepNext/>
            </w:pPr>
            <w:r>
              <w:t>1.3</w:t>
            </w:r>
          </w:p>
        </w:tc>
        <w:tc>
          <w:tcPr>
            <w:tcW w:w="5729" w:type="dxa"/>
            <w:gridSpan w:val="2"/>
          </w:tcPr>
          <w:p w14:paraId="6E6BB726" w14:textId="77777777" w:rsidR="005F27D5" w:rsidRDefault="005F27D5" w:rsidP="0089509B">
            <w:pPr>
              <w:pStyle w:val="unittext"/>
            </w:pPr>
            <w:r>
              <w:t xml:space="preserve">Identify </w:t>
            </w:r>
            <w:r w:rsidRPr="00277074">
              <w:rPr>
                <w:b/>
                <w:i/>
              </w:rPr>
              <w:t>specific information</w:t>
            </w:r>
            <w:r>
              <w:t xml:space="preserve"> in the texts</w:t>
            </w:r>
          </w:p>
        </w:tc>
      </w:tr>
      <w:tr w:rsidR="005F27D5" w14:paraId="528B1062" w14:textId="77777777" w:rsidTr="00CE267F">
        <w:tc>
          <w:tcPr>
            <w:tcW w:w="2943" w:type="dxa"/>
          </w:tcPr>
          <w:p w14:paraId="767BF3B8" w14:textId="77777777" w:rsidR="005F27D5" w:rsidRDefault="005F27D5" w:rsidP="0089509B">
            <w:pPr>
              <w:pStyle w:val="spacer"/>
            </w:pPr>
          </w:p>
        </w:tc>
        <w:tc>
          <w:tcPr>
            <w:tcW w:w="6299" w:type="dxa"/>
            <w:gridSpan w:val="4"/>
          </w:tcPr>
          <w:p w14:paraId="0C41C764" w14:textId="77777777" w:rsidR="005F27D5" w:rsidRDefault="005F27D5" w:rsidP="0089509B">
            <w:pPr>
              <w:pStyle w:val="spacer"/>
            </w:pPr>
          </w:p>
        </w:tc>
      </w:tr>
      <w:tr w:rsidR="005F27D5" w14:paraId="74663D25" w14:textId="77777777" w:rsidTr="00CE267F">
        <w:tc>
          <w:tcPr>
            <w:tcW w:w="2943" w:type="dxa"/>
            <w:vMerge w:val="restart"/>
          </w:tcPr>
          <w:p w14:paraId="3C005D43" w14:textId="77777777" w:rsidR="005F27D5" w:rsidRDefault="005F27D5" w:rsidP="0089509B">
            <w:pPr>
              <w:pStyle w:val="element"/>
              <w:keepNext/>
            </w:pPr>
            <w:r>
              <w:t>2</w:t>
            </w:r>
            <w:r>
              <w:tab/>
              <w:t xml:space="preserve">Read and interpret simple explicit paper based and web based texts for personal </w:t>
            </w:r>
            <w:r>
              <w:lastRenderedPageBreak/>
              <w:t>purposes</w:t>
            </w:r>
          </w:p>
        </w:tc>
        <w:tc>
          <w:tcPr>
            <w:tcW w:w="585" w:type="dxa"/>
            <w:gridSpan w:val="3"/>
          </w:tcPr>
          <w:p w14:paraId="7506AF20" w14:textId="77777777" w:rsidR="005F27D5" w:rsidRDefault="005F27D5" w:rsidP="0089509B">
            <w:pPr>
              <w:pStyle w:val="PC"/>
              <w:keepNext/>
            </w:pPr>
            <w:r>
              <w:lastRenderedPageBreak/>
              <w:t>2.1</w:t>
            </w:r>
          </w:p>
        </w:tc>
        <w:tc>
          <w:tcPr>
            <w:tcW w:w="5714" w:type="dxa"/>
          </w:tcPr>
          <w:p w14:paraId="1C794C06" w14:textId="77777777" w:rsidR="005F27D5" w:rsidRDefault="005F27D5" w:rsidP="0089509B">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5F27D5" w14:paraId="03BDA98A" w14:textId="77777777" w:rsidTr="00CE267F">
        <w:tc>
          <w:tcPr>
            <w:tcW w:w="2943" w:type="dxa"/>
            <w:vMerge/>
          </w:tcPr>
          <w:p w14:paraId="1144B2C6" w14:textId="77777777" w:rsidR="005F27D5" w:rsidRDefault="005F27D5" w:rsidP="0089509B">
            <w:pPr>
              <w:keepNext/>
            </w:pPr>
          </w:p>
        </w:tc>
        <w:tc>
          <w:tcPr>
            <w:tcW w:w="585" w:type="dxa"/>
            <w:gridSpan w:val="3"/>
          </w:tcPr>
          <w:p w14:paraId="138B1300" w14:textId="77777777" w:rsidR="005F27D5" w:rsidRDefault="005F27D5" w:rsidP="0089509B">
            <w:pPr>
              <w:pStyle w:val="PC"/>
              <w:keepNext/>
            </w:pPr>
            <w:r>
              <w:t>2.2</w:t>
            </w:r>
          </w:p>
        </w:tc>
        <w:tc>
          <w:tcPr>
            <w:tcW w:w="5714" w:type="dxa"/>
          </w:tcPr>
          <w:p w14:paraId="59649BE6" w14:textId="77777777" w:rsidR="005F27D5" w:rsidRPr="0076412D" w:rsidRDefault="005F27D5" w:rsidP="0089509B">
            <w:pPr>
              <w:pStyle w:val="unittext"/>
              <w:rPr>
                <w:i/>
                <w:sz w:val="24"/>
              </w:rPr>
            </w:pPr>
            <w:r w:rsidRPr="00B77AF1">
              <w:rPr>
                <w:b/>
                <w:i/>
              </w:rPr>
              <w:t>Predict</w:t>
            </w:r>
            <w:r>
              <w:t xml:space="preserve"> the purpose of the texts </w:t>
            </w:r>
          </w:p>
        </w:tc>
      </w:tr>
      <w:tr w:rsidR="005F27D5" w14:paraId="59738752" w14:textId="77777777" w:rsidTr="00CE267F">
        <w:tc>
          <w:tcPr>
            <w:tcW w:w="2943" w:type="dxa"/>
            <w:vMerge/>
          </w:tcPr>
          <w:p w14:paraId="1E1DC496" w14:textId="77777777" w:rsidR="005F27D5" w:rsidRDefault="005F27D5" w:rsidP="0089509B">
            <w:pPr>
              <w:keepNext/>
            </w:pPr>
          </w:p>
        </w:tc>
        <w:tc>
          <w:tcPr>
            <w:tcW w:w="585" w:type="dxa"/>
            <w:gridSpan w:val="3"/>
          </w:tcPr>
          <w:p w14:paraId="770B83D5" w14:textId="77777777" w:rsidR="005F27D5" w:rsidRDefault="005F27D5" w:rsidP="0089509B">
            <w:pPr>
              <w:pStyle w:val="PC"/>
              <w:keepNext/>
            </w:pPr>
            <w:r>
              <w:t>2.3</w:t>
            </w:r>
          </w:p>
        </w:tc>
        <w:tc>
          <w:tcPr>
            <w:tcW w:w="5714" w:type="dxa"/>
          </w:tcPr>
          <w:p w14:paraId="0FCD7E50" w14:textId="77777777" w:rsidR="005F27D5" w:rsidRPr="00496A3D" w:rsidRDefault="005F27D5" w:rsidP="0089509B">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5F27D5" w14:paraId="6F460E04" w14:textId="77777777" w:rsidTr="00CE267F">
        <w:tc>
          <w:tcPr>
            <w:tcW w:w="2943" w:type="dxa"/>
            <w:vMerge/>
          </w:tcPr>
          <w:p w14:paraId="401B40D6" w14:textId="77777777" w:rsidR="005F27D5" w:rsidRDefault="005F27D5" w:rsidP="0089509B">
            <w:pPr>
              <w:keepNext/>
            </w:pPr>
          </w:p>
        </w:tc>
        <w:tc>
          <w:tcPr>
            <w:tcW w:w="585" w:type="dxa"/>
            <w:gridSpan w:val="3"/>
          </w:tcPr>
          <w:p w14:paraId="709328BB" w14:textId="77777777" w:rsidR="005F27D5" w:rsidRDefault="005F27D5" w:rsidP="0089509B">
            <w:pPr>
              <w:pStyle w:val="PC"/>
              <w:keepNext/>
            </w:pPr>
            <w:r>
              <w:t>2.4</w:t>
            </w:r>
          </w:p>
        </w:tc>
        <w:tc>
          <w:tcPr>
            <w:tcW w:w="5714" w:type="dxa"/>
          </w:tcPr>
          <w:p w14:paraId="588E89B7" w14:textId="77777777" w:rsidR="005F27D5" w:rsidRDefault="005F27D5" w:rsidP="0089509B">
            <w:pPr>
              <w:pStyle w:val="unittext"/>
            </w:pPr>
            <w:r>
              <w:t>Identify main</w:t>
            </w:r>
            <w:r w:rsidRPr="00720EC1">
              <w:rPr>
                <w:b/>
                <w:i/>
              </w:rPr>
              <w:t xml:space="preserve"> ideas</w:t>
            </w:r>
            <w:r>
              <w:t xml:space="preserve"> in the texts </w:t>
            </w:r>
          </w:p>
        </w:tc>
      </w:tr>
      <w:tr w:rsidR="005F27D5" w14:paraId="357F87A8" w14:textId="77777777" w:rsidTr="00CE267F">
        <w:tc>
          <w:tcPr>
            <w:tcW w:w="2943" w:type="dxa"/>
            <w:vMerge/>
          </w:tcPr>
          <w:p w14:paraId="6D9495CD" w14:textId="77777777" w:rsidR="005F27D5" w:rsidRDefault="005F27D5" w:rsidP="0089509B">
            <w:pPr>
              <w:keepNext/>
            </w:pPr>
          </w:p>
        </w:tc>
        <w:tc>
          <w:tcPr>
            <w:tcW w:w="585" w:type="dxa"/>
            <w:gridSpan w:val="3"/>
          </w:tcPr>
          <w:p w14:paraId="7843DE78" w14:textId="77777777" w:rsidR="005F27D5" w:rsidRDefault="005F27D5" w:rsidP="0089509B">
            <w:pPr>
              <w:pStyle w:val="PC"/>
              <w:keepNext/>
            </w:pPr>
            <w:r>
              <w:t>2.5</w:t>
            </w:r>
          </w:p>
        </w:tc>
        <w:tc>
          <w:tcPr>
            <w:tcW w:w="5714" w:type="dxa"/>
          </w:tcPr>
          <w:p w14:paraId="5EBA8B51" w14:textId="77777777" w:rsidR="005F27D5" w:rsidRDefault="005F27D5" w:rsidP="0089509B">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w:t>
            </w:r>
            <w:r>
              <w:t>their</w:t>
            </w:r>
            <w:r w:rsidRPr="005B5D9D">
              <w:t xml:space="preserve"> purpose </w:t>
            </w:r>
          </w:p>
        </w:tc>
      </w:tr>
      <w:tr w:rsidR="005F27D5" w14:paraId="0C1B67D4" w14:textId="77777777" w:rsidTr="00CE267F">
        <w:tc>
          <w:tcPr>
            <w:tcW w:w="2943" w:type="dxa"/>
          </w:tcPr>
          <w:p w14:paraId="7883FAB7" w14:textId="77777777" w:rsidR="005F27D5" w:rsidRDefault="005F27D5" w:rsidP="0089509B">
            <w:pPr>
              <w:pStyle w:val="spacer"/>
            </w:pPr>
          </w:p>
        </w:tc>
        <w:tc>
          <w:tcPr>
            <w:tcW w:w="6299" w:type="dxa"/>
            <w:gridSpan w:val="4"/>
          </w:tcPr>
          <w:p w14:paraId="7A3631A4" w14:textId="77777777" w:rsidR="005F27D5" w:rsidRDefault="005F27D5" w:rsidP="0089509B">
            <w:pPr>
              <w:pStyle w:val="spacer"/>
            </w:pPr>
          </w:p>
        </w:tc>
      </w:tr>
      <w:tr w:rsidR="005F27D5" w14:paraId="3F763C75" w14:textId="77777777" w:rsidTr="00CE267F">
        <w:tc>
          <w:tcPr>
            <w:tcW w:w="9242" w:type="dxa"/>
            <w:gridSpan w:val="5"/>
          </w:tcPr>
          <w:p w14:paraId="126ADE40" w14:textId="77777777" w:rsidR="005F27D5" w:rsidRDefault="005F27D5" w:rsidP="0089509B">
            <w:pPr>
              <w:pStyle w:val="Heading21"/>
            </w:pPr>
            <w:r>
              <w:t>Required Knowledge and Skills</w:t>
            </w:r>
          </w:p>
          <w:p w14:paraId="28DCF380" w14:textId="77777777" w:rsidR="005F27D5" w:rsidRDefault="005F27D5" w:rsidP="0089509B">
            <w:pPr>
              <w:pStyle w:val="text"/>
            </w:pPr>
            <w:r w:rsidRPr="005979AA">
              <w:t>This describes the essential skills and knowledge and their level required for this unit</w:t>
            </w:r>
            <w:r>
              <w:t>.</w:t>
            </w:r>
          </w:p>
        </w:tc>
      </w:tr>
      <w:tr w:rsidR="005F27D5" w14:paraId="6BFC24AB" w14:textId="77777777" w:rsidTr="00CE267F">
        <w:tc>
          <w:tcPr>
            <w:tcW w:w="9242" w:type="dxa"/>
            <w:gridSpan w:val="5"/>
          </w:tcPr>
          <w:p w14:paraId="35FA2EDE" w14:textId="77777777" w:rsidR="005F27D5" w:rsidRDefault="005F27D5" w:rsidP="0089509B">
            <w:pPr>
              <w:pStyle w:val="unittext"/>
            </w:pPr>
            <w:r>
              <w:t>Required Knowledge:</w:t>
            </w:r>
          </w:p>
          <w:p w14:paraId="59E4D6BC" w14:textId="77777777" w:rsidR="005F27D5" w:rsidRPr="00FE45E8" w:rsidRDefault="005F27D5" w:rsidP="0089509B">
            <w:pPr>
              <w:pStyle w:val="bullet"/>
              <w:numPr>
                <w:ilvl w:val="0"/>
                <w:numId w:val="13"/>
              </w:numPr>
              <w:ind w:left="284" w:hanging="284"/>
            </w:pPr>
            <w:r>
              <w:t>how basic punctuation impacts on meaning</w:t>
            </w:r>
          </w:p>
          <w:p w14:paraId="3B0ECD34" w14:textId="77777777" w:rsidR="005F27D5" w:rsidRDefault="005F27D5" w:rsidP="0089509B">
            <w:pPr>
              <w:pStyle w:val="bullet"/>
              <w:numPr>
                <w:ilvl w:val="0"/>
                <w:numId w:val="13"/>
              </w:numPr>
              <w:ind w:left="284" w:hanging="284"/>
            </w:pPr>
            <w:r w:rsidRPr="00165367">
              <w:t xml:space="preserve">reading strategies to engage with </w:t>
            </w:r>
            <w:r>
              <w:t>paper based and web based</w:t>
            </w:r>
            <w:r w:rsidRPr="00165367">
              <w:t xml:space="preserve"> texts</w:t>
            </w:r>
            <w:r>
              <w:t xml:space="preserve"> for different purposes or texts</w:t>
            </w:r>
          </w:p>
          <w:p w14:paraId="41E314BD" w14:textId="77777777" w:rsidR="005F27D5" w:rsidRDefault="005F27D5" w:rsidP="0089509B">
            <w:pPr>
              <w:pStyle w:val="bullet"/>
              <w:numPr>
                <w:ilvl w:val="0"/>
                <w:numId w:val="0"/>
              </w:numPr>
            </w:pPr>
          </w:p>
          <w:p w14:paraId="3F9F7020" w14:textId="77777777" w:rsidR="005F27D5" w:rsidRDefault="005F27D5" w:rsidP="0089509B">
            <w:pPr>
              <w:pStyle w:val="bullet"/>
              <w:numPr>
                <w:ilvl w:val="0"/>
                <w:numId w:val="0"/>
              </w:numPr>
            </w:pPr>
            <w:r>
              <w:t>Required Skills:</w:t>
            </w:r>
          </w:p>
          <w:p w14:paraId="629D50D1" w14:textId="1D6CBF99" w:rsidR="005F27D5" w:rsidRPr="008C0538" w:rsidRDefault="005F27D5" w:rsidP="0089509B">
            <w:pPr>
              <w:pStyle w:val="bullet"/>
              <w:numPr>
                <w:ilvl w:val="0"/>
                <w:numId w:val="13"/>
              </w:numPr>
              <w:ind w:left="284" w:hanging="284"/>
            </w:pPr>
            <w:r>
              <w:t>literacy</w:t>
            </w:r>
            <w:r w:rsidR="00FA7CF7">
              <w:t xml:space="preserve"> </w:t>
            </w:r>
            <w:r w:rsidRPr="008C0538">
              <w:t>skills to:</w:t>
            </w:r>
          </w:p>
          <w:p w14:paraId="48324FEC" w14:textId="77777777" w:rsidR="005F27D5" w:rsidRDefault="005F27D5" w:rsidP="0089509B">
            <w:pPr>
              <w:pStyle w:val="endash"/>
              <w:keepNext/>
              <w:ind w:left="568" w:hanging="284"/>
            </w:pPr>
            <w:r>
              <w:t>critically read texts which have predictable structure and familiar vocabulary to make meaning</w:t>
            </w:r>
          </w:p>
          <w:p w14:paraId="4D30DD16" w14:textId="77777777" w:rsidR="005F27D5" w:rsidRDefault="005F27D5" w:rsidP="0089509B">
            <w:pPr>
              <w:pStyle w:val="endash"/>
              <w:keepNext/>
              <w:ind w:left="568" w:hanging="284"/>
            </w:pPr>
            <w:r>
              <w:t>get the gist of texts which have more unfamiliar elements to interpret information</w:t>
            </w:r>
          </w:p>
          <w:p w14:paraId="669E725A" w14:textId="27DAE7A3" w:rsidR="005F27D5" w:rsidRDefault="005F27D5" w:rsidP="0089509B">
            <w:pPr>
              <w:pStyle w:val="endash"/>
              <w:keepNext/>
              <w:ind w:left="568" w:hanging="284"/>
            </w:pPr>
            <w:r>
              <w:t>use a range of reading strategies to draw on bank of key vocabulary of personally relevant words/ phrases and use</w:t>
            </w:r>
            <w:r w:rsidR="00FA7CF7">
              <w:t xml:space="preserve"> </w:t>
            </w:r>
            <w:r>
              <w:t>word attack skills</w:t>
            </w:r>
          </w:p>
          <w:p w14:paraId="6795CCF8" w14:textId="77777777" w:rsidR="005F27D5" w:rsidRDefault="005F27D5" w:rsidP="0089509B">
            <w:pPr>
              <w:pStyle w:val="endash"/>
              <w:keepNext/>
              <w:ind w:left="568" w:hanging="284"/>
            </w:pPr>
            <w:r>
              <w:t>make connections between own knowledge and experience and the purpose and structure of texts</w:t>
            </w:r>
          </w:p>
          <w:p w14:paraId="78E543F8" w14:textId="77777777" w:rsidR="005F27D5" w:rsidRDefault="005F27D5" w:rsidP="0089509B">
            <w:pPr>
              <w:pStyle w:val="endash"/>
              <w:keepNext/>
              <w:ind w:left="568" w:hanging="284"/>
            </w:pPr>
            <w:r>
              <w:t>follow non-linear digital texts to gain information</w:t>
            </w:r>
          </w:p>
          <w:p w14:paraId="0E6D874B" w14:textId="77777777" w:rsidR="005F27D5" w:rsidRDefault="005F27D5" w:rsidP="0089509B">
            <w:pPr>
              <w:pStyle w:val="endash"/>
              <w:keepNext/>
              <w:ind w:left="568" w:hanging="284"/>
            </w:pPr>
            <w:r>
              <w:t>use decoding strategies such as phonic and visual letter patterns to identify unknown words</w:t>
            </w:r>
          </w:p>
          <w:p w14:paraId="1AEC0803" w14:textId="77777777" w:rsidR="005F27D5" w:rsidRDefault="005F27D5" w:rsidP="0089509B">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5F27D5" w14:paraId="7BD00F8A" w14:textId="77777777" w:rsidTr="00CE267F">
        <w:tc>
          <w:tcPr>
            <w:tcW w:w="9242" w:type="dxa"/>
            <w:gridSpan w:val="5"/>
          </w:tcPr>
          <w:p w14:paraId="43179C32" w14:textId="77777777" w:rsidR="005F27D5" w:rsidRDefault="005F27D5" w:rsidP="0089509B">
            <w:pPr>
              <w:pStyle w:val="spacer"/>
            </w:pPr>
          </w:p>
        </w:tc>
      </w:tr>
      <w:tr w:rsidR="005F27D5" w14:paraId="191956EC" w14:textId="77777777" w:rsidTr="00CE267F">
        <w:tc>
          <w:tcPr>
            <w:tcW w:w="9242" w:type="dxa"/>
            <w:gridSpan w:val="5"/>
          </w:tcPr>
          <w:p w14:paraId="77F1181E" w14:textId="77777777" w:rsidR="005F27D5" w:rsidRDefault="005F27D5" w:rsidP="0089509B">
            <w:pPr>
              <w:pStyle w:val="Heading21"/>
            </w:pPr>
            <w:r>
              <w:t>Range Statement</w:t>
            </w:r>
          </w:p>
          <w:p w14:paraId="773721D1" w14:textId="3DAE35DE" w:rsidR="005F27D5" w:rsidRDefault="005F27D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28F2D3B8" w14:textId="77777777" w:rsidTr="00CE267F">
        <w:tc>
          <w:tcPr>
            <w:tcW w:w="3369" w:type="dxa"/>
            <w:gridSpan w:val="2"/>
          </w:tcPr>
          <w:p w14:paraId="7C286948" w14:textId="77777777" w:rsidR="005F27D5" w:rsidRPr="005D0D05" w:rsidRDefault="005F27D5" w:rsidP="0089509B">
            <w:pPr>
              <w:pStyle w:val="unittext"/>
            </w:pPr>
            <w:r>
              <w:rPr>
                <w:b/>
                <w:i/>
              </w:rPr>
              <w:t>S</w:t>
            </w:r>
            <w:r w:rsidRPr="00165367">
              <w:rPr>
                <w:b/>
                <w:i/>
              </w:rPr>
              <w:t>imple text</w:t>
            </w:r>
            <w:r>
              <w:rPr>
                <w:b/>
                <w:i/>
              </w:rPr>
              <w:t xml:space="preserve"> type</w:t>
            </w:r>
            <w:r w:rsidRPr="00165367">
              <w:rPr>
                <w:b/>
                <w:i/>
              </w:rPr>
              <w:t>s</w:t>
            </w:r>
            <w:r>
              <w:t xml:space="preserve"> may include:</w:t>
            </w:r>
          </w:p>
        </w:tc>
        <w:tc>
          <w:tcPr>
            <w:tcW w:w="5873" w:type="dxa"/>
            <w:gridSpan w:val="3"/>
          </w:tcPr>
          <w:p w14:paraId="355BEF49" w14:textId="77777777" w:rsidR="005F27D5" w:rsidRDefault="005F27D5" w:rsidP="0089509B">
            <w:pPr>
              <w:pStyle w:val="bullet"/>
              <w:numPr>
                <w:ilvl w:val="0"/>
                <w:numId w:val="13"/>
              </w:numPr>
              <w:ind w:left="284" w:hanging="284"/>
            </w:pPr>
            <w:r>
              <w:t>simple, familiar texts with clear purpose and familiar vocabulary</w:t>
            </w:r>
          </w:p>
          <w:p w14:paraId="22F78E60" w14:textId="77777777" w:rsidR="005F27D5" w:rsidRDefault="005F27D5" w:rsidP="0089509B">
            <w:pPr>
              <w:pStyle w:val="bullet"/>
              <w:numPr>
                <w:ilvl w:val="0"/>
                <w:numId w:val="13"/>
              </w:numPr>
              <w:ind w:left="284" w:hanging="284"/>
            </w:pPr>
            <w:r>
              <w:t>web based, printed, handwritten and visual texts:</w:t>
            </w:r>
          </w:p>
          <w:p w14:paraId="0E1DBDF6" w14:textId="77777777" w:rsidR="005F27D5" w:rsidRPr="0051659D" w:rsidRDefault="005F27D5" w:rsidP="0089509B">
            <w:pPr>
              <w:pStyle w:val="endash"/>
              <w:keepNext/>
              <w:ind w:left="568" w:hanging="284"/>
            </w:pPr>
            <w:r w:rsidRPr="0051659D">
              <w:t xml:space="preserve">messages </w:t>
            </w:r>
            <w:r>
              <w:t xml:space="preserve">from family members or friends such as </w:t>
            </w:r>
            <w:r w:rsidRPr="0051659D">
              <w:t>no</w:t>
            </w:r>
            <w:r>
              <w:t xml:space="preserve">tes, email, SMS, cards, simple blogs, tweets </w:t>
            </w:r>
          </w:p>
          <w:p w14:paraId="260D4BFA" w14:textId="77777777" w:rsidR="005F27D5" w:rsidRDefault="005F27D5" w:rsidP="0089509B">
            <w:pPr>
              <w:pStyle w:val="endash"/>
              <w:keepNext/>
              <w:ind w:left="568" w:hanging="284"/>
            </w:pPr>
            <w:r>
              <w:t>short story, children’s story read to child, own personal history</w:t>
            </w:r>
          </w:p>
          <w:p w14:paraId="672885D7" w14:textId="77777777" w:rsidR="005F27D5" w:rsidRDefault="005F27D5" w:rsidP="0089509B">
            <w:pPr>
              <w:pStyle w:val="endash"/>
              <w:keepNext/>
              <w:ind w:left="568" w:hanging="284"/>
            </w:pPr>
            <w:r>
              <w:t>instructions on medicine bottle, instructions on accessing a game, simple recipe, shopping list</w:t>
            </w:r>
          </w:p>
          <w:p w14:paraId="18A38903" w14:textId="77777777" w:rsidR="005F27D5" w:rsidRDefault="005F27D5" w:rsidP="0089509B">
            <w:pPr>
              <w:pStyle w:val="endash"/>
              <w:keepNext/>
              <w:ind w:left="568" w:hanging="284"/>
            </w:pPr>
            <w:r>
              <w:t>information formatted into a table of one or two columns such as a catalogue of personal items</w:t>
            </w:r>
          </w:p>
          <w:p w14:paraId="54CBEDE3" w14:textId="77777777" w:rsidR="005F27D5" w:rsidRDefault="005F27D5" w:rsidP="0089509B">
            <w:pPr>
              <w:pStyle w:val="endash"/>
              <w:keepNext/>
              <w:ind w:left="568" w:hanging="284"/>
            </w:pPr>
            <w:r>
              <w:t>advertisements, leaflets</w:t>
            </w:r>
          </w:p>
          <w:p w14:paraId="2E720757" w14:textId="77777777" w:rsidR="005F27D5" w:rsidRDefault="005F27D5" w:rsidP="0089509B">
            <w:pPr>
              <w:pStyle w:val="endash"/>
              <w:keepNext/>
              <w:ind w:left="568" w:hanging="284"/>
            </w:pPr>
            <w:r>
              <w:t>formatted texts such as forms</w:t>
            </w:r>
          </w:p>
          <w:p w14:paraId="67906154" w14:textId="77777777" w:rsidR="005F27D5" w:rsidRDefault="005F27D5" w:rsidP="0089509B">
            <w:pPr>
              <w:pStyle w:val="endash"/>
              <w:keepNext/>
              <w:ind w:left="568" w:hanging="284"/>
            </w:pPr>
            <w:r>
              <w:t xml:space="preserve">visual texts such as digital stories, posters, illustrations, </w:t>
            </w:r>
          </w:p>
        </w:tc>
      </w:tr>
      <w:tr w:rsidR="005F27D5" w14:paraId="5113A058" w14:textId="77777777" w:rsidTr="00CE267F">
        <w:tc>
          <w:tcPr>
            <w:tcW w:w="9242" w:type="dxa"/>
            <w:gridSpan w:val="5"/>
          </w:tcPr>
          <w:p w14:paraId="06B10B85" w14:textId="77777777" w:rsidR="005F27D5" w:rsidRDefault="005F27D5" w:rsidP="0089509B">
            <w:pPr>
              <w:pStyle w:val="spacer"/>
            </w:pPr>
          </w:p>
        </w:tc>
      </w:tr>
      <w:tr w:rsidR="005F27D5" w14:paraId="45DCB0C3" w14:textId="77777777" w:rsidTr="00CE267F">
        <w:tc>
          <w:tcPr>
            <w:tcW w:w="3369" w:type="dxa"/>
            <w:gridSpan w:val="2"/>
          </w:tcPr>
          <w:p w14:paraId="78FB1E31" w14:textId="77777777" w:rsidR="005F27D5" w:rsidRPr="005D0D05" w:rsidRDefault="005F27D5" w:rsidP="0089509B">
            <w:pPr>
              <w:pStyle w:val="unittext"/>
            </w:pPr>
            <w:r w:rsidRPr="005D038A">
              <w:rPr>
                <w:b/>
                <w:i/>
              </w:rPr>
              <w:lastRenderedPageBreak/>
              <w:t>Features</w:t>
            </w:r>
            <w:r>
              <w:t xml:space="preserve"> </w:t>
            </w:r>
            <w:r w:rsidRPr="005D038A">
              <w:rPr>
                <w:b/>
                <w:i/>
              </w:rPr>
              <w:t>of text</w:t>
            </w:r>
            <w:r>
              <w:rPr>
                <w:b/>
                <w:i/>
              </w:rPr>
              <w:t xml:space="preserve"> type</w:t>
            </w:r>
            <w:r w:rsidRPr="005D038A">
              <w:rPr>
                <w:b/>
                <w:i/>
              </w:rPr>
              <w:t>s</w:t>
            </w:r>
            <w:r>
              <w:rPr>
                <w:b/>
                <w:i/>
              </w:rPr>
              <w:t xml:space="preserve"> </w:t>
            </w:r>
            <w:r w:rsidRPr="00B2260A">
              <w:t>may</w:t>
            </w:r>
            <w:r>
              <w:t xml:space="preserve"> include:</w:t>
            </w:r>
          </w:p>
        </w:tc>
        <w:tc>
          <w:tcPr>
            <w:tcW w:w="5873" w:type="dxa"/>
            <w:gridSpan w:val="3"/>
          </w:tcPr>
          <w:p w14:paraId="54C22FEA" w14:textId="77777777" w:rsidR="005F27D5" w:rsidRDefault="005F27D5" w:rsidP="0089509B">
            <w:pPr>
              <w:pStyle w:val="bullet"/>
              <w:numPr>
                <w:ilvl w:val="0"/>
                <w:numId w:val="13"/>
              </w:numPr>
              <w:ind w:left="284" w:hanging="284"/>
            </w:pPr>
            <w:r>
              <w:t>text structure with transparent organisation appropriate to text type:</w:t>
            </w:r>
          </w:p>
          <w:p w14:paraId="38B5166D" w14:textId="77777777" w:rsidR="005F27D5" w:rsidRDefault="005F27D5" w:rsidP="0089509B">
            <w:pPr>
              <w:pStyle w:val="endash"/>
              <w:keepNext/>
              <w:ind w:left="568" w:hanging="284"/>
            </w:pPr>
            <w:r>
              <w:t>narrative texts with sequential prose: beginning, middle and end</w:t>
            </w:r>
          </w:p>
          <w:p w14:paraId="162A1516" w14:textId="77777777" w:rsidR="005F27D5" w:rsidRDefault="005F27D5" w:rsidP="0089509B">
            <w:pPr>
              <w:pStyle w:val="endash"/>
              <w:keepNext/>
              <w:ind w:left="568" w:hanging="284"/>
            </w:pPr>
            <w:r>
              <w:t>procedural texts with a small number of sequentially ordered dot points or numbered instructions</w:t>
            </w:r>
          </w:p>
          <w:p w14:paraId="6777BD63" w14:textId="77777777" w:rsidR="005F27D5" w:rsidRDefault="005F27D5" w:rsidP="0089509B">
            <w:pPr>
              <w:pStyle w:val="endash"/>
              <w:keepNext/>
              <w:ind w:left="568" w:hanging="284"/>
            </w:pPr>
            <w:r>
              <w:t>informative texts with explicit navigation features such as headings, site maps/ menus</w:t>
            </w:r>
          </w:p>
          <w:p w14:paraId="77A97B58" w14:textId="664BF1F7" w:rsidR="005F27D5" w:rsidRDefault="005F27D5" w:rsidP="0089509B">
            <w:pPr>
              <w:pStyle w:val="endash"/>
              <w:keepNext/>
              <w:ind w:left="568" w:hanging="284"/>
            </w:pPr>
            <w:r>
              <w:t>persuasive texts supported by visual material, opinion expressed</w:t>
            </w:r>
            <w:r w:rsidR="00FA7CF7">
              <w:t xml:space="preserve"> </w:t>
            </w:r>
          </w:p>
          <w:p w14:paraId="3BEDCCE4" w14:textId="77777777" w:rsidR="005F27D5" w:rsidRDefault="005F27D5" w:rsidP="0089509B">
            <w:pPr>
              <w:pStyle w:val="endash"/>
              <w:keepNext/>
              <w:ind w:left="568" w:hanging="284"/>
            </w:pPr>
            <w:r>
              <w:t>non-linear web based texts</w:t>
            </w:r>
          </w:p>
          <w:p w14:paraId="2CDA0C4A" w14:textId="77777777" w:rsidR="005F27D5" w:rsidRDefault="005F27D5" w:rsidP="0089509B">
            <w:pPr>
              <w:pStyle w:val="bullet"/>
              <w:numPr>
                <w:ilvl w:val="0"/>
                <w:numId w:val="13"/>
              </w:numPr>
              <w:ind w:left="284" w:hanging="284"/>
            </w:pPr>
            <w:r>
              <w:t>sentences:</w:t>
            </w:r>
          </w:p>
          <w:p w14:paraId="441634F8" w14:textId="77777777" w:rsidR="005F27D5" w:rsidRDefault="005F27D5" w:rsidP="0089509B">
            <w:pPr>
              <w:pStyle w:val="endash"/>
              <w:keepNext/>
              <w:ind w:left="568" w:hanging="284"/>
              <w:rPr>
                <w:i/>
              </w:rPr>
            </w:pPr>
            <w:r>
              <w:t>simple verb tenses and routine word order patterns</w:t>
            </w:r>
          </w:p>
          <w:p w14:paraId="22FAEFE1" w14:textId="77777777" w:rsidR="005F27D5" w:rsidRDefault="005F27D5" w:rsidP="0089509B">
            <w:pPr>
              <w:pStyle w:val="endash"/>
              <w:keepNext/>
              <w:ind w:left="568" w:hanging="284"/>
              <w:rPr>
                <w:i/>
              </w:rPr>
            </w:pPr>
            <w:r>
              <w:t>one or two clauses</w:t>
            </w:r>
          </w:p>
          <w:p w14:paraId="0FD13FCA" w14:textId="77777777" w:rsidR="005F27D5" w:rsidRPr="002B3672" w:rsidRDefault="005F27D5" w:rsidP="0089509B">
            <w:pPr>
              <w:pStyle w:val="endash"/>
              <w:keepNext/>
              <w:ind w:left="568" w:hanging="284"/>
              <w:rPr>
                <w:i/>
              </w:rPr>
            </w:pPr>
            <w:r>
              <w:t>containing adjectives, pronouns and prepositions</w:t>
            </w:r>
          </w:p>
          <w:p w14:paraId="6988F2EF" w14:textId="77777777" w:rsidR="005F27D5" w:rsidRDefault="005F27D5" w:rsidP="0089509B">
            <w:pPr>
              <w:pStyle w:val="endash"/>
              <w:keepNext/>
              <w:ind w:left="568" w:hanging="284"/>
            </w:pPr>
            <w:r>
              <w:t>linked by simple cohesive devices such as, and, but, then</w:t>
            </w:r>
          </w:p>
        </w:tc>
      </w:tr>
      <w:tr w:rsidR="005F27D5" w14:paraId="4FC1E559" w14:textId="77777777" w:rsidTr="00CE267F">
        <w:tc>
          <w:tcPr>
            <w:tcW w:w="9242" w:type="dxa"/>
            <w:gridSpan w:val="5"/>
          </w:tcPr>
          <w:p w14:paraId="3E75FEEF" w14:textId="77777777" w:rsidR="005F27D5" w:rsidRDefault="005F27D5" w:rsidP="0089509B">
            <w:pPr>
              <w:pStyle w:val="spacer"/>
            </w:pPr>
          </w:p>
        </w:tc>
      </w:tr>
      <w:tr w:rsidR="005F27D5" w14:paraId="5C02EF67" w14:textId="77777777" w:rsidTr="00CE267F">
        <w:tc>
          <w:tcPr>
            <w:tcW w:w="3369" w:type="dxa"/>
            <w:gridSpan w:val="2"/>
          </w:tcPr>
          <w:p w14:paraId="5C886EF5" w14:textId="77777777" w:rsidR="005F27D5" w:rsidRPr="00277074" w:rsidRDefault="005F27D5" w:rsidP="0089509B">
            <w:pPr>
              <w:pStyle w:val="unittext"/>
            </w:pPr>
            <w:r>
              <w:rPr>
                <w:b/>
                <w:i/>
              </w:rPr>
              <w:t xml:space="preserve">Specific information </w:t>
            </w:r>
            <w:r>
              <w:t>may include:</w:t>
            </w:r>
          </w:p>
        </w:tc>
        <w:tc>
          <w:tcPr>
            <w:tcW w:w="5873" w:type="dxa"/>
            <w:gridSpan w:val="3"/>
          </w:tcPr>
          <w:p w14:paraId="79158EDB" w14:textId="77777777" w:rsidR="005F27D5" w:rsidRDefault="005F27D5" w:rsidP="0089509B">
            <w:pPr>
              <w:pStyle w:val="bullet"/>
              <w:numPr>
                <w:ilvl w:val="0"/>
                <w:numId w:val="13"/>
              </w:numPr>
              <w:ind w:left="284" w:hanging="284"/>
            </w:pPr>
            <w:r>
              <w:t>familiar words / phrases/ abbreviations:</w:t>
            </w:r>
          </w:p>
          <w:p w14:paraId="4B16704D" w14:textId="77777777" w:rsidR="005F27D5" w:rsidRDefault="005F27D5" w:rsidP="0089509B">
            <w:pPr>
              <w:pStyle w:val="endash"/>
              <w:keepNext/>
              <w:ind w:left="568" w:hanging="284"/>
            </w:pPr>
            <w:r>
              <w:t>place-related information such as meeting places, places of personal significance, places of cultural significance</w:t>
            </w:r>
          </w:p>
          <w:p w14:paraId="36DF26D8" w14:textId="77777777" w:rsidR="005F27D5" w:rsidRDefault="005F27D5" w:rsidP="0089509B">
            <w:pPr>
              <w:pStyle w:val="endash"/>
              <w:keepNext/>
              <w:ind w:left="568" w:hanging="284"/>
            </w:pPr>
            <w:r>
              <w:t>time-related information such as, birthdays of friends and relatives, starting times of events, appointments, culturally significant times</w:t>
            </w:r>
          </w:p>
          <w:p w14:paraId="29E20363" w14:textId="77777777" w:rsidR="005F27D5" w:rsidRDefault="005F27D5" w:rsidP="0089509B">
            <w:pPr>
              <w:pStyle w:val="endash"/>
              <w:keepNext/>
              <w:ind w:left="568" w:hanging="284"/>
            </w:pPr>
            <w:r>
              <w:t>vocabulary related to own interests, activities</w:t>
            </w:r>
          </w:p>
          <w:p w14:paraId="5EA8BB6A" w14:textId="77777777" w:rsidR="005F27D5" w:rsidRDefault="005F27D5" w:rsidP="0089509B">
            <w:pPr>
              <w:pStyle w:val="endash"/>
              <w:keepNext/>
              <w:ind w:left="568" w:hanging="284"/>
            </w:pPr>
            <w:r>
              <w:t>abbreviations of personal significance</w:t>
            </w:r>
          </w:p>
          <w:p w14:paraId="0A2AB22B" w14:textId="77777777" w:rsidR="005F27D5" w:rsidRDefault="005F27D5" w:rsidP="0089509B">
            <w:pPr>
              <w:pStyle w:val="bullet"/>
              <w:numPr>
                <w:ilvl w:val="0"/>
                <w:numId w:val="13"/>
              </w:numPr>
              <w:ind w:left="284" w:hanging="284"/>
            </w:pPr>
            <w:r w:rsidRPr="005D0D05">
              <w:t>numbers as</w:t>
            </w:r>
            <w:r>
              <w:rPr>
                <w:i/>
              </w:rPr>
              <w:t xml:space="preserve"> </w:t>
            </w:r>
            <w:r>
              <w:t>whole numbers, simple fractions, decimals, and percentages:</w:t>
            </w:r>
          </w:p>
          <w:p w14:paraId="2301DB3D" w14:textId="77777777" w:rsidR="005F27D5" w:rsidRDefault="005F27D5" w:rsidP="0089509B">
            <w:pPr>
              <w:pStyle w:val="endash"/>
              <w:keepNext/>
              <w:ind w:left="568" w:hanging="284"/>
            </w:pPr>
            <w:r>
              <w:t xml:space="preserve">dates and times </w:t>
            </w:r>
          </w:p>
          <w:p w14:paraId="19446ECE" w14:textId="77777777" w:rsidR="005F27D5" w:rsidRDefault="005F27D5" w:rsidP="0089509B">
            <w:pPr>
              <w:pStyle w:val="endash"/>
              <w:keepNext/>
              <w:ind w:left="568" w:hanging="284"/>
            </w:pPr>
            <w:r>
              <w:t xml:space="preserve">connected with money, such as costs associated with fares, entry costs, shopping </w:t>
            </w:r>
          </w:p>
          <w:p w14:paraId="715B9ECA" w14:textId="77777777" w:rsidR="005F27D5" w:rsidRDefault="005F27D5" w:rsidP="0089509B">
            <w:pPr>
              <w:pStyle w:val="endash"/>
              <w:keepNext/>
              <w:ind w:left="568" w:hanging="284"/>
            </w:pPr>
            <w:r>
              <w:t>phone numbers of friends and relatives saved to note book or own personal phone bank</w:t>
            </w:r>
          </w:p>
          <w:p w14:paraId="62E78FEF" w14:textId="77777777" w:rsidR="005F27D5" w:rsidRDefault="005F27D5" w:rsidP="0089509B">
            <w:pPr>
              <w:pStyle w:val="bullet"/>
              <w:numPr>
                <w:ilvl w:val="0"/>
                <w:numId w:val="13"/>
              </w:numPr>
              <w:ind w:left="284" w:hanging="284"/>
            </w:pPr>
            <w:r>
              <w:t>familiar visuals, symbols and logos:</w:t>
            </w:r>
          </w:p>
          <w:p w14:paraId="6889BB08" w14:textId="77777777" w:rsidR="005F27D5" w:rsidRDefault="005F27D5" w:rsidP="0089509B">
            <w:pPr>
              <w:pStyle w:val="endash"/>
              <w:keepNext/>
              <w:ind w:left="568" w:hanging="284"/>
            </w:pPr>
            <w:r>
              <w:t>murals, graffiti, posters of personal relevance or interest</w:t>
            </w:r>
          </w:p>
          <w:p w14:paraId="06D921BD" w14:textId="77777777" w:rsidR="005F27D5" w:rsidRDefault="005F27D5" w:rsidP="0089509B">
            <w:pPr>
              <w:pStyle w:val="endash"/>
              <w:keepNext/>
              <w:ind w:left="568" w:hanging="284"/>
            </w:pPr>
            <w:r>
              <w:t>printed or digital map of local area of personal significance</w:t>
            </w:r>
          </w:p>
          <w:p w14:paraId="52EFFE7D" w14:textId="77777777" w:rsidR="005F27D5" w:rsidRPr="00721823" w:rsidRDefault="005F27D5" w:rsidP="0089509B">
            <w:pPr>
              <w:pStyle w:val="endash"/>
              <w:keepNext/>
              <w:ind w:left="568" w:hanging="284"/>
            </w:pPr>
            <w:r>
              <w:t>interactive maps of retail outlets in immediate area</w:t>
            </w:r>
          </w:p>
        </w:tc>
      </w:tr>
      <w:tr w:rsidR="005F27D5" w14:paraId="0A75CA8C" w14:textId="77777777" w:rsidTr="00CE267F">
        <w:tc>
          <w:tcPr>
            <w:tcW w:w="3369" w:type="dxa"/>
            <w:gridSpan w:val="2"/>
          </w:tcPr>
          <w:p w14:paraId="77A73521" w14:textId="77777777" w:rsidR="005F27D5" w:rsidRPr="00553B13" w:rsidRDefault="005F27D5" w:rsidP="0089509B">
            <w:pPr>
              <w:pStyle w:val="spacer"/>
            </w:pPr>
          </w:p>
        </w:tc>
        <w:tc>
          <w:tcPr>
            <w:tcW w:w="5873" w:type="dxa"/>
            <w:gridSpan w:val="3"/>
          </w:tcPr>
          <w:p w14:paraId="64AE36B6" w14:textId="77777777" w:rsidR="005F27D5" w:rsidRPr="00721823" w:rsidRDefault="005F27D5" w:rsidP="0089509B">
            <w:pPr>
              <w:pStyle w:val="spacer"/>
            </w:pPr>
          </w:p>
        </w:tc>
      </w:tr>
      <w:tr w:rsidR="005F27D5" w14:paraId="68EABD2C" w14:textId="77777777" w:rsidTr="00CE267F">
        <w:tc>
          <w:tcPr>
            <w:tcW w:w="3369" w:type="dxa"/>
            <w:gridSpan w:val="2"/>
          </w:tcPr>
          <w:p w14:paraId="63E81BF2" w14:textId="77777777" w:rsidR="005F27D5" w:rsidRDefault="005F27D5" w:rsidP="0089509B">
            <w:pPr>
              <w:pStyle w:val="unittext"/>
            </w:pPr>
            <w:r w:rsidRPr="00553B13">
              <w:rPr>
                <w:b/>
                <w:i/>
              </w:rPr>
              <w:t>Sources</w:t>
            </w:r>
            <w:r w:rsidRPr="00D41899">
              <w:t xml:space="preserve"> </w:t>
            </w:r>
            <w:r w:rsidRPr="005D038A">
              <w:rPr>
                <w:b/>
                <w:i/>
              </w:rPr>
              <w:t>of text</w:t>
            </w:r>
            <w:r>
              <w:t xml:space="preserve"> may include:</w:t>
            </w:r>
          </w:p>
        </w:tc>
        <w:tc>
          <w:tcPr>
            <w:tcW w:w="5873" w:type="dxa"/>
            <w:gridSpan w:val="3"/>
          </w:tcPr>
          <w:p w14:paraId="5A8510DE" w14:textId="77777777" w:rsidR="005F27D5" w:rsidRPr="00721823" w:rsidRDefault="005F27D5" w:rsidP="0089509B">
            <w:pPr>
              <w:pStyle w:val="bullet"/>
              <w:numPr>
                <w:ilvl w:val="0"/>
                <w:numId w:val="13"/>
              </w:numPr>
              <w:ind w:left="284" w:hanging="284"/>
            </w:pPr>
            <w:r w:rsidRPr="00721823">
              <w:t>educational / recreational / leisure organisations</w:t>
            </w:r>
          </w:p>
          <w:p w14:paraId="3DE4FB73" w14:textId="77777777" w:rsidR="005F27D5" w:rsidRPr="00721823" w:rsidRDefault="005F27D5" w:rsidP="0089509B">
            <w:pPr>
              <w:pStyle w:val="bullet"/>
              <w:numPr>
                <w:ilvl w:val="0"/>
                <w:numId w:val="13"/>
              </w:numPr>
              <w:ind w:left="284" w:hanging="284"/>
            </w:pPr>
            <w:r w:rsidRPr="00721823">
              <w:t>medical / pharmaceutical / dental suppliers</w:t>
            </w:r>
          </w:p>
          <w:p w14:paraId="148F4CB6" w14:textId="77777777" w:rsidR="005F27D5" w:rsidRPr="00721823" w:rsidRDefault="005F27D5" w:rsidP="0089509B">
            <w:pPr>
              <w:pStyle w:val="bullet"/>
              <w:numPr>
                <w:ilvl w:val="0"/>
                <w:numId w:val="13"/>
              </w:numPr>
              <w:ind w:left="284" w:hanging="284"/>
            </w:pPr>
            <w:r w:rsidRPr="00721823">
              <w:t>product designers</w:t>
            </w:r>
          </w:p>
          <w:p w14:paraId="587EA51A" w14:textId="77777777" w:rsidR="005F27D5" w:rsidRPr="00721823" w:rsidRDefault="005F27D5" w:rsidP="0089509B">
            <w:pPr>
              <w:pStyle w:val="bullet"/>
              <w:numPr>
                <w:ilvl w:val="0"/>
                <w:numId w:val="13"/>
              </w:numPr>
              <w:ind w:left="284" w:hanging="284"/>
            </w:pPr>
            <w:r w:rsidRPr="00721823">
              <w:t xml:space="preserve">magazines </w:t>
            </w:r>
          </w:p>
          <w:p w14:paraId="0D90BF20" w14:textId="77777777" w:rsidR="005F27D5" w:rsidRDefault="005F27D5" w:rsidP="0089509B">
            <w:pPr>
              <w:pStyle w:val="bullet"/>
              <w:numPr>
                <w:ilvl w:val="0"/>
                <w:numId w:val="13"/>
              </w:numPr>
              <w:ind w:left="284" w:hanging="284"/>
            </w:pPr>
            <w:r w:rsidRPr="00721823">
              <w:t>advertisers</w:t>
            </w:r>
          </w:p>
          <w:p w14:paraId="0500D897" w14:textId="77777777" w:rsidR="005F27D5" w:rsidRDefault="005F27D5" w:rsidP="0089509B">
            <w:pPr>
              <w:pStyle w:val="bullet"/>
              <w:numPr>
                <w:ilvl w:val="0"/>
                <w:numId w:val="13"/>
              </w:numPr>
              <w:ind w:left="284" w:hanging="284"/>
            </w:pPr>
            <w:r>
              <w:lastRenderedPageBreak/>
              <w:t>friends and other personal contacts</w:t>
            </w:r>
          </w:p>
          <w:p w14:paraId="0C81C18C" w14:textId="77777777" w:rsidR="005F27D5" w:rsidRDefault="005F27D5" w:rsidP="0089509B">
            <w:pPr>
              <w:pStyle w:val="bullet"/>
              <w:numPr>
                <w:ilvl w:val="0"/>
                <w:numId w:val="13"/>
              </w:numPr>
              <w:ind w:left="284" w:hanging="284"/>
            </w:pPr>
            <w:r>
              <w:t>simple fiction</w:t>
            </w:r>
          </w:p>
        </w:tc>
      </w:tr>
      <w:tr w:rsidR="005F27D5" w14:paraId="077A8411" w14:textId="77777777" w:rsidTr="00CE267F">
        <w:tc>
          <w:tcPr>
            <w:tcW w:w="9242" w:type="dxa"/>
            <w:gridSpan w:val="5"/>
          </w:tcPr>
          <w:p w14:paraId="10682C5C" w14:textId="77777777" w:rsidR="005F27D5" w:rsidRDefault="005F27D5" w:rsidP="0089509B">
            <w:pPr>
              <w:pStyle w:val="spacer"/>
            </w:pPr>
          </w:p>
        </w:tc>
      </w:tr>
      <w:tr w:rsidR="005F27D5" w14:paraId="59692C7A" w14:textId="77777777" w:rsidTr="00CE267F">
        <w:tc>
          <w:tcPr>
            <w:tcW w:w="3369" w:type="dxa"/>
            <w:gridSpan w:val="2"/>
          </w:tcPr>
          <w:p w14:paraId="02292DF6" w14:textId="77777777" w:rsidR="005F27D5" w:rsidRDefault="005F27D5" w:rsidP="0089509B">
            <w:pPr>
              <w:pStyle w:val="unittext"/>
            </w:pPr>
            <w:r w:rsidRPr="00553B13">
              <w:rPr>
                <w:b/>
                <w:i/>
              </w:rPr>
              <w:t>Predictions</w:t>
            </w:r>
            <w:r>
              <w:t xml:space="preserve"> may be based on:</w:t>
            </w:r>
          </w:p>
        </w:tc>
        <w:tc>
          <w:tcPr>
            <w:tcW w:w="5873" w:type="dxa"/>
            <w:gridSpan w:val="3"/>
          </w:tcPr>
          <w:p w14:paraId="00D4E92C" w14:textId="77777777" w:rsidR="005F27D5" w:rsidRDefault="005F27D5" w:rsidP="0089509B">
            <w:pPr>
              <w:pStyle w:val="bullet"/>
              <w:numPr>
                <w:ilvl w:val="0"/>
                <w:numId w:val="13"/>
              </w:numPr>
              <w:ind w:left="284" w:hanging="284"/>
            </w:pPr>
            <w:r>
              <w:t xml:space="preserve">prior knowledge of the context </w:t>
            </w:r>
          </w:p>
          <w:p w14:paraId="0301F650" w14:textId="77777777" w:rsidR="005F27D5" w:rsidRDefault="005F27D5" w:rsidP="0089509B">
            <w:pPr>
              <w:pStyle w:val="bullet"/>
              <w:numPr>
                <w:ilvl w:val="0"/>
                <w:numId w:val="13"/>
              </w:numPr>
              <w:ind w:left="284" w:hanging="284"/>
            </w:pPr>
            <w:r>
              <w:t>personal experience</w:t>
            </w:r>
          </w:p>
          <w:p w14:paraId="7D52FD72" w14:textId="77777777" w:rsidR="005F27D5" w:rsidRDefault="005F27D5" w:rsidP="0089509B">
            <w:pPr>
              <w:pStyle w:val="bullet"/>
              <w:numPr>
                <w:ilvl w:val="0"/>
                <w:numId w:val="13"/>
              </w:numPr>
              <w:ind w:left="284" w:hanging="284"/>
            </w:pPr>
            <w:r>
              <w:t>prior knowledge of aspects of the text such as layout</w:t>
            </w:r>
          </w:p>
          <w:p w14:paraId="73D1F9CD" w14:textId="77777777" w:rsidR="005F27D5" w:rsidRDefault="005F27D5" w:rsidP="0089509B">
            <w:pPr>
              <w:pStyle w:val="bullet"/>
              <w:numPr>
                <w:ilvl w:val="0"/>
                <w:numId w:val="13"/>
              </w:numPr>
              <w:ind w:left="284" w:hanging="284"/>
            </w:pPr>
            <w:r>
              <w:t xml:space="preserve">title and other visual clues on cover </w:t>
            </w:r>
          </w:p>
        </w:tc>
      </w:tr>
      <w:tr w:rsidR="005F27D5" w14:paraId="40D16454" w14:textId="77777777" w:rsidTr="00CE267F">
        <w:tc>
          <w:tcPr>
            <w:tcW w:w="9242" w:type="dxa"/>
            <w:gridSpan w:val="5"/>
          </w:tcPr>
          <w:p w14:paraId="32DC19AA" w14:textId="77777777" w:rsidR="005F27D5" w:rsidRDefault="005F27D5" w:rsidP="0089509B">
            <w:pPr>
              <w:pStyle w:val="spacer"/>
            </w:pPr>
          </w:p>
        </w:tc>
      </w:tr>
      <w:tr w:rsidR="005F27D5" w14:paraId="60A2F070" w14:textId="77777777" w:rsidTr="00CE267F">
        <w:tc>
          <w:tcPr>
            <w:tcW w:w="3369" w:type="dxa"/>
            <w:gridSpan w:val="2"/>
          </w:tcPr>
          <w:p w14:paraId="3C02AEA0" w14:textId="77777777" w:rsidR="005F27D5" w:rsidRDefault="005F27D5" w:rsidP="0089509B">
            <w:pPr>
              <w:pStyle w:val="unittext"/>
            </w:pPr>
            <w:r>
              <w:rPr>
                <w:b/>
                <w:i/>
              </w:rPr>
              <w:t>R</w:t>
            </w:r>
            <w:r w:rsidRPr="00553B13">
              <w:rPr>
                <w:b/>
                <w:i/>
              </w:rPr>
              <w:t>eading strategies</w:t>
            </w:r>
            <w:r>
              <w:t xml:space="preserve"> </w:t>
            </w:r>
            <w:r w:rsidRPr="00D41899">
              <w:t>may</w:t>
            </w:r>
            <w:r>
              <w:t xml:space="preserve"> include:</w:t>
            </w:r>
          </w:p>
        </w:tc>
        <w:tc>
          <w:tcPr>
            <w:tcW w:w="5873" w:type="dxa"/>
            <w:gridSpan w:val="3"/>
          </w:tcPr>
          <w:p w14:paraId="4DF20E3C" w14:textId="77777777" w:rsidR="005F27D5" w:rsidRDefault="005F27D5" w:rsidP="0089509B">
            <w:pPr>
              <w:pStyle w:val="bullet"/>
              <w:numPr>
                <w:ilvl w:val="0"/>
                <w:numId w:val="13"/>
              </w:numPr>
              <w:ind w:left="284" w:hanging="284"/>
            </w:pPr>
            <w:r>
              <w:t>meaning-making strategies:</w:t>
            </w:r>
          </w:p>
          <w:p w14:paraId="5A18F308" w14:textId="77777777" w:rsidR="005F27D5" w:rsidRDefault="005F27D5" w:rsidP="0089509B">
            <w:pPr>
              <w:pStyle w:val="endash"/>
              <w:keepNext/>
              <w:ind w:left="568" w:hanging="284"/>
            </w:pPr>
            <w:r>
              <w:t>drawing on non-linguistic support such as illustrations, diagrams, photos, symbols, colours, layout</w:t>
            </w:r>
          </w:p>
          <w:p w14:paraId="0A304E94" w14:textId="77777777" w:rsidR="005F27D5" w:rsidRDefault="005F27D5" w:rsidP="0089509B">
            <w:pPr>
              <w:pStyle w:val="endash"/>
              <w:keepNext/>
              <w:ind w:left="568" w:hanging="284"/>
            </w:pPr>
            <w:r>
              <w:t>drawing on knowledge of letter-sound relationships, syntactic and semantic cues to maintain meaning when reading</w:t>
            </w:r>
          </w:p>
          <w:p w14:paraId="7A4340FB" w14:textId="77777777" w:rsidR="005F27D5" w:rsidRDefault="005F27D5" w:rsidP="0089509B">
            <w:pPr>
              <w:pStyle w:val="endash"/>
              <w:keepNext/>
              <w:ind w:left="568" w:hanging="284"/>
            </w:pPr>
            <w:r>
              <w:t>making connections between own knowledge and experience, and the ideas, events and information in spoken, written, pictorial or digital texts</w:t>
            </w:r>
          </w:p>
          <w:p w14:paraId="0120C663" w14:textId="77777777" w:rsidR="005F27D5" w:rsidRDefault="005F27D5" w:rsidP="0089509B">
            <w:pPr>
              <w:pStyle w:val="endash"/>
              <w:keepNext/>
              <w:ind w:left="568" w:hanging="284"/>
            </w:pPr>
            <w:r>
              <w:t>making connections between own knowledge and experience and the purpose of texts</w:t>
            </w:r>
          </w:p>
          <w:p w14:paraId="61677857" w14:textId="77777777" w:rsidR="005F27D5" w:rsidRDefault="005F27D5" w:rsidP="0089509B">
            <w:pPr>
              <w:pStyle w:val="endash"/>
              <w:keepNext/>
              <w:ind w:left="568" w:hanging="284"/>
            </w:pPr>
            <w:r>
              <w:t>differentiating between fact and fiction</w:t>
            </w:r>
          </w:p>
          <w:p w14:paraId="59807A2C" w14:textId="155EABEB" w:rsidR="005F27D5" w:rsidRDefault="005F27D5" w:rsidP="0089509B">
            <w:pPr>
              <w:pStyle w:val="endash"/>
              <w:keepNext/>
              <w:ind w:left="568" w:hanging="284"/>
            </w:pPr>
            <w:r>
              <w:t>c</w:t>
            </w:r>
            <w:r w:rsidRPr="00725D3A">
              <w:t>omparing and contrasting</w:t>
            </w:r>
            <w:r w:rsidR="00FA7CF7">
              <w:t xml:space="preserve"> </w:t>
            </w:r>
            <w:r w:rsidRPr="00725D3A">
              <w:t xml:space="preserve">information </w:t>
            </w:r>
            <w:r>
              <w:t>between similar texts</w:t>
            </w:r>
          </w:p>
          <w:p w14:paraId="30DBC3C0" w14:textId="77777777" w:rsidR="005F27D5" w:rsidRDefault="005F27D5" w:rsidP="0089509B">
            <w:pPr>
              <w:pStyle w:val="endash"/>
              <w:keepNext/>
              <w:ind w:left="568" w:hanging="284"/>
            </w:pPr>
            <w:r w:rsidRPr="00725D3A">
              <w:t>self-correcting when meaning is lost by re-reading</w:t>
            </w:r>
          </w:p>
          <w:p w14:paraId="79F16773" w14:textId="77777777" w:rsidR="005F27D5" w:rsidRDefault="005F27D5" w:rsidP="0089509B">
            <w:pPr>
              <w:pStyle w:val="endash"/>
              <w:keepNext/>
              <w:ind w:left="568" w:hanging="284"/>
            </w:pPr>
            <w:r>
              <w:t>drawing on an expanding bank of known words and phrases including those related to the immediate environment</w:t>
            </w:r>
          </w:p>
          <w:p w14:paraId="3D1AAAA7" w14:textId="77777777" w:rsidR="005F27D5" w:rsidRPr="00BB07BD" w:rsidRDefault="005F27D5" w:rsidP="0089509B">
            <w:pPr>
              <w:pStyle w:val="endash"/>
              <w:keepNext/>
              <w:ind w:left="568" w:hanging="284"/>
            </w:pPr>
            <w:r w:rsidRPr="00BB07BD">
              <w:t>asking questions to clarify meaning</w:t>
            </w:r>
            <w:r>
              <w:t>,</w:t>
            </w:r>
            <w:r w:rsidRPr="00BB07BD">
              <w:t xml:space="preserve"> </w:t>
            </w:r>
            <w:r>
              <w:t>recognising meaning of conventional sentence punctuation such as commas and quotation marks</w:t>
            </w:r>
          </w:p>
          <w:p w14:paraId="43119685" w14:textId="77777777" w:rsidR="005F27D5" w:rsidRDefault="005F27D5" w:rsidP="0089509B">
            <w:pPr>
              <w:pStyle w:val="bullet"/>
              <w:numPr>
                <w:ilvl w:val="0"/>
                <w:numId w:val="13"/>
              </w:numPr>
              <w:ind w:left="284" w:hanging="284"/>
            </w:pPr>
            <w:r>
              <w:t>de-coding strategies:</w:t>
            </w:r>
          </w:p>
          <w:p w14:paraId="14C83B98" w14:textId="77777777" w:rsidR="005F27D5" w:rsidRPr="00BB07BD" w:rsidRDefault="005F27D5" w:rsidP="0089509B">
            <w:pPr>
              <w:pStyle w:val="endash"/>
              <w:keepNext/>
              <w:ind w:left="568" w:hanging="284"/>
            </w:pPr>
            <w:r>
              <w:t>using word attack skills such as</w:t>
            </w:r>
            <w:r w:rsidRPr="00BB07BD">
              <w:t xml:space="preserve"> phonics (letter-sound combinations, syllables, recognition of prefixes, suffixes, common stems)</w:t>
            </w:r>
            <w:r>
              <w:t>.</w:t>
            </w:r>
          </w:p>
        </w:tc>
      </w:tr>
      <w:tr w:rsidR="005F27D5" w14:paraId="1E790E54" w14:textId="77777777" w:rsidTr="00CE267F">
        <w:tc>
          <w:tcPr>
            <w:tcW w:w="3369" w:type="dxa"/>
            <w:gridSpan w:val="2"/>
          </w:tcPr>
          <w:p w14:paraId="65EED7B2" w14:textId="77777777" w:rsidR="005F27D5" w:rsidRPr="00D41899" w:rsidRDefault="005F27D5" w:rsidP="0089509B">
            <w:pPr>
              <w:pStyle w:val="spacer"/>
            </w:pPr>
          </w:p>
        </w:tc>
        <w:tc>
          <w:tcPr>
            <w:tcW w:w="5873" w:type="dxa"/>
            <w:gridSpan w:val="3"/>
          </w:tcPr>
          <w:p w14:paraId="16D5ADCB" w14:textId="77777777" w:rsidR="005F27D5" w:rsidRDefault="005F27D5" w:rsidP="0089509B">
            <w:pPr>
              <w:pStyle w:val="spacer"/>
            </w:pPr>
          </w:p>
        </w:tc>
      </w:tr>
      <w:tr w:rsidR="005F27D5" w14:paraId="141E7BA8" w14:textId="77777777" w:rsidTr="00CE267F">
        <w:tc>
          <w:tcPr>
            <w:tcW w:w="3369" w:type="dxa"/>
            <w:gridSpan w:val="2"/>
          </w:tcPr>
          <w:p w14:paraId="25276E3B" w14:textId="77777777" w:rsidR="005F27D5" w:rsidRPr="00D41899" w:rsidRDefault="005F27D5" w:rsidP="0089509B">
            <w:pPr>
              <w:pStyle w:val="unittext"/>
            </w:pPr>
            <w:r>
              <w:rPr>
                <w:b/>
                <w:i/>
              </w:rPr>
              <w:t>E</w:t>
            </w:r>
            <w:r w:rsidRPr="00553B13">
              <w:rPr>
                <w:b/>
                <w:i/>
              </w:rPr>
              <w:t xml:space="preserve">ffectiveness </w:t>
            </w:r>
            <w:r>
              <w:t>of the text is evaluated in terms of:</w:t>
            </w:r>
          </w:p>
        </w:tc>
        <w:tc>
          <w:tcPr>
            <w:tcW w:w="5873" w:type="dxa"/>
            <w:gridSpan w:val="3"/>
          </w:tcPr>
          <w:p w14:paraId="74BC8C5F" w14:textId="77777777" w:rsidR="005F27D5" w:rsidRDefault="005F27D5" w:rsidP="0089509B">
            <w:pPr>
              <w:pStyle w:val="bullet"/>
              <w:numPr>
                <w:ilvl w:val="0"/>
                <w:numId w:val="13"/>
              </w:numPr>
              <w:ind w:left="284" w:hanging="284"/>
            </w:pPr>
            <w:r>
              <w:t>whether the texts meet the needs of the reader</w:t>
            </w:r>
          </w:p>
          <w:p w14:paraId="00620889" w14:textId="77777777" w:rsidR="005F27D5" w:rsidRDefault="005F27D5" w:rsidP="0089509B">
            <w:pPr>
              <w:pStyle w:val="bullet"/>
              <w:numPr>
                <w:ilvl w:val="0"/>
                <w:numId w:val="13"/>
              </w:numPr>
              <w:ind w:left="284" w:hanging="284"/>
            </w:pPr>
            <w:r>
              <w:t>own knowledge and experience</w:t>
            </w:r>
          </w:p>
          <w:p w14:paraId="4BEE1229" w14:textId="77777777" w:rsidR="005F27D5" w:rsidRDefault="005F27D5" w:rsidP="0089509B">
            <w:pPr>
              <w:pStyle w:val="bullet"/>
              <w:numPr>
                <w:ilvl w:val="0"/>
                <w:numId w:val="13"/>
              </w:numPr>
              <w:ind w:left="284" w:hanging="284"/>
            </w:pPr>
            <w:r>
              <w:t>purposes of the texts</w:t>
            </w:r>
          </w:p>
          <w:p w14:paraId="073B970D" w14:textId="77777777" w:rsidR="005F27D5" w:rsidRDefault="005F27D5" w:rsidP="0089509B">
            <w:pPr>
              <w:pStyle w:val="bullet"/>
              <w:numPr>
                <w:ilvl w:val="0"/>
                <w:numId w:val="13"/>
              </w:numPr>
              <w:ind w:left="284" w:hanging="284"/>
            </w:pPr>
            <w:r>
              <w:t>features such as graphics or visuals</w:t>
            </w:r>
          </w:p>
        </w:tc>
      </w:tr>
      <w:tr w:rsidR="005F27D5" w14:paraId="2ADD0902" w14:textId="77777777" w:rsidTr="00CE267F">
        <w:tc>
          <w:tcPr>
            <w:tcW w:w="9242" w:type="dxa"/>
            <w:gridSpan w:val="5"/>
          </w:tcPr>
          <w:p w14:paraId="707A9CC4" w14:textId="77777777" w:rsidR="005F27D5" w:rsidRDefault="005F27D5" w:rsidP="0089509B">
            <w:pPr>
              <w:pStyle w:val="spacer"/>
            </w:pPr>
          </w:p>
        </w:tc>
      </w:tr>
      <w:tr w:rsidR="005F27D5" w14:paraId="28DC182F" w14:textId="77777777" w:rsidTr="00CE267F">
        <w:tc>
          <w:tcPr>
            <w:tcW w:w="9242" w:type="dxa"/>
            <w:gridSpan w:val="5"/>
          </w:tcPr>
          <w:p w14:paraId="7CAF6AAA" w14:textId="77777777" w:rsidR="005F27D5" w:rsidRDefault="005F27D5" w:rsidP="0089509B">
            <w:pPr>
              <w:pStyle w:val="Heading21"/>
            </w:pPr>
            <w:r>
              <w:t>Evidence Guide</w:t>
            </w:r>
          </w:p>
          <w:p w14:paraId="709BECE6" w14:textId="77777777" w:rsidR="005F27D5" w:rsidRDefault="005F27D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1A44567F" w14:textId="77777777" w:rsidTr="00CE267F">
        <w:tc>
          <w:tcPr>
            <w:tcW w:w="3369" w:type="dxa"/>
            <w:gridSpan w:val="2"/>
          </w:tcPr>
          <w:p w14:paraId="1E989AD1" w14:textId="77777777" w:rsidR="005F27D5" w:rsidRPr="005979AA" w:rsidRDefault="005F27D5" w:rsidP="0089509B">
            <w:pPr>
              <w:pStyle w:val="EG"/>
            </w:pPr>
            <w:r w:rsidRPr="005979AA">
              <w:lastRenderedPageBreak/>
              <w:t>Critical aspects for assessment and evidence required to demonstrate competency in this unit</w:t>
            </w:r>
          </w:p>
        </w:tc>
        <w:tc>
          <w:tcPr>
            <w:tcW w:w="5873" w:type="dxa"/>
            <w:gridSpan w:val="3"/>
          </w:tcPr>
          <w:p w14:paraId="5F78124D" w14:textId="77777777" w:rsidR="005F27D5" w:rsidRDefault="005F27D5" w:rsidP="0089509B">
            <w:pPr>
              <w:pStyle w:val="unittext"/>
            </w:pPr>
            <w:r w:rsidRPr="003B087B">
              <w:t>Assessment</w:t>
            </w:r>
            <w:r>
              <w:t xml:space="preserve"> must confirm the ability to:</w:t>
            </w:r>
          </w:p>
          <w:p w14:paraId="1C62EDAA" w14:textId="77777777" w:rsidR="005F27D5" w:rsidRPr="00217610" w:rsidRDefault="005F27D5" w:rsidP="0089509B">
            <w:pPr>
              <w:pStyle w:val="bullet"/>
              <w:numPr>
                <w:ilvl w:val="0"/>
                <w:numId w:val="13"/>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paper based and the other web based</w:t>
            </w:r>
          </w:p>
        </w:tc>
      </w:tr>
      <w:tr w:rsidR="005F27D5" w14:paraId="69BDC041" w14:textId="77777777" w:rsidTr="00CE267F">
        <w:tc>
          <w:tcPr>
            <w:tcW w:w="9242" w:type="dxa"/>
            <w:gridSpan w:val="5"/>
          </w:tcPr>
          <w:p w14:paraId="4AB70168" w14:textId="77777777" w:rsidR="005F27D5" w:rsidRDefault="005F27D5" w:rsidP="0089509B">
            <w:pPr>
              <w:pStyle w:val="spacer"/>
            </w:pPr>
          </w:p>
        </w:tc>
      </w:tr>
      <w:tr w:rsidR="005F27D5" w14:paraId="239B6DC4" w14:textId="77777777" w:rsidTr="00CE267F">
        <w:tc>
          <w:tcPr>
            <w:tcW w:w="3369" w:type="dxa"/>
            <w:gridSpan w:val="2"/>
          </w:tcPr>
          <w:p w14:paraId="2F8576C6" w14:textId="77777777" w:rsidR="005F27D5" w:rsidRPr="005979AA" w:rsidRDefault="005F27D5" w:rsidP="0089509B">
            <w:pPr>
              <w:pStyle w:val="EG"/>
            </w:pPr>
            <w:r w:rsidRPr="005979AA">
              <w:t>Context of and specific resources for assessment</w:t>
            </w:r>
          </w:p>
        </w:tc>
        <w:tc>
          <w:tcPr>
            <w:tcW w:w="5873" w:type="dxa"/>
            <w:gridSpan w:val="3"/>
          </w:tcPr>
          <w:p w14:paraId="2E2A58C1" w14:textId="77777777" w:rsidR="005F27D5" w:rsidRDefault="005F27D5" w:rsidP="0089509B">
            <w:pPr>
              <w:pStyle w:val="unittext"/>
            </w:pPr>
            <w:r>
              <w:t>Assessment must ensure access to:</w:t>
            </w:r>
          </w:p>
          <w:p w14:paraId="299BC140" w14:textId="77777777" w:rsidR="005F27D5" w:rsidRDefault="005F27D5" w:rsidP="0089509B">
            <w:pPr>
              <w:pStyle w:val="bullet"/>
              <w:numPr>
                <w:ilvl w:val="0"/>
                <w:numId w:val="13"/>
              </w:numPr>
              <w:ind w:left="284" w:hanging="284"/>
            </w:pPr>
            <w:r>
              <w:t xml:space="preserve">a limited range of </w:t>
            </w:r>
            <w:r w:rsidRPr="0006346C">
              <w:t>simple, personally relevant digital and paper based texts</w:t>
            </w:r>
          </w:p>
          <w:p w14:paraId="5751859F" w14:textId="77777777" w:rsidR="005F27D5" w:rsidRDefault="005F27D5" w:rsidP="0089509B">
            <w:pPr>
              <w:pStyle w:val="bullet"/>
              <w:numPr>
                <w:ilvl w:val="0"/>
                <w:numId w:val="13"/>
              </w:numPr>
              <w:ind w:left="284" w:hanging="284"/>
            </w:pPr>
            <w:r w:rsidRPr="00217610">
              <w:t>communication technology as required</w:t>
            </w:r>
            <w:r>
              <w:t xml:space="preserve"> </w:t>
            </w:r>
          </w:p>
          <w:p w14:paraId="6D8008A4" w14:textId="77777777" w:rsidR="005F27D5" w:rsidRDefault="005F27D5" w:rsidP="0089509B">
            <w:pPr>
              <w:pStyle w:val="unittext"/>
              <w:rPr>
                <w:rFonts w:ascii="Garamond" w:hAnsi="Garamond"/>
              </w:rPr>
            </w:pPr>
            <w:r>
              <w:t>At this level the learner may:</w:t>
            </w:r>
          </w:p>
          <w:p w14:paraId="63D85A49" w14:textId="77777777" w:rsidR="005F27D5" w:rsidRDefault="005F27D5" w:rsidP="0089509B">
            <w:pPr>
              <w:pStyle w:val="bullet"/>
              <w:numPr>
                <w:ilvl w:val="0"/>
                <w:numId w:val="13"/>
              </w:numPr>
              <w:ind w:left="284" w:hanging="284"/>
            </w:pPr>
            <w:r>
              <w:t>need time to read, reread and decode text</w:t>
            </w:r>
          </w:p>
          <w:p w14:paraId="7E0C9322" w14:textId="77777777" w:rsidR="005F27D5" w:rsidRDefault="005F27D5" w:rsidP="0089509B">
            <w:pPr>
              <w:pStyle w:val="bullet"/>
              <w:numPr>
                <w:ilvl w:val="0"/>
                <w:numId w:val="13"/>
              </w:numPr>
              <w:ind w:left="284" w:hanging="284"/>
            </w:pPr>
            <w:r>
              <w:t>depend on a personal dictionary</w:t>
            </w:r>
          </w:p>
          <w:p w14:paraId="43757FC7" w14:textId="77777777" w:rsidR="005F27D5" w:rsidRDefault="005F27D5" w:rsidP="0089509B">
            <w:pPr>
              <w:pStyle w:val="bullet"/>
              <w:numPr>
                <w:ilvl w:val="0"/>
                <w:numId w:val="13"/>
              </w:numPr>
              <w:ind w:left="284" w:hanging="284"/>
            </w:pPr>
            <w:r w:rsidRPr="00E82F17">
              <w:t>work with an expert/mentor where support is available if requested</w:t>
            </w:r>
          </w:p>
          <w:p w14:paraId="0DB3DC06" w14:textId="77777777" w:rsidR="005F27D5" w:rsidRPr="00EB4962" w:rsidRDefault="005F27D5" w:rsidP="0089509B">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480C86C7" w14:textId="77777777" w:rsidR="005F27D5" w:rsidRPr="0006346C" w:rsidRDefault="005F27D5" w:rsidP="0089509B">
            <w:pPr>
              <w:pStyle w:val="unittext"/>
            </w:pPr>
            <w:r>
              <w:t>Where this unit is being co-assessed with units related to another domain, such as community participation, the same texts may be relevant to both domains.</w:t>
            </w:r>
          </w:p>
        </w:tc>
      </w:tr>
      <w:tr w:rsidR="005F27D5" w14:paraId="41C7CAEC" w14:textId="77777777" w:rsidTr="00CE267F">
        <w:tc>
          <w:tcPr>
            <w:tcW w:w="9242" w:type="dxa"/>
            <w:gridSpan w:val="5"/>
          </w:tcPr>
          <w:p w14:paraId="1CCEBA24" w14:textId="77777777" w:rsidR="005F27D5" w:rsidRDefault="005F27D5" w:rsidP="0089509B">
            <w:pPr>
              <w:pStyle w:val="spacer"/>
            </w:pPr>
          </w:p>
        </w:tc>
      </w:tr>
      <w:tr w:rsidR="005F27D5" w14:paraId="4B681F0D" w14:textId="77777777" w:rsidTr="00CE267F">
        <w:tc>
          <w:tcPr>
            <w:tcW w:w="3369" w:type="dxa"/>
            <w:gridSpan w:val="2"/>
          </w:tcPr>
          <w:p w14:paraId="28C0A364" w14:textId="77777777" w:rsidR="005F27D5" w:rsidRPr="00622D2D" w:rsidRDefault="005F27D5" w:rsidP="0089509B">
            <w:pPr>
              <w:pStyle w:val="EG"/>
            </w:pPr>
            <w:r w:rsidRPr="005979AA">
              <w:t>Method(s) of assessment</w:t>
            </w:r>
          </w:p>
        </w:tc>
        <w:tc>
          <w:tcPr>
            <w:tcW w:w="5873" w:type="dxa"/>
            <w:gridSpan w:val="3"/>
          </w:tcPr>
          <w:p w14:paraId="0148FD23" w14:textId="77777777" w:rsidR="005F27D5" w:rsidRDefault="005F27D5" w:rsidP="0089509B">
            <w:pPr>
              <w:pStyle w:val="unittext"/>
            </w:pPr>
            <w:r w:rsidRPr="00217610">
              <w:t>The following assessment methods are suitable for this unit</w:t>
            </w:r>
            <w:r>
              <w:t>:</w:t>
            </w:r>
          </w:p>
          <w:p w14:paraId="6823D7F7" w14:textId="77777777" w:rsidR="005F27D5" w:rsidRPr="00553B13" w:rsidRDefault="005F27D5" w:rsidP="0089509B">
            <w:pPr>
              <w:pStyle w:val="bullet"/>
              <w:numPr>
                <w:ilvl w:val="0"/>
                <w:numId w:val="13"/>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14:paraId="42211E09" w14:textId="77777777" w:rsidR="005F27D5" w:rsidRPr="00553B13" w:rsidRDefault="005F27D5" w:rsidP="0089509B">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0B8A1584" w14:textId="77777777" w:rsidR="005F27D5" w:rsidRDefault="005F27D5" w:rsidP="0089509B">
            <w:pPr>
              <w:pStyle w:val="bullet"/>
              <w:numPr>
                <w:ilvl w:val="0"/>
                <w:numId w:val="13"/>
              </w:numPr>
              <w:ind w:left="284" w:hanging="284"/>
            </w:pPr>
            <w:r w:rsidRPr="00553B13">
              <w:t>verbal information from the learner desc</w:t>
            </w:r>
            <w:r>
              <w:t>ribing the meaning and effectiveness</w:t>
            </w:r>
            <w:r w:rsidRPr="00553B13">
              <w:t xml:space="preserve"> of the selected texts</w:t>
            </w:r>
          </w:p>
        </w:tc>
      </w:tr>
    </w:tbl>
    <w:p w14:paraId="747C151A" w14:textId="77777777" w:rsidR="005F27D5" w:rsidRDefault="005F27D5" w:rsidP="0089509B">
      <w:pPr>
        <w:keepNext/>
      </w:pPr>
    </w:p>
    <w:p w14:paraId="32BCD689" w14:textId="77777777" w:rsidR="00CE267F" w:rsidRDefault="00CE267F" w:rsidP="0089509B">
      <w:pPr>
        <w:keepNext/>
        <w:tabs>
          <w:tab w:val="left" w:pos="1485"/>
        </w:tabs>
        <w:sectPr w:rsidR="00CE267F" w:rsidSect="00CE267F">
          <w:headerReference w:type="even" r:id="rId133"/>
          <w:headerReference w:type="default" r:id="rId134"/>
          <w:footerReference w:type="even" r:id="rId135"/>
          <w:headerReference w:type="first" r:id="rId136"/>
          <w:footerReference w:type="first" r:id="rId13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9407A3" w14:paraId="13061E3D" w14:textId="77777777" w:rsidTr="009407A3">
        <w:tc>
          <w:tcPr>
            <w:tcW w:w="2943" w:type="dxa"/>
          </w:tcPr>
          <w:p w14:paraId="117F02EA" w14:textId="77777777" w:rsidR="009407A3" w:rsidRPr="00D72D90" w:rsidRDefault="009407A3" w:rsidP="0089509B">
            <w:pPr>
              <w:pStyle w:val="CodeTOC"/>
            </w:pPr>
            <w:r w:rsidRPr="00D72D90">
              <w:lastRenderedPageBreak/>
              <w:t>Unit Code</w:t>
            </w:r>
          </w:p>
        </w:tc>
        <w:tc>
          <w:tcPr>
            <w:tcW w:w="6299" w:type="dxa"/>
            <w:gridSpan w:val="4"/>
          </w:tcPr>
          <w:p w14:paraId="509F86E0" w14:textId="722A5A2B" w:rsidR="009407A3" w:rsidRPr="00D72D90" w:rsidRDefault="00BD5977" w:rsidP="0089509B">
            <w:pPr>
              <w:pStyle w:val="code"/>
            </w:pPr>
            <w:bookmarkStart w:id="111" w:name="_Toc514234302"/>
            <w:r>
              <w:t>VU22361</w:t>
            </w:r>
            <w:bookmarkEnd w:id="111"/>
          </w:p>
        </w:tc>
      </w:tr>
      <w:tr w:rsidR="009407A3" w14:paraId="324CAF43" w14:textId="77777777" w:rsidTr="009407A3">
        <w:tc>
          <w:tcPr>
            <w:tcW w:w="2943" w:type="dxa"/>
          </w:tcPr>
          <w:p w14:paraId="6CC2BBFC" w14:textId="77777777" w:rsidR="009407A3" w:rsidRPr="00D72D90" w:rsidRDefault="009407A3" w:rsidP="0089509B">
            <w:pPr>
              <w:pStyle w:val="CodeTOC"/>
            </w:pPr>
            <w:r w:rsidRPr="00D72D90">
              <w:t>Unit Title</w:t>
            </w:r>
          </w:p>
        </w:tc>
        <w:tc>
          <w:tcPr>
            <w:tcW w:w="6299" w:type="dxa"/>
            <w:gridSpan w:val="4"/>
          </w:tcPr>
          <w:p w14:paraId="05B2AABC" w14:textId="4932C996" w:rsidR="009407A3" w:rsidRPr="0009516E" w:rsidRDefault="009407A3" w:rsidP="0089509B">
            <w:pPr>
              <w:pStyle w:val="code"/>
            </w:pPr>
            <w:bookmarkStart w:id="112" w:name="_Toc507058590"/>
            <w:bookmarkStart w:id="113" w:name="_Toc514234303"/>
            <w:r>
              <w:t>Engage with simple texts for learning purposes</w:t>
            </w:r>
            <w:bookmarkEnd w:id="112"/>
            <w:bookmarkEnd w:id="113"/>
          </w:p>
        </w:tc>
      </w:tr>
      <w:tr w:rsidR="009407A3" w14:paraId="5AD279C4" w14:textId="77777777" w:rsidTr="009407A3">
        <w:tc>
          <w:tcPr>
            <w:tcW w:w="2943" w:type="dxa"/>
          </w:tcPr>
          <w:p w14:paraId="42EC6353" w14:textId="77777777" w:rsidR="009407A3" w:rsidRDefault="009407A3" w:rsidP="0089509B">
            <w:pPr>
              <w:pStyle w:val="Heading21"/>
            </w:pPr>
            <w:r>
              <w:t>Unit Descriptor</w:t>
            </w:r>
          </w:p>
        </w:tc>
        <w:tc>
          <w:tcPr>
            <w:tcW w:w="6299" w:type="dxa"/>
            <w:gridSpan w:val="4"/>
          </w:tcPr>
          <w:p w14:paraId="01AB33A9" w14:textId="77777777" w:rsidR="009407A3" w:rsidRDefault="009407A3" w:rsidP="0089509B">
            <w:pPr>
              <w:pStyle w:val="unittext"/>
            </w:pPr>
            <w:r w:rsidRPr="00D32AF6">
              <w:t>This unit describes the skills and knowledge to engage with simple, fami</w:t>
            </w:r>
            <w:r>
              <w:t>liar and predictable paper</w:t>
            </w:r>
            <w:r w:rsidRPr="00D32AF6">
              <w:t xml:space="preserve"> and web based text types for </w:t>
            </w:r>
            <w:r>
              <w:t xml:space="preserve">learning </w:t>
            </w:r>
            <w:r w:rsidRPr="00D32AF6">
              <w:t>purposes. Learners at this level may reque</w:t>
            </w:r>
            <w:r>
              <w:t>st support and begin to develop their own support resources</w:t>
            </w:r>
          </w:p>
          <w:p w14:paraId="1FE978F8" w14:textId="77777777" w:rsidR="009407A3" w:rsidRDefault="009407A3" w:rsidP="0089509B">
            <w:pPr>
              <w:pStyle w:val="unittext"/>
            </w:pPr>
            <w:r w:rsidRPr="00C62BFF">
              <w:t>The required outcomes described in this unit contribute to the achievement of Australian Core Skills Framework indicators for Reading at Level 2: 2.03, 2.04.</w:t>
            </w:r>
          </w:p>
        </w:tc>
      </w:tr>
      <w:tr w:rsidR="009407A3" w14:paraId="3E9C1F3E" w14:textId="77777777" w:rsidTr="009407A3">
        <w:tc>
          <w:tcPr>
            <w:tcW w:w="2943" w:type="dxa"/>
          </w:tcPr>
          <w:p w14:paraId="57964378" w14:textId="77777777" w:rsidR="009407A3" w:rsidRDefault="009407A3" w:rsidP="0089509B">
            <w:pPr>
              <w:pStyle w:val="Heading21"/>
            </w:pPr>
            <w:r>
              <w:t>Employability Skills</w:t>
            </w:r>
          </w:p>
        </w:tc>
        <w:tc>
          <w:tcPr>
            <w:tcW w:w="6299" w:type="dxa"/>
            <w:gridSpan w:val="4"/>
          </w:tcPr>
          <w:p w14:paraId="3AA748AE" w14:textId="77777777" w:rsidR="009407A3" w:rsidRDefault="009407A3" w:rsidP="0089509B">
            <w:pPr>
              <w:pStyle w:val="unittext"/>
            </w:pPr>
            <w:r>
              <w:t>This unit contains employability skills.</w:t>
            </w:r>
          </w:p>
        </w:tc>
      </w:tr>
      <w:tr w:rsidR="009407A3" w14:paraId="35ED686E" w14:textId="77777777" w:rsidTr="009407A3">
        <w:tc>
          <w:tcPr>
            <w:tcW w:w="2943" w:type="dxa"/>
          </w:tcPr>
          <w:p w14:paraId="066753CF" w14:textId="77777777" w:rsidR="009407A3" w:rsidRDefault="009407A3" w:rsidP="0089509B">
            <w:pPr>
              <w:pStyle w:val="Heading21"/>
            </w:pPr>
            <w:r>
              <w:t>Application of the Unit</w:t>
            </w:r>
          </w:p>
        </w:tc>
        <w:tc>
          <w:tcPr>
            <w:tcW w:w="6299" w:type="dxa"/>
            <w:gridSpan w:val="4"/>
          </w:tcPr>
          <w:p w14:paraId="4506EE36" w14:textId="02EE13E1" w:rsidR="009407A3" w:rsidRDefault="009407A3" w:rsidP="0089509B">
            <w:pPr>
              <w:pStyle w:val="unittext"/>
            </w:pPr>
            <w:r>
              <w:t xml:space="preserve">This unit applies to learners seeking to improve their reading skills in order to access educational participation options. Where application is as part of the Certificate I in General Education for Adults (Introductory), it is recommended that application is integrated with the delivery and assessment of the Core Skills writing unit </w:t>
            </w:r>
            <w:r w:rsidR="000A60C8">
              <w:rPr>
                <w:i/>
              </w:rPr>
              <w:t>VU22366</w:t>
            </w:r>
            <w:r>
              <w:rPr>
                <w:i/>
              </w:rPr>
              <w:t xml:space="preserve"> Create simple texts for learning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and</w:t>
            </w:r>
            <w:r w:rsidR="006F60DB">
              <w:t xml:space="preserve"> </w:t>
            </w:r>
            <w:r w:rsidR="006F60DB">
              <w:rPr>
                <w:i/>
              </w:rPr>
              <w:t xml:space="preserve">VU22365 </w:t>
            </w:r>
            <w:r>
              <w:rPr>
                <w:i/>
              </w:rPr>
              <w:t>Create simple texts for personal purposes</w:t>
            </w:r>
            <w:r>
              <w:t>.</w:t>
            </w:r>
          </w:p>
        </w:tc>
      </w:tr>
      <w:tr w:rsidR="009407A3" w14:paraId="3262E1E3" w14:textId="77777777" w:rsidTr="009407A3">
        <w:tc>
          <w:tcPr>
            <w:tcW w:w="2943" w:type="dxa"/>
          </w:tcPr>
          <w:p w14:paraId="6FCC237E" w14:textId="77777777" w:rsidR="009407A3" w:rsidRDefault="009407A3" w:rsidP="0089509B">
            <w:pPr>
              <w:pStyle w:val="Heading21"/>
            </w:pPr>
            <w:r>
              <w:t>Element</w:t>
            </w:r>
          </w:p>
          <w:p w14:paraId="057A8952" w14:textId="77777777" w:rsidR="009407A3" w:rsidRDefault="009407A3"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48F2BBAC" w14:textId="77777777" w:rsidR="009407A3" w:rsidRDefault="009407A3" w:rsidP="0089509B">
            <w:pPr>
              <w:pStyle w:val="Heading21"/>
            </w:pPr>
            <w:r>
              <w:t>Performance Criteria</w:t>
            </w:r>
          </w:p>
          <w:p w14:paraId="231687C2" w14:textId="77777777" w:rsidR="009407A3" w:rsidRDefault="009407A3"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17D4BE32" w14:textId="77777777" w:rsidTr="009407A3">
        <w:tc>
          <w:tcPr>
            <w:tcW w:w="2943" w:type="dxa"/>
          </w:tcPr>
          <w:p w14:paraId="16809516" w14:textId="77777777" w:rsidR="009407A3" w:rsidRDefault="009407A3" w:rsidP="0089509B">
            <w:pPr>
              <w:pStyle w:val="spacer"/>
            </w:pPr>
          </w:p>
        </w:tc>
        <w:tc>
          <w:tcPr>
            <w:tcW w:w="6299" w:type="dxa"/>
            <w:gridSpan w:val="4"/>
          </w:tcPr>
          <w:p w14:paraId="5DE43BBE" w14:textId="77777777" w:rsidR="009407A3" w:rsidRDefault="009407A3" w:rsidP="0089509B">
            <w:pPr>
              <w:pStyle w:val="spacer"/>
            </w:pPr>
          </w:p>
        </w:tc>
      </w:tr>
      <w:tr w:rsidR="009407A3" w14:paraId="4C5D461E" w14:textId="77777777" w:rsidTr="009407A3">
        <w:tc>
          <w:tcPr>
            <w:tcW w:w="2943" w:type="dxa"/>
            <w:vMerge w:val="restart"/>
          </w:tcPr>
          <w:p w14:paraId="5791334B" w14:textId="77777777" w:rsidR="009407A3" w:rsidRPr="00EC3EE9" w:rsidRDefault="009407A3" w:rsidP="0089509B">
            <w:pPr>
              <w:pStyle w:val="element"/>
              <w:keepNext/>
            </w:pPr>
            <w:r>
              <w:t>1</w:t>
            </w:r>
            <w:r>
              <w:tab/>
            </w:r>
            <w:r w:rsidRPr="00EC3EE9">
              <w:t>Locate specific information in simple</w:t>
            </w:r>
            <w:r>
              <w:t xml:space="preserve"> paper based and web based</w:t>
            </w:r>
            <w:r w:rsidRPr="00EC3EE9">
              <w:t xml:space="preserve"> text</w:t>
            </w:r>
            <w:r>
              <w:t xml:space="preserve"> type</w:t>
            </w:r>
            <w:r w:rsidRPr="00EC3EE9">
              <w:t>s relevant to the learning environment</w:t>
            </w:r>
          </w:p>
        </w:tc>
        <w:tc>
          <w:tcPr>
            <w:tcW w:w="570" w:type="dxa"/>
            <w:gridSpan w:val="2"/>
          </w:tcPr>
          <w:p w14:paraId="7869A7BF" w14:textId="77777777" w:rsidR="009407A3" w:rsidRPr="00EC3EE9" w:rsidRDefault="009407A3" w:rsidP="0089509B">
            <w:pPr>
              <w:pStyle w:val="PC"/>
              <w:keepNext/>
            </w:pPr>
            <w:r w:rsidRPr="00EC3EE9">
              <w:t>1.1</w:t>
            </w:r>
          </w:p>
        </w:tc>
        <w:tc>
          <w:tcPr>
            <w:tcW w:w="5729" w:type="dxa"/>
            <w:gridSpan w:val="2"/>
          </w:tcPr>
          <w:p w14:paraId="085552FC" w14:textId="77777777" w:rsidR="009407A3" w:rsidRPr="00EC3EE9" w:rsidRDefault="009407A3" w:rsidP="0089509B">
            <w:pPr>
              <w:pStyle w:val="unittext"/>
            </w:pPr>
            <w:r>
              <w:t>Identify a</w:t>
            </w:r>
            <w:r w:rsidRPr="00EC3EE9">
              <w:t xml:space="preserve"> </w:t>
            </w:r>
            <w:r>
              <w:t xml:space="preserve">limited </w:t>
            </w:r>
            <w:r w:rsidRPr="00CE1E8F">
              <w:t>range of</w:t>
            </w:r>
            <w:r w:rsidRPr="008722C0">
              <w:rPr>
                <w:b/>
                <w:i/>
              </w:rPr>
              <w:t xml:space="preserve"> simple</w:t>
            </w:r>
            <w:r>
              <w:rPr>
                <w:b/>
                <w:i/>
              </w:rPr>
              <w:t>, learning related</w:t>
            </w:r>
            <w:r w:rsidRPr="008722C0">
              <w:rPr>
                <w:b/>
                <w:i/>
              </w:rPr>
              <w:t xml:space="preserve"> text</w:t>
            </w:r>
            <w:r>
              <w:rPr>
                <w:b/>
                <w:i/>
              </w:rPr>
              <w:t xml:space="preserve"> type</w:t>
            </w:r>
            <w:r w:rsidRPr="008722C0">
              <w:rPr>
                <w:b/>
                <w:i/>
              </w:rPr>
              <w:t>s</w:t>
            </w:r>
            <w:r w:rsidRPr="00EC3EE9">
              <w:t xml:space="preserve"> </w:t>
            </w:r>
          </w:p>
        </w:tc>
      </w:tr>
      <w:tr w:rsidR="009407A3" w14:paraId="741903AF" w14:textId="77777777" w:rsidTr="009407A3">
        <w:tc>
          <w:tcPr>
            <w:tcW w:w="2943" w:type="dxa"/>
            <w:vMerge/>
          </w:tcPr>
          <w:p w14:paraId="3157CC0F" w14:textId="77777777" w:rsidR="009407A3" w:rsidRPr="0084371F" w:rsidRDefault="009407A3" w:rsidP="0089509B">
            <w:pPr>
              <w:pStyle w:val="element"/>
              <w:keepNext/>
            </w:pPr>
          </w:p>
        </w:tc>
        <w:tc>
          <w:tcPr>
            <w:tcW w:w="570" w:type="dxa"/>
            <w:gridSpan w:val="2"/>
          </w:tcPr>
          <w:p w14:paraId="103C2927" w14:textId="77777777" w:rsidR="009407A3" w:rsidRDefault="009407A3" w:rsidP="0089509B">
            <w:pPr>
              <w:pStyle w:val="PC"/>
              <w:keepNext/>
            </w:pPr>
            <w:r w:rsidRPr="00EC3EE9">
              <w:t>1.2</w:t>
            </w:r>
          </w:p>
        </w:tc>
        <w:tc>
          <w:tcPr>
            <w:tcW w:w="5729" w:type="dxa"/>
            <w:gridSpan w:val="2"/>
          </w:tcPr>
          <w:p w14:paraId="6F037E81" w14:textId="5CD2AE3D" w:rsidR="009407A3" w:rsidRDefault="009407A3" w:rsidP="0089509B">
            <w:pPr>
              <w:pStyle w:val="unittext"/>
            </w:pPr>
            <w:r>
              <w:t>Recognise</w:t>
            </w:r>
            <w:r w:rsidR="00FA7CF7">
              <w:t xml:space="preserve"> </w:t>
            </w:r>
            <w:r>
              <w:rPr>
                <w:b/>
                <w:i/>
              </w:rPr>
              <w:t>f</w:t>
            </w:r>
            <w:r w:rsidRPr="008722C0">
              <w:rPr>
                <w:b/>
                <w:i/>
              </w:rPr>
              <w:t>eatures of text</w:t>
            </w:r>
            <w:r>
              <w:rPr>
                <w:b/>
                <w:i/>
              </w:rPr>
              <w:t xml:space="preserve"> types</w:t>
            </w:r>
          </w:p>
        </w:tc>
      </w:tr>
      <w:tr w:rsidR="009407A3" w14:paraId="62E65D6A" w14:textId="77777777" w:rsidTr="009407A3">
        <w:tc>
          <w:tcPr>
            <w:tcW w:w="2943" w:type="dxa"/>
            <w:vMerge/>
          </w:tcPr>
          <w:p w14:paraId="7EAF5545" w14:textId="77777777" w:rsidR="009407A3" w:rsidRPr="0084371F" w:rsidRDefault="009407A3" w:rsidP="0089509B">
            <w:pPr>
              <w:pStyle w:val="element"/>
              <w:keepNext/>
            </w:pPr>
          </w:p>
        </w:tc>
        <w:tc>
          <w:tcPr>
            <w:tcW w:w="570" w:type="dxa"/>
            <w:gridSpan w:val="2"/>
          </w:tcPr>
          <w:p w14:paraId="27672C48" w14:textId="77777777" w:rsidR="009407A3" w:rsidRDefault="009407A3" w:rsidP="0089509B">
            <w:pPr>
              <w:pStyle w:val="PC"/>
              <w:keepNext/>
            </w:pPr>
            <w:r w:rsidRPr="00EC3EE9">
              <w:t>1.3</w:t>
            </w:r>
          </w:p>
        </w:tc>
        <w:tc>
          <w:tcPr>
            <w:tcW w:w="5729" w:type="dxa"/>
            <w:gridSpan w:val="2"/>
          </w:tcPr>
          <w:p w14:paraId="3C1A9582" w14:textId="77777777" w:rsidR="009407A3" w:rsidRDefault="009407A3" w:rsidP="0089509B">
            <w:pPr>
              <w:pStyle w:val="unittext"/>
            </w:pPr>
            <w:r>
              <w:t xml:space="preserve">Identify </w:t>
            </w:r>
            <w:r w:rsidRPr="00C00D83">
              <w:rPr>
                <w:b/>
                <w:i/>
              </w:rPr>
              <w:t>specific information</w:t>
            </w:r>
            <w:r w:rsidRPr="00EC3EE9">
              <w:t xml:space="preserve"> </w:t>
            </w:r>
            <w:r>
              <w:t>in the texts</w:t>
            </w:r>
            <w:r w:rsidRPr="00EC3EE9">
              <w:t xml:space="preserve"> </w:t>
            </w:r>
          </w:p>
        </w:tc>
      </w:tr>
      <w:tr w:rsidR="009407A3" w14:paraId="2FDABF39" w14:textId="77777777" w:rsidTr="009407A3">
        <w:tc>
          <w:tcPr>
            <w:tcW w:w="2943" w:type="dxa"/>
          </w:tcPr>
          <w:p w14:paraId="3A9A8666" w14:textId="77777777" w:rsidR="009407A3" w:rsidRDefault="009407A3" w:rsidP="0089509B">
            <w:pPr>
              <w:pStyle w:val="spacer"/>
            </w:pPr>
          </w:p>
        </w:tc>
        <w:tc>
          <w:tcPr>
            <w:tcW w:w="6299" w:type="dxa"/>
            <w:gridSpan w:val="4"/>
          </w:tcPr>
          <w:p w14:paraId="5522B731" w14:textId="77777777" w:rsidR="009407A3" w:rsidRDefault="009407A3" w:rsidP="0089509B">
            <w:pPr>
              <w:pStyle w:val="spacer"/>
            </w:pPr>
          </w:p>
        </w:tc>
      </w:tr>
      <w:tr w:rsidR="009407A3" w14:paraId="4E657385" w14:textId="77777777" w:rsidTr="009407A3">
        <w:tc>
          <w:tcPr>
            <w:tcW w:w="2943" w:type="dxa"/>
            <w:vMerge w:val="restart"/>
          </w:tcPr>
          <w:p w14:paraId="75E6C12D" w14:textId="77777777" w:rsidR="009407A3" w:rsidRPr="00EC3EE9" w:rsidRDefault="009407A3" w:rsidP="0089509B">
            <w:pPr>
              <w:pStyle w:val="element"/>
              <w:keepNext/>
            </w:pPr>
            <w:r>
              <w:t>2</w:t>
            </w:r>
            <w:r>
              <w:tab/>
            </w:r>
            <w:r w:rsidRPr="00EC3EE9">
              <w:t xml:space="preserve">Read and interpret </w:t>
            </w:r>
            <w:r>
              <w:t xml:space="preserve">simple </w:t>
            </w:r>
            <w:r w:rsidRPr="00EC3EE9">
              <w:t>explicit</w:t>
            </w:r>
            <w:r>
              <w:t xml:space="preserve"> paper based and web based</w:t>
            </w:r>
            <w:r w:rsidRPr="00EC3EE9">
              <w:t xml:space="preserve"> texts relevant to the learning environment </w:t>
            </w:r>
          </w:p>
          <w:p w14:paraId="308DC286" w14:textId="77777777" w:rsidR="009407A3" w:rsidRPr="00EC3EE9" w:rsidRDefault="009407A3" w:rsidP="0089509B">
            <w:pPr>
              <w:keepNext/>
              <w:rPr>
                <w:rFonts w:ascii="Times New Roman" w:hAnsi="Times New Roman"/>
                <w:sz w:val="24"/>
              </w:rPr>
            </w:pPr>
          </w:p>
        </w:tc>
        <w:tc>
          <w:tcPr>
            <w:tcW w:w="585" w:type="dxa"/>
            <w:gridSpan w:val="3"/>
          </w:tcPr>
          <w:p w14:paraId="496C6D2A" w14:textId="77777777" w:rsidR="009407A3" w:rsidRPr="00C00D83" w:rsidRDefault="009407A3" w:rsidP="0089509B">
            <w:pPr>
              <w:keepNext/>
              <w:rPr>
                <w:rFonts w:cs="Arial"/>
              </w:rPr>
            </w:pPr>
            <w:r w:rsidRPr="00C00D83">
              <w:rPr>
                <w:rFonts w:cs="Arial"/>
              </w:rPr>
              <w:t>2.1</w:t>
            </w:r>
          </w:p>
        </w:tc>
        <w:tc>
          <w:tcPr>
            <w:tcW w:w="5714" w:type="dxa"/>
          </w:tcPr>
          <w:p w14:paraId="5FA4BFF8" w14:textId="77777777" w:rsidR="009407A3" w:rsidRPr="00EC3EE9" w:rsidRDefault="009407A3" w:rsidP="0089509B">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9407A3" w14:paraId="0474D6D0" w14:textId="77777777" w:rsidTr="009407A3">
        <w:tc>
          <w:tcPr>
            <w:tcW w:w="2943" w:type="dxa"/>
            <w:vMerge/>
          </w:tcPr>
          <w:p w14:paraId="250D9AC5" w14:textId="77777777" w:rsidR="009407A3" w:rsidRDefault="009407A3" w:rsidP="0089509B">
            <w:pPr>
              <w:keepNext/>
            </w:pPr>
          </w:p>
        </w:tc>
        <w:tc>
          <w:tcPr>
            <w:tcW w:w="585" w:type="dxa"/>
            <w:gridSpan w:val="3"/>
          </w:tcPr>
          <w:p w14:paraId="15F74F29" w14:textId="77777777" w:rsidR="009407A3" w:rsidRDefault="009407A3" w:rsidP="0089509B">
            <w:pPr>
              <w:pStyle w:val="unittext"/>
            </w:pPr>
            <w:r w:rsidRPr="00EC3EE9">
              <w:t>2.2</w:t>
            </w:r>
          </w:p>
        </w:tc>
        <w:tc>
          <w:tcPr>
            <w:tcW w:w="5714" w:type="dxa"/>
          </w:tcPr>
          <w:p w14:paraId="4BA49855" w14:textId="77777777" w:rsidR="009407A3" w:rsidRDefault="009407A3" w:rsidP="0089509B">
            <w:pPr>
              <w:pStyle w:val="unittext"/>
            </w:pPr>
            <w:r w:rsidRPr="009E3C11">
              <w:rPr>
                <w:b/>
                <w:i/>
              </w:rPr>
              <w:t>Predict</w:t>
            </w:r>
            <w:r>
              <w:t xml:space="preserve"> t</w:t>
            </w:r>
            <w:r w:rsidRPr="00EC3EE9">
              <w:t xml:space="preserve">he purpose of the texts </w:t>
            </w:r>
          </w:p>
        </w:tc>
      </w:tr>
      <w:tr w:rsidR="009407A3" w14:paraId="01B7F6C6" w14:textId="77777777" w:rsidTr="009407A3">
        <w:tc>
          <w:tcPr>
            <w:tcW w:w="2943" w:type="dxa"/>
            <w:vMerge/>
          </w:tcPr>
          <w:p w14:paraId="1161AC8D" w14:textId="77777777" w:rsidR="009407A3" w:rsidRDefault="009407A3" w:rsidP="0089509B">
            <w:pPr>
              <w:keepNext/>
            </w:pPr>
          </w:p>
        </w:tc>
        <w:tc>
          <w:tcPr>
            <w:tcW w:w="585" w:type="dxa"/>
            <w:gridSpan w:val="3"/>
          </w:tcPr>
          <w:p w14:paraId="6B255F88" w14:textId="77777777" w:rsidR="009407A3" w:rsidRDefault="009407A3" w:rsidP="0089509B">
            <w:pPr>
              <w:pStyle w:val="unittext"/>
            </w:pPr>
            <w:r w:rsidRPr="00EC3EE9">
              <w:t>2.3</w:t>
            </w:r>
          </w:p>
        </w:tc>
        <w:tc>
          <w:tcPr>
            <w:tcW w:w="5714" w:type="dxa"/>
          </w:tcPr>
          <w:p w14:paraId="13CEDB18" w14:textId="77777777" w:rsidR="009407A3" w:rsidRDefault="009407A3" w:rsidP="0089509B">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9407A3" w14:paraId="3A8714AB" w14:textId="77777777" w:rsidTr="009407A3">
        <w:tc>
          <w:tcPr>
            <w:tcW w:w="2943" w:type="dxa"/>
            <w:vMerge/>
          </w:tcPr>
          <w:p w14:paraId="0982AF3F" w14:textId="77777777" w:rsidR="009407A3" w:rsidRDefault="009407A3" w:rsidP="0089509B">
            <w:pPr>
              <w:keepNext/>
            </w:pPr>
          </w:p>
        </w:tc>
        <w:tc>
          <w:tcPr>
            <w:tcW w:w="585" w:type="dxa"/>
            <w:gridSpan w:val="3"/>
          </w:tcPr>
          <w:p w14:paraId="7589C8E5" w14:textId="77777777" w:rsidR="009407A3" w:rsidRPr="00C00D83" w:rsidRDefault="009407A3" w:rsidP="0089509B">
            <w:pPr>
              <w:pStyle w:val="PC"/>
              <w:keepNext/>
              <w:rPr>
                <w:rFonts w:cs="Arial"/>
              </w:rPr>
            </w:pPr>
            <w:r w:rsidRPr="00C00D83">
              <w:rPr>
                <w:rFonts w:cs="Arial"/>
              </w:rPr>
              <w:t>2.4</w:t>
            </w:r>
          </w:p>
        </w:tc>
        <w:tc>
          <w:tcPr>
            <w:tcW w:w="5714" w:type="dxa"/>
          </w:tcPr>
          <w:p w14:paraId="41ECF530" w14:textId="75DD9BCE" w:rsidR="009407A3" w:rsidRDefault="009407A3" w:rsidP="0089509B">
            <w:pPr>
              <w:pStyle w:val="unittext"/>
            </w:pPr>
            <w:r>
              <w:t>Identify</w:t>
            </w:r>
            <w:r w:rsidR="00FA7CF7">
              <w:t xml:space="preserve"> </w:t>
            </w:r>
            <w:r w:rsidRPr="00E23343">
              <w:t>key information</w:t>
            </w:r>
            <w:r w:rsidRPr="00EC3EE9">
              <w:t xml:space="preserve"> in text</w:t>
            </w:r>
            <w:r>
              <w:t>s</w:t>
            </w:r>
            <w:r w:rsidRPr="00EC3EE9">
              <w:t xml:space="preserve"> </w:t>
            </w:r>
          </w:p>
        </w:tc>
      </w:tr>
      <w:tr w:rsidR="009407A3" w14:paraId="7946FEDC" w14:textId="77777777" w:rsidTr="009407A3">
        <w:tc>
          <w:tcPr>
            <w:tcW w:w="2943" w:type="dxa"/>
            <w:vMerge/>
          </w:tcPr>
          <w:p w14:paraId="6B30C2FA" w14:textId="77777777" w:rsidR="009407A3" w:rsidRDefault="009407A3" w:rsidP="0089509B">
            <w:pPr>
              <w:keepNext/>
            </w:pPr>
          </w:p>
        </w:tc>
        <w:tc>
          <w:tcPr>
            <w:tcW w:w="585" w:type="dxa"/>
            <w:gridSpan w:val="3"/>
          </w:tcPr>
          <w:p w14:paraId="48B4EF60" w14:textId="77777777" w:rsidR="009407A3" w:rsidRPr="00C00D83" w:rsidRDefault="009407A3" w:rsidP="0089509B">
            <w:pPr>
              <w:pStyle w:val="PC"/>
              <w:keepNext/>
              <w:rPr>
                <w:rFonts w:cs="Arial"/>
              </w:rPr>
            </w:pPr>
            <w:r w:rsidRPr="00C00D83">
              <w:rPr>
                <w:rFonts w:cs="Arial"/>
              </w:rPr>
              <w:t>2.5</w:t>
            </w:r>
          </w:p>
        </w:tc>
        <w:tc>
          <w:tcPr>
            <w:tcW w:w="5714" w:type="dxa"/>
          </w:tcPr>
          <w:p w14:paraId="605007C5" w14:textId="77777777" w:rsidR="009407A3" w:rsidRDefault="009407A3" w:rsidP="0089509B">
            <w:pPr>
              <w:pStyle w:val="unittext"/>
            </w:pPr>
            <w:r>
              <w:t>Determine t</w:t>
            </w:r>
            <w:r w:rsidRPr="00EC3EE9">
              <w:t xml:space="preserve">he </w:t>
            </w:r>
            <w:r w:rsidRPr="00D42A0D">
              <w:rPr>
                <w:b/>
                <w:i/>
              </w:rPr>
              <w:t>effectiveness</w:t>
            </w:r>
            <w:r w:rsidRPr="00EC3EE9">
              <w:t xml:space="preserve"> of the text</w:t>
            </w:r>
            <w:r>
              <w:t xml:space="preserve">s in terms of meeting their </w:t>
            </w:r>
            <w:r w:rsidRPr="00EC3EE9">
              <w:t xml:space="preserve">purpose </w:t>
            </w:r>
          </w:p>
        </w:tc>
      </w:tr>
      <w:tr w:rsidR="009407A3" w14:paraId="33CD76DC" w14:textId="77777777" w:rsidTr="009407A3">
        <w:tc>
          <w:tcPr>
            <w:tcW w:w="2943" w:type="dxa"/>
          </w:tcPr>
          <w:p w14:paraId="33AC2626" w14:textId="77777777" w:rsidR="009407A3" w:rsidRDefault="009407A3" w:rsidP="0089509B">
            <w:pPr>
              <w:pStyle w:val="spacer"/>
            </w:pPr>
          </w:p>
        </w:tc>
        <w:tc>
          <w:tcPr>
            <w:tcW w:w="6299" w:type="dxa"/>
            <w:gridSpan w:val="4"/>
          </w:tcPr>
          <w:p w14:paraId="6E404CC1" w14:textId="77777777" w:rsidR="009407A3" w:rsidRDefault="009407A3" w:rsidP="0089509B">
            <w:pPr>
              <w:pStyle w:val="spacer"/>
            </w:pPr>
          </w:p>
        </w:tc>
      </w:tr>
      <w:tr w:rsidR="009407A3" w14:paraId="6E8B01DE" w14:textId="77777777" w:rsidTr="009407A3">
        <w:tc>
          <w:tcPr>
            <w:tcW w:w="9242" w:type="dxa"/>
            <w:gridSpan w:val="5"/>
          </w:tcPr>
          <w:p w14:paraId="6C559B61" w14:textId="77777777" w:rsidR="009407A3" w:rsidRDefault="009407A3" w:rsidP="0089509B">
            <w:pPr>
              <w:pStyle w:val="Heading21"/>
            </w:pPr>
            <w:r>
              <w:t>Required Knowledge and Skills</w:t>
            </w:r>
          </w:p>
          <w:p w14:paraId="2B36C0B1" w14:textId="77777777" w:rsidR="009407A3" w:rsidRDefault="009407A3" w:rsidP="0089509B">
            <w:pPr>
              <w:pStyle w:val="text"/>
            </w:pPr>
            <w:r w:rsidRPr="005979AA">
              <w:t>This describes the essential skills and knowledge and their level required for this unit</w:t>
            </w:r>
            <w:r>
              <w:t>.</w:t>
            </w:r>
          </w:p>
        </w:tc>
      </w:tr>
      <w:tr w:rsidR="009407A3" w14:paraId="5B5843FB" w14:textId="77777777" w:rsidTr="009407A3">
        <w:tc>
          <w:tcPr>
            <w:tcW w:w="9242" w:type="dxa"/>
            <w:gridSpan w:val="5"/>
          </w:tcPr>
          <w:p w14:paraId="65D38AFF" w14:textId="77777777" w:rsidR="009407A3" w:rsidRDefault="009407A3" w:rsidP="0089509B">
            <w:pPr>
              <w:pStyle w:val="unittext"/>
            </w:pPr>
            <w:r>
              <w:t>Required Knowledge:</w:t>
            </w:r>
          </w:p>
          <w:p w14:paraId="7F884175" w14:textId="77777777" w:rsidR="009407A3" w:rsidRPr="00FE45E8" w:rsidRDefault="009407A3" w:rsidP="0089509B">
            <w:pPr>
              <w:pStyle w:val="bullet"/>
              <w:numPr>
                <w:ilvl w:val="0"/>
                <w:numId w:val="13"/>
              </w:numPr>
              <w:ind w:left="284" w:hanging="284"/>
            </w:pPr>
            <w:r>
              <w:t>how basic punctuation impacts on meaning</w:t>
            </w:r>
          </w:p>
          <w:p w14:paraId="29442A21" w14:textId="77777777" w:rsidR="009407A3" w:rsidRDefault="009407A3" w:rsidP="0089509B">
            <w:pPr>
              <w:pStyle w:val="bullet"/>
              <w:numPr>
                <w:ilvl w:val="0"/>
                <w:numId w:val="13"/>
              </w:numPr>
              <w:ind w:left="284" w:hanging="284"/>
            </w:pPr>
            <w:r w:rsidRPr="00165367">
              <w:t xml:space="preserve">reading strategies to engage with </w:t>
            </w:r>
            <w:r>
              <w:t>paper based</w:t>
            </w:r>
            <w:r w:rsidRPr="00165367">
              <w:t xml:space="preserve"> and </w:t>
            </w:r>
            <w:r>
              <w:t xml:space="preserve">web based </w:t>
            </w:r>
            <w:r w:rsidRPr="00165367">
              <w:t>texts</w:t>
            </w:r>
          </w:p>
          <w:p w14:paraId="3710FAF2" w14:textId="77777777" w:rsidR="009407A3" w:rsidRDefault="009407A3" w:rsidP="0089509B">
            <w:pPr>
              <w:pStyle w:val="bullet"/>
              <w:numPr>
                <w:ilvl w:val="0"/>
                <w:numId w:val="13"/>
              </w:numPr>
              <w:ind w:left="284" w:hanging="284"/>
            </w:pPr>
            <w:r>
              <w:t>different purposes of text types</w:t>
            </w:r>
          </w:p>
          <w:p w14:paraId="2177F048" w14:textId="77777777" w:rsidR="009407A3" w:rsidRDefault="009407A3" w:rsidP="0089509B">
            <w:pPr>
              <w:pStyle w:val="unittext"/>
            </w:pPr>
            <w:r>
              <w:t>Required Skills:</w:t>
            </w:r>
          </w:p>
          <w:p w14:paraId="1149AFE2" w14:textId="77777777" w:rsidR="009407A3" w:rsidRPr="008C0538" w:rsidRDefault="009407A3" w:rsidP="0089509B">
            <w:pPr>
              <w:pStyle w:val="bullet"/>
              <w:numPr>
                <w:ilvl w:val="0"/>
                <w:numId w:val="13"/>
              </w:numPr>
              <w:ind w:left="284" w:hanging="284"/>
            </w:pPr>
            <w:r>
              <w:t>literacy</w:t>
            </w:r>
            <w:r w:rsidRPr="008C0538">
              <w:t xml:space="preserve"> skills to:</w:t>
            </w:r>
          </w:p>
          <w:p w14:paraId="52ED2DA5" w14:textId="77777777" w:rsidR="009407A3" w:rsidRDefault="009407A3" w:rsidP="0089509B">
            <w:pPr>
              <w:pStyle w:val="endash"/>
              <w:keepNext/>
              <w:ind w:left="568" w:hanging="284"/>
            </w:pPr>
            <w:r>
              <w:t>critically read texts which have predictable structure and familiar vocabulary to make meaning</w:t>
            </w:r>
          </w:p>
          <w:p w14:paraId="6FFCE3C9" w14:textId="77777777" w:rsidR="009407A3" w:rsidRDefault="009407A3" w:rsidP="0089509B">
            <w:pPr>
              <w:pStyle w:val="endash"/>
              <w:keepNext/>
              <w:ind w:left="568" w:hanging="284"/>
            </w:pPr>
            <w:r>
              <w:t>get the gist of texts which have more unfamiliar elements to interpret information</w:t>
            </w:r>
          </w:p>
          <w:p w14:paraId="53BB95D9" w14:textId="77777777" w:rsidR="009407A3" w:rsidRDefault="009407A3" w:rsidP="0089509B">
            <w:pPr>
              <w:pStyle w:val="endash"/>
              <w:keepNext/>
              <w:ind w:left="568" w:hanging="284"/>
            </w:pPr>
            <w:r>
              <w:t>use a range of reading strategies to draw on bank of key vocabulary of personally relevant words/ phrases and use of word attack skills</w:t>
            </w:r>
          </w:p>
          <w:p w14:paraId="5E707B2C" w14:textId="77777777" w:rsidR="009407A3" w:rsidRDefault="009407A3" w:rsidP="0089509B">
            <w:pPr>
              <w:pStyle w:val="endash"/>
              <w:keepNext/>
              <w:ind w:left="568" w:hanging="284"/>
            </w:pPr>
            <w:r>
              <w:t>make connections between own knowledge and experience and the purpose and structure of texts</w:t>
            </w:r>
          </w:p>
          <w:p w14:paraId="1C3242EB" w14:textId="77777777" w:rsidR="009407A3" w:rsidRDefault="009407A3" w:rsidP="0089509B">
            <w:pPr>
              <w:pStyle w:val="endash"/>
              <w:keepNext/>
              <w:ind w:left="568" w:hanging="284"/>
            </w:pPr>
            <w:r>
              <w:t>use decoding strategies such as phonic and visual letter patterns to identify unknown words</w:t>
            </w:r>
          </w:p>
          <w:p w14:paraId="4F3DF57B" w14:textId="77777777" w:rsidR="009407A3" w:rsidRDefault="009407A3" w:rsidP="0089509B">
            <w:pPr>
              <w:pStyle w:val="endash"/>
              <w:keepNext/>
              <w:ind w:left="568" w:hanging="284"/>
            </w:pPr>
            <w:r>
              <w:t>follow non-linear web based texts to gain information</w:t>
            </w:r>
          </w:p>
          <w:p w14:paraId="16FF4DCC" w14:textId="77777777" w:rsidR="009407A3" w:rsidRDefault="009407A3" w:rsidP="0089509B">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9407A3" w14:paraId="580A36C6" w14:textId="77777777" w:rsidTr="009407A3">
        <w:tc>
          <w:tcPr>
            <w:tcW w:w="9242" w:type="dxa"/>
            <w:gridSpan w:val="5"/>
          </w:tcPr>
          <w:p w14:paraId="6434C8DA" w14:textId="77777777" w:rsidR="009407A3" w:rsidRDefault="009407A3" w:rsidP="0089509B">
            <w:pPr>
              <w:pStyle w:val="spacer"/>
            </w:pPr>
          </w:p>
        </w:tc>
      </w:tr>
      <w:tr w:rsidR="009407A3" w14:paraId="38BADF23" w14:textId="77777777" w:rsidTr="009407A3">
        <w:tc>
          <w:tcPr>
            <w:tcW w:w="9242" w:type="dxa"/>
            <w:gridSpan w:val="5"/>
          </w:tcPr>
          <w:p w14:paraId="1AE43322" w14:textId="77777777" w:rsidR="009407A3" w:rsidRDefault="009407A3" w:rsidP="0089509B">
            <w:pPr>
              <w:pStyle w:val="Heading21"/>
            </w:pPr>
            <w:r>
              <w:t>Range Statement</w:t>
            </w:r>
          </w:p>
          <w:p w14:paraId="3F8A53BA" w14:textId="45ABE83A" w:rsidR="009407A3" w:rsidRDefault="009407A3"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70B5D3EE" w14:textId="77777777" w:rsidTr="009407A3">
        <w:tc>
          <w:tcPr>
            <w:tcW w:w="3369" w:type="dxa"/>
            <w:gridSpan w:val="2"/>
          </w:tcPr>
          <w:p w14:paraId="740F1003" w14:textId="77777777" w:rsidR="009407A3" w:rsidRPr="00CE1E8F" w:rsidRDefault="009407A3" w:rsidP="0089509B">
            <w:pPr>
              <w:pStyle w:val="unittext"/>
            </w:pPr>
            <w:r>
              <w:rPr>
                <w:b/>
                <w:i/>
              </w:rPr>
              <w:t>S</w:t>
            </w:r>
            <w:r w:rsidRPr="004021B4">
              <w:rPr>
                <w:b/>
                <w:i/>
              </w:rPr>
              <w:t>imple learning related text</w:t>
            </w:r>
            <w:r>
              <w:rPr>
                <w:b/>
                <w:i/>
              </w:rPr>
              <w:t xml:space="preserve"> type</w:t>
            </w:r>
            <w:r w:rsidRPr="004021B4">
              <w:rPr>
                <w:b/>
                <w:i/>
              </w:rPr>
              <w:t>s</w:t>
            </w:r>
            <w:r>
              <w:t xml:space="preserve"> may include:</w:t>
            </w:r>
          </w:p>
          <w:p w14:paraId="00E63C2E" w14:textId="77777777" w:rsidR="009407A3" w:rsidRDefault="009407A3" w:rsidP="0089509B">
            <w:pPr>
              <w:keepNext/>
              <w:rPr>
                <w:rFonts w:ascii="Times New Roman" w:hAnsi="Times New Roman"/>
                <w:i/>
                <w:sz w:val="24"/>
              </w:rPr>
            </w:pPr>
          </w:p>
        </w:tc>
        <w:tc>
          <w:tcPr>
            <w:tcW w:w="5873" w:type="dxa"/>
            <w:gridSpan w:val="3"/>
          </w:tcPr>
          <w:p w14:paraId="1B9F5235" w14:textId="77777777" w:rsidR="009407A3" w:rsidRPr="000C2E97" w:rsidRDefault="009407A3" w:rsidP="0089509B">
            <w:pPr>
              <w:pStyle w:val="bullet"/>
              <w:numPr>
                <w:ilvl w:val="0"/>
                <w:numId w:val="13"/>
              </w:numPr>
              <w:ind w:left="284" w:hanging="284"/>
            </w:pPr>
            <w:r>
              <w:t>simple familiar texts with clear purpose and familiar vocabulary</w:t>
            </w:r>
          </w:p>
          <w:p w14:paraId="4A217626" w14:textId="77777777" w:rsidR="009407A3" w:rsidRDefault="009407A3" w:rsidP="0089509B">
            <w:pPr>
              <w:pStyle w:val="bullet"/>
              <w:numPr>
                <w:ilvl w:val="0"/>
                <w:numId w:val="13"/>
              </w:numPr>
              <w:ind w:left="284" w:hanging="284"/>
            </w:pPr>
            <w:r>
              <w:t>web based, printed, handwritten and visual texts:</w:t>
            </w:r>
          </w:p>
          <w:p w14:paraId="00BE6C4F" w14:textId="5D5DC82F" w:rsidR="009407A3" w:rsidRPr="00F25B62" w:rsidRDefault="009407A3" w:rsidP="0089509B">
            <w:pPr>
              <w:pStyle w:val="endash"/>
              <w:keepNext/>
              <w:ind w:left="568" w:hanging="284"/>
            </w:pPr>
            <w:r>
              <w:t>sections of formatted texts for example</w:t>
            </w:r>
            <w:r w:rsidRPr="00F25B62">
              <w:t xml:space="preserve"> enrolment forms,</w:t>
            </w:r>
            <w:r w:rsidR="00FA7CF7">
              <w:t xml:space="preserve"> </w:t>
            </w:r>
            <w:r w:rsidRPr="00F25B62">
              <w:t>student card</w:t>
            </w:r>
          </w:p>
          <w:p w14:paraId="244DBC10" w14:textId="77777777" w:rsidR="009407A3" w:rsidRDefault="009407A3" w:rsidP="0089509B">
            <w:pPr>
              <w:pStyle w:val="endash"/>
              <w:keepNext/>
              <w:ind w:left="568" w:hanging="284"/>
            </w:pPr>
            <w:r>
              <w:t xml:space="preserve"> student services available, list of courses</w:t>
            </w:r>
          </w:p>
          <w:p w14:paraId="55346F7B" w14:textId="77777777" w:rsidR="009407A3" w:rsidRDefault="009407A3" w:rsidP="0089509B">
            <w:pPr>
              <w:pStyle w:val="endash"/>
              <w:keepNext/>
              <w:ind w:left="568" w:hanging="284"/>
            </w:pPr>
            <w:r>
              <w:t>diagrammatic texts such as map of classrooms and facilities, calendars and diaries, evacuation plan</w:t>
            </w:r>
          </w:p>
          <w:p w14:paraId="57A59377" w14:textId="77777777" w:rsidR="009407A3" w:rsidRDefault="009407A3" w:rsidP="0089509B">
            <w:pPr>
              <w:pStyle w:val="endash"/>
              <w:keepNext/>
              <w:ind w:left="568" w:hanging="284"/>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14:paraId="06173338" w14:textId="77777777" w:rsidR="009407A3" w:rsidRPr="006000CD" w:rsidRDefault="009407A3" w:rsidP="0089509B">
            <w:pPr>
              <w:pStyle w:val="endash"/>
              <w:keepNext/>
              <w:ind w:left="568" w:hanging="284"/>
            </w:pPr>
            <w:r>
              <w:t xml:space="preserve">learning plan, </w:t>
            </w:r>
            <w:r w:rsidRPr="006000CD">
              <w:t>timetables</w:t>
            </w:r>
            <w:r>
              <w:t xml:space="preserve">, </w:t>
            </w:r>
            <w:r w:rsidRPr="006000CD">
              <w:t>study plans</w:t>
            </w:r>
            <w:r>
              <w:t>,</w:t>
            </w:r>
            <w:r w:rsidRPr="006000CD">
              <w:t xml:space="preserve"> portfolio of work</w:t>
            </w:r>
          </w:p>
          <w:p w14:paraId="4314AFE7" w14:textId="77777777" w:rsidR="009407A3" w:rsidRDefault="009407A3" w:rsidP="0089509B">
            <w:pPr>
              <w:pStyle w:val="endash"/>
              <w:keepNext/>
              <w:ind w:left="568" w:hanging="284"/>
            </w:pPr>
            <w:r w:rsidRPr="006000CD">
              <w:t>m</w:t>
            </w:r>
            <w:r>
              <w:t xml:space="preserve">essages such as </w:t>
            </w:r>
            <w:r w:rsidRPr="006000CD">
              <w:t>SM</w:t>
            </w:r>
            <w:r>
              <w:t xml:space="preserve">S, email or handwritten from the teacher or </w:t>
            </w:r>
            <w:r w:rsidRPr="006000CD">
              <w:t>fellow students</w:t>
            </w:r>
            <w:r>
              <w:t>, tweets</w:t>
            </w:r>
          </w:p>
          <w:p w14:paraId="0BAD127A" w14:textId="77777777" w:rsidR="009407A3" w:rsidRDefault="009407A3" w:rsidP="0089509B">
            <w:pPr>
              <w:pStyle w:val="endash"/>
              <w:keepNext/>
              <w:ind w:left="568" w:hanging="284"/>
            </w:pPr>
            <w:r>
              <w:t>symbols related to facilities in the training organisation</w:t>
            </w:r>
          </w:p>
          <w:p w14:paraId="09AA98D5" w14:textId="77777777" w:rsidR="009407A3" w:rsidRDefault="009407A3" w:rsidP="0089509B">
            <w:pPr>
              <w:pStyle w:val="endash"/>
              <w:keepNext/>
              <w:ind w:left="568" w:hanging="284"/>
            </w:pPr>
            <w:r>
              <w:t>notices</w:t>
            </w:r>
          </w:p>
        </w:tc>
      </w:tr>
      <w:tr w:rsidR="009407A3" w14:paraId="5BE4CC29" w14:textId="77777777" w:rsidTr="009407A3">
        <w:tc>
          <w:tcPr>
            <w:tcW w:w="9242" w:type="dxa"/>
            <w:gridSpan w:val="5"/>
          </w:tcPr>
          <w:p w14:paraId="0A904647" w14:textId="77777777" w:rsidR="009407A3" w:rsidRDefault="009407A3" w:rsidP="0089509B">
            <w:pPr>
              <w:pStyle w:val="spacer"/>
            </w:pPr>
          </w:p>
        </w:tc>
      </w:tr>
      <w:tr w:rsidR="009407A3" w14:paraId="2313F30D" w14:textId="77777777" w:rsidTr="009407A3">
        <w:tc>
          <w:tcPr>
            <w:tcW w:w="3369" w:type="dxa"/>
            <w:gridSpan w:val="2"/>
          </w:tcPr>
          <w:p w14:paraId="73792DD6" w14:textId="77777777" w:rsidR="009407A3" w:rsidRPr="002A1640" w:rsidRDefault="009407A3" w:rsidP="0089509B">
            <w:pPr>
              <w:pStyle w:val="unittext"/>
            </w:pPr>
            <w:r w:rsidRPr="0061362D">
              <w:rPr>
                <w:b/>
                <w:i/>
              </w:rPr>
              <w:lastRenderedPageBreak/>
              <w:t xml:space="preserve">Features </w:t>
            </w:r>
            <w:r w:rsidRPr="00CE1E8F">
              <w:rPr>
                <w:b/>
                <w:i/>
              </w:rPr>
              <w:t>of text</w:t>
            </w:r>
            <w:r>
              <w:rPr>
                <w:b/>
                <w:i/>
              </w:rPr>
              <w:t xml:space="preserve"> type</w:t>
            </w:r>
            <w:r w:rsidRPr="00CE1E8F">
              <w:rPr>
                <w:b/>
                <w:i/>
              </w:rPr>
              <w:t>s</w:t>
            </w:r>
            <w:r>
              <w:t xml:space="preserve"> may</w:t>
            </w:r>
            <w:r w:rsidRPr="002A1640">
              <w:t xml:space="preserve"> include:</w:t>
            </w:r>
          </w:p>
          <w:p w14:paraId="0AE06EFF" w14:textId="77777777" w:rsidR="009407A3" w:rsidRDefault="009407A3" w:rsidP="0089509B">
            <w:pPr>
              <w:keepNext/>
              <w:rPr>
                <w:rFonts w:ascii="Times New Roman" w:hAnsi="Times New Roman"/>
                <w:i/>
                <w:sz w:val="24"/>
              </w:rPr>
            </w:pPr>
          </w:p>
          <w:p w14:paraId="5F0ED0AD" w14:textId="77777777" w:rsidR="009407A3" w:rsidRDefault="009407A3" w:rsidP="0089509B">
            <w:pPr>
              <w:keepNext/>
              <w:rPr>
                <w:rFonts w:ascii="Times New Roman" w:hAnsi="Times New Roman"/>
                <w:i/>
                <w:sz w:val="24"/>
              </w:rPr>
            </w:pPr>
          </w:p>
        </w:tc>
        <w:tc>
          <w:tcPr>
            <w:tcW w:w="5873" w:type="dxa"/>
            <w:gridSpan w:val="3"/>
          </w:tcPr>
          <w:p w14:paraId="566864D9" w14:textId="77777777" w:rsidR="009407A3" w:rsidRDefault="009407A3" w:rsidP="0089509B">
            <w:pPr>
              <w:pStyle w:val="bullet"/>
              <w:numPr>
                <w:ilvl w:val="0"/>
                <w:numId w:val="13"/>
              </w:numPr>
              <w:ind w:left="284" w:hanging="284"/>
            </w:pPr>
            <w:r>
              <w:t>text structure with transparent organisation appropriate to text type:</w:t>
            </w:r>
          </w:p>
          <w:p w14:paraId="7DF1B72A" w14:textId="77777777" w:rsidR="009407A3" w:rsidRPr="0061362D" w:rsidRDefault="009407A3" w:rsidP="0089509B">
            <w:pPr>
              <w:pStyle w:val="endash"/>
              <w:keepNext/>
              <w:ind w:left="568" w:hanging="284"/>
            </w:pPr>
            <w:r w:rsidRPr="0061362D">
              <w:t xml:space="preserve">informative texts with </w:t>
            </w:r>
            <w:r>
              <w:t>explicit navigation features such as</w:t>
            </w:r>
            <w:r w:rsidRPr="0061362D">
              <w:t>, headings, site map/ menus</w:t>
            </w:r>
          </w:p>
          <w:p w14:paraId="3D0CBA66" w14:textId="77777777" w:rsidR="009407A3" w:rsidRPr="0061362D" w:rsidRDefault="009407A3" w:rsidP="0089509B">
            <w:pPr>
              <w:pStyle w:val="endash"/>
              <w:keepNext/>
              <w:ind w:left="568" w:hanging="284"/>
            </w:pPr>
            <w:r w:rsidRPr="0061362D">
              <w:t xml:space="preserve">narrative texts with sequential prose: beginning, middle and end; </w:t>
            </w:r>
          </w:p>
          <w:p w14:paraId="2C57A383" w14:textId="77777777" w:rsidR="009407A3" w:rsidRPr="0061362D" w:rsidRDefault="009407A3" w:rsidP="0089509B">
            <w:pPr>
              <w:pStyle w:val="endash"/>
              <w:keepNext/>
              <w:ind w:left="568" w:hanging="284"/>
            </w:pPr>
            <w:r w:rsidRPr="0061362D">
              <w:t>procedural texts with a small number of sequentially ordered dot</w:t>
            </w:r>
            <w:r>
              <w:t xml:space="preserve"> </w:t>
            </w:r>
            <w:r w:rsidRPr="0061362D">
              <w:t>points or numbered instructions</w:t>
            </w:r>
          </w:p>
          <w:p w14:paraId="3928A4DE" w14:textId="405D47DB" w:rsidR="009407A3" w:rsidRPr="00FB0B1E" w:rsidRDefault="009407A3" w:rsidP="0089509B">
            <w:pPr>
              <w:pStyle w:val="endash"/>
              <w:keepNext/>
              <w:ind w:left="568" w:hanging="284"/>
              <w:rPr>
                <w:rFonts w:eastAsia="Times New Roman"/>
              </w:rPr>
            </w:pPr>
            <w:r w:rsidRPr="0061362D">
              <w:t>persuasive texts supported by visual material,</w:t>
            </w:r>
            <w:r w:rsidR="00FA7CF7">
              <w:t xml:space="preserve"> </w:t>
            </w:r>
            <w:r>
              <w:rPr>
                <w:rFonts w:eastAsia="Times New Roman"/>
              </w:rPr>
              <w:t>opinion expressed</w:t>
            </w:r>
            <w:r w:rsidR="00FA7CF7">
              <w:rPr>
                <w:rFonts w:eastAsia="Times New Roman"/>
              </w:rPr>
              <w:t xml:space="preserve"> </w:t>
            </w:r>
            <w:r>
              <w:rPr>
                <w:rFonts w:eastAsia="Times New Roman"/>
              </w:rPr>
              <w:t>using sentences with simple verb tenses</w:t>
            </w:r>
          </w:p>
          <w:p w14:paraId="6749AF0A" w14:textId="77777777" w:rsidR="009407A3" w:rsidRDefault="009407A3" w:rsidP="0089509B">
            <w:pPr>
              <w:pStyle w:val="endash"/>
              <w:keepNext/>
              <w:ind w:left="568" w:hanging="284"/>
              <w:rPr>
                <w:i/>
              </w:rPr>
            </w:pPr>
            <w:r>
              <w:t>information formatted into a table (one or two columns)such as timetable, teachers and room numbers</w:t>
            </w:r>
          </w:p>
          <w:p w14:paraId="10CCFD09" w14:textId="77777777" w:rsidR="009407A3" w:rsidRDefault="009407A3" w:rsidP="0089509B">
            <w:pPr>
              <w:pStyle w:val="endash"/>
              <w:keepNext/>
              <w:ind w:left="568" w:hanging="284"/>
            </w:pPr>
            <w:r>
              <w:t>supporting visual material</w:t>
            </w:r>
          </w:p>
        </w:tc>
      </w:tr>
      <w:tr w:rsidR="009407A3" w14:paraId="2F889EC7" w14:textId="77777777" w:rsidTr="009407A3">
        <w:tc>
          <w:tcPr>
            <w:tcW w:w="9242" w:type="dxa"/>
            <w:gridSpan w:val="5"/>
          </w:tcPr>
          <w:p w14:paraId="4F5FF6B7" w14:textId="77777777" w:rsidR="009407A3" w:rsidRDefault="009407A3" w:rsidP="0089509B">
            <w:pPr>
              <w:pStyle w:val="spacer"/>
            </w:pPr>
          </w:p>
        </w:tc>
      </w:tr>
      <w:tr w:rsidR="009407A3" w14:paraId="0AA2FF43" w14:textId="77777777" w:rsidTr="009407A3">
        <w:tc>
          <w:tcPr>
            <w:tcW w:w="3369" w:type="dxa"/>
            <w:gridSpan w:val="2"/>
          </w:tcPr>
          <w:p w14:paraId="273FF908" w14:textId="77777777" w:rsidR="009407A3" w:rsidRPr="00C00D83" w:rsidRDefault="009407A3" w:rsidP="0089509B">
            <w:pPr>
              <w:pStyle w:val="unittext"/>
            </w:pPr>
            <w:r>
              <w:rPr>
                <w:b/>
                <w:i/>
              </w:rPr>
              <w:t xml:space="preserve">Specific information </w:t>
            </w:r>
            <w:r>
              <w:t>may include:</w:t>
            </w:r>
          </w:p>
        </w:tc>
        <w:tc>
          <w:tcPr>
            <w:tcW w:w="5873" w:type="dxa"/>
            <w:gridSpan w:val="3"/>
          </w:tcPr>
          <w:p w14:paraId="5C417F59" w14:textId="77777777" w:rsidR="009407A3" w:rsidRDefault="009407A3" w:rsidP="0089509B">
            <w:pPr>
              <w:pStyle w:val="bullet"/>
              <w:numPr>
                <w:ilvl w:val="0"/>
                <w:numId w:val="13"/>
              </w:numPr>
              <w:ind w:left="284" w:hanging="284"/>
            </w:pPr>
            <w:r>
              <w:t>sentences with:</w:t>
            </w:r>
          </w:p>
          <w:p w14:paraId="57BF5232" w14:textId="77777777" w:rsidR="009407A3" w:rsidRDefault="009407A3" w:rsidP="0089509B">
            <w:pPr>
              <w:pStyle w:val="endash"/>
              <w:keepNext/>
              <w:ind w:left="568" w:hanging="284"/>
              <w:rPr>
                <w:i/>
              </w:rPr>
            </w:pPr>
            <w:r>
              <w:t>simple verb tenses and routine word order patterns</w:t>
            </w:r>
          </w:p>
          <w:p w14:paraId="61C13256" w14:textId="77777777" w:rsidR="009407A3" w:rsidRDefault="009407A3" w:rsidP="0089509B">
            <w:pPr>
              <w:pStyle w:val="endash"/>
              <w:keepNext/>
              <w:ind w:left="568" w:hanging="284"/>
              <w:rPr>
                <w:i/>
              </w:rPr>
            </w:pPr>
            <w:r>
              <w:t>one or two clauses</w:t>
            </w:r>
          </w:p>
          <w:p w14:paraId="4BB4F5D7" w14:textId="77777777" w:rsidR="009407A3" w:rsidRPr="00D11AB1" w:rsidRDefault="009407A3" w:rsidP="0089509B">
            <w:pPr>
              <w:pStyle w:val="endash"/>
              <w:keepNext/>
              <w:ind w:left="568" w:hanging="284"/>
              <w:rPr>
                <w:i/>
              </w:rPr>
            </w:pPr>
            <w:r>
              <w:t>adjectives, pronouns and prepositions</w:t>
            </w:r>
          </w:p>
          <w:p w14:paraId="784828D2" w14:textId="77777777" w:rsidR="009407A3" w:rsidRPr="00D11AB1" w:rsidRDefault="009407A3" w:rsidP="0089509B">
            <w:pPr>
              <w:pStyle w:val="endash"/>
              <w:keepNext/>
              <w:ind w:left="568" w:hanging="284"/>
            </w:pPr>
            <w:r>
              <w:t>simple cohesive devices such as, and, but, then</w:t>
            </w:r>
          </w:p>
          <w:p w14:paraId="0352F9D4" w14:textId="77777777" w:rsidR="009407A3" w:rsidRDefault="009407A3" w:rsidP="0089509B">
            <w:pPr>
              <w:pStyle w:val="bullet"/>
              <w:numPr>
                <w:ilvl w:val="0"/>
                <w:numId w:val="13"/>
              </w:numPr>
              <w:ind w:left="284" w:hanging="284"/>
            </w:pPr>
            <w:r>
              <w:t>familiar predictable words / phrases/ abbreviations:</w:t>
            </w:r>
          </w:p>
          <w:p w14:paraId="2146DF1B" w14:textId="77777777" w:rsidR="009407A3" w:rsidRDefault="009407A3" w:rsidP="0089509B">
            <w:pPr>
              <w:pStyle w:val="endash"/>
              <w:keepNext/>
              <w:ind w:left="568" w:hanging="284"/>
            </w:pPr>
            <w:r>
              <w:t>place-related information such as classroom, library, Independent Learning Centre, exit locations</w:t>
            </w:r>
          </w:p>
          <w:p w14:paraId="36E9E547" w14:textId="77777777" w:rsidR="009407A3" w:rsidRDefault="009407A3" w:rsidP="0089509B">
            <w:pPr>
              <w:pStyle w:val="endash"/>
              <w:keepNext/>
              <w:ind w:left="568" w:hanging="284"/>
            </w:pPr>
            <w:r>
              <w:t>time-related information such as, class times, availability of teachers, library hours, lunch time</w:t>
            </w:r>
          </w:p>
          <w:p w14:paraId="460DB6CD" w14:textId="77777777" w:rsidR="009407A3" w:rsidRDefault="009407A3" w:rsidP="0089509B">
            <w:pPr>
              <w:pStyle w:val="endash"/>
              <w:keepNext/>
              <w:ind w:left="568" w:hanging="284"/>
            </w:pPr>
            <w:r>
              <w:t xml:space="preserve">those associated with personally relevant learning activities, such as names of courses / units being studied </w:t>
            </w:r>
          </w:p>
          <w:p w14:paraId="172AA06E" w14:textId="77777777" w:rsidR="009407A3" w:rsidRDefault="009407A3" w:rsidP="0089509B">
            <w:pPr>
              <w:pStyle w:val="endash"/>
              <w:keepNext/>
              <w:ind w:left="568" w:hanging="284"/>
            </w:pPr>
            <w:r>
              <w:t>vocabulary related to own learning activities</w:t>
            </w:r>
          </w:p>
          <w:p w14:paraId="59595A26" w14:textId="77777777" w:rsidR="009407A3" w:rsidRDefault="009407A3" w:rsidP="0089509B">
            <w:pPr>
              <w:pStyle w:val="endash"/>
              <w:keepNext/>
              <w:ind w:left="568" w:hanging="284"/>
            </w:pPr>
            <w:r>
              <w:t>abbreviations related to learning centre and activities</w:t>
            </w:r>
          </w:p>
          <w:p w14:paraId="53E45ADD" w14:textId="77777777" w:rsidR="009407A3" w:rsidRDefault="009407A3" w:rsidP="0089509B">
            <w:pPr>
              <w:pStyle w:val="bullet"/>
              <w:numPr>
                <w:ilvl w:val="0"/>
                <w:numId w:val="13"/>
              </w:numPr>
              <w:ind w:left="284" w:hanging="284"/>
            </w:pPr>
            <w:r w:rsidRPr="00CE1E8F">
              <w:t>numbers</w:t>
            </w:r>
            <w:r>
              <w:rPr>
                <w:i/>
              </w:rPr>
              <w:t xml:space="preserve"> </w:t>
            </w:r>
            <w:r w:rsidRPr="0009516E">
              <w:t>as</w:t>
            </w:r>
            <w:r>
              <w:rPr>
                <w:i/>
              </w:rPr>
              <w:t xml:space="preserve"> </w:t>
            </w:r>
            <w:r>
              <w:t>whole numbers, simple fractions, decimals, and percentages:</w:t>
            </w:r>
          </w:p>
          <w:p w14:paraId="7A7EC22C" w14:textId="77777777" w:rsidR="009407A3" w:rsidRDefault="009407A3" w:rsidP="0089509B">
            <w:pPr>
              <w:pStyle w:val="endash"/>
              <w:keepNext/>
              <w:ind w:left="568" w:hanging="284"/>
            </w:pPr>
            <w:r>
              <w:t xml:space="preserve">dates and times </w:t>
            </w:r>
          </w:p>
          <w:p w14:paraId="6BEC15C8" w14:textId="77777777" w:rsidR="009407A3" w:rsidRDefault="009407A3" w:rsidP="0089509B">
            <w:pPr>
              <w:pStyle w:val="endash"/>
              <w:keepNext/>
              <w:ind w:left="568" w:hanging="284"/>
            </w:pPr>
            <w:r>
              <w:t>money costs associated with enrolments, purchasing learning related resources, cost of photocopying</w:t>
            </w:r>
          </w:p>
          <w:p w14:paraId="5B0C86FA" w14:textId="77777777" w:rsidR="009407A3" w:rsidRDefault="009407A3" w:rsidP="0089509B">
            <w:pPr>
              <w:pStyle w:val="endash"/>
              <w:keepNext/>
              <w:ind w:left="568" w:hanging="284"/>
            </w:pPr>
            <w:r>
              <w:t>phone numbers of class mates saved to note book or own personal phone bank</w:t>
            </w:r>
          </w:p>
        </w:tc>
      </w:tr>
      <w:tr w:rsidR="009407A3" w14:paraId="4DFDBE86" w14:textId="77777777" w:rsidTr="009407A3">
        <w:tc>
          <w:tcPr>
            <w:tcW w:w="3369" w:type="dxa"/>
            <w:gridSpan w:val="2"/>
          </w:tcPr>
          <w:p w14:paraId="2A276A09" w14:textId="77777777" w:rsidR="009407A3" w:rsidRPr="0027470B" w:rsidRDefault="009407A3" w:rsidP="0089509B">
            <w:pPr>
              <w:pStyle w:val="spacer"/>
            </w:pPr>
          </w:p>
        </w:tc>
        <w:tc>
          <w:tcPr>
            <w:tcW w:w="5873" w:type="dxa"/>
            <w:gridSpan w:val="3"/>
          </w:tcPr>
          <w:p w14:paraId="451B93B1" w14:textId="77777777" w:rsidR="009407A3" w:rsidRDefault="009407A3" w:rsidP="0089509B">
            <w:pPr>
              <w:pStyle w:val="spacer"/>
            </w:pPr>
          </w:p>
        </w:tc>
      </w:tr>
      <w:tr w:rsidR="009407A3" w14:paraId="56CA68FF" w14:textId="77777777" w:rsidTr="009407A3">
        <w:tc>
          <w:tcPr>
            <w:tcW w:w="3369" w:type="dxa"/>
            <w:gridSpan w:val="2"/>
          </w:tcPr>
          <w:p w14:paraId="1A82F0A0" w14:textId="77777777" w:rsidR="009407A3" w:rsidRDefault="009407A3" w:rsidP="0089509B">
            <w:pPr>
              <w:pStyle w:val="unittext"/>
            </w:pPr>
            <w:r w:rsidRPr="0027470B">
              <w:rPr>
                <w:b/>
                <w:i/>
              </w:rPr>
              <w:t xml:space="preserve">Sources </w:t>
            </w:r>
            <w:r w:rsidRPr="009E2685">
              <w:rPr>
                <w:b/>
                <w:i/>
              </w:rPr>
              <w:t>of text</w:t>
            </w:r>
            <w:r>
              <w:t xml:space="preserve"> may include:</w:t>
            </w:r>
          </w:p>
        </w:tc>
        <w:tc>
          <w:tcPr>
            <w:tcW w:w="5873" w:type="dxa"/>
            <w:gridSpan w:val="3"/>
          </w:tcPr>
          <w:p w14:paraId="2C55EAB7" w14:textId="77777777" w:rsidR="009407A3" w:rsidRDefault="009407A3" w:rsidP="0089509B">
            <w:pPr>
              <w:pStyle w:val="bullet"/>
              <w:numPr>
                <w:ilvl w:val="0"/>
                <w:numId w:val="13"/>
              </w:numPr>
              <w:ind w:left="284" w:hanging="284"/>
            </w:pPr>
            <w:r>
              <w:t>training organisation</w:t>
            </w:r>
          </w:p>
          <w:p w14:paraId="771A37FB" w14:textId="77777777" w:rsidR="009407A3" w:rsidRDefault="009407A3" w:rsidP="0089509B">
            <w:pPr>
              <w:pStyle w:val="bullet"/>
              <w:numPr>
                <w:ilvl w:val="0"/>
                <w:numId w:val="13"/>
              </w:numPr>
              <w:ind w:left="284" w:hanging="284"/>
            </w:pPr>
            <w:r>
              <w:t>teachers</w:t>
            </w:r>
          </w:p>
          <w:p w14:paraId="43E29FA7" w14:textId="77777777" w:rsidR="009407A3" w:rsidRDefault="009407A3" w:rsidP="0089509B">
            <w:pPr>
              <w:pStyle w:val="bullet"/>
              <w:numPr>
                <w:ilvl w:val="0"/>
                <w:numId w:val="13"/>
              </w:numPr>
              <w:ind w:left="284" w:hanging="284"/>
            </w:pPr>
            <w:r>
              <w:t>other learners</w:t>
            </w:r>
          </w:p>
          <w:p w14:paraId="6813B317" w14:textId="77777777" w:rsidR="009407A3" w:rsidRDefault="009407A3" w:rsidP="0089509B">
            <w:pPr>
              <w:pStyle w:val="bullet"/>
              <w:numPr>
                <w:ilvl w:val="0"/>
                <w:numId w:val="13"/>
              </w:numPr>
              <w:ind w:left="284" w:hanging="284"/>
            </w:pPr>
            <w:r>
              <w:t>web site</w:t>
            </w:r>
          </w:p>
        </w:tc>
      </w:tr>
      <w:tr w:rsidR="009407A3" w14:paraId="40742751" w14:textId="77777777" w:rsidTr="009407A3">
        <w:tc>
          <w:tcPr>
            <w:tcW w:w="9242" w:type="dxa"/>
            <w:gridSpan w:val="5"/>
          </w:tcPr>
          <w:p w14:paraId="2E2AF134" w14:textId="77777777" w:rsidR="009407A3" w:rsidRDefault="009407A3" w:rsidP="0089509B">
            <w:pPr>
              <w:pStyle w:val="spacer"/>
            </w:pPr>
          </w:p>
        </w:tc>
      </w:tr>
      <w:tr w:rsidR="009407A3" w14:paraId="0DCE2971" w14:textId="77777777" w:rsidTr="009407A3">
        <w:tc>
          <w:tcPr>
            <w:tcW w:w="3369" w:type="dxa"/>
            <w:gridSpan w:val="2"/>
          </w:tcPr>
          <w:p w14:paraId="43151695" w14:textId="77777777" w:rsidR="009407A3" w:rsidRDefault="009407A3" w:rsidP="0089509B">
            <w:pPr>
              <w:pStyle w:val="unittext"/>
            </w:pPr>
            <w:r w:rsidRPr="00E23343">
              <w:rPr>
                <w:b/>
                <w:i/>
              </w:rPr>
              <w:t>Predict</w:t>
            </w:r>
            <w:r w:rsidRPr="002A1640">
              <w:t xml:space="preserve"> </w:t>
            </w:r>
            <w:r>
              <w:t>may include:</w:t>
            </w:r>
          </w:p>
        </w:tc>
        <w:tc>
          <w:tcPr>
            <w:tcW w:w="5873" w:type="dxa"/>
            <w:gridSpan w:val="3"/>
          </w:tcPr>
          <w:p w14:paraId="1B1028E6" w14:textId="77777777" w:rsidR="009407A3" w:rsidRDefault="009407A3" w:rsidP="0089509B">
            <w:pPr>
              <w:pStyle w:val="bullet"/>
              <w:numPr>
                <w:ilvl w:val="0"/>
                <w:numId w:val="13"/>
              </w:numPr>
              <w:ind w:left="284" w:hanging="284"/>
            </w:pPr>
            <w:r>
              <w:t>consideration of:</w:t>
            </w:r>
          </w:p>
          <w:p w14:paraId="55FDC011" w14:textId="77777777" w:rsidR="009407A3" w:rsidRDefault="009407A3" w:rsidP="0089509B">
            <w:pPr>
              <w:pStyle w:val="endash"/>
              <w:keepNext/>
              <w:ind w:left="568" w:hanging="284"/>
            </w:pPr>
            <w:r>
              <w:t xml:space="preserve">prior knowledge of the context </w:t>
            </w:r>
          </w:p>
          <w:p w14:paraId="02BE3514" w14:textId="77777777" w:rsidR="009407A3" w:rsidRDefault="009407A3" w:rsidP="0089509B">
            <w:pPr>
              <w:pStyle w:val="endash"/>
              <w:keepNext/>
              <w:ind w:left="568" w:hanging="284"/>
            </w:pPr>
            <w:r>
              <w:t>personal experience</w:t>
            </w:r>
          </w:p>
          <w:p w14:paraId="5606FF21" w14:textId="233867A8" w:rsidR="009407A3" w:rsidRDefault="009407A3" w:rsidP="0089509B">
            <w:pPr>
              <w:pStyle w:val="endash"/>
              <w:keepNext/>
              <w:ind w:left="568" w:hanging="284"/>
            </w:pPr>
            <w:r>
              <w:lastRenderedPageBreak/>
              <w:t>prior knowledge of aspects of the text</w:t>
            </w:r>
            <w:r w:rsidR="00FA7CF7">
              <w:t xml:space="preserve"> </w:t>
            </w:r>
            <w:r>
              <w:t>such as layout</w:t>
            </w:r>
          </w:p>
          <w:p w14:paraId="65767E0A" w14:textId="77777777" w:rsidR="009407A3" w:rsidRPr="005F0160" w:rsidRDefault="009407A3" w:rsidP="0089509B">
            <w:pPr>
              <w:pStyle w:val="endash"/>
              <w:keepNext/>
              <w:ind w:left="568" w:hanging="284"/>
            </w:pPr>
            <w:r>
              <w:t>visual clues from reading materials</w:t>
            </w:r>
          </w:p>
        </w:tc>
      </w:tr>
      <w:tr w:rsidR="009407A3" w14:paraId="7CC39B55" w14:textId="77777777" w:rsidTr="009407A3">
        <w:tc>
          <w:tcPr>
            <w:tcW w:w="9242" w:type="dxa"/>
            <w:gridSpan w:val="5"/>
          </w:tcPr>
          <w:p w14:paraId="3918856E" w14:textId="77777777" w:rsidR="009407A3" w:rsidRDefault="009407A3" w:rsidP="0089509B">
            <w:pPr>
              <w:pStyle w:val="spacer"/>
            </w:pPr>
          </w:p>
        </w:tc>
      </w:tr>
      <w:tr w:rsidR="009407A3" w14:paraId="5037BF1F" w14:textId="77777777" w:rsidTr="009407A3">
        <w:tc>
          <w:tcPr>
            <w:tcW w:w="3369" w:type="dxa"/>
            <w:gridSpan w:val="2"/>
          </w:tcPr>
          <w:p w14:paraId="772B0BEE" w14:textId="77777777" w:rsidR="009407A3" w:rsidRDefault="009407A3" w:rsidP="0089509B">
            <w:pPr>
              <w:pStyle w:val="unittext"/>
            </w:pPr>
            <w:r>
              <w:rPr>
                <w:b/>
                <w:i/>
              </w:rPr>
              <w:t>R</w:t>
            </w:r>
            <w:r w:rsidRPr="00E23343">
              <w:rPr>
                <w:b/>
                <w:i/>
              </w:rPr>
              <w:t>eading strategies</w:t>
            </w:r>
            <w:r>
              <w:t xml:space="preserve"> include:</w:t>
            </w:r>
          </w:p>
        </w:tc>
        <w:tc>
          <w:tcPr>
            <w:tcW w:w="5873" w:type="dxa"/>
            <w:gridSpan w:val="3"/>
          </w:tcPr>
          <w:p w14:paraId="497593A2" w14:textId="77777777" w:rsidR="009407A3" w:rsidRDefault="009407A3" w:rsidP="0089509B">
            <w:pPr>
              <w:pStyle w:val="bullet"/>
              <w:numPr>
                <w:ilvl w:val="0"/>
                <w:numId w:val="13"/>
              </w:numPr>
              <w:ind w:left="284" w:hanging="284"/>
            </w:pPr>
            <w:r>
              <w:t>meaning-making strategies:</w:t>
            </w:r>
          </w:p>
          <w:p w14:paraId="3EAD9687" w14:textId="77777777" w:rsidR="009407A3" w:rsidRDefault="009407A3" w:rsidP="0089509B">
            <w:pPr>
              <w:pStyle w:val="endash"/>
              <w:keepNext/>
              <w:ind w:left="568" w:hanging="284"/>
            </w:pPr>
            <w:r>
              <w:t>drawing on non-linguistic support such as illustrations, diagrams, photos, symbols, colours, layout</w:t>
            </w:r>
          </w:p>
          <w:p w14:paraId="2474895E" w14:textId="77777777" w:rsidR="009407A3" w:rsidRDefault="009407A3" w:rsidP="0089509B">
            <w:pPr>
              <w:pStyle w:val="endash"/>
              <w:keepNext/>
              <w:ind w:left="568" w:hanging="284"/>
            </w:pPr>
            <w:r>
              <w:t>drawing on knowledge of syntactic and semantic cues to maintain meaning when reading</w:t>
            </w:r>
          </w:p>
          <w:p w14:paraId="25C6AA33" w14:textId="77777777" w:rsidR="009407A3" w:rsidRDefault="009407A3" w:rsidP="0089509B">
            <w:pPr>
              <w:pStyle w:val="endash"/>
              <w:keepNext/>
              <w:ind w:left="568" w:hanging="284"/>
            </w:pPr>
            <w:r>
              <w:t>making connections between own knowledge and experience, and the ideas, events and information in spoken, written, pictorial or digital texts</w:t>
            </w:r>
          </w:p>
          <w:p w14:paraId="517C3234" w14:textId="77777777" w:rsidR="009407A3" w:rsidRDefault="009407A3" w:rsidP="0089509B">
            <w:pPr>
              <w:pStyle w:val="endash"/>
              <w:keepNext/>
              <w:ind w:left="568" w:hanging="284"/>
            </w:pPr>
            <w:r>
              <w:t>making connections between own knowledge and experience and the purpose of texts</w:t>
            </w:r>
          </w:p>
          <w:p w14:paraId="249EE044" w14:textId="401C965C" w:rsidR="009407A3" w:rsidRPr="006C27DC" w:rsidRDefault="009407A3" w:rsidP="0089509B">
            <w:pPr>
              <w:pStyle w:val="endash"/>
              <w:keepNext/>
              <w:ind w:left="568" w:hanging="284"/>
            </w:pPr>
            <w:r>
              <w:t>c</w:t>
            </w:r>
            <w:r w:rsidRPr="00725D3A">
              <w:t>omparing and contrasting</w:t>
            </w:r>
            <w:r w:rsidR="00FA7CF7">
              <w:t xml:space="preserve"> </w:t>
            </w:r>
            <w:r w:rsidRPr="00725D3A">
              <w:t xml:space="preserve">information </w:t>
            </w:r>
            <w:r>
              <w:t>between similar texts</w:t>
            </w:r>
          </w:p>
          <w:p w14:paraId="7E0E4F57" w14:textId="77777777" w:rsidR="009407A3" w:rsidRDefault="009407A3" w:rsidP="0089509B">
            <w:pPr>
              <w:pStyle w:val="endash"/>
              <w:keepNext/>
              <w:ind w:left="568" w:hanging="284"/>
            </w:pPr>
            <w:r>
              <w:t>drawing on a bank of known words and phrases including those related to the immediate learning environment</w:t>
            </w:r>
          </w:p>
          <w:p w14:paraId="0606B71E" w14:textId="77777777" w:rsidR="009407A3" w:rsidRPr="00600791" w:rsidRDefault="009407A3" w:rsidP="0089509B">
            <w:pPr>
              <w:pStyle w:val="endash"/>
              <w:keepNext/>
              <w:ind w:left="568" w:hanging="284"/>
            </w:pPr>
            <w:r w:rsidRPr="00600791">
              <w:t>following the left to right, top to bottom orientation o</w:t>
            </w:r>
            <w:r>
              <w:t>f printed texts and digital</w:t>
            </w:r>
            <w:r w:rsidRPr="00600791">
              <w:t xml:space="preserve"> texts</w:t>
            </w:r>
          </w:p>
          <w:p w14:paraId="4AABACC6" w14:textId="77777777" w:rsidR="009407A3" w:rsidRPr="00600791" w:rsidRDefault="009407A3" w:rsidP="0089509B">
            <w:pPr>
              <w:pStyle w:val="endash"/>
              <w:keepNext/>
              <w:ind w:left="568" w:hanging="284"/>
            </w:pPr>
            <w:r w:rsidRPr="00600791">
              <w:t xml:space="preserve">asking questions to clarify meaning </w:t>
            </w:r>
          </w:p>
          <w:p w14:paraId="37100E95" w14:textId="77777777" w:rsidR="009407A3" w:rsidRDefault="009407A3" w:rsidP="0089509B">
            <w:pPr>
              <w:pStyle w:val="endash"/>
              <w:keepNext/>
              <w:ind w:left="568" w:hanging="284"/>
            </w:pPr>
            <w:r>
              <w:t>self-correcting when meaning is lost by re-reading</w:t>
            </w:r>
          </w:p>
          <w:p w14:paraId="7E0C3E1F" w14:textId="77777777" w:rsidR="009407A3" w:rsidRDefault="009407A3" w:rsidP="0089509B">
            <w:pPr>
              <w:pStyle w:val="bullet"/>
              <w:numPr>
                <w:ilvl w:val="0"/>
                <w:numId w:val="13"/>
              </w:numPr>
              <w:ind w:left="284" w:hanging="284"/>
            </w:pPr>
            <w:r>
              <w:t>de-coding strategies:</w:t>
            </w:r>
          </w:p>
          <w:p w14:paraId="36B81CDB" w14:textId="77777777" w:rsidR="009407A3" w:rsidRPr="00600791" w:rsidRDefault="009407A3" w:rsidP="0089509B">
            <w:pPr>
              <w:pStyle w:val="endash"/>
              <w:keepNext/>
              <w:ind w:left="568" w:hanging="284"/>
            </w:pPr>
            <w:r>
              <w:t>using word attack skills such as</w:t>
            </w:r>
            <w:r w:rsidRPr="00600791">
              <w:t xml:space="preserve"> phonics (letter-sound combinations, syllables, recognition of prefixes, suffixes, common stems)</w:t>
            </w:r>
          </w:p>
        </w:tc>
      </w:tr>
      <w:tr w:rsidR="009407A3" w14:paraId="4A04BF2A" w14:textId="77777777" w:rsidTr="009407A3">
        <w:tc>
          <w:tcPr>
            <w:tcW w:w="3369" w:type="dxa"/>
            <w:gridSpan w:val="2"/>
          </w:tcPr>
          <w:p w14:paraId="05ABDFA2" w14:textId="77777777" w:rsidR="009407A3" w:rsidRPr="002A1640" w:rsidRDefault="009407A3" w:rsidP="0089509B">
            <w:pPr>
              <w:pStyle w:val="unittext"/>
            </w:pPr>
            <w:r>
              <w:rPr>
                <w:b/>
                <w:i/>
              </w:rPr>
              <w:t>E</w:t>
            </w:r>
            <w:r w:rsidRPr="00B84465">
              <w:rPr>
                <w:b/>
                <w:i/>
              </w:rPr>
              <w:t>ffectiveness</w:t>
            </w:r>
            <w:r>
              <w:t xml:space="preserve"> of the text is determined</w:t>
            </w:r>
            <w:r w:rsidRPr="002A1640">
              <w:t xml:space="preserve"> in terms of:</w:t>
            </w:r>
            <w:r w:rsidRPr="00BB57F1">
              <w:t xml:space="preserve"> </w:t>
            </w:r>
          </w:p>
        </w:tc>
        <w:tc>
          <w:tcPr>
            <w:tcW w:w="5873" w:type="dxa"/>
            <w:gridSpan w:val="3"/>
          </w:tcPr>
          <w:p w14:paraId="2DAEF563" w14:textId="77777777" w:rsidR="009407A3" w:rsidRDefault="009407A3" w:rsidP="0089509B">
            <w:pPr>
              <w:pStyle w:val="bullet"/>
              <w:numPr>
                <w:ilvl w:val="0"/>
                <w:numId w:val="13"/>
              </w:numPr>
              <w:ind w:left="284" w:hanging="284"/>
            </w:pPr>
            <w:r>
              <w:t>whether the texts meet the needs of the reader</w:t>
            </w:r>
          </w:p>
          <w:p w14:paraId="2C089EE6" w14:textId="77777777" w:rsidR="009407A3" w:rsidRDefault="009407A3" w:rsidP="0089509B">
            <w:pPr>
              <w:pStyle w:val="bullet"/>
              <w:numPr>
                <w:ilvl w:val="0"/>
                <w:numId w:val="13"/>
              </w:numPr>
              <w:ind w:left="284" w:hanging="284"/>
            </w:pPr>
            <w:r>
              <w:t>own knowledge and experience</w:t>
            </w:r>
          </w:p>
          <w:p w14:paraId="61C49F6A" w14:textId="77777777" w:rsidR="009407A3" w:rsidRDefault="009407A3" w:rsidP="0089509B">
            <w:pPr>
              <w:pStyle w:val="bullet"/>
              <w:numPr>
                <w:ilvl w:val="0"/>
                <w:numId w:val="13"/>
              </w:numPr>
              <w:ind w:left="284" w:hanging="284"/>
            </w:pPr>
            <w:r>
              <w:t>purposes of the texts</w:t>
            </w:r>
          </w:p>
          <w:p w14:paraId="4F2498BF" w14:textId="77777777" w:rsidR="009407A3" w:rsidRDefault="009407A3" w:rsidP="0089509B">
            <w:pPr>
              <w:pStyle w:val="bullet"/>
              <w:numPr>
                <w:ilvl w:val="0"/>
                <w:numId w:val="13"/>
              </w:numPr>
              <w:ind w:left="284" w:hanging="284"/>
            </w:pPr>
            <w:r>
              <w:t>features such as graphics or visuals</w:t>
            </w:r>
          </w:p>
        </w:tc>
      </w:tr>
      <w:tr w:rsidR="009407A3" w14:paraId="65CA7513" w14:textId="77777777" w:rsidTr="009407A3">
        <w:tc>
          <w:tcPr>
            <w:tcW w:w="9242" w:type="dxa"/>
            <w:gridSpan w:val="5"/>
          </w:tcPr>
          <w:p w14:paraId="332677B0" w14:textId="77777777" w:rsidR="009407A3" w:rsidRDefault="009407A3" w:rsidP="0089509B">
            <w:pPr>
              <w:pStyle w:val="spacer"/>
            </w:pPr>
          </w:p>
        </w:tc>
      </w:tr>
      <w:tr w:rsidR="009407A3" w14:paraId="1F933C4D" w14:textId="77777777" w:rsidTr="009407A3">
        <w:tc>
          <w:tcPr>
            <w:tcW w:w="9242" w:type="dxa"/>
            <w:gridSpan w:val="5"/>
          </w:tcPr>
          <w:p w14:paraId="22FA4773" w14:textId="77777777" w:rsidR="009407A3" w:rsidRDefault="009407A3" w:rsidP="0089509B">
            <w:pPr>
              <w:pStyle w:val="Heading21"/>
            </w:pPr>
            <w:r>
              <w:t>Evidence Guide</w:t>
            </w:r>
          </w:p>
          <w:p w14:paraId="7693CFAE" w14:textId="77777777" w:rsidR="009407A3" w:rsidRDefault="009407A3"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C599E2B" w14:textId="77777777" w:rsidTr="009407A3">
        <w:tc>
          <w:tcPr>
            <w:tcW w:w="3369" w:type="dxa"/>
            <w:gridSpan w:val="2"/>
          </w:tcPr>
          <w:p w14:paraId="6E7D13A3" w14:textId="77777777" w:rsidR="009407A3" w:rsidRPr="005979AA" w:rsidRDefault="009407A3" w:rsidP="0089509B">
            <w:pPr>
              <w:pStyle w:val="EG"/>
            </w:pPr>
            <w:r w:rsidRPr="005979AA">
              <w:t>Critical aspects for assessment and evidence required to demonstrate competency in this unit</w:t>
            </w:r>
          </w:p>
        </w:tc>
        <w:tc>
          <w:tcPr>
            <w:tcW w:w="5873" w:type="dxa"/>
            <w:gridSpan w:val="3"/>
          </w:tcPr>
          <w:p w14:paraId="4F6740DC" w14:textId="77777777" w:rsidR="009407A3" w:rsidRDefault="009407A3" w:rsidP="0089509B">
            <w:pPr>
              <w:pStyle w:val="unittext"/>
            </w:pPr>
            <w:r w:rsidRPr="003B087B">
              <w:t>Assessment</w:t>
            </w:r>
            <w:r>
              <w:t xml:space="preserve"> must confirm the ability to:</w:t>
            </w:r>
          </w:p>
          <w:p w14:paraId="47302072" w14:textId="473A879F" w:rsidR="009407A3" w:rsidRDefault="009407A3" w:rsidP="0089509B">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w:t>
            </w:r>
            <w:r w:rsidR="00FA7CF7">
              <w:t xml:space="preserve"> </w:t>
            </w:r>
            <w:r>
              <w:t>which must be paper based and the other web</w:t>
            </w:r>
            <w:r w:rsidR="00FA7CF7">
              <w:t xml:space="preserve"> </w:t>
            </w:r>
            <w:r>
              <w:t>based</w:t>
            </w:r>
          </w:p>
        </w:tc>
      </w:tr>
      <w:tr w:rsidR="009407A3" w14:paraId="16245427" w14:textId="77777777" w:rsidTr="009407A3">
        <w:tc>
          <w:tcPr>
            <w:tcW w:w="9242" w:type="dxa"/>
            <w:gridSpan w:val="5"/>
          </w:tcPr>
          <w:p w14:paraId="3515888D" w14:textId="77777777" w:rsidR="009407A3" w:rsidRDefault="009407A3" w:rsidP="0089509B">
            <w:pPr>
              <w:pStyle w:val="spacer"/>
            </w:pPr>
          </w:p>
        </w:tc>
      </w:tr>
      <w:tr w:rsidR="009407A3" w14:paraId="3416AEBB" w14:textId="77777777" w:rsidTr="009407A3">
        <w:tc>
          <w:tcPr>
            <w:tcW w:w="3369" w:type="dxa"/>
            <w:gridSpan w:val="2"/>
          </w:tcPr>
          <w:p w14:paraId="0ABD2839" w14:textId="77777777" w:rsidR="009407A3" w:rsidRPr="005979AA" w:rsidRDefault="009407A3" w:rsidP="0089509B">
            <w:pPr>
              <w:pStyle w:val="EG"/>
            </w:pPr>
            <w:r w:rsidRPr="005979AA">
              <w:t>Context of and specific resources for assessment</w:t>
            </w:r>
          </w:p>
        </w:tc>
        <w:tc>
          <w:tcPr>
            <w:tcW w:w="5873" w:type="dxa"/>
            <w:gridSpan w:val="3"/>
          </w:tcPr>
          <w:p w14:paraId="15BCD433" w14:textId="77777777" w:rsidR="009407A3" w:rsidRDefault="009407A3" w:rsidP="0089509B">
            <w:pPr>
              <w:pStyle w:val="unittext"/>
            </w:pPr>
            <w:r>
              <w:t>Assessment must ensure access to:</w:t>
            </w:r>
          </w:p>
          <w:p w14:paraId="08255291" w14:textId="77777777" w:rsidR="009407A3" w:rsidRDefault="009407A3" w:rsidP="0089509B">
            <w:pPr>
              <w:pStyle w:val="bullet"/>
              <w:numPr>
                <w:ilvl w:val="0"/>
                <w:numId w:val="13"/>
              </w:numPr>
              <w:ind w:left="284" w:hanging="284"/>
            </w:pPr>
            <w:r>
              <w:t xml:space="preserve">a limited range of </w:t>
            </w:r>
            <w:r w:rsidRPr="0006346C">
              <w:t>simple, personally relevant digital and paper based texts</w:t>
            </w:r>
            <w:r>
              <w:t xml:space="preserve"> related to learning</w:t>
            </w:r>
          </w:p>
          <w:p w14:paraId="1ADD3455" w14:textId="77777777" w:rsidR="009407A3" w:rsidRPr="0009516E" w:rsidRDefault="009407A3" w:rsidP="0089509B">
            <w:pPr>
              <w:pStyle w:val="bullet"/>
              <w:numPr>
                <w:ilvl w:val="0"/>
                <w:numId w:val="13"/>
              </w:numPr>
              <w:ind w:left="284" w:hanging="284"/>
              <w:rPr>
                <w:rFonts w:ascii="Garamond" w:hAnsi="Garamond"/>
              </w:rPr>
            </w:pPr>
            <w:r w:rsidRPr="00217610">
              <w:lastRenderedPageBreak/>
              <w:t>communication technology as required</w:t>
            </w:r>
          </w:p>
          <w:p w14:paraId="332D6870" w14:textId="77777777" w:rsidR="009407A3" w:rsidRDefault="009407A3" w:rsidP="0089509B">
            <w:pPr>
              <w:pStyle w:val="unittext"/>
              <w:rPr>
                <w:rFonts w:ascii="Garamond" w:hAnsi="Garamond"/>
              </w:rPr>
            </w:pPr>
            <w:r>
              <w:t>At this level the learner may:</w:t>
            </w:r>
          </w:p>
          <w:p w14:paraId="700C5612" w14:textId="77777777" w:rsidR="009407A3" w:rsidRDefault="009407A3" w:rsidP="0089509B">
            <w:pPr>
              <w:pStyle w:val="bullet"/>
              <w:numPr>
                <w:ilvl w:val="0"/>
                <w:numId w:val="13"/>
              </w:numPr>
              <w:ind w:left="284" w:hanging="284"/>
            </w:pPr>
            <w:r>
              <w:t>need time to read, reread and decode text</w:t>
            </w:r>
          </w:p>
          <w:p w14:paraId="244ED206" w14:textId="77777777" w:rsidR="009407A3" w:rsidRDefault="009407A3" w:rsidP="0089509B">
            <w:pPr>
              <w:pStyle w:val="bullet"/>
              <w:numPr>
                <w:ilvl w:val="0"/>
                <w:numId w:val="13"/>
              </w:numPr>
              <w:ind w:left="284" w:hanging="284"/>
            </w:pPr>
            <w:r>
              <w:t>depend on a personal dictionary</w:t>
            </w:r>
          </w:p>
          <w:p w14:paraId="7EDBEFCA" w14:textId="77777777" w:rsidR="009407A3" w:rsidRDefault="009407A3" w:rsidP="0089509B">
            <w:pPr>
              <w:pStyle w:val="bullet"/>
              <w:numPr>
                <w:ilvl w:val="0"/>
                <w:numId w:val="13"/>
              </w:numPr>
              <w:ind w:left="284" w:hanging="284"/>
            </w:pPr>
            <w:r w:rsidRPr="00E82F17">
              <w:t>work with an expert/mentor where support is available if requested</w:t>
            </w:r>
          </w:p>
          <w:p w14:paraId="568B20C0" w14:textId="77777777" w:rsidR="009407A3" w:rsidRDefault="009407A3" w:rsidP="0089509B">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r>
              <w:t xml:space="preserve"> </w:t>
            </w:r>
          </w:p>
          <w:p w14:paraId="32745612" w14:textId="77777777" w:rsidR="009407A3" w:rsidRPr="0064315B" w:rsidRDefault="009407A3" w:rsidP="0089509B">
            <w:pPr>
              <w:pStyle w:val="unittext"/>
            </w:pPr>
            <w:r w:rsidRPr="0064315B">
              <w:t>Where this unit is being co-assessed with units related to another domain, such as personal, the same texts may be relevant to both domains.</w:t>
            </w:r>
          </w:p>
        </w:tc>
      </w:tr>
      <w:tr w:rsidR="009407A3" w14:paraId="7F036E60" w14:textId="77777777" w:rsidTr="009407A3">
        <w:tc>
          <w:tcPr>
            <w:tcW w:w="9242" w:type="dxa"/>
            <w:gridSpan w:val="5"/>
          </w:tcPr>
          <w:p w14:paraId="653A0CA1" w14:textId="77777777" w:rsidR="009407A3" w:rsidRDefault="009407A3" w:rsidP="0089509B">
            <w:pPr>
              <w:pStyle w:val="spacer"/>
            </w:pPr>
          </w:p>
        </w:tc>
      </w:tr>
      <w:tr w:rsidR="009407A3" w14:paraId="6E947F65" w14:textId="77777777" w:rsidTr="009407A3">
        <w:tc>
          <w:tcPr>
            <w:tcW w:w="3369" w:type="dxa"/>
            <w:gridSpan w:val="2"/>
          </w:tcPr>
          <w:p w14:paraId="41AE5CAD" w14:textId="77777777" w:rsidR="009407A3" w:rsidRPr="00622D2D" w:rsidRDefault="009407A3" w:rsidP="0089509B">
            <w:pPr>
              <w:pStyle w:val="EG"/>
            </w:pPr>
            <w:r w:rsidRPr="005979AA">
              <w:t>Method(s) of assessment</w:t>
            </w:r>
          </w:p>
        </w:tc>
        <w:tc>
          <w:tcPr>
            <w:tcW w:w="5873" w:type="dxa"/>
            <w:gridSpan w:val="3"/>
          </w:tcPr>
          <w:p w14:paraId="59261FCE" w14:textId="77777777" w:rsidR="009407A3" w:rsidRDefault="009407A3" w:rsidP="0089509B">
            <w:pPr>
              <w:pStyle w:val="unittext"/>
            </w:pPr>
            <w:r>
              <w:t>The following assessment methods are suitable for this unit:</w:t>
            </w:r>
          </w:p>
          <w:p w14:paraId="269EFC34" w14:textId="77777777" w:rsidR="009407A3" w:rsidRPr="00B84465" w:rsidRDefault="009407A3" w:rsidP="0089509B">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learning</w:t>
            </w:r>
          </w:p>
          <w:p w14:paraId="3C3E0C9D" w14:textId="470E233C" w:rsidR="009407A3" w:rsidRPr="00B84465" w:rsidRDefault="009407A3" w:rsidP="0089509B">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learning needs</w:t>
            </w:r>
          </w:p>
          <w:p w14:paraId="3376C5F1" w14:textId="77777777" w:rsidR="009407A3" w:rsidRDefault="009407A3" w:rsidP="0089509B">
            <w:pPr>
              <w:pStyle w:val="bullet"/>
              <w:numPr>
                <w:ilvl w:val="0"/>
                <w:numId w:val="13"/>
              </w:numPr>
              <w:ind w:left="284" w:hanging="284"/>
            </w:pPr>
            <w:r>
              <w:t>oral</w:t>
            </w:r>
            <w:r w:rsidRPr="00B84465">
              <w:t xml:space="preserve"> information from the learner describing the meaning and effectiveness of the selected texts</w:t>
            </w:r>
          </w:p>
        </w:tc>
      </w:tr>
    </w:tbl>
    <w:p w14:paraId="51E84585" w14:textId="77777777" w:rsidR="009407A3" w:rsidRDefault="009407A3" w:rsidP="0089509B">
      <w:pPr>
        <w:keepNext/>
      </w:pPr>
    </w:p>
    <w:p w14:paraId="56BFD4A9" w14:textId="77777777" w:rsidR="009407A3" w:rsidRDefault="009407A3" w:rsidP="0089509B">
      <w:pPr>
        <w:keepNext/>
        <w:tabs>
          <w:tab w:val="left" w:pos="1485"/>
        </w:tabs>
        <w:sectPr w:rsidR="009407A3" w:rsidSect="009407A3">
          <w:headerReference w:type="even" r:id="rId138"/>
          <w:headerReference w:type="default" r:id="rId139"/>
          <w:footerReference w:type="even" r:id="rId140"/>
          <w:headerReference w:type="first" r:id="rId141"/>
          <w:footerReference w:type="first" r:id="rId14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9407A3" w14:paraId="7FA8ED36" w14:textId="77777777" w:rsidTr="009407A3">
        <w:tc>
          <w:tcPr>
            <w:tcW w:w="2943" w:type="dxa"/>
          </w:tcPr>
          <w:p w14:paraId="184E2CF7" w14:textId="77777777" w:rsidR="009407A3" w:rsidRPr="00D72D90" w:rsidRDefault="009407A3" w:rsidP="0089509B">
            <w:pPr>
              <w:pStyle w:val="CodeTOC"/>
            </w:pPr>
            <w:r w:rsidRPr="00D72D90">
              <w:lastRenderedPageBreak/>
              <w:t>Unit Code</w:t>
            </w:r>
          </w:p>
        </w:tc>
        <w:tc>
          <w:tcPr>
            <w:tcW w:w="6299" w:type="dxa"/>
            <w:gridSpan w:val="4"/>
          </w:tcPr>
          <w:p w14:paraId="0A1FC3D8" w14:textId="6AA99187" w:rsidR="009407A3" w:rsidRPr="00D72D90" w:rsidRDefault="00BD5977" w:rsidP="0089509B">
            <w:pPr>
              <w:pStyle w:val="code"/>
            </w:pPr>
            <w:bookmarkStart w:id="115" w:name="_Toc514234304"/>
            <w:r>
              <w:t>VU22362</w:t>
            </w:r>
            <w:bookmarkEnd w:id="115"/>
          </w:p>
        </w:tc>
      </w:tr>
      <w:tr w:rsidR="009407A3" w14:paraId="5DED93C1" w14:textId="77777777" w:rsidTr="009407A3">
        <w:tc>
          <w:tcPr>
            <w:tcW w:w="2943" w:type="dxa"/>
          </w:tcPr>
          <w:p w14:paraId="0EA13638" w14:textId="77777777" w:rsidR="009407A3" w:rsidRPr="00D72D90" w:rsidRDefault="009407A3" w:rsidP="0089509B">
            <w:pPr>
              <w:pStyle w:val="CodeTOC"/>
            </w:pPr>
            <w:r w:rsidRPr="00D72D90">
              <w:t>Unit Title</w:t>
            </w:r>
          </w:p>
        </w:tc>
        <w:tc>
          <w:tcPr>
            <w:tcW w:w="6299" w:type="dxa"/>
            <w:gridSpan w:val="4"/>
          </w:tcPr>
          <w:p w14:paraId="59A9B0B9" w14:textId="004E7471" w:rsidR="009407A3" w:rsidRPr="00D72D90" w:rsidRDefault="009407A3" w:rsidP="0089509B">
            <w:pPr>
              <w:pStyle w:val="code"/>
            </w:pPr>
            <w:bookmarkStart w:id="116" w:name="_Toc507058592"/>
            <w:bookmarkStart w:id="117" w:name="_Toc514234305"/>
            <w:r w:rsidRPr="003030DB">
              <w:t>Engage with simple texts for employment purposes</w:t>
            </w:r>
            <w:bookmarkEnd w:id="116"/>
            <w:bookmarkEnd w:id="117"/>
          </w:p>
        </w:tc>
      </w:tr>
      <w:tr w:rsidR="009407A3" w14:paraId="2C91BAC9" w14:textId="77777777" w:rsidTr="009407A3">
        <w:tc>
          <w:tcPr>
            <w:tcW w:w="2943" w:type="dxa"/>
          </w:tcPr>
          <w:p w14:paraId="7E4A3830" w14:textId="77777777" w:rsidR="009407A3" w:rsidRDefault="009407A3" w:rsidP="0089509B">
            <w:pPr>
              <w:pStyle w:val="Heading21"/>
            </w:pPr>
            <w:r>
              <w:t>Unit Descriptor</w:t>
            </w:r>
          </w:p>
        </w:tc>
        <w:tc>
          <w:tcPr>
            <w:tcW w:w="6299" w:type="dxa"/>
            <w:gridSpan w:val="4"/>
          </w:tcPr>
          <w:p w14:paraId="005A8AEB" w14:textId="77777777" w:rsidR="009407A3" w:rsidRDefault="009407A3" w:rsidP="0089509B">
            <w:pPr>
              <w:pStyle w:val="unittext"/>
            </w:pPr>
            <w:r>
              <w:t>This unit describes the skills and knowledge to engage with simple, familiar and predictable paper and web based text types for employment purposes. Learners at this level may request support and begin to develop their own support resources</w:t>
            </w:r>
          </w:p>
          <w:p w14:paraId="2C90080E" w14:textId="77777777" w:rsidR="009407A3" w:rsidRDefault="009407A3" w:rsidP="0089509B">
            <w:pPr>
              <w:pStyle w:val="unittext"/>
            </w:pPr>
            <w:r>
              <w:t>The required outcomes described in this unit contribute to the achievement of Australian Core Skills Framework indicators for Reading at Level 2: 2.03, 2.04.</w:t>
            </w:r>
          </w:p>
        </w:tc>
      </w:tr>
      <w:tr w:rsidR="009407A3" w14:paraId="6353AE3F" w14:textId="77777777" w:rsidTr="009407A3">
        <w:tc>
          <w:tcPr>
            <w:tcW w:w="2943" w:type="dxa"/>
          </w:tcPr>
          <w:p w14:paraId="6DB76DA2" w14:textId="77777777" w:rsidR="009407A3" w:rsidRDefault="009407A3" w:rsidP="0089509B">
            <w:pPr>
              <w:pStyle w:val="Heading21"/>
            </w:pPr>
            <w:r>
              <w:t>Employability Skills</w:t>
            </w:r>
          </w:p>
        </w:tc>
        <w:tc>
          <w:tcPr>
            <w:tcW w:w="6299" w:type="dxa"/>
            <w:gridSpan w:val="4"/>
          </w:tcPr>
          <w:p w14:paraId="30F5DE08" w14:textId="77777777" w:rsidR="009407A3" w:rsidRDefault="009407A3" w:rsidP="0089509B">
            <w:pPr>
              <w:pStyle w:val="unittext"/>
            </w:pPr>
            <w:r>
              <w:t>This unit contains employability skills.</w:t>
            </w:r>
          </w:p>
        </w:tc>
      </w:tr>
      <w:tr w:rsidR="009407A3" w14:paraId="76419B7D" w14:textId="77777777" w:rsidTr="009407A3">
        <w:tc>
          <w:tcPr>
            <w:tcW w:w="2943" w:type="dxa"/>
          </w:tcPr>
          <w:p w14:paraId="1C50A2D2" w14:textId="77777777" w:rsidR="009407A3" w:rsidRDefault="009407A3" w:rsidP="0089509B">
            <w:pPr>
              <w:pStyle w:val="Heading21"/>
            </w:pPr>
            <w:r>
              <w:t>Application of the Unit</w:t>
            </w:r>
          </w:p>
        </w:tc>
        <w:tc>
          <w:tcPr>
            <w:tcW w:w="6299" w:type="dxa"/>
            <w:gridSpan w:val="4"/>
          </w:tcPr>
          <w:p w14:paraId="5C831666" w14:textId="77777777" w:rsidR="009407A3" w:rsidRDefault="009407A3" w:rsidP="0089509B">
            <w:pPr>
              <w:pStyle w:val="unittext"/>
            </w:pPr>
            <w:r>
              <w:t xml:space="preserve">This unit applies to learners who are seeking develop a range of reading skills to improve their employment participation options.. </w:t>
            </w:r>
            <w:r w:rsidRPr="003030DB">
              <w:t>This unit is suitable for those in employment and those who aspire to employment</w:t>
            </w:r>
            <w:r>
              <w:t>.</w:t>
            </w:r>
          </w:p>
          <w:p w14:paraId="2BFF252B" w14:textId="499D70E0" w:rsidR="009407A3" w:rsidRDefault="009407A3" w:rsidP="0089509B">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6F60DB" w:rsidRPr="006F60DB">
              <w:rPr>
                <w:i/>
              </w:rPr>
              <w:t>VU22367</w:t>
            </w:r>
            <w:r w:rsidR="006F60DB">
              <w:rPr>
                <w:i/>
              </w:rPr>
              <w:t xml:space="preserve"> </w:t>
            </w:r>
            <w:r>
              <w:rPr>
                <w:i/>
              </w:rPr>
              <w:t xml:space="preserve">Create simple texts for employment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43A7B7D2" w14:textId="77777777" w:rsidTr="009407A3">
        <w:tc>
          <w:tcPr>
            <w:tcW w:w="2943" w:type="dxa"/>
          </w:tcPr>
          <w:p w14:paraId="4DF70571" w14:textId="77777777" w:rsidR="009407A3" w:rsidRDefault="009407A3" w:rsidP="0089509B">
            <w:pPr>
              <w:pStyle w:val="Heading21"/>
            </w:pPr>
            <w:r>
              <w:t>Element</w:t>
            </w:r>
          </w:p>
          <w:p w14:paraId="1898A3C8" w14:textId="77777777" w:rsidR="009407A3" w:rsidRDefault="009407A3"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32D0006E" w14:textId="77777777" w:rsidR="009407A3" w:rsidRDefault="009407A3" w:rsidP="0089509B">
            <w:pPr>
              <w:pStyle w:val="Heading21"/>
            </w:pPr>
            <w:r>
              <w:t>Performance Criteria</w:t>
            </w:r>
          </w:p>
          <w:p w14:paraId="70AD4E74" w14:textId="77777777" w:rsidR="009407A3" w:rsidRDefault="009407A3"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29EA63E7" w14:textId="77777777" w:rsidTr="009407A3">
        <w:tc>
          <w:tcPr>
            <w:tcW w:w="2943" w:type="dxa"/>
          </w:tcPr>
          <w:p w14:paraId="1443BA8D" w14:textId="77777777" w:rsidR="009407A3" w:rsidRDefault="009407A3" w:rsidP="0089509B">
            <w:pPr>
              <w:pStyle w:val="spacer"/>
            </w:pPr>
          </w:p>
        </w:tc>
        <w:tc>
          <w:tcPr>
            <w:tcW w:w="6299" w:type="dxa"/>
            <w:gridSpan w:val="4"/>
          </w:tcPr>
          <w:p w14:paraId="05585CBD" w14:textId="77777777" w:rsidR="009407A3" w:rsidRDefault="009407A3" w:rsidP="0089509B">
            <w:pPr>
              <w:pStyle w:val="spacer"/>
            </w:pPr>
          </w:p>
        </w:tc>
      </w:tr>
      <w:tr w:rsidR="009407A3" w14:paraId="5F27BA29" w14:textId="77777777" w:rsidTr="009407A3">
        <w:tc>
          <w:tcPr>
            <w:tcW w:w="2943" w:type="dxa"/>
            <w:vMerge w:val="restart"/>
          </w:tcPr>
          <w:p w14:paraId="200752F6" w14:textId="77777777" w:rsidR="009407A3" w:rsidRPr="0084371F" w:rsidRDefault="009407A3" w:rsidP="0089509B">
            <w:pPr>
              <w:pStyle w:val="element"/>
              <w:keepNext/>
            </w:pPr>
            <w:r w:rsidRPr="0084371F">
              <w:t>1</w:t>
            </w:r>
            <w:r>
              <w:tab/>
            </w:r>
            <w:r w:rsidRPr="003030DB">
              <w:t>Locate specific information for employment purposes in simple</w:t>
            </w:r>
            <w:r>
              <w:t xml:space="preserve"> paper based and web based</w:t>
            </w:r>
            <w:r w:rsidRPr="003030DB">
              <w:t xml:space="preserve"> texts</w:t>
            </w:r>
          </w:p>
        </w:tc>
        <w:tc>
          <w:tcPr>
            <w:tcW w:w="570" w:type="dxa"/>
            <w:gridSpan w:val="2"/>
          </w:tcPr>
          <w:p w14:paraId="54066A21" w14:textId="77777777" w:rsidR="009407A3" w:rsidRDefault="009407A3" w:rsidP="0089509B">
            <w:pPr>
              <w:pStyle w:val="PC"/>
              <w:keepNext/>
            </w:pPr>
            <w:r>
              <w:t>1.1</w:t>
            </w:r>
          </w:p>
        </w:tc>
        <w:tc>
          <w:tcPr>
            <w:tcW w:w="5729" w:type="dxa"/>
            <w:gridSpan w:val="2"/>
          </w:tcPr>
          <w:p w14:paraId="152247C3" w14:textId="77777777" w:rsidR="009407A3" w:rsidRDefault="009407A3" w:rsidP="0089509B">
            <w:pPr>
              <w:pStyle w:val="unittext"/>
            </w:pPr>
            <w:r>
              <w:t xml:space="preserve">Identify a limited range of </w:t>
            </w:r>
            <w:r w:rsidRPr="00770FB2">
              <w:rPr>
                <w:b/>
                <w:i/>
              </w:rPr>
              <w:t>simple employment related text</w:t>
            </w:r>
            <w:r>
              <w:rPr>
                <w:b/>
                <w:i/>
              </w:rPr>
              <w:t xml:space="preserve"> type</w:t>
            </w:r>
            <w:r w:rsidRPr="00770FB2">
              <w:rPr>
                <w:b/>
                <w:i/>
              </w:rPr>
              <w:t>s</w:t>
            </w:r>
          </w:p>
        </w:tc>
      </w:tr>
      <w:tr w:rsidR="009407A3" w14:paraId="710286D9" w14:textId="77777777" w:rsidTr="009407A3">
        <w:tc>
          <w:tcPr>
            <w:tcW w:w="2943" w:type="dxa"/>
            <w:vMerge/>
          </w:tcPr>
          <w:p w14:paraId="121DAB30" w14:textId="77777777" w:rsidR="009407A3" w:rsidRPr="0084371F" w:rsidRDefault="009407A3" w:rsidP="0089509B">
            <w:pPr>
              <w:pStyle w:val="element"/>
              <w:keepNext/>
            </w:pPr>
          </w:p>
        </w:tc>
        <w:tc>
          <w:tcPr>
            <w:tcW w:w="570" w:type="dxa"/>
            <w:gridSpan w:val="2"/>
          </w:tcPr>
          <w:p w14:paraId="173D0052" w14:textId="77777777" w:rsidR="009407A3" w:rsidRDefault="009407A3" w:rsidP="0089509B">
            <w:pPr>
              <w:pStyle w:val="PC"/>
              <w:keepNext/>
            </w:pPr>
            <w:r>
              <w:t>1.2</w:t>
            </w:r>
          </w:p>
        </w:tc>
        <w:tc>
          <w:tcPr>
            <w:tcW w:w="5729" w:type="dxa"/>
            <w:gridSpan w:val="2"/>
          </w:tcPr>
          <w:p w14:paraId="1A41FFE4" w14:textId="77777777" w:rsidR="009407A3" w:rsidRDefault="009407A3" w:rsidP="0089509B">
            <w:pPr>
              <w:pStyle w:val="unittext"/>
            </w:pPr>
            <w:r>
              <w:t xml:space="preserve">Recognise </w:t>
            </w:r>
            <w:r w:rsidRPr="00770FB2">
              <w:rPr>
                <w:b/>
                <w:i/>
              </w:rPr>
              <w:t xml:space="preserve">features </w:t>
            </w:r>
            <w:r w:rsidRPr="00254381">
              <w:rPr>
                <w:b/>
                <w:i/>
              </w:rPr>
              <w:t>of text types</w:t>
            </w:r>
            <w:r w:rsidRPr="00C2441F">
              <w:t xml:space="preserve"> </w:t>
            </w:r>
          </w:p>
        </w:tc>
      </w:tr>
      <w:tr w:rsidR="009407A3" w14:paraId="70A482AE" w14:textId="77777777" w:rsidTr="009407A3">
        <w:tc>
          <w:tcPr>
            <w:tcW w:w="2943" w:type="dxa"/>
            <w:vMerge/>
          </w:tcPr>
          <w:p w14:paraId="08FC1571" w14:textId="77777777" w:rsidR="009407A3" w:rsidRPr="0084371F" w:rsidRDefault="009407A3" w:rsidP="0089509B">
            <w:pPr>
              <w:pStyle w:val="element"/>
              <w:keepNext/>
            </w:pPr>
          </w:p>
        </w:tc>
        <w:tc>
          <w:tcPr>
            <w:tcW w:w="570" w:type="dxa"/>
            <w:gridSpan w:val="2"/>
          </w:tcPr>
          <w:p w14:paraId="49CF4506" w14:textId="77777777" w:rsidR="009407A3" w:rsidRDefault="009407A3" w:rsidP="0089509B">
            <w:pPr>
              <w:pStyle w:val="PC"/>
              <w:keepNext/>
            </w:pPr>
            <w:r>
              <w:t>1.3</w:t>
            </w:r>
          </w:p>
        </w:tc>
        <w:tc>
          <w:tcPr>
            <w:tcW w:w="5729" w:type="dxa"/>
            <w:gridSpan w:val="2"/>
          </w:tcPr>
          <w:p w14:paraId="2F97E121" w14:textId="77777777" w:rsidR="009407A3" w:rsidRDefault="009407A3" w:rsidP="0089509B">
            <w:pPr>
              <w:pStyle w:val="unittext"/>
            </w:pPr>
            <w:r>
              <w:t xml:space="preserve">Identify </w:t>
            </w:r>
            <w:r w:rsidRPr="00254381">
              <w:rPr>
                <w:b/>
                <w:i/>
              </w:rPr>
              <w:t>specific information</w:t>
            </w:r>
            <w:r>
              <w:t xml:space="preserve"> In the texts</w:t>
            </w:r>
          </w:p>
        </w:tc>
      </w:tr>
      <w:tr w:rsidR="009407A3" w14:paraId="3C93D730" w14:textId="77777777" w:rsidTr="009407A3">
        <w:tc>
          <w:tcPr>
            <w:tcW w:w="2943" w:type="dxa"/>
          </w:tcPr>
          <w:p w14:paraId="7236494A" w14:textId="77777777" w:rsidR="009407A3" w:rsidRDefault="009407A3" w:rsidP="0089509B">
            <w:pPr>
              <w:pStyle w:val="spacer"/>
            </w:pPr>
          </w:p>
        </w:tc>
        <w:tc>
          <w:tcPr>
            <w:tcW w:w="6299" w:type="dxa"/>
            <w:gridSpan w:val="4"/>
          </w:tcPr>
          <w:p w14:paraId="27A6944B" w14:textId="77777777" w:rsidR="009407A3" w:rsidRDefault="009407A3" w:rsidP="0089509B">
            <w:pPr>
              <w:pStyle w:val="spacer"/>
            </w:pPr>
          </w:p>
        </w:tc>
      </w:tr>
      <w:tr w:rsidR="009407A3" w14:paraId="37444679" w14:textId="77777777" w:rsidTr="009407A3">
        <w:tc>
          <w:tcPr>
            <w:tcW w:w="2943" w:type="dxa"/>
            <w:vMerge w:val="restart"/>
          </w:tcPr>
          <w:p w14:paraId="0EB33364" w14:textId="77777777" w:rsidR="009407A3" w:rsidRDefault="009407A3" w:rsidP="0089509B">
            <w:pPr>
              <w:pStyle w:val="element"/>
              <w:keepNext/>
            </w:pPr>
            <w:r>
              <w:t>2</w:t>
            </w:r>
            <w:r>
              <w:tab/>
            </w:r>
            <w:r w:rsidRPr="00770FB2">
              <w:t>Read and interpret simple explicit</w:t>
            </w:r>
            <w:r>
              <w:t xml:space="preserve"> paper based and digital texts for </w:t>
            </w:r>
            <w:r w:rsidRPr="00770FB2">
              <w:t xml:space="preserve">employment </w:t>
            </w:r>
            <w:r w:rsidRPr="00770FB2">
              <w:lastRenderedPageBreak/>
              <w:t>purposes</w:t>
            </w:r>
          </w:p>
        </w:tc>
        <w:tc>
          <w:tcPr>
            <w:tcW w:w="585" w:type="dxa"/>
            <w:gridSpan w:val="3"/>
          </w:tcPr>
          <w:p w14:paraId="0BC74CD6" w14:textId="77777777" w:rsidR="009407A3" w:rsidRDefault="009407A3" w:rsidP="0089509B">
            <w:pPr>
              <w:pStyle w:val="PC"/>
              <w:keepNext/>
            </w:pPr>
            <w:r>
              <w:lastRenderedPageBreak/>
              <w:t>2.1</w:t>
            </w:r>
          </w:p>
        </w:tc>
        <w:tc>
          <w:tcPr>
            <w:tcW w:w="5714" w:type="dxa"/>
          </w:tcPr>
          <w:p w14:paraId="77DB687C" w14:textId="77777777" w:rsidR="009407A3" w:rsidRDefault="009407A3" w:rsidP="0089509B">
            <w:pPr>
              <w:pStyle w:val="unittext"/>
            </w:pPr>
            <w:r>
              <w:t xml:space="preserve">Identify </w:t>
            </w:r>
            <w:r w:rsidRPr="000B5DD9">
              <w:rPr>
                <w:b/>
                <w:i/>
              </w:rPr>
              <w:t xml:space="preserve">source of texts </w:t>
            </w:r>
          </w:p>
        </w:tc>
      </w:tr>
      <w:tr w:rsidR="009407A3" w14:paraId="2CF5BFFA" w14:textId="77777777" w:rsidTr="009407A3">
        <w:tc>
          <w:tcPr>
            <w:tcW w:w="2943" w:type="dxa"/>
            <w:vMerge/>
          </w:tcPr>
          <w:p w14:paraId="51505950" w14:textId="77777777" w:rsidR="009407A3" w:rsidRDefault="009407A3" w:rsidP="0089509B">
            <w:pPr>
              <w:keepNext/>
            </w:pPr>
          </w:p>
        </w:tc>
        <w:tc>
          <w:tcPr>
            <w:tcW w:w="585" w:type="dxa"/>
            <w:gridSpan w:val="3"/>
          </w:tcPr>
          <w:p w14:paraId="127F253C" w14:textId="77777777" w:rsidR="009407A3" w:rsidRDefault="009407A3" w:rsidP="0089509B">
            <w:pPr>
              <w:pStyle w:val="PC"/>
              <w:keepNext/>
            </w:pPr>
            <w:r>
              <w:t>2.2</w:t>
            </w:r>
          </w:p>
        </w:tc>
        <w:tc>
          <w:tcPr>
            <w:tcW w:w="5714" w:type="dxa"/>
          </w:tcPr>
          <w:p w14:paraId="32C43A1A" w14:textId="77777777" w:rsidR="009407A3" w:rsidRDefault="009407A3" w:rsidP="0089509B">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9407A3" w14:paraId="66BBF3CC" w14:textId="77777777" w:rsidTr="009407A3">
        <w:tc>
          <w:tcPr>
            <w:tcW w:w="2943" w:type="dxa"/>
            <w:vMerge/>
          </w:tcPr>
          <w:p w14:paraId="6AD2AD10" w14:textId="77777777" w:rsidR="009407A3" w:rsidRDefault="009407A3" w:rsidP="0089509B">
            <w:pPr>
              <w:keepNext/>
            </w:pPr>
          </w:p>
        </w:tc>
        <w:tc>
          <w:tcPr>
            <w:tcW w:w="585" w:type="dxa"/>
            <w:gridSpan w:val="3"/>
          </w:tcPr>
          <w:p w14:paraId="2F463773" w14:textId="77777777" w:rsidR="009407A3" w:rsidRDefault="009407A3" w:rsidP="0089509B">
            <w:pPr>
              <w:pStyle w:val="PC"/>
              <w:keepNext/>
            </w:pPr>
            <w:r>
              <w:t>2.3</w:t>
            </w:r>
          </w:p>
        </w:tc>
        <w:tc>
          <w:tcPr>
            <w:tcW w:w="5714" w:type="dxa"/>
          </w:tcPr>
          <w:p w14:paraId="33C9FB56" w14:textId="77777777" w:rsidR="009407A3" w:rsidRDefault="009407A3" w:rsidP="0089509B">
            <w:pPr>
              <w:pStyle w:val="unittext"/>
              <w:rPr>
                <w:b/>
              </w:rPr>
            </w:pPr>
            <w:r w:rsidRPr="00770FB2">
              <w:t>Use a</w:t>
            </w:r>
            <w:r>
              <w:t xml:space="preserve"> </w:t>
            </w:r>
            <w:r w:rsidRPr="009B1E87">
              <w:t>range of</w:t>
            </w:r>
            <w:r w:rsidRPr="00770FB2">
              <w:rPr>
                <w:b/>
                <w:i/>
              </w:rPr>
              <w:t xml:space="preserve"> </w:t>
            </w:r>
            <w:r>
              <w:rPr>
                <w:b/>
                <w:i/>
              </w:rPr>
              <w:t xml:space="preserve">reading </w:t>
            </w:r>
            <w:r w:rsidRPr="00770FB2">
              <w:rPr>
                <w:b/>
                <w:i/>
              </w:rPr>
              <w:t>strategies</w:t>
            </w:r>
            <w:r>
              <w:rPr>
                <w:b/>
              </w:rPr>
              <w:t xml:space="preserve"> </w:t>
            </w:r>
            <w:r w:rsidRPr="00770FB2">
              <w:t>to interpret the texts</w:t>
            </w:r>
          </w:p>
        </w:tc>
      </w:tr>
      <w:tr w:rsidR="009407A3" w14:paraId="4B9325D9" w14:textId="77777777" w:rsidTr="009407A3">
        <w:tc>
          <w:tcPr>
            <w:tcW w:w="2943" w:type="dxa"/>
            <w:vMerge/>
          </w:tcPr>
          <w:p w14:paraId="5384C5FB" w14:textId="77777777" w:rsidR="009407A3" w:rsidRDefault="009407A3" w:rsidP="0089509B">
            <w:pPr>
              <w:keepNext/>
            </w:pPr>
          </w:p>
        </w:tc>
        <w:tc>
          <w:tcPr>
            <w:tcW w:w="585" w:type="dxa"/>
            <w:gridSpan w:val="3"/>
          </w:tcPr>
          <w:p w14:paraId="27AC051A" w14:textId="77777777" w:rsidR="009407A3" w:rsidRDefault="009407A3" w:rsidP="0089509B">
            <w:pPr>
              <w:pStyle w:val="PC"/>
              <w:keepNext/>
            </w:pPr>
            <w:r>
              <w:t>2.4</w:t>
            </w:r>
          </w:p>
        </w:tc>
        <w:tc>
          <w:tcPr>
            <w:tcW w:w="5714" w:type="dxa"/>
          </w:tcPr>
          <w:p w14:paraId="0D4C84E6" w14:textId="77777777" w:rsidR="009407A3" w:rsidRDefault="009407A3" w:rsidP="0089509B">
            <w:pPr>
              <w:pStyle w:val="unittext"/>
            </w:pPr>
            <w:r>
              <w:t xml:space="preserve">Identify </w:t>
            </w:r>
            <w:r w:rsidRPr="00871C18">
              <w:t>main ideas</w:t>
            </w:r>
            <w:r>
              <w:t xml:space="preserve"> in the texts</w:t>
            </w:r>
          </w:p>
        </w:tc>
      </w:tr>
      <w:tr w:rsidR="009407A3" w14:paraId="05196AD0" w14:textId="77777777" w:rsidTr="009407A3">
        <w:tc>
          <w:tcPr>
            <w:tcW w:w="2943" w:type="dxa"/>
            <w:vMerge/>
          </w:tcPr>
          <w:p w14:paraId="671FDBCF" w14:textId="77777777" w:rsidR="009407A3" w:rsidRDefault="009407A3" w:rsidP="0089509B">
            <w:pPr>
              <w:keepNext/>
            </w:pPr>
          </w:p>
        </w:tc>
        <w:tc>
          <w:tcPr>
            <w:tcW w:w="585" w:type="dxa"/>
            <w:gridSpan w:val="3"/>
          </w:tcPr>
          <w:p w14:paraId="4C407634" w14:textId="77777777" w:rsidR="009407A3" w:rsidRDefault="009407A3" w:rsidP="0089509B">
            <w:pPr>
              <w:pStyle w:val="PC"/>
              <w:keepNext/>
            </w:pPr>
            <w:r>
              <w:t>2.5</w:t>
            </w:r>
          </w:p>
        </w:tc>
        <w:tc>
          <w:tcPr>
            <w:tcW w:w="5714" w:type="dxa"/>
          </w:tcPr>
          <w:p w14:paraId="60039935" w14:textId="77777777" w:rsidR="009407A3" w:rsidRDefault="009407A3" w:rsidP="0089509B">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9407A3" w14:paraId="6E27A910" w14:textId="77777777" w:rsidTr="009407A3">
        <w:tc>
          <w:tcPr>
            <w:tcW w:w="2943" w:type="dxa"/>
          </w:tcPr>
          <w:p w14:paraId="3B2357E6" w14:textId="77777777" w:rsidR="009407A3" w:rsidRDefault="009407A3" w:rsidP="0089509B">
            <w:pPr>
              <w:pStyle w:val="spacer"/>
            </w:pPr>
          </w:p>
        </w:tc>
        <w:tc>
          <w:tcPr>
            <w:tcW w:w="6299" w:type="dxa"/>
            <w:gridSpan w:val="4"/>
          </w:tcPr>
          <w:p w14:paraId="55EFDE15" w14:textId="77777777" w:rsidR="009407A3" w:rsidRDefault="009407A3" w:rsidP="0089509B">
            <w:pPr>
              <w:pStyle w:val="spacer"/>
            </w:pPr>
          </w:p>
        </w:tc>
      </w:tr>
      <w:tr w:rsidR="009407A3" w14:paraId="1676006C" w14:textId="77777777" w:rsidTr="009407A3">
        <w:tc>
          <w:tcPr>
            <w:tcW w:w="9242" w:type="dxa"/>
            <w:gridSpan w:val="5"/>
          </w:tcPr>
          <w:p w14:paraId="028DB810" w14:textId="77777777" w:rsidR="009407A3" w:rsidRDefault="009407A3" w:rsidP="0089509B">
            <w:pPr>
              <w:pStyle w:val="Heading21"/>
            </w:pPr>
            <w:r>
              <w:t>Required Knowledge and Skills</w:t>
            </w:r>
          </w:p>
          <w:p w14:paraId="11DAEAFF" w14:textId="77777777" w:rsidR="009407A3" w:rsidRDefault="009407A3" w:rsidP="0089509B">
            <w:pPr>
              <w:pStyle w:val="text"/>
            </w:pPr>
            <w:r w:rsidRPr="005979AA">
              <w:t>This describes the essential skills and knowledge and their level required for this unit</w:t>
            </w:r>
            <w:r>
              <w:t>.</w:t>
            </w:r>
          </w:p>
        </w:tc>
      </w:tr>
      <w:tr w:rsidR="009407A3" w14:paraId="1269F7B8" w14:textId="77777777" w:rsidTr="009407A3">
        <w:tc>
          <w:tcPr>
            <w:tcW w:w="9242" w:type="dxa"/>
            <w:gridSpan w:val="5"/>
          </w:tcPr>
          <w:p w14:paraId="47FAFA2A" w14:textId="77777777" w:rsidR="009407A3" w:rsidRDefault="009407A3" w:rsidP="0089509B">
            <w:pPr>
              <w:pStyle w:val="unittext"/>
            </w:pPr>
            <w:r>
              <w:t>Required Knowledge:</w:t>
            </w:r>
          </w:p>
          <w:p w14:paraId="025BE950" w14:textId="77777777" w:rsidR="009407A3" w:rsidRPr="00FE45E8" w:rsidRDefault="009407A3" w:rsidP="0089509B">
            <w:pPr>
              <w:pStyle w:val="bullet"/>
              <w:numPr>
                <w:ilvl w:val="0"/>
                <w:numId w:val="13"/>
              </w:numPr>
              <w:ind w:left="284" w:hanging="284"/>
            </w:pPr>
            <w:r>
              <w:t>how basic punctuation impacts on meaning</w:t>
            </w:r>
          </w:p>
          <w:p w14:paraId="1B12638D" w14:textId="77777777" w:rsidR="009407A3" w:rsidRDefault="009407A3" w:rsidP="0089509B">
            <w:pPr>
              <w:pStyle w:val="bullet"/>
              <w:numPr>
                <w:ilvl w:val="0"/>
                <w:numId w:val="13"/>
              </w:numPr>
              <w:ind w:left="284" w:hanging="284"/>
            </w:pPr>
            <w:r w:rsidRPr="00165367">
              <w:t>reading strategies to engage with printed and digital texts</w:t>
            </w:r>
          </w:p>
          <w:p w14:paraId="2B81E8A0" w14:textId="77777777" w:rsidR="009407A3" w:rsidRDefault="009407A3" w:rsidP="0089509B">
            <w:pPr>
              <w:pStyle w:val="bullet"/>
              <w:numPr>
                <w:ilvl w:val="0"/>
                <w:numId w:val="13"/>
              </w:numPr>
              <w:ind w:left="284" w:hanging="284"/>
            </w:pPr>
            <w:r>
              <w:t xml:space="preserve">different sources of employment texts </w:t>
            </w:r>
          </w:p>
          <w:p w14:paraId="31C608C9" w14:textId="77777777" w:rsidR="009407A3" w:rsidRDefault="009407A3" w:rsidP="0089509B">
            <w:pPr>
              <w:pStyle w:val="bullet"/>
              <w:numPr>
                <w:ilvl w:val="0"/>
                <w:numId w:val="13"/>
              </w:numPr>
              <w:ind w:left="284" w:hanging="284"/>
            </w:pPr>
            <w:r>
              <w:t>different purposes or texts</w:t>
            </w:r>
          </w:p>
          <w:p w14:paraId="154BC583" w14:textId="77777777" w:rsidR="009407A3" w:rsidRDefault="009407A3" w:rsidP="0089509B">
            <w:pPr>
              <w:pStyle w:val="bullet"/>
              <w:numPr>
                <w:ilvl w:val="0"/>
                <w:numId w:val="0"/>
              </w:numPr>
            </w:pPr>
          </w:p>
          <w:p w14:paraId="16E4F8CD" w14:textId="77777777" w:rsidR="009407A3" w:rsidRDefault="009407A3" w:rsidP="0089509B">
            <w:pPr>
              <w:pStyle w:val="unittext"/>
            </w:pPr>
            <w:r>
              <w:t>Required Skills:</w:t>
            </w:r>
          </w:p>
          <w:p w14:paraId="69298B84" w14:textId="77777777" w:rsidR="009407A3" w:rsidRPr="008C0538" w:rsidRDefault="009407A3" w:rsidP="0089509B">
            <w:pPr>
              <w:pStyle w:val="bullet"/>
              <w:numPr>
                <w:ilvl w:val="0"/>
                <w:numId w:val="13"/>
              </w:numPr>
              <w:ind w:left="284" w:hanging="284"/>
            </w:pPr>
            <w:r>
              <w:t>literacy</w:t>
            </w:r>
            <w:r w:rsidRPr="008C0538">
              <w:t xml:space="preserve"> skills to:</w:t>
            </w:r>
          </w:p>
          <w:p w14:paraId="79DA25E2" w14:textId="77777777" w:rsidR="009407A3" w:rsidRDefault="009407A3" w:rsidP="0089509B">
            <w:pPr>
              <w:pStyle w:val="endash"/>
              <w:keepNext/>
              <w:ind w:left="568" w:hanging="284"/>
            </w:pPr>
            <w:r>
              <w:t>critically read texts which have predictable structure and familiar vocabulary to make meaning</w:t>
            </w:r>
          </w:p>
          <w:p w14:paraId="40EC54A0" w14:textId="77777777" w:rsidR="009407A3" w:rsidRDefault="009407A3" w:rsidP="0089509B">
            <w:pPr>
              <w:pStyle w:val="endash"/>
              <w:keepNext/>
              <w:ind w:left="568" w:hanging="284"/>
            </w:pPr>
            <w:r>
              <w:t>get the gist of texts which have more unfamiliar elements to interpret information</w:t>
            </w:r>
          </w:p>
          <w:p w14:paraId="45774BFA" w14:textId="075C0FFA" w:rsidR="009407A3" w:rsidRDefault="009407A3" w:rsidP="0089509B">
            <w:pPr>
              <w:pStyle w:val="endash"/>
              <w:keepNext/>
              <w:ind w:left="568" w:hanging="284"/>
            </w:pPr>
            <w:r>
              <w:t>use a range of reading strategies to draw on bank of key vocabulary of personally relevant words/ phrases and use</w:t>
            </w:r>
            <w:r w:rsidR="00FA7CF7">
              <w:t xml:space="preserve"> </w:t>
            </w:r>
            <w:r>
              <w:t>word attack skills</w:t>
            </w:r>
          </w:p>
          <w:p w14:paraId="0CAA8519" w14:textId="77777777" w:rsidR="009407A3" w:rsidRDefault="009407A3" w:rsidP="0089509B">
            <w:pPr>
              <w:pStyle w:val="endash"/>
              <w:keepNext/>
              <w:ind w:left="568" w:hanging="284"/>
            </w:pPr>
            <w:r>
              <w:t>make connections between own knowledge and experience and the purpose and structure of texts</w:t>
            </w:r>
          </w:p>
          <w:p w14:paraId="04C0CA4E" w14:textId="77777777" w:rsidR="009407A3" w:rsidRDefault="009407A3" w:rsidP="0089509B">
            <w:pPr>
              <w:pStyle w:val="endash"/>
              <w:keepNext/>
              <w:ind w:left="568" w:hanging="284"/>
            </w:pPr>
            <w:r>
              <w:t>use decoding strategies such as phonic and visual letter patterns to identify unknown words</w:t>
            </w:r>
          </w:p>
          <w:p w14:paraId="731DCAFB" w14:textId="77777777" w:rsidR="009407A3" w:rsidRDefault="009407A3" w:rsidP="0089509B">
            <w:pPr>
              <w:pStyle w:val="endash"/>
              <w:keepNext/>
              <w:ind w:left="568" w:hanging="284"/>
            </w:pPr>
            <w:r>
              <w:t>follow simple non-linear digital texts to gain information</w:t>
            </w:r>
          </w:p>
          <w:p w14:paraId="5900E54F" w14:textId="77777777" w:rsidR="009407A3" w:rsidRDefault="009407A3" w:rsidP="0089509B">
            <w:pPr>
              <w:pStyle w:val="bullet"/>
              <w:numPr>
                <w:ilvl w:val="0"/>
                <w:numId w:val="13"/>
              </w:numPr>
              <w:ind w:left="284" w:hanging="284"/>
            </w:pPr>
            <w:r w:rsidRPr="00FE45E8">
              <w:t xml:space="preserve">technology skills to navigate </w:t>
            </w:r>
            <w:r>
              <w:t>web</w:t>
            </w:r>
            <w:r w:rsidRPr="00FE45E8">
              <w:t xml:space="preserve"> based text to locate simple information</w:t>
            </w:r>
          </w:p>
        </w:tc>
      </w:tr>
      <w:tr w:rsidR="009407A3" w14:paraId="6FD9F3DC" w14:textId="77777777" w:rsidTr="009407A3">
        <w:tc>
          <w:tcPr>
            <w:tcW w:w="9242" w:type="dxa"/>
            <w:gridSpan w:val="5"/>
          </w:tcPr>
          <w:p w14:paraId="06511687" w14:textId="77777777" w:rsidR="009407A3" w:rsidRDefault="009407A3" w:rsidP="0089509B">
            <w:pPr>
              <w:pStyle w:val="spacer"/>
            </w:pPr>
          </w:p>
        </w:tc>
      </w:tr>
      <w:tr w:rsidR="009407A3" w14:paraId="370C7612" w14:textId="77777777" w:rsidTr="009407A3">
        <w:tc>
          <w:tcPr>
            <w:tcW w:w="9242" w:type="dxa"/>
            <w:gridSpan w:val="5"/>
          </w:tcPr>
          <w:p w14:paraId="176D2F51" w14:textId="77777777" w:rsidR="009407A3" w:rsidRDefault="009407A3" w:rsidP="0089509B">
            <w:pPr>
              <w:pStyle w:val="Heading21"/>
            </w:pPr>
            <w:r>
              <w:t>Range Statement</w:t>
            </w:r>
          </w:p>
          <w:p w14:paraId="52BCFB95" w14:textId="5D5E447D" w:rsidR="009407A3" w:rsidRDefault="009407A3"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132355DB" w14:textId="77777777" w:rsidTr="009407A3">
        <w:tc>
          <w:tcPr>
            <w:tcW w:w="3369" w:type="dxa"/>
            <w:gridSpan w:val="2"/>
          </w:tcPr>
          <w:p w14:paraId="741A5C70" w14:textId="49BF6418" w:rsidR="009407A3" w:rsidRPr="009B1E87" w:rsidRDefault="009407A3" w:rsidP="0089509B">
            <w:pPr>
              <w:pStyle w:val="unittext"/>
            </w:pPr>
            <w:r w:rsidRPr="00DF1787">
              <w:rPr>
                <w:b/>
              </w:rPr>
              <w:t>S</w:t>
            </w:r>
            <w:r w:rsidRPr="00A350B8">
              <w:rPr>
                <w:b/>
                <w:i/>
              </w:rPr>
              <w:t>imple</w:t>
            </w:r>
            <w:r>
              <w:rPr>
                <w:b/>
                <w:i/>
              </w:rPr>
              <w:t xml:space="preserve"> </w:t>
            </w:r>
            <w:r w:rsidRPr="00A350B8">
              <w:rPr>
                <w:b/>
                <w:i/>
              </w:rPr>
              <w:t>employment</w:t>
            </w:r>
            <w:r>
              <w:rPr>
                <w:b/>
                <w:i/>
              </w:rPr>
              <w:t xml:space="preserve"> related</w:t>
            </w:r>
            <w:r w:rsidR="00FA7CF7">
              <w:rPr>
                <w:b/>
                <w:i/>
              </w:rPr>
              <w:t xml:space="preserve"> </w:t>
            </w:r>
            <w:r w:rsidRPr="00A350B8">
              <w:rPr>
                <w:b/>
                <w:i/>
              </w:rPr>
              <w:t>text</w:t>
            </w:r>
            <w:r>
              <w:rPr>
                <w:b/>
                <w:i/>
              </w:rPr>
              <w:t xml:space="preserve"> types</w:t>
            </w:r>
            <w:r w:rsidRPr="00A350B8">
              <w:rPr>
                <w:b/>
                <w:i/>
              </w:rPr>
              <w:t xml:space="preserve"> </w:t>
            </w:r>
            <w:r>
              <w:t>may include:</w:t>
            </w:r>
          </w:p>
        </w:tc>
        <w:tc>
          <w:tcPr>
            <w:tcW w:w="5873" w:type="dxa"/>
            <w:gridSpan w:val="3"/>
          </w:tcPr>
          <w:p w14:paraId="325934F7" w14:textId="77777777" w:rsidR="009407A3" w:rsidRPr="00E030E6" w:rsidRDefault="009407A3" w:rsidP="0089509B">
            <w:pPr>
              <w:pStyle w:val="bullet"/>
              <w:numPr>
                <w:ilvl w:val="0"/>
                <w:numId w:val="13"/>
              </w:numPr>
              <w:ind w:left="284" w:hanging="284"/>
            </w:pPr>
            <w:r>
              <w:t>simple familiar texts with clear purpose and familiar vocabulary</w:t>
            </w:r>
          </w:p>
          <w:p w14:paraId="2351C05F" w14:textId="77777777" w:rsidR="009407A3" w:rsidRDefault="009407A3" w:rsidP="0089509B">
            <w:pPr>
              <w:pStyle w:val="bullet"/>
              <w:numPr>
                <w:ilvl w:val="0"/>
                <w:numId w:val="13"/>
              </w:numPr>
              <w:ind w:left="284" w:hanging="284"/>
            </w:pPr>
            <w:r>
              <w:t>web based, printed, handwritten and visual texts:</w:t>
            </w:r>
          </w:p>
          <w:p w14:paraId="124DD1C9" w14:textId="77777777" w:rsidR="009407A3" w:rsidRPr="00B56024" w:rsidRDefault="009407A3" w:rsidP="0089509B">
            <w:pPr>
              <w:pStyle w:val="endash"/>
              <w:keepNext/>
              <w:ind w:left="568" w:hanging="284"/>
            </w:pPr>
            <w:r w:rsidRPr="00B56024">
              <w:t>formatted texts requiring personal details, providing familiar information</w:t>
            </w:r>
            <w:r>
              <w:t xml:space="preserve"> such as forms related to employment</w:t>
            </w:r>
          </w:p>
          <w:p w14:paraId="4E75B441" w14:textId="77777777" w:rsidR="009407A3" w:rsidRDefault="009407A3" w:rsidP="0089509B">
            <w:pPr>
              <w:pStyle w:val="endash"/>
              <w:keepNext/>
              <w:ind w:left="568" w:hanging="284"/>
            </w:pPr>
            <w:r>
              <w:t>notices from employment related agencies</w:t>
            </w:r>
          </w:p>
          <w:p w14:paraId="14911036" w14:textId="77777777" w:rsidR="009407A3" w:rsidRDefault="009407A3" w:rsidP="0089509B">
            <w:pPr>
              <w:pStyle w:val="endash"/>
              <w:keepNext/>
              <w:ind w:left="568" w:hanging="284"/>
            </w:pPr>
            <w:r>
              <w:t>notification of employment arrangement such as time and place of work</w:t>
            </w:r>
          </w:p>
          <w:p w14:paraId="1C279EFE" w14:textId="77777777" w:rsidR="009407A3" w:rsidRDefault="009407A3" w:rsidP="0089509B">
            <w:pPr>
              <w:pStyle w:val="endash"/>
              <w:keepNext/>
              <w:ind w:left="568" w:hanging="284"/>
            </w:pPr>
            <w:r>
              <w:t>information about pay and / or entitlements</w:t>
            </w:r>
          </w:p>
          <w:p w14:paraId="370B32AB" w14:textId="77777777" w:rsidR="009407A3" w:rsidRDefault="009407A3" w:rsidP="0089509B">
            <w:pPr>
              <w:pStyle w:val="endash"/>
              <w:keepNext/>
              <w:ind w:left="568" w:hanging="284"/>
            </w:pPr>
            <w:r>
              <w:t>messages sent by email, SMS for example note for shift change over</w:t>
            </w:r>
          </w:p>
          <w:p w14:paraId="43A38D08" w14:textId="77777777" w:rsidR="009407A3" w:rsidRDefault="009407A3" w:rsidP="0089509B">
            <w:pPr>
              <w:pStyle w:val="endash"/>
              <w:keepNext/>
              <w:ind w:left="568" w:hanging="284"/>
            </w:pPr>
            <w:r>
              <w:t>work rosters</w:t>
            </w:r>
          </w:p>
          <w:p w14:paraId="74664D9C" w14:textId="77777777" w:rsidR="009407A3" w:rsidRDefault="009407A3" w:rsidP="0089509B">
            <w:pPr>
              <w:pStyle w:val="endash"/>
              <w:keepNext/>
              <w:ind w:left="568" w:hanging="284"/>
            </w:pPr>
            <w:r>
              <w:lastRenderedPageBreak/>
              <w:t>simple standard operating procedures</w:t>
            </w:r>
          </w:p>
          <w:p w14:paraId="13BC547B" w14:textId="77777777" w:rsidR="009407A3" w:rsidRDefault="009407A3" w:rsidP="0089509B">
            <w:pPr>
              <w:pStyle w:val="endash"/>
              <w:keepNext/>
              <w:ind w:left="568" w:hanging="284"/>
            </w:pPr>
            <w:r>
              <w:t>checklists of everyday routine items</w:t>
            </w:r>
          </w:p>
          <w:p w14:paraId="3B01C16F" w14:textId="77777777" w:rsidR="009407A3" w:rsidRDefault="009407A3" w:rsidP="0089509B">
            <w:pPr>
              <w:pStyle w:val="endash"/>
              <w:keepNext/>
              <w:ind w:left="568" w:hanging="284"/>
            </w:pPr>
            <w:r>
              <w:t>safety signs and symbols</w:t>
            </w:r>
          </w:p>
          <w:p w14:paraId="4D66957E" w14:textId="77777777" w:rsidR="009407A3" w:rsidRDefault="009407A3" w:rsidP="0089509B">
            <w:pPr>
              <w:pStyle w:val="endash"/>
              <w:keepNext/>
              <w:ind w:left="568" w:hanging="284"/>
            </w:pPr>
            <w:r>
              <w:t>workplace maps</w:t>
            </w:r>
          </w:p>
          <w:p w14:paraId="7381D844" w14:textId="77777777" w:rsidR="009407A3" w:rsidRDefault="009407A3" w:rsidP="0089509B">
            <w:pPr>
              <w:pStyle w:val="endash"/>
              <w:keepNext/>
              <w:ind w:left="568" w:hanging="284"/>
            </w:pPr>
            <w:r>
              <w:t>labels/tags</w:t>
            </w:r>
          </w:p>
          <w:p w14:paraId="57528C35" w14:textId="77777777" w:rsidR="009407A3" w:rsidRDefault="009407A3" w:rsidP="0089509B">
            <w:pPr>
              <w:pStyle w:val="endash"/>
              <w:keepNext/>
              <w:ind w:left="568" w:hanging="284"/>
            </w:pPr>
            <w:r>
              <w:t>flowcharts</w:t>
            </w:r>
          </w:p>
          <w:p w14:paraId="14D9AF7D" w14:textId="301E7943" w:rsidR="009407A3" w:rsidRDefault="009407A3" w:rsidP="0089509B">
            <w:pPr>
              <w:pStyle w:val="endash"/>
              <w:keepNext/>
              <w:ind w:left="568" w:hanging="284"/>
            </w:pPr>
            <w:r>
              <w:t>notices for example</w:t>
            </w:r>
            <w:r w:rsidR="00FA7CF7">
              <w:t xml:space="preserve"> </w:t>
            </w:r>
            <w:r>
              <w:t>safety, social club, union</w:t>
            </w:r>
          </w:p>
          <w:p w14:paraId="7E2E06E7" w14:textId="77777777" w:rsidR="009407A3" w:rsidRDefault="009407A3" w:rsidP="0089509B">
            <w:pPr>
              <w:pStyle w:val="endash"/>
              <w:keepNext/>
              <w:ind w:left="568" w:hanging="284"/>
            </w:pPr>
            <w:r>
              <w:t>logos related to workplace or employment</w:t>
            </w:r>
          </w:p>
          <w:p w14:paraId="46CBCA79" w14:textId="77777777" w:rsidR="009407A3" w:rsidRDefault="009407A3" w:rsidP="0089509B">
            <w:pPr>
              <w:pStyle w:val="endash"/>
              <w:keepNext/>
              <w:ind w:left="568" w:hanging="284"/>
            </w:pPr>
            <w:r>
              <w:t>charts and graphs such as pie-charts with production hours or line graphs showing outputs, safety days</w:t>
            </w:r>
          </w:p>
        </w:tc>
      </w:tr>
      <w:tr w:rsidR="009407A3" w14:paraId="46E4F5A3" w14:textId="77777777" w:rsidTr="009407A3">
        <w:tc>
          <w:tcPr>
            <w:tcW w:w="9242" w:type="dxa"/>
            <w:gridSpan w:val="5"/>
          </w:tcPr>
          <w:p w14:paraId="4DA17A7D" w14:textId="77777777" w:rsidR="009407A3" w:rsidRDefault="009407A3" w:rsidP="0089509B">
            <w:pPr>
              <w:pStyle w:val="spacer"/>
            </w:pPr>
          </w:p>
        </w:tc>
      </w:tr>
      <w:tr w:rsidR="009407A3" w14:paraId="120A8CDC" w14:textId="77777777" w:rsidTr="009407A3">
        <w:tc>
          <w:tcPr>
            <w:tcW w:w="3369" w:type="dxa"/>
            <w:gridSpan w:val="2"/>
          </w:tcPr>
          <w:p w14:paraId="58B03B17" w14:textId="77777777" w:rsidR="009407A3" w:rsidRPr="0094542E" w:rsidRDefault="009407A3" w:rsidP="0089509B">
            <w:pPr>
              <w:pStyle w:val="unittext"/>
            </w:pPr>
            <w:r w:rsidRPr="00A350B8">
              <w:rPr>
                <w:b/>
                <w:i/>
              </w:rPr>
              <w:t>Features</w:t>
            </w:r>
            <w:r>
              <w:rPr>
                <w:b/>
                <w:i/>
              </w:rPr>
              <w:t xml:space="preserve"> of text types </w:t>
            </w:r>
            <w:r w:rsidRPr="008F7A93">
              <w:t>may</w:t>
            </w:r>
            <w:r w:rsidRPr="00A350B8">
              <w:rPr>
                <w:b/>
                <w:i/>
              </w:rPr>
              <w:t xml:space="preserve"> </w:t>
            </w:r>
            <w:r w:rsidRPr="004300A8">
              <w:t>include:</w:t>
            </w:r>
          </w:p>
        </w:tc>
        <w:tc>
          <w:tcPr>
            <w:tcW w:w="5873" w:type="dxa"/>
            <w:gridSpan w:val="3"/>
          </w:tcPr>
          <w:p w14:paraId="7BD7C921" w14:textId="77777777" w:rsidR="009407A3" w:rsidRDefault="009407A3" w:rsidP="0089509B">
            <w:pPr>
              <w:pStyle w:val="bullet"/>
              <w:numPr>
                <w:ilvl w:val="0"/>
                <w:numId w:val="13"/>
              </w:numPr>
              <w:ind w:left="284" w:hanging="284"/>
            </w:pPr>
            <w:r>
              <w:t>text structure with transparent organisation appropriate to text type:</w:t>
            </w:r>
          </w:p>
          <w:p w14:paraId="204BE6C9" w14:textId="77777777" w:rsidR="009407A3" w:rsidRPr="00A350B8" w:rsidRDefault="009407A3" w:rsidP="0089509B">
            <w:pPr>
              <w:pStyle w:val="endash"/>
              <w:keepNext/>
              <w:ind w:left="568" w:hanging="284"/>
            </w:pPr>
            <w:r w:rsidRPr="00A350B8">
              <w:t>procedural texts with a small number of sequentially ordered dot</w:t>
            </w:r>
            <w:r>
              <w:t xml:space="preserve"> </w:t>
            </w:r>
            <w:r w:rsidRPr="00A350B8">
              <w:t xml:space="preserve">points or numbered instructions </w:t>
            </w:r>
          </w:p>
          <w:p w14:paraId="1AE160CC" w14:textId="77777777" w:rsidR="009407A3" w:rsidRDefault="009407A3" w:rsidP="0089509B">
            <w:pPr>
              <w:pStyle w:val="endash"/>
              <w:keepNext/>
              <w:ind w:left="568" w:hanging="284"/>
            </w:pPr>
            <w:r w:rsidRPr="00A350B8">
              <w:t xml:space="preserve">informative texts with </w:t>
            </w:r>
            <w:r>
              <w:t xml:space="preserve">explicit navigation features such as key headings </w:t>
            </w:r>
          </w:p>
          <w:p w14:paraId="534B394A" w14:textId="77777777" w:rsidR="009407A3" w:rsidRPr="00A350B8" w:rsidRDefault="009407A3" w:rsidP="0089509B">
            <w:pPr>
              <w:pStyle w:val="endash"/>
              <w:keepNext/>
              <w:ind w:left="568" w:hanging="284"/>
            </w:pPr>
            <w:r w:rsidRPr="00A350B8">
              <w:t>persuasive tex</w:t>
            </w:r>
            <w:r>
              <w:t>ts supported by visual material or numerical information</w:t>
            </w:r>
          </w:p>
          <w:p w14:paraId="07E1BB28" w14:textId="77777777" w:rsidR="009407A3" w:rsidRDefault="009407A3" w:rsidP="0089509B">
            <w:pPr>
              <w:pStyle w:val="endash"/>
              <w:keepNext/>
              <w:ind w:left="568" w:hanging="284"/>
            </w:pPr>
            <w:r>
              <w:t>information formatted into a table of one or two columns, such as a checklist of equipment requirements for job, price list of components, table of benefits for employees</w:t>
            </w:r>
          </w:p>
          <w:p w14:paraId="79D596E3" w14:textId="77777777" w:rsidR="009407A3" w:rsidRDefault="009407A3" w:rsidP="0089509B">
            <w:pPr>
              <w:pStyle w:val="endash"/>
              <w:keepNext/>
              <w:ind w:left="568" w:hanging="284"/>
            </w:pPr>
            <w:r>
              <w:t>navigation features such as grids, arrows, dot points</w:t>
            </w:r>
          </w:p>
        </w:tc>
      </w:tr>
      <w:tr w:rsidR="009407A3" w14:paraId="2C8D8523" w14:textId="77777777" w:rsidTr="009407A3">
        <w:tc>
          <w:tcPr>
            <w:tcW w:w="9242" w:type="dxa"/>
            <w:gridSpan w:val="5"/>
          </w:tcPr>
          <w:p w14:paraId="39CA9A48" w14:textId="77777777" w:rsidR="009407A3" w:rsidRDefault="009407A3" w:rsidP="0089509B">
            <w:pPr>
              <w:pStyle w:val="spacer"/>
            </w:pPr>
          </w:p>
        </w:tc>
      </w:tr>
      <w:tr w:rsidR="009407A3" w14:paraId="53318DB8" w14:textId="77777777" w:rsidTr="009407A3">
        <w:tc>
          <w:tcPr>
            <w:tcW w:w="3369" w:type="dxa"/>
            <w:gridSpan w:val="2"/>
          </w:tcPr>
          <w:p w14:paraId="4C396668" w14:textId="77777777" w:rsidR="009407A3" w:rsidRPr="008F7A93" w:rsidRDefault="009407A3" w:rsidP="0089509B">
            <w:pPr>
              <w:pStyle w:val="unittext"/>
            </w:pPr>
            <w:r>
              <w:rPr>
                <w:b/>
                <w:i/>
              </w:rPr>
              <w:t xml:space="preserve">Specific information </w:t>
            </w:r>
            <w:r>
              <w:t>may include:</w:t>
            </w:r>
          </w:p>
        </w:tc>
        <w:tc>
          <w:tcPr>
            <w:tcW w:w="5873" w:type="dxa"/>
            <w:gridSpan w:val="3"/>
          </w:tcPr>
          <w:p w14:paraId="511A83B0" w14:textId="77777777" w:rsidR="009407A3" w:rsidRDefault="009407A3" w:rsidP="0089509B">
            <w:pPr>
              <w:pStyle w:val="bullet"/>
              <w:numPr>
                <w:ilvl w:val="0"/>
                <w:numId w:val="13"/>
              </w:numPr>
              <w:ind w:left="284" w:hanging="284"/>
            </w:pPr>
            <w:r>
              <w:t>sentences:</w:t>
            </w:r>
          </w:p>
          <w:p w14:paraId="013AE3F6" w14:textId="77777777" w:rsidR="009407A3" w:rsidRPr="00205B4A" w:rsidRDefault="009407A3" w:rsidP="0089509B">
            <w:pPr>
              <w:pStyle w:val="endash"/>
              <w:keepNext/>
              <w:ind w:left="568" w:hanging="284"/>
              <w:rPr>
                <w:i/>
              </w:rPr>
            </w:pPr>
            <w:r>
              <w:t>simple verb tenses and routine word order patterns such as questions and instructions about familiar work matters</w:t>
            </w:r>
          </w:p>
          <w:p w14:paraId="4B4812DB" w14:textId="77777777" w:rsidR="009407A3" w:rsidRPr="00205B4A" w:rsidRDefault="009407A3" w:rsidP="0089509B">
            <w:pPr>
              <w:pStyle w:val="endash"/>
              <w:keepNext/>
              <w:ind w:left="568" w:hanging="284"/>
            </w:pPr>
            <w:r>
              <w:t>linked by simple cohesive devices such as, and, but, then</w:t>
            </w:r>
          </w:p>
          <w:p w14:paraId="27084822" w14:textId="77777777" w:rsidR="009407A3" w:rsidRDefault="009407A3" w:rsidP="0089509B">
            <w:pPr>
              <w:pStyle w:val="endash"/>
              <w:keepNext/>
              <w:ind w:left="568" w:hanging="284"/>
              <w:rPr>
                <w:i/>
              </w:rPr>
            </w:pPr>
            <w:r>
              <w:t>one or two clauses</w:t>
            </w:r>
          </w:p>
          <w:p w14:paraId="03C406DD" w14:textId="77777777" w:rsidR="009407A3" w:rsidRDefault="009407A3" w:rsidP="0089509B">
            <w:pPr>
              <w:pStyle w:val="endash"/>
              <w:keepNext/>
              <w:ind w:left="568" w:hanging="284"/>
              <w:rPr>
                <w:i/>
              </w:rPr>
            </w:pPr>
            <w:r>
              <w:t>containing adjectives, pronouns and prepositions</w:t>
            </w:r>
          </w:p>
          <w:p w14:paraId="1247FCD8" w14:textId="77777777" w:rsidR="009407A3" w:rsidRDefault="009407A3" w:rsidP="0089509B">
            <w:pPr>
              <w:pStyle w:val="bullet"/>
              <w:numPr>
                <w:ilvl w:val="0"/>
                <w:numId w:val="13"/>
              </w:numPr>
              <w:ind w:left="284" w:hanging="284"/>
            </w:pPr>
            <w:r>
              <w:t>familiar words / phrases/ abbreviations:</w:t>
            </w:r>
          </w:p>
          <w:p w14:paraId="6EBB928E" w14:textId="77777777" w:rsidR="009407A3" w:rsidRDefault="009407A3" w:rsidP="0089509B">
            <w:pPr>
              <w:pStyle w:val="endash"/>
              <w:keepNext/>
              <w:ind w:left="568" w:hanging="284"/>
            </w:pPr>
            <w:r>
              <w:t>personal details of self or work activities</w:t>
            </w:r>
          </w:p>
          <w:p w14:paraId="2CF2323F" w14:textId="77777777" w:rsidR="009407A3" w:rsidRDefault="009407A3" w:rsidP="0089509B">
            <w:pPr>
              <w:pStyle w:val="endash"/>
              <w:keepNext/>
              <w:ind w:left="568" w:hanging="284"/>
            </w:pPr>
            <w:r>
              <w:t>place-related information such as location of workplace</w:t>
            </w:r>
          </w:p>
          <w:p w14:paraId="627E5AA6" w14:textId="77777777" w:rsidR="009407A3" w:rsidRDefault="009407A3" w:rsidP="0089509B">
            <w:pPr>
              <w:pStyle w:val="endash"/>
              <w:keepNext/>
              <w:ind w:left="568" w:hanging="284"/>
            </w:pPr>
            <w:r>
              <w:t>time-related information such as starting and finishing times, lunch time</w:t>
            </w:r>
          </w:p>
          <w:p w14:paraId="24688240" w14:textId="77777777" w:rsidR="009407A3" w:rsidRDefault="009407A3" w:rsidP="0089509B">
            <w:pPr>
              <w:pStyle w:val="endash"/>
              <w:keepNext/>
              <w:ind w:left="568" w:hanging="284"/>
            </w:pPr>
            <w:r>
              <w:t>vocabulary related to employment and particular workplaces</w:t>
            </w:r>
          </w:p>
          <w:p w14:paraId="585992F6" w14:textId="77777777" w:rsidR="009407A3" w:rsidRDefault="009407A3" w:rsidP="0089509B">
            <w:pPr>
              <w:pStyle w:val="bullet"/>
              <w:numPr>
                <w:ilvl w:val="0"/>
                <w:numId w:val="13"/>
              </w:numPr>
              <w:ind w:left="284" w:hanging="284"/>
            </w:pPr>
            <w:r w:rsidRPr="009B1E87">
              <w:t>numbers</w:t>
            </w:r>
            <w:r>
              <w:t xml:space="preserve"> as whole numbers, simple fractions, decimals, and percentages:</w:t>
            </w:r>
          </w:p>
          <w:p w14:paraId="7F67CCAB" w14:textId="77777777" w:rsidR="009407A3" w:rsidRDefault="009407A3" w:rsidP="0089509B">
            <w:pPr>
              <w:pStyle w:val="endash"/>
              <w:keepNext/>
              <w:ind w:left="568" w:hanging="284"/>
            </w:pPr>
            <w:r>
              <w:t xml:space="preserve">dates and times </w:t>
            </w:r>
          </w:p>
          <w:p w14:paraId="4C23AC23" w14:textId="6484A224" w:rsidR="009407A3" w:rsidRDefault="009407A3" w:rsidP="0089509B">
            <w:pPr>
              <w:pStyle w:val="endash"/>
              <w:keepNext/>
              <w:ind w:left="568" w:hanging="284"/>
            </w:pPr>
            <w:r>
              <w:t>money such as costs associated with</w:t>
            </w:r>
            <w:r w:rsidR="00FA7CF7">
              <w:t xml:space="preserve"> </w:t>
            </w:r>
            <w:r>
              <w:t xml:space="preserve">buying snacks, hourly rate, overtime award </w:t>
            </w:r>
          </w:p>
          <w:p w14:paraId="0F8FA9D6" w14:textId="77777777" w:rsidR="009407A3" w:rsidRDefault="009407A3" w:rsidP="0089509B">
            <w:pPr>
              <w:pStyle w:val="endash"/>
              <w:keepNext/>
              <w:ind w:left="568" w:hanging="284"/>
            </w:pPr>
            <w:r>
              <w:t>phone numbers relevant to workplace saved to note book or own personal phone bank</w:t>
            </w:r>
          </w:p>
          <w:p w14:paraId="15733888" w14:textId="77777777" w:rsidR="009407A3" w:rsidRDefault="009407A3" w:rsidP="0089509B">
            <w:pPr>
              <w:pStyle w:val="endash"/>
              <w:keepNext/>
              <w:ind w:left="568" w:hanging="284"/>
            </w:pPr>
            <w:r>
              <w:t>counting and measuring units of production</w:t>
            </w:r>
          </w:p>
          <w:p w14:paraId="004C7F52" w14:textId="77777777" w:rsidR="009407A3" w:rsidRDefault="009407A3" w:rsidP="0089509B">
            <w:pPr>
              <w:pStyle w:val="endash"/>
              <w:keepNext/>
              <w:ind w:left="568" w:hanging="284"/>
            </w:pPr>
            <w:r>
              <w:t xml:space="preserve">numbers on graphs or charts </w:t>
            </w:r>
          </w:p>
          <w:p w14:paraId="11BD0BF6" w14:textId="77777777" w:rsidR="009407A3" w:rsidRDefault="009407A3" w:rsidP="0089509B">
            <w:pPr>
              <w:pStyle w:val="bullet"/>
              <w:numPr>
                <w:ilvl w:val="0"/>
                <w:numId w:val="13"/>
              </w:numPr>
              <w:ind w:left="284" w:hanging="284"/>
            </w:pPr>
            <w:r>
              <w:lastRenderedPageBreak/>
              <w:t>familiar</w:t>
            </w:r>
            <w:r w:rsidRPr="00EF1911">
              <w:t xml:space="preserve"> visuals, symbols and logos</w:t>
            </w:r>
            <w:r>
              <w:t>:</w:t>
            </w:r>
          </w:p>
          <w:p w14:paraId="1C80A56D" w14:textId="77777777" w:rsidR="009407A3" w:rsidRDefault="009407A3" w:rsidP="0089509B">
            <w:pPr>
              <w:pStyle w:val="endash"/>
              <w:keepNext/>
              <w:ind w:left="568" w:hanging="284"/>
            </w:pPr>
            <w:r>
              <w:t>keyboard keys</w:t>
            </w:r>
          </w:p>
          <w:p w14:paraId="0E570C44" w14:textId="77777777" w:rsidR="009407A3" w:rsidRDefault="009407A3" w:rsidP="0089509B">
            <w:pPr>
              <w:pStyle w:val="endash"/>
              <w:keepNext/>
              <w:ind w:left="568" w:hanging="284"/>
            </w:pPr>
            <w:r>
              <w:t>icons such as ‘save’ ‘print’ icons on computer menu</w:t>
            </w:r>
          </w:p>
          <w:p w14:paraId="3C7E4533" w14:textId="77777777" w:rsidR="009407A3" w:rsidRDefault="009407A3" w:rsidP="0089509B">
            <w:pPr>
              <w:pStyle w:val="endash"/>
              <w:keepNext/>
              <w:ind w:left="568" w:hanging="284"/>
            </w:pPr>
            <w:r>
              <w:t>axis in graph</w:t>
            </w:r>
          </w:p>
        </w:tc>
      </w:tr>
      <w:tr w:rsidR="009407A3" w14:paraId="781193F9" w14:textId="77777777" w:rsidTr="009407A3">
        <w:tc>
          <w:tcPr>
            <w:tcW w:w="3369" w:type="dxa"/>
            <w:gridSpan w:val="2"/>
          </w:tcPr>
          <w:p w14:paraId="2F169DAB" w14:textId="77777777" w:rsidR="009407A3" w:rsidRPr="00EF1911" w:rsidRDefault="009407A3" w:rsidP="0089509B">
            <w:pPr>
              <w:pStyle w:val="spacer"/>
            </w:pPr>
          </w:p>
        </w:tc>
        <w:tc>
          <w:tcPr>
            <w:tcW w:w="5873" w:type="dxa"/>
            <w:gridSpan w:val="3"/>
          </w:tcPr>
          <w:p w14:paraId="11AB6A16" w14:textId="77777777" w:rsidR="009407A3" w:rsidRDefault="009407A3" w:rsidP="0089509B">
            <w:pPr>
              <w:pStyle w:val="spacer"/>
            </w:pPr>
          </w:p>
        </w:tc>
      </w:tr>
      <w:tr w:rsidR="009407A3" w14:paraId="49B86A7C" w14:textId="77777777" w:rsidTr="009407A3">
        <w:tc>
          <w:tcPr>
            <w:tcW w:w="3369" w:type="dxa"/>
            <w:gridSpan w:val="2"/>
          </w:tcPr>
          <w:p w14:paraId="5566AA52" w14:textId="77777777" w:rsidR="009407A3" w:rsidRDefault="009407A3" w:rsidP="0089509B">
            <w:pPr>
              <w:pStyle w:val="unittext"/>
            </w:pPr>
            <w:r w:rsidRPr="00EF1911">
              <w:rPr>
                <w:b/>
                <w:i/>
              </w:rPr>
              <w:t xml:space="preserve">Sources </w:t>
            </w:r>
            <w:r w:rsidRPr="009B1E87">
              <w:rPr>
                <w:b/>
                <w:i/>
              </w:rPr>
              <w:t>of text</w:t>
            </w:r>
            <w:r>
              <w:t xml:space="preserve"> may include:</w:t>
            </w:r>
          </w:p>
        </w:tc>
        <w:tc>
          <w:tcPr>
            <w:tcW w:w="5873" w:type="dxa"/>
            <w:gridSpan w:val="3"/>
          </w:tcPr>
          <w:p w14:paraId="5EA0F729" w14:textId="77777777" w:rsidR="009407A3" w:rsidRDefault="009407A3" w:rsidP="0089509B">
            <w:pPr>
              <w:pStyle w:val="bullet"/>
              <w:numPr>
                <w:ilvl w:val="0"/>
                <w:numId w:val="13"/>
              </w:numPr>
              <w:ind w:left="284" w:hanging="284"/>
            </w:pPr>
            <w:r>
              <w:t>employment agency</w:t>
            </w:r>
          </w:p>
          <w:p w14:paraId="6036C4E5" w14:textId="77777777" w:rsidR="009407A3" w:rsidRDefault="009407A3" w:rsidP="0089509B">
            <w:pPr>
              <w:pStyle w:val="bullet"/>
              <w:numPr>
                <w:ilvl w:val="0"/>
                <w:numId w:val="13"/>
              </w:numPr>
              <w:ind w:left="284" w:hanging="284"/>
            </w:pPr>
            <w:r>
              <w:t>workplace</w:t>
            </w:r>
          </w:p>
          <w:p w14:paraId="302C7FB3" w14:textId="77777777" w:rsidR="009407A3" w:rsidRDefault="009407A3" w:rsidP="0089509B">
            <w:pPr>
              <w:pStyle w:val="bullet"/>
              <w:numPr>
                <w:ilvl w:val="0"/>
                <w:numId w:val="13"/>
              </w:numPr>
              <w:ind w:left="284" w:hanging="284"/>
            </w:pPr>
            <w:r>
              <w:t>union</w:t>
            </w:r>
          </w:p>
          <w:p w14:paraId="362BCF31" w14:textId="77777777" w:rsidR="009407A3" w:rsidRDefault="009407A3" w:rsidP="0089509B">
            <w:pPr>
              <w:pStyle w:val="bullet"/>
              <w:numPr>
                <w:ilvl w:val="0"/>
                <w:numId w:val="13"/>
              </w:numPr>
              <w:ind w:left="284" w:hanging="284"/>
            </w:pPr>
            <w:r>
              <w:t>peers</w:t>
            </w:r>
          </w:p>
        </w:tc>
      </w:tr>
      <w:tr w:rsidR="009407A3" w14:paraId="3DB8E91D" w14:textId="77777777" w:rsidTr="009407A3">
        <w:tc>
          <w:tcPr>
            <w:tcW w:w="9242" w:type="dxa"/>
            <w:gridSpan w:val="5"/>
          </w:tcPr>
          <w:p w14:paraId="42D9EF2A" w14:textId="77777777" w:rsidR="009407A3" w:rsidRDefault="009407A3" w:rsidP="0089509B">
            <w:pPr>
              <w:pStyle w:val="spacer"/>
            </w:pPr>
          </w:p>
        </w:tc>
      </w:tr>
      <w:tr w:rsidR="009407A3" w14:paraId="288AC400" w14:textId="77777777" w:rsidTr="009407A3">
        <w:tc>
          <w:tcPr>
            <w:tcW w:w="3369" w:type="dxa"/>
            <w:gridSpan w:val="2"/>
          </w:tcPr>
          <w:p w14:paraId="79D3C29E" w14:textId="77777777" w:rsidR="009407A3" w:rsidRDefault="009407A3" w:rsidP="0089509B">
            <w:pPr>
              <w:pStyle w:val="unittext"/>
            </w:pPr>
            <w:r w:rsidRPr="00EF1911">
              <w:rPr>
                <w:b/>
                <w:i/>
              </w:rPr>
              <w:t xml:space="preserve">Predict </w:t>
            </w:r>
            <w:r>
              <w:t>may include:</w:t>
            </w:r>
          </w:p>
        </w:tc>
        <w:tc>
          <w:tcPr>
            <w:tcW w:w="5873" w:type="dxa"/>
            <w:gridSpan w:val="3"/>
          </w:tcPr>
          <w:p w14:paraId="4BDE135F" w14:textId="77777777" w:rsidR="009407A3" w:rsidRDefault="009407A3" w:rsidP="0089509B">
            <w:pPr>
              <w:pStyle w:val="bullet"/>
              <w:numPr>
                <w:ilvl w:val="0"/>
                <w:numId w:val="13"/>
              </w:numPr>
              <w:ind w:left="284" w:hanging="284"/>
            </w:pPr>
            <w:r>
              <w:t>consideration of:</w:t>
            </w:r>
          </w:p>
          <w:p w14:paraId="2199F39D" w14:textId="77777777" w:rsidR="009407A3" w:rsidRPr="00EF1911" w:rsidRDefault="009407A3" w:rsidP="0089509B">
            <w:pPr>
              <w:pStyle w:val="endash"/>
              <w:keepNext/>
              <w:ind w:left="568" w:hanging="284"/>
            </w:pPr>
            <w:r w:rsidRPr="00EF1911">
              <w:t xml:space="preserve">prior knowledge of the context </w:t>
            </w:r>
          </w:p>
          <w:p w14:paraId="2A23882E" w14:textId="77777777" w:rsidR="009407A3" w:rsidRPr="00EF1911" w:rsidRDefault="009407A3" w:rsidP="0089509B">
            <w:pPr>
              <w:pStyle w:val="endash"/>
              <w:keepNext/>
              <w:ind w:left="568" w:hanging="284"/>
            </w:pPr>
            <w:r w:rsidRPr="00EF1911">
              <w:t>personal experience</w:t>
            </w:r>
          </w:p>
          <w:p w14:paraId="302C24C1" w14:textId="77777777" w:rsidR="009407A3" w:rsidRDefault="009407A3" w:rsidP="0089509B">
            <w:pPr>
              <w:pStyle w:val="endash"/>
              <w:keepNext/>
              <w:ind w:left="568" w:hanging="284"/>
            </w:pPr>
            <w:r w:rsidRPr="00EF1911">
              <w:t xml:space="preserve">prior knowledge of aspects of the text </w:t>
            </w:r>
            <w:r>
              <w:t xml:space="preserve">such as </w:t>
            </w:r>
            <w:r w:rsidRPr="00EF1911">
              <w:t>layout</w:t>
            </w:r>
          </w:p>
        </w:tc>
      </w:tr>
      <w:tr w:rsidR="009407A3" w14:paraId="58379F7D" w14:textId="77777777" w:rsidTr="009407A3">
        <w:tc>
          <w:tcPr>
            <w:tcW w:w="9242" w:type="dxa"/>
            <w:gridSpan w:val="5"/>
          </w:tcPr>
          <w:p w14:paraId="6E8DFD34" w14:textId="77777777" w:rsidR="009407A3" w:rsidRDefault="009407A3" w:rsidP="0089509B">
            <w:pPr>
              <w:pStyle w:val="spacer"/>
            </w:pPr>
          </w:p>
        </w:tc>
      </w:tr>
      <w:tr w:rsidR="009407A3" w14:paraId="5DB48CD3" w14:textId="77777777" w:rsidTr="009407A3">
        <w:tc>
          <w:tcPr>
            <w:tcW w:w="3369" w:type="dxa"/>
            <w:gridSpan w:val="2"/>
          </w:tcPr>
          <w:p w14:paraId="68EE51F4" w14:textId="77777777" w:rsidR="009407A3" w:rsidRDefault="009407A3" w:rsidP="0089509B">
            <w:pPr>
              <w:pStyle w:val="unittext"/>
            </w:pPr>
            <w:r>
              <w:rPr>
                <w:b/>
                <w:i/>
              </w:rPr>
              <w:t>R</w:t>
            </w:r>
            <w:r w:rsidRPr="00EF1911">
              <w:rPr>
                <w:b/>
                <w:i/>
              </w:rPr>
              <w:t>eading strategies</w:t>
            </w:r>
            <w:r>
              <w:rPr>
                <w:b/>
                <w:i/>
              </w:rPr>
              <w:t xml:space="preserve"> may</w:t>
            </w:r>
            <w:r>
              <w:t xml:space="preserve"> include:</w:t>
            </w:r>
          </w:p>
        </w:tc>
        <w:tc>
          <w:tcPr>
            <w:tcW w:w="5873" w:type="dxa"/>
            <w:gridSpan w:val="3"/>
          </w:tcPr>
          <w:p w14:paraId="19CAEBCA" w14:textId="77777777" w:rsidR="009407A3" w:rsidRDefault="009407A3" w:rsidP="0089509B">
            <w:pPr>
              <w:pStyle w:val="bullet"/>
              <w:numPr>
                <w:ilvl w:val="0"/>
                <w:numId w:val="13"/>
              </w:numPr>
              <w:ind w:left="284" w:hanging="284"/>
            </w:pPr>
            <w:r>
              <w:t>meaning-making strategies:</w:t>
            </w:r>
          </w:p>
          <w:p w14:paraId="18C45850" w14:textId="77777777" w:rsidR="009407A3" w:rsidRDefault="009407A3" w:rsidP="0089509B">
            <w:pPr>
              <w:pStyle w:val="endash"/>
              <w:keepNext/>
              <w:ind w:left="568" w:hanging="284"/>
            </w:pPr>
            <w:r>
              <w:t>drawing on non-linguistic support such as illustrations, diagrams, photos, symbols, colours, layout</w:t>
            </w:r>
          </w:p>
          <w:p w14:paraId="3F7CA3D1" w14:textId="77777777" w:rsidR="009407A3" w:rsidRDefault="009407A3" w:rsidP="0089509B">
            <w:pPr>
              <w:pStyle w:val="endash"/>
              <w:keepNext/>
              <w:ind w:left="568" w:hanging="284"/>
            </w:pPr>
            <w:r>
              <w:t>drawing on knowledge of, syntactic and semantic cues to maintain meaning when reading</w:t>
            </w:r>
          </w:p>
          <w:p w14:paraId="2BA56FF4" w14:textId="77777777" w:rsidR="009407A3" w:rsidRDefault="009407A3" w:rsidP="0089509B">
            <w:pPr>
              <w:pStyle w:val="endash"/>
              <w:keepNext/>
              <w:ind w:left="568" w:hanging="284"/>
            </w:pPr>
            <w:r>
              <w:t>making connections between own knowledge and experience, and the ideas, events and information in spoken, written, pictorial or electronic texts</w:t>
            </w:r>
          </w:p>
          <w:p w14:paraId="04C4B41E" w14:textId="77777777" w:rsidR="009407A3" w:rsidRDefault="009407A3" w:rsidP="0089509B">
            <w:pPr>
              <w:pStyle w:val="endash"/>
              <w:keepNext/>
              <w:ind w:left="568" w:hanging="284"/>
            </w:pPr>
            <w:r>
              <w:t>making connections between own knowledge and experience and the purpose of texts</w:t>
            </w:r>
          </w:p>
          <w:p w14:paraId="093E9986" w14:textId="60E645CF" w:rsidR="009407A3" w:rsidRPr="000B364C" w:rsidRDefault="009407A3" w:rsidP="0089509B">
            <w:pPr>
              <w:pStyle w:val="endash"/>
              <w:keepNext/>
              <w:ind w:left="568" w:hanging="284"/>
            </w:pPr>
            <w:r>
              <w:t>c</w:t>
            </w:r>
            <w:r w:rsidRPr="00725D3A">
              <w:t>omparing and contrasting</w:t>
            </w:r>
            <w:r w:rsidR="00FA7CF7">
              <w:t xml:space="preserve"> </w:t>
            </w:r>
            <w:r w:rsidRPr="00725D3A">
              <w:t xml:space="preserve">information </w:t>
            </w:r>
            <w:r>
              <w:t>between similar texts</w:t>
            </w:r>
          </w:p>
          <w:p w14:paraId="41946D1E" w14:textId="77777777" w:rsidR="009407A3" w:rsidRDefault="009407A3" w:rsidP="0089509B">
            <w:pPr>
              <w:pStyle w:val="endash"/>
              <w:keepNext/>
              <w:ind w:left="568" w:hanging="284"/>
            </w:pPr>
            <w:r>
              <w:t>self-correcting when meaning is lost by re-reading</w:t>
            </w:r>
          </w:p>
          <w:p w14:paraId="762ADDA7" w14:textId="77777777" w:rsidR="009407A3" w:rsidRDefault="009407A3" w:rsidP="0089509B">
            <w:pPr>
              <w:pStyle w:val="endash"/>
              <w:keepNext/>
              <w:ind w:left="568" w:hanging="284"/>
              <w:rPr>
                <w:i/>
              </w:rPr>
            </w:pPr>
            <w:r>
              <w:t>recognising meaning of conventional sentence punctuation such as full stops, capital letters</w:t>
            </w:r>
          </w:p>
          <w:p w14:paraId="658653FD" w14:textId="77777777" w:rsidR="009407A3" w:rsidRDefault="009407A3" w:rsidP="0089509B">
            <w:pPr>
              <w:pStyle w:val="endash"/>
              <w:keepNext/>
              <w:ind w:left="568" w:hanging="284"/>
            </w:pPr>
            <w:r>
              <w:t>drawing on a bank of known words and phrases including those related to the employment and / or immediate work environment</w:t>
            </w:r>
          </w:p>
          <w:p w14:paraId="6D5108B8" w14:textId="77777777" w:rsidR="009407A3" w:rsidRPr="004D30D3" w:rsidRDefault="009407A3" w:rsidP="0089509B">
            <w:pPr>
              <w:pStyle w:val="endash"/>
              <w:keepNext/>
              <w:ind w:left="568" w:hanging="284"/>
            </w:pPr>
            <w:r w:rsidRPr="004D30D3">
              <w:t>following the left to right, top to bottom orientation of printed texts and screen-based texts</w:t>
            </w:r>
          </w:p>
          <w:p w14:paraId="58C865B1" w14:textId="77777777" w:rsidR="009407A3" w:rsidRPr="00B56024" w:rsidRDefault="009407A3" w:rsidP="0089509B">
            <w:pPr>
              <w:pStyle w:val="endash"/>
              <w:keepNext/>
              <w:ind w:left="568" w:hanging="284"/>
            </w:pPr>
            <w:r w:rsidRPr="004D30D3">
              <w:t>asking questions to clarify meaning</w:t>
            </w:r>
          </w:p>
          <w:p w14:paraId="1AF2120B" w14:textId="77777777" w:rsidR="009407A3" w:rsidRDefault="009407A3" w:rsidP="0089509B">
            <w:pPr>
              <w:pStyle w:val="bullet"/>
              <w:numPr>
                <w:ilvl w:val="0"/>
                <w:numId w:val="13"/>
              </w:numPr>
              <w:ind w:left="284" w:hanging="284"/>
            </w:pPr>
            <w:r>
              <w:t>de-coding strategies:</w:t>
            </w:r>
          </w:p>
          <w:p w14:paraId="53AAE232" w14:textId="77777777" w:rsidR="009407A3" w:rsidRPr="004D30D3" w:rsidRDefault="009407A3" w:rsidP="0089509B">
            <w:pPr>
              <w:pStyle w:val="endash"/>
              <w:keepNext/>
              <w:ind w:left="568" w:hanging="284"/>
            </w:pPr>
            <w:r w:rsidRPr="004D30D3">
              <w:t>using word attack skill</w:t>
            </w:r>
            <w:r>
              <w:t>s such as</w:t>
            </w:r>
            <w:r w:rsidRPr="004D30D3">
              <w:t xml:space="preserve"> phonics (letter-sound combinations, syllables, recognition of prefixes, suffixes, common stems)</w:t>
            </w:r>
          </w:p>
        </w:tc>
      </w:tr>
      <w:tr w:rsidR="009407A3" w14:paraId="0C1B1633" w14:textId="77777777" w:rsidTr="009407A3">
        <w:tc>
          <w:tcPr>
            <w:tcW w:w="3369" w:type="dxa"/>
            <w:gridSpan w:val="2"/>
          </w:tcPr>
          <w:p w14:paraId="728B73BC" w14:textId="77777777" w:rsidR="009407A3" w:rsidRPr="004300A8" w:rsidRDefault="009407A3" w:rsidP="0089509B">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14:paraId="6AE3E184" w14:textId="77777777" w:rsidR="009407A3" w:rsidRPr="006B1887" w:rsidRDefault="009407A3" w:rsidP="0089509B">
            <w:pPr>
              <w:pStyle w:val="bullet"/>
              <w:numPr>
                <w:ilvl w:val="0"/>
                <w:numId w:val="13"/>
              </w:numPr>
              <w:ind w:left="284" w:hanging="284"/>
            </w:pPr>
            <w:r w:rsidRPr="006B1887">
              <w:t>meeting its purpose</w:t>
            </w:r>
          </w:p>
          <w:p w14:paraId="434F6649" w14:textId="77777777" w:rsidR="009407A3" w:rsidRPr="006B1887" w:rsidRDefault="009407A3" w:rsidP="0089509B">
            <w:pPr>
              <w:pStyle w:val="bullet"/>
              <w:numPr>
                <w:ilvl w:val="0"/>
                <w:numId w:val="13"/>
              </w:numPr>
              <w:ind w:left="284" w:hanging="284"/>
            </w:pPr>
            <w:r w:rsidRPr="006B1887">
              <w:t>meeting the needs of the audience</w:t>
            </w:r>
          </w:p>
          <w:p w14:paraId="5813D68F" w14:textId="77777777" w:rsidR="009407A3" w:rsidRDefault="009407A3" w:rsidP="0089509B">
            <w:pPr>
              <w:pStyle w:val="bullet"/>
              <w:numPr>
                <w:ilvl w:val="0"/>
                <w:numId w:val="13"/>
              </w:numPr>
              <w:ind w:left="284" w:hanging="284"/>
            </w:pPr>
            <w:r w:rsidRPr="006B1887">
              <w:t>own knowledge and experience</w:t>
            </w:r>
          </w:p>
        </w:tc>
      </w:tr>
      <w:tr w:rsidR="009407A3" w14:paraId="6444D087" w14:textId="77777777" w:rsidTr="009407A3">
        <w:tc>
          <w:tcPr>
            <w:tcW w:w="9242" w:type="dxa"/>
            <w:gridSpan w:val="5"/>
          </w:tcPr>
          <w:p w14:paraId="062F6BBC" w14:textId="77777777" w:rsidR="009407A3" w:rsidRDefault="009407A3" w:rsidP="0089509B">
            <w:pPr>
              <w:pStyle w:val="spacer"/>
            </w:pPr>
          </w:p>
        </w:tc>
      </w:tr>
      <w:tr w:rsidR="009407A3" w14:paraId="1367E587" w14:textId="77777777" w:rsidTr="009407A3">
        <w:tc>
          <w:tcPr>
            <w:tcW w:w="9242" w:type="dxa"/>
            <w:gridSpan w:val="5"/>
          </w:tcPr>
          <w:p w14:paraId="3F00C4F4" w14:textId="77777777" w:rsidR="009407A3" w:rsidRDefault="009407A3" w:rsidP="0089509B">
            <w:pPr>
              <w:pStyle w:val="Heading21"/>
            </w:pPr>
            <w:r>
              <w:lastRenderedPageBreak/>
              <w:t>Evidence Guide</w:t>
            </w:r>
          </w:p>
          <w:p w14:paraId="1B908C6D" w14:textId="77777777" w:rsidR="009407A3" w:rsidRDefault="009407A3"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60F6046C" w14:textId="77777777" w:rsidTr="009407A3">
        <w:tc>
          <w:tcPr>
            <w:tcW w:w="3369" w:type="dxa"/>
            <w:gridSpan w:val="2"/>
          </w:tcPr>
          <w:p w14:paraId="13DD1ACD" w14:textId="77777777" w:rsidR="009407A3" w:rsidRPr="005979AA" w:rsidRDefault="009407A3" w:rsidP="0089509B">
            <w:pPr>
              <w:pStyle w:val="EG"/>
            </w:pPr>
            <w:r w:rsidRPr="005979AA">
              <w:t>Critical aspects for assessment and evidence required to demonstrate competency in this unit</w:t>
            </w:r>
          </w:p>
        </w:tc>
        <w:tc>
          <w:tcPr>
            <w:tcW w:w="5873" w:type="dxa"/>
            <w:gridSpan w:val="3"/>
          </w:tcPr>
          <w:p w14:paraId="2459EB23" w14:textId="77777777" w:rsidR="009407A3" w:rsidRDefault="009407A3" w:rsidP="0089509B">
            <w:pPr>
              <w:pStyle w:val="unittext"/>
            </w:pPr>
            <w:r w:rsidRPr="003B087B">
              <w:t>Assessment</w:t>
            </w:r>
            <w:r>
              <w:t xml:space="preserve"> must confirm the ability to:</w:t>
            </w:r>
          </w:p>
          <w:p w14:paraId="289E6E31" w14:textId="125ECD0F" w:rsidR="009407A3" w:rsidRDefault="009407A3" w:rsidP="0089509B">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w:t>
            </w:r>
            <w:r w:rsidR="00FA7CF7">
              <w:t xml:space="preserve"> </w:t>
            </w:r>
            <w:r>
              <w:t>which must be paper based and the other web based</w:t>
            </w:r>
          </w:p>
        </w:tc>
      </w:tr>
      <w:tr w:rsidR="009407A3" w14:paraId="04735808" w14:textId="77777777" w:rsidTr="009407A3">
        <w:tc>
          <w:tcPr>
            <w:tcW w:w="9242" w:type="dxa"/>
            <w:gridSpan w:val="5"/>
          </w:tcPr>
          <w:p w14:paraId="59148D08" w14:textId="77777777" w:rsidR="009407A3" w:rsidRDefault="009407A3" w:rsidP="0089509B">
            <w:pPr>
              <w:pStyle w:val="spacer"/>
            </w:pPr>
          </w:p>
        </w:tc>
      </w:tr>
      <w:tr w:rsidR="009407A3" w14:paraId="2ABE2C2F" w14:textId="77777777" w:rsidTr="009407A3">
        <w:tc>
          <w:tcPr>
            <w:tcW w:w="3369" w:type="dxa"/>
            <w:gridSpan w:val="2"/>
          </w:tcPr>
          <w:p w14:paraId="5804E280" w14:textId="77777777" w:rsidR="009407A3" w:rsidRPr="005979AA" w:rsidRDefault="009407A3" w:rsidP="0089509B">
            <w:pPr>
              <w:pStyle w:val="EG"/>
            </w:pPr>
            <w:r w:rsidRPr="005979AA">
              <w:t>Context of and specific resources for assessment</w:t>
            </w:r>
          </w:p>
        </w:tc>
        <w:tc>
          <w:tcPr>
            <w:tcW w:w="5873" w:type="dxa"/>
            <w:gridSpan w:val="3"/>
          </w:tcPr>
          <w:p w14:paraId="4E724029" w14:textId="77777777" w:rsidR="009407A3" w:rsidRDefault="009407A3" w:rsidP="0089509B">
            <w:pPr>
              <w:pStyle w:val="unittext"/>
            </w:pPr>
            <w:r>
              <w:t>Assessment must ensure access to:</w:t>
            </w:r>
          </w:p>
          <w:p w14:paraId="101441CF" w14:textId="77777777" w:rsidR="009407A3" w:rsidRDefault="009407A3" w:rsidP="0089509B">
            <w:pPr>
              <w:pStyle w:val="bullet"/>
              <w:numPr>
                <w:ilvl w:val="0"/>
                <w:numId w:val="13"/>
              </w:numPr>
              <w:ind w:left="284" w:hanging="284"/>
            </w:pPr>
            <w:r>
              <w:t xml:space="preserve">a limited range of </w:t>
            </w:r>
            <w:r w:rsidRPr="0006346C">
              <w:t xml:space="preserve">simple, personally relevant </w:t>
            </w:r>
            <w:r>
              <w:t>web based</w:t>
            </w:r>
            <w:r w:rsidRPr="0006346C">
              <w:t xml:space="preserve"> and paper based texts</w:t>
            </w:r>
            <w:r>
              <w:t xml:space="preserve"> relevant to employment</w:t>
            </w:r>
          </w:p>
          <w:p w14:paraId="742D5EAA" w14:textId="77777777" w:rsidR="009407A3" w:rsidRPr="00C2441F" w:rsidRDefault="009407A3" w:rsidP="0089509B">
            <w:pPr>
              <w:pStyle w:val="bullet"/>
              <w:numPr>
                <w:ilvl w:val="0"/>
                <w:numId w:val="13"/>
              </w:numPr>
              <w:ind w:left="284" w:hanging="284"/>
              <w:rPr>
                <w:rFonts w:ascii="Garamond" w:hAnsi="Garamond"/>
              </w:rPr>
            </w:pPr>
            <w:r w:rsidRPr="00217610">
              <w:t>communication technology as required</w:t>
            </w:r>
          </w:p>
          <w:p w14:paraId="0B959001" w14:textId="77777777" w:rsidR="009407A3" w:rsidRDefault="009407A3" w:rsidP="0089509B">
            <w:pPr>
              <w:pStyle w:val="unittext"/>
              <w:rPr>
                <w:rFonts w:ascii="Garamond" w:hAnsi="Garamond"/>
              </w:rPr>
            </w:pPr>
            <w:r>
              <w:t>At this level the learner may:</w:t>
            </w:r>
          </w:p>
          <w:p w14:paraId="03C22DBD" w14:textId="77777777" w:rsidR="009407A3" w:rsidRDefault="009407A3" w:rsidP="0089509B">
            <w:pPr>
              <w:pStyle w:val="bullet"/>
              <w:numPr>
                <w:ilvl w:val="0"/>
                <w:numId w:val="13"/>
              </w:numPr>
              <w:ind w:left="284" w:hanging="284"/>
            </w:pPr>
            <w:r>
              <w:t>need time to read, reread and decode text</w:t>
            </w:r>
          </w:p>
          <w:p w14:paraId="4B61680D" w14:textId="77777777" w:rsidR="009407A3" w:rsidRDefault="009407A3" w:rsidP="0089509B">
            <w:pPr>
              <w:pStyle w:val="bullet"/>
              <w:numPr>
                <w:ilvl w:val="0"/>
                <w:numId w:val="13"/>
              </w:numPr>
              <w:ind w:left="284" w:hanging="284"/>
            </w:pPr>
            <w:r>
              <w:t>depend on a personal dictionary</w:t>
            </w:r>
          </w:p>
          <w:p w14:paraId="72E1A3FE" w14:textId="77777777" w:rsidR="009407A3" w:rsidRDefault="009407A3" w:rsidP="0089509B">
            <w:pPr>
              <w:pStyle w:val="bullet"/>
              <w:numPr>
                <w:ilvl w:val="0"/>
                <w:numId w:val="13"/>
              </w:numPr>
              <w:ind w:left="284" w:hanging="284"/>
            </w:pPr>
            <w:r w:rsidRPr="00E82F17">
              <w:t>work with an expert/mentor where support is available if requested</w:t>
            </w:r>
          </w:p>
          <w:p w14:paraId="555D4F58" w14:textId="77777777" w:rsidR="009407A3" w:rsidRPr="00EB4962" w:rsidRDefault="009407A3" w:rsidP="0089509B">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77B9B769" w14:textId="77777777" w:rsidR="009407A3" w:rsidRDefault="009407A3" w:rsidP="0089509B">
            <w:pPr>
              <w:pStyle w:val="unittext"/>
            </w:pPr>
            <w:r>
              <w:t>Where this unit is being co-assessed with units related to another domain, such as community participation, the same texts may be relevant to both domains.</w:t>
            </w:r>
          </w:p>
        </w:tc>
      </w:tr>
      <w:tr w:rsidR="009407A3" w14:paraId="2D7BD4C9" w14:textId="77777777" w:rsidTr="009407A3">
        <w:tc>
          <w:tcPr>
            <w:tcW w:w="9242" w:type="dxa"/>
            <w:gridSpan w:val="5"/>
          </w:tcPr>
          <w:p w14:paraId="5CB1D66C" w14:textId="77777777" w:rsidR="009407A3" w:rsidRDefault="009407A3" w:rsidP="0089509B">
            <w:pPr>
              <w:pStyle w:val="spacer"/>
            </w:pPr>
          </w:p>
        </w:tc>
      </w:tr>
      <w:tr w:rsidR="009407A3" w14:paraId="5AE871FA" w14:textId="77777777" w:rsidTr="009407A3">
        <w:tc>
          <w:tcPr>
            <w:tcW w:w="3369" w:type="dxa"/>
            <w:gridSpan w:val="2"/>
          </w:tcPr>
          <w:p w14:paraId="029EFDE9" w14:textId="77777777" w:rsidR="009407A3" w:rsidRPr="00622D2D" w:rsidRDefault="009407A3" w:rsidP="0089509B">
            <w:pPr>
              <w:pStyle w:val="EG"/>
            </w:pPr>
            <w:r w:rsidRPr="005979AA">
              <w:t>Method(s) of assessment</w:t>
            </w:r>
          </w:p>
        </w:tc>
        <w:tc>
          <w:tcPr>
            <w:tcW w:w="5873" w:type="dxa"/>
            <w:gridSpan w:val="3"/>
          </w:tcPr>
          <w:p w14:paraId="287F93C9" w14:textId="77777777" w:rsidR="009407A3" w:rsidRDefault="009407A3" w:rsidP="0089509B">
            <w:pPr>
              <w:pStyle w:val="unittext"/>
            </w:pPr>
            <w:r>
              <w:t>The following assessment methods are suitable for this unit:</w:t>
            </w:r>
          </w:p>
          <w:p w14:paraId="41554C14" w14:textId="77777777" w:rsidR="009407A3" w:rsidRPr="00B84465" w:rsidRDefault="009407A3" w:rsidP="0089509B">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employment</w:t>
            </w:r>
          </w:p>
          <w:p w14:paraId="005485BE" w14:textId="77777777" w:rsidR="009407A3" w:rsidRPr="00B84465" w:rsidRDefault="009407A3" w:rsidP="0089509B">
            <w:pPr>
              <w:pStyle w:val="bullet"/>
              <w:numPr>
                <w:ilvl w:val="0"/>
                <w:numId w:val="13"/>
              </w:numPr>
              <w:ind w:left="284" w:hanging="284"/>
            </w:pPr>
            <w:r>
              <w:t>oral</w:t>
            </w:r>
            <w:r w:rsidRPr="00B84465">
              <w:t xml:space="preserve"> or written questioning to assess knowledge of the purpose and features of different text types</w:t>
            </w:r>
            <w:r>
              <w:t xml:space="preserve"> related to employment needs</w:t>
            </w:r>
          </w:p>
          <w:p w14:paraId="459B81C5" w14:textId="77777777" w:rsidR="009407A3" w:rsidRPr="00B84465" w:rsidRDefault="009407A3" w:rsidP="0089509B">
            <w:pPr>
              <w:pStyle w:val="bullet"/>
              <w:numPr>
                <w:ilvl w:val="0"/>
                <w:numId w:val="13"/>
              </w:numPr>
              <w:ind w:left="284" w:hanging="284"/>
            </w:pPr>
            <w:r>
              <w:t>oral</w:t>
            </w:r>
            <w:r w:rsidRPr="00B84465">
              <w:t xml:space="preserve"> information from the learner describing the meaning and effectiveness of the selected texts</w:t>
            </w:r>
          </w:p>
          <w:p w14:paraId="79CE41CC" w14:textId="77777777" w:rsidR="009407A3" w:rsidRDefault="009407A3" w:rsidP="0089509B">
            <w:pPr>
              <w:pStyle w:val="bullet"/>
              <w:numPr>
                <w:ilvl w:val="0"/>
                <w:numId w:val="13"/>
              </w:numPr>
              <w:ind w:left="284" w:hanging="284"/>
            </w:pPr>
            <w:r w:rsidRPr="00B84465">
              <w:t>portfolios containing samples of responses to texts</w:t>
            </w:r>
          </w:p>
          <w:p w14:paraId="78BF3886" w14:textId="77777777" w:rsidR="009407A3" w:rsidRDefault="009407A3" w:rsidP="0089509B">
            <w:pPr>
              <w:pStyle w:val="bullet"/>
              <w:numPr>
                <w:ilvl w:val="0"/>
                <w:numId w:val="13"/>
              </w:numPr>
              <w:ind w:left="284" w:hanging="284"/>
            </w:pPr>
            <w:r>
              <w:t>on the job assessment of application of information to follow work rosters or simple flowcharts</w:t>
            </w:r>
          </w:p>
        </w:tc>
      </w:tr>
    </w:tbl>
    <w:p w14:paraId="2269630E" w14:textId="77777777" w:rsidR="009407A3" w:rsidRDefault="009407A3" w:rsidP="0089509B">
      <w:pPr>
        <w:keepNext/>
      </w:pPr>
    </w:p>
    <w:p w14:paraId="4009E4C1" w14:textId="77777777" w:rsidR="009407A3" w:rsidRDefault="009407A3" w:rsidP="0089509B">
      <w:pPr>
        <w:keepNext/>
        <w:tabs>
          <w:tab w:val="left" w:pos="1485"/>
        </w:tabs>
        <w:sectPr w:rsidR="009407A3" w:rsidSect="009407A3">
          <w:headerReference w:type="even" r:id="rId143"/>
          <w:headerReference w:type="default" r:id="rId144"/>
          <w:footerReference w:type="even" r:id="rId145"/>
          <w:headerReference w:type="first" r:id="rId146"/>
          <w:footerReference w:type="first" r:id="rId14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9407A3" w14:paraId="5BE5573D" w14:textId="77777777" w:rsidTr="009407A3">
        <w:tc>
          <w:tcPr>
            <w:tcW w:w="2943" w:type="dxa"/>
          </w:tcPr>
          <w:p w14:paraId="5699A3B1" w14:textId="77777777" w:rsidR="009407A3" w:rsidRPr="00D72D90" w:rsidRDefault="009407A3" w:rsidP="0089509B">
            <w:pPr>
              <w:pStyle w:val="CodeTOC"/>
            </w:pPr>
            <w:r w:rsidRPr="00D72D90">
              <w:lastRenderedPageBreak/>
              <w:t>Unit Code</w:t>
            </w:r>
          </w:p>
        </w:tc>
        <w:tc>
          <w:tcPr>
            <w:tcW w:w="6299" w:type="dxa"/>
            <w:gridSpan w:val="4"/>
          </w:tcPr>
          <w:p w14:paraId="5F29A680" w14:textId="5138F91F" w:rsidR="009407A3" w:rsidRPr="00D72D90" w:rsidRDefault="006F60DB" w:rsidP="0089509B">
            <w:pPr>
              <w:pStyle w:val="code"/>
            </w:pPr>
            <w:bookmarkStart w:id="118" w:name="_Toc514234306"/>
            <w:r>
              <w:t>VU2236</w:t>
            </w:r>
            <w:r w:rsidR="001611BA">
              <w:t>3</w:t>
            </w:r>
            <w:bookmarkEnd w:id="118"/>
          </w:p>
        </w:tc>
      </w:tr>
      <w:tr w:rsidR="009407A3" w14:paraId="3264A5BC" w14:textId="77777777" w:rsidTr="009407A3">
        <w:tc>
          <w:tcPr>
            <w:tcW w:w="2943" w:type="dxa"/>
          </w:tcPr>
          <w:p w14:paraId="085097BB" w14:textId="77777777" w:rsidR="009407A3" w:rsidRPr="00D72D90" w:rsidRDefault="009407A3" w:rsidP="0089509B">
            <w:pPr>
              <w:pStyle w:val="CodeTOC"/>
            </w:pPr>
            <w:r w:rsidRPr="00D72D90">
              <w:t>Unit Title</w:t>
            </w:r>
          </w:p>
        </w:tc>
        <w:tc>
          <w:tcPr>
            <w:tcW w:w="6299" w:type="dxa"/>
            <w:gridSpan w:val="4"/>
          </w:tcPr>
          <w:p w14:paraId="16D988E0" w14:textId="3EB0B722" w:rsidR="009407A3" w:rsidRPr="00D72D90" w:rsidRDefault="009407A3" w:rsidP="0089509B">
            <w:pPr>
              <w:pStyle w:val="code"/>
            </w:pPr>
            <w:bookmarkStart w:id="119" w:name="_Toc507058594"/>
            <w:bookmarkStart w:id="120" w:name="_Toc514234307"/>
            <w:r w:rsidRPr="005401B8">
              <w:t>Engage with simple texts to participate in the community</w:t>
            </w:r>
            <w:bookmarkEnd w:id="119"/>
            <w:bookmarkEnd w:id="120"/>
          </w:p>
        </w:tc>
      </w:tr>
      <w:tr w:rsidR="009407A3" w14:paraId="48A1369F" w14:textId="77777777" w:rsidTr="009407A3">
        <w:tc>
          <w:tcPr>
            <w:tcW w:w="2943" w:type="dxa"/>
          </w:tcPr>
          <w:p w14:paraId="5A36E527" w14:textId="77777777" w:rsidR="009407A3" w:rsidRDefault="009407A3" w:rsidP="0089509B">
            <w:pPr>
              <w:pStyle w:val="Heading21"/>
            </w:pPr>
            <w:r>
              <w:t>Unit Descriptor</w:t>
            </w:r>
          </w:p>
        </w:tc>
        <w:tc>
          <w:tcPr>
            <w:tcW w:w="6299" w:type="dxa"/>
            <w:gridSpan w:val="4"/>
          </w:tcPr>
          <w:p w14:paraId="0701EA6E" w14:textId="77777777" w:rsidR="009407A3" w:rsidRDefault="009407A3" w:rsidP="0089509B">
            <w:pPr>
              <w:pStyle w:val="unittext"/>
            </w:pPr>
            <w:r>
              <w:t>This unit describes the skills and knowledge to engage with simple, familiar and predictable paper and web based text types for community participation purposes. Learners at this level may request support and begin to develop their own support resources</w:t>
            </w:r>
          </w:p>
          <w:p w14:paraId="6F8B2898" w14:textId="77777777" w:rsidR="009407A3" w:rsidRDefault="009407A3" w:rsidP="0089509B">
            <w:pPr>
              <w:keepNext/>
            </w:pPr>
            <w:r>
              <w:rPr>
                <w:rFonts w:cs="Arial"/>
              </w:rPr>
              <w:t>The required outcomes described in this unit contribute to the achievement of Australian Core Skills Framework indicators for Reading at Level 2: 2.03, 2.04.</w:t>
            </w:r>
          </w:p>
        </w:tc>
      </w:tr>
      <w:tr w:rsidR="009407A3" w14:paraId="09B875BF" w14:textId="77777777" w:rsidTr="009407A3">
        <w:tc>
          <w:tcPr>
            <w:tcW w:w="2943" w:type="dxa"/>
          </w:tcPr>
          <w:p w14:paraId="6BB93EB6" w14:textId="77777777" w:rsidR="009407A3" w:rsidRDefault="009407A3" w:rsidP="0089509B">
            <w:pPr>
              <w:pStyle w:val="Heading21"/>
            </w:pPr>
            <w:r>
              <w:t>Employability Skills</w:t>
            </w:r>
          </w:p>
        </w:tc>
        <w:tc>
          <w:tcPr>
            <w:tcW w:w="6299" w:type="dxa"/>
            <w:gridSpan w:val="4"/>
          </w:tcPr>
          <w:p w14:paraId="3CA7BADD" w14:textId="77777777" w:rsidR="009407A3" w:rsidRDefault="009407A3" w:rsidP="0089509B">
            <w:pPr>
              <w:pStyle w:val="unittext"/>
            </w:pPr>
            <w:r>
              <w:t>This unit contains employability skills.</w:t>
            </w:r>
          </w:p>
        </w:tc>
      </w:tr>
      <w:tr w:rsidR="009407A3" w14:paraId="09FBB714" w14:textId="77777777" w:rsidTr="009407A3">
        <w:tc>
          <w:tcPr>
            <w:tcW w:w="2943" w:type="dxa"/>
          </w:tcPr>
          <w:p w14:paraId="0489E27A" w14:textId="77777777" w:rsidR="009407A3" w:rsidRDefault="009407A3" w:rsidP="0089509B">
            <w:pPr>
              <w:pStyle w:val="Heading21"/>
            </w:pPr>
            <w:r>
              <w:t>Application of the Unit</w:t>
            </w:r>
          </w:p>
        </w:tc>
        <w:tc>
          <w:tcPr>
            <w:tcW w:w="6299" w:type="dxa"/>
            <w:gridSpan w:val="4"/>
          </w:tcPr>
          <w:p w14:paraId="38C21DBD" w14:textId="4F57DC91" w:rsidR="009407A3" w:rsidRDefault="009407A3" w:rsidP="0089509B">
            <w:pPr>
              <w:pStyle w:val="unittext"/>
            </w:pPr>
            <w:r>
              <w:t xml:space="preserve">This unit applies to learners seeking to improve their reading skills in order to improve their community participation options. Where application is as part of the Certificate I in General Education for Adults (Introductory) it is recommended that application is integrated with the delivery and assessment of the Core Skills writing unit </w:t>
            </w:r>
            <w:r w:rsidR="00B90431" w:rsidRPr="00B90431">
              <w:rPr>
                <w:i/>
              </w:rPr>
              <w:t>VU22368</w:t>
            </w:r>
            <w:r w:rsidR="00B90431">
              <w:rPr>
                <w:i/>
              </w:rPr>
              <w:t xml:space="preserve"> </w:t>
            </w:r>
            <w:r>
              <w:rPr>
                <w:i/>
              </w:rPr>
              <w:t>Create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t xml:space="preserve"> </w:t>
            </w:r>
            <w:r>
              <w:rPr>
                <w:i/>
              </w:rPr>
              <w:t xml:space="preserve">Engage with simple texts for personal purposes </w:t>
            </w:r>
            <w:r>
              <w:t xml:space="preserve">and </w:t>
            </w:r>
            <w:r w:rsidR="006F60DB" w:rsidRPr="006F60DB">
              <w:rPr>
                <w:i/>
              </w:rPr>
              <w:t>VU2236</w:t>
            </w:r>
            <w:r w:rsidR="006F60DB">
              <w:rPr>
                <w:i/>
              </w:rPr>
              <w:t xml:space="preserve">5 </w:t>
            </w:r>
            <w:r>
              <w:rPr>
                <w:i/>
              </w:rPr>
              <w:t>Create simple texts for personal purposes</w:t>
            </w:r>
            <w:r>
              <w:t>.</w:t>
            </w:r>
          </w:p>
        </w:tc>
      </w:tr>
      <w:tr w:rsidR="009407A3" w14:paraId="42135969" w14:textId="77777777" w:rsidTr="009407A3">
        <w:tc>
          <w:tcPr>
            <w:tcW w:w="2943" w:type="dxa"/>
          </w:tcPr>
          <w:p w14:paraId="18AB1E75" w14:textId="77777777" w:rsidR="009407A3" w:rsidRDefault="009407A3" w:rsidP="0089509B">
            <w:pPr>
              <w:pStyle w:val="Heading21"/>
            </w:pPr>
            <w:r>
              <w:t>Element</w:t>
            </w:r>
          </w:p>
          <w:p w14:paraId="77BC3E13" w14:textId="77777777" w:rsidR="009407A3" w:rsidRDefault="009407A3"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0BA65B5D" w14:textId="77777777" w:rsidR="009407A3" w:rsidRDefault="009407A3" w:rsidP="0089509B">
            <w:pPr>
              <w:pStyle w:val="Heading21"/>
            </w:pPr>
            <w:r>
              <w:t>Performance Criteria</w:t>
            </w:r>
          </w:p>
          <w:p w14:paraId="080BA707" w14:textId="77777777" w:rsidR="009407A3" w:rsidRDefault="009407A3"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63B9B33" w14:textId="77777777" w:rsidTr="009407A3">
        <w:tc>
          <w:tcPr>
            <w:tcW w:w="2943" w:type="dxa"/>
          </w:tcPr>
          <w:p w14:paraId="7B59EEE0" w14:textId="77777777" w:rsidR="009407A3" w:rsidRDefault="009407A3" w:rsidP="0089509B">
            <w:pPr>
              <w:pStyle w:val="spacer"/>
            </w:pPr>
          </w:p>
        </w:tc>
        <w:tc>
          <w:tcPr>
            <w:tcW w:w="6299" w:type="dxa"/>
            <w:gridSpan w:val="4"/>
          </w:tcPr>
          <w:p w14:paraId="442E107E" w14:textId="77777777" w:rsidR="009407A3" w:rsidRDefault="009407A3" w:rsidP="0089509B">
            <w:pPr>
              <w:pStyle w:val="spacer"/>
            </w:pPr>
          </w:p>
        </w:tc>
      </w:tr>
      <w:tr w:rsidR="009407A3" w14:paraId="38EC71A0" w14:textId="77777777" w:rsidTr="009407A3">
        <w:tc>
          <w:tcPr>
            <w:tcW w:w="2943" w:type="dxa"/>
            <w:vMerge w:val="restart"/>
          </w:tcPr>
          <w:p w14:paraId="27BDBCCF" w14:textId="77777777" w:rsidR="009407A3" w:rsidRPr="00A14824" w:rsidRDefault="009407A3" w:rsidP="0089509B">
            <w:pPr>
              <w:pStyle w:val="element"/>
              <w:keepNext/>
            </w:pPr>
            <w:r>
              <w:t>1</w:t>
            </w:r>
            <w:r>
              <w:tab/>
              <w:t xml:space="preserve">Locate specific information related to community in simple paper based and web based text types </w:t>
            </w:r>
          </w:p>
        </w:tc>
        <w:tc>
          <w:tcPr>
            <w:tcW w:w="570" w:type="dxa"/>
            <w:gridSpan w:val="2"/>
          </w:tcPr>
          <w:p w14:paraId="35011D67" w14:textId="77777777" w:rsidR="009407A3" w:rsidRDefault="009407A3" w:rsidP="0089509B">
            <w:pPr>
              <w:pStyle w:val="PC"/>
              <w:keepNext/>
            </w:pPr>
            <w:r>
              <w:t>1.1</w:t>
            </w:r>
          </w:p>
        </w:tc>
        <w:tc>
          <w:tcPr>
            <w:tcW w:w="5729" w:type="dxa"/>
            <w:gridSpan w:val="2"/>
          </w:tcPr>
          <w:p w14:paraId="06D1C7D9" w14:textId="77777777" w:rsidR="009407A3" w:rsidRPr="00BB071D" w:rsidRDefault="009407A3" w:rsidP="0089509B">
            <w:pPr>
              <w:pStyle w:val="unittext"/>
            </w:pPr>
            <w:r>
              <w:t xml:space="preserve">Identify a limited </w:t>
            </w:r>
            <w:r w:rsidRPr="00BB071D">
              <w:t xml:space="preserve">range of </w:t>
            </w:r>
            <w:r w:rsidRPr="00531488">
              <w:rPr>
                <w:b/>
                <w:i/>
              </w:rPr>
              <w:t>simple community related tex</w:t>
            </w:r>
            <w:r>
              <w:rPr>
                <w:b/>
                <w:i/>
              </w:rPr>
              <w:t xml:space="preserve">t </w:t>
            </w:r>
            <w:r w:rsidRPr="00531488">
              <w:rPr>
                <w:b/>
                <w:i/>
              </w:rPr>
              <w:t>t</w:t>
            </w:r>
            <w:r>
              <w:rPr>
                <w:b/>
                <w:i/>
              </w:rPr>
              <w:t>ype</w:t>
            </w:r>
            <w:r w:rsidRPr="00531488">
              <w:rPr>
                <w:b/>
                <w:i/>
              </w:rPr>
              <w:t>s</w:t>
            </w:r>
            <w:r w:rsidRPr="00BB071D">
              <w:t xml:space="preserve"> </w:t>
            </w:r>
          </w:p>
        </w:tc>
      </w:tr>
      <w:tr w:rsidR="009407A3" w14:paraId="1F59C01D" w14:textId="77777777" w:rsidTr="009407A3">
        <w:tc>
          <w:tcPr>
            <w:tcW w:w="2943" w:type="dxa"/>
            <w:vMerge/>
          </w:tcPr>
          <w:p w14:paraId="61CFDDE4" w14:textId="77777777" w:rsidR="009407A3" w:rsidRPr="0084371F" w:rsidRDefault="009407A3" w:rsidP="0089509B">
            <w:pPr>
              <w:pStyle w:val="StyleVQAHeadingBAfter12pt"/>
              <w:keepNext/>
            </w:pPr>
          </w:p>
        </w:tc>
        <w:tc>
          <w:tcPr>
            <w:tcW w:w="570" w:type="dxa"/>
            <w:gridSpan w:val="2"/>
          </w:tcPr>
          <w:p w14:paraId="7E805AB4" w14:textId="77777777" w:rsidR="009407A3" w:rsidRDefault="009407A3" w:rsidP="0089509B">
            <w:pPr>
              <w:pStyle w:val="PC"/>
              <w:keepNext/>
            </w:pPr>
            <w:r>
              <w:t>1.2</w:t>
            </w:r>
          </w:p>
        </w:tc>
        <w:tc>
          <w:tcPr>
            <w:tcW w:w="5729" w:type="dxa"/>
            <w:gridSpan w:val="2"/>
          </w:tcPr>
          <w:p w14:paraId="1D24944B" w14:textId="77777777" w:rsidR="009407A3" w:rsidRDefault="009407A3" w:rsidP="0089509B">
            <w:pPr>
              <w:pStyle w:val="unittext"/>
            </w:pPr>
            <w:r>
              <w:t xml:space="preserve">Recognise </w:t>
            </w:r>
            <w:r w:rsidRPr="00DF28FF">
              <w:rPr>
                <w:b/>
                <w:i/>
              </w:rPr>
              <w:t>features of text</w:t>
            </w:r>
            <w:r>
              <w:rPr>
                <w:b/>
                <w:i/>
              </w:rPr>
              <w:t xml:space="preserve"> type</w:t>
            </w:r>
            <w:r w:rsidRPr="00DF28FF">
              <w:rPr>
                <w:b/>
                <w:i/>
              </w:rPr>
              <w:t>s</w:t>
            </w:r>
            <w:r w:rsidRPr="00BB071D">
              <w:t xml:space="preserve"> </w:t>
            </w:r>
          </w:p>
        </w:tc>
      </w:tr>
      <w:tr w:rsidR="009407A3" w14:paraId="0B6728D3" w14:textId="77777777" w:rsidTr="009407A3">
        <w:tc>
          <w:tcPr>
            <w:tcW w:w="2943" w:type="dxa"/>
            <w:vMerge/>
          </w:tcPr>
          <w:p w14:paraId="512BDB38" w14:textId="77777777" w:rsidR="009407A3" w:rsidRPr="0084371F" w:rsidRDefault="009407A3" w:rsidP="0089509B">
            <w:pPr>
              <w:pStyle w:val="element"/>
              <w:keepNext/>
            </w:pPr>
          </w:p>
        </w:tc>
        <w:tc>
          <w:tcPr>
            <w:tcW w:w="570" w:type="dxa"/>
            <w:gridSpan w:val="2"/>
          </w:tcPr>
          <w:p w14:paraId="1A85E683" w14:textId="77777777" w:rsidR="009407A3" w:rsidRDefault="009407A3" w:rsidP="0089509B">
            <w:pPr>
              <w:pStyle w:val="PC"/>
              <w:keepNext/>
            </w:pPr>
            <w:r>
              <w:t>1.3</w:t>
            </w:r>
          </w:p>
        </w:tc>
        <w:tc>
          <w:tcPr>
            <w:tcW w:w="5729" w:type="dxa"/>
            <w:gridSpan w:val="2"/>
          </w:tcPr>
          <w:p w14:paraId="1DE8EA09" w14:textId="77777777" w:rsidR="009407A3" w:rsidRPr="00531488" w:rsidRDefault="009407A3" w:rsidP="0089509B">
            <w:pPr>
              <w:pStyle w:val="unittext"/>
            </w:pPr>
            <w:r>
              <w:t xml:space="preserve">Identify </w:t>
            </w:r>
            <w:r w:rsidRPr="00C00D83">
              <w:rPr>
                <w:b/>
                <w:i/>
              </w:rPr>
              <w:t>specific information</w:t>
            </w:r>
            <w:r w:rsidRPr="00EC3EE9">
              <w:t xml:space="preserve"> </w:t>
            </w:r>
            <w:r>
              <w:t>in the texts</w:t>
            </w:r>
          </w:p>
        </w:tc>
      </w:tr>
      <w:tr w:rsidR="009407A3" w14:paraId="29DFC3E5" w14:textId="77777777" w:rsidTr="009407A3">
        <w:tc>
          <w:tcPr>
            <w:tcW w:w="2943" w:type="dxa"/>
          </w:tcPr>
          <w:p w14:paraId="0F95DA0E" w14:textId="77777777" w:rsidR="009407A3" w:rsidRDefault="009407A3" w:rsidP="0089509B">
            <w:pPr>
              <w:pStyle w:val="spacer"/>
            </w:pPr>
          </w:p>
        </w:tc>
        <w:tc>
          <w:tcPr>
            <w:tcW w:w="6299" w:type="dxa"/>
            <w:gridSpan w:val="4"/>
          </w:tcPr>
          <w:p w14:paraId="02DB15CB" w14:textId="77777777" w:rsidR="009407A3" w:rsidRDefault="009407A3" w:rsidP="0089509B">
            <w:pPr>
              <w:pStyle w:val="spacer"/>
            </w:pPr>
          </w:p>
        </w:tc>
      </w:tr>
      <w:tr w:rsidR="009407A3" w14:paraId="627FC270" w14:textId="77777777" w:rsidTr="009407A3">
        <w:tc>
          <w:tcPr>
            <w:tcW w:w="2943" w:type="dxa"/>
            <w:vMerge w:val="restart"/>
          </w:tcPr>
          <w:p w14:paraId="086AF60C" w14:textId="77777777" w:rsidR="009407A3" w:rsidRDefault="009407A3" w:rsidP="0089509B">
            <w:pPr>
              <w:pStyle w:val="element"/>
              <w:keepNext/>
            </w:pPr>
            <w:r>
              <w:t>2</w:t>
            </w:r>
            <w:r>
              <w:tab/>
              <w:t>Read and interpret simple explicit paper based and web based texts related to community participation</w:t>
            </w:r>
          </w:p>
          <w:p w14:paraId="0A6DEA47" w14:textId="77777777" w:rsidR="009407A3" w:rsidRDefault="009407A3" w:rsidP="0089509B">
            <w:pPr>
              <w:keepNext/>
              <w:rPr>
                <w:rFonts w:ascii="Times New Roman" w:hAnsi="Times New Roman"/>
                <w:sz w:val="24"/>
              </w:rPr>
            </w:pPr>
          </w:p>
        </w:tc>
        <w:tc>
          <w:tcPr>
            <w:tcW w:w="585" w:type="dxa"/>
            <w:gridSpan w:val="3"/>
          </w:tcPr>
          <w:p w14:paraId="35C156F2" w14:textId="77777777" w:rsidR="009407A3" w:rsidRDefault="009407A3" w:rsidP="0089509B">
            <w:pPr>
              <w:pStyle w:val="PC"/>
              <w:keepNext/>
            </w:pPr>
            <w:r>
              <w:t>2.1</w:t>
            </w:r>
          </w:p>
        </w:tc>
        <w:tc>
          <w:tcPr>
            <w:tcW w:w="5714" w:type="dxa"/>
          </w:tcPr>
          <w:p w14:paraId="553161BF" w14:textId="77777777" w:rsidR="009407A3" w:rsidRPr="00BB071D" w:rsidRDefault="009407A3" w:rsidP="0089509B">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9407A3" w14:paraId="79928B31" w14:textId="77777777" w:rsidTr="009407A3">
        <w:tc>
          <w:tcPr>
            <w:tcW w:w="2943" w:type="dxa"/>
            <w:vMerge/>
          </w:tcPr>
          <w:p w14:paraId="5A532BA9" w14:textId="77777777" w:rsidR="009407A3" w:rsidRDefault="009407A3" w:rsidP="0089509B">
            <w:pPr>
              <w:keepNext/>
            </w:pPr>
          </w:p>
        </w:tc>
        <w:tc>
          <w:tcPr>
            <w:tcW w:w="585" w:type="dxa"/>
            <w:gridSpan w:val="3"/>
          </w:tcPr>
          <w:p w14:paraId="43BEDE97" w14:textId="77777777" w:rsidR="009407A3" w:rsidRDefault="009407A3" w:rsidP="0089509B">
            <w:pPr>
              <w:pStyle w:val="PC"/>
              <w:keepNext/>
            </w:pPr>
            <w:r>
              <w:t>2.2</w:t>
            </w:r>
          </w:p>
        </w:tc>
        <w:tc>
          <w:tcPr>
            <w:tcW w:w="5714" w:type="dxa"/>
          </w:tcPr>
          <w:p w14:paraId="0C6E2BCA" w14:textId="77777777" w:rsidR="009407A3" w:rsidRDefault="009407A3" w:rsidP="0089509B">
            <w:pPr>
              <w:pStyle w:val="unittext"/>
            </w:pPr>
            <w:r w:rsidRPr="00F242CF">
              <w:rPr>
                <w:b/>
                <w:i/>
              </w:rPr>
              <w:t>Predict</w:t>
            </w:r>
            <w:r>
              <w:t xml:space="preserve"> t</w:t>
            </w:r>
            <w:r w:rsidRPr="00BB071D">
              <w:t xml:space="preserve">he </w:t>
            </w:r>
            <w:r w:rsidRPr="00F242CF">
              <w:t xml:space="preserve">purpose of the texts </w:t>
            </w:r>
          </w:p>
        </w:tc>
      </w:tr>
      <w:tr w:rsidR="009407A3" w14:paraId="73B409D6" w14:textId="77777777" w:rsidTr="009407A3">
        <w:tc>
          <w:tcPr>
            <w:tcW w:w="2943" w:type="dxa"/>
            <w:vMerge/>
          </w:tcPr>
          <w:p w14:paraId="05F2DA74" w14:textId="77777777" w:rsidR="009407A3" w:rsidRDefault="009407A3" w:rsidP="0089509B">
            <w:pPr>
              <w:keepNext/>
            </w:pPr>
          </w:p>
        </w:tc>
        <w:tc>
          <w:tcPr>
            <w:tcW w:w="585" w:type="dxa"/>
            <w:gridSpan w:val="3"/>
          </w:tcPr>
          <w:p w14:paraId="50B34D29" w14:textId="77777777" w:rsidR="009407A3" w:rsidRDefault="009407A3" w:rsidP="0089509B">
            <w:pPr>
              <w:pStyle w:val="PC"/>
              <w:keepNext/>
            </w:pPr>
            <w:r>
              <w:t>2.3</w:t>
            </w:r>
          </w:p>
        </w:tc>
        <w:tc>
          <w:tcPr>
            <w:tcW w:w="5714" w:type="dxa"/>
          </w:tcPr>
          <w:p w14:paraId="09A40081" w14:textId="77777777" w:rsidR="009407A3" w:rsidRDefault="009407A3" w:rsidP="0089509B">
            <w:pPr>
              <w:pStyle w:val="unittext"/>
            </w:pPr>
            <w:r w:rsidRPr="00531488">
              <w:t>Use a</w:t>
            </w:r>
            <w:r w:rsidRPr="00BB071D">
              <w:rPr>
                <w:b/>
              </w:rPr>
              <w:t xml:space="preserve"> </w:t>
            </w:r>
            <w:r w:rsidRPr="00A14824">
              <w:t>range of</w:t>
            </w:r>
            <w:r w:rsidRPr="00531488">
              <w:rPr>
                <w:b/>
              </w:rPr>
              <w:t xml:space="preserve"> </w:t>
            </w:r>
            <w:r>
              <w:rPr>
                <w:b/>
              </w:rPr>
              <w:t xml:space="preserve">reading </w:t>
            </w:r>
            <w:r w:rsidRPr="00A14824">
              <w:rPr>
                <w:b/>
                <w:i/>
              </w:rPr>
              <w:t>strategies</w:t>
            </w:r>
            <w:r w:rsidRPr="00BB071D">
              <w:rPr>
                <w:b/>
              </w:rPr>
              <w:t xml:space="preserve"> </w:t>
            </w:r>
            <w:r w:rsidRPr="00531488">
              <w:t>to interpret the text</w:t>
            </w:r>
            <w:r>
              <w:t>s</w:t>
            </w:r>
          </w:p>
        </w:tc>
      </w:tr>
      <w:tr w:rsidR="009407A3" w14:paraId="4527C5E3" w14:textId="77777777" w:rsidTr="009407A3">
        <w:tc>
          <w:tcPr>
            <w:tcW w:w="2943" w:type="dxa"/>
            <w:vMerge/>
          </w:tcPr>
          <w:p w14:paraId="5CEA40B0" w14:textId="77777777" w:rsidR="009407A3" w:rsidRDefault="009407A3" w:rsidP="0089509B">
            <w:pPr>
              <w:keepNext/>
            </w:pPr>
          </w:p>
        </w:tc>
        <w:tc>
          <w:tcPr>
            <w:tcW w:w="585" w:type="dxa"/>
            <w:gridSpan w:val="3"/>
          </w:tcPr>
          <w:p w14:paraId="21C09A26" w14:textId="77777777" w:rsidR="009407A3" w:rsidRDefault="009407A3" w:rsidP="0089509B">
            <w:pPr>
              <w:pStyle w:val="unittext"/>
            </w:pPr>
            <w:r>
              <w:t>2.4</w:t>
            </w:r>
          </w:p>
        </w:tc>
        <w:tc>
          <w:tcPr>
            <w:tcW w:w="5714" w:type="dxa"/>
          </w:tcPr>
          <w:p w14:paraId="74E66118" w14:textId="77777777" w:rsidR="009407A3" w:rsidRDefault="009407A3" w:rsidP="0089509B">
            <w:pPr>
              <w:pStyle w:val="unittext"/>
            </w:pPr>
            <w:r>
              <w:t>Identify m</w:t>
            </w:r>
            <w:r w:rsidRPr="00BB071D">
              <w:t>ain</w:t>
            </w:r>
            <w:r w:rsidRPr="00531488">
              <w:t xml:space="preserve"> ideas</w:t>
            </w:r>
            <w:r>
              <w:t xml:space="preserve"> in the texts</w:t>
            </w:r>
            <w:r w:rsidRPr="00BB071D">
              <w:t xml:space="preserve"> </w:t>
            </w:r>
          </w:p>
        </w:tc>
      </w:tr>
      <w:tr w:rsidR="009407A3" w14:paraId="69442F9B" w14:textId="77777777" w:rsidTr="009407A3">
        <w:tc>
          <w:tcPr>
            <w:tcW w:w="2943" w:type="dxa"/>
            <w:vMerge/>
          </w:tcPr>
          <w:p w14:paraId="21DF6C29" w14:textId="77777777" w:rsidR="009407A3" w:rsidRDefault="009407A3" w:rsidP="0089509B">
            <w:pPr>
              <w:keepNext/>
            </w:pPr>
          </w:p>
        </w:tc>
        <w:tc>
          <w:tcPr>
            <w:tcW w:w="585" w:type="dxa"/>
            <w:gridSpan w:val="3"/>
          </w:tcPr>
          <w:p w14:paraId="13451A71" w14:textId="77777777" w:rsidR="009407A3" w:rsidRDefault="009407A3" w:rsidP="0089509B">
            <w:pPr>
              <w:pStyle w:val="unittext"/>
            </w:pPr>
            <w:r>
              <w:t>2.5</w:t>
            </w:r>
          </w:p>
        </w:tc>
        <w:tc>
          <w:tcPr>
            <w:tcW w:w="5714" w:type="dxa"/>
          </w:tcPr>
          <w:p w14:paraId="5D1427B5" w14:textId="77777777" w:rsidR="009407A3" w:rsidRDefault="009407A3" w:rsidP="0089509B">
            <w:pPr>
              <w:pStyle w:val="unittext"/>
            </w:pPr>
            <w:r>
              <w:t>Determine t</w:t>
            </w:r>
            <w:r w:rsidRPr="00BB071D">
              <w:t xml:space="preserve">he </w:t>
            </w:r>
            <w:r w:rsidRPr="00531488">
              <w:rPr>
                <w:b/>
                <w:i/>
              </w:rPr>
              <w:t>effectiveness</w:t>
            </w:r>
            <w:r w:rsidRPr="00BB071D">
              <w:t xml:space="preserve"> </w:t>
            </w:r>
            <w:r w:rsidRPr="00DF28FF">
              <w:rPr>
                <w:b/>
                <w:i/>
              </w:rPr>
              <w:t>of the text</w:t>
            </w:r>
            <w:r>
              <w:rPr>
                <w:b/>
                <w:i/>
              </w:rPr>
              <w:t>s</w:t>
            </w:r>
            <w:r w:rsidRPr="00BB071D">
              <w:t xml:space="preserve"> in terms of meeting </w:t>
            </w:r>
            <w:r>
              <w:t>their</w:t>
            </w:r>
            <w:r w:rsidRPr="00BB071D">
              <w:t xml:space="preserve"> purpose </w:t>
            </w:r>
          </w:p>
        </w:tc>
      </w:tr>
      <w:tr w:rsidR="009407A3" w14:paraId="4F32C060" w14:textId="77777777" w:rsidTr="009407A3">
        <w:tc>
          <w:tcPr>
            <w:tcW w:w="9242" w:type="dxa"/>
            <w:gridSpan w:val="5"/>
          </w:tcPr>
          <w:p w14:paraId="77E339E0" w14:textId="77777777" w:rsidR="009407A3" w:rsidRDefault="009407A3" w:rsidP="0089509B">
            <w:pPr>
              <w:pStyle w:val="Heading21"/>
            </w:pPr>
            <w:r>
              <w:t>Required Knowledge and Skills</w:t>
            </w:r>
          </w:p>
          <w:p w14:paraId="63304E25" w14:textId="77777777" w:rsidR="009407A3" w:rsidRDefault="009407A3" w:rsidP="0089509B">
            <w:pPr>
              <w:pStyle w:val="text"/>
            </w:pPr>
            <w:r w:rsidRPr="005979AA">
              <w:t>This describes the essential skills and knowledge and their level required for this unit</w:t>
            </w:r>
            <w:r>
              <w:t>.</w:t>
            </w:r>
          </w:p>
        </w:tc>
      </w:tr>
      <w:tr w:rsidR="009407A3" w14:paraId="63791596" w14:textId="77777777" w:rsidTr="009407A3">
        <w:tc>
          <w:tcPr>
            <w:tcW w:w="9242" w:type="dxa"/>
            <w:gridSpan w:val="5"/>
          </w:tcPr>
          <w:p w14:paraId="690B0208" w14:textId="77777777" w:rsidR="009407A3" w:rsidRDefault="009407A3" w:rsidP="0089509B">
            <w:pPr>
              <w:pStyle w:val="unittext"/>
            </w:pPr>
            <w:r>
              <w:t>Required Knowledge:</w:t>
            </w:r>
          </w:p>
          <w:p w14:paraId="6659E0F8" w14:textId="77777777" w:rsidR="009407A3" w:rsidRPr="00FE45E8" w:rsidRDefault="009407A3" w:rsidP="0089509B">
            <w:pPr>
              <w:pStyle w:val="bullet"/>
              <w:numPr>
                <w:ilvl w:val="0"/>
                <w:numId w:val="13"/>
              </w:numPr>
              <w:ind w:left="284" w:hanging="284"/>
            </w:pPr>
            <w:r>
              <w:t>how basic punctuation impacts on meaning</w:t>
            </w:r>
          </w:p>
          <w:p w14:paraId="211871CC" w14:textId="77777777" w:rsidR="009407A3" w:rsidRDefault="009407A3" w:rsidP="0089509B">
            <w:pPr>
              <w:pStyle w:val="bullet"/>
              <w:numPr>
                <w:ilvl w:val="0"/>
                <w:numId w:val="13"/>
              </w:numPr>
              <w:ind w:left="284" w:hanging="284"/>
            </w:pPr>
            <w:r w:rsidRPr="00165367">
              <w:t>reading strategies to engage with p</w:t>
            </w:r>
            <w:r>
              <w:t xml:space="preserve">aper based </w:t>
            </w:r>
            <w:r w:rsidRPr="00165367">
              <w:t xml:space="preserve">and </w:t>
            </w:r>
            <w:r>
              <w:t xml:space="preserve">web based </w:t>
            </w:r>
            <w:r w:rsidRPr="00165367">
              <w:t>texts</w:t>
            </w:r>
          </w:p>
          <w:p w14:paraId="41D26192" w14:textId="77777777" w:rsidR="009407A3" w:rsidRDefault="009407A3" w:rsidP="0089509B">
            <w:pPr>
              <w:pStyle w:val="bullet"/>
              <w:numPr>
                <w:ilvl w:val="0"/>
                <w:numId w:val="13"/>
              </w:numPr>
              <w:ind w:left="284" w:hanging="284"/>
            </w:pPr>
            <w:r>
              <w:t>different purposes or texts</w:t>
            </w:r>
          </w:p>
          <w:p w14:paraId="3EF5FC4D" w14:textId="77777777" w:rsidR="009407A3" w:rsidRDefault="009407A3" w:rsidP="0089509B">
            <w:pPr>
              <w:pStyle w:val="unittext"/>
            </w:pPr>
            <w:r>
              <w:t>Required Skills:</w:t>
            </w:r>
          </w:p>
          <w:p w14:paraId="7DDCDCC7" w14:textId="77777777" w:rsidR="009407A3" w:rsidRPr="008C0538" w:rsidRDefault="009407A3" w:rsidP="0089509B">
            <w:pPr>
              <w:pStyle w:val="bullet"/>
              <w:numPr>
                <w:ilvl w:val="0"/>
                <w:numId w:val="13"/>
              </w:numPr>
              <w:ind w:left="284" w:hanging="284"/>
            </w:pPr>
            <w:r>
              <w:t>literacy</w:t>
            </w:r>
            <w:r w:rsidRPr="008C0538">
              <w:t xml:space="preserve"> skills to:</w:t>
            </w:r>
          </w:p>
          <w:p w14:paraId="1D0EB116" w14:textId="77777777" w:rsidR="009407A3" w:rsidRDefault="009407A3" w:rsidP="0089509B">
            <w:pPr>
              <w:pStyle w:val="endash"/>
              <w:keepNext/>
              <w:ind w:left="568" w:hanging="284"/>
            </w:pPr>
            <w:r>
              <w:t>critically read texts which have predictable structure and familiar vocabulary to make meaning</w:t>
            </w:r>
          </w:p>
          <w:p w14:paraId="57AC56F5" w14:textId="77777777" w:rsidR="009407A3" w:rsidRDefault="009407A3" w:rsidP="0089509B">
            <w:pPr>
              <w:pStyle w:val="endash"/>
              <w:keepNext/>
              <w:ind w:left="568" w:hanging="284"/>
            </w:pPr>
            <w:r>
              <w:t>get the gist of texts which have more unfamiliar elements to interpret information</w:t>
            </w:r>
          </w:p>
          <w:p w14:paraId="0990D72A" w14:textId="07BC0D75" w:rsidR="009407A3" w:rsidRDefault="009407A3" w:rsidP="0089509B">
            <w:pPr>
              <w:pStyle w:val="endash"/>
              <w:keepNext/>
              <w:ind w:left="568" w:hanging="284"/>
            </w:pPr>
            <w:r>
              <w:t>use a range of reading strategies to draw on bank of key vocabulary of personally relevant words/ phrases and use</w:t>
            </w:r>
            <w:r w:rsidR="00FA7CF7">
              <w:t xml:space="preserve"> </w:t>
            </w:r>
            <w:r>
              <w:t>word attack skills</w:t>
            </w:r>
          </w:p>
          <w:p w14:paraId="149B17CA" w14:textId="77777777" w:rsidR="009407A3" w:rsidRDefault="009407A3" w:rsidP="0089509B">
            <w:pPr>
              <w:pStyle w:val="endash"/>
              <w:keepNext/>
              <w:ind w:left="568" w:hanging="284"/>
            </w:pPr>
            <w:r>
              <w:t>make connections between own knowledge and experience and the purpose and structure of texts</w:t>
            </w:r>
          </w:p>
          <w:p w14:paraId="1CEC5655" w14:textId="77777777" w:rsidR="009407A3" w:rsidRDefault="009407A3" w:rsidP="0089509B">
            <w:pPr>
              <w:pStyle w:val="endash"/>
              <w:keepNext/>
              <w:ind w:left="568" w:hanging="284"/>
            </w:pPr>
            <w:r>
              <w:t>use decoding strategies such as phonic and visual letter patterns to identify unknown words</w:t>
            </w:r>
          </w:p>
          <w:p w14:paraId="31B8CC54" w14:textId="77777777" w:rsidR="009407A3" w:rsidRDefault="009407A3" w:rsidP="0089509B">
            <w:pPr>
              <w:pStyle w:val="endash"/>
              <w:keepNext/>
              <w:ind w:left="568" w:hanging="284"/>
            </w:pPr>
            <w:r>
              <w:t>follow non-linear web based texts to gain information</w:t>
            </w:r>
          </w:p>
          <w:p w14:paraId="19837701" w14:textId="77777777" w:rsidR="009407A3" w:rsidRDefault="009407A3" w:rsidP="0089509B">
            <w:pPr>
              <w:pStyle w:val="bullet"/>
              <w:numPr>
                <w:ilvl w:val="0"/>
                <w:numId w:val="13"/>
              </w:numPr>
              <w:ind w:left="284" w:hanging="284"/>
            </w:pPr>
            <w:r w:rsidRPr="00FE45E8">
              <w:t>technology skills to navigate screen based digital text to locate simple information</w:t>
            </w:r>
          </w:p>
        </w:tc>
      </w:tr>
      <w:tr w:rsidR="009407A3" w14:paraId="6271C796" w14:textId="77777777" w:rsidTr="009407A3">
        <w:tc>
          <w:tcPr>
            <w:tcW w:w="9242" w:type="dxa"/>
            <w:gridSpan w:val="5"/>
          </w:tcPr>
          <w:p w14:paraId="373E0C7C" w14:textId="77777777" w:rsidR="009407A3" w:rsidRDefault="009407A3" w:rsidP="0089509B">
            <w:pPr>
              <w:pStyle w:val="spacer"/>
            </w:pPr>
          </w:p>
        </w:tc>
      </w:tr>
      <w:tr w:rsidR="009407A3" w14:paraId="74E2C11C" w14:textId="77777777" w:rsidTr="009407A3">
        <w:tc>
          <w:tcPr>
            <w:tcW w:w="9242" w:type="dxa"/>
            <w:gridSpan w:val="5"/>
          </w:tcPr>
          <w:p w14:paraId="4202BDD4" w14:textId="77777777" w:rsidR="009407A3" w:rsidRDefault="009407A3" w:rsidP="0089509B">
            <w:pPr>
              <w:pStyle w:val="Heading21"/>
            </w:pPr>
            <w:r>
              <w:t>Range Statement</w:t>
            </w:r>
          </w:p>
          <w:p w14:paraId="7E393CE9" w14:textId="0F17BCE0" w:rsidR="009407A3" w:rsidRDefault="009407A3"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5EDCA05A" w14:textId="77777777" w:rsidTr="009407A3">
        <w:tc>
          <w:tcPr>
            <w:tcW w:w="3369" w:type="dxa"/>
            <w:gridSpan w:val="2"/>
          </w:tcPr>
          <w:p w14:paraId="3A1742C9" w14:textId="77777777" w:rsidR="009407A3" w:rsidRDefault="009407A3" w:rsidP="0089509B">
            <w:pPr>
              <w:pStyle w:val="unittext"/>
            </w:pPr>
            <w:r>
              <w:rPr>
                <w:b/>
                <w:i/>
              </w:rPr>
              <w:t>S</w:t>
            </w:r>
            <w:r w:rsidRPr="00C56DEC">
              <w:rPr>
                <w:b/>
                <w:i/>
              </w:rPr>
              <w:t xml:space="preserve">imple </w:t>
            </w:r>
            <w:r>
              <w:rPr>
                <w:b/>
                <w:i/>
              </w:rPr>
              <w:t xml:space="preserve">community related </w:t>
            </w:r>
            <w:r w:rsidRPr="00C56DEC">
              <w:rPr>
                <w:b/>
                <w:i/>
              </w:rPr>
              <w:t>text</w:t>
            </w:r>
            <w:r>
              <w:rPr>
                <w:b/>
                <w:i/>
              </w:rPr>
              <w:t xml:space="preserve"> type</w:t>
            </w:r>
            <w:r w:rsidRPr="00C56DEC">
              <w:rPr>
                <w:b/>
                <w:i/>
              </w:rPr>
              <w:t>s</w:t>
            </w:r>
            <w:r>
              <w:t xml:space="preserve"> may include:</w:t>
            </w:r>
          </w:p>
          <w:p w14:paraId="2969FD5A" w14:textId="77777777" w:rsidR="009407A3" w:rsidRDefault="009407A3" w:rsidP="0089509B">
            <w:pPr>
              <w:keepNext/>
              <w:rPr>
                <w:rFonts w:ascii="Times New Roman" w:hAnsi="Times New Roman"/>
                <w:i/>
                <w:sz w:val="24"/>
              </w:rPr>
            </w:pPr>
          </w:p>
          <w:p w14:paraId="6229217D" w14:textId="77777777" w:rsidR="009407A3" w:rsidRDefault="009407A3" w:rsidP="0089509B">
            <w:pPr>
              <w:keepNext/>
              <w:rPr>
                <w:rFonts w:ascii="Times New Roman" w:hAnsi="Times New Roman"/>
                <w:i/>
                <w:sz w:val="24"/>
              </w:rPr>
            </w:pPr>
          </w:p>
        </w:tc>
        <w:tc>
          <w:tcPr>
            <w:tcW w:w="5873" w:type="dxa"/>
            <w:gridSpan w:val="3"/>
          </w:tcPr>
          <w:p w14:paraId="5EF6904D" w14:textId="77777777" w:rsidR="009407A3" w:rsidRPr="00DF430A" w:rsidRDefault="009407A3" w:rsidP="0089509B">
            <w:pPr>
              <w:pStyle w:val="bullet"/>
              <w:numPr>
                <w:ilvl w:val="0"/>
                <w:numId w:val="13"/>
              </w:numPr>
              <w:ind w:left="284" w:hanging="284"/>
            </w:pPr>
            <w:r>
              <w:t>simple familiar texts with clear purpose and familar vocabulary</w:t>
            </w:r>
          </w:p>
          <w:p w14:paraId="340AB649" w14:textId="77777777" w:rsidR="009407A3" w:rsidRDefault="009407A3" w:rsidP="0089509B">
            <w:pPr>
              <w:pStyle w:val="bullet"/>
              <w:numPr>
                <w:ilvl w:val="0"/>
                <w:numId w:val="13"/>
              </w:numPr>
              <w:ind w:left="284" w:hanging="284"/>
            </w:pPr>
            <w:r>
              <w:t>web based, printed, handwritten and visual texts:</w:t>
            </w:r>
          </w:p>
          <w:p w14:paraId="19FFDFF8" w14:textId="77777777" w:rsidR="009407A3" w:rsidRDefault="009407A3" w:rsidP="0089509B">
            <w:pPr>
              <w:pStyle w:val="endash"/>
              <w:keepNext/>
              <w:ind w:left="568" w:hanging="284"/>
            </w:pPr>
            <w:r>
              <w:t xml:space="preserve">formatted texts requiring personal details for community participation such as a membership form or voter registration form, identity cards for a range of community service providers </w:t>
            </w:r>
          </w:p>
          <w:p w14:paraId="083FF195" w14:textId="77777777" w:rsidR="009407A3" w:rsidRDefault="009407A3" w:rsidP="0089509B">
            <w:pPr>
              <w:pStyle w:val="endash"/>
              <w:keepNext/>
              <w:ind w:left="568" w:hanging="284"/>
            </w:pPr>
            <w:r>
              <w:t>brochures, community newsletters, information about local services</w:t>
            </w:r>
          </w:p>
          <w:p w14:paraId="1823955B" w14:textId="77777777" w:rsidR="009407A3" w:rsidRDefault="009407A3" w:rsidP="0089509B">
            <w:pPr>
              <w:pStyle w:val="endash"/>
              <w:keepNext/>
              <w:ind w:left="568" w:hanging="284"/>
            </w:pPr>
            <w:r>
              <w:t xml:space="preserve">notices about community meetings </w:t>
            </w:r>
          </w:p>
          <w:p w14:paraId="28258EB0" w14:textId="77777777" w:rsidR="009407A3" w:rsidRDefault="009407A3" w:rsidP="0089509B">
            <w:pPr>
              <w:pStyle w:val="endash"/>
              <w:keepNext/>
              <w:ind w:left="568" w:hanging="284"/>
            </w:pPr>
            <w:r>
              <w:t>transport timetable</w:t>
            </w:r>
          </w:p>
          <w:p w14:paraId="43DFCC7B" w14:textId="77777777" w:rsidR="009407A3" w:rsidRDefault="009407A3" w:rsidP="0089509B">
            <w:pPr>
              <w:pStyle w:val="endash"/>
              <w:keepNext/>
              <w:ind w:left="568" w:hanging="284"/>
            </w:pPr>
            <w:r>
              <w:t>maps of local facilities</w:t>
            </w:r>
          </w:p>
          <w:p w14:paraId="7BB45CA7" w14:textId="77777777" w:rsidR="009407A3" w:rsidRDefault="009407A3" w:rsidP="0089509B">
            <w:pPr>
              <w:pStyle w:val="endash"/>
              <w:keepNext/>
              <w:ind w:left="568" w:hanging="284"/>
            </w:pPr>
            <w:r>
              <w:t>advertisements, leaflets about community matters</w:t>
            </w:r>
          </w:p>
          <w:p w14:paraId="515367EE" w14:textId="77777777" w:rsidR="009407A3" w:rsidRDefault="009407A3" w:rsidP="0089509B">
            <w:pPr>
              <w:pStyle w:val="endash"/>
              <w:keepNext/>
              <w:ind w:left="568" w:hanging="284"/>
            </w:pPr>
            <w:r>
              <w:t>local newspaper headlines/ captions/ cartoons</w:t>
            </w:r>
          </w:p>
          <w:p w14:paraId="07C6F9A5" w14:textId="77777777" w:rsidR="009407A3" w:rsidRDefault="009407A3" w:rsidP="0089509B">
            <w:pPr>
              <w:pStyle w:val="endash"/>
              <w:keepNext/>
              <w:ind w:left="568" w:hanging="284"/>
            </w:pPr>
            <w:r>
              <w:t>visual texts such as signs and symbols related to community safety, community and public facilities in the immediate environment</w:t>
            </w:r>
          </w:p>
          <w:p w14:paraId="7763DCCB" w14:textId="77777777" w:rsidR="009407A3" w:rsidRDefault="009407A3" w:rsidP="0089509B">
            <w:pPr>
              <w:pStyle w:val="endash"/>
              <w:keepNext/>
              <w:ind w:left="568" w:hanging="284"/>
            </w:pPr>
            <w:r>
              <w:t xml:space="preserve">diagrammatic texts such as council waste disposal </w:t>
            </w:r>
            <w:r>
              <w:lastRenderedPageBreak/>
              <w:t>instructions</w:t>
            </w:r>
          </w:p>
          <w:p w14:paraId="4D1A5E3E" w14:textId="77777777" w:rsidR="009407A3" w:rsidRDefault="009407A3" w:rsidP="0089509B">
            <w:pPr>
              <w:pStyle w:val="endash"/>
              <w:keepNext/>
              <w:ind w:left="568" w:hanging="284"/>
            </w:pPr>
            <w:r>
              <w:t>messages: phone, email, SMS, sticky notes</w:t>
            </w:r>
          </w:p>
          <w:p w14:paraId="079E4C2A" w14:textId="77777777" w:rsidR="009407A3" w:rsidRDefault="009407A3" w:rsidP="0089509B">
            <w:pPr>
              <w:pStyle w:val="endash"/>
              <w:keepNext/>
              <w:ind w:left="568" w:hanging="284"/>
            </w:pPr>
            <w:r>
              <w:t>community murals, artworks, graffiti</w:t>
            </w:r>
          </w:p>
        </w:tc>
      </w:tr>
      <w:tr w:rsidR="009407A3" w14:paraId="1C2BDC49" w14:textId="77777777" w:rsidTr="009407A3">
        <w:tc>
          <w:tcPr>
            <w:tcW w:w="9242" w:type="dxa"/>
            <w:gridSpan w:val="5"/>
          </w:tcPr>
          <w:p w14:paraId="51008645" w14:textId="77777777" w:rsidR="009407A3" w:rsidRDefault="009407A3" w:rsidP="0089509B">
            <w:pPr>
              <w:pStyle w:val="spacer"/>
            </w:pPr>
          </w:p>
        </w:tc>
      </w:tr>
      <w:tr w:rsidR="009407A3" w14:paraId="02210744" w14:textId="77777777" w:rsidTr="009407A3">
        <w:tc>
          <w:tcPr>
            <w:tcW w:w="3369" w:type="dxa"/>
            <w:gridSpan w:val="2"/>
          </w:tcPr>
          <w:p w14:paraId="59AEA07A" w14:textId="77777777" w:rsidR="009407A3" w:rsidRDefault="009407A3" w:rsidP="0089509B">
            <w:pPr>
              <w:pStyle w:val="unittext"/>
            </w:pPr>
            <w:r w:rsidRPr="007D1EC3">
              <w:rPr>
                <w:b/>
                <w:i/>
              </w:rPr>
              <w:t>Features</w:t>
            </w:r>
            <w:r w:rsidRPr="00D77485">
              <w:t xml:space="preserve"> </w:t>
            </w:r>
            <w:r w:rsidRPr="00DF28FF">
              <w:rPr>
                <w:b/>
                <w:i/>
              </w:rPr>
              <w:t>of text</w:t>
            </w:r>
            <w:r>
              <w:rPr>
                <w:b/>
                <w:i/>
              </w:rPr>
              <w:t xml:space="preserve"> type</w:t>
            </w:r>
            <w:r w:rsidRPr="00DF28FF">
              <w:rPr>
                <w:b/>
                <w:i/>
              </w:rPr>
              <w:t>s</w:t>
            </w:r>
            <w:r w:rsidRPr="002A3AD2">
              <w:t xml:space="preserve"> </w:t>
            </w:r>
            <w:r>
              <w:t xml:space="preserve">may </w:t>
            </w:r>
            <w:r w:rsidRPr="002A3AD2">
              <w:t>include:</w:t>
            </w:r>
          </w:p>
          <w:p w14:paraId="1B4F5EDC" w14:textId="77777777" w:rsidR="009407A3" w:rsidRPr="00C32100" w:rsidRDefault="009407A3" w:rsidP="0089509B">
            <w:pPr>
              <w:keepNext/>
              <w:tabs>
                <w:tab w:val="left" w:pos="1035"/>
              </w:tabs>
              <w:rPr>
                <w:rFonts w:ascii="Times New Roman" w:hAnsi="Times New Roman"/>
                <w:sz w:val="24"/>
              </w:rPr>
            </w:pPr>
          </w:p>
        </w:tc>
        <w:tc>
          <w:tcPr>
            <w:tcW w:w="5873" w:type="dxa"/>
            <w:gridSpan w:val="3"/>
          </w:tcPr>
          <w:p w14:paraId="4EF6DF09" w14:textId="77777777" w:rsidR="009407A3" w:rsidRDefault="009407A3" w:rsidP="0089509B">
            <w:pPr>
              <w:pStyle w:val="bullet"/>
              <w:numPr>
                <w:ilvl w:val="0"/>
                <w:numId w:val="13"/>
              </w:numPr>
              <w:ind w:left="284" w:hanging="284"/>
            </w:pPr>
            <w:r>
              <w:t>text structure with transparent organisation appropriate to text type:</w:t>
            </w:r>
          </w:p>
          <w:p w14:paraId="6FD73030" w14:textId="77777777" w:rsidR="009407A3" w:rsidRDefault="009407A3" w:rsidP="0089509B">
            <w:pPr>
              <w:pStyle w:val="endash"/>
              <w:keepNext/>
              <w:ind w:left="568" w:hanging="284"/>
            </w:pPr>
            <w:r>
              <w:t xml:space="preserve">narrative texts with sequential prose: beginning, middle and end such as in community newsletters; </w:t>
            </w:r>
          </w:p>
          <w:p w14:paraId="2D608C10" w14:textId="352CE603" w:rsidR="009407A3" w:rsidRDefault="009407A3" w:rsidP="0089509B">
            <w:pPr>
              <w:pStyle w:val="endash"/>
              <w:keepNext/>
              <w:ind w:left="568" w:hanging="284"/>
            </w:pPr>
            <w:r>
              <w:t>procedural texts with a small number of sequentially ordered dot</w:t>
            </w:r>
            <w:r w:rsidR="00CE03C4">
              <w:t xml:space="preserve"> </w:t>
            </w:r>
            <w:r>
              <w:t>points or numbered instructions or touch screens with icons</w:t>
            </w:r>
          </w:p>
          <w:p w14:paraId="6BEA0792" w14:textId="7AF05EF8" w:rsidR="009407A3" w:rsidRDefault="009407A3" w:rsidP="0089509B">
            <w:pPr>
              <w:pStyle w:val="endash"/>
              <w:keepNext/>
              <w:ind w:left="568" w:hanging="284"/>
            </w:pPr>
            <w:r>
              <w:t>informative texts with explicit navigation features such as</w:t>
            </w:r>
            <w:r w:rsidR="00FA7CF7">
              <w:t xml:space="preserve"> </w:t>
            </w:r>
            <w:r>
              <w:t>headings, site map/ menus about community services</w:t>
            </w:r>
          </w:p>
          <w:p w14:paraId="0C314A01" w14:textId="0CD5838D" w:rsidR="009407A3" w:rsidRDefault="009407A3" w:rsidP="0089509B">
            <w:pPr>
              <w:pStyle w:val="endash"/>
              <w:keepNext/>
              <w:ind w:left="568" w:hanging="284"/>
            </w:pPr>
            <w:r>
              <w:t>persuasive texts supported by visual material, opinions expressed</w:t>
            </w:r>
            <w:r w:rsidR="00FA7CF7">
              <w:t xml:space="preserve"> </w:t>
            </w:r>
            <w:r>
              <w:t xml:space="preserve">using sentences with simple verb tenses about community matters </w:t>
            </w:r>
          </w:p>
          <w:p w14:paraId="59F0B372" w14:textId="10E2EBB4" w:rsidR="009407A3" w:rsidRDefault="009407A3" w:rsidP="0089509B">
            <w:pPr>
              <w:pStyle w:val="endash"/>
              <w:keepNext/>
              <w:ind w:left="568" w:hanging="284"/>
            </w:pPr>
            <w:r>
              <w:t>explicit navigation features such as</w:t>
            </w:r>
            <w:r w:rsidR="00FA7CF7">
              <w:t xml:space="preserve"> </w:t>
            </w:r>
            <w:r>
              <w:t>headings, table of contents, site map/ menus columns in a table (one or two columns such as a</w:t>
            </w:r>
            <w:r w:rsidR="00FA7CF7">
              <w:t xml:space="preserve"> </w:t>
            </w:r>
            <w:r>
              <w:t>transport timetable</w:t>
            </w:r>
          </w:p>
        </w:tc>
      </w:tr>
      <w:tr w:rsidR="009407A3" w14:paraId="1F72C818" w14:textId="77777777" w:rsidTr="009407A3">
        <w:tc>
          <w:tcPr>
            <w:tcW w:w="9242" w:type="dxa"/>
            <w:gridSpan w:val="5"/>
          </w:tcPr>
          <w:p w14:paraId="48206FEE" w14:textId="77777777" w:rsidR="009407A3" w:rsidRDefault="009407A3" w:rsidP="0089509B">
            <w:pPr>
              <w:pStyle w:val="spacer"/>
            </w:pPr>
          </w:p>
        </w:tc>
      </w:tr>
      <w:tr w:rsidR="009407A3" w14:paraId="074F0AB7" w14:textId="77777777" w:rsidTr="009407A3">
        <w:tc>
          <w:tcPr>
            <w:tcW w:w="3369" w:type="dxa"/>
            <w:gridSpan w:val="2"/>
          </w:tcPr>
          <w:p w14:paraId="117307E7" w14:textId="77777777" w:rsidR="009407A3" w:rsidRPr="00F242CF" w:rsidRDefault="009407A3" w:rsidP="0089509B">
            <w:pPr>
              <w:pStyle w:val="unittext"/>
            </w:pPr>
            <w:r>
              <w:rPr>
                <w:b/>
                <w:i/>
              </w:rPr>
              <w:t xml:space="preserve">Specific information </w:t>
            </w:r>
            <w:r>
              <w:t>may include:</w:t>
            </w:r>
          </w:p>
        </w:tc>
        <w:tc>
          <w:tcPr>
            <w:tcW w:w="5873" w:type="dxa"/>
            <w:gridSpan w:val="3"/>
          </w:tcPr>
          <w:p w14:paraId="0502F1D4" w14:textId="77777777" w:rsidR="009407A3" w:rsidRDefault="009407A3" w:rsidP="0089509B">
            <w:pPr>
              <w:pStyle w:val="bullet"/>
              <w:numPr>
                <w:ilvl w:val="0"/>
                <w:numId w:val="13"/>
              </w:numPr>
              <w:ind w:left="284" w:hanging="284"/>
            </w:pPr>
            <w:r>
              <w:t>sentences:</w:t>
            </w:r>
          </w:p>
          <w:p w14:paraId="5D03FB60" w14:textId="77777777" w:rsidR="009407A3" w:rsidRDefault="009407A3" w:rsidP="0089509B">
            <w:pPr>
              <w:pStyle w:val="endash"/>
              <w:keepNext/>
              <w:ind w:left="568" w:hanging="284"/>
              <w:rPr>
                <w:i/>
              </w:rPr>
            </w:pPr>
            <w:r>
              <w:t>simple verb tenses and routine word order pattern ,</w:t>
            </w:r>
          </w:p>
          <w:p w14:paraId="7CCF75E7" w14:textId="7D331983" w:rsidR="009407A3" w:rsidRPr="000A79C2" w:rsidRDefault="009407A3" w:rsidP="0089509B">
            <w:pPr>
              <w:pStyle w:val="endash"/>
              <w:keepNext/>
              <w:ind w:left="568" w:hanging="284"/>
              <w:rPr>
                <w:i/>
              </w:rPr>
            </w:pPr>
            <w:r>
              <w:t>one or two clauses</w:t>
            </w:r>
            <w:r w:rsidR="00FA7CF7">
              <w:t xml:space="preserve"> </w:t>
            </w:r>
            <w:r>
              <w:t>linked by simple cohesive devices</w:t>
            </w:r>
          </w:p>
          <w:p w14:paraId="3DEB0B91" w14:textId="77777777" w:rsidR="009407A3" w:rsidRPr="000A79C2" w:rsidRDefault="009407A3" w:rsidP="0089509B">
            <w:pPr>
              <w:pStyle w:val="endash"/>
              <w:keepNext/>
              <w:ind w:left="568" w:hanging="284"/>
            </w:pPr>
            <w:r>
              <w:t>such as: and, but, then</w:t>
            </w:r>
          </w:p>
          <w:p w14:paraId="7D277BD6" w14:textId="77777777" w:rsidR="009407A3" w:rsidRDefault="009407A3" w:rsidP="0089509B">
            <w:pPr>
              <w:pStyle w:val="endash"/>
              <w:keepNext/>
              <w:ind w:left="568" w:hanging="284"/>
              <w:rPr>
                <w:i/>
              </w:rPr>
            </w:pPr>
            <w:r>
              <w:t>containing adjectives, pronouns and prepositions</w:t>
            </w:r>
          </w:p>
          <w:p w14:paraId="6EC6A97D" w14:textId="77777777" w:rsidR="009407A3" w:rsidRDefault="009407A3" w:rsidP="0089509B">
            <w:pPr>
              <w:pStyle w:val="bullet"/>
              <w:numPr>
                <w:ilvl w:val="0"/>
                <w:numId w:val="13"/>
              </w:numPr>
              <w:ind w:left="284" w:hanging="284"/>
            </w:pPr>
            <w:r>
              <w:t>familiar words / phrases/ abbreviations:</w:t>
            </w:r>
          </w:p>
          <w:p w14:paraId="56611E37" w14:textId="77777777" w:rsidR="009407A3" w:rsidRDefault="009407A3" w:rsidP="0089509B">
            <w:pPr>
              <w:pStyle w:val="endash"/>
              <w:keepNext/>
              <w:ind w:left="568" w:hanging="284"/>
            </w:pPr>
            <w:r>
              <w:t>place-related information such as community venues, government service offices, educational facilities, recreation and leisure facilities</w:t>
            </w:r>
          </w:p>
          <w:p w14:paraId="66D0FCEB" w14:textId="77777777" w:rsidR="009407A3" w:rsidRDefault="009407A3" w:rsidP="0089509B">
            <w:pPr>
              <w:pStyle w:val="endash"/>
              <w:keepNext/>
              <w:ind w:left="568" w:hanging="284"/>
            </w:pPr>
            <w:r>
              <w:t>time-related information such as starting times of events, appointments</w:t>
            </w:r>
          </w:p>
          <w:p w14:paraId="7A83B482" w14:textId="77777777" w:rsidR="009407A3" w:rsidRDefault="009407A3" w:rsidP="0089509B">
            <w:pPr>
              <w:pStyle w:val="endash"/>
              <w:keepNext/>
              <w:ind w:left="568" w:hanging="284"/>
            </w:pPr>
            <w:r>
              <w:t>vocabulary related to community environment</w:t>
            </w:r>
          </w:p>
          <w:p w14:paraId="29B0EA12" w14:textId="77777777" w:rsidR="009407A3" w:rsidRDefault="009407A3" w:rsidP="0089509B">
            <w:pPr>
              <w:pStyle w:val="bullet"/>
              <w:numPr>
                <w:ilvl w:val="0"/>
                <w:numId w:val="13"/>
              </w:numPr>
              <w:ind w:left="284" w:hanging="284"/>
            </w:pPr>
            <w:r w:rsidRPr="00A14824">
              <w:t>numbers</w:t>
            </w:r>
            <w:r>
              <w:t xml:space="preserve"> as whole numbers, simple fractions, decimals, and percentages:</w:t>
            </w:r>
          </w:p>
          <w:p w14:paraId="03107E59" w14:textId="77777777" w:rsidR="009407A3" w:rsidRDefault="009407A3" w:rsidP="0089509B">
            <w:pPr>
              <w:pStyle w:val="endash"/>
              <w:keepNext/>
              <w:ind w:left="568" w:hanging="284"/>
            </w:pPr>
            <w:r>
              <w:t xml:space="preserve">dates and times for community events </w:t>
            </w:r>
          </w:p>
          <w:p w14:paraId="2ACBCC96" w14:textId="77777777" w:rsidR="009407A3" w:rsidRDefault="009407A3" w:rsidP="0089509B">
            <w:pPr>
              <w:pStyle w:val="endash"/>
              <w:keepNext/>
              <w:ind w:left="568" w:hanging="284"/>
            </w:pPr>
            <w:r>
              <w:t>place-related information</w:t>
            </w:r>
          </w:p>
          <w:p w14:paraId="67746F6F" w14:textId="77777777" w:rsidR="009407A3" w:rsidRDefault="009407A3" w:rsidP="0089509B">
            <w:pPr>
              <w:pStyle w:val="endash"/>
              <w:keepNext/>
              <w:ind w:left="568" w:hanging="284"/>
            </w:pPr>
            <w:r>
              <w:t xml:space="preserve">money such as costs associated with fares, entry costs, shopping </w:t>
            </w:r>
          </w:p>
          <w:p w14:paraId="78E3D71A" w14:textId="77777777" w:rsidR="009407A3" w:rsidRDefault="009407A3" w:rsidP="0089509B">
            <w:pPr>
              <w:pStyle w:val="endash"/>
              <w:keepNext/>
              <w:ind w:left="568" w:hanging="284"/>
            </w:pPr>
            <w:r>
              <w:t>phone numbers relevant to local community saved to note book or own personal phone bank</w:t>
            </w:r>
          </w:p>
          <w:p w14:paraId="57C00238" w14:textId="77777777" w:rsidR="009407A3" w:rsidRDefault="009407A3" w:rsidP="0089509B">
            <w:pPr>
              <w:pStyle w:val="endash"/>
              <w:keepNext/>
              <w:ind w:left="568" w:hanging="284"/>
            </w:pPr>
            <w:r>
              <w:t>comparing costs</w:t>
            </w:r>
          </w:p>
          <w:p w14:paraId="7C220F42" w14:textId="77777777" w:rsidR="009407A3" w:rsidRDefault="009407A3" w:rsidP="0089509B">
            <w:pPr>
              <w:pStyle w:val="bullet"/>
              <w:numPr>
                <w:ilvl w:val="0"/>
                <w:numId w:val="13"/>
              </w:numPr>
              <w:ind w:left="284" w:hanging="284"/>
            </w:pPr>
            <w:r>
              <w:t>familiar visuals, symbols and logos:</w:t>
            </w:r>
          </w:p>
          <w:p w14:paraId="41B04CEA" w14:textId="77777777" w:rsidR="009407A3" w:rsidRDefault="009407A3" w:rsidP="0089509B">
            <w:pPr>
              <w:pStyle w:val="endash"/>
              <w:keepNext/>
              <w:ind w:left="568" w:hanging="284"/>
            </w:pPr>
            <w:r>
              <w:t>local service providers</w:t>
            </w:r>
          </w:p>
          <w:p w14:paraId="23838341" w14:textId="77777777" w:rsidR="009407A3" w:rsidRDefault="009407A3" w:rsidP="0089509B">
            <w:pPr>
              <w:pStyle w:val="endash"/>
              <w:keepNext/>
              <w:ind w:left="568" w:hanging="284"/>
            </w:pPr>
            <w:r>
              <w:t>retail outlets in immediate environment</w:t>
            </w:r>
          </w:p>
        </w:tc>
      </w:tr>
      <w:tr w:rsidR="009407A3" w14:paraId="6B6E5325" w14:textId="77777777" w:rsidTr="009407A3">
        <w:tc>
          <w:tcPr>
            <w:tcW w:w="3369" w:type="dxa"/>
            <w:gridSpan w:val="2"/>
          </w:tcPr>
          <w:p w14:paraId="7E5AC77F" w14:textId="77777777" w:rsidR="009407A3" w:rsidRPr="00CC28BA" w:rsidRDefault="009407A3" w:rsidP="0089509B">
            <w:pPr>
              <w:pStyle w:val="spacer"/>
            </w:pPr>
          </w:p>
        </w:tc>
        <w:tc>
          <w:tcPr>
            <w:tcW w:w="5873" w:type="dxa"/>
            <w:gridSpan w:val="3"/>
          </w:tcPr>
          <w:p w14:paraId="7BA45C1A" w14:textId="77777777" w:rsidR="009407A3" w:rsidRDefault="009407A3" w:rsidP="0089509B">
            <w:pPr>
              <w:pStyle w:val="spacer"/>
            </w:pPr>
          </w:p>
        </w:tc>
      </w:tr>
      <w:tr w:rsidR="009407A3" w14:paraId="304ED524" w14:textId="77777777" w:rsidTr="009407A3">
        <w:tc>
          <w:tcPr>
            <w:tcW w:w="3369" w:type="dxa"/>
            <w:gridSpan w:val="2"/>
          </w:tcPr>
          <w:p w14:paraId="02789C78" w14:textId="77777777" w:rsidR="009407A3" w:rsidRDefault="009407A3" w:rsidP="0089509B">
            <w:pPr>
              <w:pStyle w:val="unittext"/>
            </w:pPr>
            <w:r w:rsidRPr="00CC28BA">
              <w:rPr>
                <w:b/>
                <w:i/>
              </w:rPr>
              <w:lastRenderedPageBreak/>
              <w:t>Sources of text</w:t>
            </w:r>
            <w:r w:rsidRPr="00D77485">
              <w:t xml:space="preserve"> </w:t>
            </w:r>
            <w:r>
              <w:t>may include:</w:t>
            </w:r>
          </w:p>
        </w:tc>
        <w:tc>
          <w:tcPr>
            <w:tcW w:w="5873" w:type="dxa"/>
            <w:gridSpan w:val="3"/>
          </w:tcPr>
          <w:p w14:paraId="68175BF7" w14:textId="77777777" w:rsidR="009407A3" w:rsidRDefault="009407A3" w:rsidP="0089509B">
            <w:pPr>
              <w:pStyle w:val="bullet"/>
              <w:numPr>
                <w:ilvl w:val="0"/>
                <w:numId w:val="13"/>
              </w:numPr>
              <w:ind w:left="284" w:hanging="284"/>
            </w:pPr>
            <w:r>
              <w:t>community group</w:t>
            </w:r>
          </w:p>
          <w:p w14:paraId="633011A9" w14:textId="77777777" w:rsidR="009407A3" w:rsidRDefault="009407A3" w:rsidP="0089509B">
            <w:pPr>
              <w:pStyle w:val="bullet"/>
              <w:numPr>
                <w:ilvl w:val="0"/>
                <w:numId w:val="13"/>
              </w:numPr>
              <w:ind w:left="284" w:hanging="284"/>
            </w:pPr>
            <w:r>
              <w:t>council</w:t>
            </w:r>
          </w:p>
          <w:p w14:paraId="462265B3" w14:textId="77777777" w:rsidR="009407A3" w:rsidRDefault="009407A3" w:rsidP="0089509B">
            <w:pPr>
              <w:pStyle w:val="bullet"/>
              <w:numPr>
                <w:ilvl w:val="0"/>
                <w:numId w:val="13"/>
              </w:numPr>
              <w:ind w:left="284" w:hanging="284"/>
            </w:pPr>
            <w:r>
              <w:t>government department</w:t>
            </w:r>
          </w:p>
          <w:p w14:paraId="30A44DAF" w14:textId="77777777" w:rsidR="009407A3" w:rsidRDefault="009407A3" w:rsidP="0089509B">
            <w:pPr>
              <w:pStyle w:val="bullet"/>
              <w:numPr>
                <w:ilvl w:val="0"/>
                <w:numId w:val="13"/>
              </w:numPr>
              <w:ind w:left="284" w:hanging="284"/>
            </w:pPr>
            <w:r>
              <w:t>local newspaper</w:t>
            </w:r>
          </w:p>
          <w:p w14:paraId="2A44FB42" w14:textId="77777777" w:rsidR="009407A3" w:rsidRDefault="009407A3" w:rsidP="0089509B">
            <w:pPr>
              <w:pStyle w:val="bullet"/>
              <w:numPr>
                <w:ilvl w:val="0"/>
                <w:numId w:val="13"/>
              </w:numPr>
              <w:ind w:left="284" w:hanging="284"/>
            </w:pPr>
            <w:r>
              <w:t>advertising company</w:t>
            </w:r>
          </w:p>
          <w:p w14:paraId="3367CDCC" w14:textId="77777777" w:rsidR="009407A3" w:rsidRDefault="009407A3" w:rsidP="0089509B">
            <w:pPr>
              <w:pStyle w:val="bullet"/>
              <w:numPr>
                <w:ilvl w:val="0"/>
                <w:numId w:val="13"/>
              </w:numPr>
              <w:ind w:left="284" w:hanging="284"/>
            </w:pPr>
            <w:r>
              <w:t>political party</w:t>
            </w:r>
          </w:p>
        </w:tc>
      </w:tr>
      <w:tr w:rsidR="009407A3" w14:paraId="2F116FBD" w14:textId="77777777" w:rsidTr="009407A3">
        <w:tc>
          <w:tcPr>
            <w:tcW w:w="9242" w:type="dxa"/>
            <w:gridSpan w:val="5"/>
          </w:tcPr>
          <w:p w14:paraId="5B538B3C" w14:textId="77777777" w:rsidR="009407A3" w:rsidRDefault="009407A3" w:rsidP="0089509B">
            <w:pPr>
              <w:pStyle w:val="spacer"/>
            </w:pPr>
          </w:p>
        </w:tc>
      </w:tr>
      <w:tr w:rsidR="009407A3" w14:paraId="361BDF04" w14:textId="77777777" w:rsidTr="009407A3">
        <w:tc>
          <w:tcPr>
            <w:tcW w:w="3369" w:type="dxa"/>
            <w:gridSpan w:val="2"/>
          </w:tcPr>
          <w:p w14:paraId="4AF87190" w14:textId="77777777" w:rsidR="009407A3" w:rsidRDefault="009407A3" w:rsidP="0089509B">
            <w:pPr>
              <w:pStyle w:val="unittext"/>
            </w:pPr>
            <w:r w:rsidRPr="00CC28BA">
              <w:rPr>
                <w:b/>
                <w:i/>
              </w:rPr>
              <w:t xml:space="preserve">Predict </w:t>
            </w:r>
            <w:r>
              <w:t>may include:</w:t>
            </w:r>
          </w:p>
        </w:tc>
        <w:tc>
          <w:tcPr>
            <w:tcW w:w="5873" w:type="dxa"/>
            <w:gridSpan w:val="3"/>
          </w:tcPr>
          <w:p w14:paraId="38297B3A" w14:textId="77777777" w:rsidR="009407A3" w:rsidRDefault="009407A3" w:rsidP="0089509B">
            <w:pPr>
              <w:pStyle w:val="bullet"/>
              <w:numPr>
                <w:ilvl w:val="0"/>
                <w:numId w:val="13"/>
              </w:numPr>
              <w:ind w:left="284" w:hanging="284"/>
            </w:pPr>
            <w:r>
              <w:t>consideration of:</w:t>
            </w:r>
          </w:p>
          <w:p w14:paraId="2A6938B6" w14:textId="77777777" w:rsidR="009407A3" w:rsidRDefault="009407A3" w:rsidP="0089509B">
            <w:pPr>
              <w:pStyle w:val="endash"/>
              <w:keepNext/>
              <w:ind w:left="568" w:hanging="284"/>
            </w:pPr>
            <w:r>
              <w:t xml:space="preserve">prior knowledge of the context </w:t>
            </w:r>
          </w:p>
          <w:p w14:paraId="21B17363" w14:textId="77777777" w:rsidR="009407A3" w:rsidRDefault="009407A3" w:rsidP="0089509B">
            <w:pPr>
              <w:pStyle w:val="endash"/>
              <w:keepNext/>
              <w:ind w:left="568" w:hanging="284"/>
            </w:pPr>
            <w:r>
              <w:t>personal experience</w:t>
            </w:r>
          </w:p>
          <w:p w14:paraId="2FA46B91" w14:textId="77777777" w:rsidR="009407A3" w:rsidRDefault="009407A3" w:rsidP="0089509B">
            <w:pPr>
              <w:pStyle w:val="endash"/>
              <w:keepNext/>
              <w:ind w:left="568" w:hanging="284"/>
            </w:pPr>
            <w:r>
              <w:t>prior knowledge of aspects of the text such as layout</w:t>
            </w:r>
          </w:p>
          <w:p w14:paraId="51BF61E8" w14:textId="77777777" w:rsidR="009407A3" w:rsidRDefault="009407A3" w:rsidP="0089509B">
            <w:pPr>
              <w:pStyle w:val="endash"/>
              <w:keepNext/>
              <w:ind w:left="568" w:hanging="284"/>
            </w:pPr>
            <w:r>
              <w:t>visual cues</w:t>
            </w:r>
          </w:p>
        </w:tc>
      </w:tr>
      <w:tr w:rsidR="009407A3" w14:paraId="5FE7FD87" w14:textId="77777777" w:rsidTr="009407A3">
        <w:tc>
          <w:tcPr>
            <w:tcW w:w="9242" w:type="dxa"/>
            <w:gridSpan w:val="5"/>
          </w:tcPr>
          <w:p w14:paraId="66477F35" w14:textId="77777777" w:rsidR="009407A3" w:rsidRDefault="009407A3" w:rsidP="0089509B">
            <w:pPr>
              <w:pStyle w:val="spacer"/>
            </w:pPr>
          </w:p>
        </w:tc>
      </w:tr>
      <w:tr w:rsidR="009407A3" w14:paraId="0FAE1362" w14:textId="77777777" w:rsidTr="009407A3">
        <w:tc>
          <w:tcPr>
            <w:tcW w:w="3369" w:type="dxa"/>
            <w:gridSpan w:val="2"/>
          </w:tcPr>
          <w:p w14:paraId="61F605BF" w14:textId="77777777" w:rsidR="009407A3" w:rsidRDefault="009407A3" w:rsidP="0089509B">
            <w:pPr>
              <w:pStyle w:val="unittext"/>
            </w:pPr>
            <w:r>
              <w:rPr>
                <w:b/>
                <w:i/>
              </w:rPr>
              <w:t>R</w:t>
            </w:r>
            <w:r w:rsidRPr="00CC28BA">
              <w:rPr>
                <w:b/>
                <w:i/>
              </w:rPr>
              <w:t>eading strategies</w:t>
            </w:r>
            <w:r>
              <w:rPr>
                <w:b/>
                <w:i/>
              </w:rPr>
              <w:t xml:space="preserve"> </w:t>
            </w:r>
            <w:r w:rsidRPr="00F242CF">
              <w:t>may</w:t>
            </w:r>
            <w:r>
              <w:t xml:space="preserve"> include:</w:t>
            </w:r>
          </w:p>
        </w:tc>
        <w:tc>
          <w:tcPr>
            <w:tcW w:w="5873" w:type="dxa"/>
            <w:gridSpan w:val="3"/>
          </w:tcPr>
          <w:p w14:paraId="36476B32" w14:textId="77777777" w:rsidR="009407A3" w:rsidRDefault="009407A3" w:rsidP="0089509B">
            <w:pPr>
              <w:pStyle w:val="bullet"/>
              <w:numPr>
                <w:ilvl w:val="0"/>
                <w:numId w:val="13"/>
              </w:numPr>
              <w:ind w:left="284" w:hanging="284"/>
            </w:pPr>
            <w:r>
              <w:t>meaning-making strategies:</w:t>
            </w:r>
          </w:p>
          <w:p w14:paraId="6CE82BD6" w14:textId="77777777" w:rsidR="009407A3" w:rsidRDefault="009407A3" w:rsidP="0089509B">
            <w:pPr>
              <w:pStyle w:val="endash"/>
              <w:keepNext/>
              <w:ind w:left="568" w:hanging="284"/>
            </w:pPr>
            <w:r>
              <w:t>drawing on non-linguistic support such as illustrations, diagrams, photos, symbols, colours, layout</w:t>
            </w:r>
          </w:p>
          <w:p w14:paraId="21E6A64F" w14:textId="77777777" w:rsidR="009407A3" w:rsidRDefault="009407A3" w:rsidP="0089509B">
            <w:pPr>
              <w:pStyle w:val="endash"/>
              <w:keepNext/>
              <w:ind w:left="568" w:hanging="284"/>
            </w:pPr>
            <w:r>
              <w:t>drawing on knowledge of syntactic and semantic cues to maintain meaning when reading</w:t>
            </w:r>
          </w:p>
          <w:p w14:paraId="2886D807" w14:textId="77777777" w:rsidR="009407A3" w:rsidRDefault="009407A3" w:rsidP="0089509B">
            <w:pPr>
              <w:pStyle w:val="endash"/>
              <w:keepNext/>
              <w:ind w:left="568" w:hanging="284"/>
            </w:pPr>
            <w:r>
              <w:t>making connections between own knowledge and experience, and the ideas, events and information in spoken, written, pictorial or electronic texts</w:t>
            </w:r>
          </w:p>
          <w:p w14:paraId="581A4847" w14:textId="77777777" w:rsidR="009407A3" w:rsidRDefault="009407A3" w:rsidP="0089509B">
            <w:pPr>
              <w:pStyle w:val="endash"/>
              <w:keepNext/>
              <w:ind w:left="568" w:hanging="284"/>
            </w:pPr>
            <w:r>
              <w:t>making connections between own knowledge and experience and the purpose of texts</w:t>
            </w:r>
          </w:p>
          <w:p w14:paraId="0353AD6E" w14:textId="77777777" w:rsidR="009407A3" w:rsidRDefault="009407A3" w:rsidP="0089509B">
            <w:pPr>
              <w:pStyle w:val="endash"/>
              <w:keepNext/>
              <w:ind w:left="568" w:hanging="284"/>
            </w:pPr>
            <w:r>
              <w:t>drawing on a bank of known words and phrases including those related to the immediate work environment</w:t>
            </w:r>
          </w:p>
          <w:p w14:paraId="3C30FC13" w14:textId="77777777" w:rsidR="009407A3" w:rsidRPr="00440C1B" w:rsidRDefault="009407A3" w:rsidP="0089509B">
            <w:pPr>
              <w:pStyle w:val="endash"/>
              <w:keepNext/>
              <w:ind w:left="568" w:hanging="284"/>
            </w:pPr>
            <w:r w:rsidRPr="00440C1B">
              <w:t xml:space="preserve">asking questions to clarify meaning </w:t>
            </w:r>
          </w:p>
          <w:p w14:paraId="3E4337B3" w14:textId="77777777" w:rsidR="009407A3" w:rsidRDefault="009407A3" w:rsidP="0089509B">
            <w:pPr>
              <w:pStyle w:val="endash"/>
              <w:keepNext/>
              <w:ind w:left="568" w:hanging="284"/>
            </w:pPr>
            <w:r>
              <w:t>self-correcting when meaning is lost by re-reading</w:t>
            </w:r>
          </w:p>
          <w:p w14:paraId="33BCB3DB" w14:textId="77777777" w:rsidR="009407A3" w:rsidRDefault="009407A3" w:rsidP="0089509B">
            <w:pPr>
              <w:pStyle w:val="endash"/>
              <w:keepNext/>
              <w:ind w:left="568" w:hanging="284"/>
            </w:pPr>
            <w:r>
              <w:t>de-coding strategies:</w:t>
            </w:r>
          </w:p>
          <w:p w14:paraId="694CACA0" w14:textId="77777777" w:rsidR="009407A3" w:rsidRDefault="009407A3" w:rsidP="0089509B">
            <w:pPr>
              <w:pStyle w:val="endash"/>
              <w:keepNext/>
              <w:ind w:left="568" w:hanging="284"/>
            </w:pPr>
            <w:r>
              <w:t>using word attack skills such as phonics (letter-sound combinations and relationships, syllables, recognition of prefixes, suffixes, common stems)</w:t>
            </w:r>
          </w:p>
          <w:p w14:paraId="3D876EAF" w14:textId="77777777" w:rsidR="009407A3" w:rsidRDefault="009407A3" w:rsidP="0089509B">
            <w:pPr>
              <w:pStyle w:val="endash"/>
              <w:keepNext/>
              <w:ind w:left="568" w:hanging="284"/>
              <w:rPr>
                <w:lang w:eastAsia="en-US"/>
              </w:rPr>
            </w:pPr>
            <w:r>
              <w:t>following the left to right, top to bottom orientation of printed texts and screen-based texts</w:t>
            </w:r>
          </w:p>
        </w:tc>
      </w:tr>
      <w:tr w:rsidR="009407A3" w14:paraId="0CF1E5A4" w14:textId="77777777" w:rsidTr="009407A3">
        <w:tc>
          <w:tcPr>
            <w:tcW w:w="3369" w:type="dxa"/>
            <w:gridSpan w:val="2"/>
          </w:tcPr>
          <w:p w14:paraId="242A47FB" w14:textId="77777777" w:rsidR="009407A3" w:rsidRDefault="009407A3" w:rsidP="0089509B">
            <w:pPr>
              <w:pStyle w:val="spacer"/>
            </w:pPr>
          </w:p>
        </w:tc>
        <w:tc>
          <w:tcPr>
            <w:tcW w:w="5873" w:type="dxa"/>
            <w:gridSpan w:val="3"/>
          </w:tcPr>
          <w:p w14:paraId="05183690" w14:textId="77777777" w:rsidR="009407A3" w:rsidRDefault="009407A3" w:rsidP="0089509B">
            <w:pPr>
              <w:pStyle w:val="spacer"/>
            </w:pPr>
          </w:p>
        </w:tc>
      </w:tr>
      <w:tr w:rsidR="009407A3" w14:paraId="5DEF18A9" w14:textId="77777777" w:rsidTr="009407A3">
        <w:tc>
          <w:tcPr>
            <w:tcW w:w="3369" w:type="dxa"/>
            <w:gridSpan w:val="2"/>
          </w:tcPr>
          <w:p w14:paraId="37038850" w14:textId="77777777" w:rsidR="009407A3" w:rsidRDefault="009407A3" w:rsidP="0089509B">
            <w:pPr>
              <w:pStyle w:val="unittext"/>
            </w:pPr>
            <w:r>
              <w:rPr>
                <w:b/>
                <w:i/>
              </w:rPr>
              <w:t>E</w:t>
            </w:r>
            <w:r w:rsidRPr="00CC28BA">
              <w:rPr>
                <w:b/>
                <w:i/>
              </w:rPr>
              <w:t>ffect</w:t>
            </w:r>
            <w:r>
              <w:rPr>
                <w:b/>
                <w:i/>
              </w:rPr>
              <w:t xml:space="preserve">iveness of the text </w:t>
            </w:r>
            <w:r w:rsidRPr="00F242CF">
              <w:t>is determined</w:t>
            </w:r>
            <w:r w:rsidRPr="00CC28BA">
              <w:rPr>
                <w:b/>
                <w:i/>
              </w:rPr>
              <w:t xml:space="preserve"> </w:t>
            </w:r>
            <w:r>
              <w:t>in terms of:</w:t>
            </w:r>
          </w:p>
        </w:tc>
        <w:tc>
          <w:tcPr>
            <w:tcW w:w="5873" w:type="dxa"/>
            <w:gridSpan w:val="3"/>
          </w:tcPr>
          <w:p w14:paraId="1D9146B2" w14:textId="77777777" w:rsidR="009407A3" w:rsidRDefault="009407A3" w:rsidP="0089509B">
            <w:pPr>
              <w:pStyle w:val="bullet"/>
              <w:numPr>
                <w:ilvl w:val="0"/>
                <w:numId w:val="13"/>
              </w:numPr>
              <w:ind w:left="284" w:hanging="284"/>
            </w:pPr>
            <w:r>
              <w:t>whether the texts meet the needs of the reader</w:t>
            </w:r>
          </w:p>
          <w:p w14:paraId="6951E823" w14:textId="77777777" w:rsidR="009407A3" w:rsidRDefault="009407A3" w:rsidP="0089509B">
            <w:pPr>
              <w:pStyle w:val="bullet"/>
              <w:numPr>
                <w:ilvl w:val="0"/>
                <w:numId w:val="13"/>
              </w:numPr>
              <w:ind w:left="284" w:hanging="284"/>
            </w:pPr>
            <w:r>
              <w:t>own knowledge and experience</w:t>
            </w:r>
          </w:p>
          <w:p w14:paraId="06437FE1" w14:textId="77777777" w:rsidR="009407A3" w:rsidRDefault="009407A3" w:rsidP="0089509B">
            <w:pPr>
              <w:pStyle w:val="bullet"/>
              <w:numPr>
                <w:ilvl w:val="0"/>
                <w:numId w:val="13"/>
              </w:numPr>
              <w:ind w:left="284" w:hanging="284"/>
            </w:pPr>
            <w:r>
              <w:t>purposes of the texts</w:t>
            </w:r>
          </w:p>
          <w:p w14:paraId="668D8333" w14:textId="77777777" w:rsidR="009407A3" w:rsidRDefault="009407A3" w:rsidP="0089509B">
            <w:pPr>
              <w:pStyle w:val="bullet"/>
              <w:numPr>
                <w:ilvl w:val="0"/>
                <w:numId w:val="13"/>
              </w:numPr>
              <w:ind w:left="284" w:hanging="284"/>
            </w:pPr>
            <w:r>
              <w:t>features such as graphics or visuals</w:t>
            </w:r>
            <w:r w:rsidDel="00DF430A">
              <w:t xml:space="preserve"> </w:t>
            </w:r>
          </w:p>
        </w:tc>
      </w:tr>
      <w:tr w:rsidR="009407A3" w14:paraId="548EECDE" w14:textId="77777777" w:rsidTr="009407A3">
        <w:tc>
          <w:tcPr>
            <w:tcW w:w="9242" w:type="dxa"/>
            <w:gridSpan w:val="5"/>
          </w:tcPr>
          <w:p w14:paraId="38920321" w14:textId="77777777" w:rsidR="009407A3" w:rsidRDefault="009407A3" w:rsidP="0089509B">
            <w:pPr>
              <w:pStyle w:val="spacer"/>
            </w:pPr>
          </w:p>
        </w:tc>
      </w:tr>
      <w:tr w:rsidR="009407A3" w14:paraId="3CDB44E9" w14:textId="77777777" w:rsidTr="009407A3">
        <w:tc>
          <w:tcPr>
            <w:tcW w:w="9242" w:type="dxa"/>
            <w:gridSpan w:val="5"/>
          </w:tcPr>
          <w:p w14:paraId="0A21DF5D" w14:textId="77777777" w:rsidR="009407A3" w:rsidRDefault="009407A3" w:rsidP="0089509B">
            <w:pPr>
              <w:pStyle w:val="Heading21"/>
            </w:pPr>
            <w:r>
              <w:t>Evidence Guide</w:t>
            </w:r>
          </w:p>
          <w:p w14:paraId="508296AD" w14:textId="77777777" w:rsidR="009407A3" w:rsidRDefault="009407A3"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9DCB892" w14:textId="77777777" w:rsidTr="009407A3">
        <w:tc>
          <w:tcPr>
            <w:tcW w:w="3369" w:type="dxa"/>
            <w:gridSpan w:val="2"/>
          </w:tcPr>
          <w:p w14:paraId="42EF8539" w14:textId="77777777" w:rsidR="009407A3" w:rsidRPr="005979AA" w:rsidRDefault="009407A3" w:rsidP="0089509B">
            <w:pPr>
              <w:pStyle w:val="EG"/>
            </w:pPr>
            <w:r w:rsidRPr="005979AA">
              <w:lastRenderedPageBreak/>
              <w:t>Critical aspects for assessment and evidence required to demonstrate competency in this unit</w:t>
            </w:r>
          </w:p>
        </w:tc>
        <w:tc>
          <w:tcPr>
            <w:tcW w:w="5873" w:type="dxa"/>
            <w:gridSpan w:val="3"/>
          </w:tcPr>
          <w:p w14:paraId="79D6A8BB" w14:textId="77777777" w:rsidR="009407A3" w:rsidRDefault="009407A3" w:rsidP="0089509B">
            <w:pPr>
              <w:pStyle w:val="unittext"/>
            </w:pPr>
            <w:r w:rsidRPr="003B087B">
              <w:t>Assessment</w:t>
            </w:r>
            <w:r>
              <w:t xml:space="preserve"> must confirm the ability to:</w:t>
            </w:r>
          </w:p>
          <w:p w14:paraId="3B1403A6" w14:textId="77777777" w:rsidR="009407A3" w:rsidRPr="00DF28FF" w:rsidRDefault="009407A3" w:rsidP="0089509B">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paper based and the other web based</w:t>
            </w:r>
          </w:p>
        </w:tc>
      </w:tr>
      <w:tr w:rsidR="009407A3" w14:paraId="140067CA" w14:textId="77777777" w:rsidTr="009407A3">
        <w:tc>
          <w:tcPr>
            <w:tcW w:w="9242" w:type="dxa"/>
            <w:gridSpan w:val="5"/>
          </w:tcPr>
          <w:p w14:paraId="73A17488" w14:textId="77777777" w:rsidR="009407A3" w:rsidRDefault="009407A3" w:rsidP="0089509B">
            <w:pPr>
              <w:pStyle w:val="spacer"/>
            </w:pPr>
          </w:p>
        </w:tc>
      </w:tr>
      <w:tr w:rsidR="009407A3" w14:paraId="7CA051D3" w14:textId="77777777" w:rsidTr="009407A3">
        <w:tc>
          <w:tcPr>
            <w:tcW w:w="3369" w:type="dxa"/>
            <w:gridSpan w:val="2"/>
          </w:tcPr>
          <w:p w14:paraId="6E9A76E3" w14:textId="77777777" w:rsidR="009407A3" w:rsidRPr="005979AA" w:rsidRDefault="009407A3" w:rsidP="0089509B">
            <w:pPr>
              <w:pStyle w:val="EG"/>
            </w:pPr>
            <w:r w:rsidRPr="005979AA">
              <w:t>Context of and specific resources for assessment</w:t>
            </w:r>
          </w:p>
        </w:tc>
        <w:tc>
          <w:tcPr>
            <w:tcW w:w="5873" w:type="dxa"/>
            <w:gridSpan w:val="3"/>
          </w:tcPr>
          <w:p w14:paraId="36CFDFBF" w14:textId="77777777" w:rsidR="009407A3" w:rsidRDefault="009407A3" w:rsidP="0089509B">
            <w:pPr>
              <w:pStyle w:val="unittext"/>
            </w:pPr>
            <w:r>
              <w:t>Assessment must ensure access to :</w:t>
            </w:r>
          </w:p>
          <w:p w14:paraId="5FC770D6" w14:textId="77777777" w:rsidR="009407A3" w:rsidRPr="00A95E29" w:rsidRDefault="009407A3" w:rsidP="0089509B">
            <w:pPr>
              <w:pStyle w:val="bullet"/>
              <w:numPr>
                <w:ilvl w:val="0"/>
                <w:numId w:val="13"/>
              </w:numPr>
              <w:ind w:left="284" w:hanging="284"/>
            </w:pPr>
            <w:r w:rsidRPr="00A95E29">
              <w:t>a limited range of simple, personally relevant digital and paper based texts drawn from the learner’s local community</w:t>
            </w:r>
          </w:p>
          <w:p w14:paraId="0140A267" w14:textId="77777777" w:rsidR="009407A3" w:rsidRDefault="009407A3" w:rsidP="0089509B">
            <w:pPr>
              <w:pStyle w:val="bullet"/>
              <w:numPr>
                <w:ilvl w:val="0"/>
                <w:numId w:val="13"/>
              </w:numPr>
              <w:ind w:left="284" w:hanging="284"/>
            </w:pPr>
            <w:r w:rsidRPr="00217610">
              <w:t>communication technology as required</w:t>
            </w:r>
          </w:p>
          <w:p w14:paraId="27A30909" w14:textId="77777777" w:rsidR="009407A3" w:rsidRDefault="009407A3" w:rsidP="0089509B">
            <w:pPr>
              <w:pStyle w:val="unittext"/>
              <w:rPr>
                <w:rFonts w:ascii="Garamond" w:hAnsi="Garamond"/>
              </w:rPr>
            </w:pPr>
            <w:r>
              <w:t>At this level the learner may:</w:t>
            </w:r>
          </w:p>
          <w:p w14:paraId="349E59EA" w14:textId="77777777" w:rsidR="009407A3" w:rsidRDefault="009407A3" w:rsidP="0089509B">
            <w:pPr>
              <w:pStyle w:val="bullet"/>
              <w:numPr>
                <w:ilvl w:val="0"/>
                <w:numId w:val="13"/>
              </w:numPr>
              <w:ind w:left="284" w:hanging="284"/>
            </w:pPr>
            <w:r>
              <w:t>need time to read, reread and decode text</w:t>
            </w:r>
          </w:p>
          <w:p w14:paraId="39EC3B77" w14:textId="77777777" w:rsidR="009407A3" w:rsidRDefault="009407A3" w:rsidP="0089509B">
            <w:pPr>
              <w:pStyle w:val="bullet"/>
              <w:numPr>
                <w:ilvl w:val="0"/>
                <w:numId w:val="13"/>
              </w:numPr>
              <w:ind w:left="284" w:hanging="284"/>
            </w:pPr>
            <w:r>
              <w:t>depend on a personal dictionary</w:t>
            </w:r>
          </w:p>
          <w:p w14:paraId="36B21112" w14:textId="77777777" w:rsidR="009407A3" w:rsidRDefault="009407A3" w:rsidP="0089509B">
            <w:pPr>
              <w:pStyle w:val="bullet"/>
              <w:numPr>
                <w:ilvl w:val="0"/>
                <w:numId w:val="13"/>
              </w:numPr>
              <w:ind w:left="284" w:hanging="284"/>
            </w:pPr>
            <w:r w:rsidRPr="000539A2">
              <w:t>work with an expert/mentor where support is available if requested</w:t>
            </w:r>
          </w:p>
          <w:p w14:paraId="6845B09C" w14:textId="77777777" w:rsidR="009407A3" w:rsidRPr="00EB4962" w:rsidRDefault="009407A3" w:rsidP="0089509B">
            <w:pPr>
              <w:pStyle w:val="unittext"/>
            </w:pPr>
            <w:r w:rsidRPr="00EB4962">
              <w:t xml:space="preserve">In order to </w:t>
            </w:r>
            <w:r>
              <w:t xml:space="preserve">support </w:t>
            </w:r>
            <w:r w:rsidRPr="00EB4962">
              <w:t>achieve</w:t>
            </w:r>
            <w:r>
              <w:t xml:space="preserve">ment of </w:t>
            </w:r>
            <w:r w:rsidRPr="00EB4962">
              <w:t>meaningful outcomes at the qualification level an integrated approach to assessment should be used, refer to Section B 6.1 Assessment Strategy.</w:t>
            </w:r>
          </w:p>
          <w:p w14:paraId="54953F0A" w14:textId="77777777" w:rsidR="009407A3" w:rsidRDefault="009407A3" w:rsidP="0089509B">
            <w:pPr>
              <w:pStyle w:val="bullet"/>
              <w:numPr>
                <w:ilvl w:val="0"/>
                <w:numId w:val="0"/>
              </w:numPr>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9407A3" w14:paraId="3BF43FCB" w14:textId="77777777" w:rsidTr="009407A3">
        <w:tc>
          <w:tcPr>
            <w:tcW w:w="9242" w:type="dxa"/>
            <w:gridSpan w:val="5"/>
          </w:tcPr>
          <w:p w14:paraId="2D6FFAC6" w14:textId="77777777" w:rsidR="009407A3" w:rsidRDefault="009407A3" w:rsidP="0089509B">
            <w:pPr>
              <w:pStyle w:val="spacer"/>
            </w:pPr>
          </w:p>
        </w:tc>
      </w:tr>
      <w:tr w:rsidR="009407A3" w14:paraId="49687935" w14:textId="77777777" w:rsidTr="009407A3">
        <w:tc>
          <w:tcPr>
            <w:tcW w:w="3369" w:type="dxa"/>
            <w:gridSpan w:val="2"/>
          </w:tcPr>
          <w:p w14:paraId="24401BA0" w14:textId="77777777" w:rsidR="009407A3" w:rsidRPr="00622D2D" w:rsidRDefault="009407A3" w:rsidP="0089509B">
            <w:pPr>
              <w:pStyle w:val="EG"/>
            </w:pPr>
            <w:r w:rsidRPr="005979AA">
              <w:t>Method(s) of assessment</w:t>
            </w:r>
          </w:p>
        </w:tc>
        <w:tc>
          <w:tcPr>
            <w:tcW w:w="5873" w:type="dxa"/>
            <w:gridSpan w:val="3"/>
          </w:tcPr>
          <w:p w14:paraId="4A708A89" w14:textId="77777777" w:rsidR="009407A3" w:rsidRDefault="009407A3" w:rsidP="0089509B">
            <w:pPr>
              <w:pStyle w:val="unittext"/>
            </w:pPr>
            <w:r>
              <w:t>The following assessment methods are suitable for this unit:</w:t>
            </w:r>
          </w:p>
          <w:p w14:paraId="5A7F9990" w14:textId="77777777" w:rsidR="009407A3" w:rsidRPr="00B84465" w:rsidRDefault="009407A3" w:rsidP="0089509B">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w:t>
            </w:r>
            <w:r>
              <w:t>s drawn from the community</w:t>
            </w:r>
          </w:p>
          <w:p w14:paraId="6C330373" w14:textId="7AE42279" w:rsidR="009407A3" w:rsidRPr="00B84465" w:rsidRDefault="009407A3" w:rsidP="0089509B">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community participation needs</w:t>
            </w:r>
          </w:p>
          <w:p w14:paraId="7C184052" w14:textId="77777777" w:rsidR="009407A3" w:rsidRDefault="009407A3" w:rsidP="0089509B">
            <w:pPr>
              <w:pStyle w:val="bullet"/>
              <w:numPr>
                <w:ilvl w:val="0"/>
                <w:numId w:val="13"/>
              </w:numPr>
              <w:ind w:left="284" w:hanging="284"/>
            </w:pPr>
            <w:r>
              <w:t>oral</w:t>
            </w:r>
            <w:r w:rsidRPr="00B84465">
              <w:t xml:space="preserve"> information from the learner describing the meaning and effectiveness of the selected texts</w:t>
            </w:r>
          </w:p>
        </w:tc>
      </w:tr>
    </w:tbl>
    <w:p w14:paraId="47FEC3FD" w14:textId="77777777" w:rsidR="009407A3" w:rsidRDefault="009407A3" w:rsidP="0089509B">
      <w:pPr>
        <w:keepNext/>
      </w:pPr>
    </w:p>
    <w:p w14:paraId="06F1C35D" w14:textId="77777777" w:rsidR="00270F6F" w:rsidRDefault="00270F6F" w:rsidP="0089509B">
      <w:pPr>
        <w:keepNext/>
        <w:tabs>
          <w:tab w:val="left" w:pos="1485"/>
        </w:tabs>
        <w:sectPr w:rsidR="00270F6F" w:rsidSect="009407A3">
          <w:headerReference w:type="even" r:id="rId148"/>
          <w:headerReference w:type="default" r:id="rId149"/>
          <w:footerReference w:type="even" r:id="rId150"/>
          <w:headerReference w:type="first" r:id="rId151"/>
          <w:footerReference w:type="first" r:id="rId15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425"/>
        <w:gridCol w:w="143"/>
        <w:gridCol w:w="15"/>
        <w:gridCol w:w="5547"/>
      </w:tblGrid>
      <w:tr w:rsidR="00270F6F" w14:paraId="4E3147A1" w14:textId="77777777" w:rsidTr="00F30556">
        <w:tc>
          <w:tcPr>
            <w:tcW w:w="2896" w:type="dxa"/>
          </w:tcPr>
          <w:p w14:paraId="5F429C04" w14:textId="77777777" w:rsidR="00270F6F" w:rsidRPr="00D72D90" w:rsidRDefault="00270F6F" w:rsidP="0089509B">
            <w:pPr>
              <w:pStyle w:val="temp"/>
            </w:pPr>
            <w:r w:rsidRPr="00D72D90">
              <w:lastRenderedPageBreak/>
              <w:t>Unit Code</w:t>
            </w:r>
          </w:p>
        </w:tc>
        <w:tc>
          <w:tcPr>
            <w:tcW w:w="6130" w:type="dxa"/>
            <w:gridSpan w:val="4"/>
          </w:tcPr>
          <w:p w14:paraId="196837CC" w14:textId="77777777" w:rsidR="00270F6F" w:rsidRPr="00D72D90" w:rsidRDefault="00270F6F" w:rsidP="0089509B">
            <w:pPr>
              <w:pStyle w:val="code"/>
            </w:pPr>
            <w:bookmarkStart w:id="121" w:name="_Toc514234308"/>
            <w:r>
              <w:t>VU22364</w:t>
            </w:r>
            <w:bookmarkEnd w:id="121"/>
          </w:p>
        </w:tc>
      </w:tr>
      <w:tr w:rsidR="00270F6F" w14:paraId="51402197" w14:textId="77777777" w:rsidTr="00F30556">
        <w:tc>
          <w:tcPr>
            <w:tcW w:w="2896" w:type="dxa"/>
          </w:tcPr>
          <w:p w14:paraId="5395C002" w14:textId="77777777" w:rsidR="00270F6F" w:rsidRPr="00D72D90" w:rsidRDefault="00270F6F" w:rsidP="0089509B">
            <w:pPr>
              <w:pStyle w:val="temp"/>
            </w:pPr>
            <w:r w:rsidRPr="00D72D90">
              <w:t>Unit Title</w:t>
            </w:r>
          </w:p>
        </w:tc>
        <w:tc>
          <w:tcPr>
            <w:tcW w:w="6130" w:type="dxa"/>
            <w:gridSpan w:val="4"/>
          </w:tcPr>
          <w:p w14:paraId="32F3E25F" w14:textId="77777777" w:rsidR="00270F6F" w:rsidRPr="00D72D90" w:rsidRDefault="00270F6F" w:rsidP="0089509B">
            <w:pPr>
              <w:pStyle w:val="code"/>
            </w:pPr>
            <w:bookmarkStart w:id="122" w:name="_Toc507058765"/>
            <w:bookmarkStart w:id="123" w:name="_Toc514234309"/>
            <w:r>
              <w:t>Participate in simple spoken interactions</w:t>
            </w:r>
            <w:bookmarkEnd w:id="122"/>
            <w:bookmarkEnd w:id="123"/>
          </w:p>
        </w:tc>
      </w:tr>
      <w:tr w:rsidR="00270F6F" w14:paraId="57AA428E" w14:textId="77777777" w:rsidTr="00F30556">
        <w:tc>
          <w:tcPr>
            <w:tcW w:w="2896" w:type="dxa"/>
          </w:tcPr>
          <w:p w14:paraId="245577D9" w14:textId="77777777" w:rsidR="00270F6F" w:rsidRDefault="00270F6F" w:rsidP="0089509B">
            <w:pPr>
              <w:pStyle w:val="Heading21"/>
            </w:pPr>
            <w:r>
              <w:t>Unit Descriptor</w:t>
            </w:r>
          </w:p>
        </w:tc>
        <w:tc>
          <w:tcPr>
            <w:tcW w:w="6130" w:type="dxa"/>
            <w:gridSpan w:val="4"/>
          </w:tcPr>
          <w:p w14:paraId="7DE37913" w14:textId="77777777" w:rsidR="00270F6F" w:rsidRDefault="00270F6F" w:rsidP="0089509B">
            <w:pPr>
              <w:pStyle w:val="unittext"/>
            </w:pPr>
            <w:r>
              <w:t xml:space="preserve">This unit describes the </w:t>
            </w:r>
            <w:r w:rsidRPr="00F730E1">
              <w:t>skills and knowledge to partici</w:t>
            </w:r>
            <w:r>
              <w:t>pate in simple,</w:t>
            </w:r>
            <w:r w:rsidRPr="00F730E1">
              <w:t xml:space="preserve"> familiar interactions </w:t>
            </w:r>
            <w:r>
              <w:t>in a</w:t>
            </w:r>
            <w:r w:rsidRPr="00F730E1">
              <w:t xml:space="preserve"> limited range of predictable contexts.</w:t>
            </w:r>
            <w:r>
              <w:t xml:space="preserve"> </w:t>
            </w:r>
            <w:r w:rsidRPr="00D32AF6">
              <w:t>Learners at this level may reque</w:t>
            </w:r>
            <w:r>
              <w:t>st support and begin to develop their own support resources</w:t>
            </w:r>
          </w:p>
          <w:p w14:paraId="1AA8C56A" w14:textId="77777777" w:rsidR="00270F6F" w:rsidRDefault="00270F6F" w:rsidP="0089509B">
            <w:pPr>
              <w:pStyle w:val="unittext"/>
            </w:pPr>
            <w:r w:rsidRPr="00462D82">
              <w:t xml:space="preserve">The required outcomes described in this unit contribute to the achievement of Australian Core Skills Framework indicators for Oral Communication at Level </w:t>
            </w:r>
            <w:r>
              <w:t>2</w:t>
            </w:r>
            <w:r w:rsidRPr="00462D82">
              <w:t xml:space="preserve">: </w:t>
            </w:r>
            <w:r>
              <w:t>2</w:t>
            </w:r>
            <w:r w:rsidRPr="00462D82">
              <w:t xml:space="preserve">.07, </w:t>
            </w:r>
            <w:r>
              <w:t>2</w:t>
            </w:r>
            <w:r w:rsidRPr="00462D82">
              <w:t>.08</w:t>
            </w:r>
            <w:r>
              <w:t>.</w:t>
            </w:r>
          </w:p>
        </w:tc>
      </w:tr>
      <w:tr w:rsidR="00270F6F" w14:paraId="2A5C2924" w14:textId="77777777" w:rsidTr="00F30556">
        <w:tc>
          <w:tcPr>
            <w:tcW w:w="2896" w:type="dxa"/>
          </w:tcPr>
          <w:p w14:paraId="39C833A1" w14:textId="77777777" w:rsidR="00270F6F" w:rsidRDefault="00270F6F" w:rsidP="0089509B">
            <w:pPr>
              <w:pStyle w:val="Heading21"/>
            </w:pPr>
            <w:r>
              <w:t>Employability Skills</w:t>
            </w:r>
          </w:p>
        </w:tc>
        <w:tc>
          <w:tcPr>
            <w:tcW w:w="6130" w:type="dxa"/>
            <w:gridSpan w:val="4"/>
          </w:tcPr>
          <w:p w14:paraId="50716C7F" w14:textId="77777777" w:rsidR="00270F6F" w:rsidRDefault="00270F6F" w:rsidP="0089509B">
            <w:pPr>
              <w:pStyle w:val="unittext"/>
            </w:pPr>
            <w:r>
              <w:t>This unit contains employability skills.</w:t>
            </w:r>
          </w:p>
        </w:tc>
      </w:tr>
      <w:tr w:rsidR="00270F6F" w14:paraId="4D75B7C7" w14:textId="77777777" w:rsidTr="00F30556">
        <w:tc>
          <w:tcPr>
            <w:tcW w:w="2896" w:type="dxa"/>
          </w:tcPr>
          <w:p w14:paraId="2CA31E39" w14:textId="77777777" w:rsidR="00270F6F" w:rsidRDefault="00270F6F" w:rsidP="0089509B">
            <w:pPr>
              <w:pStyle w:val="Heading21"/>
            </w:pPr>
            <w:r>
              <w:t>Application of the Unit</w:t>
            </w:r>
          </w:p>
        </w:tc>
        <w:tc>
          <w:tcPr>
            <w:tcW w:w="6130" w:type="dxa"/>
            <w:gridSpan w:val="4"/>
          </w:tcPr>
          <w:p w14:paraId="08CB49E0" w14:textId="77777777" w:rsidR="00270F6F" w:rsidRDefault="00270F6F" w:rsidP="0089509B">
            <w:pPr>
              <w:pStyle w:val="unittext"/>
            </w:pPr>
            <w:r>
              <w:t>This unit applies to those who wish to improve their oral communication skills for personal, community, learning or employment purposes.</w:t>
            </w:r>
          </w:p>
          <w:p w14:paraId="79DDCFB1" w14:textId="77777777" w:rsidR="00270F6F" w:rsidRDefault="00270F6F" w:rsidP="0089509B">
            <w:pPr>
              <w:pStyle w:val="unittext"/>
            </w:pPr>
            <w:r>
              <w:t xml:space="preserve">Where application is as part of the Certificate l in General Education for Adults (Introductory), it is strongly recommended that application is integrated with the delivery and assessment of core units such as </w:t>
            </w:r>
            <w:r w:rsidRPr="006D624E">
              <w:rPr>
                <w:i/>
              </w:rPr>
              <w:t>VU22360</w:t>
            </w:r>
            <w:r>
              <w:rPr>
                <w:i/>
              </w:rPr>
              <w:t xml:space="preserve"> </w:t>
            </w:r>
            <w:r w:rsidRPr="00EC2F25">
              <w:rPr>
                <w:i/>
              </w:rPr>
              <w:t>Engage with simple texts for personal purposes.</w:t>
            </w:r>
          </w:p>
        </w:tc>
      </w:tr>
      <w:tr w:rsidR="00270F6F" w14:paraId="5D116A95" w14:textId="77777777" w:rsidTr="00F30556">
        <w:tc>
          <w:tcPr>
            <w:tcW w:w="2896" w:type="dxa"/>
          </w:tcPr>
          <w:p w14:paraId="38183E83" w14:textId="77777777" w:rsidR="00270F6F" w:rsidRDefault="00270F6F" w:rsidP="0089509B">
            <w:pPr>
              <w:pStyle w:val="Heading21"/>
            </w:pPr>
            <w:r>
              <w:t>Element</w:t>
            </w:r>
          </w:p>
          <w:p w14:paraId="1522ECAD" w14:textId="77777777" w:rsidR="00270F6F" w:rsidRDefault="00270F6F" w:rsidP="0089509B">
            <w:pPr>
              <w:pStyle w:val="text"/>
            </w:pPr>
            <w:r w:rsidRPr="005979AA">
              <w:t>Elements describe the essential outcomes of a unit of competency. Elements describe actions or outcomes that are demonstrable and assessable.</w:t>
            </w:r>
          </w:p>
        </w:tc>
        <w:tc>
          <w:tcPr>
            <w:tcW w:w="6130" w:type="dxa"/>
            <w:gridSpan w:val="4"/>
          </w:tcPr>
          <w:p w14:paraId="77DE6E74" w14:textId="77777777" w:rsidR="00270F6F" w:rsidRDefault="00270F6F" w:rsidP="0089509B">
            <w:pPr>
              <w:pStyle w:val="Heading21"/>
            </w:pPr>
            <w:r>
              <w:t>Performance Criteria</w:t>
            </w:r>
          </w:p>
          <w:p w14:paraId="2B404E87" w14:textId="77777777" w:rsidR="00270F6F" w:rsidRDefault="00270F6F" w:rsidP="0089509B">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270F6F" w14:paraId="6619A134" w14:textId="77777777" w:rsidTr="00F30556">
        <w:tc>
          <w:tcPr>
            <w:tcW w:w="2896" w:type="dxa"/>
          </w:tcPr>
          <w:p w14:paraId="0032B24C" w14:textId="77777777" w:rsidR="00270F6F" w:rsidRDefault="00270F6F" w:rsidP="0089509B">
            <w:pPr>
              <w:pStyle w:val="spacer"/>
            </w:pPr>
          </w:p>
        </w:tc>
        <w:tc>
          <w:tcPr>
            <w:tcW w:w="6130" w:type="dxa"/>
            <w:gridSpan w:val="4"/>
          </w:tcPr>
          <w:p w14:paraId="33EEAAC2" w14:textId="77777777" w:rsidR="00270F6F" w:rsidRDefault="00270F6F" w:rsidP="0089509B">
            <w:pPr>
              <w:pStyle w:val="spacer"/>
            </w:pPr>
          </w:p>
        </w:tc>
      </w:tr>
      <w:tr w:rsidR="00270F6F" w14:paraId="4C573192" w14:textId="77777777" w:rsidTr="00F30556">
        <w:tc>
          <w:tcPr>
            <w:tcW w:w="2896" w:type="dxa"/>
            <w:vMerge w:val="restart"/>
          </w:tcPr>
          <w:p w14:paraId="004A301F" w14:textId="77777777" w:rsidR="00270F6F" w:rsidRPr="0084371F" w:rsidRDefault="00270F6F" w:rsidP="0089509B">
            <w:pPr>
              <w:pStyle w:val="element"/>
              <w:keepNext/>
            </w:pPr>
            <w:r w:rsidRPr="0084371F">
              <w:t>1</w:t>
            </w:r>
            <w:r>
              <w:tab/>
              <w:t>Engage in simple spoken exchanges</w:t>
            </w:r>
          </w:p>
        </w:tc>
        <w:tc>
          <w:tcPr>
            <w:tcW w:w="568" w:type="dxa"/>
            <w:gridSpan w:val="2"/>
          </w:tcPr>
          <w:p w14:paraId="3924BBC7" w14:textId="77777777" w:rsidR="00270F6F" w:rsidRDefault="00270F6F" w:rsidP="0089509B">
            <w:pPr>
              <w:pStyle w:val="PC"/>
              <w:keepNext/>
            </w:pPr>
            <w:r>
              <w:t>1.1</w:t>
            </w:r>
          </w:p>
        </w:tc>
        <w:tc>
          <w:tcPr>
            <w:tcW w:w="5562" w:type="dxa"/>
            <w:gridSpan w:val="2"/>
          </w:tcPr>
          <w:p w14:paraId="514482B5" w14:textId="77777777" w:rsidR="00270F6F" w:rsidRDefault="00270F6F" w:rsidP="0089509B">
            <w:pPr>
              <w:pStyle w:val="PC"/>
              <w:keepNext/>
            </w:pPr>
            <w:r>
              <w:t>I</w:t>
            </w:r>
            <w:r w:rsidRPr="005901B7">
              <w:t xml:space="preserve">dentify the </w:t>
            </w:r>
            <w:r w:rsidRPr="005901B7">
              <w:rPr>
                <w:b/>
                <w:i/>
              </w:rPr>
              <w:t>purpose</w:t>
            </w:r>
            <w:r>
              <w:t xml:space="preserve"> and </w:t>
            </w:r>
            <w:r w:rsidRPr="005901B7">
              <w:rPr>
                <w:b/>
                <w:i/>
              </w:rPr>
              <w:t xml:space="preserve">audience </w:t>
            </w:r>
            <w:r w:rsidRPr="005901B7">
              <w:t>of the exchange</w:t>
            </w:r>
          </w:p>
        </w:tc>
      </w:tr>
      <w:tr w:rsidR="00270F6F" w14:paraId="5550DEE7" w14:textId="77777777" w:rsidTr="00F30556">
        <w:tc>
          <w:tcPr>
            <w:tcW w:w="2896" w:type="dxa"/>
            <w:vMerge/>
          </w:tcPr>
          <w:p w14:paraId="48158362" w14:textId="77777777" w:rsidR="00270F6F" w:rsidRPr="0084371F" w:rsidRDefault="00270F6F" w:rsidP="0089509B">
            <w:pPr>
              <w:pStyle w:val="element"/>
              <w:keepNext/>
            </w:pPr>
          </w:p>
        </w:tc>
        <w:tc>
          <w:tcPr>
            <w:tcW w:w="568" w:type="dxa"/>
            <w:gridSpan w:val="2"/>
          </w:tcPr>
          <w:p w14:paraId="7C5E1C2B" w14:textId="77777777" w:rsidR="00270F6F" w:rsidRDefault="00270F6F" w:rsidP="0089509B">
            <w:pPr>
              <w:pStyle w:val="PC"/>
              <w:keepNext/>
            </w:pPr>
            <w:r>
              <w:t>1.2</w:t>
            </w:r>
          </w:p>
        </w:tc>
        <w:tc>
          <w:tcPr>
            <w:tcW w:w="5562" w:type="dxa"/>
            <w:gridSpan w:val="2"/>
          </w:tcPr>
          <w:p w14:paraId="416B8818" w14:textId="77777777" w:rsidR="00270F6F" w:rsidRDefault="00270F6F" w:rsidP="0089509B">
            <w:pPr>
              <w:pStyle w:val="PC"/>
              <w:keepNext/>
            </w:pPr>
            <w:r>
              <w:t xml:space="preserve">Provide </w:t>
            </w:r>
            <w:r w:rsidRPr="005901B7">
              <w:rPr>
                <w:b/>
                <w:i/>
              </w:rPr>
              <w:t>key information</w:t>
            </w:r>
            <w:r>
              <w:t xml:space="preserve"> related to the exchange</w:t>
            </w:r>
          </w:p>
        </w:tc>
      </w:tr>
      <w:tr w:rsidR="00270F6F" w14:paraId="511711D8" w14:textId="77777777" w:rsidTr="00F30556">
        <w:tc>
          <w:tcPr>
            <w:tcW w:w="2896" w:type="dxa"/>
            <w:vMerge/>
          </w:tcPr>
          <w:p w14:paraId="1A842A1F" w14:textId="77777777" w:rsidR="00270F6F" w:rsidRPr="0084371F" w:rsidRDefault="00270F6F" w:rsidP="0089509B">
            <w:pPr>
              <w:pStyle w:val="element"/>
              <w:keepNext/>
            </w:pPr>
          </w:p>
        </w:tc>
        <w:tc>
          <w:tcPr>
            <w:tcW w:w="568" w:type="dxa"/>
            <w:gridSpan w:val="2"/>
          </w:tcPr>
          <w:p w14:paraId="5B50B7CF" w14:textId="77777777" w:rsidR="00270F6F" w:rsidRDefault="00270F6F" w:rsidP="0089509B">
            <w:pPr>
              <w:pStyle w:val="PC"/>
              <w:keepNext/>
            </w:pPr>
            <w:r>
              <w:t>1.3</w:t>
            </w:r>
          </w:p>
        </w:tc>
        <w:tc>
          <w:tcPr>
            <w:tcW w:w="5562" w:type="dxa"/>
            <w:gridSpan w:val="2"/>
          </w:tcPr>
          <w:p w14:paraId="42A86427" w14:textId="77777777" w:rsidR="00270F6F" w:rsidRDefault="00270F6F" w:rsidP="0089509B">
            <w:pPr>
              <w:pStyle w:val="PC"/>
              <w:keepNext/>
            </w:pPr>
            <w:r>
              <w:t>Sequence simple information and ideas</w:t>
            </w:r>
          </w:p>
        </w:tc>
      </w:tr>
      <w:tr w:rsidR="00270F6F" w14:paraId="2012D081" w14:textId="77777777" w:rsidTr="00F30556">
        <w:tc>
          <w:tcPr>
            <w:tcW w:w="2896" w:type="dxa"/>
            <w:vMerge/>
          </w:tcPr>
          <w:p w14:paraId="7D1477F6" w14:textId="77777777" w:rsidR="00270F6F" w:rsidRPr="0084371F" w:rsidRDefault="00270F6F" w:rsidP="0089509B">
            <w:pPr>
              <w:pStyle w:val="element"/>
              <w:keepNext/>
            </w:pPr>
          </w:p>
        </w:tc>
        <w:tc>
          <w:tcPr>
            <w:tcW w:w="568" w:type="dxa"/>
            <w:gridSpan w:val="2"/>
          </w:tcPr>
          <w:p w14:paraId="154B192C" w14:textId="77777777" w:rsidR="00270F6F" w:rsidRDefault="00270F6F" w:rsidP="0089509B">
            <w:pPr>
              <w:pStyle w:val="PC"/>
              <w:keepNext/>
            </w:pPr>
            <w:r>
              <w:t>1.4</w:t>
            </w:r>
          </w:p>
        </w:tc>
        <w:tc>
          <w:tcPr>
            <w:tcW w:w="5562" w:type="dxa"/>
            <w:gridSpan w:val="2"/>
          </w:tcPr>
          <w:p w14:paraId="7D1169BF" w14:textId="77777777" w:rsidR="00270F6F" w:rsidRDefault="00270F6F" w:rsidP="0089509B">
            <w:pPr>
              <w:pStyle w:val="PC"/>
              <w:keepNext/>
            </w:pPr>
            <w:r>
              <w:t>Ask questions to clarify information</w:t>
            </w:r>
          </w:p>
        </w:tc>
      </w:tr>
      <w:tr w:rsidR="00270F6F" w14:paraId="079DF321" w14:textId="77777777" w:rsidTr="00F30556">
        <w:tc>
          <w:tcPr>
            <w:tcW w:w="2896" w:type="dxa"/>
            <w:vMerge/>
          </w:tcPr>
          <w:p w14:paraId="0CD5B21E" w14:textId="77777777" w:rsidR="00270F6F" w:rsidRPr="0084371F" w:rsidRDefault="00270F6F" w:rsidP="0089509B">
            <w:pPr>
              <w:pStyle w:val="element"/>
              <w:keepNext/>
            </w:pPr>
          </w:p>
        </w:tc>
        <w:tc>
          <w:tcPr>
            <w:tcW w:w="568" w:type="dxa"/>
            <w:gridSpan w:val="2"/>
          </w:tcPr>
          <w:p w14:paraId="7D1EE6C9" w14:textId="77777777" w:rsidR="00270F6F" w:rsidRDefault="00270F6F" w:rsidP="0089509B">
            <w:pPr>
              <w:pStyle w:val="PC"/>
              <w:keepNext/>
            </w:pPr>
            <w:r>
              <w:t>1.5</w:t>
            </w:r>
          </w:p>
        </w:tc>
        <w:tc>
          <w:tcPr>
            <w:tcW w:w="5562" w:type="dxa"/>
            <w:gridSpan w:val="2"/>
          </w:tcPr>
          <w:p w14:paraId="2588AE93" w14:textId="77777777" w:rsidR="00270F6F" w:rsidRDefault="00270F6F" w:rsidP="0089509B">
            <w:pPr>
              <w:pStyle w:val="PC"/>
              <w:keepNext/>
            </w:pPr>
            <w:r>
              <w:t>Take turns to maintain the exchange</w:t>
            </w:r>
          </w:p>
        </w:tc>
      </w:tr>
      <w:tr w:rsidR="00270F6F" w14:paraId="4FA9BA9C" w14:textId="77777777" w:rsidTr="00F30556">
        <w:tc>
          <w:tcPr>
            <w:tcW w:w="2896" w:type="dxa"/>
            <w:vMerge/>
          </w:tcPr>
          <w:p w14:paraId="5184F588" w14:textId="77777777" w:rsidR="00270F6F" w:rsidRPr="0084371F" w:rsidRDefault="00270F6F" w:rsidP="0089509B">
            <w:pPr>
              <w:pStyle w:val="element"/>
              <w:keepNext/>
            </w:pPr>
          </w:p>
        </w:tc>
        <w:tc>
          <w:tcPr>
            <w:tcW w:w="568" w:type="dxa"/>
            <w:gridSpan w:val="2"/>
          </w:tcPr>
          <w:p w14:paraId="74CC3340" w14:textId="77777777" w:rsidR="00270F6F" w:rsidRDefault="00270F6F" w:rsidP="0089509B">
            <w:pPr>
              <w:pStyle w:val="PC"/>
              <w:keepNext/>
            </w:pPr>
            <w:r>
              <w:t>1.6</w:t>
            </w:r>
          </w:p>
        </w:tc>
        <w:tc>
          <w:tcPr>
            <w:tcW w:w="5562" w:type="dxa"/>
            <w:gridSpan w:val="2"/>
          </w:tcPr>
          <w:p w14:paraId="58D71E14" w14:textId="77777777" w:rsidR="00270F6F" w:rsidRDefault="00270F6F" w:rsidP="0089509B">
            <w:pPr>
              <w:pStyle w:val="PC"/>
              <w:keepNext/>
            </w:pPr>
            <w:r>
              <w:t>Monitor the exchange to determine need for repetition or further information</w:t>
            </w:r>
          </w:p>
        </w:tc>
      </w:tr>
      <w:tr w:rsidR="00270F6F" w14:paraId="032942F7" w14:textId="77777777" w:rsidTr="00F30556">
        <w:tc>
          <w:tcPr>
            <w:tcW w:w="2896" w:type="dxa"/>
          </w:tcPr>
          <w:p w14:paraId="3D68C83E" w14:textId="77777777" w:rsidR="00270F6F" w:rsidRDefault="00270F6F" w:rsidP="0089509B">
            <w:pPr>
              <w:pStyle w:val="spacer"/>
            </w:pPr>
          </w:p>
        </w:tc>
        <w:tc>
          <w:tcPr>
            <w:tcW w:w="6130" w:type="dxa"/>
            <w:gridSpan w:val="4"/>
          </w:tcPr>
          <w:p w14:paraId="77D6B6A1" w14:textId="77777777" w:rsidR="00270F6F" w:rsidRDefault="00270F6F" w:rsidP="0089509B">
            <w:pPr>
              <w:pStyle w:val="spacer"/>
            </w:pPr>
          </w:p>
        </w:tc>
      </w:tr>
      <w:tr w:rsidR="00270F6F" w14:paraId="111C2089" w14:textId="77777777" w:rsidTr="00F30556">
        <w:tc>
          <w:tcPr>
            <w:tcW w:w="2896" w:type="dxa"/>
            <w:vMerge w:val="restart"/>
          </w:tcPr>
          <w:p w14:paraId="60FAB699" w14:textId="77777777" w:rsidR="00270F6F" w:rsidRDefault="00270F6F" w:rsidP="0089509B">
            <w:pPr>
              <w:pStyle w:val="element"/>
              <w:keepNext/>
            </w:pPr>
            <w:r>
              <w:t>2.</w:t>
            </w:r>
            <w:r>
              <w:tab/>
              <w:t>Respond to simple spoken texts in a</w:t>
            </w:r>
            <w:r w:rsidRPr="007E726A">
              <w:t xml:space="preserve"> familiar context</w:t>
            </w:r>
          </w:p>
        </w:tc>
        <w:tc>
          <w:tcPr>
            <w:tcW w:w="583" w:type="dxa"/>
            <w:gridSpan w:val="3"/>
          </w:tcPr>
          <w:p w14:paraId="0D3C069F" w14:textId="77777777" w:rsidR="00270F6F" w:rsidRDefault="00270F6F" w:rsidP="0089509B">
            <w:pPr>
              <w:pStyle w:val="PC"/>
              <w:keepNext/>
            </w:pPr>
            <w:r>
              <w:t>2.1</w:t>
            </w:r>
          </w:p>
        </w:tc>
        <w:tc>
          <w:tcPr>
            <w:tcW w:w="5547" w:type="dxa"/>
          </w:tcPr>
          <w:p w14:paraId="52D6AF9E" w14:textId="77777777" w:rsidR="00270F6F" w:rsidRDefault="00270F6F" w:rsidP="0089509B">
            <w:pPr>
              <w:pStyle w:val="unittext"/>
            </w:pPr>
            <w:r>
              <w:t xml:space="preserve">Identify </w:t>
            </w:r>
            <w:r w:rsidRPr="00CC7FA4">
              <w:t>purpose and audience</w:t>
            </w:r>
            <w:r>
              <w:t xml:space="preserve"> for the </w:t>
            </w:r>
            <w:r w:rsidRPr="00EC2F25">
              <w:rPr>
                <w:b/>
                <w:i/>
              </w:rPr>
              <w:t>spoken texts</w:t>
            </w:r>
          </w:p>
        </w:tc>
      </w:tr>
      <w:tr w:rsidR="00270F6F" w14:paraId="31BDD071" w14:textId="77777777" w:rsidTr="00F30556">
        <w:tc>
          <w:tcPr>
            <w:tcW w:w="2896" w:type="dxa"/>
            <w:vMerge/>
          </w:tcPr>
          <w:p w14:paraId="7F18DCF7" w14:textId="77777777" w:rsidR="00270F6F" w:rsidRDefault="00270F6F" w:rsidP="0089509B">
            <w:pPr>
              <w:pStyle w:val="element"/>
              <w:keepNext/>
            </w:pPr>
          </w:p>
        </w:tc>
        <w:tc>
          <w:tcPr>
            <w:tcW w:w="583" w:type="dxa"/>
            <w:gridSpan w:val="3"/>
          </w:tcPr>
          <w:p w14:paraId="77E1EE95" w14:textId="77777777" w:rsidR="00270F6F" w:rsidRDefault="00270F6F" w:rsidP="0089509B">
            <w:pPr>
              <w:pStyle w:val="PC"/>
              <w:keepNext/>
            </w:pPr>
            <w:r>
              <w:t>2.2</w:t>
            </w:r>
          </w:p>
        </w:tc>
        <w:tc>
          <w:tcPr>
            <w:tcW w:w="5547" w:type="dxa"/>
          </w:tcPr>
          <w:p w14:paraId="318AB7E6" w14:textId="77777777" w:rsidR="00270F6F" w:rsidRPr="00E726E9" w:rsidRDefault="00270F6F" w:rsidP="0089509B">
            <w:pPr>
              <w:pStyle w:val="unittext"/>
              <w:rPr>
                <w:b/>
                <w:i/>
              </w:rPr>
            </w:pPr>
            <w:r>
              <w:t xml:space="preserve">Identify </w:t>
            </w:r>
            <w:r w:rsidRPr="00EC2F25">
              <w:t>key information</w:t>
            </w:r>
            <w:r>
              <w:t xml:space="preserve"> in texts </w:t>
            </w:r>
          </w:p>
        </w:tc>
      </w:tr>
      <w:tr w:rsidR="00270F6F" w14:paraId="36923E15" w14:textId="77777777" w:rsidTr="00F30556">
        <w:tc>
          <w:tcPr>
            <w:tcW w:w="2896" w:type="dxa"/>
            <w:vMerge/>
          </w:tcPr>
          <w:p w14:paraId="59F24961" w14:textId="77777777" w:rsidR="00270F6F" w:rsidRDefault="00270F6F" w:rsidP="0089509B">
            <w:pPr>
              <w:keepNext/>
            </w:pPr>
          </w:p>
        </w:tc>
        <w:tc>
          <w:tcPr>
            <w:tcW w:w="583" w:type="dxa"/>
            <w:gridSpan w:val="3"/>
          </w:tcPr>
          <w:p w14:paraId="3EF5EF45" w14:textId="77777777" w:rsidR="00270F6F" w:rsidRDefault="00270F6F" w:rsidP="0089509B">
            <w:pPr>
              <w:pStyle w:val="PC"/>
              <w:keepNext/>
            </w:pPr>
            <w:r>
              <w:t>2.3</w:t>
            </w:r>
          </w:p>
        </w:tc>
        <w:tc>
          <w:tcPr>
            <w:tcW w:w="5547" w:type="dxa"/>
          </w:tcPr>
          <w:p w14:paraId="7BE90C85" w14:textId="77777777" w:rsidR="00270F6F" w:rsidRDefault="00270F6F" w:rsidP="0089509B">
            <w:pPr>
              <w:pStyle w:val="PC"/>
              <w:keepNext/>
            </w:pPr>
            <w:r>
              <w:t>Ask simple questions to clarify meaning in texts</w:t>
            </w:r>
          </w:p>
        </w:tc>
      </w:tr>
      <w:tr w:rsidR="00270F6F" w14:paraId="4BDF513B" w14:textId="77777777" w:rsidTr="00F30556">
        <w:tc>
          <w:tcPr>
            <w:tcW w:w="2896" w:type="dxa"/>
            <w:vMerge/>
          </w:tcPr>
          <w:p w14:paraId="23647789" w14:textId="77777777" w:rsidR="00270F6F" w:rsidRDefault="00270F6F" w:rsidP="0089509B">
            <w:pPr>
              <w:keepNext/>
            </w:pPr>
          </w:p>
        </w:tc>
        <w:tc>
          <w:tcPr>
            <w:tcW w:w="583" w:type="dxa"/>
            <w:gridSpan w:val="3"/>
          </w:tcPr>
          <w:p w14:paraId="604A7652" w14:textId="77777777" w:rsidR="00270F6F" w:rsidRDefault="00270F6F" w:rsidP="0089509B">
            <w:pPr>
              <w:pStyle w:val="PC"/>
              <w:keepNext/>
            </w:pPr>
            <w:r>
              <w:t>2.4</w:t>
            </w:r>
          </w:p>
        </w:tc>
        <w:tc>
          <w:tcPr>
            <w:tcW w:w="5547" w:type="dxa"/>
          </w:tcPr>
          <w:p w14:paraId="23AA006E" w14:textId="77777777" w:rsidR="00270F6F" w:rsidRDefault="00270F6F" w:rsidP="0089509B">
            <w:pPr>
              <w:pStyle w:val="PC"/>
              <w:keepNext/>
            </w:pPr>
            <w:r>
              <w:t xml:space="preserve">Determine the </w:t>
            </w:r>
            <w:r w:rsidRPr="00EC2F25">
              <w:rPr>
                <w:b/>
                <w:i/>
              </w:rPr>
              <w:t xml:space="preserve">effectiveness of the </w:t>
            </w:r>
            <w:r>
              <w:rPr>
                <w:b/>
                <w:i/>
              </w:rPr>
              <w:t>texts</w:t>
            </w:r>
          </w:p>
        </w:tc>
      </w:tr>
      <w:tr w:rsidR="00270F6F" w14:paraId="5759F43C" w14:textId="77777777" w:rsidTr="00F30556">
        <w:tc>
          <w:tcPr>
            <w:tcW w:w="2896" w:type="dxa"/>
          </w:tcPr>
          <w:p w14:paraId="513C1308" w14:textId="77777777" w:rsidR="00270F6F" w:rsidRDefault="00270F6F" w:rsidP="0089509B">
            <w:pPr>
              <w:pStyle w:val="spacer"/>
            </w:pPr>
          </w:p>
        </w:tc>
        <w:tc>
          <w:tcPr>
            <w:tcW w:w="6130" w:type="dxa"/>
            <w:gridSpan w:val="4"/>
          </w:tcPr>
          <w:p w14:paraId="08B30881" w14:textId="77777777" w:rsidR="00270F6F" w:rsidRDefault="00270F6F" w:rsidP="0089509B">
            <w:pPr>
              <w:pStyle w:val="spacer"/>
            </w:pPr>
          </w:p>
        </w:tc>
      </w:tr>
      <w:tr w:rsidR="00270F6F" w14:paraId="25E82FD8" w14:textId="77777777" w:rsidTr="00F30556">
        <w:tc>
          <w:tcPr>
            <w:tcW w:w="9026" w:type="dxa"/>
            <w:gridSpan w:val="5"/>
          </w:tcPr>
          <w:p w14:paraId="30FB848E" w14:textId="77777777" w:rsidR="00270F6F" w:rsidRDefault="00270F6F" w:rsidP="0089509B">
            <w:pPr>
              <w:pStyle w:val="Heading21"/>
            </w:pPr>
            <w:r>
              <w:t>Required Knowledge and Skills</w:t>
            </w:r>
          </w:p>
          <w:p w14:paraId="3C18FE7F" w14:textId="77777777" w:rsidR="00270F6F" w:rsidRDefault="00270F6F" w:rsidP="0089509B">
            <w:pPr>
              <w:pStyle w:val="text"/>
            </w:pPr>
            <w:r w:rsidRPr="005979AA">
              <w:t>This describes the essential skills and knowledge and their level required for this unit</w:t>
            </w:r>
            <w:r>
              <w:t>.</w:t>
            </w:r>
          </w:p>
        </w:tc>
      </w:tr>
      <w:tr w:rsidR="00270F6F" w14:paraId="2B2D19D8" w14:textId="77777777" w:rsidTr="00F30556">
        <w:tc>
          <w:tcPr>
            <w:tcW w:w="9026" w:type="dxa"/>
            <w:gridSpan w:val="5"/>
          </w:tcPr>
          <w:p w14:paraId="578045E9" w14:textId="77777777" w:rsidR="00270F6F" w:rsidRDefault="00270F6F" w:rsidP="0089509B">
            <w:pPr>
              <w:pStyle w:val="unittext"/>
            </w:pPr>
            <w:r>
              <w:t>Required Knowledge:</w:t>
            </w:r>
          </w:p>
          <w:p w14:paraId="6F06F0AE" w14:textId="77777777" w:rsidR="00270F6F" w:rsidRDefault="00270F6F" w:rsidP="0089509B">
            <w:pPr>
              <w:pStyle w:val="bullet"/>
              <w:numPr>
                <w:ilvl w:val="0"/>
                <w:numId w:val="13"/>
              </w:numPr>
              <w:ind w:left="284" w:hanging="284"/>
            </w:pPr>
            <w:r>
              <w:t>simple vocabulary related to the exchange</w:t>
            </w:r>
          </w:p>
          <w:p w14:paraId="784C38C5" w14:textId="77777777" w:rsidR="00270F6F" w:rsidRDefault="00270F6F" w:rsidP="0089509B">
            <w:pPr>
              <w:pStyle w:val="bullet"/>
              <w:numPr>
                <w:ilvl w:val="0"/>
                <w:numId w:val="13"/>
              </w:numPr>
              <w:ind w:left="284" w:hanging="284"/>
            </w:pPr>
            <w:r>
              <w:t>non-verbal communication techniques to support the exchange</w:t>
            </w:r>
          </w:p>
          <w:p w14:paraId="1F2ADD9F" w14:textId="77777777" w:rsidR="00270F6F" w:rsidRPr="00972DC1" w:rsidRDefault="00270F6F" w:rsidP="0089509B">
            <w:pPr>
              <w:pStyle w:val="bullet"/>
              <w:numPr>
                <w:ilvl w:val="0"/>
                <w:numId w:val="13"/>
              </w:numPr>
              <w:ind w:left="284" w:hanging="284"/>
            </w:pPr>
            <w:r>
              <w:t>differences between formal and informal registers</w:t>
            </w:r>
          </w:p>
          <w:p w14:paraId="4A84E092" w14:textId="77777777" w:rsidR="00270F6F" w:rsidRDefault="00270F6F" w:rsidP="0089509B">
            <w:pPr>
              <w:pStyle w:val="bullet"/>
              <w:numPr>
                <w:ilvl w:val="0"/>
                <w:numId w:val="13"/>
              </w:numPr>
              <w:ind w:left="284" w:hanging="284"/>
            </w:pPr>
            <w:r>
              <w:t>common openings and closings in exchanges</w:t>
            </w:r>
          </w:p>
          <w:p w14:paraId="66A829A3" w14:textId="77777777" w:rsidR="00270F6F" w:rsidRPr="00972DC1" w:rsidRDefault="00270F6F" w:rsidP="0089509B">
            <w:pPr>
              <w:pStyle w:val="bullet"/>
              <w:numPr>
                <w:ilvl w:val="0"/>
                <w:numId w:val="13"/>
              </w:numPr>
              <w:ind w:left="284" w:hanging="284"/>
            </w:pPr>
            <w:r>
              <w:t>simple strategies to maintain simple exchanges</w:t>
            </w:r>
          </w:p>
          <w:p w14:paraId="5C5241EE" w14:textId="77777777" w:rsidR="00270F6F" w:rsidRDefault="00270F6F" w:rsidP="0089509B">
            <w:pPr>
              <w:pStyle w:val="unittext"/>
            </w:pPr>
            <w:r>
              <w:t>Required Skills:</w:t>
            </w:r>
          </w:p>
          <w:p w14:paraId="5AB840FE" w14:textId="77777777" w:rsidR="00270F6F" w:rsidRDefault="00270F6F" w:rsidP="0089509B">
            <w:pPr>
              <w:pStyle w:val="bullet"/>
              <w:numPr>
                <w:ilvl w:val="0"/>
                <w:numId w:val="13"/>
              </w:numPr>
              <w:ind w:left="284" w:hanging="284"/>
            </w:pPr>
            <w:r>
              <w:t>oral communication skills to:</w:t>
            </w:r>
          </w:p>
          <w:p w14:paraId="69A241F0" w14:textId="77777777" w:rsidR="00270F6F" w:rsidRDefault="00270F6F" w:rsidP="0089509B">
            <w:pPr>
              <w:pStyle w:val="endash"/>
              <w:keepNext/>
              <w:ind w:left="568" w:hanging="284"/>
            </w:pPr>
            <w:r>
              <w:t>use simple sentences with simple verb tenses</w:t>
            </w:r>
          </w:p>
          <w:p w14:paraId="10C88316" w14:textId="77777777" w:rsidR="00270F6F" w:rsidRDefault="00270F6F" w:rsidP="0089509B">
            <w:pPr>
              <w:pStyle w:val="endash"/>
              <w:keepNext/>
              <w:ind w:left="568" w:hanging="284"/>
            </w:pPr>
            <w:r>
              <w:t>provide an opinion about the interaction</w:t>
            </w:r>
          </w:p>
          <w:p w14:paraId="77598FDF" w14:textId="77777777" w:rsidR="00270F6F" w:rsidRDefault="00270F6F" w:rsidP="0089509B">
            <w:pPr>
              <w:pStyle w:val="endash"/>
              <w:keepNext/>
              <w:ind w:left="568" w:hanging="284"/>
            </w:pPr>
            <w:r>
              <w:t>produce mostly intelligible pronunciation</w:t>
            </w:r>
          </w:p>
          <w:p w14:paraId="41F156A6" w14:textId="77777777" w:rsidR="00270F6F" w:rsidRDefault="00270F6F" w:rsidP="0089509B">
            <w:pPr>
              <w:pStyle w:val="bullet"/>
              <w:numPr>
                <w:ilvl w:val="0"/>
                <w:numId w:val="13"/>
              </w:numPr>
              <w:ind w:left="284" w:hanging="284"/>
            </w:pPr>
            <w:r>
              <w:t xml:space="preserve">literacy skills to use basic grammatical structures such as adjectives and pronouns </w:t>
            </w:r>
          </w:p>
          <w:p w14:paraId="6295E2DD" w14:textId="77777777" w:rsidR="00270F6F" w:rsidRDefault="00270F6F" w:rsidP="0089509B">
            <w:pPr>
              <w:pStyle w:val="bullet"/>
              <w:numPr>
                <w:ilvl w:val="0"/>
                <w:numId w:val="13"/>
              </w:numPr>
              <w:ind w:left="284" w:hanging="284"/>
            </w:pPr>
            <w:r>
              <w:t>problem solving skills to link personal experiences to the topic of the exchange</w:t>
            </w:r>
          </w:p>
        </w:tc>
      </w:tr>
      <w:tr w:rsidR="00270F6F" w14:paraId="06CE02BE" w14:textId="77777777" w:rsidTr="00F30556">
        <w:tc>
          <w:tcPr>
            <w:tcW w:w="9026" w:type="dxa"/>
            <w:gridSpan w:val="5"/>
          </w:tcPr>
          <w:p w14:paraId="7C4539F9" w14:textId="77777777" w:rsidR="00270F6F" w:rsidRDefault="00270F6F" w:rsidP="0089509B">
            <w:pPr>
              <w:pStyle w:val="spacer"/>
            </w:pPr>
          </w:p>
        </w:tc>
      </w:tr>
      <w:tr w:rsidR="00270F6F" w14:paraId="024A27FF" w14:textId="77777777" w:rsidTr="00F30556">
        <w:tc>
          <w:tcPr>
            <w:tcW w:w="9026" w:type="dxa"/>
            <w:gridSpan w:val="5"/>
          </w:tcPr>
          <w:p w14:paraId="284BDB1D" w14:textId="77777777" w:rsidR="00270F6F" w:rsidRDefault="00270F6F" w:rsidP="0089509B">
            <w:pPr>
              <w:pStyle w:val="Heading21"/>
            </w:pPr>
            <w:r>
              <w:t>Range Statement</w:t>
            </w:r>
          </w:p>
          <w:p w14:paraId="0121A1D5" w14:textId="77777777" w:rsidR="00270F6F" w:rsidRDefault="00270F6F"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62C7BC74" w14:textId="77777777" w:rsidTr="00F30556">
        <w:tc>
          <w:tcPr>
            <w:tcW w:w="3321" w:type="dxa"/>
            <w:gridSpan w:val="2"/>
          </w:tcPr>
          <w:p w14:paraId="71ED1D47" w14:textId="77777777" w:rsidR="00270F6F" w:rsidRPr="005979AA" w:rsidRDefault="00270F6F" w:rsidP="0089509B">
            <w:pPr>
              <w:pStyle w:val="unittext"/>
            </w:pPr>
            <w:r w:rsidRPr="00DC3929">
              <w:rPr>
                <w:b/>
                <w:i/>
              </w:rPr>
              <w:t>Purpose</w:t>
            </w:r>
            <w:r>
              <w:t xml:space="preserve"> may include:</w:t>
            </w:r>
          </w:p>
        </w:tc>
        <w:tc>
          <w:tcPr>
            <w:tcW w:w="5705" w:type="dxa"/>
            <w:gridSpan w:val="3"/>
          </w:tcPr>
          <w:p w14:paraId="3089289C" w14:textId="77777777" w:rsidR="00270F6F" w:rsidRDefault="00270F6F" w:rsidP="0089509B">
            <w:pPr>
              <w:pStyle w:val="bullet"/>
              <w:numPr>
                <w:ilvl w:val="0"/>
                <w:numId w:val="13"/>
              </w:numPr>
              <w:ind w:left="284" w:hanging="284"/>
            </w:pPr>
            <w:r>
              <w:t>express an opinion about a topic</w:t>
            </w:r>
          </w:p>
          <w:p w14:paraId="18E7C4E9" w14:textId="77777777" w:rsidR="00270F6F" w:rsidRDefault="00270F6F" w:rsidP="0089509B">
            <w:pPr>
              <w:pStyle w:val="bullet"/>
              <w:numPr>
                <w:ilvl w:val="0"/>
                <w:numId w:val="13"/>
              </w:numPr>
              <w:ind w:left="284" w:hanging="284"/>
            </w:pPr>
            <w:r>
              <w:t>provide an explanation of a process or procedure</w:t>
            </w:r>
          </w:p>
          <w:p w14:paraId="0E79E920" w14:textId="77777777" w:rsidR="00270F6F" w:rsidRDefault="00270F6F" w:rsidP="0089509B">
            <w:pPr>
              <w:pStyle w:val="bullet"/>
              <w:numPr>
                <w:ilvl w:val="0"/>
                <w:numId w:val="13"/>
              </w:numPr>
              <w:ind w:left="284" w:hanging="284"/>
            </w:pPr>
            <w:r>
              <w:t xml:space="preserve">give instructions about a process </w:t>
            </w:r>
          </w:p>
          <w:p w14:paraId="75F1393A" w14:textId="77777777" w:rsidR="00270F6F" w:rsidRDefault="00270F6F" w:rsidP="0089509B">
            <w:pPr>
              <w:pStyle w:val="bullet"/>
              <w:numPr>
                <w:ilvl w:val="0"/>
                <w:numId w:val="13"/>
              </w:numPr>
              <w:ind w:left="284" w:hanging="284"/>
            </w:pPr>
            <w:r>
              <w:t>follow instructions</w:t>
            </w:r>
          </w:p>
          <w:p w14:paraId="422D66A6" w14:textId="77777777" w:rsidR="00270F6F" w:rsidRDefault="00270F6F" w:rsidP="0089509B">
            <w:pPr>
              <w:pStyle w:val="bullet"/>
              <w:numPr>
                <w:ilvl w:val="0"/>
                <w:numId w:val="13"/>
              </w:numPr>
              <w:ind w:left="284" w:hanging="284"/>
            </w:pPr>
            <w:r>
              <w:t>recount or plan an event</w:t>
            </w:r>
          </w:p>
        </w:tc>
      </w:tr>
      <w:tr w:rsidR="00270F6F" w14:paraId="3D267BFB" w14:textId="77777777" w:rsidTr="00F30556">
        <w:tc>
          <w:tcPr>
            <w:tcW w:w="9026" w:type="dxa"/>
            <w:gridSpan w:val="5"/>
          </w:tcPr>
          <w:p w14:paraId="2395994A" w14:textId="77777777" w:rsidR="00270F6F" w:rsidRDefault="00270F6F" w:rsidP="0089509B">
            <w:pPr>
              <w:pStyle w:val="spacer"/>
            </w:pPr>
          </w:p>
        </w:tc>
      </w:tr>
      <w:tr w:rsidR="00270F6F" w14:paraId="1A878BC4" w14:textId="77777777" w:rsidTr="00F30556">
        <w:tc>
          <w:tcPr>
            <w:tcW w:w="3321" w:type="dxa"/>
            <w:gridSpan w:val="2"/>
          </w:tcPr>
          <w:p w14:paraId="086F2CB2" w14:textId="77777777" w:rsidR="00270F6F" w:rsidRPr="005979AA" w:rsidRDefault="00270F6F" w:rsidP="0089509B">
            <w:pPr>
              <w:pStyle w:val="unittext"/>
            </w:pPr>
            <w:r w:rsidRPr="00DC3929">
              <w:rPr>
                <w:b/>
                <w:i/>
              </w:rPr>
              <w:t>Audience</w:t>
            </w:r>
            <w:r>
              <w:t xml:space="preserve"> may include</w:t>
            </w:r>
          </w:p>
        </w:tc>
        <w:tc>
          <w:tcPr>
            <w:tcW w:w="5705" w:type="dxa"/>
            <w:gridSpan w:val="3"/>
          </w:tcPr>
          <w:p w14:paraId="2C125A58" w14:textId="77777777" w:rsidR="00270F6F" w:rsidRDefault="00270F6F" w:rsidP="0089509B">
            <w:pPr>
              <w:pStyle w:val="bullet"/>
              <w:numPr>
                <w:ilvl w:val="0"/>
                <w:numId w:val="13"/>
              </w:numPr>
              <w:ind w:left="284" w:hanging="284"/>
            </w:pPr>
            <w:r>
              <w:t>peers</w:t>
            </w:r>
          </w:p>
          <w:p w14:paraId="5720A5DA" w14:textId="77777777" w:rsidR="00270F6F" w:rsidRDefault="00270F6F" w:rsidP="0089509B">
            <w:pPr>
              <w:pStyle w:val="bullet"/>
              <w:numPr>
                <w:ilvl w:val="0"/>
                <w:numId w:val="13"/>
              </w:numPr>
              <w:ind w:left="284" w:hanging="284"/>
            </w:pPr>
            <w:r>
              <w:t>community members</w:t>
            </w:r>
          </w:p>
        </w:tc>
      </w:tr>
      <w:tr w:rsidR="00270F6F" w14:paraId="55CFD33B" w14:textId="77777777" w:rsidTr="00F30556">
        <w:tc>
          <w:tcPr>
            <w:tcW w:w="9026" w:type="dxa"/>
            <w:gridSpan w:val="5"/>
          </w:tcPr>
          <w:p w14:paraId="5D09A36F" w14:textId="77777777" w:rsidR="00270F6F" w:rsidRDefault="00270F6F" w:rsidP="0089509B">
            <w:pPr>
              <w:pStyle w:val="spacer"/>
            </w:pPr>
          </w:p>
        </w:tc>
      </w:tr>
      <w:tr w:rsidR="00270F6F" w14:paraId="37BF5AD5" w14:textId="77777777" w:rsidTr="00F30556">
        <w:tc>
          <w:tcPr>
            <w:tcW w:w="3321" w:type="dxa"/>
            <w:gridSpan w:val="2"/>
          </w:tcPr>
          <w:p w14:paraId="20E76C95" w14:textId="77777777" w:rsidR="00270F6F" w:rsidRPr="005979AA" w:rsidRDefault="00270F6F" w:rsidP="0089509B">
            <w:pPr>
              <w:pStyle w:val="unittext"/>
            </w:pPr>
            <w:r w:rsidRPr="00CC7FA4">
              <w:rPr>
                <w:b/>
                <w:i/>
              </w:rPr>
              <w:t>Key information</w:t>
            </w:r>
            <w:r>
              <w:t xml:space="preserve"> may include:</w:t>
            </w:r>
          </w:p>
        </w:tc>
        <w:tc>
          <w:tcPr>
            <w:tcW w:w="5705" w:type="dxa"/>
            <w:gridSpan w:val="3"/>
          </w:tcPr>
          <w:p w14:paraId="693D440D" w14:textId="77777777" w:rsidR="00270F6F" w:rsidRDefault="00270F6F" w:rsidP="0089509B">
            <w:pPr>
              <w:pStyle w:val="bullet"/>
              <w:numPr>
                <w:ilvl w:val="0"/>
                <w:numId w:val="13"/>
              </w:numPr>
              <w:ind w:left="284" w:hanging="284"/>
            </w:pPr>
            <w:r>
              <w:t>times/dates</w:t>
            </w:r>
          </w:p>
          <w:p w14:paraId="6E68A234" w14:textId="77777777" w:rsidR="00270F6F" w:rsidRDefault="00270F6F" w:rsidP="0089509B">
            <w:pPr>
              <w:pStyle w:val="bullet"/>
              <w:numPr>
                <w:ilvl w:val="0"/>
                <w:numId w:val="13"/>
              </w:numPr>
              <w:ind w:left="284" w:hanging="284"/>
            </w:pPr>
            <w:r>
              <w:t>places</w:t>
            </w:r>
          </w:p>
          <w:p w14:paraId="3F238BEB" w14:textId="77777777" w:rsidR="00270F6F" w:rsidRDefault="00270F6F" w:rsidP="0089509B">
            <w:pPr>
              <w:pStyle w:val="bullet"/>
              <w:numPr>
                <w:ilvl w:val="0"/>
                <w:numId w:val="13"/>
              </w:numPr>
              <w:ind w:left="284" w:hanging="284"/>
            </w:pPr>
            <w:r>
              <w:t>people</w:t>
            </w:r>
          </w:p>
          <w:p w14:paraId="51BB86EB" w14:textId="77777777" w:rsidR="00270F6F" w:rsidRDefault="00270F6F" w:rsidP="0089509B">
            <w:pPr>
              <w:pStyle w:val="bullet"/>
              <w:numPr>
                <w:ilvl w:val="0"/>
                <w:numId w:val="13"/>
              </w:numPr>
              <w:ind w:left="284" w:hanging="284"/>
            </w:pPr>
            <w:r>
              <w:t>events</w:t>
            </w:r>
          </w:p>
          <w:p w14:paraId="2233C954" w14:textId="77777777" w:rsidR="00270F6F" w:rsidRDefault="00270F6F" w:rsidP="0089509B">
            <w:pPr>
              <w:pStyle w:val="bullet"/>
              <w:numPr>
                <w:ilvl w:val="0"/>
                <w:numId w:val="13"/>
              </w:numPr>
              <w:ind w:left="284" w:hanging="284"/>
            </w:pPr>
            <w:r>
              <w:t>instructions / requests</w:t>
            </w:r>
          </w:p>
        </w:tc>
      </w:tr>
      <w:tr w:rsidR="00270F6F" w14:paraId="6F13B698" w14:textId="77777777" w:rsidTr="00F30556">
        <w:tc>
          <w:tcPr>
            <w:tcW w:w="3321" w:type="dxa"/>
            <w:gridSpan w:val="2"/>
          </w:tcPr>
          <w:p w14:paraId="430C6383" w14:textId="77777777" w:rsidR="00270F6F" w:rsidRPr="00CC7FA4" w:rsidRDefault="00270F6F" w:rsidP="0089509B">
            <w:pPr>
              <w:pStyle w:val="spacer"/>
            </w:pPr>
          </w:p>
        </w:tc>
        <w:tc>
          <w:tcPr>
            <w:tcW w:w="5705" w:type="dxa"/>
            <w:gridSpan w:val="3"/>
          </w:tcPr>
          <w:p w14:paraId="4D527307" w14:textId="77777777" w:rsidR="00270F6F" w:rsidRDefault="00270F6F" w:rsidP="0089509B">
            <w:pPr>
              <w:pStyle w:val="spacer"/>
            </w:pPr>
          </w:p>
        </w:tc>
      </w:tr>
      <w:tr w:rsidR="00270F6F" w14:paraId="5724A10D" w14:textId="77777777" w:rsidTr="00F30556">
        <w:tc>
          <w:tcPr>
            <w:tcW w:w="3321" w:type="dxa"/>
            <w:gridSpan w:val="2"/>
          </w:tcPr>
          <w:p w14:paraId="6250EA5D" w14:textId="77777777" w:rsidR="00270F6F" w:rsidRPr="00CC7FA4" w:rsidRDefault="00270F6F" w:rsidP="0089509B">
            <w:pPr>
              <w:pStyle w:val="unittext"/>
              <w:rPr>
                <w:b/>
                <w:i/>
              </w:rPr>
            </w:pPr>
            <w:r>
              <w:rPr>
                <w:b/>
                <w:i/>
              </w:rPr>
              <w:lastRenderedPageBreak/>
              <w:t xml:space="preserve">Spoken texts </w:t>
            </w:r>
            <w:r w:rsidRPr="00EC2F25">
              <w:t>may include:</w:t>
            </w:r>
          </w:p>
        </w:tc>
        <w:tc>
          <w:tcPr>
            <w:tcW w:w="5705" w:type="dxa"/>
            <w:gridSpan w:val="3"/>
          </w:tcPr>
          <w:p w14:paraId="553BE972" w14:textId="77777777" w:rsidR="00270F6F" w:rsidRDefault="00270F6F" w:rsidP="0089509B">
            <w:pPr>
              <w:pStyle w:val="bullet"/>
              <w:numPr>
                <w:ilvl w:val="0"/>
                <w:numId w:val="13"/>
              </w:numPr>
              <w:ind w:left="284" w:hanging="284"/>
            </w:pPr>
            <w:r>
              <w:t>instructions for a familiar activity</w:t>
            </w:r>
          </w:p>
          <w:p w14:paraId="76779752" w14:textId="77777777" w:rsidR="00270F6F" w:rsidRDefault="00270F6F" w:rsidP="0089509B">
            <w:pPr>
              <w:pStyle w:val="bullet"/>
              <w:numPr>
                <w:ilvl w:val="0"/>
                <w:numId w:val="13"/>
              </w:numPr>
              <w:ind w:left="284" w:hanging="284"/>
            </w:pPr>
            <w:r>
              <w:t>radio program</w:t>
            </w:r>
          </w:p>
          <w:p w14:paraId="64F52DFB" w14:textId="77777777" w:rsidR="00270F6F" w:rsidRDefault="00270F6F" w:rsidP="0089509B">
            <w:pPr>
              <w:pStyle w:val="bullet"/>
              <w:numPr>
                <w:ilvl w:val="0"/>
                <w:numId w:val="13"/>
              </w:numPr>
              <w:ind w:left="284" w:hanging="284"/>
            </w:pPr>
            <w:r>
              <w:t>meeting</w:t>
            </w:r>
          </w:p>
          <w:p w14:paraId="2CF1E681" w14:textId="77777777" w:rsidR="00270F6F" w:rsidRDefault="00270F6F" w:rsidP="0089509B">
            <w:pPr>
              <w:pStyle w:val="bullet"/>
              <w:numPr>
                <w:ilvl w:val="0"/>
                <w:numId w:val="13"/>
              </w:numPr>
              <w:ind w:left="284" w:hanging="284"/>
            </w:pPr>
            <w:r>
              <w:t>informative texts about a topic</w:t>
            </w:r>
          </w:p>
        </w:tc>
      </w:tr>
      <w:tr w:rsidR="00270F6F" w14:paraId="74ADF04B" w14:textId="77777777" w:rsidTr="00F30556">
        <w:tc>
          <w:tcPr>
            <w:tcW w:w="3321" w:type="dxa"/>
            <w:gridSpan w:val="2"/>
          </w:tcPr>
          <w:p w14:paraId="334366C9" w14:textId="77777777" w:rsidR="00270F6F" w:rsidRDefault="00270F6F" w:rsidP="0089509B">
            <w:pPr>
              <w:pStyle w:val="spacer"/>
            </w:pPr>
          </w:p>
        </w:tc>
        <w:tc>
          <w:tcPr>
            <w:tcW w:w="5705" w:type="dxa"/>
            <w:gridSpan w:val="3"/>
          </w:tcPr>
          <w:p w14:paraId="3BCAF88C" w14:textId="77777777" w:rsidR="00270F6F" w:rsidRDefault="00270F6F" w:rsidP="0089509B">
            <w:pPr>
              <w:pStyle w:val="spacer"/>
            </w:pPr>
          </w:p>
        </w:tc>
      </w:tr>
      <w:tr w:rsidR="00270F6F" w14:paraId="0AA2B6A3" w14:textId="77777777" w:rsidTr="00F30556">
        <w:tc>
          <w:tcPr>
            <w:tcW w:w="3321" w:type="dxa"/>
            <w:gridSpan w:val="2"/>
          </w:tcPr>
          <w:p w14:paraId="4FE85A7E" w14:textId="77777777" w:rsidR="00270F6F" w:rsidRPr="00CC7FA4" w:rsidRDefault="00270F6F" w:rsidP="0089509B">
            <w:pPr>
              <w:pStyle w:val="unittext"/>
              <w:rPr>
                <w:b/>
                <w:i/>
              </w:rPr>
            </w:pPr>
            <w:r>
              <w:rPr>
                <w:b/>
                <w:i/>
              </w:rPr>
              <w:t>Effectiveness of the texts</w:t>
            </w:r>
            <w:r w:rsidRPr="00EC2F25">
              <w:t xml:space="preserve"> may include</w:t>
            </w:r>
            <w:r>
              <w:rPr>
                <w:b/>
                <w:i/>
              </w:rPr>
              <w:t xml:space="preserve">: </w:t>
            </w:r>
          </w:p>
        </w:tc>
        <w:tc>
          <w:tcPr>
            <w:tcW w:w="5705" w:type="dxa"/>
            <w:gridSpan w:val="3"/>
          </w:tcPr>
          <w:p w14:paraId="1FE46752" w14:textId="77777777" w:rsidR="00270F6F" w:rsidRDefault="00270F6F" w:rsidP="0089509B">
            <w:pPr>
              <w:pStyle w:val="bullet"/>
              <w:numPr>
                <w:ilvl w:val="0"/>
                <w:numId w:val="13"/>
              </w:numPr>
              <w:ind w:left="284" w:hanging="284"/>
            </w:pPr>
            <w:r>
              <w:t>whether the texts meet the needs of the listener</w:t>
            </w:r>
          </w:p>
          <w:p w14:paraId="185C7C93" w14:textId="77777777" w:rsidR="00270F6F" w:rsidRDefault="00270F6F" w:rsidP="0089509B">
            <w:pPr>
              <w:pStyle w:val="bullet"/>
              <w:numPr>
                <w:ilvl w:val="0"/>
                <w:numId w:val="13"/>
              </w:numPr>
              <w:ind w:left="284" w:hanging="284"/>
            </w:pPr>
            <w:r>
              <w:t>whether the texts have a clear purpose</w:t>
            </w:r>
          </w:p>
          <w:p w14:paraId="2F23C754" w14:textId="77777777" w:rsidR="00270F6F" w:rsidRDefault="00270F6F" w:rsidP="0089509B">
            <w:pPr>
              <w:pStyle w:val="bullet"/>
              <w:numPr>
                <w:ilvl w:val="0"/>
                <w:numId w:val="13"/>
              </w:numPr>
              <w:ind w:left="284" w:hanging="284"/>
            </w:pPr>
            <w:r>
              <w:t>use of non-verbal communication to convey meaning</w:t>
            </w:r>
          </w:p>
        </w:tc>
      </w:tr>
      <w:tr w:rsidR="00270F6F" w14:paraId="407CC736" w14:textId="77777777" w:rsidTr="00F30556">
        <w:tc>
          <w:tcPr>
            <w:tcW w:w="9026" w:type="dxa"/>
            <w:gridSpan w:val="5"/>
          </w:tcPr>
          <w:p w14:paraId="1F454BE1" w14:textId="77777777" w:rsidR="00270F6F" w:rsidRDefault="00270F6F" w:rsidP="0089509B">
            <w:pPr>
              <w:pStyle w:val="spacer"/>
            </w:pPr>
          </w:p>
        </w:tc>
      </w:tr>
      <w:tr w:rsidR="00270F6F" w14:paraId="38BF12B7" w14:textId="77777777" w:rsidTr="00F30556">
        <w:tc>
          <w:tcPr>
            <w:tcW w:w="9026" w:type="dxa"/>
            <w:gridSpan w:val="5"/>
          </w:tcPr>
          <w:p w14:paraId="5949C525" w14:textId="77777777" w:rsidR="00270F6F" w:rsidRDefault="00270F6F" w:rsidP="0089509B">
            <w:pPr>
              <w:pStyle w:val="Heading21"/>
            </w:pPr>
            <w:r>
              <w:t>Evidence Guide</w:t>
            </w:r>
          </w:p>
          <w:p w14:paraId="7E1CFA66" w14:textId="77777777" w:rsidR="00270F6F" w:rsidRDefault="00270F6F"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213D85CC" w14:textId="77777777" w:rsidTr="00F30556">
        <w:tc>
          <w:tcPr>
            <w:tcW w:w="3321" w:type="dxa"/>
            <w:gridSpan w:val="2"/>
          </w:tcPr>
          <w:p w14:paraId="153DD378" w14:textId="77777777" w:rsidR="00270F6F" w:rsidRPr="005979AA" w:rsidRDefault="00270F6F" w:rsidP="0089509B">
            <w:pPr>
              <w:pStyle w:val="EG"/>
            </w:pPr>
            <w:r w:rsidRPr="005979AA">
              <w:t>Critical aspects for assessment and evidence required to demonstrate competency in this unit</w:t>
            </w:r>
          </w:p>
        </w:tc>
        <w:tc>
          <w:tcPr>
            <w:tcW w:w="5705" w:type="dxa"/>
            <w:gridSpan w:val="3"/>
          </w:tcPr>
          <w:p w14:paraId="7FE66607" w14:textId="77777777" w:rsidR="00270F6F" w:rsidRDefault="00270F6F" w:rsidP="0089509B">
            <w:pPr>
              <w:pStyle w:val="unittext"/>
            </w:pPr>
            <w:r w:rsidRPr="003B087B">
              <w:t>Assessment</w:t>
            </w:r>
            <w:r>
              <w:t xml:space="preserve"> must confirm the ability to:</w:t>
            </w:r>
          </w:p>
          <w:p w14:paraId="44E506AA" w14:textId="77777777" w:rsidR="00270F6F" w:rsidRDefault="00270F6F" w:rsidP="0089509B">
            <w:pPr>
              <w:pStyle w:val="bullet"/>
              <w:numPr>
                <w:ilvl w:val="0"/>
                <w:numId w:val="13"/>
              </w:numPr>
              <w:ind w:left="284" w:hanging="284"/>
            </w:pPr>
            <w:r w:rsidRPr="00CC7FA4">
              <w:t>part</w:t>
            </w:r>
            <w:r>
              <w:t>icipate in and maintain simple oral interactions</w:t>
            </w:r>
            <w:r w:rsidRPr="00CC7FA4">
              <w:t xml:space="preserve"> </w:t>
            </w:r>
            <w:r>
              <w:t xml:space="preserve">using appropriate </w:t>
            </w:r>
            <w:r w:rsidRPr="00CC7FA4">
              <w:t>communication skills and strategies to provide</w:t>
            </w:r>
            <w:r>
              <w:t xml:space="preserve"> information</w:t>
            </w:r>
            <w:r w:rsidRPr="00CC7FA4">
              <w:t xml:space="preserve"> and respond to</w:t>
            </w:r>
            <w:r>
              <w:t xml:space="preserve"> spoken texts</w:t>
            </w:r>
          </w:p>
        </w:tc>
      </w:tr>
      <w:tr w:rsidR="00270F6F" w14:paraId="255B6CE2" w14:textId="77777777" w:rsidTr="00F30556">
        <w:tc>
          <w:tcPr>
            <w:tcW w:w="9026" w:type="dxa"/>
            <w:gridSpan w:val="5"/>
          </w:tcPr>
          <w:p w14:paraId="50429503" w14:textId="77777777" w:rsidR="00270F6F" w:rsidRDefault="00270F6F" w:rsidP="0089509B">
            <w:pPr>
              <w:pStyle w:val="spacer"/>
            </w:pPr>
          </w:p>
        </w:tc>
      </w:tr>
      <w:tr w:rsidR="00270F6F" w14:paraId="45F525EF" w14:textId="77777777" w:rsidTr="00F30556">
        <w:tc>
          <w:tcPr>
            <w:tcW w:w="3321" w:type="dxa"/>
            <w:gridSpan w:val="2"/>
          </w:tcPr>
          <w:p w14:paraId="3F6CD6F2" w14:textId="77777777" w:rsidR="00270F6F" w:rsidRPr="005979AA" w:rsidRDefault="00270F6F" w:rsidP="0089509B">
            <w:pPr>
              <w:pStyle w:val="EG"/>
            </w:pPr>
            <w:r w:rsidRPr="005979AA">
              <w:t>Context of and specific resources for assessment</w:t>
            </w:r>
          </w:p>
        </w:tc>
        <w:tc>
          <w:tcPr>
            <w:tcW w:w="5705" w:type="dxa"/>
            <w:gridSpan w:val="3"/>
          </w:tcPr>
          <w:p w14:paraId="4D7EC845" w14:textId="77777777" w:rsidR="00270F6F" w:rsidRDefault="00270F6F" w:rsidP="0089509B">
            <w:pPr>
              <w:pStyle w:val="unittext"/>
            </w:pPr>
            <w:r>
              <w:t>Assessment must ensure access to:</w:t>
            </w:r>
          </w:p>
          <w:p w14:paraId="13D5EE6A" w14:textId="77777777" w:rsidR="00270F6F" w:rsidRDefault="00270F6F" w:rsidP="0089509B">
            <w:pPr>
              <w:pStyle w:val="bullet"/>
              <w:numPr>
                <w:ilvl w:val="0"/>
                <w:numId w:val="13"/>
              </w:numPr>
              <w:ind w:left="284" w:hanging="284"/>
            </w:pPr>
            <w:r>
              <w:t>learners or others to participate in oral exchanges.</w:t>
            </w:r>
          </w:p>
          <w:p w14:paraId="112808D7" w14:textId="77777777" w:rsidR="00270F6F" w:rsidRDefault="00270F6F" w:rsidP="0089509B">
            <w:pPr>
              <w:pStyle w:val="bullet"/>
              <w:numPr>
                <w:ilvl w:val="0"/>
                <w:numId w:val="0"/>
              </w:numPr>
            </w:pPr>
            <w:r>
              <w:t>At this level the learner:</w:t>
            </w:r>
          </w:p>
          <w:p w14:paraId="47E7D9A6" w14:textId="77777777" w:rsidR="00270F6F" w:rsidRDefault="00270F6F" w:rsidP="0089509B">
            <w:pPr>
              <w:pStyle w:val="bullet"/>
              <w:numPr>
                <w:ilvl w:val="0"/>
                <w:numId w:val="13"/>
              </w:numPr>
              <w:ind w:left="284" w:hanging="284"/>
            </w:pPr>
            <w:r w:rsidRPr="00D32AF6">
              <w:t>may reque</w:t>
            </w:r>
            <w:r>
              <w:t>st support from an expert/mentor</w:t>
            </w:r>
          </w:p>
          <w:p w14:paraId="2495A254" w14:textId="77777777" w:rsidR="00270F6F" w:rsidRPr="00267610" w:rsidRDefault="00270F6F" w:rsidP="0089509B">
            <w:pPr>
              <w:pStyle w:val="bullet"/>
              <w:numPr>
                <w:ilvl w:val="0"/>
                <w:numId w:val="0"/>
              </w:numPr>
              <w:rPr>
                <w:b/>
              </w:rPr>
            </w:pPr>
            <w:r w:rsidRPr="00267610">
              <w:rPr>
                <w:b/>
              </w:rPr>
              <w:t>Use of non-standard English</w:t>
            </w:r>
          </w:p>
          <w:p w14:paraId="1B812F02" w14:textId="77777777" w:rsidR="00270F6F" w:rsidRDefault="00270F6F" w:rsidP="0089509B">
            <w:pPr>
              <w:pStyle w:val="bullet"/>
              <w:numPr>
                <w:ilvl w:val="0"/>
                <w:numId w:val="0"/>
              </w:numPr>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unit outcomes</w:t>
            </w:r>
          </w:p>
        </w:tc>
      </w:tr>
      <w:tr w:rsidR="00270F6F" w14:paraId="3AFD6D5E" w14:textId="77777777" w:rsidTr="00F30556">
        <w:tc>
          <w:tcPr>
            <w:tcW w:w="9026" w:type="dxa"/>
            <w:gridSpan w:val="5"/>
          </w:tcPr>
          <w:p w14:paraId="68BD233B" w14:textId="77777777" w:rsidR="00270F6F" w:rsidRDefault="00270F6F" w:rsidP="0089509B">
            <w:pPr>
              <w:pStyle w:val="spacer"/>
            </w:pPr>
          </w:p>
        </w:tc>
      </w:tr>
      <w:tr w:rsidR="00270F6F" w14:paraId="7346AB72" w14:textId="77777777" w:rsidTr="00F30556">
        <w:tc>
          <w:tcPr>
            <w:tcW w:w="3321" w:type="dxa"/>
            <w:gridSpan w:val="2"/>
          </w:tcPr>
          <w:p w14:paraId="27598E4F" w14:textId="77777777" w:rsidR="00270F6F" w:rsidRPr="00622D2D" w:rsidRDefault="00270F6F" w:rsidP="0089509B">
            <w:pPr>
              <w:pStyle w:val="EG"/>
            </w:pPr>
            <w:r w:rsidRPr="005979AA">
              <w:t>Method(s) of assessment</w:t>
            </w:r>
          </w:p>
        </w:tc>
        <w:tc>
          <w:tcPr>
            <w:tcW w:w="5705" w:type="dxa"/>
            <w:gridSpan w:val="3"/>
          </w:tcPr>
          <w:p w14:paraId="31B53A67" w14:textId="77777777" w:rsidR="00270F6F" w:rsidRDefault="00270F6F" w:rsidP="0089509B">
            <w:pPr>
              <w:pStyle w:val="unittext"/>
            </w:pPr>
            <w:r>
              <w:t>The following are suggested assessment methods for this unit:</w:t>
            </w:r>
          </w:p>
          <w:p w14:paraId="108E42C2" w14:textId="77777777" w:rsidR="00270F6F" w:rsidRDefault="00270F6F" w:rsidP="0089509B">
            <w:pPr>
              <w:pStyle w:val="bullet"/>
              <w:numPr>
                <w:ilvl w:val="0"/>
                <w:numId w:val="13"/>
              </w:numPr>
              <w:ind w:left="284" w:hanging="284"/>
            </w:pPr>
            <w:r>
              <w:t>direct observation of the learner participating in spoken exchanges</w:t>
            </w:r>
          </w:p>
          <w:p w14:paraId="3CA3CEF0" w14:textId="77777777" w:rsidR="00270F6F" w:rsidRDefault="00270F6F" w:rsidP="0089509B">
            <w:pPr>
              <w:pStyle w:val="bullet"/>
              <w:numPr>
                <w:ilvl w:val="0"/>
                <w:numId w:val="13"/>
              </w:numPr>
              <w:ind w:left="284" w:hanging="284"/>
            </w:pPr>
            <w:r>
              <w:t>verbal questioning to assess learner's knowledge of simple strategies to clarify information</w:t>
            </w:r>
          </w:p>
        </w:tc>
      </w:tr>
    </w:tbl>
    <w:p w14:paraId="79C1A872" w14:textId="77777777" w:rsidR="00270F6F" w:rsidRDefault="00270F6F" w:rsidP="0089509B">
      <w:pPr>
        <w:keepNext/>
        <w:tabs>
          <w:tab w:val="left" w:pos="1485"/>
        </w:tabs>
        <w:sectPr w:rsidR="00270F6F" w:rsidSect="009407A3">
          <w:headerReference w:type="default" r:id="rId153"/>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Pr>
      <w:tblGrid>
        <w:gridCol w:w="2943"/>
        <w:gridCol w:w="426"/>
        <w:gridCol w:w="144"/>
        <w:gridCol w:w="15"/>
        <w:gridCol w:w="5936"/>
      </w:tblGrid>
      <w:tr w:rsidR="009407A3" w14:paraId="0E44897C" w14:textId="77777777" w:rsidTr="009407A3">
        <w:tc>
          <w:tcPr>
            <w:tcW w:w="2943" w:type="dxa"/>
          </w:tcPr>
          <w:p w14:paraId="20E09A09" w14:textId="77777777" w:rsidR="009407A3" w:rsidRPr="00D72D90" w:rsidRDefault="009407A3" w:rsidP="0089509B">
            <w:pPr>
              <w:pStyle w:val="CodeTOC"/>
            </w:pPr>
            <w:r w:rsidRPr="00D72D90">
              <w:lastRenderedPageBreak/>
              <w:t>Unit Code</w:t>
            </w:r>
          </w:p>
        </w:tc>
        <w:tc>
          <w:tcPr>
            <w:tcW w:w="6521" w:type="dxa"/>
            <w:gridSpan w:val="4"/>
          </w:tcPr>
          <w:p w14:paraId="6382069C" w14:textId="00E4FDFE" w:rsidR="009407A3" w:rsidRPr="00D72D90" w:rsidRDefault="006F60DB" w:rsidP="0089509B">
            <w:pPr>
              <w:pStyle w:val="code"/>
            </w:pPr>
            <w:bookmarkStart w:id="124" w:name="_Toc514234310"/>
            <w:r>
              <w:t>VU22365</w:t>
            </w:r>
            <w:bookmarkEnd w:id="124"/>
          </w:p>
        </w:tc>
      </w:tr>
      <w:tr w:rsidR="009407A3" w14:paraId="024C7774" w14:textId="77777777" w:rsidTr="009407A3">
        <w:tc>
          <w:tcPr>
            <w:tcW w:w="2943" w:type="dxa"/>
          </w:tcPr>
          <w:p w14:paraId="765B025B" w14:textId="77777777" w:rsidR="009407A3" w:rsidRPr="00D72D90" w:rsidRDefault="009407A3" w:rsidP="0089509B">
            <w:pPr>
              <w:pStyle w:val="CodeTOC"/>
            </w:pPr>
            <w:r w:rsidRPr="00D72D90">
              <w:t>Unit Title</w:t>
            </w:r>
          </w:p>
        </w:tc>
        <w:tc>
          <w:tcPr>
            <w:tcW w:w="6521" w:type="dxa"/>
            <w:gridSpan w:val="4"/>
          </w:tcPr>
          <w:p w14:paraId="1C7652A0" w14:textId="5304BBFA" w:rsidR="009407A3" w:rsidRPr="00D72D90" w:rsidRDefault="009407A3" w:rsidP="0089509B">
            <w:pPr>
              <w:pStyle w:val="code"/>
            </w:pPr>
            <w:bookmarkStart w:id="125" w:name="_Toc507058596"/>
            <w:bookmarkStart w:id="126" w:name="_Toc514234311"/>
            <w:r>
              <w:t>Create simple texts for personal purposes</w:t>
            </w:r>
            <w:bookmarkEnd w:id="125"/>
            <w:bookmarkEnd w:id="126"/>
          </w:p>
        </w:tc>
      </w:tr>
      <w:tr w:rsidR="009407A3" w14:paraId="6B51B30E" w14:textId="77777777" w:rsidTr="009407A3">
        <w:tc>
          <w:tcPr>
            <w:tcW w:w="2943" w:type="dxa"/>
          </w:tcPr>
          <w:p w14:paraId="4A8F60E0" w14:textId="77777777" w:rsidR="009407A3" w:rsidRDefault="009407A3" w:rsidP="0089509B">
            <w:pPr>
              <w:pStyle w:val="Heading21"/>
            </w:pPr>
            <w:r>
              <w:t>Unit Descriptor</w:t>
            </w:r>
          </w:p>
        </w:tc>
        <w:tc>
          <w:tcPr>
            <w:tcW w:w="6521" w:type="dxa"/>
            <w:gridSpan w:val="4"/>
          </w:tcPr>
          <w:p w14:paraId="79845301" w14:textId="77777777" w:rsidR="009407A3" w:rsidRDefault="009407A3" w:rsidP="0089509B">
            <w:pPr>
              <w:pStyle w:val="unittext"/>
            </w:pPr>
            <w:r w:rsidRPr="00227F55">
              <w:t xml:space="preserve">This unit describes the skills and knowledge to </w:t>
            </w:r>
            <w:r>
              <w:t>develop</w:t>
            </w:r>
            <w:r w:rsidRPr="00227F55">
              <w:t xml:space="preserve"> writing skills to create</w:t>
            </w:r>
            <w:r w:rsidRPr="00B7680C">
              <w:t xml:space="preserve"> simple, familiar and predictable </w:t>
            </w:r>
            <w:r>
              <w:t>hand</w:t>
            </w:r>
            <w:r w:rsidRPr="00227F55">
              <w:t>written</w:t>
            </w:r>
            <w:r>
              <w:t xml:space="preserve"> and digital text types for personal purposes</w:t>
            </w:r>
            <w:r w:rsidRPr="00227F55">
              <w:t xml:space="preserve">. </w:t>
            </w:r>
            <w:r w:rsidRPr="00D32AF6">
              <w:t>Learners at this level may reque</w:t>
            </w:r>
            <w:r>
              <w:t>st support and begin to develop their own support resources.</w:t>
            </w:r>
          </w:p>
          <w:p w14:paraId="64715834" w14:textId="77777777" w:rsidR="009407A3" w:rsidRDefault="009407A3" w:rsidP="0089509B">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7A2DBFAC" w14:textId="77777777" w:rsidTr="009407A3">
        <w:tc>
          <w:tcPr>
            <w:tcW w:w="2943" w:type="dxa"/>
          </w:tcPr>
          <w:p w14:paraId="384F1D11" w14:textId="77777777" w:rsidR="009407A3" w:rsidRDefault="009407A3" w:rsidP="0089509B">
            <w:pPr>
              <w:pStyle w:val="Heading21"/>
            </w:pPr>
            <w:r>
              <w:t>Employability Skills</w:t>
            </w:r>
          </w:p>
        </w:tc>
        <w:tc>
          <w:tcPr>
            <w:tcW w:w="6521" w:type="dxa"/>
            <w:gridSpan w:val="4"/>
          </w:tcPr>
          <w:p w14:paraId="4E1AEE1D" w14:textId="77777777" w:rsidR="009407A3" w:rsidRDefault="009407A3" w:rsidP="0089509B">
            <w:pPr>
              <w:pStyle w:val="unittext"/>
            </w:pPr>
            <w:r>
              <w:t>This unit contains employability skills.</w:t>
            </w:r>
          </w:p>
        </w:tc>
      </w:tr>
      <w:tr w:rsidR="009407A3" w14:paraId="760572B8" w14:textId="77777777" w:rsidTr="009407A3">
        <w:tc>
          <w:tcPr>
            <w:tcW w:w="2943" w:type="dxa"/>
          </w:tcPr>
          <w:p w14:paraId="481F3454" w14:textId="77777777" w:rsidR="009407A3" w:rsidRDefault="009407A3" w:rsidP="0089509B">
            <w:pPr>
              <w:pStyle w:val="Heading21"/>
            </w:pPr>
            <w:r>
              <w:t>Application of the Unit</w:t>
            </w:r>
          </w:p>
        </w:tc>
        <w:tc>
          <w:tcPr>
            <w:tcW w:w="6521" w:type="dxa"/>
            <w:gridSpan w:val="4"/>
          </w:tcPr>
          <w:p w14:paraId="70274451" w14:textId="77777777" w:rsidR="009407A3" w:rsidRPr="00182AEE" w:rsidRDefault="009407A3" w:rsidP="0089509B">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w:t>
            </w:r>
          </w:p>
          <w:p w14:paraId="2D74D468" w14:textId="71755156" w:rsidR="009407A3" w:rsidRDefault="009407A3" w:rsidP="0089509B">
            <w:pPr>
              <w:keepNext/>
            </w:pPr>
            <w:r w:rsidRPr="003B0434">
              <w:rPr>
                <w:rFonts w:cs="Arial"/>
                <w:szCs w:val="28"/>
              </w:rPr>
              <w:t xml:space="preserve">Where application is as part of the Certificate I in General Education for Adults (Introductory), it is recommended that application is integrated with the delivery and assessment of </w:t>
            </w:r>
            <w:r w:rsidR="006D624E" w:rsidRPr="006D624E">
              <w:rPr>
                <w:i/>
              </w:rPr>
              <w:t>VU22360</w:t>
            </w:r>
            <w:r w:rsidR="006D624E">
              <w:t xml:space="preserve"> </w:t>
            </w:r>
            <w:r w:rsidRPr="003B0434">
              <w:rPr>
                <w:rFonts w:cs="Arial"/>
                <w:i/>
                <w:szCs w:val="28"/>
              </w:rPr>
              <w:t>Engage with simple texts for personal purposes</w:t>
            </w:r>
            <w:r w:rsidRPr="003B0434">
              <w:rPr>
                <w:rFonts w:cs="Arial"/>
                <w:szCs w:val="28"/>
              </w:rPr>
              <w:t xml:space="preserve">. The link between reading and writing across the different domains also encourages co-delivery and assessment of additional units, such as </w:t>
            </w:r>
            <w:r w:rsidR="007E077F">
              <w:rPr>
                <w:rFonts w:cs="Arial"/>
                <w:i/>
                <w:szCs w:val="28"/>
              </w:rPr>
              <w:t>VU22363</w:t>
            </w:r>
            <w:r w:rsidRPr="003B0434">
              <w:rPr>
                <w:rFonts w:cs="Arial"/>
                <w:i/>
                <w:szCs w:val="28"/>
              </w:rPr>
              <w:t xml:space="preserve"> Engage with simple texts to participate in the community</w:t>
            </w:r>
            <w:r w:rsidRPr="003B0434">
              <w:rPr>
                <w:rFonts w:cs="Arial"/>
                <w:szCs w:val="28"/>
              </w:rPr>
              <w:t xml:space="preserve"> and </w:t>
            </w:r>
            <w:r w:rsidR="00B90431" w:rsidRPr="00B90431">
              <w:rPr>
                <w:rFonts w:cs="Arial"/>
                <w:i/>
                <w:szCs w:val="28"/>
              </w:rPr>
              <w:t>VU22368</w:t>
            </w:r>
            <w:r w:rsidR="00B90431">
              <w:rPr>
                <w:rFonts w:cs="Arial"/>
                <w:i/>
                <w:szCs w:val="28"/>
              </w:rPr>
              <w:t xml:space="preserve"> </w:t>
            </w:r>
            <w:r w:rsidRPr="003B0434">
              <w:rPr>
                <w:rFonts w:cs="Arial"/>
                <w:i/>
                <w:szCs w:val="28"/>
              </w:rPr>
              <w:t>Create simple texts to participate in the community</w:t>
            </w:r>
          </w:p>
        </w:tc>
      </w:tr>
      <w:tr w:rsidR="009407A3" w14:paraId="383040CF" w14:textId="77777777" w:rsidTr="009407A3">
        <w:tc>
          <w:tcPr>
            <w:tcW w:w="2943" w:type="dxa"/>
          </w:tcPr>
          <w:p w14:paraId="4A0EEDFC" w14:textId="77777777" w:rsidR="009407A3" w:rsidRDefault="009407A3" w:rsidP="0089509B">
            <w:pPr>
              <w:pStyle w:val="Heading21"/>
            </w:pPr>
            <w:r>
              <w:t>Element</w:t>
            </w:r>
          </w:p>
          <w:p w14:paraId="39CCC12D" w14:textId="77777777" w:rsidR="009407A3" w:rsidRDefault="009407A3" w:rsidP="0089509B">
            <w:pPr>
              <w:pStyle w:val="text"/>
            </w:pPr>
            <w:r w:rsidRPr="005979AA">
              <w:t>Elements describe the essential outcomes of a unit of competency. Elements describe actions or outcomes that are demonstrable and assessable.</w:t>
            </w:r>
          </w:p>
        </w:tc>
        <w:tc>
          <w:tcPr>
            <w:tcW w:w="6521" w:type="dxa"/>
            <w:gridSpan w:val="4"/>
          </w:tcPr>
          <w:p w14:paraId="7F1BB303" w14:textId="77777777" w:rsidR="009407A3" w:rsidRDefault="009407A3" w:rsidP="0089509B">
            <w:pPr>
              <w:pStyle w:val="Heading21"/>
            </w:pPr>
            <w:r>
              <w:t>Performance Criteria</w:t>
            </w:r>
          </w:p>
          <w:p w14:paraId="64AF67DC" w14:textId="77777777" w:rsidR="009407A3" w:rsidRDefault="009407A3"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8AE5D" w14:textId="77777777" w:rsidTr="009407A3">
        <w:tc>
          <w:tcPr>
            <w:tcW w:w="2943" w:type="dxa"/>
          </w:tcPr>
          <w:p w14:paraId="2E330F88" w14:textId="77777777" w:rsidR="009407A3" w:rsidRDefault="009407A3" w:rsidP="0089509B">
            <w:pPr>
              <w:pStyle w:val="spacer"/>
            </w:pPr>
          </w:p>
        </w:tc>
        <w:tc>
          <w:tcPr>
            <w:tcW w:w="6521" w:type="dxa"/>
            <w:gridSpan w:val="4"/>
          </w:tcPr>
          <w:p w14:paraId="77E78F12" w14:textId="77777777" w:rsidR="009407A3" w:rsidRDefault="009407A3" w:rsidP="0089509B">
            <w:pPr>
              <w:pStyle w:val="spacer"/>
            </w:pPr>
          </w:p>
        </w:tc>
      </w:tr>
      <w:tr w:rsidR="009407A3" w14:paraId="510C70A8" w14:textId="77777777" w:rsidTr="009407A3">
        <w:tc>
          <w:tcPr>
            <w:tcW w:w="2943" w:type="dxa"/>
            <w:vMerge w:val="restart"/>
          </w:tcPr>
          <w:p w14:paraId="0FF5CCFA" w14:textId="77777777" w:rsidR="009407A3" w:rsidRPr="0084371F" w:rsidRDefault="009407A3" w:rsidP="0089509B">
            <w:pPr>
              <w:pStyle w:val="element"/>
              <w:keepNext/>
            </w:pPr>
            <w:r w:rsidRPr="0084371F">
              <w:t>1</w:t>
            </w:r>
            <w:r>
              <w:tab/>
              <w:t>Identify</w:t>
            </w:r>
            <w:r w:rsidRPr="00925661">
              <w:t xml:space="preserve"> simple text types relevant to personal need</w:t>
            </w:r>
          </w:p>
        </w:tc>
        <w:tc>
          <w:tcPr>
            <w:tcW w:w="570" w:type="dxa"/>
            <w:gridSpan w:val="2"/>
          </w:tcPr>
          <w:p w14:paraId="63C54638" w14:textId="77777777" w:rsidR="009407A3" w:rsidRDefault="009407A3" w:rsidP="0089509B">
            <w:pPr>
              <w:pStyle w:val="PC"/>
              <w:keepNext/>
            </w:pPr>
            <w:r>
              <w:t>1.1</w:t>
            </w:r>
          </w:p>
        </w:tc>
        <w:tc>
          <w:tcPr>
            <w:tcW w:w="5951" w:type="dxa"/>
            <w:gridSpan w:val="2"/>
          </w:tcPr>
          <w:p w14:paraId="2223C36A" w14:textId="77777777" w:rsidR="009407A3" w:rsidRDefault="009407A3" w:rsidP="0089509B">
            <w:pPr>
              <w:pStyle w:val="unittext"/>
              <w:rPr>
                <w:szCs w:val="24"/>
                <w:lang w:eastAsia="en-US"/>
              </w:rPr>
            </w:pPr>
            <w:r>
              <w:t>Explore a limited range of</w:t>
            </w:r>
            <w:r>
              <w:rPr>
                <w:b/>
                <w:i/>
              </w:rPr>
              <w:t xml:space="preserve"> </w:t>
            </w:r>
            <w:r w:rsidRPr="00925661">
              <w:rPr>
                <w:b/>
                <w:i/>
              </w:rPr>
              <w:t>text</w:t>
            </w:r>
            <w:r>
              <w:rPr>
                <w:b/>
                <w:i/>
              </w:rPr>
              <w:t xml:space="preserve"> types</w:t>
            </w:r>
            <w:r>
              <w:t xml:space="preserve"> </w:t>
            </w:r>
          </w:p>
        </w:tc>
      </w:tr>
      <w:tr w:rsidR="009407A3" w14:paraId="4D9BE596" w14:textId="77777777" w:rsidTr="009407A3">
        <w:tc>
          <w:tcPr>
            <w:tcW w:w="2943" w:type="dxa"/>
            <w:vMerge/>
          </w:tcPr>
          <w:p w14:paraId="654AAAE1" w14:textId="77777777" w:rsidR="009407A3" w:rsidRPr="0084371F" w:rsidRDefault="009407A3" w:rsidP="0089509B">
            <w:pPr>
              <w:pStyle w:val="element"/>
              <w:keepNext/>
            </w:pPr>
          </w:p>
        </w:tc>
        <w:tc>
          <w:tcPr>
            <w:tcW w:w="570" w:type="dxa"/>
            <w:gridSpan w:val="2"/>
          </w:tcPr>
          <w:p w14:paraId="7C8A6F5F" w14:textId="77777777" w:rsidR="009407A3" w:rsidRDefault="009407A3" w:rsidP="0089509B">
            <w:pPr>
              <w:pStyle w:val="PC"/>
              <w:keepNext/>
            </w:pPr>
            <w:r>
              <w:t>1.2</w:t>
            </w:r>
          </w:p>
        </w:tc>
        <w:tc>
          <w:tcPr>
            <w:tcW w:w="5951" w:type="dxa"/>
            <w:gridSpan w:val="2"/>
          </w:tcPr>
          <w:p w14:paraId="65DF9675" w14:textId="77777777" w:rsidR="009407A3" w:rsidRDefault="009407A3" w:rsidP="0089509B">
            <w:pPr>
              <w:pStyle w:val="unittext"/>
              <w:rPr>
                <w:szCs w:val="24"/>
                <w:lang w:eastAsia="en-US"/>
              </w:rPr>
            </w:pPr>
            <w:r>
              <w:t xml:space="preserve">Identify the </w:t>
            </w:r>
            <w:r>
              <w:rPr>
                <w:b/>
                <w:i/>
              </w:rPr>
              <w:t xml:space="preserve">purpose </w:t>
            </w:r>
            <w:r>
              <w:t xml:space="preserve">and </w:t>
            </w:r>
            <w:r>
              <w:rPr>
                <w:b/>
                <w:i/>
              </w:rPr>
              <w:t xml:space="preserve">audience </w:t>
            </w:r>
            <w:r>
              <w:t xml:space="preserve">of the selected range of text types </w:t>
            </w:r>
          </w:p>
        </w:tc>
      </w:tr>
      <w:tr w:rsidR="009407A3" w14:paraId="7AD7A23D" w14:textId="77777777" w:rsidTr="009407A3">
        <w:tc>
          <w:tcPr>
            <w:tcW w:w="2943" w:type="dxa"/>
            <w:vMerge/>
          </w:tcPr>
          <w:p w14:paraId="70C39896" w14:textId="77777777" w:rsidR="009407A3" w:rsidRPr="0084371F" w:rsidRDefault="009407A3" w:rsidP="0089509B">
            <w:pPr>
              <w:pStyle w:val="element"/>
              <w:keepNext/>
            </w:pPr>
          </w:p>
        </w:tc>
        <w:tc>
          <w:tcPr>
            <w:tcW w:w="570" w:type="dxa"/>
            <w:gridSpan w:val="2"/>
          </w:tcPr>
          <w:p w14:paraId="1AC19E51" w14:textId="77777777" w:rsidR="009407A3" w:rsidRDefault="009407A3" w:rsidP="0089509B">
            <w:pPr>
              <w:pStyle w:val="PC"/>
              <w:keepNext/>
            </w:pPr>
            <w:r>
              <w:t>1.3</w:t>
            </w:r>
          </w:p>
        </w:tc>
        <w:tc>
          <w:tcPr>
            <w:tcW w:w="5951" w:type="dxa"/>
            <w:gridSpan w:val="2"/>
          </w:tcPr>
          <w:p w14:paraId="10E34B97" w14:textId="77777777" w:rsidR="009407A3" w:rsidRDefault="009407A3" w:rsidP="0089509B">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9407A3" w14:paraId="22E1BC7C" w14:textId="77777777" w:rsidTr="009407A3">
        <w:tc>
          <w:tcPr>
            <w:tcW w:w="2943" w:type="dxa"/>
          </w:tcPr>
          <w:p w14:paraId="3D77FBD1" w14:textId="77777777" w:rsidR="009407A3" w:rsidRDefault="009407A3" w:rsidP="0089509B">
            <w:pPr>
              <w:pStyle w:val="spacer"/>
            </w:pPr>
          </w:p>
        </w:tc>
        <w:tc>
          <w:tcPr>
            <w:tcW w:w="6521" w:type="dxa"/>
            <w:gridSpan w:val="4"/>
          </w:tcPr>
          <w:p w14:paraId="3F044BEE" w14:textId="77777777" w:rsidR="009407A3" w:rsidRDefault="009407A3" w:rsidP="0089509B">
            <w:pPr>
              <w:pStyle w:val="spacer"/>
            </w:pPr>
          </w:p>
        </w:tc>
      </w:tr>
      <w:tr w:rsidR="009407A3" w14:paraId="5D2C2CFB" w14:textId="77777777" w:rsidTr="009407A3">
        <w:tc>
          <w:tcPr>
            <w:tcW w:w="2943" w:type="dxa"/>
            <w:vMerge w:val="restart"/>
          </w:tcPr>
          <w:p w14:paraId="49089E6A" w14:textId="77777777" w:rsidR="009407A3" w:rsidRDefault="009407A3" w:rsidP="0089509B">
            <w:pPr>
              <w:pStyle w:val="element"/>
              <w:keepNext/>
            </w:pPr>
            <w:r>
              <w:t>2</w:t>
            </w:r>
            <w:r>
              <w:tab/>
            </w:r>
            <w:r w:rsidRPr="00925661">
              <w:t>Prepare simple</w:t>
            </w:r>
            <w:r>
              <w:t xml:space="preserve"> digital and hand written</w:t>
            </w:r>
            <w:r w:rsidRPr="00925661">
              <w:t xml:space="preserve"> text</w:t>
            </w:r>
            <w:r>
              <w:t>s</w:t>
            </w:r>
            <w:r w:rsidRPr="00925661">
              <w:t xml:space="preserve"> for personal use</w:t>
            </w:r>
          </w:p>
        </w:tc>
        <w:tc>
          <w:tcPr>
            <w:tcW w:w="585" w:type="dxa"/>
            <w:gridSpan w:val="3"/>
          </w:tcPr>
          <w:p w14:paraId="6AB21947" w14:textId="77777777" w:rsidR="009407A3" w:rsidRDefault="009407A3" w:rsidP="0089509B">
            <w:pPr>
              <w:pStyle w:val="PC"/>
              <w:keepNext/>
            </w:pPr>
            <w:r>
              <w:t>2.1</w:t>
            </w:r>
          </w:p>
        </w:tc>
        <w:tc>
          <w:tcPr>
            <w:tcW w:w="5936" w:type="dxa"/>
          </w:tcPr>
          <w:p w14:paraId="4D80B1A7" w14:textId="77777777" w:rsidR="009407A3" w:rsidRDefault="009407A3" w:rsidP="0089509B">
            <w:pPr>
              <w:pStyle w:val="unittext"/>
              <w:rPr>
                <w:szCs w:val="24"/>
                <w:lang w:eastAsia="en-US"/>
              </w:rPr>
            </w:pPr>
            <w:r w:rsidRPr="00925661">
              <w:t>Confirm the</w:t>
            </w:r>
            <w:r>
              <w:rPr>
                <w:b/>
                <w:i/>
              </w:rPr>
              <w:t xml:space="preserve"> </w:t>
            </w:r>
            <w:r w:rsidRPr="00925661">
              <w:t>purpose and audience</w:t>
            </w:r>
            <w:r>
              <w:t xml:space="preserve"> for the texts </w:t>
            </w:r>
          </w:p>
        </w:tc>
      </w:tr>
      <w:tr w:rsidR="009407A3" w14:paraId="6A8EF740" w14:textId="77777777" w:rsidTr="009407A3">
        <w:tc>
          <w:tcPr>
            <w:tcW w:w="2943" w:type="dxa"/>
            <w:vMerge/>
          </w:tcPr>
          <w:p w14:paraId="02C686CF" w14:textId="77777777" w:rsidR="009407A3" w:rsidRDefault="009407A3" w:rsidP="0089509B">
            <w:pPr>
              <w:keepNext/>
            </w:pPr>
          </w:p>
        </w:tc>
        <w:tc>
          <w:tcPr>
            <w:tcW w:w="585" w:type="dxa"/>
            <w:gridSpan w:val="3"/>
          </w:tcPr>
          <w:p w14:paraId="152E5CB6" w14:textId="77777777" w:rsidR="009407A3" w:rsidRDefault="009407A3" w:rsidP="0089509B">
            <w:pPr>
              <w:pStyle w:val="PC"/>
              <w:keepNext/>
            </w:pPr>
            <w:r>
              <w:t>2.2</w:t>
            </w:r>
          </w:p>
        </w:tc>
        <w:tc>
          <w:tcPr>
            <w:tcW w:w="5936" w:type="dxa"/>
          </w:tcPr>
          <w:p w14:paraId="2EA77DB9" w14:textId="77777777" w:rsidR="009407A3" w:rsidRDefault="009407A3" w:rsidP="0089509B">
            <w:pPr>
              <w:pStyle w:val="unittext"/>
              <w:rPr>
                <w:szCs w:val="24"/>
                <w:lang w:eastAsia="en-US"/>
              </w:rPr>
            </w:pPr>
            <w:r w:rsidRPr="00925661">
              <w:t>Select the</w:t>
            </w:r>
            <w:r>
              <w:rPr>
                <w:b/>
                <w:i/>
              </w:rPr>
              <w:t xml:space="preserve"> appropriate format</w:t>
            </w:r>
            <w:r>
              <w:t xml:space="preserve"> for each text</w:t>
            </w:r>
          </w:p>
        </w:tc>
      </w:tr>
      <w:tr w:rsidR="009407A3" w14:paraId="25C310E2" w14:textId="77777777" w:rsidTr="009407A3">
        <w:tc>
          <w:tcPr>
            <w:tcW w:w="2943" w:type="dxa"/>
            <w:vMerge/>
          </w:tcPr>
          <w:p w14:paraId="09B03250" w14:textId="77777777" w:rsidR="009407A3" w:rsidRDefault="009407A3" w:rsidP="0089509B">
            <w:pPr>
              <w:keepNext/>
            </w:pPr>
          </w:p>
        </w:tc>
        <w:tc>
          <w:tcPr>
            <w:tcW w:w="585" w:type="dxa"/>
            <w:gridSpan w:val="3"/>
          </w:tcPr>
          <w:p w14:paraId="4786D54B" w14:textId="77777777" w:rsidR="009407A3" w:rsidRDefault="009407A3" w:rsidP="0089509B">
            <w:pPr>
              <w:pStyle w:val="PC"/>
              <w:keepNext/>
            </w:pPr>
            <w:r>
              <w:t>2.3</w:t>
            </w:r>
          </w:p>
        </w:tc>
        <w:tc>
          <w:tcPr>
            <w:tcW w:w="5936" w:type="dxa"/>
          </w:tcPr>
          <w:p w14:paraId="1AB17ADC" w14:textId="77777777" w:rsidR="009407A3" w:rsidRDefault="009407A3" w:rsidP="0089509B">
            <w:pPr>
              <w:pStyle w:val="unittext"/>
              <w:rPr>
                <w:szCs w:val="24"/>
                <w:lang w:eastAsia="en-US"/>
              </w:rPr>
            </w:pPr>
            <w:r>
              <w:t xml:space="preserve">Prepare the </w:t>
            </w:r>
            <w:r>
              <w:rPr>
                <w:b/>
                <w:i/>
              </w:rPr>
              <w:t>content</w:t>
            </w:r>
            <w:r>
              <w:t xml:space="preserve"> </w:t>
            </w:r>
          </w:p>
        </w:tc>
      </w:tr>
      <w:tr w:rsidR="009407A3" w14:paraId="6587534F" w14:textId="77777777" w:rsidTr="009407A3">
        <w:tc>
          <w:tcPr>
            <w:tcW w:w="2943" w:type="dxa"/>
          </w:tcPr>
          <w:p w14:paraId="476B621A" w14:textId="77777777" w:rsidR="009407A3" w:rsidRDefault="009407A3" w:rsidP="0089509B">
            <w:pPr>
              <w:pStyle w:val="spacer"/>
            </w:pPr>
          </w:p>
        </w:tc>
        <w:tc>
          <w:tcPr>
            <w:tcW w:w="6521" w:type="dxa"/>
            <w:gridSpan w:val="4"/>
          </w:tcPr>
          <w:p w14:paraId="7D9F5B87" w14:textId="77777777" w:rsidR="009407A3" w:rsidRDefault="009407A3" w:rsidP="0089509B">
            <w:pPr>
              <w:pStyle w:val="spacer"/>
            </w:pPr>
          </w:p>
        </w:tc>
      </w:tr>
      <w:tr w:rsidR="009407A3" w14:paraId="640D10C7" w14:textId="77777777" w:rsidTr="009407A3">
        <w:tc>
          <w:tcPr>
            <w:tcW w:w="2943" w:type="dxa"/>
            <w:vMerge w:val="restart"/>
          </w:tcPr>
          <w:p w14:paraId="1393F4EA" w14:textId="77777777" w:rsidR="009407A3" w:rsidRDefault="009407A3" w:rsidP="0089509B">
            <w:pPr>
              <w:pStyle w:val="element"/>
              <w:keepNext/>
            </w:pPr>
            <w:r>
              <w:lastRenderedPageBreak/>
              <w:t>3</w:t>
            </w:r>
            <w:r>
              <w:tab/>
            </w:r>
            <w:r w:rsidRPr="00925661">
              <w:t>Produce simple</w:t>
            </w:r>
            <w:r>
              <w:t xml:space="preserve"> digital and hand written</w:t>
            </w:r>
            <w:r w:rsidRPr="00925661">
              <w:t xml:space="preserve"> personal text</w:t>
            </w:r>
            <w:r>
              <w:t>s</w:t>
            </w:r>
          </w:p>
        </w:tc>
        <w:tc>
          <w:tcPr>
            <w:tcW w:w="570" w:type="dxa"/>
            <w:gridSpan w:val="2"/>
          </w:tcPr>
          <w:p w14:paraId="2E27681C" w14:textId="77777777" w:rsidR="009407A3" w:rsidRDefault="009407A3" w:rsidP="0089509B">
            <w:pPr>
              <w:pStyle w:val="PC"/>
              <w:keepNext/>
            </w:pPr>
            <w:r>
              <w:t>3.1</w:t>
            </w:r>
          </w:p>
        </w:tc>
        <w:tc>
          <w:tcPr>
            <w:tcW w:w="5951" w:type="dxa"/>
            <w:gridSpan w:val="2"/>
          </w:tcPr>
          <w:p w14:paraId="38D1CF5E" w14:textId="77777777" w:rsidR="009407A3" w:rsidRDefault="009407A3" w:rsidP="0089509B">
            <w:pPr>
              <w:pStyle w:val="unittext"/>
              <w:rPr>
                <w:szCs w:val="24"/>
                <w:lang w:eastAsia="en-US"/>
              </w:rPr>
            </w:pPr>
            <w:r>
              <w:t xml:space="preserve">Arrange the </w:t>
            </w:r>
            <w:r w:rsidRPr="00E6324B">
              <w:t>features</w:t>
            </w:r>
            <w:r>
              <w:t xml:space="preserve"> of the texts to meet the relevant purpose</w:t>
            </w:r>
          </w:p>
        </w:tc>
      </w:tr>
      <w:tr w:rsidR="009407A3" w14:paraId="63953BA8" w14:textId="77777777" w:rsidTr="009407A3">
        <w:tc>
          <w:tcPr>
            <w:tcW w:w="2943" w:type="dxa"/>
            <w:vMerge/>
          </w:tcPr>
          <w:p w14:paraId="64499502" w14:textId="77777777" w:rsidR="009407A3" w:rsidRDefault="009407A3" w:rsidP="0089509B">
            <w:pPr>
              <w:keepNext/>
            </w:pPr>
          </w:p>
        </w:tc>
        <w:tc>
          <w:tcPr>
            <w:tcW w:w="570" w:type="dxa"/>
            <w:gridSpan w:val="2"/>
          </w:tcPr>
          <w:p w14:paraId="75E64B16" w14:textId="77777777" w:rsidR="009407A3" w:rsidRDefault="009407A3" w:rsidP="0089509B">
            <w:pPr>
              <w:pStyle w:val="PC"/>
              <w:keepNext/>
            </w:pPr>
            <w:r>
              <w:t>3.2</w:t>
            </w:r>
          </w:p>
        </w:tc>
        <w:tc>
          <w:tcPr>
            <w:tcW w:w="5951" w:type="dxa"/>
            <w:gridSpan w:val="2"/>
          </w:tcPr>
          <w:p w14:paraId="1EDB7146" w14:textId="5C7BE481" w:rsidR="009407A3" w:rsidRDefault="009407A3" w:rsidP="0089509B">
            <w:pPr>
              <w:pStyle w:val="unittext"/>
              <w:rPr>
                <w:szCs w:val="24"/>
                <w:lang w:eastAsia="en-US"/>
              </w:rPr>
            </w:pPr>
            <w:r w:rsidRPr="00E6324B">
              <w:rPr>
                <w:b/>
                <w:i/>
              </w:rPr>
              <w:t>Review</w:t>
            </w:r>
            <w:r>
              <w:t xml:space="preserve"> the draft</w:t>
            </w:r>
            <w:r w:rsidR="00FA7CF7">
              <w:t xml:space="preserve"> </w:t>
            </w:r>
            <w:r>
              <w:t>texts with a support person</w:t>
            </w:r>
          </w:p>
        </w:tc>
      </w:tr>
      <w:tr w:rsidR="009407A3" w14:paraId="233DD3E8" w14:textId="77777777" w:rsidTr="009407A3">
        <w:tc>
          <w:tcPr>
            <w:tcW w:w="2943" w:type="dxa"/>
            <w:vMerge/>
          </w:tcPr>
          <w:p w14:paraId="6F1E82D5" w14:textId="77777777" w:rsidR="009407A3" w:rsidRDefault="009407A3" w:rsidP="0089509B">
            <w:pPr>
              <w:keepNext/>
            </w:pPr>
          </w:p>
        </w:tc>
        <w:tc>
          <w:tcPr>
            <w:tcW w:w="570" w:type="dxa"/>
            <w:gridSpan w:val="2"/>
          </w:tcPr>
          <w:p w14:paraId="008E0750" w14:textId="77777777" w:rsidR="009407A3" w:rsidRDefault="009407A3" w:rsidP="0089509B">
            <w:pPr>
              <w:pStyle w:val="PC"/>
              <w:keepNext/>
            </w:pPr>
            <w:r>
              <w:t>3.3</w:t>
            </w:r>
          </w:p>
        </w:tc>
        <w:tc>
          <w:tcPr>
            <w:tcW w:w="5951" w:type="dxa"/>
            <w:gridSpan w:val="2"/>
          </w:tcPr>
          <w:p w14:paraId="63BB4B1F" w14:textId="77777777" w:rsidR="009407A3" w:rsidRDefault="009407A3" w:rsidP="0089509B">
            <w:pPr>
              <w:pStyle w:val="unittext"/>
              <w:rPr>
                <w:szCs w:val="24"/>
                <w:lang w:eastAsia="en-US"/>
              </w:rPr>
            </w:pPr>
            <w:r>
              <w:t>Complete the final draft of each text according to the review</w:t>
            </w:r>
          </w:p>
        </w:tc>
      </w:tr>
      <w:tr w:rsidR="009407A3" w14:paraId="5228B662" w14:textId="77777777" w:rsidTr="009407A3">
        <w:tc>
          <w:tcPr>
            <w:tcW w:w="2943" w:type="dxa"/>
          </w:tcPr>
          <w:p w14:paraId="15F742F3" w14:textId="77777777" w:rsidR="009407A3" w:rsidRDefault="009407A3" w:rsidP="0089509B">
            <w:pPr>
              <w:pStyle w:val="spacer"/>
            </w:pPr>
          </w:p>
        </w:tc>
        <w:tc>
          <w:tcPr>
            <w:tcW w:w="6521" w:type="dxa"/>
            <w:gridSpan w:val="4"/>
          </w:tcPr>
          <w:p w14:paraId="49D02BAF" w14:textId="77777777" w:rsidR="009407A3" w:rsidRDefault="009407A3" w:rsidP="0089509B">
            <w:pPr>
              <w:pStyle w:val="spacer"/>
            </w:pPr>
          </w:p>
        </w:tc>
      </w:tr>
      <w:tr w:rsidR="009407A3" w14:paraId="70862290" w14:textId="77777777" w:rsidTr="009407A3">
        <w:tc>
          <w:tcPr>
            <w:tcW w:w="9464" w:type="dxa"/>
            <w:gridSpan w:val="5"/>
          </w:tcPr>
          <w:p w14:paraId="7EE9B752" w14:textId="77777777" w:rsidR="009407A3" w:rsidRDefault="009407A3" w:rsidP="0089509B">
            <w:pPr>
              <w:pStyle w:val="Heading21"/>
            </w:pPr>
            <w:r>
              <w:t>Required Knowledge and Skills</w:t>
            </w:r>
          </w:p>
          <w:p w14:paraId="672AD04E" w14:textId="77777777" w:rsidR="009407A3" w:rsidRDefault="009407A3" w:rsidP="0089509B">
            <w:pPr>
              <w:pStyle w:val="text"/>
            </w:pPr>
            <w:r w:rsidRPr="005979AA">
              <w:t>This describes the essential skills and knowledge and their level required for this unit</w:t>
            </w:r>
            <w:r>
              <w:t>.</w:t>
            </w:r>
          </w:p>
        </w:tc>
      </w:tr>
      <w:tr w:rsidR="009407A3" w14:paraId="2DCD16FE" w14:textId="77777777" w:rsidTr="009407A3">
        <w:tc>
          <w:tcPr>
            <w:tcW w:w="9464" w:type="dxa"/>
            <w:gridSpan w:val="5"/>
          </w:tcPr>
          <w:p w14:paraId="64E8F388" w14:textId="77777777" w:rsidR="009407A3" w:rsidRDefault="009407A3" w:rsidP="0089509B">
            <w:pPr>
              <w:pStyle w:val="unittext"/>
            </w:pPr>
            <w:r>
              <w:t>Required Knowledge:</w:t>
            </w:r>
          </w:p>
          <w:p w14:paraId="57D3A71C" w14:textId="77777777" w:rsidR="009407A3" w:rsidRPr="00942DB5" w:rsidRDefault="009407A3" w:rsidP="0089509B">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BEBCEE" w14:textId="77777777" w:rsidR="009407A3" w:rsidRPr="00942DB5" w:rsidRDefault="009407A3" w:rsidP="0089509B">
            <w:pPr>
              <w:pStyle w:val="bullet"/>
              <w:numPr>
                <w:ilvl w:val="0"/>
                <w:numId w:val="13"/>
              </w:numPr>
              <w:ind w:left="284" w:hanging="284"/>
            </w:pPr>
            <w:r w:rsidRPr="00942DB5">
              <w:t>knowledge of punctuation conventions of sentence writing</w:t>
            </w:r>
          </w:p>
          <w:p w14:paraId="4962D58B" w14:textId="77777777" w:rsidR="009407A3" w:rsidRDefault="009407A3" w:rsidP="0089509B">
            <w:pPr>
              <w:pStyle w:val="unittext"/>
            </w:pPr>
            <w:r>
              <w:t>Required Skills:</w:t>
            </w:r>
          </w:p>
          <w:p w14:paraId="6FA722AA" w14:textId="77777777" w:rsidR="009407A3" w:rsidRDefault="009407A3" w:rsidP="0089509B">
            <w:pPr>
              <w:pStyle w:val="bullet"/>
              <w:numPr>
                <w:ilvl w:val="0"/>
                <w:numId w:val="13"/>
              </w:numPr>
              <w:ind w:left="284" w:hanging="284"/>
            </w:pPr>
            <w:r>
              <w:t>literacy skills to use:</w:t>
            </w:r>
          </w:p>
          <w:p w14:paraId="79E9C68B" w14:textId="77777777" w:rsidR="009407A3" w:rsidRDefault="009407A3" w:rsidP="0089509B">
            <w:pPr>
              <w:pStyle w:val="endash"/>
              <w:keepNext/>
              <w:ind w:left="568" w:hanging="284"/>
            </w:pPr>
            <w:r w:rsidRPr="00942DB5">
              <w:t>grammatically correct simple sentence structure</w:t>
            </w:r>
          </w:p>
          <w:p w14:paraId="1872CD31" w14:textId="77777777" w:rsidR="009407A3" w:rsidRDefault="009407A3" w:rsidP="0089509B">
            <w:pPr>
              <w:pStyle w:val="endash"/>
              <w:keepNext/>
              <w:ind w:left="568" w:hanging="284"/>
            </w:pPr>
            <w:r w:rsidRPr="00942DB5">
              <w:t xml:space="preserve">upper and lower case letters consistently </w:t>
            </w:r>
          </w:p>
          <w:p w14:paraId="07368CAC" w14:textId="77777777" w:rsidR="009407A3" w:rsidRPr="00942DB5" w:rsidRDefault="009407A3" w:rsidP="0089509B">
            <w:pPr>
              <w:pStyle w:val="endash"/>
              <w:keepNext/>
              <w:ind w:left="568" w:hanging="284"/>
            </w:pPr>
            <w:r w:rsidRPr="00942DB5">
              <w:t xml:space="preserve">beginning ability to structure text </w:t>
            </w:r>
          </w:p>
          <w:p w14:paraId="52BF5AFB" w14:textId="77777777" w:rsidR="009407A3" w:rsidRDefault="009407A3" w:rsidP="0089509B">
            <w:pPr>
              <w:pStyle w:val="endash"/>
              <w:keepNext/>
              <w:ind w:left="568" w:hanging="284"/>
            </w:pPr>
            <w:r>
              <w:t xml:space="preserve">use </w:t>
            </w:r>
            <w:r w:rsidRPr="00942DB5">
              <w:t xml:space="preserve">developing ability to link ideas using simple conjunctive </w:t>
            </w:r>
            <w:r>
              <w:t>devices such as “and” and “but”</w:t>
            </w:r>
          </w:p>
          <w:p w14:paraId="12122761" w14:textId="77777777" w:rsidR="009407A3" w:rsidRPr="00942DB5" w:rsidRDefault="009407A3" w:rsidP="0089509B">
            <w:pPr>
              <w:pStyle w:val="endash"/>
              <w:keepNext/>
              <w:ind w:left="568" w:hanging="284"/>
            </w:pPr>
            <w:r>
              <w:t>familiar letter patterns for spelling</w:t>
            </w:r>
          </w:p>
          <w:p w14:paraId="5D7D5FB2" w14:textId="77777777" w:rsidR="009407A3" w:rsidRDefault="009407A3" w:rsidP="0089509B">
            <w:pPr>
              <w:pStyle w:val="bullet"/>
              <w:numPr>
                <w:ilvl w:val="0"/>
                <w:numId w:val="13"/>
              </w:numPr>
              <w:ind w:left="284" w:hanging="284"/>
            </w:pPr>
            <w:r>
              <w:t xml:space="preserve">problem solving skills to </w:t>
            </w:r>
            <w:r w:rsidRPr="00942DB5">
              <w:t>identify audience and purpose of text</w:t>
            </w:r>
            <w:r>
              <w:t>s</w:t>
            </w:r>
            <w:r w:rsidRPr="00942DB5">
              <w:t xml:space="preserve"> and use appropriate language </w:t>
            </w:r>
          </w:p>
        </w:tc>
      </w:tr>
      <w:tr w:rsidR="009407A3" w14:paraId="5196B47A" w14:textId="77777777" w:rsidTr="009407A3">
        <w:tc>
          <w:tcPr>
            <w:tcW w:w="9464" w:type="dxa"/>
            <w:gridSpan w:val="5"/>
          </w:tcPr>
          <w:p w14:paraId="2FF7D442" w14:textId="77777777" w:rsidR="009407A3" w:rsidRDefault="009407A3" w:rsidP="0089509B">
            <w:pPr>
              <w:pStyle w:val="spacer"/>
            </w:pPr>
          </w:p>
        </w:tc>
      </w:tr>
      <w:tr w:rsidR="009407A3" w14:paraId="75BD8896" w14:textId="77777777" w:rsidTr="009407A3">
        <w:tc>
          <w:tcPr>
            <w:tcW w:w="9464" w:type="dxa"/>
            <w:gridSpan w:val="5"/>
          </w:tcPr>
          <w:p w14:paraId="1D96979F" w14:textId="77777777" w:rsidR="009407A3" w:rsidRDefault="009407A3" w:rsidP="0089509B">
            <w:pPr>
              <w:pStyle w:val="Heading21"/>
            </w:pPr>
            <w:r>
              <w:t>Range Statement</w:t>
            </w:r>
          </w:p>
          <w:p w14:paraId="3543666F" w14:textId="70B8FD5B" w:rsidR="009407A3" w:rsidRDefault="009407A3" w:rsidP="0089509B">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9407A3" w14:paraId="13306980" w14:textId="77777777" w:rsidTr="009407A3">
        <w:tc>
          <w:tcPr>
            <w:tcW w:w="3369" w:type="dxa"/>
            <w:gridSpan w:val="2"/>
          </w:tcPr>
          <w:p w14:paraId="032DE1A6" w14:textId="77777777" w:rsidR="009407A3" w:rsidRPr="00401005" w:rsidRDefault="009407A3" w:rsidP="0089509B">
            <w:pPr>
              <w:pStyle w:val="unittext"/>
            </w:pPr>
            <w:r w:rsidRPr="00925661">
              <w:rPr>
                <w:b/>
                <w:i/>
              </w:rPr>
              <w:t>Simple text</w:t>
            </w:r>
            <w:r>
              <w:rPr>
                <w:b/>
                <w:i/>
              </w:rPr>
              <w:t xml:space="preserve"> type</w:t>
            </w:r>
            <w:r w:rsidRPr="00925661">
              <w:rPr>
                <w:b/>
                <w:i/>
              </w:rPr>
              <w:t>s</w:t>
            </w:r>
            <w:r>
              <w:rPr>
                <w:b/>
                <w:i/>
              </w:rPr>
              <w:t xml:space="preserve"> </w:t>
            </w:r>
            <w:r>
              <w:t>may include:</w:t>
            </w:r>
          </w:p>
        </w:tc>
        <w:tc>
          <w:tcPr>
            <w:tcW w:w="6095" w:type="dxa"/>
            <w:gridSpan w:val="3"/>
          </w:tcPr>
          <w:p w14:paraId="12365A39" w14:textId="77777777" w:rsidR="009407A3" w:rsidRPr="00942DB5" w:rsidRDefault="009407A3" w:rsidP="0089509B">
            <w:pPr>
              <w:pStyle w:val="bullet"/>
              <w:numPr>
                <w:ilvl w:val="0"/>
                <w:numId w:val="13"/>
              </w:numPr>
              <w:ind w:left="284" w:hanging="284"/>
            </w:pPr>
            <w:r w:rsidRPr="00942DB5">
              <w:t>simple familiar texts with clear purpose and famil</w:t>
            </w:r>
            <w:r>
              <w:t>i</w:t>
            </w:r>
            <w:r w:rsidRPr="00942DB5">
              <w:t>ar vocabulary</w:t>
            </w:r>
          </w:p>
          <w:p w14:paraId="4A300A09" w14:textId="77777777" w:rsidR="009407A3" w:rsidRPr="00942DB5" w:rsidRDefault="009407A3" w:rsidP="0089509B">
            <w:pPr>
              <w:pStyle w:val="bullet"/>
              <w:numPr>
                <w:ilvl w:val="0"/>
                <w:numId w:val="13"/>
              </w:numPr>
              <w:ind w:left="284" w:hanging="284"/>
            </w:pPr>
            <w:r w:rsidRPr="00942DB5">
              <w:t>electronic, printed and texts containing visual elements</w:t>
            </w:r>
            <w:r>
              <w:t>:</w:t>
            </w:r>
          </w:p>
          <w:p w14:paraId="2FFDD722" w14:textId="77777777" w:rsidR="009407A3" w:rsidRPr="00942DB5" w:rsidRDefault="009407A3" w:rsidP="0089509B">
            <w:pPr>
              <w:pStyle w:val="endash"/>
              <w:keepNext/>
              <w:ind w:left="568" w:hanging="284"/>
            </w:pPr>
            <w:r w:rsidRPr="00942DB5">
              <w:t>SMS,</w:t>
            </w:r>
            <w:r>
              <w:t xml:space="preserve"> tweets,</w:t>
            </w:r>
            <w:r w:rsidRPr="00942DB5">
              <w:t xml:space="preserve"> email or hand written notes, cards </w:t>
            </w:r>
            <w:r>
              <w:t>to family members or friends</w:t>
            </w:r>
          </w:p>
          <w:p w14:paraId="3833015A" w14:textId="77777777" w:rsidR="009407A3" w:rsidRPr="00942DB5" w:rsidRDefault="009407A3" w:rsidP="0089509B">
            <w:pPr>
              <w:pStyle w:val="endash"/>
              <w:keepNext/>
              <w:ind w:left="568" w:hanging="284"/>
            </w:pPr>
            <w:r w:rsidRPr="00942DB5">
              <w:t xml:space="preserve">narrative texts </w:t>
            </w:r>
            <w:r>
              <w:t xml:space="preserve">such as </w:t>
            </w:r>
            <w:r w:rsidRPr="00942DB5">
              <w:t>own personal history, simple / illustrated short story</w:t>
            </w:r>
            <w:r>
              <w:t>,</w:t>
            </w:r>
            <w:r w:rsidRPr="00942DB5">
              <w:t xml:space="preserve"> simple diary entries</w:t>
            </w:r>
          </w:p>
          <w:p w14:paraId="17C7B6E9" w14:textId="77777777" w:rsidR="009407A3" w:rsidRPr="00942DB5" w:rsidRDefault="009407A3" w:rsidP="0089509B">
            <w:pPr>
              <w:pStyle w:val="endash"/>
              <w:keepNext/>
              <w:ind w:left="568" w:hanging="284"/>
            </w:pPr>
            <w:r w:rsidRPr="00942DB5">
              <w:t xml:space="preserve">expressive text </w:t>
            </w:r>
            <w:r>
              <w:t xml:space="preserve">such as </w:t>
            </w:r>
            <w:r w:rsidRPr="00942DB5">
              <w:t>poetry, songs</w:t>
            </w:r>
          </w:p>
          <w:p w14:paraId="63C0BA9F" w14:textId="77777777" w:rsidR="009407A3" w:rsidRPr="00942DB5" w:rsidRDefault="009407A3" w:rsidP="0089509B">
            <w:pPr>
              <w:pStyle w:val="endash"/>
              <w:keepNext/>
              <w:ind w:left="568" w:hanging="284"/>
            </w:pPr>
            <w:r w:rsidRPr="00942DB5">
              <w:t xml:space="preserve">informative texts </w:t>
            </w:r>
            <w:r>
              <w:t xml:space="preserve">such as </w:t>
            </w:r>
            <w:r w:rsidRPr="00942DB5">
              <w:t>blogs</w:t>
            </w:r>
          </w:p>
          <w:p w14:paraId="73C44584" w14:textId="77777777" w:rsidR="009407A3" w:rsidRPr="00942DB5" w:rsidRDefault="009407A3" w:rsidP="0089509B">
            <w:pPr>
              <w:pStyle w:val="endash"/>
              <w:keepNext/>
              <w:ind w:left="568" w:hanging="284"/>
            </w:pPr>
            <w:r w:rsidRPr="00942DB5">
              <w:t xml:space="preserve">procedural texts </w:t>
            </w:r>
            <w:r>
              <w:t xml:space="preserve">such as </w:t>
            </w:r>
            <w:r w:rsidRPr="00942DB5">
              <w:t xml:space="preserve">shopping lists, reminders, , </w:t>
            </w:r>
          </w:p>
          <w:p w14:paraId="4BABDE66" w14:textId="77777777" w:rsidR="009407A3" w:rsidRPr="00942DB5" w:rsidRDefault="009407A3" w:rsidP="0089509B">
            <w:pPr>
              <w:pStyle w:val="endash"/>
              <w:keepNext/>
              <w:ind w:left="568" w:hanging="284"/>
            </w:pPr>
            <w:r w:rsidRPr="00942DB5">
              <w:t>visual texts</w:t>
            </w:r>
            <w:r>
              <w:t xml:space="preserve"> such as </w:t>
            </w:r>
            <w:r w:rsidRPr="00942DB5">
              <w:t>digital stories, posters</w:t>
            </w:r>
          </w:p>
          <w:p w14:paraId="1B7FDC3A" w14:textId="77777777" w:rsidR="009407A3" w:rsidRDefault="009407A3" w:rsidP="0089509B">
            <w:pPr>
              <w:pStyle w:val="endash"/>
              <w:keepNext/>
              <w:ind w:left="568" w:hanging="284"/>
            </w:pPr>
            <w:r w:rsidRPr="00942DB5">
              <w:t xml:space="preserve">formatted texts, </w:t>
            </w:r>
            <w:r>
              <w:t>such as</w:t>
            </w:r>
            <w:r w:rsidRPr="00942DB5">
              <w:t xml:space="preserve"> surveys, competition forms, raffle tickets</w:t>
            </w:r>
          </w:p>
        </w:tc>
      </w:tr>
      <w:tr w:rsidR="009407A3" w14:paraId="5846E463" w14:textId="77777777" w:rsidTr="009407A3">
        <w:tc>
          <w:tcPr>
            <w:tcW w:w="9464" w:type="dxa"/>
            <w:gridSpan w:val="5"/>
          </w:tcPr>
          <w:p w14:paraId="434C1177" w14:textId="77777777" w:rsidR="009407A3" w:rsidRDefault="009407A3" w:rsidP="0089509B">
            <w:pPr>
              <w:pStyle w:val="spacer"/>
            </w:pPr>
          </w:p>
        </w:tc>
      </w:tr>
      <w:tr w:rsidR="009407A3" w14:paraId="4FB6995A" w14:textId="77777777" w:rsidTr="009407A3">
        <w:tc>
          <w:tcPr>
            <w:tcW w:w="3369" w:type="dxa"/>
            <w:gridSpan w:val="2"/>
          </w:tcPr>
          <w:p w14:paraId="32B481DB" w14:textId="77777777" w:rsidR="009407A3" w:rsidRPr="00316404" w:rsidRDefault="009407A3" w:rsidP="0089509B">
            <w:pPr>
              <w:pStyle w:val="unittext"/>
            </w:pPr>
            <w:r>
              <w:rPr>
                <w:b/>
                <w:i/>
              </w:rPr>
              <w:t xml:space="preserve">Purpose </w:t>
            </w:r>
            <w:r>
              <w:t>may include:</w:t>
            </w:r>
          </w:p>
        </w:tc>
        <w:tc>
          <w:tcPr>
            <w:tcW w:w="6095" w:type="dxa"/>
            <w:gridSpan w:val="3"/>
          </w:tcPr>
          <w:p w14:paraId="51E68ADF" w14:textId="77777777" w:rsidR="009407A3" w:rsidRDefault="009407A3" w:rsidP="0089509B">
            <w:pPr>
              <w:pStyle w:val="bullet"/>
              <w:numPr>
                <w:ilvl w:val="0"/>
                <w:numId w:val="13"/>
              </w:numPr>
              <w:ind w:left="284" w:hanging="284"/>
              <w:rPr>
                <w:szCs w:val="24"/>
              </w:rPr>
            </w:pPr>
            <w:r>
              <w:t>participation in leisure activities</w:t>
            </w:r>
          </w:p>
          <w:p w14:paraId="146A5E76" w14:textId="77777777" w:rsidR="009407A3" w:rsidRDefault="009407A3" w:rsidP="0089509B">
            <w:pPr>
              <w:pStyle w:val="bullet"/>
              <w:numPr>
                <w:ilvl w:val="0"/>
                <w:numId w:val="13"/>
              </w:numPr>
              <w:ind w:left="284" w:hanging="284"/>
            </w:pPr>
            <w:r>
              <w:lastRenderedPageBreak/>
              <w:t>gaining access to goods and services</w:t>
            </w:r>
          </w:p>
        </w:tc>
      </w:tr>
      <w:tr w:rsidR="009407A3" w14:paraId="68E67725" w14:textId="77777777" w:rsidTr="009407A3">
        <w:tc>
          <w:tcPr>
            <w:tcW w:w="9464" w:type="dxa"/>
            <w:gridSpan w:val="5"/>
          </w:tcPr>
          <w:p w14:paraId="2B25EC49" w14:textId="77777777" w:rsidR="009407A3" w:rsidRDefault="009407A3" w:rsidP="0089509B">
            <w:pPr>
              <w:pStyle w:val="spacer"/>
            </w:pPr>
          </w:p>
        </w:tc>
      </w:tr>
      <w:tr w:rsidR="009407A3" w14:paraId="7BB5E064" w14:textId="77777777" w:rsidTr="009407A3">
        <w:tc>
          <w:tcPr>
            <w:tcW w:w="3369" w:type="dxa"/>
            <w:gridSpan w:val="2"/>
          </w:tcPr>
          <w:p w14:paraId="6C75C358" w14:textId="77777777" w:rsidR="009407A3" w:rsidRPr="00316404" w:rsidRDefault="009407A3" w:rsidP="0089509B">
            <w:pPr>
              <w:pStyle w:val="unittext"/>
            </w:pPr>
            <w:r>
              <w:rPr>
                <w:b/>
                <w:i/>
              </w:rPr>
              <w:t xml:space="preserve">Audience </w:t>
            </w:r>
            <w:r>
              <w:t>may include:</w:t>
            </w:r>
          </w:p>
        </w:tc>
        <w:tc>
          <w:tcPr>
            <w:tcW w:w="6095" w:type="dxa"/>
            <w:gridSpan w:val="3"/>
          </w:tcPr>
          <w:p w14:paraId="7CD3FF4D" w14:textId="77777777" w:rsidR="009407A3" w:rsidRDefault="009407A3" w:rsidP="0089509B">
            <w:pPr>
              <w:pStyle w:val="bullet"/>
              <w:numPr>
                <w:ilvl w:val="0"/>
                <w:numId w:val="13"/>
              </w:numPr>
              <w:ind w:left="284" w:hanging="284"/>
            </w:pPr>
            <w:r>
              <w:t xml:space="preserve">self </w:t>
            </w:r>
          </w:p>
          <w:p w14:paraId="6BF62262" w14:textId="77777777" w:rsidR="009407A3" w:rsidRDefault="009407A3" w:rsidP="0089509B">
            <w:pPr>
              <w:pStyle w:val="bullet"/>
              <w:numPr>
                <w:ilvl w:val="0"/>
                <w:numId w:val="13"/>
              </w:numPr>
              <w:ind w:left="284" w:hanging="284"/>
            </w:pPr>
            <w:r>
              <w:t>immediate family</w:t>
            </w:r>
          </w:p>
          <w:p w14:paraId="5C91FBB7" w14:textId="77777777" w:rsidR="009407A3" w:rsidRDefault="009407A3" w:rsidP="0089509B">
            <w:pPr>
              <w:pStyle w:val="bullet"/>
              <w:numPr>
                <w:ilvl w:val="0"/>
                <w:numId w:val="13"/>
              </w:numPr>
              <w:ind w:left="284" w:hanging="284"/>
            </w:pPr>
            <w:r>
              <w:t>friends</w:t>
            </w:r>
          </w:p>
          <w:p w14:paraId="67728DE5" w14:textId="77777777" w:rsidR="009407A3" w:rsidRDefault="009407A3" w:rsidP="0089509B">
            <w:pPr>
              <w:pStyle w:val="bullet"/>
              <w:numPr>
                <w:ilvl w:val="0"/>
                <w:numId w:val="13"/>
              </w:numPr>
              <w:ind w:left="284" w:hanging="284"/>
            </w:pPr>
            <w:r>
              <w:t>goods and service provider</w:t>
            </w:r>
          </w:p>
          <w:p w14:paraId="30BA720B" w14:textId="77777777" w:rsidR="009407A3" w:rsidRDefault="009407A3" w:rsidP="0089509B">
            <w:pPr>
              <w:pStyle w:val="bullet"/>
              <w:numPr>
                <w:ilvl w:val="0"/>
                <w:numId w:val="13"/>
              </w:numPr>
              <w:ind w:left="284" w:hanging="284"/>
            </w:pPr>
            <w:r>
              <w:t>government agency</w:t>
            </w:r>
          </w:p>
        </w:tc>
      </w:tr>
      <w:tr w:rsidR="009407A3" w14:paraId="234E05AD" w14:textId="77777777" w:rsidTr="009407A3">
        <w:tc>
          <w:tcPr>
            <w:tcW w:w="9464" w:type="dxa"/>
            <w:gridSpan w:val="5"/>
          </w:tcPr>
          <w:p w14:paraId="0B6E58B6" w14:textId="77777777" w:rsidR="009407A3" w:rsidRDefault="009407A3" w:rsidP="0089509B">
            <w:pPr>
              <w:pStyle w:val="spacer"/>
            </w:pPr>
          </w:p>
        </w:tc>
      </w:tr>
      <w:tr w:rsidR="009407A3" w14:paraId="2EDD45FE" w14:textId="77777777" w:rsidTr="009407A3">
        <w:tc>
          <w:tcPr>
            <w:tcW w:w="3369" w:type="dxa"/>
            <w:gridSpan w:val="2"/>
          </w:tcPr>
          <w:p w14:paraId="033C833C" w14:textId="77777777" w:rsidR="009407A3" w:rsidRPr="00A82099" w:rsidRDefault="009407A3" w:rsidP="0089509B">
            <w:pPr>
              <w:pStyle w:val="unittext"/>
            </w:pPr>
            <w:r>
              <w:rPr>
                <w:b/>
                <w:i/>
              </w:rPr>
              <w:t xml:space="preserve">Appropriate format </w:t>
            </w:r>
            <w:r>
              <w:t>may include:</w:t>
            </w:r>
          </w:p>
        </w:tc>
        <w:tc>
          <w:tcPr>
            <w:tcW w:w="6095" w:type="dxa"/>
            <w:gridSpan w:val="3"/>
          </w:tcPr>
          <w:p w14:paraId="43834FEA" w14:textId="77777777" w:rsidR="009407A3" w:rsidRPr="00A82099" w:rsidRDefault="009407A3" w:rsidP="0089509B">
            <w:pPr>
              <w:pStyle w:val="bullet"/>
              <w:numPr>
                <w:ilvl w:val="0"/>
                <w:numId w:val="15"/>
              </w:numPr>
              <w:ind w:left="284" w:hanging="284"/>
            </w:pPr>
            <w:r w:rsidRPr="00A82099">
              <w:t xml:space="preserve">size of words and visuals </w:t>
            </w:r>
          </w:p>
          <w:p w14:paraId="1F9DA9EA" w14:textId="77777777" w:rsidR="009407A3" w:rsidRPr="00A82099" w:rsidRDefault="009407A3" w:rsidP="0089509B">
            <w:pPr>
              <w:pStyle w:val="bullet"/>
              <w:numPr>
                <w:ilvl w:val="0"/>
                <w:numId w:val="15"/>
              </w:numPr>
              <w:ind w:left="284" w:hanging="284"/>
            </w:pPr>
            <w:r w:rsidRPr="00A82099">
              <w:t>place of colour, symbols</w:t>
            </w:r>
          </w:p>
          <w:p w14:paraId="7E8C41AF" w14:textId="77777777" w:rsidR="009407A3" w:rsidRPr="00A82099" w:rsidRDefault="009407A3" w:rsidP="0089509B">
            <w:pPr>
              <w:pStyle w:val="bullet"/>
              <w:numPr>
                <w:ilvl w:val="0"/>
                <w:numId w:val="15"/>
              </w:numPr>
              <w:ind w:left="284" w:hanging="284"/>
            </w:pPr>
            <w:r w:rsidRPr="00A82099">
              <w:t>digital story</w:t>
            </w:r>
          </w:p>
          <w:p w14:paraId="65C0C1F2" w14:textId="77777777" w:rsidR="009407A3" w:rsidRDefault="009407A3" w:rsidP="0089509B">
            <w:pPr>
              <w:pStyle w:val="bullet"/>
              <w:numPr>
                <w:ilvl w:val="0"/>
                <w:numId w:val="15"/>
              </w:numPr>
              <w:ind w:left="284" w:hanging="284"/>
            </w:pPr>
            <w:r w:rsidRPr="00A82099">
              <w:t>PowerPoint presentation</w:t>
            </w:r>
          </w:p>
        </w:tc>
      </w:tr>
      <w:tr w:rsidR="009407A3" w14:paraId="2E293703" w14:textId="77777777" w:rsidTr="009407A3">
        <w:tc>
          <w:tcPr>
            <w:tcW w:w="9464" w:type="dxa"/>
            <w:gridSpan w:val="5"/>
          </w:tcPr>
          <w:p w14:paraId="79D2FC62" w14:textId="77777777" w:rsidR="009407A3" w:rsidRDefault="009407A3" w:rsidP="0089509B">
            <w:pPr>
              <w:pStyle w:val="spacer"/>
            </w:pPr>
          </w:p>
        </w:tc>
      </w:tr>
      <w:tr w:rsidR="009407A3" w14:paraId="0F0C6C67" w14:textId="77777777" w:rsidTr="009407A3">
        <w:tc>
          <w:tcPr>
            <w:tcW w:w="3369" w:type="dxa"/>
            <w:gridSpan w:val="2"/>
          </w:tcPr>
          <w:p w14:paraId="7E3027DB" w14:textId="77777777" w:rsidR="009407A3" w:rsidRPr="00316404" w:rsidRDefault="009407A3" w:rsidP="0089509B">
            <w:pPr>
              <w:pStyle w:val="unittext"/>
            </w:pPr>
            <w:r>
              <w:rPr>
                <w:b/>
                <w:i/>
              </w:rPr>
              <w:t xml:space="preserve">Features of selected text types </w:t>
            </w:r>
            <w:r>
              <w:t>may include:</w:t>
            </w:r>
          </w:p>
        </w:tc>
        <w:tc>
          <w:tcPr>
            <w:tcW w:w="6095" w:type="dxa"/>
            <w:gridSpan w:val="3"/>
          </w:tcPr>
          <w:p w14:paraId="1875FE7D" w14:textId="77777777" w:rsidR="009407A3" w:rsidRPr="00647C2F" w:rsidRDefault="009407A3" w:rsidP="0089509B">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01B0B3B1" w14:textId="77777777" w:rsidR="009407A3" w:rsidRDefault="009407A3" w:rsidP="0089509B">
            <w:pPr>
              <w:pStyle w:val="endash"/>
              <w:keepNext/>
              <w:ind w:left="568" w:hanging="284"/>
              <w:rPr>
                <w:rFonts w:eastAsia="Times New Roman"/>
              </w:rPr>
            </w:pPr>
            <w:r>
              <w:rPr>
                <w:rFonts w:eastAsia="Times New Roman"/>
              </w:rPr>
              <w:t>narrative texts with sequential pr</w:t>
            </w:r>
            <w:r>
              <w:t>ose: beginning, middle and end</w:t>
            </w:r>
          </w:p>
          <w:p w14:paraId="72EA3C34" w14:textId="77777777" w:rsidR="009407A3" w:rsidRDefault="009407A3" w:rsidP="0089509B">
            <w:pPr>
              <w:pStyle w:val="endash"/>
              <w:keepNext/>
              <w:ind w:left="568" w:hanging="284"/>
              <w:rPr>
                <w:rFonts w:eastAsia="Times New Roman"/>
              </w:rPr>
            </w:pPr>
            <w:r>
              <w:rPr>
                <w:rFonts w:eastAsia="Times New Roman"/>
              </w:rPr>
              <w:t>procedural texts with a small number of sequentially ordered dot points or numbered instructions</w:t>
            </w:r>
          </w:p>
          <w:p w14:paraId="1F148BDC" w14:textId="77777777" w:rsidR="009407A3" w:rsidRDefault="009407A3" w:rsidP="0089509B">
            <w:pPr>
              <w:pStyle w:val="endash"/>
              <w:keepNext/>
              <w:ind w:left="568" w:hanging="284"/>
              <w:rPr>
                <w:rFonts w:eastAsia="Times New Roman"/>
              </w:rPr>
            </w:pPr>
            <w:r>
              <w:rPr>
                <w:rFonts w:eastAsia="Times New Roman"/>
              </w:rPr>
              <w:t>informative texts with explicit navigation features</w:t>
            </w:r>
            <w:r>
              <w:t xml:space="preserve"> such as </w:t>
            </w:r>
            <w:r>
              <w:rPr>
                <w:rFonts w:eastAsia="Times New Roman"/>
              </w:rPr>
              <w:t>headings, site map/ menus</w:t>
            </w:r>
          </w:p>
          <w:p w14:paraId="72462FCA" w14:textId="3F0C175E" w:rsidR="009407A3" w:rsidRPr="00342080" w:rsidRDefault="009407A3" w:rsidP="0089509B">
            <w:pPr>
              <w:pStyle w:val="endash"/>
              <w:keepNext/>
              <w:ind w:left="568" w:hanging="284"/>
              <w:rPr>
                <w:rFonts w:eastAsia="Times New Roman"/>
              </w:rPr>
            </w:pPr>
            <w:r>
              <w:rPr>
                <w:rFonts w:eastAsia="Times New Roman"/>
              </w:rPr>
              <w:t>persuasive texts supported by visual material, opinion expressed</w:t>
            </w:r>
            <w:r w:rsidR="00FA7CF7">
              <w:rPr>
                <w:rFonts w:eastAsia="Times New Roman"/>
              </w:rPr>
              <w:t xml:space="preserve"> </w:t>
            </w:r>
            <w:r>
              <w:rPr>
                <w:rFonts w:eastAsia="Times New Roman"/>
              </w:rPr>
              <w:t>using sentences with simple verb tenses</w:t>
            </w:r>
          </w:p>
          <w:p w14:paraId="09A4536B" w14:textId="77777777" w:rsidR="009407A3" w:rsidRPr="006000CD" w:rsidRDefault="009407A3" w:rsidP="0089509B">
            <w:pPr>
              <w:pStyle w:val="endash"/>
              <w:keepNext/>
              <w:ind w:left="568" w:hanging="284"/>
              <w:rPr>
                <w:rFonts w:eastAsia="Times New Roman"/>
              </w:rPr>
            </w:pPr>
            <w:r w:rsidRPr="006000CD">
              <w:rPr>
                <w:rFonts w:eastAsia="Times New Roman"/>
              </w:rPr>
              <w:t>spacing, headings, al</w:t>
            </w:r>
            <w:r>
              <w:rPr>
                <w:rFonts w:eastAsia="Times New Roman"/>
              </w:rPr>
              <w:t>phabetical, numerical listings</w:t>
            </w:r>
          </w:p>
          <w:p w14:paraId="0020ED3E" w14:textId="77777777" w:rsidR="009407A3" w:rsidRPr="006000CD" w:rsidRDefault="009407A3" w:rsidP="0089509B">
            <w:pPr>
              <w:pStyle w:val="endash"/>
              <w:keepNext/>
              <w:ind w:left="568" w:hanging="284"/>
              <w:rPr>
                <w:rFonts w:eastAsia="Times New Roman"/>
              </w:rPr>
            </w:pPr>
            <w:r w:rsidRPr="006000CD">
              <w:rPr>
                <w:rFonts w:eastAsia="Times New Roman"/>
              </w:rPr>
              <w:t>information formatted into a table</w:t>
            </w:r>
            <w:r>
              <w:t xml:space="preserve"> such as </w:t>
            </w:r>
            <w:r w:rsidRPr="006000CD">
              <w:rPr>
                <w:rFonts w:eastAsia="Times New Roman"/>
              </w:rPr>
              <w:t>a catalogue of personal items</w:t>
            </w:r>
          </w:p>
          <w:p w14:paraId="0A3A0DF0" w14:textId="77777777" w:rsidR="009407A3" w:rsidRPr="006000CD" w:rsidRDefault="009407A3" w:rsidP="0089509B">
            <w:pPr>
              <w:pStyle w:val="endash"/>
              <w:keepNext/>
              <w:ind w:left="568" w:hanging="284"/>
              <w:rPr>
                <w:rFonts w:eastAsia="Times New Roman"/>
              </w:rPr>
            </w:pPr>
            <w:r w:rsidRPr="006000CD">
              <w:rPr>
                <w:rFonts w:eastAsia="Times New Roman"/>
              </w:rPr>
              <w:t>chronological</w:t>
            </w:r>
            <w:r w:rsidRPr="006000CD">
              <w:t xml:space="preserve"> </w:t>
            </w:r>
            <w:r w:rsidRPr="006000CD">
              <w:rPr>
                <w:rFonts w:eastAsia="Times New Roman"/>
              </w:rPr>
              <w:t xml:space="preserve">sequenced prose </w:t>
            </w:r>
          </w:p>
          <w:p w14:paraId="70355C52" w14:textId="77777777" w:rsidR="009407A3" w:rsidRDefault="009407A3" w:rsidP="0089509B">
            <w:pPr>
              <w:pStyle w:val="endash"/>
              <w:keepNext/>
              <w:ind w:left="568" w:hanging="284"/>
              <w:rPr>
                <w:rFonts w:eastAsia="Times New Roman"/>
              </w:rPr>
            </w:pPr>
            <w:r>
              <w:rPr>
                <w:rFonts w:eastAsia="Times New Roman"/>
              </w:rPr>
              <w:t xml:space="preserve">a number of simple </w:t>
            </w:r>
            <w:r w:rsidRPr="006000CD">
              <w:rPr>
                <w:rFonts w:eastAsia="Times New Roman"/>
              </w:rPr>
              <w:t>sentences linked by simple cohesive devices such as ‘and’, ‘but’, ‘then’</w:t>
            </w:r>
          </w:p>
          <w:p w14:paraId="4A239D7B" w14:textId="77777777" w:rsidR="009407A3" w:rsidRPr="006000CD" w:rsidRDefault="009407A3" w:rsidP="0089509B">
            <w:pPr>
              <w:pStyle w:val="endash"/>
              <w:keepNext/>
              <w:ind w:left="568" w:hanging="284"/>
              <w:rPr>
                <w:rFonts w:eastAsia="Times New Roman"/>
              </w:rPr>
            </w:pPr>
            <w:r w:rsidRPr="006000CD">
              <w:rPr>
                <w:rFonts w:eastAsia="Times New Roman"/>
              </w:rPr>
              <w:t>navigation features</w:t>
            </w:r>
            <w:r>
              <w:t xml:space="preserve"> such as </w:t>
            </w:r>
            <w:r w:rsidRPr="006000CD">
              <w:rPr>
                <w:rFonts w:eastAsia="Times New Roman"/>
              </w:rPr>
              <w:t>grids, arrows, dot points</w:t>
            </w:r>
          </w:p>
          <w:p w14:paraId="535D515F" w14:textId="77777777" w:rsidR="009407A3" w:rsidRPr="006000CD" w:rsidRDefault="009407A3" w:rsidP="0089509B">
            <w:pPr>
              <w:pStyle w:val="endash"/>
              <w:keepNext/>
              <w:ind w:left="568" w:hanging="284"/>
              <w:rPr>
                <w:rFonts w:eastAsia="Times New Roman"/>
              </w:rPr>
            </w:pPr>
            <w:r w:rsidRPr="006000CD">
              <w:rPr>
                <w:rFonts w:eastAsia="Times New Roman"/>
              </w:rPr>
              <w:t>left to right and top to bottom orientation</w:t>
            </w:r>
          </w:p>
          <w:p w14:paraId="3E07939C" w14:textId="77777777" w:rsidR="009407A3" w:rsidRPr="006000CD" w:rsidRDefault="009407A3" w:rsidP="0089509B">
            <w:pPr>
              <w:pStyle w:val="bullet"/>
              <w:numPr>
                <w:ilvl w:val="0"/>
                <w:numId w:val="13"/>
              </w:numPr>
              <w:ind w:left="284" w:hanging="284"/>
              <w:rPr>
                <w:szCs w:val="24"/>
              </w:rPr>
            </w:pPr>
            <w:r w:rsidRPr="00E6324B">
              <w:t>sentences</w:t>
            </w:r>
            <w:r w:rsidRPr="006000CD">
              <w:t>:</w:t>
            </w:r>
          </w:p>
          <w:p w14:paraId="43B6A94E" w14:textId="77777777" w:rsidR="009407A3" w:rsidRPr="006000CD" w:rsidRDefault="009407A3" w:rsidP="0089509B">
            <w:pPr>
              <w:pStyle w:val="endash"/>
              <w:keepNext/>
              <w:ind w:left="568" w:hanging="284"/>
              <w:rPr>
                <w:rFonts w:eastAsia="Times New Roman"/>
                <w:i/>
              </w:rPr>
            </w:pPr>
            <w:r w:rsidRPr="006000CD">
              <w:rPr>
                <w:rFonts w:eastAsia="Times New Roman"/>
              </w:rPr>
              <w:t>with simple verb tenses a</w:t>
            </w:r>
            <w:r>
              <w:t>nd routine word order patterns</w:t>
            </w:r>
          </w:p>
          <w:p w14:paraId="5189E2D0" w14:textId="77777777" w:rsidR="009407A3" w:rsidRPr="006000CD" w:rsidRDefault="009407A3" w:rsidP="0089509B">
            <w:pPr>
              <w:pStyle w:val="endash"/>
              <w:keepNext/>
              <w:ind w:left="568" w:hanging="284"/>
              <w:rPr>
                <w:rFonts w:eastAsia="Times New Roman"/>
                <w:i/>
              </w:rPr>
            </w:pPr>
            <w:r w:rsidRPr="006000CD">
              <w:rPr>
                <w:rFonts w:eastAsia="Times New Roman"/>
              </w:rPr>
              <w:t>of one or two clauses</w:t>
            </w:r>
          </w:p>
          <w:p w14:paraId="31CF185C" w14:textId="77777777" w:rsidR="009407A3" w:rsidRPr="006000CD" w:rsidRDefault="009407A3" w:rsidP="0089509B">
            <w:pPr>
              <w:pStyle w:val="endash"/>
              <w:keepNext/>
              <w:ind w:left="568" w:hanging="284"/>
              <w:rPr>
                <w:rFonts w:eastAsia="Times New Roman"/>
                <w:i/>
              </w:rPr>
            </w:pPr>
            <w:r w:rsidRPr="006000CD">
              <w:rPr>
                <w:rFonts w:eastAsia="Times New Roman"/>
              </w:rPr>
              <w:t>containing adjectives, pronouns and prepositions</w:t>
            </w:r>
          </w:p>
          <w:p w14:paraId="70E6503E" w14:textId="77777777" w:rsidR="009407A3" w:rsidRPr="006000CD" w:rsidRDefault="009407A3" w:rsidP="0089509B">
            <w:pPr>
              <w:pStyle w:val="endash"/>
              <w:keepNext/>
              <w:ind w:left="568" w:hanging="284"/>
              <w:rPr>
                <w:rFonts w:eastAsia="Times New Roman"/>
              </w:rPr>
            </w:pPr>
            <w:r>
              <w:t xml:space="preserve">using </w:t>
            </w:r>
            <w:r w:rsidRPr="006000CD">
              <w:rPr>
                <w:rFonts w:eastAsia="Times New Roman"/>
              </w:rPr>
              <w:t xml:space="preserve">conventions </w:t>
            </w:r>
            <w:r>
              <w:t xml:space="preserve">such as punctuation and capitalisation </w:t>
            </w:r>
            <w:r w:rsidRPr="006000CD">
              <w:rPr>
                <w:rFonts w:eastAsia="Times New Roman"/>
              </w:rPr>
              <w:t>including for the personal pronoun I, upper and lower case, full stop, writing on the line)</w:t>
            </w:r>
          </w:p>
          <w:p w14:paraId="4EA15E06" w14:textId="77777777" w:rsidR="009407A3" w:rsidRPr="006000CD" w:rsidRDefault="009407A3" w:rsidP="0089509B">
            <w:pPr>
              <w:pStyle w:val="bullet"/>
              <w:numPr>
                <w:ilvl w:val="0"/>
                <w:numId w:val="13"/>
              </w:numPr>
              <w:ind w:left="284" w:hanging="284"/>
            </w:pPr>
            <w:r>
              <w:t xml:space="preserve">familiar </w:t>
            </w:r>
            <w:r w:rsidRPr="00A82099">
              <w:t>words</w:t>
            </w:r>
            <w:r>
              <w:t xml:space="preserve"> / phrases</w:t>
            </w:r>
            <w:r w:rsidRPr="006000CD">
              <w:t>:</w:t>
            </w:r>
          </w:p>
          <w:p w14:paraId="1FA0DDA1" w14:textId="77777777" w:rsidR="009407A3" w:rsidRPr="006000CD" w:rsidRDefault="009407A3" w:rsidP="0089509B">
            <w:pPr>
              <w:pStyle w:val="endash"/>
              <w:keepNext/>
              <w:ind w:left="568" w:hanging="284"/>
              <w:rPr>
                <w:rFonts w:eastAsia="Times New Roman"/>
              </w:rPr>
            </w:pPr>
            <w:r w:rsidRPr="006000CD">
              <w:rPr>
                <w:rFonts w:eastAsia="Times New Roman"/>
              </w:rPr>
              <w:t>own personal details</w:t>
            </w:r>
          </w:p>
          <w:p w14:paraId="79632DF8" w14:textId="77777777" w:rsidR="009407A3" w:rsidRPr="006000CD" w:rsidRDefault="009407A3" w:rsidP="0089509B">
            <w:pPr>
              <w:pStyle w:val="endash"/>
              <w:keepNext/>
              <w:ind w:left="568" w:hanging="284"/>
              <w:rPr>
                <w:rFonts w:eastAsia="Times New Roman"/>
              </w:rPr>
            </w:pPr>
            <w:r w:rsidRPr="006000CD">
              <w:rPr>
                <w:rFonts w:eastAsia="Times New Roman"/>
              </w:rPr>
              <w:t xml:space="preserve">relating to family and familiar others </w:t>
            </w:r>
            <w:r>
              <w:t>such as</w:t>
            </w:r>
            <w:r w:rsidRPr="006000CD">
              <w:rPr>
                <w:rFonts w:eastAsia="Times New Roman"/>
              </w:rPr>
              <w:t xml:space="preserve"> names</w:t>
            </w:r>
          </w:p>
          <w:p w14:paraId="6CE7840B" w14:textId="77777777" w:rsidR="009407A3" w:rsidRPr="006000CD" w:rsidRDefault="009407A3" w:rsidP="0089509B">
            <w:pPr>
              <w:pStyle w:val="endash"/>
              <w:keepNext/>
              <w:ind w:left="568" w:hanging="284"/>
              <w:rPr>
                <w:rFonts w:eastAsia="Times New Roman"/>
              </w:rPr>
            </w:pPr>
            <w:r w:rsidRPr="006000CD">
              <w:rPr>
                <w:rFonts w:eastAsia="Times New Roman"/>
              </w:rPr>
              <w:t xml:space="preserve">place-related and time-related information </w:t>
            </w:r>
            <w:r>
              <w:t>such as date and place of birth</w:t>
            </w:r>
          </w:p>
          <w:p w14:paraId="08C18B11" w14:textId="77777777" w:rsidR="009407A3" w:rsidRPr="006000CD" w:rsidRDefault="009407A3" w:rsidP="0089509B">
            <w:pPr>
              <w:pStyle w:val="endash"/>
              <w:keepNext/>
              <w:ind w:left="568" w:hanging="284"/>
              <w:rPr>
                <w:rFonts w:eastAsia="Times New Roman"/>
              </w:rPr>
            </w:pPr>
            <w:r w:rsidRPr="006000CD">
              <w:rPr>
                <w:rFonts w:eastAsia="Times New Roman"/>
              </w:rPr>
              <w:lastRenderedPageBreak/>
              <w:t>those associated with personally relevant education, recreation and leisure activities</w:t>
            </w:r>
          </w:p>
          <w:p w14:paraId="0400C267" w14:textId="77777777" w:rsidR="009407A3" w:rsidRPr="006000CD" w:rsidRDefault="009407A3" w:rsidP="0089509B">
            <w:pPr>
              <w:pStyle w:val="endash"/>
              <w:keepNext/>
              <w:ind w:left="568" w:hanging="284"/>
              <w:rPr>
                <w:rFonts w:eastAsia="Times New Roman"/>
              </w:rPr>
            </w:pPr>
            <w:r w:rsidRPr="006000CD">
              <w:rPr>
                <w:rFonts w:eastAsia="Times New Roman"/>
              </w:rPr>
              <w:t>those associated with giving opinions, expressing ideas and feelings</w:t>
            </w:r>
          </w:p>
          <w:p w14:paraId="2C2E97E0" w14:textId="77777777" w:rsidR="009407A3" w:rsidRPr="006000CD" w:rsidRDefault="009407A3" w:rsidP="0089509B">
            <w:pPr>
              <w:pStyle w:val="endash"/>
              <w:keepNext/>
              <w:ind w:left="568" w:hanging="284"/>
              <w:rPr>
                <w:rFonts w:eastAsia="Times New Roman"/>
              </w:rPr>
            </w:pPr>
            <w:r w:rsidRPr="006000CD">
              <w:rPr>
                <w:rFonts w:eastAsia="Times New Roman"/>
              </w:rPr>
              <w:t xml:space="preserve">commonly used words/ phrases </w:t>
            </w:r>
            <w:r w:rsidRPr="00C45742">
              <w:rPr>
                <w:rFonts w:eastAsia="Times New Roman"/>
              </w:rPr>
              <w:t>simple diagrams</w:t>
            </w:r>
            <w:r>
              <w:t xml:space="preserve"> such as a </w:t>
            </w:r>
            <w:r w:rsidRPr="006000CD">
              <w:rPr>
                <w:rFonts w:eastAsia="Times New Roman"/>
              </w:rPr>
              <w:t xml:space="preserve">hand drawn map </w:t>
            </w:r>
          </w:p>
          <w:p w14:paraId="12853788" w14:textId="77777777" w:rsidR="009407A3" w:rsidRPr="006000CD" w:rsidRDefault="009407A3" w:rsidP="0089509B">
            <w:pPr>
              <w:pStyle w:val="bullet"/>
              <w:numPr>
                <w:ilvl w:val="0"/>
                <w:numId w:val="13"/>
              </w:numPr>
              <w:ind w:left="284" w:hanging="284"/>
            </w:pPr>
            <w:r w:rsidRPr="00E6324B">
              <w:t>numbers</w:t>
            </w:r>
            <w:r w:rsidRPr="006000CD">
              <w:t xml:space="preserve"> </w:t>
            </w:r>
            <w:r>
              <w:t xml:space="preserve">as </w:t>
            </w:r>
            <w:r w:rsidRPr="006000CD">
              <w:t>whole numbers and familiar fractions:</w:t>
            </w:r>
          </w:p>
          <w:p w14:paraId="1BB01701" w14:textId="77777777" w:rsidR="009407A3" w:rsidRPr="006000CD" w:rsidRDefault="009407A3" w:rsidP="0089509B">
            <w:pPr>
              <w:pStyle w:val="endash"/>
              <w:keepNext/>
              <w:ind w:left="568" w:hanging="284"/>
              <w:rPr>
                <w:rFonts w:eastAsia="Times New Roman"/>
              </w:rPr>
            </w:pPr>
            <w:r w:rsidRPr="006000CD">
              <w:rPr>
                <w:rFonts w:eastAsia="Times New Roman"/>
              </w:rPr>
              <w:t>time-related information</w:t>
            </w:r>
            <w:r>
              <w:t xml:space="preserve"> such as </w:t>
            </w:r>
            <w:r w:rsidRPr="006000CD">
              <w:rPr>
                <w:rFonts w:eastAsia="Times New Roman"/>
              </w:rPr>
              <w:t>dates of birthdays, years</w:t>
            </w:r>
          </w:p>
          <w:p w14:paraId="4D6F367D" w14:textId="77777777" w:rsidR="009407A3" w:rsidRPr="006000CD" w:rsidRDefault="009407A3" w:rsidP="0089509B">
            <w:pPr>
              <w:pStyle w:val="endash"/>
              <w:keepNext/>
              <w:ind w:left="568" w:hanging="284"/>
              <w:rPr>
                <w:rFonts w:eastAsia="Times New Roman"/>
              </w:rPr>
            </w:pPr>
            <w:r w:rsidRPr="006000CD">
              <w:rPr>
                <w:rFonts w:eastAsia="Times New Roman"/>
              </w:rPr>
              <w:t xml:space="preserve">place-related information </w:t>
            </w:r>
          </w:p>
          <w:p w14:paraId="3E8A2AEF" w14:textId="77777777" w:rsidR="009407A3" w:rsidRPr="006000CD" w:rsidRDefault="009407A3" w:rsidP="0089509B">
            <w:pPr>
              <w:pStyle w:val="endash"/>
              <w:keepNext/>
              <w:ind w:left="568" w:hanging="284"/>
              <w:rPr>
                <w:rFonts w:eastAsia="Times New Roman"/>
              </w:rPr>
            </w:pPr>
            <w:r w:rsidRPr="006000CD">
              <w:rPr>
                <w:rFonts w:eastAsia="Times New Roman"/>
              </w:rPr>
              <w:t xml:space="preserve">connected with money, personal banking, </w:t>
            </w:r>
          </w:p>
          <w:p w14:paraId="559DDE47" w14:textId="77777777" w:rsidR="009407A3" w:rsidRPr="006000CD" w:rsidRDefault="009407A3" w:rsidP="0089509B">
            <w:pPr>
              <w:pStyle w:val="endash"/>
              <w:keepNext/>
              <w:ind w:left="568" w:hanging="284"/>
              <w:rPr>
                <w:rFonts w:eastAsia="Times New Roman"/>
              </w:rPr>
            </w:pPr>
            <w:r w:rsidRPr="006000CD">
              <w:rPr>
                <w:rFonts w:eastAsia="Times New Roman"/>
              </w:rPr>
              <w:t>counting and measuring</w:t>
            </w:r>
          </w:p>
          <w:p w14:paraId="24652043" w14:textId="77777777" w:rsidR="009407A3" w:rsidRPr="006000CD" w:rsidRDefault="009407A3" w:rsidP="0089509B">
            <w:pPr>
              <w:pStyle w:val="endash"/>
              <w:keepNext/>
              <w:ind w:left="568" w:hanging="284"/>
              <w:rPr>
                <w:rFonts w:eastAsia="Times New Roman"/>
              </w:rPr>
            </w:pPr>
            <w:r w:rsidRPr="006000CD">
              <w:rPr>
                <w:rFonts w:eastAsia="Times New Roman"/>
              </w:rPr>
              <w:t>phone numbers of friends and relatives</w:t>
            </w:r>
          </w:p>
          <w:p w14:paraId="56937558" w14:textId="77777777" w:rsidR="009407A3" w:rsidRPr="00E6324B" w:rsidRDefault="009407A3" w:rsidP="0089509B">
            <w:pPr>
              <w:pStyle w:val="bullet"/>
              <w:numPr>
                <w:ilvl w:val="0"/>
                <w:numId w:val="13"/>
              </w:numPr>
              <w:ind w:left="284" w:hanging="284"/>
            </w:pPr>
            <w:r w:rsidRPr="00E6324B">
              <w:t>familiar visuals:</w:t>
            </w:r>
          </w:p>
          <w:p w14:paraId="720983FD" w14:textId="77777777" w:rsidR="009407A3" w:rsidRPr="006000CD" w:rsidRDefault="009407A3" w:rsidP="0089509B">
            <w:pPr>
              <w:pStyle w:val="endash"/>
              <w:keepNext/>
              <w:ind w:left="568" w:hanging="284"/>
              <w:rPr>
                <w:rFonts w:eastAsia="Times New Roman"/>
              </w:rPr>
            </w:pPr>
            <w:r w:rsidRPr="006000CD">
              <w:rPr>
                <w:rFonts w:eastAsia="Times New Roman"/>
              </w:rPr>
              <w:t>photographs</w:t>
            </w:r>
          </w:p>
          <w:p w14:paraId="721964A3" w14:textId="77777777" w:rsidR="009407A3" w:rsidRPr="006000CD" w:rsidRDefault="009407A3" w:rsidP="0089509B">
            <w:pPr>
              <w:pStyle w:val="endash"/>
              <w:keepNext/>
              <w:ind w:left="568" w:hanging="284"/>
              <w:rPr>
                <w:rFonts w:eastAsia="Times New Roman"/>
              </w:rPr>
            </w:pPr>
            <w:r w:rsidRPr="006000CD">
              <w:rPr>
                <w:rFonts w:eastAsia="Times New Roman"/>
              </w:rPr>
              <w:t>symbols</w:t>
            </w:r>
          </w:p>
          <w:p w14:paraId="5336B86D" w14:textId="77777777" w:rsidR="009407A3" w:rsidRPr="006000CD" w:rsidRDefault="009407A3" w:rsidP="0089509B">
            <w:pPr>
              <w:pStyle w:val="endash"/>
              <w:keepNext/>
              <w:ind w:left="568" w:hanging="284"/>
              <w:rPr>
                <w:rFonts w:eastAsia="Times New Roman"/>
              </w:rPr>
            </w:pPr>
            <w:r w:rsidRPr="006000CD">
              <w:rPr>
                <w:rFonts w:eastAsia="Times New Roman"/>
              </w:rPr>
              <w:t>logos</w:t>
            </w:r>
          </w:p>
          <w:p w14:paraId="754E0722" w14:textId="77777777" w:rsidR="009407A3" w:rsidRPr="006000CD" w:rsidRDefault="009407A3" w:rsidP="0089509B">
            <w:pPr>
              <w:pStyle w:val="endash"/>
              <w:keepNext/>
              <w:ind w:left="568" w:hanging="284"/>
              <w:rPr>
                <w:rFonts w:eastAsia="Times New Roman"/>
              </w:rPr>
            </w:pPr>
            <w:r w:rsidRPr="006000CD">
              <w:rPr>
                <w:rFonts w:eastAsia="Times New Roman"/>
              </w:rPr>
              <w:t>posters</w:t>
            </w:r>
          </w:p>
          <w:p w14:paraId="4D74A5E0" w14:textId="77777777" w:rsidR="009407A3" w:rsidRPr="006000CD" w:rsidRDefault="009407A3" w:rsidP="0089509B">
            <w:pPr>
              <w:pStyle w:val="endash"/>
              <w:keepNext/>
              <w:ind w:left="568" w:hanging="284"/>
              <w:rPr>
                <w:rFonts w:eastAsia="Times New Roman"/>
              </w:rPr>
            </w:pPr>
            <w:r w:rsidRPr="006000CD">
              <w:rPr>
                <w:rFonts w:eastAsia="Times New Roman"/>
              </w:rPr>
              <w:t>murals</w:t>
            </w:r>
          </w:p>
        </w:tc>
      </w:tr>
      <w:tr w:rsidR="009407A3" w14:paraId="320FE771" w14:textId="77777777" w:rsidTr="009407A3">
        <w:tc>
          <w:tcPr>
            <w:tcW w:w="9464" w:type="dxa"/>
            <w:gridSpan w:val="5"/>
          </w:tcPr>
          <w:p w14:paraId="6AA75FB7" w14:textId="77777777" w:rsidR="009407A3" w:rsidRDefault="009407A3" w:rsidP="0089509B">
            <w:pPr>
              <w:pStyle w:val="spacer"/>
            </w:pPr>
          </w:p>
        </w:tc>
      </w:tr>
      <w:tr w:rsidR="009407A3" w14:paraId="7DF98A37" w14:textId="77777777" w:rsidTr="009407A3">
        <w:tc>
          <w:tcPr>
            <w:tcW w:w="3369" w:type="dxa"/>
            <w:gridSpan w:val="2"/>
          </w:tcPr>
          <w:p w14:paraId="272EAC79" w14:textId="77777777" w:rsidR="009407A3" w:rsidRPr="00A82099" w:rsidRDefault="009407A3" w:rsidP="0089509B">
            <w:pPr>
              <w:pStyle w:val="unittext"/>
            </w:pPr>
            <w:r>
              <w:rPr>
                <w:b/>
                <w:i/>
              </w:rPr>
              <w:t xml:space="preserve">Content </w:t>
            </w:r>
            <w:r>
              <w:t>may include:</w:t>
            </w:r>
          </w:p>
        </w:tc>
        <w:tc>
          <w:tcPr>
            <w:tcW w:w="6095" w:type="dxa"/>
            <w:gridSpan w:val="3"/>
          </w:tcPr>
          <w:p w14:paraId="449B704E" w14:textId="77777777" w:rsidR="009407A3" w:rsidRDefault="009407A3" w:rsidP="0089509B">
            <w:pPr>
              <w:pStyle w:val="bullet"/>
              <w:numPr>
                <w:ilvl w:val="0"/>
                <w:numId w:val="13"/>
              </w:numPr>
              <w:ind w:left="284" w:hanging="284"/>
            </w:pPr>
            <w:r w:rsidRPr="0029430F">
              <w:t>using a range of words / phrases / simple sentences which may be copied from a model text</w:t>
            </w:r>
            <w:r>
              <w:t>:</w:t>
            </w:r>
          </w:p>
          <w:p w14:paraId="1A302BB7" w14:textId="77777777" w:rsidR="009407A3" w:rsidRPr="0029430F" w:rsidRDefault="009407A3" w:rsidP="0089509B">
            <w:pPr>
              <w:pStyle w:val="endash"/>
              <w:keepNext/>
              <w:ind w:left="568" w:hanging="284"/>
            </w:pPr>
            <w:r w:rsidRPr="0029430F">
              <w:t>“Put cat out. Lock door.”</w:t>
            </w:r>
          </w:p>
          <w:p w14:paraId="4509DAFB" w14:textId="77777777" w:rsidR="009407A3" w:rsidRPr="0029430F" w:rsidRDefault="009407A3" w:rsidP="0089509B">
            <w:pPr>
              <w:pStyle w:val="bullet"/>
              <w:numPr>
                <w:ilvl w:val="0"/>
                <w:numId w:val="13"/>
              </w:numPr>
              <w:ind w:left="284" w:hanging="284"/>
            </w:pPr>
            <w:r w:rsidRPr="0029430F">
              <w:t xml:space="preserve">commonly used symbols and icons </w:t>
            </w:r>
            <w:r>
              <w:t>such as @ for “at”</w:t>
            </w:r>
          </w:p>
          <w:p w14:paraId="26229E4F" w14:textId="77777777" w:rsidR="009407A3" w:rsidRPr="0029430F" w:rsidRDefault="009407A3" w:rsidP="0089509B">
            <w:pPr>
              <w:pStyle w:val="bullet"/>
              <w:numPr>
                <w:ilvl w:val="0"/>
                <w:numId w:val="13"/>
              </w:numPr>
              <w:ind w:left="284" w:hanging="284"/>
            </w:pPr>
            <w:r w:rsidRPr="0029430F">
              <w:t xml:space="preserve">SMS </w:t>
            </w:r>
            <w:r>
              <w:t xml:space="preserve">such as </w:t>
            </w:r>
            <w:r w:rsidRPr="0029430F">
              <w:t>“Gr8 game” / “Home @ 6”</w:t>
            </w:r>
          </w:p>
          <w:p w14:paraId="19200F59" w14:textId="77777777" w:rsidR="009407A3" w:rsidRDefault="009407A3" w:rsidP="0089509B">
            <w:pPr>
              <w:pStyle w:val="bullet"/>
              <w:numPr>
                <w:ilvl w:val="0"/>
                <w:numId w:val="13"/>
              </w:numPr>
              <w:ind w:left="284" w:hanging="284"/>
            </w:pPr>
            <w:r w:rsidRPr="0029430F">
              <w:t>commonly used words from the immediate environment</w:t>
            </w:r>
          </w:p>
        </w:tc>
      </w:tr>
      <w:tr w:rsidR="009407A3" w14:paraId="348968E8" w14:textId="77777777" w:rsidTr="009407A3">
        <w:tc>
          <w:tcPr>
            <w:tcW w:w="9464" w:type="dxa"/>
            <w:gridSpan w:val="5"/>
          </w:tcPr>
          <w:p w14:paraId="69386BB8" w14:textId="77777777" w:rsidR="009407A3" w:rsidRDefault="009407A3" w:rsidP="0089509B">
            <w:pPr>
              <w:pStyle w:val="spacer"/>
            </w:pPr>
          </w:p>
        </w:tc>
      </w:tr>
      <w:tr w:rsidR="009407A3" w14:paraId="63FD1C6D" w14:textId="77777777" w:rsidTr="009407A3">
        <w:tc>
          <w:tcPr>
            <w:tcW w:w="3369" w:type="dxa"/>
            <w:gridSpan w:val="2"/>
          </w:tcPr>
          <w:p w14:paraId="168A57D0" w14:textId="77777777" w:rsidR="009407A3" w:rsidRPr="00E6324B" w:rsidRDefault="009407A3" w:rsidP="0089509B">
            <w:pPr>
              <w:pStyle w:val="unittext"/>
            </w:pPr>
            <w:r>
              <w:rPr>
                <w:b/>
                <w:i/>
              </w:rPr>
              <w:t xml:space="preserve">Review </w:t>
            </w:r>
            <w:r>
              <w:t>may include:</w:t>
            </w:r>
          </w:p>
        </w:tc>
        <w:tc>
          <w:tcPr>
            <w:tcW w:w="6095" w:type="dxa"/>
            <w:gridSpan w:val="3"/>
          </w:tcPr>
          <w:p w14:paraId="54577DA2" w14:textId="06C6E1ED" w:rsidR="009407A3" w:rsidRPr="00E6324B" w:rsidRDefault="009407A3" w:rsidP="0089509B">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3B7B9D19" w14:textId="77777777" w:rsidR="009407A3" w:rsidRPr="00E6324B" w:rsidRDefault="009407A3" w:rsidP="0089509B">
            <w:pPr>
              <w:pStyle w:val="endash"/>
              <w:keepNext/>
              <w:ind w:left="568" w:hanging="284"/>
            </w:pPr>
            <w:r w:rsidRPr="00E6324B">
              <w:t>spelling and punctuation</w:t>
            </w:r>
          </w:p>
          <w:p w14:paraId="10469B7B" w14:textId="77777777" w:rsidR="009407A3" w:rsidRPr="00E6324B" w:rsidRDefault="009407A3" w:rsidP="0089509B">
            <w:pPr>
              <w:pStyle w:val="endash"/>
              <w:keepNext/>
              <w:ind w:left="568" w:hanging="284"/>
            </w:pPr>
            <w:r w:rsidRPr="00E6324B">
              <w:t>grammatical accuracy</w:t>
            </w:r>
          </w:p>
          <w:p w14:paraId="7FC77786" w14:textId="77777777" w:rsidR="009407A3" w:rsidRPr="00E6324B" w:rsidRDefault="009407A3" w:rsidP="0089509B">
            <w:pPr>
              <w:pStyle w:val="endash"/>
              <w:keepNext/>
              <w:ind w:left="568" w:hanging="284"/>
            </w:pPr>
            <w:r w:rsidRPr="00E6324B">
              <w:t>clarity of purpose and audience</w:t>
            </w:r>
          </w:p>
          <w:p w14:paraId="22415893" w14:textId="77777777" w:rsidR="009407A3" w:rsidRPr="00E6324B" w:rsidRDefault="009407A3" w:rsidP="0089509B">
            <w:pPr>
              <w:pStyle w:val="endash"/>
              <w:keepNext/>
              <w:ind w:left="568" w:hanging="284"/>
            </w:pPr>
            <w:r w:rsidRPr="00E6324B">
              <w:t>clarity of message</w:t>
            </w:r>
          </w:p>
          <w:p w14:paraId="3FEFD3D9" w14:textId="77777777" w:rsidR="009407A3" w:rsidRPr="00E6324B" w:rsidRDefault="009407A3" w:rsidP="0089509B">
            <w:pPr>
              <w:pStyle w:val="endash"/>
              <w:keepNext/>
              <w:ind w:left="568" w:hanging="284"/>
            </w:pPr>
            <w:r w:rsidRPr="00E6324B">
              <w:t>appropriateness of layout, register</w:t>
            </w:r>
          </w:p>
          <w:p w14:paraId="6E9EFA81" w14:textId="77777777" w:rsidR="009407A3" w:rsidRDefault="009407A3" w:rsidP="0089509B">
            <w:pPr>
              <w:pStyle w:val="endash"/>
              <w:keepNext/>
              <w:ind w:left="568" w:hanging="284"/>
            </w:pPr>
            <w:r w:rsidRPr="00E6324B">
              <w:t>effectiveness of layout features</w:t>
            </w:r>
          </w:p>
        </w:tc>
      </w:tr>
      <w:tr w:rsidR="009407A3" w14:paraId="0D12E99F" w14:textId="77777777" w:rsidTr="009407A3">
        <w:tc>
          <w:tcPr>
            <w:tcW w:w="9464" w:type="dxa"/>
            <w:gridSpan w:val="5"/>
          </w:tcPr>
          <w:p w14:paraId="00385B4B" w14:textId="77777777" w:rsidR="009407A3" w:rsidRDefault="009407A3" w:rsidP="0089509B">
            <w:pPr>
              <w:pStyle w:val="spacer"/>
            </w:pPr>
          </w:p>
        </w:tc>
      </w:tr>
      <w:tr w:rsidR="009407A3" w14:paraId="1606E198" w14:textId="77777777" w:rsidTr="009407A3">
        <w:tc>
          <w:tcPr>
            <w:tcW w:w="9464" w:type="dxa"/>
            <w:gridSpan w:val="5"/>
          </w:tcPr>
          <w:p w14:paraId="29993408" w14:textId="77777777" w:rsidR="009407A3" w:rsidRDefault="009407A3" w:rsidP="0089509B">
            <w:pPr>
              <w:pStyle w:val="Heading21"/>
            </w:pPr>
            <w:r>
              <w:t>Evidence Guide</w:t>
            </w:r>
          </w:p>
          <w:p w14:paraId="756DF2C2" w14:textId="77777777" w:rsidR="009407A3" w:rsidRDefault="009407A3"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6937B0C" w14:textId="77777777" w:rsidTr="009407A3">
        <w:tc>
          <w:tcPr>
            <w:tcW w:w="3369" w:type="dxa"/>
            <w:gridSpan w:val="2"/>
          </w:tcPr>
          <w:p w14:paraId="21094FAC" w14:textId="77777777" w:rsidR="009407A3" w:rsidRPr="005979AA" w:rsidRDefault="009407A3" w:rsidP="0089509B">
            <w:pPr>
              <w:pStyle w:val="EG"/>
            </w:pPr>
            <w:r w:rsidRPr="005979AA">
              <w:t>Critical aspects for assessment and evidence required to demonstrate competency in this unit</w:t>
            </w:r>
          </w:p>
        </w:tc>
        <w:tc>
          <w:tcPr>
            <w:tcW w:w="6095" w:type="dxa"/>
            <w:gridSpan w:val="3"/>
          </w:tcPr>
          <w:p w14:paraId="7D424FF3" w14:textId="77777777" w:rsidR="009407A3" w:rsidRDefault="009407A3" w:rsidP="0089509B">
            <w:pPr>
              <w:pStyle w:val="unittext"/>
            </w:pPr>
            <w:r w:rsidRPr="003B087B">
              <w:t>Assessment</w:t>
            </w:r>
            <w:r>
              <w:t xml:space="preserve"> must confirm the ability to:</w:t>
            </w:r>
          </w:p>
          <w:p w14:paraId="74020EA4" w14:textId="2A145191" w:rsidR="009407A3" w:rsidRDefault="009407A3" w:rsidP="0089509B">
            <w:pPr>
              <w:pStyle w:val="bullet"/>
              <w:numPr>
                <w:ilvl w:val="0"/>
                <w:numId w:val="13"/>
              </w:numPr>
              <w:ind w:left="284" w:hanging="284"/>
            </w:pPr>
            <w:r>
              <w:t>identify the purpose and audience for a range of personally relevant</w:t>
            </w:r>
            <w:r w:rsidR="00FA7CF7">
              <w:t xml:space="preserve"> </w:t>
            </w:r>
            <w:r>
              <w:t xml:space="preserve">text types </w:t>
            </w:r>
          </w:p>
          <w:p w14:paraId="0DF8A30A" w14:textId="77777777" w:rsidR="009407A3" w:rsidRDefault="009407A3" w:rsidP="0089509B">
            <w:pPr>
              <w:pStyle w:val="bullet"/>
              <w:numPr>
                <w:ilvl w:val="0"/>
                <w:numId w:val="13"/>
              </w:numPr>
              <w:ind w:left="284" w:hanging="284"/>
            </w:pPr>
            <w:r>
              <w:lastRenderedPageBreak/>
              <w:t>produce one digital and one hand written simple, personally relevant text</w:t>
            </w:r>
          </w:p>
        </w:tc>
      </w:tr>
      <w:tr w:rsidR="009407A3" w14:paraId="75F70425" w14:textId="77777777" w:rsidTr="009407A3">
        <w:tc>
          <w:tcPr>
            <w:tcW w:w="9464" w:type="dxa"/>
            <w:gridSpan w:val="5"/>
          </w:tcPr>
          <w:p w14:paraId="32E4289E" w14:textId="77777777" w:rsidR="009407A3" w:rsidRDefault="009407A3" w:rsidP="0089509B">
            <w:pPr>
              <w:pStyle w:val="spacer"/>
            </w:pPr>
          </w:p>
        </w:tc>
      </w:tr>
      <w:tr w:rsidR="009407A3" w14:paraId="70B1C88A" w14:textId="77777777" w:rsidTr="009407A3">
        <w:tc>
          <w:tcPr>
            <w:tcW w:w="3369" w:type="dxa"/>
            <w:gridSpan w:val="2"/>
          </w:tcPr>
          <w:p w14:paraId="2066FBF9" w14:textId="77777777" w:rsidR="009407A3" w:rsidRPr="005979AA" w:rsidRDefault="009407A3" w:rsidP="0089509B">
            <w:pPr>
              <w:pStyle w:val="EG"/>
            </w:pPr>
            <w:r w:rsidRPr="005979AA">
              <w:t>Context of and specific resources for assessment</w:t>
            </w:r>
          </w:p>
        </w:tc>
        <w:tc>
          <w:tcPr>
            <w:tcW w:w="6095" w:type="dxa"/>
            <w:gridSpan w:val="3"/>
          </w:tcPr>
          <w:p w14:paraId="29DD551A" w14:textId="77777777" w:rsidR="009407A3" w:rsidRDefault="009407A3" w:rsidP="0089509B">
            <w:pPr>
              <w:pStyle w:val="unittext"/>
            </w:pPr>
            <w:r>
              <w:t>Assessment must ensure:</w:t>
            </w:r>
          </w:p>
          <w:p w14:paraId="2B169186" w14:textId="77777777" w:rsidR="009407A3" w:rsidRDefault="009407A3" w:rsidP="0089509B">
            <w:pPr>
              <w:pStyle w:val="bullet"/>
              <w:numPr>
                <w:ilvl w:val="0"/>
                <w:numId w:val="13"/>
              </w:numPr>
              <w:ind w:left="284" w:hanging="284"/>
            </w:pPr>
            <w:r w:rsidRPr="00456FD4">
              <w:rPr>
                <w:bCs/>
              </w:rPr>
              <w:t xml:space="preserve">access to personally relevant text types drawn from the learner’s immediate environment </w:t>
            </w:r>
          </w:p>
          <w:p w14:paraId="1BD99BAC" w14:textId="77777777" w:rsidR="009407A3" w:rsidRPr="006000CD" w:rsidRDefault="009407A3" w:rsidP="0089509B">
            <w:pPr>
              <w:pStyle w:val="unittext"/>
            </w:pPr>
            <w:r w:rsidRPr="006000CD">
              <w:t>At this level, the learner may:</w:t>
            </w:r>
          </w:p>
          <w:p w14:paraId="0635CEBC" w14:textId="77777777" w:rsidR="009407A3" w:rsidRDefault="009407A3" w:rsidP="0089509B">
            <w:pPr>
              <w:pStyle w:val="bullet"/>
              <w:numPr>
                <w:ilvl w:val="0"/>
                <w:numId w:val="13"/>
              </w:numPr>
              <w:ind w:left="284" w:hanging="284"/>
            </w:pPr>
            <w:r>
              <w:t>work with an expert / mentor where support is available if requested</w:t>
            </w:r>
          </w:p>
          <w:p w14:paraId="5948AD14" w14:textId="77777777" w:rsidR="009407A3" w:rsidRPr="006000CD" w:rsidRDefault="009407A3" w:rsidP="0089509B">
            <w:pPr>
              <w:pStyle w:val="bullet"/>
              <w:numPr>
                <w:ilvl w:val="0"/>
                <w:numId w:val="13"/>
              </w:numPr>
              <w:ind w:left="284" w:hanging="284"/>
            </w:pPr>
            <w:r w:rsidRPr="006000CD">
              <w:t>require additional time to complete written tasks</w:t>
            </w:r>
          </w:p>
          <w:p w14:paraId="5424CD9A" w14:textId="77777777" w:rsidR="009407A3" w:rsidRDefault="009407A3" w:rsidP="0089509B">
            <w:pPr>
              <w:pStyle w:val="bullet"/>
              <w:numPr>
                <w:ilvl w:val="0"/>
                <w:numId w:val="13"/>
              </w:numPr>
              <w:ind w:left="284" w:hanging="284"/>
            </w:pPr>
            <w:r w:rsidRPr="006000CD">
              <w:t>depend on a personal dictionary</w:t>
            </w:r>
          </w:p>
          <w:p w14:paraId="22F07805" w14:textId="77777777" w:rsidR="009407A3" w:rsidRDefault="009407A3" w:rsidP="0089509B">
            <w:pPr>
              <w:pStyle w:val="bullet"/>
              <w:numPr>
                <w:ilvl w:val="0"/>
                <w:numId w:val="0"/>
              </w:numPr>
            </w:pPr>
            <w:r>
              <w:t>I</w:t>
            </w:r>
            <w:r w:rsidRPr="006F4B0E">
              <w:t xml:space="preserve">n order to </w:t>
            </w:r>
            <w:r>
              <w:t xml:space="preserve">support </w:t>
            </w:r>
            <w:r w:rsidRPr="006F4B0E">
              <w:t>achieve</w:t>
            </w:r>
            <w:r>
              <w:t>ment of</w:t>
            </w:r>
            <w:r w:rsidRPr="006F4B0E">
              <w:t xml:space="preserve"> meaningful outcomes at the qualification level an integrated approach to assessment should be used, refer to Section B 6.1 Assessment Strategy.</w:t>
            </w:r>
          </w:p>
          <w:p w14:paraId="7E3920F1" w14:textId="77777777" w:rsidR="009407A3" w:rsidRDefault="009407A3" w:rsidP="0089509B">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9407A3" w14:paraId="6A17769C" w14:textId="77777777" w:rsidTr="009407A3">
        <w:tc>
          <w:tcPr>
            <w:tcW w:w="9464" w:type="dxa"/>
            <w:gridSpan w:val="5"/>
          </w:tcPr>
          <w:p w14:paraId="6F67543C" w14:textId="77777777" w:rsidR="009407A3" w:rsidRDefault="009407A3" w:rsidP="0089509B">
            <w:pPr>
              <w:pStyle w:val="spacer"/>
            </w:pPr>
          </w:p>
        </w:tc>
      </w:tr>
      <w:tr w:rsidR="009407A3" w14:paraId="618AB1E3" w14:textId="77777777" w:rsidTr="009407A3">
        <w:tc>
          <w:tcPr>
            <w:tcW w:w="3369" w:type="dxa"/>
            <w:gridSpan w:val="2"/>
          </w:tcPr>
          <w:p w14:paraId="212E1F68" w14:textId="77777777" w:rsidR="009407A3" w:rsidRPr="00622D2D" w:rsidRDefault="009407A3" w:rsidP="0089509B">
            <w:pPr>
              <w:pStyle w:val="EG"/>
            </w:pPr>
            <w:r w:rsidRPr="005979AA">
              <w:t>Method(s) of assessment</w:t>
            </w:r>
          </w:p>
        </w:tc>
        <w:tc>
          <w:tcPr>
            <w:tcW w:w="6095" w:type="dxa"/>
            <w:gridSpan w:val="3"/>
          </w:tcPr>
          <w:p w14:paraId="01779F5E" w14:textId="77777777" w:rsidR="009407A3" w:rsidRDefault="009407A3" w:rsidP="0089509B">
            <w:pPr>
              <w:pStyle w:val="unittext"/>
            </w:pPr>
            <w:r>
              <w:t>The following suggested assessment methods are suitable for this unit:</w:t>
            </w:r>
          </w:p>
          <w:p w14:paraId="652990AB" w14:textId="77777777" w:rsidR="009407A3" w:rsidRDefault="009407A3" w:rsidP="0089509B">
            <w:pPr>
              <w:pStyle w:val="bullet"/>
              <w:numPr>
                <w:ilvl w:val="0"/>
                <w:numId w:val="13"/>
              </w:numPr>
              <w:ind w:left="284" w:hanging="284"/>
            </w:pPr>
            <w:r>
              <w:t>observation of the learner planning, drafting and editing simple personally relevant hand written and digital texts</w:t>
            </w:r>
          </w:p>
          <w:p w14:paraId="069FE0D1" w14:textId="77777777" w:rsidR="009407A3" w:rsidRDefault="009407A3" w:rsidP="0089509B">
            <w:pPr>
              <w:pStyle w:val="bullet"/>
              <w:numPr>
                <w:ilvl w:val="0"/>
                <w:numId w:val="13"/>
              </w:numPr>
              <w:ind w:left="284" w:hanging="284"/>
            </w:pPr>
            <w:r>
              <w:t xml:space="preserve">portfolio of hand written and digital texts produced by the learner </w:t>
            </w:r>
          </w:p>
          <w:p w14:paraId="3E80780F" w14:textId="77777777" w:rsidR="009407A3" w:rsidRDefault="009407A3" w:rsidP="0089509B">
            <w:pPr>
              <w:pStyle w:val="bullet"/>
              <w:numPr>
                <w:ilvl w:val="0"/>
                <w:numId w:val="13"/>
              </w:numPr>
              <w:ind w:left="284" w:hanging="284"/>
            </w:pPr>
            <w:r>
              <w:t>oral or written questioning to confirm knowledge of the purpose and audience of a range of personally relevant text types</w:t>
            </w:r>
          </w:p>
        </w:tc>
      </w:tr>
    </w:tbl>
    <w:p w14:paraId="20D73486" w14:textId="77777777" w:rsidR="009407A3" w:rsidRDefault="009407A3" w:rsidP="0089509B">
      <w:pPr>
        <w:keepNext/>
      </w:pPr>
    </w:p>
    <w:p w14:paraId="7B06B119" w14:textId="77777777" w:rsidR="009407A3" w:rsidRDefault="009407A3" w:rsidP="0089509B">
      <w:pPr>
        <w:keepNext/>
        <w:tabs>
          <w:tab w:val="left" w:pos="1485"/>
        </w:tabs>
        <w:sectPr w:rsidR="009407A3" w:rsidSect="009407A3">
          <w:headerReference w:type="even" r:id="rId154"/>
          <w:headerReference w:type="default" r:id="rId155"/>
          <w:footerReference w:type="even" r:id="rId156"/>
          <w:headerReference w:type="first" r:id="rId157"/>
          <w:footerReference w:type="first" r:id="rId158"/>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Pr>
      <w:tblGrid>
        <w:gridCol w:w="2943"/>
        <w:gridCol w:w="426"/>
        <w:gridCol w:w="144"/>
        <w:gridCol w:w="15"/>
        <w:gridCol w:w="5794"/>
      </w:tblGrid>
      <w:tr w:rsidR="009407A3" w14:paraId="127285C4" w14:textId="77777777" w:rsidTr="009407A3">
        <w:tc>
          <w:tcPr>
            <w:tcW w:w="2943" w:type="dxa"/>
          </w:tcPr>
          <w:p w14:paraId="4AC503AB" w14:textId="77777777" w:rsidR="009407A3" w:rsidRPr="00D72D90" w:rsidRDefault="009407A3" w:rsidP="0089509B">
            <w:pPr>
              <w:pStyle w:val="CodeTOC"/>
            </w:pPr>
            <w:r w:rsidRPr="00D72D90">
              <w:lastRenderedPageBreak/>
              <w:t>Unit Code</w:t>
            </w:r>
          </w:p>
        </w:tc>
        <w:tc>
          <w:tcPr>
            <w:tcW w:w="6379" w:type="dxa"/>
            <w:gridSpan w:val="4"/>
          </w:tcPr>
          <w:p w14:paraId="032A8D11" w14:textId="5777EF20" w:rsidR="009407A3" w:rsidRPr="00D72D90" w:rsidRDefault="000A60C8" w:rsidP="0089509B">
            <w:pPr>
              <w:pStyle w:val="code"/>
            </w:pPr>
            <w:bookmarkStart w:id="127" w:name="_Toc514234312"/>
            <w:r>
              <w:t>VU22366</w:t>
            </w:r>
            <w:bookmarkEnd w:id="127"/>
          </w:p>
        </w:tc>
      </w:tr>
      <w:tr w:rsidR="009407A3" w14:paraId="2AEE5AA5" w14:textId="77777777" w:rsidTr="009407A3">
        <w:tc>
          <w:tcPr>
            <w:tcW w:w="2943" w:type="dxa"/>
          </w:tcPr>
          <w:p w14:paraId="4E8279B6" w14:textId="77777777" w:rsidR="009407A3" w:rsidRPr="00D72D90" w:rsidRDefault="009407A3" w:rsidP="0089509B">
            <w:pPr>
              <w:pStyle w:val="CodeTOC"/>
            </w:pPr>
            <w:r w:rsidRPr="00D72D90">
              <w:t>Unit Title</w:t>
            </w:r>
          </w:p>
        </w:tc>
        <w:tc>
          <w:tcPr>
            <w:tcW w:w="6379" w:type="dxa"/>
            <w:gridSpan w:val="4"/>
          </w:tcPr>
          <w:p w14:paraId="7E840CDC" w14:textId="2E0C4DD9" w:rsidR="009407A3" w:rsidRPr="00D72D90" w:rsidRDefault="009407A3" w:rsidP="0089509B">
            <w:pPr>
              <w:pStyle w:val="code"/>
            </w:pPr>
            <w:bookmarkStart w:id="128" w:name="_Toc507058598"/>
            <w:bookmarkStart w:id="129" w:name="_Toc514234313"/>
            <w:r>
              <w:t>Create simple texts for learning purposes</w:t>
            </w:r>
            <w:bookmarkEnd w:id="128"/>
            <w:bookmarkEnd w:id="129"/>
          </w:p>
        </w:tc>
      </w:tr>
      <w:tr w:rsidR="009407A3" w14:paraId="6C01AE54" w14:textId="77777777" w:rsidTr="009407A3">
        <w:tc>
          <w:tcPr>
            <w:tcW w:w="2943" w:type="dxa"/>
          </w:tcPr>
          <w:p w14:paraId="15183633" w14:textId="77777777" w:rsidR="009407A3" w:rsidRDefault="009407A3" w:rsidP="0089509B">
            <w:pPr>
              <w:pStyle w:val="Heading21"/>
            </w:pPr>
            <w:r>
              <w:t>Unit Descriptor</w:t>
            </w:r>
          </w:p>
        </w:tc>
        <w:tc>
          <w:tcPr>
            <w:tcW w:w="6379" w:type="dxa"/>
            <w:gridSpan w:val="4"/>
          </w:tcPr>
          <w:p w14:paraId="5CE3F63A" w14:textId="77777777" w:rsidR="009407A3" w:rsidRDefault="009407A3" w:rsidP="0089509B">
            <w:pPr>
              <w:pStyle w:val="unittext"/>
            </w:pPr>
            <w:r w:rsidRPr="00227F55">
              <w:t xml:space="preserve">This unit describes the skills and knowledge to </w:t>
            </w:r>
            <w:r>
              <w:t>develop</w:t>
            </w:r>
            <w:r w:rsidRPr="00227F55">
              <w:t xml:space="preserve"> writing skills to create </w:t>
            </w:r>
            <w:r w:rsidRPr="00A104E0">
              <w:t xml:space="preserve">simple, familiar and predictable </w:t>
            </w:r>
            <w:r>
              <w:t>hand</w:t>
            </w:r>
            <w:r w:rsidRPr="00227F55">
              <w:t>written</w:t>
            </w:r>
            <w:r>
              <w:t xml:space="preserve"> and digital text types for learning purposes</w:t>
            </w:r>
            <w:r w:rsidRPr="00227F55">
              <w:t xml:space="preserve">. </w:t>
            </w:r>
            <w:r w:rsidRPr="00D32AF6">
              <w:t>Learners at this level may reque</w:t>
            </w:r>
            <w:r>
              <w:t>st support and begin to develop their own support resources.</w:t>
            </w:r>
          </w:p>
          <w:p w14:paraId="3069F5A6" w14:textId="77777777" w:rsidR="009407A3" w:rsidRDefault="009407A3" w:rsidP="0089509B">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13F31886" w14:textId="77777777" w:rsidTr="009407A3">
        <w:tc>
          <w:tcPr>
            <w:tcW w:w="2943" w:type="dxa"/>
          </w:tcPr>
          <w:p w14:paraId="1789C23B" w14:textId="77777777" w:rsidR="009407A3" w:rsidRDefault="009407A3" w:rsidP="0089509B">
            <w:pPr>
              <w:pStyle w:val="Heading21"/>
            </w:pPr>
            <w:r>
              <w:t>Employability Skills</w:t>
            </w:r>
          </w:p>
        </w:tc>
        <w:tc>
          <w:tcPr>
            <w:tcW w:w="6379" w:type="dxa"/>
            <w:gridSpan w:val="4"/>
          </w:tcPr>
          <w:p w14:paraId="1AED12B3" w14:textId="77777777" w:rsidR="009407A3" w:rsidRDefault="009407A3" w:rsidP="0089509B">
            <w:pPr>
              <w:pStyle w:val="unittext"/>
            </w:pPr>
            <w:r>
              <w:t>This unit contains employability skills.</w:t>
            </w:r>
          </w:p>
        </w:tc>
      </w:tr>
      <w:tr w:rsidR="009407A3" w14:paraId="2609DBD1" w14:textId="77777777" w:rsidTr="009407A3">
        <w:tc>
          <w:tcPr>
            <w:tcW w:w="2943" w:type="dxa"/>
          </w:tcPr>
          <w:p w14:paraId="700088B2" w14:textId="77777777" w:rsidR="009407A3" w:rsidRDefault="009407A3" w:rsidP="0089509B">
            <w:pPr>
              <w:pStyle w:val="Heading21"/>
            </w:pPr>
            <w:r>
              <w:t>Application of the Unit</w:t>
            </w:r>
          </w:p>
        </w:tc>
        <w:tc>
          <w:tcPr>
            <w:tcW w:w="6379" w:type="dxa"/>
            <w:gridSpan w:val="4"/>
          </w:tcPr>
          <w:p w14:paraId="5F890175" w14:textId="253D0AF6" w:rsidR="009407A3" w:rsidRDefault="009407A3" w:rsidP="0089509B">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learning</w:t>
            </w:r>
            <w:r w:rsidRPr="00182AEE">
              <w:t xml:space="preserve"> context and purpose.</w:t>
            </w:r>
            <w:r w:rsidRPr="00925661">
              <w:t xml:space="preserve"> </w:t>
            </w:r>
            <w:r>
              <w:t xml:space="preserve">Where application is as part of the </w:t>
            </w:r>
            <w:r w:rsidRPr="00013B6B">
              <w:t>Certificate I in General Education for Adults (Introductory)</w:t>
            </w:r>
            <w:r>
              <w:rPr>
                <w:i/>
              </w:rPr>
              <w:t xml:space="preserve">, </w:t>
            </w:r>
            <w:r>
              <w:t xml:space="preserve">it is strongly recommended that application is integrated with the delivery and assessment of </w:t>
            </w:r>
            <w:r w:rsidR="007E077F">
              <w:rPr>
                <w:i/>
              </w:rPr>
              <w:t>VU22361</w:t>
            </w:r>
            <w:r>
              <w:rPr>
                <w:i/>
              </w:rPr>
              <w:t xml:space="preserve"> Engage with simple texts for learning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1A820A00" w14:textId="77777777" w:rsidTr="009407A3">
        <w:tc>
          <w:tcPr>
            <w:tcW w:w="2943" w:type="dxa"/>
          </w:tcPr>
          <w:p w14:paraId="6342B37F" w14:textId="77777777" w:rsidR="009407A3" w:rsidRDefault="009407A3" w:rsidP="0089509B">
            <w:pPr>
              <w:pStyle w:val="Heading21"/>
            </w:pPr>
            <w:r>
              <w:t>Element</w:t>
            </w:r>
          </w:p>
          <w:p w14:paraId="10ECEF6C" w14:textId="77777777" w:rsidR="009407A3" w:rsidRDefault="009407A3" w:rsidP="0089509B">
            <w:pPr>
              <w:pStyle w:val="text"/>
            </w:pPr>
            <w:r w:rsidRPr="005979AA">
              <w:t>Elements describe the essential outcomes of a unit of competency. Elements describe actions or outcomes that are demonstrable and assessable.</w:t>
            </w:r>
          </w:p>
        </w:tc>
        <w:tc>
          <w:tcPr>
            <w:tcW w:w="6379" w:type="dxa"/>
            <w:gridSpan w:val="4"/>
          </w:tcPr>
          <w:p w14:paraId="6CA9C55E" w14:textId="77777777" w:rsidR="009407A3" w:rsidRDefault="009407A3" w:rsidP="0089509B">
            <w:pPr>
              <w:pStyle w:val="Heading21"/>
            </w:pPr>
            <w:r>
              <w:t>Performance Criteria</w:t>
            </w:r>
          </w:p>
          <w:p w14:paraId="48059DC2" w14:textId="77777777" w:rsidR="009407A3" w:rsidRDefault="009407A3"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6E67C625" w14:textId="77777777" w:rsidTr="009407A3">
        <w:tc>
          <w:tcPr>
            <w:tcW w:w="2943" w:type="dxa"/>
          </w:tcPr>
          <w:p w14:paraId="09C65268" w14:textId="77777777" w:rsidR="009407A3" w:rsidRDefault="009407A3" w:rsidP="0089509B">
            <w:pPr>
              <w:pStyle w:val="spacer"/>
            </w:pPr>
          </w:p>
        </w:tc>
        <w:tc>
          <w:tcPr>
            <w:tcW w:w="6379" w:type="dxa"/>
            <w:gridSpan w:val="4"/>
          </w:tcPr>
          <w:p w14:paraId="1854204C" w14:textId="77777777" w:rsidR="009407A3" w:rsidRDefault="009407A3" w:rsidP="0089509B">
            <w:pPr>
              <w:pStyle w:val="spacer"/>
            </w:pPr>
          </w:p>
        </w:tc>
      </w:tr>
      <w:tr w:rsidR="009407A3" w14:paraId="1DFA24B8" w14:textId="77777777" w:rsidTr="009407A3">
        <w:tc>
          <w:tcPr>
            <w:tcW w:w="2943" w:type="dxa"/>
            <w:vMerge w:val="restart"/>
          </w:tcPr>
          <w:p w14:paraId="1E295EAC" w14:textId="77777777" w:rsidR="009407A3" w:rsidRPr="0084371F" w:rsidRDefault="009407A3" w:rsidP="0089509B">
            <w:pPr>
              <w:pStyle w:val="element"/>
              <w:keepNext/>
            </w:pPr>
            <w:r w:rsidRPr="0084371F">
              <w:t>1</w:t>
            </w:r>
            <w:r>
              <w:tab/>
              <w:t>Identify</w:t>
            </w:r>
            <w:r w:rsidRPr="0094664E">
              <w:t xml:space="preserve"> simple</w:t>
            </w:r>
            <w:r>
              <w:t xml:space="preserve"> </w:t>
            </w:r>
            <w:r w:rsidRPr="0094664E">
              <w:t>text types</w:t>
            </w:r>
            <w:r>
              <w:t xml:space="preserve"> relevant to own learning</w:t>
            </w:r>
            <w:r w:rsidRPr="0094664E">
              <w:t xml:space="preserve"> </w:t>
            </w:r>
            <w:r>
              <w:t>needs</w:t>
            </w:r>
          </w:p>
        </w:tc>
        <w:tc>
          <w:tcPr>
            <w:tcW w:w="570" w:type="dxa"/>
            <w:gridSpan w:val="2"/>
          </w:tcPr>
          <w:p w14:paraId="3421AF3F" w14:textId="77777777" w:rsidR="009407A3" w:rsidRDefault="009407A3" w:rsidP="0089509B">
            <w:pPr>
              <w:pStyle w:val="PC"/>
              <w:keepNext/>
            </w:pPr>
            <w:r>
              <w:t>1.1</w:t>
            </w:r>
          </w:p>
        </w:tc>
        <w:tc>
          <w:tcPr>
            <w:tcW w:w="5809" w:type="dxa"/>
            <w:gridSpan w:val="2"/>
          </w:tcPr>
          <w:p w14:paraId="0B4CD7A9" w14:textId="77777777" w:rsidR="009407A3" w:rsidRDefault="009407A3" w:rsidP="0089509B">
            <w:pPr>
              <w:pStyle w:val="unittext"/>
              <w:rPr>
                <w:lang w:eastAsia="en-US"/>
              </w:rPr>
            </w:pPr>
            <w:r>
              <w:t xml:space="preserve">Explore a range of </w:t>
            </w:r>
            <w:r w:rsidRPr="0094664E">
              <w:rPr>
                <w:b/>
                <w:i/>
              </w:rPr>
              <w:t xml:space="preserve">simple </w:t>
            </w:r>
            <w:r>
              <w:rPr>
                <w:b/>
                <w:i/>
              </w:rPr>
              <w:t>text types</w:t>
            </w:r>
            <w:r w:rsidRPr="0094664E">
              <w:rPr>
                <w:b/>
                <w:i/>
              </w:rPr>
              <w:t xml:space="preserve"> </w:t>
            </w:r>
          </w:p>
        </w:tc>
      </w:tr>
      <w:tr w:rsidR="009407A3" w14:paraId="4C6AA6C7" w14:textId="77777777" w:rsidTr="009407A3">
        <w:tc>
          <w:tcPr>
            <w:tcW w:w="2943" w:type="dxa"/>
            <w:vMerge/>
          </w:tcPr>
          <w:p w14:paraId="205F74C5" w14:textId="77777777" w:rsidR="009407A3" w:rsidRPr="0084371F" w:rsidRDefault="009407A3" w:rsidP="0089509B">
            <w:pPr>
              <w:pStyle w:val="element"/>
              <w:keepNext/>
            </w:pPr>
          </w:p>
        </w:tc>
        <w:tc>
          <w:tcPr>
            <w:tcW w:w="570" w:type="dxa"/>
            <w:gridSpan w:val="2"/>
          </w:tcPr>
          <w:p w14:paraId="090F7FD0" w14:textId="77777777" w:rsidR="009407A3" w:rsidRDefault="009407A3" w:rsidP="0089509B">
            <w:pPr>
              <w:pStyle w:val="PC"/>
              <w:keepNext/>
            </w:pPr>
            <w:r>
              <w:t>1.2</w:t>
            </w:r>
          </w:p>
        </w:tc>
        <w:tc>
          <w:tcPr>
            <w:tcW w:w="5809" w:type="dxa"/>
            <w:gridSpan w:val="2"/>
          </w:tcPr>
          <w:p w14:paraId="32A704A9" w14:textId="77777777" w:rsidR="009407A3" w:rsidRDefault="009407A3" w:rsidP="0089509B">
            <w:pPr>
              <w:pStyle w:val="unittext"/>
              <w:rPr>
                <w:lang w:eastAsia="en-US"/>
              </w:rPr>
            </w:pPr>
            <w:r>
              <w:t xml:space="preserve">Relate the </w:t>
            </w:r>
            <w:r w:rsidRPr="00420F45">
              <w:rPr>
                <w:b/>
                <w:i/>
              </w:rPr>
              <w:t>purpose</w:t>
            </w:r>
            <w:r>
              <w:t xml:space="preserve"> of the texts to own learning need</w:t>
            </w:r>
          </w:p>
        </w:tc>
      </w:tr>
      <w:tr w:rsidR="009407A3" w14:paraId="3A3F55FD" w14:textId="77777777" w:rsidTr="009407A3">
        <w:tc>
          <w:tcPr>
            <w:tcW w:w="2943" w:type="dxa"/>
            <w:vMerge/>
          </w:tcPr>
          <w:p w14:paraId="328D02E6" w14:textId="77777777" w:rsidR="009407A3" w:rsidRPr="0084371F" w:rsidRDefault="009407A3" w:rsidP="0089509B">
            <w:pPr>
              <w:pStyle w:val="element"/>
              <w:keepNext/>
            </w:pPr>
          </w:p>
        </w:tc>
        <w:tc>
          <w:tcPr>
            <w:tcW w:w="570" w:type="dxa"/>
            <w:gridSpan w:val="2"/>
          </w:tcPr>
          <w:p w14:paraId="66B50CE4" w14:textId="77777777" w:rsidR="009407A3" w:rsidRDefault="009407A3" w:rsidP="0089509B">
            <w:pPr>
              <w:pStyle w:val="PC"/>
              <w:keepNext/>
            </w:pPr>
            <w:r>
              <w:t>1.3</w:t>
            </w:r>
          </w:p>
        </w:tc>
        <w:tc>
          <w:tcPr>
            <w:tcW w:w="5809" w:type="dxa"/>
            <w:gridSpan w:val="2"/>
          </w:tcPr>
          <w:p w14:paraId="4ABC70C7" w14:textId="77777777" w:rsidR="009407A3" w:rsidRDefault="009407A3" w:rsidP="0089509B">
            <w:pPr>
              <w:pStyle w:val="unittext"/>
            </w:pPr>
            <w:r>
              <w:t>Identify</w:t>
            </w:r>
            <w:r w:rsidRPr="00AE24F9">
              <w:t xml:space="preserve"> the </w:t>
            </w:r>
            <w:r>
              <w:t xml:space="preserve">key </w:t>
            </w:r>
            <w:r w:rsidRPr="00DB56AB">
              <w:rPr>
                <w:b/>
                <w:i/>
              </w:rPr>
              <w:t>features of selected text types</w:t>
            </w:r>
          </w:p>
        </w:tc>
      </w:tr>
      <w:tr w:rsidR="009407A3" w14:paraId="72F8E7A2" w14:textId="77777777" w:rsidTr="009407A3">
        <w:tc>
          <w:tcPr>
            <w:tcW w:w="2943" w:type="dxa"/>
          </w:tcPr>
          <w:p w14:paraId="2AD2A0A1" w14:textId="77777777" w:rsidR="009407A3" w:rsidRDefault="009407A3" w:rsidP="0089509B">
            <w:pPr>
              <w:pStyle w:val="spacer"/>
            </w:pPr>
          </w:p>
        </w:tc>
        <w:tc>
          <w:tcPr>
            <w:tcW w:w="6379" w:type="dxa"/>
            <w:gridSpan w:val="4"/>
          </w:tcPr>
          <w:p w14:paraId="6D691288" w14:textId="77777777" w:rsidR="009407A3" w:rsidRDefault="009407A3" w:rsidP="0089509B">
            <w:pPr>
              <w:pStyle w:val="spacer"/>
            </w:pPr>
          </w:p>
        </w:tc>
      </w:tr>
      <w:tr w:rsidR="009407A3" w14:paraId="1B6AE0CD" w14:textId="77777777" w:rsidTr="009407A3">
        <w:tc>
          <w:tcPr>
            <w:tcW w:w="2943" w:type="dxa"/>
            <w:vMerge w:val="restart"/>
          </w:tcPr>
          <w:p w14:paraId="51DB3859" w14:textId="77777777" w:rsidR="009407A3" w:rsidRDefault="009407A3" w:rsidP="0089509B">
            <w:pPr>
              <w:pStyle w:val="element"/>
              <w:keepNext/>
            </w:pPr>
            <w:r>
              <w:t>2</w:t>
            </w:r>
            <w:r>
              <w:tab/>
              <w:t>Produce</w:t>
            </w:r>
            <w:r w:rsidRPr="00420F45">
              <w:t xml:space="preserve"> </w:t>
            </w:r>
            <w:r>
              <w:t xml:space="preserve">a </w:t>
            </w:r>
            <w:r w:rsidRPr="00420F45">
              <w:t>simple</w:t>
            </w:r>
            <w:r>
              <w:t xml:space="preserve"> learning related</w:t>
            </w:r>
            <w:r w:rsidRPr="00420F45">
              <w:t xml:space="preserve"> </w:t>
            </w:r>
            <w:r>
              <w:t xml:space="preserve">hand written </w:t>
            </w:r>
            <w:r w:rsidRPr="00420F45">
              <w:t xml:space="preserve">text </w:t>
            </w:r>
          </w:p>
        </w:tc>
        <w:tc>
          <w:tcPr>
            <w:tcW w:w="585" w:type="dxa"/>
            <w:gridSpan w:val="3"/>
          </w:tcPr>
          <w:p w14:paraId="620D89F8" w14:textId="77777777" w:rsidR="009407A3" w:rsidRDefault="009407A3" w:rsidP="0089509B">
            <w:pPr>
              <w:pStyle w:val="PC"/>
              <w:keepNext/>
            </w:pPr>
            <w:r>
              <w:t>2.1</w:t>
            </w:r>
          </w:p>
        </w:tc>
        <w:tc>
          <w:tcPr>
            <w:tcW w:w="5794" w:type="dxa"/>
          </w:tcPr>
          <w:p w14:paraId="3C72CE8E" w14:textId="77777777" w:rsidR="009407A3" w:rsidRDefault="009407A3" w:rsidP="0089509B">
            <w:pPr>
              <w:pStyle w:val="unittext"/>
              <w:rPr>
                <w:szCs w:val="24"/>
                <w:lang w:eastAsia="en-US"/>
              </w:rPr>
            </w:pPr>
            <w:r>
              <w:t xml:space="preserve">Confirm the </w:t>
            </w:r>
            <w:r w:rsidRPr="008E4833">
              <w:t>purpose</w:t>
            </w:r>
            <w:r>
              <w:t xml:space="preserve"> of the paper based text </w:t>
            </w:r>
          </w:p>
        </w:tc>
      </w:tr>
      <w:tr w:rsidR="009407A3" w14:paraId="1699F833" w14:textId="77777777" w:rsidTr="009407A3">
        <w:tc>
          <w:tcPr>
            <w:tcW w:w="2943" w:type="dxa"/>
            <w:vMerge/>
          </w:tcPr>
          <w:p w14:paraId="6E3EC953" w14:textId="77777777" w:rsidR="009407A3" w:rsidRDefault="009407A3" w:rsidP="0089509B">
            <w:pPr>
              <w:keepNext/>
            </w:pPr>
          </w:p>
        </w:tc>
        <w:tc>
          <w:tcPr>
            <w:tcW w:w="585" w:type="dxa"/>
            <w:gridSpan w:val="3"/>
          </w:tcPr>
          <w:p w14:paraId="79BE5F79" w14:textId="77777777" w:rsidR="009407A3" w:rsidRDefault="009407A3" w:rsidP="0089509B">
            <w:pPr>
              <w:pStyle w:val="PC"/>
              <w:keepNext/>
            </w:pPr>
            <w:r>
              <w:t>2.2</w:t>
            </w:r>
          </w:p>
        </w:tc>
        <w:tc>
          <w:tcPr>
            <w:tcW w:w="5794" w:type="dxa"/>
          </w:tcPr>
          <w:p w14:paraId="17619B92" w14:textId="77777777" w:rsidR="009407A3" w:rsidRDefault="009407A3" w:rsidP="0089509B">
            <w:pPr>
              <w:pStyle w:val="unittext"/>
              <w:rPr>
                <w:szCs w:val="24"/>
                <w:lang w:eastAsia="en-US"/>
              </w:rPr>
            </w:pPr>
            <w:r>
              <w:t xml:space="preserve">Select the </w:t>
            </w:r>
            <w:r w:rsidRPr="00420F45">
              <w:rPr>
                <w:b/>
                <w:i/>
              </w:rPr>
              <w:t>a</w:t>
            </w:r>
            <w:r>
              <w:rPr>
                <w:b/>
                <w:i/>
              </w:rPr>
              <w:t>ppropriate format</w:t>
            </w:r>
            <w:r>
              <w:t xml:space="preserve"> </w:t>
            </w:r>
          </w:p>
        </w:tc>
      </w:tr>
      <w:tr w:rsidR="009407A3" w14:paraId="36695B4F" w14:textId="77777777" w:rsidTr="009407A3">
        <w:tc>
          <w:tcPr>
            <w:tcW w:w="2943" w:type="dxa"/>
            <w:vMerge/>
          </w:tcPr>
          <w:p w14:paraId="2BD36CEF" w14:textId="77777777" w:rsidR="009407A3" w:rsidRDefault="009407A3" w:rsidP="0089509B">
            <w:pPr>
              <w:keepNext/>
            </w:pPr>
          </w:p>
        </w:tc>
        <w:tc>
          <w:tcPr>
            <w:tcW w:w="585" w:type="dxa"/>
            <w:gridSpan w:val="3"/>
          </w:tcPr>
          <w:p w14:paraId="6906CD56" w14:textId="77777777" w:rsidR="009407A3" w:rsidRDefault="009407A3" w:rsidP="0089509B">
            <w:pPr>
              <w:pStyle w:val="PC"/>
              <w:keepNext/>
            </w:pPr>
            <w:r>
              <w:t>2.3</w:t>
            </w:r>
          </w:p>
        </w:tc>
        <w:tc>
          <w:tcPr>
            <w:tcW w:w="5794" w:type="dxa"/>
          </w:tcPr>
          <w:p w14:paraId="45004524" w14:textId="77777777" w:rsidR="009407A3" w:rsidRDefault="009407A3" w:rsidP="0089509B">
            <w:pPr>
              <w:pStyle w:val="unittext"/>
            </w:pPr>
            <w:r>
              <w:t xml:space="preserve">Plan and sequence the </w:t>
            </w:r>
            <w:r>
              <w:rPr>
                <w:b/>
                <w:i/>
              </w:rPr>
              <w:t>content</w:t>
            </w:r>
          </w:p>
        </w:tc>
      </w:tr>
      <w:tr w:rsidR="009407A3" w14:paraId="55D611B8" w14:textId="77777777" w:rsidTr="009407A3">
        <w:tc>
          <w:tcPr>
            <w:tcW w:w="2943" w:type="dxa"/>
            <w:vMerge/>
          </w:tcPr>
          <w:p w14:paraId="02E0A864" w14:textId="77777777" w:rsidR="009407A3" w:rsidRDefault="009407A3" w:rsidP="0089509B">
            <w:pPr>
              <w:keepNext/>
            </w:pPr>
          </w:p>
        </w:tc>
        <w:tc>
          <w:tcPr>
            <w:tcW w:w="585" w:type="dxa"/>
            <w:gridSpan w:val="3"/>
          </w:tcPr>
          <w:p w14:paraId="7FA8AAC3" w14:textId="77777777" w:rsidR="009407A3" w:rsidRDefault="009407A3" w:rsidP="0089509B">
            <w:pPr>
              <w:pStyle w:val="PC"/>
              <w:keepNext/>
            </w:pPr>
            <w:r>
              <w:t>2.4</w:t>
            </w:r>
          </w:p>
        </w:tc>
        <w:tc>
          <w:tcPr>
            <w:tcW w:w="5794" w:type="dxa"/>
          </w:tcPr>
          <w:p w14:paraId="04AC0204" w14:textId="77777777" w:rsidR="009407A3" w:rsidRDefault="009407A3" w:rsidP="0089509B">
            <w:pPr>
              <w:pStyle w:val="unittext"/>
            </w:pPr>
            <w:r>
              <w:t xml:space="preserve">Arrange the </w:t>
            </w:r>
            <w:r w:rsidRPr="00DB56AB">
              <w:t>features</w:t>
            </w:r>
            <w:r w:rsidRPr="00280AFE">
              <w:t xml:space="preserve"> </w:t>
            </w:r>
            <w:r>
              <w:t xml:space="preserve">of the text to meet the purpose </w:t>
            </w:r>
          </w:p>
        </w:tc>
      </w:tr>
      <w:tr w:rsidR="009407A3" w14:paraId="3012DE24" w14:textId="77777777" w:rsidTr="009407A3">
        <w:tc>
          <w:tcPr>
            <w:tcW w:w="2943" w:type="dxa"/>
            <w:vMerge/>
          </w:tcPr>
          <w:p w14:paraId="10729783" w14:textId="77777777" w:rsidR="009407A3" w:rsidRDefault="009407A3" w:rsidP="0089509B">
            <w:pPr>
              <w:keepNext/>
            </w:pPr>
          </w:p>
        </w:tc>
        <w:tc>
          <w:tcPr>
            <w:tcW w:w="585" w:type="dxa"/>
            <w:gridSpan w:val="3"/>
          </w:tcPr>
          <w:p w14:paraId="172B4400" w14:textId="77777777" w:rsidR="009407A3" w:rsidRDefault="009407A3" w:rsidP="0089509B">
            <w:pPr>
              <w:pStyle w:val="PC"/>
              <w:keepNext/>
            </w:pPr>
            <w:r>
              <w:t>2.5</w:t>
            </w:r>
          </w:p>
        </w:tc>
        <w:tc>
          <w:tcPr>
            <w:tcW w:w="5794" w:type="dxa"/>
          </w:tcPr>
          <w:p w14:paraId="71DC6B72" w14:textId="77777777" w:rsidR="009407A3" w:rsidRDefault="009407A3" w:rsidP="0089509B">
            <w:pPr>
              <w:pStyle w:val="unittext"/>
            </w:pPr>
            <w:r w:rsidRPr="00F707A9">
              <w:rPr>
                <w:b/>
                <w:i/>
              </w:rPr>
              <w:t>Review</w:t>
            </w:r>
            <w:r>
              <w:t xml:space="preserve"> the draft text and make any adjustments to the </w:t>
            </w:r>
            <w:r>
              <w:lastRenderedPageBreak/>
              <w:t>final text as required</w:t>
            </w:r>
          </w:p>
        </w:tc>
      </w:tr>
      <w:tr w:rsidR="009407A3" w14:paraId="2CB9DFC0" w14:textId="77777777" w:rsidTr="009407A3">
        <w:tc>
          <w:tcPr>
            <w:tcW w:w="2943" w:type="dxa"/>
          </w:tcPr>
          <w:p w14:paraId="5EE0C9F1" w14:textId="77777777" w:rsidR="009407A3" w:rsidRDefault="009407A3" w:rsidP="0089509B">
            <w:pPr>
              <w:pStyle w:val="spacer"/>
            </w:pPr>
          </w:p>
        </w:tc>
        <w:tc>
          <w:tcPr>
            <w:tcW w:w="6379" w:type="dxa"/>
            <w:gridSpan w:val="4"/>
          </w:tcPr>
          <w:p w14:paraId="70B00B99" w14:textId="77777777" w:rsidR="009407A3" w:rsidRDefault="009407A3" w:rsidP="0089509B">
            <w:pPr>
              <w:pStyle w:val="spacer"/>
            </w:pPr>
          </w:p>
        </w:tc>
      </w:tr>
      <w:tr w:rsidR="009407A3" w14:paraId="49FD6BCB" w14:textId="77777777" w:rsidTr="009407A3">
        <w:tc>
          <w:tcPr>
            <w:tcW w:w="2943" w:type="dxa"/>
            <w:vMerge w:val="restart"/>
          </w:tcPr>
          <w:p w14:paraId="71C98344" w14:textId="77777777" w:rsidR="009407A3" w:rsidRDefault="009407A3" w:rsidP="0089509B">
            <w:pPr>
              <w:pStyle w:val="element"/>
              <w:keepNext/>
            </w:pPr>
            <w:r>
              <w:t>3</w:t>
            </w:r>
            <w:r>
              <w:tab/>
              <w:t>Produce</w:t>
            </w:r>
            <w:r w:rsidRPr="00420F45">
              <w:t xml:space="preserve"> </w:t>
            </w:r>
            <w:r>
              <w:t xml:space="preserve">a </w:t>
            </w:r>
            <w:r w:rsidRPr="00420F45">
              <w:t>simple</w:t>
            </w:r>
            <w:r>
              <w:t xml:space="preserve"> learning related</w:t>
            </w:r>
            <w:r w:rsidRPr="00420F45">
              <w:t xml:space="preserve"> </w:t>
            </w:r>
            <w:r>
              <w:t xml:space="preserve">digital </w:t>
            </w:r>
            <w:r w:rsidRPr="00420F45">
              <w:t xml:space="preserve">text </w:t>
            </w:r>
          </w:p>
        </w:tc>
        <w:tc>
          <w:tcPr>
            <w:tcW w:w="570" w:type="dxa"/>
            <w:gridSpan w:val="2"/>
          </w:tcPr>
          <w:p w14:paraId="5ABDC296" w14:textId="77777777" w:rsidR="009407A3" w:rsidRDefault="009407A3" w:rsidP="0089509B">
            <w:pPr>
              <w:pStyle w:val="PC"/>
              <w:keepNext/>
            </w:pPr>
            <w:r>
              <w:t>3.1</w:t>
            </w:r>
          </w:p>
        </w:tc>
        <w:tc>
          <w:tcPr>
            <w:tcW w:w="5809" w:type="dxa"/>
            <w:gridSpan w:val="2"/>
          </w:tcPr>
          <w:p w14:paraId="3CDECA23" w14:textId="77777777" w:rsidR="009407A3" w:rsidRDefault="009407A3" w:rsidP="0089509B">
            <w:pPr>
              <w:pStyle w:val="unittext"/>
              <w:rPr>
                <w:szCs w:val="24"/>
                <w:lang w:eastAsia="en-US"/>
              </w:rPr>
            </w:pPr>
            <w:r>
              <w:t xml:space="preserve">Confirm the </w:t>
            </w:r>
            <w:r w:rsidRPr="00F707A9">
              <w:t>purpose</w:t>
            </w:r>
            <w:r>
              <w:t xml:space="preserve"> of the digital text </w:t>
            </w:r>
          </w:p>
        </w:tc>
      </w:tr>
      <w:tr w:rsidR="009407A3" w14:paraId="538EC302" w14:textId="77777777" w:rsidTr="009407A3">
        <w:tc>
          <w:tcPr>
            <w:tcW w:w="2943" w:type="dxa"/>
            <w:vMerge/>
          </w:tcPr>
          <w:p w14:paraId="1A1D24BD" w14:textId="77777777" w:rsidR="009407A3" w:rsidRDefault="009407A3" w:rsidP="0089509B">
            <w:pPr>
              <w:keepNext/>
            </w:pPr>
          </w:p>
        </w:tc>
        <w:tc>
          <w:tcPr>
            <w:tcW w:w="570" w:type="dxa"/>
            <w:gridSpan w:val="2"/>
          </w:tcPr>
          <w:p w14:paraId="6B171FE7" w14:textId="77777777" w:rsidR="009407A3" w:rsidRDefault="009407A3" w:rsidP="0089509B">
            <w:pPr>
              <w:pStyle w:val="PC"/>
              <w:keepNext/>
            </w:pPr>
            <w:r>
              <w:t>3.2</w:t>
            </w:r>
          </w:p>
        </w:tc>
        <w:tc>
          <w:tcPr>
            <w:tcW w:w="5809" w:type="dxa"/>
            <w:gridSpan w:val="2"/>
          </w:tcPr>
          <w:p w14:paraId="712FD86D" w14:textId="77777777" w:rsidR="009407A3" w:rsidRDefault="009407A3" w:rsidP="0089509B">
            <w:pPr>
              <w:pStyle w:val="unittext"/>
              <w:rPr>
                <w:szCs w:val="24"/>
                <w:lang w:eastAsia="en-US"/>
              </w:rPr>
            </w:pPr>
            <w:r>
              <w:t xml:space="preserve">Select the </w:t>
            </w:r>
            <w:r w:rsidRPr="00A553B6">
              <w:t>appropriate format</w:t>
            </w:r>
            <w:r>
              <w:t xml:space="preserve"> </w:t>
            </w:r>
          </w:p>
        </w:tc>
      </w:tr>
      <w:tr w:rsidR="009407A3" w14:paraId="6DAAF920" w14:textId="77777777" w:rsidTr="009407A3">
        <w:tc>
          <w:tcPr>
            <w:tcW w:w="2943" w:type="dxa"/>
            <w:vMerge/>
          </w:tcPr>
          <w:p w14:paraId="26DC15D8" w14:textId="77777777" w:rsidR="009407A3" w:rsidRDefault="009407A3" w:rsidP="0089509B">
            <w:pPr>
              <w:keepNext/>
            </w:pPr>
          </w:p>
        </w:tc>
        <w:tc>
          <w:tcPr>
            <w:tcW w:w="570" w:type="dxa"/>
            <w:gridSpan w:val="2"/>
          </w:tcPr>
          <w:p w14:paraId="643ECB72" w14:textId="77777777" w:rsidR="009407A3" w:rsidRDefault="009407A3" w:rsidP="0089509B">
            <w:pPr>
              <w:pStyle w:val="PC"/>
              <w:keepNext/>
            </w:pPr>
            <w:r>
              <w:t>3.3</w:t>
            </w:r>
          </w:p>
        </w:tc>
        <w:tc>
          <w:tcPr>
            <w:tcW w:w="5809" w:type="dxa"/>
            <w:gridSpan w:val="2"/>
          </w:tcPr>
          <w:p w14:paraId="580FB54C" w14:textId="77777777" w:rsidR="009407A3" w:rsidRDefault="009407A3" w:rsidP="0089509B">
            <w:pPr>
              <w:pStyle w:val="unittext"/>
            </w:pPr>
            <w:r>
              <w:t xml:space="preserve">Plan and sequence the </w:t>
            </w:r>
            <w:r w:rsidRPr="00F5695B">
              <w:t>content</w:t>
            </w:r>
          </w:p>
        </w:tc>
      </w:tr>
      <w:tr w:rsidR="009407A3" w14:paraId="5CD8FE46" w14:textId="77777777" w:rsidTr="009407A3">
        <w:tc>
          <w:tcPr>
            <w:tcW w:w="2943" w:type="dxa"/>
            <w:vMerge/>
          </w:tcPr>
          <w:p w14:paraId="53243CA1" w14:textId="77777777" w:rsidR="009407A3" w:rsidRDefault="009407A3" w:rsidP="0089509B">
            <w:pPr>
              <w:keepNext/>
            </w:pPr>
          </w:p>
        </w:tc>
        <w:tc>
          <w:tcPr>
            <w:tcW w:w="570" w:type="dxa"/>
            <w:gridSpan w:val="2"/>
          </w:tcPr>
          <w:p w14:paraId="3036DE02" w14:textId="77777777" w:rsidR="009407A3" w:rsidRDefault="009407A3" w:rsidP="0089509B">
            <w:pPr>
              <w:pStyle w:val="PC"/>
              <w:keepNext/>
            </w:pPr>
            <w:r>
              <w:t>3.4</w:t>
            </w:r>
          </w:p>
        </w:tc>
        <w:tc>
          <w:tcPr>
            <w:tcW w:w="5809" w:type="dxa"/>
            <w:gridSpan w:val="2"/>
          </w:tcPr>
          <w:p w14:paraId="43EFAD52" w14:textId="77777777" w:rsidR="009407A3" w:rsidRDefault="009407A3" w:rsidP="0089509B">
            <w:pPr>
              <w:pStyle w:val="unittext"/>
            </w:pPr>
            <w:r>
              <w:t xml:space="preserve">Arrange the </w:t>
            </w:r>
            <w:r w:rsidRPr="00A553B6">
              <w:t>features</w:t>
            </w:r>
            <w:r>
              <w:t xml:space="preserve"> of the text to meet the purpose </w:t>
            </w:r>
          </w:p>
        </w:tc>
      </w:tr>
      <w:tr w:rsidR="009407A3" w14:paraId="4991D742" w14:textId="77777777" w:rsidTr="009407A3">
        <w:tc>
          <w:tcPr>
            <w:tcW w:w="2943" w:type="dxa"/>
            <w:vMerge/>
          </w:tcPr>
          <w:p w14:paraId="0B9FBB52" w14:textId="77777777" w:rsidR="009407A3" w:rsidRDefault="009407A3" w:rsidP="0089509B">
            <w:pPr>
              <w:keepNext/>
            </w:pPr>
          </w:p>
        </w:tc>
        <w:tc>
          <w:tcPr>
            <w:tcW w:w="570" w:type="dxa"/>
            <w:gridSpan w:val="2"/>
          </w:tcPr>
          <w:p w14:paraId="09E1DDE2" w14:textId="77777777" w:rsidR="009407A3" w:rsidRDefault="009407A3" w:rsidP="0089509B">
            <w:pPr>
              <w:pStyle w:val="PC"/>
              <w:keepNext/>
            </w:pPr>
            <w:r>
              <w:t>3.5</w:t>
            </w:r>
          </w:p>
        </w:tc>
        <w:tc>
          <w:tcPr>
            <w:tcW w:w="5809" w:type="dxa"/>
            <w:gridSpan w:val="2"/>
          </w:tcPr>
          <w:p w14:paraId="3909D735" w14:textId="0E1EBC85" w:rsidR="009407A3" w:rsidRDefault="009407A3" w:rsidP="0089509B">
            <w:pPr>
              <w:pStyle w:val="unittext"/>
            </w:pPr>
            <w:r w:rsidRPr="00A553B6">
              <w:t>Review</w:t>
            </w:r>
            <w:r>
              <w:t xml:space="preserve"> the draft</w:t>
            </w:r>
            <w:r w:rsidR="00FA7CF7">
              <w:t xml:space="preserve"> </w:t>
            </w:r>
            <w:r>
              <w:t>text and make any adjustments to the final text as required</w:t>
            </w:r>
          </w:p>
        </w:tc>
      </w:tr>
      <w:tr w:rsidR="009407A3" w14:paraId="7A8B71FE" w14:textId="77777777" w:rsidTr="009407A3">
        <w:tc>
          <w:tcPr>
            <w:tcW w:w="2943" w:type="dxa"/>
          </w:tcPr>
          <w:p w14:paraId="7AFBD1FE" w14:textId="77777777" w:rsidR="009407A3" w:rsidRDefault="009407A3" w:rsidP="0089509B">
            <w:pPr>
              <w:pStyle w:val="spacer"/>
            </w:pPr>
          </w:p>
        </w:tc>
        <w:tc>
          <w:tcPr>
            <w:tcW w:w="6379" w:type="dxa"/>
            <w:gridSpan w:val="4"/>
          </w:tcPr>
          <w:p w14:paraId="29B4075E" w14:textId="77777777" w:rsidR="009407A3" w:rsidRDefault="009407A3" w:rsidP="0089509B">
            <w:pPr>
              <w:pStyle w:val="spacer"/>
            </w:pPr>
          </w:p>
        </w:tc>
      </w:tr>
      <w:tr w:rsidR="009407A3" w14:paraId="61C371F3" w14:textId="77777777" w:rsidTr="009407A3">
        <w:tc>
          <w:tcPr>
            <w:tcW w:w="9322" w:type="dxa"/>
            <w:gridSpan w:val="5"/>
          </w:tcPr>
          <w:p w14:paraId="52A11D1A" w14:textId="77777777" w:rsidR="009407A3" w:rsidRDefault="009407A3" w:rsidP="0089509B">
            <w:pPr>
              <w:pStyle w:val="Heading21"/>
            </w:pPr>
            <w:r>
              <w:t>Required Knowledge and Skills</w:t>
            </w:r>
          </w:p>
          <w:p w14:paraId="09E643CB" w14:textId="77777777" w:rsidR="009407A3" w:rsidRDefault="009407A3" w:rsidP="0089509B">
            <w:pPr>
              <w:pStyle w:val="text"/>
            </w:pPr>
            <w:r w:rsidRPr="005979AA">
              <w:t>This describes the essential skills and knowledge and their level required for this unit</w:t>
            </w:r>
            <w:r>
              <w:t>.</w:t>
            </w:r>
          </w:p>
        </w:tc>
      </w:tr>
      <w:tr w:rsidR="009407A3" w14:paraId="37D0A25C" w14:textId="77777777" w:rsidTr="009407A3">
        <w:tc>
          <w:tcPr>
            <w:tcW w:w="9322" w:type="dxa"/>
            <w:gridSpan w:val="5"/>
          </w:tcPr>
          <w:p w14:paraId="21F761C1" w14:textId="77777777" w:rsidR="009407A3" w:rsidRDefault="009407A3" w:rsidP="0089509B">
            <w:pPr>
              <w:pStyle w:val="unittext"/>
            </w:pPr>
            <w:r>
              <w:t>Required Knowledge:</w:t>
            </w:r>
          </w:p>
          <w:p w14:paraId="2A6DE0DD" w14:textId="77777777" w:rsidR="009407A3" w:rsidRPr="00942DB5" w:rsidRDefault="009407A3" w:rsidP="0089509B">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54583728" w14:textId="77777777" w:rsidR="009407A3" w:rsidRDefault="009407A3" w:rsidP="0089509B">
            <w:pPr>
              <w:pStyle w:val="bullet"/>
              <w:numPr>
                <w:ilvl w:val="0"/>
                <w:numId w:val="13"/>
              </w:numPr>
              <w:ind w:left="284" w:hanging="284"/>
            </w:pPr>
            <w:r w:rsidRPr="00A553B6">
              <w:t>punctuation conventions of sentence writing</w:t>
            </w:r>
          </w:p>
          <w:p w14:paraId="5748CE33" w14:textId="77777777" w:rsidR="009407A3" w:rsidRDefault="009407A3" w:rsidP="0089509B">
            <w:pPr>
              <w:pStyle w:val="element"/>
              <w:keepNext/>
            </w:pPr>
            <w:r>
              <w:t>Required Skills:</w:t>
            </w:r>
          </w:p>
          <w:p w14:paraId="1F1B5E1C" w14:textId="77777777" w:rsidR="009407A3" w:rsidRDefault="009407A3" w:rsidP="0089509B">
            <w:pPr>
              <w:pStyle w:val="bullet"/>
              <w:numPr>
                <w:ilvl w:val="0"/>
                <w:numId w:val="13"/>
              </w:numPr>
              <w:ind w:left="284" w:hanging="284"/>
            </w:pPr>
            <w:r>
              <w:t>literacy skills to demonstrate:</w:t>
            </w:r>
          </w:p>
          <w:p w14:paraId="77F61B01" w14:textId="77777777" w:rsidR="009407A3" w:rsidRPr="00955C54" w:rsidRDefault="009407A3" w:rsidP="0089509B">
            <w:pPr>
              <w:pStyle w:val="endash"/>
              <w:keepNext/>
              <w:ind w:left="568" w:hanging="284"/>
            </w:pPr>
            <w:r w:rsidRPr="00955C54">
              <w:t xml:space="preserve">beginning ability to structure text </w:t>
            </w:r>
          </w:p>
          <w:p w14:paraId="3776F677" w14:textId="77777777" w:rsidR="009407A3" w:rsidRPr="00DB56AB" w:rsidRDefault="009407A3" w:rsidP="0089509B">
            <w:pPr>
              <w:pStyle w:val="endash"/>
              <w:keepNext/>
              <w:ind w:left="568" w:hanging="284"/>
            </w:pPr>
            <w:r w:rsidRPr="00DB56AB">
              <w:t xml:space="preserve">consistent use of upper and lower case letters </w:t>
            </w:r>
          </w:p>
          <w:p w14:paraId="69DA0BDE" w14:textId="77777777" w:rsidR="009407A3" w:rsidRPr="00DB56AB" w:rsidRDefault="009407A3" w:rsidP="0089509B">
            <w:pPr>
              <w:pStyle w:val="endash"/>
              <w:keepNext/>
              <w:ind w:left="568" w:hanging="284"/>
            </w:pPr>
            <w:r w:rsidRPr="00DB56AB">
              <w:t xml:space="preserve">developing ability to link ideas using simple conjunctive </w:t>
            </w:r>
            <w:r>
              <w:t>devices such as “and” and “but”</w:t>
            </w:r>
          </w:p>
          <w:p w14:paraId="6D063F47" w14:textId="77777777" w:rsidR="009407A3" w:rsidRPr="00DB56AB" w:rsidRDefault="009407A3" w:rsidP="0089509B">
            <w:pPr>
              <w:pStyle w:val="endash"/>
              <w:keepNext/>
              <w:ind w:left="568" w:hanging="284"/>
            </w:pPr>
            <w:r w:rsidRPr="00DB56AB">
              <w:t>grammatically correct simple sentence structure</w:t>
            </w:r>
          </w:p>
          <w:p w14:paraId="23B67BC2" w14:textId="77777777" w:rsidR="009407A3" w:rsidRDefault="009407A3" w:rsidP="0089509B">
            <w:pPr>
              <w:pStyle w:val="endash"/>
              <w:keepNext/>
              <w:ind w:left="568" w:hanging="284"/>
            </w:pPr>
            <w:r w:rsidRPr="00955C54">
              <w:t>use of familiar letter patterns for spelling</w:t>
            </w:r>
          </w:p>
          <w:p w14:paraId="2AB689C9" w14:textId="77777777" w:rsidR="009407A3" w:rsidRDefault="009407A3" w:rsidP="0089509B">
            <w:pPr>
              <w:pStyle w:val="bullet"/>
              <w:numPr>
                <w:ilvl w:val="0"/>
                <w:numId w:val="13"/>
              </w:numPr>
              <w:ind w:left="284" w:hanging="284"/>
            </w:pPr>
            <w:r>
              <w:t xml:space="preserve">problem solving skills </w:t>
            </w:r>
            <w:r w:rsidRPr="00A553B6">
              <w:t xml:space="preserve">to identify audience and purpose of </w:t>
            </w:r>
            <w:r>
              <w:t xml:space="preserve">hand written and digital </w:t>
            </w:r>
            <w:r w:rsidRPr="00A553B6">
              <w:t>text</w:t>
            </w:r>
            <w:r>
              <w:t>s</w:t>
            </w:r>
            <w:r w:rsidRPr="00A553B6">
              <w:t xml:space="preserve"> and use appropriate language </w:t>
            </w:r>
          </w:p>
        </w:tc>
      </w:tr>
      <w:tr w:rsidR="009407A3" w14:paraId="21173CBD" w14:textId="77777777" w:rsidTr="009407A3">
        <w:tc>
          <w:tcPr>
            <w:tcW w:w="9322" w:type="dxa"/>
            <w:gridSpan w:val="5"/>
          </w:tcPr>
          <w:p w14:paraId="59F1820E" w14:textId="77777777" w:rsidR="009407A3" w:rsidRDefault="009407A3" w:rsidP="0089509B">
            <w:pPr>
              <w:pStyle w:val="spacer"/>
            </w:pPr>
          </w:p>
        </w:tc>
      </w:tr>
      <w:tr w:rsidR="009407A3" w14:paraId="71F75F03" w14:textId="77777777" w:rsidTr="009407A3">
        <w:tc>
          <w:tcPr>
            <w:tcW w:w="9322" w:type="dxa"/>
            <w:gridSpan w:val="5"/>
          </w:tcPr>
          <w:p w14:paraId="1381D67C" w14:textId="77777777" w:rsidR="009407A3" w:rsidRDefault="009407A3" w:rsidP="0089509B">
            <w:pPr>
              <w:pStyle w:val="Heading21"/>
            </w:pPr>
            <w:r>
              <w:t>Range Statement</w:t>
            </w:r>
          </w:p>
          <w:p w14:paraId="770E12E2" w14:textId="5B8297C4" w:rsidR="009407A3" w:rsidRDefault="009407A3"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05E8452D" w14:textId="77777777" w:rsidTr="009407A3">
        <w:tc>
          <w:tcPr>
            <w:tcW w:w="3369" w:type="dxa"/>
            <w:gridSpan w:val="2"/>
          </w:tcPr>
          <w:p w14:paraId="3A04DA1F" w14:textId="77777777" w:rsidR="009407A3" w:rsidRPr="008E4833" w:rsidRDefault="009407A3" w:rsidP="0089509B">
            <w:pPr>
              <w:pStyle w:val="unittext"/>
            </w:pPr>
            <w:r>
              <w:rPr>
                <w:b/>
                <w:i/>
              </w:rPr>
              <w:t xml:space="preserve">Simple text types </w:t>
            </w:r>
            <w:r>
              <w:t>may include:</w:t>
            </w:r>
          </w:p>
        </w:tc>
        <w:tc>
          <w:tcPr>
            <w:tcW w:w="5953" w:type="dxa"/>
            <w:gridSpan w:val="3"/>
          </w:tcPr>
          <w:p w14:paraId="67309D9E" w14:textId="77777777" w:rsidR="009407A3" w:rsidRPr="008E4833" w:rsidRDefault="009407A3" w:rsidP="0089509B">
            <w:pPr>
              <w:pStyle w:val="bullet"/>
              <w:numPr>
                <w:ilvl w:val="0"/>
                <w:numId w:val="13"/>
              </w:numPr>
              <w:ind w:left="284" w:hanging="284"/>
            </w:pPr>
            <w:r w:rsidRPr="008E4833">
              <w:t>simple familiar texts with clear purpose and famil</w:t>
            </w:r>
            <w:r>
              <w:t>i</w:t>
            </w:r>
            <w:r w:rsidRPr="008E4833">
              <w:t>ar vocabulary</w:t>
            </w:r>
          </w:p>
          <w:p w14:paraId="4F1BA5BE" w14:textId="77777777" w:rsidR="009407A3" w:rsidRPr="008E4833" w:rsidRDefault="009407A3" w:rsidP="0089509B">
            <w:pPr>
              <w:pStyle w:val="bullet"/>
              <w:numPr>
                <w:ilvl w:val="0"/>
                <w:numId w:val="13"/>
              </w:numPr>
              <w:ind w:left="284" w:hanging="284"/>
            </w:pPr>
            <w:r w:rsidRPr="008E4833">
              <w:t>electronic, printed and texts containing visual elements</w:t>
            </w:r>
            <w:r>
              <w:t>:</w:t>
            </w:r>
          </w:p>
          <w:p w14:paraId="72B240B6" w14:textId="77777777" w:rsidR="009407A3" w:rsidRPr="008E4833" w:rsidRDefault="009407A3" w:rsidP="0089509B">
            <w:pPr>
              <w:pStyle w:val="endash"/>
              <w:keepNext/>
              <w:ind w:left="568" w:hanging="284"/>
            </w:pPr>
            <w:r w:rsidRPr="008E4833">
              <w:t>self-assessments</w:t>
            </w:r>
          </w:p>
          <w:p w14:paraId="3B698C64" w14:textId="77777777" w:rsidR="009407A3" w:rsidRPr="008E4833" w:rsidRDefault="009407A3" w:rsidP="0089509B">
            <w:pPr>
              <w:pStyle w:val="endash"/>
              <w:keepNext/>
              <w:ind w:left="568" w:hanging="284"/>
            </w:pPr>
            <w:r w:rsidRPr="008E4833">
              <w:t>tables to be completed</w:t>
            </w:r>
          </w:p>
          <w:p w14:paraId="5B3B9EFC" w14:textId="77777777" w:rsidR="009407A3" w:rsidRPr="008E4833" w:rsidRDefault="009407A3" w:rsidP="0089509B">
            <w:pPr>
              <w:pStyle w:val="endash"/>
              <w:keepNext/>
              <w:ind w:left="568" w:hanging="284"/>
            </w:pPr>
            <w:r w:rsidRPr="008E4833">
              <w:t>study plans</w:t>
            </w:r>
          </w:p>
          <w:p w14:paraId="194F0E67" w14:textId="77777777" w:rsidR="009407A3" w:rsidRDefault="009407A3" w:rsidP="0089509B">
            <w:pPr>
              <w:pStyle w:val="endash"/>
              <w:keepNext/>
              <w:ind w:left="568" w:hanging="284"/>
            </w:pPr>
            <w:r w:rsidRPr="008E4833">
              <w:t>SMS,</w:t>
            </w:r>
            <w:r>
              <w:t xml:space="preserve"> tweets,</w:t>
            </w:r>
            <w:r w:rsidRPr="008E4833">
              <w:t xml:space="preserve"> email and </w:t>
            </w:r>
            <w:r>
              <w:t xml:space="preserve">/ or </w:t>
            </w:r>
            <w:r w:rsidRPr="008E4833">
              <w:t>handwritten</w:t>
            </w:r>
            <w:r>
              <w:t xml:space="preserve"> messages </w:t>
            </w:r>
            <w:r w:rsidRPr="008E4833">
              <w:t>t</w:t>
            </w:r>
            <w:r>
              <w:t>o the teacher, fellow students</w:t>
            </w:r>
          </w:p>
          <w:p w14:paraId="08E84BA1" w14:textId="77777777" w:rsidR="009407A3" w:rsidRPr="008E4833" w:rsidRDefault="009407A3" w:rsidP="0089509B">
            <w:pPr>
              <w:pStyle w:val="endash"/>
              <w:keepNext/>
              <w:ind w:left="568" w:hanging="284"/>
            </w:pPr>
            <w:r>
              <w:t>simple blog or wiki post</w:t>
            </w:r>
          </w:p>
          <w:p w14:paraId="52AA1A88" w14:textId="77777777" w:rsidR="009407A3" w:rsidRPr="008E4833" w:rsidRDefault="009407A3" w:rsidP="0089509B">
            <w:pPr>
              <w:pStyle w:val="endash"/>
              <w:keepNext/>
              <w:ind w:left="568" w:hanging="284"/>
            </w:pPr>
            <w:r w:rsidRPr="008E4833">
              <w:t>checklists</w:t>
            </w:r>
          </w:p>
          <w:p w14:paraId="62C8B257" w14:textId="77777777" w:rsidR="009407A3" w:rsidRPr="008E4833" w:rsidRDefault="009407A3" w:rsidP="0089509B">
            <w:pPr>
              <w:pStyle w:val="endash"/>
              <w:keepNext/>
              <w:ind w:left="568" w:hanging="284"/>
            </w:pPr>
            <w:r w:rsidRPr="008E4833">
              <w:t>charts / posters</w:t>
            </w:r>
          </w:p>
          <w:p w14:paraId="486E92C4" w14:textId="77777777" w:rsidR="009407A3" w:rsidRPr="008E4833" w:rsidRDefault="009407A3" w:rsidP="0089509B">
            <w:pPr>
              <w:pStyle w:val="endash"/>
              <w:keepNext/>
              <w:ind w:left="568" w:hanging="284"/>
            </w:pPr>
            <w:r w:rsidRPr="008E4833">
              <w:lastRenderedPageBreak/>
              <w:t>workbooks</w:t>
            </w:r>
            <w:r>
              <w:t xml:space="preserve"> such as</w:t>
            </w:r>
            <w:r w:rsidRPr="008E4833">
              <w:t xml:space="preserve"> self-paced activities</w:t>
            </w:r>
          </w:p>
          <w:p w14:paraId="550136E7" w14:textId="77777777" w:rsidR="009407A3" w:rsidRPr="008E4833" w:rsidRDefault="009407A3" w:rsidP="0089509B">
            <w:pPr>
              <w:pStyle w:val="endash"/>
              <w:keepNext/>
              <w:ind w:left="568" w:hanging="284"/>
            </w:pPr>
            <w:r w:rsidRPr="008E4833">
              <w:t>journal</w:t>
            </w:r>
          </w:p>
          <w:p w14:paraId="2AA4239F" w14:textId="77777777" w:rsidR="009407A3" w:rsidRPr="008E4833" w:rsidRDefault="009407A3" w:rsidP="0089509B">
            <w:pPr>
              <w:pStyle w:val="endash"/>
              <w:keepNext/>
              <w:ind w:left="568" w:hanging="284"/>
            </w:pPr>
            <w:r w:rsidRPr="008E4833">
              <w:t>labels</w:t>
            </w:r>
            <w:r>
              <w:t xml:space="preserve"> / </w:t>
            </w:r>
            <w:r w:rsidRPr="008E4833">
              <w:t>diagrams with labels</w:t>
            </w:r>
          </w:p>
          <w:p w14:paraId="75F74D38" w14:textId="77777777" w:rsidR="009407A3" w:rsidRPr="008E4833" w:rsidRDefault="009407A3" w:rsidP="0089509B">
            <w:pPr>
              <w:pStyle w:val="endash"/>
              <w:keepNext/>
              <w:ind w:left="568" w:hanging="284"/>
            </w:pPr>
            <w:r w:rsidRPr="008E4833">
              <w:t>notes copied from another s</w:t>
            </w:r>
            <w:r>
              <w:t>ource such as whiteboard, teacher talk</w:t>
            </w:r>
          </w:p>
          <w:p w14:paraId="2B5A61F8" w14:textId="77777777" w:rsidR="009407A3" w:rsidRPr="008E4833" w:rsidRDefault="009407A3" w:rsidP="0089509B">
            <w:pPr>
              <w:pStyle w:val="endash"/>
              <w:keepNext/>
              <w:ind w:left="568" w:hanging="284"/>
            </w:pPr>
            <w:r w:rsidRPr="008E4833">
              <w:t>texts for Read-Cover-Remember-Retell</w:t>
            </w:r>
          </w:p>
          <w:p w14:paraId="456D2E0D" w14:textId="77777777" w:rsidR="009407A3" w:rsidRPr="008E4833" w:rsidRDefault="009407A3" w:rsidP="0089509B">
            <w:pPr>
              <w:pStyle w:val="endash"/>
              <w:keepNext/>
              <w:ind w:left="568" w:hanging="284"/>
            </w:pPr>
            <w:r w:rsidRPr="008E4833">
              <w:t>texts from the study environment</w:t>
            </w:r>
            <w:r>
              <w:t xml:space="preserve"> such as </w:t>
            </w:r>
            <w:r w:rsidRPr="008E4833">
              <w:t>tests, exercises</w:t>
            </w:r>
          </w:p>
          <w:p w14:paraId="088C8317" w14:textId="77777777" w:rsidR="009407A3" w:rsidRPr="008E4833" w:rsidRDefault="009407A3" w:rsidP="0089509B">
            <w:pPr>
              <w:pStyle w:val="endash"/>
              <w:keepNext/>
              <w:ind w:left="568" w:hanging="284"/>
            </w:pPr>
            <w:r w:rsidRPr="008E4833">
              <w:t>study related prose texts</w:t>
            </w:r>
            <w:r>
              <w:t xml:space="preserve"> such as </w:t>
            </w:r>
            <w:r w:rsidRPr="008E4833">
              <w:t xml:space="preserve">report with headings </w:t>
            </w:r>
          </w:p>
          <w:p w14:paraId="118DBF15" w14:textId="77777777" w:rsidR="009407A3" w:rsidRDefault="009407A3" w:rsidP="0089509B">
            <w:pPr>
              <w:pStyle w:val="endash"/>
              <w:keepNext/>
              <w:ind w:left="568" w:hanging="284"/>
            </w:pPr>
            <w:r>
              <w:t xml:space="preserve"> digital stories</w:t>
            </w:r>
          </w:p>
        </w:tc>
      </w:tr>
      <w:tr w:rsidR="009407A3" w14:paraId="4D67A491" w14:textId="77777777" w:rsidTr="009407A3">
        <w:tc>
          <w:tcPr>
            <w:tcW w:w="3369" w:type="dxa"/>
            <w:gridSpan w:val="2"/>
          </w:tcPr>
          <w:p w14:paraId="3AB279D5" w14:textId="77777777" w:rsidR="009407A3" w:rsidRPr="00AE24F9" w:rsidRDefault="009407A3" w:rsidP="0089509B">
            <w:pPr>
              <w:pStyle w:val="unittext"/>
              <w:rPr>
                <w:b/>
                <w:i/>
              </w:rPr>
            </w:pPr>
            <w:r w:rsidRPr="00AE24F9">
              <w:rPr>
                <w:b/>
                <w:i/>
              </w:rPr>
              <w:lastRenderedPageBreak/>
              <w:t>Features of selected text types</w:t>
            </w:r>
            <w:r>
              <w:rPr>
                <w:b/>
                <w:i/>
              </w:rPr>
              <w:t xml:space="preserve"> </w:t>
            </w:r>
            <w:r w:rsidRPr="00DB56AB">
              <w:t>may include:</w:t>
            </w:r>
          </w:p>
        </w:tc>
        <w:tc>
          <w:tcPr>
            <w:tcW w:w="5953" w:type="dxa"/>
            <w:gridSpan w:val="3"/>
          </w:tcPr>
          <w:p w14:paraId="6BF8B9D7" w14:textId="77777777" w:rsidR="009407A3" w:rsidRPr="00647C2F" w:rsidRDefault="009407A3" w:rsidP="0089509B">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3FFE68AA" w14:textId="77777777" w:rsidR="009407A3" w:rsidRDefault="009407A3" w:rsidP="0089509B">
            <w:pPr>
              <w:pStyle w:val="endash"/>
              <w:keepNext/>
              <w:ind w:left="568" w:hanging="284"/>
            </w:pPr>
            <w:r>
              <w:t xml:space="preserve">narrative texts with sequential prose: beginning, middle and end; </w:t>
            </w:r>
          </w:p>
          <w:p w14:paraId="1E020977" w14:textId="77777777" w:rsidR="009407A3" w:rsidRDefault="009407A3" w:rsidP="0089509B">
            <w:pPr>
              <w:pStyle w:val="endash"/>
              <w:keepNext/>
              <w:ind w:left="568" w:hanging="284"/>
            </w:pPr>
            <w:r>
              <w:t>procedural texts with a small number of sequentially ordered dot points or numbered instructions</w:t>
            </w:r>
          </w:p>
          <w:p w14:paraId="4F31ED8D" w14:textId="77777777" w:rsidR="009407A3" w:rsidRDefault="009407A3" w:rsidP="0089509B">
            <w:pPr>
              <w:pStyle w:val="endash"/>
              <w:keepNext/>
              <w:ind w:left="568" w:hanging="284"/>
            </w:pPr>
            <w:r>
              <w:t>informative texts with explicit navigation features such as headings, site map / menus</w:t>
            </w:r>
          </w:p>
          <w:p w14:paraId="49731376" w14:textId="2CE9B89F" w:rsidR="009407A3" w:rsidRDefault="009407A3" w:rsidP="0089509B">
            <w:pPr>
              <w:pStyle w:val="endash"/>
              <w:keepNext/>
              <w:ind w:left="568" w:hanging="284"/>
            </w:pPr>
            <w:r>
              <w:t>persuasive texts supported by visual material, opinion expressed</w:t>
            </w:r>
            <w:r w:rsidR="00FA7CF7">
              <w:t xml:space="preserve"> </w:t>
            </w:r>
            <w:r>
              <w:t>using sentences with simple verb tenses</w:t>
            </w:r>
          </w:p>
          <w:p w14:paraId="5EBE7C84" w14:textId="77777777" w:rsidR="009407A3" w:rsidRDefault="009407A3" w:rsidP="0089509B">
            <w:pPr>
              <w:pStyle w:val="endash"/>
              <w:keepNext/>
              <w:ind w:left="568" w:hanging="284"/>
            </w:pPr>
            <w:r>
              <w:t>spacing, headings</w:t>
            </w:r>
          </w:p>
          <w:p w14:paraId="4CBBCE50" w14:textId="77777777" w:rsidR="009407A3" w:rsidRDefault="009407A3" w:rsidP="0089509B">
            <w:pPr>
              <w:pStyle w:val="endash"/>
              <w:keepNext/>
              <w:ind w:left="568" w:hanging="284"/>
            </w:pPr>
            <w:r>
              <w:t>information formatted into a one or two columns table such as wordlists with definitions</w:t>
            </w:r>
          </w:p>
          <w:p w14:paraId="5BE69E4A" w14:textId="77777777" w:rsidR="009407A3" w:rsidRDefault="009407A3" w:rsidP="0089509B">
            <w:pPr>
              <w:pStyle w:val="endash"/>
              <w:keepNext/>
              <w:ind w:left="568" w:hanging="284"/>
            </w:pPr>
            <w:r>
              <w:t>chronologically sequenced prose</w:t>
            </w:r>
          </w:p>
          <w:p w14:paraId="395364CF" w14:textId="77777777" w:rsidR="009407A3" w:rsidRDefault="009407A3" w:rsidP="0089509B">
            <w:pPr>
              <w:pStyle w:val="endash"/>
              <w:keepNext/>
              <w:ind w:left="568" w:hanging="284"/>
            </w:pPr>
            <w:r>
              <w:t>navigation features such as grids, arrows, dot points, highlighted links</w:t>
            </w:r>
          </w:p>
          <w:p w14:paraId="4F4F3091" w14:textId="77777777" w:rsidR="009407A3" w:rsidRDefault="009407A3" w:rsidP="0089509B">
            <w:pPr>
              <w:pStyle w:val="endash"/>
              <w:keepNext/>
              <w:ind w:left="568" w:hanging="284"/>
            </w:pPr>
            <w:r>
              <w:t>left to right and top to bottom orientation</w:t>
            </w:r>
          </w:p>
          <w:p w14:paraId="2C06FC93" w14:textId="77777777" w:rsidR="009407A3" w:rsidRDefault="009407A3" w:rsidP="0089509B">
            <w:pPr>
              <w:pStyle w:val="bullet"/>
              <w:numPr>
                <w:ilvl w:val="0"/>
                <w:numId w:val="13"/>
              </w:numPr>
              <w:ind w:left="284" w:hanging="284"/>
              <w:rPr>
                <w:szCs w:val="24"/>
              </w:rPr>
            </w:pPr>
            <w:r>
              <w:t>sentences:</w:t>
            </w:r>
          </w:p>
          <w:p w14:paraId="23145B56" w14:textId="77777777" w:rsidR="009407A3" w:rsidRDefault="009407A3" w:rsidP="0089509B">
            <w:pPr>
              <w:pStyle w:val="endash"/>
              <w:keepNext/>
              <w:ind w:left="568" w:hanging="284"/>
            </w:pPr>
            <w:r>
              <w:t>with simple verb tenses and routine word order patterns (subject verb object), e.g. a journal entry of one or two sentences</w:t>
            </w:r>
          </w:p>
          <w:p w14:paraId="5F00B41A" w14:textId="77777777" w:rsidR="009407A3" w:rsidRDefault="009407A3" w:rsidP="0089509B">
            <w:pPr>
              <w:pStyle w:val="endash"/>
              <w:keepNext/>
              <w:ind w:left="568" w:hanging="284"/>
              <w:rPr>
                <w:i/>
              </w:rPr>
            </w:pPr>
            <w:r>
              <w:t>of one or two clauses</w:t>
            </w:r>
          </w:p>
          <w:p w14:paraId="390A3CB0" w14:textId="77777777" w:rsidR="009407A3" w:rsidRDefault="009407A3" w:rsidP="0089509B">
            <w:pPr>
              <w:pStyle w:val="endash"/>
              <w:keepNext/>
              <w:ind w:left="568" w:hanging="284"/>
            </w:pPr>
            <w:r>
              <w:t>using adjectives, pronouns and prepositions to write about familiar people, places, things and events time/ location markers</w:t>
            </w:r>
          </w:p>
          <w:p w14:paraId="58C6ED59" w14:textId="77777777" w:rsidR="009407A3" w:rsidRDefault="009407A3" w:rsidP="0089509B">
            <w:pPr>
              <w:pStyle w:val="endash"/>
              <w:keepNext/>
              <w:ind w:left="568" w:hanging="284"/>
            </w:pPr>
            <w:r>
              <w:t>with a limited range of simple cohesive devices such as and, but, then to sequence writing</w:t>
            </w:r>
          </w:p>
          <w:p w14:paraId="628C5F20" w14:textId="77777777" w:rsidR="009407A3" w:rsidRDefault="009407A3" w:rsidP="0089509B">
            <w:pPr>
              <w:pStyle w:val="endash"/>
              <w:keepNext/>
              <w:ind w:left="568" w:hanging="284"/>
            </w:pPr>
            <w:r>
              <w:t>using conventions of punctuation and capitalisation including for the personal pronoun I, upper and lower case, full stop, writing on the line</w:t>
            </w:r>
          </w:p>
          <w:p w14:paraId="3E2A28C4" w14:textId="77777777" w:rsidR="009407A3" w:rsidRDefault="009407A3" w:rsidP="0089509B">
            <w:pPr>
              <w:pStyle w:val="endash"/>
              <w:keepNext/>
              <w:ind w:left="568" w:hanging="284"/>
            </w:pPr>
            <w:r>
              <w:t xml:space="preserve">simple sentences linked by simple cohesive devices, such as ‘and’, ‘but’, ‘then’ </w:t>
            </w:r>
          </w:p>
          <w:p w14:paraId="726AAE62" w14:textId="77777777" w:rsidR="009407A3" w:rsidRDefault="009407A3" w:rsidP="0089509B">
            <w:pPr>
              <w:pStyle w:val="bullet"/>
              <w:numPr>
                <w:ilvl w:val="0"/>
                <w:numId w:val="13"/>
              </w:numPr>
              <w:ind w:left="284" w:hanging="284"/>
            </w:pPr>
            <w:r>
              <w:t>simple words / phrases:</w:t>
            </w:r>
          </w:p>
          <w:p w14:paraId="01B0D4E0" w14:textId="77777777" w:rsidR="009407A3" w:rsidRDefault="009407A3" w:rsidP="0089509B">
            <w:pPr>
              <w:pStyle w:val="endash"/>
              <w:keepNext/>
              <w:ind w:left="568" w:hanging="284"/>
            </w:pPr>
            <w:r>
              <w:t>related to homework, tasks for learning</w:t>
            </w:r>
          </w:p>
          <w:p w14:paraId="77E33ECF" w14:textId="77777777" w:rsidR="009407A3" w:rsidRDefault="009407A3" w:rsidP="0089509B">
            <w:pPr>
              <w:pStyle w:val="endash"/>
              <w:keepNext/>
              <w:ind w:left="568" w:hanging="284"/>
            </w:pPr>
            <w:r>
              <w:t>associated with giving an opinion, expressing ideas</w:t>
            </w:r>
          </w:p>
          <w:p w14:paraId="63ED7633" w14:textId="77777777" w:rsidR="009407A3" w:rsidRDefault="009407A3" w:rsidP="0089509B">
            <w:pPr>
              <w:pStyle w:val="bullet"/>
              <w:numPr>
                <w:ilvl w:val="0"/>
                <w:numId w:val="13"/>
              </w:numPr>
              <w:ind w:left="284" w:hanging="284"/>
            </w:pPr>
            <w:r w:rsidRPr="00AF1321">
              <w:t>numbers</w:t>
            </w:r>
            <w:r>
              <w:t xml:space="preserve"> as whole numbers and familiar fractions:</w:t>
            </w:r>
          </w:p>
          <w:p w14:paraId="27DC5BC5" w14:textId="77777777" w:rsidR="009407A3" w:rsidRDefault="009407A3" w:rsidP="0089509B">
            <w:pPr>
              <w:pStyle w:val="endash"/>
              <w:keepNext/>
              <w:ind w:left="568" w:hanging="284"/>
            </w:pPr>
            <w:r>
              <w:t>time-related information such as dates of courses</w:t>
            </w:r>
          </w:p>
          <w:p w14:paraId="4BB954DB" w14:textId="77777777" w:rsidR="009407A3" w:rsidRDefault="009407A3" w:rsidP="0089509B">
            <w:pPr>
              <w:pStyle w:val="endash"/>
              <w:keepNext/>
              <w:ind w:left="568" w:hanging="284"/>
            </w:pPr>
            <w:r>
              <w:lastRenderedPageBreak/>
              <w:t>place-related information such as locations within the educational institution</w:t>
            </w:r>
          </w:p>
          <w:p w14:paraId="1FF9298E" w14:textId="77777777" w:rsidR="009407A3" w:rsidRDefault="009407A3" w:rsidP="0089509B">
            <w:pPr>
              <w:pStyle w:val="endash"/>
              <w:keepNext/>
              <w:ind w:left="568" w:hanging="284"/>
            </w:pPr>
            <w:r>
              <w:t xml:space="preserve">connected with money such as course fees or organising an excursion </w:t>
            </w:r>
          </w:p>
          <w:p w14:paraId="34BBF7D1" w14:textId="77777777" w:rsidR="009407A3" w:rsidRDefault="009407A3" w:rsidP="0089509B">
            <w:pPr>
              <w:pStyle w:val="endash"/>
              <w:keepNext/>
              <w:ind w:left="568" w:hanging="284"/>
            </w:pPr>
            <w:r>
              <w:t xml:space="preserve">phone numbers </w:t>
            </w:r>
          </w:p>
          <w:p w14:paraId="2A1ECE7D" w14:textId="77777777" w:rsidR="009407A3" w:rsidRDefault="009407A3" w:rsidP="0089509B">
            <w:pPr>
              <w:pStyle w:val="endash"/>
              <w:keepNext/>
              <w:ind w:left="568" w:hanging="284"/>
            </w:pPr>
            <w:r>
              <w:t>related to simple charts, tables or surveys</w:t>
            </w:r>
          </w:p>
          <w:p w14:paraId="7AE468C6" w14:textId="77777777" w:rsidR="009407A3" w:rsidRDefault="009407A3" w:rsidP="0089509B">
            <w:pPr>
              <w:pStyle w:val="bullet"/>
              <w:numPr>
                <w:ilvl w:val="0"/>
                <w:numId w:val="13"/>
              </w:numPr>
              <w:ind w:left="284" w:hanging="284"/>
            </w:pPr>
            <w:r w:rsidRPr="00AF1321">
              <w:t>visuals</w:t>
            </w:r>
            <w:r>
              <w:t>:</w:t>
            </w:r>
          </w:p>
          <w:p w14:paraId="27946C31" w14:textId="77777777" w:rsidR="009407A3" w:rsidRDefault="009407A3" w:rsidP="0089509B">
            <w:pPr>
              <w:pStyle w:val="endash"/>
              <w:keepNext/>
              <w:ind w:left="568" w:hanging="284"/>
            </w:pPr>
            <w:r>
              <w:t>photographs</w:t>
            </w:r>
          </w:p>
          <w:p w14:paraId="04075BD0" w14:textId="77777777" w:rsidR="009407A3" w:rsidRDefault="009407A3" w:rsidP="0089509B">
            <w:pPr>
              <w:pStyle w:val="endash"/>
              <w:keepNext/>
              <w:ind w:left="568" w:hanging="284"/>
            </w:pPr>
            <w:r>
              <w:t>symbols</w:t>
            </w:r>
          </w:p>
          <w:p w14:paraId="2959DD08" w14:textId="77777777" w:rsidR="009407A3" w:rsidRDefault="009407A3" w:rsidP="0089509B">
            <w:pPr>
              <w:pStyle w:val="endash"/>
              <w:keepNext/>
              <w:ind w:left="568" w:hanging="284"/>
            </w:pPr>
            <w:r>
              <w:t>logos</w:t>
            </w:r>
          </w:p>
          <w:p w14:paraId="778144A9" w14:textId="77777777" w:rsidR="009407A3" w:rsidRDefault="009407A3" w:rsidP="0089509B">
            <w:pPr>
              <w:pStyle w:val="endash"/>
              <w:keepNext/>
              <w:ind w:left="568" w:hanging="284"/>
            </w:pPr>
            <w:r>
              <w:t>drawings</w:t>
            </w:r>
          </w:p>
          <w:p w14:paraId="3533EF8C" w14:textId="77777777" w:rsidR="009407A3" w:rsidRDefault="009407A3" w:rsidP="0089509B">
            <w:pPr>
              <w:pStyle w:val="endash"/>
              <w:keepNext/>
              <w:ind w:left="568" w:hanging="284"/>
            </w:pPr>
            <w:r>
              <w:t>simple diagrams</w:t>
            </w:r>
          </w:p>
          <w:p w14:paraId="247993EB" w14:textId="77777777" w:rsidR="009407A3" w:rsidRDefault="009407A3" w:rsidP="0089509B">
            <w:pPr>
              <w:pStyle w:val="bullet"/>
              <w:numPr>
                <w:ilvl w:val="0"/>
                <w:numId w:val="13"/>
              </w:numPr>
              <w:ind w:left="284" w:hanging="284"/>
            </w:pPr>
            <w:r>
              <w:t>abbreviations</w:t>
            </w:r>
          </w:p>
          <w:p w14:paraId="672C71D7" w14:textId="77777777" w:rsidR="009407A3" w:rsidRDefault="009407A3" w:rsidP="0089509B">
            <w:pPr>
              <w:pStyle w:val="bullet"/>
              <w:numPr>
                <w:ilvl w:val="0"/>
                <w:numId w:val="13"/>
              </w:numPr>
              <w:ind w:left="284" w:hanging="284"/>
            </w:pPr>
            <w:r>
              <w:t>ticks, circles, underlining</w:t>
            </w:r>
          </w:p>
          <w:p w14:paraId="2F182C48" w14:textId="77777777" w:rsidR="009407A3" w:rsidRPr="008E4833" w:rsidRDefault="009407A3" w:rsidP="0089509B">
            <w:pPr>
              <w:pStyle w:val="endash"/>
              <w:keepNext/>
              <w:numPr>
                <w:ilvl w:val="0"/>
                <w:numId w:val="0"/>
              </w:numPr>
            </w:pPr>
          </w:p>
        </w:tc>
      </w:tr>
      <w:tr w:rsidR="009407A3" w14:paraId="3E58AA6B" w14:textId="77777777" w:rsidTr="009407A3">
        <w:tc>
          <w:tcPr>
            <w:tcW w:w="9322" w:type="dxa"/>
            <w:gridSpan w:val="5"/>
          </w:tcPr>
          <w:p w14:paraId="1C21236C" w14:textId="77777777" w:rsidR="009407A3" w:rsidRDefault="009407A3" w:rsidP="0089509B">
            <w:pPr>
              <w:pStyle w:val="spacer"/>
            </w:pPr>
          </w:p>
        </w:tc>
      </w:tr>
      <w:tr w:rsidR="009407A3" w14:paraId="3597E564" w14:textId="77777777" w:rsidTr="009407A3">
        <w:tc>
          <w:tcPr>
            <w:tcW w:w="3369" w:type="dxa"/>
            <w:gridSpan w:val="2"/>
          </w:tcPr>
          <w:p w14:paraId="6A8EAFF2" w14:textId="77777777" w:rsidR="009407A3" w:rsidRPr="005979AA" w:rsidRDefault="009407A3" w:rsidP="0089509B">
            <w:pPr>
              <w:pStyle w:val="unittext"/>
            </w:pPr>
            <w:r>
              <w:rPr>
                <w:b/>
                <w:i/>
              </w:rPr>
              <w:t xml:space="preserve">Purpose </w:t>
            </w:r>
            <w:r>
              <w:t>may include:</w:t>
            </w:r>
          </w:p>
        </w:tc>
        <w:tc>
          <w:tcPr>
            <w:tcW w:w="5953" w:type="dxa"/>
            <w:gridSpan w:val="3"/>
          </w:tcPr>
          <w:p w14:paraId="7F00D863" w14:textId="77777777" w:rsidR="009407A3" w:rsidRPr="008E4833" w:rsidRDefault="009407A3" w:rsidP="0089509B">
            <w:pPr>
              <w:pStyle w:val="bullet"/>
              <w:numPr>
                <w:ilvl w:val="0"/>
                <w:numId w:val="13"/>
              </w:numPr>
              <w:ind w:left="284" w:hanging="284"/>
            </w:pPr>
            <w:r>
              <w:t xml:space="preserve">collecting and / or providing </w:t>
            </w:r>
            <w:r w:rsidRPr="008E4833">
              <w:t>information</w:t>
            </w:r>
          </w:p>
          <w:p w14:paraId="5E7A495F" w14:textId="77777777" w:rsidR="009407A3" w:rsidRPr="008E4833" w:rsidRDefault="009407A3" w:rsidP="0089509B">
            <w:pPr>
              <w:pStyle w:val="bullet"/>
              <w:numPr>
                <w:ilvl w:val="0"/>
                <w:numId w:val="13"/>
              </w:numPr>
              <w:ind w:left="284" w:hanging="284"/>
            </w:pPr>
            <w:r w:rsidRPr="008E4833">
              <w:t>recording information</w:t>
            </w:r>
          </w:p>
          <w:p w14:paraId="145DA1A6" w14:textId="77777777" w:rsidR="009407A3" w:rsidRPr="008E4833" w:rsidRDefault="009407A3" w:rsidP="0089509B">
            <w:pPr>
              <w:pStyle w:val="bullet"/>
              <w:numPr>
                <w:ilvl w:val="0"/>
                <w:numId w:val="13"/>
              </w:numPr>
              <w:ind w:left="284" w:hanging="284"/>
            </w:pPr>
            <w:r w:rsidRPr="008E4833">
              <w:t xml:space="preserve">organising information for regular reference </w:t>
            </w:r>
          </w:p>
          <w:p w14:paraId="670F1280" w14:textId="77777777" w:rsidR="009407A3" w:rsidRPr="008E4833" w:rsidRDefault="009407A3" w:rsidP="0089509B">
            <w:pPr>
              <w:pStyle w:val="bullet"/>
              <w:numPr>
                <w:ilvl w:val="0"/>
                <w:numId w:val="13"/>
              </w:numPr>
              <w:ind w:left="284" w:hanging="284"/>
            </w:pPr>
            <w:r w:rsidRPr="008E4833">
              <w:t>organising time</w:t>
            </w:r>
          </w:p>
          <w:p w14:paraId="4845B75A" w14:textId="77777777" w:rsidR="009407A3" w:rsidRDefault="009407A3" w:rsidP="0089509B">
            <w:pPr>
              <w:pStyle w:val="bullet"/>
              <w:numPr>
                <w:ilvl w:val="0"/>
                <w:numId w:val="13"/>
              </w:numPr>
              <w:ind w:left="284" w:hanging="284"/>
            </w:pPr>
            <w:r w:rsidRPr="008E4833">
              <w:t>mnemonic purposes</w:t>
            </w:r>
          </w:p>
        </w:tc>
      </w:tr>
      <w:tr w:rsidR="009407A3" w14:paraId="28D4D378" w14:textId="77777777" w:rsidTr="009407A3">
        <w:tc>
          <w:tcPr>
            <w:tcW w:w="9322" w:type="dxa"/>
            <w:gridSpan w:val="5"/>
          </w:tcPr>
          <w:p w14:paraId="1F48042C" w14:textId="77777777" w:rsidR="009407A3" w:rsidRDefault="009407A3" w:rsidP="0089509B">
            <w:pPr>
              <w:pStyle w:val="spacer"/>
            </w:pPr>
          </w:p>
        </w:tc>
      </w:tr>
      <w:tr w:rsidR="009407A3" w14:paraId="17E28863" w14:textId="77777777" w:rsidTr="009407A3">
        <w:tc>
          <w:tcPr>
            <w:tcW w:w="3369" w:type="dxa"/>
            <w:gridSpan w:val="2"/>
          </w:tcPr>
          <w:p w14:paraId="07C16103" w14:textId="77777777" w:rsidR="009407A3" w:rsidRPr="005979AA" w:rsidRDefault="009407A3" w:rsidP="0089509B">
            <w:pPr>
              <w:pStyle w:val="unittext"/>
            </w:pPr>
            <w:r>
              <w:rPr>
                <w:b/>
                <w:i/>
              </w:rPr>
              <w:t xml:space="preserve">Appropriate format </w:t>
            </w:r>
            <w:r>
              <w:t>may include:</w:t>
            </w:r>
          </w:p>
        </w:tc>
        <w:tc>
          <w:tcPr>
            <w:tcW w:w="5953" w:type="dxa"/>
            <w:gridSpan w:val="3"/>
          </w:tcPr>
          <w:p w14:paraId="20B36F55" w14:textId="77777777" w:rsidR="009407A3" w:rsidRPr="008E4833" w:rsidRDefault="009407A3" w:rsidP="0089509B">
            <w:pPr>
              <w:pStyle w:val="bullet"/>
              <w:numPr>
                <w:ilvl w:val="0"/>
                <w:numId w:val="13"/>
              </w:numPr>
              <w:ind w:left="284" w:hanging="284"/>
            </w:pPr>
            <w:r>
              <w:t>printed or cursive written</w:t>
            </w:r>
          </w:p>
          <w:p w14:paraId="1EC2CF0C" w14:textId="77777777" w:rsidR="009407A3" w:rsidRDefault="009407A3" w:rsidP="0089509B">
            <w:pPr>
              <w:pStyle w:val="bullet"/>
              <w:numPr>
                <w:ilvl w:val="0"/>
                <w:numId w:val="13"/>
              </w:numPr>
              <w:ind w:left="284" w:hanging="284"/>
            </w:pPr>
            <w:r>
              <w:t>word processed</w:t>
            </w:r>
          </w:p>
          <w:p w14:paraId="328DB78F" w14:textId="77777777" w:rsidR="009407A3" w:rsidRDefault="009407A3" w:rsidP="0089509B">
            <w:pPr>
              <w:pStyle w:val="bullet"/>
              <w:numPr>
                <w:ilvl w:val="0"/>
                <w:numId w:val="13"/>
              </w:numPr>
              <w:ind w:left="284" w:hanging="284"/>
            </w:pPr>
            <w:r>
              <w:t>text message:</w:t>
            </w:r>
          </w:p>
          <w:p w14:paraId="01C7A545" w14:textId="77777777" w:rsidR="009407A3" w:rsidRDefault="009407A3" w:rsidP="0089509B">
            <w:pPr>
              <w:pStyle w:val="endash"/>
              <w:keepNext/>
              <w:ind w:left="568" w:hanging="284"/>
            </w:pPr>
            <w:r>
              <w:t>use of punctuation</w:t>
            </w:r>
          </w:p>
          <w:p w14:paraId="631C0402" w14:textId="77777777" w:rsidR="009407A3" w:rsidRPr="008E4833" w:rsidRDefault="009407A3" w:rsidP="0089509B">
            <w:pPr>
              <w:pStyle w:val="endash"/>
              <w:keepNext/>
              <w:ind w:left="568" w:hanging="284"/>
            </w:pPr>
            <w:r>
              <w:t>abbreviations</w:t>
            </w:r>
          </w:p>
          <w:p w14:paraId="44D2A68E" w14:textId="77777777" w:rsidR="009407A3" w:rsidRPr="008E4833" w:rsidRDefault="009407A3" w:rsidP="0089509B">
            <w:pPr>
              <w:pStyle w:val="bullet"/>
              <w:numPr>
                <w:ilvl w:val="0"/>
                <w:numId w:val="13"/>
              </w:numPr>
              <w:ind w:left="284" w:hanging="284"/>
            </w:pPr>
            <w:r w:rsidRPr="008E4833">
              <w:t xml:space="preserve">size of words and visuals </w:t>
            </w:r>
          </w:p>
          <w:p w14:paraId="604C80A8" w14:textId="77777777" w:rsidR="009407A3" w:rsidRPr="008E4833" w:rsidRDefault="009407A3" w:rsidP="0089509B">
            <w:pPr>
              <w:pStyle w:val="bullet"/>
              <w:numPr>
                <w:ilvl w:val="0"/>
                <w:numId w:val="13"/>
              </w:numPr>
              <w:ind w:left="284" w:hanging="284"/>
            </w:pPr>
            <w:r w:rsidRPr="008E4833">
              <w:t>place of colour, symbols</w:t>
            </w:r>
          </w:p>
          <w:p w14:paraId="71F09C86" w14:textId="77777777" w:rsidR="009407A3" w:rsidRPr="008E4833" w:rsidRDefault="009407A3" w:rsidP="0089509B">
            <w:pPr>
              <w:pStyle w:val="bullet"/>
              <w:numPr>
                <w:ilvl w:val="0"/>
                <w:numId w:val="13"/>
              </w:numPr>
              <w:ind w:left="284" w:hanging="284"/>
            </w:pPr>
            <w:r w:rsidRPr="008E4833">
              <w:t>layout on page</w:t>
            </w:r>
          </w:p>
          <w:p w14:paraId="36B1A54F" w14:textId="77777777" w:rsidR="009407A3" w:rsidRPr="008E4833" w:rsidRDefault="009407A3" w:rsidP="0089509B">
            <w:pPr>
              <w:pStyle w:val="bullet"/>
              <w:numPr>
                <w:ilvl w:val="0"/>
                <w:numId w:val="13"/>
              </w:numPr>
              <w:ind w:left="284" w:hanging="284"/>
            </w:pPr>
            <w:r w:rsidRPr="008E4833">
              <w:t>organisational features</w:t>
            </w:r>
            <w:r>
              <w:t>:</w:t>
            </w:r>
          </w:p>
          <w:p w14:paraId="581F9F70" w14:textId="77777777" w:rsidR="009407A3" w:rsidRPr="008E4833" w:rsidRDefault="009407A3" w:rsidP="0089509B">
            <w:pPr>
              <w:pStyle w:val="endash"/>
              <w:keepNext/>
              <w:ind w:left="568" w:hanging="284"/>
            </w:pPr>
            <w:r w:rsidRPr="008E4833">
              <w:t>alphabetical, numerical listings</w:t>
            </w:r>
          </w:p>
          <w:p w14:paraId="5034806D" w14:textId="77777777" w:rsidR="009407A3" w:rsidRPr="008E4833" w:rsidRDefault="009407A3" w:rsidP="0089509B">
            <w:pPr>
              <w:pStyle w:val="endash"/>
              <w:keepNext/>
              <w:ind w:left="568" w:hanging="284"/>
            </w:pPr>
            <w:r w:rsidRPr="008E4833">
              <w:t>spacing</w:t>
            </w:r>
          </w:p>
          <w:p w14:paraId="092FAF4A" w14:textId="77777777" w:rsidR="009407A3" w:rsidRPr="008E4833" w:rsidRDefault="009407A3" w:rsidP="0089509B">
            <w:pPr>
              <w:pStyle w:val="endash"/>
              <w:keepNext/>
              <w:ind w:left="568" w:hanging="284"/>
            </w:pPr>
            <w:r w:rsidRPr="008E4833">
              <w:t>headings</w:t>
            </w:r>
          </w:p>
          <w:p w14:paraId="05646D9F" w14:textId="77777777" w:rsidR="009407A3" w:rsidRPr="008E4833" w:rsidRDefault="009407A3" w:rsidP="0089509B">
            <w:pPr>
              <w:pStyle w:val="endash"/>
              <w:keepNext/>
              <w:ind w:left="568" w:hanging="284"/>
            </w:pPr>
            <w:r>
              <w:t xml:space="preserve">other markers such as </w:t>
            </w:r>
            <w:r w:rsidRPr="008E4833">
              <w:t>symbols</w:t>
            </w:r>
          </w:p>
          <w:p w14:paraId="78CE2807" w14:textId="77777777" w:rsidR="009407A3" w:rsidRDefault="009407A3" w:rsidP="0089509B">
            <w:pPr>
              <w:pStyle w:val="bullet"/>
              <w:numPr>
                <w:ilvl w:val="0"/>
                <w:numId w:val="13"/>
              </w:numPr>
              <w:ind w:left="284" w:hanging="284"/>
            </w:pPr>
            <w:r w:rsidRPr="008E4833">
              <w:t>upper and / or lower case</w:t>
            </w:r>
          </w:p>
        </w:tc>
      </w:tr>
      <w:tr w:rsidR="009407A3" w14:paraId="00B0D9A0" w14:textId="77777777" w:rsidTr="009407A3">
        <w:tc>
          <w:tcPr>
            <w:tcW w:w="9322" w:type="dxa"/>
            <w:gridSpan w:val="5"/>
          </w:tcPr>
          <w:p w14:paraId="6896EA8C" w14:textId="77777777" w:rsidR="009407A3" w:rsidRDefault="009407A3" w:rsidP="0089509B">
            <w:pPr>
              <w:pStyle w:val="spacer"/>
            </w:pPr>
          </w:p>
        </w:tc>
      </w:tr>
      <w:tr w:rsidR="009407A3" w14:paraId="29ADAA56" w14:textId="77777777" w:rsidTr="009407A3">
        <w:tc>
          <w:tcPr>
            <w:tcW w:w="3369" w:type="dxa"/>
            <w:gridSpan w:val="2"/>
          </w:tcPr>
          <w:p w14:paraId="1B997DA8" w14:textId="77777777" w:rsidR="009407A3" w:rsidRPr="00F5695B" w:rsidRDefault="009407A3" w:rsidP="0089509B">
            <w:pPr>
              <w:pStyle w:val="unittext"/>
            </w:pPr>
            <w:r>
              <w:rPr>
                <w:b/>
                <w:i/>
              </w:rPr>
              <w:t xml:space="preserve">Content </w:t>
            </w:r>
            <w:r>
              <w:t>may include:</w:t>
            </w:r>
          </w:p>
        </w:tc>
        <w:tc>
          <w:tcPr>
            <w:tcW w:w="5953" w:type="dxa"/>
            <w:gridSpan w:val="3"/>
          </w:tcPr>
          <w:p w14:paraId="6A766827" w14:textId="77777777" w:rsidR="009407A3" w:rsidRDefault="009407A3" w:rsidP="0089509B">
            <w:pPr>
              <w:pStyle w:val="bullet"/>
              <w:numPr>
                <w:ilvl w:val="0"/>
                <w:numId w:val="13"/>
              </w:numPr>
              <w:ind w:left="284" w:hanging="284"/>
            </w:pPr>
            <w:r w:rsidRPr="00B822F5">
              <w:t>words / phrases which may be copied from a model text</w:t>
            </w:r>
            <w:r>
              <w:t>:</w:t>
            </w:r>
          </w:p>
          <w:p w14:paraId="5B868881" w14:textId="77777777" w:rsidR="009407A3" w:rsidRDefault="009407A3" w:rsidP="0089509B">
            <w:pPr>
              <w:pStyle w:val="endash"/>
              <w:keepNext/>
              <w:ind w:left="568" w:hanging="284"/>
            </w:pPr>
            <w:r>
              <w:lastRenderedPageBreak/>
              <w:t>response to a series of questions to provide an opinion</w:t>
            </w:r>
          </w:p>
          <w:p w14:paraId="532FA769" w14:textId="77777777" w:rsidR="009407A3" w:rsidRPr="00B822F5" w:rsidRDefault="009407A3" w:rsidP="0089509B">
            <w:pPr>
              <w:pStyle w:val="endash"/>
              <w:keepNext/>
              <w:ind w:left="568" w:hanging="284"/>
            </w:pPr>
            <w:r>
              <w:t xml:space="preserve">homework tasks </w:t>
            </w:r>
          </w:p>
          <w:p w14:paraId="66364C39" w14:textId="77777777" w:rsidR="009407A3" w:rsidRPr="00B822F5" w:rsidRDefault="009407A3" w:rsidP="0089509B">
            <w:pPr>
              <w:pStyle w:val="bullet"/>
              <w:numPr>
                <w:ilvl w:val="0"/>
                <w:numId w:val="13"/>
              </w:numPr>
              <w:ind w:left="284" w:hanging="284"/>
            </w:pPr>
            <w:r w:rsidRPr="00B822F5">
              <w:t xml:space="preserve">commonly used symbols and icons </w:t>
            </w:r>
          </w:p>
          <w:p w14:paraId="4C1701D2" w14:textId="77777777" w:rsidR="009407A3" w:rsidRPr="000C2568" w:rsidRDefault="009407A3" w:rsidP="0089509B">
            <w:pPr>
              <w:pStyle w:val="bullet"/>
              <w:numPr>
                <w:ilvl w:val="0"/>
                <w:numId w:val="13"/>
              </w:numPr>
              <w:ind w:left="284" w:hanging="284"/>
              <w:rPr>
                <w:szCs w:val="24"/>
              </w:rPr>
            </w:pPr>
            <w:r w:rsidRPr="00B822F5">
              <w:t xml:space="preserve">commonly used words from the </w:t>
            </w:r>
            <w:r>
              <w:t xml:space="preserve">learning </w:t>
            </w:r>
            <w:r w:rsidRPr="00B822F5">
              <w:t>environment</w:t>
            </w:r>
          </w:p>
        </w:tc>
      </w:tr>
      <w:tr w:rsidR="009407A3" w14:paraId="68826244" w14:textId="77777777" w:rsidTr="009407A3">
        <w:tc>
          <w:tcPr>
            <w:tcW w:w="3369" w:type="dxa"/>
            <w:gridSpan w:val="2"/>
          </w:tcPr>
          <w:p w14:paraId="066C5EF1" w14:textId="77777777" w:rsidR="009407A3" w:rsidRDefault="009407A3" w:rsidP="0089509B">
            <w:pPr>
              <w:pStyle w:val="spacer"/>
            </w:pPr>
          </w:p>
        </w:tc>
        <w:tc>
          <w:tcPr>
            <w:tcW w:w="5953" w:type="dxa"/>
            <w:gridSpan w:val="3"/>
          </w:tcPr>
          <w:p w14:paraId="0682F1C9" w14:textId="77777777" w:rsidR="009407A3" w:rsidRPr="000C2568" w:rsidRDefault="009407A3" w:rsidP="0089509B">
            <w:pPr>
              <w:pStyle w:val="spacer"/>
              <w:rPr>
                <w:rFonts w:eastAsia="Times New Roman"/>
                <w:szCs w:val="24"/>
              </w:rPr>
            </w:pPr>
          </w:p>
        </w:tc>
      </w:tr>
      <w:tr w:rsidR="009407A3" w14:paraId="2522C097" w14:textId="77777777" w:rsidTr="009407A3">
        <w:tc>
          <w:tcPr>
            <w:tcW w:w="3369" w:type="dxa"/>
            <w:gridSpan w:val="2"/>
          </w:tcPr>
          <w:p w14:paraId="6D00B805" w14:textId="77777777" w:rsidR="009407A3" w:rsidRPr="005979AA" w:rsidRDefault="009407A3" w:rsidP="0089509B">
            <w:pPr>
              <w:pStyle w:val="unittext"/>
            </w:pPr>
            <w:r>
              <w:rPr>
                <w:b/>
                <w:i/>
              </w:rPr>
              <w:t xml:space="preserve">Review </w:t>
            </w:r>
            <w:r>
              <w:t>may include:</w:t>
            </w:r>
          </w:p>
        </w:tc>
        <w:tc>
          <w:tcPr>
            <w:tcW w:w="5953" w:type="dxa"/>
            <w:gridSpan w:val="3"/>
          </w:tcPr>
          <w:p w14:paraId="4FA0988B" w14:textId="00C91EC5" w:rsidR="009407A3" w:rsidRPr="00E6324B" w:rsidRDefault="009407A3" w:rsidP="0089509B">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5F08E8BB" w14:textId="77777777" w:rsidR="009407A3" w:rsidRPr="00E6324B" w:rsidRDefault="009407A3" w:rsidP="0089509B">
            <w:pPr>
              <w:pStyle w:val="endash"/>
              <w:keepNext/>
              <w:ind w:left="568" w:hanging="284"/>
            </w:pPr>
            <w:r w:rsidRPr="00E6324B">
              <w:t>spelling and punctuation</w:t>
            </w:r>
          </w:p>
          <w:p w14:paraId="73D53EC6" w14:textId="77777777" w:rsidR="009407A3" w:rsidRPr="00E6324B" w:rsidRDefault="009407A3" w:rsidP="0089509B">
            <w:pPr>
              <w:pStyle w:val="endash"/>
              <w:keepNext/>
              <w:ind w:left="568" w:hanging="284"/>
            </w:pPr>
            <w:r w:rsidRPr="00E6324B">
              <w:t>grammatical accuracy</w:t>
            </w:r>
          </w:p>
          <w:p w14:paraId="56D620E6" w14:textId="77777777" w:rsidR="009407A3" w:rsidRPr="00E6324B" w:rsidRDefault="009407A3" w:rsidP="0089509B">
            <w:pPr>
              <w:pStyle w:val="endash"/>
              <w:keepNext/>
              <w:ind w:left="568" w:hanging="284"/>
            </w:pPr>
            <w:r w:rsidRPr="00E6324B">
              <w:t>clarity of purpose</w:t>
            </w:r>
            <w:r>
              <w:t xml:space="preserve"> / </w:t>
            </w:r>
            <w:r w:rsidRPr="00E6324B">
              <w:t>audience</w:t>
            </w:r>
            <w:r>
              <w:t xml:space="preserve"> / message</w:t>
            </w:r>
          </w:p>
          <w:p w14:paraId="6FB8F1D7" w14:textId="77777777" w:rsidR="009407A3" w:rsidRDefault="009407A3" w:rsidP="0089509B">
            <w:pPr>
              <w:pStyle w:val="endash"/>
              <w:keepNext/>
              <w:ind w:left="568" w:hanging="284"/>
            </w:pPr>
            <w:r w:rsidRPr="00E6324B">
              <w:t>appropriateness of layout</w:t>
            </w:r>
            <w:r>
              <w:t xml:space="preserve"> / </w:t>
            </w:r>
            <w:r w:rsidRPr="00E6324B">
              <w:t>register</w:t>
            </w:r>
          </w:p>
        </w:tc>
      </w:tr>
      <w:tr w:rsidR="009407A3" w14:paraId="4769BBCA" w14:textId="77777777" w:rsidTr="009407A3">
        <w:tc>
          <w:tcPr>
            <w:tcW w:w="9322" w:type="dxa"/>
            <w:gridSpan w:val="5"/>
          </w:tcPr>
          <w:p w14:paraId="41432185" w14:textId="77777777" w:rsidR="009407A3" w:rsidRDefault="009407A3" w:rsidP="0089509B">
            <w:pPr>
              <w:pStyle w:val="spacer"/>
            </w:pPr>
          </w:p>
        </w:tc>
      </w:tr>
      <w:tr w:rsidR="009407A3" w14:paraId="20FA2C0A" w14:textId="77777777" w:rsidTr="009407A3">
        <w:tc>
          <w:tcPr>
            <w:tcW w:w="9322" w:type="dxa"/>
            <w:gridSpan w:val="5"/>
          </w:tcPr>
          <w:p w14:paraId="3E56115F" w14:textId="77777777" w:rsidR="009407A3" w:rsidRDefault="009407A3" w:rsidP="0089509B">
            <w:pPr>
              <w:pStyle w:val="Heading21"/>
            </w:pPr>
            <w:r>
              <w:t>Evidence Guide</w:t>
            </w:r>
          </w:p>
          <w:p w14:paraId="06E52CF3" w14:textId="77777777" w:rsidR="009407A3" w:rsidRDefault="009407A3"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3754DDB" w14:textId="77777777" w:rsidTr="009407A3">
        <w:tc>
          <w:tcPr>
            <w:tcW w:w="3369" w:type="dxa"/>
            <w:gridSpan w:val="2"/>
          </w:tcPr>
          <w:p w14:paraId="3878333B" w14:textId="77777777" w:rsidR="009407A3" w:rsidRPr="005979AA" w:rsidRDefault="009407A3" w:rsidP="0089509B">
            <w:pPr>
              <w:pStyle w:val="EG"/>
            </w:pPr>
            <w:r w:rsidRPr="005979AA">
              <w:t>Critical aspects for assessment and evidence required to demonstrate competency in this unit</w:t>
            </w:r>
          </w:p>
        </w:tc>
        <w:tc>
          <w:tcPr>
            <w:tcW w:w="5953" w:type="dxa"/>
            <w:gridSpan w:val="3"/>
          </w:tcPr>
          <w:p w14:paraId="76522FBA" w14:textId="77777777" w:rsidR="009407A3" w:rsidRDefault="009407A3" w:rsidP="0089509B">
            <w:pPr>
              <w:pStyle w:val="unittext"/>
            </w:pPr>
            <w:r w:rsidRPr="003B087B">
              <w:t>Assessment</w:t>
            </w:r>
            <w:r>
              <w:t xml:space="preserve"> must confirm the ability to:</w:t>
            </w:r>
          </w:p>
          <w:p w14:paraId="49FDF5D8" w14:textId="77777777" w:rsidR="009407A3" w:rsidRDefault="009407A3" w:rsidP="0089509B">
            <w:pPr>
              <w:pStyle w:val="bullet"/>
              <w:numPr>
                <w:ilvl w:val="0"/>
                <w:numId w:val="13"/>
              </w:numPr>
              <w:ind w:left="284" w:hanging="284"/>
            </w:pPr>
            <w:r>
              <w:t xml:space="preserve">identify the purpose and audience for a range of learning related text types </w:t>
            </w:r>
          </w:p>
          <w:p w14:paraId="2ECD424D" w14:textId="77777777" w:rsidR="009407A3" w:rsidRDefault="009407A3" w:rsidP="0089509B">
            <w:pPr>
              <w:pStyle w:val="bullet"/>
              <w:numPr>
                <w:ilvl w:val="0"/>
                <w:numId w:val="13"/>
              </w:numPr>
              <w:ind w:left="284" w:hanging="284"/>
            </w:pPr>
            <w:r>
              <w:t>produce one digital and one hand written simple, learning related text</w:t>
            </w:r>
          </w:p>
        </w:tc>
      </w:tr>
      <w:tr w:rsidR="009407A3" w14:paraId="10D7AA7A" w14:textId="77777777" w:rsidTr="009407A3">
        <w:tc>
          <w:tcPr>
            <w:tcW w:w="9322" w:type="dxa"/>
            <w:gridSpan w:val="5"/>
          </w:tcPr>
          <w:p w14:paraId="163881C9" w14:textId="77777777" w:rsidR="009407A3" w:rsidRDefault="009407A3" w:rsidP="0089509B">
            <w:pPr>
              <w:pStyle w:val="spacer"/>
            </w:pPr>
          </w:p>
        </w:tc>
      </w:tr>
      <w:tr w:rsidR="009407A3" w14:paraId="4189C31A" w14:textId="77777777" w:rsidTr="009407A3">
        <w:tc>
          <w:tcPr>
            <w:tcW w:w="3369" w:type="dxa"/>
            <w:gridSpan w:val="2"/>
          </w:tcPr>
          <w:p w14:paraId="3CB3D579" w14:textId="77777777" w:rsidR="009407A3" w:rsidRPr="005979AA" w:rsidRDefault="009407A3" w:rsidP="0089509B">
            <w:pPr>
              <w:pStyle w:val="EG"/>
            </w:pPr>
            <w:r w:rsidRPr="005979AA">
              <w:t>Context of and specific resources for assessment</w:t>
            </w:r>
          </w:p>
        </w:tc>
        <w:tc>
          <w:tcPr>
            <w:tcW w:w="5953" w:type="dxa"/>
            <w:gridSpan w:val="3"/>
          </w:tcPr>
          <w:p w14:paraId="5A1163EA" w14:textId="77777777" w:rsidR="009407A3" w:rsidRDefault="009407A3" w:rsidP="0089509B">
            <w:pPr>
              <w:pStyle w:val="unittext"/>
            </w:pPr>
            <w:r>
              <w:t>Assessment must ensure:</w:t>
            </w:r>
          </w:p>
          <w:p w14:paraId="6832E37E" w14:textId="77777777" w:rsidR="009407A3" w:rsidRDefault="009407A3" w:rsidP="0089509B">
            <w:pPr>
              <w:pStyle w:val="bullet"/>
              <w:numPr>
                <w:ilvl w:val="0"/>
                <w:numId w:val="13"/>
              </w:numPr>
              <w:ind w:left="284" w:hanging="284"/>
            </w:pPr>
            <w:r>
              <w:t>access to real time or class specific opportunities to create digital learning related texts such as a blog, wiki or electronic discussion board</w:t>
            </w:r>
          </w:p>
          <w:p w14:paraId="034E50AA" w14:textId="77777777" w:rsidR="009407A3" w:rsidRDefault="009407A3" w:rsidP="0089509B">
            <w:pPr>
              <w:pStyle w:val="bullet"/>
              <w:numPr>
                <w:ilvl w:val="0"/>
                <w:numId w:val="13"/>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which may include formatted and unformatted sections</w:t>
            </w:r>
          </w:p>
          <w:p w14:paraId="6E792ED8" w14:textId="77777777" w:rsidR="009407A3" w:rsidRDefault="009407A3" w:rsidP="0089509B">
            <w:pPr>
              <w:pStyle w:val="unittext"/>
            </w:pPr>
            <w:r w:rsidRPr="006000CD">
              <w:t>At this level, the learner may:</w:t>
            </w:r>
          </w:p>
          <w:p w14:paraId="3A07114D" w14:textId="77777777" w:rsidR="009407A3" w:rsidRPr="006000CD" w:rsidRDefault="009407A3" w:rsidP="0089509B">
            <w:pPr>
              <w:pStyle w:val="bullet"/>
              <w:numPr>
                <w:ilvl w:val="0"/>
                <w:numId w:val="13"/>
              </w:numPr>
              <w:ind w:left="284" w:hanging="284"/>
            </w:pPr>
            <w:r>
              <w:t>work with an expert / mentor where support is available if requested</w:t>
            </w:r>
          </w:p>
          <w:p w14:paraId="3C2F990E" w14:textId="77777777" w:rsidR="009407A3" w:rsidRPr="006000CD" w:rsidRDefault="009407A3" w:rsidP="0089509B">
            <w:pPr>
              <w:pStyle w:val="bullet"/>
              <w:numPr>
                <w:ilvl w:val="0"/>
                <w:numId w:val="13"/>
              </w:numPr>
              <w:ind w:left="284" w:hanging="284"/>
            </w:pPr>
            <w:r w:rsidRPr="006000CD">
              <w:t>require additional time to complete written tasks</w:t>
            </w:r>
          </w:p>
          <w:p w14:paraId="090F7F03" w14:textId="77777777" w:rsidR="009407A3" w:rsidRDefault="009407A3" w:rsidP="0089509B">
            <w:pPr>
              <w:pStyle w:val="bullet"/>
              <w:numPr>
                <w:ilvl w:val="0"/>
                <w:numId w:val="13"/>
              </w:numPr>
              <w:ind w:left="284" w:hanging="284"/>
            </w:pPr>
            <w:r w:rsidRPr="006000CD">
              <w:t>depend on a personal dictionary</w:t>
            </w:r>
            <w:r>
              <w:t xml:space="preserve"> </w:t>
            </w:r>
          </w:p>
          <w:p w14:paraId="32885029" w14:textId="77777777" w:rsidR="009407A3" w:rsidRDefault="009407A3" w:rsidP="0089509B">
            <w:pPr>
              <w:pStyle w:val="bullet"/>
              <w:numPr>
                <w:ilvl w:val="0"/>
                <w:numId w:val="0"/>
              </w:numPr>
            </w:pPr>
            <w:r w:rsidRPr="006F4B0E">
              <w:t xml:space="preserve">In order to </w:t>
            </w:r>
            <w:r>
              <w:t xml:space="preserve">support achievement of meaningful </w:t>
            </w:r>
            <w:r w:rsidRPr="006F4B0E">
              <w:t>outcomes at the qualification level an integrated approach to assessment should be used, refer to Section B 6.1 Assessment Strategy</w:t>
            </w:r>
            <w:r>
              <w:t>.</w:t>
            </w:r>
          </w:p>
          <w:p w14:paraId="327805F8" w14:textId="77777777" w:rsidR="009407A3" w:rsidRDefault="009407A3" w:rsidP="0089509B">
            <w:pPr>
              <w:pStyle w:val="bullet"/>
              <w:numPr>
                <w:ilvl w:val="0"/>
                <w:numId w:val="0"/>
              </w:numPr>
              <w:tabs>
                <w:tab w:val="left" w:pos="510"/>
              </w:tabs>
              <w:ind w:left="64" w:hanging="64"/>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111BBD8D" w14:textId="77777777" w:rsidTr="009407A3">
        <w:tc>
          <w:tcPr>
            <w:tcW w:w="9322" w:type="dxa"/>
            <w:gridSpan w:val="5"/>
          </w:tcPr>
          <w:p w14:paraId="5D0E8546" w14:textId="77777777" w:rsidR="009407A3" w:rsidRDefault="009407A3" w:rsidP="0089509B">
            <w:pPr>
              <w:pStyle w:val="spacer"/>
            </w:pPr>
          </w:p>
        </w:tc>
      </w:tr>
      <w:tr w:rsidR="009407A3" w14:paraId="4669030D" w14:textId="77777777" w:rsidTr="009407A3">
        <w:tc>
          <w:tcPr>
            <w:tcW w:w="3369" w:type="dxa"/>
            <w:gridSpan w:val="2"/>
          </w:tcPr>
          <w:p w14:paraId="70438C02" w14:textId="77777777" w:rsidR="009407A3" w:rsidRPr="00622D2D" w:rsidRDefault="009407A3" w:rsidP="0089509B">
            <w:pPr>
              <w:pStyle w:val="EG"/>
            </w:pPr>
            <w:r w:rsidRPr="005979AA">
              <w:lastRenderedPageBreak/>
              <w:t>Method(s) of assessment</w:t>
            </w:r>
          </w:p>
        </w:tc>
        <w:tc>
          <w:tcPr>
            <w:tcW w:w="5953" w:type="dxa"/>
            <w:gridSpan w:val="3"/>
          </w:tcPr>
          <w:p w14:paraId="6A5F14FF" w14:textId="77777777" w:rsidR="009407A3" w:rsidRDefault="009407A3" w:rsidP="0089509B">
            <w:pPr>
              <w:pStyle w:val="unittext"/>
            </w:pPr>
            <w:r>
              <w:t>The following suggested assessment methods are suitable for this unit:</w:t>
            </w:r>
          </w:p>
          <w:p w14:paraId="5CB5669B" w14:textId="77777777" w:rsidR="009407A3" w:rsidRDefault="009407A3" w:rsidP="0089509B">
            <w:pPr>
              <w:pStyle w:val="bullet"/>
              <w:numPr>
                <w:ilvl w:val="0"/>
                <w:numId w:val="13"/>
              </w:numPr>
              <w:ind w:left="284" w:hanging="284"/>
            </w:pPr>
            <w:r>
              <w:t>observation of the learner planning, drafting and editing simple learning related handwritten and digital texts</w:t>
            </w:r>
          </w:p>
          <w:p w14:paraId="362E3EB2" w14:textId="77777777" w:rsidR="009407A3" w:rsidRDefault="009407A3" w:rsidP="0089509B">
            <w:pPr>
              <w:pStyle w:val="bullet"/>
              <w:numPr>
                <w:ilvl w:val="0"/>
                <w:numId w:val="13"/>
              </w:numPr>
              <w:ind w:left="284" w:hanging="284"/>
            </w:pPr>
            <w:r>
              <w:t xml:space="preserve">portfolio of hand written and digital texts produced by the learner </w:t>
            </w:r>
          </w:p>
          <w:p w14:paraId="27280C35" w14:textId="77777777" w:rsidR="009407A3" w:rsidRDefault="009407A3" w:rsidP="0089509B">
            <w:pPr>
              <w:pStyle w:val="bullet"/>
              <w:numPr>
                <w:ilvl w:val="0"/>
                <w:numId w:val="13"/>
              </w:numPr>
              <w:ind w:left="284" w:hanging="284"/>
            </w:pPr>
            <w:r>
              <w:t>oral or written questioning to confirm knowledge of the purpose and audience of a range of learning related text types</w:t>
            </w:r>
          </w:p>
        </w:tc>
      </w:tr>
    </w:tbl>
    <w:p w14:paraId="45A6F399" w14:textId="77777777" w:rsidR="009407A3" w:rsidRPr="00FB16B2" w:rsidRDefault="009407A3" w:rsidP="0089509B">
      <w:pPr>
        <w:keepNext/>
        <w:spacing w:after="0"/>
        <w:rPr>
          <w:sz w:val="4"/>
        </w:rPr>
      </w:pPr>
    </w:p>
    <w:p w14:paraId="30DC014F" w14:textId="77777777" w:rsidR="009407A3" w:rsidRDefault="009407A3" w:rsidP="0089509B">
      <w:pPr>
        <w:keepNext/>
        <w:tabs>
          <w:tab w:val="left" w:pos="1485"/>
        </w:tabs>
        <w:sectPr w:rsidR="009407A3" w:rsidSect="009407A3">
          <w:headerReference w:type="even" r:id="rId159"/>
          <w:headerReference w:type="default" r:id="rId160"/>
          <w:footerReference w:type="even" r:id="rId161"/>
          <w:headerReference w:type="first" r:id="rId162"/>
          <w:footerReference w:type="first" r:id="rId16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9407A3" w14:paraId="6797103A" w14:textId="77777777" w:rsidTr="009407A3">
        <w:tc>
          <w:tcPr>
            <w:tcW w:w="2943" w:type="dxa"/>
          </w:tcPr>
          <w:p w14:paraId="032B0D8B" w14:textId="77777777" w:rsidR="009407A3" w:rsidRPr="00D72D90" w:rsidRDefault="009407A3" w:rsidP="0089509B">
            <w:pPr>
              <w:pStyle w:val="CodeTOC"/>
            </w:pPr>
            <w:r w:rsidRPr="00D72D90">
              <w:lastRenderedPageBreak/>
              <w:t>Unit Code</w:t>
            </w:r>
          </w:p>
        </w:tc>
        <w:tc>
          <w:tcPr>
            <w:tcW w:w="6299" w:type="dxa"/>
            <w:gridSpan w:val="4"/>
          </w:tcPr>
          <w:p w14:paraId="25B338CE" w14:textId="7D2977E2" w:rsidR="009407A3" w:rsidRPr="00D72D90" w:rsidRDefault="006F60DB" w:rsidP="0089509B">
            <w:pPr>
              <w:pStyle w:val="code"/>
            </w:pPr>
            <w:bookmarkStart w:id="130" w:name="_Toc514234314"/>
            <w:r>
              <w:t>VU22367</w:t>
            </w:r>
            <w:bookmarkEnd w:id="130"/>
          </w:p>
        </w:tc>
      </w:tr>
      <w:tr w:rsidR="009407A3" w14:paraId="6665D232" w14:textId="77777777" w:rsidTr="009407A3">
        <w:tc>
          <w:tcPr>
            <w:tcW w:w="2943" w:type="dxa"/>
          </w:tcPr>
          <w:p w14:paraId="2956664D" w14:textId="77777777" w:rsidR="009407A3" w:rsidRPr="00D72D90" w:rsidRDefault="009407A3" w:rsidP="0089509B">
            <w:pPr>
              <w:pStyle w:val="CodeTOC"/>
            </w:pPr>
            <w:r w:rsidRPr="00D72D90">
              <w:t>Unit Title</w:t>
            </w:r>
          </w:p>
        </w:tc>
        <w:tc>
          <w:tcPr>
            <w:tcW w:w="6299" w:type="dxa"/>
            <w:gridSpan w:val="4"/>
          </w:tcPr>
          <w:p w14:paraId="729F5AA8" w14:textId="546FF6DD" w:rsidR="009407A3" w:rsidRPr="00D72D90" w:rsidRDefault="009407A3" w:rsidP="0089509B">
            <w:pPr>
              <w:pStyle w:val="code"/>
            </w:pPr>
            <w:bookmarkStart w:id="131" w:name="_Toc507058600"/>
            <w:bookmarkStart w:id="132" w:name="_Toc514234315"/>
            <w:r>
              <w:t>Create simple texts for employment purposes</w:t>
            </w:r>
            <w:bookmarkEnd w:id="131"/>
            <w:bookmarkEnd w:id="132"/>
          </w:p>
        </w:tc>
      </w:tr>
      <w:tr w:rsidR="009407A3" w14:paraId="5DCAA0AE" w14:textId="77777777" w:rsidTr="009407A3">
        <w:tc>
          <w:tcPr>
            <w:tcW w:w="2943" w:type="dxa"/>
          </w:tcPr>
          <w:p w14:paraId="6B3DA90B" w14:textId="77777777" w:rsidR="009407A3" w:rsidRDefault="009407A3" w:rsidP="0089509B">
            <w:pPr>
              <w:pStyle w:val="Heading21"/>
            </w:pPr>
            <w:r>
              <w:t>Unit Descriptor</w:t>
            </w:r>
          </w:p>
        </w:tc>
        <w:tc>
          <w:tcPr>
            <w:tcW w:w="6299" w:type="dxa"/>
            <w:gridSpan w:val="4"/>
          </w:tcPr>
          <w:p w14:paraId="378B05E1" w14:textId="77777777" w:rsidR="009407A3" w:rsidRDefault="009407A3" w:rsidP="0089509B">
            <w:pPr>
              <w:pStyle w:val="unittext"/>
            </w:pPr>
            <w:r>
              <w:t>This unit describes the skills and knowledge to develop writing skills to create simple, familiar and predictable handwritten and digital text types for employment purposes. Learners at this level may request support and begin to develop their own support resources.</w:t>
            </w:r>
          </w:p>
          <w:p w14:paraId="6B6D5E61" w14:textId="77777777" w:rsidR="009407A3" w:rsidRDefault="009407A3" w:rsidP="0089509B">
            <w:pPr>
              <w:pStyle w:val="unittext"/>
            </w:pPr>
            <w:r>
              <w:t>The required outcomes described in this unit contribute to the achievement of Australian Core Skills Framework indicators for Writing at Level 2: 2.05, 2.06.</w:t>
            </w:r>
          </w:p>
        </w:tc>
      </w:tr>
      <w:tr w:rsidR="009407A3" w14:paraId="3D290CA5" w14:textId="77777777" w:rsidTr="009407A3">
        <w:tc>
          <w:tcPr>
            <w:tcW w:w="2943" w:type="dxa"/>
          </w:tcPr>
          <w:p w14:paraId="41830D5A" w14:textId="77777777" w:rsidR="009407A3" w:rsidRDefault="009407A3" w:rsidP="0089509B">
            <w:pPr>
              <w:pStyle w:val="Heading21"/>
            </w:pPr>
            <w:r>
              <w:t>Employability Skills</w:t>
            </w:r>
          </w:p>
        </w:tc>
        <w:tc>
          <w:tcPr>
            <w:tcW w:w="6299" w:type="dxa"/>
            <w:gridSpan w:val="4"/>
          </w:tcPr>
          <w:p w14:paraId="5BA3FCE0" w14:textId="77777777" w:rsidR="009407A3" w:rsidRDefault="009407A3" w:rsidP="0089509B">
            <w:pPr>
              <w:pStyle w:val="unittext"/>
            </w:pPr>
            <w:r>
              <w:t>This unit contains employability skills.</w:t>
            </w:r>
          </w:p>
        </w:tc>
      </w:tr>
      <w:tr w:rsidR="009407A3" w14:paraId="1C50BF02" w14:textId="77777777" w:rsidTr="009407A3">
        <w:tc>
          <w:tcPr>
            <w:tcW w:w="2943" w:type="dxa"/>
          </w:tcPr>
          <w:p w14:paraId="6AD6E5AA" w14:textId="77777777" w:rsidR="009407A3" w:rsidRDefault="009407A3" w:rsidP="0089509B">
            <w:pPr>
              <w:pStyle w:val="Heading21"/>
            </w:pPr>
            <w:r>
              <w:t>Application of the Unit</w:t>
            </w:r>
          </w:p>
        </w:tc>
        <w:tc>
          <w:tcPr>
            <w:tcW w:w="6299" w:type="dxa"/>
            <w:gridSpan w:val="4"/>
          </w:tcPr>
          <w:p w14:paraId="51358EC9" w14:textId="77777777" w:rsidR="009407A3" w:rsidRDefault="009407A3" w:rsidP="0089509B">
            <w:pPr>
              <w:pStyle w:val="unittext"/>
            </w:pPr>
            <w:r w:rsidRPr="00306B49">
              <w:t>This unit applies to those who wish to improve their personal written communication skills. The unit provides the learner with the skills and knowledge necessary to cre</w:t>
            </w:r>
            <w:r>
              <w:t>ate simple texts with an employment</w:t>
            </w:r>
            <w:r w:rsidRPr="00306B49">
              <w:t xml:space="preserve"> context and purpose.</w:t>
            </w:r>
          </w:p>
          <w:p w14:paraId="0EB3A1BE" w14:textId="5482E99B" w:rsidR="009407A3" w:rsidRDefault="009407A3" w:rsidP="0089509B">
            <w:pPr>
              <w:pStyle w:val="unittext"/>
            </w:pPr>
            <w:r>
              <w:t xml:space="preserve">Where application is as part of the Certificate I in General Education for Adults (Introductory), it is recommended that application is integrated with the delivery and assessment of </w:t>
            </w:r>
            <w:r w:rsidR="00BD5977">
              <w:rPr>
                <w:i/>
              </w:rPr>
              <w:t>VU22362</w:t>
            </w:r>
            <w:r>
              <w:rPr>
                <w:i/>
              </w:rPr>
              <w:t xml:space="preserve"> Engage with simple texts for employment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3027E2A8" w14:textId="77777777" w:rsidTr="009407A3">
        <w:tc>
          <w:tcPr>
            <w:tcW w:w="2943" w:type="dxa"/>
          </w:tcPr>
          <w:p w14:paraId="60BC600E" w14:textId="77777777" w:rsidR="009407A3" w:rsidRDefault="009407A3" w:rsidP="0089509B">
            <w:pPr>
              <w:pStyle w:val="Heading21"/>
            </w:pPr>
            <w:r>
              <w:t>Element</w:t>
            </w:r>
          </w:p>
          <w:p w14:paraId="35BDD8FF" w14:textId="77777777" w:rsidR="009407A3" w:rsidRDefault="009407A3"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4F3A754B" w14:textId="77777777" w:rsidR="009407A3" w:rsidRDefault="009407A3" w:rsidP="0089509B">
            <w:pPr>
              <w:pStyle w:val="Heading21"/>
            </w:pPr>
            <w:r>
              <w:t>Performance Criteria</w:t>
            </w:r>
          </w:p>
          <w:p w14:paraId="10B2A31A" w14:textId="77777777" w:rsidR="009407A3" w:rsidRDefault="009407A3"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EFDE8" w14:textId="77777777" w:rsidTr="009407A3">
        <w:tc>
          <w:tcPr>
            <w:tcW w:w="2943" w:type="dxa"/>
          </w:tcPr>
          <w:p w14:paraId="052F0214" w14:textId="77777777" w:rsidR="009407A3" w:rsidRDefault="009407A3" w:rsidP="0089509B">
            <w:pPr>
              <w:pStyle w:val="spacer"/>
            </w:pPr>
          </w:p>
        </w:tc>
        <w:tc>
          <w:tcPr>
            <w:tcW w:w="6299" w:type="dxa"/>
            <w:gridSpan w:val="4"/>
          </w:tcPr>
          <w:p w14:paraId="776F71D5" w14:textId="77777777" w:rsidR="009407A3" w:rsidRDefault="009407A3" w:rsidP="0089509B">
            <w:pPr>
              <w:pStyle w:val="spacer"/>
            </w:pPr>
          </w:p>
        </w:tc>
      </w:tr>
      <w:tr w:rsidR="009407A3" w14:paraId="2C45A5F3" w14:textId="77777777" w:rsidTr="009407A3">
        <w:tc>
          <w:tcPr>
            <w:tcW w:w="2943" w:type="dxa"/>
            <w:vMerge w:val="restart"/>
          </w:tcPr>
          <w:p w14:paraId="020F54C6" w14:textId="77777777" w:rsidR="009407A3" w:rsidRPr="0084371F" w:rsidRDefault="009407A3" w:rsidP="0089509B">
            <w:pPr>
              <w:pStyle w:val="element"/>
              <w:keepNext/>
            </w:pPr>
            <w:r w:rsidRPr="0084371F">
              <w:t>1</w:t>
            </w:r>
            <w:r>
              <w:tab/>
              <w:t>Identify simple employment related text types</w:t>
            </w:r>
          </w:p>
        </w:tc>
        <w:tc>
          <w:tcPr>
            <w:tcW w:w="570" w:type="dxa"/>
            <w:gridSpan w:val="2"/>
          </w:tcPr>
          <w:p w14:paraId="2133D8D8" w14:textId="77777777" w:rsidR="009407A3" w:rsidRDefault="009407A3" w:rsidP="0089509B">
            <w:pPr>
              <w:pStyle w:val="PC"/>
              <w:keepNext/>
            </w:pPr>
            <w:r>
              <w:t>1.1</w:t>
            </w:r>
          </w:p>
        </w:tc>
        <w:tc>
          <w:tcPr>
            <w:tcW w:w="5729" w:type="dxa"/>
            <w:gridSpan w:val="2"/>
          </w:tcPr>
          <w:p w14:paraId="5D1290B0" w14:textId="77777777" w:rsidR="009407A3" w:rsidRDefault="009407A3" w:rsidP="0089509B">
            <w:pPr>
              <w:pStyle w:val="unittext"/>
              <w:rPr>
                <w:lang w:eastAsia="en-US"/>
              </w:rPr>
            </w:pPr>
            <w:r>
              <w:t xml:space="preserve">Explore a limited range of </w:t>
            </w:r>
            <w:r w:rsidRPr="0094664E">
              <w:rPr>
                <w:b/>
                <w:i/>
              </w:rPr>
              <w:t>simple</w:t>
            </w:r>
            <w:r>
              <w:rPr>
                <w:b/>
                <w:i/>
              </w:rPr>
              <w:t xml:space="preserve"> employment related</w:t>
            </w:r>
            <w:r w:rsidRPr="0094664E">
              <w:rPr>
                <w:b/>
                <w:i/>
              </w:rPr>
              <w:t xml:space="preserve"> </w:t>
            </w:r>
            <w:r>
              <w:rPr>
                <w:b/>
                <w:i/>
              </w:rPr>
              <w:t>text types</w:t>
            </w:r>
            <w:r w:rsidRPr="0094664E">
              <w:rPr>
                <w:b/>
                <w:i/>
              </w:rPr>
              <w:t xml:space="preserve"> </w:t>
            </w:r>
          </w:p>
        </w:tc>
      </w:tr>
      <w:tr w:rsidR="009407A3" w14:paraId="40252DE8" w14:textId="77777777" w:rsidTr="009407A3">
        <w:tc>
          <w:tcPr>
            <w:tcW w:w="2943" w:type="dxa"/>
            <w:vMerge/>
          </w:tcPr>
          <w:p w14:paraId="06FC3858" w14:textId="77777777" w:rsidR="009407A3" w:rsidRPr="0084371F" w:rsidRDefault="009407A3" w:rsidP="0089509B">
            <w:pPr>
              <w:pStyle w:val="element"/>
              <w:keepNext/>
            </w:pPr>
          </w:p>
        </w:tc>
        <w:tc>
          <w:tcPr>
            <w:tcW w:w="570" w:type="dxa"/>
            <w:gridSpan w:val="2"/>
          </w:tcPr>
          <w:p w14:paraId="150A2C03" w14:textId="77777777" w:rsidR="009407A3" w:rsidRDefault="009407A3" w:rsidP="0089509B">
            <w:pPr>
              <w:pStyle w:val="PC"/>
              <w:keepNext/>
            </w:pPr>
            <w:r>
              <w:t>1.2</w:t>
            </w:r>
          </w:p>
        </w:tc>
        <w:tc>
          <w:tcPr>
            <w:tcW w:w="5729" w:type="dxa"/>
            <w:gridSpan w:val="2"/>
          </w:tcPr>
          <w:p w14:paraId="424730BA" w14:textId="77777777" w:rsidR="009407A3" w:rsidRDefault="009407A3" w:rsidP="0089509B">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9407A3" w14:paraId="39A9B682" w14:textId="77777777" w:rsidTr="009407A3">
        <w:tc>
          <w:tcPr>
            <w:tcW w:w="2943" w:type="dxa"/>
            <w:vMerge/>
          </w:tcPr>
          <w:p w14:paraId="6D5EEB0E" w14:textId="77777777" w:rsidR="009407A3" w:rsidRPr="0084371F" w:rsidRDefault="009407A3" w:rsidP="0089509B">
            <w:pPr>
              <w:pStyle w:val="element"/>
              <w:keepNext/>
            </w:pPr>
          </w:p>
        </w:tc>
        <w:tc>
          <w:tcPr>
            <w:tcW w:w="570" w:type="dxa"/>
            <w:gridSpan w:val="2"/>
          </w:tcPr>
          <w:p w14:paraId="6D6C66C1" w14:textId="77777777" w:rsidR="009407A3" w:rsidRDefault="009407A3" w:rsidP="0089509B">
            <w:pPr>
              <w:pStyle w:val="PC"/>
              <w:keepNext/>
            </w:pPr>
            <w:r>
              <w:t>1.3</w:t>
            </w:r>
          </w:p>
        </w:tc>
        <w:tc>
          <w:tcPr>
            <w:tcW w:w="5729" w:type="dxa"/>
            <w:gridSpan w:val="2"/>
          </w:tcPr>
          <w:p w14:paraId="72AEDEE4" w14:textId="77777777" w:rsidR="009407A3" w:rsidRDefault="009407A3" w:rsidP="0089509B">
            <w:pPr>
              <w:pStyle w:val="unittext"/>
              <w:rPr>
                <w:lang w:eastAsia="en-US"/>
              </w:rPr>
            </w:pPr>
            <w:r>
              <w:t xml:space="preserve">Identify the </w:t>
            </w:r>
            <w:r w:rsidRPr="00FB61CF">
              <w:rPr>
                <w:b/>
                <w:i/>
              </w:rPr>
              <w:t>features</w:t>
            </w:r>
            <w:r>
              <w:t xml:space="preserve"> of selected texts </w:t>
            </w:r>
          </w:p>
        </w:tc>
      </w:tr>
      <w:tr w:rsidR="009407A3" w14:paraId="2A2412DF" w14:textId="77777777" w:rsidTr="009407A3">
        <w:tc>
          <w:tcPr>
            <w:tcW w:w="2943" w:type="dxa"/>
          </w:tcPr>
          <w:p w14:paraId="3ECB5F6F" w14:textId="77777777" w:rsidR="009407A3" w:rsidRDefault="009407A3" w:rsidP="0089509B">
            <w:pPr>
              <w:pStyle w:val="spacer"/>
            </w:pPr>
          </w:p>
        </w:tc>
        <w:tc>
          <w:tcPr>
            <w:tcW w:w="6299" w:type="dxa"/>
            <w:gridSpan w:val="4"/>
          </w:tcPr>
          <w:p w14:paraId="1B1906BC" w14:textId="77777777" w:rsidR="009407A3" w:rsidRDefault="009407A3" w:rsidP="0089509B">
            <w:pPr>
              <w:pStyle w:val="spacer"/>
            </w:pPr>
          </w:p>
        </w:tc>
      </w:tr>
      <w:tr w:rsidR="009407A3" w14:paraId="77C76C6F" w14:textId="77777777" w:rsidTr="009407A3">
        <w:tc>
          <w:tcPr>
            <w:tcW w:w="2943" w:type="dxa"/>
            <w:vMerge w:val="restart"/>
          </w:tcPr>
          <w:p w14:paraId="44F4ADCF" w14:textId="77777777" w:rsidR="009407A3" w:rsidRDefault="009407A3" w:rsidP="0089509B">
            <w:pPr>
              <w:pStyle w:val="element"/>
              <w:keepNext/>
            </w:pPr>
            <w:r>
              <w:t>2</w:t>
            </w:r>
            <w:r>
              <w:tab/>
              <w:t>Produce</w:t>
            </w:r>
            <w:r w:rsidRPr="00420F45">
              <w:t xml:space="preserve"> </w:t>
            </w:r>
            <w:r>
              <w:t xml:space="preserve">a </w:t>
            </w:r>
            <w:r w:rsidRPr="00420F45">
              <w:t xml:space="preserve">simple </w:t>
            </w:r>
            <w:r>
              <w:t xml:space="preserve">employment related hand written </w:t>
            </w:r>
            <w:r w:rsidRPr="00420F45">
              <w:t xml:space="preserve">text </w:t>
            </w:r>
          </w:p>
        </w:tc>
        <w:tc>
          <w:tcPr>
            <w:tcW w:w="585" w:type="dxa"/>
            <w:gridSpan w:val="3"/>
          </w:tcPr>
          <w:p w14:paraId="79BCABE6" w14:textId="77777777" w:rsidR="009407A3" w:rsidRDefault="009407A3" w:rsidP="0089509B">
            <w:pPr>
              <w:pStyle w:val="PC"/>
              <w:keepNext/>
            </w:pPr>
            <w:r>
              <w:t>2.1</w:t>
            </w:r>
          </w:p>
        </w:tc>
        <w:tc>
          <w:tcPr>
            <w:tcW w:w="5714" w:type="dxa"/>
          </w:tcPr>
          <w:p w14:paraId="561B7E41" w14:textId="77777777" w:rsidR="009407A3" w:rsidRDefault="009407A3" w:rsidP="0089509B">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hand written text </w:t>
            </w:r>
          </w:p>
        </w:tc>
      </w:tr>
      <w:tr w:rsidR="009407A3" w14:paraId="73665BFB" w14:textId="77777777" w:rsidTr="009407A3">
        <w:tc>
          <w:tcPr>
            <w:tcW w:w="2943" w:type="dxa"/>
            <w:vMerge/>
          </w:tcPr>
          <w:p w14:paraId="3897E2F3" w14:textId="77777777" w:rsidR="009407A3" w:rsidRDefault="009407A3" w:rsidP="0089509B">
            <w:pPr>
              <w:keepNext/>
            </w:pPr>
          </w:p>
        </w:tc>
        <w:tc>
          <w:tcPr>
            <w:tcW w:w="585" w:type="dxa"/>
            <w:gridSpan w:val="3"/>
          </w:tcPr>
          <w:p w14:paraId="35EA4B3C" w14:textId="77777777" w:rsidR="009407A3" w:rsidRDefault="009407A3" w:rsidP="0089509B">
            <w:pPr>
              <w:pStyle w:val="PC"/>
              <w:keepNext/>
            </w:pPr>
            <w:r>
              <w:t>2.2</w:t>
            </w:r>
          </w:p>
        </w:tc>
        <w:tc>
          <w:tcPr>
            <w:tcW w:w="5714" w:type="dxa"/>
          </w:tcPr>
          <w:p w14:paraId="78551728" w14:textId="77777777" w:rsidR="009407A3" w:rsidRDefault="009407A3" w:rsidP="0089509B">
            <w:pPr>
              <w:pStyle w:val="unittext"/>
              <w:rPr>
                <w:szCs w:val="24"/>
                <w:lang w:eastAsia="en-US"/>
              </w:rPr>
            </w:pPr>
            <w:r>
              <w:t xml:space="preserve">Select the </w:t>
            </w:r>
            <w:r w:rsidRPr="00420F45">
              <w:rPr>
                <w:b/>
                <w:i/>
              </w:rPr>
              <w:t>a</w:t>
            </w:r>
            <w:r>
              <w:rPr>
                <w:b/>
                <w:i/>
              </w:rPr>
              <w:t>ppropriate format</w:t>
            </w:r>
            <w:r>
              <w:t xml:space="preserve"> </w:t>
            </w:r>
          </w:p>
        </w:tc>
      </w:tr>
      <w:tr w:rsidR="009407A3" w14:paraId="72EA2C58" w14:textId="77777777" w:rsidTr="009407A3">
        <w:tc>
          <w:tcPr>
            <w:tcW w:w="2943" w:type="dxa"/>
            <w:vMerge/>
          </w:tcPr>
          <w:p w14:paraId="38E38F2A" w14:textId="77777777" w:rsidR="009407A3" w:rsidRDefault="009407A3" w:rsidP="0089509B">
            <w:pPr>
              <w:keepNext/>
            </w:pPr>
          </w:p>
        </w:tc>
        <w:tc>
          <w:tcPr>
            <w:tcW w:w="585" w:type="dxa"/>
            <w:gridSpan w:val="3"/>
          </w:tcPr>
          <w:p w14:paraId="0CF81627" w14:textId="77777777" w:rsidR="009407A3" w:rsidRDefault="009407A3" w:rsidP="0089509B">
            <w:pPr>
              <w:pStyle w:val="PC"/>
              <w:keepNext/>
            </w:pPr>
            <w:r>
              <w:t>2.3</w:t>
            </w:r>
          </w:p>
        </w:tc>
        <w:tc>
          <w:tcPr>
            <w:tcW w:w="5714" w:type="dxa"/>
          </w:tcPr>
          <w:p w14:paraId="24768C1E" w14:textId="77777777" w:rsidR="009407A3" w:rsidRPr="00C40EC9" w:rsidRDefault="009407A3" w:rsidP="0089509B">
            <w:pPr>
              <w:pStyle w:val="unittext"/>
              <w:rPr>
                <w:b/>
                <w:i/>
              </w:rPr>
            </w:pPr>
            <w:r>
              <w:t xml:space="preserve">Plan and sequence the </w:t>
            </w:r>
            <w:r>
              <w:rPr>
                <w:b/>
                <w:i/>
              </w:rPr>
              <w:t>content</w:t>
            </w:r>
          </w:p>
        </w:tc>
      </w:tr>
      <w:tr w:rsidR="009407A3" w14:paraId="51100274" w14:textId="77777777" w:rsidTr="009407A3">
        <w:tc>
          <w:tcPr>
            <w:tcW w:w="2943" w:type="dxa"/>
            <w:vMerge/>
          </w:tcPr>
          <w:p w14:paraId="1CB416D2" w14:textId="77777777" w:rsidR="009407A3" w:rsidRDefault="009407A3" w:rsidP="0089509B">
            <w:pPr>
              <w:keepNext/>
            </w:pPr>
          </w:p>
        </w:tc>
        <w:tc>
          <w:tcPr>
            <w:tcW w:w="585" w:type="dxa"/>
            <w:gridSpan w:val="3"/>
          </w:tcPr>
          <w:p w14:paraId="43DC2AAA" w14:textId="77777777" w:rsidR="009407A3" w:rsidRDefault="009407A3" w:rsidP="0089509B">
            <w:pPr>
              <w:pStyle w:val="PC"/>
              <w:keepNext/>
            </w:pPr>
            <w:r>
              <w:t>2.4</w:t>
            </w:r>
          </w:p>
        </w:tc>
        <w:tc>
          <w:tcPr>
            <w:tcW w:w="5714" w:type="dxa"/>
          </w:tcPr>
          <w:p w14:paraId="705D9452" w14:textId="77777777" w:rsidR="009407A3" w:rsidRDefault="009407A3" w:rsidP="0089509B">
            <w:pPr>
              <w:pStyle w:val="unittext"/>
            </w:pPr>
            <w:r>
              <w:t xml:space="preserve">Arrange the </w:t>
            </w:r>
            <w:r w:rsidRPr="001D4726">
              <w:t>features</w:t>
            </w:r>
            <w:r>
              <w:t xml:space="preserve"> of the text to meet the purpose</w:t>
            </w:r>
          </w:p>
        </w:tc>
      </w:tr>
      <w:tr w:rsidR="009407A3" w14:paraId="595BAE71" w14:textId="77777777" w:rsidTr="009407A3">
        <w:tc>
          <w:tcPr>
            <w:tcW w:w="2943" w:type="dxa"/>
            <w:vMerge/>
          </w:tcPr>
          <w:p w14:paraId="6E3AEEEF" w14:textId="77777777" w:rsidR="009407A3" w:rsidRDefault="009407A3" w:rsidP="0089509B">
            <w:pPr>
              <w:keepNext/>
            </w:pPr>
          </w:p>
        </w:tc>
        <w:tc>
          <w:tcPr>
            <w:tcW w:w="585" w:type="dxa"/>
            <w:gridSpan w:val="3"/>
          </w:tcPr>
          <w:p w14:paraId="65ED3C03" w14:textId="77777777" w:rsidR="009407A3" w:rsidRDefault="009407A3" w:rsidP="0089509B">
            <w:pPr>
              <w:pStyle w:val="PC"/>
              <w:keepNext/>
            </w:pPr>
            <w:r>
              <w:t>2.5</w:t>
            </w:r>
          </w:p>
        </w:tc>
        <w:tc>
          <w:tcPr>
            <w:tcW w:w="5714" w:type="dxa"/>
          </w:tcPr>
          <w:p w14:paraId="59241C39" w14:textId="77777777" w:rsidR="009407A3" w:rsidRDefault="009407A3" w:rsidP="0089509B">
            <w:pPr>
              <w:pStyle w:val="PC"/>
              <w:keepNext/>
            </w:pPr>
            <w:r w:rsidRPr="00F707A9">
              <w:rPr>
                <w:b/>
                <w:i/>
              </w:rPr>
              <w:t>Review</w:t>
            </w:r>
            <w:r>
              <w:t xml:space="preserve"> the draft text and make any adjustments to the final text as required</w:t>
            </w:r>
          </w:p>
        </w:tc>
      </w:tr>
      <w:tr w:rsidR="009407A3" w14:paraId="75396F3C" w14:textId="77777777" w:rsidTr="009407A3">
        <w:tc>
          <w:tcPr>
            <w:tcW w:w="2943" w:type="dxa"/>
          </w:tcPr>
          <w:p w14:paraId="2D4008EF" w14:textId="77777777" w:rsidR="009407A3" w:rsidRDefault="009407A3" w:rsidP="0089509B">
            <w:pPr>
              <w:pStyle w:val="spacer"/>
            </w:pPr>
          </w:p>
        </w:tc>
        <w:tc>
          <w:tcPr>
            <w:tcW w:w="6299" w:type="dxa"/>
            <w:gridSpan w:val="4"/>
          </w:tcPr>
          <w:p w14:paraId="0CA3712C" w14:textId="77777777" w:rsidR="009407A3" w:rsidRDefault="009407A3" w:rsidP="0089509B">
            <w:pPr>
              <w:pStyle w:val="spacer"/>
            </w:pPr>
          </w:p>
        </w:tc>
      </w:tr>
      <w:tr w:rsidR="009407A3" w14:paraId="7C099523" w14:textId="77777777" w:rsidTr="009407A3">
        <w:tc>
          <w:tcPr>
            <w:tcW w:w="2943" w:type="dxa"/>
            <w:vMerge w:val="restart"/>
          </w:tcPr>
          <w:p w14:paraId="376D513A" w14:textId="77777777" w:rsidR="009407A3" w:rsidRDefault="009407A3" w:rsidP="0089509B">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14:paraId="77D1DE6E" w14:textId="77777777" w:rsidR="009407A3" w:rsidRDefault="009407A3" w:rsidP="0089509B">
            <w:pPr>
              <w:pStyle w:val="PC"/>
              <w:keepNext/>
            </w:pPr>
            <w:r>
              <w:t>3.1</w:t>
            </w:r>
          </w:p>
        </w:tc>
        <w:tc>
          <w:tcPr>
            <w:tcW w:w="5729" w:type="dxa"/>
            <w:gridSpan w:val="2"/>
          </w:tcPr>
          <w:p w14:paraId="494F2349" w14:textId="77777777" w:rsidR="009407A3" w:rsidRDefault="009407A3" w:rsidP="0089509B">
            <w:pPr>
              <w:pStyle w:val="unittext"/>
              <w:rPr>
                <w:szCs w:val="24"/>
                <w:lang w:eastAsia="en-US"/>
              </w:rPr>
            </w:pPr>
            <w:r>
              <w:t xml:space="preserve">Confirm the </w:t>
            </w:r>
            <w:r w:rsidRPr="008E4833">
              <w:t>purpose</w:t>
            </w:r>
            <w:r>
              <w:t xml:space="preserve"> of the digital text </w:t>
            </w:r>
          </w:p>
        </w:tc>
      </w:tr>
      <w:tr w:rsidR="009407A3" w14:paraId="630DDC00" w14:textId="77777777" w:rsidTr="009407A3">
        <w:tc>
          <w:tcPr>
            <w:tcW w:w="2943" w:type="dxa"/>
            <w:vMerge/>
          </w:tcPr>
          <w:p w14:paraId="16AB55F4" w14:textId="77777777" w:rsidR="009407A3" w:rsidRDefault="009407A3" w:rsidP="0089509B">
            <w:pPr>
              <w:keepNext/>
            </w:pPr>
          </w:p>
        </w:tc>
        <w:tc>
          <w:tcPr>
            <w:tcW w:w="570" w:type="dxa"/>
            <w:gridSpan w:val="2"/>
          </w:tcPr>
          <w:p w14:paraId="460D3D65" w14:textId="77777777" w:rsidR="009407A3" w:rsidRDefault="009407A3" w:rsidP="0089509B">
            <w:pPr>
              <w:pStyle w:val="PC"/>
              <w:keepNext/>
            </w:pPr>
            <w:r>
              <w:t>3.2</w:t>
            </w:r>
          </w:p>
        </w:tc>
        <w:tc>
          <w:tcPr>
            <w:tcW w:w="5729" w:type="dxa"/>
            <w:gridSpan w:val="2"/>
          </w:tcPr>
          <w:p w14:paraId="04F917AC" w14:textId="77777777" w:rsidR="009407A3" w:rsidRPr="00C40EC9" w:rsidRDefault="009407A3" w:rsidP="0089509B">
            <w:pPr>
              <w:pStyle w:val="unittext"/>
              <w:rPr>
                <w:szCs w:val="24"/>
                <w:lang w:eastAsia="en-US"/>
              </w:rPr>
            </w:pPr>
            <w:r w:rsidRPr="00C40EC9">
              <w:t xml:space="preserve">Select the appropriate format </w:t>
            </w:r>
          </w:p>
        </w:tc>
      </w:tr>
      <w:tr w:rsidR="009407A3" w14:paraId="281D3A39" w14:textId="77777777" w:rsidTr="009407A3">
        <w:tc>
          <w:tcPr>
            <w:tcW w:w="2943" w:type="dxa"/>
            <w:vMerge/>
          </w:tcPr>
          <w:p w14:paraId="25BDE6E2" w14:textId="77777777" w:rsidR="009407A3" w:rsidRDefault="009407A3" w:rsidP="0089509B">
            <w:pPr>
              <w:keepNext/>
            </w:pPr>
          </w:p>
        </w:tc>
        <w:tc>
          <w:tcPr>
            <w:tcW w:w="570" w:type="dxa"/>
            <w:gridSpan w:val="2"/>
          </w:tcPr>
          <w:p w14:paraId="014F41C0" w14:textId="77777777" w:rsidR="009407A3" w:rsidRDefault="009407A3" w:rsidP="0089509B">
            <w:pPr>
              <w:pStyle w:val="PC"/>
              <w:keepNext/>
            </w:pPr>
            <w:r>
              <w:t>3.3</w:t>
            </w:r>
          </w:p>
        </w:tc>
        <w:tc>
          <w:tcPr>
            <w:tcW w:w="5729" w:type="dxa"/>
            <w:gridSpan w:val="2"/>
          </w:tcPr>
          <w:p w14:paraId="589A0777" w14:textId="77777777" w:rsidR="009407A3" w:rsidRPr="00C40EC9" w:rsidRDefault="009407A3" w:rsidP="0089509B">
            <w:pPr>
              <w:pStyle w:val="unittext"/>
            </w:pPr>
            <w:r w:rsidRPr="00C40EC9">
              <w:t>Plan and sequence the content</w:t>
            </w:r>
          </w:p>
        </w:tc>
      </w:tr>
      <w:tr w:rsidR="009407A3" w14:paraId="23AB933B" w14:textId="77777777" w:rsidTr="009407A3">
        <w:tc>
          <w:tcPr>
            <w:tcW w:w="2943" w:type="dxa"/>
            <w:vMerge/>
          </w:tcPr>
          <w:p w14:paraId="044F616C" w14:textId="77777777" w:rsidR="009407A3" w:rsidRDefault="009407A3" w:rsidP="0089509B">
            <w:pPr>
              <w:keepNext/>
            </w:pPr>
          </w:p>
        </w:tc>
        <w:tc>
          <w:tcPr>
            <w:tcW w:w="570" w:type="dxa"/>
            <w:gridSpan w:val="2"/>
          </w:tcPr>
          <w:p w14:paraId="74590F00" w14:textId="77777777" w:rsidR="009407A3" w:rsidRDefault="009407A3" w:rsidP="0089509B">
            <w:pPr>
              <w:pStyle w:val="PC"/>
              <w:keepNext/>
            </w:pPr>
            <w:r>
              <w:t>3.4</w:t>
            </w:r>
          </w:p>
        </w:tc>
        <w:tc>
          <w:tcPr>
            <w:tcW w:w="5729" w:type="dxa"/>
            <w:gridSpan w:val="2"/>
          </w:tcPr>
          <w:p w14:paraId="17A157A2" w14:textId="77777777" w:rsidR="009407A3" w:rsidRPr="00C40EC9" w:rsidRDefault="009407A3" w:rsidP="0089509B">
            <w:pPr>
              <w:pStyle w:val="unittext"/>
            </w:pPr>
            <w:r w:rsidRPr="00C40EC9">
              <w:t>Arrange the features of the text to meet the purpose</w:t>
            </w:r>
          </w:p>
        </w:tc>
      </w:tr>
      <w:tr w:rsidR="009407A3" w14:paraId="436675F2" w14:textId="77777777" w:rsidTr="009407A3">
        <w:tc>
          <w:tcPr>
            <w:tcW w:w="2943" w:type="dxa"/>
            <w:vMerge/>
          </w:tcPr>
          <w:p w14:paraId="083C0CD0" w14:textId="77777777" w:rsidR="009407A3" w:rsidRDefault="009407A3" w:rsidP="0089509B">
            <w:pPr>
              <w:keepNext/>
            </w:pPr>
          </w:p>
        </w:tc>
        <w:tc>
          <w:tcPr>
            <w:tcW w:w="570" w:type="dxa"/>
            <w:gridSpan w:val="2"/>
          </w:tcPr>
          <w:p w14:paraId="02C43AE4" w14:textId="77777777" w:rsidR="009407A3" w:rsidRDefault="009407A3" w:rsidP="0089509B">
            <w:pPr>
              <w:pStyle w:val="PC"/>
              <w:keepNext/>
            </w:pPr>
            <w:r>
              <w:t>3.5</w:t>
            </w:r>
          </w:p>
        </w:tc>
        <w:tc>
          <w:tcPr>
            <w:tcW w:w="5729" w:type="dxa"/>
            <w:gridSpan w:val="2"/>
          </w:tcPr>
          <w:p w14:paraId="3D140090" w14:textId="77777777" w:rsidR="009407A3" w:rsidRPr="00C40EC9" w:rsidRDefault="009407A3" w:rsidP="0089509B">
            <w:pPr>
              <w:pStyle w:val="PC"/>
              <w:keepNext/>
            </w:pPr>
            <w:r w:rsidRPr="00C40EC9">
              <w:t>Review the draft text and make any adjustments to the final text as required</w:t>
            </w:r>
          </w:p>
        </w:tc>
      </w:tr>
      <w:tr w:rsidR="009407A3" w14:paraId="60D26BE2" w14:textId="77777777" w:rsidTr="009407A3">
        <w:tc>
          <w:tcPr>
            <w:tcW w:w="2943" w:type="dxa"/>
          </w:tcPr>
          <w:p w14:paraId="4CC7A964" w14:textId="77777777" w:rsidR="009407A3" w:rsidRDefault="009407A3" w:rsidP="0089509B">
            <w:pPr>
              <w:pStyle w:val="spacer"/>
            </w:pPr>
          </w:p>
        </w:tc>
        <w:tc>
          <w:tcPr>
            <w:tcW w:w="6299" w:type="dxa"/>
            <w:gridSpan w:val="4"/>
          </w:tcPr>
          <w:p w14:paraId="22BA516C" w14:textId="77777777" w:rsidR="009407A3" w:rsidRDefault="009407A3" w:rsidP="0089509B">
            <w:pPr>
              <w:pStyle w:val="spacer"/>
            </w:pPr>
          </w:p>
        </w:tc>
      </w:tr>
      <w:tr w:rsidR="009407A3" w14:paraId="1BA6C666" w14:textId="77777777" w:rsidTr="009407A3">
        <w:tc>
          <w:tcPr>
            <w:tcW w:w="9242" w:type="dxa"/>
            <w:gridSpan w:val="5"/>
          </w:tcPr>
          <w:p w14:paraId="03819A2B" w14:textId="77777777" w:rsidR="009407A3" w:rsidRDefault="009407A3" w:rsidP="0089509B">
            <w:pPr>
              <w:pStyle w:val="Heading21"/>
            </w:pPr>
            <w:r>
              <w:t>Required Knowledge and Skills</w:t>
            </w:r>
          </w:p>
          <w:p w14:paraId="1E0407AA" w14:textId="77777777" w:rsidR="009407A3" w:rsidRDefault="009407A3" w:rsidP="0089509B">
            <w:pPr>
              <w:pStyle w:val="text"/>
            </w:pPr>
            <w:r w:rsidRPr="005979AA">
              <w:t>This describes the essential skills and knowledge and their level required for this unit</w:t>
            </w:r>
            <w:r>
              <w:t>.</w:t>
            </w:r>
          </w:p>
        </w:tc>
      </w:tr>
      <w:tr w:rsidR="009407A3" w14:paraId="4DF82032" w14:textId="77777777" w:rsidTr="009407A3">
        <w:tc>
          <w:tcPr>
            <w:tcW w:w="9242" w:type="dxa"/>
            <w:gridSpan w:val="5"/>
          </w:tcPr>
          <w:p w14:paraId="6815EF06" w14:textId="77777777" w:rsidR="009407A3" w:rsidRDefault="009407A3" w:rsidP="0089509B">
            <w:pPr>
              <w:pStyle w:val="unittext"/>
            </w:pPr>
            <w:r>
              <w:t>Required Knowledge:</w:t>
            </w:r>
          </w:p>
          <w:p w14:paraId="2C7FAD52" w14:textId="77777777" w:rsidR="009407A3" w:rsidRPr="00942DB5" w:rsidRDefault="009407A3" w:rsidP="0089509B">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928EB18" w14:textId="77777777" w:rsidR="009407A3" w:rsidRDefault="009407A3" w:rsidP="0089509B">
            <w:pPr>
              <w:pStyle w:val="bullet"/>
              <w:numPr>
                <w:ilvl w:val="0"/>
                <w:numId w:val="13"/>
              </w:numPr>
              <w:ind w:left="284" w:hanging="284"/>
            </w:pPr>
            <w:r w:rsidRPr="00A553B6">
              <w:t>punctuation conventions of sentence writing</w:t>
            </w:r>
          </w:p>
          <w:p w14:paraId="71CFDC6B" w14:textId="77777777" w:rsidR="009407A3" w:rsidRDefault="009407A3" w:rsidP="0089509B">
            <w:pPr>
              <w:pStyle w:val="unittext"/>
            </w:pPr>
            <w:r>
              <w:t>Required Skills:</w:t>
            </w:r>
          </w:p>
          <w:p w14:paraId="4E47F9DE" w14:textId="77777777" w:rsidR="009407A3" w:rsidRDefault="009407A3" w:rsidP="0089509B">
            <w:pPr>
              <w:pStyle w:val="bullet"/>
              <w:numPr>
                <w:ilvl w:val="0"/>
                <w:numId w:val="13"/>
              </w:numPr>
              <w:ind w:left="284" w:hanging="284"/>
            </w:pPr>
            <w:r>
              <w:t>literacy skills to demonstrate:</w:t>
            </w:r>
          </w:p>
          <w:p w14:paraId="3A49A35F" w14:textId="77777777" w:rsidR="009407A3" w:rsidRPr="00A553B6" w:rsidRDefault="009407A3" w:rsidP="0089509B">
            <w:pPr>
              <w:pStyle w:val="endash"/>
              <w:keepNext/>
              <w:ind w:left="568" w:hanging="284"/>
            </w:pPr>
            <w:r w:rsidRPr="00A553B6">
              <w:t xml:space="preserve">beginning ability to structure text </w:t>
            </w:r>
          </w:p>
          <w:p w14:paraId="360D58AA" w14:textId="77777777" w:rsidR="009407A3" w:rsidRDefault="009407A3" w:rsidP="0089509B">
            <w:pPr>
              <w:pStyle w:val="endash"/>
              <w:keepNext/>
              <w:ind w:left="568" w:hanging="284"/>
            </w:pPr>
            <w:r>
              <w:t xml:space="preserve">consistent </w:t>
            </w:r>
            <w:r w:rsidRPr="00A553B6">
              <w:t xml:space="preserve">use </w:t>
            </w:r>
            <w:r>
              <w:t xml:space="preserve">of </w:t>
            </w:r>
            <w:r w:rsidRPr="00A553B6">
              <w:t xml:space="preserve">upper and lower case letters </w:t>
            </w:r>
          </w:p>
          <w:p w14:paraId="390F53D7" w14:textId="77777777" w:rsidR="009407A3" w:rsidRPr="00A553B6" w:rsidRDefault="009407A3" w:rsidP="0089509B">
            <w:pPr>
              <w:pStyle w:val="endash"/>
              <w:keepNext/>
              <w:ind w:left="568" w:hanging="284"/>
            </w:pPr>
            <w:r w:rsidRPr="00A553B6">
              <w:t>developing ability to link ideas using simple conjunctive devices such as “and” and “but”</w:t>
            </w:r>
          </w:p>
          <w:p w14:paraId="1C103008" w14:textId="77777777" w:rsidR="009407A3" w:rsidRDefault="009407A3" w:rsidP="0089509B">
            <w:pPr>
              <w:pStyle w:val="endash"/>
              <w:keepNext/>
              <w:ind w:left="568" w:hanging="284"/>
            </w:pPr>
            <w:r w:rsidRPr="00A553B6">
              <w:t>grammatically correct simple sentence structur</w:t>
            </w:r>
            <w:r>
              <w:t>e</w:t>
            </w:r>
          </w:p>
          <w:p w14:paraId="340F5CFA" w14:textId="77777777" w:rsidR="009407A3" w:rsidRDefault="009407A3" w:rsidP="0089509B">
            <w:pPr>
              <w:pStyle w:val="endash"/>
              <w:keepNext/>
              <w:ind w:left="568" w:hanging="284"/>
            </w:pPr>
            <w:r>
              <w:t>use of familiar letter patterns for spelling</w:t>
            </w:r>
          </w:p>
          <w:p w14:paraId="4C6EB3E4" w14:textId="77777777" w:rsidR="009407A3" w:rsidRDefault="009407A3" w:rsidP="0089509B">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41254B2D" w14:textId="77777777" w:rsidTr="009407A3">
        <w:tc>
          <w:tcPr>
            <w:tcW w:w="9242" w:type="dxa"/>
            <w:gridSpan w:val="5"/>
          </w:tcPr>
          <w:p w14:paraId="42F80D5C" w14:textId="77777777" w:rsidR="009407A3" w:rsidRDefault="009407A3" w:rsidP="0089509B">
            <w:pPr>
              <w:pStyle w:val="spacer"/>
            </w:pPr>
          </w:p>
        </w:tc>
      </w:tr>
      <w:tr w:rsidR="009407A3" w14:paraId="0B3DF2AE" w14:textId="77777777" w:rsidTr="009407A3">
        <w:tc>
          <w:tcPr>
            <w:tcW w:w="9242" w:type="dxa"/>
            <w:gridSpan w:val="5"/>
          </w:tcPr>
          <w:p w14:paraId="4EC1E57F" w14:textId="77777777" w:rsidR="009407A3" w:rsidRDefault="009407A3" w:rsidP="0089509B">
            <w:pPr>
              <w:pStyle w:val="Heading21"/>
            </w:pPr>
            <w:r>
              <w:t>Range Statement</w:t>
            </w:r>
          </w:p>
          <w:p w14:paraId="7F8E2568" w14:textId="175A11AF" w:rsidR="009407A3" w:rsidRDefault="009407A3"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9407A3" w14:paraId="23FA239C" w14:textId="77777777" w:rsidTr="009407A3">
        <w:tc>
          <w:tcPr>
            <w:tcW w:w="3369" w:type="dxa"/>
            <w:gridSpan w:val="2"/>
          </w:tcPr>
          <w:p w14:paraId="6293C644" w14:textId="77777777" w:rsidR="009407A3" w:rsidRPr="00C40EC9" w:rsidRDefault="009407A3" w:rsidP="0089509B">
            <w:pPr>
              <w:pStyle w:val="unittext"/>
            </w:pPr>
            <w:r w:rsidRPr="0094664E">
              <w:rPr>
                <w:b/>
                <w:i/>
              </w:rPr>
              <w:t>Simple</w:t>
            </w:r>
            <w:r>
              <w:rPr>
                <w:b/>
                <w:i/>
              </w:rPr>
              <w:t xml:space="preserve"> employment related</w:t>
            </w:r>
            <w:r w:rsidRPr="0094664E">
              <w:rPr>
                <w:b/>
                <w:i/>
              </w:rPr>
              <w:t xml:space="preserve"> </w:t>
            </w:r>
            <w:r>
              <w:rPr>
                <w:b/>
                <w:i/>
              </w:rPr>
              <w:t xml:space="preserve">text types </w:t>
            </w:r>
            <w:r>
              <w:t>may include:</w:t>
            </w:r>
          </w:p>
        </w:tc>
        <w:tc>
          <w:tcPr>
            <w:tcW w:w="5873" w:type="dxa"/>
            <w:gridSpan w:val="3"/>
          </w:tcPr>
          <w:p w14:paraId="5A29FC5D" w14:textId="77777777" w:rsidR="009407A3" w:rsidRPr="00E25FFE" w:rsidRDefault="009407A3" w:rsidP="0089509B">
            <w:pPr>
              <w:pStyle w:val="bullet"/>
              <w:numPr>
                <w:ilvl w:val="0"/>
                <w:numId w:val="13"/>
              </w:numPr>
              <w:ind w:left="284" w:hanging="284"/>
            </w:pPr>
            <w:r w:rsidRPr="00E25FFE">
              <w:t>simple familiar texts with clear purpose and familiar vocabulary</w:t>
            </w:r>
          </w:p>
          <w:p w14:paraId="17C35793" w14:textId="77777777" w:rsidR="009407A3" w:rsidRPr="00E25FFE" w:rsidRDefault="009407A3" w:rsidP="0089509B">
            <w:pPr>
              <w:pStyle w:val="bullet"/>
              <w:numPr>
                <w:ilvl w:val="0"/>
                <w:numId w:val="13"/>
              </w:numPr>
              <w:ind w:left="284" w:hanging="284"/>
            </w:pPr>
            <w:r w:rsidRPr="00E25FFE">
              <w:t>electronic, printed and texts containing visual elements:</w:t>
            </w:r>
          </w:p>
          <w:p w14:paraId="3C03696F" w14:textId="77777777" w:rsidR="009407A3" w:rsidRPr="00711A6B" w:rsidRDefault="009407A3" w:rsidP="0089509B">
            <w:pPr>
              <w:pStyle w:val="endash"/>
              <w:keepNext/>
              <w:ind w:left="568" w:hanging="284"/>
            </w:pPr>
            <w:r w:rsidRPr="00711A6B">
              <w:t>formatted workplace texts requiring personal details, providing familiar information</w:t>
            </w:r>
            <w:r>
              <w:t xml:space="preserve"> such as</w:t>
            </w:r>
            <w:r w:rsidRPr="00711A6B">
              <w:t xml:space="preserve"> pre-o</w:t>
            </w:r>
            <w:r>
              <w:t xml:space="preserve">peration checklists, WorkCover, </w:t>
            </w:r>
            <w:r w:rsidRPr="00711A6B">
              <w:t xml:space="preserve">leave forms, tax forms, induction </w:t>
            </w:r>
            <w:r w:rsidRPr="00711A6B">
              <w:lastRenderedPageBreak/>
              <w:t xml:space="preserve">checklists </w:t>
            </w:r>
          </w:p>
          <w:p w14:paraId="69F0A8A7" w14:textId="77777777" w:rsidR="009407A3" w:rsidRPr="006000CD" w:rsidRDefault="009407A3" w:rsidP="0089509B">
            <w:pPr>
              <w:pStyle w:val="endash"/>
              <w:keepNext/>
              <w:ind w:left="568" w:hanging="284"/>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14:paraId="50830CFF" w14:textId="77777777" w:rsidR="009407A3" w:rsidRPr="006000CD" w:rsidRDefault="009407A3" w:rsidP="0089509B">
            <w:pPr>
              <w:pStyle w:val="endash"/>
              <w:keepNext/>
              <w:ind w:left="568" w:hanging="284"/>
            </w:pPr>
            <w:r w:rsidRPr="006000CD">
              <w:t>signs, notices</w:t>
            </w:r>
          </w:p>
          <w:p w14:paraId="4E9675EB" w14:textId="77777777" w:rsidR="009407A3" w:rsidRPr="006000CD" w:rsidRDefault="009407A3" w:rsidP="0089509B">
            <w:pPr>
              <w:pStyle w:val="endash"/>
              <w:keepNext/>
              <w:ind w:left="568" w:hanging="284"/>
            </w:pPr>
            <w:r w:rsidRPr="006000CD">
              <w:t>email</w:t>
            </w:r>
            <w:r>
              <w:t xml:space="preserve"> and / or </w:t>
            </w:r>
            <w:r w:rsidRPr="006000CD">
              <w:t>handwritten</w:t>
            </w:r>
            <w:r>
              <w:t xml:space="preserve"> messages</w:t>
            </w:r>
          </w:p>
          <w:p w14:paraId="7D3685B2" w14:textId="77777777" w:rsidR="009407A3" w:rsidRPr="006000CD" w:rsidRDefault="009407A3" w:rsidP="0089509B">
            <w:pPr>
              <w:pStyle w:val="endash"/>
              <w:keepNext/>
              <w:ind w:left="568" w:hanging="284"/>
            </w:pPr>
            <w:r>
              <w:t xml:space="preserve">short </w:t>
            </w:r>
            <w:r w:rsidRPr="006000CD">
              <w:t>memos</w:t>
            </w:r>
          </w:p>
          <w:p w14:paraId="2FB3E8E3" w14:textId="77777777" w:rsidR="009407A3" w:rsidRDefault="009407A3" w:rsidP="0089509B">
            <w:pPr>
              <w:pStyle w:val="endash"/>
              <w:keepNext/>
              <w:ind w:left="568" w:hanging="284"/>
            </w:pPr>
            <w:r w:rsidRPr="006000CD">
              <w:t>warning notices</w:t>
            </w:r>
          </w:p>
        </w:tc>
      </w:tr>
      <w:tr w:rsidR="009407A3" w14:paraId="5BCF520D" w14:textId="77777777" w:rsidTr="009407A3">
        <w:tc>
          <w:tcPr>
            <w:tcW w:w="9242" w:type="dxa"/>
            <w:gridSpan w:val="5"/>
          </w:tcPr>
          <w:p w14:paraId="4E34D4AA" w14:textId="77777777" w:rsidR="009407A3" w:rsidRDefault="009407A3" w:rsidP="0089509B">
            <w:pPr>
              <w:pStyle w:val="spacer"/>
            </w:pPr>
          </w:p>
        </w:tc>
      </w:tr>
      <w:tr w:rsidR="009407A3" w14:paraId="1AF23559" w14:textId="77777777" w:rsidTr="009407A3">
        <w:tc>
          <w:tcPr>
            <w:tcW w:w="3369" w:type="dxa"/>
            <w:gridSpan w:val="2"/>
          </w:tcPr>
          <w:p w14:paraId="3B8BA3D3" w14:textId="77777777" w:rsidR="009407A3" w:rsidRPr="00FB61CF" w:rsidRDefault="009407A3" w:rsidP="0089509B">
            <w:pPr>
              <w:pStyle w:val="unittext"/>
            </w:pPr>
            <w:r>
              <w:rPr>
                <w:b/>
                <w:i/>
              </w:rPr>
              <w:t xml:space="preserve">Purpose </w:t>
            </w:r>
            <w:r>
              <w:t>may include:</w:t>
            </w:r>
          </w:p>
        </w:tc>
        <w:tc>
          <w:tcPr>
            <w:tcW w:w="5873" w:type="dxa"/>
            <w:gridSpan w:val="3"/>
          </w:tcPr>
          <w:p w14:paraId="7718AD17" w14:textId="77777777" w:rsidR="009407A3" w:rsidRPr="006000CD" w:rsidRDefault="009407A3" w:rsidP="0089509B">
            <w:pPr>
              <w:pStyle w:val="bullet"/>
              <w:numPr>
                <w:ilvl w:val="0"/>
                <w:numId w:val="13"/>
              </w:numPr>
              <w:ind w:left="284" w:hanging="284"/>
            </w:pPr>
            <w:r w:rsidRPr="006000CD">
              <w:t>collection of information</w:t>
            </w:r>
          </w:p>
          <w:p w14:paraId="08B54A96" w14:textId="77777777" w:rsidR="009407A3" w:rsidRPr="006000CD" w:rsidRDefault="009407A3" w:rsidP="0089509B">
            <w:pPr>
              <w:pStyle w:val="bullet"/>
              <w:numPr>
                <w:ilvl w:val="0"/>
                <w:numId w:val="13"/>
              </w:numPr>
              <w:ind w:left="284" w:hanging="284"/>
            </w:pPr>
            <w:r w:rsidRPr="006000CD">
              <w:t>compliance / legal / OHS</w:t>
            </w:r>
            <w:r>
              <w:t>/ WHS</w:t>
            </w:r>
            <w:r w:rsidRPr="006000CD">
              <w:t xml:space="preserve"> requirements</w:t>
            </w:r>
          </w:p>
          <w:p w14:paraId="2DFB2074" w14:textId="77777777" w:rsidR="009407A3" w:rsidRPr="006000CD" w:rsidRDefault="009407A3" w:rsidP="0089509B">
            <w:pPr>
              <w:pStyle w:val="bullet"/>
              <w:numPr>
                <w:ilvl w:val="0"/>
                <w:numId w:val="13"/>
              </w:numPr>
              <w:ind w:left="284" w:hanging="284"/>
            </w:pPr>
            <w:r w:rsidRPr="006000CD">
              <w:t xml:space="preserve">participation in workplace </w:t>
            </w:r>
            <w:r>
              <w:t>training</w:t>
            </w:r>
          </w:p>
          <w:p w14:paraId="1618D251" w14:textId="77777777" w:rsidR="009407A3" w:rsidRPr="006000CD" w:rsidRDefault="009407A3" w:rsidP="0089509B">
            <w:pPr>
              <w:pStyle w:val="bullet"/>
              <w:numPr>
                <w:ilvl w:val="0"/>
                <w:numId w:val="13"/>
              </w:numPr>
              <w:ind w:left="284" w:hanging="284"/>
            </w:pPr>
            <w:r w:rsidRPr="006000CD">
              <w:t>communication of information related to storage, location of products and resources, health and safety</w:t>
            </w:r>
          </w:p>
          <w:p w14:paraId="51492E8A" w14:textId="77777777" w:rsidR="009407A3" w:rsidRDefault="009407A3" w:rsidP="0089509B">
            <w:pPr>
              <w:pStyle w:val="bullet"/>
              <w:numPr>
                <w:ilvl w:val="0"/>
                <w:numId w:val="13"/>
              </w:numPr>
              <w:ind w:left="284" w:hanging="284"/>
            </w:pPr>
            <w:r w:rsidRPr="006000CD">
              <w:t>communication of instructions</w:t>
            </w:r>
            <w:r>
              <w:t xml:space="preserve"> or warnings:</w:t>
            </w:r>
          </w:p>
          <w:p w14:paraId="7F8B380D" w14:textId="77777777" w:rsidR="009407A3" w:rsidRDefault="009407A3" w:rsidP="0089509B">
            <w:pPr>
              <w:pStyle w:val="bullet"/>
              <w:numPr>
                <w:ilvl w:val="0"/>
                <w:numId w:val="13"/>
              </w:numPr>
              <w:ind w:left="284" w:hanging="284"/>
            </w:pPr>
            <w:r>
              <w:t>change of roster notification</w:t>
            </w:r>
          </w:p>
        </w:tc>
      </w:tr>
      <w:tr w:rsidR="009407A3" w14:paraId="58011950" w14:textId="77777777" w:rsidTr="009407A3">
        <w:tc>
          <w:tcPr>
            <w:tcW w:w="9242" w:type="dxa"/>
            <w:gridSpan w:val="5"/>
          </w:tcPr>
          <w:p w14:paraId="58F55D17" w14:textId="77777777" w:rsidR="009407A3" w:rsidRDefault="009407A3" w:rsidP="0089509B">
            <w:pPr>
              <w:pStyle w:val="spacer"/>
            </w:pPr>
          </w:p>
        </w:tc>
      </w:tr>
      <w:tr w:rsidR="009407A3" w14:paraId="7F7C530E" w14:textId="77777777" w:rsidTr="009407A3">
        <w:tc>
          <w:tcPr>
            <w:tcW w:w="3369" w:type="dxa"/>
            <w:gridSpan w:val="2"/>
          </w:tcPr>
          <w:p w14:paraId="3D3509B9" w14:textId="77777777" w:rsidR="009407A3" w:rsidRPr="00FB61CF" w:rsidRDefault="009407A3" w:rsidP="0089509B">
            <w:pPr>
              <w:pStyle w:val="unittext"/>
            </w:pPr>
            <w:r>
              <w:rPr>
                <w:b/>
                <w:i/>
              </w:rPr>
              <w:t xml:space="preserve">Audience </w:t>
            </w:r>
            <w:r>
              <w:t>may include:</w:t>
            </w:r>
          </w:p>
        </w:tc>
        <w:tc>
          <w:tcPr>
            <w:tcW w:w="5873" w:type="dxa"/>
            <w:gridSpan w:val="3"/>
          </w:tcPr>
          <w:p w14:paraId="36C2DB1E" w14:textId="77777777" w:rsidR="009407A3" w:rsidRPr="00FB61CF" w:rsidRDefault="009407A3" w:rsidP="0089509B">
            <w:pPr>
              <w:pStyle w:val="bullet"/>
              <w:numPr>
                <w:ilvl w:val="0"/>
                <w:numId w:val="13"/>
              </w:numPr>
              <w:ind w:left="284" w:hanging="284"/>
            </w:pPr>
            <w:r w:rsidRPr="00FB61CF">
              <w:t>fellow workers</w:t>
            </w:r>
          </w:p>
          <w:p w14:paraId="6C5CF0BA" w14:textId="77777777" w:rsidR="009407A3" w:rsidRPr="00FB61CF" w:rsidRDefault="009407A3" w:rsidP="0089509B">
            <w:pPr>
              <w:pStyle w:val="bullet"/>
              <w:numPr>
                <w:ilvl w:val="0"/>
                <w:numId w:val="13"/>
              </w:numPr>
              <w:ind w:left="284" w:hanging="284"/>
            </w:pPr>
            <w:r w:rsidRPr="00FB61CF">
              <w:t>immediate superior</w:t>
            </w:r>
          </w:p>
          <w:p w14:paraId="448BFFD0" w14:textId="77777777" w:rsidR="009407A3" w:rsidRPr="00FB61CF" w:rsidRDefault="009407A3" w:rsidP="0089509B">
            <w:pPr>
              <w:pStyle w:val="bullet"/>
              <w:numPr>
                <w:ilvl w:val="0"/>
                <w:numId w:val="13"/>
              </w:numPr>
              <w:ind w:left="284" w:hanging="284"/>
            </w:pPr>
            <w:r w:rsidRPr="00FB61CF">
              <w:t>workers in another section</w:t>
            </w:r>
          </w:p>
          <w:p w14:paraId="49E1AC4C" w14:textId="77777777" w:rsidR="009407A3" w:rsidRPr="00FB61CF" w:rsidRDefault="009407A3" w:rsidP="0089509B">
            <w:pPr>
              <w:pStyle w:val="bullet"/>
              <w:numPr>
                <w:ilvl w:val="0"/>
                <w:numId w:val="13"/>
              </w:numPr>
              <w:ind w:left="284" w:hanging="284"/>
            </w:pPr>
            <w:r w:rsidRPr="00FB61CF">
              <w:t>clients / customers</w:t>
            </w:r>
          </w:p>
          <w:p w14:paraId="719BC25D" w14:textId="77777777" w:rsidR="009407A3" w:rsidRDefault="009407A3" w:rsidP="0089509B">
            <w:pPr>
              <w:pStyle w:val="bullet"/>
              <w:numPr>
                <w:ilvl w:val="0"/>
                <w:numId w:val="13"/>
              </w:numPr>
              <w:ind w:left="284" w:hanging="284"/>
            </w:pPr>
            <w:r w:rsidRPr="00FB61CF">
              <w:t>visitors</w:t>
            </w:r>
            <w:r>
              <w:t xml:space="preserve"> / </w:t>
            </w:r>
            <w:r w:rsidRPr="00FB61CF">
              <w:t>contractors</w:t>
            </w:r>
          </w:p>
        </w:tc>
      </w:tr>
      <w:tr w:rsidR="009407A3" w14:paraId="7D5EDAEB" w14:textId="77777777" w:rsidTr="009407A3">
        <w:tc>
          <w:tcPr>
            <w:tcW w:w="9242" w:type="dxa"/>
            <w:gridSpan w:val="5"/>
          </w:tcPr>
          <w:p w14:paraId="5F8B483B" w14:textId="77777777" w:rsidR="009407A3" w:rsidRDefault="009407A3" w:rsidP="0089509B">
            <w:pPr>
              <w:pStyle w:val="spacer"/>
            </w:pPr>
          </w:p>
        </w:tc>
      </w:tr>
      <w:tr w:rsidR="009407A3" w14:paraId="4F43FDBD" w14:textId="77777777" w:rsidTr="009407A3">
        <w:tc>
          <w:tcPr>
            <w:tcW w:w="3369" w:type="dxa"/>
            <w:gridSpan w:val="2"/>
          </w:tcPr>
          <w:p w14:paraId="3B016142" w14:textId="77777777" w:rsidR="009407A3" w:rsidRPr="00FB61CF" w:rsidRDefault="009407A3" w:rsidP="0089509B">
            <w:pPr>
              <w:pStyle w:val="unittext"/>
            </w:pPr>
            <w:r>
              <w:rPr>
                <w:b/>
                <w:i/>
              </w:rPr>
              <w:t xml:space="preserve">Features </w:t>
            </w:r>
            <w:r>
              <w:t>may include:</w:t>
            </w:r>
          </w:p>
        </w:tc>
        <w:tc>
          <w:tcPr>
            <w:tcW w:w="5873" w:type="dxa"/>
            <w:gridSpan w:val="3"/>
          </w:tcPr>
          <w:p w14:paraId="3EFCEC6E" w14:textId="77777777" w:rsidR="009407A3" w:rsidRDefault="009407A3" w:rsidP="0089509B">
            <w:pPr>
              <w:pStyle w:val="bullet"/>
              <w:numPr>
                <w:ilvl w:val="0"/>
                <w:numId w:val="13"/>
              </w:numPr>
              <w:ind w:left="284" w:hanging="284"/>
            </w:pPr>
            <w:r>
              <w:t>transparent organisation of text structure appropriate to text type:</w:t>
            </w:r>
          </w:p>
          <w:p w14:paraId="08070E6F" w14:textId="77777777" w:rsidR="009407A3" w:rsidRDefault="009407A3" w:rsidP="0089509B">
            <w:pPr>
              <w:pStyle w:val="endash"/>
              <w:keepNext/>
              <w:ind w:left="568" w:hanging="284"/>
            </w:pPr>
            <w:r>
              <w:t xml:space="preserve">short narrative texts with sequential prose: beginning, middle and end </w:t>
            </w:r>
          </w:p>
          <w:p w14:paraId="11C15CF8" w14:textId="77777777" w:rsidR="009407A3" w:rsidRDefault="009407A3" w:rsidP="0089509B">
            <w:pPr>
              <w:pStyle w:val="endash"/>
              <w:keepNext/>
              <w:ind w:left="568" w:hanging="284"/>
            </w:pPr>
            <w:r>
              <w:t>procedural texts with a small number of sequentially ordered dot points or numbered instructions</w:t>
            </w:r>
          </w:p>
          <w:p w14:paraId="421842C0" w14:textId="77777777" w:rsidR="009407A3" w:rsidRDefault="009407A3" w:rsidP="0089509B">
            <w:pPr>
              <w:pStyle w:val="endash"/>
              <w:keepNext/>
              <w:ind w:left="568" w:hanging="284"/>
            </w:pPr>
            <w:r>
              <w:t>informative texts with explicit navigation features such as headings, site map/ menus</w:t>
            </w:r>
          </w:p>
          <w:p w14:paraId="37C5A37B" w14:textId="77777777" w:rsidR="009407A3" w:rsidRPr="006000CD" w:rsidRDefault="009407A3" w:rsidP="0089509B">
            <w:pPr>
              <w:pStyle w:val="endash"/>
              <w:keepNext/>
              <w:ind w:left="568" w:hanging="284"/>
            </w:pPr>
            <w:r w:rsidRPr="006000CD">
              <w:t>spacing, headings, alphabetical, numerical listings</w:t>
            </w:r>
          </w:p>
          <w:p w14:paraId="341D7675" w14:textId="77777777" w:rsidR="009407A3" w:rsidRPr="006000CD" w:rsidRDefault="009407A3" w:rsidP="0089509B">
            <w:pPr>
              <w:pStyle w:val="endash"/>
              <w:keepNext/>
              <w:ind w:left="568" w:hanging="284"/>
            </w:pPr>
            <w:r w:rsidRPr="006000CD">
              <w:t xml:space="preserve">information formatted into a </w:t>
            </w:r>
            <w:r>
              <w:t xml:space="preserve">one or two column table such as </w:t>
            </w:r>
            <w:r w:rsidRPr="006000CD">
              <w:t>checklist of equipment requirements fo</w:t>
            </w:r>
            <w:r>
              <w:t>r job, price list of components</w:t>
            </w:r>
          </w:p>
          <w:p w14:paraId="695638FF" w14:textId="77777777" w:rsidR="009407A3" w:rsidRDefault="009407A3" w:rsidP="0089509B">
            <w:pPr>
              <w:pStyle w:val="endash"/>
              <w:keepNext/>
              <w:ind w:left="568" w:hanging="284"/>
            </w:pPr>
            <w:r>
              <w:t xml:space="preserve">a number of simple </w:t>
            </w:r>
            <w:r w:rsidRPr="006000CD">
              <w:t>sentences linke</w:t>
            </w:r>
            <w:r>
              <w:t xml:space="preserve">d by simple cohesive devices such as </w:t>
            </w:r>
            <w:r w:rsidRPr="006000CD">
              <w:t>and, but, then</w:t>
            </w:r>
          </w:p>
          <w:p w14:paraId="2BD58E51" w14:textId="468209E8" w:rsidR="009407A3" w:rsidRPr="006000CD" w:rsidRDefault="009407A3" w:rsidP="0089509B">
            <w:pPr>
              <w:pStyle w:val="endash"/>
              <w:keepNext/>
              <w:ind w:left="568" w:hanging="284"/>
            </w:pPr>
            <w:r w:rsidRPr="006000CD">
              <w:t>navigation features</w:t>
            </w:r>
            <w:r>
              <w:t xml:space="preserve"> such as</w:t>
            </w:r>
            <w:r w:rsidR="00FA7CF7">
              <w:t xml:space="preserve"> </w:t>
            </w:r>
            <w:r w:rsidRPr="006000CD">
              <w:t>grids, arrows, dot points</w:t>
            </w:r>
          </w:p>
          <w:p w14:paraId="3AC180AF" w14:textId="77777777" w:rsidR="009407A3" w:rsidRPr="006000CD" w:rsidRDefault="009407A3" w:rsidP="0089509B">
            <w:pPr>
              <w:pStyle w:val="endash"/>
              <w:keepNext/>
              <w:ind w:left="568" w:hanging="284"/>
            </w:pPr>
            <w:r w:rsidRPr="006000CD">
              <w:t>left to right and top to bottom orientation</w:t>
            </w:r>
          </w:p>
          <w:p w14:paraId="2C728973" w14:textId="77777777" w:rsidR="009407A3" w:rsidRPr="006000CD" w:rsidRDefault="009407A3" w:rsidP="0089509B">
            <w:pPr>
              <w:pStyle w:val="bullet"/>
              <w:numPr>
                <w:ilvl w:val="0"/>
                <w:numId w:val="13"/>
              </w:numPr>
              <w:ind w:left="284" w:hanging="284"/>
              <w:rPr>
                <w:szCs w:val="24"/>
              </w:rPr>
            </w:pPr>
            <w:r w:rsidRPr="006000CD">
              <w:t>sentences</w:t>
            </w:r>
            <w:r>
              <w:t>:</w:t>
            </w:r>
          </w:p>
          <w:p w14:paraId="410FCC61" w14:textId="77777777" w:rsidR="009407A3" w:rsidRPr="006000CD" w:rsidRDefault="009407A3" w:rsidP="0089509B">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work matters, one or two sentences to describe events</w:t>
            </w:r>
          </w:p>
          <w:p w14:paraId="162089A5" w14:textId="77777777" w:rsidR="009407A3" w:rsidRPr="006000CD" w:rsidRDefault="009407A3" w:rsidP="0089509B">
            <w:pPr>
              <w:pStyle w:val="endash"/>
              <w:keepNext/>
              <w:ind w:left="568" w:hanging="284"/>
              <w:rPr>
                <w:i/>
              </w:rPr>
            </w:pPr>
            <w:r w:rsidRPr="006000CD">
              <w:t>of one or two clauses</w:t>
            </w:r>
          </w:p>
          <w:p w14:paraId="794D41B3" w14:textId="77777777" w:rsidR="009407A3" w:rsidRPr="006000CD" w:rsidRDefault="009407A3" w:rsidP="0089509B">
            <w:pPr>
              <w:pStyle w:val="endash"/>
              <w:keepNext/>
              <w:ind w:left="568" w:hanging="284"/>
              <w:rPr>
                <w:i/>
              </w:rPr>
            </w:pPr>
            <w:r w:rsidRPr="006000CD">
              <w:lastRenderedPageBreak/>
              <w:t>containing adjectives, pronouns and prepositions</w:t>
            </w:r>
          </w:p>
          <w:p w14:paraId="23DE6A2A" w14:textId="77777777" w:rsidR="009407A3" w:rsidRPr="006000CD" w:rsidRDefault="009407A3" w:rsidP="0089509B">
            <w:pPr>
              <w:pStyle w:val="endash"/>
              <w:keepNext/>
              <w:ind w:left="568" w:hanging="284"/>
            </w:pPr>
            <w:r>
              <w:t xml:space="preserve">using </w:t>
            </w:r>
            <w:r w:rsidRPr="006000CD">
              <w:t>conventions</w:t>
            </w:r>
            <w:r>
              <w:t xml:space="preserve"> such as punctuation and capitalisation </w:t>
            </w:r>
            <w:r w:rsidRPr="006000CD">
              <w:t xml:space="preserve">including for the personal pronoun I, upper and </w:t>
            </w:r>
            <w:r>
              <w:t>lower case</w:t>
            </w:r>
          </w:p>
          <w:p w14:paraId="269B83BC" w14:textId="77777777" w:rsidR="009407A3" w:rsidRPr="00EF4D46" w:rsidRDefault="009407A3" w:rsidP="0089509B">
            <w:pPr>
              <w:pStyle w:val="bullet"/>
              <w:numPr>
                <w:ilvl w:val="0"/>
                <w:numId w:val="13"/>
              </w:numPr>
              <w:ind w:left="284" w:hanging="284"/>
            </w:pPr>
            <w:r w:rsidRPr="00EF4D46">
              <w:t>familiar words / phrases:</w:t>
            </w:r>
          </w:p>
          <w:p w14:paraId="371978CC" w14:textId="77777777" w:rsidR="009407A3" w:rsidRPr="006000CD" w:rsidRDefault="009407A3" w:rsidP="0089509B">
            <w:pPr>
              <w:pStyle w:val="endash"/>
              <w:keepNext/>
              <w:ind w:left="568" w:hanging="284"/>
            </w:pPr>
            <w:r w:rsidRPr="006000CD">
              <w:t xml:space="preserve">personal details of self and other work colleagues </w:t>
            </w:r>
          </w:p>
          <w:p w14:paraId="673BF81C" w14:textId="77777777" w:rsidR="009407A3" w:rsidRPr="006000CD" w:rsidRDefault="009407A3" w:rsidP="0089509B">
            <w:pPr>
              <w:pStyle w:val="endash"/>
              <w:keepNext/>
              <w:ind w:left="568" w:hanging="284"/>
            </w:pPr>
            <w:r w:rsidRPr="006000CD">
              <w:t xml:space="preserve">place-related information </w:t>
            </w:r>
            <w:r>
              <w:t>such as location of work, workplace</w:t>
            </w:r>
          </w:p>
          <w:p w14:paraId="02AA2763" w14:textId="77777777" w:rsidR="009407A3" w:rsidRPr="006000CD" w:rsidRDefault="009407A3" w:rsidP="0089509B">
            <w:pPr>
              <w:pStyle w:val="endash"/>
              <w:keepNext/>
              <w:ind w:left="568" w:hanging="284"/>
            </w:pPr>
            <w:r w:rsidRPr="006000CD">
              <w:t xml:space="preserve">time-related information </w:t>
            </w:r>
            <w:r>
              <w:t xml:space="preserve">such as </w:t>
            </w:r>
            <w:r w:rsidRPr="006000CD">
              <w:t xml:space="preserve">starting time, lunch time, </w:t>
            </w:r>
            <w:r>
              <w:t>finishing</w:t>
            </w:r>
            <w:r w:rsidRPr="006000CD">
              <w:t xml:space="preserve"> time</w:t>
            </w:r>
          </w:p>
          <w:p w14:paraId="54B5B2F1" w14:textId="77777777" w:rsidR="009407A3" w:rsidRPr="006000CD" w:rsidRDefault="009407A3" w:rsidP="0089509B">
            <w:pPr>
              <w:pStyle w:val="endash"/>
              <w:keepNext/>
              <w:ind w:left="568" w:hanging="284"/>
            </w:pPr>
            <w:r w:rsidRPr="006000CD">
              <w:t>technical vocabulary related to the workplace</w:t>
            </w:r>
          </w:p>
          <w:p w14:paraId="599EA74F" w14:textId="77777777" w:rsidR="009407A3" w:rsidRPr="00552B4C" w:rsidRDefault="009407A3" w:rsidP="0089509B">
            <w:pPr>
              <w:pStyle w:val="bullet"/>
              <w:numPr>
                <w:ilvl w:val="0"/>
                <w:numId w:val="13"/>
              </w:numPr>
              <w:ind w:left="284" w:hanging="284"/>
            </w:pPr>
            <w:r w:rsidRPr="00552B4C">
              <w:t>numbers as whole numbers and familiar fractions:</w:t>
            </w:r>
          </w:p>
          <w:p w14:paraId="368577C9" w14:textId="77777777" w:rsidR="009407A3" w:rsidRPr="006000CD" w:rsidRDefault="009407A3" w:rsidP="0089509B">
            <w:pPr>
              <w:pStyle w:val="endash"/>
              <w:keepNext/>
              <w:ind w:left="568" w:hanging="284"/>
            </w:pPr>
            <w:r w:rsidRPr="006000CD">
              <w:t xml:space="preserve">dates and times </w:t>
            </w:r>
          </w:p>
          <w:p w14:paraId="39513E0D" w14:textId="77777777" w:rsidR="009407A3" w:rsidRPr="006000CD" w:rsidRDefault="009407A3" w:rsidP="0089509B">
            <w:pPr>
              <w:pStyle w:val="endash"/>
              <w:keepNext/>
              <w:ind w:left="568" w:hanging="284"/>
            </w:pPr>
            <w:r w:rsidRPr="006000CD">
              <w:t>place-related information</w:t>
            </w:r>
          </w:p>
          <w:p w14:paraId="7CC63F01" w14:textId="77777777" w:rsidR="009407A3" w:rsidRPr="006000CD" w:rsidRDefault="009407A3" w:rsidP="0089509B">
            <w:pPr>
              <w:pStyle w:val="endash"/>
              <w:keepNext/>
              <w:ind w:left="568" w:hanging="284"/>
            </w:pPr>
            <w:r w:rsidRPr="006000CD">
              <w:t>connected with money</w:t>
            </w:r>
          </w:p>
          <w:p w14:paraId="5C6BF1BD" w14:textId="77777777" w:rsidR="009407A3" w:rsidRPr="006000CD" w:rsidRDefault="009407A3" w:rsidP="0089509B">
            <w:pPr>
              <w:pStyle w:val="endash"/>
              <w:keepNext/>
              <w:ind w:left="568" w:hanging="284"/>
            </w:pPr>
            <w:r w:rsidRPr="006000CD">
              <w:t>phone numbers relevant to workplace saved to note book or own personal phone bank</w:t>
            </w:r>
          </w:p>
          <w:p w14:paraId="3425BA8D" w14:textId="77777777" w:rsidR="009407A3" w:rsidRPr="006000CD" w:rsidRDefault="009407A3" w:rsidP="0089509B">
            <w:pPr>
              <w:pStyle w:val="endash"/>
              <w:keepNext/>
              <w:ind w:left="568" w:hanging="284"/>
            </w:pPr>
            <w:r w:rsidRPr="006000CD">
              <w:t xml:space="preserve">counting, sorting and measuring units of production/ materials </w:t>
            </w:r>
          </w:p>
          <w:p w14:paraId="2672735D" w14:textId="77777777" w:rsidR="009407A3" w:rsidRPr="006000CD" w:rsidRDefault="009407A3" w:rsidP="0089509B">
            <w:pPr>
              <w:pStyle w:val="bullet"/>
              <w:numPr>
                <w:ilvl w:val="0"/>
                <w:numId w:val="13"/>
              </w:numPr>
              <w:ind w:left="284" w:hanging="284"/>
            </w:pPr>
            <w:r w:rsidRPr="006000CD">
              <w:t>abbreviations</w:t>
            </w:r>
            <w:r>
              <w:t>:</w:t>
            </w:r>
            <w:r w:rsidRPr="006000CD">
              <w:t xml:space="preserve"> </w:t>
            </w:r>
          </w:p>
          <w:p w14:paraId="0FC07CD9" w14:textId="77777777" w:rsidR="009407A3" w:rsidRPr="006000CD" w:rsidRDefault="009407A3" w:rsidP="0089509B">
            <w:pPr>
              <w:pStyle w:val="endash"/>
              <w:keepNext/>
              <w:ind w:left="568" w:hanging="284"/>
            </w:pPr>
            <w:r w:rsidRPr="006000CD">
              <w:t>M / F</w:t>
            </w:r>
          </w:p>
          <w:p w14:paraId="66823DF0" w14:textId="77777777" w:rsidR="009407A3" w:rsidRPr="006000CD" w:rsidRDefault="009407A3" w:rsidP="0089509B">
            <w:pPr>
              <w:pStyle w:val="endash"/>
              <w:keepNext/>
              <w:ind w:left="568" w:hanging="284"/>
            </w:pPr>
            <w:r w:rsidRPr="006000CD">
              <w:t>N /A</w:t>
            </w:r>
          </w:p>
          <w:p w14:paraId="2D8F075D" w14:textId="77777777" w:rsidR="009407A3" w:rsidRPr="006000CD" w:rsidRDefault="009407A3" w:rsidP="0089509B">
            <w:pPr>
              <w:pStyle w:val="endash"/>
              <w:keepNext/>
              <w:ind w:left="568" w:hanging="284"/>
            </w:pPr>
            <w:r w:rsidRPr="006000CD">
              <w:t>e.g.</w:t>
            </w:r>
          </w:p>
          <w:p w14:paraId="631A5931" w14:textId="77777777" w:rsidR="009407A3" w:rsidRPr="006000CD" w:rsidRDefault="009407A3" w:rsidP="0089509B">
            <w:pPr>
              <w:pStyle w:val="endash"/>
              <w:keepNext/>
              <w:ind w:left="568" w:hanging="284"/>
            </w:pPr>
            <w:r w:rsidRPr="006000CD">
              <w:t>OHS</w:t>
            </w:r>
            <w:r>
              <w:t xml:space="preserve"> / WHS</w:t>
            </w:r>
            <w:r w:rsidRPr="006000CD">
              <w:t>, HAZCHEM</w:t>
            </w:r>
          </w:p>
          <w:p w14:paraId="04DCA7E9" w14:textId="77777777" w:rsidR="009407A3" w:rsidRPr="006000CD" w:rsidRDefault="009407A3" w:rsidP="0089509B">
            <w:pPr>
              <w:pStyle w:val="bullet"/>
              <w:numPr>
                <w:ilvl w:val="0"/>
                <w:numId w:val="13"/>
              </w:numPr>
              <w:ind w:left="284" w:hanging="284"/>
              <w:rPr>
                <w:szCs w:val="24"/>
              </w:rPr>
            </w:pPr>
            <w:r w:rsidRPr="006000CD">
              <w:t>well-known visuals, symbols and logos</w:t>
            </w:r>
            <w:r>
              <w:t>:</w:t>
            </w:r>
          </w:p>
          <w:p w14:paraId="202259D5" w14:textId="77777777" w:rsidR="009407A3" w:rsidRPr="006000CD" w:rsidRDefault="009407A3" w:rsidP="0089509B">
            <w:pPr>
              <w:pStyle w:val="endash"/>
              <w:keepNext/>
              <w:ind w:left="568" w:hanging="284"/>
            </w:pPr>
            <w:r w:rsidRPr="006000CD">
              <w:t>logo of workplace</w:t>
            </w:r>
          </w:p>
          <w:p w14:paraId="60DCFF18" w14:textId="77777777" w:rsidR="009407A3" w:rsidRPr="006000CD" w:rsidRDefault="009407A3" w:rsidP="0089509B">
            <w:pPr>
              <w:pStyle w:val="endash"/>
              <w:keepNext/>
              <w:ind w:left="568" w:hanging="284"/>
            </w:pPr>
            <w:r w:rsidRPr="006000CD">
              <w:t>symbols/ tags related to safe use of machinery</w:t>
            </w:r>
          </w:p>
          <w:p w14:paraId="193316D6" w14:textId="77777777" w:rsidR="009407A3" w:rsidRPr="006000CD" w:rsidRDefault="009407A3" w:rsidP="0089509B">
            <w:pPr>
              <w:pStyle w:val="endash"/>
              <w:keepNext/>
              <w:ind w:left="568" w:hanging="284"/>
            </w:pPr>
            <w:r w:rsidRPr="006000CD">
              <w:t>HAZCHEM symbols</w:t>
            </w:r>
          </w:p>
          <w:p w14:paraId="57FFBE6C" w14:textId="77777777" w:rsidR="009407A3" w:rsidRPr="006000CD" w:rsidRDefault="009407A3" w:rsidP="0089509B">
            <w:pPr>
              <w:pStyle w:val="endash"/>
              <w:keepNext/>
              <w:ind w:left="568" w:hanging="284"/>
            </w:pPr>
            <w:r w:rsidRPr="006000CD">
              <w:t>photos</w:t>
            </w:r>
          </w:p>
          <w:p w14:paraId="0939154C" w14:textId="77777777" w:rsidR="009407A3" w:rsidRPr="006000CD" w:rsidRDefault="009407A3" w:rsidP="0089509B">
            <w:pPr>
              <w:pStyle w:val="endash"/>
              <w:keepNext/>
              <w:ind w:left="568" w:hanging="284"/>
            </w:pPr>
            <w:r w:rsidRPr="006000CD">
              <w:t>posters</w:t>
            </w:r>
          </w:p>
          <w:p w14:paraId="6DF2B2D6" w14:textId="77777777" w:rsidR="009407A3" w:rsidRPr="006000CD" w:rsidRDefault="009407A3" w:rsidP="0089509B">
            <w:pPr>
              <w:pStyle w:val="endash"/>
              <w:keepNext/>
              <w:ind w:left="568" w:hanging="284"/>
            </w:pPr>
            <w:r w:rsidRPr="006000CD">
              <w:t>maps / diagrams</w:t>
            </w:r>
          </w:p>
          <w:p w14:paraId="12C3BEB8" w14:textId="77777777" w:rsidR="009407A3" w:rsidRPr="006000CD" w:rsidRDefault="009407A3" w:rsidP="0089509B">
            <w:pPr>
              <w:pStyle w:val="endash"/>
              <w:keepNext/>
              <w:ind w:left="568" w:hanging="284"/>
            </w:pPr>
            <w:r w:rsidRPr="006000CD">
              <w:t>in multimodal texts / writing such as speech, graphics and moving images</w:t>
            </w:r>
          </w:p>
          <w:p w14:paraId="7A785FCC" w14:textId="77777777" w:rsidR="009407A3" w:rsidRPr="006000CD" w:rsidRDefault="009407A3" w:rsidP="0089509B">
            <w:pPr>
              <w:pStyle w:val="bullet"/>
              <w:numPr>
                <w:ilvl w:val="0"/>
                <w:numId w:val="13"/>
              </w:numPr>
              <w:ind w:left="284" w:hanging="284"/>
            </w:pPr>
            <w:r w:rsidRPr="006000CD">
              <w:t>charts and graphs</w:t>
            </w:r>
          </w:p>
          <w:p w14:paraId="770015D5" w14:textId="77777777" w:rsidR="009407A3" w:rsidRPr="006000CD" w:rsidRDefault="009407A3" w:rsidP="0089509B">
            <w:pPr>
              <w:pStyle w:val="endash"/>
              <w:keepNext/>
              <w:ind w:left="568" w:hanging="284"/>
            </w:pPr>
            <w:r w:rsidRPr="006000CD">
              <w:t>pie-charts</w:t>
            </w:r>
            <w:r>
              <w:t xml:space="preserve"> to show</w:t>
            </w:r>
            <w:r w:rsidRPr="006000CD">
              <w:t xml:space="preserve"> production hours</w:t>
            </w:r>
          </w:p>
          <w:p w14:paraId="59528EFA" w14:textId="77777777" w:rsidR="009407A3" w:rsidRPr="006000CD" w:rsidRDefault="009407A3" w:rsidP="0089509B">
            <w:pPr>
              <w:pStyle w:val="endash"/>
              <w:keepNext/>
              <w:ind w:left="568" w:hanging="284"/>
            </w:pPr>
            <w:r w:rsidRPr="006000CD">
              <w:t>line graphs</w:t>
            </w:r>
            <w:r>
              <w:t xml:space="preserve"> to show</w:t>
            </w:r>
            <w:r w:rsidRPr="006000CD">
              <w:t xml:space="preserve"> outputs, safety days</w:t>
            </w:r>
          </w:p>
        </w:tc>
      </w:tr>
      <w:tr w:rsidR="009407A3" w14:paraId="453DD2E4" w14:textId="77777777" w:rsidTr="009407A3">
        <w:tc>
          <w:tcPr>
            <w:tcW w:w="9242" w:type="dxa"/>
            <w:gridSpan w:val="5"/>
          </w:tcPr>
          <w:p w14:paraId="7E6A0B3B" w14:textId="77777777" w:rsidR="009407A3" w:rsidRDefault="009407A3" w:rsidP="0089509B">
            <w:pPr>
              <w:pStyle w:val="spacer"/>
            </w:pPr>
          </w:p>
        </w:tc>
      </w:tr>
      <w:tr w:rsidR="009407A3" w14:paraId="5BC40FC6" w14:textId="77777777" w:rsidTr="009407A3">
        <w:tc>
          <w:tcPr>
            <w:tcW w:w="3369" w:type="dxa"/>
            <w:gridSpan w:val="2"/>
          </w:tcPr>
          <w:p w14:paraId="6FD0436D" w14:textId="77777777" w:rsidR="009407A3" w:rsidRPr="001D4726" w:rsidRDefault="009407A3" w:rsidP="0089509B">
            <w:pPr>
              <w:pStyle w:val="unittext"/>
            </w:pPr>
            <w:r w:rsidRPr="00420F45">
              <w:rPr>
                <w:b/>
                <w:i/>
              </w:rPr>
              <w:t>A</w:t>
            </w:r>
            <w:r>
              <w:rPr>
                <w:b/>
                <w:i/>
              </w:rPr>
              <w:t xml:space="preserve">ppropriate format </w:t>
            </w:r>
            <w:r>
              <w:t>may include:</w:t>
            </w:r>
          </w:p>
        </w:tc>
        <w:tc>
          <w:tcPr>
            <w:tcW w:w="5873" w:type="dxa"/>
            <w:gridSpan w:val="3"/>
          </w:tcPr>
          <w:p w14:paraId="23B79B32" w14:textId="77777777" w:rsidR="009407A3" w:rsidRPr="006000CD" w:rsidRDefault="009407A3" w:rsidP="0089509B">
            <w:pPr>
              <w:pStyle w:val="bullet"/>
              <w:numPr>
                <w:ilvl w:val="0"/>
                <w:numId w:val="13"/>
              </w:numPr>
              <w:ind w:left="284" w:hanging="284"/>
            </w:pPr>
            <w:r w:rsidRPr="006000CD">
              <w:t>handwritten, word processed</w:t>
            </w:r>
          </w:p>
          <w:p w14:paraId="55C98489" w14:textId="77777777" w:rsidR="009407A3" w:rsidRPr="006000CD" w:rsidRDefault="009407A3" w:rsidP="0089509B">
            <w:pPr>
              <w:pStyle w:val="bullet"/>
              <w:numPr>
                <w:ilvl w:val="0"/>
                <w:numId w:val="13"/>
              </w:numPr>
              <w:ind w:left="284" w:hanging="284"/>
            </w:pPr>
            <w:r w:rsidRPr="006000CD">
              <w:t>printed or online</w:t>
            </w:r>
          </w:p>
          <w:p w14:paraId="2EEE5E87" w14:textId="77777777" w:rsidR="009407A3" w:rsidRPr="006000CD" w:rsidRDefault="009407A3" w:rsidP="0089509B">
            <w:pPr>
              <w:pStyle w:val="bullet"/>
              <w:numPr>
                <w:ilvl w:val="0"/>
                <w:numId w:val="13"/>
              </w:numPr>
              <w:ind w:left="284" w:hanging="284"/>
            </w:pPr>
            <w:r w:rsidRPr="006000CD">
              <w:t xml:space="preserve">data entry </w:t>
            </w:r>
            <w:r>
              <w:t xml:space="preserve">in a </w:t>
            </w:r>
            <w:r w:rsidRPr="006000CD">
              <w:t>database</w:t>
            </w:r>
          </w:p>
          <w:p w14:paraId="09AD23F5" w14:textId="77777777" w:rsidR="009407A3" w:rsidRPr="006000CD" w:rsidRDefault="009407A3" w:rsidP="0089509B">
            <w:pPr>
              <w:pStyle w:val="bullet"/>
              <w:numPr>
                <w:ilvl w:val="0"/>
                <w:numId w:val="13"/>
              </w:numPr>
              <w:ind w:left="284" w:hanging="284"/>
            </w:pPr>
            <w:r w:rsidRPr="006000CD">
              <w:t xml:space="preserve">size of words and visuals </w:t>
            </w:r>
          </w:p>
          <w:p w14:paraId="52492959" w14:textId="77777777" w:rsidR="009407A3" w:rsidRDefault="009407A3" w:rsidP="0089509B">
            <w:pPr>
              <w:pStyle w:val="bullet"/>
              <w:numPr>
                <w:ilvl w:val="0"/>
                <w:numId w:val="13"/>
              </w:numPr>
              <w:ind w:left="284" w:hanging="284"/>
            </w:pPr>
            <w:r w:rsidRPr="006000CD">
              <w:t>place of colour, symbols, capitalisation</w:t>
            </w:r>
          </w:p>
        </w:tc>
      </w:tr>
      <w:tr w:rsidR="009407A3" w14:paraId="4A70E04B" w14:textId="77777777" w:rsidTr="009407A3">
        <w:tc>
          <w:tcPr>
            <w:tcW w:w="9242" w:type="dxa"/>
            <w:gridSpan w:val="5"/>
          </w:tcPr>
          <w:p w14:paraId="0B9E13F9" w14:textId="77777777" w:rsidR="009407A3" w:rsidRDefault="009407A3" w:rsidP="0089509B">
            <w:pPr>
              <w:pStyle w:val="spacer"/>
            </w:pPr>
          </w:p>
        </w:tc>
      </w:tr>
      <w:tr w:rsidR="009407A3" w14:paraId="692B9B4A" w14:textId="77777777" w:rsidTr="009407A3">
        <w:tc>
          <w:tcPr>
            <w:tcW w:w="3369" w:type="dxa"/>
            <w:gridSpan w:val="2"/>
          </w:tcPr>
          <w:p w14:paraId="675976DC" w14:textId="77777777" w:rsidR="009407A3" w:rsidRPr="001D4726" w:rsidRDefault="009407A3" w:rsidP="0089509B">
            <w:pPr>
              <w:pStyle w:val="unittext"/>
            </w:pPr>
            <w:r>
              <w:rPr>
                <w:b/>
                <w:i/>
              </w:rPr>
              <w:lastRenderedPageBreak/>
              <w:t xml:space="preserve">Content </w:t>
            </w:r>
            <w:r>
              <w:t>may include:</w:t>
            </w:r>
          </w:p>
        </w:tc>
        <w:tc>
          <w:tcPr>
            <w:tcW w:w="5873" w:type="dxa"/>
            <w:gridSpan w:val="3"/>
          </w:tcPr>
          <w:p w14:paraId="6E31B90D" w14:textId="77777777" w:rsidR="009407A3" w:rsidRPr="006000CD" w:rsidRDefault="009407A3" w:rsidP="0089509B">
            <w:pPr>
              <w:pStyle w:val="bullet"/>
              <w:numPr>
                <w:ilvl w:val="0"/>
                <w:numId w:val="13"/>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14:paraId="04950D7B" w14:textId="77777777" w:rsidR="009407A3" w:rsidRPr="006000CD" w:rsidRDefault="009407A3" w:rsidP="0089509B">
            <w:pPr>
              <w:pStyle w:val="bullet"/>
              <w:numPr>
                <w:ilvl w:val="0"/>
                <w:numId w:val="13"/>
              </w:numPr>
              <w:ind w:left="284" w:hanging="284"/>
            </w:pPr>
            <w:r w:rsidRPr="006000CD">
              <w:t xml:space="preserve">commonly used workplace abbreviations, symbols and icons </w:t>
            </w:r>
          </w:p>
          <w:p w14:paraId="6532CE92" w14:textId="77777777" w:rsidR="009407A3" w:rsidRDefault="009407A3" w:rsidP="0089509B">
            <w:pPr>
              <w:pStyle w:val="bullet"/>
              <w:numPr>
                <w:ilvl w:val="0"/>
                <w:numId w:val="13"/>
              </w:numPr>
              <w:ind w:left="284" w:hanging="284"/>
            </w:pPr>
            <w:r w:rsidRPr="006000CD">
              <w:t>commonly used words from the immediate workplace environment</w:t>
            </w:r>
          </w:p>
        </w:tc>
      </w:tr>
      <w:tr w:rsidR="009407A3" w14:paraId="7019E955" w14:textId="77777777" w:rsidTr="009407A3">
        <w:tc>
          <w:tcPr>
            <w:tcW w:w="9242" w:type="dxa"/>
            <w:gridSpan w:val="5"/>
          </w:tcPr>
          <w:p w14:paraId="48F1676F" w14:textId="77777777" w:rsidR="009407A3" w:rsidRDefault="009407A3" w:rsidP="0089509B">
            <w:pPr>
              <w:pStyle w:val="spacer"/>
            </w:pPr>
          </w:p>
        </w:tc>
      </w:tr>
      <w:tr w:rsidR="009407A3" w14:paraId="7A955E20" w14:textId="77777777" w:rsidTr="009407A3">
        <w:tc>
          <w:tcPr>
            <w:tcW w:w="3369" w:type="dxa"/>
            <w:gridSpan w:val="2"/>
          </w:tcPr>
          <w:p w14:paraId="2D19642E" w14:textId="77777777" w:rsidR="009407A3" w:rsidRPr="001D4726" w:rsidRDefault="009407A3" w:rsidP="0089509B">
            <w:pPr>
              <w:pStyle w:val="unittext"/>
              <w:rPr>
                <w:i/>
              </w:rPr>
            </w:pPr>
            <w:r w:rsidRPr="001D4726">
              <w:rPr>
                <w:b/>
                <w:i/>
              </w:rPr>
              <w:t>Review</w:t>
            </w:r>
            <w:r>
              <w:rPr>
                <w:b/>
              </w:rPr>
              <w:t xml:space="preserve"> </w:t>
            </w:r>
            <w:r w:rsidRPr="001D4726">
              <w:t>may include:</w:t>
            </w:r>
          </w:p>
        </w:tc>
        <w:tc>
          <w:tcPr>
            <w:tcW w:w="5873" w:type="dxa"/>
            <w:gridSpan w:val="3"/>
          </w:tcPr>
          <w:p w14:paraId="42250DC1" w14:textId="77777777" w:rsidR="009407A3" w:rsidRPr="006000CD" w:rsidRDefault="009407A3" w:rsidP="0089509B">
            <w:pPr>
              <w:pStyle w:val="bullet"/>
              <w:numPr>
                <w:ilvl w:val="0"/>
                <w:numId w:val="13"/>
              </w:numPr>
              <w:ind w:left="284" w:hanging="284"/>
            </w:pPr>
            <w:r w:rsidRPr="006000CD">
              <w:t>with support from the teacher, by peers, by another support person:</w:t>
            </w:r>
          </w:p>
          <w:p w14:paraId="228D852C" w14:textId="77777777" w:rsidR="009407A3" w:rsidRPr="006000CD" w:rsidRDefault="009407A3" w:rsidP="0089509B">
            <w:pPr>
              <w:pStyle w:val="endash"/>
              <w:keepNext/>
              <w:ind w:left="568" w:hanging="284"/>
            </w:pPr>
            <w:r w:rsidRPr="006000CD">
              <w:t>spelling and punctuation</w:t>
            </w:r>
          </w:p>
          <w:p w14:paraId="2A3ABD94" w14:textId="77777777" w:rsidR="009407A3" w:rsidRPr="006000CD" w:rsidRDefault="009407A3" w:rsidP="0089509B">
            <w:pPr>
              <w:pStyle w:val="endash"/>
              <w:keepNext/>
              <w:ind w:left="568" w:hanging="284"/>
            </w:pPr>
            <w:r w:rsidRPr="006000CD">
              <w:t>grammatical accuracy</w:t>
            </w:r>
          </w:p>
          <w:p w14:paraId="2A87B361" w14:textId="77777777" w:rsidR="009407A3" w:rsidRPr="006000CD" w:rsidRDefault="009407A3" w:rsidP="0089509B">
            <w:pPr>
              <w:pStyle w:val="endash"/>
              <w:keepNext/>
              <w:ind w:left="568" w:hanging="284"/>
            </w:pPr>
            <w:r w:rsidRPr="006000CD">
              <w:t>clarity of purpose</w:t>
            </w:r>
            <w:r>
              <w:t xml:space="preserve"> /</w:t>
            </w:r>
            <w:r w:rsidRPr="006000CD">
              <w:t xml:space="preserve"> audience</w:t>
            </w:r>
            <w:r>
              <w:t xml:space="preserve"> / message</w:t>
            </w:r>
          </w:p>
          <w:p w14:paraId="32F95732" w14:textId="77777777" w:rsidR="009407A3" w:rsidRPr="006000CD" w:rsidRDefault="009407A3" w:rsidP="0089509B">
            <w:pPr>
              <w:pStyle w:val="endash"/>
              <w:keepNext/>
              <w:ind w:left="568" w:hanging="284"/>
            </w:pPr>
            <w:r w:rsidRPr="006000CD">
              <w:t>appropriateness of layout, register</w:t>
            </w:r>
          </w:p>
          <w:p w14:paraId="2292F388" w14:textId="77777777" w:rsidR="009407A3" w:rsidRDefault="009407A3" w:rsidP="0089509B">
            <w:pPr>
              <w:pStyle w:val="endash"/>
              <w:keepNext/>
              <w:ind w:left="568" w:hanging="284"/>
            </w:pPr>
            <w:r w:rsidRPr="006000CD">
              <w:t>effectiveness of layout features</w:t>
            </w:r>
          </w:p>
        </w:tc>
      </w:tr>
      <w:tr w:rsidR="009407A3" w14:paraId="3DCDF40A" w14:textId="77777777" w:rsidTr="009407A3">
        <w:tc>
          <w:tcPr>
            <w:tcW w:w="9242" w:type="dxa"/>
            <w:gridSpan w:val="5"/>
          </w:tcPr>
          <w:p w14:paraId="4F48FAE5" w14:textId="77777777" w:rsidR="009407A3" w:rsidRDefault="009407A3" w:rsidP="0089509B">
            <w:pPr>
              <w:pStyle w:val="spacer"/>
            </w:pPr>
          </w:p>
        </w:tc>
      </w:tr>
      <w:tr w:rsidR="009407A3" w14:paraId="5AB3D46C" w14:textId="77777777" w:rsidTr="009407A3">
        <w:tc>
          <w:tcPr>
            <w:tcW w:w="9242" w:type="dxa"/>
            <w:gridSpan w:val="5"/>
          </w:tcPr>
          <w:p w14:paraId="2117FD19" w14:textId="77777777" w:rsidR="009407A3" w:rsidRDefault="009407A3" w:rsidP="0089509B">
            <w:pPr>
              <w:pStyle w:val="Heading21"/>
            </w:pPr>
            <w:r>
              <w:t>Evidence Guide</w:t>
            </w:r>
          </w:p>
          <w:p w14:paraId="30557D47" w14:textId="77777777" w:rsidR="009407A3" w:rsidRDefault="009407A3"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E54CE97" w14:textId="77777777" w:rsidTr="009407A3">
        <w:tc>
          <w:tcPr>
            <w:tcW w:w="3369" w:type="dxa"/>
            <w:gridSpan w:val="2"/>
          </w:tcPr>
          <w:p w14:paraId="3FE925F3" w14:textId="77777777" w:rsidR="009407A3" w:rsidRPr="005979AA" w:rsidRDefault="009407A3" w:rsidP="0089509B">
            <w:pPr>
              <w:pStyle w:val="EG"/>
            </w:pPr>
            <w:r w:rsidRPr="005979AA">
              <w:t>Critical aspects for assessment and evidence required to demonstrate competency in this unit</w:t>
            </w:r>
          </w:p>
        </w:tc>
        <w:tc>
          <w:tcPr>
            <w:tcW w:w="5873" w:type="dxa"/>
            <w:gridSpan w:val="3"/>
          </w:tcPr>
          <w:p w14:paraId="6E61B8A3" w14:textId="77777777" w:rsidR="009407A3" w:rsidRDefault="009407A3" w:rsidP="0089509B">
            <w:pPr>
              <w:pStyle w:val="unittext"/>
            </w:pPr>
            <w:r w:rsidRPr="003B087B">
              <w:t>Assessment</w:t>
            </w:r>
            <w:r>
              <w:t xml:space="preserve"> must confirm the ability to:</w:t>
            </w:r>
          </w:p>
          <w:p w14:paraId="35F52B7E" w14:textId="77777777" w:rsidR="009407A3" w:rsidRDefault="009407A3" w:rsidP="0089509B">
            <w:pPr>
              <w:pStyle w:val="bullet"/>
              <w:numPr>
                <w:ilvl w:val="0"/>
                <w:numId w:val="13"/>
              </w:numPr>
              <w:ind w:left="284" w:hanging="284"/>
            </w:pPr>
            <w:r>
              <w:t xml:space="preserve">identify the purpose and audience for a range of employment related text types </w:t>
            </w:r>
          </w:p>
          <w:p w14:paraId="1992585E" w14:textId="77777777" w:rsidR="009407A3" w:rsidRDefault="009407A3" w:rsidP="0089509B">
            <w:pPr>
              <w:pStyle w:val="bullet"/>
              <w:numPr>
                <w:ilvl w:val="0"/>
                <w:numId w:val="13"/>
              </w:numPr>
              <w:ind w:left="284" w:hanging="284"/>
            </w:pPr>
            <w:r>
              <w:t>produce one digital and one hand written simple, employment related text</w:t>
            </w:r>
          </w:p>
        </w:tc>
      </w:tr>
      <w:tr w:rsidR="009407A3" w14:paraId="55494295" w14:textId="77777777" w:rsidTr="009407A3">
        <w:tc>
          <w:tcPr>
            <w:tcW w:w="9242" w:type="dxa"/>
            <w:gridSpan w:val="5"/>
          </w:tcPr>
          <w:p w14:paraId="3686326D" w14:textId="77777777" w:rsidR="009407A3" w:rsidRDefault="009407A3" w:rsidP="0089509B">
            <w:pPr>
              <w:pStyle w:val="spacer"/>
            </w:pPr>
          </w:p>
        </w:tc>
      </w:tr>
      <w:tr w:rsidR="009407A3" w14:paraId="6905FF0E" w14:textId="77777777" w:rsidTr="009407A3">
        <w:tc>
          <w:tcPr>
            <w:tcW w:w="3369" w:type="dxa"/>
            <w:gridSpan w:val="2"/>
          </w:tcPr>
          <w:p w14:paraId="768C36CD" w14:textId="77777777" w:rsidR="009407A3" w:rsidRPr="005979AA" w:rsidRDefault="009407A3" w:rsidP="0089509B">
            <w:pPr>
              <w:pStyle w:val="EG"/>
            </w:pPr>
            <w:r w:rsidRPr="005979AA">
              <w:t>Context of and specific resources for assessment</w:t>
            </w:r>
          </w:p>
        </w:tc>
        <w:tc>
          <w:tcPr>
            <w:tcW w:w="5873" w:type="dxa"/>
            <w:gridSpan w:val="3"/>
          </w:tcPr>
          <w:p w14:paraId="7C1F4D28" w14:textId="77777777" w:rsidR="009407A3" w:rsidRDefault="009407A3" w:rsidP="0089509B">
            <w:pPr>
              <w:pStyle w:val="unittext"/>
            </w:pPr>
            <w:r>
              <w:t>Assessment must ensure:</w:t>
            </w:r>
          </w:p>
          <w:p w14:paraId="57DFECF1" w14:textId="20C96B59" w:rsidR="009407A3" w:rsidRPr="002A3F14" w:rsidRDefault="009407A3" w:rsidP="0089509B">
            <w:pPr>
              <w:pStyle w:val="bullet"/>
              <w:numPr>
                <w:ilvl w:val="0"/>
                <w:numId w:val="13"/>
              </w:numPr>
              <w:ind w:left="284" w:hanging="284"/>
            </w:pPr>
            <w:r w:rsidRPr="00456FD4">
              <w:rPr>
                <w:bCs/>
              </w:rPr>
              <w:t xml:space="preserve">access to </w:t>
            </w:r>
            <w:r>
              <w:rPr>
                <w:bCs/>
              </w:rPr>
              <w:t>simple employment</w:t>
            </w:r>
            <w:r w:rsidR="00FA7CF7">
              <w:rPr>
                <w:bCs/>
              </w:rPr>
              <w:t xml:space="preserve"> </w:t>
            </w:r>
            <w:r>
              <w:rPr>
                <w:bCs/>
              </w:rPr>
              <w:t xml:space="preserve">related </w:t>
            </w:r>
            <w:r w:rsidRPr="00456FD4">
              <w:rPr>
                <w:bCs/>
              </w:rPr>
              <w:t xml:space="preserve">text types </w:t>
            </w:r>
            <w:r>
              <w:rPr>
                <w:bCs/>
              </w:rPr>
              <w:t>and texts which may include formatted and unformatted sections</w:t>
            </w:r>
          </w:p>
          <w:p w14:paraId="4491CBAB" w14:textId="77777777" w:rsidR="009407A3" w:rsidRPr="006000CD" w:rsidRDefault="009407A3" w:rsidP="0089509B">
            <w:pPr>
              <w:pStyle w:val="unittext"/>
            </w:pPr>
            <w:r w:rsidRPr="006000CD">
              <w:t>At this level, the learner may:</w:t>
            </w:r>
          </w:p>
          <w:p w14:paraId="283F2B1A" w14:textId="77777777" w:rsidR="009407A3" w:rsidRDefault="009407A3" w:rsidP="0089509B">
            <w:pPr>
              <w:pStyle w:val="bullet"/>
              <w:numPr>
                <w:ilvl w:val="0"/>
                <w:numId w:val="13"/>
              </w:numPr>
              <w:ind w:left="284" w:hanging="284"/>
            </w:pPr>
            <w:r>
              <w:t>work with an expert / mentor where support is available if requested</w:t>
            </w:r>
          </w:p>
          <w:p w14:paraId="1A653EF8" w14:textId="77777777" w:rsidR="009407A3" w:rsidRPr="006000CD" w:rsidRDefault="009407A3" w:rsidP="0089509B">
            <w:pPr>
              <w:pStyle w:val="bullet"/>
              <w:numPr>
                <w:ilvl w:val="0"/>
                <w:numId w:val="13"/>
              </w:numPr>
              <w:ind w:left="284" w:hanging="284"/>
            </w:pPr>
            <w:r w:rsidRPr="006000CD">
              <w:t>require additional time to complete written tasks</w:t>
            </w:r>
          </w:p>
          <w:p w14:paraId="392D5E40" w14:textId="77777777" w:rsidR="009407A3" w:rsidRDefault="009407A3" w:rsidP="0089509B">
            <w:pPr>
              <w:pStyle w:val="bullet"/>
              <w:numPr>
                <w:ilvl w:val="0"/>
                <w:numId w:val="13"/>
              </w:numPr>
              <w:ind w:left="284" w:hanging="284"/>
            </w:pPr>
            <w:r>
              <w:t>access</w:t>
            </w:r>
            <w:r w:rsidRPr="006000CD">
              <w:t xml:space="preserve"> a personal dictionary</w:t>
            </w:r>
          </w:p>
          <w:p w14:paraId="1C8592E5" w14:textId="77777777" w:rsidR="009407A3" w:rsidRDefault="009407A3" w:rsidP="0089509B">
            <w:pPr>
              <w:pStyle w:val="unittext"/>
            </w:pPr>
            <w:r>
              <w:t>I</w:t>
            </w:r>
            <w:r w:rsidRPr="006F4B0E">
              <w:t xml:space="preserve">n order to </w:t>
            </w:r>
            <w:r>
              <w:t xml:space="preserve">support achievement of </w:t>
            </w:r>
            <w:r w:rsidRPr="006F4B0E">
              <w:t>meaningful outcomes at the qualification level an integrated approach to assessment should be used, refer to Section B 6.1 Assessment Strategy.</w:t>
            </w:r>
          </w:p>
          <w:p w14:paraId="4B612645" w14:textId="77777777" w:rsidR="009407A3" w:rsidRDefault="009407A3" w:rsidP="0089509B">
            <w:pPr>
              <w:pStyle w:val="bullet"/>
              <w:numPr>
                <w:ilvl w:val="0"/>
                <w:numId w:val="0"/>
              </w:numPr>
              <w:ind w:hanging="18"/>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4C5FCCD0" w14:textId="77777777" w:rsidTr="009407A3">
        <w:tc>
          <w:tcPr>
            <w:tcW w:w="9242" w:type="dxa"/>
            <w:gridSpan w:val="5"/>
          </w:tcPr>
          <w:p w14:paraId="26169BB2" w14:textId="77777777" w:rsidR="009407A3" w:rsidRDefault="009407A3" w:rsidP="0089509B">
            <w:pPr>
              <w:pStyle w:val="spacer"/>
            </w:pPr>
          </w:p>
        </w:tc>
      </w:tr>
      <w:tr w:rsidR="009407A3" w14:paraId="71459FEC" w14:textId="77777777" w:rsidTr="009407A3">
        <w:tc>
          <w:tcPr>
            <w:tcW w:w="3369" w:type="dxa"/>
            <w:gridSpan w:val="2"/>
          </w:tcPr>
          <w:p w14:paraId="1241168A" w14:textId="77777777" w:rsidR="009407A3" w:rsidRPr="00622D2D" w:rsidRDefault="009407A3" w:rsidP="0089509B">
            <w:pPr>
              <w:pStyle w:val="EG"/>
            </w:pPr>
            <w:r w:rsidRPr="005979AA">
              <w:lastRenderedPageBreak/>
              <w:t>Method(s) of assessment</w:t>
            </w:r>
          </w:p>
        </w:tc>
        <w:tc>
          <w:tcPr>
            <w:tcW w:w="5873" w:type="dxa"/>
            <w:gridSpan w:val="3"/>
          </w:tcPr>
          <w:p w14:paraId="660A70D7" w14:textId="77777777" w:rsidR="009407A3" w:rsidRDefault="009407A3" w:rsidP="0089509B">
            <w:pPr>
              <w:pStyle w:val="unittext"/>
            </w:pPr>
            <w:r>
              <w:t>The following suggested assessment methods are suitable for this unit:</w:t>
            </w:r>
          </w:p>
          <w:p w14:paraId="3997D799" w14:textId="77777777" w:rsidR="009407A3" w:rsidRDefault="009407A3" w:rsidP="0089509B">
            <w:pPr>
              <w:pStyle w:val="bullet"/>
              <w:numPr>
                <w:ilvl w:val="0"/>
                <w:numId w:val="13"/>
              </w:numPr>
              <w:ind w:left="284" w:hanging="284"/>
            </w:pPr>
            <w:r>
              <w:t>observation of the learner planning, drafting and editing simple employment related hand written and digital texts</w:t>
            </w:r>
          </w:p>
          <w:p w14:paraId="1136ED37" w14:textId="77777777" w:rsidR="009407A3" w:rsidRDefault="009407A3" w:rsidP="0089509B">
            <w:pPr>
              <w:pStyle w:val="bullet"/>
              <w:numPr>
                <w:ilvl w:val="0"/>
                <w:numId w:val="13"/>
              </w:numPr>
              <w:ind w:left="284" w:hanging="284"/>
            </w:pPr>
            <w:r>
              <w:t xml:space="preserve">portfolio of hand written and digital texts produced by the learner </w:t>
            </w:r>
          </w:p>
          <w:p w14:paraId="0337084A" w14:textId="77777777" w:rsidR="009407A3" w:rsidRDefault="009407A3" w:rsidP="0089509B">
            <w:pPr>
              <w:pStyle w:val="bullet"/>
              <w:numPr>
                <w:ilvl w:val="0"/>
                <w:numId w:val="13"/>
              </w:numPr>
              <w:ind w:left="284" w:hanging="284"/>
            </w:pPr>
            <w:r>
              <w:t>oral or written questioning to confirm knowledge of the purpose and audience of a range of learning related text types</w:t>
            </w:r>
          </w:p>
        </w:tc>
      </w:tr>
    </w:tbl>
    <w:p w14:paraId="171524EA" w14:textId="77777777" w:rsidR="009407A3" w:rsidRDefault="009407A3" w:rsidP="0089509B">
      <w:pPr>
        <w:keepNext/>
      </w:pPr>
    </w:p>
    <w:p w14:paraId="2135D916" w14:textId="77777777" w:rsidR="009407A3" w:rsidRDefault="009407A3" w:rsidP="0089509B">
      <w:pPr>
        <w:keepNext/>
        <w:tabs>
          <w:tab w:val="left" w:pos="1485"/>
        </w:tabs>
        <w:sectPr w:rsidR="009407A3" w:rsidSect="009407A3">
          <w:headerReference w:type="even" r:id="rId164"/>
          <w:headerReference w:type="default" r:id="rId165"/>
          <w:footerReference w:type="even" r:id="rId166"/>
          <w:headerReference w:type="first" r:id="rId167"/>
          <w:footerReference w:type="first" r:id="rId16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9407A3" w14:paraId="65F1D7A4" w14:textId="77777777" w:rsidTr="009407A3">
        <w:tc>
          <w:tcPr>
            <w:tcW w:w="2943" w:type="dxa"/>
          </w:tcPr>
          <w:p w14:paraId="29D5DDB0" w14:textId="77777777" w:rsidR="009407A3" w:rsidRPr="00D72D90" w:rsidRDefault="009407A3" w:rsidP="0089509B">
            <w:pPr>
              <w:pStyle w:val="CodeTOC"/>
            </w:pPr>
            <w:r w:rsidRPr="00D72D90">
              <w:lastRenderedPageBreak/>
              <w:t>Unit Code</w:t>
            </w:r>
          </w:p>
        </w:tc>
        <w:tc>
          <w:tcPr>
            <w:tcW w:w="6299" w:type="dxa"/>
            <w:gridSpan w:val="4"/>
          </w:tcPr>
          <w:p w14:paraId="0CA6615D" w14:textId="6CBAAB29" w:rsidR="009407A3" w:rsidRPr="00D72D90" w:rsidRDefault="00B90431" w:rsidP="0089509B">
            <w:pPr>
              <w:pStyle w:val="code"/>
            </w:pPr>
            <w:bookmarkStart w:id="133" w:name="_Toc514234316"/>
            <w:r>
              <w:t>VU22368</w:t>
            </w:r>
            <w:bookmarkEnd w:id="133"/>
          </w:p>
        </w:tc>
      </w:tr>
      <w:tr w:rsidR="009407A3" w14:paraId="4B0BED97" w14:textId="77777777" w:rsidTr="009407A3">
        <w:tc>
          <w:tcPr>
            <w:tcW w:w="2943" w:type="dxa"/>
          </w:tcPr>
          <w:p w14:paraId="09EAAAE3" w14:textId="77777777" w:rsidR="009407A3" w:rsidRPr="00D72D90" w:rsidRDefault="009407A3" w:rsidP="0089509B">
            <w:pPr>
              <w:pStyle w:val="CodeTOC"/>
            </w:pPr>
            <w:r w:rsidRPr="00D72D90">
              <w:t>Unit Title</w:t>
            </w:r>
          </w:p>
        </w:tc>
        <w:tc>
          <w:tcPr>
            <w:tcW w:w="6299" w:type="dxa"/>
            <w:gridSpan w:val="4"/>
          </w:tcPr>
          <w:p w14:paraId="0AAA870E" w14:textId="4A977906" w:rsidR="009407A3" w:rsidRPr="00D72D90" w:rsidRDefault="009407A3" w:rsidP="0089509B">
            <w:pPr>
              <w:pStyle w:val="code"/>
            </w:pPr>
            <w:bookmarkStart w:id="134" w:name="_Toc507058602"/>
            <w:bookmarkStart w:id="135" w:name="_Toc514234317"/>
            <w:r>
              <w:t>Create simple texts to participate in the community</w:t>
            </w:r>
            <w:bookmarkEnd w:id="134"/>
            <w:bookmarkEnd w:id="135"/>
          </w:p>
        </w:tc>
      </w:tr>
      <w:tr w:rsidR="009407A3" w14:paraId="7F7191BE" w14:textId="77777777" w:rsidTr="009407A3">
        <w:tc>
          <w:tcPr>
            <w:tcW w:w="2943" w:type="dxa"/>
          </w:tcPr>
          <w:p w14:paraId="23A69AF7" w14:textId="77777777" w:rsidR="009407A3" w:rsidRDefault="009407A3" w:rsidP="0089509B">
            <w:pPr>
              <w:pStyle w:val="Heading21"/>
            </w:pPr>
            <w:r>
              <w:t>Unit Descriptor</w:t>
            </w:r>
          </w:p>
        </w:tc>
        <w:tc>
          <w:tcPr>
            <w:tcW w:w="6299" w:type="dxa"/>
            <w:gridSpan w:val="4"/>
          </w:tcPr>
          <w:p w14:paraId="4993B8CB" w14:textId="77777777" w:rsidR="009407A3" w:rsidRDefault="009407A3" w:rsidP="0089509B">
            <w:pPr>
              <w:pStyle w:val="unittext"/>
            </w:pPr>
            <w:r>
              <w:t>This unit describes the skills and knowledge to develop writing skills to create simple, familiar and predictable handwritten and digital text types for community participation purposes. Learners at this level may request support and begin to develop their own support resources.</w:t>
            </w:r>
          </w:p>
          <w:p w14:paraId="43250D07" w14:textId="77777777" w:rsidR="009407A3" w:rsidRDefault="009407A3" w:rsidP="0089509B">
            <w:pPr>
              <w:pStyle w:val="unittext"/>
            </w:pPr>
            <w:r>
              <w:t>The required outcomes described in this unit contribute to the achievement of Australian Core Skills Framework indicators for Writing at Level 2: 2.05, 2.06.</w:t>
            </w:r>
          </w:p>
        </w:tc>
      </w:tr>
      <w:tr w:rsidR="009407A3" w14:paraId="356EE39D" w14:textId="77777777" w:rsidTr="009407A3">
        <w:tc>
          <w:tcPr>
            <w:tcW w:w="2943" w:type="dxa"/>
          </w:tcPr>
          <w:p w14:paraId="42F11BD0" w14:textId="77777777" w:rsidR="009407A3" w:rsidRDefault="009407A3" w:rsidP="0089509B">
            <w:pPr>
              <w:pStyle w:val="Heading21"/>
            </w:pPr>
            <w:r>
              <w:t>Employability Skills</w:t>
            </w:r>
          </w:p>
        </w:tc>
        <w:tc>
          <w:tcPr>
            <w:tcW w:w="6299" w:type="dxa"/>
            <w:gridSpan w:val="4"/>
          </w:tcPr>
          <w:p w14:paraId="36C4C2B8" w14:textId="77777777" w:rsidR="009407A3" w:rsidRDefault="009407A3" w:rsidP="0089509B">
            <w:pPr>
              <w:pStyle w:val="unittext"/>
            </w:pPr>
            <w:r>
              <w:t>This unit contains employability skills.</w:t>
            </w:r>
          </w:p>
        </w:tc>
      </w:tr>
      <w:tr w:rsidR="009407A3" w14:paraId="644C8E70" w14:textId="77777777" w:rsidTr="009407A3">
        <w:tc>
          <w:tcPr>
            <w:tcW w:w="2943" w:type="dxa"/>
          </w:tcPr>
          <w:p w14:paraId="7A1EBE8C" w14:textId="77777777" w:rsidR="009407A3" w:rsidRDefault="009407A3" w:rsidP="0089509B">
            <w:pPr>
              <w:pStyle w:val="Heading21"/>
            </w:pPr>
            <w:r>
              <w:t>Application of the Unit</w:t>
            </w:r>
          </w:p>
        </w:tc>
        <w:tc>
          <w:tcPr>
            <w:tcW w:w="6299" w:type="dxa"/>
            <w:gridSpan w:val="4"/>
          </w:tcPr>
          <w:p w14:paraId="0880E9C3" w14:textId="77777777" w:rsidR="009407A3" w:rsidRPr="00AA0F5A" w:rsidRDefault="009407A3" w:rsidP="0089509B">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w:t>
            </w:r>
          </w:p>
          <w:p w14:paraId="54949CB4" w14:textId="5FFC6E9A" w:rsidR="009407A3" w:rsidRDefault="009407A3" w:rsidP="0089509B">
            <w:pPr>
              <w:pStyle w:val="unittext"/>
            </w:pPr>
            <w:r>
              <w:t xml:space="preserve">Where application is as part of the </w:t>
            </w:r>
            <w:r>
              <w:rPr>
                <w:i/>
              </w:rPr>
              <w:t xml:space="preserve">Certificate I in General Education for Adults (Introductory), </w:t>
            </w:r>
            <w:r>
              <w:t xml:space="preserve">it is strongly recommended that application is integrated with the delivery and assessment of </w:t>
            </w:r>
            <w:r w:rsidR="007E077F">
              <w:rPr>
                <w:i/>
              </w:rPr>
              <w:t>VU22363</w:t>
            </w:r>
            <w:r>
              <w:rPr>
                <w:i/>
              </w:rPr>
              <w:t xml:space="preserve"> Engage with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43CE20A2" w14:textId="77777777" w:rsidTr="009407A3">
        <w:tc>
          <w:tcPr>
            <w:tcW w:w="2943" w:type="dxa"/>
          </w:tcPr>
          <w:p w14:paraId="680151DA" w14:textId="77777777" w:rsidR="009407A3" w:rsidRDefault="009407A3" w:rsidP="0089509B">
            <w:pPr>
              <w:pStyle w:val="Heading21"/>
            </w:pPr>
            <w:r>
              <w:t>Element</w:t>
            </w:r>
          </w:p>
          <w:p w14:paraId="15ADF901" w14:textId="77777777" w:rsidR="009407A3" w:rsidRDefault="009407A3"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4E3668EA" w14:textId="77777777" w:rsidR="009407A3" w:rsidRDefault="009407A3" w:rsidP="0089509B">
            <w:pPr>
              <w:pStyle w:val="Heading21"/>
            </w:pPr>
            <w:r>
              <w:t>Performance Criteria</w:t>
            </w:r>
          </w:p>
          <w:p w14:paraId="1863B2C6" w14:textId="77777777" w:rsidR="009407A3" w:rsidRDefault="009407A3"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FADC97D" w14:textId="77777777" w:rsidTr="009407A3">
        <w:tc>
          <w:tcPr>
            <w:tcW w:w="2943" w:type="dxa"/>
          </w:tcPr>
          <w:p w14:paraId="55C6C45C" w14:textId="77777777" w:rsidR="009407A3" w:rsidRDefault="009407A3" w:rsidP="0089509B">
            <w:pPr>
              <w:pStyle w:val="spacer"/>
            </w:pPr>
          </w:p>
        </w:tc>
        <w:tc>
          <w:tcPr>
            <w:tcW w:w="6299" w:type="dxa"/>
            <w:gridSpan w:val="4"/>
          </w:tcPr>
          <w:p w14:paraId="4567F1A3" w14:textId="77777777" w:rsidR="009407A3" w:rsidRDefault="009407A3" w:rsidP="0089509B">
            <w:pPr>
              <w:pStyle w:val="spacer"/>
            </w:pPr>
          </w:p>
        </w:tc>
      </w:tr>
      <w:tr w:rsidR="009407A3" w14:paraId="3FB97119" w14:textId="77777777" w:rsidTr="009407A3">
        <w:tc>
          <w:tcPr>
            <w:tcW w:w="2943" w:type="dxa"/>
            <w:vMerge w:val="restart"/>
          </w:tcPr>
          <w:p w14:paraId="0917A0FF" w14:textId="77777777" w:rsidR="009407A3" w:rsidRPr="0084371F" w:rsidRDefault="009407A3" w:rsidP="0089509B">
            <w:pPr>
              <w:pStyle w:val="element"/>
              <w:keepNext/>
            </w:pPr>
            <w:r w:rsidRPr="0084371F">
              <w:t>1</w:t>
            </w:r>
            <w:r>
              <w:tab/>
              <w:t>Identify simple community related text types</w:t>
            </w:r>
          </w:p>
        </w:tc>
        <w:tc>
          <w:tcPr>
            <w:tcW w:w="570" w:type="dxa"/>
            <w:gridSpan w:val="2"/>
          </w:tcPr>
          <w:p w14:paraId="6A880F48" w14:textId="77777777" w:rsidR="009407A3" w:rsidRDefault="009407A3" w:rsidP="0089509B">
            <w:pPr>
              <w:pStyle w:val="PC"/>
              <w:keepNext/>
            </w:pPr>
            <w:r>
              <w:t>1.1</w:t>
            </w:r>
          </w:p>
        </w:tc>
        <w:tc>
          <w:tcPr>
            <w:tcW w:w="5729" w:type="dxa"/>
            <w:gridSpan w:val="2"/>
          </w:tcPr>
          <w:p w14:paraId="00BF234A" w14:textId="77777777" w:rsidR="009407A3" w:rsidRDefault="009407A3" w:rsidP="0089509B">
            <w:pPr>
              <w:pStyle w:val="unittext"/>
              <w:rPr>
                <w:lang w:eastAsia="en-US"/>
              </w:rPr>
            </w:pPr>
            <w:r>
              <w:t xml:space="preserve">Explore a range of </w:t>
            </w:r>
            <w:r>
              <w:rPr>
                <w:b/>
                <w:i/>
              </w:rPr>
              <w:t xml:space="preserve">simple community related text types </w:t>
            </w:r>
          </w:p>
        </w:tc>
      </w:tr>
      <w:tr w:rsidR="009407A3" w14:paraId="0D11A903" w14:textId="77777777" w:rsidTr="009407A3">
        <w:tc>
          <w:tcPr>
            <w:tcW w:w="2943" w:type="dxa"/>
            <w:vMerge/>
          </w:tcPr>
          <w:p w14:paraId="4834B429" w14:textId="77777777" w:rsidR="009407A3" w:rsidRPr="0084371F" w:rsidRDefault="009407A3" w:rsidP="0089509B">
            <w:pPr>
              <w:pStyle w:val="element"/>
              <w:keepNext/>
            </w:pPr>
          </w:p>
        </w:tc>
        <w:tc>
          <w:tcPr>
            <w:tcW w:w="570" w:type="dxa"/>
            <w:gridSpan w:val="2"/>
          </w:tcPr>
          <w:p w14:paraId="28F0534D" w14:textId="77777777" w:rsidR="009407A3" w:rsidRDefault="009407A3" w:rsidP="0089509B">
            <w:pPr>
              <w:pStyle w:val="PC"/>
              <w:keepNext/>
            </w:pPr>
            <w:r>
              <w:t>1.2</w:t>
            </w:r>
          </w:p>
        </w:tc>
        <w:tc>
          <w:tcPr>
            <w:tcW w:w="5729" w:type="dxa"/>
            <w:gridSpan w:val="2"/>
          </w:tcPr>
          <w:p w14:paraId="26B8729D" w14:textId="77777777" w:rsidR="009407A3" w:rsidRDefault="009407A3" w:rsidP="0089509B">
            <w:pPr>
              <w:pStyle w:val="unittext"/>
              <w:rPr>
                <w:lang w:eastAsia="en-US"/>
              </w:rPr>
            </w:pPr>
            <w:r>
              <w:t xml:space="preserve">Identify the </w:t>
            </w:r>
            <w:r>
              <w:rPr>
                <w:b/>
                <w:i/>
              </w:rPr>
              <w:t>purpose</w:t>
            </w:r>
            <w:r>
              <w:t xml:space="preserve"> and </w:t>
            </w:r>
            <w:r>
              <w:rPr>
                <w:b/>
                <w:i/>
              </w:rPr>
              <w:t xml:space="preserve">audience </w:t>
            </w:r>
            <w:r>
              <w:t xml:space="preserve">of the texts </w:t>
            </w:r>
          </w:p>
        </w:tc>
      </w:tr>
      <w:tr w:rsidR="009407A3" w14:paraId="0C81ACA9" w14:textId="77777777" w:rsidTr="009407A3">
        <w:tc>
          <w:tcPr>
            <w:tcW w:w="2943" w:type="dxa"/>
            <w:vMerge/>
          </w:tcPr>
          <w:p w14:paraId="798D7F80" w14:textId="77777777" w:rsidR="009407A3" w:rsidRPr="0084371F" w:rsidRDefault="009407A3" w:rsidP="0089509B">
            <w:pPr>
              <w:pStyle w:val="element"/>
              <w:keepNext/>
            </w:pPr>
          </w:p>
        </w:tc>
        <w:tc>
          <w:tcPr>
            <w:tcW w:w="570" w:type="dxa"/>
            <w:gridSpan w:val="2"/>
          </w:tcPr>
          <w:p w14:paraId="4461402B" w14:textId="77777777" w:rsidR="009407A3" w:rsidRDefault="009407A3" w:rsidP="0089509B">
            <w:pPr>
              <w:pStyle w:val="PC"/>
              <w:keepNext/>
            </w:pPr>
            <w:r>
              <w:t>1.3</w:t>
            </w:r>
          </w:p>
        </w:tc>
        <w:tc>
          <w:tcPr>
            <w:tcW w:w="5729" w:type="dxa"/>
            <w:gridSpan w:val="2"/>
          </w:tcPr>
          <w:p w14:paraId="61E79666" w14:textId="77777777" w:rsidR="009407A3" w:rsidRDefault="009407A3" w:rsidP="0089509B">
            <w:pPr>
              <w:pStyle w:val="unittext"/>
              <w:rPr>
                <w:lang w:eastAsia="en-US"/>
              </w:rPr>
            </w:pPr>
            <w:r>
              <w:t xml:space="preserve">Identify the </w:t>
            </w:r>
            <w:r>
              <w:rPr>
                <w:b/>
                <w:i/>
              </w:rPr>
              <w:t xml:space="preserve">key features </w:t>
            </w:r>
            <w:r>
              <w:t xml:space="preserve">of the texts </w:t>
            </w:r>
          </w:p>
        </w:tc>
      </w:tr>
      <w:tr w:rsidR="009407A3" w14:paraId="38F477E8" w14:textId="77777777" w:rsidTr="009407A3">
        <w:tc>
          <w:tcPr>
            <w:tcW w:w="2943" w:type="dxa"/>
          </w:tcPr>
          <w:p w14:paraId="65C98E8F" w14:textId="77777777" w:rsidR="009407A3" w:rsidRDefault="009407A3" w:rsidP="0089509B">
            <w:pPr>
              <w:pStyle w:val="spacer"/>
            </w:pPr>
          </w:p>
        </w:tc>
        <w:tc>
          <w:tcPr>
            <w:tcW w:w="6299" w:type="dxa"/>
            <w:gridSpan w:val="4"/>
          </w:tcPr>
          <w:p w14:paraId="006EE283" w14:textId="77777777" w:rsidR="009407A3" w:rsidRDefault="009407A3" w:rsidP="0089509B">
            <w:pPr>
              <w:pStyle w:val="spacer"/>
            </w:pPr>
          </w:p>
        </w:tc>
      </w:tr>
      <w:tr w:rsidR="009407A3" w14:paraId="716B6163" w14:textId="77777777" w:rsidTr="009407A3">
        <w:tc>
          <w:tcPr>
            <w:tcW w:w="2943" w:type="dxa"/>
            <w:vMerge w:val="restart"/>
          </w:tcPr>
          <w:p w14:paraId="15A8E197" w14:textId="77777777" w:rsidR="009407A3" w:rsidRDefault="009407A3" w:rsidP="0089509B">
            <w:pPr>
              <w:pStyle w:val="element"/>
              <w:keepNext/>
            </w:pPr>
            <w:r>
              <w:t>2</w:t>
            </w:r>
            <w:r>
              <w:tab/>
              <w:t xml:space="preserve">Produce a simple community related hand </w:t>
            </w:r>
            <w:r>
              <w:lastRenderedPageBreak/>
              <w:t>written text</w:t>
            </w:r>
          </w:p>
        </w:tc>
        <w:tc>
          <w:tcPr>
            <w:tcW w:w="585" w:type="dxa"/>
            <w:gridSpan w:val="3"/>
          </w:tcPr>
          <w:p w14:paraId="0AE328CA" w14:textId="77777777" w:rsidR="009407A3" w:rsidRDefault="009407A3" w:rsidP="0089509B">
            <w:pPr>
              <w:pStyle w:val="PC"/>
              <w:keepNext/>
            </w:pPr>
            <w:r>
              <w:lastRenderedPageBreak/>
              <w:t>2.1</w:t>
            </w:r>
          </w:p>
        </w:tc>
        <w:tc>
          <w:tcPr>
            <w:tcW w:w="5714" w:type="dxa"/>
          </w:tcPr>
          <w:p w14:paraId="47A07312" w14:textId="77777777" w:rsidR="009407A3" w:rsidRDefault="009407A3" w:rsidP="0089509B">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Pr>
                <w:b/>
                <w:i/>
              </w:rPr>
              <w:t>hand written</w:t>
            </w:r>
            <w:r w:rsidRPr="00E212E2">
              <w:rPr>
                <w:b/>
                <w:i/>
              </w:rPr>
              <w:t xml:space="preserve"> text </w:t>
            </w:r>
          </w:p>
        </w:tc>
      </w:tr>
      <w:tr w:rsidR="009407A3" w14:paraId="61E323C8" w14:textId="77777777" w:rsidTr="009407A3">
        <w:tc>
          <w:tcPr>
            <w:tcW w:w="2943" w:type="dxa"/>
            <w:vMerge/>
          </w:tcPr>
          <w:p w14:paraId="3F8409BA" w14:textId="77777777" w:rsidR="009407A3" w:rsidRDefault="009407A3" w:rsidP="0089509B">
            <w:pPr>
              <w:keepNext/>
            </w:pPr>
          </w:p>
        </w:tc>
        <w:tc>
          <w:tcPr>
            <w:tcW w:w="585" w:type="dxa"/>
            <w:gridSpan w:val="3"/>
          </w:tcPr>
          <w:p w14:paraId="4775FAAA" w14:textId="77777777" w:rsidR="009407A3" w:rsidRDefault="009407A3" w:rsidP="0089509B">
            <w:pPr>
              <w:pStyle w:val="PC"/>
              <w:keepNext/>
            </w:pPr>
            <w:r>
              <w:t>2.2</w:t>
            </w:r>
          </w:p>
        </w:tc>
        <w:tc>
          <w:tcPr>
            <w:tcW w:w="5714" w:type="dxa"/>
          </w:tcPr>
          <w:p w14:paraId="141E1A49" w14:textId="77777777" w:rsidR="009407A3" w:rsidRDefault="009407A3" w:rsidP="0089509B">
            <w:pPr>
              <w:pStyle w:val="unittext"/>
              <w:rPr>
                <w:szCs w:val="24"/>
                <w:lang w:eastAsia="en-US"/>
              </w:rPr>
            </w:pPr>
            <w:r>
              <w:t xml:space="preserve">Select the </w:t>
            </w:r>
            <w:r w:rsidRPr="00420F45">
              <w:rPr>
                <w:b/>
                <w:i/>
              </w:rPr>
              <w:t>a</w:t>
            </w:r>
            <w:r>
              <w:rPr>
                <w:b/>
                <w:i/>
              </w:rPr>
              <w:t>ppropriate format</w:t>
            </w:r>
            <w:r>
              <w:t xml:space="preserve"> </w:t>
            </w:r>
          </w:p>
        </w:tc>
      </w:tr>
      <w:tr w:rsidR="009407A3" w14:paraId="538DA8C7" w14:textId="77777777" w:rsidTr="009407A3">
        <w:tc>
          <w:tcPr>
            <w:tcW w:w="2943" w:type="dxa"/>
            <w:vMerge/>
          </w:tcPr>
          <w:p w14:paraId="61E09183" w14:textId="77777777" w:rsidR="009407A3" w:rsidRDefault="009407A3" w:rsidP="0089509B">
            <w:pPr>
              <w:keepNext/>
            </w:pPr>
          </w:p>
        </w:tc>
        <w:tc>
          <w:tcPr>
            <w:tcW w:w="585" w:type="dxa"/>
            <w:gridSpan w:val="3"/>
          </w:tcPr>
          <w:p w14:paraId="7F3B30F8" w14:textId="77777777" w:rsidR="009407A3" w:rsidRDefault="009407A3" w:rsidP="0089509B">
            <w:pPr>
              <w:pStyle w:val="PC"/>
              <w:keepNext/>
            </w:pPr>
            <w:r>
              <w:t>2.3</w:t>
            </w:r>
          </w:p>
        </w:tc>
        <w:tc>
          <w:tcPr>
            <w:tcW w:w="5714" w:type="dxa"/>
          </w:tcPr>
          <w:p w14:paraId="1CD286E4" w14:textId="77777777" w:rsidR="009407A3" w:rsidRPr="00C40EC9" w:rsidRDefault="009407A3" w:rsidP="0089509B">
            <w:pPr>
              <w:pStyle w:val="unittext"/>
              <w:rPr>
                <w:b/>
                <w:i/>
              </w:rPr>
            </w:pPr>
            <w:r>
              <w:t xml:space="preserve">Plan and sequence the </w:t>
            </w:r>
            <w:r>
              <w:rPr>
                <w:b/>
                <w:i/>
              </w:rPr>
              <w:t>content</w:t>
            </w:r>
          </w:p>
        </w:tc>
      </w:tr>
      <w:tr w:rsidR="009407A3" w14:paraId="21D9CC78" w14:textId="77777777" w:rsidTr="009407A3">
        <w:tc>
          <w:tcPr>
            <w:tcW w:w="2943" w:type="dxa"/>
            <w:vMerge/>
          </w:tcPr>
          <w:p w14:paraId="7C90ACDC" w14:textId="77777777" w:rsidR="009407A3" w:rsidRDefault="009407A3" w:rsidP="0089509B">
            <w:pPr>
              <w:keepNext/>
            </w:pPr>
          </w:p>
        </w:tc>
        <w:tc>
          <w:tcPr>
            <w:tcW w:w="585" w:type="dxa"/>
            <w:gridSpan w:val="3"/>
          </w:tcPr>
          <w:p w14:paraId="55447A91" w14:textId="77777777" w:rsidR="009407A3" w:rsidRDefault="009407A3" w:rsidP="0089509B">
            <w:pPr>
              <w:pStyle w:val="PC"/>
              <w:keepNext/>
            </w:pPr>
            <w:r>
              <w:t>2.4</w:t>
            </w:r>
          </w:p>
        </w:tc>
        <w:tc>
          <w:tcPr>
            <w:tcW w:w="5714" w:type="dxa"/>
          </w:tcPr>
          <w:p w14:paraId="3F1EF640" w14:textId="77777777" w:rsidR="009407A3" w:rsidRDefault="009407A3" w:rsidP="0089509B">
            <w:pPr>
              <w:pStyle w:val="unittext"/>
            </w:pPr>
            <w:r>
              <w:t xml:space="preserve">Arrange the </w:t>
            </w:r>
            <w:r w:rsidRPr="001D4726">
              <w:t>features</w:t>
            </w:r>
            <w:r>
              <w:t xml:space="preserve"> of the text to meet the purpose</w:t>
            </w:r>
          </w:p>
        </w:tc>
      </w:tr>
      <w:tr w:rsidR="009407A3" w14:paraId="13DB2F90" w14:textId="77777777" w:rsidTr="009407A3">
        <w:tc>
          <w:tcPr>
            <w:tcW w:w="2943" w:type="dxa"/>
            <w:vMerge/>
          </w:tcPr>
          <w:p w14:paraId="3B85DB8E" w14:textId="77777777" w:rsidR="009407A3" w:rsidRDefault="009407A3" w:rsidP="0089509B">
            <w:pPr>
              <w:keepNext/>
            </w:pPr>
          </w:p>
        </w:tc>
        <w:tc>
          <w:tcPr>
            <w:tcW w:w="585" w:type="dxa"/>
            <w:gridSpan w:val="3"/>
          </w:tcPr>
          <w:p w14:paraId="1944A6C3" w14:textId="77777777" w:rsidR="009407A3" w:rsidRDefault="009407A3" w:rsidP="0089509B">
            <w:pPr>
              <w:pStyle w:val="PC"/>
              <w:keepNext/>
            </w:pPr>
            <w:r>
              <w:t>2.5</w:t>
            </w:r>
          </w:p>
        </w:tc>
        <w:tc>
          <w:tcPr>
            <w:tcW w:w="5714" w:type="dxa"/>
          </w:tcPr>
          <w:p w14:paraId="79BE47F3" w14:textId="77777777" w:rsidR="009407A3" w:rsidRDefault="009407A3" w:rsidP="0089509B">
            <w:pPr>
              <w:pStyle w:val="PC"/>
              <w:keepNext/>
            </w:pPr>
            <w:r w:rsidRPr="00F707A9">
              <w:rPr>
                <w:b/>
                <w:i/>
              </w:rPr>
              <w:t>Review</w:t>
            </w:r>
            <w:r>
              <w:t xml:space="preserve"> the draft text and make any adjustments to the final text as required</w:t>
            </w:r>
          </w:p>
        </w:tc>
      </w:tr>
      <w:tr w:rsidR="009407A3" w14:paraId="4F119EFC" w14:textId="77777777" w:rsidTr="009407A3">
        <w:tc>
          <w:tcPr>
            <w:tcW w:w="2943" w:type="dxa"/>
          </w:tcPr>
          <w:p w14:paraId="5ABC6B92" w14:textId="77777777" w:rsidR="009407A3" w:rsidRDefault="009407A3" w:rsidP="0089509B">
            <w:pPr>
              <w:pStyle w:val="spacer"/>
            </w:pPr>
          </w:p>
        </w:tc>
        <w:tc>
          <w:tcPr>
            <w:tcW w:w="6299" w:type="dxa"/>
            <w:gridSpan w:val="4"/>
          </w:tcPr>
          <w:p w14:paraId="0977AC17" w14:textId="77777777" w:rsidR="009407A3" w:rsidRDefault="009407A3" w:rsidP="0089509B">
            <w:pPr>
              <w:pStyle w:val="spacer"/>
            </w:pPr>
          </w:p>
        </w:tc>
      </w:tr>
      <w:tr w:rsidR="009407A3" w14:paraId="67190884" w14:textId="77777777" w:rsidTr="009407A3">
        <w:tc>
          <w:tcPr>
            <w:tcW w:w="2943" w:type="dxa"/>
            <w:vMerge w:val="restart"/>
          </w:tcPr>
          <w:p w14:paraId="720CFEF6" w14:textId="77777777" w:rsidR="009407A3" w:rsidRDefault="009407A3" w:rsidP="0089509B">
            <w:pPr>
              <w:pStyle w:val="element"/>
              <w:keepNext/>
            </w:pPr>
            <w:r>
              <w:t>3</w:t>
            </w:r>
            <w:r>
              <w:tab/>
              <w:t>Produce a simple community related digital text</w:t>
            </w:r>
          </w:p>
        </w:tc>
        <w:tc>
          <w:tcPr>
            <w:tcW w:w="570" w:type="dxa"/>
            <w:gridSpan w:val="2"/>
          </w:tcPr>
          <w:p w14:paraId="779E2644" w14:textId="77777777" w:rsidR="009407A3" w:rsidRDefault="009407A3" w:rsidP="0089509B">
            <w:pPr>
              <w:pStyle w:val="PC"/>
              <w:keepNext/>
            </w:pPr>
            <w:r>
              <w:t>3.1</w:t>
            </w:r>
          </w:p>
        </w:tc>
        <w:tc>
          <w:tcPr>
            <w:tcW w:w="5729" w:type="dxa"/>
            <w:gridSpan w:val="2"/>
          </w:tcPr>
          <w:p w14:paraId="092EE522" w14:textId="77777777" w:rsidR="009407A3" w:rsidRDefault="009407A3" w:rsidP="0089509B">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724D8B">
              <w:t xml:space="preserve">digital text </w:t>
            </w:r>
          </w:p>
        </w:tc>
      </w:tr>
      <w:tr w:rsidR="009407A3" w14:paraId="47F74157" w14:textId="77777777" w:rsidTr="009407A3">
        <w:tc>
          <w:tcPr>
            <w:tcW w:w="2943" w:type="dxa"/>
            <w:vMerge/>
          </w:tcPr>
          <w:p w14:paraId="46688E83" w14:textId="77777777" w:rsidR="009407A3" w:rsidRDefault="009407A3" w:rsidP="0089509B">
            <w:pPr>
              <w:keepNext/>
            </w:pPr>
          </w:p>
        </w:tc>
        <w:tc>
          <w:tcPr>
            <w:tcW w:w="570" w:type="dxa"/>
            <w:gridSpan w:val="2"/>
          </w:tcPr>
          <w:p w14:paraId="34301A45" w14:textId="77777777" w:rsidR="009407A3" w:rsidRDefault="009407A3" w:rsidP="0089509B">
            <w:pPr>
              <w:pStyle w:val="PC"/>
              <w:keepNext/>
            </w:pPr>
            <w:r>
              <w:t>3.2</w:t>
            </w:r>
          </w:p>
        </w:tc>
        <w:tc>
          <w:tcPr>
            <w:tcW w:w="5729" w:type="dxa"/>
            <w:gridSpan w:val="2"/>
          </w:tcPr>
          <w:p w14:paraId="346CAB60" w14:textId="77777777" w:rsidR="009407A3" w:rsidRPr="00E212E2" w:rsidRDefault="009407A3" w:rsidP="0089509B">
            <w:pPr>
              <w:pStyle w:val="unittext"/>
              <w:rPr>
                <w:szCs w:val="24"/>
                <w:lang w:eastAsia="en-US"/>
              </w:rPr>
            </w:pPr>
            <w:r w:rsidRPr="00E212E2">
              <w:t xml:space="preserve">Select the appropriate format </w:t>
            </w:r>
          </w:p>
        </w:tc>
      </w:tr>
      <w:tr w:rsidR="009407A3" w14:paraId="44678E16" w14:textId="77777777" w:rsidTr="009407A3">
        <w:tc>
          <w:tcPr>
            <w:tcW w:w="2943" w:type="dxa"/>
            <w:vMerge/>
          </w:tcPr>
          <w:p w14:paraId="73927AAC" w14:textId="77777777" w:rsidR="009407A3" w:rsidRDefault="009407A3" w:rsidP="0089509B">
            <w:pPr>
              <w:keepNext/>
            </w:pPr>
          </w:p>
        </w:tc>
        <w:tc>
          <w:tcPr>
            <w:tcW w:w="570" w:type="dxa"/>
            <w:gridSpan w:val="2"/>
          </w:tcPr>
          <w:p w14:paraId="5579110B" w14:textId="77777777" w:rsidR="009407A3" w:rsidRDefault="009407A3" w:rsidP="0089509B">
            <w:pPr>
              <w:pStyle w:val="PC"/>
              <w:keepNext/>
            </w:pPr>
            <w:r>
              <w:t>3.3</w:t>
            </w:r>
          </w:p>
        </w:tc>
        <w:tc>
          <w:tcPr>
            <w:tcW w:w="5729" w:type="dxa"/>
            <w:gridSpan w:val="2"/>
          </w:tcPr>
          <w:p w14:paraId="208FB6E1" w14:textId="77777777" w:rsidR="009407A3" w:rsidRPr="00E212E2" w:rsidRDefault="009407A3" w:rsidP="0089509B">
            <w:pPr>
              <w:pStyle w:val="unittext"/>
            </w:pPr>
            <w:r w:rsidRPr="00E212E2">
              <w:t>Plan and sequence the content</w:t>
            </w:r>
          </w:p>
        </w:tc>
      </w:tr>
      <w:tr w:rsidR="009407A3" w14:paraId="3A4724A9" w14:textId="77777777" w:rsidTr="009407A3">
        <w:tc>
          <w:tcPr>
            <w:tcW w:w="2943" w:type="dxa"/>
            <w:vMerge/>
          </w:tcPr>
          <w:p w14:paraId="53C2AC3F" w14:textId="77777777" w:rsidR="009407A3" w:rsidRDefault="009407A3" w:rsidP="0089509B">
            <w:pPr>
              <w:keepNext/>
            </w:pPr>
          </w:p>
        </w:tc>
        <w:tc>
          <w:tcPr>
            <w:tcW w:w="570" w:type="dxa"/>
            <w:gridSpan w:val="2"/>
          </w:tcPr>
          <w:p w14:paraId="6E56C6F3" w14:textId="77777777" w:rsidR="009407A3" w:rsidRDefault="009407A3" w:rsidP="0089509B">
            <w:pPr>
              <w:pStyle w:val="PC"/>
              <w:keepNext/>
            </w:pPr>
            <w:r>
              <w:t>3.4</w:t>
            </w:r>
          </w:p>
        </w:tc>
        <w:tc>
          <w:tcPr>
            <w:tcW w:w="5729" w:type="dxa"/>
            <w:gridSpan w:val="2"/>
          </w:tcPr>
          <w:p w14:paraId="121B3EDB" w14:textId="77777777" w:rsidR="009407A3" w:rsidRPr="00E212E2" w:rsidRDefault="009407A3" w:rsidP="0089509B">
            <w:pPr>
              <w:pStyle w:val="unittext"/>
            </w:pPr>
            <w:r w:rsidRPr="00E212E2">
              <w:t>Arrange the features of the text to meet the purpose</w:t>
            </w:r>
          </w:p>
        </w:tc>
      </w:tr>
      <w:tr w:rsidR="009407A3" w14:paraId="6244A83D" w14:textId="77777777" w:rsidTr="009407A3">
        <w:tc>
          <w:tcPr>
            <w:tcW w:w="2943" w:type="dxa"/>
            <w:vMerge/>
          </w:tcPr>
          <w:p w14:paraId="56563DB6" w14:textId="77777777" w:rsidR="009407A3" w:rsidRDefault="009407A3" w:rsidP="0089509B">
            <w:pPr>
              <w:keepNext/>
            </w:pPr>
          </w:p>
        </w:tc>
        <w:tc>
          <w:tcPr>
            <w:tcW w:w="570" w:type="dxa"/>
            <w:gridSpan w:val="2"/>
          </w:tcPr>
          <w:p w14:paraId="458A528C" w14:textId="77777777" w:rsidR="009407A3" w:rsidRDefault="009407A3" w:rsidP="0089509B">
            <w:pPr>
              <w:pStyle w:val="PC"/>
              <w:keepNext/>
            </w:pPr>
            <w:r>
              <w:t>3.5</w:t>
            </w:r>
          </w:p>
        </w:tc>
        <w:tc>
          <w:tcPr>
            <w:tcW w:w="5729" w:type="dxa"/>
            <w:gridSpan w:val="2"/>
          </w:tcPr>
          <w:p w14:paraId="668DA01F" w14:textId="77777777" w:rsidR="009407A3" w:rsidRPr="00E212E2" w:rsidRDefault="009407A3" w:rsidP="0089509B">
            <w:pPr>
              <w:pStyle w:val="PC"/>
              <w:keepNext/>
            </w:pPr>
            <w:r w:rsidRPr="00E212E2">
              <w:t>Review the draft text and make any adjustments to the final text as required</w:t>
            </w:r>
          </w:p>
        </w:tc>
      </w:tr>
      <w:tr w:rsidR="009407A3" w14:paraId="4A9CDFEC" w14:textId="77777777" w:rsidTr="009407A3">
        <w:tc>
          <w:tcPr>
            <w:tcW w:w="2943" w:type="dxa"/>
          </w:tcPr>
          <w:p w14:paraId="7EF72A56" w14:textId="77777777" w:rsidR="009407A3" w:rsidRDefault="009407A3" w:rsidP="0089509B">
            <w:pPr>
              <w:pStyle w:val="spacer"/>
            </w:pPr>
          </w:p>
        </w:tc>
        <w:tc>
          <w:tcPr>
            <w:tcW w:w="6299" w:type="dxa"/>
            <w:gridSpan w:val="4"/>
          </w:tcPr>
          <w:p w14:paraId="6B2020F2" w14:textId="77777777" w:rsidR="009407A3" w:rsidRDefault="009407A3" w:rsidP="0089509B">
            <w:pPr>
              <w:pStyle w:val="spacer"/>
            </w:pPr>
          </w:p>
        </w:tc>
      </w:tr>
      <w:tr w:rsidR="009407A3" w14:paraId="7FC3FEDE" w14:textId="77777777" w:rsidTr="009407A3">
        <w:tc>
          <w:tcPr>
            <w:tcW w:w="9242" w:type="dxa"/>
            <w:gridSpan w:val="5"/>
          </w:tcPr>
          <w:p w14:paraId="7F472BE2" w14:textId="77777777" w:rsidR="009407A3" w:rsidRDefault="009407A3" w:rsidP="0089509B">
            <w:pPr>
              <w:pStyle w:val="Heading21"/>
            </w:pPr>
            <w:r>
              <w:t>Required Knowledge and Skills</w:t>
            </w:r>
          </w:p>
          <w:p w14:paraId="686B846C" w14:textId="77777777" w:rsidR="009407A3" w:rsidRDefault="009407A3" w:rsidP="0089509B">
            <w:pPr>
              <w:pStyle w:val="text"/>
            </w:pPr>
            <w:r w:rsidRPr="005979AA">
              <w:t>This describes the essential skills and knowledge and their level required for this unit</w:t>
            </w:r>
            <w:r>
              <w:t>.</w:t>
            </w:r>
          </w:p>
        </w:tc>
      </w:tr>
      <w:tr w:rsidR="009407A3" w14:paraId="626907DF" w14:textId="77777777" w:rsidTr="009407A3">
        <w:tc>
          <w:tcPr>
            <w:tcW w:w="9242" w:type="dxa"/>
            <w:gridSpan w:val="5"/>
          </w:tcPr>
          <w:p w14:paraId="1D159079" w14:textId="77777777" w:rsidR="009407A3" w:rsidRDefault="009407A3" w:rsidP="0089509B">
            <w:pPr>
              <w:pStyle w:val="unittext"/>
            </w:pPr>
            <w:r>
              <w:t>Required Knowledge:</w:t>
            </w:r>
          </w:p>
          <w:p w14:paraId="5F543551" w14:textId="77777777" w:rsidR="009407A3" w:rsidRPr="00942DB5" w:rsidRDefault="009407A3" w:rsidP="0089509B">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C8E4994" w14:textId="77777777" w:rsidR="009407A3" w:rsidRDefault="009407A3" w:rsidP="0089509B">
            <w:pPr>
              <w:pStyle w:val="bullet"/>
              <w:numPr>
                <w:ilvl w:val="0"/>
                <w:numId w:val="13"/>
              </w:numPr>
              <w:ind w:left="284" w:hanging="284"/>
            </w:pPr>
            <w:r w:rsidRPr="00A553B6">
              <w:t>punctuation conventions of sentence writing</w:t>
            </w:r>
          </w:p>
          <w:p w14:paraId="39A994D9" w14:textId="77777777" w:rsidR="009407A3" w:rsidRDefault="009407A3" w:rsidP="0089509B">
            <w:pPr>
              <w:pStyle w:val="unittext"/>
            </w:pPr>
            <w:r>
              <w:t>Required Skills:</w:t>
            </w:r>
          </w:p>
          <w:p w14:paraId="39C019C1" w14:textId="77777777" w:rsidR="009407A3" w:rsidRDefault="009407A3" w:rsidP="0089509B">
            <w:pPr>
              <w:pStyle w:val="bullet"/>
              <w:numPr>
                <w:ilvl w:val="0"/>
                <w:numId w:val="13"/>
              </w:numPr>
              <w:ind w:left="284" w:hanging="284"/>
            </w:pPr>
            <w:r>
              <w:t>literacy skills to demonstrate:</w:t>
            </w:r>
          </w:p>
          <w:p w14:paraId="19A8E18C" w14:textId="77777777" w:rsidR="009407A3" w:rsidRPr="00A553B6" w:rsidRDefault="009407A3" w:rsidP="0089509B">
            <w:pPr>
              <w:pStyle w:val="endash"/>
              <w:keepNext/>
              <w:ind w:left="568" w:hanging="284"/>
            </w:pPr>
            <w:r w:rsidRPr="00A553B6">
              <w:t xml:space="preserve">beginning ability to structure text </w:t>
            </w:r>
          </w:p>
          <w:p w14:paraId="7EE188EE" w14:textId="77777777" w:rsidR="009407A3" w:rsidRDefault="009407A3" w:rsidP="0089509B">
            <w:pPr>
              <w:pStyle w:val="endash"/>
              <w:keepNext/>
              <w:ind w:left="568" w:hanging="284"/>
            </w:pPr>
            <w:r>
              <w:t xml:space="preserve">consistent </w:t>
            </w:r>
            <w:r w:rsidRPr="00A553B6">
              <w:t xml:space="preserve">use </w:t>
            </w:r>
            <w:r>
              <w:t xml:space="preserve">of </w:t>
            </w:r>
            <w:r w:rsidRPr="00A553B6">
              <w:t xml:space="preserve">upper and lower case letters </w:t>
            </w:r>
          </w:p>
          <w:p w14:paraId="2D4F00D5" w14:textId="77777777" w:rsidR="009407A3" w:rsidRPr="00A553B6" w:rsidRDefault="009407A3" w:rsidP="0089509B">
            <w:pPr>
              <w:pStyle w:val="endash"/>
              <w:keepNext/>
              <w:ind w:left="568" w:hanging="284"/>
            </w:pPr>
            <w:r w:rsidRPr="00A553B6">
              <w:t xml:space="preserve">developing ability to link ideas using simple conjunctive </w:t>
            </w:r>
            <w:r>
              <w:t>devices such as “and” and “but”</w:t>
            </w:r>
          </w:p>
          <w:p w14:paraId="4ADFB449" w14:textId="77777777" w:rsidR="009407A3" w:rsidRDefault="009407A3" w:rsidP="0089509B">
            <w:pPr>
              <w:pStyle w:val="endash"/>
              <w:keepNext/>
              <w:ind w:left="568" w:hanging="284"/>
            </w:pPr>
            <w:r w:rsidRPr="00A553B6">
              <w:t>grammatically correct simple sentence structure</w:t>
            </w:r>
          </w:p>
          <w:p w14:paraId="0314243F" w14:textId="77777777" w:rsidR="009407A3" w:rsidRDefault="009407A3" w:rsidP="0089509B">
            <w:pPr>
              <w:pStyle w:val="endash"/>
              <w:keepNext/>
              <w:ind w:left="568" w:hanging="284"/>
            </w:pPr>
            <w:r w:rsidRPr="00A94580">
              <w:t>use of familiar letter patterns for spelling</w:t>
            </w:r>
          </w:p>
          <w:p w14:paraId="36BF428E" w14:textId="77777777" w:rsidR="009407A3" w:rsidRDefault="009407A3" w:rsidP="0089509B">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6096114A" w14:textId="77777777" w:rsidTr="009407A3">
        <w:tc>
          <w:tcPr>
            <w:tcW w:w="9242" w:type="dxa"/>
            <w:gridSpan w:val="5"/>
          </w:tcPr>
          <w:p w14:paraId="725FCF06" w14:textId="77777777" w:rsidR="009407A3" w:rsidRDefault="009407A3" w:rsidP="0089509B">
            <w:pPr>
              <w:pStyle w:val="spacer"/>
            </w:pPr>
          </w:p>
        </w:tc>
      </w:tr>
      <w:tr w:rsidR="009407A3" w14:paraId="0ACADEA9" w14:textId="77777777" w:rsidTr="009407A3">
        <w:tc>
          <w:tcPr>
            <w:tcW w:w="9242" w:type="dxa"/>
            <w:gridSpan w:val="5"/>
          </w:tcPr>
          <w:p w14:paraId="78222450" w14:textId="77777777" w:rsidR="009407A3" w:rsidRDefault="009407A3" w:rsidP="0089509B">
            <w:pPr>
              <w:pStyle w:val="Heading21"/>
            </w:pPr>
            <w:r>
              <w:t>Range Statement</w:t>
            </w:r>
          </w:p>
          <w:p w14:paraId="50D8087F" w14:textId="1CEF2743" w:rsidR="009407A3" w:rsidRDefault="009407A3"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3A76EB39" w14:textId="77777777" w:rsidTr="009407A3">
        <w:tc>
          <w:tcPr>
            <w:tcW w:w="3369" w:type="dxa"/>
            <w:gridSpan w:val="2"/>
          </w:tcPr>
          <w:p w14:paraId="23CCA9CD" w14:textId="37A236D5" w:rsidR="009407A3" w:rsidRPr="006E6159" w:rsidRDefault="009407A3" w:rsidP="0089509B">
            <w:pPr>
              <w:pStyle w:val="unittext"/>
            </w:pPr>
            <w:r>
              <w:rPr>
                <w:b/>
                <w:i/>
              </w:rPr>
              <w:t>Simple community related</w:t>
            </w:r>
            <w:r w:rsidR="00FA7CF7">
              <w:rPr>
                <w:b/>
                <w:i/>
              </w:rPr>
              <w:t xml:space="preserve"> </w:t>
            </w:r>
            <w:r>
              <w:rPr>
                <w:b/>
                <w:i/>
              </w:rPr>
              <w:t xml:space="preserve">text types </w:t>
            </w:r>
            <w:r>
              <w:t>may include:</w:t>
            </w:r>
          </w:p>
        </w:tc>
        <w:tc>
          <w:tcPr>
            <w:tcW w:w="5873" w:type="dxa"/>
            <w:gridSpan w:val="3"/>
          </w:tcPr>
          <w:p w14:paraId="7D9ADDFC" w14:textId="77777777" w:rsidR="009407A3" w:rsidRPr="00827B0A" w:rsidRDefault="009407A3" w:rsidP="0089509B">
            <w:pPr>
              <w:pStyle w:val="bullet"/>
              <w:numPr>
                <w:ilvl w:val="0"/>
                <w:numId w:val="13"/>
              </w:numPr>
              <w:ind w:left="284" w:hanging="284"/>
            </w:pPr>
            <w:r>
              <w:t>simple familiar texts with clear purpose and familiar vocabulary</w:t>
            </w:r>
          </w:p>
          <w:p w14:paraId="3942F572" w14:textId="77777777" w:rsidR="009407A3" w:rsidRPr="006000CD" w:rsidRDefault="009407A3" w:rsidP="0089509B">
            <w:pPr>
              <w:pStyle w:val="bullet"/>
              <w:numPr>
                <w:ilvl w:val="0"/>
                <w:numId w:val="13"/>
              </w:numPr>
              <w:ind w:left="284" w:hanging="284"/>
            </w:pPr>
            <w:r w:rsidRPr="006000CD">
              <w:t xml:space="preserve">electronic, printed, handwritten and visual texts </w:t>
            </w:r>
          </w:p>
          <w:p w14:paraId="58CEFBA4" w14:textId="77777777" w:rsidR="009407A3" w:rsidRPr="006000CD" w:rsidRDefault="009407A3" w:rsidP="0089509B">
            <w:pPr>
              <w:pStyle w:val="endash"/>
              <w:keepNext/>
              <w:ind w:left="568" w:hanging="284"/>
            </w:pPr>
            <w:r w:rsidRPr="006000CD">
              <w:t xml:space="preserve">notices </w:t>
            </w:r>
            <w:r>
              <w:t xml:space="preserve">such as </w:t>
            </w:r>
            <w:r w:rsidRPr="006000CD">
              <w:t xml:space="preserve">garage sale, lost dog, school picnic </w:t>
            </w:r>
          </w:p>
          <w:p w14:paraId="1798ABA1" w14:textId="77777777" w:rsidR="009407A3" w:rsidRPr="006000CD" w:rsidRDefault="009407A3" w:rsidP="0089509B">
            <w:pPr>
              <w:pStyle w:val="endash"/>
              <w:keepNext/>
              <w:ind w:left="568" w:hanging="284"/>
            </w:pPr>
            <w:r>
              <w:lastRenderedPageBreak/>
              <w:t>posters for a</w:t>
            </w:r>
            <w:r w:rsidRPr="006000CD">
              <w:t xml:space="preserve"> community event</w:t>
            </w:r>
          </w:p>
          <w:p w14:paraId="56FD0C4A" w14:textId="77777777" w:rsidR="009407A3" w:rsidRPr="006000CD" w:rsidRDefault="009407A3" w:rsidP="0089509B">
            <w:pPr>
              <w:pStyle w:val="endash"/>
              <w:keepNext/>
              <w:ind w:left="568" w:hanging="284"/>
            </w:pPr>
            <w:r w:rsidRPr="006000CD">
              <w:t>calendar/ diary entry</w:t>
            </w:r>
          </w:p>
          <w:p w14:paraId="44CD53B1" w14:textId="77777777" w:rsidR="009407A3" w:rsidRPr="006000CD" w:rsidRDefault="009407A3" w:rsidP="0089509B">
            <w:pPr>
              <w:pStyle w:val="endash"/>
              <w:keepNext/>
              <w:ind w:left="568" w:hanging="284"/>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14:paraId="14107ADB" w14:textId="77777777" w:rsidR="009407A3" w:rsidRPr="006000CD" w:rsidRDefault="009407A3" w:rsidP="0089509B">
            <w:pPr>
              <w:pStyle w:val="endash"/>
              <w:keepNext/>
              <w:ind w:left="568" w:hanging="284"/>
            </w:pPr>
            <w:r w:rsidRPr="006000CD">
              <w:t>phone, email, SMS</w:t>
            </w:r>
            <w:r>
              <w:t>, tweeted</w:t>
            </w:r>
            <w:r w:rsidRPr="006000CD">
              <w:t xml:space="preserve"> messages</w:t>
            </w:r>
          </w:p>
          <w:p w14:paraId="5745D6F5" w14:textId="77777777" w:rsidR="009407A3" w:rsidRPr="006000CD" w:rsidRDefault="009407A3" w:rsidP="0089509B">
            <w:pPr>
              <w:pStyle w:val="endash"/>
              <w:keepNext/>
              <w:ind w:left="568" w:hanging="284"/>
            </w:pPr>
            <w:r w:rsidRPr="006000CD">
              <w:t xml:space="preserve">notes / letters </w:t>
            </w:r>
            <w:r>
              <w:t>such as to child’s teacher</w:t>
            </w:r>
          </w:p>
          <w:p w14:paraId="2D546612" w14:textId="77777777" w:rsidR="009407A3" w:rsidRPr="006000CD" w:rsidRDefault="009407A3" w:rsidP="0089509B">
            <w:pPr>
              <w:pStyle w:val="endash"/>
              <w:keepNext/>
              <w:ind w:left="568" w:hanging="284"/>
            </w:pPr>
            <w:r w:rsidRPr="006000CD">
              <w:t>survey / feedback forms</w:t>
            </w:r>
          </w:p>
          <w:p w14:paraId="19DC9E0D" w14:textId="77777777" w:rsidR="009407A3" w:rsidRPr="006000CD" w:rsidRDefault="009407A3" w:rsidP="0089509B">
            <w:pPr>
              <w:pStyle w:val="endash"/>
              <w:keepNext/>
              <w:ind w:left="568" w:hanging="284"/>
            </w:pPr>
            <w:r w:rsidRPr="006000CD">
              <w:t xml:space="preserve">items in newsletters </w:t>
            </w:r>
            <w:r>
              <w:t xml:space="preserve">such as </w:t>
            </w:r>
            <w:r w:rsidRPr="006000CD">
              <w:t xml:space="preserve">ads, personal notices </w:t>
            </w:r>
          </w:p>
          <w:p w14:paraId="3FA82693" w14:textId="77777777" w:rsidR="009407A3" w:rsidRPr="006000CD" w:rsidRDefault="009407A3" w:rsidP="0089509B">
            <w:pPr>
              <w:pStyle w:val="endash"/>
              <w:keepNext/>
              <w:ind w:left="568" w:hanging="284"/>
            </w:pPr>
            <w:r w:rsidRPr="006000CD">
              <w:t>menu for community activity</w:t>
            </w:r>
          </w:p>
          <w:p w14:paraId="30DCA4AD" w14:textId="77777777" w:rsidR="009407A3" w:rsidRPr="006000CD" w:rsidRDefault="009407A3" w:rsidP="0089509B">
            <w:pPr>
              <w:pStyle w:val="endash"/>
              <w:keepNext/>
              <w:ind w:left="568" w:hanging="284"/>
            </w:pPr>
            <w:r w:rsidRPr="006000CD">
              <w:t xml:space="preserve">instructions </w:t>
            </w:r>
            <w:r>
              <w:t xml:space="preserve">such as checklist for locking up a </w:t>
            </w:r>
            <w:r w:rsidRPr="006000CD">
              <w:t>community hall</w:t>
            </w:r>
          </w:p>
          <w:p w14:paraId="1BA6616F" w14:textId="77777777" w:rsidR="009407A3" w:rsidRPr="006000CD" w:rsidRDefault="009407A3" w:rsidP="0089509B">
            <w:pPr>
              <w:pStyle w:val="endash"/>
              <w:keepNext/>
              <w:ind w:left="568" w:hanging="284"/>
            </w:pPr>
            <w:r w:rsidRPr="006000CD">
              <w:t>informational text for a club webpage</w:t>
            </w:r>
          </w:p>
          <w:p w14:paraId="58F497F8" w14:textId="77777777" w:rsidR="009407A3" w:rsidRDefault="009407A3" w:rsidP="0089509B">
            <w:pPr>
              <w:pStyle w:val="endash"/>
              <w:keepNext/>
              <w:ind w:left="568" w:hanging="284"/>
            </w:pPr>
            <w:r>
              <w:t>presentation such as PowerP</w:t>
            </w:r>
            <w:r w:rsidRPr="006000CD">
              <w:t xml:space="preserve">oint </w:t>
            </w:r>
            <w:r>
              <w:t xml:space="preserve">to convey </w:t>
            </w:r>
            <w:r w:rsidRPr="006000CD">
              <w:t>the main aims of a community group</w:t>
            </w:r>
          </w:p>
        </w:tc>
      </w:tr>
      <w:tr w:rsidR="009407A3" w14:paraId="242CDF99" w14:textId="77777777" w:rsidTr="009407A3">
        <w:tc>
          <w:tcPr>
            <w:tcW w:w="9242" w:type="dxa"/>
            <w:gridSpan w:val="5"/>
          </w:tcPr>
          <w:p w14:paraId="7F2AB348" w14:textId="77777777" w:rsidR="009407A3" w:rsidRDefault="009407A3" w:rsidP="0089509B">
            <w:pPr>
              <w:pStyle w:val="spacer"/>
            </w:pPr>
          </w:p>
        </w:tc>
      </w:tr>
      <w:tr w:rsidR="009407A3" w14:paraId="29C1D6BA" w14:textId="77777777" w:rsidTr="009407A3">
        <w:tc>
          <w:tcPr>
            <w:tcW w:w="3369" w:type="dxa"/>
            <w:gridSpan w:val="2"/>
          </w:tcPr>
          <w:p w14:paraId="688AAF98" w14:textId="77777777" w:rsidR="009407A3" w:rsidRPr="006E6159" w:rsidRDefault="009407A3" w:rsidP="0089509B">
            <w:pPr>
              <w:pStyle w:val="unittext"/>
            </w:pPr>
            <w:r>
              <w:rPr>
                <w:b/>
                <w:i/>
              </w:rPr>
              <w:t xml:space="preserve">Purpose </w:t>
            </w:r>
            <w:r>
              <w:t>may include:</w:t>
            </w:r>
          </w:p>
        </w:tc>
        <w:tc>
          <w:tcPr>
            <w:tcW w:w="5873" w:type="dxa"/>
            <w:gridSpan w:val="3"/>
          </w:tcPr>
          <w:p w14:paraId="2B7F5135" w14:textId="77777777" w:rsidR="009407A3" w:rsidRPr="006000CD" w:rsidRDefault="009407A3" w:rsidP="0089509B">
            <w:pPr>
              <w:pStyle w:val="bullet"/>
              <w:numPr>
                <w:ilvl w:val="0"/>
                <w:numId w:val="13"/>
              </w:numPr>
              <w:ind w:left="284" w:hanging="284"/>
            </w:pPr>
            <w:r w:rsidRPr="006000CD">
              <w:t>invitation</w:t>
            </w:r>
            <w:r>
              <w:t xml:space="preserve"> or </w:t>
            </w:r>
            <w:r w:rsidRPr="006000CD">
              <w:t>advertising for an event, meeting, community activity</w:t>
            </w:r>
          </w:p>
          <w:p w14:paraId="4E5B22D0" w14:textId="77777777" w:rsidR="009407A3" w:rsidRPr="006000CD" w:rsidRDefault="009407A3" w:rsidP="0089509B">
            <w:pPr>
              <w:pStyle w:val="bullet"/>
              <w:numPr>
                <w:ilvl w:val="0"/>
                <w:numId w:val="13"/>
              </w:numPr>
              <w:ind w:left="284" w:hanging="284"/>
            </w:pPr>
            <w:r w:rsidRPr="006000CD">
              <w:t>advertising something for sale</w:t>
            </w:r>
          </w:p>
          <w:p w14:paraId="1953671F" w14:textId="77777777" w:rsidR="009407A3" w:rsidRPr="006000CD" w:rsidRDefault="009407A3" w:rsidP="0089509B">
            <w:pPr>
              <w:pStyle w:val="bullet"/>
              <w:numPr>
                <w:ilvl w:val="0"/>
                <w:numId w:val="13"/>
              </w:numPr>
              <w:ind w:left="284" w:hanging="284"/>
            </w:pPr>
            <w:r w:rsidRPr="006000CD">
              <w:t>providing information or opinions on community issues</w:t>
            </w:r>
          </w:p>
          <w:p w14:paraId="2FA7D6C5" w14:textId="77777777" w:rsidR="009407A3" w:rsidRPr="006000CD" w:rsidRDefault="009407A3" w:rsidP="0089509B">
            <w:pPr>
              <w:pStyle w:val="bullet"/>
              <w:numPr>
                <w:ilvl w:val="0"/>
                <w:numId w:val="13"/>
              </w:numPr>
              <w:ind w:left="284" w:hanging="284"/>
            </w:pPr>
            <w:r w:rsidRPr="006000CD">
              <w:t>collecting information</w:t>
            </w:r>
          </w:p>
          <w:p w14:paraId="54E71A7B" w14:textId="77777777" w:rsidR="009407A3" w:rsidRPr="006000CD" w:rsidRDefault="009407A3" w:rsidP="0089509B">
            <w:pPr>
              <w:pStyle w:val="bullet"/>
              <w:numPr>
                <w:ilvl w:val="0"/>
                <w:numId w:val="13"/>
              </w:numPr>
              <w:ind w:left="284" w:hanging="284"/>
            </w:pPr>
            <w:r>
              <w:t>voting</w:t>
            </w:r>
          </w:p>
          <w:p w14:paraId="40EFD57F" w14:textId="77777777" w:rsidR="009407A3" w:rsidRPr="006000CD" w:rsidRDefault="009407A3" w:rsidP="0089509B">
            <w:pPr>
              <w:pStyle w:val="bullet"/>
              <w:numPr>
                <w:ilvl w:val="0"/>
                <w:numId w:val="13"/>
              </w:numPr>
              <w:ind w:left="284" w:hanging="284"/>
            </w:pPr>
            <w:r w:rsidRPr="006000CD">
              <w:t>gaining access to services</w:t>
            </w:r>
          </w:p>
          <w:p w14:paraId="4BDE49CB" w14:textId="77777777" w:rsidR="009407A3" w:rsidRPr="00A55D29" w:rsidRDefault="009407A3" w:rsidP="0089509B">
            <w:pPr>
              <w:pStyle w:val="bullet"/>
              <w:numPr>
                <w:ilvl w:val="0"/>
                <w:numId w:val="13"/>
              </w:numPr>
              <w:ind w:left="284" w:hanging="284"/>
            </w:pPr>
            <w:r w:rsidRPr="006000CD">
              <w:t>requesting information or action</w:t>
            </w:r>
          </w:p>
        </w:tc>
      </w:tr>
      <w:tr w:rsidR="009407A3" w14:paraId="0E065CF0" w14:textId="77777777" w:rsidTr="009407A3">
        <w:tc>
          <w:tcPr>
            <w:tcW w:w="9242" w:type="dxa"/>
            <w:gridSpan w:val="5"/>
          </w:tcPr>
          <w:p w14:paraId="0C575937" w14:textId="77777777" w:rsidR="009407A3" w:rsidRDefault="009407A3" w:rsidP="0089509B">
            <w:pPr>
              <w:pStyle w:val="spacer"/>
            </w:pPr>
          </w:p>
        </w:tc>
      </w:tr>
      <w:tr w:rsidR="009407A3" w14:paraId="36CC07E1" w14:textId="77777777" w:rsidTr="009407A3">
        <w:tc>
          <w:tcPr>
            <w:tcW w:w="3369" w:type="dxa"/>
            <w:gridSpan w:val="2"/>
          </w:tcPr>
          <w:p w14:paraId="25282161" w14:textId="77777777" w:rsidR="009407A3" w:rsidRPr="006E6159" w:rsidRDefault="009407A3" w:rsidP="0089509B">
            <w:pPr>
              <w:pStyle w:val="unittext"/>
            </w:pPr>
            <w:r>
              <w:rPr>
                <w:b/>
                <w:i/>
              </w:rPr>
              <w:t xml:space="preserve">Audience </w:t>
            </w:r>
            <w:r>
              <w:t>may include:</w:t>
            </w:r>
          </w:p>
        </w:tc>
        <w:tc>
          <w:tcPr>
            <w:tcW w:w="5873" w:type="dxa"/>
            <w:gridSpan w:val="3"/>
          </w:tcPr>
          <w:p w14:paraId="0F9556F0" w14:textId="77777777" w:rsidR="009407A3" w:rsidRDefault="009407A3" w:rsidP="0089509B">
            <w:pPr>
              <w:pStyle w:val="bullet"/>
              <w:numPr>
                <w:ilvl w:val="0"/>
                <w:numId w:val="13"/>
              </w:numPr>
              <w:ind w:left="284" w:hanging="284"/>
            </w:pPr>
            <w:r>
              <w:t>local council</w:t>
            </w:r>
          </w:p>
          <w:p w14:paraId="6F3500B6" w14:textId="77777777" w:rsidR="009407A3" w:rsidRDefault="009407A3" w:rsidP="0089509B">
            <w:pPr>
              <w:pStyle w:val="bullet"/>
              <w:numPr>
                <w:ilvl w:val="0"/>
                <w:numId w:val="13"/>
              </w:numPr>
              <w:ind w:left="284" w:hanging="284"/>
            </w:pPr>
            <w:r>
              <w:t>sporting group</w:t>
            </w:r>
          </w:p>
          <w:p w14:paraId="5F6949EA" w14:textId="77777777" w:rsidR="009407A3" w:rsidRDefault="009407A3" w:rsidP="0089509B">
            <w:pPr>
              <w:pStyle w:val="bullet"/>
              <w:numPr>
                <w:ilvl w:val="0"/>
                <w:numId w:val="13"/>
              </w:numPr>
              <w:ind w:left="284" w:hanging="284"/>
            </w:pPr>
            <w:r>
              <w:t>community group</w:t>
            </w:r>
          </w:p>
          <w:p w14:paraId="65458354" w14:textId="77777777" w:rsidR="009407A3" w:rsidRDefault="009407A3" w:rsidP="0089509B">
            <w:pPr>
              <w:pStyle w:val="bullet"/>
              <w:numPr>
                <w:ilvl w:val="0"/>
                <w:numId w:val="13"/>
              </w:numPr>
              <w:ind w:left="284" w:hanging="284"/>
            </w:pPr>
            <w:r>
              <w:t>local library</w:t>
            </w:r>
          </w:p>
        </w:tc>
      </w:tr>
      <w:tr w:rsidR="009407A3" w14:paraId="4546678F" w14:textId="77777777" w:rsidTr="009407A3">
        <w:tc>
          <w:tcPr>
            <w:tcW w:w="9242" w:type="dxa"/>
            <w:gridSpan w:val="5"/>
          </w:tcPr>
          <w:p w14:paraId="4C571ED3" w14:textId="77777777" w:rsidR="009407A3" w:rsidRDefault="009407A3" w:rsidP="0089509B">
            <w:pPr>
              <w:pStyle w:val="spacer"/>
            </w:pPr>
          </w:p>
        </w:tc>
      </w:tr>
      <w:tr w:rsidR="009407A3" w14:paraId="4B5B84A7" w14:textId="77777777" w:rsidTr="009407A3">
        <w:tc>
          <w:tcPr>
            <w:tcW w:w="3369" w:type="dxa"/>
            <w:gridSpan w:val="2"/>
          </w:tcPr>
          <w:p w14:paraId="38FFA9CC" w14:textId="77777777" w:rsidR="009407A3" w:rsidRPr="006E6159" w:rsidRDefault="009407A3" w:rsidP="0089509B">
            <w:pPr>
              <w:pStyle w:val="unittext"/>
            </w:pPr>
            <w:r>
              <w:rPr>
                <w:b/>
                <w:i/>
              </w:rPr>
              <w:t xml:space="preserve">Key features </w:t>
            </w:r>
            <w:r>
              <w:t>may include:</w:t>
            </w:r>
          </w:p>
        </w:tc>
        <w:tc>
          <w:tcPr>
            <w:tcW w:w="5873" w:type="dxa"/>
            <w:gridSpan w:val="3"/>
          </w:tcPr>
          <w:p w14:paraId="4321D093" w14:textId="77777777" w:rsidR="009407A3" w:rsidRDefault="009407A3" w:rsidP="0089509B">
            <w:pPr>
              <w:pStyle w:val="bullet"/>
              <w:numPr>
                <w:ilvl w:val="0"/>
                <w:numId w:val="13"/>
              </w:numPr>
              <w:ind w:left="284" w:hanging="284"/>
            </w:pPr>
            <w:r>
              <w:t>transparent organisation of text structure appropriate to text type:</w:t>
            </w:r>
          </w:p>
          <w:p w14:paraId="034B6C9A" w14:textId="77777777" w:rsidR="009407A3" w:rsidRDefault="009407A3" w:rsidP="0089509B">
            <w:pPr>
              <w:pStyle w:val="endash"/>
              <w:keepNext/>
              <w:ind w:left="568" w:hanging="284"/>
            </w:pPr>
            <w:r>
              <w:t xml:space="preserve">narrative texts with sequential prose: beginning, middle and end; </w:t>
            </w:r>
          </w:p>
          <w:p w14:paraId="7F91F136" w14:textId="77777777" w:rsidR="009407A3" w:rsidRDefault="009407A3" w:rsidP="0089509B">
            <w:pPr>
              <w:pStyle w:val="endash"/>
              <w:keepNext/>
              <w:ind w:left="568" w:hanging="284"/>
            </w:pPr>
            <w:r>
              <w:t>procedural texts with a small number of sequentially ordered dot points or numbered instructions</w:t>
            </w:r>
          </w:p>
          <w:p w14:paraId="1CDF9756" w14:textId="77777777" w:rsidR="009407A3" w:rsidRDefault="009407A3" w:rsidP="0089509B">
            <w:pPr>
              <w:pStyle w:val="endash"/>
              <w:keepNext/>
              <w:ind w:left="568" w:hanging="284"/>
            </w:pPr>
            <w:r>
              <w:t>informative texts with explicit navigation features such as headings, site map/ menus</w:t>
            </w:r>
          </w:p>
          <w:p w14:paraId="48BD8C3E" w14:textId="5ABCE269" w:rsidR="009407A3" w:rsidRPr="00342080" w:rsidRDefault="009407A3" w:rsidP="0089509B">
            <w:pPr>
              <w:pStyle w:val="endash"/>
              <w:keepNext/>
              <w:ind w:left="568" w:hanging="284"/>
            </w:pPr>
            <w:r>
              <w:t>persuasive texts supported by visual material, opinion expressed</w:t>
            </w:r>
            <w:r w:rsidR="00FA7CF7">
              <w:t xml:space="preserve"> </w:t>
            </w:r>
            <w:r>
              <w:t>using sentences with simple verb tenses</w:t>
            </w:r>
          </w:p>
          <w:p w14:paraId="2ABA03BC" w14:textId="77777777" w:rsidR="009407A3" w:rsidRPr="006000CD" w:rsidRDefault="009407A3" w:rsidP="0089509B">
            <w:pPr>
              <w:pStyle w:val="endash"/>
              <w:keepNext/>
              <w:ind w:left="568" w:hanging="284"/>
            </w:pPr>
            <w:r w:rsidRPr="006000CD">
              <w:t xml:space="preserve">spacing, headings, alphabetical, numerical listings, </w:t>
            </w:r>
          </w:p>
          <w:p w14:paraId="3D2E1BA3" w14:textId="77777777" w:rsidR="009407A3" w:rsidRPr="006000CD" w:rsidRDefault="009407A3" w:rsidP="0089509B">
            <w:pPr>
              <w:pStyle w:val="endash"/>
              <w:keepNext/>
              <w:ind w:left="568" w:hanging="284"/>
            </w:pPr>
            <w:r w:rsidRPr="006000CD">
              <w:t>information formatted into a table</w:t>
            </w:r>
            <w:r>
              <w:t xml:space="preserve"> such as </w:t>
            </w:r>
            <w:r w:rsidRPr="006000CD">
              <w:t>roster of duties for stall at school fete</w:t>
            </w:r>
          </w:p>
          <w:p w14:paraId="2CE71BFA" w14:textId="77777777" w:rsidR="009407A3" w:rsidRDefault="009407A3" w:rsidP="0089509B">
            <w:pPr>
              <w:pStyle w:val="endash"/>
              <w:keepNext/>
              <w:ind w:left="568" w:hanging="284"/>
            </w:pPr>
            <w:r>
              <w:t xml:space="preserve">a </w:t>
            </w:r>
            <w:r w:rsidRPr="00827B0A">
              <w:t>number</w:t>
            </w:r>
            <w:r>
              <w:t xml:space="preserve"> of simple </w:t>
            </w:r>
            <w:r w:rsidRPr="006000CD">
              <w:t xml:space="preserve">sentences linked by simple cohesive </w:t>
            </w:r>
            <w:r w:rsidRPr="006000CD">
              <w:lastRenderedPageBreak/>
              <w:t>devices</w:t>
            </w:r>
            <w:r>
              <w:t xml:space="preserve"> such as </w:t>
            </w:r>
            <w:r w:rsidRPr="006000CD">
              <w:t xml:space="preserve">and, but, then </w:t>
            </w:r>
          </w:p>
          <w:p w14:paraId="3928FE8B" w14:textId="77777777" w:rsidR="009407A3" w:rsidRPr="006000CD" w:rsidRDefault="009407A3" w:rsidP="0089509B">
            <w:pPr>
              <w:pStyle w:val="endash"/>
              <w:keepNext/>
              <w:ind w:left="568" w:hanging="284"/>
            </w:pPr>
            <w:r w:rsidRPr="006000CD">
              <w:t>navigation features</w:t>
            </w:r>
            <w:r>
              <w:t xml:space="preserve"> such as </w:t>
            </w:r>
            <w:r w:rsidRPr="006000CD">
              <w:t>grids, arrows, dot points</w:t>
            </w:r>
          </w:p>
          <w:p w14:paraId="74B9E13A" w14:textId="77777777" w:rsidR="009407A3" w:rsidRPr="006000CD" w:rsidRDefault="009407A3" w:rsidP="0089509B">
            <w:pPr>
              <w:pStyle w:val="endash"/>
              <w:keepNext/>
              <w:ind w:left="568" w:hanging="284"/>
            </w:pPr>
            <w:r w:rsidRPr="006000CD">
              <w:t>left to right and top to bottom orientation</w:t>
            </w:r>
          </w:p>
          <w:p w14:paraId="1A0259E5" w14:textId="77777777" w:rsidR="009407A3" w:rsidRPr="006000CD" w:rsidRDefault="009407A3" w:rsidP="0089509B">
            <w:pPr>
              <w:pStyle w:val="bullet"/>
              <w:numPr>
                <w:ilvl w:val="0"/>
                <w:numId w:val="13"/>
              </w:numPr>
              <w:ind w:left="284" w:hanging="284"/>
              <w:rPr>
                <w:szCs w:val="24"/>
              </w:rPr>
            </w:pPr>
            <w:r w:rsidRPr="006000CD">
              <w:t>sentences:</w:t>
            </w:r>
          </w:p>
          <w:p w14:paraId="673F685A" w14:textId="77777777" w:rsidR="009407A3" w:rsidRPr="006000CD" w:rsidRDefault="009407A3" w:rsidP="0089509B">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community matters</w:t>
            </w:r>
          </w:p>
          <w:p w14:paraId="06932D73" w14:textId="77777777" w:rsidR="009407A3" w:rsidRPr="006000CD" w:rsidRDefault="009407A3" w:rsidP="0089509B">
            <w:pPr>
              <w:pStyle w:val="endash"/>
              <w:keepNext/>
              <w:ind w:left="568" w:hanging="284"/>
              <w:rPr>
                <w:i/>
              </w:rPr>
            </w:pPr>
            <w:r w:rsidRPr="006000CD">
              <w:t>of one or two clauses</w:t>
            </w:r>
          </w:p>
          <w:p w14:paraId="574345B4" w14:textId="77777777" w:rsidR="009407A3" w:rsidRPr="006000CD" w:rsidRDefault="009407A3" w:rsidP="0089509B">
            <w:pPr>
              <w:pStyle w:val="endash"/>
              <w:keepNext/>
              <w:ind w:left="568" w:hanging="284"/>
              <w:rPr>
                <w:i/>
              </w:rPr>
            </w:pPr>
            <w:r w:rsidRPr="006000CD">
              <w:t>containing adjectives, pronouns and prepositions</w:t>
            </w:r>
          </w:p>
          <w:p w14:paraId="4AD5FBAF" w14:textId="77777777" w:rsidR="009407A3" w:rsidRPr="006000CD" w:rsidRDefault="009407A3" w:rsidP="0089509B">
            <w:pPr>
              <w:pStyle w:val="endash"/>
              <w:keepNext/>
              <w:ind w:left="568" w:hanging="284"/>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14:paraId="0E2534A1" w14:textId="77777777" w:rsidR="009407A3" w:rsidRPr="006000CD" w:rsidRDefault="009407A3" w:rsidP="0089509B">
            <w:pPr>
              <w:pStyle w:val="bullet"/>
              <w:numPr>
                <w:ilvl w:val="0"/>
                <w:numId w:val="13"/>
              </w:numPr>
              <w:ind w:left="284" w:hanging="284"/>
            </w:pPr>
            <w:r w:rsidRPr="006000CD">
              <w:t>familiar words / phrases:</w:t>
            </w:r>
          </w:p>
          <w:p w14:paraId="4460C5FA" w14:textId="77777777" w:rsidR="009407A3" w:rsidRPr="006000CD" w:rsidRDefault="009407A3" w:rsidP="0089509B">
            <w:pPr>
              <w:pStyle w:val="endash"/>
              <w:keepNext/>
              <w:ind w:left="568" w:hanging="284"/>
            </w:pPr>
            <w:r w:rsidRPr="006000CD">
              <w:t xml:space="preserve">own personal details </w:t>
            </w:r>
          </w:p>
          <w:p w14:paraId="4F97D838" w14:textId="77777777" w:rsidR="009407A3" w:rsidRPr="006000CD" w:rsidRDefault="009407A3" w:rsidP="0089509B">
            <w:pPr>
              <w:pStyle w:val="endash"/>
              <w:keepNext/>
              <w:ind w:left="568" w:hanging="284"/>
            </w:pPr>
            <w:r w:rsidRPr="006000CD">
              <w:t>place-related information</w:t>
            </w:r>
            <w:r>
              <w:t xml:space="preserve"> such as addresses</w:t>
            </w:r>
          </w:p>
          <w:p w14:paraId="0F4EB25D" w14:textId="77777777" w:rsidR="009407A3" w:rsidRPr="006000CD" w:rsidRDefault="009407A3" w:rsidP="0089509B">
            <w:pPr>
              <w:pStyle w:val="endash"/>
              <w:keepNext/>
              <w:ind w:left="568" w:hanging="284"/>
            </w:pPr>
            <w:r w:rsidRPr="006000CD">
              <w:t xml:space="preserve">names of community facilities and service providers in the immediate area </w:t>
            </w:r>
          </w:p>
          <w:p w14:paraId="591D6157" w14:textId="77777777" w:rsidR="009407A3" w:rsidRPr="006000CD" w:rsidRDefault="009407A3" w:rsidP="0089509B">
            <w:pPr>
              <w:pStyle w:val="endash"/>
              <w:keepNext/>
              <w:ind w:left="568" w:hanging="284"/>
            </w:pPr>
            <w:r w:rsidRPr="006000CD">
              <w:t>those associated with personally relevant education, recreation and leisure activities</w:t>
            </w:r>
          </w:p>
          <w:p w14:paraId="572C325A" w14:textId="77777777" w:rsidR="009407A3" w:rsidRPr="006000CD" w:rsidRDefault="009407A3" w:rsidP="0089509B">
            <w:pPr>
              <w:pStyle w:val="endash"/>
              <w:keepNext/>
              <w:ind w:left="568" w:hanging="284"/>
            </w:pPr>
            <w:r w:rsidRPr="006000CD">
              <w:t xml:space="preserve">commonly used words/ phrases </w:t>
            </w:r>
          </w:p>
          <w:p w14:paraId="5594882D" w14:textId="77777777" w:rsidR="009407A3" w:rsidRPr="006000CD" w:rsidRDefault="009407A3" w:rsidP="0089509B">
            <w:pPr>
              <w:pStyle w:val="bullet"/>
              <w:numPr>
                <w:ilvl w:val="0"/>
                <w:numId w:val="13"/>
              </w:numPr>
              <w:ind w:left="284" w:hanging="284"/>
            </w:pPr>
            <w:r w:rsidRPr="006000CD">
              <w:t xml:space="preserve">numbers </w:t>
            </w:r>
            <w:r>
              <w:t xml:space="preserve">as </w:t>
            </w:r>
            <w:r w:rsidRPr="006000CD">
              <w:t>whole numbers and familiar fractions:</w:t>
            </w:r>
          </w:p>
          <w:p w14:paraId="3E390C40" w14:textId="77777777" w:rsidR="009407A3" w:rsidRPr="006000CD" w:rsidRDefault="009407A3" w:rsidP="0089509B">
            <w:pPr>
              <w:pStyle w:val="endash"/>
              <w:keepNext/>
              <w:ind w:left="568" w:hanging="284"/>
            </w:pPr>
            <w:r w:rsidRPr="006000CD">
              <w:t>time-related information</w:t>
            </w:r>
            <w:r>
              <w:t xml:space="preserve"> such as holiday programs</w:t>
            </w:r>
          </w:p>
          <w:p w14:paraId="2D97CE4A" w14:textId="77777777" w:rsidR="009407A3" w:rsidRPr="006000CD" w:rsidRDefault="009407A3" w:rsidP="0089509B">
            <w:pPr>
              <w:pStyle w:val="endash"/>
              <w:keepNext/>
              <w:ind w:left="568" w:hanging="284"/>
            </w:pPr>
            <w:r w:rsidRPr="006000CD">
              <w:t xml:space="preserve">place-related information, such as street </w:t>
            </w:r>
            <w:r>
              <w:t>addresses</w:t>
            </w:r>
          </w:p>
          <w:p w14:paraId="33D1BAF6" w14:textId="77777777" w:rsidR="009407A3" w:rsidRPr="006000CD" w:rsidRDefault="009407A3" w:rsidP="0089509B">
            <w:pPr>
              <w:pStyle w:val="endash"/>
              <w:keepNext/>
              <w:ind w:left="568" w:hanging="284"/>
            </w:pPr>
            <w:r w:rsidRPr="006000CD">
              <w:t>counting and measuring</w:t>
            </w:r>
            <w:r>
              <w:t xml:space="preserve"> such as a simple </w:t>
            </w:r>
            <w:r w:rsidRPr="006000CD">
              <w:t>budget for a community activity</w:t>
            </w:r>
          </w:p>
          <w:p w14:paraId="0FFE2D30" w14:textId="77777777" w:rsidR="009407A3" w:rsidRPr="006000CD" w:rsidRDefault="009407A3" w:rsidP="0089509B">
            <w:pPr>
              <w:pStyle w:val="endash"/>
              <w:keepNext/>
              <w:ind w:left="568" w:hanging="284"/>
            </w:pPr>
            <w:r w:rsidRPr="006000CD">
              <w:t xml:space="preserve">phone numbers </w:t>
            </w:r>
          </w:p>
          <w:p w14:paraId="2518384C" w14:textId="77777777" w:rsidR="009407A3" w:rsidRPr="006000CD" w:rsidRDefault="009407A3" w:rsidP="0089509B">
            <w:pPr>
              <w:pStyle w:val="bullet"/>
              <w:numPr>
                <w:ilvl w:val="0"/>
                <w:numId w:val="13"/>
              </w:numPr>
              <w:ind w:left="284" w:hanging="284"/>
            </w:pPr>
            <w:r w:rsidRPr="006000CD">
              <w:t>visuals:</w:t>
            </w:r>
          </w:p>
          <w:p w14:paraId="2D347561" w14:textId="77777777" w:rsidR="009407A3" w:rsidRPr="006000CD" w:rsidRDefault="009407A3" w:rsidP="0089509B">
            <w:pPr>
              <w:pStyle w:val="endash"/>
              <w:keepNext/>
              <w:ind w:left="568" w:hanging="284"/>
            </w:pPr>
            <w:r w:rsidRPr="006000CD">
              <w:t>simple diagrams</w:t>
            </w:r>
            <w:r>
              <w:t xml:space="preserve"> such as </w:t>
            </w:r>
            <w:r w:rsidRPr="006000CD">
              <w:t>hand drawn map of local area with community facilities marked, layout for a festival / school fete</w:t>
            </w:r>
          </w:p>
          <w:p w14:paraId="5087E5CD" w14:textId="77777777" w:rsidR="009407A3" w:rsidRPr="006000CD" w:rsidRDefault="009407A3" w:rsidP="0089509B">
            <w:pPr>
              <w:pStyle w:val="endash"/>
              <w:keepNext/>
              <w:ind w:left="568" w:hanging="284"/>
            </w:pPr>
            <w:r w:rsidRPr="006000CD">
              <w:t>photographs</w:t>
            </w:r>
          </w:p>
          <w:p w14:paraId="0887C1F7" w14:textId="77777777" w:rsidR="009407A3" w:rsidRPr="006000CD" w:rsidRDefault="009407A3" w:rsidP="0089509B">
            <w:pPr>
              <w:pStyle w:val="endash"/>
              <w:keepNext/>
              <w:ind w:left="568" w:hanging="284"/>
            </w:pPr>
            <w:r w:rsidRPr="006000CD">
              <w:t>symbols</w:t>
            </w:r>
          </w:p>
          <w:p w14:paraId="5B28E810" w14:textId="77777777" w:rsidR="009407A3" w:rsidRDefault="009407A3" w:rsidP="0089509B">
            <w:pPr>
              <w:pStyle w:val="endash"/>
              <w:keepNext/>
              <w:ind w:left="568" w:hanging="284"/>
            </w:pPr>
            <w:r w:rsidRPr="006000CD">
              <w:t>logos</w:t>
            </w:r>
          </w:p>
        </w:tc>
      </w:tr>
      <w:tr w:rsidR="009407A3" w14:paraId="5170CE5E" w14:textId="77777777" w:rsidTr="009407A3">
        <w:tc>
          <w:tcPr>
            <w:tcW w:w="9242" w:type="dxa"/>
            <w:gridSpan w:val="5"/>
          </w:tcPr>
          <w:p w14:paraId="10FCE884" w14:textId="77777777" w:rsidR="009407A3" w:rsidRDefault="009407A3" w:rsidP="0089509B">
            <w:pPr>
              <w:pStyle w:val="spacer"/>
            </w:pPr>
          </w:p>
        </w:tc>
      </w:tr>
      <w:tr w:rsidR="009407A3" w14:paraId="23E764BE" w14:textId="77777777" w:rsidTr="009407A3">
        <w:tc>
          <w:tcPr>
            <w:tcW w:w="3369" w:type="dxa"/>
            <w:gridSpan w:val="2"/>
          </w:tcPr>
          <w:p w14:paraId="6FA9D1C0" w14:textId="77777777" w:rsidR="009407A3" w:rsidRPr="006E6159" w:rsidRDefault="009407A3" w:rsidP="0089509B">
            <w:pPr>
              <w:pStyle w:val="unittext"/>
            </w:pPr>
            <w:r>
              <w:rPr>
                <w:b/>
                <w:i/>
              </w:rPr>
              <w:t xml:space="preserve">Appropriate format </w:t>
            </w:r>
            <w:r>
              <w:t>may include:</w:t>
            </w:r>
          </w:p>
        </w:tc>
        <w:tc>
          <w:tcPr>
            <w:tcW w:w="5873" w:type="dxa"/>
            <w:gridSpan w:val="3"/>
          </w:tcPr>
          <w:p w14:paraId="60E09847" w14:textId="77777777" w:rsidR="009407A3" w:rsidRPr="00A97523" w:rsidRDefault="009407A3" w:rsidP="0089509B">
            <w:pPr>
              <w:pStyle w:val="bullet"/>
              <w:numPr>
                <w:ilvl w:val="0"/>
                <w:numId w:val="13"/>
              </w:numPr>
              <w:ind w:left="284" w:hanging="284"/>
            </w:pPr>
            <w:r w:rsidRPr="00A97523">
              <w:t xml:space="preserve">electronic communication </w:t>
            </w:r>
            <w:r>
              <w:t xml:space="preserve">such as </w:t>
            </w:r>
            <w:r w:rsidRPr="00A97523">
              <w:t>email</w:t>
            </w:r>
            <w:r>
              <w:t xml:space="preserve"> or SMS</w:t>
            </w:r>
          </w:p>
          <w:p w14:paraId="233EBA6E" w14:textId="77777777" w:rsidR="009407A3" w:rsidRPr="00A97523" w:rsidRDefault="009407A3" w:rsidP="0089509B">
            <w:pPr>
              <w:pStyle w:val="bullet"/>
              <w:numPr>
                <w:ilvl w:val="0"/>
                <w:numId w:val="13"/>
              </w:numPr>
              <w:ind w:left="284" w:hanging="284"/>
            </w:pPr>
            <w:r w:rsidRPr="00A97523">
              <w:t xml:space="preserve">handwritten </w:t>
            </w:r>
            <w:r>
              <w:t xml:space="preserve">/ </w:t>
            </w:r>
            <w:r w:rsidRPr="00A97523">
              <w:t xml:space="preserve">word processed </w:t>
            </w:r>
          </w:p>
          <w:p w14:paraId="3882D13F" w14:textId="77777777" w:rsidR="009407A3" w:rsidRPr="00A97523" w:rsidRDefault="009407A3" w:rsidP="0089509B">
            <w:pPr>
              <w:pStyle w:val="bullet"/>
              <w:numPr>
                <w:ilvl w:val="0"/>
                <w:numId w:val="13"/>
              </w:numPr>
              <w:ind w:left="284" w:hanging="284"/>
            </w:pPr>
            <w:r w:rsidRPr="00A97523">
              <w:t>poster / flyer</w:t>
            </w:r>
          </w:p>
          <w:p w14:paraId="0DA23C13" w14:textId="77777777" w:rsidR="009407A3" w:rsidRDefault="009407A3" w:rsidP="0089509B">
            <w:pPr>
              <w:pStyle w:val="bullet"/>
              <w:numPr>
                <w:ilvl w:val="0"/>
                <w:numId w:val="13"/>
              </w:numPr>
              <w:ind w:left="284" w:hanging="284"/>
            </w:pPr>
            <w:r w:rsidRPr="00A97523">
              <w:t>diagrams, visuals</w:t>
            </w:r>
          </w:p>
        </w:tc>
      </w:tr>
      <w:tr w:rsidR="009407A3" w14:paraId="3B79CDFE" w14:textId="77777777" w:rsidTr="009407A3">
        <w:tc>
          <w:tcPr>
            <w:tcW w:w="9242" w:type="dxa"/>
            <w:gridSpan w:val="5"/>
          </w:tcPr>
          <w:p w14:paraId="7F109D91" w14:textId="77777777" w:rsidR="009407A3" w:rsidRDefault="009407A3" w:rsidP="0089509B">
            <w:pPr>
              <w:pStyle w:val="spacer"/>
            </w:pPr>
          </w:p>
        </w:tc>
      </w:tr>
      <w:tr w:rsidR="009407A3" w14:paraId="534D5ECA" w14:textId="77777777" w:rsidTr="009407A3">
        <w:tc>
          <w:tcPr>
            <w:tcW w:w="3369" w:type="dxa"/>
            <w:gridSpan w:val="2"/>
          </w:tcPr>
          <w:p w14:paraId="4AE06F1A" w14:textId="77777777" w:rsidR="009407A3" w:rsidRPr="006E6159" w:rsidRDefault="009407A3" w:rsidP="0089509B">
            <w:pPr>
              <w:pStyle w:val="unittext"/>
              <w:rPr>
                <w:u w:val="single"/>
              </w:rPr>
            </w:pPr>
            <w:r>
              <w:rPr>
                <w:b/>
                <w:i/>
              </w:rPr>
              <w:t xml:space="preserve">Content </w:t>
            </w:r>
            <w:r>
              <w:t>may include:</w:t>
            </w:r>
          </w:p>
        </w:tc>
        <w:tc>
          <w:tcPr>
            <w:tcW w:w="5873" w:type="dxa"/>
            <w:gridSpan w:val="3"/>
          </w:tcPr>
          <w:p w14:paraId="1F130C84" w14:textId="77777777" w:rsidR="009407A3" w:rsidRDefault="009407A3" w:rsidP="0089509B">
            <w:pPr>
              <w:pStyle w:val="bullet"/>
              <w:numPr>
                <w:ilvl w:val="0"/>
                <w:numId w:val="13"/>
              </w:numPr>
              <w:ind w:left="284" w:hanging="284"/>
            </w:pPr>
            <w:r>
              <w:t>information to complete an application for:</w:t>
            </w:r>
          </w:p>
          <w:p w14:paraId="38D3F626" w14:textId="77777777" w:rsidR="009407A3" w:rsidRDefault="009407A3" w:rsidP="0089509B">
            <w:pPr>
              <w:pStyle w:val="endash"/>
              <w:keepNext/>
              <w:ind w:left="568" w:hanging="284"/>
            </w:pPr>
            <w:r>
              <w:t xml:space="preserve">library card </w:t>
            </w:r>
          </w:p>
          <w:p w14:paraId="3696F39C" w14:textId="77777777" w:rsidR="009407A3" w:rsidRDefault="009407A3" w:rsidP="0089509B">
            <w:pPr>
              <w:pStyle w:val="endash"/>
              <w:keepNext/>
              <w:ind w:left="568" w:hanging="284"/>
            </w:pPr>
            <w:r>
              <w:t>community volunteering</w:t>
            </w:r>
          </w:p>
          <w:p w14:paraId="580C7F69" w14:textId="77777777" w:rsidR="009407A3" w:rsidRDefault="009407A3" w:rsidP="0089509B">
            <w:pPr>
              <w:pStyle w:val="bullet"/>
              <w:numPr>
                <w:ilvl w:val="0"/>
                <w:numId w:val="13"/>
              </w:numPr>
              <w:ind w:left="284" w:hanging="284"/>
            </w:pPr>
            <w:r>
              <w:t>request for local council service</w:t>
            </w:r>
          </w:p>
          <w:p w14:paraId="7280D3E1" w14:textId="77777777" w:rsidR="009407A3" w:rsidRDefault="009407A3" w:rsidP="0089509B">
            <w:pPr>
              <w:pStyle w:val="bullet"/>
              <w:numPr>
                <w:ilvl w:val="0"/>
                <w:numId w:val="13"/>
              </w:numPr>
              <w:ind w:left="284" w:hanging="284"/>
            </w:pPr>
            <w:r>
              <w:lastRenderedPageBreak/>
              <w:t>instructions for an activity</w:t>
            </w:r>
          </w:p>
        </w:tc>
      </w:tr>
      <w:tr w:rsidR="009407A3" w14:paraId="0AF11130" w14:textId="77777777" w:rsidTr="009407A3">
        <w:tc>
          <w:tcPr>
            <w:tcW w:w="9242" w:type="dxa"/>
            <w:gridSpan w:val="5"/>
          </w:tcPr>
          <w:p w14:paraId="5A3A558E" w14:textId="77777777" w:rsidR="009407A3" w:rsidRDefault="009407A3" w:rsidP="0089509B">
            <w:pPr>
              <w:pStyle w:val="spacer"/>
            </w:pPr>
          </w:p>
        </w:tc>
      </w:tr>
      <w:tr w:rsidR="009407A3" w14:paraId="740B1925" w14:textId="77777777" w:rsidTr="009407A3">
        <w:tc>
          <w:tcPr>
            <w:tcW w:w="3369" w:type="dxa"/>
            <w:gridSpan w:val="2"/>
          </w:tcPr>
          <w:p w14:paraId="5D2D27CA" w14:textId="77777777" w:rsidR="009407A3" w:rsidRPr="006E6159" w:rsidRDefault="009407A3" w:rsidP="0089509B">
            <w:pPr>
              <w:pStyle w:val="unittext"/>
            </w:pPr>
            <w:r>
              <w:rPr>
                <w:b/>
                <w:i/>
              </w:rPr>
              <w:t xml:space="preserve">Review </w:t>
            </w:r>
            <w:r>
              <w:t>may include:</w:t>
            </w:r>
          </w:p>
        </w:tc>
        <w:tc>
          <w:tcPr>
            <w:tcW w:w="5873" w:type="dxa"/>
            <w:gridSpan w:val="3"/>
          </w:tcPr>
          <w:p w14:paraId="285C69EB" w14:textId="77777777" w:rsidR="009407A3" w:rsidRPr="00A97523" w:rsidRDefault="009407A3" w:rsidP="0089509B">
            <w:pPr>
              <w:pStyle w:val="bullet"/>
              <w:numPr>
                <w:ilvl w:val="0"/>
                <w:numId w:val="13"/>
              </w:numPr>
              <w:ind w:left="284" w:hanging="284"/>
            </w:pPr>
            <w:r w:rsidRPr="00A97523">
              <w:t>with support from the teacher, by peers, by another support person, by community members:</w:t>
            </w:r>
          </w:p>
          <w:p w14:paraId="7C5827AC" w14:textId="77777777" w:rsidR="009407A3" w:rsidRPr="00A97523" w:rsidRDefault="009407A3" w:rsidP="0089509B">
            <w:pPr>
              <w:pStyle w:val="endash"/>
              <w:keepNext/>
              <w:ind w:left="568" w:hanging="284"/>
            </w:pPr>
            <w:r w:rsidRPr="00A97523">
              <w:t>spelling and punctuation</w:t>
            </w:r>
          </w:p>
          <w:p w14:paraId="5CF6E060" w14:textId="77777777" w:rsidR="009407A3" w:rsidRPr="00A97523" w:rsidRDefault="009407A3" w:rsidP="0089509B">
            <w:pPr>
              <w:pStyle w:val="endash"/>
              <w:keepNext/>
              <w:ind w:left="568" w:hanging="284"/>
            </w:pPr>
            <w:r w:rsidRPr="00A97523">
              <w:t>grammatical accuracy</w:t>
            </w:r>
          </w:p>
          <w:p w14:paraId="060ABC7D" w14:textId="77777777" w:rsidR="009407A3" w:rsidRPr="00A97523" w:rsidRDefault="009407A3" w:rsidP="0089509B">
            <w:pPr>
              <w:pStyle w:val="endash"/>
              <w:keepNext/>
              <w:ind w:left="568" w:hanging="284"/>
            </w:pPr>
            <w:r w:rsidRPr="00A97523">
              <w:t>clarity of purpose</w:t>
            </w:r>
            <w:r>
              <w:t xml:space="preserve"> / </w:t>
            </w:r>
            <w:r w:rsidRPr="00A97523">
              <w:t>audience</w:t>
            </w:r>
            <w:r>
              <w:t xml:space="preserve"> / message</w:t>
            </w:r>
          </w:p>
          <w:p w14:paraId="64EDB351" w14:textId="77777777" w:rsidR="009407A3" w:rsidRPr="00A97523" w:rsidRDefault="009407A3" w:rsidP="0089509B">
            <w:pPr>
              <w:pStyle w:val="endash"/>
              <w:keepNext/>
              <w:ind w:left="568" w:hanging="284"/>
            </w:pPr>
            <w:r w:rsidRPr="00A97523">
              <w:t>appropriateness of layout, register</w:t>
            </w:r>
          </w:p>
          <w:p w14:paraId="0E051534" w14:textId="77777777" w:rsidR="009407A3" w:rsidRDefault="009407A3" w:rsidP="0089509B">
            <w:pPr>
              <w:pStyle w:val="endash"/>
              <w:keepNext/>
              <w:ind w:left="568" w:hanging="284"/>
            </w:pPr>
            <w:r w:rsidRPr="00A97523">
              <w:t>effectiveness of layout features</w:t>
            </w:r>
          </w:p>
        </w:tc>
      </w:tr>
      <w:tr w:rsidR="009407A3" w14:paraId="25063ED5" w14:textId="77777777" w:rsidTr="009407A3">
        <w:tc>
          <w:tcPr>
            <w:tcW w:w="9242" w:type="dxa"/>
            <w:gridSpan w:val="5"/>
          </w:tcPr>
          <w:p w14:paraId="68D0958D" w14:textId="77777777" w:rsidR="009407A3" w:rsidRDefault="009407A3" w:rsidP="0089509B">
            <w:pPr>
              <w:pStyle w:val="spacer"/>
            </w:pPr>
          </w:p>
        </w:tc>
      </w:tr>
      <w:tr w:rsidR="009407A3" w14:paraId="30B9A613" w14:textId="77777777" w:rsidTr="009407A3">
        <w:tc>
          <w:tcPr>
            <w:tcW w:w="9242" w:type="dxa"/>
            <w:gridSpan w:val="5"/>
          </w:tcPr>
          <w:p w14:paraId="7BA52779" w14:textId="77777777" w:rsidR="009407A3" w:rsidRDefault="009407A3" w:rsidP="0089509B">
            <w:pPr>
              <w:pStyle w:val="Heading21"/>
            </w:pPr>
            <w:r>
              <w:t>Evidence Guide</w:t>
            </w:r>
          </w:p>
          <w:p w14:paraId="09E852B5" w14:textId="77777777" w:rsidR="009407A3" w:rsidRDefault="009407A3"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0EC6F55" w14:textId="77777777" w:rsidTr="009407A3">
        <w:tc>
          <w:tcPr>
            <w:tcW w:w="3369" w:type="dxa"/>
            <w:gridSpan w:val="2"/>
          </w:tcPr>
          <w:p w14:paraId="5D24E2D8" w14:textId="77777777" w:rsidR="009407A3" w:rsidRPr="005979AA" w:rsidRDefault="009407A3" w:rsidP="0089509B">
            <w:pPr>
              <w:pStyle w:val="EG"/>
            </w:pPr>
            <w:r w:rsidRPr="005979AA">
              <w:t>Critical aspects for assessment and evidence required to demonstrate competency in this unit</w:t>
            </w:r>
          </w:p>
        </w:tc>
        <w:tc>
          <w:tcPr>
            <w:tcW w:w="5873" w:type="dxa"/>
            <w:gridSpan w:val="3"/>
          </w:tcPr>
          <w:p w14:paraId="6B1F5E4B" w14:textId="77777777" w:rsidR="009407A3" w:rsidRDefault="009407A3" w:rsidP="0089509B">
            <w:pPr>
              <w:pStyle w:val="unittext"/>
            </w:pPr>
            <w:r w:rsidRPr="003B087B">
              <w:t>Assessment</w:t>
            </w:r>
            <w:r>
              <w:t xml:space="preserve"> must confirm the ability to:</w:t>
            </w:r>
          </w:p>
          <w:p w14:paraId="2D715DAE" w14:textId="77777777" w:rsidR="009407A3" w:rsidRDefault="009407A3" w:rsidP="0089509B">
            <w:pPr>
              <w:pStyle w:val="bullet"/>
              <w:numPr>
                <w:ilvl w:val="0"/>
                <w:numId w:val="13"/>
              </w:numPr>
              <w:ind w:left="284" w:hanging="284"/>
            </w:pPr>
            <w:r>
              <w:t xml:space="preserve">identify the purpose and audience for a limited range of community related text types </w:t>
            </w:r>
          </w:p>
          <w:p w14:paraId="7123AE8E" w14:textId="77777777" w:rsidR="009407A3" w:rsidRDefault="009407A3" w:rsidP="0089509B">
            <w:pPr>
              <w:pStyle w:val="bullet"/>
              <w:numPr>
                <w:ilvl w:val="0"/>
                <w:numId w:val="13"/>
              </w:numPr>
              <w:ind w:left="284" w:hanging="284"/>
            </w:pPr>
            <w:r>
              <w:t>produce one digital and one hand written simple, community related text</w:t>
            </w:r>
          </w:p>
        </w:tc>
      </w:tr>
      <w:tr w:rsidR="009407A3" w14:paraId="51075D52" w14:textId="77777777" w:rsidTr="009407A3">
        <w:tc>
          <w:tcPr>
            <w:tcW w:w="9242" w:type="dxa"/>
            <w:gridSpan w:val="5"/>
          </w:tcPr>
          <w:p w14:paraId="0977B92B" w14:textId="77777777" w:rsidR="009407A3" w:rsidRDefault="009407A3" w:rsidP="0089509B">
            <w:pPr>
              <w:pStyle w:val="spacer"/>
            </w:pPr>
          </w:p>
        </w:tc>
      </w:tr>
      <w:tr w:rsidR="009407A3" w14:paraId="59BF52BF" w14:textId="77777777" w:rsidTr="009407A3">
        <w:tc>
          <w:tcPr>
            <w:tcW w:w="3369" w:type="dxa"/>
            <w:gridSpan w:val="2"/>
          </w:tcPr>
          <w:p w14:paraId="2293E8B2" w14:textId="77777777" w:rsidR="009407A3" w:rsidRPr="005979AA" w:rsidRDefault="009407A3" w:rsidP="0089509B">
            <w:pPr>
              <w:pStyle w:val="EG"/>
            </w:pPr>
            <w:r w:rsidRPr="005979AA">
              <w:t>Context of and specific resources for assessment</w:t>
            </w:r>
          </w:p>
        </w:tc>
        <w:tc>
          <w:tcPr>
            <w:tcW w:w="5873" w:type="dxa"/>
            <w:gridSpan w:val="3"/>
          </w:tcPr>
          <w:p w14:paraId="1F52C4FD" w14:textId="77777777" w:rsidR="009407A3" w:rsidRDefault="009407A3" w:rsidP="0089509B">
            <w:pPr>
              <w:pStyle w:val="unittext"/>
            </w:pPr>
            <w:r>
              <w:t>Assessment must ensure:</w:t>
            </w:r>
          </w:p>
          <w:p w14:paraId="455BECF6" w14:textId="77777777" w:rsidR="009407A3" w:rsidRPr="002A3F14" w:rsidRDefault="009407A3" w:rsidP="0089509B">
            <w:pPr>
              <w:pStyle w:val="bullet"/>
              <w:numPr>
                <w:ilvl w:val="0"/>
                <w:numId w:val="13"/>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14:paraId="729E650B" w14:textId="77777777" w:rsidR="009407A3" w:rsidRDefault="009407A3" w:rsidP="0089509B">
            <w:pPr>
              <w:pStyle w:val="unittext"/>
            </w:pPr>
            <w:r w:rsidRPr="006000CD">
              <w:t>At this level, the learner may:</w:t>
            </w:r>
          </w:p>
          <w:p w14:paraId="4197425E" w14:textId="77777777" w:rsidR="009407A3" w:rsidRPr="006000CD" w:rsidRDefault="009407A3" w:rsidP="0089509B">
            <w:pPr>
              <w:pStyle w:val="bullet"/>
              <w:numPr>
                <w:ilvl w:val="0"/>
                <w:numId w:val="13"/>
              </w:numPr>
              <w:ind w:left="284" w:hanging="284"/>
            </w:pPr>
            <w:r>
              <w:t>work with an expert / mentor where support is available if requested</w:t>
            </w:r>
          </w:p>
          <w:p w14:paraId="62D9F53A" w14:textId="77777777" w:rsidR="009407A3" w:rsidRPr="006000CD" w:rsidRDefault="009407A3" w:rsidP="0089509B">
            <w:pPr>
              <w:pStyle w:val="bullet"/>
              <w:numPr>
                <w:ilvl w:val="0"/>
                <w:numId w:val="13"/>
              </w:numPr>
              <w:ind w:left="284" w:hanging="284"/>
            </w:pPr>
            <w:r w:rsidRPr="006000CD">
              <w:t>require additional time to complete written tasks</w:t>
            </w:r>
          </w:p>
          <w:p w14:paraId="5EA18D2E" w14:textId="77777777" w:rsidR="009407A3" w:rsidRDefault="009407A3" w:rsidP="0089509B">
            <w:pPr>
              <w:pStyle w:val="bullet"/>
              <w:numPr>
                <w:ilvl w:val="0"/>
                <w:numId w:val="13"/>
              </w:numPr>
              <w:ind w:left="284" w:hanging="284"/>
            </w:pPr>
            <w:r w:rsidRPr="006000CD">
              <w:t>depend on a personal dictionary</w:t>
            </w:r>
          </w:p>
          <w:p w14:paraId="76B2191D" w14:textId="77777777" w:rsidR="009407A3" w:rsidRDefault="009407A3" w:rsidP="0089509B">
            <w:pPr>
              <w:pStyle w:val="bullet"/>
              <w:numPr>
                <w:ilvl w:val="0"/>
                <w:numId w:val="0"/>
              </w:numPr>
            </w:pPr>
            <w:r w:rsidRPr="006F4B0E">
              <w:t xml:space="preserve">In order to </w:t>
            </w:r>
            <w:r>
              <w:t>support</w:t>
            </w:r>
            <w:r w:rsidRPr="006F4B0E">
              <w:t xml:space="preserve"> achieve</w:t>
            </w:r>
            <w:r>
              <w:t>ment of</w:t>
            </w:r>
            <w:r w:rsidRPr="006F4B0E">
              <w:t xml:space="preserve"> meaningful outcomes at the qualification level an integrated approach to assessment should be used, refer to Section B 6.1 Assessment Strategy.</w:t>
            </w:r>
          </w:p>
          <w:p w14:paraId="297A73F5" w14:textId="77777777" w:rsidR="009407A3" w:rsidRDefault="009407A3" w:rsidP="0089509B">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9407A3" w14:paraId="085EDCE8" w14:textId="77777777" w:rsidTr="009407A3">
        <w:tc>
          <w:tcPr>
            <w:tcW w:w="9242" w:type="dxa"/>
            <w:gridSpan w:val="5"/>
          </w:tcPr>
          <w:p w14:paraId="1BD653F0" w14:textId="77777777" w:rsidR="009407A3" w:rsidRDefault="009407A3" w:rsidP="0089509B">
            <w:pPr>
              <w:pStyle w:val="spacer"/>
            </w:pPr>
          </w:p>
        </w:tc>
      </w:tr>
      <w:tr w:rsidR="009407A3" w14:paraId="0AEA3905" w14:textId="77777777" w:rsidTr="009407A3">
        <w:tc>
          <w:tcPr>
            <w:tcW w:w="3369" w:type="dxa"/>
            <w:gridSpan w:val="2"/>
          </w:tcPr>
          <w:p w14:paraId="3A4D6508" w14:textId="77777777" w:rsidR="009407A3" w:rsidRPr="00622D2D" w:rsidRDefault="009407A3" w:rsidP="0089509B">
            <w:pPr>
              <w:pStyle w:val="EG"/>
            </w:pPr>
            <w:r w:rsidRPr="005979AA">
              <w:t>Method(s) of assessment</w:t>
            </w:r>
          </w:p>
        </w:tc>
        <w:tc>
          <w:tcPr>
            <w:tcW w:w="5873" w:type="dxa"/>
            <w:gridSpan w:val="3"/>
          </w:tcPr>
          <w:p w14:paraId="4629B8F3" w14:textId="77777777" w:rsidR="009407A3" w:rsidRDefault="009407A3" w:rsidP="0089509B">
            <w:pPr>
              <w:pStyle w:val="unittext"/>
            </w:pPr>
            <w:r>
              <w:t>The following suggested assessment methods are suitable for this unit:</w:t>
            </w:r>
          </w:p>
          <w:p w14:paraId="49A92256" w14:textId="77777777" w:rsidR="009407A3" w:rsidRDefault="009407A3" w:rsidP="0089509B">
            <w:pPr>
              <w:pStyle w:val="bullet"/>
              <w:numPr>
                <w:ilvl w:val="0"/>
                <w:numId w:val="13"/>
              </w:numPr>
              <w:ind w:left="284" w:hanging="284"/>
            </w:pPr>
            <w:r>
              <w:t>observation of the learner planning, drafting and editing simple community related hand written and digital texts</w:t>
            </w:r>
          </w:p>
          <w:p w14:paraId="789711D5" w14:textId="77777777" w:rsidR="009407A3" w:rsidRDefault="009407A3" w:rsidP="0089509B">
            <w:pPr>
              <w:pStyle w:val="bullet"/>
              <w:numPr>
                <w:ilvl w:val="0"/>
                <w:numId w:val="13"/>
              </w:numPr>
              <w:ind w:left="284" w:hanging="284"/>
            </w:pPr>
            <w:r>
              <w:t xml:space="preserve">portfolio of hand written and digital texts produced by </w:t>
            </w:r>
            <w:r>
              <w:lastRenderedPageBreak/>
              <w:t xml:space="preserve">the learner </w:t>
            </w:r>
          </w:p>
          <w:p w14:paraId="56941B5A" w14:textId="77777777" w:rsidR="009407A3" w:rsidRDefault="009407A3" w:rsidP="0089509B">
            <w:pPr>
              <w:pStyle w:val="bullet"/>
              <w:numPr>
                <w:ilvl w:val="0"/>
                <w:numId w:val="13"/>
              </w:numPr>
              <w:ind w:left="284" w:hanging="284"/>
            </w:pPr>
            <w:r>
              <w:t>oral or written questioning to confirm knowledge of the purpose and audience of a range of community related text types</w:t>
            </w:r>
          </w:p>
        </w:tc>
      </w:tr>
    </w:tbl>
    <w:p w14:paraId="569A28D1" w14:textId="77777777" w:rsidR="009407A3" w:rsidRPr="00B5106D" w:rsidRDefault="009407A3" w:rsidP="0089509B">
      <w:pPr>
        <w:keepNext/>
        <w:spacing w:after="0"/>
        <w:rPr>
          <w:sz w:val="4"/>
        </w:rPr>
      </w:pPr>
    </w:p>
    <w:p w14:paraId="731CB603" w14:textId="77777777" w:rsidR="009407A3" w:rsidRDefault="009407A3" w:rsidP="0089509B">
      <w:pPr>
        <w:keepNext/>
        <w:ind w:firstLine="720"/>
        <w:sectPr w:rsidR="009407A3" w:rsidSect="009407A3">
          <w:headerReference w:type="even" r:id="rId169"/>
          <w:headerReference w:type="default" r:id="rId170"/>
          <w:headerReference w:type="first" r:id="rId17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9407A3" w14:paraId="3FAB4483" w14:textId="77777777" w:rsidTr="009407A3">
        <w:tc>
          <w:tcPr>
            <w:tcW w:w="2943" w:type="dxa"/>
          </w:tcPr>
          <w:p w14:paraId="2F7F73FF" w14:textId="77777777" w:rsidR="009407A3" w:rsidRPr="00D72D90" w:rsidRDefault="009407A3" w:rsidP="0089509B">
            <w:pPr>
              <w:pStyle w:val="CodeTOC"/>
            </w:pPr>
            <w:r w:rsidRPr="00D72D90">
              <w:lastRenderedPageBreak/>
              <w:t>Unit Code</w:t>
            </w:r>
          </w:p>
        </w:tc>
        <w:tc>
          <w:tcPr>
            <w:tcW w:w="6299" w:type="dxa"/>
            <w:gridSpan w:val="4"/>
          </w:tcPr>
          <w:p w14:paraId="4791CE7C" w14:textId="32E785DC" w:rsidR="009407A3" w:rsidRPr="00D72D90" w:rsidRDefault="000A60C8" w:rsidP="0089509B">
            <w:pPr>
              <w:pStyle w:val="code"/>
            </w:pPr>
            <w:bookmarkStart w:id="136" w:name="_Toc514234318"/>
            <w:r>
              <w:t>VU22369</w:t>
            </w:r>
            <w:bookmarkEnd w:id="136"/>
          </w:p>
        </w:tc>
      </w:tr>
      <w:tr w:rsidR="009407A3" w14:paraId="3CF25B05" w14:textId="77777777" w:rsidTr="009407A3">
        <w:tc>
          <w:tcPr>
            <w:tcW w:w="2943" w:type="dxa"/>
          </w:tcPr>
          <w:p w14:paraId="28702AC9" w14:textId="77777777" w:rsidR="009407A3" w:rsidRPr="00D72D90" w:rsidRDefault="009407A3" w:rsidP="0089509B">
            <w:pPr>
              <w:pStyle w:val="CodeTOC"/>
            </w:pPr>
            <w:r w:rsidRPr="00D72D90">
              <w:t>Unit Title</w:t>
            </w:r>
          </w:p>
        </w:tc>
        <w:tc>
          <w:tcPr>
            <w:tcW w:w="6299" w:type="dxa"/>
            <w:gridSpan w:val="4"/>
          </w:tcPr>
          <w:p w14:paraId="722628A6" w14:textId="703EEA8A" w:rsidR="009407A3" w:rsidRPr="008719F0" w:rsidRDefault="009407A3" w:rsidP="0089509B">
            <w:pPr>
              <w:pStyle w:val="code"/>
            </w:pPr>
            <w:bookmarkStart w:id="137" w:name="_Toc507058604"/>
            <w:bookmarkStart w:id="138" w:name="_Toc514234319"/>
            <w:r w:rsidRPr="008719F0">
              <w:t xml:space="preserve">Work with </w:t>
            </w:r>
            <w:r>
              <w:t xml:space="preserve">simple </w:t>
            </w:r>
            <w:r w:rsidRPr="008719F0">
              <w:t>numbers and money in familiar situations</w:t>
            </w:r>
            <w:bookmarkEnd w:id="137"/>
            <w:bookmarkEnd w:id="138"/>
          </w:p>
        </w:tc>
      </w:tr>
      <w:tr w:rsidR="009407A3" w14:paraId="45BCD09D" w14:textId="77777777" w:rsidTr="009407A3">
        <w:tc>
          <w:tcPr>
            <w:tcW w:w="2943" w:type="dxa"/>
          </w:tcPr>
          <w:p w14:paraId="389AAC41" w14:textId="77777777" w:rsidR="009407A3" w:rsidRPr="003A0852" w:rsidRDefault="009407A3" w:rsidP="0089509B">
            <w:pPr>
              <w:pStyle w:val="Heading21"/>
            </w:pPr>
            <w:r>
              <w:t>Unit Descriptor</w:t>
            </w:r>
          </w:p>
        </w:tc>
        <w:tc>
          <w:tcPr>
            <w:tcW w:w="6299" w:type="dxa"/>
            <w:gridSpan w:val="4"/>
          </w:tcPr>
          <w:p w14:paraId="20CF007F" w14:textId="77777777" w:rsidR="009407A3" w:rsidRPr="00C760F4" w:rsidRDefault="009407A3" w:rsidP="0089509B">
            <w:pPr>
              <w:pStyle w:val="unittext"/>
            </w:pPr>
            <w:r>
              <w:t xml:space="preserve">This unit describes the skills and knowledge to enable learners to develop </w:t>
            </w:r>
            <w:r w:rsidRPr="00C760F4">
              <w:t>the basic skills and confidence to perform simple and familiar numeracy tasks</w:t>
            </w:r>
            <w:r>
              <w:t>.</w:t>
            </w:r>
            <w:r w:rsidRPr="00C760F4">
              <w:t xml:space="preserve"> </w:t>
            </w:r>
            <w:r>
              <w:t xml:space="preserve">This involves </w:t>
            </w:r>
            <w:r w:rsidRPr="00C760F4">
              <w:t xml:space="preserve">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4052DB88" w14:textId="77777777" w:rsidR="009407A3" w:rsidRPr="00226F78" w:rsidRDefault="009407A3" w:rsidP="0089509B">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 </w:t>
            </w:r>
          </w:p>
        </w:tc>
      </w:tr>
      <w:tr w:rsidR="009407A3" w14:paraId="6F220837" w14:textId="77777777" w:rsidTr="009407A3">
        <w:tc>
          <w:tcPr>
            <w:tcW w:w="2943" w:type="dxa"/>
          </w:tcPr>
          <w:p w14:paraId="779BF990" w14:textId="77777777" w:rsidR="009407A3" w:rsidRDefault="009407A3" w:rsidP="0089509B">
            <w:pPr>
              <w:pStyle w:val="Heading21"/>
            </w:pPr>
            <w:r>
              <w:t>Employability Skills</w:t>
            </w:r>
          </w:p>
        </w:tc>
        <w:tc>
          <w:tcPr>
            <w:tcW w:w="6299" w:type="dxa"/>
            <w:gridSpan w:val="4"/>
          </w:tcPr>
          <w:p w14:paraId="35C2040C" w14:textId="77777777" w:rsidR="009407A3" w:rsidRDefault="009407A3" w:rsidP="0089509B">
            <w:pPr>
              <w:pStyle w:val="unittext"/>
            </w:pPr>
            <w:r>
              <w:t>This unit contains employability skills.</w:t>
            </w:r>
          </w:p>
        </w:tc>
      </w:tr>
      <w:tr w:rsidR="009407A3" w14:paraId="339550D2" w14:textId="77777777" w:rsidTr="009407A3">
        <w:tc>
          <w:tcPr>
            <w:tcW w:w="2943" w:type="dxa"/>
          </w:tcPr>
          <w:p w14:paraId="07A2073E" w14:textId="77777777" w:rsidR="009407A3" w:rsidRDefault="009407A3" w:rsidP="0089509B">
            <w:pPr>
              <w:pStyle w:val="Heading21"/>
            </w:pPr>
            <w:r>
              <w:t>Application of the Unit</w:t>
            </w:r>
          </w:p>
        </w:tc>
        <w:tc>
          <w:tcPr>
            <w:tcW w:w="6299" w:type="dxa"/>
            <w:gridSpan w:val="4"/>
          </w:tcPr>
          <w:p w14:paraId="6DFC804E" w14:textId="77777777" w:rsidR="009407A3" w:rsidRPr="00C760F4" w:rsidRDefault="009407A3" w:rsidP="0089509B">
            <w:pPr>
              <w:pStyle w:val="unittext"/>
            </w:pPr>
            <w:r w:rsidRPr="00C760F4">
              <w:t xml:space="preserve">People seeking to improve their educational, vocational or community participation options will need to develop a range of numeracy and mathematics skills. </w:t>
            </w:r>
          </w:p>
          <w:p w14:paraId="0AD325AD" w14:textId="02E29C53" w:rsidR="009407A3" w:rsidRPr="00C760F4" w:rsidRDefault="009407A3" w:rsidP="0089509B">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w:t>
            </w:r>
            <w:r w:rsidR="00FA7CF7">
              <w:t xml:space="preserve"> </w:t>
            </w:r>
            <w:r w:rsidRPr="00C760F4">
              <w:t>The goal is therefore to assist learners to develop mathematical concepts and relationships in ways that are personally meaningful.</w:t>
            </w:r>
          </w:p>
          <w:p w14:paraId="615922B4" w14:textId="77777777" w:rsidR="009407A3" w:rsidRDefault="009407A3" w:rsidP="0089509B">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9407A3" w14:paraId="3DF8C57C" w14:textId="77777777" w:rsidTr="009407A3">
        <w:tc>
          <w:tcPr>
            <w:tcW w:w="2943" w:type="dxa"/>
          </w:tcPr>
          <w:p w14:paraId="024A64AE" w14:textId="77777777" w:rsidR="009407A3" w:rsidRDefault="009407A3" w:rsidP="0089509B">
            <w:pPr>
              <w:pStyle w:val="Heading21"/>
            </w:pPr>
            <w:r>
              <w:t>Element</w:t>
            </w:r>
          </w:p>
          <w:p w14:paraId="7B051942" w14:textId="77777777" w:rsidR="009407A3" w:rsidRDefault="009407A3"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0DA70613" w14:textId="77777777" w:rsidR="009407A3" w:rsidRDefault="009407A3" w:rsidP="0089509B">
            <w:pPr>
              <w:pStyle w:val="Heading21"/>
            </w:pPr>
            <w:r>
              <w:t>Performance Criteria</w:t>
            </w:r>
          </w:p>
          <w:p w14:paraId="5BA0AC24" w14:textId="77777777" w:rsidR="009407A3" w:rsidRDefault="009407A3"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42C9A6C8" w14:textId="77777777" w:rsidTr="009407A3">
        <w:tc>
          <w:tcPr>
            <w:tcW w:w="2943" w:type="dxa"/>
          </w:tcPr>
          <w:p w14:paraId="0BBCE8D0" w14:textId="77777777" w:rsidR="009407A3" w:rsidRDefault="009407A3" w:rsidP="0089509B">
            <w:pPr>
              <w:pStyle w:val="spacer"/>
            </w:pPr>
          </w:p>
        </w:tc>
        <w:tc>
          <w:tcPr>
            <w:tcW w:w="6299" w:type="dxa"/>
            <w:gridSpan w:val="4"/>
          </w:tcPr>
          <w:p w14:paraId="693C20F8" w14:textId="77777777" w:rsidR="009407A3" w:rsidRDefault="009407A3" w:rsidP="0089509B">
            <w:pPr>
              <w:pStyle w:val="spacer"/>
            </w:pPr>
          </w:p>
        </w:tc>
      </w:tr>
      <w:tr w:rsidR="009407A3" w14:paraId="2111EB88" w14:textId="77777777" w:rsidTr="009407A3">
        <w:tc>
          <w:tcPr>
            <w:tcW w:w="2943" w:type="dxa"/>
            <w:vMerge w:val="restart"/>
          </w:tcPr>
          <w:p w14:paraId="4D101495" w14:textId="77777777" w:rsidR="009407A3" w:rsidRPr="00554EBA" w:rsidRDefault="009407A3" w:rsidP="0089509B">
            <w:pPr>
              <w:pStyle w:val="element"/>
              <w:keepNext/>
            </w:pPr>
            <w:r w:rsidRPr="0084371F">
              <w:t>1</w:t>
            </w:r>
            <w:r>
              <w:tab/>
            </w:r>
            <w:r w:rsidRPr="00554EBA">
              <w:t xml:space="preserve">Identify and compare whole numbers and </w:t>
            </w:r>
            <w:r w:rsidRPr="00554EBA">
              <w:lastRenderedPageBreak/>
              <w:t>money into the thousands in simple, familiar situations</w:t>
            </w:r>
          </w:p>
          <w:p w14:paraId="7CF26E5E" w14:textId="77777777" w:rsidR="009407A3" w:rsidRPr="0084371F" w:rsidRDefault="009407A3" w:rsidP="0089509B">
            <w:pPr>
              <w:pStyle w:val="element"/>
              <w:keepNext/>
            </w:pPr>
          </w:p>
        </w:tc>
        <w:tc>
          <w:tcPr>
            <w:tcW w:w="570" w:type="dxa"/>
            <w:gridSpan w:val="2"/>
          </w:tcPr>
          <w:p w14:paraId="7B810EF8" w14:textId="77777777" w:rsidR="009407A3" w:rsidRDefault="009407A3" w:rsidP="0089509B">
            <w:pPr>
              <w:pStyle w:val="PC"/>
              <w:keepNext/>
            </w:pPr>
            <w:r>
              <w:lastRenderedPageBreak/>
              <w:t>1.1</w:t>
            </w:r>
          </w:p>
        </w:tc>
        <w:tc>
          <w:tcPr>
            <w:tcW w:w="5729" w:type="dxa"/>
            <w:gridSpan w:val="2"/>
          </w:tcPr>
          <w:p w14:paraId="212845FE" w14:textId="77777777" w:rsidR="009407A3" w:rsidRDefault="009407A3" w:rsidP="0089509B">
            <w:pPr>
              <w:pStyle w:val="unittext"/>
            </w:pPr>
            <w:r>
              <w:t xml:space="preserve">Identify </w:t>
            </w:r>
            <w:r w:rsidRPr="00554EBA">
              <w:rPr>
                <w:b/>
                <w:i/>
              </w:rPr>
              <w:t>place value concepts</w:t>
            </w:r>
            <w:r>
              <w:t xml:space="preserve"> in </w:t>
            </w:r>
            <w:r w:rsidRPr="00554EBA">
              <w:rPr>
                <w:b/>
                <w:i/>
              </w:rPr>
              <w:t>whole numbers</w:t>
            </w:r>
            <w:r>
              <w:t xml:space="preserve"> into the thousands</w:t>
            </w:r>
          </w:p>
        </w:tc>
      </w:tr>
      <w:tr w:rsidR="009407A3" w14:paraId="237BFFA0" w14:textId="77777777" w:rsidTr="009407A3">
        <w:tc>
          <w:tcPr>
            <w:tcW w:w="2943" w:type="dxa"/>
            <w:vMerge/>
          </w:tcPr>
          <w:p w14:paraId="4785741B" w14:textId="77777777" w:rsidR="009407A3" w:rsidRPr="0084371F" w:rsidRDefault="009407A3" w:rsidP="0089509B">
            <w:pPr>
              <w:pStyle w:val="element"/>
              <w:keepNext/>
            </w:pPr>
          </w:p>
        </w:tc>
        <w:tc>
          <w:tcPr>
            <w:tcW w:w="570" w:type="dxa"/>
            <w:gridSpan w:val="2"/>
          </w:tcPr>
          <w:p w14:paraId="65C41662" w14:textId="77777777" w:rsidR="009407A3" w:rsidRDefault="009407A3" w:rsidP="0089509B">
            <w:pPr>
              <w:pStyle w:val="PC"/>
              <w:keepNext/>
            </w:pPr>
            <w:r>
              <w:t>1.2</w:t>
            </w:r>
          </w:p>
        </w:tc>
        <w:tc>
          <w:tcPr>
            <w:tcW w:w="5729" w:type="dxa"/>
            <w:gridSpan w:val="2"/>
          </w:tcPr>
          <w:p w14:paraId="2E9BA0FE" w14:textId="77777777" w:rsidR="009407A3" w:rsidRDefault="009407A3" w:rsidP="0089509B">
            <w:pPr>
              <w:pStyle w:val="unittext"/>
            </w:pPr>
            <w:r>
              <w:rPr>
                <w:bCs/>
              </w:rPr>
              <w:t>Express whole numbers orally and write them as numerals and words</w:t>
            </w:r>
          </w:p>
        </w:tc>
      </w:tr>
      <w:tr w:rsidR="009407A3" w14:paraId="6AD473B6" w14:textId="77777777" w:rsidTr="009407A3">
        <w:tc>
          <w:tcPr>
            <w:tcW w:w="2943" w:type="dxa"/>
            <w:vMerge/>
          </w:tcPr>
          <w:p w14:paraId="670A5E50" w14:textId="77777777" w:rsidR="009407A3" w:rsidRPr="0084371F" w:rsidRDefault="009407A3" w:rsidP="0089509B">
            <w:pPr>
              <w:pStyle w:val="element"/>
              <w:keepNext/>
            </w:pPr>
          </w:p>
        </w:tc>
        <w:tc>
          <w:tcPr>
            <w:tcW w:w="570" w:type="dxa"/>
            <w:gridSpan w:val="2"/>
          </w:tcPr>
          <w:p w14:paraId="13D0FDF4" w14:textId="77777777" w:rsidR="009407A3" w:rsidRDefault="009407A3" w:rsidP="0089509B">
            <w:pPr>
              <w:pStyle w:val="PC"/>
              <w:keepNext/>
            </w:pPr>
            <w:r>
              <w:t>1.3</w:t>
            </w:r>
          </w:p>
        </w:tc>
        <w:tc>
          <w:tcPr>
            <w:tcW w:w="5729" w:type="dxa"/>
            <w:gridSpan w:val="2"/>
          </w:tcPr>
          <w:p w14:paraId="53AB39C7" w14:textId="77777777" w:rsidR="009407A3" w:rsidRDefault="009407A3" w:rsidP="0089509B">
            <w:pPr>
              <w:pStyle w:val="unittext"/>
            </w:pPr>
            <w:r>
              <w:t>Order and compare whole numbers into the thousands</w:t>
            </w:r>
          </w:p>
        </w:tc>
      </w:tr>
      <w:tr w:rsidR="009407A3" w14:paraId="786CA0B1" w14:textId="77777777" w:rsidTr="009407A3">
        <w:tc>
          <w:tcPr>
            <w:tcW w:w="2943" w:type="dxa"/>
            <w:vMerge/>
          </w:tcPr>
          <w:p w14:paraId="736806F3" w14:textId="77777777" w:rsidR="009407A3" w:rsidRPr="0084371F" w:rsidRDefault="009407A3" w:rsidP="0089509B">
            <w:pPr>
              <w:pStyle w:val="element"/>
              <w:keepNext/>
            </w:pPr>
          </w:p>
        </w:tc>
        <w:tc>
          <w:tcPr>
            <w:tcW w:w="570" w:type="dxa"/>
            <w:gridSpan w:val="2"/>
          </w:tcPr>
          <w:p w14:paraId="78DF7F9A" w14:textId="77777777" w:rsidR="009407A3" w:rsidRDefault="009407A3" w:rsidP="0089509B">
            <w:pPr>
              <w:pStyle w:val="PC"/>
              <w:keepNext/>
            </w:pPr>
            <w:r>
              <w:t>1.4</w:t>
            </w:r>
          </w:p>
        </w:tc>
        <w:tc>
          <w:tcPr>
            <w:tcW w:w="5729" w:type="dxa"/>
            <w:gridSpan w:val="2"/>
          </w:tcPr>
          <w:p w14:paraId="312F235E" w14:textId="77777777" w:rsidR="009407A3" w:rsidRDefault="009407A3" w:rsidP="0089509B">
            <w:pPr>
              <w:pStyle w:val="unittext"/>
            </w:pPr>
            <w:r>
              <w:t xml:space="preserve">Read, write, interpret and compare numbers related to money in </w:t>
            </w:r>
            <w:r w:rsidRPr="00554EBA">
              <w:rPr>
                <w:b/>
                <w:i/>
              </w:rPr>
              <w:t>simple, familiar situations</w:t>
            </w:r>
          </w:p>
        </w:tc>
      </w:tr>
      <w:tr w:rsidR="009407A3" w14:paraId="7C449552" w14:textId="77777777" w:rsidTr="009407A3">
        <w:tc>
          <w:tcPr>
            <w:tcW w:w="2943" w:type="dxa"/>
          </w:tcPr>
          <w:p w14:paraId="7A5D9471" w14:textId="77777777" w:rsidR="009407A3" w:rsidRDefault="009407A3" w:rsidP="0089509B">
            <w:pPr>
              <w:pStyle w:val="spacer"/>
            </w:pPr>
          </w:p>
        </w:tc>
        <w:tc>
          <w:tcPr>
            <w:tcW w:w="6299" w:type="dxa"/>
            <w:gridSpan w:val="4"/>
          </w:tcPr>
          <w:p w14:paraId="7314B3DA" w14:textId="77777777" w:rsidR="009407A3" w:rsidRDefault="009407A3" w:rsidP="0089509B">
            <w:pPr>
              <w:pStyle w:val="spacer"/>
            </w:pPr>
          </w:p>
        </w:tc>
      </w:tr>
      <w:tr w:rsidR="009407A3" w14:paraId="2DC02CC4" w14:textId="77777777" w:rsidTr="009407A3">
        <w:tc>
          <w:tcPr>
            <w:tcW w:w="2943" w:type="dxa"/>
            <w:vMerge w:val="restart"/>
          </w:tcPr>
          <w:p w14:paraId="6E2176FA" w14:textId="77777777" w:rsidR="009407A3" w:rsidRDefault="009407A3" w:rsidP="0089509B">
            <w:pPr>
              <w:pStyle w:val="element"/>
              <w:keepNext/>
            </w:pPr>
            <w:r>
              <w:t>2</w:t>
            </w:r>
            <w:r>
              <w:tab/>
              <w:t>Identify and compare simple everyday fractions, decimals and percentages, in simple, familiar situations</w:t>
            </w:r>
          </w:p>
        </w:tc>
        <w:tc>
          <w:tcPr>
            <w:tcW w:w="585" w:type="dxa"/>
            <w:gridSpan w:val="3"/>
          </w:tcPr>
          <w:p w14:paraId="14DE4F55" w14:textId="77777777" w:rsidR="009407A3" w:rsidRDefault="009407A3" w:rsidP="0089509B">
            <w:pPr>
              <w:pStyle w:val="PC"/>
              <w:keepNext/>
            </w:pPr>
            <w:r>
              <w:t>2.1</w:t>
            </w:r>
          </w:p>
        </w:tc>
        <w:tc>
          <w:tcPr>
            <w:tcW w:w="5714" w:type="dxa"/>
          </w:tcPr>
          <w:p w14:paraId="2F9622C2" w14:textId="77777777" w:rsidR="009407A3" w:rsidRDefault="009407A3" w:rsidP="0089509B">
            <w:pPr>
              <w:pStyle w:val="unittext"/>
            </w:pPr>
            <w:r>
              <w:t xml:space="preserve">Identify </w:t>
            </w:r>
            <w:r w:rsidRPr="00554EBA">
              <w:rPr>
                <w:b/>
                <w:i/>
              </w:rPr>
              <w:t>simple everyday fractions, decimals and percentages</w:t>
            </w:r>
            <w:r>
              <w:t xml:space="preserve"> in simple, familiar situations, express them orally and write them as numerals</w:t>
            </w:r>
          </w:p>
        </w:tc>
      </w:tr>
      <w:tr w:rsidR="009407A3" w14:paraId="0CF96D01" w14:textId="77777777" w:rsidTr="009407A3">
        <w:tc>
          <w:tcPr>
            <w:tcW w:w="2943" w:type="dxa"/>
            <w:vMerge/>
          </w:tcPr>
          <w:p w14:paraId="40822F33" w14:textId="77777777" w:rsidR="009407A3" w:rsidRDefault="009407A3" w:rsidP="0089509B">
            <w:pPr>
              <w:keepNext/>
            </w:pPr>
          </w:p>
        </w:tc>
        <w:tc>
          <w:tcPr>
            <w:tcW w:w="585" w:type="dxa"/>
            <w:gridSpan w:val="3"/>
          </w:tcPr>
          <w:p w14:paraId="5D5982C1" w14:textId="77777777" w:rsidR="009407A3" w:rsidRDefault="009407A3" w:rsidP="0089509B">
            <w:pPr>
              <w:pStyle w:val="PC"/>
              <w:keepNext/>
            </w:pPr>
            <w:r>
              <w:t>2.2</w:t>
            </w:r>
          </w:p>
        </w:tc>
        <w:tc>
          <w:tcPr>
            <w:tcW w:w="5714" w:type="dxa"/>
          </w:tcPr>
          <w:p w14:paraId="4DFA0E0A" w14:textId="77777777" w:rsidR="009407A3" w:rsidRDefault="009407A3" w:rsidP="0089509B">
            <w:pPr>
              <w:pStyle w:val="unittext"/>
            </w:pPr>
            <w:r w:rsidRPr="00554EBA">
              <w:rPr>
                <w:b/>
                <w:i/>
              </w:rPr>
              <w:t>Order and compare</w:t>
            </w:r>
            <w:r>
              <w:t xml:space="preserve"> simple everyday unit fractions, decimals and percentages</w:t>
            </w:r>
          </w:p>
        </w:tc>
      </w:tr>
      <w:tr w:rsidR="009407A3" w14:paraId="16079A46" w14:textId="77777777" w:rsidTr="009407A3">
        <w:tc>
          <w:tcPr>
            <w:tcW w:w="2943" w:type="dxa"/>
          </w:tcPr>
          <w:p w14:paraId="57D76AE5" w14:textId="77777777" w:rsidR="009407A3" w:rsidRDefault="009407A3" w:rsidP="0089509B">
            <w:pPr>
              <w:pStyle w:val="spacer"/>
            </w:pPr>
          </w:p>
        </w:tc>
        <w:tc>
          <w:tcPr>
            <w:tcW w:w="6299" w:type="dxa"/>
            <w:gridSpan w:val="4"/>
          </w:tcPr>
          <w:p w14:paraId="7E2CC17B" w14:textId="77777777" w:rsidR="009407A3" w:rsidRDefault="009407A3" w:rsidP="0089509B">
            <w:pPr>
              <w:pStyle w:val="spacer"/>
            </w:pPr>
          </w:p>
        </w:tc>
      </w:tr>
      <w:tr w:rsidR="009407A3" w14:paraId="5793AF12" w14:textId="77777777" w:rsidTr="009407A3">
        <w:tc>
          <w:tcPr>
            <w:tcW w:w="2943" w:type="dxa"/>
            <w:vMerge w:val="restart"/>
          </w:tcPr>
          <w:p w14:paraId="3CB63C62" w14:textId="77777777" w:rsidR="009407A3" w:rsidRDefault="009407A3" w:rsidP="0089509B">
            <w:pPr>
              <w:pStyle w:val="element"/>
              <w:keepNext/>
            </w:pPr>
            <w:r>
              <w:t>3</w:t>
            </w:r>
            <w:r>
              <w:tab/>
              <w:t>Perform simple, one-step calculations with numbers and money into the thousands</w:t>
            </w:r>
          </w:p>
        </w:tc>
        <w:tc>
          <w:tcPr>
            <w:tcW w:w="570" w:type="dxa"/>
            <w:gridSpan w:val="2"/>
          </w:tcPr>
          <w:p w14:paraId="363743FC" w14:textId="77777777" w:rsidR="009407A3" w:rsidRDefault="009407A3" w:rsidP="0089509B">
            <w:pPr>
              <w:pStyle w:val="PC"/>
              <w:keepNext/>
            </w:pPr>
            <w:r>
              <w:t>3.1</w:t>
            </w:r>
          </w:p>
        </w:tc>
        <w:tc>
          <w:tcPr>
            <w:tcW w:w="5729" w:type="dxa"/>
            <w:gridSpan w:val="2"/>
          </w:tcPr>
          <w:p w14:paraId="0137DFDC" w14:textId="77777777" w:rsidR="009407A3" w:rsidRDefault="009407A3" w:rsidP="0089509B">
            <w:pPr>
              <w:pStyle w:val="unittext"/>
            </w:pPr>
            <w:r>
              <w:t xml:space="preserve">Perform </w:t>
            </w:r>
            <w:r>
              <w:rPr>
                <w:b/>
                <w:i/>
              </w:rPr>
              <w:t xml:space="preserve">simple, one-step calculations </w:t>
            </w:r>
            <w:r>
              <w:t xml:space="preserve">of +, –, ×, and ÷ with whole numbers and money in </w:t>
            </w:r>
            <w:r w:rsidRPr="00554EBA">
              <w:t>simple, familiar situations</w:t>
            </w:r>
          </w:p>
        </w:tc>
      </w:tr>
      <w:tr w:rsidR="009407A3" w14:paraId="3E8D9590" w14:textId="77777777" w:rsidTr="009407A3">
        <w:tc>
          <w:tcPr>
            <w:tcW w:w="2943" w:type="dxa"/>
            <w:vMerge/>
          </w:tcPr>
          <w:p w14:paraId="57B02F90" w14:textId="77777777" w:rsidR="009407A3" w:rsidRDefault="009407A3" w:rsidP="0089509B">
            <w:pPr>
              <w:keepNext/>
            </w:pPr>
          </w:p>
        </w:tc>
        <w:tc>
          <w:tcPr>
            <w:tcW w:w="570" w:type="dxa"/>
            <w:gridSpan w:val="2"/>
          </w:tcPr>
          <w:p w14:paraId="1D1D8D71" w14:textId="77777777" w:rsidR="009407A3" w:rsidRDefault="009407A3" w:rsidP="0089509B">
            <w:pPr>
              <w:pStyle w:val="PC"/>
              <w:keepNext/>
            </w:pPr>
            <w:r>
              <w:t>3.2</w:t>
            </w:r>
          </w:p>
        </w:tc>
        <w:tc>
          <w:tcPr>
            <w:tcW w:w="5729" w:type="dxa"/>
            <w:gridSpan w:val="2"/>
          </w:tcPr>
          <w:p w14:paraId="11C7F1A2" w14:textId="77777777" w:rsidR="009407A3" w:rsidRDefault="009407A3" w:rsidP="0089509B">
            <w:pPr>
              <w:pStyle w:val="unitt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9407A3" w14:paraId="03326E64" w14:textId="77777777" w:rsidTr="009407A3">
        <w:tc>
          <w:tcPr>
            <w:tcW w:w="2943" w:type="dxa"/>
            <w:vMerge/>
          </w:tcPr>
          <w:p w14:paraId="58AF9A9D" w14:textId="77777777" w:rsidR="009407A3" w:rsidRDefault="009407A3" w:rsidP="0089509B">
            <w:pPr>
              <w:keepNext/>
            </w:pPr>
          </w:p>
        </w:tc>
        <w:tc>
          <w:tcPr>
            <w:tcW w:w="570" w:type="dxa"/>
            <w:gridSpan w:val="2"/>
          </w:tcPr>
          <w:p w14:paraId="63CB690D" w14:textId="77777777" w:rsidR="009407A3" w:rsidRDefault="009407A3" w:rsidP="0089509B">
            <w:pPr>
              <w:pStyle w:val="PC"/>
              <w:keepNext/>
            </w:pPr>
            <w:r>
              <w:t>3.3</w:t>
            </w:r>
          </w:p>
        </w:tc>
        <w:tc>
          <w:tcPr>
            <w:tcW w:w="5729" w:type="dxa"/>
            <w:gridSpan w:val="2"/>
          </w:tcPr>
          <w:p w14:paraId="0D8A06C5" w14:textId="77777777" w:rsidR="009407A3" w:rsidRDefault="009407A3" w:rsidP="0089509B">
            <w:pPr>
              <w:pStyle w:val="unittext"/>
            </w:pPr>
            <w:r>
              <w:rPr>
                <w:b/>
                <w:i/>
              </w:rPr>
              <w:t>Estimate and roughly check</w:t>
            </w:r>
            <w:r>
              <w:t xml:space="preserve"> the results of calculations in relation to the context</w:t>
            </w:r>
          </w:p>
        </w:tc>
      </w:tr>
      <w:tr w:rsidR="009407A3" w14:paraId="7BF1A1B0" w14:textId="77777777" w:rsidTr="009407A3">
        <w:tc>
          <w:tcPr>
            <w:tcW w:w="2943" w:type="dxa"/>
          </w:tcPr>
          <w:p w14:paraId="40C195FF" w14:textId="77777777" w:rsidR="009407A3" w:rsidRDefault="009407A3" w:rsidP="0089509B">
            <w:pPr>
              <w:pStyle w:val="spacer"/>
            </w:pPr>
          </w:p>
        </w:tc>
        <w:tc>
          <w:tcPr>
            <w:tcW w:w="6299" w:type="dxa"/>
            <w:gridSpan w:val="4"/>
          </w:tcPr>
          <w:p w14:paraId="5DA41CCC" w14:textId="77777777" w:rsidR="009407A3" w:rsidRDefault="009407A3" w:rsidP="0089509B">
            <w:pPr>
              <w:pStyle w:val="spacer"/>
            </w:pPr>
          </w:p>
        </w:tc>
      </w:tr>
      <w:tr w:rsidR="009407A3" w14:paraId="4EA4C5C8" w14:textId="77777777" w:rsidTr="009407A3">
        <w:tc>
          <w:tcPr>
            <w:tcW w:w="9242" w:type="dxa"/>
            <w:gridSpan w:val="5"/>
          </w:tcPr>
          <w:p w14:paraId="7FD4C622" w14:textId="77777777" w:rsidR="009407A3" w:rsidRDefault="009407A3" w:rsidP="0089509B">
            <w:pPr>
              <w:pStyle w:val="Heading21"/>
            </w:pPr>
            <w:r>
              <w:t>Required Knowledge and Skills</w:t>
            </w:r>
          </w:p>
          <w:p w14:paraId="20C20775" w14:textId="77777777" w:rsidR="009407A3" w:rsidRDefault="009407A3" w:rsidP="0089509B">
            <w:pPr>
              <w:pStyle w:val="text"/>
            </w:pPr>
            <w:r w:rsidRPr="005979AA">
              <w:t>This describes the essential skills and knowledge and their level required for this unit</w:t>
            </w:r>
            <w:r>
              <w:t>.</w:t>
            </w:r>
          </w:p>
        </w:tc>
      </w:tr>
      <w:tr w:rsidR="009407A3" w14:paraId="5904BDA0" w14:textId="77777777" w:rsidTr="009407A3">
        <w:tc>
          <w:tcPr>
            <w:tcW w:w="9242" w:type="dxa"/>
            <w:gridSpan w:val="5"/>
          </w:tcPr>
          <w:p w14:paraId="22445EED" w14:textId="77777777" w:rsidR="009407A3" w:rsidRDefault="009407A3" w:rsidP="0089509B">
            <w:pPr>
              <w:pStyle w:val="unittext"/>
            </w:pPr>
            <w:r>
              <w:t>Required Knowledge:</w:t>
            </w:r>
          </w:p>
          <w:p w14:paraId="33FA78B3" w14:textId="77777777" w:rsidR="009407A3" w:rsidRPr="00C760F4" w:rsidRDefault="009407A3" w:rsidP="0089509B">
            <w:pPr>
              <w:pStyle w:val="bullet"/>
              <w:numPr>
                <w:ilvl w:val="0"/>
                <w:numId w:val="13"/>
              </w:numPr>
              <w:ind w:left="284" w:hanging="284"/>
            </w:pPr>
            <w:r w:rsidRPr="00C760F4">
              <w:t xml:space="preserve">signs / prints/ symbols represent meaning </w:t>
            </w:r>
          </w:p>
          <w:p w14:paraId="2AF53343" w14:textId="77777777" w:rsidR="009407A3" w:rsidRPr="00C760F4" w:rsidRDefault="009407A3" w:rsidP="0089509B">
            <w:pPr>
              <w:pStyle w:val="bullet"/>
              <w:numPr>
                <w:ilvl w:val="0"/>
                <w:numId w:val="13"/>
              </w:numPr>
              <w:ind w:left="284" w:hanging="284"/>
            </w:pPr>
            <w:r w:rsidRPr="00C760F4">
              <w:t xml:space="preserve">place value of whole numbers into the thousands </w:t>
            </w:r>
          </w:p>
          <w:p w14:paraId="1BBC48B7" w14:textId="77777777" w:rsidR="009407A3" w:rsidRDefault="009407A3" w:rsidP="0089509B">
            <w:pPr>
              <w:pStyle w:val="bullet"/>
              <w:numPr>
                <w:ilvl w:val="0"/>
                <w:numId w:val="13"/>
              </w:numPr>
              <w:ind w:left="284" w:hanging="284"/>
            </w:pPr>
            <w:r w:rsidRPr="00C760F4">
              <w:t xml:space="preserve">techniques used to make estimations and check results of calculations </w:t>
            </w:r>
          </w:p>
          <w:p w14:paraId="213E50E0" w14:textId="77777777" w:rsidR="009407A3" w:rsidRDefault="009407A3" w:rsidP="0089509B">
            <w:pPr>
              <w:pStyle w:val="bullet"/>
              <w:numPr>
                <w:ilvl w:val="0"/>
                <w:numId w:val="13"/>
              </w:numPr>
              <w:ind w:left="284" w:hanging="284"/>
            </w:pPr>
            <w:r w:rsidRPr="00C760F4">
              <w:t>understanding of operations of addition (+), subtraction (–) , simple multiplication (×) or simple division (÷) and the words and symbols associated with them</w:t>
            </w:r>
          </w:p>
          <w:p w14:paraId="6EB16449" w14:textId="77777777" w:rsidR="009407A3" w:rsidRDefault="009407A3" w:rsidP="0089509B">
            <w:pPr>
              <w:pStyle w:val="unittext"/>
            </w:pPr>
            <w:r>
              <w:t>Required Skills:</w:t>
            </w:r>
          </w:p>
          <w:p w14:paraId="2661263A" w14:textId="77777777" w:rsidR="009407A3" w:rsidRPr="00C760F4" w:rsidRDefault="009407A3" w:rsidP="0089509B">
            <w:pPr>
              <w:pStyle w:val="bullet"/>
              <w:numPr>
                <w:ilvl w:val="0"/>
                <w:numId w:val="13"/>
              </w:numPr>
              <w:ind w:left="284" w:hanging="284"/>
            </w:pPr>
            <w:r>
              <w:t xml:space="preserve">literacy and oracy skills to </w:t>
            </w:r>
            <w:r w:rsidRPr="00C760F4">
              <w:t>read, write and say whole numbers, simple fractions and familiar words associated with numbers and money</w:t>
            </w:r>
          </w:p>
          <w:p w14:paraId="78045383" w14:textId="77777777" w:rsidR="009407A3" w:rsidRDefault="009407A3" w:rsidP="0089509B">
            <w:pPr>
              <w:pStyle w:val="bullet"/>
              <w:numPr>
                <w:ilvl w:val="0"/>
                <w:numId w:val="13"/>
              </w:numPr>
              <w:ind w:left="284" w:hanging="284"/>
            </w:pPr>
            <w:r>
              <w:t xml:space="preserve">numeracy skills to </w:t>
            </w:r>
            <w:r w:rsidRPr="00C760F4">
              <w:t>identify and use the value of coins and notes</w:t>
            </w:r>
          </w:p>
        </w:tc>
      </w:tr>
      <w:tr w:rsidR="009407A3" w14:paraId="5A53314B" w14:textId="77777777" w:rsidTr="009407A3">
        <w:tc>
          <w:tcPr>
            <w:tcW w:w="9242" w:type="dxa"/>
            <w:gridSpan w:val="5"/>
          </w:tcPr>
          <w:p w14:paraId="25EB98D7" w14:textId="77777777" w:rsidR="009407A3" w:rsidRDefault="009407A3" w:rsidP="0089509B">
            <w:pPr>
              <w:pStyle w:val="spacer"/>
            </w:pPr>
          </w:p>
        </w:tc>
      </w:tr>
      <w:tr w:rsidR="009407A3" w14:paraId="38F5AA9E" w14:textId="77777777" w:rsidTr="009407A3">
        <w:tc>
          <w:tcPr>
            <w:tcW w:w="9242" w:type="dxa"/>
            <w:gridSpan w:val="5"/>
          </w:tcPr>
          <w:p w14:paraId="4496E522" w14:textId="77777777" w:rsidR="009407A3" w:rsidRDefault="009407A3" w:rsidP="0089509B">
            <w:pPr>
              <w:pStyle w:val="Heading21"/>
            </w:pPr>
            <w:r>
              <w:t>Range Statement</w:t>
            </w:r>
          </w:p>
          <w:p w14:paraId="6BE12FDA" w14:textId="242C5E2E" w:rsidR="009407A3" w:rsidRDefault="009407A3"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2D5F57F4" w14:textId="77777777" w:rsidTr="009407A3">
        <w:tc>
          <w:tcPr>
            <w:tcW w:w="3369" w:type="dxa"/>
            <w:gridSpan w:val="2"/>
          </w:tcPr>
          <w:p w14:paraId="439F42F2" w14:textId="77777777" w:rsidR="009407A3" w:rsidRPr="004437B4" w:rsidRDefault="009407A3" w:rsidP="0089509B">
            <w:pPr>
              <w:pStyle w:val="unittext"/>
            </w:pPr>
            <w:r>
              <w:rPr>
                <w:b/>
                <w:i/>
              </w:rPr>
              <w:lastRenderedPageBreak/>
              <w:t xml:space="preserve">Place value concepts </w:t>
            </w:r>
            <w:r>
              <w:t>refer to:</w:t>
            </w:r>
          </w:p>
        </w:tc>
        <w:tc>
          <w:tcPr>
            <w:tcW w:w="5873" w:type="dxa"/>
            <w:gridSpan w:val="3"/>
          </w:tcPr>
          <w:p w14:paraId="4FD805B2" w14:textId="77777777" w:rsidR="009407A3" w:rsidRDefault="009407A3" w:rsidP="0089509B">
            <w:pPr>
              <w:pStyle w:val="bullet"/>
              <w:numPr>
                <w:ilvl w:val="0"/>
                <w:numId w:val="13"/>
              </w:numPr>
              <w:ind w:left="284" w:hanging="284"/>
            </w:pPr>
            <w:r w:rsidRPr="00A610D5">
              <w:rPr>
                <w:bCs/>
              </w:rPr>
              <w:t>place value concepts for whole numbers into the thousands</w:t>
            </w:r>
          </w:p>
        </w:tc>
      </w:tr>
      <w:tr w:rsidR="009407A3" w14:paraId="3D2FF981" w14:textId="77777777" w:rsidTr="009407A3">
        <w:tc>
          <w:tcPr>
            <w:tcW w:w="9242" w:type="dxa"/>
            <w:gridSpan w:val="5"/>
          </w:tcPr>
          <w:p w14:paraId="3DBE00C2" w14:textId="77777777" w:rsidR="009407A3" w:rsidRDefault="009407A3" w:rsidP="0089509B">
            <w:pPr>
              <w:pStyle w:val="spacer"/>
            </w:pPr>
          </w:p>
        </w:tc>
      </w:tr>
      <w:tr w:rsidR="009407A3" w14:paraId="4FF644F1" w14:textId="77777777" w:rsidTr="009407A3">
        <w:tc>
          <w:tcPr>
            <w:tcW w:w="3369" w:type="dxa"/>
            <w:gridSpan w:val="2"/>
          </w:tcPr>
          <w:p w14:paraId="74839A55" w14:textId="77777777" w:rsidR="009407A3" w:rsidRPr="005979AA" w:rsidRDefault="009407A3" w:rsidP="0089509B">
            <w:pPr>
              <w:pStyle w:val="unittext"/>
            </w:pPr>
            <w:r>
              <w:rPr>
                <w:b/>
                <w:i/>
              </w:rPr>
              <w:t>Whole numbers</w:t>
            </w:r>
            <w:r w:rsidRPr="00C760F4">
              <w:t xml:space="preserve"> should be</w:t>
            </w:r>
            <w:r>
              <w:t>:</w:t>
            </w:r>
          </w:p>
        </w:tc>
        <w:tc>
          <w:tcPr>
            <w:tcW w:w="5873" w:type="dxa"/>
            <w:gridSpan w:val="3"/>
          </w:tcPr>
          <w:p w14:paraId="77C4B23A" w14:textId="77777777" w:rsidR="009407A3" w:rsidRDefault="009407A3" w:rsidP="0089509B">
            <w:pPr>
              <w:pStyle w:val="bullet"/>
              <w:numPr>
                <w:ilvl w:val="0"/>
                <w:numId w:val="13"/>
              </w:numPr>
              <w:ind w:left="284" w:hanging="284"/>
            </w:pPr>
            <w:r w:rsidRPr="00C760F4">
              <w:t>relevant and appropriate to the learner and should be known in both numeral and word form</w:t>
            </w:r>
          </w:p>
        </w:tc>
      </w:tr>
      <w:tr w:rsidR="009407A3" w14:paraId="18EA814A" w14:textId="77777777" w:rsidTr="009407A3">
        <w:tc>
          <w:tcPr>
            <w:tcW w:w="9242" w:type="dxa"/>
            <w:gridSpan w:val="5"/>
          </w:tcPr>
          <w:p w14:paraId="35BFC4B7" w14:textId="77777777" w:rsidR="009407A3" w:rsidRDefault="009407A3" w:rsidP="0089509B">
            <w:pPr>
              <w:pStyle w:val="spacer"/>
            </w:pPr>
          </w:p>
        </w:tc>
      </w:tr>
      <w:tr w:rsidR="009407A3" w14:paraId="3476BC0B" w14:textId="77777777" w:rsidTr="009407A3">
        <w:tc>
          <w:tcPr>
            <w:tcW w:w="3369" w:type="dxa"/>
            <w:gridSpan w:val="2"/>
          </w:tcPr>
          <w:p w14:paraId="776EC16E" w14:textId="77777777" w:rsidR="009407A3" w:rsidRPr="00A610D5" w:rsidRDefault="009407A3" w:rsidP="0089509B">
            <w:pPr>
              <w:pStyle w:val="unittext"/>
            </w:pPr>
            <w:r>
              <w:rPr>
                <w:b/>
                <w:i/>
              </w:rPr>
              <w:t xml:space="preserve">Simple, familiar situations </w:t>
            </w:r>
            <w:r>
              <w:t>may include:</w:t>
            </w:r>
          </w:p>
        </w:tc>
        <w:tc>
          <w:tcPr>
            <w:tcW w:w="5873" w:type="dxa"/>
            <w:gridSpan w:val="3"/>
          </w:tcPr>
          <w:p w14:paraId="6EFF9916" w14:textId="77777777" w:rsidR="009407A3" w:rsidRDefault="009407A3" w:rsidP="0089509B">
            <w:pPr>
              <w:pStyle w:val="bullet"/>
              <w:numPr>
                <w:ilvl w:val="0"/>
                <w:numId w:val="13"/>
              </w:numPr>
              <w:ind w:left="284" w:hanging="284"/>
            </w:pPr>
            <w:r w:rsidRPr="00A610D5">
              <w:t>identifying and comparing numbers in</w:t>
            </w:r>
            <w:r>
              <w:t>:</w:t>
            </w:r>
          </w:p>
          <w:p w14:paraId="5EA0D235" w14:textId="77777777" w:rsidR="009407A3" w:rsidRDefault="009407A3" w:rsidP="0089509B">
            <w:pPr>
              <w:pStyle w:val="endash"/>
              <w:keepNext/>
              <w:ind w:left="568" w:hanging="284"/>
            </w:pPr>
            <w:r w:rsidRPr="00A610D5">
              <w:t>household bills</w:t>
            </w:r>
          </w:p>
          <w:p w14:paraId="5AAD26C6" w14:textId="77777777" w:rsidR="009407A3" w:rsidRDefault="009407A3" w:rsidP="0089509B">
            <w:pPr>
              <w:pStyle w:val="endash"/>
              <w:keepNext/>
              <w:ind w:left="568" w:hanging="284"/>
            </w:pPr>
            <w:r w:rsidRPr="00A610D5">
              <w:t>advertising leaflets</w:t>
            </w:r>
            <w:r>
              <w:t xml:space="preserve"> or </w:t>
            </w:r>
            <w:r w:rsidRPr="00A610D5">
              <w:t>catalogues</w:t>
            </w:r>
          </w:p>
          <w:p w14:paraId="3FB56CDF" w14:textId="77777777" w:rsidR="009407A3" w:rsidRDefault="009407A3" w:rsidP="0089509B">
            <w:pPr>
              <w:pStyle w:val="endash"/>
              <w:keepNext/>
              <w:ind w:left="568" w:hanging="284"/>
            </w:pPr>
            <w:r w:rsidRPr="00A610D5">
              <w:t>simple pricelists</w:t>
            </w:r>
          </w:p>
          <w:p w14:paraId="2E1E72EA" w14:textId="77777777" w:rsidR="009407A3" w:rsidRDefault="009407A3" w:rsidP="0089509B">
            <w:pPr>
              <w:pStyle w:val="endash"/>
              <w:keepNext/>
              <w:ind w:left="568" w:hanging="284"/>
            </w:pPr>
            <w:r w:rsidRPr="00A610D5">
              <w:t>sports results</w:t>
            </w:r>
          </w:p>
          <w:p w14:paraId="612B54EC" w14:textId="77777777" w:rsidR="009407A3" w:rsidRPr="00A610D5" w:rsidRDefault="009407A3" w:rsidP="0089509B">
            <w:pPr>
              <w:pStyle w:val="endash"/>
              <w:keepNext/>
              <w:ind w:left="568" w:hanging="284"/>
            </w:pPr>
            <w:r w:rsidRPr="00A610D5">
              <w:t xml:space="preserve">workplace parts lists </w:t>
            </w:r>
          </w:p>
          <w:p w14:paraId="5665BA60" w14:textId="77777777" w:rsidR="009407A3" w:rsidRPr="00A610D5" w:rsidRDefault="009407A3" w:rsidP="0089509B">
            <w:pPr>
              <w:pStyle w:val="bullet"/>
              <w:numPr>
                <w:ilvl w:val="0"/>
                <w:numId w:val="13"/>
              </w:numPr>
              <w:ind w:left="284" w:hanging="284"/>
            </w:pPr>
            <w:r w:rsidRPr="00A610D5">
              <w:t xml:space="preserve">relevant and simple texts and information from newspapers or the internet </w:t>
            </w:r>
          </w:p>
          <w:p w14:paraId="17ABCA25" w14:textId="77777777" w:rsidR="009407A3" w:rsidRDefault="009407A3" w:rsidP="0089509B">
            <w:pPr>
              <w:pStyle w:val="bullet"/>
              <w:numPr>
                <w:ilvl w:val="0"/>
                <w:numId w:val="13"/>
              </w:numPr>
              <w:ind w:left="284" w:hanging="284"/>
            </w:pPr>
            <w:r w:rsidRPr="00A610D5">
              <w:t xml:space="preserve">identifying and comparing </w:t>
            </w:r>
            <w:r w:rsidRPr="00A610D5">
              <w:rPr>
                <w:bCs/>
              </w:rPr>
              <w:t>values on packaging, equipment, tools</w:t>
            </w:r>
          </w:p>
        </w:tc>
      </w:tr>
      <w:tr w:rsidR="009407A3" w14:paraId="31AD20CF" w14:textId="77777777" w:rsidTr="009407A3">
        <w:tc>
          <w:tcPr>
            <w:tcW w:w="9242" w:type="dxa"/>
            <w:gridSpan w:val="5"/>
          </w:tcPr>
          <w:p w14:paraId="4A18BA3A" w14:textId="77777777" w:rsidR="009407A3" w:rsidRDefault="009407A3" w:rsidP="0089509B">
            <w:pPr>
              <w:pStyle w:val="spacer"/>
            </w:pPr>
          </w:p>
        </w:tc>
      </w:tr>
      <w:tr w:rsidR="009407A3" w14:paraId="4C04FD90" w14:textId="77777777" w:rsidTr="009407A3">
        <w:tc>
          <w:tcPr>
            <w:tcW w:w="3369" w:type="dxa"/>
            <w:gridSpan w:val="2"/>
          </w:tcPr>
          <w:p w14:paraId="59D06197" w14:textId="77777777" w:rsidR="009407A3" w:rsidRPr="00A610D5" w:rsidRDefault="009407A3" w:rsidP="0089509B">
            <w:pPr>
              <w:pStyle w:val="unittext"/>
            </w:pPr>
            <w:r>
              <w:rPr>
                <w:b/>
                <w:i/>
              </w:rPr>
              <w:t xml:space="preserve">Simple everyday fractions, decimals and percentages </w:t>
            </w:r>
            <w:r>
              <w:t>refers to:</w:t>
            </w:r>
          </w:p>
        </w:tc>
        <w:tc>
          <w:tcPr>
            <w:tcW w:w="5873" w:type="dxa"/>
            <w:gridSpan w:val="3"/>
          </w:tcPr>
          <w:p w14:paraId="2A3CC722" w14:textId="77777777" w:rsidR="009407A3" w:rsidRPr="00A610D5" w:rsidRDefault="009407A3" w:rsidP="0089509B">
            <w:pPr>
              <w:pStyle w:val="bullet"/>
              <w:numPr>
                <w:ilvl w:val="0"/>
                <w:numId w:val="13"/>
              </w:numPr>
              <w:ind w:left="284" w:hanging="284"/>
            </w:pPr>
            <w:r w:rsidRPr="00A610D5">
              <w:t xml:space="preserve">decimals mainly related to money and </w:t>
            </w:r>
            <w:r>
              <w:t xml:space="preserve">only </w:t>
            </w:r>
            <w:r w:rsidRPr="00A610D5">
              <w:t xml:space="preserve">to two decimal places </w:t>
            </w:r>
          </w:p>
          <w:p w14:paraId="78B01EB1" w14:textId="288474FE" w:rsidR="009407A3" w:rsidRPr="00A610D5" w:rsidRDefault="009407A3" w:rsidP="0089509B">
            <w:pPr>
              <w:pStyle w:val="bullet"/>
              <w:numPr>
                <w:ilvl w:val="0"/>
                <w:numId w:val="13"/>
              </w:numPr>
              <w:ind w:left="284" w:hanging="284"/>
            </w:pPr>
            <w:r w:rsidRPr="00A610D5">
              <w:t>fractions such as ½ , ¼ , ⅓,</w:t>
            </w:r>
            <w:r w:rsidR="00FA7CF7">
              <w:t xml:space="preserve"> </w:t>
            </w:r>
            <w:r w:rsidRPr="00A610D5">
              <w:t>¾, 1/10</w:t>
            </w:r>
          </w:p>
          <w:p w14:paraId="1796671C" w14:textId="77777777" w:rsidR="009407A3" w:rsidRPr="00A610D5" w:rsidRDefault="009407A3" w:rsidP="0089509B">
            <w:pPr>
              <w:pStyle w:val="bullet"/>
              <w:numPr>
                <w:ilvl w:val="0"/>
                <w:numId w:val="13"/>
              </w:numPr>
              <w:ind w:left="284" w:hanging="284"/>
            </w:pPr>
            <w:r w:rsidRPr="00A610D5">
              <w:t>10% as it relates to the GST if appropriate and its equivalence to 1/10</w:t>
            </w:r>
          </w:p>
          <w:p w14:paraId="7FFE6BEB" w14:textId="77777777" w:rsidR="009407A3" w:rsidRPr="00A610D5" w:rsidRDefault="009407A3" w:rsidP="0089509B">
            <w:pPr>
              <w:pStyle w:val="bullet"/>
              <w:numPr>
                <w:ilvl w:val="0"/>
                <w:numId w:val="13"/>
              </w:numPr>
              <w:ind w:left="284" w:hanging="284"/>
            </w:pPr>
            <w:r w:rsidRPr="00A610D5">
              <w:t>equivalence of common percentages such as 25% and ¼, and 50% and ½</w:t>
            </w:r>
          </w:p>
          <w:p w14:paraId="5E7F12E7" w14:textId="77777777" w:rsidR="009407A3" w:rsidRDefault="009407A3" w:rsidP="0089509B">
            <w:pPr>
              <w:pStyle w:val="bullet"/>
              <w:numPr>
                <w:ilvl w:val="0"/>
                <w:numId w:val="13"/>
              </w:numPr>
              <w:ind w:left="284" w:hanging="284"/>
            </w:pPr>
            <w:r w:rsidRPr="00A610D5">
              <w:t>compar</w:t>
            </w:r>
            <w:r>
              <w:t xml:space="preserve">ing only </w:t>
            </w:r>
            <w:r w:rsidRPr="00A610D5">
              <w:t>unit fractions with a numerator of 1</w:t>
            </w:r>
          </w:p>
        </w:tc>
      </w:tr>
      <w:tr w:rsidR="009407A3" w14:paraId="3265FE51" w14:textId="77777777" w:rsidTr="009407A3">
        <w:tc>
          <w:tcPr>
            <w:tcW w:w="9242" w:type="dxa"/>
            <w:gridSpan w:val="5"/>
          </w:tcPr>
          <w:p w14:paraId="76804863" w14:textId="77777777" w:rsidR="009407A3" w:rsidRDefault="009407A3" w:rsidP="0089509B">
            <w:pPr>
              <w:pStyle w:val="spacer"/>
            </w:pPr>
          </w:p>
        </w:tc>
      </w:tr>
      <w:tr w:rsidR="009407A3" w14:paraId="30173425" w14:textId="77777777" w:rsidTr="009407A3">
        <w:tc>
          <w:tcPr>
            <w:tcW w:w="3369" w:type="dxa"/>
            <w:gridSpan w:val="2"/>
          </w:tcPr>
          <w:p w14:paraId="0DDA491D" w14:textId="77777777" w:rsidR="009407A3" w:rsidRPr="00960FBD" w:rsidRDefault="009407A3" w:rsidP="0089509B">
            <w:pPr>
              <w:pStyle w:val="unittext"/>
            </w:pPr>
            <w:r>
              <w:rPr>
                <w:b/>
                <w:i/>
              </w:rPr>
              <w:t xml:space="preserve">Order and compare </w:t>
            </w:r>
            <w:r>
              <w:t>refers to:</w:t>
            </w:r>
          </w:p>
        </w:tc>
        <w:tc>
          <w:tcPr>
            <w:tcW w:w="5873" w:type="dxa"/>
            <w:gridSpan w:val="3"/>
          </w:tcPr>
          <w:p w14:paraId="0A338F4B" w14:textId="77777777" w:rsidR="009407A3" w:rsidRDefault="009407A3" w:rsidP="0089509B">
            <w:pPr>
              <w:pStyle w:val="bullet"/>
              <w:numPr>
                <w:ilvl w:val="0"/>
                <w:numId w:val="13"/>
              </w:numPr>
              <w:ind w:left="284" w:hanging="284"/>
            </w:pPr>
            <w:r w:rsidRPr="00960FBD">
              <w:t xml:space="preserve">ordering and comparing like forms with like only: </w:t>
            </w:r>
          </w:p>
          <w:p w14:paraId="770CD4BC" w14:textId="77777777" w:rsidR="009407A3" w:rsidRPr="00960FBD" w:rsidRDefault="009407A3" w:rsidP="0089509B">
            <w:pPr>
              <w:pStyle w:val="endash"/>
              <w:keepNext/>
              <w:ind w:left="568" w:hanging="284"/>
            </w:pPr>
            <w:r w:rsidRPr="00960FBD">
              <w:t>unit fractions with unit fractions, decimals with decimals and percentages with percentages</w:t>
            </w:r>
          </w:p>
          <w:p w14:paraId="424A1BBF" w14:textId="77777777" w:rsidR="009407A3" w:rsidRDefault="009407A3" w:rsidP="0089509B">
            <w:pPr>
              <w:pStyle w:val="bullet"/>
              <w:numPr>
                <w:ilvl w:val="0"/>
                <w:numId w:val="13"/>
              </w:numPr>
              <w:ind w:left="284" w:hanging="284"/>
            </w:pPr>
            <w:r w:rsidRPr="00960FBD">
              <w:t>comparison between different forms only in terms of equivalence of common percentages and fractions such as 25% and ¼, and 50% and ½</w:t>
            </w:r>
          </w:p>
        </w:tc>
      </w:tr>
      <w:tr w:rsidR="009407A3" w14:paraId="5BFE39B7" w14:textId="77777777" w:rsidTr="009407A3">
        <w:tc>
          <w:tcPr>
            <w:tcW w:w="9242" w:type="dxa"/>
            <w:gridSpan w:val="5"/>
          </w:tcPr>
          <w:p w14:paraId="05384D68" w14:textId="77777777" w:rsidR="009407A3" w:rsidRDefault="009407A3" w:rsidP="0089509B">
            <w:pPr>
              <w:pStyle w:val="spacer"/>
            </w:pPr>
          </w:p>
        </w:tc>
      </w:tr>
      <w:tr w:rsidR="009407A3" w14:paraId="3CDEC77D" w14:textId="77777777" w:rsidTr="009407A3">
        <w:tc>
          <w:tcPr>
            <w:tcW w:w="3369" w:type="dxa"/>
            <w:gridSpan w:val="2"/>
          </w:tcPr>
          <w:p w14:paraId="42F8FE64" w14:textId="77777777" w:rsidR="009407A3" w:rsidRPr="003C0368" w:rsidRDefault="009407A3" w:rsidP="0089509B">
            <w:pPr>
              <w:pStyle w:val="unittext"/>
            </w:pPr>
            <w:r>
              <w:rPr>
                <w:b/>
                <w:i/>
              </w:rPr>
              <w:t xml:space="preserve">Simple, one-step calculations </w:t>
            </w:r>
            <w:r>
              <w:t>refers to:</w:t>
            </w:r>
          </w:p>
        </w:tc>
        <w:tc>
          <w:tcPr>
            <w:tcW w:w="5873" w:type="dxa"/>
            <w:gridSpan w:val="3"/>
          </w:tcPr>
          <w:p w14:paraId="65442528" w14:textId="77777777" w:rsidR="009407A3" w:rsidRPr="00960FBD" w:rsidRDefault="009407A3" w:rsidP="0089509B">
            <w:pPr>
              <w:pStyle w:val="bullet"/>
              <w:numPr>
                <w:ilvl w:val="0"/>
                <w:numId w:val="13"/>
              </w:numPr>
              <w:ind w:left="284" w:hanging="284"/>
            </w:pPr>
            <w:r w:rsidRPr="00960FBD">
              <w:t>just one operation chosen from +, – , simple × or simple division ÷</w:t>
            </w:r>
          </w:p>
          <w:p w14:paraId="02525FC7" w14:textId="77777777" w:rsidR="009407A3" w:rsidRPr="00960FBD" w:rsidRDefault="009407A3" w:rsidP="0089509B">
            <w:pPr>
              <w:pStyle w:val="bullet"/>
              <w:numPr>
                <w:ilvl w:val="0"/>
                <w:numId w:val="13"/>
              </w:numPr>
              <w:ind w:left="284" w:hanging="284"/>
            </w:pPr>
            <w:r w:rsidRPr="00960FBD">
              <w:t>simple multiplication in terms of multiplying by whole numbers up to and including 10</w:t>
            </w:r>
          </w:p>
          <w:p w14:paraId="2D310C84" w14:textId="77777777" w:rsidR="009407A3" w:rsidRPr="00960FBD" w:rsidRDefault="009407A3" w:rsidP="0089509B">
            <w:pPr>
              <w:pStyle w:val="bullet"/>
              <w:numPr>
                <w:ilvl w:val="0"/>
                <w:numId w:val="13"/>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w:t>
            </w:r>
            <w:r w:rsidRPr="00960FBD">
              <w:lastRenderedPageBreak/>
              <w:t xml:space="preserve">calculator should be used </w:t>
            </w:r>
          </w:p>
          <w:p w14:paraId="4DB9F8C6" w14:textId="77777777" w:rsidR="009407A3" w:rsidRPr="00960FBD" w:rsidRDefault="009407A3" w:rsidP="0089509B">
            <w:pPr>
              <w:pStyle w:val="bullet"/>
              <w:numPr>
                <w:ilvl w:val="0"/>
                <w:numId w:val="13"/>
              </w:numPr>
              <w:ind w:left="284" w:hanging="284"/>
            </w:pPr>
            <w:r w:rsidRPr="00960FBD">
              <w:t>fraction calculations of whole number amounts only to be for common unit fractions and as above - division by small whole numbers such as 2, 3, 4, 5 or 10</w:t>
            </w:r>
          </w:p>
          <w:p w14:paraId="7289A615" w14:textId="77777777" w:rsidR="009407A3" w:rsidRPr="00960FBD" w:rsidRDefault="009407A3" w:rsidP="0089509B">
            <w:pPr>
              <w:pStyle w:val="bullet"/>
              <w:numPr>
                <w:ilvl w:val="0"/>
                <w:numId w:val="13"/>
              </w:numPr>
              <w:ind w:left="284" w:hanging="284"/>
            </w:pPr>
            <w:r w:rsidRPr="00960FBD">
              <w:t>when working with money, rounding off should be to the nearest 5 cent or 1 cent to reflect practical reality – knowledge of formal rounding off rules are not required</w:t>
            </w:r>
          </w:p>
          <w:p w14:paraId="25B571E3" w14:textId="77777777" w:rsidR="009407A3" w:rsidRDefault="009407A3" w:rsidP="0089509B">
            <w:pPr>
              <w:pStyle w:val="bullet"/>
              <w:numPr>
                <w:ilvl w:val="0"/>
                <w:numId w:val="13"/>
              </w:numPr>
              <w:ind w:left="284" w:hanging="284"/>
            </w:pPr>
            <w:r w:rsidRPr="00960FBD">
              <w:t>calculations may be done in an idiosyncratic manner, using familiar ‘in head’ methods where appropriate (e.g. × or ÷ by 2, 10), with or without the use of concrete aids, real money, or a calculator</w:t>
            </w:r>
          </w:p>
        </w:tc>
      </w:tr>
      <w:tr w:rsidR="009407A3" w14:paraId="624C2B61" w14:textId="77777777" w:rsidTr="009407A3">
        <w:tc>
          <w:tcPr>
            <w:tcW w:w="9242" w:type="dxa"/>
            <w:gridSpan w:val="5"/>
          </w:tcPr>
          <w:p w14:paraId="4997DED3" w14:textId="77777777" w:rsidR="009407A3" w:rsidRDefault="009407A3" w:rsidP="0089509B">
            <w:pPr>
              <w:pStyle w:val="spacer"/>
            </w:pPr>
          </w:p>
        </w:tc>
      </w:tr>
      <w:tr w:rsidR="009407A3" w14:paraId="7A9C26EF" w14:textId="77777777" w:rsidTr="009407A3">
        <w:tc>
          <w:tcPr>
            <w:tcW w:w="3369" w:type="dxa"/>
            <w:gridSpan w:val="2"/>
          </w:tcPr>
          <w:p w14:paraId="1F290334" w14:textId="77777777" w:rsidR="009407A3" w:rsidRPr="00960FBD" w:rsidRDefault="009407A3" w:rsidP="0089509B">
            <w:pPr>
              <w:pStyle w:val="unittext"/>
            </w:pPr>
            <w:r>
              <w:rPr>
                <w:b/>
                <w:i/>
              </w:rPr>
              <w:t xml:space="preserve">Estimate and roughly check </w:t>
            </w:r>
            <w:r>
              <w:t>refers to:</w:t>
            </w:r>
          </w:p>
        </w:tc>
        <w:tc>
          <w:tcPr>
            <w:tcW w:w="5873" w:type="dxa"/>
            <w:gridSpan w:val="3"/>
          </w:tcPr>
          <w:p w14:paraId="036CA900" w14:textId="77777777" w:rsidR="009407A3" w:rsidRDefault="009407A3" w:rsidP="0089509B">
            <w:pPr>
              <w:pStyle w:val="bullet"/>
              <w:numPr>
                <w:ilvl w:val="0"/>
                <w:numId w:val="13"/>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9407A3" w14:paraId="2091ABA3" w14:textId="77777777" w:rsidTr="009407A3">
        <w:tc>
          <w:tcPr>
            <w:tcW w:w="9242" w:type="dxa"/>
            <w:gridSpan w:val="5"/>
          </w:tcPr>
          <w:p w14:paraId="538E9908" w14:textId="77777777" w:rsidR="009407A3" w:rsidRDefault="009407A3" w:rsidP="0089509B">
            <w:pPr>
              <w:pStyle w:val="spacer"/>
            </w:pPr>
          </w:p>
        </w:tc>
      </w:tr>
      <w:tr w:rsidR="009407A3" w14:paraId="3728F719" w14:textId="77777777" w:rsidTr="009407A3">
        <w:tc>
          <w:tcPr>
            <w:tcW w:w="9242" w:type="dxa"/>
            <w:gridSpan w:val="5"/>
          </w:tcPr>
          <w:p w14:paraId="0F725CFE" w14:textId="77777777" w:rsidR="009407A3" w:rsidRDefault="009407A3" w:rsidP="0089509B">
            <w:pPr>
              <w:pStyle w:val="Heading21"/>
            </w:pPr>
            <w:r>
              <w:t>Evidence Guide</w:t>
            </w:r>
          </w:p>
          <w:p w14:paraId="31662868" w14:textId="77777777" w:rsidR="009407A3" w:rsidRDefault="009407A3"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3DC8D3FD" w14:textId="77777777" w:rsidTr="009407A3">
        <w:tc>
          <w:tcPr>
            <w:tcW w:w="3369" w:type="dxa"/>
            <w:gridSpan w:val="2"/>
          </w:tcPr>
          <w:p w14:paraId="399C4157" w14:textId="77777777" w:rsidR="009407A3" w:rsidRPr="005979AA" w:rsidRDefault="009407A3" w:rsidP="0089509B">
            <w:pPr>
              <w:pStyle w:val="EG"/>
            </w:pPr>
            <w:r w:rsidRPr="005979AA">
              <w:t>Critical aspects for assessment and evidence required to demonstrate competency in this unit</w:t>
            </w:r>
          </w:p>
        </w:tc>
        <w:tc>
          <w:tcPr>
            <w:tcW w:w="5873" w:type="dxa"/>
            <w:gridSpan w:val="3"/>
          </w:tcPr>
          <w:p w14:paraId="3A83767B" w14:textId="77777777" w:rsidR="009407A3" w:rsidRDefault="009407A3" w:rsidP="0089509B">
            <w:pPr>
              <w:pStyle w:val="unittext"/>
            </w:pPr>
            <w:r w:rsidRPr="003B087B">
              <w:t>Assessment</w:t>
            </w:r>
            <w:r>
              <w:t xml:space="preserve"> must confirm the ability to:</w:t>
            </w:r>
          </w:p>
          <w:p w14:paraId="60651849" w14:textId="77777777" w:rsidR="009407A3" w:rsidRPr="00C760F4" w:rsidRDefault="009407A3" w:rsidP="0089509B">
            <w:pPr>
              <w:pStyle w:val="bullet"/>
              <w:numPr>
                <w:ilvl w:val="0"/>
                <w:numId w:val="13"/>
              </w:numPr>
              <w:ind w:left="284" w:hanging="284"/>
            </w:pPr>
            <w:r>
              <w:t xml:space="preserve">use the concept of </w:t>
            </w:r>
            <w:r w:rsidRPr="00C760F4">
              <w:t>place value and the associated language of numbers to recognise, compare and talk about numbers and money into the thousands</w:t>
            </w:r>
          </w:p>
          <w:p w14:paraId="21618CED" w14:textId="77777777" w:rsidR="009407A3" w:rsidRPr="00C760F4" w:rsidRDefault="009407A3" w:rsidP="0089509B">
            <w:pPr>
              <w:pStyle w:val="bullet"/>
              <w:numPr>
                <w:ilvl w:val="0"/>
                <w:numId w:val="13"/>
              </w:numPr>
              <w:ind w:left="284" w:hanging="284"/>
            </w:pPr>
            <w:r w:rsidRPr="00C760F4">
              <w:t>say and write numbers and money into the thousands as numerals and as words</w:t>
            </w:r>
          </w:p>
          <w:p w14:paraId="366822DC" w14:textId="77777777" w:rsidR="009407A3" w:rsidRPr="00C760F4" w:rsidRDefault="009407A3" w:rsidP="0089509B">
            <w:pPr>
              <w:pStyle w:val="bullet"/>
              <w:numPr>
                <w:ilvl w:val="0"/>
                <w:numId w:val="13"/>
              </w:numPr>
              <w:ind w:left="284" w:hanging="284"/>
            </w:pPr>
            <w:r w:rsidRPr="00C760F4">
              <w:t>identify and compare simple everyday fractions, decimals and percentages</w:t>
            </w:r>
          </w:p>
          <w:p w14:paraId="540E25B1" w14:textId="77777777" w:rsidR="009407A3" w:rsidRDefault="009407A3" w:rsidP="0089509B">
            <w:pPr>
              <w:pStyle w:val="bullet"/>
              <w:numPr>
                <w:ilvl w:val="0"/>
                <w:numId w:val="13"/>
              </w:numPr>
              <w:ind w:left="284" w:hanging="284"/>
            </w:pPr>
            <w:r w:rsidRPr="00C760F4">
              <w:t>undertake simple operations of +, – , simple × or simple division ÷ with whole numbers and money into the thousands</w:t>
            </w:r>
            <w:r>
              <w:t xml:space="preserve"> and make rough estimates of</w:t>
            </w:r>
            <w:r w:rsidRPr="00C760F4">
              <w:t xml:space="preserve"> results in familiar situations</w:t>
            </w:r>
          </w:p>
        </w:tc>
      </w:tr>
      <w:tr w:rsidR="009407A3" w14:paraId="37380DFC" w14:textId="77777777" w:rsidTr="009407A3">
        <w:tc>
          <w:tcPr>
            <w:tcW w:w="9242" w:type="dxa"/>
            <w:gridSpan w:val="5"/>
          </w:tcPr>
          <w:p w14:paraId="5C795ED6" w14:textId="77777777" w:rsidR="009407A3" w:rsidRDefault="009407A3" w:rsidP="0089509B">
            <w:pPr>
              <w:pStyle w:val="spacer"/>
            </w:pPr>
          </w:p>
        </w:tc>
      </w:tr>
      <w:tr w:rsidR="009407A3" w14:paraId="5C8C8F1C" w14:textId="77777777" w:rsidTr="009407A3">
        <w:tc>
          <w:tcPr>
            <w:tcW w:w="3369" w:type="dxa"/>
            <w:gridSpan w:val="2"/>
          </w:tcPr>
          <w:p w14:paraId="7C7D5901" w14:textId="77777777" w:rsidR="009407A3" w:rsidRPr="005979AA" w:rsidRDefault="009407A3" w:rsidP="0089509B">
            <w:pPr>
              <w:pStyle w:val="EG"/>
            </w:pPr>
            <w:r w:rsidRPr="005979AA">
              <w:t>Context of and specific resources for assessment</w:t>
            </w:r>
          </w:p>
        </w:tc>
        <w:tc>
          <w:tcPr>
            <w:tcW w:w="5873" w:type="dxa"/>
            <w:gridSpan w:val="3"/>
          </w:tcPr>
          <w:p w14:paraId="6FCC811C" w14:textId="77777777" w:rsidR="009407A3" w:rsidRDefault="009407A3" w:rsidP="0089509B">
            <w:pPr>
              <w:pStyle w:val="unittext"/>
            </w:pPr>
            <w:r>
              <w:t>Assessment must ensure:</w:t>
            </w:r>
          </w:p>
          <w:p w14:paraId="1381F1DB" w14:textId="77777777" w:rsidR="009407A3" w:rsidRPr="005C05C8" w:rsidRDefault="009407A3" w:rsidP="0089509B">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7B281A93" w14:textId="77777777" w:rsidR="009407A3" w:rsidRDefault="009407A3" w:rsidP="0089509B">
            <w:pPr>
              <w:pStyle w:val="unittext"/>
            </w:pPr>
            <w:r>
              <w:t>At this level, the learner:</w:t>
            </w:r>
          </w:p>
          <w:p w14:paraId="4C906633" w14:textId="77777777" w:rsidR="009407A3" w:rsidRDefault="009407A3" w:rsidP="0089509B">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AAD8279" w14:textId="77777777" w:rsidR="009407A3" w:rsidRDefault="009407A3" w:rsidP="0089509B">
            <w:pPr>
              <w:pStyle w:val="bullet"/>
              <w:numPr>
                <w:ilvl w:val="0"/>
                <w:numId w:val="13"/>
              </w:numPr>
              <w:ind w:left="284" w:hanging="284"/>
              <w:rPr>
                <w:bCs/>
              </w:rPr>
            </w:pPr>
            <w:r w:rsidRPr="00961C66">
              <w:rPr>
                <w:bCs/>
              </w:rPr>
              <w:t>may wo</w:t>
            </w:r>
            <w:r>
              <w:rPr>
                <w:bCs/>
              </w:rPr>
              <w:t xml:space="preserve">rk with an expert/mentor where support is available if requested. </w:t>
            </w:r>
          </w:p>
          <w:p w14:paraId="4D7354E4" w14:textId="77777777" w:rsidR="009407A3" w:rsidRPr="005C05C8" w:rsidRDefault="009407A3" w:rsidP="0089509B">
            <w:pPr>
              <w:pStyle w:val="bullet"/>
              <w:numPr>
                <w:ilvl w:val="0"/>
                <w:numId w:val="13"/>
              </w:numPr>
              <w:ind w:left="284" w:hanging="284"/>
              <w:rPr>
                <w:bCs/>
              </w:rPr>
            </w:pPr>
            <w:r>
              <w:rPr>
                <w:bCs/>
              </w:rPr>
              <w:lastRenderedPageBreak/>
              <w:t xml:space="preserve"> can use “in the head” methods, or pen and paper methods for calculations or use calculators for use in obtaining and/or checking calculations that require accuracy</w:t>
            </w:r>
          </w:p>
        </w:tc>
      </w:tr>
      <w:tr w:rsidR="009407A3" w14:paraId="1B4EACBC" w14:textId="77777777" w:rsidTr="009407A3">
        <w:tc>
          <w:tcPr>
            <w:tcW w:w="9242" w:type="dxa"/>
            <w:gridSpan w:val="5"/>
          </w:tcPr>
          <w:p w14:paraId="175B0EAC" w14:textId="77777777" w:rsidR="009407A3" w:rsidRDefault="009407A3" w:rsidP="0089509B">
            <w:pPr>
              <w:pStyle w:val="spacer"/>
            </w:pPr>
          </w:p>
        </w:tc>
      </w:tr>
      <w:tr w:rsidR="009407A3" w14:paraId="1D653296" w14:textId="77777777" w:rsidTr="009407A3">
        <w:tc>
          <w:tcPr>
            <w:tcW w:w="3369" w:type="dxa"/>
            <w:gridSpan w:val="2"/>
          </w:tcPr>
          <w:p w14:paraId="34457061" w14:textId="77777777" w:rsidR="009407A3" w:rsidRPr="00622D2D" w:rsidRDefault="009407A3" w:rsidP="0089509B">
            <w:pPr>
              <w:pStyle w:val="EG"/>
            </w:pPr>
            <w:r w:rsidRPr="005979AA">
              <w:t>Method(s) of assessment</w:t>
            </w:r>
          </w:p>
        </w:tc>
        <w:tc>
          <w:tcPr>
            <w:tcW w:w="5873" w:type="dxa"/>
            <w:gridSpan w:val="3"/>
          </w:tcPr>
          <w:p w14:paraId="66F50909" w14:textId="77777777" w:rsidR="009407A3" w:rsidRDefault="009407A3" w:rsidP="0089509B">
            <w:pPr>
              <w:pStyle w:val="unittext"/>
            </w:pPr>
            <w:r>
              <w:t>The following suggested assessment methods are suitable for this unit:</w:t>
            </w:r>
          </w:p>
          <w:p w14:paraId="61688944" w14:textId="77777777" w:rsidR="009407A3" w:rsidRDefault="009407A3" w:rsidP="0089509B">
            <w:pPr>
              <w:pStyle w:val="bullet"/>
              <w:numPr>
                <w:ilvl w:val="0"/>
                <w:numId w:val="13"/>
              </w:numPr>
              <w:ind w:left="284" w:hanging="284"/>
            </w:pPr>
            <w:r>
              <w:t>observation of the learner recognising money and numbers related to simple familiar situations</w:t>
            </w:r>
          </w:p>
          <w:p w14:paraId="0266DE3B" w14:textId="77777777" w:rsidR="009407A3" w:rsidRDefault="009407A3" w:rsidP="0089509B">
            <w:pPr>
              <w:pStyle w:val="bullet"/>
              <w:numPr>
                <w:ilvl w:val="0"/>
                <w:numId w:val="13"/>
              </w:numPr>
              <w:ind w:left="284" w:hanging="284"/>
            </w:pPr>
            <w:r>
              <w:t>portfolio of completed simple one step calculations of +, –, ×, and ÷ with whole numbers and money into the thousands</w:t>
            </w:r>
          </w:p>
          <w:p w14:paraId="3F683FD2" w14:textId="77777777" w:rsidR="009407A3" w:rsidRDefault="009407A3" w:rsidP="0089509B">
            <w:pPr>
              <w:pStyle w:val="bullet"/>
              <w:numPr>
                <w:ilvl w:val="0"/>
                <w:numId w:val="13"/>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14:paraId="4E52600F" w14:textId="77777777" w:rsidR="009407A3" w:rsidRDefault="009407A3" w:rsidP="0089509B">
      <w:pPr>
        <w:keepNext/>
      </w:pPr>
    </w:p>
    <w:p w14:paraId="493C08CC" w14:textId="77777777" w:rsidR="009407A3" w:rsidRDefault="009407A3" w:rsidP="0089509B">
      <w:pPr>
        <w:keepNext/>
        <w:tabs>
          <w:tab w:val="left" w:pos="2025"/>
        </w:tabs>
        <w:sectPr w:rsidR="009407A3" w:rsidSect="009407A3">
          <w:headerReference w:type="even" r:id="rId172"/>
          <w:headerReference w:type="default" r:id="rId173"/>
          <w:footerReference w:type="even" r:id="rId174"/>
          <w:headerReference w:type="first" r:id="rId175"/>
          <w:footerReference w:type="first" r:id="rId176"/>
          <w:pgSz w:w="11906" w:h="16838"/>
          <w:pgMar w:top="1440" w:right="1440" w:bottom="1560" w:left="1440" w:header="708" w:footer="708" w:gutter="0"/>
          <w:cols w:space="708"/>
          <w:docGrid w:linePitch="360"/>
        </w:sectPr>
      </w:pPr>
    </w:p>
    <w:p w14:paraId="06139B44" w14:textId="77777777" w:rsidR="000B7E56" w:rsidRDefault="000B7E56" w:rsidP="0089509B">
      <w:pPr>
        <w:keepNext/>
      </w:pPr>
    </w:p>
    <w:p w14:paraId="39382A1D" w14:textId="77777777" w:rsidR="000B7E56" w:rsidRDefault="000B7E56" w:rsidP="0089509B">
      <w:pPr>
        <w:keepNext/>
        <w:tabs>
          <w:tab w:val="left" w:pos="2025"/>
        </w:tabs>
        <w:sectPr w:rsidR="000B7E56" w:rsidSect="0046727B">
          <w:headerReference w:type="even" r:id="rId177"/>
          <w:headerReference w:type="default" r:id="rId178"/>
          <w:footerReference w:type="even" r:id="rId179"/>
          <w:headerReference w:type="first" r:id="rId180"/>
          <w:footerReference w:type="first" r:id="rId18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0B7E56" w14:paraId="241A42F7" w14:textId="77777777" w:rsidTr="0046727B">
        <w:tc>
          <w:tcPr>
            <w:tcW w:w="2943" w:type="dxa"/>
          </w:tcPr>
          <w:p w14:paraId="3AB46D08" w14:textId="77777777" w:rsidR="000B7E56" w:rsidRPr="00D72D90" w:rsidRDefault="000B7E56" w:rsidP="0089509B">
            <w:pPr>
              <w:pStyle w:val="CodeTOC"/>
            </w:pPr>
            <w:r w:rsidRPr="00D72D90">
              <w:lastRenderedPageBreak/>
              <w:t>Unit Code</w:t>
            </w:r>
          </w:p>
        </w:tc>
        <w:tc>
          <w:tcPr>
            <w:tcW w:w="6299" w:type="dxa"/>
            <w:gridSpan w:val="4"/>
          </w:tcPr>
          <w:p w14:paraId="36C7A539" w14:textId="572C76BA" w:rsidR="000B7E56" w:rsidRPr="00D72D90" w:rsidRDefault="00DC0173" w:rsidP="0089509B">
            <w:pPr>
              <w:pStyle w:val="code"/>
            </w:pPr>
            <w:bookmarkStart w:id="139" w:name="_Toc514234320"/>
            <w:r>
              <w:t>VU22370</w:t>
            </w:r>
            <w:bookmarkEnd w:id="139"/>
          </w:p>
        </w:tc>
      </w:tr>
      <w:tr w:rsidR="000B7E56" w14:paraId="7DFC950C" w14:textId="77777777" w:rsidTr="0046727B">
        <w:tc>
          <w:tcPr>
            <w:tcW w:w="2943" w:type="dxa"/>
          </w:tcPr>
          <w:p w14:paraId="1E87CD9B" w14:textId="77777777" w:rsidR="000B7E56" w:rsidRPr="00D72D90" w:rsidRDefault="000B7E56" w:rsidP="0089509B">
            <w:pPr>
              <w:pStyle w:val="CodeTOC"/>
            </w:pPr>
            <w:r w:rsidRPr="00D72D90">
              <w:t>Unit Title</w:t>
            </w:r>
          </w:p>
        </w:tc>
        <w:tc>
          <w:tcPr>
            <w:tcW w:w="6299" w:type="dxa"/>
            <w:gridSpan w:val="4"/>
          </w:tcPr>
          <w:p w14:paraId="5AE77EE9" w14:textId="5F99669B" w:rsidR="000B7E56" w:rsidRPr="00D72D90" w:rsidRDefault="00C34EAC" w:rsidP="0089509B">
            <w:pPr>
              <w:pStyle w:val="code"/>
            </w:pPr>
            <w:bookmarkStart w:id="140" w:name="_Toc507058608"/>
            <w:bookmarkStart w:id="141" w:name="_Toc514234321"/>
            <w:r>
              <w:t>Work with</w:t>
            </w:r>
            <w:r w:rsidR="000B7E56" w:rsidRPr="0084604B">
              <w:t xml:space="preserve"> </w:t>
            </w:r>
            <w:r w:rsidR="000B7E56">
              <w:t xml:space="preserve">simple </w:t>
            </w:r>
            <w:r w:rsidR="000B7E56" w:rsidRPr="0084604B">
              <w:t>measurements in</w:t>
            </w:r>
            <w:r w:rsidR="000B7E56">
              <w:t xml:space="preserve"> </w:t>
            </w:r>
            <w:r w:rsidR="000B7E56" w:rsidRPr="0084604B">
              <w:t>familiar situations</w:t>
            </w:r>
            <w:bookmarkEnd w:id="140"/>
            <w:bookmarkEnd w:id="141"/>
          </w:p>
        </w:tc>
      </w:tr>
      <w:tr w:rsidR="000B7E56" w14:paraId="59964ADA" w14:textId="77777777" w:rsidTr="0046727B">
        <w:tc>
          <w:tcPr>
            <w:tcW w:w="2943" w:type="dxa"/>
          </w:tcPr>
          <w:p w14:paraId="5DEED67B" w14:textId="77777777" w:rsidR="000B7E56" w:rsidRDefault="000B7E56" w:rsidP="0089509B">
            <w:pPr>
              <w:pStyle w:val="Heading21"/>
            </w:pPr>
            <w:r>
              <w:t>Unit Descriptor</w:t>
            </w:r>
          </w:p>
        </w:tc>
        <w:tc>
          <w:tcPr>
            <w:tcW w:w="6299" w:type="dxa"/>
            <w:gridSpan w:val="4"/>
          </w:tcPr>
          <w:p w14:paraId="2EA726E5" w14:textId="77777777" w:rsidR="000B7E56" w:rsidRPr="0084604B" w:rsidRDefault="000B7E56" w:rsidP="0089509B">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r>
              <w:t xml:space="preserve"> </w:t>
            </w:r>
            <w:r w:rsidRPr="00D32AF6">
              <w:t>Learners at this level may reque</w:t>
            </w:r>
            <w:r>
              <w:t>st support and begin to develop their own support resources.</w:t>
            </w:r>
          </w:p>
          <w:p w14:paraId="5D8BDC7B" w14:textId="77777777" w:rsidR="000B7E56" w:rsidRDefault="000B7E56" w:rsidP="0089509B">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0B7E56" w14:paraId="586C4EB7" w14:textId="77777777" w:rsidTr="0046727B">
        <w:tc>
          <w:tcPr>
            <w:tcW w:w="2943" w:type="dxa"/>
          </w:tcPr>
          <w:p w14:paraId="75C263CF" w14:textId="77777777" w:rsidR="000B7E56" w:rsidRDefault="000B7E56" w:rsidP="0089509B">
            <w:pPr>
              <w:pStyle w:val="Heading21"/>
            </w:pPr>
            <w:r>
              <w:t>Employability Skills</w:t>
            </w:r>
          </w:p>
        </w:tc>
        <w:tc>
          <w:tcPr>
            <w:tcW w:w="6299" w:type="dxa"/>
            <w:gridSpan w:val="4"/>
          </w:tcPr>
          <w:p w14:paraId="3D7BFB81" w14:textId="77777777" w:rsidR="000B7E56" w:rsidRDefault="000B7E56" w:rsidP="0089509B">
            <w:pPr>
              <w:pStyle w:val="unittext"/>
            </w:pPr>
            <w:r>
              <w:t>This unit contains employability skills.</w:t>
            </w:r>
          </w:p>
        </w:tc>
      </w:tr>
      <w:tr w:rsidR="000B7E56" w14:paraId="22F29F5C" w14:textId="77777777" w:rsidTr="0046727B">
        <w:tc>
          <w:tcPr>
            <w:tcW w:w="2943" w:type="dxa"/>
          </w:tcPr>
          <w:p w14:paraId="4E14ADED" w14:textId="77777777" w:rsidR="000B7E56" w:rsidRDefault="000B7E56" w:rsidP="0089509B">
            <w:pPr>
              <w:pStyle w:val="Heading21"/>
            </w:pPr>
            <w:r>
              <w:t>Application of the Unit</w:t>
            </w:r>
          </w:p>
        </w:tc>
        <w:tc>
          <w:tcPr>
            <w:tcW w:w="6299" w:type="dxa"/>
            <w:gridSpan w:val="4"/>
          </w:tcPr>
          <w:p w14:paraId="0A614913" w14:textId="77777777" w:rsidR="000B7E56" w:rsidRPr="007B1C92" w:rsidRDefault="000B7E56" w:rsidP="0089509B">
            <w:pPr>
              <w:pStyle w:val="unittext"/>
            </w:pPr>
            <w:r w:rsidRPr="007B1C92">
              <w:t>People seeking to improve their educational, vocational or community participation options will need to develop a range of numeracy and mathematics skills.</w:t>
            </w:r>
          </w:p>
          <w:p w14:paraId="513D0790" w14:textId="426EEAFA" w:rsidR="000B7E56" w:rsidRPr="007B1C92" w:rsidRDefault="000B7E56" w:rsidP="0089509B">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2D57F8DA" w14:textId="77777777" w:rsidR="000B7E56" w:rsidRDefault="000B7E56" w:rsidP="0089509B">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CCA0C70" w14:textId="77777777" w:rsidTr="0046727B">
        <w:tc>
          <w:tcPr>
            <w:tcW w:w="2943" w:type="dxa"/>
          </w:tcPr>
          <w:p w14:paraId="50D84FEE" w14:textId="77777777" w:rsidR="000B7E56" w:rsidRDefault="000B7E56" w:rsidP="0089509B">
            <w:pPr>
              <w:pStyle w:val="Heading21"/>
            </w:pPr>
            <w:r>
              <w:t>Element</w:t>
            </w:r>
          </w:p>
          <w:p w14:paraId="157F508E" w14:textId="77777777" w:rsidR="000B7E56" w:rsidRDefault="000B7E56"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50420B10" w14:textId="77777777" w:rsidR="000B7E56" w:rsidRDefault="000B7E56" w:rsidP="0089509B">
            <w:pPr>
              <w:pStyle w:val="Heading21"/>
            </w:pPr>
            <w:r>
              <w:t>Performance Criteria</w:t>
            </w:r>
          </w:p>
          <w:p w14:paraId="10AF367D" w14:textId="77777777" w:rsidR="000B7E56" w:rsidRDefault="000B7E56"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F7FF2D1" w14:textId="77777777" w:rsidTr="0046727B">
        <w:tc>
          <w:tcPr>
            <w:tcW w:w="2943" w:type="dxa"/>
          </w:tcPr>
          <w:p w14:paraId="5E4BF2E9" w14:textId="77777777" w:rsidR="000B7E56" w:rsidRDefault="000B7E56" w:rsidP="0089509B">
            <w:pPr>
              <w:pStyle w:val="spacer"/>
              <w:jc w:val="center"/>
            </w:pPr>
          </w:p>
        </w:tc>
        <w:tc>
          <w:tcPr>
            <w:tcW w:w="6299" w:type="dxa"/>
            <w:gridSpan w:val="4"/>
          </w:tcPr>
          <w:p w14:paraId="22B2C6C3" w14:textId="77777777" w:rsidR="000B7E56" w:rsidRDefault="000B7E56" w:rsidP="0089509B">
            <w:pPr>
              <w:pStyle w:val="spacer"/>
              <w:tabs>
                <w:tab w:val="left" w:pos="915"/>
              </w:tabs>
            </w:pPr>
            <w:r>
              <w:tab/>
            </w:r>
          </w:p>
        </w:tc>
      </w:tr>
      <w:tr w:rsidR="000B7E56" w14:paraId="6A9F3B7C" w14:textId="77777777" w:rsidTr="0046727B">
        <w:tc>
          <w:tcPr>
            <w:tcW w:w="2943" w:type="dxa"/>
            <w:vMerge w:val="restart"/>
          </w:tcPr>
          <w:p w14:paraId="2A931CCF" w14:textId="77777777" w:rsidR="000B7E56" w:rsidRPr="0084371F" w:rsidRDefault="000B7E56" w:rsidP="0089509B">
            <w:pPr>
              <w:pStyle w:val="element"/>
              <w:keepNext/>
            </w:pPr>
            <w:r w:rsidRPr="0084371F">
              <w:t>1</w:t>
            </w:r>
            <w:r>
              <w:tab/>
            </w:r>
            <w:r w:rsidRPr="007B1C92">
              <w:t xml:space="preserve">Recognise and compare simple, highly familiar metric measurements </w:t>
            </w:r>
          </w:p>
        </w:tc>
        <w:tc>
          <w:tcPr>
            <w:tcW w:w="570" w:type="dxa"/>
            <w:gridSpan w:val="2"/>
          </w:tcPr>
          <w:p w14:paraId="68C505B7" w14:textId="77777777" w:rsidR="000B7E56" w:rsidRDefault="000B7E56" w:rsidP="0089509B">
            <w:pPr>
              <w:pStyle w:val="PC"/>
              <w:keepNext/>
            </w:pPr>
            <w:r>
              <w:t>1.1</w:t>
            </w:r>
          </w:p>
        </w:tc>
        <w:tc>
          <w:tcPr>
            <w:tcW w:w="5729" w:type="dxa"/>
            <w:gridSpan w:val="2"/>
          </w:tcPr>
          <w:p w14:paraId="6979397C" w14:textId="77777777" w:rsidR="000B7E56" w:rsidRDefault="000B7E56" w:rsidP="0089509B">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0B7E56" w14:paraId="1179F155" w14:textId="77777777" w:rsidTr="0046727B">
        <w:tc>
          <w:tcPr>
            <w:tcW w:w="2943" w:type="dxa"/>
            <w:vMerge/>
          </w:tcPr>
          <w:p w14:paraId="79BA0465" w14:textId="77777777" w:rsidR="000B7E56" w:rsidRPr="0084371F" w:rsidRDefault="000B7E56" w:rsidP="0089509B">
            <w:pPr>
              <w:pStyle w:val="element"/>
              <w:keepNext/>
            </w:pPr>
          </w:p>
        </w:tc>
        <w:tc>
          <w:tcPr>
            <w:tcW w:w="570" w:type="dxa"/>
            <w:gridSpan w:val="2"/>
          </w:tcPr>
          <w:p w14:paraId="70479CA9" w14:textId="77777777" w:rsidR="000B7E56" w:rsidRDefault="000B7E56" w:rsidP="0089509B">
            <w:pPr>
              <w:pStyle w:val="PC"/>
              <w:keepNext/>
            </w:pPr>
            <w:r>
              <w:t>1.2</w:t>
            </w:r>
          </w:p>
        </w:tc>
        <w:tc>
          <w:tcPr>
            <w:tcW w:w="5729" w:type="dxa"/>
            <w:gridSpan w:val="2"/>
          </w:tcPr>
          <w:p w14:paraId="0651F6E9" w14:textId="77777777" w:rsidR="000B7E56" w:rsidRDefault="000B7E56" w:rsidP="0089509B">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0B7E56" w14:paraId="3A4277DF" w14:textId="77777777" w:rsidTr="0046727B">
        <w:tc>
          <w:tcPr>
            <w:tcW w:w="2943" w:type="dxa"/>
            <w:vMerge/>
          </w:tcPr>
          <w:p w14:paraId="0E2C158F" w14:textId="77777777" w:rsidR="000B7E56" w:rsidRPr="0084371F" w:rsidRDefault="000B7E56" w:rsidP="0089509B">
            <w:pPr>
              <w:pStyle w:val="element"/>
              <w:keepNext/>
            </w:pPr>
          </w:p>
        </w:tc>
        <w:tc>
          <w:tcPr>
            <w:tcW w:w="570" w:type="dxa"/>
            <w:gridSpan w:val="2"/>
          </w:tcPr>
          <w:p w14:paraId="4C43D3F5" w14:textId="77777777" w:rsidR="000B7E56" w:rsidRDefault="000B7E56" w:rsidP="0089509B">
            <w:pPr>
              <w:pStyle w:val="PC"/>
              <w:keepNext/>
            </w:pPr>
            <w:r>
              <w:t>1.3</w:t>
            </w:r>
          </w:p>
        </w:tc>
        <w:tc>
          <w:tcPr>
            <w:tcW w:w="5729" w:type="dxa"/>
            <w:gridSpan w:val="2"/>
          </w:tcPr>
          <w:p w14:paraId="61274301" w14:textId="77777777" w:rsidR="000B7E56" w:rsidRDefault="000B7E56" w:rsidP="0089509B">
            <w:pPr>
              <w:pStyle w:val="unittext"/>
            </w:pPr>
            <w:r>
              <w:t xml:space="preserve">Recognise </w:t>
            </w:r>
            <w:r>
              <w:rPr>
                <w:b/>
                <w:i/>
              </w:rPr>
              <w:t>whole numbers</w:t>
            </w:r>
            <w:r>
              <w:t xml:space="preserve"> into the hundreds related to measurement </w:t>
            </w:r>
          </w:p>
        </w:tc>
      </w:tr>
      <w:tr w:rsidR="000B7E56" w14:paraId="0C023909" w14:textId="77777777" w:rsidTr="0046727B">
        <w:tc>
          <w:tcPr>
            <w:tcW w:w="2943" w:type="dxa"/>
            <w:vMerge/>
          </w:tcPr>
          <w:p w14:paraId="22FD7F2E" w14:textId="77777777" w:rsidR="000B7E56" w:rsidRPr="0084371F" w:rsidRDefault="000B7E56" w:rsidP="0089509B">
            <w:pPr>
              <w:pStyle w:val="element"/>
              <w:keepNext/>
            </w:pPr>
          </w:p>
        </w:tc>
        <w:tc>
          <w:tcPr>
            <w:tcW w:w="570" w:type="dxa"/>
            <w:gridSpan w:val="2"/>
          </w:tcPr>
          <w:p w14:paraId="7204C107" w14:textId="77777777" w:rsidR="000B7E56" w:rsidRDefault="000B7E56" w:rsidP="0089509B">
            <w:pPr>
              <w:pStyle w:val="PC"/>
              <w:keepNext/>
            </w:pPr>
            <w:r>
              <w:t>1.4</w:t>
            </w:r>
          </w:p>
        </w:tc>
        <w:tc>
          <w:tcPr>
            <w:tcW w:w="5729" w:type="dxa"/>
            <w:gridSpan w:val="2"/>
          </w:tcPr>
          <w:p w14:paraId="3B6E2806" w14:textId="77777777" w:rsidR="000B7E56" w:rsidRDefault="000B7E56" w:rsidP="0089509B">
            <w:pPr>
              <w:pStyle w:val="unittext"/>
            </w:pPr>
            <w:r>
              <w:t xml:space="preserve">Use </w:t>
            </w:r>
            <w:r>
              <w:rPr>
                <w:b/>
                <w:i/>
              </w:rPr>
              <w:t>common words</w:t>
            </w:r>
            <w:r>
              <w:t xml:space="preserve"> for comparing measurements</w:t>
            </w:r>
          </w:p>
        </w:tc>
      </w:tr>
      <w:tr w:rsidR="000B7E56" w14:paraId="5EFCE325" w14:textId="77777777" w:rsidTr="0046727B">
        <w:tc>
          <w:tcPr>
            <w:tcW w:w="2943" w:type="dxa"/>
          </w:tcPr>
          <w:p w14:paraId="4C52D35A" w14:textId="77777777" w:rsidR="000B7E56" w:rsidRDefault="000B7E56" w:rsidP="0089509B">
            <w:pPr>
              <w:pStyle w:val="spacer"/>
            </w:pPr>
          </w:p>
        </w:tc>
        <w:tc>
          <w:tcPr>
            <w:tcW w:w="6299" w:type="dxa"/>
            <w:gridSpan w:val="4"/>
          </w:tcPr>
          <w:p w14:paraId="20830FAB" w14:textId="77777777" w:rsidR="000B7E56" w:rsidRDefault="000B7E56" w:rsidP="0089509B">
            <w:pPr>
              <w:pStyle w:val="spacer"/>
            </w:pPr>
          </w:p>
        </w:tc>
      </w:tr>
      <w:tr w:rsidR="000B7E56" w14:paraId="359A8832" w14:textId="77777777" w:rsidTr="0046727B">
        <w:tc>
          <w:tcPr>
            <w:tcW w:w="2943" w:type="dxa"/>
            <w:vMerge w:val="restart"/>
          </w:tcPr>
          <w:p w14:paraId="26A2DBFC" w14:textId="77777777" w:rsidR="000B7E56" w:rsidRDefault="000B7E56" w:rsidP="0089509B">
            <w:pPr>
              <w:pStyle w:val="element"/>
              <w:keepNext/>
            </w:pPr>
            <w:r>
              <w:t>2</w:t>
            </w:r>
            <w:r>
              <w:tab/>
            </w:r>
            <w:r w:rsidRPr="007B1C92">
              <w:t>Recognise time in simple, highly familiar situations</w:t>
            </w:r>
          </w:p>
        </w:tc>
        <w:tc>
          <w:tcPr>
            <w:tcW w:w="585" w:type="dxa"/>
            <w:gridSpan w:val="3"/>
          </w:tcPr>
          <w:p w14:paraId="50DE0858" w14:textId="77777777" w:rsidR="000B7E56" w:rsidRDefault="000B7E56" w:rsidP="0089509B">
            <w:pPr>
              <w:pStyle w:val="PC"/>
              <w:keepNext/>
            </w:pPr>
            <w:r>
              <w:t>2.1</w:t>
            </w:r>
          </w:p>
        </w:tc>
        <w:tc>
          <w:tcPr>
            <w:tcW w:w="5714" w:type="dxa"/>
          </w:tcPr>
          <w:p w14:paraId="70F301D7" w14:textId="77777777" w:rsidR="000B7E56" w:rsidRDefault="000B7E56" w:rsidP="0089509B">
            <w:pPr>
              <w:pStyle w:val="unittext"/>
            </w:pPr>
            <w:r>
              <w:t xml:space="preserve">Read </w:t>
            </w:r>
            <w:r>
              <w:rPr>
                <w:b/>
                <w:i/>
              </w:rPr>
              <w:t>time measuring devices</w:t>
            </w:r>
            <w:r>
              <w:t xml:space="preserve"> for digital time, including am/pm</w:t>
            </w:r>
          </w:p>
        </w:tc>
      </w:tr>
      <w:tr w:rsidR="000B7E56" w14:paraId="4707C39F" w14:textId="77777777" w:rsidTr="0046727B">
        <w:tc>
          <w:tcPr>
            <w:tcW w:w="2943" w:type="dxa"/>
            <w:vMerge/>
          </w:tcPr>
          <w:p w14:paraId="0467C002" w14:textId="77777777" w:rsidR="000B7E56" w:rsidRDefault="000B7E56" w:rsidP="0089509B">
            <w:pPr>
              <w:keepNext/>
            </w:pPr>
          </w:p>
        </w:tc>
        <w:tc>
          <w:tcPr>
            <w:tcW w:w="585" w:type="dxa"/>
            <w:gridSpan w:val="3"/>
          </w:tcPr>
          <w:p w14:paraId="1B3DB80A" w14:textId="77777777" w:rsidR="000B7E56" w:rsidRDefault="000B7E56" w:rsidP="0089509B">
            <w:pPr>
              <w:pStyle w:val="PC"/>
              <w:keepNext/>
            </w:pPr>
            <w:r>
              <w:t>2.2</w:t>
            </w:r>
          </w:p>
        </w:tc>
        <w:tc>
          <w:tcPr>
            <w:tcW w:w="5714" w:type="dxa"/>
          </w:tcPr>
          <w:p w14:paraId="29CA0AA9" w14:textId="77777777" w:rsidR="000B7E56" w:rsidRDefault="000B7E56" w:rsidP="0089509B">
            <w:pPr>
              <w:pStyle w:val="unittext"/>
            </w:pPr>
            <w:r>
              <w:t xml:space="preserve">Recognise </w:t>
            </w:r>
            <w:r>
              <w:rPr>
                <w:b/>
                <w:i/>
              </w:rPr>
              <w:t>familiar dates</w:t>
            </w:r>
            <w:r>
              <w:t xml:space="preserve"> on calendars</w:t>
            </w:r>
          </w:p>
        </w:tc>
      </w:tr>
      <w:tr w:rsidR="000B7E56" w14:paraId="64333C7C" w14:textId="77777777" w:rsidTr="0046727B">
        <w:tc>
          <w:tcPr>
            <w:tcW w:w="2943" w:type="dxa"/>
            <w:vMerge/>
          </w:tcPr>
          <w:p w14:paraId="0FE87684" w14:textId="77777777" w:rsidR="000B7E56" w:rsidRDefault="000B7E56" w:rsidP="0089509B">
            <w:pPr>
              <w:keepNext/>
            </w:pPr>
          </w:p>
        </w:tc>
        <w:tc>
          <w:tcPr>
            <w:tcW w:w="585" w:type="dxa"/>
            <w:gridSpan w:val="3"/>
          </w:tcPr>
          <w:p w14:paraId="641771EE" w14:textId="77777777" w:rsidR="000B7E56" w:rsidRDefault="000B7E56" w:rsidP="0089509B">
            <w:pPr>
              <w:pStyle w:val="PC"/>
              <w:keepNext/>
            </w:pPr>
            <w:r>
              <w:t>2.3</w:t>
            </w:r>
          </w:p>
        </w:tc>
        <w:tc>
          <w:tcPr>
            <w:tcW w:w="5714" w:type="dxa"/>
          </w:tcPr>
          <w:p w14:paraId="727A9857" w14:textId="77777777" w:rsidR="000B7E56" w:rsidRDefault="000B7E56" w:rsidP="0089509B">
            <w:pPr>
              <w:pStyle w:val="unittext"/>
            </w:pPr>
            <w:r>
              <w:t xml:space="preserve">Use the </w:t>
            </w:r>
            <w:r>
              <w:rPr>
                <w:b/>
                <w:i/>
              </w:rPr>
              <w:t>language of dates and digital time</w:t>
            </w:r>
            <w:r>
              <w:t xml:space="preserve"> orally</w:t>
            </w:r>
          </w:p>
        </w:tc>
      </w:tr>
      <w:tr w:rsidR="000B7E56" w14:paraId="406B967F" w14:textId="77777777" w:rsidTr="0046727B">
        <w:tc>
          <w:tcPr>
            <w:tcW w:w="2943" w:type="dxa"/>
            <w:vMerge/>
          </w:tcPr>
          <w:p w14:paraId="1CA45D0E" w14:textId="77777777" w:rsidR="000B7E56" w:rsidRDefault="000B7E56" w:rsidP="0089509B">
            <w:pPr>
              <w:keepNext/>
            </w:pPr>
          </w:p>
        </w:tc>
        <w:tc>
          <w:tcPr>
            <w:tcW w:w="585" w:type="dxa"/>
            <w:gridSpan w:val="3"/>
          </w:tcPr>
          <w:p w14:paraId="6892AD29" w14:textId="77777777" w:rsidR="000B7E56" w:rsidRDefault="000B7E56" w:rsidP="0089509B">
            <w:pPr>
              <w:pStyle w:val="PC"/>
              <w:keepNext/>
            </w:pPr>
            <w:r>
              <w:t>2.4</w:t>
            </w:r>
          </w:p>
        </w:tc>
        <w:tc>
          <w:tcPr>
            <w:tcW w:w="5714" w:type="dxa"/>
          </w:tcPr>
          <w:p w14:paraId="5E09FE3F" w14:textId="77777777" w:rsidR="000B7E56" w:rsidRDefault="000B7E56" w:rsidP="0089509B">
            <w:pPr>
              <w:pStyle w:val="unittext"/>
            </w:pPr>
            <w:r>
              <w:t xml:space="preserve">Recognise </w:t>
            </w:r>
            <w:r>
              <w:rPr>
                <w:b/>
                <w:i/>
              </w:rPr>
              <w:t>numbers related to time</w:t>
            </w:r>
            <w:r>
              <w:t xml:space="preserve"> in </w:t>
            </w:r>
            <w:r w:rsidRPr="007B1C92">
              <w:t>highly familiar situations</w:t>
            </w:r>
          </w:p>
        </w:tc>
      </w:tr>
      <w:tr w:rsidR="000B7E56" w14:paraId="209A7F00" w14:textId="77777777" w:rsidTr="0046727B">
        <w:tc>
          <w:tcPr>
            <w:tcW w:w="2943" w:type="dxa"/>
          </w:tcPr>
          <w:p w14:paraId="7A795748" w14:textId="77777777" w:rsidR="000B7E56" w:rsidRDefault="000B7E56" w:rsidP="0089509B">
            <w:pPr>
              <w:pStyle w:val="spacer"/>
            </w:pPr>
          </w:p>
        </w:tc>
        <w:tc>
          <w:tcPr>
            <w:tcW w:w="6299" w:type="dxa"/>
            <w:gridSpan w:val="4"/>
          </w:tcPr>
          <w:p w14:paraId="1C165A7F" w14:textId="77777777" w:rsidR="000B7E56" w:rsidRDefault="000B7E56" w:rsidP="0089509B">
            <w:pPr>
              <w:pStyle w:val="spacer"/>
            </w:pPr>
          </w:p>
        </w:tc>
      </w:tr>
      <w:tr w:rsidR="000B7E56" w14:paraId="5063B6B5" w14:textId="77777777" w:rsidTr="0046727B">
        <w:tc>
          <w:tcPr>
            <w:tcW w:w="9242" w:type="dxa"/>
            <w:gridSpan w:val="5"/>
          </w:tcPr>
          <w:p w14:paraId="6206D3B4" w14:textId="77777777" w:rsidR="000B7E56" w:rsidRDefault="000B7E56" w:rsidP="0089509B">
            <w:pPr>
              <w:pStyle w:val="Heading21"/>
            </w:pPr>
            <w:r>
              <w:t>Required Knowledge and Skills</w:t>
            </w:r>
          </w:p>
          <w:p w14:paraId="3AF47CC7" w14:textId="77777777" w:rsidR="000B7E56" w:rsidRDefault="000B7E56" w:rsidP="0089509B">
            <w:pPr>
              <w:pStyle w:val="text"/>
            </w:pPr>
            <w:r w:rsidRPr="005979AA">
              <w:t>This describes the essential skills and knowledge and their level required for this unit</w:t>
            </w:r>
            <w:r>
              <w:t>.</w:t>
            </w:r>
          </w:p>
        </w:tc>
      </w:tr>
      <w:tr w:rsidR="000B7E56" w14:paraId="1A59AAC1" w14:textId="77777777" w:rsidTr="0046727B">
        <w:tc>
          <w:tcPr>
            <w:tcW w:w="9242" w:type="dxa"/>
            <w:gridSpan w:val="5"/>
          </w:tcPr>
          <w:p w14:paraId="1C65247C" w14:textId="77777777" w:rsidR="000B7E56" w:rsidRDefault="000B7E56" w:rsidP="0089509B">
            <w:pPr>
              <w:pStyle w:val="unittext"/>
            </w:pPr>
            <w:r>
              <w:t>Required Knowledge:</w:t>
            </w:r>
          </w:p>
          <w:p w14:paraId="6F355DA5" w14:textId="77777777" w:rsidR="000B7E56" w:rsidRPr="007B1C92" w:rsidRDefault="000B7E56" w:rsidP="0089509B">
            <w:pPr>
              <w:pStyle w:val="bullet"/>
              <w:numPr>
                <w:ilvl w:val="0"/>
                <w:numId w:val="13"/>
              </w:numPr>
              <w:ind w:left="284" w:hanging="284"/>
            </w:pPr>
            <w:r w:rsidRPr="007B1C92">
              <w:t>signs / prints/ symbols represent meaning in measurement contexts and materials such as on tools and packaging</w:t>
            </w:r>
          </w:p>
          <w:p w14:paraId="6D567069" w14:textId="77777777" w:rsidR="000B7E56" w:rsidRPr="007B1C92" w:rsidRDefault="000B7E56" w:rsidP="0089509B">
            <w:pPr>
              <w:pStyle w:val="bullet"/>
              <w:numPr>
                <w:ilvl w:val="0"/>
                <w:numId w:val="13"/>
              </w:numPr>
              <w:ind w:left="284" w:hanging="284"/>
            </w:pPr>
            <w:r w:rsidRPr="007B1C92">
              <w:t xml:space="preserve">common units of metric measurement and their appropriate use </w:t>
            </w:r>
          </w:p>
          <w:p w14:paraId="28235485" w14:textId="77777777" w:rsidR="000B7E56" w:rsidRPr="007B1C92" w:rsidRDefault="000B7E56" w:rsidP="0089509B">
            <w:pPr>
              <w:pStyle w:val="bullet"/>
              <w:numPr>
                <w:ilvl w:val="0"/>
                <w:numId w:val="13"/>
              </w:numPr>
              <w:ind w:left="284" w:hanging="284"/>
            </w:pPr>
            <w:r w:rsidRPr="007B1C92">
              <w:t>abbreviations associated with highly familiar measurement and time</w:t>
            </w:r>
          </w:p>
          <w:p w14:paraId="6E6E4D34" w14:textId="77777777" w:rsidR="000B7E56" w:rsidRDefault="000B7E56" w:rsidP="0089509B">
            <w:pPr>
              <w:pStyle w:val="unittext"/>
            </w:pPr>
            <w:r>
              <w:t>Required Skills:</w:t>
            </w:r>
          </w:p>
          <w:p w14:paraId="1894AA65" w14:textId="77777777" w:rsidR="000B7E56" w:rsidRDefault="000B7E56" w:rsidP="0089509B">
            <w:pPr>
              <w:pStyle w:val="bullet"/>
              <w:numPr>
                <w:ilvl w:val="0"/>
                <w:numId w:val="13"/>
              </w:numPr>
              <w:ind w:left="284" w:hanging="284"/>
            </w:pPr>
            <w:r>
              <w:t xml:space="preserve">oracy and literacy skills to </w:t>
            </w:r>
            <w:r w:rsidRPr="007B1C92">
              <w:t>read and say whole numbers, simple fractions (½ ) and basic words associated with measurement and time</w:t>
            </w:r>
          </w:p>
        </w:tc>
      </w:tr>
      <w:tr w:rsidR="000B7E56" w14:paraId="5ED05A85" w14:textId="77777777" w:rsidTr="0046727B">
        <w:tc>
          <w:tcPr>
            <w:tcW w:w="9242" w:type="dxa"/>
            <w:gridSpan w:val="5"/>
          </w:tcPr>
          <w:p w14:paraId="7CF85B37" w14:textId="77777777" w:rsidR="000B7E56" w:rsidRDefault="000B7E56" w:rsidP="0089509B">
            <w:pPr>
              <w:pStyle w:val="spacer"/>
            </w:pPr>
          </w:p>
        </w:tc>
      </w:tr>
      <w:tr w:rsidR="000B7E56" w14:paraId="779EA380" w14:textId="77777777" w:rsidTr="0046727B">
        <w:tc>
          <w:tcPr>
            <w:tcW w:w="9242" w:type="dxa"/>
            <w:gridSpan w:val="5"/>
          </w:tcPr>
          <w:p w14:paraId="7A2D7ECC" w14:textId="77777777" w:rsidR="000B7E56" w:rsidRDefault="000B7E56" w:rsidP="0089509B">
            <w:pPr>
              <w:pStyle w:val="Heading21"/>
            </w:pPr>
            <w:r>
              <w:t>Range Statement</w:t>
            </w:r>
          </w:p>
          <w:p w14:paraId="3E665A2F" w14:textId="16BA6858" w:rsidR="000B7E56" w:rsidRDefault="000B7E56"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0FDFD383" w14:textId="77777777" w:rsidTr="0046727B">
        <w:tc>
          <w:tcPr>
            <w:tcW w:w="3369" w:type="dxa"/>
            <w:gridSpan w:val="2"/>
          </w:tcPr>
          <w:p w14:paraId="1BF34AF5" w14:textId="77777777" w:rsidR="000B7E56" w:rsidRPr="00C57A0C" w:rsidRDefault="000B7E56" w:rsidP="0089509B">
            <w:pPr>
              <w:pStyle w:val="unittext"/>
            </w:pPr>
            <w:r>
              <w:rPr>
                <w:b/>
                <w:i/>
              </w:rPr>
              <w:t xml:space="preserve">Common units of metric measurement </w:t>
            </w:r>
            <w:r>
              <w:t>should include:</w:t>
            </w:r>
          </w:p>
        </w:tc>
        <w:tc>
          <w:tcPr>
            <w:tcW w:w="5873" w:type="dxa"/>
            <w:gridSpan w:val="3"/>
          </w:tcPr>
          <w:p w14:paraId="5F8F4A61" w14:textId="77777777" w:rsidR="000B7E56" w:rsidRDefault="000B7E56" w:rsidP="0089509B">
            <w:pPr>
              <w:pStyle w:val="bullet"/>
              <w:numPr>
                <w:ilvl w:val="0"/>
                <w:numId w:val="13"/>
              </w:numPr>
              <w:ind w:left="284" w:hanging="284"/>
            </w:pPr>
            <w:r w:rsidRPr="00094563">
              <w:t>common measures for</w:t>
            </w:r>
            <w:r>
              <w:t>:</w:t>
            </w:r>
          </w:p>
          <w:p w14:paraId="17255FFB" w14:textId="77777777" w:rsidR="000B7E56" w:rsidRDefault="000B7E56" w:rsidP="0089509B">
            <w:pPr>
              <w:pStyle w:val="bullet"/>
              <w:numPr>
                <w:ilvl w:val="0"/>
                <w:numId w:val="13"/>
              </w:numPr>
              <w:ind w:left="284" w:hanging="284"/>
            </w:pPr>
            <w:r w:rsidRPr="00094563">
              <w:t>length, mass, capacity and temperature, for example, metres, kilograms, litres, degrees Celsius.</w:t>
            </w:r>
          </w:p>
        </w:tc>
      </w:tr>
      <w:tr w:rsidR="000B7E56" w14:paraId="675FADC8" w14:textId="77777777" w:rsidTr="0046727B">
        <w:tc>
          <w:tcPr>
            <w:tcW w:w="9242" w:type="dxa"/>
            <w:gridSpan w:val="5"/>
          </w:tcPr>
          <w:p w14:paraId="18C20C54" w14:textId="77777777" w:rsidR="000B7E56" w:rsidRDefault="000B7E56" w:rsidP="0089509B">
            <w:pPr>
              <w:pStyle w:val="spacer"/>
            </w:pPr>
          </w:p>
        </w:tc>
      </w:tr>
      <w:tr w:rsidR="000B7E56" w14:paraId="08FE576D" w14:textId="77777777" w:rsidTr="0046727B">
        <w:tc>
          <w:tcPr>
            <w:tcW w:w="3369" w:type="dxa"/>
            <w:gridSpan w:val="2"/>
          </w:tcPr>
          <w:p w14:paraId="5C9AC57E" w14:textId="77777777" w:rsidR="000B7E56" w:rsidRPr="00C57A0C" w:rsidRDefault="000B7E56" w:rsidP="0089509B">
            <w:pPr>
              <w:pStyle w:val="unittext"/>
            </w:pPr>
            <w:r>
              <w:rPr>
                <w:b/>
                <w:i/>
              </w:rPr>
              <w:t>Highly familiar</w:t>
            </w:r>
            <w:r>
              <w:t xml:space="preserve"> </w:t>
            </w:r>
            <w:r>
              <w:rPr>
                <w:b/>
                <w:i/>
              </w:rPr>
              <w:t xml:space="preserve">situations </w:t>
            </w:r>
            <w:r>
              <w:t>may include:</w:t>
            </w:r>
          </w:p>
        </w:tc>
        <w:tc>
          <w:tcPr>
            <w:tcW w:w="5873" w:type="dxa"/>
            <w:gridSpan w:val="3"/>
          </w:tcPr>
          <w:p w14:paraId="38976BEF" w14:textId="77777777" w:rsidR="000B7E56" w:rsidRPr="00E97751" w:rsidRDefault="000B7E56" w:rsidP="0089509B">
            <w:pPr>
              <w:pStyle w:val="bullet"/>
              <w:numPr>
                <w:ilvl w:val="0"/>
                <w:numId w:val="13"/>
              </w:numPr>
              <w:ind w:left="284" w:hanging="284"/>
            </w:pPr>
            <w:r w:rsidRPr="00E97751">
              <w:t>reading and interpreting measures on advertising leaflets, notices, signs, simple recipes, food and drink pack</w:t>
            </w:r>
            <w:r>
              <w:t>aging, workplace documents</w:t>
            </w:r>
            <w:r w:rsidRPr="00E97751">
              <w:t xml:space="preserve"> </w:t>
            </w:r>
          </w:p>
          <w:p w14:paraId="24147EA7" w14:textId="77777777" w:rsidR="000B7E56" w:rsidRPr="00E97751" w:rsidRDefault="000B7E56" w:rsidP="0089509B">
            <w:pPr>
              <w:pStyle w:val="bullet"/>
              <w:numPr>
                <w:ilvl w:val="0"/>
                <w:numId w:val="13"/>
              </w:numPr>
              <w:ind w:left="284" w:hanging="284"/>
            </w:pPr>
            <w:r w:rsidRPr="00E97751">
              <w:t>cooking, gardening, building</w:t>
            </w:r>
          </w:p>
          <w:p w14:paraId="414B8371" w14:textId="77777777" w:rsidR="000B7E56" w:rsidRDefault="000B7E56" w:rsidP="0089509B">
            <w:pPr>
              <w:pStyle w:val="bullet"/>
              <w:numPr>
                <w:ilvl w:val="0"/>
                <w:numId w:val="13"/>
              </w:numPr>
              <w:ind w:left="284" w:hanging="284"/>
            </w:pPr>
            <w:r w:rsidRPr="00E97751">
              <w:t>reading opening hours, timesheet hours</w:t>
            </w:r>
          </w:p>
        </w:tc>
      </w:tr>
      <w:tr w:rsidR="000B7E56" w14:paraId="04606D40" w14:textId="77777777" w:rsidTr="0046727B">
        <w:tc>
          <w:tcPr>
            <w:tcW w:w="9242" w:type="dxa"/>
            <w:gridSpan w:val="5"/>
          </w:tcPr>
          <w:p w14:paraId="206CAE1E" w14:textId="77777777" w:rsidR="000B7E56" w:rsidRDefault="000B7E56" w:rsidP="0089509B">
            <w:pPr>
              <w:pStyle w:val="spacer"/>
            </w:pPr>
          </w:p>
        </w:tc>
      </w:tr>
      <w:tr w:rsidR="000B7E56" w14:paraId="6DEC8B18" w14:textId="77777777" w:rsidTr="0046727B">
        <w:tc>
          <w:tcPr>
            <w:tcW w:w="3369" w:type="dxa"/>
            <w:gridSpan w:val="2"/>
          </w:tcPr>
          <w:p w14:paraId="024BD425" w14:textId="77777777" w:rsidR="000B7E56" w:rsidRPr="00C57A0C" w:rsidRDefault="000B7E56" w:rsidP="0089509B">
            <w:pPr>
              <w:pStyle w:val="unittext"/>
            </w:pPr>
            <w:r>
              <w:rPr>
                <w:b/>
                <w:i/>
              </w:rPr>
              <w:lastRenderedPageBreak/>
              <w:t xml:space="preserve">Appropriate measurement tool </w:t>
            </w:r>
            <w:r>
              <w:t>may include:</w:t>
            </w:r>
          </w:p>
        </w:tc>
        <w:tc>
          <w:tcPr>
            <w:tcW w:w="5873" w:type="dxa"/>
            <w:gridSpan w:val="3"/>
          </w:tcPr>
          <w:p w14:paraId="32164325" w14:textId="77777777" w:rsidR="000B7E56" w:rsidRDefault="000B7E56" w:rsidP="0089509B">
            <w:pPr>
              <w:pStyle w:val="bullet"/>
              <w:numPr>
                <w:ilvl w:val="0"/>
                <w:numId w:val="13"/>
              </w:numPr>
              <w:ind w:left="284" w:hanging="284"/>
            </w:pPr>
            <w:r w:rsidRPr="00E97751">
              <w:t>rulers, tape measures</w:t>
            </w:r>
          </w:p>
          <w:p w14:paraId="1B1AA2A9" w14:textId="77777777" w:rsidR="000B7E56" w:rsidRDefault="000B7E56" w:rsidP="0089509B">
            <w:pPr>
              <w:pStyle w:val="bullet"/>
              <w:numPr>
                <w:ilvl w:val="0"/>
                <w:numId w:val="13"/>
              </w:numPr>
              <w:ind w:left="284" w:hanging="284"/>
            </w:pPr>
            <w:r w:rsidRPr="00E97751">
              <w:t>kitchen scales</w:t>
            </w:r>
          </w:p>
          <w:p w14:paraId="67DEEB0F" w14:textId="77777777" w:rsidR="000B7E56" w:rsidRDefault="000B7E56" w:rsidP="0089509B">
            <w:pPr>
              <w:pStyle w:val="bullet"/>
              <w:numPr>
                <w:ilvl w:val="0"/>
                <w:numId w:val="13"/>
              </w:numPr>
              <w:ind w:left="284" w:hanging="284"/>
            </w:pPr>
            <w:r w:rsidRPr="00E97751">
              <w:t xml:space="preserve">measuring cups, </w:t>
            </w:r>
            <w:r>
              <w:t>spoons</w:t>
            </w:r>
            <w:r w:rsidRPr="00E97751">
              <w:t>,</w:t>
            </w:r>
          </w:p>
        </w:tc>
      </w:tr>
      <w:tr w:rsidR="000B7E56" w14:paraId="098D739C" w14:textId="77777777" w:rsidTr="0046727B">
        <w:tc>
          <w:tcPr>
            <w:tcW w:w="9242" w:type="dxa"/>
            <w:gridSpan w:val="5"/>
          </w:tcPr>
          <w:p w14:paraId="26A10019" w14:textId="77777777" w:rsidR="000B7E56" w:rsidRDefault="000B7E56" w:rsidP="0089509B">
            <w:pPr>
              <w:pStyle w:val="spacer"/>
            </w:pPr>
          </w:p>
        </w:tc>
      </w:tr>
      <w:tr w:rsidR="000B7E56" w14:paraId="3412259C" w14:textId="77777777" w:rsidTr="0046727B">
        <w:tc>
          <w:tcPr>
            <w:tcW w:w="3369" w:type="dxa"/>
            <w:gridSpan w:val="2"/>
          </w:tcPr>
          <w:p w14:paraId="1298E7D0" w14:textId="77777777" w:rsidR="000B7E56" w:rsidRPr="00E97751" w:rsidRDefault="000B7E56" w:rsidP="0089509B">
            <w:pPr>
              <w:pStyle w:val="unittext"/>
            </w:pPr>
            <w:r>
              <w:rPr>
                <w:b/>
                <w:i/>
              </w:rPr>
              <w:t xml:space="preserve">Whole numbers </w:t>
            </w:r>
            <w:r>
              <w:t>should:</w:t>
            </w:r>
          </w:p>
        </w:tc>
        <w:tc>
          <w:tcPr>
            <w:tcW w:w="5873" w:type="dxa"/>
            <w:gridSpan w:val="3"/>
          </w:tcPr>
          <w:p w14:paraId="0F01DCA0" w14:textId="77777777" w:rsidR="000B7E56" w:rsidRDefault="000B7E56" w:rsidP="0089509B">
            <w:pPr>
              <w:pStyle w:val="bullet"/>
              <w:numPr>
                <w:ilvl w:val="0"/>
                <w:numId w:val="13"/>
              </w:numPr>
              <w:ind w:left="284" w:hanging="284"/>
            </w:pPr>
            <w:r>
              <w:t>be relevant and appropriate to the learner and should be in numeral form</w:t>
            </w:r>
          </w:p>
          <w:p w14:paraId="5579933B" w14:textId="77777777" w:rsidR="000B7E56" w:rsidRDefault="000B7E56" w:rsidP="0089509B">
            <w:pPr>
              <w:pStyle w:val="bullet"/>
              <w:numPr>
                <w:ilvl w:val="0"/>
                <w:numId w:val="13"/>
              </w:numPr>
              <w:ind w:left="284" w:hanging="284"/>
            </w:pPr>
            <w:r>
              <w:t xml:space="preserve">include an understanding of place value concepts </w:t>
            </w:r>
            <w:r>
              <w:rPr>
                <w:bCs/>
              </w:rPr>
              <w:t>for whole numbers into the hundreds</w:t>
            </w:r>
          </w:p>
        </w:tc>
      </w:tr>
      <w:tr w:rsidR="000B7E56" w14:paraId="3B24EA60" w14:textId="77777777" w:rsidTr="0046727B">
        <w:tc>
          <w:tcPr>
            <w:tcW w:w="9242" w:type="dxa"/>
            <w:gridSpan w:val="5"/>
          </w:tcPr>
          <w:p w14:paraId="3739B015" w14:textId="77777777" w:rsidR="000B7E56" w:rsidRDefault="000B7E56" w:rsidP="0089509B">
            <w:pPr>
              <w:pStyle w:val="spacer"/>
            </w:pPr>
          </w:p>
        </w:tc>
      </w:tr>
      <w:tr w:rsidR="000B7E56" w14:paraId="1D095984" w14:textId="77777777" w:rsidTr="0046727B">
        <w:tc>
          <w:tcPr>
            <w:tcW w:w="3369" w:type="dxa"/>
            <w:gridSpan w:val="2"/>
          </w:tcPr>
          <w:p w14:paraId="12402910" w14:textId="77777777" w:rsidR="000B7E56" w:rsidRPr="00E97751" w:rsidRDefault="000B7E56" w:rsidP="0089509B">
            <w:pPr>
              <w:pStyle w:val="unittext"/>
            </w:pPr>
            <w:r>
              <w:rPr>
                <w:b/>
                <w:i/>
              </w:rPr>
              <w:t xml:space="preserve">Common words </w:t>
            </w:r>
            <w:r>
              <w:t>may include:</w:t>
            </w:r>
          </w:p>
        </w:tc>
        <w:tc>
          <w:tcPr>
            <w:tcW w:w="5873" w:type="dxa"/>
            <w:gridSpan w:val="3"/>
          </w:tcPr>
          <w:p w14:paraId="42740987" w14:textId="77777777" w:rsidR="000B7E56" w:rsidRDefault="000B7E56" w:rsidP="0089509B">
            <w:pPr>
              <w:pStyle w:val="bullet"/>
              <w:numPr>
                <w:ilvl w:val="0"/>
                <w:numId w:val="13"/>
              </w:numPr>
              <w:ind w:left="284" w:hanging="284"/>
            </w:pPr>
            <w:r>
              <w:t>long / short</w:t>
            </w:r>
          </w:p>
          <w:p w14:paraId="789E5B27" w14:textId="77777777" w:rsidR="000B7E56" w:rsidRDefault="000B7E56" w:rsidP="0089509B">
            <w:pPr>
              <w:pStyle w:val="bullet"/>
              <w:numPr>
                <w:ilvl w:val="0"/>
                <w:numId w:val="13"/>
              </w:numPr>
              <w:ind w:left="284" w:hanging="284"/>
            </w:pPr>
            <w:r>
              <w:t xml:space="preserve">big / small </w:t>
            </w:r>
          </w:p>
          <w:p w14:paraId="6E1BE293" w14:textId="77777777" w:rsidR="000B7E56" w:rsidRDefault="000B7E56" w:rsidP="0089509B">
            <w:pPr>
              <w:pStyle w:val="bullet"/>
              <w:numPr>
                <w:ilvl w:val="0"/>
                <w:numId w:val="13"/>
              </w:numPr>
              <w:ind w:left="284" w:hanging="284"/>
            </w:pPr>
            <w:r>
              <w:t>thick / thin</w:t>
            </w:r>
          </w:p>
          <w:p w14:paraId="3ED00189" w14:textId="77777777" w:rsidR="000B7E56" w:rsidRDefault="000B7E56" w:rsidP="0089509B">
            <w:pPr>
              <w:pStyle w:val="bullet"/>
              <w:numPr>
                <w:ilvl w:val="0"/>
                <w:numId w:val="13"/>
              </w:numPr>
              <w:ind w:left="284" w:hanging="284"/>
            </w:pPr>
            <w:r>
              <w:t>short / tall</w:t>
            </w:r>
          </w:p>
          <w:p w14:paraId="4CD7C068" w14:textId="77777777" w:rsidR="000B7E56" w:rsidRDefault="000B7E56" w:rsidP="0089509B">
            <w:pPr>
              <w:pStyle w:val="bullet"/>
              <w:numPr>
                <w:ilvl w:val="0"/>
                <w:numId w:val="13"/>
              </w:numPr>
              <w:ind w:left="284" w:hanging="284"/>
            </w:pPr>
            <w:r>
              <w:t>hot / cold</w:t>
            </w:r>
          </w:p>
          <w:p w14:paraId="0BFD353E" w14:textId="77777777" w:rsidR="000B7E56" w:rsidRDefault="000B7E56" w:rsidP="0089509B">
            <w:pPr>
              <w:pStyle w:val="bullet"/>
              <w:numPr>
                <w:ilvl w:val="0"/>
                <w:numId w:val="13"/>
              </w:numPr>
              <w:ind w:left="284" w:hanging="284"/>
            </w:pPr>
            <w:r>
              <w:t xml:space="preserve"> the same as</w:t>
            </w:r>
          </w:p>
          <w:p w14:paraId="0BF04EBD" w14:textId="77777777" w:rsidR="000B7E56" w:rsidRDefault="000B7E56" w:rsidP="0089509B">
            <w:pPr>
              <w:pStyle w:val="bullet"/>
              <w:numPr>
                <w:ilvl w:val="0"/>
                <w:numId w:val="13"/>
              </w:numPr>
              <w:ind w:left="284" w:hanging="284"/>
            </w:pPr>
            <w:r>
              <w:t>double, half</w:t>
            </w:r>
          </w:p>
        </w:tc>
      </w:tr>
      <w:tr w:rsidR="000B7E56" w14:paraId="64B0412E" w14:textId="77777777" w:rsidTr="0046727B">
        <w:tc>
          <w:tcPr>
            <w:tcW w:w="9242" w:type="dxa"/>
            <w:gridSpan w:val="5"/>
          </w:tcPr>
          <w:p w14:paraId="0ABBE0EB" w14:textId="77777777" w:rsidR="000B7E56" w:rsidRDefault="000B7E56" w:rsidP="0089509B">
            <w:pPr>
              <w:pStyle w:val="spacer"/>
            </w:pPr>
          </w:p>
        </w:tc>
      </w:tr>
      <w:tr w:rsidR="000B7E56" w14:paraId="0AF23243" w14:textId="77777777" w:rsidTr="0046727B">
        <w:tc>
          <w:tcPr>
            <w:tcW w:w="3369" w:type="dxa"/>
            <w:gridSpan w:val="2"/>
          </w:tcPr>
          <w:p w14:paraId="58C16930" w14:textId="77777777" w:rsidR="000B7E56" w:rsidRPr="00E97751" w:rsidRDefault="000B7E56" w:rsidP="0089509B">
            <w:pPr>
              <w:pStyle w:val="unittext"/>
            </w:pPr>
            <w:r>
              <w:rPr>
                <w:b/>
                <w:i/>
              </w:rPr>
              <w:t xml:space="preserve">Time measuring devices </w:t>
            </w:r>
            <w:r>
              <w:t>may include:</w:t>
            </w:r>
          </w:p>
        </w:tc>
        <w:tc>
          <w:tcPr>
            <w:tcW w:w="5873" w:type="dxa"/>
            <w:gridSpan w:val="3"/>
          </w:tcPr>
          <w:p w14:paraId="0EED2A5C" w14:textId="77777777" w:rsidR="000B7E56" w:rsidRPr="00E97751" w:rsidRDefault="000B7E56" w:rsidP="0089509B">
            <w:pPr>
              <w:pStyle w:val="bullet"/>
              <w:numPr>
                <w:ilvl w:val="0"/>
                <w:numId w:val="13"/>
              </w:numPr>
              <w:ind w:left="284" w:hanging="284"/>
            </w:pPr>
            <w:r>
              <w:rPr>
                <w:bCs/>
              </w:rPr>
              <w:t>digital time pieces</w:t>
            </w:r>
          </w:p>
          <w:p w14:paraId="3B7ECFAF" w14:textId="5CAB2B71" w:rsidR="000B7E56" w:rsidRDefault="000B7E56" w:rsidP="0089509B">
            <w:pPr>
              <w:pStyle w:val="bullet"/>
              <w:numPr>
                <w:ilvl w:val="0"/>
                <w:numId w:val="13"/>
              </w:numPr>
              <w:ind w:left="284" w:hanging="284"/>
            </w:pPr>
            <w:r>
              <w:rPr>
                <w:bCs/>
              </w:rPr>
              <w:t>analogue time pieces read to the hour and ½ hour</w:t>
            </w:r>
            <w:r w:rsidR="00FA7CF7">
              <w:rPr>
                <w:bCs/>
              </w:rPr>
              <w:t xml:space="preserve"> </w:t>
            </w:r>
          </w:p>
        </w:tc>
      </w:tr>
      <w:tr w:rsidR="000B7E56" w14:paraId="0722D384" w14:textId="77777777" w:rsidTr="0046727B">
        <w:tc>
          <w:tcPr>
            <w:tcW w:w="9242" w:type="dxa"/>
            <w:gridSpan w:val="5"/>
          </w:tcPr>
          <w:p w14:paraId="087EE4F9" w14:textId="77777777" w:rsidR="000B7E56" w:rsidRDefault="000B7E56" w:rsidP="0089509B">
            <w:pPr>
              <w:pStyle w:val="spacer"/>
            </w:pPr>
          </w:p>
        </w:tc>
      </w:tr>
      <w:tr w:rsidR="000B7E56" w14:paraId="5311F5C9" w14:textId="77777777" w:rsidTr="0046727B">
        <w:tc>
          <w:tcPr>
            <w:tcW w:w="3369" w:type="dxa"/>
            <w:gridSpan w:val="2"/>
          </w:tcPr>
          <w:p w14:paraId="5E192520" w14:textId="77777777" w:rsidR="000B7E56" w:rsidRPr="00C77167" w:rsidRDefault="000B7E56" w:rsidP="0089509B">
            <w:pPr>
              <w:pStyle w:val="unittext"/>
            </w:pPr>
            <w:r>
              <w:rPr>
                <w:b/>
                <w:i/>
              </w:rPr>
              <w:t xml:space="preserve">Familiar dates </w:t>
            </w:r>
            <w:r>
              <w:t>may include:</w:t>
            </w:r>
          </w:p>
        </w:tc>
        <w:tc>
          <w:tcPr>
            <w:tcW w:w="5873" w:type="dxa"/>
            <w:gridSpan w:val="3"/>
          </w:tcPr>
          <w:p w14:paraId="05B222FB" w14:textId="77777777" w:rsidR="000B7E56" w:rsidRPr="00C77167" w:rsidRDefault="000B7E56" w:rsidP="0089509B">
            <w:pPr>
              <w:pStyle w:val="bullet"/>
              <w:numPr>
                <w:ilvl w:val="0"/>
                <w:numId w:val="13"/>
              </w:numPr>
              <w:ind w:left="284" w:hanging="284"/>
            </w:pPr>
            <w:r>
              <w:rPr>
                <w:bCs/>
              </w:rPr>
              <w:t>date and day of the week</w:t>
            </w:r>
          </w:p>
          <w:p w14:paraId="1DF4AF4F" w14:textId="77777777" w:rsidR="000B7E56" w:rsidRPr="00C77167" w:rsidRDefault="000B7E56" w:rsidP="0089509B">
            <w:pPr>
              <w:pStyle w:val="bullet"/>
              <w:numPr>
                <w:ilvl w:val="0"/>
                <w:numId w:val="13"/>
              </w:numPr>
              <w:ind w:left="284" w:hanging="284"/>
            </w:pPr>
            <w:r>
              <w:rPr>
                <w:bCs/>
              </w:rPr>
              <w:t>birthdays</w:t>
            </w:r>
          </w:p>
          <w:p w14:paraId="4EF61F0C" w14:textId="77777777" w:rsidR="000B7E56" w:rsidRDefault="000B7E56" w:rsidP="0089509B">
            <w:pPr>
              <w:pStyle w:val="bullet"/>
              <w:numPr>
                <w:ilvl w:val="0"/>
                <w:numId w:val="13"/>
              </w:numPr>
              <w:ind w:left="284" w:hanging="284"/>
            </w:pPr>
            <w:r>
              <w:rPr>
                <w:bCs/>
              </w:rPr>
              <w:t>appointments</w:t>
            </w:r>
          </w:p>
        </w:tc>
      </w:tr>
      <w:tr w:rsidR="000B7E56" w14:paraId="2251CA8D" w14:textId="77777777" w:rsidTr="0046727B">
        <w:tc>
          <w:tcPr>
            <w:tcW w:w="9242" w:type="dxa"/>
            <w:gridSpan w:val="5"/>
          </w:tcPr>
          <w:p w14:paraId="730F0578" w14:textId="77777777" w:rsidR="000B7E56" w:rsidRDefault="000B7E56" w:rsidP="0089509B">
            <w:pPr>
              <w:pStyle w:val="spacer"/>
            </w:pPr>
          </w:p>
        </w:tc>
      </w:tr>
      <w:tr w:rsidR="000B7E56" w14:paraId="5F616FB5" w14:textId="77777777" w:rsidTr="0046727B">
        <w:tc>
          <w:tcPr>
            <w:tcW w:w="3369" w:type="dxa"/>
            <w:gridSpan w:val="2"/>
          </w:tcPr>
          <w:p w14:paraId="36D443BD" w14:textId="77777777" w:rsidR="000B7E56" w:rsidRPr="00C77167" w:rsidRDefault="000B7E56" w:rsidP="0089509B">
            <w:pPr>
              <w:pStyle w:val="unittext"/>
            </w:pPr>
            <w:r>
              <w:rPr>
                <w:b/>
                <w:i/>
              </w:rPr>
              <w:t xml:space="preserve">Language of dates and digital time </w:t>
            </w:r>
            <w:r>
              <w:t>may include:</w:t>
            </w:r>
          </w:p>
        </w:tc>
        <w:tc>
          <w:tcPr>
            <w:tcW w:w="5873" w:type="dxa"/>
            <w:gridSpan w:val="3"/>
          </w:tcPr>
          <w:p w14:paraId="08376C33" w14:textId="77777777" w:rsidR="000B7E56" w:rsidRPr="00C77167" w:rsidRDefault="000B7E56" w:rsidP="0089509B">
            <w:pPr>
              <w:pStyle w:val="bullet"/>
              <w:numPr>
                <w:ilvl w:val="0"/>
                <w:numId w:val="13"/>
              </w:numPr>
              <w:ind w:left="284" w:hanging="284"/>
            </w:pPr>
            <w:r>
              <w:rPr>
                <w:bCs/>
              </w:rPr>
              <w:t>oral language:</w:t>
            </w:r>
          </w:p>
          <w:p w14:paraId="513E9F64" w14:textId="77777777" w:rsidR="000B7E56" w:rsidRPr="00C77167" w:rsidRDefault="000B7E56" w:rsidP="0089509B">
            <w:pPr>
              <w:pStyle w:val="endash"/>
              <w:keepNext/>
              <w:ind w:left="568" w:hanging="284"/>
            </w:pPr>
            <w:r>
              <w:t>hours, minutes</w:t>
            </w:r>
          </w:p>
          <w:p w14:paraId="6A75A860" w14:textId="77777777" w:rsidR="000B7E56" w:rsidRPr="00C77167" w:rsidRDefault="000B7E56" w:rsidP="0089509B">
            <w:pPr>
              <w:pStyle w:val="endash"/>
              <w:keepNext/>
              <w:ind w:left="568" w:hanging="284"/>
            </w:pPr>
            <w:r>
              <w:t>days, weeks, months</w:t>
            </w:r>
          </w:p>
          <w:p w14:paraId="3EC95E0A" w14:textId="77777777" w:rsidR="000B7E56" w:rsidRPr="00C77167" w:rsidRDefault="000B7E56" w:rsidP="0089509B">
            <w:pPr>
              <w:pStyle w:val="endash"/>
              <w:keepNext/>
              <w:ind w:left="568" w:hanging="284"/>
            </w:pPr>
            <w:r>
              <w:t>yesterday, tomorrow</w:t>
            </w:r>
          </w:p>
          <w:p w14:paraId="4E298671" w14:textId="77777777" w:rsidR="000B7E56" w:rsidRPr="00C77167" w:rsidRDefault="000B7E56" w:rsidP="0089509B">
            <w:pPr>
              <w:pStyle w:val="endash"/>
              <w:keepNext/>
              <w:ind w:left="568" w:hanging="284"/>
            </w:pPr>
            <w:r>
              <w:t>before / after</w:t>
            </w:r>
          </w:p>
          <w:p w14:paraId="2A176A9A" w14:textId="77777777" w:rsidR="000B7E56" w:rsidRDefault="000B7E56" w:rsidP="0089509B">
            <w:pPr>
              <w:pStyle w:val="endash"/>
              <w:keepNext/>
              <w:ind w:left="568" w:hanging="284"/>
            </w:pPr>
            <w:r>
              <w:t>longer / shorter</w:t>
            </w:r>
          </w:p>
        </w:tc>
      </w:tr>
      <w:tr w:rsidR="000B7E56" w14:paraId="0E8D4CCE" w14:textId="77777777" w:rsidTr="0046727B">
        <w:tc>
          <w:tcPr>
            <w:tcW w:w="9242" w:type="dxa"/>
            <w:gridSpan w:val="5"/>
          </w:tcPr>
          <w:p w14:paraId="380763D2" w14:textId="77777777" w:rsidR="000B7E56" w:rsidRDefault="000B7E56" w:rsidP="0089509B">
            <w:pPr>
              <w:pStyle w:val="spacer"/>
            </w:pPr>
          </w:p>
        </w:tc>
      </w:tr>
      <w:tr w:rsidR="000B7E56" w14:paraId="6B8282B8" w14:textId="77777777" w:rsidTr="0046727B">
        <w:tc>
          <w:tcPr>
            <w:tcW w:w="3369" w:type="dxa"/>
            <w:gridSpan w:val="2"/>
          </w:tcPr>
          <w:p w14:paraId="5DC82252" w14:textId="77777777" w:rsidR="000B7E56" w:rsidRPr="00C77167" w:rsidRDefault="000B7E56" w:rsidP="0089509B">
            <w:pPr>
              <w:pStyle w:val="unittext"/>
            </w:pPr>
            <w:r>
              <w:rPr>
                <w:b/>
                <w:i/>
              </w:rPr>
              <w:t xml:space="preserve">Numbers related to time </w:t>
            </w:r>
            <w:r>
              <w:t>may include:</w:t>
            </w:r>
          </w:p>
        </w:tc>
        <w:tc>
          <w:tcPr>
            <w:tcW w:w="5873" w:type="dxa"/>
            <w:gridSpan w:val="3"/>
          </w:tcPr>
          <w:p w14:paraId="61D9996D" w14:textId="77777777" w:rsidR="000B7E56" w:rsidRPr="00C77167" w:rsidRDefault="000B7E56" w:rsidP="0089509B">
            <w:pPr>
              <w:pStyle w:val="bullet"/>
              <w:numPr>
                <w:ilvl w:val="0"/>
                <w:numId w:val="15"/>
              </w:numPr>
              <w:ind w:left="284" w:hanging="284"/>
            </w:pPr>
            <w:r>
              <w:rPr>
                <w:bCs/>
              </w:rPr>
              <w:t>whole numbers related to time such as 60, 30</w:t>
            </w:r>
          </w:p>
          <w:p w14:paraId="73DFCB2D" w14:textId="77777777" w:rsidR="000B7E56" w:rsidRDefault="000B7E56" w:rsidP="0089509B">
            <w:pPr>
              <w:pStyle w:val="bullet"/>
              <w:numPr>
                <w:ilvl w:val="0"/>
                <w:numId w:val="15"/>
              </w:numPr>
              <w:ind w:left="284" w:hanging="284"/>
            </w:pPr>
            <w:r>
              <w:rPr>
                <w:bCs/>
              </w:rPr>
              <w:t xml:space="preserve">fractional hours of time limited to ½ </w:t>
            </w:r>
          </w:p>
        </w:tc>
      </w:tr>
      <w:tr w:rsidR="000B7E56" w14:paraId="3C27C41D" w14:textId="77777777" w:rsidTr="0046727B">
        <w:tc>
          <w:tcPr>
            <w:tcW w:w="9242" w:type="dxa"/>
            <w:gridSpan w:val="5"/>
          </w:tcPr>
          <w:p w14:paraId="08DDB2FA" w14:textId="77777777" w:rsidR="000B7E56" w:rsidRDefault="000B7E56" w:rsidP="0089509B">
            <w:pPr>
              <w:pStyle w:val="spacer"/>
            </w:pPr>
          </w:p>
        </w:tc>
      </w:tr>
      <w:tr w:rsidR="000B7E56" w14:paraId="63101549" w14:textId="77777777" w:rsidTr="0046727B">
        <w:tc>
          <w:tcPr>
            <w:tcW w:w="9242" w:type="dxa"/>
            <w:gridSpan w:val="5"/>
          </w:tcPr>
          <w:p w14:paraId="5C9B5537" w14:textId="77777777" w:rsidR="000B7E56" w:rsidRDefault="000B7E56" w:rsidP="0089509B">
            <w:pPr>
              <w:pStyle w:val="Heading21"/>
            </w:pPr>
            <w:r>
              <w:t>Evidence Guide</w:t>
            </w:r>
          </w:p>
          <w:p w14:paraId="4E210029" w14:textId="77777777" w:rsidR="000B7E56" w:rsidRDefault="000B7E56"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2ECE57AC" w14:textId="77777777" w:rsidTr="0046727B">
        <w:tc>
          <w:tcPr>
            <w:tcW w:w="3369" w:type="dxa"/>
            <w:gridSpan w:val="2"/>
          </w:tcPr>
          <w:p w14:paraId="7B0D7D0A" w14:textId="77777777" w:rsidR="000B7E56" w:rsidRPr="005979AA" w:rsidRDefault="000B7E56" w:rsidP="0089509B">
            <w:pPr>
              <w:pStyle w:val="EG"/>
            </w:pPr>
            <w:r w:rsidRPr="005979AA">
              <w:t xml:space="preserve">Critical aspects for assessment and evidence </w:t>
            </w:r>
            <w:r w:rsidRPr="005979AA">
              <w:lastRenderedPageBreak/>
              <w:t>required to demonstrate competency in this unit</w:t>
            </w:r>
          </w:p>
        </w:tc>
        <w:tc>
          <w:tcPr>
            <w:tcW w:w="5873" w:type="dxa"/>
            <w:gridSpan w:val="3"/>
          </w:tcPr>
          <w:p w14:paraId="4F82DB92" w14:textId="77777777" w:rsidR="000B7E56" w:rsidRDefault="000B7E56" w:rsidP="0089509B">
            <w:pPr>
              <w:pStyle w:val="unittext"/>
            </w:pPr>
            <w:r w:rsidRPr="003B087B">
              <w:lastRenderedPageBreak/>
              <w:t>Assessment</w:t>
            </w:r>
            <w:r>
              <w:t xml:space="preserve"> must confirm the ability to:</w:t>
            </w:r>
          </w:p>
          <w:p w14:paraId="6A2E6274" w14:textId="77777777" w:rsidR="000B7E56" w:rsidRPr="00094563" w:rsidRDefault="000B7E56" w:rsidP="0089509B">
            <w:pPr>
              <w:pStyle w:val="bullet"/>
              <w:numPr>
                <w:ilvl w:val="0"/>
                <w:numId w:val="13"/>
              </w:numPr>
              <w:ind w:left="284" w:hanging="284"/>
            </w:pPr>
            <w:r w:rsidRPr="00094563">
              <w:lastRenderedPageBreak/>
              <w:t>recognise and apply appropriate metric units for simple everyday measurements in</w:t>
            </w:r>
            <w:r>
              <w:t xml:space="preserve"> a limited range of</w:t>
            </w:r>
            <w:r w:rsidRPr="00094563">
              <w:t xml:space="preserve"> highly familiar situations</w:t>
            </w:r>
          </w:p>
          <w:p w14:paraId="1083E3FF" w14:textId="1BC52E99" w:rsidR="000B7E56" w:rsidRDefault="000B7E56" w:rsidP="0089509B">
            <w:pPr>
              <w:pStyle w:val="bullet"/>
              <w:numPr>
                <w:ilvl w:val="0"/>
                <w:numId w:val="13"/>
              </w:numPr>
              <w:ind w:left="284" w:hanging="284"/>
            </w:pPr>
            <w:r w:rsidRPr="00094563">
              <w:t>select and</w:t>
            </w:r>
            <w:r w:rsidR="00FA7CF7">
              <w:t xml:space="preserve"> </w:t>
            </w:r>
            <w:r w:rsidRPr="00094563">
              <w:t>use measurement tools at a basic level to measure and compare measurements</w:t>
            </w:r>
          </w:p>
        </w:tc>
      </w:tr>
      <w:tr w:rsidR="000B7E56" w14:paraId="328C176C" w14:textId="77777777" w:rsidTr="0046727B">
        <w:tc>
          <w:tcPr>
            <w:tcW w:w="9242" w:type="dxa"/>
            <w:gridSpan w:val="5"/>
          </w:tcPr>
          <w:p w14:paraId="3D063781" w14:textId="77777777" w:rsidR="000B7E56" w:rsidRDefault="000B7E56" w:rsidP="0089509B">
            <w:pPr>
              <w:pStyle w:val="spacer"/>
            </w:pPr>
          </w:p>
        </w:tc>
      </w:tr>
      <w:tr w:rsidR="000B7E56" w14:paraId="11B6282A" w14:textId="77777777" w:rsidTr="0046727B">
        <w:tc>
          <w:tcPr>
            <w:tcW w:w="3369" w:type="dxa"/>
            <w:gridSpan w:val="2"/>
          </w:tcPr>
          <w:p w14:paraId="436B4F9E" w14:textId="77777777" w:rsidR="000B7E56" w:rsidRPr="005979AA" w:rsidRDefault="000B7E56" w:rsidP="0089509B">
            <w:pPr>
              <w:pStyle w:val="EG"/>
            </w:pPr>
            <w:r w:rsidRPr="005979AA">
              <w:t>Context of and specific resources for assessment</w:t>
            </w:r>
          </w:p>
        </w:tc>
        <w:tc>
          <w:tcPr>
            <w:tcW w:w="5873" w:type="dxa"/>
            <w:gridSpan w:val="3"/>
          </w:tcPr>
          <w:p w14:paraId="06DA41E2" w14:textId="77777777" w:rsidR="000B7E56" w:rsidRDefault="000B7E56" w:rsidP="0089509B">
            <w:pPr>
              <w:pStyle w:val="unittext"/>
            </w:pPr>
            <w:r>
              <w:t>Assessment must ensure:</w:t>
            </w:r>
          </w:p>
          <w:p w14:paraId="7E1E3AA3" w14:textId="77777777" w:rsidR="000B7E56" w:rsidRPr="00094563" w:rsidRDefault="000B7E56" w:rsidP="0089509B">
            <w:pPr>
              <w:pStyle w:val="bullet"/>
              <w:numPr>
                <w:ilvl w:val="0"/>
                <w:numId w:val="13"/>
              </w:numPr>
              <w:ind w:left="284" w:hanging="284"/>
            </w:pPr>
            <w:r w:rsidRPr="00094563">
              <w:t>access to real/authentic or simulated tasks, materials and texts in appropriate and relevant contexts</w:t>
            </w:r>
          </w:p>
          <w:p w14:paraId="68BC809D" w14:textId="77777777" w:rsidR="000B7E56" w:rsidRDefault="000B7E56" w:rsidP="0089509B">
            <w:pPr>
              <w:pStyle w:val="bullet"/>
              <w:numPr>
                <w:ilvl w:val="0"/>
                <w:numId w:val="13"/>
              </w:numPr>
              <w:ind w:left="284" w:hanging="284"/>
            </w:pPr>
            <w:r>
              <w:t xml:space="preserve">access to simple measuring tools </w:t>
            </w:r>
          </w:p>
          <w:p w14:paraId="229EFB8D" w14:textId="77777777" w:rsidR="000B7E56" w:rsidRDefault="000B7E56" w:rsidP="0089509B">
            <w:pPr>
              <w:pStyle w:val="unittext"/>
            </w:pPr>
            <w:r>
              <w:t>At this level, the learner may:</w:t>
            </w:r>
          </w:p>
          <w:p w14:paraId="48251502" w14:textId="77777777" w:rsidR="000B7E56" w:rsidRDefault="000B7E56" w:rsidP="0089509B">
            <w:pPr>
              <w:pStyle w:val="bullet"/>
              <w:numPr>
                <w:ilvl w:val="0"/>
                <w:numId w:val="13"/>
              </w:numPr>
              <w:ind w:left="284" w:hanging="284"/>
            </w:pPr>
            <w:r>
              <w:t>require additional time to complete tasks</w:t>
            </w:r>
          </w:p>
          <w:p w14:paraId="51A3BDD3" w14:textId="77777777" w:rsidR="000B7E56" w:rsidRDefault="000B7E56" w:rsidP="0089509B">
            <w:pPr>
              <w:pStyle w:val="bullet"/>
              <w:numPr>
                <w:ilvl w:val="0"/>
                <w:numId w:val="13"/>
              </w:numPr>
              <w:ind w:left="284" w:hanging="284"/>
            </w:pPr>
            <w:r w:rsidRPr="00387245">
              <w:t>work alongside an expert/mentor where prompting and advice can be provided</w:t>
            </w:r>
          </w:p>
        </w:tc>
      </w:tr>
      <w:tr w:rsidR="000B7E56" w14:paraId="7E0BAF12" w14:textId="77777777" w:rsidTr="0046727B">
        <w:tc>
          <w:tcPr>
            <w:tcW w:w="9242" w:type="dxa"/>
            <w:gridSpan w:val="5"/>
          </w:tcPr>
          <w:p w14:paraId="142F84F0" w14:textId="77777777" w:rsidR="000B7E56" w:rsidRDefault="000B7E56" w:rsidP="0089509B">
            <w:pPr>
              <w:pStyle w:val="spacer"/>
            </w:pPr>
          </w:p>
        </w:tc>
      </w:tr>
      <w:tr w:rsidR="000B7E56" w14:paraId="0AF63D2E" w14:textId="77777777" w:rsidTr="0046727B">
        <w:tc>
          <w:tcPr>
            <w:tcW w:w="3369" w:type="dxa"/>
            <w:gridSpan w:val="2"/>
          </w:tcPr>
          <w:p w14:paraId="2148351C" w14:textId="77777777" w:rsidR="000B7E56" w:rsidRPr="00622D2D" w:rsidRDefault="000B7E56" w:rsidP="0089509B">
            <w:pPr>
              <w:pStyle w:val="EG"/>
            </w:pPr>
            <w:r w:rsidRPr="005979AA">
              <w:t>Method(s) of assessment</w:t>
            </w:r>
          </w:p>
        </w:tc>
        <w:tc>
          <w:tcPr>
            <w:tcW w:w="5873" w:type="dxa"/>
            <w:gridSpan w:val="3"/>
          </w:tcPr>
          <w:p w14:paraId="6A2A387A" w14:textId="77777777" w:rsidR="000B7E56" w:rsidRDefault="000B7E56" w:rsidP="0089509B">
            <w:pPr>
              <w:pStyle w:val="unittext"/>
            </w:pPr>
            <w:r>
              <w:t>The following suggested assessment methods are suitable for this unit:</w:t>
            </w:r>
          </w:p>
          <w:p w14:paraId="70C5A132" w14:textId="77777777" w:rsidR="000B7E56" w:rsidRDefault="000B7E56" w:rsidP="0089509B">
            <w:pPr>
              <w:pStyle w:val="bullet"/>
              <w:numPr>
                <w:ilvl w:val="0"/>
                <w:numId w:val="13"/>
              </w:numPr>
              <w:ind w:left="284" w:hanging="284"/>
            </w:pPr>
            <w:r>
              <w:t>observation of the learner selecting and using simple measuring tools to take and compare measurements</w:t>
            </w:r>
          </w:p>
          <w:p w14:paraId="68C5E52F" w14:textId="77777777" w:rsidR="000B7E56" w:rsidRDefault="000B7E56" w:rsidP="0089509B">
            <w:pPr>
              <w:pStyle w:val="bullet"/>
              <w:numPr>
                <w:ilvl w:val="0"/>
                <w:numId w:val="13"/>
              </w:numPr>
              <w:ind w:left="284" w:hanging="284"/>
            </w:pPr>
            <w:r>
              <w:t>oral or written questioning to assess the ability to recognise digital and analogue time and to recognise familiar dates</w:t>
            </w:r>
          </w:p>
        </w:tc>
      </w:tr>
    </w:tbl>
    <w:p w14:paraId="2395BFEA" w14:textId="77777777" w:rsidR="000B7E56" w:rsidRDefault="000B7E56" w:rsidP="0089509B">
      <w:pPr>
        <w:keepNext/>
      </w:pPr>
    </w:p>
    <w:p w14:paraId="42F0424F" w14:textId="77777777" w:rsidR="000B7E56" w:rsidRDefault="000B7E56" w:rsidP="0089509B">
      <w:pPr>
        <w:keepNext/>
        <w:tabs>
          <w:tab w:val="left" w:pos="2025"/>
        </w:tabs>
        <w:sectPr w:rsidR="000B7E56" w:rsidSect="0046727B">
          <w:headerReference w:type="even" r:id="rId182"/>
          <w:headerReference w:type="default" r:id="rId183"/>
          <w:headerReference w:type="first" r:id="rId184"/>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0B7E56" w14:paraId="3BA3099D" w14:textId="77777777" w:rsidTr="0046727B">
        <w:tc>
          <w:tcPr>
            <w:tcW w:w="2943" w:type="dxa"/>
          </w:tcPr>
          <w:p w14:paraId="162CA36C" w14:textId="77777777" w:rsidR="000B7E56" w:rsidRPr="00D72D90" w:rsidRDefault="000B7E56" w:rsidP="0089509B">
            <w:pPr>
              <w:pStyle w:val="CodeTOC"/>
            </w:pPr>
            <w:r w:rsidRPr="00D72D90">
              <w:lastRenderedPageBreak/>
              <w:t>Unit Code</w:t>
            </w:r>
          </w:p>
        </w:tc>
        <w:tc>
          <w:tcPr>
            <w:tcW w:w="6299" w:type="dxa"/>
            <w:gridSpan w:val="4"/>
          </w:tcPr>
          <w:p w14:paraId="49862E17" w14:textId="19A97439" w:rsidR="000B7E56" w:rsidRPr="00D72D90" w:rsidRDefault="00A9187E" w:rsidP="0089509B">
            <w:pPr>
              <w:pStyle w:val="code"/>
            </w:pPr>
            <w:bookmarkStart w:id="142" w:name="_Toc514234322"/>
            <w:r>
              <w:t>VU22371</w:t>
            </w:r>
            <w:bookmarkEnd w:id="142"/>
          </w:p>
        </w:tc>
      </w:tr>
      <w:tr w:rsidR="000B7E56" w14:paraId="47CC5AA7" w14:textId="77777777" w:rsidTr="0046727B">
        <w:tc>
          <w:tcPr>
            <w:tcW w:w="2943" w:type="dxa"/>
          </w:tcPr>
          <w:p w14:paraId="78B49D08" w14:textId="77777777" w:rsidR="000B7E56" w:rsidRPr="00D72D90" w:rsidRDefault="000B7E56" w:rsidP="0089509B">
            <w:pPr>
              <w:pStyle w:val="CodeTOC"/>
            </w:pPr>
            <w:r w:rsidRPr="00D72D90">
              <w:t>Unit Title</w:t>
            </w:r>
          </w:p>
        </w:tc>
        <w:tc>
          <w:tcPr>
            <w:tcW w:w="6299" w:type="dxa"/>
            <w:gridSpan w:val="4"/>
          </w:tcPr>
          <w:p w14:paraId="43F9234F" w14:textId="075CEA12" w:rsidR="000B7E56" w:rsidRPr="00D72D90" w:rsidRDefault="000B7E56" w:rsidP="0089509B">
            <w:pPr>
              <w:pStyle w:val="code"/>
            </w:pPr>
            <w:bookmarkStart w:id="143" w:name="_Toc507058610"/>
            <w:bookmarkStart w:id="144" w:name="_Toc514234323"/>
            <w:r w:rsidRPr="00235E41">
              <w:t xml:space="preserve">Work with simple design and shape in </w:t>
            </w:r>
            <w:r w:rsidRPr="00235E41">
              <w:rPr>
                <w:szCs w:val="20"/>
                <w:lang w:eastAsia="en-US"/>
              </w:rPr>
              <w:t xml:space="preserve">familiar </w:t>
            </w:r>
            <w:r w:rsidRPr="00235E41">
              <w:t>situations</w:t>
            </w:r>
            <w:bookmarkEnd w:id="143"/>
            <w:bookmarkEnd w:id="144"/>
          </w:p>
        </w:tc>
      </w:tr>
      <w:tr w:rsidR="000B7E56" w14:paraId="2E0CA8E5" w14:textId="77777777" w:rsidTr="0046727B">
        <w:tc>
          <w:tcPr>
            <w:tcW w:w="2943" w:type="dxa"/>
          </w:tcPr>
          <w:p w14:paraId="05BE810D" w14:textId="77777777" w:rsidR="000B7E56" w:rsidRDefault="000B7E56" w:rsidP="0089509B">
            <w:pPr>
              <w:pStyle w:val="Heading21"/>
            </w:pPr>
            <w:r>
              <w:t>Unit Descriptor</w:t>
            </w:r>
          </w:p>
        </w:tc>
        <w:tc>
          <w:tcPr>
            <w:tcW w:w="6299" w:type="dxa"/>
            <w:gridSpan w:val="4"/>
          </w:tcPr>
          <w:p w14:paraId="78699507" w14:textId="77777777" w:rsidR="000B7E56" w:rsidRPr="00CC6EFA" w:rsidRDefault="000B7E56" w:rsidP="0089509B">
            <w:pPr>
              <w:pStyle w:val="unitt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872E6C" w14:textId="77777777" w:rsidR="000B7E56" w:rsidRDefault="000B7E56" w:rsidP="0089509B">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422012F4" w14:textId="77777777" w:rsidTr="0046727B">
        <w:tc>
          <w:tcPr>
            <w:tcW w:w="2943" w:type="dxa"/>
          </w:tcPr>
          <w:p w14:paraId="36B833DB" w14:textId="77777777" w:rsidR="000B7E56" w:rsidRDefault="000B7E56" w:rsidP="0089509B">
            <w:pPr>
              <w:pStyle w:val="Heading21"/>
            </w:pPr>
            <w:r>
              <w:t>Employability Skills</w:t>
            </w:r>
          </w:p>
        </w:tc>
        <w:tc>
          <w:tcPr>
            <w:tcW w:w="6299" w:type="dxa"/>
            <w:gridSpan w:val="4"/>
          </w:tcPr>
          <w:p w14:paraId="53AA2A28" w14:textId="77777777" w:rsidR="000B7E56" w:rsidRDefault="000B7E56" w:rsidP="0089509B">
            <w:pPr>
              <w:pStyle w:val="unittext"/>
            </w:pPr>
            <w:r>
              <w:t>This unit contains employability skills.</w:t>
            </w:r>
          </w:p>
        </w:tc>
      </w:tr>
      <w:tr w:rsidR="000B7E56" w14:paraId="34784338" w14:textId="77777777" w:rsidTr="0046727B">
        <w:tc>
          <w:tcPr>
            <w:tcW w:w="2943" w:type="dxa"/>
          </w:tcPr>
          <w:p w14:paraId="6383ECFC" w14:textId="77777777" w:rsidR="000B7E56" w:rsidRDefault="000B7E56" w:rsidP="0089509B">
            <w:pPr>
              <w:pStyle w:val="Heading21"/>
            </w:pPr>
            <w:r>
              <w:t>Application of the Unit</w:t>
            </w:r>
          </w:p>
        </w:tc>
        <w:tc>
          <w:tcPr>
            <w:tcW w:w="6299" w:type="dxa"/>
            <w:gridSpan w:val="4"/>
          </w:tcPr>
          <w:p w14:paraId="57277149" w14:textId="77777777" w:rsidR="000B7E56" w:rsidRPr="00C760F4" w:rsidRDefault="000B7E56" w:rsidP="0089509B">
            <w:pPr>
              <w:pStyle w:val="unittext"/>
            </w:pPr>
            <w:r w:rsidRPr="00C760F4">
              <w:t>People seeking to improve their educational, vocational or community participation options will need to develop a range of numeracy and mathematics skills.</w:t>
            </w:r>
          </w:p>
          <w:p w14:paraId="1F31F362" w14:textId="77777777" w:rsidR="000B7E56" w:rsidRPr="00C760F4" w:rsidRDefault="000B7E56" w:rsidP="0089509B">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A52C5B9" w14:textId="77777777" w:rsidR="000B7E56" w:rsidRDefault="000B7E56" w:rsidP="0089509B">
            <w:pPr>
              <w:pStyle w:val="unittext"/>
            </w:pPr>
            <w:r>
              <w:t>It is</w:t>
            </w:r>
            <w:r w:rsidRPr="00C760F4">
              <w:t xml:space="preserve">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5D62DD31" w14:textId="77777777" w:rsidTr="0046727B">
        <w:tc>
          <w:tcPr>
            <w:tcW w:w="2943" w:type="dxa"/>
          </w:tcPr>
          <w:p w14:paraId="04B77C3C" w14:textId="77777777" w:rsidR="000B7E56" w:rsidRDefault="000B7E56" w:rsidP="0089509B">
            <w:pPr>
              <w:pStyle w:val="Heading21"/>
            </w:pPr>
            <w:r>
              <w:t>Element</w:t>
            </w:r>
          </w:p>
          <w:p w14:paraId="0E25C8D1" w14:textId="77777777" w:rsidR="000B7E56" w:rsidRDefault="000B7E56"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5A95A42F" w14:textId="77777777" w:rsidR="000B7E56" w:rsidRDefault="000B7E56" w:rsidP="0089509B">
            <w:pPr>
              <w:pStyle w:val="Heading21"/>
            </w:pPr>
            <w:r>
              <w:t>Performance Criteria</w:t>
            </w:r>
          </w:p>
          <w:p w14:paraId="39C889FF" w14:textId="77777777" w:rsidR="000B7E56" w:rsidRDefault="000B7E56"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F24FBDE" w14:textId="77777777" w:rsidTr="0046727B">
        <w:tc>
          <w:tcPr>
            <w:tcW w:w="2943" w:type="dxa"/>
          </w:tcPr>
          <w:p w14:paraId="34CC8DAC" w14:textId="77777777" w:rsidR="000B7E56" w:rsidRDefault="000B7E56" w:rsidP="0089509B">
            <w:pPr>
              <w:pStyle w:val="spacer"/>
            </w:pPr>
          </w:p>
        </w:tc>
        <w:tc>
          <w:tcPr>
            <w:tcW w:w="6299" w:type="dxa"/>
            <w:gridSpan w:val="4"/>
          </w:tcPr>
          <w:p w14:paraId="2663D667" w14:textId="77777777" w:rsidR="000B7E56" w:rsidRDefault="000B7E56" w:rsidP="0089509B">
            <w:pPr>
              <w:pStyle w:val="spacer"/>
            </w:pPr>
          </w:p>
        </w:tc>
      </w:tr>
      <w:tr w:rsidR="000B7E56" w14:paraId="7D3AE97D" w14:textId="77777777" w:rsidTr="0046727B">
        <w:tc>
          <w:tcPr>
            <w:tcW w:w="2943" w:type="dxa"/>
            <w:vMerge w:val="restart"/>
          </w:tcPr>
          <w:p w14:paraId="28DF544F" w14:textId="77777777" w:rsidR="000B7E56" w:rsidRPr="0084371F" w:rsidRDefault="000B7E56" w:rsidP="0089509B">
            <w:pPr>
              <w:pStyle w:val="element"/>
              <w:keepNext/>
            </w:pPr>
            <w:r w:rsidRPr="0084371F">
              <w:t>1</w:t>
            </w:r>
            <w:r>
              <w:tab/>
            </w:r>
            <w:r w:rsidRPr="00CC6EFA">
              <w:t>Identify, sketch and describe simple, familiar shapes and designs</w:t>
            </w:r>
          </w:p>
        </w:tc>
        <w:tc>
          <w:tcPr>
            <w:tcW w:w="570" w:type="dxa"/>
            <w:gridSpan w:val="2"/>
          </w:tcPr>
          <w:p w14:paraId="1AB21A51" w14:textId="77777777" w:rsidR="000B7E56" w:rsidRDefault="000B7E56" w:rsidP="0089509B">
            <w:pPr>
              <w:pStyle w:val="PC"/>
              <w:keepNext/>
            </w:pPr>
            <w:r>
              <w:t>1.1</w:t>
            </w:r>
          </w:p>
        </w:tc>
        <w:tc>
          <w:tcPr>
            <w:tcW w:w="5729" w:type="dxa"/>
            <w:gridSpan w:val="2"/>
          </w:tcPr>
          <w:p w14:paraId="3DA85112" w14:textId="77777777" w:rsidR="000B7E56" w:rsidRDefault="000B7E56" w:rsidP="0089509B">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t>familiar situations</w:t>
            </w:r>
            <w:r>
              <w:rPr>
                <w:rFonts w:eastAsia="SimSun"/>
                <w:b/>
                <w:lang w:eastAsia="zh-CN"/>
              </w:rPr>
              <w:t xml:space="preserve"> </w:t>
            </w:r>
          </w:p>
        </w:tc>
      </w:tr>
      <w:tr w:rsidR="000B7E56" w14:paraId="6BCA6771" w14:textId="77777777" w:rsidTr="0046727B">
        <w:tc>
          <w:tcPr>
            <w:tcW w:w="2943" w:type="dxa"/>
            <w:vMerge/>
          </w:tcPr>
          <w:p w14:paraId="581C6B53" w14:textId="77777777" w:rsidR="000B7E56" w:rsidRPr="0084371F" w:rsidRDefault="000B7E56" w:rsidP="0089509B">
            <w:pPr>
              <w:pStyle w:val="element"/>
              <w:keepNext/>
            </w:pPr>
          </w:p>
        </w:tc>
        <w:tc>
          <w:tcPr>
            <w:tcW w:w="570" w:type="dxa"/>
            <w:gridSpan w:val="2"/>
          </w:tcPr>
          <w:p w14:paraId="554E465D" w14:textId="77777777" w:rsidR="000B7E56" w:rsidRDefault="000B7E56" w:rsidP="0089509B">
            <w:pPr>
              <w:pStyle w:val="PC"/>
              <w:keepNext/>
            </w:pPr>
            <w:r>
              <w:t>1.2</w:t>
            </w:r>
          </w:p>
        </w:tc>
        <w:tc>
          <w:tcPr>
            <w:tcW w:w="5729" w:type="dxa"/>
            <w:gridSpan w:val="2"/>
          </w:tcPr>
          <w:p w14:paraId="36EE3740" w14:textId="77777777" w:rsidR="000B7E56" w:rsidRDefault="000B7E56" w:rsidP="0089509B">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0B7E56" w14:paraId="2D7FA599" w14:textId="77777777" w:rsidTr="0046727B">
        <w:tc>
          <w:tcPr>
            <w:tcW w:w="2943" w:type="dxa"/>
            <w:vMerge/>
          </w:tcPr>
          <w:p w14:paraId="4EEF480C" w14:textId="77777777" w:rsidR="000B7E56" w:rsidRPr="0084371F" w:rsidRDefault="000B7E56" w:rsidP="0089509B">
            <w:pPr>
              <w:pStyle w:val="element"/>
              <w:keepNext/>
            </w:pPr>
          </w:p>
        </w:tc>
        <w:tc>
          <w:tcPr>
            <w:tcW w:w="570" w:type="dxa"/>
            <w:gridSpan w:val="2"/>
          </w:tcPr>
          <w:p w14:paraId="4CABC0B6" w14:textId="77777777" w:rsidR="000B7E56" w:rsidRDefault="000B7E56" w:rsidP="0089509B">
            <w:pPr>
              <w:pStyle w:val="PC"/>
              <w:keepNext/>
            </w:pPr>
            <w:r>
              <w:t>1.3</w:t>
            </w:r>
          </w:p>
        </w:tc>
        <w:tc>
          <w:tcPr>
            <w:tcW w:w="5729" w:type="dxa"/>
            <w:gridSpan w:val="2"/>
          </w:tcPr>
          <w:p w14:paraId="740CE37A" w14:textId="77777777" w:rsidR="000B7E56" w:rsidRDefault="000B7E56" w:rsidP="0089509B">
            <w:pPr>
              <w:pStyle w:val="unitt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0B7E56" w14:paraId="7D57CFA0" w14:textId="77777777" w:rsidTr="0046727B">
        <w:tc>
          <w:tcPr>
            <w:tcW w:w="2943" w:type="dxa"/>
            <w:vMerge/>
          </w:tcPr>
          <w:p w14:paraId="1500B62D" w14:textId="77777777" w:rsidR="000B7E56" w:rsidRPr="0084371F" w:rsidRDefault="000B7E56" w:rsidP="0089509B">
            <w:pPr>
              <w:pStyle w:val="element"/>
              <w:keepNext/>
            </w:pPr>
          </w:p>
        </w:tc>
        <w:tc>
          <w:tcPr>
            <w:tcW w:w="570" w:type="dxa"/>
            <w:gridSpan w:val="2"/>
          </w:tcPr>
          <w:p w14:paraId="57599CC9" w14:textId="77777777" w:rsidR="000B7E56" w:rsidRDefault="000B7E56" w:rsidP="0089509B">
            <w:pPr>
              <w:pStyle w:val="PC"/>
              <w:keepNext/>
            </w:pPr>
            <w:r>
              <w:t>1.4</w:t>
            </w:r>
          </w:p>
        </w:tc>
        <w:tc>
          <w:tcPr>
            <w:tcW w:w="5729" w:type="dxa"/>
            <w:gridSpan w:val="2"/>
          </w:tcPr>
          <w:p w14:paraId="23E0ACF4" w14:textId="77777777" w:rsidR="000B7E56" w:rsidRDefault="000B7E56" w:rsidP="0089509B">
            <w:pPr>
              <w:pStyle w:val="unitt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0B7E56" w14:paraId="426D2608" w14:textId="77777777" w:rsidTr="0046727B">
        <w:tc>
          <w:tcPr>
            <w:tcW w:w="2943" w:type="dxa"/>
          </w:tcPr>
          <w:p w14:paraId="2CC515CD" w14:textId="77777777" w:rsidR="000B7E56" w:rsidRDefault="000B7E56" w:rsidP="0089509B">
            <w:pPr>
              <w:pStyle w:val="spacer"/>
            </w:pPr>
          </w:p>
        </w:tc>
        <w:tc>
          <w:tcPr>
            <w:tcW w:w="6299" w:type="dxa"/>
            <w:gridSpan w:val="4"/>
          </w:tcPr>
          <w:p w14:paraId="1FE229DF" w14:textId="77777777" w:rsidR="000B7E56" w:rsidRDefault="000B7E56" w:rsidP="0089509B">
            <w:pPr>
              <w:pStyle w:val="spacer"/>
            </w:pPr>
          </w:p>
        </w:tc>
      </w:tr>
      <w:tr w:rsidR="000B7E56" w14:paraId="0D85079A" w14:textId="77777777" w:rsidTr="0046727B">
        <w:tc>
          <w:tcPr>
            <w:tcW w:w="2943" w:type="dxa"/>
            <w:vMerge w:val="restart"/>
          </w:tcPr>
          <w:p w14:paraId="7058C876" w14:textId="77777777" w:rsidR="000B7E56" w:rsidRDefault="000B7E56" w:rsidP="0089509B">
            <w:pPr>
              <w:pStyle w:val="element"/>
              <w:keepNext/>
            </w:pPr>
            <w:r>
              <w:t>2</w:t>
            </w:r>
            <w:r>
              <w:tab/>
            </w:r>
            <w:r w:rsidRPr="00D33F8A">
              <w:t>Compare and classify simple, familiar shapes and designs</w:t>
            </w:r>
          </w:p>
        </w:tc>
        <w:tc>
          <w:tcPr>
            <w:tcW w:w="585" w:type="dxa"/>
            <w:gridSpan w:val="3"/>
          </w:tcPr>
          <w:p w14:paraId="190F429E" w14:textId="77777777" w:rsidR="000B7E56" w:rsidRDefault="000B7E56" w:rsidP="0089509B">
            <w:pPr>
              <w:pStyle w:val="PC"/>
              <w:keepNext/>
            </w:pPr>
            <w:r>
              <w:t>2.1</w:t>
            </w:r>
          </w:p>
        </w:tc>
        <w:tc>
          <w:tcPr>
            <w:tcW w:w="5714" w:type="dxa"/>
          </w:tcPr>
          <w:p w14:paraId="797B62AA" w14:textId="77777777" w:rsidR="000B7E56" w:rsidRDefault="000B7E56" w:rsidP="0089509B">
            <w:pPr>
              <w:pStyle w:val="unitt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0B7E56" w14:paraId="7FAF650D" w14:textId="77777777" w:rsidTr="0046727B">
        <w:tc>
          <w:tcPr>
            <w:tcW w:w="2943" w:type="dxa"/>
            <w:vMerge/>
          </w:tcPr>
          <w:p w14:paraId="43814B87" w14:textId="77777777" w:rsidR="000B7E56" w:rsidRDefault="000B7E56" w:rsidP="0089509B">
            <w:pPr>
              <w:keepNext/>
            </w:pPr>
          </w:p>
        </w:tc>
        <w:tc>
          <w:tcPr>
            <w:tcW w:w="585" w:type="dxa"/>
            <w:gridSpan w:val="3"/>
          </w:tcPr>
          <w:p w14:paraId="523B56CE" w14:textId="77777777" w:rsidR="000B7E56" w:rsidRDefault="000B7E56" w:rsidP="0089509B">
            <w:pPr>
              <w:pStyle w:val="PC"/>
              <w:keepNext/>
            </w:pPr>
            <w:r>
              <w:t>2.2</w:t>
            </w:r>
          </w:p>
        </w:tc>
        <w:tc>
          <w:tcPr>
            <w:tcW w:w="5714" w:type="dxa"/>
          </w:tcPr>
          <w:p w14:paraId="497DF1BB" w14:textId="77777777" w:rsidR="000B7E56" w:rsidRDefault="000B7E56" w:rsidP="0089509B">
            <w:pPr>
              <w:pStyle w:val="unitt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0B7E56" w14:paraId="7D15A673" w14:textId="77777777" w:rsidTr="0046727B">
        <w:tc>
          <w:tcPr>
            <w:tcW w:w="2943" w:type="dxa"/>
          </w:tcPr>
          <w:p w14:paraId="06C4A6ED" w14:textId="77777777" w:rsidR="000B7E56" w:rsidRDefault="000B7E56" w:rsidP="0089509B">
            <w:pPr>
              <w:pStyle w:val="spacer"/>
            </w:pPr>
          </w:p>
        </w:tc>
        <w:tc>
          <w:tcPr>
            <w:tcW w:w="6299" w:type="dxa"/>
            <w:gridSpan w:val="4"/>
          </w:tcPr>
          <w:p w14:paraId="414487AC" w14:textId="77777777" w:rsidR="000B7E56" w:rsidRDefault="000B7E56" w:rsidP="0089509B">
            <w:pPr>
              <w:pStyle w:val="spacer"/>
            </w:pPr>
          </w:p>
        </w:tc>
      </w:tr>
      <w:tr w:rsidR="000B7E56" w14:paraId="787DEEE9" w14:textId="77777777" w:rsidTr="0046727B">
        <w:tc>
          <w:tcPr>
            <w:tcW w:w="9242" w:type="dxa"/>
            <w:gridSpan w:val="5"/>
          </w:tcPr>
          <w:p w14:paraId="429F893B" w14:textId="77777777" w:rsidR="000B7E56" w:rsidRDefault="000B7E56" w:rsidP="0089509B">
            <w:pPr>
              <w:pStyle w:val="Heading21"/>
            </w:pPr>
            <w:r>
              <w:t>Required Knowledge and Skills</w:t>
            </w:r>
          </w:p>
          <w:p w14:paraId="7D607538" w14:textId="77777777" w:rsidR="000B7E56" w:rsidRDefault="000B7E56" w:rsidP="0089509B">
            <w:pPr>
              <w:pStyle w:val="text"/>
            </w:pPr>
            <w:r w:rsidRPr="005979AA">
              <w:t>This describes the essential skills and knowledge and their level required for this unit</w:t>
            </w:r>
            <w:r>
              <w:t>.</w:t>
            </w:r>
          </w:p>
        </w:tc>
      </w:tr>
      <w:tr w:rsidR="000B7E56" w14:paraId="1103365B" w14:textId="77777777" w:rsidTr="0046727B">
        <w:tc>
          <w:tcPr>
            <w:tcW w:w="9242" w:type="dxa"/>
            <w:gridSpan w:val="5"/>
          </w:tcPr>
          <w:p w14:paraId="12434D5E" w14:textId="77777777" w:rsidR="000B7E56" w:rsidRDefault="000B7E56" w:rsidP="0089509B">
            <w:pPr>
              <w:pStyle w:val="unittext"/>
            </w:pPr>
            <w:r>
              <w:t>Required Knowledge:</w:t>
            </w:r>
          </w:p>
          <w:p w14:paraId="3AFBD834" w14:textId="77777777" w:rsidR="000B7E56" w:rsidRPr="00D33F8A" w:rsidRDefault="000B7E56" w:rsidP="0089509B">
            <w:pPr>
              <w:pStyle w:val="bullet"/>
              <w:numPr>
                <w:ilvl w:val="0"/>
                <w:numId w:val="13"/>
              </w:numPr>
              <w:ind w:left="284" w:hanging="284"/>
            </w:pPr>
            <w:r w:rsidRPr="00D33F8A">
              <w:t>signs / prints/ symbols represent meaning in relation to shapes and designs</w:t>
            </w:r>
          </w:p>
          <w:p w14:paraId="6AA2208C" w14:textId="77777777" w:rsidR="000B7E56" w:rsidRPr="00D33F8A" w:rsidRDefault="000B7E56" w:rsidP="0089509B">
            <w:pPr>
              <w:pStyle w:val="bullet"/>
              <w:numPr>
                <w:ilvl w:val="0"/>
                <w:numId w:val="13"/>
              </w:numPr>
              <w:ind w:left="284" w:hanging="284"/>
            </w:pPr>
            <w:r w:rsidRPr="00D33F8A">
              <w:t>the characteristics of common two-dimensional and three-dimensional shapes and the informal and some formal language of shape and design</w:t>
            </w:r>
          </w:p>
          <w:p w14:paraId="68C79D02" w14:textId="77777777" w:rsidR="000B7E56" w:rsidRDefault="000B7E56" w:rsidP="0089509B">
            <w:pPr>
              <w:pStyle w:val="unittext"/>
            </w:pPr>
            <w:r>
              <w:t>Required Skills:</w:t>
            </w:r>
          </w:p>
          <w:p w14:paraId="4CDF431F" w14:textId="77777777" w:rsidR="000B7E56" w:rsidRDefault="000B7E56" w:rsidP="0089509B">
            <w:pPr>
              <w:pStyle w:val="bullet"/>
              <w:numPr>
                <w:ilvl w:val="0"/>
                <w:numId w:val="13"/>
              </w:numPr>
              <w:ind w:left="284" w:hanging="284"/>
            </w:pPr>
            <w:r w:rsidRPr="00D33F8A">
              <w:t xml:space="preserve"> literacy skills to read relevant, familiar materials and illustrations, diagrams and signs</w:t>
            </w:r>
            <w:r>
              <w:t xml:space="preserve"> </w:t>
            </w:r>
          </w:p>
          <w:p w14:paraId="2C1EDD98" w14:textId="77777777" w:rsidR="000B7E56" w:rsidRPr="00D33F8A" w:rsidRDefault="000B7E56" w:rsidP="0089509B">
            <w:pPr>
              <w:pStyle w:val="bullet"/>
              <w:numPr>
                <w:ilvl w:val="0"/>
                <w:numId w:val="13"/>
              </w:numPr>
              <w:ind w:left="284" w:hanging="284"/>
            </w:pPr>
            <w:r>
              <w:t>oracy skills to describe simple shapes and designs</w:t>
            </w:r>
          </w:p>
          <w:p w14:paraId="3727E82F" w14:textId="77777777" w:rsidR="000B7E56" w:rsidRDefault="000B7E56" w:rsidP="0089509B">
            <w:pPr>
              <w:pStyle w:val="bullet"/>
              <w:numPr>
                <w:ilvl w:val="0"/>
                <w:numId w:val="13"/>
              </w:numPr>
              <w:ind w:left="284" w:hanging="284"/>
            </w:pPr>
            <w:r w:rsidRPr="00D33F8A">
              <w:t>ability to use simple measuring and drawing tools to draw sketches of common two-dimensional shapes</w:t>
            </w:r>
          </w:p>
        </w:tc>
      </w:tr>
      <w:tr w:rsidR="000B7E56" w14:paraId="64B9B0D2" w14:textId="77777777" w:rsidTr="0046727B">
        <w:tc>
          <w:tcPr>
            <w:tcW w:w="9242" w:type="dxa"/>
            <w:gridSpan w:val="5"/>
          </w:tcPr>
          <w:p w14:paraId="43490E62" w14:textId="77777777" w:rsidR="000B7E56" w:rsidRDefault="000B7E56" w:rsidP="0089509B">
            <w:pPr>
              <w:pStyle w:val="spacer"/>
            </w:pPr>
          </w:p>
        </w:tc>
      </w:tr>
      <w:tr w:rsidR="000B7E56" w14:paraId="05A94FDA" w14:textId="77777777" w:rsidTr="0046727B">
        <w:tc>
          <w:tcPr>
            <w:tcW w:w="9242" w:type="dxa"/>
            <w:gridSpan w:val="5"/>
          </w:tcPr>
          <w:p w14:paraId="42C165B8" w14:textId="77777777" w:rsidR="000B7E56" w:rsidRDefault="000B7E56" w:rsidP="0089509B">
            <w:pPr>
              <w:pStyle w:val="Heading21"/>
            </w:pPr>
            <w:r>
              <w:t>Range Statement</w:t>
            </w:r>
          </w:p>
          <w:p w14:paraId="1068203C" w14:textId="77D53C44" w:rsidR="000B7E56" w:rsidRDefault="000B7E56"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16C8A397" w14:textId="77777777" w:rsidTr="0046727B">
        <w:tc>
          <w:tcPr>
            <w:tcW w:w="3369" w:type="dxa"/>
            <w:gridSpan w:val="2"/>
          </w:tcPr>
          <w:p w14:paraId="4B691E8F" w14:textId="77777777" w:rsidR="000B7E56" w:rsidRPr="00D33F8A" w:rsidRDefault="000B7E56" w:rsidP="0089509B">
            <w:pPr>
              <w:pStyle w:val="unitt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14:paraId="1AC62EEA" w14:textId="77777777" w:rsidR="000B7E56" w:rsidRPr="00D33F8A" w:rsidRDefault="000B7E56" w:rsidP="0089509B">
            <w:pPr>
              <w:pStyle w:val="bullet"/>
              <w:numPr>
                <w:ilvl w:val="0"/>
                <w:numId w:val="13"/>
              </w:numPr>
              <w:ind w:left="284" w:hanging="284"/>
            </w:pPr>
            <w:r>
              <w:rPr>
                <w:rFonts w:eastAsia="SimSun"/>
              </w:rPr>
              <w:t>circles</w:t>
            </w:r>
          </w:p>
          <w:p w14:paraId="40028E1D" w14:textId="77777777" w:rsidR="000B7E56" w:rsidRPr="00D33F8A" w:rsidRDefault="000B7E56" w:rsidP="0089509B">
            <w:pPr>
              <w:pStyle w:val="bullet"/>
              <w:numPr>
                <w:ilvl w:val="0"/>
                <w:numId w:val="13"/>
              </w:numPr>
              <w:ind w:left="284" w:hanging="284"/>
            </w:pPr>
            <w:r>
              <w:rPr>
                <w:rFonts w:eastAsia="SimSun"/>
              </w:rPr>
              <w:t>squares / rectangles</w:t>
            </w:r>
          </w:p>
          <w:p w14:paraId="3D12D6D6" w14:textId="77777777" w:rsidR="000B7E56" w:rsidRDefault="000B7E56" w:rsidP="0089509B">
            <w:pPr>
              <w:pStyle w:val="bullet"/>
              <w:numPr>
                <w:ilvl w:val="0"/>
                <w:numId w:val="13"/>
              </w:numPr>
              <w:ind w:left="284" w:hanging="284"/>
            </w:pPr>
            <w:r>
              <w:rPr>
                <w:rFonts w:eastAsia="SimSun"/>
              </w:rPr>
              <w:t>triangles / diamonds</w:t>
            </w:r>
          </w:p>
        </w:tc>
      </w:tr>
      <w:tr w:rsidR="000B7E56" w14:paraId="57BE9C9C" w14:textId="77777777" w:rsidTr="0046727B">
        <w:tc>
          <w:tcPr>
            <w:tcW w:w="9242" w:type="dxa"/>
            <w:gridSpan w:val="5"/>
          </w:tcPr>
          <w:p w14:paraId="2A389526" w14:textId="77777777" w:rsidR="000B7E56" w:rsidRDefault="000B7E56" w:rsidP="0089509B">
            <w:pPr>
              <w:pStyle w:val="spacer"/>
            </w:pPr>
          </w:p>
        </w:tc>
      </w:tr>
      <w:tr w:rsidR="000B7E56" w14:paraId="7418534D" w14:textId="77777777" w:rsidTr="0046727B">
        <w:tc>
          <w:tcPr>
            <w:tcW w:w="3369" w:type="dxa"/>
            <w:gridSpan w:val="2"/>
          </w:tcPr>
          <w:p w14:paraId="468AE34A" w14:textId="77777777" w:rsidR="000B7E56" w:rsidRPr="00D33F8A" w:rsidRDefault="000B7E56" w:rsidP="0089509B">
            <w:pPr>
              <w:pStyle w:val="unittext"/>
            </w:pPr>
            <w:r>
              <w:rPr>
                <w:rFonts w:eastAsia="SimSun"/>
                <w:b/>
                <w:i/>
                <w:lang w:eastAsia="zh-CN"/>
              </w:rPr>
              <w:t xml:space="preserve">Familiar situations </w:t>
            </w:r>
            <w:r>
              <w:rPr>
                <w:rFonts w:eastAsia="SimSun"/>
                <w:lang w:eastAsia="zh-CN"/>
              </w:rPr>
              <w:t>may include:</w:t>
            </w:r>
          </w:p>
        </w:tc>
        <w:tc>
          <w:tcPr>
            <w:tcW w:w="5873" w:type="dxa"/>
            <w:gridSpan w:val="3"/>
          </w:tcPr>
          <w:p w14:paraId="593E66D2" w14:textId="77777777" w:rsidR="000B7E56" w:rsidRDefault="000B7E56" w:rsidP="0089509B">
            <w:pPr>
              <w:pStyle w:val="bullet"/>
              <w:numPr>
                <w:ilvl w:val="0"/>
                <w:numId w:val="13"/>
              </w:numPr>
              <w:ind w:left="284" w:hanging="284"/>
            </w:pPr>
            <w:r>
              <w:t>recognising:</w:t>
            </w:r>
          </w:p>
          <w:p w14:paraId="49FB776E" w14:textId="77777777" w:rsidR="000B7E56" w:rsidRDefault="000B7E56" w:rsidP="0089509B">
            <w:pPr>
              <w:pStyle w:val="endash"/>
              <w:keepNext/>
              <w:ind w:left="568" w:hanging="284"/>
            </w:pPr>
            <w:r>
              <w:t xml:space="preserve">road / warning signs </w:t>
            </w:r>
          </w:p>
          <w:p w14:paraId="4F219B70" w14:textId="77777777" w:rsidR="000B7E56" w:rsidRDefault="000B7E56" w:rsidP="0089509B">
            <w:pPr>
              <w:pStyle w:val="endash"/>
              <w:keepNext/>
              <w:ind w:left="568" w:hanging="284"/>
            </w:pPr>
            <w:r>
              <w:t>building landmarks</w:t>
            </w:r>
          </w:p>
          <w:p w14:paraId="575507C7" w14:textId="77777777" w:rsidR="000B7E56" w:rsidRDefault="000B7E56" w:rsidP="0089509B">
            <w:pPr>
              <w:pStyle w:val="endash"/>
              <w:keepNext/>
              <w:ind w:left="568" w:hanging="284"/>
            </w:pPr>
            <w:r>
              <w:t>product packaging</w:t>
            </w:r>
          </w:p>
        </w:tc>
      </w:tr>
      <w:tr w:rsidR="000B7E56" w14:paraId="2155779C" w14:textId="77777777" w:rsidTr="0046727B">
        <w:tc>
          <w:tcPr>
            <w:tcW w:w="9242" w:type="dxa"/>
            <w:gridSpan w:val="5"/>
          </w:tcPr>
          <w:p w14:paraId="6440B465" w14:textId="77777777" w:rsidR="000B7E56" w:rsidRDefault="000B7E56" w:rsidP="0089509B">
            <w:pPr>
              <w:pStyle w:val="spacer"/>
            </w:pPr>
          </w:p>
        </w:tc>
      </w:tr>
      <w:tr w:rsidR="000B7E56" w14:paraId="2BC2B219" w14:textId="77777777" w:rsidTr="0046727B">
        <w:tc>
          <w:tcPr>
            <w:tcW w:w="3369" w:type="dxa"/>
            <w:gridSpan w:val="2"/>
          </w:tcPr>
          <w:p w14:paraId="66DA6B3E" w14:textId="77777777" w:rsidR="000B7E56" w:rsidRPr="00D33F8A" w:rsidRDefault="000B7E56" w:rsidP="0089509B">
            <w:pPr>
              <w:pStyle w:val="unittext"/>
            </w:pPr>
            <w:r>
              <w:rPr>
                <w:rFonts w:eastAsia="SimSun"/>
                <w:b/>
                <w:i/>
                <w:lang w:eastAsia="zh-CN"/>
              </w:rPr>
              <w:lastRenderedPageBreak/>
              <w:t xml:space="preserve">Simple, common and familiar three-dimensional shapes and designs </w:t>
            </w:r>
            <w:r>
              <w:rPr>
                <w:rFonts w:eastAsia="SimSun"/>
                <w:lang w:eastAsia="zh-CN"/>
              </w:rPr>
              <w:t>may include:</w:t>
            </w:r>
          </w:p>
        </w:tc>
        <w:tc>
          <w:tcPr>
            <w:tcW w:w="5873" w:type="dxa"/>
            <w:gridSpan w:val="3"/>
          </w:tcPr>
          <w:p w14:paraId="645125FA" w14:textId="77777777" w:rsidR="000B7E56" w:rsidRPr="0091524F" w:rsidRDefault="000B7E56" w:rsidP="0089509B">
            <w:pPr>
              <w:pStyle w:val="bullet"/>
              <w:numPr>
                <w:ilvl w:val="0"/>
                <w:numId w:val="13"/>
              </w:numPr>
              <w:ind w:left="284" w:hanging="284"/>
            </w:pPr>
            <w:r>
              <w:rPr>
                <w:rFonts w:eastAsia="SimSun"/>
              </w:rPr>
              <w:t>spheres</w:t>
            </w:r>
          </w:p>
          <w:p w14:paraId="182ADCB6" w14:textId="77777777" w:rsidR="000B7E56" w:rsidRPr="0091524F" w:rsidRDefault="000B7E56" w:rsidP="0089509B">
            <w:pPr>
              <w:pStyle w:val="bullet"/>
              <w:numPr>
                <w:ilvl w:val="0"/>
                <w:numId w:val="13"/>
              </w:numPr>
              <w:ind w:left="284" w:hanging="284"/>
            </w:pPr>
            <w:r>
              <w:rPr>
                <w:rFonts w:eastAsia="SimSun"/>
              </w:rPr>
              <w:t>cubes</w:t>
            </w:r>
          </w:p>
          <w:p w14:paraId="3F61F361" w14:textId="77777777" w:rsidR="000B7E56" w:rsidRDefault="000B7E56" w:rsidP="0089509B">
            <w:pPr>
              <w:pStyle w:val="bullet"/>
              <w:numPr>
                <w:ilvl w:val="0"/>
                <w:numId w:val="13"/>
              </w:numPr>
              <w:ind w:left="284" w:hanging="284"/>
            </w:pPr>
            <w:r>
              <w:rPr>
                <w:rFonts w:eastAsia="SimSun"/>
              </w:rPr>
              <w:t>cylinders</w:t>
            </w:r>
          </w:p>
        </w:tc>
      </w:tr>
      <w:tr w:rsidR="000B7E56" w14:paraId="49971CE1" w14:textId="77777777" w:rsidTr="0046727B">
        <w:tc>
          <w:tcPr>
            <w:tcW w:w="9242" w:type="dxa"/>
            <w:gridSpan w:val="5"/>
          </w:tcPr>
          <w:p w14:paraId="67372519" w14:textId="77777777" w:rsidR="000B7E56" w:rsidRDefault="000B7E56" w:rsidP="0089509B">
            <w:pPr>
              <w:pStyle w:val="spacer"/>
            </w:pPr>
          </w:p>
        </w:tc>
      </w:tr>
      <w:tr w:rsidR="000B7E56" w14:paraId="5A1634B9" w14:textId="77777777" w:rsidTr="0046727B">
        <w:tc>
          <w:tcPr>
            <w:tcW w:w="3369" w:type="dxa"/>
            <w:gridSpan w:val="2"/>
          </w:tcPr>
          <w:p w14:paraId="453BB3B0" w14:textId="77777777" w:rsidR="000B7E56" w:rsidRPr="00D33F8A" w:rsidRDefault="000B7E56" w:rsidP="0089509B">
            <w:pPr>
              <w:pStyle w:val="unittext"/>
            </w:pPr>
            <w:r>
              <w:rPr>
                <w:rFonts w:eastAsia="SimSun"/>
                <w:b/>
                <w:i/>
                <w:lang w:eastAsia="zh-CN"/>
              </w:rPr>
              <w:t xml:space="preserve">Sketch </w:t>
            </w:r>
            <w:r>
              <w:rPr>
                <w:rFonts w:eastAsia="SimSun"/>
                <w:lang w:eastAsia="zh-CN"/>
              </w:rPr>
              <w:t>refers to:</w:t>
            </w:r>
          </w:p>
        </w:tc>
        <w:tc>
          <w:tcPr>
            <w:tcW w:w="5873" w:type="dxa"/>
            <w:gridSpan w:val="3"/>
          </w:tcPr>
          <w:p w14:paraId="1E693983" w14:textId="77777777" w:rsidR="000B7E56" w:rsidRPr="0091524F" w:rsidRDefault="000B7E56" w:rsidP="0089509B">
            <w:pPr>
              <w:pStyle w:val="bullet"/>
              <w:numPr>
                <w:ilvl w:val="0"/>
                <w:numId w:val="13"/>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14:paraId="45D01082" w14:textId="77777777" w:rsidR="000B7E56" w:rsidRPr="0091524F" w:rsidRDefault="000B7E56" w:rsidP="0089509B">
            <w:pPr>
              <w:pStyle w:val="bullet"/>
              <w:numPr>
                <w:ilvl w:val="0"/>
                <w:numId w:val="13"/>
              </w:numPr>
              <w:ind w:left="284" w:hanging="284"/>
            </w:pPr>
            <w:r w:rsidRPr="0091524F">
              <w:t xml:space="preserve">drawings </w:t>
            </w:r>
            <w:r>
              <w:t xml:space="preserve">made </w:t>
            </w:r>
            <w:r w:rsidRPr="0091524F">
              <w:t>using simple or familiar computer software drawing tools</w:t>
            </w:r>
          </w:p>
        </w:tc>
      </w:tr>
      <w:tr w:rsidR="000B7E56" w14:paraId="6EC0A75E" w14:textId="77777777" w:rsidTr="0046727B">
        <w:tc>
          <w:tcPr>
            <w:tcW w:w="9242" w:type="dxa"/>
            <w:gridSpan w:val="5"/>
          </w:tcPr>
          <w:p w14:paraId="20F193D2" w14:textId="77777777" w:rsidR="000B7E56" w:rsidRDefault="000B7E56" w:rsidP="0089509B">
            <w:pPr>
              <w:pStyle w:val="spacer"/>
            </w:pPr>
          </w:p>
        </w:tc>
      </w:tr>
      <w:tr w:rsidR="000B7E56" w14:paraId="0E105DD3" w14:textId="77777777" w:rsidTr="0046727B">
        <w:tc>
          <w:tcPr>
            <w:tcW w:w="3369" w:type="dxa"/>
            <w:gridSpan w:val="2"/>
          </w:tcPr>
          <w:p w14:paraId="6FE1B74F" w14:textId="77777777" w:rsidR="000B7E56" w:rsidRPr="00D33F8A" w:rsidRDefault="000B7E56" w:rsidP="0089509B">
            <w:pPr>
              <w:pStyle w:val="unittext"/>
            </w:pPr>
            <w:r>
              <w:rPr>
                <w:rFonts w:eastAsia="SimSun"/>
                <w:b/>
                <w:i/>
                <w:lang w:eastAsia="zh-CN"/>
              </w:rPr>
              <w:t xml:space="preserve">Informal and some formal language of shape </w:t>
            </w:r>
            <w:r>
              <w:rPr>
                <w:rFonts w:eastAsia="SimSun"/>
                <w:lang w:eastAsia="zh-CN"/>
              </w:rPr>
              <w:t>refers to:</w:t>
            </w:r>
          </w:p>
        </w:tc>
        <w:tc>
          <w:tcPr>
            <w:tcW w:w="5873" w:type="dxa"/>
            <w:gridSpan w:val="3"/>
          </w:tcPr>
          <w:p w14:paraId="41423CC6" w14:textId="77777777" w:rsidR="000B7E56" w:rsidRPr="0091524F" w:rsidRDefault="000B7E56" w:rsidP="0089509B">
            <w:pPr>
              <w:pStyle w:val="bullet"/>
              <w:numPr>
                <w:ilvl w:val="0"/>
                <w:numId w:val="13"/>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14:paraId="25224123" w14:textId="77777777" w:rsidR="000B7E56" w:rsidRPr="0091524F" w:rsidRDefault="000B7E56" w:rsidP="0089509B">
            <w:pPr>
              <w:pStyle w:val="bullet"/>
              <w:numPr>
                <w:ilvl w:val="0"/>
                <w:numId w:val="13"/>
              </w:numPr>
              <w:ind w:left="284" w:hanging="284"/>
              <w:rPr>
                <w:lang w:val="en-GB"/>
              </w:rPr>
            </w:pPr>
            <w:r w:rsidRPr="0091524F">
              <w:rPr>
                <w:lang w:val="en-GB"/>
              </w:rPr>
              <w:t>long/short, big/small, thick/thin, short/tall, curved/straight</w:t>
            </w:r>
          </w:p>
          <w:p w14:paraId="2E29A0F3" w14:textId="77777777" w:rsidR="000B7E56" w:rsidRPr="0091524F" w:rsidRDefault="000B7E56" w:rsidP="0089509B">
            <w:pPr>
              <w:pStyle w:val="bullet"/>
              <w:numPr>
                <w:ilvl w:val="0"/>
                <w:numId w:val="13"/>
              </w:numPr>
              <w:ind w:left="284" w:hanging="284"/>
            </w:pPr>
            <w:r w:rsidRPr="0091524F">
              <w:t>a combination of mainly informal and some formal oral and written mathematical and general language to communicate</w:t>
            </w:r>
          </w:p>
        </w:tc>
      </w:tr>
      <w:tr w:rsidR="000B7E56" w14:paraId="13E48F9E" w14:textId="77777777" w:rsidTr="0046727B">
        <w:tc>
          <w:tcPr>
            <w:tcW w:w="9242" w:type="dxa"/>
            <w:gridSpan w:val="5"/>
          </w:tcPr>
          <w:p w14:paraId="24EC2F70" w14:textId="77777777" w:rsidR="000B7E56" w:rsidRDefault="000B7E56" w:rsidP="0089509B">
            <w:pPr>
              <w:pStyle w:val="spacer"/>
            </w:pPr>
          </w:p>
        </w:tc>
      </w:tr>
      <w:tr w:rsidR="000B7E56" w14:paraId="54E4B8A3" w14:textId="77777777" w:rsidTr="0046727B">
        <w:tc>
          <w:tcPr>
            <w:tcW w:w="9242" w:type="dxa"/>
            <w:gridSpan w:val="5"/>
          </w:tcPr>
          <w:p w14:paraId="42664F27" w14:textId="77777777" w:rsidR="000B7E56" w:rsidRDefault="000B7E56" w:rsidP="0089509B">
            <w:pPr>
              <w:pStyle w:val="Heading21"/>
            </w:pPr>
            <w:r>
              <w:t>Evidence Guide</w:t>
            </w:r>
          </w:p>
          <w:p w14:paraId="69F77231" w14:textId="77777777" w:rsidR="000B7E56" w:rsidRDefault="000B7E56"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512DF709" w14:textId="77777777" w:rsidTr="0046727B">
        <w:tc>
          <w:tcPr>
            <w:tcW w:w="3369" w:type="dxa"/>
            <w:gridSpan w:val="2"/>
          </w:tcPr>
          <w:p w14:paraId="658C2233" w14:textId="77777777" w:rsidR="000B7E56" w:rsidRPr="005979AA" w:rsidRDefault="000B7E56" w:rsidP="0089509B">
            <w:pPr>
              <w:pStyle w:val="EG"/>
            </w:pPr>
            <w:r w:rsidRPr="005979AA">
              <w:t>Critical aspects for assessment and evidence required to demonstrate competency in this unit</w:t>
            </w:r>
          </w:p>
        </w:tc>
        <w:tc>
          <w:tcPr>
            <w:tcW w:w="5873" w:type="dxa"/>
            <w:gridSpan w:val="3"/>
          </w:tcPr>
          <w:p w14:paraId="4C08E853" w14:textId="77777777" w:rsidR="000B7E56" w:rsidRDefault="000B7E56" w:rsidP="0089509B">
            <w:pPr>
              <w:pStyle w:val="unittext"/>
            </w:pPr>
            <w:r w:rsidRPr="003B087B">
              <w:t>Assessment</w:t>
            </w:r>
            <w:r>
              <w:t xml:space="preserve"> must confirm the ability to:</w:t>
            </w:r>
          </w:p>
          <w:p w14:paraId="0CC5A447" w14:textId="77777777" w:rsidR="000B7E56" w:rsidRPr="00235E41" w:rsidRDefault="000B7E56" w:rsidP="0089509B">
            <w:pPr>
              <w:pStyle w:val="bullet"/>
              <w:numPr>
                <w:ilvl w:val="0"/>
                <w:numId w:val="13"/>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14:paraId="153BEF65" w14:textId="77777777" w:rsidR="000B7E56" w:rsidRPr="00235E41" w:rsidRDefault="000B7E56" w:rsidP="0089509B">
            <w:pPr>
              <w:pStyle w:val="bullet"/>
              <w:numPr>
                <w:ilvl w:val="0"/>
                <w:numId w:val="13"/>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14:paraId="375BA0A0" w14:textId="77777777" w:rsidR="000B7E56" w:rsidRDefault="000B7E56" w:rsidP="0089509B">
            <w:pPr>
              <w:pStyle w:val="bullet"/>
              <w:numPr>
                <w:ilvl w:val="0"/>
                <w:numId w:val="13"/>
              </w:numPr>
              <w:ind w:left="284" w:hanging="284"/>
            </w:pPr>
            <w:r w:rsidRPr="00235E41">
              <w:t>sort and classify a range of simple and familiar 2D and 3D shapes and designs</w:t>
            </w:r>
          </w:p>
        </w:tc>
      </w:tr>
      <w:tr w:rsidR="000B7E56" w14:paraId="01966A54" w14:textId="77777777" w:rsidTr="0046727B">
        <w:tc>
          <w:tcPr>
            <w:tcW w:w="9242" w:type="dxa"/>
            <w:gridSpan w:val="5"/>
          </w:tcPr>
          <w:p w14:paraId="6B6AF719" w14:textId="77777777" w:rsidR="000B7E56" w:rsidRDefault="000B7E56" w:rsidP="0089509B">
            <w:pPr>
              <w:pStyle w:val="spacer"/>
            </w:pPr>
          </w:p>
        </w:tc>
      </w:tr>
      <w:tr w:rsidR="000B7E56" w14:paraId="48256B34" w14:textId="77777777" w:rsidTr="0046727B">
        <w:tc>
          <w:tcPr>
            <w:tcW w:w="3369" w:type="dxa"/>
            <w:gridSpan w:val="2"/>
          </w:tcPr>
          <w:p w14:paraId="0279CFE4" w14:textId="77777777" w:rsidR="000B7E56" w:rsidRPr="005979AA" w:rsidRDefault="000B7E56" w:rsidP="0089509B">
            <w:pPr>
              <w:pStyle w:val="EG"/>
            </w:pPr>
            <w:r w:rsidRPr="005979AA">
              <w:t>Context of and specific resources for assessment</w:t>
            </w:r>
          </w:p>
        </w:tc>
        <w:tc>
          <w:tcPr>
            <w:tcW w:w="5873" w:type="dxa"/>
            <w:gridSpan w:val="3"/>
          </w:tcPr>
          <w:p w14:paraId="16291A39" w14:textId="77777777" w:rsidR="000B7E56" w:rsidRDefault="000B7E56" w:rsidP="0089509B">
            <w:pPr>
              <w:pStyle w:val="unittext"/>
            </w:pPr>
            <w:r>
              <w:t>Assessment must ensure:</w:t>
            </w:r>
          </w:p>
          <w:p w14:paraId="41DFCB1E" w14:textId="77777777" w:rsidR="000B7E56" w:rsidRPr="005C05C8" w:rsidRDefault="000B7E56" w:rsidP="0089509B">
            <w:pPr>
              <w:pStyle w:val="bullet"/>
              <w:numPr>
                <w:ilvl w:val="0"/>
                <w:numId w:val="13"/>
              </w:numPr>
              <w:ind w:left="284" w:hanging="284"/>
              <w:rPr>
                <w:bCs/>
              </w:rPr>
            </w:pPr>
            <w:r>
              <w:t xml:space="preserve">access to </w:t>
            </w:r>
            <w:r w:rsidRPr="005C05C8">
              <w:t xml:space="preserve">concrete, relevant, familiar and personal contexts and materials </w:t>
            </w:r>
            <w:r>
              <w:t>related to shape and design</w:t>
            </w:r>
          </w:p>
          <w:p w14:paraId="41801740" w14:textId="77777777" w:rsidR="000B7E56" w:rsidRDefault="000B7E56" w:rsidP="0089509B">
            <w:pPr>
              <w:pStyle w:val="unittext"/>
            </w:pPr>
            <w:r>
              <w:t>At this level, the learner may:</w:t>
            </w:r>
          </w:p>
          <w:p w14:paraId="6A08D035" w14:textId="77777777" w:rsidR="000B7E56" w:rsidRDefault="000B7E56" w:rsidP="0089509B">
            <w:pPr>
              <w:pStyle w:val="bullet"/>
              <w:numPr>
                <w:ilvl w:val="0"/>
                <w:numId w:val="13"/>
              </w:numPr>
              <w:ind w:left="284" w:hanging="284"/>
              <w:rPr>
                <w:bCs/>
              </w:rPr>
            </w:pPr>
            <w:r w:rsidRPr="002037F5">
              <w:rPr>
                <w:bCs/>
              </w:rPr>
              <w:t>wo</w:t>
            </w:r>
            <w:r>
              <w:rPr>
                <w:bCs/>
              </w:rPr>
              <w:t xml:space="preserve">rk with an expert/mentor where support is available if requested. </w:t>
            </w:r>
          </w:p>
          <w:p w14:paraId="6F2878E9" w14:textId="77777777" w:rsidR="000B7E56" w:rsidRDefault="000B7E56" w:rsidP="0089509B">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7EB385EA" w14:textId="77777777" w:rsidR="000B7E56" w:rsidRPr="0091524F" w:rsidRDefault="000B7E56" w:rsidP="0089509B">
            <w:pPr>
              <w:pStyle w:val="bullet"/>
              <w:numPr>
                <w:ilvl w:val="0"/>
                <w:numId w:val="13"/>
              </w:numPr>
              <w:ind w:left="284" w:hanging="284"/>
              <w:rPr>
                <w:bCs/>
              </w:rPr>
            </w:pPr>
            <w:r>
              <w:rPr>
                <w:bCs/>
              </w:rPr>
              <w:lastRenderedPageBreak/>
              <w:t>use “in the head” methods, or pen and paper methods for calculations or use calculators for use in obtaining and/or checking calculations that require accuracy</w:t>
            </w:r>
          </w:p>
        </w:tc>
      </w:tr>
      <w:tr w:rsidR="000B7E56" w14:paraId="19FF0A06" w14:textId="77777777" w:rsidTr="0046727B">
        <w:tc>
          <w:tcPr>
            <w:tcW w:w="9242" w:type="dxa"/>
            <w:gridSpan w:val="5"/>
          </w:tcPr>
          <w:p w14:paraId="5E8E73D8" w14:textId="77777777" w:rsidR="000B7E56" w:rsidRDefault="000B7E56" w:rsidP="0089509B">
            <w:pPr>
              <w:pStyle w:val="spacer"/>
            </w:pPr>
          </w:p>
        </w:tc>
      </w:tr>
      <w:tr w:rsidR="000B7E56" w14:paraId="3DCC7D0C" w14:textId="77777777" w:rsidTr="0046727B">
        <w:tc>
          <w:tcPr>
            <w:tcW w:w="3369" w:type="dxa"/>
            <w:gridSpan w:val="2"/>
          </w:tcPr>
          <w:p w14:paraId="683058E0" w14:textId="77777777" w:rsidR="000B7E56" w:rsidRPr="00622D2D" w:rsidRDefault="000B7E56" w:rsidP="0089509B">
            <w:pPr>
              <w:pStyle w:val="EG"/>
            </w:pPr>
            <w:r w:rsidRPr="005979AA">
              <w:t>Method(s) of assessment</w:t>
            </w:r>
          </w:p>
        </w:tc>
        <w:tc>
          <w:tcPr>
            <w:tcW w:w="5873" w:type="dxa"/>
            <w:gridSpan w:val="3"/>
          </w:tcPr>
          <w:p w14:paraId="21CE7B45" w14:textId="77777777" w:rsidR="000B7E56" w:rsidRDefault="000B7E56" w:rsidP="0089509B">
            <w:pPr>
              <w:pStyle w:val="unittext"/>
            </w:pPr>
            <w:r>
              <w:t>The following suggested assessment methods are suitable for this unit:</w:t>
            </w:r>
          </w:p>
          <w:p w14:paraId="095BBD24" w14:textId="77777777" w:rsidR="000B7E56" w:rsidRDefault="000B7E56" w:rsidP="0089509B">
            <w:pPr>
              <w:pStyle w:val="bullet"/>
              <w:numPr>
                <w:ilvl w:val="0"/>
                <w:numId w:val="13"/>
              </w:numPr>
              <w:ind w:left="284" w:hanging="284"/>
            </w:pPr>
            <w:r>
              <w:t>observation of the learner identifying a range of 2 and 3 - dimensional shapes in familiar situations</w:t>
            </w:r>
          </w:p>
          <w:p w14:paraId="1F73D4F6" w14:textId="77777777" w:rsidR="000B7E56" w:rsidRPr="0091524F" w:rsidRDefault="000B7E56" w:rsidP="0089509B">
            <w:pPr>
              <w:pStyle w:val="bullet"/>
              <w:numPr>
                <w:ilvl w:val="0"/>
                <w:numId w:val="13"/>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14:paraId="39BDB4C3" w14:textId="77777777" w:rsidR="000B7E56" w:rsidRDefault="000B7E56" w:rsidP="0089509B">
            <w:pPr>
              <w:pStyle w:val="bullet"/>
              <w:numPr>
                <w:ilvl w:val="0"/>
                <w:numId w:val="13"/>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14:paraId="68E617E3" w14:textId="77777777" w:rsidR="000B7E56" w:rsidRDefault="000B7E56" w:rsidP="0089509B">
      <w:pPr>
        <w:keepNext/>
      </w:pPr>
    </w:p>
    <w:p w14:paraId="5E2F5A32" w14:textId="77777777" w:rsidR="000B7E56" w:rsidRDefault="000B7E56" w:rsidP="0089509B">
      <w:pPr>
        <w:keepNext/>
        <w:tabs>
          <w:tab w:val="left" w:pos="2025"/>
        </w:tabs>
        <w:sectPr w:rsidR="000B7E56" w:rsidSect="0046727B">
          <w:headerReference w:type="even" r:id="rId185"/>
          <w:headerReference w:type="default" r:id="rId186"/>
          <w:footerReference w:type="even" r:id="rId187"/>
          <w:headerReference w:type="first" r:id="rId188"/>
          <w:footerReference w:type="first" r:id="rId1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0B7E56" w14:paraId="1D05D324" w14:textId="77777777" w:rsidTr="0046727B">
        <w:tc>
          <w:tcPr>
            <w:tcW w:w="2943" w:type="dxa"/>
          </w:tcPr>
          <w:p w14:paraId="59A41E3C" w14:textId="77777777" w:rsidR="000B7E56" w:rsidRPr="00D72D90" w:rsidRDefault="000B7E56" w:rsidP="0089509B">
            <w:pPr>
              <w:pStyle w:val="CodeTOC"/>
            </w:pPr>
            <w:r w:rsidRPr="00D72D90">
              <w:lastRenderedPageBreak/>
              <w:t>Unit Code</w:t>
            </w:r>
          </w:p>
        </w:tc>
        <w:tc>
          <w:tcPr>
            <w:tcW w:w="6299" w:type="dxa"/>
            <w:gridSpan w:val="4"/>
          </w:tcPr>
          <w:p w14:paraId="0828B71F" w14:textId="5959E5EC" w:rsidR="000B7E56" w:rsidRPr="00D72D90" w:rsidRDefault="00DC0173" w:rsidP="0089509B">
            <w:pPr>
              <w:pStyle w:val="code"/>
            </w:pPr>
            <w:bookmarkStart w:id="145" w:name="_Toc514234324"/>
            <w:r>
              <w:t>VU22372</w:t>
            </w:r>
            <w:bookmarkEnd w:id="145"/>
          </w:p>
        </w:tc>
      </w:tr>
      <w:tr w:rsidR="000B7E56" w14:paraId="3B1A84AC" w14:textId="77777777" w:rsidTr="0046727B">
        <w:tc>
          <w:tcPr>
            <w:tcW w:w="2943" w:type="dxa"/>
          </w:tcPr>
          <w:p w14:paraId="0381CC5F" w14:textId="77777777" w:rsidR="000B7E56" w:rsidRPr="00D72D90" w:rsidRDefault="000B7E56" w:rsidP="0089509B">
            <w:pPr>
              <w:pStyle w:val="CodeTOC"/>
            </w:pPr>
            <w:r w:rsidRPr="00D72D90">
              <w:t>Unit Title</w:t>
            </w:r>
          </w:p>
        </w:tc>
        <w:tc>
          <w:tcPr>
            <w:tcW w:w="6299" w:type="dxa"/>
            <w:gridSpan w:val="4"/>
          </w:tcPr>
          <w:p w14:paraId="258A0625" w14:textId="5D26CE59" w:rsidR="000B7E56" w:rsidRPr="00D72D90" w:rsidRDefault="000B7E56" w:rsidP="0089509B">
            <w:pPr>
              <w:pStyle w:val="code"/>
            </w:pPr>
            <w:bookmarkStart w:id="146" w:name="_Toc507058612"/>
            <w:bookmarkStart w:id="147" w:name="_Toc514234325"/>
            <w:r w:rsidRPr="004A5D2F">
              <w:t>Work with and interpret simple numerical information in familiar texts</w:t>
            </w:r>
            <w:bookmarkEnd w:id="146"/>
            <w:bookmarkEnd w:id="147"/>
          </w:p>
        </w:tc>
      </w:tr>
      <w:tr w:rsidR="000B7E56" w14:paraId="52C47786" w14:textId="77777777" w:rsidTr="0046727B">
        <w:tc>
          <w:tcPr>
            <w:tcW w:w="2943" w:type="dxa"/>
          </w:tcPr>
          <w:p w14:paraId="03607C0D" w14:textId="77777777" w:rsidR="000B7E56" w:rsidRDefault="000B7E56" w:rsidP="0089509B">
            <w:pPr>
              <w:pStyle w:val="Heading21"/>
            </w:pPr>
            <w:r>
              <w:t>Unit Descriptor</w:t>
            </w:r>
          </w:p>
        </w:tc>
        <w:tc>
          <w:tcPr>
            <w:tcW w:w="6299" w:type="dxa"/>
            <w:gridSpan w:val="4"/>
          </w:tcPr>
          <w:p w14:paraId="2783AFBA" w14:textId="2CD891FE" w:rsidR="000B7E56" w:rsidRDefault="000B7E56" w:rsidP="0089509B">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w:t>
            </w:r>
            <w:r w:rsidR="00FA7CF7">
              <w:t xml:space="preserve"> </w:t>
            </w:r>
            <w:r>
              <w:t>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1F94479" w14:textId="77777777" w:rsidR="000B7E56" w:rsidRDefault="000B7E56" w:rsidP="0089509B">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69133A9A" w14:textId="77777777" w:rsidTr="0046727B">
        <w:tc>
          <w:tcPr>
            <w:tcW w:w="2943" w:type="dxa"/>
          </w:tcPr>
          <w:p w14:paraId="562A37E8" w14:textId="77777777" w:rsidR="000B7E56" w:rsidRDefault="000B7E56" w:rsidP="0089509B">
            <w:pPr>
              <w:pStyle w:val="Heading21"/>
            </w:pPr>
            <w:r>
              <w:t>Employability Skills</w:t>
            </w:r>
          </w:p>
        </w:tc>
        <w:tc>
          <w:tcPr>
            <w:tcW w:w="6299" w:type="dxa"/>
            <w:gridSpan w:val="4"/>
          </w:tcPr>
          <w:p w14:paraId="2CAFA32A" w14:textId="77777777" w:rsidR="000B7E56" w:rsidRDefault="000B7E56" w:rsidP="0089509B">
            <w:pPr>
              <w:pStyle w:val="unittext"/>
            </w:pPr>
            <w:r>
              <w:t>This unit contains employability skills.</w:t>
            </w:r>
          </w:p>
        </w:tc>
      </w:tr>
      <w:tr w:rsidR="000B7E56" w14:paraId="6359C0F8" w14:textId="77777777" w:rsidTr="0046727B">
        <w:tc>
          <w:tcPr>
            <w:tcW w:w="2943" w:type="dxa"/>
          </w:tcPr>
          <w:p w14:paraId="21BC1691" w14:textId="77777777" w:rsidR="000B7E56" w:rsidRDefault="000B7E56" w:rsidP="0089509B">
            <w:pPr>
              <w:pStyle w:val="Heading21"/>
            </w:pPr>
            <w:r>
              <w:t>Application of the Unit</w:t>
            </w:r>
          </w:p>
        </w:tc>
        <w:tc>
          <w:tcPr>
            <w:tcW w:w="6299" w:type="dxa"/>
            <w:gridSpan w:val="4"/>
          </w:tcPr>
          <w:p w14:paraId="47BA6C60" w14:textId="77777777" w:rsidR="000B7E56" w:rsidRPr="00C760F4" w:rsidRDefault="000B7E56" w:rsidP="0089509B">
            <w:pPr>
              <w:pStyle w:val="unittext"/>
            </w:pPr>
            <w:r>
              <w:t xml:space="preserve">This unit applies to those who wish to </w:t>
            </w:r>
            <w:r w:rsidRPr="00C760F4">
              <w:t>improve their educational, vocational or community participation options will need to develop a range of numeracy and mathematics skills.</w:t>
            </w:r>
          </w:p>
          <w:p w14:paraId="55DC8573" w14:textId="77777777" w:rsidR="000B7E56" w:rsidRPr="00C760F4" w:rsidRDefault="000B7E56" w:rsidP="0089509B">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7F8802C" w14:textId="77777777" w:rsidR="000B7E56" w:rsidRDefault="000B7E56" w:rsidP="0089509B">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712F6258" w14:textId="77777777" w:rsidTr="0046727B">
        <w:tc>
          <w:tcPr>
            <w:tcW w:w="2943" w:type="dxa"/>
          </w:tcPr>
          <w:p w14:paraId="054CD1A6" w14:textId="77777777" w:rsidR="000B7E56" w:rsidRDefault="000B7E56" w:rsidP="0089509B">
            <w:pPr>
              <w:pStyle w:val="Heading21"/>
            </w:pPr>
            <w:r>
              <w:t>Element</w:t>
            </w:r>
          </w:p>
          <w:p w14:paraId="6F1381D4" w14:textId="77777777" w:rsidR="000B7E56" w:rsidRDefault="000B7E56"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5A688884" w14:textId="77777777" w:rsidR="000B7E56" w:rsidRDefault="000B7E56" w:rsidP="0089509B">
            <w:pPr>
              <w:pStyle w:val="Heading21"/>
            </w:pPr>
            <w:r>
              <w:t>Performance Criteria</w:t>
            </w:r>
          </w:p>
          <w:p w14:paraId="774A1C5F" w14:textId="77777777" w:rsidR="000B7E56" w:rsidRDefault="000B7E56"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CF75197" w14:textId="77777777" w:rsidTr="0046727B">
        <w:tc>
          <w:tcPr>
            <w:tcW w:w="2943" w:type="dxa"/>
          </w:tcPr>
          <w:p w14:paraId="41DCB14C" w14:textId="77777777" w:rsidR="000B7E56" w:rsidRDefault="000B7E56" w:rsidP="0089509B">
            <w:pPr>
              <w:pStyle w:val="spacer"/>
            </w:pPr>
          </w:p>
        </w:tc>
        <w:tc>
          <w:tcPr>
            <w:tcW w:w="6299" w:type="dxa"/>
            <w:gridSpan w:val="4"/>
          </w:tcPr>
          <w:p w14:paraId="4A8A76AB" w14:textId="77777777" w:rsidR="000B7E56" w:rsidRDefault="000B7E56" w:rsidP="0089509B">
            <w:pPr>
              <w:pStyle w:val="spacer"/>
            </w:pPr>
          </w:p>
        </w:tc>
      </w:tr>
      <w:tr w:rsidR="000B7E56" w14:paraId="40FF962B" w14:textId="77777777" w:rsidTr="0046727B">
        <w:tc>
          <w:tcPr>
            <w:tcW w:w="2943" w:type="dxa"/>
            <w:vMerge w:val="restart"/>
          </w:tcPr>
          <w:p w14:paraId="7701F507" w14:textId="77777777" w:rsidR="000B7E56" w:rsidRPr="0084371F" w:rsidRDefault="000B7E56" w:rsidP="0089509B">
            <w:pPr>
              <w:pStyle w:val="element"/>
              <w:keepNext/>
            </w:pPr>
            <w:r w:rsidRPr="0084371F">
              <w:t>1</w:t>
            </w:r>
            <w:r>
              <w:tab/>
              <w:t xml:space="preserve">Interpret and work with simple numerical </w:t>
            </w:r>
            <w:r>
              <w:lastRenderedPageBreak/>
              <w:t>information partially embedded in simple familiar texts</w:t>
            </w:r>
          </w:p>
        </w:tc>
        <w:tc>
          <w:tcPr>
            <w:tcW w:w="570" w:type="dxa"/>
            <w:gridSpan w:val="2"/>
          </w:tcPr>
          <w:p w14:paraId="21221251" w14:textId="77777777" w:rsidR="000B7E56" w:rsidRDefault="000B7E56" w:rsidP="0089509B">
            <w:pPr>
              <w:pStyle w:val="PC"/>
              <w:keepNext/>
            </w:pPr>
            <w:r>
              <w:lastRenderedPageBreak/>
              <w:t>1.1</w:t>
            </w:r>
          </w:p>
        </w:tc>
        <w:tc>
          <w:tcPr>
            <w:tcW w:w="5729" w:type="dxa"/>
            <w:gridSpan w:val="2"/>
          </w:tcPr>
          <w:p w14:paraId="3325822C" w14:textId="77777777" w:rsidR="000B7E56" w:rsidRDefault="000B7E56" w:rsidP="0089509B">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lastRenderedPageBreak/>
              <w:t>partially embedded</w:t>
            </w:r>
            <w:r>
              <w:t xml:space="preserve"> in </w:t>
            </w:r>
            <w:r>
              <w:rPr>
                <w:b/>
                <w:i/>
              </w:rPr>
              <w:t>simple, familiar documents</w:t>
            </w:r>
            <w:r>
              <w:t xml:space="preserve"> </w:t>
            </w:r>
            <w:r>
              <w:rPr>
                <w:b/>
                <w:i/>
              </w:rPr>
              <w:t>or texts</w:t>
            </w:r>
          </w:p>
        </w:tc>
      </w:tr>
      <w:tr w:rsidR="000B7E56" w14:paraId="3F7E5965" w14:textId="77777777" w:rsidTr="0046727B">
        <w:tc>
          <w:tcPr>
            <w:tcW w:w="2943" w:type="dxa"/>
            <w:vMerge/>
          </w:tcPr>
          <w:p w14:paraId="2830D4B3" w14:textId="77777777" w:rsidR="000B7E56" w:rsidRPr="0084371F" w:rsidRDefault="000B7E56" w:rsidP="0089509B">
            <w:pPr>
              <w:pStyle w:val="element"/>
              <w:keepNext/>
            </w:pPr>
          </w:p>
        </w:tc>
        <w:tc>
          <w:tcPr>
            <w:tcW w:w="570" w:type="dxa"/>
            <w:gridSpan w:val="2"/>
          </w:tcPr>
          <w:p w14:paraId="745CB223" w14:textId="77777777" w:rsidR="000B7E56" w:rsidRDefault="000B7E56" w:rsidP="0089509B">
            <w:pPr>
              <w:pStyle w:val="PC"/>
              <w:keepNext/>
            </w:pPr>
            <w:r>
              <w:t>1.2</w:t>
            </w:r>
          </w:p>
        </w:tc>
        <w:tc>
          <w:tcPr>
            <w:tcW w:w="5729" w:type="dxa"/>
            <w:gridSpan w:val="2"/>
          </w:tcPr>
          <w:p w14:paraId="232AE420" w14:textId="77777777" w:rsidR="000B7E56" w:rsidRDefault="000B7E56" w:rsidP="0089509B">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0B7E56" w14:paraId="56EF27CA" w14:textId="77777777" w:rsidTr="0046727B">
        <w:tc>
          <w:tcPr>
            <w:tcW w:w="2943" w:type="dxa"/>
            <w:vMerge/>
          </w:tcPr>
          <w:p w14:paraId="6D385340" w14:textId="77777777" w:rsidR="000B7E56" w:rsidRPr="0084371F" w:rsidRDefault="000B7E56" w:rsidP="0089509B">
            <w:pPr>
              <w:pStyle w:val="element"/>
              <w:keepNext/>
            </w:pPr>
          </w:p>
        </w:tc>
        <w:tc>
          <w:tcPr>
            <w:tcW w:w="570" w:type="dxa"/>
            <w:gridSpan w:val="2"/>
          </w:tcPr>
          <w:p w14:paraId="24DEBD1B" w14:textId="77777777" w:rsidR="000B7E56" w:rsidRDefault="000B7E56" w:rsidP="0089509B">
            <w:pPr>
              <w:pStyle w:val="PC"/>
              <w:keepNext/>
            </w:pPr>
            <w:r>
              <w:t>1.3</w:t>
            </w:r>
          </w:p>
        </w:tc>
        <w:tc>
          <w:tcPr>
            <w:tcW w:w="5729" w:type="dxa"/>
            <w:gridSpan w:val="2"/>
          </w:tcPr>
          <w:p w14:paraId="10097C38" w14:textId="77777777" w:rsidR="000B7E56" w:rsidRDefault="000B7E56" w:rsidP="0089509B">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0B7E56" w14:paraId="4386A1B3" w14:textId="77777777" w:rsidTr="0046727B">
        <w:tc>
          <w:tcPr>
            <w:tcW w:w="2943" w:type="dxa"/>
            <w:vMerge/>
          </w:tcPr>
          <w:p w14:paraId="2FD65A1C" w14:textId="77777777" w:rsidR="000B7E56" w:rsidRPr="0084371F" w:rsidRDefault="000B7E56" w:rsidP="0089509B">
            <w:pPr>
              <w:pStyle w:val="element"/>
              <w:keepNext/>
            </w:pPr>
          </w:p>
        </w:tc>
        <w:tc>
          <w:tcPr>
            <w:tcW w:w="570" w:type="dxa"/>
            <w:gridSpan w:val="2"/>
          </w:tcPr>
          <w:p w14:paraId="4D4BA2F6" w14:textId="77777777" w:rsidR="000B7E56" w:rsidRDefault="000B7E56" w:rsidP="0089509B">
            <w:pPr>
              <w:pStyle w:val="PC"/>
              <w:keepNext/>
            </w:pPr>
            <w:r>
              <w:t>1.4</w:t>
            </w:r>
          </w:p>
        </w:tc>
        <w:tc>
          <w:tcPr>
            <w:tcW w:w="5729" w:type="dxa"/>
            <w:gridSpan w:val="2"/>
          </w:tcPr>
          <w:p w14:paraId="69B79972" w14:textId="77777777" w:rsidR="000B7E56" w:rsidRDefault="000B7E56" w:rsidP="0089509B">
            <w:pPr>
              <w:pStyle w:val="unittext"/>
              <w:rPr>
                <w:sz w:val="24"/>
                <w:szCs w:val="24"/>
                <w:lang w:eastAsia="en-US"/>
              </w:rPr>
            </w:pPr>
            <w:r>
              <w:t xml:space="preserve">Use </w:t>
            </w:r>
            <w:r>
              <w:rPr>
                <w:b/>
                <w:i/>
              </w:rPr>
              <w:t>common words</w:t>
            </w:r>
            <w:r>
              <w:t xml:space="preserve"> for ordering and comparing numbers</w:t>
            </w:r>
          </w:p>
        </w:tc>
      </w:tr>
      <w:tr w:rsidR="000B7E56" w14:paraId="5CDAB88E" w14:textId="77777777" w:rsidTr="0046727B">
        <w:tc>
          <w:tcPr>
            <w:tcW w:w="2943" w:type="dxa"/>
          </w:tcPr>
          <w:p w14:paraId="1EF63076" w14:textId="77777777" w:rsidR="000B7E56" w:rsidRDefault="000B7E56" w:rsidP="0089509B">
            <w:pPr>
              <w:pStyle w:val="spacer"/>
            </w:pPr>
          </w:p>
        </w:tc>
        <w:tc>
          <w:tcPr>
            <w:tcW w:w="6299" w:type="dxa"/>
            <w:gridSpan w:val="4"/>
          </w:tcPr>
          <w:p w14:paraId="65ADEFF0" w14:textId="77777777" w:rsidR="000B7E56" w:rsidRDefault="000B7E56" w:rsidP="0089509B">
            <w:pPr>
              <w:pStyle w:val="spacer"/>
            </w:pPr>
          </w:p>
        </w:tc>
      </w:tr>
      <w:tr w:rsidR="000B7E56" w14:paraId="2B598C85" w14:textId="77777777" w:rsidTr="0046727B">
        <w:tc>
          <w:tcPr>
            <w:tcW w:w="2943" w:type="dxa"/>
            <w:vMerge w:val="restart"/>
          </w:tcPr>
          <w:p w14:paraId="4DE70EC7" w14:textId="77777777" w:rsidR="000B7E56" w:rsidRDefault="000B7E56" w:rsidP="0089509B">
            <w:pPr>
              <w:pStyle w:val="element"/>
              <w:keepNext/>
            </w:pPr>
            <w:r>
              <w:t>2</w:t>
            </w:r>
            <w:r>
              <w:tab/>
              <w:t>Undertake simple, one-step calculations with numbers into the thousands partially embedded in simple familiar texts</w:t>
            </w:r>
          </w:p>
        </w:tc>
        <w:tc>
          <w:tcPr>
            <w:tcW w:w="585" w:type="dxa"/>
            <w:gridSpan w:val="3"/>
          </w:tcPr>
          <w:p w14:paraId="342ED76A" w14:textId="77777777" w:rsidR="000B7E56" w:rsidRDefault="000B7E56" w:rsidP="0089509B">
            <w:pPr>
              <w:pStyle w:val="PC"/>
              <w:keepNext/>
            </w:pPr>
            <w:r>
              <w:t>2.1</w:t>
            </w:r>
          </w:p>
        </w:tc>
        <w:tc>
          <w:tcPr>
            <w:tcW w:w="5714" w:type="dxa"/>
          </w:tcPr>
          <w:p w14:paraId="040ABF4D" w14:textId="77777777" w:rsidR="000B7E56" w:rsidRDefault="000B7E56" w:rsidP="0089509B">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0B7E56" w14:paraId="40CEC96F" w14:textId="77777777" w:rsidTr="0046727B">
        <w:tc>
          <w:tcPr>
            <w:tcW w:w="2943" w:type="dxa"/>
            <w:vMerge/>
          </w:tcPr>
          <w:p w14:paraId="25708FDA" w14:textId="77777777" w:rsidR="000B7E56" w:rsidRDefault="000B7E56" w:rsidP="0089509B">
            <w:pPr>
              <w:keepNext/>
            </w:pPr>
          </w:p>
        </w:tc>
        <w:tc>
          <w:tcPr>
            <w:tcW w:w="585" w:type="dxa"/>
            <w:gridSpan w:val="3"/>
          </w:tcPr>
          <w:p w14:paraId="6A4B6740" w14:textId="77777777" w:rsidR="000B7E56" w:rsidRDefault="000B7E56" w:rsidP="0089509B">
            <w:pPr>
              <w:pStyle w:val="PC"/>
              <w:keepNext/>
            </w:pPr>
            <w:r>
              <w:t>2.2</w:t>
            </w:r>
          </w:p>
        </w:tc>
        <w:tc>
          <w:tcPr>
            <w:tcW w:w="5714" w:type="dxa"/>
          </w:tcPr>
          <w:p w14:paraId="69C4DFE8" w14:textId="77777777" w:rsidR="000B7E56" w:rsidRDefault="000B7E56" w:rsidP="0089509B">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0B7E56" w14:paraId="3704264B" w14:textId="77777777" w:rsidTr="0046727B">
        <w:tc>
          <w:tcPr>
            <w:tcW w:w="2943" w:type="dxa"/>
          </w:tcPr>
          <w:p w14:paraId="58126E5B" w14:textId="77777777" w:rsidR="000B7E56" w:rsidRDefault="000B7E56" w:rsidP="0089509B">
            <w:pPr>
              <w:pStyle w:val="spacer"/>
            </w:pPr>
          </w:p>
        </w:tc>
        <w:tc>
          <w:tcPr>
            <w:tcW w:w="6299" w:type="dxa"/>
            <w:gridSpan w:val="4"/>
          </w:tcPr>
          <w:p w14:paraId="56207A64" w14:textId="77777777" w:rsidR="000B7E56" w:rsidRDefault="000B7E56" w:rsidP="0089509B">
            <w:pPr>
              <w:pStyle w:val="spacer"/>
            </w:pPr>
          </w:p>
        </w:tc>
      </w:tr>
      <w:tr w:rsidR="000B7E56" w14:paraId="75A0C75E" w14:textId="77777777" w:rsidTr="0046727B">
        <w:tc>
          <w:tcPr>
            <w:tcW w:w="9242" w:type="dxa"/>
            <w:gridSpan w:val="5"/>
          </w:tcPr>
          <w:p w14:paraId="353DEE87" w14:textId="77777777" w:rsidR="000B7E56" w:rsidRDefault="000B7E56" w:rsidP="0089509B">
            <w:pPr>
              <w:pStyle w:val="Heading21"/>
            </w:pPr>
            <w:r>
              <w:t>Required Knowledge and Skills</w:t>
            </w:r>
          </w:p>
          <w:p w14:paraId="23F47E5F" w14:textId="77777777" w:rsidR="000B7E56" w:rsidRDefault="000B7E56" w:rsidP="0089509B">
            <w:pPr>
              <w:pStyle w:val="text"/>
            </w:pPr>
            <w:r w:rsidRPr="005979AA">
              <w:t>This describes the essential skills and knowledge and their level required for this unit</w:t>
            </w:r>
            <w:r>
              <w:t>.</w:t>
            </w:r>
          </w:p>
        </w:tc>
      </w:tr>
      <w:tr w:rsidR="000B7E56" w14:paraId="3EF10BF0" w14:textId="77777777" w:rsidTr="0046727B">
        <w:tc>
          <w:tcPr>
            <w:tcW w:w="9242" w:type="dxa"/>
            <w:gridSpan w:val="5"/>
          </w:tcPr>
          <w:p w14:paraId="340D5E94" w14:textId="77777777" w:rsidR="000B7E56" w:rsidRDefault="000B7E56" w:rsidP="0089509B">
            <w:pPr>
              <w:pStyle w:val="unittext"/>
            </w:pPr>
            <w:r>
              <w:t>Required Knowledge:</w:t>
            </w:r>
          </w:p>
          <w:p w14:paraId="7FF2304C" w14:textId="77777777" w:rsidR="000B7E56" w:rsidRPr="00C754B9" w:rsidRDefault="000B7E56" w:rsidP="0089509B">
            <w:pPr>
              <w:pStyle w:val="bullet"/>
              <w:numPr>
                <w:ilvl w:val="0"/>
                <w:numId w:val="13"/>
              </w:numPr>
              <w:ind w:left="284" w:hanging="284"/>
            </w:pPr>
            <w:r w:rsidRPr="00C754B9">
              <w:t>signs / prints/ symbols represent meaning</w:t>
            </w:r>
            <w:r>
              <w:t xml:space="preserve"> in texts and documents</w:t>
            </w:r>
          </w:p>
          <w:p w14:paraId="0933E054" w14:textId="77777777" w:rsidR="000B7E56" w:rsidRDefault="000B7E56" w:rsidP="0089509B">
            <w:pPr>
              <w:pStyle w:val="bullet"/>
              <w:numPr>
                <w:ilvl w:val="0"/>
                <w:numId w:val="13"/>
              </w:numPr>
              <w:ind w:left="284" w:hanging="284"/>
            </w:pPr>
            <w:r>
              <w:t>place value of</w:t>
            </w:r>
            <w:r w:rsidRPr="001B4D75">
              <w:t xml:space="preserve"> whole numbers into the thousands </w:t>
            </w:r>
          </w:p>
          <w:p w14:paraId="2631AECA" w14:textId="77777777" w:rsidR="000B7E56" w:rsidRDefault="000B7E56" w:rsidP="0089509B">
            <w:pPr>
              <w:pStyle w:val="bullet"/>
              <w:numPr>
                <w:ilvl w:val="0"/>
                <w:numId w:val="13"/>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14:paraId="5B0B3EAB" w14:textId="77777777" w:rsidR="000B7E56" w:rsidRDefault="000B7E56" w:rsidP="0089509B">
            <w:pPr>
              <w:pStyle w:val="bullet"/>
              <w:numPr>
                <w:ilvl w:val="0"/>
                <w:numId w:val="13"/>
              </w:numPr>
              <w:ind w:left="284" w:hanging="284"/>
            </w:pPr>
            <w:r>
              <w:t>techniques used to make estimations and check results of calculations</w:t>
            </w:r>
          </w:p>
          <w:p w14:paraId="5970044E" w14:textId="77777777" w:rsidR="000B7E56" w:rsidRDefault="000B7E56" w:rsidP="0089509B">
            <w:pPr>
              <w:pStyle w:val="unittext"/>
            </w:pPr>
            <w:r>
              <w:t>Required Skills:</w:t>
            </w:r>
          </w:p>
          <w:p w14:paraId="39620A8A" w14:textId="77777777" w:rsidR="000B7E56" w:rsidRDefault="000B7E56" w:rsidP="0089509B">
            <w:pPr>
              <w:pStyle w:val="bullet"/>
              <w:numPr>
                <w:ilvl w:val="0"/>
                <w:numId w:val="13"/>
              </w:numPr>
              <w:ind w:left="284" w:hanging="284"/>
            </w:pPr>
            <w:r w:rsidRPr="00C754B9">
              <w:t xml:space="preserve"> literacy </w:t>
            </w:r>
            <w:r>
              <w:t>and oral communication skills</w:t>
            </w:r>
            <w:r w:rsidRPr="00C754B9">
              <w:t xml:space="preserve"> to</w:t>
            </w:r>
            <w:r>
              <w:t>:</w:t>
            </w:r>
          </w:p>
          <w:p w14:paraId="013B20AF" w14:textId="77777777" w:rsidR="000B7E56" w:rsidRPr="00C754B9" w:rsidRDefault="000B7E56" w:rsidP="0089509B">
            <w:pPr>
              <w:pStyle w:val="endash"/>
              <w:keepNext/>
              <w:ind w:left="568" w:hanging="284"/>
            </w:pPr>
            <w:r w:rsidRPr="00C754B9">
              <w:t xml:space="preserve">read relevant, </w:t>
            </w:r>
            <w:r>
              <w:t>familiar</w:t>
            </w:r>
            <w:r w:rsidRPr="00C754B9">
              <w:t xml:space="preserve"> texts and</w:t>
            </w:r>
            <w:r>
              <w:t xml:space="preserve"> documents</w:t>
            </w:r>
          </w:p>
          <w:p w14:paraId="5461972A" w14:textId="77777777" w:rsidR="000B7E56" w:rsidRDefault="000B7E56" w:rsidP="0089509B">
            <w:pPr>
              <w:pStyle w:val="endash"/>
              <w:keepNext/>
              <w:ind w:left="568" w:hanging="284"/>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0B7E56" w14:paraId="4EF43C71" w14:textId="77777777" w:rsidTr="0046727B">
        <w:tc>
          <w:tcPr>
            <w:tcW w:w="9242" w:type="dxa"/>
            <w:gridSpan w:val="5"/>
          </w:tcPr>
          <w:p w14:paraId="4063C7C9" w14:textId="77777777" w:rsidR="000B7E56" w:rsidRDefault="000B7E56" w:rsidP="0089509B">
            <w:pPr>
              <w:pStyle w:val="spacer"/>
            </w:pPr>
          </w:p>
        </w:tc>
      </w:tr>
      <w:tr w:rsidR="000B7E56" w14:paraId="2DC76AD3" w14:textId="77777777" w:rsidTr="0046727B">
        <w:tc>
          <w:tcPr>
            <w:tcW w:w="9242" w:type="dxa"/>
            <w:gridSpan w:val="5"/>
          </w:tcPr>
          <w:p w14:paraId="0ABF8D67" w14:textId="77777777" w:rsidR="000B7E56" w:rsidRDefault="000B7E56" w:rsidP="0089509B">
            <w:pPr>
              <w:pStyle w:val="Heading21"/>
            </w:pPr>
            <w:r>
              <w:t>Range Statement</w:t>
            </w:r>
          </w:p>
          <w:p w14:paraId="71A04D6E" w14:textId="5285AF2A" w:rsidR="000B7E56" w:rsidRDefault="000B7E56"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5B271344" w14:textId="77777777" w:rsidTr="0046727B">
        <w:tc>
          <w:tcPr>
            <w:tcW w:w="3369" w:type="dxa"/>
            <w:gridSpan w:val="2"/>
          </w:tcPr>
          <w:p w14:paraId="5659EFDA" w14:textId="77777777" w:rsidR="000B7E56" w:rsidRPr="00BB195A" w:rsidRDefault="000B7E56" w:rsidP="0089509B">
            <w:pPr>
              <w:pStyle w:val="unittext"/>
            </w:pPr>
            <w:r>
              <w:rPr>
                <w:b/>
                <w:i/>
              </w:rPr>
              <w:t xml:space="preserve">Whole numbers </w:t>
            </w:r>
            <w:r>
              <w:t>should be:</w:t>
            </w:r>
          </w:p>
        </w:tc>
        <w:tc>
          <w:tcPr>
            <w:tcW w:w="5873" w:type="dxa"/>
            <w:gridSpan w:val="3"/>
          </w:tcPr>
          <w:p w14:paraId="535357CF" w14:textId="77777777" w:rsidR="000B7E56" w:rsidRPr="00A4630F" w:rsidRDefault="000B7E56" w:rsidP="0089509B">
            <w:pPr>
              <w:pStyle w:val="bullet"/>
              <w:numPr>
                <w:ilvl w:val="0"/>
                <w:numId w:val="13"/>
              </w:numPr>
              <w:ind w:left="284" w:hanging="284"/>
            </w:pPr>
            <w:r w:rsidRPr="00A4630F">
              <w:t>relevant and appropriate to the learner and should be know</w:t>
            </w:r>
            <w:r>
              <w:t>n in both numeral and word form</w:t>
            </w:r>
            <w:r w:rsidRPr="00A4630F">
              <w:t xml:space="preserve"> </w:t>
            </w:r>
          </w:p>
          <w:p w14:paraId="3F5C8354" w14:textId="77777777" w:rsidR="000B7E56" w:rsidRDefault="000B7E56" w:rsidP="0089509B">
            <w:pPr>
              <w:pStyle w:val="bullet"/>
              <w:numPr>
                <w:ilvl w:val="0"/>
                <w:numId w:val="13"/>
              </w:numPr>
              <w:ind w:left="284" w:hanging="284"/>
            </w:pPr>
            <w:r>
              <w:t xml:space="preserve">may include </w:t>
            </w:r>
            <w:r w:rsidRPr="00A4630F">
              <w:t>decimals if appropriate</w:t>
            </w:r>
            <w:r>
              <w:t xml:space="preserve"> such as ‘</w:t>
            </w:r>
            <w:r w:rsidRPr="00A4630F">
              <w:t>a bottle of drink holds 1.25 litres and costs $2.15</w:t>
            </w:r>
            <w:r>
              <w:t>’</w:t>
            </w:r>
          </w:p>
        </w:tc>
      </w:tr>
      <w:tr w:rsidR="000B7E56" w14:paraId="798846EF" w14:textId="77777777" w:rsidTr="0046727B">
        <w:tc>
          <w:tcPr>
            <w:tcW w:w="9242" w:type="dxa"/>
            <w:gridSpan w:val="5"/>
          </w:tcPr>
          <w:p w14:paraId="051B0B2C" w14:textId="77777777" w:rsidR="000B7E56" w:rsidRDefault="000B7E56" w:rsidP="0089509B">
            <w:pPr>
              <w:pStyle w:val="spacer"/>
            </w:pPr>
          </w:p>
        </w:tc>
      </w:tr>
      <w:tr w:rsidR="000B7E56" w14:paraId="7C450651" w14:textId="77777777" w:rsidTr="0046727B">
        <w:tc>
          <w:tcPr>
            <w:tcW w:w="3369" w:type="dxa"/>
            <w:gridSpan w:val="2"/>
          </w:tcPr>
          <w:p w14:paraId="7C16489D" w14:textId="77777777" w:rsidR="000B7E56" w:rsidRPr="00BB195A" w:rsidRDefault="000B7E56" w:rsidP="0089509B">
            <w:pPr>
              <w:pStyle w:val="unittext"/>
            </w:pPr>
            <w:r>
              <w:rPr>
                <w:b/>
                <w:i/>
              </w:rPr>
              <w:t xml:space="preserve">Partially embedded </w:t>
            </w:r>
            <w:r>
              <w:t>refers to:</w:t>
            </w:r>
          </w:p>
        </w:tc>
        <w:tc>
          <w:tcPr>
            <w:tcW w:w="5873" w:type="dxa"/>
            <w:gridSpan w:val="3"/>
          </w:tcPr>
          <w:p w14:paraId="7DECB0BC" w14:textId="77777777" w:rsidR="000B7E56" w:rsidRPr="00A4630F" w:rsidRDefault="000B7E56" w:rsidP="0089509B">
            <w:pPr>
              <w:pStyle w:val="bullet"/>
              <w:numPr>
                <w:ilvl w:val="0"/>
                <w:numId w:val="13"/>
              </w:numPr>
              <w:ind w:left="284" w:hanging="284"/>
            </w:pPr>
            <w:r>
              <w:t xml:space="preserve">explicit maths that </w:t>
            </w:r>
            <w:r w:rsidRPr="00A4630F">
              <w:t xml:space="preserve">does not require a lot of reading or </w:t>
            </w:r>
            <w:r w:rsidRPr="00A4630F">
              <w:lastRenderedPageBreak/>
              <w:t>interpreting to locate and extract</w:t>
            </w:r>
          </w:p>
        </w:tc>
      </w:tr>
      <w:tr w:rsidR="000B7E56" w14:paraId="303ADDAF" w14:textId="77777777" w:rsidTr="0046727B">
        <w:tc>
          <w:tcPr>
            <w:tcW w:w="9242" w:type="dxa"/>
            <w:gridSpan w:val="5"/>
          </w:tcPr>
          <w:p w14:paraId="7F105286" w14:textId="77777777" w:rsidR="000B7E56" w:rsidRDefault="000B7E56" w:rsidP="0089509B">
            <w:pPr>
              <w:pStyle w:val="spacer"/>
            </w:pPr>
          </w:p>
        </w:tc>
      </w:tr>
      <w:tr w:rsidR="000B7E56" w14:paraId="616FBA20" w14:textId="77777777" w:rsidTr="0046727B">
        <w:tc>
          <w:tcPr>
            <w:tcW w:w="3369" w:type="dxa"/>
            <w:gridSpan w:val="2"/>
          </w:tcPr>
          <w:p w14:paraId="5D5757EB" w14:textId="77777777" w:rsidR="000B7E56" w:rsidRPr="00BB195A" w:rsidRDefault="000B7E56" w:rsidP="0089509B">
            <w:pPr>
              <w:pStyle w:val="unittext"/>
            </w:pPr>
            <w:r>
              <w:rPr>
                <w:b/>
                <w:i/>
              </w:rPr>
              <w:t>Simple, familiar documents</w:t>
            </w:r>
            <w:r>
              <w:t xml:space="preserve"> </w:t>
            </w:r>
            <w:r>
              <w:rPr>
                <w:b/>
                <w:i/>
              </w:rPr>
              <w:t xml:space="preserve">or texts </w:t>
            </w:r>
            <w:r>
              <w:t>may include:</w:t>
            </w:r>
          </w:p>
        </w:tc>
        <w:tc>
          <w:tcPr>
            <w:tcW w:w="5873" w:type="dxa"/>
            <w:gridSpan w:val="3"/>
          </w:tcPr>
          <w:p w14:paraId="7AD4A7F0" w14:textId="77777777" w:rsidR="000B7E56" w:rsidRDefault="000B7E56" w:rsidP="0089509B">
            <w:pPr>
              <w:pStyle w:val="bullet"/>
              <w:numPr>
                <w:ilvl w:val="0"/>
                <w:numId w:val="13"/>
              </w:numPr>
              <w:ind w:left="284" w:hanging="284"/>
            </w:pPr>
            <w:r w:rsidRPr="00A4630F">
              <w:t>relevant and simple texts</w:t>
            </w:r>
            <w:r>
              <w:t>:</w:t>
            </w:r>
          </w:p>
          <w:p w14:paraId="4B3B8CA9" w14:textId="77777777" w:rsidR="000B7E56" w:rsidRDefault="000B7E56" w:rsidP="0089509B">
            <w:pPr>
              <w:pStyle w:val="endash"/>
              <w:keepNext/>
              <w:ind w:left="568" w:hanging="284"/>
            </w:pPr>
            <w:r w:rsidRPr="00A4630F">
              <w:t>household bills</w:t>
            </w:r>
          </w:p>
          <w:p w14:paraId="46900D94" w14:textId="77777777" w:rsidR="000B7E56" w:rsidRDefault="000B7E56" w:rsidP="0089509B">
            <w:pPr>
              <w:pStyle w:val="endash"/>
              <w:keepNext/>
              <w:ind w:left="568" w:hanging="284"/>
            </w:pPr>
            <w:r w:rsidRPr="00A4630F">
              <w:t>advertising leaflets</w:t>
            </w:r>
            <w:r>
              <w:t xml:space="preserve"> / cat</w:t>
            </w:r>
            <w:r w:rsidRPr="00A4630F">
              <w:t>alogues</w:t>
            </w:r>
          </w:p>
          <w:p w14:paraId="1F65CCF8" w14:textId="77777777" w:rsidR="000B7E56" w:rsidRDefault="000B7E56" w:rsidP="0089509B">
            <w:pPr>
              <w:pStyle w:val="endash"/>
              <w:keepNext/>
              <w:ind w:left="568" w:hanging="284"/>
            </w:pPr>
            <w:r w:rsidRPr="00A4630F">
              <w:t>simple pricelists</w:t>
            </w:r>
          </w:p>
          <w:p w14:paraId="1F7516A5" w14:textId="77777777" w:rsidR="000B7E56" w:rsidRDefault="000B7E56" w:rsidP="0089509B">
            <w:pPr>
              <w:pStyle w:val="endash"/>
              <w:keepNext/>
              <w:ind w:left="568" w:hanging="284"/>
            </w:pPr>
            <w:r w:rsidRPr="00A4630F">
              <w:t>sports results</w:t>
            </w:r>
          </w:p>
          <w:p w14:paraId="69F27588" w14:textId="77777777" w:rsidR="000B7E56" w:rsidRPr="00A4630F" w:rsidRDefault="000B7E56" w:rsidP="0089509B">
            <w:pPr>
              <w:pStyle w:val="endash"/>
              <w:keepNext/>
              <w:ind w:left="568" w:hanging="284"/>
            </w:pPr>
            <w:r w:rsidRPr="00A4630F">
              <w:t xml:space="preserve">workplace parts lists </w:t>
            </w:r>
          </w:p>
          <w:p w14:paraId="1593C816" w14:textId="77777777" w:rsidR="000B7E56" w:rsidRDefault="000B7E56" w:rsidP="0089509B">
            <w:pPr>
              <w:pStyle w:val="bullet"/>
              <w:numPr>
                <w:ilvl w:val="0"/>
                <w:numId w:val="13"/>
              </w:numPr>
              <w:ind w:left="284" w:hanging="284"/>
            </w:pPr>
            <w:r w:rsidRPr="00A4630F">
              <w:t xml:space="preserve">relevant and simple texts and information from newspapers or the Internet </w:t>
            </w:r>
          </w:p>
        </w:tc>
      </w:tr>
      <w:tr w:rsidR="000B7E56" w14:paraId="5227A0DE" w14:textId="77777777" w:rsidTr="0046727B">
        <w:tc>
          <w:tcPr>
            <w:tcW w:w="9242" w:type="dxa"/>
            <w:gridSpan w:val="5"/>
          </w:tcPr>
          <w:p w14:paraId="16443811" w14:textId="77777777" w:rsidR="000B7E56" w:rsidRDefault="000B7E56" w:rsidP="0089509B">
            <w:pPr>
              <w:pStyle w:val="spacer"/>
            </w:pPr>
          </w:p>
        </w:tc>
      </w:tr>
      <w:tr w:rsidR="000B7E56" w14:paraId="75508CD9" w14:textId="77777777" w:rsidTr="0046727B">
        <w:tc>
          <w:tcPr>
            <w:tcW w:w="3369" w:type="dxa"/>
            <w:gridSpan w:val="2"/>
          </w:tcPr>
          <w:p w14:paraId="5553436F" w14:textId="77777777" w:rsidR="000B7E56" w:rsidRPr="00A4630F" w:rsidRDefault="000B7E56" w:rsidP="0089509B">
            <w:pPr>
              <w:pStyle w:val="unittext"/>
            </w:pPr>
            <w:r>
              <w:rPr>
                <w:b/>
                <w:i/>
              </w:rPr>
              <w:t xml:space="preserve">Simple everyday fractions, decimals and percentages </w:t>
            </w:r>
            <w:r>
              <w:t>refers to:</w:t>
            </w:r>
          </w:p>
        </w:tc>
        <w:tc>
          <w:tcPr>
            <w:tcW w:w="5873" w:type="dxa"/>
            <w:gridSpan w:val="3"/>
          </w:tcPr>
          <w:p w14:paraId="764ECA8B" w14:textId="77777777" w:rsidR="000B7E56" w:rsidRPr="00A4630F" w:rsidRDefault="000B7E56" w:rsidP="0089509B">
            <w:pPr>
              <w:pStyle w:val="bullet"/>
              <w:numPr>
                <w:ilvl w:val="0"/>
                <w:numId w:val="13"/>
              </w:numPr>
              <w:ind w:left="284" w:hanging="284"/>
            </w:pPr>
            <w:r w:rsidRPr="00A4630F">
              <w:t>decimals mainly related to money and to two decimal places only</w:t>
            </w:r>
          </w:p>
          <w:p w14:paraId="47BD32CD" w14:textId="582AB78D" w:rsidR="000B7E56" w:rsidRPr="00A4630F" w:rsidRDefault="000B7E56" w:rsidP="0089509B">
            <w:pPr>
              <w:pStyle w:val="bullet"/>
              <w:numPr>
                <w:ilvl w:val="0"/>
                <w:numId w:val="13"/>
              </w:numPr>
              <w:ind w:left="284" w:hanging="284"/>
            </w:pPr>
            <w:r w:rsidRPr="00A4630F">
              <w:t>fractions should include ½ , ¼ , ⅓,</w:t>
            </w:r>
            <w:r w:rsidR="00FA7CF7">
              <w:t xml:space="preserve"> </w:t>
            </w:r>
            <w:r w:rsidRPr="00A4630F">
              <w:t>¾, 1/10</w:t>
            </w:r>
          </w:p>
          <w:p w14:paraId="4052C980" w14:textId="77777777" w:rsidR="000B7E56" w:rsidRPr="00A4630F" w:rsidRDefault="000B7E56" w:rsidP="0089509B">
            <w:pPr>
              <w:pStyle w:val="bullet"/>
              <w:numPr>
                <w:ilvl w:val="0"/>
                <w:numId w:val="13"/>
              </w:numPr>
              <w:ind w:left="284" w:hanging="284"/>
            </w:pPr>
            <w:r w:rsidRPr="00A4630F">
              <w:t>10% as it relates to the GST if appropriate and its equivalence to 1/10</w:t>
            </w:r>
          </w:p>
          <w:p w14:paraId="430903F9" w14:textId="77777777" w:rsidR="000B7E56" w:rsidRPr="00A4630F" w:rsidRDefault="000B7E56" w:rsidP="0089509B">
            <w:pPr>
              <w:pStyle w:val="bullet"/>
              <w:numPr>
                <w:ilvl w:val="0"/>
                <w:numId w:val="13"/>
              </w:numPr>
              <w:ind w:left="284" w:hanging="284"/>
            </w:pPr>
            <w:r w:rsidRPr="00A4630F">
              <w:t>recognise equivalence of 25% and ¼, and 50% and ½</w:t>
            </w:r>
          </w:p>
          <w:p w14:paraId="4BEA4471" w14:textId="77777777" w:rsidR="000B7E56" w:rsidRDefault="000B7E56" w:rsidP="0089509B">
            <w:pPr>
              <w:pStyle w:val="bullet"/>
              <w:numPr>
                <w:ilvl w:val="0"/>
                <w:numId w:val="13"/>
              </w:numPr>
              <w:ind w:left="284" w:hanging="284"/>
            </w:pPr>
            <w:r w:rsidRPr="00A4630F">
              <w:t>when comparing fractions only compare unit fractions, i.e. fractions with a numerator of 1</w:t>
            </w:r>
          </w:p>
        </w:tc>
      </w:tr>
      <w:tr w:rsidR="000B7E56" w14:paraId="40ED0AAD" w14:textId="77777777" w:rsidTr="0046727B">
        <w:tc>
          <w:tcPr>
            <w:tcW w:w="9242" w:type="dxa"/>
            <w:gridSpan w:val="5"/>
          </w:tcPr>
          <w:p w14:paraId="2E384CF4" w14:textId="77777777" w:rsidR="000B7E56" w:rsidRDefault="000B7E56" w:rsidP="0089509B">
            <w:pPr>
              <w:pStyle w:val="spacer"/>
            </w:pPr>
          </w:p>
        </w:tc>
      </w:tr>
      <w:tr w:rsidR="000B7E56" w14:paraId="66ADA2E8" w14:textId="77777777" w:rsidTr="0046727B">
        <w:tc>
          <w:tcPr>
            <w:tcW w:w="3369" w:type="dxa"/>
            <w:gridSpan w:val="2"/>
          </w:tcPr>
          <w:p w14:paraId="60BF671D" w14:textId="77777777" w:rsidR="000B7E56" w:rsidRPr="00A4630F" w:rsidRDefault="000B7E56" w:rsidP="0089509B">
            <w:pPr>
              <w:pStyle w:val="unittext"/>
            </w:pPr>
            <w:r>
              <w:rPr>
                <w:b/>
                <w:i/>
              </w:rPr>
              <w:t xml:space="preserve">Common words </w:t>
            </w:r>
            <w:r>
              <w:t>may include:</w:t>
            </w:r>
          </w:p>
        </w:tc>
        <w:tc>
          <w:tcPr>
            <w:tcW w:w="5873" w:type="dxa"/>
            <w:gridSpan w:val="3"/>
          </w:tcPr>
          <w:p w14:paraId="29E39C54" w14:textId="77777777" w:rsidR="000B7E56" w:rsidRDefault="000B7E56" w:rsidP="0089509B">
            <w:pPr>
              <w:pStyle w:val="bullet"/>
              <w:numPr>
                <w:ilvl w:val="0"/>
                <w:numId w:val="13"/>
              </w:numPr>
              <w:ind w:left="284" w:hanging="284"/>
            </w:pPr>
            <w:r w:rsidRPr="00A4630F">
              <w:t>first</w:t>
            </w:r>
            <w:r>
              <w:t xml:space="preserve"> / </w:t>
            </w:r>
            <w:r w:rsidRPr="00A4630F">
              <w:t>second</w:t>
            </w:r>
            <w:r>
              <w:t xml:space="preserve"> / </w:t>
            </w:r>
            <w:r w:rsidRPr="00A4630F">
              <w:t>between</w:t>
            </w:r>
          </w:p>
          <w:p w14:paraId="1BF0FF5C" w14:textId="77777777" w:rsidR="000B7E56" w:rsidRDefault="000B7E56" w:rsidP="0089509B">
            <w:pPr>
              <w:pStyle w:val="bullet"/>
              <w:numPr>
                <w:ilvl w:val="0"/>
                <w:numId w:val="13"/>
              </w:numPr>
              <w:ind w:left="284" w:hanging="284"/>
            </w:pPr>
            <w:r w:rsidRPr="00A4630F">
              <w:t>smaller</w:t>
            </w:r>
            <w:r>
              <w:t xml:space="preserve"> / </w:t>
            </w:r>
            <w:r w:rsidRPr="00A4630F">
              <w:t>bigger</w:t>
            </w:r>
            <w:r>
              <w:t xml:space="preserve"> / </w:t>
            </w:r>
            <w:r w:rsidRPr="00A4630F">
              <w:t>taller</w:t>
            </w:r>
          </w:p>
          <w:p w14:paraId="078132C9" w14:textId="77777777" w:rsidR="000B7E56" w:rsidRDefault="000B7E56" w:rsidP="0089509B">
            <w:pPr>
              <w:pStyle w:val="bullet"/>
              <w:numPr>
                <w:ilvl w:val="0"/>
                <w:numId w:val="13"/>
              </w:numPr>
              <w:ind w:left="284" w:hanging="284"/>
            </w:pPr>
            <w:r w:rsidRPr="00A4630F">
              <w:t>the same as</w:t>
            </w:r>
            <w:r>
              <w:t xml:space="preserve"> / </w:t>
            </w:r>
          </w:p>
          <w:p w14:paraId="0285EBA4" w14:textId="77777777" w:rsidR="000B7E56" w:rsidRDefault="000B7E56" w:rsidP="0089509B">
            <w:pPr>
              <w:pStyle w:val="bullet"/>
              <w:numPr>
                <w:ilvl w:val="0"/>
                <w:numId w:val="13"/>
              </w:numPr>
              <w:ind w:left="284" w:hanging="284"/>
            </w:pPr>
            <w:r w:rsidRPr="00A4630F">
              <w:t>half</w:t>
            </w:r>
            <w:r>
              <w:t xml:space="preserve"> / </w:t>
            </w:r>
            <w:r w:rsidRPr="00A4630F">
              <w:t>double</w:t>
            </w:r>
            <w:r>
              <w:t xml:space="preserve"> / </w:t>
            </w:r>
            <w:r w:rsidRPr="00A4630F">
              <w:t>quarter</w:t>
            </w:r>
          </w:p>
        </w:tc>
      </w:tr>
      <w:tr w:rsidR="000B7E56" w14:paraId="3AA8FB76" w14:textId="77777777" w:rsidTr="0046727B">
        <w:tc>
          <w:tcPr>
            <w:tcW w:w="9242" w:type="dxa"/>
            <w:gridSpan w:val="5"/>
          </w:tcPr>
          <w:p w14:paraId="2E4F7E31" w14:textId="77777777" w:rsidR="000B7E56" w:rsidRDefault="000B7E56" w:rsidP="0089509B">
            <w:pPr>
              <w:pStyle w:val="spacer"/>
            </w:pPr>
          </w:p>
        </w:tc>
      </w:tr>
      <w:tr w:rsidR="000B7E56" w14:paraId="34E74097" w14:textId="77777777" w:rsidTr="0046727B">
        <w:tc>
          <w:tcPr>
            <w:tcW w:w="3369" w:type="dxa"/>
            <w:gridSpan w:val="2"/>
          </w:tcPr>
          <w:p w14:paraId="7FC3B9A7" w14:textId="77777777" w:rsidR="000B7E56" w:rsidRPr="00A4630F" w:rsidRDefault="000B7E56" w:rsidP="0089509B">
            <w:pPr>
              <w:pStyle w:val="unittext"/>
            </w:pPr>
            <w:r>
              <w:rPr>
                <w:b/>
                <w:i/>
              </w:rPr>
              <w:t xml:space="preserve">Simple, one-step calculations </w:t>
            </w:r>
            <w:r>
              <w:t>may include:</w:t>
            </w:r>
          </w:p>
        </w:tc>
        <w:tc>
          <w:tcPr>
            <w:tcW w:w="5873" w:type="dxa"/>
            <w:gridSpan w:val="3"/>
          </w:tcPr>
          <w:p w14:paraId="12B62911" w14:textId="77777777" w:rsidR="000B7E56" w:rsidRPr="00A4630F" w:rsidRDefault="000B7E56" w:rsidP="0089509B">
            <w:pPr>
              <w:pStyle w:val="bullet"/>
              <w:numPr>
                <w:ilvl w:val="0"/>
                <w:numId w:val="13"/>
              </w:numPr>
              <w:ind w:left="284" w:hanging="284"/>
            </w:pPr>
            <w:r w:rsidRPr="00A4630F">
              <w:t>just one operation chosen from +, – , simple × or simple division ÷</w:t>
            </w:r>
          </w:p>
          <w:p w14:paraId="71522C24" w14:textId="77777777" w:rsidR="000B7E56" w:rsidRPr="00A4630F" w:rsidRDefault="000B7E56" w:rsidP="0089509B">
            <w:pPr>
              <w:pStyle w:val="bullet"/>
              <w:numPr>
                <w:ilvl w:val="0"/>
                <w:numId w:val="13"/>
              </w:numPr>
              <w:ind w:left="284" w:hanging="284"/>
            </w:pPr>
            <w:r w:rsidRPr="00A4630F">
              <w:t>simple multiplication in terms of multiplying by whole numbers up to and including 10</w:t>
            </w:r>
          </w:p>
          <w:p w14:paraId="78745F67" w14:textId="77777777" w:rsidR="000B7E56" w:rsidRPr="00A4630F" w:rsidRDefault="000B7E56" w:rsidP="0089509B">
            <w:pPr>
              <w:pStyle w:val="bullet"/>
              <w:numPr>
                <w:ilvl w:val="0"/>
                <w:numId w:val="13"/>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14:paraId="237CFC37" w14:textId="77777777" w:rsidR="000B7E56" w:rsidRPr="00A4630F" w:rsidRDefault="000B7E56" w:rsidP="0089509B">
            <w:pPr>
              <w:pStyle w:val="bullet"/>
              <w:numPr>
                <w:ilvl w:val="0"/>
                <w:numId w:val="13"/>
              </w:numPr>
              <w:ind w:left="284" w:hanging="284"/>
            </w:pPr>
            <w:r w:rsidRPr="00A4630F">
              <w:t>when working with money, rounding off should be to the nearest 5 cent or 1 cent to reflect practical reality – knowledge of formal rounding off rules are not required</w:t>
            </w:r>
          </w:p>
          <w:p w14:paraId="0CE47EF5" w14:textId="77777777" w:rsidR="000B7E56" w:rsidRDefault="000B7E56" w:rsidP="0089509B">
            <w:pPr>
              <w:pStyle w:val="bullet"/>
              <w:numPr>
                <w:ilvl w:val="0"/>
                <w:numId w:val="13"/>
              </w:numPr>
              <w:ind w:left="284" w:hanging="284"/>
            </w:pPr>
            <w:r w:rsidRPr="00A4630F">
              <w:t>calculations may be done in an idiosyncratic manner, using familiar ‘in head’ methods where appropriate (e.g. × or ÷ by 2, 10), with or without the use of concrete aids, real money, or a calculator</w:t>
            </w:r>
          </w:p>
        </w:tc>
      </w:tr>
      <w:tr w:rsidR="000B7E56" w14:paraId="3E0C5AF1" w14:textId="77777777" w:rsidTr="0046727B">
        <w:tc>
          <w:tcPr>
            <w:tcW w:w="9242" w:type="dxa"/>
            <w:gridSpan w:val="5"/>
          </w:tcPr>
          <w:p w14:paraId="26A5B48D" w14:textId="77777777" w:rsidR="000B7E56" w:rsidRDefault="000B7E56" w:rsidP="0089509B">
            <w:pPr>
              <w:pStyle w:val="spacer"/>
            </w:pPr>
          </w:p>
        </w:tc>
      </w:tr>
      <w:tr w:rsidR="000B7E56" w14:paraId="1B7A5BEA" w14:textId="77777777" w:rsidTr="0046727B">
        <w:tc>
          <w:tcPr>
            <w:tcW w:w="3369" w:type="dxa"/>
            <w:gridSpan w:val="2"/>
          </w:tcPr>
          <w:p w14:paraId="7B09A198" w14:textId="77777777" w:rsidR="000B7E56" w:rsidRPr="00A4630F" w:rsidRDefault="000B7E56" w:rsidP="0089509B">
            <w:pPr>
              <w:pStyle w:val="unittext"/>
            </w:pPr>
            <w:r>
              <w:rPr>
                <w:b/>
                <w:i/>
              </w:rPr>
              <w:lastRenderedPageBreak/>
              <w:t xml:space="preserve">Estimated and roughly checked </w:t>
            </w:r>
            <w:r>
              <w:t>refers to:</w:t>
            </w:r>
          </w:p>
        </w:tc>
        <w:tc>
          <w:tcPr>
            <w:tcW w:w="5873" w:type="dxa"/>
            <w:gridSpan w:val="3"/>
          </w:tcPr>
          <w:p w14:paraId="3B894073" w14:textId="77777777" w:rsidR="000B7E56" w:rsidRDefault="000B7E56" w:rsidP="0089509B">
            <w:pPr>
              <w:pStyle w:val="bullet"/>
              <w:numPr>
                <w:ilvl w:val="0"/>
                <w:numId w:val="13"/>
              </w:numPr>
              <w:ind w:left="284" w:hanging="284"/>
            </w:pPr>
            <w:r w:rsidRPr="00A4630F">
              <w:rPr>
                <w:bCs/>
              </w:rPr>
              <w:t>results are checked, using rough estimates based on prior and personal knowledge of the context and responses can be supported by teacher prompting</w:t>
            </w:r>
          </w:p>
        </w:tc>
      </w:tr>
      <w:tr w:rsidR="000B7E56" w14:paraId="60142ABE" w14:textId="77777777" w:rsidTr="0046727B">
        <w:tc>
          <w:tcPr>
            <w:tcW w:w="9242" w:type="dxa"/>
            <w:gridSpan w:val="5"/>
          </w:tcPr>
          <w:p w14:paraId="4024D535" w14:textId="77777777" w:rsidR="000B7E56" w:rsidRDefault="000B7E56" w:rsidP="0089509B">
            <w:pPr>
              <w:pStyle w:val="spacer"/>
            </w:pPr>
          </w:p>
        </w:tc>
      </w:tr>
      <w:tr w:rsidR="000B7E56" w14:paraId="356F346C" w14:textId="77777777" w:rsidTr="0046727B">
        <w:tc>
          <w:tcPr>
            <w:tcW w:w="9242" w:type="dxa"/>
            <w:gridSpan w:val="5"/>
          </w:tcPr>
          <w:p w14:paraId="00B8A8B9" w14:textId="77777777" w:rsidR="000B7E56" w:rsidRDefault="000B7E56" w:rsidP="0089509B">
            <w:pPr>
              <w:pStyle w:val="Heading21"/>
            </w:pPr>
            <w:r>
              <w:t>Evidence Guide</w:t>
            </w:r>
          </w:p>
          <w:p w14:paraId="472D71AF" w14:textId="77777777" w:rsidR="000B7E56" w:rsidRDefault="000B7E56"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0ECEBE34" w14:textId="77777777" w:rsidTr="0046727B">
        <w:tc>
          <w:tcPr>
            <w:tcW w:w="3369" w:type="dxa"/>
            <w:gridSpan w:val="2"/>
          </w:tcPr>
          <w:p w14:paraId="063ADD1E" w14:textId="77777777" w:rsidR="000B7E56" w:rsidRPr="005979AA" w:rsidRDefault="000B7E56" w:rsidP="0089509B">
            <w:pPr>
              <w:pStyle w:val="EG"/>
            </w:pPr>
            <w:r w:rsidRPr="005979AA">
              <w:t>Critical aspects for assessment and evidence required to demonstrate competency in this unit</w:t>
            </w:r>
          </w:p>
        </w:tc>
        <w:tc>
          <w:tcPr>
            <w:tcW w:w="5873" w:type="dxa"/>
            <w:gridSpan w:val="3"/>
          </w:tcPr>
          <w:p w14:paraId="1B417F20" w14:textId="77777777" w:rsidR="000B7E56" w:rsidRDefault="000B7E56" w:rsidP="0089509B">
            <w:pPr>
              <w:pStyle w:val="unittext"/>
            </w:pPr>
            <w:r w:rsidRPr="003B087B">
              <w:t>Assessment</w:t>
            </w:r>
            <w:r>
              <w:t xml:space="preserve"> must confirm the ability to:</w:t>
            </w:r>
          </w:p>
          <w:p w14:paraId="3AB69D15" w14:textId="77777777" w:rsidR="000B7E56" w:rsidRPr="00BB0D4B" w:rsidRDefault="000B7E56" w:rsidP="0089509B">
            <w:pPr>
              <w:pStyle w:val="bullet"/>
              <w:numPr>
                <w:ilvl w:val="0"/>
                <w:numId w:val="13"/>
              </w:numPr>
              <w:ind w:left="284" w:hanging="284"/>
            </w:pPr>
            <w:r w:rsidRPr="00BB0D4B">
              <w:t>identify and interpret simple numerical information embedded in familiar texts where the maths content is explicit</w:t>
            </w:r>
          </w:p>
          <w:p w14:paraId="0AB4F9C9" w14:textId="5158E6ED" w:rsidR="000B7E56" w:rsidRPr="00BB0D4B" w:rsidRDefault="000B7E56" w:rsidP="0089509B">
            <w:pPr>
              <w:pStyle w:val="bullet"/>
              <w:numPr>
                <w:ilvl w:val="0"/>
                <w:numId w:val="13"/>
              </w:numPr>
              <w:ind w:left="284" w:hanging="284"/>
            </w:pPr>
            <w:r w:rsidRPr="00BB0D4B">
              <w:t>use the associated language of numbers to read and convey numerical information</w:t>
            </w:r>
            <w:r>
              <w:t xml:space="preserve"> and to </w:t>
            </w:r>
            <w:r w:rsidRPr="00BB0D4B">
              <w:t>read, say and write numbers and money into the thousands</w:t>
            </w:r>
            <w:r w:rsidR="00FA7CF7">
              <w:t xml:space="preserve"> </w:t>
            </w:r>
          </w:p>
          <w:p w14:paraId="5BDF4E9D" w14:textId="77777777" w:rsidR="000B7E56" w:rsidRPr="00BB0D4B" w:rsidRDefault="000B7E56" w:rsidP="0089509B">
            <w:pPr>
              <w:pStyle w:val="bullet"/>
              <w:numPr>
                <w:ilvl w:val="0"/>
                <w:numId w:val="13"/>
              </w:numPr>
              <w:ind w:left="284" w:hanging="284"/>
            </w:pPr>
            <w:r w:rsidRPr="00BB0D4B">
              <w:t>identify and compare simple everyday fractions, decimals and percentages</w:t>
            </w:r>
          </w:p>
          <w:p w14:paraId="20D7B886" w14:textId="77777777" w:rsidR="000B7E56" w:rsidRDefault="000B7E56" w:rsidP="0089509B">
            <w:pPr>
              <w:pStyle w:val="bullet"/>
              <w:numPr>
                <w:ilvl w:val="0"/>
                <w:numId w:val="13"/>
              </w:numPr>
              <w:ind w:left="284" w:hanging="284"/>
            </w:pPr>
            <w:r w:rsidRPr="00BB0D4B">
              <w:t>undertake simple operations of +, – , simple × or simple division ÷ with whole numbers into the thousands and make rough estimates on results in highly familiar texts</w:t>
            </w:r>
          </w:p>
        </w:tc>
      </w:tr>
      <w:tr w:rsidR="000B7E56" w14:paraId="0471B271" w14:textId="77777777" w:rsidTr="0046727B">
        <w:tc>
          <w:tcPr>
            <w:tcW w:w="9242" w:type="dxa"/>
            <w:gridSpan w:val="5"/>
          </w:tcPr>
          <w:p w14:paraId="2C639C58" w14:textId="77777777" w:rsidR="000B7E56" w:rsidRDefault="000B7E56" w:rsidP="0089509B">
            <w:pPr>
              <w:pStyle w:val="spacer"/>
            </w:pPr>
          </w:p>
        </w:tc>
      </w:tr>
      <w:tr w:rsidR="000B7E56" w14:paraId="28975EB5" w14:textId="77777777" w:rsidTr="0046727B">
        <w:tc>
          <w:tcPr>
            <w:tcW w:w="3369" w:type="dxa"/>
            <w:gridSpan w:val="2"/>
          </w:tcPr>
          <w:p w14:paraId="18D73DB2" w14:textId="77777777" w:rsidR="000B7E56" w:rsidRPr="005979AA" w:rsidRDefault="000B7E56" w:rsidP="0089509B">
            <w:pPr>
              <w:pStyle w:val="EG"/>
            </w:pPr>
            <w:r w:rsidRPr="005979AA">
              <w:t>Context of and specific resources for assessment</w:t>
            </w:r>
          </w:p>
        </w:tc>
        <w:tc>
          <w:tcPr>
            <w:tcW w:w="5873" w:type="dxa"/>
            <w:gridSpan w:val="3"/>
          </w:tcPr>
          <w:p w14:paraId="14668253" w14:textId="77777777" w:rsidR="000B7E56" w:rsidRDefault="000B7E56" w:rsidP="0089509B">
            <w:pPr>
              <w:pStyle w:val="unittext"/>
            </w:pPr>
            <w:r>
              <w:t>Assessment must ensure:</w:t>
            </w:r>
          </w:p>
          <w:p w14:paraId="3BA26785" w14:textId="77777777" w:rsidR="000B7E56" w:rsidRPr="005C05C8" w:rsidRDefault="000B7E56" w:rsidP="0089509B">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606A2A16" w14:textId="77777777" w:rsidR="000B7E56" w:rsidRDefault="000B7E56" w:rsidP="0089509B">
            <w:pPr>
              <w:pStyle w:val="unittext"/>
            </w:pPr>
            <w:r>
              <w:t>At this level, the learner can:</w:t>
            </w:r>
          </w:p>
          <w:p w14:paraId="63DD86DA" w14:textId="77777777" w:rsidR="000B7E56" w:rsidRPr="008A0195" w:rsidRDefault="000B7E56" w:rsidP="0089509B">
            <w:pPr>
              <w:pStyle w:val="bullet"/>
              <w:numPr>
                <w:ilvl w:val="0"/>
                <w:numId w:val="13"/>
              </w:numPr>
              <w:ind w:left="284" w:hanging="284"/>
              <w:rPr>
                <w:bCs/>
              </w:rPr>
            </w:pPr>
            <w:r w:rsidRPr="00961C66">
              <w:t>may wo</w:t>
            </w:r>
            <w:r>
              <w:t xml:space="preserve">rk with an expert/mentor </w:t>
            </w:r>
            <w:r>
              <w:rPr>
                <w:bCs/>
              </w:rPr>
              <w:t>where support is available if requested</w:t>
            </w:r>
          </w:p>
          <w:p w14:paraId="448B3283" w14:textId="77777777" w:rsidR="000B7E56" w:rsidRDefault="000B7E56" w:rsidP="0089509B">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2B1D92D9" w14:textId="77777777" w:rsidR="000B7E56" w:rsidRDefault="000B7E56" w:rsidP="0089509B">
            <w:pPr>
              <w:pStyle w:val="bullet"/>
              <w:numPr>
                <w:ilvl w:val="0"/>
                <w:numId w:val="13"/>
              </w:numPr>
              <w:ind w:left="284" w:hanging="284"/>
            </w:pPr>
            <w:r>
              <w:rPr>
                <w:bCs/>
              </w:rPr>
              <w:t>use “in the head” methods, or pen and paper methods for calculations or use calculators for use in obtaining and/or checking calculations that require accuracy</w:t>
            </w:r>
          </w:p>
        </w:tc>
      </w:tr>
      <w:tr w:rsidR="000B7E56" w14:paraId="26BBB477" w14:textId="77777777" w:rsidTr="0046727B">
        <w:tc>
          <w:tcPr>
            <w:tcW w:w="9242" w:type="dxa"/>
            <w:gridSpan w:val="5"/>
          </w:tcPr>
          <w:p w14:paraId="5219115B" w14:textId="77777777" w:rsidR="000B7E56" w:rsidRDefault="000B7E56" w:rsidP="0089509B">
            <w:pPr>
              <w:pStyle w:val="spacer"/>
            </w:pPr>
          </w:p>
        </w:tc>
      </w:tr>
      <w:tr w:rsidR="000B7E56" w14:paraId="451D557C" w14:textId="77777777" w:rsidTr="0046727B">
        <w:tc>
          <w:tcPr>
            <w:tcW w:w="3369" w:type="dxa"/>
            <w:gridSpan w:val="2"/>
          </w:tcPr>
          <w:p w14:paraId="0A06FBFF" w14:textId="77777777" w:rsidR="000B7E56" w:rsidRPr="00622D2D" w:rsidRDefault="000B7E56" w:rsidP="0089509B">
            <w:pPr>
              <w:pStyle w:val="EG"/>
            </w:pPr>
            <w:r w:rsidRPr="005979AA">
              <w:t>Method(s) of assessment</w:t>
            </w:r>
          </w:p>
        </w:tc>
        <w:tc>
          <w:tcPr>
            <w:tcW w:w="5873" w:type="dxa"/>
            <w:gridSpan w:val="3"/>
          </w:tcPr>
          <w:p w14:paraId="48FE130B" w14:textId="77777777" w:rsidR="000B7E56" w:rsidRDefault="000B7E56" w:rsidP="0089509B">
            <w:pPr>
              <w:pStyle w:val="unittext"/>
            </w:pPr>
            <w:r>
              <w:t>The following suggested assessment methods are suitable for this unit:</w:t>
            </w:r>
          </w:p>
          <w:p w14:paraId="562D69AE" w14:textId="77777777" w:rsidR="000B7E56" w:rsidRDefault="000B7E56" w:rsidP="0089509B">
            <w:pPr>
              <w:pStyle w:val="bullet"/>
              <w:numPr>
                <w:ilvl w:val="0"/>
                <w:numId w:val="13"/>
              </w:numPr>
              <w:ind w:left="284" w:hanging="284"/>
            </w:pPr>
            <w:r>
              <w:t xml:space="preserve">observation of the learner interpreting whole numbers and </w:t>
            </w:r>
            <w:r w:rsidRPr="00BB0D4B">
              <w:t xml:space="preserve">simple everyday fractions, decimals and percentages </w:t>
            </w:r>
            <w:r>
              <w:t>from simple familiar documents or texts</w:t>
            </w:r>
          </w:p>
          <w:p w14:paraId="273C2C80" w14:textId="77777777" w:rsidR="000B7E56" w:rsidRDefault="000B7E56" w:rsidP="0089509B">
            <w:pPr>
              <w:pStyle w:val="bullet"/>
              <w:numPr>
                <w:ilvl w:val="0"/>
                <w:numId w:val="13"/>
              </w:numPr>
              <w:ind w:left="284" w:hanging="284"/>
            </w:pPr>
            <w:r>
              <w:t>portfolio of completed simple one step calculations of +, –, ×, and ÷ with whole numbers into the thousands</w:t>
            </w:r>
          </w:p>
          <w:p w14:paraId="4A8400BE" w14:textId="77777777" w:rsidR="000B7E56" w:rsidRDefault="000B7E56" w:rsidP="0089509B">
            <w:pPr>
              <w:pStyle w:val="bullet"/>
              <w:numPr>
                <w:ilvl w:val="0"/>
                <w:numId w:val="13"/>
              </w:numPr>
              <w:ind w:left="284" w:hanging="284"/>
            </w:pPr>
            <w:r>
              <w:lastRenderedPageBreak/>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14:paraId="1165556F" w14:textId="761833CD" w:rsidR="000B7E56" w:rsidRDefault="000B7E56" w:rsidP="0089509B">
      <w:pPr>
        <w:keepNext/>
      </w:pPr>
    </w:p>
    <w:p w14:paraId="198828C0" w14:textId="77777777" w:rsidR="00F30556" w:rsidRDefault="00F30556" w:rsidP="0089509B">
      <w:pPr>
        <w:keepNext/>
      </w:pPr>
    </w:p>
    <w:p w14:paraId="778B3F90" w14:textId="77777777" w:rsidR="000B7E56" w:rsidRDefault="000B7E56" w:rsidP="0089509B">
      <w:pPr>
        <w:keepNext/>
        <w:tabs>
          <w:tab w:val="left" w:pos="2025"/>
        </w:tabs>
        <w:sectPr w:rsidR="000B7E56" w:rsidSect="0046727B">
          <w:headerReference w:type="even" r:id="rId190"/>
          <w:headerReference w:type="default" r:id="rId191"/>
          <w:footerReference w:type="even" r:id="rId192"/>
          <w:headerReference w:type="first" r:id="rId193"/>
          <w:footerReference w:type="first" r:id="rId1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0B7E56" w14:paraId="378FFD33" w14:textId="77777777" w:rsidTr="0046727B">
        <w:tc>
          <w:tcPr>
            <w:tcW w:w="2943" w:type="dxa"/>
          </w:tcPr>
          <w:p w14:paraId="34127904" w14:textId="77777777" w:rsidR="000B7E56" w:rsidRPr="00D72D90" w:rsidRDefault="000B7E56" w:rsidP="0089509B">
            <w:pPr>
              <w:pStyle w:val="CodeTOC"/>
            </w:pPr>
            <w:r w:rsidRPr="00D72D90">
              <w:lastRenderedPageBreak/>
              <w:t>Unit Code</w:t>
            </w:r>
          </w:p>
        </w:tc>
        <w:tc>
          <w:tcPr>
            <w:tcW w:w="6299" w:type="dxa"/>
            <w:gridSpan w:val="4"/>
          </w:tcPr>
          <w:p w14:paraId="43B9521D" w14:textId="2C841EE2" w:rsidR="000B7E56" w:rsidRPr="00D72D90" w:rsidRDefault="00DC0173" w:rsidP="0089509B">
            <w:pPr>
              <w:pStyle w:val="code"/>
            </w:pPr>
            <w:bookmarkStart w:id="148" w:name="_Toc514234326"/>
            <w:r>
              <w:t>VU22373</w:t>
            </w:r>
            <w:bookmarkEnd w:id="148"/>
          </w:p>
        </w:tc>
      </w:tr>
      <w:tr w:rsidR="000B7E56" w14:paraId="108F9BB5" w14:textId="77777777" w:rsidTr="0046727B">
        <w:tc>
          <w:tcPr>
            <w:tcW w:w="2943" w:type="dxa"/>
          </w:tcPr>
          <w:p w14:paraId="29F15F20" w14:textId="77777777" w:rsidR="000B7E56" w:rsidRPr="00D72D90" w:rsidRDefault="000B7E56" w:rsidP="0089509B">
            <w:pPr>
              <w:pStyle w:val="CodeTOC"/>
            </w:pPr>
            <w:r w:rsidRPr="00D72D90">
              <w:t>Unit Title</w:t>
            </w:r>
          </w:p>
        </w:tc>
        <w:tc>
          <w:tcPr>
            <w:tcW w:w="6299" w:type="dxa"/>
            <w:gridSpan w:val="4"/>
          </w:tcPr>
          <w:p w14:paraId="2BDB210C" w14:textId="58E759CF" w:rsidR="000B7E56" w:rsidRPr="00D72D90" w:rsidRDefault="000B7E56" w:rsidP="0089509B">
            <w:pPr>
              <w:pStyle w:val="code"/>
            </w:pPr>
            <w:bookmarkStart w:id="149" w:name="_Toc507058614"/>
            <w:bookmarkStart w:id="150" w:name="_Toc514234327"/>
            <w:r w:rsidRPr="00F226CB">
              <w:t xml:space="preserve">Work with and interpret </w:t>
            </w:r>
            <w:r>
              <w:t xml:space="preserve">simple </w:t>
            </w:r>
            <w:r w:rsidRPr="00F226CB">
              <w:t>statistical information in familiar texts</w:t>
            </w:r>
            <w:bookmarkEnd w:id="149"/>
            <w:bookmarkEnd w:id="150"/>
          </w:p>
        </w:tc>
      </w:tr>
      <w:tr w:rsidR="000B7E56" w14:paraId="2150CF4F" w14:textId="77777777" w:rsidTr="0046727B">
        <w:tc>
          <w:tcPr>
            <w:tcW w:w="2943" w:type="dxa"/>
          </w:tcPr>
          <w:p w14:paraId="70553A21" w14:textId="77777777" w:rsidR="000B7E56" w:rsidRDefault="000B7E56" w:rsidP="0089509B">
            <w:pPr>
              <w:pStyle w:val="Heading21"/>
            </w:pPr>
            <w:r>
              <w:t>Unit Descriptor</w:t>
            </w:r>
          </w:p>
        </w:tc>
        <w:tc>
          <w:tcPr>
            <w:tcW w:w="6299" w:type="dxa"/>
            <w:gridSpan w:val="4"/>
          </w:tcPr>
          <w:p w14:paraId="10A3F9DB" w14:textId="77777777" w:rsidR="000B7E56" w:rsidRPr="00064CC3" w:rsidRDefault="000B7E56" w:rsidP="0089509B">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7DB4EF64" w14:textId="77777777" w:rsidR="000B7E56" w:rsidRDefault="000B7E56" w:rsidP="0089509B">
            <w:pPr>
              <w:pStyle w:val="unittext"/>
            </w:pPr>
            <w:r w:rsidRPr="00C2599D">
              <w:t xml:space="preserve"> The required outcomes described in this unit</w:t>
            </w:r>
            <w:r>
              <w:t xml:space="preserve"> contribute to the achievement of Australian Core Skills Framework indicators for </w:t>
            </w:r>
            <w:r w:rsidRPr="00C760F4">
              <w:t>Numeracy</w:t>
            </w:r>
            <w:r>
              <w:t xml:space="preserve"> at Level 2: </w:t>
            </w:r>
            <w:r w:rsidRPr="00C760F4">
              <w:t>2.09, 2.10 &amp; 2.11.</w:t>
            </w:r>
          </w:p>
        </w:tc>
      </w:tr>
      <w:tr w:rsidR="000B7E56" w14:paraId="021698A7" w14:textId="77777777" w:rsidTr="0046727B">
        <w:tc>
          <w:tcPr>
            <w:tcW w:w="2943" w:type="dxa"/>
          </w:tcPr>
          <w:p w14:paraId="342DC678" w14:textId="77777777" w:rsidR="000B7E56" w:rsidRDefault="000B7E56" w:rsidP="0089509B">
            <w:pPr>
              <w:pStyle w:val="Heading21"/>
            </w:pPr>
            <w:r>
              <w:t>Employability Skills</w:t>
            </w:r>
          </w:p>
        </w:tc>
        <w:tc>
          <w:tcPr>
            <w:tcW w:w="6299" w:type="dxa"/>
            <w:gridSpan w:val="4"/>
          </w:tcPr>
          <w:p w14:paraId="5B23A8FB" w14:textId="77777777" w:rsidR="000B7E56" w:rsidRDefault="000B7E56" w:rsidP="0089509B">
            <w:pPr>
              <w:pStyle w:val="unittext"/>
            </w:pPr>
            <w:r>
              <w:t>This unit contains employability skills.</w:t>
            </w:r>
          </w:p>
        </w:tc>
      </w:tr>
      <w:tr w:rsidR="000B7E56" w14:paraId="249A53FF" w14:textId="77777777" w:rsidTr="0046727B">
        <w:tc>
          <w:tcPr>
            <w:tcW w:w="2943" w:type="dxa"/>
          </w:tcPr>
          <w:p w14:paraId="37EAEE9F" w14:textId="77777777" w:rsidR="000B7E56" w:rsidRDefault="000B7E56" w:rsidP="0089509B">
            <w:pPr>
              <w:pStyle w:val="Heading21"/>
            </w:pPr>
            <w:r>
              <w:t>Application of the Unit</w:t>
            </w:r>
          </w:p>
        </w:tc>
        <w:tc>
          <w:tcPr>
            <w:tcW w:w="6299" w:type="dxa"/>
            <w:gridSpan w:val="4"/>
          </w:tcPr>
          <w:p w14:paraId="4AD12D32" w14:textId="77777777" w:rsidR="000B7E56" w:rsidRPr="00064CC3" w:rsidRDefault="000B7E56" w:rsidP="0089509B">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14:paraId="55BFA311" w14:textId="77777777" w:rsidR="000B7E56" w:rsidRPr="00064CC3" w:rsidRDefault="000B7E56" w:rsidP="0089509B">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33DF9D17" w14:textId="77777777" w:rsidR="000B7E56" w:rsidRDefault="000B7E56" w:rsidP="0089509B">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A655DDE" w14:textId="77777777" w:rsidTr="0046727B">
        <w:tc>
          <w:tcPr>
            <w:tcW w:w="2943" w:type="dxa"/>
          </w:tcPr>
          <w:p w14:paraId="4F9532E8" w14:textId="77777777" w:rsidR="000B7E56" w:rsidRDefault="000B7E56" w:rsidP="0089509B">
            <w:pPr>
              <w:pStyle w:val="Heading21"/>
            </w:pPr>
            <w:r>
              <w:t>Element</w:t>
            </w:r>
          </w:p>
          <w:p w14:paraId="29CEBCE2" w14:textId="77777777" w:rsidR="000B7E56" w:rsidRDefault="000B7E56"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7B30F254" w14:textId="77777777" w:rsidR="000B7E56" w:rsidRDefault="000B7E56" w:rsidP="0089509B">
            <w:pPr>
              <w:pStyle w:val="Heading21"/>
            </w:pPr>
            <w:r>
              <w:t>Performance Criteria</w:t>
            </w:r>
          </w:p>
          <w:p w14:paraId="1FCD849E" w14:textId="77777777" w:rsidR="000B7E56" w:rsidRDefault="000B7E56"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4DC7C4E" w14:textId="77777777" w:rsidTr="0046727B">
        <w:tc>
          <w:tcPr>
            <w:tcW w:w="2943" w:type="dxa"/>
          </w:tcPr>
          <w:p w14:paraId="0DCED788" w14:textId="77777777" w:rsidR="000B7E56" w:rsidRDefault="000B7E56" w:rsidP="0089509B">
            <w:pPr>
              <w:pStyle w:val="spacer"/>
            </w:pPr>
          </w:p>
        </w:tc>
        <w:tc>
          <w:tcPr>
            <w:tcW w:w="6299" w:type="dxa"/>
            <w:gridSpan w:val="4"/>
          </w:tcPr>
          <w:p w14:paraId="532F33A1" w14:textId="77777777" w:rsidR="000B7E56" w:rsidRDefault="000B7E56" w:rsidP="0089509B">
            <w:pPr>
              <w:pStyle w:val="spacer"/>
            </w:pPr>
          </w:p>
        </w:tc>
      </w:tr>
      <w:tr w:rsidR="000B7E56" w14:paraId="18CA528E" w14:textId="77777777" w:rsidTr="0046727B">
        <w:tc>
          <w:tcPr>
            <w:tcW w:w="2943" w:type="dxa"/>
            <w:vMerge w:val="restart"/>
          </w:tcPr>
          <w:p w14:paraId="2999ADDB" w14:textId="460292A6" w:rsidR="000B7E56" w:rsidRPr="0084371F" w:rsidRDefault="000B7E56" w:rsidP="0089509B">
            <w:pPr>
              <w:pStyle w:val="element"/>
              <w:keepNext/>
            </w:pPr>
            <w:r w:rsidRPr="0084371F">
              <w:t>1</w:t>
            </w:r>
            <w:r>
              <w:tab/>
              <w:t>Interpret</w:t>
            </w:r>
            <w:r w:rsidR="00FA7CF7">
              <w:t xml:space="preserve"> </w:t>
            </w:r>
            <w:r>
              <w:t xml:space="preserve">and work with </w:t>
            </w:r>
            <w:r>
              <w:lastRenderedPageBreak/>
              <w:t>statistical information in simple, familiar tables</w:t>
            </w:r>
          </w:p>
        </w:tc>
        <w:tc>
          <w:tcPr>
            <w:tcW w:w="570" w:type="dxa"/>
            <w:gridSpan w:val="2"/>
          </w:tcPr>
          <w:p w14:paraId="07AF6528" w14:textId="77777777" w:rsidR="000B7E56" w:rsidRDefault="000B7E56" w:rsidP="0089509B">
            <w:pPr>
              <w:pStyle w:val="PC"/>
              <w:keepNext/>
            </w:pPr>
            <w:r>
              <w:lastRenderedPageBreak/>
              <w:t>1.1</w:t>
            </w:r>
          </w:p>
        </w:tc>
        <w:tc>
          <w:tcPr>
            <w:tcW w:w="5729" w:type="dxa"/>
            <w:gridSpan w:val="2"/>
          </w:tcPr>
          <w:p w14:paraId="6EC864A7" w14:textId="77777777" w:rsidR="000B7E56" w:rsidRDefault="000B7E56" w:rsidP="0089509B">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lastRenderedPageBreak/>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0B7E56" w14:paraId="1BBAD5CD" w14:textId="77777777" w:rsidTr="0046727B">
        <w:tc>
          <w:tcPr>
            <w:tcW w:w="2943" w:type="dxa"/>
            <w:vMerge/>
          </w:tcPr>
          <w:p w14:paraId="24CDDD0A" w14:textId="77777777" w:rsidR="000B7E56" w:rsidRPr="0084371F" w:rsidRDefault="000B7E56" w:rsidP="0089509B">
            <w:pPr>
              <w:pStyle w:val="element"/>
              <w:keepNext/>
            </w:pPr>
          </w:p>
        </w:tc>
        <w:tc>
          <w:tcPr>
            <w:tcW w:w="570" w:type="dxa"/>
            <w:gridSpan w:val="2"/>
          </w:tcPr>
          <w:p w14:paraId="08A59F1B" w14:textId="77777777" w:rsidR="000B7E56" w:rsidRDefault="000B7E56" w:rsidP="0089509B">
            <w:pPr>
              <w:pStyle w:val="PC"/>
              <w:keepNext/>
            </w:pPr>
            <w:r>
              <w:t>1.2</w:t>
            </w:r>
          </w:p>
        </w:tc>
        <w:tc>
          <w:tcPr>
            <w:tcW w:w="5729" w:type="dxa"/>
            <w:gridSpan w:val="2"/>
          </w:tcPr>
          <w:p w14:paraId="54D57373" w14:textId="4683AC60" w:rsidR="000B7E56" w:rsidRDefault="000B7E56" w:rsidP="0089509B">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0B7E56" w14:paraId="6F48783B" w14:textId="77777777" w:rsidTr="0046727B">
        <w:tc>
          <w:tcPr>
            <w:tcW w:w="2943" w:type="dxa"/>
          </w:tcPr>
          <w:p w14:paraId="69A8D6D6" w14:textId="77777777" w:rsidR="000B7E56" w:rsidRDefault="000B7E56" w:rsidP="0089509B">
            <w:pPr>
              <w:pStyle w:val="spacer"/>
            </w:pPr>
          </w:p>
        </w:tc>
        <w:tc>
          <w:tcPr>
            <w:tcW w:w="6299" w:type="dxa"/>
            <w:gridSpan w:val="4"/>
          </w:tcPr>
          <w:p w14:paraId="0D46C6E2" w14:textId="77777777" w:rsidR="000B7E56" w:rsidRDefault="000B7E56" w:rsidP="0089509B">
            <w:pPr>
              <w:pStyle w:val="spacer"/>
            </w:pPr>
          </w:p>
        </w:tc>
      </w:tr>
      <w:tr w:rsidR="000B7E56" w14:paraId="38C6905D" w14:textId="77777777" w:rsidTr="0046727B">
        <w:tc>
          <w:tcPr>
            <w:tcW w:w="2943" w:type="dxa"/>
            <w:vMerge w:val="restart"/>
          </w:tcPr>
          <w:p w14:paraId="4A396F1C" w14:textId="77777777" w:rsidR="000B7E56" w:rsidRDefault="000B7E56" w:rsidP="0089509B">
            <w:pPr>
              <w:pStyle w:val="element"/>
              <w:keepNext/>
            </w:pPr>
            <w:r>
              <w:t>2</w:t>
            </w:r>
            <w:r>
              <w:tab/>
              <w:t>Construct simple graphs and tables based on provided scales and axes</w:t>
            </w:r>
          </w:p>
        </w:tc>
        <w:tc>
          <w:tcPr>
            <w:tcW w:w="585" w:type="dxa"/>
            <w:gridSpan w:val="3"/>
          </w:tcPr>
          <w:p w14:paraId="186872CB" w14:textId="77777777" w:rsidR="000B7E56" w:rsidRDefault="000B7E56" w:rsidP="0089509B">
            <w:pPr>
              <w:pStyle w:val="PC"/>
              <w:keepNext/>
            </w:pPr>
            <w:r>
              <w:t>2.1</w:t>
            </w:r>
          </w:p>
        </w:tc>
        <w:tc>
          <w:tcPr>
            <w:tcW w:w="5714" w:type="dxa"/>
          </w:tcPr>
          <w:p w14:paraId="7A08A59E" w14:textId="77777777" w:rsidR="000B7E56" w:rsidRDefault="000B7E56" w:rsidP="0089509B">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0B7E56" w14:paraId="0C783885" w14:textId="77777777" w:rsidTr="0046727B">
        <w:tc>
          <w:tcPr>
            <w:tcW w:w="2943" w:type="dxa"/>
            <w:vMerge/>
          </w:tcPr>
          <w:p w14:paraId="349D2444" w14:textId="77777777" w:rsidR="000B7E56" w:rsidRDefault="000B7E56" w:rsidP="0089509B">
            <w:pPr>
              <w:keepNext/>
            </w:pPr>
          </w:p>
        </w:tc>
        <w:tc>
          <w:tcPr>
            <w:tcW w:w="585" w:type="dxa"/>
            <w:gridSpan w:val="3"/>
          </w:tcPr>
          <w:p w14:paraId="0B850E70" w14:textId="77777777" w:rsidR="000B7E56" w:rsidRDefault="000B7E56" w:rsidP="0089509B">
            <w:pPr>
              <w:pStyle w:val="PC"/>
              <w:keepNext/>
            </w:pPr>
            <w:r>
              <w:t>2.2</w:t>
            </w:r>
          </w:p>
        </w:tc>
        <w:tc>
          <w:tcPr>
            <w:tcW w:w="5714" w:type="dxa"/>
          </w:tcPr>
          <w:p w14:paraId="0A8787FA" w14:textId="77777777" w:rsidR="000B7E56" w:rsidRDefault="000B7E56" w:rsidP="0089509B">
            <w:pPr>
              <w:pStyle w:val="unittext"/>
              <w:rPr>
                <w:sz w:val="24"/>
                <w:szCs w:val="24"/>
                <w:lang w:eastAsia="en-US"/>
              </w:rPr>
            </w:pPr>
            <w:r>
              <w:t xml:space="preserve">Use the </w:t>
            </w:r>
            <w:r w:rsidRPr="00064CC3">
              <w:t>key features,</w:t>
            </w:r>
            <w:r>
              <w:rPr>
                <w:b/>
                <w:i/>
              </w:rPr>
              <w:t xml:space="preserve"> conventions and symbols of simple, familiar graphs</w:t>
            </w:r>
          </w:p>
        </w:tc>
      </w:tr>
      <w:tr w:rsidR="000B7E56" w14:paraId="099F1ECF" w14:textId="77777777" w:rsidTr="0046727B">
        <w:tc>
          <w:tcPr>
            <w:tcW w:w="2943" w:type="dxa"/>
          </w:tcPr>
          <w:p w14:paraId="7B1D10B8" w14:textId="77777777" w:rsidR="000B7E56" w:rsidRDefault="000B7E56" w:rsidP="0089509B">
            <w:pPr>
              <w:pStyle w:val="spacer"/>
            </w:pPr>
          </w:p>
        </w:tc>
        <w:tc>
          <w:tcPr>
            <w:tcW w:w="6299" w:type="dxa"/>
            <w:gridSpan w:val="4"/>
          </w:tcPr>
          <w:p w14:paraId="25174AD9" w14:textId="77777777" w:rsidR="000B7E56" w:rsidRDefault="000B7E56" w:rsidP="0089509B">
            <w:pPr>
              <w:pStyle w:val="spacer"/>
            </w:pPr>
          </w:p>
        </w:tc>
      </w:tr>
      <w:tr w:rsidR="000B7E56" w14:paraId="65E10C55" w14:textId="77777777" w:rsidTr="0046727B">
        <w:tc>
          <w:tcPr>
            <w:tcW w:w="2943" w:type="dxa"/>
            <w:vMerge w:val="restart"/>
          </w:tcPr>
          <w:p w14:paraId="386D929D" w14:textId="77777777" w:rsidR="000B7E56" w:rsidRDefault="000B7E56" w:rsidP="0089509B">
            <w:pPr>
              <w:pStyle w:val="element"/>
              <w:keepNext/>
            </w:pPr>
            <w:r>
              <w:t>3</w:t>
            </w:r>
            <w:r>
              <w:tab/>
              <w:t>Interpret statistical information in simple, familiar graphs</w:t>
            </w:r>
          </w:p>
        </w:tc>
        <w:tc>
          <w:tcPr>
            <w:tcW w:w="570" w:type="dxa"/>
            <w:gridSpan w:val="2"/>
          </w:tcPr>
          <w:p w14:paraId="5E9E5957" w14:textId="77777777" w:rsidR="000B7E56" w:rsidRDefault="000B7E56" w:rsidP="0089509B">
            <w:pPr>
              <w:pStyle w:val="PC"/>
              <w:keepNext/>
            </w:pPr>
            <w:r>
              <w:t>3.1</w:t>
            </w:r>
          </w:p>
        </w:tc>
        <w:tc>
          <w:tcPr>
            <w:tcW w:w="5729" w:type="dxa"/>
            <w:gridSpan w:val="2"/>
          </w:tcPr>
          <w:p w14:paraId="7BD6434E" w14:textId="77777777" w:rsidR="000B7E56" w:rsidRDefault="000B7E56" w:rsidP="0089509B">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0B7E56" w14:paraId="28D6242F" w14:textId="77777777" w:rsidTr="0046727B">
        <w:tc>
          <w:tcPr>
            <w:tcW w:w="2943" w:type="dxa"/>
            <w:vMerge/>
          </w:tcPr>
          <w:p w14:paraId="05A3029B" w14:textId="77777777" w:rsidR="000B7E56" w:rsidRDefault="000B7E56" w:rsidP="0089509B">
            <w:pPr>
              <w:keepNext/>
            </w:pPr>
          </w:p>
        </w:tc>
        <w:tc>
          <w:tcPr>
            <w:tcW w:w="570" w:type="dxa"/>
            <w:gridSpan w:val="2"/>
          </w:tcPr>
          <w:p w14:paraId="59A7B319" w14:textId="77777777" w:rsidR="000B7E56" w:rsidRDefault="000B7E56" w:rsidP="0089509B">
            <w:pPr>
              <w:pStyle w:val="PC"/>
              <w:keepNext/>
            </w:pPr>
            <w:r>
              <w:t>3.2</w:t>
            </w:r>
          </w:p>
        </w:tc>
        <w:tc>
          <w:tcPr>
            <w:tcW w:w="5729" w:type="dxa"/>
            <w:gridSpan w:val="2"/>
          </w:tcPr>
          <w:p w14:paraId="118EA82B" w14:textId="77777777" w:rsidR="000B7E56" w:rsidRDefault="000B7E56" w:rsidP="0089509B">
            <w:pPr>
              <w:pStyle w:val="unittext"/>
              <w:rPr>
                <w:sz w:val="24"/>
                <w:szCs w:val="24"/>
                <w:lang w:eastAsia="en-US"/>
              </w:rPr>
            </w:pPr>
            <w:r>
              <w:t>Locate specific whole number based information in simple, familiar graphs and report on it orally using informal and some formal language</w:t>
            </w:r>
          </w:p>
        </w:tc>
      </w:tr>
      <w:tr w:rsidR="000B7E56" w14:paraId="44B95CF6" w14:textId="77777777" w:rsidTr="0046727B">
        <w:tc>
          <w:tcPr>
            <w:tcW w:w="2943" w:type="dxa"/>
          </w:tcPr>
          <w:p w14:paraId="3A36D925" w14:textId="77777777" w:rsidR="000B7E56" w:rsidRDefault="000B7E56" w:rsidP="0089509B">
            <w:pPr>
              <w:pStyle w:val="spacer"/>
            </w:pPr>
          </w:p>
        </w:tc>
        <w:tc>
          <w:tcPr>
            <w:tcW w:w="6299" w:type="dxa"/>
            <w:gridSpan w:val="4"/>
          </w:tcPr>
          <w:p w14:paraId="65353183" w14:textId="77777777" w:rsidR="000B7E56" w:rsidRDefault="000B7E56" w:rsidP="0089509B">
            <w:pPr>
              <w:pStyle w:val="spacer"/>
            </w:pPr>
          </w:p>
        </w:tc>
      </w:tr>
      <w:tr w:rsidR="000B7E56" w14:paraId="50B96D4E" w14:textId="77777777" w:rsidTr="0046727B">
        <w:tc>
          <w:tcPr>
            <w:tcW w:w="9242" w:type="dxa"/>
            <w:gridSpan w:val="5"/>
          </w:tcPr>
          <w:p w14:paraId="16301233" w14:textId="77777777" w:rsidR="000B7E56" w:rsidRDefault="000B7E56" w:rsidP="0089509B">
            <w:pPr>
              <w:pStyle w:val="Heading21"/>
            </w:pPr>
            <w:r>
              <w:t>Required Knowledge and Skills</w:t>
            </w:r>
          </w:p>
          <w:p w14:paraId="4D36F748" w14:textId="77777777" w:rsidR="000B7E56" w:rsidRDefault="000B7E56" w:rsidP="0089509B">
            <w:pPr>
              <w:pStyle w:val="text"/>
            </w:pPr>
            <w:r w:rsidRPr="005979AA">
              <w:t>This describes the essential skills and knowledge and their level required for this unit</w:t>
            </w:r>
            <w:r>
              <w:t>.</w:t>
            </w:r>
          </w:p>
        </w:tc>
      </w:tr>
      <w:tr w:rsidR="000B7E56" w14:paraId="3655BE96" w14:textId="77777777" w:rsidTr="0046727B">
        <w:tc>
          <w:tcPr>
            <w:tcW w:w="9242" w:type="dxa"/>
            <w:gridSpan w:val="5"/>
          </w:tcPr>
          <w:p w14:paraId="74A3359B" w14:textId="77777777" w:rsidR="000B7E56" w:rsidRDefault="000B7E56" w:rsidP="0089509B">
            <w:pPr>
              <w:pStyle w:val="unittext"/>
            </w:pPr>
            <w:r>
              <w:t>Required Knowledge:</w:t>
            </w:r>
          </w:p>
          <w:p w14:paraId="344C6735" w14:textId="77777777" w:rsidR="000B7E56" w:rsidRPr="00064CC3" w:rsidRDefault="000B7E56" w:rsidP="0089509B">
            <w:pPr>
              <w:pStyle w:val="bullet"/>
              <w:numPr>
                <w:ilvl w:val="0"/>
                <w:numId w:val="13"/>
              </w:numPr>
              <w:ind w:left="284" w:hanging="284"/>
            </w:pPr>
            <w:r w:rsidRPr="00064CC3">
              <w:t>signs / prints/ symbols represent meaning in texts such as in newspapers, advertising materials, bills and notices</w:t>
            </w:r>
          </w:p>
          <w:p w14:paraId="7220254E" w14:textId="77777777" w:rsidR="000B7E56" w:rsidRPr="00064CC3" w:rsidRDefault="000B7E56" w:rsidP="0089509B">
            <w:pPr>
              <w:pStyle w:val="bullet"/>
              <w:numPr>
                <w:ilvl w:val="0"/>
                <w:numId w:val="13"/>
              </w:numPr>
              <w:ind w:left="284" w:hanging="284"/>
            </w:pPr>
            <w:r w:rsidRPr="00064CC3">
              <w:t>the key features of tables and graphs to identify appropriate numerical and statistical information</w:t>
            </w:r>
          </w:p>
          <w:p w14:paraId="5644255C" w14:textId="77777777" w:rsidR="000B7E56" w:rsidRDefault="000B7E56" w:rsidP="0089509B">
            <w:pPr>
              <w:pStyle w:val="unittext"/>
            </w:pPr>
            <w:r>
              <w:t>Required Skills:</w:t>
            </w:r>
          </w:p>
          <w:p w14:paraId="0F5A165D" w14:textId="5407338F" w:rsidR="000B7E56" w:rsidRDefault="000B7E56" w:rsidP="0089509B">
            <w:pPr>
              <w:pStyle w:val="bullet"/>
              <w:numPr>
                <w:ilvl w:val="0"/>
                <w:numId w:val="13"/>
              </w:numPr>
              <w:ind w:left="284" w:hanging="284"/>
            </w:pPr>
            <w:r w:rsidRPr="00064CC3">
              <w:t xml:space="preserve">literacy </w:t>
            </w:r>
            <w:r>
              <w:t>and oral communication skills</w:t>
            </w:r>
            <w:r w:rsidRPr="00064CC3">
              <w:t xml:space="preserve"> to</w:t>
            </w:r>
            <w:r>
              <w:t>:</w:t>
            </w:r>
          </w:p>
          <w:p w14:paraId="0E189C65" w14:textId="77777777" w:rsidR="000B7E56" w:rsidRPr="00064CC3" w:rsidRDefault="000B7E56" w:rsidP="0089509B">
            <w:pPr>
              <w:pStyle w:val="endash"/>
              <w:keepNext/>
              <w:ind w:left="568" w:hanging="284"/>
            </w:pPr>
            <w:r w:rsidRPr="00064CC3">
              <w:t xml:space="preserve">read relevant, short texts that incorporate tables and graphs </w:t>
            </w:r>
          </w:p>
          <w:p w14:paraId="6134816B" w14:textId="77777777" w:rsidR="000B7E56" w:rsidRDefault="000B7E56" w:rsidP="0089509B">
            <w:pPr>
              <w:pStyle w:val="endash"/>
              <w:keepNext/>
              <w:ind w:left="568" w:hanging="284"/>
            </w:pPr>
            <w:r w:rsidRPr="00064CC3">
              <w:t>read, write and say whole numbers and use informal and some formal language of number and data to talk about numerical and statistical information</w:t>
            </w:r>
          </w:p>
        </w:tc>
      </w:tr>
      <w:tr w:rsidR="000B7E56" w14:paraId="6E5B3C69" w14:textId="77777777" w:rsidTr="0046727B">
        <w:tc>
          <w:tcPr>
            <w:tcW w:w="9242" w:type="dxa"/>
            <w:gridSpan w:val="5"/>
          </w:tcPr>
          <w:p w14:paraId="127D5CBB" w14:textId="77777777" w:rsidR="000B7E56" w:rsidRDefault="000B7E56" w:rsidP="0089509B">
            <w:pPr>
              <w:pStyle w:val="spacer"/>
            </w:pPr>
          </w:p>
        </w:tc>
      </w:tr>
      <w:tr w:rsidR="000B7E56" w14:paraId="69410CC5" w14:textId="77777777" w:rsidTr="0046727B">
        <w:tc>
          <w:tcPr>
            <w:tcW w:w="9242" w:type="dxa"/>
            <w:gridSpan w:val="5"/>
          </w:tcPr>
          <w:p w14:paraId="3D29771D" w14:textId="77777777" w:rsidR="000B7E56" w:rsidRDefault="000B7E56" w:rsidP="0089509B">
            <w:pPr>
              <w:pStyle w:val="Heading21"/>
            </w:pPr>
            <w:r>
              <w:t>Range Statement</w:t>
            </w:r>
          </w:p>
          <w:p w14:paraId="7ACB6DD2" w14:textId="5F53B88A" w:rsidR="000B7E56" w:rsidRDefault="000B7E56"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3D2F4670" w14:textId="77777777" w:rsidTr="0046727B">
        <w:tc>
          <w:tcPr>
            <w:tcW w:w="3369" w:type="dxa"/>
            <w:gridSpan w:val="2"/>
          </w:tcPr>
          <w:p w14:paraId="7F93C897" w14:textId="77777777" w:rsidR="000B7E56" w:rsidRPr="005979AA" w:rsidRDefault="000B7E56" w:rsidP="0089509B">
            <w:pPr>
              <w:pStyle w:val="bullet"/>
              <w:numPr>
                <w:ilvl w:val="0"/>
                <w:numId w:val="13"/>
              </w:numPr>
              <w:ind w:left="284" w:hanging="284"/>
            </w:pPr>
            <w:r w:rsidRPr="00B23148">
              <w:rPr>
                <w:b/>
                <w:i/>
              </w:rPr>
              <w:t>Key features, conventions and symbols of simple, familiar tables</w:t>
            </w:r>
            <w:r>
              <w:t xml:space="preserve"> include:</w:t>
            </w:r>
          </w:p>
        </w:tc>
        <w:tc>
          <w:tcPr>
            <w:tcW w:w="5873" w:type="dxa"/>
            <w:gridSpan w:val="3"/>
          </w:tcPr>
          <w:p w14:paraId="63833FB1" w14:textId="77777777" w:rsidR="000B7E56" w:rsidRDefault="000B7E56" w:rsidP="0089509B">
            <w:pPr>
              <w:pStyle w:val="bullet"/>
              <w:numPr>
                <w:ilvl w:val="0"/>
                <w:numId w:val="13"/>
              </w:numPr>
              <w:ind w:left="284" w:hanging="284"/>
            </w:pPr>
            <w:r>
              <w:t>identifying how the rows, columns and their values are labelled, organised and quantified</w:t>
            </w:r>
          </w:p>
        </w:tc>
      </w:tr>
      <w:tr w:rsidR="000B7E56" w14:paraId="04780B55" w14:textId="77777777" w:rsidTr="0046727B">
        <w:tc>
          <w:tcPr>
            <w:tcW w:w="9242" w:type="dxa"/>
            <w:gridSpan w:val="5"/>
          </w:tcPr>
          <w:p w14:paraId="59AE080F" w14:textId="77777777" w:rsidR="000B7E56" w:rsidRDefault="000B7E56" w:rsidP="0089509B">
            <w:pPr>
              <w:pStyle w:val="spacer"/>
            </w:pPr>
          </w:p>
        </w:tc>
      </w:tr>
      <w:tr w:rsidR="000B7E56" w14:paraId="68D6C508" w14:textId="77777777" w:rsidTr="0046727B">
        <w:tc>
          <w:tcPr>
            <w:tcW w:w="3369" w:type="dxa"/>
            <w:gridSpan w:val="2"/>
          </w:tcPr>
          <w:p w14:paraId="0C57743A" w14:textId="77777777" w:rsidR="000B7E56" w:rsidRPr="005979AA" w:rsidRDefault="000B7E56" w:rsidP="0089509B">
            <w:pPr>
              <w:pStyle w:val="unittext"/>
            </w:pPr>
            <w:r>
              <w:rPr>
                <w:b/>
                <w:i/>
              </w:rPr>
              <w:t>Everyday documents</w:t>
            </w:r>
            <w:r>
              <w:t xml:space="preserve"> </w:t>
            </w:r>
            <w:r>
              <w:rPr>
                <w:b/>
                <w:i/>
              </w:rPr>
              <w:t>or</w:t>
            </w:r>
            <w:r>
              <w:t xml:space="preserve"> </w:t>
            </w:r>
            <w:r>
              <w:rPr>
                <w:b/>
                <w:i/>
              </w:rPr>
              <w:t xml:space="preserve">familiar texts </w:t>
            </w:r>
            <w:r w:rsidRPr="00B23148">
              <w:t>may include:</w:t>
            </w:r>
          </w:p>
        </w:tc>
        <w:tc>
          <w:tcPr>
            <w:tcW w:w="5873" w:type="dxa"/>
            <w:gridSpan w:val="3"/>
          </w:tcPr>
          <w:p w14:paraId="12129F54" w14:textId="77777777" w:rsidR="000B7E56" w:rsidRDefault="000B7E56" w:rsidP="0089509B">
            <w:pPr>
              <w:pStyle w:val="bullet"/>
              <w:numPr>
                <w:ilvl w:val="0"/>
                <w:numId w:val="13"/>
              </w:numPr>
              <w:ind w:left="284" w:hanging="284"/>
            </w:pPr>
            <w:r w:rsidRPr="00A4630F">
              <w:t>relevant and simple texts</w:t>
            </w:r>
            <w:r>
              <w:t>:</w:t>
            </w:r>
          </w:p>
          <w:p w14:paraId="6F770D37" w14:textId="77777777" w:rsidR="000B7E56" w:rsidRDefault="000B7E56" w:rsidP="0089509B">
            <w:pPr>
              <w:pStyle w:val="endash"/>
              <w:keepNext/>
              <w:ind w:left="568" w:hanging="284"/>
            </w:pPr>
            <w:r w:rsidRPr="00A4630F">
              <w:lastRenderedPageBreak/>
              <w:t>household bills</w:t>
            </w:r>
          </w:p>
          <w:p w14:paraId="4542DD8F" w14:textId="77777777" w:rsidR="000B7E56" w:rsidRDefault="000B7E56" w:rsidP="0089509B">
            <w:pPr>
              <w:pStyle w:val="endash"/>
              <w:keepNext/>
              <w:ind w:left="568" w:hanging="284"/>
            </w:pPr>
            <w:r w:rsidRPr="00A4630F">
              <w:t>advertising leaflets</w:t>
            </w:r>
            <w:r>
              <w:t xml:space="preserve"> / cat</w:t>
            </w:r>
            <w:r w:rsidRPr="00A4630F">
              <w:t>alogues</w:t>
            </w:r>
          </w:p>
          <w:p w14:paraId="313A840D" w14:textId="77777777" w:rsidR="000B7E56" w:rsidRDefault="000B7E56" w:rsidP="0089509B">
            <w:pPr>
              <w:pStyle w:val="endash"/>
              <w:keepNext/>
              <w:ind w:left="568" w:hanging="284"/>
            </w:pPr>
            <w:r w:rsidRPr="00A4630F">
              <w:t>simple pricelists</w:t>
            </w:r>
          </w:p>
          <w:p w14:paraId="2CE8BD0B" w14:textId="77777777" w:rsidR="000B7E56" w:rsidRDefault="000B7E56" w:rsidP="0089509B">
            <w:pPr>
              <w:pStyle w:val="endash"/>
              <w:keepNext/>
              <w:ind w:left="568" w:hanging="284"/>
            </w:pPr>
            <w:r w:rsidRPr="00A4630F">
              <w:t>sports results</w:t>
            </w:r>
          </w:p>
          <w:p w14:paraId="77A90C0F" w14:textId="77777777" w:rsidR="000B7E56" w:rsidRPr="00A4630F" w:rsidRDefault="000B7E56" w:rsidP="0089509B">
            <w:pPr>
              <w:pStyle w:val="endash"/>
              <w:keepNext/>
              <w:ind w:left="568" w:hanging="284"/>
            </w:pPr>
            <w:r w:rsidRPr="00A4630F">
              <w:t xml:space="preserve">workplace parts lists </w:t>
            </w:r>
          </w:p>
          <w:p w14:paraId="2B409D14" w14:textId="77777777" w:rsidR="000B7E56" w:rsidRDefault="000B7E56" w:rsidP="0089509B">
            <w:pPr>
              <w:pStyle w:val="bullet"/>
              <w:numPr>
                <w:ilvl w:val="0"/>
                <w:numId w:val="13"/>
              </w:numPr>
              <w:ind w:left="284" w:hanging="284"/>
            </w:pPr>
            <w:r w:rsidRPr="00B23148">
              <w:t xml:space="preserve">relevant and simple texts and information from newspapers or </w:t>
            </w:r>
            <w:r>
              <w:t xml:space="preserve">from </w:t>
            </w:r>
            <w:r w:rsidRPr="00B23148">
              <w:t>the interne</w:t>
            </w:r>
            <w:r>
              <w:t>t</w:t>
            </w:r>
          </w:p>
        </w:tc>
      </w:tr>
      <w:tr w:rsidR="000B7E56" w14:paraId="61E6857E" w14:textId="77777777" w:rsidTr="0046727B">
        <w:tc>
          <w:tcPr>
            <w:tcW w:w="9242" w:type="dxa"/>
            <w:gridSpan w:val="5"/>
          </w:tcPr>
          <w:p w14:paraId="1251A9A9" w14:textId="77777777" w:rsidR="000B7E56" w:rsidRDefault="000B7E56" w:rsidP="0089509B">
            <w:pPr>
              <w:pStyle w:val="spacer"/>
            </w:pPr>
          </w:p>
        </w:tc>
      </w:tr>
      <w:tr w:rsidR="000B7E56" w14:paraId="7118D11A" w14:textId="77777777" w:rsidTr="0046727B">
        <w:tc>
          <w:tcPr>
            <w:tcW w:w="3369" w:type="dxa"/>
            <w:gridSpan w:val="2"/>
          </w:tcPr>
          <w:p w14:paraId="639C2F74" w14:textId="77777777" w:rsidR="000B7E56" w:rsidRPr="00B23148" w:rsidRDefault="000B7E56" w:rsidP="0089509B">
            <w:pPr>
              <w:pStyle w:val="unittext"/>
            </w:pPr>
            <w:r>
              <w:rPr>
                <w:b/>
                <w:i/>
              </w:rPr>
              <w:t xml:space="preserve">Whole numbers </w:t>
            </w:r>
            <w:r>
              <w:t>should be:</w:t>
            </w:r>
          </w:p>
        </w:tc>
        <w:tc>
          <w:tcPr>
            <w:tcW w:w="5873" w:type="dxa"/>
            <w:gridSpan w:val="3"/>
          </w:tcPr>
          <w:p w14:paraId="79D55891" w14:textId="77777777" w:rsidR="000B7E56" w:rsidRPr="00B23148" w:rsidRDefault="000B7E56" w:rsidP="0089509B">
            <w:pPr>
              <w:pStyle w:val="bullet"/>
              <w:numPr>
                <w:ilvl w:val="0"/>
                <w:numId w:val="13"/>
              </w:numPr>
              <w:ind w:left="284" w:hanging="284"/>
            </w:pPr>
            <w:r w:rsidRPr="00B23148">
              <w:t>relevant and appropriate to the learner and should be known in both numeral and word form</w:t>
            </w:r>
          </w:p>
          <w:p w14:paraId="08B3B44E" w14:textId="77777777" w:rsidR="000B7E56" w:rsidRDefault="000B7E56" w:rsidP="0089509B">
            <w:pPr>
              <w:pStyle w:val="bullet"/>
              <w:numPr>
                <w:ilvl w:val="0"/>
                <w:numId w:val="13"/>
              </w:numPr>
              <w:ind w:left="284" w:hanging="284"/>
            </w:pPr>
            <w:r w:rsidRPr="00B23148">
              <w:t>could include whole value percentage values</w:t>
            </w:r>
          </w:p>
        </w:tc>
      </w:tr>
      <w:tr w:rsidR="000B7E56" w14:paraId="7C1949C6" w14:textId="77777777" w:rsidTr="0046727B">
        <w:tc>
          <w:tcPr>
            <w:tcW w:w="9242" w:type="dxa"/>
            <w:gridSpan w:val="5"/>
          </w:tcPr>
          <w:p w14:paraId="601AB832" w14:textId="77777777" w:rsidR="000B7E56" w:rsidRDefault="000B7E56" w:rsidP="0089509B">
            <w:pPr>
              <w:pStyle w:val="spacer"/>
            </w:pPr>
          </w:p>
        </w:tc>
      </w:tr>
      <w:tr w:rsidR="000B7E56" w14:paraId="72447C3B" w14:textId="77777777" w:rsidTr="0046727B">
        <w:tc>
          <w:tcPr>
            <w:tcW w:w="3369" w:type="dxa"/>
            <w:gridSpan w:val="2"/>
          </w:tcPr>
          <w:p w14:paraId="71303B8B" w14:textId="77777777" w:rsidR="000B7E56" w:rsidRPr="005979AA" w:rsidRDefault="000B7E56" w:rsidP="0089509B">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14:paraId="62694532" w14:textId="77777777" w:rsidR="000B7E56" w:rsidRDefault="000B7E56" w:rsidP="0089509B">
            <w:pPr>
              <w:pStyle w:val="bullet"/>
              <w:numPr>
                <w:ilvl w:val="0"/>
                <w:numId w:val="13"/>
              </w:numPr>
              <w:ind w:left="284" w:hanging="284"/>
            </w:pPr>
            <w:r w:rsidRPr="00B23148">
              <w:t>highest</w:t>
            </w:r>
            <w:r>
              <w:t xml:space="preserve"> / </w:t>
            </w:r>
            <w:r w:rsidRPr="00B23148">
              <w:t>lowest</w:t>
            </w:r>
          </w:p>
          <w:p w14:paraId="7B90792F" w14:textId="77777777" w:rsidR="000B7E56" w:rsidRDefault="000B7E56" w:rsidP="0089509B">
            <w:pPr>
              <w:pStyle w:val="bullet"/>
              <w:numPr>
                <w:ilvl w:val="0"/>
                <w:numId w:val="13"/>
              </w:numPr>
              <w:ind w:left="284" w:hanging="284"/>
            </w:pPr>
            <w:r w:rsidRPr="00B23148">
              <w:t>most</w:t>
            </w:r>
            <w:r>
              <w:t xml:space="preserve"> / </w:t>
            </w:r>
            <w:r w:rsidRPr="00B23148">
              <w:t>least</w:t>
            </w:r>
          </w:p>
          <w:p w14:paraId="70860119" w14:textId="77777777" w:rsidR="000B7E56" w:rsidRDefault="000B7E56" w:rsidP="0089509B">
            <w:pPr>
              <w:pStyle w:val="bullet"/>
              <w:numPr>
                <w:ilvl w:val="0"/>
                <w:numId w:val="13"/>
              </w:numPr>
              <w:ind w:left="284" w:hanging="284"/>
            </w:pPr>
            <w:r w:rsidRPr="00B23148">
              <w:t>maximum</w:t>
            </w:r>
            <w:r>
              <w:t xml:space="preserve"> / </w:t>
            </w:r>
            <w:r w:rsidRPr="00B23148">
              <w:t>minimum</w:t>
            </w:r>
          </w:p>
          <w:p w14:paraId="5FE51431" w14:textId="77777777" w:rsidR="000B7E56" w:rsidRDefault="000B7E56" w:rsidP="0089509B">
            <w:pPr>
              <w:pStyle w:val="bullet"/>
              <w:numPr>
                <w:ilvl w:val="0"/>
                <w:numId w:val="13"/>
              </w:numPr>
              <w:ind w:left="284" w:hanging="284"/>
            </w:pPr>
            <w:r w:rsidRPr="00B23148">
              <w:t>first</w:t>
            </w:r>
            <w:r>
              <w:t xml:space="preserve"> /</w:t>
            </w:r>
            <w:r w:rsidRPr="00B23148">
              <w:t xml:space="preserve"> last </w:t>
            </w:r>
            <w:r>
              <w:t xml:space="preserve">/ </w:t>
            </w:r>
            <w:r w:rsidRPr="00B23148">
              <w:t>in the middle</w:t>
            </w:r>
          </w:p>
        </w:tc>
      </w:tr>
      <w:tr w:rsidR="000B7E56" w14:paraId="79FF652A" w14:textId="77777777" w:rsidTr="0046727B">
        <w:tc>
          <w:tcPr>
            <w:tcW w:w="9242" w:type="dxa"/>
            <w:gridSpan w:val="5"/>
          </w:tcPr>
          <w:p w14:paraId="485EDADE" w14:textId="77777777" w:rsidR="000B7E56" w:rsidRDefault="000B7E56" w:rsidP="0089509B">
            <w:pPr>
              <w:pStyle w:val="spacer"/>
            </w:pPr>
          </w:p>
        </w:tc>
      </w:tr>
      <w:tr w:rsidR="000B7E56" w14:paraId="54A9C720" w14:textId="77777777" w:rsidTr="0046727B">
        <w:tc>
          <w:tcPr>
            <w:tcW w:w="3369" w:type="dxa"/>
            <w:gridSpan w:val="2"/>
          </w:tcPr>
          <w:p w14:paraId="55D8F963" w14:textId="77777777" w:rsidR="000B7E56" w:rsidRPr="005979AA" w:rsidRDefault="000B7E56" w:rsidP="0089509B">
            <w:pPr>
              <w:pStyle w:val="unittext"/>
            </w:pPr>
            <w:r>
              <w:rPr>
                <w:b/>
                <w:i/>
              </w:rPr>
              <w:t xml:space="preserve">Simple, familiar tables and graphs </w:t>
            </w:r>
            <w:r>
              <w:t>may include</w:t>
            </w:r>
          </w:p>
        </w:tc>
        <w:tc>
          <w:tcPr>
            <w:tcW w:w="5873" w:type="dxa"/>
            <w:gridSpan w:val="3"/>
          </w:tcPr>
          <w:p w14:paraId="7FE431FD" w14:textId="77777777" w:rsidR="000B7E56" w:rsidRPr="00B23148" w:rsidRDefault="000B7E56" w:rsidP="0089509B">
            <w:pPr>
              <w:pStyle w:val="bullet"/>
              <w:numPr>
                <w:ilvl w:val="0"/>
                <w:numId w:val="13"/>
              </w:numPr>
              <w:ind w:left="284" w:hanging="284"/>
            </w:pPr>
            <w:r w:rsidRPr="00B23148">
              <w:t>small tables, pictograms and simple bar and line graphs using scales with graduations of 1s, 2s, 5s or 10s</w:t>
            </w:r>
          </w:p>
          <w:p w14:paraId="705EADBE" w14:textId="77777777" w:rsidR="000B7E56" w:rsidRPr="00B23148" w:rsidRDefault="000B7E56" w:rsidP="0089509B">
            <w:pPr>
              <w:pStyle w:val="bullet"/>
              <w:numPr>
                <w:ilvl w:val="0"/>
                <w:numId w:val="13"/>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14:paraId="7B3C5585" w14:textId="77777777" w:rsidR="000B7E56" w:rsidRDefault="000B7E56" w:rsidP="0089509B">
            <w:pPr>
              <w:pStyle w:val="bullet"/>
              <w:numPr>
                <w:ilvl w:val="0"/>
                <w:numId w:val="13"/>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0B7E56" w14:paraId="5BCD396A" w14:textId="77777777" w:rsidTr="0046727B">
        <w:tc>
          <w:tcPr>
            <w:tcW w:w="9242" w:type="dxa"/>
            <w:gridSpan w:val="5"/>
          </w:tcPr>
          <w:p w14:paraId="1049018D" w14:textId="77777777" w:rsidR="000B7E56" w:rsidRDefault="000B7E56" w:rsidP="0089509B">
            <w:pPr>
              <w:pStyle w:val="spacer"/>
            </w:pPr>
          </w:p>
        </w:tc>
      </w:tr>
      <w:tr w:rsidR="000B7E56" w14:paraId="1E4050FC" w14:textId="77777777" w:rsidTr="0046727B">
        <w:tc>
          <w:tcPr>
            <w:tcW w:w="3369" w:type="dxa"/>
            <w:gridSpan w:val="2"/>
          </w:tcPr>
          <w:p w14:paraId="6B208460" w14:textId="77777777" w:rsidR="000B7E56" w:rsidRPr="005979AA" w:rsidRDefault="000B7E56" w:rsidP="0089509B">
            <w:pPr>
              <w:pStyle w:val="unittext"/>
            </w:pPr>
            <w:r>
              <w:rPr>
                <w:b/>
                <w:i/>
              </w:rPr>
              <w:t xml:space="preserve">Key features, conventions and symbols of simple, familiar graphs </w:t>
            </w:r>
            <w:r>
              <w:t>may include:</w:t>
            </w:r>
          </w:p>
        </w:tc>
        <w:tc>
          <w:tcPr>
            <w:tcW w:w="5873" w:type="dxa"/>
            <w:gridSpan w:val="3"/>
          </w:tcPr>
          <w:p w14:paraId="59835427" w14:textId="77777777" w:rsidR="000B7E56" w:rsidRDefault="000B7E56" w:rsidP="0089509B">
            <w:pPr>
              <w:pStyle w:val="bullet"/>
              <w:numPr>
                <w:ilvl w:val="0"/>
                <w:numId w:val="13"/>
              </w:numPr>
              <w:ind w:left="284" w:hanging="284"/>
            </w:pPr>
            <w:r>
              <w:t>recognising and identifying features and conventions such as values/variables plotted, labels, axes, scales</w:t>
            </w:r>
          </w:p>
        </w:tc>
      </w:tr>
      <w:tr w:rsidR="000B7E56" w14:paraId="66A15715" w14:textId="77777777" w:rsidTr="0046727B">
        <w:tc>
          <w:tcPr>
            <w:tcW w:w="9242" w:type="dxa"/>
            <w:gridSpan w:val="5"/>
          </w:tcPr>
          <w:p w14:paraId="246F8DD8" w14:textId="77777777" w:rsidR="000B7E56" w:rsidRDefault="000B7E56" w:rsidP="0089509B">
            <w:pPr>
              <w:pStyle w:val="spacer"/>
            </w:pPr>
          </w:p>
        </w:tc>
      </w:tr>
      <w:tr w:rsidR="000B7E56" w14:paraId="0DA1832E" w14:textId="77777777" w:rsidTr="0046727B">
        <w:tc>
          <w:tcPr>
            <w:tcW w:w="9242" w:type="dxa"/>
            <w:gridSpan w:val="5"/>
          </w:tcPr>
          <w:p w14:paraId="5696A2A2" w14:textId="77777777" w:rsidR="000B7E56" w:rsidRDefault="000B7E56" w:rsidP="0089509B">
            <w:pPr>
              <w:pStyle w:val="Heading21"/>
            </w:pPr>
            <w:r>
              <w:t>Evidence Guide</w:t>
            </w:r>
          </w:p>
          <w:p w14:paraId="6BEA112B" w14:textId="77777777" w:rsidR="000B7E56" w:rsidRDefault="000B7E56"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212987AC" w14:textId="77777777" w:rsidTr="0046727B">
        <w:tc>
          <w:tcPr>
            <w:tcW w:w="3369" w:type="dxa"/>
            <w:gridSpan w:val="2"/>
          </w:tcPr>
          <w:p w14:paraId="08322633" w14:textId="77777777" w:rsidR="000B7E56" w:rsidRPr="005979AA" w:rsidRDefault="000B7E56" w:rsidP="0089509B">
            <w:pPr>
              <w:pStyle w:val="EG"/>
            </w:pPr>
            <w:r w:rsidRPr="005979AA">
              <w:t>Critical aspects for assessment and evidence required to demonstrate competency in this unit</w:t>
            </w:r>
          </w:p>
        </w:tc>
        <w:tc>
          <w:tcPr>
            <w:tcW w:w="5873" w:type="dxa"/>
            <w:gridSpan w:val="3"/>
          </w:tcPr>
          <w:p w14:paraId="06F025A2" w14:textId="77777777" w:rsidR="000B7E56" w:rsidRDefault="000B7E56" w:rsidP="0089509B">
            <w:pPr>
              <w:pStyle w:val="unittext"/>
            </w:pPr>
            <w:r w:rsidRPr="003B087B">
              <w:t>Assessment</w:t>
            </w:r>
            <w:r>
              <w:t xml:space="preserve"> must confirm the ability to:</w:t>
            </w:r>
          </w:p>
          <w:p w14:paraId="45E066AF" w14:textId="77777777" w:rsidR="000B7E56" w:rsidRDefault="000B7E56" w:rsidP="0089509B">
            <w:pPr>
              <w:pStyle w:val="bullet"/>
              <w:numPr>
                <w:ilvl w:val="0"/>
                <w:numId w:val="13"/>
              </w:numPr>
              <w:ind w:left="284" w:hanging="284"/>
            </w:pPr>
            <w:r w:rsidRPr="003D628A">
              <w:t>construct simple graphs and tables based on provided scales and axes</w:t>
            </w:r>
            <w:r w:rsidRPr="0016301C">
              <w:t xml:space="preserve"> </w:t>
            </w:r>
          </w:p>
          <w:p w14:paraId="4CD00F35" w14:textId="77777777" w:rsidR="000B7E56" w:rsidRDefault="000B7E56" w:rsidP="0089509B">
            <w:pPr>
              <w:pStyle w:val="bullet"/>
              <w:numPr>
                <w:ilvl w:val="0"/>
                <w:numId w:val="13"/>
              </w:numPr>
              <w:ind w:left="284" w:hanging="284"/>
            </w:pPr>
            <w:r>
              <w:t xml:space="preserve">use key features and conventions of tables and graphs </w:t>
            </w:r>
            <w:r w:rsidRPr="001E4BC0">
              <w:t xml:space="preserve">to identify and interpret simple </w:t>
            </w:r>
            <w:r>
              <w:t>numerical and statistical information</w:t>
            </w:r>
          </w:p>
          <w:p w14:paraId="64E4309B" w14:textId="77777777" w:rsidR="000B7E56" w:rsidRDefault="000B7E56" w:rsidP="0089509B">
            <w:pPr>
              <w:pStyle w:val="bullet"/>
              <w:numPr>
                <w:ilvl w:val="0"/>
                <w:numId w:val="13"/>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 xml:space="preserve">read, say and write numbers into the thousands as numerals and </w:t>
            </w:r>
            <w:r w:rsidRPr="001E4BC0">
              <w:lastRenderedPageBreak/>
              <w:t>as words</w:t>
            </w:r>
          </w:p>
        </w:tc>
      </w:tr>
      <w:tr w:rsidR="000B7E56" w14:paraId="1B44CD93" w14:textId="77777777" w:rsidTr="0046727B">
        <w:tc>
          <w:tcPr>
            <w:tcW w:w="9242" w:type="dxa"/>
            <w:gridSpan w:val="5"/>
          </w:tcPr>
          <w:p w14:paraId="51469166" w14:textId="77777777" w:rsidR="000B7E56" w:rsidRDefault="000B7E56" w:rsidP="0089509B">
            <w:pPr>
              <w:pStyle w:val="spacer"/>
            </w:pPr>
          </w:p>
        </w:tc>
      </w:tr>
      <w:tr w:rsidR="000B7E56" w14:paraId="5B56F593" w14:textId="77777777" w:rsidTr="0046727B">
        <w:tc>
          <w:tcPr>
            <w:tcW w:w="3369" w:type="dxa"/>
            <w:gridSpan w:val="2"/>
          </w:tcPr>
          <w:p w14:paraId="398F39E0" w14:textId="77777777" w:rsidR="000B7E56" w:rsidRPr="005979AA" w:rsidRDefault="000B7E56" w:rsidP="0089509B">
            <w:pPr>
              <w:pStyle w:val="EG"/>
            </w:pPr>
            <w:r w:rsidRPr="005979AA">
              <w:t>Context of and specific resources for assessment</w:t>
            </w:r>
          </w:p>
        </w:tc>
        <w:tc>
          <w:tcPr>
            <w:tcW w:w="5873" w:type="dxa"/>
            <w:gridSpan w:val="3"/>
          </w:tcPr>
          <w:p w14:paraId="46AC0610" w14:textId="77777777" w:rsidR="000B7E56" w:rsidRDefault="000B7E56" w:rsidP="0089509B">
            <w:pPr>
              <w:pStyle w:val="unittext"/>
            </w:pPr>
            <w:r>
              <w:t>Assessment must ensure:</w:t>
            </w:r>
          </w:p>
          <w:p w14:paraId="50717CC9" w14:textId="77777777" w:rsidR="000B7E56" w:rsidRPr="007E150E" w:rsidRDefault="000B7E56" w:rsidP="0089509B">
            <w:pPr>
              <w:pStyle w:val="bullet"/>
              <w:numPr>
                <w:ilvl w:val="0"/>
                <w:numId w:val="13"/>
              </w:numPr>
              <w:ind w:left="284" w:hanging="284"/>
              <w:rPr>
                <w:bCs/>
              </w:rPr>
            </w:pPr>
            <w:r w:rsidRPr="007E150E">
              <w:t xml:space="preserve">access to concrete, relevant, familiar and personal contexts and materials where the </w:t>
            </w:r>
            <w:r>
              <w:t>scales and axes are provided</w:t>
            </w:r>
          </w:p>
          <w:p w14:paraId="2CCD1738" w14:textId="77777777" w:rsidR="000B7E56" w:rsidRPr="007E150E" w:rsidRDefault="000B7E56" w:rsidP="0089509B">
            <w:pPr>
              <w:pStyle w:val="unittext"/>
            </w:pPr>
            <w:r w:rsidRPr="007E150E">
              <w:t>At this level, the learner can:</w:t>
            </w:r>
          </w:p>
          <w:p w14:paraId="53007DE8" w14:textId="77777777" w:rsidR="000B7E56" w:rsidRPr="007E150E" w:rsidRDefault="000B7E56" w:rsidP="0089509B">
            <w:pPr>
              <w:pStyle w:val="bullet"/>
              <w:numPr>
                <w:ilvl w:val="0"/>
                <w:numId w:val="13"/>
              </w:numPr>
              <w:ind w:left="284" w:hanging="284"/>
              <w:rPr>
                <w:bCs/>
              </w:rPr>
            </w:pPr>
            <w:r w:rsidRPr="007E150E">
              <w:t xml:space="preserve">use a combination of mainly informal and some formal oral and written mathematical and general language to communicate mathematically </w:t>
            </w:r>
          </w:p>
          <w:p w14:paraId="54EB20D2" w14:textId="77777777" w:rsidR="000B7E56" w:rsidRPr="002B7880" w:rsidRDefault="000B7E56" w:rsidP="0089509B">
            <w:pPr>
              <w:pStyle w:val="bullet"/>
              <w:numPr>
                <w:ilvl w:val="0"/>
                <w:numId w:val="13"/>
              </w:numPr>
              <w:ind w:left="284" w:hanging="284"/>
              <w:rPr>
                <w:bCs/>
              </w:rPr>
            </w:pPr>
            <w:r w:rsidRPr="00961C66">
              <w:t xml:space="preserve"> wo</w:t>
            </w:r>
            <w:r>
              <w:t xml:space="preserve">rk with an expert/mentor </w:t>
            </w:r>
            <w:r>
              <w:rPr>
                <w:bCs/>
              </w:rPr>
              <w:t>where support is available if requested</w:t>
            </w:r>
          </w:p>
        </w:tc>
      </w:tr>
      <w:tr w:rsidR="000B7E56" w14:paraId="5A210CC1" w14:textId="77777777" w:rsidTr="0046727B">
        <w:tc>
          <w:tcPr>
            <w:tcW w:w="9242" w:type="dxa"/>
            <w:gridSpan w:val="5"/>
          </w:tcPr>
          <w:p w14:paraId="3217E7B6" w14:textId="77777777" w:rsidR="000B7E56" w:rsidRDefault="000B7E56" w:rsidP="0089509B">
            <w:pPr>
              <w:pStyle w:val="spacer"/>
            </w:pPr>
          </w:p>
        </w:tc>
      </w:tr>
      <w:tr w:rsidR="000B7E56" w14:paraId="031B4B94" w14:textId="77777777" w:rsidTr="0046727B">
        <w:tc>
          <w:tcPr>
            <w:tcW w:w="3369" w:type="dxa"/>
            <w:gridSpan w:val="2"/>
          </w:tcPr>
          <w:p w14:paraId="40F32792" w14:textId="77777777" w:rsidR="000B7E56" w:rsidRPr="00622D2D" w:rsidRDefault="000B7E56" w:rsidP="0089509B">
            <w:pPr>
              <w:pStyle w:val="EG"/>
            </w:pPr>
            <w:r w:rsidRPr="005979AA">
              <w:t>Method(s) of assessment</w:t>
            </w:r>
          </w:p>
        </w:tc>
        <w:tc>
          <w:tcPr>
            <w:tcW w:w="5873" w:type="dxa"/>
            <w:gridSpan w:val="3"/>
          </w:tcPr>
          <w:p w14:paraId="4B41F59D" w14:textId="77777777" w:rsidR="000B7E56" w:rsidRDefault="000B7E56" w:rsidP="0089509B">
            <w:pPr>
              <w:pStyle w:val="unittext"/>
            </w:pPr>
            <w:r>
              <w:t>The following suggested assessment methods are suitable for this unit:</w:t>
            </w:r>
          </w:p>
          <w:p w14:paraId="3C785F41" w14:textId="77777777" w:rsidR="000B7E56" w:rsidRDefault="000B7E56" w:rsidP="0089509B">
            <w:pPr>
              <w:pStyle w:val="bullet"/>
              <w:numPr>
                <w:ilvl w:val="0"/>
                <w:numId w:val="13"/>
              </w:numPr>
              <w:ind w:left="284" w:hanging="284"/>
            </w:pPr>
            <w:r>
              <w:t>portfolio of simple tables and graphs created by the learner</w:t>
            </w:r>
          </w:p>
          <w:p w14:paraId="70EB0492" w14:textId="77777777" w:rsidR="000B7E56" w:rsidRDefault="000B7E56" w:rsidP="0089509B">
            <w:pPr>
              <w:pStyle w:val="bullet"/>
              <w:numPr>
                <w:ilvl w:val="0"/>
                <w:numId w:val="13"/>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14:paraId="1FCF2331" w14:textId="77777777" w:rsidR="0089509B" w:rsidRDefault="0089509B" w:rsidP="0089509B">
      <w:pPr>
        <w:keepNext/>
        <w:sectPr w:rsidR="0089509B" w:rsidSect="0046727B">
          <w:headerReference w:type="even" r:id="rId195"/>
          <w:headerReference w:type="default" r:id="rId196"/>
          <w:headerReference w:type="first" r:id="rId19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310E33" w14:paraId="66F5982A" w14:textId="77777777" w:rsidTr="00310E33">
        <w:tc>
          <w:tcPr>
            <w:tcW w:w="2943" w:type="dxa"/>
          </w:tcPr>
          <w:p w14:paraId="02E030DF" w14:textId="77777777" w:rsidR="00310E33" w:rsidRPr="00D72D90" w:rsidRDefault="00310E33" w:rsidP="00310E33">
            <w:pPr>
              <w:pStyle w:val="CodeTOC"/>
            </w:pPr>
            <w:r w:rsidRPr="00D72D90">
              <w:lastRenderedPageBreak/>
              <w:t>Unit Code</w:t>
            </w:r>
          </w:p>
        </w:tc>
        <w:tc>
          <w:tcPr>
            <w:tcW w:w="6299" w:type="dxa"/>
            <w:gridSpan w:val="4"/>
          </w:tcPr>
          <w:p w14:paraId="6DBF8246" w14:textId="77777777" w:rsidR="00310E33" w:rsidRPr="00D72D90" w:rsidRDefault="00310E33" w:rsidP="00310E33">
            <w:pPr>
              <w:pStyle w:val="code"/>
            </w:pPr>
            <w:bookmarkStart w:id="151" w:name="_Toc514234328"/>
            <w:r>
              <w:t>VU22374</w:t>
            </w:r>
            <w:bookmarkEnd w:id="151"/>
          </w:p>
        </w:tc>
      </w:tr>
      <w:tr w:rsidR="00310E33" w14:paraId="1833C90A" w14:textId="77777777" w:rsidTr="00310E33">
        <w:tc>
          <w:tcPr>
            <w:tcW w:w="2943" w:type="dxa"/>
          </w:tcPr>
          <w:p w14:paraId="76DB60D7" w14:textId="77777777" w:rsidR="00310E33" w:rsidRPr="00D72D90" w:rsidRDefault="00310E33" w:rsidP="00310E33">
            <w:pPr>
              <w:pStyle w:val="CodeTOC"/>
            </w:pPr>
            <w:r w:rsidRPr="00D72D90">
              <w:t>Unit Title</w:t>
            </w:r>
          </w:p>
        </w:tc>
        <w:tc>
          <w:tcPr>
            <w:tcW w:w="6299" w:type="dxa"/>
            <w:gridSpan w:val="4"/>
          </w:tcPr>
          <w:p w14:paraId="591F1349" w14:textId="77777777" w:rsidR="00310E33" w:rsidRPr="00D72D90" w:rsidRDefault="00310E33" w:rsidP="00310E33">
            <w:pPr>
              <w:pStyle w:val="code"/>
            </w:pPr>
            <w:bookmarkStart w:id="152" w:name="_Toc507058699"/>
            <w:bookmarkStart w:id="153" w:name="_Toc514234329"/>
            <w:r w:rsidRPr="0082212D">
              <w:t>Develop verbal communication skills</w:t>
            </w:r>
            <w:bookmarkEnd w:id="152"/>
            <w:bookmarkEnd w:id="153"/>
          </w:p>
        </w:tc>
      </w:tr>
      <w:tr w:rsidR="00310E33" w14:paraId="56EDF769" w14:textId="77777777" w:rsidTr="00310E33">
        <w:tc>
          <w:tcPr>
            <w:tcW w:w="2943" w:type="dxa"/>
          </w:tcPr>
          <w:p w14:paraId="15B43F3B" w14:textId="77777777" w:rsidR="00310E33" w:rsidRDefault="00310E33" w:rsidP="00310E33">
            <w:pPr>
              <w:pStyle w:val="Heading21"/>
            </w:pPr>
            <w:r>
              <w:t>Unit Descriptor</w:t>
            </w:r>
          </w:p>
        </w:tc>
        <w:tc>
          <w:tcPr>
            <w:tcW w:w="6299" w:type="dxa"/>
            <w:gridSpan w:val="4"/>
          </w:tcPr>
          <w:p w14:paraId="3EEA6F8F" w14:textId="77777777" w:rsidR="00310E33" w:rsidRDefault="00310E33" w:rsidP="00310E33">
            <w:pPr>
              <w:pStyle w:val="unittext"/>
            </w:pPr>
            <w:r>
              <w:t>This unit describes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14:paraId="42C69279" w14:textId="77777777" w:rsidR="00310E33" w:rsidRDefault="00310E33" w:rsidP="00310E33">
            <w:pPr>
              <w:pStyle w:val="unittext"/>
            </w:pPr>
            <w:r w:rsidRPr="00C2599D">
              <w:t>The required outcomes described in this unit</w:t>
            </w:r>
            <w:r>
              <w:t xml:space="preserve"> contribute to the achievement of Australian Core Skills Framework indicators for oral communication at Level 1: 1.07, 1.08 </w:t>
            </w:r>
          </w:p>
        </w:tc>
      </w:tr>
      <w:tr w:rsidR="00310E33" w14:paraId="5B4291A8" w14:textId="77777777" w:rsidTr="00310E33">
        <w:tc>
          <w:tcPr>
            <w:tcW w:w="2943" w:type="dxa"/>
          </w:tcPr>
          <w:p w14:paraId="02394D9E" w14:textId="77777777" w:rsidR="00310E33" w:rsidRDefault="00310E33" w:rsidP="00310E33">
            <w:pPr>
              <w:pStyle w:val="Heading21"/>
            </w:pPr>
            <w:r>
              <w:t>Employability Skills</w:t>
            </w:r>
          </w:p>
        </w:tc>
        <w:tc>
          <w:tcPr>
            <w:tcW w:w="6299" w:type="dxa"/>
            <w:gridSpan w:val="4"/>
          </w:tcPr>
          <w:p w14:paraId="6B634B09" w14:textId="77777777" w:rsidR="00310E33" w:rsidRDefault="00310E33" w:rsidP="00310E33">
            <w:pPr>
              <w:pStyle w:val="unittext"/>
            </w:pPr>
            <w:r>
              <w:t>This unit contains employability skills.</w:t>
            </w:r>
          </w:p>
        </w:tc>
      </w:tr>
      <w:tr w:rsidR="00310E33" w14:paraId="2D4F685C" w14:textId="77777777" w:rsidTr="00310E33">
        <w:tc>
          <w:tcPr>
            <w:tcW w:w="2943" w:type="dxa"/>
          </w:tcPr>
          <w:p w14:paraId="23DAAE7A" w14:textId="77777777" w:rsidR="00310E33" w:rsidRDefault="00310E33" w:rsidP="00310E33">
            <w:pPr>
              <w:pStyle w:val="Heading21"/>
            </w:pPr>
            <w:r>
              <w:t>Application of the Unit</w:t>
            </w:r>
          </w:p>
        </w:tc>
        <w:tc>
          <w:tcPr>
            <w:tcW w:w="6299" w:type="dxa"/>
            <w:gridSpan w:val="4"/>
          </w:tcPr>
          <w:p w14:paraId="17644CFF" w14:textId="77777777" w:rsidR="00310E33" w:rsidRDefault="00310E33" w:rsidP="00310E33">
            <w:pPr>
              <w:pStyle w:val="unittext"/>
            </w:pPr>
            <w:r>
              <w:t>This unit applies to</w:t>
            </w:r>
            <w:r w:rsidRPr="00E34D9D">
              <w:t xml:space="preserve"> those who wish to improve their </w:t>
            </w:r>
            <w:r>
              <w:t>verbal communication skills in their own highly familiar contexts.</w:t>
            </w:r>
          </w:p>
          <w:p w14:paraId="7DEAA1D5" w14:textId="77777777" w:rsidR="00310E33" w:rsidRDefault="00310E33" w:rsidP="00310E33">
            <w:pPr>
              <w:pStyle w:val="unittext"/>
            </w:pPr>
            <w:r>
              <w:t xml:space="preserve">Where application is as part of the Course in Initial General Education for Adults, it is recommended that application is integrated with other units such as </w:t>
            </w:r>
            <w:r w:rsidRPr="00CC49A8">
              <w:rPr>
                <w:i/>
              </w:rPr>
              <w:t>VU22342</w:t>
            </w:r>
            <w:r>
              <w:t xml:space="preserve"> </w:t>
            </w:r>
            <w:r>
              <w:rPr>
                <w:i/>
              </w:rPr>
              <w:t>Identify learning objectives</w:t>
            </w:r>
            <w:r>
              <w:t>.</w:t>
            </w:r>
          </w:p>
        </w:tc>
      </w:tr>
      <w:tr w:rsidR="00310E33" w14:paraId="31C06A3A" w14:textId="77777777" w:rsidTr="00310E33">
        <w:tc>
          <w:tcPr>
            <w:tcW w:w="2943" w:type="dxa"/>
          </w:tcPr>
          <w:p w14:paraId="5A634E30" w14:textId="77777777" w:rsidR="00310E33" w:rsidRDefault="00310E33" w:rsidP="00310E33">
            <w:pPr>
              <w:pStyle w:val="Heading21"/>
            </w:pPr>
            <w:r>
              <w:t>Element</w:t>
            </w:r>
          </w:p>
          <w:p w14:paraId="2EBB6D31" w14:textId="77777777" w:rsidR="00310E33" w:rsidRDefault="00310E33" w:rsidP="00310E33">
            <w:pPr>
              <w:pStyle w:val="text"/>
            </w:pPr>
            <w:r w:rsidRPr="005979AA">
              <w:t>Elements describe the essential outcomes of a unit of competency. Elements describe actions or outcomes that are demonstrable and assessable.</w:t>
            </w:r>
          </w:p>
        </w:tc>
        <w:tc>
          <w:tcPr>
            <w:tcW w:w="6299" w:type="dxa"/>
            <w:gridSpan w:val="4"/>
          </w:tcPr>
          <w:p w14:paraId="6758BDE6" w14:textId="77777777" w:rsidR="00310E33" w:rsidRDefault="00310E33" w:rsidP="00310E33">
            <w:pPr>
              <w:pStyle w:val="Heading21"/>
            </w:pPr>
            <w:r>
              <w:t>Performance Criteria</w:t>
            </w:r>
          </w:p>
          <w:p w14:paraId="527A1D3C" w14:textId="77777777" w:rsidR="00310E33" w:rsidRDefault="00310E33" w:rsidP="00310E3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310E33" w14:paraId="0AEF90BE" w14:textId="77777777" w:rsidTr="00310E33">
        <w:tc>
          <w:tcPr>
            <w:tcW w:w="2943" w:type="dxa"/>
          </w:tcPr>
          <w:p w14:paraId="3DB80E55" w14:textId="77777777" w:rsidR="00310E33" w:rsidRDefault="00310E33" w:rsidP="00310E33">
            <w:pPr>
              <w:pStyle w:val="spacer"/>
            </w:pPr>
          </w:p>
        </w:tc>
        <w:tc>
          <w:tcPr>
            <w:tcW w:w="6299" w:type="dxa"/>
            <w:gridSpan w:val="4"/>
          </w:tcPr>
          <w:p w14:paraId="590AB5DC" w14:textId="77777777" w:rsidR="00310E33" w:rsidRDefault="00310E33" w:rsidP="00310E33">
            <w:pPr>
              <w:pStyle w:val="spacer"/>
            </w:pPr>
          </w:p>
        </w:tc>
      </w:tr>
      <w:tr w:rsidR="00310E33" w14:paraId="40E0DE02" w14:textId="77777777" w:rsidTr="00310E33">
        <w:tc>
          <w:tcPr>
            <w:tcW w:w="2943" w:type="dxa"/>
            <w:vMerge w:val="restart"/>
          </w:tcPr>
          <w:p w14:paraId="23907801" w14:textId="77777777" w:rsidR="00310E33" w:rsidRPr="00AE1F1B" w:rsidRDefault="00310E33" w:rsidP="00310E33">
            <w:pPr>
              <w:pStyle w:val="element"/>
              <w:keepNext/>
              <w:rPr>
                <w:b/>
              </w:rPr>
            </w:pPr>
            <w:r>
              <w:t>1</w:t>
            </w:r>
            <w:r>
              <w:tab/>
              <w:t>C</w:t>
            </w:r>
            <w:r w:rsidRPr="00E726E9">
              <w:t>ommunicate</w:t>
            </w:r>
            <w:r>
              <w:t xml:space="preserve"> verbally in </w:t>
            </w:r>
            <w:r w:rsidRPr="00E726E9">
              <w:t>immediate context</w:t>
            </w:r>
          </w:p>
        </w:tc>
        <w:tc>
          <w:tcPr>
            <w:tcW w:w="570" w:type="dxa"/>
            <w:gridSpan w:val="2"/>
          </w:tcPr>
          <w:p w14:paraId="785893EE" w14:textId="77777777" w:rsidR="00310E33" w:rsidRPr="00E726E9" w:rsidRDefault="00310E33" w:rsidP="00310E33">
            <w:pPr>
              <w:pStyle w:val="PC"/>
              <w:keepNext/>
            </w:pPr>
            <w:r w:rsidRPr="00E726E9">
              <w:t>1.1</w:t>
            </w:r>
          </w:p>
        </w:tc>
        <w:tc>
          <w:tcPr>
            <w:tcW w:w="5729" w:type="dxa"/>
            <w:gridSpan w:val="2"/>
          </w:tcPr>
          <w:p w14:paraId="792FFBEE" w14:textId="77777777" w:rsidR="00310E33" w:rsidRPr="00E726E9" w:rsidRDefault="00310E33" w:rsidP="00310E33">
            <w:pPr>
              <w:pStyle w:val="unittext"/>
            </w:pPr>
            <w:r>
              <w:t xml:space="preserve">Provide </w:t>
            </w:r>
            <w:r w:rsidRPr="00787C7F">
              <w:rPr>
                <w:b/>
                <w:i/>
              </w:rPr>
              <w:t>basic information</w:t>
            </w:r>
            <w:r>
              <w:t xml:space="preserve"> in short and explicit exchanges</w:t>
            </w:r>
            <w:r w:rsidRPr="00E726E9">
              <w:t xml:space="preserve"> </w:t>
            </w:r>
          </w:p>
        </w:tc>
      </w:tr>
      <w:tr w:rsidR="00310E33" w14:paraId="0D76842B" w14:textId="77777777" w:rsidTr="00310E33">
        <w:tc>
          <w:tcPr>
            <w:tcW w:w="2943" w:type="dxa"/>
            <w:vMerge/>
          </w:tcPr>
          <w:p w14:paraId="0DB1D902" w14:textId="77777777" w:rsidR="00310E33" w:rsidRPr="0084371F" w:rsidRDefault="00310E33" w:rsidP="00310E33">
            <w:pPr>
              <w:pStyle w:val="element"/>
              <w:keepNext/>
            </w:pPr>
          </w:p>
        </w:tc>
        <w:tc>
          <w:tcPr>
            <w:tcW w:w="570" w:type="dxa"/>
            <w:gridSpan w:val="2"/>
          </w:tcPr>
          <w:p w14:paraId="7ADED2E0" w14:textId="77777777" w:rsidR="00310E33" w:rsidRDefault="00310E33" w:rsidP="00310E33">
            <w:pPr>
              <w:pStyle w:val="PC"/>
              <w:keepNext/>
            </w:pPr>
            <w:r w:rsidRPr="00E726E9">
              <w:t>1.2</w:t>
            </w:r>
          </w:p>
        </w:tc>
        <w:tc>
          <w:tcPr>
            <w:tcW w:w="5729" w:type="dxa"/>
            <w:gridSpan w:val="2"/>
          </w:tcPr>
          <w:p w14:paraId="514CE192" w14:textId="77777777" w:rsidR="00310E33" w:rsidRDefault="00310E33" w:rsidP="00310E3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310E33" w14:paraId="1E7BBC40" w14:textId="77777777" w:rsidTr="00310E33">
        <w:tc>
          <w:tcPr>
            <w:tcW w:w="2943" w:type="dxa"/>
          </w:tcPr>
          <w:p w14:paraId="16B92F34" w14:textId="77777777" w:rsidR="00310E33" w:rsidRDefault="00310E33" w:rsidP="00310E33">
            <w:pPr>
              <w:pStyle w:val="spacer"/>
            </w:pPr>
          </w:p>
        </w:tc>
        <w:tc>
          <w:tcPr>
            <w:tcW w:w="6299" w:type="dxa"/>
            <w:gridSpan w:val="4"/>
          </w:tcPr>
          <w:p w14:paraId="59549F9A" w14:textId="77777777" w:rsidR="00310E33" w:rsidRDefault="00310E33" w:rsidP="00310E33">
            <w:pPr>
              <w:pStyle w:val="spacer"/>
            </w:pPr>
          </w:p>
        </w:tc>
      </w:tr>
      <w:tr w:rsidR="00310E33" w14:paraId="13313941" w14:textId="77777777" w:rsidTr="00310E33">
        <w:tc>
          <w:tcPr>
            <w:tcW w:w="2943" w:type="dxa"/>
            <w:vMerge w:val="restart"/>
          </w:tcPr>
          <w:p w14:paraId="0BF1ACE8" w14:textId="77777777" w:rsidR="00310E33" w:rsidRPr="00E726E9" w:rsidRDefault="00310E33" w:rsidP="00310E33">
            <w:pPr>
              <w:pStyle w:val="element"/>
              <w:keepNext/>
              <w:rPr>
                <w:b/>
              </w:rPr>
            </w:pPr>
            <w:r>
              <w:t>2</w:t>
            </w:r>
            <w:r>
              <w:tab/>
            </w:r>
            <w:r w:rsidRPr="00E726E9">
              <w:t>Participate in discussions in immediate context</w:t>
            </w:r>
          </w:p>
        </w:tc>
        <w:tc>
          <w:tcPr>
            <w:tcW w:w="585" w:type="dxa"/>
            <w:gridSpan w:val="3"/>
          </w:tcPr>
          <w:p w14:paraId="518308F6" w14:textId="77777777" w:rsidR="00310E33" w:rsidRPr="00E726E9" w:rsidRDefault="00310E33" w:rsidP="00310E33">
            <w:pPr>
              <w:pStyle w:val="PC"/>
              <w:keepNext/>
            </w:pPr>
            <w:r w:rsidRPr="00E726E9">
              <w:t>2.1</w:t>
            </w:r>
          </w:p>
        </w:tc>
        <w:tc>
          <w:tcPr>
            <w:tcW w:w="5714" w:type="dxa"/>
          </w:tcPr>
          <w:p w14:paraId="2AFBA68D" w14:textId="77777777" w:rsidR="00310E33" w:rsidRPr="00E726E9" w:rsidRDefault="00310E33" w:rsidP="00310E33">
            <w:pPr>
              <w:pStyle w:val="unittext"/>
            </w:pPr>
            <w:r>
              <w:t>Undertake routine i</w:t>
            </w:r>
            <w:r w:rsidRPr="00E726E9">
              <w:t xml:space="preserve">ntroductions and greetings </w:t>
            </w:r>
          </w:p>
        </w:tc>
      </w:tr>
      <w:tr w:rsidR="00310E33" w14:paraId="5364E1E7" w14:textId="77777777" w:rsidTr="00310E33">
        <w:tc>
          <w:tcPr>
            <w:tcW w:w="2943" w:type="dxa"/>
            <w:vMerge/>
          </w:tcPr>
          <w:p w14:paraId="626E37C5" w14:textId="77777777" w:rsidR="00310E33" w:rsidRDefault="00310E33" w:rsidP="00310E33">
            <w:pPr>
              <w:keepNext/>
            </w:pPr>
          </w:p>
        </w:tc>
        <w:tc>
          <w:tcPr>
            <w:tcW w:w="585" w:type="dxa"/>
            <w:gridSpan w:val="3"/>
          </w:tcPr>
          <w:p w14:paraId="395E7382" w14:textId="77777777" w:rsidR="00310E33" w:rsidRDefault="00310E33" w:rsidP="00310E33">
            <w:pPr>
              <w:pStyle w:val="PC"/>
              <w:keepNext/>
            </w:pPr>
            <w:r w:rsidRPr="00E726E9">
              <w:t>2.2</w:t>
            </w:r>
          </w:p>
        </w:tc>
        <w:tc>
          <w:tcPr>
            <w:tcW w:w="5714" w:type="dxa"/>
          </w:tcPr>
          <w:p w14:paraId="77820E20" w14:textId="77777777" w:rsidR="00310E33" w:rsidRDefault="00310E33" w:rsidP="00310E33">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310E33" w14:paraId="5C9B94F1" w14:textId="77777777" w:rsidTr="00310E33">
        <w:tc>
          <w:tcPr>
            <w:tcW w:w="2943" w:type="dxa"/>
          </w:tcPr>
          <w:p w14:paraId="603B338E" w14:textId="77777777" w:rsidR="00310E33" w:rsidRDefault="00310E33" w:rsidP="00310E33">
            <w:pPr>
              <w:pStyle w:val="spacer"/>
            </w:pPr>
          </w:p>
        </w:tc>
        <w:tc>
          <w:tcPr>
            <w:tcW w:w="6299" w:type="dxa"/>
            <w:gridSpan w:val="4"/>
          </w:tcPr>
          <w:p w14:paraId="5A35CA37" w14:textId="77777777" w:rsidR="00310E33" w:rsidRDefault="00310E33" w:rsidP="00310E33">
            <w:pPr>
              <w:pStyle w:val="spacer"/>
            </w:pPr>
          </w:p>
        </w:tc>
      </w:tr>
      <w:tr w:rsidR="00310E33" w14:paraId="7BF6CCB7" w14:textId="77777777" w:rsidTr="00310E33">
        <w:tc>
          <w:tcPr>
            <w:tcW w:w="2943" w:type="dxa"/>
            <w:vMerge w:val="restart"/>
          </w:tcPr>
          <w:p w14:paraId="57ADD025" w14:textId="77777777" w:rsidR="00310E33" w:rsidRDefault="00310E33" w:rsidP="00310E33">
            <w:pPr>
              <w:pStyle w:val="element"/>
              <w:keepNext/>
            </w:pPr>
            <w:r>
              <w:t>3</w:t>
            </w:r>
            <w:r>
              <w:tab/>
            </w:r>
            <w:r w:rsidRPr="003515A7">
              <w:t>Respond to basic oral information in an immediate context</w:t>
            </w:r>
          </w:p>
        </w:tc>
        <w:tc>
          <w:tcPr>
            <w:tcW w:w="570" w:type="dxa"/>
            <w:gridSpan w:val="2"/>
          </w:tcPr>
          <w:p w14:paraId="4216F92D" w14:textId="77777777" w:rsidR="00310E33" w:rsidRDefault="00310E33" w:rsidP="00310E33">
            <w:pPr>
              <w:pStyle w:val="PC"/>
              <w:keepNext/>
            </w:pPr>
            <w:r>
              <w:t>3.1</w:t>
            </w:r>
          </w:p>
        </w:tc>
        <w:tc>
          <w:tcPr>
            <w:tcW w:w="5729" w:type="dxa"/>
            <w:gridSpan w:val="2"/>
          </w:tcPr>
          <w:p w14:paraId="0662161B" w14:textId="77777777" w:rsidR="00310E33" w:rsidRPr="00E726E9" w:rsidRDefault="00310E33" w:rsidP="00310E33">
            <w:pPr>
              <w:pStyle w:val="unittext"/>
              <w:rPr>
                <w:b/>
                <w:i/>
              </w:rPr>
            </w:pPr>
            <w:r>
              <w:t>Identify</w:t>
            </w:r>
            <w:r w:rsidRPr="00E726E9">
              <w:rPr>
                <w:b/>
                <w:i/>
              </w:rPr>
              <w:t xml:space="preserve"> </w:t>
            </w:r>
            <w:r>
              <w:rPr>
                <w:b/>
                <w:i/>
              </w:rPr>
              <w:t>t</w:t>
            </w:r>
            <w:r w:rsidRPr="00E726E9">
              <w:rPr>
                <w:b/>
                <w:i/>
              </w:rPr>
              <w:t xml:space="preserve">he gist of short explanations </w:t>
            </w:r>
          </w:p>
        </w:tc>
      </w:tr>
      <w:tr w:rsidR="00310E33" w14:paraId="15FA8450" w14:textId="77777777" w:rsidTr="00310E33">
        <w:tc>
          <w:tcPr>
            <w:tcW w:w="2943" w:type="dxa"/>
            <w:vMerge/>
          </w:tcPr>
          <w:p w14:paraId="4618908D" w14:textId="77777777" w:rsidR="00310E33" w:rsidRDefault="00310E33" w:rsidP="00310E33">
            <w:pPr>
              <w:keepNext/>
            </w:pPr>
          </w:p>
        </w:tc>
        <w:tc>
          <w:tcPr>
            <w:tcW w:w="570" w:type="dxa"/>
            <w:gridSpan w:val="2"/>
          </w:tcPr>
          <w:p w14:paraId="376E45AB" w14:textId="77777777" w:rsidR="00310E33" w:rsidRDefault="00310E33" w:rsidP="00310E33">
            <w:pPr>
              <w:pStyle w:val="PC"/>
              <w:keepNext/>
            </w:pPr>
            <w:r>
              <w:t>3.2</w:t>
            </w:r>
          </w:p>
        </w:tc>
        <w:tc>
          <w:tcPr>
            <w:tcW w:w="5729" w:type="dxa"/>
            <w:gridSpan w:val="2"/>
          </w:tcPr>
          <w:p w14:paraId="1C737FCC" w14:textId="77777777" w:rsidR="00310E33" w:rsidRPr="00E726E9" w:rsidRDefault="00310E33" w:rsidP="00310E33">
            <w:pPr>
              <w:pStyle w:val="unittext"/>
            </w:pPr>
            <w:r>
              <w:t xml:space="preserve">Identify </w:t>
            </w:r>
            <w:r>
              <w:rPr>
                <w:b/>
                <w:i/>
              </w:rPr>
              <w:t>s</w:t>
            </w:r>
            <w:r w:rsidRPr="00E726E9">
              <w:rPr>
                <w:b/>
                <w:i/>
              </w:rPr>
              <w:t>pecific information</w:t>
            </w:r>
          </w:p>
        </w:tc>
      </w:tr>
      <w:tr w:rsidR="00310E33" w14:paraId="540F51B0" w14:textId="77777777" w:rsidTr="00310E33">
        <w:tc>
          <w:tcPr>
            <w:tcW w:w="2943" w:type="dxa"/>
            <w:vMerge/>
          </w:tcPr>
          <w:p w14:paraId="46B2A450" w14:textId="77777777" w:rsidR="00310E33" w:rsidRDefault="00310E33" w:rsidP="00310E33">
            <w:pPr>
              <w:keepNext/>
            </w:pPr>
          </w:p>
        </w:tc>
        <w:tc>
          <w:tcPr>
            <w:tcW w:w="570" w:type="dxa"/>
            <w:gridSpan w:val="2"/>
          </w:tcPr>
          <w:p w14:paraId="4E567431" w14:textId="77777777" w:rsidR="00310E33" w:rsidRDefault="00310E33" w:rsidP="00310E33">
            <w:pPr>
              <w:pStyle w:val="PC"/>
              <w:keepNext/>
            </w:pPr>
            <w:r>
              <w:t>3.3</w:t>
            </w:r>
          </w:p>
        </w:tc>
        <w:tc>
          <w:tcPr>
            <w:tcW w:w="5729" w:type="dxa"/>
            <w:gridSpan w:val="2"/>
          </w:tcPr>
          <w:p w14:paraId="65B4618D" w14:textId="77777777" w:rsidR="00310E33" w:rsidRPr="00E726E9" w:rsidRDefault="00310E33" w:rsidP="00310E33">
            <w:pPr>
              <w:pStyle w:val="unittext"/>
            </w:pPr>
            <w:r>
              <w:t>Follow</w:t>
            </w:r>
            <w:r w:rsidRPr="00E726E9">
              <w:t xml:space="preserve"> </w:t>
            </w:r>
            <w:r>
              <w:t>one/ twostep instructions</w:t>
            </w:r>
            <w:r w:rsidRPr="00E726E9">
              <w:t xml:space="preserve"> </w:t>
            </w:r>
          </w:p>
        </w:tc>
      </w:tr>
      <w:tr w:rsidR="00310E33" w14:paraId="3B68F942" w14:textId="77777777" w:rsidTr="00310E33">
        <w:tc>
          <w:tcPr>
            <w:tcW w:w="2943" w:type="dxa"/>
          </w:tcPr>
          <w:p w14:paraId="6ABDA341" w14:textId="77777777" w:rsidR="00310E33" w:rsidRDefault="00310E33" w:rsidP="00310E33">
            <w:pPr>
              <w:pStyle w:val="spacer"/>
            </w:pPr>
          </w:p>
        </w:tc>
        <w:tc>
          <w:tcPr>
            <w:tcW w:w="6299" w:type="dxa"/>
            <w:gridSpan w:val="4"/>
          </w:tcPr>
          <w:p w14:paraId="082CD80C" w14:textId="77777777" w:rsidR="00310E33" w:rsidRDefault="00310E33" w:rsidP="00310E33">
            <w:pPr>
              <w:pStyle w:val="spacer"/>
            </w:pPr>
          </w:p>
        </w:tc>
      </w:tr>
      <w:tr w:rsidR="00310E33" w14:paraId="0CE536A3" w14:textId="77777777" w:rsidTr="00310E33">
        <w:tc>
          <w:tcPr>
            <w:tcW w:w="9242" w:type="dxa"/>
            <w:gridSpan w:val="5"/>
          </w:tcPr>
          <w:p w14:paraId="452F3BF5" w14:textId="77777777" w:rsidR="00310E33" w:rsidRDefault="00310E33" w:rsidP="00310E33">
            <w:pPr>
              <w:pStyle w:val="Heading21"/>
            </w:pPr>
            <w:r>
              <w:t>Required Knowledge and Skills</w:t>
            </w:r>
          </w:p>
          <w:p w14:paraId="401BFDD2" w14:textId="77777777" w:rsidR="00310E33" w:rsidRDefault="00310E33" w:rsidP="00310E33">
            <w:pPr>
              <w:pStyle w:val="text"/>
            </w:pPr>
            <w:r w:rsidRPr="005979AA">
              <w:t>This describes the essential skills and knowledge and their level required for this unit</w:t>
            </w:r>
            <w:r>
              <w:t>.</w:t>
            </w:r>
          </w:p>
        </w:tc>
      </w:tr>
      <w:tr w:rsidR="00310E33" w14:paraId="1422D818" w14:textId="77777777" w:rsidTr="00310E33">
        <w:tc>
          <w:tcPr>
            <w:tcW w:w="9242" w:type="dxa"/>
            <w:gridSpan w:val="5"/>
          </w:tcPr>
          <w:p w14:paraId="506DBA6B" w14:textId="77777777" w:rsidR="00310E33" w:rsidRDefault="00310E33" w:rsidP="00310E33">
            <w:pPr>
              <w:pStyle w:val="unittext"/>
            </w:pPr>
            <w:r>
              <w:t>Required Knowledge:</w:t>
            </w:r>
          </w:p>
          <w:p w14:paraId="1C958559" w14:textId="77777777" w:rsidR="00310E33" w:rsidRDefault="00310E33" w:rsidP="00310E33">
            <w:pPr>
              <w:pStyle w:val="bullet"/>
              <w:numPr>
                <w:ilvl w:val="0"/>
                <w:numId w:val="13"/>
              </w:numPr>
              <w:ind w:left="284" w:hanging="284"/>
            </w:pPr>
            <w:r>
              <w:lastRenderedPageBreak/>
              <w:t>simple vocabulary related to own immediate needs</w:t>
            </w:r>
          </w:p>
          <w:p w14:paraId="2F295F14" w14:textId="77777777" w:rsidR="00310E33" w:rsidRDefault="00310E33" w:rsidP="00310E33">
            <w:pPr>
              <w:pStyle w:val="bullet"/>
              <w:numPr>
                <w:ilvl w:val="0"/>
                <w:numId w:val="13"/>
              </w:numPr>
              <w:ind w:left="284" w:hanging="284"/>
            </w:pPr>
            <w:r>
              <w:t xml:space="preserve">simple strategies to participate in verbal communication exchanges such as requesting repetition, using nonverbal communication techniques and </w:t>
            </w:r>
            <w:r w:rsidRPr="00E726E9">
              <w:t>turn-taking</w:t>
            </w:r>
          </w:p>
          <w:p w14:paraId="6131617F" w14:textId="77777777" w:rsidR="00310E33" w:rsidRDefault="00310E33" w:rsidP="00310E33">
            <w:pPr>
              <w:pStyle w:val="unittext"/>
            </w:pPr>
            <w:r>
              <w:t>Required Skills:</w:t>
            </w:r>
          </w:p>
          <w:p w14:paraId="3E76402B" w14:textId="77777777" w:rsidR="00310E33" w:rsidRDefault="00310E33" w:rsidP="00310E33">
            <w:pPr>
              <w:pStyle w:val="bullet"/>
              <w:numPr>
                <w:ilvl w:val="0"/>
                <w:numId w:val="13"/>
              </w:numPr>
              <w:ind w:left="284" w:hanging="284"/>
            </w:pPr>
            <w:r>
              <w:t>oral communication skills to:</w:t>
            </w:r>
          </w:p>
          <w:p w14:paraId="59889533" w14:textId="77777777" w:rsidR="00310E33" w:rsidRDefault="00310E33" w:rsidP="00310E33">
            <w:pPr>
              <w:pStyle w:val="endash"/>
              <w:keepNext/>
              <w:ind w:left="568" w:hanging="284"/>
            </w:pPr>
            <w:r>
              <w:t>exchange and respond to simple information</w:t>
            </w:r>
          </w:p>
          <w:p w14:paraId="67D0AEB9" w14:textId="77777777" w:rsidR="00310E33" w:rsidRDefault="00310E33" w:rsidP="00310E33">
            <w:pPr>
              <w:pStyle w:val="endash"/>
              <w:keepNext/>
              <w:ind w:left="568" w:hanging="284"/>
            </w:pPr>
            <w:r>
              <w:t xml:space="preserve">formulate simple questions </w:t>
            </w:r>
          </w:p>
          <w:p w14:paraId="4BCBF04F" w14:textId="77777777" w:rsidR="00310E33" w:rsidRDefault="00310E33" w:rsidP="00310E33">
            <w:pPr>
              <w:pStyle w:val="endash"/>
              <w:keepNext/>
              <w:ind w:left="568" w:hanging="284"/>
            </w:pPr>
            <w:r>
              <w:t xml:space="preserve"> seek and respond to request for clarification of information</w:t>
            </w:r>
          </w:p>
          <w:p w14:paraId="69CEDF43" w14:textId="77777777" w:rsidR="00310E33" w:rsidRDefault="00310E33" w:rsidP="00310E33">
            <w:pPr>
              <w:pStyle w:val="bullet"/>
              <w:numPr>
                <w:ilvl w:val="0"/>
                <w:numId w:val="13"/>
              </w:numPr>
              <w:ind w:left="284" w:hanging="284"/>
            </w:pPr>
            <w:r>
              <w:t xml:space="preserve">literacy skills to use basic grammatical structures and tenses </w:t>
            </w:r>
          </w:p>
          <w:p w14:paraId="40580201" w14:textId="77777777" w:rsidR="00310E33" w:rsidRDefault="00310E33" w:rsidP="00310E33">
            <w:pPr>
              <w:pStyle w:val="bullet"/>
              <w:numPr>
                <w:ilvl w:val="0"/>
                <w:numId w:val="13"/>
              </w:numPr>
              <w:ind w:left="284" w:hanging="284"/>
            </w:pPr>
            <w:r>
              <w:t>problem solving skills to:</w:t>
            </w:r>
          </w:p>
          <w:p w14:paraId="0B51B316" w14:textId="77777777" w:rsidR="00310E33" w:rsidRDefault="00310E33" w:rsidP="00310E33">
            <w:pPr>
              <w:pStyle w:val="endash"/>
              <w:keepNext/>
              <w:ind w:left="568" w:hanging="284"/>
            </w:pPr>
            <w:r>
              <w:t>draw on non-verbal communication to convey meaning</w:t>
            </w:r>
          </w:p>
          <w:p w14:paraId="58501AD9" w14:textId="77777777" w:rsidR="00310E33" w:rsidRDefault="00310E33" w:rsidP="00310E33">
            <w:pPr>
              <w:pStyle w:val="endash"/>
              <w:keepNext/>
              <w:ind w:left="568" w:hanging="284"/>
            </w:pPr>
            <w:r>
              <w:t>draw on own personal experiences to make sense of information</w:t>
            </w:r>
          </w:p>
        </w:tc>
      </w:tr>
      <w:tr w:rsidR="00310E33" w14:paraId="0AC8531A" w14:textId="77777777" w:rsidTr="00310E33">
        <w:tc>
          <w:tcPr>
            <w:tcW w:w="9242" w:type="dxa"/>
            <w:gridSpan w:val="5"/>
          </w:tcPr>
          <w:p w14:paraId="17C8BB5B" w14:textId="77777777" w:rsidR="00310E33" w:rsidRDefault="00310E33" w:rsidP="00310E33">
            <w:pPr>
              <w:pStyle w:val="spacer"/>
            </w:pPr>
          </w:p>
        </w:tc>
      </w:tr>
      <w:tr w:rsidR="00310E33" w14:paraId="134953FB" w14:textId="77777777" w:rsidTr="00310E33">
        <w:tc>
          <w:tcPr>
            <w:tcW w:w="9242" w:type="dxa"/>
            <w:gridSpan w:val="5"/>
          </w:tcPr>
          <w:p w14:paraId="4228B309" w14:textId="77777777" w:rsidR="00310E33" w:rsidRDefault="00310E33" w:rsidP="00310E33">
            <w:pPr>
              <w:pStyle w:val="Heading21"/>
            </w:pPr>
            <w:r>
              <w:t>Range Statement</w:t>
            </w:r>
          </w:p>
          <w:p w14:paraId="2E6928A7" w14:textId="77777777" w:rsidR="00310E33" w:rsidRDefault="00310E33" w:rsidP="00310E3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310E33" w14:paraId="478D7C7C" w14:textId="77777777" w:rsidTr="00310E33">
        <w:tc>
          <w:tcPr>
            <w:tcW w:w="3369" w:type="dxa"/>
            <w:gridSpan w:val="2"/>
          </w:tcPr>
          <w:p w14:paraId="7F277855" w14:textId="77777777" w:rsidR="00310E33" w:rsidRPr="005979AA" w:rsidRDefault="00310E33" w:rsidP="00310E33">
            <w:pPr>
              <w:pStyle w:val="unittext"/>
            </w:pPr>
            <w:r>
              <w:rPr>
                <w:b/>
                <w:i/>
              </w:rPr>
              <w:t>B</w:t>
            </w:r>
            <w:r w:rsidRPr="00787C7F">
              <w:rPr>
                <w:b/>
                <w:i/>
              </w:rPr>
              <w:t>asic information</w:t>
            </w:r>
            <w:r>
              <w:rPr>
                <w:b/>
                <w:i/>
              </w:rPr>
              <w:t xml:space="preserve"> </w:t>
            </w:r>
            <w:r w:rsidRPr="007C5F7E">
              <w:t>may include:</w:t>
            </w:r>
          </w:p>
        </w:tc>
        <w:tc>
          <w:tcPr>
            <w:tcW w:w="5873" w:type="dxa"/>
            <w:gridSpan w:val="3"/>
          </w:tcPr>
          <w:p w14:paraId="28403EE7" w14:textId="77777777" w:rsidR="00310E33" w:rsidRDefault="00310E33" w:rsidP="00310E33">
            <w:pPr>
              <w:pStyle w:val="bullet"/>
              <w:numPr>
                <w:ilvl w:val="0"/>
                <w:numId w:val="13"/>
              </w:numPr>
              <w:ind w:left="284" w:hanging="284"/>
            </w:pPr>
            <w:r w:rsidRPr="007C5F7E">
              <w:t xml:space="preserve">personal or factual </w:t>
            </w:r>
            <w:r w:rsidRPr="00AE1F1B">
              <w:t>information</w:t>
            </w:r>
            <w:r w:rsidRPr="007C5F7E">
              <w:t xml:space="preserve"> such as:</w:t>
            </w:r>
          </w:p>
          <w:p w14:paraId="43B9FEA8" w14:textId="77777777" w:rsidR="00310E33" w:rsidRPr="00AE1F1B" w:rsidRDefault="00310E33" w:rsidP="00310E33">
            <w:pPr>
              <w:pStyle w:val="endash"/>
              <w:keepNext/>
              <w:ind w:left="568" w:hanging="284"/>
            </w:pPr>
            <w:r w:rsidRPr="00AE1F1B">
              <w:t>own personal details</w:t>
            </w:r>
          </w:p>
          <w:p w14:paraId="516B4B99" w14:textId="77777777" w:rsidR="00310E33" w:rsidRPr="00AE1F1B" w:rsidRDefault="00310E33" w:rsidP="00310E33">
            <w:pPr>
              <w:pStyle w:val="endash"/>
              <w:keepNext/>
              <w:ind w:left="568" w:hanging="284"/>
            </w:pPr>
            <w:r w:rsidRPr="00AE1F1B">
              <w:t>simple autobiographical details</w:t>
            </w:r>
          </w:p>
          <w:p w14:paraId="1C3FFAE2" w14:textId="77777777" w:rsidR="00310E33" w:rsidRPr="00AE1F1B" w:rsidRDefault="00310E33" w:rsidP="00310E33">
            <w:pPr>
              <w:pStyle w:val="endash"/>
              <w:keepNext/>
              <w:ind w:left="568" w:hanging="284"/>
            </w:pPr>
            <w:r w:rsidRPr="00AE1F1B">
              <w:t>one/ two step instructions</w:t>
            </w:r>
          </w:p>
          <w:p w14:paraId="5D8882D2" w14:textId="77777777" w:rsidR="00310E33" w:rsidRPr="00AE1F1B" w:rsidRDefault="00310E33" w:rsidP="00310E33">
            <w:pPr>
              <w:pStyle w:val="endash"/>
              <w:keepNext/>
              <w:ind w:left="568" w:hanging="284"/>
            </w:pPr>
            <w:r w:rsidRPr="00AE1F1B">
              <w:t>reporting a hazard or incident</w:t>
            </w:r>
          </w:p>
          <w:p w14:paraId="590FA082" w14:textId="77777777" w:rsidR="00310E33" w:rsidRPr="007C5F7E" w:rsidRDefault="00310E33" w:rsidP="00310E33">
            <w:pPr>
              <w:pStyle w:val="endash"/>
              <w:keepNext/>
              <w:ind w:left="568" w:hanging="284"/>
            </w:pPr>
            <w:r w:rsidRPr="00AE1F1B">
              <w:t>numerical data</w:t>
            </w:r>
          </w:p>
        </w:tc>
      </w:tr>
      <w:tr w:rsidR="00310E33" w14:paraId="453CF766" w14:textId="77777777" w:rsidTr="00310E33">
        <w:tc>
          <w:tcPr>
            <w:tcW w:w="9242" w:type="dxa"/>
            <w:gridSpan w:val="5"/>
          </w:tcPr>
          <w:p w14:paraId="19ED720C" w14:textId="77777777" w:rsidR="00310E33" w:rsidRDefault="00310E33" w:rsidP="00310E33">
            <w:pPr>
              <w:pStyle w:val="spacer"/>
            </w:pPr>
          </w:p>
        </w:tc>
      </w:tr>
      <w:tr w:rsidR="00310E33" w14:paraId="172DA90C" w14:textId="77777777" w:rsidTr="00310E33">
        <w:tc>
          <w:tcPr>
            <w:tcW w:w="3369" w:type="dxa"/>
            <w:gridSpan w:val="2"/>
          </w:tcPr>
          <w:p w14:paraId="4EEBD101" w14:textId="77777777" w:rsidR="00310E33" w:rsidRPr="00E726E9" w:rsidRDefault="00310E33" w:rsidP="00310E33">
            <w:pPr>
              <w:pStyle w:val="unittext"/>
            </w:pPr>
            <w:r w:rsidRPr="007C5F7E">
              <w:rPr>
                <w:b/>
                <w:i/>
              </w:rPr>
              <w:t>Specific information</w:t>
            </w:r>
            <w:r w:rsidRPr="00E726E9">
              <w:t xml:space="preserve"> </w:t>
            </w:r>
            <w:r>
              <w:t>may</w:t>
            </w:r>
            <w:r w:rsidRPr="00E726E9">
              <w:t xml:space="preserve"> include</w:t>
            </w:r>
          </w:p>
        </w:tc>
        <w:tc>
          <w:tcPr>
            <w:tcW w:w="5873" w:type="dxa"/>
            <w:gridSpan w:val="3"/>
          </w:tcPr>
          <w:p w14:paraId="47BE021B" w14:textId="77777777" w:rsidR="00310E33" w:rsidRPr="007C5F7E" w:rsidRDefault="00310E33" w:rsidP="00310E33">
            <w:pPr>
              <w:pStyle w:val="bullet"/>
              <w:numPr>
                <w:ilvl w:val="0"/>
                <w:numId w:val="13"/>
              </w:numPr>
              <w:ind w:left="284" w:hanging="284"/>
            </w:pPr>
            <w:r w:rsidRPr="007C5F7E">
              <w:t>names</w:t>
            </w:r>
          </w:p>
          <w:p w14:paraId="5F63B17B" w14:textId="77777777" w:rsidR="00310E33" w:rsidRPr="007C5F7E" w:rsidRDefault="00310E33" w:rsidP="00310E33">
            <w:pPr>
              <w:pStyle w:val="bullet"/>
              <w:numPr>
                <w:ilvl w:val="0"/>
                <w:numId w:val="13"/>
              </w:numPr>
              <w:ind w:left="284" w:hanging="284"/>
            </w:pPr>
            <w:r w:rsidRPr="007C5F7E">
              <w:t>places</w:t>
            </w:r>
          </w:p>
          <w:p w14:paraId="0E9C9633" w14:textId="77777777" w:rsidR="00310E33" w:rsidRPr="007C5F7E" w:rsidRDefault="00310E33" w:rsidP="00310E33">
            <w:pPr>
              <w:pStyle w:val="bullet"/>
              <w:numPr>
                <w:ilvl w:val="0"/>
                <w:numId w:val="13"/>
              </w:numPr>
              <w:ind w:left="284" w:hanging="284"/>
            </w:pPr>
            <w:r>
              <w:t xml:space="preserve">times / </w:t>
            </w:r>
            <w:r w:rsidRPr="007C5F7E">
              <w:t>dates</w:t>
            </w:r>
          </w:p>
          <w:p w14:paraId="283AE630" w14:textId="77777777" w:rsidR="00310E33" w:rsidRPr="007C5F7E" w:rsidRDefault="00310E33" w:rsidP="00310E33">
            <w:pPr>
              <w:pStyle w:val="bullet"/>
              <w:numPr>
                <w:ilvl w:val="0"/>
                <w:numId w:val="13"/>
              </w:numPr>
              <w:ind w:left="284" w:hanging="284"/>
            </w:pPr>
            <w:r w:rsidRPr="007C5F7E">
              <w:t>costs</w:t>
            </w:r>
          </w:p>
          <w:p w14:paraId="769D9A19" w14:textId="77777777" w:rsidR="00310E33" w:rsidRPr="00E726E9" w:rsidRDefault="00310E33" w:rsidP="00310E33">
            <w:pPr>
              <w:pStyle w:val="bullet"/>
              <w:numPr>
                <w:ilvl w:val="0"/>
                <w:numId w:val="13"/>
              </w:numPr>
              <w:ind w:left="284" w:hanging="284"/>
            </w:pPr>
            <w:r>
              <w:t>people</w:t>
            </w:r>
          </w:p>
        </w:tc>
      </w:tr>
      <w:tr w:rsidR="00310E33" w14:paraId="14D00417" w14:textId="77777777" w:rsidTr="00310E33">
        <w:tc>
          <w:tcPr>
            <w:tcW w:w="9242" w:type="dxa"/>
            <w:gridSpan w:val="5"/>
          </w:tcPr>
          <w:p w14:paraId="4DBADD7E" w14:textId="77777777" w:rsidR="00310E33" w:rsidRDefault="00310E33" w:rsidP="00310E33">
            <w:pPr>
              <w:pStyle w:val="spacer"/>
            </w:pPr>
          </w:p>
        </w:tc>
      </w:tr>
      <w:tr w:rsidR="00310E33" w14:paraId="5BE2CA7F" w14:textId="77777777" w:rsidTr="00310E33">
        <w:tc>
          <w:tcPr>
            <w:tcW w:w="3369" w:type="dxa"/>
            <w:gridSpan w:val="2"/>
          </w:tcPr>
          <w:p w14:paraId="0B39AD9E" w14:textId="77777777" w:rsidR="00310E33" w:rsidRPr="00E726E9" w:rsidRDefault="00310E33" w:rsidP="00310E33">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14:paraId="3EC62FE9" w14:textId="77777777" w:rsidR="00310E33" w:rsidRPr="00E726E9" w:rsidRDefault="00310E33" w:rsidP="00310E33">
            <w:pPr>
              <w:pStyle w:val="bullet"/>
              <w:numPr>
                <w:ilvl w:val="0"/>
                <w:numId w:val="13"/>
              </w:numPr>
              <w:ind w:left="284" w:hanging="284"/>
            </w:pPr>
            <w:r w:rsidRPr="00E726E9">
              <w:t xml:space="preserve">providing personal details </w:t>
            </w:r>
          </w:p>
          <w:p w14:paraId="5428C93F" w14:textId="77777777" w:rsidR="00310E33" w:rsidRPr="00E726E9" w:rsidRDefault="00310E33" w:rsidP="00310E33">
            <w:pPr>
              <w:pStyle w:val="bullet"/>
              <w:numPr>
                <w:ilvl w:val="0"/>
                <w:numId w:val="13"/>
              </w:numPr>
              <w:ind w:left="284" w:hanging="284"/>
            </w:pPr>
            <w:r w:rsidRPr="00E726E9">
              <w:t xml:space="preserve">simple oral negotiation </w:t>
            </w:r>
          </w:p>
          <w:p w14:paraId="3BBD5A4B" w14:textId="77777777" w:rsidR="00310E33" w:rsidRPr="00E726E9" w:rsidRDefault="00310E33" w:rsidP="00310E33">
            <w:pPr>
              <w:pStyle w:val="bullet"/>
              <w:numPr>
                <w:ilvl w:val="0"/>
                <w:numId w:val="13"/>
              </w:numPr>
              <w:ind w:left="284" w:hanging="284"/>
            </w:pPr>
            <w:r w:rsidRPr="00E726E9">
              <w:t xml:space="preserve">interactional strategies to show interest or attitude </w:t>
            </w:r>
          </w:p>
          <w:p w14:paraId="6A3DB201" w14:textId="77777777" w:rsidR="00310E33" w:rsidRPr="00784F06" w:rsidRDefault="00310E33" w:rsidP="00310E33">
            <w:pPr>
              <w:pStyle w:val="bullet"/>
              <w:numPr>
                <w:ilvl w:val="0"/>
                <w:numId w:val="13"/>
              </w:numPr>
              <w:ind w:left="284" w:hanging="284"/>
            </w:pPr>
            <w:r w:rsidRPr="00E726E9">
              <w:t xml:space="preserve">using voice tone, volume and content appropriately to suit different contexts </w:t>
            </w:r>
          </w:p>
        </w:tc>
      </w:tr>
      <w:tr w:rsidR="00310E33" w14:paraId="7BCCDA93" w14:textId="77777777" w:rsidTr="00310E33">
        <w:tc>
          <w:tcPr>
            <w:tcW w:w="9242" w:type="dxa"/>
            <w:gridSpan w:val="5"/>
          </w:tcPr>
          <w:p w14:paraId="267F46D3" w14:textId="77777777" w:rsidR="00310E33" w:rsidRDefault="00310E33" w:rsidP="00310E33">
            <w:pPr>
              <w:pStyle w:val="spacer"/>
            </w:pPr>
          </w:p>
        </w:tc>
      </w:tr>
      <w:tr w:rsidR="00310E33" w14:paraId="527CB3A8" w14:textId="77777777" w:rsidTr="00310E33">
        <w:tc>
          <w:tcPr>
            <w:tcW w:w="3369" w:type="dxa"/>
            <w:gridSpan w:val="2"/>
          </w:tcPr>
          <w:p w14:paraId="7CEA3601" w14:textId="77777777" w:rsidR="00310E33" w:rsidRPr="00E726E9" w:rsidRDefault="00310E33" w:rsidP="00310E33">
            <w:pPr>
              <w:pStyle w:val="unittext"/>
            </w:pPr>
            <w:r w:rsidRPr="00784F06">
              <w:rPr>
                <w:b/>
                <w:i/>
              </w:rPr>
              <w:t>The gist of short explanations</w:t>
            </w:r>
            <w:r>
              <w:t xml:space="preserve"> may include:</w:t>
            </w:r>
          </w:p>
        </w:tc>
        <w:tc>
          <w:tcPr>
            <w:tcW w:w="5873" w:type="dxa"/>
            <w:gridSpan w:val="3"/>
          </w:tcPr>
          <w:p w14:paraId="4026C743" w14:textId="77777777" w:rsidR="00310E33" w:rsidRPr="00E726E9" w:rsidRDefault="00310E33" w:rsidP="00310E33">
            <w:pPr>
              <w:pStyle w:val="bullet"/>
              <w:numPr>
                <w:ilvl w:val="0"/>
                <w:numId w:val="13"/>
              </w:numPr>
              <w:ind w:left="284" w:hanging="284"/>
            </w:pPr>
            <w:r w:rsidRPr="00E726E9">
              <w:t>using context clues and own experience to help understanding</w:t>
            </w:r>
          </w:p>
          <w:p w14:paraId="2AB73BC5" w14:textId="77777777" w:rsidR="00310E33" w:rsidRPr="00E726E9" w:rsidRDefault="00310E33" w:rsidP="00310E33">
            <w:pPr>
              <w:pStyle w:val="bullet"/>
              <w:numPr>
                <w:ilvl w:val="0"/>
                <w:numId w:val="13"/>
              </w:numPr>
              <w:ind w:left="284" w:hanging="284"/>
            </w:pPr>
            <w:r w:rsidRPr="00E726E9">
              <w:t xml:space="preserve">using non-linguistic support such as body language, </w:t>
            </w:r>
            <w:r w:rsidRPr="00E726E9">
              <w:lastRenderedPageBreak/>
              <w:t>facial expressions, gestures</w:t>
            </w:r>
          </w:p>
        </w:tc>
      </w:tr>
      <w:tr w:rsidR="00310E33" w14:paraId="7D9BB98F" w14:textId="77777777" w:rsidTr="00310E33">
        <w:tc>
          <w:tcPr>
            <w:tcW w:w="9242" w:type="dxa"/>
            <w:gridSpan w:val="5"/>
          </w:tcPr>
          <w:p w14:paraId="15050BA0" w14:textId="77777777" w:rsidR="00310E33" w:rsidRDefault="00310E33" w:rsidP="00310E33">
            <w:pPr>
              <w:pStyle w:val="spacer"/>
            </w:pPr>
          </w:p>
        </w:tc>
      </w:tr>
      <w:tr w:rsidR="00310E33" w14:paraId="1E92FD8F" w14:textId="77777777" w:rsidTr="00310E33">
        <w:tc>
          <w:tcPr>
            <w:tcW w:w="9242" w:type="dxa"/>
            <w:gridSpan w:val="5"/>
          </w:tcPr>
          <w:p w14:paraId="5A2AAB3E" w14:textId="77777777" w:rsidR="00310E33" w:rsidRDefault="00310E33" w:rsidP="00310E33">
            <w:pPr>
              <w:pStyle w:val="Heading21"/>
            </w:pPr>
            <w:r>
              <w:t>Evidence Guide</w:t>
            </w:r>
          </w:p>
          <w:p w14:paraId="31F852F3" w14:textId="77777777" w:rsidR="00310E33" w:rsidRDefault="00310E33" w:rsidP="00310E3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310E33" w14:paraId="2AF6FAA5" w14:textId="77777777" w:rsidTr="00310E33">
        <w:tc>
          <w:tcPr>
            <w:tcW w:w="3369" w:type="dxa"/>
            <w:gridSpan w:val="2"/>
          </w:tcPr>
          <w:p w14:paraId="08162328" w14:textId="77777777" w:rsidR="00310E33" w:rsidRPr="005979AA" w:rsidRDefault="00310E33" w:rsidP="00310E33">
            <w:pPr>
              <w:pStyle w:val="EG"/>
            </w:pPr>
            <w:r w:rsidRPr="005979AA">
              <w:t>Critical aspects for assessment and evidence required to demonstrate competency in this unit</w:t>
            </w:r>
          </w:p>
        </w:tc>
        <w:tc>
          <w:tcPr>
            <w:tcW w:w="5873" w:type="dxa"/>
            <w:gridSpan w:val="3"/>
          </w:tcPr>
          <w:p w14:paraId="544F5E97" w14:textId="77777777" w:rsidR="00310E33" w:rsidRDefault="00310E33" w:rsidP="00310E33">
            <w:pPr>
              <w:pStyle w:val="unittext"/>
            </w:pPr>
            <w:r w:rsidRPr="003B087B">
              <w:t>Assessment</w:t>
            </w:r>
            <w:r>
              <w:t xml:space="preserve"> must confirm the ability to:</w:t>
            </w:r>
          </w:p>
          <w:p w14:paraId="03ECB561" w14:textId="77777777" w:rsidR="00310E33" w:rsidRDefault="00310E33" w:rsidP="00310E33">
            <w:pPr>
              <w:pStyle w:val="bullet"/>
              <w:numPr>
                <w:ilvl w:val="0"/>
                <w:numId w:val="13"/>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310E33" w14:paraId="2053E70B" w14:textId="77777777" w:rsidTr="00310E33">
        <w:tc>
          <w:tcPr>
            <w:tcW w:w="9242" w:type="dxa"/>
            <w:gridSpan w:val="5"/>
          </w:tcPr>
          <w:p w14:paraId="5FFA4C74" w14:textId="77777777" w:rsidR="00310E33" w:rsidRDefault="00310E33" w:rsidP="00310E33">
            <w:pPr>
              <w:pStyle w:val="spacer"/>
            </w:pPr>
          </w:p>
        </w:tc>
      </w:tr>
      <w:tr w:rsidR="00310E33" w14:paraId="2D03E9C4" w14:textId="77777777" w:rsidTr="00310E33">
        <w:tc>
          <w:tcPr>
            <w:tcW w:w="3369" w:type="dxa"/>
            <w:gridSpan w:val="2"/>
          </w:tcPr>
          <w:p w14:paraId="4DD34FDC" w14:textId="77777777" w:rsidR="00310E33" w:rsidRPr="005979AA" w:rsidRDefault="00310E33" w:rsidP="00310E33">
            <w:pPr>
              <w:pStyle w:val="EG"/>
            </w:pPr>
            <w:r w:rsidRPr="005979AA">
              <w:t>Context of and specific resources for assessment</w:t>
            </w:r>
          </w:p>
        </w:tc>
        <w:tc>
          <w:tcPr>
            <w:tcW w:w="5873" w:type="dxa"/>
            <w:gridSpan w:val="3"/>
          </w:tcPr>
          <w:p w14:paraId="3EAB93F9" w14:textId="77777777" w:rsidR="00310E33" w:rsidRDefault="00310E33" w:rsidP="00310E33">
            <w:pPr>
              <w:pStyle w:val="unittext"/>
            </w:pPr>
            <w:r>
              <w:t>Assessment must ensure access to:</w:t>
            </w:r>
          </w:p>
          <w:p w14:paraId="57588442" w14:textId="77777777" w:rsidR="00310E33" w:rsidRPr="00E726E9" w:rsidRDefault="00310E33" w:rsidP="00310E33">
            <w:pPr>
              <w:pStyle w:val="bullet"/>
              <w:numPr>
                <w:ilvl w:val="0"/>
                <w:numId w:val="13"/>
              </w:numPr>
              <w:ind w:left="284" w:hanging="284"/>
            </w:pPr>
            <w:r w:rsidRPr="00E726E9">
              <w:t>a learning environment appropriate to the assessment task</w:t>
            </w:r>
          </w:p>
          <w:p w14:paraId="79D6B8C8" w14:textId="77777777" w:rsidR="00310E33" w:rsidRPr="00E726E9" w:rsidRDefault="00310E33" w:rsidP="00310E33">
            <w:pPr>
              <w:pStyle w:val="bullet"/>
              <w:numPr>
                <w:ilvl w:val="0"/>
                <w:numId w:val="13"/>
              </w:numPr>
              <w:ind w:left="284" w:hanging="284"/>
            </w:pPr>
            <w:r w:rsidRPr="00E726E9">
              <w:t>appropriate support allowing for full participation</w:t>
            </w:r>
          </w:p>
          <w:p w14:paraId="3D7BC492" w14:textId="77777777" w:rsidR="00310E33" w:rsidRPr="00E726E9" w:rsidRDefault="00310E33" w:rsidP="00310E33">
            <w:pPr>
              <w:pStyle w:val="bullet"/>
              <w:numPr>
                <w:ilvl w:val="0"/>
                <w:numId w:val="13"/>
              </w:numPr>
              <w:ind w:left="284" w:hanging="284"/>
            </w:pPr>
            <w:r w:rsidRPr="00E726E9">
              <w:t>computer hardware and software, if appropriate.</w:t>
            </w:r>
          </w:p>
          <w:p w14:paraId="5030EEE1" w14:textId="77777777" w:rsidR="00310E33" w:rsidRPr="00E726E9" w:rsidRDefault="00310E33" w:rsidP="00310E33">
            <w:pPr>
              <w:pStyle w:val="unittext"/>
            </w:pPr>
            <w:r w:rsidRPr="00E726E9">
              <w:t>At this level the learner</w:t>
            </w:r>
            <w:r>
              <w:t>:</w:t>
            </w:r>
          </w:p>
          <w:p w14:paraId="0048FF6A" w14:textId="77777777" w:rsidR="00310E33" w:rsidRDefault="00310E33" w:rsidP="00310E33">
            <w:pPr>
              <w:pStyle w:val="bullet"/>
              <w:numPr>
                <w:ilvl w:val="0"/>
                <w:numId w:val="13"/>
              </w:numPr>
              <w:ind w:left="284" w:hanging="284"/>
            </w:pPr>
            <w:r>
              <w:t>can work alongside an expert / mentor where prompting and advice can be provided</w:t>
            </w:r>
          </w:p>
          <w:p w14:paraId="0B7B388A" w14:textId="3095BF1C" w:rsidR="00310E33" w:rsidRPr="00B10458" w:rsidRDefault="00310E33" w:rsidP="00310E33">
            <w:pPr>
              <w:pStyle w:val="unittext"/>
              <w:rPr>
                <w:b/>
              </w:rPr>
            </w:pPr>
            <w:r w:rsidRPr="00B10458">
              <w:rPr>
                <w:b/>
              </w:rPr>
              <w:t xml:space="preserve">Use of </w:t>
            </w:r>
            <w:r w:rsidR="00EB6F74">
              <w:rPr>
                <w:b/>
              </w:rPr>
              <w:t>non - standard</w:t>
            </w:r>
            <w:r w:rsidRPr="00B10458">
              <w:rPr>
                <w:b/>
              </w:rPr>
              <w:t xml:space="preserve"> English</w:t>
            </w:r>
          </w:p>
          <w:p w14:paraId="1134AE00" w14:textId="28B9A3FA" w:rsidR="00310E33" w:rsidRDefault="00310E33" w:rsidP="00310E33">
            <w:pPr>
              <w:pStyle w:val="unittext"/>
            </w:pPr>
            <w:r w:rsidRPr="00720F94">
              <w:t xml:space="preserve">Many students may speak </w:t>
            </w:r>
            <w:r w:rsidR="00EB6F74">
              <w:t>non - standard</w:t>
            </w:r>
            <w:r w:rsidRPr="00720F9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310E33" w14:paraId="509D25F9" w14:textId="77777777" w:rsidTr="00310E33">
        <w:tc>
          <w:tcPr>
            <w:tcW w:w="9242" w:type="dxa"/>
            <w:gridSpan w:val="5"/>
          </w:tcPr>
          <w:p w14:paraId="0A2BE281" w14:textId="77777777" w:rsidR="00310E33" w:rsidRDefault="00310E33" w:rsidP="00310E33">
            <w:pPr>
              <w:pStyle w:val="spacer"/>
            </w:pPr>
          </w:p>
        </w:tc>
      </w:tr>
      <w:tr w:rsidR="00310E33" w14:paraId="3703E5EB" w14:textId="77777777" w:rsidTr="00310E33">
        <w:tc>
          <w:tcPr>
            <w:tcW w:w="3369" w:type="dxa"/>
            <w:gridSpan w:val="2"/>
          </w:tcPr>
          <w:p w14:paraId="37C69F01" w14:textId="77777777" w:rsidR="00310E33" w:rsidRPr="00622D2D" w:rsidRDefault="00310E33" w:rsidP="00310E33">
            <w:pPr>
              <w:pStyle w:val="EG"/>
            </w:pPr>
            <w:r w:rsidRPr="005979AA">
              <w:t>Method(s) of assessment</w:t>
            </w:r>
          </w:p>
        </w:tc>
        <w:tc>
          <w:tcPr>
            <w:tcW w:w="5873" w:type="dxa"/>
            <w:gridSpan w:val="3"/>
          </w:tcPr>
          <w:p w14:paraId="59CECDEA" w14:textId="77777777" w:rsidR="00310E33" w:rsidRDefault="00310E33" w:rsidP="00310E33">
            <w:pPr>
              <w:pStyle w:val="unittext"/>
            </w:pPr>
            <w:r>
              <w:t>The following are suggested assessment methods for this unit:</w:t>
            </w:r>
          </w:p>
          <w:p w14:paraId="6DBE8111" w14:textId="77777777" w:rsidR="00310E33" w:rsidRPr="00E726E9" w:rsidRDefault="00310E33" w:rsidP="00310E33">
            <w:pPr>
              <w:pStyle w:val="bullet"/>
              <w:numPr>
                <w:ilvl w:val="0"/>
                <w:numId w:val="13"/>
              </w:numPr>
              <w:ind w:left="284" w:hanging="284"/>
            </w:pPr>
            <w:r>
              <w:t>direct observation of the learner participating in verbal exchanges</w:t>
            </w:r>
          </w:p>
          <w:p w14:paraId="406A5B11" w14:textId="77777777" w:rsidR="00310E33" w:rsidRPr="00E726E9" w:rsidRDefault="00310E33" w:rsidP="00310E33">
            <w:pPr>
              <w:pStyle w:val="bullet"/>
              <w:numPr>
                <w:ilvl w:val="0"/>
                <w:numId w:val="13"/>
              </w:numPr>
              <w:ind w:left="284" w:hanging="284"/>
            </w:pPr>
            <w:r>
              <w:t>verbal questioning to assess learner’s knowledge of simple strategies to clarify information</w:t>
            </w:r>
          </w:p>
          <w:p w14:paraId="4B34789C" w14:textId="77777777" w:rsidR="00310E33" w:rsidRPr="00BE1410" w:rsidRDefault="00310E33" w:rsidP="00310E33">
            <w:pPr>
              <w:pStyle w:val="bullet"/>
              <w:numPr>
                <w:ilvl w:val="0"/>
                <w:numId w:val="13"/>
              </w:numPr>
              <w:ind w:left="284" w:hanging="284"/>
            </w:pPr>
            <w:r w:rsidRPr="00BE1410">
              <w:t xml:space="preserve">third party feedback for example from other teachers </w:t>
            </w:r>
            <w:r>
              <w:t>or other relevant personnel</w:t>
            </w:r>
          </w:p>
        </w:tc>
      </w:tr>
    </w:tbl>
    <w:p w14:paraId="0B8C643E" w14:textId="440C3E46" w:rsidR="00310E33" w:rsidRDefault="00310E33">
      <w:pPr>
        <w:rPr>
          <w:b/>
        </w:rPr>
      </w:pPr>
    </w:p>
    <w:p w14:paraId="59304160" w14:textId="77777777" w:rsidR="00310E33" w:rsidRDefault="00310E33">
      <w:pPr>
        <w:rPr>
          <w:b/>
        </w:rPr>
        <w:sectPr w:rsidR="00310E33" w:rsidSect="00F6075D">
          <w:headerReference w:type="even" r:id="rId198"/>
          <w:headerReference w:type="default" r:id="rId199"/>
          <w:headerReference w:type="first" r:id="rId20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3"/>
        <w:gridCol w:w="426"/>
        <w:gridCol w:w="142"/>
        <w:gridCol w:w="15"/>
        <w:gridCol w:w="5550"/>
      </w:tblGrid>
      <w:tr w:rsidR="0089509B" w14:paraId="3958739C" w14:textId="77777777" w:rsidTr="0089509B">
        <w:tc>
          <w:tcPr>
            <w:tcW w:w="2893" w:type="dxa"/>
          </w:tcPr>
          <w:p w14:paraId="3B0900DA" w14:textId="02A8D173" w:rsidR="0089509B" w:rsidRPr="00D72D90" w:rsidRDefault="0089509B" w:rsidP="0089509B">
            <w:pPr>
              <w:pStyle w:val="CodeTOC"/>
            </w:pPr>
            <w:r w:rsidRPr="00D72D90">
              <w:lastRenderedPageBreak/>
              <w:t>Unit Code</w:t>
            </w:r>
          </w:p>
        </w:tc>
        <w:tc>
          <w:tcPr>
            <w:tcW w:w="6133" w:type="dxa"/>
            <w:gridSpan w:val="4"/>
          </w:tcPr>
          <w:p w14:paraId="63727752" w14:textId="77777777" w:rsidR="0089509B" w:rsidRPr="00D72D90" w:rsidRDefault="0089509B" w:rsidP="0089509B">
            <w:pPr>
              <w:pStyle w:val="code"/>
            </w:pPr>
            <w:bookmarkStart w:id="154" w:name="_Toc514234330"/>
            <w:r>
              <w:t>VU22375</w:t>
            </w:r>
            <w:bookmarkEnd w:id="154"/>
          </w:p>
        </w:tc>
      </w:tr>
      <w:tr w:rsidR="0089509B" w14:paraId="24FF9585" w14:textId="77777777" w:rsidTr="0089509B">
        <w:tc>
          <w:tcPr>
            <w:tcW w:w="2893" w:type="dxa"/>
          </w:tcPr>
          <w:p w14:paraId="1157F3F4" w14:textId="77777777" w:rsidR="0089509B" w:rsidRPr="00D72D90" w:rsidRDefault="0089509B" w:rsidP="0089509B">
            <w:pPr>
              <w:pStyle w:val="CodeTOC"/>
            </w:pPr>
            <w:r w:rsidRPr="00D72D90">
              <w:t>Unit Title</w:t>
            </w:r>
          </w:p>
        </w:tc>
        <w:tc>
          <w:tcPr>
            <w:tcW w:w="6133" w:type="dxa"/>
            <w:gridSpan w:val="4"/>
          </w:tcPr>
          <w:p w14:paraId="763687AB" w14:textId="77777777" w:rsidR="0089509B" w:rsidRPr="00D72D90" w:rsidRDefault="0089509B" w:rsidP="0089509B">
            <w:pPr>
              <w:pStyle w:val="code"/>
            </w:pPr>
            <w:bookmarkStart w:id="155" w:name="_Toc507058701"/>
            <w:bookmarkStart w:id="156" w:name="_Toc514234331"/>
            <w:r>
              <w:t>Apply basic computer skills to language learning</w:t>
            </w:r>
            <w:bookmarkEnd w:id="155"/>
            <w:bookmarkEnd w:id="156"/>
          </w:p>
        </w:tc>
      </w:tr>
      <w:tr w:rsidR="0089509B" w14:paraId="26AE415E" w14:textId="77777777" w:rsidTr="0089509B">
        <w:tc>
          <w:tcPr>
            <w:tcW w:w="2893" w:type="dxa"/>
          </w:tcPr>
          <w:p w14:paraId="7C17E674" w14:textId="77777777" w:rsidR="0089509B" w:rsidRDefault="0089509B" w:rsidP="0089509B">
            <w:pPr>
              <w:pStyle w:val="Heading21"/>
            </w:pPr>
            <w:r>
              <w:t>Unit Descriptor</w:t>
            </w:r>
          </w:p>
        </w:tc>
        <w:tc>
          <w:tcPr>
            <w:tcW w:w="6133" w:type="dxa"/>
            <w:gridSpan w:val="4"/>
          </w:tcPr>
          <w:p w14:paraId="3BF0F9DC" w14:textId="77777777" w:rsidR="0089509B" w:rsidRDefault="0089509B" w:rsidP="0089509B">
            <w:pPr>
              <w:pStyle w:val="unittext"/>
            </w:pPr>
            <w:r>
              <w:t xml:space="preserve">This unit describes the skills and knowledge to use the fundamental features and language of personal computers or other devices to perform a simple function and to access language learning activities. </w:t>
            </w:r>
          </w:p>
        </w:tc>
      </w:tr>
      <w:tr w:rsidR="0089509B" w14:paraId="481F66CF" w14:textId="77777777" w:rsidTr="0089509B">
        <w:tc>
          <w:tcPr>
            <w:tcW w:w="2893" w:type="dxa"/>
          </w:tcPr>
          <w:p w14:paraId="060E81D4" w14:textId="77777777" w:rsidR="0089509B" w:rsidRDefault="0089509B" w:rsidP="0089509B">
            <w:pPr>
              <w:pStyle w:val="Heading21"/>
            </w:pPr>
            <w:r>
              <w:t>Employability Skills</w:t>
            </w:r>
          </w:p>
        </w:tc>
        <w:tc>
          <w:tcPr>
            <w:tcW w:w="6133" w:type="dxa"/>
            <w:gridSpan w:val="4"/>
          </w:tcPr>
          <w:p w14:paraId="75974AD9" w14:textId="77777777" w:rsidR="0089509B" w:rsidRDefault="0089509B" w:rsidP="0089509B">
            <w:pPr>
              <w:pStyle w:val="unittext"/>
            </w:pPr>
            <w:r>
              <w:t>This unit contains employability skills.</w:t>
            </w:r>
          </w:p>
        </w:tc>
      </w:tr>
      <w:tr w:rsidR="0089509B" w14:paraId="15CF5652" w14:textId="77777777" w:rsidTr="0089509B">
        <w:tc>
          <w:tcPr>
            <w:tcW w:w="2893" w:type="dxa"/>
          </w:tcPr>
          <w:p w14:paraId="77B7F654" w14:textId="77777777" w:rsidR="0089509B" w:rsidRDefault="0089509B" w:rsidP="0089509B">
            <w:pPr>
              <w:pStyle w:val="Heading21"/>
            </w:pPr>
            <w:r>
              <w:t>Application of the Unit</w:t>
            </w:r>
          </w:p>
        </w:tc>
        <w:tc>
          <w:tcPr>
            <w:tcW w:w="6133" w:type="dxa"/>
            <w:gridSpan w:val="4"/>
          </w:tcPr>
          <w:p w14:paraId="6771DA44" w14:textId="77777777" w:rsidR="0089509B" w:rsidRDefault="0089509B" w:rsidP="0089509B">
            <w:pPr>
              <w:pStyle w:val="unittext"/>
            </w:pPr>
            <w:r>
              <w:t>This unit applies to those who are unfamiliar with personal computers or other devices and who wish to improve their knowledge and use to support personal, educational or employment opportunities.</w:t>
            </w:r>
          </w:p>
        </w:tc>
      </w:tr>
      <w:tr w:rsidR="0089509B" w14:paraId="7990FD80" w14:textId="77777777" w:rsidTr="0089509B">
        <w:tc>
          <w:tcPr>
            <w:tcW w:w="2893" w:type="dxa"/>
          </w:tcPr>
          <w:p w14:paraId="4E2F45AE" w14:textId="77777777" w:rsidR="0089509B" w:rsidRDefault="0089509B" w:rsidP="0089509B">
            <w:pPr>
              <w:pStyle w:val="Heading21"/>
            </w:pPr>
            <w:r>
              <w:t>Element</w:t>
            </w:r>
          </w:p>
          <w:p w14:paraId="0690FF67" w14:textId="77777777" w:rsidR="0089509B" w:rsidRDefault="0089509B" w:rsidP="0089509B">
            <w:pPr>
              <w:pStyle w:val="text"/>
            </w:pPr>
            <w:r w:rsidRPr="005979AA">
              <w:t>Elements describe the essential outcomes of a unit of competency. Elements describe actions or outcomes that are demonstrable and assessable.</w:t>
            </w:r>
          </w:p>
        </w:tc>
        <w:tc>
          <w:tcPr>
            <w:tcW w:w="6133" w:type="dxa"/>
            <w:gridSpan w:val="4"/>
          </w:tcPr>
          <w:p w14:paraId="03A2C812" w14:textId="77777777" w:rsidR="0089509B" w:rsidRDefault="0089509B" w:rsidP="0089509B">
            <w:pPr>
              <w:pStyle w:val="Heading21"/>
            </w:pPr>
            <w:r>
              <w:t>Performance Criteria</w:t>
            </w:r>
          </w:p>
          <w:p w14:paraId="16E2101E" w14:textId="77777777" w:rsidR="0089509B" w:rsidRDefault="0089509B" w:rsidP="0089509B">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1E9FCA2B" w14:textId="77777777" w:rsidTr="0089509B">
        <w:tc>
          <w:tcPr>
            <w:tcW w:w="2893" w:type="dxa"/>
          </w:tcPr>
          <w:p w14:paraId="4A5A16F4" w14:textId="77777777" w:rsidR="0089509B" w:rsidRDefault="0089509B" w:rsidP="0089509B">
            <w:pPr>
              <w:pStyle w:val="spacer"/>
            </w:pPr>
          </w:p>
        </w:tc>
        <w:tc>
          <w:tcPr>
            <w:tcW w:w="6133" w:type="dxa"/>
            <w:gridSpan w:val="4"/>
          </w:tcPr>
          <w:p w14:paraId="7D2F676D" w14:textId="77777777" w:rsidR="0089509B" w:rsidRDefault="0089509B" w:rsidP="0089509B">
            <w:pPr>
              <w:pStyle w:val="spacer"/>
            </w:pPr>
          </w:p>
        </w:tc>
      </w:tr>
      <w:tr w:rsidR="0089509B" w14:paraId="5C0219ED" w14:textId="77777777" w:rsidTr="0089509B">
        <w:tc>
          <w:tcPr>
            <w:tcW w:w="2893" w:type="dxa"/>
            <w:vMerge w:val="restart"/>
          </w:tcPr>
          <w:p w14:paraId="731B99FA" w14:textId="77777777" w:rsidR="0089509B" w:rsidRPr="0084371F" w:rsidRDefault="0089509B" w:rsidP="0089509B">
            <w:pPr>
              <w:pStyle w:val="element"/>
              <w:keepNext/>
            </w:pPr>
            <w:r>
              <w:t>1</w:t>
            </w:r>
            <w:r>
              <w:tab/>
              <w:t>Identify computer terminology</w:t>
            </w:r>
          </w:p>
        </w:tc>
        <w:tc>
          <w:tcPr>
            <w:tcW w:w="568" w:type="dxa"/>
            <w:gridSpan w:val="2"/>
          </w:tcPr>
          <w:p w14:paraId="04EEFB2B" w14:textId="77777777" w:rsidR="0089509B" w:rsidRDefault="0089509B" w:rsidP="0089509B">
            <w:pPr>
              <w:pStyle w:val="PC"/>
              <w:keepNext/>
            </w:pPr>
            <w:r>
              <w:t>1.1</w:t>
            </w:r>
          </w:p>
        </w:tc>
        <w:tc>
          <w:tcPr>
            <w:tcW w:w="5565" w:type="dxa"/>
            <w:gridSpan w:val="2"/>
          </w:tcPr>
          <w:p w14:paraId="5F265119" w14:textId="77777777" w:rsidR="0089509B" w:rsidRDefault="0089509B" w:rsidP="0089509B">
            <w:pPr>
              <w:pStyle w:val="PC"/>
              <w:keepNext/>
            </w:pPr>
            <w:r>
              <w:t xml:space="preserve">Identify </w:t>
            </w:r>
            <w:r w:rsidRPr="00CB58B5">
              <w:rPr>
                <w:b/>
                <w:i/>
              </w:rPr>
              <w:t>different types of computers</w:t>
            </w:r>
          </w:p>
        </w:tc>
      </w:tr>
      <w:tr w:rsidR="0089509B" w14:paraId="4B9DB7E4" w14:textId="77777777" w:rsidTr="0089509B">
        <w:tc>
          <w:tcPr>
            <w:tcW w:w="2893" w:type="dxa"/>
            <w:vMerge/>
          </w:tcPr>
          <w:p w14:paraId="57A97DE0" w14:textId="77777777" w:rsidR="0089509B" w:rsidRPr="0084371F" w:rsidRDefault="0089509B" w:rsidP="0089509B">
            <w:pPr>
              <w:pStyle w:val="element"/>
              <w:keepNext/>
            </w:pPr>
          </w:p>
        </w:tc>
        <w:tc>
          <w:tcPr>
            <w:tcW w:w="568" w:type="dxa"/>
            <w:gridSpan w:val="2"/>
          </w:tcPr>
          <w:p w14:paraId="1C4EDFFB" w14:textId="77777777" w:rsidR="0089509B" w:rsidRDefault="0089509B" w:rsidP="0089509B">
            <w:pPr>
              <w:pStyle w:val="PC"/>
              <w:keepNext/>
            </w:pPr>
            <w:r>
              <w:t>1.2</w:t>
            </w:r>
          </w:p>
        </w:tc>
        <w:tc>
          <w:tcPr>
            <w:tcW w:w="5565" w:type="dxa"/>
            <w:gridSpan w:val="2"/>
          </w:tcPr>
          <w:p w14:paraId="18F35F5A" w14:textId="77777777" w:rsidR="0089509B" w:rsidRDefault="0089509B" w:rsidP="0089509B">
            <w:pPr>
              <w:pStyle w:val="PC"/>
              <w:keepNext/>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89509B" w14:paraId="0C3F49DF" w14:textId="77777777" w:rsidTr="0089509B">
        <w:tc>
          <w:tcPr>
            <w:tcW w:w="2893" w:type="dxa"/>
            <w:vMerge/>
          </w:tcPr>
          <w:p w14:paraId="7CA48881" w14:textId="77777777" w:rsidR="0089509B" w:rsidRPr="0084371F" w:rsidRDefault="0089509B" w:rsidP="0089509B">
            <w:pPr>
              <w:pStyle w:val="element"/>
              <w:keepNext/>
            </w:pPr>
          </w:p>
        </w:tc>
        <w:tc>
          <w:tcPr>
            <w:tcW w:w="568" w:type="dxa"/>
            <w:gridSpan w:val="2"/>
          </w:tcPr>
          <w:p w14:paraId="4F15C588" w14:textId="77777777" w:rsidR="0089509B" w:rsidRDefault="0089509B" w:rsidP="0089509B">
            <w:pPr>
              <w:pStyle w:val="PC"/>
              <w:keepNext/>
            </w:pPr>
            <w:r>
              <w:t>1.3</w:t>
            </w:r>
          </w:p>
        </w:tc>
        <w:tc>
          <w:tcPr>
            <w:tcW w:w="5565" w:type="dxa"/>
            <w:gridSpan w:val="2"/>
          </w:tcPr>
          <w:p w14:paraId="1147D83D" w14:textId="77777777" w:rsidR="0089509B" w:rsidRDefault="0089509B" w:rsidP="0089509B">
            <w:pPr>
              <w:pStyle w:val="PC"/>
              <w:keepNext/>
            </w:pPr>
            <w:r>
              <w:t xml:space="preserve">Identify </w:t>
            </w:r>
            <w:r w:rsidRPr="00D00B5B">
              <w:rPr>
                <w:b/>
                <w:i/>
              </w:rPr>
              <w:t>computer hardware terminology</w:t>
            </w:r>
            <w:r w:rsidRPr="00D00B5B">
              <w:t xml:space="preserve"> </w:t>
            </w:r>
          </w:p>
        </w:tc>
      </w:tr>
      <w:tr w:rsidR="0089509B" w14:paraId="288E205C" w14:textId="77777777" w:rsidTr="0089509B">
        <w:tc>
          <w:tcPr>
            <w:tcW w:w="2893" w:type="dxa"/>
            <w:vMerge/>
          </w:tcPr>
          <w:p w14:paraId="73019BD8" w14:textId="77777777" w:rsidR="0089509B" w:rsidRPr="0084371F" w:rsidRDefault="0089509B" w:rsidP="0089509B">
            <w:pPr>
              <w:pStyle w:val="element"/>
              <w:keepNext/>
            </w:pPr>
          </w:p>
        </w:tc>
        <w:tc>
          <w:tcPr>
            <w:tcW w:w="568" w:type="dxa"/>
            <w:gridSpan w:val="2"/>
          </w:tcPr>
          <w:p w14:paraId="1FC49147" w14:textId="77777777" w:rsidR="0089509B" w:rsidRDefault="0089509B" w:rsidP="0089509B">
            <w:pPr>
              <w:pStyle w:val="PC"/>
              <w:keepNext/>
            </w:pPr>
            <w:r>
              <w:t>1.4</w:t>
            </w:r>
          </w:p>
        </w:tc>
        <w:tc>
          <w:tcPr>
            <w:tcW w:w="5565" w:type="dxa"/>
            <w:gridSpan w:val="2"/>
          </w:tcPr>
          <w:p w14:paraId="5306022B" w14:textId="77777777" w:rsidR="0089509B" w:rsidRDefault="0089509B" w:rsidP="0089509B">
            <w:pPr>
              <w:pStyle w:val="PC"/>
              <w:keepNext/>
            </w:pPr>
            <w:r>
              <w:t xml:space="preserve">Identify </w:t>
            </w:r>
            <w:r w:rsidRPr="00D00B5B">
              <w:rPr>
                <w:b/>
                <w:i/>
              </w:rPr>
              <w:t xml:space="preserve">computer </w:t>
            </w:r>
            <w:r>
              <w:rPr>
                <w:b/>
                <w:i/>
              </w:rPr>
              <w:t>software</w:t>
            </w:r>
            <w:r w:rsidRPr="00D00B5B">
              <w:rPr>
                <w:b/>
                <w:i/>
              </w:rPr>
              <w:t xml:space="preserve"> terminology</w:t>
            </w:r>
          </w:p>
        </w:tc>
      </w:tr>
      <w:tr w:rsidR="0089509B" w14:paraId="3D7DFFB3" w14:textId="77777777" w:rsidTr="0089509B">
        <w:tc>
          <w:tcPr>
            <w:tcW w:w="2893" w:type="dxa"/>
          </w:tcPr>
          <w:p w14:paraId="6F7C431C" w14:textId="77777777" w:rsidR="0089509B" w:rsidRDefault="0089509B" w:rsidP="0089509B">
            <w:pPr>
              <w:pStyle w:val="spacer"/>
            </w:pPr>
          </w:p>
        </w:tc>
        <w:tc>
          <w:tcPr>
            <w:tcW w:w="6133" w:type="dxa"/>
            <w:gridSpan w:val="4"/>
          </w:tcPr>
          <w:p w14:paraId="0D277346" w14:textId="77777777" w:rsidR="0089509B" w:rsidRDefault="0089509B" w:rsidP="0089509B">
            <w:pPr>
              <w:pStyle w:val="spacer"/>
            </w:pPr>
          </w:p>
        </w:tc>
      </w:tr>
      <w:tr w:rsidR="0089509B" w14:paraId="6541897A" w14:textId="77777777" w:rsidTr="0089509B">
        <w:tc>
          <w:tcPr>
            <w:tcW w:w="2893" w:type="dxa"/>
            <w:vMerge w:val="restart"/>
          </w:tcPr>
          <w:p w14:paraId="25C74381" w14:textId="77777777" w:rsidR="0089509B" w:rsidRDefault="0089509B" w:rsidP="0089509B">
            <w:pPr>
              <w:pStyle w:val="element"/>
              <w:keepNext/>
            </w:pPr>
            <w:r>
              <w:t>2</w:t>
            </w:r>
            <w:r>
              <w:tab/>
              <w:t>Locate computer desktop icons</w:t>
            </w:r>
          </w:p>
        </w:tc>
        <w:tc>
          <w:tcPr>
            <w:tcW w:w="583" w:type="dxa"/>
            <w:gridSpan w:val="3"/>
          </w:tcPr>
          <w:p w14:paraId="68757EA8" w14:textId="77777777" w:rsidR="0089509B" w:rsidRDefault="0089509B" w:rsidP="0089509B">
            <w:pPr>
              <w:pStyle w:val="PC"/>
              <w:keepNext/>
            </w:pPr>
            <w:r>
              <w:t>2.1</w:t>
            </w:r>
          </w:p>
        </w:tc>
        <w:tc>
          <w:tcPr>
            <w:tcW w:w="5550" w:type="dxa"/>
          </w:tcPr>
          <w:p w14:paraId="7E88E837" w14:textId="77777777" w:rsidR="0089509B" w:rsidRDefault="0089509B" w:rsidP="0089509B">
            <w:pPr>
              <w:pStyle w:val="PC"/>
              <w:keepNext/>
            </w:pPr>
            <w:r>
              <w:t xml:space="preserve">Locate commonly used </w:t>
            </w:r>
            <w:r w:rsidRPr="00D00B5B">
              <w:rPr>
                <w:b/>
                <w:i/>
              </w:rPr>
              <w:t>icons</w:t>
            </w:r>
            <w:r>
              <w:t xml:space="preserve"> </w:t>
            </w:r>
          </w:p>
        </w:tc>
      </w:tr>
      <w:tr w:rsidR="0089509B" w14:paraId="14211883" w14:textId="77777777" w:rsidTr="0089509B">
        <w:tc>
          <w:tcPr>
            <w:tcW w:w="2893" w:type="dxa"/>
            <w:vMerge/>
          </w:tcPr>
          <w:p w14:paraId="1E440522" w14:textId="77777777" w:rsidR="0089509B" w:rsidRDefault="0089509B" w:rsidP="0089509B">
            <w:pPr>
              <w:keepNext/>
            </w:pPr>
          </w:p>
        </w:tc>
        <w:tc>
          <w:tcPr>
            <w:tcW w:w="583" w:type="dxa"/>
            <w:gridSpan w:val="3"/>
          </w:tcPr>
          <w:p w14:paraId="3285ADD6" w14:textId="77777777" w:rsidR="0089509B" w:rsidRDefault="0089509B" w:rsidP="0089509B">
            <w:pPr>
              <w:pStyle w:val="PC"/>
              <w:keepNext/>
            </w:pPr>
            <w:r>
              <w:t>2.2</w:t>
            </w:r>
          </w:p>
        </w:tc>
        <w:tc>
          <w:tcPr>
            <w:tcW w:w="5550" w:type="dxa"/>
          </w:tcPr>
          <w:p w14:paraId="4D6AC554" w14:textId="77777777" w:rsidR="0089509B" w:rsidRDefault="0089509B" w:rsidP="0089509B">
            <w:pPr>
              <w:pStyle w:val="PC"/>
              <w:keepNext/>
            </w:pPr>
            <w:r>
              <w:t xml:space="preserve">Clarify </w:t>
            </w:r>
            <w:r w:rsidRPr="007A5121">
              <w:t>the</w:t>
            </w:r>
            <w:r w:rsidRPr="00D00B5B">
              <w:rPr>
                <w:b/>
                <w:i/>
              </w:rPr>
              <w:t xml:space="preserve"> key features and functions of commonly used icons</w:t>
            </w:r>
          </w:p>
        </w:tc>
      </w:tr>
      <w:tr w:rsidR="0089509B" w14:paraId="60FF2908" w14:textId="77777777" w:rsidTr="0089509B">
        <w:tc>
          <w:tcPr>
            <w:tcW w:w="2893" w:type="dxa"/>
          </w:tcPr>
          <w:p w14:paraId="54B609C5" w14:textId="77777777" w:rsidR="0089509B" w:rsidRDefault="0089509B" w:rsidP="0089509B">
            <w:pPr>
              <w:pStyle w:val="spacer"/>
            </w:pPr>
          </w:p>
        </w:tc>
        <w:tc>
          <w:tcPr>
            <w:tcW w:w="6133" w:type="dxa"/>
            <w:gridSpan w:val="4"/>
          </w:tcPr>
          <w:p w14:paraId="66A19C89" w14:textId="77777777" w:rsidR="0089509B" w:rsidRDefault="0089509B" w:rsidP="0089509B">
            <w:pPr>
              <w:pStyle w:val="spacer"/>
            </w:pPr>
          </w:p>
        </w:tc>
      </w:tr>
      <w:tr w:rsidR="0089509B" w14:paraId="0A7C181D" w14:textId="77777777" w:rsidTr="0089509B">
        <w:tc>
          <w:tcPr>
            <w:tcW w:w="2893" w:type="dxa"/>
            <w:vMerge w:val="restart"/>
          </w:tcPr>
          <w:p w14:paraId="37D5FC03" w14:textId="77777777" w:rsidR="0089509B" w:rsidRDefault="0089509B" w:rsidP="0089509B">
            <w:pPr>
              <w:pStyle w:val="element"/>
              <w:keepNext/>
            </w:pPr>
            <w:r>
              <w:t>3</w:t>
            </w:r>
            <w:r>
              <w:tab/>
              <w:t>Perform a simple computer task</w:t>
            </w:r>
          </w:p>
        </w:tc>
        <w:tc>
          <w:tcPr>
            <w:tcW w:w="568" w:type="dxa"/>
            <w:gridSpan w:val="2"/>
          </w:tcPr>
          <w:p w14:paraId="2731CC58" w14:textId="77777777" w:rsidR="0089509B" w:rsidRDefault="0089509B" w:rsidP="0089509B">
            <w:pPr>
              <w:pStyle w:val="PC"/>
              <w:keepNext/>
            </w:pPr>
            <w:r>
              <w:t>3.1</w:t>
            </w:r>
          </w:p>
        </w:tc>
        <w:tc>
          <w:tcPr>
            <w:tcW w:w="5565" w:type="dxa"/>
            <w:gridSpan w:val="2"/>
          </w:tcPr>
          <w:p w14:paraId="3C7909DC" w14:textId="77777777" w:rsidR="0089509B" w:rsidRDefault="0089509B" w:rsidP="0089509B">
            <w:pPr>
              <w:pStyle w:val="PC"/>
              <w:keepNext/>
            </w:pPr>
            <w:r>
              <w:t xml:space="preserve">Open the </w:t>
            </w:r>
            <w:r w:rsidRPr="007B03C4">
              <w:rPr>
                <w:b/>
                <w:i/>
              </w:rPr>
              <w:t>activity</w:t>
            </w:r>
          </w:p>
        </w:tc>
      </w:tr>
      <w:tr w:rsidR="0089509B" w14:paraId="15FA7D8B" w14:textId="77777777" w:rsidTr="0089509B">
        <w:tc>
          <w:tcPr>
            <w:tcW w:w="2893" w:type="dxa"/>
            <w:vMerge/>
          </w:tcPr>
          <w:p w14:paraId="55B5C62F" w14:textId="77777777" w:rsidR="0089509B" w:rsidRDefault="0089509B" w:rsidP="0089509B">
            <w:pPr>
              <w:keepNext/>
            </w:pPr>
          </w:p>
        </w:tc>
        <w:tc>
          <w:tcPr>
            <w:tcW w:w="568" w:type="dxa"/>
            <w:gridSpan w:val="2"/>
          </w:tcPr>
          <w:p w14:paraId="3980D503" w14:textId="77777777" w:rsidR="0089509B" w:rsidRDefault="0089509B" w:rsidP="0089509B">
            <w:pPr>
              <w:pStyle w:val="PC"/>
              <w:keepNext/>
            </w:pPr>
            <w:r>
              <w:t>3.2</w:t>
            </w:r>
          </w:p>
        </w:tc>
        <w:tc>
          <w:tcPr>
            <w:tcW w:w="5565" w:type="dxa"/>
            <w:gridSpan w:val="2"/>
          </w:tcPr>
          <w:p w14:paraId="1E78A910" w14:textId="77777777" w:rsidR="0089509B" w:rsidRDefault="0089509B" w:rsidP="0089509B">
            <w:pPr>
              <w:pStyle w:val="PC"/>
              <w:keepNext/>
            </w:pPr>
            <w:r>
              <w:t>Follow verbal or written steps</w:t>
            </w:r>
          </w:p>
        </w:tc>
      </w:tr>
      <w:tr w:rsidR="0089509B" w14:paraId="769CC56B" w14:textId="77777777" w:rsidTr="0089509B">
        <w:tc>
          <w:tcPr>
            <w:tcW w:w="2893" w:type="dxa"/>
            <w:vMerge/>
          </w:tcPr>
          <w:p w14:paraId="45AEEFD9" w14:textId="77777777" w:rsidR="0089509B" w:rsidRDefault="0089509B" w:rsidP="0089509B">
            <w:pPr>
              <w:keepNext/>
            </w:pPr>
          </w:p>
        </w:tc>
        <w:tc>
          <w:tcPr>
            <w:tcW w:w="568" w:type="dxa"/>
            <w:gridSpan w:val="2"/>
          </w:tcPr>
          <w:p w14:paraId="63343411" w14:textId="77777777" w:rsidR="0089509B" w:rsidRDefault="0089509B" w:rsidP="0089509B">
            <w:pPr>
              <w:pStyle w:val="PC"/>
              <w:keepNext/>
            </w:pPr>
            <w:r>
              <w:t>3.3</w:t>
            </w:r>
          </w:p>
        </w:tc>
        <w:tc>
          <w:tcPr>
            <w:tcW w:w="5565" w:type="dxa"/>
            <w:gridSpan w:val="2"/>
          </w:tcPr>
          <w:p w14:paraId="64BE6104" w14:textId="77777777" w:rsidR="0089509B" w:rsidRDefault="0089509B" w:rsidP="0089509B">
            <w:pPr>
              <w:pStyle w:val="PC"/>
              <w:keepNext/>
            </w:pPr>
            <w:r>
              <w:t>Request assistance or clarification if required</w:t>
            </w:r>
          </w:p>
        </w:tc>
      </w:tr>
      <w:tr w:rsidR="0089509B" w14:paraId="053E86DC" w14:textId="77777777" w:rsidTr="0089509B">
        <w:tc>
          <w:tcPr>
            <w:tcW w:w="2893" w:type="dxa"/>
            <w:vMerge/>
          </w:tcPr>
          <w:p w14:paraId="774E9A72" w14:textId="77777777" w:rsidR="0089509B" w:rsidRDefault="0089509B" w:rsidP="0089509B">
            <w:pPr>
              <w:keepNext/>
            </w:pPr>
          </w:p>
        </w:tc>
        <w:tc>
          <w:tcPr>
            <w:tcW w:w="568" w:type="dxa"/>
            <w:gridSpan w:val="2"/>
          </w:tcPr>
          <w:p w14:paraId="1D87FBEE" w14:textId="77777777" w:rsidR="0089509B" w:rsidRDefault="0089509B" w:rsidP="0089509B">
            <w:pPr>
              <w:pStyle w:val="PC"/>
              <w:keepNext/>
            </w:pPr>
            <w:r>
              <w:t>3.4</w:t>
            </w:r>
          </w:p>
        </w:tc>
        <w:tc>
          <w:tcPr>
            <w:tcW w:w="5565" w:type="dxa"/>
            <w:gridSpan w:val="2"/>
          </w:tcPr>
          <w:p w14:paraId="04D89E53" w14:textId="77777777" w:rsidR="0089509B" w:rsidRDefault="0089509B" w:rsidP="0089509B">
            <w:pPr>
              <w:pStyle w:val="PC"/>
              <w:keepNext/>
            </w:pPr>
            <w:r>
              <w:t xml:space="preserve">Follow </w:t>
            </w:r>
            <w:r w:rsidRPr="007B03C4">
              <w:rPr>
                <w:b/>
                <w:i/>
              </w:rPr>
              <w:t>Occupational Health and Safety</w:t>
            </w:r>
            <w:r>
              <w:t xml:space="preserve"> instructions for safe computer use</w:t>
            </w:r>
          </w:p>
        </w:tc>
      </w:tr>
      <w:tr w:rsidR="0089509B" w14:paraId="3923517D" w14:textId="77777777" w:rsidTr="0089509B">
        <w:tc>
          <w:tcPr>
            <w:tcW w:w="2893" w:type="dxa"/>
            <w:vMerge/>
          </w:tcPr>
          <w:p w14:paraId="4AC85BF2" w14:textId="77777777" w:rsidR="0089509B" w:rsidRDefault="0089509B" w:rsidP="0089509B">
            <w:pPr>
              <w:keepNext/>
            </w:pPr>
          </w:p>
        </w:tc>
        <w:tc>
          <w:tcPr>
            <w:tcW w:w="568" w:type="dxa"/>
            <w:gridSpan w:val="2"/>
          </w:tcPr>
          <w:p w14:paraId="037C2B55" w14:textId="77777777" w:rsidR="0089509B" w:rsidRDefault="0089509B" w:rsidP="0089509B">
            <w:pPr>
              <w:pStyle w:val="PC"/>
              <w:keepNext/>
            </w:pPr>
            <w:r>
              <w:t>3.5</w:t>
            </w:r>
          </w:p>
        </w:tc>
        <w:tc>
          <w:tcPr>
            <w:tcW w:w="5565" w:type="dxa"/>
            <w:gridSpan w:val="2"/>
          </w:tcPr>
          <w:p w14:paraId="4D971C3E" w14:textId="77777777" w:rsidR="0089509B" w:rsidRDefault="0089509B" w:rsidP="0089509B">
            <w:pPr>
              <w:pStyle w:val="PC"/>
              <w:keepNext/>
            </w:pPr>
            <w:r>
              <w:t>Close activity</w:t>
            </w:r>
          </w:p>
        </w:tc>
      </w:tr>
      <w:tr w:rsidR="0089509B" w14:paraId="54C62875" w14:textId="77777777" w:rsidTr="0089509B">
        <w:tc>
          <w:tcPr>
            <w:tcW w:w="2893" w:type="dxa"/>
          </w:tcPr>
          <w:p w14:paraId="1AF9EF85" w14:textId="77777777" w:rsidR="0089509B" w:rsidRDefault="0089509B" w:rsidP="0089509B">
            <w:pPr>
              <w:pStyle w:val="spacer"/>
            </w:pPr>
          </w:p>
        </w:tc>
        <w:tc>
          <w:tcPr>
            <w:tcW w:w="6133" w:type="dxa"/>
            <w:gridSpan w:val="4"/>
          </w:tcPr>
          <w:p w14:paraId="01668342" w14:textId="77777777" w:rsidR="0089509B" w:rsidRDefault="0089509B" w:rsidP="0089509B">
            <w:pPr>
              <w:pStyle w:val="spacer"/>
            </w:pPr>
          </w:p>
        </w:tc>
      </w:tr>
      <w:tr w:rsidR="0089509B" w14:paraId="5122E327" w14:textId="77777777" w:rsidTr="0089509B">
        <w:tc>
          <w:tcPr>
            <w:tcW w:w="2893" w:type="dxa"/>
            <w:vMerge w:val="restart"/>
          </w:tcPr>
          <w:p w14:paraId="510AF429" w14:textId="77777777" w:rsidR="0089509B" w:rsidRDefault="0089509B" w:rsidP="0089509B">
            <w:pPr>
              <w:pStyle w:val="element"/>
              <w:keepNext/>
            </w:pPr>
            <w:r>
              <w:lastRenderedPageBreak/>
              <w:t>4</w:t>
            </w:r>
            <w:r>
              <w:tab/>
              <w:t>Complete a computer based language activity</w:t>
            </w:r>
          </w:p>
        </w:tc>
        <w:tc>
          <w:tcPr>
            <w:tcW w:w="568" w:type="dxa"/>
            <w:gridSpan w:val="2"/>
          </w:tcPr>
          <w:p w14:paraId="2C459E2A" w14:textId="77777777" w:rsidR="0089509B" w:rsidRDefault="0089509B" w:rsidP="0089509B">
            <w:pPr>
              <w:pStyle w:val="PC"/>
              <w:keepNext/>
            </w:pPr>
            <w:r>
              <w:t>4.1</w:t>
            </w:r>
          </w:p>
        </w:tc>
        <w:tc>
          <w:tcPr>
            <w:tcW w:w="5565" w:type="dxa"/>
            <w:gridSpan w:val="2"/>
          </w:tcPr>
          <w:p w14:paraId="05D17FDD" w14:textId="77777777" w:rsidR="0089509B" w:rsidRPr="007B03C4" w:rsidRDefault="0089509B" w:rsidP="0089509B">
            <w:pPr>
              <w:pStyle w:val="PC"/>
              <w:keepNext/>
              <w:rPr>
                <w:b/>
                <w:i/>
              </w:rPr>
            </w:pPr>
            <w:r>
              <w:t xml:space="preserve">Select a </w:t>
            </w:r>
            <w:r>
              <w:rPr>
                <w:b/>
                <w:i/>
              </w:rPr>
              <w:t>language learning activity</w:t>
            </w:r>
          </w:p>
        </w:tc>
      </w:tr>
      <w:tr w:rsidR="0089509B" w14:paraId="1A92E330" w14:textId="77777777" w:rsidTr="0089509B">
        <w:tc>
          <w:tcPr>
            <w:tcW w:w="2893" w:type="dxa"/>
            <w:vMerge/>
          </w:tcPr>
          <w:p w14:paraId="42712CE7" w14:textId="77777777" w:rsidR="0089509B" w:rsidRDefault="0089509B" w:rsidP="0089509B">
            <w:pPr>
              <w:keepNext/>
            </w:pPr>
          </w:p>
        </w:tc>
        <w:tc>
          <w:tcPr>
            <w:tcW w:w="568" w:type="dxa"/>
            <w:gridSpan w:val="2"/>
          </w:tcPr>
          <w:p w14:paraId="0AD47CAD" w14:textId="77777777" w:rsidR="0089509B" w:rsidRDefault="0089509B" w:rsidP="0089509B">
            <w:pPr>
              <w:pStyle w:val="PC"/>
              <w:keepNext/>
            </w:pPr>
            <w:r>
              <w:t>4.2</w:t>
            </w:r>
          </w:p>
        </w:tc>
        <w:tc>
          <w:tcPr>
            <w:tcW w:w="5565" w:type="dxa"/>
            <w:gridSpan w:val="2"/>
          </w:tcPr>
          <w:p w14:paraId="14BFBBC3" w14:textId="77777777" w:rsidR="0089509B" w:rsidRDefault="0089509B" w:rsidP="0089509B">
            <w:pPr>
              <w:pStyle w:val="PC"/>
              <w:keepNext/>
            </w:pPr>
            <w:r>
              <w:t>Locate and open the relevant program</w:t>
            </w:r>
          </w:p>
        </w:tc>
      </w:tr>
      <w:tr w:rsidR="0089509B" w14:paraId="4B0F4892" w14:textId="77777777" w:rsidTr="0089509B">
        <w:tc>
          <w:tcPr>
            <w:tcW w:w="2893" w:type="dxa"/>
            <w:vMerge/>
          </w:tcPr>
          <w:p w14:paraId="10225686" w14:textId="77777777" w:rsidR="0089509B" w:rsidRDefault="0089509B" w:rsidP="0089509B">
            <w:pPr>
              <w:keepNext/>
            </w:pPr>
          </w:p>
        </w:tc>
        <w:tc>
          <w:tcPr>
            <w:tcW w:w="568" w:type="dxa"/>
            <w:gridSpan w:val="2"/>
          </w:tcPr>
          <w:p w14:paraId="105DFAFF" w14:textId="77777777" w:rsidR="0089509B" w:rsidRDefault="0089509B" w:rsidP="0089509B">
            <w:pPr>
              <w:pStyle w:val="PC"/>
              <w:keepNext/>
            </w:pPr>
            <w:r>
              <w:t>4.3</w:t>
            </w:r>
          </w:p>
        </w:tc>
        <w:tc>
          <w:tcPr>
            <w:tcW w:w="5565" w:type="dxa"/>
            <w:gridSpan w:val="2"/>
          </w:tcPr>
          <w:p w14:paraId="0072B17A" w14:textId="77777777" w:rsidR="0089509B" w:rsidRPr="007B03C4" w:rsidRDefault="0089509B" w:rsidP="0089509B">
            <w:pPr>
              <w:pStyle w:val="PC"/>
              <w:keepNext/>
            </w:pPr>
            <w:r>
              <w:t xml:space="preserve">Use the </w:t>
            </w:r>
            <w:r>
              <w:rPr>
                <w:b/>
                <w:i/>
              </w:rPr>
              <w:t xml:space="preserve">navigation features </w:t>
            </w:r>
            <w:r>
              <w:t>to move through the activity</w:t>
            </w:r>
          </w:p>
        </w:tc>
      </w:tr>
      <w:tr w:rsidR="0089509B" w14:paraId="01CB946A" w14:textId="77777777" w:rsidTr="0089509B">
        <w:tc>
          <w:tcPr>
            <w:tcW w:w="2893" w:type="dxa"/>
            <w:vMerge/>
          </w:tcPr>
          <w:p w14:paraId="245FEC2C" w14:textId="77777777" w:rsidR="0089509B" w:rsidRDefault="0089509B" w:rsidP="0089509B">
            <w:pPr>
              <w:keepNext/>
            </w:pPr>
          </w:p>
        </w:tc>
        <w:tc>
          <w:tcPr>
            <w:tcW w:w="568" w:type="dxa"/>
            <w:gridSpan w:val="2"/>
          </w:tcPr>
          <w:p w14:paraId="0EF41ED7" w14:textId="77777777" w:rsidR="0089509B" w:rsidRDefault="0089509B" w:rsidP="0089509B">
            <w:pPr>
              <w:pStyle w:val="PC"/>
              <w:keepNext/>
            </w:pPr>
            <w:r>
              <w:t>4.4</w:t>
            </w:r>
          </w:p>
        </w:tc>
        <w:tc>
          <w:tcPr>
            <w:tcW w:w="5565" w:type="dxa"/>
            <w:gridSpan w:val="2"/>
          </w:tcPr>
          <w:p w14:paraId="464FE330" w14:textId="77777777" w:rsidR="0089509B" w:rsidRDefault="0089509B" w:rsidP="0089509B">
            <w:pPr>
              <w:pStyle w:val="PC"/>
              <w:keepNext/>
            </w:pPr>
            <w:r>
              <w:t>Follow instructions in the learning activity</w:t>
            </w:r>
          </w:p>
        </w:tc>
      </w:tr>
      <w:tr w:rsidR="0089509B" w14:paraId="54C24B41" w14:textId="77777777" w:rsidTr="0089509B">
        <w:tc>
          <w:tcPr>
            <w:tcW w:w="2893" w:type="dxa"/>
            <w:vMerge/>
          </w:tcPr>
          <w:p w14:paraId="7A09502A" w14:textId="77777777" w:rsidR="0089509B" w:rsidRDefault="0089509B" w:rsidP="0089509B">
            <w:pPr>
              <w:keepNext/>
            </w:pPr>
          </w:p>
        </w:tc>
        <w:tc>
          <w:tcPr>
            <w:tcW w:w="568" w:type="dxa"/>
            <w:gridSpan w:val="2"/>
          </w:tcPr>
          <w:p w14:paraId="52555B29" w14:textId="77777777" w:rsidR="0089509B" w:rsidRDefault="0089509B" w:rsidP="0089509B">
            <w:pPr>
              <w:pStyle w:val="PC"/>
              <w:keepNext/>
            </w:pPr>
            <w:r>
              <w:t>4.5</w:t>
            </w:r>
          </w:p>
        </w:tc>
        <w:tc>
          <w:tcPr>
            <w:tcW w:w="5565" w:type="dxa"/>
            <w:gridSpan w:val="2"/>
          </w:tcPr>
          <w:p w14:paraId="2F972710" w14:textId="77777777" w:rsidR="0089509B" w:rsidRDefault="0089509B" w:rsidP="0089509B">
            <w:pPr>
              <w:pStyle w:val="PC"/>
              <w:keepNext/>
            </w:pPr>
            <w:r>
              <w:t>Close the program</w:t>
            </w:r>
          </w:p>
        </w:tc>
      </w:tr>
      <w:tr w:rsidR="0089509B" w14:paraId="370983E7" w14:textId="77777777" w:rsidTr="0089509B">
        <w:tc>
          <w:tcPr>
            <w:tcW w:w="2893" w:type="dxa"/>
          </w:tcPr>
          <w:p w14:paraId="3CCDF087" w14:textId="77777777" w:rsidR="0089509B" w:rsidRDefault="0089509B" w:rsidP="0089509B">
            <w:pPr>
              <w:pStyle w:val="spacer"/>
            </w:pPr>
          </w:p>
        </w:tc>
        <w:tc>
          <w:tcPr>
            <w:tcW w:w="6133" w:type="dxa"/>
            <w:gridSpan w:val="4"/>
          </w:tcPr>
          <w:p w14:paraId="439144CF" w14:textId="77777777" w:rsidR="0089509B" w:rsidRDefault="0089509B" w:rsidP="0089509B">
            <w:pPr>
              <w:pStyle w:val="spacer"/>
            </w:pPr>
          </w:p>
        </w:tc>
      </w:tr>
      <w:tr w:rsidR="0089509B" w14:paraId="04A48653" w14:textId="77777777" w:rsidTr="0089509B">
        <w:tc>
          <w:tcPr>
            <w:tcW w:w="2893" w:type="dxa"/>
            <w:vMerge w:val="restart"/>
          </w:tcPr>
          <w:p w14:paraId="0316126F" w14:textId="77777777" w:rsidR="0089509B" w:rsidRDefault="0089509B" w:rsidP="0089509B">
            <w:pPr>
              <w:pStyle w:val="element"/>
              <w:keepNext/>
            </w:pPr>
            <w:r>
              <w:t>5</w:t>
            </w:r>
            <w:r>
              <w:tab/>
              <w:t xml:space="preserve">Identify and address </w:t>
            </w:r>
            <w:r w:rsidRPr="00FA2CCF">
              <w:t xml:space="preserve">common computer related problems </w:t>
            </w:r>
          </w:p>
        </w:tc>
        <w:tc>
          <w:tcPr>
            <w:tcW w:w="568" w:type="dxa"/>
            <w:gridSpan w:val="2"/>
          </w:tcPr>
          <w:p w14:paraId="00CDD3D1" w14:textId="77777777" w:rsidR="0089509B" w:rsidRDefault="0089509B" w:rsidP="0089509B">
            <w:pPr>
              <w:pStyle w:val="PC"/>
              <w:keepNext/>
            </w:pPr>
            <w:r>
              <w:t>5.1</w:t>
            </w:r>
          </w:p>
        </w:tc>
        <w:tc>
          <w:tcPr>
            <w:tcW w:w="5565" w:type="dxa"/>
            <w:gridSpan w:val="2"/>
          </w:tcPr>
          <w:p w14:paraId="7343A1D6" w14:textId="77777777" w:rsidR="0089509B" w:rsidRPr="007A5121" w:rsidRDefault="0089509B" w:rsidP="0089509B">
            <w:pPr>
              <w:pStyle w:val="PC"/>
              <w:keepNext/>
            </w:pPr>
            <w:r w:rsidRPr="007A5121">
              <w:t xml:space="preserve">Identify </w:t>
            </w:r>
            <w:r w:rsidRPr="007A5121">
              <w:rPr>
                <w:b/>
                <w:i/>
              </w:rPr>
              <w:t>common problems</w:t>
            </w:r>
            <w:r w:rsidRPr="007A5121">
              <w:t xml:space="preserve"> and seek assistance to resolve them</w:t>
            </w:r>
          </w:p>
        </w:tc>
      </w:tr>
      <w:tr w:rsidR="0089509B" w14:paraId="4ED7A584" w14:textId="77777777" w:rsidTr="0089509B">
        <w:tc>
          <w:tcPr>
            <w:tcW w:w="2893" w:type="dxa"/>
            <w:vMerge/>
          </w:tcPr>
          <w:p w14:paraId="36C1E110" w14:textId="77777777" w:rsidR="0089509B" w:rsidRDefault="0089509B" w:rsidP="0089509B">
            <w:pPr>
              <w:keepNext/>
            </w:pPr>
          </w:p>
        </w:tc>
        <w:tc>
          <w:tcPr>
            <w:tcW w:w="568" w:type="dxa"/>
            <w:gridSpan w:val="2"/>
          </w:tcPr>
          <w:p w14:paraId="46E40485" w14:textId="77777777" w:rsidR="0089509B" w:rsidRDefault="0089509B" w:rsidP="0089509B">
            <w:pPr>
              <w:pStyle w:val="PC"/>
              <w:keepNext/>
            </w:pPr>
            <w:r>
              <w:t>5.2</w:t>
            </w:r>
          </w:p>
        </w:tc>
        <w:tc>
          <w:tcPr>
            <w:tcW w:w="5565" w:type="dxa"/>
            <w:gridSpan w:val="2"/>
          </w:tcPr>
          <w:p w14:paraId="348E36C3" w14:textId="77777777" w:rsidR="0089509B" w:rsidRDefault="0089509B" w:rsidP="0089509B">
            <w:pPr>
              <w:pStyle w:val="PC"/>
              <w:keepNext/>
            </w:pPr>
            <w:r>
              <w:t>Apply solutions and seek clarification if required</w:t>
            </w:r>
          </w:p>
        </w:tc>
      </w:tr>
      <w:tr w:rsidR="0089509B" w14:paraId="3E6AF0C9" w14:textId="77777777" w:rsidTr="0089509B">
        <w:tc>
          <w:tcPr>
            <w:tcW w:w="2893" w:type="dxa"/>
          </w:tcPr>
          <w:p w14:paraId="41F58827" w14:textId="77777777" w:rsidR="0089509B" w:rsidRDefault="0089509B" w:rsidP="0089509B">
            <w:pPr>
              <w:pStyle w:val="spacer"/>
            </w:pPr>
          </w:p>
        </w:tc>
        <w:tc>
          <w:tcPr>
            <w:tcW w:w="6133" w:type="dxa"/>
            <w:gridSpan w:val="4"/>
          </w:tcPr>
          <w:p w14:paraId="037519C9" w14:textId="77777777" w:rsidR="0089509B" w:rsidRDefault="0089509B" w:rsidP="0089509B">
            <w:pPr>
              <w:pStyle w:val="spacer"/>
            </w:pPr>
          </w:p>
        </w:tc>
      </w:tr>
      <w:tr w:rsidR="0089509B" w14:paraId="6DC2D239" w14:textId="77777777" w:rsidTr="0089509B">
        <w:tc>
          <w:tcPr>
            <w:tcW w:w="9026" w:type="dxa"/>
            <w:gridSpan w:val="5"/>
          </w:tcPr>
          <w:p w14:paraId="27A434C6" w14:textId="77777777" w:rsidR="0089509B" w:rsidRDefault="0089509B" w:rsidP="0089509B">
            <w:pPr>
              <w:pStyle w:val="Heading21"/>
            </w:pPr>
            <w:r>
              <w:t>Required Knowledge and Skills</w:t>
            </w:r>
          </w:p>
          <w:p w14:paraId="61895D07" w14:textId="77777777" w:rsidR="0089509B" w:rsidRDefault="0089509B" w:rsidP="0089509B">
            <w:pPr>
              <w:pStyle w:val="text"/>
            </w:pPr>
            <w:r w:rsidRPr="005979AA">
              <w:t>This describes the essential skills and knowledge and their level required for this unit</w:t>
            </w:r>
            <w:r>
              <w:t>.</w:t>
            </w:r>
          </w:p>
        </w:tc>
      </w:tr>
      <w:tr w:rsidR="0089509B" w14:paraId="71E72A97" w14:textId="77777777" w:rsidTr="0089509B">
        <w:tc>
          <w:tcPr>
            <w:tcW w:w="9026" w:type="dxa"/>
            <w:gridSpan w:val="5"/>
          </w:tcPr>
          <w:p w14:paraId="6607B823" w14:textId="77777777" w:rsidR="0089509B" w:rsidRDefault="0089509B" w:rsidP="0089509B">
            <w:pPr>
              <w:pStyle w:val="unittext"/>
            </w:pPr>
            <w:r>
              <w:t>Required Knowledge:</w:t>
            </w:r>
          </w:p>
          <w:p w14:paraId="512FF20D" w14:textId="77777777" w:rsidR="0089509B" w:rsidRDefault="0089509B" w:rsidP="0089509B">
            <w:pPr>
              <w:pStyle w:val="bullet"/>
              <w:numPr>
                <w:ilvl w:val="0"/>
                <w:numId w:val="13"/>
              </w:numPr>
              <w:ind w:left="284" w:hanging="284"/>
            </w:pPr>
            <w:r>
              <w:t>OHS / WHS procedures for safe computer usage</w:t>
            </w:r>
          </w:p>
          <w:p w14:paraId="3765C6AC" w14:textId="77777777" w:rsidR="0089509B" w:rsidRDefault="0089509B" w:rsidP="0089509B">
            <w:pPr>
              <w:pStyle w:val="unittext"/>
            </w:pPr>
            <w:r>
              <w:t>Required Skills:</w:t>
            </w:r>
          </w:p>
          <w:p w14:paraId="5683882E" w14:textId="77777777" w:rsidR="0089509B" w:rsidRDefault="0089509B" w:rsidP="0089509B">
            <w:pPr>
              <w:pStyle w:val="bullet"/>
              <w:numPr>
                <w:ilvl w:val="0"/>
                <w:numId w:val="13"/>
              </w:numPr>
              <w:ind w:left="284" w:hanging="284"/>
            </w:pPr>
            <w:r>
              <w:t>communication skills to seek and respond to instructions and clarifications</w:t>
            </w:r>
          </w:p>
          <w:p w14:paraId="0F0C226F" w14:textId="77777777" w:rsidR="0089509B" w:rsidRDefault="0089509B" w:rsidP="0089509B">
            <w:pPr>
              <w:pStyle w:val="bullet"/>
              <w:numPr>
                <w:ilvl w:val="0"/>
                <w:numId w:val="13"/>
              </w:numPr>
              <w:ind w:left="284" w:hanging="284"/>
            </w:pPr>
            <w:r>
              <w:t>problem solving skills to identify and address common computer problems</w:t>
            </w:r>
          </w:p>
          <w:p w14:paraId="5F91A801" w14:textId="77777777" w:rsidR="0089509B" w:rsidRDefault="0089509B" w:rsidP="0089509B">
            <w:pPr>
              <w:pStyle w:val="bullet"/>
              <w:numPr>
                <w:ilvl w:val="0"/>
                <w:numId w:val="13"/>
              </w:numPr>
              <w:ind w:left="284" w:hanging="284"/>
            </w:pPr>
            <w:r>
              <w:t xml:space="preserve">planning and organising skills to follow sequential instructions </w:t>
            </w:r>
          </w:p>
        </w:tc>
      </w:tr>
      <w:tr w:rsidR="0089509B" w14:paraId="30543D98" w14:textId="77777777" w:rsidTr="0089509B">
        <w:tc>
          <w:tcPr>
            <w:tcW w:w="9026" w:type="dxa"/>
            <w:gridSpan w:val="5"/>
          </w:tcPr>
          <w:p w14:paraId="4C59E934" w14:textId="77777777" w:rsidR="0089509B" w:rsidRDefault="0089509B" w:rsidP="0089509B">
            <w:pPr>
              <w:pStyle w:val="spacer"/>
            </w:pPr>
          </w:p>
        </w:tc>
      </w:tr>
      <w:tr w:rsidR="0089509B" w14:paraId="14430368" w14:textId="77777777" w:rsidTr="0089509B">
        <w:tc>
          <w:tcPr>
            <w:tcW w:w="9026" w:type="dxa"/>
            <w:gridSpan w:val="5"/>
          </w:tcPr>
          <w:p w14:paraId="2ACBB18F" w14:textId="77777777" w:rsidR="0089509B" w:rsidRDefault="0089509B" w:rsidP="0089509B">
            <w:pPr>
              <w:pStyle w:val="Heading21"/>
            </w:pPr>
            <w:r>
              <w:t>Range Statement</w:t>
            </w:r>
          </w:p>
          <w:p w14:paraId="63677D69" w14:textId="77777777" w:rsidR="0089509B" w:rsidRDefault="0089509B" w:rsidP="0089509B">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42F8134" w14:textId="77777777" w:rsidTr="0089509B">
        <w:tc>
          <w:tcPr>
            <w:tcW w:w="3319" w:type="dxa"/>
            <w:gridSpan w:val="2"/>
          </w:tcPr>
          <w:p w14:paraId="69E67396" w14:textId="77777777" w:rsidR="0089509B" w:rsidRDefault="0089509B" w:rsidP="0089509B">
            <w:pPr>
              <w:pStyle w:val="unittext"/>
              <w:rPr>
                <w:b/>
                <w:i/>
              </w:rPr>
            </w:pPr>
            <w:r>
              <w:rPr>
                <w:b/>
                <w:i/>
              </w:rPr>
              <w:t>D</w:t>
            </w:r>
            <w:r w:rsidRPr="00E67FCA">
              <w:rPr>
                <w:b/>
                <w:i/>
              </w:rPr>
              <w:t>ifferent types of computers</w:t>
            </w:r>
            <w:r>
              <w:rPr>
                <w:b/>
                <w:i/>
              </w:rPr>
              <w:t xml:space="preserve"> </w:t>
            </w:r>
            <w:r w:rsidRPr="00CB58B5">
              <w:t>may include:</w:t>
            </w:r>
          </w:p>
        </w:tc>
        <w:tc>
          <w:tcPr>
            <w:tcW w:w="5707" w:type="dxa"/>
            <w:gridSpan w:val="3"/>
          </w:tcPr>
          <w:p w14:paraId="48ED3448" w14:textId="77777777" w:rsidR="0089509B" w:rsidRDefault="0089509B" w:rsidP="0089509B">
            <w:pPr>
              <w:pStyle w:val="bullet"/>
              <w:numPr>
                <w:ilvl w:val="0"/>
                <w:numId w:val="13"/>
              </w:numPr>
              <w:ind w:left="284" w:hanging="284"/>
            </w:pPr>
            <w:r>
              <w:t>laptops</w:t>
            </w:r>
          </w:p>
          <w:p w14:paraId="4EFB927C" w14:textId="77777777" w:rsidR="0089509B" w:rsidRPr="00A94AA4" w:rsidRDefault="0089509B" w:rsidP="0089509B">
            <w:pPr>
              <w:pStyle w:val="bullet"/>
              <w:numPr>
                <w:ilvl w:val="0"/>
                <w:numId w:val="13"/>
              </w:numPr>
              <w:ind w:left="284" w:hanging="284"/>
            </w:pPr>
            <w:r>
              <w:t>tablets</w:t>
            </w:r>
          </w:p>
        </w:tc>
      </w:tr>
      <w:tr w:rsidR="0089509B" w14:paraId="56BBB68A" w14:textId="77777777" w:rsidTr="0089509B">
        <w:tc>
          <w:tcPr>
            <w:tcW w:w="3319" w:type="dxa"/>
            <w:gridSpan w:val="2"/>
          </w:tcPr>
          <w:p w14:paraId="4D7C7FC8" w14:textId="77777777" w:rsidR="0089509B" w:rsidRDefault="0089509B" w:rsidP="0089509B">
            <w:pPr>
              <w:pStyle w:val="spacer"/>
            </w:pPr>
          </w:p>
        </w:tc>
        <w:tc>
          <w:tcPr>
            <w:tcW w:w="5707" w:type="dxa"/>
            <w:gridSpan w:val="3"/>
          </w:tcPr>
          <w:p w14:paraId="3C3EF7F8" w14:textId="77777777" w:rsidR="0089509B" w:rsidRPr="00A94AA4" w:rsidRDefault="0089509B" w:rsidP="0089509B">
            <w:pPr>
              <w:pStyle w:val="spacer"/>
            </w:pPr>
          </w:p>
        </w:tc>
      </w:tr>
      <w:tr w:rsidR="0089509B" w14:paraId="58D41832" w14:textId="77777777" w:rsidTr="0089509B">
        <w:tc>
          <w:tcPr>
            <w:tcW w:w="3319" w:type="dxa"/>
            <w:gridSpan w:val="2"/>
          </w:tcPr>
          <w:p w14:paraId="7A56B6FA" w14:textId="77777777" w:rsidR="0089509B" w:rsidRPr="00A94AA4" w:rsidRDefault="0089509B" w:rsidP="0089509B">
            <w:pPr>
              <w:pStyle w:val="unittext"/>
            </w:pPr>
            <w:r>
              <w:rPr>
                <w:b/>
                <w:i/>
              </w:rPr>
              <w:t xml:space="preserve">Key words and phrases </w:t>
            </w:r>
            <w:r>
              <w:t>may include:</w:t>
            </w:r>
          </w:p>
        </w:tc>
        <w:tc>
          <w:tcPr>
            <w:tcW w:w="5707" w:type="dxa"/>
            <w:gridSpan w:val="3"/>
          </w:tcPr>
          <w:p w14:paraId="6BB695C5" w14:textId="77777777" w:rsidR="0089509B" w:rsidRPr="00A94AA4" w:rsidRDefault="0089509B" w:rsidP="0089509B">
            <w:pPr>
              <w:pStyle w:val="bullet"/>
              <w:numPr>
                <w:ilvl w:val="0"/>
                <w:numId w:val="13"/>
              </w:numPr>
              <w:ind w:left="284" w:hanging="284"/>
            </w:pPr>
            <w:r w:rsidRPr="00A94AA4">
              <w:t xml:space="preserve">computer specific use of common words e.g. mouse, names of computer hardware e.g. hard drive, keyboard, printer, data stick, CD Rom Drive, USB Port </w:t>
            </w:r>
          </w:p>
          <w:p w14:paraId="569C97A2" w14:textId="77777777" w:rsidR="0089509B" w:rsidRPr="00A94AA4" w:rsidRDefault="0089509B" w:rsidP="0089509B">
            <w:pPr>
              <w:pStyle w:val="bullet"/>
              <w:numPr>
                <w:ilvl w:val="0"/>
                <w:numId w:val="13"/>
              </w:numPr>
              <w:ind w:left="284" w:hanging="284"/>
            </w:pPr>
            <w:r w:rsidRPr="00A94AA4">
              <w:t xml:space="preserve">names of computer software programs, e.g. Word, </w:t>
            </w:r>
          </w:p>
          <w:p w14:paraId="5071FF70" w14:textId="77777777" w:rsidR="0089509B" w:rsidRPr="00A94AA4" w:rsidRDefault="0089509B" w:rsidP="0089509B">
            <w:pPr>
              <w:pStyle w:val="bullet"/>
              <w:numPr>
                <w:ilvl w:val="0"/>
                <w:numId w:val="13"/>
              </w:numPr>
              <w:ind w:left="284" w:hanging="284"/>
            </w:pPr>
            <w:r w:rsidRPr="00A94AA4">
              <w:t>verbs e.g. drag, click, double click, open, close, scroll down, download</w:t>
            </w:r>
          </w:p>
          <w:p w14:paraId="40614082" w14:textId="77777777" w:rsidR="0089509B" w:rsidRPr="00A94AA4" w:rsidRDefault="0089509B" w:rsidP="0089509B">
            <w:pPr>
              <w:pStyle w:val="bullet"/>
              <w:numPr>
                <w:ilvl w:val="0"/>
                <w:numId w:val="13"/>
              </w:numPr>
              <w:ind w:left="284" w:hanging="284"/>
            </w:pPr>
            <w:r w:rsidRPr="00A94AA4">
              <w:t>computer personnel e.g. help desk</w:t>
            </w:r>
          </w:p>
          <w:p w14:paraId="6DF48661" w14:textId="77777777" w:rsidR="0089509B" w:rsidRDefault="0089509B" w:rsidP="0089509B">
            <w:pPr>
              <w:pStyle w:val="bullet"/>
              <w:numPr>
                <w:ilvl w:val="0"/>
                <w:numId w:val="13"/>
              </w:numPr>
              <w:ind w:left="284" w:hanging="284"/>
            </w:pPr>
            <w:r w:rsidRPr="00A94AA4">
              <w:t>acronyms e.g. IT, CD, DVD</w:t>
            </w:r>
          </w:p>
        </w:tc>
      </w:tr>
      <w:tr w:rsidR="0089509B" w14:paraId="3304C4EF" w14:textId="77777777" w:rsidTr="0089509B">
        <w:tc>
          <w:tcPr>
            <w:tcW w:w="9026" w:type="dxa"/>
            <w:gridSpan w:val="5"/>
          </w:tcPr>
          <w:p w14:paraId="5BB111CD" w14:textId="77777777" w:rsidR="0089509B" w:rsidRDefault="0089509B" w:rsidP="0089509B">
            <w:pPr>
              <w:pStyle w:val="spacer"/>
            </w:pPr>
          </w:p>
        </w:tc>
      </w:tr>
      <w:tr w:rsidR="0089509B" w14:paraId="3819AEBA" w14:textId="77777777" w:rsidTr="0089509B">
        <w:tc>
          <w:tcPr>
            <w:tcW w:w="3319" w:type="dxa"/>
            <w:gridSpan w:val="2"/>
          </w:tcPr>
          <w:p w14:paraId="5903C809" w14:textId="77777777" w:rsidR="0089509B" w:rsidRPr="00A94AA4" w:rsidRDefault="0089509B" w:rsidP="0089509B">
            <w:pPr>
              <w:pStyle w:val="unittext"/>
            </w:pPr>
            <w:r>
              <w:rPr>
                <w:b/>
                <w:i/>
              </w:rPr>
              <w:lastRenderedPageBreak/>
              <w:t xml:space="preserve">Computer hardware terminology </w:t>
            </w:r>
            <w:r>
              <w:t>may include:</w:t>
            </w:r>
          </w:p>
        </w:tc>
        <w:tc>
          <w:tcPr>
            <w:tcW w:w="5707" w:type="dxa"/>
            <w:gridSpan w:val="3"/>
          </w:tcPr>
          <w:p w14:paraId="011DD87D" w14:textId="77777777" w:rsidR="0089509B" w:rsidRDefault="0089509B" w:rsidP="0089509B">
            <w:pPr>
              <w:pStyle w:val="bullet"/>
              <w:numPr>
                <w:ilvl w:val="0"/>
                <w:numId w:val="13"/>
              </w:numPr>
              <w:ind w:left="284" w:hanging="284"/>
            </w:pPr>
            <w:r>
              <w:t>hard drive</w:t>
            </w:r>
          </w:p>
          <w:p w14:paraId="7106F75E" w14:textId="77777777" w:rsidR="0089509B" w:rsidRDefault="0089509B" w:rsidP="0089509B">
            <w:pPr>
              <w:pStyle w:val="bullet"/>
              <w:numPr>
                <w:ilvl w:val="0"/>
                <w:numId w:val="13"/>
              </w:numPr>
              <w:ind w:left="284" w:hanging="284"/>
            </w:pPr>
            <w:r>
              <w:t>screen</w:t>
            </w:r>
          </w:p>
          <w:p w14:paraId="334CC7B0" w14:textId="77777777" w:rsidR="0089509B" w:rsidRDefault="0089509B" w:rsidP="0089509B">
            <w:pPr>
              <w:pStyle w:val="bullet"/>
              <w:numPr>
                <w:ilvl w:val="0"/>
                <w:numId w:val="13"/>
              </w:numPr>
              <w:ind w:left="284" w:hanging="284"/>
            </w:pPr>
            <w:r>
              <w:t>mouse</w:t>
            </w:r>
          </w:p>
          <w:p w14:paraId="23957797" w14:textId="77777777" w:rsidR="0089509B" w:rsidRDefault="0089509B" w:rsidP="0089509B">
            <w:pPr>
              <w:pStyle w:val="bullet"/>
              <w:numPr>
                <w:ilvl w:val="0"/>
                <w:numId w:val="13"/>
              </w:numPr>
              <w:ind w:left="284" w:hanging="284"/>
            </w:pPr>
            <w:r>
              <w:t>keyboard</w:t>
            </w:r>
          </w:p>
        </w:tc>
      </w:tr>
      <w:tr w:rsidR="0089509B" w14:paraId="576227CD" w14:textId="77777777" w:rsidTr="0089509B">
        <w:tc>
          <w:tcPr>
            <w:tcW w:w="9026" w:type="dxa"/>
            <w:gridSpan w:val="5"/>
          </w:tcPr>
          <w:p w14:paraId="4C50EB5D" w14:textId="77777777" w:rsidR="0089509B" w:rsidRDefault="0089509B" w:rsidP="0089509B">
            <w:pPr>
              <w:pStyle w:val="spacer"/>
            </w:pPr>
          </w:p>
        </w:tc>
      </w:tr>
      <w:tr w:rsidR="0089509B" w14:paraId="55F904F0" w14:textId="77777777" w:rsidTr="0089509B">
        <w:tc>
          <w:tcPr>
            <w:tcW w:w="3319" w:type="dxa"/>
            <w:gridSpan w:val="2"/>
          </w:tcPr>
          <w:p w14:paraId="6B9DB538" w14:textId="77777777" w:rsidR="0089509B" w:rsidRPr="00A94AA4" w:rsidRDefault="0089509B" w:rsidP="0089509B">
            <w:pPr>
              <w:pStyle w:val="unittext"/>
            </w:pPr>
            <w:r>
              <w:rPr>
                <w:b/>
                <w:i/>
              </w:rPr>
              <w:t xml:space="preserve">Computer software terminology </w:t>
            </w:r>
            <w:r>
              <w:t>may include:</w:t>
            </w:r>
          </w:p>
        </w:tc>
        <w:tc>
          <w:tcPr>
            <w:tcW w:w="5707" w:type="dxa"/>
            <w:gridSpan w:val="3"/>
          </w:tcPr>
          <w:p w14:paraId="1C3E05B4" w14:textId="77777777" w:rsidR="0089509B" w:rsidRDefault="0089509B" w:rsidP="0089509B">
            <w:pPr>
              <w:pStyle w:val="bullet"/>
              <w:numPr>
                <w:ilvl w:val="0"/>
                <w:numId w:val="13"/>
              </w:numPr>
              <w:ind w:left="284" w:hanging="284"/>
            </w:pPr>
            <w:r>
              <w:t>program</w:t>
            </w:r>
          </w:p>
          <w:p w14:paraId="126D94A6" w14:textId="77777777" w:rsidR="0089509B" w:rsidRDefault="0089509B" w:rsidP="0089509B">
            <w:pPr>
              <w:pStyle w:val="bullet"/>
              <w:numPr>
                <w:ilvl w:val="0"/>
                <w:numId w:val="13"/>
              </w:numPr>
              <w:ind w:left="284" w:hanging="284"/>
            </w:pPr>
            <w:r>
              <w:t>folder</w:t>
            </w:r>
          </w:p>
          <w:p w14:paraId="10EC5802" w14:textId="77777777" w:rsidR="0089509B" w:rsidRDefault="0089509B" w:rsidP="0089509B">
            <w:pPr>
              <w:pStyle w:val="bullet"/>
              <w:numPr>
                <w:ilvl w:val="0"/>
                <w:numId w:val="13"/>
              </w:numPr>
              <w:ind w:left="284" w:hanging="284"/>
            </w:pPr>
            <w:r>
              <w:t>file</w:t>
            </w:r>
          </w:p>
        </w:tc>
      </w:tr>
      <w:tr w:rsidR="0089509B" w14:paraId="131C231E" w14:textId="77777777" w:rsidTr="0089509B">
        <w:tc>
          <w:tcPr>
            <w:tcW w:w="9026" w:type="dxa"/>
            <w:gridSpan w:val="5"/>
          </w:tcPr>
          <w:p w14:paraId="4D3F5E94" w14:textId="77777777" w:rsidR="0089509B" w:rsidRDefault="0089509B" w:rsidP="0089509B">
            <w:pPr>
              <w:pStyle w:val="spacer"/>
            </w:pPr>
          </w:p>
        </w:tc>
      </w:tr>
      <w:tr w:rsidR="0089509B" w14:paraId="3145EEA2" w14:textId="77777777" w:rsidTr="0089509B">
        <w:tc>
          <w:tcPr>
            <w:tcW w:w="3319" w:type="dxa"/>
            <w:gridSpan w:val="2"/>
          </w:tcPr>
          <w:p w14:paraId="397BF716" w14:textId="77777777" w:rsidR="0089509B" w:rsidRPr="00A94AA4" w:rsidRDefault="0089509B" w:rsidP="0089509B">
            <w:pPr>
              <w:pStyle w:val="unittext"/>
            </w:pPr>
            <w:r>
              <w:rPr>
                <w:b/>
                <w:i/>
              </w:rPr>
              <w:t xml:space="preserve">Icons </w:t>
            </w:r>
            <w:r>
              <w:t>may include:</w:t>
            </w:r>
          </w:p>
        </w:tc>
        <w:tc>
          <w:tcPr>
            <w:tcW w:w="5707" w:type="dxa"/>
            <w:gridSpan w:val="3"/>
          </w:tcPr>
          <w:p w14:paraId="63C2E1E1" w14:textId="77777777" w:rsidR="0089509B" w:rsidRPr="00A94AA4" w:rsidRDefault="0089509B" w:rsidP="0089509B">
            <w:pPr>
              <w:pStyle w:val="bullet"/>
              <w:numPr>
                <w:ilvl w:val="0"/>
                <w:numId w:val="13"/>
              </w:numPr>
              <w:ind w:left="284" w:hanging="284"/>
            </w:pPr>
            <w:r w:rsidRPr="00A94AA4">
              <w:t>start button</w:t>
            </w:r>
          </w:p>
          <w:p w14:paraId="46605B3D" w14:textId="77777777" w:rsidR="0089509B" w:rsidRDefault="0089509B" w:rsidP="0089509B">
            <w:pPr>
              <w:pStyle w:val="bullet"/>
              <w:numPr>
                <w:ilvl w:val="0"/>
                <w:numId w:val="13"/>
              </w:numPr>
              <w:ind w:left="284" w:hanging="284"/>
            </w:pPr>
            <w:r w:rsidRPr="00A94AA4">
              <w:t>toolbar</w:t>
            </w:r>
            <w:r>
              <w:t>s</w:t>
            </w:r>
            <w:r w:rsidRPr="00A94AA4">
              <w:t xml:space="preserve"> and drop down menu</w:t>
            </w:r>
            <w:r>
              <w:t>s</w:t>
            </w:r>
          </w:p>
          <w:p w14:paraId="79991F94" w14:textId="77777777" w:rsidR="0089509B" w:rsidRPr="00A94AA4" w:rsidRDefault="0089509B" w:rsidP="0089509B">
            <w:pPr>
              <w:pStyle w:val="bullet"/>
              <w:numPr>
                <w:ilvl w:val="0"/>
                <w:numId w:val="13"/>
              </w:numPr>
              <w:ind w:left="284" w:hanging="284"/>
            </w:pPr>
            <w:r w:rsidRPr="00A94AA4">
              <w:t>shortcuts</w:t>
            </w:r>
          </w:p>
          <w:p w14:paraId="025D6A9A" w14:textId="77777777" w:rsidR="0089509B" w:rsidRPr="00A94AA4" w:rsidRDefault="0089509B" w:rsidP="0089509B">
            <w:pPr>
              <w:pStyle w:val="bullet"/>
              <w:numPr>
                <w:ilvl w:val="0"/>
                <w:numId w:val="13"/>
              </w:numPr>
              <w:ind w:left="284" w:hanging="284"/>
            </w:pPr>
            <w:r w:rsidRPr="00A94AA4">
              <w:t>programs</w:t>
            </w:r>
          </w:p>
          <w:p w14:paraId="54CF56E8" w14:textId="77777777" w:rsidR="0089509B" w:rsidRDefault="0089509B" w:rsidP="0089509B">
            <w:pPr>
              <w:pStyle w:val="bullet"/>
              <w:numPr>
                <w:ilvl w:val="0"/>
                <w:numId w:val="13"/>
              </w:numPr>
              <w:ind w:left="284" w:hanging="284"/>
            </w:pPr>
            <w:r w:rsidRPr="00A94AA4">
              <w:t>recycle bin</w:t>
            </w:r>
          </w:p>
        </w:tc>
      </w:tr>
      <w:tr w:rsidR="0089509B" w14:paraId="58B4E781" w14:textId="77777777" w:rsidTr="0089509B">
        <w:tc>
          <w:tcPr>
            <w:tcW w:w="9026" w:type="dxa"/>
            <w:gridSpan w:val="5"/>
          </w:tcPr>
          <w:p w14:paraId="62E079FE" w14:textId="77777777" w:rsidR="0089509B" w:rsidRDefault="0089509B" w:rsidP="0089509B">
            <w:pPr>
              <w:pStyle w:val="spacer"/>
            </w:pPr>
          </w:p>
        </w:tc>
      </w:tr>
      <w:tr w:rsidR="0089509B" w14:paraId="001B1461" w14:textId="77777777" w:rsidTr="0089509B">
        <w:tc>
          <w:tcPr>
            <w:tcW w:w="3319" w:type="dxa"/>
            <w:gridSpan w:val="2"/>
          </w:tcPr>
          <w:p w14:paraId="2F221EB9" w14:textId="77777777" w:rsidR="0089509B" w:rsidRPr="00A94AA4" w:rsidRDefault="0089509B" w:rsidP="0089509B">
            <w:pPr>
              <w:pStyle w:val="unittext"/>
            </w:pPr>
            <w:r>
              <w:rPr>
                <w:b/>
                <w:i/>
              </w:rPr>
              <w:t xml:space="preserve">Key features and functions of commonly used icons </w:t>
            </w:r>
            <w:r>
              <w:t>may include:</w:t>
            </w:r>
          </w:p>
        </w:tc>
        <w:tc>
          <w:tcPr>
            <w:tcW w:w="5707" w:type="dxa"/>
            <w:gridSpan w:val="3"/>
          </w:tcPr>
          <w:p w14:paraId="4B017766" w14:textId="77777777" w:rsidR="0089509B" w:rsidRDefault="0089509B" w:rsidP="0089509B">
            <w:pPr>
              <w:pStyle w:val="bullet"/>
              <w:numPr>
                <w:ilvl w:val="0"/>
                <w:numId w:val="13"/>
              </w:numPr>
              <w:ind w:left="284" w:hanging="284"/>
            </w:pPr>
            <w:r>
              <w:t>start up and shut down</w:t>
            </w:r>
          </w:p>
          <w:p w14:paraId="124E55E1" w14:textId="77777777" w:rsidR="0089509B" w:rsidRDefault="0089509B" w:rsidP="0089509B">
            <w:pPr>
              <w:pStyle w:val="bullet"/>
              <w:numPr>
                <w:ilvl w:val="0"/>
                <w:numId w:val="13"/>
              </w:numPr>
              <w:ind w:left="284" w:hanging="284"/>
            </w:pPr>
            <w:r>
              <w:t>open commonly used programs</w:t>
            </w:r>
          </w:p>
          <w:p w14:paraId="624159B3" w14:textId="77777777" w:rsidR="0089509B" w:rsidRDefault="0089509B" w:rsidP="0089509B">
            <w:pPr>
              <w:pStyle w:val="bullet"/>
              <w:numPr>
                <w:ilvl w:val="0"/>
                <w:numId w:val="13"/>
              </w:numPr>
              <w:ind w:left="284" w:hanging="284"/>
            </w:pPr>
            <w:r>
              <w:t>apply basic text formatting</w:t>
            </w:r>
          </w:p>
        </w:tc>
      </w:tr>
      <w:tr w:rsidR="0089509B" w14:paraId="7BFC152C" w14:textId="77777777" w:rsidTr="0089509B">
        <w:tc>
          <w:tcPr>
            <w:tcW w:w="9026" w:type="dxa"/>
            <w:gridSpan w:val="5"/>
          </w:tcPr>
          <w:p w14:paraId="29E97361" w14:textId="77777777" w:rsidR="0089509B" w:rsidRDefault="0089509B" w:rsidP="0089509B">
            <w:pPr>
              <w:pStyle w:val="spacer"/>
            </w:pPr>
          </w:p>
        </w:tc>
      </w:tr>
      <w:tr w:rsidR="0089509B" w14:paraId="16CE457E" w14:textId="77777777" w:rsidTr="0089509B">
        <w:tc>
          <w:tcPr>
            <w:tcW w:w="3319" w:type="dxa"/>
            <w:gridSpan w:val="2"/>
          </w:tcPr>
          <w:p w14:paraId="10C52569" w14:textId="77777777" w:rsidR="0089509B" w:rsidRPr="00A94AA4" w:rsidRDefault="0089509B" w:rsidP="0089509B">
            <w:pPr>
              <w:pStyle w:val="unittext"/>
            </w:pPr>
            <w:r>
              <w:rPr>
                <w:b/>
                <w:i/>
              </w:rPr>
              <w:t xml:space="preserve">Activity </w:t>
            </w:r>
            <w:r>
              <w:t>may include:</w:t>
            </w:r>
          </w:p>
        </w:tc>
        <w:tc>
          <w:tcPr>
            <w:tcW w:w="5707" w:type="dxa"/>
            <w:gridSpan w:val="3"/>
          </w:tcPr>
          <w:p w14:paraId="7638DA53" w14:textId="77777777" w:rsidR="0089509B" w:rsidRDefault="0089509B" w:rsidP="0089509B">
            <w:pPr>
              <w:pStyle w:val="bullet"/>
              <w:numPr>
                <w:ilvl w:val="0"/>
                <w:numId w:val="13"/>
              </w:numPr>
              <w:ind w:left="284" w:hanging="284"/>
            </w:pPr>
            <w:r>
              <w:t>access a game</w:t>
            </w:r>
          </w:p>
          <w:p w14:paraId="7E1C904B" w14:textId="77777777" w:rsidR="0089509B" w:rsidRDefault="0089509B" w:rsidP="0089509B">
            <w:pPr>
              <w:pStyle w:val="bullet"/>
              <w:numPr>
                <w:ilvl w:val="0"/>
                <w:numId w:val="13"/>
              </w:numPr>
              <w:ind w:left="284" w:hanging="284"/>
            </w:pPr>
            <w:r>
              <w:t>open and close a document / spread sheet</w:t>
            </w:r>
          </w:p>
          <w:p w14:paraId="28D88E0D" w14:textId="77777777" w:rsidR="0089509B" w:rsidRDefault="0089509B" w:rsidP="0089509B">
            <w:pPr>
              <w:pStyle w:val="bullet"/>
              <w:numPr>
                <w:ilvl w:val="0"/>
                <w:numId w:val="13"/>
              </w:numPr>
              <w:ind w:left="284" w:hanging="284"/>
            </w:pPr>
            <w:r>
              <w:t>record simple information</w:t>
            </w:r>
          </w:p>
        </w:tc>
      </w:tr>
      <w:tr w:rsidR="0089509B" w14:paraId="535BC25C" w14:textId="77777777" w:rsidTr="0089509B">
        <w:tc>
          <w:tcPr>
            <w:tcW w:w="9026" w:type="dxa"/>
            <w:gridSpan w:val="5"/>
          </w:tcPr>
          <w:p w14:paraId="024CB22B" w14:textId="77777777" w:rsidR="0089509B" w:rsidRDefault="0089509B" w:rsidP="0089509B">
            <w:pPr>
              <w:pStyle w:val="spacer"/>
            </w:pPr>
          </w:p>
        </w:tc>
      </w:tr>
      <w:tr w:rsidR="0089509B" w14:paraId="61973A25" w14:textId="77777777" w:rsidTr="0089509B">
        <w:tc>
          <w:tcPr>
            <w:tcW w:w="3319" w:type="dxa"/>
            <w:gridSpan w:val="2"/>
          </w:tcPr>
          <w:p w14:paraId="023C19BF" w14:textId="77777777" w:rsidR="0089509B" w:rsidRPr="00A94AA4" w:rsidRDefault="0089509B" w:rsidP="0089509B">
            <w:pPr>
              <w:pStyle w:val="unittext"/>
            </w:pPr>
            <w:r>
              <w:rPr>
                <w:b/>
                <w:i/>
              </w:rPr>
              <w:t xml:space="preserve">Occupational Health and Safety </w:t>
            </w:r>
            <w:r>
              <w:t>may include:</w:t>
            </w:r>
          </w:p>
        </w:tc>
        <w:tc>
          <w:tcPr>
            <w:tcW w:w="5707" w:type="dxa"/>
            <w:gridSpan w:val="3"/>
          </w:tcPr>
          <w:p w14:paraId="56B46218" w14:textId="77777777" w:rsidR="0089509B" w:rsidRPr="0016181F" w:rsidRDefault="0089509B" w:rsidP="0089509B">
            <w:pPr>
              <w:pStyle w:val="bullet"/>
              <w:numPr>
                <w:ilvl w:val="0"/>
                <w:numId w:val="13"/>
              </w:numPr>
              <w:ind w:left="284" w:hanging="284"/>
            </w:pPr>
            <w:r w:rsidRPr="0016181F">
              <w:t>seating</w:t>
            </w:r>
          </w:p>
          <w:p w14:paraId="612404EA" w14:textId="77777777" w:rsidR="0089509B" w:rsidRPr="0016181F" w:rsidRDefault="0089509B" w:rsidP="0089509B">
            <w:pPr>
              <w:pStyle w:val="bullet"/>
              <w:numPr>
                <w:ilvl w:val="0"/>
                <w:numId w:val="13"/>
              </w:numPr>
              <w:ind w:left="284" w:hanging="284"/>
            </w:pPr>
            <w:r w:rsidRPr="0016181F">
              <w:t>lighting, glare</w:t>
            </w:r>
          </w:p>
          <w:p w14:paraId="3DDD7FD1" w14:textId="77777777" w:rsidR="0089509B" w:rsidRPr="0016181F" w:rsidRDefault="0089509B" w:rsidP="0089509B">
            <w:pPr>
              <w:pStyle w:val="bullet"/>
              <w:numPr>
                <w:ilvl w:val="0"/>
                <w:numId w:val="13"/>
              </w:numPr>
              <w:ind w:left="284" w:hanging="284"/>
            </w:pPr>
            <w:r w:rsidRPr="0016181F">
              <w:t>working heights</w:t>
            </w:r>
          </w:p>
          <w:p w14:paraId="757D4399" w14:textId="77777777" w:rsidR="0089509B" w:rsidRDefault="0089509B" w:rsidP="0089509B">
            <w:pPr>
              <w:pStyle w:val="bullet"/>
              <w:numPr>
                <w:ilvl w:val="0"/>
                <w:numId w:val="13"/>
              </w:numPr>
              <w:ind w:left="284" w:hanging="284"/>
            </w:pPr>
            <w:r w:rsidRPr="0016181F">
              <w:t>trip hazards</w:t>
            </w:r>
          </w:p>
        </w:tc>
      </w:tr>
      <w:tr w:rsidR="0089509B" w14:paraId="374D1716" w14:textId="77777777" w:rsidTr="0089509B">
        <w:tc>
          <w:tcPr>
            <w:tcW w:w="9026" w:type="dxa"/>
            <w:gridSpan w:val="5"/>
          </w:tcPr>
          <w:p w14:paraId="019E7722" w14:textId="77777777" w:rsidR="0089509B" w:rsidRDefault="0089509B" w:rsidP="0089509B">
            <w:pPr>
              <w:pStyle w:val="spacer"/>
            </w:pPr>
          </w:p>
        </w:tc>
      </w:tr>
      <w:tr w:rsidR="0089509B" w14:paraId="5A0E03A1" w14:textId="77777777" w:rsidTr="0089509B">
        <w:tc>
          <w:tcPr>
            <w:tcW w:w="3319" w:type="dxa"/>
            <w:gridSpan w:val="2"/>
          </w:tcPr>
          <w:p w14:paraId="237B88A1" w14:textId="77777777" w:rsidR="0089509B" w:rsidRPr="00A94AA4" w:rsidRDefault="0089509B" w:rsidP="0089509B">
            <w:pPr>
              <w:pStyle w:val="unittext"/>
            </w:pPr>
            <w:r>
              <w:rPr>
                <w:b/>
                <w:i/>
              </w:rPr>
              <w:t xml:space="preserve">Language learning activity </w:t>
            </w:r>
            <w:r>
              <w:t>may include:</w:t>
            </w:r>
          </w:p>
        </w:tc>
        <w:tc>
          <w:tcPr>
            <w:tcW w:w="5707" w:type="dxa"/>
            <w:gridSpan w:val="3"/>
          </w:tcPr>
          <w:p w14:paraId="55353B10" w14:textId="77777777" w:rsidR="0089509B" w:rsidRDefault="0089509B" w:rsidP="0089509B">
            <w:pPr>
              <w:pStyle w:val="bullet"/>
              <w:numPr>
                <w:ilvl w:val="0"/>
                <w:numId w:val="13"/>
              </w:numPr>
              <w:ind w:left="284" w:hanging="284"/>
            </w:pPr>
            <w:r>
              <w:t>word games</w:t>
            </w:r>
          </w:p>
          <w:p w14:paraId="7627C5F4" w14:textId="77777777" w:rsidR="0089509B" w:rsidRDefault="0089509B" w:rsidP="0089509B">
            <w:pPr>
              <w:pStyle w:val="bullet"/>
              <w:numPr>
                <w:ilvl w:val="0"/>
                <w:numId w:val="13"/>
              </w:numPr>
              <w:ind w:left="284" w:hanging="284"/>
            </w:pPr>
            <w:r>
              <w:t>close exercises</w:t>
            </w:r>
          </w:p>
          <w:p w14:paraId="6EE2061E" w14:textId="77777777" w:rsidR="0089509B" w:rsidRDefault="0089509B" w:rsidP="0089509B">
            <w:pPr>
              <w:pStyle w:val="bullet"/>
              <w:numPr>
                <w:ilvl w:val="0"/>
                <w:numId w:val="13"/>
              </w:numPr>
              <w:ind w:left="284" w:hanging="284"/>
            </w:pPr>
            <w:r>
              <w:t>dictionary activities</w:t>
            </w:r>
          </w:p>
          <w:p w14:paraId="70119D10" w14:textId="77777777" w:rsidR="0089509B" w:rsidRDefault="0089509B" w:rsidP="0089509B">
            <w:pPr>
              <w:pStyle w:val="bullet"/>
              <w:numPr>
                <w:ilvl w:val="0"/>
                <w:numId w:val="13"/>
              </w:numPr>
              <w:ind w:left="284" w:hanging="284"/>
            </w:pPr>
            <w:r>
              <w:t xml:space="preserve">listening activities </w:t>
            </w:r>
          </w:p>
          <w:p w14:paraId="6EC36BDE" w14:textId="77777777" w:rsidR="0089509B" w:rsidRDefault="0089509B" w:rsidP="0089509B">
            <w:pPr>
              <w:pStyle w:val="bullet"/>
              <w:numPr>
                <w:ilvl w:val="0"/>
                <w:numId w:val="13"/>
              </w:numPr>
              <w:ind w:left="284" w:hanging="284"/>
            </w:pPr>
            <w:r>
              <w:t>reading comprehension and multiple choice</w:t>
            </w:r>
          </w:p>
        </w:tc>
      </w:tr>
      <w:tr w:rsidR="0089509B" w14:paraId="42C9A7EC" w14:textId="77777777" w:rsidTr="0089509B">
        <w:tc>
          <w:tcPr>
            <w:tcW w:w="9026" w:type="dxa"/>
            <w:gridSpan w:val="5"/>
          </w:tcPr>
          <w:p w14:paraId="66AE2B8D" w14:textId="77777777" w:rsidR="0089509B" w:rsidRDefault="0089509B" w:rsidP="0089509B">
            <w:pPr>
              <w:pStyle w:val="spacer"/>
            </w:pPr>
          </w:p>
        </w:tc>
      </w:tr>
      <w:tr w:rsidR="0089509B" w14:paraId="57E9AF82" w14:textId="77777777" w:rsidTr="0089509B">
        <w:tc>
          <w:tcPr>
            <w:tcW w:w="3319" w:type="dxa"/>
            <w:gridSpan w:val="2"/>
          </w:tcPr>
          <w:p w14:paraId="4D3BF18F" w14:textId="77777777" w:rsidR="0089509B" w:rsidRPr="00A94AA4" w:rsidRDefault="0089509B" w:rsidP="0089509B">
            <w:pPr>
              <w:pStyle w:val="unittext"/>
            </w:pPr>
            <w:r>
              <w:rPr>
                <w:b/>
                <w:i/>
              </w:rPr>
              <w:t xml:space="preserve">Navigation features </w:t>
            </w:r>
            <w:r>
              <w:t>may include:</w:t>
            </w:r>
          </w:p>
        </w:tc>
        <w:tc>
          <w:tcPr>
            <w:tcW w:w="5707" w:type="dxa"/>
            <w:gridSpan w:val="3"/>
          </w:tcPr>
          <w:p w14:paraId="0FAED936" w14:textId="77777777" w:rsidR="0089509B" w:rsidRPr="0016181F" w:rsidRDefault="0089509B" w:rsidP="0089509B">
            <w:pPr>
              <w:pStyle w:val="bullet"/>
              <w:numPr>
                <w:ilvl w:val="0"/>
                <w:numId w:val="13"/>
              </w:numPr>
              <w:ind w:left="284" w:hanging="284"/>
            </w:pPr>
            <w:r w:rsidRPr="0016181F">
              <w:t>tool bar</w:t>
            </w:r>
          </w:p>
          <w:p w14:paraId="41CFB36D" w14:textId="77777777" w:rsidR="0089509B" w:rsidRPr="0016181F" w:rsidRDefault="0089509B" w:rsidP="0089509B">
            <w:pPr>
              <w:pStyle w:val="bullet"/>
              <w:numPr>
                <w:ilvl w:val="0"/>
                <w:numId w:val="13"/>
              </w:numPr>
              <w:ind w:left="284" w:hanging="284"/>
            </w:pPr>
            <w:r w:rsidRPr="0016181F">
              <w:t>icons</w:t>
            </w:r>
          </w:p>
          <w:p w14:paraId="58232906" w14:textId="77777777" w:rsidR="0089509B" w:rsidRDefault="0089509B" w:rsidP="0089509B">
            <w:pPr>
              <w:pStyle w:val="bullet"/>
              <w:numPr>
                <w:ilvl w:val="0"/>
                <w:numId w:val="13"/>
              </w:numPr>
              <w:ind w:left="284" w:hanging="284"/>
            </w:pPr>
            <w:r>
              <w:lastRenderedPageBreak/>
              <w:t>next, play, start, finish, back</w:t>
            </w:r>
          </w:p>
        </w:tc>
      </w:tr>
      <w:tr w:rsidR="0089509B" w14:paraId="6158B77E" w14:textId="77777777" w:rsidTr="0089509B">
        <w:tc>
          <w:tcPr>
            <w:tcW w:w="9026" w:type="dxa"/>
            <w:gridSpan w:val="5"/>
          </w:tcPr>
          <w:p w14:paraId="3AFEF062" w14:textId="77777777" w:rsidR="0089509B" w:rsidRDefault="0089509B" w:rsidP="0089509B">
            <w:pPr>
              <w:pStyle w:val="spacer"/>
            </w:pPr>
          </w:p>
        </w:tc>
      </w:tr>
      <w:tr w:rsidR="0089509B" w14:paraId="0619D30E" w14:textId="77777777" w:rsidTr="0089509B">
        <w:tc>
          <w:tcPr>
            <w:tcW w:w="3319" w:type="dxa"/>
            <w:gridSpan w:val="2"/>
          </w:tcPr>
          <w:p w14:paraId="23843916" w14:textId="77777777" w:rsidR="0089509B" w:rsidRPr="00A94AA4" w:rsidRDefault="0089509B" w:rsidP="0089509B">
            <w:pPr>
              <w:pStyle w:val="unittext"/>
            </w:pPr>
            <w:r>
              <w:rPr>
                <w:b/>
                <w:i/>
              </w:rPr>
              <w:t xml:space="preserve">Common problems </w:t>
            </w:r>
            <w:r>
              <w:t>may include:</w:t>
            </w:r>
          </w:p>
        </w:tc>
        <w:tc>
          <w:tcPr>
            <w:tcW w:w="5707" w:type="dxa"/>
            <w:gridSpan w:val="3"/>
          </w:tcPr>
          <w:p w14:paraId="228ED271" w14:textId="77777777" w:rsidR="0089509B" w:rsidRDefault="0089509B" w:rsidP="0089509B">
            <w:pPr>
              <w:pStyle w:val="bullet"/>
              <w:numPr>
                <w:ilvl w:val="0"/>
                <w:numId w:val="13"/>
              </w:numPr>
              <w:ind w:left="284" w:hanging="284"/>
            </w:pPr>
            <w:r>
              <w:t>forgotten password</w:t>
            </w:r>
          </w:p>
          <w:p w14:paraId="5C2BFD89" w14:textId="77777777" w:rsidR="0089509B" w:rsidRPr="0016181F" w:rsidRDefault="0089509B" w:rsidP="0089509B">
            <w:pPr>
              <w:pStyle w:val="bullet"/>
              <w:numPr>
                <w:ilvl w:val="0"/>
                <w:numId w:val="13"/>
              </w:numPr>
              <w:ind w:left="284" w:hanging="284"/>
            </w:pPr>
            <w:r w:rsidRPr="0016181F">
              <w:t>lost files</w:t>
            </w:r>
          </w:p>
          <w:p w14:paraId="1EAA4B5C" w14:textId="77777777" w:rsidR="0089509B" w:rsidRDefault="0089509B" w:rsidP="0089509B">
            <w:pPr>
              <w:pStyle w:val="bullet"/>
              <w:numPr>
                <w:ilvl w:val="0"/>
                <w:numId w:val="13"/>
              </w:numPr>
              <w:ind w:left="284" w:hanging="284"/>
            </w:pPr>
            <w:r w:rsidRPr="0016181F">
              <w:t>computer not starting</w:t>
            </w:r>
            <w:r>
              <w:t xml:space="preserve"> / frozen screen</w:t>
            </w:r>
          </w:p>
        </w:tc>
      </w:tr>
      <w:tr w:rsidR="0089509B" w14:paraId="6959B2AC" w14:textId="77777777" w:rsidTr="0089509B">
        <w:tc>
          <w:tcPr>
            <w:tcW w:w="9026" w:type="dxa"/>
            <w:gridSpan w:val="5"/>
          </w:tcPr>
          <w:p w14:paraId="27C27044" w14:textId="77777777" w:rsidR="0089509B" w:rsidRDefault="0089509B" w:rsidP="0089509B">
            <w:pPr>
              <w:pStyle w:val="spacer"/>
            </w:pPr>
          </w:p>
        </w:tc>
      </w:tr>
      <w:tr w:rsidR="0089509B" w14:paraId="68EE9306" w14:textId="77777777" w:rsidTr="0089509B">
        <w:tc>
          <w:tcPr>
            <w:tcW w:w="9026" w:type="dxa"/>
            <w:gridSpan w:val="5"/>
          </w:tcPr>
          <w:p w14:paraId="312865C0" w14:textId="77777777" w:rsidR="0089509B" w:rsidRDefault="0089509B" w:rsidP="0089509B">
            <w:pPr>
              <w:pStyle w:val="Heading21"/>
            </w:pPr>
            <w:r>
              <w:t>Evidence Guide</w:t>
            </w:r>
          </w:p>
          <w:p w14:paraId="75D4347D" w14:textId="77777777" w:rsidR="0089509B" w:rsidRDefault="0089509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1CB7F471" w14:textId="77777777" w:rsidTr="0089509B">
        <w:tc>
          <w:tcPr>
            <w:tcW w:w="3319" w:type="dxa"/>
            <w:gridSpan w:val="2"/>
          </w:tcPr>
          <w:p w14:paraId="238B3183" w14:textId="77777777" w:rsidR="0089509B" w:rsidRPr="005979AA" w:rsidRDefault="0089509B" w:rsidP="0089509B">
            <w:pPr>
              <w:pStyle w:val="EG"/>
            </w:pPr>
            <w:r w:rsidRPr="005979AA">
              <w:t>Critical aspects for assessment and evidence required to demonstrate competency in this unit</w:t>
            </w:r>
          </w:p>
        </w:tc>
        <w:tc>
          <w:tcPr>
            <w:tcW w:w="5707" w:type="dxa"/>
            <w:gridSpan w:val="3"/>
          </w:tcPr>
          <w:p w14:paraId="2DF72A62" w14:textId="77777777" w:rsidR="0089509B" w:rsidRDefault="0089509B" w:rsidP="0089509B">
            <w:pPr>
              <w:pStyle w:val="unittext"/>
            </w:pPr>
            <w:r w:rsidRPr="003B087B">
              <w:t>Assessment</w:t>
            </w:r>
            <w:r>
              <w:t xml:space="preserve"> must confirm the ability to:</w:t>
            </w:r>
          </w:p>
          <w:p w14:paraId="7E21C97D" w14:textId="77777777" w:rsidR="0089509B" w:rsidRDefault="0089509B" w:rsidP="0089509B">
            <w:pPr>
              <w:pStyle w:val="bullet"/>
              <w:numPr>
                <w:ilvl w:val="0"/>
                <w:numId w:val="13"/>
              </w:numPr>
              <w:ind w:left="284" w:hanging="284"/>
            </w:pPr>
            <w:r>
              <w:t>follow verbal and / or written instructions to perform common computer functions and access and use a language learning program</w:t>
            </w:r>
          </w:p>
          <w:p w14:paraId="713BC315" w14:textId="77777777" w:rsidR="0089509B" w:rsidRDefault="0089509B" w:rsidP="0089509B">
            <w:pPr>
              <w:pStyle w:val="bullet"/>
              <w:numPr>
                <w:ilvl w:val="0"/>
                <w:numId w:val="13"/>
              </w:numPr>
              <w:ind w:left="284" w:hanging="284"/>
            </w:pPr>
            <w:r>
              <w:t xml:space="preserve">identify and address basic computer problems by seeking assistance </w:t>
            </w:r>
          </w:p>
        </w:tc>
      </w:tr>
      <w:tr w:rsidR="0089509B" w14:paraId="4512DD3B" w14:textId="77777777" w:rsidTr="0089509B">
        <w:tc>
          <w:tcPr>
            <w:tcW w:w="9026" w:type="dxa"/>
            <w:gridSpan w:val="5"/>
          </w:tcPr>
          <w:p w14:paraId="5829579C" w14:textId="77777777" w:rsidR="0089509B" w:rsidRDefault="0089509B" w:rsidP="0089509B">
            <w:pPr>
              <w:pStyle w:val="spacer"/>
            </w:pPr>
          </w:p>
        </w:tc>
      </w:tr>
      <w:tr w:rsidR="0089509B" w14:paraId="7D32FAA6" w14:textId="77777777" w:rsidTr="0089509B">
        <w:tc>
          <w:tcPr>
            <w:tcW w:w="3319" w:type="dxa"/>
            <w:gridSpan w:val="2"/>
          </w:tcPr>
          <w:p w14:paraId="7FBDE6F0" w14:textId="77777777" w:rsidR="0089509B" w:rsidRPr="005979AA" w:rsidRDefault="0089509B" w:rsidP="0089509B">
            <w:pPr>
              <w:pStyle w:val="EG"/>
            </w:pPr>
            <w:r w:rsidRPr="005979AA">
              <w:t>Context of and specific resources for assessment</w:t>
            </w:r>
          </w:p>
        </w:tc>
        <w:tc>
          <w:tcPr>
            <w:tcW w:w="5707" w:type="dxa"/>
            <w:gridSpan w:val="3"/>
          </w:tcPr>
          <w:p w14:paraId="33518278" w14:textId="77777777" w:rsidR="0089509B" w:rsidRDefault="0089509B" w:rsidP="0089509B">
            <w:pPr>
              <w:pStyle w:val="unittext"/>
            </w:pPr>
            <w:r>
              <w:t>Assessment must ensure:</w:t>
            </w:r>
          </w:p>
          <w:p w14:paraId="5907040B" w14:textId="77777777" w:rsidR="0089509B" w:rsidRDefault="0089509B" w:rsidP="0089509B">
            <w:pPr>
              <w:pStyle w:val="bullet"/>
              <w:numPr>
                <w:ilvl w:val="0"/>
                <w:numId w:val="13"/>
              </w:numPr>
              <w:ind w:left="284" w:hanging="284"/>
            </w:pPr>
            <w:r>
              <w:t xml:space="preserve">access to a computer and computer based language learning activity </w:t>
            </w:r>
          </w:p>
        </w:tc>
      </w:tr>
      <w:tr w:rsidR="0089509B" w14:paraId="0E8CA207" w14:textId="77777777" w:rsidTr="0089509B">
        <w:tc>
          <w:tcPr>
            <w:tcW w:w="9026" w:type="dxa"/>
            <w:gridSpan w:val="5"/>
          </w:tcPr>
          <w:p w14:paraId="27C6BEA6" w14:textId="77777777" w:rsidR="0089509B" w:rsidRDefault="0089509B" w:rsidP="0089509B">
            <w:pPr>
              <w:pStyle w:val="spacer"/>
            </w:pPr>
          </w:p>
        </w:tc>
      </w:tr>
      <w:tr w:rsidR="0089509B" w14:paraId="1B1C03DD" w14:textId="77777777" w:rsidTr="0089509B">
        <w:tc>
          <w:tcPr>
            <w:tcW w:w="3319" w:type="dxa"/>
            <w:gridSpan w:val="2"/>
          </w:tcPr>
          <w:p w14:paraId="4430911A" w14:textId="77777777" w:rsidR="0089509B" w:rsidRPr="00622D2D" w:rsidRDefault="0089509B" w:rsidP="0089509B">
            <w:pPr>
              <w:pStyle w:val="EG"/>
            </w:pPr>
            <w:r w:rsidRPr="005979AA">
              <w:t>Method(s) of assessment</w:t>
            </w:r>
          </w:p>
        </w:tc>
        <w:tc>
          <w:tcPr>
            <w:tcW w:w="5707" w:type="dxa"/>
            <w:gridSpan w:val="3"/>
          </w:tcPr>
          <w:p w14:paraId="163B72E2" w14:textId="77777777" w:rsidR="0089509B" w:rsidRDefault="0089509B" w:rsidP="0089509B">
            <w:pPr>
              <w:pStyle w:val="unittext"/>
            </w:pPr>
            <w:r>
              <w:t>The following are suggested assessment methods for this unit:</w:t>
            </w:r>
          </w:p>
          <w:p w14:paraId="01B2F2D1" w14:textId="77777777" w:rsidR="0089509B" w:rsidRDefault="0089509B" w:rsidP="0089509B">
            <w:pPr>
              <w:pStyle w:val="bullet"/>
              <w:numPr>
                <w:ilvl w:val="0"/>
                <w:numId w:val="13"/>
              </w:numPr>
              <w:ind w:left="284" w:hanging="284"/>
            </w:pPr>
            <w:r>
              <w:t>observation of:</w:t>
            </w:r>
          </w:p>
          <w:p w14:paraId="4919DD92" w14:textId="77777777" w:rsidR="0089509B" w:rsidRDefault="0089509B" w:rsidP="0089509B">
            <w:pPr>
              <w:pStyle w:val="endash"/>
              <w:keepNext/>
              <w:ind w:left="568" w:hanging="284"/>
            </w:pPr>
            <w:r>
              <w:t xml:space="preserve">accessing a common computer program to perform a simple activity </w:t>
            </w:r>
          </w:p>
          <w:p w14:paraId="0055F2E0" w14:textId="77777777" w:rsidR="0089509B" w:rsidRDefault="0089509B" w:rsidP="0089509B">
            <w:pPr>
              <w:pStyle w:val="endash"/>
              <w:keepNext/>
              <w:ind w:left="568" w:hanging="284"/>
            </w:pPr>
            <w:r>
              <w:t>accessing and navigating a computer based language learning activity</w:t>
            </w:r>
          </w:p>
          <w:p w14:paraId="7C5334C4" w14:textId="77777777" w:rsidR="0089509B" w:rsidRDefault="0089509B" w:rsidP="0089509B">
            <w:pPr>
              <w:pStyle w:val="bullet"/>
              <w:numPr>
                <w:ilvl w:val="0"/>
                <w:numId w:val="13"/>
              </w:numPr>
              <w:ind w:left="284" w:hanging="284"/>
            </w:pPr>
            <w:r>
              <w:t>oral and / or written questioning to assess knowledge of basic computer terminology and its meaning</w:t>
            </w:r>
          </w:p>
          <w:p w14:paraId="1F1C48A7" w14:textId="77777777" w:rsidR="0089509B" w:rsidRDefault="0089509B" w:rsidP="0089509B">
            <w:pPr>
              <w:pStyle w:val="bullet"/>
              <w:numPr>
                <w:ilvl w:val="0"/>
                <w:numId w:val="13"/>
              </w:numPr>
              <w:ind w:left="284" w:hanging="284"/>
            </w:pPr>
            <w:r>
              <w:t>third party reports from other teachers detailing computer use by the learner</w:t>
            </w:r>
          </w:p>
        </w:tc>
      </w:tr>
    </w:tbl>
    <w:p w14:paraId="1CCCFCEB" w14:textId="77777777" w:rsidR="0089509B" w:rsidRDefault="0089509B" w:rsidP="0089509B">
      <w:pPr>
        <w:keepNext/>
        <w:tabs>
          <w:tab w:val="left" w:pos="930"/>
        </w:tabs>
        <w:spacing w:before="0" w:after="0"/>
        <w:sectPr w:rsidR="0089509B" w:rsidSect="00F6075D">
          <w:headerReference w:type="default" r:id="rId20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89509B" w14:paraId="6FEF661A" w14:textId="77777777" w:rsidTr="0089509B">
        <w:tc>
          <w:tcPr>
            <w:tcW w:w="2943" w:type="dxa"/>
          </w:tcPr>
          <w:p w14:paraId="7F0F8FB8" w14:textId="77777777" w:rsidR="0089509B" w:rsidRPr="00D72D90" w:rsidRDefault="0089509B" w:rsidP="0089509B">
            <w:pPr>
              <w:pStyle w:val="CodeTOC"/>
            </w:pPr>
            <w:r w:rsidRPr="00D72D90">
              <w:lastRenderedPageBreak/>
              <w:t>Unit Code</w:t>
            </w:r>
          </w:p>
        </w:tc>
        <w:tc>
          <w:tcPr>
            <w:tcW w:w="6299" w:type="dxa"/>
            <w:gridSpan w:val="4"/>
          </w:tcPr>
          <w:p w14:paraId="13098992" w14:textId="77777777" w:rsidR="0089509B" w:rsidRPr="00D72D90" w:rsidRDefault="0089509B" w:rsidP="0089509B">
            <w:pPr>
              <w:pStyle w:val="code"/>
            </w:pPr>
            <w:bookmarkStart w:id="157" w:name="_Toc514234332"/>
            <w:r>
              <w:t>VU22376</w:t>
            </w:r>
            <w:bookmarkEnd w:id="157"/>
          </w:p>
        </w:tc>
      </w:tr>
      <w:tr w:rsidR="0089509B" w14:paraId="25AF7CFC" w14:textId="77777777" w:rsidTr="0089509B">
        <w:tc>
          <w:tcPr>
            <w:tcW w:w="2943" w:type="dxa"/>
          </w:tcPr>
          <w:p w14:paraId="4E2CD8E6" w14:textId="77777777" w:rsidR="0089509B" w:rsidRPr="00D72D90" w:rsidRDefault="0089509B" w:rsidP="0089509B">
            <w:pPr>
              <w:pStyle w:val="CodeTOC"/>
            </w:pPr>
            <w:r w:rsidRPr="00D72D90">
              <w:t>Unit Title</w:t>
            </w:r>
          </w:p>
        </w:tc>
        <w:tc>
          <w:tcPr>
            <w:tcW w:w="6299" w:type="dxa"/>
            <w:gridSpan w:val="4"/>
          </w:tcPr>
          <w:p w14:paraId="2989C74C" w14:textId="77777777" w:rsidR="0089509B" w:rsidRPr="00D72D90" w:rsidRDefault="0089509B" w:rsidP="0089509B">
            <w:pPr>
              <w:pStyle w:val="code"/>
            </w:pPr>
            <w:bookmarkStart w:id="158" w:name="_Toc507058703"/>
            <w:bookmarkStart w:id="159" w:name="_Toc514234333"/>
            <w:r w:rsidRPr="00144282">
              <w:t>Access the internet for language learning</w:t>
            </w:r>
            <w:bookmarkEnd w:id="158"/>
            <w:bookmarkEnd w:id="159"/>
          </w:p>
        </w:tc>
      </w:tr>
      <w:tr w:rsidR="0089509B" w14:paraId="1761CED3" w14:textId="77777777" w:rsidTr="0089509B">
        <w:tc>
          <w:tcPr>
            <w:tcW w:w="2943" w:type="dxa"/>
          </w:tcPr>
          <w:p w14:paraId="585AA93C" w14:textId="77777777" w:rsidR="0089509B" w:rsidRDefault="0089509B" w:rsidP="0089509B">
            <w:pPr>
              <w:pStyle w:val="Heading21"/>
            </w:pPr>
            <w:r>
              <w:t>Unit Descriptor</w:t>
            </w:r>
          </w:p>
        </w:tc>
        <w:tc>
          <w:tcPr>
            <w:tcW w:w="6299" w:type="dxa"/>
            <w:gridSpan w:val="4"/>
          </w:tcPr>
          <w:p w14:paraId="291B4CE6" w14:textId="77777777" w:rsidR="0089509B" w:rsidRDefault="0089509B" w:rsidP="0089509B">
            <w:pPr>
              <w:pStyle w:val="unittext"/>
              <w:tabs>
                <w:tab w:val="center" w:pos="3041"/>
              </w:tabs>
            </w:pPr>
            <w:r>
              <w:t>This unit describes the skills and knowledge to identify and use the fundamental features of the internet to develop language skills.</w:t>
            </w:r>
          </w:p>
        </w:tc>
      </w:tr>
      <w:tr w:rsidR="0089509B" w14:paraId="712CF3D7" w14:textId="77777777" w:rsidTr="0089509B">
        <w:tc>
          <w:tcPr>
            <w:tcW w:w="2943" w:type="dxa"/>
          </w:tcPr>
          <w:p w14:paraId="1E484221" w14:textId="77777777" w:rsidR="0089509B" w:rsidRDefault="0089509B" w:rsidP="0089509B">
            <w:pPr>
              <w:pStyle w:val="Heading21"/>
            </w:pPr>
            <w:r>
              <w:t>Employability Skills</w:t>
            </w:r>
          </w:p>
        </w:tc>
        <w:tc>
          <w:tcPr>
            <w:tcW w:w="6299" w:type="dxa"/>
            <w:gridSpan w:val="4"/>
          </w:tcPr>
          <w:p w14:paraId="551DBEC8" w14:textId="77777777" w:rsidR="0089509B" w:rsidRDefault="0089509B" w:rsidP="0089509B">
            <w:pPr>
              <w:pStyle w:val="unittext"/>
            </w:pPr>
            <w:r>
              <w:t>This unit contains employability skills.</w:t>
            </w:r>
          </w:p>
        </w:tc>
      </w:tr>
      <w:tr w:rsidR="0089509B" w14:paraId="2DAEE7F6" w14:textId="77777777" w:rsidTr="0089509B">
        <w:tc>
          <w:tcPr>
            <w:tcW w:w="2943" w:type="dxa"/>
          </w:tcPr>
          <w:p w14:paraId="6493829A" w14:textId="77777777" w:rsidR="0089509B" w:rsidRDefault="0089509B" w:rsidP="0089509B">
            <w:pPr>
              <w:pStyle w:val="Heading21"/>
            </w:pPr>
            <w:r>
              <w:t>Application of the Unit</w:t>
            </w:r>
          </w:p>
        </w:tc>
        <w:tc>
          <w:tcPr>
            <w:tcW w:w="6299" w:type="dxa"/>
            <w:gridSpan w:val="4"/>
          </w:tcPr>
          <w:p w14:paraId="0A0645C2" w14:textId="77777777" w:rsidR="0089509B" w:rsidRDefault="0089509B" w:rsidP="0089509B">
            <w:pPr>
              <w:pStyle w:val="unittext"/>
            </w:pPr>
            <w:r>
              <w:t>This unit applies to those who wish to develop their digital literacy skills to support personal, educational or employment opportunities.</w:t>
            </w:r>
          </w:p>
        </w:tc>
      </w:tr>
      <w:tr w:rsidR="0089509B" w14:paraId="4E9978A8" w14:textId="77777777" w:rsidTr="0089509B">
        <w:tc>
          <w:tcPr>
            <w:tcW w:w="2943" w:type="dxa"/>
          </w:tcPr>
          <w:p w14:paraId="2A05A2F5" w14:textId="77777777" w:rsidR="0089509B" w:rsidRDefault="0089509B" w:rsidP="0089509B">
            <w:pPr>
              <w:pStyle w:val="Heading21"/>
            </w:pPr>
            <w:r>
              <w:t>Element</w:t>
            </w:r>
          </w:p>
          <w:p w14:paraId="35495BA2" w14:textId="77777777" w:rsidR="0089509B" w:rsidRDefault="0089509B"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5A4D2C64" w14:textId="77777777" w:rsidR="0089509B" w:rsidRDefault="0089509B" w:rsidP="0089509B">
            <w:pPr>
              <w:pStyle w:val="Heading21"/>
            </w:pPr>
            <w:r>
              <w:t>Performance Criteria</w:t>
            </w:r>
          </w:p>
          <w:p w14:paraId="5DACF0A9" w14:textId="77777777" w:rsidR="0089509B" w:rsidRDefault="0089509B" w:rsidP="0089509B">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0F919810" w14:textId="77777777" w:rsidTr="0089509B">
        <w:tc>
          <w:tcPr>
            <w:tcW w:w="2943" w:type="dxa"/>
          </w:tcPr>
          <w:p w14:paraId="70B6A922" w14:textId="77777777" w:rsidR="0089509B" w:rsidRDefault="0089509B" w:rsidP="0089509B">
            <w:pPr>
              <w:pStyle w:val="spacer"/>
            </w:pPr>
          </w:p>
        </w:tc>
        <w:tc>
          <w:tcPr>
            <w:tcW w:w="6299" w:type="dxa"/>
            <w:gridSpan w:val="4"/>
          </w:tcPr>
          <w:p w14:paraId="2A8370F8" w14:textId="77777777" w:rsidR="0089509B" w:rsidRDefault="0089509B" w:rsidP="0089509B">
            <w:pPr>
              <w:pStyle w:val="spacer"/>
            </w:pPr>
          </w:p>
        </w:tc>
      </w:tr>
      <w:tr w:rsidR="0089509B" w14:paraId="3154688E" w14:textId="77777777" w:rsidTr="0089509B">
        <w:tc>
          <w:tcPr>
            <w:tcW w:w="2943" w:type="dxa"/>
            <w:vMerge w:val="restart"/>
          </w:tcPr>
          <w:p w14:paraId="5F83599B" w14:textId="77777777" w:rsidR="0089509B" w:rsidRPr="0084371F" w:rsidRDefault="0089509B" w:rsidP="0089509B">
            <w:pPr>
              <w:pStyle w:val="element"/>
              <w:keepNext/>
            </w:pPr>
            <w:r w:rsidRPr="0084371F">
              <w:t>1</w:t>
            </w:r>
            <w:r>
              <w:tab/>
              <w:t>Identify a range of information on the internet</w:t>
            </w:r>
          </w:p>
        </w:tc>
        <w:tc>
          <w:tcPr>
            <w:tcW w:w="570" w:type="dxa"/>
            <w:gridSpan w:val="2"/>
          </w:tcPr>
          <w:p w14:paraId="4D116733" w14:textId="77777777" w:rsidR="0089509B" w:rsidRDefault="0089509B" w:rsidP="0089509B">
            <w:pPr>
              <w:pStyle w:val="PC"/>
              <w:keepNext/>
            </w:pPr>
            <w:r>
              <w:t>1.1</w:t>
            </w:r>
          </w:p>
        </w:tc>
        <w:tc>
          <w:tcPr>
            <w:tcW w:w="5729" w:type="dxa"/>
            <w:gridSpan w:val="2"/>
          </w:tcPr>
          <w:p w14:paraId="2FB0EBD7" w14:textId="77777777" w:rsidR="0089509B" w:rsidRDefault="0089509B" w:rsidP="0089509B">
            <w:pPr>
              <w:pStyle w:val="PC"/>
              <w:keepNext/>
            </w:pPr>
            <w:r w:rsidRPr="00625672">
              <w:t xml:space="preserve">Identify the types of </w:t>
            </w:r>
            <w:r w:rsidRPr="00625672">
              <w:rPr>
                <w:b/>
                <w:i/>
              </w:rPr>
              <w:t>information</w:t>
            </w:r>
            <w:r w:rsidRPr="00625672">
              <w:t xml:space="preserve"> available on the internet</w:t>
            </w:r>
          </w:p>
        </w:tc>
      </w:tr>
      <w:tr w:rsidR="0089509B" w14:paraId="4097A8F1" w14:textId="77777777" w:rsidTr="0089509B">
        <w:tc>
          <w:tcPr>
            <w:tcW w:w="2943" w:type="dxa"/>
            <w:vMerge/>
          </w:tcPr>
          <w:p w14:paraId="0E3BD413" w14:textId="77777777" w:rsidR="0089509B" w:rsidRPr="0084371F" w:rsidRDefault="0089509B" w:rsidP="0089509B">
            <w:pPr>
              <w:pStyle w:val="element"/>
              <w:keepNext/>
            </w:pPr>
          </w:p>
        </w:tc>
        <w:tc>
          <w:tcPr>
            <w:tcW w:w="570" w:type="dxa"/>
            <w:gridSpan w:val="2"/>
          </w:tcPr>
          <w:p w14:paraId="28439121" w14:textId="77777777" w:rsidR="0089509B" w:rsidRDefault="0089509B" w:rsidP="0089509B">
            <w:pPr>
              <w:pStyle w:val="PC"/>
              <w:keepNext/>
            </w:pPr>
            <w:r>
              <w:t>1.2</w:t>
            </w:r>
          </w:p>
        </w:tc>
        <w:tc>
          <w:tcPr>
            <w:tcW w:w="5729" w:type="dxa"/>
            <w:gridSpan w:val="2"/>
          </w:tcPr>
          <w:p w14:paraId="4323699E" w14:textId="77777777" w:rsidR="0089509B" w:rsidRDefault="0089509B" w:rsidP="0089509B">
            <w:pPr>
              <w:pStyle w:val="PC"/>
              <w:keepNext/>
            </w:pPr>
            <w:r>
              <w:t xml:space="preserve">Identify and open an internet browser </w:t>
            </w:r>
          </w:p>
        </w:tc>
      </w:tr>
      <w:tr w:rsidR="0089509B" w14:paraId="1CEF7344" w14:textId="77777777" w:rsidTr="0089509B">
        <w:tc>
          <w:tcPr>
            <w:tcW w:w="2943" w:type="dxa"/>
            <w:vMerge/>
          </w:tcPr>
          <w:p w14:paraId="1538F786" w14:textId="77777777" w:rsidR="0089509B" w:rsidRPr="0084371F" w:rsidRDefault="0089509B" w:rsidP="0089509B">
            <w:pPr>
              <w:pStyle w:val="element"/>
              <w:keepNext/>
            </w:pPr>
          </w:p>
        </w:tc>
        <w:tc>
          <w:tcPr>
            <w:tcW w:w="570" w:type="dxa"/>
            <w:gridSpan w:val="2"/>
          </w:tcPr>
          <w:p w14:paraId="457C9E94" w14:textId="77777777" w:rsidR="0089509B" w:rsidRDefault="0089509B" w:rsidP="0089509B">
            <w:pPr>
              <w:pStyle w:val="PC"/>
              <w:keepNext/>
            </w:pPr>
            <w:r>
              <w:t>1.3</w:t>
            </w:r>
          </w:p>
        </w:tc>
        <w:tc>
          <w:tcPr>
            <w:tcW w:w="5729" w:type="dxa"/>
            <w:gridSpan w:val="2"/>
          </w:tcPr>
          <w:p w14:paraId="58DC77DE" w14:textId="77777777" w:rsidR="0089509B" w:rsidRDefault="0089509B" w:rsidP="0089509B">
            <w:pPr>
              <w:pStyle w:val="PC"/>
              <w:keepNext/>
            </w:pPr>
            <w:r>
              <w:t xml:space="preserve">Access and navigate an </w:t>
            </w:r>
            <w:r w:rsidRPr="00DF1616">
              <w:rPr>
                <w:b/>
                <w:i/>
              </w:rPr>
              <w:t>informational</w:t>
            </w:r>
            <w:r>
              <w:t xml:space="preserve"> </w:t>
            </w:r>
            <w:r w:rsidRPr="00DF1616">
              <w:rPr>
                <w:b/>
                <w:i/>
              </w:rPr>
              <w:t>website</w:t>
            </w:r>
          </w:p>
        </w:tc>
      </w:tr>
      <w:tr w:rsidR="0089509B" w14:paraId="1AFF0FB0" w14:textId="77777777" w:rsidTr="0089509B">
        <w:tc>
          <w:tcPr>
            <w:tcW w:w="2943" w:type="dxa"/>
            <w:vMerge/>
          </w:tcPr>
          <w:p w14:paraId="2925B598" w14:textId="77777777" w:rsidR="0089509B" w:rsidRPr="0084371F" w:rsidRDefault="0089509B" w:rsidP="0089509B">
            <w:pPr>
              <w:pStyle w:val="element"/>
              <w:keepNext/>
            </w:pPr>
          </w:p>
        </w:tc>
        <w:tc>
          <w:tcPr>
            <w:tcW w:w="570" w:type="dxa"/>
            <w:gridSpan w:val="2"/>
          </w:tcPr>
          <w:p w14:paraId="26B46369" w14:textId="77777777" w:rsidR="0089509B" w:rsidRDefault="0089509B" w:rsidP="0089509B">
            <w:pPr>
              <w:pStyle w:val="PC"/>
              <w:keepNext/>
            </w:pPr>
            <w:r>
              <w:t>1.4</w:t>
            </w:r>
          </w:p>
        </w:tc>
        <w:tc>
          <w:tcPr>
            <w:tcW w:w="5729" w:type="dxa"/>
            <w:gridSpan w:val="2"/>
          </w:tcPr>
          <w:p w14:paraId="715668CA" w14:textId="77777777" w:rsidR="0089509B" w:rsidRDefault="0089509B" w:rsidP="0089509B">
            <w:pPr>
              <w:pStyle w:val="PC"/>
              <w:keepNext/>
            </w:pPr>
            <w:r>
              <w:t>Close the browser</w:t>
            </w:r>
          </w:p>
        </w:tc>
      </w:tr>
      <w:tr w:rsidR="0089509B" w14:paraId="2506DF1A" w14:textId="77777777" w:rsidTr="0089509B">
        <w:tc>
          <w:tcPr>
            <w:tcW w:w="2943" w:type="dxa"/>
          </w:tcPr>
          <w:p w14:paraId="4609819E" w14:textId="77777777" w:rsidR="0089509B" w:rsidRDefault="0089509B" w:rsidP="0089509B">
            <w:pPr>
              <w:pStyle w:val="spacer"/>
            </w:pPr>
          </w:p>
        </w:tc>
        <w:tc>
          <w:tcPr>
            <w:tcW w:w="6299" w:type="dxa"/>
            <w:gridSpan w:val="4"/>
          </w:tcPr>
          <w:p w14:paraId="75BE6A74" w14:textId="77777777" w:rsidR="0089509B" w:rsidRDefault="0089509B" w:rsidP="0089509B">
            <w:pPr>
              <w:pStyle w:val="spacer"/>
            </w:pPr>
          </w:p>
        </w:tc>
      </w:tr>
      <w:tr w:rsidR="0089509B" w14:paraId="4B258EFD" w14:textId="77777777" w:rsidTr="0089509B">
        <w:tc>
          <w:tcPr>
            <w:tcW w:w="2943" w:type="dxa"/>
            <w:vMerge w:val="restart"/>
          </w:tcPr>
          <w:p w14:paraId="13A99EC5" w14:textId="77777777" w:rsidR="0089509B" w:rsidRDefault="0089509B" w:rsidP="0089509B">
            <w:pPr>
              <w:pStyle w:val="element"/>
              <w:keepNext/>
            </w:pPr>
            <w:r>
              <w:t>2</w:t>
            </w:r>
            <w:r>
              <w:tab/>
              <w:t>Access and use an online language learning activity</w:t>
            </w:r>
          </w:p>
        </w:tc>
        <w:tc>
          <w:tcPr>
            <w:tcW w:w="585" w:type="dxa"/>
            <w:gridSpan w:val="3"/>
          </w:tcPr>
          <w:p w14:paraId="6D3CB97D" w14:textId="77777777" w:rsidR="0089509B" w:rsidRDefault="0089509B" w:rsidP="0089509B">
            <w:pPr>
              <w:pStyle w:val="PC"/>
              <w:keepNext/>
            </w:pPr>
            <w:r>
              <w:t>2.1</w:t>
            </w:r>
          </w:p>
        </w:tc>
        <w:tc>
          <w:tcPr>
            <w:tcW w:w="5714" w:type="dxa"/>
          </w:tcPr>
          <w:p w14:paraId="4DA4ED04" w14:textId="77777777" w:rsidR="0089509B" w:rsidRDefault="0089509B" w:rsidP="0089509B">
            <w:pPr>
              <w:pStyle w:val="PC"/>
              <w:keepNext/>
            </w:pPr>
            <w:r w:rsidRPr="00DF1616">
              <w:t xml:space="preserve">Locate and launch the </w:t>
            </w:r>
            <w:r w:rsidRPr="00947BC5">
              <w:rPr>
                <w:b/>
                <w:i/>
              </w:rPr>
              <w:t>online language learning activity</w:t>
            </w:r>
          </w:p>
        </w:tc>
      </w:tr>
      <w:tr w:rsidR="0089509B" w14:paraId="3AEF2E15" w14:textId="77777777" w:rsidTr="0089509B">
        <w:tc>
          <w:tcPr>
            <w:tcW w:w="2943" w:type="dxa"/>
            <w:vMerge/>
          </w:tcPr>
          <w:p w14:paraId="7AEB6642" w14:textId="77777777" w:rsidR="0089509B" w:rsidRDefault="0089509B" w:rsidP="0089509B">
            <w:pPr>
              <w:keepNext/>
            </w:pPr>
          </w:p>
        </w:tc>
        <w:tc>
          <w:tcPr>
            <w:tcW w:w="585" w:type="dxa"/>
            <w:gridSpan w:val="3"/>
          </w:tcPr>
          <w:p w14:paraId="33BEF6D3" w14:textId="77777777" w:rsidR="0089509B" w:rsidRDefault="0089509B" w:rsidP="0089509B">
            <w:pPr>
              <w:pStyle w:val="PC"/>
              <w:keepNext/>
            </w:pPr>
            <w:r>
              <w:t>2.2</w:t>
            </w:r>
          </w:p>
        </w:tc>
        <w:tc>
          <w:tcPr>
            <w:tcW w:w="5714" w:type="dxa"/>
          </w:tcPr>
          <w:p w14:paraId="400FD871" w14:textId="77777777" w:rsidR="0089509B" w:rsidRDefault="0089509B" w:rsidP="0089509B">
            <w:pPr>
              <w:pStyle w:val="PC"/>
              <w:keepNext/>
            </w:pPr>
            <w:r>
              <w:t xml:space="preserve">Use the </w:t>
            </w:r>
            <w:r w:rsidRPr="00947BC5">
              <w:rPr>
                <w:b/>
                <w:i/>
              </w:rPr>
              <w:t>basic features of web navigation</w:t>
            </w:r>
            <w:r>
              <w:t xml:space="preserve"> to undertake the activity</w:t>
            </w:r>
          </w:p>
        </w:tc>
      </w:tr>
      <w:tr w:rsidR="0089509B" w14:paraId="6F90DB4B" w14:textId="77777777" w:rsidTr="0089509B">
        <w:tc>
          <w:tcPr>
            <w:tcW w:w="2943" w:type="dxa"/>
            <w:vMerge/>
          </w:tcPr>
          <w:p w14:paraId="04C7BCF7" w14:textId="77777777" w:rsidR="0089509B" w:rsidRDefault="0089509B" w:rsidP="0089509B">
            <w:pPr>
              <w:keepNext/>
            </w:pPr>
          </w:p>
        </w:tc>
        <w:tc>
          <w:tcPr>
            <w:tcW w:w="585" w:type="dxa"/>
            <w:gridSpan w:val="3"/>
          </w:tcPr>
          <w:p w14:paraId="7DA90154" w14:textId="77777777" w:rsidR="0089509B" w:rsidRDefault="0089509B" w:rsidP="0089509B">
            <w:pPr>
              <w:pStyle w:val="PC"/>
              <w:keepNext/>
            </w:pPr>
            <w:r>
              <w:t>2.3</w:t>
            </w:r>
          </w:p>
        </w:tc>
        <w:tc>
          <w:tcPr>
            <w:tcW w:w="5714" w:type="dxa"/>
          </w:tcPr>
          <w:p w14:paraId="57A4FD28" w14:textId="77777777" w:rsidR="0089509B" w:rsidRDefault="0089509B" w:rsidP="0089509B">
            <w:pPr>
              <w:pStyle w:val="PC"/>
              <w:keepNext/>
            </w:pPr>
            <w:r>
              <w:t>Complete the activity</w:t>
            </w:r>
          </w:p>
        </w:tc>
      </w:tr>
      <w:tr w:rsidR="0089509B" w14:paraId="2C127C15" w14:textId="77777777" w:rsidTr="0089509B">
        <w:tc>
          <w:tcPr>
            <w:tcW w:w="2943" w:type="dxa"/>
            <w:vMerge/>
          </w:tcPr>
          <w:p w14:paraId="2339BE70" w14:textId="77777777" w:rsidR="0089509B" w:rsidRDefault="0089509B" w:rsidP="0089509B">
            <w:pPr>
              <w:keepNext/>
            </w:pPr>
          </w:p>
        </w:tc>
        <w:tc>
          <w:tcPr>
            <w:tcW w:w="585" w:type="dxa"/>
            <w:gridSpan w:val="3"/>
          </w:tcPr>
          <w:p w14:paraId="794BA1A1" w14:textId="77777777" w:rsidR="0089509B" w:rsidRDefault="0089509B" w:rsidP="0089509B">
            <w:pPr>
              <w:pStyle w:val="PC"/>
              <w:keepNext/>
            </w:pPr>
            <w:r>
              <w:t>2.4</w:t>
            </w:r>
          </w:p>
        </w:tc>
        <w:tc>
          <w:tcPr>
            <w:tcW w:w="5714" w:type="dxa"/>
          </w:tcPr>
          <w:p w14:paraId="6584A09C" w14:textId="77777777" w:rsidR="0089509B" w:rsidRDefault="0089509B" w:rsidP="0089509B">
            <w:pPr>
              <w:pStyle w:val="PC"/>
              <w:keepNext/>
            </w:pPr>
            <w:r>
              <w:t>Close the activity</w:t>
            </w:r>
          </w:p>
        </w:tc>
      </w:tr>
      <w:tr w:rsidR="0089509B" w14:paraId="0CC4B300" w14:textId="77777777" w:rsidTr="0089509B">
        <w:tc>
          <w:tcPr>
            <w:tcW w:w="2943" w:type="dxa"/>
          </w:tcPr>
          <w:p w14:paraId="5C2EEB53" w14:textId="77777777" w:rsidR="0089509B" w:rsidRDefault="0089509B" w:rsidP="0089509B">
            <w:pPr>
              <w:pStyle w:val="spacer"/>
            </w:pPr>
          </w:p>
        </w:tc>
        <w:tc>
          <w:tcPr>
            <w:tcW w:w="6299" w:type="dxa"/>
            <w:gridSpan w:val="4"/>
          </w:tcPr>
          <w:p w14:paraId="0F06A3C0" w14:textId="77777777" w:rsidR="0089509B" w:rsidRDefault="0089509B" w:rsidP="0089509B">
            <w:pPr>
              <w:pStyle w:val="spacer"/>
            </w:pPr>
          </w:p>
        </w:tc>
      </w:tr>
      <w:tr w:rsidR="0089509B" w14:paraId="39546472" w14:textId="77777777" w:rsidTr="0089509B">
        <w:tc>
          <w:tcPr>
            <w:tcW w:w="2943" w:type="dxa"/>
            <w:vMerge w:val="restart"/>
          </w:tcPr>
          <w:p w14:paraId="7113CDF4" w14:textId="77777777" w:rsidR="0089509B" w:rsidRDefault="0089509B" w:rsidP="0089509B">
            <w:pPr>
              <w:pStyle w:val="element"/>
              <w:keepNext/>
            </w:pPr>
            <w:r>
              <w:t>3</w:t>
            </w:r>
            <w:r>
              <w:tab/>
            </w:r>
            <w:r w:rsidRPr="00947BC5">
              <w:t>Communicate using simple email messages</w:t>
            </w:r>
          </w:p>
        </w:tc>
        <w:tc>
          <w:tcPr>
            <w:tcW w:w="570" w:type="dxa"/>
            <w:gridSpan w:val="2"/>
          </w:tcPr>
          <w:p w14:paraId="1FD10A5F" w14:textId="77777777" w:rsidR="0089509B" w:rsidRDefault="0089509B" w:rsidP="0089509B">
            <w:pPr>
              <w:pStyle w:val="PC"/>
              <w:keepNext/>
            </w:pPr>
            <w:r>
              <w:t>3.1</w:t>
            </w:r>
          </w:p>
        </w:tc>
        <w:tc>
          <w:tcPr>
            <w:tcW w:w="5729" w:type="dxa"/>
            <w:gridSpan w:val="2"/>
          </w:tcPr>
          <w:p w14:paraId="31879463" w14:textId="77777777" w:rsidR="0089509B" w:rsidRDefault="0089509B" w:rsidP="0089509B">
            <w:pPr>
              <w:pStyle w:val="PC"/>
              <w:keepNext/>
            </w:pPr>
            <w:r>
              <w:t xml:space="preserve">Open an </w:t>
            </w:r>
            <w:r w:rsidRPr="00947BC5">
              <w:rPr>
                <w:b/>
                <w:i/>
              </w:rPr>
              <w:t>email program</w:t>
            </w:r>
          </w:p>
        </w:tc>
      </w:tr>
      <w:tr w:rsidR="0089509B" w14:paraId="4AD2453C" w14:textId="77777777" w:rsidTr="0089509B">
        <w:tc>
          <w:tcPr>
            <w:tcW w:w="2943" w:type="dxa"/>
            <w:vMerge/>
          </w:tcPr>
          <w:p w14:paraId="759E3204" w14:textId="77777777" w:rsidR="0089509B" w:rsidRDefault="0089509B" w:rsidP="0089509B">
            <w:pPr>
              <w:keepNext/>
            </w:pPr>
          </w:p>
        </w:tc>
        <w:tc>
          <w:tcPr>
            <w:tcW w:w="570" w:type="dxa"/>
            <w:gridSpan w:val="2"/>
          </w:tcPr>
          <w:p w14:paraId="50F1C408" w14:textId="77777777" w:rsidR="0089509B" w:rsidRDefault="0089509B" w:rsidP="0089509B">
            <w:pPr>
              <w:pStyle w:val="PC"/>
              <w:keepNext/>
            </w:pPr>
            <w:r>
              <w:t>3.2</w:t>
            </w:r>
          </w:p>
        </w:tc>
        <w:tc>
          <w:tcPr>
            <w:tcW w:w="5729" w:type="dxa"/>
            <w:gridSpan w:val="2"/>
          </w:tcPr>
          <w:p w14:paraId="65FA350E" w14:textId="77777777" w:rsidR="0089509B" w:rsidRDefault="0089509B" w:rsidP="0089509B">
            <w:pPr>
              <w:pStyle w:val="PC"/>
              <w:keepNext/>
            </w:pPr>
            <w:r w:rsidRPr="00947BC5">
              <w:t xml:space="preserve">Locate the </w:t>
            </w:r>
            <w:r w:rsidRPr="00947BC5">
              <w:rPr>
                <w:b/>
                <w:i/>
              </w:rPr>
              <w:t>key menu items</w:t>
            </w:r>
            <w:r w:rsidRPr="00947BC5">
              <w:t xml:space="preserve"> for composing, sending and replying to email messages</w:t>
            </w:r>
          </w:p>
        </w:tc>
      </w:tr>
      <w:tr w:rsidR="0089509B" w14:paraId="7017646C" w14:textId="77777777" w:rsidTr="0089509B">
        <w:tc>
          <w:tcPr>
            <w:tcW w:w="2943" w:type="dxa"/>
            <w:vMerge/>
          </w:tcPr>
          <w:p w14:paraId="7FB6DEE4" w14:textId="77777777" w:rsidR="0089509B" w:rsidRDefault="0089509B" w:rsidP="0089509B">
            <w:pPr>
              <w:keepNext/>
            </w:pPr>
          </w:p>
        </w:tc>
        <w:tc>
          <w:tcPr>
            <w:tcW w:w="570" w:type="dxa"/>
            <w:gridSpan w:val="2"/>
          </w:tcPr>
          <w:p w14:paraId="2591D7B3" w14:textId="77777777" w:rsidR="0089509B" w:rsidRDefault="0089509B" w:rsidP="0089509B">
            <w:pPr>
              <w:pStyle w:val="PC"/>
              <w:keepNext/>
            </w:pPr>
            <w:r>
              <w:t>3.3</w:t>
            </w:r>
          </w:p>
        </w:tc>
        <w:tc>
          <w:tcPr>
            <w:tcW w:w="5729" w:type="dxa"/>
            <w:gridSpan w:val="2"/>
          </w:tcPr>
          <w:p w14:paraId="670CC611" w14:textId="77777777" w:rsidR="0089509B" w:rsidRDefault="0089509B" w:rsidP="0089509B">
            <w:pPr>
              <w:pStyle w:val="PC"/>
              <w:keepNext/>
            </w:pPr>
            <w:r w:rsidRPr="00947BC5">
              <w:t xml:space="preserve">Identify the </w:t>
            </w:r>
            <w:r w:rsidRPr="00947BC5">
              <w:rPr>
                <w:b/>
                <w:i/>
              </w:rPr>
              <w:t>features of email addresses</w:t>
            </w:r>
          </w:p>
        </w:tc>
      </w:tr>
      <w:tr w:rsidR="0089509B" w14:paraId="028C29AB" w14:textId="77777777" w:rsidTr="0089509B">
        <w:tc>
          <w:tcPr>
            <w:tcW w:w="2943" w:type="dxa"/>
            <w:vMerge/>
          </w:tcPr>
          <w:p w14:paraId="4C7472CD" w14:textId="77777777" w:rsidR="0089509B" w:rsidRDefault="0089509B" w:rsidP="0089509B">
            <w:pPr>
              <w:keepNext/>
            </w:pPr>
          </w:p>
        </w:tc>
        <w:tc>
          <w:tcPr>
            <w:tcW w:w="570" w:type="dxa"/>
            <w:gridSpan w:val="2"/>
          </w:tcPr>
          <w:p w14:paraId="2A650E25" w14:textId="77777777" w:rsidR="0089509B" w:rsidRDefault="0089509B" w:rsidP="0089509B">
            <w:pPr>
              <w:pStyle w:val="PC"/>
              <w:keepNext/>
            </w:pPr>
            <w:r>
              <w:t>3.4</w:t>
            </w:r>
          </w:p>
        </w:tc>
        <w:tc>
          <w:tcPr>
            <w:tcW w:w="5729" w:type="dxa"/>
            <w:gridSpan w:val="2"/>
          </w:tcPr>
          <w:p w14:paraId="01DC7BF5" w14:textId="77777777" w:rsidR="0089509B" w:rsidRDefault="0089509B" w:rsidP="0089509B">
            <w:pPr>
              <w:pStyle w:val="PC"/>
              <w:keepNext/>
            </w:pPr>
            <w:r>
              <w:t>Compose and send a simple message</w:t>
            </w:r>
          </w:p>
        </w:tc>
      </w:tr>
      <w:tr w:rsidR="0089509B" w14:paraId="57175CA8" w14:textId="77777777" w:rsidTr="0089509B">
        <w:tc>
          <w:tcPr>
            <w:tcW w:w="2943" w:type="dxa"/>
            <w:vMerge/>
          </w:tcPr>
          <w:p w14:paraId="5627396C" w14:textId="77777777" w:rsidR="0089509B" w:rsidRDefault="0089509B" w:rsidP="0089509B">
            <w:pPr>
              <w:keepNext/>
            </w:pPr>
          </w:p>
        </w:tc>
        <w:tc>
          <w:tcPr>
            <w:tcW w:w="570" w:type="dxa"/>
            <w:gridSpan w:val="2"/>
          </w:tcPr>
          <w:p w14:paraId="39D2CCD5" w14:textId="77777777" w:rsidR="0089509B" w:rsidRDefault="0089509B" w:rsidP="0089509B">
            <w:pPr>
              <w:pStyle w:val="PC"/>
              <w:keepNext/>
            </w:pPr>
            <w:r>
              <w:t>3.5</w:t>
            </w:r>
          </w:p>
        </w:tc>
        <w:tc>
          <w:tcPr>
            <w:tcW w:w="5729" w:type="dxa"/>
            <w:gridSpan w:val="2"/>
          </w:tcPr>
          <w:p w14:paraId="6708C917" w14:textId="77777777" w:rsidR="0089509B" w:rsidRDefault="0089509B" w:rsidP="0089509B">
            <w:pPr>
              <w:pStyle w:val="PC"/>
              <w:keepNext/>
            </w:pPr>
            <w:r>
              <w:t>Open, read and reply to a received message</w:t>
            </w:r>
          </w:p>
        </w:tc>
      </w:tr>
      <w:tr w:rsidR="0089509B" w14:paraId="01696DFB" w14:textId="77777777" w:rsidTr="0089509B">
        <w:tc>
          <w:tcPr>
            <w:tcW w:w="2943" w:type="dxa"/>
            <w:vMerge/>
          </w:tcPr>
          <w:p w14:paraId="364A890D" w14:textId="77777777" w:rsidR="0089509B" w:rsidRDefault="0089509B" w:rsidP="0089509B">
            <w:pPr>
              <w:keepNext/>
            </w:pPr>
          </w:p>
        </w:tc>
        <w:tc>
          <w:tcPr>
            <w:tcW w:w="570" w:type="dxa"/>
            <w:gridSpan w:val="2"/>
          </w:tcPr>
          <w:p w14:paraId="64788067" w14:textId="77777777" w:rsidR="0089509B" w:rsidRDefault="0089509B" w:rsidP="0089509B">
            <w:pPr>
              <w:pStyle w:val="PC"/>
              <w:keepNext/>
            </w:pPr>
            <w:r>
              <w:t>3.6</w:t>
            </w:r>
          </w:p>
        </w:tc>
        <w:tc>
          <w:tcPr>
            <w:tcW w:w="5729" w:type="dxa"/>
            <w:gridSpan w:val="2"/>
          </w:tcPr>
          <w:p w14:paraId="7DE2D099" w14:textId="77777777" w:rsidR="0089509B" w:rsidRDefault="0089509B" w:rsidP="0089509B">
            <w:pPr>
              <w:pStyle w:val="PC"/>
              <w:keepNext/>
            </w:pPr>
            <w:r>
              <w:t>Close the email program</w:t>
            </w:r>
          </w:p>
        </w:tc>
      </w:tr>
      <w:tr w:rsidR="0089509B" w14:paraId="2846A935" w14:textId="77777777" w:rsidTr="0089509B">
        <w:tc>
          <w:tcPr>
            <w:tcW w:w="2943" w:type="dxa"/>
          </w:tcPr>
          <w:p w14:paraId="44ACD4FB" w14:textId="77777777" w:rsidR="0089509B" w:rsidRDefault="0089509B" w:rsidP="0089509B">
            <w:pPr>
              <w:pStyle w:val="spacer"/>
            </w:pPr>
          </w:p>
        </w:tc>
        <w:tc>
          <w:tcPr>
            <w:tcW w:w="6299" w:type="dxa"/>
            <w:gridSpan w:val="4"/>
          </w:tcPr>
          <w:p w14:paraId="35736DC3" w14:textId="77777777" w:rsidR="0089509B" w:rsidRDefault="0089509B" w:rsidP="0089509B">
            <w:pPr>
              <w:pStyle w:val="spacer"/>
            </w:pPr>
          </w:p>
        </w:tc>
      </w:tr>
      <w:tr w:rsidR="0089509B" w14:paraId="11422F4F" w14:textId="77777777" w:rsidTr="0089509B">
        <w:tc>
          <w:tcPr>
            <w:tcW w:w="9242" w:type="dxa"/>
            <w:gridSpan w:val="5"/>
          </w:tcPr>
          <w:p w14:paraId="39D62827" w14:textId="77777777" w:rsidR="0089509B" w:rsidRDefault="0089509B" w:rsidP="0089509B">
            <w:pPr>
              <w:pStyle w:val="Heading21"/>
            </w:pPr>
            <w:r>
              <w:t>Required Knowledge and Skills</w:t>
            </w:r>
          </w:p>
          <w:p w14:paraId="67CF2819" w14:textId="77777777" w:rsidR="0089509B" w:rsidRDefault="0089509B" w:rsidP="0089509B">
            <w:pPr>
              <w:pStyle w:val="text"/>
            </w:pPr>
            <w:r w:rsidRPr="005979AA">
              <w:t>This describes the essential skills and knowledge and their level required for this unit</w:t>
            </w:r>
            <w:r>
              <w:t>.</w:t>
            </w:r>
          </w:p>
        </w:tc>
      </w:tr>
      <w:tr w:rsidR="0089509B" w14:paraId="3DBCBE2C" w14:textId="77777777" w:rsidTr="0089509B">
        <w:tc>
          <w:tcPr>
            <w:tcW w:w="9242" w:type="dxa"/>
            <w:gridSpan w:val="5"/>
          </w:tcPr>
          <w:p w14:paraId="331DB694" w14:textId="77777777" w:rsidR="0089509B" w:rsidRDefault="0089509B" w:rsidP="0089509B">
            <w:pPr>
              <w:pStyle w:val="unittext"/>
            </w:pPr>
            <w:r>
              <w:t>Required Knowledge:</w:t>
            </w:r>
          </w:p>
          <w:p w14:paraId="15F20D2E" w14:textId="77777777" w:rsidR="0089509B" w:rsidRDefault="0089509B" w:rsidP="0089509B">
            <w:pPr>
              <w:pStyle w:val="bullet"/>
              <w:numPr>
                <w:ilvl w:val="0"/>
                <w:numId w:val="13"/>
              </w:numPr>
              <w:ind w:left="284" w:hanging="284"/>
            </w:pPr>
            <w:r>
              <w:t>basic keyboard functions such as location of letters, shift key, symbols and enter key to enable internet and email addresses to be typed</w:t>
            </w:r>
          </w:p>
          <w:p w14:paraId="01F06725" w14:textId="77777777" w:rsidR="0089509B" w:rsidRDefault="0089509B" w:rsidP="0089509B">
            <w:pPr>
              <w:pStyle w:val="unittext"/>
            </w:pPr>
            <w:r>
              <w:t>Required Skills:</w:t>
            </w:r>
          </w:p>
          <w:p w14:paraId="7EB1AA37" w14:textId="77777777" w:rsidR="0089509B" w:rsidRDefault="0089509B" w:rsidP="0089509B">
            <w:pPr>
              <w:pStyle w:val="bullet"/>
              <w:numPr>
                <w:ilvl w:val="0"/>
                <w:numId w:val="13"/>
              </w:numPr>
              <w:ind w:left="284" w:hanging="284"/>
            </w:pPr>
            <w:r>
              <w:t>literacy skills to read and compose simple emails</w:t>
            </w:r>
          </w:p>
          <w:p w14:paraId="00DBED88" w14:textId="77777777" w:rsidR="0089509B" w:rsidRDefault="0089509B" w:rsidP="0089509B">
            <w:pPr>
              <w:pStyle w:val="bullet"/>
              <w:numPr>
                <w:ilvl w:val="0"/>
                <w:numId w:val="13"/>
              </w:numPr>
              <w:ind w:left="284" w:hanging="284"/>
            </w:pPr>
            <w:r>
              <w:t>planning and organisational skills to sequence simple information</w:t>
            </w:r>
          </w:p>
          <w:p w14:paraId="10343408" w14:textId="77777777" w:rsidR="0089509B" w:rsidRDefault="0089509B" w:rsidP="0089509B">
            <w:pPr>
              <w:pStyle w:val="bullet"/>
              <w:numPr>
                <w:ilvl w:val="0"/>
                <w:numId w:val="13"/>
              </w:numPr>
              <w:ind w:left="284" w:hanging="284"/>
            </w:pPr>
            <w:r>
              <w:t>technology skills to use computers to access the internet</w:t>
            </w:r>
          </w:p>
        </w:tc>
      </w:tr>
      <w:tr w:rsidR="0089509B" w14:paraId="647B9DD3" w14:textId="77777777" w:rsidTr="0089509B">
        <w:tc>
          <w:tcPr>
            <w:tcW w:w="9242" w:type="dxa"/>
            <w:gridSpan w:val="5"/>
          </w:tcPr>
          <w:p w14:paraId="0CD863DC" w14:textId="77777777" w:rsidR="0089509B" w:rsidRDefault="0089509B" w:rsidP="0089509B">
            <w:pPr>
              <w:pStyle w:val="spacer"/>
            </w:pPr>
          </w:p>
        </w:tc>
      </w:tr>
      <w:tr w:rsidR="0089509B" w14:paraId="3C59FB39" w14:textId="77777777" w:rsidTr="0089509B">
        <w:tc>
          <w:tcPr>
            <w:tcW w:w="9242" w:type="dxa"/>
            <w:gridSpan w:val="5"/>
          </w:tcPr>
          <w:p w14:paraId="75629C9D" w14:textId="77777777" w:rsidR="0089509B" w:rsidRDefault="0089509B" w:rsidP="0089509B">
            <w:pPr>
              <w:pStyle w:val="Heading21"/>
            </w:pPr>
            <w:r>
              <w:t>Range Statement</w:t>
            </w:r>
          </w:p>
          <w:p w14:paraId="631F21A1" w14:textId="77777777" w:rsidR="0089509B" w:rsidRDefault="0089509B" w:rsidP="0089509B">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1B6DEB4E" w14:textId="77777777" w:rsidTr="0089509B">
        <w:tc>
          <w:tcPr>
            <w:tcW w:w="3369" w:type="dxa"/>
            <w:gridSpan w:val="2"/>
          </w:tcPr>
          <w:p w14:paraId="63079C76" w14:textId="77777777" w:rsidR="0089509B" w:rsidRPr="00A71C83" w:rsidRDefault="0089509B" w:rsidP="0089509B">
            <w:pPr>
              <w:pStyle w:val="unittext"/>
            </w:pPr>
            <w:r>
              <w:rPr>
                <w:b/>
                <w:i/>
              </w:rPr>
              <w:t xml:space="preserve">Information </w:t>
            </w:r>
            <w:r>
              <w:t>may include:</w:t>
            </w:r>
          </w:p>
        </w:tc>
        <w:tc>
          <w:tcPr>
            <w:tcW w:w="5873" w:type="dxa"/>
            <w:gridSpan w:val="3"/>
          </w:tcPr>
          <w:p w14:paraId="360A4424" w14:textId="77777777" w:rsidR="0089509B" w:rsidRDefault="0089509B" w:rsidP="0089509B">
            <w:pPr>
              <w:pStyle w:val="bullet"/>
              <w:numPr>
                <w:ilvl w:val="0"/>
                <w:numId w:val="13"/>
              </w:numPr>
              <w:ind w:left="284" w:hanging="284"/>
            </w:pPr>
            <w:r>
              <w:t>directories</w:t>
            </w:r>
          </w:p>
          <w:p w14:paraId="42E4FAC9" w14:textId="77777777" w:rsidR="0089509B" w:rsidRDefault="0089509B" w:rsidP="0089509B">
            <w:pPr>
              <w:pStyle w:val="bullet"/>
              <w:numPr>
                <w:ilvl w:val="0"/>
                <w:numId w:val="13"/>
              </w:numPr>
              <w:ind w:left="284" w:hanging="284"/>
            </w:pPr>
            <w:r>
              <w:t>dictionaries</w:t>
            </w:r>
          </w:p>
          <w:p w14:paraId="6575C576" w14:textId="77777777" w:rsidR="0089509B" w:rsidRDefault="0089509B" w:rsidP="0089509B">
            <w:pPr>
              <w:pStyle w:val="bullet"/>
              <w:numPr>
                <w:ilvl w:val="0"/>
                <w:numId w:val="13"/>
              </w:numPr>
              <w:ind w:left="284" w:hanging="284"/>
            </w:pPr>
            <w:r>
              <w:t>articles</w:t>
            </w:r>
          </w:p>
          <w:p w14:paraId="722534E7" w14:textId="77777777" w:rsidR="0089509B" w:rsidRDefault="0089509B" w:rsidP="0089509B">
            <w:pPr>
              <w:pStyle w:val="bullet"/>
              <w:numPr>
                <w:ilvl w:val="0"/>
                <w:numId w:val="13"/>
              </w:numPr>
              <w:ind w:left="284" w:hanging="284"/>
            </w:pPr>
            <w:r>
              <w:t>downloads</w:t>
            </w:r>
          </w:p>
          <w:p w14:paraId="186B777C" w14:textId="77777777" w:rsidR="0089509B" w:rsidRDefault="0089509B" w:rsidP="0089509B">
            <w:pPr>
              <w:pStyle w:val="bullet"/>
              <w:numPr>
                <w:ilvl w:val="0"/>
                <w:numId w:val="13"/>
              </w:numPr>
              <w:ind w:left="284" w:hanging="284"/>
            </w:pPr>
            <w:r>
              <w:t>blogs</w:t>
            </w:r>
          </w:p>
          <w:p w14:paraId="6DD3835F" w14:textId="77777777" w:rsidR="0089509B" w:rsidRDefault="0089509B" w:rsidP="0089509B">
            <w:pPr>
              <w:pStyle w:val="bullet"/>
              <w:numPr>
                <w:ilvl w:val="0"/>
                <w:numId w:val="13"/>
              </w:numPr>
              <w:ind w:left="284" w:hanging="284"/>
            </w:pPr>
            <w:r>
              <w:t>social media sites</w:t>
            </w:r>
          </w:p>
          <w:p w14:paraId="6663BD9C" w14:textId="77777777" w:rsidR="0089509B" w:rsidRDefault="0089509B" w:rsidP="0089509B">
            <w:pPr>
              <w:pStyle w:val="bullet"/>
              <w:numPr>
                <w:ilvl w:val="0"/>
                <w:numId w:val="13"/>
              </w:numPr>
              <w:ind w:left="284" w:hanging="284"/>
            </w:pPr>
            <w:r>
              <w:t>apps</w:t>
            </w:r>
          </w:p>
        </w:tc>
      </w:tr>
      <w:tr w:rsidR="0089509B" w14:paraId="1A6BEA5C" w14:textId="77777777" w:rsidTr="0089509B">
        <w:tc>
          <w:tcPr>
            <w:tcW w:w="9242" w:type="dxa"/>
            <w:gridSpan w:val="5"/>
          </w:tcPr>
          <w:p w14:paraId="62E8DCCF" w14:textId="77777777" w:rsidR="0089509B" w:rsidRDefault="0089509B" w:rsidP="0089509B">
            <w:pPr>
              <w:pStyle w:val="spacer"/>
            </w:pPr>
          </w:p>
        </w:tc>
      </w:tr>
      <w:tr w:rsidR="0089509B" w14:paraId="4165BCC9" w14:textId="77777777" w:rsidTr="0089509B">
        <w:tc>
          <w:tcPr>
            <w:tcW w:w="3369" w:type="dxa"/>
            <w:gridSpan w:val="2"/>
          </w:tcPr>
          <w:p w14:paraId="390A9A3F" w14:textId="77777777" w:rsidR="0089509B" w:rsidRPr="00A71C83" w:rsidRDefault="0089509B" w:rsidP="0089509B">
            <w:pPr>
              <w:pStyle w:val="unittext"/>
            </w:pPr>
            <w:r>
              <w:rPr>
                <w:b/>
                <w:i/>
              </w:rPr>
              <w:t>Informational</w:t>
            </w:r>
            <w:r>
              <w:t xml:space="preserve"> </w:t>
            </w:r>
            <w:r>
              <w:rPr>
                <w:b/>
                <w:i/>
              </w:rPr>
              <w:t xml:space="preserve">website </w:t>
            </w:r>
            <w:r>
              <w:t>may include:</w:t>
            </w:r>
          </w:p>
        </w:tc>
        <w:tc>
          <w:tcPr>
            <w:tcW w:w="5873" w:type="dxa"/>
            <w:gridSpan w:val="3"/>
          </w:tcPr>
          <w:p w14:paraId="66CC4005" w14:textId="77777777" w:rsidR="0089509B" w:rsidRDefault="0089509B" w:rsidP="0089509B">
            <w:pPr>
              <w:pStyle w:val="bullet"/>
              <w:numPr>
                <w:ilvl w:val="0"/>
                <w:numId w:val="13"/>
              </w:numPr>
              <w:ind w:left="284" w:hanging="284"/>
            </w:pPr>
            <w:r>
              <w:t>online newspaper</w:t>
            </w:r>
          </w:p>
          <w:p w14:paraId="44C0F78D" w14:textId="77777777" w:rsidR="0089509B" w:rsidRDefault="0089509B" w:rsidP="0089509B">
            <w:pPr>
              <w:pStyle w:val="bullet"/>
              <w:numPr>
                <w:ilvl w:val="0"/>
                <w:numId w:val="13"/>
              </w:numPr>
              <w:ind w:left="284" w:hanging="284"/>
            </w:pPr>
            <w:r>
              <w:t>training course information</w:t>
            </w:r>
          </w:p>
          <w:p w14:paraId="39E5C01A" w14:textId="77777777" w:rsidR="0089509B" w:rsidRDefault="0089509B" w:rsidP="0089509B">
            <w:pPr>
              <w:pStyle w:val="bullet"/>
              <w:numPr>
                <w:ilvl w:val="0"/>
                <w:numId w:val="13"/>
              </w:numPr>
              <w:ind w:left="284" w:hanging="284"/>
            </w:pPr>
            <w:r>
              <w:t>public transport</w:t>
            </w:r>
          </w:p>
          <w:p w14:paraId="3E078428" w14:textId="77777777" w:rsidR="0089509B" w:rsidRDefault="0089509B" w:rsidP="0089509B">
            <w:pPr>
              <w:pStyle w:val="bullet"/>
              <w:numPr>
                <w:ilvl w:val="0"/>
                <w:numId w:val="13"/>
              </w:numPr>
              <w:ind w:left="284" w:hanging="284"/>
            </w:pPr>
            <w:r>
              <w:t>community service</w:t>
            </w:r>
          </w:p>
        </w:tc>
      </w:tr>
      <w:tr w:rsidR="0089509B" w14:paraId="134F1D35" w14:textId="77777777" w:rsidTr="0089509B">
        <w:tc>
          <w:tcPr>
            <w:tcW w:w="9242" w:type="dxa"/>
            <w:gridSpan w:val="5"/>
          </w:tcPr>
          <w:p w14:paraId="77084515" w14:textId="77777777" w:rsidR="0089509B" w:rsidRDefault="0089509B" w:rsidP="0089509B">
            <w:pPr>
              <w:pStyle w:val="spacer"/>
            </w:pPr>
          </w:p>
        </w:tc>
      </w:tr>
      <w:tr w:rsidR="0089509B" w14:paraId="7E730120" w14:textId="77777777" w:rsidTr="0089509B">
        <w:tc>
          <w:tcPr>
            <w:tcW w:w="3369" w:type="dxa"/>
            <w:gridSpan w:val="2"/>
          </w:tcPr>
          <w:p w14:paraId="5D20475B" w14:textId="77777777" w:rsidR="0089509B" w:rsidRPr="00A71C83" w:rsidRDefault="0089509B" w:rsidP="0089509B">
            <w:pPr>
              <w:pStyle w:val="unittext"/>
            </w:pPr>
            <w:r>
              <w:rPr>
                <w:b/>
                <w:i/>
              </w:rPr>
              <w:t xml:space="preserve">Online language learning activity </w:t>
            </w:r>
            <w:r>
              <w:t>may include:</w:t>
            </w:r>
          </w:p>
        </w:tc>
        <w:tc>
          <w:tcPr>
            <w:tcW w:w="5873" w:type="dxa"/>
            <w:gridSpan w:val="3"/>
          </w:tcPr>
          <w:p w14:paraId="3A5E4460" w14:textId="77777777" w:rsidR="0089509B" w:rsidRDefault="0089509B" w:rsidP="0089509B">
            <w:pPr>
              <w:pStyle w:val="bullet"/>
              <w:numPr>
                <w:ilvl w:val="0"/>
                <w:numId w:val="13"/>
              </w:numPr>
              <w:ind w:left="284" w:hanging="284"/>
            </w:pPr>
            <w:r>
              <w:t>grammar exercises</w:t>
            </w:r>
          </w:p>
          <w:p w14:paraId="4D71FA4E" w14:textId="77777777" w:rsidR="0089509B" w:rsidRDefault="0089509B" w:rsidP="0089509B">
            <w:pPr>
              <w:pStyle w:val="bullet"/>
              <w:numPr>
                <w:ilvl w:val="0"/>
                <w:numId w:val="13"/>
              </w:numPr>
              <w:ind w:left="284" w:hanging="284"/>
            </w:pPr>
            <w:r>
              <w:t>comprehension exercises</w:t>
            </w:r>
          </w:p>
          <w:p w14:paraId="289C5D9A" w14:textId="77777777" w:rsidR="0089509B" w:rsidRDefault="0089509B" w:rsidP="0089509B">
            <w:pPr>
              <w:pStyle w:val="bullet"/>
              <w:numPr>
                <w:ilvl w:val="0"/>
                <w:numId w:val="13"/>
              </w:numPr>
              <w:ind w:left="284" w:hanging="284"/>
            </w:pPr>
            <w:r>
              <w:t>cloze</w:t>
            </w:r>
          </w:p>
          <w:p w14:paraId="11BF9991" w14:textId="77777777" w:rsidR="0089509B" w:rsidRDefault="0089509B" w:rsidP="0089509B">
            <w:pPr>
              <w:pStyle w:val="bullet"/>
              <w:numPr>
                <w:ilvl w:val="0"/>
                <w:numId w:val="13"/>
              </w:numPr>
              <w:ind w:left="284" w:hanging="284"/>
            </w:pPr>
            <w:r>
              <w:t>listening / viewing and reading</w:t>
            </w:r>
          </w:p>
        </w:tc>
      </w:tr>
      <w:tr w:rsidR="0089509B" w14:paraId="0321A687" w14:textId="77777777" w:rsidTr="0089509B">
        <w:tc>
          <w:tcPr>
            <w:tcW w:w="9242" w:type="dxa"/>
            <w:gridSpan w:val="5"/>
          </w:tcPr>
          <w:p w14:paraId="1CFF2456" w14:textId="77777777" w:rsidR="0089509B" w:rsidRDefault="0089509B" w:rsidP="0089509B">
            <w:pPr>
              <w:pStyle w:val="spacer"/>
            </w:pPr>
          </w:p>
        </w:tc>
      </w:tr>
      <w:tr w:rsidR="0089509B" w14:paraId="1CAAC3B5" w14:textId="77777777" w:rsidTr="0089509B">
        <w:tc>
          <w:tcPr>
            <w:tcW w:w="3369" w:type="dxa"/>
            <w:gridSpan w:val="2"/>
          </w:tcPr>
          <w:p w14:paraId="3CFE2DC2" w14:textId="77777777" w:rsidR="0089509B" w:rsidRPr="00A71C83" w:rsidRDefault="0089509B" w:rsidP="0089509B">
            <w:pPr>
              <w:pStyle w:val="unittext"/>
            </w:pPr>
            <w:r>
              <w:rPr>
                <w:b/>
                <w:i/>
              </w:rPr>
              <w:t xml:space="preserve">Basic features of web navigation </w:t>
            </w:r>
            <w:r>
              <w:t>may include:</w:t>
            </w:r>
          </w:p>
        </w:tc>
        <w:tc>
          <w:tcPr>
            <w:tcW w:w="5873" w:type="dxa"/>
            <w:gridSpan w:val="3"/>
          </w:tcPr>
          <w:p w14:paraId="7E2E4577" w14:textId="77777777" w:rsidR="0089509B" w:rsidRDefault="0089509B" w:rsidP="0089509B">
            <w:pPr>
              <w:pStyle w:val="bullet"/>
              <w:numPr>
                <w:ilvl w:val="0"/>
                <w:numId w:val="13"/>
              </w:numPr>
              <w:ind w:left="284" w:hanging="284"/>
            </w:pPr>
            <w:r>
              <w:t>moving ‘back’, typing web address line</w:t>
            </w:r>
          </w:p>
          <w:p w14:paraId="502BDCD7" w14:textId="77777777" w:rsidR="0089509B" w:rsidRDefault="0089509B" w:rsidP="0089509B">
            <w:pPr>
              <w:pStyle w:val="bullet"/>
              <w:numPr>
                <w:ilvl w:val="0"/>
                <w:numId w:val="13"/>
              </w:numPr>
              <w:ind w:left="284" w:hanging="284"/>
            </w:pPr>
            <w:r>
              <w:t>mouse and key strokes to move about the screen</w:t>
            </w:r>
          </w:p>
          <w:p w14:paraId="3DC412A0" w14:textId="77777777" w:rsidR="0089509B" w:rsidRDefault="0089509B" w:rsidP="0089509B">
            <w:pPr>
              <w:pStyle w:val="bullet"/>
              <w:numPr>
                <w:ilvl w:val="0"/>
                <w:numId w:val="13"/>
              </w:numPr>
              <w:ind w:left="284" w:hanging="284"/>
            </w:pPr>
            <w:r>
              <w:t>opening links on webpages</w:t>
            </w:r>
          </w:p>
          <w:p w14:paraId="260B5AE5" w14:textId="77777777" w:rsidR="0089509B" w:rsidRDefault="0089509B" w:rsidP="0089509B">
            <w:pPr>
              <w:pStyle w:val="bullet"/>
              <w:numPr>
                <w:ilvl w:val="0"/>
                <w:numId w:val="13"/>
              </w:numPr>
              <w:ind w:left="284" w:hanging="284"/>
            </w:pPr>
            <w:r>
              <w:lastRenderedPageBreak/>
              <w:t>clicking on tabs</w:t>
            </w:r>
          </w:p>
        </w:tc>
      </w:tr>
      <w:tr w:rsidR="0089509B" w14:paraId="752B311C" w14:textId="77777777" w:rsidTr="0089509B">
        <w:tc>
          <w:tcPr>
            <w:tcW w:w="9242" w:type="dxa"/>
            <w:gridSpan w:val="5"/>
          </w:tcPr>
          <w:p w14:paraId="5E22B94A" w14:textId="77777777" w:rsidR="0089509B" w:rsidRDefault="0089509B" w:rsidP="0089509B">
            <w:pPr>
              <w:pStyle w:val="spacer"/>
            </w:pPr>
          </w:p>
        </w:tc>
      </w:tr>
      <w:tr w:rsidR="0089509B" w14:paraId="5C683DC0" w14:textId="77777777" w:rsidTr="0089509B">
        <w:tc>
          <w:tcPr>
            <w:tcW w:w="3369" w:type="dxa"/>
            <w:gridSpan w:val="2"/>
          </w:tcPr>
          <w:p w14:paraId="1507E839" w14:textId="77777777" w:rsidR="0089509B" w:rsidRPr="00A71C83" w:rsidRDefault="0089509B" w:rsidP="0089509B">
            <w:pPr>
              <w:pStyle w:val="unittext"/>
            </w:pPr>
            <w:r>
              <w:rPr>
                <w:b/>
                <w:i/>
              </w:rPr>
              <w:t xml:space="preserve">Email program </w:t>
            </w:r>
            <w:r>
              <w:t>may include:</w:t>
            </w:r>
          </w:p>
        </w:tc>
        <w:tc>
          <w:tcPr>
            <w:tcW w:w="5873" w:type="dxa"/>
            <w:gridSpan w:val="3"/>
          </w:tcPr>
          <w:p w14:paraId="6B649FA8" w14:textId="77777777" w:rsidR="0089509B" w:rsidRDefault="0089509B" w:rsidP="0089509B">
            <w:pPr>
              <w:pStyle w:val="bullet"/>
              <w:numPr>
                <w:ilvl w:val="0"/>
                <w:numId w:val="13"/>
              </w:numPr>
              <w:ind w:left="284" w:hanging="284"/>
            </w:pPr>
            <w:r>
              <w:t>web based such as yahoo, Hotmail</w:t>
            </w:r>
          </w:p>
          <w:p w14:paraId="0E4DDEC7" w14:textId="77777777" w:rsidR="0089509B" w:rsidRDefault="0089509B" w:rsidP="0089509B">
            <w:pPr>
              <w:pStyle w:val="bullet"/>
              <w:numPr>
                <w:ilvl w:val="0"/>
                <w:numId w:val="13"/>
              </w:numPr>
              <w:ind w:left="284" w:hanging="284"/>
            </w:pPr>
            <w:r>
              <w:t>organisational intranet</w:t>
            </w:r>
          </w:p>
        </w:tc>
      </w:tr>
      <w:tr w:rsidR="0089509B" w14:paraId="2EEDA14F" w14:textId="77777777" w:rsidTr="0089509B">
        <w:tc>
          <w:tcPr>
            <w:tcW w:w="9242" w:type="dxa"/>
            <w:gridSpan w:val="5"/>
          </w:tcPr>
          <w:p w14:paraId="2615D734" w14:textId="77777777" w:rsidR="0089509B" w:rsidRDefault="0089509B" w:rsidP="0089509B">
            <w:pPr>
              <w:pStyle w:val="spacer"/>
            </w:pPr>
          </w:p>
        </w:tc>
      </w:tr>
      <w:tr w:rsidR="0089509B" w14:paraId="50761700" w14:textId="77777777" w:rsidTr="0089509B">
        <w:tc>
          <w:tcPr>
            <w:tcW w:w="3369" w:type="dxa"/>
            <w:gridSpan w:val="2"/>
          </w:tcPr>
          <w:p w14:paraId="6D522F1C" w14:textId="77777777" w:rsidR="0089509B" w:rsidRPr="00A71C83" w:rsidRDefault="0089509B" w:rsidP="0089509B">
            <w:pPr>
              <w:pStyle w:val="unittext"/>
            </w:pPr>
            <w:r>
              <w:rPr>
                <w:b/>
                <w:i/>
              </w:rPr>
              <w:t xml:space="preserve">Key menu items </w:t>
            </w:r>
            <w:r>
              <w:t>may include:</w:t>
            </w:r>
          </w:p>
        </w:tc>
        <w:tc>
          <w:tcPr>
            <w:tcW w:w="5873" w:type="dxa"/>
            <w:gridSpan w:val="3"/>
          </w:tcPr>
          <w:p w14:paraId="04E63618" w14:textId="77777777" w:rsidR="0089509B" w:rsidRDefault="0089509B" w:rsidP="0089509B">
            <w:pPr>
              <w:pStyle w:val="bullet"/>
              <w:numPr>
                <w:ilvl w:val="0"/>
                <w:numId w:val="13"/>
              </w:numPr>
              <w:ind w:left="284" w:hanging="284"/>
            </w:pPr>
            <w:r>
              <w:t>icons</w:t>
            </w:r>
          </w:p>
          <w:p w14:paraId="0EB5E002" w14:textId="77777777" w:rsidR="0089509B" w:rsidRDefault="0089509B" w:rsidP="0089509B">
            <w:pPr>
              <w:pStyle w:val="bullet"/>
              <w:numPr>
                <w:ilvl w:val="0"/>
                <w:numId w:val="13"/>
              </w:numPr>
              <w:ind w:left="284" w:hanging="284"/>
            </w:pPr>
            <w:r>
              <w:t>drop down menus</w:t>
            </w:r>
          </w:p>
          <w:p w14:paraId="725F636C" w14:textId="77777777" w:rsidR="0089509B" w:rsidRDefault="0089509B" w:rsidP="0089509B">
            <w:pPr>
              <w:pStyle w:val="bullet"/>
              <w:numPr>
                <w:ilvl w:val="0"/>
                <w:numId w:val="13"/>
              </w:numPr>
              <w:ind w:left="284" w:hanging="284"/>
            </w:pPr>
            <w:r>
              <w:t>compose, send, forward, inbox, sent box, delete</w:t>
            </w:r>
          </w:p>
        </w:tc>
      </w:tr>
      <w:tr w:rsidR="0089509B" w14:paraId="5DE31534" w14:textId="77777777" w:rsidTr="0089509B">
        <w:tc>
          <w:tcPr>
            <w:tcW w:w="9242" w:type="dxa"/>
            <w:gridSpan w:val="5"/>
          </w:tcPr>
          <w:p w14:paraId="5D5D4313" w14:textId="77777777" w:rsidR="0089509B" w:rsidRDefault="0089509B" w:rsidP="0089509B">
            <w:pPr>
              <w:pStyle w:val="spacer"/>
            </w:pPr>
          </w:p>
        </w:tc>
      </w:tr>
      <w:tr w:rsidR="0089509B" w14:paraId="5CA493A7" w14:textId="77777777" w:rsidTr="0089509B">
        <w:tc>
          <w:tcPr>
            <w:tcW w:w="3369" w:type="dxa"/>
            <w:gridSpan w:val="2"/>
          </w:tcPr>
          <w:p w14:paraId="6BB15BE8" w14:textId="77777777" w:rsidR="0089509B" w:rsidRPr="00A71C83" w:rsidRDefault="0089509B" w:rsidP="0089509B">
            <w:pPr>
              <w:pStyle w:val="unittext"/>
            </w:pPr>
            <w:r>
              <w:rPr>
                <w:b/>
                <w:i/>
              </w:rPr>
              <w:t xml:space="preserve">Features of email addresses </w:t>
            </w:r>
            <w:r>
              <w:t>may include:</w:t>
            </w:r>
          </w:p>
        </w:tc>
        <w:tc>
          <w:tcPr>
            <w:tcW w:w="5873" w:type="dxa"/>
            <w:gridSpan w:val="3"/>
          </w:tcPr>
          <w:p w14:paraId="0E1FC254" w14:textId="77777777" w:rsidR="0089509B" w:rsidRDefault="0089509B" w:rsidP="0089509B">
            <w:pPr>
              <w:pStyle w:val="bullet"/>
              <w:numPr>
                <w:ilvl w:val="0"/>
                <w:numId w:val="13"/>
              </w:numPr>
              <w:ind w:left="284" w:hanging="284"/>
            </w:pPr>
            <w:r>
              <w:t>@</w:t>
            </w:r>
          </w:p>
          <w:p w14:paraId="736ECB7B" w14:textId="77777777" w:rsidR="0089509B" w:rsidRDefault="0089509B" w:rsidP="0089509B">
            <w:pPr>
              <w:pStyle w:val="bullet"/>
              <w:numPr>
                <w:ilvl w:val="0"/>
                <w:numId w:val="13"/>
              </w:numPr>
              <w:ind w:left="284" w:hanging="284"/>
            </w:pPr>
            <w:r>
              <w:t>use of upper and lower case</w:t>
            </w:r>
          </w:p>
          <w:p w14:paraId="7C812C02" w14:textId="77777777" w:rsidR="0089509B" w:rsidRDefault="0089509B" w:rsidP="0089509B">
            <w:pPr>
              <w:pStyle w:val="bullet"/>
              <w:numPr>
                <w:ilvl w:val="0"/>
                <w:numId w:val="13"/>
              </w:numPr>
              <w:ind w:left="284" w:hanging="284"/>
            </w:pPr>
            <w:r>
              <w:t>use of underscore, dot</w:t>
            </w:r>
          </w:p>
          <w:p w14:paraId="02825286" w14:textId="77777777" w:rsidR="0089509B" w:rsidRDefault="0089509B" w:rsidP="0089509B">
            <w:pPr>
              <w:pStyle w:val="bullet"/>
              <w:numPr>
                <w:ilvl w:val="0"/>
                <w:numId w:val="13"/>
              </w:numPr>
              <w:ind w:left="284" w:hanging="284"/>
            </w:pPr>
            <w:r>
              <w:t>spelling</w:t>
            </w:r>
          </w:p>
        </w:tc>
      </w:tr>
      <w:tr w:rsidR="0089509B" w14:paraId="044B331A" w14:textId="77777777" w:rsidTr="0089509B">
        <w:tc>
          <w:tcPr>
            <w:tcW w:w="9242" w:type="dxa"/>
            <w:gridSpan w:val="5"/>
          </w:tcPr>
          <w:p w14:paraId="30C1579F" w14:textId="77777777" w:rsidR="0089509B" w:rsidRDefault="0089509B" w:rsidP="0089509B">
            <w:pPr>
              <w:pStyle w:val="spacer"/>
            </w:pPr>
          </w:p>
        </w:tc>
      </w:tr>
      <w:tr w:rsidR="0089509B" w14:paraId="18BE0C6B" w14:textId="77777777" w:rsidTr="0089509B">
        <w:tc>
          <w:tcPr>
            <w:tcW w:w="9242" w:type="dxa"/>
            <w:gridSpan w:val="5"/>
          </w:tcPr>
          <w:p w14:paraId="53F412BC" w14:textId="77777777" w:rsidR="0089509B" w:rsidRDefault="0089509B" w:rsidP="0089509B">
            <w:pPr>
              <w:pStyle w:val="Heading21"/>
            </w:pPr>
            <w:r>
              <w:t>Evidence Guide</w:t>
            </w:r>
          </w:p>
          <w:p w14:paraId="557F892B" w14:textId="77777777" w:rsidR="0089509B" w:rsidRDefault="0089509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3A09BD4D" w14:textId="77777777" w:rsidTr="0089509B">
        <w:tc>
          <w:tcPr>
            <w:tcW w:w="3369" w:type="dxa"/>
            <w:gridSpan w:val="2"/>
          </w:tcPr>
          <w:p w14:paraId="4DEF1786" w14:textId="77777777" w:rsidR="0089509B" w:rsidRPr="005979AA" w:rsidRDefault="0089509B" w:rsidP="0089509B">
            <w:pPr>
              <w:pStyle w:val="EG"/>
            </w:pPr>
            <w:r w:rsidRPr="005979AA">
              <w:t>Critical aspects for assessment and evidence required to demonstrate competency in this unit</w:t>
            </w:r>
          </w:p>
        </w:tc>
        <w:tc>
          <w:tcPr>
            <w:tcW w:w="5873" w:type="dxa"/>
            <w:gridSpan w:val="3"/>
          </w:tcPr>
          <w:p w14:paraId="6866416D" w14:textId="77777777" w:rsidR="0089509B" w:rsidRDefault="0089509B" w:rsidP="0089509B">
            <w:pPr>
              <w:pStyle w:val="unittext"/>
            </w:pPr>
            <w:r w:rsidRPr="003B087B">
              <w:t>Assessment</w:t>
            </w:r>
            <w:r>
              <w:t xml:space="preserve"> must confirm the ability to:</w:t>
            </w:r>
          </w:p>
          <w:p w14:paraId="35E8D2F5" w14:textId="77777777" w:rsidR="0089509B" w:rsidRDefault="0089509B" w:rsidP="0089509B">
            <w:pPr>
              <w:pStyle w:val="bullet"/>
              <w:numPr>
                <w:ilvl w:val="0"/>
                <w:numId w:val="13"/>
              </w:numPr>
              <w:ind w:left="284" w:hanging="284"/>
            </w:pPr>
            <w:r>
              <w:t>access and use the internet to locate and navigate informational websites and language learning activities</w:t>
            </w:r>
          </w:p>
          <w:p w14:paraId="3FF1CB1C" w14:textId="77777777" w:rsidR="0089509B" w:rsidRDefault="0089509B" w:rsidP="0089509B">
            <w:pPr>
              <w:pStyle w:val="bullet"/>
              <w:numPr>
                <w:ilvl w:val="0"/>
                <w:numId w:val="13"/>
              </w:numPr>
              <w:ind w:left="284" w:hanging="284"/>
            </w:pPr>
            <w:r>
              <w:t>locate, open and close an email program and read compose and send simple emails</w:t>
            </w:r>
          </w:p>
        </w:tc>
      </w:tr>
      <w:tr w:rsidR="0089509B" w14:paraId="544D773D" w14:textId="77777777" w:rsidTr="0089509B">
        <w:tc>
          <w:tcPr>
            <w:tcW w:w="9242" w:type="dxa"/>
            <w:gridSpan w:val="5"/>
          </w:tcPr>
          <w:p w14:paraId="22AFFB6E" w14:textId="77777777" w:rsidR="0089509B" w:rsidRDefault="0089509B" w:rsidP="0089509B">
            <w:pPr>
              <w:pStyle w:val="spacer"/>
            </w:pPr>
          </w:p>
        </w:tc>
      </w:tr>
      <w:tr w:rsidR="0089509B" w14:paraId="2C73EF46" w14:textId="77777777" w:rsidTr="0089509B">
        <w:trPr>
          <w:trHeight w:val="20"/>
        </w:trPr>
        <w:tc>
          <w:tcPr>
            <w:tcW w:w="3369" w:type="dxa"/>
            <w:gridSpan w:val="2"/>
          </w:tcPr>
          <w:p w14:paraId="3AE4358E" w14:textId="77777777" w:rsidR="0089509B" w:rsidRPr="005979AA" w:rsidRDefault="0089509B" w:rsidP="0089509B">
            <w:pPr>
              <w:pStyle w:val="EG"/>
            </w:pPr>
            <w:r w:rsidRPr="005979AA">
              <w:t>Context of and specific resources for assessment</w:t>
            </w:r>
          </w:p>
        </w:tc>
        <w:tc>
          <w:tcPr>
            <w:tcW w:w="5873" w:type="dxa"/>
            <w:gridSpan w:val="3"/>
          </w:tcPr>
          <w:p w14:paraId="5FE74C9F" w14:textId="77777777" w:rsidR="0089509B" w:rsidRDefault="0089509B" w:rsidP="0089509B">
            <w:pPr>
              <w:pStyle w:val="unittext"/>
            </w:pPr>
            <w:r>
              <w:t>Assessment must ensure:</w:t>
            </w:r>
          </w:p>
          <w:p w14:paraId="477346E7" w14:textId="77777777" w:rsidR="0089509B" w:rsidRDefault="0089509B" w:rsidP="0089509B">
            <w:pPr>
              <w:pStyle w:val="bullet"/>
              <w:numPr>
                <w:ilvl w:val="0"/>
                <w:numId w:val="13"/>
              </w:numPr>
              <w:ind w:left="284" w:hanging="284"/>
            </w:pPr>
            <w:r>
              <w:t xml:space="preserve">access to an internet connected computer with an email program </w:t>
            </w:r>
          </w:p>
        </w:tc>
      </w:tr>
      <w:tr w:rsidR="0089509B" w14:paraId="3820B44F" w14:textId="77777777" w:rsidTr="0089509B">
        <w:tc>
          <w:tcPr>
            <w:tcW w:w="9242" w:type="dxa"/>
            <w:gridSpan w:val="5"/>
          </w:tcPr>
          <w:p w14:paraId="76AF24B9" w14:textId="77777777" w:rsidR="0089509B" w:rsidRDefault="0089509B" w:rsidP="0089509B">
            <w:pPr>
              <w:pStyle w:val="spacer"/>
            </w:pPr>
          </w:p>
        </w:tc>
      </w:tr>
      <w:tr w:rsidR="0089509B" w14:paraId="2151F3C2" w14:textId="77777777" w:rsidTr="0089509B">
        <w:tc>
          <w:tcPr>
            <w:tcW w:w="3369" w:type="dxa"/>
            <w:gridSpan w:val="2"/>
          </w:tcPr>
          <w:p w14:paraId="59B21224" w14:textId="77777777" w:rsidR="0089509B" w:rsidRPr="00622D2D" w:rsidRDefault="0089509B" w:rsidP="0089509B">
            <w:pPr>
              <w:pStyle w:val="EG"/>
            </w:pPr>
            <w:r w:rsidRPr="005979AA">
              <w:t>Method(s) of assessment</w:t>
            </w:r>
          </w:p>
        </w:tc>
        <w:tc>
          <w:tcPr>
            <w:tcW w:w="5873" w:type="dxa"/>
            <w:gridSpan w:val="3"/>
          </w:tcPr>
          <w:p w14:paraId="1F6EC7F2" w14:textId="77777777" w:rsidR="0089509B" w:rsidRDefault="0089509B" w:rsidP="0089509B">
            <w:pPr>
              <w:pStyle w:val="unittext"/>
            </w:pPr>
            <w:r>
              <w:t>The following are suggested assessment methods for this unit:</w:t>
            </w:r>
          </w:p>
          <w:p w14:paraId="77F952B9" w14:textId="77777777" w:rsidR="0089509B" w:rsidRDefault="0089509B" w:rsidP="0089509B">
            <w:pPr>
              <w:pStyle w:val="bullet"/>
              <w:numPr>
                <w:ilvl w:val="0"/>
                <w:numId w:val="13"/>
              </w:numPr>
              <w:ind w:left="284" w:hanging="284"/>
            </w:pPr>
            <w:r>
              <w:t>observation of locating, accessing and navigating informational and language learning websites</w:t>
            </w:r>
          </w:p>
          <w:p w14:paraId="32E76BCF" w14:textId="77777777" w:rsidR="0089509B" w:rsidRDefault="0089509B" w:rsidP="0089509B">
            <w:pPr>
              <w:pStyle w:val="bullet"/>
              <w:numPr>
                <w:ilvl w:val="0"/>
                <w:numId w:val="13"/>
              </w:numPr>
              <w:ind w:left="284" w:hanging="284"/>
            </w:pPr>
            <w:r>
              <w:t>observation of accessing, reading, composing and sending simple emails</w:t>
            </w:r>
          </w:p>
          <w:p w14:paraId="731FAD8D" w14:textId="77777777" w:rsidR="0089509B" w:rsidRDefault="0089509B" w:rsidP="0089509B">
            <w:pPr>
              <w:pStyle w:val="bullet"/>
              <w:numPr>
                <w:ilvl w:val="0"/>
                <w:numId w:val="13"/>
              </w:numPr>
              <w:ind w:left="284" w:hanging="284"/>
            </w:pPr>
            <w:r>
              <w:t>portfolio of simple emails composed and sent by the learner</w:t>
            </w:r>
          </w:p>
        </w:tc>
      </w:tr>
    </w:tbl>
    <w:p w14:paraId="600124ED" w14:textId="77777777" w:rsidR="0089509B" w:rsidRDefault="0089509B" w:rsidP="0089509B">
      <w:pPr>
        <w:keepNext/>
        <w:tabs>
          <w:tab w:val="left" w:pos="930"/>
        </w:tabs>
        <w:spacing w:before="0" w:after="0"/>
        <w:sectPr w:rsidR="0089509B" w:rsidSect="009E0125">
          <w:headerReference w:type="even" r:id="rId202"/>
          <w:headerReference w:type="default" r:id="rId203"/>
          <w:headerReference w:type="first" r:id="rId204"/>
          <w:pgSz w:w="11906" w:h="16838"/>
          <w:pgMar w:top="1440" w:right="1440" w:bottom="1418" w:left="1440" w:header="708" w:footer="540" w:gutter="0"/>
          <w:cols w:space="708"/>
          <w:docGrid w:linePitch="360"/>
        </w:sectPr>
      </w:pPr>
    </w:p>
    <w:tbl>
      <w:tblPr>
        <w:tblW w:w="0" w:type="auto"/>
        <w:tblLook w:val="04A0" w:firstRow="1" w:lastRow="0" w:firstColumn="1" w:lastColumn="0" w:noHBand="0" w:noVBand="1"/>
      </w:tblPr>
      <w:tblGrid>
        <w:gridCol w:w="2895"/>
        <w:gridCol w:w="426"/>
        <w:gridCol w:w="142"/>
        <w:gridCol w:w="15"/>
        <w:gridCol w:w="5548"/>
      </w:tblGrid>
      <w:tr w:rsidR="0089509B" w14:paraId="44D15D40" w14:textId="77777777" w:rsidTr="0089509B">
        <w:tc>
          <w:tcPr>
            <w:tcW w:w="2895" w:type="dxa"/>
          </w:tcPr>
          <w:p w14:paraId="26F294EE" w14:textId="77777777" w:rsidR="0089509B" w:rsidRPr="00D72D90" w:rsidRDefault="0089509B" w:rsidP="0089509B">
            <w:pPr>
              <w:pStyle w:val="CodeTOC"/>
            </w:pPr>
            <w:r w:rsidRPr="00D72D90">
              <w:lastRenderedPageBreak/>
              <w:t>Unit Code</w:t>
            </w:r>
          </w:p>
        </w:tc>
        <w:tc>
          <w:tcPr>
            <w:tcW w:w="6131" w:type="dxa"/>
            <w:gridSpan w:val="4"/>
          </w:tcPr>
          <w:p w14:paraId="43483977" w14:textId="77777777" w:rsidR="0089509B" w:rsidRPr="00D72D90" w:rsidRDefault="0089509B" w:rsidP="0089509B">
            <w:pPr>
              <w:pStyle w:val="code"/>
            </w:pPr>
            <w:bookmarkStart w:id="160" w:name="_Toc514234334"/>
            <w:r>
              <w:t>VU22377</w:t>
            </w:r>
            <w:bookmarkEnd w:id="160"/>
          </w:p>
        </w:tc>
      </w:tr>
      <w:tr w:rsidR="0089509B" w14:paraId="6B27BD7F" w14:textId="77777777" w:rsidTr="0089509B">
        <w:tc>
          <w:tcPr>
            <w:tcW w:w="2895" w:type="dxa"/>
          </w:tcPr>
          <w:p w14:paraId="2EF343FB" w14:textId="77777777" w:rsidR="0089509B" w:rsidRPr="00D72D90" w:rsidRDefault="0089509B" w:rsidP="0089509B">
            <w:pPr>
              <w:pStyle w:val="CodeTOC"/>
            </w:pPr>
            <w:r w:rsidRPr="00D72D90">
              <w:t>Unit Title</w:t>
            </w:r>
          </w:p>
        </w:tc>
        <w:tc>
          <w:tcPr>
            <w:tcW w:w="6131" w:type="dxa"/>
            <w:gridSpan w:val="4"/>
          </w:tcPr>
          <w:p w14:paraId="4583C4F5" w14:textId="77777777" w:rsidR="0089509B" w:rsidRPr="00D72D90" w:rsidRDefault="0089509B" w:rsidP="0089509B">
            <w:pPr>
              <w:pStyle w:val="code"/>
            </w:pPr>
            <w:bookmarkStart w:id="161" w:name="_Toc507058705"/>
            <w:bookmarkStart w:id="162" w:name="_Toc514234335"/>
            <w:r>
              <w:t>Identify Australian environmental issues</w:t>
            </w:r>
            <w:bookmarkEnd w:id="161"/>
            <w:bookmarkEnd w:id="162"/>
          </w:p>
        </w:tc>
      </w:tr>
      <w:tr w:rsidR="0089509B" w14:paraId="1A8E2006" w14:textId="77777777" w:rsidTr="0089509B">
        <w:tc>
          <w:tcPr>
            <w:tcW w:w="2895" w:type="dxa"/>
          </w:tcPr>
          <w:p w14:paraId="6E9DB0D0" w14:textId="77777777" w:rsidR="0089509B" w:rsidRDefault="0089509B" w:rsidP="0089509B">
            <w:pPr>
              <w:pStyle w:val="Heading21"/>
            </w:pPr>
            <w:r>
              <w:t>Unit Descriptor</w:t>
            </w:r>
          </w:p>
        </w:tc>
        <w:tc>
          <w:tcPr>
            <w:tcW w:w="6131" w:type="dxa"/>
            <w:gridSpan w:val="4"/>
          </w:tcPr>
          <w:p w14:paraId="3295092F" w14:textId="77777777" w:rsidR="0089509B" w:rsidRDefault="0089509B" w:rsidP="0089509B">
            <w:pPr>
              <w:pStyle w:val="unittext"/>
            </w:pPr>
            <w:r>
              <w:t xml:space="preserve">This unit describes the skills and knowledge to identify the key aspects of the physical Australian environment and to identify and investigate broad and local environmental issues </w:t>
            </w:r>
          </w:p>
        </w:tc>
      </w:tr>
      <w:tr w:rsidR="0089509B" w14:paraId="3C378268" w14:textId="77777777" w:rsidTr="0089509B">
        <w:tc>
          <w:tcPr>
            <w:tcW w:w="2895" w:type="dxa"/>
          </w:tcPr>
          <w:p w14:paraId="596F58C0" w14:textId="77777777" w:rsidR="0089509B" w:rsidRDefault="0089509B" w:rsidP="0089509B">
            <w:pPr>
              <w:pStyle w:val="Heading21"/>
            </w:pPr>
            <w:r>
              <w:t>Employability Skills</w:t>
            </w:r>
          </w:p>
        </w:tc>
        <w:tc>
          <w:tcPr>
            <w:tcW w:w="6131" w:type="dxa"/>
            <w:gridSpan w:val="4"/>
          </w:tcPr>
          <w:p w14:paraId="1FAC9E09" w14:textId="77777777" w:rsidR="0089509B" w:rsidRDefault="0089509B" w:rsidP="0089509B">
            <w:pPr>
              <w:pStyle w:val="unittext"/>
            </w:pPr>
            <w:r>
              <w:t>This unit contains employability skills.</w:t>
            </w:r>
          </w:p>
        </w:tc>
      </w:tr>
      <w:tr w:rsidR="0089509B" w14:paraId="2173A9D4" w14:textId="77777777" w:rsidTr="0089509B">
        <w:tc>
          <w:tcPr>
            <w:tcW w:w="2895" w:type="dxa"/>
          </w:tcPr>
          <w:p w14:paraId="3892A008" w14:textId="77777777" w:rsidR="0089509B" w:rsidRDefault="0089509B" w:rsidP="0089509B">
            <w:pPr>
              <w:pStyle w:val="Heading21"/>
            </w:pPr>
            <w:r>
              <w:t>Application of the Unit</w:t>
            </w:r>
          </w:p>
        </w:tc>
        <w:tc>
          <w:tcPr>
            <w:tcW w:w="6131" w:type="dxa"/>
            <w:gridSpan w:val="4"/>
          </w:tcPr>
          <w:p w14:paraId="6C121AFC" w14:textId="77777777" w:rsidR="0089509B" w:rsidRDefault="0089509B" w:rsidP="0089509B">
            <w:pPr>
              <w:pStyle w:val="unittext"/>
            </w:pPr>
            <w:r>
              <w:t>This unit applies to those who wish to develop their knowledge and understanding of Australian environmental issues</w:t>
            </w:r>
          </w:p>
          <w:p w14:paraId="0DA22BB6" w14:textId="77777777" w:rsidR="0089509B" w:rsidRDefault="0089509B" w:rsidP="0089509B">
            <w:pPr>
              <w:pStyle w:val="unittext"/>
            </w:pPr>
            <w:r>
              <w:t xml:space="preserve">Where application is as part of the Certificate 1 in General Education for Adults (Introductory), it is recommended that application is integrated with the delivery and assessment of the Core Skills reading unit </w:t>
            </w:r>
            <w:r w:rsidRPr="006D624E">
              <w:rPr>
                <w:i/>
              </w:rPr>
              <w:t>VU22360</w:t>
            </w:r>
            <w:r>
              <w:rPr>
                <w:i/>
              </w:rPr>
              <w:t xml:space="preserve"> Engage with simple texts for personal purposes.</w:t>
            </w:r>
          </w:p>
        </w:tc>
      </w:tr>
      <w:tr w:rsidR="0089509B" w14:paraId="02E66019" w14:textId="77777777" w:rsidTr="0089509B">
        <w:tc>
          <w:tcPr>
            <w:tcW w:w="2895" w:type="dxa"/>
          </w:tcPr>
          <w:p w14:paraId="6D46F325" w14:textId="77777777" w:rsidR="0089509B" w:rsidRDefault="0089509B" w:rsidP="0089509B">
            <w:pPr>
              <w:pStyle w:val="Heading21"/>
            </w:pPr>
            <w:r>
              <w:t>Element</w:t>
            </w:r>
          </w:p>
          <w:p w14:paraId="55EAB712" w14:textId="77777777" w:rsidR="0089509B" w:rsidRDefault="0089509B" w:rsidP="0089509B">
            <w:pPr>
              <w:pStyle w:val="text"/>
            </w:pPr>
            <w:r w:rsidRPr="005979AA">
              <w:t>Elements describe the essential outcomes of a unit of competency. Elements describe actions or outcomes that are demonstrable and assessable.</w:t>
            </w:r>
          </w:p>
        </w:tc>
        <w:tc>
          <w:tcPr>
            <w:tcW w:w="6131" w:type="dxa"/>
            <w:gridSpan w:val="4"/>
          </w:tcPr>
          <w:p w14:paraId="287E0548" w14:textId="77777777" w:rsidR="0089509B" w:rsidRDefault="0089509B" w:rsidP="0089509B">
            <w:pPr>
              <w:pStyle w:val="Heading21"/>
            </w:pPr>
            <w:r>
              <w:t>Performance Criteria</w:t>
            </w:r>
          </w:p>
          <w:p w14:paraId="059D6989" w14:textId="77777777" w:rsidR="0089509B" w:rsidRDefault="0089509B" w:rsidP="0089509B">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132CB6E" w14:textId="77777777" w:rsidTr="0089509B">
        <w:tc>
          <w:tcPr>
            <w:tcW w:w="2895" w:type="dxa"/>
          </w:tcPr>
          <w:p w14:paraId="5B0162D1" w14:textId="77777777" w:rsidR="0089509B" w:rsidRDefault="0089509B" w:rsidP="0089509B">
            <w:pPr>
              <w:pStyle w:val="spacer"/>
            </w:pPr>
          </w:p>
        </w:tc>
        <w:tc>
          <w:tcPr>
            <w:tcW w:w="6131" w:type="dxa"/>
            <w:gridSpan w:val="4"/>
          </w:tcPr>
          <w:p w14:paraId="5F38CD8F" w14:textId="77777777" w:rsidR="0089509B" w:rsidRDefault="0089509B" w:rsidP="0089509B">
            <w:pPr>
              <w:pStyle w:val="spacer"/>
            </w:pPr>
          </w:p>
        </w:tc>
      </w:tr>
      <w:tr w:rsidR="0089509B" w14:paraId="41CC7002" w14:textId="77777777" w:rsidTr="0089509B">
        <w:tc>
          <w:tcPr>
            <w:tcW w:w="2895" w:type="dxa"/>
            <w:vMerge w:val="restart"/>
          </w:tcPr>
          <w:p w14:paraId="34B304B1" w14:textId="77777777" w:rsidR="0089509B" w:rsidRPr="0084371F" w:rsidRDefault="0089509B" w:rsidP="0089509B">
            <w:pPr>
              <w:pStyle w:val="element"/>
              <w:keepNext/>
            </w:pPr>
            <w:r w:rsidRPr="0084371F">
              <w:t>1</w:t>
            </w:r>
            <w:r>
              <w:tab/>
              <w:t xml:space="preserve">Identify </w:t>
            </w:r>
            <w:r w:rsidRPr="001069AB">
              <w:t>Australia's physical features and climate</w:t>
            </w:r>
          </w:p>
        </w:tc>
        <w:tc>
          <w:tcPr>
            <w:tcW w:w="568" w:type="dxa"/>
            <w:gridSpan w:val="2"/>
          </w:tcPr>
          <w:p w14:paraId="52C7C9F3" w14:textId="77777777" w:rsidR="0089509B" w:rsidRDefault="0089509B" w:rsidP="0089509B">
            <w:pPr>
              <w:pStyle w:val="PC"/>
              <w:keepNext/>
            </w:pPr>
            <w:r>
              <w:t>1.1</w:t>
            </w:r>
          </w:p>
        </w:tc>
        <w:tc>
          <w:tcPr>
            <w:tcW w:w="5563" w:type="dxa"/>
            <w:gridSpan w:val="2"/>
          </w:tcPr>
          <w:p w14:paraId="559B4C56" w14:textId="77777777" w:rsidR="0089509B" w:rsidRDefault="0089509B" w:rsidP="0089509B">
            <w:pPr>
              <w:pStyle w:val="PC"/>
              <w:keepNext/>
            </w:pPr>
            <w:r w:rsidRPr="001069AB">
              <w:t xml:space="preserve">Locate </w:t>
            </w:r>
            <w:r w:rsidRPr="001069AB">
              <w:rPr>
                <w:b/>
                <w:i/>
              </w:rPr>
              <w:t>key physical features</w:t>
            </w:r>
            <w:r w:rsidRPr="001069AB">
              <w:t xml:space="preserve"> of Australia on a map</w:t>
            </w:r>
          </w:p>
        </w:tc>
      </w:tr>
      <w:tr w:rsidR="0089509B" w14:paraId="2161EAC2" w14:textId="77777777" w:rsidTr="0089509B">
        <w:tc>
          <w:tcPr>
            <w:tcW w:w="2895" w:type="dxa"/>
            <w:vMerge/>
          </w:tcPr>
          <w:p w14:paraId="5AF1E4BA" w14:textId="77777777" w:rsidR="0089509B" w:rsidRPr="0084371F" w:rsidRDefault="0089509B" w:rsidP="0089509B">
            <w:pPr>
              <w:pStyle w:val="element"/>
              <w:keepNext/>
            </w:pPr>
          </w:p>
        </w:tc>
        <w:tc>
          <w:tcPr>
            <w:tcW w:w="568" w:type="dxa"/>
            <w:gridSpan w:val="2"/>
          </w:tcPr>
          <w:p w14:paraId="0CE091E9" w14:textId="77777777" w:rsidR="0089509B" w:rsidRDefault="0089509B" w:rsidP="0089509B">
            <w:pPr>
              <w:pStyle w:val="PC"/>
              <w:keepNext/>
            </w:pPr>
            <w:r>
              <w:t>1.2</w:t>
            </w:r>
          </w:p>
        </w:tc>
        <w:tc>
          <w:tcPr>
            <w:tcW w:w="5563" w:type="dxa"/>
            <w:gridSpan w:val="2"/>
          </w:tcPr>
          <w:p w14:paraId="1E4A3F0F" w14:textId="77777777" w:rsidR="0089509B" w:rsidRDefault="0089509B" w:rsidP="0089509B">
            <w:pPr>
              <w:pStyle w:val="PC"/>
              <w:keepNext/>
            </w:pPr>
            <w:r>
              <w:t xml:space="preserve">Identify the key </w:t>
            </w:r>
            <w:r w:rsidRPr="001069AB">
              <w:t xml:space="preserve">features of different </w:t>
            </w:r>
            <w:r w:rsidRPr="001069AB">
              <w:rPr>
                <w:b/>
                <w:i/>
              </w:rPr>
              <w:t>climate zones</w:t>
            </w:r>
            <w:r w:rsidRPr="001069AB">
              <w:t xml:space="preserve"> </w:t>
            </w:r>
          </w:p>
        </w:tc>
      </w:tr>
      <w:tr w:rsidR="0089509B" w14:paraId="6F6DA998" w14:textId="77777777" w:rsidTr="0089509B">
        <w:tc>
          <w:tcPr>
            <w:tcW w:w="2895" w:type="dxa"/>
          </w:tcPr>
          <w:p w14:paraId="4477D2D1" w14:textId="77777777" w:rsidR="0089509B" w:rsidRDefault="0089509B" w:rsidP="0089509B">
            <w:pPr>
              <w:pStyle w:val="spacer"/>
            </w:pPr>
          </w:p>
        </w:tc>
        <w:tc>
          <w:tcPr>
            <w:tcW w:w="6131" w:type="dxa"/>
            <w:gridSpan w:val="4"/>
          </w:tcPr>
          <w:p w14:paraId="43DF7A8F" w14:textId="77777777" w:rsidR="0089509B" w:rsidRDefault="0089509B" w:rsidP="0089509B">
            <w:pPr>
              <w:pStyle w:val="spacer"/>
            </w:pPr>
          </w:p>
        </w:tc>
      </w:tr>
      <w:tr w:rsidR="0089509B" w14:paraId="24C70F5D" w14:textId="77777777" w:rsidTr="0089509B">
        <w:tc>
          <w:tcPr>
            <w:tcW w:w="2895" w:type="dxa"/>
            <w:vMerge w:val="restart"/>
          </w:tcPr>
          <w:p w14:paraId="5D1030C4" w14:textId="77777777" w:rsidR="0089509B" w:rsidRDefault="0089509B" w:rsidP="0089509B">
            <w:pPr>
              <w:pStyle w:val="element"/>
              <w:keepNext/>
            </w:pPr>
            <w:r>
              <w:t>2</w:t>
            </w:r>
            <w:r>
              <w:tab/>
              <w:t xml:space="preserve">Identify </w:t>
            </w:r>
            <w:r w:rsidRPr="001069AB">
              <w:t>an environmental issue of significance in Australia</w:t>
            </w:r>
          </w:p>
        </w:tc>
        <w:tc>
          <w:tcPr>
            <w:tcW w:w="583" w:type="dxa"/>
            <w:gridSpan w:val="3"/>
          </w:tcPr>
          <w:p w14:paraId="512BB57B" w14:textId="77777777" w:rsidR="0089509B" w:rsidRDefault="0089509B" w:rsidP="0089509B">
            <w:pPr>
              <w:pStyle w:val="PC"/>
              <w:keepNext/>
            </w:pPr>
            <w:r>
              <w:t>2.1</w:t>
            </w:r>
          </w:p>
        </w:tc>
        <w:tc>
          <w:tcPr>
            <w:tcW w:w="5548" w:type="dxa"/>
          </w:tcPr>
          <w:p w14:paraId="14DE0734" w14:textId="77777777" w:rsidR="0089509B" w:rsidRPr="001069AB" w:rsidRDefault="0089509B" w:rsidP="0089509B">
            <w:pPr>
              <w:pStyle w:val="PC"/>
              <w:keepNext/>
            </w:pPr>
            <w:r>
              <w:t>Select an environmental issue</w:t>
            </w:r>
          </w:p>
        </w:tc>
      </w:tr>
      <w:tr w:rsidR="0089509B" w14:paraId="789B13F5" w14:textId="77777777" w:rsidTr="0089509B">
        <w:tc>
          <w:tcPr>
            <w:tcW w:w="2895" w:type="dxa"/>
            <w:vMerge/>
          </w:tcPr>
          <w:p w14:paraId="03A5227A" w14:textId="77777777" w:rsidR="0089509B" w:rsidRDefault="0089509B" w:rsidP="0089509B">
            <w:pPr>
              <w:pStyle w:val="element"/>
              <w:keepNext/>
            </w:pPr>
          </w:p>
        </w:tc>
        <w:tc>
          <w:tcPr>
            <w:tcW w:w="583" w:type="dxa"/>
            <w:gridSpan w:val="3"/>
          </w:tcPr>
          <w:p w14:paraId="712864EE" w14:textId="77777777" w:rsidR="0089509B" w:rsidRDefault="0089509B" w:rsidP="0089509B">
            <w:pPr>
              <w:pStyle w:val="PC"/>
              <w:keepNext/>
            </w:pPr>
            <w:r>
              <w:t>2.2</w:t>
            </w:r>
          </w:p>
        </w:tc>
        <w:tc>
          <w:tcPr>
            <w:tcW w:w="5548" w:type="dxa"/>
          </w:tcPr>
          <w:p w14:paraId="35B4EAA9" w14:textId="77777777" w:rsidR="0089509B" w:rsidRDefault="0089509B" w:rsidP="0089509B">
            <w:pPr>
              <w:pStyle w:val="PC"/>
              <w:keepNext/>
            </w:pPr>
            <w:r w:rsidRPr="001069AB">
              <w:t xml:space="preserve">State the main </w:t>
            </w:r>
            <w:r>
              <w:t>aspects</w:t>
            </w:r>
            <w:r w:rsidRPr="001069AB">
              <w:t xml:space="preserve"> of the </w:t>
            </w:r>
            <w:r w:rsidRPr="001069AB">
              <w:rPr>
                <w:b/>
                <w:i/>
              </w:rPr>
              <w:t>environmental issue</w:t>
            </w:r>
          </w:p>
        </w:tc>
      </w:tr>
      <w:tr w:rsidR="0089509B" w14:paraId="1C647C06" w14:textId="77777777" w:rsidTr="0089509B">
        <w:tc>
          <w:tcPr>
            <w:tcW w:w="2895" w:type="dxa"/>
            <w:vMerge/>
          </w:tcPr>
          <w:p w14:paraId="7059918A" w14:textId="77777777" w:rsidR="0089509B" w:rsidRDefault="0089509B" w:rsidP="0089509B">
            <w:pPr>
              <w:keepNext/>
            </w:pPr>
          </w:p>
        </w:tc>
        <w:tc>
          <w:tcPr>
            <w:tcW w:w="583" w:type="dxa"/>
            <w:gridSpan w:val="3"/>
          </w:tcPr>
          <w:p w14:paraId="37315EEF" w14:textId="77777777" w:rsidR="0089509B" w:rsidRDefault="0089509B" w:rsidP="0089509B">
            <w:pPr>
              <w:pStyle w:val="PC"/>
              <w:keepNext/>
            </w:pPr>
            <w:r>
              <w:t>2.3</w:t>
            </w:r>
          </w:p>
        </w:tc>
        <w:tc>
          <w:tcPr>
            <w:tcW w:w="5548" w:type="dxa"/>
          </w:tcPr>
          <w:p w14:paraId="7C13BDC7" w14:textId="77777777" w:rsidR="0089509B" w:rsidRDefault="0089509B" w:rsidP="0089509B">
            <w:pPr>
              <w:pStyle w:val="PC"/>
              <w:keepNext/>
            </w:pPr>
            <w:r w:rsidRPr="001069AB">
              <w:t>Identify the impact of the environmental issue on Australia</w:t>
            </w:r>
          </w:p>
        </w:tc>
      </w:tr>
      <w:tr w:rsidR="0089509B" w14:paraId="086BBE73" w14:textId="77777777" w:rsidTr="0089509B">
        <w:tc>
          <w:tcPr>
            <w:tcW w:w="2895" w:type="dxa"/>
            <w:vMerge/>
          </w:tcPr>
          <w:p w14:paraId="55F6A80D" w14:textId="77777777" w:rsidR="0089509B" w:rsidRDefault="0089509B" w:rsidP="0089509B">
            <w:pPr>
              <w:keepNext/>
            </w:pPr>
          </w:p>
        </w:tc>
        <w:tc>
          <w:tcPr>
            <w:tcW w:w="583" w:type="dxa"/>
            <w:gridSpan w:val="3"/>
          </w:tcPr>
          <w:p w14:paraId="7299EB90" w14:textId="77777777" w:rsidR="0089509B" w:rsidRDefault="0089509B" w:rsidP="0089509B">
            <w:pPr>
              <w:pStyle w:val="PC"/>
              <w:keepNext/>
            </w:pPr>
            <w:r>
              <w:t>2.4</w:t>
            </w:r>
          </w:p>
        </w:tc>
        <w:tc>
          <w:tcPr>
            <w:tcW w:w="5548" w:type="dxa"/>
          </w:tcPr>
          <w:p w14:paraId="15EEE249" w14:textId="77777777" w:rsidR="0089509B" w:rsidRDefault="0089509B" w:rsidP="0089509B">
            <w:pPr>
              <w:pStyle w:val="PC"/>
              <w:keepNext/>
            </w:pPr>
            <w:r>
              <w:t>Identify</w:t>
            </w:r>
            <w:r w:rsidRPr="001069AB">
              <w:t xml:space="preserve"> possible strategies to </w:t>
            </w:r>
            <w:r>
              <w:t>address</w:t>
            </w:r>
            <w:r w:rsidRPr="001069AB">
              <w:t xml:space="preserve"> the problem</w:t>
            </w:r>
          </w:p>
        </w:tc>
      </w:tr>
      <w:tr w:rsidR="0089509B" w14:paraId="4DAE0ACC" w14:textId="77777777" w:rsidTr="0089509B">
        <w:tc>
          <w:tcPr>
            <w:tcW w:w="2895" w:type="dxa"/>
          </w:tcPr>
          <w:p w14:paraId="2875F089" w14:textId="77777777" w:rsidR="0089509B" w:rsidRDefault="0089509B" w:rsidP="0089509B">
            <w:pPr>
              <w:pStyle w:val="spacer"/>
            </w:pPr>
          </w:p>
        </w:tc>
        <w:tc>
          <w:tcPr>
            <w:tcW w:w="6131" w:type="dxa"/>
            <w:gridSpan w:val="4"/>
          </w:tcPr>
          <w:p w14:paraId="4F99786F" w14:textId="77777777" w:rsidR="0089509B" w:rsidRDefault="0089509B" w:rsidP="0089509B">
            <w:pPr>
              <w:pStyle w:val="spacer"/>
            </w:pPr>
          </w:p>
        </w:tc>
      </w:tr>
      <w:tr w:rsidR="0089509B" w14:paraId="634681DC" w14:textId="77777777" w:rsidTr="0089509B">
        <w:tc>
          <w:tcPr>
            <w:tcW w:w="2895" w:type="dxa"/>
            <w:vMerge w:val="restart"/>
          </w:tcPr>
          <w:p w14:paraId="28E11119" w14:textId="77777777" w:rsidR="0089509B" w:rsidRDefault="0089509B" w:rsidP="0089509B">
            <w:pPr>
              <w:pStyle w:val="element"/>
              <w:keepNext/>
            </w:pPr>
            <w:r>
              <w:t>3</w:t>
            </w:r>
            <w:r>
              <w:tab/>
            </w:r>
            <w:r w:rsidRPr="00166069">
              <w:t>I</w:t>
            </w:r>
            <w:r>
              <w:t>dentify</w:t>
            </w:r>
            <w:r w:rsidRPr="00166069">
              <w:t xml:space="preserve"> an environmental issue of local importance</w:t>
            </w:r>
          </w:p>
        </w:tc>
        <w:tc>
          <w:tcPr>
            <w:tcW w:w="568" w:type="dxa"/>
            <w:gridSpan w:val="2"/>
          </w:tcPr>
          <w:p w14:paraId="5D59AF84" w14:textId="77777777" w:rsidR="0089509B" w:rsidRDefault="0089509B" w:rsidP="0089509B">
            <w:pPr>
              <w:pStyle w:val="PC"/>
              <w:keepNext/>
            </w:pPr>
            <w:r>
              <w:t>3.1</w:t>
            </w:r>
          </w:p>
        </w:tc>
        <w:tc>
          <w:tcPr>
            <w:tcW w:w="5563" w:type="dxa"/>
            <w:gridSpan w:val="2"/>
          </w:tcPr>
          <w:p w14:paraId="54AF4713" w14:textId="77777777" w:rsidR="0089509B" w:rsidRDefault="0089509B" w:rsidP="0089509B">
            <w:pPr>
              <w:pStyle w:val="PC"/>
              <w:keepNext/>
            </w:pPr>
            <w:r w:rsidRPr="00166069">
              <w:t xml:space="preserve">State the main aspects of the </w:t>
            </w:r>
            <w:r w:rsidRPr="00166069">
              <w:rPr>
                <w:b/>
                <w:i/>
              </w:rPr>
              <w:t>local environmental issue</w:t>
            </w:r>
          </w:p>
        </w:tc>
      </w:tr>
      <w:tr w:rsidR="0089509B" w14:paraId="5CC6AE1C" w14:textId="77777777" w:rsidTr="0089509B">
        <w:tc>
          <w:tcPr>
            <w:tcW w:w="2895" w:type="dxa"/>
            <w:vMerge/>
          </w:tcPr>
          <w:p w14:paraId="22F0CC96" w14:textId="77777777" w:rsidR="0089509B" w:rsidRDefault="0089509B" w:rsidP="0089509B">
            <w:pPr>
              <w:keepNext/>
            </w:pPr>
          </w:p>
        </w:tc>
        <w:tc>
          <w:tcPr>
            <w:tcW w:w="568" w:type="dxa"/>
            <w:gridSpan w:val="2"/>
          </w:tcPr>
          <w:p w14:paraId="0AE54D0B" w14:textId="77777777" w:rsidR="0089509B" w:rsidRDefault="0089509B" w:rsidP="0089509B">
            <w:pPr>
              <w:pStyle w:val="PC"/>
              <w:keepNext/>
            </w:pPr>
            <w:r>
              <w:t>3.2</w:t>
            </w:r>
          </w:p>
        </w:tc>
        <w:tc>
          <w:tcPr>
            <w:tcW w:w="5563" w:type="dxa"/>
            <w:gridSpan w:val="2"/>
          </w:tcPr>
          <w:p w14:paraId="19C95B77" w14:textId="77777777" w:rsidR="0089509B" w:rsidRDefault="0089509B" w:rsidP="0089509B">
            <w:pPr>
              <w:pStyle w:val="PC"/>
              <w:keepNext/>
            </w:pPr>
            <w:r w:rsidRPr="00166069">
              <w:t>Identify the impact of the issue in the local community</w:t>
            </w:r>
          </w:p>
        </w:tc>
      </w:tr>
      <w:tr w:rsidR="0089509B" w14:paraId="4C7B87CC" w14:textId="77777777" w:rsidTr="0089509B">
        <w:tc>
          <w:tcPr>
            <w:tcW w:w="2895" w:type="dxa"/>
            <w:vMerge/>
          </w:tcPr>
          <w:p w14:paraId="4D1245C2" w14:textId="77777777" w:rsidR="0089509B" w:rsidRDefault="0089509B" w:rsidP="0089509B">
            <w:pPr>
              <w:keepNext/>
            </w:pPr>
          </w:p>
        </w:tc>
        <w:tc>
          <w:tcPr>
            <w:tcW w:w="568" w:type="dxa"/>
            <w:gridSpan w:val="2"/>
          </w:tcPr>
          <w:p w14:paraId="510AF84B" w14:textId="77777777" w:rsidR="0089509B" w:rsidRDefault="0089509B" w:rsidP="0089509B">
            <w:pPr>
              <w:pStyle w:val="PC"/>
              <w:keepNext/>
            </w:pPr>
            <w:r>
              <w:t>3.3</w:t>
            </w:r>
          </w:p>
        </w:tc>
        <w:tc>
          <w:tcPr>
            <w:tcW w:w="5563" w:type="dxa"/>
            <w:gridSpan w:val="2"/>
          </w:tcPr>
          <w:p w14:paraId="2CE446C4" w14:textId="77777777" w:rsidR="0089509B" w:rsidRDefault="0089509B" w:rsidP="0089509B">
            <w:pPr>
              <w:pStyle w:val="PC"/>
              <w:keepNext/>
            </w:pPr>
            <w:r>
              <w:t>Identify</w:t>
            </w:r>
            <w:r w:rsidRPr="00166069">
              <w:t xml:space="preserve"> possible strategies to deal with the issue</w:t>
            </w:r>
          </w:p>
        </w:tc>
      </w:tr>
      <w:tr w:rsidR="0089509B" w14:paraId="41DA7243" w14:textId="77777777" w:rsidTr="0089509B">
        <w:tc>
          <w:tcPr>
            <w:tcW w:w="2895" w:type="dxa"/>
          </w:tcPr>
          <w:p w14:paraId="3A157899" w14:textId="77777777" w:rsidR="0089509B" w:rsidRDefault="0089509B" w:rsidP="0089509B">
            <w:pPr>
              <w:pStyle w:val="spacer"/>
            </w:pPr>
          </w:p>
        </w:tc>
        <w:tc>
          <w:tcPr>
            <w:tcW w:w="6131" w:type="dxa"/>
            <w:gridSpan w:val="4"/>
          </w:tcPr>
          <w:p w14:paraId="64C0571A" w14:textId="77777777" w:rsidR="0089509B" w:rsidRDefault="0089509B" w:rsidP="0089509B">
            <w:pPr>
              <w:pStyle w:val="spacer"/>
            </w:pPr>
          </w:p>
        </w:tc>
      </w:tr>
      <w:tr w:rsidR="0089509B" w14:paraId="2B8947FD" w14:textId="77777777" w:rsidTr="0089509B">
        <w:tc>
          <w:tcPr>
            <w:tcW w:w="9026" w:type="dxa"/>
            <w:gridSpan w:val="5"/>
          </w:tcPr>
          <w:p w14:paraId="745E4ACE" w14:textId="77777777" w:rsidR="0089509B" w:rsidRDefault="0089509B" w:rsidP="0089509B">
            <w:pPr>
              <w:pStyle w:val="Heading21"/>
            </w:pPr>
            <w:r>
              <w:t>Required Knowledge and Skills</w:t>
            </w:r>
          </w:p>
          <w:p w14:paraId="6068B233" w14:textId="77777777" w:rsidR="0089509B" w:rsidRDefault="0089509B" w:rsidP="0089509B">
            <w:pPr>
              <w:pStyle w:val="text"/>
            </w:pPr>
            <w:r w:rsidRPr="005979AA">
              <w:lastRenderedPageBreak/>
              <w:t>This describes the essential skills and knowledge and their level required for this unit</w:t>
            </w:r>
            <w:r>
              <w:t>.</w:t>
            </w:r>
          </w:p>
        </w:tc>
      </w:tr>
      <w:tr w:rsidR="0089509B" w14:paraId="23195DD6" w14:textId="77777777" w:rsidTr="0089509B">
        <w:tc>
          <w:tcPr>
            <w:tcW w:w="9026" w:type="dxa"/>
            <w:gridSpan w:val="5"/>
          </w:tcPr>
          <w:p w14:paraId="4C9B793F" w14:textId="77777777" w:rsidR="0089509B" w:rsidRDefault="0089509B" w:rsidP="0089509B">
            <w:pPr>
              <w:pStyle w:val="unittext"/>
            </w:pPr>
            <w:r>
              <w:lastRenderedPageBreak/>
              <w:t>Required Knowledge:</w:t>
            </w:r>
          </w:p>
          <w:p w14:paraId="0387328B" w14:textId="77777777" w:rsidR="0089509B" w:rsidRDefault="0089509B" w:rsidP="0089509B">
            <w:pPr>
              <w:pStyle w:val="bullet"/>
              <w:numPr>
                <w:ilvl w:val="0"/>
                <w:numId w:val="13"/>
              </w:numPr>
              <w:ind w:left="284" w:hanging="284"/>
            </w:pPr>
            <w:r w:rsidRPr="00DD165E">
              <w:t xml:space="preserve">reading strategies to engage with simple printed and </w:t>
            </w:r>
            <w:r>
              <w:t xml:space="preserve">/ or </w:t>
            </w:r>
            <w:r w:rsidRPr="00DD165E">
              <w:t>digital texts</w:t>
            </w:r>
            <w:r>
              <w:t xml:space="preserve"> and visuals such as maps</w:t>
            </w:r>
          </w:p>
          <w:p w14:paraId="74AAAB00" w14:textId="77777777" w:rsidR="0089509B" w:rsidRDefault="0089509B" w:rsidP="0089509B">
            <w:pPr>
              <w:pStyle w:val="bullet"/>
              <w:numPr>
                <w:ilvl w:val="0"/>
                <w:numId w:val="13"/>
              </w:numPr>
              <w:ind w:left="284" w:hanging="284"/>
            </w:pPr>
            <w:r>
              <w:t>vocabulary related to environmental issue</w:t>
            </w:r>
          </w:p>
          <w:p w14:paraId="526F1B28" w14:textId="77777777" w:rsidR="0089509B" w:rsidRDefault="0089509B" w:rsidP="0089509B">
            <w:pPr>
              <w:pStyle w:val="unittext"/>
            </w:pPr>
            <w:r>
              <w:t>Required Skills:</w:t>
            </w:r>
          </w:p>
          <w:p w14:paraId="0B71A6A0" w14:textId="77777777" w:rsidR="0089509B" w:rsidRDefault="0089509B" w:rsidP="0089509B">
            <w:pPr>
              <w:pStyle w:val="bullet"/>
              <w:numPr>
                <w:ilvl w:val="0"/>
                <w:numId w:val="13"/>
              </w:numPr>
              <w:ind w:left="284" w:hanging="284"/>
            </w:pPr>
            <w:r>
              <w:t>literacy skills to:</w:t>
            </w:r>
          </w:p>
          <w:p w14:paraId="2211FA7B" w14:textId="77777777" w:rsidR="0089509B" w:rsidRDefault="0089509B" w:rsidP="0089509B">
            <w:pPr>
              <w:pStyle w:val="endash"/>
              <w:keepNext/>
              <w:ind w:left="568" w:hanging="284"/>
            </w:pPr>
            <w:r>
              <w:t xml:space="preserve">read simple texts about environmental issues which have predictable structure </w:t>
            </w:r>
          </w:p>
          <w:p w14:paraId="26C2F68F" w14:textId="77777777" w:rsidR="0089509B" w:rsidRDefault="0089509B" w:rsidP="0089509B">
            <w:pPr>
              <w:pStyle w:val="endash"/>
              <w:keepNext/>
              <w:ind w:left="568" w:hanging="284"/>
            </w:pPr>
            <w:r>
              <w:t>make connections between own knowledge and experience and the purpose and structure of texts</w:t>
            </w:r>
          </w:p>
          <w:p w14:paraId="2079966E" w14:textId="77777777" w:rsidR="0089509B" w:rsidRDefault="0089509B" w:rsidP="0089509B">
            <w:pPr>
              <w:pStyle w:val="bullet"/>
              <w:numPr>
                <w:ilvl w:val="0"/>
                <w:numId w:val="13"/>
              </w:numPr>
              <w:ind w:left="284" w:hanging="284"/>
            </w:pPr>
            <w:r>
              <w:t>oracy skills to:</w:t>
            </w:r>
          </w:p>
          <w:p w14:paraId="738CC290" w14:textId="77777777" w:rsidR="0089509B" w:rsidRDefault="0089509B" w:rsidP="0089509B">
            <w:pPr>
              <w:pStyle w:val="endash"/>
              <w:keepNext/>
              <w:ind w:left="568" w:hanging="284"/>
            </w:pPr>
            <w:r>
              <w:t xml:space="preserve"> discuss and convey information about environmental issue</w:t>
            </w:r>
          </w:p>
          <w:p w14:paraId="7A110EE3" w14:textId="77777777" w:rsidR="0089509B" w:rsidRDefault="0089509B" w:rsidP="0089509B">
            <w:pPr>
              <w:pStyle w:val="endash"/>
              <w:keepNext/>
              <w:ind w:left="568" w:hanging="284"/>
            </w:pPr>
            <w:r>
              <w:t>ask and respond to simple questions</w:t>
            </w:r>
          </w:p>
          <w:p w14:paraId="7B750EFA" w14:textId="77777777" w:rsidR="0089509B" w:rsidRDefault="0089509B" w:rsidP="0089509B">
            <w:pPr>
              <w:pStyle w:val="endash"/>
              <w:keepNext/>
              <w:ind w:left="568" w:hanging="284"/>
            </w:pPr>
            <w:r>
              <w:t>provide a simple opinion about the environmental issue</w:t>
            </w:r>
          </w:p>
          <w:p w14:paraId="54CC780B" w14:textId="77777777" w:rsidR="0089509B" w:rsidRDefault="0089509B" w:rsidP="0089509B">
            <w:pPr>
              <w:pStyle w:val="bullet"/>
              <w:numPr>
                <w:ilvl w:val="0"/>
                <w:numId w:val="13"/>
              </w:numPr>
              <w:ind w:left="284" w:hanging="284"/>
            </w:pPr>
            <w:r>
              <w:t>problem solving skills to:</w:t>
            </w:r>
          </w:p>
          <w:p w14:paraId="43261523" w14:textId="77777777" w:rsidR="0089509B" w:rsidRDefault="0089509B" w:rsidP="0089509B">
            <w:pPr>
              <w:pStyle w:val="endash"/>
              <w:keepNext/>
              <w:ind w:left="568" w:hanging="284"/>
            </w:pPr>
            <w:r>
              <w:t>match the key features of different climate zones with the appropriate zone</w:t>
            </w:r>
          </w:p>
          <w:p w14:paraId="2705C312" w14:textId="77777777" w:rsidR="0089509B" w:rsidRDefault="0089509B" w:rsidP="0089509B">
            <w:pPr>
              <w:pStyle w:val="endash"/>
              <w:keepNext/>
              <w:ind w:left="568" w:hanging="284"/>
            </w:pPr>
            <w:r>
              <w:t>identify potential solutions to environmental issues</w:t>
            </w:r>
          </w:p>
        </w:tc>
      </w:tr>
      <w:tr w:rsidR="0089509B" w14:paraId="4D269520" w14:textId="77777777" w:rsidTr="0089509B">
        <w:tc>
          <w:tcPr>
            <w:tcW w:w="9026" w:type="dxa"/>
            <w:gridSpan w:val="5"/>
          </w:tcPr>
          <w:p w14:paraId="1F319B7C" w14:textId="77777777" w:rsidR="0089509B" w:rsidRDefault="0089509B" w:rsidP="0089509B">
            <w:pPr>
              <w:pStyle w:val="spacer"/>
            </w:pPr>
          </w:p>
        </w:tc>
      </w:tr>
      <w:tr w:rsidR="0089509B" w14:paraId="4036DABB" w14:textId="77777777" w:rsidTr="0089509B">
        <w:tc>
          <w:tcPr>
            <w:tcW w:w="9026" w:type="dxa"/>
            <w:gridSpan w:val="5"/>
          </w:tcPr>
          <w:p w14:paraId="5C33C57D" w14:textId="77777777" w:rsidR="0089509B" w:rsidRDefault="0089509B" w:rsidP="0089509B">
            <w:pPr>
              <w:pStyle w:val="Heading21"/>
            </w:pPr>
            <w:r>
              <w:t>Range Statement</w:t>
            </w:r>
          </w:p>
          <w:p w14:paraId="492C3695" w14:textId="77777777" w:rsidR="0089509B" w:rsidRDefault="0089509B" w:rsidP="0089509B">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B958B75" w14:textId="77777777" w:rsidTr="0089509B">
        <w:tc>
          <w:tcPr>
            <w:tcW w:w="3321" w:type="dxa"/>
            <w:gridSpan w:val="2"/>
          </w:tcPr>
          <w:p w14:paraId="1372014B" w14:textId="77777777" w:rsidR="0089509B" w:rsidRPr="00166069" w:rsidRDefault="0089509B" w:rsidP="0089509B">
            <w:pPr>
              <w:pStyle w:val="unittext"/>
            </w:pPr>
            <w:r>
              <w:rPr>
                <w:b/>
                <w:i/>
              </w:rPr>
              <w:t xml:space="preserve">Key physical features </w:t>
            </w:r>
            <w:r>
              <w:t>may include:</w:t>
            </w:r>
          </w:p>
        </w:tc>
        <w:tc>
          <w:tcPr>
            <w:tcW w:w="5705" w:type="dxa"/>
            <w:gridSpan w:val="3"/>
          </w:tcPr>
          <w:p w14:paraId="17A8470E" w14:textId="77777777" w:rsidR="0089509B" w:rsidRPr="004A6641" w:rsidRDefault="0089509B" w:rsidP="0089509B">
            <w:pPr>
              <w:pStyle w:val="bullet"/>
              <w:numPr>
                <w:ilvl w:val="0"/>
                <w:numId w:val="13"/>
              </w:numPr>
              <w:ind w:left="284" w:hanging="284"/>
            </w:pPr>
            <w:r w:rsidRPr="004A6641">
              <w:t>mountains</w:t>
            </w:r>
            <w:r>
              <w:t xml:space="preserve"> / mountain ranges</w:t>
            </w:r>
          </w:p>
          <w:p w14:paraId="2DBAAF64" w14:textId="77777777" w:rsidR="0089509B" w:rsidRPr="004A6641" w:rsidRDefault="0089509B" w:rsidP="0089509B">
            <w:pPr>
              <w:pStyle w:val="bullet"/>
              <w:numPr>
                <w:ilvl w:val="0"/>
                <w:numId w:val="13"/>
              </w:numPr>
              <w:ind w:left="284" w:hanging="284"/>
            </w:pPr>
            <w:r w:rsidRPr="004A6641">
              <w:t>deserts</w:t>
            </w:r>
          </w:p>
          <w:p w14:paraId="6DE757DB" w14:textId="77777777" w:rsidR="0089509B" w:rsidRPr="004A6641" w:rsidRDefault="0089509B" w:rsidP="0089509B">
            <w:pPr>
              <w:pStyle w:val="bullet"/>
              <w:numPr>
                <w:ilvl w:val="0"/>
                <w:numId w:val="13"/>
              </w:numPr>
              <w:ind w:left="284" w:hanging="284"/>
            </w:pPr>
            <w:smartTag w:uri="urn:schemas-microsoft-com:office:smarttags" w:element="place">
              <w:r w:rsidRPr="004A6641">
                <w:t>Great Barrier Reef</w:t>
              </w:r>
            </w:smartTag>
            <w:r w:rsidRPr="004A6641">
              <w:t xml:space="preserve"> / Uluru </w:t>
            </w:r>
          </w:p>
          <w:p w14:paraId="5F22662A" w14:textId="77777777" w:rsidR="0089509B" w:rsidRPr="004A6641" w:rsidRDefault="0089509B" w:rsidP="0089509B">
            <w:pPr>
              <w:pStyle w:val="bullet"/>
              <w:numPr>
                <w:ilvl w:val="0"/>
                <w:numId w:val="13"/>
              </w:numPr>
              <w:ind w:left="284" w:hanging="284"/>
            </w:pPr>
            <w:r w:rsidRPr="004A6641">
              <w:t>rainforests</w:t>
            </w:r>
          </w:p>
          <w:p w14:paraId="45B651F8" w14:textId="77777777" w:rsidR="0089509B" w:rsidRPr="004A6641" w:rsidRDefault="0089509B" w:rsidP="0089509B">
            <w:pPr>
              <w:pStyle w:val="bullet"/>
              <w:numPr>
                <w:ilvl w:val="0"/>
                <w:numId w:val="13"/>
              </w:numPr>
              <w:ind w:left="284" w:hanging="284"/>
            </w:pPr>
            <w:r w:rsidRPr="004A6641">
              <w:t>coastal areas</w:t>
            </w:r>
          </w:p>
          <w:p w14:paraId="7E736278" w14:textId="77777777" w:rsidR="0089509B" w:rsidRDefault="0089509B" w:rsidP="0089509B">
            <w:pPr>
              <w:pStyle w:val="bullet"/>
              <w:numPr>
                <w:ilvl w:val="0"/>
                <w:numId w:val="13"/>
              </w:numPr>
              <w:ind w:left="284" w:hanging="284"/>
            </w:pPr>
            <w:r w:rsidRPr="004A6641">
              <w:t>rivers</w:t>
            </w:r>
          </w:p>
        </w:tc>
      </w:tr>
      <w:tr w:rsidR="0089509B" w14:paraId="4B209101" w14:textId="77777777" w:rsidTr="0089509B">
        <w:tc>
          <w:tcPr>
            <w:tcW w:w="9026" w:type="dxa"/>
            <w:gridSpan w:val="5"/>
          </w:tcPr>
          <w:p w14:paraId="2313D6B5" w14:textId="77777777" w:rsidR="0089509B" w:rsidRDefault="0089509B" w:rsidP="0089509B">
            <w:pPr>
              <w:pStyle w:val="spacer"/>
            </w:pPr>
          </w:p>
        </w:tc>
      </w:tr>
      <w:tr w:rsidR="0089509B" w14:paraId="017C3137" w14:textId="77777777" w:rsidTr="0089509B">
        <w:tc>
          <w:tcPr>
            <w:tcW w:w="3321" w:type="dxa"/>
            <w:gridSpan w:val="2"/>
          </w:tcPr>
          <w:p w14:paraId="3B67B67E" w14:textId="77777777" w:rsidR="0089509B" w:rsidRPr="005979AA" w:rsidRDefault="0089509B" w:rsidP="0089509B">
            <w:pPr>
              <w:pStyle w:val="unittext"/>
            </w:pPr>
            <w:r>
              <w:rPr>
                <w:b/>
                <w:i/>
              </w:rPr>
              <w:t xml:space="preserve">Climate zones </w:t>
            </w:r>
            <w:r>
              <w:t>may include:</w:t>
            </w:r>
          </w:p>
        </w:tc>
        <w:tc>
          <w:tcPr>
            <w:tcW w:w="5705" w:type="dxa"/>
            <w:gridSpan w:val="3"/>
          </w:tcPr>
          <w:p w14:paraId="14D0E587" w14:textId="77777777" w:rsidR="0089509B" w:rsidRDefault="0089509B" w:rsidP="0089509B">
            <w:pPr>
              <w:pStyle w:val="bullet"/>
              <w:numPr>
                <w:ilvl w:val="0"/>
                <w:numId w:val="13"/>
              </w:numPr>
              <w:ind w:left="284" w:hanging="284"/>
            </w:pPr>
            <w:r>
              <w:t>equatorial</w:t>
            </w:r>
          </w:p>
          <w:p w14:paraId="2D023925" w14:textId="77777777" w:rsidR="0089509B" w:rsidRDefault="0089509B" w:rsidP="0089509B">
            <w:pPr>
              <w:pStyle w:val="bullet"/>
              <w:numPr>
                <w:ilvl w:val="0"/>
                <w:numId w:val="13"/>
              </w:numPr>
              <w:ind w:left="284" w:hanging="284"/>
            </w:pPr>
            <w:r>
              <w:t>tropical</w:t>
            </w:r>
          </w:p>
          <w:p w14:paraId="495716C2" w14:textId="77777777" w:rsidR="0089509B" w:rsidRDefault="0089509B" w:rsidP="0089509B">
            <w:pPr>
              <w:pStyle w:val="bullet"/>
              <w:numPr>
                <w:ilvl w:val="0"/>
                <w:numId w:val="13"/>
              </w:numPr>
              <w:ind w:left="284" w:hanging="284"/>
            </w:pPr>
            <w:r>
              <w:t>sub-tropical</w:t>
            </w:r>
          </w:p>
          <w:p w14:paraId="2D10F3E8" w14:textId="77777777" w:rsidR="0089509B" w:rsidRDefault="0089509B" w:rsidP="0089509B">
            <w:pPr>
              <w:pStyle w:val="bullet"/>
              <w:numPr>
                <w:ilvl w:val="0"/>
                <w:numId w:val="13"/>
              </w:numPr>
              <w:ind w:left="284" w:hanging="284"/>
            </w:pPr>
            <w:r>
              <w:t>desert</w:t>
            </w:r>
          </w:p>
          <w:p w14:paraId="7E69E68A" w14:textId="77777777" w:rsidR="0089509B" w:rsidRDefault="0089509B" w:rsidP="0089509B">
            <w:pPr>
              <w:pStyle w:val="bullet"/>
              <w:numPr>
                <w:ilvl w:val="0"/>
                <w:numId w:val="13"/>
              </w:numPr>
              <w:ind w:left="284" w:hanging="284"/>
            </w:pPr>
            <w:r>
              <w:t>grassland</w:t>
            </w:r>
          </w:p>
          <w:p w14:paraId="3FBE457A" w14:textId="77777777" w:rsidR="0089509B" w:rsidRDefault="0089509B" w:rsidP="0089509B">
            <w:pPr>
              <w:pStyle w:val="bullet"/>
              <w:numPr>
                <w:ilvl w:val="0"/>
                <w:numId w:val="13"/>
              </w:numPr>
              <w:ind w:left="284" w:hanging="284"/>
            </w:pPr>
            <w:r>
              <w:t>temperate</w:t>
            </w:r>
          </w:p>
        </w:tc>
      </w:tr>
      <w:tr w:rsidR="0089509B" w14:paraId="778E3BE8" w14:textId="77777777" w:rsidTr="0089509B">
        <w:tc>
          <w:tcPr>
            <w:tcW w:w="9026" w:type="dxa"/>
            <w:gridSpan w:val="5"/>
          </w:tcPr>
          <w:p w14:paraId="1478C0EF" w14:textId="77777777" w:rsidR="0089509B" w:rsidRDefault="0089509B" w:rsidP="0089509B">
            <w:pPr>
              <w:pStyle w:val="spacer"/>
            </w:pPr>
          </w:p>
        </w:tc>
      </w:tr>
      <w:tr w:rsidR="0089509B" w14:paraId="0DE9C204" w14:textId="77777777" w:rsidTr="0089509B">
        <w:tc>
          <w:tcPr>
            <w:tcW w:w="3321" w:type="dxa"/>
            <w:gridSpan w:val="2"/>
          </w:tcPr>
          <w:p w14:paraId="269D29A2" w14:textId="77777777" w:rsidR="0089509B" w:rsidRPr="005979AA" w:rsidRDefault="0089509B" w:rsidP="0089509B">
            <w:pPr>
              <w:pStyle w:val="unittext"/>
            </w:pPr>
            <w:r>
              <w:rPr>
                <w:b/>
                <w:i/>
              </w:rPr>
              <w:t xml:space="preserve">Environmental issue </w:t>
            </w:r>
            <w:r>
              <w:t>may include:</w:t>
            </w:r>
          </w:p>
        </w:tc>
        <w:tc>
          <w:tcPr>
            <w:tcW w:w="5705" w:type="dxa"/>
            <w:gridSpan w:val="3"/>
          </w:tcPr>
          <w:p w14:paraId="7652EEC2" w14:textId="77777777" w:rsidR="0089509B" w:rsidRPr="004A6641" w:rsidRDefault="0089509B" w:rsidP="0089509B">
            <w:pPr>
              <w:pStyle w:val="bullet"/>
              <w:numPr>
                <w:ilvl w:val="0"/>
                <w:numId w:val="13"/>
              </w:numPr>
              <w:ind w:left="284" w:hanging="284"/>
            </w:pPr>
            <w:r w:rsidRPr="004A6641">
              <w:t>salinity</w:t>
            </w:r>
          </w:p>
          <w:p w14:paraId="669E908B" w14:textId="77777777" w:rsidR="0089509B" w:rsidRPr="004A6641" w:rsidRDefault="0089509B" w:rsidP="0089509B">
            <w:pPr>
              <w:pStyle w:val="bullet"/>
              <w:numPr>
                <w:ilvl w:val="0"/>
                <w:numId w:val="13"/>
              </w:numPr>
              <w:ind w:left="284" w:hanging="284"/>
            </w:pPr>
            <w:r w:rsidRPr="004A6641">
              <w:t>drought</w:t>
            </w:r>
            <w:r>
              <w:t xml:space="preserve"> / floods / bush fires</w:t>
            </w:r>
          </w:p>
          <w:p w14:paraId="6C1C1F4D" w14:textId="77777777" w:rsidR="0089509B" w:rsidRDefault="0089509B" w:rsidP="0089509B">
            <w:pPr>
              <w:pStyle w:val="bullet"/>
              <w:numPr>
                <w:ilvl w:val="0"/>
                <w:numId w:val="13"/>
              </w:numPr>
              <w:ind w:left="284" w:hanging="284"/>
            </w:pPr>
            <w:r w:rsidRPr="004A6641">
              <w:lastRenderedPageBreak/>
              <w:t xml:space="preserve">air </w:t>
            </w:r>
            <w:r>
              <w:t xml:space="preserve">/ water </w:t>
            </w:r>
            <w:r w:rsidRPr="004A6641">
              <w:t>pollution</w:t>
            </w:r>
          </w:p>
        </w:tc>
      </w:tr>
      <w:tr w:rsidR="0089509B" w14:paraId="257DFC3E" w14:textId="77777777" w:rsidTr="0089509B">
        <w:tc>
          <w:tcPr>
            <w:tcW w:w="9026" w:type="dxa"/>
            <w:gridSpan w:val="5"/>
          </w:tcPr>
          <w:p w14:paraId="5BC4BC70" w14:textId="77777777" w:rsidR="0089509B" w:rsidRDefault="0089509B" w:rsidP="0089509B">
            <w:pPr>
              <w:pStyle w:val="spacer"/>
            </w:pPr>
          </w:p>
        </w:tc>
      </w:tr>
      <w:tr w:rsidR="0089509B" w14:paraId="22E55FB2" w14:textId="77777777" w:rsidTr="0089509B">
        <w:tc>
          <w:tcPr>
            <w:tcW w:w="3321" w:type="dxa"/>
            <w:gridSpan w:val="2"/>
          </w:tcPr>
          <w:p w14:paraId="6D428B0C" w14:textId="77777777" w:rsidR="0089509B" w:rsidRPr="005979AA" w:rsidRDefault="0089509B" w:rsidP="0089509B">
            <w:pPr>
              <w:pStyle w:val="unittext"/>
            </w:pPr>
            <w:r>
              <w:rPr>
                <w:b/>
                <w:i/>
              </w:rPr>
              <w:t xml:space="preserve">Local environmental issue </w:t>
            </w:r>
            <w:r>
              <w:t>may include:</w:t>
            </w:r>
          </w:p>
        </w:tc>
        <w:tc>
          <w:tcPr>
            <w:tcW w:w="5705" w:type="dxa"/>
            <w:gridSpan w:val="3"/>
          </w:tcPr>
          <w:p w14:paraId="2CDD31DD" w14:textId="77777777" w:rsidR="0089509B" w:rsidRDefault="0089509B" w:rsidP="0089509B">
            <w:pPr>
              <w:pStyle w:val="bullet"/>
              <w:numPr>
                <w:ilvl w:val="0"/>
                <w:numId w:val="13"/>
              </w:numPr>
              <w:ind w:left="284" w:hanging="284"/>
            </w:pPr>
            <w:r>
              <w:t>waterway pollution</w:t>
            </w:r>
          </w:p>
          <w:p w14:paraId="3CCEB158" w14:textId="77777777" w:rsidR="0089509B" w:rsidRDefault="0089509B" w:rsidP="0089509B">
            <w:pPr>
              <w:pStyle w:val="bullet"/>
              <w:numPr>
                <w:ilvl w:val="0"/>
                <w:numId w:val="13"/>
              </w:numPr>
              <w:ind w:left="284" w:hanging="284"/>
            </w:pPr>
            <w:r>
              <w:t>air pollution / traffic congestion</w:t>
            </w:r>
          </w:p>
          <w:p w14:paraId="60765070" w14:textId="77777777" w:rsidR="0089509B" w:rsidRDefault="0089509B" w:rsidP="0089509B">
            <w:pPr>
              <w:pStyle w:val="bullet"/>
              <w:numPr>
                <w:ilvl w:val="0"/>
                <w:numId w:val="13"/>
              </w:numPr>
              <w:ind w:left="284" w:hanging="284"/>
            </w:pPr>
            <w:r>
              <w:t>water shortages</w:t>
            </w:r>
          </w:p>
          <w:p w14:paraId="35F8BFDD" w14:textId="77777777" w:rsidR="0089509B" w:rsidRDefault="0089509B" w:rsidP="0089509B">
            <w:pPr>
              <w:pStyle w:val="bullet"/>
              <w:numPr>
                <w:ilvl w:val="0"/>
                <w:numId w:val="13"/>
              </w:numPr>
              <w:ind w:left="284" w:hanging="284"/>
            </w:pPr>
            <w:r>
              <w:t>littering/dumping of rubbish</w:t>
            </w:r>
          </w:p>
        </w:tc>
      </w:tr>
      <w:tr w:rsidR="0089509B" w14:paraId="73D6F454" w14:textId="77777777" w:rsidTr="0089509B">
        <w:tc>
          <w:tcPr>
            <w:tcW w:w="9026" w:type="dxa"/>
            <w:gridSpan w:val="5"/>
          </w:tcPr>
          <w:p w14:paraId="54950468" w14:textId="77777777" w:rsidR="0089509B" w:rsidRDefault="0089509B" w:rsidP="0089509B">
            <w:pPr>
              <w:pStyle w:val="spacer"/>
            </w:pPr>
          </w:p>
        </w:tc>
      </w:tr>
      <w:tr w:rsidR="0089509B" w14:paraId="6ABDA2CA" w14:textId="77777777" w:rsidTr="0089509B">
        <w:tc>
          <w:tcPr>
            <w:tcW w:w="9026" w:type="dxa"/>
            <w:gridSpan w:val="5"/>
          </w:tcPr>
          <w:p w14:paraId="18681F99" w14:textId="77777777" w:rsidR="0089509B" w:rsidRDefault="0089509B" w:rsidP="0089509B">
            <w:pPr>
              <w:pStyle w:val="Heading21"/>
            </w:pPr>
            <w:r>
              <w:t>Evidence Guide</w:t>
            </w:r>
          </w:p>
          <w:p w14:paraId="6D90E567" w14:textId="77777777" w:rsidR="0089509B" w:rsidRDefault="0089509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F86007E" w14:textId="77777777" w:rsidTr="0089509B">
        <w:tc>
          <w:tcPr>
            <w:tcW w:w="3321" w:type="dxa"/>
            <w:gridSpan w:val="2"/>
          </w:tcPr>
          <w:p w14:paraId="081B21B0" w14:textId="77777777" w:rsidR="0089509B" w:rsidRPr="005979AA" w:rsidRDefault="0089509B" w:rsidP="0089509B">
            <w:pPr>
              <w:pStyle w:val="EG"/>
            </w:pPr>
            <w:r w:rsidRPr="005979AA">
              <w:t>Critical aspects for assessment and evidence required to demonstrate competency in this unit</w:t>
            </w:r>
          </w:p>
        </w:tc>
        <w:tc>
          <w:tcPr>
            <w:tcW w:w="5705" w:type="dxa"/>
            <w:gridSpan w:val="3"/>
          </w:tcPr>
          <w:p w14:paraId="13E80B8C" w14:textId="77777777" w:rsidR="0089509B" w:rsidRDefault="0089509B" w:rsidP="0089509B">
            <w:pPr>
              <w:pStyle w:val="unittext"/>
            </w:pPr>
            <w:r w:rsidRPr="003B087B">
              <w:t>Assessment</w:t>
            </w:r>
            <w:r>
              <w:t xml:space="preserve"> must confirm the ability to:</w:t>
            </w:r>
          </w:p>
          <w:p w14:paraId="480FAC96" w14:textId="77777777" w:rsidR="0089509B" w:rsidRDefault="0089509B" w:rsidP="0089509B">
            <w:pPr>
              <w:pStyle w:val="bullet"/>
              <w:numPr>
                <w:ilvl w:val="0"/>
                <w:numId w:val="13"/>
              </w:numPr>
              <w:ind w:left="284" w:hanging="284"/>
            </w:pPr>
            <w:r>
              <w:t>identify Australian climate zones and their features and the key physical features of Australia</w:t>
            </w:r>
          </w:p>
          <w:p w14:paraId="1C5CCF36" w14:textId="77777777" w:rsidR="0089509B" w:rsidRDefault="0089509B" w:rsidP="0089509B">
            <w:pPr>
              <w:pStyle w:val="bullet"/>
              <w:numPr>
                <w:ilvl w:val="0"/>
                <w:numId w:val="13"/>
              </w:numPr>
              <w:ind w:left="284" w:hanging="284"/>
            </w:pPr>
            <w:r>
              <w:t>identify an Australian and a local environmental issue and propose a possible solution</w:t>
            </w:r>
          </w:p>
        </w:tc>
      </w:tr>
      <w:tr w:rsidR="0089509B" w14:paraId="67560237" w14:textId="77777777" w:rsidTr="0089509B">
        <w:tc>
          <w:tcPr>
            <w:tcW w:w="9026" w:type="dxa"/>
            <w:gridSpan w:val="5"/>
          </w:tcPr>
          <w:p w14:paraId="42CDAC41" w14:textId="77777777" w:rsidR="0089509B" w:rsidRDefault="0089509B" w:rsidP="0089509B">
            <w:pPr>
              <w:pStyle w:val="spacer"/>
            </w:pPr>
          </w:p>
        </w:tc>
      </w:tr>
      <w:tr w:rsidR="0089509B" w14:paraId="336C5D88" w14:textId="77777777" w:rsidTr="0089509B">
        <w:tc>
          <w:tcPr>
            <w:tcW w:w="3321" w:type="dxa"/>
            <w:gridSpan w:val="2"/>
          </w:tcPr>
          <w:p w14:paraId="699FF88E" w14:textId="77777777" w:rsidR="0089509B" w:rsidRPr="005979AA" w:rsidRDefault="0089509B" w:rsidP="0089509B">
            <w:pPr>
              <w:pStyle w:val="EG"/>
            </w:pPr>
            <w:r w:rsidRPr="005979AA">
              <w:t>Context of and specific resources for assessment</w:t>
            </w:r>
          </w:p>
        </w:tc>
        <w:tc>
          <w:tcPr>
            <w:tcW w:w="5705" w:type="dxa"/>
            <w:gridSpan w:val="3"/>
          </w:tcPr>
          <w:p w14:paraId="390F541A" w14:textId="77777777" w:rsidR="0089509B" w:rsidRDefault="0089509B" w:rsidP="0089509B">
            <w:pPr>
              <w:pStyle w:val="unittext"/>
            </w:pPr>
            <w:r>
              <w:t>Assessment must ensure:</w:t>
            </w:r>
          </w:p>
          <w:p w14:paraId="1C1A2E3B" w14:textId="77777777" w:rsidR="0089509B" w:rsidRDefault="0089509B" w:rsidP="0089509B">
            <w:pPr>
              <w:pStyle w:val="bullet"/>
              <w:numPr>
                <w:ilvl w:val="0"/>
                <w:numId w:val="13"/>
              </w:numPr>
              <w:ind w:left="284" w:hanging="284"/>
            </w:pPr>
            <w:r>
              <w:t>access to sources of information on the Australian environment at a literacy level appropriate for the learner</w:t>
            </w:r>
          </w:p>
        </w:tc>
      </w:tr>
      <w:tr w:rsidR="0089509B" w14:paraId="29A88B0D" w14:textId="77777777" w:rsidTr="0089509B">
        <w:tc>
          <w:tcPr>
            <w:tcW w:w="9026" w:type="dxa"/>
            <w:gridSpan w:val="5"/>
          </w:tcPr>
          <w:p w14:paraId="5F4D0AEA" w14:textId="77777777" w:rsidR="0089509B" w:rsidRDefault="0089509B" w:rsidP="0089509B">
            <w:pPr>
              <w:pStyle w:val="spacer"/>
            </w:pPr>
          </w:p>
        </w:tc>
      </w:tr>
      <w:tr w:rsidR="0089509B" w14:paraId="3E8415BB" w14:textId="77777777" w:rsidTr="0089509B">
        <w:tc>
          <w:tcPr>
            <w:tcW w:w="3321" w:type="dxa"/>
            <w:gridSpan w:val="2"/>
          </w:tcPr>
          <w:p w14:paraId="41EB359C" w14:textId="77777777" w:rsidR="0089509B" w:rsidRPr="00622D2D" w:rsidRDefault="0089509B" w:rsidP="0089509B">
            <w:pPr>
              <w:pStyle w:val="EG"/>
            </w:pPr>
            <w:r w:rsidRPr="005979AA">
              <w:t>Method(s) of assessment</w:t>
            </w:r>
          </w:p>
        </w:tc>
        <w:tc>
          <w:tcPr>
            <w:tcW w:w="5705" w:type="dxa"/>
            <w:gridSpan w:val="3"/>
          </w:tcPr>
          <w:p w14:paraId="77746AE0" w14:textId="77777777" w:rsidR="0089509B" w:rsidRDefault="0089509B" w:rsidP="0089509B">
            <w:pPr>
              <w:pStyle w:val="unittext"/>
            </w:pPr>
            <w:r>
              <w:t>The following are suggested assessment methods for this unit:</w:t>
            </w:r>
          </w:p>
          <w:p w14:paraId="4834FEF9" w14:textId="77777777" w:rsidR="0089509B" w:rsidRDefault="0089509B" w:rsidP="0089509B">
            <w:pPr>
              <w:pStyle w:val="bullet"/>
              <w:numPr>
                <w:ilvl w:val="0"/>
                <w:numId w:val="13"/>
              </w:numPr>
              <w:ind w:left="284" w:hanging="284"/>
            </w:pPr>
            <w:r>
              <w:t>observation of identifying climate zones and key physical features of Australia</w:t>
            </w:r>
          </w:p>
          <w:p w14:paraId="34266A01" w14:textId="77777777" w:rsidR="0089509B" w:rsidRDefault="0089509B" w:rsidP="0089509B">
            <w:pPr>
              <w:pStyle w:val="bullet"/>
              <w:numPr>
                <w:ilvl w:val="0"/>
                <w:numId w:val="13"/>
              </w:numPr>
              <w:ind w:left="284" w:hanging="284"/>
            </w:pPr>
            <w:r>
              <w:t>portfolio of information on an Australian and local environmental issue and possible solutions for each</w:t>
            </w:r>
          </w:p>
          <w:p w14:paraId="40BD7025" w14:textId="77777777" w:rsidR="0089509B" w:rsidRDefault="0089509B" w:rsidP="0089509B">
            <w:pPr>
              <w:pStyle w:val="bullet"/>
              <w:numPr>
                <w:ilvl w:val="0"/>
                <w:numId w:val="13"/>
              </w:numPr>
              <w:ind w:left="284" w:hanging="284"/>
            </w:pPr>
            <w:r>
              <w:t>oral and / or written questioning to assess knowledge of the features of Australian climate zones</w:t>
            </w:r>
          </w:p>
        </w:tc>
      </w:tr>
    </w:tbl>
    <w:p w14:paraId="6C427C0D" w14:textId="77777777" w:rsidR="0089509B" w:rsidRDefault="0089509B" w:rsidP="0089509B">
      <w:pPr>
        <w:keepNext/>
        <w:sectPr w:rsidR="0089509B" w:rsidSect="009E0125">
          <w:headerReference w:type="even" r:id="rId205"/>
          <w:headerReference w:type="default" r:id="rId206"/>
          <w:headerReference w:type="first" r:id="rId207"/>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943"/>
        <w:gridCol w:w="426"/>
        <w:gridCol w:w="144"/>
        <w:gridCol w:w="15"/>
        <w:gridCol w:w="5714"/>
      </w:tblGrid>
      <w:tr w:rsidR="0089509B" w14:paraId="03819291" w14:textId="77777777" w:rsidTr="0089509B">
        <w:tc>
          <w:tcPr>
            <w:tcW w:w="2943" w:type="dxa"/>
          </w:tcPr>
          <w:p w14:paraId="4D9DE5C0" w14:textId="77777777" w:rsidR="0089509B" w:rsidRPr="00D72D90" w:rsidRDefault="0089509B" w:rsidP="0089509B">
            <w:pPr>
              <w:pStyle w:val="CodeTOC"/>
            </w:pPr>
            <w:r w:rsidRPr="00D72D90">
              <w:lastRenderedPageBreak/>
              <w:t>Unit Code</w:t>
            </w:r>
          </w:p>
        </w:tc>
        <w:tc>
          <w:tcPr>
            <w:tcW w:w="6299" w:type="dxa"/>
            <w:gridSpan w:val="4"/>
          </w:tcPr>
          <w:p w14:paraId="3D83C74C" w14:textId="77777777" w:rsidR="0089509B" w:rsidRPr="00D72D90" w:rsidRDefault="0089509B" w:rsidP="0089509B">
            <w:pPr>
              <w:pStyle w:val="code"/>
            </w:pPr>
            <w:bookmarkStart w:id="163" w:name="_Toc514234336"/>
            <w:r>
              <w:t>VU22378</w:t>
            </w:r>
            <w:bookmarkEnd w:id="163"/>
          </w:p>
        </w:tc>
      </w:tr>
      <w:tr w:rsidR="0089509B" w14:paraId="32560939" w14:textId="77777777" w:rsidTr="0089509B">
        <w:tc>
          <w:tcPr>
            <w:tcW w:w="2943" w:type="dxa"/>
          </w:tcPr>
          <w:p w14:paraId="1CE083FE" w14:textId="77777777" w:rsidR="0089509B" w:rsidRPr="00D72D90" w:rsidRDefault="0089509B" w:rsidP="0089509B">
            <w:pPr>
              <w:pStyle w:val="CodeTOC"/>
            </w:pPr>
            <w:r w:rsidRPr="00D72D90">
              <w:t>Unit Title</w:t>
            </w:r>
          </w:p>
        </w:tc>
        <w:tc>
          <w:tcPr>
            <w:tcW w:w="6299" w:type="dxa"/>
            <w:gridSpan w:val="4"/>
          </w:tcPr>
          <w:p w14:paraId="6C346D67" w14:textId="77777777" w:rsidR="0089509B" w:rsidRPr="00D72D90" w:rsidRDefault="0089509B" w:rsidP="0089509B">
            <w:pPr>
              <w:pStyle w:val="code"/>
            </w:pPr>
            <w:bookmarkStart w:id="164" w:name="_Toc507058707"/>
            <w:bookmarkStart w:id="165" w:name="_Toc514234337"/>
            <w:r w:rsidRPr="00181498">
              <w:t>Communicate with others in familiar and predictable contexts</w:t>
            </w:r>
            <w:bookmarkEnd w:id="164"/>
            <w:bookmarkEnd w:id="165"/>
          </w:p>
        </w:tc>
      </w:tr>
      <w:tr w:rsidR="0089509B" w14:paraId="59BC5CA9" w14:textId="77777777" w:rsidTr="0089509B">
        <w:tc>
          <w:tcPr>
            <w:tcW w:w="2943" w:type="dxa"/>
          </w:tcPr>
          <w:p w14:paraId="29AC8C7A" w14:textId="77777777" w:rsidR="0089509B" w:rsidRDefault="0089509B" w:rsidP="0089509B">
            <w:pPr>
              <w:pStyle w:val="Heading21"/>
            </w:pPr>
            <w:r>
              <w:t>Unit Descriptor</w:t>
            </w:r>
          </w:p>
        </w:tc>
        <w:tc>
          <w:tcPr>
            <w:tcW w:w="6299" w:type="dxa"/>
            <w:gridSpan w:val="4"/>
          </w:tcPr>
          <w:p w14:paraId="5B95E3B5" w14:textId="77777777" w:rsidR="0089509B" w:rsidRDefault="0089509B" w:rsidP="0089509B">
            <w:pPr>
              <w:pStyle w:val="unittext"/>
            </w:pPr>
            <w:r>
              <w:t xml:space="preserve">This unit develops the skills and knowledge to communicate verbally with others in familiar and predictable contexts. </w:t>
            </w:r>
          </w:p>
          <w:p w14:paraId="204D8A38" w14:textId="77777777" w:rsidR="0089509B" w:rsidRDefault="0089509B" w:rsidP="0089509B">
            <w:pPr>
              <w:pStyle w:val="unittext"/>
            </w:pPr>
            <w:r w:rsidRPr="002C55B3">
              <w:t>The required outcomes described in this unit</w:t>
            </w:r>
            <w:r>
              <w:t xml:space="preserve"> </w:t>
            </w:r>
            <w:r w:rsidRPr="002C55B3">
              <w:t xml:space="preserve">contribute to the achievement of Australian Core </w:t>
            </w:r>
            <w:r>
              <w:t>Skills Framework indicators for Oral Communication: 2.07, 2.08</w:t>
            </w:r>
          </w:p>
        </w:tc>
      </w:tr>
      <w:tr w:rsidR="0089509B" w14:paraId="21BA1AFE" w14:textId="77777777" w:rsidTr="0089509B">
        <w:tc>
          <w:tcPr>
            <w:tcW w:w="2943" w:type="dxa"/>
          </w:tcPr>
          <w:p w14:paraId="2A3BA2D3" w14:textId="77777777" w:rsidR="0089509B" w:rsidRDefault="0089509B" w:rsidP="0089509B">
            <w:pPr>
              <w:pStyle w:val="Heading21"/>
            </w:pPr>
            <w:r>
              <w:t>Employability Skills</w:t>
            </w:r>
          </w:p>
        </w:tc>
        <w:tc>
          <w:tcPr>
            <w:tcW w:w="6299" w:type="dxa"/>
            <w:gridSpan w:val="4"/>
          </w:tcPr>
          <w:p w14:paraId="4CE253EA" w14:textId="77777777" w:rsidR="0089509B" w:rsidRDefault="0089509B" w:rsidP="0089509B">
            <w:pPr>
              <w:pStyle w:val="unittext"/>
            </w:pPr>
            <w:r>
              <w:t>This unit contains employability skills.</w:t>
            </w:r>
          </w:p>
        </w:tc>
      </w:tr>
      <w:tr w:rsidR="0089509B" w14:paraId="2EB4B2BF" w14:textId="77777777" w:rsidTr="0089509B">
        <w:tc>
          <w:tcPr>
            <w:tcW w:w="2943" w:type="dxa"/>
          </w:tcPr>
          <w:p w14:paraId="7BAA33B9" w14:textId="77777777" w:rsidR="0089509B" w:rsidRDefault="0089509B" w:rsidP="0089509B">
            <w:pPr>
              <w:pStyle w:val="Heading21"/>
            </w:pPr>
            <w:r>
              <w:t>Application of the Unit</w:t>
            </w:r>
          </w:p>
        </w:tc>
        <w:tc>
          <w:tcPr>
            <w:tcW w:w="6299" w:type="dxa"/>
            <w:gridSpan w:val="4"/>
          </w:tcPr>
          <w:p w14:paraId="4B8F3BEA" w14:textId="77777777" w:rsidR="0089509B" w:rsidRDefault="0089509B" w:rsidP="0089509B">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14:paraId="50FA55A6" w14:textId="77777777" w:rsidR="0089509B" w:rsidRDefault="0089509B" w:rsidP="0089509B">
            <w:pPr>
              <w:pStyle w:val="unittext"/>
            </w:pPr>
            <w:r>
              <w:t xml:space="preserve">Where application is as part of the Certificate I in General Education for Adults (Introductory), it is recommended that application is integrated with other suitable units such as </w:t>
            </w:r>
            <w:r>
              <w:rPr>
                <w:i/>
              </w:rPr>
              <w:t>VU22359 Conduct a project with guidance</w:t>
            </w:r>
            <w:r>
              <w:t>.</w:t>
            </w:r>
          </w:p>
        </w:tc>
      </w:tr>
      <w:tr w:rsidR="0089509B" w14:paraId="2A792CCA" w14:textId="77777777" w:rsidTr="0089509B">
        <w:tc>
          <w:tcPr>
            <w:tcW w:w="2943" w:type="dxa"/>
          </w:tcPr>
          <w:p w14:paraId="653A2360" w14:textId="77777777" w:rsidR="0089509B" w:rsidRDefault="0089509B" w:rsidP="0089509B">
            <w:pPr>
              <w:pStyle w:val="Heading21"/>
            </w:pPr>
            <w:r>
              <w:t>Element</w:t>
            </w:r>
          </w:p>
          <w:p w14:paraId="026BF97D" w14:textId="77777777" w:rsidR="0089509B" w:rsidRDefault="0089509B"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034EDB33" w14:textId="77777777" w:rsidR="0089509B" w:rsidRDefault="0089509B" w:rsidP="0089509B">
            <w:pPr>
              <w:pStyle w:val="Heading21"/>
            </w:pPr>
            <w:r>
              <w:t>Performance Criteria</w:t>
            </w:r>
          </w:p>
          <w:p w14:paraId="033BDC25" w14:textId="77777777" w:rsidR="0089509B" w:rsidRDefault="0089509B" w:rsidP="0089509B">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575608A" w14:textId="77777777" w:rsidTr="0089509B">
        <w:tc>
          <w:tcPr>
            <w:tcW w:w="2943" w:type="dxa"/>
          </w:tcPr>
          <w:p w14:paraId="05B7F9D3" w14:textId="77777777" w:rsidR="0089509B" w:rsidRDefault="0089509B" w:rsidP="0089509B">
            <w:pPr>
              <w:pStyle w:val="spacer"/>
            </w:pPr>
          </w:p>
        </w:tc>
        <w:tc>
          <w:tcPr>
            <w:tcW w:w="6299" w:type="dxa"/>
            <w:gridSpan w:val="4"/>
          </w:tcPr>
          <w:p w14:paraId="7DF7C60A" w14:textId="77777777" w:rsidR="0089509B" w:rsidRDefault="0089509B" w:rsidP="0089509B">
            <w:pPr>
              <w:pStyle w:val="spacer"/>
            </w:pPr>
          </w:p>
        </w:tc>
      </w:tr>
      <w:tr w:rsidR="0089509B" w14:paraId="5344E883" w14:textId="77777777" w:rsidTr="0089509B">
        <w:tc>
          <w:tcPr>
            <w:tcW w:w="2943" w:type="dxa"/>
            <w:vMerge w:val="restart"/>
          </w:tcPr>
          <w:p w14:paraId="23054369" w14:textId="77777777" w:rsidR="0089509B" w:rsidRPr="0084371F" w:rsidRDefault="0089509B" w:rsidP="0089509B">
            <w:pPr>
              <w:pStyle w:val="element"/>
              <w:keepNext/>
            </w:pPr>
            <w:r w:rsidRPr="0084371F">
              <w:t>1</w:t>
            </w:r>
            <w:r>
              <w:tab/>
              <w:t>C</w:t>
            </w:r>
            <w:r w:rsidRPr="00E726E9">
              <w:t>ommunicate</w:t>
            </w:r>
            <w:r>
              <w:t xml:space="preserve"> verbally</w:t>
            </w:r>
            <w:r w:rsidRPr="00E726E9">
              <w:t xml:space="preserve"> in s</w:t>
            </w:r>
            <w:r>
              <w:t xml:space="preserve">imple </w:t>
            </w:r>
            <w:r w:rsidRPr="00E726E9">
              <w:t>exchanges</w:t>
            </w:r>
          </w:p>
        </w:tc>
        <w:tc>
          <w:tcPr>
            <w:tcW w:w="570" w:type="dxa"/>
            <w:gridSpan w:val="2"/>
          </w:tcPr>
          <w:p w14:paraId="1BF7CC3E" w14:textId="77777777" w:rsidR="0089509B" w:rsidRDefault="0089509B" w:rsidP="0089509B">
            <w:pPr>
              <w:pStyle w:val="PC"/>
              <w:keepNext/>
            </w:pPr>
            <w:r>
              <w:t>1.1</w:t>
            </w:r>
          </w:p>
        </w:tc>
        <w:tc>
          <w:tcPr>
            <w:tcW w:w="5729" w:type="dxa"/>
            <w:gridSpan w:val="2"/>
          </w:tcPr>
          <w:p w14:paraId="0C6329BD" w14:textId="77777777" w:rsidR="0089509B" w:rsidRPr="00E726E9" w:rsidRDefault="0089509B" w:rsidP="0089509B">
            <w:pPr>
              <w:pStyle w:val="unittext"/>
            </w:pPr>
            <w:r>
              <w:t>Make clear s</w:t>
            </w:r>
            <w:r w:rsidRPr="00E726E9">
              <w:t xml:space="preserve">tatements providing factual information </w:t>
            </w:r>
          </w:p>
        </w:tc>
      </w:tr>
      <w:tr w:rsidR="0089509B" w14:paraId="2C15E95C" w14:textId="77777777" w:rsidTr="0089509B">
        <w:tc>
          <w:tcPr>
            <w:tcW w:w="2943" w:type="dxa"/>
            <w:vMerge/>
          </w:tcPr>
          <w:p w14:paraId="1598D3EA" w14:textId="77777777" w:rsidR="0089509B" w:rsidRPr="0084371F" w:rsidRDefault="0089509B" w:rsidP="0089509B">
            <w:pPr>
              <w:pStyle w:val="element"/>
              <w:keepNext/>
            </w:pPr>
          </w:p>
        </w:tc>
        <w:tc>
          <w:tcPr>
            <w:tcW w:w="570" w:type="dxa"/>
            <w:gridSpan w:val="2"/>
          </w:tcPr>
          <w:p w14:paraId="2306882F" w14:textId="77777777" w:rsidR="0089509B" w:rsidRDefault="0089509B" w:rsidP="0089509B">
            <w:pPr>
              <w:pStyle w:val="PC"/>
              <w:keepNext/>
            </w:pPr>
            <w:r>
              <w:t>1.2</w:t>
            </w:r>
          </w:p>
        </w:tc>
        <w:tc>
          <w:tcPr>
            <w:tcW w:w="5729" w:type="dxa"/>
            <w:gridSpan w:val="2"/>
          </w:tcPr>
          <w:p w14:paraId="4CA33430" w14:textId="77777777" w:rsidR="0089509B" w:rsidRPr="00E726E9" w:rsidRDefault="0089509B" w:rsidP="0089509B">
            <w:pPr>
              <w:pStyle w:val="unittext"/>
            </w:pPr>
            <w:r>
              <w:t>Obtain or clarify</w:t>
            </w:r>
            <w:r w:rsidRPr="00E726E9">
              <w:t xml:space="preserve"> </w:t>
            </w:r>
            <w:r>
              <w:rPr>
                <w:b/>
                <w:i/>
              </w:rPr>
              <w:t>i</w:t>
            </w:r>
            <w:r w:rsidRPr="00B706A1">
              <w:rPr>
                <w:b/>
                <w:i/>
              </w:rPr>
              <w:t>nformation</w:t>
            </w:r>
            <w:r w:rsidRPr="00E726E9">
              <w:t xml:space="preserve"> through questioning</w:t>
            </w:r>
          </w:p>
        </w:tc>
      </w:tr>
      <w:tr w:rsidR="0089509B" w14:paraId="5C829FF8" w14:textId="77777777" w:rsidTr="0089509B">
        <w:tc>
          <w:tcPr>
            <w:tcW w:w="2943" w:type="dxa"/>
          </w:tcPr>
          <w:p w14:paraId="5FA632AE" w14:textId="77777777" w:rsidR="0089509B" w:rsidRDefault="0089509B" w:rsidP="0089509B">
            <w:pPr>
              <w:pStyle w:val="spacer"/>
            </w:pPr>
          </w:p>
        </w:tc>
        <w:tc>
          <w:tcPr>
            <w:tcW w:w="6299" w:type="dxa"/>
            <w:gridSpan w:val="4"/>
          </w:tcPr>
          <w:p w14:paraId="05F32943" w14:textId="77777777" w:rsidR="0089509B" w:rsidRDefault="0089509B" w:rsidP="0089509B">
            <w:pPr>
              <w:pStyle w:val="spacer"/>
            </w:pPr>
          </w:p>
        </w:tc>
      </w:tr>
      <w:tr w:rsidR="0089509B" w14:paraId="153D5A4F" w14:textId="77777777" w:rsidTr="0089509B">
        <w:tc>
          <w:tcPr>
            <w:tcW w:w="2943" w:type="dxa"/>
            <w:vMerge w:val="restart"/>
          </w:tcPr>
          <w:p w14:paraId="1A3FC284" w14:textId="77777777" w:rsidR="0089509B" w:rsidRDefault="0089509B" w:rsidP="0089509B">
            <w:pPr>
              <w:pStyle w:val="element"/>
              <w:keepNext/>
            </w:pPr>
            <w:r>
              <w:t>2</w:t>
            </w:r>
            <w:r>
              <w:tab/>
            </w:r>
            <w:r w:rsidRPr="00E726E9">
              <w:t>Participate in discussions on personally familiar topics</w:t>
            </w:r>
          </w:p>
        </w:tc>
        <w:tc>
          <w:tcPr>
            <w:tcW w:w="585" w:type="dxa"/>
            <w:gridSpan w:val="3"/>
          </w:tcPr>
          <w:p w14:paraId="1B15F821" w14:textId="77777777" w:rsidR="0089509B" w:rsidRDefault="0089509B" w:rsidP="0089509B">
            <w:pPr>
              <w:pStyle w:val="PC"/>
              <w:keepNext/>
            </w:pPr>
            <w:r>
              <w:t>2.1</w:t>
            </w:r>
          </w:p>
        </w:tc>
        <w:tc>
          <w:tcPr>
            <w:tcW w:w="5714" w:type="dxa"/>
          </w:tcPr>
          <w:p w14:paraId="34DCC9FA" w14:textId="77777777" w:rsidR="0089509B" w:rsidRPr="00E726E9" w:rsidRDefault="0089509B" w:rsidP="0089509B">
            <w:pPr>
              <w:pStyle w:val="unittext"/>
            </w:pPr>
            <w:r>
              <w:t>Obtain or clarify</w:t>
            </w:r>
            <w:r w:rsidRPr="00E726E9">
              <w:t xml:space="preserve"> </w:t>
            </w:r>
            <w:r w:rsidRPr="004F72CD">
              <w:t>information</w:t>
            </w:r>
            <w:r w:rsidRPr="00E726E9">
              <w:t xml:space="preserve"> through questioning</w:t>
            </w:r>
          </w:p>
        </w:tc>
      </w:tr>
      <w:tr w:rsidR="0089509B" w14:paraId="2175456C" w14:textId="77777777" w:rsidTr="0089509B">
        <w:tc>
          <w:tcPr>
            <w:tcW w:w="2943" w:type="dxa"/>
            <w:vMerge/>
          </w:tcPr>
          <w:p w14:paraId="6DBE3E0C" w14:textId="77777777" w:rsidR="0089509B" w:rsidRDefault="0089509B" w:rsidP="0089509B">
            <w:pPr>
              <w:keepNext/>
            </w:pPr>
          </w:p>
        </w:tc>
        <w:tc>
          <w:tcPr>
            <w:tcW w:w="585" w:type="dxa"/>
            <w:gridSpan w:val="3"/>
          </w:tcPr>
          <w:p w14:paraId="365F38CA" w14:textId="77777777" w:rsidR="0089509B" w:rsidRDefault="0089509B" w:rsidP="0089509B">
            <w:pPr>
              <w:pStyle w:val="PC"/>
              <w:keepNext/>
            </w:pPr>
            <w:r>
              <w:t>2.2</w:t>
            </w:r>
          </w:p>
        </w:tc>
        <w:tc>
          <w:tcPr>
            <w:tcW w:w="5714" w:type="dxa"/>
          </w:tcPr>
          <w:p w14:paraId="7E125C8B" w14:textId="77777777" w:rsidR="0089509B" w:rsidRPr="00E726E9" w:rsidRDefault="0089509B" w:rsidP="0089509B">
            <w:pPr>
              <w:pStyle w:val="unittext"/>
            </w:pPr>
            <w:r>
              <w:t>Identify</w:t>
            </w:r>
            <w:r w:rsidRPr="00E726E9">
              <w:t xml:space="preserve"> </w:t>
            </w:r>
            <w:r>
              <w:t>the gist of the discussion</w:t>
            </w:r>
            <w:r w:rsidRPr="00E726E9">
              <w:t xml:space="preserve"> </w:t>
            </w:r>
          </w:p>
        </w:tc>
      </w:tr>
      <w:tr w:rsidR="0089509B" w14:paraId="7E23C67C" w14:textId="77777777" w:rsidTr="0089509B">
        <w:tc>
          <w:tcPr>
            <w:tcW w:w="2943" w:type="dxa"/>
            <w:vMerge/>
          </w:tcPr>
          <w:p w14:paraId="2AF4FCB4" w14:textId="77777777" w:rsidR="0089509B" w:rsidRDefault="0089509B" w:rsidP="0089509B">
            <w:pPr>
              <w:keepNext/>
            </w:pPr>
          </w:p>
        </w:tc>
        <w:tc>
          <w:tcPr>
            <w:tcW w:w="585" w:type="dxa"/>
            <w:gridSpan w:val="3"/>
          </w:tcPr>
          <w:p w14:paraId="138F4F46" w14:textId="77777777" w:rsidR="0089509B" w:rsidRDefault="0089509B" w:rsidP="0089509B">
            <w:pPr>
              <w:pStyle w:val="PC"/>
              <w:keepNext/>
            </w:pPr>
            <w:r>
              <w:t>2.3</w:t>
            </w:r>
          </w:p>
        </w:tc>
        <w:tc>
          <w:tcPr>
            <w:tcW w:w="5714" w:type="dxa"/>
          </w:tcPr>
          <w:p w14:paraId="7BE0E7A6" w14:textId="77777777" w:rsidR="0089509B" w:rsidRPr="00E726E9" w:rsidRDefault="0089509B" w:rsidP="0089509B">
            <w:pPr>
              <w:pStyle w:val="unittext"/>
            </w:pPr>
            <w:r>
              <w:t>Ask questions</w:t>
            </w:r>
            <w:r w:rsidRPr="00E726E9">
              <w:t xml:space="preserve"> to clarify meaning</w:t>
            </w:r>
          </w:p>
        </w:tc>
      </w:tr>
      <w:tr w:rsidR="0089509B" w14:paraId="15DCCE00" w14:textId="77777777" w:rsidTr="0089509B">
        <w:tc>
          <w:tcPr>
            <w:tcW w:w="2943" w:type="dxa"/>
            <w:vMerge/>
          </w:tcPr>
          <w:p w14:paraId="3D827490" w14:textId="77777777" w:rsidR="0089509B" w:rsidRDefault="0089509B" w:rsidP="0089509B">
            <w:pPr>
              <w:keepNext/>
            </w:pPr>
          </w:p>
        </w:tc>
        <w:tc>
          <w:tcPr>
            <w:tcW w:w="585" w:type="dxa"/>
            <w:gridSpan w:val="3"/>
          </w:tcPr>
          <w:p w14:paraId="50BE9958" w14:textId="77777777" w:rsidR="0089509B" w:rsidRDefault="0089509B" w:rsidP="0089509B">
            <w:pPr>
              <w:pStyle w:val="PC"/>
              <w:keepNext/>
            </w:pPr>
            <w:r>
              <w:t>2.4</w:t>
            </w:r>
          </w:p>
        </w:tc>
        <w:tc>
          <w:tcPr>
            <w:tcW w:w="5714" w:type="dxa"/>
          </w:tcPr>
          <w:p w14:paraId="3B0DA76D" w14:textId="77777777" w:rsidR="0089509B" w:rsidRPr="00E726E9" w:rsidRDefault="0089509B" w:rsidP="0089509B">
            <w:pPr>
              <w:pStyle w:val="unittext"/>
            </w:pPr>
            <w:r>
              <w:t>Express</w:t>
            </w:r>
            <w:r w:rsidRPr="00E726E9">
              <w:t xml:space="preserve"> </w:t>
            </w:r>
            <w:r>
              <w:t>own opinion</w:t>
            </w:r>
            <w:r w:rsidRPr="00E726E9">
              <w:t xml:space="preserve"> and</w:t>
            </w:r>
            <w:r>
              <w:t xml:space="preserve"> state reasons </w:t>
            </w:r>
          </w:p>
        </w:tc>
      </w:tr>
      <w:tr w:rsidR="0089509B" w14:paraId="0F3A0CE3" w14:textId="77777777" w:rsidTr="0089509B">
        <w:tc>
          <w:tcPr>
            <w:tcW w:w="2943" w:type="dxa"/>
            <w:vMerge/>
          </w:tcPr>
          <w:p w14:paraId="52D7A1D4" w14:textId="77777777" w:rsidR="0089509B" w:rsidRDefault="0089509B" w:rsidP="0089509B">
            <w:pPr>
              <w:keepNext/>
            </w:pPr>
          </w:p>
        </w:tc>
        <w:tc>
          <w:tcPr>
            <w:tcW w:w="585" w:type="dxa"/>
            <w:gridSpan w:val="3"/>
          </w:tcPr>
          <w:p w14:paraId="356814F6" w14:textId="77777777" w:rsidR="0089509B" w:rsidRDefault="0089509B" w:rsidP="0089509B">
            <w:pPr>
              <w:pStyle w:val="PC"/>
              <w:keepNext/>
            </w:pPr>
            <w:r>
              <w:t>2.5</w:t>
            </w:r>
          </w:p>
        </w:tc>
        <w:tc>
          <w:tcPr>
            <w:tcW w:w="5714" w:type="dxa"/>
          </w:tcPr>
          <w:p w14:paraId="74F8FE20" w14:textId="77777777" w:rsidR="0089509B" w:rsidRPr="00E726E9" w:rsidRDefault="0089509B" w:rsidP="0089509B">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89509B" w14:paraId="3E3DF2A0" w14:textId="77777777" w:rsidTr="0089509B">
        <w:tc>
          <w:tcPr>
            <w:tcW w:w="2943" w:type="dxa"/>
            <w:vMerge/>
          </w:tcPr>
          <w:p w14:paraId="410D0C4C" w14:textId="77777777" w:rsidR="0089509B" w:rsidRDefault="0089509B" w:rsidP="0089509B">
            <w:pPr>
              <w:keepNext/>
            </w:pPr>
          </w:p>
        </w:tc>
        <w:tc>
          <w:tcPr>
            <w:tcW w:w="585" w:type="dxa"/>
            <w:gridSpan w:val="3"/>
          </w:tcPr>
          <w:p w14:paraId="2C9DA36A" w14:textId="77777777" w:rsidR="0089509B" w:rsidRDefault="0089509B" w:rsidP="0089509B">
            <w:pPr>
              <w:pStyle w:val="PC"/>
              <w:keepNext/>
            </w:pPr>
            <w:r>
              <w:t>2.6</w:t>
            </w:r>
          </w:p>
        </w:tc>
        <w:tc>
          <w:tcPr>
            <w:tcW w:w="5714" w:type="dxa"/>
          </w:tcPr>
          <w:p w14:paraId="3692F140" w14:textId="77777777" w:rsidR="0089509B" w:rsidRPr="005357B4" w:rsidRDefault="0089509B" w:rsidP="0089509B">
            <w:pPr>
              <w:pStyle w:val="endash"/>
              <w:keepNext/>
              <w:numPr>
                <w:ilvl w:val="0"/>
                <w:numId w:val="0"/>
              </w:numPr>
              <w:spacing w:before="120"/>
              <w:rPr>
                <w:sz w:val="24"/>
              </w:rPr>
            </w:pPr>
            <w:r>
              <w:rPr>
                <w:sz w:val="24"/>
              </w:rPr>
              <w:t>Appropriately express d</w:t>
            </w:r>
            <w:r w:rsidRPr="00E726E9">
              <w:rPr>
                <w:sz w:val="24"/>
              </w:rPr>
              <w:t>is / agreement with views of others</w:t>
            </w:r>
            <w:r>
              <w:rPr>
                <w:sz w:val="24"/>
              </w:rPr>
              <w:t xml:space="preserve"> </w:t>
            </w:r>
          </w:p>
        </w:tc>
      </w:tr>
      <w:tr w:rsidR="0089509B" w14:paraId="043E3B08" w14:textId="77777777" w:rsidTr="0089509B">
        <w:tc>
          <w:tcPr>
            <w:tcW w:w="2943" w:type="dxa"/>
          </w:tcPr>
          <w:p w14:paraId="6991BDD0" w14:textId="77777777" w:rsidR="0089509B" w:rsidRDefault="0089509B" w:rsidP="0089509B">
            <w:pPr>
              <w:pStyle w:val="spacer"/>
            </w:pPr>
          </w:p>
        </w:tc>
        <w:tc>
          <w:tcPr>
            <w:tcW w:w="6299" w:type="dxa"/>
            <w:gridSpan w:val="4"/>
          </w:tcPr>
          <w:p w14:paraId="172BBEAA" w14:textId="77777777" w:rsidR="0089509B" w:rsidRDefault="0089509B" w:rsidP="0089509B">
            <w:pPr>
              <w:pStyle w:val="spacer"/>
            </w:pPr>
          </w:p>
        </w:tc>
      </w:tr>
      <w:tr w:rsidR="0089509B" w14:paraId="7490C50E" w14:textId="77777777" w:rsidTr="0089509B">
        <w:tc>
          <w:tcPr>
            <w:tcW w:w="2943" w:type="dxa"/>
            <w:vMerge w:val="restart"/>
          </w:tcPr>
          <w:p w14:paraId="626B4904" w14:textId="77777777" w:rsidR="0089509B" w:rsidRDefault="0089509B" w:rsidP="0089509B">
            <w:pPr>
              <w:pStyle w:val="element"/>
              <w:keepNext/>
            </w:pPr>
            <w:r>
              <w:t>3</w:t>
            </w:r>
            <w:r>
              <w:tab/>
            </w:r>
            <w:r w:rsidRPr="00442532">
              <w:t xml:space="preserve">Respond in familiar and </w:t>
            </w:r>
            <w:r w:rsidRPr="00442532">
              <w:lastRenderedPageBreak/>
              <w:t>predictable contexts</w:t>
            </w:r>
          </w:p>
        </w:tc>
        <w:tc>
          <w:tcPr>
            <w:tcW w:w="570" w:type="dxa"/>
            <w:gridSpan w:val="2"/>
          </w:tcPr>
          <w:p w14:paraId="48DD179D" w14:textId="77777777" w:rsidR="0089509B" w:rsidRDefault="0089509B" w:rsidP="0089509B">
            <w:pPr>
              <w:pStyle w:val="element"/>
            </w:pPr>
          </w:p>
        </w:tc>
        <w:tc>
          <w:tcPr>
            <w:tcW w:w="5729" w:type="dxa"/>
            <w:gridSpan w:val="2"/>
          </w:tcPr>
          <w:p w14:paraId="64DFB0DC" w14:textId="77777777" w:rsidR="0089509B" w:rsidRPr="00E726E9" w:rsidRDefault="0089509B" w:rsidP="0089509B">
            <w:pPr>
              <w:pStyle w:val="element"/>
            </w:pPr>
          </w:p>
        </w:tc>
      </w:tr>
      <w:tr w:rsidR="0089509B" w14:paraId="6A8CABC8" w14:textId="77777777" w:rsidTr="0089509B">
        <w:tc>
          <w:tcPr>
            <w:tcW w:w="2943" w:type="dxa"/>
            <w:vMerge/>
          </w:tcPr>
          <w:p w14:paraId="70E4A1D2" w14:textId="77777777" w:rsidR="0089509B" w:rsidRDefault="0089509B" w:rsidP="0089509B">
            <w:pPr>
              <w:keepNext/>
            </w:pPr>
          </w:p>
        </w:tc>
        <w:tc>
          <w:tcPr>
            <w:tcW w:w="570" w:type="dxa"/>
            <w:gridSpan w:val="2"/>
          </w:tcPr>
          <w:p w14:paraId="0E20D952" w14:textId="77777777" w:rsidR="0089509B" w:rsidRDefault="0089509B" w:rsidP="0089509B">
            <w:pPr>
              <w:pStyle w:val="PC"/>
              <w:keepNext/>
            </w:pPr>
            <w:r>
              <w:t>3.1</w:t>
            </w:r>
          </w:p>
        </w:tc>
        <w:tc>
          <w:tcPr>
            <w:tcW w:w="5729" w:type="dxa"/>
            <w:gridSpan w:val="2"/>
          </w:tcPr>
          <w:p w14:paraId="1D3DE526" w14:textId="77777777" w:rsidR="0089509B" w:rsidRPr="00E726E9" w:rsidRDefault="0089509B" w:rsidP="0089509B">
            <w:pPr>
              <w:pStyle w:val="unittext"/>
            </w:pPr>
            <w:r>
              <w:t>Identify</w:t>
            </w:r>
            <w:r w:rsidRPr="00E726E9">
              <w:t xml:space="preserve"> </w:t>
            </w:r>
            <w:r>
              <w:t>t</w:t>
            </w:r>
            <w:r w:rsidRPr="00E726E9">
              <w:t>he gist in</w:t>
            </w:r>
            <w:r>
              <w:t xml:space="preserve"> simple</w:t>
            </w:r>
            <w:r w:rsidRPr="00E726E9">
              <w:t xml:space="preserve"> explanations</w:t>
            </w:r>
            <w:r>
              <w:t xml:space="preserve"> and</w:t>
            </w:r>
            <w:r w:rsidRPr="00E726E9">
              <w:t xml:space="preserve"> </w:t>
            </w:r>
            <w:r>
              <w:t>instructions</w:t>
            </w:r>
          </w:p>
        </w:tc>
      </w:tr>
      <w:tr w:rsidR="0089509B" w14:paraId="48E36A75" w14:textId="77777777" w:rsidTr="0089509B">
        <w:tc>
          <w:tcPr>
            <w:tcW w:w="2943" w:type="dxa"/>
            <w:vMerge/>
          </w:tcPr>
          <w:p w14:paraId="31A714B6" w14:textId="77777777" w:rsidR="0089509B" w:rsidRDefault="0089509B" w:rsidP="0089509B">
            <w:pPr>
              <w:keepNext/>
            </w:pPr>
          </w:p>
        </w:tc>
        <w:tc>
          <w:tcPr>
            <w:tcW w:w="570" w:type="dxa"/>
            <w:gridSpan w:val="2"/>
          </w:tcPr>
          <w:p w14:paraId="71D26A06" w14:textId="77777777" w:rsidR="0089509B" w:rsidRDefault="0089509B" w:rsidP="0089509B">
            <w:pPr>
              <w:pStyle w:val="PC"/>
              <w:keepNext/>
            </w:pPr>
            <w:r>
              <w:t>3.2</w:t>
            </w:r>
          </w:p>
        </w:tc>
        <w:tc>
          <w:tcPr>
            <w:tcW w:w="5729" w:type="dxa"/>
            <w:gridSpan w:val="2"/>
          </w:tcPr>
          <w:p w14:paraId="303A5534" w14:textId="77777777" w:rsidR="0089509B" w:rsidRPr="00E726E9" w:rsidRDefault="0089509B" w:rsidP="0089509B">
            <w:pPr>
              <w:pStyle w:val="unittext"/>
            </w:pPr>
            <w:r>
              <w:t>Follow simple</w:t>
            </w:r>
            <w:r w:rsidRPr="00E726E9">
              <w:t xml:space="preserve"> </w:t>
            </w:r>
            <w:r w:rsidRPr="00E726E9">
              <w:rPr>
                <w:b/>
                <w:i/>
              </w:rPr>
              <w:t>explanations and instructions</w:t>
            </w:r>
          </w:p>
        </w:tc>
      </w:tr>
      <w:tr w:rsidR="0089509B" w14:paraId="5D107F0D" w14:textId="77777777" w:rsidTr="0089509B">
        <w:tc>
          <w:tcPr>
            <w:tcW w:w="2943" w:type="dxa"/>
            <w:vMerge/>
          </w:tcPr>
          <w:p w14:paraId="5777D7AE" w14:textId="77777777" w:rsidR="0089509B" w:rsidRDefault="0089509B" w:rsidP="0089509B">
            <w:pPr>
              <w:keepNext/>
            </w:pPr>
          </w:p>
        </w:tc>
        <w:tc>
          <w:tcPr>
            <w:tcW w:w="570" w:type="dxa"/>
            <w:gridSpan w:val="2"/>
          </w:tcPr>
          <w:p w14:paraId="2B9A0B80" w14:textId="77777777" w:rsidR="0089509B" w:rsidRDefault="0089509B" w:rsidP="0089509B">
            <w:pPr>
              <w:pStyle w:val="PC"/>
              <w:keepNext/>
            </w:pPr>
            <w:r>
              <w:t>3.3</w:t>
            </w:r>
          </w:p>
        </w:tc>
        <w:tc>
          <w:tcPr>
            <w:tcW w:w="5729" w:type="dxa"/>
            <w:gridSpan w:val="2"/>
          </w:tcPr>
          <w:p w14:paraId="4FB7E672" w14:textId="77777777" w:rsidR="0089509B" w:rsidRDefault="0089509B" w:rsidP="0089509B">
            <w:pPr>
              <w:pStyle w:val="unittext"/>
            </w:pPr>
            <w:r>
              <w:t>Respond to questions related to simple exchanges</w:t>
            </w:r>
          </w:p>
        </w:tc>
      </w:tr>
      <w:tr w:rsidR="0089509B" w14:paraId="3CE3E89F" w14:textId="77777777" w:rsidTr="0089509B">
        <w:tc>
          <w:tcPr>
            <w:tcW w:w="2943" w:type="dxa"/>
            <w:vMerge/>
          </w:tcPr>
          <w:p w14:paraId="5CE6F52E" w14:textId="77777777" w:rsidR="0089509B" w:rsidRDefault="0089509B" w:rsidP="0089509B">
            <w:pPr>
              <w:keepNext/>
            </w:pPr>
          </w:p>
        </w:tc>
        <w:tc>
          <w:tcPr>
            <w:tcW w:w="570" w:type="dxa"/>
            <w:gridSpan w:val="2"/>
          </w:tcPr>
          <w:p w14:paraId="2358CF49" w14:textId="77777777" w:rsidR="0089509B" w:rsidRDefault="0089509B" w:rsidP="0089509B">
            <w:pPr>
              <w:pStyle w:val="PC"/>
              <w:keepNext/>
            </w:pPr>
            <w:r>
              <w:t>3.4</w:t>
            </w:r>
          </w:p>
        </w:tc>
        <w:tc>
          <w:tcPr>
            <w:tcW w:w="5729" w:type="dxa"/>
            <w:gridSpan w:val="2"/>
          </w:tcPr>
          <w:p w14:paraId="2114FABD" w14:textId="77777777" w:rsidR="0089509B" w:rsidRPr="00E726E9" w:rsidRDefault="0089509B" w:rsidP="0089509B">
            <w:pPr>
              <w:pStyle w:val="unittext"/>
            </w:pPr>
            <w:r>
              <w:t>Identify</w:t>
            </w:r>
            <w:r w:rsidRPr="00E726E9">
              <w:t xml:space="preserve"> </w:t>
            </w:r>
            <w:r>
              <w:t>s</w:t>
            </w:r>
            <w:r w:rsidRPr="00E726E9">
              <w:t>imply exp</w:t>
            </w:r>
            <w:r>
              <w:t>ressed feelings and emotions</w:t>
            </w:r>
            <w:r w:rsidRPr="00E726E9">
              <w:t xml:space="preserve"> </w:t>
            </w:r>
          </w:p>
        </w:tc>
      </w:tr>
      <w:tr w:rsidR="0089509B" w14:paraId="25E9B8E5" w14:textId="77777777" w:rsidTr="0089509B">
        <w:tc>
          <w:tcPr>
            <w:tcW w:w="2943" w:type="dxa"/>
          </w:tcPr>
          <w:p w14:paraId="0E5FEBF0" w14:textId="77777777" w:rsidR="0089509B" w:rsidRDefault="0089509B" w:rsidP="0089509B">
            <w:pPr>
              <w:pStyle w:val="spacer"/>
            </w:pPr>
          </w:p>
        </w:tc>
        <w:tc>
          <w:tcPr>
            <w:tcW w:w="6299" w:type="dxa"/>
            <w:gridSpan w:val="4"/>
          </w:tcPr>
          <w:p w14:paraId="10EB174E" w14:textId="77777777" w:rsidR="0089509B" w:rsidRDefault="0089509B" w:rsidP="0089509B">
            <w:pPr>
              <w:pStyle w:val="spacer"/>
            </w:pPr>
          </w:p>
        </w:tc>
      </w:tr>
      <w:tr w:rsidR="0089509B" w14:paraId="31B3B5A5" w14:textId="77777777" w:rsidTr="0089509B">
        <w:tc>
          <w:tcPr>
            <w:tcW w:w="9242" w:type="dxa"/>
            <w:gridSpan w:val="5"/>
          </w:tcPr>
          <w:p w14:paraId="1266ED74" w14:textId="77777777" w:rsidR="0089509B" w:rsidRDefault="0089509B" w:rsidP="0089509B">
            <w:pPr>
              <w:pStyle w:val="Heading21"/>
            </w:pPr>
            <w:r>
              <w:t>Required Knowledge and Skills</w:t>
            </w:r>
          </w:p>
          <w:p w14:paraId="11B040D4" w14:textId="77777777" w:rsidR="0089509B" w:rsidRDefault="0089509B" w:rsidP="0089509B">
            <w:pPr>
              <w:pStyle w:val="text"/>
            </w:pPr>
            <w:r w:rsidRPr="005979AA">
              <w:t>This describes the essential skills and knowledge and their level required for this unit</w:t>
            </w:r>
            <w:r>
              <w:t>.</w:t>
            </w:r>
          </w:p>
        </w:tc>
      </w:tr>
      <w:tr w:rsidR="0089509B" w14:paraId="631849DB" w14:textId="77777777" w:rsidTr="0089509B">
        <w:tc>
          <w:tcPr>
            <w:tcW w:w="9242" w:type="dxa"/>
            <w:gridSpan w:val="5"/>
          </w:tcPr>
          <w:p w14:paraId="564C505C" w14:textId="77777777" w:rsidR="0089509B" w:rsidRDefault="0089509B" w:rsidP="0089509B">
            <w:pPr>
              <w:pStyle w:val="unittext"/>
            </w:pPr>
            <w:r>
              <w:t>Required Knowledge:</w:t>
            </w:r>
          </w:p>
          <w:p w14:paraId="48B3B5F5" w14:textId="77777777" w:rsidR="0089509B" w:rsidRDefault="0089509B" w:rsidP="0089509B">
            <w:pPr>
              <w:pStyle w:val="bullet"/>
              <w:numPr>
                <w:ilvl w:val="0"/>
                <w:numId w:val="13"/>
              </w:numPr>
              <w:ind w:left="284" w:hanging="284"/>
            </w:pPr>
            <w:r>
              <w:t>simple vocabulary related to personal details and other areas of personal interest</w:t>
            </w:r>
          </w:p>
          <w:p w14:paraId="31585E5B" w14:textId="77777777" w:rsidR="0089509B" w:rsidRDefault="0089509B" w:rsidP="0089509B">
            <w:pPr>
              <w:pStyle w:val="bullet"/>
              <w:numPr>
                <w:ilvl w:val="0"/>
                <w:numId w:val="13"/>
              </w:numPr>
              <w:ind w:left="284" w:hanging="284"/>
            </w:pPr>
            <w:r>
              <w:t xml:space="preserve">interactional strategies to participate in verbal communication exchanges such as requesting repetition, using nonverbal communication techniques and </w:t>
            </w:r>
            <w:r w:rsidRPr="00E726E9">
              <w:t>turn-taking</w:t>
            </w:r>
          </w:p>
          <w:p w14:paraId="2628A78C" w14:textId="77777777" w:rsidR="0089509B" w:rsidRDefault="0089509B" w:rsidP="0089509B">
            <w:pPr>
              <w:pStyle w:val="bullet"/>
              <w:numPr>
                <w:ilvl w:val="0"/>
                <w:numId w:val="13"/>
              </w:numPr>
              <w:ind w:left="284" w:hanging="284"/>
            </w:pPr>
            <w:r>
              <w:t>different reasons for communicating verbally</w:t>
            </w:r>
          </w:p>
          <w:p w14:paraId="00B05B36" w14:textId="77777777" w:rsidR="0089509B" w:rsidRDefault="0089509B" w:rsidP="0089509B">
            <w:pPr>
              <w:pStyle w:val="unittext"/>
            </w:pPr>
            <w:r>
              <w:t>Required Skills:</w:t>
            </w:r>
          </w:p>
          <w:p w14:paraId="08A7E6AF" w14:textId="77777777" w:rsidR="0089509B" w:rsidRDefault="0089509B" w:rsidP="0089509B">
            <w:pPr>
              <w:pStyle w:val="bullet"/>
              <w:numPr>
                <w:ilvl w:val="0"/>
                <w:numId w:val="13"/>
              </w:numPr>
              <w:ind w:left="284" w:hanging="284"/>
            </w:pPr>
            <w:r>
              <w:t>oral communication skills to:</w:t>
            </w:r>
          </w:p>
          <w:p w14:paraId="2C4986AB" w14:textId="77777777" w:rsidR="0089509B" w:rsidRDefault="0089509B" w:rsidP="0089509B">
            <w:pPr>
              <w:pStyle w:val="endash"/>
              <w:keepNext/>
              <w:ind w:left="568" w:hanging="284"/>
            </w:pPr>
            <w:r>
              <w:t>provide and respond to key information</w:t>
            </w:r>
          </w:p>
          <w:p w14:paraId="1BC00ADA" w14:textId="77777777" w:rsidR="0089509B" w:rsidRDefault="0089509B" w:rsidP="0089509B">
            <w:pPr>
              <w:pStyle w:val="endash"/>
              <w:keepNext/>
              <w:ind w:left="568" w:hanging="284"/>
            </w:pPr>
            <w:r>
              <w:t>formulate questions to seek clarification of information</w:t>
            </w:r>
          </w:p>
          <w:p w14:paraId="316D1C49" w14:textId="77777777" w:rsidR="0089509B" w:rsidRDefault="0089509B" w:rsidP="0089509B">
            <w:pPr>
              <w:pStyle w:val="bullet"/>
              <w:numPr>
                <w:ilvl w:val="0"/>
                <w:numId w:val="13"/>
              </w:numPr>
              <w:ind w:left="284" w:hanging="284"/>
            </w:pPr>
            <w:r>
              <w:t>literacy skills to use:</w:t>
            </w:r>
          </w:p>
          <w:p w14:paraId="41E2D880" w14:textId="77777777" w:rsidR="0089509B" w:rsidRDefault="0089509B" w:rsidP="0089509B">
            <w:pPr>
              <w:pStyle w:val="endash"/>
              <w:keepNext/>
              <w:ind w:left="568" w:hanging="284"/>
            </w:pPr>
            <w:r>
              <w:t xml:space="preserve">simple grammatical structures and tenses such as openings and closings and adjectives </w:t>
            </w:r>
          </w:p>
          <w:p w14:paraId="36987CA2" w14:textId="77777777" w:rsidR="0089509B" w:rsidRDefault="0089509B" w:rsidP="0089509B">
            <w:pPr>
              <w:pStyle w:val="endash"/>
              <w:keepNext/>
              <w:ind w:left="568" w:hanging="284"/>
            </w:pPr>
            <w:r>
              <w:t>stress and intonation to communicate verbally</w:t>
            </w:r>
          </w:p>
          <w:p w14:paraId="12F211A5" w14:textId="77777777" w:rsidR="0089509B" w:rsidRDefault="0089509B" w:rsidP="0089509B">
            <w:pPr>
              <w:pStyle w:val="bullet"/>
              <w:numPr>
                <w:ilvl w:val="0"/>
                <w:numId w:val="13"/>
              </w:numPr>
              <w:ind w:left="284" w:hanging="284"/>
            </w:pPr>
            <w:r>
              <w:t>problem solving skills to draw on:</w:t>
            </w:r>
          </w:p>
          <w:p w14:paraId="6B9BA2A8" w14:textId="77777777" w:rsidR="0089509B" w:rsidRDefault="0089509B" w:rsidP="0089509B">
            <w:pPr>
              <w:pStyle w:val="endash"/>
              <w:keepNext/>
              <w:ind w:left="568" w:hanging="284"/>
            </w:pPr>
            <w:r>
              <w:t>non-verbal communication to convey meaning</w:t>
            </w:r>
          </w:p>
          <w:p w14:paraId="4CBBFE51" w14:textId="77777777" w:rsidR="0089509B" w:rsidRDefault="0089509B" w:rsidP="0089509B">
            <w:pPr>
              <w:pStyle w:val="endash"/>
              <w:keepNext/>
              <w:ind w:left="568" w:hanging="284"/>
            </w:pPr>
            <w:r>
              <w:t>own personal experiences to verbally communicate information</w:t>
            </w:r>
          </w:p>
        </w:tc>
      </w:tr>
      <w:tr w:rsidR="0089509B" w14:paraId="797AF7A4" w14:textId="77777777" w:rsidTr="0089509B">
        <w:tc>
          <w:tcPr>
            <w:tcW w:w="9242" w:type="dxa"/>
            <w:gridSpan w:val="5"/>
          </w:tcPr>
          <w:p w14:paraId="35D64DFF" w14:textId="77777777" w:rsidR="0089509B" w:rsidRDefault="0089509B" w:rsidP="0089509B">
            <w:pPr>
              <w:pStyle w:val="spacer"/>
            </w:pPr>
          </w:p>
        </w:tc>
      </w:tr>
      <w:tr w:rsidR="0089509B" w14:paraId="4B972ACD" w14:textId="77777777" w:rsidTr="0089509B">
        <w:tc>
          <w:tcPr>
            <w:tcW w:w="9242" w:type="dxa"/>
            <w:gridSpan w:val="5"/>
          </w:tcPr>
          <w:p w14:paraId="7D7B3DC5" w14:textId="77777777" w:rsidR="0089509B" w:rsidRDefault="0089509B" w:rsidP="0089509B">
            <w:pPr>
              <w:pStyle w:val="Heading21"/>
            </w:pPr>
            <w:r>
              <w:t>Range Statement</w:t>
            </w:r>
          </w:p>
          <w:p w14:paraId="7BFD9DAF" w14:textId="77777777" w:rsidR="0089509B" w:rsidRDefault="0089509B" w:rsidP="0089509B">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35C3D0A7" w14:textId="77777777" w:rsidTr="0089509B">
        <w:tc>
          <w:tcPr>
            <w:tcW w:w="3369" w:type="dxa"/>
            <w:gridSpan w:val="2"/>
          </w:tcPr>
          <w:p w14:paraId="0151C76E" w14:textId="77777777" w:rsidR="0089509B" w:rsidRPr="005979AA" w:rsidRDefault="0089509B" w:rsidP="0089509B">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14:paraId="395C68FB" w14:textId="77777777" w:rsidR="0089509B" w:rsidRPr="00E726E9" w:rsidRDefault="0089509B" w:rsidP="0089509B">
            <w:pPr>
              <w:pStyle w:val="bullet"/>
              <w:numPr>
                <w:ilvl w:val="0"/>
                <w:numId w:val="13"/>
              </w:numPr>
              <w:ind w:left="284" w:hanging="284"/>
            </w:pPr>
            <w:r w:rsidRPr="00E726E9">
              <w:t>ideas</w:t>
            </w:r>
          </w:p>
          <w:p w14:paraId="29342A7F" w14:textId="77777777" w:rsidR="0089509B" w:rsidRPr="00E726E9" w:rsidRDefault="0089509B" w:rsidP="0089509B">
            <w:pPr>
              <w:pStyle w:val="bullet"/>
              <w:numPr>
                <w:ilvl w:val="0"/>
                <w:numId w:val="13"/>
              </w:numPr>
              <w:ind w:left="284" w:hanging="284"/>
            </w:pPr>
            <w:r w:rsidRPr="00E726E9">
              <w:t>instructions</w:t>
            </w:r>
          </w:p>
          <w:p w14:paraId="514F09C0" w14:textId="77777777" w:rsidR="0089509B" w:rsidRPr="00E726E9" w:rsidRDefault="0089509B" w:rsidP="0089509B">
            <w:pPr>
              <w:pStyle w:val="bullet"/>
              <w:numPr>
                <w:ilvl w:val="0"/>
                <w:numId w:val="13"/>
              </w:numPr>
              <w:ind w:left="284" w:hanging="284"/>
            </w:pPr>
            <w:r w:rsidRPr="00E726E9">
              <w:t xml:space="preserve">messages </w:t>
            </w:r>
          </w:p>
          <w:p w14:paraId="6035ECC1" w14:textId="77777777" w:rsidR="0089509B" w:rsidRPr="00E726E9" w:rsidRDefault="0089509B" w:rsidP="0089509B">
            <w:pPr>
              <w:pStyle w:val="bullet"/>
              <w:numPr>
                <w:ilvl w:val="0"/>
                <w:numId w:val="13"/>
              </w:numPr>
              <w:ind w:left="284" w:hanging="284"/>
            </w:pPr>
            <w:r w:rsidRPr="00E726E9">
              <w:t>personal information</w:t>
            </w:r>
          </w:p>
          <w:p w14:paraId="0FC8986F" w14:textId="77777777" w:rsidR="0089509B" w:rsidRDefault="0089509B" w:rsidP="0089509B">
            <w:pPr>
              <w:pStyle w:val="bullet"/>
              <w:numPr>
                <w:ilvl w:val="0"/>
                <w:numId w:val="13"/>
              </w:numPr>
              <w:ind w:left="284" w:hanging="284"/>
            </w:pPr>
            <w:r>
              <w:t>descriptions</w:t>
            </w:r>
          </w:p>
          <w:p w14:paraId="1D8C9884" w14:textId="77777777" w:rsidR="0089509B" w:rsidRDefault="0089509B" w:rsidP="0089509B">
            <w:pPr>
              <w:pStyle w:val="bullet"/>
              <w:numPr>
                <w:ilvl w:val="0"/>
                <w:numId w:val="13"/>
              </w:numPr>
              <w:ind w:left="284" w:hanging="284"/>
            </w:pPr>
            <w:r w:rsidRPr="00E726E9">
              <w:t xml:space="preserve">words of a song </w:t>
            </w:r>
          </w:p>
        </w:tc>
      </w:tr>
      <w:tr w:rsidR="0089509B" w14:paraId="0C4BF59A" w14:textId="77777777" w:rsidTr="0089509B">
        <w:tc>
          <w:tcPr>
            <w:tcW w:w="9242" w:type="dxa"/>
            <w:gridSpan w:val="5"/>
          </w:tcPr>
          <w:p w14:paraId="34286232" w14:textId="77777777" w:rsidR="0089509B" w:rsidRDefault="0089509B" w:rsidP="0089509B">
            <w:pPr>
              <w:pStyle w:val="spacer"/>
            </w:pPr>
          </w:p>
        </w:tc>
      </w:tr>
      <w:tr w:rsidR="0089509B" w14:paraId="2E4781C2" w14:textId="77777777" w:rsidTr="0089509B">
        <w:tc>
          <w:tcPr>
            <w:tcW w:w="3369" w:type="dxa"/>
            <w:gridSpan w:val="2"/>
          </w:tcPr>
          <w:p w14:paraId="5919DBD4" w14:textId="77777777" w:rsidR="0089509B" w:rsidRPr="00353D33" w:rsidRDefault="0089509B" w:rsidP="0089509B">
            <w:pPr>
              <w:pStyle w:val="unittext"/>
            </w:pPr>
            <w:r w:rsidRPr="00353D33">
              <w:rPr>
                <w:b/>
                <w:i/>
              </w:rPr>
              <w:t>Interactional strategies</w:t>
            </w:r>
            <w:r w:rsidRPr="00353D33">
              <w:t xml:space="preserve"> may include:</w:t>
            </w:r>
          </w:p>
        </w:tc>
        <w:tc>
          <w:tcPr>
            <w:tcW w:w="5873" w:type="dxa"/>
            <w:gridSpan w:val="3"/>
          </w:tcPr>
          <w:p w14:paraId="50132769" w14:textId="77777777" w:rsidR="0089509B" w:rsidRPr="00E726E9" w:rsidRDefault="0089509B" w:rsidP="0089509B">
            <w:pPr>
              <w:pStyle w:val="bullet"/>
              <w:numPr>
                <w:ilvl w:val="0"/>
                <w:numId w:val="13"/>
              </w:numPr>
              <w:ind w:left="284" w:hanging="284"/>
            </w:pPr>
            <w:r w:rsidRPr="00E726E9">
              <w:t>varying language to reflect changes in social relations</w:t>
            </w:r>
          </w:p>
          <w:p w14:paraId="09DBC75B" w14:textId="77777777" w:rsidR="0089509B" w:rsidRPr="00E726E9" w:rsidRDefault="0089509B" w:rsidP="0089509B">
            <w:pPr>
              <w:pStyle w:val="bullet"/>
              <w:numPr>
                <w:ilvl w:val="0"/>
                <w:numId w:val="13"/>
              </w:numPr>
              <w:ind w:left="284" w:hanging="284"/>
            </w:pPr>
            <w:r w:rsidRPr="00E726E9">
              <w:t xml:space="preserve">using voice tone, volume and content appropriately to </w:t>
            </w:r>
            <w:r w:rsidRPr="00E726E9">
              <w:lastRenderedPageBreak/>
              <w:t>suit different social contexts</w:t>
            </w:r>
          </w:p>
          <w:p w14:paraId="4F7BAA3A" w14:textId="77777777" w:rsidR="0089509B" w:rsidRPr="00E726E9" w:rsidRDefault="0089509B" w:rsidP="0089509B">
            <w:pPr>
              <w:pStyle w:val="bullet"/>
              <w:numPr>
                <w:ilvl w:val="0"/>
                <w:numId w:val="13"/>
              </w:numPr>
              <w:ind w:left="284" w:hanging="284"/>
            </w:pPr>
            <w:r w:rsidRPr="00E726E9">
              <w:t xml:space="preserve">using appropriate introductions and greetings </w:t>
            </w:r>
          </w:p>
          <w:p w14:paraId="563E4770" w14:textId="77777777" w:rsidR="0089509B" w:rsidRPr="00E726E9" w:rsidRDefault="0089509B" w:rsidP="0089509B">
            <w:pPr>
              <w:pStyle w:val="bullet"/>
              <w:numPr>
                <w:ilvl w:val="0"/>
                <w:numId w:val="13"/>
              </w:numPr>
              <w:ind w:left="284" w:hanging="284"/>
            </w:pPr>
            <w:r w:rsidRPr="00E726E9">
              <w:t>turn taking</w:t>
            </w:r>
          </w:p>
        </w:tc>
      </w:tr>
      <w:tr w:rsidR="0089509B" w14:paraId="10C2E55A" w14:textId="77777777" w:rsidTr="0089509B">
        <w:tc>
          <w:tcPr>
            <w:tcW w:w="9242" w:type="dxa"/>
            <w:gridSpan w:val="5"/>
          </w:tcPr>
          <w:p w14:paraId="0849C2CD" w14:textId="77777777" w:rsidR="0089509B" w:rsidRPr="00E726E9" w:rsidRDefault="0089509B" w:rsidP="0089509B">
            <w:pPr>
              <w:pStyle w:val="spacer"/>
            </w:pPr>
          </w:p>
        </w:tc>
      </w:tr>
      <w:tr w:rsidR="0089509B" w14:paraId="04D01423" w14:textId="77777777" w:rsidTr="0089509B">
        <w:tc>
          <w:tcPr>
            <w:tcW w:w="3369" w:type="dxa"/>
            <w:gridSpan w:val="2"/>
          </w:tcPr>
          <w:p w14:paraId="1FE56DFC" w14:textId="77777777" w:rsidR="0089509B" w:rsidRPr="00E726E9" w:rsidRDefault="0089509B" w:rsidP="0089509B">
            <w:pPr>
              <w:pStyle w:val="unittext"/>
            </w:pPr>
            <w:r w:rsidRPr="00353D33">
              <w:rPr>
                <w:b/>
                <w:i/>
              </w:rPr>
              <w:t>Following explanations and instructions</w:t>
            </w:r>
            <w:r w:rsidRPr="00E726E9">
              <w:t xml:space="preserve"> </w:t>
            </w:r>
            <w:r w:rsidRPr="0035742B">
              <w:t>includes</w:t>
            </w:r>
          </w:p>
        </w:tc>
        <w:tc>
          <w:tcPr>
            <w:tcW w:w="5873" w:type="dxa"/>
            <w:gridSpan w:val="3"/>
          </w:tcPr>
          <w:p w14:paraId="3FB9308B" w14:textId="77777777" w:rsidR="0089509B" w:rsidRPr="00E726E9" w:rsidRDefault="0089509B" w:rsidP="0089509B">
            <w:pPr>
              <w:pStyle w:val="bullet"/>
              <w:numPr>
                <w:ilvl w:val="0"/>
                <w:numId w:val="13"/>
              </w:numPr>
              <w:ind w:left="284" w:hanging="284"/>
            </w:pPr>
            <w:r w:rsidRPr="00E726E9">
              <w:t>noting sequence</w:t>
            </w:r>
          </w:p>
          <w:p w14:paraId="3E880FB9" w14:textId="77777777" w:rsidR="0089509B" w:rsidRPr="00E726E9" w:rsidRDefault="0089509B" w:rsidP="0089509B">
            <w:pPr>
              <w:pStyle w:val="bullet"/>
              <w:numPr>
                <w:ilvl w:val="0"/>
                <w:numId w:val="13"/>
              </w:numPr>
              <w:ind w:left="284" w:hanging="284"/>
            </w:pPr>
            <w:r w:rsidRPr="00E726E9">
              <w:t>identifying familiar vocabulary/ key words</w:t>
            </w:r>
          </w:p>
        </w:tc>
      </w:tr>
      <w:tr w:rsidR="0089509B" w14:paraId="6C49EBBD" w14:textId="77777777" w:rsidTr="0089509B">
        <w:tc>
          <w:tcPr>
            <w:tcW w:w="9242" w:type="dxa"/>
            <w:gridSpan w:val="5"/>
          </w:tcPr>
          <w:p w14:paraId="3DA133B8" w14:textId="77777777" w:rsidR="0089509B" w:rsidRDefault="0089509B" w:rsidP="0089509B">
            <w:pPr>
              <w:pStyle w:val="spacer"/>
            </w:pPr>
          </w:p>
        </w:tc>
      </w:tr>
      <w:tr w:rsidR="0089509B" w14:paraId="69A38099" w14:textId="77777777" w:rsidTr="0089509B">
        <w:tc>
          <w:tcPr>
            <w:tcW w:w="9242" w:type="dxa"/>
            <w:gridSpan w:val="5"/>
          </w:tcPr>
          <w:p w14:paraId="6AE59FF4" w14:textId="77777777" w:rsidR="0089509B" w:rsidRDefault="0089509B" w:rsidP="0089509B">
            <w:pPr>
              <w:pStyle w:val="Heading21"/>
            </w:pPr>
            <w:r>
              <w:t>Evidence Guide</w:t>
            </w:r>
          </w:p>
          <w:p w14:paraId="06363BDF" w14:textId="77777777" w:rsidR="0089509B" w:rsidRDefault="0089509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5ED76948" w14:textId="77777777" w:rsidTr="0089509B">
        <w:tc>
          <w:tcPr>
            <w:tcW w:w="3369" w:type="dxa"/>
            <w:gridSpan w:val="2"/>
          </w:tcPr>
          <w:p w14:paraId="40895C54" w14:textId="77777777" w:rsidR="0089509B" w:rsidRPr="005979AA" w:rsidRDefault="0089509B" w:rsidP="0089509B">
            <w:pPr>
              <w:pStyle w:val="EG"/>
            </w:pPr>
            <w:r w:rsidRPr="005979AA">
              <w:t>Critical aspects for assessment and evidence required to demonstrate competency in this unit</w:t>
            </w:r>
          </w:p>
        </w:tc>
        <w:tc>
          <w:tcPr>
            <w:tcW w:w="5873" w:type="dxa"/>
            <w:gridSpan w:val="3"/>
          </w:tcPr>
          <w:p w14:paraId="70A7C7D2" w14:textId="77777777" w:rsidR="0089509B" w:rsidRDefault="0089509B" w:rsidP="0089509B">
            <w:pPr>
              <w:pStyle w:val="unittext"/>
            </w:pPr>
            <w:r w:rsidRPr="003B087B">
              <w:t>Assessment</w:t>
            </w:r>
            <w:r>
              <w:t xml:space="preserve"> must confirm the ability to:</w:t>
            </w:r>
          </w:p>
          <w:p w14:paraId="6FA9C42A" w14:textId="77777777" w:rsidR="0089509B" w:rsidRDefault="0089509B" w:rsidP="0089509B">
            <w:pPr>
              <w:pStyle w:val="bullet"/>
              <w:numPr>
                <w:ilvl w:val="0"/>
                <w:numId w:val="13"/>
              </w:numPr>
              <w:ind w:left="284" w:hanging="284"/>
            </w:pPr>
            <w:r w:rsidRPr="00E726E9">
              <w:t>communicate with others</w:t>
            </w:r>
            <w:r>
              <w:t xml:space="preserve"> to provide and respond appropriately to simple information</w:t>
            </w:r>
            <w:r w:rsidRPr="00E726E9">
              <w:t xml:space="preserve"> in a familiar and predictable environment </w:t>
            </w:r>
          </w:p>
        </w:tc>
      </w:tr>
      <w:tr w:rsidR="0089509B" w14:paraId="4BC42EC2" w14:textId="77777777" w:rsidTr="0089509B">
        <w:tc>
          <w:tcPr>
            <w:tcW w:w="9242" w:type="dxa"/>
            <w:gridSpan w:val="5"/>
          </w:tcPr>
          <w:p w14:paraId="08EEC9E6" w14:textId="77777777" w:rsidR="0089509B" w:rsidRDefault="0089509B" w:rsidP="0089509B">
            <w:pPr>
              <w:pStyle w:val="spacer"/>
            </w:pPr>
          </w:p>
        </w:tc>
      </w:tr>
      <w:tr w:rsidR="0089509B" w14:paraId="262DF4A7" w14:textId="77777777" w:rsidTr="0089509B">
        <w:tc>
          <w:tcPr>
            <w:tcW w:w="3369" w:type="dxa"/>
            <w:gridSpan w:val="2"/>
          </w:tcPr>
          <w:p w14:paraId="404296C7" w14:textId="77777777" w:rsidR="0089509B" w:rsidRPr="005979AA" w:rsidRDefault="0089509B" w:rsidP="0089509B">
            <w:pPr>
              <w:pStyle w:val="EG"/>
            </w:pPr>
            <w:r w:rsidRPr="005979AA">
              <w:t>Context of and specific resources for assessment</w:t>
            </w:r>
          </w:p>
        </w:tc>
        <w:tc>
          <w:tcPr>
            <w:tcW w:w="5873" w:type="dxa"/>
            <w:gridSpan w:val="3"/>
          </w:tcPr>
          <w:p w14:paraId="559F2303" w14:textId="77777777" w:rsidR="0089509B" w:rsidRDefault="0089509B" w:rsidP="0089509B">
            <w:pPr>
              <w:pStyle w:val="unittext"/>
            </w:pPr>
            <w:r>
              <w:t>Assessment must ensure access to:</w:t>
            </w:r>
          </w:p>
          <w:p w14:paraId="550F184F" w14:textId="77777777" w:rsidR="0089509B" w:rsidRDefault="0089509B" w:rsidP="0089509B">
            <w:pPr>
              <w:pStyle w:val="bullet"/>
              <w:numPr>
                <w:ilvl w:val="0"/>
                <w:numId w:val="13"/>
              </w:numPr>
              <w:ind w:left="284" w:hanging="284"/>
            </w:pPr>
            <w:r w:rsidRPr="00E726E9">
              <w:t>computer hardware and software, if appropriate</w:t>
            </w:r>
          </w:p>
          <w:p w14:paraId="3F246FF5" w14:textId="77777777" w:rsidR="0089509B" w:rsidRPr="00E726E9" w:rsidRDefault="0089509B" w:rsidP="0089509B">
            <w:pPr>
              <w:pStyle w:val="bullet"/>
              <w:numPr>
                <w:ilvl w:val="0"/>
                <w:numId w:val="13"/>
              </w:numPr>
              <w:ind w:left="284" w:hanging="284"/>
            </w:pPr>
            <w:r>
              <w:t>situations to enable exchange of information</w:t>
            </w:r>
          </w:p>
          <w:p w14:paraId="73E7DB00" w14:textId="77777777" w:rsidR="0089509B" w:rsidRPr="00E726E9" w:rsidRDefault="0089509B" w:rsidP="0089509B">
            <w:pPr>
              <w:pStyle w:val="unittext"/>
            </w:pPr>
            <w:r w:rsidRPr="00E726E9">
              <w:t>At this level the learner may:</w:t>
            </w:r>
          </w:p>
          <w:p w14:paraId="20C97667" w14:textId="77777777" w:rsidR="0089509B" w:rsidRDefault="0089509B" w:rsidP="0089509B">
            <w:pPr>
              <w:pStyle w:val="bullet"/>
              <w:numPr>
                <w:ilvl w:val="0"/>
                <w:numId w:val="13"/>
              </w:numPr>
              <w:ind w:left="284" w:hanging="284"/>
            </w:pPr>
            <w:r w:rsidRPr="00E82F17">
              <w:t>work with an expert/mentor where support is available if requested</w:t>
            </w:r>
          </w:p>
          <w:p w14:paraId="6BD01A5E" w14:textId="63DF0291" w:rsidR="0089509B" w:rsidRDefault="0089509B" w:rsidP="0089509B">
            <w:pPr>
              <w:pStyle w:val="unittext"/>
              <w:rPr>
                <w:b/>
              </w:rPr>
            </w:pPr>
            <w:r w:rsidRPr="00345FCD">
              <w:rPr>
                <w:b/>
              </w:rPr>
              <w:t xml:space="preserve">Use of </w:t>
            </w:r>
            <w:r w:rsidR="00EB6F74">
              <w:rPr>
                <w:b/>
              </w:rPr>
              <w:t>non - standard</w:t>
            </w:r>
            <w:r w:rsidRPr="00345FCD">
              <w:rPr>
                <w:b/>
              </w:rPr>
              <w:t xml:space="preserve"> English</w:t>
            </w:r>
          </w:p>
          <w:p w14:paraId="299076E5" w14:textId="13B1449E" w:rsidR="0089509B" w:rsidRPr="00380F6B" w:rsidRDefault="0089509B" w:rsidP="0089509B">
            <w:pPr>
              <w:pStyle w:val="unittext"/>
              <w:rPr>
                <w:b/>
              </w:rPr>
            </w:pPr>
            <w:r w:rsidRPr="005357B4">
              <w:t xml:space="preserve">Many students may speak </w:t>
            </w:r>
            <w:r w:rsidR="00EB6F74">
              <w:t>non - standard</w:t>
            </w:r>
            <w:r w:rsidRPr="005357B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89509B" w14:paraId="06CC09E6" w14:textId="77777777" w:rsidTr="0089509B">
        <w:tc>
          <w:tcPr>
            <w:tcW w:w="9242" w:type="dxa"/>
            <w:gridSpan w:val="5"/>
          </w:tcPr>
          <w:p w14:paraId="4C0F6CC1" w14:textId="77777777" w:rsidR="0089509B" w:rsidRDefault="0089509B" w:rsidP="0089509B">
            <w:pPr>
              <w:pStyle w:val="spacer"/>
            </w:pPr>
          </w:p>
        </w:tc>
      </w:tr>
      <w:tr w:rsidR="0089509B" w14:paraId="01B10973" w14:textId="77777777" w:rsidTr="0089509B">
        <w:tc>
          <w:tcPr>
            <w:tcW w:w="3369" w:type="dxa"/>
            <w:gridSpan w:val="2"/>
          </w:tcPr>
          <w:p w14:paraId="5CA4719A" w14:textId="77777777" w:rsidR="0089509B" w:rsidRPr="00622D2D" w:rsidRDefault="0089509B" w:rsidP="0089509B">
            <w:pPr>
              <w:pStyle w:val="EG"/>
            </w:pPr>
            <w:r w:rsidRPr="005979AA">
              <w:t>Method(s) of assessment</w:t>
            </w:r>
          </w:p>
        </w:tc>
        <w:tc>
          <w:tcPr>
            <w:tcW w:w="5873" w:type="dxa"/>
            <w:gridSpan w:val="3"/>
          </w:tcPr>
          <w:p w14:paraId="2BA711DD" w14:textId="77777777" w:rsidR="0089509B" w:rsidRDefault="0089509B" w:rsidP="0089509B">
            <w:pPr>
              <w:pStyle w:val="unittext"/>
            </w:pPr>
            <w:r>
              <w:t>The following are suggested assessment methods for this unit:</w:t>
            </w:r>
          </w:p>
          <w:p w14:paraId="43651ADC" w14:textId="77777777" w:rsidR="0089509B" w:rsidRPr="00E726E9" w:rsidRDefault="0089509B" w:rsidP="0089509B">
            <w:pPr>
              <w:pStyle w:val="bullet"/>
              <w:numPr>
                <w:ilvl w:val="0"/>
                <w:numId w:val="13"/>
              </w:numPr>
              <w:ind w:left="284" w:hanging="284"/>
            </w:pPr>
            <w:r>
              <w:t>direct observation of the learner participating in verbal exchanges and discussions</w:t>
            </w:r>
          </w:p>
          <w:p w14:paraId="18C44004" w14:textId="77777777" w:rsidR="0089509B" w:rsidRPr="00E726E9" w:rsidRDefault="0089509B" w:rsidP="0089509B">
            <w:pPr>
              <w:pStyle w:val="bullet"/>
              <w:numPr>
                <w:ilvl w:val="0"/>
                <w:numId w:val="13"/>
              </w:numPr>
              <w:ind w:left="284" w:hanging="284"/>
            </w:pPr>
            <w:r>
              <w:t>oral questioning to assess learner’s knowledge of interactional strategies to convey and respond to verbal information</w:t>
            </w:r>
          </w:p>
          <w:p w14:paraId="3BD8A7FB" w14:textId="77777777" w:rsidR="0089509B" w:rsidRDefault="0089509B" w:rsidP="0089509B">
            <w:pPr>
              <w:pStyle w:val="bullet"/>
              <w:numPr>
                <w:ilvl w:val="0"/>
                <w:numId w:val="13"/>
              </w:numPr>
              <w:ind w:left="284" w:hanging="284"/>
            </w:pPr>
            <w:r w:rsidRPr="00BE1410">
              <w:t xml:space="preserve">third party feedback for example from other teachers </w:t>
            </w:r>
            <w:r>
              <w:t>or other relevant personnel</w:t>
            </w:r>
          </w:p>
        </w:tc>
      </w:tr>
    </w:tbl>
    <w:p w14:paraId="7FC43C44" w14:textId="77777777" w:rsidR="0089509B" w:rsidRDefault="0089509B" w:rsidP="0089509B">
      <w:pPr>
        <w:keepNext/>
        <w:sectPr w:rsidR="0089509B" w:rsidSect="009E0125">
          <w:headerReference w:type="even" r:id="rId208"/>
          <w:headerReference w:type="default" r:id="rId209"/>
          <w:headerReference w:type="first" r:id="rId21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89509B" w14:paraId="1FC006DD" w14:textId="77777777" w:rsidTr="0089509B">
        <w:tc>
          <w:tcPr>
            <w:tcW w:w="2943" w:type="dxa"/>
          </w:tcPr>
          <w:p w14:paraId="26490574" w14:textId="77777777" w:rsidR="0089509B" w:rsidRPr="00D72D90" w:rsidRDefault="0089509B" w:rsidP="0089509B">
            <w:pPr>
              <w:pStyle w:val="CodeTOC"/>
            </w:pPr>
            <w:r w:rsidRPr="00D72D90">
              <w:lastRenderedPageBreak/>
              <w:t>Unit Code</w:t>
            </w:r>
          </w:p>
        </w:tc>
        <w:tc>
          <w:tcPr>
            <w:tcW w:w="6299" w:type="dxa"/>
            <w:gridSpan w:val="4"/>
          </w:tcPr>
          <w:p w14:paraId="5A62EA36" w14:textId="77777777" w:rsidR="0089509B" w:rsidRPr="00D72D90" w:rsidRDefault="0089509B" w:rsidP="0089509B">
            <w:pPr>
              <w:pStyle w:val="code"/>
            </w:pPr>
            <w:bookmarkStart w:id="166" w:name="_Toc514234338"/>
            <w:r>
              <w:t>VU22379</w:t>
            </w:r>
            <w:bookmarkEnd w:id="166"/>
          </w:p>
        </w:tc>
      </w:tr>
      <w:tr w:rsidR="0089509B" w14:paraId="66C48966" w14:textId="77777777" w:rsidTr="0089509B">
        <w:tc>
          <w:tcPr>
            <w:tcW w:w="2943" w:type="dxa"/>
          </w:tcPr>
          <w:p w14:paraId="24D41FAF" w14:textId="77777777" w:rsidR="0089509B" w:rsidRPr="00D72D90" w:rsidRDefault="0089509B" w:rsidP="0089509B">
            <w:pPr>
              <w:pStyle w:val="CodeTOC"/>
            </w:pPr>
            <w:r w:rsidRPr="00D72D90">
              <w:t>Unit Title</w:t>
            </w:r>
          </w:p>
        </w:tc>
        <w:tc>
          <w:tcPr>
            <w:tcW w:w="6299" w:type="dxa"/>
            <w:gridSpan w:val="4"/>
          </w:tcPr>
          <w:p w14:paraId="78D0366A" w14:textId="77777777" w:rsidR="0089509B" w:rsidRPr="00D72D90" w:rsidRDefault="0089509B" w:rsidP="0089509B">
            <w:pPr>
              <w:pStyle w:val="code"/>
            </w:pPr>
            <w:bookmarkStart w:id="167" w:name="_Toc507058709"/>
            <w:bookmarkStart w:id="168" w:name="_Toc514234339"/>
            <w:r>
              <w:t>Identify community options</w:t>
            </w:r>
            <w:bookmarkEnd w:id="167"/>
            <w:bookmarkEnd w:id="168"/>
          </w:p>
        </w:tc>
      </w:tr>
      <w:tr w:rsidR="0089509B" w14:paraId="676EB090" w14:textId="77777777" w:rsidTr="0089509B">
        <w:tc>
          <w:tcPr>
            <w:tcW w:w="2943" w:type="dxa"/>
          </w:tcPr>
          <w:p w14:paraId="1CD808DD" w14:textId="77777777" w:rsidR="0089509B" w:rsidRDefault="0089509B" w:rsidP="0089509B">
            <w:pPr>
              <w:pStyle w:val="Heading21"/>
            </w:pPr>
            <w:r>
              <w:t>Unit Descriptor</w:t>
            </w:r>
          </w:p>
        </w:tc>
        <w:tc>
          <w:tcPr>
            <w:tcW w:w="6299" w:type="dxa"/>
            <w:gridSpan w:val="4"/>
          </w:tcPr>
          <w:p w14:paraId="26D8D4F6" w14:textId="77777777" w:rsidR="0089509B" w:rsidRDefault="0089509B" w:rsidP="0089509B">
            <w:pPr>
              <w:pStyle w:val="unittext"/>
            </w:pPr>
            <w:r>
              <w:t xml:space="preserve">This unit describes the skills and knowledge to identify key aspects of the local environment to support everyday life. </w:t>
            </w:r>
          </w:p>
        </w:tc>
      </w:tr>
      <w:tr w:rsidR="0089509B" w14:paraId="51F2CED7" w14:textId="77777777" w:rsidTr="0089509B">
        <w:tc>
          <w:tcPr>
            <w:tcW w:w="2943" w:type="dxa"/>
          </w:tcPr>
          <w:p w14:paraId="1C78844B" w14:textId="77777777" w:rsidR="0089509B" w:rsidRDefault="0089509B" w:rsidP="0089509B">
            <w:pPr>
              <w:pStyle w:val="Heading21"/>
            </w:pPr>
            <w:r>
              <w:t>Employability Skills</w:t>
            </w:r>
          </w:p>
        </w:tc>
        <w:tc>
          <w:tcPr>
            <w:tcW w:w="6299" w:type="dxa"/>
            <w:gridSpan w:val="4"/>
          </w:tcPr>
          <w:p w14:paraId="5677EE03" w14:textId="77777777" w:rsidR="0089509B" w:rsidRDefault="0089509B" w:rsidP="0089509B">
            <w:pPr>
              <w:pStyle w:val="unittext"/>
            </w:pPr>
            <w:r>
              <w:t>This unit contains employability skills.</w:t>
            </w:r>
          </w:p>
        </w:tc>
      </w:tr>
      <w:tr w:rsidR="0089509B" w14:paraId="658BA169" w14:textId="77777777" w:rsidTr="0089509B">
        <w:tc>
          <w:tcPr>
            <w:tcW w:w="2943" w:type="dxa"/>
          </w:tcPr>
          <w:p w14:paraId="6AF60191" w14:textId="77777777" w:rsidR="0089509B" w:rsidRDefault="0089509B" w:rsidP="0089509B">
            <w:pPr>
              <w:pStyle w:val="Heading21"/>
            </w:pPr>
            <w:r>
              <w:t>Application of the Unit</w:t>
            </w:r>
          </w:p>
        </w:tc>
        <w:tc>
          <w:tcPr>
            <w:tcW w:w="6299" w:type="dxa"/>
            <w:gridSpan w:val="4"/>
          </w:tcPr>
          <w:p w14:paraId="7AA7145A" w14:textId="77777777" w:rsidR="0089509B" w:rsidRDefault="0089509B" w:rsidP="0089509B">
            <w:pPr>
              <w:pStyle w:val="unittext"/>
            </w:pPr>
            <w:r>
              <w:t>This unit applies to learners wishing to develop their basic knowledge of and ability to access information about local community services and as a means of developing their literacy and numeracy skills.</w:t>
            </w:r>
          </w:p>
          <w:p w14:paraId="76C4CA7C" w14:textId="77777777" w:rsidR="0089509B" w:rsidRDefault="0089509B" w:rsidP="0089509B">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 xml:space="preserve">VU22363 Engage with simple texts to participate in the community. </w:t>
            </w:r>
          </w:p>
          <w:p w14:paraId="7698F8BF" w14:textId="77777777" w:rsidR="0089509B" w:rsidRPr="003F5B68" w:rsidRDefault="0089509B" w:rsidP="0089509B">
            <w:pPr>
              <w:pStyle w:val="unittext"/>
            </w:pPr>
            <w:r>
              <w:t xml:space="preserve">Where application is as part of the Certificate 1 in General Education for Adults it is recommended that application is integrated with the Core Skills reading unit </w:t>
            </w:r>
            <w:r>
              <w:rPr>
                <w:i/>
              </w:rPr>
              <w:t>VU22389 Engage with texts of limited complexity to participate in the community</w:t>
            </w:r>
            <w:r>
              <w:t>.</w:t>
            </w:r>
          </w:p>
        </w:tc>
      </w:tr>
      <w:tr w:rsidR="0089509B" w14:paraId="6A8D4ADC" w14:textId="77777777" w:rsidTr="0089509B">
        <w:tc>
          <w:tcPr>
            <w:tcW w:w="2943" w:type="dxa"/>
          </w:tcPr>
          <w:p w14:paraId="38BC13E2" w14:textId="77777777" w:rsidR="0089509B" w:rsidRDefault="0089509B" w:rsidP="0089509B">
            <w:pPr>
              <w:pStyle w:val="Heading21"/>
            </w:pPr>
            <w:r>
              <w:t>Element</w:t>
            </w:r>
          </w:p>
          <w:p w14:paraId="22539DAB" w14:textId="77777777" w:rsidR="0089509B" w:rsidRDefault="0089509B"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7CD4776B" w14:textId="77777777" w:rsidR="0089509B" w:rsidRDefault="0089509B" w:rsidP="0089509B">
            <w:pPr>
              <w:pStyle w:val="Heading21"/>
            </w:pPr>
            <w:r>
              <w:t>Performance Criteria</w:t>
            </w:r>
          </w:p>
          <w:p w14:paraId="7DF63CF4" w14:textId="77777777" w:rsidR="0089509B" w:rsidRDefault="0089509B" w:rsidP="0089509B">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583C050B" w14:textId="77777777" w:rsidTr="0089509B">
        <w:tc>
          <w:tcPr>
            <w:tcW w:w="2943" w:type="dxa"/>
          </w:tcPr>
          <w:p w14:paraId="497DBB41" w14:textId="77777777" w:rsidR="0089509B" w:rsidRDefault="0089509B" w:rsidP="0089509B">
            <w:pPr>
              <w:pStyle w:val="spacer"/>
            </w:pPr>
          </w:p>
        </w:tc>
        <w:tc>
          <w:tcPr>
            <w:tcW w:w="6299" w:type="dxa"/>
            <w:gridSpan w:val="4"/>
          </w:tcPr>
          <w:p w14:paraId="77858493" w14:textId="77777777" w:rsidR="0089509B" w:rsidRDefault="0089509B" w:rsidP="0089509B">
            <w:pPr>
              <w:pStyle w:val="spacer"/>
            </w:pPr>
          </w:p>
        </w:tc>
      </w:tr>
      <w:tr w:rsidR="0089509B" w14:paraId="5ADE6603" w14:textId="77777777" w:rsidTr="0089509B">
        <w:tc>
          <w:tcPr>
            <w:tcW w:w="2943" w:type="dxa"/>
            <w:vMerge w:val="restart"/>
          </w:tcPr>
          <w:p w14:paraId="119A6AC3" w14:textId="77777777" w:rsidR="0089509B" w:rsidRPr="0084371F" w:rsidRDefault="0089509B" w:rsidP="0089509B">
            <w:pPr>
              <w:pStyle w:val="element"/>
              <w:keepNext/>
            </w:pPr>
            <w:r w:rsidRPr="0084371F">
              <w:t>1</w:t>
            </w:r>
            <w:r>
              <w:tab/>
            </w:r>
            <w:r w:rsidRPr="00777992">
              <w:t>Locate self in the local area</w:t>
            </w:r>
          </w:p>
        </w:tc>
        <w:tc>
          <w:tcPr>
            <w:tcW w:w="570" w:type="dxa"/>
            <w:gridSpan w:val="2"/>
          </w:tcPr>
          <w:p w14:paraId="6BFE86AA" w14:textId="77777777" w:rsidR="0089509B" w:rsidRDefault="0089509B" w:rsidP="0089509B">
            <w:pPr>
              <w:pStyle w:val="PC"/>
              <w:keepNext/>
            </w:pPr>
            <w:r>
              <w:t>1.1</w:t>
            </w:r>
          </w:p>
        </w:tc>
        <w:tc>
          <w:tcPr>
            <w:tcW w:w="5729" w:type="dxa"/>
            <w:gridSpan w:val="2"/>
          </w:tcPr>
          <w:p w14:paraId="1E812112" w14:textId="77777777" w:rsidR="0089509B" w:rsidRDefault="0089509B" w:rsidP="0089509B">
            <w:pPr>
              <w:pStyle w:val="unittext"/>
              <w:rPr>
                <w:szCs w:val="24"/>
                <w:lang w:eastAsia="en-US"/>
              </w:rPr>
            </w:pPr>
            <w:r>
              <w:t>Identify street, suburb or town and state of residence</w:t>
            </w:r>
          </w:p>
        </w:tc>
      </w:tr>
      <w:tr w:rsidR="0089509B" w14:paraId="155B67BA" w14:textId="77777777" w:rsidTr="0089509B">
        <w:tc>
          <w:tcPr>
            <w:tcW w:w="2943" w:type="dxa"/>
            <w:vMerge/>
          </w:tcPr>
          <w:p w14:paraId="20FC5CF4" w14:textId="77777777" w:rsidR="0089509B" w:rsidRPr="0084371F" w:rsidRDefault="0089509B" w:rsidP="0089509B">
            <w:pPr>
              <w:pStyle w:val="element"/>
              <w:keepNext/>
            </w:pPr>
          </w:p>
        </w:tc>
        <w:tc>
          <w:tcPr>
            <w:tcW w:w="570" w:type="dxa"/>
            <w:gridSpan w:val="2"/>
          </w:tcPr>
          <w:p w14:paraId="0C86CAA5" w14:textId="77777777" w:rsidR="0089509B" w:rsidRDefault="0089509B" w:rsidP="0089509B">
            <w:pPr>
              <w:pStyle w:val="PC"/>
              <w:keepNext/>
            </w:pPr>
            <w:r>
              <w:t>1.2</w:t>
            </w:r>
          </w:p>
        </w:tc>
        <w:tc>
          <w:tcPr>
            <w:tcW w:w="5729" w:type="dxa"/>
            <w:gridSpan w:val="2"/>
          </w:tcPr>
          <w:p w14:paraId="2A18D2CA" w14:textId="77777777" w:rsidR="0089509B" w:rsidRDefault="0089509B" w:rsidP="0089509B">
            <w:pPr>
              <w:pStyle w:val="unittext"/>
              <w:rPr>
                <w:szCs w:val="24"/>
                <w:lang w:eastAsia="en-US"/>
              </w:rPr>
            </w:pPr>
            <w:r>
              <w:t>Identify the local government area</w:t>
            </w:r>
          </w:p>
        </w:tc>
      </w:tr>
      <w:tr w:rsidR="0089509B" w14:paraId="6E5D31B9" w14:textId="77777777" w:rsidTr="0089509B">
        <w:tc>
          <w:tcPr>
            <w:tcW w:w="2943" w:type="dxa"/>
            <w:vMerge/>
          </w:tcPr>
          <w:p w14:paraId="6EA703F6" w14:textId="77777777" w:rsidR="0089509B" w:rsidRPr="0084371F" w:rsidRDefault="0089509B" w:rsidP="0089509B">
            <w:pPr>
              <w:pStyle w:val="element"/>
              <w:keepNext/>
            </w:pPr>
          </w:p>
        </w:tc>
        <w:tc>
          <w:tcPr>
            <w:tcW w:w="570" w:type="dxa"/>
            <w:gridSpan w:val="2"/>
          </w:tcPr>
          <w:p w14:paraId="184FF9D1" w14:textId="77777777" w:rsidR="0089509B" w:rsidRDefault="0089509B" w:rsidP="0089509B">
            <w:pPr>
              <w:pStyle w:val="PC"/>
              <w:keepNext/>
            </w:pPr>
            <w:r>
              <w:t>1.3</w:t>
            </w:r>
          </w:p>
        </w:tc>
        <w:tc>
          <w:tcPr>
            <w:tcW w:w="5729" w:type="dxa"/>
            <w:gridSpan w:val="2"/>
          </w:tcPr>
          <w:p w14:paraId="4F2F8DBB" w14:textId="77777777" w:rsidR="0089509B" w:rsidRDefault="0089509B" w:rsidP="0089509B">
            <w:pPr>
              <w:pStyle w:val="unittext"/>
              <w:rPr>
                <w:szCs w:val="24"/>
                <w:lang w:eastAsia="en-US"/>
              </w:rPr>
            </w:pPr>
            <w:r>
              <w:t xml:space="preserve">Locate place of residence in relation to the nearest </w:t>
            </w:r>
            <w:r>
              <w:rPr>
                <w:b/>
                <w:bCs/>
                <w:i/>
                <w:iCs/>
              </w:rPr>
              <w:t>major centre</w:t>
            </w:r>
            <w:r>
              <w:t xml:space="preserve"> </w:t>
            </w:r>
          </w:p>
        </w:tc>
      </w:tr>
      <w:tr w:rsidR="0089509B" w14:paraId="36D29ADC" w14:textId="77777777" w:rsidTr="0089509B">
        <w:tc>
          <w:tcPr>
            <w:tcW w:w="2943" w:type="dxa"/>
          </w:tcPr>
          <w:p w14:paraId="08496A8A" w14:textId="77777777" w:rsidR="0089509B" w:rsidRDefault="0089509B" w:rsidP="0089509B">
            <w:pPr>
              <w:pStyle w:val="spacer"/>
            </w:pPr>
          </w:p>
        </w:tc>
        <w:tc>
          <w:tcPr>
            <w:tcW w:w="6299" w:type="dxa"/>
            <w:gridSpan w:val="4"/>
          </w:tcPr>
          <w:p w14:paraId="0388EC01" w14:textId="77777777" w:rsidR="0089509B" w:rsidRDefault="0089509B" w:rsidP="0089509B">
            <w:pPr>
              <w:pStyle w:val="spacer"/>
            </w:pPr>
          </w:p>
        </w:tc>
      </w:tr>
      <w:tr w:rsidR="0089509B" w14:paraId="270281F3" w14:textId="77777777" w:rsidTr="0089509B">
        <w:tc>
          <w:tcPr>
            <w:tcW w:w="2943" w:type="dxa"/>
            <w:vMerge w:val="restart"/>
          </w:tcPr>
          <w:p w14:paraId="488BC21D" w14:textId="77777777" w:rsidR="0089509B" w:rsidRDefault="0089509B" w:rsidP="0089509B">
            <w:pPr>
              <w:pStyle w:val="element"/>
              <w:keepNext/>
            </w:pPr>
            <w:r>
              <w:t>2</w:t>
            </w:r>
            <w:r>
              <w:tab/>
              <w:t xml:space="preserve">Identify features of the local transport </w:t>
            </w:r>
            <w:r w:rsidRPr="00777992">
              <w:t>system</w:t>
            </w:r>
          </w:p>
        </w:tc>
        <w:tc>
          <w:tcPr>
            <w:tcW w:w="585" w:type="dxa"/>
            <w:gridSpan w:val="3"/>
          </w:tcPr>
          <w:p w14:paraId="34A2A45C" w14:textId="77777777" w:rsidR="0089509B" w:rsidRDefault="0089509B" w:rsidP="0089509B">
            <w:pPr>
              <w:pStyle w:val="PC"/>
              <w:keepNext/>
            </w:pPr>
            <w:r>
              <w:t>2.1</w:t>
            </w:r>
          </w:p>
        </w:tc>
        <w:tc>
          <w:tcPr>
            <w:tcW w:w="5714" w:type="dxa"/>
          </w:tcPr>
          <w:p w14:paraId="5E881E62" w14:textId="77777777" w:rsidR="0089509B" w:rsidRDefault="0089509B" w:rsidP="0089509B">
            <w:pPr>
              <w:pStyle w:val="unittext"/>
              <w:rPr>
                <w:szCs w:val="24"/>
                <w:lang w:eastAsia="en-US"/>
              </w:rPr>
            </w:pPr>
            <w:r>
              <w:t xml:space="preserve">Identify </w:t>
            </w:r>
            <w:r>
              <w:rPr>
                <w:b/>
                <w:bCs/>
                <w:i/>
                <w:iCs/>
              </w:rPr>
              <w:t>modes of transport</w:t>
            </w:r>
            <w:r>
              <w:t xml:space="preserve"> in the local area</w:t>
            </w:r>
          </w:p>
        </w:tc>
      </w:tr>
      <w:tr w:rsidR="0089509B" w14:paraId="17F78D19" w14:textId="77777777" w:rsidTr="0089509B">
        <w:tc>
          <w:tcPr>
            <w:tcW w:w="2943" w:type="dxa"/>
            <w:vMerge/>
          </w:tcPr>
          <w:p w14:paraId="264013C8" w14:textId="77777777" w:rsidR="0089509B" w:rsidRDefault="0089509B" w:rsidP="0089509B">
            <w:pPr>
              <w:keepNext/>
            </w:pPr>
          </w:p>
        </w:tc>
        <w:tc>
          <w:tcPr>
            <w:tcW w:w="585" w:type="dxa"/>
            <w:gridSpan w:val="3"/>
          </w:tcPr>
          <w:p w14:paraId="0343A498" w14:textId="77777777" w:rsidR="0089509B" w:rsidRDefault="0089509B" w:rsidP="0089509B">
            <w:pPr>
              <w:pStyle w:val="PC"/>
              <w:keepNext/>
            </w:pPr>
            <w:r>
              <w:t>2.2</w:t>
            </w:r>
          </w:p>
        </w:tc>
        <w:tc>
          <w:tcPr>
            <w:tcW w:w="5714" w:type="dxa"/>
          </w:tcPr>
          <w:p w14:paraId="550E12E4" w14:textId="77777777" w:rsidR="0089509B" w:rsidRDefault="0089509B" w:rsidP="0089509B">
            <w:pPr>
              <w:pStyle w:val="unittext"/>
              <w:rPr>
                <w:szCs w:val="24"/>
                <w:lang w:eastAsia="en-US"/>
              </w:rPr>
            </w:pPr>
            <w:r>
              <w:t>Outline the features of the ticketing system</w:t>
            </w:r>
          </w:p>
        </w:tc>
      </w:tr>
      <w:tr w:rsidR="0089509B" w14:paraId="680918CD" w14:textId="77777777" w:rsidTr="0089509B">
        <w:tc>
          <w:tcPr>
            <w:tcW w:w="2943" w:type="dxa"/>
            <w:vMerge/>
          </w:tcPr>
          <w:p w14:paraId="0EECC184" w14:textId="77777777" w:rsidR="0089509B" w:rsidRDefault="0089509B" w:rsidP="0089509B">
            <w:pPr>
              <w:keepNext/>
            </w:pPr>
          </w:p>
        </w:tc>
        <w:tc>
          <w:tcPr>
            <w:tcW w:w="585" w:type="dxa"/>
            <w:gridSpan w:val="3"/>
          </w:tcPr>
          <w:p w14:paraId="2BC898BB" w14:textId="77777777" w:rsidR="0089509B" w:rsidRDefault="0089509B" w:rsidP="0089509B">
            <w:pPr>
              <w:pStyle w:val="PC"/>
              <w:keepNext/>
            </w:pPr>
            <w:r>
              <w:t>2.3</w:t>
            </w:r>
          </w:p>
        </w:tc>
        <w:tc>
          <w:tcPr>
            <w:tcW w:w="5714" w:type="dxa"/>
          </w:tcPr>
          <w:p w14:paraId="4998051D" w14:textId="77777777" w:rsidR="0089509B" w:rsidRDefault="0089509B" w:rsidP="0089509B">
            <w:pPr>
              <w:pStyle w:val="unittext"/>
              <w:rPr>
                <w:szCs w:val="24"/>
                <w:lang w:eastAsia="en-US"/>
              </w:rPr>
            </w:pPr>
            <w:r>
              <w:t>Identify public transport stops and routes</w:t>
            </w:r>
          </w:p>
        </w:tc>
      </w:tr>
      <w:tr w:rsidR="0089509B" w14:paraId="33BC4B9B" w14:textId="77777777" w:rsidTr="0089509B">
        <w:tc>
          <w:tcPr>
            <w:tcW w:w="2943" w:type="dxa"/>
            <w:vMerge/>
          </w:tcPr>
          <w:p w14:paraId="4009668F" w14:textId="77777777" w:rsidR="0089509B" w:rsidRDefault="0089509B" w:rsidP="0089509B">
            <w:pPr>
              <w:keepNext/>
            </w:pPr>
          </w:p>
        </w:tc>
        <w:tc>
          <w:tcPr>
            <w:tcW w:w="585" w:type="dxa"/>
            <w:gridSpan w:val="3"/>
          </w:tcPr>
          <w:p w14:paraId="43B05FFB" w14:textId="77777777" w:rsidR="0089509B" w:rsidRDefault="0089509B" w:rsidP="0089509B">
            <w:pPr>
              <w:pStyle w:val="PC"/>
              <w:keepNext/>
            </w:pPr>
            <w:r>
              <w:t>2.4</w:t>
            </w:r>
          </w:p>
        </w:tc>
        <w:tc>
          <w:tcPr>
            <w:tcW w:w="5714" w:type="dxa"/>
          </w:tcPr>
          <w:p w14:paraId="605EE677" w14:textId="77777777" w:rsidR="0089509B" w:rsidRDefault="0089509B" w:rsidP="0089509B">
            <w:pPr>
              <w:pStyle w:val="unittext"/>
              <w:rPr>
                <w:szCs w:val="24"/>
                <w:lang w:eastAsia="en-US"/>
              </w:rPr>
            </w:pPr>
            <w:r>
              <w:rPr>
                <w:szCs w:val="24"/>
              </w:rPr>
              <w:t>Read a timetable</w:t>
            </w:r>
          </w:p>
        </w:tc>
      </w:tr>
      <w:tr w:rsidR="0089509B" w14:paraId="163B444B" w14:textId="77777777" w:rsidTr="0089509B">
        <w:tc>
          <w:tcPr>
            <w:tcW w:w="2943" w:type="dxa"/>
          </w:tcPr>
          <w:p w14:paraId="59AD541F" w14:textId="77777777" w:rsidR="0089509B" w:rsidRDefault="0089509B" w:rsidP="0089509B">
            <w:pPr>
              <w:pStyle w:val="spacer"/>
            </w:pPr>
          </w:p>
        </w:tc>
        <w:tc>
          <w:tcPr>
            <w:tcW w:w="6299" w:type="dxa"/>
            <w:gridSpan w:val="4"/>
          </w:tcPr>
          <w:p w14:paraId="698108CB" w14:textId="77777777" w:rsidR="0089509B" w:rsidRDefault="0089509B" w:rsidP="0089509B">
            <w:pPr>
              <w:pStyle w:val="spacer"/>
            </w:pPr>
          </w:p>
        </w:tc>
      </w:tr>
      <w:tr w:rsidR="0089509B" w14:paraId="2A9F6166" w14:textId="77777777" w:rsidTr="0089509B">
        <w:tc>
          <w:tcPr>
            <w:tcW w:w="2943" w:type="dxa"/>
            <w:vMerge w:val="restart"/>
          </w:tcPr>
          <w:p w14:paraId="7AB79DFA" w14:textId="77777777" w:rsidR="0089509B" w:rsidRPr="00777992" w:rsidRDefault="0089509B" w:rsidP="0089509B">
            <w:pPr>
              <w:pStyle w:val="element"/>
              <w:keepNext/>
            </w:pPr>
            <w:r>
              <w:t>3</w:t>
            </w:r>
            <w:r>
              <w:tab/>
              <w:t xml:space="preserve">Investigate </w:t>
            </w:r>
            <w:r w:rsidRPr="00777992">
              <w:rPr>
                <w:bCs/>
                <w:iCs/>
              </w:rPr>
              <w:t>community services</w:t>
            </w:r>
            <w:r>
              <w:t xml:space="preserve"> in the local area</w:t>
            </w:r>
          </w:p>
        </w:tc>
        <w:tc>
          <w:tcPr>
            <w:tcW w:w="570" w:type="dxa"/>
            <w:gridSpan w:val="2"/>
          </w:tcPr>
          <w:p w14:paraId="71346A84" w14:textId="77777777" w:rsidR="0089509B" w:rsidRDefault="0089509B" w:rsidP="0089509B">
            <w:pPr>
              <w:pStyle w:val="PC"/>
              <w:keepNext/>
            </w:pPr>
            <w:r>
              <w:t>3.1</w:t>
            </w:r>
          </w:p>
        </w:tc>
        <w:tc>
          <w:tcPr>
            <w:tcW w:w="5729" w:type="dxa"/>
            <w:gridSpan w:val="2"/>
          </w:tcPr>
          <w:p w14:paraId="02E73CF9" w14:textId="77777777" w:rsidR="0089509B" w:rsidRDefault="0089509B" w:rsidP="0089509B">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p w14:paraId="7C1AC909" w14:textId="77777777" w:rsidR="0089509B" w:rsidRPr="00D63F80" w:rsidRDefault="0089509B" w:rsidP="0089509B">
            <w:pPr>
              <w:keepNext/>
              <w:tabs>
                <w:tab w:val="left" w:pos="4512"/>
              </w:tabs>
              <w:rPr>
                <w:lang w:eastAsia="en-US"/>
              </w:rPr>
            </w:pPr>
            <w:r>
              <w:rPr>
                <w:lang w:eastAsia="en-US"/>
              </w:rPr>
              <w:tab/>
            </w:r>
          </w:p>
        </w:tc>
      </w:tr>
      <w:tr w:rsidR="0089509B" w14:paraId="69646C53" w14:textId="77777777" w:rsidTr="0089509B">
        <w:tc>
          <w:tcPr>
            <w:tcW w:w="2943" w:type="dxa"/>
            <w:vMerge/>
          </w:tcPr>
          <w:p w14:paraId="3F684BAA" w14:textId="77777777" w:rsidR="0089509B" w:rsidRDefault="0089509B" w:rsidP="0089509B">
            <w:pPr>
              <w:keepNext/>
            </w:pPr>
          </w:p>
        </w:tc>
        <w:tc>
          <w:tcPr>
            <w:tcW w:w="570" w:type="dxa"/>
            <w:gridSpan w:val="2"/>
          </w:tcPr>
          <w:p w14:paraId="1F2B88C9" w14:textId="77777777" w:rsidR="0089509B" w:rsidRDefault="0089509B" w:rsidP="0089509B">
            <w:pPr>
              <w:pStyle w:val="PC"/>
              <w:keepNext/>
            </w:pPr>
            <w:r>
              <w:t>3.2</w:t>
            </w:r>
          </w:p>
        </w:tc>
        <w:tc>
          <w:tcPr>
            <w:tcW w:w="5729" w:type="dxa"/>
            <w:gridSpan w:val="2"/>
          </w:tcPr>
          <w:p w14:paraId="642B3A32" w14:textId="77777777" w:rsidR="0089509B" w:rsidRDefault="0089509B" w:rsidP="0089509B">
            <w:pPr>
              <w:pStyle w:val="unittext"/>
              <w:rPr>
                <w:szCs w:val="24"/>
                <w:lang w:eastAsia="en-US"/>
              </w:rPr>
            </w:pPr>
            <w:r>
              <w:t xml:space="preserve">Identify available services </w:t>
            </w:r>
          </w:p>
        </w:tc>
      </w:tr>
      <w:tr w:rsidR="0089509B" w14:paraId="380F54F4" w14:textId="77777777" w:rsidTr="0089509B">
        <w:tc>
          <w:tcPr>
            <w:tcW w:w="2943" w:type="dxa"/>
            <w:vMerge/>
          </w:tcPr>
          <w:p w14:paraId="4C9C9607" w14:textId="77777777" w:rsidR="0089509B" w:rsidRDefault="0089509B" w:rsidP="0089509B">
            <w:pPr>
              <w:keepNext/>
            </w:pPr>
          </w:p>
        </w:tc>
        <w:tc>
          <w:tcPr>
            <w:tcW w:w="570" w:type="dxa"/>
            <w:gridSpan w:val="2"/>
          </w:tcPr>
          <w:p w14:paraId="2E345745" w14:textId="77777777" w:rsidR="0089509B" w:rsidRDefault="0089509B" w:rsidP="0089509B">
            <w:pPr>
              <w:pStyle w:val="PC"/>
              <w:keepNext/>
            </w:pPr>
            <w:r>
              <w:t>3.3</w:t>
            </w:r>
          </w:p>
        </w:tc>
        <w:tc>
          <w:tcPr>
            <w:tcW w:w="5729" w:type="dxa"/>
            <w:gridSpan w:val="2"/>
          </w:tcPr>
          <w:p w14:paraId="2904CBE8" w14:textId="77777777" w:rsidR="0089509B" w:rsidRDefault="0089509B" w:rsidP="0089509B">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89509B" w14:paraId="5C3B1AC9" w14:textId="77777777" w:rsidTr="0089509B">
        <w:tc>
          <w:tcPr>
            <w:tcW w:w="2943" w:type="dxa"/>
            <w:vMerge/>
          </w:tcPr>
          <w:p w14:paraId="3F3AEE08" w14:textId="77777777" w:rsidR="0089509B" w:rsidRDefault="0089509B" w:rsidP="0089509B">
            <w:pPr>
              <w:keepNext/>
            </w:pPr>
          </w:p>
        </w:tc>
        <w:tc>
          <w:tcPr>
            <w:tcW w:w="570" w:type="dxa"/>
            <w:gridSpan w:val="2"/>
          </w:tcPr>
          <w:p w14:paraId="52CA7721" w14:textId="77777777" w:rsidR="0089509B" w:rsidRDefault="0089509B" w:rsidP="0089509B">
            <w:pPr>
              <w:pStyle w:val="PC"/>
              <w:keepNext/>
            </w:pPr>
            <w:r>
              <w:t>3.4</w:t>
            </w:r>
          </w:p>
        </w:tc>
        <w:tc>
          <w:tcPr>
            <w:tcW w:w="5729" w:type="dxa"/>
            <w:gridSpan w:val="2"/>
          </w:tcPr>
          <w:p w14:paraId="3C491F1B" w14:textId="77777777" w:rsidR="0089509B" w:rsidRDefault="0089509B" w:rsidP="0089509B">
            <w:pPr>
              <w:pStyle w:val="unittext"/>
              <w:rPr>
                <w:szCs w:val="24"/>
                <w:lang w:eastAsia="en-US"/>
              </w:rPr>
            </w:pPr>
            <w:r>
              <w:rPr>
                <w:szCs w:val="24"/>
              </w:rPr>
              <w:t>Identify the opening and closing times of personally relevant local community services</w:t>
            </w:r>
          </w:p>
        </w:tc>
      </w:tr>
      <w:tr w:rsidR="0089509B" w14:paraId="41C2C155" w14:textId="77777777" w:rsidTr="0089509B">
        <w:tc>
          <w:tcPr>
            <w:tcW w:w="2943" w:type="dxa"/>
          </w:tcPr>
          <w:p w14:paraId="627F71E6" w14:textId="77777777" w:rsidR="0089509B" w:rsidRDefault="0089509B" w:rsidP="0089509B">
            <w:pPr>
              <w:pStyle w:val="spacer"/>
            </w:pPr>
          </w:p>
        </w:tc>
        <w:tc>
          <w:tcPr>
            <w:tcW w:w="6299" w:type="dxa"/>
            <w:gridSpan w:val="4"/>
          </w:tcPr>
          <w:p w14:paraId="4E417F70" w14:textId="77777777" w:rsidR="0089509B" w:rsidRDefault="0089509B" w:rsidP="0089509B">
            <w:pPr>
              <w:pStyle w:val="spacer"/>
            </w:pPr>
          </w:p>
        </w:tc>
      </w:tr>
      <w:tr w:rsidR="0089509B" w14:paraId="5701C63F" w14:textId="77777777" w:rsidTr="0089509B">
        <w:tc>
          <w:tcPr>
            <w:tcW w:w="2943" w:type="dxa"/>
            <w:vMerge w:val="restart"/>
          </w:tcPr>
          <w:p w14:paraId="677FA4F4" w14:textId="77777777" w:rsidR="0089509B" w:rsidRPr="00777992" w:rsidRDefault="0089509B" w:rsidP="0089509B">
            <w:pPr>
              <w:pStyle w:val="element"/>
              <w:keepNext/>
            </w:pPr>
            <w:r>
              <w:t>4</w:t>
            </w:r>
            <w:r>
              <w:tab/>
              <w:t xml:space="preserve">Investigate </w:t>
            </w:r>
            <w:r w:rsidRPr="00777992">
              <w:rPr>
                <w:bCs/>
                <w:iCs/>
              </w:rPr>
              <w:t>recreation options</w:t>
            </w:r>
            <w:r w:rsidRPr="00777992">
              <w:t xml:space="preserve"> </w:t>
            </w:r>
            <w:r>
              <w:t>in the local area</w:t>
            </w:r>
          </w:p>
        </w:tc>
        <w:tc>
          <w:tcPr>
            <w:tcW w:w="570" w:type="dxa"/>
            <w:gridSpan w:val="2"/>
          </w:tcPr>
          <w:p w14:paraId="26E824FF" w14:textId="77777777" w:rsidR="0089509B" w:rsidRDefault="0089509B" w:rsidP="0089509B">
            <w:pPr>
              <w:pStyle w:val="PC"/>
              <w:keepNext/>
            </w:pPr>
            <w:r>
              <w:t>4.1</w:t>
            </w:r>
          </w:p>
        </w:tc>
        <w:tc>
          <w:tcPr>
            <w:tcW w:w="5729" w:type="dxa"/>
            <w:gridSpan w:val="2"/>
          </w:tcPr>
          <w:p w14:paraId="32E003E2" w14:textId="77777777" w:rsidR="0089509B" w:rsidRDefault="0089509B" w:rsidP="0089509B">
            <w:pPr>
              <w:pStyle w:val="unittext"/>
              <w:rPr>
                <w:szCs w:val="24"/>
                <w:lang w:eastAsia="en-US"/>
              </w:rPr>
            </w:pPr>
            <w:r>
              <w:t xml:space="preserve">Identify sources of information on </w:t>
            </w:r>
            <w:r w:rsidRPr="00777992">
              <w:rPr>
                <w:b/>
                <w:i/>
              </w:rPr>
              <w:t>recreation options</w:t>
            </w:r>
          </w:p>
        </w:tc>
      </w:tr>
      <w:tr w:rsidR="0089509B" w14:paraId="50D28185" w14:textId="77777777" w:rsidTr="0089509B">
        <w:tc>
          <w:tcPr>
            <w:tcW w:w="2943" w:type="dxa"/>
            <w:vMerge/>
          </w:tcPr>
          <w:p w14:paraId="7A1F5439" w14:textId="77777777" w:rsidR="0089509B" w:rsidRDefault="0089509B" w:rsidP="0089509B">
            <w:pPr>
              <w:keepNext/>
            </w:pPr>
          </w:p>
        </w:tc>
        <w:tc>
          <w:tcPr>
            <w:tcW w:w="570" w:type="dxa"/>
            <w:gridSpan w:val="2"/>
          </w:tcPr>
          <w:p w14:paraId="1EEEF9C8" w14:textId="77777777" w:rsidR="0089509B" w:rsidRDefault="0089509B" w:rsidP="0089509B">
            <w:pPr>
              <w:pStyle w:val="PC"/>
              <w:keepNext/>
            </w:pPr>
            <w:r>
              <w:t>4.2</w:t>
            </w:r>
          </w:p>
        </w:tc>
        <w:tc>
          <w:tcPr>
            <w:tcW w:w="5729" w:type="dxa"/>
            <w:gridSpan w:val="2"/>
          </w:tcPr>
          <w:p w14:paraId="50F136DC" w14:textId="77777777" w:rsidR="0089509B" w:rsidRDefault="0089509B" w:rsidP="0089509B">
            <w:pPr>
              <w:pStyle w:val="unittext"/>
              <w:rPr>
                <w:szCs w:val="24"/>
                <w:lang w:eastAsia="en-US"/>
              </w:rPr>
            </w:pPr>
            <w:r>
              <w:t>Identify recreation options in your area</w:t>
            </w:r>
          </w:p>
        </w:tc>
      </w:tr>
      <w:tr w:rsidR="0089509B" w14:paraId="0BE0646D" w14:textId="77777777" w:rsidTr="0089509B">
        <w:tc>
          <w:tcPr>
            <w:tcW w:w="2943" w:type="dxa"/>
            <w:vMerge/>
          </w:tcPr>
          <w:p w14:paraId="36BF9EDD" w14:textId="77777777" w:rsidR="0089509B" w:rsidRDefault="0089509B" w:rsidP="0089509B">
            <w:pPr>
              <w:keepNext/>
            </w:pPr>
          </w:p>
        </w:tc>
        <w:tc>
          <w:tcPr>
            <w:tcW w:w="570" w:type="dxa"/>
            <w:gridSpan w:val="2"/>
          </w:tcPr>
          <w:p w14:paraId="703E4C10" w14:textId="77777777" w:rsidR="0089509B" w:rsidRDefault="0089509B" w:rsidP="0089509B">
            <w:pPr>
              <w:pStyle w:val="PC"/>
              <w:keepNext/>
            </w:pPr>
            <w:r>
              <w:t>4.3</w:t>
            </w:r>
          </w:p>
        </w:tc>
        <w:tc>
          <w:tcPr>
            <w:tcW w:w="5729" w:type="dxa"/>
            <w:gridSpan w:val="2"/>
          </w:tcPr>
          <w:p w14:paraId="20F90277" w14:textId="77777777" w:rsidR="0089509B" w:rsidRDefault="0089509B" w:rsidP="0089509B">
            <w:pPr>
              <w:pStyle w:val="unittext"/>
              <w:rPr>
                <w:szCs w:val="24"/>
                <w:lang w:eastAsia="en-US"/>
              </w:rPr>
            </w:pPr>
            <w:r>
              <w:rPr>
                <w:szCs w:val="24"/>
              </w:rPr>
              <w:t>Locate a local recreation activity</w:t>
            </w:r>
          </w:p>
        </w:tc>
      </w:tr>
      <w:tr w:rsidR="0089509B" w14:paraId="5D1C2B84" w14:textId="77777777" w:rsidTr="0089509B">
        <w:tc>
          <w:tcPr>
            <w:tcW w:w="2943" w:type="dxa"/>
            <w:vMerge/>
          </w:tcPr>
          <w:p w14:paraId="3A79713B" w14:textId="77777777" w:rsidR="0089509B" w:rsidRDefault="0089509B" w:rsidP="0089509B">
            <w:pPr>
              <w:keepNext/>
            </w:pPr>
          </w:p>
        </w:tc>
        <w:tc>
          <w:tcPr>
            <w:tcW w:w="570" w:type="dxa"/>
            <w:gridSpan w:val="2"/>
          </w:tcPr>
          <w:p w14:paraId="5FF9B0C9" w14:textId="77777777" w:rsidR="0089509B" w:rsidRDefault="0089509B" w:rsidP="0089509B">
            <w:pPr>
              <w:pStyle w:val="PC"/>
              <w:keepNext/>
            </w:pPr>
            <w:r>
              <w:t>4.4</w:t>
            </w:r>
          </w:p>
        </w:tc>
        <w:tc>
          <w:tcPr>
            <w:tcW w:w="5729" w:type="dxa"/>
            <w:gridSpan w:val="2"/>
          </w:tcPr>
          <w:p w14:paraId="08FFEC62" w14:textId="77777777" w:rsidR="0089509B" w:rsidRDefault="0089509B" w:rsidP="0089509B">
            <w:pPr>
              <w:pStyle w:val="unittext"/>
              <w:rPr>
                <w:szCs w:val="24"/>
                <w:lang w:eastAsia="en-US"/>
              </w:rPr>
            </w:pPr>
            <w:r>
              <w:t>Identify the opening and closing times of the recreation activity</w:t>
            </w:r>
          </w:p>
        </w:tc>
      </w:tr>
      <w:tr w:rsidR="0089509B" w14:paraId="50F978A6" w14:textId="77777777" w:rsidTr="0089509B">
        <w:tc>
          <w:tcPr>
            <w:tcW w:w="2943" w:type="dxa"/>
          </w:tcPr>
          <w:p w14:paraId="1CBE3E79" w14:textId="77777777" w:rsidR="0089509B" w:rsidRDefault="0089509B" w:rsidP="0089509B">
            <w:pPr>
              <w:pStyle w:val="spacer"/>
            </w:pPr>
          </w:p>
        </w:tc>
        <w:tc>
          <w:tcPr>
            <w:tcW w:w="6299" w:type="dxa"/>
            <w:gridSpan w:val="4"/>
          </w:tcPr>
          <w:p w14:paraId="496F616D" w14:textId="77777777" w:rsidR="0089509B" w:rsidRDefault="0089509B" w:rsidP="0089509B">
            <w:pPr>
              <w:pStyle w:val="spacer"/>
            </w:pPr>
          </w:p>
        </w:tc>
      </w:tr>
      <w:tr w:rsidR="0089509B" w14:paraId="01AAEAD8" w14:textId="77777777" w:rsidTr="0089509B">
        <w:tc>
          <w:tcPr>
            <w:tcW w:w="9242" w:type="dxa"/>
            <w:gridSpan w:val="5"/>
          </w:tcPr>
          <w:p w14:paraId="0D966148" w14:textId="77777777" w:rsidR="0089509B" w:rsidRDefault="0089509B" w:rsidP="0089509B">
            <w:pPr>
              <w:pStyle w:val="Heading21"/>
            </w:pPr>
            <w:r>
              <w:t>Required Knowledge and Skills</w:t>
            </w:r>
          </w:p>
          <w:p w14:paraId="5D1ECCFD" w14:textId="77777777" w:rsidR="0089509B" w:rsidRDefault="0089509B" w:rsidP="0089509B">
            <w:pPr>
              <w:pStyle w:val="text"/>
            </w:pPr>
            <w:r w:rsidRPr="005979AA">
              <w:t>This describes the essential skills and knowledge and their level required for this unit</w:t>
            </w:r>
            <w:r>
              <w:t>.</w:t>
            </w:r>
          </w:p>
        </w:tc>
      </w:tr>
      <w:tr w:rsidR="0089509B" w14:paraId="07A8FC6D" w14:textId="77777777" w:rsidTr="0089509B">
        <w:tc>
          <w:tcPr>
            <w:tcW w:w="9242" w:type="dxa"/>
            <w:gridSpan w:val="5"/>
          </w:tcPr>
          <w:p w14:paraId="15000749" w14:textId="77777777" w:rsidR="0089509B" w:rsidRDefault="0089509B" w:rsidP="0089509B">
            <w:pPr>
              <w:pStyle w:val="unittext"/>
            </w:pPr>
            <w:r>
              <w:t>Required Knowledge:</w:t>
            </w:r>
          </w:p>
          <w:p w14:paraId="3D243272" w14:textId="77777777" w:rsidR="0089509B" w:rsidRDefault="0089509B" w:rsidP="0089509B">
            <w:pPr>
              <w:pStyle w:val="bullet"/>
              <w:numPr>
                <w:ilvl w:val="0"/>
                <w:numId w:val="13"/>
              </w:numPr>
              <w:ind w:left="284" w:hanging="284"/>
            </w:pPr>
            <w:r w:rsidRPr="00165367">
              <w:t xml:space="preserve">reading strategies to engage with </w:t>
            </w:r>
            <w:r>
              <w:t xml:space="preserve">simple </w:t>
            </w:r>
            <w:r w:rsidRPr="00165367">
              <w:t>printed</w:t>
            </w:r>
            <w:r>
              <w:t xml:space="preserve"> and / or digital texts about community services </w:t>
            </w:r>
          </w:p>
          <w:p w14:paraId="30B00F5D" w14:textId="77777777" w:rsidR="0089509B" w:rsidRDefault="0089509B" w:rsidP="0089509B">
            <w:pPr>
              <w:pStyle w:val="unittext"/>
            </w:pPr>
            <w:r>
              <w:t>Required Skills:</w:t>
            </w:r>
          </w:p>
          <w:p w14:paraId="6D4A355B" w14:textId="77777777" w:rsidR="0089509B" w:rsidRDefault="0089509B" w:rsidP="0089509B">
            <w:pPr>
              <w:pStyle w:val="bullet"/>
              <w:numPr>
                <w:ilvl w:val="0"/>
                <w:numId w:val="13"/>
              </w:numPr>
              <w:ind w:left="284" w:hanging="284"/>
            </w:pPr>
            <w:r>
              <w:t>literacy skills to access and interpret information on local community services and recreation options</w:t>
            </w:r>
          </w:p>
          <w:p w14:paraId="52EDC457" w14:textId="77777777" w:rsidR="0089509B" w:rsidRDefault="0089509B" w:rsidP="0089509B">
            <w:pPr>
              <w:pStyle w:val="bullet"/>
              <w:numPr>
                <w:ilvl w:val="0"/>
                <w:numId w:val="13"/>
              </w:numPr>
              <w:ind w:left="284" w:hanging="284"/>
            </w:pPr>
            <w:r>
              <w:t>numeracy skills to:</w:t>
            </w:r>
          </w:p>
          <w:p w14:paraId="0692272F" w14:textId="77777777" w:rsidR="0089509B" w:rsidRDefault="0089509B" w:rsidP="0089509B">
            <w:pPr>
              <w:pStyle w:val="endash"/>
              <w:keepNext/>
              <w:ind w:left="568" w:hanging="284"/>
            </w:pPr>
            <w:r>
              <w:t>read a public transport timetable</w:t>
            </w:r>
          </w:p>
          <w:p w14:paraId="2FF5E6EE" w14:textId="77777777" w:rsidR="0089509B" w:rsidRDefault="0089509B" w:rsidP="0089509B">
            <w:pPr>
              <w:pStyle w:val="endash"/>
              <w:keepNext/>
              <w:ind w:left="568" w:hanging="284"/>
            </w:pPr>
            <w:r>
              <w:t>identify the opening and closing times of a recreation activity</w:t>
            </w:r>
          </w:p>
        </w:tc>
      </w:tr>
      <w:tr w:rsidR="0089509B" w14:paraId="0C38FC43" w14:textId="77777777" w:rsidTr="0089509B">
        <w:tc>
          <w:tcPr>
            <w:tcW w:w="9242" w:type="dxa"/>
            <w:gridSpan w:val="5"/>
          </w:tcPr>
          <w:p w14:paraId="78E88B68" w14:textId="77777777" w:rsidR="0089509B" w:rsidRDefault="0089509B" w:rsidP="0089509B">
            <w:pPr>
              <w:pStyle w:val="spacer"/>
            </w:pPr>
          </w:p>
        </w:tc>
      </w:tr>
      <w:tr w:rsidR="0089509B" w14:paraId="754A8B7F" w14:textId="77777777" w:rsidTr="0089509B">
        <w:tc>
          <w:tcPr>
            <w:tcW w:w="9242" w:type="dxa"/>
            <w:gridSpan w:val="5"/>
          </w:tcPr>
          <w:p w14:paraId="013243FA" w14:textId="77777777" w:rsidR="0089509B" w:rsidRDefault="0089509B" w:rsidP="0089509B">
            <w:pPr>
              <w:pStyle w:val="Heading21"/>
            </w:pPr>
            <w:r>
              <w:t>Range Statement</w:t>
            </w:r>
          </w:p>
          <w:p w14:paraId="006672B0" w14:textId="77777777" w:rsidR="0089509B" w:rsidRDefault="0089509B" w:rsidP="0089509B">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41C45F73" w14:textId="77777777" w:rsidTr="0089509B">
        <w:tc>
          <w:tcPr>
            <w:tcW w:w="3369" w:type="dxa"/>
            <w:gridSpan w:val="2"/>
          </w:tcPr>
          <w:p w14:paraId="47D6905E" w14:textId="77777777" w:rsidR="0089509B" w:rsidRPr="008802D5" w:rsidRDefault="0089509B" w:rsidP="0089509B">
            <w:pPr>
              <w:pStyle w:val="unittext"/>
            </w:pPr>
            <w:r>
              <w:rPr>
                <w:b/>
                <w:i/>
              </w:rPr>
              <w:t xml:space="preserve">Major centre </w:t>
            </w:r>
            <w:r>
              <w:t>may include:</w:t>
            </w:r>
          </w:p>
        </w:tc>
        <w:tc>
          <w:tcPr>
            <w:tcW w:w="5873" w:type="dxa"/>
            <w:gridSpan w:val="3"/>
          </w:tcPr>
          <w:p w14:paraId="0D6D32A7" w14:textId="77777777" w:rsidR="0089509B" w:rsidRPr="008802D5" w:rsidRDefault="0089509B" w:rsidP="0089509B">
            <w:pPr>
              <w:pStyle w:val="bullet"/>
              <w:numPr>
                <w:ilvl w:val="0"/>
                <w:numId w:val="13"/>
              </w:numPr>
              <w:ind w:left="284" w:hanging="284"/>
            </w:pPr>
            <w:r w:rsidRPr="008802D5">
              <w:t>capital city</w:t>
            </w:r>
          </w:p>
          <w:p w14:paraId="313CF59A" w14:textId="77777777" w:rsidR="0089509B" w:rsidRPr="008802D5" w:rsidRDefault="0089509B" w:rsidP="0089509B">
            <w:pPr>
              <w:pStyle w:val="bullet"/>
              <w:numPr>
                <w:ilvl w:val="0"/>
                <w:numId w:val="13"/>
              </w:numPr>
              <w:ind w:left="284" w:hanging="284"/>
            </w:pPr>
            <w:r w:rsidRPr="008802D5">
              <w:t>regional centre</w:t>
            </w:r>
          </w:p>
          <w:p w14:paraId="0AA6F2FC" w14:textId="77777777" w:rsidR="0089509B" w:rsidRDefault="0089509B" w:rsidP="0089509B">
            <w:pPr>
              <w:pStyle w:val="bullet"/>
              <w:numPr>
                <w:ilvl w:val="0"/>
                <w:numId w:val="13"/>
              </w:numPr>
              <w:ind w:left="284" w:hanging="284"/>
            </w:pPr>
            <w:r w:rsidRPr="008802D5">
              <w:t>CBD</w:t>
            </w:r>
          </w:p>
        </w:tc>
      </w:tr>
      <w:tr w:rsidR="0089509B" w14:paraId="6A5978E1" w14:textId="77777777" w:rsidTr="0089509B">
        <w:tc>
          <w:tcPr>
            <w:tcW w:w="9242" w:type="dxa"/>
            <w:gridSpan w:val="5"/>
          </w:tcPr>
          <w:p w14:paraId="258E9792" w14:textId="77777777" w:rsidR="0089509B" w:rsidRDefault="0089509B" w:rsidP="0089509B">
            <w:pPr>
              <w:pStyle w:val="spacer"/>
            </w:pPr>
          </w:p>
        </w:tc>
      </w:tr>
      <w:tr w:rsidR="0089509B" w14:paraId="2AEA38B8" w14:textId="77777777" w:rsidTr="0089509B">
        <w:tc>
          <w:tcPr>
            <w:tcW w:w="3369" w:type="dxa"/>
            <w:gridSpan w:val="2"/>
          </w:tcPr>
          <w:p w14:paraId="057F3C77" w14:textId="77777777" w:rsidR="0089509B" w:rsidRPr="008802D5" w:rsidRDefault="0089509B" w:rsidP="0089509B">
            <w:pPr>
              <w:pStyle w:val="unittext"/>
            </w:pPr>
            <w:r>
              <w:rPr>
                <w:b/>
                <w:i/>
              </w:rPr>
              <w:t xml:space="preserve">Modes of transport </w:t>
            </w:r>
            <w:r>
              <w:t>may include:</w:t>
            </w:r>
          </w:p>
        </w:tc>
        <w:tc>
          <w:tcPr>
            <w:tcW w:w="5873" w:type="dxa"/>
            <w:gridSpan w:val="3"/>
          </w:tcPr>
          <w:p w14:paraId="7D3F43D8" w14:textId="77777777" w:rsidR="0089509B" w:rsidRPr="008802D5" w:rsidRDefault="0089509B" w:rsidP="0089509B">
            <w:pPr>
              <w:pStyle w:val="bullet"/>
              <w:numPr>
                <w:ilvl w:val="0"/>
                <w:numId w:val="13"/>
              </w:numPr>
              <w:ind w:left="284" w:hanging="284"/>
            </w:pPr>
            <w:r w:rsidRPr="008802D5">
              <w:t>bus</w:t>
            </w:r>
          </w:p>
          <w:p w14:paraId="7F1AB285" w14:textId="77777777" w:rsidR="0089509B" w:rsidRPr="008802D5" w:rsidRDefault="0089509B" w:rsidP="0089509B">
            <w:pPr>
              <w:pStyle w:val="bullet"/>
              <w:numPr>
                <w:ilvl w:val="0"/>
                <w:numId w:val="13"/>
              </w:numPr>
              <w:ind w:left="284" w:hanging="284"/>
            </w:pPr>
            <w:r w:rsidRPr="008802D5">
              <w:t>tram</w:t>
            </w:r>
          </w:p>
          <w:p w14:paraId="3E3F9EAA" w14:textId="77777777" w:rsidR="0089509B" w:rsidRPr="008802D5" w:rsidRDefault="0089509B" w:rsidP="0089509B">
            <w:pPr>
              <w:pStyle w:val="bullet"/>
              <w:numPr>
                <w:ilvl w:val="0"/>
                <w:numId w:val="13"/>
              </w:numPr>
              <w:ind w:left="284" w:hanging="284"/>
            </w:pPr>
            <w:r w:rsidRPr="008802D5">
              <w:t>train</w:t>
            </w:r>
          </w:p>
          <w:p w14:paraId="29B6AD76" w14:textId="77777777" w:rsidR="0089509B" w:rsidRPr="008802D5" w:rsidRDefault="0089509B" w:rsidP="0089509B">
            <w:pPr>
              <w:pStyle w:val="bullet"/>
              <w:numPr>
                <w:ilvl w:val="0"/>
                <w:numId w:val="13"/>
              </w:numPr>
              <w:ind w:left="284" w:hanging="284"/>
            </w:pPr>
            <w:r w:rsidRPr="008802D5">
              <w:t>taxi</w:t>
            </w:r>
          </w:p>
          <w:p w14:paraId="60294934" w14:textId="77777777" w:rsidR="0089509B" w:rsidRDefault="0089509B" w:rsidP="0089509B">
            <w:pPr>
              <w:pStyle w:val="bullet"/>
              <w:numPr>
                <w:ilvl w:val="0"/>
                <w:numId w:val="13"/>
              </w:numPr>
              <w:ind w:left="284" w:hanging="284"/>
            </w:pPr>
            <w:r w:rsidRPr="008802D5">
              <w:t xml:space="preserve">bike </w:t>
            </w:r>
          </w:p>
        </w:tc>
      </w:tr>
      <w:tr w:rsidR="0089509B" w14:paraId="590619D4" w14:textId="77777777" w:rsidTr="0089509B">
        <w:tc>
          <w:tcPr>
            <w:tcW w:w="9242" w:type="dxa"/>
            <w:gridSpan w:val="5"/>
          </w:tcPr>
          <w:p w14:paraId="768EA2BD" w14:textId="77777777" w:rsidR="0089509B" w:rsidRDefault="0089509B" w:rsidP="0089509B">
            <w:pPr>
              <w:pStyle w:val="spacer"/>
            </w:pPr>
          </w:p>
        </w:tc>
      </w:tr>
      <w:tr w:rsidR="0089509B" w14:paraId="64541C17" w14:textId="77777777" w:rsidTr="0089509B">
        <w:tc>
          <w:tcPr>
            <w:tcW w:w="3369" w:type="dxa"/>
            <w:gridSpan w:val="2"/>
          </w:tcPr>
          <w:p w14:paraId="5A19CCE1" w14:textId="77777777" w:rsidR="0089509B" w:rsidRPr="003C6532" w:rsidRDefault="0089509B" w:rsidP="0089509B">
            <w:pPr>
              <w:pStyle w:val="unittext"/>
            </w:pPr>
            <w:r>
              <w:rPr>
                <w:b/>
                <w:bCs/>
                <w:i/>
                <w:iCs/>
              </w:rPr>
              <w:lastRenderedPageBreak/>
              <w:t xml:space="preserve">Sources of information </w:t>
            </w:r>
            <w:r>
              <w:rPr>
                <w:bCs/>
                <w:iCs/>
              </w:rPr>
              <w:t>may include:</w:t>
            </w:r>
          </w:p>
        </w:tc>
        <w:tc>
          <w:tcPr>
            <w:tcW w:w="5873" w:type="dxa"/>
            <w:gridSpan w:val="3"/>
          </w:tcPr>
          <w:p w14:paraId="2AD5BF0A" w14:textId="77777777" w:rsidR="0089509B" w:rsidRPr="003C6532" w:rsidRDefault="0089509B" w:rsidP="0089509B">
            <w:pPr>
              <w:pStyle w:val="bullet"/>
              <w:numPr>
                <w:ilvl w:val="0"/>
                <w:numId w:val="13"/>
              </w:numPr>
              <w:ind w:left="284" w:hanging="284"/>
            </w:pPr>
            <w:r w:rsidRPr="003C6532">
              <w:t>local paper</w:t>
            </w:r>
          </w:p>
          <w:p w14:paraId="650E9A4D" w14:textId="77777777" w:rsidR="0089509B" w:rsidRPr="003C6532" w:rsidRDefault="0089509B" w:rsidP="0089509B">
            <w:pPr>
              <w:pStyle w:val="bullet"/>
              <w:numPr>
                <w:ilvl w:val="0"/>
                <w:numId w:val="13"/>
              </w:numPr>
              <w:ind w:left="284" w:hanging="284"/>
            </w:pPr>
            <w:r w:rsidRPr="003C6532">
              <w:t>posters</w:t>
            </w:r>
          </w:p>
          <w:p w14:paraId="7C427A99" w14:textId="77777777" w:rsidR="0089509B" w:rsidRPr="003C6532" w:rsidRDefault="0089509B" w:rsidP="0089509B">
            <w:pPr>
              <w:pStyle w:val="bullet"/>
              <w:numPr>
                <w:ilvl w:val="0"/>
                <w:numId w:val="13"/>
              </w:numPr>
              <w:ind w:left="284" w:hanging="284"/>
            </w:pPr>
            <w:r w:rsidRPr="003C6532">
              <w:t>flyers</w:t>
            </w:r>
          </w:p>
          <w:p w14:paraId="1D663EBD" w14:textId="77777777" w:rsidR="0089509B" w:rsidRDefault="0089509B" w:rsidP="0089509B">
            <w:pPr>
              <w:pStyle w:val="bullet"/>
              <w:numPr>
                <w:ilvl w:val="0"/>
                <w:numId w:val="13"/>
              </w:numPr>
              <w:ind w:left="284" w:hanging="284"/>
            </w:pPr>
            <w:r w:rsidRPr="003C6532">
              <w:t>radio / TV</w:t>
            </w:r>
          </w:p>
          <w:p w14:paraId="76819593" w14:textId="77777777" w:rsidR="0089509B" w:rsidRDefault="0089509B" w:rsidP="0089509B">
            <w:pPr>
              <w:pStyle w:val="bullet"/>
              <w:numPr>
                <w:ilvl w:val="0"/>
                <w:numId w:val="13"/>
              </w:numPr>
              <w:ind w:left="284" w:hanging="284"/>
            </w:pPr>
            <w:r>
              <w:t>websites</w:t>
            </w:r>
          </w:p>
        </w:tc>
      </w:tr>
      <w:tr w:rsidR="0089509B" w14:paraId="2098C9D6" w14:textId="77777777" w:rsidTr="0089509B">
        <w:tc>
          <w:tcPr>
            <w:tcW w:w="9242" w:type="dxa"/>
            <w:gridSpan w:val="5"/>
          </w:tcPr>
          <w:p w14:paraId="09C68995" w14:textId="77777777" w:rsidR="0089509B" w:rsidRDefault="0089509B" w:rsidP="0089509B">
            <w:pPr>
              <w:pStyle w:val="spacer"/>
            </w:pPr>
          </w:p>
        </w:tc>
      </w:tr>
      <w:tr w:rsidR="0089509B" w14:paraId="42DCDAC1" w14:textId="77777777" w:rsidTr="0089509B">
        <w:tc>
          <w:tcPr>
            <w:tcW w:w="3369" w:type="dxa"/>
            <w:gridSpan w:val="2"/>
          </w:tcPr>
          <w:p w14:paraId="2083CCC5" w14:textId="77777777" w:rsidR="0089509B" w:rsidRPr="003C6532" w:rsidRDefault="0089509B" w:rsidP="0089509B">
            <w:pPr>
              <w:pStyle w:val="unittext"/>
            </w:pPr>
            <w:r>
              <w:rPr>
                <w:b/>
                <w:i/>
              </w:rPr>
              <w:t xml:space="preserve">Community services </w:t>
            </w:r>
            <w:r>
              <w:t>may include:</w:t>
            </w:r>
          </w:p>
        </w:tc>
        <w:tc>
          <w:tcPr>
            <w:tcW w:w="5873" w:type="dxa"/>
            <w:gridSpan w:val="3"/>
          </w:tcPr>
          <w:p w14:paraId="7B53539D" w14:textId="77777777" w:rsidR="0089509B" w:rsidRPr="003C6532" w:rsidRDefault="0089509B" w:rsidP="0089509B">
            <w:pPr>
              <w:pStyle w:val="bullet"/>
              <w:numPr>
                <w:ilvl w:val="0"/>
                <w:numId w:val="13"/>
              </w:numPr>
              <w:ind w:left="284" w:hanging="284"/>
            </w:pPr>
            <w:r w:rsidRPr="003C6532">
              <w:t>schools, kindergarten, child care centres</w:t>
            </w:r>
          </w:p>
          <w:p w14:paraId="46BBBB20" w14:textId="77777777" w:rsidR="0089509B" w:rsidRPr="003C6532" w:rsidRDefault="0089509B" w:rsidP="0089509B">
            <w:pPr>
              <w:pStyle w:val="bullet"/>
              <w:numPr>
                <w:ilvl w:val="0"/>
                <w:numId w:val="13"/>
              </w:numPr>
              <w:ind w:left="284" w:hanging="284"/>
            </w:pPr>
            <w:r w:rsidRPr="003C6532">
              <w:t>hospital</w:t>
            </w:r>
            <w:r>
              <w:t xml:space="preserve"> </w:t>
            </w:r>
            <w:r w:rsidRPr="003C6532">
              <w:t>/</w:t>
            </w:r>
            <w:r>
              <w:t xml:space="preserve"> </w:t>
            </w:r>
            <w:r w:rsidRPr="003C6532">
              <w:t>medical centre</w:t>
            </w:r>
          </w:p>
          <w:p w14:paraId="2B0695AA" w14:textId="77777777" w:rsidR="0089509B" w:rsidRPr="003C6532" w:rsidRDefault="0089509B" w:rsidP="0089509B">
            <w:pPr>
              <w:pStyle w:val="bullet"/>
              <w:numPr>
                <w:ilvl w:val="0"/>
                <w:numId w:val="13"/>
              </w:numPr>
              <w:ind w:left="284" w:hanging="284"/>
            </w:pPr>
            <w:r w:rsidRPr="003C6532">
              <w:t>library</w:t>
            </w:r>
          </w:p>
          <w:p w14:paraId="36A868D6" w14:textId="77777777" w:rsidR="0089509B" w:rsidRPr="003C6532" w:rsidRDefault="0089509B" w:rsidP="0089509B">
            <w:pPr>
              <w:pStyle w:val="bullet"/>
              <w:numPr>
                <w:ilvl w:val="0"/>
                <w:numId w:val="13"/>
              </w:numPr>
              <w:ind w:left="284" w:hanging="284"/>
            </w:pPr>
            <w:r w:rsidRPr="003C6532">
              <w:t>police station</w:t>
            </w:r>
          </w:p>
          <w:p w14:paraId="75CA978E" w14:textId="77777777" w:rsidR="0089509B" w:rsidRPr="003C6532" w:rsidRDefault="0089509B" w:rsidP="0089509B">
            <w:pPr>
              <w:pStyle w:val="bullet"/>
              <w:numPr>
                <w:ilvl w:val="0"/>
                <w:numId w:val="13"/>
              </w:numPr>
              <w:ind w:left="284" w:hanging="284"/>
            </w:pPr>
            <w:r w:rsidRPr="003C6532">
              <w:t>neighbourhood house</w:t>
            </w:r>
          </w:p>
          <w:p w14:paraId="78251D2A" w14:textId="77777777" w:rsidR="0089509B" w:rsidRDefault="0089509B" w:rsidP="0089509B">
            <w:pPr>
              <w:pStyle w:val="bullet"/>
              <w:numPr>
                <w:ilvl w:val="0"/>
                <w:numId w:val="13"/>
              </w:numPr>
              <w:ind w:left="284" w:hanging="284"/>
            </w:pPr>
            <w:r w:rsidRPr="003C6532">
              <w:t>interpreting services</w:t>
            </w:r>
          </w:p>
        </w:tc>
      </w:tr>
      <w:tr w:rsidR="0089509B" w14:paraId="5F3A1A35" w14:textId="77777777" w:rsidTr="0089509B">
        <w:tc>
          <w:tcPr>
            <w:tcW w:w="9242" w:type="dxa"/>
            <w:gridSpan w:val="5"/>
          </w:tcPr>
          <w:p w14:paraId="2DC0F9C1" w14:textId="77777777" w:rsidR="0089509B" w:rsidRDefault="0089509B" w:rsidP="0089509B">
            <w:pPr>
              <w:pStyle w:val="spacer"/>
            </w:pPr>
          </w:p>
        </w:tc>
      </w:tr>
      <w:tr w:rsidR="0089509B" w14:paraId="3EC10694" w14:textId="77777777" w:rsidTr="0089509B">
        <w:tc>
          <w:tcPr>
            <w:tcW w:w="3369" w:type="dxa"/>
            <w:gridSpan w:val="2"/>
          </w:tcPr>
          <w:p w14:paraId="530C4CD4" w14:textId="77777777" w:rsidR="0089509B" w:rsidRPr="003C6532" w:rsidRDefault="0089509B" w:rsidP="0089509B">
            <w:pPr>
              <w:pStyle w:val="unittext"/>
            </w:pPr>
            <w:r>
              <w:rPr>
                <w:b/>
                <w:i/>
              </w:rPr>
              <w:t xml:space="preserve">Recreation options </w:t>
            </w:r>
            <w:r>
              <w:t>may include:</w:t>
            </w:r>
          </w:p>
        </w:tc>
        <w:tc>
          <w:tcPr>
            <w:tcW w:w="5873" w:type="dxa"/>
            <w:gridSpan w:val="3"/>
          </w:tcPr>
          <w:p w14:paraId="19EC383C" w14:textId="77777777" w:rsidR="0089509B" w:rsidRPr="003C6532" w:rsidRDefault="0089509B" w:rsidP="0089509B">
            <w:pPr>
              <w:pStyle w:val="bullet"/>
              <w:numPr>
                <w:ilvl w:val="0"/>
                <w:numId w:val="13"/>
              </w:numPr>
              <w:ind w:left="284" w:hanging="284"/>
            </w:pPr>
            <w:r w:rsidRPr="003C6532">
              <w:t>sporting facilities</w:t>
            </w:r>
            <w:r>
              <w:t xml:space="preserve"> </w:t>
            </w:r>
            <w:r w:rsidRPr="003C6532">
              <w:t>/</w:t>
            </w:r>
            <w:r>
              <w:t xml:space="preserve"> </w:t>
            </w:r>
            <w:r w:rsidRPr="003C6532">
              <w:t>clubs</w:t>
            </w:r>
          </w:p>
          <w:p w14:paraId="163619C2" w14:textId="77777777" w:rsidR="0089509B" w:rsidRPr="003C6532" w:rsidRDefault="0089509B" w:rsidP="0089509B">
            <w:pPr>
              <w:pStyle w:val="bullet"/>
              <w:numPr>
                <w:ilvl w:val="0"/>
                <w:numId w:val="13"/>
              </w:numPr>
              <w:ind w:left="284" w:hanging="284"/>
            </w:pPr>
            <w:r w:rsidRPr="003C6532">
              <w:t xml:space="preserve">yoga </w:t>
            </w:r>
            <w:r>
              <w:t xml:space="preserve">/ dance </w:t>
            </w:r>
            <w:r w:rsidRPr="003C6532">
              <w:t>classes</w:t>
            </w:r>
          </w:p>
          <w:p w14:paraId="3486F7A7" w14:textId="77777777" w:rsidR="0089509B" w:rsidRPr="003C6532" w:rsidRDefault="0089509B" w:rsidP="0089509B">
            <w:pPr>
              <w:pStyle w:val="bullet"/>
              <w:numPr>
                <w:ilvl w:val="0"/>
                <w:numId w:val="13"/>
              </w:numPr>
              <w:ind w:left="284" w:hanging="284"/>
            </w:pPr>
            <w:r>
              <w:t>book / reading club</w:t>
            </w:r>
          </w:p>
          <w:p w14:paraId="38D782C8" w14:textId="77777777" w:rsidR="0089509B" w:rsidRDefault="0089509B" w:rsidP="0089509B">
            <w:pPr>
              <w:pStyle w:val="bullet"/>
              <w:numPr>
                <w:ilvl w:val="0"/>
                <w:numId w:val="13"/>
              </w:numPr>
              <w:ind w:left="284" w:hanging="284"/>
            </w:pPr>
            <w:r w:rsidRPr="003C6532">
              <w:t>community clubs</w:t>
            </w:r>
          </w:p>
        </w:tc>
      </w:tr>
      <w:tr w:rsidR="0089509B" w14:paraId="67A77239" w14:textId="77777777" w:rsidTr="0089509B">
        <w:tc>
          <w:tcPr>
            <w:tcW w:w="9242" w:type="dxa"/>
            <w:gridSpan w:val="5"/>
          </w:tcPr>
          <w:p w14:paraId="0E262007" w14:textId="77777777" w:rsidR="0089509B" w:rsidRDefault="0089509B" w:rsidP="0089509B">
            <w:pPr>
              <w:pStyle w:val="spacer"/>
            </w:pPr>
          </w:p>
        </w:tc>
      </w:tr>
      <w:tr w:rsidR="0089509B" w14:paraId="210524F9" w14:textId="77777777" w:rsidTr="0089509B">
        <w:tc>
          <w:tcPr>
            <w:tcW w:w="9242" w:type="dxa"/>
            <w:gridSpan w:val="5"/>
          </w:tcPr>
          <w:p w14:paraId="1DD5F211" w14:textId="77777777" w:rsidR="0089509B" w:rsidRDefault="0089509B" w:rsidP="0089509B">
            <w:pPr>
              <w:pStyle w:val="Heading21"/>
            </w:pPr>
            <w:r>
              <w:t>Evidence Guide</w:t>
            </w:r>
          </w:p>
          <w:p w14:paraId="33B4253B" w14:textId="77777777" w:rsidR="0089509B" w:rsidRDefault="0089509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76782682" w14:textId="77777777" w:rsidTr="0089509B">
        <w:tc>
          <w:tcPr>
            <w:tcW w:w="3369" w:type="dxa"/>
            <w:gridSpan w:val="2"/>
          </w:tcPr>
          <w:p w14:paraId="5D682472" w14:textId="77777777" w:rsidR="0089509B" w:rsidRPr="005979AA" w:rsidRDefault="0089509B" w:rsidP="0089509B">
            <w:pPr>
              <w:pStyle w:val="EG"/>
            </w:pPr>
            <w:r w:rsidRPr="005979AA">
              <w:t>Critical aspects for assessment and evidence required to demonstrate competency in this unit</w:t>
            </w:r>
          </w:p>
        </w:tc>
        <w:tc>
          <w:tcPr>
            <w:tcW w:w="5873" w:type="dxa"/>
            <w:gridSpan w:val="3"/>
          </w:tcPr>
          <w:p w14:paraId="7F4B07E5" w14:textId="77777777" w:rsidR="0089509B" w:rsidRDefault="0089509B" w:rsidP="0089509B">
            <w:pPr>
              <w:pStyle w:val="unittext"/>
            </w:pPr>
            <w:r w:rsidRPr="003B087B">
              <w:t>Assessment</w:t>
            </w:r>
            <w:r>
              <w:t xml:space="preserve"> must confirm the ability to:</w:t>
            </w:r>
          </w:p>
          <w:p w14:paraId="7C7ADE43" w14:textId="77777777" w:rsidR="0089509B" w:rsidRDefault="0089509B" w:rsidP="0089509B">
            <w:pPr>
              <w:pStyle w:val="bullet"/>
              <w:numPr>
                <w:ilvl w:val="0"/>
                <w:numId w:val="13"/>
              </w:numPr>
              <w:ind w:left="284" w:hanging="284"/>
            </w:pPr>
            <w:r>
              <w:t>locate oneself in the local community</w:t>
            </w:r>
          </w:p>
          <w:p w14:paraId="10ADBD22" w14:textId="77777777" w:rsidR="0089509B" w:rsidRDefault="0089509B" w:rsidP="0089509B">
            <w:pPr>
              <w:pStyle w:val="bullet"/>
              <w:numPr>
                <w:ilvl w:val="0"/>
                <w:numId w:val="13"/>
              </w:numPr>
              <w:ind w:left="284" w:hanging="284"/>
            </w:pPr>
            <w:r>
              <w:t>identify local transport options and information</w:t>
            </w:r>
          </w:p>
          <w:p w14:paraId="743D8083" w14:textId="77777777" w:rsidR="0089509B" w:rsidRDefault="0089509B" w:rsidP="0089509B">
            <w:pPr>
              <w:pStyle w:val="bullet"/>
              <w:numPr>
                <w:ilvl w:val="0"/>
                <w:numId w:val="13"/>
              </w:numPr>
              <w:ind w:left="284" w:hanging="284"/>
            </w:pPr>
            <w:r>
              <w:t>source information on local community and recreation activities/services and identify information relevant to self</w:t>
            </w:r>
          </w:p>
        </w:tc>
      </w:tr>
      <w:tr w:rsidR="0089509B" w14:paraId="5BE8C330" w14:textId="77777777" w:rsidTr="0089509B">
        <w:tc>
          <w:tcPr>
            <w:tcW w:w="9242" w:type="dxa"/>
            <w:gridSpan w:val="5"/>
          </w:tcPr>
          <w:p w14:paraId="7A6A526B" w14:textId="77777777" w:rsidR="0089509B" w:rsidRDefault="0089509B" w:rsidP="0089509B">
            <w:pPr>
              <w:pStyle w:val="spacer"/>
            </w:pPr>
          </w:p>
        </w:tc>
      </w:tr>
      <w:tr w:rsidR="0089509B" w14:paraId="00ECC288" w14:textId="77777777" w:rsidTr="0089509B">
        <w:tc>
          <w:tcPr>
            <w:tcW w:w="3369" w:type="dxa"/>
            <w:gridSpan w:val="2"/>
          </w:tcPr>
          <w:p w14:paraId="0B94ED12" w14:textId="77777777" w:rsidR="0089509B" w:rsidRPr="005979AA" w:rsidRDefault="0089509B" w:rsidP="0089509B">
            <w:pPr>
              <w:pStyle w:val="EG"/>
            </w:pPr>
            <w:r w:rsidRPr="005979AA">
              <w:t>Context of and specific resources for assessment</w:t>
            </w:r>
          </w:p>
        </w:tc>
        <w:tc>
          <w:tcPr>
            <w:tcW w:w="5873" w:type="dxa"/>
            <w:gridSpan w:val="3"/>
          </w:tcPr>
          <w:p w14:paraId="6B577CD7" w14:textId="77777777" w:rsidR="0089509B" w:rsidRDefault="0089509B" w:rsidP="0089509B">
            <w:pPr>
              <w:pStyle w:val="unittext"/>
            </w:pPr>
            <w:r>
              <w:t>Assessment must ensure:</w:t>
            </w:r>
          </w:p>
          <w:p w14:paraId="165D31E1" w14:textId="77777777" w:rsidR="0089509B" w:rsidRDefault="0089509B" w:rsidP="0089509B">
            <w:pPr>
              <w:pStyle w:val="bullet"/>
              <w:numPr>
                <w:ilvl w:val="0"/>
                <w:numId w:val="13"/>
              </w:numPr>
              <w:ind w:left="284" w:hanging="284"/>
            </w:pPr>
            <w:r>
              <w:t>access to sources of information on local community services and recreation activities</w:t>
            </w:r>
          </w:p>
          <w:p w14:paraId="104F3C43" w14:textId="77777777" w:rsidR="0089509B" w:rsidRDefault="0089509B" w:rsidP="0089509B">
            <w:pPr>
              <w:pStyle w:val="bullet"/>
              <w:numPr>
                <w:ilvl w:val="0"/>
                <w:numId w:val="13"/>
              </w:numPr>
              <w:ind w:left="284" w:hanging="284"/>
            </w:pPr>
            <w:r>
              <w:t>transport timetables for the local area</w:t>
            </w:r>
          </w:p>
          <w:p w14:paraId="4AC7A0AB" w14:textId="77777777" w:rsidR="0089509B" w:rsidRDefault="0089509B" w:rsidP="0089509B">
            <w:pPr>
              <w:pStyle w:val="unittext"/>
              <w:rPr>
                <w:rFonts w:ascii="Garamond" w:hAnsi="Garamond"/>
              </w:rPr>
            </w:pPr>
            <w:r>
              <w:t>At this level the learner may:</w:t>
            </w:r>
          </w:p>
          <w:p w14:paraId="676BA127" w14:textId="77777777" w:rsidR="0089509B" w:rsidRDefault="0089509B" w:rsidP="0089509B">
            <w:pPr>
              <w:pStyle w:val="bullet"/>
              <w:numPr>
                <w:ilvl w:val="0"/>
                <w:numId w:val="13"/>
              </w:numPr>
              <w:ind w:left="284" w:hanging="284"/>
            </w:pPr>
            <w:r>
              <w:t>depend heavily on visual clues to understand meaning</w:t>
            </w:r>
          </w:p>
          <w:p w14:paraId="271237A0" w14:textId="77777777" w:rsidR="0089509B" w:rsidRDefault="0089509B" w:rsidP="0089509B">
            <w:pPr>
              <w:pStyle w:val="bullet"/>
              <w:numPr>
                <w:ilvl w:val="0"/>
                <w:numId w:val="13"/>
              </w:numPr>
              <w:ind w:left="284" w:hanging="284"/>
            </w:pPr>
            <w:r>
              <w:t>need time to read, reread and decode text</w:t>
            </w:r>
          </w:p>
        </w:tc>
      </w:tr>
      <w:tr w:rsidR="0089509B" w14:paraId="202FBDF6" w14:textId="77777777" w:rsidTr="0089509B">
        <w:tc>
          <w:tcPr>
            <w:tcW w:w="9242" w:type="dxa"/>
            <w:gridSpan w:val="5"/>
          </w:tcPr>
          <w:p w14:paraId="15EF80E0" w14:textId="77777777" w:rsidR="0089509B" w:rsidRDefault="0089509B" w:rsidP="0089509B">
            <w:pPr>
              <w:pStyle w:val="spacer"/>
            </w:pPr>
          </w:p>
        </w:tc>
      </w:tr>
      <w:tr w:rsidR="0089509B" w14:paraId="0D329991" w14:textId="77777777" w:rsidTr="0089509B">
        <w:tc>
          <w:tcPr>
            <w:tcW w:w="3369" w:type="dxa"/>
            <w:gridSpan w:val="2"/>
          </w:tcPr>
          <w:p w14:paraId="62974844" w14:textId="77777777" w:rsidR="0089509B" w:rsidRPr="00622D2D" w:rsidRDefault="0089509B" w:rsidP="0089509B">
            <w:pPr>
              <w:pStyle w:val="EG"/>
            </w:pPr>
            <w:r w:rsidRPr="005979AA">
              <w:lastRenderedPageBreak/>
              <w:t>Method(s) of assessment</w:t>
            </w:r>
          </w:p>
        </w:tc>
        <w:tc>
          <w:tcPr>
            <w:tcW w:w="5873" w:type="dxa"/>
            <w:gridSpan w:val="3"/>
          </w:tcPr>
          <w:p w14:paraId="60BC3C3E" w14:textId="77777777" w:rsidR="0089509B" w:rsidRDefault="0089509B" w:rsidP="0089509B">
            <w:pPr>
              <w:pStyle w:val="unittext"/>
            </w:pPr>
            <w:r>
              <w:t>The following suggested assessment methods are suitable for this unit:</w:t>
            </w:r>
          </w:p>
          <w:p w14:paraId="30600F75" w14:textId="77777777" w:rsidR="0089509B" w:rsidRDefault="0089509B" w:rsidP="0089509B">
            <w:pPr>
              <w:pStyle w:val="bullet"/>
              <w:numPr>
                <w:ilvl w:val="0"/>
                <w:numId w:val="13"/>
              </w:numPr>
              <w:ind w:left="284" w:hanging="284"/>
            </w:pPr>
            <w:r>
              <w:t>observation of the learner engaging with written information on local community, transport and recreation options</w:t>
            </w:r>
          </w:p>
          <w:p w14:paraId="703DDBC9" w14:textId="77777777" w:rsidR="0089509B" w:rsidRDefault="0089509B" w:rsidP="0089509B">
            <w:pPr>
              <w:pStyle w:val="bullet"/>
              <w:numPr>
                <w:ilvl w:val="0"/>
                <w:numId w:val="13"/>
              </w:numPr>
              <w:ind w:left="284" w:hanging="284"/>
            </w:pPr>
            <w:r>
              <w:t>portfolio of information on local community and recreation opportunities compiled by the leaner</w:t>
            </w:r>
          </w:p>
          <w:p w14:paraId="10259786" w14:textId="77777777" w:rsidR="0089509B" w:rsidRDefault="0089509B" w:rsidP="0089509B">
            <w:pPr>
              <w:pStyle w:val="bullet"/>
              <w:numPr>
                <w:ilvl w:val="0"/>
                <w:numId w:val="13"/>
              </w:numPr>
              <w:ind w:left="284" w:hanging="284"/>
            </w:pPr>
            <w:r>
              <w:t>oral or written questioning to assess the ability of the learner to locate themselves in the local area</w:t>
            </w:r>
          </w:p>
        </w:tc>
      </w:tr>
    </w:tbl>
    <w:p w14:paraId="693A17C1" w14:textId="77777777" w:rsidR="0089509B" w:rsidRDefault="0089509B" w:rsidP="0089509B">
      <w:pPr>
        <w:keepNext/>
      </w:pPr>
    </w:p>
    <w:p w14:paraId="74AE3D46" w14:textId="77777777" w:rsidR="0089509B" w:rsidRDefault="0089509B" w:rsidP="0089509B">
      <w:pPr>
        <w:keepNext/>
        <w:sectPr w:rsidR="0089509B" w:rsidSect="009E0125">
          <w:headerReference w:type="even" r:id="rId211"/>
          <w:headerReference w:type="default" r:id="rId212"/>
          <w:footerReference w:type="even" r:id="rId213"/>
          <w:headerReference w:type="first" r:id="rId214"/>
          <w:footerReference w:type="first" r:id="rId21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89509B" w14:paraId="1F1CED04" w14:textId="77777777" w:rsidTr="0089509B">
        <w:tc>
          <w:tcPr>
            <w:tcW w:w="2943" w:type="dxa"/>
          </w:tcPr>
          <w:p w14:paraId="5B71916D" w14:textId="77777777" w:rsidR="0089509B" w:rsidRPr="00D72D90" w:rsidRDefault="0089509B" w:rsidP="0089509B">
            <w:pPr>
              <w:pStyle w:val="CodeTOC"/>
            </w:pPr>
            <w:r w:rsidRPr="00D72D90">
              <w:lastRenderedPageBreak/>
              <w:t>Unit Code</w:t>
            </w:r>
          </w:p>
        </w:tc>
        <w:tc>
          <w:tcPr>
            <w:tcW w:w="6299" w:type="dxa"/>
            <w:gridSpan w:val="4"/>
          </w:tcPr>
          <w:p w14:paraId="2EE4EB20" w14:textId="77777777" w:rsidR="0089509B" w:rsidRPr="00D72D90" w:rsidRDefault="0089509B" w:rsidP="0089509B">
            <w:pPr>
              <w:pStyle w:val="code"/>
            </w:pPr>
            <w:bookmarkStart w:id="169" w:name="_Toc514234340"/>
            <w:r>
              <w:t>VU22380</w:t>
            </w:r>
            <w:bookmarkEnd w:id="169"/>
          </w:p>
        </w:tc>
      </w:tr>
      <w:tr w:rsidR="0089509B" w14:paraId="57023A75" w14:textId="77777777" w:rsidTr="0089509B">
        <w:tc>
          <w:tcPr>
            <w:tcW w:w="2943" w:type="dxa"/>
          </w:tcPr>
          <w:p w14:paraId="33BD6362" w14:textId="77777777" w:rsidR="0089509B" w:rsidRPr="00D72D90" w:rsidRDefault="0089509B" w:rsidP="0089509B">
            <w:pPr>
              <w:pStyle w:val="CodeTOC"/>
            </w:pPr>
            <w:r w:rsidRPr="00D72D90">
              <w:t>Unit Title</w:t>
            </w:r>
          </w:p>
        </w:tc>
        <w:tc>
          <w:tcPr>
            <w:tcW w:w="6299" w:type="dxa"/>
            <w:gridSpan w:val="4"/>
          </w:tcPr>
          <w:p w14:paraId="039A7189" w14:textId="77777777" w:rsidR="0089509B" w:rsidRPr="00D72D90" w:rsidRDefault="0089509B" w:rsidP="0089509B">
            <w:pPr>
              <w:pStyle w:val="code"/>
            </w:pPr>
            <w:bookmarkStart w:id="170" w:name="_Toc507058711"/>
            <w:bookmarkStart w:id="171" w:name="_Toc514234341"/>
            <w:r>
              <w:t>Identify features of the education system</w:t>
            </w:r>
            <w:bookmarkEnd w:id="170"/>
            <w:bookmarkEnd w:id="171"/>
            <w:r>
              <w:t xml:space="preserve"> </w:t>
            </w:r>
          </w:p>
        </w:tc>
      </w:tr>
      <w:tr w:rsidR="0089509B" w14:paraId="72BD3785" w14:textId="77777777" w:rsidTr="0089509B">
        <w:tc>
          <w:tcPr>
            <w:tcW w:w="2943" w:type="dxa"/>
          </w:tcPr>
          <w:p w14:paraId="0B89825C" w14:textId="77777777" w:rsidR="0089509B" w:rsidRDefault="0089509B" w:rsidP="0089509B">
            <w:pPr>
              <w:pStyle w:val="Heading21"/>
            </w:pPr>
            <w:r>
              <w:t>Unit Descriptor</w:t>
            </w:r>
          </w:p>
        </w:tc>
        <w:tc>
          <w:tcPr>
            <w:tcW w:w="6299" w:type="dxa"/>
            <w:gridSpan w:val="4"/>
          </w:tcPr>
          <w:p w14:paraId="355AAD75" w14:textId="77777777" w:rsidR="0089509B" w:rsidRDefault="0089509B" w:rsidP="0089509B">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89509B" w14:paraId="4B9309D9" w14:textId="77777777" w:rsidTr="0089509B">
        <w:tc>
          <w:tcPr>
            <w:tcW w:w="2943" w:type="dxa"/>
          </w:tcPr>
          <w:p w14:paraId="6007D73C" w14:textId="77777777" w:rsidR="0089509B" w:rsidRDefault="0089509B" w:rsidP="0089509B">
            <w:pPr>
              <w:pStyle w:val="Heading21"/>
            </w:pPr>
            <w:r>
              <w:t>Employability Skills</w:t>
            </w:r>
          </w:p>
        </w:tc>
        <w:tc>
          <w:tcPr>
            <w:tcW w:w="6299" w:type="dxa"/>
            <w:gridSpan w:val="4"/>
          </w:tcPr>
          <w:p w14:paraId="27D9049F" w14:textId="77777777" w:rsidR="0089509B" w:rsidRDefault="0089509B" w:rsidP="0089509B">
            <w:pPr>
              <w:pStyle w:val="unittext"/>
            </w:pPr>
            <w:r>
              <w:t>This unit contains employability skills.</w:t>
            </w:r>
          </w:p>
        </w:tc>
      </w:tr>
      <w:tr w:rsidR="0089509B" w14:paraId="2B4A4F3C" w14:textId="77777777" w:rsidTr="0089509B">
        <w:tc>
          <w:tcPr>
            <w:tcW w:w="2943" w:type="dxa"/>
          </w:tcPr>
          <w:p w14:paraId="62EDAB9D" w14:textId="77777777" w:rsidR="0089509B" w:rsidRDefault="0089509B" w:rsidP="0089509B">
            <w:pPr>
              <w:pStyle w:val="Heading21"/>
            </w:pPr>
            <w:r>
              <w:t>Application of the Unit</w:t>
            </w:r>
          </w:p>
        </w:tc>
        <w:tc>
          <w:tcPr>
            <w:tcW w:w="6299" w:type="dxa"/>
            <w:gridSpan w:val="4"/>
          </w:tcPr>
          <w:p w14:paraId="52DD8172" w14:textId="77777777" w:rsidR="0089509B" w:rsidRDefault="0089509B" w:rsidP="0089509B">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16BBE355" w14:textId="77777777" w:rsidR="0089509B" w:rsidRDefault="0089509B" w:rsidP="0089509B">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 Engage with simple texts for learning purposes</w:t>
            </w:r>
            <w:r>
              <w:t xml:space="preserve">. </w:t>
            </w:r>
          </w:p>
          <w:p w14:paraId="410D0374" w14:textId="77777777" w:rsidR="0089509B" w:rsidRDefault="0089509B" w:rsidP="0089509B">
            <w:pPr>
              <w:pStyle w:val="unittext"/>
            </w:pPr>
            <w:r>
              <w:t xml:space="preserve">Where application is as part of the Certificate 1 in General Education for Adults it is recommended that application is integrated with the Core Skills reading unit </w:t>
            </w:r>
            <w:r w:rsidRPr="005C24F4">
              <w:rPr>
                <w:i/>
              </w:rPr>
              <w:t>VU22387</w:t>
            </w:r>
            <w:r>
              <w:rPr>
                <w:i/>
              </w:rPr>
              <w:t xml:space="preserve"> Engage with texts of limited complexity for learning purposes</w:t>
            </w:r>
            <w:r>
              <w:t>.</w:t>
            </w:r>
          </w:p>
        </w:tc>
      </w:tr>
      <w:tr w:rsidR="0089509B" w14:paraId="03C1C9CD" w14:textId="77777777" w:rsidTr="0089509B">
        <w:tc>
          <w:tcPr>
            <w:tcW w:w="2943" w:type="dxa"/>
          </w:tcPr>
          <w:p w14:paraId="5CCE7F52" w14:textId="77777777" w:rsidR="0089509B" w:rsidRDefault="0089509B" w:rsidP="0089509B">
            <w:pPr>
              <w:pStyle w:val="Heading21"/>
            </w:pPr>
            <w:r>
              <w:t>Element</w:t>
            </w:r>
          </w:p>
          <w:p w14:paraId="78F75469" w14:textId="77777777" w:rsidR="0089509B" w:rsidRDefault="0089509B"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436E485D" w14:textId="77777777" w:rsidR="0089509B" w:rsidRDefault="0089509B" w:rsidP="0089509B">
            <w:pPr>
              <w:pStyle w:val="Heading21"/>
            </w:pPr>
            <w:r>
              <w:t>Performance Criteria</w:t>
            </w:r>
          </w:p>
          <w:p w14:paraId="78DAFA50" w14:textId="77777777" w:rsidR="0089509B" w:rsidRDefault="0089509B" w:rsidP="0089509B">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B95CE8" w14:textId="77777777" w:rsidTr="0089509B">
        <w:tc>
          <w:tcPr>
            <w:tcW w:w="2943" w:type="dxa"/>
          </w:tcPr>
          <w:p w14:paraId="3C675EF7" w14:textId="77777777" w:rsidR="0089509B" w:rsidRDefault="0089509B" w:rsidP="0089509B">
            <w:pPr>
              <w:pStyle w:val="spacer"/>
            </w:pPr>
          </w:p>
        </w:tc>
        <w:tc>
          <w:tcPr>
            <w:tcW w:w="6299" w:type="dxa"/>
            <w:gridSpan w:val="4"/>
          </w:tcPr>
          <w:p w14:paraId="64B30AFC" w14:textId="77777777" w:rsidR="0089509B" w:rsidRDefault="0089509B" w:rsidP="0089509B">
            <w:pPr>
              <w:pStyle w:val="spacer"/>
            </w:pPr>
          </w:p>
        </w:tc>
      </w:tr>
      <w:tr w:rsidR="0089509B" w14:paraId="0C7D5AE9" w14:textId="77777777" w:rsidTr="0089509B">
        <w:tc>
          <w:tcPr>
            <w:tcW w:w="2943" w:type="dxa"/>
            <w:vMerge w:val="restart"/>
          </w:tcPr>
          <w:p w14:paraId="392E17AF" w14:textId="77777777" w:rsidR="0089509B" w:rsidRPr="0084371F" w:rsidRDefault="0089509B" w:rsidP="0089509B">
            <w:pPr>
              <w:pStyle w:val="element"/>
              <w:keepNext/>
            </w:pPr>
            <w:r w:rsidRPr="0084371F">
              <w:t>1</w:t>
            </w:r>
            <w:r>
              <w:tab/>
            </w:r>
            <w:r w:rsidRPr="00CC7915">
              <w:t xml:space="preserve">Describe the organisational features of the education system </w:t>
            </w:r>
          </w:p>
        </w:tc>
        <w:tc>
          <w:tcPr>
            <w:tcW w:w="570" w:type="dxa"/>
            <w:gridSpan w:val="2"/>
          </w:tcPr>
          <w:p w14:paraId="384F6187" w14:textId="77777777" w:rsidR="0089509B" w:rsidRDefault="0089509B" w:rsidP="0089509B">
            <w:pPr>
              <w:pStyle w:val="PC"/>
              <w:keepNext/>
            </w:pPr>
            <w:r>
              <w:t>1.1</w:t>
            </w:r>
          </w:p>
        </w:tc>
        <w:tc>
          <w:tcPr>
            <w:tcW w:w="5729" w:type="dxa"/>
            <w:gridSpan w:val="2"/>
          </w:tcPr>
          <w:p w14:paraId="585D406C" w14:textId="77777777" w:rsidR="0089509B" w:rsidRDefault="0089509B" w:rsidP="0089509B">
            <w:pPr>
              <w:pStyle w:val="PC"/>
              <w:keepNext/>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89509B" w14:paraId="586BD608" w14:textId="77777777" w:rsidTr="0089509B">
        <w:tc>
          <w:tcPr>
            <w:tcW w:w="2943" w:type="dxa"/>
            <w:vMerge/>
          </w:tcPr>
          <w:p w14:paraId="401550CC" w14:textId="77777777" w:rsidR="0089509B" w:rsidRPr="0084371F" w:rsidRDefault="0089509B" w:rsidP="0089509B">
            <w:pPr>
              <w:pStyle w:val="element"/>
              <w:keepNext/>
            </w:pPr>
          </w:p>
        </w:tc>
        <w:tc>
          <w:tcPr>
            <w:tcW w:w="570" w:type="dxa"/>
            <w:gridSpan w:val="2"/>
          </w:tcPr>
          <w:p w14:paraId="0CC965C6" w14:textId="77777777" w:rsidR="0089509B" w:rsidRDefault="0089509B" w:rsidP="0089509B">
            <w:pPr>
              <w:pStyle w:val="PC"/>
              <w:keepNext/>
            </w:pPr>
            <w:r>
              <w:t>1.2</w:t>
            </w:r>
          </w:p>
        </w:tc>
        <w:tc>
          <w:tcPr>
            <w:tcW w:w="5729" w:type="dxa"/>
            <w:gridSpan w:val="2"/>
          </w:tcPr>
          <w:p w14:paraId="2552113B" w14:textId="77777777" w:rsidR="0089509B" w:rsidRDefault="0089509B" w:rsidP="0089509B">
            <w:pPr>
              <w:pStyle w:val="PC"/>
              <w:keepNext/>
            </w:pPr>
            <w:r w:rsidRPr="00BD605B">
              <w:t>Identify the role of sectors in the education system</w:t>
            </w:r>
          </w:p>
        </w:tc>
      </w:tr>
      <w:tr w:rsidR="0089509B" w14:paraId="59766541" w14:textId="77777777" w:rsidTr="0089509B">
        <w:tc>
          <w:tcPr>
            <w:tcW w:w="2943" w:type="dxa"/>
            <w:vMerge/>
          </w:tcPr>
          <w:p w14:paraId="3BFEC354" w14:textId="77777777" w:rsidR="0089509B" w:rsidRPr="0084371F" w:rsidRDefault="0089509B" w:rsidP="0089509B">
            <w:pPr>
              <w:pStyle w:val="element"/>
              <w:keepNext/>
            </w:pPr>
          </w:p>
        </w:tc>
        <w:tc>
          <w:tcPr>
            <w:tcW w:w="570" w:type="dxa"/>
            <w:gridSpan w:val="2"/>
          </w:tcPr>
          <w:p w14:paraId="37983FDD" w14:textId="77777777" w:rsidR="0089509B" w:rsidRDefault="0089509B" w:rsidP="0089509B">
            <w:pPr>
              <w:pStyle w:val="PC"/>
              <w:keepNext/>
            </w:pPr>
            <w:r>
              <w:t>1.3</w:t>
            </w:r>
          </w:p>
        </w:tc>
        <w:tc>
          <w:tcPr>
            <w:tcW w:w="5729" w:type="dxa"/>
            <w:gridSpan w:val="2"/>
          </w:tcPr>
          <w:p w14:paraId="66D6CCA9" w14:textId="77777777" w:rsidR="0089509B" w:rsidRDefault="0089509B" w:rsidP="0089509B">
            <w:pPr>
              <w:pStyle w:val="PC"/>
              <w:keepNext/>
            </w:pPr>
            <w:r w:rsidRPr="00BD605B">
              <w:t xml:space="preserve">Outline the </w:t>
            </w:r>
            <w:r w:rsidRPr="00C22BA0">
              <w:rPr>
                <w:b/>
                <w:i/>
              </w:rPr>
              <w:t>qualifications</w:t>
            </w:r>
            <w:r w:rsidRPr="00BD605B">
              <w:t xml:space="preserve"> offered by the education system</w:t>
            </w:r>
          </w:p>
        </w:tc>
      </w:tr>
      <w:tr w:rsidR="0089509B" w14:paraId="7CA4B59A" w14:textId="77777777" w:rsidTr="0089509B">
        <w:tc>
          <w:tcPr>
            <w:tcW w:w="2943" w:type="dxa"/>
          </w:tcPr>
          <w:p w14:paraId="2E17641A" w14:textId="77777777" w:rsidR="0089509B" w:rsidRDefault="0089509B" w:rsidP="0089509B">
            <w:pPr>
              <w:pStyle w:val="spacer"/>
            </w:pPr>
          </w:p>
        </w:tc>
        <w:tc>
          <w:tcPr>
            <w:tcW w:w="6299" w:type="dxa"/>
            <w:gridSpan w:val="4"/>
          </w:tcPr>
          <w:p w14:paraId="52680C17" w14:textId="77777777" w:rsidR="0089509B" w:rsidRDefault="0089509B" w:rsidP="0089509B">
            <w:pPr>
              <w:pStyle w:val="spacer"/>
            </w:pPr>
          </w:p>
        </w:tc>
      </w:tr>
      <w:tr w:rsidR="0089509B" w14:paraId="026ABE77" w14:textId="77777777" w:rsidTr="0089509B">
        <w:tc>
          <w:tcPr>
            <w:tcW w:w="2943" w:type="dxa"/>
            <w:vMerge w:val="restart"/>
          </w:tcPr>
          <w:p w14:paraId="55D7E0B0" w14:textId="77777777" w:rsidR="0089509B" w:rsidRDefault="0089509B" w:rsidP="0089509B">
            <w:pPr>
              <w:pStyle w:val="element"/>
              <w:keepNext/>
            </w:pPr>
            <w:r>
              <w:t>2</w:t>
            </w:r>
            <w:r>
              <w:tab/>
            </w:r>
            <w:r w:rsidRPr="00BD605B">
              <w:t xml:space="preserve">Describe the cultural features of the </w:t>
            </w:r>
            <w:r>
              <w:t xml:space="preserve">Australian </w:t>
            </w:r>
            <w:r w:rsidRPr="00BD605B">
              <w:t>education system</w:t>
            </w:r>
          </w:p>
        </w:tc>
        <w:tc>
          <w:tcPr>
            <w:tcW w:w="585" w:type="dxa"/>
            <w:gridSpan w:val="3"/>
          </w:tcPr>
          <w:p w14:paraId="55D390A2" w14:textId="77777777" w:rsidR="0089509B" w:rsidRDefault="0089509B" w:rsidP="0089509B">
            <w:pPr>
              <w:pStyle w:val="PC"/>
              <w:keepNext/>
            </w:pPr>
            <w:r>
              <w:t>2.1</w:t>
            </w:r>
          </w:p>
        </w:tc>
        <w:tc>
          <w:tcPr>
            <w:tcW w:w="5714" w:type="dxa"/>
          </w:tcPr>
          <w:p w14:paraId="306088BE" w14:textId="77777777" w:rsidR="0089509B" w:rsidRDefault="0089509B" w:rsidP="0089509B">
            <w:pPr>
              <w:pStyle w:val="PC"/>
              <w:keepNext/>
            </w:pPr>
            <w:r w:rsidRPr="00BD605B">
              <w:t xml:space="preserve">Outline the </w:t>
            </w:r>
            <w:r w:rsidRPr="00C22BA0">
              <w:rPr>
                <w:b/>
                <w:i/>
              </w:rPr>
              <w:t>role of the teacher</w:t>
            </w:r>
            <w:r w:rsidRPr="00BD605B">
              <w:t xml:space="preserve"> in Australian education</w:t>
            </w:r>
          </w:p>
        </w:tc>
      </w:tr>
      <w:tr w:rsidR="0089509B" w14:paraId="4E60A235" w14:textId="77777777" w:rsidTr="0089509B">
        <w:tc>
          <w:tcPr>
            <w:tcW w:w="2943" w:type="dxa"/>
            <w:vMerge/>
          </w:tcPr>
          <w:p w14:paraId="54197BC0" w14:textId="77777777" w:rsidR="0089509B" w:rsidRDefault="0089509B" w:rsidP="0089509B">
            <w:pPr>
              <w:keepNext/>
            </w:pPr>
          </w:p>
        </w:tc>
        <w:tc>
          <w:tcPr>
            <w:tcW w:w="585" w:type="dxa"/>
            <w:gridSpan w:val="3"/>
          </w:tcPr>
          <w:p w14:paraId="70AD4825" w14:textId="77777777" w:rsidR="0089509B" w:rsidRDefault="0089509B" w:rsidP="0089509B">
            <w:pPr>
              <w:pStyle w:val="PC"/>
              <w:keepNext/>
            </w:pPr>
            <w:r>
              <w:t>2.2</w:t>
            </w:r>
          </w:p>
        </w:tc>
        <w:tc>
          <w:tcPr>
            <w:tcW w:w="5714" w:type="dxa"/>
          </w:tcPr>
          <w:p w14:paraId="42B5AAA7" w14:textId="77777777" w:rsidR="0089509B" w:rsidRDefault="0089509B" w:rsidP="0089509B">
            <w:pPr>
              <w:pStyle w:val="PC"/>
              <w:keepNext/>
            </w:pPr>
            <w:r w:rsidRPr="00BD605B">
              <w:t>Outline the rights and responsibilities of the student in Australian education</w:t>
            </w:r>
          </w:p>
        </w:tc>
      </w:tr>
      <w:tr w:rsidR="0089509B" w14:paraId="255ACB3A" w14:textId="77777777" w:rsidTr="0089509B">
        <w:tc>
          <w:tcPr>
            <w:tcW w:w="2943" w:type="dxa"/>
            <w:vMerge/>
          </w:tcPr>
          <w:p w14:paraId="6C3BA76A" w14:textId="77777777" w:rsidR="0089509B" w:rsidRDefault="0089509B" w:rsidP="0089509B">
            <w:pPr>
              <w:keepNext/>
            </w:pPr>
          </w:p>
        </w:tc>
        <w:tc>
          <w:tcPr>
            <w:tcW w:w="585" w:type="dxa"/>
            <w:gridSpan w:val="3"/>
          </w:tcPr>
          <w:p w14:paraId="47927762" w14:textId="77777777" w:rsidR="0089509B" w:rsidRDefault="0089509B" w:rsidP="0089509B">
            <w:pPr>
              <w:pStyle w:val="PC"/>
              <w:keepNext/>
            </w:pPr>
            <w:r>
              <w:t>2.3</w:t>
            </w:r>
          </w:p>
        </w:tc>
        <w:tc>
          <w:tcPr>
            <w:tcW w:w="5714" w:type="dxa"/>
          </w:tcPr>
          <w:p w14:paraId="58FAB767" w14:textId="77777777" w:rsidR="0089509B" w:rsidRDefault="0089509B" w:rsidP="0089509B">
            <w:pPr>
              <w:pStyle w:val="PC"/>
              <w:keepNext/>
            </w:pPr>
            <w:r w:rsidRPr="00BD605B">
              <w:t xml:space="preserve">Identify appropriate </w:t>
            </w:r>
            <w:r w:rsidRPr="00C22BA0">
              <w:rPr>
                <w:b/>
                <w:i/>
              </w:rPr>
              <w:t>communication</w:t>
            </w:r>
            <w:r w:rsidRPr="00BD605B">
              <w:t xml:space="preserve"> between teachers and students</w:t>
            </w:r>
          </w:p>
        </w:tc>
      </w:tr>
      <w:tr w:rsidR="0089509B" w14:paraId="661353F8" w14:textId="77777777" w:rsidTr="0089509B">
        <w:tc>
          <w:tcPr>
            <w:tcW w:w="2943" w:type="dxa"/>
            <w:vMerge/>
          </w:tcPr>
          <w:p w14:paraId="27333D9F" w14:textId="77777777" w:rsidR="0089509B" w:rsidRDefault="0089509B" w:rsidP="0089509B">
            <w:pPr>
              <w:keepNext/>
            </w:pPr>
          </w:p>
        </w:tc>
        <w:tc>
          <w:tcPr>
            <w:tcW w:w="585" w:type="dxa"/>
            <w:gridSpan w:val="3"/>
          </w:tcPr>
          <w:p w14:paraId="73CFD686" w14:textId="77777777" w:rsidR="0089509B" w:rsidRDefault="0089509B" w:rsidP="0089509B">
            <w:pPr>
              <w:pStyle w:val="PC"/>
              <w:keepNext/>
            </w:pPr>
            <w:r>
              <w:t>2.4</w:t>
            </w:r>
          </w:p>
        </w:tc>
        <w:tc>
          <w:tcPr>
            <w:tcW w:w="5714" w:type="dxa"/>
          </w:tcPr>
          <w:p w14:paraId="0765C3C0" w14:textId="77777777" w:rsidR="0089509B" w:rsidRDefault="0089509B" w:rsidP="0089509B">
            <w:pPr>
              <w:pStyle w:val="PC"/>
              <w:keepNext/>
            </w:pPr>
            <w:r w:rsidRPr="00BD605B">
              <w:t xml:space="preserve">Identify the </w:t>
            </w:r>
            <w:r w:rsidRPr="00C22BA0">
              <w:rPr>
                <w:b/>
                <w:i/>
              </w:rPr>
              <w:t>role of parents</w:t>
            </w:r>
            <w:r w:rsidRPr="00BD605B">
              <w:t xml:space="preserve"> in primary and / or secondary education</w:t>
            </w:r>
          </w:p>
        </w:tc>
      </w:tr>
      <w:tr w:rsidR="0089509B" w14:paraId="67F0C6DF" w14:textId="77777777" w:rsidTr="0089509B">
        <w:tc>
          <w:tcPr>
            <w:tcW w:w="2943" w:type="dxa"/>
          </w:tcPr>
          <w:p w14:paraId="0E894C47" w14:textId="77777777" w:rsidR="0089509B" w:rsidRDefault="0089509B" w:rsidP="0089509B">
            <w:pPr>
              <w:pStyle w:val="spacer"/>
              <w:jc w:val="center"/>
            </w:pPr>
          </w:p>
        </w:tc>
        <w:tc>
          <w:tcPr>
            <w:tcW w:w="6299" w:type="dxa"/>
            <w:gridSpan w:val="4"/>
          </w:tcPr>
          <w:p w14:paraId="44400AF2" w14:textId="77777777" w:rsidR="0089509B" w:rsidRDefault="0089509B" w:rsidP="0089509B">
            <w:pPr>
              <w:pStyle w:val="spacer"/>
              <w:ind w:firstLine="720"/>
            </w:pPr>
          </w:p>
        </w:tc>
      </w:tr>
      <w:tr w:rsidR="0089509B" w14:paraId="451485A2" w14:textId="77777777" w:rsidTr="0089509B">
        <w:tc>
          <w:tcPr>
            <w:tcW w:w="9242" w:type="dxa"/>
            <w:gridSpan w:val="5"/>
          </w:tcPr>
          <w:p w14:paraId="1B0A3480" w14:textId="77777777" w:rsidR="0089509B" w:rsidRDefault="0089509B" w:rsidP="0089509B">
            <w:pPr>
              <w:pStyle w:val="Heading21"/>
            </w:pPr>
            <w:r>
              <w:lastRenderedPageBreak/>
              <w:t>Required Knowledge and Skills</w:t>
            </w:r>
          </w:p>
          <w:p w14:paraId="718CE405" w14:textId="77777777" w:rsidR="0089509B" w:rsidRDefault="0089509B" w:rsidP="0089509B">
            <w:pPr>
              <w:pStyle w:val="text"/>
            </w:pPr>
            <w:r w:rsidRPr="005979AA">
              <w:t>This describes the essential skills and knowledge and their level required for this unit</w:t>
            </w:r>
            <w:r>
              <w:t>.</w:t>
            </w:r>
          </w:p>
        </w:tc>
      </w:tr>
      <w:tr w:rsidR="0089509B" w14:paraId="53006762" w14:textId="77777777" w:rsidTr="0089509B">
        <w:tc>
          <w:tcPr>
            <w:tcW w:w="9242" w:type="dxa"/>
            <w:gridSpan w:val="5"/>
          </w:tcPr>
          <w:p w14:paraId="3F576E65" w14:textId="77777777" w:rsidR="0089509B" w:rsidRDefault="0089509B" w:rsidP="0089509B">
            <w:pPr>
              <w:pStyle w:val="unittext"/>
            </w:pPr>
            <w:r>
              <w:t>Required Knowledge:</w:t>
            </w:r>
          </w:p>
          <w:p w14:paraId="1832EAAA" w14:textId="77777777" w:rsidR="0089509B" w:rsidRDefault="0089509B" w:rsidP="0089509B">
            <w:pPr>
              <w:pStyle w:val="bullet"/>
              <w:numPr>
                <w:ilvl w:val="0"/>
                <w:numId w:val="13"/>
              </w:numPr>
              <w:ind w:left="284" w:hanging="284"/>
            </w:pPr>
            <w:r>
              <w:t>the sectors of the Australian education system and their role</w:t>
            </w:r>
          </w:p>
          <w:p w14:paraId="74614AA8" w14:textId="77777777" w:rsidR="0089509B" w:rsidRDefault="0089509B" w:rsidP="0089509B">
            <w:pPr>
              <w:pStyle w:val="unittext"/>
            </w:pPr>
            <w:r>
              <w:t>Required Skills:</w:t>
            </w:r>
          </w:p>
          <w:p w14:paraId="5379F322" w14:textId="77777777" w:rsidR="0089509B" w:rsidRDefault="0089509B" w:rsidP="0089509B">
            <w:pPr>
              <w:pStyle w:val="bullet"/>
              <w:numPr>
                <w:ilvl w:val="0"/>
                <w:numId w:val="13"/>
              </w:numPr>
              <w:ind w:left="284" w:hanging="284"/>
            </w:pPr>
            <w:r>
              <w:t>literacy skills to engage with simple familiar texts about the education system</w:t>
            </w:r>
          </w:p>
          <w:p w14:paraId="087152F8" w14:textId="77777777" w:rsidR="0089509B" w:rsidRDefault="0089509B" w:rsidP="0089509B">
            <w:pPr>
              <w:pStyle w:val="bullet"/>
              <w:numPr>
                <w:ilvl w:val="0"/>
                <w:numId w:val="13"/>
              </w:numPr>
              <w:ind w:left="284" w:hanging="284"/>
            </w:pPr>
            <w:r>
              <w:t xml:space="preserve">oral communication skills to </w:t>
            </w:r>
          </w:p>
          <w:p w14:paraId="7E88B1FB" w14:textId="77777777" w:rsidR="0089509B" w:rsidRDefault="0089509B" w:rsidP="0089509B">
            <w:pPr>
              <w:pStyle w:val="endash"/>
              <w:keepNext/>
              <w:ind w:left="568" w:hanging="284"/>
            </w:pPr>
            <w:r>
              <w:t>discuss and convey information about the education system</w:t>
            </w:r>
          </w:p>
          <w:p w14:paraId="5D20EBBC" w14:textId="77777777" w:rsidR="0089509B" w:rsidRDefault="0089509B" w:rsidP="0089509B">
            <w:pPr>
              <w:pStyle w:val="endash"/>
              <w:keepNext/>
              <w:ind w:left="568" w:hanging="284"/>
            </w:pPr>
            <w:r>
              <w:t>ask and respond to questions about information</w:t>
            </w:r>
          </w:p>
        </w:tc>
      </w:tr>
      <w:tr w:rsidR="0089509B" w14:paraId="5C2C3513" w14:textId="77777777" w:rsidTr="0089509B">
        <w:tc>
          <w:tcPr>
            <w:tcW w:w="9242" w:type="dxa"/>
            <w:gridSpan w:val="5"/>
          </w:tcPr>
          <w:p w14:paraId="518AFD82" w14:textId="77777777" w:rsidR="0089509B" w:rsidRDefault="0089509B" w:rsidP="0089509B">
            <w:pPr>
              <w:pStyle w:val="spacer"/>
            </w:pPr>
          </w:p>
        </w:tc>
      </w:tr>
      <w:tr w:rsidR="0089509B" w14:paraId="1BC5219A" w14:textId="77777777" w:rsidTr="0089509B">
        <w:tc>
          <w:tcPr>
            <w:tcW w:w="9242" w:type="dxa"/>
            <w:gridSpan w:val="5"/>
          </w:tcPr>
          <w:p w14:paraId="26FCF35E" w14:textId="77777777" w:rsidR="0089509B" w:rsidRDefault="0089509B" w:rsidP="0089509B">
            <w:pPr>
              <w:pStyle w:val="Heading21"/>
            </w:pPr>
            <w:r>
              <w:t>Range Statement</w:t>
            </w:r>
          </w:p>
          <w:p w14:paraId="51113257" w14:textId="77777777" w:rsidR="0089509B" w:rsidRDefault="0089509B" w:rsidP="0089509B">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6CD6F188" w14:textId="77777777" w:rsidTr="0089509B">
        <w:tc>
          <w:tcPr>
            <w:tcW w:w="3369" w:type="dxa"/>
            <w:gridSpan w:val="2"/>
          </w:tcPr>
          <w:p w14:paraId="74A6DD4B" w14:textId="77777777" w:rsidR="0089509B" w:rsidRPr="005979AA" w:rsidRDefault="0089509B" w:rsidP="0089509B">
            <w:pPr>
              <w:pStyle w:val="unittext"/>
            </w:pPr>
            <w:r w:rsidRPr="00005ADE">
              <w:rPr>
                <w:b/>
                <w:i/>
              </w:rPr>
              <w:t>Sectors</w:t>
            </w:r>
            <w:r>
              <w:t xml:space="preserve"> may include:</w:t>
            </w:r>
          </w:p>
        </w:tc>
        <w:tc>
          <w:tcPr>
            <w:tcW w:w="5873" w:type="dxa"/>
            <w:gridSpan w:val="3"/>
          </w:tcPr>
          <w:p w14:paraId="408489F8" w14:textId="77777777" w:rsidR="0089509B" w:rsidRDefault="0089509B" w:rsidP="0089509B">
            <w:pPr>
              <w:pStyle w:val="bullet"/>
              <w:numPr>
                <w:ilvl w:val="0"/>
                <w:numId w:val="13"/>
              </w:numPr>
              <w:ind w:left="284" w:hanging="284"/>
            </w:pPr>
            <w:r>
              <w:t>compulsory/post-compulsory</w:t>
            </w:r>
          </w:p>
          <w:p w14:paraId="37ADD586" w14:textId="77777777" w:rsidR="0089509B" w:rsidRDefault="0089509B" w:rsidP="0089509B">
            <w:pPr>
              <w:pStyle w:val="bullet"/>
              <w:numPr>
                <w:ilvl w:val="0"/>
                <w:numId w:val="13"/>
              </w:numPr>
              <w:ind w:left="284" w:hanging="284"/>
            </w:pPr>
            <w:r>
              <w:t>pre-school</w:t>
            </w:r>
          </w:p>
          <w:p w14:paraId="22E534C5" w14:textId="77777777" w:rsidR="0089509B" w:rsidRDefault="0089509B" w:rsidP="0089509B">
            <w:pPr>
              <w:pStyle w:val="bullet"/>
              <w:numPr>
                <w:ilvl w:val="0"/>
                <w:numId w:val="13"/>
              </w:numPr>
              <w:ind w:left="284" w:hanging="284"/>
            </w:pPr>
            <w:r>
              <w:t xml:space="preserve">primary </w:t>
            </w:r>
          </w:p>
          <w:p w14:paraId="4E264128" w14:textId="77777777" w:rsidR="0089509B" w:rsidRDefault="0089509B" w:rsidP="0089509B">
            <w:pPr>
              <w:pStyle w:val="bullet"/>
              <w:numPr>
                <w:ilvl w:val="0"/>
                <w:numId w:val="13"/>
              </w:numPr>
              <w:ind w:left="284" w:hanging="284"/>
            </w:pPr>
            <w:r>
              <w:t>secondary</w:t>
            </w:r>
          </w:p>
          <w:p w14:paraId="2C9E8256" w14:textId="77777777" w:rsidR="0089509B" w:rsidRDefault="0089509B" w:rsidP="0089509B">
            <w:pPr>
              <w:pStyle w:val="bullet"/>
              <w:numPr>
                <w:ilvl w:val="0"/>
                <w:numId w:val="13"/>
              </w:numPr>
              <w:ind w:left="284" w:hanging="284"/>
            </w:pPr>
            <w:r>
              <w:t>Vocational Education and Training (VET)</w:t>
            </w:r>
          </w:p>
          <w:p w14:paraId="57FAD8CF" w14:textId="77777777" w:rsidR="0089509B" w:rsidRDefault="0089509B" w:rsidP="0089509B">
            <w:pPr>
              <w:pStyle w:val="bullet"/>
              <w:numPr>
                <w:ilvl w:val="0"/>
                <w:numId w:val="13"/>
              </w:numPr>
              <w:ind w:left="284" w:hanging="284"/>
            </w:pPr>
            <w:r>
              <w:t>higher education</w:t>
            </w:r>
          </w:p>
          <w:p w14:paraId="4D5C668C" w14:textId="77777777" w:rsidR="0089509B" w:rsidRDefault="0089509B" w:rsidP="0089509B">
            <w:pPr>
              <w:pStyle w:val="bullet"/>
              <w:numPr>
                <w:ilvl w:val="0"/>
                <w:numId w:val="13"/>
              </w:numPr>
              <w:ind w:left="284" w:hanging="284"/>
            </w:pPr>
            <w:r>
              <w:t>adult/further education</w:t>
            </w:r>
          </w:p>
        </w:tc>
      </w:tr>
      <w:tr w:rsidR="0089509B" w14:paraId="5CED98C4" w14:textId="77777777" w:rsidTr="0089509B">
        <w:tc>
          <w:tcPr>
            <w:tcW w:w="9242" w:type="dxa"/>
            <w:gridSpan w:val="5"/>
          </w:tcPr>
          <w:p w14:paraId="0CFCE519" w14:textId="77777777" w:rsidR="0089509B" w:rsidRDefault="0089509B" w:rsidP="0089509B">
            <w:pPr>
              <w:pStyle w:val="spacer"/>
            </w:pPr>
          </w:p>
        </w:tc>
      </w:tr>
      <w:tr w:rsidR="0089509B" w14:paraId="020C3A50" w14:textId="77777777" w:rsidTr="0089509B">
        <w:tc>
          <w:tcPr>
            <w:tcW w:w="3369" w:type="dxa"/>
            <w:gridSpan w:val="2"/>
          </w:tcPr>
          <w:p w14:paraId="220A893F" w14:textId="77777777" w:rsidR="0089509B" w:rsidRPr="005979AA" w:rsidRDefault="0089509B" w:rsidP="0089509B">
            <w:pPr>
              <w:pStyle w:val="unittext"/>
            </w:pPr>
            <w:r w:rsidRPr="00005ADE">
              <w:rPr>
                <w:b/>
                <w:i/>
              </w:rPr>
              <w:t>Qualifications</w:t>
            </w:r>
            <w:r w:rsidRPr="00005ADE">
              <w:t xml:space="preserve"> </w:t>
            </w:r>
            <w:r>
              <w:t>may include:</w:t>
            </w:r>
          </w:p>
        </w:tc>
        <w:tc>
          <w:tcPr>
            <w:tcW w:w="5873" w:type="dxa"/>
            <w:gridSpan w:val="3"/>
          </w:tcPr>
          <w:p w14:paraId="093FFAE6" w14:textId="77777777" w:rsidR="0089509B" w:rsidRDefault="0089509B" w:rsidP="0089509B">
            <w:pPr>
              <w:pStyle w:val="bullet"/>
              <w:numPr>
                <w:ilvl w:val="0"/>
                <w:numId w:val="13"/>
              </w:numPr>
              <w:ind w:left="284" w:hanging="284"/>
            </w:pPr>
            <w:r>
              <w:t>pathways</w:t>
            </w:r>
          </w:p>
          <w:p w14:paraId="76890831" w14:textId="77777777" w:rsidR="0089509B" w:rsidRDefault="0089509B" w:rsidP="0089509B">
            <w:pPr>
              <w:pStyle w:val="bullet"/>
              <w:numPr>
                <w:ilvl w:val="0"/>
                <w:numId w:val="13"/>
              </w:numPr>
              <w:ind w:left="284" w:hanging="284"/>
            </w:pPr>
            <w:r>
              <w:t>assessment system</w:t>
            </w:r>
          </w:p>
        </w:tc>
      </w:tr>
      <w:tr w:rsidR="0089509B" w14:paraId="058DFAD8" w14:textId="77777777" w:rsidTr="0089509B">
        <w:tc>
          <w:tcPr>
            <w:tcW w:w="9242" w:type="dxa"/>
            <w:gridSpan w:val="5"/>
          </w:tcPr>
          <w:p w14:paraId="2A25C1F1" w14:textId="77777777" w:rsidR="0089509B" w:rsidRDefault="0089509B" w:rsidP="0089509B">
            <w:pPr>
              <w:pStyle w:val="spacer"/>
            </w:pPr>
          </w:p>
        </w:tc>
      </w:tr>
      <w:tr w:rsidR="0089509B" w14:paraId="7AE3CE3F" w14:textId="77777777" w:rsidTr="0089509B">
        <w:tc>
          <w:tcPr>
            <w:tcW w:w="3369" w:type="dxa"/>
            <w:gridSpan w:val="2"/>
          </w:tcPr>
          <w:p w14:paraId="32DCF51B" w14:textId="77777777" w:rsidR="0089509B" w:rsidRPr="00005ADE" w:rsidRDefault="0089509B" w:rsidP="0089509B">
            <w:pPr>
              <w:pStyle w:val="unittext"/>
              <w:rPr>
                <w:b/>
                <w:i/>
              </w:rPr>
            </w:pPr>
            <w:r w:rsidRPr="00005ADE">
              <w:rPr>
                <w:b/>
                <w:i/>
              </w:rPr>
              <w:t>Role of the teacher</w:t>
            </w:r>
            <w:r>
              <w:rPr>
                <w:b/>
                <w:i/>
              </w:rPr>
              <w:t xml:space="preserve"> </w:t>
            </w:r>
            <w:r w:rsidRPr="00005ADE">
              <w:t>may include</w:t>
            </w:r>
            <w:r>
              <w:t>:</w:t>
            </w:r>
          </w:p>
        </w:tc>
        <w:tc>
          <w:tcPr>
            <w:tcW w:w="5873" w:type="dxa"/>
            <w:gridSpan w:val="3"/>
          </w:tcPr>
          <w:p w14:paraId="61B3CEF8" w14:textId="77777777" w:rsidR="0089509B" w:rsidRDefault="0089509B" w:rsidP="0089509B">
            <w:pPr>
              <w:pStyle w:val="bullet"/>
              <w:numPr>
                <w:ilvl w:val="0"/>
                <w:numId w:val="13"/>
              </w:numPr>
              <w:ind w:left="284" w:hanging="284"/>
            </w:pPr>
            <w:r>
              <w:t>rights and responsibilities</w:t>
            </w:r>
          </w:p>
          <w:p w14:paraId="4A17E8D8" w14:textId="77777777" w:rsidR="0089509B" w:rsidRDefault="0089509B" w:rsidP="0089509B">
            <w:pPr>
              <w:pStyle w:val="bullet"/>
              <w:numPr>
                <w:ilvl w:val="0"/>
                <w:numId w:val="13"/>
              </w:numPr>
              <w:ind w:left="284" w:hanging="284"/>
            </w:pPr>
            <w:r>
              <w:t>relationship with students</w:t>
            </w:r>
          </w:p>
          <w:p w14:paraId="124C7DC3" w14:textId="77777777" w:rsidR="0089509B" w:rsidRDefault="0089509B" w:rsidP="0089509B">
            <w:pPr>
              <w:pStyle w:val="bullet"/>
              <w:numPr>
                <w:ilvl w:val="0"/>
                <w:numId w:val="13"/>
              </w:numPr>
              <w:ind w:left="284" w:hanging="284"/>
            </w:pPr>
            <w:r>
              <w:t>communication with students and parents</w:t>
            </w:r>
          </w:p>
          <w:p w14:paraId="1B816CC5" w14:textId="77777777" w:rsidR="0089509B" w:rsidRDefault="0089509B" w:rsidP="0089509B">
            <w:pPr>
              <w:pStyle w:val="bullet"/>
              <w:numPr>
                <w:ilvl w:val="0"/>
                <w:numId w:val="13"/>
              </w:numPr>
              <w:ind w:left="284" w:hanging="284"/>
            </w:pPr>
            <w:r>
              <w:t>discipline</w:t>
            </w:r>
          </w:p>
          <w:p w14:paraId="4F368D9E" w14:textId="77777777" w:rsidR="0089509B" w:rsidRDefault="0089509B" w:rsidP="0089509B">
            <w:pPr>
              <w:pStyle w:val="bullet"/>
              <w:numPr>
                <w:ilvl w:val="0"/>
                <w:numId w:val="13"/>
              </w:numPr>
              <w:ind w:left="284" w:hanging="284"/>
            </w:pPr>
            <w:r>
              <w:t>assessment</w:t>
            </w:r>
          </w:p>
        </w:tc>
      </w:tr>
      <w:tr w:rsidR="0089509B" w14:paraId="2385DF66" w14:textId="77777777" w:rsidTr="0089509B">
        <w:tc>
          <w:tcPr>
            <w:tcW w:w="9242" w:type="dxa"/>
            <w:gridSpan w:val="5"/>
          </w:tcPr>
          <w:p w14:paraId="106C3DA7" w14:textId="77777777" w:rsidR="0089509B" w:rsidRDefault="0089509B" w:rsidP="0089509B">
            <w:pPr>
              <w:pStyle w:val="spacer"/>
            </w:pPr>
          </w:p>
        </w:tc>
      </w:tr>
      <w:tr w:rsidR="0089509B" w14:paraId="22BC9275" w14:textId="77777777" w:rsidTr="0089509B">
        <w:tc>
          <w:tcPr>
            <w:tcW w:w="3369" w:type="dxa"/>
            <w:gridSpan w:val="2"/>
          </w:tcPr>
          <w:p w14:paraId="61D81A94" w14:textId="77777777" w:rsidR="0089509B" w:rsidRPr="005979AA" w:rsidRDefault="0089509B" w:rsidP="0089509B">
            <w:pPr>
              <w:pStyle w:val="unittext"/>
            </w:pPr>
            <w:r w:rsidRPr="00005ADE">
              <w:rPr>
                <w:b/>
                <w:i/>
              </w:rPr>
              <w:t>Communication</w:t>
            </w:r>
            <w:r>
              <w:t xml:space="preserve"> may include:</w:t>
            </w:r>
          </w:p>
        </w:tc>
        <w:tc>
          <w:tcPr>
            <w:tcW w:w="5873" w:type="dxa"/>
            <w:gridSpan w:val="3"/>
          </w:tcPr>
          <w:p w14:paraId="3A808764" w14:textId="77777777" w:rsidR="0089509B" w:rsidRDefault="0089509B" w:rsidP="0089509B">
            <w:pPr>
              <w:pStyle w:val="bullet"/>
              <w:numPr>
                <w:ilvl w:val="0"/>
                <w:numId w:val="13"/>
              </w:numPr>
              <w:ind w:left="284" w:hanging="284"/>
            </w:pPr>
            <w:r w:rsidRPr="00980605">
              <w:t>face to face / telephone / in writing</w:t>
            </w:r>
          </w:p>
          <w:p w14:paraId="6FD6E92F" w14:textId="77777777" w:rsidR="0089509B" w:rsidRDefault="0089509B" w:rsidP="0089509B">
            <w:pPr>
              <w:pStyle w:val="bullet"/>
              <w:numPr>
                <w:ilvl w:val="0"/>
                <w:numId w:val="13"/>
              </w:numPr>
              <w:ind w:left="284" w:hanging="284"/>
            </w:pPr>
            <w:r w:rsidRPr="00980605">
              <w:t>email</w:t>
            </w:r>
            <w:r>
              <w:t xml:space="preserve"> / </w:t>
            </w:r>
            <w:r w:rsidRPr="00980605">
              <w:t>letters</w:t>
            </w:r>
          </w:p>
        </w:tc>
      </w:tr>
      <w:tr w:rsidR="0089509B" w14:paraId="60A29F01" w14:textId="77777777" w:rsidTr="0089509B">
        <w:tc>
          <w:tcPr>
            <w:tcW w:w="9242" w:type="dxa"/>
            <w:gridSpan w:val="5"/>
          </w:tcPr>
          <w:p w14:paraId="374B5903" w14:textId="77777777" w:rsidR="0089509B" w:rsidRDefault="0089509B" w:rsidP="0089509B">
            <w:pPr>
              <w:pStyle w:val="spacer"/>
            </w:pPr>
          </w:p>
        </w:tc>
      </w:tr>
      <w:tr w:rsidR="0089509B" w14:paraId="5B2B405B" w14:textId="77777777" w:rsidTr="0089509B">
        <w:tc>
          <w:tcPr>
            <w:tcW w:w="3369" w:type="dxa"/>
            <w:gridSpan w:val="2"/>
          </w:tcPr>
          <w:p w14:paraId="59BADE2D" w14:textId="77777777" w:rsidR="0089509B" w:rsidRPr="005979AA" w:rsidRDefault="0089509B" w:rsidP="0089509B">
            <w:pPr>
              <w:pStyle w:val="unittext"/>
            </w:pPr>
            <w:r w:rsidRPr="00980605">
              <w:rPr>
                <w:b/>
                <w:i/>
              </w:rPr>
              <w:t>Role of parents</w:t>
            </w:r>
            <w:r>
              <w:t xml:space="preserve"> may include:</w:t>
            </w:r>
          </w:p>
        </w:tc>
        <w:tc>
          <w:tcPr>
            <w:tcW w:w="5873" w:type="dxa"/>
            <w:gridSpan w:val="3"/>
          </w:tcPr>
          <w:p w14:paraId="70EA4501" w14:textId="77777777" w:rsidR="0089509B" w:rsidRDefault="0089509B" w:rsidP="0089509B">
            <w:pPr>
              <w:pStyle w:val="bullet"/>
              <w:numPr>
                <w:ilvl w:val="0"/>
                <w:numId w:val="13"/>
              </w:numPr>
              <w:ind w:left="284" w:hanging="284"/>
            </w:pPr>
            <w:r>
              <w:t>volunteer roles</w:t>
            </w:r>
          </w:p>
          <w:p w14:paraId="66661D57" w14:textId="77777777" w:rsidR="0089509B" w:rsidRDefault="0089509B" w:rsidP="0089509B">
            <w:pPr>
              <w:pStyle w:val="bullet"/>
              <w:numPr>
                <w:ilvl w:val="0"/>
                <w:numId w:val="13"/>
              </w:numPr>
              <w:ind w:left="284" w:hanging="284"/>
            </w:pPr>
            <w:r>
              <w:t>contributing to committees</w:t>
            </w:r>
          </w:p>
          <w:p w14:paraId="768074AF" w14:textId="77777777" w:rsidR="0089509B" w:rsidRDefault="0089509B" w:rsidP="0089509B">
            <w:pPr>
              <w:pStyle w:val="bullet"/>
              <w:numPr>
                <w:ilvl w:val="0"/>
                <w:numId w:val="13"/>
              </w:numPr>
              <w:ind w:left="284" w:hanging="284"/>
            </w:pPr>
            <w:r>
              <w:lastRenderedPageBreak/>
              <w:t>participating in school council</w:t>
            </w:r>
          </w:p>
          <w:p w14:paraId="390954DC" w14:textId="77777777" w:rsidR="0089509B" w:rsidRDefault="0089509B" w:rsidP="0089509B">
            <w:pPr>
              <w:pStyle w:val="bullet"/>
              <w:numPr>
                <w:ilvl w:val="0"/>
                <w:numId w:val="13"/>
              </w:numPr>
              <w:ind w:left="284" w:hanging="284"/>
            </w:pPr>
            <w:r>
              <w:t>approving attendance on excursions</w:t>
            </w:r>
          </w:p>
          <w:p w14:paraId="36095C5B" w14:textId="77777777" w:rsidR="0089509B" w:rsidRDefault="0089509B" w:rsidP="0089509B">
            <w:pPr>
              <w:pStyle w:val="bullet"/>
              <w:numPr>
                <w:ilvl w:val="0"/>
                <w:numId w:val="13"/>
              </w:numPr>
              <w:ind w:left="284" w:hanging="284"/>
            </w:pPr>
            <w:r>
              <w:t>attending parent / teacher interviews</w:t>
            </w:r>
          </w:p>
          <w:p w14:paraId="2028E022" w14:textId="77777777" w:rsidR="0089509B" w:rsidRDefault="0089509B" w:rsidP="0089509B">
            <w:pPr>
              <w:pStyle w:val="bullet"/>
              <w:numPr>
                <w:ilvl w:val="0"/>
                <w:numId w:val="13"/>
              </w:numPr>
              <w:ind w:left="284" w:hanging="284"/>
            </w:pPr>
            <w:r>
              <w:t>communication with the school</w:t>
            </w:r>
          </w:p>
        </w:tc>
      </w:tr>
      <w:tr w:rsidR="0089509B" w14:paraId="289ED05F" w14:textId="77777777" w:rsidTr="0089509B">
        <w:tc>
          <w:tcPr>
            <w:tcW w:w="9242" w:type="dxa"/>
            <w:gridSpan w:val="5"/>
          </w:tcPr>
          <w:p w14:paraId="2550D241" w14:textId="77777777" w:rsidR="0089509B" w:rsidRDefault="0089509B" w:rsidP="0089509B">
            <w:pPr>
              <w:pStyle w:val="spacer"/>
            </w:pPr>
          </w:p>
        </w:tc>
      </w:tr>
      <w:tr w:rsidR="0089509B" w14:paraId="140ED4B7" w14:textId="77777777" w:rsidTr="0089509B">
        <w:tc>
          <w:tcPr>
            <w:tcW w:w="9242" w:type="dxa"/>
            <w:gridSpan w:val="5"/>
          </w:tcPr>
          <w:p w14:paraId="6FAC8E4C" w14:textId="77777777" w:rsidR="0089509B" w:rsidRDefault="0089509B" w:rsidP="0089509B">
            <w:pPr>
              <w:pStyle w:val="Heading21"/>
            </w:pPr>
            <w:r>
              <w:t>Evidence Guide</w:t>
            </w:r>
          </w:p>
          <w:p w14:paraId="49DBE5E1" w14:textId="77777777" w:rsidR="0089509B" w:rsidRDefault="0089509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0B2E0762" w14:textId="77777777" w:rsidTr="0089509B">
        <w:tc>
          <w:tcPr>
            <w:tcW w:w="3369" w:type="dxa"/>
            <w:gridSpan w:val="2"/>
          </w:tcPr>
          <w:p w14:paraId="18031A25" w14:textId="77777777" w:rsidR="0089509B" w:rsidRPr="005979AA" w:rsidRDefault="0089509B" w:rsidP="0089509B">
            <w:pPr>
              <w:pStyle w:val="EG"/>
            </w:pPr>
            <w:r w:rsidRPr="005979AA">
              <w:t>Critical aspects for assessment and evidence required to demonstrate competency in this unit</w:t>
            </w:r>
          </w:p>
        </w:tc>
        <w:tc>
          <w:tcPr>
            <w:tcW w:w="5873" w:type="dxa"/>
            <w:gridSpan w:val="3"/>
          </w:tcPr>
          <w:p w14:paraId="4A0EB09E" w14:textId="77777777" w:rsidR="0089509B" w:rsidRDefault="0089509B" w:rsidP="0089509B">
            <w:pPr>
              <w:pStyle w:val="unittext"/>
            </w:pPr>
            <w:r w:rsidRPr="003B087B">
              <w:t>Assessment</w:t>
            </w:r>
            <w:r>
              <w:t xml:space="preserve"> must confirm the ability to:</w:t>
            </w:r>
          </w:p>
          <w:p w14:paraId="309A7990" w14:textId="77777777" w:rsidR="0089509B" w:rsidRDefault="0089509B" w:rsidP="0089509B">
            <w:pPr>
              <w:pStyle w:val="bullet"/>
              <w:numPr>
                <w:ilvl w:val="0"/>
                <w:numId w:val="13"/>
              </w:numPr>
              <w:ind w:left="284" w:hanging="284"/>
            </w:pPr>
            <w:r>
              <w:t xml:space="preserve">source information on the broad aspects of the Australian education </w:t>
            </w:r>
          </w:p>
          <w:p w14:paraId="31364CD3" w14:textId="77777777" w:rsidR="0089509B" w:rsidRDefault="0089509B" w:rsidP="0089509B">
            <w:pPr>
              <w:pStyle w:val="bullet"/>
              <w:numPr>
                <w:ilvl w:val="0"/>
                <w:numId w:val="13"/>
              </w:numPr>
              <w:ind w:left="284" w:hanging="284"/>
            </w:pPr>
            <w:r>
              <w:t>source and interpret information about cultural expectations and practices in education</w:t>
            </w:r>
          </w:p>
        </w:tc>
      </w:tr>
      <w:tr w:rsidR="0089509B" w14:paraId="000346F1" w14:textId="77777777" w:rsidTr="0089509B">
        <w:tc>
          <w:tcPr>
            <w:tcW w:w="9242" w:type="dxa"/>
            <w:gridSpan w:val="5"/>
          </w:tcPr>
          <w:p w14:paraId="7FDDEE13" w14:textId="77777777" w:rsidR="0089509B" w:rsidRDefault="0089509B" w:rsidP="0089509B">
            <w:pPr>
              <w:pStyle w:val="spacer"/>
            </w:pPr>
          </w:p>
        </w:tc>
      </w:tr>
      <w:tr w:rsidR="0089509B" w14:paraId="0BC5FF54" w14:textId="77777777" w:rsidTr="0089509B">
        <w:tc>
          <w:tcPr>
            <w:tcW w:w="3369" w:type="dxa"/>
            <w:gridSpan w:val="2"/>
          </w:tcPr>
          <w:p w14:paraId="18C53EBB" w14:textId="77777777" w:rsidR="0089509B" w:rsidRPr="005979AA" w:rsidRDefault="0089509B" w:rsidP="0089509B">
            <w:pPr>
              <w:pStyle w:val="EG"/>
            </w:pPr>
            <w:r w:rsidRPr="005979AA">
              <w:t>Context of and specific resources for assessment</w:t>
            </w:r>
          </w:p>
        </w:tc>
        <w:tc>
          <w:tcPr>
            <w:tcW w:w="5873" w:type="dxa"/>
            <w:gridSpan w:val="3"/>
          </w:tcPr>
          <w:p w14:paraId="620441BB" w14:textId="77777777" w:rsidR="0089509B" w:rsidRDefault="0089509B" w:rsidP="0089509B">
            <w:pPr>
              <w:pStyle w:val="unittext"/>
            </w:pPr>
            <w:r>
              <w:t>Assessment must ensure:</w:t>
            </w:r>
          </w:p>
          <w:p w14:paraId="585A9AA1" w14:textId="77777777" w:rsidR="0089509B" w:rsidRDefault="0089509B" w:rsidP="0089509B">
            <w:pPr>
              <w:pStyle w:val="bullet"/>
              <w:numPr>
                <w:ilvl w:val="0"/>
                <w:numId w:val="13"/>
              </w:numPr>
              <w:ind w:left="284" w:hanging="284"/>
            </w:pPr>
            <w:r>
              <w:t>Access to sources of information on the education system and cultural expectations and practices in education</w:t>
            </w:r>
          </w:p>
          <w:p w14:paraId="26EB0608" w14:textId="77777777" w:rsidR="0089509B" w:rsidRPr="00EF2CDD" w:rsidRDefault="0089509B" w:rsidP="0089509B">
            <w:pPr>
              <w:pStyle w:val="bullet"/>
              <w:numPr>
                <w:ilvl w:val="0"/>
                <w:numId w:val="13"/>
              </w:numPr>
              <w:ind w:left="284" w:hanging="284"/>
            </w:pPr>
            <w:r w:rsidRPr="00EF2CDD">
              <w:t>appropriate support allowing for full participation</w:t>
            </w:r>
          </w:p>
          <w:p w14:paraId="215317D5" w14:textId="77777777" w:rsidR="0089509B" w:rsidRDefault="0089509B" w:rsidP="0089509B">
            <w:pPr>
              <w:pStyle w:val="bullet"/>
              <w:numPr>
                <w:ilvl w:val="0"/>
                <w:numId w:val="13"/>
              </w:numPr>
              <w:ind w:left="284" w:hanging="284"/>
            </w:pPr>
            <w:r w:rsidRPr="00EF2CDD">
              <w:t>computer hardware/software and internet access as appropriate</w:t>
            </w:r>
          </w:p>
        </w:tc>
      </w:tr>
      <w:tr w:rsidR="0089509B" w14:paraId="61359AD7" w14:textId="77777777" w:rsidTr="0089509B">
        <w:tc>
          <w:tcPr>
            <w:tcW w:w="9242" w:type="dxa"/>
            <w:gridSpan w:val="5"/>
          </w:tcPr>
          <w:p w14:paraId="45E0EECA" w14:textId="77777777" w:rsidR="0089509B" w:rsidRDefault="0089509B" w:rsidP="0089509B">
            <w:pPr>
              <w:pStyle w:val="spacer"/>
            </w:pPr>
          </w:p>
        </w:tc>
      </w:tr>
      <w:tr w:rsidR="0089509B" w14:paraId="2344A04A" w14:textId="77777777" w:rsidTr="0089509B">
        <w:tc>
          <w:tcPr>
            <w:tcW w:w="3369" w:type="dxa"/>
            <w:gridSpan w:val="2"/>
          </w:tcPr>
          <w:p w14:paraId="608213AE" w14:textId="77777777" w:rsidR="0089509B" w:rsidRPr="00622D2D" w:rsidRDefault="0089509B" w:rsidP="0089509B">
            <w:pPr>
              <w:pStyle w:val="EG"/>
            </w:pPr>
            <w:r w:rsidRPr="005979AA">
              <w:t>Method(s) of assessment</w:t>
            </w:r>
          </w:p>
        </w:tc>
        <w:tc>
          <w:tcPr>
            <w:tcW w:w="5873" w:type="dxa"/>
            <w:gridSpan w:val="3"/>
          </w:tcPr>
          <w:p w14:paraId="7939D16D" w14:textId="77777777" w:rsidR="0089509B" w:rsidRDefault="0089509B" w:rsidP="0089509B">
            <w:pPr>
              <w:pStyle w:val="unittext"/>
            </w:pPr>
            <w:r>
              <w:t>The following suggested assessment methods are suitable for this unit:</w:t>
            </w:r>
          </w:p>
          <w:p w14:paraId="3A242CEC" w14:textId="77777777" w:rsidR="0089509B" w:rsidRDefault="0089509B" w:rsidP="0089509B">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14:paraId="18DC29FC" w14:textId="77777777" w:rsidR="0089509B" w:rsidRPr="00553B13" w:rsidRDefault="0089509B" w:rsidP="0089509B">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the education system</w:t>
            </w:r>
          </w:p>
          <w:p w14:paraId="514370A1" w14:textId="77777777" w:rsidR="0089509B" w:rsidRDefault="0089509B" w:rsidP="0089509B">
            <w:pPr>
              <w:pStyle w:val="bullet"/>
              <w:numPr>
                <w:ilvl w:val="0"/>
                <w:numId w:val="13"/>
              </w:numPr>
              <w:ind w:left="284" w:hanging="284"/>
            </w:pPr>
            <w:r>
              <w:t>paper based or e-portfolio of information on the education system with examples of cultural expectations and practices</w:t>
            </w:r>
          </w:p>
        </w:tc>
      </w:tr>
    </w:tbl>
    <w:p w14:paraId="1AC5FB85" w14:textId="77777777" w:rsidR="0089509B" w:rsidRDefault="0089509B" w:rsidP="0089509B">
      <w:pPr>
        <w:keepNext/>
      </w:pPr>
    </w:p>
    <w:p w14:paraId="384EDF7B" w14:textId="77777777" w:rsidR="0089509B" w:rsidRDefault="0089509B" w:rsidP="0089509B">
      <w:pPr>
        <w:pStyle w:val="element"/>
        <w:keepNext/>
        <w:sectPr w:rsidR="0089509B" w:rsidSect="009E0125">
          <w:headerReference w:type="even" r:id="rId216"/>
          <w:headerReference w:type="default" r:id="rId217"/>
          <w:footerReference w:type="even" r:id="rId218"/>
          <w:headerReference w:type="first" r:id="rId219"/>
          <w:footerReference w:type="first" r:id="rId22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89509B" w14:paraId="24944F4F" w14:textId="77777777" w:rsidTr="0089509B">
        <w:tc>
          <w:tcPr>
            <w:tcW w:w="2943" w:type="dxa"/>
          </w:tcPr>
          <w:p w14:paraId="44E03412" w14:textId="77777777" w:rsidR="0089509B" w:rsidRPr="00D72D90" w:rsidRDefault="0089509B" w:rsidP="0089509B">
            <w:pPr>
              <w:pStyle w:val="CodeTOC"/>
            </w:pPr>
            <w:r w:rsidRPr="00D72D90">
              <w:lastRenderedPageBreak/>
              <w:t>Unit Code</w:t>
            </w:r>
          </w:p>
        </w:tc>
        <w:tc>
          <w:tcPr>
            <w:tcW w:w="6299" w:type="dxa"/>
            <w:gridSpan w:val="4"/>
          </w:tcPr>
          <w:p w14:paraId="683A6DD4" w14:textId="77777777" w:rsidR="0089509B" w:rsidRPr="00D72D90" w:rsidRDefault="0089509B" w:rsidP="0089509B">
            <w:pPr>
              <w:pStyle w:val="code"/>
            </w:pPr>
            <w:bookmarkStart w:id="172" w:name="_Toc514234342"/>
            <w:r>
              <w:t>VU22381</w:t>
            </w:r>
            <w:bookmarkEnd w:id="172"/>
          </w:p>
        </w:tc>
      </w:tr>
      <w:tr w:rsidR="0089509B" w14:paraId="2E847A58" w14:textId="77777777" w:rsidTr="0089509B">
        <w:tc>
          <w:tcPr>
            <w:tcW w:w="2943" w:type="dxa"/>
          </w:tcPr>
          <w:p w14:paraId="68B355C0" w14:textId="77777777" w:rsidR="0089509B" w:rsidRPr="00D72D90" w:rsidRDefault="0089509B" w:rsidP="0089509B">
            <w:pPr>
              <w:pStyle w:val="CodeTOC"/>
            </w:pPr>
            <w:r w:rsidRPr="00D72D90">
              <w:t>Unit Title</w:t>
            </w:r>
          </w:p>
        </w:tc>
        <w:tc>
          <w:tcPr>
            <w:tcW w:w="6299" w:type="dxa"/>
            <w:gridSpan w:val="4"/>
          </w:tcPr>
          <w:p w14:paraId="42ED8E9A" w14:textId="77777777" w:rsidR="0089509B" w:rsidRPr="00D72D90" w:rsidRDefault="0089509B" w:rsidP="0089509B">
            <w:pPr>
              <w:pStyle w:val="code"/>
            </w:pPr>
            <w:bookmarkStart w:id="173" w:name="_Toc507058713"/>
            <w:bookmarkStart w:id="174" w:name="_Toc514234343"/>
            <w:r>
              <w:t>Identify features of the health care system</w:t>
            </w:r>
            <w:bookmarkEnd w:id="173"/>
            <w:bookmarkEnd w:id="174"/>
          </w:p>
        </w:tc>
      </w:tr>
      <w:tr w:rsidR="0089509B" w14:paraId="30D45CFB" w14:textId="77777777" w:rsidTr="0089509B">
        <w:tc>
          <w:tcPr>
            <w:tcW w:w="2943" w:type="dxa"/>
          </w:tcPr>
          <w:p w14:paraId="2B5657FD" w14:textId="77777777" w:rsidR="0089509B" w:rsidRDefault="0089509B" w:rsidP="0089509B">
            <w:pPr>
              <w:pStyle w:val="Heading21"/>
            </w:pPr>
            <w:r>
              <w:t>Unit Descriptor</w:t>
            </w:r>
          </w:p>
        </w:tc>
        <w:tc>
          <w:tcPr>
            <w:tcW w:w="6299" w:type="dxa"/>
            <w:gridSpan w:val="4"/>
          </w:tcPr>
          <w:p w14:paraId="2A7A4C78" w14:textId="77777777" w:rsidR="0089509B" w:rsidRDefault="0089509B" w:rsidP="0089509B">
            <w:pPr>
              <w:pStyle w:val="unittext"/>
            </w:pPr>
            <w:r>
              <w:t>This unit describes the skills and knowledge to access health care and identify key aspects of the health care system in Australia related to personal health needs.</w:t>
            </w:r>
          </w:p>
        </w:tc>
      </w:tr>
      <w:tr w:rsidR="0089509B" w14:paraId="710DA369" w14:textId="77777777" w:rsidTr="0089509B">
        <w:tc>
          <w:tcPr>
            <w:tcW w:w="2943" w:type="dxa"/>
          </w:tcPr>
          <w:p w14:paraId="5DFFC44D" w14:textId="77777777" w:rsidR="0089509B" w:rsidRDefault="0089509B" w:rsidP="0089509B">
            <w:pPr>
              <w:pStyle w:val="Heading21"/>
            </w:pPr>
            <w:r>
              <w:t>Employability Skills</w:t>
            </w:r>
          </w:p>
        </w:tc>
        <w:tc>
          <w:tcPr>
            <w:tcW w:w="6299" w:type="dxa"/>
            <w:gridSpan w:val="4"/>
          </w:tcPr>
          <w:p w14:paraId="381AA3E0" w14:textId="77777777" w:rsidR="0089509B" w:rsidRDefault="0089509B" w:rsidP="0089509B">
            <w:pPr>
              <w:pStyle w:val="unittext"/>
            </w:pPr>
            <w:r>
              <w:t>This unit contains employability skills.</w:t>
            </w:r>
          </w:p>
        </w:tc>
      </w:tr>
      <w:tr w:rsidR="0089509B" w14:paraId="4F7A54D5" w14:textId="77777777" w:rsidTr="0089509B">
        <w:tc>
          <w:tcPr>
            <w:tcW w:w="2943" w:type="dxa"/>
          </w:tcPr>
          <w:p w14:paraId="3342E796" w14:textId="77777777" w:rsidR="0089509B" w:rsidRDefault="0089509B" w:rsidP="0089509B">
            <w:pPr>
              <w:pStyle w:val="Heading21"/>
            </w:pPr>
            <w:r>
              <w:t>Application of the Unit</w:t>
            </w:r>
          </w:p>
        </w:tc>
        <w:tc>
          <w:tcPr>
            <w:tcW w:w="6299" w:type="dxa"/>
            <w:gridSpan w:val="4"/>
          </w:tcPr>
          <w:p w14:paraId="28BB2376" w14:textId="77777777" w:rsidR="0089509B" w:rsidRDefault="0089509B" w:rsidP="0089509B">
            <w:pPr>
              <w:pStyle w:val="unittext"/>
            </w:pPr>
            <w:r>
              <w:t>This unit applies to learners wishing to develop their basic knowledge of the health care system in Australia and their ability to access health care to support their own personal health needs.</w:t>
            </w:r>
          </w:p>
          <w:p w14:paraId="2E4C21A9" w14:textId="77777777" w:rsidR="0089509B" w:rsidRDefault="0089509B" w:rsidP="0089509B">
            <w:pPr>
              <w:pStyle w:val="unittext"/>
            </w:pPr>
            <w:r>
              <w:t xml:space="preserve">Where application is as part of the Certificate 1 in General Education for Adults (Introductory), it is recommended that application is integrated with the delivery and assessment of Core Skills reading unit </w:t>
            </w:r>
            <w:r w:rsidRPr="006D624E">
              <w:rPr>
                <w:i/>
              </w:rPr>
              <w:t>VU22360</w:t>
            </w:r>
            <w:r>
              <w:rPr>
                <w:i/>
              </w:rPr>
              <w:t xml:space="preserve"> Engage with simple texts for personal purposes</w:t>
            </w:r>
            <w:r>
              <w:t xml:space="preserve">. </w:t>
            </w:r>
          </w:p>
          <w:p w14:paraId="39B42849" w14:textId="77777777" w:rsidR="0089509B" w:rsidRDefault="0089509B" w:rsidP="0089509B">
            <w:pPr>
              <w:pStyle w:val="unittext"/>
            </w:pPr>
            <w:r>
              <w:t xml:space="preserve">Where application is as part of the Certificate 1 in General Education for Adults it is recommended that application is integrated with the Core Skills reading unit </w:t>
            </w:r>
            <w:r w:rsidRPr="005C24F4">
              <w:rPr>
                <w:i/>
              </w:rPr>
              <w:t>VU22386</w:t>
            </w:r>
            <w:r>
              <w:rPr>
                <w:i/>
              </w:rPr>
              <w:t xml:space="preserve"> Engage with texts of limited complexity for personal purposes</w:t>
            </w:r>
            <w:r>
              <w:t>.</w:t>
            </w:r>
          </w:p>
        </w:tc>
      </w:tr>
      <w:tr w:rsidR="0089509B" w14:paraId="71CC6F96" w14:textId="77777777" w:rsidTr="0089509B">
        <w:tc>
          <w:tcPr>
            <w:tcW w:w="2943" w:type="dxa"/>
          </w:tcPr>
          <w:p w14:paraId="231540D4" w14:textId="77777777" w:rsidR="0089509B" w:rsidRDefault="0089509B" w:rsidP="0089509B">
            <w:pPr>
              <w:pStyle w:val="Heading21"/>
            </w:pPr>
            <w:r>
              <w:t>Element</w:t>
            </w:r>
          </w:p>
          <w:p w14:paraId="0164C981" w14:textId="77777777" w:rsidR="0089509B" w:rsidRDefault="0089509B"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12930E17" w14:textId="77777777" w:rsidR="0089509B" w:rsidRDefault="0089509B" w:rsidP="0089509B">
            <w:pPr>
              <w:pStyle w:val="Heading21"/>
            </w:pPr>
            <w:r>
              <w:t>Performance Criteria</w:t>
            </w:r>
          </w:p>
          <w:p w14:paraId="2E9052FD" w14:textId="77777777" w:rsidR="0089509B" w:rsidRDefault="0089509B" w:rsidP="0089509B">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AF56AC" w14:textId="77777777" w:rsidTr="0089509B">
        <w:tc>
          <w:tcPr>
            <w:tcW w:w="2943" w:type="dxa"/>
          </w:tcPr>
          <w:p w14:paraId="4AE1D47A" w14:textId="77777777" w:rsidR="0089509B" w:rsidRDefault="0089509B" w:rsidP="0089509B">
            <w:pPr>
              <w:pStyle w:val="spacer"/>
            </w:pPr>
          </w:p>
        </w:tc>
        <w:tc>
          <w:tcPr>
            <w:tcW w:w="6299" w:type="dxa"/>
            <w:gridSpan w:val="4"/>
          </w:tcPr>
          <w:p w14:paraId="54A11BAB" w14:textId="77777777" w:rsidR="0089509B" w:rsidRDefault="0089509B" w:rsidP="0089509B">
            <w:pPr>
              <w:pStyle w:val="spacer"/>
            </w:pPr>
          </w:p>
        </w:tc>
      </w:tr>
      <w:tr w:rsidR="0089509B" w14:paraId="4F83CE22" w14:textId="77777777" w:rsidTr="0089509B">
        <w:tc>
          <w:tcPr>
            <w:tcW w:w="2943" w:type="dxa"/>
            <w:vMerge w:val="restart"/>
          </w:tcPr>
          <w:p w14:paraId="389CDF60" w14:textId="77777777" w:rsidR="0089509B" w:rsidRPr="0084371F" w:rsidRDefault="0089509B" w:rsidP="0089509B">
            <w:pPr>
              <w:pStyle w:val="element"/>
              <w:keepNext/>
            </w:pPr>
            <w:r w:rsidRPr="0084371F">
              <w:t>1</w:t>
            </w:r>
            <w:r>
              <w:tab/>
              <w:t>Identify</w:t>
            </w:r>
            <w:r w:rsidRPr="006D12F9">
              <w:t xml:space="preserve"> a range of factors </w:t>
            </w:r>
            <w:r>
              <w:t>related to</w:t>
            </w:r>
            <w:r w:rsidRPr="006D12F9">
              <w:t xml:space="preserve"> personal health</w:t>
            </w:r>
          </w:p>
        </w:tc>
        <w:tc>
          <w:tcPr>
            <w:tcW w:w="570" w:type="dxa"/>
            <w:gridSpan w:val="2"/>
          </w:tcPr>
          <w:p w14:paraId="75322603" w14:textId="77777777" w:rsidR="0089509B" w:rsidRDefault="0089509B" w:rsidP="0089509B">
            <w:pPr>
              <w:pStyle w:val="PC"/>
              <w:keepNext/>
            </w:pPr>
            <w:r>
              <w:t>1.1</w:t>
            </w:r>
          </w:p>
        </w:tc>
        <w:tc>
          <w:tcPr>
            <w:tcW w:w="5729" w:type="dxa"/>
            <w:gridSpan w:val="2"/>
          </w:tcPr>
          <w:p w14:paraId="1FE92D83" w14:textId="77777777" w:rsidR="0089509B" w:rsidRDefault="0089509B" w:rsidP="0089509B">
            <w:pPr>
              <w:pStyle w:val="PC"/>
              <w:keepNext/>
            </w:pPr>
            <w:r w:rsidRPr="006D12F9">
              <w:t xml:space="preserve">Identify a range of </w:t>
            </w:r>
            <w:r>
              <w:t>common</w:t>
            </w:r>
            <w:r w:rsidRPr="006D12F9">
              <w:t xml:space="preserve"> illnesses, ailments and injuries</w:t>
            </w:r>
          </w:p>
        </w:tc>
      </w:tr>
      <w:tr w:rsidR="0089509B" w14:paraId="7D665381" w14:textId="77777777" w:rsidTr="0089509B">
        <w:tc>
          <w:tcPr>
            <w:tcW w:w="2943" w:type="dxa"/>
            <w:vMerge/>
          </w:tcPr>
          <w:p w14:paraId="0E87DC80" w14:textId="77777777" w:rsidR="0089509B" w:rsidRPr="0084371F" w:rsidRDefault="0089509B" w:rsidP="0089509B">
            <w:pPr>
              <w:pStyle w:val="element"/>
              <w:keepNext/>
            </w:pPr>
          </w:p>
        </w:tc>
        <w:tc>
          <w:tcPr>
            <w:tcW w:w="570" w:type="dxa"/>
            <w:gridSpan w:val="2"/>
          </w:tcPr>
          <w:p w14:paraId="0D22CE6E" w14:textId="77777777" w:rsidR="0089509B" w:rsidRDefault="0089509B" w:rsidP="0089509B">
            <w:pPr>
              <w:pStyle w:val="PC"/>
              <w:keepNext/>
            </w:pPr>
            <w:r>
              <w:t>1.2</w:t>
            </w:r>
          </w:p>
        </w:tc>
        <w:tc>
          <w:tcPr>
            <w:tcW w:w="5729" w:type="dxa"/>
            <w:gridSpan w:val="2"/>
          </w:tcPr>
          <w:p w14:paraId="0B5600B8" w14:textId="77777777" w:rsidR="0089509B" w:rsidRDefault="0089509B" w:rsidP="0089509B">
            <w:pPr>
              <w:pStyle w:val="PC"/>
              <w:keepNext/>
            </w:pPr>
            <w:r>
              <w:t xml:space="preserve">Outline </w:t>
            </w:r>
            <w:r w:rsidRPr="006D12F9">
              <w:t>the symptoms associated with common illnesses and ailments</w:t>
            </w:r>
          </w:p>
        </w:tc>
      </w:tr>
      <w:tr w:rsidR="0089509B" w14:paraId="357F9A5E" w14:textId="77777777" w:rsidTr="0089509B">
        <w:tc>
          <w:tcPr>
            <w:tcW w:w="2943" w:type="dxa"/>
            <w:vMerge/>
          </w:tcPr>
          <w:p w14:paraId="599E72B3" w14:textId="77777777" w:rsidR="0089509B" w:rsidRPr="0084371F" w:rsidRDefault="0089509B" w:rsidP="0089509B">
            <w:pPr>
              <w:pStyle w:val="element"/>
              <w:keepNext/>
            </w:pPr>
          </w:p>
        </w:tc>
        <w:tc>
          <w:tcPr>
            <w:tcW w:w="570" w:type="dxa"/>
            <w:gridSpan w:val="2"/>
          </w:tcPr>
          <w:p w14:paraId="2EA31A2A" w14:textId="77777777" w:rsidR="0089509B" w:rsidRDefault="0089509B" w:rsidP="0089509B">
            <w:pPr>
              <w:pStyle w:val="PC"/>
              <w:keepNext/>
            </w:pPr>
            <w:r>
              <w:t>1.3</w:t>
            </w:r>
          </w:p>
        </w:tc>
        <w:tc>
          <w:tcPr>
            <w:tcW w:w="5729" w:type="dxa"/>
            <w:gridSpan w:val="2"/>
          </w:tcPr>
          <w:p w14:paraId="422F8EA1" w14:textId="77777777" w:rsidR="0089509B" w:rsidRDefault="0089509B" w:rsidP="0089509B">
            <w:pPr>
              <w:pStyle w:val="PC"/>
              <w:keepNext/>
            </w:pPr>
            <w:r w:rsidRPr="006D12F9">
              <w:t xml:space="preserve">Identify appropriate </w:t>
            </w:r>
            <w:r w:rsidRPr="002A181B">
              <w:rPr>
                <w:b/>
                <w:i/>
              </w:rPr>
              <w:t>actions</w:t>
            </w:r>
            <w:r w:rsidRPr="006D12F9">
              <w:t xml:space="preserve"> to take to manage common illnesses and injuries</w:t>
            </w:r>
          </w:p>
        </w:tc>
      </w:tr>
      <w:tr w:rsidR="0089509B" w14:paraId="299AA87D" w14:textId="77777777" w:rsidTr="0089509B">
        <w:tc>
          <w:tcPr>
            <w:tcW w:w="2943" w:type="dxa"/>
          </w:tcPr>
          <w:p w14:paraId="7B51E6DB" w14:textId="77777777" w:rsidR="0089509B" w:rsidRDefault="0089509B" w:rsidP="0089509B">
            <w:pPr>
              <w:pStyle w:val="spacer"/>
            </w:pPr>
          </w:p>
        </w:tc>
        <w:tc>
          <w:tcPr>
            <w:tcW w:w="6299" w:type="dxa"/>
            <w:gridSpan w:val="4"/>
          </w:tcPr>
          <w:p w14:paraId="1012502E" w14:textId="77777777" w:rsidR="0089509B" w:rsidRDefault="0089509B" w:rsidP="0089509B">
            <w:pPr>
              <w:pStyle w:val="spacer"/>
            </w:pPr>
          </w:p>
        </w:tc>
      </w:tr>
      <w:tr w:rsidR="0089509B" w14:paraId="09C64B5D" w14:textId="77777777" w:rsidTr="0089509B">
        <w:tc>
          <w:tcPr>
            <w:tcW w:w="2943" w:type="dxa"/>
            <w:vMerge w:val="restart"/>
          </w:tcPr>
          <w:p w14:paraId="2D3E8A98" w14:textId="77777777" w:rsidR="0089509B" w:rsidRPr="00B42C9E" w:rsidRDefault="0089509B" w:rsidP="0089509B">
            <w:pPr>
              <w:pStyle w:val="element"/>
              <w:keepNext/>
            </w:pPr>
            <w:r>
              <w:t>2</w:t>
            </w:r>
            <w:r>
              <w:tab/>
              <w:t>Identify</w:t>
            </w:r>
            <w:r w:rsidRPr="006D12F9">
              <w:t xml:space="preserve"> common household medicines and health equipment and their uses</w:t>
            </w:r>
          </w:p>
        </w:tc>
        <w:tc>
          <w:tcPr>
            <w:tcW w:w="585" w:type="dxa"/>
            <w:gridSpan w:val="3"/>
          </w:tcPr>
          <w:p w14:paraId="5357B220" w14:textId="77777777" w:rsidR="0089509B" w:rsidRDefault="0089509B" w:rsidP="0089509B">
            <w:pPr>
              <w:pStyle w:val="PC"/>
              <w:keepNext/>
            </w:pPr>
            <w:r>
              <w:t>2.1</w:t>
            </w:r>
          </w:p>
        </w:tc>
        <w:tc>
          <w:tcPr>
            <w:tcW w:w="5714" w:type="dxa"/>
          </w:tcPr>
          <w:p w14:paraId="66594559" w14:textId="77777777" w:rsidR="0089509B" w:rsidRDefault="0089509B" w:rsidP="0089509B">
            <w:pPr>
              <w:pStyle w:val="PC"/>
              <w:keepNext/>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89509B" w14:paraId="405AA1CE" w14:textId="77777777" w:rsidTr="0089509B">
        <w:tc>
          <w:tcPr>
            <w:tcW w:w="2943" w:type="dxa"/>
            <w:vMerge/>
          </w:tcPr>
          <w:p w14:paraId="1745F512" w14:textId="77777777" w:rsidR="0089509B" w:rsidRDefault="0089509B" w:rsidP="0089509B">
            <w:pPr>
              <w:keepNext/>
            </w:pPr>
          </w:p>
        </w:tc>
        <w:tc>
          <w:tcPr>
            <w:tcW w:w="585" w:type="dxa"/>
            <w:gridSpan w:val="3"/>
          </w:tcPr>
          <w:p w14:paraId="71D7758C" w14:textId="77777777" w:rsidR="0089509B" w:rsidRDefault="0089509B" w:rsidP="0089509B">
            <w:pPr>
              <w:pStyle w:val="PC"/>
              <w:keepNext/>
            </w:pPr>
            <w:r>
              <w:t>2.2</w:t>
            </w:r>
          </w:p>
        </w:tc>
        <w:tc>
          <w:tcPr>
            <w:tcW w:w="5714" w:type="dxa"/>
          </w:tcPr>
          <w:p w14:paraId="71C57D08" w14:textId="77777777" w:rsidR="0089509B" w:rsidRDefault="0089509B" w:rsidP="0089509B">
            <w:pPr>
              <w:pStyle w:val="PC"/>
              <w:keepNext/>
            </w:pPr>
            <w:r w:rsidRPr="006D12F9">
              <w:t xml:space="preserve">Identify the </w:t>
            </w:r>
            <w:r w:rsidRPr="002A181B">
              <w:rPr>
                <w:b/>
                <w:i/>
              </w:rPr>
              <w:t>information contained on labels</w:t>
            </w:r>
            <w:r w:rsidRPr="006D12F9">
              <w:t xml:space="preserve"> and their importance</w:t>
            </w:r>
          </w:p>
        </w:tc>
      </w:tr>
      <w:tr w:rsidR="0089509B" w14:paraId="4BAF058B" w14:textId="77777777" w:rsidTr="0089509B">
        <w:tc>
          <w:tcPr>
            <w:tcW w:w="2943" w:type="dxa"/>
            <w:vMerge/>
          </w:tcPr>
          <w:p w14:paraId="6FFE2616" w14:textId="77777777" w:rsidR="0089509B" w:rsidRDefault="0089509B" w:rsidP="0089509B">
            <w:pPr>
              <w:keepNext/>
            </w:pPr>
          </w:p>
        </w:tc>
        <w:tc>
          <w:tcPr>
            <w:tcW w:w="585" w:type="dxa"/>
            <w:gridSpan w:val="3"/>
          </w:tcPr>
          <w:p w14:paraId="04081A6C" w14:textId="77777777" w:rsidR="0089509B" w:rsidRDefault="0089509B" w:rsidP="0089509B">
            <w:pPr>
              <w:pStyle w:val="PC"/>
              <w:keepNext/>
            </w:pPr>
            <w:r>
              <w:t>2.3</w:t>
            </w:r>
          </w:p>
        </w:tc>
        <w:tc>
          <w:tcPr>
            <w:tcW w:w="5714" w:type="dxa"/>
          </w:tcPr>
          <w:p w14:paraId="45EA6199" w14:textId="77777777" w:rsidR="0089509B" w:rsidRDefault="0089509B" w:rsidP="0089509B">
            <w:pPr>
              <w:pStyle w:val="PC"/>
              <w:keepNext/>
            </w:pPr>
            <w:r w:rsidRPr="006D12F9">
              <w:t>Match medicines with their purpose</w:t>
            </w:r>
          </w:p>
        </w:tc>
      </w:tr>
      <w:tr w:rsidR="0089509B" w14:paraId="1BEAFD68" w14:textId="77777777" w:rsidTr="0089509B">
        <w:tc>
          <w:tcPr>
            <w:tcW w:w="2943" w:type="dxa"/>
            <w:vMerge/>
          </w:tcPr>
          <w:p w14:paraId="147492F8" w14:textId="77777777" w:rsidR="0089509B" w:rsidRDefault="0089509B" w:rsidP="0089509B">
            <w:pPr>
              <w:keepNext/>
            </w:pPr>
          </w:p>
        </w:tc>
        <w:tc>
          <w:tcPr>
            <w:tcW w:w="585" w:type="dxa"/>
            <w:gridSpan w:val="3"/>
          </w:tcPr>
          <w:p w14:paraId="5736F608" w14:textId="77777777" w:rsidR="0089509B" w:rsidRDefault="0089509B" w:rsidP="0089509B">
            <w:pPr>
              <w:pStyle w:val="PC"/>
              <w:keepNext/>
            </w:pPr>
            <w:r>
              <w:t>2.4</w:t>
            </w:r>
          </w:p>
        </w:tc>
        <w:tc>
          <w:tcPr>
            <w:tcW w:w="5714" w:type="dxa"/>
          </w:tcPr>
          <w:p w14:paraId="728964C0" w14:textId="77777777" w:rsidR="0089509B" w:rsidRDefault="0089509B" w:rsidP="0089509B">
            <w:pPr>
              <w:pStyle w:val="PC"/>
              <w:keepNext/>
            </w:pPr>
            <w:r w:rsidRPr="006D12F9">
              <w:t xml:space="preserve">Outline the features and uses of </w:t>
            </w:r>
            <w:r w:rsidRPr="002A181B">
              <w:rPr>
                <w:b/>
                <w:i/>
              </w:rPr>
              <w:t xml:space="preserve">common household </w:t>
            </w:r>
            <w:r w:rsidRPr="002A181B">
              <w:rPr>
                <w:b/>
                <w:i/>
              </w:rPr>
              <w:lastRenderedPageBreak/>
              <w:t>medical equipment</w:t>
            </w:r>
          </w:p>
        </w:tc>
      </w:tr>
      <w:tr w:rsidR="0089509B" w14:paraId="5620D3E4" w14:textId="77777777" w:rsidTr="0089509B">
        <w:tc>
          <w:tcPr>
            <w:tcW w:w="2943" w:type="dxa"/>
          </w:tcPr>
          <w:p w14:paraId="210848BD" w14:textId="77777777" w:rsidR="0089509B" w:rsidRDefault="0089509B" w:rsidP="0089509B">
            <w:pPr>
              <w:pStyle w:val="spacer"/>
            </w:pPr>
          </w:p>
        </w:tc>
        <w:tc>
          <w:tcPr>
            <w:tcW w:w="6299" w:type="dxa"/>
            <w:gridSpan w:val="4"/>
          </w:tcPr>
          <w:p w14:paraId="55DB38DA" w14:textId="77777777" w:rsidR="0089509B" w:rsidRDefault="0089509B" w:rsidP="0089509B">
            <w:pPr>
              <w:pStyle w:val="spacer"/>
            </w:pPr>
          </w:p>
        </w:tc>
      </w:tr>
      <w:tr w:rsidR="0089509B" w14:paraId="7F10BF06" w14:textId="77777777" w:rsidTr="0089509B">
        <w:tc>
          <w:tcPr>
            <w:tcW w:w="2943" w:type="dxa"/>
            <w:vMerge w:val="restart"/>
          </w:tcPr>
          <w:p w14:paraId="446DC3B8" w14:textId="77777777" w:rsidR="0089509B" w:rsidRDefault="0089509B" w:rsidP="0089509B">
            <w:pPr>
              <w:pStyle w:val="element"/>
              <w:keepNext/>
            </w:pPr>
            <w:r>
              <w:t>3</w:t>
            </w:r>
            <w:r>
              <w:tab/>
            </w:r>
            <w:r w:rsidRPr="006D12F9">
              <w:t>Describe the purpose and use of a Medicare card</w:t>
            </w:r>
          </w:p>
        </w:tc>
        <w:tc>
          <w:tcPr>
            <w:tcW w:w="570" w:type="dxa"/>
            <w:gridSpan w:val="2"/>
          </w:tcPr>
          <w:p w14:paraId="41FA4748" w14:textId="77777777" w:rsidR="0089509B" w:rsidRDefault="0089509B" w:rsidP="0089509B">
            <w:pPr>
              <w:pStyle w:val="PC"/>
              <w:keepNext/>
            </w:pPr>
            <w:r>
              <w:t>3.1</w:t>
            </w:r>
          </w:p>
        </w:tc>
        <w:tc>
          <w:tcPr>
            <w:tcW w:w="5729" w:type="dxa"/>
            <w:gridSpan w:val="2"/>
          </w:tcPr>
          <w:p w14:paraId="398D5C0A" w14:textId="77777777" w:rsidR="0089509B" w:rsidRDefault="0089509B" w:rsidP="0089509B">
            <w:pPr>
              <w:pStyle w:val="PC"/>
              <w:keepNext/>
            </w:pPr>
            <w:r w:rsidRPr="006D12F9">
              <w:t>Identify the information on the card.</w:t>
            </w:r>
          </w:p>
        </w:tc>
      </w:tr>
      <w:tr w:rsidR="0089509B" w14:paraId="2610DBC0" w14:textId="77777777" w:rsidTr="0089509B">
        <w:tc>
          <w:tcPr>
            <w:tcW w:w="2943" w:type="dxa"/>
            <w:vMerge/>
          </w:tcPr>
          <w:p w14:paraId="407D4FC0" w14:textId="77777777" w:rsidR="0089509B" w:rsidRDefault="0089509B" w:rsidP="0089509B">
            <w:pPr>
              <w:keepNext/>
            </w:pPr>
          </w:p>
        </w:tc>
        <w:tc>
          <w:tcPr>
            <w:tcW w:w="570" w:type="dxa"/>
            <w:gridSpan w:val="2"/>
          </w:tcPr>
          <w:p w14:paraId="22695B48" w14:textId="77777777" w:rsidR="0089509B" w:rsidRDefault="0089509B" w:rsidP="0089509B">
            <w:pPr>
              <w:pStyle w:val="PC"/>
              <w:keepNext/>
            </w:pPr>
            <w:r>
              <w:t>3.2</w:t>
            </w:r>
          </w:p>
        </w:tc>
        <w:tc>
          <w:tcPr>
            <w:tcW w:w="5729" w:type="dxa"/>
            <w:gridSpan w:val="2"/>
          </w:tcPr>
          <w:p w14:paraId="3EDFAD87" w14:textId="77777777" w:rsidR="0089509B" w:rsidRDefault="0089509B" w:rsidP="0089509B">
            <w:pPr>
              <w:pStyle w:val="PC"/>
              <w:keepNext/>
            </w:pPr>
            <w:r w:rsidRPr="006D12F9">
              <w:t>Identify the purpose of Medicare cards</w:t>
            </w:r>
          </w:p>
        </w:tc>
      </w:tr>
      <w:tr w:rsidR="0089509B" w14:paraId="1D13BAC8" w14:textId="77777777" w:rsidTr="0089509B">
        <w:tc>
          <w:tcPr>
            <w:tcW w:w="2943" w:type="dxa"/>
            <w:vMerge/>
          </w:tcPr>
          <w:p w14:paraId="6FCB2811" w14:textId="77777777" w:rsidR="0089509B" w:rsidRDefault="0089509B" w:rsidP="0089509B">
            <w:pPr>
              <w:keepNext/>
            </w:pPr>
          </w:p>
        </w:tc>
        <w:tc>
          <w:tcPr>
            <w:tcW w:w="570" w:type="dxa"/>
            <w:gridSpan w:val="2"/>
          </w:tcPr>
          <w:p w14:paraId="5FCD13C7" w14:textId="77777777" w:rsidR="0089509B" w:rsidRDefault="0089509B" w:rsidP="0089509B">
            <w:pPr>
              <w:pStyle w:val="PC"/>
              <w:keepNext/>
            </w:pPr>
            <w:r>
              <w:t>3.3</w:t>
            </w:r>
          </w:p>
        </w:tc>
        <w:tc>
          <w:tcPr>
            <w:tcW w:w="5729" w:type="dxa"/>
            <w:gridSpan w:val="2"/>
          </w:tcPr>
          <w:p w14:paraId="597CA005" w14:textId="77777777" w:rsidR="0089509B" w:rsidRDefault="0089509B" w:rsidP="0089509B">
            <w:pPr>
              <w:pStyle w:val="PC"/>
              <w:keepNext/>
            </w:pPr>
            <w:r w:rsidRPr="006D12F9">
              <w:t>Outline the process of using a Medicare card</w:t>
            </w:r>
          </w:p>
        </w:tc>
      </w:tr>
      <w:tr w:rsidR="0089509B" w14:paraId="798E1776" w14:textId="77777777" w:rsidTr="0089509B">
        <w:tc>
          <w:tcPr>
            <w:tcW w:w="2943" w:type="dxa"/>
          </w:tcPr>
          <w:p w14:paraId="18F151C4" w14:textId="77777777" w:rsidR="0089509B" w:rsidRDefault="0089509B" w:rsidP="0089509B">
            <w:pPr>
              <w:pStyle w:val="spacer"/>
            </w:pPr>
          </w:p>
        </w:tc>
        <w:tc>
          <w:tcPr>
            <w:tcW w:w="570" w:type="dxa"/>
            <w:gridSpan w:val="2"/>
          </w:tcPr>
          <w:p w14:paraId="7CDA8E23" w14:textId="77777777" w:rsidR="0089509B" w:rsidRDefault="0089509B" w:rsidP="0089509B">
            <w:pPr>
              <w:pStyle w:val="spacer"/>
            </w:pPr>
          </w:p>
        </w:tc>
        <w:tc>
          <w:tcPr>
            <w:tcW w:w="5729" w:type="dxa"/>
            <w:gridSpan w:val="2"/>
          </w:tcPr>
          <w:p w14:paraId="678BCEEC" w14:textId="77777777" w:rsidR="0089509B" w:rsidRPr="007D2AE1" w:rsidRDefault="0089509B" w:rsidP="0089509B">
            <w:pPr>
              <w:pStyle w:val="spacer"/>
            </w:pPr>
          </w:p>
        </w:tc>
      </w:tr>
      <w:tr w:rsidR="0089509B" w14:paraId="101F6934" w14:textId="77777777" w:rsidTr="0089509B">
        <w:tc>
          <w:tcPr>
            <w:tcW w:w="2943" w:type="dxa"/>
            <w:vMerge w:val="restart"/>
          </w:tcPr>
          <w:p w14:paraId="5B270100" w14:textId="77777777" w:rsidR="0089509B" w:rsidRDefault="0089509B" w:rsidP="0089509B">
            <w:pPr>
              <w:pStyle w:val="element"/>
              <w:keepNext/>
            </w:pPr>
            <w:r>
              <w:t>4</w:t>
            </w:r>
            <w:r>
              <w:tab/>
            </w:r>
            <w:r w:rsidRPr="007D2AE1">
              <w:t>Describe appropriate action in the event of a medical emergency</w:t>
            </w:r>
          </w:p>
        </w:tc>
        <w:tc>
          <w:tcPr>
            <w:tcW w:w="570" w:type="dxa"/>
            <w:gridSpan w:val="2"/>
          </w:tcPr>
          <w:p w14:paraId="025E5603" w14:textId="77777777" w:rsidR="0089509B" w:rsidRDefault="0089509B" w:rsidP="0089509B">
            <w:pPr>
              <w:pStyle w:val="element"/>
              <w:keepNext/>
            </w:pPr>
            <w:r>
              <w:t>4.1</w:t>
            </w:r>
          </w:p>
        </w:tc>
        <w:tc>
          <w:tcPr>
            <w:tcW w:w="5729" w:type="dxa"/>
            <w:gridSpan w:val="2"/>
          </w:tcPr>
          <w:p w14:paraId="781671FA" w14:textId="77777777" w:rsidR="0089509B" w:rsidRDefault="0089509B" w:rsidP="0089509B">
            <w:pPr>
              <w:pStyle w:val="PC"/>
              <w:keepNext/>
            </w:pPr>
            <w:r w:rsidRPr="007D2AE1">
              <w:t xml:space="preserve">Identify a range of </w:t>
            </w:r>
            <w:r w:rsidRPr="00C62FDB">
              <w:rPr>
                <w:b/>
                <w:i/>
              </w:rPr>
              <w:t>medical emergencies</w:t>
            </w:r>
          </w:p>
        </w:tc>
      </w:tr>
      <w:tr w:rsidR="0089509B" w14:paraId="3B8481BF" w14:textId="77777777" w:rsidTr="0089509B">
        <w:tc>
          <w:tcPr>
            <w:tcW w:w="2943" w:type="dxa"/>
            <w:vMerge/>
          </w:tcPr>
          <w:p w14:paraId="2013B128" w14:textId="77777777" w:rsidR="0089509B" w:rsidRDefault="0089509B" w:rsidP="0089509B">
            <w:pPr>
              <w:keepNext/>
            </w:pPr>
          </w:p>
        </w:tc>
        <w:tc>
          <w:tcPr>
            <w:tcW w:w="570" w:type="dxa"/>
            <w:gridSpan w:val="2"/>
          </w:tcPr>
          <w:p w14:paraId="2E800707" w14:textId="77777777" w:rsidR="0089509B" w:rsidRDefault="0089509B" w:rsidP="0089509B">
            <w:pPr>
              <w:pStyle w:val="PC"/>
              <w:keepNext/>
            </w:pPr>
            <w:r>
              <w:t>4.2</w:t>
            </w:r>
          </w:p>
        </w:tc>
        <w:tc>
          <w:tcPr>
            <w:tcW w:w="5729" w:type="dxa"/>
            <w:gridSpan w:val="2"/>
          </w:tcPr>
          <w:p w14:paraId="009A5391" w14:textId="77777777" w:rsidR="0089509B" w:rsidRDefault="0089509B" w:rsidP="0089509B">
            <w:pPr>
              <w:pStyle w:val="PC"/>
              <w:keepNext/>
            </w:pPr>
            <w:r>
              <w:t>Identify</w:t>
            </w:r>
            <w:r w:rsidRPr="007D2AE1">
              <w:t xml:space="preserve"> </w:t>
            </w:r>
            <w:r w:rsidRPr="00C62FDB">
              <w:rPr>
                <w:b/>
                <w:i/>
              </w:rPr>
              <w:t>emergency services</w:t>
            </w:r>
            <w:r w:rsidRPr="007D2AE1">
              <w:t xml:space="preserve"> and their functions</w:t>
            </w:r>
          </w:p>
        </w:tc>
      </w:tr>
      <w:tr w:rsidR="0089509B" w14:paraId="23502964" w14:textId="77777777" w:rsidTr="0089509B">
        <w:tc>
          <w:tcPr>
            <w:tcW w:w="2943" w:type="dxa"/>
            <w:vMerge/>
          </w:tcPr>
          <w:p w14:paraId="65724C56" w14:textId="77777777" w:rsidR="0089509B" w:rsidRDefault="0089509B" w:rsidP="0089509B">
            <w:pPr>
              <w:keepNext/>
            </w:pPr>
          </w:p>
        </w:tc>
        <w:tc>
          <w:tcPr>
            <w:tcW w:w="570" w:type="dxa"/>
            <w:gridSpan w:val="2"/>
          </w:tcPr>
          <w:p w14:paraId="6CE75D46" w14:textId="77777777" w:rsidR="0089509B" w:rsidRDefault="0089509B" w:rsidP="0089509B">
            <w:pPr>
              <w:pStyle w:val="PC"/>
              <w:keepNext/>
            </w:pPr>
            <w:r>
              <w:t>4.3</w:t>
            </w:r>
          </w:p>
        </w:tc>
        <w:tc>
          <w:tcPr>
            <w:tcW w:w="5729" w:type="dxa"/>
            <w:gridSpan w:val="2"/>
          </w:tcPr>
          <w:p w14:paraId="02F24510" w14:textId="77777777" w:rsidR="0089509B" w:rsidRDefault="0089509B" w:rsidP="0089509B">
            <w:pPr>
              <w:pStyle w:val="PC"/>
              <w:keepNext/>
            </w:pPr>
            <w:r>
              <w:t>Outline</w:t>
            </w:r>
            <w:r w:rsidRPr="007D2AE1">
              <w:t xml:space="preserve"> the </w:t>
            </w:r>
            <w:r w:rsidRPr="00C62FDB">
              <w:rPr>
                <w:b/>
                <w:i/>
              </w:rPr>
              <w:t>steps required</w:t>
            </w:r>
            <w:r w:rsidRPr="007D2AE1">
              <w:t xml:space="preserve"> to obtain emergency assistance</w:t>
            </w:r>
          </w:p>
        </w:tc>
      </w:tr>
      <w:tr w:rsidR="0089509B" w14:paraId="56A494E8" w14:textId="77777777" w:rsidTr="0089509B">
        <w:tc>
          <w:tcPr>
            <w:tcW w:w="2943" w:type="dxa"/>
          </w:tcPr>
          <w:p w14:paraId="5550AC1C" w14:textId="77777777" w:rsidR="0089509B" w:rsidRDefault="0089509B" w:rsidP="0089509B">
            <w:pPr>
              <w:pStyle w:val="spacer"/>
            </w:pPr>
          </w:p>
        </w:tc>
        <w:tc>
          <w:tcPr>
            <w:tcW w:w="6299" w:type="dxa"/>
            <w:gridSpan w:val="4"/>
          </w:tcPr>
          <w:p w14:paraId="12E7834B" w14:textId="77777777" w:rsidR="0089509B" w:rsidRDefault="0089509B" w:rsidP="0089509B">
            <w:pPr>
              <w:pStyle w:val="spacer"/>
            </w:pPr>
          </w:p>
        </w:tc>
      </w:tr>
      <w:tr w:rsidR="0089509B" w14:paraId="5F5E8DE7" w14:textId="77777777" w:rsidTr="0089509B">
        <w:tc>
          <w:tcPr>
            <w:tcW w:w="9242" w:type="dxa"/>
            <w:gridSpan w:val="5"/>
          </w:tcPr>
          <w:p w14:paraId="02F17F1F" w14:textId="77777777" w:rsidR="0089509B" w:rsidRDefault="0089509B" w:rsidP="0089509B">
            <w:pPr>
              <w:pStyle w:val="Heading21"/>
            </w:pPr>
            <w:r>
              <w:t>Required Knowledge and Skills</w:t>
            </w:r>
          </w:p>
          <w:p w14:paraId="05A67EE3" w14:textId="77777777" w:rsidR="0089509B" w:rsidRDefault="0089509B" w:rsidP="0089509B">
            <w:pPr>
              <w:pStyle w:val="text"/>
            </w:pPr>
            <w:r w:rsidRPr="005979AA">
              <w:t>This describes the essential skills and knowledge and their level required for this unit</w:t>
            </w:r>
            <w:r>
              <w:t>.</w:t>
            </w:r>
          </w:p>
        </w:tc>
      </w:tr>
      <w:tr w:rsidR="0089509B" w14:paraId="2BF328D5" w14:textId="77777777" w:rsidTr="0089509B">
        <w:tc>
          <w:tcPr>
            <w:tcW w:w="9242" w:type="dxa"/>
            <w:gridSpan w:val="5"/>
          </w:tcPr>
          <w:p w14:paraId="4976B3AB" w14:textId="77777777" w:rsidR="0089509B" w:rsidRDefault="0089509B" w:rsidP="0089509B">
            <w:pPr>
              <w:pStyle w:val="unittext"/>
            </w:pPr>
            <w:r>
              <w:t>Required Knowledge:</w:t>
            </w:r>
          </w:p>
          <w:p w14:paraId="69D79317" w14:textId="77777777" w:rsidR="0089509B" w:rsidRDefault="0089509B" w:rsidP="0089509B">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0E32CFBF" w14:textId="77777777" w:rsidR="0089509B" w:rsidRDefault="0089509B" w:rsidP="0089509B">
            <w:pPr>
              <w:pStyle w:val="unittext"/>
            </w:pPr>
            <w:r>
              <w:t>Required Skills:</w:t>
            </w:r>
          </w:p>
          <w:p w14:paraId="4E588590" w14:textId="77777777" w:rsidR="0089509B" w:rsidRDefault="0089509B" w:rsidP="0089509B">
            <w:pPr>
              <w:pStyle w:val="bullet"/>
              <w:numPr>
                <w:ilvl w:val="0"/>
                <w:numId w:val="13"/>
              </w:numPr>
              <w:ind w:left="284" w:hanging="284"/>
            </w:pPr>
            <w:r w:rsidRPr="00C447AB">
              <w:t xml:space="preserve">literacy skills to access and interpret information on </w:t>
            </w:r>
            <w:r>
              <w:t>medical services and medical information contained on labels</w:t>
            </w:r>
          </w:p>
          <w:p w14:paraId="3508C17A" w14:textId="77777777" w:rsidR="0089509B" w:rsidRDefault="0089509B" w:rsidP="0089509B">
            <w:pPr>
              <w:pStyle w:val="bullet"/>
              <w:numPr>
                <w:ilvl w:val="0"/>
                <w:numId w:val="13"/>
              </w:numPr>
              <w:ind w:left="284" w:hanging="284"/>
            </w:pPr>
            <w:r>
              <w:t>numeracy skills to identify dosage instructions on medication labels</w:t>
            </w:r>
          </w:p>
        </w:tc>
      </w:tr>
      <w:tr w:rsidR="0089509B" w14:paraId="7C1225A5" w14:textId="77777777" w:rsidTr="0089509B">
        <w:tc>
          <w:tcPr>
            <w:tcW w:w="9242" w:type="dxa"/>
            <w:gridSpan w:val="5"/>
          </w:tcPr>
          <w:p w14:paraId="2A72401B" w14:textId="77777777" w:rsidR="0089509B" w:rsidRDefault="0089509B" w:rsidP="0089509B">
            <w:pPr>
              <w:pStyle w:val="spacer"/>
            </w:pPr>
          </w:p>
        </w:tc>
      </w:tr>
      <w:tr w:rsidR="0089509B" w14:paraId="3FC96796" w14:textId="77777777" w:rsidTr="0089509B">
        <w:tc>
          <w:tcPr>
            <w:tcW w:w="9242" w:type="dxa"/>
            <w:gridSpan w:val="5"/>
          </w:tcPr>
          <w:p w14:paraId="5F3B22FA" w14:textId="77777777" w:rsidR="0089509B" w:rsidRDefault="0089509B" w:rsidP="0089509B">
            <w:pPr>
              <w:pStyle w:val="Heading21"/>
            </w:pPr>
            <w:r>
              <w:t>Range Statement</w:t>
            </w:r>
          </w:p>
          <w:p w14:paraId="7AB9AA5B" w14:textId="77777777" w:rsidR="0089509B" w:rsidRDefault="0089509B" w:rsidP="0089509B">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7959B0DE" w14:textId="77777777" w:rsidTr="0089509B">
        <w:tc>
          <w:tcPr>
            <w:tcW w:w="3369" w:type="dxa"/>
            <w:gridSpan w:val="2"/>
          </w:tcPr>
          <w:p w14:paraId="2C97A927" w14:textId="77777777" w:rsidR="0089509B" w:rsidRPr="007D2AE1" w:rsidRDefault="0089509B" w:rsidP="0089509B">
            <w:pPr>
              <w:pStyle w:val="unittext"/>
            </w:pPr>
            <w:r w:rsidRPr="007D2AE1">
              <w:rPr>
                <w:b/>
                <w:i/>
              </w:rPr>
              <w:t>Actions</w:t>
            </w:r>
            <w:r>
              <w:t xml:space="preserve"> may include:</w:t>
            </w:r>
          </w:p>
        </w:tc>
        <w:tc>
          <w:tcPr>
            <w:tcW w:w="5873" w:type="dxa"/>
            <w:gridSpan w:val="3"/>
          </w:tcPr>
          <w:p w14:paraId="514117D5" w14:textId="77777777" w:rsidR="0089509B" w:rsidRDefault="0089509B" w:rsidP="0089509B">
            <w:pPr>
              <w:pStyle w:val="bullet"/>
              <w:numPr>
                <w:ilvl w:val="0"/>
                <w:numId w:val="13"/>
              </w:numPr>
              <w:ind w:left="284" w:hanging="284"/>
            </w:pPr>
            <w:r>
              <w:t>identify basic first aid</w:t>
            </w:r>
          </w:p>
          <w:p w14:paraId="493C17FA" w14:textId="77777777" w:rsidR="0089509B" w:rsidRDefault="0089509B" w:rsidP="0089509B">
            <w:pPr>
              <w:pStyle w:val="bullet"/>
              <w:numPr>
                <w:ilvl w:val="0"/>
                <w:numId w:val="13"/>
              </w:numPr>
              <w:ind w:left="284" w:hanging="284"/>
            </w:pPr>
            <w:r>
              <w:t>common treatments for simple ailments and injuries</w:t>
            </w:r>
          </w:p>
          <w:p w14:paraId="2170A43E" w14:textId="77777777" w:rsidR="0089509B" w:rsidRDefault="0089509B" w:rsidP="0089509B">
            <w:pPr>
              <w:pStyle w:val="bullet"/>
              <w:numPr>
                <w:ilvl w:val="0"/>
                <w:numId w:val="13"/>
              </w:numPr>
              <w:ind w:left="284" w:hanging="284"/>
            </w:pPr>
            <w:r>
              <w:t>when to seek medical attention</w:t>
            </w:r>
          </w:p>
        </w:tc>
      </w:tr>
      <w:tr w:rsidR="0089509B" w14:paraId="254499FB" w14:textId="77777777" w:rsidTr="0089509B">
        <w:tc>
          <w:tcPr>
            <w:tcW w:w="9242" w:type="dxa"/>
            <w:gridSpan w:val="5"/>
          </w:tcPr>
          <w:p w14:paraId="00E32665" w14:textId="77777777" w:rsidR="0089509B" w:rsidRDefault="0089509B" w:rsidP="0089509B">
            <w:pPr>
              <w:pStyle w:val="spacer"/>
            </w:pPr>
          </w:p>
        </w:tc>
      </w:tr>
      <w:tr w:rsidR="0089509B" w14:paraId="41C3459C" w14:textId="77777777" w:rsidTr="0089509B">
        <w:tc>
          <w:tcPr>
            <w:tcW w:w="3369" w:type="dxa"/>
            <w:gridSpan w:val="2"/>
          </w:tcPr>
          <w:p w14:paraId="53D3E8E2" w14:textId="77777777" w:rsidR="0089509B" w:rsidRPr="00F84FAF" w:rsidRDefault="0089509B" w:rsidP="0089509B">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14:paraId="0399FC03" w14:textId="77777777" w:rsidR="0089509B" w:rsidRDefault="0089509B" w:rsidP="0089509B">
            <w:pPr>
              <w:pStyle w:val="bullet"/>
              <w:numPr>
                <w:ilvl w:val="0"/>
                <w:numId w:val="13"/>
              </w:numPr>
              <w:ind w:left="284" w:hanging="284"/>
            </w:pPr>
            <w:r>
              <w:t>pain killers</w:t>
            </w:r>
          </w:p>
          <w:p w14:paraId="4565A90D" w14:textId="77777777" w:rsidR="0089509B" w:rsidRDefault="0089509B" w:rsidP="0089509B">
            <w:pPr>
              <w:pStyle w:val="bullet"/>
              <w:numPr>
                <w:ilvl w:val="0"/>
                <w:numId w:val="13"/>
              </w:numPr>
              <w:ind w:left="284" w:hanging="284"/>
            </w:pPr>
            <w:r>
              <w:t>anti inflammatory</w:t>
            </w:r>
          </w:p>
          <w:p w14:paraId="681326C5" w14:textId="77777777" w:rsidR="0089509B" w:rsidRDefault="0089509B" w:rsidP="0089509B">
            <w:pPr>
              <w:pStyle w:val="bullet"/>
              <w:numPr>
                <w:ilvl w:val="0"/>
                <w:numId w:val="13"/>
              </w:numPr>
              <w:ind w:left="284" w:hanging="284"/>
            </w:pPr>
            <w:r>
              <w:t>antihistamine</w:t>
            </w:r>
          </w:p>
        </w:tc>
      </w:tr>
      <w:tr w:rsidR="0089509B" w14:paraId="10779021" w14:textId="77777777" w:rsidTr="0089509B">
        <w:tc>
          <w:tcPr>
            <w:tcW w:w="3369" w:type="dxa"/>
            <w:gridSpan w:val="2"/>
          </w:tcPr>
          <w:p w14:paraId="7B5236AD" w14:textId="77777777" w:rsidR="0089509B" w:rsidRPr="00B948F8" w:rsidRDefault="0089509B" w:rsidP="0089509B">
            <w:pPr>
              <w:pStyle w:val="spacer"/>
            </w:pPr>
          </w:p>
        </w:tc>
        <w:tc>
          <w:tcPr>
            <w:tcW w:w="5873" w:type="dxa"/>
            <w:gridSpan w:val="3"/>
          </w:tcPr>
          <w:p w14:paraId="1C089637" w14:textId="77777777" w:rsidR="0089509B" w:rsidRDefault="0089509B" w:rsidP="0089509B">
            <w:pPr>
              <w:pStyle w:val="spacer"/>
            </w:pPr>
          </w:p>
        </w:tc>
      </w:tr>
      <w:tr w:rsidR="0089509B" w14:paraId="0ABD2D1A" w14:textId="77777777" w:rsidTr="0089509B">
        <w:tc>
          <w:tcPr>
            <w:tcW w:w="3369" w:type="dxa"/>
            <w:gridSpan w:val="2"/>
          </w:tcPr>
          <w:p w14:paraId="55E0F4CA" w14:textId="77777777" w:rsidR="0089509B" w:rsidRPr="00B948F8" w:rsidRDefault="0089509B" w:rsidP="0089509B">
            <w:pPr>
              <w:pStyle w:val="unittext"/>
              <w:rPr>
                <w:b/>
                <w:i/>
              </w:rPr>
            </w:pPr>
            <w:r w:rsidRPr="00B948F8">
              <w:rPr>
                <w:b/>
                <w:i/>
              </w:rPr>
              <w:t>Information contained on labels</w:t>
            </w:r>
            <w:r>
              <w:rPr>
                <w:b/>
                <w:i/>
              </w:rPr>
              <w:t xml:space="preserve"> </w:t>
            </w:r>
            <w:r w:rsidRPr="00B948F8">
              <w:t>may include:</w:t>
            </w:r>
          </w:p>
        </w:tc>
        <w:tc>
          <w:tcPr>
            <w:tcW w:w="5873" w:type="dxa"/>
            <w:gridSpan w:val="3"/>
          </w:tcPr>
          <w:p w14:paraId="321BC911" w14:textId="77777777" w:rsidR="0089509B" w:rsidRDefault="0089509B" w:rsidP="0089509B">
            <w:pPr>
              <w:pStyle w:val="bullet"/>
              <w:numPr>
                <w:ilvl w:val="0"/>
                <w:numId w:val="13"/>
              </w:numPr>
              <w:ind w:left="284" w:hanging="284"/>
            </w:pPr>
            <w:r>
              <w:t>symbols</w:t>
            </w:r>
          </w:p>
          <w:p w14:paraId="6EFD694A" w14:textId="77777777" w:rsidR="0089509B" w:rsidRDefault="0089509B" w:rsidP="0089509B">
            <w:pPr>
              <w:pStyle w:val="bullet"/>
              <w:numPr>
                <w:ilvl w:val="0"/>
                <w:numId w:val="13"/>
              </w:numPr>
              <w:ind w:left="284" w:hanging="284"/>
            </w:pPr>
            <w:r>
              <w:t>frequency and dosage</w:t>
            </w:r>
          </w:p>
        </w:tc>
      </w:tr>
      <w:tr w:rsidR="0089509B" w14:paraId="152F1DE3" w14:textId="77777777" w:rsidTr="0089509B">
        <w:tc>
          <w:tcPr>
            <w:tcW w:w="9242" w:type="dxa"/>
            <w:gridSpan w:val="5"/>
          </w:tcPr>
          <w:p w14:paraId="1678039B" w14:textId="77777777" w:rsidR="0089509B" w:rsidRDefault="0089509B" w:rsidP="0089509B">
            <w:pPr>
              <w:pStyle w:val="spacer"/>
            </w:pPr>
          </w:p>
        </w:tc>
      </w:tr>
      <w:tr w:rsidR="0089509B" w14:paraId="08D96C9E" w14:textId="77777777" w:rsidTr="0089509B">
        <w:tc>
          <w:tcPr>
            <w:tcW w:w="3369" w:type="dxa"/>
            <w:gridSpan w:val="2"/>
          </w:tcPr>
          <w:p w14:paraId="4B9A595E" w14:textId="77777777" w:rsidR="0089509B" w:rsidRPr="005979AA" w:rsidRDefault="0089509B" w:rsidP="0089509B">
            <w:pPr>
              <w:pStyle w:val="unittext"/>
            </w:pPr>
            <w:r w:rsidRPr="00B948F8">
              <w:rPr>
                <w:b/>
                <w:i/>
              </w:rPr>
              <w:t>Common household medical equipment</w:t>
            </w:r>
            <w:r>
              <w:t xml:space="preserve"> may include:</w:t>
            </w:r>
          </w:p>
        </w:tc>
        <w:tc>
          <w:tcPr>
            <w:tcW w:w="5873" w:type="dxa"/>
            <w:gridSpan w:val="3"/>
          </w:tcPr>
          <w:p w14:paraId="7B63450F" w14:textId="77777777" w:rsidR="0089509B" w:rsidRDefault="0089509B" w:rsidP="0089509B">
            <w:pPr>
              <w:pStyle w:val="bullet"/>
              <w:numPr>
                <w:ilvl w:val="0"/>
                <w:numId w:val="13"/>
              </w:numPr>
              <w:ind w:left="284" w:hanging="284"/>
            </w:pPr>
            <w:r>
              <w:t>thermometer</w:t>
            </w:r>
          </w:p>
          <w:p w14:paraId="2A5D4F74" w14:textId="77777777" w:rsidR="0089509B" w:rsidRDefault="0089509B" w:rsidP="0089509B">
            <w:pPr>
              <w:pStyle w:val="bullet"/>
              <w:numPr>
                <w:ilvl w:val="0"/>
                <w:numId w:val="13"/>
              </w:numPr>
              <w:ind w:left="284" w:hanging="284"/>
            </w:pPr>
            <w:r>
              <w:lastRenderedPageBreak/>
              <w:t>first aid kit</w:t>
            </w:r>
          </w:p>
          <w:p w14:paraId="58BDEA7C" w14:textId="77777777" w:rsidR="0089509B" w:rsidRDefault="0089509B" w:rsidP="0089509B">
            <w:pPr>
              <w:pStyle w:val="bullet"/>
              <w:numPr>
                <w:ilvl w:val="0"/>
                <w:numId w:val="13"/>
              </w:numPr>
              <w:ind w:left="284" w:hanging="284"/>
            </w:pPr>
            <w:r>
              <w:t>bandages</w:t>
            </w:r>
          </w:p>
        </w:tc>
      </w:tr>
      <w:tr w:rsidR="0089509B" w14:paraId="6B953256" w14:textId="77777777" w:rsidTr="0089509B">
        <w:tc>
          <w:tcPr>
            <w:tcW w:w="9242" w:type="dxa"/>
            <w:gridSpan w:val="5"/>
          </w:tcPr>
          <w:p w14:paraId="1828AD83" w14:textId="77777777" w:rsidR="0089509B" w:rsidRDefault="0089509B" w:rsidP="0089509B">
            <w:pPr>
              <w:pStyle w:val="spacer"/>
            </w:pPr>
          </w:p>
        </w:tc>
      </w:tr>
      <w:tr w:rsidR="0089509B" w14:paraId="650E6136" w14:textId="77777777" w:rsidTr="0089509B">
        <w:tc>
          <w:tcPr>
            <w:tcW w:w="3369" w:type="dxa"/>
            <w:gridSpan w:val="2"/>
          </w:tcPr>
          <w:p w14:paraId="55B8EC7A" w14:textId="77777777" w:rsidR="0089509B" w:rsidRPr="005979AA" w:rsidRDefault="0089509B" w:rsidP="0089509B">
            <w:pPr>
              <w:pStyle w:val="unittext"/>
            </w:pPr>
            <w:r w:rsidRPr="00B948F8">
              <w:rPr>
                <w:b/>
                <w:i/>
              </w:rPr>
              <w:t>Medical emergencies</w:t>
            </w:r>
            <w:r>
              <w:t xml:space="preserve"> may include:</w:t>
            </w:r>
          </w:p>
        </w:tc>
        <w:tc>
          <w:tcPr>
            <w:tcW w:w="5873" w:type="dxa"/>
            <w:gridSpan w:val="3"/>
          </w:tcPr>
          <w:p w14:paraId="3254D911" w14:textId="77777777" w:rsidR="0089509B" w:rsidRDefault="0089509B" w:rsidP="0089509B">
            <w:pPr>
              <w:pStyle w:val="bullet"/>
              <w:numPr>
                <w:ilvl w:val="0"/>
                <w:numId w:val="13"/>
              </w:numPr>
              <w:ind w:left="284" w:hanging="284"/>
            </w:pPr>
            <w:r>
              <w:t>accidents in the home</w:t>
            </w:r>
          </w:p>
          <w:p w14:paraId="7C18255B" w14:textId="77777777" w:rsidR="0089509B" w:rsidRDefault="0089509B" w:rsidP="0089509B">
            <w:pPr>
              <w:pStyle w:val="bullet"/>
              <w:numPr>
                <w:ilvl w:val="0"/>
                <w:numId w:val="13"/>
              </w:numPr>
              <w:ind w:left="284" w:hanging="284"/>
            </w:pPr>
            <w:r>
              <w:t>fires</w:t>
            </w:r>
          </w:p>
          <w:p w14:paraId="455E1F80" w14:textId="77777777" w:rsidR="0089509B" w:rsidRDefault="0089509B" w:rsidP="0089509B">
            <w:pPr>
              <w:pStyle w:val="bullet"/>
              <w:numPr>
                <w:ilvl w:val="0"/>
                <w:numId w:val="13"/>
              </w:numPr>
              <w:ind w:left="284" w:hanging="284"/>
            </w:pPr>
            <w:r>
              <w:t>road accidents</w:t>
            </w:r>
          </w:p>
          <w:p w14:paraId="46EB4CB0" w14:textId="77777777" w:rsidR="0089509B" w:rsidRDefault="0089509B" w:rsidP="0089509B">
            <w:pPr>
              <w:pStyle w:val="bullet"/>
              <w:numPr>
                <w:ilvl w:val="0"/>
                <w:numId w:val="13"/>
              </w:numPr>
              <w:ind w:left="284" w:hanging="284"/>
            </w:pPr>
            <w:r>
              <w:t>public transport accidents</w:t>
            </w:r>
          </w:p>
          <w:p w14:paraId="4BE9D7F3" w14:textId="77777777" w:rsidR="0089509B" w:rsidRDefault="0089509B" w:rsidP="0089509B">
            <w:pPr>
              <w:pStyle w:val="bullet"/>
              <w:numPr>
                <w:ilvl w:val="0"/>
                <w:numId w:val="13"/>
              </w:numPr>
              <w:ind w:left="284" w:hanging="284"/>
            </w:pPr>
            <w:r>
              <w:t>drowning</w:t>
            </w:r>
          </w:p>
        </w:tc>
      </w:tr>
      <w:tr w:rsidR="0089509B" w14:paraId="676BF65D" w14:textId="77777777" w:rsidTr="0089509B">
        <w:tc>
          <w:tcPr>
            <w:tcW w:w="9242" w:type="dxa"/>
            <w:gridSpan w:val="5"/>
          </w:tcPr>
          <w:p w14:paraId="73B44FF2" w14:textId="77777777" w:rsidR="0089509B" w:rsidRDefault="0089509B" w:rsidP="0089509B">
            <w:pPr>
              <w:pStyle w:val="spacer"/>
            </w:pPr>
          </w:p>
        </w:tc>
      </w:tr>
      <w:tr w:rsidR="0089509B" w14:paraId="1085B3CB" w14:textId="77777777" w:rsidTr="0089509B">
        <w:trPr>
          <w:trHeight w:val="1905"/>
        </w:trPr>
        <w:tc>
          <w:tcPr>
            <w:tcW w:w="3369" w:type="dxa"/>
            <w:gridSpan w:val="2"/>
          </w:tcPr>
          <w:p w14:paraId="33D74CF1" w14:textId="77777777" w:rsidR="0089509B" w:rsidRPr="005979AA" w:rsidRDefault="0089509B" w:rsidP="0089509B">
            <w:pPr>
              <w:pStyle w:val="unittext"/>
            </w:pPr>
            <w:r w:rsidRPr="00B948F8">
              <w:rPr>
                <w:b/>
                <w:i/>
              </w:rPr>
              <w:t>Emergency services</w:t>
            </w:r>
            <w:r>
              <w:t xml:space="preserve"> may include:</w:t>
            </w:r>
          </w:p>
        </w:tc>
        <w:tc>
          <w:tcPr>
            <w:tcW w:w="5873" w:type="dxa"/>
            <w:gridSpan w:val="3"/>
          </w:tcPr>
          <w:p w14:paraId="65AF7664" w14:textId="77777777" w:rsidR="0089509B" w:rsidRDefault="0089509B" w:rsidP="0089509B">
            <w:pPr>
              <w:pStyle w:val="bullet"/>
              <w:numPr>
                <w:ilvl w:val="0"/>
                <w:numId w:val="13"/>
              </w:numPr>
              <w:ind w:left="284" w:hanging="284"/>
            </w:pPr>
            <w:r>
              <w:t>ambulance</w:t>
            </w:r>
          </w:p>
          <w:p w14:paraId="175DC70D" w14:textId="77777777" w:rsidR="0089509B" w:rsidRDefault="0089509B" w:rsidP="0089509B">
            <w:pPr>
              <w:pStyle w:val="bullet"/>
              <w:numPr>
                <w:ilvl w:val="0"/>
                <w:numId w:val="13"/>
              </w:numPr>
              <w:ind w:left="284" w:hanging="284"/>
            </w:pPr>
            <w:r>
              <w:t>fire brigade</w:t>
            </w:r>
          </w:p>
          <w:p w14:paraId="03AA06B5" w14:textId="77777777" w:rsidR="0089509B" w:rsidRDefault="0089509B" w:rsidP="0089509B">
            <w:pPr>
              <w:pStyle w:val="bullet"/>
              <w:numPr>
                <w:ilvl w:val="0"/>
                <w:numId w:val="13"/>
              </w:numPr>
              <w:ind w:left="284" w:hanging="284"/>
            </w:pPr>
            <w:r>
              <w:t>police</w:t>
            </w:r>
          </w:p>
          <w:p w14:paraId="2CCFFE16" w14:textId="77777777" w:rsidR="0089509B" w:rsidRDefault="0089509B" w:rsidP="0089509B">
            <w:pPr>
              <w:pStyle w:val="bullet"/>
              <w:numPr>
                <w:ilvl w:val="0"/>
                <w:numId w:val="13"/>
              </w:numPr>
              <w:ind w:left="284" w:hanging="284"/>
            </w:pPr>
            <w:r>
              <w:t>state emergency services (storms, bushfires)</w:t>
            </w:r>
          </w:p>
          <w:p w14:paraId="42534B8A" w14:textId="77777777" w:rsidR="0089509B" w:rsidRDefault="0089509B" w:rsidP="0089509B">
            <w:pPr>
              <w:pStyle w:val="bullet"/>
              <w:numPr>
                <w:ilvl w:val="0"/>
                <w:numId w:val="13"/>
              </w:numPr>
              <w:ind w:left="284" w:hanging="284"/>
            </w:pPr>
            <w:r>
              <w:t>rural fire services</w:t>
            </w:r>
          </w:p>
        </w:tc>
      </w:tr>
      <w:tr w:rsidR="0089509B" w14:paraId="0B2772A2" w14:textId="77777777" w:rsidTr="0089509B">
        <w:trPr>
          <w:trHeight w:val="133"/>
        </w:trPr>
        <w:tc>
          <w:tcPr>
            <w:tcW w:w="3369" w:type="dxa"/>
            <w:gridSpan w:val="2"/>
          </w:tcPr>
          <w:p w14:paraId="744F313C" w14:textId="77777777" w:rsidR="0089509B" w:rsidRPr="00B948F8" w:rsidRDefault="0089509B" w:rsidP="0089509B">
            <w:pPr>
              <w:pStyle w:val="spacer"/>
            </w:pPr>
          </w:p>
        </w:tc>
        <w:tc>
          <w:tcPr>
            <w:tcW w:w="5873" w:type="dxa"/>
            <w:gridSpan w:val="3"/>
          </w:tcPr>
          <w:p w14:paraId="1D20B75F" w14:textId="77777777" w:rsidR="0089509B" w:rsidRDefault="0089509B" w:rsidP="0089509B">
            <w:pPr>
              <w:pStyle w:val="spacer"/>
            </w:pPr>
          </w:p>
        </w:tc>
      </w:tr>
      <w:tr w:rsidR="0089509B" w14:paraId="51C441E3" w14:textId="77777777" w:rsidTr="0089509B">
        <w:trPr>
          <w:trHeight w:val="1099"/>
        </w:trPr>
        <w:tc>
          <w:tcPr>
            <w:tcW w:w="3369" w:type="dxa"/>
            <w:gridSpan w:val="2"/>
          </w:tcPr>
          <w:p w14:paraId="03657065" w14:textId="77777777" w:rsidR="0089509B" w:rsidRPr="00B948F8" w:rsidRDefault="0089509B" w:rsidP="0089509B">
            <w:pPr>
              <w:pStyle w:val="unittext"/>
              <w:rPr>
                <w:b/>
                <w:i/>
              </w:rPr>
            </w:pPr>
            <w:r w:rsidRPr="00B948F8">
              <w:rPr>
                <w:b/>
                <w:i/>
              </w:rPr>
              <w:t>Steps required</w:t>
            </w:r>
            <w:r>
              <w:t xml:space="preserve"> may include:</w:t>
            </w:r>
          </w:p>
        </w:tc>
        <w:tc>
          <w:tcPr>
            <w:tcW w:w="5873" w:type="dxa"/>
            <w:gridSpan w:val="3"/>
          </w:tcPr>
          <w:p w14:paraId="6595875D" w14:textId="77777777" w:rsidR="0089509B" w:rsidRDefault="0089509B" w:rsidP="0089509B">
            <w:pPr>
              <w:pStyle w:val="bullet"/>
              <w:numPr>
                <w:ilvl w:val="0"/>
                <w:numId w:val="13"/>
              </w:numPr>
              <w:ind w:left="284" w:hanging="284"/>
            </w:pPr>
            <w:r>
              <w:t>contact emergency services by telephone</w:t>
            </w:r>
          </w:p>
          <w:p w14:paraId="3476EF3A" w14:textId="77777777" w:rsidR="0089509B" w:rsidRDefault="0089509B" w:rsidP="0089509B">
            <w:pPr>
              <w:pStyle w:val="bullet"/>
              <w:numPr>
                <w:ilvl w:val="0"/>
                <w:numId w:val="13"/>
              </w:numPr>
              <w:ind w:left="284" w:hanging="284"/>
            </w:pPr>
            <w:r>
              <w:t xml:space="preserve">provide clear directions and information to emergency services </w:t>
            </w:r>
          </w:p>
        </w:tc>
      </w:tr>
      <w:tr w:rsidR="0089509B" w14:paraId="054F9AB6" w14:textId="77777777" w:rsidTr="0089509B">
        <w:tc>
          <w:tcPr>
            <w:tcW w:w="9242" w:type="dxa"/>
            <w:gridSpan w:val="5"/>
          </w:tcPr>
          <w:p w14:paraId="712075AE" w14:textId="77777777" w:rsidR="0089509B" w:rsidRDefault="0089509B" w:rsidP="0089509B">
            <w:pPr>
              <w:pStyle w:val="spacer"/>
            </w:pPr>
          </w:p>
        </w:tc>
      </w:tr>
      <w:tr w:rsidR="0089509B" w14:paraId="6B5CAC97" w14:textId="77777777" w:rsidTr="0089509B">
        <w:tc>
          <w:tcPr>
            <w:tcW w:w="9242" w:type="dxa"/>
            <w:gridSpan w:val="5"/>
          </w:tcPr>
          <w:p w14:paraId="59EEED64" w14:textId="77777777" w:rsidR="0089509B" w:rsidRDefault="0089509B" w:rsidP="0089509B">
            <w:pPr>
              <w:pStyle w:val="Heading21"/>
            </w:pPr>
            <w:r>
              <w:t>Evidence Guide</w:t>
            </w:r>
          </w:p>
          <w:p w14:paraId="3E15F4CA" w14:textId="77777777" w:rsidR="0089509B" w:rsidRDefault="0089509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CA2BA2B" w14:textId="77777777" w:rsidTr="0089509B">
        <w:tc>
          <w:tcPr>
            <w:tcW w:w="3369" w:type="dxa"/>
            <w:gridSpan w:val="2"/>
          </w:tcPr>
          <w:p w14:paraId="5D561A6F" w14:textId="77777777" w:rsidR="0089509B" w:rsidRPr="005979AA" w:rsidRDefault="0089509B" w:rsidP="0089509B">
            <w:pPr>
              <w:pStyle w:val="EG"/>
            </w:pPr>
            <w:r w:rsidRPr="005979AA">
              <w:t>Critical aspects for assessment and evidence required to demonstrate competency in this unit</w:t>
            </w:r>
          </w:p>
        </w:tc>
        <w:tc>
          <w:tcPr>
            <w:tcW w:w="5873" w:type="dxa"/>
            <w:gridSpan w:val="3"/>
          </w:tcPr>
          <w:p w14:paraId="4B40FEA6" w14:textId="77777777" w:rsidR="0089509B" w:rsidRDefault="0089509B" w:rsidP="0089509B">
            <w:pPr>
              <w:pStyle w:val="unittext"/>
            </w:pPr>
            <w:r w:rsidRPr="003B087B">
              <w:t>Assessment</w:t>
            </w:r>
            <w:r>
              <w:t xml:space="preserve"> must confirm the ability to:</w:t>
            </w:r>
          </w:p>
          <w:p w14:paraId="1775F67B" w14:textId="77777777" w:rsidR="0089509B" w:rsidRDefault="0089509B" w:rsidP="0089509B">
            <w:pPr>
              <w:pStyle w:val="bullet"/>
              <w:numPr>
                <w:ilvl w:val="0"/>
                <w:numId w:val="13"/>
              </w:numPr>
              <w:ind w:left="284" w:hanging="284"/>
            </w:pPr>
            <w:r>
              <w:t>recognise a range of common health issues and the appropriate management actions to take</w:t>
            </w:r>
          </w:p>
          <w:p w14:paraId="237D8DCC" w14:textId="77777777" w:rsidR="0089509B" w:rsidRDefault="0089509B" w:rsidP="0089509B">
            <w:pPr>
              <w:pStyle w:val="bullet"/>
              <w:numPr>
                <w:ilvl w:val="0"/>
                <w:numId w:val="13"/>
              </w:numPr>
              <w:ind w:left="284" w:hanging="284"/>
            </w:pPr>
            <w:r>
              <w:t xml:space="preserve">identify </w:t>
            </w:r>
            <w:r w:rsidRPr="00BA199C">
              <w:t xml:space="preserve">common household medicines and health equipment and their uses </w:t>
            </w:r>
          </w:p>
          <w:p w14:paraId="22B59F08" w14:textId="77777777" w:rsidR="0089509B" w:rsidRDefault="0089509B" w:rsidP="0089509B">
            <w:pPr>
              <w:pStyle w:val="bullet"/>
              <w:numPr>
                <w:ilvl w:val="0"/>
                <w:numId w:val="13"/>
              </w:numPr>
              <w:ind w:left="284" w:hanging="284"/>
            </w:pPr>
            <w:r>
              <w:t>source and interpret health information to</w:t>
            </w:r>
            <w:r w:rsidRPr="00D36267">
              <w:t xml:space="preserve"> respond appropriately to a range of</w:t>
            </w:r>
            <w:r>
              <w:t xml:space="preserve"> personal health related events</w:t>
            </w:r>
          </w:p>
        </w:tc>
      </w:tr>
      <w:tr w:rsidR="0089509B" w14:paraId="40538C54" w14:textId="77777777" w:rsidTr="0089509B">
        <w:tc>
          <w:tcPr>
            <w:tcW w:w="9242" w:type="dxa"/>
            <w:gridSpan w:val="5"/>
          </w:tcPr>
          <w:p w14:paraId="79CCC94D" w14:textId="77777777" w:rsidR="0089509B" w:rsidRDefault="0089509B" w:rsidP="0089509B">
            <w:pPr>
              <w:pStyle w:val="spacer"/>
            </w:pPr>
          </w:p>
        </w:tc>
      </w:tr>
      <w:tr w:rsidR="0089509B" w14:paraId="4CE576BD" w14:textId="77777777" w:rsidTr="0089509B">
        <w:tc>
          <w:tcPr>
            <w:tcW w:w="3369" w:type="dxa"/>
            <w:gridSpan w:val="2"/>
          </w:tcPr>
          <w:p w14:paraId="603B4802" w14:textId="77777777" w:rsidR="0089509B" w:rsidRPr="005979AA" w:rsidRDefault="0089509B" w:rsidP="0089509B">
            <w:pPr>
              <w:pStyle w:val="EG"/>
            </w:pPr>
            <w:r w:rsidRPr="005979AA">
              <w:t>Context of and specific resources for assessment</w:t>
            </w:r>
          </w:p>
        </w:tc>
        <w:tc>
          <w:tcPr>
            <w:tcW w:w="5873" w:type="dxa"/>
            <w:gridSpan w:val="3"/>
          </w:tcPr>
          <w:p w14:paraId="5D46583B" w14:textId="77777777" w:rsidR="0089509B" w:rsidRDefault="0089509B" w:rsidP="0089509B">
            <w:pPr>
              <w:pStyle w:val="unittext"/>
            </w:pPr>
            <w:r>
              <w:t>Assessment must ensure:</w:t>
            </w:r>
          </w:p>
          <w:p w14:paraId="6EB3B1A9" w14:textId="77777777" w:rsidR="0089509B" w:rsidRDefault="0089509B" w:rsidP="0089509B">
            <w:pPr>
              <w:pStyle w:val="bullet"/>
              <w:numPr>
                <w:ilvl w:val="0"/>
                <w:numId w:val="13"/>
              </w:numPr>
              <w:ind w:left="284" w:hanging="284"/>
            </w:pPr>
            <w:r>
              <w:t>access to sources of information on health care and emergency services</w:t>
            </w:r>
          </w:p>
          <w:p w14:paraId="7EB3A59D" w14:textId="77777777" w:rsidR="0089509B" w:rsidRDefault="0089509B" w:rsidP="0089509B">
            <w:pPr>
              <w:pStyle w:val="bullet"/>
              <w:numPr>
                <w:ilvl w:val="0"/>
                <w:numId w:val="13"/>
              </w:numPr>
              <w:ind w:left="284" w:hanging="284"/>
            </w:pPr>
            <w:r>
              <w:t>access to a Medicare card</w:t>
            </w:r>
          </w:p>
        </w:tc>
      </w:tr>
      <w:tr w:rsidR="0089509B" w14:paraId="68CA97D3" w14:textId="77777777" w:rsidTr="0089509B">
        <w:tc>
          <w:tcPr>
            <w:tcW w:w="9242" w:type="dxa"/>
            <w:gridSpan w:val="5"/>
          </w:tcPr>
          <w:p w14:paraId="1A09107F" w14:textId="77777777" w:rsidR="0089509B" w:rsidRDefault="0089509B" w:rsidP="0089509B">
            <w:pPr>
              <w:pStyle w:val="spacer"/>
            </w:pPr>
          </w:p>
        </w:tc>
      </w:tr>
      <w:tr w:rsidR="0089509B" w14:paraId="7BD193C0" w14:textId="77777777" w:rsidTr="0089509B">
        <w:tc>
          <w:tcPr>
            <w:tcW w:w="3369" w:type="dxa"/>
            <w:gridSpan w:val="2"/>
          </w:tcPr>
          <w:p w14:paraId="3F2F62A1" w14:textId="77777777" w:rsidR="0089509B" w:rsidRPr="00622D2D" w:rsidRDefault="0089509B" w:rsidP="0089509B">
            <w:pPr>
              <w:pStyle w:val="EG"/>
            </w:pPr>
            <w:r w:rsidRPr="005979AA">
              <w:t>Method(s) of assessment</w:t>
            </w:r>
          </w:p>
        </w:tc>
        <w:tc>
          <w:tcPr>
            <w:tcW w:w="5873" w:type="dxa"/>
            <w:gridSpan w:val="3"/>
          </w:tcPr>
          <w:p w14:paraId="17E78053" w14:textId="77777777" w:rsidR="0089509B" w:rsidRDefault="0089509B" w:rsidP="0089509B">
            <w:pPr>
              <w:pStyle w:val="unittext"/>
            </w:pPr>
            <w:r>
              <w:t>The following suggested assessment methods are suitable for this unit:</w:t>
            </w:r>
          </w:p>
          <w:p w14:paraId="2732AEB8" w14:textId="77777777" w:rsidR="0089509B" w:rsidRDefault="0089509B" w:rsidP="0089509B">
            <w:pPr>
              <w:pStyle w:val="bullet"/>
              <w:numPr>
                <w:ilvl w:val="0"/>
                <w:numId w:val="13"/>
              </w:numPr>
              <w:ind w:left="284" w:hanging="284"/>
            </w:pPr>
            <w:r>
              <w:lastRenderedPageBreak/>
              <w:t>observation of the learner engaging with written information on health, the health care system and emergency services</w:t>
            </w:r>
          </w:p>
          <w:p w14:paraId="5E659605" w14:textId="77777777" w:rsidR="0089509B" w:rsidRDefault="0089509B" w:rsidP="0089509B">
            <w:pPr>
              <w:pStyle w:val="bullet"/>
              <w:numPr>
                <w:ilvl w:val="0"/>
                <w:numId w:val="13"/>
              </w:numPr>
              <w:ind w:left="284" w:hanging="284"/>
            </w:pPr>
            <w:r>
              <w:t xml:space="preserve">paper based or e-portfolio of information on health, the health care system and emergency services </w:t>
            </w:r>
          </w:p>
          <w:p w14:paraId="7A391B19" w14:textId="77777777" w:rsidR="0089509B" w:rsidRDefault="0089509B" w:rsidP="0089509B">
            <w:pPr>
              <w:pStyle w:val="bullet"/>
              <w:numPr>
                <w:ilvl w:val="0"/>
                <w:numId w:val="13"/>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14:paraId="3B9D6176" w14:textId="77777777" w:rsidR="0082673A" w:rsidRDefault="0082673A" w:rsidP="0089509B">
      <w:pPr>
        <w:keepNext/>
        <w:tabs>
          <w:tab w:val="left" w:pos="2025"/>
        </w:tabs>
        <w:sectPr w:rsidR="0082673A" w:rsidSect="0046727B">
          <w:headerReference w:type="default" r:id="rId22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2673A" w:rsidRPr="00D72D90" w14:paraId="66D178E4" w14:textId="77777777" w:rsidTr="0082673A">
        <w:tc>
          <w:tcPr>
            <w:tcW w:w="2943" w:type="dxa"/>
          </w:tcPr>
          <w:p w14:paraId="05E982E1" w14:textId="77777777" w:rsidR="0082673A" w:rsidRPr="00D72D90" w:rsidRDefault="0082673A" w:rsidP="0082673A">
            <w:pPr>
              <w:pStyle w:val="CodeTOC"/>
            </w:pPr>
            <w:r w:rsidRPr="00D72D90">
              <w:lastRenderedPageBreak/>
              <w:t>Unit Code</w:t>
            </w:r>
          </w:p>
        </w:tc>
        <w:tc>
          <w:tcPr>
            <w:tcW w:w="6299" w:type="dxa"/>
            <w:gridSpan w:val="4"/>
          </w:tcPr>
          <w:p w14:paraId="6A4EA9B5" w14:textId="77777777" w:rsidR="0082673A" w:rsidRPr="00D72D90" w:rsidRDefault="0082673A" w:rsidP="0082673A">
            <w:pPr>
              <w:pStyle w:val="code"/>
            </w:pPr>
            <w:bookmarkStart w:id="175" w:name="_Toc514234344"/>
            <w:r>
              <w:t>VU22382</w:t>
            </w:r>
            <w:bookmarkEnd w:id="175"/>
          </w:p>
        </w:tc>
      </w:tr>
      <w:tr w:rsidR="0082673A" w:rsidRPr="00D72D90" w14:paraId="0714CBBE" w14:textId="77777777" w:rsidTr="0082673A">
        <w:tc>
          <w:tcPr>
            <w:tcW w:w="2943" w:type="dxa"/>
          </w:tcPr>
          <w:p w14:paraId="0D17B180" w14:textId="77777777" w:rsidR="0082673A" w:rsidRPr="00D72D90" w:rsidRDefault="0082673A" w:rsidP="0082673A">
            <w:pPr>
              <w:pStyle w:val="CodeTOC"/>
            </w:pPr>
            <w:r w:rsidRPr="00D72D90">
              <w:t>Unit Title</w:t>
            </w:r>
          </w:p>
        </w:tc>
        <w:tc>
          <w:tcPr>
            <w:tcW w:w="6299" w:type="dxa"/>
            <w:gridSpan w:val="4"/>
          </w:tcPr>
          <w:p w14:paraId="610139D7" w14:textId="77777777" w:rsidR="0082673A" w:rsidRPr="00D72D90" w:rsidRDefault="0082673A" w:rsidP="0082673A">
            <w:pPr>
              <w:pStyle w:val="code"/>
            </w:pPr>
            <w:bookmarkStart w:id="176" w:name="_Toc507058739"/>
            <w:bookmarkStart w:id="177" w:name="_Toc514234345"/>
            <w:r>
              <w:t>Identify major events in Australian history</w:t>
            </w:r>
            <w:bookmarkEnd w:id="176"/>
            <w:bookmarkEnd w:id="177"/>
          </w:p>
        </w:tc>
      </w:tr>
      <w:tr w:rsidR="0082673A" w14:paraId="598C3B4D" w14:textId="77777777" w:rsidTr="0082673A">
        <w:tc>
          <w:tcPr>
            <w:tcW w:w="2943" w:type="dxa"/>
          </w:tcPr>
          <w:p w14:paraId="43D8FB4F" w14:textId="77777777" w:rsidR="0082673A" w:rsidRDefault="0082673A" w:rsidP="0082673A">
            <w:pPr>
              <w:pStyle w:val="Heading21"/>
            </w:pPr>
            <w:r>
              <w:t>Unit Descriptor</w:t>
            </w:r>
          </w:p>
        </w:tc>
        <w:tc>
          <w:tcPr>
            <w:tcW w:w="6299" w:type="dxa"/>
            <w:gridSpan w:val="4"/>
          </w:tcPr>
          <w:p w14:paraId="762DE3E2" w14:textId="77777777" w:rsidR="0082673A" w:rsidRDefault="0082673A" w:rsidP="0082673A">
            <w:pPr>
              <w:pStyle w:val="unittext"/>
            </w:pPr>
            <w:r>
              <w:t xml:space="preserve">This unit describes the skills and knowledge to develop familiarity with the major events in Australia’s political and social history </w:t>
            </w:r>
          </w:p>
        </w:tc>
      </w:tr>
      <w:tr w:rsidR="0082673A" w14:paraId="37691FEA" w14:textId="77777777" w:rsidTr="0082673A">
        <w:tc>
          <w:tcPr>
            <w:tcW w:w="2943" w:type="dxa"/>
          </w:tcPr>
          <w:p w14:paraId="73CBEFE2" w14:textId="77777777" w:rsidR="0082673A" w:rsidRDefault="0082673A" w:rsidP="0082673A">
            <w:pPr>
              <w:pStyle w:val="Heading21"/>
            </w:pPr>
            <w:r>
              <w:t>Employability Skills</w:t>
            </w:r>
          </w:p>
        </w:tc>
        <w:tc>
          <w:tcPr>
            <w:tcW w:w="6299" w:type="dxa"/>
            <w:gridSpan w:val="4"/>
          </w:tcPr>
          <w:p w14:paraId="71BE950E" w14:textId="77777777" w:rsidR="0082673A" w:rsidRDefault="0082673A" w:rsidP="0082673A">
            <w:pPr>
              <w:pStyle w:val="unittext"/>
            </w:pPr>
            <w:r>
              <w:t>This unit contains employability skills.</w:t>
            </w:r>
          </w:p>
        </w:tc>
      </w:tr>
      <w:tr w:rsidR="0082673A" w14:paraId="7814D96D" w14:textId="77777777" w:rsidTr="0082673A">
        <w:tc>
          <w:tcPr>
            <w:tcW w:w="2943" w:type="dxa"/>
          </w:tcPr>
          <w:p w14:paraId="56FA2827" w14:textId="77777777" w:rsidR="0082673A" w:rsidRDefault="0082673A" w:rsidP="0082673A">
            <w:pPr>
              <w:pStyle w:val="Heading21"/>
            </w:pPr>
            <w:r>
              <w:t>Application of the Unit</w:t>
            </w:r>
          </w:p>
        </w:tc>
        <w:tc>
          <w:tcPr>
            <w:tcW w:w="6299" w:type="dxa"/>
            <w:gridSpan w:val="4"/>
          </w:tcPr>
          <w:p w14:paraId="55E33955" w14:textId="77777777" w:rsidR="0082673A" w:rsidRDefault="0082673A" w:rsidP="0082673A">
            <w:pPr>
              <w:pStyle w:val="unittext"/>
            </w:pPr>
            <w:r>
              <w:t>This unit applies to those who wish to develop their knowledge and understanding of the historical Australian environment.</w:t>
            </w:r>
          </w:p>
          <w:p w14:paraId="091B5191" w14:textId="77777777" w:rsidR="0082673A" w:rsidRDefault="0082673A" w:rsidP="0082673A">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w:t>
            </w:r>
            <w:r>
              <w:t xml:space="preserve"> </w:t>
            </w:r>
            <w:r>
              <w:rPr>
                <w:i/>
              </w:rPr>
              <w:t>Engage with simple texts for learning purposes</w:t>
            </w:r>
            <w:r>
              <w:t>.</w:t>
            </w:r>
            <w:r>
              <w:rPr>
                <w:i/>
              </w:rPr>
              <w:t xml:space="preserve"> </w:t>
            </w:r>
            <w:r>
              <w:t xml:space="preserve">Where application is as part of the Certificate 1 in General Education for Adults it is recommended that application is integrated with the Core Skills reading unit </w:t>
            </w:r>
            <w:r>
              <w:rPr>
                <w:i/>
              </w:rPr>
              <w:t>VU22387 Engage with texts of limited complexity for learning purposes.</w:t>
            </w:r>
          </w:p>
        </w:tc>
      </w:tr>
      <w:tr w:rsidR="0082673A" w14:paraId="3739C977" w14:textId="77777777" w:rsidTr="0082673A">
        <w:tc>
          <w:tcPr>
            <w:tcW w:w="2943" w:type="dxa"/>
          </w:tcPr>
          <w:p w14:paraId="52E61BD0" w14:textId="77777777" w:rsidR="0082673A" w:rsidRDefault="0082673A" w:rsidP="0082673A">
            <w:pPr>
              <w:pStyle w:val="Heading21"/>
            </w:pPr>
            <w:r>
              <w:t>Element</w:t>
            </w:r>
          </w:p>
          <w:p w14:paraId="60C5E615" w14:textId="77777777" w:rsidR="0082673A" w:rsidRDefault="0082673A" w:rsidP="0082673A">
            <w:pPr>
              <w:pStyle w:val="text"/>
            </w:pPr>
            <w:r w:rsidRPr="005979AA">
              <w:t>Elements describe the essential outcomes of a unit of competency. Elements describe actions or outcomes that are demonstrable and assessable.</w:t>
            </w:r>
          </w:p>
        </w:tc>
        <w:tc>
          <w:tcPr>
            <w:tcW w:w="6299" w:type="dxa"/>
            <w:gridSpan w:val="4"/>
          </w:tcPr>
          <w:p w14:paraId="2318A692" w14:textId="77777777" w:rsidR="0082673A" w:rsidRDefault="0082673A" w:rsidP="0082673A">
            <w:pPr>
              <w:pStyle w:val="Heading21"/>
            </w:pPr>
            <w:r>
              <w:t>Performance Criteria</w:t>
            </w:r>
          </w:p>
          <w:p w14:paraId="03BAFAF2" w14:textId="77777777" w:rsidR="0082673A" w:rsidRDefault="0082673A" w:rsidP="0082673A">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405C9AC2" w14:textId="77777777" w:rsidTr="0082673A">
        <w:tc>
          <w:tcPr>
            <w:tcW w:w="2943" w:type="dxa"/>
          </w:tcPr>
          <w:p w14:paraId="3EF2B2DF" w14:textId="77777777" w:rsidR="0082673A" w:rsidRDefault="0082673A" w:rsidP="0082673A">
            <w:pPr>
              <w:pStyle w:val="spacer"/>
            </w:pPr>
          </w:p>
        </w:tc>
        <w:tc>
          <w:tcPr>
            <w:tcW w:w="6299" w:type="dxa"/>
            <w:gridSpan w:val="4"/>
          </w:tcPr>
          <w:p w14:paraId="7FC4EA47" w14:textId="77777777" w:rsidR="0082673A" w:rsidRDefault="0082673A" w:rsidP="0082673A">
            <w:pPr>
              <w:pStyle w:val="spacer"/>
            </w:pPr>
          </w:p>
        </w:tc>
      </w:tr>
      <w:tr w:rsidR="0082673A" w14:paraId="3B2F8BCF" w14:textId="77777777" w:rsidTr="0082673A">
        <w:tc>
          <w:tcPr>
            <w:tcW w:w="2943" w:type="dxa"/>
            <w:vMerge w:val="restart"/>
          </w:tcPr>
          <w:p w14:paraId="3BA9CCC8" w14:textId="77777777" w:rsidR="0082673A" w:rsidRPr="0084371F" w:rsidRDefault="0082673A" w:rsidP="0082673A">
            <w:pPr>
              <w:pStyle w:val="element"/>
              <w:keepNext/>
            </w:pPr>
            <w:r w:rsidRPr="0084371F">
              <w:t>1</w:t>
            </w:r>
            <w:r>
              <w:tab/>
              <w:t xml:space="preserve">Examine the </w:t>
            </w:r>
            <w:r w:rsidRPr="00AD5636">
              <w:t>coastal exploration of Australia prior to 1788</w:t>
            </w:r>
          </w:p>
        </w:tc>
        <w:tc>
          <w:tcPr>
            <w:tcW w:w="570" w:type="dxa"/>
            <w:gridSpan w:val="2"/>
          </w:tcPr>
          <w:p w14:paraId="7C21F95B" w14:textId="77777777" w:rsidR="0082673A" w:rsidRDefault="0082673A" w:rsidP="0082673A">
            <w:pPr>
              <w:pStyle w:val="PC"/>
              <w:keepNext/>
            </w:pPr>
            <w:r>
              <w:t>1.1</w:t>
            </w:r>
          </w:p>
        </w:tc>
        <w:tc>
          <w:tcPr>
            <w:tcW w:w="5729" w:type="dxa"/>
            <w:gridSpan w:val="2"/>
          </w:tcPr>
          <w:p w14:paraId="3E681D0F" w14:textId="77777777" w:rsidR="0082673A" w:rsidRDefault="0082673A" w:rsidP="0082673A">
            <w:pPr>
              <w:pStyle w:val="PC"/>
              <w:keepNext/>
            </w:pPr>
            <w:r w:rsidRPr="00AD5636">
              <w:t>Identify the reasons for exploration of the coast of Australia</w:t>
            </w:r>
          </w:p>
        </w:tc>
      </w:tr>
      <w:tr w:rsidR="0082673A" w14:paraId="3647306A" w14:textId="77777777" w:rsidTr="0082673A">
        <w:tc>
          <w:tcPr>
            <w:tcW w:w="2943" w:type="dxa"/>
            <w:vMerge/>
          </w:tcPr>
          <w:p w14:paraId="2A13695B" w14:textId="77777777" w:rsidR="0082673A" w:rsidRPr="0084371F" w:rsidRDefault="0082673A" w:rsidP="0082673A">
            <w:pPr>
              <w:pStyle w:val="element"/>
              <w:keepNext/>
            </w:pPr>
          </w:p>
        </w:tc>
        <w:tc>
          <w:tcPr>
            <w:tcW w:w="570" w:type="dxa"/>
            <w:gridSpan w:val="2"/>
          </w:tcPr>
          <w:p w14:paraId="45BD83C7" w14:textId="77777777" w:rsidR="0082673A" w:rsidRDefault="0082673A" w:rsidP="0082673A">
            <w:pPr>
              <w:pStyle w:val="PC"/>
              <w:keepNext/>
            </w:pPr>
            <w:r>
              <w:t>1.2</w:t>
            </w:r>
          </w:p>
        </w:tc>
        <w:tc>
          <w:tcPr>
            <w:tcW w:w="5729" w:type="dxa"/>
            <w:gridSpan w:val="2"/>
          </w:tcPr>
          <w:p w14:paraId="12753A38" w14:textId="77777777" w:rsidR="0082673A" w:rsidRDefault="0082673A" w:rsidP="0082673A">
            <w:pPr>
              <w:pStyle w:val="PC"/>
              <w:keepNext/>
            </w:pPr>
            <w:r w:rsidRPr="00AD5636">
              <w:t xml:space="preserve">Identify the </w:t>
            </w:r>
            <w:r w:rsidRPr="00AD5636">
              <w:rPr>
                <w:b/>
                <w:i/>
              </w:rPr>
              <w:t xml:space="preserve">key players </w:t>
            </w:r>
            <w:r w:rsidRPr="00AD5636">
              <w:t>and their roles in the exploration</w:t>
            </w:r>
          </w:p>
        </w:tc>
      </w:tr>
      <w:tr w:rsidR="0082673A" w14:paraId="2CCAF99E" w14:textId="77777777" w:rsidTr="0082673A">
        <w:tc>
          <w:tcPr>
            <w:tcW w:w="2943" w:type="dxa"/>
            <w:vMerge/>
          </w:tcPr>
          <w:p w14:paraId="64192394" w14:textId="77777777" w:rsidR="0082673A" w:rsidRPr="0084371F" w:rsidRDefault="0082673A" w:rsidP="0082673A">
            <w:pPr>
              <w:pStyle w:val="element"/>
              <w:keepNext/>
            </w:pPr>
          </w:p>
        </w:tc>
        <w:tc>
          <w:tcPr>
            <w:tcW w:w="570" w:type="dxa"/>
            <w:gridSpan w:val="2"/>
          </w:tcPr>
          <w:p w14:paraId="3376D323" w14:textId="77777777" w:rsidR="0082673A" w:rsidRDefault="0082673A" w:rsidP="0082673A">
            <w:pPr>
              <w:pStyle w:val="PC"/>
              <w:keepNext/>
            </w:pPr>
            <w:r>
              <w:t>1.3</w:t>
            </w:r>
          </w:p>
        </w:tc>
        <w:tc>
          <w:tcPr>
            <w:tcW w:w="5729" w:type="dxa"/>
            <w:gridSpan w:val="2"/>
          </w:tcPr>
          <w:p w14:paraId="708EAE8B" w14:textId="77777777" w:rsidR="0082673A" w:rsidRDefault="0082673A" w:rsidP="0082673A">
            <w:pPr>
              <w:pStyle w:val="PC"/>
              <w:keepNext/>
            </w:pPr>
            <w:r>
              <w:t xml:space="preserve">Identify the reasons for </w:t>
            </w:r>
            <w:r w:rsidRPr="00AD5636">
              <w:t>Britain’s decision to settle Australia</w:t>
            </w:r>
          </w:p>
        </w:tc>
      </w:tr>
      <w:tr w:rsidR="0082673A" w14:paraId="0A5844C3" w14:textId="77777777" w:rsidTr="0082673A">
        <w:tc>
          <w:tcPr>
            <w:tcW w:w="2943" w:type="dxa"/>
          </w:tcPr>
          <w:p w14:paraId="01D6E444" w14:textId="77777777" w:rsidR="0082673A" w:rsidRDefault="0082673A" w:rsidP="0082673A">
            <w:pPr>
              <w:pStyle w:val="spacer"/>
            </w:pPr>
          </w:p>
        </w:tc>
        <w:tc>
          <w:tcPr>
            <w:tcW w:w="6299" w:type="dxa"/>
            <w:gridSpan w:val="4"/>
          </w:tcPr>
          <w:p w14:paraId="2BFFAB38" w14:textId="77777777" w:rsidR="0082673A" w:rsidRDefault="0082673A" w:rsidP="0082673A">
            <w:pPr>
              <w:pStyle w:val="spacer"/>
            </w:pPr>
          </w:p>
        </w:tc>
      </w:tr>
      <w:tr w:rsidR="0082673A" w14:paraId="490DF6C4" w14:textId="77777777" w:rsidTr="0082673A">
        <w:tc>
          <w:tcPr>
            <w:tcW w:w="2943" w:type="dxa"/>
            <w:vMerge w:val="restart"/>
          </w:tcPr>
          <w:p w14:paraId="7752A6E8" w14:textId="77777777" w:rsidR="0082673A" w:rsidRDefault="0082673A" w:rsidP="0082673A">
            <w:pPr>
              <w:pStyle w:val="element"/>
              <w:keepNext/>
            </w:pPr>
            <w:r>
              <w:t>2</w:t>
            </w:r>
            <w:r>
              <w:tab/>
              <w:t xml:space="preserve">Identify </w:t>
            </w:r>
            <w:r w:rsidRPr="00AD5636">
              <w:t>the role of convicts in the European settlement of Australia</w:t>
            </w:r>
          </w:p>
        </w:tc>
        <w:tc>
          <w:tcPr>
            <w:tcW w:w="585" w:type="dxa"/>
            <w:gridSpan w:val="3"/>
          </w:tcPr>
          <w:p w14:paraId="38DA09B8" w14:textId="77777777" w:rsidR="0082673A" w:rsidRDefault="0082673A" w:rsidP="0082673A">
            <w:pPr>
              <w:pStyle w:val="PC"/>
              <w:keepNext/>
            </w:pPr>
            <w:r>
              <w:t>2.1</w:t>
            </w:r>
          </w:p>
        </w:tc>
        <w:tc>
          <w:tcPr>
            <w:tcW w:w="5714" w:type="dxa"/>
          </w:tcPr>
          <w:p w14:paraId="1FB3A001" w14:textId="77777777" w:rsidR="0082673A" w:rsidRDefault="0082673A" w:rsidP="0082673A">
            <w:pPr>
              <w:pStyle w:val="PC"/>
              <w:keepNext/>
            </w:pPr>
            <w:r w:rsidRPr="00AD5636">
              <w:t>Identify the main types of convicts</w:t>
            </w:r>
          </w:p>
        </w:tc>
      </w:tr>
      <w:tr w:rsidR="0082673A" w14:paraId="22E04A2C" w14:textId="77777777" w:rsidTr="0082673A">
        <w:tc>
          <w:tcPr>
            <w:tcW w:w="2943" w:type="dxa"/>
            <w:vMerge/>
          </w:tcPr>
          <w:p w14:paraId="37C0A415" w14:textId="77777777" w:rsidR="0082673A" w:rsidRDefault="0082673A" w:rsidP="0082673A">
            <w:pPr>
              <w:keepNext/>
            </w:pPr>
          </w:p>
        </w:tc>
        <w:tc>
          <w:tcPr>
            <w:tcW w:w="585" w:type="dxa"/>
            <w:gridSpan w:val="3"/>
          </w:tcPr>
          <w:p w14:paraId="74637C2A" w14:textId="77777777" w:rsidR="0082673A" w:rsidRDefault="0082673A" w:rsidP="0082673A">
            <w:pPr>
              <w:pStyle w:val="PC"/>
              <w:keepNext/>
            </w:pPr>
            <w:r>
              <w:t>2.2</w:t>
            </w:r>
          </w:p>
        </w:tc>
        <w:tc>
          <w:tcPr>
            <w:tcW w:w="5714" w:type="dxa"/>
          </w:tcPr>
          <w:p w14:paraId="279F3C7D" w14:textId="77777777" w:rsidR="0082673A" w:rsidRDefault="0082673A" w:rsidP="0082673A">
            <w:pPr>
              <w:pStyle w:val="PC"/>
              <w:keepNext/>
            </w:pPr>
            <w:r w:rsidRPr="00AD5636">
              <w:t>State the relationship between convicts and soldiers</w:t>
            </w:r>
          </w:p>
        </w:tc>
      </w:tr>
      <w:tr w:rsidR="0082673A" w14:paraId="2F21564D" w14:textId="77777777" w:rsidTr="0082673A">
        <w:tc>
          <w:tcPr>
            <w:tcW w:w="2943" w:type="dxa"/>
            <w:vMerge/>
          </w:tcPr>
          <w:p w14:paraId="118A4DC2" w14:textId="77777777" w:rsidR="0082673A" w:rsidRDefault="0082673A" w:rsidP="0082673A">
            <w:pPr>
              <w:keepNext/>
            </w:pPr>
          </w:p>
        </w:tc>
        <w:tc>
          <w:tcPr>
            <w:tcW w:w="585" w:type="dxa"/>
            <w:gridSpan w:val="3"/>
          </w:tcPr>
          <w:p w14:paraId="01D5C1CE" w14:textId="77777777" w:rsidR="0082673A" w:rsidRDefault="0082673A" w:rsidP="0082673A">
            <w:pPr>
              <w:pStyle w:val="PC"/>
              <w:keepNext/>
            </w:pPr>
            <w:r>
              <w:t>2.3</w:t>
            </w:r>
          </w:p>
        </w:tc>
        <w:tc>
          <w:tcPr>
            <w:tcW w:w="5714" w:type="dxa"/>
          </w:tcPr>
          <w:p w14:paraId="0078A367" w14:textId="77777777" w:rsidR="0082673A" w:rsidRDefault="0082673A" w:rsidP="0082673A">
            <w:pPr>
              <w:pStyle w:val="PC"/>
              <w:keepNext/>
            </w:pPr>
            <w:r w:rsidRPr="00AD5636">
              <w:t>Outline the key elements of convict life</w:t>
            </w:r>
          </w:p>
        </w:tc>
      </w:tr>
      <w:tr w:rsidR="0082673A" w14:paraId="3B51AB08" w14:textId="77777777" w:rsidTr="0082673A">
        <w:tc>
          <w:tcPr>
            <w:tcW w:w="2943" w:type="dxa"/>
          </w:tcPr>
          <w:p w14:paraId="2CF89512" w14:textId="77777777" w:rsidR="0082673A" w:rsidRDefault="0082673A" w:rsidP="0082673A">
            <w:pPr>
              <w:pStyle w:val="spacer"/>
            </w:pPr>
          </w:p>
        </w:tc>
        <w:tc>
          <w:tcPr>
            <w:tcW w:w="6299" w:type="dxa"/>
            <w:gridSpan w:val="4"/>
          </w:tcPr>
          <w:p w14:paraId="577B96B6" w14:textId="77777777" w:rsidR="0082673A" w:rsidRDefault="0082673A" w:rsidP="0082673A">
            <w:pPr>
              <w:pStyle w:val="spacer"/>
            </w:pPr>
          </w:p>
        </w:tc>
      </w:tr>
      <w:tr w:rsidR="0082673A" w14:paraId="58A07C81" w14:textId="77777777" w:rsidTr="0082673A">
        <w:tc>
          <w:tcPr>
            <w:tcW w:w="2943" w:type="dxa"/>
            <w:vMerge w:val="restart"/>
          </w:tcPr>
          <w:p w14:paraId="471B2B12" w14:textId="77777777" w:rsidR="0082673A" w:rsidRDefault="0082673A" w:rsidP="0082673A">
            <w:pPr>
              <w:pStyle w:val="element"/>
              <w:keepNex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14:paraId="78503138" w14:textId="77777777" w:rsidR="0082673A" w:rsidRDefault="0082673A" w:rsidP="0082673A">
            <w:pPr>
              <w:pStyle w:val="PC"/>
              <w:keepNext/>
            </w:pPr>
            <w:r>
              <w:t>3.1</w:t>
            </w:r>
          </w:p>
        </w:tc>
        <w:tc>
          <w:tcPr>
            <w:tcW w:w="5729" w:type="dxa"/>
            <w:gridSpan w:val="2"/>
          </w:tcPr>
          <w:p w14:paraId="377D2FD3" w14:textId="77777777" w:rsidR="0082673A" w:rsidRDefault="0082673A" w:rsidP="0082673A">
            <w:pPr>
              <w:pStyle w:val="PC"/>
              <w:keepNext/>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82673A" w14:paraId="649DA0C4" w14:textId="77777777" w:rsidTr="0082673A">
        <w:tc>
          <w:tcPr>
            <w:tcW w:w="2943" w:type="dxa"/>
            <w:vMerge/>
          </w:tcPr>
          <w:p w14:paraId="1FD54C50" w14:textId="77777777" w:rsidR="0082673A" w:rsidRDefault="0082673A" w:rsidP="0082673A">
            <w:pPr>
              <w:keepNext/>
            </w:pPr>
          </w:p>
        </w:tc>
        <w:tc>
          <w:tcPr>
            <w:tcW w:w="570" w:type="dxa"/>
            <w:gridSpan w:val="2"/>
          </w:tcPr>
          <w:p w14:paraId="54DD5EAC" w14:textId="77777777" w:rsidR="0082673A" w:rsidRDefault="0082673A" w:rsidP="0082673A">
            <w:pPr>
              <w:pStyle w:val="PC"/>
              <w:keepNext/>
            </w:pPr>
            <w:r>
              <w:t>3.2</w:t>
            </w:r>
          </w:p>
        </w:tc>
        <w:tc>
          <w:tcPr>
            <w:tcW w:w="5729" w:type="dxa"/>
            <w:gridSpan w:val="2"/>
          </w:tcPr>
          <w:p w14:paraId="4B85BC82" w14:textId="77777777" w:rsidR="0082673A" w:rsidRDefault="0082673A" w:rsidP="0082673A">
            <w:pPr>
              <w:pStyle w:val="PC"/>
              <w:keepNext/>
            </w:pPr>
            <w:r w:rsidRPr="00C70239">
              <w:t xml:space="preserve">Outline the </w:t>
            </w:r>
            <w:r w:rsidRPr="00C70239">
              <w:rPr>
                <w:b/>
                <w:i/>
              </w:rPr>
              <w:t>key events</w:t>
            </w:r>
          </w:p>
        </w:tc>
      </w:tr>
      <w:tr w:rsidR="0082673A" w14:paraId="58EF4719" w14:textId="77777777" w:rsidTr="0082673A">
        <w:tc>
          <w:tcPr>
            <w:tcW w:w="2943" w:type="dxa"/>
            <w:vMerge/>
          </w:tcPr>
          <w:p w14:paraId="0E2D5B5E" w14:textId="77777777" w:rsidR="0082673A" w:rsidRDefault="0082673A" w:rsidP="0082673A">
            <w:pPr>
              <w:keepNext/>
            </w:pPr>
          </w:p>
        </w:tc>
        <w:tc>
          <w:tcPr>
            <w:tcW w:w="570" w:type="dxa"/>
            <w:gridSpan w:val="2"/>
          </w:tcPr>
          <w:p w14:paraId="7D16E8A8" w14:textId="77777777" w:rsidR="0082673A" w:rsidRDefault="0082673A" w:rsidP="0082673A">
            <w:pPr>
              <w:pStyle w:val="PC"/>
              <w:keepNext/>
            </w:pPr>
            <w:r>
              <w:t>3.3</w:t>
            </w:r>
          </w:p>
        </w:tc>
        <w:tc>
          <w:tcPr>
            <w:tcW w:w="5729" w:type="dxa"/>
            <w:gridSpan w:val="2"/>
          </w:tcPr>
          <w:p w14:paraId="72E8681E" w14:textId="77777777" w:rsidR="0082673A" w:rsidRDefault="0082673A" w:rsidP="0082673A">
            <w:pPr>
              <w:pStyle w:val="PC"/>
              <w:keepNext/>
              <w:tabs>
                <w:tab w:val="right" w:pos="5513"/>
              </w:tabs>
            </w:pPr>
            <w:r w:rsidRPr="00C70239">
              <w:t xml:space="preserve">Identify the </w:t>
            </w:r>
            <w:r w:rsidRPr="00C70239">
              <w:rPr>
                <w:b/>
                <w:i/>
              </w:rPr>
              <w:t>key participants</w:t>
            </w:r>
            <w:r>
              <w:rPr>
                <w:b/>
                <w:i/>
              </w:rPr>
              <w:tab/>
            </w:r>
          </w:p>
        </w:tc>
      </w:tr>
      <w:tr w:rsidR="0082673A" w14:paraId="64DAE0DE" w14:textId="77777777" w:rsidTr="0082673A">
        <w:tc>
          <w:tcPr>
            <w:tcW w:w="2943" w:type="dxa"/>
            <w:vMerge/>
          </w:tcPr>
          <w:p w14:paraId="6E878231" w14:textId="77777777" w:rsidR="0082673A" w:rsidRDefault="0082673A" w:rsidP="0082673A">
            <w:pPr>
              <w:keepNext/>
            </w:pPr>
          </w:p>
        </w:tc>
        <w:tc>
          <w:tcPr>
            <w:tcW w:w="570" w:type="dxa"/>
            <w:gridSpan w:val="2"/>
          </w:tcPr>
          <w:p w14:paraId="5F9A7228" w14:textId="77777777" w:rsidR="0082673A" w:rsidRDefault="0082673A" w:rsidP="0082673A">
            <w:pPr>
              <w:pStyle w:val="PC"/>
              <w:keepNext/>
            </w:pPr>
            <w:r>
              <w:t>3.4</w:t>
            </w:r>
          </w:p>
        </w:tc>
        <w:tc>
          <w:tcPr>
            <w:tcW w:w="5729" w:type="dxa"/>
            <w:gridSpan w:val="2"/>
          </w:tcPr>
          <w:p w14:paraId="431A5926" w14:textId="77777777" w:rsidR="0082673A" w:rsidRDefault="0082673A" w:rsidP="0082673A">
            <w:pPr>
              <w:pStyle w:val="PC"/>
              <w:keepNext/>
            </w:pPr>
            <w:r w:rsidRPr="00C70239">
              <w:t xml:space="preserve">Outline some </w:t>
            </w:r>
            <w:r w:rsidRPr="00C70239">
              <w:rPr>
                <w:b/>
                <w:i/>
              </w:rPr>
              <w:t>general features</w:t>
            </w:r>
            <w:r w:rsidRPr="00C70239">
              <w:t xml:space="preserve"> of life in Australia at the time</w:t>
            </w:r>
          </w:p>
        </w:tc>
      </w:tr>
      <w:tr w:rsidR="0082673A" w14:paraId="3BD8776F" w14:textId="77777777" w:rsidTr="0082673A">
        <w:tc>
          <w:tcPr>
            <w:tcW w:w="2943" w:type="dxa"/>
          </w:tcPr>
          <w:p w14:paraId="3BF18B3A" w14:textId="77777777" w:rsidR="0082673A" w:rsidRDefault="0082673A" w:rsidP="0082673A">
            <w:pPr>
              <w:pStyle w:val="spacer"/>
            </w:pPr>
          </w:p>
        </w:tc>
        <w:tc>
          <w:tcPr>
            <w:tcW w:w="6299" w:type="dxa"/>
            <w:gridSpan w:val="4"/>
          </w:tcPr>
          <w:p w14:paraId="3C76FD19" w14:textId="77777777" w:rsidR="0082673A" w:rsidRDefault="0082673A" w:rsidP="0082673A">
            <w:pPr>
              <w:pStyle w:val="spacer"/>
            </w:pPr>
          </w:p>
        </w:tc>
      </w:tr>
      <w:tr w:rsidR="0082673A" w14:paraId="4BE96C95" w14:textId="77777777" w:rsidTr="0082673A">
        <w:tc>
          <w:tcPr>
            <w:tcW w:w="2943" w:type="dxa"/>
            <w:vMerge w:val="restart"/>
          </w:tcPr>
          <w:p w14:paraId="7A6A9E82" w14:textId="77777777" w:rsidR="0082673A" w:rsidRDefault="0082673A" w:rsidP="0082673A">
            <w:pPr>
              <w:pStyle w:val="element"/>
              <w:keepNext/>
            </w:pPr>
            <w:r>
              <w:t>4</w:t>
            </w:r>
            <w:r>
              <w:tab/>
              <w:t>Examine the major immigration patterns and their impact on Australia’s development</w:t>
            </w:r>
          </w:p>
        </w:tc>
        <w:tc>
          <w:tcPr>
            <w:tcW w:w="570" w:type="dxa"/>
            <w:gridSpan w:val="2"/>
          </w:tcPr>
          <w:p w14:paraId="674FE27A" w14:textId="77777777" w:rsidR="0082673A" w:rsidRDefault="0082673A" w:rsidP="0082673A">
            <w:pPr>
              <w:pStyle w:val="PC"/>
              <w:keepNext/>
            </w:pPr>
            <w:r>
              <w:t>4.1</w:t>
            </w:r>
          </w:p>
        </w:tc>
        <w:tc>
          <w:tcPr>
            <w:tcW w:w="5729" w:type="dxa"/>
            <w:gridSpan w:val="2"/>
          </w:tcPr>
          <w:p w14:paraId="7EB048E5" w14:textId="77777777" w:rsidR="0082673A" w:rsidRDefault="0082673A" w:rsidP="0082673A">
            <w:pPr>
              <w:pStyle w:val="PC"/>
              <w:keepNext/>
            </w:pPr>
            <w:r>
              <w:t>Identify</w:t>
            </w:r>
            <w:r w:rsidRPr="00C70239">
              <w:t xml:space="preserve"> the key events in </w:t>
            </w:r>
            <w:r w:rsidRPr="00C70239">
              <w:rPr>
                <w:b/>
                <w:i/>
              </w:rPr>
              <w:t>Australia’s immigration history</w:t>
            </w:r>
          </w:p>
        </w:tc>
      </w:tr>
      <w:tr w:rsidR="0082673A" w14:paraId="7378310E" w14:textId="77777777" w:rsidTr="0082673A">
        <w:tc>
          <w:tcPr>
            <w:tcW w:w="2943" w:type="dxa"/>
            <w:vMerge/>
          </w:tcPr>
          <w:p w14:paraId="54F75F7A" w14:textId="77777777" w:rsidR="0082673A" w:rsidRDefault="0082673A" w:rsidP="0082673A">
            <w:pPr>
              <w:keepNext/>
            </w:pPr>
          </w:p>
        </w:tc>
        <w:tc>
          <w:tcPr>
            <w:tcW w:w="570" w:type="dxa"/>
            <w:gridSpan w:val="2"/>
          </w:tcPr>
          <w:p w14:paraId="3116B2DF" w14:textId="77777777" w:rsidR="0082673A" w:rsidRDefault="0082673A" w:rsidP="0082673A">
            <w:pPr>
              <w:pStyle w:val="PC"/>
              <w:keepNext/>
            </w:pPr>
            <w:r>
              <w:t>4.2</w:t>
            </w:r>
          </w:p>
        </w:tc>
        <w:tc>
          <w:tcPr>
            <w:tcW w:w="5729" w:type="dxa"/>
            <w:gridSpan w:val="2"/>
          </w:tcPr>
          <w:p w14:paraId="4ED8EFE6" w14:textId="77777777" w:rsidR="0082673A" w:rsidRDefault="0082673A" w:rsidP="0082673A">
            <w:pPr>
              <w:pStyle w:val="PC"/>
              <w:keepNext/>
            </w:pPr>
            <w:r w:rsidRPr="00C70239">
              <w:t xml:space="preserve">Identify the impact of each </w:t>
            </w:r>
            <w:r>
              <w:t xml:space="preserve">major </w:t>
            </w:r>
            <w:r w:rsidRPr="00C70239">
              <w:t>immigration</w:t>
            </w:r>
          </w:p>
        </w:tc>
      </w:tr>
      <w:tr w:rsidR="0082673A" w14:paraId="41A33F68" w14:textId="77777777" w:rsidTr="0082673A">
        <w:tc>
          <w:tcPr>
            <w:tcW w:w="2943" w:type="dxa"/>
            <w:vMerge/>
          </w:tcPr>
          <w:p w14:paraId="64FED281" w14:textId="77777777" w:rsidR="0082673A" w:rsidRDefault="0082673A" w:rsidP="0082673A">
            <w:pPr>
              <w:keepNext/>
            </w:pPr>
          </w:p>
        </w:tc>
        <w:tc>
          <w:tcPr>
            <w:tcW w:w="570" w:type="dxa"/>
            <w:gridSpan w:val="2"/>
          </w:tcPr>
          <w:p w14:paraId="1EDE98C6" w14:textId="77777777" w:rsidR="0082673A" w:rsidRDefault="0082673A" w:rsidP="0082673A">
            <w:pPr>
              <w:pStyle w:val="PC"/>
              <w:keepNext/>
            </w:pPr>
            <w:r>
              <w:t>4.3</w:t>
            </w:r>
          </w:p>
        </w:tc>
        <w:tc>
          <w:tcPr>
            <w:tcW w:w="5729" w:type="dxa"/>
            <w:gridSpan w:val="2"/>
          </w:tcPr>
          <w:p w14:paraId="5C97ABB6" w14:textId="77777777" w:rsidR="0082673A" w:rsidRDefault="0082673A" w:rsidP="0082673A">
            <w:pPr>
              <w:pStyle w:val="PC"/>
              <w:keepNext/>
            </w:pPr>
            <w:r>
              <w:t>Identify</w:t>
            </w:r>
            <w:r w:rsidRPr="00C70239">
              <w:t xml:space="preserve"> </w:t>
            </w:r>
            <w:r>
              <w:t>the benefits of</w:t>
            </w:r>
            <w:r w:rsidRPr="00C70239">
              <w:t xml:space="preserve"> immigration</w:t>
            </w:r>
          </w:p>
        </w:tc>
      </w:tr>
      <w:tr w:rsidR="0082673A" w14:paraId="5DD453EE" w14:textId="77777777" w:rsidTr="0082673A">
        <w:tc>
          <w:tcPr>
            <w:tcW w:w="2943" w:type="dxa"/>
            <w:vMerge/>
          </w:tcPr>
          <w:p w14:paraId="2EC44DE7" w14:textId="77777777" w:rsidR="0082673A" w:rsidRDefault="0082673A" w:rsidP="0082673A">
            <w:pPr>
              <w:keepNext/>
            </w:pPr>
          </w:p>
        </w:tc>
        <w:tc>
          <w:tcPr>
            <w:tcW w:w="570" w:type="dxa"/>
            <w:gridSpan w:val="2"/>
          </w:tcPr>
          <w:p w14:paraId="3BED5795" w14:textId="77777777" w:rsidR="0082673A" w:rsidRDefault="0082673A" w:rsidP="0082673A">
            <w:pPr>
              <w:pStyle w:val="PC"/>
              <w:keepNext/>
            </w:pPr>
            <w:r>
              <w:t>4.4</w:t>
            </w:r>
          </w:p>
        </w:tc>
        <w:tc>
          <w:tcPr>
            <w:tcW w:w="5729" w:type="dxa"/>
            <w:gridSpan w:val="2"/>
          </w:tcPr>
          <w:p w14:paraId="1B45BF9B" w14:textId="77777777" w:rsidR="0082673A" w:rsidRDefault="0082673A" w:rsidP="0082673A">
            <w:pPr>
              <w:pStyle w:val="PC"/>
              <w:keepNext/>
            </w:pPr>
            <w:r>
              <w:t>Identify</w:t>
            </w:r>
            <w:r w:rsidRPr="00C70239">
              <w:t xml:space="preserve"> a </w:t>
            </w:r>
            <w:r w:rsidRPr="00C70239">
              <w:rPr>
                <w:b/>
                <w:i/>
              </w:rPr>
              <w:t>personal immigration experience</w:t>
            </w:r>
          </w:p>
        </w:tc>
      </w:tr>
      <w:tr w:rsidR="0082673A" w14:paraId="16A0000C" w14:textId="77777777" w:rsidTr="0082673A">
        <w:tc>
          <w:tcPr>
            <w:tcW w:w="9242" w:type="dxa"/>
            <w:gridSpan w:val="5"/>
          </w:tcPr>
          <w:p w14:paraId="35A4BB43" w14:textId="77777777" w:rsidR="0082673A" w:rsidRDefault="0082673A" w:rsidP="0082673A">
            <w:pPr>
              <w:pStyle w:val="Heading21"/>
            </w:pPr>
            <w:r>
              <w:t>Required Knowledge and Skills</w:t>
            </w:r>
          </w:p>
          <w:p w14:paraId="0BB0BF1A" w14:textId="77777777" w:rsidR="0082673A" w:rsidRDefault="0082673A" w:rsidP="0082673A">
            <w:pPr>
              <w:pStyle w:val="text"/>
            </w:pPr>
            <w:r w:rsidRPr="005979AA">
              <w:t>This describes the essential skills and knowledge and their level required for this unit</w:t>
            </w:r>
            <w:r>
              <w:t>.</w:t>
            </w:r>
          </w:p>
        </w:tc>
      </w:tr>
      <w:tr w:rsidR="0082673A" w14:paraId="5C1DFEF6" w14:textId="77777777" w:rsidTr="0082673A">
        <w:tc>
          <w:tcPr>
            <w:tcW w:w="9242" w:type="dxa"/>
            <w:gridSpan w:val="5"/>
          </w:tcPr>
          <w:p w14:paraId="132E774C" w14:textId="77777777" w:rsidR="0082673A" w:rsidRDefault="0082673A" w:rsidP="0082673A">
            <w:pPr>
              <w:pStyle w:val="unittext"/>
            </w:pPr>
            <w:r>
              <w:t>Required Knowledge:</w:t>
            </w:r>
          </w:p>
          <w:p w14:paraId="78A35527" w14:textId="77777777" w:rsidR="0082673A" w:rsidRDefault="0082673A" w:rsidP="0082673A">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2D06C25D" w14:textId="77777777" w:rsidR="0082673A" w:rsidRDefault="0082673A" w:rsidP="0082673A">
            <w:pPr>
              <w:pStyle w:val="bullet"/>
              <w:numPr>
                <w:ilvl w:val="0"/>
                <w:numId w:val="13"/>
              </w:numPr>
              <w:ind w:left="284" w:hanging="284"/>
            </w:pPr>
            <w:r>
              <w:t>sources of information on Australian history</w:t>
            </w:r>
          </w:p>
          <w:p w14:paraId="775B33BD" w14:textId="77777777" w:rsidR="0082673A" w:rsidRDefault="0082673A" w:rsidP="0082673A">
            <w:pPr>
              <w:pStyle w:val="unittext"/>
            </w:pPr>
            <w:r>
              <w:t>Required Skills:</w:t>
            </w:r>
          </w:p>
          <w:p w14:paraId="00DCBE38" w14:textId="77777777" w:rsidR="0082673A" w:rsidRDefault="0082673A" w:rsidP="0082673A">
            <w:pPr>
              <w:pStyle w:val="bullet"/>
              <w:numPr>
                <w:ilvl w:val="0"/>
                <w:numId w:val="13"/>
              </w:numPr>
              <w:ind w:left="284" w:hanging="284"/>
            </w:pPr>
            <w:r>
              <w:t>literacy skills to;</w:t>
            </w:r>
          </w:p>
          <w:p w14:paraId="2F7A14D4" w14:textId="77777777" w:rsidR="0082673A" w:rsidRDefault="0082673A" w:rsidP="0082673A">
            <w:pPr>
              <w:pStyle w:val="endash"/>
              <w:keepNext/>
              <w:ind w:left="568" w:hanging="284"/>
            </w:pPr>
            <w:r>
              <w:t>identify main ideas in simple familiar texts about Australian history</w:t>
            </w:r>
          </w:p>
          <w:p w14:paraId="797DE27A" w14:textId="77777777" w:rsidR="0082673A" w:rsidRDefault="0082673A" w:rsidP="0082673A">
            <w:pPr>
              <w:pStyle w:val="endash"/>
              <w:keepNext/>
              <w:ind w:left="568" w:hanging="284"/>
            </w:pPr>
            <w:r>
              <w:t>use simple decoding strategies to identify unknown words</w:t>
            </w:r>
          </w:p>
          <w:p w14:paraId="6D666960" w14:textId="77777777" w:rsidR="0082673A" w:rsidRDefault="0082673A" w:rsidP="0082673A">
            <w:pPr>
              <w:pStyle w:val="bullet"/>
              <w:numPr>
                <w:ilvl w:val="0"/>
                <w:numId w:val="13"/>
              </w:numPr>
              <w:ind w:left="284" w:hanging="284"/>
            </w:pPr>
            <w:r>
              <w:t>problem solving skills to determine the impact of migration on Australia</w:t>
            </w:r>
          </w:p>
          <w:p w14:paraId="0CE584A2" w14:textId="77777777" w:rsidR="0082673A" w:rsidRDefault="0082673A" w:rsidP="0082673A">
            <w:pPr>
              <w:pStyle w:val="bullet"/>
              <w:numPr>
                <w:ilvl w:val="0"/>
                <w:numId w:val="13"/>
              </w:numPr>
              <w:ind w:left="284" w:hanging="284"/>
            </w:pPr>
            <w:r>
              <w:t>organisational skills to source and order sequential historical information</w:t>
            </w:r>
          </w:p>
        </w:tc>
      </w:tr>
      <w:tr w:rsidR="0082673A" w14:paraId="5804848E" w14:textId="77777777" w:rsidTr="0082673A">
        <w:tc>
          <w:tcPr>
            <w:tcW w:w="9242" w:type="dxa"/>
            <w:gridSpan w:val="5"/>
          </w:tcPr>
          <w:p w14:paraId="05CB017B" w14:textId="77777777" w:rsidR="0082673A" w:rsidRDefault="0082673A" w:rsidP="0082673A">
            <w:pPr>
              <w:pStyle w:val="spacer"/>
            </w:pPr>
          </w:p>
        </w:tc>
      </w:tr>
      <w:tr w:rsidR="0082673A" w14:paraId="39DD4E00" w14:textId="77777777" w:rsidTr="0082673A">
        <w:tc>
          <w:tcPr>
            <w:tcW w:w="9242" w:type="dxa"/>
            <w:gridSpan w:val="5"/>
          </w:tcPr>
          <w:p w14:paraId="405E1041" w14:textId="77777777" w:rsidR="0082673A" w:rsidRDefault="0082673A" w:rsidP="0082673A">
            <w:pPr>
              <w:pStyle w:val="Heading21"/>
            </w:pPr>
            <w:r>
              <w:t>Range Statement</w:t>
            </w:r>
          </w:p>
          <w:p w14:paraId="73A27131" w14:textId="77777777" w:rsidR="0082673A" w:rsidRDefault="0082673A" w:rsidP="0082673A">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2673A" w14:paraId="298F8886" w14:textId="77777777" w:rsidTr="0082673A">
        <w:tc>
          <w:tcPr>
            <w:tcW w:w="3369" w:type="dxa"/>
            <w:gridSpan w:val="2"/>
          </w:tcPr>
          <w:p w14:paraId="7A0630BC" w14:textId="77777777" w:rsidR="0082673A" w:rsidRPr="002F0403" w:rsidRDefault="0082673A" w:rsidP="0082673A">
            <w:pPr>
              <w:pStyle w:val="unittext"/>
            </w:pPr>
            <w:r>
              <w:rPr>
                <w:b/>
                <w:i/>
              </w:rPr>
              <w:t xml:space="preserve">Key players </w:t>
            </w:r>
            <w:r>
              <w:t>may include:</w:t>
            </w:r>
          </w:p>
        </w:tc>
        <w:tc>
          <w:tcPr>
            <w:tcW w:w="5873" w:type="dxa"/>
            <w:gridSpan w:val="3"/>
          </w:tcPr>
          <w:p w14:paraId="5A889B39" w14:textId="77777777" w:rsidR="0082673A" w:rsidRDefault="0082673A" w:rsidP="0082673A">
            <w:pPr>
              <w:pStyle w:val="bullet"/>
              <w:numPr>
                <w:ilvl w:val="0"/>
                <w:numId w:val="13"/>
              </w:numPr>
              <w:ind w:left="284" w:hanging="284"/>
            </w:pPr>
            <w:r>
              <w:t xml:space="preserve">Indigenous </w:t>
            </w:r>
          </w:p>
          <w:p w14:paraId="45B7CE85" w14:textId="77777777" w:rsidR="0082673A" w:rsidRPr="00AE7051" w:rsidRDefault="0082673A" w:rsidP="0082673A">
            <w:pPr>
              <w:pStyle w:val="bullet"/>
              <w:numPr>
                <w:ilvl w:val="0"/>
                <w:numId w:val="13"/>
              </w:numPr>
              <w:ind w:left="284" w:hanging="284"/>
            </w:pPr>
            <w:r w:rsidRPr="00AE7051">
              <w:t>French</w:t>
            </w:r>
          </w:p>
          <w:p w14:paraId="377AA4FA" w14:textId="77777777" w:rsidR="0082673A" w:rsidRPr="00AE7051" w:rsidRDefault="0082673A" w:rsidP="0082673A">
            <w:pPr>
              <w:pStyle w:val="bullet"/>
              <w:numPr>
                <w:ilvl w:val="0"/>
                <w:numId w:val="13"/>
              </w:numPr>
              <w:ind w:left="284" w:hanging="284"/>
            </w:pPr>
            <w:r w:rsidRPr="00AE7051">
              <w:t>English</w:t>
            </w:r>
          </w:p>
          <w:p w14:paraId="7717CA6E" w14:textId="77777777" w:rsidR="0082673A" w:rsidRPr="00AE7051" w:rsidRDefault="0082673A" w:rsidP="0082673A">
            <w:pPr>
              <w:pStyle w:val="bullet"/>
              <w:numPr>
                <w:ilvl w:val="0"/>
                <w:numId w:val="13"/>
              </w:numPr>
              <w:ind w:left="284" w:hanging="284"/>
            </w:pPr>
            <w:r w:rsidRPr="00AE7051">
              <w:t>Dutch</w:t>
            </w:r>
          </w:p>
          <w:p w14:paraId="66BDE654" w14:textId="77777777" w:rsidR="0082673A" w:rsidRPr="00AE7051" w:rsidRDefault="0082673A" w:rsidP="0082673A">
            <w:pPr>
              <w:pStyle w:val="bullet"/>
              <w:numPr>
                <w:ilvl w:val="0"/>
                <w:numId w:val="13"/>
              </w:numPr>
              <w:ind w:left="284" w:hanging="284"/>
            </w:pPr>
            <w:r w:rsidRPr="00AE7051">
              <w:t>Chinese</w:t>
            </w:r>
          </w:p>
          <w:p w14:paraId="1E3A14D6" w14:textId="77777777" w:rsidR="0082673A" w:rsidRPr="00AE7051" w:rsidRDefault="0082673A" w:rsidP="0082673A">
            <w:pPr>
              <w:pStyle w:val="bullet"/>
              <w:numPr>
                <w:ilvl w:val="0"/>
                <w:numId w:val="13"/>
              </w:numPr>
              <w:ind w:left="284" w:hanging="284"/>
            </w:pPr>
            <w:r w:rsidRPr="00AE7051">
              <w:t xml:space="preserve">Portuguese </w:t>
            </w:r>
          </w:p>
          <w:p w14:paraId="353E13EF" w14:textId="77777777" w:rsidR="0082673A" w:rsidRDefault="0082673A" w:rsidP="0082673A">
            <w:pPr>
              <w:pStyle w:val="bullet"/>
              <w:numPr>
                <w:ilvl w:val="0"/>
                <w:numId w:val="13"/>
              </w:numPr>
              <w:ind w:left="284" w:hanging="284"/>
            </w:pPr>
            <w:r w:rsidRPr="00AE7051">
              <w:t>Spanish</w:t>
            </w:r>
          </w:p>
        </w:tc>
      </w:tr>
      <w:tr w:rsidR="0082673A" w14:paraId="685FF6B0" w14:textId="77777777" w:rsidTr="0082673A">
        <w:tc>
          <w:tcPr>
            <w:tcW w:w="9242" w:type="dxa"/>
            <w:gridSpan w:val="5"/>
          </w:tcPr>
          <w:p w14:paraId="02754836" w14:textId="77777777" w:rsidR="0082673A" w:rsidRDefault="0082673A" w:rsidP="0082673A">
            <w:pPr>
              <w:pStyle w:val="spacer"/>
            </w:pPr>
          </w:p>
        </w:tc>
      </w:tr>
      <w:tr w:rsidR="0082673A" w14:paraId="24BD0CA4" w14:textId="77777777" w:rsidTr="0082673A">
        <w:tc>
          <w:tcPr>
            <w:tcW w:w="3369" w:type="dxa"/>
            <w:gridSpan w:val="2"/>
          </w:tcPr>
          <w:p w14:paraId="4487AB2F" w14:textId="77777777" w:rsidR="0082673A" w:rsidRPr="005979AA" w:rsidRDefault="0082673A" w:rsidP="0082673A">
            <w:pPr>
              <w:pStyle w:val="unittext"/>
            </w:pPr>
            <w:r>
              <w:rPr>
                <w:b/>
                <w:i/>
              </w:rPr>
              <w:t xml:space="preserve">Period </w:t>
            </w:r>
            <w:r>
              <w:t>may include:</w:t>
            </w:r>
          </w:p>
        </w:tc>
        <w:tc>
          <w:tcPr>
            <w:tcW w:w="5873" w:type="dxa"/>
            <w:gridSpan w:val="3"/>
          </w:tcPr>
          <w:p w14:paraId="23BF1479" w14:textId="77777777" w:rsidR="0082673A" w:rsidRDefault="0082673A" w:rsidP="0082673A">
            <w:pPr>
              <w:pStyle w:val="bullet"/>
              <w:numPr>
                <w:ilvl w:val="0"/>
                <w:numId w:val="13"/>
              </w:numPr>
              <w:ind w:left="284" w:hanging="284"/>
            </w:pPr>
            <w:r>
              <w:t>Pre-colonial</w:t>
            </w:r>
          </w:p>
          <w:p w14:paraId="74813D19" w14:textId="77777777" w:rsidR="0082673A" w:rsidRDefault="0082673A" w:rsidP="0082673A">
            <w:pPr>
              <w:pStyle w:val="bullet"/>
              <w:numPr>
                <w:ilvl w:val="0"/>
                <w:numId w:val="13"/>
              </w:numPr>
              <w:ind w:left="284" w:hanging="284"/>
            </w:pPr>
            <w:r>
              <w:t>Colonial</w:t>
            </w:r>
          </w:p>
          <w:p w14:paraId="1D11CB70" w14:textId="77777777" w:rsidR="0082673A" w:rsidRDefault="0082673A" w:rsidP="0082673A">
            <w:pPr>
              <w:pStyle w:val="bullet"/>
              <w:numPr>
                <w:ilvl w:val="0"/>
                <w:numId w:val="13"/>
              </w:numPr>
              <w:ind w:left="284" w:hanging="284"/>
            </w:pPr>
            <w:r>
              <w:t>Gold rush</w:t>
            </w:r>
          </w:p>
          <w:p w14:paraId="4EB65C22" w14:textId="77777777" w:rsidR="0082673A" w:rsidRDefault="0082673A" w:rsidP="0082673A">
            <w:pPr>
              <w:pStyle w:val="bullet"/>
              <w:numPr>
                <w:ilvl w:val="0"/>
                <w:numId w:val="13"/>
              </w:numPr>
              <w:ind w:left="284" w:hanging="284"/>
            </w:pPr>
            <w:r>
              <w:lastRenderedPageBreak/>
              <w:t>Federation</w:t>
            </w:r>
          </w:p>
          <w:p w14:paraId="44F95307" w14:textId="77777777" w:rsidR="0082673A" w:rsidRDefault="0082673A" w:rsidP="0082673A">
            <w:pPr>
              <w:pStyle w:val="bullet"/>
              <w:numPr>
                <w:ilvl w:val="0"/>
                <w:numId w:val="13"/>
              </w:numPr>
              <w:ind w:left="284" w:hanging="284"/>
            </w:pPr>
            <w:r>
              <w:t>Pre / post war</w:t>
            </w:r>
          </w:p>
          <w:p w14:paraId="2BF302BE" w14:textId="77777777" w:rsidR="0082673A" w:rsidRDefault="0082673A" w:rsidP="0082673A">
            <w:pPr>
              <w:pStyle w:val="bullet"/>
              <w:numPr>
                <w:ilvl w:val="0"/>
                <w:numId w:val="13"/>
              </w:numPr>
              <w:ind w:left="284" w:hanging="284"/>
            </w:pPr>
            <w:r>
              <w:t>Modern day</w:t>
            </w:r>
          </w:p>
        </w:tc>
      </w:tr>
      <w:tr w:rsidR="0082673A" w14:paraId="5FD291B8" w14:textId="77777777" w:rsidTr="0082673A">
        <w:tc>
          <w:tcPr>
            <w:tcW w:w="9242" w:type="dxa"/>
            <w:gridSpan w:val="5"/>
          </w:tcPr>
          <w:p w14:paraId="039AAC59" w14:textId="77777777" w:rsidR="0082673A" w:rsidRDefault="0082673A" w:rsidP="0082673A">
            <w:pPr>
              <w:pStyle w:val="spacer"/>
            </w:pPr>
          </w:p>
        </w:tc>
      </w:tr>
      <w:tr w:rsidR="0082673A" w14:paraId="6F087235" w14:textId="77777777" w:rsidTr="0082673A">
        <w:tc>
          <w:tcPr>
            <w:tcW w:w="3369" w:type="dxa"/>
            <w:gridSpan w:val="2"/>
          </w:tcPr>
          <w:p w14:paraId="2C2D334F" w14:textId="77777777" w:rsidR="0082673A" w:rsidRPr="002F0403" w:rsidRDefault="0082673A" w:rsidP="0082673A">
            <w:pPr>
              <w:pStyle w:val="unittext"/>
            </w:pPr>
            <w:r w:rsidRPr="002F0403">
              <w:rPr>
                <w:b/>
                <w:i/>
              </w:rPr>
              <w:t xml:space="preserve">Event </w:t>
            </w:r>
            <w:r>
              <w:t>may include:</w:t>
            </w:r>
          </w:p>
        </w:tc>
        <w:tc>
          <w:tcPr>
            <w:tcW w:w="5873" w:type="dxa"/>
            <w:gridSpan w:val="3"/>
          </w:tcPr>
          <w:p w14:paraId="5D163404" w14:textId="77777777" w:rsidR="0082673A" w:rsidRDefault="0082673A" w:rsidP="0082673A">
            <w:pPr>
              <w:pStyle w:val="bullet"/>
              <w:numPr>
                <w:ilvl w:val="0"/>
                <w:numId w:val="13"/>
              </w:numPr>
              <w:ind w:left="284" w:hanging="284"/>
            </w:pPr>
            <w:r>
              <w:t>Inland exploration</w:t>
            </w:r>
          </w:p>
          <w:p w14:paraId="37D660E2" w14:textId="77777777" w:rsidR="0082673A" w:rsidRPr="00AE7051" w:rsidRDefault="0082673A" w:rsidP="0082673A">
            <w:pPr>
              <w:pStyle w:val="bullet"/>
              <w:numPr>
                <w:ilvl w:val="0"/>
                <w:numId w:val="13"/>
              </w:numPr>
              <w:ind w:left="284" w:hanging="284"/>
            </w:pPr>
            <w:r w:rsidRPr="00AE7051">
              <w:t>Eureka stockade</w:t>
            </w:r>
          </w:p>
          <w:p w14:paraId="364F995D" w14:textId="77777777" w:rsidR="0082673A" w:rsidRPr="00AE7051" w:rsidRDefault="0082673A" w:rsidP="0082673A">
            <w:pPr>
              <w:pStyle w:val="bullet"/>
              <w:numPr>
                <w:ilvl w:val="0"/>
                <w:numId w:val="13"/>
              </w:numPr>
              <w:ind w:left="284" w:hanging="284"/>
            </w:pPr>
            <w:r w:rsidRPr="00AE7051">
              <w:t>Wars</w:t>
            </w:r>
            <w:r>
              <w:t xml:space="preserve"> such as </w:t>
            </w:r>
            <w:r w:rsidRPr="00AE7051">
              <w:t>Boer, WWI, WWII, Korea, Vietnam</w:t>
            </w:r>
          </w:p>
          <w:p w14:paraId="26BB67C4" w14:textId="77777777" w:rsidR="0082673A" w:rsidRPr="00AE7051" w:rsidRDefault="0082673A" w:rsidP="0082673A">
            <w:pPr>
              <w:pStyle w:val="bullet"/>
              <w:numPr>
                <w:ilvl w:val="0"/>
                <w:numId w:val="13"/>
              </w:numPr>
              <w:ind w:left="284" w:hanging="284"/>
            </w:pPr>
            <w:r w:rsidRPr="00AE7051">
              <w:t>overland telegraph / rabbit proof fence</w:t>
            </w:r>
          </w:p>
          <w:p w14:paraId="7E88A204" w14:textId="77777777" w:rsidR="0082673A" w:rsidRPr="00AE7051" w:rsidRDefault="0082673A" w:rsidP="0082673A">
            <w:pPr>
              <w:pStyle w:val="bullet"/>
              <w:numPr>
                <w:ilvl w:val="0"/>
                <w:numId w:val="13"/>
              </w:numPr>
              <w:ind w:left="284" w:hanging="284"/>
            </w:pPr>
            <w:r w:rsidRPr="00AE7051">
              <w:t>the depression</w:t>
            </w:r>
          </w:p>
          <w:p w14:paraId="5ABC6F29" w14:textId="77777777" w:rsidR="0082673A" w:rsidRPr="00AE7051" w:rsidRDefault="0082673A" w:rsidP="0082673A">
            <w:pPr>
              <w:pStyle w:val="bullet"/>
              <w:numPr>
                <w:ilvl w:val="0"/>
                <w:numId w:val="13"/>
              </w:numPr>
              <w:ind w:left="284" w:hanging="284"/>
            </w:pPr>
            <w:r w:rsidRPr="00AE7051">
              <w:t>Aboriginal voting rights / 1967 referendum</w:t>
            </w:r>
          </w:p>
          <w:p w14:paraId="0A014D8B" w14:textId="77777777" w:rsidR="0082673A" w:rsidRDefault="0082673A" w:rsidP="0082673A">
            <w:pPr>
              <w:pStyle w:val="bullet"/>
              <w:numPr>
                <w:ilvl w:val="0"/>
                <w:numId w:val="13"/>
              </w:numPr>
              <w:ind w:left="284" w:hanging="284"/>
            </w:pPr>
            <w:r w:rsidRPr="00AE7051">
              <w:t>involvement in world sporting events</w:t>
            </w:r>
            <w:r>
              <w:t xml:space="preserve"> such as </w:t>
            </w:r>
            <w:r w:rsidRPr="00AE7051">
              <w:t>the Olympics</w:t>
            </w:r>
          </w:p>
        </w:tc>
      </w:tr>
      <w:tr w:rsidR="0082673A" w14:paraId="055128FF" w14:textId="77777777" w:rsidTr="0082673A">
        <w:tc>
          <w:tcPr>
            <w:tcW w:w="9242" w:type="dxa"/>
            <w:gridSpan w:val="5"/>
          </w:tcPr>
          <w:p w14:paraId="32125B9B" w14:textId="77777777" w:rsidR="0082673A" w:rsidRDefault="0082673A" w:rsidP="0082673A">
            <w:pPr>
              <w:pStyle w:val="spacer"/>
            </w:pPr>
          </w:p>
        </w:tc>
      </w:tr>
      <w:tr w:rsidR="0082673A" w14:paraId="784B89A0" w14:textId="77777777" w:rsidTr="0082673A">
        <w:tc>
          <w:tcPr>
            <w:tcW w:w="3369" w:type="dxa"/>
            <w:gridSpan w:val="2"/>
          </w:tcPr>
          <w:p w14:paraId="159E7064" w14:textId="77777777" w:rsidR="0082673A" w:rsidRPr="005979AA" w:rsidRDefault="0082673A" w:rsidP="0082673A">
            <w:pPr>
              <w:pStyle w:val="unittext"/>
            </w:pPr>
            <w:r>
              <w:rPr>
                <w:b/>
                <w:i/>
              </w:rPr>
              <w:t xml:space="preserve">General features </w:t>
            </w:r>
            <w:r>
              <w:t>may include:</w:t>
            </w:r>
          </w:p>
        </w:tc>
        <w:tc>
          <w:tcPr>
            <w:tcW w:w="5873" w:type="dxa"/>
            <w:gridSpan w:val="3"/>
          </w:tcPr>
          <w:p w14:paraId="7A4A772E" w14:textId="77777777" w:rsidR="0082673A" w:rsidRDefault="0082673A" w:rsidP="0082673A">
            <w:pPr>
              <w:pStyle w:val="bullet"/>
              <w:numPr>
                <w:ilvl w:val="0"/>
                <w:numId w:val="13"/>
              </w:numPr>
              <w:ind w:left="284" w:hanging="284"/>
            </w:pPr>
            <w:r>
              <w:t>social attitudes</w:t>
            </w:r>
          </w:p>
          <w:p w14:paraId="15CB0B29" w14:textId="77777777" w:rsidR="0082673A" w:rsidRDefault="0082673A" w:rsidP="0082673A">
            <w:pPr>
              <w:pStyle w:val="bullet"/>
              <w:numPr>
                <w:ilvl w:val="0"/>
                <w:numId w:val="13"/>
              </w:numPr>
              <w:ind w:left="284" w:hanging="284"/>
            </w:pPr>
            <w:r>
              <w:t>political environment</w:t>
            </w:r>
          </w:p>
          <w:p w14:paraId="2977E9A8" w14:textId="77777777" w:rsidR="0082673A" w:rsidRDefault="0082673A" w:rsidP="0082673A">
            <w:pPr>
              <w:pStyle w:val="bullet"/>
              <w:numPr>
                <w:ilvl w:val="0"/>
                <w:numId w:val="13"/>
              </w:numPr>
              <w:ind w:left="284" w:hanging="284"/>
            </w:pPr>
            <w:r>
              <w:t>economic environment</w:t>
            </w:r>
          </w:p>
        </w:tc>
      </w:tr>
      <w:tr w:rsidR="0082673A" w14:paraId="61D01A01" w14:textId="77777777" w:rsidTr="0082673A">
        <w:tc>
          <w:tcPr>
            <w:tcW w:w="9242" w:type="dxa"/>
            <w:gridSpan w:val="5"/>
          </w:tcPr>
          <w:p w14:paraId="04EBB6CA" w14:textId="77777777" w:rsidR="0082673A" w:rsidRDefault="0082673A" w:rsidP="0082673A">
            <w:pPr>
              <w:pStyle w:val="spacer"/>
            </w:pPr>
          </w:p>
        </w:tc>
      </w:tr>
      <w:tr w:rsidR="0082673A" w14:paraId="2D6BA139" w14:textId="77777777" w:rsidTr="0082673A">
        <w:tc>
          <w:tcPr>
            <w:tcW w:w="3369" w:type="dxa"/>
            <w:gridSpan w:val="2"/>
          </w:tcPr>
          <w:p w14:paraId="0782822A" w14:textId="77777777" w:rsidR="0082673A" w:rsidRPr="005979AA" w:rsidRDefault="0082673A" w:rsidP="0082673A">
            <w:pPr>
              <w:pStyle w:val="unittext"/>
            </w:pPr>
            <w:r>
              <w:rPr>
                <w:b/>
                <w:i/>
              </w:rPr>
              <w:t xml:space="preserve">Australia’s immigration history </w:t>
            </w:r>
            <w:r>
              <w:t>may include:</w:t>
            </w:r>
          </w:p>
        </w:tc>
        <w:tc>
          <w:tcPr>
            <w:tcW w:w="5873" w:type="dxa"/>
            <w:gridSpan w:val="3"/>
          </w:tcPr>
          <w:p w14:paraId="34C84B04" w14:textId="77777777" w:rsidR="0082673A" w:rsidRPr="00AE7051" w:rsidRDefault="0082673A" w:rsidP="0082673A">
            <w:pPr>
              <w:pStyle w:val="bullet"/>
              <w:numPr>
                <w:ilvl w:val="0"/>
                <w:numId w:val="13"/>
              </w:numPr>
              <w:ind w:left="284" w:hanging="284"/>
            </w:pPr>
            <w:r>
              <w:t>Indigenous</w:t>
            </w:r>
            <w:r w:rsidRPr="00AE7051">
              <w:t xml:space="preserve"> migration</w:t>
            </w:r>
            <w:r>
              <w:t>s</w:t>
            </w:r>
            <w:r w:rsidRPr="00AE7051">
              <w:t xml:space="preserve"> </w:t>
            </w:r>
          </w:p>
          <w:p w14:paraId="02F2B66B" w14:textId="77777777" w:rsidR="0082673A" w:rsidRPr="00AE7051" w:rsidRDefault="0082673A" w:rsidP="0082673A">
            <w:pPr>
              <w:pStyle w:val="bullet"/>
              <w:numPr>
                <w:ilvl w:val="0"/>
                <w:numId w:val="13"/>
              </w:numPr>
              <w:ind w:left="284" w:hanging="284"/>
            </w:pPr>
            <w:r w:rsidRPr="00AE7051">
              <w:t>19</w:t>
            </w:r>
            <w:r w:rsidRPr="00AE7051">
              <w:rPr>
                <w:vertAlign w:val="superscript"/>
              </w:rPr>
              <w:t>th</w:t>
            </w:r>
            <w:r w:rsidRPr="00AE7051">
              <w:t xml:space="preserve"> Century convicts and settlers</w:t>
            </w:r>
          </w:p>
          <w:p w14:paraId="344CD1CE" w14:textId="77777777" w:rsidR="0082673A" w:rsidRPr="00AE7051" w:rsidRDefault="0082673A" w:rsidP="0082673A">
            <w:pPr>
              <w:pStyle w:val="bullet"/>
              <w:numPr>
                <w:ilvl w:val="0"/>
                <w:numId w:val="13"/>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14:paraId="0219A8C1" w14:textId="77777777" w:rsidR="0082673A" w:rsidRDefault="0082673A" w:rsidP="0082673A">
            <w:pPr>
              <w:pStyle w:val="bullet"/>
              <w:numPr>
                <w:ilvl w:val="0"/>
                <w:numId w:val="13"/>
              </w:numPr>
              <w:ind w:left="284" w:hanging="284"/>
            </w:pPr>
            <w:r w:rsidRPr="00AE7051">
              <w:t>21</w:t>
            </w:r>
            <w:r w:rsidRPr="00AE7051">
              <w:rPr>
                <w:vertAlign w:val="superscript"/>
              </w:rPr>
              <w:t>st</w:t>
            </w:r>
            <w:r w:rsidRPr="00AE7051">
              <w:t xml:space="preserve"> Century refugees</w:t>
            </w:r>
          </w:p>
        </w:tc>
      </w:tr>
      <w:tr w:rsidR="0082673A" w14:paraId="595D8BBA" w14:textId="77777777" w:rsidTr="0082673A">
        <w:tc>
          <w:tcPr>
            <w:tcW w:w="9242" w:type="dxa"/>
            <w:gridSpan w:val="5"/>
          </w:tcPr>
          <w:p w14:paraId="1514C886" w14:textId="77777777" w:rsidR="0082673A" w:rsidRDefault="0082673A" w:rsidP="0082673A">
            <w:pPr>
              <w:pStyle w:val="spacer"/>
            </w:pPr>
          </w:p>
        </w:tc>
      </w:tr>
      <w:tr w:rsidR="0082673A" w14:paraId="55426F16" w14:textId="77777777" w:rsidTr="0082673A">
        <w:tc>
          <w:tcPr>
            <w:tcW w:w="3369" w:type="dxa"/>
            <w:gridSpan w:val="2"/>
          </w:tcPr>
          <w:p w14:paraId="74C6509C" w14:textId="77777777" w:rsidR="0082673A" w:rsidRPr="005979AA" w:rsidRDefault="0082673A" w:rsidP="0082673A">
            <w:pPr>
              <w:pStyle w:val="unittext"/>
            </w:pPr>
            <w:r>
              <w:rPr>
                <w:b/>
                <w:i/>
              </w:rPr>
              <w:t xml:space="preserve">Personal immigration experience </w:t>
            </w:r>
            <w:r>
              <w:t>may include:</w:t>
            </w:r>
          </w:p>
        </w:tc>
        <w:tc>
          <w:tcPr>
            <w:tcW w:w="5873" w:type="dxa"/>
            <w:gridSpan w:val="3"/>
          </w:tcPr>
          <w:p w14:paraId="770F5C0B" w14:textId="77777777" w:rsidR="0082673A" w:rsidRPr="002F0403" w:rsidRDefault="0082673A" w:rsidP="0082673A">
            <w:pPr>
              <w:pStyle w:val="bullet"/>
              <w:numPr>
                <w:ilvl w:val="0"/>
                <w:numId w:val="13"/>
              </w:numPr>
              <w:ind w:left="284" w:hanging="284"/>
            </w:pPr>
            <w:r w:rsidRPr="002F0403">
              <w:t>autobiographical recount</w:t>
            </w:r>
          </w:p>
          <w:p w14:paraId="234AF714" w14:textId="77777777" w:rsidR="0082673A" w:rsidRDefault="0082673A" w:rsidP="0082673A">
            <w:pPr>
              <w:pStyle w:val="bullet"/>
              <w:numPr>
                <w:ilvl w:val="0"/>
                <w:numId w:val="13"/>
              </w:numPr>
              <w:ind w:left="284" w:hanging="284"/>
            </w:pPr>
            <w:r w:rsidRPr="002F0403">
              <w:t>biographical recount of</w:t>
            </w:r>
            <w:r>
              <w:t xml:space="preserve"> a:</w:t>
            </w:r>
          </w:p>
          <w:p w14:paraId="0DF56F18" w14:textId="77777777" w:rsidR="0082673A" w:rsidRPr="002F0403" w:rsidRDefault="0082673A" w:rsidP="0082673A">
            <w:pPr>
              <w:pStyle w:val="endash"/>
              <w:keepNext/>
              <w:ind w:left="568" w:hanging="284"/>
            </w:pPr>
            <w:r w:rsidRPr="002F0403">
              <w:t>well known personality</w:t>
            </w:r>
          </w:p>
          <w:p w14:paraId="1BB3A15F" w14:textId="77777777" w:rsidR="0082673A" w:rsidRDefault="0082673A" w:rsidP="0082673A">
            <w:pPr>
              <w:pStyle w:val="endash"/>
              <w:keepNext/>
              <w:ind w:left="568" w:hanging="284"/>
            </w:pPr>
            <w:r w:rsidRPr="002F0403">
              <w:t>family member, friend or community member</w:t>
            </w:r>
          </w:p>
        </w:tc>
      </w:tr>
      <w:tr w:rsidR="0082673A" w14:paraId="22E97D76" w14:textId="77777777" w:rsidTr="0082673A">
        <w:tc>
          <w:tcPr>
            <w:tcW w:w="9242" w:type="dxa"/>
            <w:gridSpan w:val="5"/>
          </w:tcPr>
          <w:p w14:paraId="70AC73F5" w14:textId="77777777" w:rsidR="0082673A" w:rsidRDefault="0082673A" w:rsidP="0082673A">
            <w:pPr>
              <w:pStyle w:val="spacer"/>
            </w:pPr>
          </w:p>
        </w:tc>
      </w:tr>
      <w:tr w:rsidR="0082673A" w14:paraId="3E506280" w14:textId="77777777" w:rsidTr="0082673A">
        <w:tc>
          <w:tcPr>
            <w:tcW w:w="9242" w:type="dxa"/>
            <w:gridSpan w:val="5"/>
          </w:tcPr>
          <w:p w14:paraId="727ECA4B" w14:textId="77777777" w:rsidR="0082673A" w:rsidRDefault="0082673A" w:rsidP="0082673A">
            <w:pPr>
              <w:pStyle w:val="Heading21"/>
            </w:pPr>
            <w:r>
              <w:t>Evidence Guide</w:t>
            </w:r>
          </w:p>
          <w:p w14:paraId="05238274" w14:textId="77777777" w:rsidR="0082673A" w:rsidRDefault="0082673A" w:rsidP="0082673A">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083B8EB4" w14:textId="77777777" w:rsidTr="0082673A">
        <w:tc>
          <w:tcPr>
            <w:tcW w:w="3369" w:type="dxa"/>
            <w:gridSpan w:val="2"/>
          </w:tcPr>
          <w:p w14:paraId="2CDF917B" w14:textId="77777777" w:rsidR="0082673A" w:rsidRPr="005979AA" w:rsidRDefault="0082673A" w:rsidP="0082673A">
            <w:pPr>
              <w:pStyle w:val="EG"/>
            </w:pPr>
            <w:r w:rsidRPr="005979AA">
              <w:t>Critical aspects for assessment and evidence required to demonstrate competency in this unit</w:t>
            </w:r>
          </w:p>
        </w:tc>
        <w:tc>
          <w:tcPr>
            <w:tcW w:w="5873" w:type="dxa"/>
            <w:gridSpan w:val="3"/>
          </w:tcPr>
          <w:p w14:paraId="17DCF261" w14:textId="77777777" w:rsidR="0082673A" w:rsidRDefault="0082673A" w:rsidP="0082673A">
            <w:pPr>
              <w:pStyle w:val="unittext"/>
            </w:pPr>
            <w:r w:rsidRPr="003B087B">
              <w:t>Assessment</w:t>
            </w:r>
            <w:r>
              <w:t xml:space="preserve"> must confirm the ability to:</w:t>
            </w:r>
          </w:p>
          <w:p w14:paraId="124B2CC9" w14:textId="77777777" w:rsidR="0082673A" w:rsidRDefault="0082673A" w:rsidP="0082673A">
            <w:pPr>
              <w:pStyle w:val="bullet"/>
              <w:numPr>
                <w:ilvl w:val="0"/>
                <w:numId w:val="13"/>
              </w:numPr>
              <w:ind w:left="284" w:hanging="284"/>
            </w:pPr>
            <w:r>
              <w:t xml:space="preserve">identify the key influences and participants in early exploration of Australia </w:t>
            </w:r>
          </w:p>
          <w:p w14:paraId="6901E1AD" w14:textId="77777777" w:rsidR="0082673A" w:rsidRDefault="0082673A" w:rsidP="0082673A">
            <w:pPr>
              <w:pStyle w:val="bullet"/>
              <w:numPr>
                <w:ilvl w:val="0"/>
                <w:numId w:val="13"/>
              </w:numPr>
              <w:ind w:left="284" w:hanging="284"/>
            </w:pPr>
            <w:r>
              <w:t>identify the key periods and events in Australian history and major migratory patterns and their impacts on Australia</w:t>
            </w:r>
          </w:p>
        </w:tc>
      </w:tr>
      <w:tr w:rsidR="0082673A" w14:paraId="3F86AFFD" w14:textId="77777777" w:rsidTr="0082673A">
        <w:tc>
          <w:tcPr>
            <w:tcW w:w="9242" w:type="dxa"/>
            <w:gridSpan w:val="5"/>
          </w:tcPr>
          <w:p w14:paraId="6FDE5599" w14:textId="77777777" w:rsidR="0082673A" w:rsidRDefault="0082673A" w:rsidP="0082673A">
            <w:pPr>
              <w:pStyle w:val="spacer"/>
            </w:pPr>
          </w:p>
        </w:tc>
      </w:tr>
      <w:tr w:rsidR="0082673A" w14:paraId="2BFC3B24" w14:textId="77777777" w:rsidTr="0082673A">
        <w:tc>
          <w:tcPr>
            <w:tcW w:w="3369" w:type="dxa"/>
            <w:gridSpan w:val="2"/>
          </w:tcPr>
          <w:p w14:paraId="2D1A5BD9" w14:textId="77777777" w:rsidR="0082673A" w:rsidRPr="005979AA" w:rsidRDefault="0082673A" w:rsidP="0082673A">
            <w:pPr>
              <w:pStyle w:val="EG"/>
            </w:pPr>
            <w:r w:rsidRPr="005979AA">
              <w:lastRenderedPageBreak/>
              <w:t>Context of and specific resources for assessment</w:t>
            </w:r>
          </w:p>
        </w:tc>
        <w:tc>
          <w:tcPr>
            <w:tcW w:w="5873" w:type="dxa"/>
            <w:gridSpan w:val="3"/>
          </w:tcPr>
          <w:p w14:paraId="67424CA0" w14:textId="77777777" w:rsidR="0082673A" w:rsidRDefault="0082673A" w:rsidP="0082673A">
            <w:pPr>
              <w:pStyle w:val="unittext"/>
            </w:pPr>
            <w:r>
              <w:t>Assessment must ensure:</w:t>
            </w:r>
          </w:p>
          <w:p w14:paraId="75828A30" w14:textId="77777777" w:rsidR="0082673A" w:rsidRDefault="0082673A" w:rsidP="0082673A">
            <w:pPr>
              <w:pStyle w:val="bullet"/>
              <w:numPr>
                <w:ilvl w:val="0"/>
                <w:numId w:val="13"/>
              </w:numPr>
              <w:ind w:left="284" w:hanging="284"/>
            </w:pPr>
            <w:r>
              <w:t>access to sources of information on Australian history at a literacy level appropriate for the learner</w:t>
            </w:r>
          </w:p>
        </w:tc>
      </w:tr>
      <w:tr w:rsidR="0082673A" w14:paraId="681D0A64" w14:textId="77777777" w:rsidTr="0082673A">
        <w:tc>
          <w:tcPr>
            <w:tcW w:w="9242" w:type="dxa"/>
            <w:gridSpan w:val="5"/>
          </w:tcPr>
          <w:p w14:paraId="0675968B" w14:textId="77777777" w:rsidR="0082673A" w:rsidRDefault="0082673A" w:rsidP="0082673A">
            <w:pPr>
              <w:pStyle w:val="spacer"/>
            </w:pPr>
          </w:p>
        </w:tc>
      </w:tr>
      <w:tr w:rsidR="0082673A" w14:paraId="4FA836AD" w14:textId="77777777" w:rsidTr="0082673A">
        <w:tc>
          <w:tcPr>
            <w:tcW w:w="3369" w:type="dxa"/>
            <w:gridSpan w:val="2"/>
          </w:tcPr>
          <w:p w14:paraId="3D248B80" w14:textId="77777777" w:rsidR="0082673A" w:rsidRPr="00622D2D" w:rsidRDefault="0082673A" w:rsidP="0082673A">
            <w:pPr>
              <w:pStyle w:val="EG"/>
            </w:pPr>
            <w:r w:rsidRPr="005979AA">
              <w:t>Method(s) of assessment</w:t>
            </w:r>
          </w:p>
        </w:tc>
        <w:tc>
          <w:tcPr>
            <w:tcW w:w="5873" w:type="dxa"/>
            <w:gridSpan w:val="3"/>
          </w:tcPr>
          <w:p w14:paraId="3E0879ED" w14:textId="77777777" w:rsidR="0082673A" w:rsidRDefault="0082673A" w:rsidP="0082673A">
            <w:pPr>
              <w:pStyle w:val="unittext"/>
            </w:pPr>
            <w:r>
              <w:t>The following are suggested assessment methods for this unit:</w:t>
            </w:r>
          </w:p>
          <w:p w14:paraId="663A5D6D" w14:textId="77777777" w:rsidR="0082673A" w:rsidRDefault="0082673A" w:rsidP="0082673A">
            <w:pPr>
              <w:pStyle w:val="bullet"/>
              <w:numPr>
                <w:ilvl w:val="0"/>
                <w:numId w:val="13"/>
              </w:numPr>
              <w:ind w:left="284" w:hanging="284"/>
            </w:pPr>
            <w:r>
              <w:t xml:space="preserve">portfolio of information on a key period or event in Australian history </w:t>
            </w:r>
          </w:p>
          <w:p w14:paraId="681F00C0" w14:textId="77777777" w:rsidR="0082673A" w:rsidRDefault="0082673A" w:rsidP="0082673A">
            <w:pPr>
              <w:pStyle w:val="bullet"/>
              <w:numPr>
                <w:ilvl w:val="0"/>
                <w:numId w:val="13"/>
              </w:numPr>
              <w:ind w:left="284" w:hanging="284"/>
            </w:pPr>
            <w:r>
              <w:t>oral or written account of a personal immigration experience</w:t>
            </w:r>
          </w:p>
          <w:p w14:paraId="086CC402" w14:textId="77777777" w:rsidR="0082673A" w:rsidRDefault="0082673A" w:rsidP="0082673A">
            <w:pPr>
              <w:pStyle w:val="bullet"/>
              <w:numPr>
                <w:ilvl w:val="0"/>
                <w:numId w:val="13"/>
              </w:numPr>
              <w:ind w:left="284" w:hanging="284"/>
            </w:pPr>
            <w:r>
              <w:t>oral and / or written questioning to assess knowledge of the key influences on, periods in and impacts of migration to Australia</w:t>
            </w:r>
          </w:p>
        </w:tc>
      </w:tr>
    </w:tbl>
    <w:p w14:paraId="4A9A1B22" w14:textId="77777777" w:rsidR="0082673A" w:rsidRDefault="0082673A" w:rsidP="0089509B">
      <w:pPr>
        <w:keepNext/>
        <w:tabs>
          <w:tab w:val="left" w:pos="2025"/>
        </w:tabs>
        <w:sectPr w:rsidR="0082673A" w:rsidSect="0046727B">
          <w:headerReference w:type="default" r:id="rId22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2673A" w:rsidRPr="00D72D90" w14:paraId="0967DDC2" w14:textId="77777777" w:rsidTr="0082673A">
        <w:tc>
          <w:tcPr>
            <w:tcW w:w="2943" w:type="dxa"/>
          </w:tcPr>
          <w:p w14:paraId="1DAFBB76" w14:textId="77777777" w:rsidR="0082673A" w:rsidRPr="00D72D90" w:rsidRDefault="0082673A" w:rsidP="0082673A">
            <w:pPr>
              <w:pStyle w:val="temp"/>
            </w:pPr>
            <w:bookmarkStart w:id="178" w:name="_Toc505871717"/>
            <w:r w:rsidRPr="00D72D90">
              <w:lastRenderedPageBreak/>
              <w:t>Unit Code</w:t>
            </w:r>
            <w:bookmarkEnd w:id="178"/>
          </w:p>
        </w:tc>
        <w:tc>
          <w:tcPr>
            <w:tcW w:w="6299" w:type="dxa"/>
            <w:gridSpan w:val="4"/>
          </w:tcPr>
          <w:p w14:paraId="79B755EA" w14:textId="77777777" w:rsidR="0082673A" w:rsidRPr="00D72D90" w:rsidRDefault="0082673A" w:rsidP="0082673A">
            <w:pPr>
              <w:pStyle w:val="code"/>
            </w:pPr>
            <w:bookmarkStart w:id="179" w:name="_Toc514234346"/>
            <w:r>
              <w:t>VU22383</w:t>
            </w:r>
            <w:bookmarkEnd w:id="179"/>
          </w:p>
        </w:tc>
      </w:tr>
      <w:tr w:rsidR="0082673A" w:rsidRPr="00D72D90" w14:paraId="3D1C733B" w14:textId="77777777" w:rsidTr="0082673A">
        <w:tc>
          <w:tcPr>
            <w:tcW w:w="2943" w:type="dxa"/>
          </w:tcPr>
          <w:p w14:paraId="70B316BE" w14:textId="77777777" w:rsidR="0082673A" w:rsidRPr="00D72D90" w:rsidRDefault="0082673A" w:rsidP="0082673A">
            <w:pPr>
              <w:pStyle w:val="temp"/>
            </w:pPr>
            <w:bookmarkStart w:id="180" w:name="_Toc505871719"/>
            <w:r w:rsidRPr="00D72D90">
              <w:t>Unit Title</w:t>
            </w:r>
            <w:bookmarkEnd w:id="180"/>
          </w:p>
        </w:tc>
        <w:tc>
          <w:tcPr>
            <w:tcW w:w="6299" w:type="dxa"/>
            <w:gridSpan w:val="4"/>
          </w:tcPr>
          <w:p w14:paraId="217C6ADD" w14:textId="77777777" w:rsidR="0082673A" w:rsidRPr="00D72D90" w:rsidRDefault="0082673A" w:rsidP="0082673A">
            <w:pPr>
              <w:pStyle w:val="code"/>
            </w:pPr>
            <w:bookmarkStart w:id="181" w:name="_Toc507058761"/>
            <w:bookmarkStart w:id="182" w:name="_Toc514234347"/>
            <w:r>
              <w:t xml:space="preserve">Identify common digital </w:t>
            </w:r>
            <w:bookmarkEnd w:id="181"/>
            <w:r>
              <w:t>media</w:t>
            </w:r>
            <w:bookmarkEnd w:id="182"/>
          </w:p>
        </w:tc>
      </w:tr>
      <w:tr w:rsidR="0082673A" w14:paraId="4017CB92" w14:textId="77777777" w:rsidTr="0082673A">
        <w:tc>
          <w:tcPr>
            <w:tcW w:w="2943" w:type="dxa"/>
          </w:tcPr>
          <w:p w14:paraId="077D7B33" w14:textId="77777777" w:rsidR="0082673A" w:rsidRDefault="0082673A" w:rsidP="0082673A">
            <w:pPr>
              <w:pStyle w:val="Heading21"/>
            </w:pPr>
            <w:r>
              <w:t>Unit Descriptor</w:t>
            </w:r>
          </w:p>
        </w:tc>
        <w:tc>
          <w:tcPr>
            <w:tcW w:w="6299" w:type="dxa"/>
            <w:gridSpan w:val="4"/>
          </w:tcPr>
          <w:p w14:paraId="73EC020E" w14:textId="77777777" w:rsidR="0082673A" w:rsidRDefault="0082673A" w:rsidP="0082673A">
            <w:pPr>
              <w:pStyle w:val="unittext"/>
            </w:pPr>
            <w:r>
              <w:t>This unit describes the skills and knowledge to become familiar with a limited range of digital media relevant to everyday life, such as automated teller machines (ATM), electronic card readers and electronic funds transfer point of sale (EFTPOS) equipment.</w:t>
            </w:r>
          </w:p>
        </w:tc>
      </w:tr>
      <w:tr w:rsidR="0082673A" w14:paraId="7DFFE74F" w14:textId="77777777" w:rsidTr="0082673A">
        <w:tc>
          <w:tcPr>
            <w:tcW w:w="2943" w:type="dxa"/>
          </w:tcPr>
          <w:p w14:paraId="6BE97CDF" w14:textId="77777777" w:rsidR="0082673A" w:rsidRDefault="0082673A" w:rsidP="0082673A">
            <w:pPr>
              <w:pStyle w:val="Heading21"/>
            </w:pPr>
            <w:r>
              <w:t>Employability Skills</w:t>
            </w:r>
          </w:p>
        </w:tc>
        <w:tc>
          <w:tcPr>
            <w:tcW w:w="6299" w:type="dxa"/>
            <w:gridSpan w:val="4"/>
          </w:tcPr>
          <w:p w14:paraId="7768793C" w14:textId="77777777" w:rsidR="0082673A" w:rsidRDefault="0082673A" w:rsidP="0082673A">
            <w:pPr>
              <w:pStyle w:val="unittext"/>
            </w:pPr>
            <w:r>
              <w:t>This unit contains employability skills.</w:t>
            </w:r>
          </w:p>
        </w:tc>
      </w:tr>
      <w:tr w:rsidR="0082673A" w14:paraId="76CD64BA" w14:textId="77777777" w:rsidTr="0082673A">
        <w:tc>
          <w:tcPr>
            <w:tcW w:w="2943" w:type="dxa"/>
          </w:tcPr>
          <w:p w14:paraId="5D59ACEC" w14:textId="77777777" w:rsidR="0082673A" w:rsidRDefault="0082673A" w:rsidP="0082673A">
            <w:pPr>
              <w:pStyle w:val="Heading21"/>
            </w:pPr>
            <w:r>
              <w:t>Application of the Unit</w:t>
            </w:r>
          </w:p>
        </w:tc>
        <w:tc>
          <w:tcPr>
            <w:tcW w:w="6299" w:type="dxa"/>
            <w:gridSpan w:val="4"/>
          </w:tcPr>
          <w:p w14:paraId="544BB0E0" w14:textId="77777777" w:rsidR="0082673A" w:rsidRDefault="0082673A" w:rsidP="0082673A">
            <w:pPr>
              <w:pStyle w:val="unittext"/>
            </w:pPr>
            <w:r>
              <w:t>This unit applies to learners who wish to engage with digital media to perform everyday tasks such as using public transport, making automated banking withdrawals and using service area touch screens.</w:t>
            </w:r>
          </w:p>
        </w:tc>
      </w:tr>
      <w:tr w:rsidR="0082673A" w14:paraId="0CDF4C52" w14:textId="77777777" w:rsidTr="0082673A">
        <w:tc>
          <w:tcPr>
            <w:tcW w:w="2943" w:type="dxa"/>
          </w:tcPr>
          <w:p w14:paraId="409E2E3A" w14:textId="77777777" w:rsidR="0082673A" w:rsidRDefault="0082673A" w:rsidP="0082673A">
            <w:pPr>
              <w:pStyle w:val="Heading21"/>
            </w:pPr>
            <w:r>
              <w:t>Element</w:t>
            </w:r>
          </w:p>
          <w:p w14:paraId="0F604E40" w14:textId="77777777" w:rsidR="0082673A" w:rsidRDefault="0082673A" w:rsidP="0082673A">
            <w:pPr>
              <w:pStyle w:val="text"/>
            </w:pPr>
            <w:r w:rsidRPr="005979AA">
              <w:t>Elements describe the essential outcomes of a unit of competency. Elements describe actions or outcomes that are demonstrable and assessable.</w:t>
            </w:r>
          </w:p>
        </w:tc>
        <w:tc>
          <w:tcPr>
            <w:tcW w:w="6299" w:type="dxa"/>
            <w:gridSpan w:val="4"/>
          </w:tcPr>
          <w:p w14:paraId="7CA6A54B" w14:textId="77777777" w:rsidR="0082673A" w:rsidRDefault="0082673A" w:rsidP="0082673A">
            <w:pPr>
              <w:pStyle w:val="Heading21"/>
            </w:pPr>
            <w:r>
              <w:t>Performance Criteria</w:t>
            </w:r>
          </w:p>
          <w:p w14:paraId="2020295B" w14:textId="77777777" w:rsidR="0082673A" w:rsidRDefault="0082673A" w:rsidP="0082673A">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5DBD9AC5" w14:textId="77777777" w:rsidTr="0082673A">
        <w:tc>
          <w:tcPr>
            <w:tcW w:w="2943" w:type="dxa"/>
          </w:tcPr>
          <w:p w14:paraId="6D7FAB78" w14:textId="77777777" w:rsidR="0082673A" w:rsidRDefault="0082673A" w:rsidP="0082673A">
            <w:pPr>
              <w:pStyle w:val="spacer"/>
            </w:pPr>
          </w:p>
        </w:tc>
        <w:tc>
          <w:tcPr>
            <w:tcW w:w="6299" w:type="dxa"/>
            <w:gridSpan w:val="4"/>
          </w:tcPr>
          <w:p w14:paraId="55E217F3" w14:textId="77777777" w:rsidR="0082673A" w:rsidRDefault="0082673A" w:rsidP="0082673A">
            <w:pPr>
              <w:pStyle w:val="spacer"/>
            </w:pPr>
          </w:p>
        </w:tc>
      </w:tr>
      <w:tr w:rsidR="0082673A" w14:paraId="35777CCA" w14:textId="77777777" w:rsidTr="0082673A">
        <w:tc>
          <w:tcPr>
            <w:tcW w:w="2943" w:type="dxa"/>
            <w:vMerge w:val="restart"/>
          </w:tcPr>
          <w:p w14:paraId="4DE75B12" w14:textId="77777777" w:rsidR="0082673A" w:rsidRPr="0084371F" w:rsidRDefault="0082673A" w:rsidP="0082673A">
            <w:pPr>
              <w:pStyle w:val="element"/>
              <w:keepNext/>
            </w:pPr>
            <w:r w:rsidRPr="0084371F">
              <w:t>1</w:t>
            </w:r>
            <w:r>
              <w:tab/>
              <w:t>Identify everyday digital equipment</w:t>
            </w:r>
          </w:p>
        </w:tc>
        <w:tc>
          <w:tcPr>
            <w:tcW w:w="570" w:type="dxa"/>
            <w:gridSpan w:val="2"/>
          </w:tcPr>
          <w:p w14:paraId="3F9DA3C5" w14:textId="77777777" w:rsidR="0082673A" w:rsidRDefault="0082673A" w:rsidP="0082673A">
            <w:pPr>
              <w:pStyle w:val="PC"/>
              <w:keepNext/>
            </w:pPr>
            <w:r>
              <w:t>1.1</w:t>
            </w:r>
          </w:p>
        </w:tc>
        <w:tc>
          <w:tcPr>
            <w:tcW w:w="5729" w:type="dxa"/>
            <w:gridSpan w:val="2"/>
          </w:tcPr>
          <w:p w14:paraId="1DA09B6E" w14:textId="77777777" w:rsidR="0082673A" w:rsidRDefault="0082673A" w:rsidP="0082673A">
            <w:pPr>
              <w:pStyle w:val="PC"/>
              <w:keepNext/>
            </w:pPr>
            <w:r>
              <w:t xml:space="preserve">Identify </w:t>
            </w:r>
            <w:r w:rsidRPr="008725E9">
              <w:rPr>
                <w:b/>
                <w:i/>
              </w:rPr>
              <w:t>digital equipment</w:t>
            </w:r>
            <w:r>
              <w:t xml:space="preserve"> relevant to everyday life</w:t>
            </w:r>
          </w:p>
        </w:tc>
      </w:tr>
      <w:tr w:rsidR="0082673A" w14:paraId="4EEF1604" w14:textId="77777777" w:rsidTr="0082673A">
        <w:tc>
          <w:tcPr>
            <w:tcW w:w="2943" w:type="dxa"/>
            <w:vMerge/>
          </w:tcPr>
          <w:p w14:paraId="43FB2334" w14:textId="77777777" w:rsidR="0082673A" w:rsidRPr="0084371F" w:rsidRDefault="0082673A" w:rsidP="0082673A">
            <w:pPr>
              <w:pStyle w:val="element"/>
              <w:keepNext/>
            </w:pPr>
          </w:p>
        </w:tc>
        <w:tc>
          <w:tcPr>
            <w:tcW w:w="570" w:type="dxa"/>
            <w:gridSpan w:val="2"/>
          </w:tcPr>
          <w:p w14:paraId="14826938" w14:textId="77777777" w:rsidR="0082673A" w:rsidRDefault="0082673A" w:rsidP="0082673A">
            <w:pPr>
              <w:pStyle w:val="PC"/>
              <w:keepNext/>
            </w:pPr>
            <w:r>
              <w:t>1.2</w:t>
            </w:r>
          </w:p>
        </w:tc>
        <w:tc>
          <w:tcPr>
            <w:tcW w:w="5729" w:type="dxa"/>
            <w:gridSpan w:val="2"/>
          </w:tcPr>
          <w:p w14:paraId="6A0B4F53" w14:textId="77777777" w:rsidR="0082673A" w:rsidRDefault="0082673A" w:rsidP="0082673A">
            <w:pPr>
              <w:pStyle w:val="PC"/>
              <w:keepNext/>
            </w:pPr>
            <w:r>
              <w:t xml:space="preserve">Identify the </w:t>
            </w:r>
            <w:r w:rsidRPr="00EC05EB">
              <w:rPr>
                <w:b/>
                <w:i/>
              </w:rPr>
              <w:t xml:space="preserve">purpose </w:t>
            </w:r>
            <w:r>
              <w:t>of the relevant digital equipment</w:t>
            </w:r>
          </w:p>
        </w:tc>
      </w:tr>
      <w:tr w:rsidR="0082673A" w14:paraId="4DD4094F" w14:textId="77777777" w:rsidTr="0082673A">
        <w:tc>
          <w:tcPr>
            <w:tcW w:w="2943" w:type="dxa"/>
            <w:vMerge/>
          </w:tcPr>
          <w:p w14:paraId="452C82C0" w14:textId="77777777" w:rsidR="0082673A" w:rsidRPr="0084371F" w:rsidRDefault="0082673A" w:rsidP="0082673A">
            <w:pPr>
              <w:pStyle w:val="element"/>
              <w:keepNext/>
            </w:pPr>
          </w:p>
        </w:tc>
        <w:tc>
          <w:tcPr>
            <w:tcW w:w="570" w:type="dxa"/>
            <w:gridSpan w:val="2"/>
          </w:tcPr>
          <w:p w14:paraId="57A0DDC9" w14:textId="77777777" w:rsidR="0082673A" w:rsidRDefault="0082673A" w:rsidP="0082673A">
            <w:pPr>
              <w:pStyle w:val="PC"/>
              <w:keepNext/>
            </w:pPr>
            <w:r>
              <w:t>1.3</w:t>
            </w:r>
          </w:p>
        </w:tc>
        <w:tc>
          <w:tcPr>
            <w:tcW w:w="5729" w:type="dxa"/>
            <w:gridSpan w:val="2"/>
          </w:tcPr>
          <w:p w14:paraId="51694049" w14:textId="77777777" w:rsidR="0082673A" w:rsidRDefault="0082673A" w:rsidP="0082673A">
            <w:pPr>
              <w:pStyle w:val="PC"/>
              <w:keepNext/>
            </w:pPr>
            <w:r>
              <w:t xml:space="preserve">Identify the </w:t>
            </w:r>
            <w:r w:rsidRPr="00EC05EB">
              <w:rPr>
                <w:b/>
                <w:i/>
              </w:rPr>
              <w:t>benefits of using digital equipment</w:t>
            </w:r>
          </w:p>
        </w:tc>
      </w:tr>
      <w:tr w:rsidR="0082673A" w14:paraId="2F10EC8F" w14:textId="77777777" w:rsidTr="0082673A">
        <w:tc>
          <w:tcPr>
            <w:tcW w:w="2943" w:type="dxa"/>
          </w:tcPr>
          <w:p w14:paraId="5A75FEE7" w14:textId="77777777" w:rsidR="0082673A" w:rsidRDefault="0082673A" w:rsidP="0082673A">
            <w:pPr>
              <w:pStyle w:val="spacer"/>
            </w:pPr>
          </w:p>
        </w:tc>
        <w:tc>
          <w:tcPr>
            <w:tcW w:w="6299" w:type="dxa"/>
            <w:gridSpan w:val="4"/>
          </w:tcPr>
          <w:p w14:paraId="7BC0D0A3" w14:textId="77777777" w:rsidR="0082673A" w:rsidRDefault="0082673A" w:rsidP="0082673A">
            <w:pPr>
              <w:pStyle w:val="spacer"/>
            </w:pPr>
          </w:p>
        </w:tc>
      </w:tr>
      <w:tr w:rsidR="0082673A" w14:paraId="01449670" w14:textId="77777777" w:rsidTr="0082673A">
        <w:tc>
          <w:tcPr>
            <w:tcW w:w="2943" w:type="dxa"/>
            <w:vMerge w:val="restart"/>
          </w:tcPr>
          <w:p w14:paraId="375000CB" w14:textId="77777777" w:rsidR="0082673A" w:rsidRDefault="0082673A" w:rsidP="0082673A">
            <w:pPr>
              <w:pStyle w:val="element"/>
              <w:keepNext/>
            </w:pPr>
            <w:r>
              <w:t>2</w:t>
            </w:r>
            <w:r>
              <w:tab/>
              <w:t>Identify features of equipment</w:t>
            </w:r>
          </w:p>
        </w:tc>
        <w:tc>
          <w:tcPr>
            <w:tcW w:w="585" w:type="dxa"/>
            <w:gridSpan w:val="3"/>
          </w:tcPr>
          <w:p w14:paraId="133B333B" w14:textId="77777777" w:rsidR="0082673A" w:rsidRDefault="0082673A" w:rsidP="0082673A">
            <w:pPr>
              <w:pStyle w:val="PC"/>
              <w:keepNext/>
            </w:pPr>
            <w:r>
              <w:t>2.1</w:t>
            </w:r>
          </w:p>
        </w:tc>
        <w:tc>
          <w:tcPr>
            <w:tcW w:w="5714" w:type="dxa"/>
          </w:tcPr>
          <w:p w14:paraId="61291CD9" w14:textId="77777777" w:rsidR="0082673A" w:rsidRDefault="0082673A" w:rsidP="0082673A">
            <w:pPr>
              <w:pStyle w:val="PC"/>
              <w:keepNext/>
            </w:pPr>
            <w:r>
              <w:t>Select the most relevant digital equipment</w:t>
            </w:r>
          </w:p>
        </w:tc>
      </w:tr>
      <w:tr w:rsidR="0082673A" w14:paraId="1AF09A45" w14:textId="77777777" w:rsidTr="0082673A">
        <w:tc>
          <w:tcPr>
            <w:tcW w:w="2943" w:type="dxa"/>
            <w:vMerge/>
          </w:tcPr>
          <w:p w14:paraId="3F4C05DA" w14:textId="77777777" w:rsidR="0082673A" w:rsidRDefault="0082673A" w:rsidP="0082673A">
            <w:pPr>
              <w:keepNext/>
            </w:pPr>
          </w:p>
        </w:tc>
        <w:tc>
          <w:tcPr>
            <w:tcW w:w="585" w:type="dxa"/>
            <w:gridSpan w:val="3"/>
          </w:tcPr>
          <w:p w14:paraId="62895AC1" w14:textId="77777777" w:rsidR="0082673A" w:rsidRDefault="0082673A" w:rsidP="0082673A">
            <w:pPr>
              <w:pStyle w:val="PC"/>
              <w:keepNext/>
            </w:pPr>
            <w:r>
              <w:t>2.2</w:t>
            </w:r>
          </w:p>
        </w:tc>
        <w:tc>
          <w:tcPr>
            <w:tcW w:w="5714" w:type="dxa"/>
          </w:tcPr>
          <w:p w14:paraId="4A6B8C42" w14:textId="77777777" w:rsidR="0082673A" w:rsidRDefault="0082673A" w:rsidP="0082673A">
            <w:pPr>
              <w:pStyle w:val="PC"/>
              <w:keepNext/>
            </w:pPr>
            <w:r>
              <w:t xml:space="preserve">Identify the </w:t>
            </w:r>
            <w:r w:rsidRPr="00FC0FC3">
              <w:rPr>
                <w:b/>
                <w:i/>
              </w:rPr>
              <w:t>layout</w:t>
            </w:r>
            <w:r>
              <w:t xml:space="preserve"> of each piece of relevant digital equipment</w:t>
            </w:r>
          </w:p>
        </w:tc>
      </w:tr>
      <w:tr w:rsidR="0082673A" w14:paraId="4F0A058A" w14:textId="77777777" w:rsidTr="0082673A">
        <w:tc>
          <w:tcPr>
            <w:tcW w:w="2943" w:type="dxa"/>
            <w:vMerge/>
          </w:tcPr>
          <w:p w14:paraId="1B5AF7D3" w14:textId="77777777" w:rsidR="0082673A" w:rsidRDefault="0082673A" w:rsidP="0082673A">
            <w:pPr>
              <w:keepNext/>
            </w:pPr>
          </w:p>
        </w:tc>
        <w:tc>
          <w:tcPr>
            <w:tcW w:w="585" w:type="dxa"/>
            <w:gridSpan w:val="3"/>
          </w:tcPr>
          <w:p w14:paraId="0BE21A52" w14:textId="77777777" w:rsidR="0082673A" w:rsidRDefault="0082673A" w:rsidP="0082673A">
            <w:pPr>
              <w:pStyle w:val="PC"/>
              <w:keepNext/>
            </w:pPr>
            <w:r>
              <w:t>2.3</w:t>
            </w:r>
          </w:p>
        </w:tc>
        <w:tc>
          <w:tcPr>
            <w:tcW w:w="5714" w:type="dxa"/>
          </w:tcPr>
          <w:p w14:paraId="7C1865E5" w14:textId="77777777" w:rsidR="0082673A" w:rsidRDefault="0082673A" w:rsidP="0082673A">
            <w:pPr>
              <w:pStyle w:val="PC"/>
              <w:keepNext/>
            </w:pPr>
            <w:r>
              <w:t xml:space="preserve">Select the appropriate </w:t>
            </w:r>
            <w:r w:rsidRPr="00FC0FC3">
              <w:t>functions</w:t>
            </w:r>
            <w:r>
              <w:t xml:space="preserve"> of each piece of relevant digital equipment</w:t>
            </w:r>
          </w:p>
        </w:tc>
      </w:tr>
      <w:tr w:rsidR="0082673A" w14:paraId="3F468BDB" w14:textId="77777777" w:rsidTr="0082673A">
        <w:tc>
          <w:tcPr>
            <w:tcW w:w="2943" w:type="dxa"/>
            <w:vMerge/>
          </w:tcPr>
          <w:p w14:paraId="4E836902" w14:textId="77777777" w:rsidR="0082673A" w:rsidRDefault="0082673A" w:rsidP="0082673A">
            <w:pPr>
              <w:keepNext/>
            </w:pPr>
          </w:p>
        </w:tc>
        <w:tc>
          <w:tcPr>
            <w:tcW w:w="585" w:type="dxa"/>
            <w:gridSpan w:val="3"/>
          </w:tcPr>
          <w:p w14:paraId="22603E75" w14:textId="77777777" w:rsidR="0082673A" w:rsidRDefault="0082673A" w:rsidP="0082673A">
            <w:pPr>
              <w:pStyle w:val="PC"/>
              <w:keepNext/>
            </w:pPr>
            <w:r>
              <w:t>2.4</w:t>
            </w:r>
          </w:p>
        </w:tc>
        <w:tc>
          <w:tcPr>
            <w:tcW w:w="5714" w:type="dxa"/>
          </w:tcPr>
          <w:p w14:paraId="6148C1FA" w14:textId="77777777" w:rsidR="0082673A" w:rsidRDefault="0082673A" w:rsidP="0082673A">
            <w:pPr>
              <w:pStyle w:val="PC"/>
              <w:keepNext/>
            </w:pPr>
            <w:r>
              <w:t xml:space="preserve">Identify any </w:t>
            </w:r>
            <w:r w:rsidRPr="003D6747">
              <w:rPr>
                <w:b/>
                <w:i/>
              </w:rPr>
              <w:t>security features</w:t>
            </w:r>
            <w:r>
              <w:t xml:space="preserve"> of the equipment</w:t>
            </w:r>
          </w:p>
        </w:tc>
      </w:tr>
      <w:tr w:rsidR="0082673A" w14:paraId="6FC5DE60" w14:textId="77777777" w:rsidTr="0082673A">
        <w:tc>
          <w:tcPr>
            <w:tcW w:w="2943" w:type="dxa"/>
            <w:vMerge/>
          </w:tcPr>
          <w:p w14:paraId="107029F4" w14:textId="77777777" w:rsidR="0082673A" w:rsidRDefault="0082673A" w:rsidP="0082673A">
            <w:pPr>
              <w:keepNext/>
            </w:pPr>
          </w:p>
        </w:tc>
        <w:tc>
          <w:tcPr>
            <w:tcW w:w="585" w:type="dxa"/>
            <w:gridSpan w:val="3"/>
          </w:tcPr>
          <w:p w14:paraId="3A061D81" w14:textId="77777777" w:rsidR="0082673A" w:rsidRDefault="0082673A" w:rsidP="0082673A">
            <w:pPr>
              <w:pStyle w:val="PC"/>
              <w:keepNext/>
            </w:pPr>
            <w:r>
              <w:t>2.5</w:t>
            </w:r>
          </w:p>
        </w:tc>
        <w:tc>
          <w:tcPr>
            <w:tcW w:w="5714" w:type="dxa"/>
          </w:tcPr>
          <w:p w14:paraId="17A6A99E" w14:textId="77777777" w:rsidR="0082673A" w:rsidRDefault="0082673A" w:rsidP="0082673A">
            <w:pPr>
              <w:pStyle w:val="PC"/>
              <w:keepNext/>
            </w:pPr>
            <w:r>
              <w:t xml:space="preserve">Identify available </w:t>
            </w:r>
            <w:r w:rsidRPr="005B18D2">
              <w:rPr>
                <w:b/>
                <w:i/>
              </w:rPr>
              <w:t>assistance options</w:t>
            </w:r>
          </w:p>
        </w:tc>
      </w:tr>
      <w:tr w:rsidR="0082673A" w14:paraId="55BE6B26" w14:textId="77777777" w:rsidTr="0082673A">
        <w:tc>
          <w:tcPr>
            <w:tcW w:w="2943" w:type="dxa"/>
          </w:tcPr>
          <w:p w14:paraId="14F0E9C3" w14:textId="77777777" w:rsidR="0082673A" w:rsidRDefault="0082673A" w:rsidP="0082673A">
            <w:pPr>
              <w:pStyle w:val="spacer"/>
            </w:pPr>
          </w:p>
        </w:tc>
        <w:tc>
          <w:tcPr>
            <w:tcW w:w="6299" w:type="dxa"/>
            <w:gridSpan w:val="4"/>
          </w:tcPr>
          <w:p w14:paraId="79448C11" w14:textId="77777777" w:rsidR="0082673A" w:rsidRDefault="0082673A" w:rsidP="0082673A">
            <w:pPr>
              <w:pStyle w:val="spacer"/>
            </w:pPr>
          </w:p>
        </w:tc>
      </w:tr>
      <w:tr w:rsidR="0082673A" w14:paraId="526BA4FF" w14:textId="77777777" w:rsidTr="0082673A">
        <w:tc>
          <w:tcPr>
            <w:tcW w:w="9242" w:type="dxa"/>
            <w:gridSpan w:val="5"/>
          </w:tcPr>
          <w:p w14:paraId="05217E21" w14:textId="77777777" w:rsidR="0082673A" w:rsidRDefault="0082673A" w:rsidP="0082673A">
            <w:pPr>
              <w:pStyle w:val="Heading21"/>
            </w:pPr>
            <w:r>
              <w:t>Required Knowledge and Skills</w:t>
            </w:r>
          </w:p>
          <w:p w14:paraId="70F06BFC" w14:textId="77777777" w:rsidR="0082673A" w:rsidRDefault="0082673A" w:rsidP="0082673A">
            <w:pPr>
              <w:pStyle w:val="text"/>
            </w:pPr>
            <w:r w:rsidRPr="005979AA">
              <w:t>This describes the essential skills and knowledge and their level required for this unit</w:t>
            </w:r>
            <w:r>
              <w:t>.</w:t>
            </w:r>
          </w:p>
        </w:tc>
      </w:tr>
      <w:tr w:rsidR="0082673A" w14:paraId="16595A84" w14:textId="77777777" w:rsidTr="0082673A">
        <w:tc>
          <w:tcPr>
            <w:tcW w:w="9242" w:type="dxa"/>
            <w:gridSpan w:val="5"/>
          </w:tcPr>
          <w:p w14:paraId="06A5AD9F" w14:textId="77777777" w:rsidR="0082673A" w:rsidRDefault="0082673A" w:rsidP="0082673A">
            <w:pPr>
              <w:pStyle w:val="unittext"/>
            </w:pPr>
            <w:r>
              <w:t>Required knowledge:</w:t>
            </w:r>
          </w:p>
          <w:p w14:paraId="1D025E38" w14:textId="77777777" w:rsidR="0082673A" w:rsidRDefault="0082673A" w:rsidP="0082673A">
            <w:pPr>
              <w:pStyle w:val="bullet"/>
              <w:numPr>
                <w:ilvl w:val="0"/>
                <w:numId w:val="13"/>
              </w:numPr>
              <w:ind w:left="284" w:hanging="284"/>
            </w:pPr>
            <w:r>
              <w:t>common usage of digital equipment in everyday life</w:t>
            </w:r>
          </w:p>
          <w:p w14:paraId="7EE53952" w14:textId="77777777" w:rsidR="0082673A" w:rsidRDefault="0082673A" w:rsidP="0082673A">
            <w:pPr>
              <w:pStyle w:val="unittext"/>
              <w:tabs>
                <w:tab w:val="right" w:pos="9026"/>
              </w:tabs>
            </w:pPr>
            <w:r>
              <w:t>Required Skills:</w:t>
            </w:r>
            <w:r>
              <w:tab/>
            </w:r>
          </w:p>
          <w:p w14:paraId="3AD4FAB9" w14:textId="77777777" w:rsidR="0082673A" w:rsidRDefault="0082673A" w:rsidP="0082673A">
            <w:pPr>
              <w:pStyle w:val="bullet"/>
              <w:numPr>
                <w:ilvl w:val="0"/>
                <w:numId w:val="13"/>
              </w:numPr>
              <w:ind w:left="284" w:hanging="284"/>
            </w:pPr>
            <w:r>
              <w:lastRenderedPageBreak/>
              <w:t>problem solving skills to:</w:t>
            </w:r>
          </w:p>
          <w:p w14:paraId="17A34F78" w14:textId="77777777" w:rsidR="0082673A" w:rsidRDefault="0082673A" w:rsidP="0082673A">
            <w:pPr>
              <w:pStyle w:val="endash"/>
              <w:keepNext/>
              <w:ind w:left="568" w:hanging="284"/>
            </w:pPr>
            <w:r>
              <w:t>identify the purpose and functions of a range of personally relevant digital equipment</w:t>
            </w:r>
          </w:p>
          <w:p w14:paraId="6F2C7446" w14:textId="77777777" w:rsidR="0082673A" w:rsidRDefault="0082673A" w:rsidP="0082673A">
            <w:pPr>
              <w:pStyle w:val="endash"/>
              <w:keepNext/>
              <w:ind w:left="568" w:hanging="284"/>
            </w:pPr>
            <w:r>
              <w:t>select the appropriate digital equipment for specific tasks</w:t>
            </w:r>
          </w:p>
          <w:p w14:paraId="17759ECA" w14:textId="77777777" w:rsidR="0082673A" w:rsidRDefault="0082673A" w:rsidP="0082673A">
            <w:pPr>
              <w:pStyle w:val="endash"/>
              <w:keepNext/>
              <w:ind w:left="568" w:hanging="284"/>
            </w:pPr>
            <w:r>
              <w:t>identify assistance options</w:t>
            </w:r>
          </w:p>
        </w:tc>
      </w:tr>
      <w:tr w:rsidR="0082673A" w14:paraId="733875F2" w14:textId="77777777" w:rsidTr="0082673A">
        <w:tc>
          <w:tcPr>
            <w:tcW w:w="9242" w:type="dxa"/>
            <w:gridSpan w:val="5"/>
          </w:tcPr>
          <w:p w14:paraId="7CF23717" w14:textId="77777777" w:rsidR="0082673A" w:rsidRDefault="0082673A" w:rsidP="0082673A">
            <w:pPr>
              <w:pStyle w:val="spacer"/>
            </w:pPr>
          </w:p>
        </w:tc>
      </w:tr>
      <w:tr w:rsidR="0082673A" w14:paraId="0C6877DE" w14:textId="77777777" w:rsidTr="0082673A">
        <w:tc>
          <w:tcPr>
            <w:tcW w:w="9242" w:type="dxa"/>
            <w:gridSpan w:val="5"/>
          </w:tcPr>
          <w:p w14:paraId="5811CA36" w14:textId="77777777" w:rsidR="0082673A" w:rsidRDefault="0082673A" w:rsidP="0082673A">
            <w:pPr>
              <w:pStyle w:val="Heading21"/>
            </w:pPr>
            <w:r>
              <w:t>Range Statement</w:t>
            </w:r>
          </w:p>
          <w:p w14:paraId="3D8758DA" w14:textId="77777777" w:rsidR="0082673A" w:rsidRDefault="0082673A" w:rsidP="0082673A">
            <w:pPr>
              <w:pStyle w:val="text"/>
            </w:pPr>
            <w:r w:rsidRPr="005979AA">
              <w:t>The Range Statement relates to the unit of competency as a whole. It allows for different work environments and situations that may affect performance.</w:t>
            </w:r>
            <w:r>
              <w:t xml:space="preserve"> </w:t>
            </w:r>
            <w:r w:rsidRPr="005979AA">
              <w:rPr>
                <w:vertAlign w:val="superscript"/>
              </w:rPr>
              <w:t>9</w:t>
            </w:r>
            <w:r w:rsidRPr="005979AA">
              <w:t xml:space="preserve">Bold / italicised wording in the Performance Criteria is detailed below. </w:t>
            </w:r>
          </w:p>
        </w:tc>
      </w:tr>
      <w:tr w:rsidR="0082673A" w14:paraId="417B4B2E" w14:textId="77777777" w:rsidTr="0082673A">
        <w:tc>
          <w:tcPr>
            <w:tcW w:w="3369" w:type="dxa"/>
            <w:gridSpan w:val="2"/>
          </w:tcPr>
          <w:p w14:paraId="1ECB3CDE" w14:textId="77777777" w:rsidR="0082673A" w:rsidRPr="008725E9" w:rsidRDefault="0082673A" w:rsidP="0082673A">
            <w:pPr>
              <w:pStyle w:val="unittext"/>
            </w:pPr>
            <w:r w:rsidRPr="008725E9">
              <w:rPr>
                <w:b/>
                <w:i/>
              </w:rPr>
              <w:t>Digital equipment</w:t>
            </w:r>
            <w:r>
              <w:rPr>
                <w:b/>
                <w:i/>
              </w:rPr>
              <w:t xml:space="preserve"> </w:t>
            </w:r>
            <w:r>
              <w:t>may include:</w:t>
            </w:r>
          </w:p>
        </w:tc>
        <w:tc>
          <w:tcPr>
            <w:tcW w:w="5873" w:type="dxa"/>
            <w:gridSpan w:val="3"/>
          </w:tcPr>
          <w:p w14:paraId="75EAD37B" w14:textId="77777777" w:rsidR="0082673A" w:rsidRDefault="0082673A" w:rsidP="0082673A">
            <w:pPr>
              <w:pStyle w:val="bullet"/>
              <w:numPr>
                <w:ilvl w:val="0"/>
                <w:numId w:val="13"/>
              </w:numPr>
              <w:ind w:left="284" w:hanging="284"/>
            </w:pPr>
            <w:r>
              <w:t>automated teller machines (ATM)</w:t>
            </w:r>
          </w:p>
          <w:p w14:paraId="4CC016C9" w14:textId="77777777" w:rsidR="0082673A" w:rsidRDefault="0082673A" w:rsidP="0082673A">
            <w:pPr>
              <w:pStyle w:val="bullet"/>
              <w:numPr>
                <w:ilvl w:val="0"/>
                <w:numId w:val="13"/>
              </w:numPr>
              <w:ind w:left="284" w:hanging="284"/>
            </w:pPr>
            <w:r>
              <w:t>electronic funds transfer point of sale (EFTPOS)</w:t>
            </w:r>
          </w:p>
          <w:p w14:paraId="0036F5AA" w14:textId="77777777" w:rsidR="0082673A" w:rsidRDefault="0082673A" w:rsidP="0082673A">
            <w:pPr>
              <w:pStyle w:val="bullet"/>
              <w:numPr>
                <w:ilvl w:val="0"/>
                <w:numId w:val="13"/>
              </w:numPr>
              <w:ind w:left="284" w:hanging="284"/>
            </w:pPr>
            <w:r>
              <w:t>public transport ticketing machines and validators</w:t>
            </w:r>
          </w:p>
          <w:p w14:paraId="577B29A9" w14:textId="77777777" w:rsidR="0082673A" w:rsidRDefault="0082673A" w:rsidP="0082673A">
            <w:pPr>
              <w:pStyle w:val="bullet"/>
              <w:numPr>
                <w:ilvl w:val="0"/>
                <w:numId w:val="13"/>
              </w:numPr>
              <w:ind w:left="284" w:hanging="284"/>
            </w:pPr>
            <w:r>
              <w:t>service area touch screens</w:t>
            </w:r>
          </w:p>
          <w:p w14:paraId="2AFA2D5C" w14:textId="77777777" w:rsidR="0082673A" w:rsidRDefault="0082673A" w:rsidP="0082673A">
            <w:pPr>
              <w:pStyle w:val="bullet"/>
              <w:numPr>
                <w:ilvl w:val="0"/>
                <w:numId w:val="13"/>
              </w:numPr>
              <w:ind w:left="284" w:hanging="284"/>
            </w:pPr>
            <w:r>
              <w:t>digital parking meters</w:t>
            </w:r>
          </w:p>
          <w:p w14:paraId="5AAAF90A" w14:textId="77777777" w:rsidR="0082673A" w:rsidRDefault="0082673A" w:rsidP="0082673A">
            <w:pPr>
              <w:pStyle w:val="bullet"/>
              <w:numPr>
                <w:ilvl w:val="0"/>
                <w:numId w:val="13"/>
              </w:numPr>
              <w:ind w:left="284" w:hanging="284"/>
            </w:pPr>
            <w:r>
              <w:t>Global Positioning System equipment (GPS)</w:t>
            </w:r>
          </w:p>
          <w:p w14:paraId="6C20CD92" w14:textId="77777777" w:rsidR="0082673A" w:rsidRDefault="0082673A" w:rsidP="0082673A">
            <w:pPr>
              <w:pStyle w:val="bullet"/>
              <w:numPr>
                <w:ilvl w:val="0"/>
                <w:numId w:val="13"/>
              </w:numPr>
              <w:ind w:left="284" w:hanging="284"/>
            </w:pPr>
            <w:r>
              <w:t>smart phones</w:t>
            </w:r>
          </w:p>
        </w:tc>
      </w:tr>
      <w:tr w:rsidR="0082673A" w14:paraId="464CC946" w14:textId="77777777" w:rsidTr="0082673A">
        <w:tc>
          <w:tcPr>
            <w:tcW w:w="9242" w:type="dxa"/>
            <w:gridSpan w:val="5"/>
          </w:tcPr>
          <w:p w14:paraId="32000857" w14:textId="77777777" w:rsidR="0082673A" w:rsidRDefault="0082673A" w:rsidP="0082673A">
            <w:pPr>
              <w:pStyle w:val="spacer"/>
            </w:pPr>
          </w:p>
        </w:tc>
      </w:tr>
      <w:tr w:rsidR="0082673A" w14:paraId="077FC1E8" w14:textId="77777777" w:rsidTr="0082673A">
        <w:tc>
          <w:tcPr>
            <w:tcW w:w="3369" w:type="dxa"/>
            <w:gridSpan w:val="2"/>
          </w:tcPr>
          <w:p w14:paraId="0AD249D7" w14:textId="77777777" w:rsidR="0082673A" w:rsidRPr="00EC05EB" w:rsidRDefault="0082673A" w:rsidP="0082673A">
            <w:pPr>
              <w:pStyle w:val="unittext"/>
            </w:pPr>
            <w:r w:rsidRPr="00EC05EB">
              <w:rPr>
                <w:b/>
                <w:i/>
              </w:rPr>
              <w:t>Purpose</w:t>
            </w:r>
            <w:r>
              <w:rPr>
                <w:b/>
                <w:i/>
              </w:rPr>
              <w:t xml:space="preserve"> </w:t>
            </w:r>
            <w:r>
              <w:t>may include:</w:t>
            </w:r>
          </w:p>
        </w:tc>
        <w:tc>
          <w:tcPr>
            <w:tcW w:w="5873" w:type="dxa"/>
            <w:gridSpan w:val="3"/>
          </w:tcPr>
          <w:p w14:paraId="4067748D" w14:textId="77777777" w:rsidR="0082673A" w:rsidRDefault="0082673A" w:rsidP="0082673A">
            <w:pPr>
              <w:pStyle w:val="bullet"/>
              <w:numPr>
                <w:ilvl w:val="0"/>
                <w:numId w:val="13"/>
              </w:numPr>
              <w:ind w:left="284" w:hanging="284"/>
            </w:pPr>
            <w:r>
              <w:t>to make automated banking transactions</w:t>
            </w:r>
          </w:p>
          <w:p w14:paraId="5BEF2EF2" w14:textId="77777777" w:rsidR="0082673A" w:rsidRDefault="0082673A" w:rsidP="0082673A">
            <w:pPr>
              <w:pStyle w:val="bullet"/>
              <w:numPr>
                <w:ilvl w:val="0"/>
                <w:numId w:val="13"/>
              </w:numPr>
              <w:ind w:left="284" w:hanging="284"/>
            </w:pPr>
            <w:r>
              <w:t>to make electronic purchases</w:t>
            </w:r>
          </w:p>
          <w:p w14:paraId="01E8DF12" w14:textId="77777777" w:rsidR="0082673A" w:rsidRDefault="0082673A" w:rsidP="0082673A">
            <w:pPr>
              <w:pStyle w:val="bullet"/>
              <w:numPr>
                <w:ilvl w:val="0"/>
                <w:numId w:val="13"/>
              </w:numPr>
              <w:ind w:left="284" w:hanging="284"/>
            </w:pPr>
            <w:r>
              <w:t>to access public transport</w:t>
            </w:r>
          </w:p>
          <w:p w14:paraId="5DC27141" w14:textId="77777777" w:rsidR="0082673A" w:rsidRDefault="0082673A" w:rsidP="0082673A">
            <w:pPr>
              <w:pStyle w:val="bullet"/>
              <w:numPr>
                <w:ilvl w:val="0"/>
                <w:numId w:val="13"/>
              </w:numPr>
              <w:ind w:left="284" w:hanging="284"/>
            </w:pPr>
            <w:r>
              <w:t>to accurately navigate unfamiliar locations</w:t>
            </w:r>
          </w:p>
        </w:tc>
      </w:tr>
      <w:tr w:rsidR="0082673A" w14:paraId="398D5748" w14:textId="77777777" w:rsidTr="0082673A">
        <w:tc>
          <w:tcPr>
            <w:tcW w:w="9242" w:type="dxa"/>
            <w:gridSpan w:val="5"/>
          </w:tcPr>
          <w:p w14:paraId="4B3E8BFD" w14:textId="77777777" w:rsidR="0082673A" w:rsidRDefault="0082673A" w:rsidP="0082673A">
            <w:pPr>
              <w:pStyle w:val="spacer"/>
            </w:pPr>
          </w:p>
        </w:tc>
      </w:tr>
      <w:tr w:rsidR="0082673A" w14:paraId="7E1C8784" w14:textId="77777777" w:rsidTr="0082673A">
        <w:tc>
          <w:tcPr>
            <w:tcW w:w="3369" w:type="dxa"/>
            <w:gridSpan w:val="2"/>
          </w:tcPr>
          <w:p w14:paraId="7E5A2DFC" w14:textId="77777777" w:rsidR="0082673A" w:rsidRPr="00EC05EB" w:rsidRDefault="0082673A" w:rsidP="0082673A">
            <w:pPr>
              <w:pStyle w:val="unittext"/>
            </w:pPr>
            <w:r w:rsidRPr="00EC05EB">
              <w:rPr>
                <w:b/>
                <w:i/>
              </w:rPr>
              <w:t>Benefits of using digital equipment</w:t>
            </w:r>
            <w:r>
              <w:rPr>
                <w:b/>
                <w:i/>
              </w:rPr>
              <w:t xml:space="preserve"> </w:t>
            </w:r>
            <w:r w:rsidRPr="00EC05EB">
              <w:t>may include:</w:t>
            </w:r>
          </w:p>
        </w:tc>
        <w:tc>
          <w:tcPr>
            <w:tcW w:w="5873" w:type="dxa"/>
            <w:gridSpan w:val="3"/>
          </w:tcPr>
          <w:p w14:paraId="64A30BAA" w14:textId="77777777" w:rsidR="0082673A" w:rsidRDefault="0082673A" w:rsidP="0082673A">
            <w:pPr>
              <w:pStyle w:val="bullet"/>
              <w:numPr>
                <w:ilvl w:val="0"/>
                <w:numId w:val="13"/>
              </w:numPr>
              <w:ind w:left="284" w:hanging="284"/>
            </w:pPr>
            <w:r>
              <w:t>convenient and fast access to services</w:t>
            </w:r>
          </w:p>
          <w:p w14:paraId="5E0360FB" w14:textId="77777777" w:rsidR="0082673A" w:rsidRDefault="0082673A" w:rsidP="0082673A">
            <w:pPr>
              <w:pStyle w:val="bullet"/>
              <w:numPr>
                <w:ilvl w:val="0"/>
                <w:numId w:val="13"/>
              </w:numPr>
              <w:ind w:left="284" w:hanging="284"/>
            </w:pPr>
            <w:r>
              <w:t xml:space="preserve">reducing banking fees and charges </w:t>
            </w:r>
          </w:p>
          <w:p w14:paraId="42AC706C" w14:textId="77777777" w:rsidR="0082673A" w:rsidRDefault="0082673A" w:rsidP="0082673A">
            <w:pPr>
              <w:pStyle w:val="bullet"/>
              <w:numPr>
                <w:ilvl w:val="0"/>
                <w:numId w:val="13"/>
              </w:numPr>
              <w:ind w:left="284" w:hanging="284"/>
            </w:pPr>
            <w:r>
              <w:t>developing independence</w:t>
            </w:r>
          </w:p>
          <w:p w14:paraId="6C61C702" w14:textId="77777777" w:rsidR="0082673A" w:rsidRDefault="0082673A" w:rsidP="0082673A">
            <w:pPr>
              <w:pStyle w:val="bullet"/>
              <w:numPr>
                <w:ilvl w:val="0"/>
                <w:numId w:val="13"/>
              </w:numPr>
              <w:ind w:left="284" w:hanging="284"/>
            </w:pPr>
            <w:r>
              <w:t>using government services efficiently</w:t>
            </w:r>
          </w:p>
        </w:tc>
      </w:tr>
      <w:tr w:rsidR="0082673A" w14:paraId="20C7F6C3" w14:textId="77777777" w:rsidTr="0082673A">
        <w:tc>
          <w:tcPr>
            <w:tcW w:w="9242" w:type="dxa"/>
            <w:gridSpan w:val="5"/>
          </w:tcPr>
          <w:p w14:paraId="2787D375" w14:textId="77777777" w:rsidR="0082673A" w:rsidRDefault="0082673A" w:rsidP="0082673A">
            <w:pPr>
              <w:pStyle w:val="spacer"/>
            </w:pPr>
          </w:p>
        </w:tc>
      </w:tr>
      <w:tr w:rsidR="0082673A" w14:paraId="25914B89" w14:textId="77777777" w:rsidTr="0082673A">
        <w:tc>
          <w:tcPr>
            <w:tcW w:w="3369" w:type="dxa"/>
            <w:gridSpan w:val="2"/>
          </w:tcPr>
          <w:p w14:paraId="325266B7" w14:textId="77777777" w:rsidR="0082673A" w:rsidRPr="003D6747" w:rsidRDefault="0082673A" w:rsidP="0082673A">
            <w:pPr>
              <w:pStyle w:val="unittext"/>
            </w:pPr>
            <w:r>
              <w:rPr>
                <w:b/>
                <w:i/>
              </w:rPr>
              <w:t>Layout</w:t>
            </w:r>
            <w:r>
              <w:t xml:space="preserve"> may include:</w:t>
            </w:r>
          </w:p>
        </w:tc>
        <w:tc>
          <w:tcPr>
            <w:tcW w:w="5873" w:type="dxa"/>
            <w:gridSpan w:val="3"/>
          </w:tcPr>
          <w:p w14:paraId="1E3B4616" w14:textId="77777777" w:rsidR="0082673A" w:rsidRDefault="0082673A" w:rsidP="0082673A">
            <w:pPr>
              <w:pStyle w:val="bullet"/>
              <w:numPr>
                <w:ilvl w:val="0"/>
                <w:numId w:val="13"/>
              </w:numPr>
              <w:ind w:left="284" w:hanging="284"/>
            </w:pPr>
            <w:r>
              <w:t>left to right</w:t>
            </w:r>
          </w:p>
          <w:p w14:paraId="62FC7808" w14:textId="77777777" w:rsidR="0082673A" w:rsidRDefault="0082673A" w:rsidP="0082673A">
            <w:pPr>
              <w:pStyle w:val="bullet"/>
              <w:numPr>
                <w:ilvl w:val="0"/>
                <w:numId w:val="13"/>
              </w:numPr>
              <w:ind w:left="284" w:hanging="284"/>
            </w:pPr>
            <w:r>
              <w:t>top to bottom</w:t>
            </w:r>
          </w:p>
          <w:p w14:paraId="0A95B409" w14:textId="77777777" w:rsidR="0082673A" w:rsidRDefault="0082673A" w:rsidP="0082673A">
            <w:pPr>
              <w:pStyle w:val="bullet"/>
              <w:numPr>
                <w:ilvl w:val="0"/>
                <w:numId w:val="13"/>
              </w:numPr>
              <w:ind w:left="284" w:hanging="284"/>
            </w:pPr>
            <w:r>
              <w:t>‘next’ and ‘previous’</w:t>
            </w:r>
          </w:p>
          <w:p w14:paraId="2C286AAD" w14:textId="77777777" w:rsidR="0082673A" w:rsidRDefault="0082673A" w:rsidP="0082673A">
            <w:pPr>
              <w:pStyle w:val="bullet"/>
              <w:numPr>
                <w:ilvl w:val="0"/>
                <w:numId w:val="13"/>
              </w:numPr>
              <w:ind w:left="284" w:hanging="284"/>
            </w:pPr>
            <w:r>
              <w:t>cancel</w:t>
            </w:r>
          </w:p>
        </w:tc>
      </w:tr>
      <w:tr w:rsidR="0082673A" w14:paraId="215446E9" w14:textId="77777777" w:rsidTr="0082673A">
        <w:tc>
          <w:tcPr>
            <w:tcW w:w="9242" w:type="dxa"/>
            <w:gridSpan w:val="5"/>
          </w:tcPr>
          <w:p w14:paraId="520B94B2" w14:textId="77777777" w:rsidR="0082673A" w:rsidRDefault="0082673A" w:rsidP="0082673A">
            <w:pPr>
              <w:pStyle w:val="spacer"/>
            </w:pPr>
          </w:p>
        </w:tc>
      </w:tr>
      <w:tr w:rsidR="0082673A" w14:paraId="709D1EEB" w14:textId="77777777" w:rsidTr="0082673A">
        <w:tc>
          <w:tcPr>
            <w:tcW w:w="3369" w:type="dxa"/>
            <w:gridSpan w:val="2"/>
          </w:tcPr>
          <w:p w14:paraId="39310EBE" w14:textId="77777777" w:rsidR="0082673A" w:rsidRPr="003D6747" w:rsidRDefault="0082673A" w:rsidP="0082673A">
            <w:pPr>
              <w:pStyle w:val="unittext"/>
            </w:pPr>
            <w:r w:rsidRPr="003D6747">
              <w:rPr>
                <w:b/>
                <w:i/>
              </w:rPr>
              <w:t>Security features</w:t>
            </w:r>
            <w:r>
              <w:rPr>
                <w:b/>
                <w:i/>
              </w:rPr>
              <w:t xml:space="preserve"> </w:t>
            </w:r>
            <w:r>
              <w:t>may include:</w:t>
            </w:r>
          </w:p>
        </w:tc>
        <w:tc>
          <w:tcPr>
            <w:tcW w:w="5873" w:type="dxa"/>
            <w:gridSpan w:val="3"/>
          </w:tcPr>
          <w:p w14:paraId="2A0F6E69" w14:textId="77777777" w:rsidR="0082673A" w:rsidRDefault="0082673A" w:rsidP="0082673A">
            <w:pPr>
              <w:pStyle w:val="bullet"/>
              <w:numPr>
                <w:ilvl w:val="0"/>
                <w:numId w:val="13"/>
              </w:numPr>
              <w:ind w:left="284" w:hanging="284"/>
            </w:pPr>
            <w:r>
              <w:t>personal identification numbers</w:t>
            </w:r>
          </w:p>
          <w:p w14:paraId="2D0B6E63" w14:textId="77777777" w:rsidR="0082673A" w:rsidRDefault="0082673A" w:rsidP="0082673A">
            <w:pPr>
              <w:pStyle w:val="bullet"/>
              <w:numPr>
                <w:ilvl w:val="0"/>
                <w:numId w:val="13"/>
              </w:numPr>
              <w:ind w:left="284" w:hanging="284"/>
            </w:pPr>
            <w:r>
              <w:t>passwords</w:t>
            </w:r>
          </w:p>
          <w:p w14:paraId="2A96A74E" w14:textId="77777777" w:rsidR="0082673A" w:rsidRDefault="0082673A" w:rsidP="0082673A">
            <w:pPr>
              <w:pStyle w:val="bullet"/>
              <w:numPr>
                <w:ilvl w:val="0"/>
                <w:numId w:val="13"/>
              </w:numPr>
              <w:ind w:left="284" w:hanging="284"/>
            </w:pPr>
            <w:r>
              <w:t>security questions</w:t>
            </w:r>
          </w:p>
        </w:tc>
      </w:tr>
      <w:tr w:rsidR="0082673A" w14:paraId="6F67ACC0" w14:textId="77777777" w:rsidTr="0082673A">
        <w:tc>
          <w:tcPr>
            <w:tcW w:w="9242" w:type="dxa"/>
            <w:gridSpan w:val="5"/>
          </w:tcPr>
          <w:p w14:paraId="56B8176E" w14:textId="77777777" w:rsidR="0082673A" w:rsidRDefault="0082673A" w:rsidP="0082673A">
            <w:pPr>
              <w:pStyle w:val="spacer"/>
            </w:pPr>
          </w:p>
        </w:tc>
      </w:tr>
      <w:tr w:rsidR="0082673A" w14:paraId="1E539303" w14:textId="77777777" w:rsidTr="0082673A">
        <w:tc>
          <w:tcPr>
            <w:tcW w:w="3369" w:type="dxa"/>
            <w:gridSpan w:val="2"/>
          </w:tcPr>
          <w:p w14:paraId="775B4120" w14:textId="77777777" w:rsidR="0082673A" w:rsidRPr="005B18D2" w:rsidRDefault="0082673A" w:rsidP="0082673A">
            <w:pPr>
              <w:pStyle w:val="unittext"/>
            </w:pPr>
            <w:r w:rsidRPr="005B18D2">
              <w:rPr>
                <w:b/>
                <w:i/>
              </w:rPr>
              <w:t>Assistance options</w:t>
            </w:r>
            <w:r>
              <w:rPr>
                <w:b/>
                <w:i/>
              </w:rPr>
              <w:t xml:space="preserve"> </w:t>
            </w:r>
            <w:r>
              <w:t>may include:</w:t>
            </w:r>
          </w:p>
        </w:tc>
        <w:tc>
          <w:tcPr>
            <w:tcW w:w="5873" w:type="dxa"/>
            <w:gridSpan w:val="3"/>
          </w:tcPr>
          <w:p w14:paraId="02DE60BD" w14:textId="77777777" w:rsidR="0082673A" w:rsidRDefault="0082673A" w:rsidP="0082673A">
            <w:pPr>
              <w:pStyle w:val="bullet"/>
              <w:numPr>
                <w:ilvl w:val="0"/>
                <w:numId w:val="13"/>
              </w:numPr>
              <w:ind w:left="284" w:hanging="284"/>
            </w:pPr>
            <w:r>
              <w:t>help line phone number</w:t>
            </w:r>
          </w:p>
          <w:p w14:paraId="2831ECBB" w14:textId="77777777" w:rsidR="0082673A" w:rsidRDefault="0082673A" w:rsidP="0082673A">
            <w:pPr>
              <w:pStyle w:val="bullet"/>
              <w:numPr>
                <w:ilvl w:val="0"/>
                <w:numId w:val="13"/>
              </w:numPr>
              <w:ind w:left="284" w:hanging="284"/>
            </w:pPr>
            <w:r>
              <w:lastRenderedPageBreak/>
              <w:t>operator assistance</w:t>
            </w:r>
          </w:p>
        </w:tc>
      </w:tr>
      <w:tr w:rsidR="0082673A" w14:paraId="13791C6D" w14:textId="77777777" w:rsidTr="0082673A">
        <w:tc>
          <w:tcPr>
            <w:tcW w:w="9242" w:type="dxa"/>
            <w:gridSpan w:val="5"/>
          </w:tcPr>
          <w:p w14:paraId="073B92BD" w14:textId="77777777" w:rsidR="0082673A" w:rsidRDefault="0082673A" w:rsidP="0082673A">
            <w:pPr>
              <w:pStyle w:val="spacer"/>
            </w:pPr>
          </w:p>
        </w:tc>
      </w:tr>
      <w:tr w:rsidR="0082673A" w14:paraId="59E24589" w14:textId="77777777" w:rsidTr="0082673A">
        <w:tc>
          <w:tcPr>
            <w:tcW w:w="9242" w:type="dxa"/>
            <w:gridSpan w:val="5"/>
          </w:tcPr>
          <w:p w14:paraId="28444B2E" w14:textId="77777777" w:rsidR="0082673A" w:rsidRDefault="0082673A" w:rsidP="0082673A">
            <w:pPr>
              <w:pStyle w:val="Heading21"/>
            </w:pPr>
            <w:r>
              <w:t>Evidence Guide</w:t>
            </w:r>
          </w:p>
          <w:p w14:paraId="5F04E56C" w14:textId="77777777" w:rsidR="0082673A" w:rsidRDefault="0082673A" w:rsidP="0082673A">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116414AB" w14:textId="77777777" w:rsidTr="0082673A">
        <w:tc>
          <w:tcPr>
            <w:tcW w:w="3369" w:type="dxa"/>
            <w:gridSpan w:val="2"/>
          </w:tcPr>
          <w:p w14:paraId="589288C9" w14:textId="77777777" w:rsidR="0082673A" w:rsidRPr="005979AA" w:rsidRDefault="0082673A" w:rsidP="0082673A">
            <w:pPr>
              <w:pStyle w:val="EG"/>
            </w:pPr>
            <w:r w:rsidRPr="005979AA">
              <w:t>Critical aspects for assessment and evidence required to demonstrate competency in this unit</w:t>
            </w:r>
          </w:p>
        </w:tc>
        <w:tc>
          <w:tcPr>
            <w:tcW w:w="5873" w:type="dxa"/>
            <w:gridSpan w:val="3"/>
          </w:tcPr>
          <w:p w14:paraId="08967611" w14:textId="77777777" w:rsidR="0082673A" w:rsidRDefault="0082673A" w:rsidP="0082673A">
            <w:pPr>
              <w:pStyle w:val="unittext"/>
            </w:pPr>
            <w:r w:rsidRPr="003B087B">
              <w:t>Assessment</w:t>
            </w:r>
            <w:r>
              <w:t xml:space="preserve"> must confirm:</w:t>
            </w:r>
          </w:p>
          <w:p w14:paraId="0F3C24FF" w14:textId="77777777" w:rsidR="0082673A" w:rsidRDefault="0082673A" w:rsidP="0082673A">
            <w:pPr>
              <w:pStyle w:val="bullet"/>
              <w:numPr>
                <w:ilvl w:val="0"/>
                <w:numId w:val="13"/>
              </w:numPr>
              <w:ind w:left="284" w:hanging="284"/>
            </w:pPr>
            <w:r>
              <w:t>the ability to identify the purpose, features and functions of a range of digital equipment commonly used in everyday life.</w:t>
            </w:r>
          </w:p>
        </w:tc>
      </w:tr>
      <w:tr w:rsidR="0082673A" w14:paraId="215FFBBC" w14:textId="77777777" w:rsidTr="0082673A">
        <w:tc>
          <w:tcPr>
            <w:tcW w:w="9242" w:type="dxa"/>
            <w:gridSpan w:val="5"/>
          </w:tcPr>
          <w:p w14:paraId="4779A948" w14:textId="77777777" w:rsidR="0082673A" w:rsidRDefault="0082673A" w:rsidP="0082673A">
            <w:pPr>
              <w:pStyle w:val="spacer"/>
            </w:pPr>
          </w:p>
        </w:tc>
      </w:tr>
      <w:tr w:rsidR="0082673A" w14:paraId="75855791" w14:textId="77777777" w:rsidTr="0082673A">
        <w:tc>
          <w:tcPr>
            <w:tcW w:w="3369" w:type="dxa"/>
            <w:gridSpan w:val="2"/>
          </w:tcPr>
          <w:p w14:paraId="7A492732" w14:textId="77777777" w:rsidR="0082673A" w:rsidRPr="005979AA" w:rsidRDefault="0082673A" w:rsidP="0082673A">
            <w:pPr>
              <w:pStyle w:val="EG"/>
            </w:pPr>
            <w:r w:rsidRPr="005979AA">
              <w:t>Context of and specific resources for assessment</w:t>
            </w:r>
          </w:p>
        </w:tc>
        <w:tc>
          <w:tcPr>
            <w:tcW w:w="5873" w:type="dxa"/>
            <w:gridSpan w:val="3"/>
          </w:tcPr>
          <w:p w14:paraId="6371A971" w14:textId="77777777" w:rsidR="0082673A" w:rsidRDefault="0082673A" w:rsidP="0082673A">
            <w:pPr>
              <w:pStyle w:val="unittext"/>
            </w:pPr>
            <w:r>
              <w:t>Assessment must ensure:</w:t>
            </w:r>
          </w:p>
          <w:p w14:paraId="1A7E2CB2" w14:textId="77777777" w:rsidR="0082673A" w:rsidRDefault="0082673A" w:rsidP="0082673A">
            <w:pPr>
              <w:pStyle w:val="bullet"/>
              <w:numPr>
                <w:ilvl w:val="0"/>
                <w:numId w:val="13"/>
              </w:numPr>
              <w:ind w:left="284" w:hanging="284"/>
            </w:pPr>
            <w:r>
              <w:t>access to real, diagrammatic or computer animated examples of digital equipment commonly used in everyday life, to enable learners to familiarise themselves with the features and layout of the equipment</w:t>
            </w:r>
          </w:p>
        </w:tc>
      </w:tr>
      <w:tr w:rsidR="0082673A" w14:paraId="3CA53DE2" w14:textId="77777777" w:rsidTr="0082673A">
        <w:tc>
          <w:tcPr>
            <w:tcW w:w="9242" w:type="dxa"/>
            <w:gridSpan w:val="5"/>
          </w:tcPr>
          <w:p w14:paraId="177D4AA4" w14:textId="77777777" w:rsidR="0082673A" w:rsidRDefault="0082673A" w:rsidP="0082673A">
            <w:pPr>
              <w:pStyle w:val="spacer"/>
            </w:pPr>
          </w:p>
        </w:tc>
      </w:tr>
      <w:tr w:rsidR="0082673A" w14:paraId="60F9E6F4" w14:textId="77777777" w:rsidTr="0082673A">
        <w:tc>
          <w:tcPr>
            <w:tcW w:w="3369" w:type="dxa"/>
            <w:gridSpan w:val="2"/>
          </w:tcPr>
          <w:p w14:paraId="2A43EBCF" w14:textId="77777777" w:rsidR="0082673A" w:rsidRPr="00622D2D" w:rsidRDefault="0082673A" w:rsidP="0082673A">
            <w:pPr>
              <w:pStyle w:val="EG"/>
            </w:pPr>
            <w:r w:rsidRPr="005979AA">
              <w:t>Method(s) of assessment</w:t>
            </w:r>
          </w:p>
        </w:tc>
        <w:tc>
          <w:tcPr>
            <w:tcW w:w="5873" w:type="dxa"/>
            <w:gridSpan w:val="3"/>
          </w:tcPr>
          <w:p w14:paraId="0ABA1C79" w14:textId="77777777" w:rsidR="0082673A" w:rsidRDefault="0082673A" w:rsidP="0082673A">
            <w:pPr>
              <w:pStyle w:val="unittext"/>
            </w:pPr>
            <w:r>
              <w:t>The following methods of assessment are suitable for this unit:</w:t>
            </w:r>
          </w:p>
          <w:p w14:paraId="20E3113F" w14:textId="77777777" w:rsidR="0082673A" w:rsidRDefault="0082673A" w:rsidP="0082673A">
            <w:pPr>
              <w:pStyle w:val="bullet"/>
              <w:numPr>
                <w:ilvl w:val="0"/>
                <w:numId w:val="13"/>
              </w:numPr>
              <w:ind w:left="284" w:hanging="284"/>
            </w:pPr>
            <w:r>
              <w:t>written or verbal description by the learner of the purpose, functions and features of everyday digital equipment</w:t>
            </w:r>
          </w:p>
          <w:p w14:paraId="421955B5" w14:textId="77777777" w:rsidR="0082673A" w:rsidRDefault="0082673A" w:rsidP="0082673A">
            <w:pPr>
              <w:pStyle w:val="bullet"/>
              <w:numPr>
                <w:ilvl w:val="0"/>
                <w:numId w:val="13"/>
              </w:numPr>
              <w:ind w:left="284" w:hanging="284"/>
            </w:pPr>
            <w:r>
              <w:t xml:space="preserve">observation of the learner using diagrams, computer animations or real everyday digital equipment to select the appropriate functions </w:t>
            </w:r>
          </w:p>
        </w:tc>
      </w:tr>
    </w:tbl>
    <w:p w14:paraId="4601B342" w14:textId="77777777" w:rsidR="0082673A" w:rsidRDefault="0082673A" w:rsidP="0089509B">
      <w:pPr>
        <w:keepNext/>
        <w:tabs>
          <w:tab w:val="left" w:pos="2025"/>
        </w:tabs>
        <w:sectPr w:rsidR="0082673A" w:rsidSect="0046727B">
          <w:headerReference w:type="default" r:id="rId223"/>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874"/>
        <w:gridCol w:w="642"/>
        <w:gridCol w:w="5726"/>
      </w:tblGrid>
      <w:tr w:rsidR="006B75B7" w14:paraId="77AEBD5C" w14:textId="77777777" w:rsidTr="005A5B29">
        <w:tc>
          <w:tcPr>
            <w:tcW w:w="2874" w:type="dxa"/>
          </w:tcPr>
          <w:p w14:paraId="1D14BCBD" w14:textId="77777777" w:rsidR="006B75B7" w:rsidRPr="00D72D90" w:rsidRDefault="006B75B7" w:rsidP="005A5B29">
            <w:pPr>
              <w:pStyle w:val="CodeTOC"/>
            </w:pPr>
            <w:r w:rsidRPr="00D72D90">
              <w:lastRenderedPageBreak/>
              <w:t>Unit Code</w:t>
            </w:r>
          </w:p>
        </w:tc>
        <w:tc>
          <w:tcPr>
            <w:tcW w:w="6368" w:type="dxa"/>
            <w:gridSpan w:val="2"/>
          </w:tcPr>
          <w:p w14:paraId="3F99506A" w14:textId="77777777" w:rsidR="006B75B7" w:rsidRPr="00D72D90" w:rsidRDefault="006B75B7" w:rsidP="005A5B29">
            <w:pPr>
              <w:pStyle w:val="code"/>
            </w:pPr>
            <w:bookmarkStart w:id="183" w:name="_Toc514234348"/>
            <w:r>
              <w:t>VU22384</w:t>
            </w:r>
            <w:bookmarkEnd w:id="183"/>
          </w:p>
        </w:tc>
      </w:tr>
      <w:tr w:rsidR="006B75B7" w14:paraId="41FED887" w14:textId="77777777" w:rsidTr="005A5B29">
        <w:tc>
          <w:tcPr>
            <w:tcW w:w="2874" w:type="dxa"/>
          </w:tcPr>
          <w:p w14:paraId="05A35DDF" w14:textId="77777777" w:rsidR="006B75B7" w:rsidRPr="00D72D90" w:rsidRDefault="006B75B7" w:rsidP="005A5B29">
            <w:pPr>
              <w:pStyle w:val="CodeTOC"/>
            </w:pPr>
            <w:r w:rsidRPr="00D72D90">
              <w:t>Unit Title</w:t>
            </w:r>
          </w:p>
        </w:tc>
        <w:tc>
          <w:tcPr>
            <w:tcW w:w="6368" w:type="dxa"/>
            <w:gridSpan w:val="2"/>
          </w:tcPr>
          <w:p w14:paraId="6754F9C5" w14:textId="77777777" w:rsidR="006B75B7" w:rsidRPr="00D72D90" w:rsidRDefault="006B75B7" w:rsidP="005A5B29">
            <w:pPr>
              <w:pStyle w:val="code"/>
            </w:pPr>
            <w:bookmarkStart w:id="184" w:name="_Toc514234349"/>
            <w:r>
              <w:t>Develop and document a learning plan and portfolio</w:t>
            </w:r>
            <w:bookmarkEnd w:id="184"/>
          </w:p>
        </w:tc>
      </w:tr>
      <w:tr w:rsidR="006B75B7" w14:paraId="6EEE3902" w14:textId="77777777" w:rsidTr="005A5B29">
        <w:tc>
          <w:tcPr>
            <w:tcW w:w="2874" w:type="dxa"/>
          </w:tcPr>
          <w:p w14:paraId="68C58457" w14:textId="77777777" w:rsidR="006B75B7" w:rsidRDefault="006B75B7" w:rsidP="005A5B29">
            <w:pPr>
              <w:pStyle w:val="Heading21"/>
            </w:pPr>
            <w:r>
              <w:t>Unit Descriptor</w:t>
            </w:r>
          </w:p>
        </w:tc>
        <w:tc>
          <w:tcPr>
            <w:tcW w:w="6368" w:type="dxa"/>
            <w:gridSpan w:val="2"/>
          </w:tcPr>
          <w:p w14:paraId="7C72DA83" w14:textId="77777777" w:rsidR="006B75B7" w:rsidRDefault="006B75B7" w:rsidP="005A5B29">
            <w:pPr>
              <w:pStyle w:val="unittext"/>
            </w:pPr>
            <w:r>
              <w:t>This unit describes the skills and knowledge to</w:t>
            </w:r>
            <w:r w:rsidRPr="000C4550">
              <w:t xml:space="preserve"> identify</w:t>
            </w:r>
            <w:r>
              <w:t xml:space="preserve"> long and short term goals,</w:t>
            </w:r>
            <w:r w:rsidRPr="000C4550">
              <w:t xml:space="preserve"> </w:t>
            </w:r>
            <w:r>
              <w:t xml:space="preserve">review current skills and plan </w:t>
            </w:r>
            <w:r w:rsidRPr="000C4550">
              <w:t>future skills development</w:t>
            </w:r>
            <w:r>
              <w:t xml:space="preserve"> and develop a learning plan to achieve goals</w:t>
            </w:r>
            <w:r w:rsidRPr="000C4550">
              <w:t xml:space="preserve"> </w:t>
            </w:r>
            <w:r>
              <w:t>This unit also describes the skills and knowledge</w:t>
            </w:r>
            <w:r w:rsidRPr="000C4550">
              <w:t xml:space="preserve"> to develop and maintain a portfolio</w:t>
            </w:r>
            <w:r>
              <w:t xml:space="preserve">. </w:t>
            </w:r>
          </w:p>
          <w:p w14:paraId="5D35DCC8" w14:textId="77777777" w:rsidR="006B75B7" w:rsidRDefault="006B75B7" w:rsidP="005A5B29">
            <w:pPr>
              <w:pStyle w:val="unittext"/>
            </w:pPr>
            <w:r>
              <w:t>Learners at this level work independently and continue to build and use their own familiar support resources.</w:t>
            </w:r>
          </w:p>
          <w:p w14:paraId="7663D4F9" w14:textId="77777777" w:rsidR="006B75B7" w:rsidRDefault="006B75B7" w:rsidP="005A5B29">
            <w:pPr>
              <w:pStyle w:val="unittext"/>
            </w:pPr>
            <w:r>
              <w:t>The required outcomes described in this unit contribute to the achievement of Australian Core Skills Framework indicators for Learning at Level 3: 3.01, 3.02</w:t>
            </w:r>
          </w:p>
        </w:tc>
      </w:tr>
      <w:tr w:rsidR="006B75B7" w14:paraId="01D403BC" w14:textId="77777777" w:rsidTr="005A5B29">
        <w:tc>
          <w:tcPr>
            <w:tcW w:w="2874" w:type="dxa"/>
          </w:tcPr>
          <w:p w14:paraId="440DF8F0" w14:textId="77777777" w:rsidR="006B75B7" w:rsidRDefault="006B75B7" w:rsidP="005A5B29">
            <w:pPr>
              <w:pStyle w:val="Heading21"/>
            </w:pPr>
            <w:r>
              <w:t>Employability Skills</w:t>
            </w:r>
          </w:p>
        </w:tc>
        <w:tc>
          <w:tcPr>
            <w:tcW w:w="6368" w:type="dxa"/>
            <w:gridSpan w:val="2"/>
          </w:tcPr>
          <w:p w14:paraId="6713E8BA" w14:textId="77777777" w:rsidR="006B75B7" w:rsidRDefault="006B75B7" w:rsidP="005A5B29">
            <w:pPr>
              <w:pStyle w:val="unittext"/>
            </w:pPr>
            <w:r>
              <w:t>This unit contains employability skills.</w:t>
            </w:r>
          </w:p>
        </w:tc>
      </w:tr>
      <w:tr w:rsidR="006B75B7" w14:paraId="7C3417F0" w14:textId="77777777" w:rsidTr="005A5B29">
        <w:tc>
          <w:tcPr>
            <w:tcW w:w="2874" w:type="dxa"/>
          </w:tcPr>
          <w:p w14:paraId="3DA006CF" w14:textId="77777777" w:rsidR="006B75B7" w:rsidRDefault="006B75B7" w:rsidP="005A5B29">
            <w:pPr>
              <w:pStyle w:val="Heading21"/>
            </w:pPr>
            <w:r>
              <w:t>Application of the Unit</w:t>
            </w:r>
          </w:p>
        </w:tc>
        <w:tc>
          <w:tcPr>
            <w:tcW w:w="6368" w:type="dxa"/>
            <w:gridSpan w:val="2"/>
          </w:tcPr>
          <w:p w14:paraId="3F31FFEE" w14:textId="77777777" w:rsidR="006B75B7" w:rsidRDefault="006B75B7" w:rsidP="005A5B29">
            <w:pPr>
              <w:pStyle w:val="unittext"/>
            </w:pPr>
            <w:r w:rsidRPr="006A1DB4">
              <w:t xml:space="preserve">This unit applies to </w:t>
            </w:r>
            <w:r>
              <w:t>those</w:t>
            </w:r>
            <w:r w:rsidRPr="006A1DB4">
              <w:t xml:space="preserve"> with personal, learning, employment and</w:t>
            </w:r>
            <w:r>
              <w:t xml:space="preserve"> / or</w:t>
            </w:r>
            <w:r w:rsidRPr="006A1DB4">
              <w:t xml:space="preserve"> community participation goals.</w:t>
            </w:r>
            <w:r>
              <w:t xml:space="preserve"> The learner will use an established template to plan, document and monitor progress towards achieving identified goals.</w:t>
            </w:r>
          </w:p>
        </w:tc>
      </w:tr>
      <w:tr w:rsidR="006B75B7" w14:paraId="61860990" w14:textId="77777777" w:rsidTr="005A5B29">
        <w:tc>
          <w:tcPr>
            <w:tcW w:w="2874" w:type="dxa"/>
          </w:tcPr>
          <w:p w14:paraId="75874127" w14:textId="77777777" w:rsidR="006B75B7" w:rsidRDefault="006B75B7" w:rsidP="005A5B29">
            <w:pPr>
              <w:pStyle w:val="Heading21"/>
            </w:pPr>
            <w:r>
              <w:t>Element</w:t>
            </w:r>
          </w:p>
          <w:p w14:paraId="60DB75D1" w14:textId="77777777" w:rsidR="006B75B7" w:rsidRDefault="006B75B7" w:rsidP="005A5B29">
            <w:pPr>
              <w:pStyle w:val="text"/>
            </w:pPr>
            <w:r w:rsidRPr="005979AA">
              <w:t>Elements describe the essential outcomes of a unit of competency. Elements describe actions or outcomes that are demonstrable and assessable.</w:t>
            </w:r>
          </w:p>
        </w:tc>
        <w:tc>
          <w:tcPr>
            <w:tcW w:w="6368" w:type="dxa"/>
            <w:gridSpan w:val="2"/>
          </w:tcPr>
          <w:p w14:paraId="5E43CE7B" w14:textId="77777777" w:rsidR="006B75B7" w:rsidRDefault="006B75B7" w:rsidP="005A5B29">
            <w:pPr>
              <w:pStyle w:val="Heading21"/>
            </w:pPr>
            <w:r>
              <w:t>Performance Criteria</w:t>
            </w:r>
          </w:p>
          <w:p w14:paraId="6A5532AD" w14:textId="77777777" w:rsidR="006B75B7" w:rsidRDefault="006B75B7" w:rsidP="005A5B29">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49DC726E" w14:textId="77777777" w:rsidTr="005A5B29">
        <w:tc>
          <w:tcPr>
            <w:tcW w:w="2874" w:type="dxa"/>
          </w:tcPr>
          <w:p w14:paraId="6E29B6AC" w14:textId="77777777" w:rsidR="006B75B7" w:rsidRDefault="006B75B7" w:rsidP="005A5B29">
            <w:pPr>
              <w:pStyle w:val="spacer"/>
            </w:pPr>
          </w:p>
        </w:tc>
        <w:tc>
          <w:tcPr>
            <w:tcW w:w="6368" w:type="dxa"/>
            <w:gridSpan w:val="2"/>
          </w:tcPr>
          <w:p w14:paraId="5151CAC3" w14:textId="77777777" w:rsidR="006B75B7" w:rsidRDefault="006B75B7" w:rsidP="005A5B29">
            <w:pPr>
              <w:pStyle w:val="spacer"/>
            </w:pPr>
          </w:p>
        </w:tc>
      </w:tr>
      <w:tr w:rsidR="006B75B7" w14:paraId="162855AF" w14:textId="77777777" w:rsidTr="005A5B29">
        <w:tc>
          <w:tcPr>
            <w:tcW w:w="2874" w:type="dxa"/>
            <w:vMerge w:val="restart"/>
          </w:tcPr>
          <w:p w14:paraId="291ECCC4" w14:textId="77777777" w:rsidR="006B75B7" w:rsidRPr="009C0955" w:rsidRDefault="006B75B7" w:rsidP="005A5B29">
            <w:pPr>
              <w:pStyle w:val="element"/>
              <w:keepNext/>
            </w:pPr>
            <w:r>
              <w:t>1</w:t>
            </w:r>
            <w:r>
              <w:tab/>
              <w:t>Identify and c</w:t>
            </w:r>
            <w:r w:rsidRPr="009C0955">
              <w:t xml:space="preserve">larify </w:t>
            </w:r>
            <w:r>
              <w:t>own</w:t>
            </w:r>
            <w:r w:rsidRPr="009C0955">
              <w:t xml:space="preserve"> goals</w:t>
            </w:r>
          </w:p>
        </w:tc>
        <w:tc>
          <w:tcPr>
            <w:tcW w:w="642" w:type="dxa"/>
          </w:tcPr>
          <w:p w14:paraId="1DA236C6" w14:textId="77777777" w:rsidR="006B75B7" w:rsidRPr="009C0955" w:rsidRDefault="006B75B7" w:rsidP="005A5B29">
            <w:pPr>
              <w:pStyle w:val="unittext"/>
            </w:pPr>
            <w:r w:rsidRPr="009C0955">
              <w:t>1.1</w:t>
            </w:r>
          </w:p>
        </w:tc>
        <w:tc>
          <w:tcPr>
            <w:tcW w:w="5726" w:type="dxa"/>
          </w:tcPr>
          <w:p w14:paraId="731C0CEA" w14:textId="77777777" w:rsidR="006B75B7" w:rsidRPr="009C0955" w:rsidRDefault="006B75B7" w:rsidP="005A5B29">
            <w:pPr>
              <w:pStyle w:val="unittext"/>
            </w:pPr>
            <w:r w:rsidRPr="00741963">
              <w:t>Identify</w:t>
            </w:r>
            <w:r>
              <w:t xml:space="preserve"> and prioritise</w:t>
            </w:r>
            <w:r w:rsidRPr="009C0955">
              <w:rPr>
                <w:b/>
                <w:i/>
              </w:rPr>
              <w:t xml:space="preserve"> goals</w:t>
            </w:r>
            <w:r w:rsidRPr="009C0955">
              <w:t xml:space="preserve"> </w:t>
            </w:r>
          </w:p>
        </w:tc>
      </w:tr>
      <w:tr w:rsidR="006B75B7" w14:paraId="2F0A5820" w14:textId="77777777" w:rsidTr="005A5B29">
        <w:tc>
          <w:tcPr>
            <w:tcW w:w="2874" w:type="dxa"/>
            <w:vMerge/>
          </w:tcPr>
          <w:p w14:paraId="246BEAF9" w14:textId="77777777" w:rsidR="006B75B7" w:rsidRPr="0084371F" w:rsidRDefault="006B75B7" w:rsidP="005A5B29">
            <w:pPr>
              <w:pStyle w:val="element"/>
              <w:keepNext/>
            </w:pPr>
          </w:p>
        </w:tc>
        <w:tc>
          <w:tcPr>
            <w:tcW w:w="642" w:type="dxa"/>
          </w:tcPr>
          <w:p w14:paraId="5B222879" w14:textId="77777777" w:rsidR="006B75B7" w:rsidRPr="009C0955" w:rsidRDefault="006B75B7" w:rsidP="005A5B29">
            <w:pPr>
              <w:pStyle w:val="unittext"/>
            </w:pPr>
            <w:r>
              <w:t>1.2</w:t>
            </w:r>
          </w:p>
        </w:tc>
        <w:tc>
          <w:tcPr>
            <w:tcW w:w="5726" w:type="dxa"/>
          </w:tcPr>
          <w:p w14:paraId="487797E0" w14:textId="77777777" w:rsidR="006B75B7" w:rsidRDefault="006B75B7" w:rsidP="005A5B29">
            <w:pPr>
              <w:pStyle w:val="unittext"/>
            </w:pPr>
            <w:r>
              <w:t>Review and compare c</w:t>
            </w:r>
            <w:r w:rsidRPr="009C0955">
              <w:t>urrent skills and knowledge with identified goals</w:t>
            </w:r>
          </w:p>
        </w:tc>
      </w:tr>
      <w:tr w:rsidR="006B75B7" w14:paraId="6480D3CA" w14:textId="77777777" w:rsidTr="005A5B29">
        <w:trPr>
          <w:trHeight w:val="548"/>
        </w:trPr>
        <w:tc>
          <w:tcPr>
            <w:tcW w:w="2874" w:type="dxa"/>
            <w:vMerge/>
          </w:tcPr>
          <w:p w14:paraId="3AE37EBE" w14:textId="77777777" w:rsidR="006B75B7" w:rsidRPr="0084371F" w:rsidRDefault="006B75B7" w:rsidP="005A5B29">
            <w:pPr>
              <w:pStyle w:val="element"/>
              <w:keepNext/>
            </w:pPr>
          </w:p>
        </w:tc>
        <w:tc>
          <w:tcPr>
            <w:tcW w:w="642" w:type="dxa"/>
          </w:tcPr>
          <w:p w14:paraId="448224ED" w14:textId="77777777" w:rsidR="006B75B7" w:rsidRDefault="006B75B7" w:rsidP="005A5B29">
            <w:pPr>
              <w:pStyle w:val="unittext"/>
            </w:pPr>
            <w:r w:rsidRPr="009C0955">
              <w:t>1.</w:t>
            </w:r>
            <w:r>
              <w:t>3</w:t>
            </w:r>
          </w:p>
        </w:tc>
        <w:tc>
          <w:tcPr>
            <w:tcW w:w="5726" w:type="dxa"/>
          </w:tcPr>
          <w:p w14:paraId="4FCF7323" w14:textId="77777777" w:rsidR="006B75B7" w:rsidRDefault="006B75B7" w:rsidP="005A5B29">
            <w:pPr>
              <w:pStyle w:val="unittext"/>
            </w:pPr>
            <w:r>
              <w:t>I</w:t>
            </w:r>
            <w:r w:rsidRPr="00741963">
              <w:t>dentify</w:t>
            </w:r>
            <w:r w:rsidRPr="009C0955">
              <w:t xml:space="preserve"> any additional skills requirements</w:t>
            </w:r>
            <w:r>
              <w:t xml:space="preserve"> to meet identified goals</w:t>
            </w:r>
            <w:r w:rsidRPr="009C0955">
              <w:t xml:space="preserve"> </w:t>
            </w:r>
          </w:p>
        </w:tc>
      </w:tr>
      <w:tr w:rsidR="006B75B7" w14:paraId="7F98DEB1" w14:textId="77777777" w:rsidTr="005A5B29">
        <w:tc>
          <w:tcPr>
            <w:tcW w:w="2874" w:type="dxa"/>
            <w:vMerge/>
          </w:tcPr>
          <w:p w14:paraId="3D49D090" w14:textId="77777777" w:rsidR="006B75B7" w:rsidRPr="0084371F" w:rsidRDefault="006B75B7" w:rsidP="005A5B29">
            <w:pPr>
              <w:pStyle w:val="element"/>
              <w:keepNext/>
              <w:ind w:left="0" w:firstLine="0"/>
            </w:pPr>
          </w:p>
        </w:tc>
        <w:tc>
          <w:tcPr>
            <w:tcW w:w="642" w:type="dxa"/>
          </w:tcPr>
          <w:p w14:paraId="53D2F888" w14:textId="77777777" w:rsidR="006B75B7" w:rsidRDefault="006B75B7" w:rsidP="005A5B29">
            <w:pPr>
              <w:pStyle w:val="unittext"/>
            </w:pPr>
            <w:r>
              <w:t>1.4</w:t>
            </w:r>
          </w:p>
        </w:tc>
        <w:tc>
          <w:tcPr>
            <w:tcW w:w="5726" w:type="dxa"/>
          </w:tcPr>
          <w:p w14:paraId="5F95598A" w14:textId="77777777" w:rsidR="006B75B7" w:rsidRDefault="006B75B7" w:rsidP="005A5B29">
            <w:pPr>
              <w:pStyle w:val="unittext"/>
            </w:pPr>
            <w:r>
              <w:t xml:space="preserve">Identify </w:t>
            </w:r>
            <w:r>
              <w:rPr>
                <w:b/>
                <w:i/>
              </w:rPr>
              <w:t>p</w:t>
            </w:r>
            <w:r w:rsidRPr="009C0955">
              <w:rPr>
                <w:b/>
                <w:i/>
              </w:rPr>
              <w:t>revious experiences</w:t>
            </w:r>
            <w:r w:rsidRPr="002D733F">
              <w:t xml:space="preserve"> that may impact on </w:t>
            </w:r>
            <w:r w:rsidRPr="009C0955">
              <w:t>achieving identified goals</w:t>
            </w:r>
          </w:p>
        </w:tc>
      </w:tr>
      <w:tr w:rsidR="006B75B7" w14:paraId="4762A85D" w14:textId="77777777" w:rsidTr="005A5B29">
        <w:trPr>
          <w:trHeight w:val="741"/>
        </w:trPr>
        <w:tc>
          <w:tcPr>
            <w:tcW w:w="2874" w:type="dxa"/>
            <w:vMerge/>
          </w:tcPr>
          <w:p w14:paraId="26A42B28" w14:textId="77777777" w:rsidR="006B75B7" w:rsidRPr="0084371F" w:rsidRDefault="006B75B7" w:rsidP="005A5B29">
            <w:pPr>
              <w:pStyle w:val="element"/>
              <w:keepNext/>
              <w:ind w:left="0" w:firstLine="0"/>
            </w:pPr>
          </w:p>
        </w:tc>
        <w:tc>
          <w:tcPr>
            <w:tcW w:w="642" w:type="dxa"/>
          </w:tcPr>
          <w:p w14:paraId="031864F1" w14:textId="77777777" w:rsidR="006B75B7" w:rsidRPr="009C0955" w:rsidRDefault="006B75B7" w:rsidP="005A5B29">
            <w:pPr>
              <w:pStyle w:val="unittext"/>
            </w:pPr>
            <w:r>
              <w:t>1.5</w:t>
            </w:r>
          </w:p>
        </w:tc>
        <w:tc>
          <w:tcPr>
            <w:tcW w:w="5726" w:type="dxa"/>
          </w:tcPr>
          <w:p w14:paraId="59E528FF" w14:textId="77777777" w:rsidR="006B75B7" w:rsidRDefault="006B75B7" w:rsidP="005A5B29">
            <w:pPr>
              <w:pStyle w:val="unittext"/>
            </w:pPr>
            <w:r>
              <w:t xml:space="preserve">Identify and access </w:t>
            </w:r>
            <w:r w:rsidRPr="00800D6C">
              <w:rPr>
                <w:b/>
                <w:i/>
              </w:rPr>
              <w:t>support resources</w:t>
            </w:r>
            <w:r>
              <w:rPr>
                <w:b/>
                <w:i/>
              </w:rPr>
              <w:t xml:space="preserve"> </w:t>
            </w:r>
            <w:r w:rsidRPr="00E42A80">
              <w:t>to achieve goals</w:t>
            </w:r>
          </w:p>
        </w:tc>
      </w:tr>
      <w:tr w:rsidR="006B75B7" w14:paraId="206AED68" w14:textId="77777777" w:rsidTr="005A5B29">
        <w:tc>
          <w:tcPr>
            <w:tcW w:w="2874" w:type="dxa"/>
          </w:tcPr>
          <w:p w14:paraId="2EE1CD94" w14:textId="77777777" w:rsidR="006B75B7" w:rsidRDefault="006B75B7" w:rsidP="005A5B29">
            <w:pPr>
              <w:pStyle w:val="spacer"/>
            </w:pPr>
          </w:p>
        </w:tc>
        <w:tc>
          <w:tcPr>
            <w:tcW w:w="6368" w:type="dxa"/>
            <w:gridSpan w:val="2"/>
          </w:tcPr>
          <w:p w14:paraId="27987FC8" w14:textId="77777777" w:rsidR="006B75B7" w:rsidRDefault="006B75B7" w:rsidP="005A5B29">
            <w:pPr>
              <w:pStyle w:val="spacer"/>
            </w:pPr>
          </w:p>
        </w:tc>
      </w:tr>
      <w:tr w:rsidR="006B75B7" w14:paraId="7CD845C1" w14:textId="77777777" w:rsidTr="005A5B29">
        <w:tc>
          <w:tcPr>
            <w:tcW w:w="2874" w:type="dxa"/>
            <w:vMerge w:val="restart"/>
          </w:tcPr>
          <w:p w14:paraId="412268C7" w14:textId="77777777" w:rsidR="006B75B7" w:rsidRPr="009C0955" w:rsidRDefault="006B75B7" w:rsidP="005A5B29">
            <w:pPr>
              <w:pStyle w:val="element"/>
              <w:keepNext/>
            </w:pPr>
            <w:r>
              <w:t>2</w:t>
            </w:r>
            <w:r>
              <w:tab/>
              <w:t>Develop and d</w:t>
            </w:r>
            <w:r w:rsidRPr="009C0955">
              <w:t>ocument an individual learning plan</w:t>
            </w:r>
            <w:r>
              <w:t xml:space="preserve"> to achieve goals</w:t>
            </w:r>
          </w:p>
          <w:p w14:paraId="601A6465" w14:textId="77777777" w:rsidR="006B75B7" w:rsidRPr="009C0955" w:rsidRDefault="006B75B7" w:rsidP="005A5B29">
            <w:pPr>
              <w:pStyle w:val="unittext"/>
            </w:pPr>
          </w:p>
        </w:tc>
        <w:tc>
          <w:tcPr>
            <w:tcW w:w="642" w:type="dxa"/>
          </w:tcPr>
          <w:p w14:paraId="6F8A692E" w14:textId="77777777" w:rsidR="006B75B7" w:rsidRPr="009C0955" w:rsidRDefault="006B75B7" w:rsidP="005A5B29">
            <w:pPr>
              <w:pStyle w:val="unittext"/>
            </w:pPr>
            <w:r>
              <w:t>2</w:t>
            </w:r>
            <w:r w:rsidRPr="009C0955">
              <w:t>.1</w:t>
            </w:r>
          </w:p>
        </w:tc>
        <w:tc>
          <w:tcPr>
            <w:tcW w:w="5726" w:type="dxa"/>
          </w:tcPr>
          <w:p w14:paraId="2BF1F888" w14:textId="77777777" w:rsidR="006B75B7" w:rsidRPr="009C0955" w:rsidRDefault="006B75B7" w:rsidP="005A5B29">
            <w:pPr>
              <w:pStyle w:val="unittext"/>
            </w:pPr>
            <w:r w:rsidRPr="008D1AAE">
              <w:t>Clarify</w:t>
            </w:r>
            <w:r>
              <w:rPr>
                <w:b/>
                <w:i/>
              </w:rPr>
              <w:t xml:space="preserve"> t</w:t>
            </w:r>
            <w:r w:rsidRPr="009C0955">
              <w:rPr>
                <w:b/>
                <w:i/>
              </w:rPr>
              <w:t>he purpose</w:t>
            </w:r>
            <w:r w:rsidRPr="009C0955">
              <w:t xml:space="preserve"> of an individual learning plan </w:t>
            </w:r>
          </w:p>
        </w:tc>
      </w:tr>
      <w:tr w:rsidR="006B75B7" w14:paraId="3944037F" w14:textId="77777777" w:rsidTr="005A5B29">
        <w:tc>
          <w:tcPr>
            <w:tcW w:w="2874" w:type="dxa"/>
            <w:vMerge/>
          </w:tcPr>
          <w:p w14:paraId="0FF900D7" w14:textId="77777777" w:rsidR="006B75B7" w:rsidRDefault="006B75B7" w:rsidP="005A5B29">
            <w:pPr>
              <w:keepNext/>
            </w:pPr>
          </w:p>
        </w:tc>
        <w:tc>
          <w:tcPr>
            <w:tcW w:w="642" w:type="dxa"/>
          </w:tcPr>
          <w:p w14:paraId="5EA1F82B" w14:textId="77777777" w:rsidR="006B75B7" w:rsidRDefault="006B75B7" w:rsidP="005A5B29">
            <w:pPr>
              <w:pStyle w:val="unittext"/>
            </w:pPr>
            <w:r>
              <w:t>2</w:t>
            </w:r>
            <w:r w:rsidRPr="009C0955">
              <w:t>.2</w:t>
            </w:r>
          </w:p>
        </w:tc>
        <w:tc>
          <w:tcPr>
            <w:tcW w:w="5726" w:type="dxa"/>
          </w:tcPr>
          <w:p w14:paraId="06BA6F14" w14:textId="77777777" w:rsidR="006B75B7" w:rsidRDefault="006B75B7" w:rsidP="005A5B29">
            <w:pPr>
              <w:pStyle w:val="unittext"/>
            </w:pPr>
            <w:r w:rsidRPr="008D1AAE">
              <w:t>Identify</w:t>
            </w:r>
            <w:r>
              <w:rPr>
                <w:b/>
                <w:i/>
              </w:rPr>
              <w:t xml:space="preserve"> </w:t>
            </w:r>
            <w:r w:rsidRPr="00E42A80">
              <w:t>the</w:t>
            </w:r>
            <w:r w:rsidRPr="009C0955">
              <w:rPr>
                <w:b/>
                <w:i/>
              </w:rPr>
              <w:t xml:space="preserve"> features</w:t>
            </w:r>
            <w:r w:rsidRPr="009C0955">
              <w:t xml:space="preserve"> of an individual learning pla</w:t>
            </w:r>
            <w:r>
              <w:t>n</w:t>
            </w:r>
          </w:p>
        </w:tc>
      </w:tr>
      <w:tr w:rsidR="006B75B7" w14:paraId="5F133F3F" w14:textId="77777777" w:rsidTr="005A5B29">
        <w:tc>
          <w:tcPr>
            <w:tcW w:w="2874" w:type="dxa"/>
            <w:vMerge/>
          </w:tcPr>
          <w:p w14:paraId="0146DF94" w14:textId="77777777" w:rsidR="006B75B7" w:rsidRDefault="006B75B7" w:rsidP="005A5B29">
            <w:pPr>
              <w:keepNext/>
            </w:pPr>
          </w:p>
        </w:tc>
        <w:tc>
          <w:tcPr>
            <w:tcW w:w="642" w:type="dxa"/>
          </w:tcPr>
          <w:p w14:paraId="16FBEC56" w14:textId="77777777" w:rsidR="006B75B7" w:rsidRDefault="006B75B7" w:rsidP="005A5B29">
            <w:pPr>
              <w:pStyle w:val="unittext"/>
            </w:pPr>
            <w:r>
              <w:t>2</w:t>
            </w:r>
            <w:r w:rsidRPr="009C0955">
              <w:t>.3</w:t>
            </w:r>
          </w:p>
        </w:tc>
        <w:tc>
          <w:tcPr>
            <w:tcW w:w="5726" w:type="dxa"/>
          </w:tcPr>
          <w:p w14:paraId="59A6623A" w14:textId="77777777" w:rsidR="006B75B7" w:rsidRDefault="006B75B7" w:rsidP="005A5B29">
            <w:pPr>
              <w:pStyle w:val="unittext"/>
            </w:pPr>
            <w:r w:rsidRPr="008D1AAE">
              <w:t>Confirm</w:t>
            </w:r>
            <w:r>
              <w:t xml:space="preserve"> and apply</w:t>
            </w:r>
            <w:r>
              <w:rPr>
                <w:b/>
                <w:i/>
              </w:rPr>
              <w:t xml:space="preserve"> </w:t>
            </w:r>
            <w:r w:rsidRPr="008D1AAE">
              <w:t>the</w:t>
            </w:r>
            <w:r w:rsidRPr="00537445">
              <w:rPr>
                <w:b/>
                <w:i/>
              </w:rPr>
              <w:t xml:space="preserve"> processes</w:t>
            </w:r>
            <w:r w:rsidRPr="00E42A80">
              <w:rPr>
                <w:b/>
                <w:i/>
              </w:rPr>
              <w:t xml:space="preserve"> for developing an </w:t>
            </w:r>
            <w:r w:rsidRPr="00E42A80">
              <w:rPr>
                <w:b/>
                <w:i/>
              </w:rPr>
              <w:lastRenderedPageBreak/>
              <w:t xml:space="preserve">individual learning plan </w:t>
            </w:r>
          </w:p>
        </w:tc>
      </w:tr>
      <w:tr w:rsidR="006B75B7" w14:paraId="37ED19BA" w14:textId="77777777" w:rsidTr="005A5B29">
        <w:tc>
          <w:tcPr>
            <w:tcW w:w="2874" w:type="dxa"/>
            <w:vMerge/>
          </w:tcPr>
          <w:p w14:paraId="006E32E6" w14:textId="77777777" w:rsidR="006B75B7" w:rsidRDefault="006B75B7" w:rsidP="005A5B29">
            <w:pPr>
              <w:keepNext/>
            </w:pPr>
          </w:p>
        </w:tc>
        <w:tc>
          <w:tcPr>
            <w:tcW w:w="642" w:type="dxa"/>
          </w:tcPr>
          <w:p w14:paraId="1EA36152" w14:textId="77777777" w:rsidR="006B75B7" w:rsidRDefault="006B75B7" w:rsidP="005A5B29">
            <w:pPr>
              <w:pStyle w:val="unittext"/>
            </w:pPr>
            <w:r>
              <w:t>2</w:t>
            </w:r>
            <w:r w:rsidRPr="009C0955">
              <w:t>.4</w:t>
            </w:r>
          </w:p>
        </w:tc>
        <w:tc>
          <w:tcPr>
            <w:tcW w:w="5726" w:type="dxa"/>
          </w:tcPr>
          <w:p w14:paraId="7CD9505E" w14:textId="77777777" w:rsidR="006B75B7" w:rsidRDefault="006B75B7" w:rsidP="005A5B29">
            <w:pPr>
              <w:pStyle w:val="unittext"/>
            </w:pPr>
            <w:r>
              <w:t>Complete t</w:t>
            </w:r>
            <w:r w:rsidRPr="009C0955">
              <w:t xml:space="preserve">he individual learning plan </w:t>
            </w:r>
          </w:p>
        </w:tc>
      </w:tr>
      <w:tr w:rsidR="006B75B7" w14:paraId="03B38ACF" w14:textId="77777777" w:rsidTr="005A5B29">
        <w:tc>
          <w:tcPr>
            <w:tcW w:w="2874" w:type="dxa"/>
          </w:tcPr>
          <w:p w14:paraId="1E00C246" w14:textId="77777777" w:rsidR="006B75B7" w:rsidRDefault="006B75B7" w:rsidP="005A5B29">
            <w:pPr>
              <w:pStyle w:val="spacer"/>
            </w:pPr>
          </w:p>
        </w:tc>
        <w:tc>
          <w:tcPr>
            <w:tcW w:w="642" w:type="dxa"/>
          </w:tcPr>
          <w:p w14:paraId="1E29B8C5" w14:textId="77777777" w:rsidR="006B75B7" w:rsidRDefault="006B75B7" w:rsidP="005A5B29">
            <w:pPr>
              <w:pStyle w:val="spacer"/>
            </w:pPr>
          </w:p>
        </w:tc>
        <w:tc>
          <w:tcPr>
            <w:tcW w:w="5726" w:type="dxa"/>
          </w:tcPr>
          <w:p w14:paraId="41A22007" w14:textId="77777777" w:rsidR="006B75B7" w:rsidRDefault="006B75B7" w:rsidP="005A5B29">
            <w:pPr>
              <w:pStyle w:val="spacer"/>
            </w:pPr>
          </w:p>
        </w:tc>
      </w:tr>
      <w:tr w:rsidR="006B75B7" w14:paraId="1548157B" w14:textId="77777777" w:rsidTr="005A5B29">
        <w:tc>
          <w:tcPr>
            <w:tcW w:w="2874" w:type="dxa"/>
            <w:vMerge w:val="restart"/>
          </w:tcPr>
          <w:p w14:paraId="19E0C7A5" w14:textId="77777777" w:rsidR="006B75B7" w:rsidRPr="009C0955" w:rsidRDefault="006B75B7" w:rsidP="005A5B29">
            <w:pPr>
              <w:pStyle w:val="element"/>
              <w:keepNext/>
            </w:pPr>
            <w:r>
              <w:t>3</w:t>
            </w:r>
            <w:r>
              <w:tab/>
            </w:r>
            <w:hyperlink r:id="rId224" w:history="1">
              <w:r w:rsidRPr="009C0955">
                <w:t xml:space="preserve">Prepare portfolio of completed work samples </w:t>
              </w:r>
            </w:hyperlink>
          </w:p>
        </w:tc>
        <w:tc>
          <w:tcPr>
            <w:tcW w:w="642" w:type="dxa"/>
          </w:tcPr>
          <w:p w14:paraId="5F57D15E" w14:textId="77777777" w:rsidR="006B75B7" w:rsidRPr="009C0955" w:rsidRDefault="006B75B7" w:rsidP="005A5B29">
            <w:pPr>
              <w:pStyle w:val="unittext"/>
            </w:pPr>
            <w:r>
              <w:t>3</w:t>
            </w:r>
            <w:r w:rsidRPr="009C0955">
              <w:t>.1</w:t>
            </w:r>
          </w:p>
        </w:tc>
        <w:tc>
          <w:tcPr>
            <w:tcW w:w="5726" w:type="dxa"/>
          </w:tcPr>
          <w:p w14:paraId="4707E77A" w14:textId="77777777" w:rsidR="006B75B7" w:rsidRPr="009C0955" w:rsidRDefault="006B75B7" w:rsidP="005A5B29">
            <w:pPr>
              <w:pStyle w:val="unittext"/>
            </w:pPr>
            <w:r w:rsidRPr="00055324">
              <w:t>Discuss</w:t>
            </w:r>
            <w:r>
              <w:t xml:space="preserve"> the</w:t>
            </w:r>
            <w:r>
              <w:rPr>
                <w:b/>
                <w:i/>
              </w:rPr>
              <w:t xml:space="preserve"> p</w:t>
            </w:r>
            <w:r w:rsidRPr="008D1AAE">
              <w:rPr>
                <w:b/>
                <w:i/>
              </w:rPr>
              <w:t>urposes of the portfolio</w:t>
            </w:r>
            <w:r w:rsidRPr="009C0955">
              <w:t xml:space="preserve"> </w:t>
            </w:r>
          </w:p>
        </w:tc>
      </w:tr>
      <w:tr w:rsidR="006B75B7" w14:paraId="6ECFEE20" w14:textId="77777777" w:rsidTr="005A5B29">
        <w:tc>
          <w:tcPr>
            <w:tcW w:w="2874" w:type="dxa"/>
            <w:vMerge/>
          </w:tcPr>
          <w:p w14:paraId="096CC137" w14:textId="77777777" w:rsidR="006B75B7" w:rsidRPr="009C0955" w:rsidRDefault="006B75B7" w:rsidP="005A5B29">
            <w:pPr>
              <w:keepNext/>
              <w:spacing w:before="60"/>
              <w:rPr>
                <w:rFonts w:ascii="Times New Roman" w:hAnsi="Times New Roman"/>
                <w:sz w:val="24"/>
              </w:rPr>
            </w:pPr>
          </w:p>
        </w:tc>
        <w:tc>
          <w:tcPr>
            <w:tcW w:w="642" w:type="dxa"/>
          </w:tcPr>
          <w:p w14:paraId="2C3D10EE" w14:textId="77777777" w:rsidR="006B75B7" w:rsidRPr="009C0955" w:rsidRDefault="006B75B7" w:rsidP="005A5B29">
            <w:pPr>
              <w:pStyle w:val="unittext"/>
            </w:pPr>
            <w:r>
              <w:t>3</w:t>
            </w:r>
            <w:r w:rsidRPr="009C0955">
              <w:t>.2</w:t>
            </w:r>
          </w:p>
        </w:tc>
        <w:tc>
          <w:tcPr>
            <w:tcW w:w="5726" w:type="dxa"/>
          </w:tcPr>
          <w:p w14:paraId="3DBF4BE9" w14:textId="77777777" w:rsidR="006B75B7" w:rsidRPr="009C0955" w:rsidRDefault="006B75B7" w:rsidP="005A5B29">
            <w:pPr>
              <w:pStyle w:val="unittext"/>
            </w:pPr>
            <w:r w:rsidRPr="00055324">
              <w:t>Define the</w:t>
            </w:r>
            <w:r>
              <w:rPr>
                <w:b/>
                <w:i/>
              </w:rPr>
              <w:t xml:space="preserve"> p</w:t>
            </w:r>
            <w:r w:rsidRPr="009C0955">
              <w:rPr>
                <w:b/>
                <w:i/>
              </w:rPr>
              <w:t>urpose of evidence</w:t>
            </w:r>
            <w:r w:rsidRPr="009C0955">
              <w:t xml:space="preserve"> </w:t>
            </w:r>
          </w:p>
        </w:tc>
      </w:tr>
      <w:tr w:rsidR="006B75B7" w14:paraId="2444B0A9" w14:textId="77777777" w:rsidTr="005A5B29">
        <w:tc>
          <w:tcPr>
            <w:tcW w:w="2874" w:type="dxa"/>
            <w:vMerge/>
          </w:tcPr>
          <w:p w14:paraId="39EF4294" w14:textId="77777777" w:rsidR="006B75B7" w:rsidRPr="009C0955" w:rsidRDefault="006B75B7" w:rsidP="005A5B29">
            <w:pPr>
              <w:keepNext/>
              <w:spacing w:before="60"/>
              <w:rPr>
                <w:rFonts w:ascii="Times New Roman" w:hAnsi="Times New Roman"/>
                <w:sz w:val="24"/>
              </w:rPr>
            </w:pPr>
          </w:p>
        </w:tc>
        <w:tc>
          <w:tcPr>
            <w:tcW w:w="642" w:type="dxa"/>
          </w:tcPr>
          <w:p w14:paraId="2AD9F279" w14:textId="77777777" w:rsidR="006B75B7" w:rsidRPr="009C0955" w:rsidRDefault="006B75B7" w:rsidP="005A5B29">
            <w:pPr>
              <w:pStyle w:val="unittext"/>
            </w:pPr>
            <w:r>
              <w:t>3</w:t>
            </w:r>
            <w:r w:rsidRPr="009C0955">
              <w:t>.3</w:t>
            </w:r>
          </w:p>
        </w:tc>
        <w:tc>
          <w:tcPr>
            <w:tcW w:w="5726" w:type="dxa"/>
          </w:tcPr>
          <w:p w14:paraId="0637C31C" w14:textId="77777777" w:rsidR="006B75B7" w:rsidRPr="009C0955" w:rsidRDefault="006B75B7" w:rsidP="005A5B29">
            <w:pPr>
              <w:pStyle w:val="unittext"/>
            </w:pPr>
            <w:r w:rsidRPr="00055324">
              <w:t>Identify and discuss</w:t>
            </w:r>
            <w:r>
              <w:rPr>
                <w:b/>
                <w:i/>
              </w:rPr>
              <w:t xml:space="preserve"> t</w:t>
            </w:r>
            <w:r w:rsidRPr="009C0955">
              <w:rPr>
                <w:b/>
                <w:i/>
              </w:rPr>
              <w:t>ypes of evidence</w:t>
            </w:r>
            <w:r w:rsidRPr="009C0955">
              <w:t xml:space="preserve"> required</w:t>
            </w:r>
          </w:p>
        </w:tc>
      </w:tr>
      <w:tr w:rsidR="006B75B7" w14:paraId="3795610E" w14:textId="77777777" w:rsidTr="005A5B29">
        <w:tc>
          <w:tcPr>
            <w:tcW w:w="2874" w:type="dxa"/>
            <w:vMerge/>
          </w:tcPr>
          <w:p w14:paraId="7A3A12AA" w14:textId="77777777" w:rsidR="006B75B7" w:rsidRPr="009C0955" w:rsidRDefault="006B75B7" w:rsidP="005A5B29">
            <w:pPr>
              <w:keepNext/>
              <w:spacing w:before="60"/>
              <w:rPr>
                <w:rFonts w:ascii="Times New Roman" w:hAnsi="Times New Roman"/>
                <w:sz w:val="24"/>
              </w:rPr>
            </w:pPr>
          </w:p>
        </w:tc>
        <w:tc>
          <w:tcPr>
            <w:tcW w:w="642" w:type="dxa"/>
          </w:tcPr>
          <w:p w14:paraId="20EB0AB5" w14:textId="77777777" w:rsidR="006B75B7" w:rsidRPr="009C0955" w:rsidRDefault="006B75B7" w:rsidP="005A5B29">
            <w:pPr>
              <w:pStyle w:val="unittext"/>
            </w:pPr>
            <w:r>
              <w:t>3</w:t>
            </w:r>
            <w:r w:rsidRPr="009C0955">
              <w:t>.4</w:t>
            </w:r>
          </w:p>
        </w:tc>
        <w:tc>
          <w:tcPr>
            <w:tcW w:w="5726" w:type="dxa"/>
          </w:tcPr>
          <w:p w14:paraId="74067A79" w14:textId="77777777" w:rsidR="006B75B7" w:rsidRPr="009C0955" w:rsidRDefault="006B75B7" w:rsidP="005A5B29">
            <w:pPr>
              <w:pStyle w:val="unittext"/>
            </w:pPr>
            <w:r w:rsidRPr="004427E7">
              <w:t>Clarify</w:t>
            </w:r>
            <w:r>
              <w:t xml:space="preserve"> and confirm</w:t>
            </w:r>
            <w:r>
              <w:rPr>
                <w:b/>
                <w:i/>
              </w:rPr>
              <w:t xml:space="preserve"> f</w:t>
            </w:r>
            <w:r w:rsidRPr="009C0955">
              <w:rPr>
                <w:b/>
                <w:i/>
              </w:rPr>
              <w:t>ormat of portfolio</w:t>
            </w:r>
            <w:r w:rsidRPr="009C0955">
              <w:t xml:space="preserve"> </w:t>
            </w:r>
          </w:p>
        </w:tc>
      </w:tr>
      <w:tr w:rsidR="006B75B7" w14:paraId="7A83DBE4" w14:textId="77777777" w:rsidTr="005A5B29">
        <w:tc>
          <w:tcPr>
            <w:tcW w:w="2874" w:type="dxa"/>
            <w:vMerge/>
          </w:tcPr>
          <w:p w14:paraId="78B91B8B" w14:textId="77777777" w:rsidR="006B75B7" w:rsidRPr="009C0955" w:rsidRDefault="006B75B7" w:rsidP="005A5B29">
            <w:pPr>
              <w:keepNext/>
              <w:spacing w:before="60"/>
              <w:rPr>
                <w:rFonts w:ascii="Times New Roman" w:hAnsi="Times New Roman"/>
                <w:sz w:val="24"/>
              </w:rPr>
            </w:pPr>
          </w:p>
        </w:tc>
        <w:tc>
          <w:tcPr>
            <w:tcW w:w="642" w:type="dxa"/>
          </w:tcPr>
          <w:p w14:paraId="70628BF2" w14:textId="77777777" w:rsidR="006B75B7" w:rsidRPr="009C0955" w:rsidRDefault="006B75B7" w:rsidP="005A5B29">
            <w:pPr>
              <w:pStyle w:val="unittext"/>
            </w:pPr>
            <w:r>
              <w:t>3</w:t>
            </w:r>
            <w:r w:rsidRPr="009C0955">
              <w:t>.5</w:t>
            </w:r>
          </w:p>
        </w:tc>
        <w:tc>
          <w:tcPr>
            <w:tcW w:w="5726" w:type="dxa"/>
          </w:tcPr>
          <w:p w14:paraId="0F9FA4D9" w14:textId="77777777" w:rsidR="006B75B7" w:rsidRPr="009C0955" w:rsidRDefault="006B75B7" w:rsidP="005A5B29">
            <w:pPr>
              <w:pStyle w:val="unittext"/>
            </w:pPr>
            <w:r>
              <w:t>Collect e</w:t>
            </w:r>
            <w:r w:rsidRPr="009C0955">
              <w:t>xamples of evidence for portfolio</w:t>
            </w:r>
          </w:p>
        </w:tc>
      </w:tr>
      <w:tr w:rsidR="006B75B7" w14:paraId="05BDB4BB" w14:textId="77777777" w:rsidTr="005A5B29">
        <w:tc>
          <w:tcPr>
            <w:tcW w:w="2874" w:type="dxa"/>
          </w:tcPr>
          <w:p w14:paraId="2F97A979" w14:textId="77777777" w:rsidR="006B75B7" w:rsidRDefault="006B75B7" w:rsidP="005A5B29">
            <w:pPr>
              <w:pStyle w:val="spacer"/>
            </w:pPr>
          </w:p>
        </w:tc>
        <w:tc>
          <w:tcPr>
            <w:tcW w:w="642" w:type="dxa"/>
          </w:tcPr>
          <w:p w14:paraId="684D534F" w14:textId="77777777" w:rsidR="006B75B7" w:rsidRDefault="006B75B7" w:rsidP="005A5B29">
            <w:pPr>
              <w:pStyle w:val="spacer"/>
            </w:pPr>
          </w:p>
        </w:tc>
        <w:tc>
          <w:tcPr>
            <w:tcW w:w="5726" w:type="dxa"/>
          </w:tcPr>
          <w:p w14:paraId="7981DB0F" w14:textId="77777777" w:rsidR="006B75B7" w:rsidRDefault="006B75B7" w:rsidP="005A5B29">
            <w:pPr>
              <w:pStyle w:val="spacer"/>
            </w:pPr>
          </w:p>
        </w:tc>
      </w:tr>
      <w:tr w:rsidR="006B75B7" w14:paraId="0CB87092" w14:textId="77777777" w:rsidTr="005A5B29">
        <w:tc>
          <w:tcPr>
            <w:tcW w:w="2874" w:type="dxa"/>
            <w:vMerge w:val="restart"/>
          </w:tcPr>
          <w:p w14:paraId="59CB1B29" w14:textId="77777777" w:rsidR="006B75B7" w:rsidRPr="00524974" w:rsidRDefault="006B75B7" w:rsidP="005A5B29">
            <w:pPr>
              <w:pStyle w:val="element"/>
              <w:keepNext/>
            </w:pPr>
            <w:r>
              <w:t>4</w:t>
            </w:r>
            <w:r>
              <w:tab/>
            </w:r>
            <w:r w:rsidRPr="00524974">
              <w:t>Monitor and update the individual learning plan</w:t>
            </w:r>
          </w:p>
        </w:tc>
        <w:tc>
          <w:tcPr>
            <w:tcW w:w="642" w:type="dxa"/>
          </w:tcPr>
          <w:p w14:paraId="5FDDDAB2" w14:textId="77777777" w:rsidR="006B75B7" w:rsidRPr="009C0955" w:rsidRDefault="006B75B7" w:rsidP="005A5B29">
            <w:pPr>
              <w:pStyle w:val="unittext"/>
            </w:pPr>
            <w:r>
              <w:t>4</w:t>
            </w:r>
            <w:r w:rsidRPr="009C0955">
              <w:t>.1</w:t>
            </w:r>
          </w:p>
        </w:tc>
        <w:tc>
          <w:tcPr>
            <w:tcW w:w="5726" w:type="dxa"/>
          </w:tcPr>
          <w:p w14:paraId="5D1BC098" w14:textId="77777777" w:rsidR="006B75B7" w:rsidRPr="009C0955" w:rsidRDefault="006B75B7" w:rsidP="005A5B29">
            <w:pPr>
              <w:pStyle w:val="unittext"/>
            </w:pPr>
            <w:r>
              <w:t>Identify p</w:t>
            </w:r>
            <w:r w:rsidRPr="009C0955">
              <w:t xml:space="preserve">rogress towards </w:t>
            </w:r>
            <w:r>
              <w:t>identified</w:t>
            </w:r>
            <w:r w:rsidRPr="009C0955">
              <w:t xml:space="preserve"> goals and objectives </w:t>
            </w:r>
          </w:p>
        </w:tc>
      </w:tr>
      <w:tr w:rsidR="006B75B7" w14:paraId="1F56BA54" w14:textId="77777777" w:rsidTr="005A5B29">
        <w:tc>
          <w:tcPr>
            <w:tcW w:w="2874" w:type="dxa"/>
            <w:vMerge/>
          </w:tcPr>
          <w:p w14:paraId="1AC3535A" w14:textId="77777777" w:rsidR="006B75B7" w:rsidRPr="009C0955" w:rsidRDefault="006B75B7" w:rsidP="005A5B29">
            <w:pPr>
              <w:keepNext/>
              <w:rPr>
                <w:rFonts w:ascii="Times New Roman" w:hAnsi="Times New Roman"/>
                <w:sz w:val="24"/>
              </w:rPr>
            </w:pPr>
          </w:p>
        </w:tc>
        <w:tc>
          <w:tcPr>
            <w:tcW w:w="642" w:type="dxa"/>
          </w:tcPr>
          <w:p w14:paraId="52617405" w14:textId="77777777" w:rsidR="006B75B7" w:rsidRPr="009C0955" w:rsidRDefault="006B75B7" w:rsidP="005A5B29">
            <w:pPr>
              <w:pStyle w:val="unittext"/>
            </w:pPr>
            <w:r>
              <w:t>4</w:t>
            </w:r>
            <w:r w:rsidRPr="009C0955">
              <w:t>.2</w:t>
            </w:r>
          </w:p>
        </w:tc>
        <w:tc>
          <w:tcPr>
            <w:tcW w:w="5726" w:type="dxa"/>
          </w:tcPr>
          <w:p w14:paraId="7FACB2DD" w14:textId="77777777" w:rsidR="006B75B7" w:rsidRPr="009C0955" w:rsidRDefault="006B75B7" w:rsidP="005A5B29">
            <w:pPr>
              <w:pStyle w:val="unittext"/>
            </w:pPr>
            <w:r>
              <w:rPr>
                <w:b/>
                <w:i/>
              </w:rPr>
              <w:t>Determine f</w:t>
            </w:r>
            <w:r w:rsidRPr="00D95BBC">
              <w:rPr>
                <w:b/>
                <w:i/>
              </w:rPr>
              <w:t>actors which contributed to success</w:t>
            </w:r>
            <w:r w:rsidRPr="009C0955">
              <w:t xml:space="preserve"> in meeting goals </w:t>
            </w:r>
          </w:p>
        </w:tc>
      </w:tr>
      <w:tr w:rsidR="006B75B7" w14:paraId="48D1E76A" w14:textId="77777777" w:rsidTr="005A5B29">
        <w:tc>
          <w:tcPr>
            <w:tcW w:w="2874" w:type="dxa"/>
            <w:vMerge/>
          </w:tcPr>
          <w:p w14:paraId="5D36EDAC" w14:textId="77777777" w:rsidR="006B75B7" w:rsidRPr="009C0955" w:rsidRDefault="006B75B7" w:rsidP="005A5B29">
            <w:pPr>
              <w:keepNext/>
              <w:rPr>
                <w:rFonts w:ascii="Times New Roman" w:hAnsi="Times New Roman"/>
                <w:sz w:val="24"/>
              </w:rPr>
            </w:pPr>
          </w:p>
        </w:tc>
        <w:tc>
          <w:tcPr>
            <w:tcW w:w="642" w:type="dxa"/>
          </w:tcPr>
          <w:p w14:paraId="1F48D26D" w14:textId="77777777" w:rsidR="006B75B7" w:rsidRPr="009C0955" w:rsidRDefault="006B75B7" w:rsidP="005A5B29">
            <w:pPr>
              <w:pStyle w:val="unittext"/>
            </w:pPr>
            <w:r>
              <w:t>4</w:t>
            </w:r>
            <w:r w:rsidRPr="009C0955">
              <w:t>.3</w:t>
            </w:r>
          </w:p>
        </w:tc>
        <w:tc>
          <w:tcPr>
            <w:tcW w:w="5726" w:type="dxa"/>
          </w:tcPr>
          <w:p w14:paraId="47BD6B80" w14:textId="77777777" w:rsidR="006B75B7" w:rsidRPr="009C0955" w:rsidRDefault="006B75B7" w:rsidP="005A5B29">
            <w:pPr>
              <w:pStyle w:val="unittext"/>
            </w:pPr>
            <w:r w:rsidRPr="004427E7">
              <w:t>Note</w:t>
            </w:r>
            <w:r>
              <w:rPr>
                <w:b/>
                <w:i/>
              </w:rPr>
              <w:t xml:space="preserve"> b</w:t>
            </w:r>
            <w:r w:rsidRPr="00D95BBC">
              <w:rPr>
                <w:b/>
                <w:i/>
              </w:rPr>
              <w:t xml:space="preserve">arriers </w:t>
            </w:r>
            <w:r w:rsidRPr="009C0955">
              <w:t xml:space="preserve">to success </w:t>
            </w:r>
            <w:r>
              <w:t>in meeting goals</w:t>
            </w:r>
          </w:p>
        </w:tc>
      </w:tr>
      <w:tr w:rsidR="006B75B7" w14:paraId="4CC70518" w14:textId="77777777" w:rsidTr="005A5B29">
        <w:tc>
          <w:tcPr>
            <w:tcW w:w="2874" w:type="dxa"/>
            <w:vMerge/>
          </w:tcPr>
          <w:p w14:paraId="37A7A626" w14:textId="77777777" w:rsidR="006B75B7" w:rsidRPr="009C0955" w:rsidRDefault="006B75B7" w:rsidP="005A5B29">
            <w:pPr>
              <w:keepNext/>
              <w:rPr>
                <w:rFonts w:ascii="Times New Roman" w:hAnsi="Times New Roman"/>
                <w:sz w:val="24"/>
              </w:rPr>
            </w:pPr>
          </w:p>
        </w:tc>
        <w:tc>
          <w:tcPr>
            <w:tcW w:w="642" w:type="dxa"/>
          </w:tcPr>
          <w:p w14:paraId="359DD513" w14:textId="77777777" w:rsidR="006B75B7" w:rsidRPr="009C0955" w:rsidRDefault="006B75B7" w:rsidP="005A5B29">
            <w:pPr>
              <w:pStyle w:val="unittext"/>
            </w:pPr>
            <w:r>
              <w:t>4.4</w:t>
            </w:r>
          </w:p>
        </w:tc>
        <w:tc>
          <w:tcPr>
            <w:tcW w:w="5726" w:type="dxa"/>
          </w:tcPr>
          <w:p w14:paraId="03040882" w14:textId="77777777" w:rsidR="006B75B7" w:rsidRPr="009C0955" w:rsidRDefault="006B75B7" w:rsidP="005A5B29">
            <w:pPr>
              <w:pStyle w:val="unittext"/>
            </w:pPr>
            <w:r>
              <w:t xml:space="preserve">Identify strategies to address barriers </w:t>
            </w:r>
          </w:p>
        </w:tc>
      </w:tr>
      <w:tr w:rsidR="006B75B7" w14:paraId="224B8C5F" w14:textId="77777777" w:rsidTr="005A5B29">
        <w:tc>
          <w:tcPr>
            <w:tcW w:w="2874" w:type="dxa"/>
            <w:vMerge/>
          </w:tcPr>
          <w:p w14:paraId="0A1B4776" w14:textId="77777777" w:rsidR="006B75B7" w:rsidRPr="009C0955" w:rsidRDefault="006B75B7" w:rsidP="005A5B29">
            <w:pPr>
              <w:keepNext/>
              <w:rPr>
                <w:rFonts w:ascii="Times New Roman" w:hAnsi="Times New Roman"/>
                <w:sz w:val="24"/>
              </w:rPr>
            </w:pPr>
          </w:p>
        </w:tc>
        <w:tc>
          <w:tcPr>
            <w:tcW w:w="642" w:type="dxa"/>
          </w:tcPr>
          <w:p w14:paraId="539126E6" w14:textId="77777777" w:rsidR="006B75B7" w:rsidRPr="009C0955" w:rsidRDefault="006B75B7" w:rsidP="005A5B29">
            <w:pPr>
              <w:pStyle w:val="unittext"/>
            </w:pPr>
            <w:r>
              <w:t>4</w:t>
            </w:r>
            <w:r w:rsidRPr="009C0955">
              <w:t>.5</w:t>
            </w:r>
          </w:p>
        </w:tc>
        <w:tc>
          <w:tcPr>
            <w:tcW w:w="5726" w:type="dxa"/>
          </w:tcPr>
          <w:p w14:paraId="028E25C4" w14:textId="77777777" w:rsidR="006B75B7" w:rsidRPr="009C0955" w:rsidRDefault="006B75B7" w:rsidP="005A5B29">
            <w:pPr>
              <w:pStyle w:val="unittext"/>
            </w:pPr>
            <w:r>
              <w:t>Amend i</w:t>
            </w:r>
            <w:r w:rsidRPr="009C0955">
              <w:t xml:space="preserve">ndividual learning </w:t>
            </w:r>
            <w:r>
              <w:t>plan as needed</w:t>
            </w:r>
          </w:p>
        </w:tc>
      </w:tr>
      <w:tr w:rsidR="006B75B7" w14:paraId="32F78DD1" w14:textId="77777777" w:rsidTr="005A5B29">
        <w:tc>
          <w:tcPr>
            <w:tcW w:w="2874" w:type="dxa"/>
          </w:tcPr>
          <w:p w14:paraId="4754ECE2" w14:textId="77777777" w:rsidR="006B75B7" w:rsidRDefault="006B75B7" w:rsidP="005A5B29">
            <w:pPr>
              <w:pStyle w:val="spacer"/>
            </w:pPr>
          </w:p>
        </w:tc>
        <w:tc>
          <w:tcPr>
            <w:tcW w:w="6368" w:type="dxa"/>
            <w:gridSpan w:val="2"/>
          </w:tcPr>
          <w:p w14:paraId="201078D0" w14:textId="77777777" w:rsidR="006B75B7" w:rsidRDefault="006B75B7" w:rsidP="005A5B29">
            <w:pPr>
              <w:pStyle w:val="spacer"/>
            </w:pPr>
          </w:p>
        </w:tc>
      </w:tr>
      <w:tr w:rsidR="006B75B7" w14:paraId="29DF9C70" w14:textId="77777777" w:rsidTr="005A5B29">
        <w:tc>
          <w:tcPr>
            <w:tcW w:w="9242" w:type="dxa"/>
            <w:gridSpan w:val="3"/>
          </w:tcPr>
          <w:p w14:paraId="5E0864FD" w14:textId="77777777" w:rsidR="006B75B7" w:rsidRDefault="006B75B7" w:rsidP="005A5B29">
            <w:pPr>
              <w:pStyle w:val="Heading21"/>
            </w:pPr>
            <w:r>
              <w:t>Required Knowledge and Skills</w:t>
            </w:r>
          </w:p>
          <w:p w14:paraId="0317247E" w14:textId="77777777" w:rsidR="006B75B7" w:rsidRDefault="006B75B7" w:rsidP="005A5B29">
            <w:pPr>
              <w:pStyle w:val="text"/>
            </w:pPr>
            <w:r w:rsidRPr="005979AA">
              <w:t>This describes the essential skills and knowledge and their level required for this unit</w:t>
            </w:r>
            <w:r>
              <w:t>.</w:t>
            </w:r>
          </w:p>
        </w:tc>
      </w:tr>
      <w:tr w:rsidR="006B75B7" w14:paraId="485F6FA0" w14:textId="77777777" w:rsidTr="005A5B29">
        <w:tc>
          <w:tcPr>
            <w:tcW w:w="9242" w:type="dxa"/>
            <w:gridSpan w:val="3"/>
          </w:tcPr>
          <w:p w14:paraId="0281440B" w14:textId="77777777" w:rsidR="006B75B7" w:rsidRDefault="006B75B7" w:rsidP="005A5B29">
            <w:pPr>
              <w:pStyle w:val="unittext"/>
            </w:pPr>
            <w:r>
              <w:t>Required Knowledge:</w:t>
            </w:r>
          </w:p>
          <w:p w14:paraId="341C0BD3" w14:textId="77777777" w:rsidR="006B75B7" w:rsidRDefault="006B75B7" w:rsidP="005A5B29">
            <w:pPr>
              <w:pStyle w:val="bullet"/>
              <w:numPr>
                <w:ilvl w:val="0"/>
                <w:numId w:val="13"/>
              </w:numPr>
              <w:ind w:left="284" w:hanging="284"/>
            </w:pPr>
            <w:r w:rsidRPr="00C447DD">
              <w:t>imp</w:t>
            </w:r>
            <w:r>
              <w:t>ortance of a learning plan to support achievement of goals</w:t>
            </w:r>
          </w:p>
          <w:p w14:paraId="32FE6F7A" w14:textId="77777777" w:rsidR="006B75B7" w:rsidRDefault="006B75B7" w:rsidP="005A5B29">
            <w:pPr>
              <w:pStyle w:val="bullet"/>
              <w:numPr>
                <w:ilvl w:val="0"/>
                <w:numId w:val="13"/>
              </w:numPr>
              <w:ind w:left="284" w:hanging="284"/>
            </w:pPr>
            <w:r>
              <w:t xml:space="preserve">factors which can support or hinder progress in achievement of goals </w:t>
            </w:r>
          </w:p>
          <w:p w14:paraId="66077349" w14:textId="77777777" w:rsidR="006B75B7" w:rsidRDefault="006B75B7" w:rsidP="005A5B29">
            <w:pPr>
              <w:pStyle w:val="bullet"/>
              <w:numPr>
                <w:ilvl w:val="0"/>
                <w:numId w:val="13"/>
              </w:numPr>
              <w:ind w:left="284" w:hanging="284"/>
            </w:pPr>
            <w:r>
              <w:t xml:space="preserve">different strategies to address barriers and difficulties </w:t>
            </w:r>
          </w:p>
          <w:p w14:paraId="46DE9ACD" w14:textId="77777777" w:rsidR="006B75B7" w:rsidRDefault="006B75B7" w:rsidP="005A5B29">
            <w:pPr>
              <w:pStyle w:val="bullet"/>
              <w:numPr>
                <w:ilvl w:val="0"/>
                <w:numId w:val="0"/>
              </w:numPr>
              <w:ind w:left="284" w:hanging="284"/>
            </w:pPr>
            <w:r>
              <w:t>Required Skills:</w:t>
            </w:r>
          </w:p>
          <w:p w14:paraId="64E577CC" w14:textId="77777777" w:rsidR="006B75B7" w:rsidRPr="00055324" w:rsidRDefault="006B75B7" w:rsidP="005A5B29">
            <w:pPr>
              <w:pStyle w:val="bullet"/>
              <w:numPr>
                <w:ilvl w:val="0"/>
                <w:numId w:val="13"/>
              </w:numPr>
              <w:ind w:left="284" w:hanging="284"/>
            </w:pPr>
            <w:r w:rsidRPr="00055324">
              <w:t>communication</w:t>
            </w:r>
            <w:r>
              <w:t xml:space="preserve"> and literacy</w:t>
            </w:r>
            <w:r w:rsidRPr="00055324">
              <w:t xml:space="preserve"> skills to</w:t>
            </w:r>
            <w:r>
              <w:t>:</w:t>
            </w:r>
          </w:p>
          <w:p w14:paraId="5231B855" w14:textId="77777777" w:rsidR="006B75B7" w:rsidRDefault="006B75B7" w:rsidP="005A5B29">
            <w:pPr>
              <w:pStyle w:val="endash"/>
              <w:keepNext/>
              <w:ind w:left="568" w:hanging="284"/>
            </w:pPr>
            <w:r>
              <w:t>participate in the planning process to develop a learning plan</w:t>
            </w:r>
          </w:p>
          <w:p w14:paraId="58796BF2" w14:textId="77777777" w:rsidR="006B75B7" w:rsidRDefault="006B75B7" w:rsidP="005A5B29">
            <w:pPr>
              <w:pStyle w:val="endash"/>
              <w:keepNext/>
              <w:ind w:left="568" w:hanging="284"/>
            </w:pPr>
            <w:r>
              <w:t>read and interpret a range of information related to own goals</w:t>
            </w:r>
          </w:p>
          <w:p w14:paraId="452EFF4D" w14:textId="77777777" w:rsidR="006B75B7" w:rsidRDefault="006B75B7" w:rsidP="005A5B29">
            <w:pPr>
              <w:pStyle w:val="endash"/>
              <w:keepNext/>
              <w:ind w:left="568" w:hanging="284"/>
            </w:pPr>
            <w:r>
              <w:t>discuss preparation of portfolio</w:t>
            </w:r>
          </w:p>
          <w:p w14:paraId="37050564" w14:textId="77777777" w:rsidR="006B75B7" w:rsidRDefault="006B75B7" w:rsidP="005A5B29">
            <w:pPr>
              <w:pStyle w:val="bullet"/>
              <w:numPr>
                <w:ilvl w:val="0"/>
                <w:numId w:val="13"/>
              </w:numPr>
              <w:ind w:left="284" w:hanging="284"/>
            </w:pPr>
            <w:r>
              <w:t>problem solving skills to:</w:t>
            </w:r>
          </w:p>
          <w:p w14:paraId="56AC8DB1" w14:textId="77777777" w:rsidR="006B75B7" w:rsidRDefault="006B75B7" w:rsidP="005A5B29">
            <w:pPr>
              <w:pStyle w:val="endash"/>
              <w:keepNext/>
              <w:ind w:left="568" w:hanging="284"/>
            </w:pPr>
            <w:r>
              <w:t>gather and use information to support development of the plan</w:t>
            </w:r>
          </w:p>
          <w:p w14:paraId="34C49A44" w14:textId="77777777" w:rsidR="006B75B7" w:rsidRDefault="006B75B7" w:rsidP="005A5B29">
            <w:pPr>
              <w:pStyle w:val="endash"/>
              <w:keepNext/>
              <w:ind w:left="568" w:hanging="284"/>
            </w:pPr>
            <w:r>
              <w:t>draw on previous experiences to inform development of the plan</w:t>
            </w:r>
          </w:p>
          <w:p w14:paraId="755EE9CF" w14:textId="77777777" w:rsidR="006B75B7" w:rsidRDefault="006B75B7" w:rsidP="005A5B29">
            <w:pPr>
              <w:pStyle w:val="endash"/>
              <w:keepNext/>
              <w:ind w:left="568" w:hanging="284"/>
            </w:pPr>
            <w:r>
              <w:t xml:space="preserve">identify, select and organise evidence for portfolio </w:t>
            </w:r>
            <w:r w:rsidRPr="00C447DD">
              <w:t>using an established model</w:t>
            </w:r>
          </w:p>
          <w:p w14:paraId="553C9280" w14:textId="77777777" w:rsidR="006B75B7" w:rsidRDefault="006B75B7" w:rsidP="005A5B29">
            <w:pPr>
              <w:pStyle w:val="endash"/>
              <w:keepNext/>
              <w:ind w:left="568" w:hanging="284"/>
            </w:pPr>
            <w:r>
              <w:t xml:space="preserve">compare own skills to identified goals </w:t>
            </w:r>
          </w:p>
          <w:p w14:paraId="0FCD0C59" w14:textId="77777777" w:rsidR="006B75B7" w:rsidRDefault="006B75B7" w:rsidP="005A5B29">
            <w:pPr>
              <w:pStyle w:val="endash"/>
              <w:keepNext/>
              <w:ind w:left="568" w:hanging="284"/>
            </w:pPr>
            <w:r>
              <w:t xml:space="preserve">identify steps to achieve goals </w:t>
            </w:r>
          </w:p>
        </w:tc>
      </w:tr>
      <w:tr w:rsidR="006B75B7" w14:paraId="055E7F15" w14:textId="77777777" w:rsidTr="005A5B29">
        <w:tc>
          <w:tcPr>
            <w:tcW w:w="9242" w:type="dxa"/>
            <w:gridSpan w:val="3"/>
          </w:tcPr>
          <w:p w14:paraId="104A16EF" w14:textId="77777777" w:rsidR="006B75B7" w:rsidRDefault="006B75B7" w:rsidP="005A5B29">
            <w:pPr>
              <w:pStyle w:val="spacer"/>
            </w:pPr>
          </w:p>
        </w:tc>
      </w:tr>
      <w:tr w:rsidR="006B75B7" w14:paraId="3A777663" w14:textId="77777777" w:rsidTr="005A5B29">
        <w:tc>
          <w:tcPr>
            <w:tcW w:w="9242" w:type="dxa"/>
            <w:gridSpan w:val="3"/>
          </w:tcPr>
          <w:p w14:paraId="153DFB35" w14:textId="77777777" w:rsidR="006B75B7" w:rsidRDefault="006B75B7" w:rsidP="005A5B29">
            <w:pPr>
              <w:pStyle w:val="Heading21"/>
            </w:pPr>
            <w:r>
              <w:t>Range Statement</w:t>
            </w:r>
          </w:p>
          <w:p w14:paraId="05DAEB09" w14:textId="77777777" w:rsidR="006B75B7" w:rsidRDefault="006B75B7" w:rsidP="005A5B29">
            <w:pPr>
              <w:pStyle w:val="text"/>
            </w:pPr>
            <w:r w:rsidRPr="005979AA">
              <w:lastRenderedPageBreak/>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6B75B7" w14:paraId="50910A9B" w14:textId="77777777" w:rsidTr="005A5B29">
        <w:tc>
          <w:tcPr>
            <w:tcW w:w="3516" w:type="dxa"/>
            <w:gridSpan w:val="2"/>
          </w:tcPr>
          <w:p w14:paraId="14057DB3" w14:textId="77777777" w:rsidR="006B75B7" w:rsidRPr="009C0955" w:rsidRDefault="006B75B7" w:rsidP="005A5B29">
            <w:pPr>
              <w:pStyle w:val="unittext"/>
            </w:pPr>
            <w:r>
              <w:rPr>
                <w:b/>
                <w:i/>
              </w:rPr>
              <w:lastRenderedPageBreak/>
              <w:t>G</w:t>
            </w:r>
            <w:r w:rsidRPr="00087F95">
              <w:rPr>
                <w:b/>
                <w:i/>
              </w:rPr>
              <w:t>oals</w:t>
            </w:r>
            <w:r w:rsidRPr="009C0955">
              <w:t xml:space="preserve"> may include:</w:t>
            </w:r>
          </w:p>
        </w:tc>
        <w:tc>
          <w:tcPr>
            <w:tcW w:w="5726" w:type="dxa"/>
          </w:tcPr>
          <w:p w14:paraId="31B3E550" w14:textId="77777777" w:rsidR="006B75B7" w:rsidRPr="009C0955" w:rsidRDefault="006B75B7" w:rsidP="005A5B29">
            <w:pPr>
              <w:pStyle w:val="bullet"/>
              <w:numPr>
                <w:ilvl w:val="0"/>
                <w:numId w:val="13"/>
              </w:numPr>
              <w:ind w:left="284" w:hanging="284"/>
            </w:pPr>
            <w:r>
              <w:t>i</w:t>
            </w:r>
            <w:r w:rsidRPr="009C0955">
              <w:t>mproving reading, writing and numeracy skills for a variety of purposes:</w:t>
            </w:r>
          </w:p>
          <w:p w14:paraId="5D710B1F" w14:textId="77777777" w:rsidR="006B75B7" w:rsidRPr="00087F95" w:rsidRDefault="006B75B7" w:rsidP="005A5B29">
            <w:pPr>
              <w:pStyle w:val="endash"/>
              <w:keepNext/>
              <w:ind w:left="568" w:hanging="284"/>
            </w:pPr>
            <w:r w:rsidRPr="00087F95">
              <w:t>further study</w:t>
            </w:r>
          </w:p>
          <w:p w14:paraId="54C49507" w14:textId="77777777" w:rsidR="006B75B7" w:rsidRPr="00087F95" w:rsidRDefault="006B75B7" w:rsidP="005A5B29">
            <w:pPr>
              <w:pStyle w:val="endash"/>
              <w:keepNext/>
              <w:ind w:left="568" w:hanging="284"/>
            </w:pPr>
            <w:r w:rsidRPr="00087F95">
              <w:t>employment</w:t>
            </w:r>
          </w:p>
          <w:p w14:paraId="1496158C" w14:textId="77777777" w:rsidR="006B75B7" w:rsidRDefault="006B75B7" w:rsidP="005A5B29">
            <w:pPr>
              <w:pStyle w:val="endash"/>
              <w:keepNext/>
              <w:ind w:left="568" w:hanging="284"/>
            </w:pPr>
            <w:r w:rsidRPr="00087F95">
              <w:t>community participation</w:t>
            </w:r>
          </w:p>
          <w:p w14:paraId="5CC553D4" w14:textId="77777777" w:rsidR="006B75B7" w:rsidRPr="00087F95" w:rsidRDefault="006B75B7" w:rsidP="005A5B29">
            <w:pPr>
              <w:pStyle w:val="endash"/>
              <w:keepNext/>
              <w:ind w:left="568" w:hanging="284"/>
            </w:pPr>
            <w:r>
              <w:t>personal motivation</w:t>
            </w:r>
            <w:r w:rsidRPr="00087F95">
              <w:t xml:space="preserve"> </w:t>
            </w:r>
          </w:p>
          <w:p w14:paraId="192DE028" w14:textId="77777777" w:rsidR="006B75B7" w:rsidRPr="00087F95" w:rsidRDefault="006B75B7" w:rsidP="005A5B29">
            <w:pPr>
              <w:pStyle w:val="endash"/>
              <w:keepNext/>
              <w:ind w:left="568" w:hanging="284"/>
            </w:pPr>
            <w:r w:rsidRPr="00087F95">
              <w:t>health and well being</w:t>
            </w:r>
          </w:p>
          <w:p w14:paraId="0FFD26D7" w14:textId="77777777" w:rsidR="006B75B7" w:rsidRPr="00087F95" w:rsidRDefault="006B75B7" w:rsidP="005A5B29">
            <w:pPr>
              <w:pStyle w:val="endash"/>
              <w:keepNext/>
              <w:ind w:left="568" w:hanging="284"/>
            </w:pPr>
            <w:r w:rsidRPr="00087F95">
              <w:t>support for others</w:t>
            </w:r>
          </w:p>
          <w:p w14:paraId="7DC7C471" w14:textId="77777777" w:rsidR="006B75B7" w:rsidRPr="003834A5" w:rsidRDefault="006B75B7" w:rsidP="005A5B29">
            <w:pPr>
              <w:pStyle w:val="bullet"/>
              <w:numPr>
                <w:ilvl w:val="0"/>
                <w:numId w:val="13"/>
              </w:numPr>
              <w:ind w:left="284" w:hanging="284"/>
            </w:pPr>
            <w:r>
              <w:t xml:space="preserve">acquiring </w:t>
            </w:r>
            <w:r w:rsidRPr="003834A5">
              <w:t>new skills and knowledge</w:t>
            </w:r>
          </w:p>
          <w:p w14:paraId="73C8280C" w14:textId="77777777" w:rsidR="006B75B7" w:rsidRPr="003834A5" w:rsidRDefault="006B75B7" w:rsidP="005A5B29">
            <w:pPr>
              <w:pStyle w:val="bullet"/>
              <w:numPr>
                <w:ilvl w:val="0"/>
                <w:numId w:val="13"/>
              </w:numPr>
              <w:ind w:left="284" w:hanging="284"/>
              <w:rPr>
                <w:szCs w:val="24"/>
              </w:rPr>
            </w:pPr>
            <w:r>
              <w:rPr>
                <w:szCs w:val="24"/>
              </w:rPr>
              <w:t xml:space="preserve">gaining </w:t>
            </w:r>
            <w:r w:rsidRPr="003834A5">
              <w:rPr>
                <w:szCs w:val="24"/>
              </w:rPr>
              <w:t>specific competencies</w:t>
            </w:r>
          </w:p>
          <w:p w14:paraId="60B53E15" w14:textId="77777777" w:rsidR="006B75B7" w:rsidRPr="003834A5" w:rsidRDefault="006B75B7" w:rsidP="005A5B29">
            <w:pPr>
              <w:pStyle w:val="bullet"/>
              <w:numPr>
                <w:ilvl w:val="0"/>
                <w:numId w:val="13"/>
              </w:numPr>
              <w:ind w:left="284" w:hanging="284"/>
              <w:rPr>
                <w:szCs w:val="24"/>
              </w:rPr>
            </w:pPr>
            <w:r>
              <w:rPr>
                <w:szCs w:val="24"/>
              </w:rPr>
              <w:t xml:space="preserve">meeting </w:t>
            </w:r>
            <w:r w:rsidRPr="003834A5">
              <w:rPr>
                <w:szCs w:val="24"/>
              </w:rPr>
              <w:t>employment requirements</w:t>
            </w:r>
          </w:p>
          <w:p w14:paraId="241B90DC" w14:textId="77777777" w:rsidR="006B75B7" w:rsidRPr="009C0955" w:rsidRDefault="006B75B7" w:rsidP="005A5B29">
            <w:pPr>
              <w:pStyle w:val="bullet"/>
              <w:numPr>
                <w:ilvl w:val="0"/>
                <w:numId w:val="13"/>
              </w:numPr>
              <w:ind w:left="284" w:hanging="284"/>
            </w:pPr>
            <w:r>
              <w:rPr>
                <w:szCs w:val="24"/>
              </w:rPr>
              <w:t xml:space="preserve">improving </w:t>
            </w:r>
            <w:r w:rsidRPr="003834A5">
              <w:rPr>
                <w:szCs w:val="24"/>
              </w:rPr>
              <w:t xml:space="preserve">career </w:t>
            </w:r>
            <w:r>
              <w:rPr>
                <w:szCs w:val="24"/>
              </w:rPr>
              <w:t>prospects</w:t>
            </w:r>
          </w:p>
        </w:tc>
      </w:tr>
      <w:tr w:rsidR="006B75B7" w14:paraId="223435C4" w14:textId="77777777" w:rsidTr="005A5B29">
        <w:tc>
          <w:tcPr>
            <w:tcW w:w="9242" w:type="dxa"/>
            <w:gridSpan w:val="3"/>
          </w:tcPr>
          <w:p w14:paraId="6750CF79" w14:textId="77777777" w:rsidR="006B75B7" w:rsidRDefault="006B75B7" w:rsidP="005A5B29">
            <w:pPr>
              <w:pStyle w:val="spacer"/>
            </w:pPr>
          </w:p>
        </w:tc>
      </w:tr>
      <w:tr w:rsidR="006B75B7" w14:paraId="7F772887" w14:textId="77777777" w:rsidTr="005A5B29">
        <w:tc>
          <w:tcPr>
            <w:tcW w:w="3516" w:type="dxa"/>
            <w:gridSpan w:val="2"/>
          </w:tcPr>
          <w:p w14:paraId="47FF6DC1" w14:textId="77777777" w:rsidR="006B75B7" w:rsidRPr="009C0955" w:rsidRDefault="006B75B7" w:rsidP="005A5B29">
            <w:pPr>
              <w:pStyle w:val="unittext"/>
            </w:pPr>
            <w:r w:rsidRPr="00087F95">
              <w:rPr>
                <w:b/>
                <w:i/>
              </w:rPr>
              <w:t>Previous experiences</w:t>
            </w:r>
            <w:r w:rsidRPr="009C0955">
              <w:t xml:space="preserve"> </w:t>
            </w:r>
            <w:r>
              <w:t>may</w:t>
            </w:r>
            <w:r w:rsidRPr="009C0955">
              <w:t xml:space="preserve"> include:</w:t>
            </w:r>
          </w:p>
        </w:tc>
        <w:tc>
          <w:tcPr>
            <w:tcW w:w="5726" w:type="dxa"/>
          </w:tcPr>
          <w:p w14:paraId="2D225EE1" w14:textId="77777777" w:rsidR="006B75B7" w:rsidRPr="003834A5" w:rsidRDefault="006B75B7" w:rsidP="005A5B29">
            <w:pPr>
              <w:pStyle w:val="bullet"/>
              <w:numPr>
                <w:ilvl w:val="0"/>
                <w:numId w:val="13"/>
              </w:numPr>
              <w:ind w:left="284" w:hanging="284"/>
            </w:pPr>
            <w:r w:rsidRPr="00620E82">
              <w:rPr>
                <w:szCs w:val="24"/>
              </w:rPr>
              <w:t>work</w:t>
            </w:r>
            <w:r w:rsidRPr="009C0955">
              <w:t xml:space="preserve"> </w:t>
            </w:r>
            <w:r w:rsidRPr="003834A5">
              <w:t xml:space="preserve">experience </w:t>
            </w:r>
          </w:p>
          <w:p w14:paraId="1A9EA872" w14:textId="77777777" w:rsidR="006B75B7" w:rsidRPr="003834A5" w:rsidRDefault="006B75B7" w:rsidP="005A5B29">
            <w:pPr>
              <w:pStyle w:val="bullet"/>
              <w:numPr>
                <w:ilvl w:val="0"/>
                <w:numId w:val="13"/>
              </w:numPr>
              <w:ind w:left="284" w:hanging="284"/>
            </w:pPr>
            <w:r w:rsidRPr="003834A5">
              <w:t xml:space="preserve">volunteer or recreational experience </w:t>
            </w:r>
          </w:p>
          <w:p w14:paraId="53B0D48F" w14:textId="77777777" w:rsidR="006B75B7" w:rsidRDefault="006B75B7" w:rsidP="005A5B29">
            <w:pPr>
              <w:pStyle w:val="bullet"/>
              <w:numPr>
                <w:ilvl w:val="0"/>
                <w:numId w:val="13"/>
              </w:numPr>
              <w:ind w:left="284" w:hanging="284"/>
            </w:pPr>
            <w:r w:rsidRPr="003834A5">
              <w:t xml:space="preserve">family responsibilities </w:t>
            </w:r>
          </w:p>
          <w:p w14:paraId="41D7662A" w14:textId="77777777" w:rsidR="006B75B7" w:rsidRPr="003834A5" w:rsidRDefault="006B75B7" w:rsidP="005A5B29">
            <w:pPr>
              <w:pStyle w:val="bullet"/>
              <w:numPr>
                <w:ilvl w:val="0"/>
                <w:numId w:val="13"/>
              </w:numPr>
              <w:ind w:left="284" w:hanging="284"/>
              <w:rPr>
                <w:szCs w:val="24"/>
              </w:rPr>
            </w:pPr>
            <w:r w:rsidRPr="003834A5">
              <w:rPr>
                <w:szCs w:val="24"/>
              </w:rPr>
              <w:t>study including formal schooling or informal learning</w:t>
            </w:r>
          </w:p>
        </w:tc>
      </w:tr>
      <w:tr w:rsidR="006B75B7" w14:paraId="6C02765E" w14:textId="77777777" w:rsidTr="005A5B29">
        <w:tc>
          <w:tcPr>
            <w:tcW w:w="3516" w:type="dxa"/>
            <w:gridSpan w:val="2"/>
          </w:tcPr>
          <w:p w14:paraId="195AC9FE" w14:textId="77777777" w:rsidR="006B75B7" w:rsidRPr="00087F95" w:rsidRDefault="006B75B7" w:rsidP="005A5B29">
            <w:pPr>
              <w:pStyle w:val="spacer"/>
            </w:pPr>
          </w:p>
        </w:tc>
        <w:tc>
          <w:tcPr>
            <w:tcW w:w="5726" w:type="dxa"/>
          </w:tcPr>
          <w:p w14:paraId="4B03CDFE" w14:textId="77777777" w:rsidR="006B75B7" w:rsidRPr="00620E82" w:rsidRDefault="006B75B7" w:rsidP="005A5B29">
            <w:pPr>
              <w:pStyle w:val="spacer"/>
              <w:rPr>
                <w:szCs w:val="24"/>
              </w:rPr>
            </w:pPr>
          </w:p>
        </w:tc>
      </w:tr>
      <w:tr w:rsidR="006B75B7" w14:paraId="591D0524" w14:textId="77777777" w:rsidTr="005A5B29">
        <w:tc>
          <w:tcPr>
            <w:tcW w:w="3516" w:type="dxa"/>
            <w:gridSpan w:val="2"/>
          </w:tcPr>
          <w:p w14:paraId="3583DFF9" w14:textId="77777777" w:rsidR="006B75B7" w:rsidRPr="00087F95" w:rsidRDefault="006B75B7" w:rsidP="005A5B29">
            <w:pPr>
              <w:pStyle w:val="unittext"/>
              <w:rPr>
                <w:b/>
                <w:i/>
              </w:rPr>
            </w:pPr>
            <w:r>
              <w:rPr>
                <w:b/>
                <w:i/>
              </w:rPr>
              <w:t>S</w:t>
            </w:r>
            <w:r w:rsidRPr="00800D6C">
              <w:rPr>
                <w:b/>
                <w:i/>
              </w:rPr>
              <w:t>upport resources</w:t>
            </w:r>
            <w:r>
              <w:rPr>
                <w:b/>
                <w:i/>
              </w:rPr>
              <w:t xml:space="preserve"> </w:t>
            </w:r>
            <w:r w:rsidRPr="00087F95">
              <w:t>may include:</w:t>
            </w:r>
          </w:p>
        </w:tc>
        <w:tc>
          <w:tcPr>
            <w:tcW w:w="5726" w:type="dxa"/>
          </w:tcPr>
          <w:p w14:paraId="1F34159F" w14:textId="77777777" w:rsidR="006B75B7" w:rsidRPr="00C1750E" w:rsidRDefault="006B75B7" w:rsidP="005A5B29">
            <w:pPr>
              <w:pStyle w:val="bullet"/>
              <w:numPr>
                <w:ilvl w:val="0"/>
                <w:numId w:val="13"/>
              </w:numPr>
              <w:ind w:left="284" w:hanging="284"/>
            </w:pPr>
            <w:r w:rsidRPr="00C1750E">
              <w:t>audio-visual aids</w:t>
            </w:r>
          </w:p>
          <w:p w14:paraId="2C2E3726" w14:textId="77777777" w:rsidR="006B75B7" w:rsidRPr="00C1750E" w:rsidRDefault="006B75B7" w:rsidP="005A5B29">
            <w:pPr>
              <w:pStyle w:val="bullet"/>
              <w:numPr>
                <w:ilvl w:val="0"/>
                <w:numId w:val="13"/>
              </w:numPr>
              <w:ind w:left="284" w:hanging="284"/>
            </w:pPr>
            <w:r w:rsidRPr="00C1750E">
              <w:t>visual materials such as diagrams</w:t>
            </w:r>
          </w:p>
          <w:p w14:paraId="0406841A" w14:textId="77777777" w:rsidR="006B75B7" w:rsidRPr="00C1750E" w:rsidRDefault="006B75B7" w:rsidP="005A5B29">
            <w:pPr>
              <w:pStyle w:val="bullet"/>
              <w:numPr>
                <w:ilvl w:val="0"/>
                <w:numId w:val="13"/>
              </w:numPr>
              <w:ind w:left="284" w:hanging="284"/>
            </w:pPr>
            <w:r w:rsidRPr="00C1750E">
              <w:t>ICT based tools</w:t>
            </w:r>
          </w:p>
          <w:p w14:paraId="09067E04" w14:textId="77777777" w:rsidR="006B75B7" w:rsidRPr="00620E82" w:rsidRDefault="006B75B7" w:rsidP="005A5B29">
            <w:pPr>
              <w:pStyle w:val="bullet"/>
              <w:numPr>
                <w:ilvl w:val="0"/>
                <w:numId w:val="13"/>
              </w:numPr>
              <w:ind w:left="284" w:hanging="284"/>
              <w:rPr>
                <w:szCs w:val="24"/>
              </w:rPr>
            </w:pPr>
            <w:r w:rsidRPr="00C1750E">
              <w:t>library</w:t>
            </w:r>
          </w:p>
        </w:tc>
      </w:tr>
      <w:tr w:rsidR="006B75B7" w14:paraId="479803DC" w14:textId="77777777" w:rsidTr="005A5B29">
        <w:tc>
          <w:tcPr>
            <w:tcW w:w="9242" w:type="dxa"/>
            <w:gridSpan w:val="3"/>
          </w:tcPr>
          <w:p w14:paraId="495B1DEE" w14:textId="77777777" w:rsidR="006B75B7" w:rsidRDefault="006B75B7" w:rsidP="005A5B29">
            <w:pPr>
              <w:pStyle w:val="spacer"/>
            </w:pPr>
          </w:p>
        </w:tc>
      </w:tr>
      <w:tr w:rsidR="006B75B7" w14:paraId="43EBA2E5" w14:textId="77777777" w:rsidTr="005A5B29">
        <w:tc>
          <w:tcPr>
            <w:tcW w:w="3516" w:type="dxa"/>
            <w:gridSpan w:val="2"/>
          </w:tcPr>
          <w:p w14:paraId="2DD8E4F1" w14:textId="77777777" w:rsidR="006B75B7" w:rsidRPr="009C0955" w:rsidRDefault="006B75B7" w:rsidP="005A5B29">
            <w:pPr>
              <w:pStyle w:val="unittext"/>
            </w:pPr>
            <w:r w:rsidRPr="00087F95">
              <w:rPr>
                <w:b/>
                <w:i/>
              </w:rPr>
              <w:t>Purposes of a learning plan</w:t>
            </w:r>
            <w:r w:rsidRPr="009C0955">
              <w:t xml:space="preserve"> may include:</w:t>
            </w:r>
          </w:p>
        </w:tc>
        <w:tc>
          <w:tcPr>
            <w:tcW w:w="5726" w:type="dxa"/>
          </w:tcPr>
          <w:p w14:paraId="74D3B91B" w14:textId="77777777" w:rsidR="006B75B7" w:rsidRPr="003834A5" w:rsidRDefault="006B75B7" w:rsidP="005A5B29">
            <w:pPr>
              <w:pStyle w:val="bullet"/>
              <w:numPr>
                <w:ilvl w:val="0"/>
                <w:numId w:val="13"/>
              </w:numPr>
              <w:ind w:left="284" w:hanging="284"/>
            </w:pPr>
            <w:r w:rsidRPr="003834A5">
              <w:t>assisting the learner to plan systematically for the attainment of goals</w:t>
            </w:r>
          </w:p>
          <w:p w14:paraId="79712C8D" w14:textId="77777777" w:rsidR="006B75B7" w:rsidRPr="003834A5" w:rsidRDefault="006B75B7" w:rsidP="005A5B29">
            <w:pPr>
              <w:pStyle w:val="bullet"/>
              <w:numPr>
                <w:ilvl w:val="0"/>
                <w:numId w:val="13"/>
              </w:numPr>
              <w:ind w:left="284" w:hanging="284"/>
            </w:pPr>
            <w:r w:rsidRPr="003834A5">
              <w:t>as a tool to monitor progress</w:t>
            </w:r>
          </w:p>
          <w:p w14:paraId="05C72539" w14:textId="77777777" w:rsidR="006B75B7" w:rsidRPr="003834A5" w:rsidRDefault="006B75B7" w:rsidP="005A5B29">
            <w:pPr>
              <w:pStyle w:val="bullet"/>
              <w:numPr>
                <w:ilvl w:val="0"/>
                <w:numId w:val="13"/>
              </w:numPr>
              <w:ind w:left="284" w:hanging="284"/>
            </w:pPr>
            <w:r w:rsidRPr="003834A5">
              <w:t>to assist the transition of the learner to his/ her preferred o</w:t>
            </w:r>
            <w:r>
              <w:t>ptions at the end of the course</w:t>
            </w:r>
          </w:p>
        </w:tc>
      </w:tr>
      <w:tr w:rsidR="006B75B7" w14:paraId="242BF5B6" w14:textId="77777777" w:rsidTr="005A5B29">
        <w:tc>
          <w:tcPr>
            <w:tcW w:w="9242" w:type="dxa"/>
            <w:gridSpan w:val="3"/>
          </w:tcPr>
          <w:p w14:paraId="41D504F5" w14:textId="77777777" w:rsidR="006B75B7" w:rsidRDefault="006B75B7" w:rsidP="005A5B29">
            <w:pPr>
              <w:pStyle w:val="spacer"/>
            </w:pPr>
          </w:p>
        </w:tc>
      </w:tr>
      <w:tr w:rsidR="006B75B7" w14:paraId="0BB2C124" w14:textId="77777777" w:rsidTr="005A5B29">
        <w:tc>
          <w:tcPr>
            <w:tcW w:w="3516" w:type="dxa"/>
            <w:gridSpan w:val="2"/>
          </w:tcPr>
          <w:p w14:paraId="457DFE44" w14:textId="77777777" w:rsidR="006B75B7" w:rsidRPr="009C0955" w:rsidRDefault="006B75B7" w:rsidP="005A5B29">
            <w:pPr>
              <w:pStyle w:val="unittext"/>
            </w:pPr>
            <w:r>
              <w:rPr>
                <w:b/>
                <w:i/>
              </w:rPr>
              <w:t>F</w:t>
            </w:r>
            <w:r w:rsidRPr="00105AA7">
              <w:rPr>
                <w:b/>
                <w:i/>
              </w:rPr>
              <w:t xml:space="preserve">eatures of an individual learning plan </w:t>
            </w:r>
            <w:r w:rsidRPr="00524974">
              <w:t>in</w:t>
            </w:r>
            <w:r w:rsidRPr="009C0955">
              <w:t>clude:</w:t>
            </w:r>
          </w:p>
        </w:tc>
        <w:tc>
          <w:tcPr>
            <w:tcW w:w="5726" w:type="dxa"/>
          </w:tcPr>
          <w:p w14:paraId="0D90448F" w14:textId="77777777" w:rsidR="006B75B7" w:rsidRPr="003834A5" w:rsidRDefault="006B75B7" w:rsidP="005A5B29">
            <w:pPr>
              <w:pStyle w:val="bullet"/>
              <w:numPr>
                <w:ilvl w:val="0"/>
                <w:numId w:val="13"/>
              </w:numPr>
              <w:ind w:left="284" w:hanging="284"/>
            </w:pPr>
            <w:r w:rsidRPr="003834A5">
              <w:t>short term</w:t>
            </w:r>
            <w:r>
              <w:t xml:space="preserve"> and long term </w:t>
            </w:r>
            <w:r w:rsidRPr="003834A5">
              <w:t>goals and indicators of success</w:t>
            </w:r>
          </w:p>
          <w:p w14:paraId="72A2CADB" w14:textId="77777777" w:rsidR="006B75B7" w:rsidRPr="003834A5" w:rsidRDefault="006B75B7" w:rsidP="005A5B29">
            <w:pPr>
              <w:pStyle w:val="bullet"/>
              <w:numPr>
                <w:ilvl w:val="0"/>
                <w:numId w:val="13"/>
              </w:numPr>
              <w:ind w:left="284" w:hanging="284"/>
            </w:pPr>
            <w:r w:rsidRPr="003834A5">
              <w:t>actions and activities to be undertaken, including monitoring arrangements</w:t>
            </w:r>
          </w:p>
          <w:p w14:paraId="6A4D3A81" w14:textId="77777777" w:rsidR="006B75B7" w:rsidRPr="003834A5" w:rsidRDefault="006B75B7" w:rsidP="005A5B29">
            <w:pPr>
              <w:pStyle w:val="bullet"/>
              <w:numPr>
                <w:ilvl w:val="0"/>
                <w:numId w:val="13"/>
              </w:numPr>
              <w:ind w:left="284" w:hanging="284"/>
            </w:pPr>
            <w:r w:rsidRPr="003834A5">
              <w:t xml:space="preserve">responsibilities </w:t>
            </w:r>
          </w:p>
          <w:p w14:paraId="2FCA45F3" w14:textId="77777777" w:rsidR="006B75B7" w:rsidRDefault="006B75B7" w:rsidP="005A5B29">
            <w:pPr>
              <w:pStyle w:val="bullet"/>
              <w:numPr>
                <w:ilvl w:val="0"/>
                <w:numId w:val="13"/>
              </w:numPr>
              <w:ind w:left="284" w:hanging="284"/>
            </w:pPr>
            <w:r w:rsidRPr="003834A5">
              <w:t>timeline</w:t>
            </w:r>
            <w:r>
              <w:t>s</w:t>
            </w:r>
          </w:p>
          <w:p w14:paraId="7DEA4202" w14:textId="77777777" w:rsidR="006B75B7" w:rsidRDefault="006B75B7" w:rsidP="005A5B29">
            <w:pPr>
              <w:pStyle w:val="bullet"/>
              <w:numPr>
                <w:ilvl w:val="0"/>
                <w:numId w:val="13"/>
              </w:numPr>
              <w:ind w:left="284" w:hanging="284"/>
            </w:pPr>
            <w:r>
              <w:t>steps to support achievement of goals</w:t>
            </w:r>
          </w:p>
          <w:p w14:paraId="1EF3328D" w14:textId="77777777" w:rsidR="006B75B7" w:rsidRDefault="006B75B7" w:rsidP="005A5B29">
            <w:pPr>
              <w:pStyle w:val="bullet"/>
              <w:numPr>
                <w:ilvl w:val="0"/>
                <w:numId w:val="13"/>
              </w:numPr>
              <w:ind w:left="284" w:hanging="284"/>
            </w:pPr>
            <w:r>
              <w:lastRenderedPageBreak/>
              <w:t>support resources</w:t>
            </w:r>
          </w:p>
          <w:p w14:paraId="72E70D62" w14:textId="77777777" w:rsidR="006B75B7" w:rsidRDefault="006B75B7" w:rsidP="005A5B29">
            <w:pPr>
              <w:pStyle w:val="bullet"/>
              <w:numPr>
                <w:ilvl w:val="0"/>
                <w:numId w:val="13"/>
              </w:numPr>
              <w:ind w:left="284" w:hanging="284"/>
            </w:pPr>
            <w:r>
              <w:t>learning strategies to achieve goals</w:t>
            </w:r>
          </w:p>
          <w:p w14:paraId="24F9515A" w14:textId="77777777" w:rsidR="006B75B7" w:rsidRPr="003834A5" w:rsidRDefault="006B75B7" w:rsidP="005A5B29">
            <w:pPr>
              <w:pStyle w:val="bullet"/>
              <w:numPr>
                <w:ilvl w:val="0"/>
                <w:numId w:val="13"/>
              </w:numPr>
              <w:ind w:left="284" w:hanging="284"/>
            </w:pPr>
            <w:r>
              <w:t>strategies to deal with difficulties</w:t>
            </w:r>
          </w:p>
        </w:tc>
      </w:tr>
      <w:tr w:rsidR="006B75B7" w14:paraId="46F5FBF0" w14:textId="77777777" w:rsidTr="005A5B29">
        <w:tc>
          <w:tcPr>
            <w:tcW w:w="9242" w:type="dxa"/>
            <w:gridSpan w:val="3"/>
          </w:tcPr>
          <w:p w14:paraId="63A83494" w14:textId="77777777" w:rsidR="006B75B7" w:rsidRDefault="006B75B7" w:rsidP="005A5B29">
            <w:pPr>
              <w:pStyle w:val="spacer"/>
            </w:pPr>
          </w:p>
        </w:tc>
      </w:tr>
      <w:tr w:rsidR="006B75B7" w14:paraId="1BAA975C" w14:textId="77777777" w:rsidTr="005A5B29">
        <w:tc>
          <w:tcPr>
            <w:tcW w:w="3516" w:type="dxa"/>
            <w:gridSpan w:val="2"/>
          </w:tcPr>
          <w:p w14:paraId="65CF0EC9" w14:textId="77777777" w:rsidR="006B75B7" w:rsidRPr="009C0955" w:rsidRDefault="006B75B7" w:rsidP="005A5B29">
            <w:pPr>
              <w:pStyle w:val="unittext"/>
            </w:pPr>
            <w:r>
              <w:rPr>
                <w:b/>
                <w:i/>
              </w:rPr>
              <w:t>P</w:t>
            </w:r>
            <w:r w:rsidRPr="00537445">
              <w:rPr>
                <w:b/>
                <w:i/>
              </w:rPr>
              <w:t>rocesses</w:t>
            </w:r>
            <w:r w:rsidRPr="007E6298">
              <w:rPr>
                <w:b/>
                <w:i/>
              </w:rPr>
              <w:t xml:space="preserve"> for developing an individual learning plan</w:t>
            </w:r>
            <w:r>
              <w:rPr>
                <w:b/>
                <w:i/>
              </w:rPr>
              <w:t xml:space="preserve"> </w:t>
            </w:r>
            <w:r w:rsidRPr="00E42A80">
              <w:t>may include</w:t>
            </w:r>
            <w:r>
              <w:rPr>
                <w:b/>
                <w:i/>
              </w:rPr>
              <w:t>:</w:t>
            </w:r>
            <w:r w:rsidRPr="007E6298">
              <w:rPr>
                <w:b/>
                <w:i/>
              </w:rPr>
              <w:t xml:space="preserve"> </w:t>
            </w:r>
            <w:r w:rsidRPr="009C0955">
              <w:t>:</w:t>
            </w:r>
          </w:p>
        </w:tc>
        <w:tc>
          <w:tcPr>
            <w:tcW w:w="5726" w:type="dxa"/>
          </w:tcPr>
          <w:p w14:paraId="537724BD" w14:textId="77777777" w:rsidR="006B75B7" w:rsidRPr="003834A5" w:rsidRDefault="006B75B7" w:rsidP="005A5B29">
            <w:pPr>
              <w:pStyle w:val="bullet"/>
              <w:numPr>
                <w:ilvl w:val="0"/>
                <w:numId w:val="13"/>
              </w:numPr>
              <w:ind w:left="284" w:hanging="284"/>
            </w:pPr>
            <w:r>
              <w:t>learner self-</w:t>
            </w:r>
            <w:r w:rsidRPr="003834A5">
              <w:t xml:space="preserve">assessment of </w:t>
            </w:r>
            <w:r>
              <w:t>own</w:t>
            </w:r>
            <w:r w:rsidRPr="003834A5">
              <w:t xml:space="preserve"> needs </w:t>
            </w:r>
          </w:p>
          <w:p w14:paraId="1CC939D5" w14:textId="77777777" w:rsidR="006B75B7" w:rsidRPr="003834A5" w:rsidRDefault="006B75B7" w:rsidP="005A5B29">
            <w:pPr>
              <w:pStyle w:val="bullet"/>
              <w:numPr>
                <w:ilvl w:val="0"/>
                <w:numId w:val="13"/>
              </w:numPr>
              <w:ind w:left="284" w:hanging="284"/>
            </w:pPr>
            <w:r w:rsidRPr="003834A5">
              <w:t xml:space="preserve">negotiation and development of </w:t>
            </w:r>
            <w:r>
              <w:t xml:space="preserve">short term and </w:t>
            </w:r>
            <w:r w:rsidRPr="003834A5">
              <w:t xml:space="preserve">long term goals </w:t>
            </w:r>
          </w:p>
          <w:p w14:paraId="6EBC6BAE" w14:textId="77777777" w:rsidR="006B75B7" w:rsidRPr="003834A5" w:rsidRDefault="006B75B7" w:rsidP="005A5B29">
            <w:pPr>
              <w:pStyle w:val="bullet"/>
              <w:numPr>
                <w:ilvl w:val="0"/>
                <w:numId w:val="13"/>
              </w:numPr>
              <w:ind w:left="284" w:hanging="284"/>
            </w:pPr>
            <w:r w:rsidRPr="003834A5">
              <w:t>determination of tasks and progress to achieve goals and objectives</w:t>
            </w:r>
          </w:p>
          <w:p w14:paraId="4D7BE11B" w14:textId="77777777" w:rsidR="006B75B7" w:rsidRPr="005A411E" w:rsidRDefault="006B75B7" w:rsidP="005A5B29">
            <w:pPr>
              <w:pStyle w:val="bullet"/>
              <w:numPr>
                <w:ilvl w:val="0"/>
                <w:numId w:val="13"/>
              </w:numPr>
              <w:ind w:left="284" w:hanging="284"/>
            </w:pPr>
            <w:r>
              <w:t xml:space="preserve">responsibilities of the learner </w:t>
            </w:r>
            <w:r w:rsidRPr="00105AA7">
              <w:rPr>
                <w:szCs w:val="24"/>
              </w:rPr>
              <w:t xml:space="preserve">identification of support </w:t>
            </w:r>
            <w:r>
              <w:rPr>
                <w:szCs w:val="24"/>
              </w:rPr>
              <w:t>resources</w:t>
            </w:r>
          </w:p>
          <w:p w14:paraId="24779C0E" w14:textId="77777777" w:rsidR="006B75B7" w:rsidRPr="00105AA7" w:rsidRDefault="006B75B7" w:rsidP="005A5B29">
            <w:pPr>
              <w:pStyle w:val="bullet"/>
              <w:numPr>
                <w:ilvl w:val="0"/>
                <w:numId w:val="13"/>
              </w:numPr>
              <w:ind w:left="284" w:hanging="284"/>
            </w:pPr>
            <w:r>
              <w:rPr>
                <w:szCs w:val="24"/>
              </w:rPr>
              <w:t>review times</w:t>
            </w:r>
          </w:p>
        </w:tc>
      </w:tr>
      <w:tr w:rsidR="006B75B7" w14:paraId="382B8700" w14:textId="77777777" w:rsidTr="005A5B29">
        <w:tc>
          <w:tcPr>
            <w:tcW w:w="9242" w:type="dxa"/>
            <w:gridSpan w:val="3"/>
          </w:tcPr>
          <w:p w14:paraId="7A7D68D4" w14:textId="77777777" w:rsidR="006B75B7" w:rsidRDefault="006B75B7" w:rsidP="005A5B29">
            <w:pPr>
              <w:pStyle w:val="spacer"/>
            </w:pPr>
          </w:p>
        </w:tc>
      </w:tr>
      <w:tr w:rsidR="006B75B7" w14:paraId="3143A91F" w14:textId="77777777" w:rsidTr="005A5B29">
        <w:tc>
          <w:tcPr>
            <w:tcW w:w="3516" w:type="dxa"/>
            <w:gridSpan w:val="2"/>
          </w:tcPr>
          <w:p w14:paraId="78E6D9BF" w14:textId="77777777" w:rsidR="006B75B7" w:rsidRPr="009C0955" w:rsidRDefault="006B75B7" w:rsidP="005A5B29">
            <w:pPr>
              <w:pStyle w:val="unittext"/>
            </w:pPr>
            <w:r w:rsidRPr="00105AA7">
              <w:rPr>
                <w:b/>
                <w:i/>
              </w:rPr>
              <w:t>Purposes</w:t>
            </w:r>
            <w:r w:rsidRPr="009C0955">
              <w:t xml:space="preserve"> </w:t>
            </w:r>
            <w:r w:rsidRPr="00524974">
              <w:rPr>
                <w:b/>
                <w:i/>
              </w:rPr>
              <w:t>of the portfolio</w:t>
            </w:r>
            <w:r>
              <w:t xml:space="preserve"> may include:</w:t>
            </w:r>
          </w:p>
        </w:tc>
        <w:tc>
          <w:tcPr>
            <w:tcW w:w="5726" w:type="dxa"/>
          </w:tcPr>
          <w:p w14:paraId="4B3C70EB" w14:textId="77777777" w:rsidR="006B75B7" w:rsidRPr="003834A5" w:rsidRDefault="006B75B7" w:rsidP="005A5B29">
            <w:pPr>
              <w:pStyle w:val="bullet"/>
              <w:numPr>
                <w:ilvl w:val="0"/>
                <w:numId w:val="13"/>
              </w:numPr>
              <w:ind w:left="284" w:hanging="284"/>
            </w:pPr>
            <w:r w:rsidRPr="003834A5">
              <w:t>record what has been achieved in the course</w:t>
            </w:r>
          </w:p>
          <w:p w14:paraId="68C4BD03" w14:textId="77777777" w:rsidR="006B75B7" w:rsidRPr="003834A5" w:rsidRDefault="006B75B7" w:rsidP="005A5B29">
            <w:pPr>
              <w:pStyle w:val="bullet"/>
              <w:numPr>
                <w:ilvl w:val="0"/>
                <w:numId w:val="13"/>
              </w:numPr>
              <w:ind w:left="284" w:hanging="284"/>
            </w:pPr>
            <w:r>
              <w:t>provide a basis for an</w:t>
            </w:r>
            <w:r w:rsidRPr="003834A5">
              <w:t xml:space="preserve"> RPL</w:t>
            </w:r>
            <w:r>
              <w:t xml:space="preserve"> application</w:t>
            </w:r>
            <w:r w:rsidRPr="003834A5">
              <w:t xml:space="preserve"> at a later stage</w:t>
            </w:r>
          </w:p>
          <w:p w14:paraId="5E940D88" w14:textId="77777777" w:rsidR="006B75B7" w:rsidRPr="003834A5" w:rsidRDefault="006B75B7" w:rsidP="005A5B29">
            <w:pPr>
              <w:pStyle w:val="bullet"/>
              <w:numPr>
                <w:ilvl w:val="0"/>
                <w:numId w:val="13"/>
              </w:numPr>
              <w:ind w:left="284" w:hanging="284"/>
            </w:pPr>
            <w:r w:rsidRPr="003834A5">
              <w:t>provide support for a CV</w:t>
            </w:r>
          </w:p>
          <w:p w14:paraId="70D7F464" w14:textId="77777777" w:rsidR="006B75B7" w:rsidRPr="003834A5" w:rsidRDefault="006B75B7" w:rsidP="005A5B29">
            <w:pPr>
              <w:pStyle w:val="bullet"/>
              <w:numPr>
                <w:ilvl w:val="0"/>
                <w:numId w:val="13"/>
              </w:numPr>
              <w:ind w:left="284" w:hanging="284"/>
            </w:pPr>
            <w:r w:rsidRPr="003834A5">
              <w:t>provide opportunity for reflection on progress towards achieving goals</w:t>
            </w:r>
          </w:p>
          <w:p w14:paraId="27C7A64D" w14:textId="77777777" w:rsidR="006B75B7" w:rsidRPr="003834A5" w:rsidRDefault="006B75B7" w:rsidP="005A5B29">
            <w:pPr>
              <w:pStyle w:val="bullet"/>
              <w:numPr>
                <w:ilvl w:val="0"/>
                <w:numId w:val="13"/>
              </w:numPr>
              <w:ind w:left="284" w:hanging="284"/>
            </w:pPr>
            <w:r w:rsidRPr="003834A5">
              <w:t>opportunity to reflect on strategies which have been successful</w:t>
            </w:r>
          </w:p>
        </w:tc>
      </w:tr>
      <w:tr w:rsidR="006B75B7" w14:paraId="4089BDDF" w14:textId="77777777" w:rsidTr="005A5B29">
        <w:tc>
          <w:tcPr>
            <w:tcW w:w="9242" w:type="dxa"/>
            <w:gridSpan w:val="3"/>
          </w:tcPr>
          <w:p w14:paraId="0BBBD93D" w14:textId="77777777" w:rsidR="006B75B7" w:rsidRDefault="006B75B7" w:rsidP="005A5B29">
            <w:pPr>
              <w:pStyle w:val="spacer"/>
            </w:pPr>
          </w:p>
        </w:tc>
      </w:tr>
      <w:tr w:rsidR="006B75B7" w14:paraId="1BD19759" w14:textId="77777777" w:rsidTr="005A5B29">
        <w:tc>
          <w:tcPr>
            <w:tcW w:w="3516" w:type="dxa"/>
            <w:gridSpan w:val="2"/>
          </w:tcPr>
          <w:p w14:paraId="7F45DD23" w14:textId="77777777" w:rsidR="006B75B7" w:rsidRPr="009C0955" w:rsidRDefault="006B75B7" w:rsidP="005A5B29">
            <w:pPr>
              <w:pStyle w:val="unittext"/>
            </w:pPr>
            <w:r w:rsidRPr="009C77BE">
              <w:rPr>
                <w:b/>
                <w:i/>
              </w:rPr>
              <w:t>Purpose of evidence</w:t>
            </w:r>
            <w:r>
              <w:t xml:space="preserve"> includes:</w:t>
            </w:r>
          </w:p>
        </w:tc>
        <w:tc>
          <w:tcPr>
            <w:tcW w:w="5726" w:type="dxa"/>
          </w:tcPr>
          <w:p w14:paraId="364192B5" w14:textId="77777777" w:rsidR="006B75B7" w:rsidRPr="003834A5" w:rsidRDefault="006B75B7" w:rsidP="005A5B29">
            <w:pPr>
              <w:pStyle w:val="bullet"/>
              <w:numPr>
                <w:ilvl w:val="0"/>
                <w:numId w:val="13"/>
              </w:numPr>
              <w:ind w:left="284" w:hanging="284"/>
            </w:pPr>
            <w:r w:rsidRPr="003834A5">
              <w:t xml:space="preserve">document progress towards achievement of goals </w:t>
            </w:r>
          </w:p>
          <w:p w14:paraId="0CA60180" w14:textId="77777777" w:rsidR="006B75B7" w:rsidRPr="003834A5" w:rsidRDefault="006B75B7" w:rsidP="005A5B29">
            <w:pPr>
              <w:pStyle w:val="bullet"/>
              <w:numPr>
                <w:ilvl w:val="0"/>
                <w:numId w:val="13"/>
              </w:numPr>
              <w:ind w:left="284" w:hanging="284"/>
            </w:pPr>
            <w:r w:rsidRPr="003834A5">
              <w:t xml:space="preserve">document competencies </w:t>
            </w:r>
          </w:p>
          <w:p w14:paraId="57943383" w14:textId="77777777" w:rsidR="006B75B7" w:rsidRPr="003834A5" w:rsidRDefault="006B75B7" w:rsidP="005A5B29">
            <w:pPr>
              <w:pStyle w:val="bullet"/>
              <w:numPr>
                <w:ilvl w:val="0"/>
                <w:numId w:val="13"/>
              </w:numPr>
              <w:ind w:left="284" w:hanging="284"/>
            </w:pPr>
            <w:r w:rsidRPr="003834A5">
              <w:t xml:space="preserve">build a picture of personal attributes </w:t>
            </w:r>
          </w:p>
          <w:p w14:paraId="6B890247" w14:textId="77777777" w:rsidR="006B75B7" w:rsidRPr="003834A5" w:rsidRDefault="006B75B7" w:rsidP="005A5B29">
            <w:pPr>
              <w:pStyle w:val="bullet"/>
              <w:numPr>
                <w:ilvl w:val="0"/>
                <w:numId w:val="13"/>
              </w:numPr>
              <w:ind w:left="284" w:hanging="284"/>
            </w:pPr>
            <w:r w:rsidRPr="003834A5">
              <w:t xml:space="preserve">identify areas for further skill development </w:t>
            </w:r>
          </w:p>
          <w:p w14:paraId="022947E5" w14:textId="77777777" w:rsidR="006B75B7" w:rsidRPr="003834A5" w:rsidRDefault="006B75B7" w:rsidP="005A5B29">
            <w:pPr>
              <w:pStyle w:val="bullet"/>
              <w:numPr>
                <w:ilvl w:val="0"/>
                <w:numId w:val="13"/>
              </w:numPr>
              <w:ind w:left="284" w:hanging="284"/>
            </w:pPr>
            <w:r w:rsidRPr="003834A5">
              <w:t xml:space="preserve">identify strengths and weaknesses </w:t>
            </w:r>
          </w:p>
          <w:p w14:paraId="04B7D777" w14:textId="77777777" w:rsidR="006B75B7" w:rsidRPr="00BC511D" w:rsidRDefault="006B75B7" w:rsidP="005A5B29">
            <w:pPr>
              <w:pStyle w:val="bullet"/>
              <w:numPr>
                <w:ilvl w:val="0"/>
                <w:numId w:val="13"/>
              </w:numPr>
              <w:ind w:left="284" w:hanging="284"/>
            </w:pPr>
            <w:r w:rsidRPr="003834A5">
              <w:t>document</w:t>
            </w:r>
            <w:r w:rsidRPr="00BC511D">
              <w:t xml:space="preserve"> employability skills</w:t>
            </w:r>
          </w:p>
        </w:tc>
      </w:tr>
      <w:tr w:rsidR="006B75B7" w14:paraId="1065935A" w14:textId="77777777" w:rsidTr="005A5B29">
        <w:tc>
          <w:tcPr>
            <w:tcW w:w="9242" w:type="dxa"/>
            <w:gridSpan w:val="3"/>
          </w:tcPr>
          <w:p w14:paraId="52A7F4C2" w14:textId="77777777" w:rsidR="006B75B7" w:rsidRDefault="006B75B7" w:rsidP="005A5B29">
            <w:pPr>
              <w:pStyle w:val="spacer"/>
            </w:pPr>
          </w:p>
        </w:tc>
      </w:tr>
      <w:tr w:rsidR="006B75B7" w14:paraId="3A493605" w14:textId="77777777" w:rsidTr="005A5B29">
        <w:tc>
          <w:tcPr>
            <w:tcW w:w="3516" w:type="dxa"/>
            <w:gridSpan w:val="2"/>
          </w:tcPr>
          <w:p w14:paraId="23D2AFD3" w14:textId="77777777" w:rsidR="006B75B7" w:rsidRPr="009C0955" w:rsidRDefault="006B75B7" w:rsidP="005A5B29">
            <w:pPr>
              <w:pStyle w:val="unittext"/>
            </w:pPr>
            <w:r w:rsidRPr="009C77BE">
              <w:rPr>
                <w:b/>
                <w:i/>
              </w:rPr>
              <w:t>Types of evidence</w:t>
            </w:r>
            <w:r w:rsidRPr="009C0955">
              <w:t xml:space="preserve"> may include:</w:t>
            </w:r>
          </w:p>
        </w:tc>
        <w:tc>
          <w:tcPr>
            <w:tcW w:w="5726" w:type="dxa"/>
          </w:tcPr>
          <w:p w14:paraId="64AFFA1B" w14:textId="77777777" w:rsidR="006B75B7" w:rsidRPr="003834A5" w:rsidRDefault="006B75B7" w:rsidP="005A5B29">
            <w:pPr>
              <w:pStyle w:val="bullet"/>
              <w:numPr>
                <w:ilvl w:val="0"/>
                <w:numId w:val="13"/>
              </w:numPr>
              <w:ind w:left="284" w:hanging="284"/>
            </w:pPr>
            <w:r w:rsidRPr="003834A5">
              <w:t>collections of samples compiled by the learner</w:t>
            </w:r>
          </w:p>
          <w:p w14:paraId="4E1AD073" w14:textId="77777777" w:rsidR="006B75B7" w:rsidRPr="003834A5" w:rsidRDefault="006B75B7" w:rsidP="005A5B29">
            <w:pPr>
              <w:pStyle w:val="bullet"/>
              <w:numPr>
                <w:ilvl w:val="0"/>
                <w:numId w:val="13"/>
              </w:numPr>
              <w:ind w:left="284" w:hanging="284"/>
            </w:pPr>
            <w:r w:rsidRPr="003834A5">
              <w:t>products with supporting documentation</w:t>
            </w:r>
          </w:p>
          <w:p w14:paraId="75BBA22B" w14:textId="77777777" w:rsidR="006B75B7" w:rsidRPr="003834A5" w:rsidRDefault="006B75B7" w:rsidP="005A5B29">
            <w:pPr>
              <w:pStyle w:val="bullet"/>
              <w:numPr>
                <w:ilvl w:val="0"/>
                <w:numId w:val="13"/>
              </w:numPr>
              <w:ind w:left="284" w:hanging="284"/>
            </w:pPr>
            <w:r w:rsidRPr="003834A5">
              <w:t>journal/log book</w:t>
            </w:r>
          </w:p>
        </w:tc>
      </w:tr>
      <w:tr w:rsidR="006B75B7" w14:paraId="0DBE7E5D" w14:textId="77777777" w:rsidTr="005A5B29">
        <w:tc>
          <w:tcPr>
            <w:tcW w:w="9242" w:type="dxa"/>
            <w:gridSpan w:val="3"/>
          </w:tcPr>
          <w:p w14:paraId="25AA34F6" w14:textId="77777777" w:rsidR="006B75B7" w:rsidRDefault="006B75B7" w:rsidP="005A5B29">
            <w:pPr>
              <w:pStyle w:val="spacer"/>
            </w:pPr>
          </w:p>
        </w:tc>
      </w:tr>
      <w:tr w:rsidR="006B75B7" w14:paraId="25E504B3" w14:textId="77777777" w:rsidTr="005A5B29">
        <w:tc>
          <w:tcPr>
            <w:tcW w:w="3516" w:type="dxa"/>
            <w:gridSpan w:val="2"/>
          </w:tcPr>
          <w:p w14:paraId="600263B7" w14:textId="77777777" w:rsidR="006B75B7" w:rsidRPr="009C0955" w:rsidRDefault="006B75B7" w:rsidP="005A5B29">
            <w:pPr>
              <w:pStyle w:val="unittext"/>
            </w:pPr>
            <w:r w:rsidRPr="009C77BE">
              <w:rPr>
                <w:b/>
                <w:i/>
              </w:rPr>
              <w:t xml:space="preserve">Formats </w:t>
            </w:r>
            <w:r w:rsidRPr="009C0955">
              <w:t>may include:</w:t>
            </w:r>
          </w:p>
        </w:tc>
        <w:tc>
          <w:tcPr>
            <w:tcW w:w="5726" w:type="dxa"/>
          </w:tcPr>
          <w:p w14:paraId="56B84A95" w14:textId="77777777" w:rsidR="006B75B7" w:rsidRPr="003834A5" w:rsidRDefault="006B75B7" w:rsidP="005A5B29">
            <w:pPr>
              <w:pStyle w:val="bullet"/>
              <w:numPr>
                <w:ilvl w:val="0"/>
                <w:numId w:val="13"/>
              </w:numPr>
              <w:ind w:left="284" w:hanging="284"/>
            </w:pPr>
            <w:r w:rsidRPr="003834A5">
              <w:t>folder</w:t>
            </w:r>
          </w:p>
          <w:p w14:paraId="77120D91" w14:textId="77777777" w:rsidR="006B75B7" w:rsidRPr="003834A5" w:rsidRDefault="006B75B7" w:rsidP="005A5B29">
            <w:pPr>
              <w:pStyle w:val="bullet"/>
              <w:numPr>
                <w:ilvl w:val="0"/>
                <w:numId w:val="13"/>
              </w:numPr>
              <w:ind w:left="284" w:hanging="284"/>
            </w:pPr>
            <w:r w:rsidRPr="003834A5">
              <w:t>on-line</w:t>
            </w:r>
          </w:p>
          <w:p w14:paraId="0A9F72E8" w14:textId="77777777" w:rsidR="006B75B7" w:rsidRDefault="006B75B7" w:rsidP="005A5B29">
            <w:pPr>
              <w:pStyle w:val="bullet"/>
              <w:numPr>
                <w:ilvl w:val="0"/>
                <w:numId w:val="13"/>
              </w:numPr>
              <w:ind w:left="284" w:hanging="284"/>
            </w:pPr>
            <w:r w:rsidRPr="003834A5">
              <w:t>e-portfolio</w:t>
            </w:r>
          </w:p>
          <w:p w14:paraId="2207F23E" w14:textId="77777777" w:rsidR="006B75B7" w:rsidRPr="003834A5" w:rsidRDefault="006B75B7" w:rsidP="005A5B29">
            <w:pPr>
              <w:pStyle w:val="bullet"/>
              <w:numPr>
                <w:ilvl w:val="0"/>
                <w:numId w:val="13"/>
              </w:numPr>
              <w:ind w:left="284" w:hanging="284"/>
            </w:pPr>
            <w:r>
              <w:t>visual</w:t>
            </w:r>
          </w:p>
        </w:tc>
      </w:tr>
      <w:tr w:rsidR="006B75B7" w14:paraId="292F2100" w14:textId="77777777" w:rsidTr="005A5B29">
        <w:tc>
          <w:tcPr>
            <w:tcW w:w="9242" w:type="dxa"/>
            <w:gridSpan w:val="3"/>
          </w:tcPr>
          <w:p w14:paraId="5DF20823" w14:textId="77777777" w:rsidR="006B75B7" w:rsidRDefault="006B75B7" w:rsidP="005A5B29">
            <w:pPr>
              <w:pStyle w:val="spacer"/>
            </w:pPr>
          </w:p>
        </w:tc>
      </w:tr>
      <w:tr w:rsidR="006B75B7" w14:paraId="01BC78FF" w14:textId="77777777" w:rsidTr="005A5B29">
        <w:tc>
          <w:tcPr>
            <w:tcW w:w="3516" w:type="dxa"/>
            <w:gridSpan w:val="2"/>
          </w:tcPr>
          <w:p w14:paraId="1011C143" w14:textId="77777777" w:rsidR="006B75B7" w:rsidRPr="009C0955" w:rsidRDefault="006B75B7" w:rsidP="005A5B29">
            <w:pPr>
              <w:pStyle w:val="unittext"/>
            </w:pPr>
            <w:r w:rsidRPr="009C77BE">
              <w:rPr>
                <w:b/>
                <w:i/>
              </w:rPr>
              <w:t xml:space="preserve">Factors which contribute to </w:t>
            </w:r>
            <w:r w:rsidRPr="009C77BE">
              <w:rPr>
                <w:b/>
                <w:i/>
              </w:rPr>
              <w:lastRenderedPageBreak/>
              <w:t>success</w:t>
            </w:r>
            <w:r w:rsidRPr="009C0955">
              <w:t xml:space="preserve"> may include:</w:t>
            </w:r>
          </w:p>
        </w:tc>
        <w:tc>
          <w:tcPr>
            <w:tcW w:w="5726" w:type="dxa"/>
          </w:tcPr>
          <w:p w14:paraId="142FED07" w14:textId="77777777" w:rsidR="006B75B7" w:rsidRPr="003834A5" w:rsidRDefault="006B75B7" w:rsidP="005A5B29">
            <w:pPr>
              <w:pStyle w:val="bullet"/>
              <w:numPr>
                <w:ilvl w:val="0"/>
                <w:numId w:val="13"/>
              </w:numPr>
              <w:ind w:left="284" w:hanging="284"/>
            </w:pPr>
            <w:r w:rsidRPr="003834A5">
              <w:lastRenderedPageBreak/>
              <w:t>transferring learning from one area to a new area</w:t>
            </w:r>
          </w:p>
          <w:p w14:paraId="0DA4D62D" w14:textId="77777777" w:rsidR="006B75B7" w:rsidRPr="003834A5" w:rsidRDefault="006B75B7" w:rsidP="005A5B29">
            <w:pPr>
              <w:pStyle w:val="bullet"/>
              <w:numPr>
                <w:ilvl w:val="0"/>
                <w:numId w:val="13"/>
              </w:numPr>
              <w:ind w:left="284" w:hanging="284"/>
            </w:pPr>
            <w:r w:rsidRPr="003834A5">
              <w:lastRenderedPageBreak/>
              <w:t>applying appropriate strategies</w:t>
            </w:r>
          </w:p>
          <w:p w14:paraId="07B92B68" w14:textId="77777777" w:rsidR="006B75B7" w:rsidRPr="003834A5" w:rsidRDefault="006B75B7" w:rsidP="005A5B29">
            <w:pPr>
              <w:pStyle w:val="bullet"/>
              <w:numPr>
                <w:ilvl w:val="0"/>
                <w:numId w:val="13"/>
              </w:numPr>
              <w:ind w:left="284" w:hanging="284"/>
            </w:pPr>
            <w:r w:rsidRPr="003834A5">
              <w:t>practising new skills</w:t>
            </w:r>
          </w:p>
          <w:p w14:paraId="65C2EAF4" w14:textId="77777777" w:rsidR="006B75B7" w:rsidRPr="003834A5" w:rsidRDefault="006B75B7" w:rsidP="005A5B29">
            <w:pPr>
              <w:pStyle w:val="bullet"/>
              <w:numPr>
                <w:ilvl w:val="0"/>
                <w:numId w:val="13"/>
              </w:numPr>
              <w:ind w:left="284" w:hanging="284"/>
            </w:pPr>
            <w:r w:rsidRPr="003834A5">
              <w:t>seeking support</w:t>
            </w:r>
            <w:r>
              <w:t xml:space="preserve"> from support resources</w:t>
            </w:r>
            <w:r w:rsidRPr="003834A5">
              <w:t xml:space="preserve"> when needed</w:t>
            </w:r>
          </w:p>
        </w:tc>
      </w:tr>
      <w:tr w:rsidR="006B75B7" w14:paraId="15909C32" w14:textId="77777777" w:rsidTr="005A5B29">
        <w:tc>
          <w:tcPr>
            <w:tcW w:w="9242" w:type="dxa"/>
            <w:gridSpan w:val="3"/>
          </w:tcPr>
          <w:p w14:paraId="367A86C2" w14:textId="77777777" w:rsidR="006B75B7" w:rsidRDefault="006B75B7" w:rsidP="005A5B29">
            <w:pPr>
              <w:pStyle w:val="spacer"/>
            </w:pPr>
          </w:p>
        </w:tc>
      </w:tr>
      <w:tr w:rsidR="006B75B7" w14:paraId="5411EA4B" w14:textId="77777777" w:rsidTr="005A5B29">
        <w:tc>
          <w:tcPr>
            <w:tcW w:w="3516" w:type="dxa"/>
            <w:gridSpan w:val="2"/>
          </w:tcPr>
          <w:p w14:paraId="67C4DADE" w14:textId="77777777" w:rsidR="006B75B7" w:rsidRPr="009C0955" w:rsidRDefault="006B75B7" w:rsidP="005A5B29">
            <w:pPr>
              <w:pStyle w:val="unittext"/>
            </w:pPr>
            <w:r w:rsidRPr="009C77BE">
              <w:rPr>
                <w:b/>
                <w:i/>
              </w:rPr>
              <w:t xml:space="preserve">Barriers </w:t>
            </w:r>
            <w:r w:rsidRPr="009C0955">
              <w:t>may include:</w:t>
            </w:r>
          </w:p>
        </w:tc>
        <w:tc>
          <w:tcPr>
            <w:tcW w:w="5726" w:type="dxa"/>
          </w:tcPr>
          <w:p w14:paraId="060D530A" w14:textId="77777777" w:rsidR="006B75B7" w:rsidRPr="003834A5" w:rsidRDefault="006B75B7" w:rsidP="005A5B29">
            <w:pPr>
              <w:pStyle w:val="bullet"/>
              <w:numPr>
                <w:ilvl w:val="0"/>
                <w:numId w:val="13"/>
              </w:numPr>
              <w:ind w:left="284" w:hanging="284"/>
            </w:pPr>
            <w:r w:rsidRPr="003834A5">
              <w:t>current life circumstances such as physical, mental, emotional or social constraints</w:t>
            </w:r>
          </w:p>
          <w:p w14:paraId="483758AF" w14:textId="77777777" w:rsidR="006B75B7" w:rsidRPr="003834A5" w:rsidRDefault="006B75B7" w:rsidP="005A5B29">
            <w:pPr>
              <w:pStyle w:val="bullet"/>
              <w:numPr>
                <w:ilvl w:val="0"/>
                <w:numId w:val="13"/>
              </w:numPr>
              <w:ind w:left="284" w:hanging="284"/>
            </w:pPr>
            <w:r w:rsidRPr="003834A5">
              <w:t>conflict with discourses of education</w:t>
            </w:r>
          </w:p>
          <w:p w14:paraId="0E52184E" w14:textId="77777777" w:rsidR="006B75B7" w:rsidRPr="003834A5" w:rsidRDefault="006B75B7" w:rsidP="005A5B29">
            <w:pPr>
              <w:pStyle w:val="bullet"/>
              <w:numPr>
                <w:ilvl w:val="0"/>
                <w:numId w:val="13"/>
              </w:numPr>
              <w:ind w:left="284" w:hanging="284"/>
            </w:pPr>
            <w:r w:rsidRPr="003834A5">
              <w:t>cultural differences</w:t>
            </w:r>
          </w:p>
          <w:p w14:paraId="7E7B1CEF" w14:textId="77777777" w:rsidR="006B75B7" w:rsidRPr="003834A5" w:rsidRDefault="006B75B7" w:rsidP="005A5B29">
            <w:pPr>
              <w:pStyle w:val="bullet"/>
              <w:numPr>
                <w:ilvl w:val="0"/>
                <w:numId w:val="13"/>
              </w:numPr>
              <w:ind w:left="284" w:hanging="284"/>
            </w:pPr>
            <w:r w:rsidRPr="003834A5">
              <w:t>multiple roles and responsibilities</w:t>
            </w:r>
          </w:p>
        </w:tc>
      </w:tr>
      <w:tr w:rsidR="006B75B7" w14:paraId="5A3AD993" w14:textId="77777777" w:rsidTr="005A5B29">
        <w:tc>
          <w:tcPr>
            <w:tcW w:w="9242" w:type="dxa"/>
            <w:gridSpan w:val="3"/>
          </w:tcPr>
          <w:p w14:paraId="4E56279F" w14:textId="77777777" w:rsidR="006B75B7" w:rsidRDefault="006B75B7" w:rsidP="005A5B29">
            <w:pPr>
              <w:pStyle w:val="spacer"/>
            </w:pPr>
          </w:p>
        </w:tc>
      </w:tr>
      <w:tr w:rsidR="006B75B7" w14:paraId="7C59D93E" w14:textId="77777777" w:rsidTr="005A5B29">
        <w:tc>
          <w:tcPr>
            <w:tcW w:w="9242" w:type="dxa"/>
            <w:gridSpan w:val="3"/>
          </w:tcPr>
          <w:p w14:paraId="1EB9BBF0" w14:textId="77777777" w:rsidR="006B75B7" w:rsidRDefault="006B75B7" w:rsidP="005A5B29">
            <w:pPr>
              <w:pStyle w:val="Heading21"/>
            </w:pPr>
            <w:r>
              <w:t>Evidence Guide</w:t>
            </w:r>
          </w:p>
          <w:p w14:paraId="566BB05E" w14:textId="77777777" w:rsidR="006B75B7" w:rsidRDefault="006B75B7" w:rsidP="005A5B29">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041098A7" w14:textId="77777777" w:rsidTr="005A5B29">
        <w:tc>
          <w:tcPr>
            <w:tcW w:w="3516" w:type="dxa"/>
            <w:gridSpan w:val="2"/>
          </w:tcPr>
          <w:p w14:paraId="1DF00A39" w14:textId="77777777" w:rsidR="006B75B7" w:rsidRPr="005979AA" w:rsidRDefault="006B75B7" w:rsidP="005A5B29">
            <w:pPr>
              <w:pStyle w:val="EG"/>
            </w:pPr>
            <w:r w:rsidRPr="005979AA">
              <w:t>Critical aspects for assessment and evidence required to demonstrate competency in this unit</w:t>
            </w:r>
          </w:p>
        </w:tc>
        <w:tc>
          <w:tcPr>
            <w:tcW w:w="5726" w:type="dxa"/>
          </w:tcPr>
          <w:p w14:paraId="1CC4F95C" w14:textId="77777777" w:rsidR="006B75B7" w:rsidRDefault="006B75B7" w:rsidP="005A5B29">
            <w:pPr>
              <w:pStyle w:val="unittext"/>
            </w:pPr>
            <w:r w:rsidRPr="003B087B">
              <w:t>Assessment</w:t>
            </w:r>
            <w:r>
              <w:t xml:space="preserve"> must confirm the ability to:</w:t>
            </w:r>
          </w:p>
          <w:p w14:paraId="4B9F114B" w14:textId="77777777" w:rsidR="006B75B7" w:rsidRDefault="006B75B7" w:rsidP="005A5B29">
            <w:pPr>
              <w:pStyle w:val="bullet"/>
              <w:numPr>
                <w:ilvl w:val="0"/>
                <w:numId w:val="13"/>
              </w:numPr>
              <w:ind w:left="284" w:hanging="284"/>
            </w:pPr>
            <w:r>
              <w:t>identify and r</w:t>
            </w:r>
            <w:r w:rsidRPr="008406F9">
              <w:t>eview current skills and knowledge</w:t>
            </w:r>
            <w:r>
              <w:t xml:space="preserve"> to inform identification of long term and short term</w:t>
            </w:r>
            <w:r w:rsidRPr="008406F9">
              <w:t xml:space="preserve"> goals</w:t>
            </w:r>
            <w:r>
              <w:t xml:space="preserve"> </w:t>
            </w:r>
          </w:p>
          <w:p w14:paraId="3067400A" w14:textId="77777777" w:rsidR="006B75B7" w:rsidRDefault="006B75B7" w:rsidP="005A5B29">
            <w:pPr>
              <w:pStyle w:val="bullet"/>
              <w:numPr>
                <w:ilvl w:val="0"/>
                <w:numId w:val="13"/>
              </w:numPr>
              <w:ind w:left="284" w:hanging="284"/>
            </w:pPr>
            <w:r>
              <w:t>develop, document, monitor and update a</w:t>
            </w:r>
            <w:r w:rsidRPr="009C0955">
              <w:t xml:space="preserve"> learning plan when necessary.</w:t>
            </w:r>
            <w:r>
              <w:t xml:space="preserve"> Prepare and maintain a portfolio of learning tasks </w:t>
            </w:r>
          </w:p>
        </w:tc>
      </w:tr>
      <w:tr w:rsidR="006B75B7" w14:paraId="696BD514" w14:textId="77777777" w:rsidTr="005A5B29">
        <w:tc>
          <w:tcPr>
            <w:tcW w:w="9242" w:type="dxa"/>
            <w:gridSpan w:val="3"/>
          </w:tcPr>
          <w:p w14:paraId="0BBCEA0E" w14:textId="77777777" w:rsidR="006B75B7" w:rsidRDefault="006B75B7" w:rsidP="005A5B29">
            <w:pPr>
              <w:pStyle w:val="spacer"/>
            </w:pPr>
          </w:p>
        </w:tc>
      </w:tr>
      <w:tr w:rsidR="006B75B7" w14:paraId="1EDD3367" w14:textId="77777777" w:rsidTr="005A5B29">
        <w:tc>
          <w:tcPr>
            <w:tcW w:w="3516" w:type="dxa"/>
            <w:gridSpan w:val="2"/>
          </w:tcPr>
          <w:p w14:paraId="68DA50BB" w14:textId="77777777" w:rsidR="006B75B7" w:rsidRPr="005979AA" w:rsidRDefault="006B75B7" w:rsidP="005A5B29">
            <w:pPr>
              <w:pStyle w:val="EG"/>
            </w:pPr>
            <w:r w:rsidRPr="005979AA">
              <w:t>Context of and specific resources for assessment</w:t>
            </w:r>
          </w:p>
        </w:tc>
        <w:tc>
          <w:tcPr>
            <w:tcW w:w="5726" w:type="dxa"/>
          </w:tcPr>
          <w:p w14:paraId="1A58086D" w14:textId="77777777" w:rsidR="006B75B7" w:rsidRPr="00DF6A90" w:rsidRDefault="006B75B7" w:rsidP="005A5B29">
            <w:pPr>
              <w:pStyle w:val="unittext"/>
            </w:pPr>
            <w:r w:rsidRPr="00DF6A90">
              <w:t>Assessment must ensure</w:t>
            </w:r>
            <w:r>
              <w:t xml:space="preserve"> access to</w:t>
            </w:r>
            <w:r w:rsidRPr="00DF6A90">
              <w:t>:</w:t>
            </w:r>
          </w:p>
          <w:p w14:paraId="3E48060E" w14:textId="77777777" w:rsidR="006B75B7" w:rsidRDefault="006B75B7" w:rsidP="005A5B29">
            <w:pPr>
              <w:pStyle w:val="bullet"/>
              <w:numPr>
                <w:ilvl w:val="0"/>
                <w:numId w:val="13"/>
              </w:numPr>
              <w:ind w:left="284" w:hanging="284"/>
            </w:pPr>
            <w:r>
              <w:t>an established format to document the learning plan</w:t>
            </w:r>
          </w:p>
          <w:p w14:paraId="6C1D135C" w14:textId="77777777" w:rsidR="006B75B7" w:rsidRPr="00DF6A90" w:rsidRDefault="006B75B7" w:rsidP="005A5B29">
            <w:pPr>
              <w:pStyle w:val="bullet"/>
              <w:numPr>
                <w:ilvl w:val="0"/>
                <w:numId w:val="13"/>
              </w:numPr>
              <w:ind w:left="284" w:hanging="284"/>
            </w:pPr>
            <w:r>
              <w:t>computer technology as required</w:t>
            </w:r>
          </w:p>
          <w:p w14:paraId="327CAD2E" w14:textId="77777777" w:rsidR="006B75B7" w:rsidRDefault="006B75B7" w:rsidP="005A5B29">
            <w:pPr>
              <w:pStyle w:val="unittext"/>
            </w:pPr>
            <w:r>
              <w:t>A</w:t>
            </w:r>
            <w:r w:rsidRPr="00DF6A90">
              <w:t>ssessment of performance requirements in this unit is best undertaken over the course of the program</w:t>
            </w:r>
            <w:r>
              <w:t xml:space="preserve"> so learning goals can be monitored, reviewed and amended</w:t>
            </w:r>
          </w:p>
          <w:p w14:paraId="740C81D1" w14:textId="77777777" w:rsidR="006B75B7" w:rsidRPr="00C1750E" w:rsidRDefault="006B75B7" w:rsidP="005A5B29">
            <w:pPr>
              <w:pStyle w:val="unittext"/>
            </w:pPr>
            <w:r>
              <w:t>At this level the learner</w:t>
            </w:r>
            <w:r w:rsidRPr="000D3242">
              <w:t xml:space="preserve"> work</w:t>
            </w:r>
            <w:r>
              <w:t>s</w:t>
            </w:r>
            <w:r w:rsidRPr="000D3242">
              <w:t xml:space="preserve"> independently</w:t>
            </w:r>
            <w:r>
              <w:t xml:space="preserve"> and</w:t>
            </w:r>
            <w:r w:rsidRPr="000D3242">
              <w:t xml:space="preserve"> use</w:t>
            </w:r>
            <w:r>
              <w:t xml:space="preserve">s their </w:t>
            </w:r>
            <w:r w:rsidRPr="000D3242">
              <w:t>own familiar support resources</w:t>
            </w:r>
          </w:p>
        </w:tc>
      </w:tr>
      <w:tr w:rsidR="006B75B7" w14:paraId="39967E8D" w14:textId="77777777" w:rsidTr="005A5B29">
        <w:tc>
          <w:tcPr>
            <w:tcW w:w="9242" w:type="dxa"/>
            <w:gridSpan w:val="3"/>
          </w:tcPr>
          <w:p w14:paraId="2709AF4A" w14:textId="77777777" w:rsidR="006B75B7" w:rsidRDefault="006B75B7" w:rsidP="005A5B29">
            <w:pPr>
              <w:pStyle w:val="spacer"/>
            </w:pPr>
          </w:p>
        </w:tc>
      </w:tr>
      <w:tr w:rsidR="006B75B7" w14:paraId="25476135" w14:textId="77777777" w:rsidTr="005A5B29">
        <w:tc>
          <w:tcPr>
            <w:tcW w:w="3516" w:type="dxa"/>
            <w:gridSpan w:val="2"/>
          </w:tcPr>
          <w:p w14:paraId="5D81CACD" w14:textId="77777777" w:rsidR="006B75B7" w:rsidRPr="00622D2D" w:rsidRDefault="006B75B7" w:rsidP="005A5B29">
            <w:pPr>
              <w:pStyle w:val="EG"/>
            </w:pPr>
            <w:r w:rsidRPr="005979AA">
              <w:t>Method(s) of assessment</w:t>
            </w:r>
          </w:p>
        </w:tc>
        <w:tc>
          <w:tcPr>
            <w:tcW w:w="5726" w:type="dxa"/>
          </w:tcPr>
          <w:p w14:paraId="574E03AC" w14:textId="77777777" w:rsidR="006B75B7" w:rsidRPr="00DF6A90" w:rsidRDefault="006B75B7" w:rsidP="005A5B29">
            <w:pPr>
              <w:pStyle w:val="unittext"/>
            </w:pPr>
            <w:r w:rsidRPr="00DF6A90">
              <w:t>The following</w:t>
            </w:r>
            <w:r>
              <w:t xml:space="preserve"> suggested</w:t>
            </w:r>
            <w:r w:rsidRPr="00DF6A90">
              <w:t xml:space="preserve"> assessment methods are suitable for this unit:</w:t>
            </w:r>
          </w:p>
          <w:p w14:paraId="66EFB838" w14:textId="77777777" w:rsidR="006B75B7" w:rsidRPr="00DF6A90" w:rsidRDefault="006B75B7" w:rsidP="005A5B29">
            <w:pPr>
              <w:pStyle w:val="bullet"/>
              <w:numPr>
                <w:ilvl w:val="0"/>
                <w:numId w:val="13"/>
              </w:numPr>
              <w:ind w:left="284" w:hanging="284"/>
            </w:pPr>
            <w:r>
              <w:t>oral</w:t>
            </w:r>
            <w:r w:rsidRPr="00DF6A90">
              <w:t xml:space="preserve"> or written questioning to assess knowledge of the purpose and </w:t>
            </w:r>
            <w:r>
              <w:t>strategies to achieve goals</w:t>
            </w:r>
          </w:p>
          <w:p w14:paraId="157B3B46" w14:textId="77777777" w:rsidR="006B75B7" w:rsidRPr="00DF6A90" w:rsidRDefault="006B75B7" w:rsidP="005A5B29">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339DBABB" w14:textId="77777777" w:rsidR="006B75B7" w:rsidRDefault="006B75B7" w:rsidP="005A5B29">
            <w:pPr>
              <w:pStyle w:val="bullet"/>
              <w:numPr>
                <w:ilvl w:val="0"/>
                <w:numId w:val="13"/>
              </w:numPr>
              <w:ind w:left="284" w:hanging="284"/>
            </w:pPr>
            <w:r w:rsidRPr="00DF6A90">
              <w:t>portfolios to assess evidence of how identified goals have been met</w:t>
            </w:r>
            <w:r>
              <w:t xml:space="preserve"> consisting of :</w:t>
            </w:r>
          </w:p>
          <w:p w14:paraId="45116AA8" w14:textId="77777777" w:rsidR="006B75B7" w:rsidRPr="00C1750E" w:rsidRDefault="006B75B7" w:rsidP="005A5B29">
            <w:pPr>
              <w:pStyle w:val="endash"/>
              <w:keepNext/>
              <w:ind w:left="568" w:hanging="284"/>
            </w:pPr>
            <w:r w:rsidRPr="00C1750E">
              <w:lastRenderedPageBreak/>
              <w:t>collections of samples compiled by the learner</w:t>
            </w:r>
          </w:p>
          <w:p w14:paraId="483576E3" w14:textId="77777777" w:rsidR="006B75B7" w:rsidRPr="00C1750E" w:rsidRDefault="006B75B7" w:rsidP="005A5B29">
            <w:pPr>
              <w:pStyle w:val="endash"/>
              <w:keepNext/>
              <w:ind w:left="568" w:hanging="284"/>
            </w:pPr>
            <w:r w:rsidRPr="00C1750E">
              <w:t>product with supporting documentation</w:t>
            </w:r>
          </w:p>
          <w:p w14:paraId="461EC3B9" w14:textId="77777777" w:rsidR="006B75B7" w:rsidRDefault="006B75B7" w:rsidP="005A5B29">
            <w:pPr>
              <w:pStyle w:val="endash"/>
              <w:keepNext/>
              <w:ind w:left="568" w:hanging="284"/>
            </w:pPr>
            <w:r w:rsidRPr="00C1750E">
              <w:t>journal/log book</w:t>
            </w:r>
          </w:p>
        </w:tc>
      </w:tr>
    </w:tbl>
    <w:p w14:paraId="10462880" w14:textId="3FA20760" w:rsidR="0082673A" w:rsidRDefault="0082673A" w:rsidP="0089509B">
      <w:pPr>
        <w:keepNext/>
        <w:tabs>
          <w:tab w:val="left" w:pos="2025"/>
        </w:tabs>
      </w:pPr>
    </w:p>
    <w:p w14:paraId="50D6F512" w14:textId="359812AC" w:rsidR="0082673A" w:rsidRDefault="0082673A" w:rsidP="0089509B">
      <w:pPr>
        <w:keepNext/>
        <w:tabs>
          <w:tab w:val="left" w:pos="2025"/>
        </w:tabs>
      </w:pPr>
    </w:p>
    <w:p w14:paraId="26111DD0" w14:textId="77777777" w:rsidR="0082673A" w:rsidRDefault="0082673A" w:rsidP="0089509B">
      <w:pPr>
        <w:keepNext/>
        <w:tabs>
          <w:tab w:val="left" w:pos="2025"/>
        </w:tabs>
        <w:sectPr w:rsidR="0082673A" w:rsidSect="0046727B">
          <w:headerReference w:type="default" r:id="rId22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72"/>
        <w:gridCol w:w="503"/>
        <w:gridCol w:w="144"/>
        <w:gridCol w:w="15"/>
        <w:gridCol w:w="5492"/>
      </w:tblGrid>
      <w:tr w:rsidR="000B7E56" w14:paraId="3DB1429F" w14:textId="77777777" w:rsidTr="0046727B">
        <w:tc>
          <w:tcPr>
            <w:tcW w:w="2872" w:type="dxa"/>
          </w:tcPr>
          <w:p w14:paraId="3598C32F" w14:textId="77777777" w:rsidR="000B7E56" w:rsidRPr="00D72D90" w:rsidRDefault="000B7E56" w:rsidP="0089509B">
            <w:pPr>
              <w:pStyle w:val="CodeTOC"/>
            </w:pPr>
            <w:r w:rsidRPr="00D72D90">
              <w:lastRenderedPageBreak/>
              <w:t>Unit Code</w:t>
            </w:r>
          </w:p>
        </w:tc>
        <w:tc>
          <w:tcPr>
            <w:tcW w:w="6154" w:type="dxa"/>
            <w:gridSpan w:val="4"/>
          </w:tcPr>
          <w:p w14:paraId="4084B219" w14:textId="15738726" w:rsidR="000B7E56" w:rsidRPr="00D72D90" w:rsidRDefault="00DC0173" w:rsidP="0089509B">
            <w:pPr>
              <w:pStyle w:val="code"/>
            </w:pPr>
            <w:bookmarkStart w:id="185" w:name="_Toc514234350"/>
            <w:r>
              <w:t>VU22385</w:t>
            </w:r>
            <w:bookmarkEnd w:id="185"/>
          </w:p>
        </w:tc>
      </w:tr>
      <w:tr w:rsidR="000B7E56" w14:paraId="323EA966" w14:textId="77777777" w:rsidTr="0046727B">
        <w:tc>
          <w:tcPr>
            <w:tcW w:w="2872" w:type="dxa"/>
          </w:tcPr>
          <w:p w14:paraId="5455A9EC" w14:textId="77777777" w:rsidR="000B7E56" w:rsidRPr="00D72D90" w:rsidRDefault="000B7E56" w:rsidP="0089509B">
            <w:pPr>
              <w:pStyle w:val="CodeTOC"/>
            </w:pPr>
            <w:r w:rsidRPr="00D72D90">
              <w:t>Unit Title</w:t>
            </w:r>
          </w:p>
        </w:tc>
        <w:tc>
          <w:tcPr>
            <w:tcW w:w="6154" w:type="dxa"/>
            <w:gridSpan w:val="4"/>
          </w:tcPr>
          <w:p w14:paraId="7564AC9B" w14:textId="557B4880" w:rsidR="000B7E56" w:rsidRPr="00963996" w:rsidRDefault="000B7E56" w:rsidP="0089509B">
            <w:pPr>
              <w:pStyle w:val="code"/>
            </w:pPr>
            <w:bookmarkStart w:id="186" w:name="_Toc507058618"/>
            <w:bookmarkStart w:id="187" w:name="_Toc514234351"/>
            <w:r>
              <w:t>Plan and undertake a project</w:t>
            </w:r>
            <w:bookmarkEnd w:id="186"/>
            <w:bookmarkEnd w:id="187"/>
            <w:r w:rsidRPr="00963996">
              <w:t xml:space="preserve"> </w:t>
            </w:r>
          </w:p>
        </w:tc>
      </w:tr>
      <w:tr w:rsidR="000B7E56" w14:paraId="32E2CB26" w14:textId="77777777" w:rsidTr="0046727B">
        <w:tc>
          <w:tcPr>
            <w:tcW w:w="2872" w:type="dxa"/>
          </w:tcPr>
          <w:p w14:paraId="28F587E5" w14:textId="77777777" w:rsidR="000B7E56" w:rsidRDefault="000B7E56" w:rsidP="0089509B">
            <w:pPr>
              <w:pStyle w:val="Heading21"/>
            </w:pPr>
            <w:r>
              <w:t>Unit Descriptor</w:t>
            </w:r>
          </w:p>
        </w:tc>
        <w:tc>
          <w:tcPr>
            <w:tcW w:w="6154" w:type="dxa"/>
            <w:gridSpan w:val="4"/>
          </w:tcPr>
          <w:p w14:paraId="6E6B2DDC" w14:textId="77777777" w:rsidR="000B7E56" w:rsidRDefault="000B7E56" w:rsidP="0089509B">
            <w:pPr>
              <w:pStyle w:val="unittext"/>
            </w:pPr>
            <w:r>
              <w:t>This unit describes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p w14:paraId="20CB50AD" w14:textId="77777777" w:rsidR="000B7E56" w:rsidRDefault="000B7E56" w:rsidP="0089509B">
            <w:pPr>
              <w:pStyle w:val="unittext"/>
            </w:pPr>
            <w:r>
              <w:t>Learners at this level work independently and continue to build and use their own familiar support resources.</w:t>
            </w:r>
          </w:p>
        </w:tc>
      </w:tr>
      <w:tr w:rsidR="000B7E56" w14:paraId="437CADD0" w14:textId="77777777" w:rsidTr="0046727B">
        <w:tc>
          <w:tcPr>
            <w:tcW w:w="2872" w:type="dxa"/>
          </w:tcPr>
          <w:p w14:paraId="41984387" w14:textId="77777777" w:rsidR="000B7E56" w:rsidRDefault="000B7E56" w:rsidP="0089509B">
            <w:pPr>
              <w:pStyle w:val="Heading21"/>
            </w:pPr>
            <w:r>
              <w:t>Employability Skills</w:t>
            </w:r>
          </w:p>
        </w:tc>
        <w:tc>
          <w:tcPr>
            <w:tcW w:w="6154" w:type="dxa"/>
            <w:gridSpan w:val="4"/>
          </w:tcPr>
          <w:p w14:paraId="096359E7" w14:textId="77777777" w:rsidR="000B7E56" w:rsidRDefault="000B7E56" w:rsidP="0089509B">
            <w:pPr>
              <w:pStyle w:val="unittext"/>
            </w:pPr>
            <w:r>
              <w:t>This unit contains employability skills.</w:t>
            </w:r>
          </w:p>
        </w:tc>
      </w:tr>
      <w:tr w:rsidR="000B7E56" w14:paraId="315D67A6" w14:textId="77777777" w:rsidTr="0046727B">
        <w:tc>
          <w:tcPr>
            <w:tcW w:w="2872" w:type="dxa"/>
          </w:tcPr>
          <w:p w14:paraId="2124D590" w14:textId="77777777" w:rsidR="000B7E56" w:rsidRDefault="000B7E56" w:rsidP="0089509B">
            <w:pPr>
              <w:pStyle w:val="Heading21"/>
            </w:pPr>
            <w:r>
              <w:t>Application of the Unit</w:t>
            </w:r>
          </w:p>
        </w:tc>
        <w:tc>
          <w:tcPr>
            <w:tcW w:w="6154" w:type="dxa"/>
            <w:gridSpan w:val="4"/>
          </w:tcPr>
          <w:p w14:paraId="1D21B65A" w14:textId="77777777" w:rsidR="000B7E56" w:rsidRDefault="000B7E56" w:rsidP="0089509B">
            <w:pPr>
              <w:pStyle w:val="unittext"/>
            </w:pPr>
            <w:r>
              <w:t>This unit applies to learners wishing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 </w:t>
            </w:r>
          </w:p>
        </w:tc>
      </w:tr>
      <w:tr w:rsidR="000B7E56" w14:paraId="0BDE7FEF" w14:textId="77777777" w:rsidTr="0046727B">
        <w:tc>
          <w:tcPr>
            <w:tcW w:w="2872" w:type="dxa"/>
          </w:tcPr>
          <w:p w14:paraId="675E13AF" w14:textId="77777777" w:rsidR="000B7E56" w:rsidRDefault="000B7E56" w:rsidP="0089509B">
            <w:pPr>
              <w:pStyle w:val="Heading21"/>
            </w:pPr>
            <w:r>
              <w:t>Element</w:t>
            </w:r>
          </w:p>
          <w:p w14:paraId="1F260C40" w14:textId="77777777" w:rsidR="000B7E56" w:rsidRDefault="000B7E56" w:rsidP="0089509B">
            <w:pPr>
              <w:pStyle w:val="text"/>
            </w:pPr>
            <w:r w:rsidRPr="005979AA">
              <w:t>Elements describe the essential outcomes of a unit of competency. Elements describe actions or outcomes that are demonstrable and assessable.</w:t>
            </w:r>
          </w:p>
        </w:tc>
        <w:tc>
          <w:tcPr>
            <w:tcW w:w="6154" w:type="dxa"/>
            <w:gridSpan w:val="4"/>
          </w:tcPr>
          <w:p w14:paraId="11B0A767" w14:textId="77777777" w:rsidR="000B7E56" w:rsidRDefault="000B7E56" w:rsidP="0089509B">
            <w:pPr>
              <w:pStyle w:val="Heading21"/>
            </w:pPr>
            <w:r>
              <w:t>Performance Criteria</w:t>
            </w:r>
          </w:p>
          <w:p w14:paraId="4112DE14" w14:textId="77777777" w:rsidR="000B7E56" w:rsidRDefault="000B7E56"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105B415C" w14:textId="77777777" w:rsidTr="0046727B">
        <w:tc>
          <w:tcPr>
            <w:tcW w:w="2872" w:type="dxa"/>
          </w:tcPr>
          <w:p w14:paraId="71DE9F0E" w14:textId="77777777" w:rsidR="000B7E56" w:rsidRDefault="000B7E56" w:rsidP="0089509B">
            <w:pPr>
              <w:pStyle w:val="spacer"/>
            </w:pPr>
          </w:p>
        </w:tc>
        <w:tc>
          <w:tcPr>
            <w:tcW w:w="6154" w:type="dxa"/>
            <w:gridSpan w:val="4"/>
          </w:tcPr>
          <w:p w14:paraId="0488D4E0" w14:textId="77777777" w:rsidR="000B7E56" w:rsidRDefault="000B7E56" w:rsidP="0089509B">
            <w:pPr>
              <w:pStyle w:val="spacer"/>
            </w:pPr>
          </w:p>
        </w:tc>
      </w:tr>
      <w:tr w:rsidR="000B7E56" w14:paraId="16965DC7" w14:textId="77777777" w:rsidTr="0046727B">
        <w:trPr>
          <w:trHeight w:val="435"/>
        </w:trPr>
        <w:tc>
          <w:tcPr>
            <w:tcW w:w="2872" w:type="dxa"/>
            <w:vMerge w:val="restart"/>
          </w:tcPr>
          <w:p w14:paraId="17E731CD" w14:textId="77777777" w:rsidR="000B7E56" w:rsidRPr="00282AFE" w:rsidRDefault="000B7E56" w:rsidP="0089509B">
            <w:pPr>
              <w:pStyle w:val="element"/>
              <w:keepNext/>
            </w:pPr>
            <w:r>
              <w:t>1</w:t>
            </w:r>
            <w:r>
              <w:tab/>
              <w:t>Propose a project</w:t>
            </w:r>
          </w:p>
        </w:tc>
        <w:tc>
          <w:tcPr>
            <w:tcW w:w="647" w:type="dxa"/>
            <w:gridSpan w:val="2"/>
          </w:tcPr>
          <w:p w14:paraId="1B6E54F9" w14:textId="77777777" w:rsidR="000B7E56" w:rsidRDefault="000B7E56" w:rsidP="0089509B">
            <w:pPr>
              <w:pStyle w:val="unittext"/>
            </w:pPr>
            <w:r>
              <w:t>1.1</w:t>
            </w:r>
          </w:p>
        </w:tc>
        <w:tc>
          <w:tcPr>
            <w:tcW w:w="5507" w:type="dxa"/>
            <w:gridSpan w:val="2"/>
          </w:tcPr>
          <w:p w14:paraId="72BEA394" w14:textId="77777777" w:rsidR="000B7E56" w:rsidRPr="00C12353" w:rsidRDefault="000B7E56" w:rsidP="0089509B">
            <w:pPr>
              <w:pStyle w:val="unittext"/>
            </w:pPr>
            <w:r>
              <w:t xml:space="preserve">Select an </w:t>
            </w:r>
            <w:r w:rsidRPr="008D5838">
              <w:t>area of interest or need</w:t>
            </w:r>
          </w:p>
        </w:tc>
      </w:tr>
      <w:tr w:rsidR="000B7E56" w14:paraId="75B81205" w14:textId="77777777" w:rsidTr="0046727B">
        <w:trPr>
          <w:trHeight w:val="690"/>
        </w:trPr>
        <w:tc>
          <w:tcPr>
            <w:tcW w:w="2872" w:type="dxa"/>
            <w:vMerge/>
          </w:tcPr>
          <w:p w14:paraId="21985C42" w14:textId="77777777" w:rsidR="000B7E56" w:rsidRDefault="000B7E56" w:rsidP="0089509B">
            <w:pPr>
              <w:pStyle w:val="unittext"/>
            </w:pPr>
          </w:p>
        </w:tc>
        <w:tc>
          <w:tcPr>
            <w:tcW w:w="647" w:type="dxa"/>
            <w:gridSpan w:val="2"/>
          </w:tcPr>
          <w:p w14:paraId="6D1815F5" w14:textId="77777777" w:rsidR="000B7E56" w:rsidRDefault="000B7E56" w:rsidP="0089509B">
            <w:pPr>
              <w:pStyle w:val="unittext"/>
            </w:pPr>
            <w:r>
              <w:t>1.2</w:t>
            </w:r>
          </w:p>
        </w:tc>
        <w:tc>
          <w:tcPr>
            <w:tcW w:w="5507" w:type="dxa"/>
            <w:gridSpan w:val="2"/>
          </w:tcPr>
          <w:p w14:paraId="500F4ADE" w14:textId="77777777" w:rsidR="000B7E56" w:rsidRDefault="000B7E56" w:rsidP="0089509B">
            <w:pPr>
              <w:pStyle w:val="unittext"/>
            </w:pPr>
            <w:r>
              <w:t>Identify and c</w:t>
            </w:r>
            <w:r w:rsidRPr="00C12353">
              <w:t xml:space="preserve">larify proposed </w:t>
            </w:r>
            <w:r w:rsidRPr="00C12353">
              <w:rPr>
                <w:b/>
                <w:i/>
              </w:rPr>
              <w:t>project goals</w:t>
            </w:r>
            <w:r w:rsidRPr="00C12353">
              <w:t xml:space="preserve"> </w:t>
            </w:r>
          </w:p>
        </w:tc>
      </w:tr>
      <w:tr w:rsidR="000B7E56" w14:paraId="58E3DC18" w14:textId="77777777" w:rsidTr="0046727B">
        <w:tc>
          <w:tcPr>
            <w:tcW w:w="2872" w:type="dxa"/>
            <w:vMerge/>
          </w:tcPr>
          <w:p w14:paraId="31982ED2" w14:textId="77777777" w:rsidR="000B7E56" w:rsidRPr="0084371F" w:rsidRDefault="000B7E56" w:rsidP="0089509B">
            <w:pPr>
              <w:pStyle w:val="element"/>
              <w:keepNext/>
            </w:pPr>
          </w:p>
        </w:tc>
        <w:tc>
          <w:tcPr>
            <w:tcW w:w="647" w:type="dxa"/>
            <w:gridSpan w:val="2"/>
          </w:tcPr>
          <w:p w14:paraId="3649026F" w14:textId="77777777" w:rsidR="000B7E56" w:rsidRDefault="000B7E56" w:rsidP="0089509B">
            <w:pPr>
              <w:pStyle w:val="unittext"/>
            </w:pPr>
            <w:r>
              <w:t>1.3</w:t>
            </w:r>
          </w:p>
        </w:tc>
        <w:tc>
          <w:tcPr>
            <w:tcW w:w="5507" w:type="dxa"/>
            <w:gridSpan w:val="2"/>
          </w:tcPr>
          <w:p w14:paraId="29EF357E" w14:textId="77777777" w:rsidR="000B7E56" w:rsidRDefault="000B7E56" w:rsidP="0089509B">
            <w:pPr>
              <w:pStyle w:val="unittext"/>
            </w:pPr>
            <w:r>
              <w:t>Link c</w:t>
            </w:r>
            <w:r w:rsidRPr="009610B4">
              <w:t>urrent skills, knowledge</w:t>
            </w:r>
            <w:r>
              <w:t>, interests</w:t>
            </w:r>
            <w:r w:rsidRPr="009610B4">
              <w:t xml:space="preserve"> and </w:t>
            </w:r>
            <w:r>
              <w:t>learning strategies to</w:t>
            </w:r>
            <w:r w:rsidRPr="009610B4">
              <w:t xml:space="preserve"> </w:t>
            </w:r>
            <w:r>
              <w:t>project</w:t>
            </w:r>
          </w:p>
        </w:tc>
      </w:tr>
      <w:tr w:rsidR="000B7E56" w14:paraId="2A02DAAB" w14:textId="77777777" w:rsidTr="0046727B">
        <w:tc>
          <w:tcPr>
            <w:tcW w:w="2872" w:type="dxa"/>
          </w:tcPr>
          <w:p w14:paraId="387F5CD6" w14:textId="77777777" w:rsidR="000B7E56" w:rsidRDefault="000B7E56" w:rsidP="0089509B">
            <w:pPr>
              <w:pStyle w:val="spacer"/>
            </w:pPr>
          </w:p>
        </w:tc>
        <w:tc>
          <w:tcPr>
            <w:tcW w:w="6154" w:type="dxa"/>
            <w:gridSpan w:val="4"/>
          </w:tcPr>
          <w:p w14:paraId="09194899" w14:textId="77777777" w:rsidR="000B7E56" w:rsidRDefault="000B7E56" w:rsidP="0089509B">
            <w:pPr>
              <w:pStyle w:val="spacer"/>
            </w:pPr>
          </w:p>
        </w:tc>
      </w:tr>
      <w:tr w:rsidR="000B7E56" w14:paraId="328530A9" w14:textId="77777777" w:rsidTr="0046727B">
        <w:tc>
          <w:tcPr>
            <w:tcW w:w="2872" w:type="dxa"/>
            <w:vMerge w:val="restart"/>
          </w:tcPr>
          <w:p w14:paraId="4A8B97BB" w14:textId="77777777" w:rsidR="000B7E56" w:rsidRPr="009610B4" w:rsidRDefault="000B7E56" w:rsidP="0089509B">
            <w:pPr>
              <w:pStyle w:val="element"/>
              <w:keepNext/>
            </w:pPr>
            <w:r>
              <w:t>2</w:t>
            </w:r>
            <w:r>
              <w:tab/>
            </w:r>
            <w:r w:rsidRPr="009B3AB1">
              <w:t xml:space="preserve">Design and </w:t>
            </w:r>
            <w:r>
              <w:t>plan the project</w:t>
            </w:r>
          </w:p>
        </w:tc>
        <w:tc>
          <w:tcPr>
            <w:tcW w:w="662" w:type="dxa"/>
            <w:gridSpan w:val="3"/>
          </w:tcPr>
          <w:p w14:paraId="6848B0F4" w14:textId="77777777" w:rsidR="000B7E56" w:rsidRDefault="000B7E56" w:rsidP="0089509B">
            <w:pPr>
              <w:pStyle w:val="unittext"/>
            </w:pPr>
            <w:r>
              <w:t>2.1</w:t>
            </w:r>
          </w:p>
        </w:tc>
        <w:tc>
          <w:tcPr>
            <w:tcW w:w="5492" w:type="dxa"/>
          </w:tcPr>
          <w:p w14:paraId="47B9808B" w14:textId="77777777" w:rsidR="000B7E56" w:rsidRPr="0086175D" w:rsidRDefault="000B7E56" w:rsidP="0089509B">
            <w:pPr>
              <w:pStyle w:val="unitt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0B7E56" w14:paraId="47EDD16C" w14:textId="77777777" w:rsidTr="0046727B">
        <w:tc>
          <w:tcPr>
            <w:tcW w:w="2872" w:type="dxa"/>
            <w:vMerge/>
          </w:tcPr>
          <w:p w14:paraId="3AA886E8" w14:textId="77777777" w:rsidR="000B7E56" w:rsidRDefault="000B7E56" w:rsidP="0089509B">
            <w:pPr>
              <w:keepNext/>
            </w:pPr>
          </w:p>
        </w:tc>
        <w:tc>
          <w:tcPr>
            <w:tcW w:w="662" w:type="dxa"/>
            <w:gridSpan w:val="3"/>
          </w:tcPr>
          <w:p w14:paraId="6E4C3F01" w14:textId="77777777" w:rsidR="000B7E56" w:rsidRPr="00C12353" w:rsidRDefault="000B7E56" w:rsidP="0089509B">
            <w:pPr>
              <w:pStyle w:val="unittext"/>
            </w:pPr>
            <w:r>
              <w:t>2.2</w:t>
            </w:r>
          </w:p>
        </w:tc>
        <w:tc>
          <w:tcPr>
            <w:tcW w:w="5492" w:type="dxa"/>
          </w:tcPr>
          <w:p w14:paraId="7E1A0990" w14:textId="77777777" w:rsidR="000B7E56" w:rsidRDefault="000B7E56" w:rsidP="0089509B">
            <w:pPr>
              <w:pStyle w:val="unitt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0B7E56" w14:paraId="15F873D1" w14:textId="77777777" w:rsidTr="0046727B">
        <w:tc>
          <w:tcPr>
            <w:tcW w:w="2872" w:type="dxa"/>
            <w:vMerge/>
          </w:tcPr>
          <w:p w14:paraId="0987FCAC" w14:textId="77777777" w:rsidR="000B7E56" w:rsidRDefault="000B7E56" w:rsidP="0089509B">
            <w:pPr>
              <w:keepNext/>
            </w:pPr>
          </w:p>
        </w:tc>
        <w:tc>
          <w:tcPr>
            <w:tcW w:w="662" w:type="dxa"/>
            <w:gridSpan w:val="3"/>
          </w:tcPr>
          <w:p w14:paraId="40F4FD32" w14:textId="77777777" w:rsidR="000B7E56" w:rsidRDefault="000B7E56" w:rsidP="0089509B">
            <w:pPr>
              <w:pStyle w:val="unittext"/>
            </w:pPr>
            <w:r>
              <w:t>2.3</w:t>
            </w:r>
          </w:p>
        </w:tc>
        <w:tc>
          <w:tcPr>
            <w:tcW w:w="5492" w:type="dxa"/>
          </w:tcPr>
          <w:p w14:paraId="11A22F2C" w14:textId="77777777" w:rsidR="000B7E56" w:rsidRDefault="000B7E56" w:rsidP="0089509B">
            <w:pPr>
              <w:pStyle w:val="unitt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0B7E56" w14:paraId="78F06AF0" w14:textId="77777777" w:rsidTr="0046727B">
        <w:tc>
          <w:tcPr>
            <w:tcW w:w="2872" w:type="dxa"/>
            <w:vMerge/>
          </w:tcPr>
          <w:p w14:paraId="777FE1AE" w14:textId="77777777" w:rsidR="000B7E56" w:rsidRDefault="000B7E56" w:rsidP="0089509B">
            <w:pPr>
              <w:keepNext/>
            </w:pPr>
          </w:p>
        </w:tc>
        <w:tc>
          <w:tcPr>
            <w:tcW w:w="662" w:type="dxa"/>
            <w:gridSpan w:val="3"/>
          </w:tcPr>
          <w:p w14:paraId="0001B85E" w14:textId="77777777" w:rsidR="000B7E56" w:rsidRDefault="000B7E56" w:rsidP="0089509B">
            <w:pPr>
              <w:pStyle w:val="unittext"/>
            </w:pPr>
            <w:r>
              <w:t>2.4</w:t>
            </w:r>
          </w:p>
        </w:tc>
        <w:tc>
          <w:tcPr>
            <w:tcW w:w="5492" w:type="dxa"/>
          </w:tcPr>
          <w:p w14:paraId="5D0A8DD7" w14:textId="77777777" w:rsidR="000B7E56" w:rsidRPr="00C12353" w:rsidRDefault="000B7E56" w:rsidP="0089509B">
            <w:pPr>
              <w:pStyle w:val="unittext"/>
            </w:pPr>
            <w:r>
              <w:t xml:space="preserve">Identify </w:t>
            </w:r>
            <w:r w:rsidRPr="00180448">
              <w:rPr>
                <w:b/>
                <w:i/>
              </w:rPr>
              <w:t>support resources</w:t>
            </w:r>
            <w:r>
              <w:t xml:space="preserve"> for the project</w:t>
            </w:r>
          </w:p>
        </w:tc>
      </w:tr>
      <w:tr w:rsidR="000B7E56" w14:paraId="5EE2E01F" w14:textId="77777777" w:rsidTr="0046727B">
        <w:tc>
          <w:tcPr>
            <w:tcW w:w="2872" w:type="dxa"/>
            <w:vMerge/>
          </w:tcPr>
          <w:p w14:paraId="3A436E3A" w14:textId="77777777" w:rsidR="000B7E56" w:rsidRDefault="000B7E56" w:rsidP="0089509B">
            <w:pPr>
              <w:keepNext/>
            </w:pPr>
          </w:p>
        </w:tc>
        <w:tc>
          <w:tcPr>
            <w:tcW w:w="662" w:type="dxa"/>
            <w:gridSpan w:val="3"/>
          </w:tcPr>
          <w:p w14:paraId="47E8766B" w14:textId="77777777" w:rsidR="000B7E56" w:rsidRDefault="000B7E56" w:rsidP="0089509B">
            <w:pPr>
              <w:pStyle w:val="unittext"/>
            </w:pPr>
            <w:r>
              <w:t>2.5</w:t>
            </w:r>
          </w:p>
        </w:tc>
        <w:tc>
          <w:tcPr>
            <w:tcW w:w="5492" w:type="dxa"/>
          </w:tcPr>
          <w:p w14:paraId="3C13CE6C" w14:textId="77777777" w:rsidR="000B7E56" w:rsidRDefault="000B7E56" w:rsidP="0089509B">
            <w:pPr>
              <w:pStyle w:val="unittext"/>
            </w:pPr>
            <w:r>
              <w:t>Develop and r</w:t>
            </w:r>
            <w:r w:rsidRPr="00C12353">
              <w:t>ecord</w:t>
            </w:r>
            <w:r>
              <w:rPr>
                <w:b/>
                <w:i/>
              </w:rPr>
              <w:t xml:space="preserve"> a</w:t>
            </w:r>
            <w:r w:rsidRPr="00C12353">
              <w:rPr>
                <w:b/>
                <w:i/>
              </w:rPr>
              <w:t>ction plan</w:t>
            </w:r>
          </w:p>
        </w:tc>
      </w:tr>
      <w:tr w:rsidR="000B7E56" w14:paraId="5DB7D1CF" w14:textId="77777777" w:rsidTr="0046727B">
        <w:tc>
          <w:tcPr>
            <w:tcW w:w="2872" w:type="dxa"/>
          </w:tcPr>
          <w:p w14:paraId="40BCEBC4" w14:textId="77777777" w:rsidR="000B7E56" w:rsidRDefault="000B7E56" w:rsidP="0089509B">
            <w:pPr>
              <w:pStyle w:val="spacer"/>
            </w:pPr>
          </w:p>
        </w:tc>
        <w:tc>
          <w:tcPr>
            <w:tcW w:w="6154" w:type="dxa"/>
            <w:gridSpan w:val="4"/>
          </w:tcPr>
          <w:p w14:paraId="2AAD8443" w14:textId="77777777" w:rsidR="000B7E56" w:rsidRDefault="000B7E56" w:rsidP="0089509B">
            <w:pPr>
              <w:pStyle w:val="spacer"/>
            </w:pPr>
          </w:p>
        </w:tc>
      </w:tr>
      <w:tr w:rsidR="000B7E56" w14:paraId="54BECBE3" w14:textId="77777777" w:rsidTr="0046727B">
        <w:tc>
          <w:tcPr>
            <w:tcW w:w="2872" w:type="dxa"/>
            <w:vMerge w:val="restart"/>
          </w:tcPr>
          <w:p w14:paraId="6FF8D95F" w14:textId="77777777" w:rsidR="000B7E56" w:rsidRPr="009610B4" w:rsidRDefault="000B7E56" w:rsidP="0089509B">
            <w:pPr>
              <w:pStyle w:val="element"/>
              <w:keepNext/>
            </w:pPr>
            <w:r>
              <w:t>3</w:t>
            </w:r>
            <w:r>
              <w:tab/>
            </w:r>
            <w:hyperlink r:id="rId226" w:history="1">
              <w:r>
                <w:t>Carry</w:t>
              </w:r>
            </w:hyperlink>
            <w:r>
              <w:t xml:space="preserve"> out the plan</w:t>
            </w:r>
          </w:p>
        </w:tc>
        <w:tc>
          <w:tcPr>
            <w:tcW w:w="647" w:type="dxa"/>
            <w:gridSpan w:val="2"/>
          </w:tcPr>
          <w:p w14:paraId="38B81649" w14:textId="77777777" w:rsidR="000B7E56" w:rsidRDefault="000B7E56" w:rsidP="0089509B">
            <w:pPr>
              <w:pStyle w:val="unittext"/>
            </w:pPr>
            <w:r>
              <w:t>3.1</w:t>
            </w:r>
          </w:p>
        </w:tc>
        <w:tc>
          <w:tcPr>
            <w:tcW w:w="5507" w:type="dxa"/>
            <w:gridSpan w:val="2"/>
          </w:tcPr>
          <w:p w14:paraId="093BC344" w14:textId="77777777" w:rsidR="000B7E56" w:rsidRDefault="000B7E56" w:rsidP="0089509B">
            <w:pPr>
              <w:pStyle w:val="unittext"/>
            </w:pPr>
            <w:r w:rsidRPr="00F52BFC">
              <w:t>Gather</w:t>
            </w:r>
            <w:r>
              <w:t xml:space="preserve"> </w:t>
            </w:r>
            <w:r w:rsidRPr="00180448">
              <w:t>resources</w:t>
            </w:r>
            <w:r w:rsidRPr="00F52BFC">
              <w:rPr>
                <w:b/>
                <w:i/>
              </w:rPr>
              <w:t xml:space="preserve"> </w:t>
            </w:r>
            <w:r>
              <w:t xml:space="preserve">required for the project </w:t>
            </w:r>
          </w:p>
        </w:tc>
      </w:tr>
      <w:tr w:rsidR="000B7E56" w14:paraId="20363C8A" w14:textId="77777777" w:rsidTr="0046727B">
        <w:tc>
          <w:tcPr>
            <w:tcW w:w="2872" w:type="dxa"/>
            <w:vMerge/>
          </w:tcPr>
          <w:p w14:paraId="36A0A88B" w14:textId="77777777" w:rsidR="000B7E56" w:rsidRPr="009B3AB1" w:rsidRDefault="000B7E56" w:rsidP="0089509B">
            <w:pPr>
              <w:keepNext/>
              <w:rPr>
                <w:rFonts w:ascii="Times New Roman" w:hAnsi="Times New Roman"/>
                <w:sz w:val="24"/>
              </w:rPr>
            </w:pPr>
          </w:p>
        </w:tc>
        <w:tc>
          <w:tcPr>
            <w:tcW w:w="647" w:type="dxa"/>
            <w:gridSpan w:val="2"/>
          </w:tcPr>
          <w:p w14:paraId="4C6EB79C" w14:textId="77777777" w:rsidR="000B7E56" w:rsidRDefault="000B7E56" w:rsidP="0089509B">
            <w:pPr>
              <w:pStyle w:val="unittext"/>
            </w:pPr>
            <w:r>
              <w:t>3.2</w:t>
            </w:r>
          </w:p>
        </w:tc>
        <w:tc>
          <w:tcPr>
            <w:tcW w:w="5507" w:type="dxa"/>
            <w:gridSpan w:val="2"/>
          </w:tcPr>
          <w:p w14:paraId="4E86B0B7" w14:textId="77777777" w:rsidR="000B7E56" w:rsidRDefault="000B7E56" w:rsidP="0089509B">
            <w:pPr>
              <w:pStyle w:val="unittext"/>
            </w:pPr>
            <w:r>
              <w:t xml:space="preserve">Undertake project tasks </w:t>
            </w:r>
          </w:p>
        </w:tc>
      </w:tr>
      <w:tr w:rsidR="000B7E56" w14:paraId="05D77946" w14:textId="77777777" w:rsidTr="0046727B">
        <w:tc>
          <w:tcPr>
            <w:tcW w:w="2872" w:type="dxa"/>
            <w:vMerge/>
          </w:tcPr>
          <w:p w14:paraId="5BBD4EBA" w14:textId="77777777" w:rsidR="000B7E56" w:rsidRPr="009B3AB1" w:rsidRDefault="000B7E56" w:rsidP="0089509B">
            <w:pPr>
              <w:keepNext/>
              <w:rPr>
                <w:rFonts w:ascii="Times New Roman" w:hAnsi="Times New Roman"/>
                <w:sz w:val="24"/>
              </w:rPr>
            </w:pPr>
          </w:p>
        </w:tc>
        <w:tc>
          <w:tcPr>
            <w:tcW w:w="647" w:type="dxa"/>
            <w:gridSpan w:val="2"/>
          </w:tcPr>
          <w:p w14:paraId="0882122F" w14:textId="77777777" w:rsidR="000B7E56" w:rsidRDefault="000B7E56" w:rsidP="0089509B">
            <w:pPr>
              <w:pStyle w:val="unittext"/>
            </w:pPr>
            <w:r>
              <w:t>3.3</w:t>
            </w:r>
          </w:p>
        </w:tc>
        <w:tc>
          <w:tcPr>
            <w:tcW w:w="5507" w:type="dxa"/>
            <w:gridSpan w:val="2"/>
          </w:tcPr>
          <w:p w14:paraId="01005C09" w14:textId="77777777" w:rsidR="000B7E56" w:rsidRPr="009610B4" w:rsidRDefault="000B7E56" w:rsidP="0089509B">
            <w:pPr>
              <w:pStyle w:val="unittext"/>
            </w:pPr>
            <w:r>
              <w:t>Monitor and record activities</w:t>
            </w:r>
            <w:r w:rsidRPr="009B3AB1">
              <w:t xml:space="preserve"> </w:t>
            </w:r>
            <w:r>
              <w:t>undertaken</w:t>
            </w:r>
          </w:p>
        </w:tc>
      </w:tr>
      <w:tr w:rsidR="000B7E56" w14:paraId="3CED9CC6" w14:textId="77777777" w:rsidTr="0046727B">
        <w:tc>
          <w:tcPr>
            <w:tcW w:w="2872" w:type="dxa"/>
            <w:vMerge/>
          </w:tcPr>
          <w:p w14:paraId="36542828" w14:textId="77777777" w:rsidR="000B7E56" w:rsidRPr="009B3AB1" w:rsidRDefault="000B7E56" w:rsidP="0089509B">
            <w:pPr>
              <w:keepNext/>
              <w:rPr>
                <w:rFonts w:ascii="Times New Roman" w:hAnsi="Times New Roman"/>
                <w:sz w:val="24"/>
              </w:rPr>
            </w:pPr>
          </w:p>
        </w:tc>
        <w:tc>
          <w:tcPr>
            <w:tcW w:w="647" w:type="dxa"/>
            <w:gridSpan w:val="2"/>
          </w:tcPr>
          <w:p w14:paraId="55954E92" w14:textId="77777777" w:rsidR="000B7E56" w:rsidRDefault="000B7E56" w:rsidP="0089509B">
            <w:pPr>
              <w:pStyle w:val="unittext"/>
            </w:pPr>
            <w:r>
              <w:t>3.4</w:t>
            </w:r>
          </w:p>
        </w:tc>
        <w:tc>
          <w:tcPr>
            <w:tcW w:w="5507" w:type="dxa"/>
            <w:gridSpan w:val="2"/>
          </w:tcPr>
          <w:p w14:paraId="5BF40EEE" w14:textId="77777777" w:rsidR="000B7E56" w:rsidRPr="009610B4" w:rsidRDefault="000B7E56" w:rsidP="0089509B">
            <w:pPr>
              <w:pStyle w:val="unittext"/>
            </w:pPr>
            <w:r>
              <w:t xml:space="preserve">Amend action </w:t>
            </w:r>
            <w:r w:rsidRPr="003E5E76">
              <w:t>plan as needed</w:t>
            </w:r>
          </w:p>
        </w:tc>
      </w:tr>
      <w:tr w:rsidR="000B7E56" w14:paraId="5DAABDCC" w14:textId="77777777" w:rsidTr="0046727B">
        <w:tc>
          <w:tcPr>
            <w:tcW w:w="2872" w:type="dxa"/>
          </w:tcPr>
          <w:p w14:paraId="02A42961" w14:textId="77777777" w:rsidR="000B7E56" w:rsidRDefault="000B7E56" w:rsidP="0089509B">
            <w:pPr>
              <w:pStyle w:val="spacer"/>
            </w:pPr>
          </w:p>
        </w:tc>
        <w:tc>
          <w:tcPr>
            <w:tcW w:w="6154" w:type="dxa"/>
            <w:gridSpan w:val="4"/>
          </w:tcPr>
          <w:p w14:paraId="6ED432B8" w14:textId="77777777" w:rsidR="000B7E56" w:rsidRDefault="000B7E56" w:rsidP="0089509B">
            <w:pPr>
              <w:pStyle w:val="spacer"/>
            </w:pPr>
          </w:p>
        </w:tc>
      </w:tr>
      <w:tr w:rsidR="000B7E56" w14:paraId="491AD12D" w14:textId="77777777" w:rsidTr="0046727B">
        <w:tc>
          <w:tcPr>
            <w:tcW w:w="2872" w:type="dxa"/>
            <w:vMerge w:val="restart"/>
          </w:tcPr>
          <w:p w14:paraId="7A401CBD" w14:textId="77777777" w:rsidR="000B7E56" w:rsidRPr="009610B4" w:rsidRDefault="000B7E56" w:rsidP="0089509B">
            <w:pPr>
              <w:pStyle w:val="element"/>
              <w:keepNext/>
            </w:pPr>
            <w:r>
              <w:t xml:space="preserve">4 </w:t>
            </w:r>
            <w:r>
              <w:tab/>
              <w:t>Review the conduct of the project</w:t>
            </w:r>
          </w:p>
        </w:tc>
        <w:tc>
          <w:tcPr>
            <w:tcW w:w="647" w:type="dxa"/>
            <w:gridSpan w:val="2"/>
          </w:tcPr>
          <w:p w14:paraId="089B7281" w14:textId="77777777" w:rsidR="000B7E56" w:rsidRDefault="000B7E56" w:rsidP="0089509B">
            <w:pPr>
              <w:pStyle w:val="unittext"/>
            </w:pPr>
            <w:r>
              <w:t>4.1</w:t>
            </w:r>
          </w:p>
        </w:tc>
        <w:tc>
          <w:tcPr>
            <w:tcW w:w="5507" w:type="dxa"/>
            <w:gridSpan w:val="2"/>
          </w:tcPr>
          <w:p w14:paraId="4E846B72" w14:textId="77777777" w:rsidR="000B7E56" w:rsidRPr="003E5E76" w:rsidRDefault="000B7E56" w:rsidP="0089509B">
            <w:pPr>
              <w:pStyle w:val="unittext"/>
            </w:pPr>
            <w:r w:rsidRPr="00180448">
              <w:t>Identify</w:t>
            </w:r>
            <w:r w:rsidRPr="00F52BFC">
              <w:rPr>
                <w:b/>
                <w:i/>
              </w:rPr>
              <w:t xml:space="preserve"> key aspects of success</w:t>
            </w:r>
            <w:r>
              <w:t xml:space="preserve"> in meeting project goals </w:t>
            </w:r>
          </w:p>
        </w:tc>
      </w:tr>
      <w:tr w:rsidR="000B7E56" w14:paraId="1B53A83C" w14:textId="77777777" w:rsidTr="0046727B">
        <w:tc>
          <w:tcPr>
            <w:tcW w:w="2872" w:type="dxa"/>
            <w:vMerge/>
          </w:tcPr>
          <w:p w14:paraId="24D7803E" w14:textId="77777777" w:rsidR="000B7E56" w:rsidRPr="009610B4" w:rsidRDefault="000B7E56" w:rsidP="0089509B">
            <w:pPr>
              <w:pStyle w:val="unittext"/>
            </w:pPr>
          </w:p>
        </w:tc>
        <w:tc>
          <w:tcPr>
            <w:tcW w:w="647" w:type="dxa"/>
            <w:gridSpan w:val="2"/>
          </w:tcPr>
          <w:p w14:paraId="7A5F9CA4" w14:textId="77777777" w:rsidR="000B7E56" w:rsidRDefault="000B7E56" w:rsidP="0089509B">
            <w:pPr>
              <w:pStyle w:val="unittext"/>
            </w:pPr>
            <w:r>
              <w:t>4.2</w:t>
            </w:r>
          </w:p>
        </w:tc>
        <w:tc>
          <w:tcPr>
            <w:tcW w:w="5507" w:type="dxa"/>
            <w:gridSpan w:val="2"/>
          </w:tcPr>
          <w:p w14:paraId="410942C7" w14:textId="6FA1A33F" w:rsidR="000B7E56" w:rsidRPr="003E5E76" w:rsidRDefault="000B7E56" w:rsidP="0089509B">
            <w:pPr>
              <w:pStyle w:val="unittext"/>
            </w:pPr>
            <w:r w:rsidRPr="00F52BFC">
              <w:t>Identify</w:t>
            </w:r>
            <w:r>
              <w:t xml:space="preserve"> </w:t>
            </w:r>
            <w:r w:rsidRPr="00F52BFC">
              <w:rPr>
                <w:b/>
                <w:i/>
              </w:rPr>
              <w:t>barriers</w:t>
            </w:r>
            <w:r w:rsidR="00FA7CF7">
              <w:t xml:space="preserve"> </w:t>
            </w:r>
            <w:r>
              <w:t>which impacted on successful completion of project</w:t>
            </w:r>
          </w:p>
        </w:tc>
      </w:tr>
      <w:tr w:rsidR="000B7E56" w14:paraId="56510CA8" w14:textId="77777777" w:rsidTr="0046727B">
        <w:tc>
          <w:tcPr>
            <w:tcW w:w="2872" w:type="dxa"/>
            <w:vMerge/>
          </w:tcPr>
          <w:p w14:paraId="7369B466" w14:textId="77777777" w:rsidR="000B7E56" w:rsidRPr="009610B4" w:rsidRDefault="000B7E56" w:rsidP="0089509B">
            <w:pPr>
              <w:pStyle w:val="unittext"/>
            </w:pPr>
          </w:p>
        </w:tc>
        <w:tc>
          <w:tcPr>
            <w:tcW w:w="647" w:type="dxa"/>
            <w:gridSpan w:val="2"/>
          </w:tcPr>
          <w:p w14:paraId="393AAC82" w14:textId="77777777" w:rsidR="000B7E56" w:rsidRDefault="000B7E56" w:rsidP="0089509B">
            <w:pPr>
              <w:pStyle w:val="unittext"/>
            </w:pPr>
            <w:r>
              <w:t>4.3</w:t>
            </w:r>
          </w:p>
        </w:tc>
        <w:tc>
          <w:tcPr>
            <w:tcW w:w="5507" w:type="dxa"/>
            <w:gridSpan w:val="2"/>
          </w:tcPr>
          <w:p w14:paraId="1AF8D005" w14:textId="77777777" w:rsidR="000B7E56" w:rsidRPr="00F52BFC" w:rsidRDefault="000B7E56" w:rsidP="0089509B">
            <w:pPr>
              <w:pStyle w:val="unittext"/>
            </w:pPr>
            <w:r>
              <w:t>Identify strategies to manage future barriers</w:t>
            </w:r>
          </w:p>
        </w:tc>
      </w:tr>
      <w:tr w:rsidR="000B7E56" w14:paraId="043A14CC" w14:textId="77777777" w:rsidTr="0046727B">
        <w:tc>
          <w:tcPr>
            <w:tcW w:w="2872" w:type="dxa"/>
            <w:vMerge/>
          </w:tcPr>
          <w:p w14:paraId="7E5F75C0" w14:textId="77777777" w:rsidR="000B7E56" w:rsidRPr="009610B4" w:rsidRDefault="000B7E56" w:rsidP="0089509B">
            <w:pPr>
              <w:keepNext/>
              <w:rPr>
                <w:rFonts w:ascii="Times New Roman" w:hAnsi="Times New Roman"/>
                <w:sz w:val="24"/>
              </w:rPr>
            </w:pPr>
          </w:p>
        </w:tc>
        <w:tc>
          <w:tcPr>
            <w:tcW w:w="647" w:type="dxa"/>
            <w:gridSpan w:val="2"/>
          </w:tcPr>
          <w:p w14:paraId="2F353618" w14:textId="77777777" w:rsidR="000B7E56" w:rsidRDefault="000B7E56" w:rsidP="0089509B">
            <w:pPr>
              <w:pStyle w:val="unittext"/>
            </w:pPr>
            <w:r>
              <w:t>4.4</w:t>
            </w:r>
          </w:p>
        </w:tc>
        <w:tc>
          <w:tcPr>
            <w:tcW w:w="5507" w:type="dxa"/>
            <w:gridSpan w:val="2"/>
          </w:tcPr>
          <w:p w14:paraId="27690D90" w14:textId="77777777" w:rsidR="000B7E56" w:rsidRPr="003E5E76" w:rsidRDefault="000B7E56" w:rsidP="0089509B">
            <w:pPr>
              <w:pStyle w:val="unittext"/>
            </w:pPr>
            <w:r>
              <w:t xml:space="preserve">Determine learning strategies which can be applied to other contexts </w:t>
            </w:r>
          </w:p>
        </w:tc>
      </w:tr>
      <w:tr w:rsidR="000B7E56" w14:paraId="4B02B5AF" w14:textId="77777777" w:rsidTr="0046727B">
        <w:tc>
          <w:tcPr>
            <w:tcW w:w="2872" w:type="dxa"/>
          </w:tcPr>
          <w:p w14:paraId="433C9486" w14:textId="77777777" w:rsidR="000B7E56" w:rsidRDefault="000B7E56" w:rsidP="0089509B">
            <w:pPr>
              <w:pStyle w:val="spacer"/>
            </w:pPr>
          </w:p>
        </w:tc>
        <w:tc>
          <w:tcPr>
            <w:tcW w:w="6154" w:type="dxa"/>
            <w:gridSpan w:val="4"/>
          </w:tcPr>
          <w:p w14:paraId="061ABE49" w14:textId="77777777" w:rsidR="000B7E56" w:rsidRDefault="000B7E56" w:rsidP="0089509B">
            <w:pPr>
              <w:pStyle w:val="spacer"/>
            </w:pPr>
          </w:p>
        </w:tc>
      </w:tr>
      <w:tr w:rsidR="000B7E56" w14:paraId="75B7A536" w14:textId="77777777" w:rsidTr="0046727B">
        <w:tc>
          <w:tcPr>
            <w:tcW w:w="9026" w:type="dxa"/>
            <w:gridSpan w:val="5"/>
          </w:tcPr>
          <w:p w14:paraId="4200D922" w14:textId="77777777" w:rsidR="000B7E56" w:rsidRDefault="000B7E56" w:rsidP="0089509B">
            <w:pPr>
              <w:pStyle w:val="Heading21"/>
            </w:pPr>
            <w:r>
              <w:t>Required Knowledge and Skills</w:t>
            </w:r>
          </w:p>
          <w:p w14:paraId="3596D008" w14:textId="77777777" w:rsidR="000B7E56" w:rsidRDefault="000B7E56" w:rsidP="0089509B">
            <w:pPr>
              <w:pStyle w:val="text"/>
            </w:pPr>
            <w:r w:rsidRPr="005979AA">
              <w:t>This describes the essential skills and knowledge and their level required for this unit</w:t>
            </w:r>
            <w:r>
              <w:t>.</w:t>
            </w:r>
          </w:p>
        </w:tc>
      </w:tr>
      <w:tr w:rsidR="000B7E56" w14:paraId="78F4CB83" w14:textId="77777777" w:rsidTr="0046727B">
        <w:tc>
          <w:tcPr>
            <w:tcW w:w="9026" w:type="dxa"/>
            <w:gridSpan w:val="5"/>
          </w:tcPr>
          <w:p w14:paraId="2149EE72" w14:textId="77777777" w:rsidR="000B7E56" w:rsidRDefault="000B7E56" w:rsidP="0089509B">
            <w:pPr>
              <w:pStyle w:val="unittext"/>
            </w:pPr>
            <w:r>
              <w:t>Required Knowledge:</w:t>
            </w:r>
          </w:p>
          <w:p w14:paraId="2C4D5F8F" w14:textId="5FD2C560" w:rsidR="000B7E56" w:rsidRPr="00C37616" w:rsidRDefault="000B7E56" w:rsidP="0089509B">
            <w:pPr>
              <w:pStyle w:val="bullet"/>
              <w:numPr>
                <w:ilvl w:val="0"/>
                <w:numId w:val="13"/>
              </w:numPr>
              <w:ind w:left="284" w:hanging="284"/>
            </w:pPr>
            <w:r w:rsidRPr="00C37616">
              <w:t>methods to present and record information</w:t>
            </w:r>
            <w:r>
              <w:t xml:space="preserve"> for the project</w:t>
            </w:r>
            <w:r w:rsidR="00FA7CF7">
              <w:t xml:space="preserve"> </w:t>
            </w:r>
          </w:p>
          <w:p w14:paraId="2F57CA1D" w14:textId="77777777" w:rsidR="000B7E56" w:rsidRDefault="000B7E56" w:rsidP="0089509B">
            <w:pPr>
              <w:pStyle w:val="bullet"/>
              <w:numPr>
                <w:ilvl w:val="0"/>
                <w:numId w:val="13"/>
              </w:numPr>
              <w:ind w:left="284" w:hanging="284"/>
            </w:pPr>
            <w:r>
              <w:t>potential barriers to completing a project and strategies to manage these</w:t>
            </w:r>
          </w:p>
          <w:p w14:paraId="55F19A38" w14:textId="77777777" w:rsidR="000B7E56" w:rsidRDefault="000B7E56" w:rsidP="0089509B">
            <w:pPr>
              <w:pStyle w:val="bullet"/>
              <w:numPr>
                <w:ilvl w:val="0"/>
                <w:numId w:val="13"/>
              </w:numPr>
              <w:ind w:left="284" w:hanging="284"/>
            </w:pPr>
            <w:r>
              <w:t>different approaches to undertake a project</w:t>
            </w:r>
          </w:p>
          <w:p w14:paraId="30B62E76" w14:textId="77777777" w:rsidR="000B7E56" w:rsidRDefault="000B7E56" w:rsidP="0089509B">
            <w:pPr>
              <w:pStyle w:val="unittext"/>
            </w:pPr>
            <w:r>
              <w:t>Required Skills:</w:t>
            </w:r>
          </w:p>
          <w:p w14:paraId="58212FB8" w14:textId="77777777" w:rsidR="000B7E56" w:rsidRDefault="000B7E56" w:rsidP="0089509B">
            <w:pPr>
              <w:pStyle w:val="bullet"/>
              <w:numPr>
                <w:ilvl w:val="0"/>
                <w:numId w:val="13"/>
              </w:numPr>
              <w:ind w:left="284" w:hanging="284"/>
            </w:pPr>
            <w:r>
              <w:t>communication skills to:</w:t>
            </w:r>
          </w:p>
          <w:p w14:paraId="0C30914B" w14:textId="77777777" w:rsidR="000B7E56" w:rsidRDefault="000B7E56" w:rsidP="0089509B">
            <w:pPr>
              <w:pStyle w:val="endash"/>
              <w:keepNext/>
              <w:ind w:left="568" w:hanging="284"/>
            </w:pPr>
            <w:r>
              <w:t>read and interpret a range of information requirements related to the project</w:t>
            </w:r>
          </w:p>
          <w:p w14:paraId="3E42AFDB" w14:textId="77777777" w:rsidR="000B7E56" w:rsidRDefault="000B7E56" w:rsidP="0089509B">
            <w:pPr>
              <w:pStyle w:val="endash"/>
              <w:keepNext/>
              <w:ind w:left="568" w:hanging="284"/>
            </w:pPr>
            <w:r>
              <w:t>record information related to the progress and completion of the project</w:t>
            </w:r>
          </w:p>
          <w:p w14:paraId="1F613496" w14:textId="77777777" w:rsidR="000B7E56" w:rsidRDefault="000B7E56" w:rsidP="0089509B">
            <w:pPr>
              <w:pStyle w:val="endash"/>
              <w:keepNext/>
              <w:ind w:left="568" w:hanging="284"/>
            </w:pPr>
            <w:r>
              <w:t>discuss resource requirements and progress of the project with those involved</w:t>
            </w:r>
          </w:p>
          <w:p w14:paraId="6F2B11AA" w14:textId="77777777" w:rsidR="000B7E56" w:rsidRDefault="000B7E56" w:rsidP="0089509B">
            <w:pPr>
              <w:pStyle w:val="bullet"/>
              <w:numPr>
                <w:ilvl w:val="0"/>
                <w:numId w:val="13"/>
              </w:numPr>
              <w:ind w:left="284" w:hanging="284"/>
            </w:pPr>
            <w:r>
              <w:t>planning and organising skills to:</w:t>
            </w:r>
          </w:p>
          <w:p w14:paraId="6251A948" w14:textId="77777777" w:rsidR="000B7E56" w:rsidRDefault="000B7E56" w:rsidP="0089509B">
            <w:pPr>
              <w:pStyle w:val="endash"/>
              <w:keepNext/>
              <w:ind w:left="568" w:hanging="284"/>
            </w:pPr>
            <w:r>
              <w:t xml:space="preserve">gather information to undertake the project </w:t>
            </w:r>
          </w:p>
          <w:p w14:paraId="71D8192D" w14:textId="77777777" w:rsidR="000B7E56" w:rsidRDefault="000B7E56" w:rsidP="0089509B">
            <w:pPr>
              <w:pStyle w:val="endash"/>
              <w:keepNext/>
              <w:ind w:left="568" w:hanging="284"/>
            </w:pPr>
            <w:r>
              <w:t>follow an action plan to complete the project according to identified time frames and processes</w:t>
            </w:r>
          </w:p>
          <w:p w14:paraId="0A4AD461" w14:textId="77777777" w:rsidR="000B7E56" w:rsidRDefault="000B7E56" w:rsidP="0089509B">
            <w:pPr>
              <w:pStyle w:val="bullet"/>
              <w:numPr>
                <w:ilvl w:val="0"/>
                <w:numId w:val="13"/>
              </w:numPr>
              <w:ind w:left="284" w:hanging="284"/>
            </w:pPr>
            <w:r>
              <w:t>problem solving skills to identify contingencies to deal with unplanned obstacles related to the project such as notifying relevant staff of a problem</w:t>
            </w:r>
          </w:p>
          <w:p w14:paraId="73C2389E" w14:textId="77777777" w:rsidR="000B7E56" w:rsidRDefault="000B7E56" w:rsidP="0089509B">
            <w:pPr>
              <w:pStyle w:val="bullet"/>
              <w:numPr>
                <w:ilvl w:val="0"/>
                <w:numId w:val="13"/>
              </w:numPr>
              <w:ind w:left="284" w:hanging="284"/>
            </w:pPr>
            <w:r>
              <w:t xml:space="preserve">learning skills to apply own knowledge and interests to selection of project activity </w:t>
            </w:r>
          </w:p>
          <w:p w14:paraId="7D030C1E" w14:textId="77777777" w:rsidR="000B7E56" w:rsidRDefault="000B7E56" w:rsidP="0089509B">
            <w:pPr>
              <w:pStyle w:val="bullet"/>
              <w:numPr>
                <w:ilvl w:val="0"/>
                <w:numId w:val="13"/>
              </w:numPr>
              <w:ind w:left="284" w:hanging="284"/>
            </w:pPr>
            <w:r>
              <w:t>personal management skills to manage own activities within the project</w:t>
            </w:r>
          </w:p>
        </w:tc>
      </w:tr>
      <w:tr w:rsidR="000B7E56" w14:paraId="75099CF9" w14:textId="77777777" w:rsidTr="0046727B">
        <w:tc>
          <w:tcPr>
            <w:tcW w:w="9026" w:type="dxa"/>
            <w:gridSpan w:val="5"/>
          </w:tcPr>
          <w:p w14:paraId="62306117" w14:textId="77777777" w:rsidR="000B7E56" w:rsidRDefault="000B7E56" w:rsidP="0089509B">
            <w:pPr>
              <w:pStyle w:val="spacer"/>
            </w:pPr>
          </w:p>
        </w:tc>
      </w:tr>
      <w:tr w:rsidR="000B7E56" w14:paraId="5386626A" w14:textId="77777777" w:rsidTr="0046727B">
        <w:tc>
          <w:tcPr>
            <w:tcW w:w="9026" w:type="dxa"/>
            <w:gridSpan w:val="5"/>
          </w:tcPr>
          <w:p w14:paraId="0CD7F2B3" w14:textId="77777777" w:rsidR="000B7E56" w:rsidRDefault="000B7E56" w:rsidP="0089509B">
            <w:pPr>
              <w:pStyle w:val="spacer"/>
            </w:pPr>
          </w:p>
        </w:tc>
      </w:tr>
      <w:tr w:rsidR="000B7E56" w14:paraId="59FA5000" w14:textId="77777777" w:rsidTr="0046727B">
        <w:tc>
          <w:tcPr>
            <w:tcW w:w="9026" w:type="dxa"/>
            <w:gridSpan w:val="5"/>
          </w:tcPr>
          <w:p w14:paraId="657A6ED9" w14:textId="77777777" w:rsidR="000B7E56" w:rsidRDefault="000B7E56" w:rsidP="0089509B">
            <w:pPr>
              <w:pStyle w:val="Heading21"/>
            </w:pPr>
            <w:r>
              <w:t>Range Statement</w:t>
            </w:r>
          </w:p>
          <w:p w14:paraId="24FB5BB7" w14:textId="553E307C" w:rsidR="000B7E56" w:rsidRDefault="000B7E56"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61872BEC" w14:textId="77777777" w:rsidTr="0046727B">
        <w:tc>
          <w:tcPr>
            <w:tcW w:w="3375" w:type="dxa"/>
            <w:gridSpan w:val="2"/>
          </w:tcPr>
          <w:p w14:paraId="72DBE5A4" w14:textId="77777777" w:rsidR="000B7E56" w:rsidRDefault="000B7E56" w:rsidP="0089509B">
            <w:pPr>
              <w:pStyle w:val="unittext"/>
            </w:pPr>
            <w:r w:rsidRPr="00062F89">
              <w:rPr>
                <w:b/>
                <w:i/>
              </w:rPr>
              <w:t>Project goals</w:t>
            </w:r>
            <w:r>
              <w:t xml:space="preserve"> may </w:t>
            </w:r>
            <w:r w:rsidRPr="00036551">
              <w:t>include</w:t>
            </w:r>
            <w:r>
              <w:t>:</w:t>
            </w:r>
          </w:p>
        </w:tc>
        <w:tc>
          <w:tcPr>
            <w:tcW w:w="5651" w:type="dxa"/>
            <w:gridSpan w:val="3"/>
          </w:tcPr>
          <w:p w14:paraId="7905B604" w14:textId="77777777" w:rsidR="000B7E56" w:rsidRDefault="000B7E56" w:rsidP="0089509B">
            <w:pPr>
              <w:pStyle w:val="bullet"/>
              <w:numPr>
                <w:ilvl w:val="0"/>
                <w:numId w:val="13"/>
              </w:numPr>
              <w:ind w:left="284" w:hanging="284"/>
            </w:pPr>
            <w:r>
              <w:t>completion of an individual or group based activity such as :</w:t>
            </w:r>
          </w:p>
          <w:p w14:paraId="6B24B7F4" w14:textId="77777777" w:rsidR="000B7E56" w:rsidRPr="00062F89" w:rsidRDefault="000B7E56" w:rsidP="0089509B">
            <w:pPr>
              <w:pStyle w:val="endash"/>
              <w:keepNext/>
              <w:ind w:left="568" w:hanging="284"/>
            </w:pPr>
            <w:r w:rsidRPr="00062F89">
              <w:lastRenderedPageBreak/>
              <w:t>construction of a newsletter</w:t>
            </w:r>
          </w:p>
          <w:p w14:paraId="7AB1F942" w14:textId="77777777" w:rsidR="000B7E56" w:rsidRPr="00062F89" w:rsidRDefault="000B7E56" w:rsidP="0089509B">
            <w:pPr>
              <w:pStyle w:val="endash"/>
              <w:keepNext/>
              <w:ind w:left="568" w:hanging="284"/>
            </w:pPr>
            <w:r w:rsidRPr="00062F89">
              <w:t>compilation of a recipe book</w:t>
            </w:r>
          </w:p>
          <w:p w14:paraId="18B44F4B" w14:textId="77777777" w:rsidR="000B7E56" w:rsidRPr="00062F89" w:rsidRDefault="000B7E56" w:rsidP="0089509B">
            <w:pPr>
              <w:pStyle w:val="endash"/>
              <w:keepNext/>
              <w:ind w:left="568" w:hanging="284"/>
            </w:pPr>
            <w:r w:rsidRPr="00062F89">
              <w:t>compilation of a photo collection</w:t>
            </w:r>
          </w:p>
          <w:p w14:paraId="58529C87" w14:textId="77777777" w:rsidR="000B7E56" w:rsidRPr="00062F89" w:rsidRDefault="000B7E56" w:rsidP="0089509B">
            <w:pPr>
              <w:pStyle w:val="endash"/>
              <w:keepNext/>
              <w:ind w:left="568" w:hanging="284"/>
            </w:pPr>
            <w:r w:rsidRPr="00062F89">
              <w:t>creation of a catalogue of songs</w:t>
            </w:r>
          </w:p>
          <w:p w14:paraId="744BCE4B" w14:textId="77777777" w:rsidR="000B7E56" w:rsidRPr="00062F89" w:rsidRDefault="000B7E56" w:rsidP="0089509B">
            <w:pPr>
              <w:pStyle w:val="endash"/>
              <w:keepNext/>
              <w:ind w:left="568" w:hanging="284"/>
            </w:pPr>
            <w:r w:rsidRPr="00062F89">
              <w:t>o</w:t>
            </w:r>
            <w:r>
              <w:t>rganising a class activity such as</w:t>
            </w:r>
            <w:r w:rsidRPr="00062F89">
              <w:t xml:space="preserve"> an outing, a party, a dance</w:t>
            </w:r>
          </w:p>
          <w:p w14:paraId="1B35F8A0" w14:textId="77777777" w:rsidR="000B7E56" w:rsidRPr="00062F89" w:rsidRDefault="000B7E56" w:rsidP="0089509B">
            <w:pPr>
              <w:pStyle w:val="endash"/>
              <w:keepNext/>
              <w:ind w:left="568" w:hanging="284"/>
            </w:pPr>
            <w:r w:rsidRPr="00062F89">
              <w:t>organ</w:t>
            </w:r>
            <w:r>
              <w:t>ising a community activity such as</w:t>
            </w:r>
            <w:r w:rsidRPr="00062F89">
              <w:t xml:space="preserve"> sporting club fundraiser, over 50s </w:t>
            </w:r>
            <w:r>
              <w:t>sporting</w:t>
            </w:r>
            <w:r w:rsidRPr="00062F89">
              <w:t xml:space="preserve"> competition</w:t>
            </w:r>
          </w:p>
          <w:p w14:paraId="008FE2D4" w14:textId="77777777" w:rsidR="000B7E56" w:rsidRPr="00062F89" w:rsidRDefault="000B7E56" w:rsidP="0089509B">
            <w:pPr>
              <w:pStyle w:val="endash"/>
              <w:keepNext/>
              <w:ind w:left="568" w:hanging="284"/>
            </w:pPr>
            <w:r w:rsidRPr="00062F89">
              <w:t>preparation of a lunch / dinner for a group</w:t>
            </w:r>
          </w:p>
          <w:p w14:paraId="2AFD842F" w14:textId="77777777" w:rsidR="000B7E56" w:rsidRPr="00062F89" w:rsidRDefault="000B7E56" w:rsidP="0089509B">
            <w:pPr>
              <w:pStyle w:val="endash"/>
              <w:keepNext/>
              <w:ind w:left="568" w:hanging="284"/>
            </w:pPr>
            <w:r w:rsidRPr="00062F89">
              <w:t>designing and producing a T shirt for an event / cause</w:t>
            </w:r>
          </w:p>
          <w:p w14:paraId="5AC4B625" w14:textId="77777777" w:rsidR="000B7E56" w:rsidRPr="00062F89" w:rsidRDefault="000B7E56" w:rsidP="0089509B">
            <w:pPr>
              <w:pStyle w:val="endash"/>
              <w:keepNext/>
              <w:ind w:left="568" w:hanging="284"/>
            </w:pPr>
            <w:r w:rsidRPr="00062F89">
              <w:t>designing and producing a community mural</w:t>
            </w:r>
          </w:p>
          <w:p w14:paraId="478CA230" w14:textId="77777777" w:rsidR="000B7E56" w:rsidRPr="00062F89" w:rsidRDefault="000B7E56" w:rsidP="0089509B">
            <w:pPr>
              <w:pStyle w:val="endash"/>
              <w:keepNext/>
              <w:ind w:left="568" w:hanging="284"/>
            </w:pPr>
            <w:r w:rsidRPr="00062F89">
              <w:t>working in a community garden</w:t>
            </w:r>
          </w:p>
          <w:p w14:paraId="7936ED71" w14:textId="77777777" w:rsidR="000B7E56" w:rsidRPr="00062F89" w:rsidRDefault="000B7E56" w:rsidP="0089509B">
            <w:pPr>
              <w:pStyle w:val="endash"/>
              <w:keepNext/>
              <w:ind w:left="568" w:hanging="284"/>
            </w:pPr>
            <w:r w:rsidRPr="00062F89">
              <w:t xml:space="preserve">solving </w:t>
            </w:r>
            <w:r>
              <w:t>specific workplace problems, such as</w:t>
            </w:r>
            <w:r w:rsidRPr="00062F89">
              <w:t xml:space="preserve"> ways of monitoring return of equipment in good order</w:t>
            </w:r>
          </w:p>
          <w:p w14:paraId="4B3FF85E" w14:textId="77777777" w:rsidR="000B7E56" w:rsidRPr="00062F89" w:rsidRDefault="000B7E56" w:rsidP="0089509B">
            <w:pPr>
              <w:pStyle w:val="endash"/>
              <w:keepNext/>
              <w:ind w:left="568" w:hanging="284"/>
            </w:pPr>
            <w:r w:rsidRPr="00062F89">
              <w:t>negotiating solution to roster problems</w:t>
            </w:r>
          </w:p>
          <w:p w14:paraId="702812C6" w14:textId="77777777" w:rsidR="000B7E56" w:rsidRPr="00062F89" w:rsidRDefault="000B7E56" w:rsidP="0089509B">
            <w:pPr>
              <w:pStyle w:val="bullet"/>
              <w:numPr>
                <w:ilvl w:val="0"/>
                <w:numId w:val="13"/>
              </w:numPr>
              <w:ind w:left="284" w:hanging="284"/>
            </w:pPr>
            <w:r>
              <w:t>additional knowledge and skill outcomes such as r</w:t>
            </w:r>
            <w:r w:rsidRPr="00062F89">
              <w:t>eading, writing and numeracy skills</w:t>
            </w:r>
          </w:p>
          <w:p w14:paraId="4C6533F5" w14:textId="77777777" w:rsidR="000B7E56" w:rsidRPr="009E0658" w:rsidRDefault="000B7E56" w:rsidP="0089509B">
            <w:pPr>
              <w:pStyle w:val="bullet"/>
              <w:numPr>
                <w:ilvl w:val="0"/>
                <w:numId w:val="13"/>
              </w:numPr>
              <w:ind w:left="284" w:hanging="284"/>
            </w:pPr>
            <w:r>
              <w:t>value of project to other aspects of the learner’s work, learning, community involvement</w:t>
            </w:r>
          </w:p>
        </w:tc>
      </w:tr>
      <w:tr w:rsidR="000B7E56" w14:paraId="195F982B" w14:textId="77777777" w:rsidTr="0046727B">
        <w:tc>
          <w:tcPr>
            <w:tcW w:w="9026" w:type="dxa"/>
            <w:gridSpan w:val="5"/>
          </w:tcPr>
          <w:p w14:paraId="19ACE87C" w14:textId="77777777" w:rsidR="000B7E56" w:rsidRDefault="000B7E56" w:rsidP="0089509B">
            <w:pPr>
              <w:pStyle w:val="spacer"/>
            </w:pPr>
          </w:p>
        </w:tc>
      </w:tr>
      <w:tr w:rsidR="000B7E56" w14:paraId="330A3A6D" w14:textId="77777777" w:rsidTr="0046727B">
        <w:tc>
          <w:tcPr>
            <w:tcW w:w="3375" w:type="dxa"/>
            <w:gridSpan w:val="2"/>
          </w:tcPr>
          <w:p w14:paraId="035D692A" w14:textId="77777777" w:rsidR="000B7E56" w:rsidRPr="00036551" w:rsidRDefault="000B7E56" w:rsidP="0089509B">
            <w:pPr>
              <w:pStyle w:val="unittext"/>
            </w:pPr>
            <w:r>
              <w:rPr>
                <w:b/>
                <w:i/>
              </w:rPr>
              <w:t>E</w:t>
            </w:r>
            <w:r w:rsidRPr="00D05787">
              <w:rPr>
                <w:b/>
                <w:i/>
              </w:rPr>
              <w:t xml:space="preserve">lements </w:t>
            </w:r>
            <w:r w:rsidRPr="00036551">
              <w:t>may include:</w:t>
            </w:r>
          </w:p>
        </w:tc>
        <w:tc>
          <w:tcPr>
            <w:tcW w:w="5651" w:type="dxa"/>
            <w:gridSpan w:val="3"/>
          </w:tcPr>
          <w:p w14:paraId="319824EF" w14:textId="77777777" w:rsidR="000B7E56" w:rsidRDefault="000B7E56" w:rsidP="0089509B">
            <w:pPr>
              <w:pStyle w:val="bullet"/>
              <w:numPr>
                <w:ilvl w:val="0"/>
                <w:numId w:val="13"/>
              </w:numPr>
              <w:ind w:left="284" w:hanging="284"/>
            </w:pPr>
            <w:r>
              <w:t>what / who / why / how / when / where</w:t>
            </w:r>
          </w:p>
          <w:p w14:paraId="34CDB2E7" w14:textId="77777777" w:rsidR="000B7E56" w:rsidRDefault="000B7E56" w:rsidP="0089509B">
            <w:pPr>
              <w:pStyle w:val="bullet"/>
              <w:numPr>
                <w:ilvl w:val="0"/>
                <w:numId w:val="13"/>
              </w:numPr>
              <w:ind w:left="284" w:hanging="284"/>
            </w:pPr>
            <w:r>
              <w:t>p</w:t>
            </w:r>
            <w:r w:rsidRPr="002F2C93">
              <w:t>revious experiences r</w:t>
            </w:r>
            <w:r>
              <w:t xml:space="preserve">elated to identified goals: </w:t>
            </w:r>
          </w:p>
          <w:p w14:paraId="525505BC" w14:textId="77777777" w:rsidR="000B7E56" w:rsidRPr="00062F89" w:rsidRDefault="000B7E56" w:rsidP="0089509B">
            <w:pPr>
              <w:pStyle w:val="endash"/>
              <w:keepNext/>
              <w:ind w:left="568" w:hanging="284"/>
            </w:pPr>
            <w:r w:rsidRPr="00062F89">
              <w:t xml:space="preserve">work experience </w:t>
            </w:r>
          </w:p>
          <w:p w14:paraId="22C9D185" w14:textId="77777777" w:rsidR="000B7E56" w:rsidRPr="00062F89" w:rsidRDefault="000B7E56" w:rsidP="0089509B">
            <w:pPr>
              <w:pStyle w:val="endash"/>
              <w:keepNext/>
              <w:ind w:left="568" w:hanging="284"/>
            </w:pPr>
            <w:r w:rsidRPr="00062F89">
              <w:t xml:space="preserve">volunteer or recreational experience </w:t>
            </w:r>
          </w:p>
          <w:p w14:paraId="33779516" w14:textId="77777777" w:rsidR="000B7E56" w:rsidRPr="00062F89" w:rsidRDefault="000B7E56" w:rsidP="0089509B">
            <w:pPr>
              <w:pStyle w:val="endash"/>
              <w:keepNext/>
              <w:ind w:left="568" w:hanging="284"/>
            </w:pPr>
            <w:r w:rsidRPr="00062F89">
              <w:t xml:space="preserve">family responsibilities </w:t>
            </w:r>
          </w:p>
          <w:p w14:paraId="0D9F488F" w14:textId="77777777" w:rsidR="000B7E56" w:rsidRPr="00062F89" w:rsidRDefault="000B7E56" w:rsidP="0089509B">
            <w:pPr>
              <w:pStyle w:val="endash"/>
              <w:keepNext/>
              <w:ind w:left="568" w:hanging="284"/>
            </w:pPr>
            <w:r w:rsidRPr="00062F89">
              <w:t xml:space="preserve">study including formal schooling or informal learning </w:t>
            </w:r>
          </w:p>
          <w:p w14:paraId="32AF4814" w14:textId="77777777" w:rsidR="000B7E56" w:rsidRPr="00062F89" w:rsidRDefault="000B7E56" w:rsidP="0089509B">
            <w:pPr>
              <w:pStyle w:val="endash"/>
              <w:keepNext/>
              <w:ind w:left="568" w:hanging="284"/>
            </w:pPr>
            <w:r w:rsidRPr="00062F89">
              <w:t>health and other personal matters</w:t>
            </w:r>
          </w:p>
          <w:p w14:paraId="096CEE9A" w14:textId="77777777" w:rsidR="000B7E56" w:rsidRPr="00EB19F6" w:rsidRDefault="000B7E56" w:rsidP="0089509B">
            <w:pPr>
              <w:pStyle w:val="bullet"/>
              <w:numPr>
                <w:ilvl w:val="0"/>
                <w:numId w:val="13"/>
              </w:numPr>
              <w:ind w:left="284" w:hanging="284"/>
            </w:pPr>
            <w:r w:rsidRPr="00062F89">
              <w:t>any possible barriers to completion</w:t>
            </w:r>
          </w:p>
        </w:tc>
      </w:tr>
      <w:tr w:rsidR="000B7E56" w14:paraId="2CCAF70C" w14:textId="77777777" w:rsidTr="0046727B">
        <w:tc>
          <w:tcPr>
            <w:tcW w:w="9026" w:type="dxa"/>
            <w:gridSpan w:val="5"/>
          </w:tcPr>
          <w:p w14:paraId="2A702F15" w14:textId="77777777" w:rsidR="000B7E56" w:rsidRDefault="000B7E56" w:rsidP="0089509B">
            <w:pPr>
              <w:pStyle w:val="spacer"/>
            </w:pPr>
          </w:p>
        </w:tc>
      </w:tr>
      <w:tr w:rsidR="000B7E56" w14:paraId="7C0052B3" w14:textId="77777777" w:rsidTr="0046727B">
        <w:tc>
          <w:tcPr>
            <w:tcW w:w="3375" w:type="dxa"/>
            <w:gridSpan w:val="2"/>
          </w:tcPr>
          <w:p w14:paraId="0174469A" w14:textId="4670E4CD" w:rsidR="000B7E56" w:rsidRPr="00EB19F6" w:rsidRDefault="000B7E56" w:rsidP="0089509B">
            <w:pPr>
              <w:pStyle w:val="unittext"/>
            </w:pPr>
            <w:r>
              <w:rPr>
                <w:b/>
                <w:i/>
              </w:rPr>
              <w:t>Steps</w:t>
            </w:r>
            <w:r w:rsidR="00FA7CF7">
              <w:rPr>
                <w:b/>
                <w:i/>
              </w:rPr>
              <w:t xml:space="preserve"> </w:t>
            </w:r>
            <w:r w:rsidRPr="00AA13EA">
              <w:t>may include</w:t>
            </w:r>
            <w:r w:rsidRPr="00EB19F6">
              <w:t>:</w:t>
            </w:r>
          </w:p>
        </w:tc>
        <w:tc>
          <w:tcPr>
            <w:tcW w:w="5651" w:type="dxa"/>
            <w:gridSpan w:val="3"/>
          </w:tcPr>
          <w:p w14:paraId="64C5411C" w14:textId="77777777" w:rsidR="000B7E56" w:rsidRPr="00DA5D11" w:rsidRDefault="000B7E56" w:rsidP="0089509B">
            <w:pPr>
              <w:pStyle w:val="bullet"/>
              <w:numPr>
                <w:ilvl w:val="0"/>
                <w:numId w:val="13"/>
              </w:numPr>
              <w:ind w:left="284" w:hanging="284"/>
              <w:rPr>
                <w:szCs w:val="24"/>
              </w:rPr>
            </w:pPr>
            <w:r>
              <w:t>determining the need for a project team</w:t>
            </w:r>
          </w:p>
          <w:p w14:paraId="7E5FADBB" w14:textId="77777777" w:rsidR="000B7E56" w:rsidRPr="00DA5D11" w:rsidRDefault="000B7E56" w:rsidP="0089509B">
            <w:pPr>
              <w:pStyle w:val="bullet"/>
              <w:numPr>
                <w:ilvl w:val="0"/>
                <w:numId w:val="13"/>
              </w:numPr>
              <w:ind w:left="284" w:hanging="284"/>
              <w:rPr>
                <w:szCs w:val="24"/>
              </w:rPr>
            </w:pPr>
            <w:r>
              <w:t>forming a project team</w:t>
            </w:r>
          </w:p>
          <w:p w14:paraId="3798CD14" w14:textId="77777777" w:rsidR="000B7E56" w:rsidRPr="00EB19F6" w:rsidRDefault="000B7E56" w:rsidP="0089509B">
            <w:pPr>
              <w:pStyle w:val="bullet"/>
              <w:numPr>
                <w:ilvl w:val="0"/>
                <w:numId w:val="13"/>
              </w:numPr>
              <w:ind w:left="284" w:hanging="284"/>
              <w:rPr>
                <w:szCs w:val="24"/>
              </w:rPr>
            </w:pPr>
            <w:r>
              <w:t>identifying strengths of prospective team members</w:t>
            </w:r>
          </w:p>
        </w:tc>
      </w:tr>
      <w:tr w:rsidR="000B7E56" w14:paraId="2A0B425A" w14:textId="77777777" w:rsidTr="0046727B">
        <w:tc>
          <w:tcPr>
            <w:tcW w:w="9026" w:type="dxa"/>
            <w:gridSpan w:val="5"/>
          </w:tcPr>
          <w:p w14:paraId="3371A672" w14:textId="77777777" w:rsidR="000B7E56" w:rsidRDefault="000B7E56" w:rsidP="0089509B">
            <w:pPr>
              <w:pStyle w:val="spacer"/>
            </w:pPr>
          </w:p>
        </w:tc>
      </w:tr>
      <w:tr w:rsidR="000B7E56" w14:paraId="3E6D3182" w14:textId="77777777" w:rsidTr="0046727B">
        <w:tc>
          <w:tcPr>
            <w:tcW w:w="3375" w:type="dxa"/>
            <w:gridSpan w:val="2"/>
          </w:tcPr>
          <w:p w14:paraId="0CFD2F7F" w14:textId="77777777" w:rsidR="000B7E56" w:rsidRPr="00FA444F" w:rsidRDefault="000B7E56" w:rsidP="0089509B">
            <w:pPr>
              <w:pStyle w:val="unittext"/>
              <w:rPr>
                <w:rFonts w:ascii="Times New Roman" w:hAnsi="Times New Roman"/>
                <w:sz w:val="24"/>
              </w:rPr>
            </w:pPr>
            <w:r w:rsidRPr="00FA444F">
              <w:rPr>
                <w:b/>
                <w:i/>
              </w:rPr>
              <w:t>Responsibilities of those involved in the project</w:t>
            </w:r>
            <w:r>
              <w:rPr>
                <w:rFonts w:ascii="Times New Roman" w:hAnsi="Times New Roman"/>
                <w:sz w:val="24"/>
              </w:rPr>
              <w:t xml:space="preserve"> </w:t>
            </w:r>
            <w:r w:rsidRPr="00FA444F">
              <w:t>may include</w:t>
            </w:r>
            <w:r>
              <w:t>:</w:t>
            </w:r>
            <w:r>
              <w:rPr>
                <w:rFonts w:ascii="Times New Roman" w:hAnsi="Times New Roman"/>
                <w:sz w:val="24"/>
              </w:rPr>
              <w:t xml:space="preserve"> </w:t>
            </w:r>
          </w:p>
        </w:tc>
        <w:tc>
          <w:tcPr>
            <w:tcW w:w="5651" w:type="dxa"/>
            <w:gridSpan w:val="3"/>
          </w:tcPr>
          <w:p w14:paraId="6813C279" w14:textId="77777777" w:rsidR="000B7E56" w:rsidRPr="00FA444F" w:rsidRDefault="000B7E56" w:rsidP="0089509B">
            <w:pPr>
              <w:pStyle w:val="bullet"/>
              <w:numPr>
                <w:ilvl w:val="0"/>
                <w:numId w:val="13"/>
              </w:numPr>
              <w:ind w:left="284" w:hanging="284"/>
              <w:rPr>
                <w:szCs w:val="24"/>
              </w:rPr>
            </w:pPr>
            <w:r w:rsidRPr="00FA444F">
              <w:t>participation</w:t>
            </w:r>
          </w:p>
          <w:p w14:paraId="591883A8" w14:textId="77777777" w:rsidR="000B7E56" w:rsidRPr="00FA444F" w:rsidRDefault="000B7E56" w:rsidP="0089509B">
            <w:pPr>
              <w:pStyle w:val="bullet"/>
              <w:numPr>
                <w:ilvl w:val="0"/>
                <w:numId w:val="13"/>
              </w:numPr>
              <w:ind w:left="284" w:hanging="284"/>
            </w:pPr>
            <w:r w:rsidRPr="00FA444F">
              <w:t>working collaboratively</w:t>
            </w:r>
          </w:p>
          <w:p w14:paraId="1C7FACDC" w14:textId="77777777" w:rsidR="000B7E56" w:rsidRPr="00FA444F" w:rsidRDefault="000B7E56" w:rsidP="0089509B">
            <w:pPr>
              <w:pStyle w:val="bullet"/>
              <w:numPr>
                <w:ilvl w:val="0"/>
                <w:numId w:val="13"/>
              </w:numPr>
              <w:ind w:left="284" w:hanging="284"/>
            </w:pPr>
            <w:r w:rsidRPr="00FA444F">
              <w:t>monitoring project tasks, roles, time lines and responsibilities</w:t>
            </w:r>
          </w:p>
          <w:p w14:paraId="69172BD1" w14:textId="77777777" w:rsidR="000B7E56" w:rsidRPr="00FA444F" w:rsidRDefault="000B7E56" w:rsidP="0089509B">
            <w:pPr>
              <w:pStyle w:val="bullet"/>
              <w:numPr>
                <w:ilvl w:val="0"/>
                <w:numId w:val="13"/>
              </w:numPr>
              <w:ind w:left="284" w:hanging="284"/>
            </w:pPr>
            <w:r>
              <w:t>awareness of simple</w:t>
            </w:r>
            <w:r w:rsidRPr="00FA444F">
              <w:t xml:space="preserve"> strategies for dealing with conflicting discourses</w:t>
            </w:r>
          </w:p>
          <w:p w14:paraId="38F8DE19" w14:textId="77777777" w:rsidR="000B7E56" w:rsidRPr="00EB19F6" w:rsidRDefault="000B7E56" w:rsidP="0089509B">
            <w:pPr>
              <w:pStyle w:val="bullet"/>
              <w:numPr>
                <w:ilvl w:val="0"/>
                <w:numId w:val="13"/>
              </w:numPr>
              <w:ind w:left="284" w:hanging="284"/>
            </w:pPr>
            <w:r w:rsidRPr="00FA444F">
              <w:t>checking project tasks, roles, time lines and responsibilities</w:t>
            </w:r>
          </w:p>
        </w:tc>
      </w:tr>
      <w:tr w:rsidR="000B7E56" w14:paraId="059FC211" w14:textId="77777777" w:rsidTr="0046727B">
        <w:tc>
          <w:tcPr>
            <w:tcW w:w="3375" w:type="dxa"/>
            <w:gridSpan w:val="2"/>
          </w:tcPr>
          <w:p w14:paraId="7E112C8D" w14:textId="77777777" w:rsidR="000B7E56" w:rsidRPr="00FA444F" w:rsidRDefault="000B7E56" w:rsidP="0089509B">
            <w:pPr>
              <w:pStyle w:val="spacer"/>
            </w:pPr>
          </w:p>
        </w:tc>
        <w:tc>
          <w:tcPr>
            <w:tcW w:w="5651" w:type="dxa"/>
            <w:gridSpan w:val="3"/>
          </w:tcPr>
          <w:p w14:paraId="73E725BD" w14:textId="77777777" w:rsidR="000B7E56" w:rsidRPr="00FA444F" w:rsidRDefault="000B7E56" w:rsidP="0089509B">
            <w:pPr>
              <w:pStyle w:val="spacer"/>
            </w:pPr>
          </w:p>
        </w:tc>
      </w:tr>
      <w:tr w:rsidR="000B7E56" w14:paraId="21F68C31" w14:textId="77777777" w:rsidTr="0046727B">
        <w:tc>
          <w:tcPr>
            <w:tcW w:w="3375" w:type="dxa"/>
            <w:gridSpan w:val="2"/>
          </w:tcPr>
          <w:p w14:paraId="5CE4CA22" w14:textId="77777777" w:rsidR="000B7E56" w:rsidRPr="00FA444F" w:rsidRDefault="000B7E56" w:rsidP="0089509B">
            <w:pPr>
              <w:pStyle w:val="unittext"/>
              <w:rPr>
                <w:b/>
                <w:i/>
              </w:rPr>
            </w:pPr>
            <w:r>
              <w:rPr>
                <w:b/>
                <w:i/>
              </w:rPr>
              <w:lastRenderedPageBreak/>
              <w:t>S</w:t>
            </w:r>
            <w:r w:rsidRPr="007E6298">
              <w:rPr>
                <w:b/>
                <w:i/>
              </w:rPr>
              <w:t>upport resources</w:t>
            </w:r>
            <w:r>
              <w:rPr>
                <w:b/>
                <w:i/>
              </w:rPr>
              <w:t xml:space="preserve"> </w:t>
            </w:r>
            <w:r w:rsidRPr="00180448">
              <w:t>may include:</w:t>
            </w:r>
          </w:p>
        </w:tc>
        <w:tc>
          <w:tcPr>
            <w:tcW w:w="5651" w:type="dxa"/>
            <w:gridSpan w:val="3"/>
          </w:tcPr>
          <w:p w14:paraId="502B70E3" w14:textId="77777777" w:rsidR="000B7E56" w:rsidRDefault="000B7E56" w:rsidP="0089509B">
            <w:pPr>
              <w:pStyle w:val="bullet"/>
              <w:numPr>
                <w:ilvl w:val="0"/>
                <w:numId w:val="13"/>
              </w:numPr>
              <w:ind w:left="284" w:hanging="284"/>
            </w:pPr>
            <w:r>
              <w:t>appropriate support persons</w:t>
            </w:r>
          </w:p>
          <w:p w14:paraId="2D969BF1" w14:textId="77777777" w:rsidR="000B7E56" w:rsidRDefault="000B7E56" w:rsidP="0089509B">
            <w:pPr>
              <w:pStyle w:val="bullet"/>
              <w:numPr>
                <w:ilvl w:val="0"/>
                <w:numId w:val="13"/>
              </w:numPr>
              <w:ind w:left="284" w:hanging="284"/>
            </w:pPr>
            <w:r>
              <w:t>sources of information</w:t>
            </w:r>
          </w:p>
          <w:p w14:paraId="05E94079" w14:textId="77777777" w:rsidR="000B7E56" w:rsidRDefault="000B7E56" w:rsidP="0089509B">
            <w:pPr>
              <w:pStyle w:val="bullet"/>
              <w:numPr>
                <w:ilvl w:val="0"/>
                <w:numId w:val="13"/>
              </w:numPr>
              <w:ind w:left="284" w:hanging="284"/>
            </w:pPr>
            <w:r>
              <w:t>equipment</w:t>
            </w:r>
          </w:p>
          <w:p w14:paraId="605B2637" w14:textId="77777777" w:rsidR="000B7E56" w:rsidRDefault="000B7E56" w:rsidP="0089509B">
            <w:pPr>
              <w:pStyle w:val="bullet"/>
              <w:numPr>
                <w:ilvl w:val="0"/>
                <w:numId w:val="13"/>
              </w:numPr>
              <w:ind w:left="284" w:hanging="284"/>
            </w:pPr>
            <w:r>
              <w:t>contacts</w:t>
            </w:r>
          </w:p>
          <w:p w14:paraId="23D5F807" w14:textId="77777777" w:rsidR="000B7E56" w:rsidRDefault="000B7E56" w:rsidP="0089509B">
            <w:pPr>
              <w:pStyle w:val="bullet"/>
              <w:numPr>
                <w:ilvl w:val="0"/>
                <w:numId w:val="13"/>
              </w:numPr>
              <w:ind w:left="284" w:hanging="284"/>
            </w:pPr>
            <w:r>
              <w:t>library</w:t>
            </w:r>
          </w:p>
          <w:p w14:paraId="6298FB88" w14:textId="77777777" w:rsidR="000B7E56" w:rsidRPr="00FA444F" w:rsidRDefault="000B7E56" w:rsidP="0089509B">
            <w:pPr>
              <w:pStyle w:val="bullet"/>
              <w:numPr>
                <w:ilvl w:val="0"/>
                <w:numId w:val="13"/>
              </w:numPr>
              <w:ind w:left="284" w:hanging="284"/>
            </w:pPr>
            <w:r>
              <w:t>meeting spaces</w:t>
            </w:r>
          </w:p>
        </w:tc>
      </w:tr>
      <w:tr w:rsidR="000B7E56" w14:paraId="5EF572AF" w14:textId="77777777" w:rsidTr="0046727B">
        <w:tc>
          <w:tcPr>
            <w:tcW w:w="2872" w:type="dxa"/>
          </w:tcPr>
          <w:p w14:paraId="0A6CE9FA" w14:textId="77777777" w:rsidR="000B7E56" w:rsidRDefault="000B7E56" w:rsidP="0089509B">
            <w:pPr>
              <w:pStyle w:val="spacer"/>
            </w:pPr>
          </w:p>
        </w:tc>
        <w:tc>
          <w:tcPr>
            <w:tcW w:w="6154" w:type="dxa"/>
            <w:gridSpan w:val="4"/>
          </w:tcPr>
          <w:p w14:paraId="0F58DBD0" w14:textId="77777777" w:rsidR="000B7E56" w:rsidRDefault="000B7E56" w:rsidP="0089509B">
            <w:pPr>
              <w:pStyle w:val="spacer"/>
            </w:pPr>
          </w:p>
        </w:tc>
      </w:tr>
      <w:tr w:rsidR="000B7E56" w14:paraId="4D6B70CC" w14:textId="77777777" w:rsidTr="0046727B">
        <w:tc>
          <w:tcPr>
            <w:tcW w:w="3375" w:type="dxa"/>
            <w:gridSpan w:val="2"/>
          </w:tcPr>
          <w:p w14:paraId="093D7F4A" w14:textId="77777777" w:rsidR="000B7E56" w:rsidRDefault="000B7E56" w:rsidP="0089509B">
            <w:pPr>
              <w:pStyle w:val="unittext"/>
            </w:pPr>
            <w:r w:rsidRPr="00FA444F">
              <w:rPr>
                <w:b/>
                <w:i/>
              </w:rPr>
              <w:t>Action plan</w:t>
            </w:r>
            <w:r>
              <w:t xml:space="preserve"> may </w:t>
            </w:r>
            <w:r w:rsidRPr="00036551">
              <w:t>include</w:t>
            </w:r>
            <w:r>
              <w:t>:</w:t>
            </w:r>
          </w:p>
        </w:tc>
        <w:tc>
          <w:tcPr>
            <w:tcW w:w="5651" w:type="dxa"/>
            <w:gridSpan w:val="3"/>
          </w:tcPr>
          <w:p w14:paraId="1748F9F3" w14:textId="77777777" w:rsidR="000B7E56" w:rsidRDefault="000B7E56" w:rsidP="0089509B">
            <w:pPr>
              <w:pStyle w:val="bullet"/>
              <w:numPr>
                <w:ilvl w:val="0"/>
                <w:numId w:val="13"/>
              </w:numPr>
              <w:ind w:left="284" w:hanging="284"/>
            </w:pPr>
            <w:r>
              <w:t>commencement dates</w:t>
            </w:r>
          </w:p>
          <w:p w14:paraId="65A99E5D" w14:textId="77777777" w:rsidR="000B7E56" w:rsidRDefault="000B7E56" w:rsidP="0089509B">
            <w:pPr>
              <w:pStyle w:val="bullet"/>
              <w:numPr>
                <w:ilvl w:val="0"/>
                <w:numId w:val="13"/>
              </w:numPr>
              <w:ind w:left="284" w:hanging="284"/>
            </w:pPr>
            <w:r>
              <w:t>roles and responsibilities</w:t>
            </w:r>
          </w:p>
          <w:p w14:paraId="372D53BE" w14:textId="77777777" w:rsidR="000B7E56" w:rsidRDefault="000B7E56" w:rsidP="0089509B">
            <w:pPr>
              <w:pStyle w:val="bullet"/>
              <w:numPr>
                <w:ilvl w:val="0"/>
                <w:numId w:val="13"/>
              </w:numPr>
              <w:ind w:left="284" w:hanging="284"/>
            </w:pPr>
            <w:r>
              <w:t>tasks</w:t>
            </w:r>
          </w:p>
          <w:p w14:paraId="60F26076" w14:textId="77777777" w:rsidR="000B7E56" w:rsidRDefault="000B7E56" w:rsidP="0089509B">
            <w:pPr>
              <w:pStyle w:val="bullet"/>
              <w:numPr>
                <w:ilvl w:val="0"/>
                <w:numId w:val="13"/>
              </w:numPr>
              <w:ind w:left="284" w:hanging="284"/>
            </w:pPr>
            <w:r>
              <w:t>completion dates</w:t>
            </w:r>
          </w:p>
        </w:tc>
      </w:tr>
      <w:tr w:rsidR="000B7E56" w14:paraId="70748508" w14:textId="77777777" w:rsidTr="0046727B">
        <w:tc>
          <w:tcPr>
            <w:tcW w:w="3375" w:type="dxa"/>
            <w:gridSpan w:val="2"/>
          </w:tcPr>
          <w:p w14:paraId="2DD32B76" w14:textId="77777777" w:rsidR="000B7E56" w:rsidRDefault="000B7E56" w:rsidP="0089509B">
            <w:pPr>
              <w:pStyle w:val="spacer"/>
            </w:pPr>
          </w:p>
        </w:tc>
        <w:tc>
          <w:tcPr>
            <w:tcW w:w="5651" w:type="dxa"/>
            <w:gridSpan w:val="3"/>
          </w:tcPr>
          <w:p w14:paraId="1937102E" w14:textId="77777777" w:rsidR="000B7E56" w:rsidRDefault="000B7E56" w:rsidP="0089509B">
            <w:pPr>
              <w:pStyle w:val="spacer"/>
            </w:pPr>
          </w:p>
        </w:tc>
      </w:tr>
      <w:tr w:rsidR="000B7E56" w14:paraId="3B7FE425" w14:textId="77777777" w:rsidTr="0046727B">
        <w:tc>
          <w:tcPr>
            <w:tcW w:w="3375" w:type="dxa"/>
            <w:gridSpan w:val="2"/>
          </w:tcPr>
          <w:p w14:paraId="41207952" w14:textId="77777777" w:rsidR="000B7E56" w:rsidRPr="0025591D" w:rsidRDefault="000B7E56" w:rsidP="0089509B">
            <w:pPr>
              <w:pStyle w:val="unittext"/>
            </w:pPr>
            <w:r>
              <w:rPr>
                <w:b/>
                <w:i/>
              </w:rPr>
              <w:t xml:space="preserve">Key aspects of </w:t>
            </w:r>
            <w:r w:rsidRPr="00FA444F">
              <w:rPr>
                <w:b/>
                <w:i/>
              </w:rPr>
              <w:t>success</w:t>
            </w:r>
            <w:r w:rsidRPr="005A1095">
              <w:t xml:space="preserve"> </w:t>
            </w:r>
            <w:r w:rsidRPr="00036551">
              <w:t>can include:</w:t>
            </w:r>
          </w:p>
        </w:tc>
        <w:tc>
          <w:tcPr>
            <w:tcW w:w="5651" w:type="dxa"/>
            <w:gridSpan w:val="3"/>
          </w:tcPr>
          <w:p w14:paraId="15DB0A8B" w14:textId="77777777" w:rsidR="000B7E56" w:rsidRDefault="000B7E56" w:rsidP="0089509B">
            <w:pPr>
              <w:pStyle w:val="bullet"/>
              <w:numPr>
                <w:ilvl w:val="0"/>
                <w:numId w:val="13"/>
              </w:numPr>
              <w:ind w:left="284" w:hanging="284"/>
            </w:pPr>
            <w:r>
              <w:t>transferring learning from one area to a new area</w:t>
            </w:r>
          </w:p>
          <w:p w14:paraId="0F30427A" w14:textId="77777777" w:rsidR="000B7E56" w:rsidRDefault="000B7E56" w:rsidP="0089509B">
            <w:pPr>
              <w:pStyle w:val="bullet"/>
              <w:numPr>
                <w:ilvl w:val="0"/>
                <w:numId w:val="13"/>
              </w:numPr>
              <w:ind w:left="284" w:hanging="284"/>
            </w:pPr>
            <w:r>
              <w:t>applying appropriate strategies</w:t>
            </w:r>
          </w:p>
          <w:p w14:paraId="4972FCD7" w14:textId="77777777" w:rsidR="000B7E56" w:rsidRDefault="000B7E56" w:rsidP="0089509B">
            <w:pPr>
              <w:pStyle w:val="bullet"/>
              <w:numPr>
                <w:ilvl w:val="0"/>
                <w:numId w:val="13"/>
              </w:numPr>
              <w:ind w:left="284" w:hanging="284"/>
            </w:pPr>
            <w:r>
              <w:t>practising new skills</w:t>
            </w:r>
          </w:p>
          <w:p w14:paraId="5B5A98A0" w14:textId="77777777" w:rsidR="000B7E56" w:rsidRDefault="000B7E56" w:rsidP="0089509B">
            <w:pPr>
              <w:pStyle w:val="bullet"/>
              <w:numPr>
                <w:ilvl w:val="0"/>
                <w:numId w:val="13"/>
              </w:numPr>
              <w:ind w:left="284" w:hanging="284"/>
            </w:pPr>
            <w:r>
              <w:t>seeking support of teacher, peers, other interested parties when needed</w:t>
            </w:r>
          </w:p>
          <w:p w14:paraId="3D9E07C5" w14:textId="77777777" w:rsidR="000B7E56" w:rsidRDefault="000B7E56" w:rsidP="0089509B">
            <w:pPr>
              <w:pStyle w:val="bullet"/>
              <w:numPr>
                <w:ilvl w:val="0"/>
                <w:numId w:val="13"/>
              </w:numPr>
              <w:ind w:left="284" w:hanging="284"/>
            </w:pPr>
            <w:r>
              <w:t>clear role definitions</w:t>
            </w:r>
          </w:p>
          <w:p w14:paraId="729CDBA4" w14:textId="77777777" w:rsidR="000B7E56" w:rsidRDefault="000B7E56" w:rsidP="0089509B">
            <w:pPr>
              <w:pStyle w:val="bullet"/>
              <w:numPr>
                <w:ilvl w:val="0"/>
                <w:numId w:val="13"/>
              </w:numPr>
              <w:ind w:left="284" w:hanging="284"/>
            </w:pPr>
            <w:r>
              <w:t>problem solving techniques</w:t>
            </w:r>
          </w:p>
          <w:p w14:paraId="06A322EF" w14:textId="77777777" w:rsidR="000B7E56" w:rsidRPr="0025591D" w:rsidRDefault="000B7E56" w:rsidP="0089509B">
            <w:pPr>
              <w:pStyle w:val="bullet"/>
              <w:numPr>
                <w:ilvl w:val="0"/>
                <w:numId w:val="13"/>
              </w:numPr>
              <w:ind w:left="284" w:hanging="284"/>
            </w:pPr>
            <w:r>
              <w:t>developing co-operative learning techniques</w:t>
            </w:r>
          </w:p>
        </w:tc>
      </w:tr>
      <w:tr w:rsidR="000B7E56" w14:paraId="3C102AEC" w14:textId="77777777" w:rsidTr="0046727B">
        <w:tc>
          <w:tcPr>
            <w:tcW w:w="3375" w:type="dxa"/>
            <w:gridSpan w:val="2"/>
          </w:tcPr>
          <w:p w14:paraId="3460378F" w14:textId="77777777" w:rsidR="000B7E56" w:rsidRDefault="000B7E56" w:rsidP="0089509B">
            <w:pPr>
              <w:pStyle w:val="spacer"/>
            </w:pPr>
          </w:p>
        </w:tc>
        <w:tc>
          <w:tcPr>
            <w:tcW w:w="5651" w:type="dxa"/>
            <w:gridSpan w:val="3"/>
          </w:tcPr>
          <w:p w14:paraId="6A4033CD" w14:textId="77777777" w:rsidR="000B7E56" w:rsidRDefault="000B7E56" w:rsidP="0089509B">
            <w:pPr>
              <w:pStyle w:val="spacer"/>
            </w:pPr>
          </w:p>
        </w:tc>
      </w:tr>
      <w:tr w:rsidR="000B7E56" w14:paraId="0092E55C" w14:textId="77777777" w:rsidTr="0046727B">
        <w:tc>
          <w:tcPr>
            <w:tcW w:w="3375" w:type="dxa"/>
            <w:gridSpan w:val="2"/>
          </w:tcPr>
          <w:p w14:paraId="534B6558" w14:textId="77777777" w:rsidR="000B7E56" w:rsidRPr="0095025A" w:rsidRDefault="000B7E56" w:rsidP="0089509B">
            <w:pPr>
              <w:pStyle w:val="unittext"/>
            </w:pPr>
            <w:r w:rsidRPr="00FA444F">
              <w:rPr>
                <w:b/>
                <w:i/>
              </w:rPr>
              <w:t>Barriers</w:t>
            </w:r>
            <w:r>
              <w:t xml:space="preserve"> </w:t>
            </w:r>
            <w:r w:rsidRPr="00036551">
              <w:t>may include</w:t>
            </w:r>
            <w:r>
              <w:t>:</w:t>
            </w:r>
          </w:p>
        </w:tc>
        <w:tc>
          <w:tcPr>
            <w:tcW w:w="5651" w:type="dxa"/>
            <w:gridSpan w:val="3"/>
          </w:tcPr>
          <w:p w14:paraId="0E7BB0FF" w14:textId="77777777" w:rsidR="000B7E56" w:rsidRDefault="000B7E56" w:rsidP="0089509B">
            <w:pPr>
              <w:pStyle w:val="bullet"/>
              <w:numPr>
                <w:ilvl w:val="0"/>
                <w:numId w:val="13"/>
              </w:numPr>
              <w:ind w:left="284" w:hanging="284"/>
            </w:pPr>
            <w:r>
              <w:t>current life circumstances such as physical, mental, emotional or social constraints</w:t>
            </w:r>
          </w:p>
          <w:p w14:paraId="3A41D9D0" w14:textId="77777777" w:rsidR="000B7E56" w:rsidRDefault="000B7E56" w:rsidP="0089509B">
            <w:pPr>
              <w:pStyle w:val="bullet"/>
              <w:numPr>
                <w:ilvl w:val="0"/>
                <w:numId w:val="13"/>
              </w:numPr>
              <w:ind w:left="284" w:hanging="284"/>
            </w:pPr>
            <w:r>
              <w:t>conflict with discourses of education</w:t>
            </w:r>
          </w:p>
          <w:p w14:paraId="0B4DDCBA" w14:textId="77777777" w:rsidR="000B7E56" w:rsidRDefault="000B7E56" w:rsidP="0089509B">
            <w:pPr>
              <w:pStyle w:val="bullet"/>
              <w:numPr>
                <w:ilvl w:val="0"/>
                <w:numId w:val="13"/>
              </w:numPr>
              <w:ind w:left="284" w:hanging="284"/>
            </w:pPr>
            <w:r>
              <w:t>cultural differences</w:t>
            </w:r>
          </w:p>
          <w:p w14:paraId="45198F15" w14:textId="77777777" w:rsidR="000B7E56" w:rsidRDefault="000B7E56" w:rsidP="0089509B">
            <w:pPr>
              <w:pStyle w:val="bullet"/>
              <w:numPr>
                <w:ilvl w:val="0"/>
                <w:numId w:val="13"/>
              </w:numPr>
              <w:ind w:left="284" w:hanging="284"/>
            </w:pPr>
            <w:r>
              <w:t>multiple roles and responsibilities</w:t>
            </w:r>
          </w:p>
        </w:tc>
      </w:tr>
      <w:tr w:rsidR="000B7E56" w14:paraId="239D223B" w14:textId="77777777" w:rsidTr="0046727B">
        <w:tc>
          <w:tcPr>
            <w:tcW w:w="9026" w:type="dxa"/>
            <w:gridSpan w:val="5"/>
          </w:tcPr>
          <w:p w14:paraId="1E75ADE6" w14:textId="77777777" w:rsidR="000B7E56" w:rsidRDefault="000B7E56" w:rsidP="0089509B">
            <w:pPr>
              <w:pStyle w:val="spacer"/>
            </w:pPr>
          </w:p>
        </w:tc>
      </w:tr>
      <w:tr w:rsidR="000B7E56" w14:paraId="7CA08D3D" w14:textId="77777777" w:rsidTr="0046727B">
        <w:tc>
          <w:tcPr>
            <w:tcW w:w="9026" w:type="dxa"/>
            <w:gridSpan w:val="5"/>
          </w:tcPr>
          <w:p w14:paraId="5E36EFF6" w14:textId="77777777" w:rsidR="000B7E56" w:rsidRDefault="000B7E56" w:rsidP="0089509B">
            <w:pPr>
              <w:pStyle w:val="spacer"/>
            </w:pPr>
          </w:p>
        </w:tc>
      </w:tr>
      <w:tr w:rsidR="000B7E56" w14:paraId="2567D1E7" w14:textId="77777777" w:rsidTr="0046727B">
        <w:tc>
          <w:tcPr>
            <w:tcW w:w="9026" w:type="dxa"/>
            <w:gridSpan w:val="5"/>
          </w:tcPr>
          <w:p w14:paraId="36574FA7" w14:textId="77777777" w:rsidR="000B7E56" w:rsidRDefault="000B7E56" w:rsidP="0089509B">
            <w:pPr>
              <w:pStyle w:val="Heading21"/>
            </w:pPr>
            <w:r>
              <w:t>Evidence Guide</w:t>
            </w:r>
          </w:p>
          <w:p w14:paraId="4E978220" w14:textId="77777777" w:rsidR="000B7E56" w:rsidRDefault="000B7E56"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3038CBFB" w14:textId="77777777" w:rsidTr="0046727B">
        <w:tc>
          <w:tcPr>
            <w:tcW w:w="3375" w:type="dxa"/>
            <w:gridSpan w:val="2"/>
          </w:tcPr>
          <w:p w14:paraId="1AEC6150" w14:textId="77777777" w:rsidR="000B7E56" w:rsidRPr="005979AA" w:rsidRDefault="000B7E56" w:rsidP="0089509B">
            <w:pPr>
              <w:pStyle w:val="EG"/>
            </w:pPr>
            <w:r w:rsidRPr="005979AA">
              <w:t>Critical aspects for assessment and evidence required to demonstrate competency in this unit</w:t>
            </w:r>
          </w:p>
        </w:tc>
        <w:tc>
          <w:tcPr>
            <w:tcW w:w="5651" w:type="dxa"/>
            <w:gridSpan w:val="3"/>
          </w:tcPr>
          <w:p w14:paraId="795DFE18" w14:textId="77777777" w:rsidR="000B7E56" w:rsidRPr="003B36F7" w:rsidRDefault="000B7E56" w:rsidP="0089509B">
            <w:pPr>
              <w:pStyle w:val="unittext"/>
            </w:pPr>
            <w:r w:rsidRPr="003B36F7">
              <w:t>Assessment must confirm the ability to:</w:t>
            </w:r>
          </w:p>
          <w:p w14:paraId="25E9DC3A" w14:textId="77777777" w:rsidR="000B7E56" w:rsidRPr="00302CE3" w:rsidRDefault="000B7E56" w:rsidP="0089509B">
            <w:pPr>
              <w:pStyle w:val="bullet"/>
              <w:numPr>
                <w:ilvl w:val="0"/>
                <w:numId w:val="13"/>
              </w:numPr>
              <w:ind w:left="284" w:hanging="284"/>
            </w:pPr>
            <w:r>
              <w:t>plan, document and implement a</w:t>
            </w:r>
            <w:r w:rsidRPr="00302CE3">
              <w:t xml:space="preserve"> project</w:t>
            </w:r>
            <w:r>
              <w:t xml:space="preserve"> based on an area of interest</w:t>
            </w:r>
          </w:p>
          <w:p w14:paraId="17B25A24" w14:textId="77777777" w:rsidR="000B7E56" w:rsidRDefault="000B7E56" w:rsidP="0089509B">
            <w:pPr>
              <w:pStyle w:val="bullet"/>
              <w:numPr>
                <w:ilvl w:val="0"/>
                <w:numId w:val="13"/>
              </w:numPr>
              <w:ind w:left="284" w:hanging="284"/>
            </w:pPr>
            <w:r>
              <w:t>participate in a review of</w:t>
            </w:r>
            <w:r w:rsidRPr="00302CE3">
              <w:t xml:space="preserve"> the conduct</w:t>
            </w:r>
            <w:r>
              <w:t xml:space="preserve"> and outcome</w:t>
            </w:r>
            <w:r w:rsidRPr="00302CE3">
              <w:t xml:space="preserve"> of the project including </w:t>
            </w:r>
            <w:r>
              <w:t xml:space="preserve">identifying </w:t>
            </w:r>
            <w:r w:rsidRPr="00302CE3">
              <w:t>successful outcomes and barriers to completion of the project</w:t>
            </w:r>
          </w:p>
        </w:tc>
      </w:tr>
      <w:tr w:rsidR="000B7E56" w14:paraId="3522484A" w14:textId="77777777" w:rsidTr="0046727B">
        <w:tc>
          <w:tcPr>
            <w:tcW w:w="9026" w:type="dxa"/>
            <w:gridSpan w:val="5"/>
          </w:tcPr>
          <w:p w14:paraId="0DF618CE" w14:textId="77777777" w:rsidR="000B7E56" w:rsidRDefault="000B7E56" w:rsidP="0089509B">
            <w:pPr>
              <w:pStyle w:val="spacer"/>
            </w:pPr>
          </w:p>
        </w:tc>
      </w:tr>
      <w:tr w:rsidR="000B7E56" w14:paraId="654967C8" w14:textId="77777777" w:rsidTr="0046727B">
        <w:tc>
          <w:tcPr>
            <w:tcW w:w="3375" w:type="dxa"/>
            <w:gridSpan w:val="2"/>
          </w:tcPr>
          <w:p w14:paraId="7F3C1439" w14:textId="77777777" w:rsidR="000B7E56" w:rsidRPr="005979AA" w:rsidRDefault="000B7E56" w:rsidP="0089509B">
            <w:pPr>
              <w:pStyle w:val="EG"/>
            </w:pPr>
            <w:r w:rsidRPr="005979AA">
              <w:lastRenderedPageBreak/>
              <w:t>Context of and specific resources for assessment</w:t>
            </w:r>
          </w:p>
        </w:tc>
        <w:tc>
          <w:tcPr>
            <w:tcW w:w="5651" w:type="dxa"/>
            <w:gridSpan w:val="3"/>
          </w:tcPr>
          <w:p w14:paraId="3EE0CAA4" w14:textId="77777777" w:rsidR="000B7E56" w:rsidRDefault="000B7E56" w:rsidP="0089509B">
            <w:pPr>
              <w:pStyle w:val="unittext"/>
            </w:pPr>
            <w:r>
              <w:t>Assessment must ensure access to:</w:t>
            </w:r>
          </w:p>
          <w:p w14:paraId="50CAB9D6" w14:textId="77777777" w:rsidR="000B7E56" w:rsidRPr="00D44DB1" w:rsidRDefault="000B7E56" w:rsidP="0089509B">
            <w:pPr>
              <w:pStyle w:val="bullet"/>
              <w:numPr>
                <w:ilvl w:val="0"/>
                <w:numId w:val="13"/>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14:paraId="0C4832CB" w14:textId="77777777" w:rsidR="000B7E56" w:rsidRPr="00FE4607" w:rsidRDefault="000B7E56" w:rsidP="0089509B">
            <w:pPr>
              <w:pStyle w:val="bullet"/>
              <w:numPr>
                <w:ilvl w:val="0"/>
                <w:numId w:val="13"/>
              </w:numPr>
              <w:ind w:left="284" w:hanging="284"/>
            </w:pPr>
            <w:r>
              <w:t>resources to complete the project, such as facilities such as libraries and computers</w:t>
            </w:r>
          </w:p>
          <w:p w14:paraId="48D14660" w14:textId="77777777" w:rsidR="000B7E56" w:rsidRPr="00BF743E" w:rsidRDefault="000B7E56" w:rsidP="0089509B">
            <w:pPr>
              <w:pStyle w:val="bullet"/>
              <w:numPr>
                <w:ilvl w:val="0"/>
                <w:numId w:val="13"/>
              </w:numPr>
              <w:ind w:left="284" w:hanging="284"/>
            </w:pPr>
            <w:r w:rsidRPr="00130200">
              <w:t>ac</w:t>
            </w:r>
            <w:r>
              <w:t>cess to appropriate support person/s</w:t>
            </w:r>
          </w:p>
          <w:p w14:paraId="1F85A64C" w14:textId="77777777" w:rsidR="000B7E56" w:rsidRDefault="000B7E56" w:rsidP="0089509B">
            <w:pPr>
              <w:pStyle w:val="bullet"/>
              <w:numPr>
                <w:ilvl w:val="0"/>
                <w:numId w:val="13"/>
              </w:numPr>
              <w:ind w:left="284" w:hanging="284"/>
            </w:pPr>
            <w:r w:rsidRPr="00BF743E">
              <w:t>At this level</w:t>
            </w:r>
            <w:r>
              <w:t xml:space="preserve"> the learner </w:t>
            </w:r>
            <w:r w:rsidRPr="00BF743E">
              <w:t>work</w:t>
            </w:r>
            <w:r>
              <w:t>s</w:t>
            </w:r>
            <w:r w:rsidRPr="00BF743E">
              <w:t xml:space="preserve"> independently and use</w:t>
            </w:r>
            <w:r>
              <w:t>s</w:t>
            </w:r>
            <w:r w:rsidRPr="00BF743E">
              <w:t xml:space="preserve"> their own familiar support resources.</w:t>
            </w:r>
          </w:p>
        </w:tc>
      </w:tr>
      <w:tr w:rsidR="000B7E56" w14:paraId="67670D36" w14:textId="77777777" w:rsidTr="0046727B">
        <w:tc>
          <w:tcPr>
            <w:tcW w:w="9026" w:type="dxa"/>
            <w:gridSpan w:val="5"/>
          </w:tcPr>
          <w:p w14:paraId="4C1F4A02" w14:textId="77777777" w:rsidR="000B7E56" w:rsidRDefault="000B7E56" w:rsidP="0089509B">
            <w:pPr>
              <w:pStyle w:val="spacer"/>
            </w:pPr>
          </w:p>
        </w:tc>
      </w:tr>
      <w:tr w:rsidR="000B7E56" w14:paraId="0C80F2E6" w14:textId="77777777" w:rsidTr="0046727B">
        <w:tc>
          <w:tcPr>
            <w:tcW w:w="3375" w:type="dxa"/>
            <w:gridSpan w:val="2"/>
          </w:tcPr>
          <w:p w14:paraId="7772AC54" w14:textId="77777777" w:rsidR="000B7E56" w:rsidRPr="00622D2D" w:rsidRDefault="000B7E56" w:rsidP="0089509B">
            <w:pPr>
              <w:pStyle w:val="EG"/>
            </w:pPr>
            <w:r w:rsidRPr="005979AA">
              <w:t>Method(s) of assessment</w:t>
            </w:r>
          </w:p>
        </w:tc>
        <w:tc>
          <w:tcPr>
            <w:tcW w:w="5651" w:type="dxa"/>
            <w:gridSpan w:val="3"/>
          </w:tcPr>
          <w:p w14:paraId="0549F8F2" w14:textId="77777777" w:rsidR="000B7E56" w:rsidRDefault="000B7E56" w:rsidP="0089509B">
            <w:pPr>
              <w:pStyle w:val="unittext"/>
            </w:pPr>
            <w:r>
              <w:t>The following suggested assessment methods are suitable for this unit:</w:t>
            </w:r>
          </w:p>
          <w:p w14:paraId="01E01B15" w14:textId="77777777" w:rsidR="000B7E56" w:rsidRPr="00033D1C" w:rsidRDefault="000B7E56" w:rsidP="0089509B">
            <w:pPr>
              <w:pStyle w:val="bullet"/>
              <w:numPr>
                <w:ilvl w:val="0"/>
                <w:numId w:val="13"/>
              </w:numPr>
              <w:ind w:left="284" w:hanging="284"/>
            </w:pPr>
            <w:r>
              <w:rPr>
                <w:szCs w:val="24"/>
              </w:rPr>
              <w:t>portfolio of examples related to the completion of the project</w:t>
            </w:r>
            <w:r>
              <w:t xml:space="preserve"> such as</w:t>
            </w:r>
            <w:r w:rsidRPr="00033D1C">
              <w:t>:</w:t>
            </w:r>
          </w:p>
          <w:p w14:paraId="0D7BACD4" w14:textId="77777777" w:rsidR="000B7E56" w:rsidRDefault="000B7E56" w:rsidP="0089509B">
            <w:pPr>
              <w:pStyle w:val="endash"/>
              <w:keepNext/>
              <w:ind w:left="568" w:hanging="284"/>
            </w:pPr>
            <w:r>
              <w:t>project action plan</w:t>
            </w:r>
          </w:p>
          <w:p w14:paraId="5CA1FD55" w14:textId="77777777" w:rsidR="000B7E56" w:rsidRPr="00033D1C" w:rsidRDefault="000B7E56" w:rsidP="0089509B">
            <w:pPr>
              <w:pStyle w:val="endash"/>
              <w:keepNext/>
              <w:ind w:left="568" w:hanging="284"/>
            </w:pPr>
            <w:r w:rsidRPr="00033D1C">
              <w:t>journal/log book</w:t>
            </w:r>
            <w:r>
              <w:t xml:space="preserve"> recording project-related activities</w:t>
            </w:r>
          </w:p>
          <w:p w14:paraId="4D809F30" w14:textId="77777777" w:rsidR="000B7E56" w:rsidRDefault="000B7E56" w:rsidP="0089509B">
            <w:pPr>
              <w:pStyle w:val="endash"/>
              <w:keepNext/>
              <w:ind w:left="568" w:hanging="284"/>
            </w:pPr>
            <w:r w:rsidRPr="00033D1C">
              <w:t xml:space="preserve">collections of samples compiled by the </w:t>
            </w:r>
            <w:r>
              <w:t>learner such as photos, written materials, visual materials</w:t>
            </w:r>
          </w:p>
          <w:p w14:paraId="5A67D133" w14:textId="77777777" w:rsidR="000B7E56" w:rsidRPr="00645563" w:rsidRDefault="000B7E56" w:rsidP="0089509B">
            <w:pPr>
              <w:pStyle w:val="endash"/>
              <w:keepNext/>
              <w:ind w:left="568" w:hanging="284"/>
            </w:pPr>
            <w:r w:rsidRPr="00645563">
              <w:t>final product of the project</w:t>
            </w:r>
          </w:p>
          <w:p w14:paraId="5BD1666B" w14:textId="77777777" w:rsidR="000B7E56" w:rsidRPr="00033D1C" w:rsidRDefault="000B7E56" w:rsidP="0089509B">
            <w:pPr>
              <w:pStyle w:val="bullet"/>
              <w:numPr>
                <w:ilvl w:val="0"/>
                <w:numId w:val="13"/>
              </w:numPr>
              <w:ind w:left="284" w:hanging="284"/>
              <w:rPr>
                <w:bCs/>
                <w:sz w:val="24"/>
              </w:rPr>
            </w:pPr>
            <w:r w:rsidRPr="00033D1C">
              <w:t>direct observation</w:t>
            </w:r>
            <w:r>
              <w:t xml:space="preserve"> of the learner planning and carrying out the project</w:t>
            </w:r>
          </w:p>
          <w:p w14:paraId="0B530F5C" w14:textId="77777777" w:rsidR="000B7E56" w:rsidRDefault="000B7E56" w:rsidP="0089509B">
            <w:pPr>
              <w:pStyle w:val="bullet"/>
              <w:numPr>
                <w:ilvl w:val="0"/>
                <w:numId w:val="16"/>
              </w:numPr>
              <w:spacing w:after="60"/>
              <w:ind w:left="357" w:hanging="357"/>
            </w:pPr>
            <w:r>
              <w:t>oral or written questioning to confirm understanding of the actions undertaken to complete the project and difficulties encountered</w:t>
            </w:r>
          </w:p>
        </w:tc>
      </w:tr>
    </w:tbl>
    <w:p w14:paraId="49F3170E" w14:textId="77777777" w:rsidR="000B7E56" w:rsidRDefault="000B7E56" w:rsidP="0089509B">
      <w:pPr>
        <w:pStyle w:val="Bullet1"/>
        <w:keepNext/>
      </w:pPr>
    </w:p>
    <w:p w14:paraId="0DC84217" w14:textId="77777777" w:rsidR="0046727B" w:rsidRDefault="0046727B" w:rsidP="0089509B">
      <w:pPr>
        <w:keepNext/>
        <w:tabs>
          <w:tab w:val="left" w:pos="2025"/>
        </w:tabs>
        <w:sectPr w:rsidR="0046727B" w:rsidSect="0046727B">
          <w:headerReference w:type="even" r:id="rId227"/>
          <w:headerReference w:type="default" r:id="rId228"/>
          <w:headerReference w:type="first" r:id="rId22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88"/>
        <w:gridCol w:w="426"/>
        <w:gridCol w:w="143"/>
        <w:gridCol w:w="15"/>
        <w:gridCol w:w="5554"/>
      </w:tblGrid>
      <w:tr w:rsidR="00D66DC6" w14:paraId="65356931" w14:textId="77777777" w:rsidTr="00680CC9">
        <w:tc>
          <w:tcPr>
            <w:tcW w:w="2888" w:type="dxa"/>
          </w:tcPr>
          <w:p w14:paraId="569C2334" w14:textId="77777777" w:rsidR="00D66DC6" w:rsidRPr="00D72D90" w:rsidRDefault="00D66DC6" w:rsidP="0089509B">
            <w:pPr>
              <w:pStyle w:val="CodeTOC"/>
            </w:pPr>
            <w:r w:rsidRPr="00D72D90">
              <w:lastRenderedPageBreak/>
              <w:t>Unit Code</w:t>
            </w:r>
          </w:p>
        </w:tc>
        <w:tc>
          <w:tcPr>
            <w:tcW w:w="6138" w:type="dxa"/>
            <w:gridSpan w:val="4"/>
          </w:tcPr>
          <w:p w14:paraId="3EFF5A3B" w14:textId="5D63DF77" w:rsidR="00D66DC6" w:rsidRPr="00227C26" w:rsidRDefault="005C24F4" w:rsidP="0089509B">
            <w:pPr>
              <w:pStyle w:val="code"/>
            </w:pPr>
            <w:bookmarkStart w:id="188" w:name="_Toc514234352"/>
            <w:r>
              <w:t>VU22386</w:t>
            </w:r>
            <w:bookmarkEnd w:id="188"/>
          </w:p>
        </w:tc>
      </w:tr>
      <w:tr w:rsidR="00D66DC6" w14:paraId="25059BFD" w14:textId="77777777" w:rsidTr="00680CC9">
        <w:tc>
          <w:tcPr>
            <w:tcW w:w="2888" w:type="dxa"/>
          </w:tcPr>
          <w:p w14:paraId="4D115BE2" w14:textId="77777777" w:rsidR="00D66DC6" w:rsidRPr="00D72D90" w:rsidRDefault="00D66DC6" w:rsidP="0089509B">
            <w:pPr>
              <w:pStyle w:val="CodeTOC"/>
            </w:pPr>
            <w:r w:rsidRPr="00D72D90">
              <w:t>Unit Title</w:t>
            </w:r>
          </w:p>
        </w:tc>
        <w:tc>
          <w:tcPr>
            <w:tcW w:w="6138" w:type="dxa"/>
            <w:gridSpan w:val="4"/>
          </w:tcPr>
          <w:p w14:paraId="2DFEDA33" w14:textId="76CAAE90" w:rsidR="00D66DC6" w:rsidRPr="00D72D90" w:rsidRDefault="00D66DC6" w:rsidP="0089509B">
            <w:pPr>
              <w:pStyle w:val="code"/>
            </w:pPr>
            <w:bookmarkStart w:id="189" w:name="_Toc507058620"/>
            <w:bookmarkStart w:id="190" w:name="_Toc514234353"/>
            <w:r w:rsidRPr="00BF1260">
              <w:t>Engage with texts of limited complexity for personal purposes</w:t>
            </w:r>
            <w:bookmarkEnd w:id="189"/>
            <w:bookmarkEnd w:id="190"/>
          </w:p>
        </w:tc>
      </w:tr>
      <w:tr w:rsidR="00D66DC6" w14:paraId="23CA4913" w14:textId="77777777" w:rsidTr="00680CC9">
        <w:tc>
          <w:tcPr>
            <w:tcW w:w="2888" w:type="dxa"/>
          </w:tcPr>
          <w:p w14:paraId="633DFAFF" w14:textId="77777777" w:rsidR="00D66DC6" w:rsidRDefault="00D66DC6" w:rsidP="0089509B">
            <w:pPr>
              <w:pStyle w:val="Heading21"/>
            </w:pPr>
            <w:r>
              <w:t>Unit Descriptor</w:t>
            </w:r>
          </w:p>
        </w:tc>
        <w:tc>
          <w:tcPr>
            <w:tcW w:w="6138" w:type="dxa"/>
            <w:gridSpan w:val="4"/>
          </w:tcPr>
          <w:p w14:paraId="5BD2EA6B" w14:textId="77777777" w:rsidR="00D66DC6" w:rsidRDefault="00D66DC6" w:rsidP="0089509B">
            <w:pPr>
              <w:pStyle w:val="unittext"/>
            </w:pPr>
            <w:r>
              <w:t>This unit describes the skills and knowledge to engage with a range of familiar and less familiar paper and web based text types of limited complexity for personal purposes. Learners at this level work independently and continue to build and use their own familiar support resources.</w:t>
            </w:r>
          </w:p>
          <w:p w14:paraId="4577E649" w14:textId="77777777" w:rsidR="00D66DC6" w:rsidRDefault="00D66DC6" w:rsidP="0089509B">
            <w:pPr>
              <w:pStyle w:val="unittext"/>
            </w:pPr>
            <w:r>
              <w:t>The required outcomes described in this unit contribute to the achievement of Australian Core Skills Framework indicators for Reading at Level 3: 3.03, 3.04.</w:t>
            </w:r>
          </w:p>
        </w:tc>
      </w:tr>
      <w:tr w:rsidR="00D66DC6" w14:paraId="212CEC09" w14:textId="77777777" w:rsidTr="00680CC9">
        <w:tc>
          <w:tcPr>
            <w:tcW w:w="2888" w:type="dxa"/>
          </w:tcPr>
          <w:p w14:paraId="22622D7A" w14:textId="77777777" w:rsidR="00D66DC6" w:rsidRDefault="00D66DC6" w:rsidP="0089509B">
            <w:pPr>
              <w:pStyle w:val="Heading21"/>
            </w:pPr>
            <w:r>
              <w:t>Employability Skills</w:t>
            </w:r>
          </w:p>
        </w:tc>
        <w:tc>
          <w:tcPr>
            <w:tcW w:w="6138" w:type="dxa"/>
            <w:gridSpan w:val="4"/>
          </w:tcPr>
          <w:p w14:paraId="2B77776A" w14:textId="77777777" w:rsidR="00D66DC6" w:rsidRDefault="00D66DC6" w:rsidP="0089509B">
            <w:pPr>
              <w:pStyle w:val="unittext"/>
            </w:pPr>
            <w:r>
              <w:t>This unit contains employability skills.</w:t>
            </w:r>
          </w:p>
        </w:tc>
      </w:tr>
      <w:tr w:rsidR="00D66DC6" w14:paraId="545004A4" w14:textId="77777777" w:rsidTr="00680CC9">
        <w:tc>
          <w:tcPr>
            <w:tcW w:w="2888" w:type="dxa"/>
          </w:tcPr>
          <w:p w14:paraId="5367D688" w14:textId="77777777" w:rsidR="00D66DC6" w:rsidRDefault="00D66DC6" w:rsidP="0089509B">
            <w:pPr>
              <w:pStyle w:val="Heading21"/>
            </w:pPr>
            <w:r>
              <w:t>Application of the Unit</w:t>
            </w:r>
          </w:p>
        </w:tc>
        <w:tc>
          <w:tcPr>
            <w:tcW w:w="6138" w:type="dxa"/>
            <w:gridSpan w:val="4"/>
          </w:tcPr>
          <w:p w14:paraId="519E0143" w14:textId="77777777" w:rsidR="00D66DC6" w:rsidRDefault="00D66DC6" w:rsidP="0089509B">
            <w:pPr>
              <w:pStyle w:val="unittext"/>
            </w:pPr>
            <w:r>
              <w:t xml:space="preserve">This unit applies to people seeking to improve their personal literacy skills and who need to develop a range of reading skills </w:t>
            </w:r>
            <w:r w:rsidRPr="00260C03">
              <w:t xml:space="preserve">both in a paper based and </w:t>
            </w:r>
            <w:r>
              <w:t>web based</w:t>
            </w:r>
            <w:r w:rsidRPr="00260C03">
              <w:t xml:space="preserve"> context.</w:t>
            </w:r>
            <w:r>
              <w:t xml:space="preserve"> These skills provide the foundation for future activities associated with engaging with more complex texts. </w:t>
            </w:r>
          </w:p>
          <w:p w14:paraId="35A349B9" w14:textId="44F141A3" w:rsidR="00D66DC6" w:rsidRPr="00260C03" w:rsidRDefault="00D66DC6" w:rsidP="0089509B">
            <w:pPr>
              <w:pStyle w:val="unittext"/>
            </w:pPr>
            <w:r>
              <w:t xml:space="preserve">Where application is as part of the Certificate I in General Education for Adults, it is recommended that application is integrated with the delivery and assessment of the Core Skills writing unit </w:t>
            </w:r>
            <w:r w:rsidR="00A500C8" w:rsidRPr="00A500C8">
              <w:rPr>
                <w:i/>
              </w:rPr>
              <w:t>VU22391</w:t>
            </w:r>
            <w:r w:rsidR="00A500C8">
              <w:rPr>
                <w:i/>
              </w:rPr>
              <w:t xml:space="preserve"> </w:t>
            </w:r>
            <w:r>
              <w:rPr>
                <w:i/>
              </w:rPr>
              <w:t>Create texts of limited complexity for personal purposes</w:t>
            </w:r>
            <w:r>
              <w:t xml:space="preserve">. The link between reading and writing across the different domains also encourages co-delivery and assessment of additional units, such as </w:t>
            </w:r>
            <w:r w:rsidR="005C24F4" w:rsidRPr="005C24F4">
              <w:rPr>
                <w:i/>
              </w:rPr>
              <w:t>VU22387</w:t>
            </w:r>
            <w:r w:rsidR="005C24F4">
              <w:rPr>
                <w:i/>
              </w:rPr>
              <w:t xml:space="preserve"> </w:t>
            </w:r>
            <w:r>
              <w:rPr>
                <w:i/>
              </w:rPr>
              <w:t xml:space="preserve">Engage with texts of limited complexity for learning purposes </w:t>
            </w:r>
            <w:r>
              <w:t xml:space="preserve">and </w:t>
            </w:r>
            <w:r w:rsidR="00A500C8">
              <w:rPr>
                <w:i/>
              </w:rPr>
              <w:t>VU22392</w:t>
            </w:r>
            <w:r>
              <w:rPr>
                <w:i/>
              </w:rPr>
              <w:t xml:space="preserve"> Create texts of limited complexity for learning purposes</w:t>
            </w:r>
            <w:r>
              <w:t>.</w:t>
            </w:r>
          </w:p>
        </w:tc>
      </w:tr>
      <w:tr w:rsidR="00D66DC6" w14:paraId="61DD5758" w14:textId="77777777" w:rsidTr="00680CC9">
        <w:tc>
          <w:tcPr>
            <w:tcW w:w="2888" w:type="dxa"/>
          </w:tcPr>
          <w:p w14:paraId="1CCED787" w14:textId="77777777" w:rsidR="00D66DC6" w:rsidRDefault="00D66DC6" w:rsidP="0089509B">
            <w:pPr>
              <w:pStyle w:val="Heading21"/>
            </w:pPr>
            <w:r>
              <w:t>Element</w:t>
            </w:r>
          </w:p>
          <w:p w14:paraId="462F289D" w14:textId="77777777" w:rsidR="00D66DC6" w:rsidRDefault="00D66DC6" w:rsidP="0089509B">
            <w:pPr>
              <w:pStyle w:val="text"/>
            </w:pPr>
            <w:r w:rsidRPr="005979AA">
              <w:t>Elements describe the essential outcomes of a unit of competency. Elements describe actions or outcomes that are demonstrable and assessable.</w:t>
            </w:r>
          </w:p>
        </w:tc>
        <w:tc>
          <w:tcPr>
            <w:tcW w:w="6138" w:type="dxa"/>
            <w:gridSpan w:val="4"/>
          </w:tcPr>
          <w:p w14:paraId="1A35EF52" w14:textId="77777777" w:rsidR="00D66DC6" w:rsidRDefault="00D66DC6" w:rsidP="0089509B">
            <w:pPr>
              <w:pStyle w:val="Heading21"/>
            </w:pPr>
            <w:r>
              <w:t>Performance Criteria</w:t>
            </w:r>
          </w:p>
          <w:p w14:paraId="222ADFED" w14:textId="77777777" w:rsidR="00D66DC6" w:rsidRDefault="00D66DC6"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32E38656" w14:textId="77777777" w:rsidTr="00680CC9">
        <w:tc>
          <w:tcPr>
            <w:tcW w:w="2888" w:type="dxa"/>
          </w:tcPr>
          <w:p w14:paraId="036CB96B" w14:textId="77777777" w:rsidR="00D66DC6" w:rsidRDefault="00D66DC6" w:rsidP="0089509B">
            <w:pPr>
              <w:pStyle w:val="spacer"/>
            </w:pPr>
          </w:p>
        </w:tc>
        <w:tc>
          <w:tcPr>
            <w:tcW w:w="6138" w:type="dxa"/>
            <w:gridSpan w:val="4"/>
          </w:tcPr>
          <w:p w14:paraId="7D11E74E" w14:textId="77777777" w:rsidR="00D66DC6" w:rsidRDefault="00D66DC6" w:rsidP="0089509B">
            <w:pPr>
              <w:pStyle w:val="spacer"/>
            </w:pPr>
          </w:p>
        </w:tc>
      </w:tr>
      <w:tr w:rsidR="00D66DC6" w14:paraId="122CBAF0" w14:textId="77777777" w:rsidTr="00680CC9">
        <w:tc>
          <w:tcPr>
            <w:tcW w:w="2888" w:type="dxa"/>
            <w:vMerge w:val="restart"/>
          </w:tcPr>
          <w:p w14:paraId="5DA55367" w14:textId="67805E4B" w:rsidR="00D66DC6" w:rsidRDefault="00D66DC6" w:rsidP="0089509B">
            <w:pPr>
              <w:pStyle w:val="element"/>
              <w:keepNext/>
            </w:pPr>
            <w:r w:rsidRPr="0084371F">
              <w:t>1</w:t>
            </w:r>
            <w:r>
              <w:tab/>
            </w:r>
            <w:r w:rsidRPr="00260C03">
              <w:t>Locate</w:t>
            </w:r>
            <w:r>
              <w:t xml:space="preserve"> </w:t>
            </w:r>
            <w:r w:rsidRPr="00DB1630">
              <w:t>familiar and less familiar</w:t>
            </w:r>
            <w:r w:rsidRPr="00260C03">
              <w:t xml:space="preserve"> personally relevant information in</w:t>
            </w:r>
            <w:r w:rsidR="00FA7CF7">
              <w:t xml:space="preserve"> </w:t>
            </w:r>
            <w:r w:rsidRPr="00260C03">
              <w:t>p</w:t>
            </w:r>
            <w:r>
              <w:t>aper</w:t>
            </w:r>
            <w:r w:rsidR="00FA7CF7">
              <w:t xml:space="preserve"> </w:t>
            </w:r>
            <w:r>
              <w:t>web based</w:t>
            </w:r>
            <w:r w:rsidRPr="00260C03">
              <w:t xml:space="preserve"> text</w:t>
            </w:r>
            <w:r>
              <w:t xml:space="preserve"> types</w:t>
            </w:r>
            <w:r w:rsidRPr="00260C03">
              <w:rPr>
                <w:b/>
                <w:i/>
              </w:rPr>
              <w:t xml:space="preserve"> </w:t>
            </w:r>
            <w:r w:rsidRPr="00260C03">
              <w:t>of limited complexity</w:t>
            </w:r>
          </w:p>
        </w:tc>
        <w:tc>
          <w:tcPr>
            <w:tcW w:w="569" w:type="dxa"/>
            <w:gridSpan w:val="2"/>
          </w:tcPr>
          <w:p w14:paraId="2A7D7F2B" w14:textId="77777777" w:rsidR="00D66DC6" w:rsidRDefault="00D66DC6" w:rsidP="0089509B">
            <w:pPr>
              <w:pStyle w:val="PC"/>
              <w:keepNext/>
            </w:pPr>
            <w:r>
              <w:t>1.1</w:t>
            </w:r>
          </w:p>
        </w:tc>
        <w:tc>
          <w:tcPr>
            <w:tcW w:w="5569" w:type="dxa"/>
            <w:gridSpan w:val="2"/>
          </w:tcPr>
          <w:p w14:paraId="2B846BEA" w14:textId="77777777" w:rsidR="00D66DC6" w:rsidRDefault="00D66DC6" w:rsidP="0089509B">
            <w:pPr>
              <w:pStyle w:val="unittext"/>
            </w:pPr>
            <w:r>
              <w:t>Locate and identify a</w:t>
            </w:r>
            <w:r>
              <w:rPr>
                <w:b/>
                <w:i/>
              </w:rPr>
              <w:t xml:space="preserve"> </w:t>
            </w:r>
            <w:r w:rsidRPr="00303DE5">
              <w:t>range of</w:t>
            </w:r>
            <w:r>
              <w:rPr>
                <w:b/>
                <w:i/>
              </w:rPr>
              <w:t xml:space="preserve"> text type of limited complexity</w:t>
            </w:r>
            <w:r>
              <w:t xml:space="preserve"> </w:t>
            </w:r>
            <w:r w:rsidRPr="00303DE5">
              <w:rPr>
                <w:b/>
                <w:i/>
              </w:rPr>
              <w:t>to meet personal needs</w:t>
            </w:r>
          </w:p>
        </w:tc>
      </w:tr>
      <w:tr w:rsidR="00D66DC6" w14:paraId="54B3FD6D" w14:textId="77777777" w:rsidTr="00680CC9">
        <w:tc>
          <w:tcPr>
            <w:tcW w:w="2888" w:type="dxa"/>
            <w:vMerge/>
          </w:tcPr>
          <w:p w14:paraId="590C553D" w14:textId="77777777" w:rsidR="00D66DC6" w:rsidRPr="0084371F" w:rsidRDefault="00D66DC6" w:rsidP="0089509B">
            <w:pPr>
              <w:pStyle w:val="element"/>
              <w:keepNext/>
            </w:pPr>
          </w:p>
        </w:tc>
        <w:tc>
          <w:tcPr>
            <w:tcW w:w="569" w:type="dxa"/>
            <w:gridSpan w:val="2"/>
          </w:tcPr>
          <w:p w14:paraId="492EED03" w14:textId="77777777" w:rsidR="00D66DC6" w:rsidRDefault="00D66DC6" w:rsidP="0089509B">
            <w:pPr>
              <w:pStyle w:val="PC"/>
              <w:keepNext/>
            </w:pPr>
            <w:r>
              <w:t>1.2</w:t>
            </w:r>
          </w:p>
        </w:tc>
        <w:tc>
          <w:tcPr>
            <w:tcW w:w="5569" w:type="dxa"/>
            <w:gridSpan w:val="2"/>
          </w:tcPr>
          <w:p w14:paraId="28475C7D" w14:textId="77777777" w:rsidR="00D66DC6" w:rsidRDefault="00D66DC6" w:rsidP="0089509B">
            <w:pPr>
              <w:pStyle w:val="unittext"/>
            </w:pPr>
            <w:r w:rsidRPr="001A065B">
              <w:t>Describe</w:t>
            </w:r>
            <w:r>
              <w:t xml:space="preserve"> </w:t>
            </w:r>
            <w:r>
              <w:rPr>
                <w:b/>
                <w:i/>
              </w:rPr>
              <w:t>features of text types</w:t>
            </w:r>
          </w:p>
        </w:tc>
      </w:tr>
      <w:tr w:rsidR="00D66DC6" w14:paraId="29BF2C35" w14:textId="77777777" w:rsidTr="00680CC9">
        <w:tc>
          <w:tcPr>
            <w:tcW w:w="2888" w:type="dxa"/>
            <w:vMerge/>
          </w:tcPr>
          <w:p w14:paraId="180E2C85" w14:textId="77777777" w:rsidR="00D66DC6" w:rsidRPr="0084371F" w:rsidRDefault="00D66DC6" w:rsidP="0089509B">
            <w:pPr>
              <w:pStyle w:val="element"/>
              <w:keepNext/>
            </w:pPr>
          </w:p>
        </w:tc>
        <w:tc>
          <w:tcPr>
            <w:tcW w:w="569" w:type="dxa"/>
            <w:gridSpan w:val="2"/>
          </w:tcPr>
          <w:p w14:paraId="72CEAFB2" w14:textId="77777777" w:rsidR="00D66DC6" w:rsidRDefault="00D66DC6" w:rsidP="0089509B">
            <w:pPr>
              <w:pStyle w:val="PC"/>
              <w:keepNext/>
            </w:pPr>
            <w:r>
              <w:t>1.3</w:t>
            </w:r>
          </w:p>
        </w:tc>
        <w:tc>
          <w:tcPr>
            <w:tcW w:w="5569" w:type="dxa"/>
            <w:gridSpan w:val="2"/>
          </w:tcPr>
          <w:p w14:paraId="7E374781" w14:textId="77777777" w:rsidR="00D66DC6" w:rsidRDefault="00D66DC6" w:rsidP="0089509B">
            <w:pPr>
              <w:pStyle w:val="unittext"/>
            </w:pPr>
            <w:r>
              <w:t>Identify i</w:t>
            </w:r>
            <w:r w:rsidRPr="00F60507">
              <w:t>nformation of personal relevance</w:t>
            </w:r>
            <w:r>
              <w:t>.</w:t>
            </w:r>
          </w:p>
        </w:tc>
      </w:tr>
      <w:tr w:rsidR="00D66DC6" w14:paraId="72F8ED8E" w14:textId="77777777" w:rsidTr="00680CC9">
        <w:tc>
          <w:tcPr>
            <w:tcW w:w="2888" w:type="dxa"/>
            <w:vMerge/>
          </w:tcPr>
          <w:p w14:paraId="260FA8F9" w14:textId="77777777" w:rsidR="00D66DC6" w:rsidRPr="0084371F" w:rsidRDefault="00D66DC6" w:rsidP="0089509B">
            <w:pPr>
              <w:pStyle w:val="element"/>
              <w:keepNext/>
            </w:pPr>
          </w:p>
        </w:tc>
        <w:tc>
          <w:tcPr>
            <w:tcW w:w="569" w:type="dxa"/>
            <w:gridSpan w:val="2"/>
          </w:tcPr>
          <w:p w14:paraId="41D22961" w14:textId="77777777" w:rsidR="00D66DC6" w:rsidRDefault="00D66DC6" w:rsidP="0089509B">
            <w:pPr>
              <w:pStyle w:val="PC"/>
              <w:keepNext/>
            </w:pPr>
            <w:r>
              <w:t>1.4</w:t>
            </w:r>
          </w:p>
        </w:tc>
        <w:tc>
          <w:tcPr>
            <w:tcW w:w="5569" w:type="dxa"/>
            <w:gridSpan w:val="2"/>
          </w:tcPr>
          <w:p w14:paraId="368A4EAC" w14:textId="77777777" w:rsidR="00D66DC6" w:rsidRDefault="00D66DC6" w:rsidP="0089509B">
            <w:pPr>
              <w:pStyle w:val="unittext"/>
            </w:pPr>
            <w:r>
              <w:t xml:space="preserve">Select texts relevant to own purposes </w:t>
            </w:r>
          </w:p>
        </w:tc>
      </w:tr>
      <w:tr w:rsidR="00D66DC6" w14:paraId="7E061B5D" w14:textId="77777777" w:rsidTr="00680CC9">
        <w:tc>
          <w:tcPr>
            <w:tcW w:w="2888" w:type="dxa"/>
          </w:tcPr>
          <w:p w14:paraId="52BE4EF4" w14:textId="77777777" w:rsidR="00D66DC6" w:rsidRDefault="00D66DC6" w:rsidP="0089509B">
            <w:pPr>
              <w:pStyle w:val="spacer"/>
            </w:pPr>
          </w:p>
        </w:tc>
        <w:tc>
          <w:tcPr>
            <w:tcW w:w="6138" w:type="dxa"/>
            <w:gridSpan w:val="4"/>
          </w:tcPr>
          <w:p w14:paraId="69E7D5E8" w14:textId="77777777" w:rsidR="00D66DC6" w:rsidRDefault="00D66DC6" w:rsidP="0089509B">
            <w:pPr>
              <w:pStyle w:val="spacer"/>
            </w:pPr>
          </w:p>
        </w:tc>
      </w:tr>
      <w:tr w:rsidR="00D66DC6" w14:paraId="7962A401" w14:textId="77777777" w:rsidTr="00680CC9">
        <w:tc>
          <w:tcPr>
            <w:tcW w:w="2888" w:type="dxa"/>
            <w:vMerge w:val="restart"/>
          </w:tcPr>
          <w:p w14:paraId="4B54C92D" w14:textId="360A9162" w:rsidR="00D66DC6" w:rsidRPr="00260C03" w:rsidRDefault="00D66DC6" w:rsidP="0089509B">
            <w:pPr>
              <w:pStyle w:val="element"/>
              <w:keepNext/>
            </w:pPr>
            <w:r w:rsidRPr="00260C03">
              <w:t>2</w:t>
            </w:r>
            <w:r w:rsidRPr="00260C03">
              <w:tab/>
              <w:t>Read</w:t>
            </w:r>
            <w:r w:rsidR="00FA7CF7">
              <w:t xml:space="preserve"> </w:t>
            </w:r>
            <w:r>
              <w:t>selected texts</w:t>
            </w:r>
            <w:r w:rsidRPr="00260C03">
              <w:t xml:space="preserve"> </w:t>
            </w:r>
          </w:p>
        </w:tc>
        <w:tc>
          <w:tcPr>
            <w:tcW w:w="584" w:type="dxa"/>
            <w:gridSpan w:val="3"/>
          </w:tcPr>
          <w:p w14:paraId="0EB6B012" w14:textId="77777777" w:rsidR="00D66DC6" w:rsidRDefault="00D66DC6" w:rsidP="0089509B">
            <w:pPr>
              <w:pStyle w:val="PC"/>
              <w:keepNext/>
            </w:pPr>
            <w:r>
              <w:t>2.1</w:t>
            </w:r>
          </w:p>
        </w:tc>
        <w:tc>
          <w:tcPr>
            <w:tcW w:w="5554" w:type="dxa"/>
          </w:tcPr>
          <w:p w14:paraId="118D6B86" w14:textId="77777777" w:rsidR="00D66DC6" w:rsidRDefault="00D66DC6" w:rsidP="0089509B">
            <w:pPr>
              <w:pStyle w:val="unittext"/>
            </w:pPr>
            <w:r w:rsidRPr="001A065B">
              <w:t>Determine the</w:t>
            </w:r>
            <w:r>
              <w:rPr>
                <w:b/>
                <w:i/>
              </w:rPr>
              <w:t xml:space="preserve"> s</w:t>
            </w:r>
            <w:r w:rsidRPr="00F60507">
              <w:rPr>
                <w:b/>
                <w:i/>
              </w:rPr>
              <w:t>ource</w:t>
            </w:r>
            <w:r w:rsidRPr="00F60507">
              <w:t xml:space="preserve"> of</w:t>
            </w:r>
            <w:r>
              <w:t xml:space="preserve"> selected</w:t>
            </w:r>
            <w:r w:rsidRPr="00F60507">
              <w:t xml:space="preserve"> texts </w:t>
            </w:r>
          </w:p>
        </w:tc>
      </w:tr>
      <w:tr w:rsidR="00D66DC6" w14:paraId="0DBC88DC" w14:textId="77777777" w:rsidTr="00680CC9">
        <w:tc>
          <w:tcPr>
            <w:tcW w:w="2888" w:type="dxa"/>
            <w:vMerge/>
          </w:tcPr>
          <w:p w14:paraId="583AC0A2" w14:textId="77777777" w:rsidR="00D66DC6" w:rsidRPr="00260C03" w:rsidRDefault="00D66DC6" w:rsidP="0089509B">
            <w:pPr>
              <w:keepNext/>
            </w:pPr>
          </w:p>
        </w:tc>
        <w:tc>
          <w:tcPr>
            <w:tcW w:w="584" w:type="dxa"/>
            <w:gridSpan w:val="3"/>
          </w:tcPr>
          <w:p w14:paraId="60FCF3DF" w14:textId="77777777" w:rsidR="00D66DC6" w:rsidRDefault="00D66DC6" w:rsidP="0089509B">
            <w:pPr>
              <w:pStyle w:val="PC"/>
              <w:keepNext/>
            </w:pPr>
            <w:r>
              <w:t>2.2</w:t>
            </w:r>
          </w:p>
        </w:tc>
        <w:tc>
          <w:tcPr>
            <w:tcW w:w="5554" w:type="dxa"/>
          </w:tcPr>
          <w:p w14:paraId="632496DD" w14:textId="77777777" w:rsidR="00D66DC6" w:rsidRDefault="00D66DC6" w:rsidP="0089509B">
            <w:pPr>
              <w:pStyle w:val="unittext"/>
              <w:rPr>
                <w:i/>
              </w:rPr>
            </w:pPr>
            <w:r w:rsidRPr="00303DE5">
              <w:rPr>
                <w:b/>
                <w:i/>
              </w:rPr>
              <w:t>Predict</w:t>
            </w:r>
            <w:r>
              <w:t xml:space="preserve"> t</w:t>
            </w:r>
            <w:r w:rsidRPr="00F60507">
              <w:t>he purpose</w:t>
            </w:r>
            <w:r>
              <w:t xml:space="preserve"> and audience</w:t>
            </w:r>
            <w:r w:rsidRPr="00F60507">
              <w:t xml:space="preserve"> of the text</w:t>
            </w:r>
            <w:r>
              <w:t>s</w:t>
            </w:r>
            <w:r w:rsidRPr="00F60507">
              <w:t xml:space="preserve"> </w:t>
            </w:r>
          </w:p>
        </w:tc>
      </w:tr>
      <w:tr w:rsidR="00D66DC6" w14:paraId="77C9F112" w14:textId="77777777" w:rsidTr="00680CC9">
        <w:tc>
          <w:tcPr>
            <w:tcW w:w="2888" w:type="dxa"/>
            <w:vMerge/>
          </w:tcPr>
          <w:p w14:paraId="14DB1AF8" w14:textId="77777777" w:rsidR="00D66DC6" w:rsidRPr="00260C03" w:rsidRDefault="00D66DC6" w:rsidP="0089509B">
            <w:pPr>
              <w:keepNext/>
            </w:pPr>
          </w:p>
        </w:tc>
        <w:tc>
          <w:tcPr>
            <w:tcW w:w="584" w:type="dxa"/>
            <w:gridSpan w:val="3"/>
          </w:tcPr>
          <w:p w14:paraId="34A654AA" w14:textId="77777777" w:rsidR="00D66DC6" w:rsidRDefault="00D66DC6" w:rsidP="0089509B">
            <w:pPr>
              <w:pStyle w:val="PC"/>
              <w:keepNext/>
            </w:pPr>
            <w:r>
              <w:t>2.3</w:t>
            </w:r>
          </w:p>
        </w:tc>
        <w:tc>
          <w:tcPr>
            <w:tcW w:w="5554" w:type="dxa"/>
          </w:tcPr>
          <w:p w14:paraId="6C0ADCEA" w14:textId="77777777" w:rsidR="00D66DC6" w:rsidRDefault="00D66DC6" w:rsidP="0089509B">
            <w:pPr>
              <w:pStyle w:val="unitt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r>
              <w:rPr>
                <w:b/>
                <w:i/>
              </w:rPr>
              <w:t>s</w:t>
            </w:r>
          </w:p>
        </w:tc>
      </w:tr>
      <w:tr w:rsidR="00D66DC6" w14:paraId="42A7321A" w14:textId="77777777" w:rsidTr="00680CC9">
        <w:tc>
          <w:tcPr>
            <w:tcW w:w="2888" w:type="dxa"/>
            <w:vMerge/>
          </w:tcPr>
          <w:p w14:paraId="19322751" w14:textId="77777777" w:rsidR="00D66DC6" w:rsidRPr="00260C03" w:rsidRDefault="00D66DC6" w:rsidP="0089509B">
            <w:pPr>
              <w:keepNext/>
            </w:pPr>
          </w:p>
        </w:tc>
        <w:tc>
          <w:tcPr>
            <w:tcW w:w="584" w:type="dxa"/>
            <w:gridSpan w:val="3"/>
          </w:tcPr>
          <w:p w14:paraId="341B17EE" w14:textId="77777777" w:rsidR="00D66DC6" w:rsidRDefault="00D66DC6" w:rsidP="0089509B">
            <w:pPr>
              <w:pStyle w:val="PC"/>
              <w:keepNext/>
            </w:pPr>
            <w:r>
              <w:t>2.4</w:t>
            </w:r>
          </w:p>
        </w:tc>
        <w:tc>
          <w:tcPr>
            <w:tcW w:w="5554" w:type="dxa"/>
          </w:tcPr>
          <w:p w14:paraId="0E71E692" w14:textId="77777777" w:rsidR="00D66DC6" w:rsidRDefault="00D66DC6" w:rsidP="0089509B">
            <w:pPr>
              <w:pStyle w:val="unittext"/>
            </w:pPr>
            <w:r w:rsidRPr="001A065B">
              <w:t xml:space="preserve">Determine </w:t>
            </w:r>
            <w:r w:rsidRPr="00642574">
              <w:rPr>
                <w:b/>
                <w:i/>
              </w:rPr>
              <w:t>main ideas</w:t>
            </w:r>
            <w:r w:rsidRPr="001A065B">
              <w:t xml:space="preserve"> in the text</w:t>
            </w:r>
            <w:r>
              <w:t>s</w:t>
            </w:r>
            <w:r w:rsidRPr="001A065B">
              <w:t xml:space="preserve"> </w:t>
            </w:r>
          </w:p>
        </w:tc>
      </w:tr>
      <w:tr w:rsidR="00D66DC6" w14:paraId="1ED99538" w14:textId="77777777" w:rsidTr="00680CC9">
        <w:tc>
          <w:tcPr>
            <w:tcW w:w="2888" w:type="dxa"/>
            <w:vMerge/>
          </w:tcPr>
          <w:p w14:paraId="2339D8BA" w14:textId="77777777" w:rsidR="00D66DC6" w:rsidRPr="00260C03" w:rsidRDefault="00D66DC6" w:rsidP="0089509B">
            <w:pPr>
              <w:keepNext/>
            </w:pPr>
          </w:p>
        </w:tc>
        <w:tc>
          <w:tcPr>
            <w:tcW w:w="584" w:type="dxa"/>
            <w:gridSpan w:val="3"/>
          </w:tcPr>
          <w:p w14:paraId="7D3C23C5" w14:textId="77777777" w:rsidR="00D66DC6" w:rsidRDefault="00D66DC6" w:rsidP="0089509B">
            <w:pPr>
              <w:pStyle w:val="PC"/>
              <w:keepNext/>
            </w:pPr>
            <w:r>
              <w:t>2.5</w:t>
            </w:r>
          </w:p>
        </w:tc>
        <w:tc>
          <w:tcPr>
            <w:tcW w:w="5554" w:type="dxa"/>
          </w:tcPr>
          <w:p w14:paraId="0735325C" w14:textId="77777777" w:rsidR="00D66DC6" w:rsidRDefault="00D66DC6" w:rsidP="0089509B">
            <w:pPr>
              <w:pStyle w:val="unittext"/>
            </w:pPr>
            <w:r w:rsidRPr="001A065B">
              <w:t>Identif</w:t>
            </w:r>
            <w:r>
              <w:t>y</w:t>
            </w:r>
            <w:r w:rsidRPr="001A065B">
              <w:t xml:space="preserve"> </w:t>
            </w:r>
            <w:r w:rsidRPr="00642574">
              <w:rPr>
                <w:b/>
                <w:i/>
              </w:rPr>
              <w:t>key descriptive details</w:t>
            </w:r>
            <w:r w:rsidRPr="001A065B">
              <w:t xml:space="preserve"> </w:t>
            </w:r>
          </w:p>
        </w:tc>
      </w:tr>
      <w:tr w:rsidR="00D66DC6" w14:paraId="48093E3D" w14:textId="77777777" w:rsidTr="00680CC9">
        <w:tc>
          <w:tcPr>
            <w:tcW w:w="2888" w:type="dxa"/>
          </w:tcPr>
          <w:p w14:paraId="1C3E35C0" w14:textId="77777777" w:rsidR="00D66DC6" w:rsidRPr="00260C03" w:rsidRDefault="00D66DC6" w:rsidP="0089509B">
            <w:pPr>
              <w:pStyle w:val="spacer"/>
            </w:pPr>
          </w:p>
        </w:tc>
        <w:tc>
          <w:tcPr>
            <w:tcW w:w="6138" w:type="dxa"/>
            <w:gridSpan w:val="4"/>
          </w:tcPr>
          <w:p w14:paraId="19A0C744" w14:textId="77777777" w:rsidR="00D66DC6" w:rsidRDefault="00D66DC6" w:rsidP="0089509B">
            <w:pPr>
              <w:pStyle w:val="spacer"/>
            </w:pPr>
          </w:p>
        </w:tc>
      </w:tr>
      <w:tr w:rsidR="00D66DC6" w14:paraId="22D86E6C" w14:textId="77777777" w:rsidTr="00680CC9">
        <w:tc>
          <w:tcPr>
            <w:tcW w:w="2888" w:type="dxa"/>
            <w:vMerge w:val="restart"/>
          </w:tcPr>
          <w:p w14:paraId="25A58F64" w14:textId="77777777" w:rsidR="00D66DC6" w:rsidRPr="00260C03" w:rsidRDefault="00D66DC6" w:rsidP="0089509B">
            <w:pPr>
              <w:pStyle w:val="element"/>
              <w:keepNext/>
            </w:pPr>
            <w:r w:rsidRPr="00260C03">
              <w:t>3</w:t>
            </w:r>
            <w:r w:rsidRPr="00260C03">
              <w:tab/>
            </w:r>
            <w:r>
              <w:t>Interpret</w:t>
            </w:r>
            <w:r w:rsidRPr="00260C03">
              <w:t xml:space="preserve"> </w:t>
            </w:r>
            <w:r>
              <w:t>selected texts</w:t>
            </w:r>
          </w:p>
        </w:tc>
        <w:tc>
          <w:tcPr>
            <w:tcW w:w="569" w:type="dxa"/>
            <w:gridSpan w:val="2"/>
          </w:tcPr>
          <w:p w14:paraId="5B7AB203" w14:textId="77777777" w:rsidR="00D66DC6" w:rsidRDefault="00D66DC6" w:rsidP="0089509B">
            <w:pPr>
              <w:pStyle w:val="PC"/>
              <w:keepNext/>
            </w:pPr>
            <w:r>
              <w:t>3.1</w:t>
            </w:r>
          </w:p>
        </w:tc>
        <w:tc>
          <w:tcPr>
            <w:tcW w:w="5569" w:type="dxa"/>
            <w:gridSpan w:val="2"/>
          </w:tcPr>
          <w:p w14:paraId="0D0C1042" w14:textId="77777777" w:rsidR="00D66DC6" w:rsidRDefault="00D66DC6" w:rsidP="0089509B">
            <w:pPr>
              <w:pStyle w:val="unittext"/>
            </w:pPr>
            <w:r>
              <w:t>Apply a</w:t>
            </w:r>
            <w:r w:rsidRPr="00260C03">
              <w:t xml:space="preserve"> range of</w:t>
            </w:r>
            <w:r w:rsidRPr="0012488C">
              <w:rPr>
                <w:b/>
                <w:i/>
              </w:rPr>
              <w:t xml:space="preserve"> strategies to </w:t>
            </w:r>
            <w:r>
              <w:rPr>
                <w:b/>
                <w:i/>
              </w:rPr>
              <w:t>interpret</w:t>
            </w:r>
            <w:r w:rsidRPr="0012488C">
              <w:rPr>
                <w:b/>
                <w:i/>
              </w:rPr>
              <w:t xml:space="preserve"> texts</w:t>
            </w:r>
          </w:p>
        </w:tc>
      </w:tr>
      <w:tr w:rsidR="00D66DC6" w14:paraId="158EADCC" w14:textId="77777777" w:rsidTr="00680CC9">
        <w:tc>
          <w:tcPr>
            <w:tcW w:w="2888" w:type="dxa"/>
            <w:vMerge/>
          </w:tcPr>
          <w:p w14:paraId="6410F2C9" w14:textId="77777777" w:rsidR="00D66DC6" w:rsidRDefault="00D66DC6" w:rsidP="0089509B">
            <w:pPr>
              <w:keepNext/>
            </w:pPr>
          </w:p>
        </w:tc>
        <w:tc>
          <w:tcPr>
            <w:tcW w:w="569" w:type="dxa"/>
            <w:gridSpan w:val="2"/>
          </w:tcPr>
          <w:p w14:paraId="793EE2C8" w14:textId="77777777" w:rsidR="00D66DC6" w:rsidRDefault="00D66DC6" w:rsidP="0089509B">
            <w:pPr>
              <w:pStyle w:val="PC"/>
              <w:keepNext/>
            </w:pPr>
            <w:r>
              <w:t>3.2</w:t>
            </w:r>
          </w:p>
        </w:tc>
        <w:tc>
          <w:tcPr>
            <w:tcW w:w="5569" w:type="dxa"/>
            <w:gridSpan w:val="2"/>
          </w:tcPr>
          <w:p w14:paraId="7C8F03B8" w14:textId="77777777" w:rsidR="00D66DC6" w:rsidRDefault="00D66DC6" w:rsidP="0089509B">
            <w:pPr>
              <w:pStyle w:val="unittext"/>
            </w:pPr>
            <w:r w:rsidRPr="001A065B">
              <w:t xml:space="preserve">Determine the </w:t>
            </w:r>
            <w:r w:rsidRPr="0012488C">
              <w:rPr>
                <w:b/>
                <w:i/>
              </w:rPr>
              <w:t xml:space="preserve">effectiveness </w:t>
            </w:r>
            <w:r w:rsidRPr="00303DE5">
              <w:rPr>
                <w:b/>
                <w:i/>
              </w:rPr>
              <w:t>of the texts</w:t>
            </w:r>
            <w:r w:rsidRPr="001A065B">
              <w:t xml:space="preserve"> in terms of meeting personal purpose.</w:t>
            </w:r>
          </w:p>
        </w:tc>
      </w:tr>
      <w:tr w:rsidR="00D66DC6" w14:paraId="01E201DE" w14:textId="77777777" w:rsidTr="00680CC9">
        <w:tc>
          <w:tcPr>
            <w:tcW w:w="2888" w:type="dxa"/>
          </w:tcPr>
          <w:p w14:paraId="1DAE19A4" w14:textId="77777777" w:rsidR="00D66DC6" w:rsidRDefault="00D66DC6" w:rsidP="0089509B">
            <w:pPr>
              <w:pStyle w:val="spacer"/>
            </w:pPr>
          </w:p>
        </w:tc>
        <w:tc>
          <w:tcPr>
            <w:tcW w:w="6138" w:type="dxa"/>
            <w:gridSpan w:val="4"/>
          </w:tcPr>
          <w:p w14:paraId="3B1A7AB3" w14:textId="77777777" w:rsidR="00D66DC6" w:rsidRDefault="00D66DC6" w:rsidP="0089509B">
            <w:pPr>
              <w:pStyle w:val="spacer"/>
            </w:pPr>
          </w:p>
        </w:tc>
      </w:tr>
      <w:tr w:rsidR="00D66DC6" w14:paraId="6B9B450C" w14:textId="77777777" w:rsidTr="00680CC9">
        <w:tc>
          <w:tcPr>
            <w:tcW w:w="9026" w:type="dxa"/>
            <w:gridSpan w:val="5"/>
          </w:tcPr>
          <w:p w14:paraId="566E5725" w14:textId="77777777" w:rsidR="00D66DC6" w:rsidRDefault="00D66DC6" w:rsidP="0089509B">
            <w:pPr>
              <w:pStyle w:val="Heading21"/>
            </w:pPr>
            <w:r>
              <w:t>Required Knowledge and Skills</w:t>
            </w:r>
          </w:p>
          <w:p w14:paraId="62121ACE" w14:textId="77777777" w:rsidR="00D66DC6" w:rsidRDefault="00D66DC6" w:rsidP="0089509B">
            <w:pPr>
              <w:pStyle w:val="text"/>
            </w:pPr>
            <w:r w:rsidRPr="005979AA">
              <w:t>This describes the essential skills and knowledge and their level required for this unit</w:t>
            </w:r>
            <w:r>
              <w:t>.</w:t>
            </w:r>
          </w:p>
        </w:tc>
      </w:tr>
      <w:tr w:rsidR="00D66DC6" w14:paraId="6C262E23" w14:textId="77777777" w:rsidTr="00680CC9">
        <w:tc>
          <w:tcPr>
            <w:tcW w:w="9026" w:type="dxa"/>
            <w:gridSpan w:val="5"/>
          </w:tcPr>
          <w:p w14:paraId="3EB4D2FF" w14:textId="77777777" w:rsidR="00D66DC6" w:rsidRDefault="00D66DC6" w:rsidP="0089509B">
            <w:pPr>
              <w:pStyle w:val="unittext"/>
            </w:pPr>
            <w:r>
              <w:t>Required knowledge:</w:t>
            </w:r>
          </w:p>
          <w:p w14:paraId="3A0F615F" w14:textId="77777777" w:rsidR="00D66DC6" w:rsidRDefault="00D66DC6" w:rsidP="0089509B">
            <w:pPr>
              <w:pStyle w:val="bullet"/>
              <w:numPr>
                <w:ilvl w:val="0"/>
                <w:numId w:val="13"/>
              </w:numPr>
              <w:ind w:left="284" w:hanging="284"/>
            </w:pPr>
            <w:r>
              <w:t>representation of an author’s experiences, purposes, opinions in texts</w:t>
            </w:r>
          </w:p>
          <w:p w14:paraId="7B174017" w14:textId="7340B091" w:rsidR="00D66DC6" w:rsidRDefault="00D66DC6" w:rsidP="0089509B">
            <w:pPr>
              <w:pStyle w:val="bullet"/>
              <w:numPr>
                <w:ilvl w:val="0"/>
                <w:numId w:val="13"/>
              </w:numPr>
              <w:ind w:left="284" w:hanging="284"/>
            </w:pPr>
            <w:r>
              <w:t>different audiences and</w:t>
            </w:r>
            <w:r w:rsidR="00FA7CF7">
              <w:t xml:space="preserve"> </w:t>
            </w:r>
            <w:r>
              <w:t>purposes of text types</w:t>
            </w:r>
          </w:p>
          <w:p w14:paraId="4602B69B" w14:textId="77777777" w:rsidR="00D66DC6" w:rsidRDefault="00D66DC6" w:rsidP="0089509B">
            <w:pPr>
              <w:pStyle w:val="bullet"/>
              <w:numPr>
                <w:ilvl w:val="0"/>
                <w:numId w:val="13"/>
              </w:numPr>
              <w:ind w:left="284" w:hanging="284"/>
            </w:pPr>
            <w:r>
              <w:t>different representation of</w:t>
            </w:r>
            <w:r w:rsidRPr="00260C03">
              <w:t xml:space="preserve"> paper based and </w:t>
            </w:r>
            <w:r>
              <w:t xml:space="preserve">web based </w:t>
            </w:r>
            <w:r w:rsidRPr="00260C03">
              <w:t>information</w:t>
            </w:r>
            <w:r>
              <w:t xml:space="preserve"> </w:t>
            </w:r>
          </w:p>
          <w:p w14:paraId="712422B6" w14:textId="6395B06B" w:rsidR="00D66DC6" w:rsidRDefault="00D66DC6" w:rsidP="0089509B">
            <w:pPr>
              <w:pStyle w:val="bullet"/>
              <w:numPr>
                <w:ilvl w:val="0"/>
                <w:numId w:val="13"/>
              </w:numPr>
              <w:ind w:left="284" w:hanging="284"/>
            </w:pPr>
            <w:r>
              <w:t>ways in which information can be accessed and used</w:t>
            </w:r>
            <w:r w:rsidR="00FA7CF7">
              <w:t xml:space="preserve"> </w:t>
            </w:r>
            <w:r>
              <w:t>including in</w:t>
            </w:r>
            <w:r w:rsidR="00FA7CF7">
              <w:t xml:space="preserve"> </w:t>
            </w:r>
            <w:r>
              <w:t xml:space="preserve">digital mode </w:t>
            </w:r>
          </w:p>
          <w:p w14:paraId="1254881F" w14:textId="77777777" w:rsidR="00D66DC6" w:rsidRDefault="00D66DC6" w:rsidP="0089509B">
            <w:pPr>
              <w:pStyle w:val="unittext"/>
            </w:pPr>
            <w:r>
              <w:t>Required skills:</w:t>
            </w:r>
          </w:p>
          <w:p w14:paraId="4FF6C53C" w14:textId="77777777" w:rsidR="00D66DC6" w:rsidRDefault="00D66DC6" w:rsidP="0089509B">
            <w:pPr>
              <w:pStyle w:val="bullet"/>
              <w:numPr>
                <w:ilvl w:val="0"/>
                <w:numId w:val="13"/>
              </w:numPr>
              <w:ind w:left="284" w:hanging="284"/>
            </w:pPr>
            <w:r w:rsidRPr="00C615AF">
              <w:t>problem solving skills</w:t>
            </w:r>
            <w:r>
              <w:t xml:space="preserve"> to:</w:t>
            </w:r>
          </w:p>
          <w:p w14:paraId="48F95C92" w14:textId="77777777" w:rsidR="00D66DC6" w:rsidRDefault="00D66DC6" w:rsidP="0089509B">
            <w:pPr>
              <w:pStyle w:val="endash"/>
              <w:keepNext/>
              <w:ind w:left="568" w:hanging="284"/>
            </w:pPr>
            <w:r w:rsidRPr="00C615AF">
              <w:t>interpret basic structural conventions of text</w:t>
            </w:r>
            <w:r>
              <w:t xml:space="preserve">s such as </w:t>
            </w:r>
            <w:r w:rsidRPr="00C615AF">
              <w:t>chronological sequencing of events, identification followed by description</w:t>
            </w:r>
          </w:p>
          <w:p w14:paraId="21613BB6" w14:textId="77777777" w:rsidR="00D66DC6" w:rsidRPr="00CC664D" w:rsidRDefault="00D66DC6" w:rsidP="0089509B">
            <w:pPr>
              <w:pStyle w:val="endash"/>
              <w:keepNext/>
              <w:ind w:left="568" w:hanging="284"/>
            </w:pPr>
            <w:r>
              <w:t>draw on a range of de-coding and meaning-making strategies to make sense of texts</w:t>
            </w:r>
          </w:p>
          <w:p w14:paraId="2A3C7376" w14:textId="444723A8" w:rsidR="00D66DC6" w:rsidRDefault="00D66DC6" w:rsidP="0089509B">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 to locate information of limited complexity</w:t>
            </w:r>
          </w:p>
        </w:tc>
      </w:tr>
      <w:tr w:rsidR="00D66DC6" w14:paraId="0E937420" w14:textId="77777777" w:rsidTr="00680CC9">
        <w:tc>
          <w:tcPr>
            <w:tcW w:w="9026" w:type="dxa"/>
            <w:gridSpan w:val="5"/>
          </w:tcPr>
          <w:p w14:paraId="0FC4DE5E" w14:textId="77777777" w:rsidR="00D66DC6" w:rsidRDefault="00D66DC6" w:rsidP="0089509B">
            <w:pPr>
              <w:pStyle w:val="spacer"/>
            </w:pPr>
          </w:p>
        </w:tc>
      </w:tr>
      <w:tr w:rsidR="00D66DC6" w14:paraId="150635E5" w14:textId="77777777" w:rsidTr="00680CC9">
        <w:tc>
          <w:tcPr>
            <w:tcW w:w="9026" w:type="dxa"/>
            <w:gridSpan w:val="5"/>
          </w:tcPr>
          <w:p w14:paraId="49DA9709" w14:textId="77777777" w:rsidR="00D66DC6" w:rsidRDefault="00D66DC6" w:rsidP="0089509B">
            <w:pPr>
              <w:pStyle w:val="Heading21"/>
            </w:pPr>
            <w:r>
              <w:t>Range Statement</w:t>
            </w:r>
          </w:p>
          <w:p w14:paraId="61E122F0" w14:textId="5A5793DD" w:rsidR="00D66DC6" w:rsidRDefault="00D66DC6"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BD63477" w14:textId="77777777" w:rsidTr="00680CC9">
        <w:tc>
          <w:tcPr>
            <w:tcW w:w="3314" w:type="dxa"/>
            <w:gridSpan w:val="2"/>
          </w:tcPr>
          <w:p w14:paraId="2A4E4A77" w14:textId="77777777" w:rsidR="00D66DC6" w:rsidRDefault="00D66DC6" w:rsidP="0089509B">
            <w:pPr>
              <w:pStyle w:val="unittext"/>
              <w:rPr>
                <w:rFonts w:ascii="Times New Roman" w:hAnsi="Times New Roman"/>
                <w:i/>
                <w:sz w:val="24"/>
              </w:rPr>
            </w:pPr>
            <w:r w:rsidRPr="003E6C94">
              <w:rPr>
                <w:b/>
                <w:i/>
              </w:rPr>
              <w:t xml:space="preserve">Text types of limited complexity to meet personal needs </w:t>
            </w:r>
            <w:r>
              <w:t>may include:</w:t>
            </w:r>
          </w:p>
        </w:tc>
        <w:tc>
          <w:tcPr>
            <w:tcW w:w="5712" w:type="dxa"/>
            <w:gridSpan w:val="3"/>
          </w:tcPr>
          <w:p w14:paraId="188B7A85" w14:textId="77777777" w:rsidR="00D66DC6" w:rsidRDefault="00D66DC6" w:rsidP="0089509B">
            <w:pPr>
              <w:pStyle w:val="bullet"/>
              <w:numPr>
                <w:ilvl w:val="0"/>
                <w:numId w:val="13"/>
              </w:numPr>
              <w:ind w:left="284" w:hanging="284"/>
            </w:pPr>
            <w:r>
              <w:t>longer familiar and less familiar texts which require interpretation and integration of a number of ideas and pieces of information</w:t>
            </w:r>
          </w:p>
          <w:p w14:paraId="39E7F824" w14:textId="77777777" w:rsidR="00D66DC6" w:rsidRDefault="00D66DC6" w:rsidP="0089509B">
            <w:pPr>
              <w:pStyle w:val="bullet"/>
              <w:numPr>
                <w:ilvl w:val="0"/>
                <w:numId w:val="13"/>
              </w:numPr>
              <w:ind w:left="284" w:hanging="284"/>
            </w:pPr>
            <w:r>
              <w:t>web based</w:t>
            </w:r>
            <w:r w:rsidRPr="00260C03">
              <w:t>,</w:t>
            </w:r>
            <w:r>
              <w:t xml:space="preserve"> paper based, handwritten and visual texts which may include:</w:t>
            </w:r>
          </w:p>
          <w:p w14:paraId="13273CEC" w14:textId="77777777" w:rsidR="00D66DC6" w:rsidRDefault="00D66DC6" w:rsidP="0089509B">
            <w:pPr>
              <w:pStyle w:val="endash"/>
              <w:keepNext/>
              <w:ind w:left="568" w:hanging="284"/>
            </w:pPr>
            <w:r>
              <w:t>personally relevant messages such as email, SMS, twitter, cards, letters, online postings</w:t>
            </w:r>
          </w:p>
          <w:p w14:paraId="6358D3EB" w14:textId="77777777" w:rsidR="00D66DC6" w:rsidRDefault="00D66DC6" w:rsidP="0089509B">
            <w:pPr>
              <w:pStyle w:val="endash"/>
              <w:keepNext/>
              <w:ind w:left="568" w:hanging="284"/>
            </w:pPr>
            <w:r>
              <w:t>narrative texts / prose texts such as fiction, reflective writing in personal letters, autobiographical accounts, short stories, diary entries, recount</w:t>
            </w:r>
          </w:p>
          <w:p w14:paraId="61C6C253" w14:textId="77777777" w:rsidR="00D66DC6" w:rsidRDefault="00D66DC6" w:rsidP="0089509B">
            <w:pPr>
              <w:pStyle w:val="endash"/>
              <w:keepNext/>
              <w:ind w:left="568" w:hanging="284"/>
            </w:pPr>
            <w:r>
              <w:t xml:space="preserve">informative texts such as non-fiction texts of personal </w:t>
            </w:r>
            <w:r>
              <w:lastRenderedPageBreak/>
              <w:t xml:space="preserve">interest, weblogs, short articles in newsletter </w:t>
            </w:r>
          </w:p>
          <w:p w14:paraId="2119CFD5" w14:textId="77777777" w:rsidR="00D66DC6" w:rsidRDefault="00D66DC6" w:rsidP="0089509B">
            <w:pPr>
              <w:pStyle w:val="endash"/>
              <w:keepNext/>
              <w:ind w:left="568" w:hanging="284"/>
            </w:pPr>
            <w:r>
              <w:t>procedural texts such as instructions on using equipment for example touch screens for accessing services, banking</w:t>
            </w:r>
          </w:p>
          <w:p w14:paraId="7646E482" w14:textId="77777777" w:rsidR="00D66DC6" w:rsidRDefault="00D66DC6" w:rsidP="0089509B">
            <w:pPr>
              <w:pStyle w:val="endash"/>
              <w:keepNext/>
              <w:ind w:left="568" w:hanging="284"/>
            </w:pPr>
            <w:r>
              <w:t>opinion texts</w:t>
            </w:r>
          </w:p>
          <w:p w14:paraId="18B95008" w14:textId="77777777" w:rsidR="00D66DC6" w:rsidRDefault="00D66DC6" w:rsidP="0089509B">
            <w:pPr>
              <w:pStyle w:val="endash"/>
              <w:keepNext/>
              <w:ind w:left="568" w:hanging="284"/>
            </w:pPr>
            <w:r>
              <w:t>transactional texts such as bills, formal and informal personal letters</w:t>
            </w:r>
          </w:p>
          <w:p w14:paraId="183FFFAD" w14:textId="77777777" w:rsidR="00D66DC6" w:rsidRDefault="00D66DC6" w:rsidP="0089509B">
            <w:pPr>
              <w:pStyle w:val="endash"/>
              <w:keepNext/>
              <w:ind w:left="568" w:hanging="284"/>
            </w:pPr>
            <w:r>
              <w:t xml:space="preserve">visual texts such as stories, posters, art work, notices such as ‘lost kitten’, signs, </w:t>
            </w:r>
          </w:p>
          <w:p w14:paraId="6A404F3C" w14:textId="77777777" w:rsidR="00D66DC6" w:rsidRDefault="00D66DC6" w:rsidP="0089509B">
            <w:pPr>
              <w:pStyle w:val="endash"/>
              <w:keepNext/>
              <w:ind w:left="568" w:hanging="284"/>
            </w:pPr>
            <w:r>
              <w:t>visual display with descriptive comments (including electronic versions)</w:t>
            </w:r>
          </w:p>
          <w:p w14:paraId="402CA443" w14:textId="77777777" w:rsidR="00D66DC6" w:rsidRDefault="00D66DC6" w:rsidP="0089509B">
            <w:pPr>
              <w:pStyle w:val="endash"/>
              <w:keepNext/>
              <w:ind w:left="568" w:hanging="284"/>
            </w:pPr>
            <w:r>
              <w:t>TV programs, advertisements</w:t>
            </w:r>
          </w:p>
          <w:p w14:paraId="0BA674A9" w14:textId="77777777" w:rsidR="00D66DC6" w:rsidRDefault="00D66DC6" w:rsidP="0089509B">
            <w:pPr>
              <w:pStyle w:val="endash"/>
              <w:keepNext/>
              <w:ind w:left="568" w:hanging="284"/>
            </w:pPr>
            <w:r>
              <w:t xml:space="preserve">texts jointly constructed by teacher and student peers </w:t>
            </w:r>
          </w:p>
        </w:tc>
      </w:tr>
      <w:tr w:rsidR="00D66DC6" w14:paraId="3938CAF8" w14:textId="77777777" w:rsidTr="00680CC9">
        <w:tc>
          <w:tcPr>
            <w:tcW w:w="9026" w:type="dxa"/>
            <w:gridSpan w:val="5"/>
          </w:tcPr>
          <w:p w14:paraId="33A76E22" w14:textId="77777777" w:rsidR="00D66DC6" w:rsidRDefault="00D66DC6" w:rsidP="0089509B">
            <w:pPr>
              <w:pStyle w:val="spacer"/>
            </w:pPr>
          </w:p>
        </w:tc>
      </w:tr>
      <w:tr w:rsidR="00D66DC6" w14:paraId="329EF9E5" w14:textId="77777777" w:rsidTr="00680CC9">
        <w:tc>
          <w:tcPr>
            <w:tcW w:w="3314" w:type="dxa"/>
            <w:gridSpan w:val="2"/>
          </w:tcPr>
          <w:p w14:paraId="52CF63E9" w14:textId="77777777" w:rsidR="00D66DC6" w:rsidRPr="00C05313" w:rsidRDefault="00D66DC6" w:rsidP="0089509B">
            <w:pPr>
              <w:pStyle w:val="unittext"/>
            </w:pPr>
            <w:r w:rsidRPr="00C05313">
              <w:rPr>
                <w:b/>
                <w:i/>
              </w:rPr>
              <w:t>Features</w:t>
            </w:r>
            <w:r>
              <w:t xml:space="preserve"> of text types may include:</w:t>
            </w:r>
          </w:p>
        </w:tc>
        <w:tc>
          <w:tcPr>
            <w:tcW w:w="5712" w:type="dxa"/>
            <w:gridSpan w:val="3"/>
          </w:tcPr>
          <w:p w14:paraId="7938B6FC" w14:textId="77777777" w:rsidR="00D66DC6" w:rsidRDefault="00D66DC6" w:rsidP="0089509B">
            <w:pPr>
              <w:pStyle w:val="bullet"/>
              <w:numPr>
                <w:ilvl w:val="0"/>
                <w:numId w:val="13"/>
              </w:numPr>
              <w:ind w:left="284" w:hanging="284"/>
            </w:pPr>
            <w:r>
              <w:t>text structures that incorporate a number of ideas and include some embedded information and abstraction:</w:t>
            </w:r>
          </w:p>
          <w:p w14:paraId="0FD0DD7B" w14:textId="77777777" w:rsidR="00D66DC6" w:rsidRDefault="00D66DC6" w:rsidP="0089509B">
            <w:pPr>
              <w:pStyle w:val="endash"/>
              <w:keepNext/>
              <w:ind w:left="568" w:hanging="284"/>
            </w:pPr>
            <w:r>
              <w:t>narrative texts with a chronological sequence of events, orientation, complication, resolution, use of descriptive language, variations in author’s voice</w:t>
            </w:r>
          </w:p>
          <w:p w14:paraId="5ACD7BF1" w14:textId="77777777" w:rsidR="00D66DC6" w:rsidRDefault="00D66DC6" w:rsidP="0089509B">
            <w:pPr>
              <w:pStyle w:val="endash"/>
              <w:keepNext/>
              <w:ind w:left="568" w:hanging="284"/>
              <w:rPr>
                <w:i/>
              </w:rPr>
            </w:pPr>
            <w:r>
              <w:t>informative texts with impersonal tone, headings, author’s views expressed as facts and which might follow a standard format such as general statement, factual description, conclusion</w:t>
            </w:r>
          </w:p>
          <w:p w14:paraId="1818B89A" w14:textId="11179DB7" w:rsidR="00D66DC6" w:rsidRDefault="00D66DC6" w:rsidP="0089509B">
            <w:pPr>
              <w:pStyle w:val="endash"/>
              <w:keepNext/>
              <w:ind w:left="568" w:hanging="284"/>
              <w:rPr>
                <w:i/>
              </w:rPr>
            </w:pPr>
            <w:r>
              <w:t>persuasive texts which</w:t>
            </w:r>
            <w:r w:rsidR="00FA7CF7">
              <w:t xml:space="preserve"> </w:t>
            </w:r>
            <w:r>
              <w:t>use emotive and persuasive language, includes facts and opinions, author’s bias may be explicit with some implicit meaning, and might follow a standard format such as statement of opinion, argument, summing up or recommendation</w:t>
            </w:r>
          </w:p>
          <w:p w14:paraId="076E9C94" w14:textId="77777777" w:rsidR="00D66DC6" w:rsidRDefault="00D66DC6" w:rsidP="0089509B">
            <w:pPr>
              <w:pStyle w:val="endash"/>
              <w:keepNext/>
              <w:ind w:left="568" w:hanging="284"/>
              <w:rPr>
                <w:i/>
              </w:rPr>
            </w:pPr>
            <w:r>
              <w:t>procedural texts with a series of sequential steps required to achieve goals; icons; text supported by diagrams</w:t>
            </w:r>
          </w:p>
          <w:p w14:paraId="397988D2" w14:textId="77777777" w:rsidR="00D66DC6" w:rsidRDefault="00D66DC6" w:rsidP="0089509B">
            <w:pPr>
              <w:pStyle w:val="endash"/>
              <w:keepNext/>
              <w:ind w:left="568" w:hanging="284"/>
            </w:pPr>
            <w:r>
              <w:t>transactional texts such as letters with formal opening, statement of purpose, details, request, action required, formal close</w:t>
            </w:r>
          </w:p>
          <w:p w14:paraId="0682BCD4" w14:textId="77777777" w:rsidR="00D66DC6" w:rsidRDefault="00D66DC6" w:rsidP="0089509B">
            <w:pPr>
              <w:pStyle w:val="endash"/>
              <w:keepNext/>
              <w:ind w:left="568" w:hanging="284"/>
              <w:rPr>
                <w:i/>
              </w:rPr>
            </w:pPr>
            <w:r>
              <w:t>explicit navigation features and layout such as headings, table of contents, site map/ menus, dot points</w:t>
            </w:r>
          </w:p>
          <w:p w14:paraId="6092D101" w14:textId="77777777" w:rsidR="00D66DC6" w:rsidRDefault="00D66DC6" w:rsidP="0089509B">
            <w:pPr>
              <w:pStyle w:val="bullet"/>
              <w:numPr>
                <w:ilvl w:val="0"/>
                <w:numId w:val="13"/>
              </w:numPr>
              <w:ind w:left="284" w:hanging="284"/>
            </w:pPr>
            <w:r>
              <w:t>sentences:</w:t>
            </w:r>
          </w:p>
          <w:p w14:paraId="7B68F1D8" w14:textId="77777777" w:rsidR="00D66DC6" w:rsidRDefault="00D66DC6" w:rsidP="0089509B">
            <w:pPr>
              <w:pStyle w:val="endash"/>
              <w:keepNext/>
              <w:ind w:left="568" w:hanging="284"/>
              <w:rPr>
                <w:i/>
              </w:rPr>
            </w:pPr>
            <w:r>
              <w:t>complex and compound sentences with simple verb tenses and routine word order patterns</w:t>
            </w:r>
          </w:p>
          <w:p w14:paraId="0412ED8C" w14:textId="77777777" w:rsidR="00D66DC6" w:rsidRPr="002E11D4" w:rsidRDefault="00D66DC6" w:rsidP="0089509B">
            <w:pPr>
              <w:pStyle w:val="endash"/>
              <w:keepNext/>
              <w:ind w:left="568" w:hanging="284"/>
              <w:rPr>
                <w:i/>
              </w:rPr>
            </w:pPr>
            <w:r>
              <w:t>devices used to refer to words or phrases used in previous clauses/sentences</w:t>
            </w:r>
          </w:p>
          <w:p w14:paraId="652FD3EC" w14:textId="77777777" w:rsidR="00D66DC6" w:rsidRPr="002E11D4" w:rsidRDefault="00D66DC6" w:rsidP="0089509B">
            <w:pPr>
              <w:pStyle w:val="endash"/>
              <w:keepNext/>
              <w:ind w:left="568" w:hanging="284"/>
            </w:pPr>
            <w:r>
              <w:t>dependent clauses introduced by words such as although, when, while</w:t>
            </w:r>
          </w:p>
          <w:p w14:paraId="76E1EA2F" w14:textId="77777777" w:rsidR="00D66DC6" w:rsidRDefault="00D66DC6" w:rsidP="0089509B">
            <w:pPr>
              <w:pStyle w:val="bullet"/>
              <w:numPr>
                <w:ilvl w:val="0"/>
                <w:numId w:val="13"/>
              </w:numPr>
              <w:ind w:left="284" w:hanging="284"/>
            </w:pPr>
            <w:r>
              <w:t>familiar and some specialised words / phrases/ abbreviations:</w:t>
            </w:r>
          </w:p>
          <w:p w14:paraId="53E20B07" w14:textId="77777777" w:rsidR="00D66DC6" w:rsidRDefault="00D66DC6" w:rsidP="0089509B">
            <w:pPr>
              <w:pStyle w:val="endash"/>
              <w:keepNext/>
              <w:ind w:left="568" w:hanging="284"/>
            </w:pPr>
            <w:r>
              <w:t xml:space="preserve">those associated with personally relevant activities such as education, recreation and leisure </w:t>
            </w:r>
          </w:p>
          <w:p w14:paraId="21CDF26C" w14:textId="77777777" w:rsidR="00D66DC6" w:rsidRDefault="00D66DC6" w:rsidP="0089509B">
            <w:pPr>
              <w:pStyle w:val="endash"/>
              <w:keepNext/>
              <w:ind w:left="568" w:hanging="284"/>
            </w:pPr>
            <w:r>
              <w:t xml:space="preserve">introductory phrases which indicate an opinion or fact is </w:t>
            </w:r>
            <w:r>
              <w:lastRenderedPageBreak/>
              <w:t>being offered</w:t>
            </w:r>
          </w:p>
          <w:p w14:paraId="74D9DBC5" w14:textId="77777777" w:rsidR="00D66DC6" w:rsidRDefault="00D66DC6" w:rsidP="0089509B">
            <w:pPr>
              <w:pStyle w:val="endash"/>
              <w:keepNext/>
              <w:ind w:left="568" w:hanging="284"/>
            </w:pPr>
            <w:r>
              <w:t>common idioms</w:t>
            </w:r>
          </w:p>
          <w:p w14:paraId="64D0F9CB" w14:textId="77777777" w:rsidR="00D66DC6" w:rsidRDefault="00D66DC6" w:rsidP="0089509B">
            <w:pPr>
              <w:pStyle w:val="bullet"/>
              <w:numPr>
                <w:ilvl w:val="0"/>
                <w:numId w:val="13"/>
              </w:numPr>
              <w:ind w:left="284" w:hanging="284"/>
            </w:pPr>
            <w:r>
              <w:t>familiar visuals, symbols and logos:</w:t>
            </w:r>
          </w:p>
          <w:p w14:paraId="400BC9DF" w14:textId="77777777" w:rsidR="00D66DC6" w:rsidRDefault="00D66DC6" w:rsidP="0089509B">
            <w:pPr>
              <w:pStyle w:val="endash"/>
              <w:keepNext/>
              <w:ind w:left="568" w:hanging="284"/>
            </w:pPr>
            <w:r>
              <w:t>arrows</w:t>
            </w:r>
          </w:p>
          <w:p w14:paraId="1F4C43C9" w14:textId="77777777" w:rsidR="00D66DC6" w:rsidRDefault="00D66DC6" w:rsidP="0089509B">
            <w:pPr>
              <w:pStyle w:val="endash"/>
              <w:keepNext/>
              <w:ind w:left="568" w:hanging="284"/>
            </w:pPr>
            <w:r>
              <w:t>icons</w:t>
            </w:r>
          </w:p>
          <w:p w14:paraId="4BD12C58" w14:textId="77777777" w:rsidR="00D66DC6" w:rsidRDefault="00D66DC6" w:rsidP="0089509B">
            <w:pPr>
              <w:pStyle w:val="endash"/>
              <w:keepNext/>
              <w:ind w:left="568" w:hanging="284"/>
            </w:pPr>
            <w:r>
              <w:t>service provider logos</w:t>
            </w:r>
          </w:p>
        </w:tc>
      </w:tr>
      <w:tr w:rsidR="00D66DC6" w14:paraId="5EAF2AC9" w14:textId="77777777" w:rsidTr="00680CC9">
        <w:tc>
          <w:tcPr>
            <w:tcW w:w="9026" w:type="dxa"/>
            <w:gridSpan w:val="5"/>
          </w:tcPr>
          <w:p w14:paraId="17E59C70" w14:textId="77777777" w:rsidR="00D66DC6" w:rsidRDefault="00D66DC6" w:rsidP="0089509B">
            <w:pPr>
              <w:pStyle w:val="spacer"/>
            </w:pPr>
          </w:p>
        </w:tc>
      </w:tr>
      <w:tr w:rsidR="00D66DC6" w14:paraId="0541EDD4" w14:textId="77777777" w:rsidTr="00680CC9">
        <w:tc>
          <w:tcPr>
            <w:tcW w:w="3314" w:type="dxa"/>
            <w:gridSpan w:val="2"/>
          </w:tcPr>
          <w:p w14:paraId="01094068" w14:textId="77777777" w:rsidR="00D66DC6" w:rsidRDefault="00D66DC6" w:rsidP="0089509B">
            <w:pPr>
              <w:pStyle w:val="unittext"/>
            </w:pPr>
            <w:r w:rsidRPr="00642574">
              <w:rPr>
                <w:b/>
                <w:i/>
              </w:rPr>
              <w:t>Sources</w:t>
            </w:r>
            <w:r>
              <w:t xml:space="preserve"> of text may include:</w:t>
            </w:r>
          </w:p>
        </w:tc>
        <w:tc>
          <w:tcPr>
            <w:tcW w:w="5712" w:type="dxa"/>
            <w:gridSpan w:val="3"/>
          </w:tcPr>
          <w:p w14:paraId="5AF89206" w14:textId="77777777" w:rsidR="00D66DC6" w:rsidRDefault="00D66DC6" w:rsidP="0089509B">
            <w:pPr>
              <w:pStyle w:val="bullet"/>
              <w:numPr>
                <w:ilvl w:val="0"/>
                <w:numId w:val="13"/>
              </w:numPr>
              <w:ind w:left="284" w:hanging="284"/>
            </w:pPr>
            <w:r>
              <w:t>friends</w:t>
            </w:r>
          </w:p>
          <w:p w14:paraId="0D06CB86" w14:textId="77777777" w:rsidR="00D66DC6" w:rsidRDefault="00D66DC6" w:rsidP="0089509B">
            <w:pPr>
              <w:pStyle w:val="bullet"/>
              <w:numPr>
                <w:ilvl w:val="0"/>
                <w:numId w:val="13"/>
              </w:numPr>
              <w:ind w:left="284" w:hanging="284"/>
            </w:pPr>
            <w:r>
              <w:t>relatives</w:t>
            </w:r>
          </w:p>
          <w:p w14:paraId="58BA7C5D" w14:textId="77777777" w:rsidR="00D66DC6" w:rsidRDefault="00D66DC6" w:rsidP="0089509B">
            <w:pPr>
              <w:pStyle w:val="bullet"/>
              <w:numPr>
                <w:ilvl w:val="0"/>
                <w:numId w:val="13"/>
              </w:numPr>
              <w:ind w:left="284" w:hanging="284"/>
            </w:pPr>
            <w:r>
              <w:t>service providers</w:t>
            </w:r>
          </w:p>
        </w:tc>
      </w:tr>
      <w:tr w:rsidR="00D66DC6" w14:paraId="3674022F" w14:textId="77777777" w:rsidTr="00680CC9">
        <w:tc>
          <w:tcPr>
            <w:tcW w:w="9026" w:type="dxa"/>
            <w:gridSpan w:val="5"/>
          </w:tcPr>
          <w:p w14:paraId="4D4DA306" w14:textId="77777777" w:rsidR="00D66DC6" w:rsidRDefault="00D66DC6" w:rsidP="0089509B">
            <w:pPr>
              <w:pStyle w:val="spacer"/>
            </w:pPr>
          </w:p>
        </w:tc>
      </w:tr>
      <w:tr w:rsidR="00D66DC6" w14:paraId="1A50813B" w14:textId="77777777" w:rsidTr="00680CC9">
        <w:tc>
          <w:tcPr>
            <w:tcW w:w="3314" w:type="dxa"/>
            <w:gridSpan w:val="2"/>
          </w:tcPr>
          <w:p w14:paraId="1B849939" w14:textId="77777777" w:rsidR="00D66DC6" w:rsidRDefault="00D66DC6" w:rsidP="0089509B">
            <w:pPr>
              <w:pStyle w:val="unittext"/>
            </w:pPr>
            <w:r w:rsidRPr="00C05313">
              <w:rPr>
                <w:b/>
                <w:i/>
              </w:rPr>
              <w:t>Predict</w:t>
            </w:r>
            <w:r>
              <w:t xml:space="preserve"> may include:</w:t>
            </w:r>
          </w:p>
        </w:tc>
        <w:tc>
          <w:tcPr>
            <w:tcW w:w="5712" w:type="dxa"/>
            <w:gridSpan w:val="3"/>
          </w:tcPr>
          <w:p w14:paraId="48F6D282" w14:textId="77777777" w:rsidR="00D66DC6" w:rsidRDefault="00D66DC6" w:rsidP="0089509B">
            <w:pPr>
              <w:pStyle w:val="bullet"/>
              <w:numPr>
                <w:ilvl w:val="0"/>
                <w:numId w:val="13"/>
              </w:numPr>
              <w:ind w:left="284" w:hanging="284"/>
            </w:pPr>
            <w:r>
              <w:t>considerations of:</w:t>
            </w:r>
          </w:p>
          <w:p w14:paraId="3FF6A4E9" w14:textId="77777777" w:rsidR="00D66DC6" w:rsidRDefault="00D66DC6" w:rsidP="0089509B">
            <w:pPr>
              <w:pStyle w:val="endash"/>
              <w:keepNext/>
              <w:ind w:left="568" w:hanging="284"/>
            </w:pPr>
            <w:r>
              <w:t xml:space="preserve">prior knowledge of the context </w:t>
            </w:r>
          </w:p>
          <w:p w14:paraId="742156C2" w14:textId="77777777" w:rsidR="00D66DC6" w:rsidRDefault="00D66DC6" w:rsidP="0089509B">
            <w:pPr>
              <w:pStyle w:val="endash"/>
              <w:keepNext/>
              <w:ind w:left="568" w:hanging="284"/>
            </w:pPr>
            <w:r>
              <w:t>personal experience</w:t>
            </w:r>
          </w:p>
          <w:p w14:paraId="3E0A41B2" w14:textId="77777777" w:rsidR="00D66DC6" w:rsidRDefault="00D66DC6" w:rsidP="0089509B">
            <w:pPr>
              <w:pStyle w:val="endash"/>
              <w:keepNext/>
              <w:ind w:left="568" w:hanging="284"/>
            </w:pPr>
            <w:r>
              <w:t>prior knowledge of aspects of the texts such as layout</w:t>
            </w:r>
          </w:p>
          <w:p w14:paraId="2A870ED3" w14:textId="1675602B" w:rsidR="00D66DC6" w:rsidRDefault="00D66DC6" w:rsidP="0089509B">
            <w:pPr>
              <w:pStyle w:val="endash"/>
              <w:keepNext/>
              <w:ind w:left="568" w:hanging="284"/>
            </w:pPr>
            <w:r>
              <w:t>title and other</w:t>
            </w:r>
            <w:r w:rsidR="00FA7CF7">
              <w:t xml:space="preserve"> </w:t>
            </w:r>
            <w:r>
              <w:t>visual clues</w:t>
            </w:r>
            <w:r w:rsidR="00FA7CF7">
              <w:t xml:space="preserve"> </w:t>
            </w:r>
            <w:r>
              <w:t>in texts</w:t>
            </w:r>
          </w:p>
        </w:tc>
      </w:tr>
      <w:tr w:rsidR="00D66DC6" w14:paraId="7F9A3D27" w14:textId="77777777" w:rsidTr="00680CC9">
        <w:tc>
          <w:tcPr>
            <w:tcW w:w="9026" w:type="dxa"/>
            <w:gridSpan w:val="5"/>
          </w:tcPr>
          <w:p w14:paraId="1D7A8057" w14:textId="77777777" w:rsidR="00D66DC6" w:rsidRDefault="00D66DC6" w:rsidP="0089509B">
            <w:pPr>
              <w:pStyle w:val="spacer"/>
            </w:pPr>
          </w:p>
        </w:tc>
      </w:tr>
      <w:tr w:rsidR="00D66DC6" w14:paraId="564D369F" w14:textId="77777777" w:rsidTr="00680CC9">
        <w:tc>
          <w:tcPr>
            <w:tcW w:w="3314" w:type="dxa"/>
            <w:gridSpan w:val="2"/>
          </w:tcPr>
          <w:p w14:paraId="5B29002C" w14:textId="77777777" w:rsidR="00D66DC6" w:rsidRDefault="00D66DC6" w:rsidP="0089509B">
            <w:pPr>
              <w:pStyle w:val="unittext"/>
            </w:pPr>
            <w:r>
              <w:rPr>
                <w:b/>
                <w:i/>
              </w:rPr>
              <w:t>S</w:t>
            </w:r>
            <w:r w:rsidRPr="00C05313">
              <w:rPr>
                <w:b/>
                <w:i/>
              </w:rPr>
              <w:t>trategies</w:t>
            </w:r>
            <w:r>
              <w:t xml:space="preserve"> </w:t>
            </w:r>
            <w:r>
              <w:rPr>
                <w:b/>
                <w:i/>
              </w:rPr>
              <w:t xml:space="preserve">to comprehend the texts may </w:t>
            </w:r>
            <w:r>
              <w:t>include:</w:t>
            </w:r>
          </w:p>
        </w:tc>
        <w:tc>
          <w:tcPr>
            <w:tcW w:w="5712" w:type="dxa"/>
            <w:gridSpan w:val="3"/>
          </w:tcPr>
          <w:p w14:paraId="4EF86D54" w14:textId="77777777" w:rsidR="00D66DC6" w:rsidRDefault="00D66DC6" w:rsidP="0089509B">
            <w:pPr>
              <w:pStyle w:val="bullet"/>
              <w:numPr>
                <w:ilvl w:val="0"/>
                <w:numId w:val="13"/>
              </w:numPr>
              <w:ind w:left="284" w:hanging="284"/>
            </w:pPr>
            <w:r>
              <w:t>meaning-making strategies such as:</w:t>
            </w:r>
          </w:p>
          <w:p w14:paraId="2B870516" w14:textId="77777777" w:rsidR="00D66DC6" w:rsidRDefault="00D66DC6" w:rsidP="0089509B">
            <w:pPr>
              <w:pStyle w:val="endash"/>
              <w:keepNext/>
              <w:ind w:left="568" w:hanging="284"/>
            </w:pPr>
            <w:r>
              <w:t>identifying ways in which the author chooses words to convey feelings and experiences, and the effect of these choices in creating emotions in the reader</w:t>
            </w:r>
          </w:p>
          <w:p w14:paraId="75DAE119" w14:textId="77777777" w:rsidR="00D66DC6" w:rsidRDefault="00D66DC6" w:rsidP="0089509B">
            <w:pPr>
              <w:pStyle w:val="endash"/>
              <w:keepNext/>
              <w:ind w:left="568" w:hanging="284"/>
            </w:pPr>
            <w:r>
              <w:t>recognising that use of vocabulary, style of writing, layout and graphic features vary according to purpose and audience</w:t>
            </w:r>
          </w:p>
          <w:p w14:paraId="68FA808E" w14:textId="77777777" w:rsidR="00D66DC6" w:rsidRDefault="00D66DC6" w:rsidP="0089509B">
            <w:pPr>
              <w:pStyle w:val="endash"/>
              <w:keepNext/>
              <w:ind w:left="568" w:hanging="284"/>
            </w:pPr>
            <w:r>
              <w:t xml:space="preserve">drawing on a broad bank of personally relevant words and phrases </w:t>
            </w:r>
          </w:p>
          <w:p w14:paraId="6D22A6D1" w14:textId="77777777" w:rsidR="00D66DC6" w:rsidRDefault="00D66DC6" w:rsidP="0089509B">
            <w:pPr>
              <w:pStyle w:val="endash"/>
              <w:keepNext/>
              <w:ind w:left="568" w:hanging="284"/>
            </w:pPr>
            <w:r>
              <w:t>recognising introductory phrases which indicate an opinion or a fact is being offered</w:t>
            </w:r>
          </w:p>
          <w:p w14:paraId="65669AF5" w14:textId="77777777" w:rsidR="00D66DC6" w:rsidRDefault="00D66DC6" w:rsidP="0089509B">
            <w:pPr>
              <w:pStyle w:val="endash"/>
              <w:keepNext/>
              <w:ind w:left="568" w:hanging="284"/>
            </w:pPr>
            <w:r>
              <w:t>clarifying intended meaning by varying speed when reading</w:t>
            </w:r>
          </w:p>
          <w:p w14:paraId="2C538CBC" w14:textId="77777777" w:rsidR="00D66DC6" w:rsidRDefault="00D66DC6" w:rsidP="0089509B">
            <w:pPr>
              <w:pStyle w:val="endash"/>
              <w:keepNext/>
              <w:ind w:left="568" w:hanging="284"/>
            </w:pPr>
            <w:r>
              <w:t>recognising meaning of conventional punctuation, font and layout such as semi-colons, brackets, italics</w:t>
            </w:r>
          </w:p>
          <w:p w14:paraId="1C4AD912" w14:textId="77777777" w:rsidR="00D66DC6" w:rsidRDefault="00D66DC6" w:rsidP="0089509B">
            <w:pPr>
              <w:pStyle w:val="endash"/>
              <w:keepNext/>
              <w:ind w:left="568" w:hanging="284"/>
            </w:pPr>
            <w:r>
              <w:t xml:space="preserve">identifying literary devices used by the author </w:t>
            </w:r>
          </w:p>
          <w:p w14:paraId="7E765A08" w14:textId="77777777" w:rsidR="00D66DC6" w:rsidRDefault="00D66DC6" w:rsidP="0089509B">
            <w:pPr>
              <w:pStyle w:val="bullet"/>
              <w:numPr>
                <w:ilvl w:val="0"/>
                <w:numId w:val="13"/>
              </w:numPr>
              <w:ind w:left="284" w:hanging="284"/>
            </w:pPr>
            <w:r>
              <w:t>de-coding strategies:</w:t>
            </w:r>
          </w:p>
          <w:p w14:paraId="1D68E496" w14:textId="77777777" w:rsidR="00D66DC6" w:rsidRDefault="00D66DC6" w:rsidP="0089509B">
            <w:pPr>
              <w:pStyle w:val="endash"/>
              <w:keepNext/>
              <w:ind w:left="568" w:hanging="284"/>
            </w:pPr>
            <w:r>
              <w:t>using a range of word identification strategies, including: phonic and visual letter patterns; syllabification; word origins; and background knowledge of text</w:t>
            </w:r>
          </w:p>
          <w:p w14:paraId="5C1615BF" w14:textId="77777777" w:rsidR="00D66DC6" w:rsidRDefault="00D66DC6" w:rsidP="0089509B">
            <w:pPr>
              <w:pStyle w:val="endash"/>
              <w:keepNext/>
              <w:ind w:left="568" w:hanging="284"/>
            </w:pPr>
            <w:r>
              <w:t xml:space="preserve">using punctuation as an aid to understanding such as capitalisation, full stops, commas, exclamation marks, speech marks </w:t>
            </w:r>
          </w:p>
        </w:tc>
      </w:tr>
      <w:tr w:rsidR="00D66DC6" w14:paraId="79F4CB94" w14:textId="77777777" w:rsidTr="00680CC9">
        <w:tc>
          <w:tcPr>
            <w:tcW w:w="3314" w:type="dxa"/>
            <w:gridSpan w:val="2"/>
          </w:tcPr>
          <w:p w14:paraId="6B3563BA" w14:textId="77777777" w:rsidR="00D66DC6" w:rsidRDefault="00D66DC6" w:rsidP="0089509B">
            <w:pPr>
              <w:pStyle w:val="spacer"/>
            </w:pPr>
          </w:p>
        </w:tc>
        <w:tc>
          <w:tcPr>
            <w:tcW w:w="5712" w:type="dxa"/>
            <w:gridSpan w:val="3"/>
          </w:tcPr>
          <w:p w14:paraId="7A3FBAF9" w14:textId="77777777" w:rsidR="00D66DC6" w:rsidRDefault="00D66DC6" w:rsidP="0089509B">
            <w:pPr>
              <w:pStyle w:val="spacer"/>
            </w:pPr>
          </w:p>
        </w:tc>
      </w:tr>
      <w:tr w:rsidR="00D66DC6" w14:paraId="7A6CF30E" w14:textId="77777777" w:rsidTr="00680CC9">
        <w:tc>
          <w:tcPr>
            <w:tcW w:w="3314" w:type="dxa"/>
            <w:gridSpan w:val="2"/>
          </w:tcPr>
          <w:p w14:paraId="3F32E6F9" w14:textId="77777777" w:rsidR="00D66DC6" w:rsidRDefault="00D66DC6" w:rsidP="0089509B">
            <w:pPr>
              <w:pStyle w:val="unittext"/>
            </w:pPr>
            <w:r w:rsidRPr="00C05313">
              <w:rPr>
                <w:b/>
                <w:i/>
              </w:rPr>
              <w:t>Main ideas</w:t>
            </w:r>
            <w:r>
              <w:t xml:space="preserve"> may include key points / topic sentences related to:</w:t>
            </w:r>
          </w:p>
        </w:tc>
        <w:tc>
          <w:tcPr>
            <w:tcW w:w="5712" w:type="dxa"/>
            <w:gridSpan w:val="3"/>
          </w:tcPr>
          <w:p w14:paraId="1ED3C230" w14:textId="77777777" w:rsidR="00D66DC6" w:rsidRPr="00E24206" w:rsidRDefault="00D66DC6" w:rsidP="0089509B">
            <w:pPr>
              <w:pStyle w:val="bullet"/>
              <w:numPr>
                <w:ilvl w:val="0"/>
                <w:numId w:val="13"/>
              </w:numPr>
              <w:ind w:left="284" w:hanging="284"/>
            </w:pPr>
            <w:r w:rsidRPr="00E24206">
              <w:t xml:space="preserve">personal reflection </w:t>
            </w:r>
          </w:p>
          <w:p w14:paraId="3CCD7C36" w14:textId="77777777" w:rsidR="00D66DC6" w:rsidRPr="00E24206" w:rsidRDefault="00D66DC6" w:rsidP="0089509B">
            <w:pPr>
              <w:pStyle w:val="bullet"/>
              <w:numPr>
                <w:ilvl w:val="0"/>
                <w:numId w:val="13"/>
              </w:numPr>
              <w:ind w:left="284" w:hanging="284"/>
            </w:pPr>
            <w:r w:rsidRPr="00E24206">
              <w:t>narrative</w:t>
            </w:r>
          </w:p>
          <w:p w14:paraId="3222F61D" w14:textId="77777777" w:rsidR="00D66DC6" w:rsidRPr="00E24206" w:rsidRDefault="00D66DC6" w:rsidP="0089509B">
            <w:pPr>
              <w:pStyle w:val="bullet"/>
              <w:numPr>
                <w:ilvl w:val="0"/>
                <w:numId w:val="13"/>
              </w:numPr>
              <w:ind w:left="284" w:hanging="284"/>
            </w:pPr>
            <w:r w:rsidRPr="00E24206">
              <w:lastRenderedPageBreak/>
              <w:t>information / facts / procedures</w:t>
            </w:r>
          </w:p>
          <w:p w14:paraId="02488FDB" w14:textId="77777777" w:rsidR="00D66DC6" w:rsidRPr="00E24206" w:rsidRDefault="00D66DC6" w:rsidP="0089509B">
            <w:pPr>
              <w:pStyle w:val="bullet"/>
              <w:numPr>
                <w:ilvl w:val="0"/>
                <w:numId w:val="13"/>
              </w:numPr>
              <w:ind w:left="284" w:hanging="284"/>
            </w:pPr>
            <w:r w:rsidRPr="00E24206">
              <w:t>personal contact</w:t>
            </w:r>
          </w:p>
          <w:p w14:paraId="34C36574" w14:textId="77777777" w:rsidR="00D66DC6" w:rsidRPr="00E24206" w:rsidRDefault="00D66DC6" w:rsidP="0089509B">
            <w:pPr>
              <w:pStyle w:val="bullet"/>
              <w:numPr>
                <w:ilvl w:val="0"/>
                <w:numId w:val="13"/>
              </w:numPr>
              <w:ind w:left="284" w:hanging="284"/>
            </w:pPr>
            <w:r w:rsidRPr="00E24206">
              <w:t xml:space="preserve">cultural contact </w:t>
            </w:r>
          </w:p>
          <w:p w14:paraId="4717E304" w14:textId="77777777" w:rsidR="00D66DC6" w:rsidRDefault="00D66DC6" w:rsidP="0089509B">
            <w:pPr>
              <w:pStyle w:val="bullet"/>
              <w:numPr>
                <w:ilvl w:val="0"/>
                <w:numId w:val="13"/>
              </w:numPr>
              <w:ind w:left="284" w:hanging="284"/>
            </w:pPr>
            <w:r w:rsidRPr="00E24206">
              <w:t>entertainment</w:t>
            </w:r>
          </w:p>
        </w:tc>
      </w:tr>
      <w:tr w:rsidR="00D66DC6" w14:paraId="730CEEA8" w14:textId="77777777" w:rsidTr="00680CC9">
        <w:tc>
          <w:tcPr>
            <w:tcW w:w="3314" w:type="dxa"/>
            <w:gridSpan w:val="2"/>
          </w:tcPr>
          <w:p w14:paraId="40B561C9" w14:textId="77777777" w:rsidR="00D66DC6" w:rsidRDefault="00D66DC6" w:rsidP="0089509B">
            <w:pPr>
              <w:pStyle w:val="spacer"/>
            </w:pPr>
          </w:p>
        </w:tc>
        <w:tc>
          <w:tcPr>
            <w:tcW w:w="5712" w:type="dxa"/>
            <w:gridSpan w:val="3"/>
          </w:tcPr>
          <w:p w14:paraId="0975460C" w14:textId="77777777" w:rsidR="00D66DC6" w:rsidRDefault="00D66DC6" w:rsidP="0089509B">
            <w:pPr>
              <w:pStyle w:val="spacer"/>
            </w:pPr>
          </w:p>
        </w:tc>
      </w:tr>
      <w:tr w:rsidR="00D66DC6" w14:paraId="52073B36" w14:textId="77777777" w:rsidTr="00680CC9">
        <w:tc>
          <w:tcPr>
            <w:tcW w:w="3314" w:type="dxa"/>
            <w:gridSpan w:val="2"/>
          </w:tcPr>
          <w:p w14:paraId="522C9AFE" w14:textId="77777777" w:rsidR="00D66DC6" w:rsidRDefault="00D66DC6" w:rsidP="0089509B">
            <w:pPr>
              <w:pStyle w:val="unittext"/>
            </w:pPr>
            <w:r w:rsidRPr="00C05313">
              <w:rPr>
                <w:b/>
                <w:i/>
              </w:rPr>
              <w:t>Key descriptive details</w:t>
            </w:r>
            <w:r>
              <w:t xml:space="preserve"> may relate to:</w:t>
            </w:r>
          </w:p>
        </w:tc>
        <w:tc>
          <w:tcPr>
            <w:tcW w:w="5712" w:type="dxa"/>
            <w:gridSpan w:val="3"/>
          </w:tcPr>
          <w:p w14:paraId="1442D4C6" w14:textId="77777777" w:rsidR="00D66DC6" w:rsidRPr="00E24206" w:rsidRDefault="00D66DC6" w:rsidP="0089509B">
            <w:pPr>
              <w:pStyle w:val="bullet"/>
              <w:numPr>
                <w:ilvl w:val="0"/>
                <w:numId w:val="13"/>
              </w:numPr>
              <w:ind w:left="284" w:hanging="284"/>
            </w:pPr>
            <w:r w:rsidRPr="00E24206">
              <w:t>plot, characters, setting of fiction text</w:t>
            </w:r>
          </w:p>
          <w:p w14:paraId="62E962E1" w14:textId="77777777" w:rsidR="00D66DC6" w:rsidRPr="00E24206" w:rsidRDefault="00D66DC6" w:rsidP="0089509B">
            <w:pPr>
              <w:pStyle w:val="bullet"/>
              <w:numPr>
                <w:ilvl w:val="0"/>
                <w:numId w:val="13"/>
              </w:numPr>
              <w:ind w:left="284" w:hanging="284"/>
            </w:pPr>
            <w:r w:rsidRPr="00E24206">
              <w:t>supporting information for non-fiction texts</w:t>
            </w:r>
          </w:p>
          <w:p w14:paraId="2E833F5C" w14:textId="77777777" w:rsidR="00D66DC6" w:rsidRDefault="00D66DC6" w:rsidP="0089509B">
            <w:pPr>
              <w:pStyle w:val="bullet"/>
              <w:numPr>
                <w:ilvl w:val="0"/>
                <w:numId w:val="13"/>
              </w:numPr>
              <w:ind w:left="284" w:hanging="284"/>
            </w:pPr>
            <w:r w:rsidRPr="00E24206">
              <w:t>details of argument / requirements for transactional texts</w:t>
            </w:r>
          </w:p>
          <w:p w14:paraId="7C227C4B" w14:textId="77777777" w:rsidR="00D66DC6" w:rsidRPr="00E24206" w:rsidRDefault="00D66DC6" w:rsidP="0089509B">
            <w:pPr>
              <w:pStyle w:val="bullet"/>
              <w:numPr>
                <w:ilvl w:val="0"/>
                <w:numId w:val="13"/>
              </w:numPr>
              <w:ind w:left="284" w:hanging="284"/>
            </w:pPr>
            <w:r>
              <w:t>contact details</w:t>
            </w:r>
          </w:p>
        </w:tc>
      </w:tr>
      <w:tr w:rsidR="00D66DC6" w14:paraId="0B1F6637" w14:textId="77777777" w:rsidTr="00680CC9">
        <w:tc>
          <w:tcPr>
            <w:tcW w:w="3314" w:type="dxa"/>
            <w:gridSpan w:val="2"/>
          </w:tcPr>
          <w:p w14:paraId="7A776B18" w14:textId="77777777" w:rsidR="00D66DC6" w:rsidRDefault="00D66DC6" w:rsidP="0089509B">
            <w:pPr>
              <w:pStyle w:val="spacer"/>
            </w:pPr>
          </w:p>
        </w:tc>
        <w:tc>
          <w:tcPr>
            <w:tcW w:w="5712" w:type="dxa"/>
            <w:gridSpan w:val="3"/>
          </w:tcPr>
          <w:p w14:paraId="525467D0" w14:textId="77777777" w:rsidR="00D66DC6" w:rsidRDefault="00D66DC6" w:rsidP="0089509B">
            <w:pPr>
              <w:pStyle w:val="spacer"/>
            </w:pPr>
          </w:p>
        </w:tc>
      </w:tr>
      <w:tr w:rsidR="00D66DC6" w14:paraId="55401417" w14:textId="77777777" w:rsidTr="00680CC9">
        <w:tc>
          <w:tcPr>
            <w:tcW w:w="3314" w:type="dxa"/>
            <w:gridSpan w:val="2"/>
          </w:tcPr>
          <w:p w14:paraId="4EA102AD" w14:textId="77777777" w:rsidR="00D66DC6" w:rsidRDefault="00D66DC6" w:rsidP="0089509B">
            <w:pPr>
              <w:pStyle w:val="unittext"/>
            </w:pPr>
            <w:r>
              <w:rPr>
                <w:b/>
                <w:i/>
              </w:rPr>
              <w:t>S</w:t>
            </w:r>
            <w:r w:rsidRPr="00C05313">
              <w:rPr>
                <w:b/>
                <w:i/>
              </w:rPr>
              <w:t xml:space="preserve">trategies to </w:t>
            </w:r>
            <w:r>
              <w:rPr>
                <w:b/>
                <w:i/>
              </w:rPr>
              <w:t>interpret</w:t>
            </w:r>
            <w:r w:rsidRPr="00C05313">
              <w:rPr>
                <w:b/>
                <w:i/>
              </w:rPr>
              <w:t xml:space="preserve"> texts</w:t>
            </w:r>
            <w:r w:rsidRPr="00C05313">
              <w:rPr>
                <w:i/>
              </w:rPr>
              <w:t xml:space="preserve"> </w:t>
            </w:r>
            <w:r>
              <w:t>may include:</w:t>
            </w:r>
          </w:p>
        </w:tc>
        <w:tc>
          <w:tcPr>
            <w:tcW w:w="5712" w:type="dxa"/>
            <w:gridSpan w:val="3"/>
          </w:tcPr>
          <w:p w14:paraId="11F0979E" w14:textId="77777777" w:rsidR="00D66DC6" w:rsidRDefault="00D66DC6" w:rsidP="0089509B">
            <w:pPr>
              <w:pStyle w:val="bullet"/>
              <w:numPr>
                <w:ilvl w:val="0"/>
                <w:numId w:val="13"/>
              </w:numPr>
              <w:ind w:left="284" w:hanging="284"/>
            </w:pPr>
            <w:r>
              <w:t>clarifying the intention of the writer</w:t>
            </w:r>
          </w:p>
          <w:p w14:paraId="55F54A09" w14:textId="77777777" w:rsidR="00D66DC6" w:rsidRDefault="00D66DC6" w:rsidP="0089509B">
            <w:pPr>
              <w:pStyle w:val="bullet"/>
              <w:numPr>
                <w:ilvl w:val="0"/>
                <w:numId w:val="13"/>
              </w:numPr>
              <w:ind w:left="284" w:hanging="284"/>
            </w:pPr>
            <w:r>
              <w:t>identifying key words and phrases critical to gaining meaning from the text</w:t>
            </w:r>
          </w:p>
          <w:p w14:paraId="3E26199B" w14:textId="77777777" w:rsidR="00D66DC6" w:rsidRDefault="00D66DC6" w:rsidP="0089509B">
            <w:pPr>
              <w:pStyle w:val="bullet"/>
              <w:numPr>
                <w:ilvl w:val="0"/>
                <w:numId w:val="13"/>
              </w:numPr>
              <w:ind w:left="284" w:hanging="284"/>
            </w:pPr>
            <w:r>
              <w:t>distinguishing between fact and opinion</w:t>
            </w:r>
          </w:p>
          <w:p w14:paraId="56B11D15" w14:textId="77777777" w:rsidR="00D66DC6" w:rsidRDefault="00D66DC6" w:rsidP="0089509B">
            <w:pPr>
              <w:pStyle w:val="bullet"/>
              <w:numPr>
                <w:ilvl w:val="0"/>
                <w:numId w:val="13"/>
              </w:numPr>
              <w:ind w:left="284" w:hanging="284"/>
            </w:pPr>
            <w:r>
              <w:t>considering where the information comes from</w:t>
            </w:r>
          </w:p>
          <w:p w14:paraId="63B59D4C" w14:textId="77777777" w:rsidR="00D66DC6" w:rsidRDefault="00D66DC6" w:rsidP="0089509B">
            <w:pPr>
              <w:pStyle w:val="bullet"/>
              <w:numPr>
                <w:ilvl w:val="0"/>
                <w:numId w:val="13"/>
              </w:numPr>
              <w:ind w:left="284" w:hanging="284"/>
            </w:pPr>
            <w:r>
              <w:t>recognising simple inferences</w:t>
            </w:r>
          </w:p>
          <w:p w14:paraId="49605150" w14:textId="77777777" w:rsidR="00D66DC6" w:rsidRDefault="00D66DC6" w:rsidP="0089509B">
            <w:pPr>
              <w:pStyle w:val="bullet"/>
              <w:numPr>
                <w:ilvl w:val="0"/>
                <w:numId w:val="13"/>
              </w:numPr>
              <w:ind w:left="284" w:hanging="284"/>
            </w:pPr>
            <w:r>
              <w:t>discussing effect of language choices on effectiveness of the text such as emotive and descriptive words, use of slang, use of inclusive pronouns</w:t>
            </w:r>
          </w:p>
          <w:p w14:paraId="0F1C48B3" w14:textId="77777777" w:rsidR="00D66DC6" w:rsidRDefault="00D66DC6" w:rsidP="0089509B">
            <w:pPr>
              <w:pStyle w:val="bullet"/>
              <w:numPr>
                <w:ilvl w:val="0"/>
                <w:numId w:val="13"/>
              </w:numPr>
              <w:ind w:left="284" w:hanging="284"/>
            </w:pPr>
            <w:r>
              <w:t>reading a text of fiction, and commenting on the structure and content</w:t>
            </w:r>
          </w:p>
          <w:p w14:paraId="4B1DBE50" w14:textId="77777777" w:rsidR="00D66DC6" w:rsidRDefault="00D66DC6" w:rsidP="0089509B">
            <w:pPr>
              <w:pStyle w:val="bullet"/>
              <w:numPr>
                <w:ilvl w:val="0"/>
                <w:numId w:val="13"/>
              </w:numPr>
              <w:ind w:left="284" w:hanging="284"/>
            </w:pPr>
            <w:r>
              <w:t xml:space="preserve">expressing an opinion on the text such as how the text affected them, how they felt about an aspect of the text identifying ways in which the text reflects the author’s culture, experiences and value system </w:t>
            </w:r>
          </w:p>
          <w:p w14:paraId="4F1AE13F" w14:textId="77777777" w:rsidR="00D66DC6" w:rsidRDefault="00D66DC6" w:rsidP="0089509B">
            <w:pPr>
              <w:pStyle w:val="bullet"/>
              <w:numPr>
                <w:ilvl w:val="0"/>
                <w:numId w:val="13"/>
              </w:numPr>
              <w:ind w:left="284" w:hanging="284"/>
            </w:pPr>
            <w:r>
              <w:t>comparing similar texts of personal relevance in terms of language used or text structure</w:t>
            </w:r>
          </w:p>
        </w:tc>
      </w:tr>
      <w:tr w:rsidR="00D66DC6" w14:paraId="3CF463B1" w14:textId="77777777" w:rsidTr="00680CC9">
        <w:tc>
          <w:tcPr>
            <w:tcW w:w="3314" w:type="dxa"/>
            <w:gridSpan w:val="2"/>
          </w:tcPr>
          <w:p w14:paraId="164F86E8" w14:textId="77777777" w:rsidR="00D66DC6" w:rsidRDefault="00D66DC6" w:rsidP="0089509B">
            <w:pPr>
              <w:pStyle w:val="spacer"/>
            </w:pPr>
          </w:p>
        </w:tc>
        <w:tc>
          <w:tcPr>
            <w:tcW w:w="5712" w:type="dxa"/>
            <w:gridSpan w:val="3"/>
          </w:tcPr>
          <w:p w14:paraId="03F72FE0" w14:textId="77777777" w:rsidR="00D66DC6" w:rsidRDefault="00D66DC6" w:rsidP="0089509B">
            <w:pPr>
              <w:pStyle w:val="spacer"/>
            </w:pPr>
          </w:p>
        </w:tc>
      </w:tr>
      <w:tr w:rsidR="00D66DC6" w14:paraId="5A2FCCF0" w14:textId="77777777" w:rsidTr="00680CC9">
        <w:tc>
          <w:tcPr>
            <w:tcW w:w="3314" w:type="dxa"/>
            <w:gridSpan w:val="2"/>
          </w:tcPr>
          <w:p w14:paraId="06A14370" w14:textId="77777777" w:rsidR="00D66DC6" w:rsidRDefault="00D66DC6" w:rsidP="0089509B">
            <w:pPr>
              <w:pStyle w:val="unittext"/>
            </w:pPr>
            <w:r>
              <w:rPr>
                <w:b/>
                <w:i/>
              </w:rPr>
              <w:t>E</w:t>
            </w:r>
            <w:r w:rsidRPr="0012488C">
              <w:rPr>
                <w:b/>
                <w:i/>
              </w:rPr>
              <w:t>ffectivenes</w:t>
            </w:r>
            <w:r w:rsidRPr="00B72351">
              <w:rPr>
                <w:b/>
              </w:rPr>
              <w:t>s</w:t>
            </w:r>
            <w:r>
              <w:rPr>
                <w:b/>
              </w:rPr>
              <w:t xml:space="preserve"> of the texts</w:t>
            </w:r>
            <w:r>
              <w:t xml:space="preserve"> may include:</w:t>
            </w:r>
          </w:p>
        </w:tc>
        <w:tc>
          <w:tcPr>
            <w:tcW w:w="5712" w:type="dxa"/>
            <w:gridSpan w:val="3"/>
          </w:tcPr>
          <w:p w14:paraId="73A4D3C3" w14:textId="77777777" w:rsidR="00D66DC6" w:rsidRPr="005B5B02" w:rsidRDefault="00D66DC6" w:rsidP="0089509B">
            <w:pPr>
              <w:pStyle w:val="bullet"/>
              <w:numPr>
                <w:ilvl w:val="0"/>
                <w:numId w:val="13"/>
              </w:numPr>
              <w:ind w:left="284" w:hanging="284"/>
            </w:pPr>
            <w:r>
              <w:t>c</w:t>
            </w:r>
            <w:r w:rsidRPr="005B5B02">
              <w:t>onsideration of:</w:t>
            </w:r>
          </w:p>
          <w:p w14:paraId="155CC2E6" w14:textId="77777777" w:rsidR="00D66DC6" w:rsidRDefault="00D66DC6" w:rsidP="0089509B">
            <w:pPr>
              <w:pStyle w:val="endash"/>
              <w:keepNext/>
              <w:ind w:left="568" w:hanging="284"/>
            </w:pPr>
            <w:r w:rsidRPr="005B5B02">
              <w:t>whether they</w:t>
            </w:r>
            <w:r>
              <w:t xml:space="preserve"> meet own purposes</w:t>
            </w:r>
          </w:p>
          <w:p w14:paraId="22ADAA21" w14:textId="77777777" w:rsidR="00D66DC6" w:rsidRDefault="00D66DC6" w:rsidP="0089509B">
            <w:pPr>
              <w:pStyle w:val="endash"/>
              <w:keepNext/>
              <w:ind w:left="568" w:hanging="284"/>
            </w:pPr>
            <w:r w:rsidRPr="005B5B02">
              <w:t>whether they</w:t>
            </w:r>
            <w:r>
              <w:t xml:space="preserve"> meet the needs of the audience</w:t>
            </w:r>
          </w:p>
          <w:p w14:paraId="7B646CC8" w14:textId="77777777" w:rsidR="00D66DC6" w:rsidRDefault="00D66DC6" w:rsidP="0089509B">
            <w:pPr>
              <w:pStyle w:val="endash"/>
              <w:keepNext/>
              <w:ind w:left="568" w:hanging="284"/>
            </w:pPr>
            <w:r>
              <w:t xml:space="preserve"> </w:t>
            </w:r>
            <w:r w:rsidRPr="005B5B02">
              <w:t>whether they</w:t>
            </w:r>
            <w:r>
              <w:t xml:space="preserve"> reflect own knowledge and experience</w:t>
            </w:r>
          </w:p>
          <w:p w14:paraId="56AE28B8" w14:textId="77777777" w:rsidR="00D66DC6" w:rsidRDefault="00D66DC6" w:rsidP="0089509B">
            <w:pPr>
              <w:pStyle w:val="endash"/>
              <w:keepNext/>
              <w:ind w:left="568" w:hanging="284"/>
            </w:pPr>
            <w:r>
              <w:t xml:space="preserve"> source of text</w:t>
            </w:r>
          </w:p>
          <w:p w14:paraId="725D029E" w14:textId="77777777" w:rsidR="00D66DC6" w:rsidRDefault="00D66DC6" w:rsidP="0089509B">
            <w:pPr>
              <w:pStyle w:val="endash"/>
              <w:keepNext/>
              <w:ind w:left="568" w:hanging="284"/>
            </w:pPr>
            <w:r>
              <w:t>whether the text conveys the author’s real or imaginary experience/ intentions</w:t>
            </w:r>
          </w:p>
          <w:p w14:paraId="753A5730" w14:textId="77777777" w:rsidR="00D66DC6" w:rsidRDefault="00D66DC6" w:rsidP="0089509B">
            <w:pPr>
              <w:pStyle w:val="endash"/>
              <w:keepNext/>
              <w:ind w:left="568" w:hanging="284"/>
            </w:pPr>
            <w:r>
              <w:t>whether the author is successful in creating an emotional response in the reader, if that is the perceived intention of the writer</w:t>
            </w:r>
          </w:p>
        </w:tc>
      </w:tr>
      <w:tr w:rsidR="00D66DC6" w14:paraId="0AE9D514" w14:textId="77777777" w:rsidTr="00680CC9">
        <w:tc>
          <w:tcPr>
            <w:tcW w:w="9026" w:type="dxa"/>
            <w:gridSpan w:val="5"/>
          </w:tcPr>
          <w:p w14:paraId="76D600CE" w14:textId="77777777" w:rsidR="00D66DC6" w:rsidRDefault="00D66DC6" w:rsidP="0089509B">
            <w:pPr>
              <w:pStyle w:val="spacer"/>
            </w:pPr>
          </w:p>
        </w:tc>
      </w:tr>
      <w:tr w:rsidR="00D66DC6" w14:paraId="36238F9C" w14:textId="77777777" w:rsidTr="00680CC9">
        <w:tc>
          <w:tcPr>
            <w:tcW w:w="9026" w:type="dxa"/>
            <w:gridSpan w:val="5"/>
          </w:tcPr>
          <w:p w14:paraId="47A005A8" w14:textId="77777777" w:rsidR="00D66DC6" w:rsidRDefault="00D66DC6" w:rsidP="0089509B">
            <w:pPr>
              <w:pStyle w:val="Heading21"/>
            </w:pPr>
            <w:r>
              <w:lastRenderedPageBreak/>
              <w:t>Evidence Guide</w:t>
            </w:r>
          </w:p>
          <w:p w14:paraId="6105CA02" w14:textId="77777777" w:rsidR="00D66DC6" w:rsidRDefault="00D66DC6"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00F838C4" w14:textId="77777777" w:rsidTr="00680CC9">
        <w:tc>
          <w:tcPr>
            <w:tcW w:w="3314" w:type="dxa"/>
            <w:gridSpan w:val="2"/>
          </w:tcPr>
          <w:p w14:paraId="0D492832" w14:textId="77777777" w:rsidR="00D66DC6" w:rsidRPr="005979AA" w:rsidRDefault="00D66DC6" w:rsidP="0089509B">
            <w:pPr>
              <w:pStyle w:val="EG"/>
            </w:pPr>
            <w:r w:rsidRPr="005979AA">
              <w:t>Critical aspects for assessment and evidence required to demonstrate competency in this unit</w:t>
            </w:r>
          </w:p>
        </w:tc>
        <w:tc>
          <w:tcPr>
            <w:tcW w:w="5712" w:type="dxa"/>
            <w:gridSpan w:val="3"/>
          </w:tcPr>
          <w:p w14:paraId="4A97B572" w14:textId="77777777" w:rsidR="00D66DC6" w:rsidRPr="004E211D" w:rsidRDefault="00D66DC6" w:rsidP="0089509B">
            <w:pPr>
              <w:pStyle w:val="unittext"/>
            </w:pPr>
            <w:r w:rsidRPr="004E211D">
              <w:t>Assessment must confirm</w:t>
            </w:r>
            <w:r>
              <w:t xml:space="preserve"> the ability to</w:t>
            </w:r>
            <w:r w:rsidRPr="004E211D">
              <w:t>:</w:t>
            </w:r>
          </w:p>
          <w:p w14:paraId="3918A17E" w14:textId="77777777" w:rsidR="00D66DC6" w:rsidRDefault="00D66DC6" w:rsidP="0089509B">
            <w:pPr>
              <w:pStyle w:val="bullet"/>
              <w:numPr>
                <w:ilvl w:val="0"/>
                <w:numId w:val="13"/>
              </w:numPr>
              <w:ind w:left="284" w:hanging="284"/>
            </w:pPr>
            <w:r>
              <w:t xml:space="preserve">locate, read and interpret information in a minimum of 3 different, </w:t>
            </w:r>
            <w:r w:rsidRPr="00EA0ED7">
              <w:t>personally</w:t>
            </w:r>
            <w:r>
              <w:t xml:space="preserve"> relevant text types of limited complexity, at least one of which must be web based</w:t>
            </w:r>
          </w:p>
        </w:tc>
      </w:tr>
      <w:tr w:rsidR="00D66DC6" w14:paraId="0534BCEE" w14:textId="77777777" w:rsidTr="00680CC9">
        <w:tc>
          <w:tcPr>
            <w:tcW w:w="9026" w:type="dxa"/>
            <w:gridSpan w:val="5"/>
          </w:tcPr>
          <w:p w14:paraId="4DA67073" w14:textId="77777777" w:rsidR="00D66DC6" w:rsidRDefault="00D66DC6" w:rsidP="0089509B">
            <w:pPr>
              <w:pStyle w:val="spacer"/>
            </w:pPr>
          </w:p>
        </w:tc>
      </w:tr>
      <w:tr w:rsidR="00D66DC6" w14:paraId="69CD6CD8" w14:textId="77777777" w:rsidTr="00680CC9">
        <w:tc>
          <w:tcPr>
            <w:tcW w:w="3314" w:type="dxa"/>
            <w:gridSpan w:val="2"/>
          </w:tcPr>
          <w:p w14:paraId="5340AA89" w14:textId="77777777" w:rsidR="00D66DC6" w:rsidRPr="005979AA" w:rsidRDefault="00D66DC6" w:rsidP="0089509B">
            <w:pPr>
              <w:pStyle w:val="EG"/>
            </w:pPr>
            <w:r w:rsidRPr="005979AA">
              <w:t>Context of and specific resources for assessment</w:t>
            </w:r>
          </w:p>
        </w:tc>
        <w:tc>
          <w:tcPr>
            <w:tcW w:w="5712" w:type="dxa"/>
            <w:gridSpan w:val="3"/>
          </w:tcPr>
          <w:p w14:paraId="72DB2CD2" w14:textId="77777777" w:rsidR="00D66DC6" w:rsidRDefault="00D66DC6" w:rsidP="0089509B">
            <w:pPr>
              <w:pStyle w:val="unittext"/>
            </w:pPr>
            <w:r>
              <w:t>Assessment must ensure access to:</w:t>
            </w:r>
          </w:p>
          <w:p w14:paraId="5D53796F" w14:textId="77777777" w:rsidR="00D66DC6" w:rsidRPr="005F7E52" w:rsidRDefault="00D66DC6" w:rsidP="0089509B">
            <w:pPr>
              <w:pStyle w:val="bullet"/>
              <w:numPr>
                <w:ilvl w:val="0"/>
                <w:numId w:val="13"/>
              </w:numPr>
              <w:ind w:left="284" w:hanging="284"/>
            </w:pPr>
            <w:r>
              <w:t>web based</w:t>
            </w:r>
            <w:r w:rsidRPr="005F7E52">
              <w:t xml:space="preserve"> and paper based text</w:t>
            </w:r>
            <w:r>
              <w:t xml:space="preserve"> types</w:t>
            </w:r>
            <w:r w:rsidRPr="005F7E52">
              <w:t xml:space="preserve"> of limited complexity</w:t>
            </w:r>
            <w:r w:rsidRPr="00260C03">
              <w:t xml:space="preserve"> </w:t>
            </w:r>
            <w:r>
              <w:t xml:space="preserve">which are personally relevant to the learner </w:t>
            </w:r>
          </w:p>
          <w:p w14:paraId="66668EFC" w14:textId="77777777" w:rsidR="00D66DC6" w:rsidRPr="005F7E52" w:rsidRDefault="00D66DC6" w:rsidP="0089509B">
            <w:pPr>
              <w:pStyle w:val="bullet"/>
              <w:numPr>
                <w:ilvl w:val="0"/>
                <w:numId w:val="13"/>
              </w:numPr>
              <w:ind w:left="284" w:hanging="284"/>
            </w:pPr>
            <w:r w:rsidRPr="005F7E52">
              <w:t>communication technology and software</w:t>
            </w:r>
          </w:p>
          <w:p w14:paraId="07883676" w14:textId="77777777" w:rsidR="00D66DC6" w:rsidRDefault="00D66DC6" w:rsidP="0089509B">
            <w:pPr>
              <w:pStyle w:val="unittext"/>
            </w:pPr>
            <w:r>
              <w:t>At this level the learner: works independently and continues to build and use their own familiar support resources such as using an online dictionary.</w:t>
            </w:r>
          </w:p>
          <w:p w14:paraId="0F9E0956" w14:textId="77777777" w:rsidR="00D66DC6" w:rsidRDefault="00D66DC6" w:rsidP="0089509B">
            <w:pPr>
              <w:pStyle w:val="unittext"/>
            </w:pPr>
            <w:r>
              <w:t>In order to support achievement of meaningful outcomes at the qualification level an integrated approach to assessment should be used, refer to Section B 6.1 Assessment Strategy.</w:t>
            </w:r>
          </w:p>
          <w:p w14:paraId="3CD8F21F" w14:textId="77777777" w:rsidR="00D66DC6" w:rsidRDefault="00D66DC6" w:rsidP="0089509B">
            <w:pPr>
              <w:pStyle w:val="unittext"/>
            </w:pPr>
            <w:r>
              <w:t>Where this unit is being co-assessed with units related to another domain, such as learning, the same texts may be relevant to both domains.</w:t>
            </w:r>
          </w:p>
        </w:tc>
      </w:tr>
      <w:tr w:rsidR="00D66DC6" w14:paraId="04DAF2D3" w14:textId="77777777" w:rsidTr="00680CC9">
        <w:tc>
          <w:tcPr>
            <w:tcW w:w="9026" w:type="dxa"/>
            <w:gridSpan w:val="5"/>
          </w:tcPr>
          <w:p w14:paraId="08D595A8" w14:textId="77777777" w:rsidR="00D66DC6" w:rsidRDefault="00D66DC6" w:rsidP="0089509B">
            <w:pPr>
              <w:pStyle w:val="spacer"/>
            </w:pPr>
          </w:p>
        </w:tc>
      </w:tr>
      <w:tr w:rsidR="00D66DC6" w14:paraId="705E0624" w14:textId="77777777" w:rsidTr="00680CC9">
        <w:tc>
          <w:tcPr>
            <w:tcW w:w="3314" w:type="dxa"/>
            <w:gridSpan w:val="2"/>
          </w:tcPr>
          <w:p w14:paraId="5EA2433F" w14:textId="77777777" w:rsidR="00D66DC6" w:rsidRPr="00622D2D" w:rsidRDefault="00D66DC6" w:rsidP="0089509B">
            <w:pPr>
              <w:pStyle w:val="EG"/>
            </w:pPr>
            <w:r w:rsidRPr="005979AA">
              <w:t>Method(s) of assessment</w:t>
            </w:r>
          </w:p>
        </w:tc>
        <w:tc>
          <w:tcPr>
            <w:tcW w:w="5712" w:type="dxa"/>
            <w:gridSpan w:val="3"/>
          </w:tcPr>
          <w:p w14:paraId="11FAA361" w14:textId="77777777" w:rsidR="00D66DC6" w:rsidRDefault="00D66DC6" w:rsidP="0089509B">
            <w:pPr>
              <w:pStyle w:val="unittext"/>
            </w:pPr>
            <w:r w:rsidRPr="00864737">
              <w:t>The following</w:t>
            </w:r>
            <w:r>
              <w:t xml:space="preserve"> suggested</w:t>
            </w:r>
            <w:r w:rsidRPr="00864737">
              <w:t xml:space="preserve"> methods of assessment are suitable for this unit:</w:t>
            </w:r>
          </w:p>
          <w:p w14:paraId="575A6B65" w14:textId="77777777" w:rsidR="00D66DC6" w:rsidRPr="00553B13" w:rsidRDefault="00D66DC6" w:rsidP="0089509B">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w:t>
            </w:r>
            <w:r>
              <w:t>web based</w:t>
            </w:r>
            <w:r w:rsidRPr="00553B13">
              <w:t xml:space="preserve"> texts</w:t>
            </w:r>
            <w:r>
              <w:t xml:space="preserve"> of limited complexity</w:t>
            </w:r>
          </w:p>
          <w:p w14:paraId="42D6F382" w14:textId="77777777" w:rsidR="00D66DC6" w:rsidRPr="00553B13" w:rsidRDefault="00D66DC6" w:rsidP="0089509B">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4B4898B2" w14:textId="77777777" w:rsidR="00D66DC6" w:rsidRPr="00553B13" w:rsidRDefault="00D66DC6" w:rsidP="0089509B">
            <w:pPr>
              <w:pStyle w:val="bullet"/>
              <w:numPr>
                <w:ilvl w:val="0"/>
                <w:numId w:val="13"/>
              </w:numPr>
              <w:ind w:left="284" w:hanging="284"/>
            </w:pPr>
            <w:r>
              <w:t>oral</w:t>
            </w:r>
            <w:r w:rsidRPr="00553B13">
              <w:t xml:space="preserve"> information from the learner desc</w:t>
            </w:r>
            <w:r>
              <w:t>ribing the meaning and effectiveness</w:t>
            </w:r>
            <w:r w:rsidRPr="00553B13">
              <w:t xml:space="preserve"> of the selected texts</w:t>
            </w:r>
          </w:p>
          <w:p w14:paraId="3B16AFAB" w14:textId="77777777" w:rsidR="00D66DC6" w:rsidRDefault="00D66DC6" w:rsidP="0089509B">
            <w:pPr>
              <w:pStyle w:val="bullet"/>
              <w:numPr>
                <w:ilvl w:val="0"/>
                <w:numId w:val="13"/>
              </w:numPr>
              <w:ind w:left="284" w:hanging="284"/>
            </w:pPr>
            <w:r>
              <w:t>portfolios containing samples of responses to selected texts</w:t>
            </w:r>
          </w:p>
        </w:tc>
      </w:tr>
    </w:tbl>
    <w:p w14:paraId="621E76CE" w14:textId="77777777" w:rsidR="00D66DC6" w:rsidRDefault="00D66DC6" w:rsidP="0089509B">
      <w:pPr>
        <w:keepNext/>
      </w:pPr>
    </w:p>
    <w:p w14:paraId="45C0B40C" w14:textId="77777777" w:rsidR="00D66DC6" w:rsidRDefault="00D66DC6" w:rsidP="0089509B">
      <w:pPr>
        <w:keepNext/>
        <w:tabs>
          <w:tab w:val="left" w:pos="2025"/>
        </w:tabs>
        <w:sectPr w:rsidR="00D66DC6" w:rsidSect="00680CC9">
          <w:headerReference w:type="even" r:id="rId230"/>
          <w:headerReference w:type="default" r:id="rId231"/>
          <w:footerReference w:type="even" r:id="rId232"/>
          <w:headerReference w:type="first" r:id="rId233"/>
          <w:footerReference w:type="first" r:id="rId23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88"/>
        <w:gridCol w:w="426"/>
        <w:gridCol w:w="143"/>
        <w:gridCol w:w="15"/>
        <w:gridCol w:w="5554"/>
      </w:tblGrid>
      <w:tr w:rsidR="00D66DC6" w14:paraId="02192478" w14:textId="77777777" w:rsidTr="00680CC9">
        <w:tc>
          <w:tcPr>
            <w:tcW w:w="2888" w:type="dxa"/>
          </w:tcPr>
          <w:p w14:paraId="0CC809D4" w14:textId="77777777" w:rsidR="00D66DC6" w:rsidRPr="00D72D90" w:rsidRDefault="00D66DC6" w:rsidP="0089509B">
            <w:pPr>
              <w:pStyle w:val="CodeTOC"/>
            </w:pPr>
            <w:r w:rsidRPr="00D72D90">
              <w:lastRenderedPageBreak/>
              <w:t>Unit Code</w:t>
            </w:r>
          </w:p>
        </w:tc>
        <w:tc>
          <w:tcPr>
            <w:tcW w:w="6138" w:type="dxa"/>
            <w:gridSpan w:val="4"/>
          </w:tcPr>
          <w:p w14:paraId="712DB8D8" w14:textId="1891A194" w:rsidR="00D66DC6" w:rsidRPr="00D72D90" w:rsidRDefault="005C24F4" w:rsidP="0089509B">
            <w:pPr>
              <w:pStyle w:val="code"/>
            </w:pPr>
            <w:bookmarkStart w:id="191" w:name="_Toc514234354"/>
            <w:r>
              <w:t>VU22387</w:t>
            </w:r>
            <w:bookmarkEnd w:id="191"/>
          </w:p>
        </w:tc>
      </w:tr>
      <w:tr w:rsidR="00D66DC6" w14:paraId="11B5A2B2" w14:textId="77777777" w:rsidTr="00680CC9">
        <w:tc>
          <w:tcPr>
            <w:tcW w:w="2888" w:type="dxa"/>
          </w:tcPr>
          <w:p w14:paraId="1998B596" w14:textId="77777777" w:rsidR="00D66DC6" w:rsidRPr="00D72D90" w:rsidRDefault="00D66DC6" w:rsidP="0089509B">
            <w:pPr>
              <w:pStyle w:val="CodeTOC"/>
            </w:pPr>
            <w:r w:rsidRPr="00D72D90">
              <w:t>Unit Title</w:t>
            </w:r>
          </w:p>
        </w:tc>
        <w:tc>
          <w:tcPr>
            <w:tcW w:w="6138" w:type="dxa"/>
            <w:gridSpan w:val="4"/>
          </w:tcPr>
          <w:p w14:paraId="127AF27F" w14:textId="69076C20" w:rsidR="00D66DC6" w:rsidRPr="000E7976" w:rsidRDefault="00D66DC6" w:rsidP="0089509B">
            <w:pPr>
              <w:pStyle w:val="code"/>
            </w:pPr>
            <w:bookmarkStart w:id="192" w:name="_Toc507058622"/>
            <w:bookmarkStart w:id="193" w:name="_Toc514234355"/>
            <w:r w:rsidRPr="000E7976">
              <w:t>Engage with texts of limited complexity for learning purposes</w:t>
            </w:r>
            <w:bookmarkEnd w:id="192"/>
            <w:bookmarkEnd w:id="193"/>
          </w:p>
        </w:tc>
      </w:tr>
      <w:tr w:rsidR="00D66DC6" w14:paraId="62E1EDDE" w14:textId="77777777" w:rsidTr="00680CC9">
        <w:tc>
          <w:tcPr>
            <w:tcW w:w="2888" w:type="dxa"/>
          </w:tcPr>
          <w:p w14:paraId="002F2EC1" w14:textId="77777777" w:rsidR="00D66DC6" w:rsidRDefault="00D66DC6" w:rsidP="0089509B">
            <w:pPr>
              <w:pStyle w:val="Heading21"/>
            </w:pPr>
            <w:r>
              <w:t>Unit Descriptor</w:t>
            </w:r>
          </w:p>
        </w:tc>
        <w:tc>
          <w:tcPr>
            <w:tcW w:w="6138" w:type="dxa"/>
            <w:gridSpan w:val="4"/>
          </w:tcPr>
          <w:p w14:paraId="2D215C69" w14:textId="77777777" w:rsidR="00D66DC6" w:rsidRDefault="00D66DC6" w:rsidP="0089509B">
            <w:pPr>
              <w:pStyle w:val="unittext"/>
            </w:pPr>
            <w:r>
              <w:t>This unit describes the skills and knowledge to engage with a range of familiar and less familiar paper and web based text types of limited complexity for learning purposes. Learners at this level work independently and continue to build and use their own familiar support resources.</w:t>
            </w:r>
          </w:p>
          <w:p w14:paraId="73E2E7C2" w14:textId="77777777" w:rsidR="00D66DC6" w:rsidRDefault="00D66DC6" w:rsidP="0089509B">
            <w:pPr>
              <w:pStyle w:val="unittext"/>
            </w:pPr>
            <w:r>
              <w:t>The required outcomes described in this unit contribute to the achievement of Australian Core Skills Framework indicators for Reading at Level 3: 3.03, 3.04.</w:t>
            </w:r>
          </w:p>
        </w:tc>
      </w:tr>
      <w:tr w:rsidR="00D66DC6" w14:paraId="594B0537" w14:textId="77777777" w:rsidTr="00680CC9">
        <w:tc>
          <w:tcPr>
            <w:tcW w:w="2888" w:type="dxa"/>
          </w:tcPr>
          <w:p w14:paraId="106F492C" w14:textId="77777777" w:rsidR="00D66DC6" w:rsidRDefault="00D66DC6" w:rsidP="0089509B">
            <w:pPr>
              <w:pStyle w:val="Heading21"/>
            </w:pPr>
            <w:r>
              <w:t>Employability Skills</w:t>
            </w:r>
          </w:p>
        </w:tc>
        <w:tc>
          <w:tcPr>
            <w:tcW w:w="6138" w:type="dxa"/>
            <w:gridSpan w:val="4"/>
          </w:tcPr>
          <w:p w14:paraId="1856E990" w14:textId="77777777" w:rsidR="00D66DC6" w:rsidRDefault="00D66DC6" w:rsidP="0089509B">
            <w:pPr>
              <w:pStyle w:val="unittext"/>
            </w:pPr>
            <w:r>
              <w:t>This unit contains employability skills.</w:t>
            </w:r>
          </w:p>
        </w:tc>
      </w:tr>
      <w:tr w:rsidR="00D66DC6" w14:paraId="0AD727E8" w14:textId="77777777" w:rsidTr="00680CC9">
        <w:tc>
          <w:tcPr>
            <w:tcW w:w="2888" w:type="dxa"/>
          </w:tcPr>
          <w:p w14:paraId="2E13E8E5" w14:textId="77777777" w:rsidR="00D66DC6" w:rsidRDefault="00D66DC6" w:rsidP="0089509B">
            <w:pPr>
              <w:pStyle w:val="Heading21"/>
            </w:pPr>
            <w:r>
              <w:t>Application of the Unit</w:t>
            </w:r>
          </w:p>
        </w:tc>
        <w:tc>
          <w:tcPr>
            <w:tcW w:w="6138" w:type="dxa"/>
            <w:gridSpan w:val="4"/>
          </w:tcPr>
          <w:p w14:paraId="4CDA71D5" w14:textId="77777777" w:rsidR="00D66DC6" w:rsidRDefault="00D66DC6" w:rsidP="0089509B">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14:paraId="734DCDA5" w14:textId="4B5DCD64" w:rsidR="00D66DC6" w:rsidRDefault="00D66DC6" w:rsidP="0089509B">
            <w:pPr>
              <w:pStyle w:val="unittext"/>
            </w:pPr>
            <w:r>
              <w:t xml:space="preserve">Where application is as part of the Certificate 1 in General Education for Adults, it is recommended that application is integrated with the delivery and assessment of Core Skills writing unit: </w:t>
            </w:r>
            <w:r w:rsidR="00A500C8">
              <w:rPr>
                <w:i/>
              </w:rPr>
              <w:t>VU22392</w:t>
            </w:r>
            <w:r>
              <w:t xml:space="preserve"> </w:t>
            </w:r>
            <w:r>
              <w:rPr>
                <w:i/>
              </w:rPr>
              <w:t>Create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14:paraId="3303FD89" w14:textId="77777777" w:rsidTr="00680CC9">
        <w:tc>
          <w:tcPr>
            <w:tcW w:w="2888" w:type="dxa"/>
          </w:tcPr>
          <w:p w14:paraId="7B22B795" w14:textId="77777777" w:rsidR="00D66DC6" w:rsidRDefault="00D66DC6" w:rsidP="0089509B">
            <w:pPr>
              <w:pStyle w:val="Heading21"/>
            </w:pPr>
            <w:r>
              <w:t>Element</w:t>
            </w:r>
          </w:p>
          <w:p w14:paraId="7DE9DA31" w14:textId="77777777" w:rsidR="00D66DC6" w:rsidRDefault="00D66DC6" w:rsidP="0089509B">
            <w:pPr>
              <w:pStyle w:val="text"/>
            </w:pPr>
            <w:r w:rsidRPr="005979AA">
              <w:t>Elements describe the essential outcomes of a unit of competency. Elements describe actions or outcomes that are demonstrable and assessable.</w:t>
            </w:r>
          </w:p>
        </w:tc>
        <w:tc>
          <w:tcPr>
            <w:tcW w:w="6138" w:type="dxa"/>
            <w:gridSpan w:val="4"/>
          </w:tcPr>
          <w:p w14:paraId="0F648ECD" w14:textId="77777777" w:rsidR="00D66DC6" w:rsidRDefault="00D66DC6" w:rsidP="0089509B">
            <w:pPr>
              <w:pStyle w:val="Heading21"/>
            </w:pPr>
            <w:r>
              <w:t>Performance Criteria</w:t>
            </w:r>
          </w:p>
          <w:p w14:paraId="1FC711D6" w14:textId="77777777" w:rsidR="00D66DC6" w:rsidRDefault="00D66DC6"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20A80550" w14:textId="77777777" w:rsidTr="00680CC9">
        <w:tc>
          <w:tcPr>
            <w:tcW w:w="2888" w:type="dxa"/>
          </w:tcPr>
          <w:p w14:paraId="3B222C7D" w14:textId="77777777" w:rsidR="00D66DC6" w:rsidRDefault="00D66DC6" w:rsidP="0089509B">
            <w:pPr>
              <w:pStyle w:val="spacer"/>
            </w:pPr>
          </w:p>
        </w:tc>
        <w:tc>
          <w:tcPr>
            <w:tcW w:w="6138" w:type="dxa"/>
            <w:gridSpan w:val="4"/>
          </w:tcPr>
          <w:p w14:paraId="29118856" w14:textId="77777777" w:rsidR="00D66DC6" w:rsidRDefault="00D66DC6" w:rsidP="0089509B">
            <w:pPr>
              <w:pStyle w:val="spacer"/>
            </w:pPr>
          </w:p>
        </w:tc>
      </w:tr>
      <w:tr w:rsidR="00D66DC6" w14:paraId="1B415364" w14:textId="77777777" w:rsidTr="00680CC9">
        <w:tc>
          <w:tcPr>
            <w:tcW w:w="2888" w:type="dxa"/>
            <w:vMerge w:val="restart"/>
          </w:tcPr>
          <w:p w14:paraId="68E09F22" w14:textId="3268E34F" w:rsidR="00D66DC6" w:rsidRPr="00D7782D" w:rsidRDefault="00D66DC6" w:rsidP="0089509B">
            <w:pPr>
              <w:pStyle w:val="element"/>
              <w:keepNext/>
            </w:pPr>
            <w:r>
              <w:t>1</w:t>
            </w:r>
            <w:r>
              <w:tab/>
            </w:r>
            <w:r w:rsidRPr="00260C03">
              <w:t>Locate</w:t>
            </w:r>
            <w:r>
              <w:t xml:space="preserve"> </w:t>
            </w:r>
            <w:r w:rsidRPr="00DB1630">
              <w:t>familiar and less familiar</w:t>
            </w:r>
            <w:r w:rsidRPr="00260C03">
              <w:t xml:space="preserve"> information in</w:t>
            </w:r>
            <w:r w:rsidR="00FA7CF7">
              <w:t xml:space="preserve"> </w:t>
            </w:r>
            <w:r w:rsidRPr="00260C03">
              <w:t>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learning purposes</w:t>
            </w:r>
            <w:r w:rsidRPr="00D7782D" w:rsidDel="00151FB6">
              <w:t xml:space="preserve"> </w:t>
            </w:r>
          </w:p>
        </w:tc>
        <w:tc>
          <w:tcPr>
            <w:tcW w:w="569" w:type="dxa"/>
            <w:gridSpan w:val="2"/>
          </w:tcPr>
          <w:p w14:paraId="0C45C9B9" w14:textId="77777777" w:rsidR="00D66DC6" w:rsidRPr="00D7782D" w:rsidRDefault="00D66DC6" w:rsidP="0089509B">
            <w:pPr>
              <w:pStyle w:val="unittext"/>
            </w:pPr>
            <w:r w:rsidRPr="00D7782D">
              <w:t>1.1</w:t>
            </w:r>
          </w:p>
        </w:tc>
        <w:tc>
          <w:tcPr>
            <w:tcW w:w="5569" w:type="dxa"/>
            <w:gridSpan w:val="2"/>
          </w:tcPr>
          <w:p w14:paraId="6C588709" w14:textId="77777777" w:rsidR="00D66DC6" w:rsidRPr="00D7782D" w:rsidRDefault="00D66DC6" w:rsidP="0089509B">
            <w:pPr>
              <w:pStyle w:val="unittext"/>
            </w:pPr>
            <w:r>
              <w:t>Locate and identify a</w:t>
            </w:r>
            <w:r w:rsidRPr="00D7782D">
              <w:t xml:space="preserve"> </w:t>
            </w:r>
            <w:r w:rsidRPr="00983BCD">
              <w:t>range of</w:t>
            </w:r>
            <w:r w:rsidRPr="00511441">
              <w:rPr>
                <w:b/>
                <w:i/>
              </w:rPr>
              <w:t xml:space="preserve"> text</w:t>
            </w:r>
            <w:r>
              <w:rPr>
                <w:b/>
                <w:i/>
              </w:rPr>
              <w:t xml:space="preserve"> types</w:t>
            </w:r>
            <w:r w:rsidRPr="00511441">
              <w:rPr>
                <w:b/>
                <w:i/>
              </w:rPr>
              <w:t xml:space="preserve"> of limited complexity for learning purposes </w:t>
            </w:r>
          </w:p>
        </w:tc>
      </w:tr>
      <w:tr w:rsidR="00D66DC6" w14:paraId="6FD0848D" w14:textId="77777777" w:rsidTr="00680CC9">
        <w:tc>
          <w:tcPr>
            <w:tcW w:w="2888" w:type="dxa"/>
            <w:vMerge/>
          </w:tcPr>
          <w:p w14:paraId="3428E531" w14:textId="77777777" w:rsidR="00D66DC6" w:rsidRPr="0084371F" w:rsidRDefault="00D66DC6" w:rsidP="0089509B">
            <w:pPr>
              <w:pStyle w:val="element"/>
              <w:keepNext/>
            </w:pPr>
          </w:p>
        </w:tc>
        <w:tc>
          <w:tcPr>
            <w:tcW w:w="569" w:type="dxa"/>
            <w:gridSpan w:val="2"/>
          </w:tcPr>
          <w:p w14:paraId="1FED55AE" w14:textId="77777777" w:rsidR="00D66DC6" w:rsidRDefault="00D66DC6" w:rsidP="0089509B">
            <w:pPr>
              <w:pStyle w:val="unittext"/>
            </w:pPr>
            <w:r w:rsidRPr="00D7782D">
              <w:t>1.2</w:t>
            </w:r>
          </w:p>
        </w:tc>
        <w:tc>
          <w:tcPr>
            <w:tcW w:w="5569" w:type="dxa"/>
            <w:gridSpan w:val="2"/>
          </w:tcPr>
          <w:p w14:paraId="6EFCB59F" w14:textId="77777777" w:rsidR="00D66DC6" w:rsidRDefault="00D66DC6" w:rsidP="0089509B">
            <w:pPr>
              <w:pStyle w:val="PC"/>
              <w:keepNext/>
            </w:pPr>
            <w:r>
              <w:t xml:space="preserve">Describe </w:t>
            </w:r>
            <w:r w:rsidRPr="00993D60">
              <w:rPr>
                <w:b/>
                <w:i/>
              </w:rPr>
              <w:t>features</w:t>
            </w:r>
            <w:r w:rsidRPr="00D7782D">
              <w:t xml:space="preserve"> of text</w:t>
            </w:r>
            <w:r>
              <w:t xml:space="preserve"> types</w:t>
            </w:r>
            <w:r w:rsidRPr="00D7782D">
              <w:t xml:space="preserve"> </w:t>
            </w:r>
          </w:p>
        </w:tc>
      </w:tr>
      <w:tr w:rsidR="00D66DC6" w14:paraId="5A9B796E" w14:textId="77777777" w:rsidTr="00680CC9">
        <w:tc>
          <w:tcPr>
            <w:tcW w:w="2888" w:type="dxa"/>
            <w:vMerge/>
          </w:tcPr>
          <w:p w14:paraId="2D7A15BA" w14:textId="77777777" w:rsidR="00D66DC6" w:rsidRPr="0084371F" w:rsidRDefault="00D66DC6" w:rsidP="0089509B">
            <w:pPr>
              <w:pStyle w:val="element"/>
              <w:keepNext/>
            </w:pPr>
          </w:p>
        </w:tc>
        <w:tc>
          <w:tcPr>
            <w:tcW w:w="569" w:type="dxa"/>
            <w:gridSpan w:val="2"/>
          </w:tcPr>
          <w:p w14:paraId="3FA047D4" w14:textId="77777777" w:rsidR="00D66DC6" w:rsidRDefault="00D66DC6" w:rsidP="0089509B">
            <w:pPr>
              <w:pStyle w:val="unittext"/>
            </w:pPr>
            <w:r w:rsidRPr="00D7782D">
              <w:t>1.3</w:t>
            </w:r>
          </w:p>
        </w:tc>
        <w:tc>
          <w:tcPr>
            <w:tcW w:w="5569" w:type="dxa"/>
            <w:gridSpan w:val="2"/>
          </w:tcPr>
          <w:p w14:paraId="02F05FE5" w14:textId="77777777" w:rsidR="00D66DC6" w:rsidRDefault="00D66DC6" w:rsidP="0089509B">
            <w:pPr>
              <w:pStyle w:val="PC"/>
              <w:keepNext/>
            </w:pPr>
            <w:r>
              <w:t>Identify i</w:t>
            </w:r>
            <w:r w:rsidRPr="00D7782D">
              <w:t xml:space="preserve">nformation relevant to learning purposes </w:t>
            </w:r>
          </w:p>
        </w:tc>
      </w:tr>
      <w:tr w:rsidR="00D66DC6" w14:paraId="52D502A0" w14:textId="77777777" w:rsidTr="00680CC9">
        <w:tc>
          <w:tcPr>
            <w:tcW w:w="2888" w:type="dxa"/>
            <w:vMerge/>
          </w:tcPr>
          <w:p w14:paraId="198E555F" w14:textId="77777777" w:rsidR="00D66DC6" w:rsidRPr="0084371F" w:rsidRDefault="00D66DC6" w:rsidP="0089509B">
            <w:pPr>
              <w:pStyle w:val="element"/>
              <w:keepNext/>
            </w:pPr>
          </w:p>
        </w:tc>
        <w:tc>
          <w:tcPr>
            <w:tcW w:w="569" w:type="dxa"/>
            <w:gridSpan w:val="2"/>
          </w:tcPr>
          <w:p w14:paraId="046DD0EB" w14:textId="77777777" w:rsidR="00D66DC6" w:rsidRPr="00D7782D" w:rsidRDefault="00D66DC6" w:rsidP="0089509B">
            <w:pPr>
              <w:pStyle w:val="unittext"/>
            </w:pPr>
            <w:r>
              <w:t>1.4</w:t>
            </w:r>
          </w:p>
        </w:tc>
        <w:tc>
          <w:tcPr>
            <w:tcW w:w="5569" w:type="dxa"/>
            <w:gridSpan w:val="2"/>
          </w:tcPr>
          <w:p w14:paraId="03F46BB7" w14:textId="77777777" w:rsidR="00D66DC6" w:rsidRDefault="00D66DC6" w:rsidP="0089509B">
            <w:pPr>
              <w:pStyle w:val="PC"/>
              <w:keepNext/>
            </w:pPr>
            <w:r>
              <w:t xml:space="preserve">Select texts relevant to own purposes </w:t>
            </w:r>
          </w:p>
        </w:tc>
      </w:tr>
      <w:tr w:rsidR="00D66DC6" w14:paraId="1D0FF853" w14:textId="77777777" w:rsidTr="00680CC9">
        <w:tc>
          <w:tcPr>
            <w:tcW w:w="2888" w:type="dxa"/>
          </w:tcPr>
          <w:p w14:paraId="50D2A857" w14:textId="77777777" w:rsidR="00D66DC6" w:rsidRDefault="00D66DC6" w:rsidP="0089509B">
            <w:pPr>
              <w:pStyle w:val="spacer"/>
            </w:pPr>
          </w:p>
        </w:tc>
        <w:tc>
          <w:tcPr>
            <w:tcW w:w="6138" w:type="dxa"/>
            <w:gridSpan w:val="4"/>
          </w:tcPr>
          <w:p w14:paraId="3C90E0E1" w14:textId="77777777" w:rsidR="00D66DC6" w:rsidRDefault="00D66DC6" w:rsidP="0089509B">
            <w:pPr>
              <w:pStyle w:val="spacer"/>
            </w:pPr>
          </w:p>
        </w:tc>
      </w:tr>
      <w:tr w:rsidR="00D66DC6" w14:paraId="7596CBBC" w14:textId="77777777" w:rsidTr="00680CC9">
        <w:tc>
          <w:tcPr>
            <w:tcW w:w="2888" w:type="dxa"/>
            <w:vMerge w:val="restart"/>
          </w:tcPr>
          <w:p w14:paraId="08B640CD" w14:textId="77777777" w:rsidR="00D66DC6" w:rsidRPr="00D7782D" w:rsidRDefault="00D66DC6" w:rsidP="0089509B">
            <w:pPr>
              <w:pStyle w:val="element"/>
              <w:keepNext/>
            </w:pPr>
            <w:r>
              <w:t>2</w:t>
            </w:r>
            <w:r>
              <w:tab/>
            </w:r>
            <w:r w:rsidRPr="00D7782D">
              <w:t xml:space="preserve">Read </w:t>
            </w:r>
            <w:r>
              <w:t>selected texts</w:t>
            </w:r>
          </w:p>
        </w:tc>
        <w:tc>
          <w:tcPr>
            <w:tcW w:w="584" w:type="dxa"/>
            <w:gridSpan w:val="3"/>
          </w:tcPr>
          <w:p w14:paraId="52E0B83C" w14:textId="77777777" w:rsidR="00D66DC6" w:rsidRPr="00D7782D" w:rsidRDefault="00D66DC6" w:rsidP="0089509B">
            <w:pPr>
              <w:pStyle w:val="unittext"/>
            </w:pPr>
            <w:r w:rsidRPr="00D7782D">
              <w:t>2.1</w:t>
            </w:r>
          </w:p>
        </w:tc>
        <w:tc>
          <w:tcPr>
            <w:tcW w:w="5554" w:type="dxa"/>
          </w:tcPr>
          <w:p w14:paraId="1208C5BE" w14:textId="77777777" w:rsidR="00D66DC6" w:rsidRPr="00D7782D" w:rsidRDefault="00D66DC6" w:rsidP="0089509B">
            <w:pPr>
              <w:pStyle w:val="unittext"/>
            </w:pPr>
            <w:r>
              <w:t xml:space="preserve">Determine </w:t>
            </w:r>
            <w:r>
              <w:rPr>
                <w:b/>
                <w:i/>
              </w:rPr>
              <w:t>s</w:t>
            </w:r>
            <w:r w:rsidRPr="00D44B20">
              <w:rPr>
                <w:b/>
                <w:i/>
              </w:rPr>
              <w:t>ource</w:t>
            </w:r>
            <w:r w:rsidRPr="00A86F25">
              <w:t xml:space="preserve"> of </w:t>
            </w:r>
            <w:r>
              <w:t xml:space="preserve">selected </w:t>
            </w:r>
            <w:r w:rsidRPr="00A86F25">
              <w:t xml:space="preserve">texts </w:t>
            </w:r>
          </w:p>
        </w:tc>
      </w:tr>
      <w:tr w:rsidR="00D66DC6" w14:paraId="22035C4F" w14:textId="77777777" w:rsidTr="00680CC9">
        <w:tc>
          <w:tcPr>
            <w:tcW w:w="2888" w:type="dxa"/>
            <w:vMerge/>
          </w:tcPr>
          <w:p w14:paraId="3512D09A" w14:textId="77777777" w:rsidR="00D66DC6" w:rsidRDefault="00D66DC6" w:rsidP="0089509B">
            <w:pPr>
              <w:keepNext/>
            </w:pPr>
          </w:p>
        </w:tc>
        <w:tc>
          <w:tcPr>
            <w:tcW w:w="584" w:type="dxa"/>
            <w:gridSpan w:val="3"/>
          </w:tcPr>
          <w:p w14:paraId="2DD96D9A" w14:textId="77777777" w:rsidR="00D66DC6" w:rsidRDefault="00D66DC6" w:rsidP="0089509B">
            <w:pPr>
              <w:pStyle w:val="unittext"/>
            </w:pPr>
            <w:r w:rsidRPr="00D7782D">
              <w:t>2.2</w:t>
            </w:r>
          </w:p>
        </w:tc>
        <w:tc>
          <w:tcPr>
            <w:tcW w:w="5554" w:type="dxa"/>
          </w:tcPr>
          <w:p w14:paraId="094E75A1" w14:textId="77777777" w:rsidR="00D66DC6" w:rsidRDefault="00D66DC6" w:rsidP="0089509B">
            <w:pPr>
              <w:pStyle w:val="unittext"/>
            </w:pPr>
            <w:r>
              <w:t>Predict t</w:t>
            </w:r>
            <w:r w:rsidRPr="00A86F25">
              <w:t>he purpose</w:t>
            </w:r>
            <w:r>
              <w:t xml:space="preserve"> and audience</w:t>
            </w:r>
            <w:r w:rsidRPr="00A86F25">
              <w:t xml:space="preserve"> of the texts </w:t>
            </w:r>
          </w:p>
        </w:tc>
      </w:tr>
      <w:tr w:rsidR="00D66DC6" w14:paraId="08315F76" w14:textId="77777777" w:rsidTr="00680CC9">
        <w:tc>
          <w:tcPr>
            <w:tcW w:w="2888" w:type="dxa"/>
            <w:vMerge/>
          </w:tcPr>
          <w:p w14:paraId="75F90CBA" w14:textId="77777777" w:rsidR="00D66DC6" w:rsidRDefault="00D66DC6" w:rsidP="0089509B">
            <w:pPr>
              <w:keepNext/>
            </w:pPr>
          </w:p>
        </w:tc>
        <w:tc>
          <w:tcPr>
            <w:tcW w:w="584" w:type="dxa"/>
            <w:gridSpan w:val="3"/>
          </w:tcPr>
          <w:p w14:paraId="6E6A2717" w14:textId="77777777" w:rsidR="00D66DC6" w:rsidRDefault="00D66DC6" w:rsidP="0089509B">
            <w:pPr>
              <w:pStyle w:val="unittext"/>
            </w:pPr>
            <w:r w:rsidRPr="00D7782D">
              <w:t>2.3</w:t>
            </w:r>
          </w:p>
        </w:tc>
        <w:tc>
          <w:tcPr>
            <w:tcW w:w="5554" w:type="dxa"/>
          </w:tcPr>
          <w:p w14:paraId="796A905E" w14:textId="77777777" w:rsidR="00D66DC6" w:rsidRDefault="00D66DC6" w:rsidP="0089509B">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r>
              <w:rPr>
                <w:b/>
                <w:i/>
              </w:rPr>
              <w:t>s</w:t>
            </w:r>
          </w:p>
        </w:tc>
      </w:tr>
      <w:tr w:rsidR="00D66DC6" w14:paraId="3A95FE6E" w14:textId="77777777" w:rsidTr="00680CC9">
        <w:tc>
          <w:tcPr>
            <w:tcW w:w="2888" w:type="dxa"/>
            <w:vMerge/>
          </w:tcPr>
          <w:p w14:paraId="6927E856" w14:textId="77777777" w:rsidR="00D66DC6" w:rsidRDefault="00D66DC6" w:rsidP="0089509B">
            <w:pPr>
              <w:keepNext/>
            </w:pPr>
          </w:p>
        </w:tc>
        <w:tc>
          <w:tcPr>
            <w:tcW w:w="584" w:type="dxa"/>
            <w:gridSpan w:val="3"/>
          </w:tcPr>
          <w:p w14:paraId="3B092D78" w14:textId="77777777" w:rsidR="00D66DC6" w:rsidRDefault="00D66DC6" w:rsidP="0089509B">
            <w:pPr>
              <w:pStyle w:val="unittext"/>
            </w:pPr>
            <w:r w:rsidRPr="00D7782D">
              <w:t>2.4</w:t>
            </w:r>
          </w:p>
        </w:tc>
        <w:tc>
          <w:tcPr>
            <w:tcW w:w="5554" w:type="dxa"/>
          </w:tcPr>
          <w:p w14:paraId="6A222298" w14:textId="77777777" w:rsidR="00D66DC6" w:rsidRDefault="00D66DC6" w:rsidP="0089509B">
            <w:pPr>
              <w:pStyle w:val="unittext"/>
            </w:pPr>
            <w:r>
              <w:t xml:space="preserve">Identify </w:t>
            </w:r>
            <w:r w:rsidRPr="00E944D9">
              <w:rPr>
                <w:b/>
                <w:i/>
              </w:rPr>
              <w:t>main ideas</w:t>
            </w:r>
            <w:r w:rsidRPr="00D7782D">
              <w:t xml:space="preserve"> in text</w:t>
            </w:r>
            <w:r>
              <w:t>s</w:t>
            </w:r>
            <w:r w:rsidRPr="00D7782D">
              <w:t xml:space="preserve"> </w:t>
            </w:r>
          </w:p>
        </w:tc>
      </w:tr>
      <w:tr w:rsidR="00D66DC6" w14:paraId="486F2A8C" w14:textId="77777777" w:rsidTr="00680CC9">
        <w:tc>
          <w:tcPr>
            <w:tcW w:w="2888" w:type="dxa"/>
            <w:vMerge/>
          </w:tcPr>
          <w:p w14:paraId="274E9A4E" w14:textId="77777777" w:rsidR="00D66DC6" w:rsidRDefault="00D66DC6" w:rsidP="0089509B">
            <w:pPr>
              <w:keepNext/>
            </w:pPr>
          </w:p>
        </w:tc>
        <w:tc>
          <w:tcPr>
            <w:tcW w:w="584" w:type="dxa"/>
            <w:gridSpan w:val="3"/>
          </w:tcPr>
          <w:p w14:paraId="0D825BBC" w14:textId="77777777" w:rsidR="00D66DC6" w:rsidRDefault="00D66DC6" w:rsidP="0089509B">
            <w:pPr>
              <w:pStyle w:val="unittext"/>
            </w:pPr>
            <w:r w:rsidRPr="00D7782D">
              <w:t>2.5</w:t>
            </w:r>
          </w:p>
        </w:tc>
        <w:tc>
          <w:tcPr>
            <w:tcW w:w="5554" w:type="dxa"/>
          </w:tcPr>
          <w:p w14:paraId="5D05F404" w14:textId="77777777" w:rsidR="00D66DC6" w:rsidRDefault="00D66DC6" w:rsidP="0089509B">
            <w:pPr>
              <w:pStyle w:val="unittext"/>
            </w:pPr>
            <w:r>
              <w:t>Identify s</w:t>
            </w:r>
            <w:r w:rsidRPr="00D7782D">
              <w:t>upporting details</w:t>
            </w:r>
            <w:r>
              <w:t xml:space="preserve"> in the texts</w:t>
            </w:r>
            <w:r w:rsidRPr="00D7782D">
              <w:t xml:space="preserve"> </w:t>
            </w:r>
          </w:p>
        </w:tc>
      </w:tr>
      <w:tr w:rsidR="00D66DC6" w14:paraId="10F8CC54" w14:textId="77777777" w:rsidTr="00680CC9">
        <w:tc>
          <w:tcPr>
            <w:tcW w:w="2888" w:type="dxa"/>
          </w:tcPr>
          <w:p w14:paraId="6BC028AE" w14:textId="77777777" w:rsidR="00D66DC6" w:rsidRDefault="00D66DC6" w:rsidP="0089509B">
            <w:pPr>
              <w:pStyle w:val="spacer"/>
            </w:pPr>
          </w:p>
        </w:tc>
        <w:tc>
          <w:tcPr>
            <w:tcW w:w="6138" w:type="dxa"/>
            <w:gridSpan w:val="4"/>
          </w:tcPr>
          <w:p w14:paraId="45E583A9" w14:textId="77777777" w:rsidR="00D66DC6" w:rsidRDefault="00D66DC6" w:rsidP="0089509B">
            <w:pPr>
              <w:pStyle w:val="spacer"/>
            </w:pPr>
          </w:p>
        </w:tc>
      </w:tr>
      <w:tr w:rsidR="00D66DC6" w14:paraId="23BB8389" w14:textId="77777777" w:rsidTr="00680CC9">
        <w:tc>
          <w:tcPr>
            <w:tcW w:w="2888" w:type="dxa"/>
            <w:vMerge w:val="restart"/>
          </w:tcPr>
          <w:p w14:paraId="33C37581" w14:textId="77777777" w:rsidR="00D66DC6" w:rsidRPr="00D7782D" w:rsidRDefault="00D66DC6" w:rsidP="0089509B">
            <w:pPr>
              <w:pStyle w:val="element"/>
              <w:keepNext/>
            </w:pPr>
            <w:r>
              <w:t>3</w:t>
            </w:r>
            <w:r>
              <w:tab/>
              <w:t>Interpret selected texts</w:t>
            </w:r>
          </w:p>
        </w:tc>
        <w:tc>
          <w:tcPr>
            <w:tcW w:w="569" w:type="dxa"/>
            <w:gridSpan w:val="2"/>
          </w:tcPr>
          <w:p w14:paraId="6C7F982C" w14:textId="77777777" w:rsidR="00D66DC6" w:rsidRPr="00D7782D" w:rsidRDefault="00D66DC6" w:rsidP="0089509B">
            <w:pPr>
              <w:pStyle w:val="unittext"/>
            </w:pPr>
            <w:r w:rsidRPr="00D7782D">
              <w:t>3.1</w:t>
            </w:r>
          </w:p>
        </w:tc>
        <w:tc>
          <w:tcPr>
            <w:tcW w:w="5569" w:type="dxa"/>
            <w:gridSpan w:val="2"/>
          </w:tcPr>
          <w:p w14:paraId="75FDC6AB" w14:textId="77777777" w:rsidR="00D66DC6" w:rsidRPr="00D7782D" w:rsidRDefault="00D66DC6" w:rsidP="0089509B">
            <w:pPr>
              <w:pStyle w:val="unittext"/>
            </w:pPr>
            <w:r>
              <w:t xml:space="preserve">Apply </w:t>
            </w:r>
            <w:r w:rsidRPr="00983BCD">
              <w:t>a limited range of</w:t>
            </w:r>
            <w:r w:rsidRPr="00D44B20">
              <w:rPr>
                <w:b/>
                <w:i/>
              </w:rPr>
              <w:t xml:space="preserve"> strategies</w:t>
            </w:r>
            <w:r w:rsidRPr="00D7782D">
              <w:t xml:space="preserve"> </w:t>
            </w:r>
            <w:r w:rsidRPr="00983BCD">
              <w:rPr>
                <w:b/>
                <w:i/>
              </w:rPr>
              <w:t xml:space="preserve">to </w:t>
            </w:r>
            <w:r>
              <w:rPr>
                <w:b/>
                <w:i/>
              </w:rPr>
              <w:t>interpret</w:t>
            </w:r>
            <w:r w:rsidRPr="00983BCD">
              <w:rPr>
                <w:b/>
                <w:i/>
              </w:rPr>
              <w:t xml:space="preserve"> texts</w:t>
            </w:r>
          </w:p>
        </w:tc>
      </w:tr>
      <w:tr w:rsidR="00D66DC6" w14:paraId="476FD045" w14:textId="77777777" w:rsidTr="00680CC9">
        <w:tc>
          <w:tcPr>
            <w:tcW w:w="2888" w:type="dxa"/>
            <w:vMerge/>
          </w:tcPr>
          <w:p w14:paraId="6BB1EA85" w14:textId="77777777" w:rsidR="00D66DC6" w:rsidRDefault="00D66DC6" w:rsidP="0089509B">
            <w:pPr>
              <w:keepNext/>
            </w:pPr>
          </w:p>
        </w:tc>
        <w:tc>
          <w:tcPr>
            <w:tcW w:w="569" w:type="dxa"/>
            <w:gridSpan w:val="2"/>
          </w:tcPr>
          <w:p w14:paraId="237EE2A9" w14:textId="77777777" w:rsidR="00D66DC6" w:rsidRDefault="00D66DC6" w:rsidP="0089509B">
            <w:pPr>
              <w:pStyle w:val="PC"/>
              <w:keepNext/>
            </w:pPr>
            <w:r w:rsidRPr="00D7782D">
              <w:t>3.2</w:t>
            </w:r>
          </w:p>
        </w:tc>
        <w:tc>
          <w:tcPr>
            <w:tcW w:w="5569" w:type="dxa"/>
            <w:gridSpan w:val="2"/>
          </w:tcPr>
          <w:p w14:paraId="55CA2810" w14:textId="77777777" w:rsidR="00D66DC6" w:rsidRDefault="00D66DC6" w:rsidP="0089509B">
            <w:pPr>
              <w:pStyle w:val="PC"/>
              <w:keepNext/>
            </w:pPr>
            <w:r>
              <w:t>Evaluate t</w:t>
            </w:r>
            <w:r w:rsidRPr="00D7782D">
              <w:t xml:space="preserve">he </w:t>
            </w:r>
            <w:r w:rsidRPr="00D7782D">
              <w:rPr>
                <w:b/>
                <w:i/>
              </w:rPr>
              <w:t xml:space="preserve">effectiveness </w:t>
            </w:r>
            <w:r w:rsidRPr="00D7782D">
              <w:t xml:space="preserve">of the texts </w:t>
            </w:r>
            <w:r w:rsidRPr="001A065B">
              <w:t>in terms of meeting</w:t>
            </w:r>
            <w:r>
              <w:t xml:space="preserve"> </w:t>
            </w:r>
            <w:r w:rsidRPr="001A065B">
              <w:t>personal purpose.</w:t>
            </w:r>
          </w:p>
        </w:tc>
      </w:tr>
      <w:tr w:rsidR="00D66DC6" w14:paraId="6D43A12D" w14:textId="77777777" w:rsidTr="00680CC9">
        <w:tc>
          <w:tcPr>
            <w:tcW w:w="2888" w:type="dxa"/>
          </w:tcPr>
          <w:p w14:paraId="2795B478" w14:textId="77777777" w:rsidR="00D66DC6" w:rsidRDefault="00D66DC6" w:rsidP="0089509B">
            <w:pPr>
              <w:pStyle w:val="spacer"/>
            </w:pPr>
          </w:p>
        </w:tc>
        <w:tc>
          <w:tcPr>
            <w:tcW w:w="6138" w:type="dxa"/>
            <w:gridSpan w:val="4"/>
          </w:tcPr>
          <w:p w14:paraId="35392B6C" w14:textId="77777777" w:rsidR="00D66DC6" w:rsidRDefault="00D66DC6" w:rsidP="0089509B">
            <w:pPr>
              <w:pStyle w:val="spacer"/>
            </w:pPr>
          </w:p>
        </w:tc>
      </w:tr>
      <w:tr w:rsidR="00D66DC6" w14:paraId="10104910" w14:textId="77777777" w:rsidTr="00680CC9">
        <w:tc>
          <w:tcPr>
            <w:tcW w:w="9026" w:type="dxa"/>
            <w:gridSpan w:val="5"/>
          </w:tcPr>
          <w:p w14:paraId="568B3E79" w14:textId="77777777" w:rsidR="00D66DC6" w:rsidRDefault="00D66DC6" w:rsidP="0089509B">
            <w:pPr>
              <w:pStyle w:val="Heading21"/>
            </w:pPr>
            <w:r>
              <w:t>Required Knowledge and Skills</w:t>
            </w:r>
          </w:p>
          <w:p w14:paraId="36E87D00" w14:textId="77777777" w:rsidR="00D66DC6" w:rsidRDefault="00D66DC6" w:rsidP="0089509B">
            <w:pPr>
              <w:pStyle w:val="text"/>
            </w:pPr>
            <w:r w:rsidRPr="005979AA">
              <w:t>This describes the essential skills and knowledge and their level required for this unit</w:t>
            </w:r>
            <w:r>
              <w:t>.</w:t>
            </w:r>
          </w:p>
        </w:tc>
      </w:tr>
      <w:tr w:rsidR="00D66DC6" w14:paraId="487C3FBA" w14:textId="77777777" w:rsidTr="00680CC9">
        <w:tc>
          <w:tcPr>
            <w:tcW w:w="9026" w:type="dxa"/>
            <w:gridSpan w:val="5"/>
          </w:tcPr>
          <w:p w14:paraId="5BCF990B" w14:textId="77777777" w:rsidR="00D66DC6" w:rsidRDefault="00D66DC6" w:rsidP="0089509B">
            <w:pPr>
              <w:pStyle w:val="unittext"/>
            </w:pPr>
            <w:r>
              <w:t>Required Knowledge:</w:t>
            </w:r>
          </w:p>
          <w:p w14:paraId="462F179B" w14:textId="77777777" w:rsidR="00D66DC6" w:rsidRDefault="00D66DC6" w:rsidP="0089509B">
            <w:pPr>
              <w:pStyle w:val="bullet"/>
              <w:numPr>
                <w:ilvl w:val="0"/>
                <w:numId w:val="13"/>
              </w:numPr>
              <w:ind w:left="284" w:hanging="284"/>
            </w:pPr>
            <w:r>
              <w:t>representation of an the author’s experiences, purposes, opinions in texts</w:t>
            </w:r>
          </w:p>
          <w:p w14:paraId="17A982A2" w14:textId="77777777" w:rsidR="00D66DC6" w:rsidRDefault="00D66DC6" w:rsidP="0089509B">
            <w:pPr>
              <w:pStyle w:val="bullet"/>
              <w:numPr>
                <w:ilvl w:val="0"/>
                <w:numId w:val="13"/>
              </w:numPr>
              <w:ind w:left="284" w:hanging="284"/>
            </w:pPr>
            <w:r>
              <w:t>relationship between source of text and validity of information</w:t>
            </w:r>
          </w:p>
          <w:p w14:paraId="5D0534DA" w14:textId="7A031AA7" w:rsidR="00D66DC6" w:rsidRDefault="00D66DC6" w:rsidP="0089509B">
            <w:pPr>
              <w:pStyle w:val="bullet"/>
              <w:numPr>
                <w:ilvl w:val="0"/>
                <w:numId w:val="13"/>
              </w:numPr>
              <w:ind w:left="284" w:hanging="284"/>
            </w:pPr>
            <w:r>
              <w:t>different audiences and</w:t>
            </w:r>
            <w:r w:rsidR="00FA7CF7">
              <w:t xml:space="preserve"> </w:t>
            </w:r>
            <w:r>
              <w:t>purposes of text types</w:t>
            </w:r>
          </w:p>
          <w:p w14:paraId="2BC96B49" w14:textId="77777777" w:rsidR="00D66DC6" w:rsidRDefault="00D66DC6" w:rsidP="0089509B">
            <w:pPr>
              <w:pStyle w:val="bullet"/>
              <w:numPr>
                <w:ilvl w:val="0"/>
                <w:numId w:val="13"/>
              </w:numPr>
              <w:ind w:left="284" w:hanging="284"/>
            </w:pPr>
            <w:r>
              <w:t>ways in which information can be accessed and represented in a number of ways including in digital mode</w:t>
            </w:r>
          </w:p>
          <w:p w14:paraId="69258C0F" w14:textId="77777777" w:rsidR="00D66DC6" w:rsidRDefault="00D66DC6" w:rsidP="0089509B">
            <w:pPr>
              <w:pStyle w:val="unittext"/>
            </w:pPr>
            <w:r>
              <w:t>Required Skills:</w:t>
            </w:r>
          </w:p>
          <w:p w14:paraId="607B12A9" w14:textId="77777777" w:rsidR="00D66DC6" w:rsidRDefault="00D66DC6" w:rsidP="0089509B">
            <w:pPr>
              <w:pStyle w:val="bullet"/>
              <w:numPr>
                <w:ilvl w:val="0"/>
                <w:numId w:val="13"/>
              </w:numPr>
              <w:ind w:left="284" w:hanging="284"/>
            </w:pPr>
            <w:r w:rsidRPr="00C615AF">
              <w:t>problem solving skills to</w:t>
            </w:r>
            <w:r>
              <w:t>:</w:t>
            </w:r>
          </w:p>
          <w:p w14:paraId="6C87B6DB" w14:textId="77777777" w:rsidR="00D66DC6" w:rsidRDefault="00D66DC6" w:rsidP="0089509B">
            <w:pPr>
              <w:pStyle w:val="endash"/>
              <w:keepNext/>
              <w:ind w:left="568" w:hanging="284"/>
            </w:pPr>
            <w:r w:rsidRPr="00C615AF">
              <w:t>interpret basic structural conventions of text</w:t>
            </w:r>
            <w:r>
              <w:t xml:space="preserve"> such as</w:t>
            </w:r>
            <w:r w:rsidRPr="00C615AF">
              <w:t xml:space="preserve"> sequencin</w:t>
            </w:r>
            <w:r>
              <w:t>g of information</w:t>
            </w:r>
            <w:r w:rsidRPr="00C615AF">
              <w:t>, identification followed by description</w:t>
            </w:r>
          </w:p>
          <w:p w14:paraId="2D7EEB1E" w14:textId="77777777" w:rsidR="00D66DC6" w:rsidRDefault="00D66DC6" w:rsidP="0089509B">
            <w:pPr>
              <w:pStyle w:val="endash"/>
              <w:keepNext/>
              <w:ind w:left="568" w:hanging="284"/>
            </w:pPr>
            <w:r>
              <w:t>draw on a range of de-coding and meaning-making strategies to make sense of text</w:t>
            </w:r>
          </w:p>
          <w:p w14:paraId="790EA59A" w14:textId="77777777" w:rsidR="00D66DC6" w:rsidRPr="00CC664D" w:rsidRDefault="00D66DC6" w:rsidP="0089509B">
            <w:pPr>
              <w:pStyle w:val="endash"/>
              <w:keepNext/>
              <w:ind w:left="568" w:hanging="284"/>
            </w:pPr>
            <w:r>
              <w:t>draw on prior knowledge to make sense of text</w:t>
            </w:r>
          </w:p>
          <w:p w14:paraId="41F3FEA1" w14:textId="17FCE659" w:rsidR="00D66DC6" w:rsidRDefault="00D66DC6" w:rsidP="0089509B">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w:t>
            </w:r>
            <w:r>
              <w:t>s</w:t>
            </w:r>
            <w:r w:rsidRPr="00C615AF">
              <w:t xml:space="preserve"> </w:t>
            </w:r>
            <w:r>
              <w:t>of limited complexity</w:t>
            </w:r>
          </w:p>
        </w:tc>
      </w:tr>
      <w:tr w:rsidR="00D66DC6" w14:paraId="2B59C3B4" w14:textId="77777777" w:rsidTr="00680CC9">
        <w:tc>
          <w:tcPr>
            <w:tcW w:w="9026" w:type="dxa"/>
            <w:gridSpan w:val="5"/>
          </w:tcPr>
          <w:p w14:paraId="61A5A938" w14:textId="77777777" w:rsidR="00D66DC6" w:rsidRDefault="00D66DC6" w:rsidP="0089509B">
            <w:pPr>
              <w:pStyle w:val="spacer"/>
            </w:pPr>
          </w:p>
        </w:tc>
      </w:tr>
      <w:tr w:rsidR="00D66DC6" w14:paraId="01871B86" w14:textId="77777777" w:rsidTr="00680CC9">
        <w:tc>
          <w:tcPr>
            <w:tcW w:w="9026" w:type="dxa"/>
            <w:gridSpan w:val="5"/>
          </w:tcPr>
          <w:p w14:paraId="2DB59B9F" w14:textId="77777777" w:rsidR="00D66DC6" w:rsidRDefault="00D66DC6" w:rsidP="0089509B">
            <w:pPr>
              <w:pStyle w:val="Heading21"/>
            </w:pPr>
            <w:r>
              <w:t>Range Statement</w:t>
            </w:r>
          </w:p>
          <w:p w14:paraId="2B1FE453" w14:textId="7AD09E44" w:rsidR="00D66DC6" w:rsidRDefault="00D66DC6"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A5B1BD8" w14:textId="77777777" w:rsidTr="00680CC9">
        <w:tc>
          <w:tcPr>
            <w:tcW w:w="3314" w:type="dxa"/>
            <w:gridSpan w:val="2"/>
          </w:tcPr>
          <w:p w14:paraId="37378F37" w14:textId="77777777" w:rsidR="00D66DC6" w:rsidRDefault="00D66DC6" w:rsidP="0089509B">
            <w:pPr>
              <w:pStyle w:val="unittext"/>
            </w:pPr>
            <w:r>
              <w:rPr>
                <w:b/>
                <w:i/>
              </w:rPr>
              <w:t>T</w:t>
            </w:r>
            <w:r w:rsidRPr="006E5296">
              <w:rPr>
                <w:b/>
                <w:i/>
              </w:rPr>
              <w:t>ext</w:t>
            </w:r>
            <w:r>
              <w:rPr>
                <w:b/>
                <w:i/>
              </w:rPr>
              <w:t xml:space="preserve"> type</w:t>
            </w:r>
            <w:r w:rsidRPr="006E5296">
              <w:rPr>
                <w:b/>
                <w:i/>
              </w:rPr>
              <w:t xml:space="preserve"> of limited complexity </w:t>
            </w:r>
            <w:r>
              <w:rPr>
                <w:b/>
                <w:i/>
              </w:rPr>
              <w:t>for</w:t>
            </w:r>
            <w:r w:rsidRPr="006E5296">
              <w:rPr>
                <w:b/>
                <w:i/>
              </w:rPr>
              <w:t xml:space="preserve"> learning purposes </w:t>
            </w:r>
            <w:r w:rsidRPr="007E0D7F">
              <w:t>may include:</w:t>
            </w:r>
          </w:p>
        </w:tc>
        <w:tc>
          <w:tcPr>
            <w:tcW w:w="5712" w:type="dxa"/>
            <w:gridSpan w:val="3"/>
          </w:tcPr>
          <w:p w14:paraId="697DF8E9" w14:textId="77777777" w:rsidR="00D66DC6" w:rsidRDefault="00D66DC6" w:rsidP="0089509B">
            <w:pPr>
              <w:pStyle w:val="bullet"/>
              <w:numPr>
                <w:ilvl w:val="0"/>
                <w:numId w:val="13"/>
              </w:numPr>
              <w:ind w:left="284" w:hanging="284"/>
            </w:pPr>
            <w:r>
              <w:t>longer familiar and less familiar texts which require interpretation and integration of a number of ideas and pieces of information</w:t>
            </w:r>
          </w:p>
          <w:p w14:paraId="20C2F656" w14:textId="77777777" w:rsidR="00D66DC6" w:rsidRPr="00276665" w:rsidRDefault="00D66DC6" w:rsidP="0089509B">
            <w:pPr>
              <w:pStyle w:val="bullet"/>
              <w:numPr>
                <w:ilvl w:val="0"/>
                <w:numId w:val="13"/>
              </w:numPr>
              <w:ind w:left="284" w:hanging="284"/>
            </w:pPr>
            <w:r>
              <w:t>web based, paper based, handwritten and visual texts which may include:</w:t>
            </w:r>
            <w:r w:rsidRPr="00276665">
              <w:t xml:space="preserve"> </w:t>
            </w:r>
          </w:p>
          <w:p w14:paraId="72710619" w14:textId="77777777" w:rsidR="00D66DC6" w:rsidRDefault="00D66DC6" w:rsidP="0089509B">
            <w:pPr>
              <w:pStyle w:val="endash"/>
              <w:keepNext/>
              <w:ind w:left="568" w:hanging="284"/>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14:paraId="7503EA82" w14:textId="77777777" w:rsidR="00D66DC6" w:rsidRPr="00276665" w:rsidRDefault="00D66DC6" w:rsidP="0089509B">
            <w:pPr>
              <w:pStyle w:val="endash"/>
              <w:keepNext/>
              <w:ind w:left="568" w:hanging="284"/>
            </w:pPr>
            <w:r>
              <w:t>fiction or non-fiction texts about different topics</w:t>
            </w:r>
          </w:p>
          <w:p w14:paraId="32488021" w14:textId="77777777" w:rsidR="00D66DC6" w:rsidRPr="00276665" w:rsidRDefault="00D66DC6" w:rsidP="0089509B">
            <w:pPr>
              <w:pStyle w:val="endash"/>
              <w:keepNext/>
              <w:ind w:left="568" w:hanging="284"/>
            </w:pPr>
            <w:r w:rsidRPr="00276665">
              <w:t>procedural manuals / learner guides</w:t>
            </w:r>
          </w:p>
          <w:p w14:paraId="2268320E" w14:textId="77777777" w:rsidR="00D66DC6" w:rsidRPr="00276665" w:rsidRDefault="00D66DC6" w:rsidP="0089509B">
            <w:pPr>
              <w:pStyle w:val="endash"/>
              <w:keepNext/>
              <w:ind w:left="568" w:hanging="284"/>
            </w:pPr>
            <w:r w:rsidRPr="00276665">
              <w:lastRenderedPageBreak/>
              <w:t>reports / feedback</w:t>
            </w:r>
          </w:p>
          <w:p w14:paraId="1255022E" w14:textId="77777777" w:rsidR="00D66DC6" w:rsidRPr="00276665" w:rsidRDefault="00D66DC6" w:rsidP="0089509B">
            <w:pPr>
              <w:pStyle w:val="endash"/>
              <w:keepNext/>
              <w:ind w:left="568" w:hanging="284"/>
            </w:pPr>
            <w:r w:rsidRPr="00F04148">
              <w:t>informal</w:t>
            </w:r>
            <w:r w:rsidRPr="00276665">
              <w:t xml:space="preserve"> and formal emai</w:t>
            </w:r>
            <w:r>
              <w:t>ls</w:t>
            </w:r>
            <w:r w:rsidRPr="00276665">
              <w:t xml:space="preserve"> or hand written messages about fam</w:t>
            </w:r>
            <w:r>
              <w:t xml:space="preserve">iliar and immediate matters such as </w:t>
            </w:r>
            <w:r w:rsidRPr="00276665">
              <w:t>information about an assignment from a fel</w:t>
            </w:r>
            <w:r>
              <w:t>low class member or the teacher, support available at the learning organisation</w:t>
            </w:r>
          </w:p>
          <w:p w14:paraId="62414FF0" w14:textId="77777777" w:rsidR="00D66DC6" w:rsidRDefault="00D66DC6" w:rsidP="0089509B">
            <w:pPr>
              <w:pStyle w:val="endash"/>
              <w:keepNext/>
              <w:ind w:left="568" w:hanging="284"/>
            </w:pPr>
            <w:r w:rsidRPr="00276665">
              <w:t>individual learning plans, self assessments, portfolios</w:t>
            </w:r>
            <w:r>
              <w:t>, diaries</w:t>
            </w:r>
          </w:p>
          <w:p w14:paraId="7EA490FC" w14:textId="77777777" w:rsidR="00D66DC6" w:rsidRDefault="00D66DC6" w:rsidP="0089509B">
            <w:pPr>
              <w:pStyle w:val="endash"/>
              <w:keepNext/>
              <w:ind w:left="568" w:hanging="284"/>
            </w:pPr>
            <w:r>
              <w:t>formatted texts such as enrolment forms, timetables</w:t>
            </w:r>
          </w:p>
        </w:tc>
      </w:tr>
      <w:tr w:rsidR="00D66DC6" w14:paraId="36E35AB0" w14:textId="77777777" w:rsidTr="00680CC9">
        <w:tc>
          <w:tcPr>
            <w:tcW w:w="9026" w:type="dxa"/>
            <w:gridSpan w:val="5"/>
          </w:tcPr>
          <w:p w14:paraId="6447F087" w14:textId="77777777" w:rsidR="00D66DC6" w:rsidRDefault="00D66DC6" w:rsidP="0089509B">
            <w:pPr>
              <w:pStyle w:val="spacer"/>
            </w:pPr>
          </w:p>
        </w:tc>
      </w:tr>
      <w:tr w:rsidR="00D66DC6" w14:paraId="688C2C88" w14:textId="77777777" w:rsidTr="00680CC9">
        <w:tc>
          <w:tcPr>
            <w:tcW w:w="3314" w:type="dxa"/>
            <w:gridSpan w:val="2"/>
          </w:tcPr>
          <w:p w14:paraId="4B1ADE24" w14:textId="77777777" w:rsidR="00D66DC6" w:rsidRDefault="00D66DC6" w:rsidP="0089509B">
            <w:pPr>
              <w:pStyle w:val="unittext"/>
            </w:pPr>
            <w:r w:rsidRPr="008571DB">
              <w:rPr>
                <w:b/>
                <w:i/>
              </w:rPr>
              <w:t>Features of text</w:t>
            </w:r>
            <w:r>
              <w:rPr>
                <w:b/>
                <w:i/>
              </w:rPr>
              <w:t xml:space="preserve"> types</w:t>
            </w:r>
            <w:r>
              <w:t xml:space="preserve"> may include:</w:t>
            </w:r>
          </w:p>
        </w:tc>
        <w:tc>
          <w:tcPr>
            <w:tcW w:w="5712" w:type="dxa"/>
            <w:gridSpan w:val="3"/>
          </w:tcPr>
          <w:p w14:paraId="60C8DA80" w14:textId="77777777" w:rsidR="00D66DC6" w:rsidRDefault="00D66DC6" w:rsidP="0089509B">
            <w:pPr>
              <w:pStyle w:val="bullet"/>
              <w:numPr>
                <w:ilvl w:val="0"/>
                <w:numId w:val="13"/>
              </w:numPr>
              <w:ind w:left="284" w:hanging="284"/>
            </w:pPr>
            <w:r>
              <w:t>text structures that incorporate a number of ideas and include some embedded information and abstraction:</w:t>
            </w:r>
          </w:p>
          <w:p w14:paraId="14734F06" w14:textId="38E8EB8C" w:rsidR="00D66DC6" w:rsidRDefault="00D66DC6" w:rsidP="0089509B">
            <w:pPr>
              <w:pStyle w:val="endash"/>
              <w:keepNext/>
              <w:ind w:left="568" w:hanging="284"/>
            </w:pPr>
            <w:r w:rsidRPr="00B626AE">
              <w:t>instructional texts with headings and sub-headings to organise the text; format that typically includes a main</w:t>
            </w:r>
            <w:r w:rsidR="00FA7CF7">
              <w:t xml:space="preserve"> </w:t>
            </w:r>
            <w:r w:rsidRPr="00B626AE">
              <w:t>statement and supporting information such as a learning goal and materials or other requirements needed to support it , sequential steps required to achieve goals; icons to provide guidance to the learner as to what is required</w:t>
            </w:r>
          </w:p>
          <w:p w14:paraId="26AB4996" w14:textId="77777777" w:rsidR="00D66DC6" w:rsidRPr="007E0D7F" w:rsidRDefault="00D66DC6" w:rsidP="0089509B">
            <w:pPr>
              <w:pStyle w:val="endash"/>
              <w:keepNext/>
              <w:ind w:left="568" w:hanging="284"/>
            </w:pPr>
            <w:r>
              <w:t>narrative texts such as</w:t>
            </w:r>
            <w:r w:rsidRPr="007E0D7F">
              <w:t xml:space="preserve"> a chronological sequence of events, use of descriptive language, variations in author’s voice</w:t>
            </w:r>
          </w:p>
          <w:p w14:paraId="1432C002" w14:textId="77777777" w:rsidR="00D66DC6" w:rsidRDefault="00D66DC6" w:rsidP="0089509B">
            <w:pPr>
              <w:pStyle w:val="endash"/>
              <w:keepNext/>
              <w:ind w:left="568" w:hanging="284"/>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14:paraId="79FCCF42" w14:textId="77777777" w:rsidR="00D66DC6" w:rsidRDefault="00D66DC6" w:rsidP="0089509B">
            <w:pPr>
              <w:pStyle w:val="endash"/>
              <w:keepNext/>
              <w:ind w:left="568" w:hanging="284"/>
            </w:pPr>
            <w:r>
              <w:t xml:space="preserve">persuasive texts which use emotive and persuasive language, include facts and opinions, author’s bias may be explicit or implicit, and might follow a standard format such as statement of opinion, argument, summing up or recommendation </w:t>
            </w:r>
          </w:p>
          <w:p w14:paraId="72A82291" w14:textId="77777777" w:rsidR="00D66DC6" w:rsidRPr="007E0D7F" w:rsidRDefault="00D66DC6" w:rsidP="0089509B">
            <w:pPr>
              <w:pStyle w:val="endash"/>
              <w:keepNext/>
              <w:ind w:left="568" w:hanging="284"/>
            </w:pPr>
            <w:r>
              <w:t>explicit navigation features and layout such as headings, table of contents, site map/ menus</w:t>
            </w:r>
          </w:p>
          <w:p w14:paraId="3742FDCD" w14:textId="77777777" w:rsidR="00D66DC6" w:rsidRDefault="00D66DC6" w:rsidP="0089509B">
            <w:pPr>
              <w:pStyle w:val="bullet"/>
              <w:numPr>
                <w:ilvl w:val="0"/>
                <w:numId w:val="13"/>
              </w:numPr>
              <w:ind w:left="284" w:hanging="284"/>
            </w:pPr>
            <w:r>
              <w:t>sentences:</w:t>
            </w:r>
          </w:p>
          <w:p w14:paraId="200F7552" w14:textId="77777777" w:rsidR="00D66DC6" w:rsidRPr="007E0D7F" w:rsidRDefault="00D66DC6" w:rsidP="0089509B">
            <w:pPr>
              <w:pStyle w:val="endash"/>
              <w:keepNext/>
              <w:ind w:left="568" w:hanging="284"/>
            </w:pPr>
            <w:r>
              <w:t>complex and compound sentences with simple verb tenses and routine word order patterns</w:t>
            </w:r>
          </w:p>
          <w:p w14:paraId="0C148815" w14:textId="77777777" w:rsidR="00D66DC6" w:rsidRPr="00EA038D" w:rsidRDefault="00D66DC6" w:rsidP="0089509B">
            <w:pPr>
              <w:pStyle w:val="endash"/>
              <w:keepNext/>
              <w:ind w:left="568" w:hanging="284"/>
              <w:rPr>
                <w:i/>
              </w:rPr>
            </w:pPr>
            <w:r>
              <w:t>devices used to refer to words or phrases used in previous clauses/sentences</w:t>
            </w:r>
          </w:p>
          <w:p w14:paraId="0AB55770" w14:textId="77777777" w:rsidR="00D66DC6" w:rsidRPr="00EA038D" w:rsidRDefault="00D66DC6" w:rsidP="0089509B">
            <w:pPr>
              <w:pStyle w:val="endash"/>
              <w:keepNext/>
              <w:ind w:left="568" w:hanging="284"/>
            </w:pPr>
            <w:r>
              <w:t>dependent clauses introduced by words such as although, when, while, if</w:t>
            </w:r>
          </w:p>
          <w:p w14:paraId="69E813F0" w14:textId="77777777" w:rsidR="00D66DC6" w:rsidRDefault="00D66DC6" w:rsidP="0089509B">
            <w:pPr>
              <w:pStyle w:val="bullet"/>
              <w:numPr>
                <w:ilvl w:val="0"/>
                <w:numId w:val="13"/>
              </w:numPr>
              <w:ind w:left="284" w:hanging="284"/>
            </w:pPr>
            <w:r>
              <w:t>familiar words / phrases/ abbreviations:</w:t>
            </w:r>
          </w:p>
          <w:p w14:paraId="0751DD7F" w14:textId="77777777" w:rsidR="00D66DC6" w:rsidRDefault="00D66DC6" w:rsidP="0089509B">
            <w:pPr>
              <w:pStyle w:val="endash"/>
              <w:keepNext/>
              <w:ind w:left="568" w:hanging="284"/>
            </w:pPr>
            <w:r>
              <w:t>vocabulary associated with personally relevant learning activities</w:t>
            </w:r>
          </w:p>
          <w:p w14:paraId="6AAAF58D" w14:textId="77777777" w:rsidR="00D66DC6" w:rsidRPr="00C15221" w:rsidRDefault="00D66DC6" w:rsidP="0089509B">
            <w:pPr>
              <w:pStyle w:val="endash"/>
              <w:keepNext/>
              <w:ind w:left="568" w:hanging="284"/>
            </w:pPr>
            <w:r>
              <w:t>common idioms</w:t>
            </w:r>
          </w:p>
          <w:p w14:paraId="3B9B06B4" w14:textId="77777777" w:rsidR="00D66DC6" w:rsidRDefault="00D66DC6" w:rsidP="0089509B">
            <w:pPr>
              <w:pStyle w:val="endash"/>
              <w:keepNext/>
              <w:ind w:left="568" w:hanging="284"/>
            </w:pPr>
            <w:r>
              <w:t>technical terms linked to learning goals</w:t>
            </w:r>
          </w:p>
          <w:p w14:paraId="455CF11F" w14:textId="77777777" w:rsidR="00D66DC6" w:rsidRDefault="00D66DC6" w:rsidP="0089509B">
            <w:pPr>
              <w:pStyle w:val="bullet"/>
              <w:numPr>
                <w:ilvl w:val="0"/>
                <w:numId w:val="13"/>
              </w:numPr>
              <w:ind w:left="284" w:hanging="284"/>
            </w:pPr>
            <w:r>
              <w:t>visual information:</w:t>
            </w:r>
          </w:p>
          <w:p w14:paraId="199B01EA" w14:textId="77777777" w:rsidR="00D66DC6" w:rsidRDefault="00D66DC6" w:rsidP="0089509B">
            <w:pPr>
              <w:pStyle w:val="endash"/>
              <w:keepNext/>
              <w:ind w:left="568" w:hanging="284"/>
            </w:pPr>
            <w:r>
              <w:t>icons</w:t>
            </w:r>
          </w:p>
          <w:p w14:paraId="6AA524B4" w14:textId="77777777" w:rsidR="00D66DC6" w:rsidRDefault="00D66DC6" w:rsidP="0089509B">
            <w:pPr>
              <w:pStyle w:val="endash"/>
              <w:keepNext/>
              <w:ind w:left="568" w:hanging="284"/>
            </w:pPr>
            <w:r>
              <w:t xml:space="preserve">information and activities presented visually in learning </w:t>
            </w:r>
            <w:r>
              <w:lastRenderedPageBreak/>
              <w:t>resources such as graphs, tables and charts</w:t>
            </w:r>
          </w:p>
          <w:p w14:paraId="5C7DFE28" w14:textId="77777777" w:rsidR="00D66DC6" w:rsidRDefault="00D66DC6" w:rsidP="0089509B">
            <w:pPr>
              <w:pStyle w:val="endash"/>
              <w:keepNext/>
              <w:ind w:left="568" w:hanging="284"/>
            </w:pPr>
            <w:r>
              <w:t>table of contents, index</w:t>
            </w:r>
          </w:p>
        </w:tc>
      </w:tr>
      <w:tr w:rsidR="00D66DC6" w14:paraId="4C21B5CC" w14:textId="77777777" w:rsidTr="00680CC9">
        <w:tc>
          <w:tcPr>
            <w:tcW w:w="9026" w:type="dxa"/>
            <w:gridSpan w:val="5"/>
          </w:tcPr>
          <w:p w14:paraId="64953BBD" w14:textId="77777777" w:rsidR="00D66DC6" w:rsidRDefault="00D66DC6" w:rsidP="0089509B">
            <w:pPr>
              <w:pStyle w:val="spacer"/>
            </w:pPr>
          </w:p>
        </w:tc>
      </w:tr>
      <w:tr w:rsidR="00D66DC6" w14:paraId="7BE0A6A9" w14:textId="77777777" w:rsidTr="00680CC9">
        <w:tc>
          <w:tcPr>
            <w:tcW w:w="3314" w:type="dxa"/>
            <w:gridSpan w:val="2"/>
          </w:tcPr>
          <w:p w14:paraId="444841C7" w14:textId="77777777" w:rsidR="00D66DC6" w:rsidRDefault="00D66DC6" w:rsidP="0089509B">
            <w:pPr>
              <w:pStyle w:val="unittext"/>
            </w:pPr>
            <w:r w:rsidRPr="003E1AB6">
              <w:rPr>
                <w:b/>
                <w:i/>
              </w:rPr>
              <w:t xml:space="preserve">Sources </w:t>
            </w:r>
            <w:r>
              <w:t>of text may include:</w:t>
            </w:r>
          </w:p>
        </w:tc>
        <w:tc>
          <w:tcPr>
            <w:tcW w:w="5712" w:type="dxa"/>
            <w:gridSpan w:val="3"/>
          </w:tcPr>
          <w:p w14:paraId="23105400" w14:textId="77777777" w:rsidR="00D66DC6" w:rsidRDefault="00D66DC6" w:rsidP="0089509B">
            <w:pPr>
              <w:pStyle w:val="bullet"/>
              <w:numPr>
                <w:ilvl w:val="0"/>
                <w:numId w:val="13"/>
              </w:numPr>
              <w:ind w:left="284" w:hanging="284"/>
            </w:pPr>
            <w:r>
              <w:t>digital/online</w:t>
            </w:r>
          </w:p>
          <w:p w14:paraId="44733C45" w14:textId="77777777" w:rsidR="00D66DC6" w:rsidRDefault="00D66DC6" w:rsidP="0089509B">
            <w:pPr>
              <w:pStyle w:val="bullet"/>
              <w:numPr>
                <w:ilvl w:val="0"/>
                <w:numId w:val="13"/>
              </w:numPr>
              <w:ind w:left="284" w:hanging="284"/>
            </w:pPr>
            <w:r>
              <w:t>instructional designers / writers</w:t>
            </w:r>
          </w:p>
          <w:p w14:paraId="13DC0CB8" w14:textId="77777777" w:rsidR="00D66DC6" w:rsidRDefault="00D66DC6" w:rsidP="0089509B">
            <w:pPr>
              <w:pStyle w:val="bullet"/>
              <w:numPr>
                <w:ilvl w:val="0"/>
                <w:numId w:val="13"/>
              </w:numPr>
              <w:ind w:left="284" w:hanging="284"/>
            </w:pPr>
            <w:r>
              <w:t>teachers/trainers</w:t>
            </w:r>
          </w:p>
        </w:tc>
      </w:tr>
      <w:tr w:rsidR="00D66DC6" w14:paraId="222C86EB" w14:textId="77777777" w:rsidTr="00680CC9">
        <w:tc>
          <w:tcPr>
            <w:tcW w:w="9026" w:type="dxa"/>
            <w:gridSpan w:val="5"/>
          </w:tcPr>
          <w:p w14:paraId="7466ADF5" w14:textId="77777777" w:rsidR="00D66DC6" w:rsidRDefault="00D66DC6" w:rsidP="0089509B">
            <w:pPr>
              <w:pStyle w:val="spacer"/>
            </w:pPr>
          </w:p>
        </w:tc>
      </w:tr>
      <w:tr w:rsidR="00D66DC6" w14:paraId="1F155A72" w14:textId="77777777" w:rsidTr="00680CC9">
        <w:tc>
          <w:tcPr>
            <w:tcW w:w="3314" w:type="dxa"/>
            <w:gridSpan w:val="2"/>
          </w:tcPr>
          <w:p w14:paraId="2140A30A" w14:textId="77777777" w:rsidR="00D66DC6" w:rsidRDefault="00D66DC6" w:rsidP="0089509B">
            <w:pPr>
              <w:pStyle w:val="unittext"/>
            </w:pPr>
            <w:r w:rsidRPr="00C05313">
              <w:rPr>
                <w:b/>
                <w:i/>
              </w:rPr>
              <w:t>Predict</w:t>
            </w:r>
            <w:r>
              <w:t xml:space="preserve"> may include</w:t>
            </w:r>
            <w:r w:rsidRPr="003E1AB6" w:rsidDel="00E514C4">
              <w:rPr>
                <w:b/>
                <w:i/>
              </w:rPr>
              <w:t xml:space="preserve"> </w:t>
            </w:r>
            <w:r>
              <w:t>:</w:t>
            </w:r>
          </w:p>
        </w:tc>
        <w:tc>
          <w:tcPr>
            <w:tcW w:w="5712" w:type="dxa"/>
            <w:gridSpan w:val="3"/>
          </w:tcPr>
          <w:p w14:paraId="47BB7CEA" w14:textId="77777777" w:rsidR="00D66DC6" w:rsidRDefault="00D66DC6" w:rsidP="0089509B">
            <w:pPr>
              <w:pStyle w:val="bullet"/>
              <w:numPr>
                <w:ilvl w:val="0"/>
                <w:numId w:val="13"/>
              </w:numPr>
              <w:ind w:left="284" w:hanging="284"/>
            </w:pPr>
            <w:r>
              <w:t>considerations of:</w:t>
            </w:r>
          </w:p>
          <w:p w14:paraId="7EB40561" w14:textId="77777777" w:rsidR="00D66DC6" w:rsidRDefault="00D66DC6" w:rsidP="0089509B">
            <w:pPr>
              <w:pStyle w:val="endash"/>
              <w:keepNext/>
              <w:ind w:left="568" w:hanging="284"/>
            </w:pPr>
            <w:r>
              <w:t xml:space="preserve">prior knowledge of the context </w:t>
            </w:r>
          </w:p>
          <w:p w14:paraId="5B3F5B6A" w14:textId="77777777" w:rsidR="00D66DC6" w:rsidRDefault="00D66DC6" w:rsidP="0089509B">
            <w:pPr>
              <w:pStyle w:val="endash"/>
              <w:keepNext/>
              <w:ind w:left="568" w:hanging="284"/>
            </w:pPr>
            <w:r>
              <w:t>personal experience</w:t>
            </w:r>
          </w:p>
          <w:p w14:paraId="28A2D10B" w14:textId="77777777" w:rsidR="00D66DC6" w:rsidRDefault="00D66DC6" w:rsidP="0089509B">
            <w:pPr>
              <w:pStyle w:val="endash"/>
              <w:keepNext/>
              <w:ind w:left="568" w:hanging="284"/>
            </w:pPr>
            <w:r>
              <w:t>prior knowledge of aspects of the text such as layout</w:t>
            </w:r>
          </w:p>
          <w:p w14:paraId="093A5D2E" w14:textId="77777777" w:rsidR="00D66DC6" w:rsidRDefault="00D66DC6" w:rsidP="0089509B">
            <w:pPr>
              <w:pStyle w:val="endash"/>
              <w:keepNext/>
              <w:ind w:left="568" w:hanging="284"/>
            </w:pPr>
            <w:r>
              <w:t xml:space="preserve">title and other visual clues in text </w:t>
            </w:r>
          </w:p>
        </w:tc>
      </w:tr>
      <w:tr w:rsidR="00D66DC6" w14:paraId="346D1167" w14:textId="77777777" w:rsidTr="00680CC9">
        <w:tc>
          <w:tcPr>
            <w:tcW w:w="9026" w:type="dxa"/>
            <w:gridSpan w:val="5"/>
          </w:tcPr>
          <w:p w14:paraId="113B8BC0" w14:textId="77777777" w:rsidR="00D66DC6" w:rsidRDefault="00D66DC6" w:rsidP="0089509B">
            <w:pPr>
              <w:pStyle w:val="spacer"/>
            </w:pPr>
          </w:p>
        </w:tc>
      </w:tr>
      <w:tr w:rsidR="00D66DC6" w14:paraId="29B9E663" w14:textId="77777777" w:rsidTr="00680CC9">
        <w:tc>
          <w:tcPr>
            <w:tcW w:w="3314" w:type="dxa"/>
            <w:gridSpan w:val="2"/>
          </w:tcPr>
          <w:p w14:paraId="57416F4A" w14:textId="77777777" w:rsidR="00D66DC6" w:rsidRDefault="00D66DC6" w:rsidP="0089509B">
            <w:pPr>
              <w:pStyle w:val="unittext"/>
            </w:pPr>
            <w:r>
              <w:rPr>
                <w:b/>
                <w:i/>
              </w:rPr>
              <w:t xml:space="preserve">Strategies </w:t>
            </w:r>
            <w:r w:rsidRPr="00A255B1">
              <w:rPr>
                <w:b/>
                <w:i/>
              </w:rPr>
              <w:t>to comprehend the text</w:t>
            </w:r>
            <w:r>
              <w:rPr>
                <w:b/>
                <w:i/>
              </w:rPr>
              <w:t xml:space="preserve"> may</w:t>
            </w:r>
            <w:r>
              <w:t xml:space="preserve"> include:</w:t>
            </w:r>
          </w:p>
        </w:tc>
        <w:tc>
          <w:tcPr>
            <w:tcW w:w="5712" w:type="dxa"/>
            <w:gridSpan w:val="3"/>
          </w:tcPr>
          <w:p w14:paraId="04573FAE" w14:textId="77777777" w:rsidR="00D66DC6" w:rsidRDefault="00D66DC6" w:rsidP="0089509B">
            <w:pPr>
              <w:pStyle w:val="bullet"/>
              <w:numPr>
                <w:ilvl w:val="0"/>
                <w:numId w:val="13"/>
              </w:numPr>
              <w:ind w:left="284" w:hanging="284"/>
            </w:pPr>
            <w:r>
              <w:t>meaning-making strategies such as:</w:t>
            </w:r>
          </w:p>
          <w:p w14:paraId="2232A8DD" w14:textId="77777777" w:rsidR="00D66DC6" w:rsidRDefault="00D66DC6" w:rsidP="0089509B">
            <w:pPr>
              <w:pStyle w:val="endash"/>
              <w:keepNext/>
              <w:ind w:left="568" w:hanging="284"/>
            </w:pPr>
            <w:r>
              <w:t>identifying ways in which the author chooses words to convey feelings and experiences, and the effect of these choices in creating emotions in the reader</w:t>
            </w:r>
          </w:p>
          <w:p w14:paraId="0C84F809" w14:textId="77777777" w:rsidR="00D66DC6" w:rsidRDefault="00D66DC6" w:rsidP="0089509B">
            <w:pPr>
              <w:pStyle w:val="endash"/>
              <w:keepNext/>
              <w:ind w:left="568" w:hanging="284"/>
            </w:pPr>
            <w:r>
              <w:t>recognising that use of vocabulary, style of writing, layout and graphic features vary according to purpose and audience</w:t>
            </w:r>
          </w:p>
          <w:p w14:paraId="642C2B43" w14:textId="77777777" w:rsidR="00D66DC6" w:rsidRDefault="00D66DC6" w:rsidP="0089509B">
            <w:pPr>
              <w:pStyle w:val="endash"/>
              <w:keepNext/>
              <w:ind w:left="568" w:hanging="284"/>
            </w:pPr>
            <w:r>
              <w:t xml:space="preserve">drawing on a broad bank of personally relevant words and phrases </w:t>
            </w:r>
          </w:p>
          <w:p w14:paraId="0D8499D0" w14:textId="77777777" w:rsidR="00D66DC6" w:rsidRDefault="00D66DC6" w:rsidP="0089509B">
            <w:pPr>
              <w:pStyle w:val="endash"/>
              <w:keepNext/>
              <w:ind w:left="568" w:hanging="284"/>
            </w:pPr>
            <w:r>
              <w:t>recognising introductory phrases which indicate an opinion or a fact is being offered</w:t>
            </w:r>
          </w:p>
          <w:p w14:paraId="330D6654" w14:textId="77777777" w:rsidR="00D66DC6" w:rsidRDefault="00D66DC6" w:rsidP="0089509B">
            <w:pPr>
              <w:pStyle w:val="endash"/>
              <w:keepNext/>
              <w:ind w:left="568" w:hanging="284"/>
            </w:pPr>
            <w:r>
              <w:t>clarifying intended meaning by varying speed when reading</w:t>
            </w:r>
          </w:p>
          <w:p w14:paraId="241B6CF9" w14:textId="7551CB4F" w:rsidR="00D66DC6" w:rsidRDefault="00D66DC6" w:rsidP="0089509B">
            <w:pPr>
              <w:pStyle w:val="endash"/>
              <w:keepNext/>
              <w:ind w:left="568" w:hanging="284"/>
            </w:pPr>
            <w:r>
              <w:t>identifying techniques used by the author</w:t>
            </w:r>
            <w:r w:rsidR="00FA7CF7">
              <w:t xml:space="preserve"> </w:t>
            </w:r>
            <w:r>
              <w:t>to achieve purpose such as tone and words</w:t>
            </w:r>
          </w:p>
          <w:p w14:paraId="4B3058BC" w14:textId="77777777" w:rsidR="00D66DC6" w:rsidRDefault="00D66DC6" w:rsidP="0089509B">
            <w:pPr>
              <w:pStyle w:val="bullet"/>
              <w:numPr>
                <w:ilvl w:val="0"/>
                <w:numId w:val="13"/>
              </w:numPr>
              <w:ind w:left="284" w:hanging="284"/>
            </w:pPr>
            <w:r>
              <w:t>de-coding strategies:</w:t>
            </w:r>
          </w:p>
          <w:p w14:paraId="18C8FAB1" w14:textId="77777777" w:rsidR="00D66DC6" w:rsidRDefault="00D66DC6" w:rsidP="0089509B">
            <w:pPr>
              <w:pStyle w:val="endash"/>
              <w:keepNext/>
              <w:ind w:left="568" w:hanging="284"/>
            </w:pPr>
            <w:r>
              <w:t xml:space="preserve">word identification strategies, including: phonic and visual letter patterns; syllabification; word origins; and background knowledge of text. </w:t>
            </w:r>
          </w:p>
          <w:p w14:paraId="71461C55" w14:textId="77777777" w:rsidR="00D66DC6" w:rsidRDefault="00D66DC6" w:rsidP="0089509B">
            <w:pPr>
              <w:pStyle w:val="endash"/>
              <w:keepNext/>
              <w:ind w:left="568" w:hanging="284"/>
            </w:pPr>
            <w:r>
              <w:t xml:space="preserve">punctuation as an aid to understanding such as capitalisation, full stops, commas, exclamation marks, speech marks </w:t>
            </w:r>
          </w:p>
        </w:tc>
      </w:tr>
      <w:tr w:rsidR="00D66DC6" w14:paraId="74C15399" w14:textId="77777777" w:rsidTr="00680CC9">
        <w:tc>
          <w:tcPr>
            <w:tcW w:w="3314" w:type="dxa"/>
            <w:gridSpan w:val="2"/>
          </w:tcPr>
          <w:p w14:paraId="5BC82108" w14:textId="77777777" w:rsidR="00D66DC6" w:rsidRDefault="00D66DC6" w:rsidP="0089509B">
            <w:pPr>
              <w:pStyle w:val="spacer"/>
            </w:pPr>
          </w:p>
        </w:tc>
        <w:tc>
          <w:tcPr>
            <w:tcW w:w="5712" w:type="dxa"/>
            <w:gridSpan w:val="3"/>
          </w:tcPr>
          <w:p w14:paraId="27A80B2C" w14:textId="77777777" w:rsidR="00D66DC6" w:rsidRDefault="00D66DC6" w:rsidP="0089509B">
            <w:pPr>
              <w:pStyle w:val="spacer"/>
            </w:pPr>
          </w:p>
        </w:tc>
      </w:tr>
      <w:tr w:rsidR="00D66DC6" w14:paraId="79EC6ED4" w14:textId="77777777" w:rsidTr="00680CC9">
        <w:tc>
          <w:tcPr>
            <w:tcW w:w="3314" w:type="dxa"/>
            <w:gridSpan w:val="2"/>
          </w:tcPr>
          <w:p w14:paraId="37B112C3" w14:textId="77777777" w:rsidR="00D66DC6" w:rsidRDefault="00D66DC6" w:rsidP="0089509B">
            <w:pPr>
              <w:pStyle w:val="unittext"/>
              <w:rPr>
                <w:b/>
                <w:i/>
              </w:rPr>
            </w:pPr>
            <w:r>
              <w:rPr>
                <w:b/>
                <w:i/>
              </w:rPr>
              <w:t>M</w:t>
            </w:r>
            <w:r w:rsidRPr="00C158E6">
              <w:rPr>
                <w:b/>
                <w:i/>
              </w:rPr>
              <w:t>ain ideas</w:t>
            </w:r>
            <w:r>
              <w:rPr>
                <w:b/>
                <w:i/>
              </w:rPr>
              <w:t xml:space="preserve"> </w:t>
            </w:r>
            <w:r w:rsidRPr="00E944D9">
              <w:t>may include</w:t>
            </w:r>
            <w:r>
              <w:rPr>
                <w:b/>
                <w:i/>
              </w:rPr>
              <w:t>:</w:t>
            </w:r>
          </w:p>
        </w:tc>
        <w:tc>
          <w:tcPr>
            <w:tcW w:w="5712" w:type="dxa"/>
            <w:gridSpan w:val="3"/>
          </w:tcPr>
          <w:p w14:paraId="1F29982F" w14:textId="77777777" w:rsidR="00D66DC6" w:rsidRPr="00E24206" w:rsidRDefault="00D66DC6" w:rsidP="0089509B">
            <w:pPr>
              <w:pStyle w:val="bullet"/>
              <w:numPr>
                <w:ilvl w:val="0"/>
                <w:numId w:val="13"/>
              </w:numPr>
              <w:ind w:left="284" w:hanging="284"/>
            </w:pPr>
            <w:r w:rsidRPr="00E24206">
              <w:t>plot, characters, setting of fiction text</w:t>
            </w:r>
          </w:p>
          <w:p w14:paraId="19C018A5" w14:textId="77777777" w:rsidR="00D66DC6" w:rsidRPr="00E24206" w:rsidRDefault="00D66DC6" w:rsidP="0089509B">
            <w:pPr>
              <w:pStyle w:val="bullet"/>
              <w:numPr>
                <w:ilvl w:val="0"/>
                <w:numId w:val="13"/>
              </w:numPr>
              <w:ind w:left="284" w:hanging="284"/>
            </w:pPr>
            <w:r w:rsidRPr="00E24206">
              <w:t>supporting information for non-fiction texts</w:t>
            </w:r>
          </w:p>
          <w:p w14:paraId="797E360C" w14:textId="162506B5" w:rsidR="00D66DC6" w:rsidRDefault="00D66DC6" w:rsidP="0089509B">
            <w:pPr>
              <w:pStyle w:val="bullet"/>
              <w:numPr>
                <w:ilvl w:val="0"/>
                <w:numId w:val="13"/>
              </w:numPr>
              <w:ind w:left="284" w:hanging="284"/>
            </w:pPr>
            <w:r>
              <w:t>main</w:t>
            </w:r>
            <w:r w:rsidR="00FA7CF7">
              <w:t xml:space="preserve"> </w:t>
            </w:r>
            <w:r w:rsidRPr="00E24206">
              <w:t>argument</w:t>
            </w:r>
            <w:r>
              <w:t>s</w:t>
            </w:r>
            <w:r w:rsidRPr="00E24206">
              <w:t xml:space="preserve"> / requirements for transactional texts</w:t>
            </w:r>
          </w:p>
        </w:tc>
      </w:tr>
      <w:tr w:rsidR="00D66DC6" w14:paraId="3BBC8BEB" w14:textId="77777777" w:rsidTr="00680CC9">
        <w:tc>
          <w:tcPr>
            <w:tcW w:w="3314" w:type="dxa"/>
            <w:gridSpan w:val="2"/>
          </w:tcPr>
          <w:p w14:paraId="7E64C09C" w14:textId="77777777" w:rsidR="00D66DC6" w:rsidRDefault="00D66DC6" w:rsidP="0089509B">
            <w:pPr>
              <w:pStyle w:val="spacer"/>
            </w:pPr>
          </w:p>
        </w:tc>
        <w:tc>
          <w:tcPr>
            <w:tcW w:w="5712" w:type="dxa"/>
            <w:gridSpan w:val="3"/>
          </w:tcPr>
          <w:p w14:paraId="7A3E1BC7" w14:textId="77777777" w:rsidR="00D66DC6" w:rsidRDefault="00D66DC6" w:rsidP="0089509B">
            <w:pPr>
              <w:pStyle w:val="spacer"/>
            </w:pPr>
          </w:p>
        </w:tc>
      </w:tr>
      <w:tr w:rsidR="00D66DC6" w14:paraId="20CCBFA3" w14:textId="77777777" w:rsidTr="00680CC9">
        <w:tc>
          <w:tcPr>
            <w:tcW w:w="3314" w:type="dxa"/>
            <w:gridSpan w:val="2"/>
          </w:tcPr>
          <w:p w14:paraId="4B507C21" w14:textId="77777777" w:rsidR="00D66DC6" w:rsidRDefault="00D66DC6" w:rsidP="0089509B">
            <w:pPr>
              <w:pStyle w:val="unittext"/>
            </w:pPr>
            <w:r>
              <w:rPr>
                <w:b/>
                <w:i/>
              </w:rPr>
              <w:t>S</w:t>
            </w:r>
            <w:r w:rsidRPr="004B01B2">
              <w:rPr>
                <w:b/>
                <w:i/>
              </w:rPr>
              <w:t xml:space="preserve">trategies to </w:t>
            </w:r>
            <w:r>
              <w:rPr>
                <w:b/>
                <w:i/>
              </w:rPr>
              <w:t>interpret</w:t>
            </w:r>
            <w:r w:rsidRPr="004B01B2">
              <w:rPr>
                <w:b/>
                <w:i/>
              </w:rPr>
              <w:t xml:space="preserve"> texts</w:t>
            </w:r>
            <w:r w:rsidRPr="00536BD0">
              <w:t xml:space="preserve"> </w:t>
            </w:r>
            <w:r>
              <w:t>may include:</w:t>
            </w:r>
          </w:p>
        </w:tc>
        <w:tc>
          <w:tcPr>
            <w:tcW w:w="5712" w:type="dxa"/>
            <w:gridSpan w:val="3"/>
          </w:tcPr>
          <w:p w14:paraId="69B6DBF2" w14:textId="77777777" w:rsidR="00D66DC6" w:rsidRDefault="00D66DC6" w:rsidP="0089509B">
            <w:pPr>
              <w:pStyle w:val="bullet"/>
              <w:numPr>
                <w:ilvl w:val="0"/>
                <w:numId w:val="13"/>
              </w:numPr>
              <w:ind w:left="284" w:hanging="284"/>
            </w:pPr>
            <w:r>
              <w:t>clarifying the intention of the writer</w:t>
            </w:r>
          </w:p>
          <w:p w14:paraId="2720CA94" w14:textId="77777777" w:rsidR="00D66DC6" w:rsidRDefault="00D66DC6" w:rsidP="0089509B">
            <w:pPr>
              <w:pStyle w:val="bullet"/>
              <w:numPr>
                <w:ilvl w:val="0"/>
                <w:numId w:val="13"/>
              </w:numPr>
              <w:ind w:left="284" w:hanging="284"/>
            </w:pPr>
            <w:r>
              <w:t>identifying key words and phrases critical to gaining meaning from the text</w:t>
            </w:r>
          </w:p>
          <w:p w14:paraId="30084651" w14:textId="77777777" w:rsidR="00D66DC6" w:rsidRDefault="00D66DC6" w:rsidP="0089509B">
            <w:pPr>
              <w:pStyle w:val="bullet"/>
              <w:numPr>
                <w:ilvl w:val="0"/>
                <w:numId w:val="13"/>
              </w:numPr>
              <w:ind w:left="284" w:hanging="284"/>
            </w:pPr>
            <w:r>
              <w:t>distinguishing between fact and opinion</w:t>
            </w:r>
          </w:p>
          <w:p w14:paraId="487E4DE5" w14:textId="77777777" w:rsidR="00D66DC6" w:rsidRDefault="00D66DC6" w:rsidP="0089509B">
            <w:pPr>
              <w:pStyle w:val="bullet"/>
              <w:numPr>
                <w:ilvl w:val="0"/>
                <w:numId w:val="13"/>
              </w:numPr>
              <w:ind w:left="284" w:hanging="284"/>
            </w:pPr>
            <w:r>
              <w:lastRenderedPageBreak/>
              <w:t>considering where the information comes from</w:t>
            </w:r>
          </w:p>
          <w:p w14:paraId="307F1412" w14:textId="77777777" w:rsidR="00D66DC6" w:rsidRDefault="00D66DC6" w:rsidP="0089509B">
            <w:pPr>
              <w:pStyle w:val="bullet"/>
              <w:numPr>
                <w:ilvl w:val="0"/>
                <w:numId w:val="13"/>
              </w:numPr>
              <w:ind w:left="284" w:hanging="284"/>
            </w:pPr>
            <w:r>
              <w:t>recognising simple inferences</w:t>
            </w:r>
          </w:p>
          <w:p w14:paraId="1631D421" w14:textId="77777777" w:rsidR="00D66DC6" w:rsidRDefault="00D66DC6" w:rsidP="0089509B">
            <w:pPr>
              <w:pStyle w:val="bullet"/>
              <w:numPr>
                <w:ilvl w:val="0"/>
                <w:numId w:val="13"/>
              </w:numPr>
              <w:ind w:left="284" w:hanging="284"/>
            </w:pPr>
            <w:r>
              <w:t>discussing effect of language choices on effectiveness of the text for example, use of passive voice, technical jargon, impersonal tone</w:t>
            </w:r>
          </w:p>
          <w:p w14:paraId="10A3A472" w14:textId="77777777" w:rsidR="00D66DC6" w:rsidRDefault="00D66DC6" w:rsidP="0089509B">
            <w:pPr>
              <w:pStyle w:val="bullet"/>
              <w:numPr>
                <w:ilvl w:val="0"/>
                <w:numId w:val="13"/>
              </w:numPr>
              <w:ind w:left="284" w:hanging="284"/>
            </w:pPr>
            <w:r>
              <w:t xml:space="preserve">identifying ways in which the text reflects the author’s culture, experiences and value system </w:t>
            </w:r>
          </w:p>
          <w:p w14:paraId="70E87491" w14:textId="77777777" w:rsidR="00D66DC6" w:rsidRDefault="00D66DC6" w:rsidP="0089509B">
            <w:pPr>
              <w:pStyle w:val="bullet"/>
              <w:numPr>
                <w:ilvl w:val="0"/>
                <w:numId w:val="13"/>
              </w:numPr>
              <w:ind w:left="284" w:hanging="284"/>
            </w:pPr>
            <w:r>
              <w:t>comparing similar texts of personal relevance in terms of language used or text structure or information provided</w:t>
            </w:r>
          </w:p>
        </w:tc>
      </w:tr>
      <w:tr w:rsidR="00D66DC6" w14:paraId="44FE8D39" w14:textId="77777777" w:rsidTr="00680CC9">
        <w:tc>
          <w:tcPr>
            <w:tcW w:w="3314" w:type="dxa"/>
            <w:gridSpan w:val="2"/>
          </w:tcPr>
          <w:p w14:paraId="69E0857D" w14:textId="77777777" w:rsidR="00D66DC6" w:rsidRDefault="00D66DC6" w:rsidP="0089509B">
            <w:pPr>
              <w:pStyle w:val="spacer"/>
            </w:pPr>
          </w:p>
        </w:tc>
        <w:tc>
          <w:tcPr>
            <w:tcW w:w="5712" w:type="dxa"/>
            <w:gridSpan w:val="3"/>
          </w:tcPr>
          <w:p w14:paraId="656DEBDE" w14:textId="77777777" w:rsidR="00D66DC6" w:rsidRDefault="00D66DC6" w:rsidP="0089509B">
            <w:pPr>
              <w:pStyle w:val="spacer"/>
            </w:pPr>
          </w:p>
        </w:tc>
      </w:tr>
      <w:tr w:rsidR="00D66DC6" w14:paraId="75FF2311" w14:textId="77777777" w:rsidTr="00680CC9">
        <w:tc>
          <w:tcPr>
            <w:tcW w:w="3314" w:type="dxa"/>
            <w:gridSpan w:val="2"/>
          </w:tcPr>
          <w:p w14:paraId="747C9AEC" w14:textId="77777777" w:rsidR="00D66DC6" w:rsidRDefault="00D66DC6" w:rsidP="0089509B">
            <w:pPr>
              <w:pStyle w:val="unittext"/>
            </w:pPr>
            <w:r>
              <w:rPr>
                <w:b/>
                <w:i/>
              </w:rPr>
              <w:t>E</w:t>
            </w:r>
            <w:r w:rsidRPr="00EE212F">
              <w:rPr>
                <w:b/>
                <w:i/>
              </w:rPr>
              <w:t>ffectiveness</w:t>
            </w:r>
            <w:r>
              <w:rPr>
                <w:b/>
                <w:i/>
              </w:rPr>
              <w:t xml:space="preserve"> </w:t>
            </w:r>
            <w:r>
              <w:rPr>
                <w:b/>
              </w:rPr>
              <w:t>of the texts</w:t>
            </w:r>
            <w:r>
              <w:t xml:space="preserve"> may include:</w:t>
            </w:r>
          </w:p>
        </w:tc>
        <w:tc>
          <w:tcPr>
            <w:tcW w:w="5712" w:type="dxa"/>
            <w:gridSpan w:val="3"/>
          </w:tcPr>
          <w:p w14:paraId="6B503A0E" w14:textId="77777777" w:rsidR="00D66DC6" w:rsidRDefault="00D66DC6" w:rsidP="0089509B">
            <w:pPr>
              <w:pStyle w:val="bullet"/>
              <w:numPr>
                <w:ilvl w:val="0"/>
                <w:numId w:val="13"/>
              </w:numPr>
              <w:ind w:left="284" w:hanging="284"/>
            </w:pPr>
            <w:r>
              <w:t>C</w:t>
            </w:r>
            <w:r w:rsidRPr="005B5B02">
              <w:t>onsideration of:</w:t>
            </w:r>
            <w:r>
              <w:t xml:space="preserve"> </w:t>
            </w:r>
          </w:p>
          <w:p w14:paraId="7FD021B2" w14:textId="166D0E71" w:rsidR="00D66DC6" w:rsidRDefault="00D66DC6" w:rsidP="0089509B">
            <w:pPr>
              <w:pStyle w:val="endash"/>
              <w:keepNext/>
              <w:ind w:left="568" w:hanging="284"/>
            </w:pPr>
            <w:r w:rsidRPr="004D6668">
              <w:t>whether they</w:t>
            </w:r>
            <w:r>
              <w:t xml:space="preserve"> meet</w:t>
            </w:r>
            <w:r w:rsidR="00FA7CF7">
              <w:t xml:space="preserve"> </w:t>
            </w:r>
            <w:r>
              <w:t>purpose (instruction / information)</w:t>
            </w:r>
          </w:p>
          <w:p w14:paraId="6EA9982E" w14:textId="6DCCAEDB" w:rsidR="00D66DC6" w:rsidRDefault="00D66DC6" w:rsidP="0089509B">
            <w:pPr>
              <w:pStyle w:val="endash"/>
              <w:keepNext/>
              <w:ind w:left="568" w:hanging="284"/>
            </w:pPr>
            <w:r w:rsidRPr="004D6668">
              <w:t>whether they</w:t>
            </w:r>
            <w:r>
              <w:t xml:space="preserve"> meet</w:t>
            </w:r>
            <w:r w:rsidR="00FA7CF7">
              <w:t xml:space="preserve"> </w:t>
            </w:r>
            <w:r>
              <w:t>the needs of the audience</w:t>
            </w:r>
          </w:p>
          <w:p w14:paraId="7B4019EA" w14:textId="77777777" w:rsidR="00D66DC6" w:rsidRDefault="00D66DC6" w:rsidP="0089509B">
            <w:pPr>
              <w:pStyle w:val="endash"/>
              <w:keepNext/>
              <w:ind w:left="568" w:hanging="284"/>
            </w:pPr>
            <w:r w:rsidRPr="005B5B02">
              <w:t>whether they</w:t>
            </w:r>
            <w:r>
              <w:t xml:space="preserve"> reflect or support own knowledge and experience</w:t>
            </w:r>
          </w:p>
          <w:p w14:paraId="652F13ED" w14:textId="77777777" w:rsidR="00D66DC6" w:rsidRDefault="00D66DC6" w:rsidP="0089509B">
            <w:pPr>
              <w:pStyle w:val="endash"/>
              <w:keepNext/>
              <w:ind w:left="568" w:hanging="284"/>
            </w:pPr>
            <w:r>
              <w:t>source of text</w:t>
            </w:r>
          </w:p>
          <w:p w14:paraId="5A1C56EB" w14:textId="77777777" w:rsidR="00D66DC6" w:rsidRDefault="00D66DC6" w:rsidP="0089509B">
            <w:pPr>
              <w:pStyle w:val="endash"/>
              <w:keepNext/>
              <w:ind w:left="568" w:hanging="284"/>
            </w:pPr>
            <w:r>
              <w:t>whether the text conveys the author’s real or imaginary experience/ intentions</w:t>
            </w:r>
          </w:p>
          <w:p w14:paraId="0C3F5DD3" w14:textId="77777777" w:rsidR="00D66DC6" w:rsidRDefault="00D66DC6" w:rsidP="0089509B">
            <w:pPr>
              <w:pStyle w:val="endash"/>
              <w:keepNext/>
              <w:ind w:left="568" w:hanging="284"/>
            </w:pPr>
            <w:r>
              <w:t>whether the material is presented in a way that makes it accessible to the reader</w:t>
            </w:r>
          </w:p>
        </w:tc>
      </w:tr>
      <w:tr w:rsidR="00D66DC6" w14:paraId="5DEF0F31" w14:textId="77777777" w:rsidTr="00680CC9">
        <w:tc>
          <w:tcPr>
            <w:tcW w:w="9026" w:type="dxa"/>
            <w:gridSpan w:val="5"/>
          </w:tcPr>
          <w:p w14:paraId="57F144F3" w14:textId="77777777" w:rsidR="00D66DC6" w:rsidRDefault="00D66DC6" w:rsidP="0089509B">
            <w:pPr>
              <w:pStyle w:val="spacer"/>
            </w:pPr>
          </w:p>
        </w:tc>
      </w:tr>
      <w:tr w:rsidR="00D66DC6" w14:paraId="3E3A02A3" w14:textId="77777777" w:rsidTr="00680CC9">
        <w:tc>
          <w:tcPr>
            <w:tcW w:w="9026" w:type="dxa"/>
            <w:gridSpan w:val="5"/>
          </w:tcPr>
          <w:p w14:paraId="3726C0BD" w14:textId="77777777" w:rsidR="00D66DC6" w:rsidRDefault="00D66DC6" w:rsidP="0089509B">
            <w:pPr>
              <w:pStyle w:val="Heading21"/>
            </w:pPr>
            <w:r>
              <w:t>Evidence Guide</w:t>
            </w:r>
          </w:p>
          <w:p w14:paraId="64BCE8C0" w14:textId="77777777" w:rsidR="00D66DC6" w:rsidRDefault="00D66DC6"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78F7D62E" w14:textId="77777777" w:rsidTr="00680CC9">
        <w:tc>
          <w:tcPr>
            <w:tcW w:w="3314" w:type="dxa"/>
            <w:gridSpan w:val="2"/>
          </w:tcPr>
          <w:p w14:paraId="52840ED7" w14:textId="77777777" w:rsidR="00D66DC6" w:rsidRPr="005979AA" w:rsidRDefault="00D66DC6" w:rsidP="0089509B">
            <w:pPr>
              <w:pStyle w:val="EG"/>
            </w:pPr>
            <w:r w:rsidRPr="005979AA">
              <w:t>Critical aspects for assessment and evidence required to demonstrate competency in this unit</w:t>
            </w:r>
          </w:p>
        </w:tc>
        <w:tc>
          <w:tcPr>
            <w:tcW w:w="5712" w:type="dxa"/>
            <w:gridSpan w:val="3"/>
          </w:tcPr>
          <w:p w14:paraId="2F3A2FF7" w14:textId="77777777" w:rsidR="00D66DC6" w:rsidRDefault="00D66DC6" w:rsidP="0089509B">
            <w:pPr>
              <w:pStyle w:val="unittext"/>
            </w:pPr>
            <w:r w:rsidRPr="003B087B">
              <w:t>Assessment</w:t>
            </w:r>
            <w:r>
              <w:t xml:space="preserve"> must confirm the ability to:</w:t>
            </w:r>
          </w:p>
          <w:p w14:paraId="664ED2BF" w14:textId="6B0E2073" w:rsidR="00D66DC6" w:rsidRDefault="00D66DC6" w:rsidP="0089509B">
            <w:pPr>
              <w:pStyle w:val="bullet"/>
              <w:numPr>
                <w:ilvl w:val="0"/>
                <w:numId w:val="13"/>
              </w:numPr>
              <w:ind w:left="284" w:hanging="284"/>
            </w:pPr>
            <w:r>
              <w:t>locate, read and interpret</w:t>
            </w:r>
            <w:r w:rsidR="00FA7CF7">
              <w:t xml:space="preserve"> </w:t>
            </w:r>
            <w:r>
              <w:t>information in a minimum of 3 different text types of limited complexity related to learning at least one of which must be web based</w:t>
            </w:r>
          </w:p>
        </w:tc>
      </w:tr>
      <w:tr w:rsidR="00D66DC6" w14:paraId="015B4DD4" w14:textId="77777777" w:rsidTr="00680CC9">
        <w:tc>
          <w:tcPr>
            <w:tcW w:w="9026" w:type="dxa"/>
            <w:gridSpan w:val="5"/>
          </w:tcPr>
          <w:p w14:paraId="56E09906" w14:textId="77777777" w:rsidR="00D66DC6" w:rsidRDefault="00D66DC6" w:rsidP="0089509B">
            <w:pPr>
              <w:pStyle w:val="spacer"/>
            </w:pPr>
          </w:p>
        </w:tc>
      </w:tr>
      <w:tr w:rsidR="00D66DC6" w14:paraId="02B17D3F" w14:textId="77777777" w:rsidTr="00680CC9">
        <w:tc>
          <w:tcPr>
            <w:tcW w:w="3314" w:type="dxa"/>
            <w:gridSpan w:val="2"/>
          </w:tcPr>
          <w:p w14:paraId="26C57EE8" w14:textId="77777777" w:rsidR="00D66DC6" w:rsidRPr="005979AA" w:rsidRDefault="00D66DC6" w:rsidP="0089509B">
            <w:pPr>
              <w:pStyle w:val="EG"/>
            </w:pPr>
            <w:r w:rsidRPr="005979AA">
              <w:t>Context of and specific resources for assessment</w:t>
            </w:r>
          </w:p>
        </w:tc>
        <w:tc>
          <w:tcPr>
            <w:tcW w:w="5712" w:type="dxa"/>
            <w:gridSpan w:val="3"/>
          </w:tcPr>
          <w:p w14:paraId="01A2494D" w14:textId="77777777" w:rsidR="00D66DC6" w:rsidRDefault="00D66DC6" w:rsidP="0089509B">
            <w:pPr>
              <w:pStyle w:val="unittext"/>
            </w:pPr>
            <w:r>
              <w:t>Assessment must ensure access to:</w:t>
            </w:r>
          </w:p>
          <w:p w14:paraId="49E2C4BC" w14:textId="77777777" w:rsidR="00D66DC6" w:rsidRPr="005F7E52" w:rsidRDefault="00D66DC6" w:rsidP="0089509B">
            <w:pPr>
              <w:pStyle w:val="bullet"/>
              <w:numPr>
                <w:ilvl w:val="0"/>
                <w:numId w:val="13"/>
              </w:numPr>
              <w:ind w:left="284" w:hanging="284"/>
            </w:pPr>
            <w:r w:rsidRPr="005F7E52">
              <w:t>communication technology and software</w:t>
            </w:r>
          </w:p>
          <w:p w14:paraId="1BA23382" w14:textId="77777777" w:rsidR="00D66DC6" w:rsidRDefault="00D66DC6" w:rsidP="0089509B">
            <w:pPr>
              <w:pStyle w:val="bullet"/>
              <w:numPr>
                <w:ilvl w:val="0"/>
                <w:numId w:val="13"/>
              </w:numPr>
              <w:ind w:left="284" w:hanging="284"/>
            </w:pPr>
            <w:r>
              <w:t>web based</w:t>
            </w:r>
            <w:r w:rsidRPr="005F7E52">
              <w:t xml:space="preserve"> and paper based text</w:t>
            </w:r>
            <w:r>
              <w:t xml:space="preserve"> types</w:t>
            </w:r>
            <w:r w:rsidRPr="005F7E52">
              <w:t xml:space="preserve"> of limited complexity </w:t>
            </w:r>
            <w:r>
              <w:t>related to learning purposes</w:t>
            </w:r>
          </w:p>
          <w:p w14:paraId="389EC956" w14:textId="4903D36B" w:rsidR="00D66DC6" w:rsidRDefault="00D66DC6" w:rsidP="0089509B">
            <w:pPr>
              <w:pStyle w:val="unittext"/>
            </w:pPr>
            <w:r>
              <w:t>At this level the learner works independently and continues to build and use their own familiar support resources, for example using</w:t>
            </w:r>
            <w:r w:rsidR="00FA7CF7">
              <w:t xml:space="preserve"> </w:t>
            </w:r>
            <w:r>
              <w:t>an online dictionary or thesaurus</w:t>
            </w:r>
          </w:p>
          <w:p w14:paraId="3E9EAA2E" w14:textId="77777777" w:rsidR="00D66DC6" w:rsidRDefault="00D66DC6" w:rsidP="0089509B">
            <w:pPr>
              <w:pStyle w:val="unittext"/>
            </w:pPr>
            <w:r>
              <w:t>In order to support achievement of meaningful outcomes at the qualification level an integrated approach to assessment is recommended, refer to Section B 6.1 Assessment Strategy.</w:t>
            </w:r>
          </w:p>
          <w:p w14:paraId="67F37A8E" w14:textId="77777777" w:rsidR="00D66DC6" w:rsidRDefault="00D66DC6" w:rsidP="0089509B">
            <w:pPr>
              <w:pStyle w:val="unittext"/>
            </w:pPr>
            <w:r>
              <w:t xml:space="preserve">Where this unit is being co-assessed with units related </w:t>
            </w:r>
            <w:r>
              <w:lastRenderedPageBreak/>
              <w:t>to another domain, such as personal, the same texts may be relevant to both domains.</w:t>
            </w:r>
          </w:p>
        </w:tc>
      </w:tr>
      <w:tr w:rsidR="00D66DC6" w14:paraId="22BAD623" w14:textId="77777777" w:rsidTr="00680CC9">
        <w:tc>
          <w:tcPr>
            <w:tcW w:w="9026" w:type="dxa"/>
            <w:gridSpan w:val="5"/>
          </w:tcPr>
          <w:p w14:paraId="6E1E7D53" w14:textId="77777777" w:rsidR="00D66DC6" w:rsidRDefault="00D66DC6" w:rsidP="0089509B">
            <w:pPr>
              <w:pStyle w:val="spacer"/>
            </w:pPr>
          </w:p>
        </w:tc>
      </w:tr>
      <w:tr w:rsidR="00D66DC6" w14:paraId="26BA39B1" w14:textId="77777777" w:rsidTr="00680CC9">
        <w:tc>
          <w:tcPr>
            <w:tcW w:w="3314" w:type="dxa"/>
            <w:gridSpan w:val="2"/>
          </w:tcPr>
          <w:p w14:paraId="74B5C65E" w14:textId="77777777" w:rsidR="00D66DC6" w:rsidRPr="00622D2D" w:rsidRDefault="00D66DC6" w:rsidP="0089509B">
            <w:pPr>
              <w:pStyle w:val="EG"/>
            </w:pPr>
            <w:r w:rsidRPr="005979AA">
              <w:t>Method(s) of assessment</w:t>
            </w:r>
          </w:p>
        </w:tc>
        <w:tc>
          <w:tcPr>
            <w:tcW w:w="5712" w:type="dxa"/>
            <w:gridSpan w:val="3"/>
          </w:tcPr>
          <w:p w14:paraId="7C87F330" w14:textId="77777777" w:rsidR="00D66DC6" w:rsidRDefault="00D66DC6" w:rsidP="0089509B">
            <w:pPr>
              <w:pStyle w:val="unittext"/>
            </w:pPr>
            <w:r>
              <w:t>The following suggested assessment methods are suitable for this unit:</w:t>
            </w:r>
          </w:p>
          <w:p w14:paraId="06898023" w14:textId="50590F8A" w:rsidR="00D66DC6" w:rsidRDefault="00D66DC6" w:rsidP="0089509B">
            <w:pPr>
              <w:pStyle w:val="bullet"/>
              <w:numPr>
                <w:ilvl w:val="0"/>
                <w:numId w:val="13"/>
              </w:numPr>
              <w:ind w:left="284" w:hanging="284"/>
            </w:pPr>
            <w:r>
              <w:t>direct observation of the learner interpreting information in and making meaning of paper</w:t>
            </w:r>
            <w:r w:rsidR="00FA7CF7">
              <w:t xml:space="preserve"> </w:t>
            </w:r>
            <w:r>
              <w:t>and web based text types of limited complexity</w:t>
            </w:r>
          </w:p>
          <w:p w14:paraId="64057064" w14:textId="7AA8AEC0" w:rsidR="00D66DC6" w:rsidRDefault="00D66DC6" w:rsidP="0089509B">
            <w:pPr>
              <w:pStyle w:val="bullet"/>
              <w:numPr>
                <w:ilvl w:val="0"/>
                <w:numId w:val="13"/>
              </w:numPr>
              <w:ind w:left="284" w:hanging="284"/>
            </w:pPr>
            <w:r>
              <w:t>oral or written questioning to assess knowledge of the purpose and features of different</w:t>
            </w:r>
            <w:r w:rsidR="00FA7CF7">
              <w:t xml:space="preserve"> </w:t>
            </w:r>
            <w:r>
              <w:t>text types related to learning</w:t>
            </w:r>
          </w:p>
          <w:p w14:paraId="3FB59694" w14:textId="77777777" w:rsidR="00D66DC6" w:rsidRDefault="00D66DC6" w:rsidP="0089509B">
            <w:pPr>
              <w:pStyle w:val="bullet"/>
              <w:numPr>
                <w:ilvl w:val="0"/>
                <w:numId w:val="13"/>
              </w:numPr>
              <w:ind w:left="284" w:hanging="284"/>
            </w:pPr>
            <w:r>
              <w:t>oral information from the learner describing the meaning and effectiveness of the selected texts</w:t>
            </w:r>
          </w:p>
          <w:p w14:paraId="345E74F9" w14:textId="77777777" w:rsidR="00D66DC6" w:rsidRDefault="00D66DC6" w:rsidP="0089509B">
            <w:pPr>
              <w:pStyle w:val="bullet"/>
              <w:numPr>
                <w:ilvl w:val="0"/>
                <w:numId w:val="13"/>
              </w:numPr>
              <w:ind w:left="284" w:hanging="284"/>
            </w:pPr>
            <w:r>
              <w:t>portfolios containing samples of responses to selected texts</w:t>
            </w:r>
          </w:p>
        </w:tc>
      </w:tr>
    </w:tbl>
    <w:p w14:paraId="51440ED8" w14:textId="77777777" w:rsidR="00D66DC6" w:rsidRDefault="00D66DC6" w:rsidP="0089509B">
      <w:pPr>
        <w:keepNext/>
      </w:pPr>
    </w:p>
    <w:p w14:paraId="3AFA629D" w14:textId="77777777" w:rsidR="00D66DC6" w:rsidRDefault="00D66DC6" w:rsidP="0089509B">
      <w:pPr>
        <w:keepNext/>
        <w:tabs>
          <w:tab w:val="left" w:pos="2025"/>
        </w:tabs>
        <w:sectPr w:rsidR="00D66DC6" w:rsidSect="00680CC9">
          <w:headerReference w:type="even" r:id="rId235"/>
          <w:headerReference w:type="default" r:id="rId236"/>
          <w:footerReference w:type="even" r:id="rId237"/>
          <w:headerReference w:type="first" r:id="rId238"/>
          <w:footerReference w:type="first" r:id="rId23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23"/>
        <w:gridCol w:w="647"/>
        <w:gridCol w:w="181"/>
        <w:gridCol w:w="14"/>
        <w:gridCol w:w="5361"/>
      </w:tblGrid>
      <w:tr w:rsidR="00D66DC6" w:rsidRPr="00272C68" w14:paraId="47246218" w14:textId="77777777" w:rsidTr="00680CC9">
        <w:tc>
          <w:tcPr>
            <w:tcW w:w="2823" w:type="dxa"/>
          </w:tcPr>
          <w:p w14:paraId="32A5FB53" w14:textId="77777777" w:rsidR="00D66DC6" w:rsidRPr="00272C68" w:rsidRDefault="00D66DC6" w:rsidP="0089509B">
            <w:pPr>
              <w:pStyle w:val="CodeTOC"/>
            </w:pPr>
            <w:r w:rsidRPr="00272C68">
              <w:lastRenderedPageBreak/>
              <w:t>Unit Code</w:t>
            </w:r>
          </w:p>
        </w:tc>
        <w:tc>
          <w:tcPr>
            <w:tcW w:w="6203" w:type="dxa"/>
            <w:gridSpan w:val="4"/>
          </w:tcPr>
          <w:p w14:paraId="24A77446" w14:textId="6727E515" w:rsidR="00D66DC6" w:rsidRPr="00272C68" w:rsidRDefault="00DD5EE2" w:rsidP="0089509B">
            <w:pPr>
              <w:pStyle w:val="code"/>
            </w:pPr>
            <w:bookmarkStart w:id="194" w:name="_Toc514234356"/>
            <w:r>
              <w:t>VU22388</w:t>
            </w:r>
            <w:bookmarkEnd w:id="194"/>
          </w:p>
        </w:tc>
      </w:tr>
      <w:tr w:rsidR="00D66DC6" w:rsidRPr="00272C68" w14:paraId="3BE747D2" w14:textId="77777777" w:rsidTr="00680CC9">
        <w:tc>
          <w:tcPr>
            <w:tcW w:w="2823" w:type="dxa"/>
          </w:tcPr>
          <w:p w14:paraId="59D40331" w14:textId="77777777" w:rsidR="00D66DC6" w:rsidRPr="00272C68" w:rsidRDefault="00D66DC6" w:rsidP="0089509B">
            <w:pPr>
              <w:pStyle w:val="CodeTOC"/>
            </w:pPr>
            <w:r w:rsidRPr="00272C68">
              <w:t>Unit Title</w:t>
            </w:r>
          </w:p>
        </w:tc>
        <w:tc>
          <w:tcPr>
            <w:tcW w:w="6203" w:type="dxa"/>
            <w:gridSpan w:val="4"/>
          </w:tcPr>
          <w:p w14:paraId="358B4BCA" w14:textId="3956A529" w:rsidR="00D66DC6" w:rsidRPr="00272C68" w:rsidRDefault="00D66DC6" w:rsidP="0089509B">
            <w:pPr>
              <w:pStyle w:val="code"/>
            </w:pPr>
            <w:bookmarkStart w:id="195" w:name="_Toc507058624"/>
            <w:bookmarkStart w:id="196" w:name="_Toc514234357"/>
            <w:r w:rsidRPr="00272C68">
              <w:t>Engage with texts of limited complexity for employment purposes</w:t>
            </w:r>
            <w:bookmarkEnd w:id="195"/>
            <w:bookmarkEnd w:id="196"/>
          </w:p>
        </w:tc>
      </w:tr>
      <w:tr w:rsidR="00D66DC6" w:rsidRPr="00272C68" w14:paraId="1CE59EE8" w14:textId="77777777" w:rsidTr="00680CC9">
        <w:tc>
          <w:tcPr>
            <w:tcW w:w="2823" w:type="dxa"/>
          </w:tcPr>
          <w:p w14:paraId="32BB090C" w14:textId="77777777" w:rsidR="00D66DC6" w:rsidRPr="00272C68" w:rsidRDefault="00D66DC6" w:rsidP="0089509B">
            <w:pPr>
              <w:pStyle w:val="Heading21"/>
            </w:pPr>
            <w:r w:rsidRPr="00272C68">
              <w:t>Unit Descriptor</w:t>
            </w:r>
          </w:p>
        </w:tc>
        <w:tc>
          <w:tcPr>
            <w:tcW w:w="6203" w:type="dxa"/>
            <w:gridSpan w:val="4"/>
          </w:tcPr>
          <w:p w14:paraId="4C56EF52" w14:textId="77777777" w:rsidR="00D66DC6" w:rsidRDefault="00D66DC6" w:rsidP="0089509B">
            <w:pPr>
              <w:pStyle w:val="unittext"/>
            </w:pPr>
            <w:r>
              <w:t>This unit describes the skills and knowledge to engage with a range of familiar and less familiar paper and web based text types of limited complexity for employment purposes. Learners at this level work independently and continue to build and use their own familiar support resources.</w:t>
            </w:r>
          </w:p>
          <w:p w14:paraId="3E27EE16" w14:textId="77777777" w:rsidR="00D66DC6" w:rsidRPr="00272C68" w:rsidRDefault="00D66DC6" w:rsidP="0089509B">
            <w:pPr>
              <w:pStyle w:val="unittext"/>
            </w:pPr>
            <w:r>
              <w:t>The required outcomes described in this unit contribute to the achievement of Australian Core Skills Framework indicators for Reading at Level 3: 3.03, 3.04</w:t>
            </w:r>
          </w:p>
        </w:tc>
      </w:tr>
      <w:tr w:rsidR="00D66DC6" w:rsidRPr="00272C68" w14:paraId="3C2F8713" w14:textId="77777777" w:rsidTr="00680CC9">
        <w:tc>
          <w:tcPr>
            <w:tcW w:w="2823" w:type="dxa"/>
          </w:tcPr>
          <w:p w14:paraId="300DE6C0" w14:textId="77777777" w:rsidR="00D66DC6" w:rsidRPr="00272C68" w:rsidRDefault="00D66DC6" w:rsidP="0089509B">
            <w:pPr>
              <w:pStyle w:val="Heading21"/>
            </w:pPr>
            <w:r w:rsidRPr="00272C68">
              <w:t>Employability Skills</w:t>
            </w:r>
          </w:p>
        </w:tc>
        <w:tc>
          <w:tcPr>
            <w:tcW w:w="6203" w:type="dxa"/>
            <w:gridSpan w:val="4"/>
          </w:tcPr>
          <w:p w14:paraId="205A1DA2" w14:textId="77777777" w:rsidR="00D66DC6" w:rsidRPr="00272C68" w:rsidRDefault="00D66DC6" w:rsidP="0089509B">
            <w:pPr>
              <w:pStyle w:val="unittext"/>
            </w:pPr>
            <w:r w:rsidRPr="00272C68">
              <w:t>This unit contains employability skills.</w:t>
            </w:r>
          </w:p>
        </w:tc>
      </w:tr>
      <w:tr w:rsidR="00D66DC6" w:rsidRPr="00272C68" w14:paraId="20DF62BA" w14:textId="77777777" w:rsidTr="00680CC9">
        <w:tc>
          <w:tcPr>
            <w:tcW w:w="2823" w:type="dxa"/>
          </w:tcPr>
          <w:p w14:paraId="065DB8BA" w14:textId="77777777" w:rsidR="00D66DC6" w:rsidRPr="00272C68" w:rsidRDefault="00D66DC6" w:rsidP="0089509B">
            <w:pPr>
              <w:pStyle w:val="Heading21"/>
            </w:pPr>
            <w:r w:rsidRPr="00272C68">
              <w:t>Application of the Unit</w:t>
            </w:r>
          </w:p>
        </w:tc>
        <w:tc>
          <w:tcPr>
            <w:tcW w:w="6203" w:type="dxa"/>
            <w:gridSpan w:val="4"/>
          </w:tcPr>
          <w:p w14:paraId="54845C5C" w14:textId="77777777" w:rsidR="00D66DC6" w:rsidRPr="00272C68" w:rsidRDefault="00D66DC6" w:rsidP="0089509B">
            <w:pPr>
              <w:pStyle w:val="unittext"/>
            </w:pPr>
            <w:r w:rsidRPr="00272C68">
              <w:t xml:space="preserve">This unit applies to learners who are seeking develop a range of reading skills both in a paper based and </w:t>
            </w:r>
            <w:r>
              <w:t>web based</w:t>
            </w:r>
            <w:r w:rsidRPr="00272C68">
              <w:t xml:space="preserve"> context to improve their employment participation options. These skills will provide the foundation for future activities associated with engaging with more complex texts. This unit is suitable for those in employment and those who aspire to employment.</w:t>
            </w:r>
          </w:p>
          <w:p w14:paraId="74D81660" w14:textId="787AC419" w:rsidR="00D66DC6" w:rsidRPr="00272C68" w:rsidRDefault="00D66DC6" w:rsidP="0089509B">
            <w:pPr>
              <w:pStyle w:val="unittext"/>
            </w:pPr>
            <w:r>
              <w:t xml:space="preserve">Where application is as part of the Certificate 1 in General Education for Adults, it is recommended that application is integrated with the delivery and assessment of the Core Skills writing unit </w:t>
            </w:r>
            <w:r w:rsidR="00A500C8">
              <w:rPr>
                <w:i/>
              </w:rPr>
              <w:t>VU22393</w:t>
            </w:r>
            <w:r>
              <w:rPr>
                <w:i/>
              </w:rPr>
              <w:t xml:space="preserve"> Create texts of limited complexity to participate in the workplace</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rsidRPr="00272C68" w14:paraId="26761BD5" w14:textId="77777777" w:rsidTr="00680CC9">
        <w:tc>
          <w:tcPr>
            <w:tcW w:w="2823" w:type="dxa"/>
          </w:tcPr>
          <w:p w14:paraId="34DB4B2B" w14:textId="77777777" w:rsidR="00D66DC6" w:rsidRPr="00272C68" w:rsidRDefault="00D66DC6" w:rsidP="0089509B">
            <w:pPr>
              <w:pStyle w:val="Heading21"/>
            </w:pPr>
            <w:r w:rsidRPr="00272C68">
              <w:t>Element</w:t>
            </w:r>
          </w:p>
          <w:p w14:paraId="5BDF830A" w14:textId="77777777" w:rsidR="00D66DC6" w:rsidRPr="00272C68" w:rsidRDefault="00D66DC6" w:rsidP="0089509B">
            <w:pPr>
              <w:pStyle w:val="text"/>
            </w:pPr>
            <w:r w:rsidRPr="00272C68">
              <w:t>Elements describe the essential outcomes of a unit of competency. Elements describe actions or outcomes that are demonstrable and assessable.</w:t>
            </w:r>
          </w:p>
        </w:tc>
        <w:tc>
          <w:tcPr>
            <w:tcW w:w="6203" w:type="dxa"/>
            <w:gridSpan w:val="4"/>
          </w:tcPr>
          <w:p w14:paraId="28B30F58" w14:textId="77777777" w:rsidR="00D66DC6" w:rsidRPr="00272C68" w:rsidRDefault="00D66DC6" w:rsidP="0089509B">
            <w:pPr>
              <w:pStyle w:val="Heading21"/>
            </w:pPr>
            <w:r w:rsidRPr="00272C68">
              <w:t>Performance Criteria</w:t>
            </w:r>
          </w:p>
          <w:p w14:paraId="78606E58" w14:textId="77777777" w:rsidR="00D66DC6" w:rsidRPr="00272C68" w:rsidRDefault="00D66DC6" w:rsidP="0089509B">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272C68" w14:paraId="11B5885F" w14:textId="77777777" w:rsidTr="00680CC9">
        <w:tc>
          <w:tcPr>
            <w:tcW w:w="2823" w:type="dxa"/>
          </w:tcPr>
          <w:p w14:paraId="1C168995" w14:textId="77777777" w:rsidR="00D66DC6" w:rsidRPr="00272C68" w:rsidRDefault="00D66DC6" w:rsidP="0089509B">
            <w:pPr>
              <w:pStyle w:val="spacer"/>
            </w:pPr>
          </w:p>
        </w:tc>
        <w:tc>
          <w:tcPr>
            <w:tcW w:w="6203" w:type="dxa"/>
            <w:gridSpan w:val="4"/>
          </w:tcPr>
          <w:p w14:paraId="27A8CC62" w14:textId="77777777" w:rsidR="00D66DC6" w:rsidRPr="00272C68" w:rsidRDefault="00D66DC6" w:rsidP="0089509B">
            <w:pPr>
              <w:pStyle w:val="spacer"/>
            </w:pPr>
          </w:p>
        </w:tc>
      </w:tr>
      <w:tr w:rsidR="00D66DC6" w:rsidRPr="00272C68" w14:paraId="1E0D4BA8" w14:textId="77777777" w:rsidTr="00680CC9">
        <w:tc>
          <w:tcPr>
            <w:tcW w:w="2823" w:type="dxa"/>
            <w:vMerge w:val="restart"/>
          </w:tcPr>
          <w:p w14:paraId="7C3D63E6" w14:textId="77777777" w:rsidR="00D66DC6" w:rsidRPr="00272C68" w:rsidRDefault="00D66DC6" w:rsidP="0089509B">
            <w:pPr>
              <w:pStyle w:val="element"/>
              <w:keepNext/>
            </w:pPr>
            <w:r w:rsidRPr="00272C68">
              <w:t>1</w:t>
            </w:r>
            <w:r w:rsidRPr="00272C68">
              <w:tab/>
            </w:r>
            <w:r w:rsidRPr="00260C03">
              <w:t>Locate</w:t>
            </w:r>
            <w:r>
              <w:t xml:space="preserve"> </w:t>
            </w:r>
            <w:r w:rsidRPr="00DB1630">
              <w:t>familiar and less familiar</w:t>
            </w:r>
            <w:r w:rsidRPr="00260C03">
              <w:t xml:space="preserve"> information in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employment purposes</w:t>
            </w:r>
            <w:r w:rsidRPr="00272C68" w:rsidDel="00A928C7">
              <w:t xml:space="preserve"> </w:t>
            </w:r>
          </w:p>
        </w:tc>
        <w:tc>
          <w:tcPr>
            <w:tcW w:w="828" w:type="dxa"/>
            <w:gridSpan w:val="2"/>
          </w:tcPr>
          <w:p w14:paraId="5A2E6205" w14:textId="77777777" w:rsidR="00D66DC6" w:rsidRPr="00272C68" w:rsidRDefault="00D66DC6" w:rsidP="0089509B">
            <w:pPr>
              <w:pStyle w:val="unittext"/>
            </w:pPr>
            <w:r w:rsidRPr="00272C68">
              <w:t>1.1</w:t>
            </w:r>
          </w:p>
        </w:tc>
        <w:tc>
          <w:tcPr>
            <w:tcW w:w="5375" w:type="dxa"/>
            <w:gridSpan w:val="2"/>
          </w:tcPr>
          <w:p w14:paraId="40733036" w14:textId="77777777" w:rsidR="00D66DC6" w:rsidRPr="00272C68" w:rsidRDefault="00D66DC6" w:rsidP="0089509B">
            <w:pPr>
              <w:pStyle w:val="unittext"/>
            </w:pPr>
            <w:r>
              <w:t>Locate and i</w:t>
            </w:r>
            <w:r w:rsidRPr="00272C68">
              <w:t>dentify</w:t>
            </w:r>
            <w:r w:rsidRPr="00272C68">
              <w:rPr>
                <w:b/>
                <w:i/>
              </w:rPr>
              <w:t xml:space="preserve"> </w:t>
            </w:r>
            <w:r w:rsidRPr="00272C68">
              <w:t xml:space="preserve">a range of </w:t>
            </w:r>
            <w:r w:rsidRPr="00272C68">
              <w:rPr>
                <w:b/>
                <w:i/>
              </w:rPr>
              <w:t>text</w:t>
            </w:r>
            <w:r>
              <w:rPr>
                <w:b/>
                <w:i/>
              </w:rPr>
              <w:t xml:space="preserve"> types</w:t>
            </w:r>
            <w:r w:rsidRPr="00272C68">
              <w:rPr>
                <w:b/>
                <w:i/>
              </w:rPr>
              <w:t xml:space="preserve"> of limited complexity for employment purposes</w:t>
            </w:r>
          </w:p>
        </w:tc>
      </w:tr>
      <w:tr w:rsidR="00D66DC6" w:rsidRPr="00272C68" w14:paraId="63C7E1A7" w14:textId="77777777" w:rsidTr="00680CC9">
        <w:tc>
          <w:tcPr>
            <w:tcW w:w="2823" w:type="dxa"/>
            <w:vMerge/>
          </w:tcPr>
          <w:p w14:paraId="7F1C1CCE" w14:textId="77777777" w:rsidR="00D66DC6" w:rsidRPr="00272C68" w:rsidRDefault="00D66DC6" w:rsidP="0089509B">
            <w:pPr>
              <w:pStyle w:val="element"/>
              <w:keepNext/>
            </w:pPr>
          </w:p>
        </w:tc>
        <w:tc>
          <w:tcPr>
            <w:tcW w:w="828" w:type="dxa"/>
            <w:gridSpan w:val="2"/>
          </w:tcPr>
          <w:p w14:paraId="748A148D" w14:textId="77777777" w:rsidR="00D66DC6" w:rsidRPr="00272C68" w:rsidRDefault="00D66DC6" w:rsidP="0089509B">
            <w:pPr>
              <w:pStyle w:val="unittext"/>
            </w:pPr>
            <w:r w:rsidRPr="00272C68">
              <w:t>1.2</w:t>
            </w:r>
          </w:p>
        </w:tc>
        <w:tc>
          <w:tcPr>
            <w:tcW w:w="5375" w:type="dxa"/>
            <w:gridSpan w:val="2"/>
          </w:tcPr>
          <w:p w14:paraId="70436007" w14:textId="77777777" w:rsidR="00D66DC6" w:rsidRPr="00272C68" w:rsidRDefault="00D66DC6" w:rsidP="0089509B">
            <w:pPr>
              <w:pStyle w:val="unittext"/>
            </w:pPr>
            <w:r w:rsidRPr="00272C68">
              <w:t>Describe</w:t>
            </w:r>
            <w:r w:rsidRPr="00272C68">
              <w:rPr>
                <w:b/>
                <w:i/>
              </w:rPr>
              <w:t xml:space="preserve"> features</w:t>
            </w:r>
            <w:r w:rsidRPr="00272C68">
              <w:t xml:space="preserve"> of text</w:t>
            </w:r>
            <w:r>
              <w:t xml:space="preserve"> types</w:t>
            </w:r>
            <w:r w:rsidRPr="00272C68">
              <w:t xml:space="preserve"> </w:t>
            </w:r>
          </w:p>
        </w:tc>
      </w:tr>
      <w:tr w:rsidR="00D66DC6" w:rsidRPr="00272C68" w14:paraId="147D3D3A" w14:textId="77777777" w:rsidTr="00680CC9">
        <w:tc>
          <w:tcPr>
            <w:tcW w:w="2823" w:type="dxa"/>
            <w:vMerge/>
          </w:tcPr>
          <w:p w14:paraId="0628C047" w14:textId="77777777" w:rsidR="00D66DC6" w:rsidRPr="00272C68" w:rsidRDefault="00D66DC6" w:rsidP="0089509B">
            <w:pPr>
              <w:pStyle w:val="element"/>
              <w:keepNext/>
            </w:pPr>
          </w:p>
        </w:tc>
        <w:tc>
          <w:tcPr>
            <w:tcW w:w="828" w:type="dxa"/>
            <w:gridSpan w:val="2"/>
          </w:tcPr>
          <w:p w14:paraId="646519E4" w14:textId="77777777" w:rsidR="00D66DC6" w:rsidRPr="00272C68" w:rsidRDefault="00D66DC6" w:rsidP="0089509B">
            <w:pPr>
              <w:pStyle w:val="unittext"/>
            </w:pPr>
            <w:r w:rsidRPr="00D7782D">
              <w:t>1.3</w:t>
            </w:r>
          </w:p>
        </w:tc>
        <w:tc>
          <w:tcPr>
            <w:tcW w:w="5375" w:type="dxa"/>
            <w:gridSpan w:val="2"/>
          </w:tcPr>
          <w:p w14:paraId="159F1F37" w14:textId="77777777" w:rsidR="00D66DC6" w:rsidRPr="00272C68" w:rsidRDefault="00D66DC6" w:rsidP="0089509B">
            <w:pPr>
              <w:pStyle w:val="unittext"/>
            </w:pPr>
            <w:r>
              <w:t>Identify information relevant to own employment</w:t>
            </w:r>
            <w:r w:rsidRPr="00D7782D">
              <w:t xml:space="preserve"> purposes </w:t>
            </w:r>
          </w:p>
        </w:tc>
      </w:tr>
      <w:tr w:rsidR="00D66DC6" w:rsidRPr="00272C68" w14:paraId="0349A365" w14:textId="77777777" w:rsidTr="00680CC9">
        <w:tc>
          <w:tcPr>
            <w:tcW w:w="2823" w:type="dxa"/>
            <w:vMerge/>
          </w:tcPr>
          <w:p w14:paraId="23A28F0C" w14:textId="77777777" w:rsidR="00D66DC6" w:rsidRPr="00272C68" w:rsidRDefault="00D66DC6" w:rsidP="0089509B">
            <w:pPr>
              <w:pStyle w:val="element"/>
              <w:keepNext/>
            </w:pPr>
          </w:p>
        </w:tc>
        <w:tc>
          <w:tcPr>
            <w:tcW w:w="828" w:type="dxa"/>
            <w:gridSpan w:val="2"/>
          </w:tcPr>
          <w:p w14:paraId="2E5682F2" w14:textId="77777777" w:rsidR="00D66DC6" w:rsidRPr="00272C68" w:rsidRDefault="00D66DC6" w:rsidP="0089509B">
            <w:pPr>
              <w:pStyle w:val="unittext"/>
            </w:pPr>
            <w:r>
              <w:t>1.4</w:t>
            </w:r>
          </w:p>
        </w:tc>
        <w:tc>
          <w:tcPr>
            <w:tcW w:w="5375" w:type="dxa"/>
            <w:gridSpan w:val="2"/>
          </w:tcPr>
          <w:p w14:paraId="47EA519C" w14:textId="77777777" w:rsidR="00D66DC6" w:rsidRPr="00272C68" w:rsidRDefault="00D66DC6" w:rsidP="0089509B">
            <w:pPr>
              <w:pStyle w:val="unittext"/>
            </w:pPr>
            <w:r>
              <w:t xml:space="preserve">Select texts relevant to own purposes </w:t>
            </w:r>
          </w:p>
        </w:tc>
      </w:tr>
      <w:tr w:rsidR="00D66DC6" w:rsidRPr="00272C68" w14:paraId="710FB502" w14:textId="77777777" w:rsidTr="00680CC9">
        <w:tc>
          <w:tcPr>
            <w:tcW w:w="2823" w:type="dxa"/>
          </w:tcPr>
          <w:p w14:paraId="3B0E0560" w14:textId="77777777" w:rsidR="00D66DC6" w:rsidRPr="00272C68" w:rsidRDefault="00D66DC6" w:rsidP="0089509B">
            <w:pPr>
              <w:pStyle w:val="spacer"/>
            </w:pPr>
          </w:p>
        </w:tc>
        <w:tc>
          <w:tcPr>
            <w:tcW w:w="6203" w:type="dxa"/>
            <w:gridSpan w:val="4"/>
          </w:tcPr>
          <w:p w14:paraId="23F109BF" w14:textId="77777777" w:rsidR="00D66DC6" w:rsidRPr="00272C68" w:rsidRDefault="00D66DC6" w:rsidP="0089509B">
            <w:pPr>
              <w:pStyle w:val="spacer"/>
            </w:pPr>
          </w:p>
        </w:tc>
      </w:tr>
      <w:tr w:rsidR="00D66DC6" w:rsidRPr="00272C68" w14:paraId="56F6F88E" w14:textId="77777777" w:rsidTr="00680CC9">
        <w:tc>
          <w:tcPr>
            <w:tcW w:w="2823" w:type="dxa"/>
            <w:vMerge w:val="restart"/>
          </w:tcPr>
          <w:p w14:paraId="029FF8A7" w14:textId="77777777" w:rsidR="00D66DC6" w:rsidRPr="00272C68" w:rsidRDefault="00D66DC6" w:rsidP="0089509B">
            <w:pPr>
              <w:pStyle w:val="element"/>
              <w:keepNext/>
            </w:pPr>
            <w:r w:rsidRPr="00272C68">
              <w:t>2</w:t>
            </w:r>
            <w:r w:rsidRPr="00272C68">
              <w:tab/>
            </w:r>
            <w:hyperlink r:id="rId240" w:history="1">
              <w:r w:rsidRPr="00272C68">
                <w:t>Read</w:t>
              </w:r>
              <w:r>
                <w:t xml:space="preserve"> selected texts</w:t>
              </w:r>
              <w:r w:rsidRPr="00272C68">
                <w:t xml:space="preserve"> </w:t>
              </w:r>
            </w:hyperlink>
          </w:p>
        </w:tc>
        <w:tc>
          <w:tcPr>
            <w:tcW w:w="842" w:type="dxa"/>
            <w:gridSpan w:val="3"/>
          </w:tcPr>
          <w:p w14:paraId="4E12D9F0" w14:textId="77777777" w:rsidR="00D66DC6" w:rsidRPr="00272C68" w:rsidRDefault="00D66DC6" w:rsidP="0089509B">
            <w:pPr>
              <w:pStyle w:val="unittext"/>
            </w:pPr>
            <w:r w:rsidRPr="00272C68">
              <w:t>2.1</w:t>
            </w:r>
          </w:p>
        </w:tc>
        <w:tc>
          <w:tcPr>
            <w:tcW w:w="5361" w:type="dxa"/>
          </w:tcPr>
          <w:p w14:paraId="443F99AA" w14:textId="77777777" w:rsidR="00D66DC6" w:rsidRPr="00272C68" w:rsidRDefault="00D66DC6" w:rsidP="0089509B">
            <w:pPr>
              <w:pStyle w:val="unittext"/>
            </w:pPr>
            <w:r w:rsidRPr="00272C68">
              <w:t>Determine</w:t>
            </w:r>
            <w:r w:rsidRPr="00272C68">
              <w:rPr>
                <w:b/>
                <w:i/>
              </w:rPr>
              <w:t xml:space="preserve"> source</w:t>
            </w:r>
            <w:r w:rsidRPr="00272C68">
              <w:t xml:space="preserve"> of</w:t>
            </w:r>
            <w:r>
              <w:t xml:space="preserve"> selected</w:t>
            </w:r>
            <w:r w:rsidRPr="00272C68">
              <w:t xml:space="preserve"> texts </w:t>
            </w:r>
          </w:p>
        </w:tc>
      </w:tr>
      <w:tr w:rsidR="00D66DC6" w:rsidRPr="00272C68" w14:paraId="32F0F435" w14:textId="77777777" w:rsidTr="00680CC9">
        <w:tc>
          <w:tcPr>
            <w:tcW w:w="2823" w:type="dxa"/>
            <w:vMerge/>
          </w:tcPr>
          <w:p w14:paraId="5BAA4BB5" w14:textId="77777777" w:rsidR="00D66DC6" w:rsidRPr="00272C68" w:rsidRDefault="00D66DC6" w:rsidP="0089509B">
            <w:pPr>
              <w:keepNext/>
            </w:pPr>
          </w:p>
        </w:tc>
        <w:tc>
          <w:tcPr>
            <w:tcW w:w="842" w:type="dxa"/>
            <w:gridSpan w:val="3"/>
          </w:tcPr>
          <w:p w14:paraId="2F273CB7" w14:textId="77777777" w:rsidR="00D66DC6" w:rsidRPr="00272C68" w:rsidRDefault="00D66DC6" w:rsidP="0089509B">
            <w:pPr>
              <w:pStyle w:val="unittext"/>
            </w:pPr>
            <w:r w:rsidRPr="00272C68">
              <w:t>2.2</w:t>
            </w:r>
          </w:p>
        </w:tc>
        <w:tc>
          <w:tcPr>
            <w:tcW w:w="5361" w:type="dxa"/>
          </w:tcPr>
          <w:p w14:paraId="0F5109C8" w14:textId="77777777" w:rsidR="00D66DC6" w:rsidRPr="00272C68" w:rsidRDefault="00D66DC6" w:rsidP="0089509B">
            <w:pPr>
              <w:pStyle w:val="unittext"/>
            </w:pPr>
            <w:r w:rsidRPr="00272C68">
              <w:rPr>
                <w:b/>
                <w:i/>
              </w:rPr>
              <w:t>Predict</w:t>
            </w:r>
            <w:r w:rsidRPr="00272C68">
              <w:t xml:space="preserve"> the purpose</w:t>
            </w:r>
            <w:r>
              <w:t xml:space="preserve"> and audience</w:t>
            </w:r>
            <w:r w:rsidRPr="00272C68">
              <w:t xml:space="preserve"> of the texts </w:t>
            </w:r>
          </w:p>
        </w:tc>
      </w:tr>
      <w:tr w:rsidR="00D66DC6" w:rsidRPr="00272C68" w14:paraId="1D1057A9" w14:textId="77777777" w:rsidTr="00680CC9">
        <w:tc>
          <w:tcPr>
            <w:tcW w:w="2823" w:type="dxa"/>
            <w:vMerge/>
          </w:tcPr>
          <w:p w14:paraId="60D551B8" w14:textId="77777777" w:rsidR="00D66DC6" w:rsidRPr="00272C68" w:rsidRDefault="00D66DC6" w:rsidP="0089509B">
            <w:pPr>
              <w:keepNext/>
            </w:pPr>
          </w:p>
        </w:tc>
        <w:tc>
          <w:tcPr>
            <w:tcW w:w="842" w:type="dxa"/>
            <w:gridSpan w:val="3"/>
          </w:tcPr>
          <w:p w14:paraId="72ACF015" w14:textId="77777777" w:rsidR="00D66DC6" w:rsidRPr="00272C68" w:rsidRDefault="00D66DC6" w:rsidP="0089509B">
            <w:pPr>
              <w:pStyle w:val="unittext"/>
            </w:pPr>
            <w:r w:rsidRPr="00272C68">
              <w:t>2.3</w:t>
            </w:r>
          </w:p>
        </w:tc>
        <w:tc>
          <w:tcPr>
            <w:tcW w:w="5361" w:type="dxa"/>
          </w:tcPr>
          <w:p w14:paraId="6F835993" w14:textId="77777777" w:rsidR="00D66DC6" w:rsidRPr="00272C68" w:rsidRDefault="00D66DC6" w:rsidP="0089509B">
            <w:pPr>
              <w:pStyle w:val="unittext"/>
            </w:pPr>
            <w:r w:rsidRPr="00272C68">
              <w:t xml:space="preserve">Use a </w:t>
            </w:r>
            <w:r w:rsidRPr="00500A46">
              <w:t>range of</w:t>
            </w:r>
            <w:r w:rsidRPr="00272C68">
              <w:rPr>
                <w:b/>
                <w:i/>
              </w:rPr>
              <w:t xml:space="preserve"> strategies</w:t>
            </w:r>
            <w:r w:rsidRPr="00272C68">
              <w:t xml:space="preserve"> </w:t>
            </w:r>
            <w:r w:rsidRPr="00500A46">
              <w:rPr>
                <w:b/>
                <w:i/>
              </w:rPr>
              <w:t xml:space="preserve">to </w:t>
            </w:r>
            <w:r>
              <w:rPr>
                <w:b/>
                <w:i/>
              </w:rPr>
              <w:t>comprehend</w:t>
            </w:r>
            <w:r w:rsidRPr="00500A46">
              <w:rPr>
                <w:b/>
                <w:i/>
              </w:rPr>
              <w:t xml:space="preserve"> the text</w:t>
            </w:r>
            <w:r>
              <w:rPr>
                <w:b/>
                <w:i/>
              </w:rPr>
              <w:t>s</w:t>
            </w:r>
          </w:p>
        </w:tc>
      </w:tr>
      <w:tr w:rsidR="00D66DC6" w:rsidRPr="00272C68" w14:paraId="26A7102B" w14:textId="77777777" w:rsidTr="00680CC9">
        <w:tc>
          <w:tcPr>
            <w:tcW w:w="2823" w:type="dxa"/>
            <w:vMerge/>
          </w:tcPr>
          <w:p w14:paraId="16FFC098" w14:textId="77777777" w:rsidR="00D66DC6" w:rsidRPr="00272C68" w:rsidRDefault="00D66DC6" w:rsidP="0089509B">
            <w:pPr>
              <w:keepNext/>
            </w:pPr>
          </w:p>
        </w:tc>
        <w:tc>
          <w:tcPr>
            <w:tcW w:w="842" w:type="dxa"/>
            <w:gridSpan w:val="3"/>
          </w:tcPr>
          <w:p w14:paraId="6C8C44A8" w14:textId="77777777" w:rsidR="00D66DC6" w:rsidRPr="00272C68" w:rsidRDefault="00D66DC6" w:rsidP="0089509B">
            <w:pPr>
              <w:pStyle w:val="unittext"/>
            </w:pPr>
            <w:r w:rsidRPr="00272C68">
              <w:t>2.4</w:t>
            </w:r>
          </w:p>
        </w:tc>
        <w:tc>
          <w:tcPr>
            <w:tcW w:w="5361" w:type="dxa"/>
          </w:tcPr>
          <w:p w14:paraId="5C32DF22" w14:textId="77777777" w:rsidR="00D66DC6" w:rsidRPr="00272C68" w:rsidRDefault="00D66DC6" w:rsidP="0089509B">
            <w:pPr>
              <w:pStyle w:val="unittext"/>
            </w:pPr>
            <w:r w:rsidRPr="00272C68">
              <w:t>Identify</w:t>
            </w:r>
            <w:r w:rsidRPr="00272C68">
              <w:rPr>
                <w:b/>
                <w:i/>
              </w:rPr>
              <w:t xml:space="preserve"> main ideas</w:t>
            </w:r>
            <w:r w:rsidRPr="00272C68">
              <w:t xml:space="preserve"> in texts </w:t>
            </w:r>
          </w:p>
        </w:tc>
      </w:tr>
      <w:tr w:rsidR="00D66DC6" w:rsidRPr="00272C68" w14:paraId="041AEF6A" w14:textId="77777777" w:rsidTr="00680CC9">
        <w:tc>
          <w:tcPr>
            <w:tcW w:w="2823" w:type="dxa"/>
            <w:vMerge/>
          </w:tcPr>
          <w:p w14:paraId="7223FBEA" w14:textId="77777777" w:rsidR="00D66DC6" w:rsidRPr="00272C68" w:rsidRDefault="00D66DC6" w:rsidP="0089509B">
            <w:pPr>
              <w:keepNext/>
            </w:pPr>
          </w:p>
        </w:tc>
        <w:tc>
          <w:tcPr>
            <w:tcW w:w="842" w:type="dxa"/>
            <w:gridSpan w:val="3"/>
          </w:tcPr>
          <w:p w14:paraId="698425FC" w14:textId="77777777" w:rsidR="00D66DC6" w:rsidRPr="00272C68" w:rsidRDefault="00D66DC6" w:rsidP="0089509B">
            <w:pPr>
              <w:pStyle w:val="unittext"/>
            </w:pPr>
            <w:r w:rsidRPr="00272C68">
              <w:t>2.5</w:t>
            </w:r>
          </w:p>
        </w:tc>
        <w:tc>
          <w:tcPr>
            <w:tcW w:w="5361" w:type="dxa"/>
          </w:tcPr>
          <w:p w14:paraId="0DB216A2" w14:textId="77777777" w:rsidR="00D66DC6" w:rsidRPr="00272C68" w:rsidRDefault="00D66DC6" w:rsidP="0089509B">
            <w:pPr>
              <w:pStyle w:val="unittext"/>
            </w:pPr>
            <w:r w:rsidRPr="00272C68">
              <w:t xml:space="preserve">Locate relevant explanatory or additional information needed to </w:t>
            </w:r>
            <w:r>
              <w:t>comprehend</w:t>
            </w:r>
            <w:r w:rsidRPr="00272C68">
              <w:t xml:space="preserve"> the texts</w:t>
            </w:r>
          </w:p>
        </w:tc>
      </w:tr>
      <w:tr w:rsidR="00D66DC6" w:rsidRPr="00272C68" w14:paraId="11786D1D" w14:textId="77777777" w:rsidTr="00680CC9">
        <w:tc>
          <w:tcPr>
            <w:tcW w:w="2823" w:type="dxa"/>
          </w:tcPr>
          <w:p w14:paraId="185F6F94" w14:textId="77777777" w:rsidR="00D66DC6" w:rsidRPr="00272C68" w:rsidRDefault="00D66DC6" w:rsidP="0089509B">
            <w:pPr>
              <w:pStyle w:val="spacer"/>
            </w:pPr>
          </w:p>
        </w:tc>
        <w:tc>
          <w:tcPr>
            <w:tcW w:w="6203" w:type="dxa"/>
            <w:gridSpan w:val="4"/>
          </w:tcPr>
          <w:p w14:paraId="204851D7" w14:textId="77777777" w:rsidR="00D66DC6" w:rsidRPr="00272C68" w:rsidRDefault="00D66DC6" w:rsidP="0089509B">
            <w:pPr>
              <w:pStyle w:val="spacer"/>
            </w:pPr>
          </w:p>
        </w:tc>
      </w:tr>
      <w:tr w:rsidR="00D66DC6" w:rsidRPr="00272C68" w14:paraId="3C7F1699" w14:textId="77777777" w:rsidTr="00680CC9">
        <w:tc>
          <w:tcPr>
            <w:tcW w:w="2823" w:type="dxa"/>
            <w:vMerge w:val="restart"/>
          </w:tcPr>
          <w:p w14:paraId="53FEBA5D" w14:textId="77777777" w:rsidR="00D66DC6" w:rsidRPr="00272C68" w:rsidRDefault="00D66DC6" w:rsidP="0089509B">
            <w:pPr>
              <w:pStyle w:val="element"/>
              <w:keepNext/>
            </w:pPr>
            <w:r w:rsidRPr="00272C68">
              <w:t>3</w:t>
            </w:r>
            <w:r w:rsidRPr="00272C68">
              <w:tab/>
            </w:r>
            <w:r>
              <w:t>Interpret selected texts</w:t>
            </w:r>
            <w:r w:rsidRPr="00272C68">
              <w:t xml:space="preserve"> </w:t>
            </w:r>
          </w:p>
        </w:tc>
        <w:tc>
          <w:tcPr>
            <w:tcW w:w="828" w:type="dxa"/>
            <w:gridSpan w:val="2"/>
          </w:tcPr>
          <w:p w14:paraId="6E4070E7" w14:textId="77777777" w:rsidR="00D66DC6" w:rsidRPr="00272C68" w:rsidRDefault="00D66DC6" w:rsidP="0089509B">
            <w:pPr>
              <w:pStyle w:val="unittext"/>
            </w:pPr>
            <w:r w:rsidRPr="00272C68">
              <w:t>3.1</w:t>
            </w:r>
          </w:p>
        </w:tc>
        <w:tc>
          <w:tcPr>
            <w:tcW w:w="5375" w:type="dxa"/>
            <w:gridSpan w:val="2"/>
          </w:tcPr>
          <w:p w14:paraId="39383612" w14:textId="77777777" w:rsidR="00D66DC6" w:rsidRPr="00272C68" w:rsidRDefault="00D66DC6" w:rsidP="0089509B">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 xml:space="preserve">to </w:t>
            </w:r>
            <w:r>
              <w:rPr>
                <w:b/>
                <w:i/>
              </w:rPr>
              <w:t>interpret</w:t>
            </w:r>
            <w:r w:rsidRPr="00500A46">
              <w:rPr>
                <w:b/>
                <w:i/>
              </w:rPr>
              <w:t xml:space="preserve"> texts</w:t>
            </w:r>
          </w:p>
        </w:tc>
      </w:tr>
      <w:tr w:rsidR="00D66DC6" w:rsidRPr="00272C68" w14:paraId="6CF7B558" w14:textId="77777777" w:rsidTr="00680CC9">
        <w:tc>
          <w:tcPr>
            <w:tcW w:w="2823" w:type="dxa"/>
            <w:vMerge/>
          </w:tcPr>
          <w:p w14:paraId="7292BF0D" w14:textId="77777777" w:rsidR="00D66DC6" w:rsidRPr="00272C68" w:rsidRDefault="00D66DC6" w:rsidP="0089509B">
            <w:pPr>
              <w:keepNext/>
            </w:pPr>
          </w:p>
        </w:tc>
        <w:tc>
          <w:tcPr>
            <w:tcW w:w="828" w:type="dxa"/>
            <w:gridSpan w:val="2"/>
          </w:tcPr>
          <w:p w14:paraId="02B83CE7" w14:textId="77777777" w:rsidR="00D66DC6" w:rsidRPr="00272C68" w:rsidRDefault="00D66DC6" w:rsidP="0089509B">
            <w:pPr>
              <w:pStyle w:val="unittext"/>
            </w:pPr>
            <w:r w:rsidRPr="00272C68">
              <w:t>3.2</w:t>
            </w:r>
          </w:p>
        </w:tc>
        <w:tc>
          <w:tcPr>
            <w:tcW w:w="5375" w:type="dxa"/>
            <w:gridSpan w:val="2"/>
          </w:tcPr>
          <w:p w14:paraId="71052209" w14:textId="77777777" w:rsidR="00D66DC6" w:rsidRPr="00272C68" w:rsidRDefault="00D66DC6" w:rsidP="0089509B">
            <w:pPr>
              <w:pStyle w:val="unittext"/>
            </w:pPr>
            <w:r w:rsidRPr="00272C68">
              <w:t xml:space="preserve">Evaluate the </w:t>
            </w:r>
            <w:r w:rsidRPr="00272C68">
              <w:rPr>
                <w:b/>
                <w:i/>
              </w:rPr>
              <w:t>effectiveness</w:t>
            </w:r>
            <w:r w:rsidRPr="00272C68">
              <w:t xml:space="preserve"> of the text</w:t>
            </w:r>
            <w:r>
              <w:t xml:space="preserve">s </w:t>
            </w:r>
            <w:r w:rsidRPr="001A065B">
              <w:t>in terms of meeting</w:t>
            </w:r>
            <w:r>
              <w:t xml:space="preserve"> own employment related</w:t>
            </w:r>
            <w:r w:rsidRPr="001A065B">
              <w:t xml:space="preserve"> purpose</w:t>
            </w:r>
            <w:r>
              <w:t>s</w:t>
            </w:r>
            <w:r w:rsidRPr="001A065B">
              <w:t>.</w:t>
            </w:r>
          </w:p>
        </w:tc>
      </w:tr>
      <w:tr w:rsidR="00D66DC6" w:rsidRPr="00272C68" w14:paraId="1323604E" w14:textId="77777777" w:rsidTr="00680CC9">
        <w:tc>
          <w:tcPr>
            <w:tcW w:w="2823" w:type="dxa"/>
          </w:tcPr>
          <w:p w14:paraId="75F4EE78" w14:textId="77777777" w:rsidR="00D66DC6" w:rsidRPr="00272C68" w:rsidRDefault="00D66DC6" w:rsidP="0089509B">
            <w:pPr>
              <w:pStyle w:val="spacer"/>
            </w:pPr>
          </w:p>
        </w:tc>
        <w:tc>
          <w:tcPr>
            <w:tcW w:w="6203" w:type="dxa"/>
            <w:gridSpan w:val="4"/>
          </w:tcPr>
          <w:p w14:paraId="506D7B63" w14:textId="77777777" w:rsidR="00D66DC6" w:rsidRPr="00272C68" w:rsidRDefault="00D66DC6" w:rsidP="0089509B">
            <w:pPr>
              <w:pStyle w:val="spacer"/>
            </w:pPr>
          </w:p>
        </w:tc>
      </w:tr>
      <w:tr w:rsidR="00D66DC6" w:rsidRPr="00272C68" w14:paraId="65AF49AD" w14:textId="77777777" w:rsidTr="00680CC9">
        <w:tc>
          <w:tcPr>
            <w:tcW w:w="9026" w:type="dxa"/>
            <w:gridSpan w:val="5"/>
          </w:tcPr>
          <w:p w14:paraId="4F3253EC" w14:textId="77777777" w:rsidR="00D66DC6" w:rsidRPr="00272C68" w:rsidRDefault="00D66DC6" w:rsidP="0089509B">
            <w:pPr>
              <w:pStyle w:val="Heading21"/>
            </w:pPr>
            <w:r w:rsidRPr="00272C68">
              <w:t>Required Knowledge and Skills</w:t>
            </w:r>
          </w:p>
          <w:p w14:paraId="58CA586E" w14:textId="77777777" w:rsidR="00D66DC6" w:rsidRPr="00272C68" w:rsidRDefault="00D66DC6" w:rsidP="0089509B">
            <w:pPr>
              <w:pStyle w:val="text"/>
            </w:pPr>
            <w:r w:rsidRPr="00272C68">
              <w:t>This describes the essential skills and knowledge and their level required for this unit.</w:t>
            </w:r>
          </w:p>
        </w:tc>
      </w:tr>
      <w:tr w:rsidR="00D66DC6" w:rsidRPr="00272C68" w14:paraId="53C1D3CA" w14:textId="77777777" w:rsidTr="00680CC9">
        <w:tc>
          <w:tcPr>
            <w:tcW w:w="9026" w:type="dxa"/>
            <w:gridSpan w:val="5"/>
          </w:tcPr>
          <w:p w14:paraId="10AA6A43" w14:textId="77777777" w:rsidR="00D66DC6" w:rsidRPr="00272C68" w:rsidRDefault="00D66DC6" w:rsidP="0089509B">
            <w:pPr>
              <w:pStyle w:val="unittext"/>
            </w:pPr>
            <w:r w:rsidRPr="00272C68">
              <w:t>Required Knowledge:</w:t>
            </w:r>
          </w:p>
          <w:p w14:paraId="74BB3BD7" w14:textId="77777777" w:rsidR="00D66DC6" w:rsidRPr="00272C68" w:rsidRDefault="00D66DC6" w:rsidP="0089509B">
            <w:pPr>
              <w:pStyle w:val="bullet"/>
              <w:numPr>
                <w:ilvl w:val="0"/>
                <w:numId w:val="13"/>
              </w:numPr>
              <w:ind w:left="284" w:hanging="284"/>
            </w:pPr>
            <w:r w:rsidRPr="00272C68">
              <w:t xml:space="preserve">strategies used to </w:t>
            </w:r>
            <w:r>
              <w:t>interpret</w:t>
            </w:r>
            <w:r w:rsidRPr="00272C68">
              <w:t xml:space="preserve"> texts to identify their usefulness</w:t>
            </w:r>
          </w:p>
          <w:p w14:paraId="4DF3AD74" w14:textId="77777777" w:rsidR="00D66DC6" w:rsidRPr="00272C68" w:rsidRDefault="00D66DC6" w:rsidP="0089509B">
            <w:pPr>
              <w:pStyle w:val="bullet"/>
              <w:numPr>
                <w:ilvl w:val="0"/>
                <w:numId w:val="13"/>
              </w:numPr>
              <w:ind w:left="284" w:hanging="284"/>
            </w:pPr>
            <w:r w:rsidRPr="00272C68">
              <w:t>strategies</w:t>
            </w:r>
            <w:r>
              <w:t xml:space="preserve"> and language</w:t>
            </w:r>
            <w:r w:rsidRPr="00272C68">
              <w:t xml:space="preserve"> used in texts to achieve purpose and convey information and opinion</w:t>
            </w:r>
          </w:p>
          <w:p w14:paraId="185208D8" w14:textId="77777777" w:rsidR="00D66DC6" w:rsidRPr="00272C68" w:rsidRDefault="00D66DC6" w:rsidP="0089509B">
            <w:pPr>
              <w:pStyle w:val="bullet"/>
              <w:numPr>
                <w:ilvl w:val="0"/>
                <w:numId w:val="13"/>
              </w:numPr>
              <w:ind w:left="284" w:hanging="284"/>
            </w:pPr>
            <w:r w:rsidRPr="00272C68">
              <w:t>relationship between source of text and validity of information</w:t>
            </w:r>
          </w:p>
          <w:p w14:paraId="1E2A07CF" w14:textId="552F3536" w:rsidR="00D66DC6" w:rsidRPr="00272C68" w:rsidRDefault="00D66DC6" w:rsidP="0089509B">
            <w:pPr>
              <w:pStyle w:val="bullet"/>
              <w:numPr>
                <w:ilvl w:val="0"/>
                <w:numId w:val="13"/>
              </w:numPr>
              <w:ind w:left="284" w:hanging="284"/>
            </w:pPr>
            <w:r w:rsidRPr="00272C68">
              <w:t>different audiences and</w:t>
            </w:r>
            <w:r w:rsidR="00FA7CF7">
              <w:t xml:space="preserve"> </w:t>
            </w:r>
            <w:r w:rsidRPr="00272C68">
              <w:t>purposes</w:t>
            </w:r>
            <w:r>
              <w:t xml:space="preserve"> of text types</w:t>
            </w:r>
            <w:r w:rsidRPr="00272C68">
              <w:t xml:space="preserve"> </w:t>
            </w:r>
          </w:p>
          <w:p w14:paraId="4D7A52A9" w14:textId="77777777" w:rsidR="00D66DC6" w:rsidRPr="00272C68" w:rsidRDefault="00D66DC6" w:rsidP="0089509B">
            <w:pPr>
              <w:pStyle w:val="bullet"/>
              <w:numPr>
                <w:ilvl w:val="0"/>
                <w:numId w:val="13"/>
              </w:numPr>
              <w:ind w:left="284" w:hanging="284"/>
            </w:pPr>
            <w:r>
              <w:t xml:space="preserve">ways in which </w:t>
            </w:r>
            <w:r w:rsidRPr="00272C68">
              <w:t>information can be accessed and represented in a number of ways including</w:t>
            </w:r>
            <w:r>
              <w:t xml:space="preserve"> in</w:t>
            </w:r>
            <w:r w:rsidRPr="00272C68">
              <w:t xml:space="preserve"> digita</w:t>
            </w:r>
            <w:r>
              <w:t>l mode</w:t>
            </w:r>
          </w:p>
          <w:p w14:paraId="68C1FBA7" w14:textId="77777777" w:rsidR="00D66DC6" w:rsidRPr="00272C68" w:rsidRDefault="00D66DC6" w:rsidP="0089509B">
            <w:pPr>
              <w:pStyle w:val="unittext"/>
            </w:pPr>
            <w:r w:rsidRPr="00272C68">
              <w:t>Required Skills:</w:t>
            </w:r>
          </w:p>
          <w:p w14:paraId="74E022D6" w14:textId="57608544" w:rsidR="00D66DC6" w:rsidRPr="00272C68" w:rsidRDefault="00D66DC6" w:rsidP="0089509B">
            <w:pPr>
              <w:pStyle w:val="bullet"/>
              <w:numPr>
                <w:ilvl w:val="0"/>
                <w:numId w:val="13"/>
              </w:numPr>
              <w:ind w:left="284" w:hanging="284"/>
            </w:pPr>
            <w:r w:rsidRPr="00272C68">
              <w:t>problem solving skills</w:t>
            </w:r>
            <w:r w:rsidR="00FA7CF7">
              <w:t xml:space="preserve"> </w:t>
            </w:r>
            <w:r w:rsidRPr="00272C68">
              <w:t>to:</w:t>
            </w:r>
          </w:p>
          <w:p w14:paraId="55A55E88" w14:textId="77777777" w:rsidR="00D66DC6" w:rsidRPr="00272C68" w:rsidRDefault="00D66DC6" w:rsidP="0089509B">
            <w:pPr>
              <w:pStyle w:val="endash"/>
              <w:keepNext/>
              <w:ind w:left="568" w:hanging="284"/>
            </w:pPr>
            <w:r w:rsidRPr="00272C68">
              <w:t xml:space="preserve"> interpret basic structural conventions of text such as sequencing of information in flowcharts and work procedures, identification followed by description</w:t>
            </w:r>
          </w:p>
          <w:p w14:paraId="44286BBC" w14:textId="77777777" w:rsidR="00D66DC6" w:rsidRPr="00272C68" w:rsidRDefault="00D66DC6" w:rsidP="0089509B">
            <w:pPr>
              <w:pStyle w:val="endash"/>
              <w:keepNext/>
              <w:ind w:left="568" w:hanging="284"/>
            </w:pPr>
            <w:r w:rsidRPr="00272C68">
              <w:t>draw on a range of de-coding and meaning-making strategies to make sense of text</w:t>
            </w:r>
          </w:p>
          <w:p w14:paraId="5DB9ED74" w14:textId="77777777" w:rsidR="00D66DC6" w:rsidRPr="00272C68" w:rsidRDefault="00D66DC6" w:rsidP="0089509B">
            <w:pPr>
              <w:pStyle w:val="endash"/>
              <w:keepNext/>
              <w:ind w:left="568" w:hanging="284"/>
            </w:pPr>
            <w:r w:rsidRPr="00272C68">
              <w:t>draw on prior knowledge to make sense of text</w:t>
            </w:r>
          </w:p>
          <w:p w14:paraId="40D75308" w14:textId="77777777" w:rsidR="00D66DC6" w:rsidRPr="00272C68" w:rsidRDefault="00D66DC6" w:rsidP="0089509B">
            <w:pPr>
              <w:pStyle w:val="endash"/>
              <w:keepNext/>
              <w:ind w:left="568" w:hanging="284"/>
            </w:pPr>
            <w:r w:rsidRPr="00272C68">
              <w:t>distinguish fact from opinion</w:t>
            </w:r>
          </w:p>
          <w:p w14:paraId="1F993638" w14:textId="77C48058" w:rsidR="00D66DC6" w:rsidRPr="00272C68" w:rsidRDefault="00D66DC6" w:rsidP="0089509B">
            <w:pPr>
              <w:pStyle w:val="bullet"/>
              <w:numPr>
                <w:ilvl w:val="0"/>
                <w:numId w:val="13"/>
              </w:numPr>
              <w:ind w:left="284" w:hanging="284"/>
            </w:pPr>
            <w:r w:rsidRPr="00272C68">
              <w:t xml:space="preserve">technology skills to access and navigate </w:t>
            </w:r>
            <w:r>
              <w:t>web</w:t>
            </w:r>
            <w:r w:rsidRPr="00272C68">
              <w:t xml:space="preserve"> based text</w:t>
            </w:r>
            <w:r>
              <w:t>s of limited complexity</w:t>
            </w:r>
            <w:r w:rsidR="00FA7CF7">
              <w:t xml:space="preserve"> </w:t>
            </w:r>
          </w:p>
        </w:tc>
      </w:tr>
      <w:tr w:rsidR="00D66DC6" w:rsidRPr="00272C68" w14:paraId="2BDBCD06" w14:textId="77777777" w:rsidTr="00680CC9">
        <w:tc>
          <w:tcPr>
            <w:tcW w:w="9026" w:type="dxa"/>
            <w:gridSpan w:val="5"/>
          </w:tcPr>
          <w:p w14:paraId="4DE6D73B" w14:textId="77777777" w:rsidR="00D66DC6" w:rsidRPr="00272C68" w:rsidRDefault="00D66DC6" w:rsidP="0089509B">
            <w:pPr>
              <w:pStyle w:val="spacer"/>
            </w:pPr>
          </w:p>
        </w:tc>
      </w:tr>
      <w:tr w:rsidR="00D66DC6" w:rsidRPr="00272C68" w14:paraId="2FBC0AFF" w14:textId="77777777" w:rsidTr="00680CC9">
        <w:tc>
          <w:tcPr>
            <w:tcW w:w="9026" w:type="dxa"/>
            <w:gridSpan w:val="5"/>
          </w:tcPr>
          <w:p w14:paraId="2A5529CF" w14:textId="77777777" w:rsidR="00D66DC6" w:rsidRPr="00272C68" w:rsidRDefault="00D66DC6" w:rsidP="0089509B">
            <w:pPr>
              <w:pStyle w:val="Heading21"/>
            </w:pPr>
            <w:r w:rsidRPr="00272C68">
              <w:t>Range Statement</w:t>
            </w:r>
          </w:p>
          <w:p w14:paraId="2031C0BE" w14:textId="77777777" w:rsidR="00D66DC6" w:rsidRPr="00272C68" w:rsidRDefault="00D66DC6" w:rsidP="0089509B">
            <w:pPr>
              <w:pStyle w:val="text"/>
            </w:pPr>
            <w:r w:rsidRPr="00272C68">
              <w:t>The Range Statement relates to the unit of competency as a whole. It allows for different work environments and situations that may affect performance. Bold / italicised wording in the Performance Criteria is detailed below.</w:t>
            </w:r>
          </w:p>
        </w:tc>
      </w:tr>
      <w:tr w:rsidR="00D66DC6" w:rsidRPr="00272C68" w14:paraId="730B6471" w14:textId="77777777" w:rsidTr="00680CC9">
        <w:tc>
          <w:tcPr>
            <w:tcW w:w="3470" w:type="dxa"/>
            <w:gridSpan w:val="2"/>
          </w:tcPr>
          <w:p w14:paraId="5BFEA789" w14:textId="77777777" w:rsidR="00D66DC6" w:rsidRPr="00272C68" w:rsidRDefault="00D66DC6" w:rsidP="0089509B">
            <w:pPr>
              <w:pStyle w:val="unittext"/>
            </w:pPr>
            <w:r w:rsidRPr="00272C68">
              <w:rPr>
                <w:b/>
                <w:i/>
              </w:rPr>
              <w:lastRenderedPageBreak/>
              <w:t>Text</w:t>
            </w:r>
            <w:r>
              <w:rPr>
                <w:b/>
                <w:i/>
              </w:rPr>
              <w:t xml:space="preserve"> types</w:t>
            </w:r>
            <w:r w:rsidRPr="00272C68">
              <w:rPr>
                <w:b/>
                <w:i/>
              </w:rPr>
              <w:t xml:space="preserve"> of limited complexity for employment purposes </w:t>
            </w:r>
            <w:r w:rsidRPr="00272C68">
              <w:t>may include:</w:t>
            </w:r>
          </w:p>
        </w:tc>
        <w:tc>
          <w:tcPr>
            <w:tcW w:w="5556" w:type="dxa"/>
            <w:gridSpan w:val="3"/>
          </w:tcPr>
          <w:p w14:paraId="536E16DF" w14:textId="77777777" w:rsidR="00D66DC6" w:rsidRDefault="00D66DC6" w:rsidP="0089509B">
            <w:pPr>
              <w:pStyle w:val="bullet"/>
              <w:numPr>
                <w:ilvl w:val="0"/>
                <w:numId w:val="13"/>
              </w:numPr>
              <w:ind w:left="284" w:hanging="284"/>
            </w:pPr>
            <w:r w:rsidRPr="00272C68">
              <w:t>longer</w:t>
            </w:r>
            <w:r>
              <w:t xml:space="preserve"> familiar and less familiar texts which require interpretation and integration of a number of ideas and pieces of information</w:t>
            </w:r>
          </w:p>
          <w:p w14:paraId="41705CA0" w14:textId="70BC0E1C" w:rsidR="00D66DC6" w:rsidRPr="00272C68" w:rsidRDefault="00D66DC6" w:rsidP="0089509B">
            <w:pPr>
              <w:pStyle w:val="bullet"/>
              <w:numPr>
                <w:ilvl w:val="0"/>
                <w:numId w:val="13"/>
              </w:numPr>
              <w:ind w:left="284" w:hanging="284"/>
            </w:pPr>
            <w:r>
              <w:t>web based</w:t>
            </w:r>
            <w:r w:rsidRPr="00272C68">
              <w:t>, p</w:t>
            </w:r>
            <w:r>
              <w:t>aper based</w:t>
            </w:r>
            <w:r w:rsidRPr="00272C68">
              <w:t>, handwritten and visual texts</w:t>
            </w:r>
            <w:r>
              <w:t xml:space="preserve"> which may include:</w:t>
            </w:r>
            <w:r w:rsidR="00FA7CF7">
              <w:t xml:space="preserve"> </w:t>
            </w:r>
            <w:r w:rsidRPr="00272C68">
              <w:t>informative texts:</w:t>
            </w:r>
          </w:p>
          <w:p w14:paraId="0E9E4A62" w14:textId="77777777" w:rsidR="00D66DC6" w:rsidRPr="00272C68" w:rsidRDefault="00D66DC6" w:rsidP="0089509B">
            <w:pPr>
              <w:pStyle w:val="endash"/>
              <w:keepNext/>
              <w:ind w:left="568" w:hanging="284"/>
            </w:pPr>
            <w:r w:rsidRPr="00272C68">
              <w:t>information from government agencies such as Job Networks, employing organizations and companies</w:t>
            </w:r>
          </w:p>
          <w:p w14:paraId="6998466C" w14:textId="77777777" w:rsidR="00D66DC6" w:rsidRPr="00272C68" w:rsidRDefault="00D66DC6" w:rsidP="0089509B">
            <w:pPr>
              <w:pStyle w:val="endash"/>
              <w:keepNext/>
              <w:ind w:left="568" w:hanging="284"/>
            </w:pPr>
            <w:r w:rsidRPr="00272C68">
              <w:t>human resources information such as employment contracts and induction materials</w:t>
            </w:r>
          </w:p>
          <w:p w14:paraId="11D29F9D" w14:textId="77777777" w:rsidR="00D66DC6" w:rsidRPr="00272C68" w:rsidRDefault="00D66DC6" w:rsidP="0089509B">
            <w:pPr>
              <w:pStyle w:val="endash"/>
              <w:keepNext/>
              <w:ind w:left="568" w:hanging="284"/>
            </w:pPr>
            <w:r w:rsidRPr="00272C68">
              <w:t xml:space="preserve">OHS </w:t>
            </w:r>
            <w:r>
              <w:t xml:space="preserve">/ WHS </w:t>
            </w:r>
            <w:r w:rsidRPr="00272C68">
              <w:t>materials</w:t>
            </w:r>
          </w:p>
          <w:p w14:paraId="5841FF9C" w14:textId="77777777" w:rsidR="00D66DC6" w:rsidRPr="00272C68" w:rsidRDefault="00D66DC6" w:rsidP="0089509B">
            <w:pPr>
              <w:pStyle w:val="endash"/>
              <w:keepNext/>
              <w:ind w:left="568" w:hanging="284"/>
            </w:pPr>
            <w:r w:rsidRPr="00272C68">
              <w:t>company newsletters</w:t>
            </w:r>
          </w:p>
          <w:p w14:paraId="76F7D8A3" w14:textId="77777777" w:rsidR="00D66DC6" w:rsidRPr="00272C68" w:rsidRDefault="00D66DC6" w:rsidP="0089509B">
            <w:pPr>
              <w:pStyle w:val="endash"/>
              <w:keepNext/>
              <w:ind w:left="568" w:hanging="284"/>
            </w:pPr>
            <w:r w:rsidRPr="00272C68">
              <w:t>notices from unions</w:t>
            </w:r>
          </w:p>
          <w:p w14:paraId="1D3EE4AC" w14:textId="77777777" w:rsidR="00D66DC6" w:rsidRPr="00272C68" w:rsidRDefault="00D66DC6" w:rsidP="0089509B">
            <w:pPr>
              <w:pStyle w:val="bullet"/>
              <w:numPr>
                <w:ilvl w:val="0"/>
                <w:numId w:val="13"/>
              </w:numPr>
              <w:ind w:left="284" w:hanging="284"/>
            </w:pPr>
            <w:r w:rsidRPr="00272C68">
              <w:t>procedural texts:</w:t>
            </w:r>
          </w:p>
          <w:p w14:paraId="10D74CEA" w14:textId="77777777" w:rsidR="00D66DC6" w:rsidRPr="00272C68" w:rsidRDefault="00D66DC6" w:rsidP="0089509B">
            <w:pPr>
              <w:pStyle w:val="endash"/>
              <w:keepNext/>
              <w:ind w:left="568" w:hanging="284"/>
            </w:pPr>
            <w:r w:rsidRPr="00272C68">
              <w:t>standard operating procedures</w:t>
            </w:r>
          </w:p>
          <w:p w14:paraId="2EAE69DA" w14:textId="77777777" w:rsidR="00D66DC6" w:rsidRPr="00272C68" w:rsidRDefault="00D66DC6" w:rsidP="0089509B">
            <w:pPr>
              <w:pStyle w:val="endash"/>
              <w:keepNext/>
              <w:ind w:left="568" w:hanging="284"/>
            </w:pPr>
            <w:r w:rsidRPr="00272C68">
              <w:t xml:space="preserve"> job specifications</w:t>
            </w:r>
          </w:p>
          <w:p w14:paraId="741F968D" w14:textId="77777777" w:rsidR="00D66DC6" w:rsidRPr="00272C68" w:rsidRDefault="00D66DC6" w:rsidP="0089509B">
            <w:pPr>
              <w:pStyle w:val="endash"/>
              <w:keepNext/>
              <w:ind w:left="568" w:hanging="284"/>
            </w:pPr>
            <w:r w:rsidRPr="00272C68">
              <w:t xml:space="preserve"> manufacturers' specifications</w:t>
            </w:r>
          </w:p>
          <w:p w14:paraId="7ADF8E90" w14:textId="77777777" w:rsidR="00D66DC6" w:rsidRPr="00272C68" w:rsidRDefault="00D66DC6" w:rsidP="0089509B">
            <w:pPr>
              <w:pStyle w:val="endash"/>
              <w:keepNext/>
              <w:ind w:left="568" w:hanging="284"/>
            </w:pPr>
            <w:r w:rsidRPr="00272C68">
              <w:t>equipment manuals</w:t>
            </w:r>
          </w:p>
          <w:p w14:paraId="6D6D2784" w14:textId="77777777" w:rsidR="00D66DC6" w:rsidRPr="00272C68" w:rsidRDefault="00D66DC6" w:rsidP="0089509B">
            <w:pPr>
              <w:pStyle w:val="endash"/>
              <w:keepNext/>
              <w:ind w:left="568" w:hanging="284"/>
            </w:pPr>
            <w:r w:rsidRPr="00272C68">
              <w:t>flowcharts</w:t>
            </w:r>
          </w:p>
          <w:p w14:paraId="0F91E0E0" w14:textId="77777777" w:rsidR="00D66DC6" w:rsidRPr="00272C68" w:rsidRDefault="00D66DC6" w:rsidP="0089509B">
            <w:pPr>
              <w:pStyle w:val="endash"/>
              <w:keepNext/>
              <w:ind w:left="568" w:hanging="284"/>
            </w:pPr>
            <w:r w:rsidRPr="00272C68">
              <w:t>customer requirements</w:t>
            </w:r>
          </w:p>
          <w:p w14:paraId="6A6CB6D5" w14:textId="77777777" w:rsidR="00D66DC6" w:rsidRPr="00272C68" w:rsidRDefault="00D66DC6" w:rsidP="0089509B">
            <w:pPr>
              <w:pStyle w:val="bullet"/>
              <w:numPr>
                <w:ilvl w:val="0"/>
                <w:numId w:val="13"/>
              </w:numPr>
              <w:ind w:left="284" w:hanging="284"/>
            </w:pPr>
            <w:r w:rsidRPr="00272C68">
              <w:t>formatted texts:</w:t>
            </w:r>
          </w:p>
          <w:p w14:paraId="67AEF1D4" w14:textId="77777777" w:rsidR="00D66DC6" w:rsidRPr="00272C68" w:rsidRDefault="00D66DC6" w:rsidP="0089509B">
            <w:pPr>
              <w:pStyle w:val="endash"/>
              <w:keepNext/>
              <w:ind w:left="568" w:hanging="284"/>
            </w:pPr>
            <w:r w:rsidRPr="00272C68">
              <w:t>workplace forms such as incident report forms</w:t>
            </w:r>
          </w:p>
          <w:p w14:paraId="3D8033CC" w14:textId="77777777" w:rsidR="00D66DC6" w:rsidRPr="00272C68" w:rsidRDefault="00D66DC6" w:rsidP="0089509B">
            <w:pPr>
              <w:pStyle w:val="endash"/>
              <w:keepNext/>
              <w:ind w:left="568" w:hanging="284"/>
            </w:pPr>
            <w:r w:rsidRPr="00272C68">
              <w:t>safety data sheets</w:t>
            </w:r>
          </w:p>
          <w:p w14:paraId="7A4FF485" w14:textId="77777777" w:rsidR="00D66DC6" w:rsidRPr="00272C68" w:rsidRDefault="00D66DC6" w:rsidP="0089509B">
            <w:pPr>
              <w:pStyle w:val="bullet"/>
              <w:numPr>
                <w:ilvl w:val="0"/>
                <w:numId w:val="13"/>
              </w:numPr>
              <w:ind w:left="284" w:hanging="284"/>
            </w:pPr>
            <w:r w:rsidRPr="00272C68">
              <w:t>transactional texts:</w:t>
            </w:r>
          </w:p>
          <w:p w14:paraId="6864833B" w14:textId="77777777" w:rsidR="00D66DC6" w:rsidRPr="00272C68" w:rsidRDefault="00D66DC6" w:rsidP="0089509B">
            <w:pPr>
              <w:pStyle w:val="endash"/>
              <w:keepNext/>
              <w:ind w:left="568" w:hanging="284"/>
            </w:pPr>
            <w:r w:rsidRPr="00272C68">
              <w:t xml:space="preserve"> </w:t>
            </w:r>
            <w:r>
              <w:t>texts</w:t>
            </w:r>
            <w:r w:rsidRPr="00272C68">
              <w:t xml:space="preserve"> requesting action or response</w:t>
            </w:r>
          </w:p>
        </w:tc>
      </w:tr>
      <w:tr w:rsidR="00D66DC6" w:rsidRPr="00272C68" w14:paraId="3FB180E0" w14:textId="77777777" w:rsidTr="00680CC9">
        <w:tc>
          <w:tcPr>
            <w:tcW w:w="9026" w:type="dxa"/>
            <w:gridSpan w:val="5"/>
          </w:tcPr>
          <w:p w14:paraId="1719467A" w14:textId="77777777" w:rsidR="00D66DC6" w:rsidRPr="00272C68" w:rsidRDefault="00D66DC6" w:rsidP="0089509B">
            <w:pPr>
              <w:pStyle w:val="spacer"/>
            </w:pPr>
          </w:p>
        </w:tc>
      </w:tr>
      <w:tr w:rsidR="00D66DC6" w:rsidRPr="00272C68" w14:paraId="6CCE0078" w14:textId="77777777" w:rsidTr="00680CC9">
        <w:tc>
          <w:tcPr>
            <w:tcW w:w="3470" w:type="dxa"/>
            <w:gridSpan w:val="2"/>
          </w:tcPr>
          <w:p w14:paraId="17A9E0F4" w14:textId="77777777" w:rsidR="00D66DC6" w:rsidRPr="00272C68" w:rsidRDefault="00D66DC6" w:rsidP="0089509B">
            <w:pPr>
              <w:pStyle w:val="unittext"/>
            </w:pPr>
            <w:r w:rsidRPr="00272C68">
              <w:rPr>
                <w:b/>
                <w:i/>
              </w:rPr>
              <w:t>Features</w:t>
            </w:r>
            <w:r w:rsidRPr="00272C68">
              <w:t xml:space="preserve"> </w:t>
            </w:r>
            <w:r w:rsidRPr="0061794A">
              <w:rPr>
                <w:b/>
                <w:i/>
              </w:rPr>
              <w:t>of text types</w:t>
            </w:r>
            <w:r>
              <w:t xml:space="preserve"> may</w:t>
            </w:r>
            <w:r w:rsidRPr="00272C68">
              <w:t xml:space="preserve"> include:</w:t>
            </w:r>
          </w:p>
        </w:tc>
        <w:tc>
          <w:tcPr>
            <w:tcW w:w="5556" w:type="dxa"/>
            <w:gridSpan w:val="3"/>
          </w:tcPr>
          <w:p w14:paraId="6B27A05E" w14:textId="77777777" w:rsidR="00D66DC6" w:rsidRPr="00272C68" w:rsidRDefault="00D66DC6" w:rsidP="0089509B">
            <w:pPr>
              <w:pStyle w:val="bullet"/>
              <w:numPr>
                <w:ilvl w:val="0"/>
                <w:numId w:val="13"/>
              </w:numPr>
              <w:ind w:left="284" w:hanging="284"/>
            </w:pPr>
            <w:r w:rsidRPr="00272C68">
              <w:t>text structures that incorporate a number of ideas and include some embedded information and abstraction:</w:t>
            </w:r>
          </w:p>
          <w:p w14:paraId="6A402B09" w14:textId="77777777" w:rsidR="00D66DC6" w:rsidRPr="00272C68" w:rsidRDefault="00D66DC6" w:rsidP="0089509B">
            <w:pPr>
              <w:pStyle w:val="endash"/>
              <w:keepNext/>
              <w:ind w:left="568" w:hanging="284"/>
            </w:pPr>
            <w:r w:rsidRPr="00272C68">
              <w:t>procedural texts with sequential steps and key headings such as standard operating procedures</w:t>
            </w:r>
          </w:p>
          <w:p w14:paraId="3ABFDFE5" w14:textId="77777777" w:rsidR="00D66DC6" w:rsidRPr="00272C68" w:rsidRDefault="00D66DC6" w:rsidP="0089509B">
            <w:pPr>
              <w:pStyle w:val="endash"/>
              <w:keepNext/>
              <w:ind w:left="568" w:hanging="284"/>
            </w:pPr>
            <w:r w:rsidRPr="00272C68">
              <w:t xml:space="preserve">informative texts using a standard format such as general statement, factual description, conclusion such as manufacturer’s information </w:t>
            </w:r>
          </w:p>
          <w:p w14:paraId="6DFD360C" w14:textId="77777777" w:rsidR="00D66DC6" w:rsidRPr="00272C68" w:rsidRDefault="00D66DC6" w:rsidP="0089509B">
            <w:pPr>
              <w:pStyle w:val="endash"/>
              <w:keepNext/>
              <w:ind w:left="568" w:hanging="284"/>
            </w:pPr>
            <w:r w:rsidRPr="00272C68">
              <w:t>transactional texts with formal opening, statement of purpose, details, request, action required, formal close</w:t>
            </w:r>
          </w:p>
          <w:p w14:paraId="260F4CBE" w14:textId="77777777" w:rsidR="00D66DC6" w:rsidRPr="00272C68" w:rsidRDefault="00D66DC6" w:rsidP="0089509B">
            <w:pPr>
              <w:pStyle w:val="endash"/>
              <w:keepNext/>
              <w:ind w:left="568" w:hanging="284"/>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14:paraId="33FFDB88" w14:textId="77777777" w:rsidR="00D66DC6" w:rsidRPr="00272C68" w:rsidRDefault="00D66DC6" w:rsidP="0089509B">
            <w:pPr>
              <w:pStyle w:val="endash"/>
              <w:keepNext/>
              <w:ind w:left="568" w:hanging="284"/>
            </w:pPr>
            <w:r w:rsidRPr="00272C68">
              <w:t xml:space="preserve">formatted texts with headings, numbered sections, sequentially organised information such as safety data sheets, ,award documentation, </w:t>
            </w:r>
          </w:p>
          <w:p w14:paraId="7995C752" w14:textId="4542B08E" w:rsidR="00D66DC6" w:rsidRPr="00272C68" w:rsidRDefault="00D66DC6" w:rsidP="0089509B">
            <w:pPr>
              <w:pStyle w:val="endash"/>
              <w:keepNext/>
              <w:ind w:left="568" w:hanging="284"/>
            </w:pPr>
            <w:r w:rsidRPr="00272C68">
              <w:t>explicit navigation feature</w:t>
            </w:r>
            <w:r>
              <w:t>s and layout</w:t>
            </w:r>
            <w:r w:rsidRPr="00272C68">
              <w:t xml:space="preserve"> such</w:t>
            </w:r>
            <w:r w:rsidR="00FA7CF7">
              <w:t xml:space="preserve"> </w:t>
            </w:r>
            <w:r w:rsidRPr="00272C68">
              <w:t xml:space="preserve">as, </w:t>
            </w:r>
            <w:r w:rsidRPr="00272C68">
              <w:lastRenderedPageBreak/>
              <w:t>headings, table of contents, site map/ menus</w:t>
            </w:r>
          </w:p>
          <w:p w14:paraId="020C899B" w14:textId="77777777" w:rsidR="00D66DC6" w:rsidRPr="00272C68" w:rsidRDefault="00D66DC6" w:rsidP="0089509B">
            <w:pPr>
              <w:pStyle w:val="bullet"/>
              <w:numPr>
                <w:ilvl w:val="0"/>
                <w:numId w:val="13"/>
              </w:numPr>
              <w:ind w:left="284" w:hanging="284"/>
            </w:pPr>
            <w:r w:rsidRPr="00272C68">
              <w:t>sentences:</w:t>
            </w:r>
          </w:p>
          <w:p w14:paraId="3607B9AE" w14:textId="77777777" w:rsidR="00D66DC6" w:rsidRPr="00272C68" w:rsidRDefault="00D66DC6" w:rsidP="0089509B">
            <w:pPr>
              <w:pStyle w:val="endash"/>
              <w:keepNext/>
              <w:ind w:left="568" w:hanging="284"/>
            </w:pPr>
            <w:r w:rsidRPr="00272C68">
              <w:t>complex and compound sentences with simple verb tenses and routine word order patterns</w:t>
            </w:r>
            <w:r>
              <w:t xml:space="preserve"> such as</w:t>
            </w:r>
            <w:r w:rsidRPr="00272C68">
              <w:t xml:space="preserve"> instructions, explanations, questions, opinions</w:t>
            </w:r>
          </w:p>
          <w:p w14:paraId="616B0ECB" w14:textId="77777777" w:rsidR="00D66DC6" w:rsidRPr="00272C68" w:rsidRDefault="00D66DC6" w:rsidP="0089509B">
            <w:pPr>
              <w:pStyle w:val="endash"/>
              <w:keepNext/>
              <w:ind w:left="568" w:hanging="284"/>
            </w:pPr>
            <w:r w:rsidRPr="00272C68">
              <w:t>devices used to refer to words or phrases used in previous clauses/sentences</w:t>
            </w:r>
          </w:p>
          <w:p w14:paraId="632376A2" w14:textId="77777777" w:rsidR="00D66DC6" w:rsidRPr="00272C68" w:rsidRDefault="00D66DC6" w:rsidP="0089509B">
            <w:pPr>
              <w:pStyle w:val="endash"/>
              <w:keepNext/>
              <w:ind w:left="568" w:hanging="284"/>
            </w:pPr>
            <w:r w:rsidRPr="00272C68">
              <w:t>dependent clauses introduced by words such as although, when, if, while</w:t>
            </w:r>
          </w:p>
          <w:p w14:paraId="628B0C7A" w14:textId="77777777" w:rsidR="00D66DC6" w:rsidRPr="00272C68" w:rsidRDefault="00D66DC6" w:rsidP="0089509B">
            <w:pPr>
              <w:pStyle w:val="bullet"/>
              <w:numPr>
                <w:ilvl w:val="0"/>
                <w:numId w:val="13"/>
              </w:numPr>
              <w:ind w:left="284" w:hanging="284"/>
            </w:pPr>
            <w:r w:rsidRPr="00272C68">
              <w:t>familiar words / phrases/ abbreviations:</w:t>
            </w:r>
          </w:p>
          <w:p w14:paraId="0B6A862E" w14:textId="77777777" w:rsidR="00D66DC6" w:rsidRPr="00272C68" w:rsidRDefault="00D66DC6" w:rsidP="0089509B">
            <w:pPr>
              <w:pStyle w:val="endash"/>
              <w:keepNext/>
              <w:ind w:left="568" w:hanging="284"/>
            </w:pPr>
            <w:r w:rsidRPr="00272C68">
              <w:t>vocabulary related to specific workplace or industry environment</w:t>
            </w:r>
          </w:p>
          <w:p w14:paraId="10AA4EBB" w14:textId="77777777" w:rsidR="00D66DC6" w:rsidRPr="00272C68" w:rsidRDefault="00D66DC6" w:rsidP="0089509B">
            <w:pPr>
              <w:pStyle w:val="endash"/>
              <w:keepNext/>
              <w:ind w:left="568" w:hanging="284"/>
            </w:pPr>
            <w:r w:rsidRPr="00272C68">
              <w:t>technical terms related to workplace / industry</w:t>
            </w:r>
          </w:p>
          <w:p w14:paraId="709B225D" w14:textId="77777777" w:rsidR="00D66DC6" w:rsidRPr="00272C68" w:rsidRDefault="00D66DC6" w:rsidP="0089509B">
            <w:pPr>
              <w:pStyle w:val="endash"/>
              <w:keepNext/>
              <w:ind w:left="568" w:hanging="284"/>
            </w:pPr>
            <w:r w:rsidRPr="00272C68">
              <w:t>common idioms</w:t>
            </w:r>
          </w:p>
          <w:p w14:paraId="0A82401A" w14:textId="77777777" w:rsidR="00D66DC6" w:rsidRPr="00272C68" w:rsidRDefault="00D66DC6" w:rsidP="0089509B">
            <w:pPr>
              <w:pStyle w:val="bullet"/>
              <w:numPr>
                <w:ilvl w:val="0"/>
                <w:numId w:val="13"/>
              </w:numPr>
              <w:ind w:left="284" w:hanging="284"/>
            </w:pPr>
            <w:r w:rsidRPr="00272C68">
              <w:t>simple diagrams such as flowcharts of processes</w:t>
            </w:r>
          </w:p>
          <w:p w14:paraId="41E1D1BA" w14:textId="77777777" w:rsidR="00D66DC6" w:rsidRPr="00272C68" w:rsidRDefault="00D66DC6" w:rsidP="0089509B">
            <w:pPr>
              <w:pStyle w:val="bullet"/>
              <w:numPr>
                <w:ilvl w:val="0"/>
                <w:numId w:val="13"/>
              </w:numPr>
              <w:ind w:left="284" w:hanging="284"/>
            </w:pPr>
            <w:r w:rsidRPr="00272C68">
              <w:t>numerical information:</w:t>
            </w:r>
          </w:p>
          <w:p w14:paraId="0F37B3D3" w14:textId="77777777" w:rsidR="00D66DC6" w:rsidRPr="00272C68" w:rsidRDefault="00D66DC6" w:rsidP="0089509B">
            <w:pPr>
              <w:pStyle w:val="endash"/>
              <w:keepNext/>
              <w:ind w:left="568" w:hanging="284"/>
            </w:pPr>
            <w:r w:rsidRPr="00272C68">
              <w:t>information which summarises data formatted into a table or chart</w:t>
            </w:r>
          </w:p>
          <w:p w14:paraId="66FA64AA" w14:textId="77777777" w:rsidR="00D66DC6" w:rsidRPr="00272C68" w:rsidRDefault="00D66DC6" w:rsidP="0089509B">
            <w:pPr>
              <w:pStyle w:val="endash"/>
              <w:keepNext/>
              <w:ind w:left="568" w:hanging="284"/>
            </w:pPr>
            <w:r w:rsidRPr="00272C68">
              <w:t>standard measurements</w:t>
            </w:r>
          </w:p>
          <w:p w14:paraId="2EF4C4BF" w14:textId="77777777" w:rsidR="00D66DC6" w:rsidRPr="00272C68" w:rsidRDefault="00D66DC6" w:rsidP="0089509B">
            <w:pPr>
              <w:pStyle w:val="endash"/>
              <w:keepNext/>
              <w:ind w:left="568" w:hanging="284"/>
            </w:pPr>
            <w:r w:rsidRPr="00272C68">
              <w:t xml:space="preserve">calculations for example ratios, </w:t>
            </w:r>
          </w:p>
          <w:p w14:paraId="7F2C97F1" w14:textId="77777777" w:rsidR="00D66DC6" w:rsidRPr="00272C68" w:rsidRDefault="00D66DC6" w:rsidP="0089509B">
            <w:pPr>
              <w:pStyle w:val="endash"/>
              <w:keepNext/>
              <w:ind w:left="568" w:hanging="284"/>
            </w:pPr>
            <w:r w:rsidRPr="00272C68">
              <w:t>pay rates, costs</w:t>
            </w:r>
          </w:p>
        </w:tc>
      </w:tr>
      <w:tr w:rsidR="00D66DC6" w:rsidRPr="00272C68" w14:paraId="0F8CB3F8" w14:textId="77777777" w:rsidTr="00680CC9">
        <w:tc>
          <w:tcPr>
            <w:tcW w:w="9026" w:type="dxa"/>
            <w:gridSpan w:val="5"/>
          </w:tcPr>
          <w:p w14:paraId="35F4E89E" w14:textId="77777777" w:rsidR="00D66DC6" w:rsidRPr="00272C68" w:rsidRDefault="00D66DC6" w:rsidP="0089509B">
            <w:pPr>
              <w:pStyle w:val="spacer"/>
            </w:pPr>
          </w:p>
        </w:tc>
      </w:tr>
      <w:tr w:rsidR="00D66DC6" w:rsidRPr="00272C68" w14:paraId="4F92D361" w14:textId="77777777" w:rsidTr="00680CC9">
        <w:tc>
          <w:tcPr>
            <w:tcW w:w="3470" w:type="dxa"/>
            <w:gridSpan w:val="2"/>
          </w:tcPr>
          <w:p w14:paraId="23E0D7E9" w14:textId="77777777" w:rsidR="00D66DC6" w:rsidRPr="00272C68" w:rsidRDefault="00D66DC6" w:rsidP="0089509B">
            <w:pPr>
              <w:pStyle w:val="unittext"/>
            </w:pPr>
            <w:r w:rsidRPr="00272C68">
              <w:rPr>
                <w:b/>
                <w:i/>
              </w:rPr>
              <w:t xml:space="preserve">Sources </w:t>
            </w:r>
            <w:r>
              <w:t xml:space="preserve">may </w:t>
            </w:r>
            <w:r w:rsidRPr="00272C68">
              <w:t>include:</w:t>
            </w:r>
          </w:p>
        </w:tc>
        <w:tc>
          <w:tcPr>
            <w:tcW w:w="5556" w:type="dxa"/>
            <w:gridSpan w:val="3"/>
          </w:tcPr>
          <w:p w14:paraId="03C7BC92" w14:textId="77777777" w:rsidR="00D66DC6" w:rsidRPr="00272C68" w:rsidRDefault="00D66DC6" w:rsidP="0089509B">
            <w:pPr>
              <w:pStyle w:val="bullet"/>
              <w:numPr>
                <w:ilvl w:val="0"/>
                <w:numId w:val="13"/>
              </w:numPr>
              <w:ind w:left="284" w:hanging="284"/>
            </w:pPr>
            <w:r w:rsidRPr="00272C68">
              <w:t>employment agency</w:t>
            </w:r>
          </w:p>
          <w:p w14:paraId="2099E5FD" w14:textId="77777777" w:rsidR="00D66DC6" w:rsidRPr="00272C68" w:rsidRDefault="00D66DC6" w:rsidP="0089509B">
            <w:pPr>
              <w:pStyle w:val="bullet"/>
              <w:numPr>
                <w:ilvl w:val="0"/>
                <w:numId w:val="13"/>
              </w:numPr>
              <w:ind w:left="284" w:hanging="284"/>
            </w:pPr>
            <w:r w:rsidRPr="00272C68">
              <w:t>workplace, including paper-based, email, intranet</w:t>
            </w:r>
          </w:p>
          <w:p w14:paraId="4B18D02F" w14:textId="77777777" w:rsidR="00D66DC6" w:rsidRPr="00272C68" w:rsidRDefault="00D66DC6" w:rsidP="0089509B">
            <w:pPr>
              <w:pStyle w:val="bullet"/>
              <w:numPr>
                <w:ilvl w:val="0"/>
                <w:numId w:val="13"/>
              </w:numPr>
              <w:ind w:left="284" w:hanging="284"/>
            </w:pPr>
            <w:r w:rsidRPr="00272C68">
              <w:t>union</w:t>
            </w:r>
          </w:p>
          <w:p w14:paraId="11F77A89" w14:textId="77777777" w:rsidR="00D66DC6" w:rsidRPr="00272C68" w:rsidRDefault="00D66DC6" w:rsidP="0089509B">
            <w:pPr>
              <w:pStyle w:val="bullet"/>
              <w:numPr>
                <w:ilvl w:val="0"/>
                <w:numId w:val="13"/>
              </w:numPr>
              <w:ind w:left="284" w:hanging="284"/>
            </w:pPr>
            <w:r w:rsidRPr="00272C68">
              <w:t>industry body</w:t>
            </w:r>
          </w:p>
          <w:p w14:paraId="5E249CFB" w14:textId="77777777" w:rsidR="00D66DC6" w:rsidRPr="00272C68" w:rsidRDefault="00D66DC6" w:rsidP="0089509B">
            <w:pPr>
              <w:pStyle w:val="bullet"/>
              <w:numPr>
                <w:ilvl w:val="0"/>
                <w:numId w:val="13"/>
              </w:numPr>
              <w:ind w:left="284" w:hanging="284"/>
            </w:pPr>
            <w:r w:rsidRPr="00272C68">
              <w:t>manufacturer</w:t>
            </w:r>
          </w:p>
          <w:p w14:paraId="3DA72067" w14:textId="77777777" w:rsidR="00D66DC6" w:rsidRPr="00272C68" w:rsidRDefault="00D66DC6" w:rsidP="0089509B">
            <w:pPr>
              <w:pStyle w:val="bullet"/>
              <w:numPr>
                <w:ilvl w:val="0"/>
                <w:numId w:val="13"/>
              </w:numPr>
              <w:ind w:left="284" w:hanging="284"/>
            </w:pPr>
            <w:r w:rsidRPr="00272C68">
              <w:t>government department</w:t>
            </w:r>
          </w:p>
        </w:tc>
      </w:tr>
      <w:tr w:rsidR="00D66DC6" w:rsidRPr="00272C68" w14:paraId="5050A39F" w14:textId="77777777" w:rsidTr="00680CC9">
        <w:tc>
          <w:tcPr>
            <w:tcW w:w="9026" w:type="dxa"/>
            <w:gridSpan w:val="5"/>
          </w:tcPr>
          <w:p w14:paraId="4EC40069" w14:textId="77777777" w:rsidR="00D66DC6" w:rsidRPr="00272C68" w:rsidRDefault="00D66DC6" w:rsidP="0089509B">
            <w:pPr>
              <w:pStyle w:val="spacer"/>
            </w:pPr>
          </w:p>
        </w:tc>
      </w:tr>
      <w:tr w:rsidR="00D66DC6" w:rsidRPr="00272C68" w14:paraId="69ED171C" w14:textId="77777777" w:rsidTr="00680CC9">
        <w:tc>
          <w:tcPr>
            <w:tcW w:w="3470" w:type="dxa"/>
            <w:gridSpan w:val="2"/>
          </w:tcPr>
          <w:p w14:paraId="40A1DEAF" w14:textId="77777777" w:rsidR="00D66DC6" w:rsidRPr="00272C68" w:rsidRDefault="00D66DC6" w:rsidP="0089509B">
            <w:pPr>
              <w:pStyle w:val="unittext"/>
            </w:pPr>
            <w:r w:rsidRPr="00EB19B8">
              <w:rPr>
                <w:b/>
                <w:i/>
              </w:rPr>
              <w:t xml:space="preserve">Predict </w:t>
            </w:r>
            <w:r w:rsidRPr="0061794A">
              <w:t xml:space="preserve">may include </w:t>
            </w:r>
            <w:r w:rsidRPr="00272C68">
              <w:t>may be based on:</w:t>
            </w:r>
          </w:p>
        </w:tc>
        <w:tc>
          <w:tcPr>
            <w:tcW w:w="5556" w:type="dxa"/>
            <w:gridSpan w:val="3"/>
          </w:tcPr>
          <w:p w14:paraId="1CE8A3D6" w14:textId="77777777" w:rsidR="00D66DC6" w:rsidRDefault="00D66DC6" w:rsidP="0089509B">
            <w:pPr>
              <w:pStyle w:val="bullet"/>
              <w:numPr>
                <w:ilvl w:val="0"/>
                <w:numId w:val="13"/>
              </w:numPr>
              <w:ind w:left="284" w:hanging="284"/>
            </w:pPr>
            <w:r>
              <w:t>Considerations of:</w:t>
            </w:r>
          </w:p>
          <w:p w14:paraId="23E20E6D" w14:textId="77777777" w:rsidR="00D66DC6" w:rsidRPr="00272C68" w:rsidRDefault="00D66DC6" w:rsidP="0089509B">
            <w:pPr>
              <w:pStyle w:val="endash"/>
              <w:keepNext/>
              <w:ind w:left="568" w:hanging="284"/>
            </w:pPr>
            <w:r w:rsidRPr="00272C68">
              <w:t xml:space="preserve">prior knowledge of the context </w:t>
            </w:r>
          </w:p>
          <w:p w14:paraId="32504297" w14:textId="77777777" w:rsidR="00D66DC6" w:rsidRPr="00272C68" w:rsidRDefault="00D66DC6" w:rsidP="0089509B">
            <w:pPr>
              <w:pStyle w:val="endash"/>
              <w:keepNext/>
              <w:ind w:left="568" w:hanging="284"/>
            </w:pPr>
            <w:r w:rsidRPr="00272C68">
              <w:t>layout of the text</w:t>
            </w:r>
          </w:p>
          <w:p w14:paraId="4C177046" w14:textId="77777777" w:rsidR="00D66DC6" w:rsidRPr="00272C68" w:rsidRDefault="00D66DC6" w:rsidP="0089509B">
            <w:pPr>
              <w:pStyle w:val="endash"/>
              <w:keepNext/>
              <w:ind w:left="568" w:hanging="284"/>
            </w:pPr>
            <w:r w:rsidRPr="00272C68">
              <w:t>personal experience</w:t>
            </w:r>
          </w:p>
          <w:p w14:paraId="3A3B09F8" w14:textId="77777777" w:rsidR="00D66DC6" w:rsidRPr="00272C68" w:rsidRDefault="00D66DC6" w:rsidP="0089509B">
            <w:pPr>
              <w:pStyle w:val="endash"/>
              <w:keepNext/>
              <w:ind w:left="568" w:hanging="284"/>
            </w:pPr>
            <w:r w:rsidRPr="00272C68">
              <w:t xml:space="preserve">prior knowledge of aspects of the text </w:t>
            </w:r>
          </w:p>
          <w:p w14:paraId="05FA2F16" w14:textId="77777777" w:rsidR="00D66DC6" w:rsidRPr="00272C68" w:rsidRDefault="00D66DC6" w:rsidP="0089509B">
            <w:pPr>
              <w:pStyle w:val="endash"/>
              <w:keepNext/>
              <w:ind w:left="568" w:hanging="284"/>
            </w:pPr>
            <w:r w:rsidRPr="00272C68">
              <w:t>visuals</w:t>
            </w:r>
          </w:p>
        </w:tc>
      </w:tr>
      <w:tr w:rsidR="00D66DC6" w:rsidRPr="00272C68" w14:paraId="5C304A50" w14:textId="77777777" w:rsidTr="00680CC9">
        <w:tc>
          <w:tcPr>
            <w:tcW w:w="9026" w:type="dxa"/>
            <w:gridSpan w:val="5"/>
          </w:tcPr>
          <w:p w14:paraId="479C8F3F" w14:textId="77777777" w:rsidR="00D66DC6" w:rsidRPr="00272C68" w:rsidRDefault="00D66DC6" w:rsidP="0089509B">
            <w:pPr>
              <w:pStyle w:val="spacer"/>
            </w:pPr>
          </w:p>
        </w:tc>
      </w:tr>
      <w:tr w:rsidR="00D66DC6" w:rsidRPr="00272C68" w14:paraId="79803DE9" w14:textId="77777777" w:rsidTr="00680CC9">
        <w:tc>
          <w:tcPr>
            <w:tcW w:w="3470" w:type="dxa"/>
            <w:gridSpan w:val="2"/>
          </w:tcPr>
          <w:p w14:paraId="439FC484" w14:textId="77777777" w:rsidR="00D66DC6" w:rsidRPr="00272C68" w:rsidRDefault="00D66DC6" w:rsidP="0089509B">
            <w:pPr>
              <w:pStyle w:val="unittext"/>
            </w:pPr>
            <w:r>
              <w:rPr>
                <w:b/>
                <w:i/>
              </w:rPr>
              <w:t>Strategies</w:t>
            </w:r>
            <w:r>
              <w:t xml:space="preserve"> </w:t>
            </w:r>
            <w:r>
              <w:rPr>
                <w:b/>
                <w:i/>
              </w:rPr>
              <w:t>to comprehend the text</w:t>
            </w:r>
            <w:r w:rsidRPr="00272C68">
              <w:t xml:space="preserve"> may include:</w:t>
            </w:r>
          </w:p>
        </w:tc>
        <w:tc>
          <w:tcPr>
            <w:tcW w:w="5556" w:type="dxa"/>
            <w:gridSpan w:val="3"/>
          </w:tcPr>
          <w:p w14:paraId="6342D38B" w14:textId="77777777" w:rsidR="00D66DC6" w:rsidRPr="00272C68" w:rsidRDefault="00D66DC6" w:rsidP="0089509B">
            <w:pPr>
              <w:pStyle w:val="endash"/>
              <w:keepNext/>
              <w:ind w:left="568" w:hanging="284"/>
            </w:pPr>
            <w:r w:rsidRPr="00272C68">
              <w:t>meaning-making strategies</w:t>
            </w:r>
            <w:r>
              <w:t xml:space="preserve"> such as</w:t>
            </w:r>
            <w:r w:rsidRPr="00272C68">
              <w:t>:</w:t>
            </w:r>
          </w:p>
          <w:p w14:paraId="15BA624D" w14:textId="77777777" w:rsidR="00D66DC6" w:rsidRPr="00272C68" w:rsidRDefault="00D66DC6" w:rsidP="0089509B">
            <w:pPr>
              <w:pStyle w:val="endash"/>
              <w:keepNext/>
              <w:ind w:left="568" w:hanging="284"/>
            </w:pPr>
            <w:r w:rsidRPr="00272C68">
              <w:t>self-correction, re-reading, reading ahead, varying speed, reads aloud, creating questions, checking for accuracy of information by consulting other texts/people</w:t>
            </w:r>
          </w:p>
          <w:p w14:paraId="2A59DF8B" w14:textId="77777777" w:rsidR="00D66DC6" w:rsidRPr="00272C68" w:rsidRDefault="00D66DC6" w:rsidP="0089509B">
            <w:pPr>
              <w:pStyle w:val="endash"/>
              <w:keepNext/>
              <w:ind w:left="568" w:hanging="284"/>
            </w:pPr>
            <w:r w:rsidRPr="00272C68">
              <w:t>relating</w:t>
            </w:r>
            <w:r>
              <w:t xml:space="preserve"> and integrating</w:t>
            </w:r>
            <w:r w:rsidRPr="00272C68">
              <w:t xml:space="preserve"> separate pieces of information within a text, rather than treating them as separate </w:t>
            </w:r>
            <w:r w:rsidRPr="00272C68">
              <w:lastRenderedPageBreak/>
              <w:t xml:space="preserve">units of information </w:t>
            </w:r>
          </w:p>
          <w:p w14:paraId="54E19A7B" w14:textId="772DB7D1" w:rsidR="00D66DC6" w:rsidRPr="00272C68" w:rsidRDefault="00D66DC6" w:rsidP="0089509B">
            <w:pPr>
              <w:pStyle w:val="endash"/>
              <w:keepNext/>
              <w:ind w:left="568" w:hanging="284"/>
            </w:pPr>
            <w:r>
              <w:t>recognising some</w:t>
            </w:r>
            <w:r w:rsidR="00FA7CF7">
              <w:t xml:space="preserve"> </w:t>
            </w:r>
            <w:r w:rsidRPr="00272C68">
              <w:t>technical vocabulary of relevance to particular industry or workplace</w:t>
            </w:r>
          </w:p>
          <w:p w14:paraId="6DF0495B" w14:textId="77777777" w:rsidR="00D66DC6" w:rsidRDefault="00D66DC6" w:rsidP="0089509B">
            <w:pPr>
              <w:pStyle w:val="endash"/>
              <w:keepNext/>
              <w:ind w:left="568" w:hanging="284"/>
            </w:pPr>
            <w:r w:rsidRPr="00272C68">
              <w:t>predicting the meaning of unknown words by using surrounding words</w:t>
            </w:r>
          </w:p>
          <w:p w14:paraId="363B1EBF" w14:textId="77777777" w:rsidR="00D66DC6" w:rsidRDefault="00D66DC6" w:rsidP="0089509B">
            <w:pPr>
              <w:pStyle w:val="endash"/>
              <w:keepNext/>
              <w:ind w:left="568" w:hanging="284"/>
            </w:pPr>
            <w:r>
              <w:t>recognising introductory phrases which indicate an opinion or a fact is being offered</w:t>
            </w:r>
          </w:p>
          <w:p w14:paraId="15175470" w14:textId="77777777" w:rsidR="00D66DC6" w:rsidRPr="00272C68" w:rsidRDefault="00D66DC6" w:rsidP="0089509B">
            <w:pPr>
              <w:pStyle w:val="endash"/>
              <w:keepNext/>
              <w:ind w:left="568" w:hanging="284"/>
            </w:pPr>
            <w:r w:rsidRPr="00272C68">
              <w:t>identifying key words and phrases critical to gaining meaning from the text</w:t>
            </w:r>
          </w:p>
          <w:p w14:paraId="3B0F185E" w14:textId="77777777" w:rsidR="00D66DC6" w:rsidRPr="00272C68" w:rsidRDefault="00D66DC6" w:rsidP="0089509B">
            <w:pPr>
              <w:pStyle w:val="endash"/>
              <w:keepNext/>
              <w:ind w:left="568" w:hanging="284"/>
            </w:pPr>
            <w:r w:rsidRPr="00272C68">
              <w:t>de-coding strategies:</w:t>
            </w:r>
          </w:p>
          <w:p w14:paraId="4D269328" w14:textId="77777777" w:rsidR="00D66DC6" w:rsidRPr="00272C68" w:rsidRDefault="00D66DC6" w:rsidP="0089509B">
            <w:pPr>
              <w:pStyle w:val="endash"/>
              <w:keepNext/>
              <w:ind w:left="568" w:hanging="284"/>
            </w:pPr>
            <w:r w:rsidRPr="00272C68">
              <w:t xml:space="preserve">using a range of word identification strategies, including: visual and phonic patterns, word derivations and meanings </w:t>
            </w:r>
          </w:p>
          <w:p w14:paraId="5BE84A89" w14:textId="77777777" w:rsidR="00D66DC6" w:rsidRPr="00272C68" w:rsidRDefault="00D66DC6" w:rsidP="0089509B">
            <w:pPr>
              <w:pStyle w:val="endash"/>
              <w:keepNext/>
              <w:ind w:left="568" w:hanging="284"/>
            </w:pPr>
            <w:r w:rsidRPr="00272C68">
              <w:t>recognising ways in which layout of a document conveys meaning</w:t>
            </w:r>
          </w:p>
        </w:tc>
      </w:tr>
      <w:tr w:rsidR="00D66DC6" w:rsidRPr="00272C68" w14:paraId="79725DFA" w14:textId="77777777" w:rsidTr="00680CC9">
        <w:tc>
          <w:tcPr>
            <w:tcW w:w="3470" w:type="dxa"/>
            <w:gridSpan w:val="2"/>
          </w:tcPr>
          <w:p w14:paraId="47D4132C" w14:textId="77777777" w:rsidR="00D66DC6" w:rsidRPr="00272C68" w:rsidRDefault="00D66DC6" w:rsidP="0089509B">
            <w:pPr>
              <w:pStyle w:val="spacer"/>
            </w:pPr>
          </w:p>
        </w:tc>
        <w:tc>
          <w:tcPr>
            <w:tcW w:w="5556" w:type="dxa"/>
            <w:gridSpan w:val="3"/>
          </w:tcPr>
          <w:p w14:paraId="2DF05ED2" w14:textId="77777777" w:rsidR="00D66DC6" w:rsidRPr="00272C68" w:rsidRDefault="00D66DC6" w:rsidP="0089509B">
            <w:pPr>
              <w:pStyle w:val="spacer"/>
            </w:pPr>
          </w:p>
        </w:tc>
      </w:tr>
      <w:tr w:rsidR="00D66DC6" w:rsidRPr="00272C68" w14:paraId="6B4CA1E3" w14:textId="77777777" w:rsidTr="00680CC9">
        <w:tc>
          <w:tcPr>
            <w:tcW w:w="3470" w:type="dxa"/>
            <w:gridSpan w:val="2"/>
          </w:tcPr>
          <w:p w14:paraId="338C28CC" w14:textId="77777777" w:rsidR="00D66DC6" w:rsidRPr="00272C68" w:rsidRDefault="00D66DC6" w:rsidP="0089509B">
            <w:pPr>
              <w:pStyle w:val="unittext"/>
            </w:pPr>
            <w:r w:rsidRPr="00272C68">
              <w:rPr>
                <w:b/>
                <w:i/>
              </w:rPr>
              <w:t>Main ideas</w:t>
            </w:r>
            <w:r w:rsidRPr="00272C68">
              <w:t xml:space="preserve"> may include:</w:t>
            </w:r>
          </w:p>
          <w:p w14:paraId="2305E005" w14:textId="77777777" w:rsidR="00D66DC6" w:rsidRPr="00272C68" w:rsidRDefault="00D66DC6" w:rsidP="0089509B">
            <w:pPr>
              <w:keepNext/>
              <w:rPr>
                <w:rFonts w:ascii="Times New Roman" w:hAnsi="Times New Roman"/>
                <w:i/>
                <w:sz w:val="24"/>
              </w:rPr>
            </w:pPr>
          </w:p>
        </w:tc>
        <w:tc>
          <w:tcPr>
            <w:tcW w:w="5556" w:type="dxa"/>
            <w:gridSpan w:val="3"/>
          </w:tcPr>
          <w:p w14:paraId="336FE55A" w14:textId="77777777" w:rsidR="00D66DC6" w:rsidRPr="00272C68" w:rsidRDefault="00D66DC6" w:rsidP="0089509B">
            <w:pPr>
              <w:pStyle w:val="bullet"/>
              <w:numPr>
                <w:ilvl w:val="0"/>
                <w:numId w:val="13"/>
              </w:numPr>
              <w:ind w:left="284" w:hanging="284"/>
            </w:pPr>
            <w:r w:rsidRPr="00272C68">
              <w:t xml:space="preserve">technical terms </w:t>
            </w:r>
          </w:p>
          <w:p w14:paraId="66BE76C0" w14:textId="77777777" w:rsidR="00D66DC6" w:rsidRPr="00272C68" w:rsidRDefault="00D66DC6" w:rsidP="0089509B">
            <w:pPr>
              <w:pStyle w:val="bullet"/>
              <w:numPr>
                <w:ilvl w:val="0"/>
                <w:numId w:val="13"/>
              </w:numPr>
              <w:ind w:left="284" w:hanging="284"/>
            </w:pPr>
            <w:r>
              <w:t xml:space="preserve">instructions / </w:t>
            </w:r>
            <w:r w:rsidRPr="00272C68">
              <w:t>operating procedures</w:t>
            </w:r>
          </w:p>
          <w:p w14:paraId="33DE8169" w14:textId="77777777" w:rsidR="00D66DC6" w:rsidRPr="00272C68" w:rsidRDefault="00D66DC6" w:rsidP="0089509B">
            <w:pPr>
              <w:pStyle w:val="bullet"/>
              <w:numPr>
                <w:ilvl w:val="0"/>
                <w:numId w:val="13"/>
              </w:numPr>
              <w:ind w:left="284" w:hanging="284"/>
            </w:pPr>
            <w:r w:rsidRPr="00272C68">
              <w:t>customer requirements</w:t>
            </w:r>
          </w:p>
          <w:p w14:paraId="7A1774EE" w14:textId="77777777" w:rsidR="00D66DC6" w:rsidRPr="00272C68" w:rsidRDefault="00D66DC6" w:rsidP="0089509B">
            <w:pPr>
              <w:pStyle w:val="bullet"/>
              <w:numPr>
                <w:ilvl w:val="0"/>
                <w:numId w:val="13"/>
              </w:numPr>
              <w:ind w:left="284" w:hanging="284"/>
            </w:pPr>
            <w:r>
              <w:t>OH</w:t>
            </w:r>
            <w:r w:rsidRPr="00272C68">
              <w:t>S</w:t>
            </w:r>
            <w:r>
              <w:t xml:space="preserve"> / WHS</w:t>
            </w:r>
            <w:r w:rsidRPr="00272C68">
              <w:t xml:space="preserve"> information</w:t>
            </w:r>
          </w:p>
          <w:p w14:paraId="70EDBBDB" w14:textId="77777777" w:rsidR="00D66DC6" w:rsidRPr="00272C68" w:rsidRDefault="00D66DC6" w:rsidP="0089509B">
            <w:pPr>
              <w:pStyle w:val="bullet"/>
              <w:numPr>
                <w:ilvl w:val="0"/>
                <w:numId w:val="13"/>
              </w:numPr>
              <w:ind w:left="284" w:hanging="284"/>
            </w:pPr>
            <w:r w:rsidRPr="00272C68">
              <w:t>quality processes</w:t>
            </w:r>
          </w:p>
        </w:tc>
      </w:tr>
      <w:tr w:rsidR="00D66DC6" w:rsidRPr="00272C68" w14:paraId="09768DB5" w14:textId="77777777" w:rsidTr="00680CC9">
        <w:tc>
          <w:tcPr>
            <w:tcW w:w="3470" w:type="dxa"/>
            <w:gridSpan w:val="2"/>
          </w:tcPr>
          <w:p w14:paraId="75EB7FDE" w14:textId="77777777" w:rsidR="00D66DC6" w:rsidRDefault="00D66DC6" w:rsidP="0089509B">
            <w:pPr>
              <w:pStyle w:val="spacer"/>
            </w:pPr>
          </w:p>
        </w:tc>
        <w:tc>
          <w:tcPr>
            <w:tcW w:w="5556" w:type="dxa"/>
            <w:gridSpan w:val="3"/>
          </w:tcPr>
          <w:p w14:paraId="669551F8" w14:textId="77777777" w:rsidR="00D66DC6" w:rsidRPr="00272C68" w:rsidRDefault="00D66DC6" w:rsidP="0089509B">
            <w:pPr>
              <w:pStyle w:val="spacer"/>
            </w:pPr>
          </w:p>
        </w:tc>
      </w:tr>
      <w:tr w:rsidR="00D66DC6" w:rsidRPr="00272C68" w14:paraId="34D1B857" w14:textId="77777777" w:rsidTr="00680CC9">
        <w:tc>
          <w:tcPr>
            <w:tcW w:w="3470" w:type="dxa"/>
            <w:gridSpan w:val="2"/>
          </w:tcPr>
          <w:p w14:paraId="242720D6" w14:textId="77777777" w:rsidR="00D66DC6" w:rsidRPr="00272C68" w:rsidRDefault="00D66DC6" w:rsidP="0089509B">
            <w:pPr>
              <w:pStyle w:val="unittext"/>
            </w:pPr>
            <w:r>
              <w:rPr>
                <w:b/>
                <w:i/>
              </w:rPr>
              <w:t>Strategies</w:t>
            </w:r>
            <w:r>
              <w:t xml:space="preserve"> </w:t>
            </w:r>
            <w:r>
              <w:rPr>
                <w:b/>
                <w:i/>
              </w:rPr>
              <w:t>to interpret texts</w:t>
            </w:r>
            <w:r w:rsidRPr="00272C68">
              <w:t xml:space="preserve"> may include:</w:t>
            </w:r>
          </w:p>
        </w:tc>
        <w:tc>
          <w:tcPr>
            <w:tcW w:w="5556" w:type="dxa"/>
            <w:gridSpan w:val="3"/>
          </w:tcPr>
          <w:p w14:paraId="0C23818B" w14:textId="77777777" w:rsidR="00D66DC6" w:rsidRDefault="00D66DC6" w:rsidP="0089509B">
            <w:pPr>
              <w:pStyle w:val="bullet"/>
              <w:numPr>
                <w:ilvl w:val="0"/>
                <w:numId w:val="13"/>
              </w:numPr>
              <w:ind w:left="284" w:hanging="284"/>
            </w:pPr>
            <w:r w:rsidRPr="00272C68">
              <w:t>clarifying the intention of the writer</w:t>
            </w:r>
          </w:p>
          <w:p w14:paraId="492D7621" w14:textId="77777777" w:rsidR="00D66DC6" w:rsidRDefault="00D66DC6" w:rsidP="0089509B">
            <w:pPr>
              <w:pStyle w:val="bullet"/>
              <w:numPr>
                <w:ilvl w:val="0"/>
                <w:numId w:val="13"/>
              </w:numPr>
              <w:ind w:left="284" w:hanging="284"/>
            </w:pPr>
            <w:r>
              <w:t>distinguishing between fact and opinion</w:t>
            </w:r>
          </w:p>
          <w:p w14:paraId="7019B883" w14:textId="77777777" w:rsidR="00D66DC6" w:rsidRDefault="00D66DC6" w:rsidP="0089509B">
            <w:pPr>
              <w:pStyle w:val="bullet"/>
              <w:numPr>
                <w:ilvl w:val="0"/>
                <w:numId w:val="13"/>
              </w:numPr>
              <w:ind w:left="284" w:hanging="284"/>
            </w:pPr>
            <w:r>
              <w:t>considering where the information comes from</w:t>
            </w:r>
          </w:p>
          <w:p w14:paraId="25C86257" w14:textId="77777777" w:rsidR="00D66DC6" w:rsidRDefault="00D66DC6" w:rsidP="0089509B">
            <w:pPr>
              <w:pStyle w:val="bullet"/>
              <w:numPr>
                <w:ilvl w:val="0"/>
                <w:numId w:val="13"/>
              </w:numPr>
              <w:ind w:left="284" w:hanging="284"/>
            </w:pPr>
            <w:r>
              <w:t>recognising simple inferences</w:t>
            </w:r>
          </w:p>
          <w:p w14:paraId="13717B0D" w14:textId="77777777" w:rsidR="00D66DC6" w:rsidRPr="00272C68" w:rsidRDefault="00D66DC6" w:rsidP="0089509B">
            <w:pPr>
              <w:pStyle w:val="bullet"/>
              <w:numPr>
                <w:ilvl w:val="0"/>
                <w:numId w:val="13"/>
              </w:numPr>
              <w:ind w:left="284" w:hanging="284"/>
            </w:pPr>
            <w:r>
              <w:t>identifying structure and language used to achieve purpose</w:t>
            </w:r>
          </w:p>
          <w:p w14:paraId="038A543A" w14:textId="77777777" w:rsidR="00D66DC6" w:rsidRPr="00272C68" w:rsidRDefault="00D66DC6" w:rsidP="0089509B">
            <w:pPr>
              <w:pStyle w:val="bullet"/>
              <w:numPr>
                <w:ilvl w:val="0"/>
                <w:numId w:val="13"/>
              </w:numPr>
              <w:ind w:left="284" w:hanging="284"/>
            </w:pPr>
            <w:r w:rsidRPr="00272C68">
              <w:t>expressing an opinion on the text</w:t>
            </w:r>
            <w:r>
              <w:t>s</w:t>
            </w:r>
            <w:r w:rsidRPr="00272C68">
              <w:t xml:space="preserve"> such as how the text affected them, whether the text conveyed information clearly</w:t>
            </w:r>
          </w:p>
          <w:p w14:paraId="6CCDF8E1" w14:textId="77777777" w:rsidR="00D66DC6" w:rsidRPr="00272C68" w:rsidRDefault="00D66DC6" w:rsidP="0089509B">
            <w:pPr>
              <w:pStyle w:val="bullet"/>
              <w:numPr>
                <w:ilvl w:val="0"/>
                <w:numId w:val="13"/>
              </w:numPr>
              <w:ind w:left="284" w:hanging="284"/>
            </w:pPr>
            <w:r>
              <w:t>identifying ways in which the text reflects the author’s culture, experiences and value system</w:t>
            </w:r>
            <w:r w:rsidRPr="00272C68" w:rsidDel="00EB19B8">
              <w:t xml:space="preserve"> </w:t>
            </w:r>
            <w:r w:rsidRPr="00272C68">
              <w:t>comparing similar texts in terms of language used or text structure</w:t>
            </w:r>
          </w:p>
        </w:tc>
      </w:tr>
      <w:tr w:rsidR="00D66DC6" w:rsidRPr="00272C68" w14:paraId="6976E395" w14:textId="77777777" w:rsidTr="00680CC9">
        <w:tc>
          <w:tcPr>
            <w:tcW w:w="3470" w:type="dxa"/>
            <w:gridSpan w:val="2"/>
          </w:tcPr>
          <w:p w14:paraId="6C99AAF5" w14:textId="77777777" w:rsidR="00D66DC6" w:rsidRDefault="00D66DC6" w:rsidP="0089509B">
            <w:pPr>
              <w:pStyle w:val="spacer"/>
            </w:pPr>
          </w:p>
        </w:tc>
        <w:tc>
          <w:tcPr>
            <w:tcW w:w="5556" w:type="dxa"/>
            <w:gridSpan w:val="3"/>
          </w:tcPr>
          <w:p w14:paraId="5E407289" w14:textId="77777777" w:rsidR="00D66DC6" w:rsidRPr="00272C68" w:rsidRDefault="00D66DC6" w:rsidP="0089509B">
            <w:pPr>
              <w:pStyle w:val="spacer"/>
            </w:pPr>
          </w:p>
        </w:tc>
      </w:tr>
      <w:tr w:rsidR="00D66DC6" w:rsidRPr="00272C68" w14:paraId="401BAF38" w14:textId="77777777" w:rsidTr="00680CC9">
        <w:tc>
          <w:tcPr>
            <w:tcW w:w="3470" w:type="dxa"/>
            <w:gridSpan w:val="2"/>
          </w:tcPr>
          <w:p w14:paraId="1105C7F6" w14:textId="77777777" w:rsidR="00D66DC6" w:rsidRPr="00272C68" w:rsidRDefault="00D66DC6" w:rsidP="0089509B">
            <w:pPr>
              <w:pStyle w:val="unittext"/>
            </w:pPr>
            <w:r>
              <w:rPr>
                <w:b/>
                <w:i/>
              </w:rPr>
              <w:t>E</w:t>
            </w:r>
            <w:r w:rsidRPr="00272C68">
              <w:rPr>
                <w:b/>
                <w:i/>
              </w:rPr>
              <w:t>ffectiveness</w:t>
            </w:r>
            <w:r>
              <w:rPr>
                <w:b/>
                <w:i/>
              </w:rPr>
              <w:t xml:space="preserve"> </w:t>
            </w:r>
            <w:r>
              <w:rPr>
                <w:b/>
              </w:rPr>
              <w:t>of the texts</w:t>
            </w:r>
            <w:r>
              <w:t xml:space="preserve"> may include</w:t>
            </w:r>
            <w:r w:rsidRPr="00272C68">
              <w:t xml:space="preserve"> </w:t>
            </w:r>
          </w:p>
        </w:tc>
        <w:tc>
          <w:tcPr>
            <w:tcW w:w="5556" w:type="dxa"/>
            <w:gridSpan w:val="3"/>
          </w:tcPr>
          <w:p w14:paraId="25D4F35F" w14:textId="77777777" w:rsidR="00D66DC6" w:rsidRDefault="00D66DC6" w:rsidP="0089509B">
            <w:pPr>
              <w:pStyle w:val="bullet"/>
              <w:numPr>
                <w:ilvl w:val="0"/>
                <w:numId w:val="13"/>
              </w:numPr>
              <w:ind w:left="284" w:hanging="284"/>
            </w:pPr>
            <w:r>
              <w:t>C</w:t>
            </w:r>
            <w:r w:rsidRPr="005B5B02">
              <w:t>onsideration of:</w:t>
            </w:r>
          </w:p>
          <w:p w14:paraId="75895688" w14:textId="66A2A769" w:rsidR="00D66DC6" w:rsidRDefault="00D66DC6" w:rsidP="0089509B">
            <w:pPr>
              <w:pStyle w:val="endash"/>
              <w:keepNext/>
              <w:ind w:left="568" w:hanging="284"/>
            </w:pPr>
            <w:r w:rsidRPr="004D6668">
              <w:t>whether they</w:t>
            </w:r>
            <w:r>
              <w:t xml:space="preserve"> meet their</w:t>
            </w:r>
            <w:r w:rsidR="00FA7CF7">
              <w:t xml:space="preserve"> </w:t>
            </w:r>
            <w:r>
              <w:t xml:space="preserve">purpose </w:t>
            </w:r>
          </w:p>
          <w:p w14:paraId="30C98323" w14:textId="7A420C38" w:rsidR="00D66DC6" w:rsidRDefault="00D66DC6" w:rsidP="0089509B">
            <w:pPr>
              <w:pStyle w:val="endash"/>
              <w:keepNext/>
              <w:ind w:left="568" w:hanging="284"/>
            </w:pPr>
            <w:r w:rsidRPr="004D6668">
              <w:t>whether they</w:t>
            </w:r>
            <w:r>
              <w:t xml:space="preserve"> meet</w:t>
            </w:r>
            <w:r w:rsidR="00FA7CF7">
              <w:t xml:space="preserve"> </w:t>
            </w:r>
            <w:r>
              <w:t>the needs of the audience</w:t>
            </w:r>
          </w:p>
          <w:p w14:paraId="3DB8A690" w14:textId="77777777" w:rsidR="00D66DC6" w:rsidRDefault="00D66DC6" w:rsidP="0089509B">
            <w:pPr>
              <w:pStyle w:val="endash"/>
              <w:keepNext/>
              <w:ind w:left="568" w:hanging="284"/>
            </w:pPr>
            <w:r w:rsidRPr="005B5B02">
              <w:t>whether they</w:t>
            </w:r>
            <w:r>
              <w:t xml:space="preserve"> reflect or support own knowledge and experience</w:t>
            </w:r>
          </w:p>
          <w:p w14:paraId="6FDABBC6" w14:textId="77777777" w:rsidR="00D66DC6" w:rsidRDefault="00D66DC6" w:rsidP="0089509B">
            <w:pPr>
              <w:pStyle w:val="endash"/>
              <w:keepNext/>
              <w:ind w:left="568" w:hanging="284"/>
            </w:pPr>
            <w:r>
              <w:t>source of text</w:t>
            </w:r>
          </w:p>
          <w:p w14:paraId="3562967D" w14:textId="77777777" w:rsidR="00D66DC6" w:rsidRDefault="00D66DC6" w:rsidP="0089509B">
            <w:pPr>
              <w:pStyle w:val="endash"/>
              <w:keepNext/>
              <w:ind w:left="568" w:hanging="284"/>
            </w:pPr>
            <w:r>
              <w:t>whether the text conveys the author’s real or imaginary experience/ intentions</w:t>
            </w:r>
          </w:p>
          <w:p w14:paraId="2234011E" w14:textId="77777777" w:rsidR="00D66DC6" w:rsidRPr="00272C68" w:rsidRDefault="00D66DC6" w:rsidP="0089509B">
            <w:pPr>
              <w:pStyle w:val="endash"/>
              <w:keepNext/>
              <w:ind w:left="568" w:hanging="284"/>
            </w:pPr>
            <w:r>
              <w:lastRenderedPageBreak/>
              <w:t>whether the material is presented in a way that makes it accessible to the reader</w:t>
            </w:r>
          </w:p>
        </w:tc>
      </w:tr>
      <w:tr w:rsidR="00D66DC6" w:rsidRPr="00272C68" w14:paraId="6FD7CAC7" w14:textId="77777777" w:rsidTr="00680CC9">
        <w:tc>
          <w:tcPr>
            <w:tcW w:w="9026" w:type="dxa"/>
            <w:gridSpan w:val="5"/>
          </w:tcPr>
          <w:p w14:paraId="011DD096" w14:textId="77777777" w:rsidR="00D66DC6" w:rsidRPr="00272C68" w:rsidRDefault="00D66DC6" w:rsidP="0089509B">
            <w:pPr>
              <w:pStyle w:val="spacer"/>
            </w:pPr>
          </w:p>
        </w:tc>
      </w:tr>
      <w:tr w:rsidR="00D66DC6" w:rsidRPr="00272C68" w14:paraId="7AECD011" w14:textId="77777777" w:rsidTr="00680CC9">
        <w:tc>
          <w:tcPr>
            <w:tcW w:w="9026" w:type="dxa"/>
            <w:gridSpan w:val="5"/>
          </w:tcPr>
          <w:p w14:paraId="448B2EA7" w14:textId="77777777" w:rsidR="00D66DC6" w:rsidRPr="00272C68" w:rsidRDefault="00D66DC6" w:rsidP="0089509B">
            <w:pPr>
              <w:pStyle w:val="Heading21"/>
            </w:pPr>
            <w:r w:rsidRPr="00272C68">
              <w:t>Evidence Guide</w:t>
            </w:r>
          </w:p>
          <w:p w14:paraId="2A899383" w14:textId="77777777" w:rsidR="00D66DC6" w:rsidRPr="00272C68" w:rsidRDefault="00D66DC6" w:rsidP="0089509B">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272C68" w14:paraId="35EBB8FD" w14:textId="77777777" w:rsidTr="00680CC9">
        <w:tc>
          <w:tcPr>
            <w:tcW w:w="3470" w:type="dxa"/>
            <w:gridSpan w:val="2"/>
          </w:tcPr>
          <w:p w14:paraId="69F72751" w14:textId="77777777" w:rsidR="00D66DC6" w:rsidRPr="00272C68" w:rsidRDefault="00D66DC6" w:rsidP="0089509B">
            <w:pPr>
              <w:pStyle w:val="EG"/>
            </w:pPr>
            <w:r w:rsidRPr="00272C68">
              <w:t>Critical aspects for assessment and evidence required to demonstrate competency in this unit</w:t>
            </w:r>
          </w:p>
        </w:tc>
        <w:tc>
          <w:tcPr>
            <w:tcW w:w="5556" w:type="dxa"/>
            <w:gridSpan w:val="3"/>
          </w:tcPr>
          <w:p w14:paraId="49AC341A" w14:textId="77777777" w:rsidR="00D66DC6" w:rsidRPr="00272C68" w:rsidRDefault="00D66DC6" w:rsidP="0089509B">
            <w:pPr>
              <w:pStyle w:val="unittext"/>
            </w:pPr>
            <w:r w:rsidRPr="00272C68">
              <w:t>Assessment must confirm the ability to:</w:t>
            </w:r>
          </w:p>
          <w:p w14:paraId="6E57B5F0" w14:textId="55FFDB6C" w:rsidR="00D66DC6" w:rsidRPr="00272C68" w:rsidRDefault="00D66DC6" w:rsidP="0089509B">
            <w:pPr>
              <w:pStyle w:val="bullet"/>
              <w:numPr>
                <w:ilvl w:val="0"/>
                <w:numId w:val="13"/>
              </w:numPr>
              <w:ind w:left="284" w:hanging="284"/>
            </w:pPr>
            <w:r w:rsidRPr="00272C68">
              <w:t>locate, read</w:t>
            </w:r>
            <w:r>
              <w:t xml:space="preserve"> and</w:t>
            </w:r>
            <w:r w:rsidR="00FA7CF7">
              <w:t xml:space="preserve"> </w:t>
            </w:r>
            <w:r w:rsidRPr="00272C68">
              <w:t>interpret</w:t>
            </w:r>
            <w:r w:rsidR="00FA7CF7">
              <w:t xml:space="preserve"> </w:t>
            </w:r>
            <w:r w:rsidRPr="00272C68">
              <w:t>informat</w:t>
            </w:r>
            <w:r>
              <w:t>ion in a minimum of 3 different</w:t>
            </w:r>
            <w:r w:rsidRPr="00272C68">
              <w:t xml:space="preserve"> text types of limited complexity relevant to employment or workplace purposes</w:t>
            </w:r>
            <w:r>
              <w:t>,</w:t>
            </w:r>
            <w:r w:rsidRPr="00272C68">
              <w:t xml:space="preserve"> at least one of which must be </w:t>
            </w:r>
            <w:r>
              <w:t>web</w:t>
            </w:r>
            <w:r w:rsidRPr="00272C68">
              <w:t xml:space="preserve"> based</w:t>
            </w:r>
          </w:p>
        </w:tc>
      </w:tr>
      <w:tr w:rsidR="00D66DC6" w:rsidRPr="00272C68" w14:paraId="2BDC5663" w14:textId="77777777" w:rsidTr="00680CC9">
        <w:tc>
          <w:tcPr>
            <w:tcW w:w="9026" w:type="dxa"/>
            <w:gridSpan w:val="5"/>
          </w:tcPr>
          <w:p w14:paraId="2F24A50B" w14:textId="77777777" w:rsidR="00D66DC6" w:rsidRPr="00272C68" w:rsidRDefault="00D66DC6" w:rsidP="0089509B">
            <w:pPr>
              <w:pStyle w:val="spacer"/>
            </w:pPr>
          </w:p>
        </w:tc>
      </w:tr>
      <w:tr w:rsidR="00D66DC6" w:rsidRPr="00272C68" w14:paraId="0F2F6C74" w14:textId="77777777" w:rsidTr="00680CC9">
        <w:tc>
          <w:tcPr>
            <w:tcW w:w="3470" w:type="dxa"/>
            <w:gridSpan w:val="2"/>
          </w:tcPr>
          <w:p w14:paraId="3EEAE111" w14:textId="77777777" w:rsidR="00D66DC6" w:rsidRPr="00272C68" w:rsidRDefault="00D66DC6" w:rsidP="0089509B">
            <w:pPr>
              <w:pStyle w:val="EG"/>
            </w:pPr>
            <w:r w:rsidRPr="00272C68">
              <w:t>Context of and specific resources for assessment</w:t>
            </w:r>
          </w:p>
        </w:tc>
        <w:tc>
          <w:tcPr>
            <w:tcW w:w="5556" w:type="dxa"/>
            <w:gridSpan w:val="3"/>
          </w:tcPr>
          <w:p w14:paraId="53C91F7E" w14:textId="77777777" w:rsidR="00D66DC6" w:rsidRPr="00272C68" w:rsidRDefault="00D66DC6" w:rsidP="0089509B">
            <w:pPr>
              <w:pStyle w:val="unittext"/>
            </w:pPr>
            <w:r w:rsidRPr="00272C68">
              <w:t>Assessment must ensure access to:</w:t>
            </w:r>
          </w:p>
          <w:p w14:paraId="65CA0834" w14:textId="77777777" w:rsidR="00D66DC6" w:rsidRPr="00272C68" w:rsidRDefault="00D66DC6" w:rsidP="0089509B">
            <w:pPr>
              <w:pStyle w:val="bullet"/>
              <w:numPr>
                <w:ilvl w:val="0"/>
                <w:numId w:val="13"/>
              </w:numPr>
              <w:ind w:left="284" w:hanging="284"/>
            </w:pPr>
            <w:r w:rsidRPr="00272C68">
              <w:t>communication technology and software</w:t>
            </w:r>
          </w:p>
          <w:p w14:paraId="12A98E28" w14:textId="77777777" w:rsidR="00D66DC6" w:rsidRPr="00272C68" w:rsidRDefault="00D66DC6" w:rsidP="0089509B">
            <w:pPr>
              <w:pStyle w:val="bullet"/>
              <w:numPr>
                <w:ilvl w:val="0"/>
                <w:numId w:val="13"/>
              </w:numPr>
              <w:ind w:left="284" w:hanging="284"/>
            </w:pPr>
            <w:r w:rsidRPr="00272C68">
              <w:t xml:space="preserve">personally relevant </w:t>
            </w:r>
            <w:r>
              <w:t>web</w:t>
            </w:r>
            <w:r w:rsidRPr="00272C68">
              <w:t xml:space="preserve"> and paper based text</w:t>
            </w:r>
            <w:r>
              <w:t xml:space="preserve"> types</w:t>
            </w:r>
            <w:r w:rsidRPr="00272C68">
              <w:t xml:space="preserve"> of limited complexity related to employment or the workplace</w:t>
            </w:r>
          </w:p>
          <w:p w14:paraId="0DBF5127" w14:textId="176F1571" w:rsidR="00D66DC6" w:rsidRDefault="00D66DC6" w:rsidP="0089509B">
            <w:pPr>
              <w:pStyle w:val="unittext"/>
            </w:pPr>
            <w:r>
              <w:t>At this level the learner: works independently and continues to build and use their own familiar support resources, for example using</w:t>
            </w:r>
            <w:r w:rsidR="00FA7CF7">
              <w:t xml:space="preserve"> </w:t>
            </w:r>
            <w:r>
              <w:t>an online dictionary or thesaurus</w:t>
            </w:r>
          </w:p>
          <w:p w14:paraId="7F98F69E" w14:textId="77777777" w:rsidR="00D66DC6" w:rsidRDefault="00D66DC6" w:rsidP="0089509B">
            <w:pPr>
              <w:pStyle w:val="unittext"/>
            </w:pPr>
            <w:r>
              <w:t>In order to support achievement of meaningful outcomes at the qualification level an integrated approach to assessment should be used, refer to Section B 6.1 Assessment Strategy.</w:t>
            </w:r>
          </w:p>
          <w:p w14:paraId="2A3A071B" w14:textId="77777777" w:rsidR="00D66DC6" w:rsidRPr="00272C68" w:rsidRDefault="00D66DC6" w:rsidP="0089509B">
            <w:pPr>
              <w:pStyle w:val="unittext"/>
            </w:pPr>
            <w:r>
              <w:t>Where this unit is being co-assessed with units related to another domain, such as personal, the same texts may be relevant to both domains.</w:t>
            </w:r>
          </w:p>
        </w:tc>
      </w:tr>
      <w:tr w:rsidR="00D66DC6" w:rsidRPr="00272C68" w14:paraId="72B16354" w14:textId="77777777" w:rsidTr="00680CC9">
        <w:tc>
          <w:tcPr>
            <w:tcW w:w="9026" w:type="dxa"/>
            <w:gridSpan w:val="5"/>
          </w:tcPr>
          <w:p w14:paraId="29606938" w14:textId="77777777" w:rsidR="00D66DC6" w:rsidRPr="00272C68" w:rsidRDefault="00D66DC6" w:rsidP="0089509B">
            <w:pPr>
              <w:pStyle w:val="spacer"/>
            </w:pPr>
          </w:p>
        </w:tc>
      </w:tr>
      <w:tr w:rsidR="00D66DC6" w14:paraId="34B82B1C" w14:textId="77777777" w:rsidTr="00680CC9">
        <w:tc>
          <w:tcPr>
            <w:tcW w:w="3470" w:type="dxa"/>
            <w:gridSpan w:val="2"/>
          </w:tcPr>
          <w:p w14:paraId="1A3C937D" w14:textId="77777777" w:rsidR="00D66DC6" w:rsidRPr="00272C68" w:rsidRDefault="00D66DC6" w:rsidP="0089509B">
            <w:pPr>
              <w:pStyle w:val="EG"/>
            </w:pPr>
            <w:r w:rsidRPr="00272C68">
              <w:t>Method(s) of assessment</w:t>
            </w:r>
          </w:p>
        </w:tc>
        <w:tc>
          <w:tcPr>
            <w:tcW w:w="5556" w:type="dxa"/>
            <w:gridSpan w:val="3"/>
          </w:tcPr>
          <w:p w14:paraId="20F2F38F" w14:textId="77777777" w:rsidR="00D66DC6" w:rsidRPr="00272C68" w:rsidRDefault="00D66DC6" w:rsidP="0089509B">
            <w:pPr>
              <w:pStyle w:val="unittext"/>
            </w:pPr>
            <w:r w:rsidRPr="00272C68">
              <w:t>The following</w:t>
            </w:r>
            <w:r>
              <w:t xml:space="preserve"> suggested</w:t>
            </w:r>
            <w:r w:rsidRPr="00272C68">
              <w:t xml:space="preserve"> assessment methods are suitable for this unit:</w:t>
            </w:r>
          </w:p>
          <w:p w14:paraId="237683ED" w14:textId="77777777" w:rsidR="00D66DC6" w:rsidRPr="00272C68" w:rsidRDefault="00D66DC6" w:rsidP="0089509B">
            <w:pPr>
              <w:pStyle w:val="bullet"/>
              <w:numPr>
                <w:ilvl w:val="0"/>
                <w:numId w:val="13"/>
              </w:numPr>
              <w:ind w:left="284" w:hanging="284"/>
            </w:pPr>
            <w:r w:rsidRPr="00272C68">
              <w:t xml:space="preserve">direct observation of the learner interpreting information in and making meaning of paper based and </w:t>
            </w:r>
            <w:r>
              <w:t>web based</w:t>
            </w:r>
            <w:r w:rsidRPr="00272C68">
              <w:t xml:space="preserve"> text</w:t>
            </w:r>
            <w:r>
              <w:t xml:space="preserve"> types</w:t>
            </w:r>
            <w:r w:rsidRPr="00272C68">
              <w:t xml:space="preserve"> of limited complexity</w:t>
            </w:r>
          </w:p>
          <w:p w14:paraId="14AFDFCF" w14:textId="77777777" w:rsidR="00D66DC6" w:rsidRPr="00272C68" w:rsidRDefault="00D66DC6" w:rsidP="0089509B">
            <w:pPr>
              <w:pStyle w:val="bullet"/>
              <w:numPr>
                <w:ilvl w:val="0"/>
                <w:numId w:val="13"/>
              </w:numPr>
              <w:ind w:left="284" w:hanging="284"/>
            </w:pPr>
            <w:r>
              <w:t>oral</w:t>
            </w:r>
            <w:r w:rsidRPr="00272C68">
              <w:t xml:space="preserve"> or written questioning to assess knowledge of the purpose and features of different text types related to </w:t>
            </w:r>
            <w:r>
              <w:t>employment</w:t>
            </w:r>
          </w:p>
          <w:p w14:paraId="3A29D154" w14:textId="77777777" w:rsidR="00D66DC6" w:rsidRPr="00272C68" w:rsidRDefault="00D66DC6" w:rsidP="0089509B">
            <w:pPr>
              <w:pStyle w:val="bullet"/>
              <w:numPr>
                <w:ilvl w:val="0"/>
                <w:numId w:val="13"/>
              </w:numPr>
              <w:ind w:left="284" w:hanging="284"/>
            </w:pPr>
            <w:r>
              <w:t>oral</w:t>
            </w:r>
            <w:r w:rsidRPr="00272C68">
              <w:t xml:space="preserve"> information from the learner describing the meaning and effectiveness of the selected texts</w:t>
            </w:r>
          </w:p>
          <w:p w14:paraId="71506824" w14:textId="77777777" w:rsidR="00D66DC6" w:rsidRPr="00272C68" w:rsidRDefault="00D66DC6" w:rsidP="0089509B">
            <w:pPr>
              <w:pStyle w:val="bullet"/>
              <w:numPr>
                <w:ilvl w:val="0"/>
                <w:numId w:val="13"/>
              </w:numPr>
              <w:ind w:left="284" w:hanging="284"/>
            </w:pPr>
            <w:r w:rsidRPr="00272C68">
              <w:t>portfolios containing samples of responses to workplace related text</w:t>
            </w:r>
            <w:r>
              <w:t xml:space="preserve"> types</w:t>
            </w:r>
          </w:p>
        </w:tc>
      </w:tr>
    </w:tbl>
    <w:p w14:paraId="185A98BB" w14:textId="77777777" w:rsidR="00D66DC6" w:rsidRDefault="00D66DC6" w:rsidP="0089509B">
      <w:pPr>
        <w:keepNext/>
        <w:tabs>
          <w:tab w:val="left" w:pos="2025"/>
        </w:tabs>
        <w:sectPr w:rsidR="00D66DC6" w:rsidSect="00680CC9">
          <w:headerReference w:type="even" r:id="rId241"/>
          <w:headerReference w:type="default" r:id="rId242"/>
          <w:footerReference w:type="even" r:id="rId243"/>
          <w:headerReference w:type="first" r:id="rId244"/>
          <w:footerReference w:type="first" r:id="rId24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66DC6" w:rsidRPr="009C56C9" w14:paraId="18497930" w14:textId="77777777" w:rsidTr="00680CC9">
        <w:tc>
          <w:tcPr>
            <w:tcW w:w="2943" w:type="dxa"/>
          </w:tcPr>
          <w:p w14:paraId="66A20351" w14:textId="77777777" w:rsidR="00D66DC6" w:rsidRPr="009C56C9" w:rsidRDefault="00D66DC6" w:rsidP="0089509B">
            <w:pPr>
              <w:pStyle w:val="CodeTOC"/>
            </w:pPr>
            <w:r w:rsidRPr="009C56C9">
              <w:lastRenderedPageBreak/>
              <w:t>Unit Code</w:t>
            </w:r>
          </w:p>
        </w:tc>
        <w:tc>
          <w:tcPr>
            <w:tcW w:w="6299" w:type="dxa"/>
            <w:gridSpan w:val="4"/>
          </w:tcPr>
          <w:p w14:paraId="70661BE8" w14:textId="7704B4AB" w:rsidR="00D66DC6" w:rsidRPr="009C56C9" w:rsidRDefault="00DD5EE2" w:rsidP="0089509B">
            <w:pPr>
              <w:pStyle w:val="code"/>
            </w:pPr>
            <w:bookmarkStart w:id="197" w:name="_Toc514234358"/>
            <w:r>
              <w:t>VU22389</w:t>
            </w:r>
            <w:bookmarkEnd w:id="197"/>
          </w:p>
        </w:tc>
      </w:tr>
      <w:tr w:rsidR="00D66DC6" w:rsidRPr="009C56C9" w14:paraId="246805DA" w14:textId="77777777" w:rsidTr="00680CC9">
        <w:tc>
          <w:tcPr>
            <w:tcW w:w="2943" w:type="dxa"/>
          </w:tcPr>
          <w:p w14:paraId="55BADB1C" w14:textId="77777777" w:rsidR="00D66DC6" w:rsidRPr="009C56C9" w:rsidRDefault="00D66DC6" w:rsidP="0089509B">
            <w:pPr>
              <w:pStyle w:val="CodeTOC"/>
            </w:pPr>
            <w:r w:rsidRPr="009C56C9">
              <w:t>Unit Title</w:t>
            </w:r>
          </w:p>
        </w:tc>
        <w:tc>
          <w:tcPr>
            <w:tcW w:w="6299" w:type="dxa"/>
            <w:gridSpan w:val="4"/>
          </w:tcPr>
          <w:p w14:paraId="7C74B59B" w14:textId="31504871" w:rsidR="00D66DC6" w:rsidRPr="009C56C9" w:rsidRDefault="00D66DC6" w:rsidP="0089509B">
            <w:pPr>
              <w:pStyle w:val="code"/>
            </w:pPr>
            <w:bookmarkStart w:id="198" w:name="_Toc507058626"/>
            <w:bookmarkStart w:id="199" w:name="_Toc514234359"/>
            <w:r w:rsidRPr="009C56C9">
              <w:t>Engage with texts of limited complexity to participate in the community</w:t>
            </w:r>
            <w:bookmarkEnd w:id="198"/>
            <w:bookmarkEnd w:id="199"/>
          </w:p>
        </w:tc>
      </w:tr>
      <w:tr w:rsidR="00D66DC6" w:rsidRPr="009C56C9" w14:paraId="321EE9E4" w14:textId="77777777" w:rsidTr="00680CC9">
        <w:tc>
          <w:tcPr>
            <w:tcW w:w="2943" w:type="dxa"/>
          </w:tcPr>
          <w:p w14:paraId="45B5507D" w14:textId="77777777" w:rsidR="00D66DC6" w:rsidRPr="009C56C9" w:rsidRDefault="00D66DC6" w:rsidP="0089509B">
            <w:pPr>
              <w:pStyle w:val="Heading21"/>
            </w:pPr>
            <w:r w:rsidRPr="009C56C9">
              <w:t>Unit Descriptor</w:t>
            </w:r>
          </w:p>
        </w:tc>
        <w:tc>
          <w:tcPr>
            <w:tcW w:w="6299" w:type="dxa"/>
            <w:gridSpan w:val="4"/>
          </w:tcPr>
          <w:p w14:paraId="57DDB283" w14:textId="77777777" w:rsidR="00D66DC6" w:rsidRDefault="00D66DC6" w:rsidP="0089509B">
            <w:pPr>
              <w:pStyle w:val="unittext"/>
            </w:pPr>
            <w:r>
              <w:t>This unit describes the skills and knowledge to engage with a range of familiar and less familiar paper and web based text types of limited complexity to participate in the community. Learners at this level work independently and continue to build and use their own familiar support resources.</w:t>
            </w:r>
          </w:p>
          <w:p w14:paraId="3F4AC2C6" w14:textId="6CB71776" w:rsidR="00D66DC6" w:rsidRPr="009C56C9" w:rsidRDefault="00D66DC6" w:rsidP="0089509B">
            <w:pPr>
              <w:pStyle w:val="unittext"/>
            </w:pPr>
            <w:r>
              <w:t>The required outcomes described in this unit contribute to the achievement of Australian Core Skills Framework indicators for Reading at Level 3: 3.03, 3.04.</w:t>
            </w:r>
          </w:p>
        </w:tc>
      </w:tr>
      <w:tr w:rsidR="00D66DC6" w:rsidRPr="009C56C9" w14:paraId="50EDA73D" w14:textId="77777777" w:rsidTr="00680CC9">
        <w:tc>
          <w:tcPr>
            <w:tcW w:w="2943" w:type="dxa"/>
          </w:tcPr>
          <w:p w14:paraId="66FFA000" w14:textId="77777777" w:rsidR="00D66DC6" w:rsidRPr="009C56C9" w:rsidRDefault="00D66DC6" w:rsidP="0089509B">
            <w:pPr>
              <w:pStyle w:val="Heading21"/>
            </w:pPr>
            <w:r w:rsidRPr="009C56C9">
              <w:t>Employability Skills</w:t>
            </w:r>
          </w:p>
        </w:tc>
        <w:tc>
          <w:tcPr>
            <w:tcW w:w="6299" w:type="dxa"/>
            <w:gridSpan w:val="4"/>
          </w:tcPr>
          <w:p w14:paraId="77AA0779" w14:textId="77777777" w:rsidR="00D66DC6" w:rsidRPr="009C56C9" w:rsidRDefault="00D66DC6" w:rsidP="0089509B">
            <w:pPr>
              <w:pStyle w:val="unittext"/>
            </w:pPr>
            <w:r w:rsidRPr="009C56C9">
              <w:t>This unit contains employability skills.</w:t>
            </w:r>
          </w:p>
        </w:tc>
      </w:tr>
      <w:tr w:rsidR="00D66DC6" w:rsidRPr="009C56C9" w14:paraId="17DEBA5B" w14:textId="77777777" w:rsidTr="00680CC9">
        <w:tc>
          <w:tcPr>
            <w:tcW w:w="2943" w:type="dxa"/>
          </w:tcPr>
          <w:p w14:paraId="4835B9C8" w14:textId="77777777" w:rsidR="00D66DC6" w:rsidRPr="009C56C9" w:rsidRDefault="00D66DC6" w:rsidP="0089509B">
            <w:pPr>
              <w:pStyle w:val="Heading21"/>
            </w:pPr>
            <w:r w:rsidRPr="009C56C9">
              <w:t>Application of the Unit</w:t>
            </w:r>
          </w:p>
        </w:tc>
        <w:tc>
          <w:tcPr>
            <w:tcW w:w="6299" w:type="dxa"/>
            <w:gridSpan w:val="4"/>
          </w:tcPr>
          <w:p w14:paraId="502519B4" w14:textId="77777777" w:rsidR="00D66DC6" w:rsidRPr="009C56C9" w:rsidRDefault="00D66DC6" w:rsidP="0089509B">
            <w:pPr>
              <w:pStyle w:val="unittext"/>
            </w:pPr>
            <w:r w:rsidRPr="009C56C9">
              <w:t>This unit applies to learners seeking to improve their reading skills in order to improve their community participation options</w:t>
            </w:r>
            <w:r>
              <w:t>.</w:t>
            </w:r>
            <w:r w:rsidRPr="009C56C9">
              <w:t xml:space="preserve"> </w:t>
            </w:r>
          </w:p>
          <w:p w14:paraId="5907B605" w14:textId="4B23FBC1" w:rsidR="00D66DC6" w:rsidRPr="009C56C9" w:rsidRDefault="00D66DC6" w:rsidP="0089509B">
            <w:pPr>
              <w:pStyle w:val="unittext"/>
            </w:pPr>
            <w:r>
              <w:t xml:space="preserve">Where application is as part of the Certificate I in General Education for Adults, it is recommended that application is integrated with the delivery and assessment of the Core Skills writing unit </w:t>
            </w:r>
            <w:r w:rsidR="00A500C8">
              <w:rPr>
                <w:i/>
              </w:rPr>
              <w:t>VU22394</w:t>
            </w:r>
            <w:r>
              <w:rPr>
                <w:i/>
              </w:rPr>
              <w:t xml:space="preserve"> Create texts of limited complexity to participate in the community</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Pr>
                <w:i/>
              </w:rPr>
              <w:t>VU22391</w:t>
            </w:r>
            <w:r>
              <w:rPr>
                <w:i/>
              </w:rPr>
              <w:t xml:space="preserve"> Create texts of limited complexity for personal purposes.</w:t>
            </w:r>
          </w:p>
        </w:tc>
      </w:tr>
      <w:tr w:rsidR="00D66DC6" w:rsidRPr="009C56C9" w14:paraId="2FFCC42C" w14:textId="77777777" w:rsidTr="00680CC9">
        <w:tc>
          <w:tcPr>
            <w:tcW w:w="2943" w:type="dxa"/>
          </w:tcPr>
          <w:p w14:paraId="569FF50C" w14:textId="77777777" w:rsidR="00D66DC6" w:rsidRPr="009C56C9" w:rsidRDefault="00D66DC6" w:rsidP="0089509B">
            <w:pPr>
              <w:pStyle w:val="Heading21"/>
            </w:pPr>
            <w:r w:rsidRPr="009C56C9">
              <w:t>Element</w:t>
            </w:r>
          </w:p>
          <w:p w14:paraId="5188ABD8" w14:textId="77777777" w:rsidR="00D66DC6" w:rsidRPr="009C56C9" w:rsidRDefault="00D66DC6" w:rsidP="0089509B">
            <w:pPr>
              <w:pStyle w:val="text"/>
            </w:pPr>
            <w:r w:rsidRPr="009C56C9">
              <w:t>Elements describe the essential outcomes of a unit of competency. Elements describe actions or outcomes that are demonstrable and assessable.</w:t>
            </w:r>
          </w:p>
        </w:tc>
        <w:tc>
          <w:tcPr>
            <w:tcW w:w="6299" w:type="dxa"/>
            <w:gridSpan w:val="4"/>
          </w:tcPr>
          <w:p w14:paraId="0335592F" w14:textId="77777777" w:rsidR="00D66DC6" w:rsidRPr="009C56C9" w:rsidRDefault="00D66DC6" w:rsidP="0089509B">
            <w:pPr>
              <w:pStyle w:val="Heading21"/>
            </w:pPr>
            <w:r w:rsidRPr="009C56C9">
              <w:t>Performance Criteria</w:t>
            </w:r>
          </w:p>
          <w:p w14:paraId="30AB2024" w14:textId="77777777" w:rsidR="00D66DC6" w:rsidRPr="009C56C9" w:rsidRDefault="00D66DC6" w:rsidP="0089509B">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9C56C9" w14:paraId="38FB523D" w14:textId="77777777" w:rsidTr="00680CC9">
        <w:tc>
          <w:tcPr>
            <w:tcW w:w="2943" w:type="dxa"/>
          </w:tcPr>
          <w:p w14:paraId="0EFE9438" w14:textId="77777777" w:rsidR="00D66DC6" w:rsidRPr="009C56C9" w:rsidRDefault="00D66DC6" w:rsidP="0089509B">
            <w:pPr>
              <w:pStyle w:val="spacer"/>
            </w:pPr>
          </w:p>
        </w:tc>
        <w:tc>
          <w:tcPr>
            <w:tcW w:w="6299" w:type="dxa"/>
            <w:gridSpan w:val="4"/>
          </w:tcPr>
          <w:p w14:paraId="5788DFB7" w14:textId="77777777" w:rsidR="00D66DC6" w:rsidRPr="009C56C9" w:rsidRDefault="00D66DC6" w:rsidP="0089509B">
            <w:pPr>
              <w:pStyle w:val="spacer"/>
            </w:pPr>
          </w:p>
        </w:tc>
      </w:tr>
      <w:tr w:rsidR="00E73F5F" w:rsidRPr="009C56C9" w14:paraId="57FF458D" w14:textId="77777777" w:rsidTr="00680CC9">
        <w:tc>
          <w:tcPr>
            <w:tcW w:w="2943" w:type="dxa"/>
            <w:vMerge w:val="restart"/>
          </w:tcPr>
          <w:p w14:paraId="1C8EB113" w14:textId="25849907" w:rsidR="00E73F5F" w:rsidRPr="009C56C9" w:rsidRDefault="00E73F5F" w:rsidP="0089509B">
            <w:pPr>
              <w:pStyle w:val="element"/>
              <w:keepNext/>
            </w:pPr>
            <w:r w:rsidRPr="009C56C9">
              <w:t>1</w:t>
            </w:r>
            <w:r>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70" w:type="dxa"/>
            <w:gridSpan w:val="2"/>
          </w:tcPr>
          <w:p w14:paraId="292BE13F" w14:textId="77777777" w:rsidR="00E73F5F" w:rsidRPr="009C56C9" w:rsidRDefault="00E73F5F" w:rsidP="0089509B">
            <w:pPr>
              <w:pStyle w:val="unittext"/>
            </w:pPr>
            <w:r w:rsidRPr="009C56C9">
              <w:t>1.1</w:t>
            </w:r>
          </w:p>
        </w:tc>
        <w:tc>
          <w:tcPr>
            <w:tcW w:w="5729" w:type="dxa"/>
            <w:gridSpan w:val="2"/>
          </w:tcPr>
          <w:p w14:paraId="136D0255" w14:textId="77777777" w:rsidR="00E73F5F" w:rsidRPr="009C56C9" w:rsidRDefault="00E73F5F" w:rsidP="0089509B">
            <w:pPr>
              <w:pStyle w:val="unittext"/>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E73F5F" w:rsidRPr="009C56C9" w14:paraId="08A1E2F1" w14:textId="77777777" w:rsidTr="00680CC9">
        <w:tc>
          <w:tcPr>
            <w:tcW w:w="2943" w:type="dxa"/>
            <w:vMerge/>
          </w:tcPr>
          <w:p w14:paraId="771C27C8" w14:textId="77777777" w:rsidR="00E73F5F" w:rsidRPr="009C56C9" w:rsidRDefault="00E73F5F" w:rsidP="0089509B">
            <w:pPr>
              <w:pStyle w:val="element"/>
              <w:keepNext/>
            </w:pPr>
          </w:p>
        </w:tc>
        <w:tc>
          <w:tcPr>
            <w:tcW w:w="570" w:type="dxa"/>
            <w:gridSpan w:val="2"/>
          </w:tcPr>
          <w:p w14:paraId="0E2F23A3" w14:textId="77777777" w:rsidR="00E73F5F" w:rsidRPr="009C56C9" w:rsidRDefault="00E73F5F" w:rsidP="0089509B">
            <w:pPr>
              <w:pStyle w:val="unittext"/>
            </w:pPr>
            <w:r w:rsidRPr="009C56C9">
              <w:t>1.2</w:t>
            </w:r>
          </w:p>
        </w:tc>
        <w:tc>
          <w:tcPr>
            <w:tcW w:w="5729" w:type="dxa"/>
            <w:gridSpan w:val="2"/>
          </w:tcPr>
          <w:p w14:paraId="4176E0FB" w14:textId="77777777" w:rsidR="00E73F5F" w:rsidRPr="009C56C9" w:rsidRDefault="00E73F5F" w:rsidP="0089509B">
            <w:pPr>
              <w:pStyle w:val="unittext"/>
            </w:pPr>
            <w:r w:rsidRPr="009C56C9">
              <w:t xml:space="preserve">Describe </w:t>
            </w:r>
            <w:r w:rsidRPr="009C56C9">
              <w:rPr>
                <w:b/>
                <w:i/>
              </w:rPr>
              <w:t>features of text</w:t>
            </w:r>
            <w:r>
              <w:rPr>
                <w:b/>
                <w:i/>
              </w:rPr>
              <w:t xml:space="preserve"> types</w:t>
            </w:r>
          </w:p>
        </w:tc>
      </w:tr>
      <w:tr w:rsidR="00E73F5F" w:rsidRPr="009C56C9" w14:paraId="5B9E0844" w14:textId="77777777" w:rsidTr="00680CC9">
        <w:tc>
          <w:tcPr>
            <w:tcW w:w="2943" w:type="dxa"/>
            <w:vMerge/>
          </w:tcPr>
          <w:p w14:paraId="458BDE4A" w14:textId="77777777" w:rsidR="00E73F5F" w:rsidRPr="009C56C9" w:rsidRDefault="00E73F5F" w:rsidP="0089509B">
            <w:pPr>
              <w:pStyle w:val="element"/>
              <w:keepNext/>
            </w:pPr>
          </w:p>
        </w:tc>
        <w:tc>
          <w:tcPr>
            <w:tcW w:w="570" w:type="dxa"/>
            <w:gridSpan w:val="2"/>
          </w:tcPr>
          <w:p w14:paraId="21DB9334" w14:textId="77777777" w:rsidR="00E73F5F" w:rsidRPr="009C56C9" w:rsidRDefault="00E73F5F" w:rsidP="0089509B">
            <w:pPr>
              <w:pStyle w:val="unittext"/>
            </w:pPr>
            <w:r w:rsidRPr="009C56C9">
              <w:t>1.3</w:t>
            </w:r>
          </w:p>
        </w:tc>
        <w:tc>
          <w:tcPr>
            <w:tcW w:w="5729" w:type="dxa"/>
            <w:gridSpan w:val="2"/>
          </w:tcPr>
          <w:p w14:paraId="7FAAEEF4" w14:textId="77777777" w:rsidR="00E73F5F" w:rsidRPr="009C56C9" w:rsidRDefault="00E73F5F" w:rsidP="0089509B">
            <w:pPr>
              <w:pStyle w:val="unittext"/>
            </w:pPr>
            <w:r w:rsidRPr="009C56C9">
              <w:t xml:space="preserve">Identify information relevant to community participation </w:t>
            </w:r>
          </w:p>
        </w:tc>
      </w:tr>
      <w:tr w:rsidR="00E73F5F" w:rsidRPr="009C56C9" w14:paraId="0CA16989" w14:textId="77777777" w:rsidTr="00680CC9">
        <w:tc>
          <w:tcPr>
            <w:tcW w:w="2943" w:type="dxa"/>
            <w:vMerge/>
          </w:tcPr>
          <w:p w14:paraId="58AFFBD5" w14:textId="77777777" w:rsidR="00E73F5F" w:rsidRPr="009C56C9" w:rsidRDefault="00E73F5F" w:rsidP="0089509B">
            <w:pPr>
              <w:pStyle w:val="element"/>
              <w:keepNext/>
            </w:pPr>
          </w:p>
        </w:tc>
        <w:tc>
          <w:tcPr>
            <w:tcW w:w="570" w:type="dxa"/>
            <w:gridSpan w:val="2"/>
          </w:tcPr>
          <w:p w14:paraId="725D0021" w14:textId="77777777" w:rsidR="00E73F5F" w:rsidRPr="009C56C9" w:rsidRDefault="00E73F5F" w:rsidP="0089509B">
            <w:pPr>
              <w:pStyle w:val="unittext"/>
            </w:pPr>
            <w:r>
              <w:t>1.4</w:t>
            </w:r>
          </w:p>
        </w:tc>
        <w:tc>
          <w:tcPr>
            <w:tcW w:w="5729" w:type="dxa"/>
            <w:gridSpan w:val="2"/>
          </w:tcPr>
          <w:p w14:paraId="74DAE573" w14:textId="77777777" w:rsidR="00E73F5F" w:rsidRPr="009C56C9" w:rsidRDefault="00E73F5F" w:rsidP="0089509B">
            <w:pPr>
              <w:pStyle w:val="unittext"/>
            </w:pPr>
            <w:r>
              <w:t>Select texts relevant to own purposes</w:t>
            </w:r>
          </w:p>
        </w:tc>
      </w:tr>
      <w:tr w:rsidR="00D66DC6" w:rsidRPr="009C56C9" w14:paraId="1FE97511" w14:textId="77777777" w:rsidTr="00680CC9">
        <w:tc>
          <w:tcPr>
            <w:tcW w:w="2943" w:type="dxa"/>
          </w:tcPr>
          <w:p w14:paraId="275A70E2" w14:textId="77777777" w:rsidR="00D66DC6" w:rsidRPr="009C56C9" w:rsidRDefault="00D66DC6" w:rsidP="0089509B">
            <w:pPr>
              <w:pStyle w:val="spacer"/>
            </w:pPr>
          </w:p>
        </w:tc>
        <w:tc>
          <w:tcPr>
            <w:tcW w:w="6299" w:type="dxa"/>
            <w:gridSpan w:val="4"/>
          </w:tcPr>
          <w:p w14:paraId="53A945D9" w14:textId="77777777" w:rsidR="00D66DC6" w:rsidRPr="009C56C9" w:rsidRDefault="00D66DC6" w:rsidP="0089509B">
            <w:pPr>
              <w:pStyle w:val="spacer"/>
            </w:pPr>
          </w:p>
        </w:tc>
      </w:tr>
      <w:tr w:rsidR="00D66DC6" w:rsidRPr="009C56C9" w14:paraId="629340B0" w14:textId="77777777" w:rsidTr="00680CC9">
        <w:tc>
          <w:tcPr>
            <w:tcW w:w="2943" w:type="dxa"/>
            <w:vMerge w:val="restart"/>
          </w:tcPr>
          <w:p w14:paraId="5A3CE1D8" w14:textId="77777777" w:rsidR="00D66DC6" w:rsidRPr="009C56C9" w:rsidRDefault="00D66DC6" w:rsidP="0089509B">
            <w:pPr>
              <w:pStyle w:val="element"/>
              <w:keepNext/>
            </w:pPr>
            <w:r w:rsidRPr="009C56C9">
              <w:t>2</w:t>
            </w:r>
            <w:r w:rsidRPr="009C56C9">
              <w:tab/>
              <w:t>Read</w:t>
            </w:r>
            <w:r>
              <w:t xml:space="preserve"> selected texts</w:t>
            </w:r>
            <w:r w:rsidRPr="009C56C9">
              <w:t xml:space="preserve"> </w:t>
            </w:r>
          </w:p>
        </w:tc>
        <w:tc>
          <w:tcPr>
            <w:tcW w:w="585" w:type="dxa"/>
            <w:gridSpan w:val="3"/>
          </w:tcPr>
          <w:p w14:paraId="6CB0FF0C" w14:textId="77777777" w:rsidR="00D66DC6" w:rsidRPr="009C56C9" w:rsidRDefault="00D66DC6" w:rsidP="0089509B">
            <w:pPr>
              <w:pStyle w:val="unittext"/>
            </w:pPr>
            <w:r w:rsidRPr="009C56C9">
              <w:t>2.1</w:t>
            </w:r>
          </w:p>
        </w:tc>
        <w:tc>
          <w:tcPr>
            <w:tcW w:w="5714" w:type="dxa"/>
          </w:tcPr>
          <w:p w14:paraId="5D35588F" w14:textId="77777777" w:rsidR="00D66DC6" w:rsidRPr="009C56C9" w:rsidRDefault="00D66DC6" w:rsidP="0089509B">
            <w:pPr>
              <w:pStyle w:val="unittext"/>
            </w:pPr>
            <w:r w:rsidRPr="009C56C9">
              <w:t xml:space="preserve">Determine </w:t>
            </w:r>
            <w:r w:rsidRPr="009C56C9">
              <w:rPr>
                <w:b/>
                <w:i/>
              </w:rPr>
              <w:t>source</w:t>
            </w:r>
            <w:r w:rsidRPr="009C56C9">
              <w:t xml:space="preserve"> of</w:t>
            </w:r>
            <w:r>
              <w:t xml:space="preserve"> selected</w:t>
            </w:r>
            <w:r w:rsidRPr="009C56C9">
              <w:t xml:space="preserve"> texts </w:t>
            </w:r>
          </w:p>
        </w:tc>
      </w:tr>
      <w:tr w:rsidR="00D66DC6" w:rsidRPr="009C56C9" w14:paraId="76FFC109" w14:textId="77777777" w:rsidTr="00680CC9">
        <w:tc>
          <w:tcPr>
            <w:tcW w:w="2943" w:type="dxa"/>
            <w:vMerge/>
          </w:tcPr>
          <w:p w14:paraId="46257881" w14:textId="77777777" w:rsidR="00D66DC6" w:rsidRPr="009C56C9" w:rsidRDefault="00D66DC6" w:rsidP="0089509B">
            <w:pPr>
              <w:keepNext/>
            </w:pPr>
          </w:p>
        </w:tc>
        <w:tc>
          <w:tcPr>
            <w:tcW w:w="585" w:type="dxa"/>
            <w:gridSpan w:val="3"/>
          </w:tcPr>
          <w:p w14:paraId="268CBB2A" w14:textId="77777777" w:rsidR="00D66DC6" w:rsidRPr="009C56C9" w:rsidRDefault="00D66DC6" w:rsidP="0089509B">
            <w:pPr>
              <w:pStyle w:val="unittext"/>
            </w:pPr>
            <w:r w:rsidRPr="009C56C9">
              <w:t>2.2</w:t>
            </w:r>
          </w:p>
        </w:tc>
        <w:tc>
          <w:tcPr>
            <w:tcW w:w="5714" w:type="dxa"/>
          </w:tcPr>
          <w:p w14:paraId="7FF50CFA" w14:textId="77777777" w:rsidR="00D66DC6" w:rsidRPr="009C56C9" w:rsidRDefault="00D66DC6" w:rsidP="0089509B">
            <w:pPr>
              <w:pStyle w:val="PC"/>
              <w:keepNext/>
            </w:pPr>
            <w:r w:rsidRPr="008A4974">
              <w:rPr>
                <w:b/>
                <w:i/>
              </w:rPr>
              <w:t>Predict</w:t>
            </w:r>
            <w:r w:rsidRPr="009C56C9">
              <w:t xml:space="preserve"> the purpose</w:t>
            </w:r>
            <w:r>
              <w:t xml:space="preserve"> and audience</w:t>
            </w:r>
            <w:r w:rsidRPr="009C56C9">
              <w:t xml:space="preserve"> of the texts </w:t>
            </w:r>
          </w:p>
        </w:tc>
      </w:tr>
      <w:tr w:rsidR="00D66DC6" w:rsidRPr="009C56C9" w14:paraId="639FD221" w14:textId="77777777" w:rsidTr="00680CC9">
        <w:tc>
          <w:tcPr>
            <w:tcW w:w="2943" w:type="dxa"/>
            <w:vMerge/>
          </w:tcPr>
          <w:p w14:paraId="4C9D7DF7" w14:textId="77777777" w:rsidR="00D66DC6" w:rsidRPr="009C56C9" w:rsidRDefault="00D66DC6" w:rsidP="0089509B">
            <w:pPr>
              <w:keepNext/>
            </w:pPr>
          </w:p>
        </w:tc>
        <w:tc>
          <w:tcPr>
            <w:tcW w:w="585" w:type="dxa"/>
            <w:gridSpan w:val="3"/>
          </w:tcPr>
          <w:p w14:paraId="50F644C5" w14:textId="77777777" w:rsidR="00D66DC6" w:rsidRPr="009C56C9" w:rsidRDefault="00D66DC6" w:rsidP="0089509B">
            <w:pPr>
              <w:pStyle w:val="unittext"/>
            </w:pPr>
            <w:r w:rsidRPr="009C56C9">
              <w:t>2.3</w:t>
            </w:r>
          </w:p>
        </w:tc>
        <w:tc>
          <w:tcPr>
            <w:tcW w:w="5714" w:type="dxa"/>
          </w:tcPr>
          <w:p w14:paraId="12B923D1" w14:textId="77777777" w:rsidR="00D66DC6" w:rsidRPr="009C56C9" w:rsidRDefault="00D66DC6" w:rsidP="0089509B">
            <w:pPr>
              <w:pStyle w:val="unittext"/>
            </w:pPr>
            <w:r w:rsidRPr="009C56C9">
              <w:t>Use a range of</w:t>
            </w:r>
            <w:r w:rsidRPr="009C56C9">
              <w:rPr>
                <w:b/>
                <w:i/>
              </w:rPr>
              <w:t xml:space="preserve"> strategies</w:t>
            </w:r>
            <w:r w:rsidRPr="009C56C9">
              <w:t xml:space="preserve"> </w:t>
            </w:r>
            <w:r w:rsidRPr="009C56C9">
              <w:rPr>
                <w:b/>
                <w:i/>
              </w:rPr>
              <w:t>to comprehend texts</w:t>
            </w:r>
          </w:p>
        </w:tc>
      </w:tr>
      <w:tr w:rsidR="00D66DC6" w:rsidRPr="009C56C9" w14:paraId="251E88F3" w14:textId="77777777" w:rsidTr="00680CC9">
        <w:tc>
          <w:tcPr>
            <w:tcW w:w="2943" w:type="dxa"/>
            <w:vMerge/>
          </w:tcPr>
          <w:p w14:paraId="054D2797" w14:textId="77777777" w:rsidR="00D66DC6" w:rsidRPr="009C56C9" w:rsidRDefault="00D66DC6" w:rsidP="0089509B">
            <w:pPr>
              <w:keepNext/>
            </w:pPr>
          </w:p>
        </w:tc>
        <w:tc>
          <w:tcPr>
            <w:tcW w:w="585" w:type="dxa"/>
            <w:gridSpan w:val="3"/>
          </w:tcPr>
          <w:p w14:paraId="7BF47909" w14:textId="77777777" w:rsidR="00D66DC6" w:rsidRPr="009C56C9" w:rsidRDefault="00D66DC6" w:rsidP="0089509B">
            <w:pPr>
              <w:pStyle w:val="unittext"/>
            </w:pPr>
            <w:r w:rsidRPr="009C56C9">
              <w:t>2.4</w:t>
            </w:r>
          </w:p>
        </w:tc>
        <w:tc>
          <w:tcPr>
            <w:tcW w:w="5714" w:type="dxa"/>
          </w:tcPr>
          <w:p w14:paraId="6CD43C69" w14:textId="77777777" w:rsidR="00D66DC6" w:rsidRPr="009C56C9" w:rsidRDefault="00D66DC6" w:rsidP="0089509B">
            <w:pPr>
              <w:pStyle w:val="unittext"/>
            </w:pPr>
            <w:r>
              <w:t xml:space="preserve">Determine </w:t>
            </w:r>
            <w:r w:rsidRPr="009C56C9">
              <w:t xml:space="preserve">main ideas in the texts </w:t>
            </w:r>
          </w:p>
        </w:tc>
      </w:tr>
      <w:tr w:rsidR="00D66DC6" w:rsidRPr="009C56C9" w14:paraId="7F107996" w14:textId="77777777" w:rsidTr="00680CC9">
        <w:tc>
          <w:tcPr>
            <w:tcW w:w="2943" w:type="dxa"/>
            <w:vMerge/>
          </w:tcPr>
          <w:p w14:paraId="1F788F0C" w14:textId="77777777" w:rsidR="00D66DC6" w:rsidRPr="009C56C9" w:rsidRDefault="00D66DC6" w:rsidP="0089509B">
            <w:pPr>
              <w:keepNext/>
            </w:pPr>
          </w:p>
        </w:tc>
        <w:tc>
          <w:tcPr>
            <w:tcW w:w="585" w:type="dxa"/>
            <w:gridSpan w:val="3"/>
          </w:tcPr>
          <w:p w14:paraId="6F147EBF" w14:textId="77777777" w:rsidR="00D66DC6" w:rsidRPr="009C56C9" w:rsidRDefault="00D66DC6" w:rsidP="0089509B">
            <w:pPr>
              <w:pStyle w:val="unittext"/>
            </w:pPr>
            <w:r w:rsidRPr="009C56C9">
              <w:t>2.5</w:t>
            </w:r>
          </w:p>
        </w:tc>
        <w:tc>
          <w:tcPr>
            <w:tcW w:w="5714" w:type="dxa"/>
          </w:tcPr>
          <w:p w14:paraId="004F58DB" w14:textId="77777777" w:rsidR="00D66DC6" w:rsidRPr="009C56C9" w:rsidRDefault="00D66DC6" w:rsidP="0089509B">
            <w:pPr>
              <w:pStyle w:val="unittext"/>
            </w:pPr>
            <w:r w:rsidRPr="009C56C9">
              <w:t xml:space="preserve">Identify </w:t>
            </w:r>
            <w:r w:rsidRPr="00642574">
              <w:rPr>
                <w:b/>
                <w:i/>
              </w:rPr>
              <w:t>key descriptive details</w:t>
            </w:r>
          </w:p>
        </w:tc>
      </w:tr>
      <w:tr w:rsidR="00D66DC6" w:rsidRPr="009C56C9" w14:paraId="180B329F" w14:textId="77777777" w:rsidTr="00680CC9">
        <w:tc>
          <w:tcPr>
            <w:tcW w:w="2943" w:type="dxa"/>
          </w:tcPr>
          <w:p w14:paraId="361559E5" w14:textId="77777777" w:rsidR="00D66DC6" w:rsidRPr="009C56C9" w:rsidRDefault="00D66DC6" w:rsidP="0089509B">
            <w:pPr>
              <w:pStyle w:val="spacer"/>
            </w:pPr>
          </w:p>
        </w:tc>
        <w:tc>
          <w:tcPr>
            <w:tcW w:w="6299" w:type="dxa"/>
            <w:gridSpan w:val="4"/>
          </w:tcPr>
          <w:p w14:paraId="6C26655B" w14:textId="77777777" w:rsidR="00D66DC6" w:rsidRPr="009C56C9" w:rsidRDefault="00D66DC6" w:rsidP="0089509B">
            <w:pPr>
              <w:pStyle w:val="spacer"/>
            </w:pPr>
          </w:p>
        </w:tc>
      </w:tr>
      <w:tr w:rsidR="00D66DC6" w:rsidRPr="009C56C9" w14:paraId="28D9FD97" w14:textId="77777777" w:rsidTr="00680CC9">
        <w:tc>
          <w:tcPr>
            <w:tcW w:w="2943" w:type="dxa"/>
            <w:vMerge w:val="restart"/>
          </w:tcPr>
          <w:p w14:paraId="00A1BA3C" w14:textId="77777777" w:rsidR="00D66DC6" w:rsidRPr="009C56C9" w:rsidRDefault="00D66DC6" w:rsidP="0089509B">
            <w:pPr>
              <w:pStyle w:val="element"/>
              <w:keepNext/>
            </w:pPr>
            <w:r w:rsidRPr="009C56C9">
              <w:t>3</w:t>
            </w:r>
            <w:r w:rsidRPr="009C56C9">
              <w:tab/>
            </w:r>
            <w:r>
              <w:t>Interpret selected texts</w:t>
            </w:r>
          </w:p>
        </w:tc>
        <w:tc>
          <w:tcPr>
            <w:tcW w:w="570" w:type="dxa"/>
            <w:gridSpan w:val="2"/>
          </w:tcPr>
          <w:p w14:paraId="57723350" w14:textId="77777777" w:rsidR="00D66DC6" w:rsidRPr="009C56C9" w:rsidRDefault="00D66DC6" w:rsidP="0089509B">
            <w:pPr>
              <w:pStyle w:val="unittext"/>
            </w:pPr>
            <w:r w:rsidRPr="009C56C9">
              <w:t>3.1</w:t>
            </w:r>
          </w:p>
        </w:tc>
        <w:tc>
          <w:tcPr>
            <w:tcW w:w="5729" w:type="dxa"/>
            <w:gridSpan w:val="2"/>
          </w:tcPr>
          <w:p w14:paraId="532761A6" w14:textId="77777777" w:rsidR="00D66DC6" w:rsidRPr="009C56C9" w:rsidRDefault="00D66DC6" w:rsidP="0089509B">
            <w:pPr>
              <w:pStyle w:val="unittext"/>
            </w:pPr>
            <w:r w:rsidRPr="009C56C9">
              <w:t>Apply a limited range of</w:t>
            </w:r>
            <w:r w:rsidRPr="009C56C9">
              <w:rPr>
                <w:b/>
                <w:i/>
              </w:rPr>
              <w:t xml:space="preserve"> strategies</w:t>
            </w:r>
            <w:r w:rsidRPr="009C56C9">
              <w:t xml:space="preserve"> </w:t>
            </w:r>
            <w:r w:rsidRPr="009C56C9">
              <w:rPr>
                <w:b/>
                <w:i/>
              </w:rPr>
              <w:t xml:space="preserve">to </w:t>
            </w:r>
            <w:r>
              <w:rPr>
                <w:b/>
                <w:i/>
              </w:rPr>
              <w:t>interpret</w:t>
            </w:r>
            <w:r w:rsidRPr="009C56C9">
              <w:rPr>
                <w:b/>
                <w:i/>
              </w:rPr>
              <w:t xml:space="preserve"> texts</w:t>
            </w:r>
          </w:p>
        </w:tc>
      </w:tr>
      <w:tr w:rsidR="00D66DC6" w:rsidRPr="009C56C9" w14:paraId="55DF50CA" w14:textId="77777777" w:rsidTr="00680CC9">
        <w:tc>
          <w:tcPr>
            <w:tcW w:w="2943" w:type="dxa"/>
            <w:vMerge/>
          </w:tcPr>
          <w:p w14:paraId="4DE24CFE" w14:textId="77777777" w:rsidR="00D66DC6" w:rsidRPr="009C56C9" w:rsidRDefault="00D66DC6" w:rsidP="0089509B">
            <w:pPr>
              <w:keepNext/>
            </w:pPr>
          </w:p>
        </w:tc>
        <w:tc>
          <w:tcPr>
            <w:tcW w:w="570" w:type="dxa"/>
            <w:gridSpan w:val="2"/>
          </w:tcPr>
          <w:p w14:paraId="7DB07C85" w14:textId="77777777" w:rsidR="00D66DC6" w:rsidRPr="009C56C9" w:rsidRDefault="00D66DC6" w:rsidP="0089509B">
            <w:pPr>
              <w:pStyle w:val="unittext"/>
            </w:pPr>
            <w:r w:rsidRPr="009C56C9">
              <w:t>3.2</w:t>
            </w:r>
          </w:p>
        </w:tc>
        <w:tc>
          <w:tcPr>
            <w:tcW w:w="5729" w:type="dxa"/>
            <w:gridSpan w:val="2"/>
          </w:tcPr>
          <w:p w14:paraId="76A5E8C2" w14:textId="77777777" w:rsidR="00D66DC6" w:rsidRPr="009C56C9" w:rsidRDefault="00D66DC6" w:rsidP="0089509B">
            <w:pPr>
              <w:pStyle w:val="unittext"/>
            </w:pPr>
            <w:r w:rsidRPr="009C56C9">
              <w:t xml:space="preserve">Evaluate the </w:t>
            </w:r>
            <w:r w:rsidRPr="009C56C9">
              <w:rPr>
                <w:b/>
                <w:i/>
              </w:rPr>
              <w:t>effectivenes</w:t>
            </w:r>
            <w:r w:rsidRPr="009C56C9">
              <w:t>s</w:t>
            </w:r>
            <w:r w:rsidRPr="00C66A4C">
              <w:rPr>
                <w:b/>
                <w:i/>
              </w:rPr>
              <w:t xml:space="preserve"> of the text</w:t>
            </w:r>
            <w:r>
              <w:rPr>
                <w:b/>
                <w:i/>
              </w:rPr>
              <w:t>s</w:t>
            </w:r>
            <w:r w:rsidRPr="009C56C9">
              <w:t xml:space="preserve"> in terms of meeting </w:t>
            </w:r>
            <w:r>
              <w:t>own</w:t>
            </w:r>
            <w:r w:rsidRPr="009C56C9">
              <w:t xml:space="preserve"> purpose </w:t>
            </w:r>
          </w:p>
        </w:tc>
      </w:tr>
      <w:tr w:rsidR="00D66DC6" w:rsidRPr="009C56C9" w14:paraId="22B90047" w14:textId="77777777" w:rsidTr="00680CC9">
        <w:tc>
          <w:tcPr>
            <w:tcW w:w="2943" w:type="dxa"/>
          </w:tcPr>
          <w:p w14:paraId="732B2807" w14:textId="77777777" w:rsidR="00D66DC6" w:rsidRPr="009C56C9" w:rsidRDefault="00D66DC6" w:rsidP="0089509B">
            <w:pPr>
              <w:pStyle w:val="spacer"/>
            </w:pPr>
          </w:p>
        </w:tc>
        <w:tc>
          <w:tcPr>
            <w:tcW w:w="6299" w:type="dxa"/>
            <w:gridSpan w:val="4"/>
          </w:tcPr>
          <w:p w14:paraId="59AB7BCB" w14:textId="77777777" w:rsidR="00D66DC6" w:rsidRPr="009C56C9" w:rsidRDefault="00D66DC6" w:rsidP="0089509B">
            <w:pPr>
              <w:pStyle w:val="spacer"/>
            </w:pPr>
          </w:p>
        </w:tc>
      </w:tr>
      <w:tr w:rsidR="00D66DC6" w:rsidRPr="009C56C9" w14:paraId="2502122A" w14:textId="77777777" w:rsidTr="00680CC9">
        <w:tc>
          <w:tcPr>
            <w:tcW w:w="9242" w:type="dxa"/>
            <w:gridSpan w:val="5"/>
          </w:tcPr>
          <w:p w14:paraId="2E4C5BFE" w14:textId="77777777" w:rsidR="00D66DC6" w:rsidRPr="009C56C9" w:rsidRDefault="00D66DC6" w:rsidP="0089509B">
            <w:pPr>
              <w:pStyle w:val="Heading21"/>
            </w:pPr>
            <w:r w:rsidRPr="009C56C9">
              <w:t>Required Knowledge and Skills</w:t>
            </w:r>
          </w:p>
          <w:p w14:paraId="4271DB97" w14:textId="77777777" w:rsidR="00D66DC6" w:rsidRPr="009C56C9" w:rsidRDefault="00D66DC6" w:rsidP="0089509B">
            <w:pPr>
              <w:pStyle w:val="text"/>
            </w:pPr>
            <w:r w:rsidRPr="009C56C9">
              <w:t>This describes the essential skills and knowledge and their level required for this unit.</w:t>
            </w:r>
          </w:p>
        </w:tc>
      </w:tr>
      <w:tr w:rsidR="00D66DC6" w:rsidRPr="009C56C9" w14:paraId="4C18147D" w14:textId="77777777" w:rsidTr="00680CC9">
        <w:tc>
          <w:tcPr>
            <w:tcW w:w="9242" w:type="dxa"/>
            <w:gridSpan w:val="5"/>
          </w:tcPr>
          <w:p w14:paraId="5B7F94B9" w14:textId="77777777" w:rsidR="00D66DC6" w:rsidRPr="009C56C9" w:rsidRDefault="00D66DC6" w:rsidP="0089509B">
            <w:pPr>
              <w:pStyle w:val="unittext"/>
            </w:pPr>
            <w:r w:rsidRPr="009C56C9">
              <w:t>Required Knowledge:</w:t>
            </w:r>
          </w:p>
          <w:p w14:paraId="48795147" w14:textId="77777777" w:rsidR="00D66DC6" w:rsidRPr="009C56C9" w:rsidRDefault="00D66DC6" w:rsidP="0089509B">
            <w:pPr>
              <w:pStyle w:val="bullet"/>
              <w:numPr>
                <w:ilvl w:val="0"/>
                <w:numId w:val="13"/>
              </w:numPr>
              <w:ind w:left="284" w:hanging="284"/>
            </w:pPr>
            <w:r w:rsidRPr="009C56C9">
              <w:t xml:space="preserve">strategies used to </w:t>
            </w:r>
            <w:r>
              <w:t>interpret</w:t>
            </w:r>
            <w:r w:rsidRPr="009C56C9">
              <w:t xml:space="preserve"> texts to identify their usefulness</w:t>
            </w:r>
          </w:p>
          <w:p w14:paraId="712FE2FD" w14:textId="77777777" w:rsidR="00D66DC6" w:rsidRPr="009C56C9" w:rsidRDefault="00D66DC6" w:rsidP="0089509B">
            <w:pPr>
              <w:pStyle w:val="bullet"/>
              <w:numPr>
                <w:ilvl w:val="0"/>
                <w:numId w:val="13"/>
              </w:numPr>
              <w:ind w:left="284" w:hanging="284"/>
            </w:pPr>
            <w:r w:rsidRPr="009C56C9">
              <w:t>strategies used in texts to achieve purpose and convey information and opinion</w:t>
            </w:r>
          </w:p>
          <w:p w14:paraId="5523E7B7" w14:textId="77777777" w:rsidR="00D66DC6" w:rsidRPr="009C56C9" w:rsidRDefault="00D66DC6" w:rsidP="0089509B">
            <w:pPr>
              <w:pStyle w:val="bullet"/>
              <w:numPr>
                <w:ilvl w:val="0"/>
                <w:numId w:val="13"/>
              </w:numPr>
              <w:ind w:left="284" w:hanging="284"/>
            </w:pPr>
            <w:r w:rsidRPr="009C56C9">
              <w:t>relationship between source of text and validity of information</w:t>
            </w:r>
          </w:p>
          <w:p w14:paraId="5D7D2F38" w14:textId="77777777" w:rsidR="00D66DC6" w:rsidRPr="009C56C9" w:rsidRDefault="00D66DC6" w:rsidP="0089509B">
            <w:pPr>
              <w:pStyle w:val="bullet"/>
              <w:numPr>
                <w:ilvl w:val="0"/>
                <w:numId w:val="13"/>
              </w:numPr>
              <w:ind w:left="284" w:hanging="284"/>
            </w:pPr>
            <w:r w:rsidRPr="009C56C9">
              <w:t>text</w:t>
            </w:r>
            <w:r>
              <w:t xml:space="preserve"> types</w:t>
            </w:r>
            <w:r w:rsidRPr="009C56C9">
              <w:t xml:space="preserve"> have different audiences and different purposes </w:t>
            </w:r>
          </w:p>
          <w:p w14:paraId="26896C15" w14:textId="77777777" w:rsidR="00D66DC6" w:rsidRPr="009C56C9" w:rsidRDefault="00D66DC6" w:rsidP="0089509B">
            <w:pPr>
              <w:pStyle w:val="bullet"/>
              <w:numPr>
                <w:ilvl w:val="0"/>
                <w:numId w:val="13"/>
              </w:numPr>
              <w:ind w:left="284" w:hanging="284"/>
            </w:pPr>
            <w:r>
              <w:t xml:space="preserve">ways in which </w:t>
            </w:r>
            <w:r w:rsidRPr="009C56C9">
              <w:t>information can be accessed and represented in a number of ways including</w:t>
            </w:r>
            <w:r>
              <w:t xml:space="preserve"> in</w:t>
            </w:r>
            <w:r w:rsidRPr="009C56C9">
              <w:t xml:space="preserve"> digita</w:t>
            </w:r>
            <w:r>
              <w:t>l mode</w:t>
            </w:r>
          </w:p>
          <w:p w14:paraId="01043B52" w14:textId="77777777" w:rsidR="00D66DC6" w:rsidRPr="009C56C9" w:rsidRDefault="00D66DC6" w:rsidP="0089509B">
            <w:pPr>
              <w:pStyle w:val="unittext"/>
            </w:pPr>
            <w:r w:rsidRPr="009C56C9">
              <w:t>Required Skills:</w:t>
            </w:r>
          </w:p>
          <w:p w14:paraId="1A647C87" w14:textId="77777777" w:rsidR="00D66DC6" w:rsidRPr="009C56C9" w:rsidRDefault="00D66DC6" w:rsidP="0089509B">
            <w:pPr>
              <w:pStyle w:val="bullet"/>
              <w:numPr>
                <w:ilvl w:val="0"/>
                <w:numId w:val="13"/>
              </w:numPr>
              <w:ind w:left="284" w:hanging="284"/>
            </w:pPr>
            <w:r w:rsidRPr="009C56C9">
              <w:t>problem solving skills to:</w:t>
            </w:r>
          </w:p>
          <w:p w14:paraId="1C0A0251" w14:textId="77777777" w:rsidR="00D66DC6" w:rsidRPr="009C56C9" w:rsidRDefault="00D66DC6" w:rsidP="0089509B">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4707900A" w14:textId="77777777" w:rsidR="00D66DC6" w:rsidRPr="009C56C9" w:rsidRDefault="00D66DC6" w:rsidP="0089509B">
            <w:pPr>
              <w:pStyle w:val="endash"/>
              <w:keepNext/>
              <w:ind w:left="568" w:hanging="284"/>
            </w:pPr>
            <w:r w:rsidRPr="009C56C9">
              <w:t>draw on a range of de-coding and meaning-making strategies to make sense of text</w:t>
            </w:r>
            <w:r>
              <w:t>s</w:t>
            </w:r>
          </w:p>
          <w:p w14:paraId="082DB115" w14:textId="77777777" w:rsidR="00D66DC6" w:rsidRPr="009C56C9" w:rsidRDefault="00D66DC6" w:rsidP="0089509B">
            <w:pPr>
              <w:pStyle w:val="endash"/>
              <w:keepNext/>
              <w:ind w:left="568" w:hanging="284"/>
            </w:pPr>
            <w:r w:rsidRPr="009C56C9">
              <w:t>draw on prior knowledge to make sense of text</w:t>
            </w:r>
          </w:p>
          <w:p w14:paraId="5BEF1B8A" w14:textId="77777777" w:rsidR="00D66DC6" w:rsidRPr="009C56C9" w:rsidRDefault="00D66DC6" w:rsidP="0089509B">
            <w:pPr>
              <w:pStyle w:val="endash"/>
              <w:keepNext/>
              <w:ind w:left="568" w:hanging="284"/>
            </w:pPr>
            <w:r w:rsidRPr="009C56C9">
              <w:t>distinguish fact from opinion</w:t>
            </w:r>
          </w:p>
          <w:p w14:paraId="7F005DB6" w14:textId="77777777" w:rsidR="00D66DC6" w:rsidRPr="009C56C9" w:rsidRDefault="00D66DC6" w:rsidP="0089509B">
            <w:pPr>
              <w:pStyle w:val="bullet"/>
              <w:numPr>
                <w:ilvl w:val="0"/>
                <w:numId w:val="13"/>
              </w:numPr>
              <w:ind w:left="284" w:hanging="284"/>
            </w:pPr>
            <w:r w:rsidRPr="009C56C9">
              <w:t xml:space="preserve">technology skills to access and navigate screen based digital text </w:t>
            </w:r>
          </w:p>
        </w:tc>
      </w:tr>
      <w:tr w:rsidR="00D66DC6" w:rsidRPr="009C56C9" w14:paraId="1930A8B7" w14:textId="77777777" w:rsidTr="00680CC9">
        <w:tc>
          <w:tcPr>
            <w:tcW w:w="9242" w:type="dxa"/>
            <w:gridSpan w:val="5"/>
          </w:tcPr>
          <w:p w14:paraId="52D6E589" w14:textId="77777777" w:rsidR="00D66DC6" w:rsidRPr="009C56C9" w:rsidRDefault="00D66DC6" w:rsidP="0089509B">
            <w:pPr>
              <w:pStyle w:val="spacer"/>
            </w:pPr>
          </w:p>
        </w:tc>
      </w:tr>
      <w:tr w:rsidR="00D66DC6" w:rsidRPr="009C56C9" w14:paraId="3A2E6477" w14:textId="77777777" w:rsidTr="00680CC9">
        <w:tc>
          <w:tcPr>
            <w:tcW w:w="9242" w:type="dxa"/>
            <w:gridSpan w:val="5"/>
          </w:tcPr>
          <w:p w14:paraId="7AC53630" w14:textId="77777777" w:rsidR="00D66DC6" w:rsidRPr="009C56C9" w:rsidRDefault="00D66DC6" w:rsidP="0089509B">
            <w:pPr>
              <w:pStyle w:val="Heading21"/>
            </w:pPr>
            <w:r w:rsidRPr="009C56C9">
              <w:t>Range Statement</w:t>
            </w:r>
          </w:p>
          <w:p w14:paraId="7ABCDB1A" w14:textId="718662BC" w:rsidR="00D66DC6" w:rsidRPr="009C56C9" w:rsidRDefault="00D66DC6" w:rsidP="0089509B">
            <w:pPr>
              <w:pStyle w:val="text"/>
            </w:pPr>
            <w:r w:rsidRPr="009C56C9">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rsidRPr="009C56C9" w14:paraId="0AE038B3" w14:textId="77777777" w:rsidTr="00680CC9">
        <w:tc>
          <w:tcPr>
            <w:tcW w:w="9242" w:type="dxa"/>
            <w:gridSpan w:val="5"/>
          </w:tcPr>
          <w:p w14:paraId="20D0F1FD" w14:textId="77777777" w:rsidR="00D66DC6" w:rsidRPr="009C56C9" w:rsidRDefault="00D66DC6" w:rsidP="0089509B">
            <w:pPr>
              <w:pStyle w:val="spacer"/>
            </w:pPr>
          </w:p>
        </w:tc>
      </w:tr>
      <w:tr w:rsidR="00D66DC6" w:rsidRPr="009C56C9" w14:paraId="43125C30" w14:textId="77777777" w:rsidTr="00680CC9">
        <w:tc>
          <w:tcPr>
            <w:tcW w:w="3369" w:type="dxa"/>
            <w:gridSpan w:val="2"/>
          </w:tcPr>
          <w:p w14:paraId="56EBF0EF" w14:textId="77777777" w:rsidR="00D66DC6" w:rsidRPr="009C56C9" w:rsidRDefault="00D66DC6" w:rsidP="0089509B">
            <w:pPr>
              <w:pStyle w:val="unittext"/>
              <w:rPr>
                <w:rFonts w:ascii="Times New Roman" w:hAnsi="Times New Roman"/>
                <w:i/>
                <w:sz w:val="24"/>
              </w:rPr>
            </w:pPr>
            <w:r>
              <w:rPr>
                <w:b/>
                <w:i/>
              </w:rPr>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3486ECB9" w14:textId="77777777" w:rsidR="00D66DC6" w:rsidRPr="009C56C9" w:rsidRDefault="00D66DC6" w:rsidP="0089509B">
            <w:pPr>
              <w:keepNext/>
              <w:rPr>
                <w:rFonts w:ascii="Times New Roman" w:hAnsi="Times New Roman"/>
                <w:i/>
                <w:sz w:val="24"/>
              </w:rPr>
            </w:pPr>
          </w:p>
        </w:tc>
        <w:tc>
          <w:tcPr>
            <w:tcW w:w="5873" w:type="dxa"/>
            <w:gridSpan w:val="3"/>
          </w:tcPr>
          <w:p w14:paraId="37343E43" w14:textId="77777777" w:rsidR="00D66DC6" w:rsidRDefault="00D66DC6" w:rsidP="0089509B">
            <w:pPr>
              <w:pStyle w:val="bullet"/>
              <w:numPr>
                <w:ilvl w:val="0"/>
                <w:numId w:val="13"/>
              </w:numPr>
              <w:ind w:left="284" w:hanging="284"/>
            </w:pPr>
            <w:r>
              <w:t>longer familiar and less familiar texts which require interpretation and integration of a number of ideas and pieces of information</w:t>
            </w:r>
          </w:p>
          <w:p w14:paraId="6A456DFF" w14:textId="77777777" w:rsidR="00D66DC6" w:rsidRDefault="00D66DC6" w:rsidP="0089509B">
            <w:pPr>
              <w:pStyle w:val="bullet"/>
              <w:numPr>
                <w:ilvl w:val="0"/>
                <w:numId w:val="13"/>
              </w:numPr>
              <w:ind w:left="284" w:hanging="284"/>
            </w:pPr>
            <w:r>
              <w:t>web based</w:t>
            </w:r>
            <w:r w:rsidRPr="00260C03">
              <w:t>,</w:t>
            </w:r>
            <w:r>
              <w:t xml:space="preserve"> paper based, handwritten and visual texts which may include:</w:t>
            </w:r>
          </w:p>
          <w:p w14:paraId="0499D1CB" w14:textId="77777777" w:rsidR="00D66DC6" w:rsidRPr="009C56C9" w:rsidRDefault="00D66DC6" w:rsidP="0089509B">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1C11F96B" w14:textId="77777777" w:rsidR="00D66DC6" w:rsidRPr="009C56C9" w:rsidRDefault="00D66DC6" w:rsidP="0089509B">
            <w:pPr>
              <w:pStyle w:val="endash"/>
              <w:keepNext/>
              <w:ind w:left="568" w:hanging="284"/>
            </w:pPr>
            <w:r w:rsidRPr="009C56C9">
              <w:lastRenderedPageBreak/>
              <w:t>persuasive texts such as advertisements, leaflets about community matters, political advertisements</w:t>
            </w:r>
          </w:p>
          <w:p w14:paraId="789A38D6" w14:textId="0A26E8F2" w:rsidR="00D66DC6" w:rsidRPr="009C56C9" w:rsidRDefault="00D66DC6" w:rsidP="0089509B">
            <w:pPr>
              <w:pStyle w:val="endash"/>
              <w:keepNext/>
              <w:ind w:left="568" w:hanging="284"/>
            </w:pPr>
            <w:r w:rsidRPr="009C56C9">
              <w:t xml:space="preserve">transactional texts such as letters from </w:t>
            </w:r>
            <w:r>
              <w:t xml:space="preserve">local </w:t>
            </w:r>
            <w:r w:rsidRPr="009C56C9">
              <w:t>government or other</w:t>
            </w:r>
            <w:r w:rsidR="00FA7CF7">
              <w:t xml:space="preserve"> </w:t>
            </w:r>
            <w:r w:rsidRPr="009C56C9">
              <w:t>community organisations</w:t>
            </w:r>
          </w:p>
          <w:p w14:paraId="4F836812" w14:textId="77777777" w:rsidR="00D66DC6" w:rsidRPr="009C56C9" w:rsidRDefault="00D66DC6" w:rsidP="0089509B">
            <w:pPr>
              <w:pStyle w:val="endash"/>
              <w:keepNext/>
              <w:ind w:left="568" w:hanging="284"/>
            </w:pPr>
            <w:r w:rsidRPr="009C56C9">
              <w:t xml:space="preserve">formatted texts such as surveys on everyday community matters ,or those requiring biographical data for community participation such as membership of an organisation </w:t>
            </w:r>
          </w:p>
          <w:p w14:paraId="7F3C5DF7" w14:textId="77777777" w:rsidR="00D66DC6" w:rsidRPr="009C56C9" w:rsidRDefault="00D66DC6" w:rsidP="0089509B">
            <w:pPr>
              <w:pStyle w:val="endash"/>
              <w:keepNext/>
              <w:ind w:left="568" w:hanging="284"/>
            </w:pPr>
            <w:r w:rsidRPr="009C56C9">
              <w:t>procedural texts such as instructions to use public transport ticketing machines</w:t>
            </w:r>
          </w:p>
          <w:p w14:paraId="49EDCE5B" w14:textId="77777777" w:rsidR="00D66DC6" w:rsidRPr="009C56C9" w:rsidRDefault="00D66DC6" w:rsidP="0089509B">
            <w:pPr>
              <w:pStyle w:val="endash"/>
              <w:keepNext/>
              <w:ind w:left="568" w:hanging="284"/>
            </w:pPr>
            <w:r w:rsidRPr="009C56C9">
              <w:t>visual texts such as posters, graffiti, advertisements for community events, maps of local areas of interest</w:t>
            </w:r>
          </w:p>
        </w:tc>
      </w:tr>
      <w:tr w:rsidR="00D66DC6" w:rsidRPr="009C56C9" w14:paraId="4820BBE7" w14:textId="77777777" w:rsidTr="00680CC9">
        <w:tc>
          <w:tcPr>
            <w:tcW w:w="9242" w:type="dxa"/>
            <w:gridSpan w:val="5"/>
          </w:tcPr>
          <w:p w14:paraId="32678331" w14:textId="77777777" w:rsidR="00D66DC6" w:rsidRPr="009C56C9" w:rsidRDefault="00D66DC6" w:rsidP="0089509B">
            <w:pPr>
              <w:pStyle w:val="spacer"/>
            </w:pPr>
          </w:p>
        </w:tc>
      </w:tr>
      <w:tr w:rsidR="00D66DC6" w:rsidRPr="009C56C9" w14:paraId="70542587" w14:textId="77777777" w:rsidTr="00680CC9">
        <w:tc>
          <w:tcPr>
            <w:tcW w:w="3369" w:type="dxa"/>
            <w:gridSpan w:val="2"/>
          </w:tcPr>
          <w:p w14:paraId="2AD5633D" w14:textId="77777777" w:rsidR="00D66DC6" w:rsidRPr="009C56C9" w:rsidRDefault="00D66DC6" w:rsidP="0089509B">
            <w:pPr>
              <w:pStyle w:val="unittext"/>
            </w:pPr>
            <w:r w:rsidRPr="009C56C9">
              <w:rPr>
                <w:b/>
                <w:i/>
              </w:rPr>
              <w:t>Features of text</w:t>
            </w:r>
            <w:r>
              <w:rPr>
                <w:b/>
                <w:i/>
              </w:rPr>
              <w:t xml:space="preserve"> types</w:t>
            </w:r>
            <w:r w:rsidRPr="009C56C9">
              <w:rPr>
                <w:b/>
                <w:i/>
              </w:rPr>
              <w:t xml:space="preserve"> </w:t>
            </w:r>
            <w:r w:rsidRPr="008A4974">
              <w:t>may</w:t>
            </w:r>
            <w:r>
              <w:rPr>
                <w:b/>
                <w:i/>
              </w:rPr>
              <w:t xml:space="preserve"> </w:t>
            </w:r>
            <w:r w:rsidRPr="009C56C9">
              <w:t>include:</w:t>
            </w:r>
          </w:p>
        </w:tc>
        <w:tc>
          <w:tcPr>
            <w:tcW w:w="5873" w:type="dxa"/>
            <w:gridSpan w:val="3"/>
          </w:tcPr>
          <w:p w14:paraId="574CD83A" w14:textId="77777777" w:rsidR="00D66DC6" w:rsidRPr="009C56C9" w:rsidRDefault="00D66DC6" w:rsidP="0089509B">
            <w:pPr>
              <w:pStyle w:val="bullet"/>
              <w:numPr>
                <w:ilvl w:val="0"/>
                <w:numId w:val="13"/>
              </w:numPr>
              <w:ind w:left="284" w:hanging="284"/>
            </w:pPr>
            <w:r w:rsidRPr="009C56C9">
              <w:t>text structures that are clearly structured and incorporate a number of ideas and include some embedded information and abstraction:</w:t>
            </w:r>
          </w:p>
          <w:p w14:paraId="3A100455" w14:textId="77777777" w:rsidR="00D66DC6" w:rsidRPr="009C56C9" w:rsidRDefault="00D66DC6" w:rsidP="0089509B">
            <w:pPr>
              <w:pStyle w:val="endash"/>
              <w:keepNext/>
              <w:ind w:left="568" w:hanging="284"/>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14:paraId="138313DD" w14:textId="77777777" w:rsidR="00D66DC6" w:rsidRPr="009C56C9" w:rsidRDefault="00D66DC6" w:rsidP="0089509B">
            <w:pPr>
              <w:pStyle w:val="endash"/>
              <w:keepNext/>
              <w:ind w:left="568" w:hanging="284"/>
              <w:rPr>
                <w:i/>
              </w:rPr>
            </w:pPr>
            <w:r w:rsidRPr="009C56C9">
              <w:t>informative texts which use impersonal tones and headings and might follow a standard format such as general statement, factual description, conclusion</w:t>
            </w:r>
          </w:p>
          <w:p w14:paraId="269DB6BD" w14:textId="77777777" w:rsidR="00D66DC6" w:rsidRPr="009C56C9" w:rsidRDefault="00D66DC6" w:rsidP="0089509B">
            <w:pPr>
              <w:pStyle w:val="endash"/>
              <w:keepNext/>
              <w:ind w:left="568" w:hanging="284"/>
            </w:pPr>
            <w:r w:rsidRPr="009C56C9">
              <w:t>transactional texts with formal opening, statement of purpose, details, request, action required, formal close</w:t>
            </w:r>
          </w:p>
          <w:p w14:paraId="0B784602" w14:textId="77777777" w:rsidR="00D66DC6" w:rsidRPr="009C56C9" w:rsidRDefault="00D66DC6" w:rsidP="0089509B">
            <w:pPr>
              <w:pStyle w:val="endash"/>
              <w:keepNext/>
              <w:ind w:left="568" w:hanging="284"/>
            </w:pPr>
            <w:r w:rsidRPr="009C56C9">
              <w:t>procedural texts with a series of sequential steps required to achieve goals; icons; text supported by diagrams</w:t>
            </w:r>
          </w:p>
          <w:p w14:paraId="202269EF" w14:textId="77777777" w:rsidR="00D66DC6" w:rsidRPr="009C56C9" w:rsidRDefault="00D66DC6" w:rsidP="0089509B">
            <w:pPr>
              <w:pStyle w:val="endash"/>
              <w:keepNext/>
              <w:ind w:left="568" w:hanging="284"/>
              <w:rPr>
                <w:i/>
              </w:rPr>
            </w:pPr>
            <w:r w:rsidRPr="009C56C9">
              <w:t>explicit navigation features</w:t>
            </w:r>
            <w:r>
              <w:t xml:space="preserve"> and layout</w:t>
            </w:r>
            <w:r w:rsidRPr="009C56C9">
              <w:t xml:space="preserve"> such as headings, table of contents, site map/ menus</w:t>
            </w:r>
          </w:p>
          <w:p w14:paraId="6346B9EF" w14:textId="77777777" w:rsidR="00D66DC6" w:rsidRPr="009C56C9" w:rsidRDefault="00D66DC6" w:rsidP="0089509B">
            <w:pPr>
              <w:pStyle w:val="endash"/>
              <w:keepNext/>
              <w:ind w:left="568" w:hanging="284"/>
            </w:pPr>
            <w:r w:rsidRPr="009C56C9">
              <w:t>information which summarises data formatted into a table or chart</w:t>
            </w:r>
          </w:p>
          <w:p w14:paraId="2B57E3F0" w14:textId="77777777" w:rsidR="00D66DC6" w:rsidRPr="009C56C9" w:rsidRDefault="00D66DC6" w:rsidP="0089509B">
            <w:pPr>
              <w:pStyle w:val="bullet"/>
              <w:numPr>
                <w:ilvl w:val="0"/>
                <w:numId w:val="13"/>
              </w:numPr>
              <w:ind w:left="284" w:hanging="284"/>
            </w:pPr>
            <w:r w:rsidRPr="009C56C9">
              <w:t>sentences:</w:t>
            </w:r>
          </w:p>
          <w:p w14:paraId="65D0270E" w14:textId="77777777" w:rsidR="00D66DC6" w:rsidRPr="009C56C9" w:rsidRDefault="00D66DC6" w:rsidP="0089509B">
            <w:pPr>
              <w:pStyle w:val="endash"/>
              <w:keepNext/>
              <w:ind w:left="568" w:hanging="284"/>
              <w:rPr>
                <w:i/>
              </w:rPr>
            </w:pPr>
            <w:r w:rsidRPr="009C56C9">
              <w:t>complex and compound sentences with simple verb tenses and routine word order patterns</w:t>
            </w:r>
          </w:p>
          <w:p w14:paraId="7D773F1D" w14:textId="77777777" w:rsidR="00D66DC6" w:rsidRPr="009C56C9" w:rsidRDefault="00D66DC6" w:rsidP="0089509B">
            <w:pPr>
              <w:pStyle w:val="endash"/>
              <w:keepNext/>
              <w:ind w:left="568" w:hanging="284"/>
              <w:rPr>
                <w:i/>
              </w:rPr>
            </w:pPr>
            <w:r w:rsidRPr="009C56C9">
              <w:t>devices used to refer to words or phrases used in previous clauses/sentences</w:t>
            </w:r>
          </w:p>
          <w:p w14:paraId="62BD457A" w14:textId="77777777" w:rsidR="00D66DC6" w:rsidRPr="009C56C9" w:rsidRDefault="00D66DC6" w:rsidP="0089509B">
            <w:pPr>
              <w:pStyle w:val="endash"/>
              <w:keepNext/>
              <w:ind w:left="568" w:hanging="284"/>
            </w:pPr>
            <w:r w:rsidRPr="009C56C9">
              <w:t>dependent clauses introduced by words such as although, when, while, if</w:t>
            </w:r>
          </w:p>
          <w:p w14:paraId="121F4299" w14:textId="77777777" w:rsidR="00D66DC6" w:rsidRPr="009C56C9" w:rsidRDefault="00D66DC6" w:rsidP="0089509B">
            <w:pPr>
              <w:pStyle w:val="bullet"/>
              <w:numPr>
                <w:ilvl w:val="0"/>
                <w:numId w:val="13"/>
              </w:numPr>
              <w:ind w:left="284" w:hanging="284"/>
            </w:pPr>
            <w:r w:rsidRPr="009C56C9">
              <w:t>familiar words / phrases/ abbreviations:</w:t>
            </w:r>
          </w:p>
          <w:p w14:paraId="544AA2ED" w14:textId="77777777" w:rsidR="00D66DC6" w:rsidRPr="009C56C9" w:rsidRDefault="00D66DC6" w:rsidP="0089509B">
            <w:pPr>
              <w:pStyle w:val="endash"/>
              <w:keepNext/>
              <w:ind w:left="568" w:hanging="284"/>
            </w:pPr>
            <w:r w:rsidRPr="009C56C9">
              <w:t>place-related information (community venues, government service offices, educational facilities, recreation and leisure facilities)</w:t>
            </w:r>
          </w:p>
          <w:p w14:paraId="4E59328B" w14:textId="77777777" w:rsidR="00D66DC6" w:rsidRPr="009C56C9" w:rsidRDefault="00D66DC6" w:rsidP="0089509B">
            <w:pPr>
              <w:pStyle w:val="endash"/>
              <w:keepNext/>
              <w:ind w:left="568" w:hanging="284"/>
            </w:pPr>
            <w:r w:rsidRPr="009C56C9">
              <w:t>time-related information (starting times of events, appointments)</w:t>
            </w:r>
          </w:p>
          <w:p w14:paraId="4EF4CD2C" w14:textId="77777777" w:rsidR="00D66DC6" w:rsidRPr="009C56C9" w:rsidRDefault="00D66DC6" w:rsidP="0089509B">
            <w:pPr>
              <w:pStyle w:val="endash"/>
              <w:keepNext/>
              <w:ind w:left="568" w:hanging="284"/>
            </w:pPr>
            <w:r w:rsidRPr="009C56C9">
              <w:t>those associated with personally relevant, recreation and leisure activities</w:t>
            </w:r>
          </w:p>
          <w:p w14:paraId="206FE030" w14:textId="77777777" w:rsidR="00D66DC6" w:rsidRPr="009C56C9" w:rsidRDefault="00D66DC6" w:rsidP="0089509B">
            <w:pPr>
              <w:pStyle w:val="endash"/>
              <w:keepNext/>
              <w:ind w:left="568" w:hanging="284"/>
            </w:pPr>
            <w:r w:rsidRPr="009C56C9">
              <w:t>vocabulary related to community environment</w:t>
            </w:r>
          </w:p>
          <w:p w14:paraId="7EF844AF" w14:textId="77777777" w:rsidR="00D66DC6" w:rsidRPr="009C56C9" w:rsidRDefault="00D66DC6" w:rsidP="0089509B">
            <w:pPr>
              <w:pStyle w:val="endash"/>
              <w:keepNext/>
              <w:ind w:left="568" w:hanging="284"/>
            </w:pPr>
            <w:r w:rsidRPr="009C56C9">
              <w:lastRenderedPageBreak/>
              <w:t>common idioms</w:t>
            </w:r>
          </w:p>
          <w:p w14:paraId="156FF712" w14:textId="77777777" w:rsidR="00D66DC6" w:rsidRPr="009C56C9" w:rsidRDefault="00D66DC6" w:rsidP="0089509B">
            <w:pPr>
              <w:pStyle w:val="bullet"/>
              <w:numPr>
                <w:ilvl w:val="0"/>
                <w:numId w:val="13"/>
              </w:numPr>
              <w:ind w:left="284" w:hanging="284"/>
            </w:pPr>
            <w:r w:rsidRPr="009C56C9">
              <w:t>numbers as whole numbers, fractions, decimals, and percentages:</w:t>
            </w:r>
          </w:p>
          <w:p w14:paraId="03662D02" w14:textId="77777777" w:rsidR="00D66DC6" w:rsidRPr="009C56C9" w:rsidRDefault="00D66DC6" w:rsidP="0089509B">
            <w:pPr>
              <w:pStyle w:val="endash"/>
              <w:keepNext/>
              <w:ind w:left="568" w:hanging="284"/>
            </w:pPr>
            <w:r w:rsidRPr="009C56C9">
              <w:t xml:space="preserve">measures such as, distance, and time, </w:t>
            </w:r>
          </w:p>
          <w:p w14:paraId="01D95370" w14:textId="77777777" w:rsidR="00D66DC6" w:rsidRPr="009C56C9" w:rsidRDefault="00D66DC6" w:rsidP="0089509B">
            <w:pPr>
              <w:pStyle w:val="endash"/>
              <w:keepNext/>
              <w:ind w:left="568" w:hanging="284"/>
            </w:pPr>
            <w:r w:rsidRPr="009C56C9">
              <w:t>connected with money such as comparative costs of community events, changes in benefits, alternative travel arrangements</w:t>
            </w:r>
          </w:p>
          <w:p w14:paraId="09629B86" w14:textId="77777777" w:rsidR="00D66DC6" w:rsidRPr="009C56C9" w:rsidRDefault="00D66DC6" w:rsidP="0089509B">
            <w:pPr>
              <w:pStyle w:val="bullet"/>
              <w:numPr>
                <w:ilvl w:val="0"/>
                <w:numId w:val="13"/>
              </w:numPr>
              <w:ind w:left="284" w:hanging="284"/>
            </w:pPr>
            <w:r w:rsidRPr="009C56C9">
              <w:t>well-known visuals, symbols and logos:</w:t>
            </w:r>
          </w:p>
          <w:p w14:paraId="26F52120" w14:textId="77777777" w:rsidR="00D66DC6" w:rsidRPr="009C56C9" w:rsidRDefault="00D66DC6" w:rsidP="0089509B">
            <w:pPr>
              <w:pStyle w:val="endash"/>
              <w:keepNext/>
              <w:ind w:left="568" w:hanging="284"/>
            </w:pPr>
            <w:r w:rsidRPr="009C56C9">
              <w:t xml:space="preserve">electronic or paper based map of local area community and public facilities </w:t>
            </w:r>
          </w:p>
          <w:p w14:paraId="25049100" w14:textId="77777777" w:rsidR="00D66DC6" w:rsidRPr="009C56C9" w:rsidRDefault="00D66DC6" w:rsidP="0089509B">
            <w:pPr>
              <w:pStyle w:val="endash"/>
              <w:keepNext/>
              <w:ind w:left="568" w:hanging="284"/>
            </w:pPr>
            <w:r w:rsidRPr="009C56C9">
              <w:t>names/logos of service providers</w:t>
            </w:r>
          </w:p>
          <w:p w14:paraId="3B3B6310" w14:textId="77777777" w:rsidR="00D66DC6" w:rsidRPr="009C56C9" w:rsidRDefault="00D66DC6" w:rsidP="0089509B">
            <w:pPr>
              <w:pStyle w:val="endash"/>
              <w:keepNext/>
              <w:ind w:left="568" w:hanging="284"/>
            </w:pPr>
            <w:r w:rsidRPr="009C56C9">
              <w:t xml:space="preserve">retail outlets </w:t>
            </w:r>
          </w:p>
        </w:tc>
      </w:tr>
      <w:tr w:rsidR="00D66DC6" w:rsidRPr="009C56C9" w14:paraId="500DACEA" w14:textId="77777777" w:rsidTr="00680CC9">
        <w:tc>
          <w:tcPr>
            <w:tcW w:w="9242" w:type="dxa"/>
            <w:gridSpan w:val="5"/>
          </w:tcPr>
          <w:p w14:paraId="6730A3ED" w14:textId="77777777" w:rsidR="00D66DC6" w:rsidRPr="009C56C9" w:rsidRDefault="00D66DC6" w:rsidP="0089509B">
            <w:pPr>
              <w:pStyle w:val="spacer"/>
            </w:pPr>
          </w:p>
        </w:tc>
      </w:tr>
      <w:tr w:rsidR="00D66DC6" w:rsidRPr="009C56C9" w14:paraId="579B9C7C" w14:textId="77777777" w:rsidTr="00680CC9">
        <w:tc>
          <w:tcPr>
            <w:tcW w:w="3369" w:type="dxa"/>
            <w:gridSpan w:val="2"/>
          </w:tcPr>
          <w:p w14:paraId="37AF637A" w14:textId="77777777" w:rsidR="00D66DC6" w:rsidRPr="009C56C9" w:rsidRDefault="00D66DC6" w:rsidP="0089509B">
            <w:pPr>
              <w:pStyle w:val="unittext"/>
            </w:pPr>
            <w:r w:rsidRPr="009C56C9">
              <w:rPr>
                <w:b/>
                <w:i/>
              </w:rPr>
              <w:t>Sources of text</w:t>
            </w:r>
            <w:r w:rsidRPr="009C56C9">
              <w:t xml:space="preserve"> may include:</w:t>
            </w:r>
          </w:p>
        </w:tc>
        <w:tc>
          <w:tcPr>
            <w:tcW w:w="5873" w:type="dxa"/>
            <w:gridSpan w:val="3"/>
          </w:tcPr>
          <w:p w14:paraId="5E880A52" w14:textId="77777777" w:rsidR="00D66DC6" w:rsidRPr="009C56C9" w:rsidRDefault="00D66DC6" w:rsidP="0089509B">
            <w:pPr>
              <w:pStyle w:val="bullet"/>
              <w:numPr>
                <w:ilvl w:val="0"/>
                <w:numId w:val="13"/>
              </w:numPr>
              <w:ind w:left="284" w:hanging="284"/>
            </w:pPr>
            <w:r w:rsidRPr="009C56C9">
              <w:t>community group</w:t>
            </w:r>
          </w:p>
          <w:p w14:paraId="2400E52D" w14:textId="77777777" w:rsidR="00D66DC6" w:rsidRPr="009C56C9" w:rsidRDefault="00D66DC6" w:rsidP="0089509B">
            <w:pPr>
              <w:pStyle w:val="bullet"/>
              <w:numPr>
                <w:ilvl w:val="0"/>
                <w:numId w:val="13"/>
              </w:numPr>
              <w:ind w:left="284" w:hanging="284"/>
            </w:pPr>
            <w:r w:rsidRPr="009C56C9">
              <w:t>government department</w:t>
            </w:r>
          </w:p>
          <w:p w14:paraId="5164ACB7" w14:textId="77777777" w:rsidR="00D66DC6" w:rsidRPr="009C56C9" w:rsidRDefault="00D66DC6" w:rsidP="0089509B">
            <w:pPr>
              <w:pStyle w:val="bullet"/>
              <w:numPr>
                <w:ilvl w:val="0"/>
                <w:numId w:val="13"/>
              </w:numPr>
              <w:ind w:left="284" w:hanging="284"/>
            </w:pPr>
            <w:r w:rsidRPr="009C56C9">
              <w:t>newspaper</w:t>
            </w:r>
          </w:p>
          <w:p w14:paraId="1E42B941" w14:textId="77777777" w:rsidR="00D66DC6" w:rsidRPr="009C56C9" w:rsidRDefault="00D66DC6" w:rsidP="0089509B">
            <w:pPr>
              <w:pStyle w:val="bullet"/>
              <w:numPr>
                <w:ilvl w:val="0"/>
                <w:numId w:val="13"/>
              </w:numPr>
              <w:ind w:left="284" w:hanging="284"/>
            </w:pPr>
            <w:r w:rsidRPr="009C56C9">
              <w:t>advertising company</w:t>
            </w:r>
          </w:p>
          <w:p w14:paraId="00C9C51D" w14:textId="77777777" w:rsidR="00D66DC6" w:rsidRPr="009C56C9" w:rsidRDefault="00D66DC6" w:rsidP="0089509B">
            <w:pPr>
              <w:pStyle w:val="bullet"/>
              <w:numPr>
                <w:ilvl w:val="0"/>
                <w:numId w:val="13"/>
              </w:numPr>
              <w:ind w:left="284" w:hanging="284"/>
            </w:pPr>
            <w:r w:rsidRPr="009C56C9">
              <w:t>political party</w:t>
            </w:r>
          </w:p>
        </w:tc>
      </w:tr>
      <w:tr w:rsidR="00D66DC6" w:rsidRPr="009C56C9" w14:paraId="323E3176" w14:textId="77777777" w:rsidTr="00680CC9">
        <w:tc>
          <w:tcPr>
            <w:tcW w:w="9242" w:type="dxa"/>
            <w:gridSpan w:val="5"/>
          </w:tcPr>
          <w:p w14:paraId="07CF2EAC" w14:textId="77777777" w:rsidR="00D66DC6" w:rsidRPr="009C56C9" w:rsidRDefault="00D66DC6" w:rsidP="0089509B">
            <w:pPr>
              <w:pStyle w:val="spacer"/>
            </w:pPr>
          </w:p>
        </w:tc>
      </w:tr>
      <w:tr w:rsidR="00D66DC6" w:rsidRPr="009C56C9" w14:paraId="63BE6CDB" w14:textId="77777777" w:rsidTr="00680CC9">
        <w:tc>
          <w:tcPr>
            <w:tcW w:w="3369" w:type="dxa"/>
            <w:gridSpan w:val="2"/>
          </w:tcPr>
          <w:p w14:paraId="661B18D5" w14:textId="66C0D263" w:rsidR="00D66DC6" w:rsidRPr="009C56C9" w:rsidRDefault="00D66DC6" w:rsidP="0089509B">
            <w:pPr>
              <w:pStyle w:val="unittext"/>
            </w:pPr>
            <w:r w:rsidRPr="00C05313">
              <w:rPr>
                <w:b/>
                <w:i/>
              </w:rPr>
              <w:t>Predict</w:t>
            </w:r>
            <w:r>
              <w:t xml:space="preserve"> may include</w:t>
            </w:r>
            <w:r w:rsidR="00E73F5F">
              <w:t>:</w:t>
            </w:r>
          </w:p>
        </w:tc>
        <w:tc>
          <w:tcPr>
            <w:tcW w:w="5873" w:type="dxa"/>
            <w:gridSpan w:val="3"/>
          </w:tcPr>
          <w:p w14:paraId="38949F76" w14:textId="77777777" w:rsidR="00D66DC6" w:rsidRDefault="00D66DC6" w:rsidP="0089509B">
            <w:pPr>
              <w:pStyle w:val="bullet"/>
              <w:numPr>
                <w:ilvl w:val="0"/>
                <w:numId w:val="13"/>
              </w:numPr>
              <w:ind w:left="284" w:hanging="284"/>
            </w:pPr>
            <w:r>
              <w:t>considerations of:</w:t>
            </w:r>
          </w:p>
          <w:p w14:paraId="38B643EA" w14:textId="77777777" w:rsidR="00D66DC6" w:rsidRPr="009C56C9" w:rsidRDefault="00D66DC6" w:rsidP="0089509B">
            <w:pPr>
              <w:pStyle w:val="endash"/>
              <w:keepNext/>
              <w:ind w:left="568" w:hanging="284"/>
            </w:pPr>
            <w:r w:rsidRPr="009C56C9">
              <w:t xml:space="preserve">prior knowledge of the context </w:t>
            </w:r>
          </w:p>
          <w:p w14:paraId="43583DE0" w14:textId="77777777" w:rsidR="00D66DC6" w:rsidRPr="009C56C9" w:rsidRDefault="00D66DC6" w:rsidP="0089509B">
            <w:pPr>
              <w:pStyle w:val="endash"/>
              <w:keepNext/>
              <w:ind w:left="568" w:hanging="284"/>
            </w:pPr>
            <w:r w:rsidRPr="009C56C9">
              <w:t>personal experience</w:t>
            </w:r>
          </w:p>
          <w:p w14:paraId="2B4A9A5C" w14:textId="77777777" w:rsidR="00D66DC6" w:rsidRPr="009C56C9" w:rsidRDefault="00D66DC6" w:rsidP="0089509B">
            <w:pPr>
              <w:pStyle w:val="endash"/>
              <w:keepNext/>
              <w:ind w:left="568" w:hanging="284"/>
            </w:pPr>
            <w:r w:rsidRPr="009C56C9">
              <w:t xml:space="preserve">prior knowledge of aspects of the text </w:t>
            </w:r>
          </w:p>
          <w:p w14:paraId="6810890C" w14:textId="77777777" w:rsidR="00D66DC6" w:rsidRPr="009C56C9" w:rsidRDefault="00D66DC6" w:rsidP="0089509B">
            <w:pPr>
              <w:pStyle w:val="endash"/>
              <w:keepNext/>
              <w:ind w:left="568" w:hanging="284"/>
            </w:pPr>
            <w:r w:rsidRPr="009C56C9">
              <w:t>title / headings / headlines / home page</w:t>
            </w:r>
          </w:p>
          <w:p w14:paraId="5D667217" w14:textId="77777777" w:rsidR="00D66DC6" w:rsidRPr="009C56C9" w:rsidRDefault="00D66DC6" w:rsidP="0089509B">
            <w:pPr>
              <w:pStyle w:val="endash"/>
              <w:keepNext/>
              <w:ind w:left="568" w:hanging="284"/>
            </w:pPr>
            <w:r w:rsidRPr="009C56C9">
              <w:t>page layout</w:t>
            </w:r>
          </w:p>
          <w:p w14:paraId="3E33C94D" w14:textId="77777777" w:rsidR="00D66DC6" w:rsidRPr="009C56C9" w:rsidRDefault="00D66DC6" w:rsidP="0089509B">
            <w:pPr>
              <w:pStyle w:val="endash"/>
              <w:keepNext/>
              <w:ind w:left="568" w:hanging="284"/>
            </w:pPr>
            <w:r w:rsidRPr="009C56C9">
              <w:t>visuals</w:t>
            </w:r>
          </w:p>
        </w:tc>
      </w:tr>
      <w:tr w:rsidR="00D66DC6" w:rsidRPr="009C56C9" w14:paraId="3FC0BE48" w14:textId="77777777" w:rsidTr="00680CC9">
        <w:tc>
          <w:tcPr>
            <w:tcW w:w="9242" w:type="dxa"/>
            <w:gridSpan w:val="5"/>
          </w:tcPr>
          <w:p w14:paraId="1B62FE41" w14:textId="77777777" w:rsidR="00D66DC6" w:rsidRPr="009C56C9" w:rsidRDefault="00D66DC6" w:rsidP="0089509B">
            <w:pPr>
              <w:pStyle w:val="spacer"/>
            </w:pPr>
          </w:p>
        </w:tc>
      </w:tr>
      <w:tr w:rsidR="00D66DC6" w:rsidRPr="009C56C9" w14:paraId="7ABAC0D8" w14:textId="77777777" w:rsidTr="00680CC9">
        <w:tc>
          <w:tcPr>
            <w:tcW w:w="3369" w:type="dxa"/>
            <w:gridSpan w:val="2"/>
          </w:tcPr>
          <w:p w14:paraId="6050B29C" w14:textId="77777777" w:rsidR="00D66DC6" w:rsidRPr="009C56C9" w:rsidRDefault="00D66DC6" w:rsidP="0089509B">
            <w:pPr>
              <w:pStyle w:val="unittext"/>
            </w:pPr>
            <w:r>
              <w:rPr>
                <w:b/>
                <w:i/>
              </w:rPr>
              <w:t>S</w:t>
            </w:r>
            <w:r w:rsidRPr="009C56C9">
              <w:rPr>
                <w:b/>
                <w:i/>
              </w:rPr>
              <w:t>trategies to comprehend texts</w:t>
            </w:r>
            <w:r w:rsidRPr="009C56C9">
              <w:t xml:space="preserve"> may include:</w:t>
            </w:r>
          </w:p>
        </w:tc>
        <w:tc>
          <w:tcPr>
            <w:tcW w:w="5873" w:type="dxa"/>
            <w:gridSpan w:val="3"/>
          </w:tcPr>
          <w:p w14:paraId="12E0FE70" w14:textId="77777777" w:rsidR="00D66DC6" w:rsidRPr="009C56C9" w:rsidRDefault="00D66DC6" w:rsidP="0089509B">
            <w:pPr>
              <w:pStyle w:val="endash"/>
              <w:keepNext/>
              <w:ind w:left="568" w:hanging="284"/>
            </w:pPr>
            <w:r w:rsidRPr="009C56C9">
              <w:t>meaning-making strategies</w:t>
            </w:r>
            <w:r>
              <w:t xml:space="preserve"> such as</w:t>
            </w:r>
            <w:r w:rsidRPr="009C56C9">
              <w:t>:</w:t>
            </w:r>
          </w:p>
          <w:p w14:paraId="5C8DDA83" w14:textId="77777777" w:rsidR="00D66DC6" w:rsidRPr="009C56C9" w:rsidRDefault="00D66DC6" w:rsidP="0089509B">
            <w:pPr>
              <w:pStyle w:val="endash"/>
              <w:keepNext/>
              <w:ind w:left="568" w:hanging="284"/>
            </w:pPr>
            <w:r w:rsidRPr="009C56C9">
              <w:t>self-correction, re-reading, reading ahead, varying speed, reads aloud, creating questions, checking for accuracy of information by consulting other texts/people</w:t>
            </w:r>
          </w:p>
          <w:p w14:paraId="4904CCE6" w14:textId="77777777" w:rsidR="00D66DC6" w:rsidRDefault="00D66DC6" w:rsidP="0089509B">
            <w:pPr>
              <w:pStyle w:val="endash"/>
              <w:keepNext/>
              <w:ind w:left="568" w:hanging="284"/>
            </w:pPr>
            <w:r w:rsidRPr="009C56C9">
              <w:t xml:space="preserve">relating separate pieces of information within a text, rather than treating them as separate units of information </w:t>
            </w:r>
          </w:p>
          <w:p w14:paraId="58357051" w14:textId="77777777" w:rsidR="00D66DC6" w:rsidRPr="009C56C9" w:rsidRDefault="00D66DC6" w:rsidP="0089509B">
            <w:pPr>
              <w:pStyle w:val="endash"/>
              <w:keepNext/>
              <w:ind w:left="568" w:hanging="284"/>
            </w:pPr>
            <w:r w:rsidRPr="009C56C9">
              <w:t>identifying key words and phrases critical to gaining meaning from the text</w:t>
            </w:r>
          </w:p>
          <w:p w14:paraId="1522A853" w14:textId="77777777" w:rsidR="00D66DC6" w:rsidRPr="009C56C9" w:rsidRDefault="00D66DC6" w:rsidP="0089509B">
            <w:pPr>
              <w:pStyle w:val="endash"/>
              <w:keepNext/>
              <w:ind w:left="568" w:hanging="284"/>
            </w:pPr>
            <w:r w:rsidRPr="009C56C9">
              <w:t>predicting the meaning of unknown words by using surrounding words and visuals</w:t>
            </w:r>
          </w:p>
          <w:p w14:paraId="6DA023E8" w14:textId="77777777" w:rsidR="00D66DC6" w:rsidRPr="009C56C9" w:rsidRDefault="00D66DC6" w:rsidP="0089509B">
            <w:pPr>
              <w:pStyle w:val="endash"/>
              <w:keepNext/>
              <w:ind w:left="568" w:hanging="284"/>
            </w:pPr>
            <w:r w:rsidRPr="009C56C9">
              <w:t>recognising that use of vocabulary, style of writing, layout and graphic features vary according to purpose</w:t>
            </w:r>
          </w:p>
          <w:p w14:paraId="338E7E7B" w14:textId="77777777" w:rsidR="00D66DC6" w:rsidRPr="009C56C9" w:rsidRDefault="00D66DC6" w:rsidP="0089509B">
            <w:pPr>
              <w:pStyle w:val="endash"/>
              <w:keepNext/>
              <w:ind w:left="568" w:hanging="284"/>
            </w:pPr>
            <w:r w:rsidRPr="009C56C9">
              <w:t>drawing on a broad bank of words and phrases including those related to the immediate community or community of interest</w:t>
            </w:r>
          </w:p>
          <w:p w14:paraId="7C97109E" w14:textId="77777777" w:rsidR="00D66DC6" w:rsidRPr="009C56C9" w:rsidRDefault="00D66DC6" w:rsidP="0089509B">
            <w:pPr>
              <w:pStyle w:val="endash"/>
              <w:keepNext/>
              <w:ind w:left="568" w:hanging="284"/>
            </w:pPr>
            <w:r w:rsidRPr="009C56C9">
              <w:t>recognising introductory phrases which indicate an opinion or a fact is being offered</w:t>
            </w:r>
          </w:p>
          <w:p w14:paraId="4A6578BB" w14:textId="77777777" w:rsidR="00D66DC6" w:rsidRPr="009C56C9" w:rsidRDefault="00D66DC6" w:rsidP="0089509B">
            <w:pPr>
              <w:pStyle w:val="endash"/>
              <w:keepNext/>
              <w:ind w:left="568" w:hanging="284"/>
            </w:pPr>
            <w:r w:rsidRPr="009C56C9">
              <w:t xml:space="preserve">clarifying intended meaning by varying speed when </w:t>
            </w:r>
            <w:r w:rsidRPr="009C56C9">
              <w:lastRenderedPageBreak/>
              <w:t xml:space="preserve">reading </w:t>
            </w:r>
          </w:p>
          <w:p w14:paraId="31D5772D" w14:textId="77777777" w:rsidR="00D66DC6" w:rsidRPr="009C56C9" w:rsidRDefault="00D66DC6" w:rsidP="0089509B">
            <w:pPr>
              <w:pStyle w:val="endash"/>
              <w:keepNext/>
              <w:ind w:left="568" w:hanging="284"/>
            </w:pPr>
            <w:r w:rsidRPr="009C56C9">
              <w:t>de-coding strategies:</w:t>
            </w:r>
          </w:p>
          <w:p w14:paraId="6549B9A2" w14:textId="77777777" w:rsidR="00D66DC6" w:rsidRPr="009C56C9" w:rsidRDefault="00D66DC6" w:rsidP="0089509B">
            <w:pPr>
              <w:pStyle w:val="endash"/>
              <w:keepNext/>
              <w:ind w:left="568" w:hanging="284"/>
            </w:pPr>
            <w:r w:rsidRPr="009C56C9">
              <w:t>using a range of word identification strategies, including: phonic and visual letter patterns; syllabification; word origins; and background knowledge of text</w:t>
            </w:r>
          </w:p>
          <w:p w14:paraId="58637635" w14:textId="77777777" w:rsidR="00D66DC6" w:rsidRPr="009C56C9" w:rsidRDefault="00D66DC6" w:rsidP="0089509B">
            <w:pPr>
              <w:pStyle w:val="endash"/>
              <w:keepNext/>
              <w:ind w:left="568" w:hanging="284"/>
            </w:pPr>
            <w:r w:rsidRPr="009C56C9">
              <w:t xml:space="preserve">using punctuation as an aid to understanding such as capitalisation, full stops, commas, exclamation marks, speech marks </w:t>
            </w:r>
          </w:p>
        </w:tc>
      </w:tr>
      <w:tr w:rsidR="00D66DC6" w:rsidRPr="009C56C9" w14:paraId="24377938" w14:textId="77777777" w:rsidTr="00680CC9">
        <w:tc>
          <w:tcPr>
            <w:tcW w:w="3369" w:type="dxa"/>
            <w:gridSpan w:val="2"/>
          </w:tcPr>
          <w:p w14:paraId="69850664" w14:textId="77777777" w:rsidR="00D66DC6" w:rsidRDefault="00D66DC6" w:rsidP="0089509B">
            <w:pPr>
              <w:pStyle w:val="spacer"/>
            </w:pPr>
          </w:p>
        </w:tc>
        <w:tc>
          <w:tcPr>
            <w:tcW w:w="5873" w:type="dxa"/>
            <w:gridSpan w:val="3"/>
          </w:tcPr>
          <w:p w14:paraId="2F532822" w14:textId="77777777" w:rsidR="00D66DC6" w:rsidRPr="00E24206" w:rsidRDefault="00D66DC6" w:rsidP="0089509B">
            <w:pPr>
              <w:pStyle w:val="spacer"/>
            </w:pPr>
          </w:p>
        </w:tc>
      </w:tr>
      <w:tr w:rsidR="00D66DC6" w:rsidRPr="009C56C9" w14:paraId="12E68A6E" w14:textId="77777777" w:rsidTr="00680CC9">
        <w:tc>
          <w:tcPr>
            <w:tcW w:w="3369" w:type="dxa"/>
            <w:gridSpan w:val="2"/>
          </w:tcPr>
          <w:p w14:paraId="7F321D26" w14:textId="77777777" w:rsidR="00D66DC6" w:rsidRDefault="00D66DC6" w:rsidP="0089509B">
            <w:pPr>
              <w:pStyle w:val="unittext"/>
              <w:rPr>
                <w:b/>
                <w:i/>
              </w:rPr>
            </w:pPr>
            <w:r>
              <w:rPr>
                <w:b/>
                <w:i/>
              </w:rPr>
              <w:t>K</w:t>
            </w:r>
            <w:r w:rsidRPr="00642574">
              <w:rPr>
                <w:b/>
                <w:i/>
              </w:rPr>
              <w:t>ey descriptive details</w:t>
            </w:r>
            <w:r>
              <w:rPr>
                <w:b/>
                <w:i/>
              </w:rPr>
              <w:t xml:space="preserve"> </w:t>
            </w:r>
            <w:r w:rsidRPr="00C66A4C">
              <w:t>may relate to:</w:t>
            </w:r>
          </w:p>
        </w:tc>
        <w:tc>
          <w:tcPr>
            <w:tcW w:w="5873" w:type="dxa"/>
            <w:gridSpan w:val="3"/>
          </w:tcPr>
          <w:p w14:paraId="409549C5" w14:textId="77777777" w:rsidR="00D66DC6" w:rsidRDefault="00D66DC6" w:rsidP="0089509B">
            <w:pPr>
              <w:pStyle w:val="bullet"/>
              <w:numPr>
                <w:ilvl w:val="0"/>
                <w:numId w:val="13"/>
              </w:numPr>
              <w:ind w:left="284" w:hanging="284"/>
            </w:pPr>
            <w:r w:rsidRPr="00E24206">
              <w:t xml:space="preserve">supporting information </w:t>
            </w:r>
          </w:p>
          <w:p w14:paraId="3A3BD3EC" w14:textId="77777777" w:rsidR="00D66DC6" w:rsidRDefault="00D66DC6" w:rsidP="0089509B">
            <w:pPr>
              <w:pStyle w:val="bullet"/>
              <w:numPr>
                <w:ilvl w:val="0"/>
                <w:numId w:val="13"/>
              </w:numPr>
              <w:ind w:left="284" w:hanging="284"/>
            </w:pPr>
            <w:r>
              <w:t>explanatory information</w:t>
            </w:r>
          </w:p>
          <w:p w14:paraId="243DD7E8" w14:textId="77777777" w:rsidR="00D66DC6" w:rsidRDefault="00D66DC6" w:rsidP="0089509B">
            <w:pPr>
              <w:pStyle w:val="bullet"/>
              <w:numPr>
                <w:ilvl w:val="0"/>
                <w:numId w:val="13"/>
              </w:numPr>
              <w:ind w:left="284" w:hanging="284"/>
            </w:pPr>
            <w:r>
              <w:t>procedures on how to access additional information or register for a community services</w:t>
            </w:r>
          </w:p>
          <w:p w14:paraId="7390AA95" w14:textId="77777777" w:rsidR="00D66DC6" w:rsidRDefault="00D66DC6" w:rsidP="0089509B">
            <w:pPr>
              <w:pStyle w:val="bullet"/>
              <w:numPr>
                <w:ilvl w:val="0"/>
                <w:numId w:val="13"/>
              </w:numPr>
              <w:ind w:left="284" w:hanging="284"/>
            </w:pPr>
            <w:r w:rsidRPr="00E24206">
              <w:t>details of argument / requirements for transactional texts</w:t>
            </w:r>
          </w:p>
          <w:p w14:paraId="0FED0507" w14:textId="77777777" w:rsidR="00D66DC6" w:rsidRPr="009C56C9" w:rsidRDefault="00D66DC6" w:rsidP="0089509B">
            <w:pPr>
              <w:pStyle w:val="bullet"/>
              <w:numPr>
                <w:ilvl w:val="0"/>
                <w:numId w:val="13"/>
              </w:numPr>
              <w:ind w:left="284" w:hanging="284"/>
            </w:pPr>
            <w:r>
              <w:t>contact details</w:t>
            </w:r>
          </w:p>
        </w:tc>
      </w:tr>
      <w:tr w:rsidR="00D66DC6" w:rsidRPr="009C56C9" w14:paraId="4973B46C" w14:textId="77777777" w:rsidTr="00680CC9">
        <w:tc>
          <w:tcPr>
            <w:tcW w:w="9242" w:type="dxa"/>
            <w:gridSpan w:val="5"/>
          </w:tcPr>
          <w:p w14:paraId="315949DF" w14:textId="77777777" w:rsidR="00D66DC6" w:rsidRPr="009C56C9" w:rsidRDefault="00D66DC6" w:rsidP="0089509B">
            <w:pPr>
              <w:pStyle w:val="spacer"/>
            </w:pPr>
          </w:p>
        </w:tc>
      </w:tr>
      <w:tr w:rsidR="00D66DC6" w:rsidRPr="009C56C9" w14:paraId="5FB07758" w14:textId="77777777" w:rsidTr="00680CC9">
        <w:tc>
          <w:tcPr>
            <w:tcW w:w="3369" w:type="dxa"/>
            <w:gridSpan w:val="2"/>
          </w:tcPr>
          <w:p w14:paraId="76DD66DA" w14:textId="77777777" w:rsidR="00D66DC6" w:rsidRPr="009C56C9" w:rsidRDefault="00D66DC6" w:rsidP="0089509B">
            <w:pPr>
              <w:pStyle w:val="unittext"/>
            </w:pPr>
            <w:r>
              <w:rPr>
                <w:b/>
                <w:i/>
              </w:rPr>
              <w:t>S</w:t>
            </w:r>
            <w:r w:rsidRPr="009C56C9">
              <w:rPr>
                <w:b/>
                <w:i/>
              </w:rPr>
              <w:t>trategies to</w:t>
            </w:r>
            <w:r>
              <w:rPr>
                <w:b/>
                <w:i/>
              </w:rPr>
              <w:t xml:space="preserve"> interpret</w:t>
            </w:r>
            <w:r w:rsidRPr="009C56C9">
              <w:rPr>
                <w:b/>
                <w:i/>
              </w:rPr>
              <w:t xml:space="preserve"> texts</w:t>
            </w:r>
            <w:r w:rsidRPr="009C56C9">
              <w:t xml:space="preserve"> may include:</w:t>
            </w:r>
          </w:p>
        </w:tc>
        <w:tc>
          <w:tcPr>
            <w:tcW w:w="5873" w:type="dxa"/>
            <w:gridSpan w:val="3"/>
          </w:tcPr>
          <w:p w14:paraId="26BFAE4F" w14:textId="77777777" w:rsidR="00D66DC6" w:rsidRPr="009C56C9" w:rsidRDefault="00D66DC6" w:rsidP="0089509B">
            <w:pPr>
              <w:pStyle w:val="bullet"/>
              <w:numPr>
                <w:ilvl w:val="0"/>
                <w:numId w:val="13"/>
              </w:numPr>
              <w:ind w:left="284" w:hanging="284"/>
            </w:pPr>
            <w:r w:rsidRPr="009C56C9">
              <w:t>clarifying the intention of the writer</w:t>
            </w:r>
          </w:p>
          <w:p w14:paraId="228EE2F2" w14:textId="77777777" w:rsidR="00D66DC6" w:rsidRDefault="00D66DC6" w:rsidP="0089509B">
            <w:pPr>
              <w:pStyle w:val="bullet"/>
              <w:numPr>
                <w:ilvl w:val="0"/>
                <w:numId w:val="13"/>
              </w:numPr>
              <w:ind w:left="284" w:hanging="284"/>
            </w:pPr>
            <w:r>
              <w:t>distinguishing between fact and opinion</w:t>
            </w:r>
          </w:p>
          <w:p w14:paraId="5EA51403" w14:textId="77777777" w:rsidR="00D66DC6" w:rsidRDefault="00D66DC6" w:rsidP="0089509B">
            <w:pPr>
              <w:pStyle w:val="bullet"/>
              <w:numPr>
                <w:ilvl w:val="0"/>
                <w:numId w:val="13"/>
              </w:numPr>
              <w:ind w:left="284" w:hanging="284"/>
            </w:pPr>
            <w:r>
              <w:t>considering where the information comes from</w:t>
            </w:r>
          </w:p>
          <w:p w14:paraId="7DFD9678" w14:textId="77777777" w:rsidR="00D66DC6" w:rsidRPr="009C56C9" w:rsidRDefault="00D66DC6" w:rsidP="0089509B">
            <w:pPr>
              <w:pStyle w:val="bullet"/>
              <w:numPr>
                <w:ilvl w:val="0"/>
                <w:numId w:val="13"/>
              </w:numPr>
              <w:ind w:left="284" w:hanging="284"/>
            </w:pPr>
            <w:r>
              <w:t>recognising simple inferences</w:t>
            </w:r>
          </w:p>
          <w:p w14:paraId="04828291" w14:textId="77777777" w:rsidR="00D66DC6" w:rsidRDefault="00D66DC6" w:rsidP="0089509B">
            <w:pPr>
              <w:pStyle w:val="bullet"/>
              <w:numPr>
                <w:ilvl w:val="0"/>
                <w:numId w:val="13"/>
              </w:numPr>
              <w:ind w:left="284" w:hanging="284"/>
            </w:pPr>
            <w:r>
              <w:t>recognising</w:t>
            </w:r>
            <w:r w:rsidRPr="009C56C9">
              <w:t xml:space="preserve"> effect of language choices on effectiveness of the text such as emotive and descriptive words, </w:t>
            </w:r>
          </w:p>
          <w:p w14:paraId="1DD7A9A7" w14:textId="77777777" w:rsidR="00D66DC6" w:rsidRPr="009C56C9" w:rsidRDefault="00D66DC6" w:rsidP="0089509B">
            <w:pPr>
              <w:pStyle w:val="bullet"/>
              <w:numPr>
                <w:ilvl w:val="0"/>
                <w:numId w:val="13"/>
              </w:numPr>
              <w:ind w:left="284" w:hanging="284"/>
            </w:pPr>
            <w:r>
              <w:t>recognising that use of vocabulary, style of writing, layout and graphic features vary according to purpose and audience</w:t>
            </w:r>
          </w:p>
          <w:p w14:paraId="75942F40" w14:textId="77777777" w:rsidR="00D66DC6" w:rsidRPr="009C56C9" w:rsidRDefault="00D66DC6" w:rsidP="0089509B">
            <w:pPr>
              <w:pStyle w:val="bullet"/>
              <w:numPr>
                <w:ilvl w:val="0"/>
                <w:numId w:val="13"/>
              </w:numPr>
              <w:ind w:left="284" w:hanging="284"/>
            </w:pPr>
            <w:r w:rsidRPr="009C56C9">
              <w:t>commenting on the structure and content</w:t>
            </w:r>
          </w:p>
          <w:p w14:paraId="50E5A44F" w14:textId="77777777" w:rsidR="00D66DC6" w:rsidRPr="009C56C9" w:rsidRDefault="00D66DC6" w:rsidP="0089509B">
            <w:pPr>
              <w:pStyle w:val="bullet"/>
              <w:numPr>
                <w:ilvl w:val="0"/>
                <w:numId w:val="13"/>
              </w:numPr>
              <w:ind w:left="284" w:hanging="284"/>
            </w:pPr>
            <w:r w:rsidRPr="009C56C9">
              <w:t>expressing an opinion on the text such as how the text affected the reader, commenting on an aspect of the text</w:t>
            </w:r>
          </w:p>
          <w:p w14:paraId="14DD407F" w14:textId="77777777" w:rsidR="00D66DC6" w:rsidRPr="009C56C9" w:rsidRDefault="00D66DC6" w:rsidP="0089509B">
            <w:pPr>
              <w:pStyle w:val="bullet"/>
              <w:numPr>
                <w:ilvl w:val="0"/>
                <w:numId w:val="13"/>
              </w:numPr>
              <w:ind w:left="284" w:hanging="284"/>
            </w:pPr>
            <w:r>
              <w:t xml:space="preserve">ways in which the text reflects the author’s culture, experiences and value system </w:t>
            </w:r>
          </w:p>
          <w:p w14:paraId="06FFFACB" w14:textId="77777777" w:rsidR="00D66DC6" w:rsidRPr="009C56C9" w:rsidRDefault="00D66DC6" w:rsidP="0089509B">
            <w:pPr>
              <w:pStyle w:val="bullet"/>
              <w:numPr>
                <w:ilvl w:val="0"/>
                <w:numId w:val="13"/>
              </w:numPr>
              <w:ind w:left="284" w:hanging="284"/>
            </w:pPr>
            <w:r w:rsidRPr="009C56C9">
              <w:t>comparing similar texts in terms of language used or text structure</w:t>
            </w:r>
          </w:p>
          <w:p w14:paraId="2544E922" w14:textId="77777777" w:rsidR="00D66DC6" w:rsidRPr="009C56C9" w:rsidRDefault="00D66DC6" w:rsidP="0089509B">
            <w:pPr>
              <w:pStyle w:val="bullet"/>
              <w:numPr>
                <w:ilvl w:val="0"/>
                <w:numId w:val="13"/>
              </w:numPr>
              <w:ind w:left="284" w:hanging="284"/>
            </w:pPr>
            <w:r w:rsidRPr="009C56C9">
              <w:t>looking at persuasive devices used by the writer</w:t>
            </w:r>
          </w:p>
        </w:tc>
      </w:tr>
      <w:tr w:rsidR="00D66DC6" w:rsidRPr="009C56C9" w14:paraId="06C3A3D2" w14:textId="77777777" w:rsidTr="00680CC9">
        <w:tc>
          <w:tcPr>
            <w:tcW w:w="9242" w:type="dxa"/>
            <w:gridSpan w:val="5"/>
          </w:tcPr>
          <w:p w14:paraId="0FDF5B70" w14:textId="77777777" w:rsidR="00D66DC6" w:rsidRPr="009C56C9" w:rsidRDefault="00D66DC6" w:rsidP="0089509B">
            <w:pPr>
              <w:pStyle w:val="spacer"/>
            </w:pPr>
          </w:p>
        </w:tc>
      </w:tr>
      <w:tr w:rsidR="00D66DC6" w:rsidRPr="009C56C9" w14:paraId="60020098" w14:textId="77777777" w:rsidTr="00680CC9">
        <w:tc>
          <w:tcPr>
            <w:tcW w:w="3369" w:type="dxa"/>
            <w:gridSpan w:val="2"/>
          </w:tcPr>
          <w:p w14:paraId="1A705162" w14:textId="1AC28C48" w:rsidR="00D66DC6" w:rsidRPr="009C56C9" w:rsidRDefault="00D66DC6" w:rsidP="0089509B">
            <w:pPr>
              <w:pStyle w:val="unittext"/>
            </w:pPr>
            <w:r>
              <w:rPr>
                <w:b/>
                <w:i/>
              </w:rPr>
              <w:t>E</w:t>
            </w:r>
            <w:r w:rsidRPr="009C56C9">
              <w:rPr>
                <w:b/>
                <w:i/>
              </w:rPr>
              <w:t>ffectiveness</w:t>
            </w:r>
            <w:r>
              <w:rPr>
                <w:b/>
                <w:i/>
              </w:rPr>
              <w:t xml:space="preserve"> </w:t>
            </w:r>
            <w:r>
              <w:rPr>
                <w:b/>
              </w:rPr>
              <w:t>of the texts</w:t>
            </w:r>
            <w:r>
              <w:t xml:space="preserve"> may include:</w:t>
            </w:r>
          </w:p>
        </w:tc>
        <w:tc>
          <w:tcPr>
            <w:tcW w:w="5873" w:type="dxa"/>
            <w:gridSpan w:val="3"/>
          </w:tcPr>
          <w:p w14:paraId="61EEE8E0" w14:textId="77777777" w:rsidR="00D66DC6" w:rsidRDefault="00D66DC6" w:rsidP="0089509B">
            <w:pPr>
              <w:pStyle w:val="bullet"/>
              <w:numPr>
                <w:ilvl w:val="0"/>
                <w:numId w:val="13"/>
              </w:numPr>
              <w:ind w:left="284" w:hanging="284"/>
            </w:pPr>
            <w:r>
              <w:t>consideration of:</w:t>
            </w:r>
          </w:p>
          <w:p w14:paraId="2568D622" w14:textId="0BAE4222" w:rsidR="00D66DC6" w:rsidRPr="009C56C9" w:rsidRDefault="00D66DC6" w:rsidP="0089509B">
            <w:pPr>
              <w:pStyle w:val="endash"/>
              <w:keepNext/>
              <w:ind w:left="568" w:hanging="284"/>
            </w:pPr>
            <w:r w:rsidRPr="005B5B02">
              <w:t>whether they</w:t>
            </w:r>
            <w:r w:rsidR="00FA7CF7">
              <w:t xml:space="preserve"> </w:t>
            </w:r>
            <w:r>
              <w:t xml:space="preserve">are </w:t>
            </w:r>
            <w:r w:rsidRPr="009C56C9">
              <w:t xml:space="preserve">meeting </w:t>
            </w:r>
            <w:r>
              <w:t>their</w:t>
            </w:r>
            <w:r w:rsidRPr="009C56C9">
              <w:t xml:space="preserve"> purpose</w:t>
            </w:r>
          </w:p>
          <w:p w14:paraId="068E9F1C" w14:textId="5343B6D2" w:rsidR="00D66DC6" w:rsidRDefault="00D66DC6" w:rsidP="0089509B">
            <w:pPr>
              <w:pStyle w:val="endash"/>
              <w:keepNext/>
              <w:ind w:left="568" w:hanging="284"/>
            </w:pPr>
            <w:r w:rsidRPr="005B5B02">
              <w:t>whether they</w:t>
            </w:r>
            <w:r w:rsidRPr="009C56C9">
              <w:t xml:space="preserve"> </w:t>
            </w:r>
            <w:r>
              <w:t xml:space="preserve">are </w:t>
            </w:r>
            <w:r w:rsidRPr="009C56C9">
              <w:t>meeting the needs of the audience</w:t>
            </w:r>
          </w:p>
          <w:p w14:paraId="287AB22A" w14:textId="77777777" w:rsidR="00D66DC6" w:rsidRDefault="00D66DC6" w:rsidP="0089509B">
            <w:pPr>
              <w:pStyle w:val="endash"/>
              <w:keepNext/>
              <w:ind w:left="568" w:hanging="284"/>
            </w:pPr>
            <w:r>
              <w:t>source of text</w:t>
            </w:r>
          </w:p>
          <w:p w14:paraId="0611C98E" w14:textId="77777777" w:rsidR="00D66DC6" w:rsidRDefault="00D66DC6" w:rsidP="0089509B">
            <w:pPr>
              <w:pStyle w:val="endash"/>
              <w:keepNext/>
              <w:ind w:left="568" w:hanging="284"/>
            </w:pPr>
            <w:r>
              <w:t xml:space="preserve">whether the text conveys the author’s real or imaginary </w:t>
            </w:r>
            <w:r>
              <w:lastRenderedPageBreak/>
              <w:t>experience/ intentions</w:t>
            </w:r>
          </w:p>
          <w:p w14:paraId="736E0D52" w14:textId="77777777" w:rsidR="00D66DC6" w:rsidRPr="009C56C9" w:rsidRDefault="00D66DC6" w:rsidP="0089509B">
            <w:pPr>
              <w:pStyle w:val="endash"/>
              <w:keepNext/>
              <w:ind w:left="568" w:hanging="284"/>
            </w:pPr>
            <w:r>
              <w:t>whether the author is successful in creating an emotional response in the reader, if that is the perceived intention of the writer</w:t>
            </w:r>
          </w:p>
        </w:tc>
      </w:tr>
      <w:tr w:rsidR="00D66DC6" w:rsidRPr="009C56C9" w14:paraId="1C560FAD" w14:textId="77777777" w:rsidTr="00680CC9">
        <w:tc>
          <w:tcPr>
            <w:tcW w:w="9242" w:type="dxa"/>
            <w:gridSpan w:val="5"/>
          </w:tcPr>
          <w:p w14:paraId="47DDA029" w14:textId="77777777" w:rsidR="00D66DC6" w:rsidRPr="009C56C9" w:rsidRDefault="00D66DC6" w:rsidP="0089509B">
            <w:pPr>
              <w:pStyle w:val="spacer"/>
            </w:pPr>
          </w:p>
        </w:tc>
      </w:tr>
      <w:tr w:rsidR="00D66DC6" w:rsidRPr="009C56C9" w14:paraId="39E7BC84" w14:textId="77777777" w:rsidTr="00680CC9">
        <w:tc>
          <w:tcPr>
            <w:tcW w:w="9242" w:type="dxa"/>
            <w:gridSpan w:val="5"/>
          </w:tcPr>
          <w:p w14:paraId="2CA41DF7" w14:textId="77777777" w:rsidR="00D66DC6" w:rsidRPr="009C56C9" w:rsidRDefault="00D66DC6" w:rsidP="0089509B">
            <w:pPr>
              <w:pStyle w:val="Heading21"/>
            </w:pPr>
            <w:r w:rsidRPr="009C56C9">
              <w:t>Evidence Guide</w:t>
            </w:r>
          </w:p>
          <w:p w14:paraId="2F1E5676" w14:textId="77777777" w:rsidR="00D66DC6" w:rsidRPr="009C56C9" w:rsidRDefault="00D66DC6" w:rsidP="0089509B">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9C56C9" w14:paraId="4B2DF149" w14:textId="77777777" w:rsidTr="00680CC9">
        <w:tc>
          <w:tcPr>
            <w:tcW w:w="3369" w:type="dxa"/>
            <w:gridSpan w:val="2"/>
          </w:tcPr>
          <w:p w14:paraId="0A37F105" w14:textId="77777777" w:rsidR="00D66DC6" w:rsidRPr="009C56C9" w:rsidRDefault="00D66DC6" w:rsidP="0089509B">
            <w:pPr>
              <w:pStyle w:val="EG"/>
            </w:pPr>
            <w:r w:rsidRPr="009C56C9">
              <w:t>Critical aspects for assessment and evidence required to demonstrate competency in this unit</w:t>
            </w:r>
          </w:p>
        </w:tc>
        <w:tc>
          <w:tcPr>
            <w:tcW w:w="5873" w:type="dxa"/>
            <w:gridSpan w:val="3"/>
          </w:tcPr>
          <w:p w14:paraId="1F25F0DC" w14:textId="77777777" w:rsidR="00D66DC6" w:rsidRPr="009C56C9" w:rsidRDefault="00D66DC6" w:rsidP="0089509B">
            <w:pPr>
              <w:pStyle w:val="unittext"/>
            </w:pPr>
            <w:r w:rsidRPr="009C56C9">
              <w:t>Assessment must confirm the ability to:</w:t>
            </w:r>
          </w:p>
          <w:p w14:paraId="0D95E990" w14:textId="23379FE0" w:rsidR="00D66DC6" w:rsidRPr="009C56C9" w:rsidRDefault="00D66DC6" w:rsidP="0089509B">
            <w:pPr>
              <w:pStyle w:val="bullet"/>
              <w:numPr>
                <w:ilvl w:val="0"/>
                <w:numId w:val="13"/>
              </w:numPr>
              <w:ind w:left="284" w:hanging="284"/>
            </w:pPr>
            <w:r w:rsidRPr="009C56C9">
              <w:t>locate, read</w:t>
            </w:r>
            <w:r>
              <w:t xml:space="preserve"> and </w:t>
            </w:r>
            <w:r w:rsidRPr="009C56C9">
              <w:t>interpret</w:t>
            </w:r>
            <w:r w:rsidR="00FA7CF7">
              <w:t xml:space="preserve"> </w:t>
            </w:r>
            <w:r w:rsidRPr="009C56C9">
              <w:t>informat</w:t>
            </w:r>
            <w:r>
              <w:t>ion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D66DC6" w:rsidRPr="009C56C9" w14:paraId="39EB6AEA" w14:textId="77777777" w:rsidTr="00680CC9">
        <w:tc>
          <w:tcPr>
            <w:tcW w:w="9242" w:type="dxa"/>
            <w:gridSpan w:val="5"/>
          </w:tcPr>
          <w:p w14:paraId="3C8E4B4C" w14:textId="77777777" w:rsidR="00D66DC6" w:rsidRPr="009C56C9" w:rsidRDefault="00D66DC6" w:rsidP="0089509B">
            <w:pPr>
              <w:pStyle w:val="spacer"/>
            </w:pPr>
          </w:p>
        </w:tc>
      </w:tr>
      <w:tr w:rsidR="00D66DC6" w:rsidRPr="009C56C9" w14:paraId="5C12FF65" w14:textId="77777777" w:rsidTr="00680CC9">
        <w:tc>
          <w:tcPr>
            <w:tcW w:w="3369" w:type="dxa"/>
            <w:gridSpan w:val="2"/>
          </w:tcPr>
          <w:p w14:paraId="177177B7" w14:textId="77777777" w:rsidR="00D66DC6" w:rsidRPr="009C56C9" w:rsidRDefault="00D66DC6" w:rsidP="0089509B">
            <w:pPr>
              <w:pStyle w:val="EG"/>
            </w:pPr>
            <w:r w:rsidRPr="009C56C9">
              <w:t>Context of and specific resources for assessment</w:t>
            </w:r>
          </w:p>
        </w:tc>
        <w:tc>
          <w:tcPr>
            <w:tcW w:w="5873" w:type="dxa"/>
            <w:gridSpan w:val="3"/>
          </w:tcPr>
          <w:p w14:paraId="770A5FC0" w14:textId="77777777" w:rsidR="00D66DC6" w:rsidRPr="009C56C9" w:rsidRDefault="00D66DC6" w:rsidP="0089509B">
            <w:pPr>
              <w:pStyle w:val="unittext"/>
            </w:pPr>
            <w:r w:rsidRPr="009C56C9">
              <w:t>Assessment must ensure access to:</w:t>
            </w:r>
          </w:p>
          <w:p w14:paraId="64083266" w14:textId="77777777" w:rsidR="00D66DC6" w:rsidRPr="009C56C9" w:rsidRDefault="00D66DC6" w:rsidP="0089509B">
            <w:pPr>
              <w:pStyle w:val="bullet"/>
              <w:numPr>
                <w:ilvl w:val="0"/>
                <w:numId w:val="13"/>
              </w:numPr>
              <w:ind w:left="284" w:hanging="284"/>
            </w:pPr>
            <w:r w:rsidRPr="009C56C9">
              <w:t xml:space="preserve">personally relevant </w:t>
            </w:r>
            <w:r>
              <w:t>web based</w:t>
            </w:r>
            <w:r w:rsidRPr="009C56C9">
              <w:t xml:space="preserve"> and paper based text</w:t>
            </w:r>
            <w:r>
              <w:t xml:space="preserve"> types</w:t>
            </w:r>
            <w:r w:rsidRPr="009C56C9">
              <w:t xml:space="preserve"> of limited complexity related to community participation</w:t>
            </w:r>
          </w:p>
          <w:p w14:paraId="29825164" w14:textId="77777777" w:rsidR="00D66DC6" w:rsidRPr="009C56C9" w:rsidRDefault="00D66DC6" w:rsidP="0089509B">
            <w:pPr>
              <w:pStyle w:val="bullet"/>
              <w:numPr>
                <w:ilvl w:val="0"/>
                <w:numId w:val="13"/>
              </w:numPr>
              <w:ind w:left="284" w:hanging="284"/>
            </w:pPr>
            <w:r w:rsidRPr="009C56C9">
              <w:t>resources drawn fro</w:t>
            </w:r>
            <w:r>
              <w:t>m the learner’s local community</w:t>
            </w:r>
          </w:p>
          <w:p w14:paraId="0779371C" w14:textId="77777777" w:rsidR="00D66DC6" w:rsidRDefault="00D66DC6" w:rsidP="0089509B">
            <w:pPr>
              <w:pStyle w:val="bullet"/>
              <w:numPr>
                <w:ilvl w:val="0"/>
                <w:numId w:val="13"/>
              </w:numPr>
              <w:ind w:left="284" w:hanging="284"/>
            </w:pPr>
            <w:r w:rsidRPr="009C56C9">
              <w:t>access to communication technology as required</w:t>
            </w:r>
          </w:p>
          <w:p w14:paraId="5043CF1D" w14:textId="77777777" w:rsidR="00D66DC6" w:rsidRDefault="00D66DC6" w:rsidP="0089509B">
            <w:pPr>
              <w:pStyle w:val="unittext"/>
            </w:pPr>
            <w:r>
              <w:t>At this level the learner works independently and continues to build and use their own familiar support resources such as using an online dictionary.</w:t>
            </w:r>
          </w:p>
          <w:p w14:paraId="546D703D" w14:textId="77777777" w:rsidR="00D66DC6" w:rsidRDefault="00D66DC6" w:rsidP="0089509B">
            <w:pPr>
              <w:pStyle w:val="unittext"/>
            </w:pPr>
            <w:r>
              <w:t>In order to support achievement of meaningful outcomes at the qualification level an integrated approach to assessment should be used, refer to Section B 6.1 Assessment Strategy.</w:t>
            </w:r>
          </w:p>
          <w:p w14:paraId="0577B2CC" w14:textId="77777777" w:rsidR="00D66DC6" w:rsidRPr="009C56C9" w:rsidRDefault="00D66DC6" w:rsidP="0089509B">
            <w:pPr>
              <w:pStyle w:val="unittext"/>
            </w:pPr>
            <w:r>
              <w:t>Where this unit is being co-assessed with units related to another domain, such as personal, the same texts may be relevant to both domains.</w:t>
            </w:r>
          </w:p>
        </w:tc>
      </w:tr>
      <w:tr w:rsidR="00D66DC6" w:rsidRPr="009C56C9" w14:paraId="2E87AE94" w14:textId="77777777" w:rsidTr="00680CC9">
        <w:tc>
          <w:tcPr>
            <w:tcW w:w="9242" w:type="dxa"/>
            <w:gridSpan w:val="5"/>
          </w:tcPr>
          <w:p w14:paraId="5FDCA3E0" w14:textId="77777777" w:rsidR="00D66DC6" w:rsidRPr="009C56C9" w:rsidRDefault="00D66DC6" w:rsidP="0089509B">
            <w:pPr>
              <w:pStyle w:val="spacer"/>
            </w:pPr>
          </w:p>
        </w:tc>
      </w:tr>
      <w:tr w:rsidR="00D66DC6" w14:paraId="59D1692D" w14:textId="77777777" w:rsidTr="00680CC9">
        <w:tc>
          <w:tcPr>
            <w:tcW w:w="3369" w:type="dxa"/>
            <w:gridSpan w:val="2"/>
          </w:tcPr>
          <w:p w14:paraId="26413451" w14:textId="77777777" w:rsidR="00D66DC6" w:rsidRPr="009C56C9" w:rsidRDefault="00D66DC6" w:rsidP="0089509B">
            <w:pPr>
              <w:pStyle w:val="EG"/>
            </w:pPr>
            <w:r w:rsidRPr="009C56C9">
              <w:t>Method(s) of assessment</w:t>
            </w:r>
          </w:p>
        </w:tc>
        <w:tc>
          <w:tcPr>
            <w:tcW w:w="5873" w:type="dxa"/>
            <w:gridSpan w:val="3"/>
          </w:tcPr>
          <w:p w14:paraId="2E80C505" w14:textId="77777777" w:rsidR="00D66DC6" w:rsidRPr="009C56C9" w:rsidRDefault="00D66DC6" w:rsidP="0089509B">
            <w:pPr>
              <w:pStyle w:val="unittext"/>
            </w:pPr>
            <w:r w:rsidRPr="009C56C9">
              <w:t>The following</w:t>
            </w:r>
            <w:r>
              <w:t xml:space="preserve"> suggested</w:t>
            </w:r>
            <w:r w:rsidRPr="009C56C9">
              <w:t xml:space="preserve"> assessment methods are suitable for this unit:</w:t>
            </w:r>
          </w:p>
          <w:p w14:paraId="1D131022" w14:textId="77777777" w:rsidR="00D66DC6" w:rsidRPr="009C56C9" w:rsidRDefault="00D66DC6" w:rsidP="0089509B">
            <w:pPr>
              <w:pStyle w:val="bullet"/>
              <w:numPr>
                <w:ilvl w:val="0"/>
                <w:numId w:val="13"/>
              </w:numPr>
              <w:ind w:left="284" w:hanging="284"/>
            </w:pPr>
            <w:r w:rsidRPr="009C56C9">
              <w:t xml:space="preserve">direct observation of the learner interpreting information in and making meaning of paper based and </w:t>
            </w:r>
            <w:r>
              <w:t>web based</w:t>
            </w:r>
            <w:r w:rsidRPr="009C56C9">
              <w:t xml:space="preserve"> texts of limited complexity</w:t>
            </w:r>
          </w:p>
          <w:p w14:paraId="7F5EAE7B" w14:textId="319322D3" w:rsidR="00D66DC6" w:rsidRPr="009C56C9" w:rsidRDefault="00D66DC6" w:rsidP="0089509B">
            <w:pPr>
              <w:pStyle w:val="bullet"/>
              <w:numPr>
                <w:ilvl w:val="0"/>
                <w:numId w:val="13"/>
              </w:numPr>
              <w:ind w:left="284" w:hanging="284"/>
            </w:pPr>
            <w:r>
              <w:t>oral</w:t>
            </w:r>
            <w:r w:rsidRPr="009C56C9">
              <w:t xml:space="preserve"> or written questioning to assess knowledge of the purpose and features of different</w:t>
            </w:r>
            <w:r w:rsidR="00FA7CF7">
              <w:t xml:space="preserve"> </w:t>
            </w:r>
            <w:r w:rsidRPr="009C56C9">
              <w:t>text types related to community participation</w:t>
            </w:r>
          </w:p>
          <w:p w14:paraId="6E58A57C" w14:textId="77777777" w:rsidR="00D66DC6" w:rsidRPr="009C56C9" w:rsidRDefault="00D66DC6" w:rsidP="0089509B">
            <w:pPr>
              <w:pStyle w:val="bullet"/>
              <w:numPr>
                <w:ilvl w:val="0"/>
                <w:numId w:val="13"/>
              </w:numPr>
              <w:ind w:left="284" w:hanging="284"/>
            </w:pPr>
            <w:r>
              <w:t>oral</w:t>
            </w:r>
            <w:r w:rsidRPr="009C56C9">
              <w:t xml:space="preserve"> information from the learner describing the meaning and effectiveness of the selected texts</w:t>
            </w:r>
          </w:p>
        </w:tc>
      </w:tr>
    </w:tbl>
    <w:p w14:paraId="51BCC92D" w14:textId="77777777" w:rsidR="00D66DC6" w:rsidRDefault="00D66DC6" w:rsidP="0089509B">
      <w:pPr>
        <w:keepNext/>
        <w:tabs>
          <w:tab w:val="left" w:pos="2025"/>
        </w:tabs>
        <w:sectPr w:rsidR="00D66DC6" w:rsidSect="00680CC9">
          <w:headerReference w:type="even" r:id="rId246"/>
          <w:headerReference w:type="default" r:id="rId247"/>
          <w:footerReference w:type="even" r:id="rId248"/>
          <w:headerReference w:type="first" r:id="rId249"/>
          <w:footerReference w:type="first" r:id="rId25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426"/>
        <w:gridCol w:w="142"/>
        <w:gridCol w:w="15"/>
        <w:gridCol w:w="5548"/>
      </w:tblGrid>
      <w:tr w:rsidR="006B75B7" w14:paraId="6EC2D6AE" w14:textId="77777777" w:rsidTr="005A5B29">
        <w:tc>
          <w:tcPr>
            <w:tcW w:w="2895" w:type="dxa"/>
          </w:tcPr>
          <w:p w14:paraId="7BF9C6CD" w14:textId="77777777" w:rsidR="006B75B7" w:rsidRPr="00D72D90" w:rsidRDefault="006B75B7" w:rsidP="005A5B29">
            <w:pPr>
              <w:pStyle w:val="temp"/>
            </w:pPr>
            <w:r w:rsidRPr="00D72D90">
              <w:lastRenderedPageBreak/>
              <w:t>Unit Code</w:t>
            </w:r>
          </w:p>
        </w:tc>
        <w:tc>
          <w:tcPr>
            <w:tcW w:w="6131" w:type="dxa"/>
            <w:gridSpan w:val="4"/>
          </w:tcPr>
          <w:p w14:paraId="384CA0D5" w14:textId="77777777" w:rsidR="006B75B7" w:rsidRPr="00D72D90" w:rsidRDefault="006B75B7" w:rsidP="005A5B29">
            <w:pPr>
              <w:pStyle w:val="code"/>
            </w:pPr>
            <w:bookmarkStart w:id="200" w:name="_Toc514234360"/>
            <w:r>
              <w:t>VU22390</w:t>
            </w:r>
            <w:bookmarkEnd w:id="200"/>
          </w:p>
        </w:tc>
      </w:tr>
      <w:tr w:rsidR="006B75B7" w14:paraId="5062AE5B" w14:textId="77777777" w:rsidTr="005A5B29">
        <w:tc>
          <w:tcPr>
            <w:tcW w:w="2895" w:type="dxa"/>
          </w:tcPr>
          <w:p w14:paraId="43B2C01B" w14:textId="77777777" w:rsidR="006B75B7" w:rsidRPr="00D72D90" w:rsidRDefault="006B75B7" w:rsidP="005A5B29">
            <w:pPr>
              <w:pStyle w:val="temp"/>
            </w:pPr>
            <w:r w:rsidRPr="00D72D90">
              <w:t>Unit Title</w:t>
            </w:r>
          </w:p>
        </w:tc>
        <w:tc>
          <w:tcPr>
            <w:tcW w:w="6131" w:type="dxa"/>
            <w:gridSpan w:val="4"/>
          </w:tcPr>
          <w:p w14:paraId="3B809F0E" w14:textId="77777777" w:rsidR="006B75B7" w:rsidRPr="00D72D90" w:rsidRDefault="006B75B7" w:rsidP="005A5B29">
            <w:pPr>
              <w:pStyle w:val="code"/>
            </w:pPr>
            <w:bookmarkStart w:id="201" w:name="_Toc507058767"/>
            <w:bookmarkStart w:id="202" w:name="_Toc514234361"/>
            <w:r>
              <w:t>Participate in spoken interactions of limited complexity</w:t>
            </w:r>
            <w:bookmarkEnd w:id="201"/>
            <w:bookmarkEnd w:id="202"/>
          </w:p>
        </w:tc>
      </w:tr>
      <w:tr w:rsidR="006B75B7" w14:paraId="46C837EB" w14:textId="77777777" w:rsidTr="005A5B29">
        <w:tc>
          <w:tcPr>
            <w:tcW w:w="2895" w:type="dxa"/>
          </w:tcPr>
          <w:p w14:paraId="74C7C3D4" w14:textId="77777777" w:rsidR="006B75B7" w:rsidRDefault="006B75B7" w:rsidP="005A5B29">
            <w:pPr>
              <w:pStyle w:val="Heading21"/>
            </w:pPr>
            <w:r>
              <w:t>Unit Descriptor</w:t>
            </w:r>
          </w:p>
        </w:tc>
        <w:tc>
          <w:tcPr>
            <w:tcW w:w="6131" w:type="dxa"/>
            <w:gridSpan w:val="4"/>
          </w:tcPr>
          <w:p w14:paraId="2EB09600" w14:textId="77777777" w:rsidR="006B75B7" w:rsidRDefault="006B75B7" w:rsidP="005A5B29">
            <w:pPr>
              <w:pStyle w:val="unittext"/>
            </w:pPr>
            <w:r>
              <w:t xml:space="preserve">This unit describes the </w:t>
            </w:r>
            <w:r w:rsidRPr="00460C56">
              <w:t>skills and knowledge t</w:t>
            </w:r>
            <w:r>
              <w:t xml:space="preserve">o participate in a range of spoken </w:t>
            </w:r>
            <w:r w:rsidRPr="00460C56">
              <w:t>interactions</w:t>
            </w:r>
            <w:r>
              <w:t xml:space="preserve"> of limited complexity in familiar and some unfamiliar</w:t>
            </w:r>
            <w:r w:rsidRPr="00460C56">
              <w:t xml:space="preserve"> contexts.</w:t>
            </w:r>
            <w:r>
              <w:t xml:space="preserve"> This includes interpreting embedded and abstract information. </w:t>
            </w:r>
            <w:r w:rsidRPr="006C0A5E">
              <w:t>Learners at this level work independently</w:t>
            </w:r>
            <w:r>
              <w:t xml:space="preserve"> </w:t>
            </w:r>
            <w:r w:rsidRPr="006C0A5E">
              <w:t>and continue to build and use their</w:t>
            </w:r>
            <w:r>
              <w:t xml:space="preserve"> </w:t>
            </w:r>
            <w:r w:rsidRPr="006C0A5E">
              <w:t xml:space="preserve">own familiar support resources </w:t>
            </w:r>
          </w:p>
          <w:p w14:paraId="47774CC0" w14:textId="77777777" w:rsidR="006B75B7" w:rsidRDefault="006B75B7" w:rsidP="005A5B29">
            <w:pPr>
              <w:pStyle w:val="unittext"/>
            </w:pPr>
            <w:r w:rsidRPr="00462D82">
              <w:t xml:space="preserve">The required outcomes described in this unit contribute to the achievement of Australian Core Skills Framework indicators for Oral Communication at Level </w:t>
            </w:r>
            <w:r>
              <w:t>3</w:t>
            </w:r>
            <w:r w:rsidRPr="00462D82">
              <w:t xml:space="preserve">: </w:t>
            </w:r>
            <w:r>
              <w:t>3</w:t>
            </w:r>
            <w:r w:rsidRPr="00462D82">
              <w:t xml:space="preserve">.07, </w:t>
            </w:r>
            <w:r>
              <w:t>3</w:t>
            </w:r>
            <w:r w:rsidRPr="00462D82">
              <w:t>.08</w:t>
            </w:r>
            <w:r>
              <w:t>.</w:t>
            </w:r>
          </w:p>
        </w:tc>
      </w:tr>
      <w:tr w:rsidR="006B75B7" w14:paraId="367E039D" w14:textId="77777777" w:rsidTr="005A5B29">
        <w:tc>
          <w:tcPr>
            <w:tcW w:w="2895" w:type="dxa"/>
          </w:tcPr>
          <w:p w14:paraId="0A1607DE" w14:textId="77777777" w:rsidR="006B75B7" w:rsidRDefault="006B75B7" w:rsidP="005A5B29">
            <w:pPr>
              <w:pStyle w:val="Heading21"/>
            </w:pPr>
            <w:r>
              <w:t>Employability Skills</w:t>
            </w:r>
          </w:p>
        </w:tc>
        <w:tc>
          <w:tcPr>
            <w:tcW w:w="6131" w:type="dxa"/>
            <w:gridSpan w:val="4"/>
          </w:tcPr>
          <w:p w14:paraId="0A388CCB" w14:textId="77777777" w:rsidR="006B75B7" w:rsidRDefault="006B75B7" w:rsidP="005A5B29">
            <w:pPr>
              <w:pStyle w:val="unittext"/>
            </w:pPr>
            <w:r>
              <w:t>This unit contains employability skills.</w:t>
            </w:r>
          </w:p>
        </w:tc>
      </w:tr>
      <w:tr w:rsidR="006B75B7" w14:paraId="0F409090" w14:textId="77777777" w:rsidTr="005A5B29">
        <w:tc>
          <w:tcPr>
            <w:tcW w:w="2895" w:type="dxa"/>
          </w:tcPr>
          <w:p w14:paraId="1B5D7CE6" w14:textId="77777777" w:rsidR="006B75B7" w:rsidRDefault="006B75B7" w:rsidP="005A5B29">
            <w:pPr>
              <w:pStyle w:val="Heading21"/>
            </w:pPr>
            <w:r>
              <w:t>Application of the Unit</w:t>
            </w:r>
          </w:p>
        </w:tc>
        <w:tc>
          <w:tcPr>
            <w:tcW w:w="6131" w:type="dxa"/>
            <w:gridSpan w:val="4"/>
          </w:tcPr>
          <w:p w14:paraId="6C8D3561" w14:textId="77777777" w:rsidR="006B75B7" w:rsidRDefault="006B75B7" w:rsidP="005A5B29">
            <w:pPr>
              <w:pStyle w:val="unittext"/>
            </w:pPr>
            <w:r>
              <w:t>This unit applies to those who wish to improve their oral communication skills for personal, community, learning or employment purposes.</w:t>
            </w:r>
          </w:p>
          <w:p w14:paraId="0045C26D" w14:textId="77777777" w:rsidR="006B75B7" w:rsidRDefault="006B75B7" w:rsidP="005A5B29">
            <w:pPr>
              <w:pStyle w:val="unittext"/>
            </w:pPr>
            <w:r>
              <w:t xml:space="preserve">Where application is as part of the Certificate I in General Education for Adults, it is strongly recommended that application is integrated with the delivery and assessment of core units such as </w:t>
            </w:r>
            <w:r>
              <w:rPr>
                <w:i/>
              </w:rPr>
              <w:t>VU22387</w:t>
            </w:r>
            <w:r w:rsidRPr="00A23DB3">
              <w:rPr>
                <w:i/>
              </w:rPr>
              <w:t xml:space="preserve"> Engage with texts of limited complexity for learning purposes</w:t>
            </w:r>
            <w:r>
              <w:t>.</w:t>
            </w:r>
          </w:p>
        </w:tc>
      </w:tr>
      <w:tr w:rsidR="006B75B7" w14:paraId="2222FA1C" w14:textId="77777777" w:rsidTr="005A5B29">
        <w:tc>
          <w:tcPr>
            <w:tcW w:w="2895" w:type="dxa"/>
          </w:tcPr>
          <w:p w14:paraId="3AF6AA4C" w14:textId="77777777" w:rsidR="006B75B7" w:rsidRDefault="006B75B7" w:rsidP="005A5B29">
            <w:pPr>
              <w:pStyle w:val="Heading21"/>
            </w:pPr>
            <w:r>
              <w:t>Element</w:t>
            </w:r>
          </w:p>
          <w:p w14:paraId="23F0007B" w14:textId="77777777" w:rsidR="006B75B7" w:rsidRDefault="006B75B7" w:rsidP="005A5B29">
            <w:pPr>
              <w:pStyle w:val="text"/>
            </w:pPr>
            <w:r w:rsidRPr="005979AA">
              <w:t>Elements describe the essential outcomes of a unit of competency. Elements describe actions or outcomes that are demonstrable and assessable.</w:t>
            </w:r>
          </w:p>
        </w:tc>
        <w:tc>
          <w:tcPr>
            <w:tcW w:w="6131" w:type="dxa"/>
            <w:gridSpan w:val="4"/>
          </w:tcPr>
          <w:p w14:paraId="494F36B0" w14:textId="77777777" w:rsidR="006B75B7" w:rsidRDefault="006B75B7" w:rsidP="005A5B29">
            <w:pPr>
              <w:pStyle w:val="Heading21"/>
            </w:pPr>
            <w:r>
              <w:t>Performance Criteria</w:t>
            </w:r>
          </w:p>
          <w:p w14:paraId="7EF1ED21" w14:textId="77777777" w:rsidR="006B75B7" w:rsidRDefault="006B75B7" w:rsidP="005A5B29">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654CB737" w14:textId="77777777" w:rsidTr="005A5B29">
        <w:tc>
          <w:tcPr>
            <w:tcW w:w="2895" w:type="dxa"/>
          </w:tcPr>
          <w:p w14:paraId="32E1C609" w14:textId="77777777" w:rsidR="006B75B7" w:rsidRDefault="006B75B7" w:rsidP="005A5B29">
            <w:pPr>
              <w:pStyle w:val="spacer"/>
            </w:pPr>
          </w:p>
        </w:tc>
        <w:tc>
          <w:tcPr>
            <w:tcW w:w="6131" w:type="dxa"/>
            <w:gridSpan w:val="4"/>
          </w:tcPr>
          <w:p w14:paraId="1A771426" w14:textId="77777777" w:rsidR="006B75B7" w:rsidRDefault="006B75B7" w:rsidP="005A5B29">
            <w:pPr>
              <w:pStyle w:val="spacer"/>
            </w:pPr>
          </w:p>
        </w:tc>
      </w:tr>
      <w:tr w:rsidR="006B75B7" w14:paraId="09E2F51E" w14:textId="77777777" w:rsidTr="005A5B29">
        <w:tc>
          <w:tcPr>
            <w:tcW w:w="2895" w:type="dxa"/>
            <w:vMerge w:val="restart"/>
          </w:tcPr>
          <w:p w14:paraId="4B1DA8C6" w14:textId="77777777" w:rsidR="006B75B7" w:rsidRPr="0084371F" w:rsidRDefault="006B75B7" w:rsidP="005A5B29">
            <w:pPr>
              <w:pStyle w:val="element"/>
              <w:keepNext/>
            </w:pPr>
            <w:r w:rsidRPr="0084371F">
              <w:t>1</w:t>
            </w:r>
            <w:r>
              <w:tab/>
              <w:t xml:space="preserve">Engage in </w:t>
            </w:r>
            <w:r w:rsidRPr="000F5E52">
              <w:t>spoken exchanges</w:t>
            </w:r>
            <w:r>
              <w:t xml:space="preserve"> of limited complexity</w:t>
            </w:r>
          </w:p>
        </w:tc>
        <w:tc>
          <w:tcPr>
            <w:tcW w:w="568" w:type="dxa"/>
            <w:gridSpan w:val="2"/>
          </w:tcPr>
          <w:p w14:paraId="4BE08E11" w14:textId="77777777" w:rsidR="006B75B7" w:rsidRDefault="006B75B7" w:rsidP="005A5B29">
            <w:pPr>
              <w:pStyle w:val="PC"/>
              <w:keepNext/>
            </w:pPr>
            <w:r>
              <w:t>1.1</w:t>
            </w:r>
          </w:p>
        </w:tc>
        <w:tc>
          <w:tcPr>
            <w:tcW w:w="5563" w:type="dxa"/>
            <w:gridSpan w:val="2"/>
          </w:tcPr>
          <w:p w14:paraId="00B70FBA" w14:textId="77777777" w:rsidR="006B75B7" w:rsidRDefault="006B75B7" w:rsidP="005A5B29">
            <w:pPr>
              <w:pStyle w:val="PC"/>
              <w:keepNext/>
            </w:pPr>
            <w:r>
              <w:t xml:space="preserve">Determine the </w:t>
            </w:r>
            <w:r w:rsidRPr="001B0C0D">
              <w:rPr>
                <w:b/>
                <w:i/>
              </w:rPr>
              <w:t xml:space="preserve">purpose </w:t>
            </w:r>
            <w:r w:rsidRPr="006D2082">
              <w:t>and</w:t>
            </w:r>
            <w:r w:rsidRPr="001B0C0D">
              <w:rPr>
                <w:b/>
                <w:i/>
              </w:rPr>
              <w:t xml:space="preserve"> </w:t>
            </w:r>
            <w:r w:rsidRPr="00A23DB3">
              <w:t>audience</w:t>
            </w:r>
            <w:r>
              <w:t xml:space="preserve"> for the exchange</w:t>
            </w:r>
          </w:p>
        </w:tc>
      </w:tr>
      <w:tr w:rsidR="006B75B7" w14:paraId="36D6DF41" w14:textId="77777777" w:rsidTr="005A5B29">
        <w:tc>
          <w:tcPr>
            <w:tcW w:w="2895" w:type="dxa"/>
            <w:vMerge/>
          </w:tcPr>
          <w:p w14:paraId="62E22942" w14:textId="77777777" w:rsidR="006B75B7" w:rsidRPr="0084371F" w:rsidRDefault="006B75B7" w:rsidP="005A5B29">
            <w:pPr>
              <w:pStyle w:val="element"/>
              <w:keepNext/>
            </w:pPr>
          </w:p>
        </w:tc>
        <w:tc>
          <w:tcPr>
            <w:tcW w:w="568" w:type="dxa"/>
            <w:gridSpan w:val="2"/>
          </w:tcPr>
          <w:p w14:paraId="1955B883" w14:textId="77777777" w:rsidR="006B75B7" w:rsidRDefault="006B75B7" w:rsidP="005A5B29">
            <w:pPr>
              <w:pStyle w:val="PC"/>
              <w:keepNext/>
            </w:pPr>
            <w:r>
              <w:t>1.2</w:t>
            </w:r>
          </w:p>
        </w:tc>
        <w:tc>
          <w:tcPr>
            <w:tcW w:w="5563" w:type="dxa"/>
            <w:gridSpan w:val="2"/>
          </w:tcPr>
          <w:p w14:paraId="08942833" w14:textId="77777777" w:rsidR="006B75B7" w:rsidRDefault="006B75B7" w:rsidP="005A5B29">
            <w:pPr>
              <w:pStyle w:val="PC"/>
              <w:keepNext/>
            </w:pPr>
            <w:r>
              <w:t>Use an appropriate register for the exchange</w:t>
            </w:r>
          </w:p>
        </w:tc>
      </w:tr>
      <w:tr w:rsidR="006B75B7" w14:paraId="303C0CB2" w14:textId="77777777" w:rsidTr="005A5B29">
        <w:tc>
          <w:tcPr>
            <w:tcW w:w="2895" w:type="dxa"/>
            <w:vMerge/>
          </w:tcPr>
          <w:p w14:paraId="6C3F9953" w14:textId="77777777" w:rsidR="006B75B7" w:rsidRPr="0084371F" w:rsidRDefault="006B75B7" w:rsidP="005A5B29">
            <w:pPr>
              <w:pStyle w:val="element"/>
              <w:keepNext/>
            </w:pPr>
          </w:p>
        </w:tc>
        <w:tc>
          <w:tcPr>
            <w:tcW w:w="568" w:type="dxa"/>
            <w:gridSpan w:val="2"/>
          </w:tcPr>
          <w:p w14:paraId="5EEA07C0" w14:textId="77777777" w:rsidR="006B75B7" w:rsidRDefault="006B75B7" w:rsidP="005A5B29">
            <w:pPr>
              <w:pStyle w:val="PC"/>
              <w:keepNext/>
            </w:pPr>
            <w:r>
              <w:t>1.3</w:t>
            </w:r>
          </w:p>
        </w:tc>
        <w:tc>
          <w:tcPr>
            <w:tcW w:w="5563" w:type="dxa"/>
            <w:gridSpan w:val="2"/>
          </w:tcPr>
          <w:p w14:paraId="533841AB" w14:textId="77777777" w:rsidR="006B75B7" w:rsidRDefault="006B75B7" w:rsidP="005A5B29">
            <w:pPr>
              <w:pStyle w:val="PC"/>
              <w:keepNext/>
            </w:pPr>
            <w:r>
              <w:t xml:space="preserve">Use a range of </w:t>
            </w:r>
            <w:r>
              <w:rPr>
                <w:b/>
                <w:i/>
              </w:rPr>
              <w:t>interaction conventions</w:t>
            </w:r>
            <w:r w:rsidRPr="000F5E52">
              <w:rPr>
                <w:b/>
                <w:i/>
              </w:rPr>
              <w:t xml:space="preserve"> </w:t>
            </w:r>
            <w:r>
              <w:t>to maintain and participate in the exchange</w:t>
            </w:r>
          </w:p>
        </w:tc>
      </w:tr>
      <w:tr w:rsidR="006B75B7" w14:paraId="0C4CC60F" w14:textId="77777777" w:rsidTr="005A5B29">
        <w:tc>
          <w:tcPr>
            <w:tcW w:w="2895" w:type="dxa"/>
            <w:vMerge/>
          </w:tcPr>
          <w:p w14:paraId="0ABFDEC3" w14:textId="77777777" w:rsidR="006B75B7" w:rsidRPr="0084371F" w:rsidRDefault="006B75B7" w:rsidP="005A5B29">
            <w:pPr>
              <w:pStyle w:val="element"/>
              <w:keepNext/>
            </w:pPr>
          </w:p>
        </w:tc>
        <w:tc>
          <w:tcPr>
            <w:tcW w:w="568" w:type="dxa"/>
            <w:gridSpan w:val="2"/>
          </w:tcPr>
          <w:p w14:paraId="7DD186FF" w14:textId="77777777" w:rsidR="006B75B7" w:rsidRDefault="006B75B7" w:rsidP="005A5B29">
            <w:pPr>
              <w:pStyle w:val="PC"/>
              <w:keepNext/>
            </w:pPr>
            <w:r>
              <w:t>1.4</w:t>
            </w:r>
          </w:p>
        </w:tc>
        <w:tc>
          <w:tcPr>
            <w:tcW w:w="5563" w:type="dxa"/>
            <w:gridSpan w:val="2"/>
          </w:tcPr>
          <w:p w14:paraId="6A34F2A0" w14:textId="77777777" w:rsidR="006B75B7" w:rsidRDefault="006B75B7" w:rsidP="005A5B29">
            <w:pPr>
              <w:pStyle w:val="PC"/>
              <w:keepNext/>
            </w:pPr>
            <w:r>
              <w:t>I</w:t>
            </w:r>
            <w:r w:rsidRPr="00692020">
              <w:t>nterpret the main ideas in the exchange</w:t>
            </w:r>
          </w:p>
        </w:tc>
      </w:tr>
      <w:tr w:rsidR="006B75B7" w14:paraId="39A78213" w14:textId="77777777" w:rsidTr="005A5B29">
        <w:tc>
          <w:tcPr>
            <w:tcW w:w="2895" w:type="dxa"/>
            <w:vMerge/>
          </w:tcPr>
          <w:p w14:paraId="7856F06F" w14:textId="77777777" w:rsidR="006B75B7" w:rsidRPr="0084371F" w:rsidRDefault="006B75B7" w:rsidP="005A5B29">
            <w:pPr>
              <w:pStyle w:val="element"/>
              <w:keepNext/>
            </w:pPr>
          </w:p>
        </w:tc>
        <w:tc>
          <w:tcPr>
            <w:tcW w:w="568" w:type="dxa"/>
            <w:gridSpan w:val="2"/>
          </w:tcPr>
          <w:p w14:paraId="3A52BB00" w14:textId="77777777" w:rsidR="006B75B7" w:rsidRDefault="006B75B7" w:rsidP="005A5B29">
            <w:pPr>
              <w:pStyle w:val="PC"/>
              <w:keepNext/>
            </w:pPr>
            <w:r>
              <w:t>1.5</w:t>
            </w:r>
          </w:p>
        </w:tc>
        <w:tc>
          <w:tcPr>
            <w:tcW w:w="5563" w:type="dxa"/>
            <w:gridSpan w:val="2"/>
          </w:tcPr>
          <w:p w14:paraId="12DCBF67" w14:textId="77777777" w:rsidR="006B75B7" w:rsidRDefault="006B75B7" w:rsidP="005A5B29">
            <w:pPr>
              <w:pStyle w:val="PC"/>
              <w:keepNext/>
            </w:pPr>
            <w:r>
              <w:t xml:space="preserve">Determine the need for </w:t>
            </w:r>
            <w:r w:rsidRPr="00692020">
              <w:t>additional information</w:t>
            </w:r>
          </w:p>
        </w:tc>
      </w:tr>
      <w:tr w:rsidR="006B75B7" w14:paraId="6E0CD9D5" w14:textId="77777777" w:rsidTr="005A5B29">
        <w:tc>
          <w:tcPr>
            <w:tcW w:w="2895" w:type="dxa"/>
            <w:vMerge/>
          </w:tcPr>
          <w:p w14:paraId="6A35DA75" w14:textId="77777777" w:rsidR="006B75B7" w:rsidRPr="0084371F" w:rsidRDefault="006B75B7" w:rsidP="005A5B29">
            <w:pPr>
              <w:pStyle w:val="element"/>
              <w:keepNext/>
            </w:pPr>
          </w:p>
        </w:tc>
        <w:tc>
          <w:tcPr>
            <w:tcW w:w="568" w:type="dxa"/>
            <w:gridSpan w:val="2"/>
          </w:tcPr>
          <w:p w14:paraId="2F0AA641" w14:textId="77777777" w:rsidR="006B75B7" w:rsidRDefault="006B75B7" w:rsidP="005A5B29">
            <w:pPr>
              <w:pStyle w:val="PC"/>
              <w:keepNext/>
            </w:pPr>
            <w:r>
              <w:t>1.6</w:t>
            </w:r>
          </w:p>
        </w:tc>
        <w:tc>
          <w:tcPr>
            <w:tcW w:w="5563" w:type="dxa"/>
            <w:gridSpan w:val="2"/>
          </w:tcPr>
          <w:p w14:paraId="4698C6BB" w14:textId="77777777" w:rsidR="006B75B7" w:rsidRDefault="006B75B7" w:rsidP="005A5B29">
            <w:pPr>
              <w:pStyle w:val="PC"/>
              <w:keepNext/>
            </w:pPr>
            <w:r>
              <w:t xml:space="preserve">Evaluate the </w:t>
            </w:r>
            <w:r w:rsidRPr="00A23DB3">
              <w:rPr>
                <w:b/>
              </w:rPr>
              <w:t>effectiveness of the exchange</w:t>
            </w:r>
          </w:p>
        </w:tc>
      </w:tr>
      <w:tr w:rsidR="006B75B7" w14:paraId="7263410E" w14:textId="77777777" w:rsidTr="005A5B29">
        <w:tc>
          <w:tcPr>
            <w:tcW w:w="2895" w:type="dxa"/>
          </w:tcPr>
          <w:p w14:paraId="7E0DC1C7" w14:textId="77777777" w:rsidR="006B75B7" w:rsidRDefault="006B75B7" w:rsidP="005A5B29">
            <w:pPr>
              <w:pStyle w:val="spacer"/>
            </w:pPr>
          </w:p>
        </w:tc>
        <w:tc>
          <w:tcPr>
            <w:tcW w:w="6131" w:type="dxa"/>
            <w:gridSpan w:val="4"/>
          </w:tcPr>
          <w:p w14:paraId="70CFE3CE" w14:textId="77777777" w:rsidR="006B75B7" w:rsidRDefault="006B75B7" w:rsidP="005A5B29">
            <w:pPr>
              <w:pStyle w:val="spacer"/>
            </w:pPr>
          </w:p>
        </w:tc>
      </w:tr>
      <w:tr w:rsidR="006B75B7" w14:paraId="62F2BDA2" w14:textId="77777777" w:rsidTr="005A5B29">
        <w:tc>
          <w:tcPr>
            <w:tcW w:w="2895" w:type="dxa"/>
            <w:vMerge w:val="restart"/>
          </w:tcPr>
          <w:p w14:paraId="64C3B397" w14:textId="77777777" w:rsidR="006B75B7" w:rsidRDefault="006B75B7" w:rsidP="005A5B29">
            <w:pPr>
              <w:pStyle w:val="element"/>
              <w:keepNext/>
            </w:pPr>
            <w:r>
              <w:t>2</w:t>
            </w:r>
            <w:r>
              <w:tab/>
              <w:t xml:space="preserve">Respond to spoken texts of limited </w:t>
            </w:r>
            <w:r>
              <w:lastRenderedPageBreak/>
              <w:t>complexity</w:t>
            </w:r>
          </w:p>
        </w:tc>
        <w:tc>
          <w:tcPr>
            <w:tcW w:w="583" w:type="dxa"/>
            <w:gridSpan w:val="3"/>
          </w:tcPr>
          <w:p w14:paraId="42CD8B49" w14:textId="77777777" w:rsidR="006B75B7" w:rsidRDefault="006B75B7" w:rsidP="005A5B29">
            <w:pPr>
              <w:pStyle w:val="PC"/>
              <w:keepNext/>
            </w:pPr>
            <w:r>
              <w:lastRenderedPageBreak/>
              <w:t>2.1</w:t>
            </w:r>
          </w:p>
        </w:tc>
        <w:tc>
          <w:tcPr>
            <w:tcW w:w="5548" w:type="dxa"/>
          </w:tcPr>
          <w:p w14:paraId="62654AC8" w14:textId="77777777" w:rsidR="006B75B7" w:rsidRDefault="006B75B7" w:rsidP="005A5B29">
            <w:pPr>
              <w:pStyle w:val="PC"/>
              <w:keepNext/>
            </w:pPr>
            <w:r>
              <w:t>Determine the purpose and audience for the spoken texts</w:t>
            </w:r>
          </w:p>
        </w:tc>
      </w:tr>
      <w:tr w:rsidR="006B75B7" w14:paraId="6F1F6665" w14:textId="77777777" w:rsidTr="005A5B29">
        <w:tc>
          <w:tcPr>
            <w:tcW w:w="2895" w:type="dxa"/>
            <w:vMerge/>
          </w:tcPr>
          <w:p w14:paraId="1561EE09" w14:textId="77777777" w:rsidR="006B75B7" w:rsidRDefault="006B75B7" w:rsidP="005A5B29">
            <w:pPr>
              <w:keepNext/>
            </w:pPr>
          </w:p>
        </w:tc>
        <w:tc>
          <w:tcPr>
            <w:tcW w:w="583" w:type="dxa"/>
            <w:gridSpan w:val="3"/>
          </w:tcPr>
          <w:p w14:paraId="68F57E3F" w14:textId="77777777" w:rsidR="006B75B7" w:rsidRDefault="006B75B7" w:rsidP="005A5B29">
            <w:pPr>
              <w:pStyle w:val="PC"/>
              <w:keepNext/>
            </w:pPr>
            <w:r>
              <w:t>2.2</w:t>
            </w:r>
          </w:p>
        </w:tc>
        <w:tc>
          <w:tcPr>
            <w:tcW w:w="5548" w:type="dxa"/>
          </w:tcPr>
          <w:p w14:paraId="2CF932D2" w14:textId="77777777" w:rsidR="006B75B7" w:rsidRPr="00272C68" w:rsidRDefault="006B75B7" w:rsidP="005A5B29">
            <w:pPr>
              <w:pStyle w:val="unittext"/>
            </w:pPr>
            <w:r w:rsidRPr="00272C68">
              <w:t xml:space="preserve">Use a </w:t>
            </w:r>
            <w:r w:rsidRPr="00500A46">
              <w:t>range of</w:t>
            </w:r>
            <w:r w:rsidRPr="00272C68">
              <w:rPr>
                <w:b/>
                <w:i/>
              </w:rPr>
              <w:t xml:space="preserve"> strategies</w:t>
            </w:r>
            <w:r w:rsidRPr="00272C68">
              <w:t xml:space="preserve"> </w:t>
            </w:r>
            <w:r>
              <w:rPr>
                <w:b/>
                <w:i/>
              </w:rPr>
              <w:t>to interpret the texts</w:t>
            </w:r>
          </w:p>
        </w:tc>
      </w:tr>
      <w:tr w:rsidR="006B75B7" w14:paraId="2E65F3A2" w14:textId="77777777" w:rsidTr="005A5B29">
        <w:tc>
          <w:tcPr>
            <w:tcW w:w="2895" w:type="dxa"/>
            <w:vMerge/>
          </w:tcPr>
          <w:p w14:paraId="22A8352B" w14:textId="77777777" w:rsidR="006B75B7" w:rsidRDefault="006B75B7" w:rsidP="005A5B29">
            <w:pPr>
              <w:keepNext/>
            </w:pPr>
          </w:p>
        </w:tc>
        <w:tc>
          <w:tcPr>
            <w:tcW w:w="583" w:type="dxa"/>
            <w:gridSpan w:val="3"/>
          </w:tcPr>
          <w:p w14:paraId="2A0C6B7E" w14:textId="77777777" w:rsidR="006B75B7" w:rsidRDefault="006B75B7" w:rsidP="005A5B29">
            <w:pPr>
              <w:pStyle w:val="PC"/>
              <w:keepNext/>
            </w:pPr>
            <w:r>
              <w:t>2.3</w:t>
            </w:r>
          </w:p>
        </w:tc>
        <w:tc>
          <w:tcPr>
            <w:tcW w:w="5548" w:type="dxa"/>
          </w:tcPr>
          <w:p w14:paraId="39849571" w14:textId="77777777" w:rsidR="006B75B7" w:rsidRPr="00272C68" w:rsidRDefault="006B75B7" w:rsidP="005A5B29">
            <w:pPr>
              <w:pStyle w:val="unittext"/>
            </w:pPr>
            <w:r w:rsidRPr="00272C68">
              <w:t>Identify and interpret</w:t>
            </w:r>
            <w:r w:rsidRPr="00EC2DAB">
              <w:t xml:space="preserve"> main ideas</w:t>
            </w:r>
            <w:r w:rsidRPr="00272C68">
              <w:t xml:space="preserve"> in texts </w:t>
            </w:r>
          </w:p>
        </w:tc>
      </w:tr>
      <w:tr w:rsidR="006B75B7" w14:paraId="6ED05BF5" w14:textId="77777777" w:rsidTr="005A5B29">
        <w:tc>
          <w:tcPr>
            <w:tcW w:w="2895" w:type="dxa"/>
            <w:vMerge/>
          </w:tcPr>
          <w:p w14:paraId="184050B1" w14:textId="77777777" w:rsidR="006B75B7" w:rsidRDefault="006B75B7" w:rsidP="005A5B29">
            <w:pPr>
              <w:keepNext/>
            </w:pPr>
          </w:p>
        </w:tc>
        <w:tc>
          <w:tcPr>
            <w:tcW w:w="583" w:type="dxa"/>
            <w:gridSpan w:val="3"/>
          </w:tcPr>
          <w:p w14:paraId="76644AAC" w14:textId="77777777" w:rsidR="006B75B7" w:rsidRDefault="006B75B7" w:rsidP="005A5B29">
            <w:pPr>
              <w:pStyle w:val="PC"/>
              <w:keepNext/>
            </w:pPr>
            <w:r>
              <w:t>2.4</w:t>
            </w:r>
          </w:p>
        </w:tc>
        <w:tc>
          <w:tcPr>
            <w:tcW w:w="5548" w:type="dxa"/>
          </w:tcPr>
          <w:p w14:paraId="0091A76B" w14:textId="77777777" w:rsidR="006B75B7" w:rsidRDefault="006B75B7" w:rsidP="005A5B29">
            <w:pPr>
              <w:pStyle w:val="PC"/>
              <w:keepNext/>
            </w:pPr>
            <w:r>
              <w:t>Identify the</w:t>
            </w:r>
            <w:r w:rsidRPr="0018421C">
              <w:rPr>
                <w:b/>
                <w:i/>
              </w:rPr>
              <w:t xml:space="preserve"> </w:t>
            </w:r>
            <w:r w:rsidRPr="00EC2DAB">
              <w:rPr>
                <w:b/>
                <w:i/>
              </w:rPr>
              <w:t>features of the spoken information</w:t>
            </w:r>
          </w:p>
        </w:tc>
      </w:tr>
      <w:tr w:rsidR="006B75B7" w14:paraId="4889506F" w14:textId="77777777" w:rsidTr="005A5B29">
        <w:tc>
          <w:tcPr>
            <w:tcW w:w="2895" w:type="dxa"/>
            <w:vMerge/>
          </w:tcPr>
          <w:p w14:paraId="4A64A6AA" w14:textId="77777777" w:rsidR="006B75B7" w:rsidRDefault="006B75B7" w:rsidP="005A5B29">
            <w:pPr>
              <w:keepNext/>
            </w:pPr>
          </w:p>
        </w:tc>
        <w:tc>
          <w:tcPr>
            <w:tcW w:w="583" w:type="dxa"/>
            <w:gridSpan w:val="3"/>
          </w:tcPr>
          <w:p w14:paraId="125A92EA" w14:textId="77777777" w:rsidR="006B75B7" w:rsidRDefault="006B75B7" w:rsidP="005A5B29">
            <w:pPr>
              <w:pStyle w:val="PC"/>
              <w:keepNext/>
            </w:pPr>
            <w:r>
              <w:t>2.5</w:t>
            </w:r>
          </w:p>
        </w:tc>
        <w:tc>
          <w:tcPr>
            <w:tcW w:w="5548" w:type="dxa"/>
          </w:tcPr>
          <w:p w14:paraId="37C2D59A" w14:textId="77777777" w:rsidR="006B75B7" w:rsidRDefault="006B75B7" w:rsidP="005A5B29">
            <w:pPr>
              <w:pStyle w:val="PC"/>
              <w:keepNext/>
            </w:pPr>
            <w:r>
              <w:t>Provide an opinion of the texts</w:t>
            </w:r>
          </w:p>
        </w:tc>
      </w:tr>
      <w:tr w:rsidR="006B75B7" w14:paraId="2AA2B1FD" w14:textId="77777777" w:rsidTr="005A5B29">
        <w:tc>
          <w:tcPr>
            <w:tcW w:w="2895" w:type="dxa"/>
          </w:tcPr>
          <w:p w14:paraId="56DF83D8" w14:textId="77777777" w:rsidR="006B75B7" w:rsidRDefault="006B75B7" w:rsidP="005A5B29">
            <w:pPr>
              <w:pStyle w:val="spacer"/>
            </w:pPr>
          </w:p>
        </w:tc>
        <w:tc>
          <w:tcPr>
            <w:tcW w:w="6131" w:type="dxa"/>
            <w:gridSpan w:val="4"/>
          </w:tcPr>
          <w:p w14:paraId="57D1E749" w14:textId="77777777" w:rsidR="006B75B7" w:rsidRDefault="006B75B7" w:rsidP="005A5B29">
            <w:pPr>
              <w:pStyle w:val="spacer"/>
            </w:pPr>
          </w:p>
        </w:tc>
      </w:tr>
      <w:tr w:rsidR="006B75B7" w14:paraId="7F748D45" w14:textId="77777777" w:rsidTr="005A5B29">
        <w:tc>
          <w:tcPr>
            <w:tcW w:w="9026" w:type="dxa"/>
            <w:gridSpan w:val="5"/>
          </w:tcPr>
          <w:p w14:paraId="3E9301EA" w14:textId="77777777" w:rsidR="006B75B7" w:rsidRDefault="006B75B7" w:rsidP="005A5B29">
            <w:pPr>
              <w:pStyle w:val="Heading21"/>
            </w:pPr>
            <w:r>
              <w:t>Required Knowledge and Skills</w:t>
            </w:r>
          </w:p>
          <w:p w14:paraId="28BD4108" w14:textId="77777777" w:rsidR="006B75B7" w:rsidRDefault="006B75B7" w:rsidP="005A5B29">
            <w:pPr>
              <w:pStyle w:val="text"/>
            </w:pPr>
            <w:r w:rsidRPr="005979AA">
              <w:t>This describes the essential skills and knowledge and their level required for this unit</w:t>
            </w:r>
            <w:r>
              <w:t>.</w:t>
            </w:r>
          </w:p>
        </w:tc>
      </w:tr>
      <w:tr w:rsidR="006B75B7" w14:paraId="054321ED" w14:textId="77777777" w:rsidTr="005A5B29">
        <w:tc>
          <w:tcPr>
            <w:tcW w:w="9026" w:type="dxa"/>
            <w:gridSpan w:val="5"/>
          </w:tcPr>
          <w:p w14:paraId="355C8734" w14:textId="77777777" w:rsidR="006B75B7" w:rsidRDefault="006B75B7" w:rsidP="005A5B29">
            <w:pPr>
              <w:pStyle w:val="unittext"/>
            </w:pPr>
            <w:r>
              <w:t>Required Knowledge:</w:t>
            </w:r>
          </w:p>
          <w:p w14:paraId="39BBA88A" w14:textId="77777777" w:rsidR="006B75B7" w:rsidRPr="00972DC1" w:rsidRDefault="006B75B7" w:rsidP="005A5B29">
            <w:pPr>
              <w:pStyle w:val="bullet"/>
              <w:numPr>
                <w:ilvl w:val="0"/>
                <w:numId w:val="13"/>
              </w:numPr>
              <w:ind w:left="284" w:hanging="284"/>
            </w:pPr>
            <w:r>
              <w:t>key vocabulary related to related to the exchanges including some specialised vocabulary</w:t>
            </w:r>
          </w:p>
          <w:p w14:paraId="6F3D7705" w14:textId="77777777" w:rsidR="006B75B7" w:rsidRDefault="006B75B7" w:rsidP="005A5B29">
            <w:pPr>
              <w:pStyle w:val="bullet"/>
              <w:numPr>
                <w:ilvl w:val="0"/>
                <w:numId w:val="13"/>
              </w:numPr>
              <w:ind w:left="284" w:hanging="284"/>
            </w:pPr>
            <w:r>
              <w:t>interactional strategies to maintain and respond to exchanges</w:t>
            </w:r>
          </w:p>
          <w:p w14:paraId="240BE032" w14:textId="77777777" w:rsidR="006B75B7" w:rsidRPr="00972DC1" w:rsidRDefault="006B75B7" w:rsidP="005A5B29">
            <w:pPr>
              <w:pStyle w:val="bullet"/>
              <w:numPr>
                <w:ilvl w:val="0"/>
                <w:numId w:val="13"/>
              </w:numPr>
              <w:ind w:left="284" w:hanging="284"/>
            </w:pPr>
            <w:r>
              <w:t>relationship between register, audience and purpose</w:t>
            </w:r>
          </w:p>
          <w:p w14:paraId="76A4AEDC" w14:textId="77777777" w:rsidR="006B75B7" w:rsidRDefault="006B75B7" w:rsidP="005A5B29">
            <w:pPr>
              <w:pStyle w:val="unittext"/>
            </w:pPr>
            <w:r>
              <w:t>Required Skills:</w:t>
            </w:r>
          </w:p>
          <w:p w14:paraId="26D51FD1" w14:textId="77777777" w:rsidR="006B75B7" w:rsidRDefault="006B75B7" w:rsidP="005A5B29">
            <w:pPr>
              <w:pStyle w:val="bullet"/>
              <w:numPr>
                <w:ilvl w:val="0"/>
                <w:numId w:val="13"/>
              </w:numPr>
              <w:ind w:left="284" w:hanging="284"/>
            </w:pPr>
            <w:r>
              <w:t>oral communication skills to:</w:t>
            </w:r>
          </w:p>
          <w:p w14:paraId="59324BFF" w14:textId="77777777" w:rsidR="006B75B7" w:rsidRDefault="006B75B7" w:rsidP="005A5B29">
            <w:pPr>
              <w:pStyle w:val="endash"/>
              <w:keepNext/>
              <w:ind w:left="568" w:hanging="284"/>
            </w:pPr>
            <w:r>
              <w:t>use sentences with dependent clauses and a range of verb tenses</w:t>
            </w:r>
          </w:p>
          <w:p w14:paraId="799A62E1" w14:textId="77777777" w:rsidR="006B75B7" w:rsidRDefault="006B75B7" w:rsidP="005A5B29">
            <w:pPr>
              <w:pStyle w:val="endash"/>
              <w:keepNext/>
              <w:ind w:left="568" w:hanging="284"/>
            </w:pPr>
            <w:r>
              <w:t>use pronunciation which does not interfere with meaning</w:t>
            </w:r>
          </w:p>
          <w:p w14:paraId="32D04B7F" w14:textId="77777777" w:rsidR="006B75B7" w:rsidRDefault="006B75B7" w:rsidP="005A5B29">
            <w:pPr>
              <w:pStyle w:val="bullet"/>
              <w:numPr>
                <w:ilvl w:val="0"/>
                <w:numId w:val="13"/>
              </w:numPr>
              <w:ind w:left="284" w:hanging="284"/>
            </w:pPr>
            <w:r>
              <w:t>literacy skills to select grammatical structures related to the context of the exchange such as providing an opinion or giving instructions</w:t>
            </w:r>
          </w:p>
          <w:p w14:paraId="7BED276B" w14:textId="77777777" w:rsidR="006B75B7" w:rsidRDefault="006B75B7" w:rsidP="005A5B29">
            <w:pPr>
              <w:pStyle w:val="bullet"/>
              <w:numPr>
                <w:ilvl w:val="0"/>
                <w:numId w:val="13"/>
              </w:numPr>
              <w:ind w:left="284" w:hanging="284"/>
            </w:pPr>
            <w:r>
              <w:t>problem solving skills to:</w:t>
            </w:r>
          </w:p>
          <w:p w14:paraId="540E1D5F" w14:textId="77777777" w:rsidR="006B75B7" w:rsidRPr="00972DC1" w:rsidRDefault="006B75B7" w:rsidP="005A5B29">
            <w:pPr>
              <w:pStyle w:val="endash"/>
              <w:keepNext/>
              <w:ind w:left="568" w:hanging="284"/>
            </w:pPr>
            <w:r>
              <w:t>select appropriate register for the exchange</w:t>
            </w:r>
          </w:p>
          <w:p w14:paraId="3C8995C3" w14:textId="77777777" w:rsidR="006B75B7" w:rsidRDefault="006B75B7" w:rsidP="005A5B29">
            <w:pPr>
              <w:pStyle w:val="endash"/>
              <w:keepNext/>
              <w:ind w:left="568" w:hanging="284"/>
            </w:pPr>
            <w:r>
              <w:t>apply conventions to establish and maintain exchanges</w:t>
            </w:r>
          </w:p>
        </w:tc>
      </w:tr>
      <w:tr w:rsidR="006B75B7" w14:paraId="72618E67" w14:textId="77777777" w:rsidTr="005A5B29">
        <w:tc>
          <w:tcPr>
            <w:tcW w:w="9026" w:type="dxa"/>
            <w:gridSpan w:val="5"/>
          </w:tcPr>
          <w:p w14:paraId="7B792A88" w14:textId="77777777" w:rsidR="006B75B7" w:rsidRDefault="006B75B7" w:rsidP="005A5B29">
            <w:pPr>
              <w:pStyle w:val="spacer"/>
            </w:pPr>
          </w:p>
        </w:tc>
      </w:tr>
      <w:tr w:rsidR="006B75B7" w14:paraId="5E218422" w14:textId="77777777" w:rsidTr="005A5B29">
        <w:tc>
          <w:tcPr>
            <w:tcW w:w="9026" w:type="dxa"/>
            <w:gridSpan w:val="5"/>
          </w:tcPr>
          <w:p w14:paraId="23A0EDF2" w14:textId="77777777" w:rsidR="006B75B7" w:rsidRDefault="006B75B7" w:rsidP="005A5B29">
            <w:pPr>
              <w:pStyle w:val="Heading21"/>
            </w:pPr>
            <w:r>
              <w:t>Range Statement</w:t>
            </w:r>
          </w:p>
          <w:p w14:paraId="6FD51F5F" w14:textId="77777777" w:rsidR="006B75B7" w:rsidRDefault="006B75B7" w:rsidP="005A5B29">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t xml:space="preserve"> </w:t>
            </w:r>
          </w:p>
        </w:tc>
      </w:tr>
      <w:tr w:rsidR="006B75B7" w14:paraId="56625B0F" w14:textId="77777777" w:rsidTr="005A5B29">
        <w:tc>
          <w:tcPr>
            <w:tcW w:w="3321" w:type="dxa"/>
            <w:gridSpan w:val="2"/>
          </w:tcPr>
          <w:p w14:paraId="46D6F9AC" w14:textId="77777777" w:rsidR="006B75B7" w:rsidRPr="005979AA" w:rsidRDefault="006B75B7" w:rsidP="005A5B29">
            <w:pPr>
              <w:pStyle w:val="unittext"/>
            </w:pPr>
            <w:r w:rsidRPr="00377F20">
              <w:rPr>
                <w:b/>
                <w:i/>
              </w:rPr>
              <w:t>Purpose</w:t>
            </w:r>
            <w:r>
              <w:t xml:space="preserve"> may include:</w:t>
            </w:r>
          </w:p>
        </w:tc>
        <w:tc>
          <w:tcPr>
            <w:tcW w:w="5705" w:type="dxa"/>
            <w:gridSpan w:val="3"/>
          </w:tcPr>
          <w:p w14:paraId="403515D9" w14:textId="77777777" w:rsidR="006B75B7" w:rsidRDefault="006B75B7" w:rsidP="005A5B29">
            <w:pPr>
              <w:pStyle w:val="bullet"/>
              <w:numPr>
                <w:ilvl w:val="0"/>
                <w:numId w:val="13"/>
              </w:numPr>
              <w:ind w:left="284" w:hanging="284"/>
            </w:pPr>
            <w:r>
              <w:t>giving instructions</w:t>
            </w:r>
          </w:p>
          <w:p w14:paraId="4F9401EB" w14:textId="77777777" w:rsidR="006B75B7" w:rsidRDefault="006B75B7" w:rsidP="005A5B29">
            <w:pPr>
              <w:pStyle w:val="bullet"/>
              <w:numPr>
                <w:ilvl w:val="0"/>
                <w:numId w:val="13"/>
              </w:numPr>
              <w:ind w:left="284" w:hanging="284"/>
            </w:pPr>
            <w:r>
              <w:t>presenting an argument</w:t>
            </w:r>
          </w:p>
          <w:p w14:paraId="7C1A7746" w14:textId="77777777" w:rsidR="006B75B7" w:rsidRDefault="006B75B7" w:rsidP="005A5B29">
            <w:pPr>
              <w:pStyle w:val="bullet"/>
              <w:numPr>
                <w:ilvl w:val="0"/>
                <w:numId w:val="13"/>
              </w:numPr>
              <w:ind w:left="284" w:hanging="284"/>
            </w:pPr>
            <w:r>
              <w:t xml:space="preserve">exploring an issue </w:t>
            </w:r>
          </w:p>
          <w:p w14:paraId="1E5EAFA5" w14:textId="77777777" w:rsidR="006B75B7" w:rsidRDefault="006B75B7" w:rsidP="005A5B29">
            <w:pPr>
              <w:pStyle w:val="bullet"/>
              <w:numPr>
                <w:ilvl w:val="0"/>
                <w:numId w:val="13"/>
              </w:numPr>
              <w:ind w:left="284" w:hanging="284"/>
            </w:pPr>
            <w:r>
              <w:t>solving a problem</w:t>
            </w:r>
          </w:p>
          <w:p w14:paraId="3185001E" w14:textId="77777777" w:rsidR="006B75B7" w:rsidRDefault="006B75B7" w:rsidP="005A5B29">
            <w:pPr>
              <w:pStyle w:val="bullet"/>
              <w:numPr>
                <w:ilvl w:val="0"/>
                <w:numId w:val="13"/>
              </w:numPr>
              <w:ind w:left="284" w:hanging="284"/>
            </w:pPr>
            <w:r>
              <w:t>providing an explanation</w:t>
            </w:r>
          </w:p>
        </w:tc>
      </w:tr>
      <w:tr w:rsidR="006B75B7" w14:paraId="051994E2" w14:textId="77777777" w:rsidTr="005A5B29">
        <w:tc>
          <w:tcPr>
            <w:tcW w:w="9026" w:type="dxa"/>
            <w:gridSpan w:val="5"/>
          </w:tcPr>
          <w:p w14:paraId="164C3853" w14:textId="77777777" w:rsidR="006B75B7" w:rsidRPr="00A23DB3" w:rsidRDefault="006B75B7" w:rsidP="005A5B29">
            <w:pPr>
              <w:pStyle w:val="spacer"/>
              <w:rPr>
                <w:b/>
              </w:rPr>
            </w:pPr>
          </w:p>
        </w:tc>
      </w:tr>
      <w:tr w:rsidR="006B75B7" w14:paraId="2FA4DE9F" w14:textId="77777777" w:rsidTr="005A5B29">
        <w:tc>
          <w:tcPr>
            <w:tcW w:w="3321" w:type="dxa"/>
            <w:gridSpan w:val="2"/>
          </w:tcPr>
          <w:p w14:paraId="41715594" w14:textId="77777777" w:rsidR="006B75B7" w:rsidRPr="00A23DB3" w:rsidRDefault="006B75B7" w:rsidP="005A5B29">
            <w:pPr>
              <w:pStyle w:val="unittext"/>
              <w:rPr>
                <w:b/>
                <w:i/>
              </w:rPr>
            </w:pPr>
            <w:r w:rsidRPr="00A23DB3">
              <w:rPr>
                <w:b/>
                <w:i/>
              </w:rPr>
              <w:t xml:space="preserve">Interaction conventions </w:t>
            </w:r>
            <w:r w:rsidRPr="00A23DB3">
              <w:t>may include:</w:t>
            </w:r>
          </w:p>
        </w:tc>
        <w:tc>
          <w:tcPr>
            <w:tcW w:w="5705" w:type="dxa"/>
            <w:gridSpan w:val="3"/>
          </w:tcPr>
          <w:p w14:paraId="33ECE070" w14:textId="77777777" w:rsidR="006B75B7" w:rsidRPr="00A23DB3" w:rsidRDefault="006B75B7" w:rsidP="005A5B29">
            <w:pPr>
              <w:pStyle w:val="bullet"/>
              <w:numPr>
                <w:ilvl w:val="0"/>
                <w:numId w:val="13"/>
              </w:numPr>
              <w:ind w:left="284" w:hanging="284"/>
            </w:pPr>
            <w:r w:rsidRPr="00A23DB3">
              <w:t>turn taking</w:t>
            </w:r>
          </w:p>
          <w:p w14:paraId="216B0214" w14:textId="77777777" w:rsidR="006B75B7" w:rsidRPr="00A23DB3" w:rsidRDefault="006B75B7" w:rsidP="005A5B29">
            <w:pPr>
              <w:pStyle w:val="bullet"/>
              <w:numPr>
                <w:ilvl w:val="0"/>
                <w:numId w:val="13"/>
              </w:numPr>
              <w:ind w:left="284" w:hanging="284"/>
            </w:pPr>
            <w:r w:rsidRPr="00A23DB3">
              <w:t>rebuttals</w:t>
            </w:r>
          </w:p>
          <w:p w14:paraId="213B877E" w14:textId="77777777" w:rsidR="006B75B7" w:rsidRPr="00A23DB3" w:rsidRDefault="006B75B7" w:rsidP="005A5B29">
            <w:pPr>
              <w:pStyle w:val="bullet"/>
              <w:numPr>
                <w:ilvl w:val="0"/>
                <w:numId w:val="13"/>
              </w:numPr>
              <w:ind w:left="284" w:hanging="284"/>
            </w:pPr>
            <w:r w:rsidRPr="00A23DB3">
              <w:t>interruptions</w:t>
            </w:r>
          </w:p>
          <w:p w14:paraId="03C9B888" w14:textId="77777777" w:rsidR="006B75B7" w:rsidRPr="00A23DB3" w:rsidRDefault="006B75B7" w:rsidP="005A5B29">
            <w:pPr>
              <w:pStyle w:val="bullet"/>
              <w:numPr>
                <w:ilvl w:val="0"/>
                <w:numId w:val="13"/>
              </w:numPr>
              <w:ind w:left="284" w:hanging="284"/>
            </w:pPr>
            <w:r w:rsidRPr="00A23DB3">
              <w:t>rephrasing</w:t>
            </w:r>
          </w:p>
          <w:p w14:paraId="6CB8DF05" w14:textId="77777777" w:rsidR="006B75B7" w:rsidRPr="00A23DB3" w:rsidRDefault="006B75B7" w:rsidP="005A5B29">
            <w:pPr>
              <w:pStyle w:val="bullet"/>
              <w:numPr>
                <w:ilvl w:val="0"/>
                <w:numId w:val="13"/>
              </w:numPr>
              <w:ind w:left="284" w:hanging="284"/>
            </w:pPr>
            <w:r w:rsidRPr="00A23DB3">
              <w:lastRenderedPageBreak/>
              <w:t>discourse indicators for introducing an idea or changing a topic</w:t>
            </w:r>
          </w:p>
          <w:p w14:paraId="0B50A3B4" w14:textId="77777777" w:rsidR="006B75B7" w:rsidRPr="00A23DB3" w:rsidRDefault="006B75B7" w:rsidP="005A5B29">
            <w:pPr>
              <w:pStyle w:val="bullet"/>
              <w:numPr>
                <w:ilvl w:val="0"/>
                <w:numId w:val="13"/>
              </w:numPr>
              <w:ind w:left="284" w:hanging="284"/>
              <w:rPr>
                <w:b/>
              </w:rPr>
            </w:pPr>
            <w:r w:rsidRPr="00A23DB3">
              <w:t>identifying cues and non-verbal feedback</w:t>
            </w:r>
          </w:p>
        </w:tc>
      </w:tr>
      <w:tr w:rsidR="006B75B7" w14:paraId="678730BE" w14:textId="77777777" w:rsidTr="005A5B29">
        <w:tc>
          <w:tcPr>
            <w:tcW w:w="3321" w:type="dxa"/>
            <w:gridSpan w:val="2"/>
          </w:tcPr>
          <w:p w14:paraId="62FD565F" w14:textId="77777777" w:rsidR="006B75B7" w:rsidRDefault="006B75B7" w:rsidP="005A5B29">
            <w:pPr>
              <w:pStyle w:val="spacer"/>
            </w:pPr>
          </w:p>
        </w:tc>
        <w:tc>
          <w:tcPr>
            <w:tcW w:w="5705" w:type="dxa"/>
            <w:gridSpan w:val="3"/>
          </w:tcPr>
          <w:p w14:paraId="2BE767D5" w14:textId="77777777" w:rsidR="006B75B7" w:rsidRDefault="006B75B7" w:rsidP="005A5B29">
            <w:pPr>
              <w:pStyle w:val="spacer"/>
            </w:pPr>
          </w:p>
        </w:tc>
      </w:tr>
      <w:tr w:rsidR="006B75B7" w14:paraId="1B7F1801" w14:textId="77777777" w:rsidTr="005A5B29">
        <w:tc>
          <w:tcPr>
            <w:tcW w:w="3321" w:type="dxa"/>
            <w:gridSpan w:val="2"/>
          </w:tcPr>
          <w:p w14:paraId="4865C51C" w14:textId="77777777" w:rsidR="006B75B7" w:rsidRDefault="006B75B7" w:rsidP="005A5B29">
            <w:pPr>
              <w:pStyle w:val="unittext"/>
              <w:rPr>
                <w:b/>
                <w:i/>
              </w:rPr>
            </w:pPr>
            <w:r>
              <w:rPr>
                <w:b/>
              </w:rPr>
              <w:t>E</w:t>
            </w:r>
            <w:r w:rsidRPr="002C60B5">
              <w:rPr>
                <w:b/>
              </w:rPr>
              <w:t>ffectiveness of the exchange</w:t>
            </w:r>
            <w:r w:rsidRPr="00A23DB3">
              <w:t xml:space="preserve"> may include: </w:t>
            </w:r>
          </w:p>
        </w:tc>
        <w:tc>
          <w:tcPr>
            <w:tcW w:w="5705" w:type="dxa"/>
            <w:gridSpan w:val="3"/>
          </w:tcPr>
          <w:p w14:paraId="0347A615" w14:textId="77777777" w:rsidR="006B75B7" w:rsidRDefault="006B75B7" w:rsidP="005A5B29">
            <w:pPr>
              <w:pStyle w:val="bullet"/>
              <w:numPr>
                <w:ilvl w:val="0"/>
                <w:numId w:val="13"/>
              </w:numPr>
              <w:ind w:left="284" w:hanging="284"/>
            </w:pPr>
            <w:r>
              <w:t>choice of register to suit purpose</w:t>
            </w:r>
          </w:p>
          <w:p w14:paraId="6EBB1E1C" w14:textId="77777777" w:rsidR="006B75B7" w:rsidRDefault="006B75B7" w:rsidP="005A5B29">
            <w:pPr>
              <w:pStyle w:val="bullet"/>
              <w:numPr>
                <w:ilvl w:val="0"/>
                <w:numId w:val="13"/>
              </w:numPr>
              <w:ind w:left="284" w:hanging="284"/>
            </w:pPr>
            <w:r>
              <w:t>use of non-verbal feedback</w:t>
            </w:r>
          </w:p>
        </w:tc>
      </w:tr>
      <w:tr w:rsidR="006B75B7" w14:paraId="2D52D6F7" w14:textId="77777777" w:rsidTr="005A5B29">
        <w:tc>
          <w:tcPr>
            <w:tcW w:w="9026" w:type="dxa"/>
            <w:gridSpan w:val="5"/>
          </w:tcPr>
          <w:p w14:paraId="75C8A445" w14:textId="77777777" w:rsidR="006B75B7" w:rsidRDefault="006B75B7" w:rsidP="005A5B29">
            <w:pPr>
              <w:pStyle w:val="spacer"/>
            </w:pPr>
          </w:p>
        </w:tc>
      </w:tr>
      <w:tr w:rsidR="006B75B7" w14:paraId="63F5A833" w14:textId="77777777" w:rsidTr="005A5B29">
        <w:tc>
          <w:tcPr>
            <w:tcW w:w="3321" w:type="dxa"/>
            <w:gridSpan w:val="2"/>
          </w:tcPr>
          <w:p w14:paraId="5E0D8AC9" w14:textId="77777777" w:rsidR="006B75B7" w:rsidRPr="00EC2DAB" w:rsidRDefault="006B75B7" w:rsidP="005A5B29">
            <w:pPr>
              <w:pStyle w:val="unittext"/>
              <w:rPr>
                <w:b/>
                <w:i/>
              </w:rPr>
            </w:pPr>
            <w:r w:rsidRPr="00EC2DAB">
              <w:rPr>
                <w:b/>
                <w:i/>
              </w:rPr>
              <w:t xml:space="preserve">Strategies to interpret the </w:t>
            </w:r>
            <w:r>
              <w:rPr>
                <w:b/>
                <w:i/>
              </w:rPr>
              <w:t xml:space="preserve">texts </w:t>
            </w:r>
            <w:r w:rsidRPr="00EC2DAB">
              <w:t>may include:</w:t>
            </w:r>
          </w:p>
        </w:tc>
        <w:tc>
          <w:tcPr>
            <w:tcW w:w="5705" w:type="dxa"/>
            <w:gridSpan w:val="3"/>
          </w:tcPr>
          <w:p w14:paraId="48921EAE" w14:textId="77777777" w:rsidR="006B75B7" w:rsidRDefault="006B75B7" w:rsidP="005A5B29">
            <w:pPr>
              <w:pStyle w:val="bullet"/>
              <w:numPr>
                <w:ilvl w:val="0"/>
                <w:numId w:val="13"/>
              </w:numPr>
              <w:ind w:left="284" w:hanging="284"/>
            </w:pPr>
            <w:r>
              <w:t>making simple inferences</w:t>
            </w:r>
          </w:p>
          <w:p w14:paraId="28AFD500" w14:textId="77777777" w:rsidR="006B75B7" w:rsidRDefault="006B75B7" w:rsidP="005A5B29">
            <w:pPr>
              <w:pStyle w:val="bullet"/>
              <w:numPr>
                <w:ilvl w:val="0"/>
                <w:numId w:val="13"/>
              </w:numPr>
              <w:ind w:left="284" w:hanging="284"/>
            </w:pPr>
            <w:r>
              <w:t xml:space="preserve">integrating pieces of connected information </w:t>
            </w:r>
          </w:p>
          <w:p w14:paraId="7C8B2807" w14:textId="77777777" w:rsidR="006B75B7" w:rsidRDefault="006B75B7" w:rsidP="005A5B29">
            <w:pPr>
              <w:pStyle w:val="bullet"/>
              <w:numPr>
                <w:ilvl w:val="0"/>
                <w:numId w:val="13"/>
              </w:numPr>
              <w:ind w:left="284" w:hanging="284"/>
            </w:pPr>
            <w:r>
              <w:t>taking notes</w:t>
            </w:r>
          </w:p>
          <w:p w14:paraId="018B9C3E" w14:textId="77777777" w:rsidR="006B75B7" w:rsidRDefault="006B75B7" w:rsidP="005A5B29">
            <w:pPr>
              <w:pStyle w:val="bullet"/>
              <w:numPr>
                <w:ilvl w:val="0"/>
                <w:numId w:val="13"/>
              </w:numPr>
              <w:ind w:left="284" w:hanging="284"/>
            </w:pPr>
            <w:r>
              <w:t>sequencing</w:t>
            </w:r>
          </w:p>
        </w:tc>
      </w:tr>
      <w:tr w:rsidR="006B75B7" w14:paraId="2F9F24F7" w14:textId="77777777" w:rsidTr="005A5B29">
        <w:tc>
          <w:tcPr>
            <w:tcW w:w="9026" w:type="dxa"/>
            <w:gridSpan w:val="5"/>
          </w:tcPr>
          <w:p w14:paraId="624296C6" w14:textId="77777777" w:rsidR="006B75B7" w:rsidRDefault="006B75B7" w:rsidP="005A5B29">
            <w:pPr>
              <w:pStyle w:val="spacer"/>
            </w:pPr>
          </w:p>
        </w:tc>
      </w:tr>
      <w:tr w:rsidR="006B75B7" w14:paraId="27C58481" w14:textId="77777777" w:rsidTr="005A5B29">
        <w:tc>
          <w:tcPr>
            <w:tcW w:w="3321" w:type="dxa"/>
            <w:gridSpan w:val="2"/>
          </w:tcPr>
          <w:p w14:paraId="0759D4F3" w14:textId="77777777" w:rsidR="006B75B7" w:rsidRPr="00EC2DAB" w:rsidRDefault="006B75B7" w:rsidP="005A5B29">
            <w:pPr>
              <w:pStyle w:val="unittext"/>
              <w:rPr>
                <w:b/>
                <w:i/>
              </w:rPr>
            </w:pPr>
            <w:r>
              <w:rPr>
                <w:b/>
                <w:i/>
              </w:rPr>
              <w:t>F</w:t>
            </w:r>
            <w:r w:rsidRPr="00EC2DAB">
              <w:rPr>
                <w:b/>
                <w:i/>
              </w:rPr>
              <w:t>eatures of the spoken information</w:t>
            </w:r>
            <w:r>
              <w:rPr>
                <w:b/>
                <w:i/>
              </w:rPr>
              <w:t xml:space="preserve"> </w:t>
            </w:r>
            <w:r w:rsidRPr="00EC2DAB">
              <w:t>may include:</w:t>
            </w:r>
          </w:p>
        </w:tc>
        <w:tc>
          <w:tcPr>
            <w:tcW w:w="5705" w:type="dxa"/>
            <w:gridSpan w:val="3"/>
          </w:tcPr>
          <w:p w14:paraId="1C4B311E" w14:textId="77777777" w:rsidR="006B75B7" w:rsidRDefault="006B75B7" w:rsidP="005A5B29">
            <w:pPr>
              <w:pStyle w:val="bullet"/>
              <w:numPr>
                <w:ilvl w:val="0"/>
                <w:numId w:val="13"/>
              </w:numPr>
              <w:ind w:left="284" w:hanging="284"/>
            </w:pPr>
            <w:r>
              <w:t>tone</w:t>
            </w:r>
          </w:p>
          <w:p w14:paraId="0BA80047" w14:textId="77777777" w:rsidR="006B75B7" w:rsidRDefault="006B75B7" w:rsidP="005A5B29">
            <w:pPr>
              <w:pStyle w:val="bullet"/>
              <w:numPr>
                <w:ilvl w:val="0"/>
                <w:numId w:val="13"/>
              </w:numPr>
              <w:ind w:left="284" w:hanging="284"/>
            </w:pPr>
            <w:r>
              <w:t>emphasis</w:t>
            </w:r>
          </w:p>
          <w:p w14:paraId="471F55FF" w14:textId="77777777" w:rsidR="006B75B7" w:rsidRDefault="006B75B7" w:rsidP="005A5B29">
            <w:pPr>
              <w:pStyle w:val="bullet"/>
              <w:numPr>
                <w:ilvl w:val="0"/>
                <w:numId w:val="13"/>
              </w:numPr>
              <w:ind w:left="284" w:hanging="284"/>
            </w:pPr>
            <w:r>
              <w:t>speed</w:t>
            </w:r>
          </w:p>
          <w:p w14:paraId="1832E5F1" w14:textId="77777777" w:rsidR="006B75B7" w:rsidRDefault="006B75B7" w:rsidP="005A5B29">
            <w:pPr>
              <w:pStyle w:val="bullet"/>
              <w:numPr>
                <w:ilvl w:val="0"/>
                <w:numId w:val="13"/>
              </w:numPr>
              <w:ind w:left="284" w:hanging="284"/>
            </w:pPr>
            <w:r>
              <w:t>use of supporting visuals</w:t>
            </w:r>
          </w:p>
          <w:p w14:paraId="73ABFAE8" w14:textId="77777777" w:rsidR="006B75B7" w:rsidRDefault="006B75B7" w:rsidP="005A5B29">
            <w:pPr>
              <w:pStyle w:val="bullet"/>
              <w:numPr>
                <w:ilvl w:val="0"/>
                <w:numId w:val="13"/>
              </w:numPr>
              <w:ind w:left="284" w:hanging="284"/>
            </w:pPr>
            <w:r>
              <w:t>use of persuasive language</w:t>
            </w:r>
          </w:p>
        </w:tc>
      </w:tr>
      <w:tr w:rsidR="006B75B7" w14:paraId="4094DA58" w14:textId="77777777" w:rsidTr="005A5B29">
        <w:tc>
          <w:tcPr>
            <w:tcW w:w="9026" w:type="dxa"/>
            <w:gridSpan w:val="5"/>
          </w:tcPr>
          <w:p w14:paraId="5F7903D5" w14:textId="77777777" w:rsidR="006B75B7" w:rsidRDefault="006B75B7" w:rsidP="005A5B29">
            <w:pPr>
              <w:pStyle w:val="spacer"/>
            </w:pPr>
          </w:p>
        </w:tc>
      </w:tr>
      <w:tr w:rsidR="006B75B7" w14:paraId="34D573A0" w14:textId="77777777" w:rsidTr="005A5B29">
        <w:tc>
          <w:tcPr>
            <w:tcW w:w="9026" w:type="dxa"/>
            <w:gridSpan w:val="5"/>
          </w:tcPr>
          <w:p w14:paraId="29894540" w14:textId="77777777" w:rsidR="006B75B7" w:rsidRDefault="006B75B7" w:rsidP="005A5B29">
            <w:pPr>
              <w:pStyle w:val="Heading21"/>
            </w:pPr>
            <w:r>
              <w:t>Evidence Guide</w:t>
            </w:r>
          </w:p>
          <w:p w14:paraId="12327594" w14:textId="77777777" w:rsidR="006B75B7" w:rsidRDefault="006B75B7" w:rsidP="005A5B29">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559682CB" w14:textId="77777777" w:rsidTr="005A5B29">
        <w:tc>
          <w:tcPr>
            <w:tcW w:w="3321" w:type="dxa"/>
            <w:gridSpan w:val="2"/>
          </w:tcPr>
          <w:p w14:paraId="7BC19830" w14:textId="77777777" w:rsidR="006B75B7" w:rsidRPr="005979AA" w:rsidRDefault="006B75B7" w:rsidP="005A5B29">
            <w:pPr>
              <w:pStyle w:val="EG"/>
            </w:pPr>
            <w:r w:rsidRPr="005979AA">
              <w:t>Critical aspects for assessment and evidence required to demonstrate competency in this unit</w:t>
            </w:r>
          </w:p>
        </w:tc>
        <w:tc>
          <w:tcPr>
            <w:tcW w:w="5705" w:type="dxa"/>
            <w:gridSpan w:val="3"/>
          </w:tcPr>
          <w:p w14:paraId="4CF86C30" w14:textId="77777777" w:rsidR="006B75B7" w:rsidRDefault="006B75B7" w:rsidP="005A5B29">
            <w:pPr>
              <w:pStyle w:val="unittext"/>
            </w:pPr>
            <w:r w:rsidRPr="003B087B">
              <w:t>Assessment</w:t>
            </w:r>
            <w:r>
              <w:t xml:space="preserve"> must confirm the ability to:</w:t>
            </w:r>
          </w:p>
          <w:p w14:paraId="715B45ED" w14:textId="77777777" w:rsidR="006B75B7" w:rsidRDefault="006B75B7" w:rsidP="005A5B29">
            <w:pPr>
              <w:pStyle w:val="bullet"/>
              <w:numPr>
                <w:ilvl w:val="0"/>
                <w:numId w:val="13"/>
              </w:numPr>
              <w:ind w:left="284" w:hanging="284"/>
            </w:pPr>
            <w:r w:rsidRPr="006F75DC">
              <w:t>pa</w:t>
            </w:r>
            <w:r>
              <w:t>rticipate in and maintain a range of</w:t>
            </w:r>
            <w:r w:rsidRPr="006F75DC">
              <w:t xml:space="preserve"> oral interactions</w:t>
            </w:r>
            <w:r>
              <w:t xml:space="preserve"> of </w:t>
            </w:r>
            <w:r w:rsidRPr="00F408B3">
              <w:t>some</w:t>
            </w:r>
            <w:r>
              <w:t xml:space="preserve"> complexity</w:t>
            </w:r>
            <w:r w:rsidRPr="006F75DC">
              <w:t xml:space="preserve"> using appropriate communication skills and strategies to provide and respond to information</w:t>
            </w:r>
            <w:r>
              <w:t xml:space="preserve"> in oral texts</w:t>
            </w:r>
            <w:r w:rsidRPr="006F75DC">
              <w:t xml:space="preserve"> </w:t>
            </w:r>
          </w:p>
        </w:tc>
      </w:tr>
      <w:tr w:rsidR="006B75B7" w14:paraId="34CC7457" w14:textId="77777777" w:rsidTr="005A5B29">
        <w:tc>
          <w:tcPr>
            <w:tcW w:w="9026" w:type="dxa"/>
            <w:gridSpan w:val="5"/>
          </w:tcPr>
          <w:p w14:paraId="0A247C97" w14:textId="77777777" w:rsidR="006B75B7" w:rsidRDefault="006B75B7" w:rsidP="005A5B29">
            <w:pPr>
              <w:pStyle w:val="spacer"/>
            </w:pPr>
          </w:p>
        </w:tc>
      </w:tr>
      <w:tr w:rsidR="006B75B7" w14:paraId="3A564E59" w14:textId="77777777" w:rsidTr="005A5B29">
        <w:tc>
          <w:tcPr>
            <w:tcW w:w="3321" w:type="dxa"/>
            <w:gridSpan w:val="2"/>
          </w:tcPr>
          <w:p w14:paraId="2297EC06" w14:textId="77777777" w:rsidR="006B75B7" w:rsidRDefault="006B75B7" w:rsidP="005A5B29">
            <w:pPr>
              <w:pStyle w:val="EG"/>
            </w:pPr>
            <w:r w:rsidRPr="005979AA">
              <w:t>Context of and specific resources for assessment</w:t>
            </w:r>
          </w:p>
          <w:p w14:paraId="3946616B" w14:textId="77777777" w:rsidR="006B75B7" w:rsidRDefault="006B75B7" w:rsidP="005A5B29">
            <w:pPr>
              <w:keepNext/>
            </w:pPr>
          </w:p>
          <w:p w14:paraId="5C142B66" w14:textId="77777777" w:rsidR="006B75B7" w:rsidRPr="00CC0663" w:rsidRDefault="006B75B7" w:rsidP="005A5B29">
            <w:pPr>
              <w:keepNext/>
              <w:tabs>
                <w:tab w:val="left" w:pos="2100"/>
              </w:tabs>
            </w:pPr>
            <w:r>
              <w:tab/>
            </w:r>
          </w:p>
        </w:tc>
        <w:tc>
          <w:tcPr>
            <w:tcW w:w="5705" w:type="dxa"/>
            <w:gridSpan w:val="3"/>
          </w:tcPr>
          <w:p w14:paraId="0CD1C69E" w14:textId="77777777" w:rsidR="006B75B7" w:rsidRDefault="006B75B7" w:rsidP="005A5B29">
            <w:pPr>
              <w:pStyle w:val="unittext"/>
            </w:pPr>
            <w:r>
              <w:t>Assessment must ensure access to:</w:t>
            </w:r>
          </w:p>
          <w:p w14:paraId="66BD57B7" w14:textId="77777777" w:rsidR="006B75B7" w:rsidRDefault="006B75B7" w:rsidP="005A5B29">
            <w:pPr>
              <w:pStyle w:val="bullet"/>
              <w:numPr>
                <w:ilvl w:val="0"/>
                <w:numId w:val="13"/>
              </w:numPr>
              <w:ind w:left="284" w:hanging="284"/>
            </w:pPr>
            <w:r>
              <w:t>learners or others to participate in oral exchanges</w:t>
            </w:r>
          </w:p>
          <w:p w14:paraId="08DAE9CA" w14:textId="77777777" w:rsidR="006B75B7" w:rsidRDefault="006B75B7" w:rsidP="005A5B29">
            <w:pPr>
              <w:pStyle w:val="bullet"/>
              <w:numPr>
                <w:ilvl w:val="0"/>
                <w:numId w:val="13"/>
              </w:numPr>
              <w:ind w:left="284" w:hanging="284"/>
            </w:pPr>
            <w:r>
              <w:t>oral text of some complexity for response</w:t>
            </w:r>
          </w:p>
          <w:p w14:paraId="5147A9D9" w14:textId="77777777" w:rsidR="006B75B7" w:rsidRDefault="006B75B7" w:rsidP="005A5B29">
            <w:pPr>
              <w:pStyle w:val="bullet"/>
              <w:numPr>
                <w:ilvl w:val="0"/>
                <w:numId w:val="0"/>
              </w:numPr>
            </w:pPr>
            <w:r>
              <w:t xml:space="preserve">At this level the learner: </w:t>
            </w:r>
          </w:p>
          <w:p w14:paraId="454BBDE7" w14:textId="77777777" w:rsidR="006B75B7" w:rsidRDefault="006B75B7" w:rsidP="005A5B29">
            <w:pPr>
              <w:pStyle w:val="bullet"/>
              <w:numPr>
                <w:ilvl w:val="0"/>
                <w:numId w:val="0"/>
              </w:numPr>
            </w:pPr>
            <w:r w:rsidRPr="006C0A5E">
              <w:t>work</w:t>
            </w:r>
            <w:r>
              <w:t>s</w:t>
            </w:r>
            <w:r w:rsidRPr="006C0A5E">
              <w:t xml:space="preserve"> independe</w:t>
            </w:r>
            <w:r>
              <w:t xml:space="preserve">ntly and seeks and </w:t>
            </w:r>
            <w:r w:rsidRPr="006C0A5E">
              <w:t>use</w:t>
            </w:r>
            <w:r>
              <w:t xml:space="preserve">s </w:t>
            </w:r>
            <w:r w:rsidRPr="006C0A5E">
              <w:t>own familiar support resources when support is required</w:t>
            </w:r>
          </w:p>
          <w:p w14:paraId="05C1191E" w14:textId="77777777" w:rsidR="006B75B7" w:rsidRPr="006F75DC" w:rsidRDefault="006B75B7" w:rsidP="005A5B29">
            <w:pPr>
              <w:pStyle w:val="bullet"/>
              <w:numPr>
                <w:ilvl w:val="0"/>
                <w:numId w:val="0"/>
              </w:numPr>
              <w:rPr>
                <w:b/>
              </w:rPr>
            </w:pPr>
            <w:r w:rsidRPr="006F75DC">
              <w:rPr>
                <w:b/>
              </w:rPr>
              <w:t>Use of non-standard English</w:t>
            </w:r>
          </w:p>
          <w:p w14:paraId="5BED5157" w14:textId="77777777" w:rsidR="006B75B7" w:rsidRDefault="006B75B7" w:rsidP="005A5B29">
            <w:pPr>
              <w:keepNext/>
            </w:pPr>
            <w:r>
              <w:t xml:space="preserve">Students may speak non-standard English with variations in grammar, usage, stress, intonation and pronunciation. Where these variations do not interfere significantly with the overall intelligibility of the interaction, they should not present barriers to the </w:t>
            </w:r>
            <w:r>
              <w:lastRenderedPageBreak/>
              <w:t>successful completion of the learning outcomes</w:t>
            </w:r>
          </w:p>
        </w:tc>
      </w:tr>
      <w:tr w:rsidR="006B75B7" w14:paraId="0C584B72" w14:textId="77777777" w:rsidTr="005A5B29">
        <w:tc>
          <w:tcPr>
            <w:tcW w:w="9026" w:type="dxa"/>
            <w:gridSpan w:val="5"/>
          </w:tcPr>
          <w:p w14:paraId="1C087AB6" w14:textId="77777777" w:rsidR="006B75B7" w:rsidRDefault="006B75B7" w:rsidP="005A5B29">
            <w:pPr>
              <w:pStyle w:val="spacer"/>
            </w:pPr>
          </w:p>
        </w:tc>
      </w:tr>
      <w:tr w:rsidR="006B75B7" w14:paraId="0DAF49A8" w14:textId="77777777" w:rsidTr="005A5B29">
        <w:tc>
          <w:tcPr>
            <w:tcW w:w="3321" w:type="dxa"/>
            <w:gridSpan w:val="2"/>
          </w:tcPr>
          <w:p w14:paraId="32531827" w14:textId="77777777" w:rsidR="006B75B7" w:rsidRPr="00622D2D" w:rsidRDefault="006B75B7" w:rsidP="005A5B29">
            <w:pPr>
              <w:pStyle w:val="EG"/>
            </w:pPr>
            <w:r w:rsidRPr="005979AA">
              <w:t>Method(s) of assessment</w:t>
            </w:r>
          </w:p>
        </w:tc>
        <w:tc>
          <w:tcPr>
            <w:tcW w:w="5705" w:type="dxa"/>
            <w:gridSpan w:val="3"/>
          </w:tcPr>
          <w:p w14:paraId="38D24B70" w14:textId="77777777" w:rsidR="006B75B7" w:rsidRDefault="006B75B7" w:rsidP="005A5B29">
            <w:pPr>
              <w:pStyle w:val="unittext"/>
            </w:pPr>
            <w:r>
              <w:t>The following suggested assessment methods are suitable for this unit:</w:t>
            </w:r>
          </w:p>
          <w:p w14:paraId="76A4D529" w14:textId="77777777" w:rsidR="006B75B7" w:rsidRDefault="006B75B7" w:rsidP="005A5B29">
            <w:pPr>
              <w:pStyle w:val="bullet"/>
              <w:numPr>
                <w:ilvl w:val="0"/>
                <w:numId w:val="13"/>
              </w:numPr>
              <w:ind w:left="284" w:hanging="284"/>
            </w:pPr>
            <w:r>
              <w:t>direct observation of the learner participating in spoken exchanges</w:t>
            </w:r>
          </w:p>
          <w:p w14:paraId="2C927F0E" w14:textId="77777777" w:rsidR="006B75B7" w:rsidRDefault="006B75B7" w:rsidP="005A5B29">
            <w:pPr>
              <w:pStyle w:val="bullet"/>
              <w:numPr>
                <w:ilvl w:val="0"/>
                <w:numId w:val="13"/>
              </w:numPr>
              <w:ind w:left="284" w:hanging="284"/>
            </w:pPr>
            <w:r>
              <w:t>verbal questioning to assess learner's knowledge of strategies to maintain an oral exchange</w:t>
            </w:r>
          </w:p>
          <w:p w14:paraId="0B210AFD" w14:textId="77777777" w:rsidR="006B75B7" w:rsidRDefault="006B75B7" w:rsidP="005A5B29">
            <w:pPr>
              <w:pStyle w:val="bullet"/>
              <w:numPr>
                <w:ilvl w:val="0"/>
                <w:numId w:val="13"/>
              </w:numPr>
              <w:ind w:left="284" w:hanging="284"/>
            </w:pPr>
            <w:r>
              <w:t>interactive presentations in small groups</w:t>
            </w:r>
          </w:p>
        </w:tc>
      </w:tr>
    </w:tbl>
    <w:p w14:paraId="70E3CD31" w14:textId="1E6EE0F2" w:rsidR="006B75B7" w:rsidRDefault="006B75B7" w:rsidP="0089509B">
      <w:pPr>
        <w:pStyle w:val="CodeTOC"/>
      </w:pPr>
    </w:p>
    <w:p w14:paraId="1EB86661" w14:textId="77777777" w:rsidR="006B75B7" w:rsidRDefault="006B75B7" w:rsidP="0089509B">
      <w:pPr>
        <w:pStyle w:val="CodeTOC"/>
        <w:sectPr w:rsidR="006B75B7" w:rsidSect="00680CC9">
          <w:headerReference w:type="even" r:id="rId251"/>
          <w:headerReference w:type="default" r:id="rId252"/>
          <w:footerReference w:type="even" r:id="rId253"/>
          <w:headerReference w:type="first" r:id="rId254"/>
          <w:footerReference w:type="first" r:id="rId25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72"/>
        <w:gridCol w:w="488"/>
        <w:gridCol w:w="143"/>
        <w:gridCol w:w="17"/>
        <w:gridCol w:w="5506"/>
      </w:tblGrid>
      <w:tr w:rsidR="00D66DC6" w14:paraId="20EC8DFC" w14:textId="77777777" w:rsidTr="00680CC9">
        <w:tc>
          <w:tcPr>
            <w:tcW w:w="2872" w:type="dxa"/>
          </w:tcPr>
          <w:p w14:paraId="527E976B" w14:textId="172595AF" w:rsidR="00D66DC6" w:rsidRPr="00D72D90" w:rsidRDefault="00D66DC6" w:rsidP="0089509B">
            <w:pPr>
              <w:pStyle w:val="CodeTOC"/>
            </w:pPr>
            <w:r w:rsidRPr="00D72D90">
              <w:lastRenderedPageBreak/>
              <w:t>Unit Code</w:t>
            </w:r>
          </w:p>
        </w:tc>
        <w:tc>
          <w:tcPr>
            <w:tcW w:w="6154" w:type="dxa"/>
            <w:gridSpan w:val="4"/>
          </w:tcPr>
          <w:p w14:paraId="5D83B611" w14:textId="59EA1755" w:rsidR="00D66DC6" w:rsidRPr="00D72D90" w:rsidRDefault="00A500C8" w:rsidP="0089509B">
            <w:pPr>
              <w:pStyle w:val="code"/>
            </w:pPr>
            <w:bookmarkStart w:id="203" w:name="_Toc514234362"/>
            <w:r>
              <w:t>VU22391</w:t>
            </w:r>
            <w:bookmarkEnd w:id="203"/>
          </w:p>
        </w:tc>
      </w:tr>
      <w:tr w:rsidR="00D66DC6" w14:paraId="77E09AA5" w14:textId="77777777" w:rsidTr="00680CC9">
        <w:tc>
          <w:tcPr>
            <w:tcW w:w="2872" w:type="dxa"/>
          </w:tcPr>
          <w:p w14:paraId="2E0FADED" w14:textId="77777777" w:rsidR="00D66DC6" w:rsidRPr="00D72D90" w:rsidRDefault="00D66DC6" w:rsidP="0089509B">
            <w:pPr>
              <w:pStyle w:val="CodeTOC"/>
            </w:pPr>
            <w:r w:rsidRPr="00D72D90">
              <w:t>Unit Title</w:t>
            </w:r>
          </w:p>
        </w:tc>
        <w:tc>
          <w:tcPr>
            <w:tcW w:w="6154" w:type="dxa"/>
            <w:gridSpan w:val="4"/>
          </w:tcPr>
          <w:p w14:paraId="2A902B79" w14:textId="5D50990E" w:rsidR="00D66DC6" w:rsidRPr="00F40AA2" w:rsidRDefault="00D66DC6" w:rsidP="0089509B">
            <w:pPr>
              <w:pStyle w:val="code"/>
            </w:pPr>
            <w:bookmarkStart w:id="204" w:name="_Toc507058628"/>
            <w:bookmarkStart w:id="205" w:name="_Toc514234363"/>
            <w:r w:rsidRPr="00F40AA2">
              <w:t>Create texts of limited complexity for personal purposes</w:t>
            </w:r>
            <w:bookmarkEnd w:id="204"/>
            <w:bookmarkEnd w:id="205"/>
          </w:p>
        </w:tc>
      </w:tr>
      <w:tr w:rsidR="00D66DC6" w14:paraId="2F3BF461" w14:textId="77777777" w:rsidTr="00680CC9">
        <w:tc>
          <w:tcPr>
            <w:tcW w:w="2872" w:type="dxa"/>
          </w:tcPr>
          <w:p w14:paraId="7E999609" w14:textId="77777777" w:rsidR="00D66DC6" w:rsidRDefault="00D66DC6" w:rsidP="0089509B">
            <w:pPr>
              <w:pStyle w:val="Heading21"/>
            </w:pPr>
            <w:r>
              <w:t>Unit Descriptor</w:t>
            </w:r>
          </w:p>
        </w:tc>
        <w:tc>
          <w:tcPr>
            <w:tcW w:w="6154" w:type="dxa"/>
            <w:gridSpan w:val="4"/>
          </w:tcPr>
          <w:p w14:paraId="651DDF43" w14:textId="77777777" w:rsidR="00D66DC6" w:rsidRDefault="00D66DC6" w:rsidP="0089509B">
            <w:pPr>
              <w:pStyle w:val="unittext"/>
            </w:pPr>
            <w:r>
              <w:t xml:space="preserve">This unit describes the skills and knowledge to develop writing skills to create a range of familiar and some less familiar handwritten and digital text types of limited complexity for personal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460B0141" w14:textId="77777777" w:rsidR="00D66DC6" w:rsidRDefault="00D66DC6" w:rsidP="0089509B">
            <w:pPr>
              <w:pStyle w:val="unittext"/>
            </w:pPr>
            <w:r>
              <w:t>The required outcomes described in this unit contribute to the achievement of Australian Core Skills Framework indicators for Writing at Level 3: 3.05, 3.06.</w:t>
            </w:r>
          </w:p>
        </w:tc>
      </w:tr>
      <w:tr w:rsidR="00D66DC6" w14:paraId="01A351AB" w14:textId="77777777" w:rsidTr="00680CC9">
        <w:tc>
          <w:tcPr>
            <w:tcW w:w="2872" w:type="dxa"/>
          </w:tcPr>
          <w:p w14:paraId="2A1AF7F2" w14:textId="77777777" w:rsidR="00D66DC6" w:rsidRDefault="00D66DC6" w:rsidP="0089509B">
            <w:pPr>
              <w:pStyle w:val="Heading21"/>
            </w:pPr>
            <w:r>
              <w:t>Employability Skills</w:t>
            </w:r>
          </w:p>
        </w:tc>
        <w:tc>
          <w:tcPr>
            <w:tcW w:w="6154" w:type="dxa"/>
            <w:gridSpan w:val="4"/>
          </w:tcPr>
          <w:p w14:paraId="67A6B60F" w14:textId="77777777" w:rsidR="00D66DC6" w:rsidRDefault="00D66DC6" w:rsidP="0089509B">
            <w:pPr>
              <w:pStyle w:val="unittext"/>
            </w:pPr>
            <w:r>
              <w:t>This unit contains employability skills.</w:t>
            </w:r>
          </w:p>
        </w:tc>
      </w:tr>
      <w:tr w:rsidR="00D66DC6" w14:paraId="3EF8E607" w14:textId="77777777" w:rsidTr="00680CC9">
        <w:tc>
          <w:tcPr>
            <w:tcW w:w="2872" w:type="dxa"/>
          </w:tcPr>
          <w:p w14:paraId="7180B607" w14:textId="77777777" w:rsidR="00D66DC6" w:rsidRDefault="00D66DC6" w:rsidP="0089509B">
            <w:pPr>
              <w:pStyle w:val="Heading21"/>
            </w:pPr>
            <w:r>
              <w:t>Application of the Unit</w:t>
            </w:r>
          </w:p>
        </w:tc>
        <w:tc>
          <w:tcPr>
            <w:tcW w:w="6154" w:type="dxa"/>
            <w:gridSpan w:val="4"/>
          </w:tcPr>
          <w:p w14:paraId="71D4317D" w14:textId="77777777" w:rsidR="00D66DC6" w:rsidRPr="00A61D73" w:rsidRDefault="00D66DC6" w:rsidP="0089509B">
            <w:pPr>
              <w:pStyle w:val="unittext"/>
            </w:pPr>
            <w:r>
              <w:t xml:space="preserve">This unit applies to those who wish to improve </w:t>
            </w:r>
            <w:r w:rsidRPr="00182AEE">
              <w:t xml:space="preserve">their </w:t>
            </w:r>
            <w:r>
              <w:t>personal written communication skills</w:t>
            </w:r>
            <w:r w:rsidRPr="00182AEE">
              <w:t xml:space="preserve">. </w:t>
            </w:r>
            <w:r w:rsidRPr="00A61D73">
              <w:t xml:space="preserve">The unit provides the learner with the skills and knowledge necessary to create everyday texts of limited complexity for personal purposes. It will develop the written communication skills to complete more unfamiliar texts. </w:t>
            </w:r>
          </w:p>
          <w:p w14:paraId="747B7308" w14:textId="45EE76D5" w:rsidR="00D66DC6" w:rsidRDefault="00D66DC6" w:rsidP="0089509B">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VU22386</w:t>
            </w:r>
            <w:r w:rsidR="005C24F4">
              <w:rPr>
                <w:i/>
              </w:rPr>
              <w:t xml:space="preserve"> </w:t>
            </w:r>
            <w:r>
              <w:rPr>
                <w:i/>
              </w:rPr>
              <w:t>Engage with texts of limited complexity for personal purposes</w:t>
            </w:r>
            <w:r>
              <w:t xml:space="preserve">. The link between Reading and Writing across the different domains also encourages co-delivery and assessment of additional units such as </w:t>
            </w:r>
            <w:r w:rsidR="00A500C8">
              <w:rPr>
                <w:i/>
              </w:rPr>
              <w:t>VU22394</w:t>
            </w:r>
            <w:r>
              <w:rPr>
                <w:i/>
              </w:rPr>
              <w:t xml:space="preserve"> Create texts of limited complexity to participate in the community</w:t>
            </w:r>
          </w:p>
        </w:tc>
      </w:tr>
      <w:tr w:rsidR="00D66DC6" w14:paraId="34AFB127" w14:textId="77777777" w:rsidTr="00680CC9">
        <w:tc>
          <w:tcPr>
            <w:tcW w:w="2872" w:type="dxa"/>
          </w:tcPr>
          <w:p w14:paraId="6D9D7893" w14:textId="77777777" w:rsidR="00D66DC6" w:rsidRDefault="00D66DC6" w:rsidP="0089509B">
            <w:pPr>
              <w:pStyle w:val="Heading21"/>
            </w:pPr>
            <w:r>
              <w:t>Element</w:t>
            </w:r>
          </w:p>
          <w:p w14:paraId="4D279E08" w14:textId="77777777" w:rsidR="00D66DC6" w:rsidRDefault="00D66DC6" w:rsidP="0089509B">
            <w:pPr>
              <w:pStyle w:val="text"/>
            </w:pPr>
            <w:r w:rsidRPr="005979AA">
              <w:t>Elements describe the essential outcomes of a unit of competency. Elements describe actions or outcomes that are demonstrable and assessable.</w:t>
            </w:r>
          </w:p>
        </w:tc>
        <w:tc>
          <w:tcPr>
            <w:tcW w:w="6154" w:type="dxa"/>
            <w:gridSpan w:val="4"/>
          </w:tcPr>
          <w:p w14:paraId="03E671DA" w14:textId="77777777" w:rsidR="00D66DC6" w:rsidRDefault="00D66DC6" w:rsidP="0089509B">
            <w:pPr>
              <w:pStyle w:val="Heading21"/>
            </w:pPr>
            <w:r>
              <w:t>Performance Criteria</w:t>
            </w:r>
          </w:p>
          <w:p w14:paraId="3AAA5C9C" w14:textId="77777777" w:rsidR="00D66DC6" w:rsidRDefault="00D66DC6"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4DFF50F3" w14:textId="77777777" w:rsidTr="00680CC9">
        <w:tc>
          <w:tcPr>
            <w:tcW w:w="2872" w:type="dxa"/>
          </w:tcPr>
          <w:p w14:paraId="532BEEE6" w14:textId="77777777" w:rsidR="00D66DC6" w:rsidRDefault="00D66DC6" w:rsidP="0089509B">
            <w:pPr>
              <w:pStyle w:val="spacer"/>
            </w:pPr>
          </w:p>
        </w:tc>
        <w:tc>
          <w:tcPr>
            <w:tcW w:w="6154" w:type="dxa"/>
            <w:gridSpan w:val="4"/>
          </w:tcPr>
          <w:p w14:paraId="5778BD34" w14:textId="77777777" w:rsidR="00D66DC6" w:rsidRDefault="00D66DC6" w:rsidP="0089509B">
            <w:pPr>
              <w:pStyle w:val="spacer"/>
            </w:pPr>
          </w:p>
        </w:tc>
      </w:tr>
      <w:tr w:rsidR="00D66DC6" w14:paraId="3FED2E3C" w14:textId="77777777" w:rsidTr="00680CC9">
        <w:tc>
          <w:tcPr>
            <w:tcW w:w="2872" w:type="dxa"/>
            <w:vMerge w:val="restart"/>
          </w:tcPr>
          <w:p w14:paraId="56D16B0B" w14:textId="77777777" w:rsidR="00D66DC6" w:rsidRPr="0084371F" w:rsidRDefault="00D66DC6" w:rsidP="0089509B">
            <w:pPr>
              <w:pStyle w:val="element"/>
              <w:keepNext/>
            </w:pPr>
            <w:r w:rsidRPr="0084371F">
              <w:t>1</w:t>
            </w:r>
            <w:r>
              <w:tab/>
              <w:t>Identify</w:t>
            </w:r>
            <w:r w:rsidRPr="00A61D73">
              <w:t xml:space="preserve"> </w:t>
            </w:r>
            <w:r>
              <w:t>a</w:t>
            </w:r>
            <w:r w:rsidRPr="00104F71">
              <w:t>rrange of familiar and some less familiar text types of limited complexity for personal purposes</w:t>
            </w:r>
          </w:p>
        </w:tc>
        <w:tc>
          <w:tcPr>
            <w:tcW w:w="631" w:type="dxa"/>
            <w:gridSpan w:val="2"/>
          </w:tcPr>
          <w:p w14:paraId="3B046CFF" w14:textId="77777777" w:rsidR="00D66DC6" w:rsidRDefault="00D66DC6" w:rsidP="0089509B">
            <w:pPr>
              <w:pStyle w:val="PC"/>
              <w:keepNext/>
            </w:pPr>
            <w:r>
              <w:t>1.1</w:t>
            </w:r>
          </w:p>
        </w:tc>
        <w:tc>
          <w:tcPr>
            <w:tcW w:w="5523" w:type="dxa"/>
            <w:gridSpan w:val="2"/>
          </w:tcPr>
          <w:p w14:paraId="33D650F9" w14:textId="6C23631F" w:rsidR="00D66DC6" w:rsidRDefault="00D66DC6" w:rsidP="0089509B">
            <w:pPr>
              <w:pStyle w:val="unittext"/>
              <w:rPr>
                <w:szCs w:val="24"/>
                <w:lang w:eastAsia="en-US"/>
              </w:rPr>
            </w:pPr>
            <w:r>
              <w:t>Identify and select</w:t>
            </w:r>
            <w:r w:rsidR="00FA7CF7">
              <w:t xml:space="preserve"> </w:t>
            </w:r>
            <w:r>
              <w:t>a range of</w:t>
            </w:r>
            <w:r w:rsidR="00FA7CF7">
              <w:t xml:space="preserve"> </w:t>
            </w:r>
            <w:r w:rsidRPr="00A61D73">
              <w:rPr>
                <w:b/>
                <w:i/>
              </w:rPr>
              <w:t>text</w:t>
            </w:r>
            <w:r>
              <w:rPr>
                <w:b/>
                <w:i/>
              </w:rPr>
              <w:t xml:space="preserve"> types</w:t>
            </w:r>
            <w:r w:rsidRPr="00A61D73">
              <w:rPr>
                <w:b/>
                <w:i/>
              </w:rPr>
              <w:t xml:space="preserve"> of limited complexity</w:t>
            </w:r>
            <w:r>
              <w:t xml:space="preserve"> </w:t>
            </w:r>
            <w:r w:rsidRPr="00846030">
              <w:rPr>
                <w:b/>
                <w:i/>
              </w:rPr>
              <w:t>related to personal purposes</w:t>
            </w:r>
          </w:p>
        </w:tc>
      </w:tr>
      <w:tr w:rsidR="00D66DC6" w14:paraId="27CE0857" w14:textId="77777777" w:rsidTr="00680CC9">
        <w:tc>
          <w:tcPr>
            <w:tcW w:w="2872" w:type="dxa"/>
            <w:vMerge/>
          </w:tcPr>
          <w:p w14:paraId="09137C1B" w14:textId="77777777" w:rsidR="00D66DC6" w:rsidRPr="0084371F" w:rsidRDefault="00D66DC6" w:rsidP="0089509B">
            <w:pPr>
              <w:pStyle w:val="element"/>
              <w:keepNext/>
            </w:pPr>
          </w:p>
        </w:tc>
        <w:tc>
          <w:tcPr>
            <w:tcW w:w="631" w:type="dxa"/>
            <w:gridSpan w:val="2"/>
          </w:tcPr>
          <w:p w14:paraId="4B8CD626" w14:textId="77777777" w:rsidR="00D66DC6" w:rsidRDefault="00D66DC6" w:rsidP="0089509B">
            <w:pPr>
              <w:pStyle w:val="PC"/>
              <w:keepNext/>
            </w:pPr>
            <w:r>
              <w:t>1.2</w:t>
            </w:r>
          </w:p>
        </w:tc>
        <w:tc>
          <w:tcPr>
            <w:tcW w:w="5523" w:type="dxa"/>
            <w:gridSpan w:val="2"/>
          </w:tcPr>
          <w:p w14:paraId="75004E70" w14:textId="77777777" w:rsidR="00D66DC6" w:rsidRDefault="00D66DC6" w:rsidP="0089509B">
            <w:pPr>
              <w:pStyle w:val="unittext"/>
              <w:rPr>
                <w:szCs w:val="24"/>
                <w:lang w:eastAsia="en-US"/>
              </w:rPr>
            </w:pPr>
            <w:r>
              <w:t xml:space="preserve">Interpret the </w:t>
            </w:r>
            <w:r w:rsidRPr="00165E37">
              <w:t>purpose and audience</w:t>
            </w:r>
            <w:r>
              <w:t xml:space="preserve"> of the texts </w:t>
            </w:r>
          </w:p>
        </w:tc>
      </w:tr>
      <w:tr w:rsidR="00D66DC6" w14:paraId="7804A92C" w14:textId="77777777" w:rsidTr="00680CC9">
        <w:tc>
          <w:tcPr>
            <w:tcW w:w="2872" w:type="dxa"/>
            <w:vMerge/>
          </w:tcPr>
          <w:p w14:paraId="2622A994" w14:textId="77777777" w:rsidR="00D66DC6" w:rsidRPr="0084371F" w:rsidRDefault="00D66DC6" w:rsidP="0089509B">
            <w:pPr>
              <w:pStyle w:val="element"/>
              <w:keepNext/>
            </w:pPr>
          </w:p>
        </w:tc>
        <w:tc>
          <w:tcPr>
            <w:tcW w:w="631" w:type="dxa"/>
            <w:gridSpan w:val="2"/>
          </w:tcPr>
          <w:p w14:paraId="1AD0608B" w14:textId="77777777" w:rsidR="00D66DC6" w:rsidRDefault="00D66DC6" w:rsidP="0089509B">
            <w:pPr>
              <w:pStyle w:val="PC"/>
              <w:keepNext/>
            </w:pPr>
            <w:r>
              <w:t>1.3</w:t>
            </w:r>
          </w:p>
        </w:tc>
        <w:tc>
          <w:tcPr>
            <w:tcW w:w="5523" w:type="dxa"/>
            <w:gridSpan w:val="2"/>
          </w:tcPr>
          <w:p w14:paraId="47147CCD" w14:textId="77777777" w:rsidR="00D66DC6" w:rsidRDefault="00D66DC6" w:rsidP="0089509B">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D66DC6" w14:paraId="641F206F" w14:textId="77777777" w:rsidTr="00680CC9">
        <w:tc>
          <w:tcPr>
            <w:tcW w:w="2872" w:type="dxa"/>
          </w:tcPr>
          <w:p w14:paraId="65DB01FB" w14:textId="77777777" w:rsidR="00D66DC6" w:rsidRDefault="00D66DC6" w:rsidP="0089509B">
            <w:pPr>
              <w:pStyle w:val="spacer"/>
            </w:pPr>
          </w:p>
        </w:tc>
        <w:tc>
          <w:tcPr>
            <w:tcW w:w="6154" w:type="dxa"/>
            <w:gridSpan w:val="4"/>
          </w:tcPr>
          <w:p w14:paraId="1DE7E3E9" w14:textId="77777777" w:rsidR="00D66DC6" w:rsidRDefault="00D66DC6" w:rsidP="0089509B">
            <w:pPr>
              <w:pStyle w:val="spacer"/>
            </w:pPr>
          </w:p>
        </w:tc>
      </w:tr>
      <w:tr w:rsidR="00D66DC6" w14:paraId="63730EB9" w14:textId="77777777" w:rsidTr="00680CC9">
        <w:tc>
          <w:tcPr>
            <w:tcW w:w="2872" w:type="dxa"/>
            <w:vMerge w:val="restart"/>
          </w:tcPr>
          <w:p w14:paraId="192C2468" w14:textId="77777777" w:rsidR="00D66DC6" w:rsidRDefault="00D66DC6" w:rsidP="0089509B">
            <w:pPr>
              <w:pStyle w:val="element"/>
              <w:keepNext/>
            </w:pPr>
            <w:r>
              <w:t>2</w:t>
            </w:r>
            <w:r>
              <w:tab/>
              <w:t>Plan personally relevant handwritten and digital text types</w:t>
            </w:r>
            <w:r w:rsidRPr="00A61D73">
              <w:t xml:space="preserve"> of limited </w:t>
            </w:r>
            <w:r w:rsidRPr="00A61D73">
              <w:lastRenderedPageBreak/>
              <w:t>complexity</w:t>
            </w:r>
          </w:p>
        </w:tc>
        <w:tc>
          <w:tcPr>
            <w:tcW w:w="648" w:type="dxa"/>
            <w:gridSpan w:val="3"/>
          </w:tcPr>
          <w:p w14:paraId="4D7D7AB4" w14:textId="77777777" w:rsidR="00D66DC6" w:rsidRDefault="00D66DC6" w:rsidP="0089509B">
            <w:pPr>
              <w:pStyle w:val="PC"/>
              <w:keepNext/>
            </w:pPr>
          </w:p>
        </w:tc>
        <w:tc>
          <w:tcPr>
            <w:tcW w:w="5506" w:type="dxa"/>
          </w:tcPr>
          <w:p w14:paraId="61D92BD2" w14:textId="77777777" w:rsidR="00D66DC6" w:rsidRDefault="00D66DC6" w:rsidP="0089509B">
            <w:pPr>
              <w:pStyle w:val="unittext"/>
            </w:pPr>
          </w:p>
        </w:tc>
      </w:tr>
      <w:tr w:rsidR="00D66DC6" w14:paraId="16FBC078" w14:textId="77777777" w:rsidTr="00680CC9">
        <w:tc>
          <w:tcPr>
            <w:tcW w:w="2872" w:type="dxa"/>
            <w:vMerge/>
          </w:tcPr>
          <w:p w14:paraId="5008BD93" w14:textId="77777777" w:rsidR="00D66DC6" w:rsidRDefault="00D66DC6" w:rsidP="0089509B">
            <w:pPr>
              <w:pStyle w:val="element"/>
              <w:keepNext/>
            </w:pPr>
          </w:p>
        </w:tc>
        <w:tc>
          <w:tcPr>
            <w:tcW w:w="648" w:type="dxa"/>
            <w:gridSpan w:val="3"/>
          </w:tcPr>
          <w:p w14:paraId="7A5D9F98" w14:textId="77777777" w:rsidR="00D66DC6" w:rsidRDefault="00D66DC6" w:rsidP="0089509B">
            <w:pPr>
              <w:pStyle w:val="PC"/>
              <w:keepNext/>
            </w:pPr>
            <w:r>
              <w:t>2.1</w:t>
            </w:r>
          </w:p>
        </w:tc>
        <w:tc>
          <w:tcPr>
            <w:tcW w:w="5506" w:type="dxa"/>
          </w:tcPr>
          <w:p w14:paraId="74C07956" w14:textId="77777777" w:rsidR="00D66DC6" w:rsidRDefault="00D66DC6" w:rsidP="0089509B">
            <w:pPr>
              <w:pStyle w:val="unittext"/>
              <w:rPr>
                <w:szCs w:val="24"/>
                <w:lang w:eastAsia="en-US"/>
              </w:rPr>
            </w:pPr>
            <w:r>
              <w:t>Determine the purpose and audience of each text</w:t>
            </w:r>
          </w:p>
        </w:tc>
      </w:tr>
      <w:tr w:rsidR="00D66DC6" w14:paraId="6984FBE4" w14:textId="77777777" w:rsidTr="00680CC9">
        <w:tc>
          <w:tcPr>
            <w:tcW w:w="2872" w:type="dxa"/>
            <w:vMerge/>
          </w:tcPr>
          <w:p w14:paraId="5313888B" w14:textId="77777777" w:rsidR="00D66DC6" w:rsidRDefault="00D66DC6" w:rsidP="0089509B">
            <w:pPr>
              <w:pStyle w:val="element"/>
              <w:keepNext/>
            </w:pPr>
          </w:p>
        </w:tc>
        <w:tc>
          <w:tcPr>
            <w:tcW w:w="648" w:type="dxa"/>
            <w:gridSpan w:val="3"/>
          </w:tcPr>
          <w:p w14:paraId="2F6A2B3E" w14:textId="77777777" w:rsidR="00D66DC6" w:rsidRDefault="00D66DC6" w:rsidP="0089509B">
            <w:pPr>
              <w:pStyle w:val="PC"/>
              <w:keepNext/>
            </w:pPr>
            <w:r>
              <w:t>2.2</w:t>
            </w:r>
          </w:p>
        </w:tc>
        <w:tc>
          <w:tcPr>
            <w:tcW w:w="5506" w:type="dxa"/>
          </w:tcPr>
          <w:p w14:paraId="1709AED6" w14:textId="77777777" w:rsidR="00D66DC6" w:rsidRDefault="00D66DC6" w:rsidP="0089509B">
            <w:pPr>
              <w:pStyle w:val="unittext"/>
            </w:pPr>
            <w:r>
              <w:t>Select text types to be created</w:t>
            </w:r>
          </w:p>
        </w:tc>
      </w:tr>
      <w:tr w:rsidR="00D66DC6" w14:paraId="45A081BD" w14:textId="77777777" w:rsidTr="00680CC9">
        <w:tc>
          <w:tcPr>
            <w:tcW w:w="2872" w:type="dxa"/>
            <w:vMerge/>
          </w:tcPr>
          <w:p w14:paraId="2DC043DA" w14:textId="77777777" w:rsidR="00D66DC6" w:rsidRDefault="00D66DC6" w:rsidP="0089509B">
            <w:pPr>
              <w:keepNext/>
            </w:pPr>
          </w:p>
        </w:tc>
        <w:tc>
          <w:tcPr>
            <w:tcW w:w="648" w:type="dxa"/>
            <w:gridSpan w:val="3"/>
          </w:tcPr>
          <w:p w14:paraId="43F7DCDC" w14:textId="77777777" w:rsidR="00D66DC6" w:rsidRDefault="00D66DC6" w:rsidP="0089509B">
            <w:pPr>
              <w:pStyle w:val="PC"/>
              <w:keepNext/>
            </w:pPr>
            <w:r>
              <w:t>2.3</w:t>
            </w:r>
          </w:p>
        </w:tc>
        <w:tc>
          <w:tcPr>
            <w:tcW w:w="5506" w:type="dxa"/>
          </w:tcPr>
          <w:p w14:paraId="16E0B586" w14:textId="77777777" w:rsidR="00D66DC6" w:rsidRDefault="00D66DC6" w:rsidP="0089509B">
            <w:pPr>
              <w:pStyle w:val="unittext"/>
              <w:rPr>
                <w:b/>
                <w:i/>
                <w:szCs w:val="24"/>
                <w:lang w:eastAsia="en-US"/>
              </w:rPr>
            </w:pPr>
            <w:r>
              <w:t xml:space="preserve">Select the </w:t>
            </w:r>
            <w:r w:rsidRPr="00733A9A">
              <w:rPr>
                <w:b/>
                <w:i/>
              </w:rPr>
              <w:t>a</w:t>
            </w:r>
            <w:r>
              <w:rPr>
                <w:b/>
                <w:i/>
              </w:rPr>
              <w:t xml:space="preserve">ppropriate format </w:t>
            </w:r>
            <w:r w:rsidRPr="00846030">
              <w:t xml:space="preserve">and </w:t>
            </w:r>
            <w:r w:rsidRPr="00846030">
              <w:rPr>
                <w:b/>
                <w:i/>
              </w:rPr>
              <w:t>style</w:t>
            </w:r>
            <w:r>
              <w:rPr>
                <w:b/>
                <w:i/>
              </w:rPr>
              <w:t xml:space="preserve"> </w:t>
            </w:r>
            <w:r>
              <w:t xml:space="preserve">for the required purpose and gather </w:t>
            </w:r>
            <w:r w:rsidRPr="00733A9A">
              <w:rPr>
                <w:b/>
                <w:i/>
              </w:rPr>
              <w:t>support materials</w:t>
            </w:r>
            <w:r>
              <w:t xml:space="preserve"> </w:t>
            </w:r>
          </w:p>
        </w:tc>
      </w:tr>
      <w:tr w:rsidR="00D66DC6" w14:paraId="786016E5" w14:textId="77777777" w:rsidTr="00680CC9">
        <w:tc>
          <w:tcPr>
            <w:tcW w:w="2872" w:type="dxa"/>
            <w:vMerge/>
          </w:tcPr>
          <w:p w14:paraId="399E0202" w14:textId="77777777" w:rsidR="00D66DC6" w:rsidRDefault="00D66DC6" w:rsidP="0089509B">
            <w:pPr>
              <w:keepNext/>
            </w:pPr>
          </w:p>
        </w:tc>
        <w:tc>
          <w:tcPr>
            <w:tcW w:w="648" w:type="dxa"/>
            <w:gridSpan w:val="3"/>
          </w:tcPr>
          <w:p w14:paraId="7DBFD21A" w14:textId="77777777" w:rsidR="00D66DC6" w:rsidRDefault="00D66DC6" w:rsidP="0089509B">
            <w:pPr>
              <w:pStyle w:val="PC"/>
              <w:keepNext/>
            </w:pPr>
            <w:r>
              <w:t>2.4</w:t>
            </w:r>
          </w:p>
        </w:tc>
        <w:tc>
          <w:tcPr>
            <w:tcW w:w="5506" w:type="dxa"/>
          </w:tcPr>
          <w:p w14:paraId="42EC254F" w14:textId="77777777" w:rsidR="00D66DC6" w:rsidRDefault="00D66DC6" w:rsidP="0089509B">
            <w:pPr>
              <w:pStyle w:val="unittext"/>
              <w:rPr>
                <w:szCs w:val="24"/>
                <w:lang w:eastAsia="en-US"/>
              </w:rPr>
            </w:pPr>
            <w:r>
              <w:t xml:space="preserve">Collect and organise the information required to create the texts </w:t>
            </w:r>
          </w:p>
        </w:tc>
      </w:tr>
      <w:tr w:rsidR="00D66DC6" w14:paraId="12AB3681" w14:textId="77777777" w:rsidTr="00680CC9">
        <w:tc>
          <w:tcPr>
            <w:tcW w:w="2872" w:type="dxa"/>
          </w:tcPr>
          <w:p w14:paraId="195B4F2C" w14:textId="77777777" w:rsidR="00D66DC6" w:rsidRDefault="00D66DC6" w:rsidP="0089509B">
            <w:pPr>
              <w:pStyle w:val="spacer"/>
            </w:pPr>
          </w:p>
        </w:tc>
        <w:tc>
          <w:tcPr>
            <w:tcW w:w="6154" w:type="dxa"/>
            <w:gridSpan w:val="4"/>
          </w:tcPr>
          <w:p w14:paraId="5EF907C0" w14:textId="77777777" w:rsidR="00D66DC6" w:rsidRDefault="00D66DC6" w:rsidP="0089509B">
            <w:pPr>
              <w:pStyle w:val="spacer"/>
            </w:pPr>
          </w:p>
        </w:tc>
      </w:tr>
      <w:tr w:rsidR="00D66DC6" w14:paraId="207A98A6" w14:textId="77777777" w:rsidTr="00680CC9">
        <w:tc>
          <w:tcPr>
            <w:tcW w:w="2872" w:type="dxa"/>
            <w:vMerge w:val="restart"/>
          </w:tcPr>
          <w:p w14:paraId="4D56BFF7" w14:textId="77777777" w:rsidR="00D66DC6" w:rsidRDefault="00D66DC6" w:rsidP="0089509B">
            <w:pPr>
              <w:pStyle w:val="element"/>
              <w:keepNext/>
            </w:pPr>
            <w:r>
              <w:t>3</w:t>
            </w:r>
            <w:r>
              <w:tab/>
            </w:r>
            <w:r w:rsidRPr="00A61D73">
              <w:t xml:space="preserve">Produce </w:t>
            </w:r>
            <w:r>
              <w:t>personally relevant handwritten and digital text types</w:t>
            </w:r>
            <w:r w:rsidDel="006D375D">
              <w:t xml:space="preserve"> </w:t>
            </w:r>
            <w:r w:rsidRPr="00A61D73">
              <w:t>text</w:t>
            </w:r>
            <w:r>
              <w:t>s</w:t>
            </w:r>
            <w:r w:rsidRPr="00A61D73">
              <w:t xml:space="preserve"> of limited complexity</w:t>
            </w:r>
          </w:p>
        </w:tc>
        <w:tc>
          <w:tcPr>
            <w:tcW w:w="631" w:type="dxa"/>
            <w:gridSpan w:val="2"/>
          </w:tcPr>
          <w:p w14:paraId="140F3D0D" w14:textId="77777777" w:rsidR="00D66DC6" w:rsidRDefault="00D66DC6" w:rsidP="0089509B">
            <w:pPr>
              <w:pStyle w:val="PC"/>
              <w:keepNext/>
            </w:pPr>
            <w:r>
              <w:t>3.1</w:t>
            </w:r>
          </w:p>
        </w:tc>
        <w:tc>
          <w:tcPr>
            <w:tcW w:w="5523" w:type="dxa"/>
            <w:gridSpan w:val="2"/>
          </w:tcPr>
          <w:p w14:paraId="27A5D8CB" w14:textId="77777777" w:rsidR="00D66DC6" w:rsidRDefault="00D66DC6" w:rsidP="0089509B">
            <w:pPr>
              <w:pStyle w:val="PC"/>
              <w:keepNext/>
            </w:pPr>
            <w:r>
              <w:t>Plan, sequence and link the content for each text</w:t>
            </w:r>
          </w:p>
        </w:tc>
      </w:tr>
      <w:tr w:rsidR="00D66DC6" w14:paraId="50D1AF51" w14:textId="77777777" w:rsidTr="00680CC9">
        <w:tc>
          <w:tcPr>
            <w:tcW w:w="2872" w:type="dxa"/>
            <w:vMerge/>
          </w:tcPr>
          <w:p w14:paraId="1A3ED4ED" w14:textId="77777777" w:rsidR="00D66DC6" w:rsidRDefault="00D66DC6" w:rsidP="0089509B">
            <w:pPr>
              <w:keepNext/>
            </w:pPr>
          </w:p>
        </w:tc>
        <w:tc>
          <w:tcPr>
            <w:tcW w:w="631" w:type="dxa"/>
            <w:gridSpan w:val="2"/>
          </w:tcPr>
          <w:p w14:paraId="777B398C" w14:textId="77777777" w:rsidR="00D66DC6" w:rsidRDefault="00D66DC6" w:rsidP="0089509B">
            <w:pPr>
              <w:pStyle w:val="PC"/>
              <w:keepNext/>
            </w:pPr>
            <w:r>
              <w:t>3.2</w:t>
            </w:r>
          </w:p>
        </w:tc>
        <w:tc>
          <w:tcPr>
            <w:tcW w:w="5523" w:type="dxa"/>
            <w:gridSpan w:val="2"/>
          </w:tcPr>
          <w:p w14:paraId="4D5BAB91" w14:textId="77777777" w:rsidR="00D66DC6" w:rsidRDefault="00D66DC6" w:rsidP="0089509B">
            <w:pPr>
              <w:pStyle w:val="PC"/>
              <w:keepNext/>
            </w:pPr>
            <w:r w:rsidRPr="00DB69F9">
              <w:rPr>
                <w:b/>
                <w:i/>
              </w:rPr>
              <w:t>Review</w:t>
            </w:r>
            <w:r>
              <w:t xml:space="preserve"> each draft text for accuracy and effect</w:t>
            </w:r>
          </w:p>
        </w:tc>
      </w:tr>
      <w:tr w:rsidR="00D66DC6" w14:paraId="1A12DCCE" w14:textId="77777777" w:rsidTr="00680CC9">
        <w:tc>
          <w:tcPr>
            <w:tcW w:w="2872" w:type="dxa"/>
            <w:vMerge/>
          </w:tcPr>
          <w:p w14:paraId="173FA7DF" w14:textId="77777777" w:rsidR="00D66DC6" w:rsidRDefault="00D66DC6" w:rsidP="0089509B">
            <w:pPr>
              <w:keepNext/>
            </w:pPr>
          </w:p>
        </w:tc>
        <w:tc>
          <w:tcPr>
            <w:tcW w:w="631" w:type="dxa"/>
            <w:gridSpan w:val="2"/>
          </w:tcPr>
          <w:p w14:paraId="0017C9A4" w14:textId="77777777" w:rsidR="00D66DC6" w:rsidRDefault="00D66DC6" w:rsidP="0089509B">
            <w:pPr>
              <w:pStyle w:val="PC"/>
              <w:keepNext/>
            </w:pPr>
            <w:r>
              <w:t>3.3</w:t>
            </w:r>
          </w:p>
        </w:tc>
        <w:tc>
          <w:tcPr>
            <w:tcW w:w="5523" w:type="dxa"/>
            <w:gridSpan w:val="2"/>
          </w:tcPr>
          <w:p w14:paraId="2B9F51D3" w14:textId="77777777" w:rsidR="00D66DC6" w:rsidRDefault="00D66DC6" w:rsidP="0089509B">
            <w:pPr>
              <w:pStyle w:val="PC"/>
              <w:keepNext/>
            </w:pPr>
            <w:r>
              <w:t>Complete final texts</w:t>
            </w:r>
          </w:p>
        </w:tc>
      </w:tr>
      <w:tr w:rsidR="00D66DC6" w14:paraId="122B17A5" w14:textId="77777777" w:rsidTr="00680CC9">
        <w:tc>
          <w:tcPr>
            <w:tcW w:w="2872" w:type="dxa"/>
          </w:tcPr>
          <w:p w14:paraId="60AD8115" w14:textId="77777777" w:rsidR="00D66DC6" w:rsidRDefault="00D66DC6" w:rsidP="0089509B">
            <w:pPr>
              <w:pStyle w:val="spacer"/>
            </w:pPr>
          </w:p>
        </w:tc>
        <w:tc>
          <w:tcPr>
            <w:tcW w:w="6154" w:type="dxa"/>
            <w:gridSpan w:val="4"/>
          </w:tcPr>
          <w:p w14:paraId="7B3DEFF2" w14:textId="77777777" w:rsidR="00D66DC6" w:rsidRDefault="00D66DC6" w:rsidP="0089509B">
            <w:pPr>
              <w:pStyle w:val="spacer"/>
            </w:pPr>
          </w:p>
        </w:tc>
      </w:tr>
      <w:tr w:rsidR="00D66DC6" w14:paraId="44712463" w14:textId="77777777" w:rsidTr="00680CC9">
        <w:tc>
          <w:tcPr>
            <w:tcW w:w="9026" w:type="dxa"/>
            <w:gridSpan w:val="5"/>
          </w:tcPr>
          <w:p w14:paraId="1A36CAD1" w14:textId="77777777" w:rsidR="00D66DC6" w:rsidRDefault="00D66DC6" w:rsidP="0089509B">
            <w:pPr>
              <w:pStyle w:val="Heading21"/>
            </w:pPr>
            <w:r>
              <w:t>Required Knowledge and Skills</w:t>
            </w:r>
          </w:p>
          <w:p w14:paraId="430F7E68" w14:textId="77777777" w:rsidR="00D66DC6" w:rsidRDefault="00D66DC6" w:rsidP="0089509B">
            <w:pPr>
              <w:pStyle w:val="text"/>
            </w:pPr>
            <w:r w:rsidRPr="005979AA">
              <w:t>This describes the essential skills and knowledge and their level required for this unit</w:t>
            </w:r>
            <w:r>
              <w:t>.</w:t>
            </w:r>
          </w:p>
        </w:tc>
      </w:tr>
      <w:tr w:rsidR="00D66DC6" w14:paraId="573AF51B" w14:textId="77777777" w:rsidTr="00680CC9">
        <w:tc>
          <w:tcPr>
            <w:tcW w:w="9026" w:type="dxa"/>
            <w:gridSpan w:val="5"/>
          </w:tcPr>
          <w:p w14:paraId="438DC42E" w14:textId="77777777" w:rsidR="00D66DC6" w:rsidRDefault="00D66DC6" w:rsidP="0089509B">
            <w:pPr>
              <w:pStyle w:val="unittext"/>
            </w:pPr>
            <w:r>
              <w:t>Required Knowledge:</w:t>
            </w:r>
          </w:p>
          <w:p w14:paraId="30ABE6DD" w14:textId="77777777" w:rsidR="00D66DC6" w:rsidRDefault="00D66DC6" w:rsidP="0089509B">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4DC47112" w14:textId="77777777" w:rsidR="00D66DC6" w:rsidRDefault="00D66DC6" w:rsidP="0089509B">
            <w:pPr>
              <w:pStyle w:val="bullet"/>
              <w:numPr>
                <w:ilvl w:val="0"/>
                <w:numId w:val="13"/>
              </w:numPr>
              <w:ind w:left="284" w:hanging="284"/>
            </w:pPr>
            <w:r>
              <w:t>difference between formal and informal registers</w:t>
            </w:r>
          </w:p>
          <w:p w14:paraId="04328FA4" w14:textId="77777777" w:rsidR="00D66DC6" w:rsidRDefault="00D66DC6" w:rsidP="0089509B">
            <w:pPr>
              <w:pStyle w:val="bullet"/>
              <w:numPr>
                <w:ilvl w:val="0"/>
                <w:numId w:val="13"/>
              </w:numPr>
              <w:ind w:left="284" w:hanging="284"/>
            </w:pPr>
            <w:r>
              <w:t>layout related to specific text types</w:t>
            </w:r>
          </w:p>
          <w:p w14:paraId="22BD40B9" w14:textId="77777777" w:rsidR="00D66DC6" w:rsidRDefault="00D66DC6" w:rsidP="0089509B">
            <w:pPr>
              <w:pStyle w:val="bullet"/>
              <w:numPr>
                <w:ilvl w:val="0"/>
                <w:numId w:val="13"/>
              </w:numPr>
              <w:ind w:left="284" w:hanging="284"/>
            </w:pPr>
            <w:r w:rsidRPr="006000CD">
              <w:t>generic grammatical forms including personal pronouns</w:t>
            </w:r>
            <w:r>
              <w:t xml:space="preserve"> and a range of tenses</w:t>
            </w:r>
          </w:p>
          <w:p w14:paraId="5168D13F" w14:textId="77777777" w:rsidR="00D66DC6" w:rsidRPr="006000CD" w:rsidRDefault="00D66DC6" w:rsidP="0089509B">
            <w:pPr>
              <w:pStyle w:val="bullet"/>
              <w:numPr>
                <w:ilvl w:val="0"/>
                <w:numId w:val="13"/>
              </w:numPr>
              <w:ind w:left="284" w:hanging="284"/>
            </w:pPr>
            <w:r>
              <w:t>process of planning, drafting and proofreading</w:t>
            </w:r>
            <w:r w:rsidRPr="006000CD">
              <w:t xml:space="preserve"> </w:t>
            </w:r>
          </w:p>
          <w:p w14:paraId="3D304823" w14:textId="77777777" w:rsidR="00D66DC6" w:rsidRDefault="00D66DC6" w:rsidP="0089509B">
            <w:pPr>
              <w:pStyle w:val="unittext"/>
            </w:pPr>
            <w:r>
              <w:t>Required Skills:</w:t>
            </w:r>
          </w:p>
          <w:p w14:paraId="004C2FED" w14:textId="77777777" w:rsidR="00D66DC6" w:rsidRDefault="00D66DC6" w:rsidP="0089509B">
            <w:pPr>
              <w:pStyle w:val="bullet"/>
              <w:numPr>
                <w:ilvl w:val="0"/>
                <w:numId w:val="13"/>
              </w:numPr>
              <w:ind w:left="284" w:hanging="284"/>
            </w:pPr>
            <w:r>
              <w:t>problem solving skills to:</w:t>
            </w:r>
          </w:p>
          <w:p w14:paraId="05D735F9" w14:textId="77777777" w:rsidR="00D66DC6" w:rsidRDefault="00D66DC6" w:rsidP="0089509B">
            <w:pPr>
              <w:pStyle w:val="endash"/>
              <w:keepNext/>
              <w:ind w:left="568" w:hanging="284"/>
            </w:pPr>
            <w:r>
              <w:t>locate information for texts to be created</w:t>
            </w:r>
          </w:p>
          <w:p w14:paraId="2C3E3EA4" w14:textId="77777777" w:rsidR="00D66DC6" w:rsidRDefault="00D66DC6" w:rsidP="0089509B">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6AF5EFBB" w14:textId="77777777" w:rsidR="00D66DC6" w:rsidRDefault="00D66DC6" w:rsidP="0089509B">
            <w:pPr>
              <w:pStyle w:val="endash"/>
              <w:keepNext/>
              <w:ind w:left="568" w:hanging="284"/>
            </w:pPr>
            <w:r>
              <w:t>connect ideas and information related to topic of text</w:t>
            </w:r>
          </w:p>
          <w:p w14:paraId="77FABDE5" w14:textId="77777777" w:rsidR="00D66DC6" w:rsidRDefault="00D66DC6" w:rsidP="0089509B">
            <w:pPr>
              <w:pStyle w:val="endash"/>
              <w:keepNext/>
              <w:ind w:left="568" w:hanging="284"/>
            </w:pPr>
            <w:r>
              <w:t>use a range of strategies to spell unfamiliar words</w:t>
            </w:r>
          </w:p>
          <w:p w14:paraId="6954046F" w14:textId="77777777" w:rsidR="00D66DC6" w:rsidRDefault="00D66DC6" w:rsidP="0089509B">
            <w:pPr>
              <w:pStyle w:val="endash"/>
              <w:keepNext/>
              <w:ind w:left="568" w:hanging="284"/>
            </w:pPr>
            <w:r>
              <w:t>use grammatical forms for different purposes such as giving explanations</w:t>
            </w:r>
            <w:r w:rsidRPr="00A553B6">
              <w:t>”</w:t>
            </w:r>
          </w:p>
        </w:tc>
      </w:tr>
      <w:tr w:rsidR="00D66DC6" w14:paraId="45E76CA2" w14:textId="77777777" w:rsidTr="00680CC9">
        <w:tc>
          <w:tcPr>
            <w:tcW w:w="9026" w:type="dxa"/>
            <w:gridSpan w:val="5"/>
          </w:tcPr>
          <w:p w14:paraId="0BDA0466" w14:textId="77777777" w:rsidR="00D66DC6" w:rsidRDefault="00D66DC6" w:rsidP="0089509B">
            <w:pPr>
              <w:pStyle w:val="spacer"/>
            </w:pPr>
          </w:p>
        </w:tc>
      </w:tr>
      <w:tr w:rsidR="00D66DC6" w14:paraId="783463B6" w14:textId="77777777" w:rsidTr="00680CC9">
        <w:tc>
          <w:tcPr>
            <w:tcW w:w="9026" w:type="dxa"/>
            <w:gridSpan w:val="5"/>
          </w:tcPr>
          <w:p w14:paraId="5A3F69CD" w14:textId="77777777" w:rsidR="00D66DC6" w:rsidRDefault="00D66DC6" w:rsidP="0089509B">
            <w:pPr>
              <w:pStyle w:val="Heading21"/>
            </w:pPr>
            <w:r>
              <w:t>Range Statement</w:t>
            </w:r>
          </w:p>
          <w:p w14:paraId="4DCACD57" w14:textId="77777777" w:rsidR="00D66DC6" w:rsidRDefault="00D66DC6" w:rsidP="0089509B">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66DC6" w14:paraId="74033205" w14:textId="77777777" w:rsidTr="00680CC9">
        <w:tc>
          <w:tcPr>
            <w:tcW w:w="3360" w:type="dxa"/>
            <w:gridSpan w:val="2"/>
          </w:tcPr>
          <w:p w14:paraId="0CE2268B" w14:textId="77777777" w:rsidR="00D66DC6" w:rsidRPr="00DB69F9" w:rsidRDefault="00D66DC6" w:rsidP="0089509B">
            <w:pPr>
              <w:pStyle w:val="unittext"/>
            </w:pPr>
            <w:r>
              <w:rPr>
                <w:b/>
                <w:i/>
              </w:rPr>
              <w:t xml:space="preserve">Text types of limited complexity related to personal purposes </w:t>
            </w:r>
            <w:r>
              <w:t>may include:</w:t>
            </w:r>
          </w:p>
        </w:tc>
        <w:tc>
          <w:tcPr>
            <w:tcW w:w="5666" w:type="dxa"/>
            <w:gridSpan w:val="3"/>
          </w:tcPr>
          <w:p w14:paraId="5AED6BD9" w14:textId="77777777" w:rsidR="00D66DC6" w:rsidRDefault="00D66DC6" w:rsidP="0089509B">
            <w:pPr>
              <w:pStyle w:val="bullet"/>
              <w:numPr>
                <w:ilvl w:val="0"/>
                <w:numId w:val="13"/>
              </w:numPr>
              <w:ind w:left="284" w:hanging="284"/>
            </w:pPr>
            <w:r>
              <w:t xml:space="preserve">longer familiar and less familiar text types which require integration of a number of ideas and pieces of information </w:t>
            </w:r>
          </w:p>
          <w:p w14:paraId="614F5D5D" w14:textId="77777777" w:rsidR="00D66DC6" w:rsidRDefault="00D66DC6" w:rsidP="0089509B">
            <w:pPr>
              <w:pStyle w:val="bullet"/>
              <w:numPr>
                <w:ilvl w:val="0"/>
                <w:numId w:val="13"/>
              </w:numPr>
              <w:ind w:left="284" w:hanging="284"/>
            </w:pPr>
            <w:r>
              <w:t>digital, print/handwritten and visual texts which may include:</w:t>
            </w:r>
          </w:p>
          <w:p w14:paraId="3CBDAA74" w14:textId="77777777" w:rsidR="00D66DC6" w:rsidRPr="006000CD" w:rsidRDefault="00D66DC6" w:rsidP="0089509B">
            <w:pPr>
              <w:pStyle w:val="bullet"/>
              <w:numPr>
                <w:ilvl w:val="0"/>
                <w:numId w:val="13"/>
              </w:numPr>
              <w:ind w:left="284" w:hanging="284"/>
            </w:pPr>
            <w:r w:rsidRPr="006000CD">
              <w:t>informal and formal messages about familiar and immediate matters</w:t>
            </w:r>
            <w:r>
              <w:t>:</w:t>
            </w:r>
            <w:r w:rsidRPr="006000CD">
              <w:t xml:space="preserve"> </w:t>
            </w:r>
          </w:p>
          <w:p w14:paraId="5340ECAC" w14:textId="77777777" w:rsidR="00D66DC6" w:rsidRPr="006000CD" w:rsidRDefault="00D66DC6" w:rsidP="0089509B">
            <w:pPr>
              <w:pStyle w:val="endash"/>
              <w:keepNext/>
              <w:ind w:left="568" w:hanging="284"/>
            </w:pPr>
            <w:r w:rsidRPr="006000CD">
              <w:t>SMS</w:t>
            </w:r>
            <w:r>
              <w:t>, Twitter</w:t>
            </w:r>
            <w:r w:rsidRPr="006000CD">
              <w:t>, email or hand written</w:t>
            </w:r>
            <w:r>
              <w:t xml:space="preserve"> message</w:t>
            </w:r>
            <w:r w:rsidRPr="006000CD">
              <w:t xml:space="preserve"> to family </w:t>
            </w:r>
            <w:r w:rsidRPr="006000CD">
              <w:lastRenderedPageBreak/>
              <w:t>member, friend, a child’s teacher</w:t>
            </w:r>
          </w:p>
          <w:p w14:paraId="7CC455BA" w14:textId="77777777" w:rsidR="00D66DC6" w:rsidRPr="006000CD" w:rsidRDefault="00D66DC6" w:rsidP="0089509B">
            <w:pPr>
              <w:pStyle w:val="endash"/>
              <w:keepNext/>
              <w:ind w:left="568" w:hanging="284"/>
            </w:pPr>
            <w:r w:rsidRPr="006000CD">
              <w:t>notes taken from a telephone message</w:t>
            </w:r>
          </w:p>
          <w:p w14:paraId="1319B935" w14:textId="77777777" w:rsidR="00D66DC6" w:rsidRPr="006000CD" w:rsidRDefault="00D66DC6" w:rsidP="0089509B">
            <w:pPr>
              <w:pStyle w:val="bullet"/>
              <w:numPr>
                <w:ilvl w:val="0"/>
                <w:numId w:val="13"/>
              </w:numPr>
              <w:ind w:left="284" w:hanging="284"/>
            </w:pPr>
            <w:r w:rsidRPr="006000CD">
              <w:t>narrative texts</w:t>
            </w:r>
            <w:r>
              <w:t>:</w:t>
            </w:r>
          </w:p>
          <w:p w14:paraId="5CE2EAD0" w14:textId="77777777" w:rsidR="00D66DC6" w:rsidRPr="006000CD" w:rsidRDefault="00D66DC6" w:rsidP="0089509B">
            <w:pPr>
              <w:pStyle w:val="endash"/>
              <w:keepNext/>
              <w:ind w:left="568" w:hanging="284"/>
            </w:pPr>
            <w:r w:rsidRPr="006000CD">
              <w:t>reflective writing in personal letter</w:t>
            </w:r>
          </w:p>
          <w:p w14:paraId="08570F1F" w14:textId="77777777" w:rsidR="00D66DC6" w:rsidRPr="006000CD" w:rsidRDefault="00D66DC6" w:rsidP="0089509B">
            <w:pPr>
              <w:pStyle w:val="endash"/>
              <w:keepNext/>
              <w:ind w:left="568" w:hanging="284"/>
            </w:pPr>
            <w:r>
              <w:t xml:space="preserve">short stories / </w:t>
            </w:r>
            <w:r w:rsidRPr="006000CD">
              <w:t>autobiographical accounts</w:t>
            </w:r>
          </w:p>
          <w:p w14:paraId="0EEBDEC6" w14:textId="77777777" w:rsidR="00D66DC6" w:rsidRPr="006000CD" w:rsidRDefault="00D66DC6" w:rsidP="0089509B">
            <w:pPr>
              <w:pStyle w:val="endash"/>
              <w:keepNext/>
              <w:ind w:left="568" w:hanging="284"/>
            </w:pPr>
            <w:r w:rsidRPr="006000CD">
              <w:t>diary entries</w:t>
            </w:r>
          </w:p>
          <w:p w14:paraId="09CE027D" w14:textId="77777777" w:rsidR="00D66DC6" w:rsidRPr="006000CD" w:rsidRDefault="00D66DC6" w:rsidP="0089509B">
            <w:pPr>
              <w:pStyle w:val="endash"/>
              <w:keepNext/>
              <w:ind w:left="568" w:hanging="284"/>
            </w:pPr>
            <w:r w:rsidRPr="006000CD">
              <w:t>recounts</w:t>
            </w:r>
          </w:p>
          <w:p w14:paraId="3F421D7F" w14:textId="77777777" w:rsidR="00D66DC6" w:rsidRPr="006000CD" w:rsidRDefault="00D66DC6" w:rsidP="0089509B">
            <w:pPr>
              <w:pStyle w:val="bullet"/>
              <w:numPr>
                <w:ilvl w:val="0"/>
                <w:numId w:val="13"/>
              </w:numPr>
              <w:ind w:left="284" w:hanging="284"/>
            </w:pPr>
            <w:r w:rsidRPr="006000CD">
              <w:t>expressive text</w:t>
            </w:r>
            <w:r>
              <w:t>:</w:t>
            </w:r>
          </w:p>
          <w:p w14:paraId="667271CB" w14:textId="77777777" w:rsidR="00D66DC6" w:rsidRPr="006000CD" w:rsidRDefault="00D66DC6" w:rsidP="0089509B">
            <w:pPr>
              <w:pStyle w:val="endash"/>
              <w:keepNext/>
              <w:ind w:left="568" w:hanging="284"/>
            </w:pPr>
            <w:r w:rsidRPr="006000CD">
              <w:t>poetry</w:t>
            </w:r>
          </w:p>
          <w:p w14:paraId="4F845EB9" w14:textId="77777777" w:rsidR="00D66DC6" w:rsidRPr="006000CD" w:rsidRDefault="00D66DC6" w:rsidP="0089509B">
            <w:pPr>
              <w:pStyle w:val="endash"/>
              <w:keepNext/>
              <w:ind w:left="568" w:hanging="284"/>
            </w:pPr>
            <w:r w:rsidRPr="006000CD">
              <w:t>songs</w:t>
            </w:r>
          </w:p>
          <w:p w14:paraId="2432C137" w14:textId="77777777" w:rsidR="00D66DC6" w:rsidRPr="006000CD" w:rsidRDefault="00D66DC6" w:rsidP="0089509B">
            <w:pPr>
              <w:pStyle w:val="endash"/>
              <w:keepNext/>
              <w:ind w:left="568" w:hanging="284"/>
            </w:pPr>
            <w:r w:rsidRPr="006000CD">
              <w:t>notes in a visual diary</w:t>
            </w:r>
          </w:p>
          <w:p w14:paraId="4A2B24EF" w14:textId="77777777" w:rsidR="00D66DC6" w:rsidRPr="006000CD" w:rsidRDefault="00D66DC6" w:rsidP="0089509B">
            <w:pPr>
              <w:pStyle w:val="bullet"/>
              <w:numPr>
                <w:ilvl w:val="0"/>
                <w:numId w:val="13"/>
              </w:numPr>
              <w:ind w:left="284" w:hanging="284"/>
            </w:pPr>
            <w:r w:rsidRPr="006000CD">
              <w:t>informative texts</w:t>
            </w:r>
            <w:r>
              <w:t>:</w:t>
            </w:r>
          </w:p>
          <w:p w14:paraId="7434C960" w14:textId="77777777" w:rsidR="00D66DC6" w:rsidRPr="006000CD" w:rsidRDefault="00D66DC6" w:rsidP="0089509B">
            <w:pPr>
              <w:pStyle w:val="endash"/>
              <w:keepNext/>
              <w:ind w:left="568" w:hanging="284"/>
            </w:pPr>
            <w:r>
              <w:t>blogs, online posts</w:t>
            </w:r>
          </w:p>
          <w:p w14:paraId="281E5EF0" w14:textId="77777777" w:rsidR="00D66DC6" w:rsidRPr="006000CD" w:rsidRDefault="00D66DC6" w:rsidP="0089509B">
            <w:pPr>
              <w:pStyle w:val="endash"/>
              <w:keepNext/>
              <w:ind w:left="568" w:hanging="284"/>
            </w:pPr>
            <w:r w:rsidRPr="006000CD">
              <w:t>short articles for newsletters</w:t>
            </w:r>
          </w:p>
          <w:p w14:paraId="302CE8CB" w14:textId="77777777" w:rsidR="00D66DC6" w:rsidRPr="006000CD" w:rsidRDefault="00D66DC6" w:rsidP="0089509B">
            <w:pPr>
              <w:pStyle w:val="endash"/>
              <w:keepNext/>
              <w:ind w:left="568" w:hanging="284"/>
            </w:pPr>
            <w:r w:rsidRPr="006000CD">
              <w:t>report</w:t>
            </w:r>
            <w:r>
              <w:t xml:space="preserve"> of limited complexity</w:t>
            </w:r>
          </w:p>
          <w:p w14:paraId="45EB71C9" w14:textId="77777777" w:rsidR="00D66DC6" w:rsidRPr="006000CD" w:rsidRDefault="00D66DC6" w:rsidP="0089509B">
            <w:pPr>
              <w:pStyle w:val="bullet"/>
              <w:numPr>
                <w:ilvl w:val="0"/>
                <w:numId w:val="13"/>
              </w:numPr>
              <w:ind w:left="284" w:hanging="284"/>
            </w:pPr>
            <w:r w:rsidRPr="006000CD">
              <w:t>procedural texts</w:t>
            </w:r>
            <w:r>
              <w:t>:</w:t>
            </w:r>
            <w:r w:rsidRPr="006000CD">
              <w:t xml:space="preserve"> </w:t>
            </w:r>
          </w:p>
          <w:p w14:paraId="74791524" w14:textId="77777777" w:rsidR="00D66DC6" w:rsidRPr="006000CD" w:rsidRDefault="00D66DC6" w:rsidP="0089509B">
            <w:pPr>
              <w:pStyle w:val="endash"/>
              <w:keepNext/>
              <w:ind w:left="568" w:hanging="284"/>
            </w:pPr>
            <w:r w:rsidRPr="006000CD">
              <w:t>shopping lists</w:t>
            </w:r>
          </w:p>
          <w:p w14:paraId="642D0036" w14:textId="77777777" w:rsidR="00D66DC6" w:rsidRPr="006000CD" w:rsidRDefault="00D66DC6" w:rsidP="0089509B">
            <w:pPr>
              <w:pStyle w:val="endash"/>
              <w:keepNext/>
              <w:ind w:left="568" w:hanging="284"/>
            </w:pPr>
            <w:r w:rsidRPr="006000CD">
              <w:t>reminders, family birthdays</w:t>
            </w:r>
          </w:p>
          <w:p w14:paraId="2D6DF474" w14:textId="77777777" w:rsidR="00D66DC6" w:rsidRPr="006000CD" w:rsidRDefault="00D66DC6" w:rsidP="0089509B">
            <w:pPr>
              <w:pStyle w:val="endash"/>
              <w:keepNext/>
              <w:ind w:left="568" w:hanging="284"/>
            </w:pPr>
            <w:r w:rsidRPr="006000CD">
              <w:t>simple diary entries</w:t>
            </w:r>
          </w:p>
          <w:p w14:paraId="6E47E200" w14:textId="77777777" w:rsidR="00D66DC6" w:rsidRPr="006000CD" w:rsidRDefault="00D66DC6" w:rsidP="0089509B">
            <w:pPr>
              <w:pStyle w:val="endash"/>
              <w:keepNext/>
              <w:ind w:left="568" w:hanging="284"/>
            </w:pPr>
            <w:r>
              <w:t xml:space="preserve">notes copied from </w:t>
            </w:r>
            <w:r w:rsidRPr="006000CD">
              <w:t xml:space="preserve">other sources </w:t>
            </w:r>
          </w:p>
          <w:p w14:paraId="56B60E5D" w14:textId="6F170A53" w:rsidR="00D66DC6" w:rsidRDefault="00D66DC6" w:rsidP="0089509B">
            <w:pPr>
              <w:pStyle w:val="endash"/>
              <w:keepNext/>
              <w:ind w:left="568" w:hanging="284"/>
            </w:pPr>
            <w:r w:rsidRPr="006000CD">
              <w:t xml:space="preserve">instructions </w:t>
            </w:r>
            <w:r>
              <w:t>such as a</w:t>
            </w:r>
            <w:r w:rsidR="00FA7CF7">
              <w:t xml:space="preserve"> </w:t>
            </w:r>
            <w:r w:rsidRPr="006000CD">
              <w:t>recipe</w:t>
            </w:r>
          </w:p>
          <w:p w14:paraId="2151E313" w14:textId="77777777" w:rsidR="00D66DC6" w:rsidRPr="006000CD" w:rsidRDefault="00D66DC6" w:rsidP="0089509B">
            <w:pPr>
              <w:pStyle w:val="endash"/>
              <w:keepNext/>
              <w:ind w:left="568" w:hanging="284"/>
            </w:pPr>
            <w:r>
              <w:t xml:space="preserve">online </w:t>
            </w:r>
          </w:p>
          <w:p w14:paraId="5D8108D9" w14:textId="77777777" w:rsidR="00D66DC6" w:rsidRPr="00E37914" w:rsidRDefault="00D66DC6" w:rsidP="0089509B">
            <w:pPr>
              <w:pStyle w:val="bullet"/>
              <w:numPr>
                <w:ilvl w:val="0"/>
                <w:numId w:val="13"/>
              </w:numPr>
              <w:ind w:left="284" w:hanging="284"/>
            </w:pPr>
            <w:r w:rsidRPr="006000CD">
              <w:t>opinion texts</w:t>
            </w:r>
            <w:r>
              <w:t xml:space="preserve"> such as </w:t>
            </w:r>
            <w:r w:rsidRPr="00E37914">
              <w:t>opinion letters to local newspapers</w:t>
            </w:r>
          </w:p>
          <w:p w14:paraId="3A3D4878" w14:textId="77777777" w:rsidR="00D66DC6" w:rsidRPr="006000CD" w:rsidRDefault="00D66DC6" w:rsidP="0089509B">
            <w:pPr>
              <w:pStyle w:val="bullet"/>
              <w:numPr>
                <w:ilvl w:val="0"/>
                <w:numId w:val="13"/>
              </w:numPr>
              <w:ind w:left="284" w:hanging="284"/>
            </w:pPr>
            <w:r>
              <w:t xml:space="preserve">persuasive texts such as presentation of an argument for or against with a recommendation </w:t>
            </w:r>
          </w:p>
          <w:p w14:paraId="5C12030D" w14:textId="77777777" w:rsidR="00D66DC6" w:rsidRPr="006000CD" w:rsidRDefault="00D66DC6" w:rsidP="0089509B">
            <w:pPr>
              <w:pStyle w:val="bullet"/>
              <w:numPr>
                <w:ilvl w:val="0"/>
                <w:numId w:val="13"/>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14:paraId="3A0BF34C" w14:textId="77777777" w:rsidR="00D66DC6" w:rsidRPr="006000CD" w:rsidRDefault="00D66DC6" w:rsidP="0089509B">
            <w:pPr>
              <w:pStyle w:val="bullet"/>
              <w:numPr>
                <w:ilvl w:val="0"/>
                <w:numId w:val="13"/>
              </w:numPr>
              <w:ind w:left="284" w:hanging="284"/>
            </w:pPr>
            <w:r w:rsidRPr="006000CD">
              <w:t>texts</w:t>
            </w:r>
            <w:r>
              <w:t xml:space="preserve"> </w:t>
            </w:r>
            <w:r w:rsidRPr="007F584C">
              <w:t>containing visual elements</w:t>
            </w:r>
            <w:r>
              <w:t>:</w:t>
            </w:r>
          </w:p>
          <w:p w14:paraId="778181D3" w14:textId="77777777" w:rsidR="00D66DC6" w:rsidRPr="006000CD" w:rsidRDefault="00D66DC6" w:rsidP="0089509B">
            <w:pPr>
              <w:pStyle w:val="endash"/>
              <w:keepNext/>
              <w:ind w:left="568" w:hanging="284"/>
            </w:pPr>
            <w:r w:rsidRPr="006000CD">
              <w:t>digital stories</w:t>
            </w:r>
          </w:p>
          <w:p w14:paraId="3E5E65FA" w14:textId="77777777" w:rsidR="00D66DC6" w:rsidRPr="006000CD" w:rsidRDefault="00D66DC6" w:rsidP="0089509B">
            <w:pPr>
              <w:pStyle w:val="endash"/>
              <w:keepNext/>
              <w:ind w:left="568" w:hanging="284"/>
            </w:pPr>
            <w:r w:rsidRPr="006000CD">
              <w:t>posters</w:t>
            </w:r>
            <w:r>
              <w:t xml:space="preserve"> / </w:t>
            </w:r>
            <w:r w:rsidRPr="006000CD">
              <w:t>notices</w:t>
            </w:r>
            <w:r>
              <w:t xml:space="preserve"> / </w:t>
            </w:r>
            <w:r w:rsidRPr="006000CD">
              <w:t xml:space="preserve">signs </w:t>
            </w:r>
          </w:p>
          <w:p w14:paraId="467AF812" w14:textId="77777777" w:rsidR="00D66DC6" w:rsidRPr="006000CD" w:rsidRDefault="00D66DC6" w:rsidP="0089509B">
            <w:pPr>
              <w:pStyle w:val="endash"/>
              <w:keepNext/>
              <w:ind w:left="568" w:hanging="284"/>
            </w:pPr>
            <w:r w:rsidRPr="006000CD">
              <w:t>labels in a photo album including</w:t>
            </w:r>
            <w:r>
              <w:t xml:space="preserve"> on social media</w:t>
            </w:r>
          </w:p>
          <w:p w14:paraId="768B929E" w14:textId="77777777" w:rsidR="00D66DC6" w:rsidRPr="006000CD" w:rsidRDefault="00D66DC6" w:rsidP="0089509B">
            <w:pPr>
              <w:pStyle w:val="bullet"/>
              <w:numPr>
                <w:ilvl w:val="0"/>
                <w:numId w:val="13"/>
              </w:numPr>
              <w:ind w:left="284" w:hanging="284"/>
            </w:pPr>
            <w:r w:rsidRPr="006000CD">
              <w:t>model texts</w:t>
            </w:r>
          </w:p>
          <w:p w14:paraId="6384AD8F" w14:textId="77777777" w:rsidR="00D66DC6" w:rsidRPr="001D6F93" w:rsidRDefault="00D66DC6" w:rsidP="0089509B">
            <w:pPr>
              <w:pStyle w:val="bullet"/>
              <w:numPr>
                <w:ilvl w:val="0"/>
                <w:numId w:val="13"/>
              </w:numPr>
              <w:ind w:left="284" w:hanging="284"/>
            </w:pPr>
            <w:r w:rsidRPr="006000CD">
              <w:t>collaborative texts</w:t>
            </w:r>
          </w:p>
        </w:tc>
      </w:tr>
      <w:tr w:rsidR="00D66DC6" w14:paraId="37779054" w14:textId="77777777" w:rsidTr="00680CC9">
        <w:tc>
          <w:tcPr>
            <w:tcW w:w="9026" w:type="dxa"/>
            <w:gridSpan w:val="5"/>
          </w:tcPr>
          <w:p w14:paraId="39A2D94F" w14:textId="77777777" w:rsidR="00D66DC6" w:rsidRDefault="00D66DC6" w:rsidP="0089509B">
            <w:pPr>
              <w:pStyle w:val="spacer"/>
            </w:pPr>
          </w:p>
        </w:tc>
      </w:tr>
      <w:tr w:rsidR="00D66DC6" w14:paraId="06203C61" w14:textId="77777777" w:rsidTr="00680CC9">
        <w:tc>
          <w:tcPr>
            <w:tcW w:w="3360" w:type="dxa"/>
            <w:gridSpan w:val="2"/>
          </w:tcPr>
          <w:p w14:paraId="00E8BE30" w14:textId="77777777" w:rsidR="00D66DC6" w:rsidRPr="00DB69F9" w:rsidRDefault="00D66DC6" w:rsidP="0089509B">
            <w:pPr>
              <w:pStyle w:val="unittext"/>
            </w:pPr>
            <w:r>
              <w:rPr>
                <w:b/>
                <w:i/>
              </w:rPr>
              <w:t xml:space="preserve">Audience </w:t>
            </w:r>
            <w:r>
              <w:t>may include:</w:t>
            </w:r>
          </w:p>
        </w:tc>
        <w:tc>
          <w:tcPr>
            <w:tcW w:w="5666" w:type="dxa"/>
            <w:gridSpan w:val="3"/>
          </w:tcPr>
          <w:p w14:paraId="7BD4D87A" w14:textId="77777777" w:rsidR="00D66DC6" w:rsidRPr="006000CD" w:rsidRDefault="00D66DC6" w:rsidP="0089509B">
            <w:pPr>
              <w:pStyle w:val="bullet"/>
              <w:numPr>
                <w:ilvl w:val="0"/>
                <w:numId w:val="13"/>
              </w:numPr>
              <w:ind w:left="284" w:hanging="284"/>
            </w:pPr>
            <w:r w:rsidRPr="006000CD">
              <w:t>self only</w:t>
            </w:r>
          </w:p>
          <w:p w14:paraId="2F81C47F" w14:textId="77777777" w:rsidR="00D66DC6" w:rsidRPr="006000CD" w:rsidRDefault="00D66DC6" w:rsidP="0089509B">
            <w:pPr>
              <w:pStyle w:val="bullet"/>
              <w:numPr>
                <w:ilvl w:val="0"/>
                <w:numId w:val="13"/>
              </w:numPr>
              <w:ind w:left="284" w:hanging="284"/>
            </w:pPr>
            <w:r w:rsidRPr="006000CD">
              <w:t>immediate family</w:t>
            </w:r>
            <w:r>
              <w:t xml:space="preserve"> / </w:t>
            </w:r>
            <w:r w:rsidRPr="006000CD">
              <w:t>friends</w:t>
            </w:r>
          </w:p>
          <w:p w14:paraId="205C0B0A" w14:textId="77777777" w:rsidR="00D66DC6" w:rsidRDefault="00D66DC6" w:rsidP="0089509B">
            <w:pPr>
              <w:pStyle w:val="bullet"/>
              <w:numPr>
                <w:ilvl w:val="0"/>
                <w:numId w:val="13"/>
              </w:numPr>
              <w:ind w:left="284" w:hanging="284"/>
            </w:pPr>
            <w:r>
              <w:t>local newspaper</w:t>
            </w:r>
          </w:p>
        </w:tc>
      </w:tr>
      <w:tr w:rsidR="00D66DC6" w14:paraId="5CAD3BE1" w14:textId="77777777" w:rsidTr="00680CC9">
        <w:tc>
          <w:tcPr>
            <w:tcW w:w="9026" w:type="dxa"/>
            <w:gridSpan w:val="5"/>
          </w:tcPr>
          <w:p w14:paraId="1DB8FC21" w14:textId="77777777" w:rsidR="00D66DC6" w:rsidRDefault="00D66DC6" w:rsidP="0089509B">
            <w:pPr>
              <w:pStyle w:val="spacer"/>
            </w:pPr>
          </w:p>
        </w:tc>
      </w:tr>
      <w:tr w:rsidR="00D66DC6" w14:paraId="00A8DE91" w14:textId="77777777" w:rsidTr="00680CC9">
        <w:tc>
          <w:tcPr>
            <w:tcW w:w="3360" w:type="dxa"/>
            <w:gridSpan w:val="2"/>
          </w:tcPr>
          <w:p w14:paraId="7CDF01EC" w14:textId="77777777" w:rsidR="00D66DC6" w:rsidRPr="00DB69F9" w:rsidRDefault="00D66DC6" w:rsidP="0089509B">
            <w:pPr>
              <w:pStyle w:val="unittext"/>
            </w:pPr>
            <w:r>
              <w:rPr>
                <w:b/>
                <w:i/>
              </w:rPr>
              <w:t xml:space="preserve">Features of the text types </w:t>
            </w:r>
            <w:r>
              <w:t xml:space="preserve">may </w:t>
            </w:r>
            <w:r>
              <w:lastRenderedPageBreak/>
              <w:t>include:</w:t>
            </w:r>
          </w:p>
        </w:tc>
        <w:tc>
          <w:tcPr>
            <w:tcW w:w="5666" w:type="dxa"/>
            <w:gridSpan w:val="3"/>
          </w:tcPr>
          <w:p w14:paraId="1259BD1D" w14:textId="77777777" w:rsidR="00D66DC6" w:rsidRPr="006000CD" w:rsidRDefault="00D66DC6" w:rsidP="0089509B">
            <w:pPr>
              <w:pStyle w:val="bullet"/>
              <w:numPr>
                <w:ilvl w:val="0"/>
                <w:numId w:val="13"/>
              </w:numPr>
              <w:ind w:left="284" w:hanging="284"/>
              <w:rPr>
                <w:szCs w:val="24"/>
              </w:rPr>
            </w:pPr>
            <w:r>
              <w:lastRenderedPageBreak/>
              <w:t xml:space="preserve">text structures that incorporate a number of ideas </w:t>
            </w:r>
            <w:r>
              <w:lastRenderedPageBreak/>
              <w:t>and include some embedded information and abstraction:</w:t>
            </w:r>
          </w:p>
          <w:p w14:paraId="17B8B71D" w14:textId="77777777" w:rsidR="00D66DC6" w:rsidRPr="006000CD" w:rsidRDefault="00D66DC6" w:rsidP="0089509B">
            <w:pPr>
              <w:pStyle w:val="endash"/>
              <w:keepNext/>
              <w:ind w:left="568" w:hanging="284"/>
            </w:pPr>
            <w:r w:rsidRPr="006000CD">
              <w:t>clearly structured text using structural conventions</w:t>
            </w:r>
          </w:p>
          <w:p w14:paraId="24558224" w14:textId="77777777" w:rsidR="00D66DC6" w:rsidRDefault="00D66DC6" w:rsidP="0089509B">
            <w:pPr>
              <w:pStyle w:val="endash"/>
              <w:keepNext/>
              <w:ind w:left="568" w:hanging="284"/>
            </w:pPr>
            <w:r w:rsidRPr="006000CD">
              <w:t>variation between public and private writing</w:t>
            </w:r>
          </w:p>
          <w:p w14:paraId="7F6E782A" w14:textId="77777777" w:rsidR="00D66DC6" w:rsidRPr="006000CD" w:rsidRDefault="00D66DC6" w:rsidP="0089509B">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C04E256" w14:textId="77777777" w:rsidR="00D66DC6" w:rsidRDefault="00D66DC6" w:rsidP="0089509B">
            <w:pPr>
              <w:pStyle w:val="endash"/>
              <w:keepNext/>
              <w:ind w:left="568" w:hanging="284"/>
            </w:pPr>
            <w:r w:rsidRPr="006000CD">
              <w:t>features of procedural and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w:t>
            </w:r>
          </w:p>
          <w:p w14:paraId="726BD97A" w14:textId="77777777" w:rsidR="00D66DC6" w:rsidRPr="006000CD" w:rsidRDefault="00D66DC6" w:rsidP="0089509B">
            <w:pPr>
              <w:pStyle w:val="endash"/>
              <w:keepNext/>
              <w:ind w:left="568" w:hanging="284"/>
            </w:pPr>
            <w:r>
              <w:t>features of persuasive texts which include facts and opinions, standard format such as statement of opinion, argument, summing up or recommendation</w:t>
            </w:r>
          </w:p>
          <w:p w14:paraId="2E830E2A" w14:textId="77777777" w:rsidR="00D66DC6" w:rsidRPr="006000CD" w:rsidRDefault="00D66DC6" w:rsidP="0089509B">
            <w:pPr>
              <w:pStyle w:val="endash"/>
              <w:keepNext/>
              <w:ind w:left="568" w:hanging="284"/>
            </w:pPr>
            <w:r w:rsidRPr="006000CD">
              <w:t>navigation features</w:t>
            </w:r>
            <w:r>
              <w:t xml:space="preserve"> such as </w:t>
            </w:r>
            <w:r w:rsidRPr="006000CD">
              <w:t>grids, arrows, dot points</w:t>
            </w:r>
          </w:p>
          <w:p w14:paraId="74C32A03" w14:textId="77777777" w:rsidR="00D66DC6" w:rsidRPr="006000CD" w:rsidRDefault="00D66DC6" w:rsidP="0089509B">
            <w:pPr>
              <w:pStyle w:val="endash"/>
              <w:keepNext/>
              <w:ind w:left="568" w:hanging="284"/>
              <w:rPr>
                <w:i/>
              </w:rPr>
            </w:pPr>
            <w:r w:rsidRPr="006000CD">
              <w:t xml:space="preserve">information formatted into a table </w:t>
            </w:r>
          </w:p>
          <w:p w14:paraId="7E2F9D3D" w14:textId="77777777" w:rsidR="00D66DC6" w:rsidRPr="006000CD" w:rsidRDefault="00D66DC6" w:rsidP="0089509B">
            <w:pPr>
              <w:pStyle w:val="bullet"/>
              <w:numPr>
                <w:ilvl w:val="0"/>
                <w:numId w:val="13"/>
              </w:numPr>
              <w:ind w:left="284" w:hanging="284"/>
              <w:rPr>
                <w:szCs w:val="24"/>
              </w:rPr>
            </w:pPr>
            <w:r>
              <w:t>s</w:t>
            </w:r>
            <w:r w:rsidRPr="006000CD">
              <w:t>entences:</w:t>
            </w:r>
          </w:p>
          <w:p w14:paraId="03B01996" w14:textId="77777777" w:rsidR="00D66DC6" w:rsidRPr="006000CD" w:rsidRDefault="00D66DC6" w:rsidP="0089509B">
            <w:pPr>
              <w:pStyle w:val="endash"/>
              <w:keepNext/>
              <w:ind w:left="568" w:hanging="284"/>
            </w:pPr>
            <w:r>
              <w:t>c</w:t>
            </w:r>
            <w:r w:rsidRPr="006000CD">
              <w:t>onsistent use of grammatically correct simple sentence forms</w:t>
            </w:r>
          </w:p>
          <w:p w14:paraId="15D23CAD" w14:textId="77777777" w:rsidR="00D66DC6" w:rsidRPr="006000CD" w:rsidRDefault="00D66DC6" w:rsidP="0089509B">
            <w:pPr>
              <w:pStyle w:val="endash"/>
              <w:keepNext/>
              <w:ind w:left="568" w:hanging="284"/>
            </w:pPr>
            <w:r w:rsidRPr="006000CD">
              <w:t>use of dependant clauses introduced by words such as ‘although’, ‘when’, ‘if’, and ‘while’</w:t>
            </w:r>
          </w:p>
          <w:p w14:paraId="3D6E80A1" w14:textId="77777777" w:rsidR="00D66DC6" w:rsidRPr="006000CD" w:rsidRDefault="00D66DC6" w:rsidP="0089509B">
            <w:pPr>
              <w:pStyle w:val="endash"/>
              <w:keepNext/>
              <w:ind w:left="568" w:hanging="284"/>
            </w:pPr>
            <w:r w:rsidRPr="006000CD">
              <w:t>occasional use of</w:t>
            </w:r>
            <w:r>
              <w:t xml:space="preserve"> complex and compound sentences</w:t>
            </w:r>
          </w:p>
          <w:p w14:paraId="53497AC7" w14:textId="77777777" w:rsidR="00D66DC6" w:rsidRPr="006000CD" w:rsidRDefault="00D66DC6" w:rsidP="0089509B">
            <w:pPr>
              <w:pStyle w:val="endash"/>
              <w:keepNext/>
              <w:ind w:left="568" w:hanging="284"/>
            </w:pPr>
            <w:r w:rsidRPr="006000CD">
              <w:t xml:space="preserve">use </w:t>
            </w:r>
            <w:r>
              <w:t>of upper and lower case letters</w:t>
            </w:r>
          </w:p>
          <w:p w14:paraId="44F7F969" w14:textId="77777777" w:rsidR="00D66DC6" w:rsidRDefault="00D66DC6" w:rsidP="0089509B">
            <w:pPr>
              <w:pStyle w:val="endash"/>
              <w:keepNext/>
              <w:ind w:left="568" w:hanging="284"/>
            </w:pPr>
            <w:r w:rsidRPr="006000CD">
              <w:t>use of generic grammatical forms including personal pronouns and temporal links</w:t>
            </w:r>
          </w:p>
          <w:p w14:paraId="7828182B" w14:textId="77777777" w:rsidR="00D66DC6" w:rsidRPr="007F584C" w:rsidRDefault="00D66DC6" w:rsidP="0089509B">
            <w:pPr>
              <w:pStyle w:val="endash"/>
              <w:keepNext/>
              <w:ind w:left="568" w:hanging="284"/>
              <w:rPr>
                <w:i/>
              </w:rPr>
            </w:pPr>
            <w:r>
              <w:t>devices to refer to words or phrases used in previous clauses/sentences</w:t>
            </w:r>
          </w:p>
          <w:p w14:paraId="35342075" w14:textId="77777777" w:rsidR="00D66DC6" w:rsidRPr="00647C2F" w:rsidRDefault="00D66DC6" w:rsidP="0089509B">
            <w:pPr>
              <w:pStyle w:val="bullet"/>
              <w:numPr>
                <w:ilvl w:val="0"/>
                <w:numId w:val="13"/>
              </w:numPr>
              <w:ind w:left="284" w:hanging="284"/>
            </w:pPr>
            <w:r w:rsidRPr="00647C2F">
              <w:t>vocabulary:</w:t>
            </w:r>
          </w:p>
          <w:p w14:paraId="2BCE05A4" w14:textId="6C48952E" w:rsidR="00D66DC6" w:rsidRPr="006000CD" w:rsidRDefault="00D66DC6" w:rsidP="0089509B">
            <w:pPr>
              <w:pStyle w:val="endash"/>
              <w:keepNext/>
              <w:ind w:left="568" w:hanging="284"/>
            </w:pPr>
            <w:r w:rsidRPr="006000CD">
              <w:t>precise /relevant</w:t>
            </w:r>
            <w:r w:rsidR="00FA7CF7">
              <w:t xml:space="preserve"> </w:t>
            </w:r>
            <w:r w:rsidRPr="006000CD">
              <w:t xml:space="preserve">use of vocabulary </w:t>
            </w:r>
          </w:p>
          <w:p w14:paraId="19BB35F4" w14:textId="77777777" w:rsidR="00D66DC6" w:rsidRPr="006000CD" w:rsidRDefault="00D66DC6" w:rsidP="0089509B">
            <w:pPr>
              <w:pStyle w:val="endash"/>
              <w:keepNext/>
              <w:ind w:left="568" w:hanging="284"/>
            </w:pPr>
            <w:r w:rsidRPr="006000CD">
              <w:t>use of introductory phrases to indicate an opinion or fact is being offered</w:t>
            </w:r>
          </w:p>
          <w:p w14:paraId="3E118F28" w14:textId="77777777" w:rsidR="00D66DC6" w:rsidRPr="006000CD" w:rsidRDefault="00D66DC6" w:rsidP="0089509B">
            <w:pPr>
              <w:pStyle w:val="endash"/>
              <w:keepNext/>
              <w:ind w:left="568" w:hanging="284"/>
            </w:pPr>
            <w:r w:rsidRPr="006000CD">
              <w:t>use of appropriate language for audience and purpose</w:t>
            </w:r>
          </w:p>
          <w:p w14:paraId="42ADD03E" w14:textId="1826E597" w:rsidR="00D66DC6" w:rsidRPr="006000CD" w:rsidRDefault="00D66DC6" w:rsidP="0089509B">
            <w:pPr>
              <w:pStyle w:val="endash"/>
              <w:keepNext/>
              <w:ind w:left="568" w:hanging="284"/>
            </w:pPr>
            <w:r w:rsidRPr="006000CD">
              <w:t xml:space="preserve">awareness and appropriate / effective use of local varieties of </w:t>
            </w:r>
            <w:r w:rsidR="00EB6F74">
              <w:t>non - standard</w:t>
            </w:r>
            <w:r w:rsidRPr="006000CD">
              <w:t xml:space="preserve"> Australian English slang, </w:t>
            </w:r>
          </w:p>
          <w:p w14:paraId="211AA4C8" w14:textId="77777777" w:rsidR="00D66DC6" w:rsidRPr="00647C2F" w:rsidRDefault="00D66DC6" w:rsidP="0089509B">
            <w:pPr>
              <w:pStyle w:val="bullet"/>
              <w:numPr>
                <w:ilvl w:val="0"/>
                <w:numId w:val="13"/>
              </w:numPr>
              <w:ind w:left="284" w:hanging="284"/>
            </w:pPr>
            <w:r>
              <w:t>visuals</w:t>
            </w:r>
            <w:r w:rsidRPr="00647C2F">
              <w:t>:</w:t>
            </w:r>
          </w:p>
          <w:p w14:paraId="1630405C" w14:textId="77777777" w:rsidR="00D66DC6" w:rsidRPr="006000CD" w:rsidRDefault="00D66DC6" w:rsidP="0089509B">
            <w:pPr>
              <w:pStyle w:val="endash"/>
              <w:keepNext/>
              <w:ind w:left="568" w:hanging="284"/>
            </w:pPr>
            <w:r w:rsidRPr="006000CD">
              <w:t>photographs</w:t>
            </w:r>
          </w:p>
          <w:p w14:paraId="5421C9A2" w14:textId="77777777" w:rsidR="00D66DC6" w:rsidRPr="006000CD" w:rsidRDefault="00D66DC6" w:rsidP="0089509B">
            <w:pPr>
              <w:pStyle w:val="endash"/>
              <w:keepNext/>
              <w:ind w:left="568" w:hanging="284"/>
            </w:pPr>
            <w:r w:rsidRPr="006000CD">
              <w:t>symbols</w:t>
            </w:r>
          </w:p>
          <w:p w14:paraId="2F413F3E" w14:textId="77777777" w:rsidR="00D66DC6" w:rsidRPr="006000CD" w:rsidRDefault="00D66DC6" w:rsidP="0089509B">
            <w:pPr>
              <w:pStyle w:val="endash"/>
              <w:keepNext/>
              <w:ind w:left="568" w:hanging="284"/>
            </w:pPr>
            <w:r w:rsidRPr="006000CD">
              <w:t>drawings / sketches / illustrations</w:t>
            </w:r>
            <w:r>
              <w:t xml:space="preserve"> / </w:t>
            </w:r>
            <w:r w:rsidRPr="006000CD">
              <w:t>diagrams</w:t>
            </w:r>
          </w:p>
          <w:p w14:paraId="7523FCDF" w14:textId="77777777" w:rsidR="00D66DC6" w:rsidRDefault="00D66DC6" w:rsidP="0089509B">
            <w:pPr>
              <w:pStyle w:val="endash"/>
              <w:keepNext/>
              <w:ind w:left="568" w:hanging="284"/>
            </w:pPr>
            <w:r w:rsidRPr="006000CD">
              <w:t>maps</w:t>
            </w:r>
          </w:p>
        </w:tc>
      </w:tr>
      <w:tr w:rsidR="00D66DC6" w14:paraId="6592EBC5" w14:textId="77777777" w:rsidTr="00680CC9">
        <w:tc>
          <w:tcPr>
            <w:tcW w:w="9026" w:type="dxa"/>
            <w:gridSpan w:val="5"/>
          </w:tcPr>
          <w:p w14:paraId="696F1559" w14:textId="77777777" w:rsidR="00D66DC6" w:rsidRDefault="00D66DC6" w:rsidP="0089509B">
            <w:pPr>
              <w:pStyle w:val="spacer"/>
            </w:pPr>
          </w:p>
        </w:tc>
      </w:tr>
      <w:tr w:rsidR="00D66DC6" w14:paraId="33F1F764" w14:textId="77777777" w:rsidTr="00680CC9">
        <w:tc>
          <w:tcPr>
            <w:tcW w:w="3360" w:type="dxa"/>
            <w:gridSpan w:val="2"/>
          </w:tcPr>
          <w:p w14:paraId="506BD435" w14:textId="77777777" w:rsidR="00D66DC6" w:rsidRPr="00C55A09" w:rsidRDefault="00D66DC6" w:rsidP="0089509B">
            <w:pPr>
              <w:pStyle w:val="unittext"/>
            </w:pPr>
            <w:r>
              <w:rPr>
                <w:b/>
                <w:i/>
              </w:rPr>
              <w:t xml:space="preserve">Appropriate format </w:t>
            </w:r>
            <w:r>
              <w:t>may include:</w:t>
            </w:r>
          </w:p>
        </w:tc>
        <w:tc>
          <w:tcPr>
            <w:tcW w:w="5666" w:type="dxa"/>
            <w:gridSpan w:val="3"/>
          </w:tcPr>
          <w:p w14:paraId="53B8E7D2" w14:textId="77777777" w:rsidR="00D66DC6" w:rsidRPr="00C55A09" w:rsidRDefault="00D66DC6" w:rsidP="0089509B">
            <w:pPr>
              <w:pStyle w:val="bullet"/>
              <w:numPr>
                <w:ilvl w:val="0"/>
                <w:numId w:val="13"/>
              </w:numPr>
              <w:ind w:left="284" w:hanging="284"/>
            </w:pPr>
            <w:r w:rsidRPr="00C55A09">
              <w:t>handwritten</w:t>
            </w:r>
            <w:r>
              <w:t xml:space="preserve"> / </w:t>
            </w:r>
            <w:r w:rsidRPr="00C55A09">
              <w:t>word processed</w:t>
            </w:r>
          </w:p>
          <w:p w14:paraId="77A232B6" w14:textId="77777777" w:rsidR="00D66DC6" w:rsidRPr="00C55A09" w:rsidRDefault="00D66DC6" w:rsidP="0089509B">
            <w:pPr>
              <w:pStyle w:val="bullet"/>
              <w:numPr>
                <w:ilvl w:val="0"/>
                <w:numId w:val="13"/>
              </w:numPr>
              <w:ind w:left="284" w:hanging="284"/>
            </w:pPr>
            <w:r w:rsidRPr="00C55A09">
              <w:t>poster</w:t>
            </w:r>
          </w:p>
          <w:p w14:paraId="24805EA3" w14:textId="77777777" w:rsidR="00D66DC6" w:rsidRPr="00C55A09" w:rsidRDefault="00D66DC6" w:rsidP="0089509B">
            <w:pPr>
              <w:pStyle w:val="bullet"/>
              <w:numPr>
                <w:ilvl w:val="0"/>
                <w:numId w:val="13"/>
              </w:numPr>
              <w:ind w:left="284" w:hanging="284"/>
            </w:pPr>
            <w:r w:rsidRPr="00C55A09">
              <w:t>online</w:t>
            </w:r>
            <w:r>
              <w:t xml:space="preserve"> such as SMS, blog / </w:t>
            </w:r>
            <w:r w:rsidRPr="00C55A09">
              <w:t>email</w:t>
            </w:r>
            <w:r>
              <w:t xml:space="preserve"> / social media</w:t>
            </w:r>
            <w:r w:rsidRPr="00C55A09">
              <w:t xml:space="preserve"> </w:t>
            </w:r>
            <w:r>
              <w:t xml:space="preserve">/ </w:t>
            </w:r>
            <w:r w:rsidRPr="00C55A09">
              <w:t>digital story</w:t>
            </w:r>
          </w:p>
          <w:p w14:paraId="6BBB6A0E" w14:textId="77777777" w:rsidR="00D66DC6" w:rsidRPr="00C55A09" w:rsidRDefault="00D66DC6" w:rsidP="0089509B">
            <w:pPr>
              <w:pStyle w:val="bullet"/>
              <w:numPr>
                <w:ilvl w:val="0"/>
                <w:numId w:val="13"/>
              </w:numPr>
              <w:ind w:left="284" w:hanging="284"/>
            </w:pPr>
            <w:r w:rsidRPr="00C55A09">
              <w:lastRenderedPageBreak/>
              <w:t xml:space="preserve">size of words and visuals </w:t>
            </w:r>
          </w:p>
          <w:p w14:paraId="0FE088EF" w14:textId="77777777" w:rsidR="00D66DC6" w:rsidRDefault="00D66DC6" w:rsidP="0089509B">
            <w:pPr>
              <w:pStyle w:val="bullet"/>
              <w:numPr>
                <w:ilvl w:val="0"/>
                <w:numId w:val="13"/>
              </w:numPr>
              <w:ind w:left="284" w:hanging="284"/>
            </w:pPr>
            <w:r w:rsidRPr="00C55A09">
              <w:t>place of colour, symbols</w:t>
            </w:r>
          </w:p>
        </w:tc>
      </w:tr>
      <w:tr w:rsidR="00D66DC6" w14:paraId="22185F1E" w14:textId="77777777" w:rsidTr="00680CC9">
        <w:tc>
          <w:tcPr>
            <w:tcW w:w="3360" w:type="dxa"/>
            <w:gridSpan w:val="2"/>
          </w:tcPr>
          <w:p w14:paraId="64AC8481" w14:textId="77777777" w:rsidR="00D66DC6" w:rsidRDefault="00D66DC6" w:rsidP="0089509B">
            <w:pPr>
              <w:pStyle w:val="spacer"/>
            </w:pPr>
          </w:p>
        </w:tc>
        <w:tc>
          <w:tcPr>
            <w:tcW w:w="5666" w:type="dxa"/>
            <w:gridSpan w:val="3"/>
          </w:tcPr>
          <w:p w14:paraId="49642626" w14:textId="77777777" w:rsidR="00D66DC6" w:rsidRPr="00C55A09" w:rsidRDefault="00D66DC6" w:rsidP="0089509B">
            <w:pPr>
              <w:pStyle w:val="spacer"/>
            </w:pPr>
          </w:p>
        </w:tc>
      </w:tr>
      <w:tr w:rsidR="00D66DC6" w14:paraId="39071982" w14:textId="77777777" w:rsidTr="00680CC9">
        <w:tc>
          <w:tcPr>
            <w:tcW w:w="3360" w:type="dxa"/>
            <w:gridSpan w:val="2"/>
          </w:tcPr>
          <w:p w14:paraId="1C05B72D" w14:textId="77777777" w:rsidR="00D66DC6" w:rsidRDefault="00D66DC6" w:rsidP="0089509B">
            <w:pPr>
              <w:pStyle w:val="unittext"/>
              <w:rPr>
                <w:b/>
                <w:i/>
              </w:rPr>
            </w:pPr>
            <w:r>
              <w:rPr>
                <w:b/>
                <w:i/>
              </w:rPr>
              <w:t>S</w:t>
            </w:r>
            <w:r w:rsidRPr="0084316C">
              <w:rPr>
                <w:b/>
                <w:i/>
              </w:rPr>
              <w:t>tyle</w:t>
            </w:r>
            <w:r>
              <w:rPr>
                <w:b/>
                <w:i/>
              </w:rPr>
              <w:t xml:space="preserve"> </w:t>
            </w:r>
            <w:r w:rsidRPr="00846030">
              <w:t>may include</w:t>
            </w:r>
            <w:r>
              <w:rPr>
                <w:b/>
                <w:i/>
              </w:rPr>
              <w:t>:</w:t>
            </w:r>
          </w:p>
        </w:tc>
        <w:tc>
          <w:tcPr>
            <w:tcW w:w="5666" w:type="dxa"/>
            <w:gridSpan w:val="3"/>
          </w:tcPr>
          <w:p w14:paraId="2250F272" w14:textId="77777777" w:rsidR="00D66DC6" w:rsidRPr="00E37914" w:rsidRDefault="00D66DC6" w:rsidP="0089509B">
            <w:pPr>
              <w:pStyle w:val="bullet"/>
              <w:numPr>
                <w:ilvl w:val="0"/>
                <w:numId w:val="13"/>
              </w:numPr>
              <w:ind w:left="284" w:hanging="284"/>
            </w:pPr>
            <w:r w:rsidRPr="00E37914">
              <w:t>basic structural conventions of text:</w:t>
            </w:r>
          </w:p>
          <w:p w14:paraId="1671C2A1" w14:textId="77777777" w:rsidR="00D66DC6" w:rsidRPr="00E37914" w:rsidRDefault="00D66DC6" w:rsidP="0089509B">
            <w:pPr>
              <w:pStyle w:val="endash"/>
              <w:keepNext/>
              <w:ind w:left="568" w:hanging="284"/>
            </w:pPr>
            <w:r w:rsidRPr="00E37914">
              <w:t>chronological sequencing of events, identification f</w:t>
            </w:r>
            <w:r>
              <w:t>ollowed by description</w:t>
            </w:r>
          </w:p>
          <w:p w14:paraId="25444B58" w14:textId="77777777" w:rsidR="00D66DC6" w:rsidRPr="006000CD" w:rsidRDefault="00D66DC6" w:rsidP="0089509B">
            <w:pPr>
              <w:pStyle w:val="endash"/>
              <w:keepNext/>
              <w:ind w:left="568" w:hanging="284"/>
            </w:pPr>
            <w:r w:rsidRPr="006000CD">
              <w:t>consistent use of grammaticall</w:t>
            </w:r>
            <w:r>
              <w:t>y correct simple sentence forms</w:t>
            </w:r>
          </w:p>
          <w:p w14:paraId="480B32EE" w14:textId="77777777" w:rsidR="00D66DC6" w:rsidRPr="006000CD" w:rsidRDefault="00D66DC6" w:rsidP="0089509B">
            <w:pPr>
              <w:pStyle w:val="endash"/>
              <w:keepNext/>
              <w:ind w:left="568" w:hanging="284"/>
            </w:pPr>
            <w:r w:rsidRPr="006000CD">
              <w:t>occa</w:t>
            </w:r>
            <w:r>
              <w:t>sional use of complex sentences</w:t>
            </w:r>
          </w:p>
          <w:p w14:paraId="70ADA4A2" w14:textId="77777777" w:rsidR="00D66DC6" w:rsidRDefault="00D66DC6" w:rsidP="0089509B">
            <w:pPr>
              <w:pStyle w:val="endash"/>
              <w:keepNext/>
              <w:ind w:left="568" w:hanging="284"/>
            </w:pPr>
            <w:r w:rsidRPr="006000CD">
              <w:t>use of upper and lower case letters</w:t>
            </w:r>
          </w:p>
          <w:p w14:paraId="5091C254" w14:textId="77777777" w:rsidR="00D66DC6" w:rsidRDefault="00D66DC6" w:rsidP="0089509B">
            <w:pPr>
              <w:pStyle w:val="bullet"/>
              <w:numPr>
                <w:ilvl w:val="0"/>
                <w:numId w:val="13"/>
              </w:numPr>
              <w:ind w:left="284" w:hanging="284"/>
            </w:pPr>
            <w:r>
              <w:t>selection of register</w:t>
            </w:r>
          </w:p>
          <w:p w14:paraId="02D8E484" w14:textId="77777777" w:rsidR="00D66DC6" w:rsidRDefault="00D66DC6" w:rsidP="0089509B">
            <w:pPr>
              <w:pStyle w:val="bullet"/>
              <w:numPr>
                <w:ilvl w:val="0"/>
                <w:numId w:val="13"/>
              </w:numPr>
              <w:ind w:left="284" w:hanging="284"/>
            </w:pPr>
            <w:r>
              <w:t>use of vocabulary to convey shades of meaning</w:t>
            </w:r>
          </w:p>
          <w:p w14:paraId="55C340D1" w14:textId="77777777" w:rsidR="00D66DC6" w:rsidRDefault="00D66DC6" w:rsidP="0089509B">
            <w:pPr>
              <w:pStyle w:val="bullet"/>
              <w:numPr>
                <w:ilvl w:val="0"/>
                <w:numId w:val="13"/>
              </w:numPr>
              <w:ind w:left="284" w:hanging="284"/>
            </w:pPr>
            <w:r>
              <w:t>use of some idioms</w:t>
            </w:r>
          </w:p>
          <w:p w14:paraId="3E9A79DB" w14:textId="77777777" w:rsidR="00D66DC6" w:rsidRDefault="00D66DC6" w:rsidP="0089509B">
            <w:pPr>
              <w:pStyle w:val="bullet"/>
              <w:numPr>
                <w:ilvl w:val="0"/>
                <w:numId w:val="13"/>
              </w:numPr>
              <w:ind w:left="284" w:hanging="284"/>
            </w:pPr>
            <w:r>
              <w:t>use of a range of tenses</w:t>
            </w:r>
          </w:p>
          <w:p w14:paraId="47418E91" w14:textId="77777777" w:rsidR="00D66DC6" w:rsidRPr="00C55A09" w:rsidRDefault="00D66DC6" w:rsidP="0089509B">
            <w:pPr>
              <w:pStyle w:val="bullet"/>
              <w:numPr>
                <w:ilvl w:val="0"/>
                <w:numId w:val="13"/>
              </w:numPr>
              <w:ind w:left="284" w:hanging="284"/>
            </w:pPr>
            <w:r>
              <w:t>grammatical forms related to specific purposes</w:t>
            </w:r>
          </w:p>
        </w:tc>
      </w:tr>
      <w:tr w:rsidR="00D66DC6" w14:paraId="6AE47D55" w14:textId="77777777" w:rsidTr="00680CC9">
        <w:tc>
          <w:tcPr>
            <w:tcW w:w="9026" w:type="dxa"/>
            <w:gridSpan w:val="5"/>
          </w:tcPr>
          <w:p w14:paraId="606A58FB" w14:textId="77777777" w:rsidR="00D66DC6" w:rsidRDefault="00D66DC6" w:rsidP="0089509B">
            <w:pPr>
              <w:pStyle w:val="spacer"/>
            </w:pPr>
          </w:p>
        </w:tc>
      </w:tr>
      <w:tr w:rsidR="00D66DC6" w14:paraId="60DBDABC" w14:textId="77777777" w:rsidTr="00680CC9">
        <w:tc>
          <w:tcPr>
            <w:tcW w:w="3360" w:type="dxa"/>
            <w:gridSpan w:val="2"/>
          </w:tcPr>
          <w:p w14:paraId="5AA91226" w14:textId="77777777" w:rsidR="00D66DC6" w:rsidRPr="00C55A09" w:rsidRDefault="00D66DC6" w:rsidP="0089509B">
            <w:pPr>
              <w:pStyle w:val="unittext"/>
            </w:pPr>
            <w:r>
              <w:rPr>
                <w:b/>
                <w:i/>
              </w:rPr>
              <w:t xml:space="preserve">Support materials </w:t>
            </w:r>
            <w:r>
              <w:t>may include:</w:t>
            </w:r>
          </w:p>
        </w:tc>
        <w:tc>
          <w:tcPr>
            <w:tcW w:w="5666" w:type="dxa"/>
            <w:gridSpan w:val="3"/>
          </w:tcPr>
          <w:p w14:paraId="232A27C7" w14:textId="77777777" w:rsidR="00D66DC6" w:rsidRPr="00C55A09" w:rsidRDefault="00D66DC6" w:rsidP="0089509B">
            <w:pPr>
              <w:pStyle w:val="bullet"/>
              <w:numPr>
                <w:ilvl w:val="0"/>
                <w:numId w:val="13"/>
              </w:numPr>
              <w:ind w:left="284" w:hanging="284"/>
            </w:pPr>
            <w:r w:rsidRPr="00C55A09">
              <w:t>sample model texts / templates</w:t>
            </w:r>
            <w:r>
              <w:t xml:space="preserve"> </w:t>
            </w:r>
            <w:r w:rsidRPr="00C55A09">
              <w:t>from a range of sources</w:t>
            </w:r>
            <w:r>
              <w:t xml:space="preserve"> such as:</w:t>
            </w:r>
          </w:p>
          <w:p w14:paraId="2344CD52" w14:textId="77777777" w:rsidR="00D66DC6" w:rsidRPr="00C55A09" w:rsidRDefault="00D66DC6" w:rsidP="0089509B">
            <w:pPr>
              <w:pStyle w:val="endash"/>
              <w:keepNext/>
              <w:ind w:left="568" w:hanging="284"/>
            </w:pPr>
            <w:r>
              <w:t>newspaper articles</w:t>
            </w:r>
          </w:p>
          <w:p w14:paraId="218575F8" w14:textId="77777777" w:rsidR="00D66DC6" w:rsidRDefault="00D66DC6" w:rsidP="0089509B">
            <w:pPr>
              <w:pStyle w:val="endash"/>
              <w:keepNext/>
              <w:ind w:left="568" w:hanging="284"/>
            </w:pPr>
            <w:r w:rsidRPr="00C55A09">
              <w:t>personal letters</w:t>
            </w:r>
          </w:p>
          <w:p w14:paraId="180B60E5" w14:textId="77777777" w:rsidR="00D66DC6" w:rsidRPr="00C55A09" w:rsidRDefault="00D66DC6" w:rsidP="0089509B">
            <w:pPr>
              <w:pStyle w:val="endash"/>
              <w:keepNext/>
              <w:ind w:left="568" w:hanging="284"/>
            </w:pPr>
            <w:r>
              <w:t>short stories</w:t>
            </w:r>
          </w:p>
          <w:p w14:paraId="0790F4B5" w14:textId="77777777" w:rsidR="00D66DC6" w:rsidRPr="00C55A09" w:rsidRDefault="00D66DC6" w:rsidP="0089509B">
            <w:pPr>
              <w:pStyle w:val="bullet"/>
              <w:numPr>
                <w:ilvl w:val="0"/>
                <w:numId w:val="13"/>
              </w:numPr>
              <w:ind w:left="284" w:hanging="284"/>
            </w:pPr>
            <w:r w:rsidRPr="00C55A09">
              <w:t>literature, films, documentaries, radio programs</w:t>
            </w:r>
          </w:p>
          <w:p w14:paraId="5F086A1E" w14:textId="77777777" w:rsidR="00D66DC6" w:rsidRDefault="00D66DC6" w:rsidP="0089509B">
            <w:pPr>
              <w:pStyle w:val="bullet"/>
              <w:numPr>
                <w:ilvl w:val="0"/>
                <w:numId w:val="13"/>
              </w:numPr>
              <w:ind w:left="284" w:hanging="284"/>
            </w:pPr>
            <w:r w:rsidRPr="00C55A09">
              <w:t>spoken word resources</w:t>
            </w:r>
            <w:r>
              <w:t xml:space="preserve"> such as</w:t>
            </w:r>
            <w:r w:rsidRPr="00C55A09">
              <w:t xml:space="preserve"> oral history, indigenous narratives</w:t>
            </w:r>
          </w:p>
        </w:tc>
      </w:tr>
      <w:tr w:rsidR="00D66DC6" w14:paraId="16F3D445" w14:textId="77777777" w:rsidTr="00680CC9">
        <w:tc>
          <w:tcPr>
            <w:tcW w:w="9026" w:type="dxa"/>
            <w:gridSpan w:val="5"/>
          </w:tcPr>
          <w:p w14:paraId="6D635654" w14:textId="77777777" w:rsidR="00D66DC6" w:rsidRDefault="00D66DC6" w:rsidP="0089509B">
            <w:pPr>
              <w:pStyle w:val="spacer"/>
            </w:pPr>
          </w:p>
        </w:tc>
      </w:tr>
      <w:tr w:rsidR="00D66DC6" w14:paraId="0DB91648" w14:textId="77777777" w:rsidTr="00680CC9">
        <w:tc>
          <w:tcPr>
            <w:tcW w:w="3360" w:type="dxa"/>
            <w:gridSpan w:val="2"/>
          </w:tcPr>
          <w:p w14:paraId="2323295E" w14:textId="77777777" w:rsidR="00D66DC6" w:rsidRPr="00C55A09" w:rsidRDefault="00D66DC6" w:rsidP="0089509B">
            <w:pPr>
              <w:pStyle w:val="unittext"/>
            </w:pPr>
            <w:r>
              <w:rPr>
                <w:b/>
                <w:i/>
              </w:rPr>
              <w:t xml:space="preserve">Review </w:t>
            </w:r>
            <w:r>
              <w:t>may include:</w:t>
            </w:r>
          </w:p>
        </w:tc>
        <w:tc>
          <w:tcPr>
            <w:tcW w:w="5666" w:type="dxa"/>
            <w:gridSpan w:val="3"/>
          </w:tcPr>
          <w:p w14:paraId="16F6CDDF" w14:textId="77777777" w:rsidR="00D66DC6" w:rsidRPr="00C55A09" w:rsidRDefault="00D66DC6" w:rsidP="0089509B">
            <w:pPr>
              <w:pStyle w:val="bullet"/>
              <w:numPr>
                <w:ilvl w:val="0"/>
                <w:numId w:val="13"/>
              </w:numPr>
              <w:ind w:left="284" w:hanging="284"/>
            </w:pPr>
            <w:r w:rsidRPr="00C55A09">
              <w:t>support from the teacher, peers</w:t>
            </w:r>
            <w:r>
              <w:t xml:space="preserve"> and / or </w:t>
            </w:r>
            <w:r w:rsidRPr="00C55A09">
              <w:t>another support person for:</w:t>
            </w:r>
          </w:p>
          <w:p w14:paraId="1544ABDF" w14:textId="77777777" w:rsidR="00D66DC6" w:rsidRPr="00C55A09" w:rsidRDefault="00D66DC6" w:rsidP="0089509B">
            <w:pPr>
              <w:pStyle w:val="endash"/>
              <w:keepNext/>
              <w:ind w:left="568" w:hanging="284"/>
            </w:pPr>
            <w:r w:rsidRPr="00C55A09">
              <w:t>spelling and punctuation</w:t>
            </w:r>
          </w:p>
          <w:p w14:paraId="068244E9" w14:textId="77777777" w:rsidR="00D66DC6" w:rsidRPr="00C55A09" w:rsidRDefault="00D66DC6" w:rsidP="0089509B">
            <w:pPr>
              <w:pStyle w:val="endash"/>
              <w:keepNext/>
              <w:ind w:left="568" w:hanging="284"/>
            </w:pPr>
            <w:r w:rsidRPr="00C55A09">
              <w:t>grammatical accuracy</w:t>
            </w:r>
          </w:p>
          <w:p w14:paraId="4E9A4947" w14:textId="77777777" w:rsidR="00D66DC6" w:rsidRPr="00C55A09" w:rsidRDefault="00D66DC6" w:rsidP="0089509B">
            <w:pPr>
              <w:pStyle w:val="endash"/>
              <w:keepNext/>
              <w:ind w:left="568" w:hanging="284"/>
            </w:pPr>
            <w:r w:rsidRPr="00C55A09">
              <w:t>clarity of purpose</w:t>
            </w:r>
            <w:r>
              <w:t xml:space="preserve"> / </w:t>
            </w:r>
            <w:r w:rsidRPr="00C55A09">
              <w:t>audience</w:t>
            </w:r>
            <w:r>
              <w:t xml:space="preserve"> and </w:t>
            </w:r>
            <w:r w:rsidRPr="00C55A09">
              <w:t>message</w:t>
            </w:r>
          </w:p>
          <w:p w14:paraId="0FFA1033" w14:textId="77777777" w:rsidR="00D66DC6" w:rsidRPr="00C55A09" w:rsidRDefault="00D66DC6" w:rsidP="0089509B">
            <w:pPr>
              <w:pStyle w:val="endash"/>
              <w:keepNext/>
              <w:ind w:left="568" w:hanging="284"/>
            </w:pPr>
            <w:r w:rsidRPr="00C55A09">
              <w:t>appropriateness of layout</w:t>
            </w:r>
            <w:r>
              <w:t xml:space="preserve"> and </w:t>
            </w:r>
            <w:r w:rsidRPr="00C55A09">
              <w:t>register</w:t>
            </w:r>
          </w:p>
          <w:p w14:paraId="074C1B1F" w14:textId="77777777" w:rsidR="00D66DC6" w:rsidRDefault="00D66DC6" w:rsidP="0089509B">
            <w:pPr>
              <w:pStyle w:val="endash"/>
              <w:keepNext/>
              <w:ind w:left="568" w:hanging="284"/>
            </w:pPr>
            <w:r w:rsidRPr="00C55A09">
              <w:t>effectiveness of layout features</w:t>
            </w:r>
          </w:p>
        </w:tc>
      </w:tr>
      <w:tr w:rsidR="00D66DC6" w14:paraId="4777E8BE" w14:textId="77777777" w:rsidTr="00680CC9">
        <w:tc>
          <w:tcPr>
            <w:tcW w:w="9026" w:type="dxa"/>
            <w:gridSpan w:val="5"/>
          </w:tcPr>
          <w:p w14:paraId="10988D78" w14:textId="77777777" w:rsidR="00D66DC6" w:rsidRDefault="00D66DC6" w:rsidP="0089509B">
            <w:pPr>
              <w:pStyle w:val="spacer"/>
            </w:pPr>
          </w:p>
        </w:tc>
      </w:tr>
      <w:tr w:rsidR="00D66DC6" w14:paraId="2557A5C7" w14:textId="77777777" w:rsidTr="00680CC9">
        <w:tc>
          <w:tcPr>
            <w:tcW w:w="9026" w:type="dxa"/>
            <w:gridSpan w:val="5"/>
          </w:tcPr>
          <w:p w14:paraId="5E28AB0C" w14:textId="77777777" w:rsidR="00D66DC6" w:rsidRDefault="00D66DC6" w:rsidP="0089509B">
            <w:pPr>
              <w:pStyle w:val="Heading21"/>
            </w:pPr>
            <w:r>
              <w:t>Evidence Guide</w:t>
            </w:r>
          </w:p>
          <w:p w14:paraId="5936C605" w14:textId="77777777" w:rsidR="00D66DC6" w:rsidRDefault="00D66DC6"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43CEBBAB" w14:textId="77777777" w:rsidTr="00680CC9">
        <w:tc>
          <w:tcPr>
            <w:tcW w:w="3360" w:type="dxa"/>
            <w:gridSpan w:val="2"/>
          </w:tcPr>
          <w:p w14:paraId="2E7F95B7" w14:textId="77777777" w:rsidR="00D66DC6" w:rsidRPr="005979AA" w:rsidRDefault="00D66DC6" w:rsidP="0089509B">
            <w:pPr>
              <w:pStyle w:val="EG"/>
            </w:pPr>
            <w:r w:rsidRPr="005979AA">
              <w:t>Critical aspects for assessment and evidence required to demonstrate competency in this unit</w:t>
            </w:r>
          </w:p>
        </w:tc>
        <w:tc>
          <w:tcPr>
            <w:tcW w:w="5666" w:type="dxa"/>
            <w:gridSpan w:val="3"/>
          </w:tcPr>
          <w:p w14:paraId="6F9F5FD3" w14:textId="77777777" w:rsidR="00D66DC6" w:rsidRDefault="00D66DC6" w:rsidP="0089509B">
            <w:pPr>
              <w:pStyle w:val="unittext"/>
            </w:pPr>
            <w:r w:rsidRPr="003B087B">
              <w:t>Assessment</w:t>
            </w:r>
            <w:r>
              <w:t xml:space="preserve"> must confirm the ability to:</w:t>
            </w:r>
          </w:p>
          <w:p w14:paraId="502C1365" w14:textId="27320285" w:rsidR="00D66DC6" w:rsidRDefault="00D66DC6" w:rsidP="0089509B">
            <w:pPr>
              <w:pStyle w:val="bullet"/>
              <w:numPr>
                <w:ilvl w:val="0"/>
                <w:numId w:val="13"/>
              </w:numPr>
              <w:ind w:left="284" w:hanging="284"/>
            </w:pPr>
            <w:r>
              <w:t>identify the purpose and audience for a range of personally relevant</w:t>
            </w:r>
            <w:r w:rsidR="00FA7CF7">
              <w:t xml:space="preserve"> </w:t>
            </w:r>
            <w:r>
              <w:t xml:space="preserve">text types </w:t>
            </w:r>
          </w:p>
          <w:p w14:paraId="45F0D957" w14:textId="77777777" w:rsidR="00D66DC6" w:rsidRDefault="00D66DC6" w:rsidP="0089509B">
            <w:pPr>
              <w:pStyle w:val="bullet"/>
              <w:numPr>
                <w:ilvl w:val="0"/>
                <w:numId w:val="13"/>
              </w:numPr>
              <w:ind w:left="284" w:hanging="284"/>
            </w:pPr>
            <w:r>
              <w:t xml:space="preserve">create one digital and one handwritten, personally </w:t>
            </w:r>
            <w:r>
              <w:lastRenderedPageBreak/>
              <w:t>relevant text of limited complexity with each text reflecting a different text type</w:t>
            </w:r>
          </w:p>
        </w:tc>
      </w:tr>
      <w:tr w:rsidR="00D66DC6" w14:paraId="0E3151AF" w14:textId="77777777" w:rsidTr="00680CC9">
        <w:tc>
          <w:tcPr>
            <w:tcW w:w="9026" w:type="dxa"/>
            <w:gridSpan w:val="5"/>
          </w:tcPr>
          <w:p w14:paraId="6D025986" w14:textId="77777777" w:rsidR="00D66DC6" w:rsidRDefault="00D66DC6" w:rsidP="0089509B">
            <w:pPr>
              <w:pStyle w:val="spacer"/>
            </w:pPr>
          </w:p>
        </w:tc>
      </w:tr>
      <w:tr w:rsidR="00D66DC6" w14:paraId="7CD11ADB" w14:textId="77777777" w:rsidTr="00680CC9">
        <w:tc>
          <w:tcPr>
            <w:tcW w:w="3360" w:type="dxa"/>
            <w:gridSpan w:val="2"/>
          </w:tcPr>
          <w:p w14:paraId="15175E8C" w14:textId="77777777" w:rsidR="00D66DC6" w:rsidRPr="005979AA" w:rsidRDefault="00D66DC6" w:rsidP="0089509B">
            <w:pPr>
              <w:pStyle w:val="EG"/>
            </w:pPr>
            <w:r w:rsidRPr="005979AA">
              <w:t>Context of and specific resources for assessment</w:t>
            </w:r>
          </w:p>
        </w:tc>
        <w:tc>
          <w:tcPr>
            <w:tcW w:w="5666" w:type="dxa"/>
            <w:gridSpan w:val="3"/>
          </w:tcPr>
          <w:p w14:paraId="3C92EEA3" w14:textId="77777777" w:rsidR="00D66DC6" w:rsidRDefault="00D66DC6" w:rsidP="0089509B">
            <w:pPr>
              <w:pStyle w:val="unittext"/>
            </w:pPr>
            <w:r>
              <w:t>Assessment must ensure access to:</w:t>
            </w:r>
          </w:p>
          <w:p w14:paraId="6BD9AB85" w14:textId="77777777" w:rsidR="00D66DC6" w:rsidRPr="0091378A" w:rsidRDefault="00D66DC6" w:rsidP="0089509B">
            <w:pPr>
              <w:pStyle w:val="bullet"/>
              <w:numPr>
                <w:ilvl w:val="0"/>
                <w:numId w:val="13"/>
              </w:numPr>
              <w:ind w:left="284" w:hanging="284"/>
            </w:pPr>
            <w:r w:rsidRPr="0091378A">
              <w:t>real / authentic text</w:t>
            </w:r>
            <w:r>
              <w:t xml:space="preserve"> types</w:t>
            </w:r>
            <w:r w:rsidRPr="0091378A">
              <w:t xml:space="preserve"> </w:t>
            </w:r>
            <w:r>
              <w:t>for personal purposes</w:t>
            </w:r>
          </w:p>
          <w:p w14:paraId="1895F206" w14:textId="77777777" w:rsidR="00D66DC6" w:rsidRPr="0091378A" w:rsidRDefault="00D66DC6" w:rsidP="0089509B">
            <w:pPr>
              <w:pStyle w:val="bullet"/>
              <w:numPr>
                <w:ilvl w:val="0"/>
                <w:numId w:val="13"/>
              </w:numPr>
              <w:ind w:left="284" w:hanging="284"/>
            </w:pPr>
            <w:r w:rsidRPr="0091378A">
              <w:t>access to online facilities, communications technology as appropriate</w:t>
            </w:r>
          </w:p>
          <w:p w14:paraId="4B728873" w14:textId="7E69E3C0" w:rsidR="00D66DC6" w:rsidRDefault="00D66DC6" w:rsidP="0089509B">
            <w:pPr>
              <w:pStyle w:val="bullet"/>
              <w:numPr>
                <w:ilvl w:val="0"/>
                <w:numId w:val="0"/>
              </w:numPr>
            </w:pPr>
            <w:r w:rsidRPr="001578B2">
              <w:t>At this level the learner</w:t>
            </w:r>
            <w:r>
              <w:t xml:space="preserve">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03E98D6E" w14:textId="77777777" w:rsidR="00D66DC6" w:rsidRDefault="00D66DC6" w:rsidP="0089509B">
            <w:pPr>
              <w:pStyle w:val="bullet"/>
              <w:numPr>
                <w:ilvl w:val="0"/>
                <w:numId w:val="0"/>
              </w:numPr>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31E36CC9" w14:textId="77777777" w:rsidR="00D66DC6" w:rsidRDefault="00D66DC6" w:rsidP="0089509B">
            <w:pPr>
              <w:pStyle w:val="unittext"/>
            </w:pPr>
            <w:r>
              <w:t>Where this unit is being co-assessed with units related to another domain such as community participation, the same texts may be relevant to both domains.</w:t>
            </w:r>
          </w:p>
        </w:tc>
      </w:tr>
      <w:tr w:rsidR="00D66DC6" w14:paraId="0CCFF1A0" w14:textId="77777777" w:rsidTr="00680CC9">
        <w:tc>
          <w:tcPr>
            <w:tcW w:w="9026" w:type="dxa"/>
            <w:gridSpan w:val="5"/>
          </w:tcPr>
          <w:p w14:paraId="7D003A77" w14:textId="77777777" w:rsidR="00D66DC6" w:rsidRDefault="00D66DC6" w:rsidP="0089509B">
            <w:pPr>
              <w:pStyle w:val="spacer"/>
            </w:pPr>
          </w:p>
        </w:tc>
      </w:tr>
      <w:tr w:rsidR="00D66DC6" w14:paraId="34422A00" w14:textId="77777777" w:rsidTr="00680CC9">
        <w:tc>
          <w:tcPr>
            <w:tcW w:w="3360" w:type="dxa"/>
            <w:gridSpan w:val="2"/>
          </w:tcPr>
          <w:p w14:paraId="20754D7C" w14:textId="77777777" w:rsidR="00D66DC6" w:rsidRPr="00622D2D" w:rsidRDefault="00D66DC6" w:rsidP="0089509B">
            <w:pPr>
              <w:pStyle w:val="EG"/>
            </w:pPr>
            <w:r w:rsidRPr="005979AA">
              <w:t>Method(s) of assessment</w:t>
            </w:r>
          </w:p>
        </w:tc>
        <w:tc>
          <w:tcPr>
            <w:tcW w:w="5666" w:type="dxa"/>
            <w:gridSpan w:val="3"/>
          </w:tcPr>
          <w:p w14:paraId="4F2A5707" w14:textId="77777777" w:rsidR="00D66DC6" w:rsidRDefault="00D66DC6" w:rsidP="0089509B">
            <w:pPr>
              <w:pStyle w:val="unittext"/>
            </w:pPr>
            <w:r>
              <w:t>The following suggested assessment methods are suitable for this unit:</w:t>
            </w:r>
          </w:p>
          <w:p w14:paraId="26597E3D" w14:textId="77777777" w:rsidR="00D66DC6" w:rsidRDefault="00D66DC6" w:rsidP="0089509B">
            <w:pPr>
              <w:pStyle w:val="bullet"/>
              <w:numPr>
                <w:ilvl w:val="0"/>
                <w:numId w:val="13"/>
              </w:numPr>
              <w:ind w:left="284" w:hanging="284"/>
            </w:pPr>
            <w:r>
              <w:t>observation of the learner creating personally relevant texts of limited complexity</w:t>
            </w:r>
          </w:p>
          <w:p w14:paraId="524CA3B4" w14:textId="77777777" w:rsidR="00D66DC6" w:rsidRDefault="00D66DC6" w:rsidP="0089509B">
            <w:pPr>
              <w:pStyle w:val="bullet"/>
              <w:numPr>
                <w:ilvl w:val="0"/>
                <w:numId w:val="13"/>
              </w:numPr>
              <w:ind w:left="284" w:hanging="284"/>
            </w:pPr>
            <w:r>
              <w:t>portfolio of drafts and completed texts of limited complexity created by the learner</w:t>
            </w:r>
          </w:p>
          <w:p w14:paraId="61311D69" w14:textId="77777777" w:rsidR="00D66DC6" w:rsidRDefault="00D66DC6" w:rsidP="0089509B">
            <w:pPr>
              <w:pStyle w:val="bullet"/>
              <w:numPr>
                <w:ilvl w:val="0"/>
                <w:numId w:val="13"/>
              </w:numPr>
              <w:ind w:left="284" w:hanging="284"/>
            </w:pPr>
            <w:r>
              <w:t>oral and / or written questioning to assess the ability to identify a range of personally relevant text types for different purposes and audiences and their features</w:t>
            </w:r>
          </w:p>
        </w:tc>
      </w:tr>
    </w:tbl>
    <w:p w14:paraId="69520835" w14:textId="77777777" w:rsidR="00D66DC6" w:rsidRPr="008A198C" w:rsidRDefault="00D66DC6" w:rsidP="0089509B">
      <w:pPr>
        <w:keepNext/>
        <w:rPr>
          <w:sz w:val="4"/>
        </w:rPr>
      </w:pPr>
    </w:p>
    <w:p w14:paraId="0B11BAAA" w14:textId="77777777" w:rsidR="00680CC9" w:rsidRDefault="00680CC9" w:rsidP="0089509B">
      <w:pPr>
        <w:keepNext/>
        <w:tabs>
          <w:tab w:val="left" w:pos="2025"/>
        </w:tabs>
        <w:sectPr w:rsidR="00680CC9" w:rsidSect="00680CC9">
          <w:headerReference w:type="default" r:id="rId2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72"/>
        <w:gridCol w:w="492"/>
        <w:gridCol w:w="144"/>
        <w:gridCol w:w="15"/>
        <w:gridCol w:w="5503"/>
      </w:tblGrid>
      <w:tr w:rsidR="00680CC9" w14:paraId="6B541F8C" w14:textId="77777777" w:rsidTr="00680CC9">
        <w:tc>
          <w:tcPr>
            <w:tcW w:w="2872" w:type="dxa"/>
          </w:tcPr>
          <w:p w14:paraId="4232C454" w14:textId="77777777" w:rsidR="00680CC9" w:rsidRPr="00D72D90" w:rsidRDefault="00680CC9" w:rsidP="0089509B">
            <w:pPr>
              <w:pStyle w:val="CodeTOC"/>
            </w:pPr>
            <w:r w:rsidRPr="00D72D90">
              <w:lastRenderedPageBreak/>
              <w:t>Unit Code</w:t>
            </w:r>
          </w:p>
        </w:tc>
        <w:tc>
          <w:tcPr>
            <w:tcW w:w="6154" w:type="dxa"/>
            <w:gridSpan w:val="4"/>
          </w:tcPr>
          <w:p w14:paraId="30A2A9AD" w14:textId="35DCC596" w:rsidR="00680CC9" w:rsidRPr="00D72D90" w:rsidRDefault="00A500C8" w:rsidP="0089509B">
            <w:pPr>
              <w:pStyle w:val="code"/>
            </w:pPr>
            <w:bookmarkStart w:id="206" w:name="_Toc514234364"/>
            <w:r>
              <w:t>VU22392</w:t>
            </w:r>
            <w:bookmarkEnd w:id="206"/>
          </w:p>
        </w:tc>
      </w:tr>
      <w:tr w:rsidR="00680CC9" w14:paraId="5CB8D530" w14:textId="77777777" w:rsidTr="00680CC9">
        <w:tc>
          <w:tcPr>
            <w:tcW w:w="2872" w:type="dxa"/>
          </w:tcPr>
          <w:p w14:paraId="154B2590" w14:textId="77777777" w:rsidR="00680CC9" w:rsidRPr="00D72D90" w:rsidRDefault="00680CC9" w:rsidP="0089509B">
            <w:pPr>
              <w:pStyle w:val="CodeTOC"/>
            </w:pPr>
            <w:r w:rsidRPr="00D72D90">
              <w:t>Unit Title</w:t>
            </w:r>
          </w:p>
        </w:tc>
        <w:tc>
          <w:tcPr>
            <w:tcW w:w="6154" w:type="dxa"/>
            <w:gridSpan w:val="4"/>
          </w:tcPr>
          <w:p w14:paraId="7EECC7C5" w14:textId="0F4D5AF4" w:rsidR="00680CC9" w:rsidRPr="00D72D90" w:rsidRDefault="00680CC9" w:rsidP="0089509B">
            <w:pPr>
              <w:pStyle w:val="code"/>
            </w:pPr>
            <w:bookmarkStart w:id="207" w:name="_Toc507058630"/>
            <w:bookmarkStart w:id="208" w:name="_Toc514234365"/>
            <w:r w:rsidRPr="001B55CC">
              <w:t>Create texts of limited complexity for learning purposes</w:t>
            </w:r>
            <w:bookmarkEnd w:id="207"/>
            <w:bookmarkEnd w:id="208"/>
          </w:p>
        </w:tc>
      </w:tr>
      <w:tr w:rsidR="00680CC9" w14:paraId="300045B5" w14:textId="77777777" w:rsidTr="00680CC9">
        <w:tc>
          <w:tcPr>
            <w:tcW w:w="2872" w:type="dxa"/>
          </w:tcPr>
          <w:p w14:paraId="39D77FC2" w14:textId="77777777" w:rsidR="00680CC9" w:rsidRDefault="00680CC9" w:rsidP="0089509B">
            <w:pPr>
              <w:pStyle w:val="Heading21"/>
            </w:pPr>
            <w:r>
              <w:t>Unit Descriptor</w:t>
            </w:r>
          </w:p>
        </w:tc>
        <w:tc>
          <w:tcPr>
            <w:tcW w:w="6154" w:type="dxa"/>
            <w:gridSpan w:val="4"/>
          </w:tcPr>
          <w:p w14:paraId="1B4D0FD8" w14:textId="77777777" w:rsidR="00680CC9" w:rsidRDefault="00680CC9" w:rsidP="0089509B">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76658730" w14:textId="77777777" w:rsidR="00680CC9" w:rsidRDefault="00680CC9" w:rsidP="0089509B">
            <w:pPr>
              <w:pStyle w:val="unittext"/>
            </w:pPr>
            <w:r>
              <w:t>The required outcomes described in this unit contribute to the achievement of Australian Core Skills Framework indicators for Writing at Level 3: 3.05, 3.06.</w:t>
            </w:r>
          </w:p>
        </w:tc>
      </w:tr>
      <w:tr w:rsidR="00680CC9" w14:paraId="2FCC7357" w14:textId="77777777" w:rsidTr="00680CC9">
        <w:tc>
          <w:tcPr>
            <w:tcW w:w="2872" w:type="dxa"/>
          </w:tcPr>
          <w:p w14:paraId="157F019B" w14:textId="77777777" w:rsidR="00680CC9" w:rsidRDefault="00680CC9" w:rsidP="0089509B">
            <w:pPr>
              <w:pStyle w:val="Heading21"/>
            </w:pPr>
            <w:r>
              <w:t>Employability Skills</w:t>
            </w:r>
          </w:p>
        </w:tc>
        <w:tc>
          <w:tcPr>
            <w:tcW w:w="6154" w:type="dxa"/>
            <w:gridSpan w:val="4"/>
          </w:tcPr>
          <w:p w14:paraId="446D4A69" w14:textId="77777777" w:rsidR="00680CC9" w:rsidRDefault="00680CC9" w:rsidP="0089509B">
            <w:pPr>
              <w:pStyle w:val="unittext"/>
            </w:pPr>
            <w:r>
              <w:t>This unit contains employability skills.</w:t>
            </w:r>
          </w:p>
        </w:tc>
      </w:tr>
      <w:tr w:rsidR="00680CC9" w14:paraId="6D147E8D" w14:textId="77777777" w:rsidTr="00680CC9">
        <w:tc>
          <w:tcPr>
            <w:tcW w:w="2872" w:type="dxa"/>
          </w:tcPr>
          <w:p w14:paraId="5171983C" w14:textId="77777777" w:rsidR="00680CC9" w:rsidRDefault="00680CC9" w:rsidP="0089509B">
            <w:pPr>
              <w:pStyle w:val="Heading21"/>
            </w:pPr>
            <w:r>
              <w:t>Application of the Unit</w:t>
            </w:r>
          </w:p>
        </w:tc>
        <w:tc>
          <w:tcPr>
            <w:tcW w:w="6154" w:type="dxa"/>
            <w:gridSpan w:val="4"/>
          </w:tcPr>
          <w:p w14:paraId="0DEA2884" w14:textId="77777777" w:rsidR="00680CC9" w:rsidRPr="001B24C4" w:rsidRDefault="00680CC9" w:rsidP="0089509B">
            <w:pPr>
              <w:pStyle w:val="unittext"/>
            </w:pPr>
            <w:r>
              <w:t xml:space="preserve">This unit applies to those who wish </w:t>
            </w:r>
            <w:r w:rsidRPr="001B24C4">
              <w:t xml:space="preserve">to improve their literacy skills in the learning environment </w:t>
            </w:r>
            <w:r>
              <w:t xml:space="preserve">and </w:t>
            </w:r>
            <w:r w:rsidRPr="001B24C4">
              <w:t xml:space="preserve">need to develop a range of writing and communication skills associated with creating texts. </w:t>
            </w:r>
          </w:p>
          <w:p w14:paraId="6B2106F3" w14:textId="22DF05B5" w:rsidR="00680CC9" w:rsidRDefault="00680CC9" w:rsidP="0089509B">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VU22387</w:t>
            </w:r>
            <w:r w:rsidR="005C24F4">
              <w:rPr>
                <w:i/>
              </w:rPr>
              <w:t xml:space="preserve"> </w:t>
            </w:r>
            <w:r>
              <w:rPr>
                <w:i/>
              </w:rPr>
              <w:t>Engage with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Pr>
                <w:i/>
              </w:rPr>
              <w:t>CG38 Create texts of limited complexity for personal purposes</w:t>
            </w:r>
            <w:r>
              <w:t>.</w:t>
            </w:r>
          </w:p>
        </w:tc>
      </w:tr>
      <w:tr w:rsidR="00680CC9" w14:paraId="07B82CE6" w14:textId="77777777" w:rsidTr="00680CC9">
        <w:tc>
          <w:tcPr>
            <w:tcW w:w="2872" w:type="dxa"/>
          </w:tcPr>
          <w:p w14:paraId="4647E52D" w14:textId="77777777" w:rsidR="00680CC9" w:rsidRDefault="00680CC9" w:rsidP="0089509B">
            <w:pPr>
              <w:pStyle w:val="Heading21"/>
            </w:pPr>
            <w:r>
              <w:t>Element</w:t>
            </w:r>
          </w:p>
          <w:p w14:paraId="4F2FD639" w14:textId="77777777" w:rsidR="00680CC9" w:rsidRDefault="00680CC9" w:rsidP="0089509B">
            <w:pPr>
              <w:pStyle w:val="text"/>
            </w:pPr>
            <w:r w:rsidRPr="005979AA">
              <w:t>Elements describe the essential outcomes of a unit of competency. Elements describe actions or outcomes that are demonstrable and assessable.</w:t>
            </w:r>
          </w:p>
        </w:tc>
        <w:tc>
          <w:tcPr>
            <w:tcW w:w="6154" w:type="dxa"/>
            <w:gridSpan w:val="4"/>
          </w:tcPr>
          <w:p w14:paraId="793A319A" w14:textId="77777777" w:rsidR="00680CC9" w:rsidRDefault="00680CC9" w:rsidP="0089509B">
            <w:pPr>
              <w:pStyle w:val="Heading21"/>
            </w:pPr>
            <w:r>
              <w:t>Performance Criteria</w:t>
            </w:r>
          </w:p>
          <w:p w14:paraId="488DEC89" w14:textId="77777777" w:rsidR="00680CC9" w:rsidRDefault="00680CC9"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2C4B9903" w14:textId="77777777" w:rsidTr="00680CC9">
        <w:tc>
          <w:tcPr>
            <w:tcW w:w="2872" w:type="dxa"/>
          </w:tcPr>
          <w:p w14:paraId="3F9F20F6" w14:textId="77777777" w:rsidR="00680CC9" w:rsidRDefault="00680CC9" w:rsidP="0089509B">
            <w:pPr>
              <w:pStyle w:val="spacer"/>
            </w:pPr>
          </w:p>
        </w:tc>
        <w:tc>
          <w:tcPr>
            <w:tcW w:w="6154" w:type="dxa"/>
            <w:gridSpan w:val="4"/>
          </w:tcPr>
          <w:p w14:paraId="56C05A0D" w14:textId="77777777" w:rsidR="00680CC9" w:rsidRDefault="00680CC9" w:rsidP="0089509B">
            <w:pPr>
              <w:pStyle w:val="spacer"/>
            </w:pPr>
          </w:p>
        </w:tc>
      </w:tr>
      <w:tr w:rsidR="00680CC9" w14:paraId="67B14B41" w14:textId="77777777" w:rsidTr="00680CC9">
        <w:tc>
          <w:tcPr>
            <w:tcW w:w="2872" w:type="dxa"/>
            <w:vMerge w:val="restart"/>
          </w:tcPr>
          <w:p w14:paraId="6B39DE54" w14:textId="77777777" w:rsidR="00680CC9" w:rsidRPr="0084371F" w:rsidRDefault="00680CC9" w:rsidP="0089509B">
            <w:pPr>
              <w:pStyle w:val="element"/>
              <w:keepNext/>
            </w:pPr>
            <w:r w:rsidRPr="0084371F">
              <w:t>1</w:t>
            </w:r>
            <w:r>
              <w:tab/>
              <w:t xml:space="preserve">Identify a </w:t>
            </w:r>
            <w:r w:rsidRPr="00104F71">
              <w:t>range of familiar and some less familiar text types of</w:t>
            </w:r>
            <w:r>
              <w:t xml:space="preserve"> limited complexity for learning</w:t>
            </w:r>
            <w:r w:rsidRPr="00104F71">
              <w:t xml:space="preserve"> purposes</w:t>
            </w:r>
            <w:r w:rsidRPr="001B24C4">
              <w:t xml:space="preserve"> </w:t>
            </w:r>
          </w:p>
        </w:tc>
        <w:tc>
          <w:tcPr>
            <w:tcW w:w="636" w:type="dxa"/>
            <w:gridSpan w:val="2"/>
          </w:tcPr>
          <w:p w14:paraId="26133F58" w14:textId="77777777" w:rsidR="00680CC9" w:rsidRDefault="00680CC9" w:rsidP="0089509B">
            <w:pPr>
              <w:pStyle w:val="PC"/>
              <w:keepNext/>
            </w:pPr>
            <w:r>
              <w:t>1.1</w:t>
            </w:r>
          </w:p>
        </w:tc>
        <w:tc>
          <w:tcPr>
            <w:tcW w:w="5518" w:type="dxa"/>
            <w:gridSpan w:val="2"/>
          </w:tcPr>
          <w:p w14:paraId="4B71CC23" w14:textId="77777777" w:rsidR="00680CC9" w:rsidRDefault="00680CC9" w:rsidP="0089509B">
            <w:pPr>
              <w:pStyle w:val="PC"/>
              <w:keepNext/>
              <w:rPr>
                <w:szCs w:val="24"/>
                <w:lang w:eastAsia="en-US"/>
              </w:rPr>
            </w:pPr>
            <w:r>
              <w:t xml:space="preserve">Identify and select </w:t>
            </w:r>
            <w:r w:rsidRPr="006D234B">
              <w:t>a range of</w:t>
            </w:r>
            <w:r>
              <w:rPr>
                <w:b/>
                <w:i/>
              </w:rPr>
              <w:t xml:space="preserve"> </w:t>
            </w:r>
            <w:r w:rsidRPr="006D234B">
              <w:rPr>
                <w:b/>
                <w:i/>
              </w:rPr>
              <w:t>text</w:t>
            </w:r>
            <w:r>
              <w:rPr>
                <w:b/>
                <w:i/>
              </w:rPr>
              <w:t xml:space="preserve"> types</w:t>
            </w:r>
            <w:r w:rsidRPr="006D234B">
              <w:rPr>
                <w:b/>
                <w:i/>
              </w:rPr>
              <w:t xml:space="preserve"> of limited complexity</w:t>
            </w:r>
            <w:r>
              <w:rPr>
                <w:b/>
                <w:i/>
              </w:rPr>
              <w:t xml:space="preserve"> related to learning purposes</w:t>
            </w:r>
            <w:r>
              <w:t xml:space="preserve"> </w:t>
            </w:r>
          </w:p>
        </w:tc>
      </w:tr>
      <w:tr w:rsidR="00680CC9" w14:paraId="15444170" w14:textId="77777777" w:rsidTr="00680CC9">
        <w:tc>
          <w:tcPr>
            <w:tcW w:w="2872" w:type="dxa"/>
            <w:vMerge/>
          </w:tcPr>
          <w:p w14:paraId="17A0F613" w14:textId="77777777" w:rsidR="00680CC9" w:rsidRPr="0084371F" w:rsidRDefault="00680CC9" w:rsidP="0089509B">
            <w:pPr>
              <w:pStyle w:val="element"/>
              <w:keepNext/>
            </w:pPr>
          </w:p>
        </w:tc>
        <w:tc>
          <w:tcPr>
            <w:tcW w:w="636" w:type="dxa"/>
            <w:gridSpan w:val="2"/>
          </w:tcPr>
          <w:p w14:paraId="150CFB3D" w14:textId="77777777" w:rsidR="00680CC9" w:rsidRDefault="00680CC9" w:rsidP="0089509B">
            <w:pPr>
              <w:pStyle w:val="PC"/>
              <w:keepNext/>
            </w:pPr>
            <w:r>
              <w:t>1.2</w:t>
            </w:r>
          </w:p>
        </w:tc>
        <w:tc>
          <w:tcPr>
            <w:tcW w:w="5518" w:type="dxa"/>
            <w:gridSpan w:val="2"/>
          </w:tcPr>
          <w:p w14:paraId="2E0F1FD0" w14:textId="77777777" w:rsidR="00680CC9" w:rsidRDefault="00680CC9" w:rsidP="0089509B">
            <w:pPr>
              <w:pStyle w:val="unittext"/>
              <w:rPr>
                <w:szCs w:val="24"/>
                <w:lang w:eastAsia="en-US"/>
              </w:rPr>
            </w:pPr>
            <w:r>
              <w:t xml:space="preserve">Interpret the </w:t>
            </w:r>
            <w:r w:rsidRPr="00713EC0">
              <w:rPr>
                <w:b/>
                <w:i/>
              </w:rPr>
              <w:t>purpose and</w:t>
            </w:r>
            <w:r w:rsidRPr="00F52ABF">
              <w:rPr>
                <w:b/>
                <w:i/>
              </w:rPr>
              <w:t xml:space="preserve"> audience</w:t>
            </w:r>
            <w:r>
              <w:rPr>
                <w:b/>
                <w:i/>
              </w:rPr>
              <w:t xml:space="preserve"> </w:t>
            </w:r>
            <w:r w:rsidRPr="0069330C">
              <w:t>for</w:t>
            </w:r>
            <w:r w:rsidRPr="00713EC0">
              <w:t xml:space="preserve"> the texts</w:t>
            </w:r>
            <w:r w:rsidRPr="004C788D">
              <w:t xml:space="preserve"> </w:t>
            </w:r>
          </w:p>
        </w:tc>
      </w:tr>
      <w:tr w:rsidR="00680CC9" w14:paraId="76269E78" w14:textId="77777777" w:rsidTr="00680CC9">
        <w:tc>
          <w:tcPr>
            <w:tcW w:w="2872" w:type="dxa"/>
            <w:vMerge/>
          </w:tcPr>
          <w:p w14:paraId="768F151D" w14:textId="77777777" w:rsidR="00680CC9" w:rsidRPr="0084371F" w:rsidRDefault="00680CC9" w:rsidP="0089509B">
            <w:pPr>
              <w:pStyle w:val="element"/>
              <w:keepNext/>
            </w:pPr>
          </w:p>
        </w:tc>
        <w:tc>
          <w:tcPr>
            <w:tcW w:w="636" w:type="dxa"/>
            <w:gridSpan w:val="2"/>
          </w:tcPr>
          <w:p w14:paraId="6A29F8E9" w14:textId="77777777" w:rsidR="00680CC9" w:rsidRDefault="00680CC9" w:rsidP="0089509B">
            <w:pPr>
              <w:pStyle w:val="PC"/>
              <w:keepNext/>
            </w:pPr>
            <w:r>
              <w:t>1.3</w:t>
            </w:r>
          </w:p>
        </w:tc>
        <w:tc>
          <w:tcPr>
            <w:tcW w:w="5518" w:type="dxa"/>
            <w:gridSpan w:val="2"/>
          </w:tcPr>
          <w:p w14:paraId="673EFAC1" w14:textId="77777777" w:rsidR="00680CC9" w:rsidRDefault="00680CC9" w:rsidP="0089509B">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680CC9" w14:paraId="18B2F4E1" w14:textId="77777777" w:rsidTr="00680CC9">
        <w:tc>
          <w:tcPr>
            <w:tcW w:w="2872" w:type="dxa"/>
          </w:tcPr>
          <w:p w14:paraId="429A5210" w14:textId="77777777" w:rsidR="00680CC9" w:rsidRDefault="00680CC9" w:rsidP="0089509B">
            <w:pPr>
              <w:pStyle w:val="spacer"/>
            </w:pPr>
          </w:p>
        </w:tc>
        <w:tc>
          <w:tcPr>
            <w:tcW w:w="6154" w:type="dxa"/>
            <w:gridSpan w:val="4"/>
          </w:tcPr>
          <w:p w14:paraId="354AFC04" w14:textId="77777777" w:rsidR="00680CC9" w:rsidRDefault="00680CC9" w:rsidP="0089509B">
            <w:pPr>
              <w:pStyle w:val="spacer"/>
            </w:pPr>
          </w:p>
        </w:tc>
      </w:tr>
      <w:tr w:rsidR="00680CC9" w14:paraId="4CB8F7B6" w14:textId="77777777" w:rsidTr="00680CC9">
        <w:tc>
          <w:tcPr>
            <w:tcW w:w="2872" w:type="dxa"/>
          </w:tcPr>
          <w:p w14:paraId="246923E5" w14:textId="77777777" w:rsidR="00680CC9" w:rsidRDefault="00680CC9" w:rsidP="0089509B">
            <w:pPr>
              <w:pStyle w:val="spacer"/>
            </w:pPr>
          </w:p>
          <w:p w14:paraId="7092DEF5" w14:textId="77777777" w:rsidR="00680CC9" w:rsidRDefault="00680CC9" w:rsidP="0089509B">
            <w:pPr>
              <w:pStyle w:val="spacer"/>
            </w:pPr>
          </w:p>
        </w:tc>
        <w:tc>
          <w:tcPr>
            <w:tcW w:w="6154" w:type="dxa"/>
            <w:gridSpan w:val="4"/>
          </w:tcPr>
          <w:p w14:paraId="4D8043E1" w14:textId="77777777" w:rsidR="00680CC9" w:rsidRDefault="00680CC9" w:rsidP="0089509B">
            <w:pPr>
              <w:pStyle w:val="spacer"/>
            </w:pPr>
          </w:p>
        </w:tc>
      </w:tr>
      <w:tr w:rsidR="00680CC9" w14:paraId="204A8BF0" w14:textId="77777777" w:rsidTr="00680CC9">
        <w:tc>
          <w:tcPr>
            <w:tcW w:w="2872" w:type="dxa"/>
            <w:vMerge w:val="restart"/>
          </w:tcPr>
          <w:p w14:paraId="6F03ED50" w14:textId="77777777" w:rsidR="00680CC9" w:rsidRDefault="00680CC9" w:rsidP="0089509B">
            <w:pPr>
              <w:pStyle w:val="element"/>
              <w:keepNext/>
            </w:pPr>
            <w:r>
              <w:t>2</w:t>
            </w:r>
            <w:r>
              <w:tab/>
              <w:t xml:space="preserve">Plan learning related </w:t>
            </w:r>
            <w:r>
              <w:lastRenderedPageBreak/>
              <w:t>handwritten and digital text types</w:t>
            </w:r>
            <w:r w:rsidRPr="00A61D73">
              <w:t xml:space="preserve"> of limited complexity</w:t>
            </w:r>
          </w:p>
        </w:tc>
        <w:tc>
          <w:tcPr>
            <w:tcW w:w="651" w:type="dxa"/>
            <w:gridSpan w:val="3"/>
          </w:tcPr>
          <w:p w14:paraId="04B3FAFF" w14:textId="77777777" w:rsidR="00680CC9" w:rsidRDefault="00680CC9" w:rsidP="0089509B">
            <w:pPr>
              <w:pStyle w:val="PC"/>
              <w:keepNext/>
            </w:pPr>
            <w:r>
              <w:lastRenderedPageBreak/>
              <w:t>2.1</w:t>
            </w:r>
          </w:p>
        </w:tc>
        <w:tc>
          <w:tcPr>
            <w:tcW w:w="5503" w:type="dxa"/>
          </w:tcPr>
          <w:p w14:paraId="07B0AF87" w14:textId="77777777" w:rsidR="00680CC9" w:rsidRDefault="00680CC9" w:rsidP="0089509B">
            <w:pPr>
              <w:pStyle w:val="unittext"/>
              <w:rPr>
                <w:szCs w:val="24"/>
                <w:lang w:eastAsia="en-US"/>
              </w:rPr>
            </w:pPr>
            <w:r>
              <w:t xml:space="preserve">Determine the </w:t>
            </w:r>
            <w:r w:rsidRPr="00F52ABF">
              <w:t>audience and purpose</w:t>
            </w:r>
            <w:r w:rsidRPr="00713EC0">
              <w:rPr>
                <w:b/>
                <w:i/>
              </w:rPr>
              <w:t xml:space="preserve"> </w:t>
            </w:r>
            <w:r>
              <w:t xml:space="preserve">of each text </w:t>
            </w:r>
          </w:p>
        </w:tc>
      </w:tr>
      <w:tr w:rsidR="00680CC9" w14:paraId="7BB97F91" w14:textId="77777777" w:rsidTr="00680CC9">
        <w:tc>
          <w:tcPr>
            <w:tcW w:w="2872" w:type="dxa"/>
            <w:vMerge/>
          </w:tcPr>
          <w:p w14:paraId="66E72B03" w14:textId="77777777" w:rsidR="00680CC9" w:rsidRDefault="00680CC9" w:rsidP="0089509B">
            <w:pPr>
              <w:keepNext/>
            </w:pPr>
          </w:p>
        </w:tc>
        <w:tc>
          <w:tcPr>
            <w:tcW w:w="651" w:type="dxa"/>
            <w:gridSpan w:val="3"/>
          </w:tcPr>
          <w:p w14:paraId="4D69EE1A" w14:textId="77777777" w:rsidR="00680CC9" w:rsidRDefault="00680CC9" w:rsidP="0089509B">
            <w:pPr>
              <w:pStyle w:val="PC"/>
              <w:keepNext/>
            </w:pPr>
            <w:r>
              <w:t>2.2</w:t>
            </w:r>
          </w:p>
        </w:tc>
        <w:tc>
          <w:tcPr>
            <w:tcW w:w="5503" w:type="dxa"/>
          </w:tcPr>
          <w:p w14:paraId="73E03761" w14:textId="77777777" w:rsidR="00680CC9" w:rsidRDefault="00680CC9" w:rsidP="0089509B">
            <w:pPr>
              <w:pStyle w:val="unittext"/>
            </w:pPr>
            <w:r>
              <w:t>Select text types to be created</w:t>
            </w:r>
          </w:p>
        </w:tc>
      </w:tr>
      <w:tr w:rsidR="00680CC9" w14:paraId="6BBB4169" w14:textId="77777777" w:rsidTr="00680CC9">
        <w:tc>
          <w:tcPr>
            <w:tcW w:w="2872" w:type="dxa"/>
            <w:vMerge/>
          </w:tcPr>
          <w:p w14:paraId="165FDD48" w14:textId="77777777" w:rsidR="00680CC9" w:rsidRDefault="00680CC9" w:rsidP="0089509B">
            <w:pPr>
              <w:keepNext/>
            </w:pPr>
          </w:p>
        </w:tc>
        <w:tc>
          <w:tcPr>
            <w:tcW w:w="651" w:type="dxa"/>
            <w:gridSpan w:val="3"/>
          </w:tcPr>
          <w:p w14:paraId="76B8D384" w14:textId="77777777" w:rsidR="00680CC9" w:rsidRDefault="00680CC9" w:rsidP="0089509B">
            <w:pPr>
              <w:pStyle w:val="PC"/>
              <w:keepNext/>
            </w:pPr>
            <w:r>
              <w:t>2.3</w:t>
            </w:r>
          </w:p>
        </w:tc>
        <w:tc>
          <w:tcPr>
            <w:tcW w:w="5503" w:type="dxa"/>
          </w:tcPr>
          <w:p w14:paraId="2B977048" w14:textId="76229C26" w:rsidR="00680CC9" w:rsidRDefault="00680CC9" w:rsidP="0089509B">
            <w:pPr>
              <w:pStyle w:val="unittext"/>
              <w:rPr>
                <w:b/>
                <w:i/>
                <w:szCs w:val="24"/>
                <w:lang w:eastAsia="en-US"/>
              </w:rPr>
            </w:pPr>
            <w:r>
              <w:t xml:space="preserve">Select the </w:t>
            </w:r>
            <w:r w:rsidRPr="00733A9A">
              <w:rPr>
                <w:b/>
                <w:i/>
              </w:rPr>
              <w:t>a</w:t>
            </w:r>
            <w:r>
              <w:rPr>
                <w:b/>
                <w:i/>
              </w:rPr>
              <w:t>ppropriate format</w:t>
            </w:r>
            <w:r w:rsidR="00FA7CF7">
              <w:t xml:space="preserve"> </w:t>
            </w:r>
            <w:r>
              <w:t xml:space="preserve">and </w:t>
            </w:r>
            <w:r w:rsidRPr="00713EC0">
              <w:rPr>
                <w:b/>
                <w:i/>
              </w:rPr>
              <w:t>style</w:t>
            </w:r>
            <w:r>
              <w:t xml:space="preserve"> for the required purpose and gather </w:t>
            </w:r>
            <w:r w:rsidRPr="00733A9A">
              <w:rPr>
                <w:b/>
                <w:i/>
              </w:rPr>
              <w:t>support materials</w:t>
            </w:r>
            <w:r>
              <w:t xml:space="preserve"> </w:t>
            </w:r>
          </w:p>
        </w:tc>
      </w:tr>
      <w:tr w:rsidR="00680CC9" w14:paraId="4B2BAB27" w14:textId="77777777" w:rsidTr="00680CC9">
        <w:tc>
          <w:tcPr>
            <w:tcW w:w="2872" w:type="dxa"/>
            <w:vMerge/>
          </w:tcPr>
          <w:p w14:paraId="09C94F63" w14:textId="77777777" w:rsidR="00680CC9" w:rsidRDefault="00680CC9" w:rsidP="0089509B">
            <w:pPr>
              <w:keepNext/>
            </w:pPr>
          </w:p>
        </w:tc>
        <w:tc>
          <w:tcPr>
            <w:tcW w:w="651" w:type="dxa"/>
            <w:gridSpan w:val="3"/>
          </w:tcPr>
          <w:p w14:paraId="0AF72E5C" w14:textId="77777777" w:rsidR="00680CC9" w:rsidRDefault="00680CC9" w:rsidP="0089509B">
            <w:pPr>
              <w:pStyle w:val="PC"/>
              <w:keepNext/>
            </w:pPr>
            <w:r>
              <w:t>2.4</w:t>
            </w:r>
          </w:p>
        </w:tc>
        <w:tc>
          <w:tcPr>
            <w:tcW w:w="5503" w:type="dxa"/>
          </w:tcPr>
          <w:p w14:paraId="47BA2509" w14:textId="77777777" w:rsidR="00680CC9" w:rsidRDefault="00680CC9" w:rsidP="0089509B">
            <w:pPr>
              <w:pStyle w:val="unittext"/>
              <w:rPr>
                <w:szCs w:val="24"/>
                <w:lang w:eastAsia="en-US"/>
              </w:rPr>
            </w:pPr>
            <w:r>
              <w:t xml:space="preserve">Collect and organise the information required to create the texts </w:t>
            </w:r>
          </w:p>
        </w:tc>
      </w:tr>
      <w:tr w:rsidR="00680CC9" w14:paraId="2F56C335" w14:textId="77777777" w:rsidTr="00680CC9">
        <w:tc>
          <w:tcPr>
            <w:tcW w:w="2872" w:type="dxa"/>
          </w:tcPr>
          <w:p w14:paraId="6551CBAF" w14:textId="77777777" w:rsidR="00680CC9" w:rsidRDefault="00680CC9" w:rsidP="0089509B">
            <w:pPr>
              <w:pStyle w:val="spacer"/>
            </w:pPr>
          </w:p>
        </w:tc>
        <w:tc>
          <w:tcPr>
            <w:tcW w:w="6154" w:type="dxa"/>
            <w:gridSpan w:val="4"/>
          </w:tcPr>
          <w:p w14:paraId="0DFFF495" w14:textId="77777777" w:rsidR="00680CC9" w:rsidRDefault="00680CC9" w:rsidP="0089509B">
            <w:pPr>
              <w:pStyle w:val="spacer"/>
            </w:pPr>
          </w:p>
        </w:tc>
      </w:tr>
      <w:tr w:rsidR="00680CC9" w14:paraId="15EAC67A" w14:textId="77777777" w:rsidTr="00680CC9">
        <w:tc>
          <w:tcPr>
            <w:tcW w:w="2872" w:type="dxa"/>
            <w:vMerge w:val="restart"/>
          </w:tcPr>
          <w:p w14:paraId="2E8BA23F" w14:textId="77777777" w:rsidR="00680CC9" w:rsidRDefault="00680CC9" w:rsidP="0089509B">
            <w:pPr>
              <w:pStyle w:val="element"/>
              <w:keepNext/>
            </w:pPr>
            <w:r>
              <w:t>3</w:t>
            </w:r>
            <w:r>
              <w:tab/>
              <w:t>Produce handwritten and digital text types</w:t>
            </w:r>
            <w:r w:rsidDel="006D375D">
              <w:t xml:space="preserve"> </w:t>
            </w:r>
            <w:r w:rsidRPr="00A61D73">
              <w:t>text</w:t>
            </w:r>
            <w:r>
              <w:t>s</w:t>
            </w:r>
            <w:r w:rsidRPr="00A61D73">
              <w:t xml:space="preserve"> of limited complexity</w:t>
            </w:r>
            <w:r>
              <w:t xml:space="preserve"> for learning purposes </w:t>
            </w:r>
          </w:p>
        </w:tc>
        <w:tc>
          <w:tcPr>
            <w:tcW w:w="636" w:type="dxa"/>
            <w:gridSpan w:val="2"/>
          </w:tcPr>
          <w:p w14:paraId="3DDC0422" w14:textId="77777777" w:rsidR="00680CC9" w:rsidRDefault="00680CC9" w:rsidP="0089509B">
            <w:pPr>
              <w:pStyle w:val="PC"/>
              <w:keepNext/>
            </w:pPr>
            <w:r>
              <w:t>3.1</w:t>
            </w:r>
          </w:p>
        </w:tc>
        <w:tc>
          <w:tcPr>
            <w:tcW w:w="5518" w:type="dxa"/>
            <w:gridSpan w:val="2"/>
          </w:tcPr>
          <w:p w14:paraId="3C975D80" w14:textId="77777777" w:rsidR="00680CC9" w:rsidRDefault="00680CC9" w:rsidP="0089509B">
            <w:pPr>
              <w:pStyle w:val="PC"/>
              <w:keepNext/>
            </w:pPr>
            <w:r>
              <w:t>Plan, sequence and link the content for each text</w:t>
            </w:r>
          </w:p>
        </w:tc>
      </w:tr>
      <w:tr w:rsidR="00680CC9" w14:paraId="3C893B39" w14:textId="77777777" w:rsidTr="00680CC9">
        <w:tc>
          <w:tcPr>
            <w:tcW w:w="2872" w:type="dxa"/>
            <w:vMerge/>
          </w:tcPr>
          <w:p w14:paraId="6ACCFB07" w14:textId="77777777" w:rsidR="00680CC9" w:rsidRDefault="00680CC9" w:rsidP="0089509B">
            <w:pPr>
              <w:keepNext/>
            </w:pPr>
          </w:p>
        </w:tc>
        <w:tc>
          <w:tcPr>
            <w:tcW w:w="636" w:type="dxa"/>
            <w:gridSpan w:val="2"/>
          </w:tcPr>
          <w:p w14:paraId="54C72B09" w14:textId="77777777" w:rsidR="00680CC9" w:rsidRDefault="00680CC9" w:rsidP="0089509B">
            <w:pPr>
              <w:pStyle w:val="PC"/>
              <w:keepNext/>
            </w:pPr>
            <w:r>
              <w:t>3.2</w:t>
            </w:r>
          </w:p>
        </w:tc>
        <w:tc>
          <w:tcPr>
            <w:tcW w:w="5518" w:type="dxa"/>
            <w:gridSpan w:val="2"/>
          </w:tcPr>
          <w:p w14:paraId="77CADCE5" w14:textId="77777777" w:rsidR="00680CC9" w:rsidRDefault="00680CC9" w:rsidP="0089509B">
            <w:pPr>
              <w:pStyle w:val="PC"/>
              <w:keepNext/>
            </w:pPr>
            <w:r>
              <w:rPr>
                <w:b/>
                <w:i/>
              </w:rPr>
              <w:t>Review</w:t>
            </w:r>
            <w:r>
              <w:t xml:space="preserve"> each draft text for accuracy and effect</w:t>
            </w:r>
          </w:p>
        </w:tc>
      </w:tr>
      <w:tr w:rsidR="00680CC9" w14:paraId="61990BAD" w14:textId="77777777" w:rsidTr="00680CC9">
        <w:tc>
          <w:tcPr>
            <w:tcW w:w="2872" w:type="dxa"/>
            <w:vMerge/>
          </w:tcPr>
          <w:p w14:paraId="77B1C143" w14:textId="77777777" w:rsidR="00680CC9" w:rsidRDefault="00680CC9" w:rsidP="0089509B">
            <w:pPr>
              <w:keepNext/>
            </w:pPr>
          </w:p>
        </w:tc>
        <w:tc>
          <w:tcPr>
            <w:tcW w:w="636" w:type="dxa"/>
            <w:gridSpan w:val="2"/>
          </w:tcPr>
          <w:p w14:paraId="79501315" w14:textId="77777777" w:rsidR="00680CC9" w:rsidRDefault="00680CC9" w:rsidP="0089509B">
            <w:pPr>
              <w:pStyle w:val="PC"/>
              <w:keepNext/>
            </w:pPr>
            <w:r>
              <w:t>3.3</w:t>
            </w:r>
          </w:p>
        </w:tc>
        <w:tc>
          <w:tcPr>
            <w:tcW w:w="5518" w:type="dxa"/>
            <w:gridSpan w:val="2"/>
          </w:tcPr>
          <w:p w14:paraId="0FF914A1" w14:textId="77777777" w:rsidR="00680CC9" w:rsidRDefault="00680CC9" w:rsidP="0089509B">
            <w:pPr>
              <w:pStyle w:val="PC"/>
              <w:keepNext/>
            </w:pPr>
            <w:r>
              <w:t>Complete final texts</w:t>
            </w:r>
          </w:p>
        </w:tc>
      </w:tr>
      <w:tr w:rsidR="00680CC9" w14:paraId="10954A2D" w14:textId="77777777" w:rsidTr="00680CC9">
        <w:tc>
          <w:tcPr>
            <w:tcW w:w="2872" w:type="dxa"/>
          </w:tcPr>
          <w:p w14:paraId="4761C59D" w14:textId="77777777" w:rsidR="00680CC9" w:rsidRDefault="00680CC9" w:rsidP="0089509B">
            <w:pPr>
              <w:pStyle w:val="spacer"/>
            </w:pPr>
          </w:p>
        </w:tc>
        <w:tc>
          <w:tcPr>
            <w:tcW w:w="6154" w:type="dxa"/>
            <w:gridSpan w:val="4"/>
          </w:tcPr>
          <w:p w14:paraId="0CE6E2BE" w14:textId="77777777" w:rsidR="00680CC9" w:rsidRDefault="00680CC9" w:rsidP="0089509B">
            <w:pPr>
              <w:pStyle w:val="spacer"/>
            </w:pPr>
          </w:p>
        </w:tc>
      </w:tr>
      <w:tr w:rsidR="00680CC9" w14:paraId="0546F60A" w14:textId="77777777" w:rsidTr="00680CC9">
        <w:tc>
          <w:tcPr>
            <w:tcW w:w="9026" w:type="dxa"/>
            <w:gridSpan w:val="5"/>
          </w:tcPr>
          <w:p w14:paraId="4A4B47D6" w14:textId="77777777" w:rsidR="00680CC9" w:rsidRDefault="00680CC9" w:rsidP="0089509B">
            <w:pPr>
              <w:pStyle w:val="Heading21"/>
            </w:pPr>
            <w:r>
              <w:t>Required Knowledge and Skills</w:t>
            </w:r>
          </w:p>
          <w:p w14:paraId="450FAC04" w14:textId="77777777" w:rsidR="00680CC9" w:rsidRDefault="00680CC9" w:rsidP="0089509B">
            <w:pPr>
              <w:pStyle w:val="text"/>
            </w:pPr>
            <w:r w:rsidRPr="005979AA">
              <w:t>This describes the essential skills and knowledge and their level required for this unit</w:t>
            </w:r>
            <w:r>
              <w:t>.</w:t>
            </w:r>
          </w:p>
        </w:tc>
      </w:tr>
      <w:tr w:rsidR="00680CC9" w14:paraId="05C64028" w14:textId="77777777" w:rsidTr="00680CC9">
        <w:tc>
          <w:tcPr>
            <w:tcW w:w="9026" w:type="dxa"/>
            <w:gridSpan w:val="5"/>
          </w:tcPr>
          <w:p w14:paraId="0E599648" w14:textId="77777777" w:rsidR="00680CC9" w:rsidRDefault="00680CC9" w:rsidP="0089509B">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1DE707EC" w14:textId="77777777" w:rsidR="00680CC9" w:rsidRDefault="00680CC9" w:rsidP="0089509B">
            <w:pPr>
              <w:pStyle w:val="bullet"/>
              <w:numPr>
                <w:ilvl w:val="0"/>
                <w:numId w:val="13"/>
              </w:numPr>
              <w:ind w:left="284" w:hanging="284"/>
            </w:pPr>
            <w:r>
              <w:t>difference between formal and informal registers</w:t>
            </w:r>
          </w:p>
          <w:p w14:paraId="4327B250" w14:textId="77777777" w:rsidR="00680CC9" w:rsidRDefault="00680CC9" w:rsidP="0089509B">
            <w:pPr>
              <w:pStyle w:val="bullet"/>
              <w:numPr>
                <w:ilvl w:val="0"/>
                <w:numId w:val="13"/>
              </w:numPr>
              <w:ind w:left="284" w:hanging="284"/>
            </w:pPr>
            <w:r>
              <w:t>layout related to specific text types</w:t>
            </w:r>
          </w:p>
          <w:p w14:paraId="64F08F23" w14:textId="77777777" w:rsidR="00680CC9" w:rsidRDefault="00680CC9" w:rsidP="0089509B">
            <w:pPr>
              <w:pStyle w:val="bullet"/>
              <w:numPr>
                <w:ilvl w:val="0"/>
                <w:numId w:val="13"/>
              </w:numPr>
              <w:ind w:left="284" w:hanging="284"/>
            </w:pPr>
            <w:r w:rsidRPr="006000CD">
              <w:t>generic grammatical forms including personal pronouns</w:t>
            </w:r>
            <w:r>
              <w:t xml:space="preserve"> and a range of tenses</w:t>
            </w:r>
            <w:r w:rsidRPr="006000CD">
              <w:t xml:space="preserve"> </w:t>
            </w:r>
          </w:p>
          <w:p w14:paraId="7BB01704" w14:textId="77777777" w:rsidR="00680CC9" w:rsidRPr="006000CD" w:rsidRDefault="00680CC9" w:rsidP="0089509B">
            <w:pPr>
              <w:pStyle w:val="bullet"/>
              <w:numPr>
                <w:ilvl w:val="0"/>
                <w:numId w:val="13"/>
              </w:numPr>
              <w:ind w:left="284" w:hanging="284"/>
            </w:pPr>
            <w:r>
              <w:t>process of planning, drafting and proofreading</w:t>
            </w:r>
            <w:r w:rsidRPr="006000CD">
              <w:t xml:space="preserve"> </w:t>
            </w:r>
          </w:p>
          <w:p w14:paraId="2D6FE479" w14:textId="77777777" w:rsidR="00680CC9" w:rsidRDefault="00680CC9" w:rsidP="0089509B">
            <w:pPr>
              <w:pStyle w:val="unittext"/>
            </w:pPr>
            <w:r>
              <w:t>Required Skills:</w:t>
            </w:r>
          </w:p>
          <w:p w14:paraId="389CBEB7" w14:textId="77777777" w:rsidR="00680CC9" w:rsidRDefault="00680CC9" w:rsidP="0089509B">
            <w:pPr>
              <w:pStyle w:val="bullet"/>
              <w:numPr>
                <w:ilvl w:val="0"/>
                <w:numId w:val="13"/>
              </w:numPr>
              <w:ind w:left="284" w:hanging="284"/>
            </w:pPr>
            <w:r>
              <w:t>problem solving skills to:</w:t>
            </w:r>
          </w:p>
          <w:p w14:paraId="704D3444" w14:textId="77777777" w:rsidR="00680CC9" w:rsidRDefault="00680CC9" w:rsidP="0089509B">
            <w:pPr>
              <w:pStyle w:val="endash"/>
              <w:keepNext/>
              <w:ind w:left="568" w:hanging="284"/>
            </w:pPr>
            <w:r>
              <w:t>locate information for texts to be created</w:t>
            </w:r>
          </w:p>
          <w:p w14:paraId="5CDB00F9" w14:textId="66A286D1" w:rsidR="00680CC9" w:rsidRDefault="00680CC9" w:rsidP="0089509B">
            <w:pPr>
              <w:pStyle w:val="endash"/>
              <w:keepNext/>
              <w:ind w:left="568" w:hanging="284"/>
            </w:pPr>
            <w:r>
              <w:t>identify and match</w:t>
            </w:r>
            <w:r w:rsidRPr="00E37914">
              <w:t xml:space="preserve"> a range of audiences and</w:t>
            </w:r>
            <w:r w:rsidR="00FA7CF7">
              <w:t xml:space="preserve"> </w:t>
            </w:r>
            <w:r w:rsidRPr="00E37914">
              <w:t xml:space="preserve">purposes </w:t>
            </w:r>
            <w:r>
              <w:t>to</w:t>
            </w:r>
            <w:r w:rsidRPr="00E37914">
              <w:t xml:space="preserve"> text</w:t>
            </w:r>
            <w:r>
              <w:t xml:space="preserve"> types</w:t>
            </w:r>
          </w:p>
          <w:p w14:paraId="58C13C6D" w14:textId="77777777" w:rsidR="00680CC9" w:rsidRDefault="00680CC9" w:rsidP="0089509B">
            <w:pPr>
              <w:pStyle w:val="endash"/>
              <w:keepNext/>
              <w:ind w:left="568" w:hanging="284"/>
            </w:pPr>
            <w:r>
              <w:t>connect ideas and information related to topic of text</w:t>
            </w:r>
          </w:p>
          <w:p w14:paraId="083817FD" w14:textId="77777777" w:rsidR="00680CC9" w:rsidRDefault="00680CC9" w:rsidP="0089509B">
            <w:pPr>
              <w:pStyle w:val="endash"/>
              <w:keepNext/>
              <w:ind w:left="568" w:hanging="284"/>
            </w:pPr>
            <w:r>
              <w:t>use a range of strategies to spell unfamiliar words</w:t>
            </w:r>
            <w:r w:rsidRPr="00E37914">
              <w:t xml:space="preserve"> </w:t>
            </w:r>
          </w:p>
          <w:p w14:paraId="6AFCF815" w14:textId="77777777" w:rsidR="00680CC9" w:rsidRDefault="00680CC9" w:rsidP="0089509B">
            <w:pPr>
              <w:pStyle w:val="endash"/>
              <w:keepNext/>
              <w:ind w:left="568" w:hanging="284"/>
            </w:pPr>
            <w:r>
              <w:t>use grammatical forms for different purposes such as giving explanations</w:t>
            </w:r>
          </w:p>
        </w:tc>
      </w:tr>
      <w:tr w:rsidR="00680CC9" w14:paraId="5F98EC76" w14:textId="77777777" w:rsidTr="00680CC9">
        <w:tc>
          <w:tcPr>
            <w:tcW w:w="9026" w:type="dxa"/>
            <w:gridSpan w:val="5"/>
          </w:tcPr>
          <w:p w14:paraId="21980232" w14:textId="77777777" w:rsidR="00680CC9" w:rsidRDefault="00680CC9" w:rsidP="0089509B">
            <w:pPr>
              <w:pStyle w:val="spacer"/>
            </w:pPr>
          </w:p>
        </w:tc>
      </w:tr>
      <w:tr w:rsidR="00680CC9" w14:paraId="38B56809" w14:textId="77777777" w:rsidTr="00680CC9">
        <w:tc>
          <w:tcPr>
            <w:tcW w:w="9026" w:type="dxa"/>
            <w:gridSpan w:val="5"/>
          </w:tcPr>
          <w:p w14:paraId="08B462D5" w14:textId="77777777" w:rsidR="00680CC9" w:rsidRDefault="00680CC9" w:rsidP="0089509B">
            <w:pPr>
              <w:pStyle w:val="Heading21"/>
            </w:pPr>
            <w:r>
              <w:t>Range Statement</w:t>
            </w:r>
          </w:p>
          <w:p w14:paraId="0B403171" w14:textId="19D56FB1" w:rsidR="00680CC9" w:rsidRDefault="00680CC9"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1C15B9E9" w14:textId="77777777" w:rsidTr="00680CC9">
        <w:tc>
          <w:tcPr>
            <w:tcW w:w="3364" w:type="dxa"/>
            <w:gridSpan w:val="2"/>
          </w:tcPr>
          <w:p w14:paraId="2264ECA6" w14:textId="7747E162" w:rsidR="00680CC9" w:rsidRPr="006D234B" w:rsidRDefault="00680CC9" w:rsidP="0089509B">
            <w:pPr>
              <w:pStyle w:val="unittext"/>
            </w:pPr>
            <w:r>
              <w:rPr>
                <w:b/>
                <w:i/>
              </w:rPr>
              <w:t>T</w:t>
            </w:r>
            <w:r w:rsidRPr="006D234B">
              <w:rPr>
                <w:b/>
                <w:i/>
              </w:rPr>
              <w:t>ext</w:t>
            </w:r>
            <w:r>
              <w:rPr>
                <w:b/>
                <w:i/>
              </w:rPr>
              <w:t xml:space="preserve"> types</w:t>
            </w:r>
            <w:r w:rsidR="00FA7CF7">
              <w:rPr>
                <w:b/>
                <w:i/>
              </w:rPr>
              <w:t xml:space="preserve"> </w:t>
            </w:r>
            <w:r w:rsidRPr="006D234B">
              <w:rPr>
                <w:b/>
                <w:i/>
              </w:rPr>
              <w:t>of limited complexity</w:t>
            </w:r>
            <w:r>
              <w:rPr>
                <w:b/>
                <w:i/>
              </w:rPr>
              <w:t xml:space="preserve"> related to learning purposes </w:t>
            </w:r>
            <w:r>
              <w:t>may include:</w:t>
            </w:r>
          </w:p>
        </w:tc>
        <w:tc>
          <w:tcPr>
            <w:tcW w:w="5662" w:type="dxa"/>
            <w:gridSpan w:val="3"/>
          </w:tcPr>
          <w:p w14:paraId="14D76BCE" w14:textId="77777777" w:rsidR="00680CC9" w:rsidRDefault="00680CC9" w:rsidP="0089509B">
            <w:pPr>
              <w:pStyle w:val="bullet"/>
              <w:numPr>
                <w:ilvl w:val="0"/>
                <w:numId w:val="13"/>
              </w:numPr>
              <w:ind w:left="284" w:hanging="284"/>
            </w:pPr>
            <w:r>
              <w:t>longer familiar and less familiar text types which require integration of a number of ideas and pieces of information</w:t>
            </w:r>
          </w:p>
          <w:p w14:paraId="274F8CF6" w14:textId="77777777" w:rsidR="00680CC9" w:rsidRDefault="00680CC9" w:rsidP="0089509B">
            <w:pPr>
              <w:pStyle w:val="bullet"/>
              <w:numPr>
                <w:ilvl w:val="0"/>
                <w:numId w:val="13"/>
              </w:numPr>
              <w:ind w:left="284" w:hanging="284"/>
            </w:pPr>
            <w:r>
              <w:t>digital, print/handwritten and visual texts which may include:</w:t>
            </w:r>
          </w:p>
          <w:p w14:paraId="31DF8C04" w14:textId="77777777" w:rsidR="00680CC9" w:rsidRPr="006000CD" w:rsidRDefault="00680CC9" w:rsidP="0089509B">
            <w:pPr>
              <w:pStyle w:val="endash"/>
              <w:keepNext/>
              <w:ind w:left="568" w:hanging="284"/>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14:paraId="680B3657" w14:textId="77777777" w:rsidR="00680CC9" w:rsidRPr="006000CD" w:rsidRDefault="00680CC9" w:rsidP="0089509B">
            <w:pPr>
              <w:pStyle w:val="endash"/>
              <w:keepNext/>
              <w:ind w:left="568" w:hanging="284"/>
            </w:pPr>
            <w:r w:rsidRPr="006000CD">
              <w:t xml:space="preserve">notes taken from </w:t>
            </w:r>
            <w:r>
              <w:t>a</w:t>
            </w:r>
            <w:r w:rsidRPr="006000CD">
              <w:t xml:space="preserve"> wh</w:t>
            </w:r>
            <w:r>
              <w:t>i</w:t>
            </w:r>
            <w:r w:rsidRPr="006000CD">
              <w:t>teboard</w:t>
            </w:r>
          </w:p>
          <w:p w14:paraId="11308CFD" w14:textId="77777777" w:rsidR="00680CC9" w:rsidRDefault="00680CC9" w:rsidP="0089509B">
            <w:pPr>
              <w:pStyle w:val="endash"/>
              <w:keepNext/>
              <w:ind w:left="568" w:hanging="284"/>
            </w:pPr>
            <w:r w:rsidRPr="006000CD">
              <w:lastRenderedPageBreak/>
              <w:t>notes taken from verbal instructions</w:t>
            </w:r>
            <w:r>
              <w:t xml:space="preserve"> such as </w:t>
            </w:r>
            <w:r w:rsidRPr="006000CD">
              <w:t>how to complete a task</w:t>
            </w:r>
          </w:p>
          <w:p w14:paraId="0E9D702C" w14:textId="77777777" w:rsidR="00680CC9" w:rsidRDefault="00680CC9" w:rsidP="0089509B">
            <w:pPr>
              <w:pStyle w:val="endash"/>
              <w:keepNext/>
              <w:ind w:left="568" w:hanging="284"/>
            </w:pPr>
            <w:r>
              <w:t>project report</w:t>
            </w:r>
          </w:p>
          <w:p w14:paraId="48E50C8B" w14:textId="77777777" w:rsidR="00680CC9" w:rsidRPr="006000CD" w:rsidRDefault="00680CC9" w:rsidP="0089509B">
            <w:pPr>
              <w:pStyle w:val="endash"/>
              <w:keepNext/>
              <w:ind w:left="568" w:hanging="284"/>
            </w:pPr>
            <w:r>
              <w:t>simple spreadsheet</w:t>
            </w:r>
          </w:p>
          <w:p w14:paraId="161F120E" w14:textId="77777777" w:rsidR="00680CC9" w:rsidRPr="006000CD" w:rsidRDefault="00680CC9" w:rsidP="0089509B">
            <w:pPr>
              <w:pStyle w:val="endash"/>
              <w:keepNext/>
              <w:ind w:left="568" w:hanging="284"/>
            </w:pPr>
            <w:r w:rsidRPr="006000CD">
              <w:t>vocabulary, spelling lists</w:t>
            </w:r>
          </w:p>
          <w:p w14:paraId="41046998" w14:textId="77777777" w:rsidR="00680CC9" w:rsidRPr="006000CD" w:rsidRDefault="00680CC9" w:rsidP="0089509B">
            <w:pPr>
              <w:pStyle w:val="endash"/>
              <w:keepNext/>
              <w:ind w:left="568" w:hanging="284"/>
            </w:pPr>
            <w:r w:rsidRPr="006000CD">
              <w:t>task lists</w:t>
            </w:r>
          </w:p>
          <w:p w14:paraId="6153C322" w14:textId="77777777" w:rsidR="00680CC9" w:rsidRPr="006000CD" w:rsidRDefault="00680CC9" w:rsidP="0089509B">
            <w:pPr>
              <w:pStyle w:val="endash"/>
              <w:keepNext/>
              <w:ind w:left="568" w:hanging="284"/>
            </w:pPr>
            <w:r w:rsidRPr="006000CD">
              <w:t>diary entries related to study plans</w:t>
            </w:r>
          </w:p>
          <w:p w14:paraId="6571E42A" w14:textId="77777777" w:rsidR="00680CC9" w:rsidRPr="006000CD" w:rsidRDefault="00680CC9" w:rsidP="0089509B">
            <w:pPr>
              <w:pStyle w:val="endash"/>
              <w:keepNext/>
              <w:ind w:left="568" w:hanging="284"/>
            </w:pPr>
            <w:r w:rsidRPr="006000CD">
              <w:t xml:space="preserve">individual </w:t>
            </w:r>
            <w:r w:rsidRPr="00E27AA3">
              <w:t>learning</w:t>
            </w:r>
            <w:r w:rsidRPr="006000CD">
              <w:t xml:space="preserve"> plans</w:t>
            </w:r>
          </w:p>
          <w:p w14:paraId="5D4AFFEA" w14:textId="77777777" w:rsidR="00680CC9" w:rsidRPr="006000CD" w:rsidRDefault="00680CC9" w:rsidP="0089509B">
            <w:pPr>
              <w:pStyle w:val="endash"/>
              <w:keepNext/>
              <w:ind w:left="568" w:hanging="284"/>
            </w:pPr>
            <w:r w:rsidRPr="006000CD">
              <w:t>self assessments</w:t>
            </w:r>
          </w:p>
          <w:p w14:paraId="214899FD" w14:textId="77777777" w:rsidR="00680CC9" w:rsidRPr="006000CD" w:rsidRDefault="00680CC9" w:rsidP="0089509B">
            <w:pPr>
              <w:pStyle w:val="endash"/>
              <w:keepNext/>
              <w:ind w:left="568" w:hanging="284"/>
            </w:pPr>
            <w:r w:rsidRPr="006000CD">
              <w:t>tests</w:t>
            </w:r>
            <w:r>
              <w:t xml:space="preserve"> / </w:t>
            </w:r>
            <w:r w:rsidRPr="006000CD">
              <w:t>exercises</w:t>
            </w:r>
            <w:r>
              <w:t xml:space="preserve"> / </w:t>
            </w:r>
            <w:r w:rsidRPr="006000CD">
              <w:t>reports</w:t>
            </w:r>
          </w:p>
          <w:p w14:paraId="79483A8D" w14:textId="77777777" w:rsidR="00680CC9" w:rsidRPr="006000CD" w:rsidRDefault="00680CC9" w:rsidP="0089509B">
            <w:pPr>
              <w:pStyle w:val="endash"/>
              <w:keepNext/>
              <w:ind w:left="568" w:hanging="284"/>
            </w:pPr>
            <w:r w:rsidRPr="006000CD">
              <w:t>portfolios</w:t>
            </w:r>
          </w:p>
          <w:p w14:paraId="62FB238A" w14:textId="77777777" w:rsidR="00680CC9" w:rsidRPr="006000CD" w:rsidRDefault="00680CC9" w:rsidP="0089509B">
            <w:pPr>
              <w:pStyle w:val="endash"/>
              <w:keepNext/>
              <w:ind w:left="568" w:hanging="284"/>
            </w:pPr>
            <w:r w:rsidRPr="006000CD">
              <w:t>labels</w:t>
            </w:r>
            <w:r>
              <w:t xml:space="preserve"> / </w:t>
            </w:r>
            <w:r w:rsidRPr="006000CD">
              <w:t>labelled diagrams</w:t>
            </w:r>
          </w:p>
          <w:p w14:paraId="578F49C3" w14:textId="77777777" w:rsidR="00680CC9" w:rsidRPr="006000CD" w:rsidRDefault="00680CC9" w:rsidP="0089509B">
            <w:pPr>
              <w:pStyle w:val="endash"/>
              <w:keepNext/>
              <w:ind w:left="568" w:hanging="284"/>
            </w:pPr>
            <w:r w:rsidRPr="006000CD">
              <w:t>dictation</w:t>
            </w:r>
          </w:p>
          <w:p w14:paraId="2F0D9582" w14:textId="77777777" w:rsidR="00680CC9" w:rsidRPr="006000CD" w:rsidRDefault="00680CC9" w:rsidP="0089509B">
            <w:pPr>
              <w:pStyle w:val="endash"/>
              <w:keepNext/>
              <w:ind w:left="568" w:hanging="284"/>
            </w:pPr>
            <w:r w:rsidRPr="006000CD">
              <w:t>work books</w:t>
            </w:r>
          </w:p>
          <w:p w14:paraId="372D63A2" w14:textId="77777777" w:rsidR="00680CC9" w:rsidRPr="006000CD" w:rsidRDefault="00680CC9" w:rsidP="0089509B">
            <w:pPr>
              <w:pStyle w:val="endash"/>
              <w:keepNext/>
              <w:ind w:left="568" w:hanging="284"/>
            </w:pPr>
            <w:r w:rsidRPr="006000CD">
              <w:t>journal</w:t>
            </w:r>
            <w:r>
              <w:t>s</w:t>
            </w:r>
          </w:p>
          <w:p w14:paraId="63541BA9" w14:textId="77777777" w:rsidR="00680CC9" w:rsidRPr="006000CD" w:rsidRDefault="00680CC9" w:rsidP="0089509B">
            <w:pPr>
              <w:pStyle w:val="endash"/>
              <w:keepNext/>
              <w:ind w:left="568" w:hanging="284"/>
            </w:pPr>
            <w:r w:rsidRPr="006000CD">
              <w:t>digital stories</w:t>
            </w:r>
          </w:p>
          <w:p w14:paraId="2CB60C1F" w14:textId="77777777" w:rsidR="00680CC9" w:rsidRPr="006000CD" w:rsidRDefault="00680CC9" w:rsidP="0089509B">
            <w:pPr>
              <w:pStyle w:val="endash"/>
              <w:keepNext/>
              <w:ind w:left="568" w:hanging="284"/>
            </w:pPr>
            <w:r w:rsidRPr="006000CD">
              <w:t>reflective writing related to learning</w:t>
            </w:r>
            <w:r>
              <w:t xml:space="preserve"> experience</w:t>
            </w:r>
          </w:p>
          <w:p w14:paraId="5EFBC00D" w14:textId="77777777" w:rsidR="00680CC9" w:rsidRPr="006000CD" w:rsidRDefault="00680CC9" w:rsidP="0089509B">
            <w:pPr>
              <w:pStyle w:val="endash"/>
              <w:keepNext/>
              <w:ind w:left="568" w:hanging="284"/>
            </w:pPr>
            <w:r w:rsidRPr="006000CD">
              <w:t>blogs</w:t>
            </w:r>
            <w:r>
              <w:t xml:space="preserve"> / </w:t>
            </w:r>
            <w:r w:rsidRPr="006000CD">
              <w:t>text for a webpage</w:t>
            </w:r>
          </w:p>
          <w:p w14:paraId="7B0394CD" w14:textId="77777777" w:rsidR="00680CC9" w:rsidRPr="006000CD" w:rsidRDefault="00680CC9" w:rsidP="0089509B">
            <w:pPr>
              <w:pStyle w:val="endash"/>
              <w:keepNext/>
              <w:ind w:left="568" w:hanging="284"/>
            </w:pPr>
            <w:r w:rsidRPr="006000CD">
              <w:t>collaborative text</w:t>
            </w:r>
          </w:p>
          <w:p w14:paraId="537073C2" w14:textId="77777777" w:rsidR="00680CC9" w:rsidRDefault="00680CC9" w:rsidP="0089509B">
            <w:pPr>
              <w:pStyle w:val="endash"/>
              <w:keepNext/>
              <w:ind w:left="568" w:hanging="284"/>
            </w:pPr>
            <w:r w:rsidRPr="006000CD">
              <w:t>notes in a visual diary</w:t>
            </w:r>
          </w:p>
        </w:tc>
      </w:tr>
      <w:tr w:rsidR="00680CC9" w14:paraId="2EE48ADA" w14:textId="77777777" w:rsidTr="00680CC9">
        <w:tc>
          <w:tcPr>
            <w:tcW w:w="9026" w:type="dxa"/>
            <w:gridSpan w:val="5"/>
          </w:tcPr>
          <w:p w14:paraId="0889F0B8" w14:textId="77777777" w:rsidR="00680CC9" w:rsidRDefault="00680CC9" w:rsidP="0089509B">
            <w:pPr>
              <w:pStyle w:val="spacer"/>
            </w:pPr>
          </w:p>
        </w:tc>
      </w:tr>
      <w:tr w:rsidR="00680CC9" w14:paraId="66DEE65E" w14:textId="77777777" w:rsidTr="00680CC9">
        <w:tc>
          <w:tcPr>
            <w:tcW w:w="3364" w:type="dxa"/>
            <w:gridSpan w:val="2"/>
          </w:tcPr>
          <w:p w14:paraId="10AF9607" w14:textId="77777777" w:rsidR="00680CC9" w:rsidRPr="00284217" w:rsidRDefault="00680CC9" w:rsidP="0089509B">
            <w:pPr>
              <w:pStyle w:val="unittext"/>
            </w:pPr>
            <w:r>
              <w:rPr>
                <w:b/>
                <w:i/>
              </w:rPr>
              <w:t xml:space="preserve">Audience and purpose </w:t>
            </w:r>
            <w:r>
              <w:t>may include:</w:t>
            </w:r>
          </w:p>
        </w:tc>
        <w:tc>
          <w:tcPr>
            <w:tcW w:w="5662" w:type="dxa"/>
            <w:gridSpan w:val="3"/>
          </w:tcPr>
          <w:p w14:paraId="3B1B534D" w14:textId="77777777" w:rsidR="00680CC9" w:rsidRPr="006000CD" w:rsidRDefault="00680CC9" w:rsidP="0089509B">
            <w:pPr>
              <w:pStyle w:val="bullet"/>
              <w:numPr>
                <w:ilvl w:val="0"/>
                <w:numId w:val="13"/>
              </w:numPr>
              <w:ind w:left="284" w:hanging="284"/>
            </w:pPr>
            <w:r w:rsidRPr="006000CD">
              <w:t>private or public audiences</w:t>
            </w:r>
            <w:r>
              <w:t>:</w:t>
            </w:r>
          </w:p>
          <w:p w14:paraId="225772C3" w14:textId="77777777" w:rsidR="00680CC9" w:rsidRPr="006000CD" w:rsidRDefault="00680CC9" w:rsidP="0089509B">
            <w:pPr>
              <w:pStyle w:val="endash"/>
              <w:keepNext/>
              <w:ind w:left="568" w:hanging="284"/>
            </w:pPr>
            <w:r w:rsidRPr="006000CD">
              <w:t>self only</w:t>
            </w:r>
            <w:r>
              <w:t xml:space="preserve"> such as </w:t>
            </w:r>
            <w:r w:rsidRPr="006000CD">
              <w:t>vocabulary lists, notes, task lists</w:t>
            </w:r>
          </w:p>
          <w:p w14:paraId="0FDA68C0" w14:textId="77777777" w:rsidR="00680CC9" w:rsidRPr="006000CD" w:rsidRDefault="00680CC9" w:rsidP="0089509B">
            <w:pPr>
              <w:pStyle w:val="endash"/>
              <w:keepNext/>
              <w:ind w:left="568" w:hanging="284"/>
            </w:pPr>
            <w:r w:rsidRPr="006000CD">
              <w:t xml:space="preserve">class members </w:t>
            </w:r>
            <w:r>
              <w:t>such as</w:t>
            </w:r>
            <w:r w:rsidRPr="006000CD">
              <w:t xml:space="preserve"> report, summary of research, collaborative work</w:t>
            </w:r>
          </w:p>
          <w:p w14:paraId="48F15349" w14:textId="77777777" w:rsidR="00680CC9" w:rsidRPr="006000CD" w:rsidRDefault="00680CC9" w:rsidP="0089509B">
            <w:pPr>
              <w:pStyle w:val="endash"/>
              <w:keepNext/>
              <w:ind w:left="568" w:hanging="284"/>
            </w:pPr>
            <w:r w:rsidRPr="006000CD">
              <w:t>teacher, application for extension of time, message to explain absence</w:t>
            </w:r>
          </w:p>
          <w:p w14:paraId="6D14E092" w14:textId="77777777" w:rsidR="00680CC9" w:rsidRDefault="00680CC9" w:rsidP="0089509B">
            <w:pPr>
              <w:pStyle w:val="endash"/>
              <w:keepNext/>
              <w:ind w:left="568" w:hanging="284"/>
            </w:pPr>
            <w:r w:rsidRPr="006000CD">
              <w:t xml:space="preserve">organisational </w:t>
            </w:r>
            <w:r>
              <w:t>such as</w:t>
            </w:r>
            <w:r w:rsidRPr="006000CD">
              <w:t xml:space="preserve"> administration change of address details, enrolment</w:t>
            </w:r>
          </w:p>
          <w:p w14:paraId="54F84510" w14:textId="77777777" w:rsidR="00680CC9" w:rsidRPr="006000CD" w:rsidRDefault="00680CC9" w:rsidP="0089509B">
            <w:pPr>
              <w:pStyle w:val="bullet"/>
              <w:numPr>
                <w:ilvl w:val="0"/>
                <w:numId w:val="13"/>
              </w:numPr>
              <w:ind w:left="284" w:hanging="284"/>
            </w:pPr>
            <w:r>
              <w:t xml:space="preserve">Purpose </w:t>
            </w:r>
          </w:p>
          <w:p w14:paraId="537E52C0" w14:textId="77777777" w:rsidR="00680CC9" w:rsidRPr="006000CD" w:rsidRDefault="00680CC9" w:rsidP="0089509B">
            <w:pPr>
              <w:pStyle w:val="bullet"/>
              <w:numPr>
                <w:ilvl w:val="0"/>
                <w:numId w:val="13"/>
              </w:numPr>
              <w:ind w:left="284" w:hanging="284"/>
            </w:pPr>
            <w:r w:rsidRPr="006000CD">
              <w:t xml:space="preserve">personal study </w:t>
            </w:r>
            <w:r>
              <w:t xml:space="preserve">or assessment </w:t>
            </w:r>
            <w:r w:rsidRPr="006000CD">
              <w:t xml:space="preserve">purposes </w:t>
            </w:r>
          </w:p>
          <w:p w14:paraId="303964B8" w14:textId="77777777" w:rsidR="00680CC9" w:rsidRPr="006000CD" w:rsidRDefault="00680CC9" w:rsidP="0089509B">
            <w:pPr>
              <w:pStyle w:val="endash"/>
              <w:keepNext/>
              <w:ind w:left="568" w:hanging="284"/>
            </w:pPr>
            <w:r w:rsidRPr="006000CD">
              <w:t>collection of information to prepare for writing activities</w:t>
            </w:r>
          </w:p>
          <w:p w14:paraId="24D9BFEF" w14:textId="77777777" w:rsidR="00680CC9" w:rsidRPr="006000CD" w:rsidRDefault="00680CC9" w:rsidP="0089509B">
            <w:pPr>
              <w:pStyle w:val="endash"/>
              <w:keepNext/>
              <w:ind w:left="568" w:hanging="284"/>
            </w:pPr>
            <w:r w:rsidRPr="006000CD">
              <w:t>recording and organising information for regular reference</w:t>
            </w:r>
          </w:p>
          <w:p w14:paraId="50A50C8A" w14:textId="77777777" w:rsidR="00680CC9" w:rsidRDefault="00680CC9" w:rsidP="0089509B">
            <w:pPr>
              <w:pStyle w:val="bullet"/>
              <w:numPr>
                <w:ilvl w:val="0"/>
                <w:numId w:val="13"/>
              </w:numPr>
              <w:ind w:left="284" w:hanging="284"/>
            </w:pPr>
            <w:r w:rsidRPr="006000CD">
              <w:t xml:space="preserve">organising time </w:t>
            </w:r>
            <w:r>
              <w:t>such as</w:t>
            </w:r>
            <w:r w:rsidRPr="006000CD">
              <w:t xml:space="preserve"> timeline, homework grid / calendars</w:t>
            </w:r>
          </w:p>
        </w:tc>
      </w:tr>
      <w:tr w:rsidR="00680CC9" w14:paraId="65B89CE1" w14:textId="77777777" w:rsidTr="00680CC9">
        <w:tc>
          <w:tcPr>
            <w:tcW w:w="9026" w:type="dxa"/>
            <w:gridSpan w:val="5"/>
          </w:tcPr>
          <w:p w14:paraId="103894FE" w14:textId="77777777" w:rsidR="00680CC9" w:rsidRDefault="00680CC9" w:rsidP="0089509B">
            <w:pPr>
              <w:pStyle w:val="spacer"/>
            </w:pPr>
          </w:p>
        </w:tc>
      </w:tr>
      <w:tr w:rsidR="00680CC9" w14:paraId="461820A2" w14:textId="77777777" w:rsidTr="00680CC9">
        <w:tc>
          <w:tcPr>
            <w:tcW w:w="3364" w:type="dxa"/>
            <w:gridSpan w:val="2"/>
          </w:tcPr>
          <w:p w14:paraId="76673DF3" w14:textId="77777777" w:rsidR="00680CC9" w:rsidRPr="008F6E50" w:rsidRDefault="00680CC9" w:rsidP="0089509B">
            <w:pPr>
              <w:pStyle w:val="unittext"/>
            </w:pPr>
            <w:r>
              <w:rPr>
                <w:b/>
                <w:i/>
              </w:rPr>
              <w:t xml:space="preserve">Features of the text types </w:t>
            </w:r>
            <w:r>
              <w:t>may include:</w:t>
            </w:r>
          </w:p>
        </w:tc>
        <w:tc>
          <w:tcPr>
            <w:tcW w:w="5662" w:type="dxa"/>
            <w:gridSpan w:val="3"/>
          </w:tcPr>
          <w:p w14:paraId="71C087CA" w14:textId="77777777" w:rsidR="00680CC9" w:rsidRDefault="00680CC9" w:rsidP="0089509B">
            <w:pPr>
              <w:pStyle w:val="bullet"/>
              <w:numPr>
                <w:ilvl w:val="0"/>
                <w:numId w:val="13"/>
              </w:numPr>
              <w:ind w:left="284" w:hanging="284"/>
              <w:rPr>
                <w:szCs w:val="24"/>
              </w:rPr>
            </w:pPr>
            <w:r>
              <w:t>text structures that incorporate a number of ideas and include some embedded information and abstraction:</w:t>
            </w:r>
          </w:p>
          <w:p w14:paraId="02263B9C" w14:textId="77777777" w:rsidR="00680CC9" w:rsidRDefault="00680CC9" w:rsidP="0089509B">
            <w:pPr>
              <w:pStyle w:val="endash"/>
              <w:keepNext/>
              <w:ind w:left="568" w:hanging="284"/>
              <w:rPr>
                <w:sz w:val="24"/>
                <w:szCs w:val="24"/>
              </w:rPr>
            </w:pPr>
            <w:r>
              <w:t>clearly structured text using structural conventions</w:t>
            </w:r>
          </w:p>
          <w:p w14:paraId="0FC98074" w14:textId="77777777" w:rsidR="00680CC9" w:rsidRDefault="00680CC9" w:rsidP="0089509B">
            <w:pPr>
              <w:pStyle w:val="endash"/>
              <w:keepNext/>
              <w:ind w:left="568" w:hanging="284"/>
            </w:pPr>
            <w:r>
              <w:t>variation between public and private writing</w:t>
            </w:r>
          </w:p>
          <w:p w14:paraId="40519F23" w14:textId="77777777" w:rsidR="00680CC9" w:rsidRDefault="00680CC9" w:rsidP="0089509B">
            <w:pPr>
              <w:pStyle w:val="endash"/>
              <w:keepNext/>
              <w:ind w:left="568" w:hanging="284"/>
            </w:pPr>
            <w:r>
              <w:t xml:space="preserve">features of narrative and expressive texts such as chronological sequencing of events; logically sequenced and cohesive prose; identification followed </w:t>
            </w:r>
            <w:r>
              <w:lastRenderedPageBreak/>
              <w:t>by description; orientation, complication, resolution in narrative texts; use of descriptive language</w:t>
            </w:r>
          </w:p>
          <w:p w14:paraId="1652C6A7" w14:textId="77777777" w:rsidR="00680CC9" w:rsidRDefault="00680CC9" w:rsidP="0089509B">
            <w:pPr>
              <w:pStyle w:val="endash"/>
              <w:keepNext/>
              <w:ind w:left="568" w:hanging="284"/>
            </w:pPr>
            <w:r>
              <w:t>features of procedural and informative texts transparent organisation, such as sequentially ordered dot points, numbered instructions, alphabetical, numerical listings, spacing, headings</w:t>
            </w:r>
          </w:p>
          <w:p w14:paraId="009BAC58" w14:textId="77777777" w:rsidR="00680CC9" w:rsidRDefault="00680CC9" w:rsidP="0089509B">
            <w:pPr>
              <w:pStyle w:val="endash"/>
              <w:keepNext/>
              <w:ind w:left="568" w:hanging="284"/>
            </w:pPr>
            <w:r>
              <w:t xml:space="preserve">features of persuasive texts which include facts and opinions, standard format such as statement of opinion, argument, summing up or recommendation </w:t>
            </w:r>
          </w:p>
          <w:p w14:paraId="6F2F5DDE" w14:textId="77777777" w:rsidR="00680CC9" w:rsidRDefault="00680CC9" w:rsidP="0089509B">
            <w:pPr>
              <w:pStyle w:val="endash"/>
              <w:keepNext/>
              <w:ind w:left="568" w:hanging="284"/>
            </w:pPr>
            <w:r>
              <w:t>navigation features such as grids, arrows, dot points</w:t>
            </w:r>
          </w:p>
          <w:p w14:paraId="07310CCF" w14:textId="77777777" w:rsidR="00680CC9" w:rsidRDefault="00680CC9" w:rsidP="0089509B">
            <w:pPr>
              <w:pStyle w:val="endash"/>
              <w:keepNext/>
              <w:ind w:left="568" w:hanging="284"/>
            </w:pPr>
            <w:r>
              <w:t xml:space="preserve">information formatted into a table </w:t>
            </w:r>
          </w:p>
          <w:p w14:paraId="7FC5034A" w14:textId="77777777" w:rsidR="00680CC9" w:rsidRDefault="00680CC9" w:rsidP="0089509B">
            <w:pPr>
              <w:pStyle w:val="bullet"/>
              <w:numPr>
                <w:ilvl w:val="0"/>
                <w:numId w:val="13"/>
              </w:numPr>
              <w:ind w:left="284" w:hanging="284"/>
              <w:rPr>
                <w:i/>
                <w:szCs w:val="24"/>
              </w:rPr>
            </w:pPr>
            <w:r w:rsidRPr="008F6E50">
              <w:t>sentences</w:t>
            </w:r>
            <w:r>
              <w:rPr>
                <w:i/>
              </w:rPr>
              <w:t>:</w:t>
            </w:r>
          </w:p>
          <w:p w14:paraId="441C2086" w14:textId="77777777" w:rsidR="00680CC9" w:rsidRDefault="00680CC9" w:rsidP="0089509B">
            <w:pPr>
              <w:pStyle w:val="endash"/>
              <w:keepNext/>
              <w:ind w:left="568" w:hanging="284"/>
              <w:rPr>
                <w:sz w:val="24"/>
                <w:szCs w:val="24"/>
              </w:rPr>
            </w:pPr>
            <w:r>
              <w:t>consistent use of grammatically correct simple sentence forms</w:t>
            </w:r>
          </w:p>
          <w:p w14:paraId="06188B3A" w14:textId="77777777" w:rsidR="00680CC9" w:rsidRDefault="00680CC9" w:rsidP="0089509B">
            <w:pPr>
              <w:pStyle w:val="endash"/>
              <w:keepNext/>
              <w:ind w:left="568" w:hanging="284"/>
            </w:pPr>
            <w:r>
              <w:t>use of dependant clauses introduced by words such as ‘although’, ‘when’, ‘if’, and ‘while’</w:t>
            </w:r>
          </w:p>
          <w:p w14:paraId="76A1DBAD" w14:textId="77777777" w:rsidR="00680CC9" w:rsidRDefault="00680CC9" w:rsidP="0089509B">
            <w:pPr>
              <w:pStyle w:val="endash"/>
              <w:keepNext/>
              <w:ind w:left="568" w:hanging="284"/>
            </w:pPr>
            <w:r>
              <w:t>occasional use of complex and compound sentences</w:t>
            </w:r>
          </w:p>
          <w:p w14:paraId="3A75711C" w14:textId="77777777" w:rsidR="00680CC9" w:rsidRDefault="00680CC9" w:rsidP="0089509B">
            <w:pPr>
              <w:pStyle w:val="endash"/>
              <w:keepNext/>
              <w:ind w:left="568" w:hanging="284"/>
            </w:pPr>
            <w:r>
              <w:t>correct use of upper and lower case letters</w:t>
            </w:r>
          </w:p>
          <w:p w14:paraId="4681235A" w14:textId="77777777" w:rsidR="00680CC9" w:rsidRDefault="00680CC9" w:rsidP="0089509B">
            <w:pPr>
              <w:pStyle w:val="endash"/>
              <w:keepNext/>
              <w:ind w:left="568" w:hanging="284"/>
            </w:pPr>
            <w:r>
              <w:t>use of generic grammatical forms including personal pronouns and temporal links</w:t>
            </w:r>
          </w:p>
          <w:p w14:paraId="633607EA" w14:textId="77777777" w:rsidR="00680CC9" w:rsidRDefault="00680CC9" w:rsidP="0089509B">
            <w:pPr>
              <w:pStyle w:val="endash"/>
              <w:keepNext/>
              <w:ind w:left="568" w:hanging="284"/>
              <w:rPr>
                <w:i/>
              </w:rPr>
            </w:pPr>
            <w:r>
              <w:t>devices to refer to words or phrases used in previous clauses/sentences</w:t>
            </w:r>
          </w:p>
          <w:p w14:paraId="2ADA7C24" w14:textId="77777777" w:rsidR="00680CC9" w:rsidRDefault="00680CC9" w:rsidP="0089509B">
            <w:pPr>
              <w:pStyle w:val="bullet"/>
              <w:numPr>
                <w:ilvl w:val="0"/>
                <w:numId w:val="13"/>
              </w:numPr>
              <w:ind w:left="284" w:hanging="284"/>
            </w:pPr>
            <w:r>
              <w:t>vocabulary:</w:t>
            </w:r>
          </w:p>
          <w:p w14:paraId="1AD94CA5" w14:textId="28BB0168" w:rsidR="00680CC9" w:rsidRDefault="00680CC9" w:rsidP="0089509B">
            <w:pPr>
              <w:pStyle w:val="endash"/>
              <w:keepNext/>
              <w:ind w:left="568" w:hanging="284"/>
              <w:rPr>
                <w:sz w:val="24"/>
              </w:rPr>
            </w:pPr>
            <w:r>
              <w:t>precise /relevant</w:t>
            </w:r>
            <w:r w:rsidR="00FA7CF7">
              <w:t xml:space="preserve"> </w:t>
            </w:r>
            <w:r>
              <w:t xml:space="preserve">use of vocabulary </w:t>
            </w:r>
          </w:p>
          <w:p w14:paraId="1D5E0812" w14:textId="77777777" w:rsidR="00680CC9" w:rsidRDefault="00680CC9" w:rsidP="0089509B">
            <w:pPr>
              <w:pStyle w:val="endash"/>
              <w:keepNext/>
              <w:ind w:left="568" w:hanging="284"/>
            </w:pPr>
            <w:r>
              <w:t>use of introductory phrases to indicate an opinion or fact is being offered</w:t>
            </w:r>
          </w:p>
          <w:p w14:paraId="3B6861DF" w14:textId="77777777" w:rsidR="00680CC9" w:rsidRDefault="00680CC9" w:rsidP="0089509B">
            <w:pPr>
              <w:pStyle w:val="endash"/>
              <w:keepNext/>
              <w:ind w:left="568" w:hanging="284"/>
            </w:pPr>
            <w:r>
              <w:t>use of appropriate language for audience and purpose</w:t>
            </w:r>
          </w:p>
          <w:p w14:paraId="2E7F7EDB" w14:textId="57AE7905" w:rsidR="00680CC9" w:rsidRDefault="00680CC9" w:rsidP="0089509B">
            <w:pPr>
              <w:pStyle w:val="endash"/>
              <w:keepNext/>
              <w:ind w:left="568" w:hanging="284"/>
            </w:pPr>
            <w:r>
              <w:t xml:space="preserve">awareness and appropriate / effective use of local varieties of </w:t>
            </w:r>
            <w:r w:rsidR="00EB6F74">
              <w:t>non - standard</w:t>
            </w:r>
            <w:r>
              <w:t xml:space="preserve"> Australian English slang, dialect, LOTE</w:t>
            </w:r>
          </w:p>
          <w:p w14:paraId="6C325F0A" w14:textId="77777777" w:rsidR="00680CC9" w:rsidRDefault="00680CC9" w:rsidP="0089509B">
            <w:pPr>
              <w:pStyle w:val="bullet"/>
              <w:numPr>
                <w:ilvl w:val="0"/>
                <w:numId w:val="13"/>
              </w:numPr>
              <w:ind w:left="284" w:hanging="284"/>
            </w:pPr>
            <w:r>
              <w:t>visuals:</w:t>
            </w:r>
          </w:p>
          <w:p w14:paraId="6374E769" w14:textId="77777777" w:rsidR="00680CC9" w:rsidRDefault="00680CC9" w:rsidP="0089509B">
            <w:pPr>
              <w:pStyle w:val="endash"/>
              <w:keepNext/>
              <w:ind w:left="568" w:hanging="284"/>
              <w:rPr>
                <w:sz w:val="24"/>
              </w:rPr>
            </w:pPr>
            <w:r w:rsidRPr="008F6E50">
              <w:t>photographs</w:t>
            </w:r>
          </w:p>
          <w:p w14:paraId="16DE8CD3" w14:textId="77777777" w:rsidR="00680CC9" w:rsidRDefault="00680CC9" w:rsidP="0089509B">
            <w:pPr>
              <w:pStyle w:val="endash"/>
              <w:keepNext/>
              <w:ind w:left="568" w:hanging="284"/>
            </w:pPr>
            <w:r>
              <w:t>symbols</w:t>
            </w:r>
          </w:p>
          <w:p w14:paraId="72CD40C8" w14:textId="77777777" w:rsidR="00680CC9" w:rsidRDefault="00680CC9" w:rsidP="0089509B">
            <w:pPr>
              <w:pStyle w:val="endash"/>
              <w:keepNext/>
              <w:ind w:left="568" w:hanging="284"/>
            </w:pPr>
            <w:r>
              <w:t>drawings / sketches / illustrations / diagrams</w:t>
            </w:r>
          </w:p>
          <w:p w14:paraId="473B3975" w14:textId="77777777" w:rsidR="00680CC9" w:rsidRDefault="00680CC9" w:rsidP="0089509B">
            <w:pPr>
              <w:pStyle w:val="endash"/>
              <w:keepNext/>
              <w:ind w:left="568" w:hanging="284"/>
            </w:pPr>
            <w:r>
              <w:t>maps</w:t>
            </w:r>
          </w:p>
        </w:tc>
      </w:tr>
      <w:tr w:rsidR="00680CC9" w14:paraId="34BE2369" w14:textId="77777777" w:rsidTr="00680CC9">
        <w:tc>
          <w:tcPr>
            <w:tcW w:w="9026" w:type="dxa"/>
            <w:gridSpan w:val="5"/>
          </w:tcPr>
          <w:p w14:paraId="26A8CC9B" w14:textId="77777777" w:rsidR="00680CC9" w:rsidRDefault="00680CC9" w:rsidP="0089509B">
            <w:pPr>
              <w:pStyle w:val="spacer"/>
            </w:pPr>
          </w:p>
        </w:tc>
      </w:tr>
      <w:tr w:rsidR="00680CC9" w14:paraId="20799A46" w14:textId="77777777" w:rsidTr="00680CC9">
        <w:tc>
          <w:tcPr>
            <w:tcW w:w="3364" w:type="dxa"/>
            <w:gridSpan w:val="2"/>
          </w:tcPr>
          <w:p w14:paraId="7D614975" w14:textId="77777777" w:rsidR="00680CC9" w:rsidRPr="008F6E50" w:rsidRDefault="00680CC9" w:rsidP="0089509B">
            <w:pPr>
              <w:pStyle w:val="unittext"/>
            </w:pPr>
            <w:r>
              <w:rPr>
                <w:b/>
                <w:i/>
              </w:rPr>
              <w:t xml:space="preserve">Appropriate format </w:t>
            </w:r>
            <w:r>
              <w:t>may include:</w:t>
            </w:r>
          </w:p>
        </w:tc>
        <w:tc>
          <w:tcPr>
            <w:tcW w:w="5662" w:type="dxa"/>
            <w:gridSpan w:val="3"/>
          </w:tcPr>
          <w:p w14:paraId="184C174D" w14:textId="77777777" w:rsidR="00680CC9" w:rsidRPr="008F6E50" w:rsidRDefault="00680CC9" w:rsidP="0089509B">
            <w:pPr>
              <w:pStyle w:val="bullet"/>
              <w:numPr>
                <w:ilvl w:val="0"/>
                <w:numId w:val="13"/>
              </w:numPr>
              <w:ind w:left="284" w:hanging="284"/>
            </w:pPr>
            <w:r w:rsidRPr="008F6E50">
              <w:t>handwritten</w:t>
            </w:r>
            <w:r>
              <w:t xml:space="preserve"> / </w:t>
            </w:r>
            <w:r w:rsidRPr="008F6E50">
              <w:t>word processed</w:t>
            </w:r>
          </w:p>
          <w:p w14:paraId="3A2699F3" w14:textId="77777777" w:rsidR="00680CC9" w:rsidRPr="008F6E50" w:rsidRDefault="00680CC9" w:rsidP="0089509B">
            <w:pPr>
              <w:pStyle w:val="bullet"/>
              <w:numPr>
                <w:ilvl w:val="0"/>
                <w:numId w:val="13"/>
              </w:numPr>
              <w:ind w:left="284" w:hanging="284"/>
            </w:pPr>
            <w:r>
              <w:t xml:space="preserve">SMS / </w:t>
            </w:r>
            <w:r w:rsidRPr="008F6E50">
              <w:t>email</w:t>
            </w:r>
            <w:r>
              <w:t xml:space="preserve"> / digital story</w:t>
            </w:r>
          </w:p>
          <w:p w14:paraId="75ECC2DC" w14:textId="77777777" w:rsidR="00680CC9" w:rsidRPr="008F6E50" w:rsidRDefault="00680CC9" w:rsidP="0089509B">
            <w:pPr>
              <w:pStyle w:val="bullet"/>
              <w:numPr>
                <w:ilvl w:val="0"/>
                <w:numId w:val="13"/>
              </w:numPr>
              <w:ind w:left="284" w:hanging="284"/>
            </w:pPr>
            <w:r w:rsidRPr="008F6E50">
              <w:t xml:space="preserve">size of words and visuals </w:t>
            </w:r>
          </w:p>
          <w:p w14:paraId="16FC6BFC" w14:textId="77777777" w:rsidR="00680CC9" w:rsidRPr="008F6E50" w:rsidRDefault="00680CC9" w:rsidP="0089509B">
            <w:pPr>
              <w:pStyle w:val="bullet"/>
              <w:numPr>
                <w:ilvl w:val="0"/>
                <w:numId w:val="13"/>
              </w:numPr>
              <w:ind w:left="284" w:hanging="284"/>
            </w:pPr>
            <w:r w:rsidRPr="008F6E50">
              <w:t>place of colour, symbols</w:t>
            </w:r>
          </w:p>
          <w:p w14:paraId="6CC751F9" w14:textId="77777777" w:rsidR="00680CC9" w:rsidRPr="008F6E50" w:rsidRDefault="00680CC9" w:rsidP="0089509B">
            <w:pPr>
              <w:pStyle w:val="bullet"/>
              <w:numPr>
                <w:ilvl w:val="0"/>
                <w:numId w:val="13"/>
              </w:numPr>
              <w:ind w:left="284" w:hanging="284"/>
            </w:pPr>
            <w:r w:rsidRPr="008F6E50">
              <w:t>PowerPoint presentation</w:t>
            </w:r>
          </w:p>
          <w:p w14:paraId="35A0BCD6" w14:textId="77777777" w:rsidR="00680CC9" w:rsidRPr="008F6E50" w:rsidRDefault="00680CC9" w:rsidP="0089509B">
            <w:pPr>
              <w:pStyle w:val="bullet"/>
              <w:numPr>
                <w:ilvl w:val="0"/>
                <w:numId w:val="13"/>
              </w:numPr>
              <w:ind w:left="284" w:hanging="284"/>
            </w:pPr>
            <w:r w:rsidRPr="008F6E50">
              <w:t xml:space="preserve">report </w:t>
            </w:r>
            <w:r>
              <w:t xml:space="preserve">/ </w:t>
            </w:r>
            <w:r w:rsidRPr="008F6E50">
              <w:t>essay</w:t>
            </w:r>
            <w:r>
              <w:t xml:space="preserve"> / </w:t>
            </w:r>
            <w:r w:rsidRPr="008F6E50">
              <w:t>short answer questions</w:t>
            </w:r>
          </w:p>
          <w:p w14:paraId="72792F7C" w14:textId="77777777" w:rsidR="00680CC9" w:rsidRPr="008F6E50" w:rsidRDefault="00680CC9" w:rsidP="0089509B">
            <w:pPr>
              <w:pStyle w:val="bullet"/>
              <w:numPr>
                <w:ilvl w:val="0"/>
                <w:numId w:val="13"/>
              </w:numPr>
              <w:ind w:left="284" w:hanging="284"/>
            </w:pPr>
            <w:r w:rsidRPr="008F6E50">
              <w:t>book review</w:t>
            </w:r>
          </w:p>
          <w:p w14:paraId="2E1FAEC5" w14:textId="77777777" w:rsidR="00680CC9" w:rsidRPr="008F6E50" w:rsidRDefault="00680CC9" w:rsidP="0089509B">
            <w:pPr>
              <w:pStyle w:val="bullet"/>
              <w:numPr>
                <w:ilvl w:val="0"/>
                <w:numId w:val="13"/>
              </w:numPr>
              <w:ind w:left="284" w:hanging="284"/>
            </w:pPr>
            <w:r w:rsidRPr="008F6E50">
              <w:lastRenderedPageBreak/>
              <w:t>reference list</w:t>
            </w:r>
          </w:p>
          <w:p w14:paraId="108085D3" w14:textId="77777777" w:rsidR="00680CC9" w:rsidRPr="008F6E50" w:rsidRDefault="00680CC9" w:rsidP="0089509B">
            <w:pPr>
              <w:pStyle w:val="bullet"/>
              <w:numPr>
                <w:ilvl w:val="0"/>
                <w:numId w:val="13"/>
              </w:numPr>
              <w:ind w:left="284" w:hanging="284"/>
            </w:pPr>
            <w:r w:rsidRPr="008F6E50">
              <w:t>notes for a classroom presentation</w:t>
            </w:r>
          </w:p>
          <w:p w14:paraId="2D9AA35B" w14:textId="77777777" w:rsidR="00680CC9" w:rsidRDefault="00680CC9" w:rsidP="0089509B">
            <w:pPr>
              <w:pStyle w:val="bullet"/>
              <w:numPr>
                <w:ilvl w:val="0"/>
                <w:numId w:val="13"/>
              </w:numPr>
              <w:ind w:left="284" w:hanging="284"/>
            </w:pPr>
            <w:r w:rsidRPr="008F6E50">
              <w:t>student evaluation / feedback</w:t>
            </w:r>
          </w:p>
        </w:tc>
      </w:tr>
      <w:tr w:rsidR="00680CC9" w14:paraId="33B849D2" w14:textId="77777777" w:rsidTr="00680CC9">
        <w:tc>
          <w:tcPr>
            <w:tcW w:w="3364" w:type="dxa"/>
            <w:gridSpan w:val="2"/>
          </w:tcPr>
          <w:p w14:paraId="74203C74" w14:textId="77777777" w:rsidR="00680CC9" w:rsidRDefault="00680CC9" w:rsidP="0089509B">
            <w:pPr>
              <w:pStyle w:val="spacer"/>
            </w:pPr>
          </w:p>
        </w:tc>
        <w:tc>
          <w:tcPr>
            <w:tcW w:w="5662" w:type="dxa"/>
            <w:gridSpan w:val="3"/>
          </w:tcPr>
          <w:p w14:paraId="13BC23DB" w14:textId="77777777" w:rsidR="00680CC9" w:rsidRPr="008F6E50" w:rsidRDefault="00680CC9" w:rsidP="0089509B">
            <w:pPr>
              <w:pStyle w:val="spacer"/>
            </w:pPr>
          </w:p>
        </w:tc>
      </w:tr>
      <w:tr w:rsidR="00680CC9" w14:paraId="27F10B12" w14:textId="77777777" w:rsidTr="00680CC9">
        <w:tc>
          <w:tcPr>
            <w:tcW w:w="3364" w:type="dxa"/>
            <w:gridSpan w:val="2"/>
          </w:tcPr>
          <w:p w14:paraId="3FF4DF25" w14:textId="77777777" w:rsidR="00680CC9" w:rsidRDefault="00680CC9" w:rsidP="0089509B">
            <w:pPr>
              <w:pStyle w:val="unittext"/>
              <w:rPr>
                <w:b/>
                <w:i/>
              </w:rPr>
            </w:pPr>
            <w:r>
              <w:rPr>
                <w:b/>
                <w:i/>
              </w:rPr>
              <w:t>S</w:t>
            </w:r>
            <w:r w:rsidRPr="0084316C">
              <w:rPr>
                <w:b/>
                <w:i/>
              </w:rPr>
              <w:t>tyle</w:t>
            </w:r>
            <w:r>
              <w:rPr>
                <w:b/>
                <w:i/>
              </w:rPr>
              <w:t xml:space="preserve"> </w:t>
            </w:r>
            <w:r w:rsidRPr="0084316C">
              <w:t>may include</w:t>
            </w:r>
            <w:r>
              <w:rPr>
                <w:b/>
                <w:i/>
              </w:rPr>
              <w:t>:</w:t>
            </w:r>
          </w:p>
        </w:tc>
        <w:tc>
          <w:tcPr>
            <w:tcW w:w="5662" w:type="dxa"/>
            <w:gridSpan w:val="3"/>
          </w:tcPr>
          <w:p w14:paraId="302170D3" w14:textId="77777777" w:rsidR="00680CC9" w:rsidRPr="00E37914" w:rsidRDefault="00680CC9" w:rsidP="0089509B">
            <w:pPr>
              <w:pStyle w:val="bullet"/>
              <w:numPr>
                <w:ilvl w:val="0"/>
                <w:numId w:val="13"/>
              </w:numPr>
              <w:ind w:left="284" w:hanging="284"/>
            </w:pPr>
            <w:r w:rsidRPr="00E37914">
              <w:t>basic structural conventions of text:</w:t>
            </w:r>
          </w:p>
          <w:p w14:paraId="0DF21517" w14:textId="77777777" w:rsidR="00680CC9" w:rsidRPr="00E37914" w:rsidRDefault="00680CC9" w:rsidP="0089509B">
            <w:pPr>
              <w:pStyle w:val="endash"/>
              <w:keepNext/>
              <w:ind w:left="568" w:hanging="284"/>
            </w:pPr>
            <w:r w:rsidRPr="00E37914">
              <w:t>chronological sequencing of events, identification f</w:t>
            </w:r>
            <w:r>
              <w:t>ollowed by description</w:t>
            </w:r>
          </w:p>
          <w:p w14:paraId="1B1FBCF1" w14:textId="77777777" w:rsidR="00680CC9" w:rsidRPr="006000CD" w:rsidRDefault="00680CC9" w:rsidP="0089509B">
            <w:pPr>
              <w:pStyle w:val="endash"/>
              <w:keepNext/>
              <w:ind w:left="568" w:hanging="284"/>
            </w:pPr>
            <w:r w:rsidRPr="006000CD">
              <w:t>consistent use of grammaticall</w:t>
            </w:r>
            <w:r>
              <w:t>y correct simple sentence forms</w:t>
            </w:r>
          </w:p>
          <w:p w14:paraId="2BA03C20" w14:textId="77777777" w:rsidR="00680CC9" w:rsidRPr="006000CD" w:rsidRDefault="00680CC9" w:rsidP="0089509B">
            <w:pPr>
              <w:pStyle w:val="endash"/>
              <w:keepNext/>
              <w:ind w:left="568" w:hanging="284"/>
            </w:pPr>
            <w:r w:rsidRPr="006000CD">
              <w:t>occa</w:t>
            </w:r>
            <w:r>
              <w:t>sional use of complex sentences</w:t>
            </w:r>
          </w:p>
          <w:p w14:paraId="3D2F518C" w14:textId="77777777" w:rsidR="00680CC9" w:rsidRDefault="00680CC9" w:rsidP="0089509B">
            <w:pPr>
              <w:pStyle w:val="endash"/>
              <w:keepNext/>
              <w:ind w:left="568" w:hanging="284"/>
            </w:pPr>
            <w:r w:rsidRPr="006000CD">
              <w:t>use of upper and lower case letters</w:t>
            </w:r>
          </w:p>
          <w:p w14:paraId="5B582AFE" w14:textId="77777777" w:rsidR="00680CC9" w:rsidRDefault="00680CC9" w:rsidP="0089509B">
            <w:pPr>
              <w:pStyle w:val="bullet"/>
              <w:numPr>
                <w:ilvl w:val="0"/>
                <w:numId w:val="13"/>
              </w:numPr>
              <w:ind w:left="284" w:hanging="284"/>
            </w:pPr>
            <w:r>
              <w:t>selection of register</w:t>
            </w:r>
          </w:p>
          <w:p w14:paraId="607648E2" w14:textId="77777777" w:rsidR="00680CC9" w:rsidRDefault="00680CC9" w:rsidP="0089509B">
            <w:pPr>
              <w:pStyle w:val="bullet"/>
              <w:numPr>
                <w:ilvl w:val="0"/>
                <w:numId w:val="13"/>
              </w:numPr>
              <w:ind w:left="284" w:hanging="284"/>
            </w:pPr>
            <w:r>
              <w:t>use of vocabulary to convey shades of meaning</w:t>
            </w:r>
          </w:p>
          <w:p w14:paraId="34D6F48C" w14:textId="77777777" w:rsidR="00680CC9" w:rsidRDefault="00680CC9" w:rsidP="0089509B">
            <w:pPr>
              <w:pStyle w:val="bullet"/>
              <w:numPr>
                <w:ilvl w:val="0"/>
                <w:numId w:val="13"/>
              </w:numPr>
              <w:ind w:left="284" w:hanging="284"/>
            </w:pPr>
            <w:r>
              <w:t>use of some idioms</w:t>
            </w:r>
          </w:p>
          <w:p w14:paraId="35706EA9" w14:textId="77777777" w:rsidR="00680CC9" w:rsidRDefault="00680CC9" w:rsidP="0089509B">
            <w:pPr>
              <w:pStyle w:val="bullet"/>
              <w:numPr>
                <w:ilvl w:val="0"/>
                <w:numId w:val="13"/>
              </w:numPr>
              <w:ind w:left="284" w:hanging="284"/>
            </w:pPr>
            <w:r>
              <w:t>use of a range of tenses</w:t>
            </w:r>
          </w:p>
          <w:p w14:paraId="35520E08" w14:textId="77777777" w:rsidR="00680CC9" w:rsidRPr="008F6E50" w:rsidRDefault="00680CC9" w:rsidP="0089509B">
            <w:pPr>
              <w:pStyle w:val="bullet"/>
              <w:numPr>
                <w:ilvl w:val="0"/>
                <w:numId w:val="13"/>
              </w:numPr>
              <w:ind w:left="284" w:hanging="284"/>
            </w:pPr>
            <w:r>
              <w:t>grammatical forms related to specific purposes</w:t>
            </w:r>
          </w:p>
        </w:tc>
      </w:tr>
      <w:tr w:rsidR="00680CC9" w14:paraId="41662264" w14:textId="77777777" w:rsidTr="00680CC9">
        <w:tc>
          <w:tcPr>
            <w:tcW w:w="9026" w:type="dxa"/>
            <w:gridSpan w:val="5"/>
          </w:tcPr>
          <w:p w14:paraId="654273EC" w14:textId="77777777" w:rsidR="00680CC9" w:rsidRDefault="00680CC9" w:rsidP="0089509B">
            <w:pPr>
              <w:pStyle w:val="spacer"/>
            </w:pPr>
          </w:p>
        </w:tc>
      </w:tr>
      <w:tr w:rsidR="00680CC9" w14:paraId="52386C17" w14:textId="77777777" w:rsidTr="00680CC9">
        <w:tc>
          <w:tcPr>
            <w:tcW w:w="3364" w:type="dxa"/>
            <w:gridSpan w:val="2"/>
          </w:tcPr>
          <w:p w14:paraId="06422143" w14:textId="77777777" w:rsidR="00680CC9" w:rsidRPr="008F6E50" w:rsidRDefault="00680CC9" w:rsidP="0089509B">
            <w:pPr>
              <w:pStyle w:val="unittext"/>
            </w:pPr>
            <w:r>
              <w:rPr>
                <w:b/>
                <w:i/>
              </w:rPr>
              <w:t xml:space="preserve">Support materials </w:t>
            </w:r>
            <w:r>
              <w:t>may include:</w:t>
            </w:r>
          </w:p>
        </w:tc>
        <w:tc>
          <w:tcPr>
            <w:tcW w:w="5662" w:type="dxa"/>
            <w:gridSpan w:val="3"/>
          </w:tcPr>
          <w:p w14:paraId="3202AD08" w14:textId="77777777" w:rsidR="00680CC9" w:rsidRDefault="00680CC9" w:rsidP="0089509B">
            <w:pPr>
              <w:pStyle w:val="bullet"/>
              <w:numPr>
                <w:ilvl w:val="0"/>
                <w:numId w:val="13"/>
              </w:numPr>
              <w:ind w:left="284" w:hanging="284"/>
            </w:pPr>
            <w:r>
              <w:t>sample model texts / templates from a range of sources such as</w:t>
            </w:r>
          </w:p>
          <w:p w14:paraId="2BB4CD65" w14:textId="77777777" w:rsidR="00680CC9" w:rsidRDefault="00680CC9" w:rsidP="0089509B">
            <w:pPr>
              <w:pStyle w:val="bullet"/>
              <w:numPr>
                <w:ilvl w:val="0"/>
                <w:numId w:val="13"/>
              </w:numPr>
              <w:ind w:left="284" w:hanging="284"/>
            </w:pPr>
            <w:r>
              <w:t>written material, information from the teacher, other students, library texts, online sources</w:t>
            </w:r>
          </w:p>
        </w:tc>
      </w:tr>
      <w:tr w:rsidR="00680CC9" w14:paraId="24BE1E6F" w14:textId="77777777" w:rsidTr="00680CC9">
        <w:tc>
          <w:tcPr>
            <w:tcW w:w="9026" w:type="dxa"/>
            <w:gridSpan w:val="5"/>
          </w:tcPr>
          <w:p w14:paraId="5997845F" w14:textId="77777777" w:rsidR="00680CC9" w:rsidRDefault="00680CC9" w:rsidP="0089509B">
            <w:pPr>
              <w:pStyle w:val="spacer"/>
            </w:pPr>
          </w:p>
        </w:tc>
      </w:tr>
      <w:tr w:rsidR="00680CC9" w14:paraId="451F8270" w14:textId="77777777" w:rsidTr="00680CC9">
        <w:tc>
          <w:tcPr>
            <w:tcW w:w="3364" w:type="dxa"/>
            <w:gridSpan w:val="2"/>
          </w:tcPr>
          <w:p w14:paraId="2CA24DB6" w14:textId="77777777" w:rsidR="00680CC9" w:rsidRPr="008F6E50" w:rsidRDefault="00680CC9" w:rsidP="0089509B">
            <w:pPr>
              <w:pStyle w:val="unittext"/>
            </w:pPr>
            <w:r>
              <w:rPr>
                <w:b/>
                <w:i/>
              </w:rPr>
              <w:t xml:space="preserve">Review </w:t>
            </w:r>
            <w:r>
              <w:t>may include:</w:t>
            </w:r>
          </w:p>
        </w:tc>
        <w:tc>
          <w:tcPr>
            <w:tcW w:w="5662" w:type="dxa"/>
            <w:gridSpan w:val="3"/>
          </w:tcPr>
          <w:p w14:paraId="698BFA3C" w14:textId="77777777" w:rsidR="00680CC9" w:rsidRPr="00C54D2A" w:rsidRDefault="00680CC9" w:rsidP="0089509B">
            <w:pPr>
              <w:pStyle w:val="bullet"/>
              <w:numPr>
                <w:ilvl w:val="0"/>
                <w:numId w:val="13"/>
              </w:numPr>
              <w:ind w:left="284" w:hanging="284"/>
            </w:pPr>
            <w:r w:rsidRPr="00C54D2A">
              <w:t>support from the teacher, by peers, by another support person for:</w:t>
            </w:r>
          </w:p>
          <w:p w14:paraId="3A0BB5B3" w14:textId="77777777" w:rsidR="00680CC9" w:rsidRPr="00C54D2A" w:rsidRDefault="00680CC9" w:rsidP="0089509B">
            <w:pPr>
              <w:pStyle w:val="endash"/>
              <w:keepNext/>
              <w:ind w:left="568" w:hanging="284"/>
            </w:pPr>
            <w:r w:rsidRPr="00C54D2A">
              <w:t>spelling and punctuation</w:t>
            </w:r>
          </w:p>
          <w:p w14:paraId="6E466F10" w14:textId="77777777" w:rsidR="00680CC9" w:rsidRPr="00C54D2A" w:rsidRDefault="00680CC9" w:rsidP="0089509B">
            <w:pPr>
              <w:pStyle w:val="endash"/>
              <w:keepNext/>
              <w:ind w:left="568" w:hanging="284"/>
            </w:pPr>
            <w:r w:rsidRPr="00C54D2A">
              <w:t>grammatical accuracy</w:t>
            </w:r>
          </w:p>
          <w:p w14:paraId="1F1FAD41" w14:textId="77777777" w:rsidR="00680CC9" w:rsidRPr="00C54D2A" w:rsidRDefault="00680CC9" w:rsidP="0089509B">
            <w:pPr>
              <w:pStyle w:val="endash"/>
              <w:keepNext/>
              <w:ind w:left="568" w:hanging="284"/>
            </w:pPr>
            <w:r w:rsidRPr="00C54D2A">
              <w:t>clarity of purpose and audience</w:t>
            </w:r>
          </w:p>
          <w:p w14:paraId="1D465495" w14:textId="77777777" w:rsidR="00680CC9" w:rsidRPr="00C54D2A" w:rsidRDefault="00680CC9" w:rsidP="0089509B">
            <w:pPr>
              <w:pStyle w:val="endash"/>
              <w:keepNext/>
              <w:ind w:left="568" w:hanging="284"/>
            </w:pPr>
            <w:r w:rsidRPr="00C54D2A">
              <w:t>clarity of message</w:t>
            </w:r>
          </w:p>
          <w:p w14:paraId="2E2793EC" w14:textId="77777777" w:rsidR="00680CC9" w:rsidRPr="00C54D2A" w:rsidRDefault="00680CC9" w:rsidP="0089509B">
            <w:pPr>
              <w:pStyle w:val="endash"/>
              <w:keepNext/>
              <w:ind w:left="568" w:hanging="284"/>
            </w:pPr>
            <w:r w:rsidRPr="00C54D2A">
              <w:t>appropriateness of layout, register</w:t>
            </w:r>
          </w:p>
          <w:p w14:paraId="3F629CA0" w14:textId="77777777" w:rsidR="00680CC9" w:rsidRDefault="00680CC9" w:rsidP="0089509B">
            <w:pPr>
              <w:pStyle w:val="endash"/>
              <w:keepNext/>
              <w:ind w:left="568" w:hanging="284"/>
            </w:pPr>
            <w:r w:rsidRPr="00C54D2A">
              <w:t>effectiveness of layout features</w:t>
            </w:r>
          </w:p>
        </w:tc>
      </w:tr>
      <w:tr w:rsidR="00680CC9" w14:paraId="60660733" w14:textId="77777777" w:rsidTr="00680CC9">
        <w:tc>
          <w:tcPr>
            <w:tcW w:w="9026" w:type="dxa"/>
            <w:gridSpan w:val="5"/>
          </w:tcPr>
          <w:p w14:paraId="64DBD422" w14:textId="77777777" w:rsidR="00680CC9" w:rsidRDefault="00680CC9" w:rsidP="0089509B">
            <w:pPr>
              <w:pStyle w:val="spacer"/>
            </w:pPr>
          </w:p>
        </w:tc>
      </w:tr>
      <w:tr w:rsidR="00680CC9" w14:paraId="038F7097" w14:textId="77777777" w:rsidTr="00680CC9">
        <w:tc>
          <w:tcPr>
            <w:tcW w:w="9026" w:type="dxa"/>
            <w:gridSpan w:val="5"/>
          </w:tcPr>
          <w:p w14:paraId="452F0A1E" w14:textId="77777777" w:rsidR="00680CC9" w:rsidRDefault="00680CC9" w:rsidP="0089509B">
            <w:pPr>
              <w:pStyle w:val="Heading21"/>
            </w:pPr>
            <w:r>
              <w:t>Evidence Guide</w:t>
            </w:r>
          </w:p>
          <w:p w14:paraId="38A3EB87" w14:textId="77777777" w:rsidR="00680CC9" w:rsidRDefault="00680CC9"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64CB559" w14:textId="77777777" w:rsidTr="00680CC9">
        <w:tc>
          <w:tcPr>
            <w:tcW w:w="3364" w:type="dxa"/>
            <w:gridSpan w:val="2"/>
          </w:tcPr>
          <w:p w14:paraId="30DEFC77" w14:textId="77777777" w:rsidR="00680CC9" w:rsidRPr="005979AA" w:rsidRDefault="00680CC9" w:rsidP="0089509B">
            <w:pPr>
              <w:pStyle w:val="EG"/>
            </w:pPr>
            <w:r w:rsidRPr="005979AA">
              <w:t>Critical aspects for assessment and evidence required to demonstrate competency in this unit</w:t>
            </w:r>
          </w:p>
        </w:tc>
        <w:tc>
          <w:tcPr>
            <w:tcW w:w="5662" w:type="dxa"/>
            <w:gridSpan w:val="3"/>
          </w:tcPr>
          <w:p w14:paraId="75883021" w14:textId="77777777" w:rsidR="00680CC9" w:rsidRDefault="00680CC9" w:rsidP="0089509B">
            <w:pPr>
              <w:pStyle w:val="unittext"/>
            </w:pPr>
            <w:r w:rsidRPr="003B087B">
              <w:t>Assessment</w:t>
            </w:r>
            <w:r>
              <w:t xml:space="preserve"> must confirm the ability to:</w:t>
            </w:r>
          </w:p>
          <w:p w14:paraId="04AB4619" w14:textId="77777777" w:rsidR="00680CC9" w:rsidRDefault="00680CC9" w:rsidP="0089509B">
            <w:pPr>
              <w:pStyle w:val="bullet"/>
              <w:numPr>
                <w:ilvl w:val="0"/>
                <w:numId w:val="13"/>
              </w:numPr>
              <w:ind w:left="284" w:hanging="284"/>
            </w:pPr>
            <w:r>
              <w:t xml:space="preserve">identify the purpose and audience for a range of learning related text types </w:t>
            </w:r>
          </w:p>
          <w:p w14:paraId="39ACD3F8" w14:textId="77777777" w:rsidR="00680CC9" w:rsidRDefault="00680CC9" w:rsidP="0089509B">
            <w:pPr>
              <w:pStyle w:val="bullet"/>
              <w:numPr>
                <w:ilvl w:val="0"/>
                <w:numId w:val="13"/>
              </w:numPr>
              <w:ind w:left="284" w:hanging="284"/>
            </w:pPr>
            <w:r>
              <w:t>create one digital and one hand written learning related text of limited complexity with each text reflecting a different text type</w:t>
            </w:r>
          </w:p>
        </w:tc>
      </w:tr>
      <w:tr w:rsidR="00680CC9" w14:paraId="25C5B455" w14:textId="77777777" w:rsidTr="00680CC9">
        <w:tc>
          <w:tcPr>
            <w:tcW w:w="9026" w:type="dxa"/>
            <w:gridSpan w:val="5"/>
          </w:tcPr>
          <w:p w14:paraId="37D5F285" w14:textId="77777777" w:rsidR="00680CC9" w:rsidRDefault="00680CC9" w:rsidP="0089509B">
            <w:pPr>
              <w:pStyle w:val="spacer"/>
            </w:pPr>
          </w:p>
        </w:tc>
      </w:tr>
      <w:tr w:rsidR="00680CC9" w14:paraId="08255776" w14:textId="77777777" w:rsidTr="00680CC9">
        <w:tc>
          <w:tcPr>
            <w:tcW w:w="3364" w:type="dxa"/>
            <w:gridSpan w:val="2"/>
          </w:tcPr>
          <w:p w14:paraId="2CA3D674" w14:textId="77777777" w:rsidR="00680CC9" w:rsidRPr="005979AA" w:rsidRDefault="00680CC9" w:rsidP="0089509B">
            <w:pPr>
              <w:pStyle w:val="EG"/>
            </w:pPr>
            <w:r w:rsidRPr="005979AA">
              <w:t>Context of and specific resources for assessment</w:t>
            </w:r>
          </w:p>
        </w:tc>
        <w:tc>
          <w:tcPr>
            <w:tcW w:w="5662" w:type="dxa"/>
            <w:gridSpan w:val="3"/>
          </w:tcPr>
          <w:p w14:paraId="2466F51C" w14:textId="77777777" w:rsidR="00680CC9" w:rsidRDefault="00680CC9" w:rsidP="0089509B">
            <w:pPr>
              <w:pStyle w:val="unittext"/>
            </w:pPr>
            <w:r>
              <w:t>Assessment must ensure access to:</w:t>
            </w:r>
          </w:p>
          <w:p w14:paraId="1CD60C44" w14:textId="77777777" w:rsidR="00680CC9" w:rsidRPr="0091378A" w:rsidRDefault="00680CC9" w:rsidP="0089509B">
            <w:pPr>
              <w:pStyle w:val="bullet"/>
              <w:numPr>
                <w:ilvl w:val="0"/>
                <w:numId w:val="13"/>
              </w:numPr>
              <w:ind w:left="284" w:hanging="284"/>
            </w:pPr>
            <w:r w:rsidRPr="0091378A">
              <w:t>real / authentic text</w:t>
            </w:r>
            <w:r>
              <w:t xml:space="preserve"> types</w:t>
            </w:r>
            <w:r w:rsidRPr="0091378A">
              <w:t xml:space="preserve"> </w:t>
            </w:r>
            <w:r>
              <w:t>for learning purposes</w:t>
            </w:r>
          </w:p>
          <w:p w14:paraId="5AA13F0E" w14:textId="77777777" w:rsidR="00680CC9" w:rsidRPr="0091378A" w:rsidRDefault="00680CC9" w:rsidP="0089509B">
            <w:pPr>
              <w:pStyle w:val="bullet"/>
              <w:numPr>
                <w:ilvl w:val="0"/>
                <w:numId w:val="13"/>
              </w:numPr>
              <w:ind w:left="284" w:hanging="284"/>
            </w:pPr>
            <w:r w:rsidRPr="0091378A">
              <w:t>access to online facilities, communications technology as appropriate</w:t>
            </w:r>
          </w:p>
          <w:p w14:paraId="76FCD852" w14:textId="768C610B" w:rsidR="00680CC9" w:rsidRDefault="00680CC9" w:rsidP="0089509B">
            <w:pPr>
              <w:pStyle w:val="unittext"/>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D03B2A1" w14:textId="77777777" w:rsidR="00680CC9" w:rsidRDefault="00680CC9" w:rsidP="0089509B">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71E8B99B" w14:textId="77777777" w:rsidR="00680CC9" w:rsidRDefault="00680CC9" w:rsidP="0089509B">
            <w:pPr>
              <w:pStyle w:val="unittext"/>
            </w:pPr>
            <w:r>
              <w:t>Where this unit is being co-assessed with units related to another domain, such as personal purposes, the same texts may be relevant to both domains.</w:t>
            </w:r>
          </w:p>
        </w:tc>
      </w:tr>
      <w:tr w:rsidR="00680CC9" w14:paraId="5A04CA91" w14:textId="77777777" w:rsidTr="00680CC9">
        <w:tc>
          <w:tcPr>
            <w:tcW w:w="9026" w:type="dxa"/>
            <w:gridSpan w:val="5"/>
          </w:tcPr>
          <w:p w14:paraId="1B990FED" w14:textId="77777777" w:rsidR="00680CC9" w:rsidRDefault="00680CC9" w:rsidP="0089509B">
            <w:pPr>
              <w:pStyle w:val="spacer"/>
            </w:pPr>
          </w:p>
        </w:tc>
      </w:tr>
      <w:tr w:rsidR="00680CC9" w14:paraId="4EDAA2A1" w14:textId="77777777" w:rsidTr="00680CC9">
        <w:tc>
          <w:tcPr>
            <w:tcW w:w="3364" w:type="dxa"/>
            <w:gridSpan w:val="2"/>
          </w:tcPr>
          <w:p w14:paraId="04DC03DB" w14:textId="77777777" w:rsidR="00680CC9" w:rsidRPr="00622D2D" w:rsidRDefault="00680CC9" w:rsidP="0089509B">
            <w:pPr>
              <w:pStyle w:val="EG"/>
            </w:pPr>
            <w:r w:rsidRPr="005979AA">
              <w:t>Method(s) of assessment</w:t>
            </w:r>
          </w:p>
        </w:tc>
        <w:tc>
          <w:tcPr>
            <w:tcW w:w="5662" w:type="dxa"/>
            <w:gridSpan w:val="3"/>
          </w:tcPr>
          <w:p w14:paraId="078CA09C" w14:textId="77777777" w:rsidR="00680CC9" w:rsidRDefault="00680CC9" w:rsidP="0089509B">
            <w:pPr>
              <w:pStyle w:val="unittext"/>
            </w:pPr>
            <w:r>
              <w:t>The following suggested assessment methods are suitable for this unit:</w:t>
            </w:r>
          </w:p>
          <w:p w14:paraId="38FA2F0E" w14:textId="77777777" w:rsidR="00680CC9" w:rsidRDefault="00680CC9" w:rsidP="0089509B">
            <w:pPr>
              <w:pStyle w:val="bullet"/>
              <w:numPr>
                <w:ilvl w:val="0"/>
                <w:numId w:val="13"/>
              </w:numPr>
              <w:ind w:left="284" w:hanging="284"/>
            </w:pPr>
            <w:r>
              <w:t>observation of the learner creating learning related texts of limited complexity</w:t>
            </w:r>
          </w:p>
          <w:p w14:paraId="70EBF045" w14:textId="77777777" w:rsidR="00680CC9" w:rsidRDefault="00680CC9" w:rsidP="0089509B">
            <w:pPr>
              <w:pStyle w:val="bullet"/>
              <w:numPr>
                <w:ilvl w:val="0"/>
                <w:numId w:val="13"/>
              </w:numPr>
              <w:ind w:left="284" w:hanging="284"/>
            </w:pPr>
            <w:r>
              <w:t>portfolio of drafts and completed learning related texts of limited complexity created by the learner</w:t>
            </w:r>
          </w:p>
          <w:p w14:paraId="266D6C26" w14:textId="77777777" w:rsidR="00680CC9" w:rsidRDefault="00680CC9" w:rsidP="0089509B">
            <w:pPr>
              <w:pStyle w:val="bullet"/>
              <w:numPr>
                <w:ilvl w:val="0"/>
                <w:numId w:val="13"/>
              </w:numPr>
              <w:ind w:left="284" w:hanging="284"/>
            </w:pPr>
            <w:r>
              <w:t>oral and / or written questioning to assess the ability to identify a range of learning related text types for different purposes and audiences and their features</w:t>
            </w:r>
          </w:p>
        </w:tc>
      </w:tr>
    </w:tbl>
    <w:p w14:paraId="349DD680" w14:textId="77777777" w:rsidR="00680CC9" w:rsidRPr="00C54D2A" w:rsidRDefault="00680CC9" w:rsidP="0089509B">
      <w:pPr>
        <w:keepNext/>
        <w:rPr>
          <w:sz w:val="4"/>
        </w:rPr>
      </w:pPr>
    </w:p>
    <w:p w14:paraId="263AC870" w14:textId="77777777" w:rsidR="00680CC9" w:rsidRDefault="00680CC9" w:rsidP="0089509B">
      <w:pPr>
        <w:keepNext/>
        <w:tabs>
          <w:tab w:val="left" w:pos="2025"/>
        </w:tabs>
        <w:sectPr w:rsidR="00680CC9" w:rsidSect="00680CC9">
          <w:headerReference w:type="even" r:id="rId257"/>
          <w:headerReference w:type="default" r:id="rId258"/>
          <w:footerReference w:type="even" r:id="rId259"/>
          <w:headerReference w:type="first" r:id="rId260"/>
          <w:footerReference w:type="first" r:id="rId261"/>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943"/>
        <w:gridCol w:w="426"/>
        <w:gridCol w:w="144"/>
        <w:gridCol w:w="15"/>
        <w:gridCol w:w="5714"/>
      </w:tblGrid>
      <w:tr w:rsidR="00680CC9" w14:paraId="6A54D8F9" w14:textId="77777777" w:rsidTr="00680CC9">
        <w:tc>
          <w:tcPr>
            <w:tcW w:w="2943" w:type="dxa"/>
          </w:tcPr>
          <w:p w14:paraId="382845A8" w14:textId="77777777" w:rsidR="00680CC9" w:rsidRPr="00D72D90" w:rsidRDefault="00680CC9" w:rsidP="0089509B">
            <w:pPr>
              <w:pStyle w:val="code"/>
            </w:pPr>
            <w:bookmarkStart w:id="209" w:name="_Toc507058631"/>
            <w:bookmarkStart w:id="210" w:name="_Toc507059870"/>
            <w:bookmarkStart w:id="211" w:name="_Toc508791708"/>
            <w:bookmarkStart w:id="212" w:name="_Toc508967530"/>
            <w:bookmarkStart w:id="213" w:name="_Toc514154335"/>
            <w:bookmarkStart w:id="214" w:name="_Toc514162854"/>
            <w:bookmarkStart w:id="215" w:name="_Toc514234366"/>
            <w:r w:rsidRPr="00D72D90">
              <w:lastRenderedPageBreak/>
              <w:t>Unit Code</w:t>
            </w:r>
            <w:bookmarkEnd w:id="209"/>
            <w:bookmarkEnd w:id="210"/>
            <w:bookmarkEnd w:id="211"/>
            <w:bookmarkEnd w:id="212"/>
            <w:bookmarkEnd w:id="213"/>
            <w:bookmarkEnd w:id="214"/>
            <w:bookmarkEnd w:id="215"/>
          </w:p>
        </w:tc>
        <w:tc>
          <w:tcPr>
            <w:tcW w:w="6299" w:type="dxa"/>
            <w:gridSpan w:val="4"/>
          </w:tcPr>
          <w:p w14:paraId="7C05171E" w14:textId="37CD2113" w:rsidR="00680CC9" w:rsidRPr="00D72D90" w:rsidRDefault="00A500C8" w:rsidP="0089509B">
            <w:pPr>
              <w:pStyle w:val="code"/>
            </w:pPr>
            <w:bookmarkStart w:id="216" w:name="_Toc514234367"/>
            <w:r>
              <w:t>VU22393</w:t>
            </w:r>
            <w:bookmarkEnd w:id="216"/>
          </w:p>
        </w:tc>
      </w:tr>
      <w:tr w:rsidR="00680CC9" w14:paraId="7E2F1B10" w14:textId="77777777" w:rsidTr="00680CC9">
        <w:tc>
          <w:tcPr>
            <w:tcW w:w="2943" w:type="dxa"/>
          </w:tcPr>
          <w:p w14:paraId="5414CB0E" w14:textId="77777777" w:rsidR="00680CC9" w:rsidRPr="00954CFA" w:rsidRDefault="00680CC9" w:rsidP="0089509B">
            <w:pPr>
              <w:pStyle w:val="temp"/>
            </w:pPr>
            <w:r w:rsidRPr="00954CFA">
              <w:t>Unit Title</w:t>
            </w:r>
          </w:p>
        </w:tc>
        <w:tc>
          <w:tcPr>
            <w:tcW w:w="6299" w:type="dxa"/>
            <w:gridSpan w:val="4"/>
          </w:tcPr>
          <w:p w14:paraId="3CBEC8EE" w14:textId="4A5F488D" w:rsidR="00680CC9" w:rsidRPr="00D72D90" w:rsidRDefault="00680CC9" w:rsidP="0089509B">
            <w:pPr>
              <w:pStyle w:val="code"/>
            </w:pPr>
            <w:bookmarkStart w:id="217" w:name="_Toc507058633"/>
            <w:bookmarkStart w:id="218" w:name="_Toc514234368"/>
            <w:r>
              <w:t>Create texts of limited complexity to participate in the workplace</w:t>
            </w:r>
            <w:bookmarkEnd w:id="217"/>
            <w:bookmarkEnd w:id="218"/>
          </w:p>
        </w:tc>
      </w:tr>
      <w:tr w:rsidR="00680CC9" w14:paraId="134BD591" w14:textId="77777777" w:rsidTr="00680CC9">
        <w:tc>
          <w:tcPr>
            <w:tcW w:w="2943" w:type="dxa"/>
          </w:tcPr>
          <w:p w14:paraId="702E3563" w14:textId="77777777" w:rsidR="00680CC9" w:rsidRDefault="00680CC9" w:rsidP="0089509B">
            <w:pPr>
              <w:pStyle w:val="Heading21"/>
            </w:pPr>
            <w:r>
              <w:t>Unit Descriptor</w:t>
            </w:r>
          </w:p>
        </w:tc>
        <w:tc>
          <w:tcPr>
            <w:tcW w:w="6299" w:type="dxa"/>
            <w:gridSpan w:val="4"/>
          </w:tcPr>
          <w:p w14:paraId="37C30B7B" w14:textId="77777777" w:rsidR="00680CC9" w:rsidRDefault="00680CC9" w:rsidP="0089509B">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509C328B" w14:textId="77777777" w:rsidR="00680CC9" w:rsidRDefault="00680CC9" w:rsidP="0089509B">
            <w:pPr>
              <w:pStyle w:val="unittext"/>
            </w:pPr>
            <w:r>
              <w:t>The required outcomes described in this unit contribute to the achievement of Australian Core Skills Framework indicators for Writing at Level 3: 3.05, 3.06.</w:t>
            </w:r>
          </w:p>
        </w:tc>
      </w:tr>
      <w:tr w:rsidR="00680CC9" w14:paraId="54860DC7" w14:textId="77777777" w:rsidTr="00680CC9">
        <w:tc>
          <w:tcPr>
            <w:tcW w:w="2943" w:type="dxa"/>
          </w:tcPr>
          <w:p w14:paraId="5F4CD1B3" w14:textId="77777777" w:rsidR="00680CC9" w:rsidRDefault="00680CC9" w:rsidP="0089509B">
            <w:pPr>
              <w:pStyle w:val="Heading21"/>
            </w:pPr>
            <w:r>
              <w:t>Employability Skills</w:t>
            </w:r>
          </w:p>
        </w:tc>
        <w:tc>
          <w:tcPr>
            <w:tcW w:w="6299" w:type="dxa"/>
            <w:gridSpan w:val="4"/>
          </w:tcPr>
          <w:p w14:paraId="21159872" w14:textId="77777777" w:rsidR="00680CC9" w:rsidRDefault="00680CC9" w:rsidP="0089509B">
            <w:pPr>
              <w:pStyle w:val="unittext"/>
            </w:pPr>
            <w:r>
              <w:t>This unit contains employability skills.</w:t>
            </w:r>
          </w:p>
        </w:tc>
      </w:tr>
      <w:tr w:rsidR="00680CC9" w14:paraId="6EA7784E" w14:textId="77777777" w:rsidTr="00680CC9">
        <w:tc>
          <w:tcPr>
            <w:tcW w:w="2943" w:type="dxa"/>
          </w:tcPr>
          <w:p w14:paraId="35CB6642" w14:textId="77777777" w:rsidR="00680CC9" w:rsidRDefault="00680CC9" w:rsidP="0089509B">
            <w:pPr>
              <w:pStyle w:val="Heading21"/>
            </w:pPr>
            <w:r>
              <w:t>Application of the Unit</w:t>
            </w:r>
          </w:p>
        </w:tc>
        <w:tc>
          <w:tcPr>
            <w:tcW w:w="6299" w:type="dxa"/>
            <w:gridSpan w:val="4"/>
          </w:tcPr>
          <w:p w14:paraId="571EB915" w14:textId="77777777" w:rsidR="00680CC9" w:rsidRPr="00182AEE" w:rsidRDefault="00680CC9" w:rsidP="0089509B">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w:t>
            </w:r>
            <w:r>
              <w:t>employment</w:t>
            </w:r>
            <w:r w:rsidRPr="00182AEE">
              <w:t xml:space="preserve"> </w:t>
            </w:r>
            <w:r>
              <w:t xml:space="preserve">related </w:t>
            </w:r>
            <w:r w:rsidRPr="00182AEE">
              <w:t>texts</w:t>
            </w:r>
            <w:r>
              <w:t xml:space="preserve"> to</w:t>
            </w:r>
            <w:r w:rsidRPr="00182AEE">
              <w:t xml:space="preserve">. </w:t>
            </w:r>
          </w:p>
          <w:p w14:paraId="50AF42EE" w14:textId="0B94F125" w:rsidR="00680CC9" w:rsidRDefault="00680CC9" w:rsidP="0089509B">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DD5EE2">
              <w:rPr>
                <w:i/>
              </w:rPr>
              <w:t>VU22388</w:t>
            </w:r>
            <w:r>
              <w:rPr>
                <w:i/>
              </w:rPr>
              <w:t xml:space="preserve"> Engage with texts of limited complexity for employment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Pr>
                <w:i/>
              </w:rPr>
              <w:t>CG38 Create texts of limited complexity for personal purposes</w:t>
            </w:r>
          </w:p>
        </w:tc>
      </w:tr>
      <w:tr w:rsidR="00680CC9" w14:paraId="1B26262F" w14:textId="77777777" w:rsidTr="00680CC9">
        <w:tc>
          <w:tcPr>
            <w:tcW w:w="2943" w:type="dxa"/>
          </w:tcPr>
          <w:p w14:paraId="29BF2BFE" w14:textId="77777777" w:rsidR="00680CC9" w:rsidRDefault="00680CC9" w:rsidP="0089509B">
            <w:pPr>
              <w:pStyle w:val="Heading21"/>
            </w:pPr>
            <w:r>
              <w:t>Element</w:t>
            </w:r>
          </w:p>
          <w:p w14:paraId="2607793B" w14:textId="77777777" w:rsidR="00680CC9" w:rsidRDefault="00680CC9"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07C28AA1" w14:textId="77777777" w:rsidR="00680CC9" w:rsidRDefault="00680CC9" w:rsidP="0089509B">
            <w:pPr>
              <w:pStyle w:val="Heading21"/>
            </w:pPr>
            <w:r>
              <w:t>Performance Criteria</w:t>
            </w:r>
          </w:p>
          <w:p w14:paraId="4D4CECD3" w14:textId="77777777" w:rsidR="00680CC9" w:rsidRDefault="00680CC9"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6CD8DB55" w14:textId="77777777" w:rsidTr="00680CC9">
        <w:tc>
          <w:tcPr>
            <w:tcW w:w="2943" w:type="dxa"/>
          </w:tcPr>
          <w:p w14:paraId="21939026" w14:textId="77777777" w:rsidR="00680CC9" w:rsidRDefault="00680CC9" w:rsidP="0089509B">
            <w:pPr>
              <w:pStyle w:val="spacer"/>
            </w:pPr>
          </w:p>
        </w:tc>
        <w:tc>
          <w:tcPr>
            <w:tcW w:w="6299" w:type="dxa"/>
            <w:gridSpan w:val="4"/>
          </w:tcPr>
          <w:p w14:paraId="350DC8B0" w14:textId="77777777" w:rsidR="00680CC9" w:rsidRDefault="00680CC9" w:rsidP="0089509B">
            <w:pPr>
              <w:pStyle w:val="spacer"/>
            </w:pPr>
          </w:p>
        </w:tc>
      </w:tr>
      <w:tr w:rsidR="00680CC9" w14:paraId="4A93596E" w14:textId="77777777" w:rsidTr="00680CC9">
        <w:tc>
          <w:tcPr>
            <w:tcW w:w="2943" w:type="dxa"/>
            <w:vMerge w:val="restart"/>
          </w:tcPr>
          <w:p w14:paraId="56632C16" w14:textId="77777777" w:rsidR="00680CC9" w:rsidRPr="0084371F" w:rsidRDefault="00680CC9" w:rsidP="0089509B">
            <w:pPr>
              <w:pStyle w:val="element"/>
              <w:keepNext/>
            </w:pPr>
            <w:r w:rsidRPr="0084371F">
              <w:t>1</w:t>
            </w:r>
            <w:r>
              <w:tab/>
              <w:t>Identify</w:t>
            </w:r>
            <w:r w:rsidRPr="00A61D73">
              <w:t xml:space="preserve"> </w:t>
            </w:r>
            <w:bookmarkStart w:id="219" w:name="OLE_LINK2"/>
            <w:bookmarkStart w:id="220" w:name="OLE_LINK1"/>
            <w:r>
              <w:t xml:space="preserve">a </w:t>
            </w:r>
            <w:r w:rsidRPr="00104F71">
              <w:t>range of familiar and some less familiar text types of</w:t>
            </w:r>
            <w:r>
              <w:t xml:space="preserve"> limited complexity p</w:t>
            </w:r>
            <w:bookmarkEnd w:id="219"/>
            <w:bookmarkEnd w:id="220"/>
            <w:r>
              <w:t xml:space="preserve"> relevant to employment</w:t>
            </w:r>
          </w:p>
        </w:tc>
        <w:tc>
          <w:tcPr>
            <w:tcW w:w="570" w:type="dxa"/>
            <w:gridSpan w:val="2"/>
          </w:tcPr>
          <w:p w14:paraId="359F2A86" w14:textId="77777777" w:rsidR="00680CC9" w:rsidRDefault="00680CC9" w:rsidP="0089509B">
            <w:pPr>
              <w:pStyle w:val="PC"/>
              <w:keepNext/>
            </w:pPr>
            <w:r>
              <w:t>1.1</w:t>
            </w:r>
          </w:p>
        </w:tc>
        <w:tc>
          <w:tcPr>
            <w:tcW w:w="5729" w:type="dxa"/>
            <w:gridSpan w:val="2"/>
          </w:tcPr>
          <w:p w14:paraId="362F2B0D" w14:textId="77777777" w:rsidR="00680CC9" w:rsidRDefault="00680CC9" w:rsidP="0089509B">
            <w:pPr>
              <w:pStyle w:val="unittext"/>
              <w:rPr>
                <w:lang w:eastAsia="en-US"/>
              </w:rPr>
            </w:pPr>
            <w:r>
              <w:t xml:space="preserve">Explore a range of </w:t>
            </w:r>
            <w:r>
              <w:rPr>
                <w:b/>
                <w:i/>
              </w:rPr>
              <w:t>employment related</w:t>
            </w:r>
            <w:r w:rsidRPr="0094664E">
              <w:rPr>
                <w:b/>
                <w:i/>
              </w:rPr>
              <w:t xml:space="preserve"> </w:t>
            </w:r>
            <w:r>
              <w:rPr>
                <w:b/>
                <w:i/>
              </w:rPr>
              <w:t>text types of limited complexity</w:t>
            </w:r>
            <w:r w:rsidRPr="0094664E">
              <w:rPr>
                <w:b/>
                <w:i/>
              </w:rPr>
              <w:t xml:space="preserve"> </w:t>
            </w:r>
          </w:p>
        </w:tc>
      </w:tr>
      <w:tr w:rsidR="00680CC9" w14:paraId="48EA77F7" w14:textId="77777777" w:rsidTr="00680CC9">
        <w:tc>
          <w:tcPr>
            <w:tcW w:w="2943" w:type="dxa"/>
            <w:vMerge/>
          </w:tcPr>
          <w:p w14:paraId="11DAA449" w14:textId="77777777" w:rsidR="00680CC9" w:rsidRPr="0084371F" w:rsidRDefault="00680CC9" w:rsidP="0089509B">
            <w:pPr>
              <w:pStyle w:val="element"/>
              <w:keepNext/>
            </w:pPr>
          </w:p>
        </w:tc>
        <w:tc>
          <w:tcPr>
            <w:tcW w:w="570" w:type="dxa"/>
            <w:gridSpan w:val="2"/>
          </w:tcPr>
          <w:p w14:paraId="0BDD3766" w14:textId="77777777" w:rsidR="00680CC9" w:rsidRDefault="00680CC9" w:rsidP="0089509B">
            <w:pPr>
              <w:pStyle w:val="PC"/>
              <w:keepNext/>
            </w:pPr>
            <w:r>
              <w:t>1.2</w:t>
            </w:r>
          </w:p>
        </w:tc>
        <w:tc>
          <w:tcPr>
            <w:tcW w:w="5729" w:type="dxa"/>
            <w:gridSpan w:val="2"/>
          </w:tcPr>
          <w:p w14:paraId="40A30458" w14:textId="77777777" w:rsidR="00680CC9" w:rsidRDefault="00680CC9" w:rsidP="0089509B">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680CC9" w14:paraId="04C1AEEB" w14:textId="77777777" w:rsidTr="00680CC9">
        <w:tc>
          <w:tcPr>
            <w:tcW w:w="2943" w:type="dxa"/>
            <w:vMerge/>
          </w:tcPr>
          <w:p w14:paraId="660909F5" w14:textId="77777777" w:rsidR="00680CC9" w:rsidRPr="0084371F" w:rsidRDefault="00680CC9" w:rsidP="0089509B">
            <w:pPr>
              <w:pStyle w:val="element"/>
              <w:keepNext/>
            </w:pPr>
          </w:p>
        </w:tc>
        <w:tc>
          <w:tcPr>
            <w:tcW w:w="570" w:type="dxa"/>
            <w:gridSpan w:val="2"/>
          </w:tcPr>
          <w:p w14:paraId="03CFE3EF" w14:textId="77777777" w:rsidR="00680CC9" w:rsidRDefault="00680CC9" w:rsidP="0089509B">
            <w:pPr>
              <w:pStyle w:val="PC"/>
              <w:keepNext/>
            </w:pPr>
            <w:r>
              <w:t>1.3</w:t>
            </w:r>
          </w:p>
        </w:tc>
        <w:tc>
          <w:tcPr>
            <w:tcW w:w="5729" w:type="dxa"/>
            <w:gridSpan w:val="2"/>
          </w:tcPr>
          <w:p w14:paraId="5967F8D3" w14:textId="77777777" w:rsidR="00680CC9" w:rsidRDefault="00680CC9" w:rsidP="0089509B">
            <w:pPr>
              <w:pStyle w:val="unittext"/>
              <w:rPr>
                <w:lang w:eastAsia="en-US"/>
              </w:rPr>
            </w:pPr>
            <w:r>
              <w:t xml:space="preserve">Identify the </w:t>
            </w:r>
            <w:r w:rsidRPr="00FB61CF">
              <w:rPr>
                <w:b/>
                <w:i/>
              </w:rPr>
              <w:t>features</w:t>
            </w:r>
            <w:r>
              <w:t xml:space="preserve"> </w:t>
            </w:r>
            <w:r w:rsidRPr="00602129">
              <w:rPr>
                <w:b/>
                <w:i/>
              </w:rPr>
              <w:t>of the</w:t>
            </w:r>
            <w:r>
              <w:rPr>
                <w:b/>
                <w:i/>
              </w:rPr>
              <w:t xml:space="preserve"> </w:t>
            </w:r>
            <w:r w:rsidRPr="00602129">
              <w:rPr>
                <w:b/>
                <w:i/>
              </w:rPr>
              <w:t xml:space="preserve">text types </w:t>
            </w:r>
          </w:p>
        </w:tc>
      </w:tr>
      <w:tr w:rsidR="00680CC9" w14:paraId="71442898" w14:textId="77777777" w:rsidTr="00680CC9">
        <w:tc>
          <w:tcPr>
            <w:tcW w:w="2943" w:type="dxa"/>
          </w:tcPr>
          <w:p w14:paraId="707D5DAA" w14:textId="65330B24" w:rsidR="00680CC9" w:rsidRDefault="00680CC9" w:rsidP="0089509B">
            <w:pPr>
              <w:pStyle w:val="spacer"/>
            </w:pPr>
          </w:p>
        </w:tc>
        <w:tc>
          <w:tcPr>
            <w:tcW w:w="6299" w:type="dxa"/>
            <w:gridSpan w:val="4"/>
          </w:tcPr>
          <w:p w14:paraId="147F4343" w14:textId="77777777" w:rsidR="00680CC9" w:rsidRDefault="00680CC9" w:rsidP="0089509B">
            <w:pPr>
              <w:pStyle w:val="spacer"/>
            </w:pPr>
          </w:p>
        </w:tc>
      </w:tr>
      <w:tr w:rsidR="00680CC9" w14:paraId="4A545186" w14:textId="77777777" w:rsidTr="00680CC9">
        <w:tc>
          <w:tcPr>
            <w:tcW w:w="2943" w:type="dxa"/>
            <w:vMerge w:val="restart"/>
          </w:tcPr>
          <w:p w14:paraId="5ED64574" w14:textId="77777777" w:rsidR="00680CC9" w:rsidRDefault="00680CC9" w:rsidP="0089509B">
            <w:pPr>
              <w:pStyle w:val="element"/>
              <w:keepNext/>
            </w:pPr>
            <w:r>
              <w:t>2</w:t>
            </w:r>
            <w:r>
              <w:tab/>
              <w:t>Produce</w:t>
            </w:r>
            <w:r w:rsidRPr="00420F45">
              <w:t xml:space="preserve"> </w:t>
            </w:r>
            <w:r>
              <w:t>an</w:t>
            </w:r>
            <w:r w:rsidRPr="00420F45">
              <w:t xml:space="preserve"> </w:t>
            </w:r>
            <w:r>
              <w:t xml:space="preserve">employment related hand written </w:t>
            </w:r>
            <w:r w:rsidRPr="00420F45">
              <w:t>text</w:t>
            </w:r>
            <w:r>
              <w:t xml:space="preserve"> </w:t>
            </w:r>
            <w:r>
              <w:lastRenderedPageBreak/>
              <w:t>of limited complexity</w:t>
            </w:r>
          </w:p>
        </w:tc>
        <w:tc>
          <w:tcPr>
            <w:tcW w:w="585" w:type="dxa"/>
            <w:gridSpan w:val="3"/>
          </w:tcPr>
          <w:p w14:paraId="5D336541" w14:textId="77777777" w:rsidR="00680CC9" w:rsidRDefault="00680CC9" w:rsidP="0089509B">
            <w:pPr>
              <w:pStyle w:val="PC"/>
              <w:keepNext/>
            </w:pPr>
            <w:r>
              <w:lastRenderedPageBreak/>
              <w:t>2.1</w:t>
            </w:r>
          </w:p>
        </w:tc>
        <w:tc>
          <w:tcPr>
            <w:tcW w:w="5714" w:type="dxa"/>
          </w:tcPr>
          <w:p w14:paraId="17C060F5" w14:textId="77777777" w:rsidR="00680CC9" w:rsidRDefault="00680CC9" w:rsidP="0089509B">
            <w:pPr>
              <w:pStyle w:val="unittext"/>
              <w:rPr>
                <w:szCs w:val="24"/>
                <w:lang w:eastAsia="en-US"/>
              </w:rPr>
            </w:pPr>
            <w:r>
              <w:t xml:space="preserve">Determine the purpose and audience of the text </w:t>
            </w:r>
          </w:p>
        </w:tc>
      </w:tr>
      <w:tr w:rsidR="00680CC9" w14:paraId="3D0BAECD" w14:textId="77777777" w:rsidTr="00680CC9">
        <w:tc>
          <w:tcPr>
            <w:tcW w:w="2943" w:type="dxa"/>
            <w:vMerge/>
          </w:tcPr>
          <w:p w14:paraId="1FC85633" w14:textId="77777777" w:rsidR="00680CC9" w:rsidRDefault="00680CC9" w:rsidP="0089509B">
            <w:pPr>
              <w:pStyle w:val="element"/>
              <w:keepNext/>
            </w:pPr>
          </w:p>
        </w:tc>
        <w:tc>
          <w:tcPr>
            <w:tcW w:w="585" w:type="dxa"/>
            <w:gridSpan w:val="3"/>
          </w:tcPr>
          <w:p w14:paraId="639FB82B" w14:textId="77777777" w:rsidR="00680CC9" w:rsidRDefault="00680CC9" w:rsidP="0089509B">
            <w:pPr>
              <w:pStyle w:val="PC"/>
              <w:keepNext/>
            </w:pPr>
            <w:r>
              <w:t>2.2</w:t>
            </w:r>
          </w:p>
        </w:tc>
        <w:tc>
          <w:tcPr>
            <w:tcW w:w="5714" w:type="dxa"/>
          </w:tcPr>
          <w:p w14:paraId="01693B11" w14:textId="77777777" w:rsidR="00680CC9" w:rsidRDefault="00680CC9" w:rsidP="0089509B">
            <w:pPr>
              <w:pStyle w:val="unittext"/>
            </w:pPr>
            <w:r>
              <w:t>Select text type to be created</w:t>
            </w:r>
          </w:p>
        </w:tc>
      </w:tr>
      <w:tr w:rsidR="00680CC9" w14:paraId="6FDA0E0B" w14:textId="77777777" w:rsidTr="00680CC9">
        <w:tc>
          <w:tcPr>
            <w:tcW w:w="2943" w:type="dxa"/>
            <w:vMerge/>
          </w:tcPr>
          <w:p w14:paraId="043DCE16" w14:textId="77777777" w:rsidR="00680CC9" w:rsidRDefault="00680CC9" w:rsidP="0089509B">
            <w:pPr>
              <w:keepNext/>
            </w:pPr>
          </w:p>
        </w:tc>
        <w:tc>
          <w:tcPr>
            <w:tcW w:w="585" w:type="dxa"/>
            <w:gridSpan w:val="3"/>
          </w:tcPr>
          <w:p w14:paraId="5217D83D" w14:textId="77777777" w:rsidR="00680CC9" w:rsidRDefault="00680CC9" w:rsidP="0089509B">
            <w:pPr>
              <w:pStyle w:val="PC"/>
              <w:keepNext/>
            </w:pPr>
            <w:r>
              <w:t>2.3</w:t>
            </w:r>
          </w:p>
        </w:tc>
        <w:tc>
          <w:tcPr>
            <w:tcW w:w="5714" w:type="dxa"/>
          </w:tcPr>
          <w:p w14:paraId="77CF897A" w14:textId="77777777" w:rsidR="00680CC9" w:rsidRDefault="00680CC9" w:rsidP="0089509B">
            <w:pPr>
              <w:pStyle w:val="unittext"/>
              <w:rPr>
                <w:szCs w:val="24"/>
                <w:lang w:eastAsia="en-US"/>
              </w:rPr>
            </w:pPr>
            <w:r>
              <w:t xml:space="preserve">Select the </w:t>
            </w:r>
            <w:r w:rsidRPr="00420F45">
              <w:rPr>
                <w:b/>
                <w:i/>
              </w:rPr>
              <w:t>a</w:t>
            </w:r>
            <w:r>
              <w:rPr>
                <w:b/>
                <w:i/>
              </w:rPr>
              <w:t>ppropriate format</w:t>
            </w:r>
            <w:r w:rsidRPr="00602129">
              <w:t xml:space="preserve"> and</w:t>
            </w:r>
            <w:r>
              <w:rPr>
                <w:b/>
                <w:i/>
              </w:rPr>
              <w:t xml:space="preserve"> style</w:t>
            </w:r>
            <w:r>
              <w:t xml:space="preserve"> </w:t>
            </w:r>
          </w:p>
        </w:tc>
      </w:tr>
      <w:tr w:rsidR="00680CC9" w14:paraId="53CF30F9" w14:textId="77777777" w:rsidTr="00680CC9">
        <w:tc>
          <w:tcPr>
            <w:tcW w:w="2943" w:type="dxa"/>
            <w:vMerge/>
          </w:tcPr>
          <w:p w14:paraId="1B59BE99" w14:textId="77777777" w:rsidR="00680CC9" w:rsidRDefault="00680CC9" w:rsidP="0089509B">
            <w:pPr>
              <w:keepNext/>
            </w:pPr>
          </w:p>
        </w:tc>
        <w:tc>
          <w:tcPr>
            <w:tcW w:w="585" w:type="dxa"/>
            <w:gridSpan w:val="3"/>
          </w:tcPr>
          <w:p w14:paraId="5CF1BE22" w14:textId="77777777" w:rsidR="00680CC9" w:rsidRDefault="00680CC9" w:rsidP="0089509B">
            <w:pPr>
              <w:pStyle w:val="PC"/>
              <w:keepNext/>
            </w:pPr>
            <w:r>
              <w:t>2.4</w:t>
            </w:r>
          </w:p>
        </w:tc>
        <w:tc>
          <w:tcPr>
            <w:tcW w:w="5714" w:type="dxa"/>
          </w:tcPr>
          <w:p w14:paraId="4118144A" w14:textId="77777777" w:rsidR="00680CC9" w:rsidRPr="00C40EC9" w:rsidRDefault="00680CC9" w:rsidP="0089509B">
            <w:pPr>
              <w:pStyle w:val="unittext"/>
              <w:rPr>
                <w:b/>
                <w:i/>
              </w:rPr>
            </w:pPr>
            <w:r>
              <w:t xml:space="preserve">Plan and sequence the </w:t>
            </w:r>
            <w:r>
              <w:rPr>
                <w:b/>
                <w:i/>
              </w:rPr>
              <w:t>content</w:t>
            </w:r>
          </w:p>
        </w:tc>
      </w:tr>
      <w:tr w:rsidR="00680CC9" w14:paraId="6AEAB848" w14:textId="77777777" w:rsidTr="00680CC9">
        <w:tc>
          <w:tcPr>
            <w:tcW w:w="2943" w:type="dxa"/>
            <w:vMerge/>
          </w:tcPr>
          <w:p w14:paraId="4E96B558" w14:textId="77777777" w:rsidR="00680CC9" w:rsidRDefault="00680CC9" w:rsidP="0089509B">
            <w:pPr>
              <w:keepNext/>
            </w:pPr>
          </w:p>
        </w:tc>
        <w:tc>
          <w:tcPr>
            <w:tcW w:w="585" w:type="dxa"/>
            <w:gridSpan w:val="3"/>
          </w:tcPr>
          <w:p w14:paraId="06B7D899" w14:textId="77777777" w:rsidR="00680CC9" w:rsidRDefault="00680CC9" w:rsidP="0089509B">
            <w:pPr>
              <w:pStyle w:val="PC"/>
              <w:keepNext/>
            </w:pPr>
            <w:r>
              <w:t>2.5</w:t>
            </w:r>
          </w:p>
        </w:tc>
        <w:tc>
          <w:tcPr>
            <w:tcW w:w="5714" w:type="dxa"/>
          </w:tcPr>
          <w:p w14:paraId="55FD2113" w14:textId="77777777" w:rsidR="00680CC9" w:rsidRDefault="00680CC9" w:rsidP="0089509B">
            <w:pPr>
              <w:pStyle w:val="unittext"/>
            </w:pPr>
            <w:r>
              <w:t xml:space="preserve">Arrange the </w:t>
            </w:r>
            <w:r w:rsidRPr="001D4726">
              <w:t>features</w:t>
            </w:r>
            <w:r>
              <w:t xml:space="preserve"> of the text to meet the purpose</w:t>
            </w:r>
          </w:p>
        </w:tc>
      </w:tr>
      <w:tr w:rsidR="00680CC9" w14:paraId="71032307" w14:textId="77777777" w:rsidTr="00680CC9">
        <w:tc>
          <w:tcPr>
            <w:tcW w:w="2943" w:type="dxa"/>
            <w:vMerge/>
          </w:tcPr>
          <w:p w14:paraId="49AC8EF4" w14:textId="77777777" w:rsidR="00680CC9" w:rsidRDefault="00680CC9" w:rsidP="0089509B">
            <w:pPr>
              <w:keepNext/>
            </w:pPr>
          </w:p>
        </w:tc>
        <w:tc>
          <w:tcPr>
            <w:tcW w:w="585" w:type="dxa"/>
            <w:gridSpan w:val="3"/>
          </w:tcPr>
          <w:p w14:paraId="7BF4F696" w14:textId="77777777" w:rsidR="00680CC9" w:rsidRDefault="00680CC9" w:rsidP="0089509B">
            <w:pPr>
              <w:pStyle w:val="PC"/>
              <w:keepNext/>
            </w:pPr>
            <w:r>
              <w:t>2.6</w:t>
            </w:r>
          </w:p>
        </w:tc>
        <w:tc>
          <w:tcPr>
            <w:tcW w:w="5714" w:type="dxa"/>
          </w:tcPr>
          <w:p w14:paraId="7FA4D16C" w14:textId="77777777" w:rsidR="00680CC9" w:rsidRDefault="00680CC9" w:rsidP="0089509B">
            <w:pPr>
              <w:pStyle w:val="PC"/>
              <w:keepNext/>
            </w:pPr>
            <w:r w:rsidRPr="00F707A9">
              <w:rPr>
                <w:b/>
                <w:i/>
              </w:rPr>
              <w:t>Review</w:t>
            </w:r>
            <w:r>
              <w:t xml:space="preserve"> the draft text and make any adjustments to the final text as required</w:t>
            </w:r>
          </w:p>
        </w:tc>
      </w:tr>
      <w:tr w:rsidR="00680CC9" w14:paraId="3A492565" w14:textId="77777777" w:rsidTr="00680CC9">
        <w:tc>
          <w:tcPr>
            <w:tcW w:w="2943" w:type="dxa"/>
          </w:tcPr>
          <w:p w14:paraId="2063BB0E" w14:textId="77777777" w:rsidR="00680CC9" w:rsidRDefault="00680CC9" w:rsidP="0089509B">
            <w:pPr>
              <w:pStyle w:val="spacer"/>
            </w:pPr>
          </w:p>
        </w:tc>
        <w:tc>
          <w:tcPr>
            <w:tcW w:w="6299" w:type="dxa"/>
            <w:gridSpan w:val="4"/>
          </w:tcPr>
          <w:p w14:paraId="2D0BD723" w14:textId="77777777" w:rsidR="00680CC9" w:rsidRDefault="00680CC9" w:rsidP="0089509B">
            <w:pPr>
              <w:pStyle w:val="spacer"/>
            </w:pPr>
          </w:p>
        </w:tc>
      </w:tr>
      <w:tr w:rsidR="00680CC9" w14:paraId="4DD686F6" w14:textId="77777777" w:rsidTr="00680CC9">
        <w:tc>
          <w:tcPr>
            <w:tcW w:w="2943" w:type="dxa"/>
            <w:vMerge w:val="restart"/>
          </w:tcPr>
          <w:p w14:paraId="232C58B4" w14:textId="77777777" w:rsidR="00680CC9" w:rsidRDefault="00680CC9" w:rsidP="0089509B">
            <w:pPr>
              <w:pStyle w:val="element"/>
              <w:keepNext/>
            </w:pPr>
            <w:r>
              <w:t>3</w:t>
            </w:r>
            <w:r>
              <w:tab/>
              <w:t>Produce</w:t>
            </w:r>
            <w:r w:rsidRPr="00420F45">
              <w:t xml:space="preserve"> </w:t>
            </w:r>
            <w:r>
              <w:t xml:space="preserve">an employment related digital </w:t>
            </w:r>
            <w:r w:rsidRPr="00420F45">
              <w:t>text</w:t>
            </w:r>
            <w:r>
              <w:t xml:space="preserve"> of limited complexity</w:t>
            </w:r>
          </w:p>
        </w:tc>
        <w:tc>
          <w:tcPr>
            <w:tcW w:w="570" w:type="dxa"/>
            <w:gridSpan w:val="2"/>
          </w:tcPr>
          <w:p w14:paraId="7753B007" w14:textId="77777777" w:rsidR="00680CC9" w:rsidRDefault="00680CC9" w:rsidP="0089509B">
            <w:pPr>
              <w:pStyle w:val="PC"/>
              <w:keepNext/>
            </w:pPr>
            <w:r>
              <w:t>3.1</w:t>
            </w:r>
          </w:p>
        </w:tc>
        <w:tc>
          <w:tcPr>
            <w:tcW w:w="5729" w:type="dxa"/>
            <w:gridSpan w:val="2"/>
          </w:tcPr>
          <w:p w14:paraId="6094F70D" w14:textId="77777777" w:rsidR="00680CC9" w:rsidRDefault="00680CC9" w:rsidP="0089509B">
            <w:pPr>
              <w:pStyle w:val="unittext"/>
              <w:rPr>
                <w:szCs w:val="24"/>
                <w:lang w:eastAsia="en-US"/>
              </w:rPr>
            </w:pPr>
            <w:r>
              <w:t xml:space="preserve">Determine the purpose and audience of the digital text </w:t>
            </w:r>
          </w:p>
        </w:tc>
      </w:tr>
      <w:tr w:rsidR="00680CC9" w14:paraId="01FD3050" w14:textId="77777777" w:rsidTr="00680CC9">
        <w:tc>
          <w:tcPr>
            <w:tcW w:w="2943" w:type="dxa"/>
            <w:vMerge/>
          </w:tcPr>
          <w:p w14:paraId="3A047205" w14:textId="77777777" w:rsidR="00680CC9" w:rsidRDefault="00680CC9" w:rsidP="0089509B">
            <w:pPr>
              <w:keepNext/>
            </w:pPr>
          </w:p>
        </w:tc>
        <w:tc>
          <w:tcPr>
            <w:tcW w:w="570" w:type="dxa"/>
            <w:gridSpan w:val="2"/>
          </w:tcPr>
          <w:p w14:paraId="5796FDCF" w14:textId="77777777" w:rsidR="00680CC9" w:rsidRDefault="00680CC9" w:rsidP="0089509B">
            <w:pPr>
              <w:pStyle w:val="PC"/>
              <w:keepNext/>
            </w:pPr>
            <w:r>
              <w:t>3.2</w:t>
            </w:r>
          </w:p>
        </w:tc>
        <w:tc>
          <w:tcPr>
            <w:tcW w:w="5729" w:type="dxa"/>
            <w:gridSpan w:val="2"/>
          </w:tcPr>
          <w:p w14:paraId="5693DFCA" w14:textId="77777777" w:rsidR="00680CC9" w:rsidRDefault="00680CC9" w:rsidP="0089509B">
            <w:pPr>
              <w:pStyle w:val="PC"/>
              <w:keepNext/>
            </w:pPr>
            <w:r w:rsidRPr="00C40EC9">
              <w:t>Select the appropriate format</w:t>
            </w:r>
            <w:r>
              <w:t xml:space="preserve"> and </w:t>
            </w:r>
            <w:r w:rsidRPr="00602129">
              <w:rPr>
                <w:b/>
                <w:i/>
              </w:rPr>
              <w:t>style</w:t>
            </w:r>
            <w:r w:rsidRPr="00C40EC9">
              <w:t xml:space="preserve"> </w:t>
            </w:r>
          </w:p>
        </w:tc>
      </w:tr>
      <w:tr w:rsidR="00680CC9" w14:paraId="35F2CFE7" w14:textId="77777777" w:rsidTr="00680CC9">
        <w:trPr>
          <w:trHeight w:val="435"/>
        </w:trPr>
        <w:tc>
          <w:tcPr>
            <w:tcW w:w="2943" w:type="dxa"/>
            <w:vMerge/>
          </w:tcPr>
          <w:p w14:paraId="69331E10" w14:textId="77777777" w:rsidR="00680CC9" w:rsidRDefault="00680CC9" w:rsidP="0089509B">
            <w:pPr>
              <w:keepNext/>
            </w:pPr>
          </w:p>
        </w:tc>
        <w:tc>
          <w:tcPr>
            <w:tcW w:w="570" w:type="dxa"/>
            <w:gridSpan w:val="2"/>
          </w:tcPr>
          <w:p w14:paraId="69154413" w14:textId="77777777" w:rsidR="00680CC9" w:rsidRDefault="00680CC9" w:rsidP="0089509B">
            <w:pPr>
              <w:pStyle w:val="PC"/>
              <w:keepNext/>
            </w:pPr>
            <w:r>
              <w:t>3.3</w:t>
            </w:r>
          </w:p>
        </w:tc>
        <w:tc>
          <w:tcPr>
            <w:tcW w:w="5729" w:type="dxa"/>
            <w:gridSpan w:val="2"/>
          </w:tcPr>
          <w:p w14:paraId="6FE16BD5" w14:textId="77777777" w:rsidR="00680CC9" w:rsidRDefault="00680CC9" w:rsidP="0089509B">
            <w:pPr>
              <w:pStyle w:val="PC"/>
              <w:keepNext/>
            </w:pPr>
            <w:r w:rsidRPr="00C40EC9">
              <w:t>Plan and sequence the content</w:t>
            </w:r>
          </w:p>
        </w:tc>
      </w:tr>
      <w:tr w:rsidR="00680CC9" w14:paraId="4D6200F2" w14:textId="77777777" w:rsidTr="00680CC9">
        <w:trPr>
          <w:trHeight w:val="435"/>
        </w:trPr>
        <w:tc>
          <w:tcPr>
            <w:tcW w:w="2943" w:type="dxa"/>
            <w:vMerge/>
          </w:tcPr>
          <w:p w14:paraId="3F1E9EC5" w14:textId="77777777" w:rsidR="00680CC9" w:rsidRDefault="00680CC9" w:rsidP="0089509B">
            <w:pPr>
              <w:keepNext/>
            </w:pPr>
          </w:p>
        </w:tc>
        <w:tc>
          <w:tcPr>
            <w:tcW w:w="570" w:type="dxa"/>
            <w:gridSpan w:val="2"/>
          </w:tcPr>
          <w:p w14:paraId="14BDBAD8" w14:textId="77777777" w:rsidR="00680CC9" w:rsidRDefault="00680CC9" w:rsidP="0089509B">
            <w:pPr>
              <w:pStyle w:val="PC"/>
              <w:keepNext/>
            </w:pPr>
            <w:r>
              <w:t>3.4</w:t>
            </w:r>
          </w:p>
        </w:tc>
        <w:tc>
          <w:tcPr>
            <w:tcW w:w="5729" w:type="dxa"/>
            <w:gridSpan w:val="2"/>
          </w:tcPr>
          <w:p w14:paraId="4DB5AAB0" w14:textId="77777777" w:rsidR="00680CC9" w:rsidRPr="00C40EC9" w:rsidRDefault="00680CC9" w:rsidP="0089509B">
            <w:pPr>
              <w:pStyle w:val="PC"/>
              <w:keepNext/>
            </w:pPr>
            <w:r w:rsidRPr="00C40EC9">
              <w:t>Arrange the features of the text to meet the purpose</w:t>
            </w:r>
          </w:p>
        </w:tc>
      </w:tr>
      <w:tr w:rsidR="00680CC9" w14:paraId="0759F9A1" w14:textId="77777777" w:rsidTr="00680CC9">
        <w:tc>
          <w:tcPr>
            <w:tcW w:w="2943" w:type="dxa"/>
            <w:vMerge/>
          </w:tcPr>
          <w:p w14:paraId="43CB2A0B" w14:textId="77777777" w:rsidR="00680CC9" w:rsidRDefault="00680CC9" w:rsidP="0089509B">
            <w:pPr>
              <w:keepNext/>
            </w:pPr>
          </w:p>
        </w:tc>
        <w:tc>
          <w:tcPr>
            <w:tcW w:w="570" w:type="dxa"/>
            <w:gridSpan w:val="2"/>
          </w:tcPr>
          <w:p w14:paraId="6418B193" w14:textId="77777777" w:rsidR="00680CC9" w:rsidRDefault="00680CC9" w:rsidP="0089509B">
            <w:pPr>
              <w:pStyle w:val="PC"/>
              <w:keepNext/>
            </w:pPr>
            <w:r>
              <w:t>3.</w:t>
            </w:r>
            <w:r w:rsidRPr="003477BE">
              <w:t>5</w:t>
            </w:r>
          </w:p>
        </w:tc>
        <w:tc>
          <w:tcPr>
            <w:tcW w:w="5729" w:type="dxa"/>
            <w:gridSpan w:val="2"/>
          </w:tcPr>
          <w:p w14:paraId="22613C7B" w14:textId="77777777" w:rsidR="00680CC9" w:rsidRDefault="00680CC9" w:rsidP="0089509B">
            <w:pPr>
              <w:pStyle w:val="PC"/>
              <w:keepNext/>
            </w:pPr>
            <w:r w:rsidRPr="003477BE">
              <w:t>Review the draft text and make any adjustments to the final text as required</w:t>
            </w:r>
          </w:p>
        </w:tc>
      </w:tr>
      <w:tr w:rsidR="00680CC9" w14:paraId="0C9A7697" w14:textId="77777777" w:rsidTr="00680CC9">
        <w:tc>
          <w:tcPr>
            <w:tcW w:w="9242" w:type="dxa"/>
            <w:gridSpan w:val="5"/>
          </w:tcPr>
          <w:p w14:paraId="21CA38C8" w14:textId="77777777" w:rsidR="00680CC9" w:rsidRDefault="00680CC9" w:rsidP="0089509B">
            <w:pPr>
              <w:pStyle w:val="unittext"/>
            </w:pPr>
            <w:r>
              <w:t>Required Knowledge:</w:t>
            </w:r>
          </w:p>
          <w:p w14:paraId="65F11956" w14:textId="77777777" w:rsidR="00680CC9" w:rsidRPr="00942DB5" w:rsidRDefault="00680CC9" w:rsidP="0089509B">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65D96C" w14:textId="77777777" w:rsidR="00680CC9" w:rsidRDefault="00680CC9" w:rsidP="0089509B">
            <w:pPr>
              <w:pStyle w:val="bullet"/>
              <w:numPr>
                <w:ilvl w:val="0"/>
                <w:numId w:val="13"/>
              </w:numPr>
              <w:ind w:left="284" w:hanging="284"/>
            </w:pPr>
            <w:r w:rsidRPr="00A553B6">
              <w:t>punctuation conventions of sentence writing</w:t>
            </w:r>
            <w:r>
              <w:t xml:space="preserve"> such as full stops, commas and question marks</w:t>
            </w:r>
          </w:p>
          <w:p w14:paraId="7752F4A0" w14:textId="77777777" w:rsidR="00680CC9" w:rsidRDefault="00680CC9" w:rsidP="0089509B">
            <w:pPr>
              <w:pStyle w:val="bullet"/>
              <w:numPr>
                <w:ilvl w:val="0"/>
                <w:numId w:val="13"/>
              </w:numPr>
              <w:ind w:left="284" w:hanging="284"/>
            </w:pPr>
            <w:r>
              <w:t>technical vocabulary and acronyms relevant to the workplace</w:t>
            </w:r>
          </w:p>
          <w:p w14:paraId="447F89A6" w14:textId="77777777" w:rsidR="00680CC9" w:rsidRDefault="00680CC9" w:rsidP="0089509B">
            <w:pPr>
              <w:pStyle w:val="bullet"/>
              <w:numPr>
                <w:ilvl w:val="0"/>
                <w:numId w:val="13"/>
              </w:numPr>
              <w:ind w:left="284" w:hanging="284"/>
            </w:pPr>
            <w:r>
              <w:t>difference between formal and informal registers</w:t>
            </w:r>
          </w:p>
          <w:p w14:paraId="6BD071F4" w14:textId="77777777" w:rsidR="00680CC9" w:rsidRDefault="00680CC9" w:rsidP="0089509B">
            <w:pPr>
              <w:pStyle w:val="unittext"/>
            </w:pPr>
            <w:r>
              <w:t>Required Skills:</w:t>
            </w:r>
          </w:p>
          <w:p w14:paraId="36B096E0" w14:textId="77777777" w:rsidR="00680CC9" w:rsidRDefault="00680CC9" w:rsidP="0089509B">
            <w:pPr>
              <w:pStyle w:val="bullet"/>
              <w:numPr>
                <w:ilvl w:val="0"/>
                <w:numId w:val="13"/>
              </w:numPr>
              <w:ind w:left="284" w:hanging="284"/>
            </w:pPr>
            <w:r>
              <w:t>problem solving skills to:</w:t>
            </w:r>
          </w:p>
          <w:p w14:paraId="2F98E552" w14:textId="30F46351" w:rsidR="00680CC9" w:rsidRPr="00A553B6" w:rsidRDefault="00680CC9" w:rsidP="0089509B">
            <w:pPr>
              <w:pStyle w:val="endash"/>
              <w:keepNext/>
              <w:ind w:left="568" w:hanging="284"/>
            </w:pPr>
            <w:r>
              <w:t>structure and sequence writing to produce</w:t>
            </w:r>
            <w:r w:rsidR="00FA7CF7">
              <w:t xml:space="preserve"> </w:t>
            </w:r>
            <w:r w:rsidRPr="00A553B6">
              <w:t xml:space="preserve">text </w:t>
            </w:r>
          </w:p>
          <w:p w14:paraId="17A23B61" w14:textId="77777777" w:rsidR="00680CC9" w:rsidRDefault="00680CC9" w:rsidP="0089509B">
            <w:pPr>
              <w:pStyle w:val="endash"/>
              <w:keepNext/>
              <w:ind w:left="568" w:hanging="284"/>
            </w:pPr>
            <w:r w:rsidRPr="00A553B6">
              <w:t xml:space="preserve">use </w:t>
            </w:r>
            <w:r>
              <w:t xml:space="preserve">punctuation devices such as full stops and commas, capitalisation of </w:t>
            </w:r>
            <w:r w:rsidRPr="00A553B6">
              <w:t xml:space="preserve">letters </w:t>
            </w:r>
          </w:p>
          <w:p w14:paraId="45CCC1BE" w14:textId="77777777" w:rsidR="00680CC9" w:rsidRDefault="00680CC9" w:rsidP="0089509B">
            <w:pPr>
              <w:pStyle w:val="endash"/>
              <w:keepNext/>
              <w:ind w:left="568" w:hanging="284"/>
            </w:pPr>
            <w:r>
              <w:t>use grammatical forms for different purposes such as giving explanations</w:t>
            </w:r>
            <w:r w:rsidRPr="00A553B6">
              <w:t>”</w:t>
            </w:r>
          </w:p>
          <w:p w14:paraId="5B317721" w14:textId="7F4B5122" w:rsidR="00680CC9" w:rsidRDefault="00680CC9" w:rsidP="0089509B">
            <w:pPr>
              <w:pStyle w:val="endash"/>
              <w:keepNext/>
              <w:ind w:left="568" w:hanging="284"/>
            </w:pPr>
            <w:r>
              <w:t xml:space="preserve">use dependent clauses with simple connectives such as when, if </w:t>
            </w:r>
          </w:p>
          <w:p w14:paraId="13B4166A" w14:textId="77777777" w:rsidR="00680CC9" w:rsidRPr="00A553B6" w:rsidRDefault="00680CC9" w:rsidP="0089509B">
            <w:pPr>
              <w:pStyle w:val="endash"/>
              <w:keepNext/>
              <w:ind w:left="568" w:hanging="284"/>
            </w:pPr>
            <w:r>
              <w:t>use a range of strategies to spell unfamiliar words</w:t>
            </w:r>
          </w:p>
          <w:p w14:paraId="7ECCA9C9" w14:textId="77777777" w:rsidR="00680CC9" w:rsidRDefault="00680CC9" w:rsidP="0089509B">
            <w:pPr>
              <w:pStyle w:val="endash"/>
              <w:keepNext/>
              <w:ind w:left="568" w:hanging="284"/>
            </w:pPr>
            <w:r w:rsidRPr="00A553B6">
              <w:t xml:space="preserve">identify audience and purpose of </w:t>
            </w:r>
            <w:r>
              <w:t xml:space="preserve">hand written and digital </w:t>
            </w:r>
            <w:r w:rsidRPr="00A553B6">
              <w:t>text</w:t>
            </w:r>
            <w:r>
              <w:t>s</w:t>
            </w:r>
            <w:r w:rsidRPr="00A553B6">
              <w:t xml:space="preserve"> and use appropriate language</w:t>
            </w:r>
          </w:p>
        </w:tc>
      </w:tr>
      <w:tr w:rsidR="00680CC9" w14:paraId="2C3F0A66" w14:textId="77777777" w:rsidTr="00680CC9">
        <w:tc>
          <w:tcPr>
            <w:tcW w:w="9242" w:type="dxa"/>
            <w:gridSpan w:val="5"/>
          </w:tcPr>
          <w:p w14:paraId="1CC427FE" w14:textId="77777777" w:rsidR="00680CC9" w:rsidRDefault="00680CC9" w:rsidP="0089509B">
            <w:pPr>
              <w:pStyle w:val="spacer"/>
            </w:pPr>
          </w:p>
        </w:tc>
      </w:tr>
      <w:tr w:rsidR="00680CC9" w14:paraId="672D802B" w14:textId="77777777" w:rsidTr="00680CC9">
        <w:tc>
          <w:tcPr>
            <w:tcW w:w="9242" w:type="dxa"/>
            <w:gridSpan w:val="5"/>
          </w:tcPr>
          <w:p w14:paraId="097EBDB4" w14:textId="77777777" w:rsidR="00680CC9" w:rsidRDefault="00680CC9" w:rsidP="0089509B">
            <w:pPr>
              <w:pStyle w:val="Heading21"/>
            </w:pPr>
            <w:r>
              <w:t>Range Statement</w:t>
            </w:r>
          </w:p>
          <w:p w14:paraId="5E406347" w14:textId="5F0007ED" w:rsidR="00680CC9" w:rsidRDefault="00680CC9"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4A2AE97" w14:textId="77777777" w:rsidTr="00680CC9">
        <w:tc>
          <w:tcPr>
            <w:tcW w:w="3369" w:type="dxa"/>
            <w:gridSpan w:val="2"/>
          </w:tcPr>
          <w:p w14:paraId="579AE89B" w14:textId="77777777" w:rsidR="00680CC9" w:rsidRPr="005979AA" w:rsidRDefault="00680CC9" w:rsidP="0089509B">
            <w:pPr>
              <w:pStyle w:val="unittext"/>
            </w:pPr>
            <w:r>
              <w:rPr>
                <w:b/>
                <w:i/>
              </w:rPr>
              <w:t xml:space="preserve">Employment related </w:t>
            </w:r>
            <w:r w:rsidRPr="00A61D73">
              <w:rPr>
                <w:b/>
                <w:i/>
              </w:rPr>
              <w:t>text</w:t>
            </w:r>
            <w:r>
              <w:rPr>
                <w:b/>
                <w:i/>
              </w:rPr>
              <w:t xml:space="preserve"> types</w:t>
            </w:r>
            <w:r w:rsidRPr="00A61D73">
              <w:rPr>
                <w:b/>
                <w:i/>
              </w:rPr>
              <w:t xml:space="preserve"> of limited complexity</w:t>
            </w:r>
            <w:r>
              <w:rPr>
                <w:b/>
                <w:i/>
              </w:rPr>
              <w:t xml:space="preserve"> </w:t>
            </w:r>
            <w:r w:rsidRPr="00641CBF">
              <w:t>may include</w:t>
            </w:r>
          </w:p>
        </w:tc>
        <w:tc>
          <w:tcPr>
            <w:tcW w:w="5873" w:type="dxa"/>
            <w:gridSpan w:val="3"/>
          </w:tcPr>
          <w:p w14:paraId="6CDA6D3B" w14:textId="77777777" w:rsidR="00680CC9" w:rsidRDefault="00680CC9" w:rsidP="0089509B">
            <w:pPr>
              <w:pStyle w:val="bullet"/>
              <w:numPr>
                <w:ilvl w:val="0"/>
                <w:numId w:val="13"/>
              </w:numPr>
              <w:ind w:left="284" w:hanging="284"/>
            </w:pPr>
            <w:r>
              <w:t>longer familiar and less familiar text types which require integration of a number of ideas and pieces of information and could include visuals</w:t>
            </w:r>
          </w:p>
          <w:p w14:paraId="129D51FE" w14:textId="77777777" w:rsidR="00680CC9" w:rsidRDefault="00680CC9" w:rsidP="0089509B">
            <w:pPr>
              <w:pStyle w:val="bullet"/>
              <w:numPr>
                <w:ilvl w:val="0"/>
                <w:numId w:val="13"/>
              </w:numPr>
              <w:ind w:left="284" w:hanging="284"/>
            </w:pPr>
            <w:r>
              <w:t>digital, print/handwritten and visual texts which may include:</w:t>
            </w:r>
          </w:p>
          <w:p w14:paraId="385F43EE" w14:textId="77777777" w:rsidR="00680CC9" w:rsidRDefault="00680CC9" w:rsidP="0089509B">
            <w:pPr>
              <w:pStyle w:val="bullet"/>
              <w:numPr>
                <w:ilvl w:val="0"/>
                <w:numId w:val="13"/>
              </w:numPr>
              <w:ind w:left="284" w:hanging="284"/>
            </w:pPr>
            <w:r>
              <w:t>informative texts:</w:t>
            </w:r>
          </w:p>
          <w:p w14:paraId="39BDE651" w14:textId="77777777" w:rsidR="00680CC9" w:rsidRDefault="00680CC9" w:rsidP="0089509B">
            <w:pPr>
              <w:pStyle w:val="endash"/>
              <w:keepNext/>
              <w:ind w:left="568" w:hanging="284"/>
            </w:pPr>
            <w:r>
              <w:lastRenderedPageBreak/>
              <w:t>OH&amp;S materials</w:t>
            </w:r>
          </w:p>
          <w:p w14:paraId="453977A2" w14:textId="77777777" w:rsidR="00680CC9" w:rsidRDefault="00680CC9" w:rsidP="0089509B">
            <w:pPr>
              <w:pStyle w:val="endash"/>
              <w:keepNext/>
              <w:ind w:left="568" w:hanging="284"/>
            </w:pPr>
            <w:r>
              <w:t>company newsletters</w:t>
            </w:r>
          </w:p>
          <w:p w14:paraId="48AF6342" w14:textId="77777777" w:rsidR="00680CC9" w:rsidRDefault="00680CC9" w:rsidP="0089509B">
            <w:pPr>
              <w:pStyle w:val="endash"/>
              <w:keepNext/>
              <w:ind w:left="568" w:hanging="284"/>
            </w:pPr>
            <w:r>
              <w:t>routine reports such as an incident report or service provided</w:t>
            </w:r>
          </w:p>
          <w:p w14:paraId="0B7FB9EA" w14:textId="77777777" w:rsidR="00680CC9" w:rsidRDefault="00680CC9" w:rsidP="0089509B">
            <w:pPr>
              <w:pStyle w:val="endash"/>
              <w:keepNext/>
              <w:ind w:left="568" w:hanging="284"/>
            </w:pPr>
            <w:r>
              <w:t>shift notes</w:t>
            </w:r>
          </w:p>
          <w:p w14:paraId="3E0BFECE" w14:textId="77777777" w:rsidR="00680CC9" w:rsidRDefault="00680CC9" w:rsidP="0089509B">
            <w:pPr>
              <w:pStyle w:val="bullet"/>
              <w:numPr>
                <w:ilvl w:val="0"/>
                <w:numId w:val="13"/>
              </w:numPr>
              <w:ind w:left="284" w:hanging="284"/>
            </w:pPr>
            <w:r>
              <w:t xml:space="preserve">procedural texts: </w:t>
            </w:r>
          </w:p>
          <w:p w14:paraId="6D3AF289" w14:textId="77777777" w:rsidR="00680CC9" w:rsidRDefault="00680CC9" w:rsidP="0089509B">
            <w:pPr>
              <w:pStyle w:val="endash"/>
              <w:keepNext/>
              <w:ind w:left="568" w:hanging="284"/>
            </w:pPr>
            <w:r>
              <w:t>standard operating procedures</w:t>
            </w:r>
          </w:p>
          <w:p w14:paraId="09775979" w14:textId="77777777" w:rsidR="00680CC9" w:rsidRDefault="00680CC9" w:rsidP="0089509B">
            <w:pPr>
              <w:pStyle w:val="endash"/>
              <w:keepNext/>
              <w:ind w:left="568" w:hanging="284"/>
            </w:pPr>
            <w:r>
              <w:t>job specifications</w:t>
            </w:r>
          </w:p>
          <w:p w14:paraId="42B0396B" w14:textId="77777777" w:rsidR="00680CC9" w:rsidRDefault="00680CC9" w:rsidP="0089509B">
            <w:pPr>
              <w:pStyle w:val="endash"/>
              <w:keepNext/>
              <w:ind w:left="568" w:hanging="284"/>
            </w:pPr>
            <w:r>
              <w:t>manufacturers' specifications</w:t>
            </w:r>
          </w:p>
          <w:p w14:paraId="7D979C21" w14:textId="77777777" w:rsidR="00680CC9" w:rsidRDefault="00680CC9" w:rsidP="0089509B">
            <w:pPr>
              <w:pStyle w:val="endash"/>
              <w:keepNext/>
              <w:ind w:left="568" w:hanging="284"/>
            </w:pPr>
            <w:r>
              <w:t>equipment manuals</w:t>
            </w:r>
          </w:p>
          <w:p w14:paraId="3C4D8B29" w14:textId="77777777" w:rsidR="00680CC9" w:rsidRDefault="00680CC9" w:rsidP="0089509B">
            <w:pPr>
              <w:pStyle w:val="endash"/>
              <w:keepNext/>
              <w:ind w:left="568" w:hanging="284"/>
            </w:pPr>
            <w:r>
              <w:t>flowcharts</w:t>
            </w:r>
          </w:p>
          <w:p w14:paraId="05E07066" w14:textId="77777777" w:rsidR="00680CC9" w:rsidRDefault="00680CC9" w:rsidP="0089509B">
            <w:pPr>
              <w:pStyle w:val="endash"/>
              <w:keepNext/>
              <w:ind w:left="568" w:hanging="284"/>
            </w:pPr>
            <w:r>
              <w:t>customer requirements</w:t>
            </w:r>
          </w:p>
          <w:p w14:paraId="0E44BDFE" w14:textId="77777777" w:rsidR="00680CC9" w:rsidRDefault="00680CC9" w:rsidP="0089509B">
            <w:pPr>
              <w:pStyle w:val="bullet"/>
              <w:numPr>
                <w:ilvl w:val="0"/>
                <w:numId w:val="13"/>
              </w:numPr>
              <w:ind w:left="284" w:hanging="284"/>
            </w:pPr>
            <w:r>
              <w:t xml:space="preserve">formatted texts: </w:t>
            </w:r>
          </w:p>
          <w:p w14:paraId="7E3970F1" w14:textId="77777777" w:rsidR="00680CC9" w:rsidRDefault="00680CC9" w:rsidP="0089509B">
            <w:pPr>
              <w:pStyle w:val="endash"/>
              <w:keepNext/>
              <w:ind w:left="568" w:hanging="284"/>
            </w:pPr>
            <w:r>
              <w:t>incident report forms / pre-operational checklists</w:t>
            </w:r>
          </w:p>
          <w:p w14:paraId="7CAECC2D" w14:textId="77777777" w:rsidR="00680CC9" w:rsidRDefault="00680CC9" w:rsidP="0089509B">
            <w:pPr>
              <w:pStyle w:val="endash"/>
              <w:keepNext/>
              <w:ind w:left="568" w:hanging="284"/>
            </w:pPr>
            <w:r>
              <w:t>material safety data sheets</w:t>
            </w:r>
          </w:p>
          <w:p w14:paraId="58DBD9A6" w14:textId="77777777" w:rsidR="00680CC9" w:rsidRDefault="00680CC9" w:rsidP="0089509B">
            <w:pPr>
              <w:pStyle w:val="endash"/>
              <w:keepNext/>
              <w:ind w:left="568" w:hanging="284"/>
            </w:pPr>
            <w:r>
              <w:t>performance appraisal forms</w:t>
            </w:r>
          </w:p>
          <w:p w14:paraId="0539A686" w14:textId="77777777" w:rsidR="00680CC9" w:rsidRDefault="00680CC9" w:rsidP="0089509B">
            <w:pPr>
              <w:pStyle w:val="bullet"/>
              <w:numPr>
                <w:ilvl w:val="0"/>
                <w:numId w:val="13"/>
              </w:numPr>
              <w:ind w:left="284" w:hanging="284"/>
            </w:pPr>
            <w:r>
              <w:t>transactional texts:</w:t>
            </w:r>
          </w:p>
          <w:p w14:paraId="0FB627C4" w14:textId="77777777" w:rsidR="00680CC9" w:rsidRDefault="00680CC9" w:rsidP="0089509B">
            <w:pPr>
              <w:pStyle w:val="endash"/>
              <w:keepNext/>
              <w:ind w:left="568" w:hanging="284"/>
            </w:pPr>
            <w:r>
              <w:t>letters or emails requesting action or response</w:t>
            </w:r>
          </w:p>
          <w:p w14:paraId="5A204FCF" w14:textId="77777777" w:rsidR="00680CC9" w:rsidRDefault="00680CC9" w:rsidP="0089509B">
            <w:pPr>
              <w:pStyle w:val="endash"/>
              <w:keepNext/>
              <w:ind w:left="568" w:hanging="284"/>
            </w:pPr>
            <w:r>
              <w:t>response to customer feedback</w:t>
            </w:r>
          </w:p>
        </w:tc>
      </w:tr>
      <w:tr w:rsidR="00680CC9" w14:paraId="658C3111" w14:textId="77777777" w:rsidTr="00680CC9">
        <w:tc>
          <w:tcPr>
            <w:tcW w:w="9242" w:type="dxa"/>
            <w:gridSpan w:val="5"/>
          </w:tcPr>
          <w:p w14:paraId="10108A09" w14:textId="77777777" w:rsidR="00680CC9" w:rsidRDefault="00680CC9" w:rsidP="0089509B">
            <w:pPr>
              <w:pStyle w:val="spacer"/>
            </w:pPr>
          </w:p>
        </w:tc>
      </w:tr>
      <w:tr w:rsidR="00680CC9" w14:paraId="6F6552D3" w14:textId="77777777" w:rsidTr="00680CC9">
        <w:tc>
          <w:tcPr>
            <w:tcW w:w="3369" w:type="dxa"/>
            <w:gridSpan w:val="2"/>
          </w:tcPr>
          <w:p w14:paraId="4E43430D" w14:textId="77777777" w:rsidR="00680CC9" w:rsidRDefault="00680CC9" w:rsidP="0089509B">
            <w:pPr>
              <w:pStyle w:val="unittext"/>
              <w:rPr>
                <w:b/>
                <w:i/>
              </w:rPr>
            </w:pPr>
            <w:r>
              <w:rPr>
                <w:b/>
                <w:i/>
              </w:rPr>
              <w:t xml:space="preserve">Purpose </w:t>
            </w:r>
            <w:r w:rsidRPr="0001212C">
              <w:t>may include:</w:t>
            </w:r>
          </w:p>
        </w:tc>
        <w:tc>
          <w:tcPr>
            <w:tcW w:w="5873" w:type="dxa"/>
            <w:gridSpan w:val="3"/>
          </w:tcPr>
          <w:p w14:paraId="05701674" w14:textId="77777777" w:rsidR="00680CC9" w:rsidRDefault="00680CC9" w:rsidP="0089509B">
            <w:pPr>
              <w:pStyle w:val="bullet"/>
              <w:numPr>
                <w:ilvl w:val="0"/>
                <w:numId w:val="13"/>
              </w:numPr>
              <w:ind w:left="284" w:hanging="284"/>
            </w:pPr>
            <w:r>
              <w:t>request for</w:t>
            </w:r>
            <w:r w:rsidRPr="006000CD">
              <w:t xml:space="preserve"> information</w:t>
            </w:r>
          </w:p>
          <w:p w14:paraId="381A139E" w14:textId="77777777" w:rsidR="00680CC9" w:rsidRPr="006000CD" w:rsidRDefault="00680CC9" w:rsidP="0089509B">
            <w:pPr>
              <w:pStyle w:val="bullet"/>
              <w:numPr>
                <w:ilvl w:val="0"/>
                <w:numId w:val="13"/>
              </w:numPr>
              <w:ind w:left="284" w:hanging="284"/>
            </w:pPr>
            <w:r>
              <w:t>provision of information about a workplace issue</w:t>
            </w:r>
          </w:p>
          <w:p w14:paraId="5B6F6612" w14:textId="77777777" w:rsidR="00680CC9" w:rsidRPr="006000CD" w:rsidRDefault="00680CC9" w:rsidP="0089509B">
            <w:pPr>
              <w:pStyle w:val="bullet"/>
              <w:numPr>
                <w:ilvl w:val="0"/>
                <w:numId w:val="13"/>
              </w:numPr>
              <w:ind w:left="284" w:hanging="284"/>
            </w:pPr>
            <w:r w:rsidRPr="006000CD">
              <w:t>compliance / legal / OHS requirements</w:t>
            </w:r>
          </w:p>
          <w:p w14:paraId="5BAB99ED" w14:textId="77777777" w:rsidR="00680CC9" w:rsidRPr="006000CD" w:rsidRDefault="00680CC9" w:rsidP="0089509B">
            <w:pPr>
              <w:pStyle w:val="bullet"/>
              <w:numPr>
                <w:ilvl w:val="0"/>
                <w:numId w:val="13"/>
              </w:numPr>
              <w:ind w:left="284" w:hanging="284"/>
            </w:pPr>
            <w:r>
              <w:t xml:space="preserve">invitation to </w:t>
            </w:r>
            <w:r w:rsidRPr="006000CD">
              <w:t>participat</w:t>
            </w:r>
            <w:r>
              <w:t>e</w:t>
            </w:r>
            <w:r w:rsidRPr="006000CD">
              <w:t xml:space="preserve"> in workplace </w:t>
            </w:r>
            <w:r>
              <w:t>training</w:t>
            </w:r>
          </w:p>
          <w:p w14:paraId="613D0DAF" w14:textId="77777777" w:rsidR="00680CC9" w:rsidRPr="006000CD" w:rsidRDefault="00680CC9" w:rsidP="0089509B">
            <w:pPr>
              <w:pStyle w:val="bullet"/>
              <w:numPr>
                <w:ilvl w:val="0"/>
                <w:numId w:val="13"/>
              </w:numPr>
              <w:ind w:left="284" w:hanging="284"/>
            </w:pPr>
            <w:r w:rsidRPr="006000CD">
              <w:t>communication of information related to storage, location of products and resources, health and safety</w:t>
            </w:r>
          </w:p>
          <w:p w14:paraId="7E42E4B0" w14:textId="77777777" w:rsidR="00680CC9" w:rsidRPr="004D7405" w:rsidRDefault="00680CC9" w:rsidP="0089509B">
            <w:pPr>
              <w:pStyle w:val="bullet"/>
              <w:numPr>
                <w:ilvl w:val="0"/>
                <w:numId w:val="13"/>
              </w:numPr>
              <w:ind w:left="284" w:hanging="284"/>
            </w:pPr>
            <w:r w:rsidRPr="006000CD">
              <w:t>communication of instructions</w:t>
            </w:r>
            <w:r>
              <w:t xml:space="preserve"> to complete a process </w:t>
            </w:r>
          </w:p>
          <w:p w14:paraId="674C2647" w14:textId="77777777" w:rsidR="00680CC9" w:rsidRPr="00FB61CF" w:rsidRDefault="00680CC9" w:rsidP="0089509B">
            <w:pPr>
              <w:pStyle w:val="bullet"/>
              <w:numPr>
                <w:ilvl w:val="0"/>
                <w:numId w:val="13"/>
              </w:numPr>
              <w:ind w:left="284" w:hanging="284"/>
            </w:pPr>
            <w:r>
              <w:t>communication of changes to procedures</w:t>
            </w:r>
          </w:p>
        </w:tc>
      </w:tr>
      <w:tr w:rsidR="00680CC9" w14:paraId="516818F8" w14:textId="77777777" w:rsidTr="00680CC9">
        <w:tc>
          <w:tcPr>
            <w:tcW w:w="3369" w:type="dxa"/>
            <w:gridSpan w:val="2"/>
          </w:tcPr>
          <w:p w14:paraId="1D274B1C" w14:textId="77777777" w:rsidR="00680CC9" w:rsidRDefault="00680CC9" w:rsidP="0089509B">
            <w:pPr>
              <w:pStyle w:val="spacer"/>
            </w:pPr>
          </w:p>
        </w:tc>
        <w:tc>
          <w:tcPr>
            <w:tcW w:w="5873" w:type="dxa"/>
            <w:gridSpan w:val="3"/>
          </w:tcPr>
          <w:p w14:paraId="07793EBA" w14:textId="77777777" w:rsidR="00680CC9" w:rsidRPr="00FB61CF" w:rsidRDefault="00680CC9" w:rsidP="0089509B">
            <w:pPr>
              <w:pStyle w:val="spacer"/>
            </w:pPr>
          </w:p>
        </w:tc>
      </w:tr>
      <w:tr w:rsidR="00680CC9" w14:paraId="2AB21666" w14:textId="77777777" w:rsidTr="00680CC9">
        <w:tc>
          <w:tcPr>
            <w:tcW w:w="3369" w:type="dxa"/>
            <w:gridSpan w:val="2"/>
          </w:tcPr>
          <w:p w14:paraId="2192D32A" w14:textId="77777777" w:rsidR="00680CC9" w:rsidRPr="005979AA" w:rsidRDefault="00680CC9" w:rsidP="0089509B">
            <w:pPr>
              <w:pStyle w:val="unittext"/>
            </w:pPr>
            <w:r>
              <w:rPr>
                <w:b/>
                <w:i/>
              </w:rPr>
              <w:t>A</w:t>
            </w:r>
            <w:r w:rsidRPr="00A61D73">
              <w:rPr>
                <w:b/>
                <w:i/>
              </w:rPr>
              <w:t>udience</w:t>
            </w:r>
            <w:r>
              <w:rPr>
                <w:b/>
                <w:i/>
              </w:rPr>
              <w:t xml:space="preserve"> </w:t>
            </w:r>
            <w:r w:rsidRPr="00150D09">
              <w:t>may include:</w:t>
            </w:r>
          </w:p>
        </w:tc>
        <w:tc>
          <w:tcPr>
            <w:tcW w:w="5873" w:type="dxa"/>
            <w:gridSpan w:val="3"/>
          </w:tcPr>
          <w:p w14:paraId="18BBA968" w14:textId="77777777" w:rsidR="00680CC9" w:rsidRPr="00FB61CF" w:rsidRDefault="00680CC9" w:rsidP="0089509B">
            <w:pPr>
              <w:pStyle w:val="bullet"/>
              <w:numPr>
                <w:ilvl w:val="0"/>
                <w:numId w:val="13"/>
              </w:numPr>
              <w:ind w:left="284" w:hanging="284"/>
            </w:pPr>
            <w:r w:rsidRPr="00FB61CF">
              <w:t>fellow workers</w:t>
            </w:r>
          </w:p>
          <w:p w14:paraId="725EC8A1" w14:textId="77777777" w:rsidR="00680CC9" w:rsidRPr="00FB61CF" w:rsidRDefault="00680CC9" w:rsidP="0089509B">
            <w:pPr>
              <w:pStyle w:val="bullet"/>
              <w:numPr>
                <w:ilvl w:val="0"/>
                <w:numId w:val="13"/>
              </w:numPr>
              <w:ind w:left="284" w:hanging="284"/>
            </w:pPr>
            <w:r w:rsidRPr="00FB61CF">
              <w:t>immediate superior</w:t>
            </w:r>
          </w:p>
          <w:p w14:paraId="3943BE20" w14:textId="77777777" w:rsidR="00680CC9" w:rsidRPr="00FB61CF" w:rsidRDefault="00680CC9" w:rsidP="0089509B">
            <w:pPr>
              <w:pStyle w:val="bullet"/>
              <w:numPr>
                <w:ilvl w:val="0"/>
                <w:numId w:val="13"/>
              </w:numPr>
              <w:ind w:left="284" w:hanging="284"/>
            </w:pPr>
            <w:r w:rsidRPr="00FB61CF">
              <w:t>workers in another section</w:t>
            </w:r>
          </w:p>
          <w:p w14:paraId="76E1B25B" w14:textId="77777777" w:rsidR="00680CC9" w:rsidRPr="00FB61CF" w:rsidRDefault="00680CC9" w:rsidP="0089509B">
            <w:pPr>
              <w:pStyle w:val="bullet"/>
              <w:numPr>
                <w:ilvl w:val="0"/>
                <w:numId w:val="13"/>
              </w:numPr>
              <w:ind w:left="284" w:hanging="284"/>
            </w:pPr>
            <w:r w:rsidRPr="00FB61CF">
              <w:t>clients / customers</w:t>
            </w:r>
          </w:p>
          <w:p w14:paraId="4B843A01" w14:textId="77777777" w:rsidR="00680CC9" w:rsidRDefault="00680CC9" w:rsidP="0089509B">
            <w:pPr>
              <w:pStyle w:val="bullet"/>
              <w:numPr>
                <w:ilvl w:val="0"/>
                <w:numId w:val="13"/>
              </w:numPr>
              <w:ind w:left="284" w:hanging="284"/>
            </w:pPr>
            <w:r w:rsidRPr="00FB61CF">
              <w:t>visitors</w:t>
            </w:r>
            <w:r>
              <w:t xml:space="preserve"> / </w:t>
            </w:r>
            <w:r w:rsidRPr="00FB61CF">
              <w:t>contractors</w:t>
            </w:r>
          </w:p>
        </w:tc>
      </w:tr>
      <w:tr w:rsidR="00680CC9" w14:paraId="0B486595" w14:textId="77777777" w:rsidTr="00680CC9">
        <w:tc>
          <w:tcPr>
            <w:tcW w:w="9242" w:type="dxa"/>
            <w:gridSpan w:val="5"/>
          </w:tcPr>
          <w:p w14:paraId="0D121F53" w14:textId="77777777" w:rsidR="00680CC9" w:rsidRDefault="00680CC9" w:rsidP="0089509B">
            <w:pPr>
              <w:pStyle w:val="spacer"/>
            </w:pPr>
          </w:p>
        </w:tc>
      </w:tr>
      <w:tr w:rsidR="00680CC9" w14:paraId="03A319D4" w14:textId="77777777" w:rsidTr="00680CC9">
        <w:tc>
          <w:tcPr>
            <w:tcW w:w="3369" w:type="dxa"/>
            <w:gridSpan w:val="2"/>
          </w:tcPr>
          <w:p w14:paraId="736DC1F8" w14:textId="77777777" w:rsidR="00680CC9" w:rsidRPr="005979AA" w:rsidRDefault="00680CC9" w:rsidP="0089509B">
            <w:pPr>
              <w:pStyle w:val="unittext"/>
            </w:pPr>
            <w:r>
              <w:rPr>
                <w:b/>
                <w:i/>
              </w:rPr>
              <w:t>F</w:t>
            </w:r>
            <w:r w:rsidRPr="00A61D73">
              <w:rPr>
                <w:b/>
                <w:i/>
              </w:rPr>
              <w:t>eatures of the text</w:t>
            </w:r>
            <w:r>
              <w:rPr>
                <w:b/>
                <w:i/>
              </w:rPr>
              <w:t xml:space="preserve"> types </w:t>
            </w:r>
            <w:r w:rsidRPr="0001212C">
              <w:t>may include:</w:t>
            </w:r>
          </w:p>
        </w:tc>
        <w:tc>
          <w:tcPr>
            <w:tcW w:w="5873" w:type="dxa"/>
            <w:gridSpan w:val="3"/>
          </w:tcPr>
          <w:p w14:paraId="54B733D0" w14:textId="77777777" w:rsidR="00680CC9" w:rsidRPr="003A4B44" w:rsidRDefault="00680CC9" w:rsidP="0089509B">
            <w:pPr>
              <w:pStyle w:val="bullet"/>
              <w:numPr>
                <w:ilvl w:val="0"/>
                <w:numId w:val="13"/>
              </w:numPr>
              <w:ind w:left="284" w:hanging="284"/>
            </w:pPr>
            <w:r>
              <w:t>text structures that incorporate a number of ideas and include some embedded information and abstraction:</w:t>
            </w:r>
          </w:p>
          <w:p w14:paraId="134BA1FC" w14:textId="77777777" w:rsidR="00680CC9" w:rsidRDefault="00680CC9" w:rsidP="0089509B">
            <w:pPr>
              <w:pStyle w:val="endash"/>
              <w:keepNext/>
              <w:ind w:left="568" w:hanging="284"/>
            </w:pPr>
            <w:r>
              <w:t>procedural texts with sequential steps and key headings such as standard operating procedures</w:t>
            </w:r>
          </w:p>
          <w:p w14:paraId="5791F7D8" w14:textId="77777777" w:rsidR="00680CC9" w:rsidRDefault="00680CC9" w:rsidP="0089509B">
            <w:pPr>
              <w:pStyle w:val="endash"/>
              <w:keepNext/>
              <w:ind w:left="568" w:hanging="284"/>
            </w:pPr>
            <w:r>
              <w:t xml:space="preserve">informative texts using a standard format such as general statement, factual description, conclusion such as </w:t>
            </w:r>
            <w:r>
              <w:lastRenderedPageBreak/>
              <w:t xml:space="preserve">manufacturer’s information, workplace report </w:t>
            </w:r>
          </w:p>
          <w:p w14:paraId="15DDF542" w14:textId="77777777" w:rsidR="00680CC9" w:rsidRDefault="00680CC9" w:rsidP="0089509B">
            <w:pPr>
              <w:pStyle w:val="endash"/>
              <w:keepNext/>
              <w:ind w:left="568" w:hanging="284"/>
            </w:pPr>
            <w:r>
              <w:t>transactional texts with formal opening, statement of purpose, details, request, action required, formal close</w:t>
            </w:r>
          </w:p>
          <w:p w14:paraId="7F16AC01" w14:textId="7F4B0AA6" w:rsidR="00680CC9" w:rsidRPr="008A7CA3" w:rsidRDefault="00680CC9" w:rsidP="0089509B">
            <w:pPr>
              <w:pStyle w:val="endash"/>
              <w:keepNext/>
              <w:ind w:left="568" w:hanging="284"/>
            </w:pPr>
            <w:r>
              <w:t>persuasive texts in which bias may be explicit or implicit, may use emotive and persuasive language, include facts and opinions,</w:t>
            </w:r>
            <w:r w:rsidR="00FA7CF7">
              <w:t xml:space="preserve"> </w:t>
            </w:r>
            <w:r>
              <w:t>and might follow a standard format such as statement of opinion, argument, summing up or recommendation such as union information</w:t>
            </w:r>
          </w:p>
          <w:p w14:paraId="23D1AA0F" w14:textId="77777777" w:rsidR="00680CC9" w:rsidRDefault="00680CC9" w:rsidP="0089509B">
            <w:pPr>
              <w:pStyle w:val="endash"/>
              <w:keepNext/>
              <w:ind w:left="568" w:hanging="284"/>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r>
              <w:t>workplace forms</w:t>
            </w:r>
          </w:p>
          <w:p w14:paraId="3D75D97E" w14:textId="77777777" w:rsidR="00680CC9" w:rsidRPr="008A7CA3" w:rsidRDefault="00680CC9" w:rsidP="0089509B">
            <w:pPr>
              <w:pStyle w:val="endash"/>
              <w:keepNext/>
              <w:ind w:left="568" w:hanging="284"/>
            </w:pPr>
            <w:r>
              <w:t>explicit navigation feature such as, headings, table of contents, site map / menus</w:t>
            </w:r>
          </w:p>
          <w:p w14:paraId="6D257AA8" w14:textId="77777777" w:rsidR="00680CC9" w:rsidRDefault="00680CC9" w:rsidP="0089509B">
            <w:pPr>
              <w:pStyle w:val="bullet"/>
              <w:numPr>
                <w:ilvl w:val="0"/>
                <w:numId w:val="13"/>
              </w:numPr>
              <w:ind w:left="284" w:hanging="284"/>
            </w:pPr>
            <w:r>
              <w:t>sentences:</w:t>
            </w:r>
          </w:p>
          <w:p w14:paraId="51DF6E99" w14:textId="77777777" w:rsidR="00680CC9" w:rsidRPr="008A7CA3" w:rsidRDefault="00680CC9" w:rsidP="0089509B">
            <w:pPr>
              <w:pStyle w:val="endash"/>
              <w:keepNext/>
              <w:ind w:left="568" w:hanging="284"/>
            </w:pPr>
            <w:r>
              <w:t>complex and compound sentences with simple verb tenses and routine word order patterns, for example, instructions, explanations, questions, opinions</w:t>
            </w:r>
          </w:p>
          <w:p w14:paraId="03A2CF42" w14:textId="77777777" w:rsidR="00680CC9" w:rsidRPr="008A7CA3" w:rsidRDefault="00680CC9" w:rsidP="0089509B">
            <w:pPr>
              <w:pStyle w:val="endash"/>
              <w:keepNext/>
              <w:ind w:left="568" w:hanging="284"/>
            </w:pPr>
            <w:r>
              <w:t xml:space="preserve">devices used to </w:t>
            </w:r>
            <w:r w:rsidRPr="008A7CA3">
              <w:t>refer</w:t>
            </w:r>
            <w:r>
              <w:t xml:space="preserve"> to words or phrases used in previous clauses/sentences</w:t>
            </w:r>
          </w:p>
          <w:p w14:paraId="17F5CB21" w14:textId="77777777" w:rsidR="00680CC9" w:rsidRPr="00B710E7" w:rsidRDefault="00680CC9" w:rsidP="0089509B">
            <w:pPr>
              <w:pStyle w:val="endash"/>
              <w:keepNext/>
              <w:ind w:left="568" w:hanging="284"/>
            </w:pPr>
            <w:r w:rsidRPr="00B710E7">
              <w:t>dependent clauses introduced by words such as although, when, if, while</w:t>
            </w:r>
          </w:p>
          <w:p w14:paraId="4B7E74A6" w14:textId="77777777" w:rsidR="00680CC9" w:rsidRPr="00A51367" w:rsidRDefault="00680CC9" w:rsidP="0089509B">
            <w:pPr>
              <w:pStyle w:val="bullet"/>
              <w:numPr>
                <w:ilvl w:val="0"/>
                <w:numId w:val="13"/>
              </w:numPr>
              <w:ind w:left="284" w:hanging="284"/>
            </w:pPr>
            <w:r w:rsidRPr="00A51367">
              <w:t>familiar words / phrases/ abbreviations:</w:t>
            </w:r>
          </w:p>
          <w:p w14:paraId="4D4DDEF8" w14:textId="77777777" w:rsidR="00680CC9" w:rsidRDefault="00680CC9" w:rsidP="0089509B">
            <w:pPr>
              <w:pStyle w:val="endash"/>
              <w:keepNext/>
              <w:ind w:left="568" w:hanging="284"/>
            </w:pPr>
            <w:r>
              <w:t>vocabulary related to specific workplace or industry environment</w:t>
            </w:r>
          </w:p>
          <w:p w14:paraId="3F6FA1B1" w14:textId="77777777" w:rsidR="00680CC9" w:rsidRDefault="00680CC9" w:rsidP="0089509B">
            <w:pPr>
              <w:pStyle w:val="endash"/>
              <w:keepNext/>
              <w:ind w:left="568" w:hanging="284"/>
            </w:pPr>
            <w:r>
              <w:t>technical terms related to workplace / industry</w:t>
            </w:r>
          </w:p>
          <w:p w14:paraId="389AD5B9" w14:textId="77777777" w:rsidR="00680CC9" w:rsidRDefault="00680CC9" w:rsidP="0089509B">
            <w:pPr>
              <w:pStyle w:val="endash"/>
              <w:keepNext/>
              <w:ind w:left="568" w:hanging="284"/>
            </w:pPr>
            <w:r>
              <w:t>common idioms</w:t>
            </w:r>
          </w:p>
          <w:p w14:paraId="2705EC8E" w14:textId="77777777" w:rsidR="00680CC9" w:rsidRDefault="00680CC9" w:rsidP="0089509B">
            <w:pPr>
              <w:pStyle w:val="endash"/>
              <w:keepNext/>
              <w:ind w:left="568" w:hanging="284"/>
            </w:pPr>
            <w:r>
              <w:t>acronyms such as OHS/WHS, HR, MSDS</w:t>
            </w:r>
          </w:p>
          <w:p w14:paraId="2950CEF7" w14:textId="77777777" w:rsidR="00680CC9" w:rsidRDefault="00680CC9" w:rsidP="0089509B">
            <w:pPr>
              <w:pStyle w:val="bullet"/>
              <w:numPr>
                <w:ilvl w:val="0"/>
                <w:numId w:val="13"/>
              </w:numPr>
              <w:ind w:left="284" w:hanging="284"/>
            </w:pPr>
            <w:r>
              <w:t>simple diagrams such as flowcharts of work processes</w:t>
            </w:r>
          </w:p>
          <w:p w14:paraId="1C20A93B" w14:textId="77777777" w:rsidR="00680CC9" w:rsidRDefault="00680CC9" w:rsidP="0089509B">
            <w:pPr>
              <w:pStyle w:val="bullet"/>
              <w:numPr>
                <w:ilvl w:val="0"/>
                <w:numId w:val="13"/>
              </w:numPr>
              <w:ind w:left="284" w:hanging="284"/>
            </w:pPr>
            <w:r>
              <w:t>numerical information:</w:t>
            </w:r>
          </w:p>
          <w:p w14:paraId="2C090B8F" w14:textId="77777777" w:rsidR="00680CC9" w:rsidRDefault="00680CC9" w:rsidP="0089509B">
            <w:pPr>
              <w:pStyle w:val="endash"/>
              <w:keepNext/>
              <w:ind w:left="568" w:hanging="284"/>
            </w:pPr>
            <w:r>
              <w:t>information which summarises data formatted into a table or chart</w:t>
            </w:r>
          </w:p>
          <w:p w14:paraId="720D3F98" w14:textId="77777777" w:rsidR="00680CC9" w:rsidRDefault="00680CC9" w:rsidP="0089509B">
            <w:pPr>
              <w:pStyle w:val="endash"/>
              <w:keepNext/>
              <w:ind w:left="568" w:hanging="284"/>
            </w:pPr>
            <w:r>
              <w:t>standard measurements</w:t>
            </w:r>
          </w:p>
          <w:p w14:paraId="014D9179" w14:textId="77777777" w:rsidR="00680CC9" w:rsidRDefault="00680CC9" w:rsidP="0089509B">
            <w:pPr>
              <w:pStyle w:val="endash"/>
              <w:keepNext/>
              <w:ind w:left="568" w:hanging="284"/>
            </w:pPr>
            <w:r>
              <w:t xml:space="preserve">calculations for example ratios, </w:t>
            </w:r>
          </w:p>
          <w:p w14:paraId="17D28E20" w14:textId="77777777" w:rsidR="00680CC9" w:rsidRDefault="00680CC9" w:rsidP="0089509B">
            <w:pPr>
              <w:pStyle w:val="endash"/>
              <w:keepNext/>
              <w:ind w:left="568" w:hanging="284"/>
            </w:pPr>
            <w:r>
              <w:t>pay rates / costs</w:t>
            </w:r>
          </w:p>
        </w:tc>
      </w:tr>
      <w:tr w:rsidR="00680CC9" w14:paraId="7CE79B8B" w14:textId="77777777" w:rsidTr="00680CC9">
        <w:tc>
          <w:tcPr>
            <w:tcW w:w="9242" w:type="dxa"/>
            <w:gridSpan w:val="5"/>
          </w:tcPr>
          <w:p w14:paraId="23227B79" w14:textId="77777777" w:rsidR="00680CC9" w:rsidRDefault="00680CC9" w:rsidP="0089509B">
            <w:pPr>
              <w:pStyle w:val="spacer"/>
            </w:pPr>
          </w:p>
        </w:tc>
      </w:tr>
      <w:tr w:rsidR="00680CC9" w14:paraId="03C852EE" w14:textId="77777777" w:rsidTr="00680CC9">
        <w:tc>
          <w:tcPr>
            <w:tcW w:w="3369" w:type="dxa"/>
            <w:gridSpan w:val="2"/>
          </w:tcPr>
          <w:p w14:paraId="5C473019" w14:textId="77777777" w:rsidR="00680CC9" w:rsidRPr="001D4726" w:rsidRDefault="00680CC9" w:rsidP="0089509B">
            <w:pPr>
              <w:pStyle w:val="unittext"/>
            </w:pPr>
            <w:r w:rsidRPr="00420F45">
              <w:rPr>
                <w:b/>
                <w:i/>
              </w:rPr>
              <w:t>A</w:t>
            </w:r>
            <w:r>
              <w:rPr>
                <w:b/>
                <w:i/>
              </w:rPr>
              <w:t xml:space="preserve">ppropriate format </w:t>
            </w:r>
            <w:r>
              <w:t>may include:</w:t>
            </w:r>
          </w:p>
        </w:tc>
        <w:tc>
          <w:tcPr>
            <w:tcW w:w="5873" w:type="dxa"/>
            <w:gridSpan w:val="3"/>
          </w:tcPr>
          <w:p w14:paraId="320D1669" w14:textId="77777777" w:rsidR="00680CC9" w:rsidRPr="006000CD" w:rsidRDefault="00680CC9" w:rsidP="0089509B">
            <w:pPr>
              <w:pStyle w:val="bullet"/>
              <w:numPr>
                <w:ilvl w:val="0"/>
                <w:numId w:val="13"/>
              </w:numPr>
              <w:ind w:left="284" w:hanging="284"/>
            </w:pPr>
            <w:r w:rsidRPr="006000CD">
              <w:t>handwritten</w:t>
            </w:r>
          </w:p>
          <w:p w14:paraId="3B218021" w14:textId="77777777" w:rsidR="00680CC9" w:rsidRPr="006000CD" w:rsidRDefault="00680CC9" w:rsidP="0089509B">
            <w:pPr>
              <w:pStyle w:val="bullet"/>
              <w:numPr>
                <w:ilvl w:val="0"/>
                <w:numId w:val="13"/>
              </w:numPr>
              <w:ind w:left="284" w:hanging="284"/>
            </w:pPr>
            <w:r w:rsidRPr="006000CD">
              <w:t>online</w:t>
            </w:r>
          </w:p>
          <w:p w14:paraId="0F3D3E7E" w14:textId="77777777" w:rsidR="00680CC9" w:rsidRDefault="00680CC9" w:rsidP="0089509B">
            <w:pPr>
              <w:pStyle w:val="bullet"/>
              <w:numPr>
                <w:ilvl w:val="0"/>
                <w:numId w:val="13"/>
              </w:numPr>
              <w:ind w:left="284" w:hanging="284"/>
            </w:pPr>
            <w:r w:rsidRPr="006000CD">
              <w:t xml:space="preserve">data entry </w:t>
            </w:r>
            <w:r>
              <w:t xml:space="preserve">in a </w:t>
            </w:r>
            <w:r w:rsidRPr="006000CD">
              <w:t>database</w:t>
            </w:r>
          </w:p>
          <w:p w14:paraId="3B932CB5" w14:textId="77777777" w:rsidR="00680CC9" w:rsidRPr="006000CD" w:rsidRDefault="00680CC9" w:rsidP="0089509B">
            <w:pPr>
              <w:pStyle w:val="bullet"/>
              <w:numPr>
                <w:ilvl w:val="0"/>
                <w:numId w:val="13"/>
              </w:numPr>
              <w:ind w:left="284" w:hanging="284"/>
            </w:pPr>
            <w:r>
              <w:t>spreadsheet</w:t>
            </w:r>
          </w:p>
          <w:p w14:paraId="1826F9CB" w14:textId="77777777" w:rsidR="00680CC9" w:rsidRDefault="00680CC9" w:rsidP="0089509B">
            <w:pPr>
              <w:pStyle w:val="bullet"/>
              <w:numPr>
                <w:ilvl w:val="0"/>
                <w:numId w:val="13"/>
              </w:numPr>
              <w:ind w:left="284" w:hanging="284"/>
            </w:pPr>
            <w:r w:rsidRPr="006000CD">
              <w:t xml:space="preserve">size of words and visuals </w:t>
            </w:r>
          </w:p>
          <w:p w14:paraId="2A4992A6" w14:textId="77777777" w:rsidR="00680CC9" w:rsidRPr="006000CD" w:rsidRDefault="00680CC9" w:rsidP="0089509B">
            <w:pPr>
              <w:pStyle w:val="bullet"/>
              <w:numPr>
                <w:ilvl w:val="0"/>
                <w:numId w:val="13"/>
              </w:numPr>
              <w:ind w:left="284" w:hanging="284"/>
            </w:pPr>
            <w:r>
              <w:t>font</w:t>
            </w:r>
          </w:p>
          <w:p w14:paraId="638BC318" w14:textId="77777777" w:rsidR="00680CC9" w:rsidRDefault="00680CC9" w:rsidP="0089509B">
            <w:pPr>
              <w:pStyle w:val="bullet"/>
              <w:numPr>
                <w:ilvl w:val="0"/>
                <w:numId w:val="13"/>
              </w:numPr>
              <w:ind w:left="284" w:hanging="284"/>
            </w:pPr>
            <w:r w:rsidRPr="006000CD">
              <w:t>place of colour, symbols, capitalisation</w:t>
            </w:r>
          </w:p>
        </w:tc>
      </w:tr>
      <w:tr w:rsidR="00680CC9" w14:paraId="53AE8CBD" w14:textId="77777777" w:rsidTr="00680CC9">
        <w:tc>
          <w:tcPr>
            <w:tcW w:w="3369" w:type="dxa"/>
            <w:gridSpan w:val="2"/>
          </w:tcPr>
          <w:p w14:paraId="37221475" w14:textId="77777777" w:rsidR="00680CC9" w:rsidRPr="00420F45" w:rsidRDefault="00680CC9" w:rsidP="0089509B">
            <w:pPr>
              <w:pStyle w:val="spacer"/>
            </w:pPr>
          </w:p>
        </w:tc>
        <w:tc>
          <w:tcPr>
            <w:tcW w:w="5873" w:type="dxa"/>
            <w:gridSpan w:val="3"/>
          </w:tcPr>
          <w:p w14:paraId="3177957C" w14:textId="77777777" w:rsidR="00680CC9" w:rsidRPr="006000CD" w:rsidRDefault="00680CC9" w:rsidP="0089509B">
            <w:pPr>
              <w:pStyle w:val="spacer"/>
            </w:pPr>
          </w:p>
        </w:tc>
      </w:tr>
      <w:tr w:rsidR="00680CC9" w14:paraId="37B5686C" w14:textId="77777777" w:rsidTr="00680CC9">
        <w:tc>
          <w:tcPr>
            <w:tcW w:w="3369" w:type="dxa"/>
            <w:gridSpan w:val="2"/>
          </w:tcPr>
          <w:p w14:paraId="6A5A0E91" w14:textId="77777777" w:rsidR="00680CC9" w:rsidRPr="00420F45" w:rsidRDefault="00680CC9" w:rsidP="0089509B">
            <w:pPr>
              <w:pStyle w:val="unittext"/>
              <w:rPr>
                <w:b/>
                <w:i/>
              </w:rPr>
            </w:pPr>
            <w:r>
              <w:rPr>
                <w:b/>
                <w:i/>
              </w:rPr>
              <w:t>S</w:t>
            </w:r>
            <w:r w:rsidRPr="0084316C">
              <w:rPr>
                <w:b/>
                <w:i/>
              </w:rPr>
              <w:t>tyle</w:t>
            </w:r>
            <w:r>
              <w:rPr>
                <w:b/>
                <w:i/>
              </w:rPr>
              <w:t xml:space="preserve"> </w:t>
            </w:r>
            <w:r w:rsidRPr="0084316C">
              <w:t>may include</w:t>
            </w:r>
            <w:r w:rsidRPr="00602129">
              <w:t>:</w:t>
            </w:r>
          </w:p>
        </w:tc>
        <w:tc>
          <w:tcPr>
            <w:tcW w:w="5873" w:type="dxa"/>
            <w:gridSpan w:val="3"/>
          </w:tcPr>
          <w:p w14:paraId="1BEDBDB3" w14:textId="77777777" w:rsidR="00680CC9" w:rsidRPr="00E37914" w:rsidRDefault="00680CC9" w:rsidP="0089509B">
            <w:pPr>
              <w:pStyle w:val="bullet"/>
              <w:numPr>
                <w:ilvl w:val="0"/>
                <w:numId w:val="13"/>
              </w:numPr>
              <w:ind w:left="284" w:hanging="284"/>
            </w:pPr>
            <w:r w:rsidRPr="00E37914">
              <w:t>basic structural conventions of text:</w:t>
            </w:r>
          </w:p>
          <w:p w14:paraId="0A933A85" w14:textId="77777777" w:rsidR="00680CC9" w:rsidRPr="00E37914" w:rsidRDefault="00680CC9" w:rsidP="0089509B">
            <w:pPr>
              <w:pStyle w:val="endash"/>
              <w:keepNext/>
              <w:ind w:left="568" w:hanging="284"/>
            </w:pPr>
            <w:r w:rsidRPr="00E37914">
              <w:lastRenderedPageBreak/>
              <w:t>chronological sequencing of events, identification f</w:t>
            </w:r>
            <w:r>
              <w:t>ollowed by description</w:t>
            </w:r>
          </w:p>
          <w:p w14:paraId="4D38C686" w14:textId="77777777" w:rsidR="00680CC9" w:rsidRPr="006000CD" w:rsidRDefault="00680CC9" w:rsidP="0089509B">
            <w:pPr>
              <w:pStyle w:val="endash"/>
              <w:keepNext/>
              <w:ind w:left="568" w:hanging="284"/>
            </w:pPr>
            <w:r w:rsidRPr="006000CD">
              <w:t>consistent use of grammaticall</w:t>
            </w:r>
            <w:r>
              <w:t>y correct simple sentence forms</w:t>
            </w:r>
          </w:p>
          <w:p w14:paraId="1624E417" w14:textId="77777777" w:rsidR="00680CC9" w:rsidRPr="006000CD" w:rsidRDefault="00680CC9" w:rsidP="0089509B">
            <w:pPr>
              <w:pStyle w:val="endash"/>
              <w:keepNext/>
              <w:ind w:left="568" w:hanging="284"/>
            </w:pPr>
            <w:r w:rsidRPr="006000CD">
              <w:t>occa</w:t>
            </w:r>
            <w:r>
              <w:t>sional use of complex sentences</w:t>
            </w:r>
          </w:p>
          <w:p w14:paraId="204EFEEE" w14:textId="77777777" w:rsidR="00680CC9" w:rsidRDefault="00680CC9" w:rsidP="0089509B">
            <w:pPr>
              <w:pStyle w:val="endash"/>
              <w:keepNext/>
              <w:ind w:left="568" w:hanging="284"/>
            </w:pPr>
            <w:r w:rsidRPr="006000CD">
              <w:t>use of upper and lower case letters</w:t>
            </w:r>
          </w:p>
          <w:p w14:paraId="1196A942" w14:textId="77777777" w:rsidR="00680CC9" w:rsidRDefault="00680CC9" w:rsidP="0089509B">
            <w:pPr>
              <w:pStyle w:val="bullet"/>
              <w:numPr>
                <w:ilvl w:val="0"/>
                <w:numId w:val="13"/>
              </w:numPr>
              <w:ind w:left="284" w:hanging="284"/>
            </w:pPr>
            <w:r>
              <w:t>selection of register</w:t>
            </w:r>
          </w:p>
          <w:p w14:paraId="5BE816AD" w14:textId="77777777" w:rsidR="00680CC9" w:rsidRDefault="00680CC9" w:rsidP="0089509B">
            <w:pPr>
              <w:pStyle w:val="bullet"/>
              <w:numPr>
                <w:ilvl w:val="0"/>
                <w:numId w:val="13"/>
              </w:numPr>
              <w:ind w:left="284" w:hanging="284"/>
            </w:pPr>
            <w:r>
              <w:t>use of vocabulary to convey shades of meaning</w:t>
            </w:r>
          </w:p>
          <w:p w14:paraId="71BAD28C" w14:textId="77777777" w:rsidR="00680CC9" w:rsidRDefault="00680CC9" w:rsidP="0089509B">
            <w:pPr>
              <w:pStyle w:val="bullet"/>
              <w:numPr>
                <w:ilvl w:val="0"/>
                <w:numId w:val="13"/>
              </w:numPr>
              <w:ind w:left="284" w:hanging="284"/>
            </w:pPr>
            <w:r>
              <w:t>use of some idioms</w:t>
            </w:r>
          </w:p>
          <w:p w14:paraId="272C2DB0" w14:textId="77777777" w:rsidR="00680CC9" w:rsidRDefault="00680CC9" w:rsidP="0089509B">
            <w:pPr>
              <w:pStyle w:val="bullet"/>
              <w:numPr>
                <w:ilvl w:val="0"/>
                <w:numId w:val="13"/>
              </w:numPr>
              <w:ind w:left="284" w:hanging="284"/>
            </w:pPr>
            <w:r>
              <w:t>use of a range of tenses</w:t>
            </w:r>
          </w:p>
          <w:p w14:paraId="64E170E8" w14:textId="77777777" w:rsidR="00680CC9" w:rsidRPr="006000CD" w:rsidRDefault="00680CC9" w:rsidP="0089509B">
            <w:pPr>
              <w:pStyle w:val="bullet"/>
              <w:numPr>
                <w:ilvl w:val="0"/>
                <w:numId w:val="13"/>
              </w:numPr>
              <w:ind w:left="284" w:hanging="284"/>
            </w:pPr>
            <w:r>
              <w:t>grammatical forms related to specific purposes</w:t>
            </w:r>
          </w:p>
        </w:tc>
      </w:tr>
      <w:tr w:rsidR="00680CC9" w14:paraId="0487F5D7" w14:textId="77777777" w:rsidTr="00680CC9">
        <w:tc>
          <w:tcPr>
            <w:tcW w:w="9242" w:type="dxa"/>
            <w:gridSpan w:val="5"/>
          </w:tcPr>
          <w:p w14:paraId="4573BF8A" w14:textId="77777777" w:rsidR="00680CC9" w:rsidRDefault="00680CC9" w:rsidP="0089509B">
            <w:pPr>
              <w:pStyle w:val="spacer"/>
            </w:pPr>
          </w:p>
        </w:tc>
      </w:tr>
      <w:tr w:rsidR="00680CC9" w14:paraId="77950F3A" w14:textId="77777777" w:rsidTr="00680CC9">
        <w:tc>
          <w:tcPr>
            <w:tcW w:w="3369" w:type="dxa"/>
            <w:gridSpan w:val="2"/>
          </w:tcPr>
          <w:p w14:paraId="6EEEF160" w14:textId="77777777" w:rsidR="00680CC9" w:rsidRPr="001D4726" w:rsidRDefault="00680CC9" w:rsidP="0089509B">
            <w:pPr>
              <w:pStyle w:val="unittext"/>
            </w:pPr>
            <w:r>
              <w:rPr>
                <w:b/>
                <w:i/>
              </w:rPr>
              <w:t xml:space="preserve">Content </w:t>
            </w:r>
            <w:r>
              <w:t>may include:</w:t>
            </w:r>
          </w:p>
        </w:tc>
        <w:tc>
          <w:tcPr>
            <w:tcW w:w="5873" w:type="dxa"/>
            <w:gridSpan w:val="3"/>
          </w:tcPr>
          <w:p w14:paraId="5FAED986" w14:textId="77777777" w:rsidR="00680CC9" w:rsidRPr="006000CD" w:rsidRDefault="00680CC9" w:rsidP="0089509B">
            <w:pPr>
              <w:pStyle w:val="bullet"/>
              <w:numPr>
                <w:ilvl w:val="0"/>
                <w:numId w:val="13"/>
              </w:numPr>
              <w:ind w:left="284" w:hanging="284"/>
            </w:pPr>
            <w:r w:rsidRPr="006000CD">
              <w:t xml:space="preserve">commonly used workplace abbreviations, symbols and icons </w:t>
            </w:r>
          </w:p>
          <w:p w14:paraId="51DBC803" w14:textId="77777777" w:rsidR="00680CC9" w:rsidRDefault="00680CC9" w:rsidP="0089509B">
            <w:pPr>
              <w:pStyle w:val="bullet"/>
              <w:numPr>
                <w:ilvl w:val="0"/>
                <w:numId w:val="13"/>
              </w:numPr>
              <w:ind w:left="284" w:hanging="284"/>
            </w:pPr>
            <w:r w:rsidRPr="006000CD">
              <w:t>commonly used</w:t>
            </w:r>
            <w:r>
              <w:t xml:space="preserve"> and specialised</w:t>
            </w:r>
            <w:r w:rsidRPr="006000CD">
              <w:t xml:space="preserve"> words from the immediate workplace environment</w:t>
            </w:r>
          </w:p>
        </w:tc>
      </w:tr>
      <w:tr w:rsidR="00680CC9" w14:paraId="48B9C170" w14:textId="77777777" w:rsidTr="00680CC9">
        <w:tc>
          <w:tcPr>
            <w:tcW w:w="9242" w:type="dxa"/>
            <w:gridSpan w:val="5"/>
          </w:tcPr>
          <w:p w14:paraId="2C7612BE" w14:textId="77777777" w:rsidR="00680CC9" w:rsidRDefault="00680CC9" w:rsidP="0089509B">
            <w:pPr>
              <w:pStyle w:val="spacer"/>
            </w:pPr>
          </w:p>
        </w:tc>
      </w:tr>
      <w:tr w:rsidR="00680CC9" w14:paraId="344D9969" w14:textId="77777777" w:rsidTr="00680CC9">
        <w:tc>
          <w:tcPr>
            <w:tcW w:w="3369" w:type="dxa"/>
            <w:gridSpan w:val="2"/>
          </w:tcPr>
          <w:p w14:paraId="193ECB4B" w14:textId="77777777" w:rsidR="00680CC9" w:rsidRDefault="00680CC9" w:rsidP="0089509B">
            <w:pPr>
              <w:pStyle w:val="unittext"/>
              <w:rPr>
                <w:b/>
                <w:i/>
              </w:rPr>
            </w:pPr>
            <w:r w:rsidRPr="001D4726">
              <w:rPr>
                <w:b/>
                <w:i/>
              </w:rPr>
              <w:t>Review</w:t>
            </w:r>
            <w:r>
              <w:rPr>
                <w:b/>
              </w:rPr>
              <w:t xml:space="preserve"> </w:t>
            </w:r>
            <w:r w:rsidRPr="001D4726">
              <w:t>may include:</w:t>
            </w:r>
          </w:p>
        </w:tc>
        <w:tc>
          <w:tcPr>
            <w:tcW w:w="5873" w:type="dxa"/>
            <w:gridSpan w:val="3"/>
          </w:tcPr>
          <w:p w14:paraId="1909BB6A" w14:textId="77777777" w:rsidR="00680CC9" w:rsidRPr="006000CD" w:rsidRDefault="00680CC9" w:rsidP="0089509B">
            <w:pPr>
              <w:pStyle w:val="bullet"/>
              <w:numPr>
                <w:ilvl w:val="0"/>
                <w:numId w:val="13"/>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14:paraId="256789B5" w14:textId="77777777" w:rsidR="00680CC9" w:rsidRPr="006000CD" w:rsidRDefault="00680CC9" w:rsidP="0089509B">
            <w:pPr>
              <w:pStyle w:val="endash"/>
              <w:keepNext/>
              <w:ind w:left="568" w:hanging="284"/>
            </w:pPr>
            <w:r w:rsidRPr="006000CD">
              <w:t>spelling and punctuation</w:t>
            </w:r>
          </w:p>
          <w:p w14:paraId="101AA113" w14:textId="77777777" w:rsidR="00680CC9" w:rsidRPr="006000CD" w:rsidRDefault="00680CC9" w:rsidP="0089509B">
            <w:pPr>
              <w:pStyle w:val="endash"/>
              <w:keepNext/>
              <w:ind w:left="568" w:hanging="284"/>
            </w:pPr>
            <w:r w:rsidRPr="006000CD">
              <w:t>grammatical accuracy</w:t>
            </w:r>
          </w:p>
          <w:p w14:paraId="68A211D8" w14:textId="77777777" w:rsidR="00680CC9" w:rsidRPr="006000CD" w:rsidRDefault="00680CC9" w:rsidP="0089509B">
            <w:pPr>
              <w:pStyle w:val="endash"/>
              <w:keepNext/>
              <w:ind w:left="568" w:hanging="284"/>
            </w:pPr>
            <w:r w:rsidRPr="006000CD">
              <w:t>clarity of purpose</w:t>
            </w:r>
            <w:r>
              <w:t xml:space="preserve"> /</w:t>
            </w:r>
            <w:r w:rsidRPr="006000CD">
              <w:t xml:space="preserve"> audience</w:t>
            </w:r>
            <w:r>
              <w:t xml:space="preserve"> / message</w:t>
            </w:r>
          </w:p>
          <w:p w14:paraId="2C93714C" w14:textId="77777777" w:rsidR="00680CC9" w:rsidRPr="006000CD" w:rsidRDefault="00680CC9" w:rsidP="0089509B">
            <w:pPr>
              <w:pStyle w:val="endash"/>
              <w:keepNext/>
              <w:ind w:left="568" w:hanging="284"/>
            </w:pPr>
            <w:r w:rsidRPr="006000CD">
              <w:t>appropriateness of layout, register</w:t>
            </w:r>
          </w:p>
          <w:p w14:paraId="2F6E44AE" w14:textId="77777777" w:rsidR="00680CC9" w:rsidRPr="006000CD" w:rsidRDefault="00680CC9" w:rsidP="0089509B">
            <w:pPr>
              <w:pStyle w:val="bullet"/>
              <w:numPr>
                <w:ilvl w:val="0"/>
                <w:numId w:val="13"/>
              </w:numPr>
              <w:ind w:left="284" w:hanging="284"/>
            </w:pPr>
            <w:r w:rsidRPr="006000CD">
              <w:t>effectiveness of layout features</w:t>
            </w:r>
          </w:p>
        </w:tc>
      </w:tr>
      <w:tr w:rsidR="00680CC9" w14:paraId="3053683C" w14:textId="77777777" w:rsidTr="00680CC9">
        <w:tc>
          <w:tcPr>
            <w:tcW w:w="9242" w:type="dxa"/>
            <w:gridSpan w:val="5"/>
          </w:tcPr>
          <w:p w14:paraId="20030E97" w14:textId="77777777" w:rsidR="00680CC9" w:rsidRDefault="00680CC9" w:rsidP="0089509B">
            <w:pPr>
              <w:pStyle w:val="spacer"/>
            </w:pPr>
          </w:p>
        </w:tc>
      </w:tr>
      <w:tr w:rsidR="00680CC9" w14:paraId="4C428051" w14:textId="77777777" w:rsidTr="00680CC9">
        <w:tc>
          <w:tcPr>
            <w:tcW w:w="3369" w:type="dxa"/>
            <w:gridSpan w:val="2"/>
          </w:tcPr>
          <w:p w14:paraId="0AD2942D" w14:textId="77777777" w:rsidR="00680CC9" w:rsidRPr="005979AA" w:rsidRDefault="00680CC9" w:rsidP="0089509B">
            <w:pPr>
              <w:pStyle w:val="EG"/>
            </w:pPr>
            <w:r w:rsidRPr="005979AA">
              <w:t>Critical aspects for assessment and evidence required to demonstrate competency in this unit</w:t>
            </w:r>
          </w:p>
        </w:tc>
        <w:tc>
          <w:tcPr>
            <w:tcW w:w="5873" w:type="dxa"/>
            <w:gridSpan w:val="3"/>
          </w:tcPr>
          <w:p w14:paraId="4B8B35AC" w14:textId="77777777" w:rsidR="00680CC9" w:rsidRDefault="00680CC9" w:rsidP="0089509B">
            <w:pPr>
              <w:pStyle w:val="unittext"/>
            </w:pPr>
            <w:r w:rsidRPr="003B087B">
              <w:t>Assessment</w:t>
            </w:r>
            <w:r>
              <w:t xml:space="preserve"> must confirm the ability to:</w:t>
            </w:r>
          </w:p>
          <w:p w14:paraId="3696F195" w14:textId="77777777" w:rsidR="00680CC9" w:rsidRDefault="00680CC9" w:rsidP="0089509B">
            <w:pPr>
              <w:pStyle w:val="bullet"/>
              <w:numPr>
                <w:ilvl w:val="0"/>
                <w:numId w:val="13"/>
              </w:numPr>
              <w:ind w:left="284" w:hanging="284"/>
            </w:pPr>
            <w:r>
              <w:t xml:space="preserve">identify the purpose and audience for a range of employment related text types </w:t>
            </w:r>
          </w:p>
          <w:p w14:paraId="57BEC2C2" w14:textId="77777777" w:rsidR="00680CC9" w:rsidRDefault="00680CC9" w:rsidP="0089509B">
            <w:pPr>
              <w:pStyle w:val="bullet"/>
              <w:numPr>
                <w:ilvl w:val="0"/>
                <w:numId w:val="13"/>
              </w:numPr>
              <w:ind w:left="284" w:hanging="284"/>
            </w:pPr>
            <w:r>
              <w:t>produce one digital and one handwritten employment related text of limited complexity with each text reflecting a different text type</w:t>
            </w:r>
          </w:p>
        </w:tc>
      </w:tr>
      <w:tr w:rsidR="00680CC9" w14:paraId="20613789" w14:textId="77777777" w:rsidTr="00680CC9">
        <w:tc>
          <w:tcPr>
            <w:tcW w:w="9242" w:type="dxa"/>
            <w:gridSpan w:val="5"/>
          </w:tcPr>
          <w:p w14:paraId="2E417639" w14:textId="77777777" w:rsidR="00680CC9" w:rsidRDefault="00680CC9" w:rsidP="0089509B">
            <w:pPr>
              <w:pStyle w:val="spacer"/>
            </w:pPr>
          </w:p>
        </w:tc>
      </w:tr>
      <w:tr w:rsidR="00680CC9" w14:paraId="74B589EE" w14:textId="77777777" w:rsidTr="00680CC9">
        <w:tc>
          <w:tcPr>
            <w:tcW w:w="3369" w:type="dxa"/>
            <w:gridSpan w:val="2"/>
          </w:tcPr>
          <w:p w14:paraId="4C9C398B" w14:textId="77777777" w:rsidR="00680CC9" w:rsidRPr="005979AA" w:rsidRDefault="00680CC9" w:rsidP="0089509B">
            <w:pPr>
              <w:pStyle w:val="EG"/>
            </w:pPr>
            <w:r w:rsidRPr="005979AA">
              <w:t>Context of and specific resources for assessment</w:t>
            </w:r>
          </w:p>
        </w:tc>
        <w:tc>
          <w:tcPr>
            <w:tcW w:w="5873" w:type="dxa"/>
            <w:gridSpan w:val="3"/>
          </w:tcPr>
          <w:p w14:paraId="20585ADF" w14:textId="77777777" w:rsidR="00680CC9" w:rsidRDefault="00680CC9" w:rsidP="0089509B">
            <w:pPr>
              <w:pStyle w:val="unittext"/>
            </w:pPr>
            <w:r>
              <w:t>Assessment must ensure access to:</w:t>
            </w:r>
          </w:p>
          <w:p w14:paraId="78A2DA86" w14:textId="77777777" w:rsidR="00680CC9" w:rsidRPr="0091378A" w:rsidRDefault="00680CC9" w:rsidP="0089509B">
            <w:pPr>
              <w:pStyle w:val="bullet"/>
              <w:numPr>
                <w:ilvl w:val="0"/>
                <w:numId w:val="13"/>
              </w:numPr>
              <w:ind w:left="284" w:hanging="284"/>
            </w:pPr>
            <w:r w:rsidRPr="0091378A">
              <w:t>r</w:t>
            </w:r>
            <w:r>
              <w:t>eal / authentic employment related texts</w:t>
            </w:r>
          </w:p>
          <w:p w14:paraId="1AA64BC1" w14:textId="77777777" w:rsidR="00680CC9" w:rsidRPr="0091378A" w:rsidRDefault="00680CC9" w:rsidP="0089509B">
            <w:pPr>
              <w:pStyle w:val="bullet"/>
              <w:numPr>
                <w:ilvl w:val="0"/>
                <w:numId w:val="13"/>
              </w:numPr>
              <w:ind w:left="284" w:hanging="284"/>
            </w:pPr>
            <w:r w:rsidRPr="0091378A">
              <w:t>online facilities, communications technology as appropriate</w:t>
            </w:r>
          </w:p>
          <w:p w14:paraId="78B4F55D" w14:textId="77777777" w:rsidR="00680CC9" w:rsidRDefault="00680CC9" w:rsidP="0089509B">
            <w:pPr>
              <w:pStyle w:val="unittext"/>
            </w:pPr>
            <w:r>
              <w:t xml:space="preserve">At this level the learner </w:t>
            </w:r>
            <w:r w:rsidRPr="00072491">
              <w:t>work</w:t>
            </w:r>
            <w:r>
              <w:t>s</w:t>
            </w:r>
            <w:r w:rsidRPr="00072491">
              <w:t xml:space="preserve"> independently 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135F136" w14:textId="77777777" w:rsidR="00680CC9" w:rsidRDefault="00680CC9" w:rsidP="0089509B">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w:t>
            </w:r>
            <w:r w:rsidRPr="008F6392">
              <w:lastRenderedPageBreak/>
              <w:t xml:space="preserve">assessment </w:t>
            </w:r>
            <w:r>
              <w:t>is recommended</w:t>
            </w:r>
            <w:r w:rsidRPr="008F6392">
              <w:t>, refer to Section B 6.1 Assessment Strategy.</w:t>
            </w:r>
          </w:p>
          <w:p w14:paraId="1D738B59" w14:textId="77777777" w:rsidR="00680CC9" w:rsidRDefault="00680CC9" w:rsidP="0089509B">
            <w:pPr>
              <w:pStyle w:val="unittext"/>
            </w:pPr>
            <w:r>
              <w:t>Where this unit is being co-assessed with units related to another domain, such as personal purposes, the same texts may be relevant to both domains.</w:t>
            </w:r>
          </w:p>
        </w:tc>
      </w:tr>
      <w:tr w:rsidR="00680CC9" w14:paraId="11EEFED7" w14:textId="77777777" w:rsidTr="00680CC9">
        <w:tc>
          <w:tcPr>
            <w:tcW w:w="9242" w:type="dxa"/>
            <w:gridSpan w:val="5"/>
          </w:tcPr>
          <w:p w14:paraId="73795CEE" w14:textId="77777777" w:rsidR="00680CC9" w:rsidRDefault="00680CC9" w:rsidP="0089509B">
            <w:pPr>
              <w:pStyle w:val="spacer"/>
            </w:pPr>
          </w:p>
        </w:tc>
      </w:tr>
      <w:tr w:rsidR="00680CC9" w14:paraId="518DB060" w14:textId="77777777" w:rsidTr="00680CC9">
        <w:tc>
          <w:tcPr>
            <w:tcW w:w="3369" w:type="dxa"/>
            <w:gridSpan w:val="2"/>
          </w:tcPr>
          <w:p w14:paraId="18B332A2" w14:textId="77777777" w:rsidR="00680CC9" w:rsidRPr="00622D2D" w:rsidRDefault="00680CC9" w:rsidP="0089509B">
            <w:pPr>
              <w:pStyle w:val="EG"/>
            </w:pPr>
            <w:r w:rsidRPr="005979AA">
              <w:t>Method(s) of assessment</w:t>
            </w:r>
          </w:p>
        </w:tc>
        <w:tc>
          <w:tcPr>
            <w:tcW w:w="5873" w:type="dxa"/>
            <w:gridSpan w:val="3"/>
          </w:tcPr>
          <w:p w14:paraId="2DAA30FE" w14:textId="77777777" w:rsidR="00680CC9" w:rsidRDefault="00680CC9" w:rsidP="0089509B">
            <w:pPr>
              <w:pStyle w:val="unittext"/>
            </w:pPr>
            <w:r>
              <w:t>The following suggested assessment methods are suitable for this unit:</w:t>
            </w:r>
          </w:p>
          <w:p w14:paraId="75264654" w14:textId="77777777" w:rsidR="00680CC9" w:rsidRDefault="00680CC9" w:rsidP="0089509B">
            <w:pPr>
              <w:pStyle w:val="bullet"/>
              <w:numPr>
                <w:ilvl w:val="0"/>
                <w:numId w:val="13"/>
              </w:numPr>
              <w:ind w:left="284" w:hanging="284"/>
            </w:pPr>
            <w:r>
              <w:t>observation of the learner creating personally relevant texts of limited complexity related to employment purposes</w:t>
            </w:r>
          </w:p>
          <w:p w14:paraId="5864FE59" w14:textId="77777777" w:rsidR="00680CC9" w:rsidRDefault="00680CC9" w:rsidP="0089509B">
            <w:pPr>
              <w:pStyle w:val="bullet"/>
              <w:numPr>
                <w:ilvl w:val="0"/>
                <w:numId w:val="13"/>
              </w:numPr>
              <w:ind w:left="284" w:hanging="284"/>
            </w:pPr>
            <w:r>
              <w:t>portfolio of drafts and completed texts of limited complexity created by the learner</w:t>
            </w:r>
          </w:p>
          <w:p w14:paraId="357E83A9" w14:textId="77777777" w:rsidR="00680CC9" w:rsidRDefault="00680CC9" w:rsidP="0089509B">
            <w:pPr>
              <w:pStyle w:val="bullet"/>
              <w:numPr>
                <w:ilvl w:val="0"/>
                <w:numId w:val="13"/>
              </w:numPr>
              <w:ind w:left="284" w:hanging="284"/>
            </w:pPr>
            <w:r>
              <w:t>oral and / or written questioning to assess the ability to identify a range of personally relevant text types relevant to employment for different purposes and audiences and their features</w:t>
            </w:r>
          </w:p>
        </w:tc>
      </w:tr>
    </w:tbl>
    <w:p w14:paraId="43B445BD" w14:textId="77777777" w:rsidR="00680CC9" w:rsidRDefault="00680CC9" w:rsidP="0089509B">
      <w:pPr>
        <w:keepNext/>
      </w:pPr>
    </w:p>
    <w:p w14:paraId="75E44EF4" w14:textId="77777777" w:rsidR="00680CC9" w:rsidRDefault="00680CC9" w:rsidP="0089509B">
      <w:pPr>
        <w:keepNext/>
        <w:tabs>
          <w:tab w:val="left" w:pos="2025"/>
        </w:tabs>
        <w:sectPr w:rsidR="00680CC9" w:rsidSect="00680CC9">
          <w:headerReference w:type="even" r:id="rId262"/>
          <w:headerReference w:type="default" r:id="rId263"/>
          <w:footerReference w:type="even" r:id="rId264"/>
          <w:headerReference w:type="first" r:id="rId265"/>
          <w:footerReference w:type="first" r:id="rId26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1"/>
        <w:gridCol w:w="642"/>
        <w:gridCol w:w="6106"/>
      </w:tblGrid>
      <w:tr w:rsidR="00680CC9" w14:paraId="24A64E38" w14:textId="77777777" w:rsidTr="00680CC9">
        <w:tc>
          <w:tcPr>
            <w:tcW w:w="2891" w:type="dxa"/>
          </w:tcPr>
          <w:p w14:paraId="52B5EB0A" w14:textId="77777777" w:rsidR="00680CC9" w:rsidRPr="00954CFA" w:rsidRDefault="00680CC9" w:rsidP="0089509B">
            <w:pPr>
              <w:pStyle w:val="temp"/>
            </w:pPr>
            <w:r w:rsidRPr="00954CFA">
              <w:lastRenderedPageBreak/>
              <w:t>Unit Code</w:t>
            </w:r>
          </w:p>
        </w:tc>
        <w:tc>
          <w:tcPr>
            <w:tcW w:w="6748" w:type="dxa"/>
            <w:gridSpan w:val="2"/>
          </w:tcPr>
          <w:p w14:paraId="2806B6FA" w14:textId="40628E84" w:rsidR="00680CC9" w:rsidRPr="00D72D90" w:rsidRDefault="00A500C8" w:rsidP="0089509B">
            <w:pPr>
              <w:pStyle w:val="code"/>
            </w:pPr>
            <w:bookmarkStart w:id="221" w:name="_Toc514234369"/>
            <w:r>
              <w:t>VU22394</w:t>
            </w:r>
            <w:bookmarkEnd w:id="221"/>
          </w:p>
        </w:tc>
      </w:tr>
      <w:tr w:rsidR="00680CC9" w14:paraId="2118C51B" w14:textId="77777777" w:rsidTr="00680CC9">
        <w:tc>
          <w:tcPr>
            <w:tcW w:w="2891" w:type="dxa"/>
          </w:tcPr>
          <w:p w14:paraId="1B137311" w14:textId="77777777" w:rsidR="00680CC9" w:rsidRPr="00954CFA" w:rsidRDefault="00680CC9" w:rsidP="0089509B">
            <w:pPr>
              <w:pStyle w:val="temp"/>
            </w:pPr>
            <w:r w:rsidRPr="00954CFA">
              <w:t>Unit Title</w:t>
            </w:r>
          </w:p>
        </w:tc>
        <w:tc>
          <w:tcPr>
            <w:tcW w:w="6748" w:type="dxa"/>
            <w:gridSpan w:val="2"/>
          </w:tcPr>
          <w:p w14:paraId="543219E8" w14:textId="25526C26" w:rsidR="00680CC9" w:rsidRPr="00D72D90" w:rsidRDefault="00680CC9" w:rsidP="0089509B">
            <w:pPr>
              <w:pStyle w:val="code"/>
            </w:pPr>
            <w:bookmarkStart w:id="222" w:name="_Toc355607172"/>
            <w:bookmarkStart w:id="223" w:name="_Toc507058635"/>
            <w:bookmarkStart w:id="224" w:name="_Toc514234370"/>
            <w:r w:rsidRPr="00742F17">
              <w:t>Create texts of limited complexity to participate in the community</w:t>
            </w:r>
            <w:bookmarkEnd w:id="222"/>
            <w:bookmarkEnd w:id="223"/>
            <w:bookmarkEnd w:id="224"/>
          </w:p>
        </w:tc>
      </w:tr>
      <w:tr w:rsidR="00680CC9" w14:paraId="22B54654" w14:textId="77777777" w:rsidTr="00680CC9">
        <w:tc>
          <w:tcPr>
            <w:tcW w:w="2891" w:type="dxa"/>
          </w:tcPr>
          <w:p w14:paraId="4E4E5EE5" w14:textId="77777777" w:rsidR="00680CC9" w:rsidRDefault="00680CC9" w:rsidP="0089509B">
            <w:pPr>
              <w:pStyle w:val="Heading21"/>
            </w:pPr>
            <w:r>
              <w:t>Unit Descriptor</w:t>
            </w:r>
          </w:p>
        </w:tc>
        <w:tc>
          <w:tcPr>
            <w:tcW w:w="6748" w:type="dxa"/>
            <w:gridSpan w:val="2"/>
          </w:tcPr>
          <w:p w14:paraId="2F9B58F9" w14:textId="77777777" w:rsidR="00680CC9" w:rsidRDefault="00680CC9" w:rsidP="0089509B">
            <w:pPr>
              <w:pStyle w:val="unittext"/>
            </w:pPr>
            <w:r>
              <w:t xml:space="preserve">This unit describes the skills and knowledge to develop writing skills to create a range of familiar and some less familiar handwritten and digital text types of limited complexity to participate in the community.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27B9EC91" w14:textId="63925E01" w:rsidR="00680CC9" w:rsidRDefault="00680CC9" w:rsidP="0089509B">
            <w:pPr>
              <w:pStyle w:val="unittext"/>
            </w:pPr>
            <w:r>
              <w:t>The required outcomes described in this unit contribute to the achievement of Australian Core Skills Framework indicators for Writing at Level 3: 3.05, 3.06.</w:t>
            </w:r>
          </w:p>
        </w:tc>
      </w:tr>
      <w:tr w:rsidR="00680CC9" w14:paraId="76E05299" w14:textId="77777777" w:rsidTr="00680CC9">
        <w:tc>
          <w:tcPr>
            <w:tcW w:w="2891" w:type="dxa"/>
          </w:tcPr>
          <w:p w14:paraId="1F57BB37" w14:textId="77777777" w:rsidR="00680CC9" w:rsidRDefault="00680CC9" w:rsidP="0089509B">
            <w:pPr>
              <w:pStyle w:val="Heading21"/>
            </w:pPr>
            <w:r>
              <w:t>Employability Skills</w:t>
            </w:r>
          </w:p>
        </w:tc>
        <w:tc>
          <w:tcPr>
            <w:tcW w:w="6748" w:type="dxa"/>
            <w:gridSpan w:val="2"/>
          </w:tcPr>
          <w:p w14:paraId="03B5F763" w14:textId="77777777" w:rsidR="00680CC9" w:rsidRDefault="00680CC9" w:rsidP="0089509B">
            <w:pPr>
              <w:pStyle w:val="unittext"/>
            </w:pPr>
            <w:r>
              <w:t>This unit contains employability skills.</w:t>
            </w:r>
          </w:p>
        </w:tc>
      </w:tr>
      <w:tr w:rsidR="00680CC9" w14:paraId="1A9B10BC" w14:textId="77777777" w:rsidTr="00680CC9">
        <w:tc>
          <w:tcPr>
            <w:tcW w:w="2891" w:type="dxa"/>
          </w:tcPr>
          <w:p w14:paraId="16CDBC48" w14:textId="77777777" w:rsidR="00680CC9" w:rsidRDefault="00680CC9" w:rsidP="0089509B">
            <w:pPr>
              <w:pStyle w:val="Heading21"/>
            </w:pPr>
            <w:r>
              <w:t>Application of the Unit</w:t>
            </w:r>
          </w:p>
        </w:tc>
        <w:tc>
          <w:tcPr>
            <w:tcW w:w="6748" w:type="dxa"/>
            <w:gridSpan w:val="2"/>
          </w:tcPr>
          <w:p w14:paraId="6DBCE401" w14:textId="77777777" w:rsidR="00680CC9" w:rsidRPr="00742F17" w:rsidRDefault="00680CC9" w:rsidP="0089509B">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 xml:space="preserve">local environment in the case of rural or regional learners. </w:t>
            </w:r>
          </w:p>
          <w:p w14:paraId="0283F001" w14:textId="0E7E2A34" w:rsidR="00680CC9" w:rsidRDefault="00680CC9" w:rsidP="0089509B">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DD5EE2">
              <w:rPr>
                <w:i/>
              </w:rPr>
              <w:t>VU22389</w:t>
            </w:r>
            <w:r w:rsidRPr="00742F17">
              <w:rPr>
                <w:i/>
              </w:rPr>
              <w:t xml:space="preserve"> </w:t>
            </w:r>
            <w:r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5C24F4" w:rsidRPr="005C24F4">
              <w:rPr>
                <w:i/>
              </w:rPr>
              <w:t>VU22386</w:t>
            </w:r>
            <w:r w:rsidR="005C24F4">
              <w:rPr>
                <w:i/>
              </w:rPr>
              <w:t xml:space="preserve"> </w:t>
            </w:r>
            <w:r w:rsidRPr="00791369">
              <w:rPr>
                <w:i/>
              </w:rPr>
              <w:t>Engage with texts of limited c</w:t>
            </w:r>
            <w:r>
              <w:rPr>
                <w:i/>
              </w:rPr>
              <w:t>omplexity for personal purposes</w:t>
            </w:r>
            <w:r>
              <w:t xml:space="preserve"> </w:t>
            </w:r>
            <w:r>
              <w:rPr>
                <w:i/>
              </w:rPr>
              <w:t>CG38</w:t>
            </w:r>
            <w:r w:rsidRPr="00791369">
              <w:rPr>
                <w:i/>
              </w:rPr>
              <w:t xml:space="preserve"> Create texts of limited complexity for personal purposes</w:t>
            </w:r>
            <w:r>
              <w:t>.</w:t>
            </w:r>
          </w:p>
        </w:tc>
      </w:tr>
      <w:tr w:rsidR="00680CC9" w14:paraId="1A842EB1" w14:textId="77777777" w:rsidTr="00680CC9">
        <w:tc>
          <w:tcPr>
            <w:tcW w:w="2891" w:type="dxa"/>
          </w:tcPr>
          <w:p w14:paraId="49DDC2E2" w14:textId="77777777" w:rsidR="00680CC9" w:rsidRDefault="00680CC9" w:rsidP="0089509B">
            <w:pPr>
              <w:pStyle w:val="Heading21"/>
            </w:pPr>
            <w:r>
              <w:t>Element</w:t>
            </w:r>
          </w:p>
          <w:p w14:paraId="5B8A26A0" w14:textId="77777777" w:rsidR="00680CC9" w:rsidRDefault="00680CC9" w:rsidP="0089509B">
            <w:pPr>
              <w:pStyle w:val="text"/>
            </w:pPr>
            <w:r w:rsidRPr="005979AA">
              <w:t>Elements describe the essential outcomes of a unit of competency. Elements describe actions or outcomes that are demonstrable and assessable.</w:t>
            </w:r>
          </w:p>
        </w:tc>
        <w:tc>
          <w:tcPr>
            <w:tcW w:w="6748" w:type="dxa"/>
            <w:gridSpan w:val="2"/>
          </w:tcPr>
          <w:p w14:paraId="5DF8AFC0" w14:textId="77777777" w:rsidR="00680CC9" w:rsidRDefault="00680CC9" w:rsidP="0089509B">
            <w:pPr>
              <w:pStyle w:val="Heading21"/>
            </w:pPr>
            <w:r>
              <w:t>Performance Criteria</w:t>
            </w:r>
          </w:p>
          <w:p w14:paraId="287B3A9C" w14:textId="77777777" w:rsidR="00680CC9" w:rsidRDefault="00680CC9"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9DD6175" w14:textId="77777777" w:rsidTr="00680CC9">
        <w:tc>
          <w:tcPr>
            <w:tcW w:w="2891" w:type="dxa"/>
          </w:tcPr>
          <w:p w14:paraId="5C0002BB" w14:textId="77777777" w:rsidR="00680CC9" w:rsidRDefault="00680CC9" w:rsidP="0089509B">
            <w:pPr>
              <w:pStyle w:val="spacer"/>
            </w:pPr>
          </w:p>
        </w:tc>
        <w:tc>
          <w:tcPr>
            <w:tcW w:w="6748" w:type="dxa"/>
            <w:gridSpan w:val="2"/>
          </w:tcPr>
          <w:p w14:paraId="0775B640" w14:textId="77777777" w:rsidR="00680CC9" w:rsidRDefault="00680CC9" w:rsidP="0089509B">
            <w:pPr>
              <w:pStyle w:val="spacer"/>
            </w:pPr>
          </w:p>
        </w:tc>
      </w:tr>
      <w:tr w:rsidR="00680CC9" w14:paraId="648809C1" w14:textId="77777777" w:rsidTr="00680CC9">
        <w:tc>
          <w:tcPr>
            <w:tcW w:w="2891" w:type="dxa"/>
            <w:vMerge w:val="restart"/>
          </w:tcPr>
          <w:p w14:paraId="4CF0A5C9" w14:textId="77777777" w:rsidR="00680CC9" w:rsidRPr="0084371F" w:rsidRDefault="00680CC9" w:rsidP="0089509B">
            <w:pPr>
              <w:pStyle w:val="element"/>
              <w:keepNext/>
            </w:pPr>
            <w:r w:rsidRPr="0084371F">
              <w:t>1</w:t>
            </w:r>
            <w:r>
              <w:tab/>
              <w:t xml:space="preserve">Identify a </w:t>
            </w:r>
            <w:r w:rsidRPr="00104F71">
              <w:t>range of familiar and some less familiar text types of limited complexity for personal purposes</w:t>
            </w:r>
            <w:r>
              <w:t xml:space="preserve"> for community participation </w:t>
            </w:r>
          </w:p>
        </w:tc>
        <w:tc>
          <w:tcPr>
            <w:tcW w:w="642" w:type="dxa"/>
          </w:tcPr>
          <w:p w14:paraId="4714F985" w14:textId="77777777" w:rsidR="00680CC9" w:rsidRDefault="00680CC9" w:rsidP="0089509B">
            <w:pPr>
              <w:pStyle w:val="PC"/>
              <w:keepNext/>
            </w:pPr>
            <w:r>
              <w:t>1.1</w:t>
            </w:r>
          </w:p>
        </w:tc>
        <w:tc>
          <w:tcPr>
            <w:tcW w:w="6106" w:type="dxa"/>
          </w:tcPr>
          <w:p w14:paraId="0AB53391" w14:textId="64785218" w:rsidR="00680CC9" w:rsidRDefault="00680CC9" w:rsidP="0089509B">
            <w:pPr>
              <w:pStyle w:val="PC"/>
              <w:keepNext/>
              <w:rPr>
                <w:szCs w:val="24"/>
                <w:lang w:eastAsia="en-US"/>
              </w:rPr>
            </w:pPr>
            <w:r>
              <w:t xml:space="preserve">Identify and select a range of </w:t>
            </w:r>
            <w:r w:rsidRPr="00E833C1">
              <w:rPr>
                <w:b/>
                <w:i/>
              </w:rPr>
              <w:t>text</w:t>
            </w:r>
            <w:r>
              <w:rPr>
                <w:b/>
                <w:i/>
              </w:rPr>
              <w:t xml:space="preserve"> types</w:t>
            </w:r>
            <w:r w:rsidR="00FA7CF7">
              <w:rPr>
                <w:b/>
                <w:i/>
              </w:rPr>
              <w:t xml:space="preserve"> </w:t>
            </w:r>
            <w:r w:rsidRPr="00E833C1">
              <w:rPr>
                <w:b/>
                <w:i/>
              </w:rPr>
              <w:t>of limited complexity</w:t>
            </w:r>
            <w:r>
              <w:t xml:space="preserve"> </w:t>
            </w:r>
            <w:r w:rsidRPr="0071147A">
              <w:rPr>
                <w:b/>
                <w:i/>
              </w:rPr>
              <w:t>related to community participation</w:t>
            </w:r>
          </w:p>
        </w:tc>
      </w:tr>
      <w:tr w:rsidR="00680CC9" w14:paraId="661D7F02" w14:textId="77777777" w:rsidTr="00680CC9">
        <w:tc>
          <w:tcPr>
            <w:tcW w:w="2891" w:type="dxa"/>
            <w:vMerge/>
          </w:tcPr>
          <w:p w14:paraId="51EB2746" w14:textId="77777777" w:rsidR="00680CC9" w:rsidRPr="0084371F" w:rsidRDefault="00680CC9" w:rsidP="0089509B">
            <w:pPr>
              <w:pStyle w:val="element"/>
              <w:keepNext/>
            </w:pPr>
          </w:p>
        </w:tc>
        <w:tc>
          <w:tcPr>
            <w:tcW w:w="642" w:type="dxa"/>
          </w:tcPr>
          <w:p w14:paraId="454E936D" w14:textId="77777777" w:rsidR="00680CC9" w:rsidRDefault="00680CC9" w:rsidP="0089509B">
            <w:pPr>
              <w:pStyle w:val="PC"/>
              <w:keepNext/>
            </w:pPr>
            <w:r>
              <w:t>1.2</w:t>
            </w:r>
          </w:p>
        </w:tc>
        <w:tc>
          <w:tcPr>
            <w:tcW w:w="6106" w:type="dxa"/>
          </w:tcPr>
          <w:p w14:paraId="727AA51F" w14:textId="77777777" w:rsidR="00680CC9" w:rsidRDefault="00680CC9" w:rsidP="0089509B">
            <w:pPr>
              <w:pStyle w:val="PC"/>
              <w:keepNext/>
              <w:rPr>
                <w:szCs w:val="24"/>
                <w:lang w:eastAsia="en-US"/>
              </w:rPr>
            </w:pPr>
            <w:r>
              <w:t xml:space="preserve">Interpret the </w:t>
            </w:r>
            <w:r w:rsidRPr="0035098A">
              <w:rPr>
                <w:b/>
                <w:i/>
              </w:rPr>
              <w:t>purpose</w:t>
            </w:r>
            <w:r>
              <w:t xml:space="preserve"> and </w:t>
            </w:r>
            <w:r w:rsidRPr="00E833C1">
              <w:rPr>
                <w:b/>
                <w:i/>
              </w:rPr>
              <w:t>audience</w:t>
            </w:r>
            <w:r>
              <w:t xml:space="preserve"> for the selected texts </w:t>
            </w:r>
          </w:p>
        </w:tc>
      </w:tr>
      <w:tr w:rsidR="00680CC9" w14:paraId="045754C4" w14:textId="77777777" w:rsidTr="00680CC9">
        <w:tc>
          <w:tcPr>
            <w:tcW w:w="2891" w:type="dxa"/>
            <w:vMerge/>
          </w:tcPr>
          <w:p w14:paraId="149E6D89" w14:textId="77777777" w:rsidR="00680CC9" w:rsidRPr="0084371F" w:rsidRDefault="00680CC9" w:rsidP="0089509B">
            <w:pPr>
              <w:pStyle w:val="element"/>
              <w:keepNext/>
            </w:pPr>
          </w:p>
        </w:tc>
        <w:tc>
          <w:tcPr>
            <w:tcW w:w="642" w:type="dxa"/>
          </w:tcPr>
          <w:p w14:paraId="1CDCD346" w14:textId="77777777" w:rsidR="00680CC9" w:rsidRDefault="00680CC9" w:rsidP="0089509B">
            <w:pPr>
              <w:pStyle w:val="PC"/>
              <w:keepNext/>
            </w:pPr>
            <w:r>
              <w:t>1.3</w:t>
            </w:r>
          </w:p>
        </w:tc>
        <w:tc>
          <w:tcPr>
            <w:tcW w:w="6106" w:type="dxa"/>
          </w:tcPr>
          <w:p w14:paraId="5EA1E83D" w14:textId="77777777" w:rsidR="00680CC9" w:rsidRDefault="00680CC9" w:rsidP="0089509B">
            <w:pPr>
              <w:pStyle w:val="PC"/>
              <w:keepNext/>
              <w:rPr>
                <w:lang w:eastAsia="en-US"/>
              </w:rPr>
            </w:pPr>
            <w:r>
              <w:t xml:space="preserve">Describe the </w:t>
            </w:r>
            <w:r w:rsidRPr="00E833C1">
              <w:rPr>
                <w:b/>
                <w:i/>
              </w:rPr>
              <w:t>features of the text</w:t>
            </w:r>
            <w:r>
              <w:rPr>
                <w:b/>
                <w:i/>
              </w:rPr>
              <w:t xml:space="preserve"> types</w:t>
            </w:r>
            <w:r>
              <w:t xml:space="preserve"> </w:t>
            </w:r>
          </w:p>
        </w:tc>
      </w:tr>
      <w:tr w:rsidR="00680CC9" w14:paraId="22843064" w14:textId="77777777" w:rsidTr="00680CC9">
        <w:tc>
          <w:tcPr>
            <w:tcW w:w="2891" w:type="dxa"/>
          </w:tcPr>
          <w:p w14:paraId="255B8632" w14:textId="77777777" w:rsidR="00680CC9" w:rsidRDefault="00680CC9" w:rsidP="0089509B">
            <w:pPr>
              <w:pStyle w:val="spacer"/>
            </w:pPr>
          </w:p>
          <w:p w14:paraId="4337FF56" w14:textId="77777777" w:rsidR="00680CC9" w:rsidRDefault="00680CC9" w:rsidP="0089509B">
            <w:pPr>
              <w:pStyle w:val="spacer"/>
            </w:pPr>
          </w:p>
        </w:tc>
        <w:tc>
          <w:tcPr>
            <w:tcW w:w="6748" w:type="dxa"/>
            <w:gridSpan w:val="2"/>
          </w:tcPr>
          <w:p w14:paraId="564B518B" w14:textId="77777777" w:rsidR="00680CC9" w:rsidRDefault="00680CC9" w:rsidP="0089509B">
            <w:pPr>
              <w:pStyle w:val="spacer"/>
            </w:pPr>
          </w:p>
        </w:tc>
      </w:tr>
      <w:tr w:rsidR="00680CC9" w14:paraId="617AA098" w14:textId="77777777" w:rsidTr="00680CC9">
        <w:tc>
          <w:tcPr>
            <w:tcW w:w="2891" w:type="dxa"/>
            <w:vMerge w:val="restart"/>
          </w:tcPr>
          <w:p w14:paraId="44413F93" w14:textId="77777777" w:rsidR="00680CC9" w:rsidRDefault="00680CC9" w:rsidP="0089509B">
            <w:pPr>
              <w:pStyle w:val="element"/>
              <w:keepNext/>
            </w:pPr>
            <w:r>
              <w:t>2</w:t>
            </w:r>
            <w:r>
              <w:tab/>
              <w:t xml:space="preserve">Plan handwritten and digital text types of limited complexity </w:t>
            </w:r>
            <w:r>
              <w:lastRenderedPageBreak/>
              <w:t>related to community participation</w:t>
            </w:r>
          </w:p>
        </w:tc>
        <w:tc>
          <w:tcPr>
            <w:tcW w:w="642" w:type="dxa"/>
          </w:tcPr>
          <w:p w14:paraId="1630BCAD" w14:textId="77777777" w:rsidR="00680CC9" w:rsidRDefault="00680CC9" w:rsidP="0089509B">
            <w:pPr>
              <w:pStyle w:val="PC"/>
              <w:keepNext/>
            </w:pPr>
            <w:r>
              <w:lastRenderedPageBreak/>
              <w:t>2.1</w:t>
            </w:r>
          </w:p>
        </w:tc>
        <w:tc>
          <w:tcPr>
            <w:tcW w:w="6106" w:type="dxa"/>
          </w:tcPr>
          <w:p w14:paraId="66C2FD41" w14:textId="77777777" w:rsidR="00680CC9" w:rsidRDefault="00680CC9" w:rsidP="0089509B">
            <w:pPr>
              <w:pStyle w:val="unittext"/>
              <w:rPr>
                <w:szCs w:val="24"/>
                <w:lang w:eastAsia="en-US"/>
              </w:rPr>
            </w:pPr>
            <w:r>
              <w:t xml:space="preserve">Confirm the purpose of and audience for the texts </w:t>
            </w:r>
          </w:p>
        </w:tc>
      </w:tr>
      <w:tr w:rsidR="00680CC9" w14:paraId="430EC2B3" w14:textId="77777777" w:rsidTr="00680CC9">
        <w:tc>
          <w:tcPr>
            <w:tcW w:w="2891" w:type="dxa"/>
            <w:vMerge/>
          </w:tcPr>
          <w:p w14:paraId="386FDC55" w14:textId="77777777" w:rsidR="00680CC9" w:rsidRDefault="00680CC9" w:rsidP="0089509B">
            <w:pPr>
              <w:pStyle w:val="element"/>
              <w:keepNext/>
            </w:pPr>
          </w:p>
        </w:tc>
        <w:tc>
          <w:tcPr>
            <w:tcW w:w="642" w:type="dxa"/>
          </w:tcPr>
          <w:p w14:paraId="36647F0C" w14:textId="77777777" w:rsidR="00680CC9" w:rsidRDefault="00680CC9" w:rsidP="0089509B">
            <w:pPr>
              <w:pStyle w:val="PC"/>
              <w:keepNext/>
            </w:pPr>
            <w:r>
              <w:t>2.2</w:t>
            </w:r>
          </w:p>
        </w:tc>
        <w:tc>
          <w:tcPr>
            <w:tcW w:w="6106" w:type="dxa"/>
          </w:tcPr>
          <w:p w14:paraId="486AC4DA" w14:textId="77777777" w:rsidR="00680CC9" w:rsidRDefault="00680CC9" w:rsidP="0089509B">
            <w:pPr>
              <w:pStyle w:val="unittext"/>
            </w:pPr>
            <w:r>
              <w:t>Select text types to be created</w:t>
            </w:r>
          </w:p>
        </w:tc>
      </w:tr>
      <w:tr w:rsidR="00680CC9" w14:paraId="207884A6" w14:textId="77777777" w:rsidTr="00680CC9">
        <w:tc>
          <w:tcPr>
            <w:tcW w:w="2891" w:type="dxa"/>
            <w:vMerge/>
          </w:tcPr>
          <w:p w14:paraId="28502F43" w14:textId="77777777" w:rsidR="00680CC9" w:rsidRDefault="00680CC9" w:rsidP="0089509B">
            <w:pPr>
              <w:keepNext/>
            </w:pPr>
          </w:p>
        </w:tc>
        <w:tc>
          <w:tcPr>
            <w:tcW w:w="642" w:type="dxa"/>
          </w:tcPr>
          <w:p w14:paraId="2731D5D6" w14:textId="77777777" w:rsidR="00680CC9" w:rsidRDefault="00680CC9" w:rsidP="0089509B">
            <w:pPr>
              <w:pStyle w:val="PC"/>
              <w:keepNext/>
            </w:pPr>
            <w:r>
              <w:t>2.3</w:t>
            </w:r>
          </w:p>
        </w:tc>
        <w:tc>
          <w:tcPr>
            <w:tcW w:w="6106" w:type="dxa"/>
          </w:tcPr>
          <w:p w14:paraId="3DE54AEF" w14:textId="77777777" w:rsidR="00680CC9" w:rsidRDefault="00680CC9" w:rsidP="0089509B">
            <w:pPr>
              <w:pStyle w:val="unittext"/>
              <w:rPr>
                <w:b/>
                <w:i/>
                <w:szCs w:val="24"/>
                <w:lang w:eastAsia="en-US"/>
              </w:rPr>
            </w:pPr>
            <w:r>
              <w:t xml:space="preserve">Select the </w:t>
            </w:r>
            <w:r>
              <w:rPr>
                <w:b/>
                <w:i/>
              </w:rPr>
              <w:t xml:space="preserve">appropriate format </w:t>
            </w:r>
            <w:r w:rsidRPr="0071147A">
              <w:t>and</w:t>
            </w:r>
            <w:r>
              <w:rPr>
                <w:b/>
                <w:i/>
              </w:rPr>
              <w:t xml:space="preserve"> style</w:t>
            </w:r>
            <w:r>
              <w:t xml:space="preserve"> for the required purpose and gather </w:t>
            </w:r>
            <w:r>
              <w:rPr>
                <w:b/>
                <w:i/>
              </w:rPr>
              <w:t>support materials</w:t>
            </w:r>
            <w:r>
              <w:t xml:space="preserve"> </w:t>
            </w:r>
          </w:p>
        </w:tc>
      </w:tr>
      <w:tr w:rsidR="00680CC9" w14:paraId="385D8702" w14:textId="77777777" w:rsidTr="00680CC9">
        <w:tc>
          <w:tcPr>
            <w:tcW w:w="2891" w:type="dxa"/>
            <w:vMerge/>
          </w:tcPr>
          <w:p w14:paraId="4A859544" w14:textId="77777777" w:rsidR="00680CC9" w:rsidRDefault="00680CC9" w:rsidP="0089509B">
            <w:pPr>
              <w:keepNext/>
            </w:pPr>
          </w:p>
        </w:tc>
        <w:tc>
          <w:tcPr>
            <w:tcW w:w="642" w:type="dxa"/>
          </w:tcPr>
          <w:p w14:paraId="01BC3E0E" w14:textId="77777777" w:rsidR="00680CC9" w:rsidRDefault="00680CC9" w:rsidP="0089509B">
            <w:pPr>
              <w:pStyle w:val="PC"/>
              <w:keepNext/>
            </w:pPr>
            <w:r>
              <w:t>2.4</w:t>
            </w:r>
          </w:p>
        </w:tc>
        <w:tc>
          <w:tcPr>
            <w:tcW w:w="6106" w:type="dxa"/>
          </w:tcPr>
          <w:p w14:paraId="2DA5453A" w14:textId="77777777" w:rsidR="00680CC9" w:rsidRDefault="00680CC9" w:rsidP="0089509B">
            <w:pPr>
              <w:pStyle w:val="unittext"/>
              <w:rPr>
                <w:szCs w:val="24"/>
                <w:lang w:eastAsia="en-US"/>
              </w:rPr>
            </w:pPr>
            <w:r>
              <w:t xml:space="preserve">Collect and organise the information required to create the texts </w:t>
            </w:r>
          </w:p>
        </w:tc>
      </w:tr>
      <w:tr w:rsidR="00680CC9" w14:paraId="251FE317" w14:textId="77777777" w:rsidTr="00680CC9">
        <w:tc>
          <w:tcPr>
            <w:tcW w:w="2891" w:type="dxa"/>
          </w:tcPr>
          <w:p w14:paraId="77112666" w14:textId="77777777" w:rsidR="00680CC9" w:rsidRDefault="00680CC9" w:rsidP="0089509B">
            <w:pPr>
              <w:pStyle w:val="spacer"/>
            </w:pPr>
          </w:p>
        </w:tc>
        <w:tc>
          <w:tcPr>
            <w:tcW w:w="6748" w:type="dxa"/>
            <w:gridSpan w:val="2"/>
          </w:tcPr>
          <w:p w14:paraId="67FB0C9D" w14:textId="77777777" w:rsidR="00680CC9" w:rsidRDefault="00680CC9" w:rsidP="0089509B">
            <w:pPr>
              <w:pStyle w:val="spacer"/>
            </w:pPr>
          </w:p>
        </w:tc>
      </w:tr>
      <w:tr w:rsidR="00680CC9" w14:paraId="74A8AFC2" w14:textId="77777777" w:rsidTr="00680CC9">
        <w:tc>
          <w:tcPr>
            <w:tcW w:w="2891" w:type="dxa"/>
            <w:vMerge w:val="restart"/>
          </w:tcPr>
          <w:p w14:paraId="5357AD17" w14:textId="1EEFAD79" w:rsidR="00680CC9" w:rsidRDefault="00680CC9" w:rsidP="0089509B">
            <w:pPr>
              <w:pStyle w:val="element"/>
              <w:keepNext/>
            </w:pPr>
            <w:r>
              <w:t>3</w:t>
            </w:r>
            <w:r>
              <w:tab/>
            </w:r>
            <w:r w:rsidRPr="00E833C1">
              <w:t>Produce</w:t>
            </w:r>
            <w:r>
              <w:t xml:space="preserve"> handwritten and digital text types</w:t>
            </w:r>
            <w:r w:rsidDel="006D375D">
              <w:t xml:space="preserve"> </w:t>
            </w:r>
            <w:r w:rsidRPr="00A61D73">
              <w:t>of limited complexity</w:t>
            </w:r>
            <w:r>
              <w:t xml:space="preserve"> related to community participation</w:t>
            </w:r>
            <w:r w:rsidRPr="00E833C1">
              <w:t xml:space="preserve"> </w:t>
            </w:r>
          </w:p>
        </w:tc>
        <w:tc>
          <w:tcPr>
            <w:tcW w:w="642" w:type="dxa"/>
          </w:tcPr>
          <w:p w14:paraId="65982CFC" w14:textId="77777777" w:rsidR="00680CC9" w:rsidRDefault="00680CC9" w:rsidP="0089509B">
            <w:pPr>
              <w:pStyle w:val="PC"/>
              <w:keepNext/>
            </w:pPr>
            <w:r>
              <w:t>3.1</w:t>
            </w:r>
          </w:p>
        </w:tc>
        <w:tc>
          <w:tcPr>
            <w:tcW w:w="6106" w:type="dxa"/>
          </w:tcPr>
          <w:p w14:paraId="1A02B363" w14:textId="77777777" w:rsidR="00680CC9" w:rsidRDefault="00680CC9" w:rsidP="0089509B">
            <w:pPr>
              <w:pStyle w:val="unittext"/>
              <w:rPr>
                <w:szCs w:val="24"/>
                <w:lang w:eastAsia="en-US"/>
              </w:rPr>
            </w:pPr>
            <w:r>
              <w:t>Plan, sequence and link the content for each text</w:t>
            </w:r>
          </w:p>
        </w:tc>
      </w:tr>
      <w:tr w:rsidR="00680CC9" w14:paraId="614F5A31" w14:textId="77777777" w:rsidTr="00680CC9">
        <w:tc>
          <w:tcPr>
            <w:tcW w:w="2891" w:type="dxa"/>
            <w:vMerge/>
          </w:tcPr>
          <w:p w14:paraId="066B9AAB" w14:textId="77777777" w:rsidR="00680CC9" w:rsidRDefault="00680CC9" w:rsidP="0089509B">
            <w:pPr>
              <w:pStyle w:val="element"/>
              <w:keepNext/>
            </w:pPr>
          </w:p>
        </w:tc>
        <w:tc>
          <w:tcPr>
            <w:tcW w:w="642" w:type="dxa"/>
          </w:tcPr>
          <w:p w14:paraId="691948E4" w14:textId="77777777" w:rsidR="00680CC9" w:rsidRDefault="00680CC9" w:rsidP="0089509B">
            <w:pPr>
              <w:pStyle w:val="PC"/>
              <w:keepNext/>
            </w:pPr>
            <w:r>
              <w:t>3.2</w:t>
            </w:r>
          </w:p>
        </w:tc>
        <w:tc>
          <w:tcPr>
            <w:tcW w:w="6106" w:type="dxa"/>
          </w:tcPr>
          <w:p w14:paraId="0A0E4A91" w14:textId="77777777" w:rsidR="00680CC9" w:rsidRDefault="00680CC9" w:rsidP="0089509B">
            <w:pPr>
              <w:pStyle w:val="unittext"/>
            </w:pPr>
            <w:r>
              <w:t>Select and use a</w:t>
            </w:r>
            <w:r w:rsidRPr="00E833C1">
              <w:t>ppropriate features</w:t>
            </w:r>
            <w:r>
              <w:rPr>
                <w:b/>
                <w:i/>
              </w:rPr>
              <w:t xml:space="preserve"> </w:t>
            </w:r>
            <w:r>
              <w:t>to express precise meaning</w:t>
            </w:r>
          </w:p>
        </w:tc>
      </w:tr>
      <w:tr w:rsidR="00680CC9" w14:paraId="33E52AFC" w14:textId="77777777" w:rsidTr="00680CC9">
        <w:tc>
          <w:tcPr>
            <w:tcW w:w="2891" w:type="dxa"/>
            <w:vMerge/>
          </w:tcPr>
          <w:p w14:paraId="3C43E883" w14:textId="77777777" w:rsidR="00680CC9" w:rsidRDefault="00680CC9" w:rsidP="0089509B">
            <w:pPr>
              <w:keepNext/>
            </w:pPr>
          </w:p>
        </w:tc>
        <w:tc>
          <w:tcPr>
            <w:tcW w:w="642" w:type="dxa"/>
          </w:tcPr>
          <w:p w14:paraId="143BB3D9" w14:textId="77777777" w:rsidR="00680CC9" w:rsidRDefault="00680CC9" w:rsidP="0089509B">
            <w:pPr>
              <w:pStyle w:val="PC"/>
              <w:keepNext/>
            </w:pPr>
            <w:r>
              <w:t>3.3</w:t>
            </w:r>
          </w:p>
        </w:tc>
        <w:tc>
          <w:tcPr>
            <w:tcW w:w="6106" w:type="dxa"/>
          </w:tcPr>
          <w:p w14:paraId="516F3F88" w14:textId="77777777" w:rsidR="00680CC9" w:rsidRDefault="00680CC9" w:rsidP="0089509B">
            <w:pPr>
              <w:pStyle w:val="unittext"/>
              <w:rPr>
                <w:szCs w:val="24"/>
                <w:lang w:eastAsia="en-US"/>
              </w:rPr>
            </w:pPr>
            <w:r w:rsidRPr="00E833C1">
              <w:rPr>
                <w:b/>
                <w:i/>
              </w:rPr>
              <w:t>Review</w:t>
            </w:r>
            <w:r>
              <w:t xml:space="preserve"> texts and check for accuracy</w:t>
            </w:r>
          </w:p>
        </w:tc>
      </w:tr>
      <w:tr w:rsidR="00680CC9" w14:paraId="63BF3DBB" w14:textId="77777777" w:rsidTr="00680CC9">
        <w:tc>
          <w:tcPr>
            <w:tcW w:w="2891" w:type="dxa"/>
            <w:vMerge/>
          </w:tcPr>
          <w:p w14:paraId="79AED292" w14:textId="77777777" w:rsidR="00680CC9" w:rsidRDefault="00680CC9" w:rsidP="0089509B">
            <w:pPr>
              <w:keepNext/>
            </w:pPr>
          </w:p>
        </w:tc>
        <w:tc>
          <w:tcPr>
            <w:tcW w:w="642" w:type="dxa"/>
          </w:tcPr>
          <w:p w14:paraId="42D120C0" w14:textId="77777777" w:rsidR="00680CC9" w:rsidRDefault="00680CC9" w:rsidP="0089509B">
            <w:pPr>
              <w:pStyle w:val="PC"/>
              <w:keepNext/>
            </w:pPr>
            <w:r>
              <w:t>3.4</w:t>
            </w:r>
          </w:p>
        </w:tc>
        <w:tc>
          <w:tcPr>
            <w:tcW w:w="6106" w:type="dxa"/>
          </w:tcPr>
          <w:p w14:paraId="6BE24D60" w14:textId="77777777" w:rsidR="00680CC9" w:rsidRDefault="00680CC9" w:rsidP="0089509B">
            <w:pPr>
              <w:pStyle w:val="unittext"/>
              <w:rPr>
                <w:szCs w:val="24"/>
                <w:lang w:eastAsia="en-US"/>
              </w:rPr>
            </w:pPr>
            <w:r>
              <w:t>Complete final texts</w:t>
            </w:r>
            <w:r w:rsidDel="002F74D6">
              <w:t xml:space="preserve"> </w:t>
            </w:r>
          </w:p>
        </w:tc>
      </w:tr>
      <w:tr w:rsidR="00680CC9" w14:paraId="422799A7" w14:textId="77777777" w:rsidTr="00680CC9">
        <w:tc>
          <w:tcPr>
            <w:tcW w:w="2891" w:type="dxa"/>
          </w:tcPr>
          <w:p w14:paraId="3AB01177" w14:textId="77777777" w:rsidR="00680CC9" w:rsidRDefault="00680CC9" w:rsidP="0089509B">
            <w:pPr>
              <w:pStyle w:val="spacer"/>
            </w:pPr>
          </w:p>
        </w:tc>
        <w:tc>
          <w:tcPr>
            <w:tcW w:w="6748" w:type="dxa"/>
            <w:gridSpan w:val="2"/>
          </w:tcPr>
          <w:p w14:paraId="0F9AD69A" w14:textId="77777777" w:rsidR="00680CC9" w:rsidRDefault="00680CC9" w:rsidP="0089509B">
            <w:pPr>
              <w:pStyle w:val="spacer"/>
            </w:pPr>
          </w:p>
        </w:tc>
      </w:tr>
      <w:tr w:rsidR="00680CC9" w14:paraId="03AFCD76" w14:textId="77777777" w:rsidTr="00680CC9">
        <w:tc>
          <w:tcPr>
            <w:tcW w:w="9639" w:type="dxa"/>
            <w:gridSpan w:val="3"/>
          </w:tcPr>
          <w:p w14:paraId="043E6EFE" w14:textId="77777777" w:rsidR="00680CC9" w:rsidRDefault="00680CC9" w:rsidP="0089509B">
            <w:pPr>
              <w:pStyle w:val="Heading21"/>
            </w:pPr>
            <w:r>
              <w:t>Required Knowledge and Skills</w:t>
            </w:r>
          </w:p>
          <w:p w14:paraId="6A34B926" w14:textId="77777777" w:rsidR="00680CC9" w:rsidRDefault="00680CC9" w:rsidP="0089509B">
            <w:pPr>
              <w:pStyle w:val="text"/>
            </w:pPr>
            <w:r w:rsidRPr="005979AA">
              <w:t>This describes the essential skills and knowledge and their level required for this unit</w:t>
            </w:r>
            <w:r>
              <w:t>.</w:t>
            </w:r>
          </w:p>
        </w:tc>
      </w:tr>
      <w:tr w:rsidR="00680CC9" w14:paraId="0D73CA08" w14:textId="77777777" w:rsidTr="00680CC9">
        <w:tc>
          <w:tcPr>
            <w:tcW w:w="9639" w:type="dxa"/>
            <w:gridSpan w:val="3"/>
          </w:tcPr>
          <w:p w14:paraId="0A69D581" w14:textId="77777777" w:rsidR="00680CC9" w:rsidRDefault="00680CC9" w:rsidP="0089509B">
            <w:pPr>
              <w:pStyle w:val="unittext"/>
            </w:pPr>
            <w:r>
              <w:t>Required Knowledge:</w:t>
            </w:r>
          </w:p>
          <w:p w14:paraId="19305ABB" w14:textId="77777777" w:rsidR="00680CC9" w:rsidRDefault="00680CC9" w:rsidP="0089509B">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6F15797E" w14:textId="77777777" w:rsidR="00680CC9" w:rsidRDefault="00680CC9" w:rsidP="0089509B">
            <w:pPr>
              <w:pStyle w:val="bullet"/>
              <w:numPr>
                <w:ilvl w:val="0"/>
                <w:numId w:val="13"/>
              </w:numPr>
              <w:ind w:left="284" w:hanging="284"/>
            </w:pPr>
            <w:r>
              <w:t>difference between formal and informal registers</w:t>
            </w:r>
          </w:p>
          <w:p w14:paraId="25E2D481" w14:textId="77777777" w:rsidR="00680CC9" w:rsidRDefault="00680CC9" w:rsidP="0089509B">
            <w:pPr>
              <w:pStyle w:val="bullet"/>
              <w:numPr>
                <w:ilvl w:val="0"/>
                <w:numId w:val="13"/>
              </w:numPr>
              <w:ind w:left="284" w:hanging="284"/>
            </w:pPr>
            <w:r>
              <w:t>layout related to specific text types</w:t>
            </w:r>
          </w:p>
          <w:p w14:paraId="09FF2AEA" w14:textId="77777777" w:rsidR="00680CC9" w:rsidRDefault="00680CC9" w:rsidP="0089509B">
            <w:pPr>
              <w:pStyle w:val="bullet"/>
              <w:numPr>
                <w:ilvl w:val="0"/>
                <w:numId w:val="13"/>
              </w:numPr>
              <w:ind w:left="284" w:hanging="284"/>
            </w:pPr>
            <w:r w:rsidRPr="006000CD">
              <w:t>generic grammatical forms including personal pronouns</w:t>
            </w:r>
            <w:r>
              <w:t xml:space="preserve"> and a range of tenses</w:t>
            </w:r>
          </w:p>
          <w:p w14:paraId="1D1E0284" w14:textId="77777777" w:rsidR="00680CC9" w:rsidRDefault="00680CC9" w:rsidP="0089509B">
            <w:pPr>
              <w:pStyle w:val="bullet"/>
              <w:numPr>
                <w:ilvl w:val="0"/>
                <w:numId w:val="13"/>
              </w:numPr>
              <w:ind w:left="284" w:hanging="284"/>
            </w:pPr>
            <w:r>
              <w:t>process of planning, drafting and proofreading</w:t>
            </w:r>
          </w:p>
          <w:p w14:paraId="23533B93" w14:textId="77777777" w:rsidR="00680CC9" w:rsidRPr="006000CD" w:rsidRDefault="00680CC9" w:rsidP="0089509B">
            <w:pPr>
              <w:pStyle w:val="bullet"/>
              <w:numPr>
                <w:ilvl w:val="0"/>
                <w:numId w:val="13"/>
              </w:numPr>
              <w:ind w:left="284" w:hanging="284"/>
            </w:pPr>
            <w:r w:rsidRPr="006000CD">
              <w:t>generic grammatical forms including personal pronouns and temporal links</w:t>
            </w:r>
            <w:r>
              <w:t xml:space="preserve"> </w:t>
            </w:r>
          </w:p>
          <w:p w14:paraId="4B214407" w14:textId="77777777" w:rsidR="00680CC9" w:rsidRDefault="00680CC9" w:rsidP="0089509B">
            <w:pPr>
              <w:pStyle w:val="unittext"/>
            </w:pPr>
            <w:r>
              <w:t>Required Skills:</w:t>
            </w:r>
          </w:p>
          <w:p w14:paraId="563BA146" w14:textId="77777777" w:rsidR="00680CC9" w:rsidRDefault="00680CC9" w:rsidP="0089509B">
            <w:pPr>
              <w:pStyle w:val="bullet"/>
              <w:numPr>
                <w:ilvl w:val="0"/>
                <w:numId w:val="13"/>
              </w:numPr>
              <w:ind w:left="284" w:hanging="284"/>
            </w:pPr>
            <w:r>
              <w:t>problem solving skills to:</w:t>
            </w:r>
          </w:p>
          <w:p w14:paraId="48A6E760" w14:textId="77777777" w:rsidR="00680CC9" w:rsidRDefault="00680CC9" w:rsidP="0089509B">
            <w:pPr>
              <w:pStyle w:val="endash"/>
              <w:keepNext/>
              <w:ind w:left="568" w:hanging="284"/>
            </w:pPr>
            <w:r>
              <w:t>locate information for texts to be created</w:t>
            </w:r>
          </w:p>
          <w:p w14:paraId="46072BC3" w14:textId="77777777" w:rsidR="00680CC9" w:rsidRDefault="00680CC9" w:rsidP="0089509B">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1C26A22C" w14:textId="77777777" w:rsidR="00680CC9" w:rsidRDefault="00680CC9" w:rsidP="0089509B">
            <w:pPr>
              <w:pStyle w:val="endash"/>
              <w:keepNext/>
              <w:ind w:left="568" w:hanging="284"/>
            </w:pPr>
            <w:r>
              <w:t>connect ideas and information related to topic of text</w:t>
            </w:r>
          </w:p>
          <w:p w14:paraId="11282CA8" w14:textId="77777777" w:rsidR="00680CC9" w:rsidRDefault="00680CC9" w:rsidP="0089509B">
            <w:pPr>
              <w:pStyle w:val="endash"/>
              <w:keepNext/>
              <w:ind w:left="568" w:hanging="284"/>
            </w:pPr>
            <w:r>
              <w:t>use a range of strategies to spell unfamiliar words</w:t>
            </w:r>
          </w:p>
          <w:p w14:paraId="4D45E520" w14:textId="77777777" w:rsidR="00680CC9" w:rsidRDefault="00680CC9" w:rsidP="0089509B">
            <w:pPr>
              <w:pStyle w:val="endash"/>
              <w:keepNext/>
              <w:ind w:left="568" w:hanging="284"/>
            </w:pPr>
            <w:r>
              <w:t>use grammatical forms for different purposes such as giving explanations</w:t>
            </w:r>
            <w:r w:rsidRPr="00E37914">
              <w:t xml:space="preserve"> </w:t>
            </w:r>
          </w:p>
        </w:tc>
      </w:tr>
      <w:tr w:rsidR="00680CC9" w14:paraId="3F3E2175" w14:textId="77777777" w:rsidTr="00680CC9">
        <w:tc>
          <w:tcPr>
            <w:tcW w:w="9639" w:type="dxa"/>
            <w:gridSpan w:val="3"/>
          </w:tcPr>
          <w:p w14:paraId="2E1A3A5F" w14:textId="77777777" w:rsidR="00680CC9" w:rsidRDefault="00680CC9" w:rsidP="0089509B">
            <w:pPr>
              <w:pStyle w:val="spacer"/>
            </w:pPr>
          </w:p>
        </w:tc>
      </w:tr>
      <w:tr w:rsidR="00680CC9" w14:paraId="6CAB82B3" w14:textId="77777777" w:rsidTr="00680CC9">
        <w:tc>
          <w:tcPr>
            <w:tcW w:w="9639" w:type="dxa"/>
            <w:gridSpan w:val="3"/>
          </w:tcPr>
          <w:p w14:paraId="4D966244" w14:textId="77777777" w:rsidR="00680CC9" w:rsidRDefault="00680CC9" w:rsidP="0089509B">
            <w:pPr>
              <w:pStyle w:val="Heading21"/>
            </w:pPr>
            <w:r>
              <w:t>Range Statement</w:t>
            </w:r>
          </w:p>
          <w:p w14:paraId="1D449F99" w14:textId="4865B076" w:rsidR="00680CC9" w:rsidRDefault="00680CC9"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59DC0D7A" w14:textId="77777777" w:rsidTr="00680CC9">
        <w:tc>
          <w:tcPr>
            <w:tcW w:w="3533" w:type="dxa"/>
            <w:gridSpan w:val="2"/>
          </w:tcPr>
          <w:p w14:paraId="0AC2103B" w14:textId="77777777" w:rsidR="00680CC9" w:rsidRPr="0035098A" w:rsidRDefault="00680CC9" w:rsidP="0089509B">
            <w:pPr>
              <w:pStyle w:val="unittext"/>
            </w:pPr>
            <w:r>
              <w:rPr>
                <w:b/>
                <w:i/>
              </w:rPr>
              <w:t>T</w:t>
            </w:r>
            <w:r w:rsidRPr="00E833C1">
              <w:rPr>
                <w:b/>
                <w:i/>
              </w:rPr>
              <w:t>ext</w:t>
            </w:r>
            <w:r>
              <w:rPr>
                <w:b/>
                <w:i/>
              </w:rPr>
              <w:t xml:space="preserve"> types </w:t>
            </w:r>
            <w:r w:rsidRPr="00E833C1">
              <w:rPr>
                <w:b/>
                <w:i/>
              </w:rPr>
              <w:t>of limited complexity</w:t>
            </w:r>
            <w:r>
              <w:t xml:space="preserve"> </w:t>
            </w:r>
            <w:r w:rsidRPr="0084316C">
              <w:rPr>
                <w:b/>
                <w:i/>
              </w:rPr>
              <w:t>related to community participation</w:t>
            </w:r>
            <w:r w:rsidDel="009A3BF9">
              <w:rPr>
                <w:b/>
                <w:i/>
              </w:rPr>
              <w:t xml:space="preserve"> </w:t>
            </w:r>
            <w:r>
              <w:t>may include:</w:t>
            </w:r>
          </w:p>
        </w:tc>
        <w:tc>
          <w:tcPr>
            <w:tcW w:w="6106" w:type="dxa"/>
          </w:tcPr>
          <w:p w14:paraId="51F55D02" w14:textId="77777777" w:rsidR="00680CC9" w:rsidRDefault="00680CC9" w:rsidP="0089509B">
            <w:pPr>
              <w:pStyle w:val="bullet"/>
              <w:numPr>
                <w:ilvl w:val="0"/>
                <w:numId w:val="13"/>
              </w:numPr>
              <w:ind w:left="284" w:hanging="284"/>
            </w:pPr>
            <w:r>
              <w:t>longer familiar and less familiar text types which require integration of a number of ideas and pieces of information</w:t>
            </w:r>
          </w:p>
          <w:p w14:paraId="4CFDEAB2" w14:textId="77777777" w:rsidR="00680CC9" w:rsidRDefault="00680CC9" w:rsidP="0089509B">
            <w:pPr>
              <w:keepNext/>
            </w:pPr>
            <w:r>
              <w:t>digital, print/handwritten and visual texts which may include:</w:t>
            </w:r>
          </w:p>
          <w:p w14:paraId="442187C1" w14:textId="77777777" w:rsidR="00680CC9" w:rsidRDefault="00680CC9" w:rsidP="0089509B">
            <w:pPr>
              <w:pStyle w:val="bullet"/>
              <w:numPr>
                <w:ilvl w:val="0"/>
                <w:numId w:val="13"/>
              </w:numPr>
              <w:ind w:left="284" w:hanging="284"/>
            </w:pPr>
            <w:r>
              <w:t>informal and formal messages about familiar and immediate matters:</w:t>
            </w:r>
          </w:p>
          <w:p w14:paraId="5561CFD4" w14:textId="77777777" w:rsidR="00680CC9" w:rsidRPr="0071147A" w:rsidRDefault="00680CC9" w:rsidP="0089509B">
            <w:pPr>
              <w:pStyle w:val="endash"/>
              <w:keepNext/>
              <w:rPr>
                <w:sz w:val="24"/>
              </w:rPr>
            </w:pPr>
            <w:r>
              <w:t xml:space="preserve">SMS, Twitter, email or handwritten to familiar others in the </w:t>
            </w:r>
            <w:r>
              <w:lastRenderedPageBreak/>
              <w:t xml:space="preserve">community </w:t>
            </w:r>
          </w:p>
          <w:p w14:paraId="246ED441" w14:textId="77777777" w:rsidR="00680CC9" w:rsidRDefault="00680CC9" w:rsidP="0089509B">
            <w:pPr>
              <w:pStyle w:val="endash"/>
              <w:keepNext/>
              <w:rPr>
                <w:sz w:val="24"/>
              </w:rPr>
            </w:pPr>
            <w:r>
              <w:t>community blog</w:t>
            </w:r>
          </w:p>
          <w:p w14:paraId="4AD18C17" w14:textId="77777777" w:rsidR="00680CC9" w:rsidRDefault="00680CC9" w:rsidP="0089509B">
            <w:pPr>
              <w:pStyle w:val="endash"/>
              <w:keepNext/>
            </w:pPr>
            <w:r>
              <w:t>letters in local community newsletter / newspapers</w:t>
            </w:r>
          </w:p>
          <w:p w14:paraId="63F83D53" w14:textId="77777777" w:rsidR="00680CC9" w:rsidRDefault="00680CC9" w:rsidP="0089509B">
            <w:pPr>
              <w:pStyle w:val="endash"/>
              <w:keepNext/>
            </w:pPr>
            <w:r>
              <w:t>online comment to a newspaper</w:t>
            </w:r>
          </w:p>
          <w:p w14:paraId="4555735E" w14:textId="77777777" w:rsidR="00680CC9" w:rsidRDefault="00680CC9" w:rsidP="0089509B">
            <w:pPr>
              <w:pStyle w:val="endash"/>
              <w:keepNext/>
            </w:pPr>
            <w:r>
              <w:t>letters of support for local community organisations</w:t>
            </w:r>
          </w:p>
          <w:p w14:paraId="7A37AB4C" w14:textId="77777777" w:rsidR="00680CC9" w:rsidRPr="0035098A" w:rsidRDefault="00680CC9" w:rsidP="0089509B">
            <w:pPr>
              <w:pStyle w:val="bullet"/>
              <w:numPr>
                <w:ilvl w:val="0"/>
                <w:numId w:val="13"/>
              </w:numPr>
              <w:ind w:left="284" w:hanging="284"/>
            </w:pPr>
            <w:r>
              <w:rPr>
                <w:szCs w:val="24"/>
              </w:rPr>
              <w:t>narrative texts:</w:t>
            </w:r>
          </w:p>
          <w:p w14:paraId="44B36DC2" w14:textId="77777777" w:rsidR="00680CC9" w:rsidRDefault="00680CC9" w:rsidP="0089509B">
            <w:pPr>
              <w:pStyle w:val="endash"/>
              <w:keepNext/>
            </w:pPr>
            <w:r>
              <w:t>scripts for radio presentations</w:t>
            </w:r>
          </w:p>
          <w:p w14:paraId="32867BBA" w14:textId="77777777" w:rsidR="00680CC9" w:rsidRDefault="00680CC9" w:rsidP="0089509B">
            <w:pPr>
              <w:pStyle w:val="endash"/>
              <w:keepNext/>
            </w:pPr>
            <w:r>
              <w:t>family history</w:t>
            </w:r>
          </w:p>
          <w:p w14:paraId="6C4556A6" w14:textId="77777777" w:rsidR="00680CC9" w:rsidRDefault="00680CC9" w:rsidP="0089509B">
            <w:pPr>
              <w:pStyle w:val="endash"/>
              <w:keepNext/>
            </w:pPr>
            <w:r>
              <w:t xml:space="preserve">local history </w:t>
            </w:r>
          </w:p>
          <w:p w14:paraId="3B1A1478" w14:textId="77777777" w:rsidR="00680CC9" w:rsidRDefault="00680CC9" w:rsidP="0089509B">
            <w:pPr>
              <w:pStyle w:val="endash"/>
              <w:keepNext/>
            </w:pPr>
            <w:r>
              <w:t>recount for a newspaper article</w:t>
            </w:r>
          </w:p>
          <w:p w14:paraId="7290044D" w14:textId="77777777" w:rsidR="00680CC9" w:rsidRDefault="00680CC9" w:rsidP="0089509B">
            <w:pPr>
              <w:pStyle w:val="bullet"/>
              <w:numPr>
                <w:ilvl w:val="0"/>
                <w:numId w:val="13"/>
              </w:numPr>
              <w:ind w:left="284" w:hanging="284"/>
            </w:pPr>
            <w:r>
              <w:t xml:space="preserve">expressive and opinion texts such as scripts for radio presentations, article for local paper, response to council request for feedback, objection to proposed local development </w:t>
            </w:r>
          </w:p>
          <w:p w14:paraId="1A01ED78" w14:textId="77777777" w:rsidR="00680CC9" w:rsidRDefault="00680CC9" w:rsidP="0089509B">
            <w:pPr>
              <w:pStyle w:val="bullet"/>
              <w:numPr>
                <w:ilvl w:val="0"/>
                <w:numId w:val="13"/>
              </w:numPr>
              <w:ind w:left="284" w:hanging="284"/>
            </w:pPr>
            <w:r>
              <w:t>informative texts:</w:t>
            </w:r>
          </w:p>
          <w:p w14:paraId="56FFD2DC" w14:textId="77777777" w:rsidR="00680CC9" w:rsidRDefault="00680CC9" w:rsidP="0089509B">
            <w:pPr>
              <w:pStyle w:val="endash"/>
              <w:keepNext/>
              <w:rPr>
                <w:sz w:val="24"/>
              </w:rPr>
            </w:pPr>
            <w:r>
              <w:t>posters / leaflets to support community initiatives</w:t>
            </w:r>
          </w:p>
          <w:p w14:paraId="2F491997" w14:textId="77777777" w:rsidR="00680CC9" w:rsidRDefault="00680CC9" w:rsidP="0089509B">
            <w:pPr>
              <w:pStyle w:val="endash"/>
              <w:keepNext/>
            </w:pPr>
            <w:r>
              <w:t>script for a short talk which may include presentation of visual or other information</w:t>
            </w:r>
          </w:p>
          <w:p w14:paraId="22677D44" w14:textId="77777777" w:rsidR="00680CC9" w:rsidRDefault="00680CC9" w:rsidP="0089509B">
            <w:pPr>
              <w:pStyle w:val="endash"/>
              <w:keepNext/>
            </w:pPr>
            <w:r>
              <w:t>summary of main points of an argument for or against an issue in the community</w:t>
            </w:r>
          </w:p>
          <w:p w14:paraId="773D5126" w14:textId="77777777" w:rsidR="00680CC9" w:rsidRDefault="00680CC9" w:rsidP="0089509B">
            <w:pPr>
              <w:pStyle w:val="endash"/>
              <w:keepNext/>
            </w:pPr>
            <w:r>
              <w:t>community announcements and events</w:t>
            </w:r>
          </w:p>
          <w:p w14:paraId="065F0888" w14:textId="77777777" w:rsidR="00680CC9" w:rsidRDefault="00680CC9" w:rsidP="0089509B">
            <w:pPr>
              <w:pStyle w:val="bullet"/>
              <w:numPr>
                <w:ilvl w:val="0"/>
                <w:numId w:val="13"/>
              </w:numPr>
              <w:ind w:left="284" w:hanging="284"/>
            </w:pPr>
            <w:r>
              <w:t>procedural text and formatted texts:</w:t>
            </w:r>
          </w:p>
          <w:p w14:paraId="06D70846" w14:textId="3AAEECFA" w:rsidR="00680CC9" w:rsidRDefault="00680CC9" w:rsidP="0089509B">
            <w:pPr>
              <w:pStyle w:val="endash"/>
              <w:keepNext/>
              <w:rPr>
                <w:sz w:val="24"/>
              </w:rPr>
            </w:pPr>
            <w:r>
              <w:t>instructions for a community</w:t>
            </w:r>
            <w:r w:rsidR="00FA7CF7">
              <w:t xml:space="preserve"> </w:t>
            </w:r>
            <w:r>
              <w:t xml:space="preserve">activity </w:t>
            </w:r>
          </w:p>
          <w:p w14:paraId="0265281F" w14:textId="77777777" w:rsidR="00680CC9" w:rsidRDefault="00680CC9" w:rsidP="0089509B">
            <w:pPr>
              <w:pStyle w:val="endash"/>
              <w:keepNext/>
            </w:pPr>
            <w:r>
              <w:t>agendas and minutes for meetings</w:t>
            </w:r>
          </w:p>
          <w:p w14:paraId="7DC0D3B2" w14:textId="77777777" w:rsidR="00680CC9" w:rsidRDefault="00680CC9" w:rsidP="0089509B">
            <w:pPr>
              <w:pStyle w:val="endash"/>
              <w:keepNext/>
            </w:pPr>
            <w:r>
              <w:t xml:space="preserve">written material to advertise community activities </w:t>
            </w:r>
          </w:p>
          <w:p w14:paraId="69865AD6" w14:textId="77777777" w:rsidR="00680CC9" w:rsidRDefault="00680CC9" w:rsidP="0089509B">
            <w:pPr>
              <w:pStyle w:val="endash"/>
              <w:keepNext/>
            </w:pPr>
            <w:r>
              <w:t>forms / surveys / questionnaires</w:t>
            </w:r>
          </w:p>
          <w:p w14:paraId="6257A85E" w14:textId="77777777" w:rsidR="00680CC9" w:rsidRDefault="00680CC9" w:rsidP="0089509B">
            <w:pPr>
              <w:pStyle w:val="endash"/>
              <w:keepNext/>
            </w:pPr>
            <w:r>
              <w:t>tables / graphs</w:t>
            </w:r>
          </w:p>
          <w:p w14:paraId="57E31C2D" w14:textId="77777777" w:rsidR="00680CC9" w:rsidRDefault="00680CC9" w:rsidP="0089509B">
            <w:pPr>
              <w:pStyle w:val="bullet"/>
              <w:numPr>
                <w:ilvl w:val="0"/>
                <w:numId w:val="13"/>
              </w:numPr>
              <w:ind w:left="284" w:hanging="284"/>
            </w:pPr>
            <w:r>
              <w:t xml:space="preserve">visual texts: </w:t>
            </w:r>
          </w:p>
          <w:p w14:paraId="3EBCD81E" w14:textId="77777777" w:rsidR="00680CC9" w:rsidRDefault="00680CC9" w:rsidP="0089509B">
            <w:pPr>
              <w:pStyle w:val="endash"/>
              <w:keepNext/>
              <w:rPr>
                <w:sz w:val="24"/>
              </w:rPr>
            </w:pPr>
            <w:r>
              <w:t>posters</w:t>
            </w:r>
          </w:p>
          <w:p w14:paraId="6DBBD4B5" w14:textId="77777777" w:rsidR="00680CC9" w:rsidRDefault="00680CC9" w:rsidP="0089509B">
            <w:pPr>
              <w:pStyle w:val="endash"/>
              <w:keepNext/>
            </w:pPr>
            <w:r>
              <w:t>notices / signs</w:t>
            </w:r>
          </w:p>
        </w:tc>
      </w:tr>
      <w:tr w:rsidR="00680CC9" w14:paraId="4C8271E9" w14:textId="77777777" w:rsidTr="00680CC9">
        <w:tc>
          <w:tcPr>
            <w:tcW w:w="9639" w:type="dxa"/>
            <w:gridSpan w:val="3"/>
          </w:tcPr>
          <w:p w14:paraId="69FDE68C" w14:textId="77777777" w:rsidR="00680CC9" w:rsidRDefault="00680CC9" w:rsidP="0089509B">
            <w:pPr>
              <w:pStyle w:val="spacer"/>
            </w:pPr>
          </w:p>
        </w:tc>
      </w:tr>
      <w:tr w:rsidR="00680CC9" w14:paraId="644DD6BA" w14:textId="77777777" w:rsidTr="00680CC9">
        <w:tc>
          <w:tcPr>
            <w:tcW w:w="3533" w:type="dxa"/>
            <w:gridSpan w:val="2"/>
          </w:tcPr>
          <w:p w14:paraId="4358C472" w14:textId="77777777" w:rsidR="00680CC9" w:rsidRPr="0035098A" w:rsidRDefault="00680CC9" w:rsidP="0089509B">
            <w:pPr>
              <w:pStyle w:val="unittext"/>
            </w:pPr>
            <w:r w:rsidRPr="0035098A">
              <w:rPr>
                <w:b/>
                <w:i/>
              </w:rPr>
              <w:t>Purpose</w:t>
            </w:r>
            <w:r>
              <w:rPr>
                <w:b/>
                <w:i/>
              </w:rPr>
              <w:t xml:space="preserve"> </w:t>
            </w:r>
            <w:r>
              <w:t>may include:</w:t>
            </w:r>
          </w:p>
        </w:tc>
        <w:tc>
          <w:tcPr>
            <w:tcW w:w="6106" w:type="dxa"/>
          </w:tcPr>
          <w:p w14:paraId="3F752A39" w14:textId="77777777" w:rsidR="00680CC9" w:rsidRPr="0035098A" w:rsidRDefault="00680CC9" w:rsidP="0089509B">
            <w:pPr>
              <w:pStyle w:val="bullet"/>
              <w:numPr>
                <w:ilvl w:val="0"/>
                <w:numId w:val="13"/>
              </w:numPr>
              <w:ind w:left="284" w:hanging="284"/>
            </w:pPr>
            <w:r w:rsidRPr="0035098A">
              <w:t>to present a</w:t>
            </w:r>
            <w:r>
              <w:t xml:space="preserve"> position </w:t>
            </w:r>
            <w:r w:rsidRPr="0035098A">
              <w:t>to local community about an issue of local importance</w:t>
            </w:r>
          </w:p>
          <w:p w14:paraId="0CE19A43" w14:textId="77777777" w:rsidR="00680CC9" w:rsidRPr="0035098A" w:rsidRDefault="00680CC9" w:rsidP="0089509B">
            <w:pPr>
              <w:pStyle w:val="bullet"/>
              <w:numPr>
                <w:ilvl w:val="0"/>
                <w:numId w:val="13"/>
              </w:numPr>
              <w:ind w:left="284" w:hanging="284"/>
            </w:pPr>
            <w:r w:rsidRPr="0035098A">
              <w:t>preparation of a newsletter to support activities of local club</w:t>
            </w:r>
          </w:p>
          <w:p w14:paraId="45E7AFBE" w14:textId="77777777" w:rsidR="00680CC9" w:rsidRDefault="00680CC9" w:rsidP="0089509B">
            <w:pPr>
              <w:pStyle w:val="bullet"/>
              <w:numPr>
                <w:ilvl w:val="0"/>
                <w:numId w:val="13"/>
              </w:numPr>
              <w:ind w:left="284" w:hanging="284"/>
            </w:pPr>
            <w:r>
              <w:t>request to access local government services</w:t>
            </w:r>
          </w:p>
        </w:tc>
      </w:tr>
      <w:tr w:rsidR="00680CC9" w14:paraId="6705A27A" w14:textId="77777777" w:rsidTr="00680CC9">
        <w:tc>
          <w:tcPr>
            <w:tcW w:w="9639" w:type="dxa"/>
            <w:gridSpan w:val="3"/>
          </w:tcPr>
          <w:p w14:paraId="19337B15" w14:textId="77777777" w:rsidR="00680CC9" w:rsidRDefault="00680CC9" w:rsidP="0089509B">
            <w:pPr>
              <w:pStyle w:val="spacer"/>
            </w:pPr>
          </w:p>
        </w:tc>
      </w:tr>
      <w:tr w:rsidR="00680CC9" w14:paraId="33F4F18D" w14:textId="77777777" w:rsidTr="00680CC9">
        <w:tc>
          <w:tcPr>
            <w:tcW w:w="3533" w:type="dxa"/>
            <w:gridSpan w:val="2"/>
          </w:tcPr>
          <w:p w14:paraId="5E3717F5" w14:textId="77777777" w:rsidR="00680CC9" w:rsidRPr="0035098A" w:rsidRDefault="00680CC9" w:rsidP="0089509B">
            <w:pPr>
              <w:pStyle w:val="unittext"/>
            </w:pPr>
            <w:r>
              <w:rPr>
                <w:b/>
                <w:i/>
              </w:rPr>
              <w:t xml:space="preserve">Audience </w:t>
            </w:r>
            <w:r>
              <w:t>may include:</w:t>
            </w:r>
          </w:p>
        </w:tc>
        <w:tc>
          <w:tcPr>
            <w:tcW w:w="6106" w:type="dxa"/>
          </w:tcPr>
          <w:p w14:paraId="029EF297" w14:textId="77777777" w:rsidR="00680CC9" w:rsidRPr="0035098A" w:rsidRDefault="00680CC9" w:rsidP="0089509B">
            <w:pPr>
              <w:pStyle w:val="bullet"/>
              <w:numPr>
                <w:ilvl w:val="0"/>
                <w:numId w:val="13"/>
              </w:numPr>
              <w:ind w:left="284" w:hanging="284"/>
            </w:pPr>
            <w:r w:rsidRPr="0035098A">
              <w:t>parents</w:t>
            </w:r>
          </w:p>
          <w:p w14:paraId="26CD4381" w14:textId="77777777" w:rsidR="00680CC9" w:rsidRPr="0035098A" w:rsidRDefault="00680CC9" w:rsidP="0089509B">
            <w:pPr>
              <w:pStyle w:val="bullet"/>
              <w:numPr>
                <w:ilvl w:val="0"/>
                <w:numId w:val="13"/>
              </w:numPr>
              <w:ind w:left="284" w:hanging="284"/>
            </w:pPr>
            <w:r w:rsidRPr="0035098A">
              <w:t>club members</w:t>
            </w:r>
          </w:p>
          <w:p w14:paraId="2BA36BA2" w14:textId="77777777" w:rsidR="00680CC9" w:rsidRDefault="00680CC9" w:rsidP="0089509B">
            <w:pPr>
              <w:pStyle w:val="bullet"/>
              <w:numPr>
                <w:ilvl w:val="0"/>
                <w:numId w:val="13"/>
              </w:numPr>
              <w:ind w:left="284" w:hanging="284"/>
            </w:pPr>
            <w:r w:rsidRPr="0035098A">
              <w:t>users of a community facility</w:t>
            </w:r>
          </w:p>
          <w:p w14:paraId="3764E012" w14:textId="77777777" w:rsidR="00680CC9" w:rsidRDefault="00680CC9" w:rsidP="0089509B">
            <w:pPr>
              <w:pStyle w:val="bullet"/>
              <w:numPr>
                <w:ilvl w:val="0"/>
                <w:numId w:val="13"/>
              </w:numPr>
              <w:ind w:left="284" w:hanging="284"/>
            </w:pPr>
            <w:r>
              <w:t>local government</w:t>
            </w:r>
          </w:p>
        </w:tc>
      </w:tr>
      <w:tr w:rsidR="00680CC9" w14:paraId="6DFF4C7D" w14:textId="77777777" w:rsidTr="00680CC9">
        <w:tc>
          <w:tcPr>
            <w:tcW w:w="9639" w:type="dxa"/>
            <w:gridSpan w:val="3"/>
          </w:tcPr>
          <w:p w14:paraId="56E36DFC" w14:textId="77777777" w:rsidR="00680CC9" w:rsidRDefault="00680CC9" w:rsidP="0089509B">
            <w:pPr>
              <w:pStyle w:val="spacer"/>
            </w:pPr>
          </w:p>
        </w:tc>
      </w:tr>
      <w:tr w:rsidR="00680CC9" w14:paraId="4C60008A" w14:textId="77777777" w:rsidTr="00680CC9">
        <w:tc>
          <w:tcPr>
            <w:tcW w:w="3533" w:type="dxa"/>
            <w:gridSpan w:val="2"/>
          </w:tcPr>
          <w:p w14:paraId="76263F7C" w14:textId="77777777" w:rsidR="00680CC9" w:rsidRPr="0035098A" w:rsidRDefault="00680CC9" w:rsidP="0089509B">
            <w:pPr>
              <w:pStyle w:val="unittext"/>
            </w:pPr>
            <w:r>
              <w:rPr>
                <w:b/>
                <w:i/>
              </w:rPr>
              <w:lastRenderedPageBreak/>
              <w:t xml:space="preserve">Features of the text types </w:t>
            </w:r>
            <w:r>
              <w:t>may include:</w:t>
            </w:r>
          </w:p>
        </w:tc>
        <w:tc>
          <w:tcPr>
            <w:tcW w:w="6106" w:type="dxa"/>
          </w:tcPr>
          <w:p w14:paraId="345E5D6D" w14:textId="77777777" w:rsidR="00680CC9" w:rsidRPr="006000CD" w:rsidRDefault="00680CC9" w:rsidP="0089509B">
            <w:pPr>
              <w:pStyle w:val="bullet"/>
              <w:numPr>
                <w:ilvl w:val="0"/>
                <w:numId w:val="13"/>
              </w:numPr>
              <w:ind w:left="284" w:hanging="284"/>
              <w:rPr>
                <w:szCs w:val="24"/>
              </w:rPr>
            </w:pPr>
            <w:r>
              <w:t>text structures that incorporate a number of ideas and include some embedded information and abstraction:</w:t>
            </w:r>
          </w:p>
          <w:p w14:paraId="2332EF4C" w14:textId="77777777" w:rsidR="00680CC9" w:rsidRPr="006000CD" w:rsidRDefault="00680CC9" w:rsidP="0089509B">
            <w:pPr>
              <w:pStyle w:val="endash"/>
              <w:keepNext/>
            </w:pPr>
            <w:r>
              <w:t>c</w:t>
            </w:r>
            <w:r w:rsidRPr="006000CD">
              <w:t>learly structured text using structural conventions</w:t>
            </w:r>
          </w:p>
          <w:p w14:paraId="74130222" w14:textId="77777777" w:rsidR="00680CC9" w:rsidRDefault="00680CC9" w:rsidP="0089509B">
            <w:pPr>
              <w:pStyle w:val="endash"/>
              <w:keepNext/>
            </w:pPr>
            <w:r w:rsidRPr="006000CD">
              <w:t>variation between public and private writing</w:t>
            </w:r>
          </w:p>
          <w:p w14:paraId="1845D627" w14:textId="77777777" w:rsidR="00680CC9" w:rsidRPr="006000CD" w:rsidRDefault="00680CC9" w:rsidP="0089509B">
            <w:pPr>
              <w:pStyle w:val="endash"/>
              <w:keepNext/>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A355D20" w14:textId="77777777" w:rsidR="00680CC9" w:rsidRDefault="00680CC9" w:rsidP="0089509B">
            <w:pPr>
              <w:pStyle w:val="endash"/>
              <w:keepNext/>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14:paraId="7C426EFC" w14:textId="77777777" w:rsidR="00680CC9" w:rsidRPr="006000CD" w:rsidRDefault="00680CC9" w:rsidP="0089509B">
            <w:pPr>
              <w:pStyle w:val="endash"/>
              <w:keepNext/>
              <w:ind w:left="568" w:hanging="284"/>
            </w:pPr>
            <w:r>
              <w:t>features of persuasive texts which include facts and opinions, standard format such as statement of opinion, argument, summing up or recommendation</w:t>
            </w:r>
          </w:p>
          <w:p w14:paraId="1BA8BC00" w14:textId="77777777" w:rsidR="00680CC9" w:rsidRPr="006000CD" w:rsidRDefault="00680CC9" w:rsidP="0089509B">
            <w:pPr>
              <w:pStyle w:val="endash"/>
              <w:keepNext/>
            </w:pPr>
            <w:r w:rsidRPr="006000CD">
              <w:t>navigation features</w:t>
            </w:r>
            <w:r>
              <w:t xml:space="preserve"> such as</w:t>
            </w:r>
            <w:r w:rsidRPr="006000CD">
              <w:t xml:space="preserve"> grids</w:t>
            </w:r>
            <w:r>
              <w:t xml:space="preserve"> / </w:t>
            </w:r>
            <w:r w:rsidRPr="006000CD">
              <w:t>arrows</w:t>
            </w:r>
            <w:r>
              <w:t xml:space="preserve"> / </w:t>
            </w:r>
            <w:r w:rsidRPr="006000CD">
              <w:t>dot points</w:t>
            </w:r>
          </w:p>
          <w:p w14:paraId="3341089E" w14:textId="77777777" w:rsidR="00680CC9" w:rsidRPr="006000CD" w:rsidRDefault="00680CC9" w:rsidP="0089509B">
            <w:pPr>
              <w:pStyle w:val="endash"/>
              <w:keepNext/>
              <w:rPr>
                <w:i/>
              </w:rPr>
            </w:pPr>
            <w:r w:rsidRPr="006000CD">
              <w:t xml:space="preserve">information formatted into a table </w:t>
            </w:r>
          </w:p>
          <w:p w14:paraId="60F46D36" w14:textId="77777777" w:rsidR="00680CC9" w:rsidRPr="006000CD" w:rsidRDefault="00680CC9" w:rsidP="0089509B">
            <w:pPr>
              <w:pStyle w:val="bullet"/>
              <w:numPr>
                <w:ilvl w:val="0"/>
                <w:numId w:val="13"/>
              </w:numPr>
              <w:ind w:left="284" w:hanging="284"/>
              <w:rPr>
                <w:szCs w:val="24"/>
              </w:rPr>
            </w:pPr>
            <w:r w:rsidRPr="006000CD">
              <w:t>sentences</w:t>
            </w:r>
            <w:r>
              <w:t>:</w:t>
            </w:r>
          </w:p>
          <w:p w14:paraId="1C0EAC54" w14:textId="77777777" w:rsidR="00680CC9" w:rsidRPr="006000CD" w:rsidRDefault="00680CC9" w:rsidP="0089509B">
            <w:pPr>
              <w:pStyle w:val="endash"/>
              <w:keepNext/>
            </w:pPr>
            <w:r w:rsidRPr="006000CD">
              <w:t>consistent use of grammatically correct simple sentence forms</w:t>
            </w:r>
          </w:p>
          <w:p w14:paraId="79F5C1B8" w14:textId="77777777" w:rsidR="00680CC9" w:rsidRPr="006000CD" w:rsidRDefault="00680CC9" w:rsidP="0089509B">
            <w:pPr>
              <w:pStyle w:val="endash"/>
              <w:keepNext/>
            </w:pPr>
            <w:r w:rsidRPr="006000CD">
              <w:t>use of dependant clauses introduced by words such as ‘although’, ‘when’, ‘if’, and ‘while’</w:t>
            </w:r>
          </w:p>
          <w:p w14:paraId="64159A51" w14:textId="77777777" w:rsidR="00680CC9" w:rsidRPr="006000CD" w:rsidRDefault="00680CC9" w:rsidP="0089509B">
            <w:pPr>
              <w:pStyle w:val="endash"/>
              <w:keepNext/>
            </w:pPr>
            <w:r w:rsidRPr="006000CD">
              <w:t>occasional use of</w:t>
            </w:r>
            <w:r>
              <w:t xml:space="preserve"> complex and compound sentences</w:t>
            </w:r>
          </w:p>
          <w:p w14:paraId="2BCDF39D" w14:textId="77777777" w:rsidR="00680CC9" w:rsidRPr="006000CD" w:rsidRDefault="00680CC9" w:rsidP="0089509B">
            <w:pPr>
              <w:pStyle w:val="endash"/>
              <w:keepNext/>
            </w:pPr>
            <w:r w:rsidRPr="006000CD">
              <w:t>correct use of upper and lower case lette</w:t>
            </w:r>
            <w:r>
              <w:t>rs</w:t>
            </w:r>
          </w:p>
          <w:p w14:paraId="17078DE0" w14:textId="77777777" w:rsidR="00680CC9" w:rsidRDefault="00680CC9" w:rsidP="0089509B">
            <w:pPr>
              <w:pStyle w:val="endash"/>
              <w:keepNext/>
            </w:pPr>
            <w:r w:rsidRPr="006000CD">
              <w:t>use of generic grammatical forms including personal pronouns and temporal links</w:t>
            </w:r>
          </w:p>
          <w:p w14:paraId="17DA9AED" w14:textId="77777777" w:rsidR="00680CC9" w:rsidRPr="002B7BDE" w:rsidRDefault="00680CC9" w:rsidP="0089509B">
            <w:pPr>
              <w:pStyle w:val="endash"/>
              <w:keepNext/>
              <w:rPr>
                <w:i/>
                <w:szCs w:val="20"/>
              </w:rPr>
            </w:pPr>
            <w:r>
              <w:t>devices to refer to words or phrases used in previous clauses/sentences</w:t>
            </w:r>
          </w:p>
          <w:p w14:paraId="387633B1" w14:textId="77777777" w:rsidR="00680CC9" w:rsidRPr="006000CD" w:rsidRDefault="00680CC9" w:rsidP="0089509B">
            <w:pPr>
              <w:pStyle w:val="bullet"/>
              <w:numPr>
                <w:ilvl w:val="0"/>
                <w:numId w:val="13"/>
              </w:numPr>
              <w:ind w:left="284" w:hanging="284"/>
            </w:pPr>
            <w:r w:rsidRPr="00776CC1">
              <w:t>vocabulary</w:t>
            </w:r>
            <w:r w:rsidRPr="006000CD">
              <w:t>:</w:t>
            </w:r>
          </w:p>
          <w:p w14:paraId="29A9CC9E" w14:textId="3C2BFA21" w:rsidR="00680CC9" w:rsidRPr="006000CD" w:rsidRDefault="00680CC9" w:rsidP="0089509B">
            <w:pPr>
              <w:pStyle w:val="endash"/>
              <w:keepNext/>
            </w:pPr>
            <w:r w:rsidRPr="006000CD">
              <w:t>precise /relevant</w:t>
            </w:r>
            <w:r w:rsidR="00FA7CF7">
              <w:t xml:space="preserve"> </w:t>
            </w:r>
            <w:r w:rsidRPr="006000CD">
              <w:t xml:space="preserve">use of vocabulary </w:t>
            </w:r>
          </w:p>
          <w:p w14:paraId="721B8F87" w14:textId="77777777" w:rsidR="00680CC9" w:rsidRPr="006000CD" w:rsidRDefault="00680CC9" w:rsidP="0089509B">
            <w:pPr>
              <w:pStyle w:val="endash"/>
              <w:keepNext/>
            </w:pPr>
            <w:r w:rsidRPr="006000CD">
              <w:t>use of introductory phrases to indicate an opinion or fact is being offered</w:t>
            </w:r>
          </w:p>
          <w:p w14:paraId="265E2ED9" w14:textId="77777777" w:rsidR="00680CC9" w:rsidRPr="006000CD" w:rsidRDefault="00680CC9" w:rsidP="0089509B">
            <w:pPr>
              <w:pStyle w:val="endash"/>
              <w:keepNext/>
            </w:pPr>
            <w:r w:rsidRPr="006000CD">
              <w:t>use of appropriate language for audience and purpose</w:t>
            </w:r>
          </w:p>
          <w:p w14:paraId="0637F79A" w14:textId="77777777" w:rsidR="00680CC9" w:rsidRPr="006000CD" w:rsidRDefault="00680CC9" w:rsidP="0089509B">
            <w:pPr>
              <w:pStyle w:val="endash"/>
              <w:keepNext/>
            </w:pPr>
            <w:r w:rsidRPr="006000CD">
              <w:t>awareness and appropriate / effective use of local varieties of non-standard Australian English slang</w:t>
            </w:r>
            <w:r>
              <w:t xml:space="preserve"> / </w:t>
            </w:r>
            <w:r w:rsidRPr="006000CD">
              <w:t>LOTE</w:t>
            </w:r>
          </w:p>
          <w:p w14:paraId="2C228E56" w14:textId="77777777" w:rsidR="00680CC9" w:rsidRPr="006000CD" w:rsidRDefault="00680CC9" w:rsidP="0089509B">
            <w:pPr>
              <w:pStyle w:val="bullet"/>
              <w:numPr>
                <w:ilvl w:val="0"/>
                <w:numId w:val="13"/>
              </w:numPr>
              <w:ind w:left="284" w:hanging="284"/>
            </w:pPr>
            <w:r>
              <w:t>visua</w:t>
            </w:r>
            <w:r w:rsidRPr="00776CC1">
              <w:t>ls</w:t>
            </w:r>
            <w:r w:rsidRPr="006000CD">
              <w:t>:</w:t>
            </w:r>
          </w:p>
          <w:p w14:paraId="44BB4658" w14:textId="77777777" w:rsidR="00680CC9" w:rsidRPr="006000CD" w:rsidRDefault="00680CC9" w:rsidP="0089509B">
            <w:pPr>
              <w:pStyle w:val="endash"/>
              <w:keepNext/>
            </w:pPr>
            <w:r w:rsidRPr="006000CD">
              <w:t>photographs</w:t>
            </w:r>
            <w:r>
              <w:t xml:space="preserve"> / </w:t>
            </w:r>
            <w:r w:rsidRPr="006000CD">
              <w:t>drawings / sketches / illustrations</w:t>
            </w:r>
            <w:r>
              <w:t xml:space="preserve"> / </w:t>
            </w:r>
            <w:r w:rsidRPr="006000CD">
              <w:t>diagrams</w:t>
            </w:r>
          </w:p>
          <w:p w14:paraId="5F867449" w14:textId="77777777" w:rsidR="00680CC9" w:rsidRDefault="00680CC9" w:rsidP="0089509B">
            <w:pPr>
              <w:pStyle w:val="endash"/>
              <w:keepNext/>
            </w:pPr>
            <w:r w:rsidRPr="006000CD">
              <w:t>symbols</w:t>
            </w:r>
            <w:r>
              <w:t xml:space="preserve"> / </w:t>
            </w:r>
            <w:r w:rsidRPr="006000CD">
              <w:t>maps</w:t>
            </w:r>
          </w:p>
          <w:p w14:paraId="4427F7F3" w14:textId="77777777" w:rsidR="00680CC9" w:rsidRDefault="00680CC9" w:rsidP="0089509B">
            <w:pPr>
              <w:pStyle w:val="endash"/>
              <w:keepNext/>
            </w:pPr>
            <w:r>
              <w:t>interactive touch screens</w:t>
            </w:r>
          </w:p>
        </w:tc>
      </w:tr>
      <w:tr w:rsidR="00680CC9" w14:paraId="4928DD5A" w14:textId="77777777" w:rsidTr="00680CC9">
        <w:tc>
          <w:tcPr>
            <w:tcW w:w="9639" w:type="dxa"/>
            <w:gridSpan w:val="3"/>
          </w:tcPr>
          <w:p w14:paraId="1A01911E" w14:textId="77777777" w:rsidR="00680CC9" w:rsidRDefault="00680CC9" w:rsidP="0089509B">
            <w:pPr>
              <w:pStyle w:val="spacer"/>
            </w:pPr>
          </w:p>
        </w:tc>
      </w:tr>
      <w:tr w:rsidR="00680CC9" w14:paraId="1C91E35C" w14:textId="77777777" w:rsidTr="00680CC9">
        <w:tc>
          <w:tcPr>
            <w:tcW w:w="3533" w:type="dxa"/>
            <w:gridSpan w:val="2"/>
          </w:tcPr>
          <w:p w14:paraId="3FC09B0A" w14:textId="77777777" w:rsidR="00680CC9" w:rsidRPr="0035098A" w:rsidRDefault="00680CC9" w:rsidP="0089509B">
            <w:pPr>
              <w:pStyle w:val="unittext"/>
            </w:pPr>
            <w:r>
              <w:rPr>
                <w:b/>
                <w:i/>
              </w:rPr>
              <w:t xml:space="preserve">Appropriate format </w:t>
            </w:r>
            <w:r>
              <w:t>may include:</w:t>
            </w:r>
          </w:p>
        </w:tc>
        <w:tc>
          <w:tcPr>
            <w:tcW w:w="6106" w:type="dxa"/>
          </w:tcPr>
          <w:p w14:paraId="5B08A433" w14:textId="77777777" w:rsidR="00680CC9" w:rsidRPr="00C55A09" w:rsidRDefault="00680CC9" w:rsidP="0089509B">
            <w:pPr>
              <w:pStyle w:val="bullet"/>
              <w:numPr>
                <w:ilvl w:val="0"/>
                <w:numId w:val="13"/>
              </w:numPr>
              <w:ind w:left="284" w:hanging="284"/>
            </w:pPr>
            <w:r w:rsidRPr="00C55A09">
              <w:t>handwritten</w:t>
            </w:r>
            <w:r>
              <w:t xml:space="preserve"> / </w:t>
            </w:r>
            <w:r w:rsidRPr="00C55A09">
              <w:t>word processed</w:t>
            </w:r>
          </w:p>
          <w:p w14:paraId="759022FF" w14:textId="77777777" w:rsidR="00680CC9" w:rsidRPr="00C55A09" w:rsidRDefault="00680CC9" w:rsidP="0089509B">
            <w:pPr>
              <w:pStyle w:val="bullet"/>
              <w:numPr>
                <w:ilvl w:val="0"/>
                <w:numId w:val="13"/>
              </w:numPr>
              <w:ind w:left="284" w:hanging="284"/>
            </w:pPr>
            <w:r>
              <w:t>visual</w:t>
            </w:r>
            <w:r w:rsidRPr="00C55A09">
              <w:t xml:space="preserve"> / poster</w:t>
            </w:r>
          </w:p>
          <w:p w14:paraId="359B951C" w14:textId="77777777" w:rsidR="00680CC9" w:rsidRPr="00C55A09" w:rsidRDefault="00680CC9" w:rsidP="0089509B">
            <w:pPr>
              <w:pStyle w:val="bullet"/>
              <w:numPr>
                <w:ilvl w:val="0"/>
                <w:numId w:val="13"/>
              </w:numPr>
              <w:ind w:left="284" w:hanging="284"/>
            </w:pPr>
            <w:r w:rsidRPr="00C55A09">
              <w:t>online</w:t>
            </w:r>
            <w:r>
              <w:t xml:space="preserve"> such as SMS / blog, </w:t>
            </w:r>
            <w:r w:rsidRPr="00C55A09">
              <w:t>email</w:t>
            </w:r>
            <w:r>
              <w:t xml:space="preserve"> / online formatted texts</w:t>
            </w:r>
            <w:r w:rsidRPr="00C55A09">
              <w:t xml:space="preserve"> </w:t>
            </w:r>
          </w:p>
          <w:p w14:paraId="2CB43268" w14:textId="77777777" w:rsidR="00680CC9" w:rsidRPr="00C55A09" w:rsidRDefault="00680CC9" w:rsidP="0089509B">
            <w:pPr>
              <w:pStyle w:val="bullet"/>
              <w:numPr>
                <w:ilvl w:val="0"/>
                <w:numId w:val="13"/>
              </w:numPr>
              <w:ind w:left="284" w:hanging="284"/>
            </w:pPr>
            <w:r w:rsidRPr="00C55A09">
              <w:t xml:space="preserve">size of words and visuals </w:t>
            </w:r>
          </w:p>
          <w:p w14:paraId="17FE9474" w14:textId="77777777" w:rsidR="00680CC9" w:rsidRDefault="00680CC9" w:rsidP="0089509B">
            <w:pPr>
              <w:pStyle w:val="bullet"/>
              <w:numPr>
                <w:ilvl w:val="0"/>
                <w:numId w:val="13"/>
              </w:numPr>
              <w:ind w:left="284" w:hanging="284"/>
            </w:pPr>
            <w:r w:rsidRPr="00C55A09">
              <w:lastRenderedPageBreak/>
              <w:t>place of colour, symbols</w:t>
            </w:r>
          </w:p>
        </w:tc>
      </w:tr>
      <w:tr w:rsidR="00680CC9" w14:paraId="4904A60C" w14:textId="77777777" w:rsidTr="00680CC9">
        <w:tc>
          <w:tcPr>
            <w:tcW w:w="3533" w:type="dxa"/>
            <w:gridSpan w:val="2"/>
          </w:tcPr>
          <w:p w14:paraId="23CC0343" w14:textId="77777777" w:rsidR="00680CC9" w:rsidRDefault="00680CC9" w:rsidP="0089509B">
            <w:pPr>
              <w:pStyle w:val="spacer"/>
            </w:pPr>
          </w:p>
        </w:tc>
        <w:tc>
          <w:tcPr>
            <w:tcW w:w="6106" w:type="dxa"/>
          </w:tcPr>
          <w:p w14:paraId="64A5D5B6" w14:textId="77777777" w:rsidR="00680CC9" w:rsidRPr="00C55A09" w:rsidRDefault="00680CC9" w:rsidP="0089509B">
            <w:pPr>
              <w:pStyle w:val="spacer"/>
            </w:pPr>
          </w:p>
        </w:tc>
      </w:tr>
      <w:tr w:rsidR="00680CC9" w14:paraId="6551B710" w14:textId="77777777" w:rsidTr="00680CC9">
        <w:tc>
          <w:tcPr>
            <w:tcW w:w="3533" w:type="dxa"/>
            <w:gridSpan w:val="2"/>
          </w:tcPr>
          <w:p w14:paraId="5262E8A9" w14:textId="77777777" w:rsidR="00680CC9" w:rsidRDefault="00680CC9" w:rsidP="0089509B">
            <w:pPr>
              <w:pStyle w:val="unittext"/>
              <w:rPr>
                <w:b/>
                <w:i/>
              </w:rPr>
            </w:pPr>
            <w:r>
              <w:rPr>
                <w:b/>
                <w:i/>
              </w:rPr>
              <w:t>S</w:t>
            </w:r>
            <w:r w:rsidRPr="0084316C">
              <w:rPr>
                <w:b/>
                <w:i/>
              </w:rPr>
              <w:t>tyle</w:t>
            </w:r>
            <w:r>
              <w:rPr>
                <w:b/>
                <w:i/>
              </w:rPr>
              <w:t xml:space="preserve"> </w:t>
            </w:r>
            <w:r w:rsidRPr="0084316C">
              <w:t>may include</w:t>
            </w:r>
            <w:r>
              <w:rPr>
                <w:b/>
                <w:i/>
              </w:rPr>
              <w:t>:</w:t>
            </w:r>
          </w:p>
        </w:tc>
        <w:tc>
          <w:tcPr>
            <w:tcW w:w="6106" w:type="dxa"/>
          </w:tcPr>
          <w:p w14:paraId="37846E1E" w14:textId="77777777" w:rsidR="00680CC9" w:rsidRPr="00E37914" w:rsidRDefault="00680CC9" w:rsidP="0089509B">
            <w:pPr>
              <w:pStyle w:val="bullet"/>
              <w:numPr>
                <w:ilvl w:val="0"/>
                <w:numId w:val="13"/>
              </w:numPr>
              <w:ind w:left="284" w:hanging="284"/>
            </w:pPr>
            <w:r w:rsidRPr="00E37914">
              <w:t>basic structural conventions of text:</w:t>
            </w:r>
          </w:p>
          <w:p w14:paraId="6E813CC1" w14:textId="77777777" w:rsidR="00680CC9" w:rsidRPr="00E37914" w:rsidRDefault="00680CC9" w:rsidP="0089509B">
            <w:pPr>
              <w:pStyle w:val="endash"/>
              <w:keepNext/>
              <w:ind w:left="568" w:hanging="284"/>
            </w:pPr>
            <w:r w:rsidRPr="00E37914">
              <w:t>chronological sequencing of events, identification f</w:t>
            </w:r>
            <w:r>
              <w:t>ollowed by description</w:t>
            </w:r>
          </w:p>
          <w:p w14:paraId="6F04995E" w14:textId="77777777" w:rsidR="00680CC9" w:rsidRPr="006000CD" w:rsidRDefault="00680CC9" w:rsidP="0089509B">
            <w:pPr>
              <w:pStyle w:val="endash"/>
              <w:keepNext/>
              <w:ind w:left="568" w:hanging="284"/>
            </w:pPr>
            <w:r w:rsidRPr="006000CD">
              <w:t>consistent use of grammaticall</w:t>
            </w:r>
            <w:r>
              <w:t>y correct simple sentence forms</w:t>
            </w:r>
          </w:p>
          <w:p w14:paraId="1E7CA2A9" w14:textId="77777777" w:rsidR="00680CC9" w:rsidRPr="006000CD" w:rsidRDefault="00680CC9" w:rsidP="0089509B">
            <w:pPr>
              <w:pStyle w:val="endash"/>
              <w:keepNext/>
              <w:ind w:left="568" w:hanging="284"/>
            </w:pPr>
            <w:r w:rsidRPr="006000CD">
              <w:t>occa</w:t>
            </w:r>
            <w:r>
              <w:t>sional use of complex sentences</w:t>
            </w:r>
          </w:p>
          <w:p w14:paraId="2E78FC72" w14:textId="77777777" w:rsidR="00680CC9" w:rsidRDefault="00680CC9" w:rsidP="0089509B">
            <w:pPr>
              <w:pStyle w:val="endash"/>
              <w:keepNext/>
              <w:ind w:left="568" w:hanging="284"/>
            </w:pPr>
            <w:r w:rsidRPr="006000CD">
              <w:t>use of upper and lower case letters</w:t>
            </w:r>
          </w:p>
          <w:p w14:paraId="72796D17" w14:textId="77777777" w:rsidR="00680CC9" w:rsidRDefault="00680CC9" w:rsidP="0089509B">
            <w:pPr>
              <w:pStyle w:val="bullet"/>
              <w:numPr>
                <w:ilvl w:val="0"/>
                <w:numId w:val="13"/>
              </w:numPr>
              <w:ind w:left="284" w:hanging="284"/>
            </w:pPr>
            <w:r>
              <w:t>selection of register</w:t>
            </w:r>
          </w:p>
          <w:p w14:paraId="375AF6BB" w14:textId="77777777" w:rsidR="00680CC9" w:rsidRDefault="00680CC9" w:rsidP="0089509B">
            <w:pPr>
              <w:pStyle w:val="bullet"/>
              <w:numPr>
                <w:ilvl w:val="0"/>
                <w:numId w:val="13"/>
              </w:numPr>
              <w:ind w:left="284" w:hanging="284"/>
            </w:pPr>
            <w:r>
              <w:t>use of vocabulary to convey shades of meaning</w:t>
            </w:r>
          </w:p>
          <w:p w14:paraId="37B822A6" w14:textId="77777777" w:rsidR="00680CC9" w:rsidRDefault="00680CC9" w:rsidP="0089509B">
            <w:pPr>
              <w:pStyle w:val="bullet"/>
              <w:numPr>
                <w:ilvl w:val="0"/>
                <w:numId w:val="13"/>
              </w:numPr>
              <w:ind w:left="284" w:hanging="284"/>
            </w:pPr>
            <w:r>
              <w:t>use of some idioms</w:t>
            </w:r>
          </w:p>
          <w:p w14:paraId="2E16156B" w14:textId="77777777" w:rsidR="00680CC9" w:rsidRDefault="00680CC9" w:rsidP="0089509B">
            <w:pPr>
              <w:pStyle w:val="bullet"/>
              <w:numPr>
                <w:ilvl w:val="0"/>
                <w:numId w:val="13"/>
              </w:numPr>
              <w:ind w:left="284" w:hanging="284"/>
            </w:pPr>
            <w:r>
              <w:t>use of a range of tenses</w:t>
            </w:r>
          </w:p>
          <w:p w14:paraId="20407EEB" w14:textId="77777777" w:rsidR="00680CC9" w:rsidRPr="00C55A09" w:rsidRDefault="00680CC9" w:rsidP="0089509B">
            <w:pPr>
              <w:pStyle w:val="bullet"/>
              <w:numPr>
                <w:ilvl w:val="0"/>
                <w:numId w:val="13"/>
              </w:numPr>
              <w:ind w:left="284" w:hanging="284"/>
            </w:pPr>
            <w:r>
              <w:t>grammatical forms related to specific purposes</w:t>
            </w:r>
          </w:p>
        </w:tc>
      </w:tr>
      <w:tr w:rsidR="00680CC9" w14:paraId="2243F12E" w14:textId="77777777" w:rsidTr="00680CC9">
        <w:tc>
          <w:tcPr>
            <w:tcW w:w="9639" w:type="dxa"/>
            <w:gridSpan w:val="3"/>
          </w:tcPr>
          <w:p w14:paraId="0AE8DBC6" w14:textId="77777777" w:rsidR="00680CC9" w:rsidRDefault="00680CC9" w:rsidP="0089509B">
            <w:pPr>
              <w:pStyle w:val="spacer"/>
            </w:pPr>
          </w:p>
        </w:tc>
      </w:tr>
      <w:tr w:rsidR="00680CC9" w14:paraId="5558D217" w14:textId="77777777" w:rsidTr="00680CC9">
        <w:tc>
          <w:tcPr>
            <w:tcW w:w="3533" w:type="dxa"/>
            <w:gridSpan w:val="2"/>
          </w:tcPr>
          <w:p w14:paraId="238838AC" w14:textId="77777777" w:rsidR="00680CC9" w:rsidRPr="00775B19" w:rsidRDefault="00680CC9" w:rsidP="0089509B">
            <w:pPr>
              <w:pStyle w:val="unittext"/>
            </w:pPr>
            <w:r>
              <w:rPr>
                <w:b/>
                <w:i/>
              </w:rPr>
              <w:t xml:space="preserve">Support materials </w:t>
            </w:r>
            <w:r>
              <w:t>may include:</w:t>
            </w:r>
          </w:p>
        </w:tc>
        <w:tc>
          <w:tcPr>
            <w:tcW w:w="6106" w:type="dxa"/>
          </w:tcPr>
          <w:p w14:paraId="3BF2D27C" w14:textId="77777777" w:rsidR="00680CC9" w:rsidRPr="00775B19" w:rsidRDefault="00680CC9" w:rsidP="0089509B">
            <w:pPr>
              <w:pStyle w:val="bullet"/>
              <w:numPr>
                <w:ilvl w:val="0"/>
                <w:numId w:val="13"/>
              </w:numPr>
              <w:ind w:left="284" w:hanging="284"/>
            </w:pPr>
            <w:r w:rsidRPr="00775B19">
              <w:t>word processing program</w:t>
            </w:r>
          </w:p>
          <w:p w14:paraId="6D81BB22" w14:textId="77777777" w:rsidR="00680CC9" w:rsidRPr="00775B19" w:rsidRDefault="00680CC9" w:rsidP="0089509B">
            <w:pPr>
              <w:pStyle w:val="bullet"/>
              <w:numPr>
                <w:ilvl w:val="0"/>
                <w:numId w:val="13"/>
              </w:numPr>
              <w:ind w:left="284" w:hanging="284"/>
            </w:pPr>
            <w:r w:rsidRPr="00775B19">
              <w:t>electronic presentation software program</w:t>
            </w:r>
          </w:p>
          <w:p w14:paraId="24F4EA42" w14:textId="77777777" w:rsidR="00680CC9" w:rsidRPr="00775B19" w:rsidRDefault="00680CC9" w:rsidP="0089509B">
            <w:pPr>
              <w:pStyle w:val="bullet"/>
              <w:numPr>
                <w:ilvl w:val="0"/>
                <w:numId w:val="13"/>
              </w:numPr>
              <w:ind w:left="284" w:hanging="284"/>
            </w:pPr>
            <w:r w:rsidRPr="00775B19">
              <w:t>materials for poster / flyer</w:t>
            </w:r>
          </w:p>
          <w:p w14:paraId="62CBB6D3" w14:textId="77777777" w:rsidR="00680CC9" w:rsidRPr="00775B19" w:rsidRDefault="00680CC9" w:rsidP="0089509B">
            <w:pPr>
              <w:pStyle w:val="bullet"/>
              <w:numPr>
                <w:ilvl w:val="0"/>
                <w:numId w:val="13"/>
              </w:numPr>
              <w:ind w:left="284" w:hanging="284"/>
            </w:pPr>
            <w:r w:rsidRPr="00775B19">
              <w:t>sample texts / templates</w:t>
            </w:r>
          </w:p>
          <w:p w14:paraId="3C31961E" w14:textId="77777777" w:rsidR="00680CC9" w:rsidRDefault="00680CC9" w:rsidP="0089509B">
            <w:pPr>
              <w:pStyle w:val="bullet"/>
              <w:numPr>
                <w:ilvl w:val="0"/>
                <w:numId w:val="13"/>
              </w:numPr>
              <w:ind w:left="284" w:hanging="284"/>
            </w:pPr>
            <w:r w:rsidRPr="00775B19">
              <w:t xml:space="preserve">written </w:t>
            </w:r>
            <w:r>
              <w:t xml:space="preserve">and / or online community related material and </w:t>
            </w:r>
            <w:r w:rsidRPr="00775B19">
              <w:t>information</w:t>
            </w:r>
          </w:p>
        </w:tc>
      </w:tr>
      <w:tr w:rsidR="00680CC9" w14:paraId="22140B0D" w14:textId="77777777" w:rsidTr="00680CC9">
        <w:tc>
          <w:tcPr>
            <w:tcW w:w="9639" w:type="dxa"/>
            <w:gridSpan w:val="3"/>
          </w:tcPr>
          <w:p w14:paraId="4B80AA5A" w14:textId="77777777" w:rsidR="00680CC9" w:rsidRDefault="00680CC9" w:rsidP="0089509B">
            <w:pPr>
              <w:pStyle w:val="spacer"/>
            </w:pPr>
          </w:p>
        </w:tc>
      </w:tr>
      <w:tr w:rsidR="00680CC9" w14:paraId="171779E2" w14:textId="77777777" w:rsidTr="00680CC9">
        <w:tc>
          <w:tcPr>
            <w:tcW w:w="3533" w:type="dxa"/>
            <w:gridSpan w:val="2"/>
          </w:tcPr>
          <w:p w14:paraId="75F8A8B8" w14:textId="77777777" w:rsidR="00680CC9" w:rsidRPr="00775B19" w:rsidRDefault="00680CC9" w:rsidP="0089509B">
            <w:pPr>
              <w:pStyle w:val="unittext"/>
            </w:pPr>
            <w:r>
              <w:rPr>
                <w:b/>
                <w:i/>
              </w:rPr>
              <w:t xml:space="preserve">Review </w:t>
            </w:r>
            <w:r>
              <w:t>may include:</w:t>
            </w:r>
          </w:p>
        </w:tc>
        <w:tc>
          <w:tcPr>
            <w:tcW w:w="6106" w:type="dxa"/>
          </w:tcPr>
          <w:p w14:paraId="5F6D811F" w14:textId="77777777" w:rsidR="00680CC9" w:rsidRPr="00C55A09" w:rsidRDefault="00680CC9" w:rsidP="0089509B">
            <w:pPr>
              <w:pStyle w:val="bullet"/>
              <w:numPr>
                <w:ilvl w:val="0"/>
                <w:numId w:val="13"/>
              </w:numPr>
              <w:ind w:left="284" w:hanging="284"/>
            </w:pPr>
            <w:r w:rsidRPr="00C55A09">
              <w:t>support from the teacher, peers</w:t>
            </w:r>
            <w:r>
              <w:t xml:space="preserve"> and / or </w:t>
            </w:r>
            <w:r w:rsidRPr="00C55A09">
              <w:t>another support person for:</w:t>
            </w:r>
          </w:p>
          <w:p w14:paraId="06FF59DB" w14:textId="77777777" w:rsidR="00680CC9" w:rsidRPr="00C55A09" w:rsidRDefault="00680CC9" w:rsidP="0089509B">
            <w:pPr>
              <w:pStyle w:val="endash"/>
              <w:keepNext/>
            </w:pPr>
            <w:r w:rsidRPr="00C55A09">
              <w:t>spelling and punctuation</w:t>
            </w:r>
          </w:p>
          <w:p w14:paraId="0D26E700" w14:textId="77777777" w:rsidR="00680CC9" w:rsidRPr="00C55A09" w:rsidRDefault="00680CC9" w:rsidP="0089509B">
            <w:pPr>
              <w:pStyle w:val="endash"/>
              <w:keepNext/>
            </w:pPr>
            <w:r w:rsidRPr="00C55A09">
              <w:t>grammatical accuracy</w:t>
            </w:r>
          </w:p>
          <w:p w14:paraId="2878A692" w14:textId="77777777" w:rsidR="00680CC9" w:rsidRPr="00C55A09" w:rsidRDefault="00680CC9" w:rsidP="0089509B">
            <w:pPr>
              <w:pStyle w:val="endash"/>
              <w:keepNext/>
            </w:pPr>
            <w:r w:rsidRPr="00C55A09">
              <w:t>clarity of purpose</w:t>
            </w:r>
            <w:r>
              <w:t xml:space="preserve"> / </w:t>
            </w:r>
            <w:r w:rsidRPr="00C55A09">
              <w:t>audience</w:t>
            </w:r>
            <w:r>
              <w:t xml:space="preserve"> and </w:t>
            </w:r>
            <w:r w:rsidRPr="00C55A09">
              <w:t>message</w:t>
            </w:r>
          </w:p>
          <w:p w14:paraId="379AF207" w14:textId="77777777" w:rsidR="00680CC9" w:rsidRPr="00C55A09" w:rsidRDefault="00680CC9" w:rsidP="0089509B">
            <w:pPr>
              <w:pStyle w:val="endash"/>
              <w:keepNext/>
            </w:pPr>
            <w:r w:rsidRPr="00C55A09">
              <w:t>appropriateness of layout</w:t>
            </w:r>
            <w:r>
              <w:t xml:space="preserve"> and </w:t>
            </w:r>
            <w:r w:rsidRPr="00C55A09">
              <w:t>register</w:t>
            </w:r>
          </w:p>
          <w:p w14:paraId="4E43B8DB" w14:textId="77777777" w:rsidR="00680CC9" w:rsidRDefault="00680CC9" w:rsidP="0089509B">
            <w:pPr>
              <w:pStyle w:val="endash"/>
              <w:keepNext/>
            </w:pPr>
            <w:r w:rsidRPr="00C55A09">
              <w:t>effectiveness of layout features</w:t>
            </w:r>
          </w:p>
        </w:tc>
      </w:tr>
      <w:tr w:rsidR="00680CC9" w14:paraId="25787DD9" w14:textId="77777777" w:rsidTr="00680CC9">
        <w:tc>
          <w:tcPr>
            <w:tcW w:w="9639" w:type="dxa"/>
            <w:gridSpan w:val="3"/>
          </w:tcPr>
          <w:p w14:paraId="7AABA226" w14:textId="77777777" w:rsidR="00680CC9" w:rsidRDefault="00680CC9" w:rsidP="0089509B">
            <w:pPr>
              <w:pStyle w:val="spacer"/>
            </w:pPr>
          </w:p>
        </w:tc>
      </w:tr>
      <w:tr w:rsidR="00680CC9" w14:paraId="29C52519" w14:textId="77777777" w:rsidTr="00680CC9">
        <w:tc>
          <w:tcPr>
            <w:tcW w:w="9639" w:type="dxa"/>
            <w:gridSpan w:val="3"/>
          </w:tcPr>
          <w:p w14:paraId="1A80B2FE" w14:textId="77777777" w:rsidR="00680CC9" w:rsidRDefault="00680CC9" w:rsidP="0089509B">
            <w:pPr>
              <w:pStyle w:val="Heading21"/>
            </w:pPr>
            <w:r>
              <w:t>Evidence Guide</w:t>
            </w:r>
          </w:p>
          <w:p w14:paraId="565F86D9" w14:textId="77777777" w:rsidR="00680CC9" w:rsidRDefault="00680CC9"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93833BD" w14:textId="77777777" w:rsidTr="00680CC9">
        <w:tc>
          <w:tcPr>
            <w:tcW w:w="3533" w:type="dxa"/>
            <w:gridSpan w:val="2"/>
          </w:tcPr>
          <w:p w14:paraId="0B2D0A00" w14:textId="77777777" w:rsidR="00680CC9" w:rsidRPr="005979AA" w:rsidRDefault="00680CC9" w:rsidP="0089509B">
            <w:pPr>
              <w:pStyle w:val="EG"/>
            </w:pPr>
            <w:r w:rsidRPr="005979AA">
              <w:t>Critical aspects for assessment and evidence required to demonstrate competency in this unit</w:t>
            </w:r>
          </w:p>
        </w:tc>
        <w:tc>
          <w:tcPr>
            <w:tcW w:w="6106" w:type="dxa"/>
          </w:tcPr>
          <w:p w14:paraId="59E55447" w14:textId="77777777" w:rsidR="00680CC9" w:rsidRDefault="00680CC9" w:rsidP="0089509B">
            <w:pPr>
              <w:pStyle w:val="unittext"/>
            </w:pPr>
            <w:r w:rsidRPr="003B087B">
              <w:t>Assessment</w:t>
            </w:r>
            <w:r>
              <w:t xml:space="preserve"> must confirm the ability to:</w:t>
            </w:r>
          </w:p>
          <w:p w14:paraId="4DDEFD10" w14:textId="77777777" w:rsidR="00680CC9" w:rsidRDefault="00680CC9" w:rsidP="0089509B">
            <w:pPr>
              <w:pStyle w:val="bullet"/>
              <w:numPr>
                <w:ilvl w:val="0"/>
                <w:numId w:val="13"/>
              </w:numPr>
              <w:ind w:left="284" w:hanging="284"/>
            </w:pPr>
            <w:r>
              <w:t>identify the purpose and audience for a range of text types relevant to community participation</w:t>
            </w:r>
          </w:p>
          <w:p w14:paraId="7E9F1D69" w14:textId="77777777" w:rsidR="00680CC9" w:rsidRDefault="00680CC9" w:rsidP="0089509B">
            <w:pPr>
              <w:pStyle w:val="bullet"/>
              <w:numPr>
                <w:ilvl w:val="0"/>
                <w:numId w:val="13"/>
              </w:numPr>
              <w:ind w:left="284" w:hanging="284"/>
            </w:pPr>
            <w:r>
              <w:t>create one digital and one hand written, personally relevant community related text of limited complexity with each text reflecting a different text type</w:t>
            </w:r>
          </w:p>
        </w:tc>
      </w:tr>
      <w:tr w:rsidR="00680CC9" w14:paraId="0DF98073" w14:textId="77777777" w:rsidTr="00680CC9">
        <w:tc>
          <w:tcPr>
            <w:tcW w:w="9639" w:type="dxa"/>
            <w:gridSpan w:val="3"/>
          </w:tcPr>
          <w:p w14:paraId="3C25B765" w14:textId="77777777" w:rsidR="00680CC9" w:rsidRDefault="00680CC9" w:rsidP="0089509B">
            <w:pPr>
              <w:pStyle w:val="spacer"/>
            </w:pPr>
          </w:p>
        </w:tc>
      </w:tr>
      <w:tr w:rsidR="00680CC9" w14:paraId="03226D11" w14:textId="77777777" w:rsidTr="00680CC9">
        <w:tc>
          <w:tcPr>
            <w:tcW w:w="3533" w:type="dxa"/>
            <w:gridSpan w:val="2"/>
          </w:tcPr>
          <w:p w14:paraId="37C17EB0" w14:textId="77777777" w:rsidR="00680CC9" w:rsidRPr="005979AA" w:rsidRDefault="00680CC9" w:rsidP="0089509B">
            <w:pPr>
              <w:pStyle w:val="EG"/>
            </w:pPr>
            <w:r w:rsidRPr="005979AA">
              <w:lastRenderedPageBreak/>
              <w:t>Context of and specific resources for assessment</w:t>
            </w:r>
          </w:p>
        </w:tc>
        <w:tc>
          <w:tcPr>
            <w:tcW w:w="6106" w:type="dxa"/>
          </w:tcPr>
          <w:p w14:paraId="152607A6" w14:textId="77777777" w:rsidR="00680CC9" w:rsidRDefault="00680CC9" w:rsidP="0089509B">
            <w:pPr>
              <w:pStyle w:val="unittext"/>
            </w:pPr>
            <w:r>
              <w:t>Assessment must ensure access to:</w:t>
            </w:r>
          </w:p>
          <w:p w14:paraId="6F001962" w14:textId="52AA8AFF" w:rsidR="00680CC9" w:rsidRDefault="00680CC9" w:rsidP="0089509B">
            <w:pPr>
              <w:pStyle w:val="bullet"/>
              <w:numPr>
                <w:ilvl w:val="0"/>
                <w:numId w:val="13"/>
              </w:numPr>
              <w:ind w:left="284" w:hanging="284"/>
            </w:pPr>
            <w:r>
              <w:t>real, authentic text</w:t>
            </w:r>
            <w:r w:rsidR="00FA7CF7">
              <w:t xml:space="preserve"> </w:t>
            </w:r>
            <w:r>
              <w:t>types from the community</w:t>
            </w:r>
          </w:p>
          <w:p w14:paraId="71DAB9A3" w14:textId="77777777" w:rsidR="00680CC9" w:rsidRPr="0091378A" w:rsidRDefault="00680CC9" w:rsidP="0089509B">
            <w:pPr>
              <w:pStyle w:val="bullet"/>
              <w:numPr>
                <w:ilvl w:val="0"/>
                <w:numId w:val="13"/>
              </w:numPr>
              <w:ind w:left="284" w:hanging="284"/>
            </w:pPr>
            <w:r w:rsidRPr="0091378A">
              <w:t>access to online facilities, communications technology as appropriate</w:t>
            </w:r>
          </w:p>
          <w:p w14:paraId="6F1097ED" w14:textId="55B4D0EC" w:rsidR="00680CC9" w:rsidRDefault="00680CC9" w:rsidP="0089509B">
            <w:pPr>
              <w:pStyle w:val="bullet"/>
              <w:numPr>
                <w:ilvl w:val="0"/>
                <w:numId w:val="0"/>
              </w:numPr>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6AA146B9" w14:textId="77777777" w:rsidR="00680CC9" w:rsidRDefault="00680CC9" w:rsidP="0089509B">
            <w:pPr>
              <w:keepNext/>
            </w:pPr>
            <w:r w:rsidRPr="008F6392">
              <w:t xml:space="preserve">In order to </w:t>
            </w:r>
            <w:r>
              <w:t>support</w:t>
            </w:r>
            <w:r w:rsidRPr="008F6392">
              <w:t xml:space="preserve"> achieve</w:t>
            </w:r>
            <w:r>
              <w:t xml:space="preserve">ment of </w:t>
            </w:r>
            <w:r w:rsidRPr="008F6392">
              <w:t xml:space="preserve">meaningful outcomes at the qualification level an integrated approach to assessment </w:t>
            </w:r>
            <w:r>
              <w:t>is recommended</w:t>
            </w:r>
            <w:r w:rsidRPr="008F6392">
              <w:t>, refer to Section B 6.1 Assessment Strategy.</w:t>
            </w:r>
          </w:p>
          <w:p w14:paraId="48230923" w14:textId="77777777" w:rsidR="00680CC9" w:rsidRDefault="00680CC9" w:rsidP="0089509B">
            <w:pPr>
              <w:keepNext/>
            </w:pPr>
            <w:r>
              <w:t>Where this unit is being co-assessed with units related to another domain, such as personal, the same texts may be relevant to both domains.</w:t>
            </w:r>
          </w:p>
        </w:tc>
      </w:tr>
      <w:tr w:rsidR="00680CC9" w14:paraId="68C376BC" w14:textId="77777777" w:rsidTr="00680CC9">
        <w:tc>
          <w:tcPr>
            <w:tcW w:w="9639" w:type="dxa"/>
            <w:gridSpan w:val="3"/>
          </w:tcPr>
          <w:p w14:paraId="5ABEE77C" w14:textId="77777777" w:rsidR="00680CC9" w:rsidRDefault="00680CC9" w:rsidP="0089509B">
            <w:pPr>
              <w:pStyle w:val="spacer"/>
            </w:pPr>
          </w:p>
        </w:tc>
      </w:tr>
      <w:tr w:rsidR="00680CC9" w14:paraId="23B85708" w14:textId="77777777" w:rsidTr="00680CC9">
        <w:tc>
          <w:tcPr>
            <w:tcW w:w="3533" w:type="dxa"/>
            <w:gridSpan w:val="2"/>
          </w:tcPr>
          <w:p w14:paraId="2DAEF05A" w14:textId="77777777" w:rsidR="00680CC9" w:rsidRPr="00622D2D" w:rsidRDefault="00680CC9" w:rsidP="0089509B">
            <w:pPr>
              <w:pStyle w:val="EG"/>
            </w:pPr>
            <w:r w:rsidRPr="005979AA">
              <w:t>Method(s) of assessment</w:t>
            </w:r>
          </w:p>
        </w:tc>
        <w:tc>
          <w:tcPr>
            <w:tcW w:w="6106" w:type="dxa"/>
          </w:tcPr>
          <w:p w14:paraId="2B476F4F" w14:textId="77777777" w:rsidR="00680CC9" w:rsidRDefault="00680CC9" w:rsidP="0089509B">
            <w:pPr>
              <w:pStyle w:val="unittext"/>
            </w:pPr>
            <w:r>
              <w:t>The following suggested assessment methods are suitable for this unit:</w:t>
            </w:r>
          </w:p>
          <w:p w14:paraId="6E85EF88" w14:textId="77777777" w:rsidR="00680CC9" w:rsidRDefault="00680CC9" w:rsidP="0089509B">
            <w:pPr>
              <w:pStyle w:val="bullet"/>
              <w:numPr>
                <w:ilvl w:val="0"/>
                <w:numId w:val="13"/>
              </w:numPr>
              <w:ind w:left="284" w:hanging="284"/>
            </w:pPr>
            <w:r>
              <w:t>observation of the learner creating personally relevant community related texts of limited complexity</w:t>
            </w:r>
          </w:p>
          <w:p w14:paraId="23431956" w14:textId="77777777" w:rsidR="00680CC9" w:rsidRDefault="00680CC9" w:rsidP="0089509B">
            <w:pPr>
              <w:pStyle w:val="bullet"/>
              <w:numPr>
                <w:ilvl w:val="0"/>
                <w:numId w:val="13"/>
              </w:numPr>
              <w:ind w:left="284" w:hanging="284"/>
            </w:pPr>
            <w:r>
              <w:t>portfolio of drafts and completed texts of limited complexity created by the learner</w:t>
            </w:r>
          </w:p>
          <w:p w14:paraId="602FC57E" w14:textId="77777777" w:rsidR="00680CC9" w:rsidRDefault="00680CC9" w:rsidP="0089509B">
            <w:pPr>
              <w:pStyle w:val="bullet"/>
              <w:numPr>
                <w:ilvl w:val="0"/>
                <w:numId w:val="13"/>
              </w:numPr>
              <w:ind w:left="284" w:hanging="284"/>
            </w:pPr>
            <w:r>
              <w:t>oral and / or written questioning to assess the ability to identify a range of community related text types for different purposes and audiences and their features</w:t>
            </w:r>
          </w:p>
        </w:tc>
      </w:tr>
    </w:tbl>
    <w:p w14:paraId="71EF82BA" w14:textId="77777777" w:rsidR="00680CC9" w:rsidRPr="00BF2FB3" w:rsidRDefault="00680CC9" w:rsidP="0089509B">
      <w:pPr>
        <w:keepNext/>
        <w:spacing w:after="0"/>
        <w:rPr>
          <w:sz w:val="4"/>
        </w:rPr>
      </w:pPr>
    </w:p>
    <w:p w14:paraId="0C771BF3" w14:textId="77777777" w:rsidR="00680CC9" w:rsidRPr="00C44A64" w:rsidRDefault="00680CC9" w:rsidP="0089509B">
      <w:pPr>
        <w:keepNext/>
        <w:spacing w:before="0" w:after="0"/>
        <w:rPr>
          <w:sz w:val="16"/>
          <w:szCs w:val="16"/>
        </w:rPr>
      </w:pPr>
    </w:p>
    <w:p w14:paraId="5077EEDA" w14:textId="77777777" w:rsidR="00680CC9" w:rsidRDefault="00680CC9" w:rsidP="0089509B">
      <w:pPr>
        <w:keepNext/>
        <w:tabs>
          <w:tab w:val="left" w:pos="2025"/>
        </w:tabs>
        <w:sectPr w:rsidR="00680CC9" w:rsidSect="00680CC9">
          <w:headerReference w:type="even" r:id="rId267"/>
          <w:headerReference w:type="default" r:id="rId268"/>
          <w:footerReference w:type="even" r:id="rId269"/>
          <w:headerReference w:type="first" r:id="rId270"/>
          <w:footerReference w:type="first" r:id="rId271"/>
          <w:pgSz w:w="11907" w:h="16840" w:code="9"/>
          <w:pgMar w:top="1134" w:right="1134" w:bottom="1440" w:left="1134" w:header="709" w:footer="709"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680CC9" w14:paraId="24E7690D" w14:textId="77777777" w:rsidTr="00680CC9">
        <w:tc>
          <w:tcPr>
            <w:tcW w:w="2943" w:type="dxa"/>
          </w:tcPr>
          <w:p w14:paraId="2412F62B" w14:textId="77777777" w:rsidR="00680CC9" w:rsidRPr="00D72D90" w:rsidRDefault="00680CC9" w:rsidP="0089509B">
            <w:pPr>
              <w:pStyle w:val="CodeTOC"/>
            </w:pPr>
            <w:r w:rsidRPr="00D72D90">
              <w:lastRenderedPageBreak/>
              <w:t>Unit Code</w:t>
            </w:r>
          </w:p>
        </w:tc>
        <w:tc>
          <w:tcPr>
            <w:tcW w:w="6299" w:type="dxa"/>
            <w:gridSpan w:val="4"/>
          </w:tcPr>
          <w:p w14:paraId="067A825A" w14:textId="3D5C5504" w:rsidR="00680CC9" w:rsidRPr="00D72D90" w:rsidRDefault="00A500C8" w:rsidP="0089509B">
            <w:pPr>
              <w:pStyle w:val="code"/>
            </w:pPr>
            <w:bookmarkStart w:id="225" w:name="_Toc514234371"/>
            <w:r>
              <w:t>VU22395</w:t>
            </w:r>
            <w:bookmarkEnd w:id="225"/>
          </w:p>
        </w:tc>
      </w:tr>
      <w:tr w:rsidR="00680CC9" w14:paraId="3A6FFB6B" w14:textId="77777777" w:rsidTr="00680CC9">
        <w:tc>
          <w:tcPr>
            <w:tcW w:w="2943" w:type="dxa"/>
          </w:tcPr>
          <w:p w14:paraId="5CB5CD98" w14:textId="77777777" w:rsidR="00680CC9" w:rsidRPr="00D72D90" w:rsidRDefault="00680CC9" w:rsidP="0089509B">
            <w:pPr>
              <w:pStyle w:val="CodeTOC"/>
            </w:pPr>
            <w:r w:rsidRPr="00D72D90">
              <w:t>Unit Title</w:t>
            </w:r>
          </w:p>
        </w:tc>
        <w:tc>
          <w:tcPr>
            <w:tcW w:w="6299" w:type="dxa"/>
            <w:gridSpan w:val="4"/>
          </w:tcPr>
          <w:p w14:paraId="459D3110" w14:textId="771B9FC7" w:rsidR="00680CC9" w:rsidRPr="00D72D90" w:rsidRDefault="00680CC9" w:rsidP="0089509B">
            <w:pPr>
              <w:pStyle w:val="code"/>
            </w:pPr>
            <w:bookmarkStart w:id="226" w:name="_Toc507058637"/>
            <w:bookmarkStart w:id="227" w:name="_Toc514234372"/>
            <w:r w:rsidRPr="0081764B">
              <w:t>Work with a range of numbers and money in familiar and routine situations</w:t>
            </w:r>
            <w:bookmarkEnd w:id="226"/>
            <w:bookmarkEnd w:id="227"/>
          </w:p>
        </w:tc>
      </w:tr>
      <w:tr w:rsidR="00680CC9" w14:paraId="06C7350B" w14:textId="77777777" w:rsidTr="00680CC9">
        <w:tc>
          <w:tcPr>
            <w:tcW w:w="2943" w:type="dxa"/>
          </w:tcPr>
          <w:p w14:paraId="750D1215" w14:textId="77777777" w:rsidR="00680CC9" w:rsidRDefault="00680CC9" w:rsidP="0089509B">
            <w:pPr>
              <w:pStyle w:val="Heading21"/>
            </w:pPr>
            <w:r>
              <w:t>Unit Descriptor</w:t>
            </w:r>
          </w:p>
        </w:tc>
        <w:tc>
          <w:tcPr>
            <w:tcW w:w="6299" w:type="dxa"/>
            <w:gridSpan w:val="4"/>
          </w:tcPr>
          <w:p w14:paraId="117BA425" w14:textId="77777777" w:rsidR="00680CC9" w:rsidRDefault="00680CC9" w:rsidP="0089509B">
            <w:pPr>
              <w:pStyle w:val="unittext"/>
            </w:pPr>
            <w:r w:rsidRPr="0081764B">
              <w:rPr>
                <w:lang w:val="en-US"/>
              </w:rPr>
              <w:t>Th</w:t>
            </w:r>
            <w:r>
              <w:rPr>
                <w:lang w:val="en-US"/>
              </w:rPr>
              <w:t xml:space="preserve">is unit describes the skills and knowledge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4F54E44D" w14:textId="77777777" w:rsidR="00680CC9" w:rsidRDefault="00680CC9" w:rsidP="0089509B">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r w:rsidRPr="0081764B">
              <w:t xml:space="preserve"> </w:t>
            </w:r>
          </w:p>
        </w:tc>
      </w:tr>
      <w:tr w:rsidR="00680CC9" w14:paraId="62143B29" w14:textId="77777777" w:rsidTr="00680CC9">
        <w:tc>
          <w:tcPr>
            <w:tcW w:w="2943" w:type="dxa"/>
          </w:tcPr>
          <w:p w14:paraId="234A9D05" w14:textId="77777777" w:rsidR="00680CC9" w:rsidRDefault="00680CC9" w:rsidP="0089509B">
            <w:pPr>
              <w:pStyle w:val="Heading21"/>
            </w:pPr>
            <w:r>
              <w:t>Employability Skills</w:t>
            </w:r>
          </w:p>
        </w:tc>
        <w:tc>
          <w:tcPr>
            <w:tcW w:w="6299" w:type="dxa"/>
            <w:gridSpan w:val="4"/>
          </w:tcPr>
          <w:p w14:paraId="0076A13C" w14:textId="77777777" w:rsidR="00680CC9" w:rsidRDefault="00680CC9" w:rsidP="0089509B">
            <w:pPr>
              <w:pStyle w:val="unittext"/>
            </w:pPr>
            <w:r>
              <w:t>This unit contains employability skills.</w:t>
            </w:r>
          </w:p>
        </w:tc>
      </w:tr>
      <w:tr w:rsidR="00680CC9" w14:paraId="52EB16BD" w14:textId="77777777" w:rsidTr="00680CC9">
        <w:tc>
          <w:tcPr>
            <w:tcW w:w="2943" w:type="dxa"/>
          </w:tcPr>
          <w:p w14:paraId="3D2E6EDC" w14:textId="77777777" w:rsidR="00680CC9" w:rsidRDefault="00680CC9" w:rsidP="0089509B">
            <w:pPr>
              <w:pStyle w:val="Heading21"/>
            </w:pPr>
            <w:r>
              <w:t>Application of the Unit</w:t>
            </w:r>
          </w:p>
        </w:tc>
        <w:tc>
          <w:tcPr>
            <w:tcW w:w="6299" w:type="dxa"/>
            <w:gridSpan w:val="4"/>
          </w:tcPr>
          <w:p w14:paraId="395FC07E" w14:textId="77777777" w:rsidR="00680CC9" w:rsidRPr="0081764B" w:rsidRDefault="00680CC9" w:rsidP="0089509B">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2968820F" w14:textId="2090F373" w:rsidR="00680CC9" w:rsidRPr="0081764B" w:rsidRDefault="00680CC9" w:rsidP="0089509B">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81764B">
              <w:t>The goal is therefore to assist learners to develop mathematical concepts and relationships in ways that are personally meaningful.</w:t>
            </w:r>
          </w:p>
          <w:p w14:paraId="29523C96" w14:textId="77777777" w:rsidR="00680CC9" w:rsidRDefault="00680CC9" w:rsidP="0089509B">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286BDBAC" w14:textId="77777777" w:rsidTr="00680CC9">
        <w:tc>
          <w:tcPr>
            <w:tcW w:w="2943" w:type="dxa"/>
          </w:tcPr>
          <w:p w14:paraId="1FD43F1B" w14:textId="77777777" w:rsidR="00680CC9" w:rsidRDefault="00680CC9" w:rsidP="0089509B">
            <w:pPr>
              <w:pStyle w:val="Heading21"/>
            </w:pPr>
            <w:r>
              <w:t>Element</w:t>
            </w:r>
          </w:p>
          <w:p w14:paraId="2C85BE9C" w14:textId="77777777" w:rsidR="00680CC9" w:rsidRDefault="00680CC9"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21EE2B4F" w14:textId="77777777" w:rsidR="00680CC9" w:rsidRDefault="00680CC9" w:rsidP="0089509B">
            <w:pPr>
              <w:pStyle w:val="Heading21"/>
            </w:pPr>
            <w:r>
              <w:t>Performance Criteria</w:t>
            </w:r>
          </w:p>
          <w:p w14:paraId="490037DC" w14:textId="77777777" w:rsidR="00680CC9" w:rsidRDefault="00680CC9"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514BEBC2" w14:textId="77777777" w:rsidTr="00680CC9">
        <w:tc>
          <w:tcPr>
            <w:tcW w:w="2943" w:type="dxa"/>
          </w:tcPr>
          <w:p w14:paraId="4CD72CC6" w14:textId="77777777" w:rsidR="00680CC9" w:rsidRDefault="00680CC9" w:rsidP="0089509B">
            <w:pPr>
              <w:pStyle w:val="spacer"/>
            </w:pPr>
          </w:p>
        </w:tc>
        <w:tc>
          <w:tcPr>
            <w:tcW w:w="6299" w:type="dxa"/>
            <w:gridSpan w:val="4"/>
          </w:tcPr>
          <w:p w14:paraId="75DD9938" w14:textId="77777777" w:rsidR="00680CC9" w:rsidRDefault="00680CC9" w:rsidP="0089509B">
            <w:pPr>
              <w:pStyle w:val="spacer"/>
            </w:pPr>
          </w:p>
        </w:tc>
      </w:tr>
      <w:tr w:rsidR="00680CC9" w14:paraId="67F3E24D" w14:textId="77777777" w:rsidTr="00680CC9">
        <w:tc>
          <w:tcPr>
            <w:tcW w:w="2943" w:type="dxa"/>
            <w:vMerge w:val="restart"/>
          </w:tcPr>
          <w:p w14:paraId="68A05966" w14:textId="77777777" w:rsidR="00680CC9" w:rsidRPr="0084371F" w:rsidRDefault="00680CC9" w:rsidP="0089509B">
            <w:pPr>
              <w:pStyle w:val="element"/>
              <w:keepNext/>
            </w:pPr>
            <w:r w:rsidRPr="0084371F">
              <w:t>1</w:t>
            </w:r>
            <w:r>
              <w:tab/>
            </w:r>
            <w:r w:rsidRPr="006327C3">
              <w:t xml:space="preserve">Interpret and compare whole numbers, decimals, routine fractions and </w:t>
            </w:r>
            <w:r w:rsidRPr="006327C3">
              <w:lastRenderedPageBreak/>
              <w:t>percentages</w:t>
            </w:r>
          </w:p>
        </w:tc>
        <w:tc>
          <w:tcPr>
            <w:tcW w:w="570" w:type="dxa"/>
            <w:gridSpan w:val="2"/>
          </w:tcPr>
          <w:p w14:paraId="6A929BC8" w14:textId="77777777" w:rsidR="00680CC9" w:rsidRDefault="00680CC9" w:rsidP="0089509B">
            <w:pPr>
              <w:pStyle w:val="PC"/>
              <w:keepNext/>
            </w:pPr>
            <w:r>
              <w:lastRenderedPageBreak/>
              <w:t>1.1</w:t>
            </w:r>
          </w:p>
        </w:tc>
        <w:tc>
          <w:tcPr>
            <w:tcW w:w="5729" w:type="dxa"/>
            <w:gridSpan w:val="2"/>
          </w:tcPr>
          <w:p w14:paraId="156F3FEB" w14:textId="77777777" w:rsidR="00680CC9" w:rsidRDefault="00680CC9" w:rsidP="0089509B">
            <w:pPr>
              <w:pStyle w:val="PC"/>
              <w:keepNext/>
            </w:pPr>
            <w:r>
              <w:t xml:space="preserve">Use </w:t>
            </w:r>
            <w:r w:rsidRPr="006327C3">
              <w:rPr>
                <w:b/>
                <w:i/>
              </w:rPr>
              <w:t>place value concepts for whole numbers and decimals</w:t>
            </w:r>
            <w:r>
              <w:t xml:space="preserve"> to interpret and compare numbers</w:t>
            </w:r>
          </w:p>
        </w:tc>
      </w:tr>
      <w:tr w:rsidR="00680CC9" w14:paraId="27575798" w14:textId="77777777" w:rsidTr="00680CC9">
        <w:tc>
          <w:tcPr>
            <w:tcW w:w="2943" w:type="dxa"/>
            <w:vMerge/>
          </w:tcPr>
          <w:p w14:paraId="123D8C33" w14:textId="77777777" w:rsidR="00680CC9" w:rsidRPr="0084371F" w:rsidRDefault="00680CC9" w:rsidP="0089509B">
            <w:pPr>
              <w:pStyle w:val="element"/>
              <w:keepNext/>
            </w:pPr>
          </w:p>
        </w:tc>
        <w:tc>
          <w:tcPr>
            <w:tcW w:w="570" w:type="dxa"/>
            <w:gridSpan w:val="2"/>
          </w:tcPr>
          <w:p w14:paraId="5E384D67" w14:textId="77777777" w:rsidR="00680CC9" w:rsidRDefault="00680CC9" w:rsidP="0089509B">
            <w:pPr>
              <w:pStyle w:val="PC"/>
              <w:keepNext/>
            </w:pPr>
            <w:r>
              <w:t>1.2</w:t>
            </w:r>
          </w:p>
        </w:tc>
        <w:tc>
          <w:tcPr>
            <w:tcW w:w="5729" w:type="dxa"/>
            <w:gridSpan w:val="2"/>
          </w:tcPr>
          <w:p w14:paraId="30FE5032" w14:textId="77777777" w:rsidR="00680CC9" w:rsidRDefault="00680CC9" w:rsidP="0089509B">
            <w:pPr>
              <w:pStyle w:val="PC"/>
              <w:keepNext/>
            </w:pPr>
            <w:r>
              <w:t xml:space="preserve">Use the meaning of </w:t>
            </w:r>
            <w:r w:rsidRPr="006327C3">
              <w:rPr>
                <w:b/>
                <w:i/>
              </w:rPr>
              <w:t xml:space="preserve">routine common fraction and </w:t>
            </w:r>
            <w:r w:rsidRPr="006327C3">
              <w:rPr>
                <w:b/>
                <w:i/>
              </w:rPr>
              <w:lastRenderedPageBreak/>
              <w:t>percentages</w:t>
            </w:r>
            <w:r>
              <w:t xml:space="preserve"> to interpret and compare numbers</w:t>
            </w:r>
          </w:p>
        </w:tc>
      </w:tr>
      <w:tr w:rsidR="00680CC9" w14:paraId="569060B4" w14:textId="77777777" w:rsidTr="00680CC9">
        <w:tc>
          <w:tcPr>
            <w:tcW w:w="2943" w:type="dxa"/>
            <w:vMerge/>
          </w:tcPr>
          <w:p w14:paraId="5CC83C5B" w14:textId="77777777" w:rsidR="00680CC9" w:rsidRPr="0084371F" w:rsidRDefault="00680CC9" w:rsidP="0089509B">
            <w:pPr>
              <w:pStyle w:val="element"/>
              <w:keepNext/>
            </w:pPr>
          </w:p>
        </w:tc>
        <w:tc>
          <w:tcPr>
            <w:tcW w:w="570" w:type="dxa"/>
            <w:gridSpan w:val="2"/>
          </w:tcPr>
          <w:p w14:paraId="08C05C9C" w14:textId="77777777" w:rsidR="00680CC9" w:rsidRDefault="00680CC9" w:rsidP="0089509B">
            <w:pPr>
              <w:pStyle w:val="PC"/>
              <w:keepNext/>
            </w:pPr>
            <w:r>
              <w:t>1.3</w:t>
            </w:r>
          </w:p>
        </w:tc>
        <w:tc>
          <w:tcPr>
            <w:tcW w:w="5729" w:type="dxa"/>
            <w:gridSpan w:val="2"/>
          </w:tcPr>
          <w:p w14:paraId="56AD6F36" w14:textId="77777777" w:rsidR="00680CC9" w:rsidRDefault="00680CC9" w:rsidP="0089509B">
            <w:pPr>
              <w:pStyle w:val="PC"/>
              <w:keepNext/>
            </w:pPr>
            <w:r>
              <w:t xml:space="preserve">Convert between </w:t>
            </w:r>
            <w:r w:rsidRPr="006327C3">
              <w:rPr>
                <w:b/>
                <w:i/>
              </w:rPr>
              <w:t>equivalent common fraction, decimal and percentage forms</w:t>
            </w:r>
            <w:r>
              <w:t xml:space="preserve"> in order to compare numbers</w:t>
            </w:r>
          </w:p>
        </w:tc>
      </w:tr>
      <w:tr w:rsidR="00680CC9" w14:paraId="004B167B" w14:textId="77777777" w:rsidTr="00680CC9">
        <w:tc>
          <w:tcPr>
            <w:tcW w:w="2943" w:type="dxa"/>
          </w:tcPr>
          <w:p w14:paraId="7BDABD6B" w14:textId="77777777" w:rsidR="00680CC9" w:rsidRDefault="00680CC9" w:rsidP="0089509B">
            <w:pPr>
              <w:pStyle w:val="spacer"/>
            </w:pPr>
          </w:p>
        </w:tc>
        <w:tc>
          <w:tcPr>
            <w:tcW w:w="6299" w:type="dxa"/>
            <w:gridSpan w:val="4"/>
          </w:tcPr>
          <w:p w14:paraId="11A19E85" w14:textId="77777777" w:rsidR="00680CC9" w:rsidRDefault="00680CC9" w:rsidP="0089509B">
            <w:pPr>
              <w:pStyle w:val="spacer"/>
            </w:pPr>
          </w:p>
        </w:tc>
      </w:tr>
      <w:tr w:rsidR="00680CC9" w14:paraId="09E523ED" w14:textId="77777777" w:rsidTr="00680CC9">
        <w:tc>
          <w:tcPr>
            <w:tcW w:w="2943" w:type="dxa"/>
            <w:vMerge w:val="restart"/>
          </w:tcPr>
          <w:p w14:paraId="5BAA2F12" w14:textId="77777777" w:rsidR="00680CC9" w:rsidRDefault="00680CC9" w:rsidP="0089509B">
            <w:pPr>
              <w:pStyle w:val="element"/>
              <w:keepNext/>
            </w:pPr>
            <w:r>
              <w:t>2</w:t>
            </w:r>
            <w:r>
              <w:tab/>
            </w:r>
            <w:r w:rsidRPr="006327C3">
              <w:t>Perform routine, multi-step calculations with numbers and money in familiar situations</w:t>
            </w:r>
          </w:p>
        </w:tc>
        <w:tc>
          <w:tcPr>
            <w:tcW w:w="585" w:type="dxa"/>
            <w:gridSpan w:val="3"/>
          </w:tcPr>
          <w:p w14:paraId="2ADC9CD5" w14:textId="77777777" w:rsidR="00680CC9" w:rsidRDefault="00680CC9" w:rsidP="0089509B">
            <w:pPr>
              <w:pStyle w:val="PC"/>
              <w:keepNext/>
            </w:pPr>
            <w:r>
              <w:t>2.1</w:t>
            </w:r>
          </w:p>
        </w:tc>
        <w:tc>
          <w:tcPr>
            <w:tcW w:w="5714" w:type="dxa"/>
          </w:tcPr>
          <w:p w14:paraId="6C7970B1" w14:textId="77777777" w:rsidR="00680CC9" w:rsidRDefault="00680CC9" w:rsidP="0089509B">
            <w:pPr>
              <w:pStyle w:val="PC"/>
              <w:keepNext/>
            </w:pPr>
            <w:r>
              <w:t>Make</w:t>
            </w:r>
            <w:r>
              <w:rPr>
                <w:b/>
                <w:i/>
              </w:rPr>
              <w:t xml:space="preserve"> an initial estimate</w:t>
            </w:r>
            <w:r>
              <w:t xml:space="preserve"> when undertaking calculations</w:t>
            </w:r>
          </w:p>
        </w:tc>
      </w:tr>
      <w:tr w:rsidR="00680CC9" w14:paraId="2D7F61B5" w14:textId="77777777" w:rsidTr="00680CC9">
        <w:tc>
          <w:tcPr>
            <w:tcW w:w="2943" w:type="dxa"/>
            <w:vMerge/>
          </w:tcPr>
          <w:p w14:paraId="369FE4AF" w14:textId="77777777" w:rsidR="00680CC9" w:rsidRDefault="00680CC9" w:rsidP="0089509B">
            <w:pPr>
              <w:keepNext/>
            </w:pPr>
          </w:p>
        </w:tc>
        <w:tc>
          <w:tcPr>
            <w:tcW w:w="585" w:type="dxa"/>
            <w:gridSpan w:val="3"/>
          </w:tcPr>
          <w:p w14:paraId="2F14E026" w14:textId="77777777" w:rsidR="00680CC9" w:rsidRDefault="00680CC9" w:rsidP="0089509B">
            <w:pPr>
              <w:pStyle w:val="PC"/>
              <w:keepNext/>
            </w:pPr>
            <w:r>
              <w:t>2.2</w:t>
            </w:r>
          </w:p>
        </w:tc>
        <w:tc>
          <w:tcPr>
            <w:tcW w:w="5714" w:type="dxa"/>
          </w:tcPr>
          <w:p w14:paraId="4EE7CBB9" w14:textId="77777777" w:rsidR="00680CC9" w:rsidRDefault="00680CC9" w:rsidP="0089509B">
            <w:pPr>
              <w:pStyle w:val="PC"/>
              <w:keepNext/>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680CC9" w14:paraId="5018F29D" w14:textId="77777777" w:rsidTr="00680CC9">
        <w:tc>
          <w:tcPr>
            <w:tcW w:w="2943" w:type="dxa"/>
            <w:vMerge/>
          </w:tcPr>
          <w:p w14:paraId="0AD42D01" w14:textId="77777777" w:rsidR="00680CC9" w:rsidRDefault="00680CC9" w:rsidP="0089509B">
            <w:pPr>
              <w:keepNext/>
            </w:pPr>
          </w:p>
        </w:tc>
        <w:tc>
          <w:tcPr>
            <w:tcW w:w="585" w:type="dxa"/>
            <w:gridSpan w:val="3"/>
          </w:tcPr>
          <w:p w14:paraId="08CF4773" w14:textId="77777777" w:rsidR="00680CC9" w:rsidRDefault="00680CC9" w:rsidP="0089509B">
            <w:pPr>
              <w:pStyle w:val="PC"/>
              <w:keepNext/>
            </w:pPr>
            <w:r>
              <w:t>2.3</w:t>
            </w:r>
          </w:p>
        </w:tc>
        <w:tc>
          <w:tcPr>
            <w:tcW w:w="5714" w:type="dxa"/>
          </w:tcPr>
          <w:p w14:paraId="12F4B037" w14:textId="77777777" w:rsidR="00680CC9" w:rsidRDefault="00680CC9" w:rsidP="0089509B">
            <w:pPr>
              <w:pStyle w:val="PC"/>
              <w:keepNext/>
            </w:pPr>
            <w:r>
              <w:t xml:space="preserve">Use and apply </w:t>
            </w:r>
            <w:r>
              <w:rPr>
                <w:b/>
                <w:i/>
              </w:rPr>
              <w:t>order of arithmetic operations</w:t>
            </w:r>
            <w:r>
              <w:t xml:space="preserve"> to solve </w:t>
            </w:r>
            <w:r w:rsidRPr="003D4272">
              <w:t>routine two step calculations</w:t>
            </w:r>
          </w:p>
        </w:tc>
      </w:tr>
      <w:tr w:rsidR="00680CC9" w14:paraId="565B19B7" w14:textId="77777777" w:rsidTr="00680CC9">
        <w:tc>
          <w:tcPr>
            <w:tcW w:w="2943" w:type="dxa"/>
            <w:vMerge/>
          </w:tcPr>
          <w:p w14:paraId="6820598F" w14:textId="77777777" w:rsidR="00680CC9" w:rsidRDefault="00680CC9" w:rsidP="0089509B">
            <w:pPr>
              <w:keepNext/>
            </w:pPr>
          </w:p>
        </w:tc>
        <w:tc>
          <w:tcPr>
            <w:tcW w:w="585" w:type="dxa"/>
            <w:gridSpan w:val="3"/>
          </w:tcPr>
          <w:p w14:paraId="3C18ABB3" w14:textId="77777777" w:rsidR="00680CC9" w:rsidRDefault="00680CC9" w:rsidP="0089509B">
            <w:pPr>
              <w:pStyle w:val="PC"/>
              <w:keepNext/>
            </w:pPr>
            <w:r>
              <w:t>2.4</w:t>
            </w:r>
          </w:p>
        </w:tc>
        <w:tc>
          <w:tcPr>
            <w:tcW w:w="5714" w:type="dxa"/>
          </w:tcPr>
          <w:p w14:paraId="197FC952" w14:textId="77777777" w:rsidR="00680CC9" w:rsidRDefault="00680CC9" w:rsidP="0089509B">
            <w:pPr>
              <w:pStyle w:val="PC"/>
              <w:keepNext/>
            </w:pPr>
            <w:r>
              <w:t xml:space="preserve">Use and apply </w:t>
            </w:r>
            <w:r>
              <w:rPr>
                <w:b/>
                <w:i/>
              </w:rPr>
              <w:t>common rates</w:t>
            </w:r>
            <w:r>
              <w:t xml:space="preserve"> in </w:t>
            </w:r>
            <w:r w:rsidRPr="003D4272">
              <w:t>familiar or routine situations</w:t>
            </w:r>
          </w:p>
        </w:tc>
      </w:tr>
      <w:tr w:rsidR="00680CC9" w14:paraId="23B79674" w14:textId="77777777" w:rsidTr="00680CC9">
        <w:tc>
          <w:tcPr>
            <w:tcW w:w="2943" w:type="dxa"/>
            <w:vMerge/>
          </w:tcPr>
          <w:p w14:paraId="7FF673E4" w14:textId="77777777" w:rsidR="00680CC9" w:rsidRDefault="00680CC9" w:rsidP="0089509B">
            <w:pPr>
              <w:keepNext/>
            </w:pPr>
          </w:p>
        </w:tc>
        <w:tc>
          <w:tcPr>
            <w:tcW w:w="585" w:type="dxa"/>
            <w:gridSpan w:val="3"/>
          </w:tcPr>
          <w:p w14:paraId="2CC9000B" w14:textId="77777777" w:rsidR="00680CC9" w:rsidRDefault="00680CC9" w:rsidP="0089509B">
            <w:pPr>
              <w:pStyle w:val="PC"/>
              <w:keepNext/>
            </w:pPr>
            <w:r>
              <w:t>2.5</w:t>
            </w:r>
          </w:p>
        </w:tc>
        <w:tc>
          <w:tcPr>
            <w:tcW w:w="5714" w:type="dxa"/>
          </w:tcPr>
          <w:p w14:paraId="3613768C" w14:textId="77777777" w:rsidR="00680CC9" w:rsidRDefault="00680CC9" w:rsidP="0089509B">
            <w:pPr>
              <w:pStyle w:val="PC"/>
              <w:keepNext/>
            </w:pPr>
            <w:r>
              <w:t xml:space="preserve">Check </w:t>
            </w:r>
            <w:r w:rsidRPr="003D4272">
              <w:t>the</w:t>
            </w:r>
            <w:r>
              <w:rPr>
                <w:b/>
                <w:i/>
              </w:rPr>
              <w:t xml:space="preserve"> reasonableness of results</w:t>
            </w:r>
            <w:r>
              <w:t xml:space="preserve"> against initial estimate, context of problem and personal knowledge/experience</w:t>
            </w:r>
          </w:p>
        </w:tc>
      </w:tr>
      <w:tr w:rsidR="00680CC9" w14:paraId="5E8674A7" w14:textId="77777777" w:rsidTr="00680CC9">
        <w:tc>
          <w:tcPr>
            <w:tcW w:w="2943" w:type="dxa"/>
          </w:tcPr>
          <w:p w14:paraId="55139F74" w14:textId="77777777" w:rsidR="00680CC9" w:rsidRDefault="00680CC9" w:rsidP="0089509B">
            <w:pPr>
              <w:pStyle w:val="spacer"/>
            </w:pPr>
          </w:p>
        </w:tc>
        <w:tc>
          <w:tcPr>
            <w:tcW w:w="6299" w:type="dxa"/>
            <w:gridSpan w:val="4"/>
          </w:tcPr>
          <w:p w14:paraId="6CD911A2" w14:textId="77777777" w:rsidR="00680CC9" w:rsidRDefault="00680CC9" w:rsidP="0089509B">
            <w:pPr>
              <w:pStyle w:val="spacer"/>
            </w:pPr>
          </w:p>
        </w:tc>
      </w:tr>
      <w:tr w:rsidR="00680CC9" w14:paraId="11AB5B64" w14:textId="77777777" w:rsidTr="00680CC9">
        <w:tc>
          <w:tcPr>
            <w:tcW w:w="9242" w:type="dxa"/>
            <w:gridSpan w:val="5"/>
          </w:tcPr>
          <w:p w14:paraId="67360DCC" w14:textId="77777777" w:rsidR="00680CC9" w:rsidRDefault="00680CC9" w:rsidP="0089509B">
            <w:pPr>
              <w:pStyle w:val="Heading21"/>
            </w:pPr>
            <w:r>
              <w:t>Required Knowledge and Skills</w:t>
            </w:r>
          </w:p>
          <w:p w14:paraId="1FBC30DD" w14:textId="77777777" w:rsidR="00680CC9" w:rsidRDefault="00680CC9" w:rsidP="0089509B">
            <w:pPr>
              <w:pStyle w:val="text"/>
            </w:pPr>
            <w:r w:rsidRPr="005979AA">
              <w:t>This describes the essential skills and knowledge and their level required for this unit</w:t>
            </w:r>
            <w:r>
              <w:t>.</w:t>
            </w:r>
          </w:p>
        </w:tc>
      </w:tr>
      <w:tr w:rsidR="00680CC9" w14:paraId="712223A2" w14:textId="77777777" w:rsidTr="00680CC9">
        <w:tc>
          <w:tcPr>
            <w:tcW w:w="9242" w:type="dxa"/>
            <w:gridSpan w:val="5"/>
          </w:tcPr>
          <w:p w14:paraId="75DDBB47" w14:textId="77777777" w:rsidR="00680CC9" w:rsidRDefault="00680CC9" w:rsidP="0089509B">
            <w:pPr>
              <w:pStyle w:val="unittext"/>
            </w:pPr>
            <w:r>
              <w:t>Required Knowledge:</w:t>
            </w:r>
          </w:p>
          <w:p w14:paraId="56669C96" w14:textId="77777777" w:rsidR="00680CC9" w:rsidRPr="002E29A7" w:rsidRDefault="00680CC9" w:rsidP="0089509B">
            <w:pPr>
              <w:pStyle w:val="bullet"/>
              <w:numPr>
                <w:ilvl w:val="0"/>
                <w:numId w:val="13"/>
              </w:numPr>
              <w:ind w:left="284" w:hanging="284"/>
            </w:pPr>
            <w:r w:rsidRPr="002E29A7">
              <w:t>signs / prints/ symbols represent meaning</w:t>
            </w:r>
            <w:r>
              <w:t xml:space="preserve"> in texts and materials</w:t>
            </w:r>
          </w:p>
          <w:p w14:paraId="399201D5" w14:textId="77777777" w:rsidR="00680CC9" w:rsidRPr="002E29A7" w:rsidRDefault="00680CC9" w:rsidP="0089509B">
            <w:pPr>
              <w:pStyle w:val="bullet"/>
              <w:numPr>
                <w:ilvl w:val="0"/>
                <w:numId w:val="13"/>
              </w:numPr>
              <w:ind w:left="284" w:hanging="284"/>
            </w:pPr>
            <w:r>
              <w:t>place value</w:t>
            </w:r>
            <w:r w:rsidRPr="002E29A7">
              <w:t xml:space="preserve"> to read</w:t>
            </w:r>
            <w:r>
              <w:t>, write and interpret decimals and large whole numbers</w:t>
            </w:r>
          </w:p>
          <w:p w14:paraId="315D0BF7" w14:textId="77777777" w:rsidR="00680CC9" w:rsidRDefault="00680CC9" w:rsidP="0089509B">
            <w:pPr>
              <w:pStyle w:val="bullet"/>
              <w:numPr>
                <w:ilvl w:val="0"/>
                <w:numId w:val="13"/>
              </w:numPr>
              <w:ind w:left="284" w:hanging="284"/>
            </w:pPr>
            <w:r w:rsidRPr="002E29A7">
              <w:t xml:space="preserve">decimals, common fractions and percentages </w:t>
            </w:r>
            <w:r>
              <w:t>and their common equivalent forms</w:t>
            </w:r>
          </w:p>
          <w:p w14:paraId="59A0D66D" w14:textId="77777777" w:rsidR="00680CC9" w:rsidRDefault="00680CC9" w:rsidP="0089509B">
            <w:pPr>
              <w:pStyle w:val="bullet"/>
              <w:numPr>
                <w:ilvl w:val="0"/>
                <w:numId w:val="13"/>
              </w:numPr>
              <w:ind w:left="284" w:hanging="284"/>
            </w:pPr>
            <w:r w:rsidRPr="002E29A7">
              <w:t>informal and formal language of number</w:t>
            </w:r>
            <w:r>
              <w:t xml:space="preserve"> to compare and </w:t>
            </w:r>
            <w:r w:rsidRPr="002E29A7">
              <w:t xml:space="preserve">interpret decimals, common fractions and percentages </w:t>
            </w:r>
          </w:p>
          <w:p w14:paraId="0A4EE952" w14:textId="77777777" w:rsidR="00680CC9" w:rsidRDefault="00680CC9" w:rsidP="0089509B">
            <w:pPr>
              <w:pStyle w:val="bullet"/>
              <w:numPr>
                <w:ilvl w:val="0"/>
                <w:numId w:val="13"/>
              </w:numPr>
              <w:ind w:left="284" w:hanging="284"/>
            </w:pPr>
            <w:r>
              <w:t>techniques used to make initial estimations and check results of calculations in relation to the context</w:t>
            </w:r>
          </w:p>
          <w:p w14:paraId="10599A7A" w14:textId="77777777" w:rsidR="00680CC9" w:rsidRDefault="00680CC9" w:rsidP="0089509B">
            <w:pPr>
              <w:pStyle w:val="unittext"/>
            </w:pPr>
            <w:r>
              <w:t>Required Skills:</w:t>
            </w:r>
          </w:p>
          <w:p w14:paraId="5887E9D3" w14:textId="77777777" w:rsidR="00680CC9" w:rsidRDefault="00680CC9" w:rsidP="0089509B">
            <w:pPr>
              <w:pStyle w:val="bullet"/>
              <w:numPr>
                <w:ilvl w:val="0"/>
                <w:numId w:val="13"/>
              </w:numPr>
              <w:ind w:left="284" w:hanging="284"/>
            </w:pPr>
            <w:r w:rsidRPr="002E29A7">
              <w:t>communication and literacy skills to read</w:t>
            </w:r>
            <w:r>
              <w:t xml:space="preserve"> and interpret</w:t>
            </w:r>
            <w:r w:rsidRPr="002E29A7">
              <w:t xml:space="preserve"> relevan</w:t>
            </w:r>
            <w:r>
              <w:t>t, familiar texts and diagrams</w:t>
            </w:r>
          </w:p>
        </w:tc>
      </w:tr>
      <w:tr w:rsidR="00680CC9" w14:paraId="22F3A5D7" w14:textId="77777777" w:rsidTr="00680CC9">
        <w:tc>
          <w:tcPr>
            <w:tcW w:w="9242" w:type="dxa"/>
            <w:gridSpan w:val="5"/>
          </w:tcPr>
          <w:p w14:paraId="45BDF1D7" w14:textId="77777777" w:rsidR="00680CC9" w:rsidRDefault="00680CC9" w:rsidP="0089509B">
            <w:pPr>
              <w:pStyle w:val="spacer"/>
            </w:pPr>
          </w:p>
        </w:tc>
      </w:tr>
      <w:tr w:rsidR="00680CC9" w14:paraId="61FF390E" w14:textId="77777777" w:rsidTr="00680CC9">
        <w:tc>
          <w:tcPr>
            <w:tcW w:w="9242" w:type="dxa"/>
            <w:gridSpan w:val="5"/>
          </w:tcPr>
          <w:p w14:paraId="782DEFAF" w14:textId="77777777" w:rsidR="00680CC9" w:rsidRDefault="00680CC9" w:rsidP="0089509B">
            <w:pPr>
              <w:pStyle w:val="Heading21"/>
            </w:pPr>
            <w:r>
              <w:t>Range Statement</w:t>
            </w:r>
          </w:p>
          <w:p w14:paraId="155110D3" w14:textId="4C15C5B6" w:rsidR="00680CC9" w:rsidRDefault="00680CC9"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F6ADCBC" w14:textId="77777777" w:rsidTr="00680CC9">
        <w:tc>
          <w:tcPr>
            <w:tcW w:w="3369" w:type="dxa"/>
            <w:gridSpan w:val="2"/>
          </w:tcPr>
          <w:p w14:paraId="173CB617" w14:textId="77777777" w:rsidR="00680CC9" w:rsidRPr="003D4272" w:rsidRDefault="00680CC9" w:rsidP="0089509B">
            <w:pPr>
              <w:pStyle w:val="unittext"/>
            </w:pPr>
            <w:r>
              <w:rPr>
                <w:b/>
                <w:i/>
              </w:rPr>
              <w:t xml:space="preserve">Place value concepts for whole numbers and decimals </w:t>
            </w:r>
            <w:r>
              <w:t>refers to:</w:t>
            </w:r>
          </w:p>
        </w:tc>
        <w:tc>
          <w:tcPr>
            <w:tcW w:w="5873" w:type="dxa"/>
            <w:gridSpan w:val="3"/>
          </w:tcPr>
          <w:p w14:paraId="0F224855" w14:textId="77777777" w:rsidR="00680CC9" w:rsidRPr="000B5186" w:rsidRDefault="00680CC9" w:rsidP="0089509B">
            <w:pPr>
              <w:pStyle w:val="bullet"/>
              <w:numPr>
                <w:ilvl w:val="0"/>
                <w:numId w:val="13"/>
              </w:numPr>
              <w:ind w:left="284" w:hanging="284"/>
            </w:pPr>
            <w:r w:rsidRPr="000B5186">
              <w:t>the relationship between numeral position and numerical value</w:t>
            </w:r>
          </w:p>
          <w:p w14:paraId="313D8C4B" w14:textId="77777777" w:rsidR="00680CC9" w:rsidRPr="000B5186" w:rsidRDefault="00680CC9" w:rsidP="0089509B">
            <w:pPr>
              <w:pStyle w:val="bullet"/>
              <w:numPr>
                <w:ilvl w:val="0"/>
                <w:numId w:val="13"/>
              </w:numPr>
              <w:ind w:left="284" w:hanging="284"/>
            </w:pPr>
            <w:r w:rsidRPr="000B5186">
              <w:t xml:space="preserve">the decimal point is clearly identified as a separator </w:t>
            </w:r>
            <w:r w:rsidRPr="000B5186">
              <w:lastRenderedPageBreak/>
              <w:t xml:space="preserve">between whole number and part of a whole number </w:t>
            </w:r>
            <w:r>
              <w:t xml:space="preserve">such as </w:t>
            </w:r>
            <w:r w:rsidRPr="000B5186">
              <w:t>dollar and part of a dollar</w:t>
            </w:r>
          </w:p>
          <w:p w14:paraId="213BE18E" w14:textId="77777777" w:rsidR="00680CC9" w:rsidRDefault="00680CC9" w:rsidP="0089509B">
            <w:pPr>
              <w:pStyle w:val="bullet"/>
              <w:numPr>
                <w:ilvl w:val="0"/>
                <w:numId w:val="13"/>
              </w:numPr>
              <w:ind w:left="284" w:hanging="284"/>
            </w:pPr>
            <w:r w:rsidRPr="000B5186">
              <w:t>learners should be familiar with a range of numbers from thousandths to millions</w:t>
            </w:r>
          </w:p>
          <w:p w14:paraId="1148C2EE" w14:textId="77777777" w:rsidR="00680CC9" w:rsidRDefault="00680CC9" w:rsidP="0089509B">
            <w:pPr>
              <w:pStyle w:val="bullet"/>
              <w:numPr>
                <w:ilvl w:val="0"/>
                <w:numId w:val="13"/>
              </w:numPr>
              <w:ind w:left="284" w:hanging="284"/>
            </w:pPr>
            <w:r>
              <w:t>a</w:t>
            </w:r>
            <w:r w:rsidRPr="000B5186">
              <w:t xml:space="preserve"> transition needs to be made slowly from interpreting $0.25 as 25 cents to 25 hundredths to a quarter of a dollar</w:t>
            </w:r>
            <w:r>
              <w:t>, for example</w:t>
            </w:r>
          </w:p>
        </w:tc>
      </w:tr>
      <w:tr w:rsidR="00680CC9" w14:paraId="4FCEC150" w14:textId="77777777" w:rsidTr="00680CC9">
        <w:tc>
          <w:tcPr>
            <w:tcW w:w="9242" w:type="dxa"/>
            <w:gridSpan w:val="5"/>
          </w:tcPr>
          <w:p w14:paraId="31A2DB95" w14:textId="77777777" w:rsidR="00680CC9" w:rsidRDefault="00680CC9" w:rsidP="0089509B">
            <w:pPr>
              <w:pStyle w:val="spacer"/>
            </w:pPr>
          </w:p>
        </w:tc>
      </w:tr>
      <w:tr w:rsidR="00680CC9" w14:paraId="519528B8" w14:textId="77777777" w:rsidTr="00680CC9">
        <w:tc>
          <w:tcPr>
            <w:tcW w:w="3369" w:type="dxa"/>
            <w:gridSpan w:val="2"/>
          </w:tcPr>
          <w:p w14:paraId="49DB0044" w14:textId="77777777" w:rsidR="00680CC9" w:rsidRPr="003D4272" w:rsidRDefault="00680CC9" w:rsidP="0089509B">
            <w:pPr>
              <w:pStyle w:val="unittext"/>
            </w:pPr>
            <w:r>
              <w:rPr>
                <w:b/>
                <w:i/>
              </w:rPr>
              <w:t xml:space="preserve">Routine common fraction and percentages </w:t>
            </w:r>
            <w:r>
              <w:t>may include:</w:t>
            </w:r>
          </w:p>
        </w:tc>
        <w:tc>
          <w:tcPr>
            <w:tcW w:w="5873" w:type="dxa"/>
            <w:gridSpan w:val="3"/>
          </w:tcPr>
          <w:p w14:paraId="71A60140" w14:textId="77777777" w:rsidR="00680CC9" w:rsidRPr="000B5186" w:rsidRDefault="00680CC9" w:rsidP="0089509B">
            <w:pPr>
              <w:pStyle w:val="bullet"/>
              <w:numPr>
                <w:ilvl w:val="0"/>
                <w:numId w:val="13"/>
              </w:numPr>
              <w:ind w:left="284" w:hanging="284"/>
            </w:pPr>
            <w:r w:rsidRPr="000B5186">
              <w:t>common fractions including halves, thirds, quarters, fifths, tenths, hundredths</w:t>
            </w:r>
          </w:p>
          <w:p w14:paraId="088AD835" w14:textId="77777777" w:rsidR="00680CC9" w:rsidRDefault="00680CC9" w:rsidP="0089509B">
            <w:pPr>
              <w:pStyle w:val="bullet"/>
              <w:numPr>
                <w:ilvl w:val="0"/>
                <w:numId w:val="13"/>
              </w:numPr>
              <w:ind w:left="284" w:hanging="284"/>
            </w:pPr>
            <w:r w:rsidRPr="000B5186">
              <w:t>common percentages such as 20%, 15%, 40%, 75%, 100%</w:t>
            </w:r>
          </w:p>
        </w:tc>
      </w:tr>
      <w:tr w:rsidR="00680CC9" w14:paraId="7CA55933" w14:textId="77777777" w:rsidTr="00680CC9">
        <w:tc>
          <w:tcPr>
            <w:tcW w:w="9242" w:type="dxa"/>
            <w:gridSpan w:val="5"/>
          </w:tcPr>
          <w:p w14:paraId="6247EEE9" w14:textId="77777777" w:rsidR="00680CC9" w:rsidRDefault="00680CC9" w:rsidP="0089509B">
            <w:pPr>
              <w:pStyle w:val="spacer"/>
            </w:pPr>
          </w:p>
        </w:tc>
      </w:tr>
      <w:tr w:rsidR="00680CC9" w14:paraId="6C6E8DE2" w14:textId="77777777" w:rsidTr="00680CC9">
        <w:tc>
          <w:tcPr>
            <w:tcW w:w="3369" w:type="dxa"/>
            <w:gridSpan w:val="2"/>
          </w:tcPr>
          <w:p w14:paraId="6E5C03B1" w14:textId="77777777" w:rsidR="00680CC9" w:rsidRPr="003D4272" w:rsidRDefault="00680CC9" w:rsidP="0089509B">
            <w:pPr>
              <w:pStyle w:val="unittext"/>
            </w:pPr>
            <w:r>
              <w:rPr>
                <w:b/>
                <w:i/>
              </w:rPr>
              <w:t xml:space="preserve">Equivalent common fraction, decimal and percentage forms </w:t>
            </w:r>
            <w:r>
              <w:t>may include:</w:t>
            </w:r>
          </w:p>
        </w:tc>
        <w:tc>
          <w:tcPr>
            <w:tcW w:w="5873" w:type="dxa"/>
            <w:gridSpan w:val="3"/>
          </w:tcPr>
          <w:p w14:paraId="5B069B67" w14:textId="77777777" w:rsidR="00680CC9" w:rsidRPr="000B5186" w:rsidRDefault="00680CC9" w:rsidP="0089509B">
            <w:pPr>
              <w:pStyle w:val="bullet"/>
              <w:numPr>
                <w:ilvl w:val="0"/>
                <w:numId w:val="13"/>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14:paraId="2784B33C" w14:textId="77777777" w:rsidR="00680CC9" w:rsidRDefault="00680CC9" w:rsidP="0089509B">
            <w:pPr>
              <w:pStyle w:val="bullet"/>
              <w:numPr>
                <w:ilvl w:val="0"/>
                <w:numId w:val="13"/>
              </w:numPr>
              <w:ind w:left="284" w:hanging="284"/>
            </w:pPr>
            <w:r>
              <w:t>common fractions including halves, thirds, quarters, fifths, tenths, hundredths</w:t>
            </w:r>
          </w:p>
          <w:p w14:paraId="28DCBF18" w14:textId="77777777" w:rsidR="00680CC9" w:rsidRDefault="00680CC9" w:rsidP="0089509B">
            <w:pPr>
              <w:pStyle w:val="bullet"/>
              <w:numPr>
                <w:ilvl w:val="0"/>
                <w:numId w:val="13"/>
              </w:numPr>
              <w:ind w:left="284" w:hanging="284"/>
            </w:pPr>
            <w:r>
              <w:t>decimals to 3 decimal places</w:t>
            </w:r>
          </w:p>
          <w:p w14:paraId="379BBB55" w14:textId="77777777" w:rsidR="00680CC9" w:rsidRDefault="00680CC9" w:rsidP="0089509B">
            <w:pPr>
              <w:pStyle w:val="bullet"/>
              <w:numPr>
                <w:ilvl w:val="0"/>
                <w:numId w:val="13"/>
              </w:numPr>
              <w:ind w:left="284" w:hanging="284"/>
            </w:pPr>
            <w:r>
              <w:t>common percentages such as 20%, 15%, 40%, 75%, 100%</w:t>
            </w:r>
          </w:p>
        </w:tc>
      </w:tr>
      <w:tr w:rsidR="00680CC9" w14:paraId="61977880" w14:textId="77777777" w:rsidTr="00680CC9">
        <w:tc>
          <w:tcPr>
            <w:tcW w:w="9242" w:type="dxa"/>
            <w:gridSpan w:val="5"/>
          </w:tcPr>
          <w:p w14:paraId="6846076B" w14:textId="77777777" w:rsidR="00680CC9" w:rsidRDefault="00680CC9" w:rsidP="0089509B">
            <w:pPr>
              <w:pStyle w:val="spacer"/>
            </w:pPr>
          </w:p>
        </w:tc>
      </w:tr>
      <w:tr w:rsidR="00680CC9" w14:paraId="5BC7AD5A" w14:textId="77777777" w:rsidTr="00680CC9">
        <w:tc>
          <w:tcPr>
            <w:tcW w:w="3369" w:type="dxa"/>
            <w:gridSpan w:val="2"/>
          </w:tcPr>
          <w:p w14:paraId="0AF69E2B" w14:textId="77777777" w:rsidR="00680CC9" w:rsidRPr="003D4272" w:rsidRDefault="00680CC9" w:rsidP="0089509B">
            <w:pPr>
              <w:pStyle w:val="unittext"/>
            </w:pPr>
            <w:r>
              <w:rPr>
                <w:b/>
                <w:i/>
              </w:rPr>
              <w:t xml:space="preserve">Initial estimate </w:t>
            </w:r>
            <w:r>
              <w:t>refers to:</w:t>
            </w:r>
          </w:p>
        </w:tc>
        <w:tc>
          <w:tcPr>
            <w:tcW w:w="5873" w:type="dxa"/>
            <w:gridSpan w:val="3"/>
          </w:tcPr>
          <w:p w14:paraId="321E9F07" w14:textId="77777777" w:rsidR="00680CC9" w:rsidRDefault="00680CC9" w:rsidP="0089509B">
            <w:pPr>
              <w:pStyle w:val="bullet"/>
              <w:numPr>
                <w:ilvl w:val="0"/>
                <w:numId w:val="13"/>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680CC9" w14:paraId="6C57D106" w14:textId="77777777" w:rsidTr="00680CC9">
        <w:tc>
          <w:tcPr>
            <w:tcW w:w="9242" w:type="dxa"/>
            <w:gridSpan w:val="5"/>
          </w:tcPr>
          <w:p w14:paraId="16523F6C" w14:textId="77777777" w:rsidR="00680CC9" w:rsidRDefault="00680CC9" w:rsidP="0089509B">
            <w:pPr>
              <w:pStyle w:val="spacer"/>
            </w:pPr>
          </w:p>
        </w:tc>
      </w:tr>
      <w:tr w:rsidR="00680CC9" w14:paraId="696CA8FF" w14:textId="77777777" w:rsidTr="00680CC9">
        <w:tc>
          <w:tcPr>
            <w:tcW w:w="3369" w:type="dxa"/>
            <w:gridSpan w:val="2"/>
          </w:tcPr>
          <w:p w14:paraId="7FFAB542" w14:textId="77777777" w:rsidR="00680CC9" w:rsidRPr="003D4272" w:rsidRDefault="00680CC9" w:rsidP="0089509B">
            <w:pPr>
              <w:pStyle w:val="unittext"/>
            </w:pPr>
            <w:r>
              <w:rPr>
                <w:b/>
                <w:i/>
              </w:rPr>
              <w:t xml:space="preserve">Routine multi step calculations </w:t>
            </w:r>
            <w:r>
              <w:t>may include:</w:t>
            </w:r>
          </w:p>
        </w:tc>
        <w:tc>
          <w:tcPr>
            <w:tcW w:w="5873" w:type="dxa"/>
            <w:gridSpan w:val="3"/>
          </w:tcPr>
          <w:p w14:paraId="50089C56" w14:textId="3893F0EB" w:rsidR="00680CC9" w:rsidRPr="000B5186" w:rsidRDefault="00680CC9" w:rsidP="0089509B">
            <w:pPr>
              <w:pStyle w:val="bullet"/>
              <w:numPr>
                <w:ilvl w:val="0"/>
                <w:numId w:val="13"/>
              </w:numPr>
              <w:ind w:left="284" w:hanging="284"/>
            </w:pPr>
            <w:r w:rsidRPr="000B5186">
              <w:t>familiar/routine calculations that use more than one operation chosen from +, – , × or ÷</w:t>
            </w:r>
            <w:r w:rsidR="00FA7CF7">
              <w:t xml:space="preserve"> </w:t>
            </w:r>
            <w:r>
              <w:t xml:space="preserve">which </w:t>
            </w:r>
            <w:r w:rsidRPr="000B5186">
              <w:t>may be the same operation, and/or include a percentage or fraction calculation as one of the steps)</w:t>
            </w:r>
          </w:p>
          <w:p w14:paraId="756276B7" w14:textId="77777777" w:rsidR="00680CC9" w:rsidRPr="000B5186" w:rsidRDefault="00680CC9" w:rsidP="0089509B">
            <w:pPr>
              <w:pStyle w:val="bullet"/>
              <w:numPr>
                <w:ilvl w:val="0"/>
                <w:numId w:val="13"/>
              </w:numPr>
              <w:ind w:left="284" w:hanging="284"/>
            </w:pPr>
            <w:r w:rsidRPr="000B5186">
              <w:t>familiar/routine multi- step calculations with common fractions or percentages such as 20% of $45 or ¾ of $56</w:t>
            </w:r>
          </w:p>
          <w:p w14:paraId="5D7144C3" w14:textId="4FCDA44B" w:rsidR="00680CC9" w:rsidRPr="000B5186" w:rsidRDefault="00680CC9" w:rsidP="0089509B">
            <w:pPr>
              <w:pStyle w:val="bullet"/>
              <w:numPr>
                <w:ilvl w:val="0"/>
                <w:numId w:val="13"/>
              </w:numPr>
              <w:ind w:left="284" w:hanging="284"/>
            </w:pPr>
            <w:r w:rsidRPr="000B5186">
              <w:t xml:space="preserve">calculations using familiar ‘in head’ methods where appropriate </w:t>
            </w:r>
            <w:r>
              <w:t>such as</w:t>
            </w:r>
            <w:r w:rsidR="00FA7CF7">
              <w:t xml:space="preserve"> </w:t>
            </w:r>
            <w:r w:rsidRPr="000B5186">
              <w:t>× or ÷ by 2, 10, 100 and also by pen and paper and by using a calculator or other technological processes and tools</w:t>
            </w:r>
          </w:p>
          <w:p w14:paraId="5D67D776" w14:textId="77777777" w:rsidR="00680CC9" w:rsidRPr="000B5186" w:rsidRDefault="00680CC9" w:rsidP="0089509B">
            <w:pPr>
              <w:pStyle w:val="bullet"/>
              <w:numPr>
                <w:ilvl w:val="0"/>
                <w:numId w:val="13"/>
              </w:numPr>
              <w:ind w:left="284" w:hanging="284"/>
            </w:pPr>
            <w:r w:rsidRPr="000B5186">
              <w:t>division by decimal values and long division may be worked out on a calculator</w:t>
            </w:r>
          </w:p>
          <w:p w14:paraId="73C1B5E9" w14:textId="77777777" w:rsidR="00680CC9" w:rsidRDefault="00680CC9" w:rsidP="0089509B">
            <w:pPr>
              <w:pStyle w:val="bullet"/>
              <w:numPr>
                <w:ilvl w:val="0"/>
                <w:numId w:val="13"/>
              </w:numPr>
              <w:ind w:left="284" w:hanging="284"/>
            </w:pPr>
            <w:r w:rsidRPr="000B5186">
              <w:t>when working with money, rounding off should be to the nearest 5 cent or 1 cent to reflect practical reality</w:t>
            </w:r>
          </w:p>
        </w:tc>
      </w:tr>
      <w:tr w:rsidR="00680CC9" w14:paraId="6C7CD747" w14:textId="77777777" w:rsidTr="00680CC9">
        <w:tc>
          <w:tcPr>
            <w:tcW w:w="9242" w:type="dxa"/>
            <w:gridSpan w:val="5"/>
          </w:tcPr>
          <w:p w14:paraId="089C3A7F" w14:textId="77777777" w:rsidR="00680CC9" w:rsidRDefault="00680CC9" w:rsidP="0089509B">
            <w:pPr>
              <w:pStyle w:val="spacer"/>
            </w:pPr>
          </w:p>
        </w:tc>
      </w:tr>
      <w:tr w:rsidR="00680CC9" w14:paraId="39CA6871" w14:textId="77777777" w:rsidTr="00680CC9">
        <w:tc>
          <w:tcPr>
            <w:tcW w:w="3369" w:type="dxa"/>
            <w:gridSpan w:val="2"/>
          </w:tcPr>
          <w:p w14:paraId="0C5BA107" w14:textId="77777777" w:rsidR="00680CC9" w:rsidRPr="003D4272" w:rsidRDefault="00680CC9" w:rsidP="0089509B">
            <w:pPr>
              <w:pStyle w:val="unittext"/>
            </w:pPr>
            <w:r>
              <w:rPr>
                <w:b/>
                <w:i/>
              </w:rPr>
              <w:lastRenderedPageBreak/>
              <w:t xml:space="preserve">Familiar situations </w:t>
            </w:r>
            <w:r>
              <w:t>may include:</w:t>
            </w:r>
          </w:p>
        </w:tc>
        <w:tc>
          <w:tcPr>
            <w:tcW w:w="5873" w:type="dxa"/>
            <w:gridSpan w:val="3"/>
          </w:tcPr>
          <w:p w14:paraId="323D421D" w14:textId="77777777" w:rsidR="00680CC9" w:rsidRDefault="00680CC9" w:rsidP="0089509B">
            <w:pPr>
              <w:pStyle w:val="bullet"/>
              <w:numPr>
                <w:ilvl w:val="0"/>
                <w:numId w:val="13"/>
              </w:numPr>
              <w:ind w:left="284" w:hanging="284"/>
            </w:pPr>
            <w:r w:rsidRPr="007F6CBE">
              <w:t>shopping</w:t>
            </w:r>
          </w:p>
          <w:p w14:paraId="731E31B1" w14:textId="77777777" w:rsidR="00680CC9" w:rsidRDefault="00680CC9" w:rsidP="0089509B">
            <w:pPr>
              <w:pStyle w:val="bullet"/>
              <w:numPr>
                <w:ilvl w:val="0"/>
                <w:numId w:val="13"/>
              </w:numPr>
              <w:ind w:left="284" w:hanging="284"/>
            </w:pPr>
            <w:r w:rsidRPr="007F6CBE">
              <w:t>planning holidays</w:t>
            </w:r>
          </w:p>
          <w:p w14:paraId="6865475D" w14:textId="77777777" w:rsidR="00680CC9" w:rsidRDefault="00680CC9" w:rsidP="0089509B">
            <w:pPr>
              <w:pStyle w:val="bullet"/>
              <w:numPr>
                <w:ilvl w:val="0"/>
                <w:numId w:val="13"/>
              </w:numPr>
              <w:ind w:left="284" w:hanging="284"/>
            </w:pPr>
            <w:r>
              <w:t>purchasing household items</w:t>
            </w:r>
          </w:p>
          <w:p w14:paraId="106FA290" w14:textId="77777777" w:rsidR="00680CC9" w:rsidRDefault="00680CC9" w:rsidP="0089509B">
            <w:pPr>
              <w:pStyle w:val="bullet"/>
              <w:numPr>
                <w:ilvl w:val="0"/>
                <w:numId w:val="13"/>
              </w:numPr>
              <w:ind w:left="284" w:hanging="284"/>
            </w:pPr>
            <w:r w:rsidRPr="007F6CBE">
              <w:t>reading and working with household bills, advertising leaflets, catalogues, sale pricelists</w:t>
            </w:r>
          </w:p>
          <w:p w14:paraId="25BC37BF" w14:textId="77777777" w:rsidR="00680CC9" w:rsidRDefault="00680CC9" w:rsidP="0089509B">
            <w:pPr>
              <w:pStyle w:val="bullet"/>
              <w:numPr>
                <w:ilvl w:val="0"/>
                <w:numId w:val="13"/>
              </w:numPr>
              <w:ind w:left="284" w:hanging="284"/>
            </w:pPr>
            <w:r w:rsidRPr="007F6CBE">
              <w:t>Standard Operating Procedures</w:t>
            </w:r>
          </w:p>
          <w:p w14:paraId="40B34E2A" w14:textId="77777777" w:rsidR="00680CC9" w:rsidRDefault="00680CC9" w:rsidP="0089509B">
            <w:pPr>
              <w:pStyle w:val="bullet"/>
              <w:numPr>
                <w:ilvl w:val="0"/>
                <w:numId w:val="13"/>
              </w:numPr>
              <w:ind w:left="284" w:hanging="284"/>
            </w:pPr>
            <w:r w:rsidRPr="007F6CBE">
              <w:t>financial papers such as bank statements, budgets, salary statements, pay packets</w:t>
            </w:r>
          </w:p>
        </w:tc>
      </w:tr>
      <w:tr w:rsidR="00680CC9" w14:paraId="44DAA9BA" w14:textId="77777777" w:rsidTr="00680CC9">
        <w:tc>
          <w:tcPr>
            <w:tcW w:w="9242" w:type="dxa"/>
            <w:gridSpan w:val="5"/>
          </w:tcPr>
          <w:p w14:paraId="25157FF5" w14:textId="77777777" w:rsidR="00680CC9" w:rsidRDefault="00680CC9" w:rsidP="0089509B">
            <w:pPr>
              <w:pStyle w:val="spacer"/>
            </w:pPr>
          </w:p>
        </w:tc>
      </w:tr>
      <w:tr w:rsidR="00680CC9" w14:paraId="28BD3372" w14:textId="77777777" w:rsidTr="00680CC9">
        <w:tc>
          <w:tcPr>
            <w:tcW w:w="3369" w:type="dxa"/>
            <w:gridSpan w:val="2"/>
          </w:tcPr>
          <w:p w14:paraId="13AE289A" w14:textId="77777777" w:rsidR="00680CC9" w:rsidRPr="003D4272" w:rsidRDefault="00680CC9" w:rsidP="0089509B">
            <w:pPr>
              <w:pStyle w:val="unittext"/>
            </w:pPr>
            <w:r>
              <w:rPr>
                <w:b/>
                <w:i/>
              </w:rPr>
              <w:t xml:space="preserve">Order of arithmetic operations </w:t>
            </w:r>
            <w:r>
              <w:t>refers to:</w:t>
            </w:r>
          </w:p>
        </w:tc>
        <w:tc>
          <w:tcPr>
            <w:tcW w:w="5873" w:type="dxa"/>
            <w:gridSpan w:val="3"/>
          </w:tcPr>
          <w:p w14:paraId="1B58623B" w14:textId="77777777" w:rsidR="00680CC9" w:rsidRDefault="00680CC9" w:rsidP="0089509B">
            <w:pPr>
              <w:pStyle w:val="bullet"/>
              <w:numPr>
                <w:ilvl w:val="0"/>
                <w:numId w:val="13"/>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680CC9" w14:paraId="1EC9CB9B" w14:textId="77777777" w:rsidTr="00680CC9">
        <w:tc>
          <w:tcPr>
            <w:tcW w:w="9242" w:type="dxa"/>
            <w:gridSpan w:val="5"/>
          </w:tcPr>
          <w:p w14:paraId="7D6B7739" w14:textId="77777777" w:rsidR="00680CC9" w:rsidRDefault="00680CC9" w:rsidP="0089509B">
            <w:pPr>
              <w:pStyle w:val="spacer"/>
            </w:pPr>
          </w:p>
        </w:tc>
      </w:tr>
      <w:tr w:rsidR="00680CC9" w14:paraId="5D376489" w14:textId="77777777" w:rsidTr="00680CC9">
        <w:tc>
          <w:tcPr>
            <w:tcW w:w="3369" w:type="dxa"/>
            <w:gridSpan w:val="2"/>
          </w:tcPr>
          <w:p w14:paraId="3E94C390" w14:textId="77777777" w:rsidR="00680CC9" w:rsidRPr="000B5186" w:rsidRDefault="00680CC9" w:rsidP="0089509B">
            <w:pPr>
              <w:pStyle w:val="unittext"/>
            </w:pPr>
            <w:r>
              <w:rPr>
                <w:b/>
                <w:i/>
              </w:rPr>
              <w:t xml:space="preserve">Common rates </w:t>
            </w:r>
            <w:r>
              <w:t>may include:</w:t>
            </w:r>
          </w:p>
        </w:tc>
        <w:tc>
          <w:tcPr>
            <w:tcW w:w="5873" w:type="dxa"/>
            <w:gridSpan w:val="3"/>
          </w:tcPr>
          <w:p w14:paraId="6C1F4560" w14:textId="77777777" w:rsidR="00680CC9" w:rsidRDefault="00680CC9" w:rsidP="0089509B">
            <w:pPr>
              <w:pStyle w:val="bullet"/>
              <w:numPr>
                <w:ilvl w:val="0"/>
                <w:numId w:val="13"/>
              </w:numPr>
              <w:ind w:left="284" w:hanging="284"/>
            </w:pPr>
            <w:r>
              <w:t>simple common routine rates:</w:t>
            </w:r>
          </w:p>
          <w:p w14:paraId="06B55A75" w14:textId="77777777" w:rsidR="00680CC9" w:rsidRDefault="00680CC9" w:rsidP="0089509B">
            <w:pPr>
              <w:pStyle w:val="endash"/>
              <w:keepNext/>
              <w:ind w:left="568" w:hanging="284"/>
            </w:pPr>
            <w:r>
              <w:t>$/kg, how much would you pay for 2.5 kg of potatoes at $1.69 per kg</w:t>
            </w:r>
          </w:p>
          <w:p w14:paraId="765BE13D" w14:textId="77777777" w:rsidR="00680CC9" w:rsidRDefault="00680CC9" w:rsidP="0089509B">
            <w:pPr>
              <w:pStyle w:val="endash"/>
              <w:keepNext/>
              <w:ind w:left="568" w:hanging="284"/>
            </w:pPr>
            <w:r>
              <w:t>$/m about how many metres of material at $5.99 per metre would you get for $20</w:t>
            </w:r>
          </w:p>
          <w:p w14:paraId="3DDCDDD7" w14:textId="77777777" w:rsidR="00680CC9" w:rsidRDefault="00680CC9" w:rsidP="0089509B">
            <w:pPr>
              <w:pStyle w:val="endash"/>
              <w:keepNext/>
              <w:ind w:left="568" w:hanging="284"/>
            </w:pPr>
            <w:r>
              <w:t>a calculation of a medicine or pet food dosage based on ml/kg</w:t>
            </w:r>
          </w:p>
        </w:tc>
      </w:tr>
      <w:tr w:rsidR="00680CC9" w14:paraId="1C3290E4" w14:textId="77777777" w:rsidTr="00680CC9">
        <w:tc>
          <w:tcPr>
            <w:tcW w:w="9242" w:type="dxa"/>
            <w:gridSpan w:val="5"/>
          </w:tcPr>
          <w:p w14:paraId="3118B709" w14:textId="77777777" w:rsidR="00680CC9" w:rsidRDefault="00680CC9" w:rsidP="0089509B">
            <w:pPr>
              <w:pStyle w:val="spacer"/>
            </w:pPr>
          </w:p>
        </w:tc>
      </w:tr>
      <w:tr w:rsidR="00680CC9" w14:paraId="5761C76A" w14:textId="77777777" w:rsidTr="00680CC9">
        <w:tc>
          <w:tcPr>
            <w:tcW w:w="3369" w:type="dxa"/>
            <w:gridSpan w:val="2"/>
          </w:tcPr>
          <w:p w14:paraId="5AED2C48" w14:textId="77777777" w:rsidR="00680CC9" w:rsidRPr="000B5186" w:rsidRDefault="00680CC9" w:rsidP="0089509B">
            <w:pPr>
              <w:pStyle w:val="unittext"/>
            </w:pPr>
            <w:r>
              <w:rPr>
                <w:b/>
                <w:i/>
              </w:rPr>
              <w:t xml:space="preserve">Reasonableness of results </w:t>
            </w:r>
            <w:r>
              <w:t>refers to:</w:t>
            </w:r>
          </w:p>
        </w:tc>
        <w:tc>
          <w:tcPr>
            <w:tcW w:w="5873" w:type="dxa"/>
            <w:gridSpan w:val="3"/>
          </w:tcPr>
          <w:p w14:paraId="57C89B80" w14:textId="77777777" w:rsidR="00680CC9" w:rsidRDefault="00680CC9" w:rsidP="0089509B">
            <w:pPr>
              <w:pStyle w:val="bullet"/>
              <w:numPr>
                <w:ilvl w:val="0"/>
                <w:numId w:val="13"/>
              </w:numPr>
              <w:ind w:left="284" w:hanging="284"/>
            </w:pPr>
            <w:r>
              <w:t>where appropriate, making a comparison of final result to initial estimate is made to provide a reality check of the value</w:t>
            </w:r>
          </w:p>
          <w:p w14:paraId="46025311" w14:textId="77777777" w:rsidR="00680CC9" w:rsidRDefault="00680CC9" w:rsidP="0089509B">
            <w:pPr>
              <w:pStyle w:val="bullet"/>
              <w:numPr>
                <w:ilvl w:val="0"/>
                <w:numId w:val="13"/>
              </w:numPr>
              <w:ind w:left="284" w:hanging="284"/>
            </w:pPr>
            <w:r>
              <w:t>referral to context to decide if the result is possible and relevant or needs revising or modification</w:t>
            </w:r>
          </w:p>
          <w:p w14:paraId="62399DA6" w14:textId="77777777" w:rsidR="00680CC9" w:rsidRDefault="00680CC9" w:rsidP="0089509B">
            <w:pPr>
              <w:pStyle w:val="bullet"/>
              <w:numPr>
                <w:ilvl w:val="0"/>
                <w:numId w:val="13"/>
              </w:numPr>
              <w:ind w:left="284" w:hanging="284"/>
            </w:pPr>
            <w:r>
              <w:t>prior knowledge may lead to comparison to previous experiences and therefore decide whether result is appropriate or not</w:t>
            </w:r>
          </w:p>
        </w:tc>
      </w:tr>
      <w:tr w:rsidR="00680CC9" w14:paraId="7DF1A9B0" w14:textId="77777777" w:rsidTr="00680CC9">
        <w:tc>
          <w:tcPr>
            <w:tcW w:w="9242" w:type="dxa"/>
            <w:gridSpan w:val="5"/>
          </w:tcPr>
          <w:p w14:paraId="5D2C0CBD" w14:textId="77777777" w:rsidR="00680CC9" w:rsidRDefault="00680CC9" w:rsidP="0089509B">
            <w:pPr>
              <w:pStyle w:val="spacer"/>
            </w:pPr>
          </w:p>
        </w:tc>
      </w:tr>
      <w:tr w:rsidR="00680CC9" w14:paraId="351A8FCC" w14:textId="77777777" w:rsidTr="00680CC9">
        <w:tc>
          <w:tcPr>
            <w:tcW w:w="9242" w:type="dxa"/>
            <w:gridSpan w:val="5"/>
          </w:tcPr>
          <w:p w14:paraId="3B07CEE2" w14:textId="77777777" w:rsidR="00680CC9" w:rsidRDefault="00680CC9" w:rsidP="0089509B">
            <w:pPr>
              <w:pStyle w:val="Heading21"/>
            </w:pPr>
            <w:r>
              <w:t>Evidence Guide</w:t>
            </w:r>
          </w:p>
          <w:p w14:paraId="35987703" w14:textId="77777777" w:rsidR="00680CC9" w:rsidRDefault="00680CC9"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2C047EB5" w14:textId="77777777" w:rsidTr="00680CC9">
        <w:tc>
          <w:tcPr>
            <w:tcW w:w="3369" w:type="dxa"/>
            <w:gridSpan w:val="2"/>
          </w:tcPr>
          <w:p w14:paraId="570B598D" w14:textId="77777777" w:rsidR="00680CC9" w:rsidRPr="005979AA" w:rsidRDefault="00680CC9" w:rsidP="0089509B">
            <w:pPr>
              <w:pStyle w:val="EG"/>
            </w:pPr>
            <w:r w:rsidRPr="005979AA">
              <w:t>Critical aspects for assessment and evidence required to demonstrate competency in this unit</w:t>
            </w:r>
          </w:p>
        </w:tc>
        <w:tc>
          <w:tcPr>
            <w:tcW w:w="5873" w:type="dxa"/>
            <w:gridSpan w:val="3"/>
          </w:tcPr>
          <w:p w14:paraId="69776B42" w14:textId="77777777" w:rsidR="00680CC9" w:rsidRDefault="00680CC9" w:rsidP="0089509B">
            <w:pPr>
              <w:pStyle w:val="unittext"/>
            </w:pPr>
            <w:r w:rsidRPr="003B087B">
              <w:t>Assessment</w:t>
            </w:r>
            <w:r>
              <w:t xml:space="preserve"> must confirm the ability to:</w:t>
            </w:r>
          </w:p>
          <w:p w14:paraId="255AB88A" w14:textId="77777777" w:rsidR="00680CC9" w:rsidRPr="00140CA7" w:rsidRDefault="00680CC9" w:rsidP="0089509B">
            <w:pPr>
              <w:pStyle w:val="bullet"/>
              <w:numPr>
                <w:ilvl w:val="0"/>
                <w:numId w:val="13"/>
              </w:numPr>
              <w:ind w:left="284" w:hanging="284"/>
            </w:pPr>
            <w:r w:rsidRPr="00140CA7">
              <w:t xml:space="preserve">use the concept of place value and the associated language of numbers to interpret, compare and talk about whole numbers into the thousands and decimals </w:t>
            </w:r>
            <w:r w:rsidRPr="00140CA7">
              <w:lastRenderedPageBreak/>
              <w:t>to thousandths</w:t>
            </w:r>
          </w:p>
          <w:p w14:paraId="24665FC0" w14:textId="77777777" w:rsidR="00680CC9" w:rsidRPr="00140CA7" w:rsidRDefault="00680CC9" w:rsidP="0089509B">
            <w:pPr>
              <w:pStyle w:val="bullet"/>
              <w:numPr>
                <w:ilvl w:val="0"/>
                <w:numId w:val="13"/>
              </w:numPr>
              <w:ind w:left="284" w:hanging="284"/>
            </w:pPr>
            <w:r w:rsidRPr="00140CA7">
              <w:t>identify and compare routine fractions and percentages including using equivalent common fraction, decimal and percentage forms</w:t>
            </w:r>
          </w:p>
          <w:p w14:paraId="06740585" w14:textId="77777777" w:rsidR="00680CC9" w:rsidRDefault="00680CC9" w:rsidP="0089509B">
            <w:pPr>
              <w:pStyle w:val="bullet"/>
              <w:numPr>
                <w:ilvl w:val="0"/>
                <w:numId w:val="13"/>
              </w:numPr>
              <w:ind w:left="284" w:hanging="284"/>
            </w:pPr>
            <w:r w:rsidRPr="00140CA7">
              <w:t>undertake a range of routine, multi-step calculations with numbers and money and make initial estimates of results in familiar situations and confirm results</w:t>
            </w:r>
          </w:p>
        </w:tc>
      </w:tr>
      <w:tr w:rsidR="00680CC9" w14:paraId="484351E0" w14:textId="77777777" w:rsidTr="00680CC9">
        <w:tc>
          <w:tcPr>
            <w:tcW w:w="9242" w:type="dxa"/>
            <w:gridSpan w:val="5"/>
          </w:tcPr>
          <w:p w14:paraId="437DB2DB" w14:textId="77777777" w:rsidR="00680CC9" w:rsidRDefault="00680CC9" w:rsidP="0089509B">
            <w:pPr>
              <w:pStyle w:val="spacer"/>
            </w:pPr>
          </w:p>
        </w:tc>
      </w:tr>
      <w:tr w:rsidR="00680CC9" w14:paraId="301FC31E" w14:textId="77777777" w:rsidTr="00680CC9">
        <w:tc>
          <w:tcPr>
            <w:tcW w:w="3369" w:type="dxa"/>
            <w:gridSpan w:val="2"/>
          </w:tcPr>
          <w:p w14:paraId="59A8E1CE" w14:textId="77777777" w:rsidR="00680CC9" w:rsidRPr="005979AA" w:rsidRDefault="00680CC9" w:rsidP="0089509B">
            <w:pPr>
              <w:pStyle w:val="EG"/>
            </w:pPr>
            <w:r w:rsidRPr="005979AA">
              <w:t>Context of and specific resources for assessment</w:t>
            </w:r>
          </w:p>
        </w:tc>
        <w:tc>
          <w:tcPr>
            <w:tcW w:w="5873" w:type="dxa"/>
            <w:gridSpan w:val="3"/>
          </w:tcPr>
          <w:p w14:paraId="3EEB7719" w14:textId="77777777" w:rsidR="00680CC9" w:rsidRDefault="00680CC9" w:rsidP="0089509B">
            <w:pPr>
              <w:pStyle w:val="unittext"/>
            </w:pPr>
            <w:r>
              <w:t>Assessment must ensure:</w:t>
            </w:r>
          </w:p>
          <w:p w14:paraId="6A44DD0F" w14:textId="77777777" w:rsidR="00680CC9" w:rsidRDefault="00680CC9" w:rsidP="0089509B">
            <w:pPr>
              <w:pStyle w:val="bullet"/>
              <w:numPr>
                <w:ilvl w:val="0"/>
                <w:numId w:val="13"/>
              </w:numPr>
              <w:ind w:left="284" w:hanging="284"/>
            </w:pPr>
            <w:r>
              <w:t xml:space="preserve">access to </w:t>
            </w:r>
            <w:r w:rsidRPr="00896615">
              <w:t>concrete, relevant contexts and materials where the maths content is partly embedded but accessible</w:t>
            </w:r>
          </w:p>
          <w:p w14:paraId="6EE186A0" w14:textId="77777777" w:rsidR="00680CC9" w:rsidRPr="00C276AE" w:rsidRDefault="00680CC9" w:rsidP="0089509B">
            <w:pPr>
              <w:pStyle w:val="unittext"/>
            </w:pPr>
            <w:r w:rsidRPr="00C276AE">
              <w:t xml:space="preserve">At this level, the learner </w:t>
            </w:r>
            <w:r>
              <w:t>can</w:t>
            </w:r>
            <w:r w:rsidRPr="00C276AE">
              <w:t>:</w:t>
            </w:r>
          </w:p>
          <w:p w14:paraId="5CF6A3D5" w14:textId="77777777" w:rsidR="00680CC9" w:rsidRDefault="00680CC9" w:rsidP="0089509B">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CF7F805" w14:textId="77777777" w:rsidR="00680CC9" w:rsidRPr="00F03995" w:rsidRDefault="00680CC9" w:rsidP="0089509B">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4FF2C942" w14:textId="77777777" w:rsidR="00680CC9" w:rsidRDefault="00680CC9" w:rsidP="0089509B">
            <w:pPr>
              <w:pStyle w:val="bullet"/>
              <w:numPr>
                <w:ilvl w:val="0"/>
                <w:numId w:val="13"/>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680CC9" w14:paraId="39A17789" w14:textId="77777777" w:rsidTr="00680CC9">
        <w:tc>
          <w:tcPr>
            <w:tcW w:w="9242" w:type="dxa"/>
            <w:gridSpan w:val="5"/>
          </w:tcPr>
          <w:p w14:paraId="4D8D1D14" w14:textId="77777777" w:rsidR="00680CC9" w:rsidRDefault="00680CC9" w:rsidP="0089509B">
            <w:pPr>
              <w:pStyle w:val="spacer"/>
            </w:pPr>
          </w:p>
        </w:tc>
      </w:tr>
      <w:tr w:rsidR="00680CC9" w14:paraId="27F2357E" w14:textId="77777777" w:rsidTr="00680CC9">
        <w:tc>
          <w:tcPr>
            <w:tcW w:w="3369" w:type="dxa"/>
            <w:gridSpan w:val="2"/>
          </w:tcPr>
          <w:p w14:paraId="0273927F" w14:textId="77777777" w:rsidR="00680CC9" w:rsidRPr="00622D2D" w:rsidRDefault="00680CC9" w:rsidP="0089509B">
            <w:pPr>
              <w:pStyle w:val="EG"/>
            </w:pPr>
            <w:r w:rsidRPr="005979AA">
              <w:t>Method(s) of assessment</w:t>
            </w:r>
          </w:p>
        </w:tc>
        <w:tc>
          <w:tcPr>
            <w:tcW w:w="5873" w:type="dxa"/>
            <w:gridSpan w:val="3"/>
          </w:tcPr>
          <w:p w14:paraId="26C7CFCE" w14:textId="77777777" w:rsidR="00680CC9" w:rsidRDefault="00680CC9" w:rsidP="0089509B">
            <w:pPr>
              <w:pStyle w:val="unittext"/>
            </w:pPr>
            <w:r>
              <w:t>The following suggested assessment methods are suitable for this unit:</w:t>
            </w:r>
          </w:p>
          <w:p w14:paraId="5A7BD81F" w14:textId="77777777" w:rsidR="00680CC9" w:rsidRDefault="00680CC9" w:rsidP="0089509B">
            <w:pPr>
              <w:pStyle w:val="bullet"/>
              <w:numPr>
                <w:ilvl w:val="0"/>
                <w:numId w:val="13"/>
              </w:numPr>
              <w:ind w:left="284" w:hanging="284"/>
            </w:pPr>
            <w:r>
              <w:t xml:space="preserve">observation of the learner </w:t>
            </w:r>
            <w:r w:rsidRPr="00896615">
              <w:t>perform</w:t>
            </w:r>
            <w:r>
              <w:t>ing</w:t>
            </w:r>
            <w:r w:rsidRPr="00896615">
              <w:t xml:space="preserve"> routine multi step calculations with numbers and money in familiar situations</w:t>
            </w:r>
          </w:p>
          <w:p w14:paraId="5C1EF646" w14:textId="77777777" w:rsidR="00680CC9" w:rsidRDefault="00680CC9" w:rsidP="0089509B">
            <w:pPr>
              <w:pStyle w:val="bullet"/>
              <w:numPr>
                <w:ilvl w:val="0"/>
                <w:numId w:val="13"/>
              </w:numPr>
              <w:ind w:left="284" w:hanging="284"/>
            </w:pPr>
            <w:r>
              <w:t xml:space="preserve">portfolio of completed </w:t>
            </w:r>
            <w:r w:rsidRPr="006327C3">
              <w:t xml:space="preserve">routine, multi-step calculations with numbers and money </w:t>
            </w:r>
            <w:r>
              <w:t>in contexts relevant to the learner</w:t>
            </w:r>
          </w:p>
          <w:p w14:paraId="2ADAD38B" w14:textId="77777777" w:rsidR="00680CC9" w:rsidRDefault="00680CC9" w:rsidP="0089509B">
            <w:pPr>
              <w:pStyle w:val="bullet"/>
              <w:numPr>
                <w:ilvl w:val="0"/>
                <w:numId w:val="13"/>
              </w:numPr>
              <w:ind w:left="284" w:hanging="284"/>
            </w:pPr>
            <w:r>
              <w:t xml:space="preserve">oral or written questioning to assess the ability to </w:t>
            </w:r>
            <w:r w:rsidRPr="006327C3">
              <w:t>interpret and compare whole numbers, decimals, routine fractions and percentages</w:t>
            </w:r>
          </w:p>
        </w:tc>
      </w:tr>
    </w:tbl>
    <w:p w14:paraId="11FAECE1" w14:textId="77777777" w:rsidR="00680CC9" w:rsidRDefault="00680CC9" w:rsidP="0089509B">
      <w:pPr>
        <w:keepNext/>
      </w:pPr>
    </w:p>
    <w:p w14:paraId="625E3FDD" w14:textId="77777777" w:rsidR="00680CC9" w:rsidRDefault="00680CC9" w:rsidP="0089509B">
      <w:pPr>
        <w:keepNext/>
        <w:tabs>
          <w:tab w:val="left" w:pos="2025"/>
        </w:tabs>
        <w:sectPr w:rsidR="00680CC9" w:rsidSect="00680CC9">
          <w:headerReference w:type="even" r:id="rId272"/>
          <w:headerReference w:type="default" r:id="rId273"/>
          <w:footerReference w:type="even" r:id="rId274"/>
          <w:headerReference w:type="first" r:id="rId275"/>
          <w:footerReference w:type="first" r:id="rId27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680CC9" w14:paraId="740F0A62" w14:textId="77777777" w:rsidTr="00680CC9">
        <w:tc>
          <w:tcPr>
            <w:tcW w:w="2943" w:type="dxa"/>
          </w:tcPr>
          <w:p w14:paraId="54C4F01A" w14:textId="77777777" w:rsidR="00680CC9" w:rsidRPr="00D72D90" w:rsidRDefault="00680CC9" w:rsidP="0089509B">
            <w:pPr>
              <w:pStyle w:val="CodeTOC"/>
            </w:pPr>
            <w:r w:rsidRPr="00D72D90">
              <w:lastRenderedPageBreak/>
              <w:t>Unit Code</w:t>
            </w:r>
          </w:p>
        </w:tc>
        <w:tc>
          <w:tcPr>
            <w:tcW w:w="6299" w:type="dxa"/>
            <w:gridSpan w:val="4"/>
          </w:tcPr>
          <w:p w14:paraId="223C0816" w14:textId="4ABD9A19" w:rsidR="00680CC9" w:rsidRPr="00D72D90" w:rsidRDefault="00A500C8" w:rsidP="0089509B">
            <w:pPr>
              <w:pStyle w:val="code"/>
            </w:pPr>
            <w:bookmarkStart w:id="228" w:name="_Toc514234373"/>
            <w:r>
              <w:t>VU22396</w:t>
            </w:r>
            <w:bookmarkEnd w:id="228"/>
          </w:p>
        </w:tc>
      </w:tr>
      <w:tr w:rsidR="00680CC9" w14:paraId="281F7F70" w14:textId="77777777" w:rsidTr="00680CC9">
        <w:tc>
          <w:tcPr>
            <w:tcW w:w="2943" w:type="dxa"/>
          </w:tcPr>
          <w:p w14:paraId="000E3C01" w14:textId="77777777" w:rsidR="00680CC9" w:rsidRPr="00D72D90" w:rsidRDefault="00680CC9" w:rsidP="0089509B">
            <w:pPr>
              <w:pStyle w:val="CodeTOC"/>
            </w:pPr>
            <w:r w:rsidRPr="00D72D90">
              <w:t>Unit Title</w:t>
            </w:r>
          </w:p>
        </w:tc>
        <w:tc>
          <w:tcPr>
            <w:tcW w:w="6299" w:type="dxa"/>
            <w:gridSpan w:val="4"/>
          </w:tcPr>
          <w:p w14:paraId="3D20A324" w14:textId="531F82A0" w:rsidR="00680CC9" w:rsidRPr="00D72D90" w:rsidRDefault="00680CC9" w:rsidP="0089509B">
            <w:pPr>
              <w:pStyle w:val="code"/>
            </w:pPr>
            <w:bookmarkStart w:id="229" w:name="_Toc507058639"/>
            <w:bookmarkStart w:id="230" w:name="_Toc514234374"/>
            <w:r w:rsidRPr="003F338B">
              <w:t>Work with and interpret directions in familiar and routine situations</w:t>
            </w:r>
            <w:bookmarkEnd w:id="229"/>
            <w:bookmarkEnd w:id="230"/>
          </w:p>
        </w:tc>
      </w:tr>
      <w:tr w:rsidR="00680CC9" w14:paraId="0EE301D7" w14:textId="77777777" w:rsidTr="00680CC9">
        <w:tc>
          <w:tcPr>
            <w:tcW w:w="2943" w:type="dxa"/>
          </w:tcPr>
          <w:p w14:paraId="5B68A741" w14:textId="77777777" w:rsidR="00680CC9" w:rsidRDefault="00680CC9" w:rsidP="0089509B">
            <w:pPr>
              <w:pStyle w:val="Heading21"/>
            </w:pPr>
            <w:r>
              <w:t>Unit Descriptor</w:t>
            </w:r>
          </w:p>
        </w:tc>
        <w:tc>
          <w:tcPr>
            <w:tcW w:w="6299" w:type="dxa"/>
            <w:gridSpan w:val="4"/>
          </w:tcPr>
          <w:p w14:paraId="58E551F6" w14:textId="77777777" w:rsidR="00680CC9" w:rsidRDefault="00680CC9" w:rsidP="0089509B">
            <w:pPr>
              <w:pStyle w:val="unittext"/>
              <w:rPr>
                <w:lang w:val="en-US"/>
              </w:rPr>
            </w:pPr>
            <w:r>
              <w:t xml:space="preserve">This unit describes the skills and knowledge </w:t>
            </w:r>
            <w:r w:rsidRPr="000010FF">
              <w:rPr>
                <w:lang w:val="en-US"/>
              </w:rPr>
              <w:t>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14:paraId="7086330A" w14:textId="77777777" w:rsidR="00680CC9" w:rsidRPr="000010FF" w:rsidRDefault="00680CC9" w:rsidP="0089509B">
            <w:pPr>
              <w:pStyle w:val="unittext"/>
              <w:rPr>
                <w:u w:val="single"/>
                <w:lang w:val="en-US"/>
              </w:rPr>
            </w:pPr>
            <w:r>
              <w:t>Learners at this level work independently and continue to build and use their own familiar support resources.</w:t>
            </w:r>
          </w:p>
          <w:p w14:paraId="6760FD51" w14:textId="77777777" w:rsidR="00680CC9" w:rsidRDefault="00680CC9" w:rsidP="0089509B">
            <w:pPr>
              <w:pStyle w:val="unittext"/>
            </w:pPr>
            <w:r>
              <w:t>The required outcomes described in this unit contribute to the achievement of Australian Core Skills Framework indicators for Numeracy at Level 3: 3.9, 3.10 &amp; 3.11. t</w:t>
            </w:r>
          </w:p>
        </w:tc>
      </w:tr>
      <w:tr w:rsidR="00680CC9" w14:paraId="1C40258C" w14:textId="77777777" w:rsidTr="00680CC9">
        <w:tc>
          <w:tcPr>
            <w:tcW w:w="2943" w:type="dxa"/>
          </w:tcPr>
          <w:p w14:paraId="35CA60C9" w14:textId="77777777" w:rsidR="00680CC9" w:rsidRDefault="00680CC9" w:rsidP="0089509B">
            <w:pPr>
              <w:pStyle w:val="Heading21"/>
            </w:pPr>
            <w:r>
              <w:t>Employability Skills</w:t>
            </w:r>
          </w:p>
        </w:tc>
        <w:tc>
          <w:tcPr>
            <w:tcW w:w="6299" w:type="dxa"/>
            <w:gridSpan w:val="4"/>
          </w:tcPr>
          <w:p w14:paraId="2FEFC408" w14:textId="77777777" w:rsidR="00680CC9" w:rsidRDefault="00680CC9" w:rsidP="0089509B">
            <w:pPr>
              <w:pStyle w:val="unittext"/>
            </w:pPr>
            <w:r>
              <w:t>This unit contains employability skills.</w:t>
            </w:r>
          </w:p>
        </w:tc>
      </w:tr>
      <w:tr w:rsidR="00680CC9" w14:paraId="0C354ACB" w14:textId="77777777" w:rsidTr="00680CC9">
        <w:tc>
          <w:tcPr>
            <w:tcW w:w="2943" w:type="dxa"/>
          </w:tcPr>
          <w:p w14:paraId="63ED4001" w14:textId="77777777" w:rsidR="00680CC9" w:rsidRDefault="00680CC9" w:rsidP="0089509B">
            <w:pPr>
              <w:pStyle w:val="Heading21"/>
            </w:pPr>
            <w:r>
              <w:t>Application of the Unit</w:t>
            </w:r>
          </w:p>
        </w:tc>
        <w:tc>
          <w:tcPr>
            <w:tcW w:w="6299" w:type="dxa"/>
            <w:gridSpan w:val="4"/>
          </w:tcPr>
          <w:p w14:paraId="1FBD3F88" w14:textId="77777777" w:rsidR="00680CC9" w:rsidRPr="0081764B" w:rsidRDefault="00680CC9" w:rsidP="0089509B">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3A3AFDBA" w14:textId="77777777" w:rsidR="00680CC9" w:rsidRPr="0081764B" w:rsidRDefault="00680CC9" w:rsidP="0089509B">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424A0B1" w14:textId="77777777" w:rsidR="00680CC9" w:rsidRDefault="00680CC9" w:rsidP="0089509B">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43525AD7" w14:textId="77777777" w:rsidTr="00680CC9">
        <w:tc>
          <w:tcPr>
            <w:tcW w:w="2943" w:type="dxa"/>
          </w:tcPr>
          <w:p w14:paraId="738312D4" w14:textId="77777777" w:rsidR="00680CC9" w:rsidRDefault="00680CC9" w:rsidP="0089509B">
            <w:pPr>
              <w:pStyle w:val="Heading21"/>
            </w:pPr>
            <w:r>
              <w:t>Element</w:t>
            </w:r>
          </w:p>
          <w:p w14:paraId="06763AFE" w14:textId="77777777" w:rsidR="00680CC9" w:rsidRDefault="00680CC9"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00C1CC03" w14:textId="77777777" w:rsidR="00680CC9" w:rsidRDefault="00680CC9" w:rsidP="0089509B">
            <w:pPr>
              <w:pStyle w:val="Heading21"/>
            </w:pPr>
            <w:r>
              <w:t>Performance Criteria</w:t>
            </w:r>
          </w:p>
          <w:p w14:paraId="25BC493C" w14:textId="77777777" w:rsidR="00680CC9" w:rsidRDefault="00680CC9"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D90EC33" w14:textId="77777777" w:rsidTr="00680CC9">
        <w:tc>
          <w:tcPr>
            <w:tcW w:w="2943" w:type="dxa"/>
          </w:tcPr>
          <w:p w14:paraId="4973B97E" w14:textId="77777777" w:rsidR="00680CC9" w:rsidRDefault="00680CC9" w:rsidP="0089509B">
            <w:pPr>
              <w:pStyle w:val="spacer"/>
            </w:pPr>
          </w:p>
        </w:tc>
        <w:tc>
          <w:tcPr>
            <w:tcW w:w="6299" w:type="dxa"/>
            <w:gridSpan w:val="4"/>
          </w:tcPr>
          <w:p w14:paraId="779FEE96" w14:textId="77777777" w:rsidR="00680CC9" w:rsidRDefault="00680CC9" w:rsidP="0089509B">
            <w:pPr>
              <w:pStyle w:val="spacer"/>
            </w:pPr>
          </w:p>
        </w:tc>
      </w:tr>
      <w:tr w:rsidR="00680CC9" w14:paraId="595A4428" w14:textId="77777777" w:rsidTr="00680CC9">
        <w:tc>
          <w:tcPr>
            <w:tcW w:w="2943" w:type="dxa"/>
            <w:vMerge w:val="restart"/>
          </w:tcPr>
          <w:p w14:paraId="4BC2362C" w14:textId="77777777" w:rsidR="00680CC9" w:rsidRPr="0084371F" w:rsidRDefault="00680CC9" w:rsidP="0089509B">
            <w:pPr>
              <w:pStyle w:val="element"/>
              <w:keepNext/>
            </w:pPr>
            <w:r w:rsidRPr="0084371F">
              <w:t>1</w:t>
            </w:r>
            <w:r>
              <w:tab/>
              <w:t>Use and interpret familiar maps or street directories</w:t>
            </w:r>
          </w:p>
        </w:tc>
        <w:tc>
          <w:tcPr>
            <w:tcW w:w="570" w:type="dxa"/>
            <w:gridSpan w:val="2"/>
          </w:tcPr>
          <w:p w14:paraId="74A5010F" w14:textId="77777777" w:rsidR="00680CC9" w:rsidRDefault="00680CC9" w:rsidP="0089509B">
            <w:pPr>
              <w:pStyle w:val="PC"/>
              <w:keepNext/>
            </w:pPr>
            <w:r>
              <w:t>1.1</w:t>
            </w:r>
          </w:p>
        </w:tc>
        <w:tc>
          <w:tcPr>
            <w:tcW w:w="5729" w:type="dxa"/>
            <w:gridSpan w:val="2"/>
          </w:tcPr>
          <w:p w14:paraId="79269CCC" w14:textId="77777777" w:rsidR="00680CC9" w:rsidRDefault="00680CC9" w:rsidP="0089509B">
            <w:pPr>
              <w:pStyle w:val="PC"/>
              <w:keepNext/>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680CC9" w14:paraId="5C614CFE" w14:textId="77777777" w:rsidTr="00680CC9">
        <w:tc>
          <w:tcPr>
            <w:tcW w:w="2943" w:type="dxa"/>
            <w:vMerge/>
          </w:tcPr>
          <w:p w14:paraId="76F58AB8" w14:textId="77777777" w:rsidR="00680CC9" w:rsidRPr="0084371F" w:rsidRDefault="00680CC9" w:rsidP="0089509B">
            <w:pPr>
              <w:pStyle w:val="element"/>
              <w:keepNext/>
            </w:pPr>
          </w:p>
        </w:tc>
        <w:tc>
          <w:tcPr>
            <w:tcW w:w="570" w:type="dxa"/>
            <w:gridSpan w:val="2"/>
          </w:tcPr>
          <w:p w14:paraId="44D7AD07" w14:textId="77777777" w:rsidR="00680CC9" w:rsidRDefault="00680CC9" w:rsidP="0089509B">
            <w:pPr>
              <w:pStyle w:val="PC"/>
              <w:keepNext/>
            </w:pPr>
            <w:r>
              <w:t>1.2</w:t>
            </w:r>
          </w:p>
        </w:tc>
        <w:tc>
          <w:tcPr>
            <w:tcW w:w="5729" w:type="dxa"/>
            <w:gridSpan w:val="2"/>
          </w:tcPr>
          <w:p w14:paraId="2115CCDF" w14:textId="77777777" w:rsidR="00680CC9" w:rsidRDefault="00680CC9" w:rsidP="0089509B">
            <w:pPr>
              <w:pStyle w:val="PC"/>
              <w:keepNext/>
              <w:rPr>
                <w:lang w:eastAsia="en-US"/>
              </w:rPr>
            </w:pPr>
            <w:r>
              <w:t xml:space="preserve">Use </w:t>
            </w:r>
            <w:r>
              <w:rPr>
                <w:b/>
                <w:i/>
              </w:rPr>
              <w:t>simple scale indicators</w:t>
            </w:r>
            <w:r>
              <w:t xml:space="preserve"> to estimate or calculate distances on </w:t>
            </w:r>
            <w:r>
              <w:rPr>
                <w:b/>
                <w:i/>
              </w:rPr>
              <w:t>familiar maps</w:t>
            </w:r>
            <w:r>
              <w:t xml:space="preserve"> </w:t>
            </w:r>
          </w:p>
        </w:tc>
      </w:tr>
      <w:tr w:rsidR="00680CC9" w14:paraId="596D6A20" w14:textId="77777777" w:rsidTr="00680CC9">
        <w:tc>
          <w:tcPr>
            <w:tcW w:w="2943" w:type="dxa"/>
          </w:tcPr>
          <w:p w14:paraId="1BD39F24" w14:textId="77777777" w:rsidR="00680CC9" w:rsidRDefault="00680CC9" w:rsidP="0089509B">
            <w:pPr>
              <w:pStyle w:val="spacer"/>
            </w:pPr>
          </w:p>
        </w:tc>
        <w:tc>
          <w:tcPr>
            <w:tcW w:w="6299" w:type="dxa"/>
            <w:gridSpan w:val="4"/>
          </w:tcPr>
          <w:p w14:paraId="208CED04" w14:textId="77777777" w:rsidR="00680CC9" w:rsidRDefault="00680CC9" w:rsidP="0089509B">
            <w:pPr>
              <w:pStyle w:val="spacer"/>
            </w:pPr>
          </w:p>
        </w:tc>
      </w:tr>
      <w:tr w:rsidR="00680CC9" w14:paraId="1E9664AB" w14:textId="77777777" w:rsidTr="00680CC9">
        <w:tc>
          <w:tcPr>
            <w:tcW w:w="2943" w:type="dxa"/>
            <w:vMerge w:val="restart"/>
          </w:tcPr>
          <w:p w14:paraId="558D25E4" w14:textId="77777777" w:rsidR="00680CC9" w:rsidRDefault="00680CC9" w:rsidP="0089509B">
            <w:pPr>
              <w:pStyle w:val="element"/>
              <w:keepNext/>
            </w:pPr>
            <w:r>
              <w:t>2</w:t>
            </w:r>
            <w:r>
              <w:tab/>
              <w:t>Interpret and use routine maps or street directories to follow and give oral and written directions</w:t>
            </w:r>
          </w:p>
        </w:tc>
        <w:tc>
          <w:tcPr>
            <w:tcW w:w="585" w:type="dxa"/>
            <w:gridSpan w:val="3"/>
          </w:tcPr>
          <w:p w14:paraId="22F3749F" w14:textId="77777777" w:rsidR="00680CC9" w:rsidRDefault="00680CC9" w:rsidP="0089509B">
            <w:pPr>
              <w:pStyle w:val="PC"/>
              <w:keepNext/>
            </w:pPr>
            <w:r>
              <w:t>2.1</w:t>
            </w:r>
          </w:p>
        </w:tc>
        <w:tc>
          <w:tcPr>
            <w:tcW w:w="5714" w:type="dxa"/>
          </w:tcPr>
          <w:p w14:paraId="70CDB49A" w14:textId="77777777" w:rsidR="00680CC9" w:rsidRDefault="00680CC9" w:rsidP="0089509B">
            <w:pPr>
              <w:pStyle w:val="PC"/>
              <w:keepNext/>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680CC9" w14:paraId="133543FD" w14:textId="77777777" w:rsidTr="00680CC9">
        <w:tc>
          <w:tcPr>
            <w:tcW w:w="2943" w:type="dxa"/>
            <w:vMerge/>
          </w:tcPr>
          <w:p w14:paraId="0AA0BD2E" w14:textId="77777777" w:rsidR="00680CC9" w:rsidRDefault="00680CC9" w:rsidP="0089509B">
            <w:pPr>
              <w:keepNext/>
            </w:pPr>
          </w:p>
        </w:tc>
        <w:tc>
          <w:tcPr>
            <w:tcW w:w="585" w:type="dxa"/>
            <w:gridSpan w:val="3"/>
          </w:tcPr>
          <w:p w14:paraId="53864502" w14:textId="77777777" w:rsidR="00680CC9" w:rsidRDefault="00680CC9" w:rsidP="0089509B">
            <w:pPr>
              <w:pStyle w:val="PC"/>
              <w:keepNext/>
            </w:pPr>
            <w:r>
              <w:t>2.2</w:t>
            </w:r>
          </w:p>
        </w:tc>
        <w:tc>
          <w:tcPr>
            <w:tcW w:w="5714" w:type="dxa"/>
          </w:tcPr>
          <w:p w14:paraId="61123983" w14:textId="77777777" w:rsidR="00680CC9" w:rsidRDefault="00680CC9" w:rsidP="0089509B">
            <w:pPr>
              <w:pStyle w:val="PC"/>
              <w:keepNext/>
              <w:rPr>
                <w:lang w:eastAsia="en-US"/>
              </w:rPr>
            </w:pPr>
            <w:r>
              <w:t xml:space="preserve">Use a range of </w:t>
            </w:r>
            <w:r>
              <w:rPr>
                <w:b/>
                <w:i/>
              </w:rPr>
              <w:t>formal and informal language of position</w:t>
            </w:r>
          </w:p>
        </w:tc>
      </w:tr>
      <w:tr w:rsidR="00680CC9" w14:paraId="3384E2D2" w14:textId="77777777" w:rsidTr="00680CC9">
        <w:tc>
          <w:tcPr>
            <w:tcW w:w="2943" w:type="dxa"/>
          </w:tcPr>
          <w:p w14:paraId="7D7DFBE0" w14:textId="77777777" w:rsidR="00680CC9" w:rsidRDefault="00680CC9" w:rsidP="0089509B">
            <w:pPr>
              <w:pStyle w:val="spacer"/>
            </w:pPr>
          </w:p>
        </w:tc>
        <w:tc>
          <w:tcPr>
            <w:tcW w:w="6299" w:type="dxa"/>
            <w:gridSpan w:val="4"/>
          </w:tcPr>
          <w:p w14:paraId="6534BEB4" w14:textId="77777777" w:rsidR="00680CC9" w:rsidRDefault="00680CC9" w:rsidP="0089509B">
            <w:pPr>
              <w:pStyle w:val="spacer"/>
            </w:pPr>
          </w:p>
        </w:tc>
      </w:tr>
      <w:tr w:rsidR="00680CC9" w14:paraId="1744ABB6" w14:textId="77777777" w:rsidTr="00680CC9">
        <w:tc>
          <w:tcPr>
            <w:tcW w:w="9242" w:type="dxa"/>
            <w:gridSpan w:val="5"/>
          </w:tcPr>
          <w:p w14:paraId="0BFE6D8E" w14:textId="77777777" w:rsidR="00680CC9" w:rsidRDefault="00680CC9" w:rsidP="0089509B">
            <w:pPr>
              <w:pStyle w:val="Heading21"/>
            </w:pPr>
            <w:r>
              <w:t>Required Knowledge and Skills</w:t>
            </w:r>
          </w:p>
          <w:p w14:paraId="3ABD9D34" w14:textId="77777777" w:rsidR="00680CC9" w:rsidRDefault="00680CC9" w:rsidP="0089509B">
            <w:pPr>
              <w:pStyle w:val="text"/>
            </w:pPr>
            <w:r w:rsidRPr="005979AA">
              <w:t>This describes the essential skills and knowledge and their level required for this unit</w:t>
            </w:r>
            <w:r>
              <w:t>.</w:t>
            </w:r>
          </w:p>
        </w:tc>
      </w:tr>
      <w:tr w:rsidR="00680CC9" w14:paraId="3854A2CC" w14:textId="77777777" w:rsidTr="00680CC9">
        <w:tc>
          <w:tcPr>
            <w:tcW w:w="9242" w:type="dxa"/>
            <w:gridSpan w:val="5"/>
          </w:tcPr>
          <w:p w14:paraId="407C1419" w14:textId="77777777" w:rsidR="00680CC9" w:rsidRDefault="00680CC9" w:rsidP="0089509B">
            <w:pPr>
              <w:pStyle w:val="unittext"/>
            </w:pPr>
            <w:r>
              <w:t>Required Knowledge:</w:t>
            </w:r>
          </w:p>
          <w:p w14:paraId="731BD8A6" w14:textId="77777777" w:rsidR="00680CC9" w:rsidRPr="000010FF" w:rsidRDefault="00680CC9" w:rsidP="0089509B">
            <w:pPr>
              <w:pStyle w:val="bullet"/>
              <w:numPr>
                <w:ilvl w:val="0"/>
                <w:numId w:val="13"/>
              </w:numPr>
              <w:ind w:left="284" w:hanging="284"/>
            </w:pPr>
            <w:r w:rsidRPr="000010FF">
              <w:t>signs / prints/ symbols represent meaning in diagrams, maps and street directories</w:t>
            </w:r>
          </w:p>
          <w:p w14:paraId="0E5342C8" w14:textId="77777777" w:rsidR="00680CC9" w:rsidRPr="000010FF" w:rsidRDefault="00680CC9" w:rsidP="0089509B">
            <w:pPr>
              <w:pStyle w:val="bullet"/>
              <w:numPr>
                <w:ilvl w:val="0"/>
                <w:numId w:val="13"/>
              </w:numPr>
              <w:ind w:left="284" w:hanging="284"/>
            </w:pPr>
            <w:r w:rsidRPr="000010FF">
              <w:t xml:space="preserve">key features and conventions such as distance, directions, simple scales, labels, symbols and keys on maps and plans </w:t>
            </w:r>
          </w:p>
          <w:p w14:paraId="2B35AA7B" w14:textId="77777777" w:rsidR="00680CC9" w:rsidRPr="000010FF" w:rsidRDefault="00680CC9" w:rsidP="0089509B">
            <w:pPr>
              <w:pStyle w:val="bullet"/>
              <w:numPr>
                <w:ilvl w:val="0"/>
                <w:numId w:val="13"/>
              </w:numPr>
              <w:ind w:left="284" w:hanging="284"/>
            </w:pPr>
            <w:r w:rsidRPr="000010FF">
              <w:t xml:space="preserve">informal and formal oral and written mathematical language of position and location </w:t>
            </w:r>
          </w:p>
          <w:p w14:paraId="44D9F086" w14:textId="77777777" w:rsidR="00680CC9" w:rsidRDefault="00680CC9" w:rsidP="0089509B">
            <w:pPr>
              <w:pStyle w:val="bullet"/>
              <w:numPr>
                <w:ilvl w:val="0"/>
                <w:numId w:val="13"/>
              </w:numPr>
              <w:ind w:left="284" w:hanging="284"/>
            </w:pPr>
            <w:r w:rsidRPr="000010FF">
              <w:t>position and locatio</w:t>
            </w:r>
            <w:r>
              <w:t>n to give and follow directions</w:t>
            </w:r>
          </w:p>
          <w:p w14:paraId="77ED1539" w14:textId="77777777" w:rsidR="00680CC9" w:rsidRDefault="00680CC9" w:rsidP="0089509B">
            <w:pPr>
              <w:pStyle w:val="unittext"/>
            </w:pPr>
            <w:r>
              <w:t>Required Skills:</w:t>
            </w:r>
          </w:p>
          <w:p w14:paraId="5D543606" w14:textId="77777777" w:rsidR="00680CC9" w:rsidRPr="000010FF" w:rsidRDefault="00680CC9" w:rsidP="0089509B">
            <w:pPr>
              <w:pStyle w:val="bullet"/>
              <w:numPr>
                <w:ilvl w:val="0"/>
                <w:numId w:val="13"/>
              </w:numPr>
              <w:ind w:left="284" w:hanging="284"/>
            </w:pPr>
            <w:r w:rsidRPr="000010FF">
              <w:t>literacy skills to read relevant, familiar written instructions and diagrams, including maps and street directories</w:t>
            </w:r>
          </w:p>
          <w:p w14:paraId="02A96A03" w14:textId="77777777" w:rsidR="00680CC9" w:rsidRDefault="00680CC9" w:rsidP="0089509B">
            <w:pPr>
              <w:pStyle w:val="bullet"/>
              <w:numPr>
                <w:ilvl w:val="0"/>
                <w:numId w:val="13"/>
              </w:numPr>
              <w:ind w:left="284" w:hanging="284"/>
            </w:pPr>
            <w:r w:rsidRPr="000010FF">
              <w:t xml:space="preserve">communication </w:t>
            </w:r>
            <w:r>
              <w:t>skills to use the formal and informal language of position</w:t>
            </w:r>
          </w:p>
        </w:tc>
      </w:tr>
      <w:tr w:rsidR="00680CC9" w14:paraId="7EC13124" w14:textId="77777777" w:rsidTr="00680CC9">
        <w:tc>
          <w:tcPr>
            <w:tcW w:w="9242" w:type="dxa"/>
            <w:gridSpan w:val="5"/>
          </w:tcPr>
          <w:p w14:paraId="21F63E4F" w14:textId="77777777" w:rsidR="00680CC9" w:rsidRDefault="00680CC9" w:rsidP="0089509B">
            <w:pPr>
              <w:pStyle w:val="spacer"/>
            </w:pPr>
          </w:p>
        </w:tc>
      </w:tr>
      <w:tr w:rsidR="00680CC9" w14:paraId="40DC4D70" w14:textId="77777777" w:rsidTr="00680CC9">
        <w:tc>
          <w:tcPr>
            <w:tcW w:w="9242" w:type="dxa"/>
            <w:gridSpan w:val="5"/>
          </w:tcPr>
          <w:p w14:paraId="5487271D" w14:textId="77777777" w:rsidR="00680CC9" w:rsidRDefault="00680CC9" w:rsidP="0089509B">
            <w:pPr>
              <w:pStyle w:val="Heading21"/>
            </w:pPr>
            <w:r>
              <w:t>Range Statement</w:t>
            </w:r>
          </w:p>
          <w:p w14:paraId="5FF4793F" w14:textId="77777777" w:rsidR="00680CC9" w:rsidRDefault="00680CC9"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680CC9" w14:paraId="33022014" w14:textId="77777777" w:rsidTr="00680CC9">
        <w:tc>
          <w:tcPr>
            <w:tcW w:w="3369" w:type="dxa"/>
            <w:gridSpan w:val="2"/>
          </w:tcPr>
          <w:p w14:paraId="5E939C93" w14:textId="77777777" w:rsidR="00680CC9" w:rsidRPr="00D20B02" w:rsidRDefault="00680CC9" w:rsidP="0089509B">
            <w:pPr>
              <w:pStyle w:val="unittext"/>
            </w:pPr>
            <w:r>
              <w:rPr>
                <w:b/>
                <w:i/>
              </w:rPr>
              <w:t xml:space="preserve">Key features and conventions </w:t>
            </w:r>
            <w:r>
              <w:t>include:</w:t>
            </w:r>
          </w:p>
        </w:tc>
        <w:tc>
          <w:tcPr>
            <w:tcW w:w="5873" w:type="dxa"/>
            <w:gridSpan w:val="3"/>
          </w:tcPr>
          <w:p w14:paraId="5FEA99E7" w14:textId="77777777" w:rsidR="00680CC9" w:rsidRPr="00D20B02" w:rsidRDefault="00680CC9" w:rsidP="0089509B">
            <w:pPr>
              <w:pStyle w:val="bullet"/>
              <w:numPr>
                <w:ilvl w:val="0"/>
                <w:numId w:val="13"/>
              </w:numPr>
              <w:ind w:left="284" w:hanging="284"/>
            </w:pPr>
            <w:r w:rsidRPr="00D20B02">
              <w:t xml:space="preserve">indexes in directories to identify pages and grid references (co-ordinates) </w:t>
            </w:r>
          </w:p>
          <w:p w14:paraId="461F1F57" w14:textId="77777777" w:rsidR="00680CC9" w:rsidRDefault="00680CC9" w:rsidP="0089509B">
            <w:pPr>
              <w:pStyle w:val="bullet"/>
              <w:numPr>
                <w:ilvl w:val="0"/>
                <w:numId w:val="13"/>
              </w:numPr>
              <w:ind w:left="284" w:hanging="284"/>
            </w:pPr>
            <w:r w:rsidRPr="00D20B02">
              <w:t>common symbols such as those for information, police, public transport, main routes, traffic lights, parks</w:t>
            </w:r>
          </w:p>
        </w:tc>
      </w:tr>
      <w:tr w:rsidR="00680CC9" w14:paraId="4493BDAD" w14:textId="77777777" w:rsidTr="00680CC9">
        <w:tc>
          <w:tcPr>
            <w:tcW w:w="9242" w:type="dxa"/>
            <w:gridSpan w:val="5"/>
          </w:tcPr>
          <w:p w14:paraId="73956013" w14:textId="77777777" w:rsidR="00680CC9" w:rsidRDefault="00680CC9" w:rsidP="0089509B">
            <w:pPr>
              <w:pStyle w:val="spacer"/>
            </w:pPr>
          </w:p>
        </w:tc>
      </w:tr>
      <w:tr w:rsidR="00680CC9" w14:paraId="59A15BFD" w14:textId="77777777" w:rsidTr="00680CC9">
        <w:tc>
          <w:tcPr>
            <w:tcW w:w="3369" w:type="dxa"/>
            <w:gridSpan w:val="2"/>
          </w:tcPr>
          <w:p w14:paraId="72E06A97" w14:textId="77777777" w:rsidR="00680CC9" w:rsidRPr="00D20B02" w:rsidRDefault="00680CC9" w:rsidP="0089509B">
            <w:pPr>
              <w:pStyle w:val="unittext"/>
            </w:pPr>
            <w:r>
              <w:rPr>
                <w:b/>
                <w:i/>
              </w:rPr>
              <w:t xml:space="preserve">Familiar maps and street directories </w:t>
            </w:r>
            <w:r w:rsidRPr="00D20B02">
              <w:t>may include:</w:t>
            </w:r>
          </w:p>
        </w:tc>
        <w:tc>
          <w:tcPr>
            <w:tcW w:w="5873" w:type="dxa"/>
            <w:gridSpan w:val="3"/>
          </w:tcPr>
          <w:p w14:paraId="26660D68" w14:textId="77777777" w:rsidR="00680CC9" w:rsidRPr="00D20B02" w:rsidRDefault="00680CC9" w:rsidP="0089509B">
            <w:pPr>
              <w:pStyle w:val="bullet"/>
              <w:numPr>
                <w:ilvl w:val="0"/>
                <w:numId w:val="13"/>
              </w:numPr>
              <w:ind w:left="284" w:hanging="284"/>
            </w:pPr>
            <w:r w:rsidRPr="00D20B02">
              <w:t>maps of local area, street directories, maps or plans of shopping centres and educational institutions</w:t>
            </w:r>
          </w:p>
          <w:p w14:paraId="341D0DA6" w14:textId="77777777" w:rsidR="00680CC9" w:rsidRDefault="00680CC9" w:rsidP="0089509B">
            <w:pPr>
              <w:pStyle w:val="bullet"/>
              <w:numPr>
                <w:ilvl w:val="0"/>
                <w:numId w:val="13"/>
              </w:numPr>
              <w:ind w:left="284" w:hanging="284"/>
            </w:pPr>
            <w:r w:rsidRPr="00D20B02">
              <w:rPr>
                <w:bCs/>
              </w:rPr>
              <w:t xml:space="preserve">familiar online maps and street directories and GPS navigation devices </w:t>
            </w:r>
          </w:p>
        </w:tc>
      </w:tr>
      <w:tr w:rsidR="00680CC9" w14:paraId="6E3775B5" w14:textId="77777777" w:rsidTr="00680CC9">
        <w:tc>
          <w:tcPr>
            <w:tcW w:w="9242" w:type="dxa"/>
            <w:gridSpan w:val="5"/>
          </w:tcPr>
          <w:p w14:paraId="1E52EC14" w14:textId="77777777" w:rsidR="00680CC9" w:rsidRDefault="00680CC9" w:rsidP="0089509B">
            <w:pPr>
              <w:pStyle w:val="spacer"/>
            </w:pPr>
          </w:p>
        </w:tc>
      </w:tr>
      <w:tr w:rsidR="00680CC9" w14:paraId="2D1CD80A" w14:textId="77777777" w:rsidTr="00680CC9">
        <w:tc>
          <w:tcPr>
            <w:tcW w:w="3369" w:type="dxa"/>
            <w:gridSpan w:val="2"/>
          </w:tcPr>
          <w:p w14:paraId="60AB94AB" w14:textId="77777777" w:rsidR="00680CC9" w:rsidRPr="00D20B02" w:rsidRDefault="00680CC9" w:rsidP="0089509B">
            <w:pPr>
              <w:pStyle w:val="unittext"/>
            </w:pPr>
            <w:r>
              <w:rPr>
                <w:b/>
                <w:i/>
              </w:rPr>
              <w:t xml:space="preserve">Simple scale indicators </w:t>
            </w:r>
            <w:r>
              <w:t>refers to:</w:t>
            </w:r>
          </w:p>
        </w:tc>
        <w:tc>
          <w:tcPr>
            <w:tcW w:w="5873" w:type="dxa"/>
            <w:gridSpan w:val="3"/>
          </w:tcPr>
          <w:p w14:paraId="31733DF6" w14:textId="77777777" w:rsidR="00680CC9" w:rsidRDefault="00680CC9" w:rsidP="0089509B">
            <w:pPr>
              <w:pStyle w:val="bullet"/>
              <w:numPr>
                <w:ilvl w:val="0"/>
                <w:numId w:val="13"/>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680CC9" w14:paraId="6F97A167" w14:textId="77777777" w:rsidTr="00680CC9">
        <w:tc>
          <w:tcPr>
            <w:tcW w:w="9242" w:type="dxa"/>
            <w:gridSpan w:val="5"/>
          </w:tcPr>
          <w:p w14:paraId="4698D106" w14:textId="77777777" w:rsidR="00680CC9" w:rsidRDefault="00680CC9" w:rsidP="0089509B">
            <w:pPr>
              <w:pStyle w:val="spacer"/>
            </w:pPr>
          </w:p>
        </w:tc>
      </w:tr>
      <w:tr w:rsidR="00680CC9" w14:paraId="5B3CD523" w14:textId="77777777" w:rsidTr="00680CC9">
        <w:tc>
          <w:tcPr>
            <w:tcW w:w="3369" w:type="dxa"/>
            <w:gridSpan w:val="2"/>
          </w:tcPr>
          <w:p w14:paraId="2717DE89" w14:textId="77777777" w:rsidR="00680CC9" w:rsidRPr="00D20B02" w:rsidRDefault="00680CC9" w:rsidP="0089509B">
            <w:pPr>
              <w:pStyle w:val="unittext"/>
            </w:pPr>
            <w:r>
              <w:rPr>
                <w:b/>
                <w:i/>
              </w:rPr>
              <w:lastRenderedPageBreak/>
              <w:t xml:space="preserve">Sketch maps </w:t>
            </w:r>
            <w:r>
              <w:t>should be:</w:t>
            </w:r>
          </w:p>
        </w:tc>
        <w:tc>
          <w:tcPr>
            <w:tcW w:w="5873" w:type="dxa"/>
            <w:gridSpan w:val="3"/>
          </w:tcPr>
          <w:p w14:paraId="59C0F9D2" w14:textId="77777777" w:rsidR="00680CC9" w:rsidRDefault="00680CC9" w:rsidP="0089509B">
            <w:pPr>
              <w:pStyle w:val="bullet"/>
              <w:numPr>
                <w:ilvl w:val="0"/>
                <w:numId w:val="13"/>
              </w:numPr>
              <w:ind w:left="284" w:hanging="284"/>
            </w:pPr>
            <w:r w:rsidRPr="00C276AE">
              <w:t>reasonably a</w:t>
            </w:r>
            <w:r>
              <w:t xml:space="preserve">ccurate, simple and </w:t>
            </w:r>
            <w:r w:rsidRPr="00A4392F">
              <w:t>uncluttered</w:t>
            </w:r>
          </w:p>
        </w:tc>
      </w:tr>
      <w:tr w:rsidR="00680CC9" w14:paraId="1B9E9C57" w14:textId="77777777" w:rsidTr="00680CC9">
        <w:tc>
          <w:tcPr>
            <w:tcW w:w="9242" w:type="dxa"/>
            <w:gridSpan w:val="5"/>
          </w:tcPr>
          <w:p w14:paraId="47C9967A" w14:textId="77777777" w:rsidR="00680CC9" w:rsidRDefault="00680CC9" w:rsidP="0089509B">
            <w:pPr>
              <w:pStyle w:val="spacer"/>
            </w:pPr>
          </w:p>
        </w:tc>
      </w:tr>
      <w:tr w:rsidR="00680CC9" w14:paraId="4555E29B" w14:textId="77777777" w:rsidTr="00680CC9">
        <w:tc>
          <w:tcPr>
            <w:tcW w:w="3369" w:type="dxa"/>
            <w:gridSpan w:val="2"/>
          </w:tcPr>
          <w:p w14:paraId="2EE07D2A" w14:textId="77777777" w:rsidR="00680CC9" w:rsidRPr="00D20B02" w:rsidRDefault="00680CC9" w:rsidP="0089509B">
            <w:pPr>
              <w:pStyle w:val="unittext"/>
            </w:pPr>
            <w:r>
              <w:rPr>
                <w:b/>
                <w:i/>
              </w:rPr>
              <w:t xml:space="preserve">Oral and written directions </w:t>
            </w:r>
            <w:r>
              <w:t>may include:</w:t>
            </w:r>
          </w:p>
        </w:tc>
        <w:tc>
          <w:tcPr>
            <w:tcW w:w="5873" w:type="dxa"/>
            <w:gridSpan w:val="3"/>
          </w:tcPr>
          <w:p w14:paraId="752E79A3" w14:textId="77777777" w:rsidR="00680CC9" w:rsidRPr="00A4392F" w:rsidRDefault="00680CC9" w:rsidP="0089509B">
            <w:pPr>
              <w:pStyle w:val="bullet"/>
              <w:numPr>
                <w:ilvl w:val="0"/>
                <w:numId w:val="13"/>
              </w:numPr>
              <w:ind w:left="284" w:hanging="284"/>
              <w:rPr>
                <w:iCs/>
              </w:rPr>
            </w:pPr>
            <w:r w:rsidRPr="00A4392F">
              <w:rPr>
                <w:iCs/>
              </w:rPr>
              <w:t>simple, short and clear oral directions covering two or three changes in direction</w:t>
            </w:r>
          </w:p>
          <w:p w14:paraId="12FD6A10" w14:textId="77777777" w:rsidR="00680CC9" w:rsidRPr="00A4392F" w:rsidRDefault="00680CC9" w:rsidP="0089509B">
            <w:pPr>
              <w:pStyle w:val="bullet"/>
              <w:numPr>
                <w:ilvl w:val="0"/>
                <w:numId w:val="13"/>
              </w:numPr>
              <w:ind w:left="284" w:hanging="284"/>
              <w:rPr>
                <w:iCs/>
              </w:rPr>
            </w:pPr>
            <w:r w:rsidRPr="00A4392F">
              <w:rPr>
                <w:iCs/>
              </w:rPr>
              <w:t>locations between buildings in a large institution, from one workplace to another or from home to the local shopping centre</w:t>
            </w:r>
          </w:p>
          <w:p w14:paraId="1EDAA76E" w14:textId="77777777" w:rsidR="00680CC9" w:rsidRDefault="00680CC9" w:rsidP="0089509B">
            <w:pPr>
              <w:pStyle w:val="bullet"/>
              <w:numPr>
                <w:ilvl w:val="0"/>
                <w:numId w:val="13"/>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680CC9" w14:paraId="460CD4E5" w14:textId="77777777" w:rsidTr="00680CC9">
        <w:tc>
          <w:tcPr>
            <w:tcW w:w="9242" w:type="dxa"/>
            <w:gridSpan w:val="5"/>
          </w:tcPr>
          <w:p w14:paraId="0AE31E44" w14:textId="77777777" w:rsidR="00680CC9" w:rsidRDefault="00680CC9" w:rsidP="0089509B">
            <w:pPr>
              <w:pStyle w:val="spacer"/>
            </w:pPr>
          </w:p>
        </w:tc>
      </w:tr>
      <w:tr w:rsidR="00680CC9" w14:paraId="0ED05954" w14:textId="77777777" w:rsidTr="00680CC9">
        <w:tc>
          <w:tcPr>
            <w:tcW w:w="3369" w:type="dxa"/>
            <w:gridSpan w:val="2"/>
          </w:tcPr>
          <w:p w14:paraId="755025E3" w14:textId="77777777" w:rsidR="00680CC9" w:rsidRPr="00D20B02" w:rsidRDefault="00680CC9" w:rsidP="0089509B">
            <w:pPr>
              <w:pStyle w:val="unittext"/>
            </w:pPr>
            <w:r>
              <w:rPr>
                <w:b/>
                <w:i/>
              </w:rPr>
              <w:t xml:space="preserve">Formal and informal language of position </w:t>
            </w:r>
            <w:r>
              <w:t>may include:</w:t>
            </w:r>
          </w:p>
        </w:tc>
        <w:tc>
          <w:tcPr>
            <w:tcW w:w="5873" w:type="dxa"/>
            <w:gridSpan w:val="3"/>
          </w:tcPr>
          <w:p w14:paraId="1ECA675C" w14:textId="77777777" w:rsidR="00680CC9" w:rsidRDefault="00680CC9" w:rsidP="0089509B">
            <w:pPr>
              <w:pStyle w:val="bullet"/>
              <w:numPr>
                <w:ilvl w:val="0"/>
                <w:numId w:val="13"/>
              </w:numPr>
              <w:ind w:left="284" w:hanging="284"/>
            </w:pPr>
            <w:r w:rsidRPr="00A4392F">
              <w:t>over/under</w:t>
            </w:r>
          </w:p>
          <w:p w14:paraId="55EBEB7E" w14:textId="77777777" w:rsidR="00680CC9" w:rsidRDefault="00680CC9" w:rsidP="0089509B">
            <w:pPr>
              <w:pStyle w:val="bullet"/>
              <w:numPr>
                <w:ilvl w:val="0"/>
                <w:numId w:val="13"/>
              </w:numPr>
              <w:ind w:left="284" w:hanging="284"/>
            </w:pPr>
            <w:r w:rsidRPr="00A4392F">
              <w:t>in front/behind</w:t>
            </w:r>
          </w:p>
          <w:p w14:paraId="56B62E05" w14:textId="77777777" w:rsidR="00680CC9" w:rsidRDefault="00680CC9" w:rsidP="0089509B">
            <w:pPr>
              <w:pStyle w:val="bullet"/>
              <w:numPr>
                <w:ilvl w:val="0"/>
                <w:numId w:val="13"/>
              </w:numPr>
              <w:ind w:left="284" w:hanging="284"/>
            </w:pPr>
            <w:r w:rsidRPr="00A4392F">
              <w:t>left/right</w:t>
            </w:r>
          </w:p>
          <w:p w14:paraId="26104937" w14:textId="77777777" w:rsidR="00680CC9" w:rsidRDefault="00680CC9" w:rsidP="0089509B">
            <w:pPr>
              <w:pStyle w:val="bullet"/>
              <w:numPr>
                <w:ilvl w:val="0"/>
                <w:numId w:val="13"/>
              </w:numPr>
              <w:ind w:left="284" w:hanging="284"/>
            </w:pPr>
            <w:r w:rsidRPr="00A4392F">
              <w:t>up/down</w:t>
            </w:r>
          </w:p>
          <w:p w14:paraId="59D57CD3" w14:textId="77777777" w:rsidR="00680CC9" w:rsidRDefault="00680CC9" w:rsidP="0089509B">
            <w:pPr>
              <w:pStyle w:val="bullet"/>
              <w:numPr>
                <w:ilvl w:val="0"/>
                <w:numId w:val="13"/>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14:paraId="6E228D2E" w14:textId="77777777" w:rsidR="00680CC9" w:rsidRDefault="00680CC9" w:rsidP="0089509B">
            <w:pPr>
              <w:pStyle w:val="bullet"/>
              <w:numPr>
                <w:ilvl w:val="0"/>
                <w:numId w:val="13"/>
              </w:numPr>
              <w:ind w:left="284" w:hanging="284"/>
            </w:pPr>
            <w:r w:rsidRPr="00A4392F">
              <w:t xml:space="preserve">more formal North, South, East, </w:t>
            </w:r>
            <w:r>
              <w:t>West</w:t>
            </w:r>
          </w:p>
          <w:p w14:paraId="3E8F1872" w14:textId="77777777" w:rsidR="00680CC9" w:rsidRPr="00A4392F" w:rsidRDefault="00680CC9" w:rsidP="0089509B">
            <w:pPr>
              <w:pStyle w:val="bullet"/>
              <w:numPr>
                <w:ilvl w:val="0"/>
                <w:numId w:val="13"/>
              </w:numPr>
              <w:ind w:left="284" w:hanging="284"/>
            </w:pPr>
            <w:r w:rsidRPr="00A4392F">
              <w:t xml:space="preserve">clockwise/anticlockwise; ½ turn, ¼ turn; 180o degree turn, grid references </w:t>
            </w:r>
          </w:p>
          <w:p w14:paraId="12A99546" w14:textId="77777777" w:rsidR="00680CC9" w:rsidRDefault="00680CC9" w:rsidP="0089509B">
            <w:pPr>
              <w:pStyle w:val="bullet"/>
              <w:numPr>
                <w:ilvl w:val="0"/>
                <w:numId w:val="13"/>
              </w:numPr>
              <w:ind w:left="284" w:hanging="284"/>
            </w:pPr>
            <w:r w:rsidRPr="00A4392F">
              <w:rPr>
                <w:iCs/>
              </w:rPr>
              <w:t>a combination of both informal and formal oral and written mathematical language, symbols, abbreviations and diagrams</w:t>
            </w:r>
          </w:p>
        </w:tc>
      </w:tr>
      <w:tr w:rsidR="00680CC9" w14:paraId="0D301736" w14:textId="77777777" w:rsidTr="00680CC9">
        <w:tc>
          <w:tcPr>
            <w:tcW w:w="9242" w:type="dxa"/>
            <w:gridSpan w:val="5"/>
          </w:tcPr>
          <w:p w14:paraId="69FF9626" w14:textId="77777777" w:rsidR="00680CC9" w:rsidRDefault="00680CC9" w:rsidP="0089509B">
            <w:pPr>
              <w:pStyle w:val="spacer"/>
            </w:pPr>
          </w:p>
        </w:tc>
      </w:tr>
      <w:tr w:rsidR="00680CC9" w14:paraId="239A0887" w14:textId="77777777" w:rsidTr="00680CC9">
        <w:tc>
          <w:tcPr>
            <w:tcW w:w="9242" w:type="dxa"/>
            <w:gridSpan w:val="5"/>
          </w:tcPr>
          <w:p w14:paraId="08F71935" w14:textId="77777777" w:rsidR="00680CC9" w:rsidRDefault="00680CC9" w:rsidP="0089509B">
            <w:pPr>
              <w:pStyle w:val="Heading21"/>
            </w:pPr>
            <w:r>
              <w:t>Evidence Guide</w:t>
            </w:r>
          </w:p>
          <w:p w14:paraId="0A8ECEA3" w14:textId="77777777" w:rsidR="00680CC9" w:rsidRDefault="00680CC9"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E187F14" w14:textId="77777777" w:rsidTr="00680CC9">
        <w:tc>
          <w:tcPr>
            <w:tcW w:w="3369" w:type="dxa"/>
            <w:gridSpan w:val="2"/>
          </w:tcPr>
          <w:p w14:paraId="6745D731" w14:textId="77777777" w:rsidR="00680CC9" w:rsidRPr="005979AA" w:rsidRDefault="00680CC9" w:rsidP="0089509B">
            <w:pPr>
              <w:pStyle w:val="EG"/>
            </w:pPr>
            <w:r w:rsidRPr="005979AA">
              <w:t>Critical aspects for assessment and evidence required to demonstrate competency in this unit</w:t>
            </w:r>
          </w:p>
        </w:tc>
        <w:tc>
          <w:tcPr>
            <w:tcW w:w="5873" w:type="dxa"/>
            <w:gridSpan w:val="3"/>
          </w:tcPr>
          <w:p w14:paraId="7D5D5CD2" w14:textId="77777777" w:rsidR="00680CC9" w:rsidRDefault="00680CC9" w:rsidP="0089509B">
            <w:pPr>
              <w:pStyle w:val="unittext"/>
            </w:pPr>
            <w:r w:rsidRPr="003B087B">
              <w:t>Assessment</w:t>
            </w:r>
            <w:r>
              <w:t xml:space="preserve"> must confirm the ability to:</w:t>
            </w:r>
          </w:p>
          <w:p w14:paraId="01BEE552" w14:textId="77777777" w:rsidR="00680CC9" w:rsidRPr="006B1E7A" w:rsidRDefault="00680CC9" w:rsidP="0089509B">
            <w:pPr>
              <w:pStyle w:val="bullet"/>
              <w:numPr>
                <w:ilvl w:val="0"/>
                <w:numId w:val="13"/>
              </w:numPr>
              <w:ind w:left="284" w:hanging="284"/>
            </w:pPr>
            <w:r w:rsidRPr="006B1E7A">
              <w:t>use key features and conventions in maps and street directories to locate particular places, locations or routes including estimating distances</w:t>
            </w:r>
          </w:p>
          <w:p w14:paraId="1370262D" w14:textId="77777777" w:rsidR="00680CC9" w:rsidRPr="006B1E7A" w:rsidRDefault="00680CC9" w:rsidP="0089509B">
            <w:pPr>
              <w:pStyle w:val="bullet"/>
              <w:numPr>
                <w:ilvl w:val="0"/>
                <w:numId w:val="13"/>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14:paraId="50754658" w14:textId="77777777" w:rsidR="00680CC9" w:rsidRDefault="00680CC9" w:rsidP="0089509B">
            <w:pPr>
              <w:pStyle w:val="bullet"/>
              <w:numPr>
                <w:ilvl w:val="0"/>
                <w:numId w:val="13"/>
              </w:numPr>
              <w:ind w:left="284" w:hanging="284"/>
            </w:pPr>
            <w:r w:rsidRPr="006B1E7A">
              <w:t>use and apply key features and concepts of position, including using sketch maps, to give and follow oral and written directions</w:t>
            </w:r>
          </w:p>
        </w:tc>
      </w:tr>
      <w:tr w:rsidR="00680CC9" w14:paraId="5E9D90CB" w14:textId="77777777" w:rsidTr="00680CC9">
        <w:tc>
          <w:tcPr>
            <w:tcW w:w="9242" w:type="dxa"/>
            <w:gridSpan w:val="5"/>
          </w:tcPr>
          <w:p w14:paraId="4CCFE553" w14:textId="77777777" w:rsidR="00680CC9" w:rsidRDefault="00680CC9" w:rsidP="0089509B">
            <w:pPr>
              <w:pStyle w:val="spacer"/>
            </w:pPr>
          </w:p>
        </w:tc>
      </w:tr>
      <w:tr w:rsidR="00680CC9" w14:paraId="67F3305B" w14:textId="77777777" w:rsidTr="00680CC9">
        <w:tc>
          <w:tcPr>
            <w:tcW w:w="3369" w:type="dxa"/>
            <w:gridSpan w:val="2"/>
          </w:tcPr>
          <w:p w14:paraId="5DC8AE4F" w14:textId="77777777" w:rsidR="00680CC9" w:rsidRPr="005979AA" w:rsidRDefault="00680CC9" w:rsidP="0089509B">
            <w:pPr>
              <w:pStyle w:val="EG"/>
            </w:pPr>
            <w:r w:rsidRPr="005979AA">
              <w:t>Context of and specific resources for assessment</w:t>
            </w:r>
          </w:p>
        </w:tc>
        <w:tc>
          <w:tcPr>
            <w:tcW w:w="5873" w:type="dxa"/>
            <w:gridSpan w:val="3"/>
          </w:tcPr>
          <w:p w14:paraId="76D4027C" w14:textId="77777777" w:rsidR="00680CC9" w:rsidRDefault="00680CC9" w:rsidP="0089509B">
            <w:pPr>
              <w:pStyle w:val="unittext"/>
            </w:pPr>
            <w:r>
              <w:t>Assessment must ensure:</w:t>
            </w:r>
          </w:p>
          <w:p w14:paraId="3E703D91" w14:textId="77777777" w:rsidR="00680CC9" w:rsidRDefault="00680CC9" w:rsidP="0089509B">
            <w:pPr>
              <w:pStyle w:val="bullet"/>
              <w:numPr>
                <w:ilvl w:val="0"/>
                <w:numId w:val="13"/>
              </w:numPr>
              <w:ind w:left="284" w:hanging="284"/>
            </w:pPr>
            <w:r>
              <w:t xml:space="preserve">access to </w:t>
            </w:r>
            <w:r w:rsidRPr="00896615">
              <w:t>concrete, relevant contexts and materials where the maths content is partly embedded but accessible</w:t>
            </w:r>
          </w:p>
          <w:p w14:paraId="72F6BA84" w14:textId="77777777" w:rsidR="00680CC9" w:rsidRDefault="00680CC9" w:rsidP="0089509B">
            <w:pPr>
              <w:pStyle w:val="unittext"/>
            </w:pPr>
            <w:r w:rsidRPr="00C276AE">
              <w:lastRenderedPageBreak/>
              <w:t xml:space="preserve">At this level </w:t>
            </w:r>
            <w:r>
              <w:t>the learner can:</w:t>
            </w:r>
          </w:p>
          <w:p w14:paraId="7E5E47CB" w14:textId="77777777" w:rsidR="00680CC9" w:rsidRDefault="00680CC9" w:rsidP="0089509B">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1F5420B" w14:textId="77777777" w:rsidR="00680CC9" w:rsidRPr="00F03995" w:rsidRDefault="00680CC9" w:rsidP="0089509B">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38F346E2" w14:textId="77777777" w:rsidR="00680CC9" w:rsidRDefault="00680CC9" w:rsidP="0089509B">
            <w:pPr>
              <w:pStyle w:val="bullet"/>
              <w:numPr>
                <w:ilvl w:val="0"/>
                <w:numId w:val="13"/>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680CC9" w14:paraId="5E3D3B32" w14:textId="77777777" w:rsidTr="00680CC9">
        <w:tc>
          <w:tcPr>
            <w:tcW w:w="9242" w:type="dxa"/>
            <w:gridSpan w:val="5"/>
          </w:tcPr>
          <w:p w14:paraId="7793053F" w14:textId="77777777" w:rsidR="00680CC9" w:rsidRDefault="00680CC9" w:rsidP="0089509B">
            <w:pPr>
              <w:pStyle w:val="spacer"/>
            </w:pPr>
          </w:p>
        </w:tc>
      </w:tr>
      <w:tr w:rsidR="00680CC9" w14:paraId="62FE0197" w14:textId="77777777" w:rsidTr="00680CC9">
        <w:tc>
          <w:tcPr>
            <w:tcW w:w="3369" w:type="dxa"/>
            <w:gridSpan w:val="2"/>
          </w:tcPr>
          <w:p w14:paraId="6E14C9FF" w14:textId="77777777" w:rsidR="00680CC9" w:rsidRPr="00622D2D" w:rsidRDefault="00680CC9" w:rsidP="0089509B">
            <w:pPr>
              <w:pStyle w:val="EG"/>
            </w:pPr>
            <w:r w:rsidRPr="005979AA">
              <w:t>Method(s) of assessment</w:t>
            </w:r>
          </w:p>
        </w:tc>
        <w:tc>
          <w:tcPr>
            <w:tcW w:w="5873" w:type="dxa"/>
            <w:gridSpan w:val="3"/>
          </w:tcPr>
          <w:p w14:paraId="2E963DDD" w14:textId="77777777" w:rsidR="00680CC9" w:rsidRDefault="00680CC9" w:rsidP="0089509B">
            <w:pPr>
              <w:pStyle w:val="unittext"/>
            </w:pPr>
            <w:r>
              <w:t>The following suggested assessment methods are suitable for this unit:</w:t>
            </w:r>
          </w:p>
          <w:p w14:paraId="54D0156F" w14:textId="77777777" w:rsidR="00680CC9" w:rsidRDefault="00680CC9" w:rsidP="0089509B">
            <w:pPr>
              <w:pStyle w:val="bullet"/>
              <w:numPr>
                <w:ilvl w:val="0"/>
                <w:numId w:val="13"/>
              </w:numPr>
              <w:ind w:left="284" w:hanging="284"/>
            </w:pPr>
            <w:r>
              <w:t xml:space="preserve">observation of the learner </w:t>
            </w:r>
            <w:r w:rsidRPr="00C276AE">
              <w:t>giving and following directions or using plans in outside locations</w:t>
            </w:r>
          </w:p>
          <w:p w14:paraId="4DD32E79" w14:textId="77777777" w:rsidR="00680CC9" w:rsidRDefault="00680CC9" w:rsidP="0089509B">
            <w:pPr>
              <w:pStyle w:val="bullet"/>
              <w:numPr>
                <w:ilvl w:val="0"/>
                <w:numId w:val="13"/>
              </w:numPr>
              <w:ind w:left="284" w:hanging="284"/>
            </w:pPr>
            <w:r>
              <w:t>portfolio of sketch maps completed by the learner</w:t>
            </w:r>
          </w:p>
          <w:p w14:paraId="39AAA80E" w14:textId="77777777" w:rsidR="00680CC9" w:rsidRDefault="00680CC9" w:rsidP="0089509B">
            <w:pPr>
              <w:pStyle w:val="bullet"/>
              <w:numPr>
                <w:ilvl w:val="0"/>
                <w:numId w:val="13"/>
              </w:numPr>
              <w:ind w:left="284" w:hanging="284"/>
            </w:pPr>
            <w:r>
              <w:t>oral and / or written questioning to assess the ability to use the formal and informal language of position</w:t>
            </w:r>
          </w:p>
        </w:tc>
      </w:tr>
    </w:tbl>
    <w:p w14:paraId="458FFC42" w14:textId="77777777" w:rsidR="00680CC9" w:rsidRDefault="00680CC9" w:rsidP="0089509B">
      <w:pPr>
        <w:keepNext/>
      </w:pPr>
    </w:p>
    <w:p w14:paraId="1FEF1A1F" w14:textId="77777777" w:rsidR="00680CC9" w:rsidRDefault="00680CC9" w:rsidP="0089509B">
      <w:pPr>
        <w:keepNext/>
        <w:sectPr w:rsidR="00680CC9" w:rsidSect="00680CC9">
          <w:headerReference w:type="even" r:id="rId277"/>
          <w:headerReference w:type="default" r:id="rId278"/>
          <w:footerReference w:type="even" r:id="rId279"/>
          <w:headerReference w:type="first" r:id="rId280"/>
          <w:footerReference w:type="first" r:id="rId28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196185" w14:paraId="0774FE75" w14:textId="77777777" w:rsidTr="00196185">
        <w:tc>
          <w:tcPr>
            <w:tcW w:w="2943" w:type="dxa"/>
          </w:tcPr>
          <w:p w14:paraId="32C9C93D" w14:textId="77777777" w:rsidR="00196185" w:rsidRPr="00D72D90" w:rsidRDefault="00196185" w:rsidP="0089509B">
            <w:pPr>
              <w:pStyle w:val="CodeTOC"/>
            </w:pPr>
            <w:r w:rsidRPr="00D72D90">
              <w:lastRenderedPageBreak/>
              <w:t>Unit Code</w:t>
            </w:r>
          </w:p>
        </w:tc>
        <w:tc>
          <w:tcPr>
            <w:tcW w:w="6299" w:type="dxa"/>
            <w:gridSpan w:val="4"/>
          </w:tcPr>
          <w:p w14:paraId="023A08EC" w14:textId="30C52D44" w:rsidR="00196185" w:rsidRPr="00D72D90" w:rsidRDefault="007B5E45" w:rsidP="0089509B">
            <w:pPr>
              <w:pStyle w:val="code"/>
            </w:pPr>
            <w:bookmarkStart w:id="231" w:name="_Toc514234375"/>
            <w:r>
              <w:t>VU22397</w:t>
            </w:r>
            <w:bookmarkEnd w:id="231"/>
          </w:p>
        </w:tc>
      </w:tr>
      <w:tr w:rsidR="00196185" w14:paraId="37FA542C" w14:textId="77777777" w:rsidTr="00196185">
        <w:tc>
          <w:tcPr>
            <w:tcW w:w="2943" w:type="dxa"/>
          </w:tcPr>
          <w:p w14:paraId="2E52953D" w14:textId="77777777" w:rsidR="00196185" w:rsidRPr="00D72D90" w:rsidRDefault="00196185" w:rsidP="0089509B">
            <w:pPr>
              <w:pStyle w:val="CodeTOC"/>
            </w:pPr>
            <w:r w:rsidRPr="00D72D90">
              <w:t>Unit Title</w:t>
            </w:r>
          </w:p>
        </w:tc>
        <w:tc>
          <w:tcPr>
            <w:tcW w:w="6299" w:type="dxa"/>
            <w:gridSpan w:val="4"/>
          </w:tcPr>
          <w:p w14:paraId="3134219D" w14:textId="34D9F68C" w:rsidR="00196185" w:rsidRPr="00D72D90" w:rsidRDefault="00196185" w:rsidP="0089509B">
            <w:pPr>
              <w:pStyle w:val="code"/>
            </w:pPr>
            <w:bookmarkStart w:id="232" w:name="_Toc507058643"/>
            <w:bookmarkStart w:id="233" w:name="_Toc514234376"/>
            <w:r w:rsidRPr="00203E4C">
              <w:t>Work with measurement in familiar and routine situations</w:t>
            </w:r>
            <w:bookmarkEnd w:id="232"/>
            <w:bookmarkEnd w:id="233"/>
          </w:p>
        </w:tc>
      </w:tr>
      <w:tr w:rsidR="00196185" w14:paraId="1846553C" w14:textId="77777777" w:rsidTr="00196185">
        <w:tc>
          <w:tcPr>
            <w:tcW w:w="2943" w:type="dxa"/>
          </w:tcPr>
          <w:p w14:paraId="197BECCC" w14:textId="77777777" w:rsidR="00196185" w:rsidRDefault="00196185" w:rsidP="0089509B">
            <w:pPr>
              <w:pStyle w:val="Heading21"/>
            </w:pPr>
            <w:r>
              <w:t>Unit Descriptor</w:t>
            </w:r>
          </w:p>
        </w:tc>
        <w:tc>
          <w:tcPr>
            <w:tcW w:w="6299" w:type="dxa"/>
            <w:gridSpan w:val="4"/>
          </w:tcPr>
          <w:p w14:paraId="423810F2" w14:textId="77777777" w:rsidR="00196185" w:rsidRDefault="00196185" w:rsidP="0089509B">
            <w:pPr>
              <w:pStyle w:val="unittext"/>
            </w:pPr>
            <w:r>
              <w:t xml:space="preserve">This unit describes the skills and knowledge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BEEEEA6" w14:textId="77777777" w:rsidR="00196185" w:rsidRDefault="00196185" w:rsidP="0089509B">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p>
        </w:tc>
      </w:tr>
      <w:tr w:rsidR="00196185" w14:paraId="4CC3FC79" w14:textId="77777777" w:rsidTr="00196185">
        <w:tc>
          <w:tcPr>
            <w:tcW w:w="2943" w:type="dxa"/>
          </w:tcPr>
          <w:p w14:paraId="5D40AD3F" w14:textId="77777777" w:rsidR="00196185" w:rsidRDefault="00196185" w:rsidP="0089509B">
            <w:pPr>
              <w:pStyle w:val="Heading21"/>
            </w:pPr>
            <w:r>
              <w:t>Employability Skills</w:t>
            </w:r>
          </w:p>
        </w:tc>
        <w:tc>
          <w:tcPr>
            <w:tcW w:w="6299" w:type="dxa"/>
            <w:gridSpan w:val="4"/>
          </w:tcPr>
          <w:p w14:paraId="15432A8C" w14:textId="77777777" w:rsidR="00196185" w:rsidRDefault="00196185" w:rsidP="0089509B">
            <w:pPr>
              <w:pStyle w:val="unittext"/>
            </w:pPr>
            <w:r>
              <w:t>This unit contains employability skills.</w:t>
            </w:r>
          </w:p>
        </w:tc>
      </w:tr>
      <w:tr w:rsidR="00196185" w14:paraId="546AF377" w14:textId="77777777" w:rsidTr="00196185">
        <w:tc>
          <w:tcPr>
            <w:tcW w:w="2943" w:type="dxa"/>
          </w:tcPr>
          <w:p w14:paraId="15B98FF7" w14:textId="77777777" w:rsidR="00196185" w:rsidRDefault="00196185" w:rsidP="0089509B">
            <w:pPr>
              <w:pStyle w:val="Heading21"/>
            </w:pPr>
            <w:r>
              <w:t>Application of the Unit</w:t>
            </w:r>
          </w:p>
        </w:tc>
        <w:tc>
          <w:tcPr>
            <w:tcW w:w="6299" w:type="dxa"/>
            <w:gridSpan w:val="4"/>
          </w:tcPr>
          <w:p w14:paraId="0AD4C0B0" w14:textId="77777777" w:rsidR="00196185" w:rsidRPr="0081764B" w:rsidRDefault="00196185" w:rsidP="0089509B">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EF0DE21" w14:textId="77777777" w:rsidR="00196185" w:rsidRPr="0081764B" w:rsidRDefault="00196185" w:rsidP="0089509B">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198668B0" w14:textId="77777777" w:rsidR="00196185" w:rsidRDefault="00196185" w:rsidP="0089509B">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51B0D31B" w14:textId="77777777" w:rsidTr="00196185">
        <w:tc>
          <w:tcPr>
            <w:tcW w:w="2943" w:type="dxa"/>
          </w:tcPr>
          <w:p w14:paraId="260AF9AB" w14:textId="77777777" w:rsidR="00196185" w:rsidRDefault="00196185" w:rsidP="0089509B">
            <w:pPr>
              <w:pStyle w:val="Heading21"/>
            </w:pPr>
            <w:r>
              <w:t>Element</w:t>
            </w:r>
          </w:p>
          <w:p w14:paraId="0E18DC02" w14:textId="77777777" w:rsidR="00196185" w:rsidRDefault="0019618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6ABCE5C2" w14:textId="77777777" w:rsidR="00196185" w:rsidRDefault="00196185" w:rsidP="0089509B">
            <w:pPr>
              <w:pStyle w:val="Heading21"/>
            </w:pPr>
            <w:r>
              <w:t>Performance Criteria</w:t>
            </w:r>
          </w:p>
          <w:p w14:paraId="6BC723AF" w14:textId="77777777" w:rsidR="00196185" w:rsidRDefault="0019618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6FCC115" w14:textId="77777777" w:rsidTr="00196185">
        <w:tc>
          <w:tcPr>
            <w:tcW w:w="2943" w:type="dxa"/>
          </w:tcPr>
          <w:p w14:paraId="079F8742" w14:textId="77777777" w:rsidR="00196185" w:rsidRDefault="00196185" w:rsidP="0089509B">
            <w:pPr>
              <w:pStyle w:val="spacer"/>
            </w:pPr>
          </w:p>
        </w:tc>
        <w:tc>
          <w:tcPr>
            <w:tcW w:w="6299" w:type="dxa"/>
            <w:gridSpan w:val="4"/>
          </w:tcPr>
          <w:p w14:paraId="0E14974B" w14:textId="77777777" w:rsidR="00196185" w:rsidRDefault="00196185" w:rsidP="0089509B">
            <w:pPr>
              <w:pStyle w:val="spacer"/>
            </w:pPr>
          </w:p>
        </w:tc>
      </w:tr>
      <w:tr w:rsidR="00196185" w14:paraId="49169956" w14:textId="77777777" w:rsidTr="00196185">
        <w:tc>
          <w:tcPr>
            <w:tcW w:w="2943" w:type="dxa"/>
            <w:vMerge w:val="restart"/>
          </w:tcPr>
          <w:p w14:paraId="69881C3E" w14:textId="77777777" w:rsidR="00196185" w:rsidRPr="0084371F" w:rsidRDefault="00196185" w:rsidP="0089509B">
            <w:pPr>
              <w:pStyle w:val="element"/>
              <w:keepNext/>
            </w:pPr>
            <w:r w:rsidRPr="0084371F">
              <w:t>1</w:t>
            </w:r>
            <w:r>
              <w:tab/>
              <w:t>Estimate, measure and calculate routine quantities</w:t>
            </w:r>
          </w:p>
        </w:tc>
        <w:tc>
          <w:tcPr>
            <w:tcW w:w="570" w:type="dxa"/>
            <w:gridSpan w:val="2"/>
          </w:tcPr>
          <w:p w14:paraId="25B059A8" w14:textId="77777777" w:rsidR="00196185" w:rsidRDefault="00196185" w:rsidP="0089509B">
            <w:pPr>
              <w:pStyle w:val="PC"/>
              <w:keepNext/>
            </w:pPr>
            <w:r>
              <w:t>1.1</w:t>
            </w:r>
          </w:p>
        </w:tc>
        <w:tc>
          <w:tcPr>
            <w:tcW w:w="5729" w:type="dxa"/>
            <w:gridSpan w:val="2"/>
          </w:tcPr>
          <w:p w14:paraId="796C416B" w14:textId="77777777" w:rsidR="00196185" w:rsidRDefault="00196185" w:rsidP="0089509B">
            <w:pPr>
              <w:pStyle w:val="PC"/>
              <w:keepNext/>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196185" w14:paraId="1900EBB0" w14:textId="77777777" w:rsidTr="00196185">
        <w:tc>
          <w:tcPr>
            <w:tcW w:w="2943" w:type="dxa"/>
            <w:vMerge/>
          </w:tcPr>
          <w:p w14:paraId="03054EA3" w14:textId="77777777" w:rsidR="00196185" w:rsidRPr="0084371F" w:rsidRDefault="00196185" w:rsidP="0089509B">
            <w:pPr>
              <w:pStyle w:val="element"/>
              <w:keepNext/>
            </w:pPr>
          </w:p>
        </w:tc>
        <w:tc>
          <w:tcPr>
            <w:tcW w:w="570" w:type="dxa"/>
            <w:gridSpan w:val="2"/>
          </w:tcPr>
          <w:p w14:paraId="7DA6873F" w14:textId="77777777" w:rsidR="00196185" w:rsidRDefault="00196185" w:rsidP="0089509B">
            <w:pPr>
              <w:pStyle w:val="PC"/>
              <w:keepNext/>
            </w:pPr>
            <w:r>
              <w:t>1.2</w:t>
            </w:r>
          </w:p>
        </w:tc>
        <w:tc>
          <w:tcPr>
            <w:tcW w:w="5729" w:type="dxa"/>
            <w:gridSpan w:val="2"/>
          </w:tcPr>
          <w:p w14:paraId="789F7964" w14:textId="77777777" w:rsidR="00196185" w:rsidRDefault="00196185" w:rsidP="0089509B">
            <w:pPr>
              <w:pStyle w:val="PC"/>
              <w:keepNext/>
            </w:pPr>
            <w:r>
              <w:t xml:space="preserve">Make an initial </w:t>
            </w:r>
            <w:r w:rsidRPr="007112A1">
              <w:rPr>
                <w:b/>
                <w:i/>
              </w:rPr>
              <w:t>estimate of measurement</w:t>
            </w:r>
            <w:r>
              <w:t xml:space="preserve"> and perform </w:t>
            </w:r>
            <w:r w:rsidRPr="007112A1">
              <w:rPr>
                <w:b/>
                <w:i/>
              </w:rPr>
              <w:lastRenderedPageBreak/>
              <w:t>correct measurements</w:t>
            </w:r>
            <w:r>
              <w:t xml:space="preserve"> using appropriate </w:t>
            </w:r>
            <w:r w:rsidRPr="007112A1">
              <w:rPr>
                <w:b/>
                <w:i/>
              </w:rPr>
              <w:t>tools and instruments</w:t>
            </w:r>
          </w:p>
        </w:tc>
      </w:tr>
      <w:tr w:rsidR="00196185" w14:paraId="1E91E83A" w14:textId="77777777" w:rsidTr="00196185">
        <w:tc>
          <w:tcPr>
            <w:tcW w:w="2943" w:type="dxa"/>
            <w:vMerge/>
          </w:tcPr>
          <w:p w14:paraId="535E8A3D" w14:textId="77777777" w:rsidR="00196185" w:rsidRPr="0084371F" w:rsidRDefault="00196185" w:rsidP="0089509B">
            <w:pPr>
              <w:pStyle w:val="element"/>
              <w:keepNext/>
            </w:pPr>
          </w:p>
        </w:tc>
        <w:tc>
          <w:tcPr>
            <w:tcW w:w="570" w:type="dxa"/>
            <w:gridSpan w:val="2"/>
          </w:tcPr>
          <w:p w14:paraId="6CEA350D" w14:textId="77777777" w:rsidR="00196185" w:rsidRDefault="00196185" w:rsidP="0089509B">
            <w:pPr>
              <w:pStyle w:val="PC"/>
              <w:keepNext/>
            </w:pPr>
            <w:r>
              <w:t>1.3</w:t>
            </w:r>
          </w:p>
        </w:tc>
        <w:tc>
          <w:tcPr>
            <w:tcW w:w="5729" w:type="dxa"/>
            <w:gridSpan w:val="2"/>
          </w:tcPr>
          <w:p w14:paraId="70022D54" w14:textId="77777777" w:rsidR="00196185" w:rsidRDefault="00196185" w:rsidP="0089509B">
            <w:pPr>
              <w:pStyle w:val="PC"/>
              <w:keepNext/>
            </w:pPr>
            <w:r w:rsidRPr="00915A7F">
              <w:rPr>
                <w:b/>
                <w:i/>
              </w:rPr>
              <w:t>Convert measures</w:t>
            </w:r>
            <w:r>
              <w:t xml:space="preserve"> of length, mass, and capacity/volume within the metric system </w:t>
            </w:r>
          </w:p>
        </w:tc>
      </w:tr>
      <w:tr w:rsidR="00196185" w14:paraId="4C643B4B" w14:textId="77777777" w:rsidTr="00196185">
        <w:tc>
          <w:tcPr>
            <w:tcW w:w="2943" w:type="dxa"/>
            <w:vMerge/>
          </w:tcPr>
          <w:p w14:paraId="5E86C486" w14:textId="77777777" w:rsidR="00196185" w:rsidRPr="0084371F" w:rsidRDefault="00196185" w:rsidP="0089509B">
            <w:pPr>
              <w:pStyle w:val="element"/>
              <w:keepNext/>
            </w:pPr>
          </w:p>
        </w:tc>
        <w:tc>
          <w:tcPr>
            <w:tcW w:w="570" w:type="dxa"/>
            <w:gridSpan w:val="2"/>
          </w:tcPr>
          <w:p w14:paraId="732E1F25" w14:textId="77777777" w:rsidR="00196185" w:rsidRDefault="00196185" w:rsidP="0089509B">
            <w:pPr>
              <w:pStyle w:val="PC"/>
              <w:keepNext/>
            </w:pPr>
            <w:r>
              <w:t>1.4</w:t>
            </w:r>
          </w:p>
        </w:tc>
        <w:tc>
          <w:tcPr>
            <w:tcW w:w="5729" w:type="dxa"/>
            <w:gridSpan w:val="2"/>
          </w:tcPr>
          <w:p w14:paraId="4B6DBFCF" w14:textId="77777777" w:rsidR="00196185" w:rsidRDefault="00196185" w:rsidP="0089509B">
            <w:pPr>
              <w:pStyle w:val="PC"/>
              <w:keepNext/>
            </w:pPr>
            <w:r>
              <w:t xml:space="preserve">Perform </w:t>
            </w:r>
            <w:r w:rsidRPr="00CA58E1">
              <w:rPr>
                <w:b/>
                <w:i/>
              </w:rPr>
              <w:t>routine and familiar calculations</w:t>
            </w:r>
            <w:r>
              <w:t xml:space="preserve"> with relevant measurements are performed</w:t>
            </w:r>
          </w:p>
        </w:tc>
      </w:tr>
      <w:tr w:rsidR="00196185" w14:paraId="367487A7" w14:textId="77777777" w:rsidTr="00196185">
        <w:tc>
          <w:tcPr>
            <w:tcW w:w="2943" w:type="dxa"/>
            <w:vMerge/>
          </w:tcPr>
          <w:p w14:paraId="3C4396F2" w14:textId="77777777" w:rsidR="00196185" w:rsidRPr="0084371F" w:rsidRDefault="00196185" w:rsidP="0089509B">
            <w:pPr>
              <w:pStyle w:val="element"/>
              <w:keepNext/>
            </w:pPr>
          </w:p>
        </w:tc>
        <w:tc>
          <w:tcPr>
            <w:tcW w:w="570" w:type="dxa"/>
            <w:gridSpan w:val="2"/>
          </w:tcPr>
          <w:p w14:paraId="08028E92" w14:textId="77777777" w:rsidR="00196185" w:rsidRDefault="00196185" w:rsidP="0089509B">
            <w:pPr>
              <w:pStyle w:val="PC"/>
              <w:keepNext/>
            </w:pPr>
            <w:r>
              <w:t>1.5</w:t>
            </w:r>
          </w:p>
        </w:tc>
        <w:tc>
          <w:tcPr>
            <w:tcW w:w="5729" w:type="dxa"/>
            <w:gridSpan w:val="2"/>
          </w:tcPr>
          <w:p w14:paraId="6524238B" w14:textId="77777777" w:rsidR="00196185" w:rsidRDefault="00196185" w:rsidP="0089509B">
            <w:pPr>
              <w:pStyle w:val="PC"/>
              <w:keepNext/>
            </w:pPr>
            <w:r>
              <w:t xml:space="preserve">Check </w:t>
            </w:r>
            <w:r w:rsidRPr="00CA58E1">
              <w:rPr>
                <w:b/>
                <w:i/>
              </w:rPr>
              <w:t>reasonableness of results</w:t>
            </w:r>
            <w:r>
              <w:t xml:space="preserve"> and interpret results in terms of original purpose and the context</w:t>
            </w:r>
          </w:p>
        </w:tc>
      </w:tr>
      <w:tr w:rsidR="00196185" w14:paraId="4A07E326" w14:textId="77777777" w:rsidTr="00196185">
        <w:tc>
          <w:tcPr>
            <w:tcW w:w="2943" w:type="dxa"/>
          </w:tcPr>
          <w:p w14:paraId="2F84EAAF" w14:textId="77777777" w:rsidR="00196185" w:rsidRDefault="00196185" w:rsidP="0089509B">
            <w:pPr>
              <w:pStyle w:val="spacer"/>
            </w:pPr>
          </w:p>
        </w:tc>
        <w:tc>
          <w:tcPr>
            <w:tcW w:w="6299" w:type="dxa"/>
            <w:gridSpan w:val="4"/>
          </w:tcPr>
          <w:p w14:paraId="192C0D53" w14:textId="77777777" w:rsidR="00196185" w:rsidRDefault="00196185" w:rsidP="0089509B">
            <w:pPr>
              <w:pStyle w:val="spacer"/>
            </w:pPr>
          </w:p>
        </w:tc>
      </w:tr>
      <w:tr w:rsidR="00196185" w14:paraId="77CD6650" w14:textId="77777777" w:rsidTr="00196185">
        <w:tc>
          <w:tcPr>
            <w:tcW w:w="2943" w:type="dxa"/>
            <w:vMerge w:val="restart"/>
          </w:tcPr>
          <w:p w14:paraId="2BA1F2E9" w14:textId="77777777" w:rsidR="00196185" w:rsidRDefault="00196185" w:rsidP="0089509B">
            <w:pPr>
              <w:pStyle w:val="element"/>
              <w:keepNext/>
            </w:pPr>
            <w:r>
              <w:t>2</w:t>
            </w:r>
            <w:r>
              <w:tab/>
              <w:t>Interpret, use and calculate with time in familiar and routine situations</w:t>
            </w:r>
          </w:p>
        </w:tc>
        <w:tc>
          <w:tcPr>
            <w:tcW w:w="585" w:type="dxa"/>
            <w:gridSpan w:val="3"/>
          </w:tcPr>
          <w:p w14:paraId="7EF0A0C5" w14:textId="77777777" w:rsidR="00196185" w:rsidRDefault="00196185" w:rsidP="0089509B">
            <w:pPr>
              <w:pStyle w:val="PC"/>
              <w:keepNext/>
            </w:pPr>
            <w:r>
              <w:t>2.1</w:t>
            </w:r>
          </w:p>
        </w:tc>
        <w:tc>
          <w:tcPr>
            <w:tcW w:w="5714" w:type="dxa"/>
          </w:tcPr>
          <w:p w14:paraId="70549462" w14:textId="77777777" w:rsidR="00196185" w:rsidRDefault="00196185" w:rsidP="0089509B">
            <w:pPr>
              <w:pStyle w:val="PC"/>
              <w:keepNext/>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196185" w14:paraId="11E307B4" w14:textId="77777777" w:rsidTr="00196185">
        <w:tc>
          <w:tcPr>
            <w:tcW w:w="2943" w:type="dxa"/>
            <w:vMerge/>
          </w:tcPr>
          <w:p w14:paraId="1DDB0EDD" w14:textId="77777777" w:rsidR="00196185" w:rsidRDefault="00196185" w:rsidP="0089509B">
            <w:pPr>
              <w:keepNext/>
            </w:pPr>
          </w:p>
        </w:tc>
        <w:tc>
          <w:tcPr>
            <w:tcW w:w="585" w:type="dxa"/>
            <w:gridSpan w:val="3"/>
          </w:tcPr>
          <w:p w14:paraId="77D5FB3D" w14:textId="77777777" w:rsidR="00196185" w:rsidRDefault="00196185" w:rsidP="0089509B">
            <w:pPr>
              <w:pStyle w:val="PC"/>
              <w:keepNext/>
            </w:pPr>
            <w:r>
              <w:t>2.2</w:t>
            </w:r>
          </w:p>
        </w:tc>
        <w:tc>
          <w:tcPr>
            <w:tcW w:w="5714" w:type="dxa"/>
          </w:tcPr>
          <w:p w14:paraId="671453E3" w14:textId="77777777" w:rsidR="00196185" w:rsidRDefault="00196185" w:rsidP="0089509B">
            <w:pPr>
              <w:pStyle w:val="PC"/>
              <w:keepNext/>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196185" w14:paraId="06A8F130" w14:textId="77777777" w:rsidTr="00196185">
        <w:tc>
          <w:tcPr>
            <w:tcW w:w="2943" w:type="dxa"/>
            <w:vMerge/>
          </w:tcPr>
          <w:p w14:paraId="4DAB4EDE" w14:textId="77777777" w:rsidR="00196185" w:rsidRDefault="00196185" w:rsidP="0089509B">
            <w:pPr>
              <w:keepNext/>
            </w:pPr>
          </w:p>
        </w:tc>
        <w:tc>
          <w:tcPr>
            <w:tcW w:w="585" w:type="dxa"/>
            <w:gridSpan w:val="3"/>
          </w:tcPr>
          <w:p w14:paraId="3FFD899E" w14:textId="77777777" w:rsidR="00196185" w:rsidRDefault="00196185" w:rsidP="0089509B">
            <w:pPr>
              <w:pStyle w:val="PC"/>
              <w:keepNext/>
            </w:pPr>
            <w:r>
              <w:t>2.3</w:t>
            </w:r>
          </w:p>
        </w:tc>
        <w:tc>
          <w:tcPr>
            <w:tcW w:w="5714" w:type="dxa"/>
          </w:tcPr>
          <w:p w14:paraId="7C954C9C" w14:textId="77777777" w:rsidR="00196185" w:rsidRDefault="00196185" w:rsidP="0089509B">
            <w:pPr>
              <w:pStyle w:val="PC"/>
              <w:keepNext/>
            </w:pPr>
            <w:r>
              <w:t xml:space="preserve">Identify and use the </w:t>
            </w:r>
            <w:r w:rsidRPr="00290C51">
              <w:rPr>
                <w:b/>
                <w:i/>
              </w:rPr>
              <w:t>relationship between units of time</w:t>
            </w:r>
            <w:r>
              <w:t xml:space="preserve"> to convert between units of time</w:t>
            </w:r>
          </w:p>
        </w:tc>
      </w:tr>
      <w:tr w:rsidR="00196185" w14:paraId="556EB63C" w14:textId="77777777" w:rsidTr="00196185">
        <w:tc>
          <w:tcPr>
            <w:tcW w:w="2943" w:type="dxa"/>
          </w:tcPr>
          <w:p w14:paraId="1A39834D" w14:textId="77777777" w:rsidR="00196185" w:rsidRDefault="00196185" w:rsidP="0089509B">
            <w:pPr>
              <w:pStyle w:val="spacer"/>
            </w:pPr>
          </w:p>
        </w:tc>
        <w:tc>
          <w:tcPr>
            <w:tcW w:w="6299" w:type="dxa"/>
            <w:gridSpan w:val="4"/>
          </w:tcPr>
          <w:p w14:paraId="2B6ED1AD" w14:textId="77777777" w:rsidR="00196185" w:rsidRDefault="00196185" w:rsidP="0089509B">
            <w:pPr>
              <w:pStyle w:val="spacer"/>
            </w:pPr>
          </w:p>
        </w:tc>
      </w:tr>
      <w:tr w:rsidR="00196185" w14:paraId="47EAE4EE" w14:textId="77777777" w:rsidTr="00196185">
        <w:tc>
          <w:tcPr>
            <w:tcW w:w="9242" w:type="dxa"/>
            <w:gridSpan w:val="5"/>
          </w:tcPr>
          <w:p w14:paraId="1351F437" w14:textId="77777777" w:rsidR="00196185" w:rsidRDefault="00196185" w:rsidP="0089509B">
            <w:pPr>
              <w:pStyle w:val="Heading21"/>
            </w:pPr>
            <w:r>
              <w:t>Required Knowledge and Skills</w:t>
            </w:r>
          </w:p>
          <w:p w14:paraId="4A12A258" w14:textId="77777777" w:rsidR="00196185" w:rsidRDefault="00196185" w:rsidP="0089509B">
            <w:pPr>
              <w:pStyle w:val="text"/>
            </w:pPr>
            <w:r w:rsidRPr="005979AA">
              <w:t>This describes the essential skills and knowledge and their level required for this unit</w:t>
            </w:r>
            <w:r>
              <w:t>.</w:t>
            </w:r>
          </w:p>
        </w:tc>
      </w:tr>
      <w:tr w:rsidR="00196185" w14:paraId="7602B106" w14:textId="77777777" w:rsidTr="00196185">
        <w:tc>
          <w:tcPr>
            <w:tcW w:w="9242" w:type="dxa"/>
            <w:gridSpan w:val="5"/>
          </w:tcPr>
          <w:p w14:paraId="195D6BEF" w14:textId="77777777" w:rsidR="00196185" w:rsidRDefault="00196185" w:rsidP="0089509B">
            <w:pPr>
              <w:pStyle w:val="unittext"/>
            </w:pPr>
            <w:r>
              <w:t>Required Knowledge:</w:t>
            </w:r>
          </w:p>
          <w:p w14:paraId="300271C3" w14:textId="77777777" w:rsidR="00196185" w:rsidRPr="00290C51" w:rsidRDefault="00196185" w:rsidP="0089509B">
            <w:pPr>
              <w:pStyle w:val="bullet"/>
              <w:numPr>
                <w:ilvl w:val="0"/>
                <w:numId w:val="13"/>
              </w:numPr>
              <w:ind w:left="284" w:hanging="284"/>
            </w:pPr>
            <w:r w:rsidRPr="00290C51">
              <w:t>signs / prints/ symbols represent meaning in measurement contexts, materials and diagrams</w:t>
            </w:r>
          </w:p>
          <w:p w14:paraId="68D319AF" w14:textId="77777777" w:rsidR="00196185" w:rsidRPr="00290C51" w:rsidRDefault="00196185" w:rsidP="0089509B">
            <w:pPr>
              <w:pStyle w:val="bullet"/>
              <w:numPr>
                <w:ilvl w:val="0"/>
                <w:numId w:val="13"/>
              </w:numPr>
              <w:ind w:left="284" w:hanging="284"/>
            </w:pPr>
            <w:r w:rsidRPr="00290C51">
              <w:t>routine units of metric measurement and conversions between metric units</w:t>
            </w:r>
          </w:p>
          <w:p w14:paraId="058D323C" w14:textId="77777777" w:rsidR="00196185" w:rsidRPr="00290C51" w:rsidRDefault="00196185" w:rsidP="0089509B">
            <w:pPr>
              <w:pStyle w:val="bullet"/>
              <w:numPr>
                <w:ilvl w:val="0"/>
                <w:numId w:val="13"/>
              </w:numPr>
              <w:ind w:left="284" w:hanging="284"/>
            </w:pPr>
            <w:r w:rsidRPr="00290C51">
              <w:t xml:space="preserve">units of time and their representation </w:t>
            </w:r>
          </w:p>
          <w:p w14:paraId="14CCCB3E" w14:textId="77777777" w:rsidR="00196185" w:rsidRPr="00290C51" w:rsidRDefault="00196185" w:rsidP="0089509B">
            <w:pPr>
              <w:pStyle w:val="bullet"/>
              <w:numPr>
                <w:ilvl w:val="0"/>
                <w:numId w:val="13"/>
              </w:numPr>
              <w:ind w:left="284" w:hanging="284"/>
            </w:pPr>
            <w:r w:rsidRPr="00290C51">
              <w:t>knowledge of decimals and common fractions in relation to measurement and time</w:t>
            </w:r>
          </w:p>
          <w:p w14:paraId="0F9DB9C8" w14:textId="77777777" w:rsidR="00196185" w:rsidRPr="00290C51" w:rsidRDefault="00196185" w:rsidP="0089509B">
            <w:pPr>
              <w:pStyle w:val="bullet"/>
              <w:numPr>
                <w:ilvl w:val="0"/>
                <w:numId w:val="13"/>
              </w:numPr>
              <w:ind w:left="284" w:hanging="284"/>
            </w:pPr>
            <w:r w:rsidRPr="00290C51">
              <w:t>informal and formal language of number in relation to measurement and time</w:t>
            </w:r>
          </w:p>
          <w:p w14:paraId="30ECE03C" w14:textId="77777777" w:rsidR="00196185" w:rsidRDefault="00196185" w:rsidP="0089509B">
            <w:pPr>
              <w:pStyle w:val="bullet"/>
              <w:numPr>
                <w:ilvl w:val="0"/>
                <w:numId w:val="13"/>
              </w:numPr>
              <w:ind w:left="284" w:hanging="284"/>
            </w:pPr>
            <w:r w:rsidRPr="00290C51">
              <w:t>knowledge of abbreviations associated with measurement and time</w:t>
            </w:r>
          </w:p>
          <w:p w14:paraId="0A632894" w14:textId="77777777" w:rsidR="00196185" w:rsidRDefault="00196185" w:rsidP="0089509B">
            <w:pPr>
              <w:pStyle w:val="unittext"/>
            </w:pPr>
            <w:r>
              <w:t>Required Skills:</w:t>
            </w:r>
          </w:p>
          <w:p w14:paraId="191873E2" w14:textId="77777777" w:rsidR="00196185" w:rsidRPr="00290C51" w:rsidRDefault="00196185" w:rsidP="0089509B">
            <w:pPr>
              <w:pStyle w:val="bullet"/>
              <w:numPr>
                <w:ilvl w:val="0"/>
                <w:numId w:val="13"/>
              </w:numPr>
              <w:ind w:left="284" w:hanging="284"/>
            </w:pPr>
            <w:r w:rsidRPr="00290C51">
              <w:t>communication and literacy skills to read relevant, familiar texts and diagrams</w:t>
            </w:r>
            <w:r>
              <w:t xml:space="preserve"> and communicate results of calculations</w:t>
            </w:r>
          </w:p>
          <w:p w14:paraId="5A226ED4" w14:textId="77777777" w:rsidR="00196185" w:rsidRDefault="00196185" w:rsidP="0089509B">
            <w:pPr>
              <w:pStyle w:val="bullet"/>
              <w:numPr>
                <w:ilvl w:val="0"/>
                <w:numId w:val="13"/>
              </w:numPr>
              <w:ind w:left="284" w:hanging="284"/>
            </w:pPr>
            <w:r>
              <w:t xml:space="preserve">problem solving skills </w:t>
            </w:r>
            <w:r w:rsidRPr="00290C51">
              <w:t>to estimate, measure and calculate with everyday quantities and time using familiar measuring instruments including time measuring and/or recording devices</w:t>
            </w:r>
          </w:p>
        </w:tc>
      </w:tr>
      <w:tr w:rsidR="00196185" w14:paraId="3391A2DD" w14:textId="77777777" w:rsidTr="00196185">
        <w:tc>
          <w:tcPr>
            <w:tcW w:w="9242" w:type="dxa"/>
            <w:gridSpan w:val="5"/>
          </w:tcPr>
          <w:p w14:paraId="604E369A" w14:textId="77777777" w:rsidR="00196185" w:rsidRDefault="00196185" w:rsidP="0089509B">
            <w:pPr>
              <w:pStyle w:val="spacer"/>
            </w:pPr>
          </w:p>
        </w:tc>
      </w:tr>
      <w:tr w:rsidR="00196185" w14:paraId="6A036F73" w14:textId="77777777" w:rsidTr="00196185">
        <w:tc>
          <w:tcPr>
            <w:tcW w:w="9242" w:type="dxa"/>
            <w:gridSpan w:val="5"/>
          </w:tcPr>
          <w:p w14:paraId="12AEE32A" w14:textId="77777777" w:rsidR="00196185" w:rsidRDefault="00196185" w:rsidP="0089509B">
            <w:pPr>
              <w:pStyle w:val="Heading21"/>
            </w:pPr>
            <w:r>
              <w:t>Range Statement</w:t>
            </w:r>
          </w:p>
          <w:p w14:paraId="5A4D7EB9" w14:textId="5C40029D" w:rsidR="00196185" w:rsidRDefault="0019618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32002766" w14:textId="77777777" w:rsidTr="00196185">
        <w:tc>
          <w:tcPr>
            <w:tcW w:w="3369" w:type="dxa"/>
            <w:gridSpan w:val="2"/>
          </w:tcPr>
          <w:p w14:paraId="20D76C5D" w14:textId="77777777" w:rsidR="00196185" w:rsidRPr="00290C51" w:rsidRDefault="00196185" w:rsidP="0089509B">
            <w:pPr>
              <w:pStyle w:val="unittext"/>
            </w:pPr>
            <w:r>
              <w:rPr>
                <w:b/>
                <w:i/>
              </w:rPr>
              <w:t xml:space="preserve">Concepts and units of measure for routine </w:t>
            </w:r>
            <w:r>
              <w:rPr>
                <w:b/>
                <w:i/>
              </w:rPr>
              <w:lastRenderedPageBreak/>
              <w:t xml:space="preserve">quantities </w:t>
            </w:r>
            <w:r>
              <w:t>should include:</w:t>
            </w:r>
          </w:p>
        </w:tc>
        <w:tc>
          <w:tcPr>
            <w:tcW w:w="5873" w:type="dxa"/>
            <w:gridSpan w:val="3"/>
          </w:tcPr>
          <w:p w14:paraId="0365009C" w14:textId="77777777" w:rsidR="00196185" w:rsidRPr="009D7E14" w:rsidRDefault="00196185" w:rsidP="0089509B">
            <w:pPr>
              <w:pStyle w:val="bullet"/>
              <w:numPr>
                <w:ilvl w:val="0"/>
                <w:numId w:val="13"/>
              </w:numPr>
              <w:ind w:left="284" w:hanging="284"/>
            </w:pPr>
            <w:r w:rsidRPr="009D7E14">
              <w:lastRenderedPageBreak/>
              <w:t xml:space="preserve">routine measurements for temperature, length, height, </w:t>
            </w:r>
            <w:r w:rsidRPr="009D7E14">
              <w:lastRenderedPageBreak/>
              <w:t>mass, volume/capacity</w:t>
            </w:r>
          </w:p>
          <w:p w14:paraId="54D50576" w14:textId="77777777" w:rsidR="00196185" w:rsidRDefault="00196185" w:rsidP="0089509B">
            <w:pPr>
              <w:pStyle w:val="bullet"/>
              <w:numPr>
                <w:ilvl w:val="0"/>
                <w:numId w:val="13"/>
              </w:numPr>
              <w:ind w:left="284" w:hanging="284"/>
            </w:pPr>
            <w:r w:rsidRPr="009D7E14">
              <w:t>common routine measurements for perimeter and simple area</w:t>
            </w:r>
          </w:p>
          <w:p w14:paraId="0B3F60D4" w14:textId="77777777" w:rsidR="00196185" w:rsidRPr="009D7E14" w:rsidRDefault="00196185" w:rsidP="0089509B">
            <w:pPr>
              <w:pStyle w:val="bullet"/>
              <w:numPr>
                <w:ilvl w:val="0"/>
                <w:numId w:val="13"/>
              </w:numPr>
              <w:ind w:left="284" w:hanging="284"/>
            </w:pPr>
            <w:r w:rsidRPr="009D7E14">
              <w:t>areas of non-rectangular shapes estimated by counting squares such as for areas of ha</w:t>
            </w:r>
            <w:r>
              <w:t>nds, leaves, curved shapes</w:t>
            </w:r>
          </w:p>
          <w:p w14:paraId="19725A24" w14:textId="77777777" w:rsidR="00196185" w:rsidRPr="009D7E14" w:rsidRDefault="00196185" w:rsidP="0089509B">
            <w:pPr>
              <w:pStyle w:val="bullet"/>
              <w:numPr>
                <w:ilvl w:val="0"/>
                <w:numId w:val="13"/>
              </w:numPr>
              <w:ind w:left="284" w:hanging="284"/>
            </w:pPr>
            <w:r w:rsidRPr="009D7E14">
              <w:t>rectangular areas based on an understanding of the formula Area = length x width developed from counting squares and seeing the pattern and relationship between the units along the length and width</w:t>
            </w:r>
          </w:p>
          <w:p w14:paraId="52F8E899" w14:textId="77777777" w:rsidR="00196185" w:rsidRDefault="00196185" w:rsidP="0089509B">
            <w:pPr>
              <w:pStyle w:val="bullet"/>
              <w:numPr>
                <w:ilvl w:val="0"/>
                <w:numId w:val="13"/>
              </w:numPr>
              <w:ind w:left="284" w:hanging="284"/>
            </w:pPr>
            <w:r w:rsidRPr="009D7E14">
              <w:t>angle as a rotation with a full turn = 360° and recognition of right angles as 90° and estimating angles in relation to less or more than 90° and 180°</w:t>
            </w:r>
          </w:p>
        </w:tc>
      </w:tr>
      <w:tr w:rsidR="00196185" w14:paraId="18DBC1B0" w14:textId="77777777" w:rsidTr="00196185">
        <w:tc>
          <w:tcPr>
            <w:tcW w:w="9242" w:type="dxa"/>
            <w:gridSpan w:val="5"/>
          </w:tcPr>
          <w:p w14:paraId="4AF44A86" w14:textId="77777777" w:rsidR="00196185" w:rsidRDefault="00196185" w:rsidP="0089509B">
            <w:pPr>
              <w:pStyle w:val="spacer"/>
            </w:pPr>
          </w:p>
        </w:tc>
      </w:tr>
      <w:tr w:rsidR="00196185" w14:paraId="07687B39" w14:textId="77777777" w:rsidTr="00196185">
        <w:tc>
          <w:tcPr>
            <w:tcW w:w="3369" w:type="dxa"/>
            <w:gridSpan w:val="2"/>
          </w:tcPr>
          <w:p w14:paraId="41A22998" w14:textId="77777777" w:rsidR="00196185" w:rsidRPr="00290C51" w:rsidRDefault="00196185" w:rsidP="0089509B">
            <w:pPr>
              <w:pStyle w:val="unittext"/>
            </w:pPr>
            <w:r>
              <w:rPr>
                <w:b/>
                <w:i/>
              </w:rPr>
              <w:t xml:space="preserve">Suitable symbols and abbreviations </w:t>
            </w:r>
            <w:r w:rsidRPr="00BA7481">
              <w:t xml:space="preserve">may </w:t>
            </w:r>
            <w:r>
              <w:t>include:</w:t>
            </w:r>
          </w:p>
        </w:tc>
        <w:tc>
          <w:tcPr>
            <w:tcW w:w="5873" w:type="dxa"/>
            <w:gridSpan w:val="3"/>
          </w:tcPr>
          <w:p w14:paraId="05228FF4" w14:textId="77777777" w:rsidR="00196185" w:rsidRPr="00173BF5" w:rsidRDefault="00196185" w:rsidP="0089509B">
            <w:pPr>
              <w:pStyle w:val="bullet"/>
              <w:numPr>
                <w:ilvl w:val="0"/>
                <w:numId w:val="13"/>
              </w:numPr>
              <w:ind w:left="284" w:hanging="284"/>
            </w:pPr>
            <w:r w:rsidRPr="00173BF5">
              <w:t>the words, symbols and conventions for familiar or routine measurement units and rates such as litres, l, mill</w:t>
            </w:r>
            <w:r>
              <w:t>ilitres, ml, $/m, $/l, $/kg</w:t>
            </w:r>
          </w:p>
          <w:p w14:paraId="19F92E0D" w14:textId="77777777" w:rsidR="00196185" w:rsidRDefault="00196185" w:rsidP="0089509B">
            <w:pPr>
              <w:pStyle w:val="bullet"/>
              <w:numPr>
                <w:ilvl w:val="0"/>
                <w:numId w:val="13"/>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196185" w14:paraId="51C2D6A7" w14:textId="77777777" w:rsidTr="00196185">
        <w:tc>
          <w:tcPr>
            <w:tcW w:w="9242" w:type="dxa"/>
            <w:gridSpan w:val="5"/>
          </w:tcPr>
          <w:p w14:paraId="4E4BECA8" w14:textId="77777777" w:rsidR="00196185" w:rsidRDefault="00196185" w:rsidP="0089509B">
            <w:pPr>
              <w:pStyle w:val="spacer"/>
            </w:pPr>
          </w:p>
        </w:tc>
      </w:tr>
      <w:tr w:rsidR="00196185" w14:paraId="45FB392C" w14:textId="77777777" w:rsidTr="00196185">
        <w:tc>
          <w:tcPr>
            <w:tcW w:w="3369" w:type="dxa"/>
            <w:gridSpan w:val="2"/>
          </w:tcPr>
          <w:p w14:paraId="3AB1948B" w14:textId="77777777" w:rsidR="00196185" w:rsidRPr="00290C51" w:rsidRDefault="00196185" w:rsidP="0089509B">
            <w:pPr>
              <w:pStyle w:val="unittext"/>
            </w:pPr>
            <w:r>
              <w:rPr>
                <w:b/>
                <w:i/>
              </w:rPr>
              <w:t xml:space="preserve">Estimate of measurement </w:t>
            </w:r>
            <w:r>
              <w:t>refers to:</w:t>
            </w:r>
          </w:p>
        </w:tc>
        <w:tc>
          <w:tcPr>
            <w:tcW w:w="5873" w:type="dxa"/>
            <w:gridSpan w:val="3"/>
          </w:tcPr>
          <w:p w14:paraId="499C6419" w14:textId="77777777" w:rsidR="00196185" w:rsidRPr="00173BF5" w:rsidRDefault="00196185" w:rsidP="0089509B">
            <w:pPr>
              <w:pStyle w:val="bullet"/>
              <w:numPr>
                <w:ilvl w:val="0"/>
                <w:numId w:val="13"/>
              </w:numPr>
              <w:ind w:left="284" w:hanging="284"/>
            </w:pPr>
            <w:r w:rsidRPr="00173BF5">
              <w:t>a rough estimate is appropriate unless a specific accuracy is requested by the assessor</w:t>
            </w:r>
          </w:p>
          <w:p w14:paraId="0FB8F77D" w14:textId="77777777" w:rsidR="00196185" w:rsidRDefault="00196185" w:rsidP="0089509B">
            <w:pPr>
              <w:pStyle w:val="bullet"/>
              <w:numPr>
                <w:ilvl w:val="0"/>
                <w:numId w:val="13"/>
              </w:numPr>
              <w:ind w:left="284" w:hanging="284"/>
            </w:pPr>
            <w:r w:rsidRPr="00173BF5">
              <w:t>use of common personal body referents such as hand spans</w:t>
            </w:r>
          </w:p>
        </w:tc>
      </w:tr>
      <w:tr w:rsidR="00196185" w14:paraId="456E68CD" w14:textId="77777777" w:rsidTr="00196185">
        <w:tc>
          <w:tcPr>
            <w:tcW w:w="9242" w:type="dxa"/>
            <w:gridSpan w:val="5"/>
          </w:tcPr>
          <w:p w14:paraId="51CD20C1" w14:textId="77777777" w:rsidR="00196185" w:rsidRDefault="00196185" w:rsidP="0089509B">
            <w:pPr>
              <w:pStyle w:val="spacer"/>
            </w:pPr>
          </w:p>
        </w:tc>
      </w:tr>
      <w:tr w:rsidR="00196185" w14:paraId="666BC112" w14:textId="77777777" w:rsidTr="00196185">
        <w:tc>
          <w:tcPr>
            <w:tcW w:w="3369" w:type="dxa"/>
            <w:gridSpan w:val="2"/>
          </w:tcPr>
          <w:p w14:paraId="37B74E66" w14:textId="77777777" w:rsidR="00196185" w:rsidRPr="00915A7F" w:rsidRDefault="00196185" w:rsidP="0089509B">
            <w:pPr>
              <w:pStyle w:val="unittext"/>
            </w:pPr>
            <w:r>
              <w:rPr>
                <w:b/>
                <w:i/>
              </w:rPr>
              <w:t xml:space="preserve">Correct measurements </w:t>
            </w:r>
            <w:r>
              <w:t>refers to:</w:t>
            </w:r>
          </w:p>
        </w:tc>
        <w:tc>
          <w:tcPr>
            <w:tcW w:w="5873" w:type="dxa"/>
            <w:gridSpan w:val="3"/>
          </w:tcPr>
          <w:p w14:paraId="0E47754D" w14:textId="77777777" w:rsidR="00196185" w:rsidRDefault="00196185" w:rsidP="0089509B">
            <w:pPr>
              <w:pStyle w:val="bullet"/>
              <w:numPr>
                <w:ilvl w:val="0"/>
                <w:numId w:val="13"/>
              </w:numPr>
              <w:ind w:left="284" w:hanging="284"/>
            </w:pPr>
            <w:r w:rsidRPr="00173BF5">
              <w:t>measurement made from starting point</w:t>
            </w:r>
            <w:r>
              <w:t>, e</w:t>
            </w:r>
            <w:r w:rsidRPr="00173BF5">
              <w:t>specially where the instrument does not start at zero, the accuracy asked for is given</w:t>
            </w:r>
          </w:p>
        </w:tc>
      </w:tr>
      <w:tr w:rsidR="00196185" w14:paraId="36757657" w14:textId="77777777" w:rsidTr="00196185">
        <w:tc>
          <w:tcPr>
            <w:tcW w:w="9242" w:type="dxa"/>
            <w:gridSpan w:val="5"/>
          </w:tcPr>
          <w:p w14:paraId="4EDAAEEC" w14:textId="77777777" w:rsidR="00196185" w:rsidRDefault="00196185" w:rsidP="0089509B">
            <w:pPr>
              <w:pStyle w:val="spacer"/>
            </w:pPr>
          </w:p>
        </w:tc>
      </w:tr>
      <w:tr w:rsidR="00196185" w14:paraId="382CFDAC" w14:textId="77777777" w:rsidTr="00196185">
        <w:tc>
          <w:tcPr>
            <w:tcW w:w="3369" w:type="dxa"/>
            <w:gridSpan w:val="2"/>
          </w:tcPr>
          <w:p w14:paraId="5349C2F1" w14:textId="77777777" w:rsidR="00196185" w:rsidRPr="00915A7F" w:rsidRDefault="00196185" w:rsidP="0089509B">
            <w:pPr>
              <w:pStyle w:val="unittext"/>
            </w:pPr>
            <w:r>
              <w:rPr>
                <w:b/>
                <w:i/>
              </w:rPr>
              <w:t xml:space="preserve">Tools and instruments </w:t>
            </w:r>
            <w:r>
              <w:t>may include:</w:t>
            </w:r>
          </w:p>
        </w:tc>
        <w:tc>
          <w:tcPr>
            <w:tcW w:w="5873" w:type="dxa"/>
            <w:gridSpan w:val="3"/>
          </w:tcPr>
          <w:p w14:paraId="4FC88180" w14:textId="77777777" w:rsidR="00196185" w:rsidRDefault="00196185" w:rsidP="0089509B">
            <w:pPr>
              <w:pStyle w:val="bullet"/>
              <w:numPr>
                <w:ilvl w:val="0"/>
                <w:numId w:val="13"/>
              </w:numPr>
              <w:ind w:left="284" w:hanging="284"/>
            </w:pPr>
            <w:r w:rsidRPr="001642D9">
              <w:t>tape measures</w:t>
            </w:r>
            <w:r>
              <w:t xml:space="preserve"> / </w:t>
            </w:r>
            <w:r w:rsidRPr="001642D9">
              <w:t>rulers</w:t>
            </w:r>
          </w:p>
          <w:p w14:paraId="5A1CDF32" w14:textId="77777777" w:rsidR="00196185" w:rsidRDefault="00196185" w:rsidP="0089509B">
            <w:pPr>
              <w:pStyle w:val="bullet"/>
              <w:numPr>
                <w:ilvl w:val="0"/>
                <w:numId w:val="13"/>
              </w:numPr>
              <w:ind w:left="284" w:hanging="284"/>
            </w:pPr>
            <w:r w:rsidRPr="001642D9">
              <w:t xml:space="preserve">kitchen </w:t>
            </w:r>
            <w:r>
              <w:t>/</w:t>
            </w:r>
            <w:r w:rsidRPr="001642D9">
              <w:t xml:space="preserve"> bathroom scales</w:t>
            </w:r>
          </w:p>
          <w:p w14:paraId="20AB56E2" w14:textId="77777777" w:rsidR="00196185" w:rsidRDefault="00196185" w:rsidP="0089509B">
            <w:pPr>
              <w:pStyle w:val="bullet"/>
              <w:numPr>
                <w:ilvl w:val="0"/>
                <w:numId w:val="13"/>
              </w:numPr>
              <w:ind w:left="284" w:hanging="284"/>
            </w:pPr>
            <w:r w:rsidRPr="001642D9">
              <w:t xml:space="preserve">thermometers </w:t>
            </w:r>
            <w:r>
              <w:t xml:space="preserve">/ </w:t>
            </w:r>
            <w:r w:rsidRPr="001642D9">
              <w:t>medicine glasses</w:t>
            </w:r>
          </w:p>
          <w:p w14:paraId="6830EE25" w14:textId="77777777" w:rsidR="00196185" w:rsidRDefault="00196185" w:rsidP="0089509B">
            <w:pPr>
              <w:pStyle w:val="bullet"/>
              <w:numPr>
                <w:ilvl w:val="0"/>
                <w:numId w:val="13"/>
              </w:numPr>
              <w:ind w:left="284" w:hanging="284"/>
            </w:pPr>
            <w:r w:rsidRPr="001642D9">
              <w:t xml:space="preserve">measuring cups </w:t>
            </w:r>
            <w:r>
              <w:t>/</w:t>
            </w:r>
            <w:r w:rsidRPr="001642D9">
              <w:t xml:space="preserve"> spoons</w:t>
            </w:r>
          </w:p>
        </w:tc>
      </w:tr>
      <w:tr w:rsidR="00196185" w14:paraId="49E8BC38" w14:textId="77777777" w:rsidTr="00196185">
        <w:tc>
          <w:tcPr>
            <w:tcW w:w="9242" w:type="dxa"/>
            <w:gridSpan w:val="5"/>
          </w:tcPr>
          <w:p w14:paraId="310C8F78" w14:textId="77777777" w:rsidR="00196185" w:rsidRDefault="00196185" w:rsidP="0089509B">
            <w:pPr>
              <w:pStyle w:val="spacer"/>
            </w:pPr>
          </w:p>
        </w:tc>
      </w:tr>
      <w:tr w:rsidR="00196185" w14:paraId="101C3A4F" w14:textId="77777777" w:rsidTr="00196185">
        <w:tc>
          <w:tcPr>
            <w:tcW w:w="3369" w:type="dxa"/>
            <w:gridSpan w:val="2"/>
          </w:tcPr>
          <w:p w14:paraId="00899115" w14:textId="77777777" w:rsidR="00196185" w:rsidRPr="00915A7F" w:rsidRDefault="00196185" w:rsidP="0089509B">
            <w:pPr>
              <w:pStyle w:val="unittext"/>
            </w:pPr>
            <w:r w:rsidRPr="00915A7F">
              <w:rPr>
                <w:b/>
                <w:i/>
              </w:rPr>
              <w:t>Convert measures</w:t>
            </w:r>
            <w:r>
              <w:rPr>
                <w:b/>
                <w:i/>
              </w:rPr>
              <w:t xml:space="preserve"> </w:t>
            </w:r>
            <w:r w:rsidRPr="00915A7F">
              <w:t>refers to:</w:t>
            </w:r>
          </w:p>
        </w:tc>
        <w:tc>
          <w:tcPr>
            <w:tcW w:w="5873" w:type="dxa"/>
            <w:gridSpan w:val="3"/>
          </w:tcPr>
          <w:p w14:paraId="388F72D9" w14:textId="77777777" w:rsidR="00196185" w:rsidRDefault="00196185" w:rsidP="0089509B">
            <w:pPr>
              <w:pStyle w:val="bullet"/>
              <w:numPr>
                <w:ilvl w:val="0"/>
                <w:numId w:val="13"/>
              </w:numPr>
              <w:ind w:left="284" w:hanging="284"/>
            </w:pPr>
            <w:r w:rsidRPr="001642D9">
              <w:t>conversions such as mm-cm-m-km, ml-l, g-kg and vice versa</w:t>
            </w:r>
          </w:p>
          <w:p w14:paraId="7235CCB7" w14:textId="77777777" w:rsidR="00196185" w:rsidRDefault="00196185" w:rsidP="0089509B">
            <w:pPr>
              <w:pStyle w:val="bullet"/>
              <w:numPr>
                <w:ilvl w:val="0"/>
                <w:numId w:val="13"/>
              </w:numPr>
              <w:ind w:left="284" w:hanging="284"/>
            </w:pPr>
            <w:r>
              <w:t>t</w:t>
            </w:r>
            <w:r w:rsidRPr="001642D9">
              <w:t>onne and kilolitre only if specific need arises</w:t>
            </w:r>
          </w:p>
          <w:p w14:paraId="14FB84A4" w14:textId="77777777" w:rsidR="00196185" w:rsidRDefault="00196185" w:rsidP="0089509B">
            <w:pPr>
              <w:pStyle w:val="bullet"/>
              <w:numPr>
                <w:ilvl w:val="0"/>
                <w:numId w:val="13"/>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196185" w14:paraId="5A4A1DF5" w14:textId="77777777" w:rsidTr="00196185">
        <w:tc>
          <w:tcPr>
            <w:tcW w:w="9242" w:type="dxa"/>
            <w:gridSpan w:val="5"/>
          </w:tcPr>
          <w:p w14:paraId="25F59B0E" w14:textId="77777777" w:rsidR="00196185" w:rsidRDefault="00196185" w:rsidP="0089509B">
            <w:pPr>
              <w:pStyle w:val="spacer"/>
            </w:pPr>
          </w:p>
        </w:tc>
      </w:tr>
      <w:tr w:rsidR="00196185" w14:paraId="5A7B7DC2" w14:textId="77777777" w:rsidTr="00196185">
        <w:tc>
          <w:tcPr>
            <w:tcW w:w="3369" w:type="dxa"/>
            <w:gridSpan w:val="2"/>
          </w:tcPr>
          <w:p w14:paraId="686C30D8" w14:textId="77777777" w:rsidR="00196185" w:rsidRPr="00915A7F" w:rsidRDefault="00196185" w:rsidP="0089509B">
            <w:pPr>
              <w:pStyle w:val="unittext"/>
            </w:pPr>
            <w:r>
              <w:rPr>
                <w:b/>
                <w:i/>
              </w:rPr>
              <w:t xml:space="preserve">Routine and familiar </w:t>
            </w:r>
            <w:r>
              <w:rPr>
                <w:b/>
                <w:i/>
              </w:rPr>
              <w:lastRenderedPageBreak/>
              <w:t xml:space="preserve">calculations </w:t>
            </w:r>
            <w:r>
              <w:t>refers to:</w:t>
            </w:r>
          </w:p>
        </w:tc>
        <w:tc>
          <w:tcPr>
            <w:tcW w:w="5873" w:type="dxa"/>
            <w:gridSpan w:val="3"/>
          </w:tcPr>
          <w:p w14:paraId="199ABD71" w14:textId="77777777" w:rsidR="00196185" w:rsidRPr="001642D9" w:rsidRDefault="00196185" w:rsidP="0089509B">
            <w:pPr>
              <w:pStyle w:val="bullet"/>
              <w:numPr>
                <w:ilvl w:val="0"/>
                <w:numId w:val="13"/>
              </w:numPr>
              <w:ind w:left="284" w:hanging="284"/>
            </w:pPr>
            <w:r w:rsidRPr="001642D9">
              <w:lastRenderedPageBreak/>
              <w:t xml:space="preserve">familiar/routine calculations that use one or two </w:t>
            </w:r>
            <w:r w:rsidRPr="001642D9">
              <w:lastRenderedPageBreak/>
              <w:t>operations chosen from +, – , x or ÷</w:t>
            </w:r>
          </w:p>
          <w:p w14:paraId="60624BE6" w14:textId="77777777" w:rsidR="00196185" w:rsidRPr="001642D9" w:rsidRDefault="00196185" w:rsidP="0089509B">
            <w:pPr>
              <w:pStyle w:val="bullet"/>
              <w:numPr>
                <w:ilvl w:val="0"/>
                <w:numId w:val="13"/>
              </w:numPr>
              <w:ind w:left="284" w:hanging="284"/>
            </w:pPr>
            <w:r w:rsidRPr="001642D9">
              <w:t>calculations using familiar ‘in head’ methods where appropriate and also by pen and paper and by using a calculator</w:t>
            </w:r>
          </w:p>
          <w:p w14:paraId="3606AB12" w14:textId="77777777" w:rsidR="00196185" w:rsidRPr="001642D9" w:rsidRDefault="00196185" w:rsidP="0089509B">
            <w:pPr>
              <w:pStyle w:val="bullet"/>
              <w:numPr>
                <w:ilvl w:val="0"/>
                <w:numId w:val="13"/>
              </w:numPr>
              <w:ind w:left="284" w:hanging="284"/>
            </w:pPr>
            <w:r w:rsidRPr="001642D9">
              <w:t>division by small whole numbers only</w:t>
            </w:r>
          </w:p>
          <w:p w14:paraId="38DD9653" w14:textId="77777777" w:rsidR="00196185" w:rsidRPr="001642D9" w:rsidRDefault="00196185" w:rsidP="0089509B">
            <w:pPr>
              <w:pStyle w:val="bullet"/>
              <w:numPr>
                <w:ilvl w:val="0"/>
                <w:numId w:val="13"/>
              </w:numPr>
              <w:ind w:left="284" w:hanging="284"/>
            </w:pPr>
            <w:r w:rsidRPr="001642D9">
              <w:t xml:space="preserve">division by decimal values and long division </w:t>
            </w:r>
            <w:r>
              <w:t xml:space="preserve">which </w:t>
            </w:r>
            <w:r w:rsidRPr="001642D9">
              <w:t>may be worked out on a calculator</w:t>
            </w:r>
          </w:p>
          <w:p w14:paraId="27DCBE41" w14:textId="77777777" w:rsidR="00196185" w:rsidRDefault="00196185" w:rsidP="0089509B">
            <w:pPr>
              <w:pStyle w:val="bullet"/>
              <w:numPr>
                <w:ilvl w:val="0"/>
                <w:numId w:val="13"/>
              </w:numPr>
              <w:ind w:left="284" w:hanging="284"/>
            </w:pPr>
            <w:r w:rsidRPr="001642D9">
              <w:t>simple common routine rates related to measurement such as $/kg, $/m</w:t>
            </w:r>
          </w:p>
        </w:tc>
      </w:tr>
      <w:tr w:rsidR="00196185" w14:paraId="2B54D934" w14:textId="77777777" w:rsidTr="00196185">
        <w:tc>
          <w:tcPr>
            <w:tcW w:w="9242" w:type="dxa"/>
            <w:gridSpan w:val="5"/>
          </w:tcPr>
          <w:p w14:paraId="4E945384" w14:textId="77777777" w:rsidR="00196185" w:rsidRDefault="00196185" w:rsidP="0089509B">
            <w:pPr>
              <w:pStyle w:val="spacer"/>
            </w:pPr>
          </w:p>
        </w:tc>
      </w:tr>
      <w:tr w:rsidR="00196185" w14:paraId="4FCE273D" w14:textId="77777777" w:rsidTr="00196185">
        <w:tc>
          <w:tcPr>
            <w:tcW w:w="3369" w:type="dxa"/>
            <w:gridSpan w:val="2"/>
          </w:tcPr>
          <w:p w14:paraId="711D6918" w14:textId="77777777" w:rsidR="00196185" w:rsidRPr="00915A7F" w:rsidRDefault="00196185" w:rsidP="0089509B">
            <w:pPr>
              <w:pStyle w:val="unittext"/>
            </w:pPr>
            <w:r>
              <w:rPr>
                <w:b/>
                <w:i/>
              </w:rPr>
              <w:t xml:space="preserve">Reasonableness of results </w:t>
            </w:r>
            <w:r>
              <w:t>refers to:</w:t>
            </w:r>
          </w:p>
        </w:tc>
        <w:tc>
          <w:tcPr>
            <w:tcW w:w="5873" w:type="dxa"/>
            <w:gridSpan w:val="3"/>
          </w:tcPr>
          <w:p w14:paraId="1055A952" w14:textId="77777777" w:rsidR="00196185" w:rsidRPr="001642D9" w:rsidRDefault="00196185" w:rsidP="0089509B">
            <w:pPr>
              <w:pStyle w:val="bullet"/>
              <w:numPr>
                <w:ilvl w:val="0"/>
                <w:numId w:val="13"/>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14:paraId="414D5BF9" w14:textId="77777777" w:rsidR="00196185" w:rsidRDefault="00196185" w:rsidP="0089509B">
            <w:pPr>
              <w:pStyle w:val="bullet"/>
              <w:numPr>
                <w:ilvl w:val="0"/>
                <w:numId w:val="13"/>
              </w:numPr>
              <w:ind w:left="284" w:hanging="284"/>
            </w:pPr>
            <w:r w:rsidRPr="001642D9">
              <w:t>amount is realistic given the context</w:t>
            </w:r>
          </w:p>
        </w:tc>
      </w:tr>
      <w:tr w:rsidR="00196185" w14:paraId="2A76F5E6" w14:textId="77777777" w:rsidTr="00196185">
        <w:tc>
          <w:tcPr>
            <w:tcW w:w="9242" w:type="dxa"/>
            <w:gridSpan w:val="5"/>
          </w:tcPr>
          <w:p w14:paraId="32C42973" w14:textId="77777777" w:rsidR="00196185" w:rsidRDefault="00196185" w:rsidP="0089509B">
            <w:pPr>
              <w:pStyle w:val="spacer"/>
            </w:pPr>
          </w:p>
        </w:tc>
      </w:tr>
      <w:tr w:rsidR="00196185" w14:paraId="31CA6A0B" w14:textId="77777777" w:rsidTr="00196185">
        <w:tc>
          <w:tcPr>
            <w:tcW w:w="3369" w:type="dxa"/>
            <w:gridSpan w:val="2"/>
          </w:tcPr>
          <w:p w14:paraId="30C43938" w14:textId="77777777" w:rsidR="00196185" w:rsidRPr="00915A7F" w:rsidRDefault="00196185" w:rsidP="0089509B">
            <w:pPr>
              <w:pStyle w:val="unittext"/>
            </w:pPr>
            <w:r>
              <w:rPr>
                <w:b/>
                <w:i/>
              </w:rPr>
              <w:t xml:space="preserve">Time measuring and/or recording devices </w:t>
            </w:r>
            <w:r>
              <w:t>may include:</w:t>
            </w:r>
          </w:p>
        </w:tc>
        <w:tc>
          <w:tcPr>
            <w:tcW w:w="5873" w:type="dxa"/>
            <w:gridSpan w:val="3"/>
          </w:tcPr>
          <w:p w14:paraId="72D3E9D0" w14:textId="77777777" w:rsidR="00196185" w:rsidRPr="001642D9" w:rsidRDefault="00196185" w:rsidP="0089509B">
            <w:pPr>
              <w:pStyle w:val="bullet"/>
              <w:numPr>
                <w:ilvl w:val="0"/>
                <w:numId w:val="13"/>
              </w:numPr>
              <w:ind w:left="284" w:hanging="284"/>
            </w:pPr>
            <w:r w:rsidRPr="001642D9">
              <w:t>digital and analogue time pieces / alarm clocks</w:t>
            </w:r>
          </w:p>
          <w:p w14:paraId="46BDD3E9" w14:textId="77777777" w:rsidR="00196185" w:rsidRPr="001642D9" w:rsidRDefault="00196185" w:rsidP="0089509B">
            <w:pPr>
              <w:pStyle w:val="bullet"/>
              <w:numPr>
                <w:ilvl w:val="0"/>
                <w:numId w:val="13"/>
              </w:numPr>
              <w:ind w:left="284" w:hanging="284"/>
            </w:pPr>
            <w:r w:rsidRPr="001642D9">
              <w:t xml:space="preserve">paper based or electronic calendars </w:t>
            </w:r>
          </w:p>
          <w:p w14:paraId="7B777B84" w14:textId="77777777" w:rsidR="00196185" w:rsidRDefault="00196185" w:rsidP="0089509B">
            <w:pPr>
              <w:pStyle w:val="bullet"/>
              <w:numPr>
                <w:ilvl w:val="0"/>
                <w:numId w:val="13"/>
              </w:numPr>
              <w:ind w:left="284" w:hanging="284"/>
            </w:pPr>
            <w:r w:rsidRPr="001642D9">
              <w:t>timers on ovens / washing machines</w:t>
            </w:r>
          </w:p>
        </w:tc>
      </w:tr>
      <w:tr w:rsidR="00196185" w14:paraId="347A406A" w14:textId="77777777" w:rsidTr="00196185">
        <w:tc>
          <w:tcPr>
            <w:tcW w:w="9242" w:type="dxa"/>
            <w:gridSpan w:val="5"/>
          </w:tcPr>
          <w:p w14:paraId="3D5301D6" w14:textId="77777777" w:rsidR="00196185" w:rsidRDefault="00196185" w:rsidP="0089509B">
            <w:pPr>
              <w:pStyle w:val="spacer"/>
            </w:pPr>
          </w:p>
        </w:tc>
      </w:tr>
      <w:tr w:rsidR="00196185" w14:paraId="1E96C7DB" w14:textId="77777777" w:rsidTr="00196185">
        <w:tc>
          <w:tcPr>
            <w:tcW w:w="3369" w:type="dxa"/>
            <w:gridSpan w:val="2"/>
          </w:tcPr>
          <w:p w14:paraId="5105FBE6" w14:textId="77777777" w:rsidR="00196185" w:rsidRPr="00915A7F" w:rsidRDefault="00196185" w:rsidP="0089509B">
            <w:pPr>
              <w:pStyle w:val="unittext"/>
            </w:pPr>
            <w:r>
              <w:rPr>
                <w:b/>
                <w:i/>
              </w:rPr>
              <w:t xml:space="preserve">Familiar and routine situations </w:t>
            </w:r>
            <w:r>
              <w:t>may include:</w:t>
            </w:r>
          </w:p>
        </w:tc>
        <w:tc>
          <w:tcPr>
            <w:tcW w:w="5873" w:type="dxa"/>
            <w:gridSpan w:val="3"/>
          </w:tcPr>
          <w:p w14:paraId="6D9D74C7" w14:textId="77777777" w:rsidR="00196185" w:rsidRDefault="00196185" w:rsidP="0089509B">
            <w:pPr>
              <w:pStyle w:val="bullet"/>
              <w:numPr>
                <w:ilvl w:val="0"/>
                <w:numId w:val="13"/>
              </w:numPr>
              <w:ind w:left="284" w:hanging="284"/>
            </w:pPr>
            <w:r>
              <w:t>recording entries in paper based or electronic calendars</w:t>
            </w:r>
          </w:p>
          <w:p w14:paraId="4C95E869" w14:textId="77777777" w:rsidR="00196185" w:rsidRDefault="00196185" w:rsidP="0089509B">
            <w:pPr>
              <w:pStyle w:val="bullet"/>
              <w:numPr>
                <w:ilvl w:val="0"/>
                <w:numId w:val="13"/>
              </w:numPr>
              <w:ind w:left="284" w:hanging="284"/>
            </w:pPr>
            <w:r w:rsidRPr="001642D9">
              <w:t>timing of tasks and processes in Standard Operating Procedures</w:t>
            </w:r>
          </w:p>
          <w:p w14:paraId="2E01D033" w14:textId="77777777" w:rsidR="00196185" w:rsidRDefault="00196185" w:rsidP="0089509B">
            <w:pPr>
              <w:pStyle w:val="bullet"/>
              <w:numPr>
                <w:ilvl w:val="0"/>
                <w:numId w:val="13"/>
              </w:numPr>
              <w:ind w:left="284" w:hanging="284"/>
            </w:pPr>
            <w:r>
              <w:t xml:space="preserve">checking </w:t>
            </w:r>
            <w:r w:rsidRPr="001642D9">
              <w:t>timetables</w:t>
            </w:r>
            <w:r>
              <w:t xml:space="preserve"> / television program guides</w:t>
            </w:r>
          </w:p>
          <w:p w14:paraId="169CF604" w14:textId="77777777" w:rsidR="00196185" w:rsidRDefault="00196185" w:rsidP="0089509B">
            <w:pPr>
              <w:pStyle w:val="bullet"/>
              <w:numPr>
                <w:ilvl w:val="0"/>
                <w:numId w:val="13"/>
              </w:numPr>
              <w:ind w:left="284" w:hanging="284"/>
            </w:pPr>
            <w:r>
              <w:t>establishing due dates for bill payments</w:t>
            </w:r>
            <w:r w:rsidRPr="001642D9">
              <w:t xml:space="preserve"> </w:t>
            </w:r>
          </w:p>
        </w:tc>
      </w:tr>
      <w:tr w:rsidR="00196185" w14:paraId="0A10218A" w14:textId="77777777" w:rsidTr="00196185">
        <w:tc>
          <w:tcPr>
            <w:tcW w:w="9242" w:type="dxa"/>
            <w:gridSpan w:val="5"/>
          </w:tcPr>
          <w:p w14:paraId="197DCC37" w14:textId="77777777" w:rsidR="00196185" w:rsidRDefault="00196185" w:rsidP="0089509B">
            <w:pPr>
              <w:pStyle w:val="spacer"/>
            </w:pPr>
          </w:p>
        </w:tc>
      </w:tr>
      <w:tr w:rsidR="00196185" w14:paraId="1E5AD51C" w14:textId="77777777" w:rsidTr="00196185">
        <w:tc>
          <w:tcPr>
            <w:tcW w:w="3369" w:type="dxa"/>
            <w:gridSpan w:val="2"/>
          </w:tcPr>
          <w:p w14:paraId="27E37085" w14:textId="77777777" w:rsidR="00196185" w:rsidRPr="00915A7F" w:rsidRDefault="00196185" w:rsidP="0089509B">
            <w:pPr>
              <w:pStyle w:val="unittext"/>
            </w:pPr>
            <w:r>
              <w:rPr>
                <w:b/>
                <w:i/>
              </w:rPr>
              <w:t xml:space="preserve">Symbols and language related to time </w:t>
            </w:r>
            <w:r>
              <w:t>may include:</w:t>
            </w:r>
          </w:p>
        </w:tc>
        <w:tc>
          <w:tcPr>
            <w:tcW w:w="5873" w:type="dxa"/>
            <w:gridSpan w:val="3"/>
          </w:tcPr>
          <w:p w14:paraId="5B60596F" w14:textId="77777777" w:rsidR="00196185" w:rsidRPr="00ED07CD" w:rsidRDefault="00196185" w:rsidP="0089509B">
            <w:pPr>
              <w:pStyle w:val="bullet"/>
              <w:numPr>
                <w:ilvl w:val="0"/>
                <w:numId w:val="15"/>
              </w:numPr>
              <w:ind w:left="284" w:hanging="284"/>
            </w:pPr>
            <w:r w:rsidRPr="00ED07CD">
              <w:t>oral and written language of time such as hours, minutes, days, weeks, fortnight, months, years and their respective abbreviations</w:t>
            </w:r>
          </w:p>
          <w:p w14:paraId="1A53DD3B" w14:textId="77777777" w:rsidR="00196185" w:rsidRDefault="00196185" w:rsidP="0089509B">
            <w:pPr>
              <w:pStyle w:val="bullet"/>
              <w:numPr>
                <w:ilvl w:val="0"/>
                <w:numId w:val="15"/>
              </w:numPr>
              <w:ind w:left="284" w:hanging="284"/>
            </w:pPr>
            <w:r w:rsidRPr="00ED07CD">
              <w:t>semesters, seasons before/after, longer/shorter later, earlier, day before yesterday, first, second, between, due date</w:t>
            </w:r>
          </w:p>
        </w:tc>
      </w:tr>
      <w:tr w:rsidR="00196185" w14:paraId="45D59211" w14:textId="77777777" w:rsidTr="00196185">
        <w:tc>
          <w:tcPr>
            <w:tcW w:w="9242" w:type="dxa"/>
            <w:gridSpan w:val="5"/>
          </w:tcPr>
          <w:p w14:paraId="1DAE6140" w14:textId="77777777" w:rsidR="00196185" w:rsidRDefault="00196185" w:rsidP="0089509B">
            <w:pPr>
              <w:pStyle w:val="spacer"/>
            </w:pPr>
          </w:p>
        </w:tc>
      </w:tr>
      <w:tr w:rsidR="00196185" w14:paraId="64380C78" w14:textId="77777777" w:rsidTr="00196185">
        <w:tc>
          <w:tcPr>
            <w:tcW w:w="3369" w:type="dxa"/>
            <w:gridSpan w:val="2"/>
          </w:tcPr>
          <w:p w14:paraId="2D516A66" w14:textId="77777777" w:rsidR="00196185" w:rsidRPr="00915A7F" w:rsidRDefault="00196185" w:rsidP="0089509B">
            <w:pPr>
              <w:pStyle w:val="unittext"/>
            </w:pPr>
            <w:r>
              <w:rPr>
                <w:b/>
                <w:i/>
              </w:rPr>
              <w:t xml:space="preserve">Calculations involving time </w:t>
            </w:r>
            <w:r>
              <w:t>may include:</w:t>
            </w:r>
          </w:p>
        </w:tc>
        <w:tc>
          <w:tcPr>
            <w:tcW w:w="5873" w:type="dxa"/>
            <w:gridSpan w:val="3"/>
          </w:tcPr>
          <w:p w14:paraId="276B84D4" w14:textId="77777777" w:rsidR="00196185" w:rsidRPr="00ED07CD" w:rsidRDefault="00196185" w:rsidP="0089509B">
            <w:pPr>
              <w:pStyle w:val="bullet"/>
              <w:numPr>
                <w:ilvl w:val="0"/>
                <w:numId w:val="15"/>
              </w:numPr>
              <w:ind w:left="284" w:hanging="284"/>
            </w:pPr>
            <w:r w:rsidRPr="00ED07CD">
              <w:t xml:space="preserve">total length of time for a number of different times </w:t>
            </w:r>
            <w:r>
              <w:t>such as</w:t>
            </w:r>
            <w:r w:rsidRPr="00ED07CD">
              <w:t xml:space="preserve"> adding work shifts, TV programs</w:t>
            </w:r>
          </w:p>
          <w:p w14:paraId="62D36E37" w14:textId="77777777" w:rsidR="00196185" w:rsidRDefault="00196185" w:rsidP="0089509B">
            <w:pPr>
              <w:pStyle w:val="bullet"/>
              <w:numPr>
                <w:ilvl w:val="0"/>
                <w:numId w:val="15"/>
              </w:numPr>
              <w:ind w:left="284" w:hanging="284"/>
            </w:pPr>
            <w:r w:rsidRPr="00ED07CD">
              <w:t xml:space="preserve">difference in time between different durations or dates </w:t>
            </w:r>
            <w:r>
              <w:t>such as</w:t>
            </w:r>
            <w:r w:rsidRPr="00ED07CD">
              <w:t xml:space="preserve"> work shifts, TV programs, days between two dates</w:t>
            </w:r>
          </w:p>
        </w:tc>
      </w:tr>
      <w:tr w:rsidR="00196185" w14:paraId="10C5FEBA" w14:textId="77777777" w:rsidTr="00196185">
        <w:tc>
          <w:tcPr>
            <w:tcW w:w="9242" w:type="dxa"/>
            <w:gridSpan w:val="5"/>
          </w:tcPr>
          <w:p w14:paraId="5543454A" w14:textId="77777777" w:rsidR="00196185" w:rsidRDefault="00196185" w:rsidP="0089509B">
            <w:pPr>
              <w:pStyle w:val="spacer"/>
            </w:pPr>
          </w:p>
        </w:tc>
      </w:tr>
      <w:tr w:rsidR="00196185" w14:paraId="22B2F518" w14:textId="77777777" w:rsidTr="00196185">
        <w:tc>
          <w:tcPr>
            <w:tcW w:w="3369" w:type="dxa"/>
            <w:gridSpan w:val="2"/>
          </w:tcPr>
          <w:p w14:paraId="16C9ED0E" w14:textId="77777777" w:rsidR="00196185" w:rsidRPr="00915A7F" w:rsidRDefault="00196185" w:rsidP="0089509B">
            <w:pPr>
              <w:pStyle w:val="unittext"/>
            </w:pPr>
            <w:r>
              <w:rPr>
                <w:b/>
                <w:i/>
              </w:rPr>
              <w:t xml:space="preserve">Relationship between units of time </w:t>
            </w:r>
            <w:r>
              <w:t>may include:</w:t>
            </w:r>
          </w:p>
        </w:tc>
        <w:tc>
          <w:tcPr>
            <w:tcW w:w="5873" w:type="dxa"/>
            <w:gridSpan w:val="3"/>
          </w:tcPr>
          <w:p w14:paraId="5B97F080" w14:textId="77777777" w:rsidR="00196185" w:rsidRDefault="00196185" w:rsidP="0089509B">
            <w:pPr>
              <w:pStyle w:val="bullet"/>
              <w:numPr>
                <w:ilvl w:val="0"/>
                <w:numId w:val="15"/>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14:paraId="6EF2441A" w14:textId="77777777" w:rsidR="00196185" w:rsidRDefault="00196185" w:rsidP="0089509B">
            <w:pPr>
              <w:pStyle w:val="bullet"/>
              <w:numPr>
                <w:ilvl w:val="0"/>
                <w:numId w:val="15"/>
              </w:numPr>
              <w:ind w:left="284" w:hanging="284"/>
            </w:pPr>
            <w:r w:rsidRPr="00ED07CD">
              <w:t>weeks in a month or hours in a day</w:t>
            </w:r>
          </w:p>
          <w:p w14:paraId="5F2B7EF9" w14:textId="77777777" w:rsidR="00196185" w:rsidRDefault="00196185" w:rsidP="0089509B">
            <w:pPr>
              <w:pStyle w:val="bullet"/>
              <w:numPr>
                <w:ilvl w:val="0"/>
                <w:numId w:val="15"/>
              </w:numPr>
              <w:ind w:left="284" w:hanging="284"/>
            </w:pPr>
            <w:r w:rsidRPr="00ED07CD">
              <w:t>days in a year</w:t>
            </w:r>
          </w:p>
        </w:tc>
      </w:tr>
      <w:tr w:rsidR="00196185" w14:paraId="0609CD8D" w14:textId="77777777" w:rsidTr="00196185">
        <w:tc>
          <w:tcPr>
            <w:tcW w:w="9242" w:type="dxa"/>
            <w:gridSpan w:val="5"/>
          </w:tcPr>
          <w:p w14:paraId="46715D01" w14:textId="77777777" w:rsidR="00196185" w:rsidRDefault="00196185" w:rsidP="0089509B">
            <w:pPr>
              <w:pStyle w:val="spacer"/>
            </w:pPr>
          </w:p>
        </w:tc>
      </w:tr>
      <w:tr w:rsidR="00196185" w14:paraId="1EB4F561" w14:textId="77777777" w:rsidTr="00196185">
        <w:tc>
          <w:tcPr>
            <w:tcW w:w="9242" w:type="dxa"/>
            <w:gridSpan w:val="5"/>
          </w:tcPr>
          <w:p w14:paraId="411F5A10" w14:textId="77777777" w:rsidR="00196185" w:rsidRDefault="00196185" w:rsidP="0089509B">
            <w:pPr>
              <w:pStyle w:val="Heading21"/>
            </w:pPr>
            <w:r>
              <w:t>Evidence Guide</w:t>
            </w:r>
          </w:p>
          <w:p w14:paraId="6ACEE85C" w14:textId="77777777" w:rsidR="00196185" w:rsidRDefault="0019618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71AA8AFD" w14:textId="77777777" w:rsidTr="00196185">
        <w:tc>
          <w:tcPr>
            <w:tcW w:w="3369" w:type="dxa"/>
            <w:gridSpan w:val="2"/>
          </w:tcPr>
          <w:p w14:paraId="1F3649B4" w14:textId="77777777" w:rsidR="00196185" w:rsidRPr="005979AA" w:rsidRDefault="00196185" w:rsidP="0089509B">
            <w:pPr>
              <w:pStyle w:val="EG"/>
            </w:pPr>
            <w:r w:rsidRPr="005979AA">
              <w:t>Critical aspects for assessment and evidence required to demonstrate competency in this unit</w:t>
            </w:r>
          </w:p>
        </w:tc>
        <w:tc>
          <w:tcPr>
            <w:tcW w:w="5873" w:type="dxa"/>
            <w:gridSpan w:val="3"/>
          </w:tcPr>
          <w:p w14:paraId="00B65277" w14:textId="77777777" w:rsidR="00196185" w:rsidRDefault="00196185" w:rsidP="0089509B">
            <w:pPr>
              <w:pStyle w:val="unittext"/>
            </w:pPr>
            <w:r w:rsidRPr="003B087B">
              <w:t>Assessment</w:t>
            </w:r>
            <w:r>
              <w:t xml:space="preserve"> must confirm the ability to:</w:t>
            </w:r>
          </w:p>
          <w:p w14:paraId="6D864B10" w14:textId="77777777" w:rsidR="00196185" w:rsidRPr="00FB7E53" w:rsidRDefault="00196185" w:rsidP="0089509B">
            <w:pPr>
              <w:pStyle w:val="bullet"/>
              <w:numPr>
                <w:ilvl w:val="0"/>
                <w:numId w:val="13"/>
              </w:numPr>
              <w:ind w:left="284" w:hanging="284"/>
            </w:pPr>
            <w:r w:rsidRPr="00FB7E53">
              <w:t>estimate and use appropriate metric units to measure a range of routine quantities</w:t>
            </w:r>
          </w:p>
          <w:p w14:paraId="53FA889E" w14:textId="77777777" w:rsidR="00196185" w:rsidRPr="00FB7E53" w:rsidRDefault="00196185" w:rsidP="0089509B">
            <w:pPr>
              <w:pStyle w:val="bullet"/>
              <w:numPr>
                <w:ilvl w:val="0"/>
                <w:numId w:val="13"/>
              </w:numPr>
              <w:ind w:left="284" w:hanging="284"/>
            </w:pPr>
            <w:r w:rsidRPr="00FB7E53">
              <w:t>undertake routine and familiar calculations with relevant measurements including to convert between metric units appropriately</w:t>
            </w:r>
          </w:p>
          <w:p w14:paraId="4D57F8AE" w14:textId="77777777" w:rsidR="00196185" w:rsidRPr="00FB7E53" w:rsidRDefault="00196185" w:rsidP="0089509B">
            <w:pPr>
              <w:pStyle w:val="bullet"/>
              <w:numPr>
                <w:ilvl w:val="0"/>
                <w:numId w:val="13"/>
              </w:numPr>
              <w:ind w:left="284" w:hanging="284"/>
            </w:pPr>
            <w:r w:rsidRPr="00FB7E53">
              <w:t>select and use familiar measurement tools to measure and compare measurements</w:t>
            </w:r>
          </w:p>
          <w:p w14:paraId="42EBF889" w14:textId="77777777" w:rsidR="00196185" w:rsidRDefault="00196185" w:rsidP="0089509B">
            <w:pPr>
              <w:pStyle w:val="bullet"/>
              <w:numPr>
                <w:ilvl w:val="0"/>
                <w:numId w:val="13"/>
              </w:numPr>
              <w:ind w:left="284" w:hanging="284"/>
            </w:pPr>
            <w:r w:rsidRPr="00FB7E53">
              <w:t>read, use and calculate with times and dates</w:t>
            </w:r>
          </w:p>
        </w:tc>
      </w:tr>
      <w:tr w:rsidR="00196185" w14:paraId="27AA2B25" w14:textId="77777777" w:rsidTr="00196185">
        <w:tc>
          <w:tcPr>
            <w:tcW w:w="9242" w:type="dxa"/>
            <w:gridSpan w:val="5"/>
          </w:tcPr>
          <w:p w14:paraId="36A30957" w14:textId="77777777" w:rsidR="00196185" w:rsidRDefault="00196185" w:rsidP="0089509B">
            <w:pPr>
              <w:pStyle w:val="spacer"/>
            </w:pPr>
          </w:p>
        </w:tc>
      </w:tr>
      <w:tr w:rsidR="00196185" w14:paraId="3164E32B" w14:textId="77777777" w:rsidTr="00196185">
        <w:tc>
          <w:tcPr>
            <w:tcW w:w="3369" w:type="dxa"/>
            <w:gridSpan w:val="2"/>
          </w:tcPr>
          <w:p w14:paraId="4645EA6E" w14:textId="77777777" w:rsidR="00196185" w:rsidRPr="005979AA" w:rsidRDefault="00196185" w:rsidP="0089509B">
            <w:pPr>
              <w:pStyle w:val="EG"/>
            </w:pPr>
            <w:r w:rsidRPr="005979AA">
              <w:t>Context of and specific resources for assessment</w:t>
            </w:r>
          </w:p>
        </w:tc>
        <w:tc>
          <w:tcPr>
            <w:tcW w:w="5873" w:type="dxa"/>
            <w:gridSpan w:val="3"/>
          </w:tcPr>
          <w:p w14:paraId="033F5C73" w14:textId="77777777" w:rsidR="00196185" w:rsidRDefault="00196185" w:rsidP="0089509B">
            <w:pPr>
              <w:pStyle w:val="unittext"/>
            </w:pPr>
            <w:r>
              <w:t>Assessment must ensure:</w:t>
            </w:r>
          </w:p>
          <w:p w14:paraId="30CA5D21" w14:textId="77777777" w:rsidR="00196185" w:rsidRPr="00FB7E53" w:rsidRDefault="00196185" w:rsidP="0089509B">
            <w:pPr>
              <w:pStyle w:val="bullet"/>
              <w:numPr>
                <w:ilvl w:val="0"/>
                <w:numId w:val="13"/>
              </w:numPr>
              <w:ind w:left="284" w:hanging="284"/>
              <w:rPr>
                <w:u w:val="single"/>
              </w:rPr>
            </w:pPr>
            <w:r>
              <w:t>use of concrete, relevant contexts and materials where the maths content is partly embedded but accessible</w:t>
            </w:r>
          </w:p>
          <w:p w14:paraId="5E637B0E" w14:textId="77777777" w:rsidR="00196185" w:rsidRDefault="00196185" w:rsidP="0089509B">
            <w:pPr>
              <w:pStyle w:val="unittext"/>
            </w:pPr>
            <w:r>
              <w:t>At this level the learner can:</w:t>
            </w:r>
          </w:p>
          <w:p w14:paraId="29749E2E" w14:textId="77777777" w:rsidR="00196185" w:rsidRDefault="00196185" w:rsidP="0089509B">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9E5193C" w14:textId="77777777" w:rsidR="00196185" w:rsidRPr="00F03995" w:rsidRDefault="00196185" w:rsidP="0089509B">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6505FA6C" w14:textId="77777777" w:rsidR="00196185" w:rsidRDefault="00196185" w:rsidP="0089509B">
            <w:pPr>
              <w:pStyle w:val="bullet"/>
              <w:numPr>
                <w:ilvl w:val="0"/>
                <w:numId w:val="13"/>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196185" w14:paraId="6BA341FB" w14:textId="77777777" w:rsidTr="00196185">
        <w:tc>
          <w:tcPr>
            <w:tcW w:w="9242" w:type="dxa"/>
            <w:gridSpan w:val="5"/>
          </w:tcPr>
          <w:p w14:paraId="066BAB9C" w14:textId="77777777" w:rsidR="00196185" w:rsidRDefault="00196185" w:rsidP="0089509B">
            <w:pPr>
              <w:pStyle w:val="spacer"/>
            </w:pPr>
          </w:p>
        </w:tc>
      </w:tr>
      <w:tr w:rsidR="00196185" w14:paraId="586E957B" w14:textId="77777777" w:rsidTr="00196185">
        <w:tc>
          <w:tcPr>
            <w:tcW w:w="3369" w:type="dxa"/>
            <w:gridSpan w:val="2"/>
          </w:tcPr>
          <w:p w14:paraId="712730DE" w14:textId="77777777" w:rsidR="00196185" w:rsidRPr="00622D2D" w:rsidRDefault="00196185" w:rsidP="0089509B">
            <w:pPr>
              <w:pStyle w:val="EG"/>
            </w:pPr>
            <w:r w:rsidRPr="005979AA">
              <w:t>Method(s) of assessment</w:t>
            </w:r>
          </w:p>
        </w:tc>
        <w:tc>
          <w:tcPr>
            <w:tcW w:w="5873" w:type="dxa"/>
            <w:gridSpan w:val="3"/>
          </w:tcPr>
          <w:p w14:paraId="078AAA11" w14:textId="77777777" w:rsidR="00196185" w:rsidRDefault="00196185" w:rsidP="0089509B">
            <w:pPr>
              <w:pStyle w:val="unittext"/>
            </w:pPr>
            <w:r>
              <w:t>The following suggested assessment methods are suitable for this unit:</w:t>
            </w:r>
          </w:p>
          <w:p w14:paraId="6DAAF390" w14:textId="77777777" w:rsidR="00196185" w:rsidRDefault="00196185" w:rsidP="0089509B">
            <w:pPr>
              <w:pStyle w:val="bullet"/>
              <w:numPr>
                <w:ilvl w:val="0"/>
                <w:numId w:val="13"/>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14:paraId="524ECDA7" w14:textId="77777777" w:rsidR="00196185" w:rsidRDefault="00196185" w:rsidP="0089509B">
            <w:pPr>
              <w:pStyle w:val="bullet"/>
              <w:numPr>
                <w:ilvl w:val="0"/>
                <w:numId w:val="13"/>
              </w:numPr>
              <w:ind w:left="284" w:hanging="284"/>
            </w:pPr>
            <w:r>
              <w:t>portfolio of correct measurements and calculations performed by the learner</w:t>
            </w:r>
            <w:r w:rsidRPr="006327C3">
              <w:t xml:space="preserve"> </w:t>
            </w:r>
            <w:r>
              <w:t>in contexts relevant to the learner</w:t>
            </w:r>
          </w:p>
          <w:p w14:paraId="343460B3" w14:textId="77777777" w:rsidR="00196185" w:rsidRDefault="00196185" w:rsidP="0089509B">
            <w:pPr>
              <w:pStyle w:val="bullet"/>
              <w:numPr>
                <w:ilvl w:val="0"/>
                <w:numId w:val="13"/>
              </w:numPr>
              <w:ind w:left="284" w:hanging="284"/>
            </w:pPr>
            <w:r>
              <w:t xml:space="preserve">oral or written questioning to assess the ability to use </w:t>
            </w:r>
            <w:r w:rsidRPr="001F73B6">
              <w:t>time measuring and/or recording devices</w:t>
            </w:r>
          </w:p>
        </w:tc>
      </w:tr>
    </w:tbl>
    <w:p w14:paraId="25698373" w14:textId="77777777" w:rsidR="00196185" w:rsidRDefault="00196185" w:rsidP="0089509B">
      <w:pPr>
        <w:keepNext/>
      </w:pPr>
    </w:p>
    <w:p w14:paraId="78C1BA12" w14:textId="77777777" w:rsidR="00EA5A8E" w:rsidRDefault="00EA5A8E" w:rsidP="0089509B">
      <w:pPr>
        <w:keepNext/>
        <w:sectPr w:rsidR="00EA5A8E" w:rsidSect="00196185">
          <w:headerReference w:type="even" r:id="rId282"/>
          <w:headerReference w:type="default" r:id="rId283"/>
          <w:footerReference w:type="even" r:id="rId284"/>
          <w:headerReference w:type="first" r:id="rId285"/>
          <w:footerReference w:type="first" r:id="rId286"/>
          <w:pgSz w:w="11906" w:h="16838"/>
          <w:pgMar w:top="1440" w:right="1440" w:bottom="1560" w:left="1440" w:header="708" w:footer="39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EA5A8E" w14:paraId="51BAF2F6" w14:textId="77777777" w:rsidTr="00EA5A8E">
        <w:tc>
          <w:tcPr>
            <w:tcW w:w="2943" w:type="dxa"/>
          </w:tcPr>
          <w:p w14:paraId="2CA18CFF" w14:textId="77777777" w:rsidR="00EA5A8E" w:rsidRPr="00D72D90" w:rsidRDefault="00EA5A8E" w:rsidP="006B75B7">
            <w:pPr>
              <w:pStyle w:val="CodeTOC"/>
            </w:pPr>
            <w:bookmarkStart w:id="234" w:name="_Toc508967541"/>
            <w:bookmarkStart w:id="235" w:name="_Toc514154346"/>
            <w:bookmarkStart w:id="236" w:name="_Toc514162865"/>
            <w:r w:rsidRPr="00D72D90">
              <w:lastRenderedPageBreak/>
              <w:t>Unit Code</w:t>
            </w:r>
            <w:bookmarkEnd w:id="234"/>
            <w:bookmarkEnd w:id="235"/>
            <w:bookmarkEnd w:id="236"/>
          </w:p>
        </w:tc>
        <w:tc>
          <w:tcPr>
            <w:tcW w:w="6299" w:type="dxa"/>
            <w:gridSpan w:val="4"/>
          </w:tcPr>
          <w:p w14:paraId="4CAADBB1" w14:textId="1FE20E6A" w:rsidR="00EA5A8E" w:rsidRPr="00D72D90" w:rsidRDefault="007B5E45" w:rsidP="0089509B">
            <w:pPr>
              <w:pStyle w:val="code"/>
            </w:pPr>
            <w:bookmarkStart w:id="237" w:name="_Toc514234377"/>
            <w:r>
              <w:t>VU22398</w:t>
            </w:r>
            <w:bookmarkEnd w:id="237"/>
          </w:p>
        </w:tc>
      </w:tr>
      <w:tr w:rsidR="00EA5A8E" w14:paraId="6C8801A4" w14:textId="77777777" w:rsidTr="00EA5A8E">
        <w:tc>
          <w:tcPr>
            <w:tcW w:w="2943" w:type="dxa"/>
          </w:tcPr>
          <w:p w14:paraId="0C07A328" w14:textId="77777777" w:rsidR="00EA5A8E" w:rsidRPr="00D72D90" w:rsidRDefault="00EA5A8E" w:rsidP="006B75B7">
            <w:pPr>
              <w:pStyle w:val="CodeTOC"/>
            </w:pPr>
            <w:bookmarkStart w:id="238" w:name="_Toc508967543"/>
            <w:bookmarkStart w:id="239" w:name="_Toc514154348"/>
            <w:bookmarkStart w:id="240" w:name="_Toc514162867"/>
            <w:r w:rsidRPr="00D72D90">
              <w:t>Unit Title</w:t>
            </w:r>
            <w:bookmarkEnd w:id="238"/>
            <w:bookmarkEnd w:id="239"/>
            <w:bookmarkEnd w:id="240"/>
          </w:p>
        </w:tc>
        <w:tc>
          <w:tcPr>
            <w:tcW w:w="6299" w:type="dxa"/>
            <w:gridSpan w:val="4"/>
          </w:tcPr>
          <w:p w14:paraId="1C0AFC91" w14:textId="77777777" w:rsidR="00EA5A8E" w:rsidRPr="00D72D90" w:rsidRDefault="00EA5A8E" w:rsidP="0089509B">
            <w:pPr>
              <w:pStyle w:val="code"/>
            </w:pPr>
            <w:bookmarkStart w:id="241" w:name="_Toc514234378"/>
            <w:r w:rsidRPr="00243297">
              <w:t>Work with and interpret statistical information in familiar and routine texts</w:t>
            </w:r>
            <w:bookmarkEnd w:id="241"/>
          </w:p>
        </w:tc>
      </w:tr>
      <w:tr w:rsidR="00EA5A8E" w14:paraId="6EFFF23B" w14:textId="77777777" w:rsidTr="00EA5A8E">
        <w:tc>
          <w:tcPr>
            <w:tcW w:w="2943" w:type="dxa"/>
          </w:tcPr>
          <w:p w14:paraId="38B3EEE8" w14:textId="77777777" w:rsidR="00EA5A8E" w:rsidRDefault="00EA5A8E" w:rsidP="0089509B">
            <w:pPr>
              <w:pStyle w:val="Heading21"/>
            </w:pPr>
            <w:r>
              <w:t>Unit Descriptor</w:t>
            </w:r>
          </w:p>
        </w:tc>
        <w:tc>
          <w:tcPr>
            <w:tcW w:w="6299" w:type="dxa"/>
            <w:gridSpan w:val="4"/>
          </w:tcPr>
          <w:p w14:paraId="69E11DB5" w14:textId="77777777" w:rsidR="00EA5A8E" w:rsidRDefault="00EA5A8E" w:rsidP="0089509B">
            <w:pPr>
              <w:pStyle w:val="unittext"/>
            </w:pPr>
            <w:r>
              <w:t xml:space="preserve">This unit describes the skills and knowledge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C3DAA60" w14:textId="77777777" w:rsidR="00EA5A8E" w:rsidRPr="000010FF" w:rsidRDefault="00EA5A8E" w:rsidP="0089509B">
            <w:pPr>
              <w:pStyle w:val="unittext"/>
              <w:rPr>
                <w:u w:val="single"/>
                <w:lang w:val="en-US"/>
              </w:rPr>
            </w:pPr>
            <w:r>
              <w:t>Learners at this level work independently and continue to build and use their own familiar support resources.</w:t>
            </w:r>
          </w:p>
          <w:p w14:paraId="64BE2E37" w14:textId="77777777" w:rsidR="00EA5A8E" w:rsidRDefault="00EA5A8E" w:rsidP="0089509B">
            <w:pPr>
              <w:pStyle w:val="unittext"/>
            </w:pPr>
            <w:r>
              <w:t>The required outcomes described in this unit contribute to the achievement of Australian Core Skills Framework indicators for Numeracy at Level 3: 3.9, 3.10 &amp; 3.11</w:t>
            </w:r>
          </w:p>
        </w:tc>
      </w:tr>
      <w:tr w:rsidR="00EA5A8E" w14:paraId="18EE9353" w14:textId="77777777" w:rsidTr="00EA5A8E">
        <w:tc>
          <w:tcPr>
            <w:tcW w:w="2943" w:type="dxa"/>
          </w:tcPr>
          <w:p w14:paraId="6BFCC41B" w14:textId="77777777" w:rsidR="00EA5A8E" w:rsidRDefault="00EA5A8E" w:rsidP="0089509B">
            <w:pPr>
              <w:pStyle w:val="Heading21"/>
            </w:pPr>
            <w:r>
              <w:t>Employability Skills</w:t>
            </w:r>
          </w:p>
        </w:tc>
        <w:tc>
          <w:tcPr>
            <w:tcW w:w="6299" w:type="dxa"/>
            <w:gridSpan w:val="4"/>
          </w:tcPr>
          <w:p w14:paraId="5AFC379E" w14:textId="77777777" w:rsidR="00EA5A8E" w:rsidRDefault="00EA5A8E" w:rsidP="0089509B">
            <w:pPr>
              <w:pStyle w:val="unittext"/>
            </w:pPr>
            <w:r>
              <w:t>This unit contains employability skills.</w:t>
            </w:r>
          </w:p>
        </w:tc>
      </w:tr>
      <w:tr w:rsidR="00EA5A8E" w14:paraId="1758EA26" w14:textId="77777777" w:rsidTr="00EA5A8E">
        <w:tc>
          <w:tcPr>
            <w:tcW w:w="2943" w:type="dxa"/>
          </w:tcPr>
          <w:p w14:paraId="13969259" w14:textId="77777777" w:rsidR="00EA5A8E" w:rsidRDefault="00EA5A8E" w:rsidP="0089509B">
            <w:pPr>
              <w:pStyle w:val="Heading21"/>
            </w:pPr>
            <w:r>
              <w:t>Application of the Unit</w:t>
            </w:r>
          </w:p>
        </w:tc>
        <w:tc>
          <w:tcPr>
            <w:tcW w:w="6299" w:type="dxa"/>
            <w:gridSpan w:val="4"/>
          </w:tcPr>
          <w:p w14:paraId="127926D8" w14:textId="77777777" w:rsidR="00EA5A8E" w:rsidRPr="0081764B" w:rsidRDefault="00EA5A8E" w:rsidP="0089509B">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4CD3DD06" w14:textId="77777777" w:rsidR="00EA5A8E" w:rsidRPr="0081764B" w:rsidRDefault="00EA5A8E" w:rsidP="0089509B">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6D2FDA0" w14:textId="77777777" w:rsidR="00EA5A8E" w:rsidRDefault="00EA5A8E" w:rsidP="0089509B">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A5A8E" w14:paraId="624B90FE" w14:textId="77777777" w:rsidTr="00EA5A8E">
        <w:tc>
          <w:tcPr>
            <w:tcW w:w="2943" w:type="dxa"/>
          </w:tcPr>
          <w:p w14:paraId="491B7392" w14:textId="77777777" w:rsidR="00EA5A8E" w:rsidRDefault="00EA5A8E" w:rsidP="0089509B">
            <w:pPr>
              <w:pStyle w:val="Heading21"/>
            </w:pPr>
            <w:r>
              <w:t>Element</w:t>
            </w:r>
          </w:p>
          <w:p w14:paraId="3D2D719F" w14:textId="77777777" w:rsidR="00EA5A8E" w:rsidRDefault="00EA5A8E"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136CA27A" w14:textId="77777777" w:rsidR="00EA5A8E" w:rsidRDefault="00EA5A8E" w:rsidP="0089509B">
            <w:pPr>
              <w:pStyle w:val="Heading21"/>
            </w:pPr>
            <w:r>
              <w:t>Performance Criteria</w:t>
            </w:r>
          </w:p>
          <w:p w14:paraId="49A1E143" w14:textId="77777777" w:rsidR="00EA5A8E" w:rsidRDefault="00EA5A8E"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A5A8E" w14:paraId="1019A5B4" w14:textId="77777777" w:rsidTr="00EA5A8E">
        <w:tc>
          <w:tcPr>
            <w:tcW w:w="2943" w:type="dxa"/>
          </w:tcPr>
          <w:p w14:paraId="08064F52" w14:textId="77777777" w:rsidR="00EA5A8E" w:rsidRDefault="00EA5A8E" w:rsidP="0089509B">
            <w:pPr>
              <w:pStyle w:val="spacer"/>
            </w:pPr>
          </w:p>
        </w:tc>
        <w:tc>
          <w:tcPr>
            <w:tcW w:w="6299" w:type="dxa"/>
            <w:gridSpan w:val="4"/>
          </w:tcPr>
          <w:p w14:paraId="751DB79B" w14:textId="77777777" w:rsidR="00EA5A8E" w:rsidRDefault="00EA5A8E" w:rsidP="0089509B">
            <w:pPr>
              <w:pStyle w:val="spacer"/>
            </w:pPr>
          </w:p>
        </w:tc>
      </w:tr>
      <w:tr w:rsidR="00EA5A8E" w14:paraId="60A7B0CA" w14:textId="77777777" w:rsidTr="00EA5A8E">
        <w:tc>
          <w:tcPr>
            <w:tcW w:w="2943" w:type="dxa"/>
            <w:vMerge w:val="restart"/>
          </w:tcPr>
          <w:p w14:paraId="42F6AF8D" w14:textId="77777777" w:rsidR="00EA5A8E" w:rsidRPr="0084371F" w:rsidRDefault="00EA5A8E" w:rsidP="0089509B">
            <w:pPr>
              <w:pStyle w:val="element"/>
              <w:keepNext/>
            </w:pPr>
            <w:r w:rsidRPr="0084371F">
              <w:t>1</w:t>
            </w:r>
            <w:r>
              <w:tab/>
              <w:t xml:space="preserve">Collect familiar data and construct tables and </w:t>
            </w:r>
            <w:r>
              <w:lastRenderedPageBreak/>
              <w:t>familiar and routine graphs</w:t>
            </w:r>
          </w:p>
        </w:tc>
        <w:tc>
          <w:tcPr>
            <w:tcW w:w="570" w:type="dxa"/>
            <w:gridSpan w:val="2"/>
          </w:tcPr>
          <w:p w14:paraId="0CB980CE" w14:textId="77777777" w:rsidR="00EA5A8E" w:rsidRDefault="00EA5A8E" w:rsidP="0089509B">
            <w:pPr>
              <w:pStyle w:val="PC"/>
              <w:keepNext/>
            </w:pPr>
            <w:r>
              <w:lastRenderedPageBreak/>
              <w:t>1.1</w:t>
            </w:r>
          </w:p>
        </w:tc>
        <w:tc>
          <w:tcPr>
            <w:tcW w:w="5729" w:type="dxa"/>
            <w:gridSpan w:val="2"/>
          </w:tcPr>
          <w:p w14:paraId="438F0460" w14:textId="77777777" w:rsidR="00EA5A8E" w:rsidRDefault="00EA5A8E" w:rsidP="0089509B">
            <w:pPr>
              <w:pStyle w:val="PC"/>
              <w:keepNext/>
              <w:rPr>
                <w:lang w:eastAsia="en-US"/>
              </w:rPr>
            </w:pPr>
            <w:r w:rsidRPr="002B4C53">
              <w:rPr>
                <w:b/>
                <w:i/>
              </w:rPr>
              <w:t xml:space="preserve">Collect and record data </w:t>
            </w:r>
            <w:r w:rsidRPr="002B4C53">
              <w:t>in tables</w:t>
            </w:r>
            <w:r>
              <w:t xml:space="preserve"> manually or in spreadsheets</w:t>
            </w:r>
          </w:p>
        </w:tc>
      </w:tr>
      <w:tr w:rsidR="00EA5A8E" w14:paraId="22560C79" w14:textId="77777777" w:rsidTr="00EA5A8E">
        <w:tc>
          <w:tcPr>
            <w:tcW w:w="2943" w:type="dxa"/>
            <w:vMerge/>
          </w:tcPr>
          <w:p w14:paraId="1C360E07" w14:textId="77777777" w:rsidR="00EA5A8E" w:rsidRPr="0084371F" w:rsidRDefault="00EA5A8E" w:rsidP="0089509B">
            <w:pPr>
              <w:pStyle w:val="element"/>
              <w:keepNext/>
            </w:pPr>
          </w:p>
        </w:tc>
        <w:tc>
          <w:tcPr>
            <w:tcW w:w="570" w:type="dxa"/>
            <w:gridSpan w:val="2"/>
          </w:tcPr>
          <w:p w14:paraId="60C4D172" w14:textId="77777777" w:rsidR="00EA5A8E" w:rsidRDefault="00EA5A8E" w:rsidP="0089509B">
            <w:pPr>
              <w:pStyle w:val="PC"/>
              <w:keepNext/>
            </w:pPr>
            <w:r>
              <w:t>1.2</w:t>
            </w:r>
          </w:p>
        </w:tc>
        <w:tc>
          <w:tcPr>
            <w:tcW w:w="5729" w:type="dxa"/>
            <w:gridSpan w:val="2"/>
          </w:tcPr>
          <w:p w14:paraId="79A3F760" w14:textId="77777777" w:rsidR="00EA5A8E" w:rsidRDefault="00EA5A8E" w:rsidP="0089509B">
            <w:pPr>
              <w:pStyle w:val="PC"/>
              <w:keepNext/>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A5A8E" w14:paraId="65973563" w14:textId="77777777" w:rsidTr="00EA5A8E">
        <w:tc>
          <w:tcPr>
            <w:tcW w:w="2943" w:type="dxa"/>
            <w:vMerge/>
          </w:tcPr>
          <w:p w14:paraId="5A293554" w14:textId="77777777" w:rsidR="00EA5A8E" w:rsidRPr="0084371F" w:rsidRDefault="00EA5A8E" w:rsidP="0089509B">
            <w:pPr>
              <w:pStyle w:val="element"/>
              <w:keepNext/>
            </w:pPr>
          </w:p>
        </w:tc>
        <w:tc>
          <w:tcPr>
            <w:tcW w:w="570" w:type="dxa"/>
            <w:gridSpan w:val="2"/>
          </w:tcPr>
          <w:p w14:paraId="79EFBA45" w14:textId="77777777" w:rsidR="00EA5A8E" w:rsidRDefault="00EA5A8E" w:rsidP="0089509B">
            <w:pPr>
              <w:pStyle w:val="PC"/>
              <w:keepNext/>
            </w:pPr>
            <w:r>
              <w:t>1.3</w:t>
            </w:r>
          </w:p>
        </w:tc>
        <w:tc>
          <w:tcPr>
            <w:tcW w:w="5729" w:type="dxa"/>
            <w:gridSpan w:val="2"/>
          </w:tcPr>
          <w:p w14:paraId="7CC9D256" w14:textId="77777777" w:rsidR="00EA5A8E" w:rsidRDefault="00EA5A8E" w:rsidP="0089509B">
            <w:pPr>
              <w:pStyle w:val="PC"/>
              <w:keepNext/>
              <w:rPr>
                <w:lang w:eastAsia="en-US"/>
              </w:rPr>
            </w:pPr>
            <w:r>
              <w:t xml:space="preserve">Check the appropriateness and accuracy of the </w:t>
            </w:r>
            <w:r w:rsidRPr="002B4C53">
              <w:rPr>
                <w:b/>
                <w:i/>
              </w:rPr>
              <w:t>statistical representation</w:t>
            </w:r>
            <w:r>
              <w:t xml:space="preserve"> against the context of the problem</w:t>
            </w:r>
          </w:p>
        </w:tc>
      </w:tr>
      <w:tr w:rsidR="00EA5A8E" w14:paraId="0677CE37" w14:textId="77777777" w:rsidTr="00EA5A8E">
        <w:tc>
          <w:tcPr>
            <w:tcW w:w="2943" w:type="dxa"/>
          </w:tcPr>
          <w:p w14:paraId="74E7F273" w14:textId="77777777" w:rsidR="00EA5A8E" w:rsidRDefault="00EA5A8E" w:rsidP="0089509B">
            <w:pPr>
              <w:pStyle w:val="spacer"/>
            </w:pPr>
          </w:p>
        </w:tc>
        <w:tc>
          <w:tcPr>
            <w:tcW w:w="6299" w:type="dxa"/>
            <w:gridSpan w:val="4"/>
          </w:tcPr>
          <w:p w14:paraId="014D1DAB" w14:textId="77777777" w:rsidR="00EA5A8E" w:rsidRDefault="00EA5A8E" w:rsidP="0089509B">
            <w:pPr>
              <w:pStyle w:val="spacer"/>
            </w:pPr>
          </w:p>
        </w:tc>
      </w:tr>
      <w:tr w:rsidR="00EA5A8E" w14:paraId="79446D51" w14:textId="77777777" w:rsidTr="00EA5A8E">
        <w:tc>
          <w:tcPr>
            <w:tcW w:w="2943" w:type="dxa"/>
            <w:vMerge w:val="restart"/>
          </w:tcPr>
          <w:p w14:paraId="3D2EC416" w14:textId="77777777" w:rsidR="00EA5A8E" w:rsidRDefault="00EA5A8E" w:rsidP="0089509B">
            <w:pPr>
              <w:pStyle w:val="element"/>
              <w:keepNext/>
            </w:pPr>
            <w:r>
              <w:t>2</w:t>
            </w:r>
            <w:r>
              <w:tab/>
              <w:t>Interpret statistical information in familiar and routine tables and graphs</w:t>
            </w:r>
          </w:p>
        </w:tc>
        <w:tc>
          <w:tcPr>
            <w:tcW w:w="585" w:type="dxa"/>
            <w:gridSpan w:val="3"/>
          </w:tcPr>
          <w:p w14:paraId="4625567E" w14:textId="77777777" w:rsidR="00EA5A8E" w:rsidRDefault="00EA5A8E" w:rsidP="0089509B">
            <w:pPr>
              <w:pStyle w:val="PC"/>
              <w:keepNext/>
            </w:pPr>
            <w:r>
              <w:t>2.1</w:t>
            </w:r>
          </w:p>
        </w:tc>
        <w:tc>
          <w:tcPr>
            <w:tcW w:w="5714" w:type="dxa"/>
          </w:tcPr>
          <w:p w14:paraId="2173F9D7" w14:textId="77777777" w:rsidR="00EA5A8E" w:rsidRDefault="00EA5A8E" w:rsidP="0089509B">
            <w:pPr>
              <w:pStyle w:val="PC"/>
              <w:keepNext/>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A5A8E" w14:paraId="5FF22012" w14:textId="77777777" w:rsidTr="00EA5A8E">
        <w:tc>
          <w:tcPr>
            <w:tcW w:w="2943" w:type="dxa"/>
            <w:vMerge/>
          </w:tcPr>
          <w:p w14:paraId="5122AFD1" w14:textId="77777777" w:rsidR="00EA5A8E" w:rsidRDefault="00EA5A8E" w:rsidP="0089509B">
            <w:pPr>
              <w:keepNext/>
            </w:pPr>
          </w:p>
        </w:tc>
        <w:tc>
          <w:tcPr>
            <w:tcW w:w="585" w:type="dxa"/>
            <w:gridSpan w:val="3"/>
          </w:tcPr>
          <w:p w14:paraId="3ABFB447" w14:textId="77777777" w:rsidR="00EA5A8E" w:rsidRDefault="00EA5A8E" w:rsidP="0089509B">
            <w:pPr>
              <w:pStyle w:val="PC"/>
              <w:keepNext/>
            </w:pPr>
            <w:r>
              <w:t>2.2</w:t>
            </w:r>
          </w:p>
        </w:tc>
        <w:tc>
          <w:tcPr>
            <w:tcW w:w="5714" w:type="dxa"/>
          </w:tcPr>
          <w:p w14:paraId="6773C8FA" w14:textId="77777777" w:rsidR="00EA5A8E" w:rsidRDefault="00EA5A8E" w:rsidP="0089509B">
            <w:pPr>
              <w:pStyle w:val="PC"/>
              <w:keepNext/>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A5A8E" w14:paraId="6642E98E" w14:textId="77777777" w:rsidTr="00EA5A8E">
        <w:tc>
          <w:tcPr>
            <w:tcW w:w="2943" w:type="dxa"/>
          </w:tcPr>
          <w:p w14:paraId="66C5390A" w14:textId="77777777" w:rsidR="00EA5A8E" w:rsidRDefault="00EA5A8E" w:rsidP="0089509B">
            <w:pPr>
              <w:pStyle w:val="spacer"/>
            </w:pPr>
          </w:p>
        </w:tc>
        <w:tc>
          <w:tcPr>
            <w:tcW w:w="6299" w:type="dxa"/>
            <w:gridSpan w:val="4"/>
          </w:tcPr>
          <w:p w14:paraId="372A210E" w14:textId="77777777" w:rsidR="00EA5A8E" w:rsidRDefault="00EA5A8E" w:rsidP="0089509B">
            <w:pPr>
              <w:pStyle w:val="spacer"/>
            </w:pPr>
          </w:p>
        </w:tc>
      </w:tr>
      <w:tr w:rsidR="00EA5A8E" w14:paraId="64ED71FE" w14:textId="77777777" w:rsidTr="00EA5A8E">
        <w:tc>
          <w:tcPr>
            <w:tcW w:w="9242" w:type="dxa"/>
            <w:gridSpan w:val="5"/>
          </w:tcPr>
          <w:p w14:paraId="3006D3C3" w14:textId="77777777" w:rsidR="00EA5A8E" w:rsidRDefault="00EA5A8E" w:rsidP="0089509B">
            <w:pPr>
              <w:pStyle w:val="Heading21"/>
            </w:pPr>
            <w:r>
              <w:t>Required Knowledge and Skills</w:t>
            </w:r>
          </w:p>
          <w:p w14:paraId="10F6BE41" w14:textId="77777777" w:rsidR="00EA5A8E" w:rsidRDefault="00EA5A8E" w:rsidP="0089509B">
            <w:pPr>
              <w:pStyle w:val="text"/>
            </w:pPr>
            <w:r w:rsidRPr="005979AA">
              <w:t>This describes the essential skills and knowledge and their level required for this unit</w:t>
            </w:r>
            <w:r>
              <w:t>.</w:t>
            </w:r>
          </w:p>
        </w:tc>
      </w:tr>
      <w:tr w:rsidR="00EA5A8E" w14:paraId="7CA1D293" w14:textId="77777777" w:rsidTr="00EA5A8E">
        <w:tc>
          <w:tcPr>
            <w:tcW w:w="9242" w:type="dxa"/>
            <w:gridSpan w:val="5"/>
          </w:tcPr>
          <w:p w14:paraId="043B07D3" w14:textId="77777777" w:rsidR="00EA5A8E" w:rsidRDefault="00EA5A8E" w:rsidP="0089509B">
            <w:pPr>
              <w:pStyle w:val="unittext"/>
            </w:pPr>
            <w:r>
              <w:t>Required Knowledge:</w:t>
            </w:r>
          </w:p>
          <w:p w14:paraId="67A7E85D" w14:textId="77777777" w:rsidR="00EA5A8E" w:rsidRPr="002B4C53" w:rsidRDefault="00EA5A8E" w:rsidP="0089509B">
            <w:pPr>
              <w:pStyle w:val="bullet"/>
              <w:numPr>
                <w:ilvl w:val="0"/>
                <w:numId w:val="13"/>
              </w:numPr>
              <w:ind w:left="284" w:hanging="284"/>
            </w:pPr>
            <w:r w:rsidRPr="002B4C53">
              <w:t xml:space="preserve">signs / prints/ symbols represent meaning in texts such as in newspapers, </w:t>
            </w:r>
            <w:r>
              <w:t>online</w:t>
            </w:r>
            <w:r w:rsidRPr="002B4C53">
              <w:t>, on utility bills and in notices and documents</w:t>
            </w:r>
          </w:p>
          <w:p w14:paraId="2F8A3943" w14:textId="77777777" w:rsidR="00EA5A8E" w:rsidRPr="002B4C53" w:rsidRDefault="00EA5A8E" w:rsidP="0089509B">
            <w:pPr>
              <w:pStyle w:val="bullet"/>
              <w:numPr>
                <w:ilvl w:val="0"/>
                <w:numId w:val="13"/>
              </w:numPr>
              <w:ind w:left="284" w:hanging="284"/>
            </w:pPr>
            <w:r w:rsidRPr="002B4C53">
              <w:t>key features and conventions of tables and graphs</w:t>
            </w:r>
          </w:p>
          <w:p w14:paraId="64C39462" w14:textId="77777777" w:rsidR="00EA5A8E" w:rsidRDefault="00EA5A8E" w:rsidP="0089509B">
            <w:pPr>
              <w:pStyle w:val="bullet"/>
              <w:numPr>
                <w:ilvl w:val="0"/>
                <w:numId w:val="13"/>
              </w:numPr>
              <w:ind w:left="284" w:hanging="284"/>
            </w:pPr>
            <w:r w:rsidRPr="002B4C53">
              <w:t>informal and formal language of number and data to read, write and communicate about statistical results and information</w:t>
            </w:r>
          </w:p>
          <w:p w14:paraId="3E2053A9" w14:textId="77777777" w:rsidR="00EA5A8E" w:rsidRDefault="00EA5A8E" w:rsidP="0089509B">
            <w:pPr>
              <w:pStyle w:val="unittext"/>
            </w:pPr>
            <w:r>
              <w:t>Required Skills:</w:t>
            </w:r>
          </w:p>
          <w:p w14:paraId="79364EFC" w14:textId="77777777" w:rsidR="00EA5A8E" w:rsidRPr="002B4C53" w:rsidRDefault="00EA5A8E" w:rsidP="0089509B">
            <w:pPr>
              <w:pStyle w:val="bullet"/>
              <w:numPr>
                <w:ilvl w:val="0"/>
                <w:numId w:val="13"/>
              </w:numPr>
              <w:ind w:left="284" w:hanging="284"/>
            </w:pPr>
            <w:r w:rsidRPr="002B4C53">
              <w:t xml:space="preserve">communication and literacy skills to read relevant, familiar texts that incorporate tables and graphs </w:t>
            </w:r>
          </w:p>
          <w:p w14:paraId="33811C86" w14:textId="77777777" w:rsidR="00EA5A8E" w:rsidRPr="002B4C53" w:rsidRDefault="00EA5A8E" w:rsidP="0089509B">
            <w:pPr>
              <w:pStyle w:val="bullet"/>
              <w:numPr>
                <w:ilvl w:val="0"/>
                <w:numId w:val="13"/>
              </w:numPr>
              <w:ind w:left="284" w:hanging="284"/>
            </w:pPr>
            <w:r>
              <w:t>problem solving skills to</w:t>
            </w:r>
            <w:r w:rsidRPr="002B4C53">
              <w:t xml:space="preserve"> interpret tables and graphs to identify appropriate numerical and statistical information</w:t>
            </w:r>
          </w:p>
          <w:p w14:paraId="7B3007A2" w14:textId="77777777" w:rsidR="00EA5A8E" w:rsidRDefault="00EA5A8E" w:rsidP="0089509B">
            <w:pPr>
              <w:pStyle w:val="bullet"/>
              <w:numPr>
                <w:ilvl w:val="0"/>
                <w:numId w:val="13"/>
              </w:numPr>
              <w:ind w:left="284" w:hanging="284"/>
            </w:pPr>
            <w:r>
              <w:t xml:space="preserve">planning and organising skills to </w:t>
            </w:r>
            <w:r w:rsidRPr="002B4C53">
              <w:t>collect data and create tables and graphs</w:t>
            </w:r>
          </w:p>
        </w:tc>
      </w:tr>
      <w:tr w:rsidR="00EA5A8E" w14:paraId="2B5B74EB" w14:textId="77777777" w:rsidTr="00EA5A8E">
        <w:tc>
          <w:tcPr>
            <w:tcW w:w="9242" w:type="dxa"/>
            <w:gridSpan w:val="5"/>
          </w:tcPr>
          <w:p w14:paraId="67185400" w14:textId="77777777" w:rsidR="00EA5A8E" w:rsidRDefault="00EA5A8E" w:rsidP="0089509B">
            <w:pPr>
              <w:pStyle w:val="spacer"/>
            </w:pPr>
          </w:p>
        </w:tc>
      </w:tr>
      <w:tr w:rsidR="00EA5A8E" w14:paraId="744B8753" w14:textId="77777777" w:rsidTr="00EA5A8E">
        <w:tc>
          <w:tcPr>
            <w:tcW w:w="9242" w:type="dxa"/>
            <w:gridSpan w:val="5"/>
          </w:tcPr>
          <w:p w14:paraId="6EA12AF1" w14:textId="77777777" w:rsidR="00EA5A8E" w:rsidRDefault="00EA5A8E" w:rsidP="0089509B">
            <w:pPr>
              <w:pStyle w:val="Heading21"/>
            </w:pPr>
            <w:r>
              <w:t>Range Statement</w:t>
            </w:r>
          </w:p>
          <w:p w14:paraId="37F95C02" w14:textId="7C867AAC" w:rsidR="00EA5A8E" w:rsidRDefault="00EA5A8E"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5A8E" w14:paraId="04E9098A" w14:textId="77777777" w:rsidTr="00EA5A8E">
        <w:tc>
          <w:tcPr>
            <w:tcW w:w="3369" w:type="dxa"/>
            <w:gridSpan w:val="2"/>
          </w:tcPr>
          <w:p w14:paraId="109369C0" w14:textId="77777777" w:rsidR="00EA5A8E" w:rsidRPr="002B4C53" w:rsidRDefault="00EA5A8E" w:rsidP="0089509B">
            <w:pPr>
              <w:pStyle w:val="unittext"/>
            </w:pPr>
            <w:r>
              <w:rPr>
                <w:b/>
                <w:i/>
              </w:rPr>
              <w:t xml:space="preserve">Collect and record data in tables </w:t>
            </w:r>
            <w:r>
              <w:t>refers to:</w:t>
            </w:r>
          </w:p>
        </w:tc>
        <w:tc>
          <w:tcPr>
            <w:tcW w:w="5873" w:type="dxa"/>
            <w:gridSpan w:val="3"/>
          </w:tcPr>
          <w:p w14:paraId="024CA220" w14:textId="77777777" w:rsidR="00EA5A8E" w:rsidRPr="006A0E5A" w:rsidRDefault="00EA5A8E" w:rsidP="0089509B">
            <w:pPr>
              <w:pStyle w:val="bullet"/>
              <w:numPr>
                <w:ilvl w:val="0"/>
                <w:numId w:val="13"/>
              </w:numPr>
              <w:ind w:left="284" w:hanging="284"/>
            </w:pPr>
            <w:r w:rsidRPr="006A0E5A">
              <w:t xml:space="preserve">data which can be whole numbers, percentages, decimals and simple common fractions found in statistical information </w:t>
            </w:r>
          </w:p>
          <w:p w14:paraId="50F46204" w14:textId="77777777" w:rsidR="00EA5A8E" w:rsidRPr="006A0E5A" w:rsidRDefault="00EA5A8E" w:rsidP="0089509B">
            <w:pPr>
              <w:pStyle w:val="bullet"/>
              <w:numPr>
                <w:ilvl w:val="0"/>
                <w:numId w:val="13"/>
              </w:numPr>
              <w:ind w:left="284" w:hanging="284"/>
            </w:pPr>
            <w:r w:rsidRPr="006A0E5A">
              <w:t xml:space="preserve">data collected can be existing data or new data </w:t>
            </w:r>
            <w:r>
              <w:t>developed with assistance</w:t>
            </w:r>
          </w:p>
          <w:p w14:paraId="4A611CBB" w14:textId="77777777" w:rsidR="00EA5A8E" w:rsidRPr="006A0E5A" w:rsidRDefault="00EA5A8E" w:rsidP="0089509B">
            <w:pPr>
              <w:pStyle w:val="bullet"/>
              <w:numPr>
                <w:ilvl w:val="0"/>
                <w:numId w:val="13"/>
              </w:numPr>
              <w:ind w:left="284" w:hanging="284"/>
            </w:pPr>
            <w:r w:rsidRPr="006A0E5A">
              <w:t xml:space="preserve">deciding the categories/headings required to organise the data </w:t>
            </w:r>
            <w:r>
              <w:t xml:space="preserve">with </w:t>
            </w:r>
            <w:r w:rsidRPr="006A0E5A">
              <w:t>assistance</w:t>
            </w:r>
          </w:p>
          <w:p w14:paraId="0A980449" w14:textId="77777777" w:rsidR="00EA5A8E" w:rsidRDefault="00EA5A8E" w:rsidP="0089509B">
            <w:pPr>
              <w:pStyle w:val="bullet"/>
              <w:numPr>
                <w:ilvl w:val="0"/>
                <w:numId w:val="13"/>
              </w:numPr>
              <w:ind w:left="284" w:hanging="284"/>
            </w:pPr>
            <w:r>
              <w:t xml:space="preserve">grouping data where required </w:t>
            </w:r>
            <w:r w:rsidRPr="006A0E5A">
              <w:t xml:space="preserve">data can be entered into hard copy tables or into a word processing package or </w:t>
            </w:r>
            <w:r w:rsidRPr="006A0E5A">
              <w:lastRenderedPageBreak/>
              <w:t>spreadsheet</w:t>
            </w:r>
          </w:p>
        </w:tc>
      </w:tr>
      <w:tr w:rsidR="00EA5A8E" w14:paraId="06BAD232" w14:textId="77777777" w:rsidTr="00EA5A8E">
        <w:tc>
          <w:tcPr>
            <w:tcW w:w="9242" w:type="dxa"/>
            <w:gridSpan w:val="5"/>
          </w:tcPr>
          <w:p w14:paraId="7B1F9C44" w14:textId="77777777" w:rsidR="00EA5A8E" w:rsidRDefault="00EA5A8E" w:rsidP="0089509B">
            <w:pPr>
              <w:pStyle w:val="spacer"/>
            </w:pPr>
          </w:p>
        </w:tc>
      </w:tr>
      <w:tr w:rsidR="00EA5A8E" w14:paraId="0B7FC4E5" w14:textId="77777777" w:rsidTr="00EA5A8E">
        <w:tc>
          <w:tcPr>
            <w:tcW w:w="3369" w:type="dxa"/>
            <w:gridSpan w:val="2"/>
          </w:tcPr>
          <w:p w14:paraId="481E7472" w14:textId="77777777" w:rsidR="00EA5A8E" w:rsidRPr="002B4C53" w:rsidRDefault="00EA5A8E" w:rsidP="0089509B">
            <w:pPr>
              <w:pStyle w:val="unittext"/>
            </w:pPr>
            <w:r>
              <w:rPr>
                <w:b/>
                <w:i/>
              </w:rPr>
              <w:t xml:space="preserve">Graphical form </w:t>
            </w:r>
            <w:r>
              <w:t>may include:</w:t>
            </w:r>
          </w:p>
        </w:tc>
        <w:tc>
          <w:tcPr>
            <w:tcW w:w="5873" w:type="dxa"/>
            <w:gridSpan w:val="3"/>
          </w:tcPr>
          <w:p w14:paraId="536620AA" w14:textId="77777777" w:rsidR="00EA5A8E" w:rsidRPr="006A0E5A" w:rsidRDefault="00EA5A8E" w:rsidP="0089509B">
            <w:pPr>
              <w:pStyle w:val="bullet"/>
              <w:numPr>
                <w:ilvl w:val="0"/>
                <w:numId w:val="13"/>
              </w:numPr>
              <w:ind w:left="284" w:hanging="284"/>
            </w:pPr>
            <w:r w:rsidRPr="006A0E5A">
              <w:t>pictographs</w:t>
            </w:r>
          </w:p>
          <w:p w14:paraId="0FFFFF24" w14:textId="77777777" w:rsidR="00EA5A8E" w:rsidRPr="006A0E5A" w:rsidRDefault="00EA5A8E" w:rsidP="0089509B">
            <w:pPr>
              <w:pStyle w:val="bullet"/>
              <w:numPr>
                <w:ilvl w:val="0"/>
                <w:numId w:val="13"/>
              </w:numPr>
              <w:ind w:left="284" w:hanging="284"/>
            </w:pPr>
            <w:r w:rsidRPr="006A0E5A">
              <w:t>column/bar graphs</w:t>
            </w:r>
          </w:p>
          <w:p w14:paraId="6AEBB256" w14:textId="77777777" w:rsidR="00EA5A8E" w:rsidRPr="006A0E5A" w:rsidRDefault="00EA5A8E" w:rsidP="0089509B">
            <w:pPr>
              <w:pStyle w:val="bullet"/>
              <w:numPr>
                <w:ilvl w:val="0"/>
                <w:numId w:val="13"/>
              </w:numPr>
              <w:ind w:left="284" w:hanging="284"/>
            </w:pPr>
            <w:r w:rsidRPr="006A0E5A">
              <w:t>line graphs</w:t>
            </w:r>
          </w:p>
          <w:p w14:paraId="6F25782A" w14:textId="77777777" w:rsidR="00EA5A8E" w:rsidRDefault="00EA5A8E" w:rsidP="0089509B">
            <w:pPr>
              <w:pStyle w:val="bullet"/>
              <w:numPr>
                <w:ilvl w:val="0"/>
                <w:numId w:val="13"/>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A5A8E" w14:paraId="0B005F02" w14:textId="77777777" w:rsidTr="00EA5A8E">
        <w:tc>
          <w:tcPr>
            <w:tcW w:w="9242" w:type="dxa"/>
            <w:gridSpan w:val="5"/>
          </w:tcPr>
          <w:p w14:paraId="3FB12C61" w14:textId="77777777" w:rsidR="00EA5A8E" w:rsidRDefault="00EA5A8E" w:rsidP="0089509B">
            <w:pPr>
              <w:pStyle w:val="spacer"/>
            </w:pPr>
          </w:p>
        </w:tc>
      </w:tr>
      <w:tr w:rsidR="00EA5A8E" w14:paraId="3DB8679D" w14:textId="77777777" w:rsidTr="00EA5A8E">
        <w:tc>
          <w:tcPr>
            <w:tcW w:w="3369" w:type="dxa"/>
            <w:gridSpan w:val="2"/>
          </w:tcPr>
          <w:p w14:paraId="28497412" w14:textId="77777777" w:rsidR="00EA5A8E" w:rsidRPr="002B4C53" w:rsidRDefault="00EA5A8E" w:rsidP="0089509B">
            <w:pPr>
              <w:pStyle w:val="unittext"/>
            </w:pPr>
            <w:r>
              <w:rPr>
                <w:b/>
                <w:i/>
              </w:rPr>
              <w:t xml:space="preserve">Key features and conventions of graphs </w:t>
            </w:r>
            <w:r>
              <w:t>refers to:</w:t>
            </w:r>
          </w:p>
        </w:tc>
        <w:tc>
          <w:tcPr>
            <w:tcW w:w="5873" w:type="dxa"/>
            <w:gridSpan w:val="3"/>
          </w:tcPr>
          <w:p w14:paraId="24F68DB0" w14:textId="77777777" w:rsidR="00EA5A8E" w:rsidRPr="006A0E5A" w:rsidRDefault="00EA5A8E" w:rsidP="0089509B">
            <w:pPr>
              <w:pStyle w:val="bullet"/>
              <w:numPr>
                <w:ilvl w:val="0"/>
                <w:numId w:val="13"/>
              </w:numPr>
              <w:ind w:left="284" w:hanging="284"/>
            </w:pPr>
            <w:r w:rsidRPr="006A0E5A">
              <w:t xml:space="preserve">values/variables </w:t>
            </w:r>
            <w:r>
              <w:t xml:space="preserve">which </w:t>
            </w:r>
            <w:r w:rsidRPr="006A0E5A">
              <w:t xml:space="preserve">are correctly identified, plotted and labelled, sensible scales and axes are used </w:t>
            </w:r>
          </w:p>
          <w:p w14:paraId="21A666CA" w14:textId="77777777" w:rsidR="00EA5A8E" w:rsidRPr="006A0E5A" w:rsidRDefault="00EA5A8E" w:rsidP="0089509B">
            <w:pPr>
              <w:pStyle w:val="bullet"/>
              <w:numPr>
                <w:ilvl w:val="0"/>
                <w:numId w:val="13"/>
              </w:numPr>
              <w:ind w:left="284" w:hanging="284"/>
            </w:pPr>
            <w:r w:rsidRPr="006A0E5A">
              <w:t>the scale should be worked out with assistance if requested and be appropriate in terms of size and readability</w:t>
            </w:r>
          </w:p>
          <w:p w14:paraId="07C222A9" w14:textId="77777777" w:rsidR="00EA5A8E" w:rsidRDefault="00EA5A8E" w:rsidP="0089509B">
            <w:pPr>
              <w:pStyle w:val="bullet"/>
              <w:numPr>
                <w:ilvl w:val="0"/>
                <w:numId w:val="13"/>
              </w:numPr>
              <w:ind w:left="284" w:hanging="284"/>
            </w:pPr>
            <w:r w:rsidRPr="006A0E5A">
              <w:t>scales created should count in 1’s, 2’s, 5’s,10’s or 100’s and can be expressed as percentages</w:t>
            </w:r>
          </w:p>
        </w:tc>
      </w:tr>
      <w:tr w:rsidR="00EA5A8E" w14:paraId="513F791F" w14:textId="77777777" w:rsidTr="00EA5A8E">
        <w:tc>
          <w:tcPr>
            <w:tcW w:w="9242" w:type="dxa"/>
            <w:gridSpan w:val="5"/>
          </w:tcPr>
          <w:p w14:paraId="666BD10B" w14:textId="77777777" w:rsidR="00EA5A8E" w:rsidRDefault="00EA5A8E" w:rsidP="0089509B">
            <w:pPr>
              <w:pStyle w:val="spacer"/>
            </w:pPr>
          </w:p>
        </w:tc>
      </w:tr>
      <w:tr w:rsidR="00EA5A8E" w14:paraId="4EB03BEC" w14:textId="77777777" w:rsidTr="00EA5A8E">
        <w:tc>
          <w:tcPr>
            <w:tcW w:w="3369" w:type="dxa"/>
            <w:gridSpan w:val="2"/>
          </w:tcPr>
          <w:p w14:paraId="0B168A35" w14:textId="77777777" w:rsidR="00EA5A8E" w:rsidRPr="002B4C53" w:rsidRDefault="00EA5A8E" w:rsidP="0089509B">
            <w:pPr>
              <w:pStyle w:val="unittext"/>
            </w:pPr>
            <w:r>
              <w:rPr>
                <w:b/>
                <w:i/>
              </w:rPr>
              <w:t xml:space="preserve">Statistical representation </w:t>
            </w:r>
            <w:r>
              <w:t>refers to:</w:t>
            </w:r>
          </w:p>
        </w:tc>
        <w:tc>
          <w:tcPr>
            <w:tcW w:w="5873" w:type="dxa"/>
            <w:gridSpan w:val="3"/>
          </w:tcPr>
          <w:p w14:paraId="7AC0D4F6" w14:textId="77777777" w:rsidR="00EA5A8E" w:rsidRPr="006A0E5A" w:rsidRDefault="00EA5A8E" w:rsidP="0089509B">
            <w:pPr>
              <w:pStyle w:val="bullet"/>
              <w:numPr>
                <w:ilvl w:val="0"/>
                <w:numId w:val="13"/>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14:paraId="52B6ED08" w14:textId="77777777" w:rsidR="00EA5A8E" w:rsidRDefault="00EA5A8E" w:rsidP="0089509B">
            <w:pPr>
              <w:pStyle w:val="bullet"/>
              <w:numPr>
                <w:ilvl w:val="0"/>
                <w:numId w:val="13"/>
              </w:numPr>
              <w:ind w:left="284" w:hanging="284"/>
            </w:pPr>
            <w:r w:rsidRPr="006A0E5A">
              <w:t>prior knowledge may lead to comparison to previous experiences and therefore decide whether the result is appropriate or not</w:t>
            </w:r>
          </w:p>
        </w:tc>
      </w:tr>
      <w:tr w:rsidR="00EA5A8E" w14:paraId="0FEBA27A" w14:textId="77777777" w:rsidTr="00EA5A8E">
        <w:tc>
          <w:tcPr>
            <w:tcW w:w="9242" w:type="dxa"/>
            <w:gridSpan w:val="5"/>
          </w:tcPr>
          <w:p w14:paraId="59F7BBC7" w14:textId="77777777" w:rsidR="00EA5A8E" w:rsidRDefault="00EA5A8E" w:rsidP="0089509B">
            <w:pPr>
              <w:pStyle w:val="spacer"/>
            </w:pPr>
          </w:p>
        </w:tc>
      </w:tr>
      <w:tr w:rsidR="00EA5A8E" w14:paraId="1FCA4D46" w14:textId="77777777" w:rsidTr="00EA5A8E">
        <w:tc>
          <w:tcPr>
            <w:tcW w:w="3369" w:type="dxa"/>
            <w:gridSpan w:val="2"/>
          </w:tcPr>
          <w:p w14:paraId="5DC4EC59" w14:textId="77777777" w:rsidR="00EA5A8E" w:rsidRPr="002B4C53" w:rsidRDefault="00EA5A8E" w:rsidP="0089509B">
            <w:pPr>
              <w:pStyle w:val="unittext"/>
            </w:pPr>
            <w:r>
              <w:rPr>
                <w:b/>
                <w:i/>
              </w:rPr>
              <w:t xml:space="preserve">Text </w:t>
            </w:r>
            <w:r w:rsidRPr="002B4C53">
              <w:t>may include:</w:t>
            </w:r>
          </w:p>
        </w:tc>
        <w:tc>
          <w:tcPr>
            <w:tcW w:w="5873" w:type="dxa"/>
            <w:gridSpan w:val="3"/>
          </w:tcPr>
          <w:p w14:paraId="66ABFDDA" w14:textId="77777777" w:rsidR="00EA5A8E" w:rsidRDefault="00EA5A8E" w:rsidP="0089509B">
            <w:pPr>
              <w:pStyle w:val="bullet"/>
              <w:numPr>
                <w:ilvl w:val="0"/>
                <w:numId w:val="13"/>
              </w:numPr>
              <w:ind w:left="284" w:hanging="284"/>
            </w:pPr>
            <w:r>
              <w:t>newspapers / magazine journal articles</w:t>
            </w:r>
          </w:p>
          <w:p w14:paraId="6F368722" w14:textId="77777777" w:rsidR="00EA5A8E" w:rsidRDefault="00EA5A8E" w:rsidP="0089509B">
            <w:pPr>
              <w:pStyle w:val="bullet"/>
              <w:numPr>
                <w:ilvl w:val="0"/>
                <w:numId w:val="13"/>
              </w:numPr>
              <w:ind w:left="284" w:hanging="284"/>
            </w:pPr>
            <w:r>
              <w:t>workplace documents</w:t>
            </w:r>
          </w:p>
          <w:p w14:paraId="19EB159F" w14:textId="77777777" w:rsidR="00EA5A8E" w:rsidRDefault="00EA5A8E" w:rsidP="0089509B">
            <w:pPr>
              <w:pStyle w:val="bullet"/>
              <w:numPr>
                <w:ilvl w:val="0"/>
                <w:numId w:val="13"/>
              </w:numPr>
              <w:ind w:left="284" w:hanging="284"/>
            </w:pPr>
            <w:r>
              <w:t xml:space="preserve">relevant online texts or information </w:t>
            </w:r>
          </w:p>
          <w:p w14:paraId="6AA92863" w14:textId="77777777" w:rsidR="00EA5A8E" w:rsidRDefault="00EA5A8E" w:rsidP="0089509B">
            <w:pPr>
              <w:pStyle w:val="bullet"/>
              <w:numPr>
                <w:ilvl w:val="0"/>
                <w:numId w:val="13"/>
              </w:numPr>
              <w:ind w:left="284" w:hanging="284"/>
            </w:pPr>
            <w:r>
              <w:t>public information documents</w:t>
            </w:r>
          </w:p>
          <w:p w14:paraId="767F3D92" w14:textId="77777777" w:rsidR="00EA5A8E" w:rsidRDefault="00EA5A8E" w:rsidP="0089509B">
            <w:pPr>
              <w:pStyle w:val="bullet"/>
              <w:numPr>
                <w:ilvl w:val="0"/>
                <w:numId w:val="13"/>
              </w:numPr>
              <w:ind w:left="284" w:hanging="284"/>
            </w:pPr>
            <w:r>
              <w:t>advertising leaflets / catalogues</w:t>
            </w:r>
          </w:p>
          <w:p w14:paraId="0A6A018E" w14:textId="77777777" w:rsidR="00EA5A8E" w:rsidRDefault="00EA5A8E" w:rsidP="0089509B">
            <w:pPr>
              <w:pStyle w:val="bullet"/>
              <w:numPr>
                <w:ilvl w:val="0"/>
                <w:numId w:val="13"/>
              </w:numPr>
              <w:ind w:left="284" w:hanging="284"/>
            </w:pPr>
            <w:r>
              <w:t>timetables</w:t>
            </w:r>
          </w:p>
        </w:tc>
      </w:tr>
      <w:tr w:rsidR="00EA5A8E" w14:paraId="2B0BF12F" w14:textId="77777777" w:rsidTr="00EA5A8E">
        <w:tc>
          <w:tcPr>
            <w:tcW w:w="9242" w:type="dxa"/>
            <w:gridSpan w:val="5"/>
          </w:tcPr>
          <w:p w14:paraId="2F03421C" w14:textId="77777777" w:rsidR="00EA5A8E" w:rsidRDefault="00EA5A8E" w:rsidP="0089509B">
            <w:pPr>
              <w:pStyle w:val="spacer"/>
            </w:pPr>
          </w:p>
        </w:tc>
      </w:tr>
      <w:tr w:rsidR="00EA5A8E" w14:paraId="7FE86399" w14:textId="77777777" w:rsidTr="00EA5A8E">
        <w:tc>
          <w:tcPr>
            <w:tcW w:w="3369" w:type="dxa"/>
            <w:gridSpan w:val="2"/>
          </w:tcPr>
          <w:p w14:paraId="043056B8" w14:textId="77777777" w:rsidR="00EA5A8E" w:rsidRPr="002B4C53" w:rsidRDefault="00EA5A8E" w:rsidP="0089509B">
            <w:pPr>
              <w:pStyle w:val="unittext"/>
            </w:pPr>
            <w:r>
              <w:rPr>
                <w:b/>
                <w:i/>
              </w:rPr>
              <w:t xml:space="preserve">Descriptive informal and formal language </w:t>
            </w:r>
            <w:r>
              <w:t>includes:</w:t>
            </w:r>
          </w:p>
        </w:tc>
        <w:tc>
          <w:tcPr>
            <w:tcW w:w="5873" w:type="dxa"/>
            <w:gridSpan w:val="3"/>
          </w:tcPr>
          <w:p w14:paraId="4D7B7EA0" w14:textId="77777777" w:rsidR="00EA5A8E" w:rsidRDefault="00EA5A8E" w:rsidP="0089509B">
            <w:pPr>
              <w:pStyle w:val="bullet"/>
              <w:numPr>
                <w:ilvl w:val="0"/>
                <w:numId w:val="13"/>
              </w:numPr>
              <w:ind w:left="284" w:hanging="284"/>
            </w:pPr>
            <w:r>
              <w:t>maximum / minimum</w:t>
            </w:r>
          </w:p>
          <w:p w14:paraId="15B5994B" w14:textId="77777777" w:rsidR="00EA5A8E" w:rsidRDefault="00EA5A8E" w:rsidP="0089509B">
            <w:pPr>
              <w:pStyle w:val="bullet"/>
              <w:numPr>
                <w:ilvl w:val="0"/>
                <w:numId w:val="13"/>
              </w:numPr>
              <w:ind w:left="284" w:hanging="284"/>
            </w:pPr>
            <w:r>
              <w:t>same as</w:t>
            </w:r>
          </w:p>
          <w:p w14:paraId="72C68B90" w14:textId="77777777" w:rsidR="00EA5A8E" w:rsidRDefault="00EA5A8E" w:rsidP="0089509B">
            <w:pPr>
              <w:pStyle w:val="bullet"/>
              <w:numPr>
                <w:ilvl w:val="0"/>
                <w:numId w:val="13"/>
              </w:numPr>
              <w:ind w:left="284" w:hanging="284"/>
            </w:pPr>
            <w:r>
              <w:t>increasing / decreasing</w:t>
            </w:r>
          </w:p>
          <w:p w14:paraId="45E511CB" w14:textId="77777777" w:rsidR="00EA5A8E" w:rsidRDefault="00EA5A8E" w:rsidP="0089509B">
            <w:pPr>
              <w:pStyle w:val="bullet"/>
              <w:numPr>
                <w:ilvl w:val="0"/>
                <w:numId w:val="13"/>
              </w:numPr>
              <w:ind w:left="284" w:hanging="284"/>
            </w:pPr>
            <w:r>
              <w:t>constant / changing</w:t>
            </w:r>
          </w:p>
        </w:tc>
      </w:tr>
      <w:tr w:rsidR="00EA5A8E" w14:paraId="24D688AB" w14:textId="77777777" w:rsidTr="00EA5A8E">
        <w:tc>
          <w:tcPr>
            <w:tcW w:w="9242" w:type="dxa"/>
            <w:gridSpan w:val="5"/>
          </w:tcPr>
          <w:p w14:paraId="1141D008" w14:textId="77777777" w:rsidR="00EA5A8E" w:rsidRDefault="00EA5A8E" w:rsidP="0089509B">
            <w:pPr>
              <w:pStyle w:val="spacer"/>
            </w:pPr>
          </w:p>
        </w:tc>
      </w:tr>
      <w:tr w:rsidR="00EA5A8E" w14:paraId="50EB4AE7" w14:textId="77777777" w:rsidTr="00EA5A8E">
        <w:tc>
          <w:tcPr>
            <w:tcW w:w="3369" w:type="dxa"/>
            <w:gridSpan w:val="2"/>
          </w:tcPr>
          <w:p w14:paraId="5545BFB8" w14:textId="77777777" w:rsidR="00EA5A8E" w:rsidRPr="002B4C53" w:rsidRDefault="00EA5A8E" w:rsidP="0089509B">
            <w:pPr>
              <w:pStyle w:val="unittext"/>
            </w:pPr>
            <w:r>
              <w:rPr>
                <w:b/>
                <w:i/>
              </w:rPr>
              <w:t xml:space="preserve">Reasonableness of any statistical interpretation </w:t>
            </w:r>
            <w:r w:rsidRPr="002B4C53">
              <w:t>refers to:</w:t>
            </w:r>
          </w:p>
        </w:tc>
        <w:tc>
          <w:tcPr>
            <w:tcW w:w="5873" w:type="dxa"/>
            <w:gridSpan w:val="3"/>
          </w:tcPr>
          <w:p w14:paraId="6FD8C723" w14:textId="77777777" w:rsidR="00EA5A8E" w:rsidRPr="0064367B" w:rsidRDefault="00EA5A8E" w:rsidP="0089509B">
            <w:pPr>
              <w:pStyle w:val="bullet"/>
              <w:numPr>
                <w:ilvl w:val="0"/>
                <w:numId w:val="13"/>
              </w:numPr>
              <w:ind w:left="284" w:hanging="284"/>
            </w:pPr>
            <w:r w:rsidRPr="0064367B">
              <w:t xml:space="preserve">checking against the context to decide if the results and interpretations are possible and relevant </w:t>
            </w:r>
          </w:p>
          <w:p w14:paraId="6A5C8CFD" w14:textId="77777777" w:rsidR="00EA5A8E" w:rsidRPr="0064367B" w:rsidRDefault="00EA5A8E" w:rsidP="0089509B">
            <w:pPr>
              <w:pStyle w:val="bullet"/>
              <w:numPr>
                <w:ilvl w:val="0"/>
                <w:numId w:val="13"/>
              </w:numPr>
              <w:ind w:left="284" w:hanging="284"/>
            </w:pPr>
            <w:r w:rsidRPr="0064367B">
              <w:t xml:space="preserve">using prior knowledge to compare to previous experiences and therefore deciding whether result is </w:t>
            </w:r>
            <w:r w:rsidRPr="0064367B">
              <w:lastRenderedPageBreak/>
              <w:t>appropriate</w:t>
            </w:r>
          </w:p>
          <w:p w14:paraId="7B99A8BD" w14:textId="77777777" w:rsidR="00EA5A8E" w:rsidRDefault="00EA5A8E" w:rsidP="0089509B">
            <w:pPr>
              <w:pStyle w:val="bullet"/>
              <w:numPr>
                <w:ilvl w:val="0"/>
                <w:numId w:val="13"/>
              </w:numPr>
              <w:ind w:left="284" w:hanging="284"/>
            </w:pPr>
            <w:r w:rsidRPr="0064367B">
              <w:t>thinking about the results in terms of personal implications, social consequences, and how the statistics were used and applied</w:t>
            </w:r>
          </w:p>
        </w:tc>
      </w:tr>
      <w:tr w:rsidR="00EA5A8E" w14:paraId="7C06B26C" w14:textId="77777777" w:rsidTr="00EA5A8E">
        <w:tc>
          <w:tcPr>
            <w:tcW w:w="9242" w:type="dxa"/>
            <w:gridSpan w:val="5"/>
          </w:tcPr>
          <w:p w14:paraId="6DA55DA7" w14:textId="77777777" w:rsidR="00EA5A8E" w:rsidRDefault="00EA5A8E" w:rsidP="0089509B">
            <w:pPr>
              <w:pStyle w:val="spacer"/>
            </w:pPr>
          </w:p>
        </w:tc>
      </w:tr>
      <w:tr w:rsidR="00EA5A8E" w14:paraId="29EB16EC" w14:textId="77777777" w:rsidTr="00EA5A8E">
        <w:tc>
          <w:tcPr>
            <w:tcW w:w="9242" w:type="dxa"/>
            <w:gridSpan w:val="5"/>
          </w:tcPr>
          <w:p w14:paraId="27F7C2A9" w14:textId="77777777" w:rsidR="00EA5A8E" w:rsidRDefault="00EA5A8E" w:rsidP="0089509B">
            <w:pPr>
              <w:pStyle w:val="Heading21"/>
            </w:pPr>
            <w:r>
              <w:t>Evidence Guide</w:t>
            </w:r>
          </w:p>
          <w:p w14:paraId="66F396BF" w14:textId="77777777" w:rsidR="00EA5A8E" w:rsidRDefault="00EA5A8E"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5A8E" w14:paraId="3A6815A3" w14:textId="77777777" w:rsidTr="00EA5A8E">
        <w:tc>
          <w:tcPr>
            <w:tcW w:w="3369" w:type="dxa"/>
            <w:gridSpan w:val="2"/>
          </w:tcPr>
          <w:p w14:paraId="3ADB270A" w14:textId="77777777" w:rsidR="00EA5A8E" w:rsidRPr="005979AA" w:rsidRDefault="00EA5A8E" w:rsidP="0089509B">
            <w:pPr>
              <w:pStyle w:val="EG"/>
            </w:pPr>
            <w:r w:rsidRPr="005979AA">
              <w:t>Critical aspects for assessment and evidence required to demonstrate competency in this unit</w:t>
            </w:r>
          </w:p>
        </w:tc>
        <w:tc>
          <w:tcPr>
            <w:tcW w:w="5873" w:type="dxa"/>
            <w:gridSpan w:val="3"/>
          </w:tcPr>
          <w:p w14:paraId="0475732B" w14:textId="77777777" w:rsidR="00EA5A8E" w:rsidRDefault="00EA5A8E" w:rsidP="0089509B">
            <w:pPr>
              <w:pStyle w:val="unittext"/>
            </w:pPr>
            <w:r w:rsidRPr="003B087B">
              <w:t>Assessment</w:t>
            </w:r>
            <w:r>
              <w:t xml:space="preserve"> must confirm the ability to:</w:t>
            </w:r>
          </w:p>
          <w:p w14:paraId="28CFE581" w14:textId="77777777" w:rsidR="00EA5A8E" w:rsidRPr="0064367B" w:rsidRDefault="00EA5A8E" w:rsidP="0089509B">
            <w:pPr>
              <w:pStyle w:val="bullet"/>
              <w:numPr>
                <w:ilvl w:val="0"/>
                <w:numId w:val="13"/>
              </w:numPr>
              <w:ind w:left="284" w:hanging="284"/>
            </w:pPr>
            <w:r w:rsidRPr="0064367B">
              <w:t>collect and organise data into tables</w:t>
            </w:r>
          </w:p>
          <w:p w14:paraId="4AA45822" w14:textId="77777777" w:rsidR="00EA5A8E" w:rsidRPr="0064367B" w:rsidRDefault="00EA5A8E" w:rsidP="0089509B">
            <w:pPr>
              <w:pStyle w:val="bullet"/>
              <w:numPr>
                <w:ilvl w:val="0"/>
                <w:numId w:val="13"/>
              </w:numPr>
              <w:ind w:left="284" w:hanging="284"/>
            </w:pPr>
            <w:r w:rsidRPr="0064367B">
              <w:t>use data to construct a range of graphs using appropriate scales and axes</w:t>
            </w:r>
          </w:p>
          <w:p w14:paraId="1DD5FB20" w14:textId="77777777" w:rsidR="00EA5A8E" w:rsidRPr="0064367B" w:rsidRDefault="00EA5A8E" w:rsidP="0089509B">
            <w:pPr>
              <w:pStyle w:val="bullet"/>
              <w:numPr>
                <w:ilvl w:val="0"/>
                <w:numId w:val="13"/>
              </w:numPr>
              <w:ind w:left="284" w:hanging="284"/>
            </w:pPr>
            <w:r w:rsidRPr="0064367B">
              <w:t>use key features and conventions of tables and graphs to identify and interpret familiar and routine statistical information</w:t>
            </w:r>
          </w:p>
          <w:p w14:paraId="350FCE3F" w14:textId="77777777" w:rsidR="00EA5A8E" w:rsidRDefault="00EA5A8E" w:rsidP="0089509B">
            <w:pPr>
              <w:pStyle w:val="bullet"/>
              <w:numPr>
                <w:ilvl w:val="0"/>
                <w:numId w:val="13"/>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A5A8E" w14:paraId="5DD05918" w14:textId="77777777" w:rsidTr="00EA5A8E">
        <w:tc>
          <w:tcPr>
            <w:tcW w:w="9242" w:type="dxa"/>
            <w:gridSpan w:val="5"/>
          </w:tcPr>
          <w:p w14:paraId="4612E462" w14:textId="77777777" w:rsidR="00EA5A8E" w:rsidRDefault="00EA5A8E" w:rsidP="0089509B">
            <w:pPr>
              <w:pStyle w:val="spacer"/>
            </w:pPr>
          </w:p>
        </w:tc>
      </w:tr>
      <w:tr w:rsidR="00EA5A8E" w14:paraId="6329D037" w14:textId="77777777" w:rsidTr="00EA5A8E">
        <w:tc>
          <w:tcPr>
            <w:tcW w:w="3369" w:type="dxa"/>
            <w:gridSpan w:val="2"/>
          </w:tcPr>
          <w:p w14:paraId="1CF6D13A" w14:textId="77777777" w:rsidR="00EA5A8E" w:rsidRPr="005979AA" w:rsidRDefault="00EA5A8E" w:rsidP="0089509B">
            <w:pPr>
              <w:pStyle w:val="EG"/>
            </w:pPr>
            <w:r w:rsidRPr="005979AA">
              <w:t>Context of and specific resources for assessment</w:t>
            </w:r>
          </w:p>
        </w:tc>
        <w:tc>
          <w:tcPr>
            <w:tcW w:w="5873" w:type="dxa"/>
            <w:gridSpan w:val="3"/>
          </w:tcPr>
          <w:p w14:paraId="43C559F0" w14:textId="77777777" w:rsidR="00EA5A8E" w:rsidRDefault="00EA5A8E" w:rsidP="0089509B">
            <w:pPr>
              <w:pStyle w:val="unittext"/>
            </w:pPr>
            <w:r>
              <w:t>Assessment must ensure:</w:t>
            </w:r>
          </w:p>
          <w:p w14:paraId="05182B0D" w14:textId="77777777" w:rsidR="00EA5A8E" w:rsidRDefault="00EA5A8E" w:rsidP="0089509B">
            <w:pPr>
              <w:pStyle w:val="bullet"/>
              <w:numPr>
                <w:ilvl w:val="0"/>
                <w:numId w:val="13"/>
              </w:numPr>
              <w:ind w:left="284" w:hanging="284"/>
            </w:pPr>
            <w:r>
              <w:t xml:space="preserve">access to </w:t>
            </w:r>
            <w:r w:rsidRPr="002C2CDC">
              <w:t>concrete, relevant contexts and materials where the maths content is partly embedded but accessible</w:t>
            </w:r>
          </w:p>
          <w:p w14:paraId="0B38438E" w14:textId="77777777" w:rsidR="00EA5A8E" w:rsidRDefault="00EA5A8E" w:rsidP="0089509B">
            <w:pPr>
              <w:pStyle w:val="bullet"/>
              <w:numPr>
                <w:ilvl w:val="0"/>
                <w:numId w:val="13"/>
              </w:numPr>
              <w:ind w:left="284" w:hanging="284"/>
            </w:pPr>
            <w:r>
              <w:t>access to software spreadsheet applications and computer hardware where appropriate</w:t>
            </w:r>
          </w:p>
          <w:p w14:paraId="08844A0C" w14:textId="77777777" w:rsidR="00EA5A8E" w:rsidRDefault="00EA5A8E" w:rsidP="0089509B">
            <w:pPr>
              <w:pStyle w:val="unittext"/>
            </w:pPr>
            <w:r>
              <w:t>At this level, the learner can:</w:t>
            </w:r>
          </w:p>
          <w:p w14:paraId="56196F52" w14:textId="77777777" w:rsidR="00EA5A8E" w:rsidRPr="001E0C82" w:rsidRDefault="00EA5A8E" w:rsidP="0089509B">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28D08923" w14:textId="77777777" w:rsidR="00EA5A8E" w:rsidRPr="001E0C82" w:rsidRDefault="00EA5A8E" w:rsidP="0089509B">
            <w:pPr>
              <w:pStyle w:val="bullet"/>
              <w:numPr>
                <w:ilvl w:val="0"/>
                <w:numId w:val="13"/>
              </w:numPr>
              <w:ind w:left="284" w:hanging="284"/>
              <w:rPr>
                <w:sz w:val="24"/>
                <w:szCs w:val="24"/>
              </w:rPr>
            </w:pPr>
            <w:r>
              <w:t>use a combination of both informal and formal oral and written mathematical language, symbols, abbreviations and diagrams</w:t>
            </w:r>
          </w:p>
        </w:tc>
      </w:tr>
      <w:tr w:rsidR="00EA5A8E" w14:paraId="0041B6D5" w14:textId="77777777" w:rsidTr="00EA5A8E">
        <w:tc>
          <w:tcPr>
            <w:tcW w:w="9242" w:type="dxa"/>
            <w:gridSpan w:val="5"/>
          </w:tcPr>
          <w:p w14:paraId="5625B947" w14:textId="77777777" w:rsidR="00EA5A8E" w:rsidRDefault="00EA5A8E" w:rsidP="0089509B">
            <w:pPr>
              <w:pStyle w:val="spacer"/>
            </w:pPr>
          </w:p>
        </w:tc>
      </w:tr>
      <w:tr w:rsidR="00EA5A8E" w14:paraId="5EEDC4A3" w14:textId="77777777" w:rsidTr="00EA5A8E">
        <w:tc>
          <w:tcPr>
            <w:tcW w:w="3369" w:type="dxa"/>
            <w:gridSpan w:val="2"/>
          </w:tcPr>
          <w:p w14:paraId="740FBB47" w14:textId="77777777" w:rsidR="00EA5A8E" w:rsidRPr="00622D2D" w:rsidRDefault="00EA5A8E" w:rsidP="0089509B">
            <w:pPr>
              <w:pStyle w:val="EG"/>
            </w:pPr>
            <w:r w:rsidRPr="005979AA">
              <w:t>Method(s) of assessment</w:t>
            </w:r>
          </w:p>
        </w:tc>
        <w:tc>
          <w:tcPr>
            <w:tcW w:w="5873" w:type="dxa"/>
            <w:gridSpan w:val="3"/>
          </w:tcPr>
          <w:p w14:paraId="1A9091F3" w14:textId="77777777" w:rsidR="00EA5A8E" w:rsidRDefault="00EA5A8E" w:rsidP="0089509B">
            <w:pPr>
              <w:pStyle w:val="unittext"/>
            </w:pPr>
            <w:r>
              <w:t>The following suggested assessment methods are suitable for this unit:</w:t>
            </w:r>
          </w:p>
          <w:p w14:paraId="373BE295" w14:textId="77777777" w:rsidR="00EA5A8E" w:rsidRDefault="00EA5A8E" w:rsidP="0089509B">
            <w:pPr>
              <w:pStyle w:val="bullet"/>
              <w:numPr>
                <w:ilvl w:val="0"/>
                <w:numId w:val="13"/>
              </w:numPr>
              <w:ind w:left="284" w:hanging="284"/>
            </w:pPr>
            <w:r>
              <w:t>portfolio of tables and graphs completed by the learner</w:t>
            </w:r>
          </w:p>
          <w:p w14:paraId="0F7036AA" w14:textId="77777777" w:rsidR="00EA5A8E" w:rsidRDefault="00EA5A8E" w:rsidP="0089509B">
            <w:pPr>
              <w:pStyle w:val="bullet"/>
              <w:numPr>
                <w:ilvl w:val="0"/>
                <w:numId w:val="13"/>
              </w:numPr>
              <w:ind w:left="284" w:hanging="284"/>
            </w:pPr>
            <w:r>
              <w:t xml:space="preserve">oral and written questioning to assess the ability to communicate statistical results and information </w:t>
            </w:r>
          </w:p>
        </w:tc>
      </w:tr>
    </w:tbl>
    <w:p w14:paraId="629D99D9" w14:textId="77777777" w:rsidR="00EA5A8E" w:rsidRDefault="00EA5A8E" w:rsidP="0089509B">
      <w:pPr>
        <w:keepNext/>
      </w:pPr>
    </w:p>
    <w:p w14:paraId="5BE49E9A" w14:textId="1FF0ED06" w:rsidR="00196185" w:rsidRDefault="00196185" w:rsidP="0089509B">
      <w:pPr>
        <w:keepNext/>
        <w:sectPr w:rsidR="00196185" w:rsidSect="00196185">
          <w:headerReference w:type="even" r:id="rId287"/>
          <w:headerReference w:type="default" r:id="rId288"/>
          <w:headerReference w:type="first" r:id="rId289"/>
          <w:pgSz w:w="11906" w:h="16838"/>
          <w:pgMar w:top="1440" w:right="1440" w:bottom="1560" w:left="1440" w:header="708" w:footer="39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196185" w14:paraId="0DFB74EC" w14:textId="77777777" w:rsidTr="00196185">
        <w:tc>
          <w:tcPr>
            <w:tcW w:w="2943" w:type="dxa"/>
          </w:tcPr>
          <w:p w14:paraId="6CA57340" w14:textId="77777777" w:rsidR="00196185" w:rsidRPr="00D72D90" w:rsidRDefault="00196185" w:rsidP="0089509B">
            <w:pPr>
              <w:pStyle w:val="CodeTOC"/>
            </w:pPr>
            <w:r w:rsidRPr="00D72D90">
              <w:lastRenderedPageBreak/>
              <w:t>Unit Code</w:t>
            </w:r>
          </w:p>
        </w:tc>
        <w:tc>
          <w:tcPr>
            <w:tcW w:w="6299" w:type="dxa"/>
            <w:gridSpan w:val="4"/>
          </w:tcPr>
          <w:p w14:paraId="22436160" w14:textId="04550F11" w:rsidR="00196185" w:rsidRPr="00D72D90" w:rsidRDefault="007B5E45" w:rsidP="0089509B">
            <w:pPr>
              <w:pStyle w:val="code"/>
            </w:pPr>
            <w:bookmarkStart w:id="242" w:name="_Toc514234379"/>
            <w:r>
              <w:t>VU22399</w:t>
            </w:r>
            <w:bookmarkEnd w:id="242"/>
          </w:p>
        </w:tc>
      </w:tr>
      <w:tr w:rsidR="00196185" w14:paraId="25EE8734" w14:textId="77777777" w:rsidTr="00196185">
        <w:tc>
          <w:tcPr>
            <w:tcW w:w="2943" w:type="dxa"/>
          </w:tcPr>
          <w:p w14:paraId="02C13B6F" w14:textId="77777777" w:rsidR="00196185" w:rsidRPr="00D72D90" w:rsidRDefault="00196185" w:rsidP="0089509B">
            <w:pPr>
              <w:pStyle w:val="CodeTOC"/>
            </w:pPr>
            <w:r w:rsidRPr="00D72D90">
              <w:t>Unit Title</w:t>
            </w:r>
          </w:p>
        </w:tc>
        <w:tc>
          <w:tcPr>
            <w:tcW w:w="6299" w:type="dxa"/>
            <w:gridSpan w:val="4"/>
          </w:tcPr>
          <w:p w14:paraId="4A11BF8E" w14:textId="527FE472" w:rsidR="00196185" w:rsidRPr="00D72D90" w:rsidRDefault="00196185" w:rsidP="0089509B">
            <w:pPr>
              <w:pStyle w:val="code"/>
            </w:pPr>
            <w:bookmarkStart w:id="243" w:name="_Toc507058645"/>
            <w:bookmarkStart w:id="244" w:name="_Toc514234380"/>
            <w:r w:rsidRPr="00C75224">
              <w:t>Work with design and shape in familiar and routine situations</w:t>
            </w:r>
            <w:bookmarkEnd w:id="243"/>
            <w:bookmarkEnd w:id="244"/>
          </w:p>
        </w:tc>
      </w:tr>
      <w:tr w:rsidR="00196185" w14:paraId="3D2C8BBC" w14:textId="77777777" w:rsidTr="00196185">
        <w:tc>
          <w:tcPr>
            <w:tcW w:w="2943" w:type="dxa"/>
          </w:tcPr>
          <w:p w14:paraId="4AC58D7D" w14:textId="77777777" w:rsidR="00196185" w:rsidRDefault="00196185" w:rsidP="0089509B">
            <w:pPr>
              <w:pStyle w:val="Heading21"/>
            </w:pPr>
            <w:r>
              <w:t>Unit Descriptor</w:t>
            </w:r>
          </w:p>
        </w:tc>
        <w:tc>
          <w:tcPr>
            <w:tcW w:w="6299" w:type="dxa"/>
            <w:gridSpan w:val="4"/>
          </w:tcPr>
          <w:p w14:paraId="17D1C5B6" w14:textId="4CECEDD2" w:rsidR="00196185" w:rsidRDefault="00196185" w:rsidP="0089509B">
            <w:pPr>
              <w:pStyle w:val="unittext"/>
              <w:rPr>
                <w:lang w:val="en-US"/>
              </w:rPr>
            </w:pPr>
            <w:r>
              <w:t xml:space="preserve">This unit describes the skills and knowledge to develop </w:t>
            </w:r>
            <w:r w:rsidRPr="00C75224">
              <w:rPr>
                <w:lang w:val="en-US"/>
              </w:rPr>
              <w:t>numeracy skills related to identification, comparison, construction and drawing of familiar two-dimensional and three-dimensional shapes and designs which are part of the learners’ familiar</w:t>
            </w:r>
            <w:r w:rsidR="00FA7CF7">
              <w:rPr>
                <w:lang w:val="en-US"/>
              </w:rPr>
              <w:t xml:space="preserve"> </w:t>
            </w:r>
            <w:r w:rsidRPr="00C75224">
              <w:rPr>
                <w:lang w:val="en-US"/>
              </w:rPr>
              <w:t xml:space="preserve">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659A8DAA" w14:textId="77777777" w:rsidR="00196185" w:rsidRPr="00C75224" w:rsidRDefault="00196185" w:rsidP="0089509B">
            <w:pPr>
              <w:pStyle w:val="unittext"/>
              <w:rPr>
                <w:lang w:val="en-US"/>
              </w:rPr>
            </w:pPr>
            <w:r>
              <w:t>Learners at this level work independently and continue to build and use their own familiar support resources.</w:t>
            </w:r>
          </w:p>
          <w:p w14:paraId="75399596" w14:textId="77777777" w:rsidR="00196185" w:rsidRDefault="00196185" w:rsidP="0089509B">
            <w:pPr>
              <w:pStyle w:val="unittext"/>
            </w:pPr>
            <w:r>
              <w:t>The required outcomes described in this unit contribute to the achievement of Australian Core Skills Framework indicators for Numeracy at Level 3: 3.9, 3.10 &amp; 3.11</w:t>
            </w:r>
            <w:r w:rsidRPr="00C75224">
              <w:t>.</w:t>
            </w:r>
          </w:p>
        </w:tc>
      </w:tr>
      <w:tr w:rsidR="00196185" w14:paraId="2B736ED2" w14:textId="77777777" w:rsidTr="00196185">
        <w:tc>
          <w:tcPr>
            <w:tcW w:w="2943" w:type="dxa"/>
          </w:tcPr>
          <w:p w14:paraId="70F98908" w14:textId="77777777" w:rsidR="00196185" w:rsidRDefault="00196185" w:rsidP="0089509B">
            <w:pPr>
              <w:pStyle w:val="Heading21"/>
            </w:pPr>
            <w:r>
              <w:t>Employability Skills</w:t>
            </w:r>
          </w:p>
        </w:tc>
        <w:tc>
          <w:tcPr>
            <w:tcW w:w="6299" w:type="dxa"/>
            <w:gridSpan w:val="4"/>
          </w:tcPr>
          <w:p w14:paraId="300ADAAA" w14:textId="77777777" w:rsidR="00196185" w:rsidRDefault="00196185" w:rsidP="0089509B">
            <w:pPr>
              <w:pStyle w:val="unittext"/>
            </w:pPr>
            <w:r>
              <w:t>This unit contains employability skills.</w:t>
            </w:r>
          </w:p>
        </w:tc>
      </w:tr>
      <w:tr w:rsidR="00196185" w14:paraId="1AF98C18" w14:textId="77777777" w:rsidTr="00196185">
        <w:tc>
          <w:tcPr>
            <w:tcW w:w="2943" w:type="dxa"/>
          </w:tcPr>
          <w:p w14:paraId="066F3793" w14:textId="77777777" w:rsidR="00196185" w:rsidRDefault="00196185" w:rsidP="0089509B">
            <w:pPr>
              <w:pStyle w:val="Heading21"/>
            </w:pPr>
            <w:r>
              <w:t>Application of the Unit</w:t>
            </w:r>
          </w:p>
        </w:tc>
        <w:tc>
          <w:tcPr>
            <w:tcW w:w="6299" w:type="dxa"/>
            <w:gridSpan w:val="4"/>
          </w:tcPr>
          <w:p w14:paraId="73B3A83D" w14:textId="77777777" w:rsidR="00196185" w:rsidRPr="0081764B" w:rsidRDefault="00196185" w:rsidP="0089509B">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14:paraId="4E4A21F2" w14:textId="77777777" w:rsidR="00196185" w:rsidRPr="0081764B" w:rsidRDefault="00196185" w:rsidP="0089509B">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D052F70" w14:textId="77777777" w:rsidR="00196185" w:rsidRDefault="00196185" w:rsidP="0089509B">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7BB39FB8" w14:textId="77777777" w:rsidTr="00196185">
        <w:tc>
          <w:tcPr>
            <w:tcW w:w="2943" w:type="dxa"/>
          </w:tcPr>
          <w:p w14:paraId="7280353B" w14:textId="77777777" w:rsidR="00196185" w:rsidRDefault="00196185" w:rsidP="0089509B">
            <w:pPr>
              <w:pStyle w:val="Heading21"/>
            </w:pPr>
            <w:r>
              <w:t>Element</w:t>
            </w:r>
          </w:p>
          <w:p w14:paraId="3B870155" w14:textId="77777777" w:rsidR="00196185" w:rsidRDefault="0019618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454AFF1B" w14:textId="77777777" w:rsidR="00196185" w:rsidRDefault="00196185" w:rsidP="0089509B">
            <w:pPr>
              <w:pStyle w:val="Heading21"/>
            </w:pPr>
            <w:r>
              <w:t>Performance Criteria</w:t>
            </w:r>
          </w:p>
          <w:p w14:paraId="692997DB" w14:textId="77777777" w:rsidR="00196185" w:rsidRDefault="0019618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6A827020" w14:textId="77777777" w:rsidTr="00196185">
        <w:tc>
          <w:tcPr>
            <w:tcW w:w="2943" w:type="dxa"/>
          </w:tcPr>
          <w:p w14:paraId="35035D04" w14:textId="77777777" w:rsidR="00196185" w:rsidRDefault="00196185" w:rsidP="0089509B">
            <w:pPr>
              <w:pStyle w:val="spacer"/>
            </w:pPr>
          </w:p>
        </w:tc>
        <w:tc>
          <w:tcPr>
            <w:tcW w:w="6299" w:type="dxa"/>
            <w:gridSpan w:val="4"/>
          </w:tcPr>
          <w:p w14:paraId="5D143001" w14:textId="77777777" w:rsidR="00196185" w:rsidRDefault="00196185" w:rsidP="0089509B">
            <w:pPr>
              <w:pStyle w:val="spacer"/>
            </w:pPr>
          </w:p>
        </w:tc>
      </w:tr>
      <w:tr w:rsidR="00196185" w14:paraId="09D5FDC9" w14:textId="77777777" w:rsidTr="00196185">
        <w:tc>
          <w:tcPr>
            <w:tcW w:w="2943" w:type="dxa"/>
            <w:vMerge w:val="restart"/>
          </w:tcPr>
          <w:p w14:paraId="29146CB2" w14:textId="77777777" w:rsidR="00196185" w:rsidRPr="0084371F" w:rsidRDefault="00196185" w:rsidP="0089509B">
            <w:pPr>
              <w:pStyle w:val="element"/>
              <w:keepNext/>
            </w:pPr>
            <w:r w:rsidRPr="0084371F">
              <w:t>1</w:t>
            </w:r>
            <w:r>
              <w:tab/>
              <w:t>Interpret illustrations, plans and diagrams of routine two and three-</w:t>
            </w:r>
            <w:r>
              <w:lastRenderedPageBreak/>
              <w:t>dimensional shapes</w:t>
            </w:r>
          </w:p>
        </w:tc>
        <w:tc>
          <w:tcPr>
            <w:tcW w:w="570" w:type="dxa"/>
            <w:gridSpan w:val="2"/>
          </w:tcPr>
          <w:p w14:paraId="0F9A9FD1" w14:textId="77777777" w:rsidR="00196185" w:rsidRDefault="00196185" w:rsidP="0089509B">
            <w:pPr>
              <w:pStyle w:val="PC"/>
              <w:keepNext/>
            </w:pPr>
            <w:r>
              <w:lastRenderedPageBreak/>
              <w:t>1.1</w:t>
            </w:r>
          </w:p>
        </w:tc>
        <w:tc>
          <w:tcPr>
            <w:tcW w:w="5729" w:type="dxa"/>
            <w:gridSpan w:val="2"/>
          </w:tcPr>
          <w:p w14:paraId="39F1BC6A" w14:textId="77777777" w:rsidR="00196185" w:rsidRDefault="00196185" w:rsidP="0089509B">
            <w:pPr>
              <w:pStyle w:val="PC"/>
              <w:keepNext/>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 xml:space="preserve">informal </w:t>
            </w:r>
            <w:r w:rsidRPr="00A66235">
              <w:rPr>
                <w:b/>
                <w:i/>
              </w:rPr>
              <w:lastRenderedPageBreak/>
              <w:t>and formal language of shape</w:t>
            </w:r>
          </w:p>
        </w:tc>
      </w:tr>
      <w:tr w:rsidR="00196185" w14:paraId="2E764F55" w14:textId="77777777" w:rsidTr="00196185">
        <w:tc>
          <w:tcPr>
            <w:tcW w:w="2943" w:type="dxa"/>
            <w:vMerge/>
          </w:tcPr>
          <w:p w14:paraId="7175C23C" w14:textId="77777777" w:rsidR="00196185" w:rsidRPr="0084371F" w:rsidRDefault="00196185" w:rsidP="0089509B">
            <w:pPr>
              <w:pStyle w:val="element"/>
              <w:keepNext/>
            </w:pPr>
          </w:p>
        </w:tc>
        <w:tc>
          <w:tcPr>
            <w:tcW w:w="570" w:type="dxa"/>
            <w:gridSpan w:val="2"/>
          </w:tcPr>
          <w:p w14:paraId="4DA97D2B" w14:textId="77777777" w:rsidR="00196185" w:rsidRDefault="00196185" w:rsidP="0089509B">
            <w:pPr>
              <w:pStyle w:val="PC"/>
              <w:keepNext/>
            </w:pPr>
            <w:r>
              <w:t>1.2</w:t>
            </w:r>
          </w:p>
        </w:tc>
        <w:tc>
          <w:tcPr>
            <w:tcW w:w="5729" w:type="dxa"/>
            <w:gridSpan w:val="2"/>
          </w:tcPr>
          <w:p w14:paraId="7A33C0BF" w14:textId="77777777" w:rsidR="00196185" w:rsidRDefault="00196185" w:rsidP="0089509B">
            <w:pPr>
              <w:pStyle w:val="PC"/>
              <w:keepNext/>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196185" w14:paraId="277CE955" w14:textId="77777777" w:rsidTr="00196185">
        <w:tc>
          <w:tcPr>
            <w:tcW w:w="2943" w:type="dxa"/>
          </w:tcPr>
          <w:p w14:paraId="0BCE31BF" w14:textId="77777777" w:rsidR="00196185" w:rsidRDefault="00196185" w:rsidP="0089509B">
            <w:pPr>
              <w:pStyle w:val="spacer"/>
            </w:pPr>
          </w:p>
        </w:tc>
        <w:tc>
          <w:tcPr>
            <w:tcW w:w="6299" w:type="dxa"/>
            <w:gridSpan w:val="4"/>
          </w:tcPr>
          <w:p w14:paraId="005712E7" w14:textId="77777777" w:rsidR="00196185" w:rsidRDefault="00196185" w:rsidP="0089509B">
            <w:pPr>
              <w:pStyle w:val="spacer"/>
            </w:pPr>
          </w:p>
        </w:tc>
      </w:tr>
      <w:tr w:rsidR="00196185" w14:paraId="3657D4AB" w14:textId="77777777" w:rsidTr="00196185">
        <w:tc>
          <w:tcPr>
            <w:tcW w:w="2943" w:type="dxa"/>
            <w:vMerge w:val="restart"/>
          </w:tcPr>
          <w:p w14:paraId="7E102B4E" w14:textId="77777777" w:rsidR="00196185" w:rsidRDefault="00196185" w:rsidP="0089509B">
            <w:pPr>
              <w:pStyle w:val="element"/>
              <w:keepNext/>
            </w:pPr>
            <w:r>
              <w:t>2</w:t>
            </w:r>
            <w:r>
              <w:tab/>
              <w:t>Draw plans and assemble models of routine three-dimensional shapes</w:t>
            </w:r>
          </w:p>
        </w:tc>
        <w:tc>
          <w:tcPr>
            <w:tcW w:w="585" w:type="dxa"/>
            <w:gridSpan w:val="3"/>
          </w:tcPr>
          <w:p w14:paraId="4D5A5E39" w14:textId="77777777" w:rsidR="00196185" w:rsidRDefault="00196185" w:rsidP="0089509B">
            <w:pPr>
              <w:pStyle w:val="PC"/>
              <w:keepNext/>
            </w:pPr>
            <w:r>
              <w:t>2.1</w:t>
            </w:r>
          </w:p>
        </w:tc>
        <w:tc>
          <w:tcPr>
            <w:tcW w:w="5714" w:type="dxa"/>
          </w:tcPr>
          <w:p w14:paraId="1EDD9989" w14:textId="77777777" w:rsidR="00196185" w:rsidRDefault="00196185" w:rsidP="0089509B">
            <w:pPr>
              <w:pStyle w:val="PC"/>
              <w:keepNext/>
            </w:pPr>
            <w:r>
              <w:t xml:space="preserve">Draw and represent, using diagrams and plans, common two-dimensional and three-dimensional shapes located </w:t>
            </w:r>
            <w:r>
              <w:rPr>
                <w:szCs w:val="18"/>
              </w:rPr>
              <w:t>in familiar and routine situations</w:t>
            </w:r>
            <w:r>
              <w:t xml:space="preserve"> </w:t>
            </w:r>
          </w:p>
        </w:tc>
      </w:tr>
      <w:tr w:rsidR="00196185" w14:paraId="69404DE6" w14:textId="77777777" w:rsidTr="00196185">
        <w:tc>
          <w:tcPr>
            <w:tcW w:w="2943" w:type="dxa"/>
            <w:vMerge/>
          </w:tcPr>
          <w:p w14:paraId="62866AED" w14:textId="77777777" w:rsidR="00196185" w:rsidRDefault="00196185" w:rsidP="0089509B">
            <w:pPr>
              <w:keepNext/>
            </w:pPr>
          </w:p>
        </w:tc>
        <w:tc>
          <w:tcPr>
            <w:tcW w:w="585" w:type="dxa"/>
            <w:gridSpan w:val="3"/>
          </w:tcPr>
          <w:p w14:paraId="59C0F8E3" w14:textId="77777777" w:rsidR="00196185" w:rsidRDefault="00196185" w:rsidP="0089509B">
            <w:pPr>
              <w:pStyle w:val="PC"/>
              <w:keepNext/>
            </w:pPr>
            <w:r>
              <w:t>2.2</w:t>
            </w:r>
          </w:p>
        </w:tc>
        <w:tc>
          <w:tcPr>
            <w:tcW w:w="5714" w:type="dxa"/>
          </w:tcPr>
          <w:p w14:paraId="5B1900CB" w14:textId="77777777" w:rsidR="00196185" w:rsidRDefault="00196185" w:rsidP="0089509B">
            <w:pPr>
              <w:pStyle w:val="PC"/>
              <w:keepNext/>
            </w:pPr>
            <w:r>
              <w:t xml:space="preserve">Assemble </w:t>
            </w:r>
            <w:r w:rsidRPr="00A66235">
              <w:rPr>
                <w:b/>
                <w:i/>
              </w:rPr>
              <w:t>three-dimensional models</w:t>
            </w:r>
            <w:r>
              <w:t xml:space="preserve"> from given instructions and nets</w:t>
            </w:r>
          </w:p>
        </w:tc>
      </w:tr>
      <w:tr w:rsidR="00196185" w14:paraId="6B848E09" w14:textId="77777777" w:rsidTr="00196185">
        <w:tc>
          <w:tcPr>
            <w:tcW w:w="2943" w:type="dxa"/>
          </w:tcPr>
          <w:p w14:paraId="62F96ECF" w14:textId="77777777" w:rsidR="00196185" w:rsidRDefault="00196185" w:rsidP="0089509B">
            <w:pPr>
              <w:pStyle w:val="spacer"/>
            </w:pPr>
          </w:p>
        </w:tc>
        <w:tc>
          <w:tcPr>
            <w:tcW w:w="6299" w:type="dxa"/>
            <w:gridSpan w:val="4"/>
          </w:tcPr>
          <w:p w14:paraId="161CD784" w14:textId="77777777" w:rsidR="00196185" w:rsidRDefault="00196185" w:rsidP="0089509B">
            <w:pPr>
              <w:pStyle w:val="spacer"/>
            </w:pPr>
          </w:p>
        </w:tc>
      </w:tr>
      <w:tr w:rsidR="00196185" w14:paraId="3896C4C8" w14:textId="77777777" w:rsidTr="00196185">
        <w:tc>
          <w:tcPr>
            <w:tcW w:w="9242" w:type="dxa"/>
            <w:gridSpan w:val="5"/>
          </w:tcPr>
          <w:p w14:paraId="5749DA1E" w14:textId="77777777" w:rsidR="00196185" w:rsidRDefault="00196185" w:rsidP="0089509B">
            <w:pPr>
              <w:pStyle w:val="Heading21"/>
            </w:pPr>
            <w:r>
              <w:t>Required Knowledge and Skills</w:t>
            </w:r>
          </w:p>
          <w:p w14:paraId="47418BA3" w14:textId="77777777" w:rsidR="00196185" w:rsidRDefault="00196185" w:rsidP="0089509B">
            <w:pPr>
              <w:pStyle w:val="text"/>
            </w:pPr>
            <w:r w:rsidRPr="005979AA">
              <w:t>This describes the essential skills and knowledge and their level required for this unit</w:t>
            </w:r>
            <w:r>
              <w:t>.</w:t>
            </w:r>
          </w:p>
        </w:tc>
      </w:tr>
      <w:tr w:rsidR="00196185" w14:paraId="1ED6C56F" w14:textId="77777777" w:rsidTr="00196185">
        <w:tc>
          <w:tcPr>
            <w:tcW w:w="9242" w:type="dxa"/>
            <w:gridSpan w:val="5"/>
          </w:tcPr>
          <w:p w14:paraId="0B07FAF6" w14:textId="77777777" w:rsidR="00196185" w:rsidRDefault="00196185" w:rsidP="0089509B">
            <w:pPr>
              <w:pStyle w:val="unittext"/>
            </w:pPr>
            <w:r>
              <w:t>Required Knowledge:</w:t>
            </w:r>
          </w:p>
          <w:p w14:paraId="4C335BB9" w14:textId="77777777" w:rsidR="00196185" w:rsidRPr="00A66235" w:rsidRDefault="00196185" w:rsidP="0089509B">
            <w:pPr>
              <w:pStyle w:val="bullet"/>
              <w:numPr>
                <w:ilvl w:val="0"/>
                <w:numId w:val="13"/>
              </w:numPr>
              <w:ind w:left="284" w:hanging="284"/>
            </w:pPr>
            <w:r w:rsidRPr="00A66235">
              <w:t>signs / prints/ symbols represent meaning in relation to shapes and designs</w:t>
            </w:r>
          </w:p>
          <w:p w14:paraId="6952B66D" w14:textId="77777777" w:rsidR="00196185" w:rsidRPr="00A66235" w:rsidRDefault="00196185" w:rsidP="0089509B">
            <w:pPr>
              <w:pStyle w:val="bullet"/>
              <w:numPr>
                <w:ilvl w:val="0"/>
                <w:numId w:val="13"/>
              </w:numPr>
              <w:ind w:left="284" w:hanging="284"/>
            </w:pPr>
            <w:r w:rsidRPr="00A66235">
              <w:t>common two-dimensional and three-dimensional shapes</w:t>
            </w:r>
          </w:p>
          <w:p w14:paraId="252D54DB" w14:textId="77777777" w:rsidR="00196185" w:rsidRPr="00A66235" w:rsidRDefault="00196185" w:rsidP="0089509B">
            <w:pPr>
              <w:pStyle w:val="bullet"/>
              <w:numPr>
                <w:ilvl w:val="0"/>
                <w:numId w:val="13"/>
              </w:numPr>
              <w:ind w:left="284" w:hanging="284"/>
            </w:pPr>
            <w:r w:rsidRPr="00A66235">
              <w:t xml:space="preserve">the informal and formal language of shape </w:t>
            </w:r>
          </w:p>
          <w:p w14:paraId="571D268E" w14:textId="77777777" w:rsidR="00196185" w:rsidRDefault="00196185" w:rsidP="0089509B">
            <w:pPr>
              <w:pStyle w:val="bullet"/>
              <w:numPr>
                <w:ilvl w:val="0"/>
                <w:numId w:val="13"/>
              </w:numPr>
              <w:ind w:left="284" w:hanging="284"/>
            </w:pPr>
            <w:r w:rsidRPr="00A66235">
              <w:t>the features and conventions of plans and drawings and instructions related to assembling shapes</w:t>
            </w:r>
          </w:p>
          <w:p w14:paraId="145CFCFD" w14:textId="77777777" w:rsidR="00196185" w:rsidRDefault="00196185" w:rsidP="0089509B">
            <w:pPr>
              <w:pStyle w:val="unittext"/>
            </w:pPr>
            <w:r>
              <w:t>Required Skills:</w:t>
            </w:r>
          </w:p>
          <w:p w14:paraId="4E6242DC" w14:textId="77777777" w:rsidR="00196185" w:rsidRPr="00A66235" w:rsidRDefault="00196185" w:rsidP="0089509B">
            <w:pPr>
              <w:pStyle w:val="bullet"/>
              <w:numPr>
                <w:ilvl w:val="0"/>
                <w:numId w:val="13"/>
              </w:numPr>
              <w:ind w:left="284" w:hanging="284"/>
            </w:pPr>
            <w:r w:rsidRPr="00A66235">
              <w:t xml:space="preserve">communication and literacy skills to read relevant, familiar texts, diagrams, illustrations, and plans </w:t>
            </w:r>
            <w:r>
              <w:t>and communicate using the informal and formal language of shape</w:t>
            </w:r>
          </w:p>
          <w:p w14:paraId="2AABE0AB" w14:textId="77777777" w:rsidR="00196185" w:rsidRDefault="00196185" w:rsidP="0089509B">
            <w:pPr>
              <w:pStyle w:val="bullet"/>
              <w:numPr>
                <w:ilvl w:val="0"/>
                <w:numId w:val="13"/>
              </w:numPr>
              <w:ind w:left="284" w:hanging="284"/>
            </w:pPr>
            <w:r>
              <w:t xml:space="preserve">problem solving skills to </w:t>
            </w:r>
            <w:r w:rsidRPr="00A66235">
              <w:t>estimate, measure and draw plans and diagrams using familiar drawing and measuring instruments</w:t>
            </w:r>
          </w:p>
        </w:tc>
      </w:tr>
      <w:tr w:rsidR="00196185" w14:paraId="109CF6FC" w14:textId="77777777" w:rsidTr="00196185">
        <w:tc>
          <w:tcPr>
            <w:tcW w:w="9242" w:type="dxa"/>
            <w:gridSpan w:val="5"/>
          </w:tcPr>
          <w:p w14:paraId="3060E77A" w14:textId="77777777" w:rsidR="00196185" w:rsidRDefault="00196185" w:rsidP="0089509B">
            <w:pPr>
              <w:pStyle w:val="spacer"/>
            </w:pPr>
          </w:p>
        </w:tc>
      </w:tr>
      <w:tr w:rsidR="00196185" w14:paraId="5014C975" w14:textId="77777777" w:rsidTr="00196185">
        <w:tc>
          <w:tcPr>
            <w:tcW w:w="9242" w:type="dxa"/>
            <w:gridSpan w:val="5"/>
          </w:tcPr>
          <w:p w14:paraId="70BBD5D8" w14:textId="77777777" w:rsidR="00196185" w:rsidRDefault="00196185" w:rsidP="0089509B">
            <w:pPr>
              <w:pStyle w:val="Heading21"/>
            </w:pPr>
            <w:r>
              <w:t>Range Statement</w:t>
            </w:r>
          </w:p>
          <w:p w14:paraId="7107B76D" w14:textId="77777777" w:rsidR="00196185" w:rsidRDefault="0019618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w:t>
            </w:r>
          </w:p>
        </w:tc>
      </w:tr>
      <w:tr w:rsidR="00196185" w14:paraId="11C90955" w14:textId="77777777" w:rsidTr="00196185">
        <w:tc>
          <w:tcPr>
            <w:tcW w:w="3369" w:type="dxa"/>
            <w:gridSpan w:val="2"/>
          </w:tcPr>
          <w:p w14:paraId="488166E5" w14:textId="77777777" w:rsidR="00196185" w:rsidRPr="00A66235" w:rsidRDefault="00196185" w:rsidP="0089509B">
            <w:pPr>
              <w:pStyle w:val="unittext"/>
            </w:pPr>
            <w:r>
              <w:rPr>
                <w:b/>
                <w:i/>
              </w:rPr>
              <w:t xml:space="preserve">Two-dimensional shapes </w:t>
            </w:r>
            <w:r>
              <w:t>include:</w:t>
            </w:r>
          </w:p>
        </w:tc>
        <w:tc>
          <w:tcPr>
            <w:tcW w:w="5873" w:type="dxa"/>
            <w:gridSpan w:val="3"/>
          </w:tcPr>
          <w:p w14:paraId="27552D6B" w14:textId="77777777" w:rsidR="00196185" w:rsidRDefault="00196185" w:rsidP="0089509B">
            <w:pPr>
              <w:pStyle w:val="bullet"/>
              <w:numPr>
                <w:ilvl w:val="0"/>
                <w:numId w:val="13"/>
              </w:numPr>
              <w:ind w:left="284" w:hanging="284"/>
            </w:pPr>
            <w:r w:rsidRPr="00A66235">
              <w:t xml:space="preserve">shapes visible in </w:t>
            </w:r>
            <w:r>
              <w:t>the</w:t>
            </w:r>
            <w:r w:rsidRPr="00A66235">
              <w:t xml:space="preserve"> environment in particular</w:t>
            </w:r>
            <w:r>
              <w:t>:</w:t>
            </w:r>
          </w:p>
          <w:p w14:paraId="09BC2DA1" w14:textId="77777777" w:rsidR="00196185" w:rsidRDefault="00196185" w:rsidP="0089509B">
            <w:pPr>
              <w:pStyle w:val="endash"/>
              <w:keepNext/>
              <w:ind w:left="568" w:hanging="284"/>
            </w:pPr>
            <w:r w:rsidRPr="00A66235">
              <w:t xml:space="preserve">square, rectangle, triangle, circle, diamond </w:t>
            </w:r>
          </w:p>
          <w:p w14:paraId="132F1F1B" w14:textId="77777777" w:rsidR="00196185" w:rsidRDefault="00196185" w:rsidP="0089509B">
            <w:pPr>
              <w:pStyle w:val="endash"/>
              <w:keepNext/>
              <w:ind w:left="568" w:hanging="284"/>
            </w:pPr>
            <w:r w:rsidRPr="00A66235">
              <w:t>where appropriate pentagon, hexagon which may appear as road signs and advertisements</w:t>
            </w:r>
          </w:p>
        </w:tc>
      </w:tr>
      <w:tr w:rsidR="00196185" w14:paraId="52A91EE9" w14:textId="77777777" w:rsidTr="00196185">
        <w:tc>
          <w:tcPr>
            <w:tcW w:w="9242" w:type="dxa"/>
            <w:gridSpan w:val="5"/>
          </w:tcPr>
          <w:p w14:paraId="6877B008" w14:textId="77777777" w:rsidR="00196185" w:rsidRDefault="00196185" w:rsidP="0089509B">
            <w:pPr>
              <w:pStyle w:val="spacer"/>
            </w:pPr>
          </w:p>
        </w:tc>
      </w:tr>
      <w:tr w:rsidR="00196185" w14:paraId="47DB1FE5" w14:textId="77777777" w:rsidTr="00196185">
        <w:tc>
          <w:tcPr>
            <w:tcW w:w="3369" w:type="dxa"/>
            <w:gridSpan w:val="2"/>
          </w:tcPr>
          <w:p w14:paraId="3D13C216" w14:textId="77777777" w:rsidR="00196185" w:rsidRPr="00A66235" w:rsidRDefault="00196185" w:rsidP="0089509B">
            <w:pPr>
              <w:pStyle w:val="unittext"/>
            </w:pPr>
            <w:r>
              <w:rPr>
                <w:b/>
                <w:i/>
              </w:rPr>
              <w:t xml:space="preserve">Three-dimensional shapes </w:t>
            </w:r>
            <w:r>
              <w:t>include:</w:t>
            </w:r>
          </w:p>
        </w:tc>
        <w:tc>
          <w:tcPr>
            <w:tcW w:w="5873" w:type="dxa"/>
            <w:gridSpan w:val="3"/>
          </w:tcPr>
          <w:p w14:paraId="3A099FFB" w14:textId="77777777" w:rsidR="00196185" w:rsidRDefault="00196185" w:rsidP="0089509B">
            <w:pPr>
              <w:pStyle w:val="bullet"/>
              <w:numPr>
                <w:ilvl w:val="0"/>
                <w:numId w:val="13"/>
              </w:numPr>
              <w:ind w:left="284" w:hanging="284"/>
            </w:pPr>
            <w:r w:rsidRPr="00A66235">
              <w:t xml:space="preserve">cylinder, cone, </w:t>
            </w:r>
            <w:r>
              <w:t>cube, cuboid/rectangular prism</w:t>
            </w:r>
          </w:p>
          <w:p w14:paraId="1E4B3FCB" w14:textId="77777777" w:rsidR="00196185" w:rsidRDefault="00196185" w:rsidP="0089509B">
            <w:pPr>
              <w:pStyle w:val="bullet"/>
              <w:numPr>
                <w:ilvl w:val="0"/>
                <w:numId w:val="13"/>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196185" w14:paraId="4BE02D54" w14:textId="77777777" w:rsidTr="00196185">
        <w:tc>
          <w:tcPr>
            <w:tcW w:w="9242" w:type="dxa"/>
            <w:gridSpan w:val="5"/>
          </w:tcPr>
          <w:p w14:paraId="3C63632B" w14:textId="77777777" w:rsidR="00196185" w:rsidRDefault="00196185" w:rsidP="0089509B">
            <w:pPr>
              <w:pStyle w:val="spacer"/>
            </w:pPr>
          </w:p>
        </w:tc>
      </w:tr>
      <w:tr w:rsidR="00196185" w14:paraId="353F408E" w14:textId="77777777" w:rsidTr="00196185">
        <w:tc>
          <w:tcPr>
            <w:tcW w:w="3369" w:type="dxa"/>
            <w:gridSpan w:val="2"/>
          </w:tcPr>
          <w:p w14:paraId="7237DF02" w14:textId="77777777" w:rsidR="00196185" w:rsidRPr="00A66235" w:rsidRDefault="00196185" w:rsidP="0089509B">
            <w:pPr>
              <w:pStyle w:val="unittext"/>
            </w:pPr>
            <w:r>
              <w:rPr>
                <w:b/>
                <w:i/>
                <w:szCs w:val="18"/>
              </w:rPr>
              <w:t xml:space="preserve">Familiar and routine situations </w:t>
            </w:r>
            <w:r>
              <w:rPr>
                <w:szCs w:val="18"/>
              </w:rPr>
              <w:t>may include:</w:t>
            </w:r>
          </w:p>
        </w:tc>
        <w:tc>
          <w:tcPr>
            <w:tcW w:w="5873" w:type="dxa"/>
            <w:gridSpan w:val="3"/>
          </w:tcPr>
          <w:p w14:paraId="6473345A" w14:textId="77777777" w:rsidR="00196185" w:rsidRDefault="00196185" w:rsidP="0089509B">
            <w:pPr>
              <w:pStyle w:val="bullet"/>
              <w:numPr>
                <w:ilvl w:val="0"/>
                <w:numId w:val="13"/>
              </w:numPr>
              <w:ind w:left="284" w:hanging="284"/>
            </w:pPr>
            <w:r w:rsidRPr="00A66235">
              <w:t>packaging</w:t>
            </w:r>
          </w:p>
          <w:p w14:paraId="32AC5ECD" w14:textId="77777777" w:rsidR="00196185" w:rsidRDefault="00196185" w:rsidP="0089509B">
            <w:pPr>
              <w:pStyle w:val="bullet"/>
              <w:numPr>
                <w:ilvl w:val="0"/>
                <w:numId w:val="13"/>
              </w:numPr>
              <w:ind w:left="284" w:hanging="284"/>
            </w:pPr>
            <w:r w:rsidRPr="00A66235">
              <w:t>buildings</w:t>
            </w:r>
          </w:p>
          <w:p w14:paraId="19BDACDA" w14:textId="77777777" w:rsidR="00196185" w:rsidRDefault="00196185" w:rsidP="0089509B">
            <w:pPr>
              <w:pStyle w:val="bullet"/>
              <w:numPr>
                <w:ilvl w:val="0"/>
                <w:numId w:val="13"/>
              </w:numPr>
              <w:ind w:left="284" w:hanging="284"/>
            </w:pPr>
            <w:r w:rsidRPr="00A66235">
              <w:lastRenderedPageBreak/>
              <w:t>furniture</w:t>
            </w:r>
          </w:p>
          <w:p w14:paraId="1C9CDA86" w14:textId="77777777" w:rsidR="00196185" w:rsidRDefault="00196185" w:rsidP="0089509B">
            <w:pPr>
              <w:pStyle w:val="bullet"/>
              <w:numPr>
                <w:ilvl w:val="0"/>
                <w:numId w:val="13"/>
              </w:numPr>
              <w:ind w:left="284" w:hanging="284"/>
            </w:pPr>
            <w:r w:rsidRPr="00A66235">
              <w:t>gardening and landscaping situations</w:t>
            </w:r>
          </w:p>
          <w:p w14:paraId="48780A6A" w14:textId="77777777" w:rsidR="00196185" w:rsidRDefault="00196185" w:rsidP="0089509B">
            <w:pPr>
              <w:pStyle w:val="bullet"/>
              <w:numPr>
                <w:ilvl w:val="0"/>
                <w:numId w:val="13"/>
              </w:numPr>
              <w:ind w:left="284" w:hanging="284"/>
            </w:pPr>
            <w:r w:rsidRPr="00A66235">
              <w:t>household or workplace objects</w:t>
            </w:r>
          </w:p>
          <w:p w14:paraId="40346624" w14:textId="77777777" w:rsidR="00196185" w:rsidRDefault="00196185" w:rsidP="0089509B">
            <w:pPr>
              <w:pStyle w:val="bullet"/>
              <w:numPr>
                <w:ilvl w:val="0"/>
                <w:numId w:val="13"/>
              </w:numPr>
              <w:ind w:left="284" w:hanging="284"/>
            </w:pPr>
            <w:r>
              <w:t>signage</w:t>
            </w:r>
          </w:p>
        </w:tc>
      </w:tr>
      <w:tr w:rsidR="00196185" w14:paraId="4744306D" w14:textId="77777777" w:rsidTr="00196185">
        <w:tc>
          <w:tcPr>
            <w:tcW w:w="9242" w:type="dxa"/>
            <w:gridSpan w:val="5"/>
          </w:tcPr>
          <w:p w14:paraId="569C5A61" w14:textId="77777777" w:rsidR="00196185" w:rsidRDefault="00196185" w:rsidP="0089509B">
            <w:pPr>
              <w:pStyle w:val="spacer"/>
            </w:pPr>
          </w:p>
        </w:tc>
      </w:tr>
      <w:tr w:rsidR="00196185" w14:paraId="78438D5E" w14:textId="77777777" w:rsidTr="00196185">
        <w:tc>
          <w:tcPr>
            <w:tcW w:w="3369" w:type="dxa"/>
            <w:gridSpan w:val="2"/>
          </w:tcPr>
          <w:p w14:paraId="1E02A2BC" w14:textId="77777777" w:rsidR="00196185" w:rsidRPr="00A66235" w:rsidRDefault="00196185" w:rsidP="0089509B">
            <w:pPr>
              <w:pStyle w:val="unittext"/>
            </w:pPr>
            <w:r>
              <w:rPr>
                <w:b/>
                <w:i/>
              </w:rPr>
              <w:t xml:space="preserve">Informal and formal language of shape </w:t>
            </w:r>
            <w:r>
              <w:t>may include:</w:t>
            </w:r>
          </w:p>
        </w:tc>
        <w:tc>
          <w:tcPr>
            <w:tcW w:w="5873" w:type="dxa"/>
            <w:gridSpan w:val="3"/>
          </w:tcPr>
          <w:p w14:paraId="6629D7AB" w14:textId="77777777" w:rsidR="00196185" w:rsidRDefault="00196185" w:rsidP="0089509B">
            <w:pPr>
              <w:pStyle w:val="bullet"/>
              <w:numPr>
                <w:ilvl w:val="0"/>
                <w:numId w:val="13"/>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14:paraId="6E439EFF" w14:textId="77777777" w:rsidR="00196185" w:rsidRPr="00A66235" w:rsidRDefault="00196185" w:rsidP="0089509B">
            <w:pPr>
              <w:pStyle w:val="bullet"/>
              <w:numPr>
                <w:ilvl w:val="0"/>
                <w:numId w:val="13"/>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14:paraId="3337A1B6" w14:textId="77777777" w:rsidR="00196185" w:rsidRDefault="00196185" w:rsidP="0089509B">
            <w:pPr>
              <w:pStyle w:val="bullet"/>
              <w:numPr>
                <w:ilvl w:val="0"/>
                <w:numId w:val="13"/>
              </w:numPr>
              <w:ind w:left="284" w:hanging="284"/>
            </w:pPr>
            <w:r w:rsidRPr="00A66235">
              <w:t>a combination of both informal and formal oral and written mathematical language, symbols, abbreviations and diagrams</w:t>
            </w:r>
          </w:p>
        </w:tc>
      </w:tr>
      <w:tr w:rsidR="00196185" w14:paraId="7860A120" w14:textId="77777777" w:rsidTr="00196185">
        <w:tc>
          <w:tcPr>
            <w:tcW w:w="9242" w:type="dxa"/>
            <w:gridSpan w:val="5"/>
          </w:tcPr>
          <w:p w14:paraId="52934F93" w14:textId="77777777" w:rsidR="00196185" w:rsidRDefault="00196185" w:rsidP="0089509B">
            <w:pPr>
              <w:pStyle w:val="spacer"/>
            </w:pPr>
          </w:p>
        </w:tc>
      </w:tr>
      <w:tr w:rsidR="00196185" w14:paraId="0A2FCE91" w14:textId="77777777" w:rsidTr="00196185">
        <w:tc>
          <w:tcPr>
            <w:tcW w:w="3369" w:type="dxa"/>
            <w:gridSpan w:val="2"/>
          </w:tcPr>
          <w:p w14:paraId="2E1249F4" w14:textId="77777777" w:rsidR="00196185" w:rsidRPr="00A66235" w:rsidRDefault="00196185" w:rsidP="0089509B">
            <w:pPr>
              <w:pStyle w:val="unittext"/>
            </w:pPr>
            <w:r>
              <w:rPr>
                <w:b/>
                <w:i/>
              </w:rPr>
              <w:t xml:space="preserve">Interpret plans and diagrams </w:t>
            </w:r>
            <w:r>
              <w:t>refers to:</w:t>
            </w:r>
          </w:p>
        </w:tc>
        <w:tc>
          <w:tcPr>
            <w:tcW w:w="5873" w:type="dxa"/>
            <w:gridSpan w:val="3"/>
          </w:tcPr>
          <w:p w14:paraId="0EABDCE7" w14:textId="77777777" w:rsidR="00196185" w:rsidRPr="00A66235" w:rsidRDefault="00196185" w:rsidP="0089509B">
            <w:pPr>
              <w:pStyle w:val="bullet"/>
              <w:numPr>
                <w:ilvl w:val="0"/>
                <w:numId w:val="13"/>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14:paraId="7246336D" w14:textId="77777777" w:rsidR="00196185" w:rsidRDefault="00196185" w:rsidP="0089509B">
            <w:pPr>
              <w:pStyle w:val="bullet"/>
              <w:numPr>
                <w:ilvl w:val="0"/>
                <w:numId w:val="13"/>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196185" w14:paraId="111F8B7B" w14:textId="77777777" w:rsidTr="00196185">
        <w:tc>
          <w:tcPr>
            <w:tcW w:w="9242" w:type="dxa"/>
            <w:gridSpan w:val="5"/>
          </w:tcPr>
          <w:p w14:paraId="67144ECA" w14:textId="77777777" w:rsidR="00196185" w:rsidRDefault="00196185" w:rsidP="0089509B">
            <w:pPr>
              <w:pStyle w:val="spacer"/>
            </w:pPr>
          </w:p>
        </w:tc>
      </w:tr>
      <w:tr w:rsidR="00196185" w14:paraId="3C5FC487" w14:textId="77777777" w:rsidTr="00196185">
        <w:tc>
          <w:tcPr>
            <w:tcW w:w="3369" w:type="dxa"/>
            <w:gridSpan w:val="2"/>
          </w:tcPr>
          <w:p w14:paraId="023696F9" w14:textId="77777777" w:rsidR="00196185" w:rsidRPr="00A66235" w:rsidRDefault="00196185" w:rsidP="0089509B">
            <w:pPr>
              <w:pStyle w:val="unittext"/>
            </w:pPr>
            <w:r>
              <w:rPr>
                <w:b/>
                <w:i/>
              </w:rPr>
              <w:t xml:space="preserve">Three-dimensional models </w:t>
            </w:r>
            <w:r>
              <w:t>refers to:</w:t>
            </w:r>
          </w:p>
        </w:tc>
        <w:tc>
          <w:tcPr>
            <w:tcW w:w="5873" w:type="dxa"/>
            <w:gridSpan w:val="3"/>
          </w:tcPr>
          <w:p w14:paraId="034A8529" w14:textId="77777777" w:rsidR="00196185" w:rsidRDefault="00196185" w:rsidP="0089509B">
            <w:pPr>
              <w:pStyle w:val="bullet"/>
              <w:numPr>
                <w:ilvl w:val="0"/>
                <w:numId w:val="13"/>
              </w:numPr>
              <w:ind w:left="284" w:hanging="284"/>
            </w:pPr>
            <w:r>
              <w:t>models made from various materials assembled following written instructions such as:</w:t>
            </w:r>
          </w:p>
          <w:p w14:paraId="5CE319F0" w14:textId="77777777" w:rsidR="00196185" w:rsidRDefault="00196185" w:rsidP="0089509B">
            <w:pPr>
              <w:pStyle w:val="endash"/>
              <w:keepNext/>
              <w:ind w:left="568" w:hanging="284"/>
            </w:pPr>
            <w:r>
              <w:t>instructions to build a box</w:t>
            </w:r>
          </w:p>
          <w:p w14:paraId="0F66E4D4" w14:textId="77777777" w:rsidR="00196185" w:rsidRDefault="00196185" w:rsidP="0089509B">
            <w:pPr>
              <w:pStyle w:val="endash"/>
              <w:keepNext/>
              <w:ind w:left="568" w:hanging="284"/>
            </w:pPr>
            <w:r>
              <w:t>assembling shape from a net of the object</w:t>
            </w:r>
          </w:p>
          <w:p w14:paraId="79654046" w14:textId="77777777" w:rsidR="00196185" w:rsidRDefault="00196185" w:rsidP="0089509B">
            <w:pPr>
              <w:pStyle w:val="endash"/>
              <w:keepNext/>
              <w:ind w:left="568" w:hanging="284"/>
            </w:pPr>
            <w:r>
              <w:t>instructions for creating Christmas decorations or bonbons</w:t>
            </w:r>
          </w:p>
        </w:tc>
      </w:tr>
      <w:tr w:rsidR="00196185" w14:paraId="332FF8E2" w14:textId="77777777" w:rsidTr="00196185">
        <w:tc>
          <w:tcPr>
            <w:tcW w:w="9242" w:type="dxa"/>
            <w:gridSpan w:val="5"/>
          </w:tcPr>
          <w:p w14:paraId="410335B3" w14:textId="77777777" w:rsidR="00196185" w:rsidRDefault="00196185" w:rsidP="0089509B">
            <w:pPr>
              <w:pStyle w:val="spacer"/>
            </w:pPr>
          </w:p>
        </w:tc>
      </w:tr>
      <w:tr w:rsidR="00196185" w14:paraId="22BE5EBF" w14:textId="77777777" w:rsidTr="00196185">
        <w:tc>
          <w:tcPr>
            <w:tcW w:w="9242" w:type="dxa"/>
            <w:gridSpan w:val="5"/>
          </w:tcPr>
          <w:p w14:paraId="526BBC4F" w14:textId="77777777" w:rsidR="00196185" w:rsidRDefault="00196185" w:rsidP="0089509B">
            <w:pPr>
              <w:pStyle w:val="Heading21"/>
            </w:pPr>
            <w:r>
              <w:t>Evidence Guide</w:t>
            </w:r>
          </w:p>
          <w:p w14:paraId="0A24041C" w14:textId="77777777" w:rsidR="00196185" w:rsidRDefault="0019618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494E043D" w14:textId="77777777" w:rsidTr="00196185">
        <w:tc>
          <w:tcPr>
            <w:tcW w:w="3369" w:type="dxa"/>
            <w:gridSpan w:val="2"/>
          </w:tcPr>
          <w:p w14:paraId="7C457E2E" w14:textId="77777777" w:rsidR="00196185" w:rsidRPr="005979AA" w:rsidRDefault="00196185" w:rsidP="0089509B">
            <w:pPr>
              <w:pStyle w:val="EG"/>
            </w:pPr>
            <w:r w:rsidRPr="005979AA">
              <w:t>Critical aspects for assessment and evidence required to demonstrate competency in this unit</w:t>
            </w:r>
          </w:p>
        </w:tc>
        <w:tc>
          <w:tcPr>
            <w:tcW w:w="5873" w:type="dxa"/>
            <w:gridSpan w:val="3"/>
          </w:tcPr>
          <w:p w14:paraId="11069EC7" w14:textId="77777777" w:rsidR="00196185" w:rsidRDefault="00196185" w:rsidP="0089509B">
            <w:pPr>
              <w:pStyle w:val="unittext"/>
            </w:pPr>
            <w:r w:rsidRPr="003B087B">
              <w:t>Assessment</w:t>
            </w:r>
            <w:r>
              <w:t xml:space="preserve"> must confirm the ability to:</w:t>
            </w:r>
          </w:p>
          <w:p w14:paraId="4605F9B5" w14:textId="77777777" w:rsidR="00196185" w:rsidRDefault="00196185" w:rsidP="0089509B">
            <w:pPr>
              <w:pStyle w:val="bullet"/>
              <w:numPr>
                <w:ilvl w:val="0"/>
                <w:numId w:val="13"/>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14:paraId="6E495E2E" w14:textId="77777777" w:rsidR="00196185" w:rsidRDefault="00196185" w:rsidP="0089509B">
            <w:pPr>
              <w:pStyle w:val="bullet"/>
              <w:numPr>
                <w:ilvl w:val="0"/>
                <w:numId w:val="13"/>
              </w:numPr>
              <w:ind w:left="284" w:hanging="284"/>
            </w:pPr>
            <w:r>
              <w:t xml:space="preserve">draw and interpret plans of common three-dimensional shapes </w:t>
            </w:r>
          </w:p>
          <w:p w14:paraId="0FAF0B37" w14:textId="77777777" w:rsidR="00196185" w:rsidRDefault="00196185" w:rsidP="0089509B">
            <w:pPr>
              <w:pStyle w:val="bullet"/>
              <w:numPr>
                <w:ilvl w:val="0"/>
                <w:numId w:val="13"/>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196185" w14:paraId="5774ECDF" w14:textId="77777777" w:rsidTr="00196185">
        <w:tc>
          <w:tcPr>
            <w:tcW w:w="9242" w:type="dxa"/>
            <w:gridSpan w:val="5"/>
          </w:tcPr>
          <w:p w14:paraId="51056808" w14:textId="77777777" w:rsidR="00196185" w:rsidRDefault="00196185" w:rsidP="0089509B">
            <w:pPr>
              <w:pStyle w:val="spacer"/>
            </w:pPr>
          </w:p>
        </w:tc>
      </w:tr>
      <w:tr w:rsidR="00196185" w14:paraId="7AFCB3B7" w14:textId="77777777" w:rsidTr="00196185">
        <w:tc>
          <w:tcPr>
            <w:tcW w:w="3369" w:type="dxa"/>
            <w:gridSpan w:val="2"/>
          </w:tcPr>
          <w:p w14:paraId="3BB00B6B" w14:textId="77777777" w:rsidR="00196185" w:rsidRPr="005979AA" w:rsidRDefault="00196185" w:rsidP="0089509B">
            <w:pPr>
              <w:pStyle w:val="EG"/>
            </w:pPr>
            <w:r w:rsidRPr="005979AA">
              <w:lastRenderedPageBreak/>
              <w:t>Context of and specific resources for assessment</w:t>
            </w:r>
          </w:p>
        </w:tc>
        <w:tc>
          <w:tcPr>
            <w:tcW w:w="5873" w:type="dxa"/>
            <w:gridSpan w:val="3"/>
          </w:tcPr>
          <w:p w14:paraId="6BB2CAA1" w14:textId="77777777" w:rsidR="00196185" w:rsidRDefault="00196185" w:rsidP="0089509B">
            <w:pPr>
              <w:pStyle w:val="unittext"/>
            </w:pPr>
            <w:r>
              <w:t>Assessment must ensure:</w:t>
            </w:r>
          </w:p>
          <w:p w14:paraId="45147C9F" w14:textId="77777777" w:rsidR="00196185" w:rsidRPr="00A66235" w:rsidRDefault="00196185" w:rsidP="0089509B">
            <w:pPr>
              <w:pStyle w:val="bullet"/>
              <w:numPr>
                <w:ilvl w:val="0"/>
                <w:numId w:val="13"/>
              </w:numPr>
              <w:ind w:left="284" w:hanging="284"/>
              <w:rPr>
                <w:u w:val="single"/>
                <w:lang w:val="en-US"/>
              </w:rPr>
            </w:pPr>
            <w:r>
              <w:t xml:space="preserve">access to </w:t>
            </w:r>
            <w:r w:rsidRPr="00A66235">
              <w:rPr>
                <w:lang w:val="en-US"/>
              </w:rPr>
              <w:t>concrete, relevant contexts and materials where the maths content is partly embedded but accessible</w:t>
            </w:r>
          </w:p>
          <w:p w14:paraId="3DFDBC99" w14:textId="77777777" w:rsidR="00196185" w:rsidRDefault="00196185" w:rsidP="0089509B">
            <w:pPr>
              <w:pStyle w:val="unittext"/>
            </w:pPr>
            <w:r>
              <w:t>At this level the learner can:</w:t>
            </w:r>
          </w:p>
          <w:p w14:paraId="4A391572" w14:textId="77777777" w:rsidR="00196185" w:rsidRDefault="00196185" w:rsidP="0089509B">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AF8846B" w14:textId="77777777" w:rsidR="00196185" w:rsidRDefault="00196185" w:rsidP="0089509B">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196185" w14:paraId="263454E9" w14:textId="77777777" w:rsidTr="00196185">
        <w:tc>
          <w:tcPr>
            <w:tcW w:w="9242" w:type="dxa"/>
            <w:gridSpan w:val="5"/>
          </w:tcPr>
          <w:p w14:paraId="4B87722F" w14:textId="77777777" w:rsidR="00196185" w:rsidRDefault="00196185" w:rsidP="0089509B">
            <w:pPr>
              <w:pStyle w:val="spacer"/>
            </w:pPr>
          </w:p>
        </w:tc>
      </w:tr>
      <w:tr w:rsidR="00196185" w14:paraId="551DC953" w14:textId="77777777" w:rsidTr="00196185">
        <w:tc>
          <w:tcPr>
            <w:tcW w:w="3369" w:type="dxa"/>
            <w:gridSpan w:val="2"/>
          </w:tcPr>
          <w:p w14:paraId="40AA2E55" w14:textId="77777777" w:rsidR="00196185" w:rsidRPr="00622D2D" w:rsidRDefault="00196185" w:rsidP="0089509B">
            <w:pPr>
              <w:pStyle w:val="EG"/>
            </w:pPr>
            <w:r w:rsidRPr="005979AA">
              <w:t>Method(s) of assessment</w:t>
            </w:r>
          </w:p>
        </w:tc>
        <w:tc>
          <w:tcPr>
            <w:tcW w:w="5873" w:type="dxa"/>
            <w:gridSpan w:val="3"/>
          </w:tcPr>
          <w:p w14:paraId="5BC05BDA" w14:textId="77777777" w:rsidR="00196185" w:rsidRDefault="00196185" w:rsidP="0089509B">
            <w:pPr>
              <w:pStyle w:val="unittext"/>
            </w:pPr>
            <w:r>
              <w:t>The following suggested assessment methods are suitable for this unit:</w:t>
            </w:r>
          </w:p>
          <w:p w14:paraId="7D90A663" w14:textId="77777777" w:rsidR="00196185" w:rsidRDefault="00196185" w:rsidP="0089509B">
            <w:pPr>
              <w:pStyle w:val="bullet"/>
              <w:numPr>
                <w:ilvl w:val="0"/>
                <w:numId w:val="13"/>
              </w:numPr>
              <w:ind w:left="284" w:hanging="284"/>
            </w:pPr>
            <w:r>
              <w:t>observation of the learner drawing plans and assembling models of routine three-dimensional shapes</w:t>
            </w:r>
          </w:p>
          <w:p w14:paraId="314C2F42" w14:textId="77777777" w:rsidR="00196185" w:rsidRDefault="00196185" w:rsidP="0089509B">
            <w:pPr>
              <w:pStyle w:val="bullet"/>
              <w:numPr>
                <w:ilvl w:val="0"/>
                <w:numId w:val="13"/>
              </w:numPr>
              <w:ind w:left="284" w:hanging="284"/>
            </w:pPr>
            <w:r>
              <w:t>portfolio of shapes drawn by the learner to represent common two-dimensional and three-dimensional shapes found in the learner’s own environment</w:t>
            </w:r>
          </w:p>
          <w:p w14:paraId="52BDC43A" w14:textId="77777777" w:rsidR="00196185" w:rsidRDefault="00196185" w:rsidP="0089509B">
            <w:pPr>
              <w:pStyle w:val="bullet"/>
              <w:numPr>
                <w:ilvl w:val="0"/>
                <w:numId w:val="13"/>
              </w:numPr>
              <w:ind w:left="284" w:hanging="284"/>
            </w:pPr>
            <w:r>
              <w:t>oral or written questioning to assess the ability to identify and interpret illustrations, plans and diagrams of routine two and three-dimensional shapes relevant to the learner</w:t>
            </w:r>
          </w:p>
        </w:tc>
      </w:tr>
    </w:tbl>
    <w:p w14:paraId="72C15056" w14:textId="77777777" w:rsidR="00196185" w:rsidRDefault="00196185" w:rsidP="0089509B">
      <w:pPr>
        <w:keepNext/>
      </w:pPr>
    </w:p>
    <w:p w14:paraId="7D33F59D" w14:textId="77777777" w:rsidR="00196185" w:rsidRDefault="00196185" w:rsidP="0089509B">
      <w:pPr>
        <w:keepNext/>
        <w:sectPr w:rsidR="00196185" w:rsidSect="00196185">
          <w:headerReference w:type="even" r:id="rId290"/>
          <w:headerReference w:type="default" r:id="rId291"/>
          <w:footerReference w:type="even" r:id="rId292"/>
          <w:headerReference w:type="first" r:id="rId293"/>
          <w:footerReference w:type="first" r:id="rId2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196185" w14:paraId="3D000294" w14:textId="77777777" w:rsidTr="00196185">
        <w:tc>
          <w:tcPr>
            <w:tcW w:w="2943" w:type="dxa"/>
          </w:tcPr>
          <w:p w14:paraId="4D628A56" w14:textId="77777777" w:rsidR="00196185" w:rsidRPr="00D72D90" w:rsidRDefault="00196185" w:rsidP="0089509B">
            <w:pPr>
              <w:pStyle w:val="CodeTOC"/>
            </w:pPr>
            <w:r w:rsidRPr="00D72D90">
              <w:lastRenderedPageBreak/>
              <w:t>Unit Code</w:t>
            </w:r>
          </w:p>
        </w:tc>
        <w:tc>
          <w:tcPr>
            <w:tcW w:w="6299" w:type="dxa"/>
            <w:gridSpan w:val="4"/>
          </w:tcPr>
          <w:p w14:paraId="5861DA49" w14:textId="2016803B" w:rsidR="00196185" w:rsidRPr="00D72D90" w:rsidRDefault="007B5E45" w:rsidP="0089509B">
            <w:pPr>
              <w:pStyle w:val="code"/>
            </w:pPr>
            <w:bookmarkStart w:id="245" w:name="_Toc514234381"/>
            <w:r>
              <w:t>VU22400</w:t>
            </w:r>
            <w:bookmarkEnd w:id="245"/>
          </w:p>
        </w:tc>
      </w:tr>
      <w:tr w:rsidR="00196185" w14:paraId="65E70A3A" w14:textId="77777777" w:rsidTr="00196185">
        <w:tc>
          <w:tcPr>
            <w:tcW w:w="2943" w:type="dxa"/>
          </w:tcPr>
          <w:p w14:paraId="446FBC5C" w14:textId="77777777" w:rsidR="00196185" w:rsidRPr="00D72D90" w:rsidRDefault="00196185" w:rsidP="0089509B">
            <w:pPr>
              <w:pStyle w:val="CodeTOC"/>
            </w:pPr>
            <w:r w:rsidRPr="00D72D90">
              <w:t>Unit Title</w:t>
            </w:r>
          </w:p>
        </w:tc>
        <w:tc>
          <w:tcPr>
            <w:tcW w:w="6299" w:type="dxa"/>
            <w:gridSpan w:val="4"/>
          </w:tcPr>
          <w:p w14:paraId="0D99F209" w14:textId="59CEB2BC" w:rsidR="00196185" w:rsidRPr="00D72D90" w:rsidRDefault="00196185" w:rsidP="0089509B">
            <w:pPr>
              <w:pStyle w:val="code"/>
            </w:pPr>
            <w:bookmarkStart w:id="246" w:name="_Toc507058647"/>
            <w:bookmarkStart w:id="247" w:name="_Toc514234382"/>
            <w:r w:rsidRPr="00C053AF">
              <w:t>Work with and interpret numerical information in familiar and routine texts</w:t>
            </w:r>
            <w:bookmarkEnd w:id="246"/>
            <w:bookmarkEnd w:id="247"/>
          </w:p>
        </w:tc>
      </w:tr>
      <w:tr w:rsidR="00196185" w14:paraId="7C570564" w14:textId="77777777" w:rsidTr="00196185">
        <w:tc>
          <w:tcPr>
            <w:tcW w:w="2943" w:type="dxa"/>
          </w:tcPr>
          <w:p w14:paraId="6B802D6E" w14:textId="77777777" w:rsidR="00196185" w:rsidRDefault="00196185" w:rsidP="0089509B">
            <w:pPr>
              <w:pStyle w:val="Heading21"/>
            </w:pPr>
            <w:r>
              <w:t>Unit Descriptor</w:t>
            </w:r>
          </w:p>
        </w:tc>
        <w:tc>
          <w:tcPr>
            <w:tcW w:w="6299" w:type="dxa"/>
            <w:gridSpan w:val="4"/>
          </w:tcPr>
          <w:p w14:paraId="2F5BD76A" w14:textId="35D49A71" w:rsidR="00196185" w:rsidRDefault="00196185" w:rsidP="0089509B">
            <w:pPr>
              <w:pStyle w:val="unittext"/>
            </w:pPr>
            <w:r>
              <w:t>This unit describes the skills and knowledge</w:t>
            </w:r>
            <w:r w:rsidRPr="00BF3CF4">
              <w:t xml:space="preserve">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w:t>
            </w:r>
            <w:r w:rsidR="00FA7CF7">
              <w:t xml:space="preserve"> </w:t>
            </w:r>
            <w:r w:rsidRPr="00BF3CF4">
              <w:t xml:space="preserve">Learners can then use those numbers to perform simple </w:t>
            </w:r>
            <w:r>
              <w:t>multi</w:t>
            </w:r>
            <w:r w:rsidRPr="00BF3CF4">
              <w:t xml:space="preserve">-step calculations which are part of </w:t>
            </w:r>
            <w:r>
              <w:t>their</w:t>
            </w:r>
            <w:r w:rsidRPr="00BF3CF4">
              <w:t xml:space="preserve">’ familiar personal, public, work or education and training lives. </w:t>
            </w:r>
            <w:r>
              <w:t xml:space="preserve">Learners will communicate these </w:t>
            </w:r>
            <w:r w:rsidRPr="00C959F2">
              <w:t xml:space="preserve">mathematical ideas </w:t>
            </w:r>
            <w:r>
              <w:t>using a combination of written and spoken responses.</w:t>
            </w:r>
          </w:p>
          <w:p w14:paraId="7163BA1F" w14:textId="77777777" w:rsidR="00196185" w:rsidRDefault="00196185" w:rsidP="0089509B">
            <w:pPr>
              <w:pStyle w:val="unittext"/>
            </w:pPr>
            <w:r>
              <w:t>Learners at this level work independently and continue to build and use their own familiar support resources.</w:t>
            </w:r>
          </w:p>
          <w:p w14:paraId="19E83572" w14:textId="77777777" w:rsidR="00196185" w:rsidRDefault="00196185" w:rsidP="0089509B">
            <w:pPr>
              <w:pStyle w:val="unittext"/>
            </w:pPr>
            <w:r>
              <w:t>The required outcomes described in this unit contribute to the achievement of Australian Core Skills Framework indicators for Numeracy at Level 3: 3.9, 3.10 &amp; 3.11.</w:t>
            </w:r>
          </w:p>
        </w:tc>
      </w:tr>
      <w:tr w:rsidR="00196185" w14:paraId="54A980A1" w14:textId="77777777" w:rsidTr="00196185">
        <w:tc>
          <w:tcPr>
            <w:tcW w:w="2943" w:type="dxa"/>
          </w:tcPr>
          <w:p w14:paraId="3176C943" w14:textId="77777777" w:rsidR="00196185" w:rsidRDefault="00196185" w:rsidP="0089509B">
            <w:pPr>
              <w:pStyle w:val="Heading21"/>
            </w:pPr>
            <w:r>
              <w:t>Employability Skills</w:t>
            </w:r>
          </w:p>
        </w:tc>
        <w:tc>
          <w:tcPr>
            <w:tcW w:w="6299" w:type="dxa"/>
            <w:gridSpan w:val="4"/>
          </w:tcPr>
          <w:p w14:paraId="3513D39A" w14:textId="77777777" w:rsidR="00196185" w:rsidRDefault="00196185" w:rsidP="0089509B">
            <w:pPr>
              <w:pStyle w:val="unittext"/>
            </w:pPr>
            <w:r>
              <w:t>This unit contains employability skills.</w:t>
            </w:r>
          </w:p>
        </w:tc>
      </w:tr>
      <w:tr w:rsidR="00196185" w14:paraId="5DC80141" w14:textId="77777777" w:rsidTr="00196185">
        <w:tc>
          <w:tcPr>
            <w:tcW w:w="2943" w:type="dxa"/>
          </w:tcPr>
          <w:p w14:paraId="05B8777C" w14:textId="77777777" w:rsidR="00196185" w:rsidRDefault="00196185" w:rsidP="0089509B">
            <w:pPr>
              <w:pStyle w:val="Heading21"/>
            </w:pPr>
            <w:r>
              <w:t>Application of the Unit</w:t>
            </w:r>
          </w:p>
        </w:tc>
        <w:tc>
          <w:tcPr>
            <w:tcW w:w="6299" w:type="dxa"/>
            <w:gridSpan w:val="4"/>
          </w:tcPr>
          <w:p w14:paraId="10CC7F1B" w14:textId="77777777" w:rsidR="00196185" w:rsidRPr="0081764B" w:rsidRDefault="00196185" w:rsidP="0089509B">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034E4FC" w14:textId="77777777" w:rsidR="00196185" w:rsidRPr="0081764B" w:rsidRDefault="00196185" w:rsidP="0089509B">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8415789" w14:textId="77777777" w:rsidR="00196185" w:rsidRDefault="00196185" w:rsidP="0089509B">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63CF95A0" w14:textId="77777777" w:rsidTr="00196185">
        <w:tc>
          <w:tcPr>
            <w:tcW w:w="2943" w:type="dxa"/>
          </w:tcPr>
          <w:p w14:paraId="5CE4F653" w14:textId="77777777" w:rsidR="00196185" w:rsidRDefault="00196185" w:rsidP="0089509B">
            <w:pPr>
              <w:pStyle w:val="Heading21"/>
            </w:pPr>
            <w:r>
              <w:t>Element</w:t>
            </w:r>
          </w:p>
          <w:p w14:paraId="56CAB494" w14:textId="77777777" w:rsidR="00196185" w:rsidRDefault="0019618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397E7738" w14:textId="77777777" w:rsidR="00196185" w:rsidRDefault="00196185" w:rsidP="0089509B">
            <w:pPr>
              <w:pStyle w:val="Heading21"/>
            </w:pPr>
            <w:r>
              <w:t>Performance Criteria</w:t>
            </w:r>
          </w:p>
          <w:p w14:paraId="43B076EF" w14:textId="77777777" w:rsidR="00196185" w:rsidRDefault="0019618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2AFEA00" w14:textId="77777777" w:rsidTr="00196185">
        <w:tc>
          <w:tcPr>
            <w:tcW w:w="2943" w:type="dxa"/>
          </w:tcPr>
          <w:p w14:paraId="2DABFD0F" w14:textId="77777777" w:rsidR="00196185" w:rsidRDefault="00196185" w:rsidP="0089509B">
            <w:pPr>
              <w:pStyle w:val="spacer"/>
            </w:pPr>
          </w:p>
        </w:tc>
        <w:tc>
          <w:tcPr>
            <w:tcW w:w="6299" w:type="dxa"/>
            <w:gridSpan w:val="4"/>
          </w:tcPr>
          <w:p w14:paraId="3A17EB70" w14:textId="77777777" w:rsidR="00196185" w:rsidRDefault="00196185" w:rsidP="0089509B">
            <w:pPr>
              <w:pStyle w:val="spacer"/>
            </w:pPr>
          </w:p>
        </w:tc>
      </w:tr>
      <w:tr w:rsidR="00196185" w14:paraId="5DBD94EB" w14:textId="77777777" w:rsidTr="00196185">
        <w:tc>
          <w:tcPr>
            <w:tcW w:w="2943" w:type="dxa"/>
            <w:vMerge w:val="restart"/>
          </w:tcPr>
          <w:p w14:paraId="71B0D252" w14:textId="77777777" w:rsidR="00196185" w:rsidRPr="0084371F" w:rsidRDefault="00196185" w:rsidP="0089509B">
            <w:pPr>
              <w:pStyle w:val="element"/>
              <w:keepNext/>
            </w:pPr>
            <w:r w:rsidRPr="0084371F">
              <w:t>1</w:t>
            </w:r>
            <w:r>
              <w:tab/>
              <w:t xml:space="preserve">Interpret numerical information partly </w:t>
            </w:r>
            <w:r>
              <w:lastRenderedPageBreak/>
              <w:t>embedded in familiar and routine texts</w:t>
            </w:r>
          </w:p>
        </w:tc>
        <w:tc>
          <w:tcPr>
            <w:tcW w:w="570" w:type="dxa"/>
            <w:gridSpan w:val="2"/>
          </w:tcPr>
          <w:p w14:paraId="27818934" w14:textId="77777777" w:rsidR="00196185" w:rsidRDefault="00196185" w:rsidP="0089509B">
            <w:pPr>
              <w:pStyle w:val="PC"/>
              <w:keepNext/>
            </w:pPr>
            <w:r>
              <w:lastRenderedPageBreak/>
              <w:t>1.1</w:t>
            </w:r>
          </w:p>
        </w:tc>
        <w:tc>
          <w:tcPr>
            <w:tcW w:w="5729" w:type="dxa"/>
            <w:gridSpan w:val="2"/>
          </w:tcPr>
          <w:p w14:paraId="2F795BA5" w14:textId="77777777" w:rsidR="00196185" w:rsidRDefault="00196185" w:rsidP="0089509B">
            <w:pPr>
              <w:pStyle w:val="PC"/>
              <w:keepNext/>
              <w:rPr>
                <w:lang w:eastAsia="en-US"/>
              </w:rPr>
            </w:pPr>
            <w:r>
              <w:t xml:space="preserve">Interpret and use oral and written </w:t>
            </w:r>
            <w:r w:rsidRPr="00F01EA5">
              <w:rPr>
                <w:b/>
                <w:i/>
              </w:rPr>
              <w:t xml:space="preserve">numerical information </w:t>
            </w:r>
            <w:r>
              <w:t xml:space="preserve">including whole numbers, decimals and </w:t>
            </w:r>
            <w:r w:rsidRPr="00F01EA5">
              <w:rPr>
                <w:b/>
                <w:i/>
              </w:rPr>
              <w:lastRenderedPageBreak/>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196185" w14:paraId="276908B7" w14:textId="77777777" w:rsidTr="00196185">
        <w:tc>
          <w:tcPr>
            <w:tcW w:w="2943" w:type="dxa"/>
            <w:vMerge/>
          </w:tcPr>
          <w:p w14:paraId="4D06DC41" w14:textId="77777777" w:rsidR="00196185" w:rsidRPr="0084371F" w:rsidRDefault="00196185" w:rsidP="0089509B">
            <w:pPr>
              <w:pStyle w:val="element"/>
              <w:keepNext/>
            </w:pPr>
          </w:p>
        </w:tc>
        <w:tc>
          <w:tcPr>
            <w:tcW w:w="570" w:type="dxa"/>
            <w:gridSpan w:val="2"/>
          </w:tcPr>
          <w:p w14:paraId="1B3C7E23" w14:textId="77777777" w:rsidR="00196185" w:rsidRDefault="00196185" w:rsidP="0089509B">
            <w:pPr>
              <w:pStyle w:val="PC"/>
              <w:keepNext/>
            </w:pPr>
            <w:r>
              <w:t>1.2</w:t>
            </w:r>
          </w:p>
        </w:tc>
        <w:tc>
          <w:tcPr>
            <w:tcW w:w="5729" w:type="dxa"/>
            <w:gridSpan w:val="2"/>
          </w:tcPr>
          <w:p w14:paraId="7ABFB3FE" w14:textId="77777777" w:rsidR="00196185" w:rsidRDefault="00196185" w:rsidP="0089509B">
            <w:pPr>
              <w:pStyle w:val="PC"/>
              <w:keepNext/>
              <w:rPr>
                <w:lang w:eastAsia="en-US"/>
              </w:rPr>
            </w:pPr>
            <w:r>
              <w:t xml:space="preserve">Use </w:t>
            </w:r>
            <w:r w:rsidRPr="00F01EA5">
              <w:rPr>
                <w:b/>
                <w:i/>
              </w:rPr>
              <w:t xml:space="preserve">place value concepts for whole numbers and decimals </w:t>
            </w:r>
            <w:r>
              <w:t>to interpret and compare numbers partly embedded in text</w:t>
            </w:r>
          </w:p>
        </w:tc>
      </w:tr>
      <w:tr w:rsidR="00196185" w14:paraId="1EA57404" w14:textId="77777777" w:rsidTr="00196185">
        <w:tc>
          <w:tcPr>
            <w:tcW w:w="2943" w:type="dxa"/>
            <w:vMerge/>
          </w:tcPr>
          <w:p w14:paraId="03802EA0" w14:textId="77777777" w:rsidR="00196185" w:rsidRPr="0084371F" w:rsidRDefault="00196185" w:rsidP="0089509B">
            <w:pPr>
              <w:pStyle w:val="element"/>
              <w:keepNext/>
            </w:pPr>
          </w:p>
        </w:tc>
        <w:tc>
          <w:tcPr>
            <w:tcW w:w="570" w:type="dxa"/>
            <w:gridSpan w:val="2"/>
          </w:tcPr>
          <w:p w14:paraId="678950F1" w14:textId="77777777" w:rsidR="00196185" w:rsidRDefault="00196185" w:rsidP="0089509B">
            <w:pPr>
              <w:pStyle w:val="PC"/>
              <w:keepNext/>
            </w:pPr>
            <w:r>
              <w:t>1.3</w:t>
            </w:r>
          </w:p>
        </w:tc>
        <w:tc>
          <w:tcPr>
            <w:tcW w:w="5729" w:type="dxa"/>
            <w:gridSpan w:val="2"/>
          </w:tcPr>
          <w:p w14:paraId="19F31CD2" w14:textId="77777777" w:rsidR="00196185" w:rsidRDefault="00196185" w:rsidP="0089509B">
            <w:pPr>
              <w:pStyle w:val="PC"/>
              <w:keepNext/>
              <w:rPr>
                <w:lang w:eastAsia="en-US"/>
              </w:rPr>
            </w:pPr>
            <w:r>
              <w:t>Use the meaning of routine common fraction and percentages to interpret and compare numbers partly embedded in text</w:t>
            </w:r>
          </w:p>
        </w:tc>
      </w:tr>
      <w:tr w:rsidR="00196185" w14:paraId="7DE72EDE" w14:textId="77777777" w:rsidTr="00196185">
        <w:tc>
          <w:tcPr>
            <w:tcW w:w="2943" w:type="dxa"/>
          </w:tcPr>
          <w:p w14:paraId="4C607B1E" w14:textId="77777777" w:rsidR="00196185" w:rsidRDefault="00196185" w:rsidP="0089509B">
            <w:pPr>
              <w:pStyle w:val="spacer"/>
            </w:pPr>
          </w:p>
        </w:tc>
        <w:tc>
          <w:tcPr>
            <w:tcW w:w="6299" w:type="dxa"/>
            <w:gridSpan w:val="4"/>
          </w:tcPr>
          <w:p w14:paraId="2C601A8C" w14:textId="77777777" w:rsidR="00196185" w:rsidRDefault="00196185" w:rsidP="0089509B">
            <w:pPr>
              <w:pStyle w:val="spacer"/>
            </w:pPr>
          </w:p>
        </w:tc>
      </w:tr>
      <w:tr w:rsidR="00196185" w14:paraId="33AB847F" w14:textId="77777777" w:rsidTr="00196185">
        <w:tc>
          <w:tcPr>
            <w:tcW w:w="2943" w:type="dxa"/>
            <w:vMerge w:val="restart"/>
          </w:tcPr>
          <w:p w14:paraId="28FDFBD4" w14:textId="77777777" w:rsidR="00196185" w:rsidRDefault="00196185" w:rsidP="0089509B">
            <w:pPr>
              <w:pStyle w:val="element"/>
              <w:keepNext/>
            </w:pPr>
            <w:r>
              <w:t>2</w:t>
            </w:r>
            <w:r>
              <w:tab/>
              <w:t>Perform routine, multi-step calculations with numbers partly embedded in familiar and routine texts</w:t>
            </w:r>
          </w:p>
        </w:tc>
        <w:tc>
          <w:tcPr>
            <w:tcW w:w="585" w:type="dxa"/>
            <w:gridSpan w:val="3"/>
          </w:tcPr>
          <w:p w14:paraId="32B2AD30" w14:textId="77777777" w:rsidR="00196185" w:rsidRDefault="00196185" w:rsidP="0089509B">
            <w:pPr>
              <w:pStyle w:val="PC"/>
              <w:keepNext/>
            </w:pPr>
            <w:r>
              <w:t>2.1</w:t>
            </w:r>
          </w:p>
        </w:tc>
        <w:tc>
          <w:tcPr>
            <w:tcW w:w="5714" w:type="dxa"/>
          </w:tcPr>
          <w:p w14:paraId="0BAAD49F" w14:textId="77777777" w:rsidR="00196185" w:rsidRDefault="00196185" w:rsidP="0089509B">
            <w:pPr>
              <w:pStyle w:val="PC"/>
              <w:keepNext/>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196185" w14:paraId="3DFACF4A" w14:textId="77777777" w:rsidTr="00196185">
        <w:tc>
          <w:tcPr>
            <w:tcW w:w="2943" w:type="dxa"/>
            <w:vMerge/>
          </w:tcPr>
          <w:p w14:paraId="5606C078" w14:textId="77777777" w:rsidR="00196185" w:rsidRDefault="00196185" w:rsidP="0089509B">
            <w:pPr>
              <w:keepNext/>
            </w:pPr>
          </w:p>
        </w:tc>
        <w:tc>
          <w:tcPr>
            <w:tcW w:w="585" w:type="dxa"/>
            <w:gridSpan w:val="3"/>
          </w:tcPr>
          <w:p w14:paraId="5C12AE9B" w14:textId="77777777" w:rsidR="00196185" w:rsidRDefault="00196185" w:rsidP="0089509B">
            <w:pPr>
              <w:pStyle w:val="PC"/>
              <w:keepNext/>
            </w:pPr>
            <w:r>
              <w:t>2.2</w:t>
            </w:r>
          </w:p>
        </w:tc>
        <w:tc>
          <w:tcPr>
            <w:tcW w:w="5714" w:type="dxa"/>
          </w:tcPr>
          <w:p w14:paraId="53C1698B" w14:textId="77777777" w:rsidR="00196185" w:rsidRDefault="00196185" w:rsidP="0089509B">
            <w:pPr>
              <w:pStyle w:val="PC"/>
              <w:keepNext/>
            </w:pPr>
            <w:r>
              <w:t>Make</w:t>
            </w:r>
            <w:r>
              <w:rPr>
                <w:b/>
                <w:i/>
              </w:rPr>
              <w:t xml:space="preserve"> </w:t>
            </w:r>
            <w:r w:rsidRPr="00F01EA5">
              <w:t>an</w:t>
            </w:r>
            <w:r>
              <w:rPr>
                <w:b/>
                <w:i/>
              </w:rPr>
              <w:t xml:space="preserve"> initial estimate</w:t>
            </w:r>
            <w:r>
              <w:t xml:space="preserve"> when undertaking calculations</w:t>
            </w:r>
          </w:p>
        </w:tc>
      </w:tr>
      <w:tr w:rsidR="00196185" w14:paraId="64F503FB" w14:textId="77777777" w:rsidTr="00196185">
        <w:tc>
          <w:tcPr>
            <w:tcW w:w="2943" w:type="dxa"/>
            <w:vMerge/>
          </w:tcPr>
          <w:p w14:paraId="59EF22E5" w14:textId="77777777" w:rsidR="00196185" w:rsidRDefault="00196185" w:rsidP="0089509B">
            <w:pPr>
              <w:keepNext/>
            </w:pPr>
          </w:p>
        </w:tc>
        <w:tc>
          <w:tcPr>
            <w:tcW w:w="585" w:type="dxa"/>
            <w:gridSpan w:val="3"/>
          </w:tcPr>
          <w:p w14:paraId="461AA34D" w14:textId="77777777" w:rsidR="00196185" w:rsidRDefault="00196185" w:rsidP="0089509B">
            <w:pPr>
              <w:pStyle w:val="PC"/>
              <w:keepNext/>
            </w:pPr>
            <w:r>
              <w:t>2.3</w:t>
            </w:r>
          </w:p>
        </w:tc>
        <w:tc>
          <w:tcPr>
            <w:tcW w:w="5714" w:type="dxa"/>
          </w:tcPr>
          <w:p w14:paraId="06F7A156" w14:textId="77777777" w:rsidR="00196185" w:rsidRDefault="00196185" w:rsidP="0089509B">
            <w:pPr>
              <w:pStyle w:val="PC"/>
              <w:keepNext/>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196185" w14:paraId="4A67C46D" w14:textId="77777777" w:rsidTr="00196185">
        <w:tc>
          <w:tcPr>
            <w:tcW w:w="2943" w:type="dxa"/>
            <w:vMerge/>
          </w:tcPr>
          <w:p w14:paraId="26A6A6AD" w14:textId="77777777" w:rsidR="00196185" w:rsidRDefault="00196185" w:rsidP="0089509B">
            <w:pPr>
              <w:keepNext/>
            </w:pPr>
          </w:p>
        </w:tc>
        <w:tc>
          <w:tcPr>
            <w:tcW w:w="585" w:type="dxa"/>
            <w:gridSpan w:val="3"/>
          </w:tcPr>
          <w:p w14:paraId="6255034D" w14:textId="77777777" w:rsidR="00196185" w:rsidRDefault="00196185" w:rsidP="0089509B">
            <w:pPr>
              <w:pStyle w:val="PC"/>
              <w:keepNext/>
            </w:pPr>
            <w:r>
              <w:t>2.4</w:t>
            </w:r>
          </w:p>
        </w:tc>
        <w:tc>
          <w:tcPr>
            <w:tcW w:w="5714" w:type="dxa"/>
          </w:tcPr>
          <w:p w14:paraId="726C939C" w14:textId="77777777" w:rsidR="00196185" w:rsidRDefault="00196185" w:rsidP="0089509B">
            <w:pPr>
              <w:pStyle w:val="PC"/>
              <w:keepNext/>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196185" w14:paraId="728B2389" w14:textId="77777777" w:rsidTr="00196185">
        <w:tc>
          <w:tcPr>
            <w:tcW w:w="2943" w:type="dxa"/>
          </w:tcPr>
          <w:p w14:paraId="09E77413" w14:textId="77777777" w:rsidR="00196185" w:rsidRDefault="00196185" w:rsidP="0089509B">
            <w:pPr>
              <w:pStyle w:val="spacer"/>
            </w:pPr>
          </w:p>
        </w:tc>
        <w:tc>
          <w:tcPr>
            <w:tcW w:w="6299" w:type="dxa"/>
            <w:gridSpan w:val="4"/>
          </w:tcPr>
          <w:p w14:paraId="0F5CB4A7" w14:textId="77777777" w:rsidR="00196185" w:rsidRDefault="00196185" w:rsidP="0089509B">
            <w:pPr>
              <w:pStyle w:val="spacer"/>
            </w:pPr>
          </w:p>
        </w:tc>
      </w:tr>
      <w:tr w:rsidR="00196185" w14:paraId="446D08AA" w14:textId="77777777" w:rsidTr="00196185">
        <w:tc>
          <w:tcPr>
            <w:tcW w:w="9242" w:type="dxa"/>
            <w:gridSpan w:val="5"/>
          </w:tcPr>
          <w:p w14:paraId="5EDF39CD" w14:textId="77777777" w:rsidR="00196185" w:rsidRDefault="00196185" w:rsidP="0089509B">
            <w:pPr>
              <w:pStyle w:val="Heading21"/>
            </w:pPr>
            <w:r>
              <w:t>Required Knowledge and Skills</w:t>
            </w:r>
          </w:p>
          <w:p w14:paraId="34B95134" w14:textId="77777777" w:rsidR="00196185" w:rsidRDefault="00196185" w:rsidP="0089509B">
            <w:pPr>
              <w:pStyle w:val="text"/>
            </w:pPr>
            <w:r w:rsidRPr="005979AA">
              <w:t>This describes the essential skills and knowledge and their level required for this unit</w:t>
            </w:r>
            <w:r>
              <w:t>.</w:t>
            </w:r>
          </w:p>
        </w:tc>
      </w:tr>
      <w:tr w:rsidR="00196185" w14:paraId="194C5F9D" w14:textId="77777777" w:rsidTr="00196185">
        <w:tc>
          <w:tcPr>
            <w:tcW w:w="9242" w:type="dxa"/>
            <w:gridSpan w:val="5"/>
          </w:tcPr>
          <w:p w14:paraId="25F23441" w14:textId="77777777" w:rsidR="00196185" w:rsidRDefault="00196185" w:rsidP="0089509B">
            <w:pPr>
              <w:pStyle w:val="unittext"/>
            </w:pPr>
            <w:r>
              <w:t>Required Knowledge:</w:t>
            </w:r>
          </w:p>
          <w:p w14:paraId="57CB7AED" w14:textId="77777777" w:rsidR="00196185" w:rsidRPr="008F0A55" w:rsidRDefault="00196185" w:rsidP="0089509B">
            <w:pPr>
              <w:pStyle w:val="bullet"/>
              <w:numPr>
                <w:ilvl w:val="0"/>
                <w:numId w:val="13"/>
              </w:numPr>
              <w:ind w:left="284" w:hanging="284"/>
            </w:pPr>
            <w:r w:rsidRPr="008F0A55">
              <w:t>signs / prints/ symbols represent meaning in texts and materials</w:t>
            </w:r>
          </w:p>
          <w:p w14:paraId="3437C3B8" w14:textId="77777777" w:rsidR="00196185" w:rsidRPr="008F0A55" w:rsidRDefault="00196185" w:rsidP="0089509B">
            <w:pPr>
              <w:pStyle w:val="bullet"/>
              <w:numPr>
                <w:ilvl w:val="0"/>
                <w:numId w:val="13"/>
              </w:numPr>
              <w:ind w:left="284" w:hanging="284"/>
            </w:pPr>
            <w:r w:rsidRPr="008F0A55">
              <w:t>place value to read, write and interpret decimals and large whole numbers</w:t>
            </w:r>
          </w:p>
          <w:p w14:paraId="5A5C39B7" w14:textId="77777777" w:rsidR="00196185" w:rsidRPr="008F0A55" w:rsidRDefault="00196185" w:rsidP="0089509B">
            <w:pPr>
              <w:pStyle w:val="bullet"/>
              <w:numPr>
                <w:ilvl w:val="0"/>
                <w:numId w:val="13"/>
              </w:numPr>
              <w:ind w:left="284" w:hanging="284"/>
            </w:pPr>
            <w:r w:rsidRPr="008F0A55">
              <w:t>decimals, common fractions and percentages and their common equivalent forms</w:t>
            </w:r>
          </w:p>
          <w:p w14:paraId="1F1F1373" w14:textId="77777777" w:rsidR="00196185" w:rsidRPr="008F0A55" w:rsidRDefault="00196185" w:rsidP="0089509B">
            <w:pPr>
              <w:pStyle w:val="bullet"/>
              <w:numPr>
                <w:ilvl w:val="0"/>
                <w:numId w:val="13"/>
              </w:numPr>
              <w:ind w:left="284" w:hanging="284"/>
            </w:pPr>
            <w:r w:rsidRPr="008F0A55">
              <w:t>informal and formal language of number to compare and interpret decimals, common fractions and percentages</w:t>
            </w:r>
          </w:p>
          <w:p w14:paraId="0639E0D2" w14:textId="77777777" w:rsidR="00196185" w:rsidRDefault="00196185" w:rsidP="0089509B">
            <w:pPr>
              <w:pStyle w:val="bullet"/>
              <w:numPr>
                <w:ilvl w:val="0"/>
                <w:numId w:val="13"/>
              </w:numPr>
              <w:ind w:left="284" w:hanging="284"/>
            </w:pPr>
            <w:r w:rsidRPr="008F0A55">
              <w:t>techniques used to make initial estimations and check results of calculations in relation to the context</w:t>
            </w:r>
          </w:p>
          <w:p w14:paraId="75729B0C" w14:textId="77777777" w:rsidR="00196185" w:rsidRDefault="00196185" w:rsidP="0089509B">
            <w:pPr>
              <w:pStyle w:val="unittext"/>
            </w:pPr>
            <w:r>
              <w:t>Required Skills:</w:t>
            </w:r>
          </w:p>
          <w:p w14:paraId="48B3157E" w14:textId="7DE58A4D" w:rsidR="00196185" w:rsidRDefault="00196185" w:rsidP="0089509B">
            <w:pPr>
              <w:pStyle w:val="bullet"/>
              <w:numPr>
                <w:ilvl w:val="0"/>
                <w:numId w:val="13"/>
              </w:numPr>
              <w:ind w:left="284" w:hanging="284"/>
            </w:pPr>
            <w:r w:rsidRPr="008F0A55">
              <w:t xml:space="preserve">communication and literacy skills to read relevant, familiar texts </w:t>
            </w:r>
            <w:r>
              <w:t>and identify</w:t>
            </w:r>
            <w:r w:rsidR="00FA7CF7">
              <w:t xml:space="preserve"> </w:t>
            </w:r>
            <w:r w:rsidRPr="008F0A55">
              <w:t>decimals, common fractions and percentages when partly embedded in texts</w:t>
            </w:r>
          </w:p>
        </w:tc>
      </w:tr>
      <w:tr w:rsidR="00196185" w14:paraId="784CB8C4" w14:textId="77777777" w:rsidTr="00196185">
        <w:tc>
          <w:tcPr>
            <w:tcW w:w="9242" w:type="dxa"/>
            <w:gridSpan w:val="5"/>
          </w:tcPr>
          <w:p w14:paraId="21FCBF89" w14:textId="77777777" w:rsidR="00196185" w:rsidRDefault="00196185" w:rsidP="0089509B">
            <w:pPr>
              <w:pStyle w:val="spacer"/>
            </w:pPr>
          </w:p>
        </w:tc>
      </w:tr>
      <w:tr w:rsidR="00196185" w14:paraId="7CC1729B" w14:textId="77777777" w:rsidTr="00196185">
        <w:tc>
          <w:tcPr>
            <w:tcW w:w="9242" w:type="dxa"/>
            <w:gridSpan w:val="5"/>
          </w:tcPr>
          <w:p w14:paraId="32593AC7" w14:textId="77777777" w:rsidR="00196185" w:rsidRDefault="00196185" w:rsidP="0089509B">
            <w:pPr>
              <w:pStyle w:val="Heading21"/>
            </w:pPr>
            <w:r>
              <w:t>Range Statement</w:t>
            </w:r>
          </w:p>
          <w:p w14:paraId="2430BCA3" w14:textId="77777777" w:rsidR="00196185" w:rsidRDefault="0019618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0903991B" w14:textId="77777777" w:rsidTr="00196185">
        <w:tc>
          <w:tcPr>
            <w:tcW w:w="3369" w:type="dxa"/>
            <w:gridSpan w:val="2"/>
          </w:tcPr>
          <w:p w14:paraId="2456A9C2" w14:textId="77777777" w:rsidR="00196185" w:rsidRPr="00F01EA5" w:rsidRDefault="00196185" w:rsidP="0089509B">
            <w:pPr>
              <w:pStyle w:val="unittext"/>
            </w:pPr>
            <w:r>
              <w:rPr>
                <w:b/>
                <w:i/>
              </w:rPr>
              <w:lastRenderedPageBreak/>
              <w:t xml:space="preserve">Numerical information </w:t>
            </w:r>
            <w:r>
              <w:t>may include:</w:t>
            </w:r>
          </w:p>
        </w:tc>
        <w:tc>
          <w:tcPr>
            <w:tcW w:w="5873" w:type="dxa"/>
            <w:gridSpan w:val="3"/>
          </w:tcPr>
          <w:p w14:paraId="2BBB3E49" w14:textId="77777777" w:rsidR="00196185" w:rsidRPr="008F0A55" w:rsidRDefault="00196185" w:rsidP="0089509B">
            <w:pPr>
              <w:pStyle w:val="bullet"/>
              <w:numPr>
                <w:ilvl w:val="0"/>
                <w:numId w:val="13"/>
              </w:numPr>
              <w:ind w:left="284" w:hanging="284"/>
            </w:pPr>
            <w:r w:rsidRPr="008F0A55">
              <w:t>numbers into the millions</w:t>
            </w:r>
          </w:p>
          <w:p w14:paraId="495142F2" w14:textId="77777777" w:rsidR="00196185" w:rsidRPr="008F0A55" w:rsidRDefault="00196185" w:rsidP="0089509B">
            <w:pPr>
              <w:pStyle w:val="bullet"/>
              <w:numPr>
                <w:ilvl w:val="0"/>
                <w:numId w:val="13"/>
              </w:numPr>
              <w:ind w:left="284" w:hanging="284"/>
            </w:pPr>
            <w:r w:rsidRPr="008F0A55">
              <w:t>fractions including halves, thirds, quarters, fifths, tenths, hundredths</w:t>
            </w:r>
          </w:p>
          <w:p w14:paraId="4D82223E" w14:textId="77777777" w:rsidR="00196185" w:rsidRPr="008F0A55" w:rsidRDefault="00196185" w:rsidP="0089509B">
            <w:pPr>
              <w:pStyle w:val="bullet"/>
              <w:numPr>
                <w:ilvl w:val="0"/>
                <w:numId w:val="13"/>
              </w:numPr>
              <w:ind w:left="284" w:hanging="284"/>
            </w:pPr>
            <w:r w:rsidRPr="008F0A55">
              <w:t>decimals to 3 decimal places</w:t>
            </w:r>
          </w:p>
          <w:p w14:paraId="146886AF" w14:textId="77777777" w:rsidR="00196185" w:rsidRDefault="00196185" w:rsidP="0089509B">
            <w:pPr>
              <w:pStyle w:val="bullet"/>
              <w:numPr>
                <w:ilvl w:val="0"/>
                <w:numId w:val="13"/>
              </w:numPr>
              <w:ind w:left="284" w:hanging="284"/>
            </w:pPr>
            <w:r w:rsidRPr="008F0A55">
              <w:t>common percentages such as 20%, 15%, 40%, 75%, 100%,</w:t>
            </w:r>
          </w:p>
        </w:tc>
      </w:tr>
      <w:tr w:rsidR="00196185" w14:paraId="4FAE21EC" w14:textId="77777777" w:rsidTr="00196185">
        <w:tc>
          <w:tcPr>
            <w:tcW w:w="9242" w:type="dxa"/>
            <w:gridSpan w:val="5"/>
          </w:tcPr>
          <w:p w14:paraId="6A1556C1" w14:textId="77777777" w:rsidR="00196185" w:rsidRDefault="00196185" w:rsidP="0089509B">
            <w:pPr>
              <w:pStyle w:val="spacer"/>
            </w:pPr>
          </w:p>
        </w:tc>
      </w:tr>
      <w:tr w:rsidR="00196185" w14:paraId="64CD387F" w14:textId="77777777" w:rsidTr="00196185">
        <w:tc>
          <w:tcPr>
            <w:tcW w:w="3369" w:type="dxa"/>
            <w:gridSpan w:val="2"/>
          </w:tcPr>
          <w:p w14:paraId="66584595" w14:textId="77777777" w:rsidR="00196185" w:rsidRPr="00AB775D" w:rsidRDefault="00196185" w:rsidP="0089509B">
            <w:pPr>
              <w:pStyle w:val="unittext"/>
            </w:pPr>
            <w:r>
              <w:rPr>
                <w:b/>
                <w:i/>
              </w:rPr>
              <w:t xml:space="preserve">Routine, common fractions and percentages </w:t>
            </w:r>
            <w:r>
              <w:t>may include:</w:t>
            </w:r>
          </w:p>
        </w:tc>
        <w:tc>
          <w:tcPr>
            <w:tcW w:w="5873" w:type="dxa"/>
            <w:gridSpan w:val="3"/>
          </w:tcPr>
          <w:p w14:paraId="63723FB7" w14:textId="77777777" w:rsidR="00196185" w:rsidRPr="008F0A55" w:rsidRDefault="00196185" w:rsidP="0089509B">
            <w:pPr>
              <w:pStyle w:val="bullet"/>
              <w:numPr>
                <w:ilvl w:val="0"/>
                <w:numId w:val="13"/>
              </w:numPr>
              <w:ind w:left="284" w:hanging="284"/>
            </w:pPr>
            <w:r w:rsidRPr="008F0A55">
              <w:t>common fractions including halves, thirds, quarters, fifths, tenths, hundredths</w:t>
            </w:r>
          </w:p>
          <w:p w14:paraId="31034079" w14:textId="77777777" w:rsidR="00196185" w:rsidRDefault="00196185" w:rsidP="0089509B">
            <w:pPr>
              <w:pStyle w:val="bullet"/>
              <w:numPr>
                <w:ilvl w:val="0"/>
                <w:numId w:val="13"/>
              </w:numPr>
              <w:ind w:left="284" w:hanging="284"/>
            </w:pPr>
            <w:r w:rsidRPr="008F0A55">
              <w:t>common percentages such as 20%, 15%, 40%, 75%, 100%,</w:t>
            </w:r>
          </w:p>
        </w:tc>
      </w:tr>
      <w:tr w:rsidR="00196185" w14:paraId="2537E8DC" w14:textId="77777777" w:rsidTr="00196185">
        <w:tc>
          <w:tcPr>
            <w:tcW w:w="9242" w:type="dxa"/>
            <w:gridSpan w:val="5"/>
          </w:tcPr>
          <w:p w14:paraId="2FFD5879" w14:textId="77777777" w:rsidR="00196185" w:rsidRDefault="00196185" w:rsidP="0089509B">
            <w:pPr>
              <w:pStyle w:val="spacer"/>
            </w:pPr>
          </w:p>
        </w:tc>
      </w:tr>
      <w:tr w:rsidR="00196185" w14:paraId="665AA10E" w14:textId="77777777" w:rsidTr="00196185">
        <w:tc>
          <w:tcPr>
            <w:tcW w:w="3369" w:type="dxa"/>
            <w:gridSpan w:val="2"/>
          </w:tcPr>
          <w:p w14:paraId="6CECFDA9" w14:textId="77777777" w:rsidR="00196185" w:rsidRPr="00AB775D" w:rsidRDefault="00196185" w:rsidP="0089509B">
            <w:pPr>
              <w:pStyle w:val="unittext"/>
            </w:pPr>
            <w:r>
              <w:rPr>
                <w:b/>
                <w:i/>
              </w:rPr>
              <w:t xml:space="preserve">Partly embedded </w:t>
            </w:r>
            <w:r>
              <w:t>means:</w:t>
            </w:r>
          </w:p>
        </w:tc>
        <w:tc>
          <w:tcPr>
            <w:tcW w:w="5873" w:type="dxa"/>
            <w:gridSpan w:val="3"/>
          </w:tcPr>
          <w:p w14:paraId="5ACC3002" w14:textId="77777777" w:rsidR="00196185" w:rsidRDefault="00196185" w:rsidP="0089509B">
            <w:pPr>
              <w:pStyle w:val="bullet"/>
              <w:numPr>
                <w:ilvl w:val="0"/>
                <w:numId w:val="13"/>
              </w:numPr>
              <w:ind w:left="284" w:hanging="284"/>
            </w:pPr>
            <w:r w:rsidRPr="008F0A55">
              <w:t>the maths involved is found within a familiar and routine text where some scanning and reading is required to be able to interpret, locate and extract the necessary mathematics</w:t>
            </w:r>
          </w:p>
        </w:tc>
      </w:tr>
      <w:tr w:rsidR="00196185" w14:paraId="4ED250D2" w14:textId="77777777" w:rsidTr="00196185">
        <w:tc>
          <w:tcPr>
            <w:tcW w:w="3369" w:type="dxa"/>
            <w:gridSpan w:val="2"/>
          </w:tcPr>
          <w:p w14:paraId="3DE1783E" w14:textId="77777777" w:rsidR="00196185" w:rsidRDefault="00196185" w:rsidP="0089509B">
            <w:pPr>
              <w:pStyle w:val="spacer"/>
            </w:pPr>
          </w:p>
        </w:tc>
        <w:tc>
          <w:tcPr>
            <w:tcW w:w="5873" w:type="dxa"/>
            <w:gridSpan w:val="3"/>
          </w:tcPr>
          <w:p w14:paraId="0DCEBA6B" w14:textId="77777777" w:rsidR="00196185" w:rsidRDefault="00196185" w:rsidP="0089509B">
            <w:pPr>
              <w:pStyle w:val="spacer"/>
            </w:pPr>
          </w:p>
        </w:tc>
      </w:tr>
      <w:tr w:rsidR="00196185" w14:paraId="5F250AE8" w14:textId="77777777" w:rsidTr="00196185">
        <w:tc>
          <w:tcPr>
            <w:tcW w:w="3369" w:type="dxa"/>
            <w:gridSpan w:val="2"/>
          </w:tcPr>
          <w:p w14:paraId="757359BC" w14:textId="77777777" w:rsidR="00196185" w:rsidRPr="00AB775D" w:rsidRDefault="00196185" w:rsidP="0089509B">
            <w:pPr>
              <w:pStyle w:val="unittext"/>
            </w:pPr>
            <w:r>
              <w:rPr>
                <w:b/>
                <w:i/>
              </w:rPr>
              <w:t xml:space="preserve">Familiar and routine texts </w:t>
            </w:r>
            <w:r>
              <w:t>may include:</w:t>
            </w:r>
          </w:p>
        </w:tc>
        <w:tc>
          <w:tcPr>
            <w:tcW w:w="5873" w:type="dxa"/>
            <w:gridSpan w:val="3"/>
          </w:tcPr>
          <w:p w14:paraId="65466C25" w14:textId="77777777" w:rsidR="00196185" w:rsidRDefault="00196185" w:rsidP="0089509B">
            <w:pPr>
              <w:pStyle w:val="bullet"/>
              <w:numPr>
                <w:ilvl w:val="0"/>
                <w:numId w:val="13"/>
              </w:numPr>
              <w:ind w:left="284" w:hanging="284"/>
            </w:pPr>
            <w:r>
              <w:t>newspaper or</w:t>
            </w:r>
            <w:r w:rsidRPr="0085208F">
              <w:t xml:space="preserve"> magazine articles</w:t>
            </w:r>
          </w:p>
          <w:p w14:paraId="59AFA22E" w14:textId="77777777" w:rsidR="00196185" w:rsidRDefault="00196185" w:rsidP="0089509B">
            <w:pPr>
              <w:pStyle w:val="bullet"/>
              <w:numPr>
                <w:ilvl w:val="0"/>
                <w:numId w:val="13"/>
              </w:numPr>
              <w:ind w:left="284" w:hanging="284"/>
            </w:pPr>
            <w:r w:rsidRPr="0085208F">
              <w:t>workplace documents</w:t>
            </w:r>
            <w:r>
              <w:t xml:space="preserve"> such as Standard Operating Procedures</w:t>
            </w:r>
          </w:p>
          <w:p w14:paraId="41ED9747" w14:textId="77777777" w:rsidR="00196185" w:rsidRDefault="00196185" w:rsidP="0089509B">
            <w:pPr>
              <w:pStyle w:val="bullet"/>
              <w:numPr>
                <w:ilvl w:val="0"/>
                <w:numId w:val="13"/>
              </w:numPr>
              <w:ind w:left="284" w:hanging="284"/>
            </w:pPr>
            <w:r>
              <w:t>online information</w:t>
            </w:r>
          </w:p>
          <w:p w14:paraId="52D14D18" w14:textId="77777777" w:rsidR="00196185" w:rsidRDefault="00196185" w:rsidP="0089509B">
            <w:pPr>
              <w:pStyle w:val="bullet"/>
              <w:numPr>
                <w:ilvl w:val="0"/>
                <w:numId w:val="13"/>
              </w:numPr>
              <w:ind w:left="284" w:hanging="284"/>
            </w:pPr>
            <w:r w:rsidRPr="0085208F">
              <w:t>public information documents</w:t>
            </w:r>
          </w:p>
          <w:p w14:paraId="42876471" w14:textId="77777777" w:rsidR="00196185" w:rsidRDefault="00196185" w:rsidP="0089509B">
            <w:pPr>
              <w:pStyle w:val="bullet"/>
              <w:numPr>
                <w:ilvl w:val="0"/>
                <w:numId w:val="13"/>
              </w:numPr>
              <w:ind w:left="284" w:hanging="284"/>
            </w:pPr>
            <w:r w:rsidRPr="0085208F">
              <w:t>advertising leaflets</w:t>
            </w:r>
            <w:r>
              <w:t xml:space="preserve"> / </w:t>
            </w:r>
            <w:r w:rsidRPr="0085208F">
              <w:t>catalogues,</w:t>
            </w:r>
          </w:p>
        </w:tc>
      </w:tr>
      <w:tr w:rsidR="00196185" w14:paraId="10654A22" w14:textId="77777777" w:rsidTr="00196185">
        <w:tc>
          <w:tcPr>
            <w:tcW w:w="9242" w:type="dxa"/>
            <w:gridSpan w:val="5"/>
          </w:tcPr>
          <w:p w14:paraId="2B20478A" w14:textId="77777777" w:rsidR="00196185" w:rsidRDefault="00196185" w:rsidP="0089509B">
            <w:pPr>
              <w:pStyle w:val="spacer"/>
            </w:pPr>
          </w:p>
        </w:tc>
      </w:tr>
      <w:tr w:rsidR="00196185" w14:paraId="417BB444" w14:textId="77777777" w:rsidTr="00196185">
        <w:tc>
          <w:tcPr>
            <w:tcW w:w="3369" w:type="dxa"/>
            <w:gridSpan w:val="2"/>
          </w:tcPr>
          <w:p w14:paraId="18D9BB64" w14:textId="77777777" w:rsidR="00196185" w:rsidRPr="00AB775D" w:rsidRDefault="00196185" w:rsidP="0089509B">
            <w:pPr>
              <w:pStyle w:val="unittext"/>
            </w:pPr>
            <w:r>
              <w:rPr>
                <w:b/>
                <w:i/>
              </w:rPr>
              <w:t xml:space="preserve">Place value concepts for whole numbers and decimals </w:t>
            </w:r>
            <w:r>
              <w:t>refers to:</w:t>
            </w:r>
          </w:p>
        </w:tc>
        <w:tc>
          <w:tcPr>
            <w:tcW w:w="5873" w:type="dxa"/>
            <w:gridSpan w:val="3"/>
          </w:tcPr>
          <w:p w14:paraId="73F6B847" w14:textId="77777777" w:rsidR="00196185" w:rsidRPr="008F0A55" w:rsidRDefault="00196185" w:rsidP="0089509B">
            <w:pPr>
              <w:pStyle w:val="bullet"/>
              <w:numPr>
                <w:ilvl w:val="0"/>
                <w:numId w:val="13"/>
              </w:numPr>
              <w:ind w:left="284" w:hanging="284"/>
            </w:pPr>
            <w:r w:rsidRPr="008F0A55">
              <w:t>the relationship between numeral position and numerical value</w:t>
            </w:r>
          </w:p>
          <w:p w14:paraId="5B086A89" w14:textId="77777777" w:rsidR="00196185" w:rsidRPr="008F0A55" w:rsidRDefault="00196185" w:rsidP="0089509B">
            <w:pPr>
              <w:pStyle w:val="bullet"/>
              <w:numPr>
                <w:ilvl w:val="0"/>
                <w:numId w:val="13"/>
              </w:numPr>
              <w:ind w:left="284" w:hanging="284"/>
            </w:pPr>
            <w:r w:rsidRPr="008F0A55">
              <w:t xml:space="preserve">the decimal point is clearly identified as a separator between whole number and part of a whole number </w:t>
            </w:r>
            <w:r>
              <w:t>such as a dollar and part of a dollar</w:t>
            </w:r>
          </w:p>
          <w:p w14:paraId="6CEBF597" w14:textId="77777777" w:rsidR="00196185" w:rsidRDefault="00196185" w:rsidP="0089509B">
            <w:pPr>
              <w:pStyle w:val="bullet"/>
              <w:numPr>
                <w:ilvl w:val="0"/>
                <w:numId w:val="13"/>
              </w:numPr>
              <w:ind w:left="284" w:hanging="284"/>
            </w:pPr>
            <w:r>
              <w:t xml:space="preserve">familiarity </w:t>
            </w:r>
            <w:r w:rsidRPr="008F0A55">
              <w:t>with a range of numbers from thousandths to millions</w:t>
            </w:r>
            <w:r>
              <w:t xml:space="preserve"> </w:t>
            </w:r>
          </w:p>
          <w:p w14:paraId="33398A4E" w14:textId="5E10A69B" w:rsidR="00196185" w:rsidRDefault="00196185" w:rsidP="0089509B">
            <w:pPr>
              <w:pStyle w:val="bullet"/>
              <w:numPr>
                <w:ilvl w:val="0"/>
                <w:numId w:val="13"/>
              </w:numPr>
              <w:ind w:left="284" w:hanging="284"/>
            </w:pPr>
            <w:r>
              <w:t xml:space="preserve">making a </w:t>
            </w:r>
            <w:r w:rsidRPr="008F0A55">
              <w:t>transition slowly from interpreting</w:t>
            </w:r>
            <w:r>
              <w:t>, for example,</w:t>
            </w:r>
            <w:r w:rsidR="00FA7CF7">
              <w:t xml:space="preserve"> </w:t>
            </w:r>
            <w:r w:rsidRPr="008F0A55">
              <w:t>$0.25 as 25 cents to 25 hundredths to a quarter of a dollar</w:t>
            </w:r>
          </w:p>
        </w:tc>
      </w:tr>
      <w:tr w:rsidR="00196185" w14:paraId="6A53A165" w14:textId="77777777" w:rsidTr="00196185">
        <w:tc>
          <w:tcPr>
            <w:tcW w:w="9242" w:type="dxa"/>
            <w:gridSpan w:val="5"/>
          </w:tcPr>
          <w:p w14:paraId="41BF7E0D" w14:textId="77777777" w:rsidR="00196185" w:rsidRDefault="00196185" w:rsidP="0089509B">
            <w:pPr>
              <w:pStyle w:val="spacer"/>
            </w:pPr>
          </w:p>
        </w:tc>
      </w:tr>
      <w:tr w:rsidR="00196185" w14:paraId="48ED7979" w14:textId="77777777" w:rsidTr="00196185">
        <w:tc>
          <w:tcPr>
            <w:tcW w:w="3369" w:type="dxa"/>
            <w:gridSpan w:val="2"/>
          </w:tcPr>
          <w:p w14:paraId="25639661" w14:textId="77777777" w:rsidR="00196185" w:rsidRPr="00AB775D" w:rsidRDefault="00196185" w:rsidP="0089509B">
            <w:pPr>
              <w:pStyle w:val="unittext"/>
            </w:pPr>
            <w:r>
              <w:rPr>
                <w:b/>
                <w:i/>
              </w:rPr>
              <w:t xml:space="preserve">Mathematical process or calculation </w:t>
            </w:r>
            <w:r>
              <w:t>may include:</w:t>
            </w:r>
          </w:p>
        </w:tc>
        <w:tc>
          <w:tcPr>
            <w:tcW w:w="5873" w:type="dxa"/>
            <w:gridSpan w:val="3"/>
          </w:tcPr>
          <w:p w14:paraId="788CD649" w14:textId="77777777" w:rsidR="00196185" w:rsidRPr="008F0A55" w:rsidRDefault="00196185" w:rsidP="0089509B">
            <w:pPr>
              <w:pStyle w:val="bullet"/>
              <w:numPr>
                <w:ilvl w:val="0"/>
                <w:numId w:val="13"/>
              </w:numPr>
              <w:ind w:left="284" w:hanging="284"/>
            </w:pPr>
            <w:r w:rsidRPr="008F0A55">
              <w:t xml:space="preserve">+,–, x, ÷, a conversion, ordering values, simple fractions of whole numbers, simple ‘% of’ </w:t>
            </w:r>
            <w:r>
              <w:t xml:space="preserve">such as </w:t>
            </w:r>
            <w:r w:rsidRPr="008F0A55">
              <w:t xml:space="preserve">50%, </w:t>
            </w:r>
            <w:r>
              <w:t>25%, 10%, 20%</w:t>
            </w:r>
          </w:p>
          <w:p w14:paraId="4E05A08F" w14:textId="55FC0CFA" w:rsidR="00196185" w:rsidRDefault="00196185" w:rsidP="0089509B">
            <w:pPr>
              <w:pStyle w:val="bullet"/>
              <w:numPr>
                <w:ilvl w:val="0"/>
                <w:numId w:val="13"/>
              </w:numPr>
              <w:ind w:left="284" w:hanging="284"/>
            </w:pPr>
            <w:r w:rsidRPr="008F0A55">
              <w:t>fractions, decimals, percentages</w:t>
            </w:r>
            <w:r w:rsidR="00FA7CF7">
              <w:t xml:space="preserve"> </w:t>
            </w:r>
            <w:r w:rsidRPr="008F0A55">
              <w:t xml:space="preserve">converted to equivalent values </w:t>
            </w:r>
            <w:r>
              <w:t xml:space="preserve">such as </w:t>
            </w:r>
            <w:r w:rsidRPr="008F0A55">
              <w:t>25% = ¼ = 0.25</w:t>
            </w:r>
            <w:r>
              <w:t>,</w:t>
            </w:r>
            <w:r w:rsidRPr="008F0A55">
              <w:t xml:space="preserve"> in situations where fractions and percentages are quoted in the same problem making a comparison difficult; or where one form of a fraction may be more difficult to </w:t>
            </w:r>
            <w:r w:rsidRPr="008F0A55">
              <w:lastRenderedPageBreak/>
              <w:t>work with; or where a measurement is quoted in different ways</w:t>
            </w:r>
            <w:r>
              <w:t xml:space="preserve">, such as </w:t>
            </w:r>
            <w:r w:rsidRPr="008F0A55">
              <w:t>2¼ m and 2.250 m</w:t>
            </w:r>
          </w:p>
        </w:tc>
      </w:tr>
      <w:tr w:rsidR="00196185" w14:paraId="687ACAAB" w14:textId="77777777" w:rsidTr="00196185">
        <w:tc>
          <w:tcPr>
            <w:tcW w:w="9242" w:type="dxa"/>
            <w:gridSpan w:val="5"/>
          </w:tcPr>
          <w:p w14:paraId="5959E388" w14:textId="77777777" w:rsidR="00196185" w:rsidRDefault="00196185" w:rsidP="0089509B">
            <w:pPr>
              <w:pStyle w:val="spacer"/>
            </w:pPr>
          </w:p>
        </w:tc>
      </w:tr>
      <w:tr w:rsidR="00196185" w14:paraId="4CEF10EF" w14:textId="77777777" w:rsidTr="00196185">
        <w:tc>
          <w:tcPr>
            <w:tcW w:w="3369" w:type="dxa"/>
            <w:gridSpan w:val="2"/>
          </w:tcPr>
          <w:p w14:paraId="49BE0266" w14:textId="77777777" w:rsidR="00196185" w:rsidRPr="00AB775D" w:rsidRDefault="00196185" w:rsidP="0089509B">
            <w:pPr>
              <w:pStyle w:val="unittext"/>
            </w:pPr>
            <w:r>
              <w:rPr>
                <w:b/>
                <w:i/>
              </w:rPr>
              <w:t xml:space="preserve">Initial estimate </w:t>
            </w:r>
            <w:r>
              <w:t>refers to:</w:t>
            </w:r>
          </w:p>
        </w:tc>
        <w:tc>
          <w:tcPr>
            <w:tcW w:w="5873" w:type="dxa"/>
            <w:gridSpan w:val="3"/>
          </w:tcPr>
          <w:p w14:paraId="196EDBB3" w14:textId="77777777" w:rsidR="00196185" w:rsidRDefault="00196185" w:rsidP="0089509B">
            <w:pPr>
              <w:pStyle w:val="bullet"/>
              <w:numPr>
                <w:ilvl w:val="0"/>
                <w:numId w:val="13"/>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196185" w14:paraId="09E470D5" w14:textId="77777777" w:rsidTr="00196185">
        <w:tc>
          <w:tcPr>
            <w:tcW w:w="9242" w:type="dxa"/>
            <w:gridSpan w:val="5"/>
          </w:tcPr>
          <w:p w14:paraId="0A696F6D" w14:textId="77777777" w:rsidR="00196185" w:rsidRDefault="00196185" w:rsidP="0089509B">
            <w:pPr>
              <w:pStyle w:val="spacer"/>
            </w:pPr>
          </w:p>
        </w:tc>
      </w:tr>
      <w:tr w:rsidR="00196185" w14:paraId="554260E2" w14:textId="77777777" w:rsidTr="00196185">
        <w:tc>
          <w:tcPr>
            <w:tcW w:w="3369" w:type="dxa"/>
            <w:gridSpan w:val="2"/>
          </w:tcPr>
          <w:p w14:paraId="1BC952C1" w14:textId="77777777" w:rsidR="00196185" w:rsidRPr="00AB775D" w:rsidRDefault="00196185" w:rsidP="0089509B">
            <w:pPr>
              <w:pStyle w:val="unittext"/>
            </w:pPr>
            <w:r>
              <w:rPr>
                <w:b/>
                <w:i/>
              </w:rPr>
              <w:t xml:space="preserve">Routine multi step calculations </w:t>
            </w:r>
            <w:r w:rsidRPr="00AB775D">
              <w:t>include:</w:t>
            </w:r>
          </w:p>
        </w:tc>
        <w:tc>
          <w:tcPr>
            <w:tcW w:w="5873" w:type="dxa"/>
            <w:gridSpan w:val="3"/>
          </w:tcPr>
          <w:p w14:paraId="15787282" w14:textId="77777777" w:rsidR="00196185" w:rsidRPr="008F0A55" w:rsidRDefault="00196185" w:rsidP="0089509B">
            <w:pPr>
              <w:pStyle w:val="bullet"/>
              <w:numPr>
                <w:ilvl w:val="0"/>
                <w:numId w:val="13"/>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14:paraId="48CDA823" w14:textId="77777777" w:rsidR="00196185" w:rsidRPr="008F0A55" w:rsidRDefault="00196185" w:rsidP="0089509B">
            <w:pPr>
              <w:pStyle w:val="bullet"/>
              <w:numPr>
                <w:ilvl w:val="0"/>
                <w:numId w:val="13"/>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14:paraId="14B8286D" w14:textId="77777777" w:rsidR="00196185" w:rsidRPr="008F0A55" w:rsidRDefault="00196185" w:rsidP="0089509B">
            <w:pPr>
              <w:pStyle w:val="bullet"/>
              <w:numPr>
                <w:ilvl w:val="0"/>
                <w:numId w:val="13"/>
              </w:numPr>
              <w:ind w:left="284" w:hanging="284"/>
            </w:pPr>
            <w:r w:rsidRPr="008F0A55">
              <w:t>division by decimal values and long division may be worked out on a calculator</w:t>
            </w:r>
          </w:p>
          <w:p w14:paraId="77F38BAD" w14:textId="77777777" w:rsidR="00196185" w:rsidRDefault="00196185" w:rsidP="0089509B">
            <w:pPr>
              <w:pStyle w:val="bullet"/>
              <w:numPr>
                <w:ilvl w:val="0"/>
                <w:numId w:val="13"/>
              </w:numPr>
              <w:ind w:left="284" w:hanging="284"/>
            </w:pPr>
            <w:r w:rsidRPr="008F0A55">
              <w:t>when working with money, rounding off should be to the nearest 5 cent or 1 cent to reflect practical reality</w:t>
            </w:r>
          </w:p>
        </w:tc>
      </w:tr>
      <w:tr w:rsidR="00196185" w14:paraId="007E1A1E" w14:textId="77777777" w:rsidTr="00196185">
        <w:tc>
          <w:tcPr>
            <w:tcW w:w="9242" w:type="dxa"/>
            <w:gridSpan w:val="5"/>
          </w:tcPr>
          <w:p w14:paraId="6E8BB3D0" w14:textId="77777777" w:rsidR="00196185" w:rsidRDefault="00196185" w:rsidP="0089509B">
            <w:pPr>
              <w:pStyle w:val="spacer"/>
            </w:pPr>
          </w:p>
        </w:tc>
      </w:tr>
      <w:tr w:rsidR="00196185" w14:paraId="17532600" w14:textId="77777777" w:rsidTr="00196185">
        <w:tc>
          <w:tcPr>
            <w:tcW w:w="3369" w:type="dxa"/>
            <w:gridSpan w:val="2"/>
          </w:tcPr>
          <w:p w14:paraId="00BCA594" w14:textId="77777777" w:rsidR="00196185" w:rsidRPr="008F0A55" w:rsidRDefault="00196185" w:rsidP="0089509B">
            <w:pPr>
              <w:pStyle w:val="unittext"/>
            </w:pPr>
            <w:r>
              <w:rPr>
                <w:b/>
                <w:i/>
              </w:rPr>
              <w:t xml:space="preserve">Equivalent common fraction, decimal and percentage forms </w:t>
            </w:r>
            <w:r>
              <w:t>may include:</w:t>
            </w:r>
          </w:p>
        </w:tc>
        <w:tc>
          <w:tcPr>
            <w:tcW w:w="5873" w:type="dxa"/>
            <w:gridSpan w:val="3"/>
          </w:tcPr>
          <w:p w14:paraId="6028C67A" w14:textId="77777777" w:rsidR="00196185" w:rsidRDefault="00196185" w:rsidP="0089509B">
            <w:pPr>
              <w:pStyle w:val="bullet"/>
              <w:numPr>
                <w:ilvl w:val="0"/>
                <w:numId w:val="13"/>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196185" w14:paraId="624E0CD5" w14:textId="77777777" w:rsidTr="00196185">
        <w:tc>
          <w:tcPr>
            <w:tcW w:w="9242" w:type="dxa"/>
            <w:gridSpan w:val="5"/>
          </w:tcPr>
          <w:p w14:paraId="6BE599E6" w14:textId="77777777" w:rsidR="00196185" w:rsidRDefault="00196185" w:rsidP="0089509B">
            <w:pPr>
              <w:pStyle w:val="spacer"/>
            </w:pPr>
          </w:p>
        </w:tc>
      </w:tr>
      <w:tr w:rsidR="00196185" w14:paraId="673E7F83" w14:textId="77777777" w:rsidTr="00196185">
        <w:tc>
          <w:tcPr>
            <w:tcW w:w="3369" w:type="dxa"/>
            <w:gridSpan w:val="2"/>
          </w:tcPr>
          <w:p w14:paraId="674F2004" w14:textId="77777777" w:rsidR="00196185" w:rsidRPr="008F0A55" w:rsidRDefault="00196185" w:rsidP="0089509B">
            <w:pPr>
              <w:pStyle w:val="unittext"/>
            </w:pPr>
            <w:r>
              <w:rPr>
                <w:b/>
                <w:i/>
              </w:rPr>
              <w:t xml:space="preserve">Reasonableness of results </w:t>
            </w:r>
            <w:r>
              <w:t>refers to:</w:t>
            </w:r>
          </w:p>
        </w:tc>
        <w:tc>
          <w:tcPr>
            <w:tcW w:w="5873" w:type="dxa"/>
            <w:gridSpan w:val="3"/>
          </w:tcPr>
          <w:p w14:paraId="618C3515" w14:textId="77777777" w:rsidR="00196185" w:rsidRPr="002C2CDC" w:rsidRDefault="00196185" w:rsidP="0089509B">
            <w:pPr>
              <w:pStyle w:val="bullet"/>
              <w:numPr>
                <w:ilvl w:val="0"/>
                <w:numId w:val="13"/>
              </w:numPr>
              <w:ind w:left="284" w:hanging="284"/>
            </w:pPr>
            <w:r w:rsidRPr="002C2CDC">
              <w:t>where appropriate, making a comparison of final result to initial estimate is made to provide a reality check of the value</w:t>
            </w:r>
          </w:p>
          <w:p w14:paraId="5ADD5B97" w14:textId="77777777" w:rsidR="00196185" w:rsidRPr="002C2CDC" w:rsidRDefault="00196185" w:rsidP="0089509B">
            <w:pPr>
              <w:pStyle w:val="bullet"/>
              <w:numPr>
                <w:ilvl w:val="0"/>
                <w:numId w:val="13"/>
              </w:numPr>
              <w:ind w:left="284" w:hanging="284"/>
            </w:pPr>
            <w:r w:rsidRPr="002C2CDC">
              <w:t>referral to context to decide if the result is possible and relevant or needs revising or modification</w:t>
            </w:r>
          </w:p>
          <w:p w14:paraId="790F9E72" w14:textId="77777777" w:rsidR="00196185" w:rsidRDefault="00196185" w:rsidP="0089509B">
            <w:pPr>
              <w:pStyle w:val="bullet"/>
              <w:numPr>
                <w:ilvl w:val="0"/>
                <w:numId w:val="13"/>
              </w:numPr>
              <w:ind w:left="284" w:hanging="284"/>
            </w:pPr>
            <w:r w:rsidRPr="002C2CDC">
              <w:t>prior knowledge may lead to comparison to previous experiences and therefore decide whether result is appropriate or not</w:t>
            </w:r>
          </w:p>
        </w:tc>
      </w:tr>
      <w:tr w:rsidR="00196185" w14:paraId="3E59A41D" w14:textId="77777777" w:rsidTr="00196185">
        <w:tc>
          <w:tcPr>
            <w:tcW w:w="9242" w:type="dxa"/>
            <w:gridSpan w:val="5"/>
          </w:tcPr>
          <w:p w14:paraId="63AEA76B" w14:textId="77777777" w:rsidR="00196185" w:rsidRDefault="00196185" w:rsidP="0089509B">
            <w:pPr>
              <w:pStyle w:val="spacer"/>
            </w:pPr>
          </w:p>
        </w:tc>
      </w:tr>
      <w:tr w:rsidR="00196185" w14:paraId="504BB5E5" w14:textId="77777777" w:rsidTr="00196185">
        <w:tc>
          <w:tcPr>
            <w:tcW w:w="9242" w:type="dxa"/>
            <w:gridSpan w:val="5"/>
          </w:tcPr>
          <w:p w14:paraId="49A4FF5D" w14:textId="77777777" w:rsidR="00196185" w:rsidRDefault="00196185" w:rsidP="0089509B">
            <w:pPr>
              <w:pStyle w:val="Heading21"/>
            </w:pPr>
            <w:r>
              <w:t>Evidence Guide</w:t>
            </w:r>
          </w:p>
          <w:p w14:paraId="59E56475" w14:textId="77777777" w:rsidR="00196185" w:rsidRDefault="0019618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5A5DD7E" w14:textId="77777777" w:rsidTr="00196185">
        <w:tc>
          <w:tcPr>
            <w:tcW w:w="3369" w:type="dxa"/>
            <w:gridSpan w:val="2"/>
          </w:tcPr>
          <w:p w14:paraId="038DE06C" w14:textId="77777777" w:rsidR="00196185" w:rsidRPr="005979AA" w:rsidRDefault="00196185" w:rsidP="0089509B">
            <w:pPr>
              <w:pStyle w:val="EG"/>
            </w:pPr>
            <w:r w:rsidRPr="005979AA">
              <w:t>Critical aspects for assessment and evidence required to demonstrate competency in this unit</w:t>
            </w:r>
          </w:p>
        </w:tc>
        <w:tc>
          <w:tcPr>
            <w:tcW w:w="5873" w:type="dxa"/>
            <w:gridSpan w:val="3"/>
          </w:tcPr>
          <w:p w14:paraId="74E7349F" w14:textId="77777777" w:rsidR="00196185" w:rsidRDefault="00196185" w:rsidP="0089509B">
            <w:pPr>
              <w:pStyle w:val="unittext"/>
            </w:pPr>
            <w:r w:rsidRPr="003B087B">
              <w:t>Assessment</w:t>
            </w:r>
            <w:r>
              <w:t xml:space="preserve"> must confirm the ability to:</w:t>
            </w:r>
          </w:p>
          <w:p w14:paraId="64DAAA1A" w14:textId="77777777" w:rsidR="00196185" w:rsidRPr="002C2CDC" w:rsidRDefault="00196185" w:rsidP="0089509B">
            <w:pPr>
              <w:pStyle w:val="bullet"/>
              <w:numPr>
                <w:ilvl w:val="0"/>
                <w:numId w:val="13"/>
              </w:numPr>
              <w:ind w:left="284" w:hanging="284"/>
            </w:pPr>
            <w:r w:rsidRPr="002C2CDC">
              <w:t xml:space="preserve">read, extract and interpret numerical information partly embedded in a range of familiar and routine texts </w:t>
            </w:r>
          </w:p>
          <w:p w14:paraId="33BC887B" w14:textId="77777777" w:rsidR="00196185" w:rsidRPr="002C2CDC" w:rsidRDefault="00196185" w:rsidP="0089509B">
            <w:pPr>
              <w:pStyle w:val="bullet"/>
              <w:numPr>
                <w:ilvl w:val="0"/>
                <w:numId w:val="13"/>
              </w:numPr>
              <w:ind w:left="284" w:hanging="284"/>
            </w:pPr>
            <w:r w:rsidRPr="002C2CDC">
              <w:t xml:space="preserve">use the concept of place value and the associated language of numbers to interpret, compare and talk about whole numbers into the thousands and decimals </w:t>
            </w:r>
            <w:r w:rsidRPr="002C2CDC">
              <w:lastRenderedPageBreak/>
              <w:t>to thousandths</w:t>
            </w:r>
          </w:p>
          <w:p w14:paraId="62CC92C6" w14:textId="77777777" w:rsidR="00196185" w:rsidRPr="002C2CDC" w:rsidRDefault="00196185" w:rsidP="0089509B">
            <w:pPr>
              <w:pStyle w:val="bullet"/>
              <w:numPr>
                <w:ilvl w:val="0"/>
                <w:numId w:val="13"/>
              </w:numPr>
              <w:ind w:left="284" w:hanging="284"/>
            </w:pPr>
            <w:r w:rsidRPr="002C2CDC">
              <w:t>identify and compare routine fractions and percentages including using equivalent common fraction, decimal and percentage forms</w:t>
            </w:r>
          </w:p>
          <w:p w14:paraId="5D27A9B1" w14:textId="77777777" w:rsidR="00196185" w:rsidRDefault="00196185" w:rsidP="0089509B">
            <w:pPr>
              <w:pStyle w:val="bullet"/>
              <w:numPr>
                <w:ilvl w:val="0"/>
                <w:numId w:val="13"/>
              </w:numPr>
              <w:ind w:left="284" w:hanging="284"/>
            </w:pPr>
            <w:r w:rsidRPr="002C2CDC">
              <w:t>undertake routine, multi-step calculations with numbers and make initial estimates of results in familiar situations and confirm the results</w:t>
            </w:r>
          </w:p>
        </w:tc>
      </w:tr>
      <w:tr w:rsidR="00196185" w14:paraId="40C8589B" w14:textId="77777777" w:rsidTr="00196185">
        <w:tc>
          <w:tcPr>
            <w:tcW w:w="9242" w:type="dxa"/>
            <w:gridSpan w:val="5"/>
          </w:tcPr>
          <w:p w14:paraId="572EFDB8" w14:textId="77777777" w:rsidR="00196185" w:rsidRDefault="00196185" w:rsidP="0089509B">
            <w:pPr>
              <w:pStyle w:val="spacer"/>
            </w:pPr>
          </w:p>
        </w:tc>
      </w:tr>
      <w:tr w:rsidR="00196185" w14:paraId="6BEAF214" w14:textId="77777777" w:rsidTr="00196185">
        <w:tc>
          <w:tcPr>
            <w:tcW w:w="3369" w:type="dxa"/>
            <w:gridSpan w:val="2"/>
          </w:tcPr>
          <w:p w14:paraId="60FC0733" w14:textId="77777777" w:rsidR="00196185" w:rsidRPr="005979AA" w:rsidRDefault="00196185" w:rsidP="0089509B">
            <w:pPr>
              <w:pStyle w:val="EG"/>
            </w:pPr>
            <w:r w:rsidRPr="005979AA">
              <w:t>Context of and specific resources for assessment</w:t>
            </w:r>
          </w:p>
        </w:tc>
        <w:tc>
          <w:tcPr>
            <w:tcW w:w="5873" w:type="dxa"/>
            <w:gridSpan w:val="3"/>
          </w:tcPr>
          <w:p w14:paraId="3FAD2803" w14:textId="77777777" w:rsidR="00196185" w:rsidRDefault="00196185" w:rsidP="0089509B">
            <w:pPr>
              <w:pStyle w:val="unittext"/>
            </w:pPr>
            <w:r>
              <w:t>Assessment must ensure:</w:t>
            </w:r>
          </w:p>
          <w:p w14:paraId="70E4D7EC" w14:textId="77777777" w:rsidR="00196185" w:rsidRDefault="00196185" w:rsidP="0089509B">
            <w:pPr>
              <w:pStyle w:val="bullet"/>
              <w:numPr>
                <w:ilvl w:val="0"/>
                <w:numId w:val="13"/>
              </w:numPr>
              <w:ind w:left="284" w:hanging="284"/>
            </w:pPr>
            <w:r>
              <w:t xml:space="preserve">access to </w:t>
            </w:r>
            <w:r w:rsidRPr="002C2CDC">
              <w:t>concrete, relevant contexts and materials where the maths content is partly embedded but accessible</w:t>
            </w:r>
          </w:p>
          <w:p w14:paraId="163C7AF6" w14:textId="77777777" w:rsidR="00196185" w:rsidRDefault="00196185" w:rsidP="0089509B">
            <w:pPr>
              <w:pStyle w:val="unittext"/>
            </w:pPr>
            <w:r>
              <w:t>At this level, the learner can:</w:t>
            </w:r>
          </w:p>
          <w:p w14:paraId="2945FD85" w14:textId="77777777" w:rsidR="00196185" w:rsidRPr="00B779F3" w:rsidRDefault="00196185" w:rsidP="0089509B">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D1B9C19" w14:textId="77777777" w:rsidR="00196185" w:rsidRDefault="00196185" w:rsidP="0089509B">
            <w:pPr>
              <w:pStyle w:val="bullet"/>
              <w:numPr>
                <w:ilvl w:val="0"/>
                <w:numId w:val="13"/>
              </w:numPr>
              <w:ind w:left="284" w:hanging="284"/>
              <w:rPr>
                <w:sz w:val="24"/>
                <w:szCs w:val="24"/>
              </w:rPr>
            </w:pPr>
            <w:r>
              <w:t>use a combination of both informal and formal oral and written mathematical language, symbols, abbreviations and diagrams</w:t>
            </w:r>
          </w:p>
          <w:p w14:paraId="2740618C" w14:textId="77777777" w:rsidR="00196185" w:rsidRDefault="00196185" w:rsidP="0089509B">
            <w:pPr>
              <w:pStyle w:val="bullet"/>
              <w:numPr>
                <w:ilvl w:val="0"/>
                <w:numId w:val="13"/>
              </w:numPr>
              <w:ind w:left="284" w:hanging="284"/>
            </w:pPr>
            <w:r>
              <w:t xml:space="preserve">use a blend of “in the head” methods, pen and paper methods </w:t>
            </w:r>
            <w:r w:rsidRPr="002C2CDC">
              <w:t>and</w:t>
            </w:r>
            <w:r>
              <w:t xml:space="preserve"> calculators or technological processes and tools</w:t>
            </w:r>
          </w:p>
        </w:tc>
      </w:tr>
      <w:tr w:rsidR="00196185" w14:paraId="08F10B90" w14:textId="77777777" w:rsidTr="00196185">
        <w:tc>
          <w:tcPr>
            <w:tcW w:w="9242" w:type="dxa"/>
            <w:gridSpan w:val="5"/>
          </w:tcPr>
          <w:p w14:paraId="2F55C847" w14:textId="77777777" w:rsidR="00196185" w:rsidRDefault="00196185" w:rsidP="0089509B">
            <w:pPr>
              <w:pStyle w:val="spacer"/>
            </w:pPr>
          </w:p>
        </w:tc>
      </w:tr>
      <w:tr w:rsidR="00196185" w14:paraId="4EE81F50" w14:textId="77777777" w:rsidTr="00196185">
        <w:tc>
          <w:tcPr>
            <w:tcW w:w="3369" w:type="dxa"/>
            <w:gridSpan w:val="2"/>
          </w:tcPr>
          <w:p w14:paraId="22553688" w14:textId="77777777" w:rsidR="00196185" w:rsidRPr="00622D2D" w:rsidRDefault="00196185" w:rsidP="0089509B">
            <w:pPr>
              <w:pStyle w:val="EG"/>
            </w:pPr>
            <w:r w:rsidRPr="005979AA">
              <w:t>Method(s) of assessment</w:t>
            </w:r>
          </w:p>
        </w:tc>
        <w:tc>
          <w:tcPr>
            <w:tcW w:w="5873" w:type="dxa"/>
            <w:gridSpan w:val="3"/>
          </w:tcPr>
          <w:p w14:paraId="3A19C11E" w14:textId="77777777" w:rsidR="00196185" w:rsidRDefault="00196185" w:rsidP="0089509B">
            <w:pPr>
              <w:pStyle w:val="unittext"/>
            </w:pPr>
            <w:r>
              <w:t>The following suggested assessment methods are suitable for this unit:</w:t>
            </w:r>
          </w:p>
          <w:p w14:paraId="09128135" w14:textId="77777777" w:rsidR="00196185" w:rsidRPr="002C2CDC" w:rsidRDefault="00196185" w:rsidP="0089509B">
            <w:pPr>
              <w:pStyle w:val="bullet"/>
              <w:numPr>
                <w:ilvl w:val="0"/>
                <w:numId w:val="13"/>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14:paraId="25F3718C" w14:textId="77777777" w:rsidR="00196185" w:rsidRDefault="00196185" w:rsidP="0089509B">
            <w:pPr>
              <w:pStyle w:val="bullet"/>
              <w:numPr>
                <w:ilvl w:val="0"/>
                <w:numId w:val="13"/>
              </w:numPr>
              <w:ind w:left="284" w:hanging="284"/>
            </w:pPr>
            <w:r>
              <w:t xml:space="preserve">portfolio of routine, multi-step calculations which include initial estimates </w:t>
            </w:r>
          </w:p>
          <w:p w14:paraId="0757D08B" w14:textId="77777777" w:rsidR="00196185" w:rsidRDefault="00196185" w:rsidP="0089509B">
            <w:pPr>
              <w:pStyle w:val="bullet"/>
              <w:numPr>
                <w:ilvl w:val="0"/>
                <w:numId w:val="13"/>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14:paraId="2C0CD222" w14:textId="77777777" w:rsidR="00553226" w:rsidRDefault="00553226" w:rsidP="0089509B">
      <w:pPr>
        <w:keepNext/>
        <w:sectPr w:rsidR="00553226" w:rsidSect="00196185">
          <w:headerReference w:type="even" r:id="rId295"/>
          <w:headerReference w:type="default" r:id="rId296"/>
          <w:footerReference w:type="even" r:id="rId297"/>
          <w:headerReference w:type="first" r:id="rId298"/>
          <w:footerReference w:type="first" r:id="rId29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53226" w14:paraId="0A879446" w14:textId="77777777" w:rsidTr="00477C76">
        <w:tc>
          <w:tcPr>
            <w:tcW w:w="2943" w:type="dxa"/>
          </w:tcPr>
          <w:p w14:paraId="17C0007E" w14:textId="77777777" w:rsidR="00553226" w:rsidRPr="00D72D90" w:rsidRDefault="00553226" w:rsidP="00477C76">
            <w:pPr>
              <w:pStyle w:val="CodeTOC"/>
            </w:pPr>
            <w:r w:rsidRPr="00D72D90">
              <w:lastRenderedPageBreak/>
              <w:t>Unit Code</w:t>
            </w:r>
          </w:p>
        </w:tc>
        <w:tc>
          <w:tcPr>
            <w:tcW w:w="6299" w:type="dxa"/>
            <w:gridSpan w:val="4"/>
          </w:tcPr>
          <w:p w14:paraId="3BDF8F41" w14:textId="77777777" w:rsidR="00553226" w:rsidRPr="00D72D90" w:rsidRDefault="00553226" w:rsidP="00477C76">
            <w:pPr>
              <w:pStyle w:val="code"/>
            </w:pPr>
            <w:bookmarkStart w:id="248" w:name="_Toc514234383"/>
            <w:r>
              <w:t>VU22401</w:t>
            </w:r>
            <w:bookmarkEnd w:id="248"/>
          </w:p>
        </w:tc>
      </w:tr>
      <w:tr w:rsidR="00553226" w14:paraId="2CA69A6E" w14:textId="77777777" w:rsidTr="00477C76">
        <w:tc>
          <w:tcPr>
            <w:tcW w:w="2943" w:type="dxa"/>
          </w:tcPr>
          <w:p w14:paraId="0E4FE4E0" w14:textId="77777777" w:rsidR="00553226" w:rsidRPr="00D72D90" w:rsidRDefault="00553226" w:rsidP="00477C76">
            <w:pPr>
              <w:pStyle w:val="CodeTOC"/>
            </w:pPr>
            <w:r w:rsidRPr="00D72D90">
              <w:t>Unit Title</w:t>
            </w:r>
          </w:p>
        </w:tc>
        <w:tc>
          <w:tcPr>
            <w:tcW w:w="6299" w:type="dxa"/>
            <w:gridSpan w:val="4"/>
          </w:tcPr>
          <w:p w14:paraId="2A0C15A1" w14:textId="77777777" w:rsidR="00553226" w:rsidRPr="00D72D90" w:rsidRDefault="00553226" w:rsidP="00477C76">
            <w:pPr>
              <w:pStyle w:val="code"/>
            </w:pPr>
            <w:bookmarkStart w:id="249" w:name="_Toc507058719"/>
            <w:bookmarkStart w:id="250" w:name="_Toc514234384"/>
            <w:r w:rsidRPr="009A4769">
              <w:t>Undertake a simple investigation of science in the community</w:t>
            </w:r>
            <w:bookmarkEnd w:id="249"/>
            <w:bookmarkEnd w:id="250"/>
          </w:p>
        </w:tc>
      </w:tr>
      <w:tr w:rsidR="00553226" w14:paraId="2D7021CF" w14:textId="77777777" w:rsidTr="00477C76">
        <w:tc>
          <w:tcPr>
            <w:tcW w:w="2943" w:type="dxa"/>
          </w:tcPr>
          <w:p w14:paraId="0E7F38BE" w14:textId="77777777" w:rsidR="00553226" w:rsidRDefault="00553226" w:rsidP="00477C76">
            <w:pPr>
              <w:pStyle w:val="Heading21"/>
            </w:pPr>
            <w:r>
              <w:t>Unit Descriptor</w:t>
            </w:r>
          </w:p>
        </w:tc>
        <w:tc>
          <w:tcPr>
            <w:tcW w:w="6299" w:type="dxa"/>
            <w:gridSpan w:val="4"/>
          </w:tcPr>
          <w:p w14:paraId="41B08F24" w14:textId="77777777" w:rsidR="00553226" w:rsidRDefault="00553226" w:rsidP="00477C76">
            <w:pPr>
              <w:pStyle w:val="unittext"/>
            </w:pPr>
            <w:r>
              <w:t xml:space="preserve">This unit describes the skills and knowledge to </w:t>
            </w:r>
            <w:r w:rsidRPr="00C35135">
              <w:t>undertake a simple research project on a scientific issue and its impact on an individual or the community.</w:t>
            </w:r>
          </w:p>
        </w:tc>
      </w:tr>
      <w:tr w:rsidR="00553226" w14:paraId="43F77198" w14:textId="77777777" w:rsidTr="00477C76">
        <w:tc>
          <w:tcPr>
            <w:tcW w:w="2943" w:type="dxa"/>
          </w:tcPr>
          <w:p w14:paraId="41CDD1D9" w14:textId="77777777" w:rsidR="00553226" w:rsidRDefault="00553226" w:rsidP="00477C76">
            <w:pPr>
              <w:pStyle w:val="Heading21"/>
            </w:pPr>
            <w:r>
              <w:t>Employability Skills</w:t>
            </w:r>
          </w:p>
        </w:tc>
        <w:tc>
          <w:tcPr>
            <w:tcW w:w="6299" w:type="dxa"/>
            <w:gridSpan w:val="4"/>
          </w:tcPr>
          <w:p w14:paraId="0FF84EE5" w14:textId="77777777" w:rsidR="00553226" w:rsidRDefault="00553226" w:rsidP="00477C76">
            <w:pPr>
              <w:pStyle w:val="unittext"/>
            </w:pPr>
            <w:r>
              <w:t>This unit contains employability skills.</w:t>
            </w:r>
          </w:p>
        </w:tc>
      </w:tr>
      <w:tr w:rsidR="00553226" w14:paraId="190076FD" w14:textId="77777777" w:rsidTr="00477C76">
        <w:tc>
          <w:tcPr>
            <w:tcW w:w="2943" w:type="dxa"/>
          </w:tcPr>
          <w:p w14:paraId="06CDBC39" w14:textId="77777777" w:rsidR="00553226" w:rsidRDefault="00553226" w:rsidP="00477C76">
            <w:pPr>
              <w:pStyle w:val="Heading21"/>
            </w:pPr>
            <w:r>
              <w:t>Application of the Unit</w:t>
            </w:r>
          </w:p>
        </w:tc>
        <w:tc>
          <w:tcPr>
            <w:tcW w:w="6299" w:type="dxa"/>
            <w:gridSpan w:val="4"/>
          </w:tcPr>
          <w:p w14:paraId="1DBA8EAE" w14:textId="77777777" w:rsidR="00553226" w:rsidRDefault="00553226" w:rsidP="00477C76">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553226" w14:paraId="3A98C01A" w14:textId="77777777" w:rsidTr="00477C76">
        <w:tc>
          <w:tcPr>
            <w:tcW w:w="2943" w:type="dxa"/>
          </w:tcPr>
          <w:p w14:paraId="41E19037" w14:textId="77777777" w:rsidR="00553226" w:rsidRDefault="00553226" w:rsidP="00477C76">
            <w:pPr>
              <w:pStyle w:val="Heading21"/>
            </w:pPr>
            <w:r>
              <w:t>Element</w:t>
            </w:r>
          </w:p>
          <w:p w14:paraId="056672B0" w14:textId="77777777" w:rsidR="00553226" w:rsidRDefault="00553226"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464A8235" w14:textId="77777777" w:rsidR="00553226" w:rsidRDefault="00553226" w:rsidP="00477C76">
            <w:pPr>
              <w:pStyle w:val="Heading21"/>
            </w:pPr>
            <w:r>
              <w:t>Performance Criteria</w:t>
            </w:r>
          </w:p>
          <w:p w14:paraId="337214E7" w14:textId="77777777" w:rsidR="00553226" w:rsidRDefault="00553226" w:rsidP="00477C76">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08A226" w14:textId="77777777" w:rsidTr="00477C76">
        <w:tc>
          <w:tcPr>
            <w:tcW w:w="2943" w:type="dxa"/>
          </w:tcPr>
          <w:p w14:paraId="110E8BA7" w14:textId="77777777" w:rsidR="00553226" w:rsidRDefault="00553226" w:rsidP="00477C76">
            <w:pPr>
              <w:pStyle w:val="spacer"/>
            </w:pPr>
          </w:p>
        </w:tc>
        <w:tc>
          <w:tcPr>
            <w:tcW w:w="6299" w:type="dxa"/>
            <w:gridSpan w:val="4"/>
          </w:tcPr>
          <w:p w14:paraId="76102FDA" w14:textId="77777777" w:rsidR="00553226" w:rsidRDefault="00553226" w:rsidP="00477C76">
            <w:pPr>
              <w:pStyle w:val="spacer"/>
            </w:pPr>
          </w:p>
        </w:tc>
      </w:tr>
      <w:tr w:rsidR="00553226" w14:paraId="45940002" w14:textId="77777777" w:rsidTr="00477C76">
        <w:tc>
          <w:tcPr>
            <w:tcW w:w="2943" w:type="dxa"/>
            <w:vMerge w:val="restart"/>
          </w:tcPr>
          <w:p w14:paraId="744171A1" w14:textId="77777777" w:rsidR="00553226" w:rsidRPr="0084371F" w:rsidRDefault="00553226" w:rsidP="00477C76">
            <w:pPr>
              <w:pStyle w:val="element"/>
              <w:keepNext/>
            </w:pPr>
            <w:r w:rsidRPr="0084371F">
              <w:t>1</w:t>
            </w:r>
            <w:r>
              <w:tab/>
              <w:t xml:space="preserve">Select a scientific issue </w:t>
            </w:r>
          </w:p>
        </w:tc>
        <w:tc>
          <w:tcPr>
            <w:tcW w:w="570" w:type="dxa"/>
            <w:gridSpan w:val="2"/>
          </w:tcPr>
          <w:p w14:paraId="0DB127ED" w14:textId="77777777" w:rsidR="00553226" w:rsidRDefault="00553226" w:rsidP="00477C76">
            <w:pPr>
              <w:pStyle w:val="PC"/>
              <w:keepNext/>
            </w:pPr>
            <w:r>
              <w:t>1.1</w:t>
            </w:r>
          </w:p>
        </w:tc>
        <w:tc>
          <w:tcPr>
            <w:tcW w:w="5729" w:type="dxa"/>
            <w:gridSpan w:val="2"/>
          </w:tcPr>
          <w:p w14:paraId="60555B14" w14:textId="77777777" w:rsidR="00553226" w:rsidRDefault="00553226" w:rsidP="00477C76">
            <w:pPr>
              <w:pStyle w:val="PC"/>
              <w:keepNext/>
            </w:pPr>
            <w:r>
              <w:t xml:space="preserve">Identify an </w:t>
            </w:r>
            <w:r>
              <w:rPr>
                <w:b/>
                <w:i/>
              </w:rPr>
              <w:t>issue</w:t>
            </w:r>
            <w:r>
              <w:rPr>
                <w:i/>
              </w:rPr>
              <w:t xml:space="preserve"> </w:t>
            </w:r>
            <w:r w:rsidRPr="00BB6B70">
              <w:rPr>
                <w:b/>
                <w:i/>
              </w:rPr>
              <w:t>of scientific research or development</w:t>
            </w:r>
            <w:r>
              <w:t xml:space="preserve"> </w:t>
            </w:r>
          </w:p>
        </w:tc>
      </w:tr>
      <w:tr w:rsidR="00553226" w14:paraId="4BC40873" w14:textId="77777777" w:rsidTr="00477C76">
        <w:tc>
          <w:tcPr>
            <w:tcW w:w="2943" w:type="dxa"/>
            <w:vMerge/>
          </w:tcPr>
          <w:p w14:paraId="59D11C39" w14:textId="77777777" w:rsidR="00553226" w:rsidRPr="0084371F" w:rsidRDefault="00553226" w:rsidP="00477C76">
            <w:pPr>
              <w:pStyle w:val="element"/>
              <w:keepNext/>
            </w:pPr>
          </w:p>
        </w:tc>
        <w:tc>
          <w:tcPr>
            <w:tcW w:w="570" w:type="dxa"/>
            <w:gridSpan w:val="2"/>
          </w:tcPr>
          <w:p w14:paraId="4634AC32" w14:textId="77777777" w:rsidR="00553226" w:rsidRDefault="00553226" w:rsidP="00477C76">
            <w:pPr>
              <w:pStyle w:val="PC"/>
              <w:keepNext/>
            </w:pPr>
            <w:r>
              <w:t>1.2</w:t>
            </w:r>
          </w:p>
        </w:tc>
        <w:tc>
          <w:tcPr>
            <w:tcW w:w="5729" w:type="dxa"/>
            <w:gridSpan w:val="2"/>
          </w:tcPr>
          <w:p w14:paraId="6DBECCCF" w14:textId="77777777" w:rsidR="00553226" w:rsidRDefault="00553226" w:rsidP="00477C76">
            <w:pPr>
              <w:pStyle w:val="PC"/>
              <w:keepNext/>
            </w:pPr>
            <w:r>
              <w:t xml:space="preserve">Identify the </w:t>
            </w:r>
            <w:r>
              <w:rPr>
                <w:b/>
                <w:i/>
              </w:rPr>
              <w:t>scientific basis</w:t>
            </w:r>
            <w:r>
              <w:rPr>
                <w:b/>
              </w:rPr>
              <w:t xml:space="preserve"> </w:t>
            </w:r>
            <w:r>
              <w:t xml:space="preserve">of the issue </w:t>
            </w:r>
          </w:p>
        </w:tc>
      </w:tr>
      <w:tr w:rsidR="00553226" w14:paraId="54A47F51" w14:textId="77777777" w:rsidTr="00477C76">
        <w:tc>
          <w:tcPr>
            <w:tcW w:w="2943" w:type="dxa"/>
            <w:vMerge/>
          </w:tcPr>
          <w:p w14:paraId="3A85094E" w14:textId="77777777" w:rsidR="00553226" w:rsidRPr="0084371F" w:rsidRDefault="00553226" w:rsidP="00477C76">
            <w:pPr>
              <w:pStyle w:val="element"/>
              <w:keepNext/>
            </w:pPr>
          </w:p>
        </w:tc>
        <w:tc>
          <w:tcPr>
            <w:tcW w:w="570" w:type="dxa"/>
            <w:gridSpan w:val="2"/>
          </w:tcPr>
          <w:p w14:paraId="1CC2D3E6" w14:textId="77777777" w:rsidR="00553226" w:rsidRDefault="00553226" w:rsidP="00477C76">
            <w:pPr>
              <w:pStyle w:val="PC"/>
              <w:keepNext/>
            </w:pPr>
            <w:r>
              <w:t>1.3</w:t>
            </w:r>
          </w:p>
        </w:tc>
        <w:tc>
          <w:tcPr>
            <w:tcW w:w="5729" w:type="dxa"/>
            <w:gridSpan w:val="2"/>
          </w:tcPr>
          <w:p w14:paraId="7947DADE" w14:textId="77777777" w:rsidR="00553226" w:rsidRDefault="00553226" w:rsidP="00477C76">
            <w:pPr>
              <w:pStyle w:val="PC"/>
              <w:keepNext/>
            </w:pPr>
            <w:r>
              <w:t xml:space="preserve">Determine the </w:t>
            </w:r>
            <w:r>
              <w:rPr>
                <w:b/>
                <w:i/>
              </w:rPr>
              <w:t xml:space="preserve">general effects </w:t>
            </w:r>
            <w:r>
              <w:t xml:space="preserve">of the issue </w:t>
            </w:r>
          </w:p>
        </w:tc>
      </w:tr>
      <w:tr w:rsidR="00553226" w14:paraId="1C9B44C6" w14:textId="77777777" w:rsidTr="00477C76">
        <w:tc>
          <w:tcPr>
            <w:tcW w:w="2943" w:type="dxa"/>
          </w:tcPr>
          <w:p w14:paraId="45B52C41" w14:textId="77777777" w:rsidR="00553226" w:rsidRDefault="00553226" w:rsidP="00477C76">
            <w:pPr>
              <w:pStyle w:val="spacer"/>
            </w:pPr>
          </w:p>
        </w:tc>
        <w:tc>
          <w:tcPr>
            <w:tcW w:w="6299" w:type="dxa"/>
            <w:gridSpan w:val="4"/>
          </w:tcPr>
          <w:p w14:paraId="526F8DAF" w14:textId="77777777" w:rsidR="00553226" w:rsidRDefault="00553226" w:rsidP="00477C76">
            <w:pPr>
              <w:pStyle w:val="spacer"/>
            </w:pPr>
          </w:p>
        </w:tc>
      </w:tr>
      <w:tr w:rsidR="00553226" w14:paraId="0506879A" w14:textId="77777777" w:rsidTr="00477C76">
        <w:tc>
          <w:tcPr>
            <w:tcW w:w="2943" w:type="dxa"/>
            <w:vMerge w:val="restart"/>
          </w:tcPr>
          <w:p w14:paraId="0BAA1D60" w14:textId="77777777" w:rsidR="00553226" w:rsidRDefault="00553226" w:rsidP="00477C76">
            <w:pPr>
              <w:pStyle w:val="element"/>
              <w:keepNext/>
            </w:pPr>
            <w:r>
              <w:t>2</w:t>
            </w:r>
            <w:r>
              <w:tab/>
              <w:t>Investigate the scientific issue</w:t>
            </w:r>
          </w:p>
        </w:tc>
        <w:tc>
          <w:tcPr>
            <w:tcW w:w="585" w:type="dxa"/>
            <w:gridSpan w:val="3"/>
          </w:tcPr>
          <w:p w14:paraId="18359D41" w14:textId="77777777" w:rsidR="00553226" w:rsidRDefault="00553226" w:rsidP="00477C76">
            <w:pPr>
              <w:pStyle w:val="PC"/>
              <w:keepNext/>
            </w:pPr>
            <w:r>
              <w:t>2.1</w:t>
            </w:r>
          </w:p>
        </w:tc>
        <w:tc>
          <w:tcPr>
            <w:tcW w:w="5714" w:type="dxa"/>
          </w:tcPr>
          <w:p w14:paraId="5BDE94FD" w14:textId="77777777" w:rsidR="00553226" w:rsidRDefault="00553226" w:rsidP="00477C76">
            <w:pPr>
              <w:pStyle w:val="PC"/>
              <w:keepNext/>
            </w:pPr>
            <w:r>
              <w:t xml:space="preserve">Develop a </w:t>
            </w:r>
            <w:r w:rsidRPr="00E72E75">
              <w:rPr>
                <w:b/>
                <w:i/>
              </w:rPr>
              <w:t>plan</w:t>
            </w:r>
            <w:r w:rsidRPr="00E72E75">
              <w:t xml:space="preserve"> to investigate the scientific issue in consultation with a </w:t>
            </w:r>
            <w:r w:rsidRPr="00E72E75">
              <w:rPr>
                <w:b/>
                <w:i/>
              </w:rPr>
              <w:t>relevant person</w:t>
            </w:r>
          </w:p>
        </w:tc>
      </w:tr>
      <w:tr w:rsidR="00553226" w14:paraId="2605B3B6" w14:textId="77777777" w:rsidTr="00477C76">
        <w:tc>
          <w:tcPr>
            <w:tcW w:w="2943" w:type="dxa"/>
            <w:vMerge/>
          </w:tcPr>
          <w:p w14:paraId="668CE2AE" w14:textId="77777777" w:rsidR="00553226" w:rsidRDefault="00553226" w:rsidP="00477C76">
            <w:pPr>
              <w:keepNext/>
            </w:pPr>
          </w:p>
        </w:tc>
        <w:tc>
          <w:tcPr>
            <w:tcW w:w="585" w:type="dxa"/>
            <w:gridSpan w:val="3"/>
          </w:tcPr>
          <w:p w14:paraId="45E10ED8" w14:textId="77777777" w:rsidR="00553226" w:rsidRDefault="00553226" w:rsidP="00477C76">
            <w:pPr>
              <w:pStyle w:val="PC"/>
              <w:keepNext/>
            </w:pPr>
            <w:r>
              <w:t>2.2</w:t>
            </w:r>
          </w:p>
        </w:tc>
        <w:tc>
          <w:tcPr>
            <w:tcW w:w="5714" w:type="dxa"/>
          </w:tcPr>
          <w:p w14:paraId="660341F1" w14:textId="77777777" w:rsidR="00553226" w:rsidRDefault="00553226" w:rsidP="00477C76">
            <w:pPr>
              <w:pStyle w:val="PC"/>
              <w:keepNext/>
            </w:pPr>
            <w:r>
              <w:t xml:space="preserve">Select appropriate </w:t>
            </w:r>
            <w:r>
              <w:rPr>
                <w:b/>
                <w:i/>
              </w:rPr>
              <w:t>investigation methods</w:t>
            </w:r>
            <w:r>
              <w:t xml:space="preserve"> in consultation with a </w:t>
            </w:r>
            <w:r w:rsidRPr="00E72E75">
              <w:t>relevant person</w:t>
            </w:r>
          </w:p>
        </w:tc>
      </w:tr>
      <w:tr w:rsidR="00553226" w14:paraId="5AB65894" w14:textId="77777777" w:rsidTr="00477C76">
        <w:tc>
          <w:tcPr>
            <w:tcW w:w="2943" w:type="dxa"/>
            <w:vMerge/>
          </w:tcPr>
          <w:p w14:paraId="43CC1BF1" w14:textId="77777777" w:rsidR="00553226" w:rsidRDefault="00553226" w:rsidP="00477C76">
            <w:pPr>
              <w:keepNext/>
            </w:pPr>
          </w:p>
        </w:tc>
        <w:tc>
          <w:tcPr>
            <w:tcW w:w="585" w:type="dxa"/>
            <w:gridSpan w:val="3"/>
          </w:tcPr>
          <w:p w14:paraId="0858C9B1" w14:textId="77777777" w:rsidR="00553226" w:rsidRDefault="00553226" w:rsidP="00477C76">
            <w:pPr>
              <w:pStyle w:val="PC"/>
              <w:keepNext/>
            </w:pPr>
            <w:r>
              <w:t>2.3</w:t>
            </w:r>
          </w:p>
        </w:tc>
        <w:tc>
          <w:tcPr>
            <w:tcW w:w="5714" w:type="dxa"/>
          </w:tcPr>
          <w:p w14:paraId="513E364F" w14:textId="77777777" w:rsidR="00553226" w:rsidRDefault="00553226" w:rsidP="00477C76">
            <w:pPr>
              <w:pStyle w:val="PC"/>
              <w:keepNext/>
            </w:pPr>
            <w:r w:rsidRPr="00E72E75">
              <w:t xml:space="preserve">Follow the plan </w:t>
            </w:r>
            <w:r>
              <w:t xml:space="preserve">and identify the </w:t>
            </w:r>
            <w:r>
              <w:rPr>
                <w:b/>
                <w:i/>
              </w:rPr>
              <w:t xml:space="preserve">impact </w:t>
            </w:r>
            <w:r w:rsidRPr="00F34F3C">
              <w:t>of the issue</w:t>
            </w:r>
          </w:p>
        </w:tc>
      </w:tr>
      <w:tr w:rsidR="00553226" w14:paraId="0734AED0" w14:textId="77777777" w:rsidTr="00477C76">
        <w:tc>
          <w:tcPr>
            <w:tcW w:w="2943" w:type="dxa"/>
            <w:vMerge/>
          </w:tcPr>
          <w:p w14:paraId="2071047A" w14:textId="77777777" w:rsidR="00553226" w:rsidRDefault="00553226" w:rsidP="00477C76">
            <w:pPr>
              <w:keepNext/>
            </w:pPr>
          </w:p>
        </w:tc>
        <w:tc>
          <w:tcPr>
            <w:tcW w:w="585" w:type="dxa"/>
            <w:gridSpan w:val="3"/>
          </w:tcPr>
          <w:p w14:paraId="2AC58693" w14:textId="77777777" w:rsidR="00553226" w:rsidRDefault="00553226" w:rsidP="00477C76">
            <w:pPr>
              <w:pStyle w:val="PC"/>
              <w:keepNext/>
            </w:pPr>
            <w:r>
              <w:t>2.4</w:t>
            </w:r>
          </w:p>
        </w:tc>
        <w:tc>
          <w:tcPr>
            <w:tcW w:w="5714" w:type="dxa"/>
          </w:tcPr>
          <w:p w14:paraId="76C88F77" w14:textId="77777777" w:rsidR="00553226" w:rsidRDefault="00553226" w:rsidP="00477C76">
            <w:pPr>
              <w:pStyle w:val="PC"/>
              <w:keepNext/>
            </w:pPr>
            <w:r>
              <w:t xml:space="preserve">Record the results of the investigation using </w:t>
            </w:r>
            <w:r>
              <w:rPr>
                <w:b/>
                <w:i/>
              </w:rPr>
              <w:t>appropriate scientific terminology</w:t>
            </w:r>
          </w:p>
        </w:tc>
      </w:tr>
      <w:tr w:rsidR="00553226" w14:paraId="249C2251" w14:textId="77777777" w:rsidTr="00477C76">
        <w:tc>
          <w:tcPr>
            <w:tcW w:w="2943" w:type="dxa"/>
          </w:tcPr>
          <w:p w14:paraId="0B23084E" w14:textId="77777777" w:rsidR="00553226" w:rsidRDefault="00553226" w:rsidP="00477C76">
            <w:pPr>
              <w:pStyle w:val="spacer"/>
            </w:pPr>
          </w:p>
        </w:tc>
        <w:tc>
          <w:tcPr>
            <w:tcW w:w="6299" w:type="dxa"/>
            <w:gridSpan w:val="4"/>
          </w:tcPr>
          <w:p w14:paraId="5A02484A" w14:textId="77777777" w:rsidR="00553226" w:rsidRDefault="00553226" w:rsidP="00477C76">
            <w:pPr>
              <w:pStyle w:val="spacer"/>
            </w:pPr>
          </w:p>
        </w:tc>
      </w:tr>
      <w:tr w:rsidR="00553226" w14:paraId="6DC29BF6" w14:textId="77777777" w:rsidTr="00477C76">
        <w:tc>
          <w:tcPr>
            <w:tcW w:w="2943" w:type="dxa"/>
            <w:vMerge w:val="restart"/>
          </w:tcPr>
          <w:p w14:paraId="14DD3254" w14:textId="77777777" w:rsidR="00553226" w:rsidRDefault="00553226" w:rsidP="00477C76">
            <w:pPr>
              <w:pStyle w:val="element"/>
              <w:keepNext/>
            </w:pPr>
            <w:r>
              <w:t>3</w:t>
            </w:r>
            <w:r>
              <w:tab/>
              <w:t>Report on the investigation</w:t>
            </w:r>
          </w:p>
        </w:tc>
        <w:tc>
          <w:tcPr>
            <w:tcW w:w="570" w:type="dxa"/>
            <w:gridSpan w:val="2"/>
          </w:tcPr>
          <w:p w14:paraId="04E07D23" w14:textId="77777777" w:rsidR="00553226" w:rsidRDefault="00553226" w:rsidP="00477C76">
            <w:pPr>
              <w:pStyle w:val="PC"/>
              <w:keepNext/>
            </w:pPr>
            <w:r>
              <w:t>3.1</w:t>
            </w:r>
          </w:p>
        </w:tc>
        <w:tc>
          <w:tcPr>
            <w:tcW w:w="5729" w:type="dxa"/>
            <w:gridSpan w:val="2"/>
          </w:tcPr>
          <w:p w14:paraId="332D592B" w14:textId="77777777" w:rsidR="00553226" w:rsidRDefault="00553226" w:rsidP="00477C76">
            <w:pPr>
              <w:pStyle w:val="PC"/>
              <w:keepNext/>
            </w:pPr>
            <w:r w:rsidRPr="00E74319">
              <w:rPr>
                <w:b/>
                <w:i/>
              </w:rPr>
              <w:t>Present</w:t>
            </w:r>
            <w:r>
              <w:t xml:space="preserve"> the </w:t>
            </w:r>
            <w:r w:rsidRPr="00E74319">
              <w:t>findings</w:t>
            </w:r>
            <w:r>
              <w:t xml:space="preserve"> of the investigation </w:t>
            </w:r>
          </w:p>
        </w:tc>
      </w:tr>
      <w:tr w:rsidR="00553226" w14:paraId="336322AD" w14:textId="77777777" w:rsidTr="00477C76">
        <w:tc>
          <w:tcPr>
            <w:tcW w:w="2943" w:type="dxa"/>
            <w:vMerge/>
          </w:tcPr>
          <w:p w14:paraId="5DE6284C" w14:textId="77777777" w:rsidR="00553226" w:rsidRDefault="00553226" w:rsidP="00477C76">
            <w:pPr>
              <w:keepNext/>
            </w:pPr>
          </w:p>
        </w:tc>
        <w:tc>
          <w:tcPr>
            <w:tcW w:w="570" w:type="dxa"/>
            <w:gridSpan w:val="2"/>
          </w:tcPr>
          <w:p w14:paraId="61A4D63B" w14:textId="77777777" w:rsidR="00553226" w:rsidRDefault="00553226" w:rsidP="00477C76">
            <w:pPr>
              <w:pStyle w:val="PC"/>
              <w:keepNext/>
            </w:pPr>
            <w:r>
              <w:t>3.2</w:t>
            </w:r>
          </w:p>
        </w:tc>
        <w:tc>
          <w:tcPr>
            <w:tcW w:w="5729" w:type="dxa"/>
            <w:gridSpan w:val="2"/>
          </w:tcPr>
          <w:p w14:paraId="0BBB817C" w14:textId="77777777" w:rsidR="00553226" w:rsidRDefault="00553226" w:rsidP="00477C76">
            <w:pPr>
              <w:pStyle w:val="PC"/>
              <w:keepNext/>
            </w:pPr>
            <w:r>
              <w:t xml:space="preserve">Discuss the </w:t>
            </w:r>
            <w:r w:rsidRPr="00F34F3C">
              <w:t>impact</w:t>
            </w:r>
            <w:r>
              <w:t xml:space="preserve"> of the </w:t>
            </w:r>
            <w:r w:rsidRPr="00F34F3C">
              <w:t>issue</w:t>
            </w:r>
            <w:r>
              <w:t xml:space="preserve"> on an individual or the community </w:t>
            </w:r>
          </w:p>
        </w:tc>
      </w:tr>
      <w:tr w:rsidR="00553226" w14:paraId="048BBF97" w14:textId="77777777" w:rsidTr="00477C76">
        <w:tc>
          <w:tcPr>
            <w:tcW w:w="2943" w:type="dxa"/>
          </w:tcPr>
          <w:p w14:paraId="7D361C43" w14:textId="77777777" w:rsidR="00553226" w:rsidRDefault="00553226" w:rsidP="00477C76">
            <w:pPr>
              <w:pStyle w:val="spacer"/>
            </w:pPr>
          </w:p>
        </w:tc>
        <w:tc>
          <w:tcPr>
            <w:tcW w:w="6299" w:type="dxa"/>
            <w:gridSpan w:val="4"/>
          </w:tcPr>
          <w:p w14:paraId="1FE7393E" w14:textId="77777777" w:rsidR="00553226" w:rsidRDefault="00553226" w:rsidP="00477C76">
            <w:pPr>
              <w:pStyle w:val="spacer"/>
            </w:pPr>
          </w:p>
        </w:tc>
      </w:tr>
      <w:tr w:rsidR="00553226" w14:paraId="44F3D613" w14:textId="77777777" w:rsidTr="00477C76">
        <w:tc>
          <w:tcPr>
            <w:tcW w:w="9242" w:type="dxa"/>
            <w:gridSpan w:val="5"/>
          </w:tcPr>
          <w:p w14:paraId="0041C2F3" w14:textId="77777777" w:rsidR="00553226" w:rsidRDefault="00553226" w:rsidP="00477C76">
            <w:pPr>
              <w:pStyle w:val="Heading21"/>
            </w:pPr>
            <w:r>
              <w:t>Required Knowledge and Skills</w:t>
            </w:r>
          </w:p>
          <w:p w14:paraId="75E09581" w14:textId="77777777" w:rsidR="00553226" w:rsidRDefault="00553226" w:rsidP="00477C76">
            <w:pPr>
              <w:pStyle w:val="text"/>
            </w:pPr>
            <w:r w:rsidRPr="005979AA">
              <w:t>This describes the essential skills and knowledge and their level required for this unit</w:t>
            </w:r>
            <w:r>
              <w:t>.</w:t>
            </w:r>
          </w:p>
          <w:p w14:paraId="43D45CAB" w14:textId="77777777" w:rsidR="00553226" w:rsidRPr="00CB3AF3" w:rsidRDefault="00553226" w:rsidP="00477C76">
            <w:pPr>
              <w:keepNext/>
              <w:tabs>
                <w:tab w:val="left" w:pos="3795"/>
              </w:tabs>
            </w:pPr>
            <w:r>
              <w:tab/>
            </w:r>
          </w:p>
        </w:tc>
      </w:tr>
      <w:tr w:rsidR="00553226" w14:paraId="2011D563" w14:textId="77777777" w:rsidTr="00477C76">
        <w:tc>
          <w:tcPr>
            <w:tcW w:w="9242" w:type="dxa"/>
            <w:gridSpan w:val="5"/>
          </w:tcPr>
          <w:p w14:paraId="59687B74" w14:textId="77777777" w:rsidR="00553226" w:rsidRDefault="00553226" w:rsidP="00477C76">
            <w:pPr>
              <w:pStyle w:val="unittext"/>
            </w:pPr>
            <w:r>
              <w:lastRenderedPageBreak/>
              <w:t>Required Knowledge:</w:t>
            </w:r>
          </w:p>
          <w:p w14:paraId="18550834" w14:textId="77777777" w:rsidR="00553226" w:rsidRDefault="00553226" w:rsidP="00477C76">
            <w:pPr>
              <w:pStyle w:val="bullet"/>
              <w:numPr>
                <w:ilvl w:val="0"/>
                <w:numId w:val="13"/>
              </w:numPr>
              <w:ind w:left="284" w:hanging="284"/>
            </w:pPr>
            <w:r>
              <w:t xml:space="preserve">meaning making strategies </w:t>
            </w:r>
          </w:p>
          <w:p w14:paraId="11287E6C" w14:textId="77777777" w:rsidR="00553226" w:rsidRDefault="00553226" w:rsidP="00477C76">
            <w:pPr>
              <w:pStyle w:val="bullet"/>
              <w:numPr>
                <w:ilvl w:val="0"/>
                <w:numId w:val="13"/>
              </w:numPr>
              <w:ind w:left="284" w:hanging="284"/>
            </w:pPr>
            <w:r>
              <w:t>scientific terminology to enable information and ideas to be expressed verbally and in writing</w:t>
            </w:r>
          </w:p>
          <w:p w14:paraId="5986AC4E" w14:textId="77777777" w:rsidR="00553226" w:rsidRDefault="00553226" w:rsidP="00477C76">
            <w:pPr>
              <w:pStyle w:val="unittext"/>
            </w:pPr>
            <w:r>
              <w:t>Required Skills:</w:t>
            </w:r>
          </w:p>
          <w:p w14:paraId="1E8D1995" w14:textId="77777777" w:rsidR="00553226" w:rsidRDefault="00553226" w:rsidP="00477C76">
            <w:pPr>
              <w:pStyle w:val="bullet"/>
              <w:numPr>
                <w:ilvl w:val="0"/>
                <w:numId w:val="13"/>
              </w:numPr>
              <w:ind w:left="284" w:hanging="284"/>
            </w:pPr>
            <w:r>
              <w:t>planning and organising skills to develop and follow a plan</w:t>
            </w:r>
          </w:p>
          <w:p w14:paraId="261B3C87" w14:textId="77777777" w:rsidR="00553226" w:rsidRDefault="00553226" w:rsidP="00477C76">
            <w:pPr>
              <w:pStyle w:val="bullet"/>
              <w:numPr>
                <w:ilvl w:val="0"/>
                <w:numId w:val="13"/>
              </w:numPr>
              <w:ind w:left="284" w:hanging="284"/>
            </w:pPr>
            <w:r>
              <w:t>literacy skills to:</w:t>
            </w:r>
          </w:p>
          <w:p w14:paraId="7DEDC0E2" w14:textId="77777777" w:rsidR="00553226" w:rsidRDefault="00553226" w:rsidP="00477C76">
            <w:pPr>
              <w:pStyle w:val="endash"/>
              <w:keepNext/>
              <w:ind w:left="568" w:hanging="284"/>
            </w:pPr>
            <w:r>
              <w:t>identify the main idea and key and supporting information in texts related to the issue</w:t>
            </w:r>
          </w:p>
          <w:p w14:paraId="250DA6FF" w14:textId="77777777" w:rsidR="00553226" w:rsidRDefault="00553226" w:rsidP="00477C76">
            <w:pPr>
              <w:pStyle w:val="endash"/>
              <w:keepNext/>
              <w:ind w:left="568" w:hanging="284"/>
            </w:pPr>
            <w:r>
              <w:t>record findings of investigation</w:t>
            </w:r>
          </w:p>
          <w:p w14:paraId="17CC5915" w14:textId="77777777" w:rsidR="00553226" w:rsidRDefault="00553226" w:rsidP="00477C76">
            <w:pPr>
              <w:pStyle w:val="bullet"/>
              <w:numPr>
                <w:ilvl w:val="0"/>
                <w:numId w:val="13"/>
              </w:numPr>
              <w:ind w:left="284" w:hanging="284"/>
            </w:pPr>
            <w:r>
              <w:t>oral communication skills to:</w:t>
            </w:r>
          </w:p>
          <w:p w14:paraId="1582494E" w14:textId="77777777" w:rsidR="00553226" w:rsidRDefault="00553226" w:rsidP="00477C76">
            <w:pPr>
              <w:pStyle w:val="endash"/>
              <w:keepNext/>
              <w:ind w:left="568" w:hanging="284"/>
            </w:pPr>
            <w:r>
              <w:t>develop a plan and identify appropriate investigation methods with a relevant person</w:t>
            </w:r>
          </w:p>
          <w:p w14:paraId="42430489" w14:textId="77777777" w:rsidR="00553226" w:rsidRDefault="00553226" w:rsidP="00477C76">
            <w:pPr>
              <w:pStyle w:val="endash"/>
              <w:keepNext/>
              <w:ind w:left="568" w:hanging="284"/>
            </w:pPr>
            <w:r>
              <w:t>discuss and convey information about the impact of the scientific issue under investigation</w:t>
            </w:r>
          </w:p>
        </w:tc>
      </w:tr>
      <w:tr w:rsidR="00553226" w14:paraId="4F1A32B0" w14:textId="77777777" w:rsidTr="00477C76">
        <w:tc>
          <w:tcPr>
            <w:tcW w:w="9242" w:type="dxa"/>
            <w:gridSpan w:val="5"/>
          </w:tcPr>
          <w:p w14:paraId="6733F3BB" w14:textId="77777777" w:rsidR="00553226" w:rsidRDefault="00553226" w:rsidP="00477C76">
            <w:pPr>
              <w:pStyle w:val="spacer"/>
            </w:pPr>
          </w:p>
        </w:tc>
      </w:tr>
      <w:tr w:rsidR="00553226" w14:paraId="19927DB6" w14:textId="77777777" w:rsidTr="00477C76">
        <w:tc>
          <w:tcPr>
            <w:tcW w:w="9242" w:type="dxa"/>
            <w:gridSpan w:val="5"/>
          </w:tcPr>
          <w:p w14:paraId="3B17570A" w14:textId="77777777" w:rsidR="00553226" w:rsidRDefault="00553226" w:rsidP="00477C76">
            <w:pPr>
              <w:pStyle w:val="Heading21"/>
            </w:pPr>
            <w:r>
              <w:t>Range Statement</w:t>
            </w:r>
          </w:p>
          <w:p w14:paraId="0972F0F4" w14:textId="77777777" w:rsidR="00553226" w:rsidRDefault="00553226" w:rsidP="00477C76">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9A5C545" w14:textId="77777777" w:rsidTr="00477C76">
        <w:tc>
          <w:tcPr>
            <w:tcW w:w="3369" w:type="dxa"/>
            <w:gridSpan w:val="2"/>
          </w:tcPr>
          <w:p w14:paraId="23ED6405" w14:textId="77777777" w:rsidR="00553226" w:rsidRPr="00F34F3C" w:rsidRDefault="00553226" w:rsidP="00477C76">
            <w:pPr>
              <w:pStyle w:val="unittext"/>
            </w:pPr>
            <w:r>
              <w:rPr>
                <w:b/>
                <w:i/>
              </w:rPr>
              <w:t>Issue</w:t>
            </w:r>
            <w:r>
              <w:rPr>
                <w:i/>
              </w:rPr>
              <w:t xml:space="preserve"> </w:t>
            </w:r>
            <w:r>
              <w:rPr>
                <w:b/>
                <w:i/>
              </w:rPr>
              <w:t xml:space="preserve">of scientific research or development </w:t>
            </w:r>
            <w:r>
              <w:t>may include:</w:t>
            </w:r>
          </w:p>
        </w:tc>
        <w:tc>
          <w:tcPr>
            <w:tcW w:w="5873" w:type="dxa"/>
            <w:gridSpan w:val="3"/>
          </w:tcPr>
          <w:p w14:paraId="6522D06E" w14:textId="77777777" w:rsidR="00553226" w:rsidRPr="0079479B" w:rsidRDefault="00553226" w:rsidP="00477C76">
            <w:pPr>
              <w:pStyle w:val="bullet"/>
              <w:numPr>
                <w:ilvl w:val="0"/>
                <w:numId w:val="13"/>
              </w:numPr>
              <w:ind w:left="284" w:hanging="284"/>
            </w:pPr>
            <w:r w:rsidRPr="0079479B">
              <w:t>an area that has a scientific basis which has generated new knowledge:</w:t>
            </w:r>
          </w:p>
          <w:p w14:paraId="03A30A25" w14:textId="77777777" w:rsidR="00553226" w:rsidRPr="0079479B" w:rsidRDefault="00553226" w:rsidP="00477C76">
            <w:pPr>
              <w:pStyle w:val="endash"/>
              <w:keepNext/>
              <w:ind w:left="568" w:hanging="284"/>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14:paraId="20C8DC6C" w14:textId="77777777" w:rsidR="00553226" w:rsidRPr="0079479B" w:rsidRDefault="00553226" w:rsidP="00477C76">
            <w:pPr>
              <w:pStyle w:val="endash"/>
              <w:keepNext/>
              <w:ind w:left="568" w:hanging="284"/>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14:paraId="54BCF0CD" w14:textId="77777777" w:rsidR="00553226" w:rsidRPr="0079479B" w:rsidRDefault="00553226" w:rsidP="00477C76">
            <w:pPr>
              <w:pStyle w:val="endash"/>
              <w:keepNext/>
              <w:ind w:left="568" w:hanging="284"/>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14:paraId="6F6ED2F1" w14:textId="77777777" w:rsidR="00553226" w:rsidRPr="002A03BD" w:rsidRDefault="00553226" w:rsidP="00477C76">
            <w:pPr>
              <w:pStyle w:val="endash"/>
              <w:keepNext/>
              <w:ind w:left="568" w:hanging="284"/>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14:paraId="099F6C07" w14:textId="77777777" w:rsidR="00553226" w:rsidRPr="0079479B" w:rsidRDefault="00553226" w:rsidP="00477C76">
            <w:pPr>
              <w:pStyle w:val="bullet"/>
              <w:numPr>
                <w:ilvl w:val="0"/>
                <w:numId w:val="13"/>
              </w:numPr>
              <w:ind w:left="284" w:hanging="284"/>
            </w:pPr>
            <w:r w:rsidRPr="0079479B">
              <w:t>applications of science:</w:t>
            </w:r>
          </w:p>
          <w:p w14:paraId="4400016A" w14:textId="77777777" w:rsidR="00553226" w:rsidRPr="0079479B" w:rsidRDefault="00553226" w:rsidP="00477C76">
            <w:pPr>
              <w:pStyle w:val="endash"/>
              <w:keepNext/>
              <w:ind w:left="568" w:hanging="284"/>
            </w:pPr>
            <w:r w:rsidRPr="0079479B">
              <w:t xml:space="preserve">technology such as telephone, electric light, new water saving shower heads, calculators </w:t>
            </w:r>
          </w:p>
          <w:p w14:paraId="4F43142D" w14:textId="77777777" w:rsidR="00553226" w:rsidRPr="0079479B" w:rsidRDefault="00553226" w:rsidP="00477C76">
            <w:pPr>
              <w:pStyle w:val="endash"/>
              <w:keepNext/>
              <w:ind w:left="568" w:hanging="284"/>
            </w:pPr>
            <w:r w:rsidRPr="0079479B">
              <w:t xml:space="preserve">substance such as </w:t>
            </w:r>
            <w:r>
              <w:t xml:space="preserve">medicinal </w:t>
            </w:r>
            <w:r w:rsidRPr="0079479B">
              <w:t>drugs</w:t>
            </w:r>
            <w:r>
              <w:t xml:space="preserve">, </w:t>
            </w:r>
            <w:r w:rsidRPr="0079479B">
              <w:t>catalysts in industry</w:t>
            </w:r>
          </w:p>
          <w:p w14:paraId="5B69E5ED" w14:textId="77777777" w:rsidR="00553226" w:rsidRPr="0079479B" w:rsidRDefault="00553226" w:rsidP="00477C76">
            <w:pPr>
              <w:pStyle w:val="endash"/>
              <w:keepNext/>
              <w:ind w:left="568" w:hanging="284"/>
              <w:rPr>
                <w:szCs w:val="24"/>
              </w:rPr>
            </w:pPr>
            <w:r w:rsidRPr="0079479B">
              <w:t xml:space="preserve">processes such as </w:t>
            </w:r>
            <w:r>
              <w:t>water management in the community</w:t>
            </w:r>
            <w:r w:rsidRPr="0079479B">
              <w:t>, water purification, waste management</w:t>
            </w:r>
          </w:p>
          <w:p w14:paraId="08A69E4D" w14:textId="77777777" w:rsidR="00553226" w:rsidRPr="0079479B" w:rsidRDefault="00553226" w:rsidP="00477C76">
            <w:pPr>
              <w:pStyle w:val="bullet"/>
              <w:numPr>
                <w:ilvl w:val="0"/>
                <w:numId w:val="13"/>
              </w:numPr>
              <w:ind w:left="284" w:hanging="284"/>
            </w:pPr>
            <w:r w:rsidRPr="0079479B">
              <w:t>a scientific interest that has affected an outcome(s) at a personal, community or society leve</w:t>
            </w:r>
            <w:r>
              <w:t>l:</w:t>
            </w:r>
          </w:p>
          <w:p w14:paraId="7B13A458" w14:textId="77777777" w:rsidR="00553226" w:rsidRPr="0079479B" w:rsidRDefault="00553226" w:rsidP="00477C76">
            <w:pPr>
              <w:pStyle w:val="endash"/>
              <w:keepNext/>
              <w:ind w:left="568" w:hanging="284"/>
            </w:pPr>
            <w:r w:rsidRPr="0079479B">
              <w:t>genetic engineering</w:t>
            </w:r>
          </w:p>
          <w:p w14:paraId="3B94C2E6" w14:textId="77777777" w:rsidR="00553226" w:rsidRPr="0079479B" w:rsidRDefault="00553226" w:rsidP="00477C76">
            <w:pPr>
              <w:pStyle w:val="endash"/>
              <w:keepNext/>
              <w:ind w:left="568" w:hanging="284"/>
            </w:pPr>
            <w:r w:rsidRPr="0079479B">
              <w:t>space program</w:t>
            </w:r>
          </w:p>
          <w:p w14:paraId="5505C001" w14:textId="77777777" w:rsidR="00553226" w:rsidRPr="0079479B" w:rsidRDefault="00553226" w:rsidP="00477C76">
            <w:pPr>
              <w:pStyle w:val="endash"/>
              <w:keepNext/>
              <w:ind w:left="568" w:hanging="284"/>
            </w:pPr>
            <w:r w:rsidRPr="0079479B">
              <w:t>drug testing on animals and /or humans</w:t>
            </w:r>
          </w:p>
          <w:p w14:paraId="58A3C705" w14:textId="77777777" w:rsidR="00553226" w:rsidRPr="0079479B" w:rsidRDefault="00553226" w:rsidP="00477C76">
            <w:pPr>
              <w:pStyle w:val="endash"/>
              <w:keepNext/>
              <w:ind w:left="568" w:hanging="284"/>
            </w:pPr>
            <w:r w:rsidRPr="0079479B">
              <w:t>the latest transplant technologies</w:t>
            </w:r>
          </w:p>
          <w:p w14:paraId="1E16F0CC" w14:textId="77777777" w:rsidR="00553226" w:rsidRPr="0079479B" w:rsidRDefault="00553226" w:rsidP="00477C76">
            <w:pPr>
              <w:pStyle w:val="endash"/>
              <w:keepNext/>
              <w:ind w:left="568" w:hanging="284"/>
            </w:pPr>
            <w:r w:rsidRPr="0079479B">
              <w:t xml:space="preserve">knowledge of force and lifting resulting in machines for </w:t>
            </w:r>
            <w:r w:rsidRPr="0079479B">
              <w:lastRenderedPageBreak/>
              <w:t>lifting humans and objects</w:t>
            </w:r>
          </w:p>
          <w:p w14:paraId="71207DC0" w14:textId="77777777" w:rsidR="00553226" w:rsidRPr="0079479B" w:rsidRDefault="00553226" w:rsidP="00477C76">
            <w:pPr>
              <w:pStyle w:val="endash"/>
              <w:keepNext/>
              <w:ind w:left="568" w:hanging="284"/>
            </w:pPr>
            <w:r w:rsidRPr="0079479B">
              <w:t>medicine and the germ theory of disease leading to hygiene practices</w:t>
            </w:r>
          </w:p>
          <w:p w14:paraId="06851F12" w14:textId="77777777" w:rsidR="00553226" w:rsidRPr="0079479B" w:rsidRDefault="00553226" w:rsidP="00477C76">
            <w:pPr>
              <w:pStyle w:val="endash"/>
              <w:keepNext/>
              <w:ind w:left="568" w:hanging="284"/>
            </w:pPr>
            <w:r w:rsidRPr="0079479B">
              <w:t>stem cell research</w:t>
            </w:r>
          </w:p>
          <w:p w14:paraId="3C05B3CE" w14:textId="77777777" w:rsidR="00553226" w:rsidRPr="0079479B" w:rsidRDefault="00553226" w:rsidP="00477C76">
            <w:pPr>
              <w:pStyle w:val="endash"/>
              <w:keepNext/>
              <w:ind w:left="568" w:hanging="284"/>
            </w:pPr>
            <w:r w:rsidRPr="0079479B">
              <w:t>impact of diet on overall health and well being</w:t>
            </w:r>
          </w:p>
          <w:p w14:paraId="41CFBD81" w14:textId="77777777" w:rsidR="00553226" w:rsidRDefault="00553226" w:rsidP="00477C76">
            <w:pPr>
              <w:pStyle w:val="endash"/>
              <w:keepNext/>
              <w:ind w:left="568" w:hanging="284"/>
            </w:pPr>
            <w:r w:rsidRPr="0079479B">
              <w:t>renewable energy sources</w:t>
            </w:r>
            <w:r>
              <w:t xml:space="preserve"> / </w:t>
            </w:r>
            <w:r w:rsidRPr="0079479B">
              <w:t xml:space="preserve">impact of fossil </w:t>
            </w:r>
            <w:r w:rsidRPr="00F34F3C">
              <w:t>fuels</w:t>
            </w:r>
          </w:p>
        </w:tc>
      </w:tr>
      <w:tr w:rsidR="00553226" w14:paraId="24ED0C1A" w14:textId="77777777" w:rsidTr="00477C76">
        <w:tc>
          <w:tcPr>
            <w:tcW w:w="9242" w:type="dxa"/>
            <w:gridSpan w:val="5"/>
          </w:tcPr>
          <w:p w14:paraId="478DC5E0" w14:textId="77777777" w:rsidR="00553226" w:rsidRDefault="00553226" w:rsidP="00477C76">
            <w:pPr>
              <w:pStyle w:val="spacer"/>
            </w:pPr>
          </w:p>
        </w:tc>
      </w:tr>
      <w:tr w:rsidR="00553226" w14:paraId="66DAB2D3" w14:textId="77777777" w:rsidTr="00477C76">
        <w:tc>
          <w:tcPr>
            <w:tcW w:w="3369" w:type="dxa"/>
            <w:gridSpan w:val="2"/>
          </w:tcPr>
          <w:p w14:paraId="34F6003C" w14:textId="77777777" w:rsidR="00553226" w:rsidRPr="00F34F3C" w:rsidRDefault="00553226" w:rsidP="00477C76">
            <w:pPr>
              <w:pStyle w:val="unittext"/>
            </w:pPr>
            <w:r>
              <w:rPr>
                <w:b/>
                <w:i/>
              </w:rPr>
              <w:t xml:space="preserve">Scientific basis </w:t>
            </w:r>
            <w:r>
              <w:t>may include:</w:t>
            </w:r>
          </w:p>
        </w:tc>
        <w:tc>
          <w:tcPr>
            <w:tcW w:w="5873" w:type="dxa"/>
            <w:gridSpan w:val="3"/>
          </w:tcPr>
          <w:p w14:paraId="5C73DFE0" w14:textId="77777777" w:rsidR="00553226" w:rsidRPr="002A03BD" w:rsidRDefault="00553226" w:rsidP="00477C76">
            <w:pPr>
              <w:pStyle w:val="bullet"/>
              <w:numPr>
                <w:ilvl w:val="0"/>
                <w:numId w:val="13"/>
              </w:numPr>
              <w:ind w:left="284" w:hanging="284"/>
            </w:pPr>
            <w:r w:rsidRPr="002A03BD">
              <w:t>physics, astronomy, chemistry, biochemistry, virology, biology, archaeology, environment, geology and meteorology</w:t>
            </w:r>
          </w:p>
          <w:p w14:paraId="64608BA9" w14:textId="77777777" w:rsidR="00553226" w:rsidRDefault="00553226" w:rsidP="00477C76">
            <w:pPr>
              <w:pStyle w:val="bullet"/>
              <w:numPr>
                <w:ilvl w:val="0"/>
                <w:numId w:val="13"/>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553226" w14:paraId="1DA67A5D" w14:textId="77777777" w:rsidTr="00477C76">
        <w:tc>
          <w:tcPr>
            <w:tcW w:w="9242" w:type="dxa"/>
            <w:gridSpan w:val="5"/>
          </w:tcPr>
          <w:p w14:paraId="6F0B4016" w14:textId="77777777" w:rsidR="00553226" w:rsidRDefault="00553226" w:rsidP="00477C76">
            <w:pPr>
              <w:pStyle w:val="spacer"/>
            </w:pPr>
          </w:p>
        </w:tc>
      </w:tr>
      <w:tr w:rsidR="00553226" w14:paraId="00B8F7E7" w14:textId="77777777" w:rsidTr="00477C76">
        <w:tc>
          <w:tcPr>
            <w:tcW w:w="3369" w:type="dxa"/>
            <w:gridSpan w:val="2"/>
          </w:tcPr>
          <w:p w14:paraId="16B10AB1" w14:textId="77777777" w:rsidR="00553226" w:rsidRPr="00F34F3C" w:rsidRDefault="00553226" w:rsidP="00477C76">
            <w:pPr>
              <w:pStyle w:val="unittext"/>
            </w:pPr>
            <w:r>
              <w:rPr>
                <w:b/>
                <w:i/>
              </w:rPr>
              <w:t xml:space="preserve">General effects </w:t>
            </w:r>
            <w:r>
              <w:t>may include:</w:t>
            </w:r>
          </w:p>
        </w:tc>
        <w:tc>
          <w:tcPr>
            <w:tcW w:w="5873" w:type="dxa"/>
            <w:gridSpan w:val="3"/>
          </w:tcPr>
          <w:p w14:paraId="20F3F807" w14:textId="77777777" w:rsidR="00553226" w:rsidRDefault="00553226" w:rsidP="00477C76">
            <w:pPr>
              <w:pStyle w:val="bullet"/>
              <w:numPr>
                <w:ilvl w:val="0"/>
                <w:numId w:val="13"/>
              </w:numPr>
              <w:ind w:left="284" w:hanging="284"/>
            </w:pPr>
            <w:r>
              <w:t>benefits/improvements</w:t>
            </w:r>
          </w:p>
          <w:p w14:paraId="4A7EE235" w14:textId="77777777" w:rsidR="00553226" w:rsidRDefault="00553226" w:rsidP="00477C76">
            <w:pPr>
              <w:pStyle w:val="bullet"/>
              <w:numPr>
                <w:ilvl w:val="0"/>
                <w:numId w:val="13"/>
              </w:numPr>
              <w:ind w:left="284" w:hanging="284"/>
            </w:pPr>
            <w:r>
              <w:t>disadvantages/harm</w:t>
            </w:r>
          </w:p>
        </w:tc>
      </w:tr>
      <w:tr w:rsidR="00553226" w14:paraId="6C14F746" w14:textId="77777777" w:rsidTr="00477C76">
        <w:tc>
          <w:tcPr>
            <w:tcW w:w="9242" w:type="dxa"/>
            <w:gridSpan w:val="5"/>
          </w:tcPr>
          <w:p w14:paraId="530B1AEE" w14:textId="77777777" w:rsidR="00553226" w:rsidRDefault="00553226" w:rsidP="00477C76">
            <w:pPr>
              <w:pStyle w:val="spacer"/>
            </w:pPr>
          </w:p>
        </w:tc>
      </w:tr>
      <w:tr w:rsidR="00553226" w14:paraId="71685CEE" w14:textId="77777777" w:rsidTr="00477C76">
        <w:tc>
          <w:tcPr>
            <w:tcW w:w="3369" w:type="dxa"/>
            <w:gridSpan w:val="2"/>
          </w:tcPr>
          <w:p w14:paraId="7B5F236D" w14:textId="77777777" w:rsidR="00553226" w:rsidRPr="00F34F3C" w:rsidRDefault="00553226" w:rsidP="00477C76">
            <w:pPr>
              <w:pStyle w:val="unittext"/>
            </w:pPr>
            <w:r>
              <w:rPr>
                <w:b/>
                <w:i/>
              </w:rPr>
              <w:t xml:space="preserve">Plan </w:t>
            </w:r>
            <w:r>
              <w:t>may include:</w:t>
            </w:r>
          </w:p>
        </w:tc>
        <w:tc>
          <w:tcPr>
            <w:tcW w:w="5873" w:type="dxa"/>
            <w:gridSpan w:val="3"/>
          </w:tcPr>
          <w:p w14:paraId="0BDEF520" w14:textId="77777777" w:rsidR="00553226" w:rsidRPr="00B1183E" w:rsidRDefault="00553226" w:rsidP="00477C76">
            <w:pPr>
              <w:pStyle w:val="bullet"/>
              <w:numPr>
                <w:ilvl w:val="0"/>
                <w:numId w:val="13"/>
              </w:numPr>
              <w:ind w:left="284" w:hanging="284"/>
            </w:pPr>
            <w:r w:rsidRPr="0079479B">
              <w:t>instructions to set up investigations</w:t>
            </w:r>
            <w:r>
              <w:t>:</w:t>
            </w:r>
          </w:p>
          <w:p w14:paraId="036E8F17" w14:textId="77777777" w:rsidR="00553226" w:rsidRPr="00B1183E" w:rsidRDefault="00553226" w:rsidP="00477C76">
            <w:pPr>
              <w:pStyle w:val="endash"/>
              <w:keepNext/>
              <w:ind w:left="568" w:hanging="284"/>
            </w:pPr>
            <w:r>
              <w:t xml:space="preserve">required </w:t>
            </w:r>
            <w:r w:rsidRPr="0079479B">
              <w:t>supervision</w:t>
            </w:r>
          </w:p>
          <w:p w14:paraId="43741D41" w14:textId="77777777" w:rsidR="00553226" w:rsidRPr="00B1183E" w:rsidRDefault="00553226" w:rsidP="00477C76">
            <w:pPr>
              <w:pStyle w:val="endash"/>
              <w:keepNext/>
              <w:ind w:left="568" w:hanging="284"/>
            </w:pPr>
            <w:r w:rsidRPr="0079479B">
              <w:t>individual or team-based activities</w:t>
            </w:r>
          </w:p>
          <w:p w14:paraId="58930D6B" w14:textId="77777777" w:rsidR="00553226" w:rsidRPr="00B1183E" w:rsidRDefault="00553226" w:rsidP="00477C76">
            <w:pPr>
              <w:pStyle w:val="endash"/>
              <w:keepNext/>
              <w:ind w:left="568" w:hanging="284"/>
            </w:pPr>
            <w:r w:rsidRPr="0079479B">
              <w:t xml:space="preserve">OHS </w:t>
            </w:r>
            <w:r>
              <w:t xml:space="preserve">/ WHS </w:t>
            </w:r>
            <w:r w:rsidRPr="0079479B">
              <w:t>requirements</w:t>
            </w:r>
          </w:p>
          <w:p w14:paraId="1C76B4AA" w14:textId="77777777" w:rsidR="00553226" w:rsidRPr="0079479B" w:rsidRDefault="00553226" w:rsidP="00477C76">
            <w:pPr>
              <w:pStyle w:val="bullet"/>
              <w:numPr>
                <w:ilvl w:val="0"/>
                <w:numId w:val="13"/>
              </w:numPr>
              <w:ind w:left="284" w:hanging="284"/>
            </w:pPr>
            <w:r w:rsidRPr="0079479B">
              <w:t>selection of resources/location of information</w:t>
            </w:r>
          </w:p>
          <w:p w14:paraId="10FD9BBA" w14:textId="77777777" w:rsidR="00553226" w:rsidRPr="0079479B" w:rsidRDefault="00553226" w:rsidP="00477C76">
            <w:pPr>
              <w:pStyle w:val="bullet"/>
              <w:numPr>
                <w:ilvl w:val="0"/>
                <w:numId w:val="13"/>
              </w:numPr>
              <w:ind w:left="284" w:hanging="284"/>
            </w:pPr>
            <w:r w:rsidRPr="0079479B">
              <w:t>persons to consult</w:t>
            </w:r>
          </w:p>
          <w:p w14:paraId="6C4BEA5C" w14:textId="77777777" w:rsidR="00553226" w:rsidRPr="0079479B" w:rsidRDefault="00553226" w:rsidP="00477C76">
            <w:pPr>
              <w:pStyle w:val="bullet"/>
              <w:numPr>
                <w:ilvl w:val="0"/>
                <w:numId w:val="13"/>
              </w:numPr>
              <w:ind w:left="284" w:hanging="284"/>
            </w:pPr>
            <w:r w:rsidRPr="0079479B">
              <w:t>places to visit for observation</w:t>
            </w:r>
          </w:p>
          <w:p w14:paraId="376AC9AD" w14:textId="77777777" w:rsidR="00553226" w:rsidRPr="0079479B" w:rsidRDefault="00553226" w:rsidP="00477C76">
            <w:pPr>
              <w:pStyle w:val="bullet"/>
              <w:numPr>
                <w:ilvl w:val="0"/>
                <w:numId w:val="13"/>
              </w:numPr>
              <w:ind w:left="284" w:hanging="284"/>
            </w:pPr>
            <w:r w:rsidRPr="0079479B">
              <w:t>identifying questions for research</w:t>
            </w:r>
          </w:p>
          <w:p w14:paraId="16C7CE3D" w14:textId="77777777" w:rsidR="00553226" w:rsidRPr="0079479B" w:rsidRDefault="00553226" w:rsidP="00477C76">
            <w:pPr>
              <w:pStyle w:val="bullet"/>
              <w:numPr>
                <w:ilvl w:val="0"/>
                <w:numId w:val="13"/>
              </w:numPr>
              <w:ind w:left="284" w:hanging="284"/>
            </w:pPr>
            <w:r w:rsidRPr="0079479B">
              <w:t>developing models</w:t>
            </w:r>
          </w:p>
          <w:p w14:paraId="0A3FAC37" w14:textId="77777777" w:rsidR="00553226" w:rsidRPr="0079479B" w:rsidRDefault="00553226" w:rsidP="00477C76">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47BE7A58" w14:textId="77777777" w:rsidR="00553226" w:rsidRDefault="00553226" w:rsidP="00477C76">
            <w:pPr>
              <w:pStyle w:val="bullet"/>
              <w:numPr>
                <w:ilvl w:val="0"/>
                <w:numId w:val="13"/>
              </w:numPr>
              <w:ind w:left="284" w:hanging="284"/>
            </w:pPr>
            <w:r w:rsidRPr="0079479B">
              <w:t>recording format</w:t>
            </w:r>
            <w:r w:rsidRPr="00C954D0">
              <w:t xml:space="preserve"> </w:t>
            </w:r>
          </w:p>
        </w:tc>
      </w:tr>
      <w:tr w:rsidR="00553226" w14:paraId="6D1DA9D5" w14:textId="77777777" w:rsidTr="00477C76">
        <w:tc>
          <w:tcPr>
            <w:tcW w:w="9242" w:type="dxa"/>
            <w:gridSpan w:val="5"/>
          </w:tcPr>
          <w:p w14:paraId="4BC203EE" w14:textId="77777777" w:rsidR="00553226" w:rsidRDefault="00553226" w:rsidP="00477C76">
            <w:pPr>
              <w:pStyle w:val="spacer"/>
            </w:pPr>
          </w:p>
        </w:tc>
      </w:tr>
      <w:tr w:rsidR="00553226" w14:paraId="18A5FB24" w14:textId="77777777" w:rsidTr="00477C76">
        <w:tc>
          <w:tcPr>
            <w:tcW w:w="3369" w:type="dxa"/>
            <w:gridSpan w:val="2"/>
          </w:tcPr>
          <w:p w14:paraId="2609518F" w14:textId="77777777" w:rsidR="00553226" w:rsidRPr="00F34F3C" w:rsidRDefault="00553226" w:rsidP="00477C76">
            <w:pPr>
              <w:pStyle w:val="unittext"/>
            </w:pPr>
            <w:r>
              <w:rPr>
                <w:b/>
                <w:i/>
              </w:rPr>
              <w:t xml:space="preserve">Relevant person </w:t>
            </w:r>
            <w:r>
              <w:t>may include:</w:t>
            </w:r>
          </w:p>
        </w:tc>
        <w:tc>
          <w:tcPr>
            <w:tcW w:w="5873" w:type="dxa"/>
            <w:gridSpan w:val="3"/>
          </w:tcPr>
          <w:p w14:paraId="4E8A941E" w14:textId="77777777" w:rsidR="00553226" w:rsidRDefault="00553226" w:rsidP="00477C76">
            <w:pPr>
              <w:pStyle w:val="bullet"/>
              <w:numPr>
                <w:ilvl w:val="0"/>
                <w:numId w:val="13"/>
              </w:numPr>
              <w:ind w:left="284" w:hanging="284"/>
            </w:pPr>
            <w:r>
              <w:t>supervisor</w:t>
            </w:r>
          </w:p>
          <w:p w14:paraId="35613371" w14:textId="77777777" w:rsidR="00553226" w:rsidRDefault="00553226" w:rsidP="00477C76">
            <w:pPr>
              <w:pStyle w:val="bullet"/>
              <w:numPr>
                <w:ilvl w:val="0"/>
                <w:numId w:val="13"/>
              </w:numPr>
              <w:ind w:left="284" w:hanging="284"/>
            </w:pPr>
            <w:r>
              <w:t>mentor / teacher</w:t>
            </w:r>
          </w:p>
          <w:p w14:paraId="6CFF4925" w14:textId="77777777" w:rsidR="00553226" w:rsidRDefault="00553226" w:rsidP="00477C76">
            <w:pPr>
              <w:pStyle w:val="bullet"/>
              <w:numPr>
                <w:ilvl w:val="0"/>
                <w:numId w:val="13"/>
              </w:numPr>
              <w:ind w:left="284" w:hanging="284"/>
            </w:pPr>
            <w:r>
              <w:t>team members</w:t>
            </w:r>
          </w:p>
        </w:tc>
      </w:tr>
      <w:tr w:rsidR="00553226" w14:paraId="4DABB8CE" w14:textId="77777777" w:rsidTr="00477C76">
        <w:tc>
          <w:tcPr>
            <w:tcW w:w="9242" w:type="dxa"/>
            <w:gridSpan w:val="5"/>
          </w:tcPr>
          <w:p w14:paraId="32A060BB" w14:textId="77777777" w:rsidR="00553226" w:rsidRDefault="00553226" w:rsidP="00477C76">
            <w:pPr>
              <w:pStyle w:val="spacer"/>
            </w:pPr>
          </w:p>
        </w:tc>
      </w:tr>
      <w:tr w:rsidR="00553226" w14:paraId="379FA483" w14:textId="77777777" w:rsidTr="00477C76">
        <w:tc>
          <w:tcPr>
            <w:tcW w:w="3369" w:type="dxa"/>
            <w:gridSpan w:val="2"/>
          </w:tcPr>
          <w:p w14:paraId="4FDD8CA1" w14:textId="77777777" w:rsidR="00553226" w:rsidRPr="00F34F3C" w:rsidRDefault="00553226" w:rsidP="00477C76">
            <w:pPr>
              <w:pStyle w:val="unittext"/>
            </w:pPr>
            <w:r>
              <w:rPr>
                <w:b/>
                <w:i/>
              </w:rPr>
              <w:t xml:space="preserve">Investigation methods </w:t>
            </w:r>
            <w:r>
              <w:t>may include:</w:t>
            </w:r>
          </w:p>
        </w:tc>
        <w:tc>
          <w:tcPr>
            <w:tcW w:w="5873" w:type="dxa"/>
            <w:gridSpan w:val="3"/>
          </w:tcPr>
          <w:p w14:paraId="0168D582" w14:textId="77777777" w:rsidR="00553226" w:rsidRDefault="00553226" w:rsidP="00477C76">
            <w:pPr>
              <w:pStyle w:val="bullet"/>
              <w:numPr>
                <w:ilvl w:val="0"/>
                <w:numId w:val="13"/>
              </w:numPr>
              <w:ind w:left="284" w:hanging="284"/>
            </w:pPr>
            <w:r>
              <w:t>observation</w:t>
            </w:r>
          </w:p>
          <w:p w14:paraId="2DD3879D" w14:textId="77777777" w:rsidR="00553226" w:rsidRDefault="00553226" w:rsidP="00477C76">
            <w:pPr>
              <w:pStyle w:val="bullet"/>
              <w:numPr>
                <w:ilvl w:val="0"/>
                <w:numId w:val="13"/>
              </w:numPr>
              <w:ind w:left="284" w:hanging="284"/>
            </w:pPr>
            <w:r>
              <w:t>interview</w:t>
            </w:r>
          </w:p>
          <w:p w14:paraId="27064C08" w14:textId="77777777" w:rsidR="00553226" w:rsidRDefault="00553226" w:rsidP="00477C76">
            <w:pPr>
              <w:pStyle w:val="bullet"/>
              <w:numPr>
                <w:ilvl w:val="0"/>
                <w:numId w:val="13"/>
              </w:numPr>
              <w:ind w:left="284" w:hanging="284"/>
            </w:pPr>
            <w:r>
              <w:t>collection of data or evidence</w:t>
            </w:r>
          </w:p>
        </w:tc>
      </w:tr>
      <w:tr w:rsidR="00553226" w14:paraId="2CBBAEFB" w14:textId="77777777" w:rsidTr="00477C76">
        <w:tc>
          <w:tcPr>
            <w:tcW w:w="9242" w:type="dxa"/>
            <w:gridSpan w:val="5"/>
          </w:tcPr>
          <w:p w14:paraId="0277105F" w14:textId="77777777" w:rsidR="00553226" w:rsidRDefault="00553226" w:rsidP="00477C76">
            <w:pPr>
              <w:pStyle w:val="spacer"/>
            </w:pPr>
          </w:p>
        </w:tc>
      </w:tr>
      <w:tr w:rsidR="00553226" w14:paraId="40133B2C" w14:textId="77777777" w:rsidTr="00477C76">
        <w:tc>
          <w:tcPr>
            <w:tcW w:w="3369" w:type="dxa"/>
            <w:gridSpan w:val="2"/>
          </w:tcPr>
          <w:p w14:paraId="37349BF1" w14:textId="77777777" w:rsidR="00553226" w:rsidRPr="00F34F3C" w:rsidRDefault="00553226" w:rsidP="00477C76">
            <w:pPr>
              <w:pStyle w:val="unittext"/>
            </w:pPr>
            <w:r>
              <w:rPr>
                <w:b/>
                <w:i/>
              </w:rPr>
              <w:t xml:space="preserve">Impact </w:t>
            </w:r>
            <w:r>
              <w:t>may include:</w:t>
            </w:r>
          </w:p>
        </w:tc>
        <w:tc>
          <w:tcPr>
            <w:tcW w:w="5873" w:type="dxa"/>
            <w:gridSpan w:val="3"/>
          </w:tcPr>
          <w:p w14:paraId="784F4556" w14:textId="77777777" w:rsidR="00553226" w:rsidRDefault="00553226" w:rsidP="00477C76">
            <w:pPr>
              <w:pStyle w:val="bullet"/>
              <w:numPr>
                <w:ilvl w:val="0"/>
                <w:numId w:val="13"/>
              </w:numPr>
              <w:ind w:left="284" w:hanging="284"/>
            </w:pPr>
            <w:r>
              <w:t>physical and/or psychological benefits or damages</w:t>
            </w:r>
          </w:p>
          <w:p w14:paraId="1423FDD0" w14:textId="77777777" w:rsidR="00553226" w:rsidRDefault="00553226" w:rsidP="00477C76">
            <w:pPr>
              <w:pStyle w:val="bullet"/>
              <w:numPr>
                <w:ilvl w:val="0"/>
                <w:numId w:val="13"/>
              </w:numPr>
              <w:ind w:left="284" w:hanging="284"/>
            </w:pPr>
            <w:r>
              <w:t>changes in lifestyle</w:t>
            </w:r>
          </w:p>
          <w:p w14:paraId="43CCDAEC" w14:textId="77777777" w:rsidR="00553226" w:rsidRDefault="00553226" w:rsidP="00477C76">
            <w:pPr>
              <w:pStyle w:val="bullet"/>
              <w:numPr>
                <w:ilvl w:val="0"/>
                <w:numId w:val="13"/>
              </w:numPr>
              <w:ind w:left="284" w:hanging="284"/>
            </w:pPr>
            <w:r>
              <w:lastRenderedPageBreak/>
              <w:t>financial gains/costs for individuals and the community</w:t>
            </w:r>
          </w:p>
          <w:p w14:paraId="24F758B7" w14:textId="77777777" w:rsidR="00553226" w:rsidRDefault="00553226" w:rsidP="00477C76">
            <w:pPr>
              <w:pStyle w:val="bullet"/>
              <w:numPr>
                <w:ilvl w:val="0"/>
                <w:numId w:val="13"/>
              </w:numPr>
              <w:ind w:left="284" w:hanging="284"/>
            </w:pPr>
            <w:r>
              <w:t>ethical issues</w:t>
            </w:r>
          </w:p>
        </w:tc>
      </w:tr>
      <w:tr w:rsidR="00553226" w14:paraId="5B93A5D9" w14:textId="77777777" w:rsidTr="00477C76">
        <w:tc>
          <w:tcPr>
            <w:tcW w:w="9242" w:type="dxa"/>
            <w:gridSpan w:val="5"/>
          </w:tcPr>
          <w:p w14:paraId="3CD1E6E5" w14:textId="77777777" w:rsidR="00553226" w:rsidRDefault="00553226" w:rsidP="00477C76">
            <w:pPr>
              <w:pStyle w:val="spacer"/>
            </w:pPr>
          </w:p>
        </w:tc>
      </w:tr>
      <w:tr w:rsidR="00553226" w14:paraId="178937C5" w14:textId="77777777" w:rsidTr="00477C76">
        <w:tc>
          <w:tcPr>
            <w:tcW w:w="3369" w:type="dxa"/>
            <w:gridSpan w:val="2"/>
          </w:tcPr>
          <w:p w14:paraId="4A4E5AAF" w14:textId="77777777" w:rsidR="00553226" w:rsidRPr="00F34F3C" w:rsidRDefault="00553226" w:rsidP="00477C76">
            <w:pPr>
              <w:pStyle w:val="unittext"/>
            </w:pPr>
            <w:r>
              <w:rPr>
                <w:b/>
                <w:i/>
              </w:rPr>
              <w:t xml:space="preserve">Appropriate scientific terminology </w:t>
            </w:r>
            <w:r>
              <w:t>may include:</w:t>
            </w:r>
          </w:p>
        </w:tc>
        <w:tc>
          <w:tcPr>
            <w:tcW w:w="5873" w:type="dxa"/>
            <w:gridSpan w:val="3"/>
          </w:tcPr>
          <w:p w14:paraId="3AF9D825" w14:textId="77777777" w:rsidR="00553226" w:rsidRDefault="00553226" w:rsidP="00477C76">
            <w:pPr>
              <w:pStyle w:val="bullet"/>
              <w:numPr>
                <w:ilvl w:val="0"/>
                <w:numId w:val="13"/>
              </w:numPr>
              <w:ind w:left="284" w:hanging="284"/>
            </w:pPr>
            <w:r>
              <w:t xml:space="preserve">language of scientific method such as evidence, observe, aim, hypothesis, results, conclusions, recommendations, field or activity report, laboratory report </w:t>
            </w:r>
          </w:p>
          <w:p w14:paraId="1DE5E4DA" w14:textId="77777777" w:rsidR="00553226" w:rsidRDefault="00553226" w:rsidP="00477C76">
            <w:pPr>
              <w:pStyle w:val="bullet"/>
              <w:numPr>
                <w:ilvl w:val="0"/>
                <w:numId w:val="13"/>
              </w:numPr>
              <w:ind w:left="284" w:hanging="284"/>
            </w:pPr>
            <w:r>
              <w:t>appropriate terms such as cells, atomic, nuclear, solar heredity, genetic, energy, ergonomic</w:t>
            </w:r>
          </w:p>
        </w:tc>
      </w:tr>
      <w:tr w:rsidR="00553226" w14:paraId="0FFE727D" w14:textId="77777777" w:rsidTr="00477C76">
        <w:tc>
          <w:tcPr>
            <w:tcW w:w="9242" w:type="dxa"/>
            <w:gridSpan w:val="5"/>
          </w:tcPr>
          <w:p w14:paraId="062D395E" w14:textId="77777777" w:rsidR="00553226" w:rsidRDefault="00553226" w:rsidP="00477C76">
            <w:pPr>
              <w:pStyle w:val="spacer"/>
            </w:pPr>
          </w:p>
        </w:tc>
      </w:tr>
      <w:tr w:rsidR="00553226" w14:paraId="70FE5849" w14:textId="77777777" w:rsidTr="00477C76">
        <w:tc>
          <w:tcPr>
            <w:tcW w:w="3369" w:type="dxa"/>
            <w:gridSpan w:val="2"/>
          </w:tcPr>
          <w:p w14:paraId="2F7AE6C0" w14:textId="77777777" w:rsidR="00553226" w:rsidRPr="00F34F3C" w:rsidRDefault="00553226" w:rsidP="00477C76">
            <w:pPr>
              <w:pStyle w:val="unittext"/>
            </w:pPr>
            <w:r>
              <w:rPr>
                <w:b/>
                <w:i/>
              </w:rPr>
              <w:t xml:space="preserve">Present </w:t>
            </w:r>
            <w:r>
              <w:t>may include:</w:t>
            </w:r>
          </w:p>
        </w:tc>
        <w:tc>
          <w:tcPr>
            <w:tcW w:w="5873" w:type="dxa"/>
            <w:gridSpan w:val="3"/>
          </w:tcPr>
          <w:p w14:paraId="18F31637" w14:textId="77777777" w:rsidR="00553226" w:rsidRDefault="00553226" w:rsidP="00477C76">
            <w:pPr>
              <w:pStyle w:val="bullet"/>
              <w:numPr>
                <w:ilvl w:val="0"/>
                <w:numId w:val="13"/>
              </w:numPr>
              <w:ind w:left="284" w:hanging="284"/>
            </w:pPr>
            <w:r>
              <w:t>using everyday language and some scientific language to talk, write or present informal or formal reports</w:t>
            </w:r>
          </w:p>
          <w:p w14:paraId="40A7F3E1" w14:textId="77777777" w:rsidR="00553226" w:rsidRDefault="00553226" w:rsidP="00477C76">
            <w:pPr>
              <w:pStyle w:val="bullet"/>
              <w:numPr>
                <w:ilvl w:val="0"/>
                <w:numId w:val="13"/>
              </w:numPr>
              <w:ind w:left="284" w:hanging="284"/>
            </w:pPr>
            <w:r>
              <w:t>using diagrams, graphics or photographs</w:t>
            </w:r>
          </w:p>
          <w:p w14:paraId="0643C58D" w14:textId="77777777" w:rsidR="00553226" w:rsidRDefault="00553226" w:rsidP="00477C76">
            <w:pPr>
              <w:pStyle w:val="bullet"/>
              <w:numPr>
                <w:ilvl w:val="0"/>
                <w:numId w:val="13"/>
              </w:numPr>
              <w:ind w:left="284" w:hanging="284"/>
            </w:pPr>
            <w:r>
              <w:t>identifying or commenting on conclusions in the information</w:t>
            </w:r>
          </w:p>
        </w:tc>
      </w:tr>
      <w:tr w:rsidR="00553226" w14:paraId="22F88311" w14:textId="77777777" w:rsidTr="00477C76">
        <w:tc>
          <w:tcPr>
            <w:tcW w:w="9242" w:type="dxa"/>
            <w:gridSpan w:val="5"/>
          </w:tcPr>
          <w:p w14:paraId="688DCCD9" w14:textId="77777777" w:rsidR="00553226" w:rsidRDefault="00553226" w:rsidP="00477C76">
            <w:pPr>
              <w:pStyle w:val="spacer"/>
            </w:pPr>
          </w:p>
        </w:tc>
      </w:tr>
      <w:tr w:rsidR="00553226" w14:paraId="420517AB" w14:textId="77777777" w:rsidTr="00477C76">
        <w:tc>
          <w:tcPr>
            <w:tcW w:w="9242" w:type="dxa"/>
            <w:gridSpan w:val="5"/>
          </w:tcPr>
          <w:p w14:paraId="32C8DBAC" w14:textId="77777777" w:rsidR="00553226" w:rsidRDefault="00553226" w:rsidP="00477C76">
            <w:pPr>
              <w:pStyle w:val="Heading21"/>
            </w:pPr>
            <w:r>
              <w:t>Evidence Guide</w:t>
            </w:r>
          </w:p>
          <w:p w14:paraId="5EA02DAC" w14:textId="77777777" w:rsidR="00553226" w:rsidRDefault="00553226"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1F08F8FB" w14:textId="77777777" w:rsidTr="00477C76">
        <w:tc>
          <w:tcPr>
            <w:tcW w:w="3369" w:type="dxa"/>
            <w:gridSpan w:val="2"/>
          </w:tcPr>
          <w:p w14:paraId="5869E272" w14:textId="77777777" w:rsidR="00553226" w:rsidRPr="005979AA" w:rsidRDefault="00553226" w:rsidP="00477C76">
            <w:pPr>
              <w:pStyle w:val="EG"/>
            </w:pPr>
            <w:r w:rsidRPr="005979AA">
              <w:t>Critical aspects for assessment and evidence required to demonstrate competency in this unit</w:t>
            </w:r>
          </w:p>
        </w:tc>
        <w:tc>
          <w:tcPr>
            <w:tcW w:w="5873" w:type="dxa"/>
            <w:gridSpan w:val="3"/>
          </w:tcPr>
          <w:p w14:paraId="71211BC2" w14:textId="77777777" w:rsidR="00553226" w:rsidRDefault="00553226" w:rsidP="00477C76">
            <w:pPr>
              <w:pStyle w:val="unittext"/>
            </w:pPr>
            <w:r w:rsidRPr="003B087B">
              <w:t>Assessment</w:t>
            </w:r>
            <w:r>
              <w:t xml:space="preserve"> must confirm the ability to:</w:t>
            </w:r>
          </w:p>
          <w:p w14:paraId="1E32D458" w14:textId="77777777" w:rsidR="00553226" w:rsidRDefault="00553226" w:rsidP="00477C76">
            <w:pPr>
              <w:pStyle w:val="bullet"/>
              <w:numPr>
                <w:ilvl w:val="0"/>
                <w:numId w:val="13"/>
              </w:numPr>
              <w:ind w:left="284" w:hanging="284"/>
            </w:pPr>
            <w:r w:rsidRPr="0079479B">
              <w:t>plan and conduct a simple investigation of a scientific issue and its impact on an individual or the wider community, and report on the outcomes using appropriate scientific terminology</w:t>
            </w:r>
          </w:p>
        </w:tc>
      </w:tr>
      <w:tr w:rsidR="00553226" w14:paraId="7B1C39CB" w14:textId="77777777" w:rsidTr="00477C76">
        <w:tc>
          <w:tcPr>
            <w:tcW w:w="9242" w:type="dxa"/>
            <w:gridSpan w:val="5"/>
          </w:tcPr>
          <w:p w14:paraId="364473D3" w14:textId="77777777" w:rsidR="00553226" w:rsidRDefault="00553226" w:rsidP="00477C76">
            <w:pPr>
              <w:pStyle w:val="spacer"/>
            </w:pPr>
          </w:p>
        </w:tc>
      </w:tr>
      <w:tr w:rsidR="00553226" w14:paraId="4309C7E9" w14:textId="77777777" w:rsidTr="00477C76">
        <w:tc>
          <w:tcPr>
            <w:tcW w:w="3369" w:type="dxa"/>
            <w:gridSpan w:val="2"/>
          </w:tcPr>
          <w:p w14:paraId="04E22047" w14:textId="77777777" w:rsidR="00553226" w:rsidRPr="005979AA" w:rsidRDefault="00553226" w:rsidP="00477C76">
            <w:pPr>
              <w:pStyle w:val="EG"/>
            </w:pPr>
            <w:r w:rsidRPr="005979AA">
              <w:t>Context of and specific resources for assessment</w:t>
            </w:r>
          </w:p>
        </w:tc>
        <w:tc>
          <w:tcPr>
            <w:tcW w:w="5873" w:type="dxa"/>
            <w:gridSpan w:val="3"/>
          </w:tcPr>
          <w:p w14:paraId="71FCFD43" w14:textId="77777777" w:rsidR="00553226" w:rsidRDefault="00553226" w:rsidP="00477C76">
            <w:pPr>
              <w:pStyle w:val="unittext"/>
            </w:pPr>
            <w:r>
              <w:t>Assessment must ensure access to:</w:t>
            </w:r>
          </w:p>
          <w:p w14:paraId="118CD965" w14:textId="77777777" w:rsidR="00553226" w:rsidRDefault="00553226" w:rsidP="00477C76">
            <w:pPr>
              <w:pStyle w:val="bullet"/>
              <w:numPr>
                <w:ilvl w:val="0"/>
                <w:numId w:val="13"/>
              </w:numPr>
              <w:ind w:left="284" w:hanging="284"/>
            </w:pPr>
            <w:r w:rsidRPr="0079479B">
              <w:t>computers and the internet where appropriate</w:t>
            </w:r>
          </w:p>
          <w:p w14:paraId="637CBA73" w14:textId="77777777" w:rsidR="00553226" w:rsidRDefault="00553226" w:rsidP="00477C76">
            <w:pPr>
              <w:pStyle w:val="bullet"/>
              <w:numPr>
                <w:ilvl w:val="0"/>
                <w:numId w:val="13"/>
              </w:numPr>
              <w:ind w:left="284" w:hanging="284"/>
            </w:pPr>
            <w:r>
              <w:t>sources of information related to scientific issue</w:t>
            </w:r>
          </w:p>
        </w:tc>
      </w:tr>
      <w:tr w:rsidR="00553226" w14:paraId="669714CD" w14:textId="77777777" w:rsidTr="00477C76">
        <w:tc>
          <w:tcPr>
            <w:tcW w:w="9242" w:type="dxa"/>
            <w:gridSpan w:val="5"/>
          </w:tcPr>
          <w:p w14:paraId="69471254" w14:textId="77777777" w:rsidR="00553226" w:rsidRDefault="00553226" w:rsidP="00477C76">
            <w:pPr>
              <w:pStyle w:val="spacer"/>
            </w:pPr>
          </w:p>
        </w:tc>
      </w:tr>
      <w:tr w:rsidR="00553226" w14:paraId="0E44F7D3" w14:textId="77777777" w:rsidTr="00477C76">
        <w:tc>
          <w:tcPr>
            <w:tcW w:w="3369" w:type="dxa"/>
            <w:gridSpan w:val="2"/>
          </w:tcPr>
          <w:p w14:paraId="4D05F914" w14:textId="77777777" w:rsidR="00553226" w:rsidRPr="00622D2D" w:rsidRDefault="00553226" w:rsidP="00477C76">
            <w:pPr>
              <w:pStyle w:val="EG"/>
            </w:pPr>
            <w:r w:rsidRPr="005979AA">
              <w:t>Method(s) of assessment</w:t>
            </w:r>
          </w:p>
        </w:tc>
        <w:tc>
          <w:tcPr>
            <w:tcW w:w="5873" w:type="dxa"/>
            <w:gridSpan w:val="3"/>
          </w:tcPr>
          <w:p w14:paraId="793150B9" w14:textId="77777777" w:rsidR="00553226" w:rsidRDefault="00553226" w:rsidP="00477C76">
            <w:pPr>
              <w:pStyle w:val="unittext"/>
            </w:pPr>
            <w:r>
              <w:t>The following are suggested assessment methods for this unit:</w:t>
            </w:r>
          </w:p>
          <w:p w14:paraId="73F2CEF4" w14:textId="77777777" w:rsidR="00553226" w:rsidRDefault="00553226" w:rsidP="00477C76">
            <w:pPr>
              <w:pStyle w:val="bullet"/>
              <w:numPr>
                <w:ilvl w:val="0"/>
                <w:numId w:val="13"/>
              </w:numPr>
              <w:ind w:left="284" w:hanging="284"/>
            </w:pPr>
            <w:r>
              <w:t>observation of the learner undertaking a scientific investigation</w:t>
            </w:r>
          </w:p>
          <w:p w14:paraId="44FA4952" w14:textId="77777777" w:rsidR="00553226" w:rsidRDefault="00553226" w:rsidP="00477C76">
            <w:pPr>
              <w:pStyle w:val="bullet"/>
              <w:numPr>
                <w:ilvl w:val="0"/>
                <w:numId w:val="13"/>
              </w:numPr>
              <w:ind w:left="284" w:hanging="284"/>
            </w:pPr>
            <w:r>
              <w:t>portfolio showing evidence of:</w:t>
            </w:r>
          </w:p>
          <w:p w14:paraId="50DBB12B" w14:textId="77777777" w:rsidR="00553226" w:rsidRDefault="00553226" w:rsidP="00477C76">
            <w:pPr>
              <w:pStyle w:val="endash"/>
              <w:keepNext/>
              <w:ind w:left="568" w:hanging="284"/>
            </w:pPr>
            <w:r>
              <w:t>a plan and its development</w:t>
            </w:r>
          </w:p>
          <w:p w14:paraId="1728AB6B" w14:textId="77777777" w:rsidR="00553226" w:rsidRDefault="00553226" w:rsidP="00477C76">
            <w:pPr>
              <w:pStyle w:val="endash"/>
              <w:keepNext/>
              <w:ind w:left="568" w:hanging="284"/>
            </w:pPr>
            <w:r>
              <w:t>research and findings</w:t>
            </w:r>
          </w:p>
        </w:tc>
      </w:tr>
    </w:tbl>
    <w:p w14:paraId="06E405DD" w14:textId="77777777" w:rsidR="00553226" w:rsidRPr="003438D1" w:rsidRDefault="00553226" w:rsidP="00553226">
      <w:pPr>
        <w:keepNext/>
        <w:spacing w:after="0"/>
        <w:rPr>
          <w:sz w:val="16"/>
          <w:szCs w:val="16"/>
        </w:rPr>
      </w:pPr>
    </w:p>
    <w:p w14:paraId="74C1A934" w14:textId="77777777" w:rsidR="00553226" w:rsidRDefault="00553226" w:rsidP="00553226">
      <w:pPr>
        <w:keepNext/>
        <w:tabs>
          <w:tab w:val="left" w:pos="930"/>
        </w:tabs>
        <w:spacing w:before="0" w:after="0"/>
        <w:sectPr w:rsidR="00553226" w:rsidSect="00F53B8E">
          <w:headerReference w:type="even" r:id="rId300"/>
          <w:headerReference w:type="default" r:id="rId301"/>
          <w:headerReference w:type="first" r:id="rId302"/>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53226" w14:paraId="4B79B2D9" w14:textId="77777777" w:rsidTr="00477C76">
        <w:tc>
          <w:tcPr>
            <w:tcW w:w="2943" w:type="dxa"/>
          </w:tcPr>
          <w:p w14:paraId="44851964" w14:textId="77777777" w:rsidR="00553226" w:rsidRPr="00D72D90" w:rsidRDefault="00553226" w:rsidP="00477C76">
            <w:pPr>
              <w:pStyle w:val="CodeTOC"/>
            </w:pPr>
            <w:r w:rsidRPr="00D72D90">
              <w:lastRenderedPageBreak/>
              <w:t>Unit Code</w:t>
            </w:r>
          </w:p>
        </w:tc>
        <w:tc>
          <w:tcPr>
            <w:tcW w:w="6299" w:type="dxa"/>
            <w:gridSpan w:val="4"/>
          </w:tcPr>
          <w:p w14:paraId="412BE194" w14:textId="77777777" w:rsidR="00553226" w:rsidRPr="00D72D90" w:rsidRDefault="00553226" w:rsidP="00477C76">
            <w:pPr>
              <w:pStyle w:val="code"/>
            </w:pPr>
            <w:bookmarkStart w:id="251" w:name="_Toc514234385"/>
            <w:r>
              <w:t>VU22402</w:t>
            </w:r>
            <w:bookmarkEnd w:id="251"/>
          </w:p>
        </w:tc>
      </w:tr>
      <w:tr w:rsidR="00553226" w14:paraId="3341EA93" w14:textId="77777777" w:rsidTr="00477C76">
        <w:tc>
          <w:tcPr>
            <w:tcW w:w="2943" w:type="dxa"/>
          </w:tcPr>
          <w:p w14:paraId="16CEFEA2" w14:textId="77777777" w:rsidR="00553226" w:rsidRPr="00D72D90" w:rsidRDefault="00553226" w:rsidP="00477C76">
            <w:pPr>
              <w:pStyle w:val="CodeTOC"/>
            </w:pPr>
            <w:r w:rsidRPr="00D72D90">
              <w:t>Unit Title</w:t>
            </w:r>
          </w:p>
        </w:tc>
        <w:tc>
          <w:tcPr>
            <w:tcW w:w="6299" w:type="dxa"/>
            <w:gridSpan w:val="4"/>
          </w:tcPr>
          <w:p w14:paraId="1E0B517D" w14:textId="77777777" w:rsidR="00553226" w:rsidRPr="00D72D90" w:rsidRDefault="00553226" w:rsidP="00477C76">
            <w:pPr>
              <w:pStyle w:val="code"/>
            </w:pPr>
            <w:bookmarkStart w:id="252" w:name="_Toc507058721"/>
            <w:bookmarkStart w:id="253" w:name="_Toc514234386"/>
            <w:r w:rsidRPr="00FD58BD">
              <w:t>Undertake a simple investigation of health and well being</w:t>
            </w:r>
            <w:bookmarkEnd w:id="252"/>
            <w:bookmarkEnd w:id="253"/>
          </w:p>
        </w:tc>
      </w:tr>
      <w:tr w:rsidR="00553226" w14:paraId="30C646C8" w14:textId="77777777" w:rsidTr="00477C76">
        <w:tc>
          <w:tcPr>
            <w:tcW w:w="2943" w:type="dxa"/>
          </w:tcPr>
          <w:p w14:paraId="02D0CBCB" w14:textId="77777777" w:rsidR="00553226" w:rsidRDefault="00553226" w:rsidP="00477C76">
            <w:pPr>
              <w:pStyle w:val="Heading21"/>
            </w:pPr>
            <w:r>
              <w:t>Unit Descriptor</w:t>
            </w:r>
          </w:p>
        </w:tc>
        <w:tc>
          <w:tcPr>
            <w:tcW w:w="6299" w:type="dxa"/>
            <w:gridSpan w:val="4"/>
          </w:tcPr>
          <w:p w14:paraId="1F26DBAD" w14:textId="77777777" w:rsidR="00553226" w:rsidRDefault="00553226" w:rsidP="00477C76">
            <w:pPr>
              <w:pStyle w:val="unittext"/>
            </w:pPr>
            <w:r>
              <w:t xml:space="preserve">This unit describes the skills and knowledge </w:t>
            </w:r>
            <w:r w:rsidRPr="0079479B">
              <w:t>to undertake a simple research project on an issue related to health and well-being.</w:t>
            </w:r>
          </w:p>
        </w:tc>
      </w:tr>
      <w:tr w:rsidR="00553226" w14:paraId="4B2D0C1F" w14:textId="77777777" w:rsidTr="00477C76">
        <w:tc>
          <w:tcPr>
            <w:tcW w:w="2943" w:type="dxa"/>
          </w:tcPr>
          <w:p w14:paraId="41962359" w14:textId="77777777" w:rsidR="00553226" w:rsidRDefault="00553226" w:rsidP="00477C76">
            <w:pPr>
              <w:pStyle w:val="Heading21"/>
            </w:pPr>
            <w:r>
              <w:t>Employability Skills</w:t>
            </w:r>
          </w:p>
        </w:tc>
        <w:tc>
          <w:tcPr>
            <w:tcW w:w="6299" w:type="dxa"/>
            <w:gridSpan w:val="4"/>
          </w:tcPr>
          <w:p w14:paraId="37D6EC1E" w14:textId="77777777" w:rsidR="00553226" w:rsidRDefault="00553226" w:rsidP="00477C76">
            <w:pPr>
              <w:pStyle w:val="unittext"/>
            </w:pPr>
            <w:r>
              <w:t>This unit contains employability skills.</w:t>
            </w:r>
          </w:p>
        </w:tc>
      </w:tr>
      <w:tr w:rsidR="00553226" w14:paraId="7EC143F8" w14:textId="77777777" w:rsidTr="00477C76">
        <w:tc>
          <w:tcPr>
            <w:tcW w:w="2943" w:type="dxa"/>
          </w:tcPr>
          <w:p w14:paraId="1A36D735" w14:textId="77777777" w:rsidR="00553226" w:rsidRDefault="00553226" w:rsidP="00477C76">
            <w:pPr>
              <w:pStyle w:val="Heading21"/>
            </w:pPr>
            <w:r>
              <w:t>Application of the Unit</w:t>
            </w:r>
          </w:p>
        </w:tc>
        <w:tc>
          <w:tcPr>
            <w:tcW w:w="6299" w:type="dxa"/>
            <w:gridSpan w:val="4"/>
          </w:tcPr>
          <w:p w14:paraId="44EACCD8" w14:textId="77777777" w:rsidR="00553226" w:rsidRDefault="00553226" w:rsidP="00477C76">
            <w:pPr>
              <w:pStyle w:val="unittext"/>
            </w:pPr>
            <w:r>
              <w:t xml:space="preserve">This unit applies to learners wishing to </w:t>
            </w:r>
            <w:r w:rsidRPr="00C35135">
              <w:t>improve their educational and vocational participation options in the science field</w:t>
            </w:r>
            <w:r>
              <w:t>.</w:t>
            </w:r>
          </w:p>
        </w:tc>
      </w:tr>
      <w:tr w:rsidR="00553226" w14:paraId="65DE0C89" w14:textId="77777777" w:rsidTr="00477C76">
        <w:tc>
          <w:tcPr>
            <w:tcW w:w="2943" w:type="dxa"/>
          </w:tcPr>
          <w:p w14:paraId="57598890" w14:textId="77777777" w:rsidR="00553226" w:rsidRDefault="00553226" w:rsidP="00477C76">
            <w:pPr>
              <w:pStyle w:val="Heading21"/>
            </w:pPr>
            <w:r>
              <w:t>Element</w:t>
            </w:r>
          </w:p>
          <w:p w14:paraId="20D8E5BD" w14:textId="77777777" w:rsidR="00553226" w:rsidRDefault="00553226"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3BF24CF1" w14:textId="77777777" w:rsidR="00553226" w:rsidRDefault="00553226" w:rsidP="00477C76">
            <w:pPr>
              <w:pStyle w:val="Heading21"/>
            </w:pPr>
            <w:r>
              <w:t>Performance Criteria</w:t>
            </w:r>
          </w:p>
          <w:p w14:paraId="597E85C0" w14:textId="77777777" w:rsidR="00553226" w:rsidRDefault="00553226" w:rsidP="00477C76">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1EC22E" w14:textId="77777777" w:rsidTr="00477C76">
        <w:tc>
          <w:tcPr>
            <w:tcW w:w="2943" w:type="dxa"/>
          </w:tcPr>
          <w:p w14:paraId="1293D24B" w14:textId="77777777" w:rsidR="00553226" w:rsidRDefault="00553226" w:rsidP="00477C76">
            <w:pPr>
              <w:pStyle w:val="spacer"/>
            </w:pPr>
          </w:p>
        </w:tc>
        <w:tc>
          <w:tcPr>
            <w:tcW w:w="6299" w:type="dxa"/>
            <w:gridSpan w:val="4"/>
          </w:tcPr>
          <w:p w14:paraId="4BF737A6" w14:textId="77777777" w:rsidR="00553226" w:rsidRDefault="00553226" w:rsidP="00477C76">
            <w:pPr>
              <w:pStyle w:val="spacer"/>
            </w:pPr>
          </w:p>
        </w:tc>
      </w:tr>
      <w:tr w:rsidR="00553226" w14:paraId="0ABA771E" w14:textId="77777777" w:rsidTr="00477C76">
        <w:tc>
          <w:tcPr>
            <w:tcW w:w="2943" w:type="dxa"/>
            <w:vMerge w:val="restart"/>
          </w:tcPr>
          <w:p w14:paraId="450C479C" w14:textId="77777777" w:rsidR="00553226" w:rsidRPr="0084371F" w:rsidRDefault="00553226" w:rsidP="00477C76">
            <w:pPr>
              <w:pStyle w:val="element"/>
              <w:keepNext/>
            </w:pPr>
            <w:r w:rsidRPr="0084371F">
              <w:t>1</w:t>
            </w:r>
            <w:r>
              <w:tab/>
              <w:t>Select a health and well-being issue</w:t>
            </w:r>
          </w:p>
        </w:tc>
        <w:tc>
          <w:tcPr>
            <w:tcW w:w="570" w:type="dxa"/>
            <w:gridSpan w:val="2"/>
          </w:tcPr>
          <w:p w14:paraId="032410E7" w14:textId="77777777" w:rsidR="00553226" w:rsidRDefault="00553226" w:rsidP="00477C76">
            <w:pPr>
              <w:pStyle w:val="PC"/>
              <w:keepNext/>
            </w:pPr>
            <w:r>
              <w:t>1.1</w:t>
            </w:r>
          </w:p>
        </w:tc>
        <w:tc>
          <w:tcPr>
            <w:tcW w:w="5729" w:type="dxa"/>
            <w:gridSpan w:val="2"/>
          </w:tcPr>
          <w:p w14:paraId="19A9309B" w14:textId="77777777" w:rsidR="00553226" w:rsidRPr="0027040B" w:rsidRDefault="00553226" w:rsidP="00477C76">
            <w:pPr>
              <w:pStyle w:val="PC"/>
              <w:keepNext/>
            </w:pPr>
            <w:r>
              <w:t xml:space="preserve">Identify an </w:t>
            </w:r>
            <w:r>
              <w:rPr>
                <w:b/>
                <w:i/>
              </w:rPr>
              <w:t xml:space="preserve">issue </w:t>
            </w:r>
            <w:r>
              <w:t>which has an effect on health and well being</w:t>
            </w:r>
          </w:p>
        </w:tc>
      </w:tr>
      <w:tr w:rsidR="00553226" w14:paraId="08B747C5" w14:textId="77777777" w:rsidTr="00477C76">
        <w:tc>
          <w:tcPr>
            <w:tcW w:w="2943" w:type="dxa"/>
            <w:vMerge/>
          </w:tcPr>
          <w:p w14:paraId="2E7864FC" w14:textId="77777777" w:rsidR="00553226" w:rsidRPr="0084371F" w:rsidRDefault="00553226" w:rsidP="00477C76">
            <w:pPr>
              <w:pStyle w:val="element"/>
              <w:keepNext/>
            </w:pPr>
          </w:p>
        </w:tc>
        <w:tc>
          <w:tcPr>
            <w:tcW w:w="570" w:type="dxa"/>
            <w:gridSpan w:val="2"/>
          </w:tcPr>
          <w:p w14:paraId="5BC6DC08" w14:textId="77777777" w:rsidR="00553226" w:rsidRDefault="00553226" w:rsidP="00477C76">
            <w:pPr>
              <w:pStyle w:val="PC"/>
              <w:keepNext/>
            </w:pPr>
            <w:r>
              <w:t>1.2</w:t>
            </w:r>
          </w:p>
        </w:tc>
        <w:tc>
          <w:tcPr>
            <w:tcW w:w="5729" w:type="dxa"/>
            <w:gridSpan w:val="2"/>
          </w:tcPr>
          <w:p w14:paraId="76F3F97E" w14:textId="77777777" w:rsidR="00553226" w:rsidRPr="0027040B" w:rsidRDefault="00553226" w:rsidP="00477C76">
            <w:pPr>
              <w:pStyle w:val="PC"/>
              <w:keepNext/>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553226" w14:paraId="0CBBDEA3" w14:textId="77777777" w:rsidTr="00477C76">
        <w:tc>
          <w:tcPr>
            <w:tcW w:w="2943" w:type="dxa"/>
            <w:vMerge/>
          </w:tcPr>
          <w:p w14:paraId="7A4900BE" w14:textId="77777777" w:rsidR="00553226" w:rsidRPr="0084371F" w:rsidRDefault="00553226" w:rsidP="00477C76">
            <w:pPr>
              <w:pStyle w:val="element"/>
              <w:keepNext/>
            </w:pPr>
          </w:p>
        </w:tc>
        <w:tc>
          <w:tcPr>
            <w:tcW w:w="570" w:type="dxa"/>
            <w:gridSpan w:val="2"/>
          </w:tcPr>
          <w:p w14:paraId="5DAE715B" w14:textId="77777777" w:rsidR="00553226" w:rsidRDefault="00553226" w:rsidP="00477C76">
            <w:pPr>
              <w:pStyle w:val="PC"/>
              <w:keepNext/>
            </w:pPr>
            <w:r>
              <w:t>1.3</w:t>
            </w:r>
          </w:p>
        </w:tc>
        <w:tc>
          <w:tcPr>
            <w:tcW w:w="5729" w:type="dxa"/>
            <w:gridSpan w:val="2"/>
          </w:tcPr>
          <w:p w14:paraId="083FA57A" w14:textId="77777777" w:rsidR="00553226" w:rsidRPr="0027040B" w:rsidRDefault="00553226" w:rsidP="00477C76">
            <w:pPr>
              <w:pStyle w:val="PC"/>
              <w:keepNext/>
              <w:rPr>
                <w:b/>
                <w:i/>
              </w:rPr>
            </w:pPr>
            <w:r>
              <w:t xml:space="preserve">Outline the </w:t>
            </w:r>
            <w:r>
              <w:rPr>
                <w:b/>
                <w:i/>
              </w:rPr>
              <w:t>general effects of the issue</w:t>
            </w:r>
          </w:p>
        </w:tc>
      </w:tr>
      <w:tr w:rsidR="00553226" w14:paraId="33A50543" w14:textId="77777777" w:rsidTr="00477C76">
        <w:tc>
          <w:tcPr>
            <w:tcW w:w="2943" w:type="dxa"/>
          </w:tcPr>
          <w:p w14:paraId="1E58D83A" w14:textId="77777777" w:rsidR="00553226" w:rsidRDefault="00553226" w:rsidP="00477C76">
            <w:pPr>
              <w:pStyle w:val="spacer"/>
            </w:pPr>
          </w:p>
        </w:tc>
        <w:tc>
          <w:tcPr>
            <w:tcW w:w="6299" w:type="dxa"/>
            <w:gridSpan w:val="4"/>
          </w:tcPr>
          <w:p w14:paraId="516BE7B6" w14:textId="77777777" w:rsidR="00553226" w:rsidRDefault="00553226" w:rsidP="00477C76">
            <w:pPr>
              <w:pStyle w:val="spacer"/>
            </w:pPr>
          </w:p>
        </w:tc>
      </w:tr>
      <w:tr w:rsidR="00553226" w14:paraId="0ADAE3AD" w14:textId="77777777" w:rsidTr="00477C76">
        <w:tc>
          <w:tcPr>
            <w:tcW w:w="2943" w:type="dxa"/>
            <w:vMerge w:val="restart"/>
          </w:tcPr>
          <w:p w14:paraId="5CC7B481" w14:textId="77777777" w:rsidR="00553226" w:rsidRDefault="00553226" w:rsidP="00477C76">
            <w:pPr>
              <w:pStyle w:val="element"/>
              <w:keepNext/>
            </w:pPr>
            <w:r>
              <w:t>2</w:t>
            </w:r>
            <w:r>
              <w:tab/>
              <w:t>Investigate the health and well-being issue</w:t>
            </w:r>
          </w:p>
        </w:tc>
        <w:tc>
          <w:tcPr>
            <w:tcW w:w="585" w:type="dxa"/>
            <w:gridSpan w:val="3"/>
          </w:tcPr>
          <w:p w14:paraId="7464988B" w14:textId="77777777" w:rsidR="00553226" w:rsidRDefault="00553226" w:rsidP="00477C76">
            <w:pPr>
              <w:pStyle w:val="PC"/>
              <w:keepNext/>
            </w:pPr>
            <w:r>
              <w:t>2.1</w:t>
            </w:r>
          </w:p>
        </w:tc>
        <w:tc>
          <w:tcPr>
            <w:tcW w:w="5714" w:type="dxa"/>
          </w:tcPr>
          <w:p w14:paraId="523D0AF9" w14:textId="77777777" w:rsidR="00553226" w:rsidRDefault="00553226" w:rsidP="00477C76">
            <w:pPr>
              <w:pStyle w:val="PC"/>
              <w:keepNext/>
            </w:pPr>
            <w:r>
              <w:t xml:space="preserve">Develop a </w:t>
            </w:r>
            <w:r>
              <w:rPr>
                <w:b/>
                <w:i/>
              </w:rPr>
              <w:t>plan</w:t>
            </w:r>
            <w:r>
              <w:t xml:space="preserve"> to investigate the health and well-being issue in consultation with a </w:t>
            </w:r>
            <w:r>
              <w:rPr>
                <w:b/>
                <w:i/>
              </w:rPr>
              <w:t>relevant person</w:t>
            </w:r>
          </w:p>
        </w:tc>
      </w:tr>
      <w:tr w:rsidR="00553226" w14:paraId="68AE27DF" w14:textId="77777777" w:rsidTr="00477C76">
        <w:tc>
          <w:tcPr>
            <w:tcW w:w="2943" w:type="dxa"/>
            <w:vMerge/>
          </w:tcPr>
          <w:p w14:paraId="0A5D28EF" w14:textId="77777777" w:rsidR="00553226" w:rsidRDefault="00553226" w:rsidP="00477C76">
            <w:pPr>
              <w:keepNext/>
            </w:pPr>
          </w:p>
        </w:tc>
        <w:tc>
          <w:tcPr>
            <w:tcW w:w="585" w:type="dxa"/>
            <w:gridSpan w:val="3"/>
          </w:tcPr>
          <w:p w14:paraId="32F81E6F" w14:textId="77777777" w:rsidR="00553226" w:rsidRDefault="00553226" w:rsidP="00477C76">
            <w:pPr>
              <w:pStyle w:val="PC"/>
              <w:keepNext/>
            </w:pPr>
            <w:r>
              <w:t>2.2</w:t>
            </w:r>
          </w:p>
        </w:tc>
        <w:tc>
          <w:tcPr>
            <w:tcW w:w="5714" w:type="dxa"/>
          </w:tcPr>
          <w:p w14:paraId="73B45858" w14:textId="77777777" w:rsidR="00553226" w:rsidRDefault="00553226" w:rsidP="00477C76">
            <w:pPr>
              <w:pStyle w:val="PC"/>
              <w:keepNext/>
            </w:pPr>
            <w:r>
              <w:t xml:space="preserve">Select appropriate </w:t>
            </w:r>
            <w:r>
              <w:rPr>
                <w:b/>
                <w:i/>
              </w:rPr>
              <w:t>investigation methods</w:t>
            </w:r>
            <w:r>
              <w:t xml:space="preserve"> in consultation with a relevant person</w:t>
            </w:r>
          </w:p>
        </w:tc>
      </w:tr>
      <w:tr w:rsidR="00553226" w14:paraId="4CFB8116" w14:textId="77777777" w:rsidTr="00477C76">
        <w:tc>
          <w:tcPr>
            <w:tcW w:w="2943" w:type="dxa"/>
            <w:vMerge/>
          </w:tcPr>
          <w:p w14:paraId="7C3C723F" w14:textId="77777777" w:rsidR="00553226" w:rsidRDefault="00553226" w:rsidP="00477C76">
            <w:pPr>
              <w:pStyle w:val="element"/>
              <w:keepNext/>
              <w:ind w:left="0" w:firstLine="0"/>
            </w:pPr>
          </w:p>
        </w:tc>
        <w:tc>
          <w:tcPr>
            <w:tcW w:w="570" w:type="dxa"/>
            <w:gridSpan w:val="2"/>
          </w:tcPr>
          <w:p w14:paraId="35F7CBBB" w14:textId="77777777" w:rsidR="00553226" w:rsidRDefault="00553226" w:rsidP="00477C76">
            <w:pPr>
              <w:pStyle w:val="PC"/>
              <w:keepNext/>
            </w:pPr>
            <w:r>
              <w:t>2.3</w:t>
            </w:r>
          </w:p>
        </w:tc>
        <w:tc>
          <w:tcPr>
            <w:tcW w:w="5729" w:type="dxa"/>
            <w:gridSpan w:val="2"/>
          </w:tcPr>
          <w:p w14:paraId="7E4F8DAF" w14:textId="77777777" w:rsidR="00553226" w:rsidRDefault="00553226" w:rsidP="00477C76">
            <w:pPr>
              <w:pStyle w:val="PC"/>
              <w:keepNext/>
            </w:pPr>
            <w:r>
              <w:t xml:space="preserve">Follow the plan and identify the </w:t>
            </w:r>
            <w:r>
              <w:rPr>
                <w:b/>
                <w:i/>
              </w:rPr>
              <w:t xml:space="preserve">impact </w:t>
            </w:r>
            <w:r>
              <w:t>of the issue</w:t>
            </w:r>
          </w:p>
        </w:tc>
      </w:tr>
      <w:tr w:rsidR="00553226" w14:paraId="01C4640D" w14:textId="77777777" w:rsidTr="00477C76">
        <w:tc>
          <w:tcPr>
            <w:tcW w:w="2943" w:type="dxa"/>
            <w:vMerge/>
          </w:tcPr>
          <w:p w14:paraId="67941569" w14:textId="77777777" w:rsidR="00553226" w:rsidRDefault="00553226" w:rsidP="00477C76">
            <w:pPr>
              <w:keepNext/>
            </w:pPr>
          </w:p>
        </w:tc>
        <w:tc>
          <w:tcPr>
            <w:tcW w:w="570" w:type="dxa"/>
            <w:gridSpan w:val="2"/>
          </w:tcPr>
          <w:p w14:paraId="370656FB" w14:textId="77777777" w:rsidR="00553226" w:rsidRDefault="00553226" w:rsidP="00477C76">
            <w:pPr>
              <w:pStyle w:val="PC"/>
              <w:keepNext/>
            </w:pPr>
            <w:r>
              <w:t>2.4</w:t>
            </w:r>
          </w:p>
        </w:tc>
        <w:tc>
          <w:tcPr>
            <w:tcW w:w="5729" w:type="dxa"/>
            <w:gridSpan w:val="2"/>
          </w:tcPr>
          <w:p w14:paraId="09439C00" w14:textId="77777777" w:rsidR="00553226" w:rsidRDefault="00553226" w:rsidP="00477C76">
            <w:pPr>
              <w:pStyle w:val="PC"/>
              <w:keepNext/>
            </w:pPr>
            <w:r>
              <w:t xml:space="preserve">Record the results of the investigation using </w:t>
            </w:r>
            <w:r>
              <w:rPr>
                <w:b/>
                <w:i/>
              </w:rPr>
              <w:t>appropriate scientific terminology</w:t>
            </w:r>
          </w:p>
        </w:tc>
      </w:tr>
      <w:tr w:rsidR="00553226" w14:paraId="7C579C5A" w14:textId="77777777" w:rsidTr="00477C76">
        <w:tc>
          <w:tcPr>
            <w:tcW w:w="2943" w:type="dxa"/>
          </w:tcPr>
          <w:p w14:paraId="663EF51A" w14:textId="77777777" w:rsidR="00553226" w:rsidRDefault="00553226" w:rsidP="00477C76">
            <w:pPr>
              <w:pStyle w:val="spacer"/>
            </w:pPr>
          </w:p>
        </w:tc>
        <w:tc>
          <w:tcPr>
            <w:tcW w:w="6299" w:type="dxa"/>
            <w:gridSpan w:val="4"/>
          </w:tcPr>
          <w:p w14:paraId="184DD100" w14:textId="77777777" w:rsidR="00553226" w:rsidRDefault="00553226" w:rsidP="00477C76">
            <w:pPr>
              <w:pStyle w:val="spacer"/>
            </w:pPr>
          </w:p>
        </w:tc>
      </w:tr>
      <w:tr w:rsidR="00553226" w14:paraId="23678CE6" w14:textId="77777777" w:rsidTr="00477C76">
        <w:tc>
          <w:tcPr>
            <w:tcW w:w="2943" w:type="dxa"/>
            <w:vMerge w:val="restart"/>
          </w:tcPr>
          <w:p w14:paraId="4816211B" w14:textId="77777777" w:rsidR="00553226" w:rsidRDefault="00553226" w:rsidP="00477C76">
            <w:pPr>
              <w:pStyle w:val="element"/>
              <w:keepNext/>
            </w:pPr>
            <w:r>
              <w:t>3</w:t>
            </w:r>
            <w:r>
              <w:tab/>
              <w:t>Report on the investigation</w:t>
            </w:r>
          </w:p>
        </w:tc>
        <w:tc>
          <w:tcPr>
            <w:tcW w:w="570" w:type="dxa"/>
            <w:gridSpan w:val="2"/>
          </w:tcPr>
          <w:p w14:paraId="1400DEC1" w14:textId="77777777" w:rsidR="00553226" w:rsidRDefault="00553226" w:rsidP="00477C76">
            <w:pPr>
              <w:pStyle w:val="PC"/>
              <w:keepNext/>
            </w:pPr>
            <w:r>
              <w:t>3.1</w:t>
            </w:r>
          </w:p>
        </w:tc>
        <w:tc>
          <w:tcPr>
            <w:tcW w:w="5729" w:type="dxa"/>
            <w:gridSpan w:val="2"/>
          </w:tcPr>
          <w:p w14:paraId="006E52B5" w14:textId="77777777" w:rsidR="00553226" w:rsidRDefault="00553226" w:rsidP="00477C76">
            <w:pPr>
              <w:pStyle w:val="PC"/>
              <w:keepNext/>
            </w:pPr>
            <w:r>
              <w:rPr>
                <w:b/>
                <w:i/>
              </w:rPr>
              <w:t>Present</w:t>
            </w:r>
            <w:r>
              <w:t xml:space="preserve"> the findings of the investigation</w:t>
            </w:r>
          </w:p>
        </w:tc>
      </w:tr>
      <w:tr w:rsidR="00553226" w14:paraId="7F50F093" w14:textId="77777777" w:rsidTr="00477C76">
        <w:tc>
          <w:tcPr>
            <w:tcW w:w="2943" w:type="dxa"/>
            <w:vMerge/>
          </w:tcPr>
          <w:p w14:paraId="56950E4C" w14:textId="77777777" w:rsidR="00553226" w:rsidRDefault="00553226" w:rsidP="00477C76">
            <w:pPr>
              <w:keepNext/>
            </w:pPr>
          </w:p>
        </w:tc>
        <w:tc>
          <w:tcPr>
            <w:tcW w:w="570" w:type="dxa"/>
            <w:gridSpan w:val="2"/>
          </w:tcPr>
          <w:p w14:paraId="2F526E89" w14:textId="77777777" w:rsidR="00553226" w:rsidRDefault="00553226" w:rsidP="00477C76">
            <w:pPr>
              <w:pStyle w:val="PC"/>
              <w:keepNext/>
            </w:pPr>
            <w:r>
              <w:t>3.2</w:t>
            </w:r>
          </w:p>
        </w:tc>
        <w:tc>
          <w:tcPr>
            <w:tcW w:w="5729" w:type="dxa"/>
            <w:gridSpan w:val="2"/>
          </w:tcPr>
          <w:p w14:paraId="086755BD" w14:textId="77777777" w:rsidR="00553226" w:rsidRDefault="00553226" w:rsidP="00477C76">
            <w:pPr>
              <w:pStyle w:val="PC"/>
              <w:keepNext/>
            </w:pPr>
            <w:r>
              <w:t>Discuss the impact of the issue on an individual or the community</w:t>
            </w:r>
          </w:p>
        </w:tc>
      </w:tr>
      <w:tr w:rsidR="00553226" w14:paraId="6FC3FC93" w14:textId="77777777" w:rsidTr="00477C76">
        <w:tc>
          <w:tcPr>
            <w:tcW w:w="9242" w:type="dxa"/>
            <w:gridSpan w:val="5"/>
          </w:tcPr>
          <w:p w14:paraId="5F2A2B17" w14:textId="77777777" w:rsidR="00553226" w:rsidRDefault="00553226" w:rsidP="00477C76">
            <w:pPr>
              <w:pStyle w:val="spacer"/>
            </w:pPr>
          </w:p>
        </w:tc>
      </w:tr>
      <w:tr w:rsidR="00553226" w14:paraId="4424525C" w14:textId="77777777" w:rsidTr="00477C76">
        <w:tc>
          <w:tcPr>
            <w:tcW w:w="9242" w:type="dxa"/>
            <w:gridSpan w:val="5"/>
          </w:tcPr>
          <w:p w14:paraId="4CBD90D5" w14:textId="77777777" w:rsidR="00553226" w:rsidRDefault="00553226" w:rsidP="00477C76">
            <w:pPr>
              <w:pStyle w:val="Heading21"/>
            </w:pPr>
            <w:r>
              <w:t>Required Knowledge and Skills</w:t>
            </w:r>
          </w:p>
          <w:p w14:paraId="1F6A17EB" w14:textId="77777777" w:rsidR="00553226" w:rsidRDefault="00553226" w:rsidP="00477C76">
            <w:pPr>
              <w:pStyle w:val="text"/>
            </w:pPr>
            <w:r w:rsidRPr="005979AA">
              <w:t>This describes the essential skills and knowledge and their level required for this unit</w:t>
            </w:r>
            <w:r>
              <w:t>.</w:t>
            </w:r>
          </w:p>
        </w:tc>
      </w:tr>
      <w:tr w:rsidR="00553226" w14:paraId="626998B4" w14:textId="77777777" w:rsidTr="00477C76">
        <w:tc>
          <w:tcPr>
            <w:tcW w:w="9242" w:type="dxa"/>
            <w:gridSpan w:val="5"/>
          </w:tcPr>
          <w:p w14:paraId="407871E8" w14:textId="77777777" w:rsidR="00553226" w:rsidRDefault="00553226" w:rsidP="00477C76">
            <w:pPr>
              <w:pStyle w:val="unittext"/>
            </w:pPr>
            <w:r>
              <w:lastRenderedPageBreak/>
              <w:t>Required Knowledge:</w:t>
            </w:r>
          </w:p>
          <w:p w14:paraId="67B6ACFE" w14:textId="77777777" w:rsidR="00553226" w:rsidRDefault="00553226" w:rsidP="00477C76">
            <w:pPr>
              <w:pStyle w:val="bullet"/>
              <w:numPr>
                <w:ilvl w:val="0"/>
                <w:numId w:val="13"/>
              </w:numPr>
              <w:ind w:left="284" w:hanging="284"/>
            </w:pPr>
            <w:r>
              <w:t xml:space="preserve">meaning making strategies </w:t>
            </w:r>
          </w:p>
          <w:p w14:paraId="661772B3" w14:textId="77777777" w:rsidR="00553226" w:rsidRDefault="00553226" w:rsidP="00477C76">
            <w:pPr>
              <w:pStyle w:val="bullet"/>
              <w:numPr>
                <w:ilvl w:val="0"/>
                <w:numId w:val="13"/>
              </w:numPr>
              <w:ind w:left="284" w:hanging="284"/>
            </w:pPr>
            <w:r>
              <w:t>scientific terminology to enable information and ideas to be expressed verbally and in writing</w:t>
            </w:r>
          </w:p>
          <w:p w14:paraId="2C98227B" w14:textId="77777777" w:rsidR="00553226" w:rsidRDefault="00553226" w:rsidP="00477C76">
            <w:pPr>
              <w:pStyle w:val="unittext"/>
            </w:pPr>
            <w:r>
              <w:t>Required Skills:</w:t>
            </w:r>
          </w:p>
          <w:p w14:paraId="636FA046" w14:textId="77777777" w:rsidR="00553226" w:rsidRDefault="00553226" w:rsidP="00477C76">
            <w:pPr>
              <w:pStyle w:val="bullet"/>
              <w:numPr>
                <w:ilvl w:val="0"/>
                <w:numId w:val="13"/>
              </w:numPr>
              <w:ind w:left="284" w:hanging="284"/>
            </w:pPr>
            <w:r>
              <w:t>planning and organising skills to develop and follow a plan</w:t>
            </w:r>
          </w:p>
          <w:p w14:paraId="4C64843B" w14:textId="77777777" w:rsidR="00553226" w:rsidRDefault="00553226" w:rsidP="00477C76">
            <w:pPr>
              <w:pStyle w:val="bullet"/>
              <w:numPr>
                <w:ilvl w:val="0"/>
                <w:numId w:val="13"/>
              </w:numPr>
              <w:ind w:left="284" w:hanging="284"/>
            </w:pPr>
            <w:r>
              <w:t>literacy skills to:</w:t>
            </w:r>
          </w:p>
          <w:p w14:paraId="4731AD5D" w14:textId="77777777" w:rsidR="00553226" w:rsidRDefault="00553226" w:rsidP="00477C76">
            <w:pPr>
              <w:pStyle w:val="endash"/>
              <w:keepNext/>
              <w:ind w:left="568" w:hanging="284"/>
            </w:pPr>
            <w:r>
              <w:t>identify the main idea and key and supporting information in texts</w:t>
            </w:r>
          </w:p>
          <w:p w14:paraId="57D4B222" w14:textId="77777777" w:rsidR="00553226" w:rsidRDefault="00553226" w:rsidP="00477C76">
            <w:pPr>
              <w:pStyle w:val="endash"/>
              <w:keepNext/>
              <w:ind w:left="568" w:hanging="284"/>
            </w:pPr>
            <w:r>
              <w:t>record findings</w:t>
            </w:r>
          </w:p>
          <w:p w14:paraId="15C2AB07" w14:textId="77777777" w:rsidR="00553226" w:rsidRDefault="00553226" w:rsidP="00477C76">
            <w:pPr>
              <w:pStyle w:val="bullet"/>
              <w:numPr>
                <w:ilvl w:val="0"/>
                <w:numId w:val="13"/>
              </w:numPr>
              <w:ind w:left="284" w:hanging="284"/>
            </w:pPr>
            <w:r>
              <w:t>oral communication skills to:</w:t>
            </w:r>
          </w:p>
          <w:p w14:paraId="6827FBDD" w14:textId="77777777" w:rsidR="00553226" w:rsidRDefault="00553226" w:rsidP="00477C76">
            <w:pPr>
              <w:pStyle w:val="endash"/>
              <w:keepNext/>
              <w:ind w:left="568" w:hanging="284"/>
            </w:pPr>
            <w:r>
              <w:t>develop a plan and identify appropriate investigation methods with a relevant person</w:t>
            </w:r>
          </w:p>
          <w:p w14:paraId="60F642B2" w14:textId="77777777" w:rsidR="00553226" w:rsidRDefault="00553226" w:rsidP="00477C76">
            <w:pPr>
              <w:pStyle w:val="endash"/>
              <w:keepNext/>
              <w:ind w:left="568" w:hanging="284"/>
            </w:pPr>
            <w:r>
              <w:t>discuss the impact of the health and well-being issue under investigation</w:t>
            </w:r>
          </w:p>
        </w:tc>
      </w:tr>
      <w:tr w:rsidR="00553226" w14:paraId="06A049D9" w14:textId="77777777" w:rsidTr="00477C76">
        <w:tc>
          <w:tcPr>
            <w:tcW w:w="9242" w:type="dxa"/>
            <w:gridSpan w:val="5"/>
          </w:tcPr>
          <w:p w14:paraId="08141CC4" w14:textId="77777777" w:rsidR="00553226" w:rsidRDefault="00553226" w:rsidP="00477C76">
            <w:pPr>
              <w:pStyle w:val="spacer"/>
            </w:pPr>
          </w:p>
        </w:tc>
      </w:tr>
      <w:tr w:rsidR="00553226" w14:paraId="651B1335" w14:textId="77777777" w:rsidTr="00477C76">
        <w:tc>
          <w:tcPr>
            <w:tcW w:w="9242" w:type="dxa"/>
            <w:gridSpan w:val="5"/>
          </w:tcPr>
          <w:p w14:paraId="4E3DB79D" w14:textId="77777777" w:rsidR="00553226" w:rsidRDefault="00553226" w:rsidP="00477C76">
            <w:pPr>
              <w:pStyle w:val="Heading21"/>
            </w:pPr>
            <w:r>
              <w:t>Range Statement</w:t>
            </w:r>
          </w:p>
          <w:p w14:paraId="30B9DB33" w14:textId="77777777" w:rsidR="00553226" w:rsidRDefault="00553226" w:rsidP="00477C76">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1A0EF81F" w14:textId="77777777" w:rsidTr="00477C76">
        <w:tc>
          <w:tcPr>
            <w:tcW w:w="3369" w:type="dxa"/>
            <w:gridSpan w:val="2"/>
          </w:tcPr>
          <w:p w14:paraId="5ABCD6BB" w14:textId="77777777" w:rsidR="00553226" w:rsidRPr="003A16E5" w:rsidRDefault="00553226" w:rsidP="00477C76">
            <w:pPr>
              <w:pStyle w:val="unittext"/>
            </w:pPr>
            <w:r>
              <w:rPr>
                <w:b/>
                <w:i/>
              </w:rPr>
              <w:t xml:space="preserve">Issue </w:t>
            </w:r>
            <w:r>
              <w:t>may include:</w:t>
            </w:r>
          </w:p>
        </w:tc>
        <w:tc>
          <w:tcPr>
            <w:tcW w:w="5873" w:type="dxa"/>
            <w:gridSpan w:val="3"/>
          </w:tcPr>
          <w:p w14:paraId="1986B527" w14:textId="77777777" w:rsidR="00553226" w:rsidRPr="003A16E5" w:rsidRDefault="00553226" w:rsidP="00477C76">
            <w:pPr>
              <w:pStyle w:val="bullet"/>
              <w:numPr>
                <w:ilvl w:val="0"/>
                <w:numId w:val="13"/>
              </w:numPr>
              <w:ind w:left="284" w:hanging="284"/>
            </w:pPr>
            <w:r w:rsidRPr="003A16E5">
              <w:t>different types of human diets including their impact on characteristics such as blood pressure, weight, energy levels, teeth</w:t>
            </w:r>
          </w:p>
          <w:p w14:paraId="5FE05E40" w14:textId="77777777" w:rsidR="00553226" w:rsidRPr="003A16E5" w:rsidRDefault="00553226" w:rsidP="00477C76">
            <w:pPr>
              <w:pStyle w:val="bullet"/>
              <w:numPr>
                <w:ilvl w:val="0"/>
                <w:numId w:val="13"/>
              </w:numPr>
              <w:ind w:left="284" w:hanging="284"/>
            </w:pPr>
            <w:r w:rsidRPr="003A16E5">
              <w:t>function of the blood bank including processes, uses for blood and parts of blood, social and religious issues raised in the use of blood</w:t>
            </w:r>
          </w:p>
          <w:p w14:paraId="3D8CA939" w14:textId="77777777" w:rsidR="00553226" w:rsidRPr="003A16E5" w:rsidRDefault="00553226" w:rsidP="00477C76">
            <w:pPr>
              <w:pStyle w:val="bullet"/>
              <w:numPr>
                <w:ilvl w:val="0"/>
                <w:numId w:val="13"/>
              </w:numPr>
              <w:ind w:left="284" w:hanging="284"/>
            </w:pPr>
            <w:r w:rsidRPr="003A16E5">
              <w:t>importance of the pulse in Western medicine, alternative medicine, Eastern medicine</w:t>
            </w:r>
          </w:p>
          <w:p w14:paraId="5844BFBB" w14:textId="77777777" w:rsidR="00553226" w:rsidRPr="003A16E5" w:rsidRDefault="00553226" w:rsidP="00477C76">
            <w:pPr>
              <w:pStyle w:val="bullet"/>
              <w:numPr>
                <w:ilvl w:val="0"/>
                <w:numId w:val="13"/>
              </w:numPr>
              <w:ind w:left="284" w:hanging="284"/>
            </w:pPr>
            <w:r w:rsidRPr="003A16E5">
              <w:t>sun sense and skin cancer</w:t>
            </w:r>
          </w:p>
          <w:p w14:paraId="607C4279" w14:textId="77777777" w:rsidR="00553226" w:rsidRDefault="00553226" w:rsidP="00477C76">
            <w:pPr>
              <w:pStyle w:val="bullet"/>
              <w:numPr>
                <w:ilvl w:val="0"/>
                <w:numId w:val="13"/>
              </w:numPr>
              <w:ind w:left="284" w:hanging="284"/>
            </w:pPr>
            <w:r w:rsidRPr="003A16E5">
              <w:t>genetically modified food</w:t>
            </w:r>
          </w:p>
        </w:tc>
      </w:tr>
      <w:tr w:rsidR="00553226" w14:paraId="10C5F8A9" w14:textId="77777777" w:rsidTr="00477C76">
        <w:tc>
          <w:tcPr>
            <w:tcW w:w="9242" w:type="dxa"/>
            <w:gridSpan w:val="5"/>
          </w:tcPr>
          <w:p w14:paraId="4B5180C6" w14:textId="77777777" w:rsidR="00553226" w:rsidRDefault="00553226" w:rsidP="00477C76">
            <w:pPr>
              <w:pStyle w:val="spacer"/>
            </w:pPr>
          </w:p>
        </w:tc>
      </w:tr>
      <w:tr w:rsidR="00553226" w14:paraId="43ED1BA1" w14:textId="77777777" w:rsidTr="00477C76">
        <w:tc>
          <w:tcPr>
            <w:tcW w:w="3369" w:type="dxa"/>
            <w:gridSpan w:val="2"/>
          </w:tcPr>
          <w:p w14:paraId="15E11EE0" w14:textId="77777777" w:rsidR="00553226" w:rsidRPr="003A16E5" w:rsidRDefault="00553226" w:rsidP="00477C76">
            <w:pPr>
              <w:pStyle w:val="unittext"/>
            </w:pPr>
            <w:r>
              <w:rPr>
                <w:b/>
                <w:i/>
              </w:rPr>
              <w:t xml:space="preserve">Body systems </w:t>
            </w:r>
            <w:r>
              <w:t>may include:</w:t>
            </w:r>
          </w:p>
        </w:tc>
        <w:tc>
          <w:tcPr>
            <w:tcW w:w="5873" w:type="dxa"/>
            <w:gridSpan w:val="3"/>
          </w:tcPr>
          <w:p w14:paraId="786A22AE" w14:textId="77777777" w:rsidR="00553226" w:rsidRDefault="00553226" w:rsidP="00477C76">
            <w:pPr>
              <w:pStyle w:val="bullet"/>
              <w:numPr>
                <w:ilvl w:val="0"/>
                <w:numId w:val="13"/>
              </w:numPr>
              <w:ind w:left="284" w:hanging="284"/>
            </w:pPr>
            <w:r>
              <w:t>the main body systems:</w:t>
            </w:r>
          </w:p>
          <w:p w14:paraId="1AC16CF7" w14:textId="77777777" w:rsidR="00553226" w:rsidRDefault="00553226" w:rsidP="00477C76">
            <w:pPr>
              <w:pStyle w:val="endash"/>
              <w:keepNext/>
              <w:ind w:left="568" w:hanging="284"/>
            </w:pPr>
            <w:r>
              <w:t>circulatory, respiratory, digestive, skeletal, urinary, nervous, muscular reproductive, endocrine, immune (lymph) and integumentary (skin)</w:t>
            </w:r>
          </w:p>
          <w:p w14:paraId="097E0E09" w14:textId="77777777" w:rsidR="00553226" w:rsidRDefault="00553226" w:rsidP="00477C76">
            <w:pPr>
              <w:pStyle w:val="bullet"/>
              <w:numPr>
                <w:ilvl w:val="0"/>
                <w:numId w:val="13"/>
              </w:numPr>
              <w:ind w:left="284" w:hanging="284"/>
            </w:pPr>
            <w:r>
              <w:t>individual groupings such as the five senses</w:t>
            </w:r>
          </w:p>
        </w:tc>
      </w:tr>
      <w:tr w:rsidR="00553226" w14:paraId="790B8C39" w14:textId="77777777" w:rsidTr="00477C76">
        <w:tc>
          <w:tcPr>
            <w:tcW w:w="9242" w:type="dxa"/>
            <w:gridSpan w:val="5"/>
          </w:tcPr>
          <w:p w14:paraId="7A49B757" w14:textId="77777777" w:rsidR="00553226" w:rsidRDefault="00553226" w:rsidP="00477C76">
            <w:pPr>
              <w:pStyle w:val="spacer"/>
            </w:pPr>
          </w:p>
        </w:tc>
      </w:tr>
      <w:tr w:rsidR="00553226" w14:paraId="039D5886" w14:textId="77777777" w:rsidTr="00477C76">
        <w:tc>
          <w:tcPr>
            <w:tcW w:w="3369" w:type="dxa"/>
            <w:gridSpan w:val="2"/>
          </w:tcPr>
          <w:p w14:paraId="4B0F5E38" w14:textId="77777777" w:rsidR="00553226" w:rsidRPr="003A16E5" w:rsidRDefault="00553226" w:rsidP="00477C76">
            <w:pPr>
              <w:pStyle w:val="unittext"/>
            </w:pPr>
            <w:r>
              <w:rPr>
                <w:b/>
                <w:i/>
              </w:rPr>
              <w:t xml:space="preserve">Functions </w:t>
            </w:r>
            <w:r>
              <w:t>may include:</w:t>
            </w:r>
          </w:p>
        </w:tc>
        <w:tc>
          <w:tcPr>
            <w:tcW w:w="5873" w:type="dxa"/>
            <w:gridSpan w:val="3"/>
          </w:tcPr>
          <w:p w14:paraId="279E5965" w14:textId="77777777" w:rsidR="00553226" w:rsidRDefault="00553226" w:rsidP="00477C76">
            <w:pPr>
              <w:pStyle w:val="bullet"/>
              <w:numPr>
                <w:ilvl w:val="0"/>
                <w:numId w:val="13"/>
              </w:numPr>
              <w:ind w:left="284" w:hanging="284"/>
            </w:pPr>
            <w:r>
              <w:t>circulatory–transport nutrients to and waste products away from each cell</w:t>
            </w:r>
          </w:p>
          <w:p w14:paraId="00D84360" w14:textId="77777777" w:rsidR="00553226" w:rsidRDefault="00553226" w:rsidP="00477C76">
            <w:pPr>
              <w:pStyle w:val="bullet"/>
              <w:numPr>
                <w:ilvl w:val="0"/>
                <w:numId w:val="13"/>
              </w:numPr>
              <w:ind w:left="284" w:hanging="284"/>
            </w:pPr>
            <w:r>
              <w:t>skeletal–to support the body and bone marrow supplies blood and lymph cells</w:t>
            </w:r>
          </w:p>
        </w:tc>
      </w:tr>
      <w:tr w:rsidR="00553226" w14:paraId="7DD9E86D" w14:textId="77777777" w:rsidTr="00477C76">
        <w:tc>
          <w:tcPr>
            <w:tcW w:w="9242" w:type="dxa"/>
            <w:gridSpan w:val="5"/>
          </w:tcPr>
          <w:p w14:paraId="4659CB52" w14:textId="77777777" w:rsidR="00553226" w:rsidRDefault="00553226" w:rsidP="00477C76">
            <w:pPr>
              <w:pStyle w:val="spacer"/>
            </w:pPr>
          </w:p>
        </w:tc>
      </w:tr>
      <w:tr w:rsidR="00553226" w14:paraId="205419D7" w14:textId="77777777" w:rsidTr="00477C76">
        <w:tc>
          <w:tcPr>
            <w:tcW w:w="3369" w:type="dxa"/>
            <w:gridSpan w:val="2"/>
          </w:tcPr>
          <w:p w14:paraId="2BB6A42C" w14:textId="77777777" w:rsidR="00553226" w:rsidRPr="003A16E5" w:rsidRDefault="00553226" w:rsidP="00477C76">
            <w:pPr>
              <w:pStyle w:val="unittext"/>
            </w:pPr>
            <w:r>
              <w:rPr>
                <w:b/>
                <w:i/>
              </w:rPr>
              <w:t xml:space="preserve">General effects of the issue </w:t>
            </w:r>
            <w:r>
              <w:t>may include:</w:t>
            </w:r>
          </w:p>
        </w:tc>
        <w:tc>
          <w:tcPr>
            <w:tcW w:w="5873" w:type="dxa"/>
            <w:gridSpan w:val="3"/>
          </w:tcPr>
          <w:p w14:paraId="18C4E828" w14:textId="77777777" w:rsidR="00553226" w:rsidRPr="003A16E5" w:rsidRDefault="00553226" w:rsidP="00477C76">
            <w:pPr>
              <w:pStyle w:val="bullet"/>
              <w:numPr>
                <w:ilvl w:val="0"/>
                <w:numId w:val="13"/>
              </w:numPr>
              <w:ind w:left="284" w:hanging="284"/>
            </w:pPr>
            <w:r w:rsidRPr="003A16E5">
              <w:t>benefits/improvements</w:t>
            </w:r>
          </w:p>
          <w:p w14:paraId="550AF489" w14:textId="77777777" w:rsidR="00553226" w:rsidRDefault="00553226" w:rsidP="00477C76">
            <w:pPr>
              <w:pStyle w:val="bullet"/>
              <w:numPr>
                <w:ilvl w:val="0"/>
                <w:numId w:val="13"/>
              </w:numPr>
              <w:ind w:left="284" w:hanging="284"/>
            </w:pPr>
            <w:r w:rsidRPr="003A16E5">
              <w:lastRenderedPageBreak/>
              <w:t>disadvantages/harm</w:t>
            </w:r>
          </w:p>
        </w:tc>
      </w:tr>
      <w:tr w:rsidR="00553226" w14:paraId="4998CED6" w14:textId="77777777" w:rsidTr="00477C76">
        <w:tc>
          <w:tcPr>
            <w:tcW w:w="9242" w:type="dxa"/>
            <w:gridSpan w:val="5"/>
          </w:tcPr>
          <w:p w14:paraId="5570206D" w14:textId="77777777" w:rsidR="00553226" w:rsidRDefault="00553226" w:rsidP="00477C76">
            <w:pPr>
              <w:pStyle w:val="spacer"/>
            </w:pPr>
          </w:p>
        </w:tc>
      </w:tr>
      <w:tr w:rsidR="00553226" w14:paraId="41D39243" w14:textId="77777777" w:rsidTr="00477C76">
        <w:tc>
          <w:tcPr>
            <w:tcW w:w="3369" w:type="dxa"/>
            <w:gridSpan w:val="2"/>
          </w:tcPr>
          <w:p w14:paraId="0643CE66" w14:textId="77777777" w:rsidR="00553226" w:rsidRPr="00936A70" w:rsidRDefault="00553226" w:rsidP="00477C76">
            <w:pPr>
              <w:pStyle w:val="unittext"/>
            </w:pPr>
            <w:r>
              <w:rPr>
                <w:b/>
                <w:i/>
              </w:rPr>
              <w:t xml:space="preserve">Plan </w:t>
            </w:r>
            <w:r>
              <w:t>may include:</w:t>
            </w:r>
          </w:p>
        </w:tc>
        <w:tc>
          <w:tcPr>
            <w:tcW w:w="5873" w:type="dxa"/>
            <w:gridSpan w:val="3"/>
          </w:tcPr>
          <w:p w14:paraId="7251CCAF" w14:textId="77777777" w:rsidR="00553226" w:rsidRPr="00B1183E" w:rsidRDefault="00553226" w:rsidP="00477C76">
            <w:pPr>
              <w:pStyle w:val="bullet"/>
              <w:numPr>
                <w:ilvl w:val="0"/>
                <w:numId w:val="13"/>
              </w:numPr>
              <w:ind w:left="284" w:hanging="284"/>
            </w:pPr>
            <w:r w:rsidRPr="0079479B">
              <w:t>instructions to set up investigations</w:t>
            </w:r>
            <w:r>
              <w:t>:</w:t>
            </w:r>
          </w:p>
          <w:p w14:paraId="4726472A" w14:textId="77777777" w:rsidR="00553226" w:rsidRPr="00B1183E" w:rsidRDefault="00553226" w:rsidP="00477C76">
            <w:pPr>
              <w:pStyle w:val="endash"/>
              <w:keepNext/>
              <w:ind w:left="568" w:hanging="284"/>
            </w:pPr>
            <w:r>
              <w:t xml:space="preserve">required </w:t>
            </w:r>
            <w:r w:rsidRPr="0079479B">
              <w:t>supervision</w:t>
            </w:r>
          </w:p>
          <w:p w14:paraId="2284FE2F" w14:textId="77777777" w:rsidR="00553226" w:rsidRPr="00B1183E" w:rsidRDefault="00553226" w:rsidP="00477C76">
            <w:pPr>
              <w:pStyle w:val="endash"/>
              <w:keepNext/>
              <w:ind w:left="568" w:hanging="284"/>
            </w:pPr>
            <w:r w:rsidRPr="0079479B">
              <w:t>individual or team-based activities</w:t>
            </w:r>
          </w:p>
          <w:p w14:paraId="63182870" w14:textId="77777777" w:rsidR="00553226" w:rsidRPr="00B1183E" w:rsidRDefault="00553226" w:rsidP="00477C76">
            <w:pPr>
              <w:pStyle w:val="endash"/>
              <w:keepNext/>
              <w:ind w:left="568" w:hanging="284"/>
            </w:pPr>
            <w:r w:rsidRPr="0079479B">
              <w:t>OHS requirements</w:t>
            </w:r>
          </w:p>
          <w:p w14:paraId="30D448F3" w14:textId="77777777" w:rsidR="00553226" w:rsidRPr="0079479B" w:rsidRDefault="00553226" w:rsidP="00477C76">
            <w:pPr>
              <w:pStyle w:val="bullet"/>
              <w:numPr>
                <w:ilvl w:val="0"/>
                <w:numId w:val="13"/>
              </w:numPr>
              <w:ind w:left="284" w:hanging="284"/>
            </w:pPr>
            <w:r w:rsidRPr="0079479B">
              <w:t>selection of resources/location of information</w:t>
            </w:r>
          </w:p>
          <w:p w14:paraId="5AFF5A35" w14:textId="77777777" w:rsidR="00553226" w:rsidRPr="0079479B" w:rsidRDefault="00553226" w:rsidP="00477C76">
            <w:pPr>
              <w:pStyle w:val="bullet"/>
              <w:numPr>
                <w:ilvl w:val="0"/>
                <w:numId w:val="13"/>
              </w:numPr>
              <w:ind w:left="284" w:hanging="284"/>
            </w:pPr>
            <w:r w:rsidRPr="0079479B">
              <w:t>persons to consult</w:t>
            </w:r>
          </w:p>
          <w:p w14:paraId="11348B7B" w14:textId="77777777" w:rsidR="00553226" w:rsidRPr="0079479B" w:rsidRDefault="00553226" w:rsidP="00477C76">
            <w:pPr>
              <w:pStyle w:val="bullet"/>
              <w:numPr>
                <w:ilvl w:val="0"/>
                <w:numId w:val="13"/>
              </w:numPr>
              <w:ind w:left="284" w:hanging="284"/>
            </w:pPr>
            <w:r w:rsidRPr="0079479B">
              <w:t>places to visit for observation</w:t>
            </w:r>
          </w:p>
          <w:p w14:paraId="27D7BA90" w14:textId="77777777" w:rsidR="00553226" w:rsidRPr="0079479B" w:rsidRDefault="00553226" w:rsidP="00477C76">
            <w:pPr>
              <w:pStyle w:val="bullet"/>
              <w:numPr>
                <w:ilvl w:val="0"/>
                <w:numId w:val="13"/>
              </w:numPr>
              <w:ind w:left="284" w:hanging="284"/>
            </w:pPr>
            <w:r w:rsidRPr="0079479B">
              <w:t>identifying questions for research</w:t>
            </w:r>
          </w:p>
          <w:p w14:paraId="1A1CE7BA" w14:textId="77777777" w:rsidR="00553226" w:rsidRPr="0079479B" w:rsidRDefault="00553226" w:rsidP="00477C76">
            <w:pPr>
              <w:pStyle w:val="bullet"/>
              <w:numPr>
                <w:ilvl w:val="0"/>
                <w:numId w:val="13"/>
              </w:numPr>
              <w:ind w:left="284" w:hanging="284"/>
            </w:pPr>
            <w:r w:rsidRPr="0079479B">
              <w:t>developing models</w:t>
            </w:r>
          </w:p>
          <w:p w14:paraId="61F29400" w14:textId="77777777" w:rsidR="00553226" w:rsidRPr="0079479B" w:rsidRDefault="00553226" w:rsidP="00477C76">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32249E24" w14:textId="77777777" w:rsidR="00553226" w:rsidRDefault="00553226" w:rsidP="00477C76">
            <w:pPr>
              <w:pStyle w:val="bullet"/>
              <w:numPr>
                <w:ilvl w:val="0"/>
                <w:numId w:val="13"/>
              </w:numPr>
              <w:ind w:left="284" w:hanging="284"/>
            </w:pPr>
            <w:r w:rsidRPr="0079479B">
              <w:t>recording format</w:t>
            </w:r>
          </w:p>
        </w:tc>
      </w:tr>
      <w:tr w:rsidR="00553226" w14:paraId="349E09B4" w14:textId="77777777" w:rsidTr="00477C76">
        <w:tc>
          <w:tcPr>
            <w:tcW w:w="3369" w:type="dxa"/>
            <w:gridSpan w:val="2"/>
          </w:tcPr>
          <w:p w14:paraId="6C9EDD3E" w14:textId="77777777" w:rsidR="00553226" w:rsidRDefault="00553226" w:rsidP="00477C76">
            <w:pPr>
              <w:pStyle w:val="spacer"/>
            </w:pPr>
          </w:p>
        </w:tc>
        <w:tc>
          <w:tcPr>
            <w:tcW w:w="5873" w:type="dxa"/>
            <w:gridSpan w:val="3"/>
          </w:tcPr>
          <w:p w14:paraId="259A899D" w14:textId="77777777" w:rsidR="00553226" w:rsidRDefault="00553226" w:rsidP="00477C76">
            <w:pPr>
              <w:pStyle w:val="spacer"/>
            </w:pPr>
          </w:p>
        </w:tc>
      </w:tr>
      <w:tr w:rsidR="00553226" w14:paraId="7FA3408E" w14:textId="77777777" w:rsidTr="00477C76">
        <w:tc>
          <w:tcPr>
            <w:tcW w:w="3369" w:type="dxa"/>
            <w:gridSpan w:val="2"/>
          </w:tcPr>
          <w:p w14:paraId="2DE704AD" w14:textId="77777777" w:rsidR="00553226" w:rsidRPr="003A16E5" w:rsidRDefault="00553226" w:rsidP="00477C76">
            <w:pPr>
              <w:pStyle w:val="unittext"/>
            </w:pPr>
            <w:r>
              <w:rPr>
                <w:b/>
                <w:i/>
              </w:rPr>
              <w:t xml:space="preserve">Relevant person </w:t>
            </w:r>
            <w:r>
              <w:t>may include:</w:t>
            </w:r>
          </w:p>
        </w:tc>
        <w:tc>
          <w:tcPr>
            <w:tcW w:w="5873" w:type="dxa"/>
            <w:gridSpan w:val="3"/>
          </w:tcPr>
          <w:p w14:paraId="12AB22DD" w14:textId="77777777" w:rsidR="00553226" w:rsidRDefault="00553226" w:rsidP="00477C76">
            <w:pPr>
              <w:pStyle w:val="bullet"/>
              <w:numPr>
                <w:ilvl w:val="0"/>
                <w:numId w:val="13"/>
              </w:numPr>
              <w:ind w:left="284" w:hanging="284"/>
            </w:pPr>
            <w:r>
              <w:t>supervisor</w:t>
            </w:r>
          </w:p>
          <w:p w14:paraId="4A652CBC" w14:textId="77777777" w:rsidR="00553226" w:rsidRDefault="00553226" w:rsidP="00477C76">
            <w:pPr>
              <w:pStyle w:val="bullet"/>
              <w:numPr>
                <w:ilvl w:val="0"/>
                <w:numId w:val="13"/>
              </w:numPr>
              <w:ind w:left="284" w:hanging="284"/>
            </w:pPr>
            <w:r>
              <w:t>mentor / teacher</w:t>
            </w:r>
          </w:p>
          <w:p w14:paraId="267207D5" w14:textId="77777777" w:rsidR="00553226" w:rsidRDefault="00553226" w:rsidP="00477C76">
            <w:pPr>
              <w:pStyle w:val="bullet"/>
              <w:numPr>
                <w:ilvl w:val="0"/>
                <w:numId w:val="13"/>
              </w:numPr>
              <w:ind w:left="284" w:hanging="284"/>
            </w:pPr>
            <w:r>
              <w:t>team members</w:t>
            </w:r>
          </w:p>
        </w:tc>
      </w:tr>
      <w:tr w:rsidR="00553226" w14:paraId="09936DC6" w14:textId="77777777" w:rsidTr="00477C76">
        <w:tc>
          <w:tcPr>
            <w:tcW w:w="9242" w:type="dxa"/>
            <w:gridSpan w:val="5"/>
          </w:tcPr>
          <w:p w14:paraId="34F0810C" w14:textId="77777777" w:rsidR="00553226" w:rsidRDefault="00553226" w:rsidP="00477C76">
            <w:pPr>
              <w:pStyle w:val="spacer"/>
            </w:pPr>
          </w:p>
        </w:tc>
      </w:tr>
      <w:tr w:rsidR="00553226" w14:paraId="3AFA69BD" w14:textId="77777777" w:rsidTr="00477C76">
        <w:tc>
          <w:tcPr>
            <w:tcW w:w="3369" w:type="dxa"/>
            <w:gridSpan w:val="2"/>
          </w:tcPr>
          <w:p w14:paraId="77E6F22F" w14:textId="77777777" w:rsidR="00553226" w:rsidRPr="005979AA" w:rsidRDefault="00553226" w:rsidP="00477C76">
            <w:pPr>
              <w:pStyle w:val="unittext"/>
            </w:pPr>
            <w:r>
              <w:rPr>
                <w:b/>
                <w:i/>
              </w:rPr>
              <w:t xml:space="preserve">Investigation methods </w:t>
            </w:r>
            <w:r>
              <w:t>may include:</w:t>
            </w:r>
          </w:p>
        </w:tc>
        <w:tc>
          <w:tcPr>
            <w:tcW w:w="5873" w:type="dxa"/>
            <w:gridSpan w:val="3"/>
          </w:tcPr>
          <w:p w14:paraId="71E5EA2F" w14:textId="77777777" w:rsidR="00553226" w:rsidRDefault="00553226" w:rsidP="00477C76">
            <w:pPr>
              <w:pStyle w:val="bullet"/>
              <w:numPr>
                <w:ilvl w:val="0"/>
                <w:numId w:val="13"/>
              </w:numPr>
              <w:ind w:left="284" w:hanging="284"/>
            </w:pPr>
            <w:r>
              <w:t>observation</w:t>
            </w:r>
          </w:p>
          <w:p w14:paraId="1C5609AF" w14:textId="77777777" w:rsidR="00553226" w:rsidRDefault="00553226" w:rsidP="00477C76">
            <w:pPr>
              <w:pStyle w:val="bullet"/>
              <w:numPr>
                <w:ilvl w:val="0"/>
                <w:numId w:val="13"/>
              </w:numPr>
              <w:ind w:left="284" w:hanging="284"/>
            </w:pPr>
            <w:r>
              <w:t>interview</w:t>
            </w:r>
          </w:p>
          <w:p w14:paraId="2BBE34C0" w14:textId="77777777" w:rsidR="00553226" w:rsidRDefault="00553226" w:rsidP="00477C76">
            <w:pPr>
              <w:pStyle w:val="bullet"/>
              <w:numPr>
                <w:ilvl w:val="0"/>
                <w:numId w:val="13"/>
              </w:numPr>
              <w:ind w:left="284" w:hanging="284"/>
            </w:pPr>
            <w:r>
              <w:t>collection of data or evidence</w:t>
            </w:r>
          </w:p>
        </w:tc>
      </w:tr>
      <w:tr w:rsidR="00553226" w14:paraId="1B70A528" w14:textId="77777777" w:rsidTr="00477C76">
        <w:tc>
          <w:tcPr>
            <w:tcW w:w="9242" w:type="dxa"/>
            <w:gridSpan w:val="5"/>
          </w:tcPr>
          <w:p w14:paraId="33B75625" w14:textId="77777777" w:rsidR="00553226" w:rsidRDefault="00553226" w:rsidP="00477C76">
            <w:pPr>
              <w:pStyle w:val="spacer"/>
            </w:pPr>
          </w:p>
        </w:tc>
      </w:tr>
      <w:tr w:rsidR="00553226" w14:paraId="76CA964E" w14:textId="77777777" w:rsidTr="00477C76">
        <w:tc>
          <w:tcPr>
            <w:tcW w:w="3369" w:type="dxa"/>
            <w:gridSpan w:val="2"/>
          </w:tcPr>
          <w:p w14:paraId="4B7CAF98" w14:textId="77777777" w:rsidR="00553226" w:rsidRPr="005979AA" w:rsidRDefault="00553226" w:rsidP="00477C76">
            <w:pPr>
              <w:pStyle w:val="unittext"/>
            </w:pPr>
            <w:r>
              <w:rPr>
                <w:b/>
                <w:i/>
              </w:rPr>
              <w:t xml:space="preserve">Impact </w:t>
            </w:r>
            <w:r>
              <w:t>may include:</w:t>
            </w:r>
          </w:p>
        </w:tc>
        <w:tc>
          <w:tcPr>
            <w:tcW w:w="5873" w:type="dxa"/>
            <w:gridSpan w:val="3"/>
          </w:tcPr>
          <w:p w14:paraId="09693FAD" w14:textId="77777777" w:rsidR="00553226" w:rsidRPr="0079479B" w:rsidRDefault="00553226" w:rsidP="00477C76">
            <w:pPr>
              <w:pStyle w:val="bullet"/>
              <w:numPr>
                <w:ilvl w:val="0"/>
                <w:numId w:val="13"/>
              </w:numPr>
              <w:ind w:left="284" w:hanging="284"/>
            </w:pPr>
            <w:r w:rsidRPr="0079479B">
              <w:t>an aspect of the human body from the cellular level, tissue level, organ or system level or the organism level</w:t>
            </w:r>
          </w:p>
          <w:p w14:paraId="25BC8114" w14:textId="77777777" w:rsidR="00553226" w:rsidRPr="0079479B" w:rsidRDefault="00553226" w:rsidP="00477C76">
            <w:pPr>
              <w:pStyle w:val="bullet"/>
              <w:numPr>
                <w:ilvl w:val="0"/>
                <w:numId w:val="13"/>
              </w:numPr>
              <w:ind w:left="284" w:hanging="284"/>
            </w:pPr>
            <w:r w:rsidRPr="0079479B">
              <w:t>bone marrow and its role in a healthy and/or unhealthy body</w:t>
            </w:r>
            <w:r>
              <w:t xml:space="preserve">, such as </w:t>
            </w:r>
            <w:r w:rsidRPr="0079479B">
              <w:t>cancer</w:t>
            </w:r>
          </w:p>
          <w:p w14:paraId="4BB09CB4" w14:textId="77777777" w:rsidR="00553226" w:rsidRPr="0079479B" w:rsidRDefault="00553226" w:rsidP="00477C76">
            <w:pPr>
              <w:pStyle w:val="bullet"/>
              <w:numPr>
                <w:ilvl w:val="0"/>
                <w:numId w:val="13"/>
              </w:numPr>
              <w:ind w:left="284" w:hanging="284"/>
            </w:pPr>
            <w:r w:rsidRPr="0079479B">
              <w:t>the pulse and factors that influence pulse rate</w:t>
            </w:r>
          </w:p>
          <w:p w14:paraId="51788752" w14:textId="77777777" w:rsidR="00553226" w:rsidRPr="0079479B" w:rsidRDefault="00553226" w:rsidP="00477C76">
            <w:pPr>
              <w:pStyle w:val="bullet"/>
              <w:numPr>
                <w:ilvl w:val="0"/>
                <w:numId w:val="13"/>
              </w:numPr>
              <w:ind w:left="284" w:hanging="284"/>
            </w:pPr>
            <w:r w:rsidRPr="0079479B">
              <w:t>knowledge of nutrient quality of foods available</w:t>
            </w:r>
          </w:p>
          <w:p w14:paraId="17EC3E24" w14:textId="77777777" w:rsidR="00553226" w:rsidRPr="0079479B" w:rsidRDefault="00553226" w:rsidP="00477C76">
            <w:pPr>
              <w:pStyle w:val="bullet"/>
              <w:numPr>
                <w:ilvl w:val="0"/>
                <w:numId w:val="13"/>
              </w:numPr>
              <w:ind w:left="284" w:hanging="284"/>
            </w:pPr>
            <w:r w:rsidRPr="0079479B">
              <w:t>access to assistance through specialists and /or agencies</w:t>
            </w:r>
          </w:p>
          <w:p w14:paraId="5D18AD63" w14:textId="77777777" w:rsidR="00553226" w:rsidRPr="0079479B" w:rsidRDefault="00553226" w:rsidP="00477C76">
            <w:pPr>
              <w:pStyle w:val="bullet"/>
              <w:numPr>
                <w:ilvl w:val="0"/>
                <w:numId w:val="13"/>
              </w:numPr>
              <w:ind w:left="284" w:hanging="284"/>
            </w:pPr>
            <w:r w:rsidRPr="0079479B">
              <w:t>environmental factors such as sunlight, length of day, allergens</w:t>
            </w:r>
          </w:p>
          <w:p w14:paraId="16C0A5A7" w14:textId="77777777" w:rsidR="00553226" w:rsidRPr="0079479B" w:rsidRDefault="00553226" w:rsidP="00477C76">
            <w:pPr>
              <w:pStyle w:val="bullet"/>
              <w:numPr>
                <w:ilvl w:val="0"/>
                <w:numId w:val="13"/>
              </w:numPr>
              <w:ind w:left="284" w:hanging="284"/>
            </w:pPr>
            <w:r w:rsidRPr="0079479B">
              <w:t>life situations</w:t>
            </w:r>
            <w:r>
              <w:t xml:space="preserve"> such as</w:t>
            </w:r>
            <w:r w:rsidRPr="0079479B">
              <w:t xml:space="preserve"> housing, hygiene, facilities</w:t>
            </w:r>
          </w:p>
          <w:p w14:paraId="779FC6B7" w14:textId="77777777" w:rsidR="00553226" w:rsidRPr="0079479B" w:rsidRDefault="00553226" w:rsidP="00477C76">
            <w:pPr>
              <w:pStyle w:val="bullet"/>
              <w:numPr>
                <w:ilvl w:val="0"/>
                <w:numId w:val="13"/>
              </w:numPr>
              <w:ind w:left="284" w:hanging="284"/>
            </w:pPr>
            <w:r w:rsidRPr="0079479B">
              <w:t>attitude, fears, anxiety, anger management, emotional responses</w:t>
            </w:r>
          </w:p>
          <w:p w14:paraId="47974C85" w14:textId="77777777" w:rsidR="00553226" w:rsidRPr="0079479B" w:rsidRDefault="00553226" w:rsidP="00477C76">
            <w:pPr>
              <w:pStyle w:val="bullet"/>
              <w:numPr>
                <w:ilvl w:val="0"/>
                <w:numId w:val="13"/>
              </w:numPr>
              <w:ind w:left="284" w:hanging="284"/>
            </w:pPr>
            <w:r w:rsidRPr="0079479B">
              <w:t>key structure and function of the brain</w:t>
            </w:r>
          </w:p>
          <w:p w14:paraId="125F75D7" w14:textId="77777777" w:rsidR="00553226" w:rsidRPr="0079479B" w:rsidRDefault="00553226" w:rsidP="00477C76">
            <w:pPr>
              <w:pStyle w:val="bullet"/>
              <w:numPr>
                <w:ilvl w:val="0"/>
                <w:numId w:val="13"/>
              </w:numPr>
              <w:ind w:left="284" w:hanging="284"/>
            </w:pPr>
            <w:r w:rsidRPr="0079479B">
              <w:lastRenderedPageBreak/>
              <w:t>biological rhythms: sleep, drugs, consciousness</w:t>
            </w:r>
          </w:p>
          <w:p w14:paraId="733885AE" w14:textId="77777777" w:rsidR="00553226" w:rsidRPr="0079479B" w:rsidRDefault="00553226" w:rsidP="00477C76">
            <w:pPr>
              <w:pStyle w:val="bullet"/>
              <w:numPr>
                <w:ilvl w:val="0"/>
                <w:numId w:val="13"/>
              </w:numPr>
              <w:ind w:left="284" w:hanging="284"/>
            </w:pPr>
            <w:r w:rsidRPr="0079479B">
              <w:t>memory, cognition, perception, sensation, emotions, stress, coping mechanisms, motivation, temperaments, traits</w:t>
            </w:r>
          </w:p>
          <w:p w14:paraId="5A6D567A" w14:textId="77777777" w:rsidR="00553226" w:rsidRPr="0079479B" w:rsidRDefault="00553226" w:rsidP="00477C76">
            <w:pPr>
              <w:pStyle w:val="bullet"/>
              <w:numPr>
                <w:ilvl w:val="0"/>
                <w:numId w:val="13"/>
              </w:numPr>
              <w:ind w:left="284" w:hanging="284"/>
            </w:pPr>
            <w:r>
              <w:t>conditioning, sensitis</w:t>
            </w:r>
            <w:r w:rsidRPr="0079479B">
              <w:t>ation, hypnosis, humanism</w:t>
            </w:r>
          </w:p>
          <w:p w14:paraId="2F9B604F" w14:textId="77777777" w:rsidR="00553226" w:rsidRDefault="00553226" w:rsidP="00477C76">
            <w:pPr>
              <w:pStyle w:val="bullet"/>
              <w:numPr>
                <w:ilvl w:val="0"/>
                <w:numId w:val="13"/>
              </w:numPr>
              <w:ind w:left="284" w:hanging="284"/>
            </w:pPr>
            <w:r w:rsidRPr="0079479B">
              <w:t>impact of illness on self-image</w:t>
            </w:r>
          </w:p>
        </w:tc>
      </w:tr>
      <w:tr w:rsidR="00553226" w14:paraId="5BB9C4E1" w14:textId="77777777" w:rsidTr="00477C76">
        <w:tc>
          <w:tcPr>
            <w:tcW w:w="9242" w:type="dxa"/>
            <w:gridSpan w:val="5"/>
          </w:tcPr>
          <w:p w14:paraId="54F525D8" w14:textId="77777777" w:rsidR="00553226" w:rsidRDefault="00553226" w:rsidP="00477C76">
            <w:pPr>
              <w:pStyle w:val="spacer"/>
            </w:pPr>
          </w:p>
        </w:tc>
      </w:tr>
      <w:tr w:rsidR="00553226" w14:paraId="5911D47B" w14:textId="77777777" w:rsidTr="00477C76">
        <w:tc>
          <w:tcPr>
            <w:tcW w:w="3369" w:type="dxa"/>
            <w:gridSpan w:val="2"/>
          </w:tcPr>
          <w:p w14:paraId="00C2DDC9" w14:textId="77777777" w:rsidR="00553226" w:rsidRPr="005979AA" w:rsidRDefault="00553226" w:rsidP="00477C76">
            <w:pPr>
              <w:pStyle w:val="unittext"/>
            </w:pPr>
            <w:r>
              <w:rPr>
                <w:b/>
                <w:i/>
              </w:rPr>
              <w:t xml:space="preserve">Appropriate scientific terminology </w:t>
            </w:r>
            <w:r>
              <w:t>may include:</w:t>
            </w:r>
          </w:p>
        </w:tc>
        <w:tc>
          <w:tcPr>
            <w:tcW w:w="5873" w:type="dxa"/>
            <w:gridSpan w:val="3"/>
          </w:tcPr>
          <w:p w14:paraId="4EC306AA" w14:textId="77777777" w:rsidR="00553226" w:rsidRPr="0079479B" w:rsidRDefault="00553226" w:rsidP="00477C76">
            <w:pPr>
              <w:pStyle w:val="bullet"/>
              <w:numPr>
                <w:ilvl w:val="0"/>
                <w:numId w:val="13"/>
              </w:numPr>
              <w:ind w:left="284" w:hanging="284"/>
            </w:pPr>
            <w:r w:rsidRPr="0079479B">
              <w:t>digestion, food groups, carbohydrates, protein, oils, vitamins, minerals, nutrients, carcinogens, additives</w:t>
            </w:r>
          </w:p>
          <w:p w14:paraId="2AE38CC4" w14:textId="77777777" w:rsidR="00553226" w:rsidRPr="0079479B" w:rsidRDefault="00553226" w:rsidP="00477C76">
            <w:pPr>
              <w:pStyle w:val="bullet"/>
              <w:numPr>
                <w:ilvl w:val="0"/>
                <w:numId w:val="13"/>
              </w:numPr>
              <w:ind w:left="284" w:hanging="284"/>
            </w:pPr>
            <w:r w:rsidRPr="0079479B">
              <w:t>cellular level: living things composed of cells</w:t>
            </w:r>
          </w:p>
          <w:p w14:paraId="769BF472" w14:textId="77777777" w:rsidR="00553226" w:rsidRPr="0079479B" w:rsidRDefault="00553226" w:rsidP="00477C76">
            <w:pPr>
              <w:pStyle w:val="bullet"/>
              <w:numPr>
                <w:ilvl w:val="0"/>
                <w:numId w:val="13"/>
              </w:numPr>
              <w:ind w:left="284" w:hanging="284"/>
            </w:pPr>
            <w:r w:rsidRPr="0079479B">
              <w:t>tissue level: cells organised into tissues; skin, lining of digestive and reproductive tract; blood as oxygen and nutrient carrier , adipose tissue</w:t>
            </w:r>
          </w:p>
          <w:p w14:paraId="57FDB0EC" w14:textId="77777777" w:rsidR="00553226" w:rsidRPr="0079479B" w:rsidRDefault="00553226" w:rsidP="00477C76">
            <w:pPr>
              <w:pStyle w:val="bullet"/>
              <w:numPr>
                <w:ilvl w:val="0"/>
                <w:numId w:val="13"/>
              </w:numPr>
              <w:ind w:left="284" w:hanging="284"/>
            </w:pPr>
            <w:r w:rsidRPr="0079479B">
              <w:t>organ and system level: heart, lungs, pulse rate, blood pressure, skin colour and texture, body odour, teeth, smell, hearing, taste, nails, appetite, thirst</w:t>
            </w:r>
          </w:p>
          <w:p w14:paraId="3A794326" w14:textId="77777777" w:rsidR="00553226" w:rsidRDefault="00553226" w:rsidP="00477C76">
            <w:pPr>
              <w:pStyle w:val="bullet"/>
              <w:numPr>
                <w:ilvl w:val="0"/>
                <w:numId w:val="13"/>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553226" w14:paraId="61522416" w14:textId="77777777" w:rsidTr="00477C76">
        <w:tc>
          <w:tcPr>
            <w:tcW w:w="9242" w:type="dxa"/>
            <w:gridSpan w:val="5"/>
          </w:tcPr>
          <w:p w14:paraId="1C115E0F" w14:textId="77777777" w:rsidR="00553226" w:rsidRDefault="00553226" w:rsidP="00477C76">
            <w:pPr>
              <w:pStyle w:val="spacer"/>
            </w:pPr>
          </w:p>
        </w:tc>
      </w:tr>
      <w:tr w:rsidR="00553226" w14:paraId="0246057B" w14:textId="77777777" w:rsidTr="00477C76">
        <w:tc>
          <w:tcPr>
            <w:tcW w:w="3369" w:type="dxa"/>
            <w:gridSpan w:val="2"/>
          </w:tcPr>
          <w:p w14:paraId="273F5A80" w14:textId="77777777" w:rsidR="00553226" w:rsidRPr="005979AA" w:rsidRDefault="00553226" w:rsidP="00477C76">
            <w:pPr>
              <w:pStyle w:val="unittext"/>
            </w:pPr>
            <w:r>
              <w:rPr>
                <w:b/>
                <w:i/>
              </w:rPr>
              <w:t xml:space="preserve">Present </w:t>
            </w:r>
            <w:r>
              <w:t>may include:</w:t>
            </w:r>
          </w:p>
        </w:tc>
        <w:tc>
          <w:tcPr>
            <w:tcW w:w="5873" w:type="dxa"/>
            <w:gridSpan w:val="3"/>
          </w:tcPr>
          <w:p w14:paraId="447FB9AA" w14:textId="77777777" w:rsidR="00553226" w:rsidRDefault="00553226" w:rsidP="00477C76">
            <w:pPr>
              <w:pStyle w:val="bullet"/>
              <w:numPr>
                <w:ilvl w:val="0"/>
                <w:numId w:val="13"/>
              </w:numPr>
              <w:ind w:left="284" w:hanging="284"/>
            </w:pPr>
            <w:r>
              <w:t>using everyday language and some scientific language to talk, write or present informal or formal reports</w:t>
            </w:r>
          </w:p>
          <w:p w14:paraId="73028E70" w14:textId="77777777" w:rsidR="00553226" w:rsidRDefault="00553226" w:rsidP="00477C76">
            <w:pPr>
              <w:pStyle w:val="bullet"/>
              <w:numPr>
                <w:ilvl w:val="0"/>
                <w:numId w:val="13"/>
              </w:numPr>
              <w:ind w:left="284" w:hanging="284"/>
            </w:pPr>
            <w:r>
              <w:t>using diagrams, graphics or photographs</w:t>
            </w:r>
          </w:p>
          <w:p w14:paraId="441F5D2B" w14:textId="77777777" w:rsidR="00553226" w:rsidRDefault="00553226" w:rsidP="00477C76">
            <w:pPr>
              <w:pStyle w:val="bullet"/>
              <w:numPr>
                <w:ilvl w:val="0"/>
                <w:numId w:val="13"/>
              </w:numPr>
              <w:ind w:left="284" w:hanging="284"/>
            </w:pPr>
            <w:r>
              <w:t>identifying or commenting on conclusions in the information</w:t>
            </w:r>
          </w:p>
        </w:tc>
      </w:tr>
      <w:tr w:rsidR="00553226" w14:paraId="46FD0164" w14:textId="77777777" w:rsidTr="00477C76">
        <w:tc>
          <w:tcPr>
            <w:tcW w:w="9242" w:type="dxa"/>
            <w:gridSpan w:val="5"/>
          </w:tcPr>
          <w:p w14:paraId="534CDE67" w14:textId="77777777" w:rsidR="00553226" w:rsidRDefault="00553226" w:rsidP="00477C76">
            <w:pPr>
              <w:pStyle w:val="spacer"/>
            </w:pPr>
          </w:p>
        </w:tc>
      </w:tr>
      <w:tr w:rsidR="00553226" w14:paraId="7C04458A" w14:textId="77777777" w:rsidTr="00477C76">
        <w:tc>
          <w:tcPr>
            <w:tcW w:w="9242" w:type="dxa"/>
            <w:gridSpan w:val="5"/>
          </w:tcPr>
          <w:p w14:paraId="732B405A" w14:textId="77777777" w:rsidR="00553226" w:rsidRDefault="00553226" w:rsidP="00477C76">
            <w:pPr>
              <w:pStyle w:val="Heading21"/>
            </w:pPr>
            <w:r>
              <w:t>Evidence Guide</w:t>
            </w:r>
          </w:p>
          <w:p w14:paraId="5D50B388" w14:textId="77777777" w:rsidR="00553226" w:rsidRDefault="00553226"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607954C" w14:textId="77777777" w:rsidTr="00477C76">
        <w:tc>
          <w:tcPr>
            <w:tcW w:w="3369" w:type="dxa"/>
            <w:gridSpan w:val="2"/>
          </w:tcPr>
          <w:p w14:paraId="4AECB6DE" w14:textId="77777777" w:rsidR="00553226" w:rsidRPr="005979AA" w:rsidRDefault="00553226" w:rsidP="00477C76">
            <w:pPr>
              <w:pStyle w:val="EG"/>
            </w:pPr>
            <w:r w:rsidRPr="005979AA">
              <w:t>Critical aspects for assessment and evidence required to demonstrate competency in this unit</w:t>
            </w:r>
          </w:p>
        </w:tc>
        <w:tc>
          <w:tcPr>
            <w:tcW w:w="5873" w:type="dxa"/>
            <w:gridSpan w:val="3"/>
          </w:tcPr>
          <w:p w14:paraId="763046AD" w14:textId="77777777" w:rsidR="00553226" w:rsidRDefault="00553226" w:rsidP="00477C76">
            <w:pPr>
              <w:pStyle w:val="unittext"/>
            </w:pPr>
            <w:r w:rsidRPr="003B087B">
              <w:t>Assessment</w:t>
            </w:r>
            <w:r>
              <w:t xml:space="preserve"> must confirm the ability to:</w:t>
            </w:r>
          </w:p>
          <w:p w14:paraId="3514477F" w14:textId="77777777" w:rsidR="00553226" w:rsidRDefault="00553226" w:rsidP="00477C76">
            <w:pPr>
              <w:pStyle w:val="bullet"/>
              <w:numPr>
                <w:ilvl w:val="0"/>
                <w:numId w:val="13"/>
              </w:numPr>
              <w:ind w:left="284" w:hanging="284"/>
            </w:pPr>
            <w:r w:rsidRPr="0079479B">
              <w:t>plan and conduct a simple investigation of a health and well-being issue, and report on the outcomes using appropriate scientific terminology</w:t>
            </w:r>
          </w:p>
        </w:tc>
      </w:tr>
      <w:tr w:rsidR="00553226" w14:paraId="6E2B39B6" w14:textId="77777777" w:rsidTr="00477C76">
        <w:tc>
          <w:tcPr>
            <w:tcW w:w="9242" w:type="dxa"/>
            <w:gridSpan w:val="5"/>
          </w:tcPr>
          <w:p w14:paraId="4BF76D5C" w14:textId="77777777" w:rsidR="00553226" w:rsidRDefault="00553226" w:rsidP="00477C76">
            <w:pPr>
              <w:pStyle w:val="spacer"/>
            </w:pPr>
          </w:p>
        </w:tc>
      </w:tr>
      <w:tr w:rsidR="00553226" w14:paraId="76991036" w14:textId="77777777" w:rsidTr="00477C76">
        <w:tc>
          <w:tcPr>
            <w:tcW w:w="3369" w:type="dxa"/>
            <w:gridSpan w:val="2"/>
          </w:tcPr>
          <w:p w14:paraId="0B51EC6A" w14:textId="77777777" w:rsidR="00553226" w:rsidRPr="005979AA" w:rsidRDefault="00553226" w:rsidP="00477C76">
            <w:pPr>
              <w:pStyle w:val="EG"/>
            </w:pPr>
            <w:r w:rsidRPr="005979AA">
              <w:t>Context of and specific resources for assessment</w:t>
            </w:r>
          </w:p>
        </w:tc>
        <w:tc>
          <w:tcPr>
            <w:tcW w:w="5873" w:type="dxa"/>
            <w:gridSpan w:val="3"/>
          </w:tcPr>
          <w:p w14:paraId="60E74432" w14:textId="77777777" w:rsidR="00553226" w:rsidRDefault="00553226" w:rsidP="00477C76">
            <w:pPr>
              <w:pStyle w:val="unittext"/>
            </w:pPr>
            <w:r>
              <w:t>Assessment must ensure access to:</w:t>
            </w:r>
          </w:p>
          <w:p w14:paraId="23301A04" w14:textId="77777777" w:rsidR="00553226" w:rsidRDefault="00553226" w:rsidP="00477C76">
            <w:pPr>
              <w:pStyle w:val="bullet"/>
              <w:numPr>
                <w:ilvl w:val="0"/>
                <w:numId w:val="13"/>
              </w:numPr>
              <w:ind w:left="284" w:hanging="284"/>
            </w:pPr>
            <w:r w:rsidRPr="0079479B">
              <w:t>computers and the internet where appropriate</w:t>
            </w:r>
          </w:p>
          <w:p w14:paraId="0762DBDB" w14:textId="77777777" w:rsidR="00553226" w:rsidRDefault="00553226" w:rsidP="00477C76">
            <w:pPr>
              <w:pStyle w:val="bullet"/>
              <w:numPr>
                <w:ilvl w:val="0"/>
                <w:numId w:val="13"/>
              </w:numPr>
              <w:ind w:left="284" w:hanging="284"/>
            </w:pPr>
            <w:r>
              <w:t>sources of information related to investigation</w:t>
            </w:r>
          </w:p>
        </w:tc>
      </w:tr>
      <w:tr w:rsidR="00553226" w14:paraId="1F7FD498" w14:textId="77777777" w:rsidTr="00477C76">
        <w:tc>
          <w:tcPr>
            <w:tcW w:w="9242" w:type="dxa"/>
            <w:gridSpan w:val="5"/>
          </w:tcPr>
          <w:p w14:paraId="690FD589" w14:textId="77777777" w:rsidR="00553226" w:rsidRDefault="00553226" w:rsidP="00477C76">
            <w:pPr>
              <w:pStyle w:val="spacer"/>
            </w:pPr>
          </w:p>
        </w:tc>
      </w:tr>
      <w:tr w:rsidR="00553226" w14:paraId="052B65C0" w14:textId="77777777" w:rsidTr="00477C76">
        <w:tc>
          <w:tcPr>
            <w:tcW w:w="3369" w:type="dxa"/>
            <w:gridSpan w:val="2"/>
          </w:tcPr>
          <w:p w14:paraId="060B8D4F" w14:textId="77777777" w:rsidR="00553226" w:rsidRPr="00622D2D" w:rsidRDefault="00553226" w:rsidP="00477C76">
            <w:pPr>
              <w:pStyle w:val="EG"/>
            </w:pPr>
            <w:r w:rsidRPr="005979AA">
              <w:t>Method(s) of assessment</w:t>
            </w:r>
          </w:p>
        </w:tc>
        <w:tc>
          <w:tcPr>
            <w:tcW w:w="5873" w:type="dxa"/>
            <w:gridSpan w:val="3"/>
          </w:tcPr>
          <w:p w14:paraId="0438CB1F" w14:textId="77777777" w:rsidR="00553226" w:rsidRDefault="00553226" w:rsidP="00477C76">
            <w:pPr>
              <w:pStyle w:val="unittext"/>
            </w:pPr>
            <w:r>
              <w:t>The following assessment methods are suitable for this unit:</w:t>
            </w:r>
          </w:p>
          <w:p w14:paraId="11D51950" w14:textId="77777777" w:rsidR="00553226" w:rsidRDefault="00553226" w:rsidP="00477C76">
            <w:pPr>
              <w:pStyle w:val="bullet"/>
              <w:numPr>
                <w:ilvl w:val="0"/>
                <w:numId w:val="13"/>
              </w:numPr>
              <w:ind w:left="284" w:hanging="284"/>
            </w:pPr>
            <w:r>
              <w:lastRenderedPageBreak/>
              <w:t>observation of the learner undertaking a scientific investigation related to health and well being</w:t>
            </w:r>
          </w:p>
          <w:p w14:paraId="3738DC9E" w14:textId="77777777" w:rsidR="00553226" w:rsidRDefault="00553226" w:rsidP="00477C76">
            <w:pPr>
              <w:pStyle w:val="bullet"/>
              <w:numPr>
                <w:ilvl w:val="0"/>
                <w:numId w:val="13"/>
              </w:numPr>
              <w:ind w:left="284" w:hanging="284"/>
            </w:pPr>
            <w:r>
              <w:t>portfolio showing evidence of:</w:t>
            </w:r>
          </w:p>
          <w:p w14:paraId="1B7468FA" w14:textId="77777777" w:rsidR="00553226" w:rsidRDefault="00553226" w:rsidP="00477C76">
            <w:pPr>
              <w:pStyle w:val="endash"/>
              <w:keepNext/>
              <w:ind w:left="568" w:hanging="284"/>
            </w:pPr>
            <w:r>
              <w:t>a plan and its development</w:t>
            </w:r>
          </w:p>
          <w:p w14:paraId="5BEBEE8C" w14:textId="77777777" w:rsidR="00553226" w:rsidRDefault="00553226" w:rsidP="00477C76">
            <w:pPr>
              <w:pStyle w:val="endash"/>
              <w:keepNext/>
              <w:ind w:left="568" w:hanging="284"/>
            </w:pPr>
            <w:r>
              <w:t>research and findings</w:t>
            </w:r>
          </w:p>
        </w:tc>
      </w:tr>
    </w:tbl>
    <w:p w14:paraId="6CEB3803" w14:textId="77777777" w:rsidR="00553226" w:rsidRDefault="00553226" w:rsidP="00553226">
      <w:pPr>
        <w:keepNext/>
      </w:pPr>
    </w:p>
    <w:p w14:paraId="16D0ACF3" w14:textId="77777777" w:rsidR="00553226" w:rsidRDefault="00553226" w:rsidP="00553226">
      <w:pPr>
        <w:keepNext/>
        <w:tabs>
          <w:tab w:val="left" w:pos="930"/>
        </w:tabs>
        <w:spacing w:before="0" w:after="0"/>
        <w:sectPr w:rsidR="00553226" w:rsidSect="00F53B8E">
          <w:headerReference w:type="even" r:id="rId303"/>
          <w:headerReference w:type="default" r:id="rId304"/>
          <w:headerReference w:type="first" r:id="rId3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53226" w14:paraId="1EB6BDBA" w14:textId="77777777" w:rsidTr="00477C76">
        <w:tc>
          <w:tcPr>
            <w:tcW w:w="2943" w:type="dxa"/>
          </w:tcPr>
          <w:p w14:paraId="5E87A271" w14:textId="77777777" w:rsidR="00553226" w:rsidRPr="00D72D90" w:rsidRDefault="00553226" w:rsidP="00477C76">
            <w:pPr>
              <w:pStyle w:val="CodeTOC"/>
            </w:pPr>
            <w:r w:rsidRPr="00D72D90">
              <w:lastRenderedPageBreak/>
              <w:t>Unit Code</w:t>
            </w:r>
          </w:p>
        </w:tc>
        <w:tc>
          <w:tcPr>
            <w:tcW w:w="6299" w:type="dxa"/>
            <w:gridSpan w:val="4"/>
          </w:tcPr>
          <w:p w14:paraId="146FC3C9" w14:textId="77777777" w:rsidR="00553226" w:rsidRPr="00D72D90" w:rsidRDefault="00553226" w:rsidP="00477C76">
            <w:pPr>
              <w:pStyle w:val="code"/>
            </w:pPr>
            <w:bookmarkStart w:id="254" w:name="_Toc514234387"/>
            <w:r>
              <w:t>VU22403</w:t>
            </w:r>
            <w:bookmarkEnd w:id="254"/>
          </w:p>
        </w:tc>
      </w:tr>
      <w:tr w:rsidR="00553226" w14:paraId="465359D4" w14:textId="77777777" w:rsidTr="00477C76">
        <w:tc>
          <w:tcPr>
            <w:tcW w:w="2943" w:type="dxa"/>
          </w:tcPr>
          <w:p w14:paraId="63995BE4" w14:textId="77777777" w:rsidR="00553226" w:rsidRPr="00D72D90" w:rsidRDefault="00553226" w:rsidP="00477C76">
            <w:pPr>
              <w:pStyle w:val="CodeTOC"/>
            </w:pPr>
            <w:r w:rsidRPr="00D72D90">
              <w:t>Unit Title</w:t>
            </w:r>
          </w:p>
        </w:tc>
        <w:tc>
          <w:tcPr>
            <w:tcW w:w="6299" w:type="dxa"/>
            <w:gridSpan w:val="4"/>
          </w:tcPr>
          <w:p w14:paraId="0D671312" w14:textId="77777777" w:rsidR="00553226" w:rsidRPr="00D72D90" w:rsidRDefault="00553226" w:rsidP="00477C76">
            <w:pPr>
              <w:pStyle w:val="code"/>
            </w:pPr>
            <w:bookmarkStart w:id="255" w:name="_Toc507058723"/>
            <w:bookmarkStart w:id="256" w:name="_Toc514234388"/>
            <w:r w:rsidRPr="00826E1F">
              <w:t>Undertake a simple investigation of an environmental issue</w:t>
            </w:r>
            <w:bookmarkEnd w:id="255"/>
            <w:bookmarkEnd w:id="256"/>
          </w:p>
        </w:tc>
      </w:tr>
      <w:tr w:rsidR="00553226" w14:paraId="283E6F5A" w14:textId="77777777" w:rsidTr="00477C76">
        <w:tc>
          <w:tcPr>
            <w:tcW w:w="2943" w:type="dxa"/>
          </w:tcPr>
          <w:p w14:paraId="06A9EE04" w14:textId="77777777" w:rsidR="00553226" w:rsidRDefault="00553226" w:rsidP="00477C76">
            <w:pPr>
              <w:pStyle w:val="Heading21"/>
            </w:pPr>
            <w:r>
              <w:t>Unit Descriptor</w:t>
            </w:r>
          </w:p>
        </w:tc>
        <w:tc>
          <w:tcPr>
            <w:tcW w:w="6299" w:type="dxa"/>
            <w:gridSpan w:val="4"/>
          </w:tcPr>
          <w:p w14:paraId="401CB451" w14:textId="77777777" w:rsidR="00553226" w:rsidRDefault="00553226" w:rsidP="00477C76">
            <w:pPr>
              <w:pStyle w:val="unittext"/>
            </w:pPr>
            <w:r>
              <w:t>This unit describes the skills and knowledge to undertake a simple investigation of an environmental issue</w:t>
            </w:r>
          </w:p>
        </w:tc>
      </w:tr>
      <w:tr w:rsidR="00553226" w14:paraId="22792820" w14:textId="77777777" w:rsidTr="00477C76">
        <w:tc>
          <w:tcPr>
            <w:tcW w:w="2943" w:type="dxa"/>
          </w:tcPr>
          <w:p w14:paraId="7E42A70F" w14:textId="77777777" w:rsidR="00553226" w:rsidRDefault="00553226" w:rsidP="00477C76">
            <w:pPr>
              <w:pStyle w:val="Heading21"/>
            </w:pPr>
            <w:r>
              <w:t>Employability Skills</w:t>
            </w:r>
          </w:p>
        </w:tc>
        <w:tc>
          <w:tcPr>
            <w:tcW w:w="6299" w:type="dxa"/>
            <w:gridSpan w:val="4"/>
          </w:tcPr>
          <w:p w14:paraId="5E0FE2B5" w14:textId="77777777" w:rsidR="00553226" w:rsidRDefault="00553226" w:rsidP="00477C76">
            <w:pPr>
              <w:pStyle w:val="unittext"/>
            </w:pPr>
            <w:r>
              <w:t>This unit contains employability skills.</w:t>
            </w:r>
          </w:p>
        </w:tc>
      </w:tr>
      <w:tr w:rsidR="00553226" w14:paraId="67CF3520" w14:textId="77777777" w:rsidTr="00477C76">
        <w:tc>
          <w:tcPr>
            <w:tcW w:w="2943" w:type="dxa"/>
          </w:tcPr>
          <w:p w14:paraId="1D051C75" w14:textId="77777777" w:rsidR="00553226" w:rsidRDefault="00553226" w:rsidP="00477C76">
            <w:pPr>
              <w:pStyle w:val="Heading21"/>
            </w:pPr>
            <w:r>
              <w:t>Application of the Unit</w:t>
            </w:r>
          </w:p>
        </w:tc>
        <w:tc>
          <w:tcPr>
            <w:tcW w:w="6299" w:type="dxa"/>
            <w:gridSpan w:val="4"/>
          </w:tcPr>
          <w:p w14:paraId="68217D42" w14:textId="77777777" w:rsidR="00553226" w:rsidRDefault="00553226" w:rsidP="00477C76">
            <w:pPr>
              <w:pStyle w:val="unittext"/>
            </w:pPr>
            <w:r>
              <w:t xml:space="preserve">This unit applies to learners wishing to </w:t>
            </w:r>
            <w:r w:rsidRPr="00C35135">
              <w:t>improve their educational and vocational participation options in the science field</w:t>
            </w:r>
            <w:r>
              <w:t>.</w:t>
            </w:r>
          </w:p>
        </w:tc>
      </w:tr>
      <w:tr w:rsidR="00553226" w14:paraId="0FFE4BC7" w14:textId="77777777" w:rsidTr="00477C76">
        <w:tc>
          <w:tcPr>
            <w:tcW w:w="2943" w:type="dxa"/>
          </w:tcPr>
          <w:p w14:paraId="1335F8E6" w14:textId="77777777" w:rsidR="00553226" w:rsidRDefault="00553226" w:rsidP="00477C76">
            <w:pPr>
              <w:pStyle w:val="Heading21"/>
            </w:pPr>
            <w:r>
              <w:t>Element</w:t>
            </w:r>
          </w:p>
          <w:p w14:paraId="189A5517" w14:textId="77777777" w:rsidR="00553226" w:rsidRDefault="00553226"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73BF1C68" w14:textId="77777777" w:rsidR="00553226" w:rsidRDefault="00553226" w:rsidP="00477C76">
            <w:pPr>
              <w:pStyle w:val="Heading21"/>
            </w:pPr>
            <w:r>
              <w:t>Performance Criteria</w:t>
            </w:r>
          </w:p>
          <w:p w14:paraId="05B1C5CF" w14:textId="77777777" w:rsidR="00553226" w:rsidRDefault="00553226" w:rsidP="00477C76">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1A399A9" w14:textId="77777777" w:rsidTr="00477C76">
        <w:tc>
          <w:tcPr>
            <w:tcW w:w="2943" w:type="dxa"/>
          </w:tcPr>
          <w:p w14:paraId="29ADBFE6" w14:textId="77777777" w:rsidR="00553226" w:rsidRDefault="00553226" w:rsidP="00477C76">
            <w:pPr>
              <w:pStyle w:val="spacer"/>
            </w:pPr>
          </w:p>
        </w:tc>
        <w:tc>
          <w:tcPr>
            <w:tcW w:w="6299" w:type="dxa"/>
            <w:gridSpan w:val="4"/>
          </w:tcPr>
          <w:p w14:paraId="09A7B3A6" w14:textId="77777777" w:rsidR="00553226" w:rsidRDefault="00553226" w:rsidP="00477C76">
            <w:pPr>
              <w:pStyle w:val="spacer"/>
            </w:pPr>
          </w:p>
        </w:tc>
      </w:tr>
      <w:tr w:rsidR="00553226" w14:paraId="657A3187" w14:textId="77777777" w:rsidTr="00477C76">
        <w:tc>
          <w:tcPr>
            <w:tcW w:w="2943" w:type="dxa"/>
            <w:vMerge w:val="restart"/>
          </w:tcPr>
          <w:p w14:paraId="7C4A9E44" w14:textId="77777777" w:rsidR="00553226" w:rsidRPr="0084371F" w:rsidRDefault="00553226" w:rsidP="00477C76">
            <w:pPr>
              <w:pStyle w:val="element"/>
              <w:keepNext/>
            </w:pPr>
            <w:r w:rsidRPr="0084371F">
              <w:t>1</w:t>
            </w:r>
            <w:r>
              <w:tab/>
              <w:t>Select an environmental issue</w:t>
            </w:r>
          </w:p>
        </w:tc>
        <w:tc>
          <w:tcPr>
            <w:tcW w:w="570" w:type="dxa"/>
            <w:gridSpan w:val="2"/>
          </w:tcPr>
          <w:p w14:paraId="55A6878C" w14:textId="77777777" w:rsidR="00553226" w:rsidRDefault="00553226" w:rsidP="00477C76">
            <w:pPr>
              <w:pStyle w:val="PC"/>
              <w:keepNext/>
            </w:pPr>
            <w:r>
              <w:t>1.1</w:t>
            </w:r>
          </w:p>
        </w:tc>
        <w:tc>
          <w:tcPr>
            <w:tcW w:w="5729" w:type="dxa"/>
            <w:gridSpan w:val="2"/>
          </w:tcPr>
          <w:p w14:paraId="70AADA00" w14:textId="77777777" w:rsidR="00553226" w:rsidRDefault="00553226" w:rsidP="00477C76">
            <w:pPr>
              <w:pStyle w:val="PC"/>
              <w:keepNext/>
            </w:pPr>
            <w:r>
              <w:t xml:space="preserve">Identify an </w:t>
            </w:r>
            <w:r>
              <w:rPr>
                <w:b/>
                <w:i/>
              </w:rPr>
              <w:t xml:space="preserve">environmental issue </w:t>
            </w:r>
          </w:p>
        </w:tc>
      </w:tr>
      <w:tr w:rsidR="00553226" w14:paraId="2EBB453D" w14:textId="77777777" w:rsidTr="00477C76">
        <w:tc>
          <w:tcPr>
            <w:tcW w:w="2943" w:type="dxa"/>
            <w:vMerge/>
          </w:tcPr>
          <w:p w14:paraId="1BCAE7E1" w14:textId="77777777" w:rsidR="00553226" w:rsidRPr="0084371F" w:rsidRDefault="00553226" w:rsidP="00477C76">
            <w:pPr>
              <w:pStyle w:val="element"/>
              <w:keepNext/>
            </w:pPr>
          </w:p>
        </w:tc>
        <w:tc>
          <w:tcPr>
            <w:tcW w:w="570" w:type="dxa"/>
            <w:gridSpan w:val="2"/>
          </w:tcPr>
          <w:p w14:paraId="522E626D" w14:textId="77777777" w:rsidR="00553226" w:rsidRDefault="00553226" w:rsidP="00477C76">
            <w:pPr>
              <w:pStyle w:val="PC"/>
              <w:keepNext/>
            </w:pPr>
            <w:r>
              <w:t>1.2</w:t>
            </w:r>
          </w:p>
        </w:tc>
        <w:tc>
          <w:tcPr>
            <w:tcW w:w="5729" w:type="dxa"/>
            <w:gridSpan w:val="2"/>
          </w:tcPr>
          <w:p w14:paraId="5882D892" w14:textId="77777777" w:rsidR="00553226" w:rsidRDefault="00553226" w:rsidP="00477C76">
            <w:pPr>
              <w:pStyle w:val="PC"/>
              <w:keepNext/>
            </w:pPr>
            <w:r>
              <w:t xml:space="preserve">Identify the </w:t>
            </w:r>
            <w:r>
              <w:rPr>
                <w:b/>
                <w:i/>
              </w:rPr>
              <w:t xml:space="preserve">key scientific aspects </w:t>
            </w:r>
            <w:r>
              <w:t>of the issue</w:t>
            </w:r>
          </w:p>
        </w:tc>
      </w:tr>
      <w:tr w:rsidR="00553226" w14:paraId="2310C3AD" w14:textId="77777777" w:rsidTr="00477C76">
        <w:tc>
          <w:tcPr>
            <w:tcW w:w="2943" w:type="dxa"/>
          </w:tcPr>
          <w:p w14:paraId="615BF3B9" w14:textId="77777777" w:rsidR="00553226" w:rsidRDefault="00553226" w:rsidP="00477C76">
            <w:pPr>
              <w:pStyle w:val="spacer"/>
            </w:pPr>
          </w:p>
        </w:tc>
        <w:tc>
          <w:tcPr>
            <w:tcW w:w="6299" w:type="dxa"/>
            <w:gridSpan w:val="4"/>
          </w:tcPr>
          <w:p w14:paraId="1FA1F3C0" w14:textId="77777777" w:rsidR="00553226" w:rsidRDefault="00553226" w:rsidP="00477C76">
            <w:pPr>
              <w:pStyle w:val="spacer"/>
            </w:pPr>
          </w:p>
        </w:tc>
      </w:tr>
      <w:tr w:rsidR="00553226" w14:paraId="437F4706" w14:textId="77777777" w:rsidTr="00477C76">
        <w:tc>
          <w:tcPr>
            <w:tcW w:w="2943" w:type="dxa"/>
            <w:vMerge w:val="restart"/>
          </w:tcPr>
          <w:p w14:paraId="552F7CCB" w14:textId="77777777" w:rsidR="00553226" w:rsidRDefault="00553226" w:rsidP="00477C76">
            <w:pPr>
              <w:pStyle w:val="element"/>
              <w:keepNext/>
            </w:pPr>
            <w:r>
              <w:t>2</w:t>
            </w:r>
            <w:r>
              <w:tab/>
              <w:t>Investigate the environmental issue</w:t>
            </w:r>
          </w:p>
        </w:tc>
        <w:tc>
          <w:tcPr>
            <w:tcW w:w="585" w:type="dxa"/>
            <w:gridSpan w:val="3"/>
          </w:tcPr>
          <w:p w14:paraId="19D35363" w14:textId="77777777" w:rsidR="00553226" w:rsidRDefault="00553226" w:rsidP="00477C76">
            <w:pPr>
              <w:pStyle w:val="PC"/>
              <w:keepNext/>
            </w:pPr>
            <w:r>
              <w:t>2.1</w:t>
            </w:r>
          </w:p>
        </w:tc>
        <w:tc>
          <w:tcPr>
            <w:tcW w:w="5714" w:type="dxa"/>
          </w:tcPr>
          <w:p w14:paraId="5B32B60F" w14:textId="77777777" w:rsidR="00553226" w:rsidRDefault="00553226" w:rsidP="00477C76">
            <w:pPr>
              <w:pStyle w:val="PC"/>
              <w:keepNext/>
            </w:pPr>
            <w:r>
              <w:t xml:space="preserve">Develop a </w:t>
            </w:r>
            <w:r>
              <w:rPr>
                <w:b/>
                <w:i/>
              </w:rPr>
              <w:t>plan</w:t>
            </w:r>
            <w:r>
              <w:t xml:space="preserve"> to investigate the environmental issue in consultation with a </w:t>
            </w:r>
            <w:r>
              <w:rPr>
                <w:b/>
                <w:i/>
              </w:rPr>
              <w:t>relevant person</w:t>
            </w:r>
          </w:p>
        </w:tc>
      </w:tr>
      <w:tr w:rsidR="00553226" w14:paraId="589FE39A" w14:textId="77777777" w:rsidTr="00477C76">
        <w:tc>
          <w:tcPr>
            <w:tcW w:w="2943" w:type="dxa"/>
            <w:vMerge/>
          </w:tcPr>
          <w:p w14:paraId="04D48866" w14:textId="77777777" w:rsidR="00553226" w:rsidRDefault="00553226" w:rsidP="00477C76">
            <w:pPr>
              <w:keepNext/>
            </w:pPr>
          </w:p>
        </w:tc>
        <w:tc>
          <w:tcPr>
            <w:tcW w:w="585" w:type="dxa"/>
            <w:gridSpan w:val="3"/>
          </w:tcPr>
          <w:p w14:paraId="68817503" w14:textId="77777777" w:rsidR="00553226" w:rsidRDefault="00553226" w:rsidP="00477C76">
            <w:pPr>
              <w:pStyle w:val="PC"/>
              <w:keepNext/>
            </w:pPr>
            <w:r>
              <w:t>2.2</w:t>
            </w:r>
          </w:p>
        </w:tc>
        <w:tc>
          <w:tcPr>
            <w:tcW w:w="5714" w:type="dxa"/>
          </w:tcPr>
          <w:p w14:paraId="4972EAA0" w14:textId="77777777" w:rsidR="00553226" w:rsidRDefault="00553226" w:rsidP="00477C76">
            <w:pPr>
              <w:pStyle w:val="PC"/>
              <w:keepNext/>
            </w:pPr>
            <w:r>
              <w:t xml:space="preserve">Select appropriate </w:t>
            </w:r>
            <w:r>
              <w:rPr>
                <w:b/>
                <w:i/>
              </w:rPr>
              <w:t>investigation methods</w:t>
            </w:r>
            <w:r>
              <w:t xml:space="preserve"> in consultation with a relevant person</w:t>
            </w:r>
          </w:p>
        </w:tc>
      </w:tr>
      <w:tr w:rsidR="00553226" w14:paraId="62A17B81" w14:textId="77777777" w:rsidTr="00477C76">
        <w:tc>
          <w:tcPr>
            <w:tcW w:w="2943" w:type="dxa"/>
            <w:vMerge/>
          </w:tcPr>
          <w:p w14:paraId="08EB5EDE" w14:textId="77777777" w:rsidR="00553226" w:rsidRDefault="00553226" w:rsidP="00477C76">
            <w:pPr>
              <w:keepNext/>
            </w:pPr>
          </w:p>
        </w:tc>
        <w:tc>
          <w:tcPr>
            <w:tcW w:w="585" w:type="dxa"/>
            <w:gridSpan w:val="3"/>
          </w:tcPr>
          <w:p w14:paraId="48A32EE8" w14:textId="77777777" w:rsidR="00553226" w:rsidRDefault="00553226" w:rsidP="00477C76">
            <w:pPr>
              <w:pStyle w:val="PC"/>
              <w:keepNext/>
            </w:pPr>
            <w:r>
              <w:t>2.3</w:t>
            </w:r>
          </w:p>
        </w:tc>
        <w:tc>
          <w:tcPr>
            <w:tcW w:w="5714" w:type="dxa"/>
          </w:tcPr>
          <w:p w14:paraId="374B6654" w14:textId="77777777" w:rsidR="00553226" w:rsidRDefault="00553226" w:rsidP="00477C76">
            <w:pPr>
              <w:pStyle w:val="PC"/>
              <w:keepNext/>
            </w:pPr>
            <w:r>
              <w:t xml:space="preserve">Follow the plan and identify the </w:t>
            </w:r>
            <w:r>
              <w:rPr>
                <w:b/>
                <w:i/>
              </w:rPr>
              <w:t xml:space="preserve">impact </w:t>
            </w:r>
            <w:r>
              <w:t>of the issue</w:t>
            </w:r>
          </w:p>
        </w:tc>
      </w:tr>
      <w:tr w:rsidR="00553226" w14:paraId="25031BF9" w14:textId="77777777" w:rsidTr="00477C76">
        <w:tc>
          <w:tcPr>
            <w:tcW w:w="2943" w:type="dxa"/>
            <w:vMerge/>
          </w:tcPr>
          <w:p w14:paraId="680BFFA5" w14:textId="77777777" w:rsidR="00553226" w:rsidRDefault="00553226" w:rsidP="00477C76">
            <w:pPr>
              <w:keepNext/>
            </w:pPr>
          </w:p>
        </w:tc>
        <w:tc>
          <w:tcPr>
            <w:tcW w:w="585" w:type="dxa"/>
            <w:gridSpan w:val="3"/>
          </w:tcPr>
          <w:p w14:paraId="2F5B397B" w14:textId="77777777" w:rsidR="00553226" w:rsidRDefault="00553226" w:rsidP="00477C76">
            <w:pPr>
              <w:pStyle w:val="PC"/>
              <w:keepNext/>
            </w:pPr>
            <w:r>
              <w:t>2.4</w:t>
            </w:r>
          </w:p>
        </w:tc>
        <w:tc>
          <w:tcPr>
            <w:tcW w:w="5714" w:type="dxa"/>
          </w:tcPr>
          <w:p w14:paraId="59B8E3AC" w14:textId="77777777" w:rsidR="00553226" w:rsidRDefault="00553226" w:rsidP="00477C76">
            <w:pPr>
              <w:pStyle w:val="PC"/>
              <w:keepNext/>
            </w:pPr>
            <w:r>
              <w:t xml:space="preserve">Record the results of the investigation using </w:t>
            </w:r>
            <w:r>
              <w:rPr>
                <w:b/>
                <w:i/>
              </w:rPr>
              <w:t>appropriate scientific terminology</w:t>
            </w:r>
          </w:p>
        </w:tc>
      </w:tr>
      <w:tr w:rsidR="00553226" w14:paraId="6359F4CB" w14:textId="77777777" w:rsidTr="00477C76">
        <w:tc>
          <w:tcPr>
            <w:tcW w:w="2943" w:type="dxa"/>
          </w:tcPr>
          <w:p w14:paraId="0354D4CF" w14:textId="77777777" w:rsidR="00553226" w:rsidRDefault="00553226" w:rsidP="00477C76">
            <w:pPr>
              <w:pStyle w:val="spacer"/>
            </w:pPr>
          </w:p>
        </w:tc>
        <w:tc>
          <w:tcPr>
            <w:tcW w:w="6299" w:type="dxa"/>
            <w:gridSpan w:val="4"/>
          </w:tcPr>
          <w:p w14:paraId="6874C943" w14:textId="77777777" w:rsidR="00553226" w:rsidRDefault="00553226" w:rsidP="00477C76">
            <w:pPr>
              <w:pStyle w:val="spacer"/>
            </w:pPr>
          </w:p>
        </w:tc>
      </w:tr>
      <w:tr w:rsidR="00553226" w14:paraId="6E33C3B2" w14:textId="77777777" w:rsidTr="00477C76">
        <w:tc>
          <w:tcPr>
            <w:tcW w:w="2943" w:type="dxa"/>
            <w:vMerge w:val="restart"/>
          </w:tcPr>
          <w:p w14:paraId="0D10FE58" w14:textId="77777777" w:rsidR="00553226" w:rsidRDefault="00553226" w:rsidP="00477C76">
            <w:pPr>
              <w:pStyle w:val="element"/>
              <w:keepNext/>
            </w:pPr>
            <w:r>
              <w:t>3</w:t>
            </w:r>
            <w:r>
              <w:tab/>
              <w:t>Report on the investigation</w:t>
            </w:r>
          </w:p>
        </w:tc>
        <w:tc>
          <w:tcPr>
            <w:tcW w:w="570" w:type="dxa"/>
            <w:gridSpan w:val="2"/>
          </w:tcPr>
          <w:p w14:paraId="5FFA2D57" w14:textId="77777777" w:rsidR="00553226" w:rsidRDefault="00553226" w:rsidP="00477C76">
            <w:pPr>
              <w:pStyle w:val="PC"/>
              <w:keepNext/>
            </w:pPr>
            <w:r>
              <w:t>3.1</w:t>
            </w:r>
          </w:p>
        </w:tc>
        <w:tc>
          <w:tcPr>
            <w:tcW w:w="5729" w:type="dxa"/>
            <w:gridSpan w:val="2"/>
          </w:tcPr>
          <w:p w14:paraId="1BAA455D" w14:textId="77777777" w:rsidR="00553226" w:rsidRDefault="00553226" w:rsidP="00477C76">
            <w:pPr>
              <w:pStyle w:val="PC"/>
              <w:keepNext/>
            </w:pPr>
            <w:r>
              <w:rPr>
                <w:b/>
                <w:i/>
              </w:rPr>
              <w:t>Present</w:t>
            </w:r>
            <w:r>
              <w:t xml:space="preserve"> the findings of the investigation</w:t>
            </w:r>
          </w:p>
        </w:tc>
      </w:tr>
      <w:tr w:rsidR="00553226" w14:paraId="2D5EBC69" w14:textId="77777777" w:rsidTr="00477C76">
        <w:tc>
          <w:tcPr>
            <w:tcW w:w="2943" w:type="dxa"/>
            <w:vMerge/>
          </w:tcPr>
          <w:p w14:paraId="52E7655F" w14:textId="77777777" w:rsidR="00553226" w:rsidRDefault="00553226" w:rsidP="00477C76">
            <w:pPr>
              <w:keepNext/>
            </w:pPr>
          </w:p>
        </w:tc>
        <w:tc>
          <w:tcPr>
            <w:tcW w:w="570" w:type="dxa"/>
            <w:gridSpan w:val="2"/>
          </w:tcPr>
          <w:p w14:paraId="1228C1F6" w14:textId="77777777" w:rsidR="00553226" w:rsidRDefault="00553226" w:rsidP="00477C76">
            <w:pPr>
              <w:pStyle w:val="PC"/>
              <w:keepNext/>
            </w:pPr>
            <w:r>
              <w:t>3.2</w:t>
            </w:r>
          </w:p>
        </w:tc>
        <w:tc>
          <w:tcPr>
            <w:tcW w:w="5729" w:type="dxa"/>
            <w:gridSpan w:val="2"/>
          </w:tcPr>
          <w:p w14:paraId="40A5A2AE" w14:textId="77777777" w:rsidR="00553226" w:rsidRDefault="00553226" w:rsidP="00477C76">
            <w:pPr>
              <w:pStyle w:val="PC"/>
              <w:keepNext/>
            </w:pPr>
            <w:r>
              <w:t>Discuss the impact of the issue on an individual or the community</w:t>
            </w:r>
          </w:p>
        </w:tc>
      </w:tr>
      <w:tr w:rsidR="00553226" w14:paraId="1BEBCA10" w14:textId="77777777" w:rsidTr="00477C76">
        <w:tc>
          <w:tcPr>
            <w:tcW w:w="2943" w:type="dxa"/>
          </w:tcPr>
          <w:p w14:paraId="266EE1C3" w14:textId="77777777" w:rsidR="00553226" w:rsidRDefault="00553226" w:rsidP="00477C76">
            <w:pPr>
              <w:pStyle w:val="spacer"/>
            </w:pPr>
          </w:p>
        </w:tc>
        <w:tc>
          <w:tcPr>
            <w:tcW w:w="6299" w:type="dxa"/>
            <w:gridSpan w:val="4"/>
          </w:tcPr>
          <w:p w14:paraId="06D7B29C" w14:textId="77777777" w:rsidR="00553226" w:rsidRDefault="00553226" w:rsidP="00477C76">
            <w:pPr>
              <w:pStyle w:val="spacer"/>
            </w:pPr>
          </w:p>
        </w:tc>
      </w:tr>
      <w:tr w:rsidR="00553226" w14:paraId="1C0D7296" w14:textId="77777777" w:rsidTr="00477C76">
        <w:tc>
          <w:tcPr>
            <w:tcW w:w="9242" w:type="dxa"/>
            <w:gridSpan w:val="5"/>
          </w:tcPr>
          <w:p w14:paraId="3FB394EA" w14:textId="77777777" w:rsidR="00553226" w:rsidRDefault="00553226" w:rsidP="00477C76">
            <w:pPr>
              <w:pStyle w:val="Heading21"/>
            </w:pPr>
            <w:r>
              <w:t>Required Knowledge and Skills</w:t>
            </w:r>
          </w:p>
          <w:p w14:paraId="6764AB53" w14:textId="77777777" w:rsidR="00553226" w:rsidRDefault="00553226" w:rsidP="00477C76">
            <w:pPr>
              <w:pStyle w:val="text"/>
            </w:pPr>
            <w:r w:rsidRPr="005979AA">
              <w:t>This describes the essential skills and knowledge and their level required for this unit</w:t>
            </w:r>
            <w:r>
              <w:t>.</w:t>
            </w:r>
          </w:p>
        </w:tc>
      </w:tr>
      <w:tr w:rsidR="00553226" w14:paraId="531F2825" w14:textId="77777777" w:rsidTr="00477C76">
        <w:tc>
          <w:tcPr>
            <w:tcW w:w="9242" w:type="dxa"/>
            <w:gridSpan w:val="5"/>
          </w:tcPr>
          <w:p w14:paraId="4AF19964" w14:textId="77777777" w:rsidR="00553226" w:rsidRDefault="00553226" w:rsidP="00477C76">
            <w:pPr>
              <w:pStyle w:val="unittext"/>
            </w:pPr>
            <w:r>
              <w:t>Required Knowledge:</w:t>
            </w:r>
          </w:p>
          <w:p w14:paraId="3196744F" w14:textId="77777777" w:rsidR="00553226" w:rsidRDefault="00553226" w:rsidP="00477C76">
            <w:pPr>
              <w:pStyle w:val="bullet"/>
              <w:numPr>
                <w:ilvl w:val="0"/>
                <w:numId w:val="13"/>
              </w:numPr>
              <w:ind w:left="284" w:hanging="284"/>
            </w:pPr>
            <w:r>
              <w:t>meaning making strategies to interpret information related to investigation</w:t>
            </w:r>
          </w:p>
          <w:p w14:paraId="73F8D283" w14:textId="77777777" w:rsidR="00553226" w:rsidRDefault="00553226" w:rsidP="00477C76">
            <w:pPr>
              <w:pStyle w:val="bullet"/>
              <w:numPr>
                <w:ilvl w:val="0"/>
                <w:numId w:val="13"/>
              </w:numPr>
              <w:ind w:left="284" w:hanging="284"/>
            </w:pPr>
            <w:r>
              <w:t xml:space="preserve">scientific terminology related to investigation to enable information and ideas to be </w:t>
            </w:r>
            <w:r>
              <w:lastRenderedPageBreak/>
              <w:t>expressed verbally and in writing</w:t>
            </w:r>
          </w:p>
          <w:p w14:paraId="2BB0E74C" w14:textId="77777777" w:rsidR="00553226" w:rsidRDefault="00553226" w:rsidP="00477C76">
            <w:pPr>
              <w:pStyle w:val="unittext"/>
            </w:pPr>
            <w:r>
              <w:t>Required Skills:</w:t>
            </w:r>
          </w:p>
          <w:p w14:paraId="3CA62441" w14:textId="77777777" w:rsidR="00553226" w:rsidRDefault="00553226" w:rsidP="00477C76">
            <w:pPr>
              <w:pStyle w:val="bullet"/>
              <w:numPr>
                <w:ilvl w:val="0"/>
                <w:numId w:val="13"/>
              </w:numPr>
              <w:ind w:left="284" w:hanging="284"/>
            </w:pPr>
            <w:r>
              <w:t>planning and organising skills to develop and follow a plan</w:t>
            </w:r>
          </w:p>
          <w:p w14:paraId="4CC99CB1" w14:textId="77777777" w:rsidR="00553226" w:rsidRDefault="00553226" w:rsidP="00477C76">
            <w:pPr>
              <w:pStyle w:val="bullet"/>
              <w:numPr>
                <w:ilvl w:val="0"/>
                <w:numId w:val="13"/>
              </w:numPr>
              <w:ind w:left="284" w:hanging="284"/>
            </w:pPr>
            <w:r>
              <w:t>literacy skills to:</w:t>
            </w:r>
          </w:p>
          <w:p w14:paraId="6D8D0C4A" w14:textId="77777777" w:rsidR="00553226" w:rsidRDefault="00553226" w:rsidP="00477C76">
            <w:pPr>
              <w:pStyle w:val="endash"/>
              <w:keepNext/>
              <w:ind w:left="568" w:hanging="284"/>
            </w:pPr>
            <w:r>
              <w:t>identify the main idea and key and supporting information in texts related to investigation</w:t>
            </w:r>
          </w:p>
          <w:p w14:paraId="571D527D" w14:textId="77777777" w:rsidR="00553226" w:rsidRDefault="00553226" w:rsidP="00477C76">
            <w:pPr>
              <w:pStyle w:val="endash"/>
              <w:keepNext/>
              <w:ind w:left="568" w:hanging="284"/>
            </w:pPr>
            <w:r>
              <w:t>record findings of investigation</w:t>
            </w:r>
          </w:p>
          <w:p w14:paraId="1AF27CEC" w14:textId="77777777" w:rsidR="00553226" w:rsidRDefault="00553226" w:rsidP="00477C76">
            <w:pPr>
              <w:pStyle w:val="bullet"/>
              <w:numPr>
                <w:ilvl w:val="0"/>
                <w:numId w:val="13"/>
              </w:numPr>
              <w:ind w:left="284" w:hanging="284"/>
            </w:pPr>
            <w:r>
              <w:t>oral communication skills to:</w:t>
            </w:r>
          </w:p>
          <w:p w14:paraId="63AF38B5" w14:textId="77777777" w:rsidR="00553226" w:rsidRDefault="00553226" w:rsidP="00477C76">
            <w:pPr>
              <w:pStyle w:val="endash"/>
              <w:keepNext/>
              <w:ind w:left="568" w:hanging="284"/>
            </w:pPr>
            <w:r>
              <w:t>develop a plan and identify appropriate investigation methods with a relevant person</w:t>
            </w:r>
          </w:p>
          <w:p w14:paraId="541F62D3" w14:textId="77777777" w:rsidR="00553226" w:rsidRDefault="00553226" w:rsidP="00477C76">
            <w:pPr>
              <w:pStyle w:val="endash"/>
              <w:keepNext/>
              <w:ind w:left="568" w:hanging="284"/>
            </w:pPr>
            <w:r>
              <w:t>discuss the impact of the environmental issue under investigation</w:t>
            </w:r>
          </w:p>
        </w:tc>
      </w:tr>
      <w:tr w:rsidR="00553226" w14:paraId="4960A234" w14:textId="77777777" w:rsidTr="00477C76">
        <w:tc>
          <w:tcPr>
            <w:tcW w:w="9242" w:type="dxa"/>
            <w:gridSpan w:val="5"/>
          </w:tcPr>
          <w:p w14:paraId="6D53F811" w14:textId="77777777" w:rsidR="00553226" w:rsidRDefault="00553226" w:rsidP="00477C76">
            <w:pPr>
              <w:pStyle w:val="spacer"/>
            </w:pPr>
          </w:p>
        </w:tc>
      </w:tr>
      <w:tr w:rsidR="00553226" w14:paraId="4A56F765" w14:textId="77777777" w:rsidTr="00477C76">
        <w:tc>
          <w:tcPr>
            <w:tcW w:w="9242" w:type="dxa"/>
            <w:gridSpan w:val="5"/>
          </w:tcPr>
          <w:p w14:paraId="1B3B92D0" w14:textId="77777777" w:rsidR="00553226" w:rsidRDefault="00553226" w:rsidP="00477C76">
            <w:pPr>
              <w:pStyle w:val="Heading21"/>
            </w:pPr>
            <w:r>
              <w:t>Range Statement</w:t>
            </w:r>
          </w:p>
          <w:p w14:paraId="577BFAF2" w14:textId="77777777" w:rsidR="00553226" w:rsidRDefault="00553226" w:rsidP="00477C76">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333A5A1" w14:textId="77777777" w:rsidTr="00477C76">
        <w:tc>
          <w:tcPr>
            <w:tcW w:w="3369" w:type="dxa"/>
            <w:gridSpan w:val="2"/>
          </w:tcPr>
          <w:p w14:paraId="055DC399" w14:textId="77777777" w:rsidR="00553226" w:rsidRPr="007762C0" w:rsidRDefault="00553226" w:rsidP="00477C76">
            <w:pPr>
              <w:pStyle w:val="unittext"/>
            </w:pPr>
            <w:r>
              <w:rPr>
                <w:b/>
                <w:i/>
              </w:rPr>
              <w:t xml:space="preserve">Environmental issue </w:t>
            </w:r>
            <w:r>
              <w:t>may include:</w:t>
            </w:r>
          </w:p>
        </w:tc>
        <w:tc>
          <w:tcPr>
            <w:tcW w:w="5873" w:type="dxa"/>
            <w:gridSpan w:val="3"/>
          </w:tcPr>
          <w:p w14:paraId="79257941" w14:textId="77777777" w:rsidR="00553226" w:rsidRPr="007762C0" w:rsidRDefault="00553226" w:rsidP="00477C76">
            <w:pPr>
              <w:pStyle w:val="bullet"/>
              <w:numPr>
                <w:ilvl w:val="0"/>
                <w:numId w:val="13"/>
              </w:numPr>
              <w:ind w:left="284" w:hanging="284"/>
            </w:pPr>
            <w:r w:rsidRPr="007762C0">
              <w:t xml:space="preserve">protecting the environment and identifying the arguments involved </w:t>
            </w:r>
            <w:r>
              <w:t xml:space="preserve">such as </w:t>
            </w:r>
            <w:r w:rsidRPr="007762C0">
              <w:t>water conservation and drought</w:t>
            </w:r>
          </w:p>
          <w:p w14:paraId="2DA9A70E" w14:textId="77777777" w:rsidR="00553226" w:rsidRDefault="00553226" w:rsidP="00477C76">
            <w:pPr>
              <w:pStyle w:val="bullet"/>
              <w:numPr>
                <w:ilvl w:val="0"/>
                <w:numId w:val="13"/>
              </w:numPr>
              <w:ind w:left="284" w:hanging="284"/>
            </w:pPr>
            <w:r w:rsidRPr="007762C0">
              <w:t>negative effects on the environment that have occurred as a result of human intervention, air pollution/petrol consumption</w:t>
            </w:r>
          </w:p>
          <w:p w14:paraId="607A820D" w14:textId="77777777" w:rsidR="00553226" w:rsidRDefault="00553226" w:rsidP="00477C76">
            <w:pPr>
              <w:pStyle w:val="bullet"/>
              <w:numPr>
                <w:ilvl w:val="0"/>
                <w:numId w:val="13"/>
              </w:numPr>
              <w:ind w:left="284" w:hanging="284"/>
            </w:pPr>
            <w:r>
              <w:t>climate change</w:t>
            </w:r>
          </w:p>
          <w:p w14:paraId="56DC0EE1" w14:textId="77777777" w:rsidR="00553226" w:rsidRDefault="00553226" w:rsidP="00477C76">
            <w:pPr>
              <w:pStyle w:val="bullet"/>
              <w:numPr>
                <w:ilvl w:val="0"/>
                <w:numId w:val="13"/>
              </w:numPr>
              <w:ind w:left="284" w:hanging="284"/>
            </w:pPr>
            <w:r>
              <w:t>mining and impact on land and waterways</w:t>
            </w:r>
          </w:p>
        </w:tc>
      </w:tr>
      <w:tr w:rsidR="00553226" w14:paraId="0460A2EC" w14:textId="77777777" w:rsidTr="00477C76">
        <w:tc>
          <w:tcPr>
            <w:tcW w:w="9242" w:type="dxa"/>
            <w:gridSpan w:val="5"/>
          </w:tcPr>
          <w:p w14:paraId="7F65EDCC" w14:textId="77777777" w:rsidR="00553226" w:rsidRDefault="00553226" w:rsidP="00477C76">
            <w:pPr>
              <w:pStyle w:val="spacer"/>
            </w:pPr>
          </w:p>
        </w:tc>
      </w:tr>
      <w:tr w:rsidR="00553226" w14:paraId="209D3C4F" w14:textId="77777777" w:rsidTr="00477C76">
        <w:tc>
          <w:tcPr>
            <w:tcW w:w="3369" w:type="dxa"/>
            <w:gridSpan w:val="2"/>
          </w:tcPr>
          <w:p w14:paraId="0A56FC4C" w14:textId="77777777" w:rsidR="00553226" w:rsidRPr="007762C0" w:rsidRDefault="00553226" w:rsidP="00477C76">
            <w:pPr>
              <w:pStyle w:val="unittext"/>
            </w:pPr>
            <w:r>
              <w:rPr>
                <w:b/>
                <w:i/>
              </w:rPr>
              <w:t xml:space="preserve">Key scientific aspects </w:t>
            </w:r>
            <w:r>
              <w:t>may include:</w:t>
            </w:r>
          </w:p>
        </w:tc>
        <w:tc>
          <w:tcPr>
            <w:tcW w:w="5873" w:type="dxa"/>
            <w:gridSpan w:val="3"/>
          </w:tcPr>
          <w:p w14:paraId="4619AACD" w14:textId="77777777" w:rsidR="00553226" w:rsidRDefault="00553226" w:rsidP="00477C76">
            <w:pPr>
              <w:pStyle w:val="bullet"/>
              <w:numPr>
                <w:ilvl w:val="0"/>
                <w:numId w:val="13"/>
              </w:numPr>
              <w:ind w:left="284" w:hanging="284"/>
            </w:pPr>
            <w:r>
              <w:t>the atmosphere and how it protects the earth, its structure and composition; its effect on living things such as the ozone layer; oxygen and carbon dioxide, water cycles</w:t>
            </w:r>
          </w:p>
          <w:p w14:paraId="61BA6757" w14:textId="77777777" w:rsidR="00553226" w:rsidRDefault="00553226" w:rsidP="00477C76">
            <w:pPr>
              <w:pStyle w:val="bullet"/>
              <w:numPr>
                <w:ilvl w:val="0"/>
                <w:numId w:val="13"/>
              </w:numPr>
              <w:ind w:left="284" w:hanging="284"/>
            </w:pPr>
            <w:r>
              <w:t>response of plants to light, water or nutrients in the soil</w:t>
            </w:r>
          </w:p>
          <w:p w14:paraId="471B71E3" w14:textId="77777777" w:rsidR="00553226" w:rsidRDefault="00553226" w:rsidP="00477C76">
            <w:pPr>
              <w:pStyle w:val="bullet"/>
              <w:numPr>
                <w:ilvl w:val="0"/>
                <w:numId w:val="13"/>
              </w:numPr>
              <w:ind w:left="284" w:hanging="284"/>
            </w:pPr>
            <w:r>
              <w:t>domestic use of water including an examination of the purpose and importance of water</w:t>
            </w:r>
          </w:p>
          <w:p w14:paraId="02ECDFEB" w14:textId="77777777" w:rsidR="00553226" w:rsidRDefault="00553226" w:rsidP="00477C76">
            <w:pPr>
              <w:pStyle w:val="bullet"/>
              <w:numPr>
                <w:ilvl w:val="0"/>
                <w:numId w:val="13"/>
              </w:numPr>
              <w:ind w:left="284" w:hanging="284"/>
            </w:pPr>
            <w:r>
              <w:t>the water cycle</w:t>
            </w:r>
          </w:p>
          <w:p w14:paraId="5456F4AA" w14:textId="77777777" w:rsidR="00553226" w:rsidRDefault="00553226" w:rsidP="00477C76">
            <w:pPr>
              <w:pStyle w:val="bullet"/>
              <w:numPr>
                <w:ilvl w:val="0"/>
                <w:numId w:val="13"/>
              </w:numPr>
              <w:ind w:left="284" w:hanging="284"/>
            </w:pPr>
            <w:r>
              <w:t>global warming</w:t>
            </w:r>
          </w:p>
          <w:p w14:paraId="26F503BD" w14:textId="77777777" w:rsidR="00553226" w:rsidRDefault="00553226" w:rsidP="00477C76">
            <w:pPr>
              <w:pStyle w:val="bullet"/>
              <w:numPr>
                <w:ilvl w:val="0"/>
                <w:numId w:val="13"/>
              </w:numPr>
              <w:ind w:left="284" w:hanging="284"/>
            </w:pPr>
            <w:r>
              <w:t>changes to ecosystems</w:t>
            </w:r>
          </w:p>
        </w:tc>
      </w:tr>
      <w:tr w:rsidR="00553226" w14:paraId="0E3C56E0" w14:textId="77777777" w:rsidTr="00477C76">
        <w:tc>
          <w:tcPr>
            <w:tcW w:w="9242" w:type="dxa"/>
            <w:gridSpan w:val="5"/>
          </w:tcPr>
          <w:p w14:paraId="4B1F6396" w14:textId="77777777" w:rsidR="00553226" w:rsidRDefault="00553226" w:rsidP="00477C76">
            <w:pPr>
              <w:pStyle w:val="spacer"/>
            </w:pPr>
          </w:p>
        </w:tc>
      </w:tr>
      <w:tr w:rsidR="00553226" w14:paraId="07C2FB16" w14:textId="77777777" w:rsidTr="00477C76">
        <w:tc>
          <w:tcPr>
            <w:tcW w:w="3369" w:type="dxa"/>
            <w:gridSpan w:val="2"/>
          </w:tcPr>
          <w:p w14:paraId="3BDD79A3" w14:textId="77777777" w:rsidR="00553226" w:rsidRPr="007762C0" w:rsidRDefault="00553226" w:rsidP="00477C76">
            <w:pPr>
              <w:pStyle w:val="unittext"/>
            </w:pPr>
            <w:r>
              <w:rPr>
                <w:b/>
                <w:i/>
              </w:rPr>
              <w:t xml:space="preserve">Plan </w:t>
            </w:r>
            <w:r>
              <w:t>may include:</w:t>
            </w:r>
          </w:p>
        </w:tc>
        <w:tc>
          <w:tcPr>
            <w:tcW w:w="5873" w:type="dxa"/>
            <w:gridSpan w:val="3"/>
          </w:tcPr>
          <w:p w14:paraId="3A9026C6" w14:textId="77777777" w:rsidR="00553226" w:rsidRPr="00B1183E" w:rsidRDefault="00553226" w:rsidP="00477C76">
            <w:pPr>
              <w:pStyle w:val="bullet"/>
              <w:numPr>
                <w:ilvl w:val="0"/>
                <w:numId w:val="13"/>
              </w:numPr>
              <w:ind w:left="284" w:hanging="284"/>
            </w:pPr>
            <w:r w:rsidRPr="0079479B">
              <w:t>instructions to set up investigations</w:t>
            </w:r>
            <w:r>
              <w:t>:</w:t>
            </w:r>
          </w:p>
          <w:p w14:paraId="472C5B7C" w14:textId="77777777" w:rsidR="00553226" w:rsidRPr="00B1183E" w:rsidRDefault="00553226" w:rsidP="00477C76">
            <w:pPr>
              <w:pStyle w:val="endash"/>
              <w:keepNext/>
              <w:ind w:left="568" w:hanging="284"/>
            </w:pPr>
            <w:r>
              <w:t xml:space="preserve">required </w:t>
            </w:r>
            <w:r w:rsidRPr="0079479B">
              <w:t>supervision</w:t>
            </w:r>
          </w:p>
          <w:p w14:paraId="0BBE90EC" w14:textId="77777777" w:rsidR="00553226" w:rsidRPr="00B1183E" w:rsidRDefault="00553226" w:rsidP="00477C76">
            <w:pPr>
              <w:pStyle w:val="endash"/>
              <w:keepNext/>
              <w:ind w:left="568" w:hanging="284"/>
            </w:pPr>
            <w:r w:rsidRPr="0079479B">
              <w:t>individual or team-based activities</w:t>
            </w:r>
          </w:p>
          <w:p w14:paraId="28CA5E4A" w14:textId="77777777" w:rsidR="00553226" w:rsidRPr="00B1183E" w:rsidRDefault="00553226" w:rsidP="00477C76">
            <w:pPr>
              <w:pStyle w:val="endash"/>
              <w:keepNext/>
              <w:ind w:left="568" w:hanging="284"/>
            </w:pPr>
            <w:r w:rsidRPr="0079479B">
              <w:t>OHS</w:t>
            </w:r>
            <w:r>
              <w:t xml:space="preserve"> / WHS</w:t>
            </w:r>
            <w:r w:rsidRPr="0079479B">
              <w:t xml:space="preserve"> requirements</w:t>
            </w:r>
          </w:p>
          <w:p w14:paraId="76900B54" w14:textId="77777777" w:rsidR="00553226" w:rsidRPr="0079479B" w:rsidRDefault="00553226" w:rsidP="00477C76">
            <w:pPr>
              <w:pStyle w:val="bullet"/>
              <w:numPr>
                <w:ilvl w:val="0"/>
                <w:numId w:val="13"/>
              </w:numPr>
              <w:ind w:left="284" w:hanging="284"/>
            </w:pPr>
            <w:r w:rsidRPr="0079479B">
              <w:t>selection of resources/location of information</w:t>
            </w:r>
          </w:p>
          <w:p w14:paraId="0F0F9C8A" w14:textId="77777777" w:rsidR="00553226" w:rsidRPr="0079479B" w:rsidRDefault="00553226" w:rsidP="00477C76">
            <w:pPr>
              <w:pStyle w:val="bullet"/>
              <w:numPr>
                <w:ilvl w:val="0"/>
                <w:numId w:val="13"/>
              </w:numPr>
              <w:ind w:left="284" w:hanging="284"/>
            </w:pPr>
            <w:r w:rsidRPr="0079479B">
              <w:t>persons to consult</w:t>
            </w:r>
          </w:p>
          <w:p w14:paraId="64F519E5" w14:textId="77777777" w:rsidR="00553226" w:rsidRPr="0079479B" w:rsidRDefault="00553226" w:rsidP="00477C76">
            <w:pPr>
              <w:pStyle w:val="bullet"/>
              <w:numPr>
                <w:ilvl w:val="0"/>
                <w:numId w:val="13"/>
              </w:numPr>
              <w:ind w:left="284" w:hanging="284"/>
            </w:pPr>
            <w:r w:rsidRPr="0079479B">
              <w:lastRenderedPageBreak/>
              <w:t>places to visit for observation</w:t>
            </w:r>
          </w:p>
          <w:p w14:paraId="29EF5623" w14:textId="77777777" w:rsidR="00553226" w:rsidRPr="0079479B" w:rsidRDefault="00553226" w:rsidP="00477C76">
            <w:pPr>
              <w:pStyle w:val="bullet"/>
              <w:numPr>
                <w:ilvl w:val="0"/>
                <w:numId w:val="13"/>
              </w:numPr>
              <w:ind w:left="284" w:hanging="284"/>
            </w:pPr>
            <w:r w:rsidRPr="0079479B">
              <w:t>identifying questions for research</w:t>
            </w:r>
          </w:p>
          <w:p w14:paraId="5DC83E6D" w14:textId="77777777" w:rsidR="00553226" w:rsidRPr="0079479B" w:rsidRDefault="00553226" w:rsidP="00477C76">
            <w:pPr>
              <w:pStyle w:val="bullet"/>
              <w:numPr>
                <w:ilvl w:val="0"/>
                <w:numId w:val="13"/>
              </w:numPr>
              <w:ind w:left="284" w:hanging="284"/>
            </w:pPr>
            <w:r w:rsidRPr="0079479B">
              <w:t>developing models</w:t>
            </w:r>
          </w:p>
          <w:p w14:paraId="660FC0E6" w14:textId="77777777" w:rsidR="00553226" w:rsidRPr="0079479B" w:rsidRDefault="00553226" w:rsidP="00477C76">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05682794" w14:textId="77777777" w:rsidR="00553226" w:rsidRDefault="00553226" w:rsidP="00477C76">
            <w:pPr>
              <w:pStyle w:val="bullet"/>
              <w:numPr>
                <w:ilvl w:val="0"/>
                <w:numId w:val="13"/>
              </w:numPr>
              <w:ind w:left="284" w:hanging="284"/>
            </w:pPr>
            <w:r w:rsidRPr="0079479B">
              <w:t>recording format</w:t>
            </w:r>
          </w:p>
        </w:tc>
      </w:tr>
      <w:tr w:rsidR="00553226" w14:paraId="21483698" w14:textId="77777777" w:rsidTr="00477C76">
        <w:tc>
          <w:tcPr>
            <w:tcW w:w="9242" w:type="dxa"/>
            <w:gridSpan w:val="5"/>
          </w:tcPr>
          <w:p w14:paraId="5E2735CF" w14:textId="77777777" w:rsidR="00553226" w:rsidRDefault="00553226" w:rsidP="00477C76">
            <w:pPr>
              <w:pStyle w:val="spacer"/>
            </w:pPr>
          </w:p>
        </w:tc>
      </w:tr>
      <w:tr w:rsidR="00553226" w14:paraId="15B480FA" w14:textId="77777777" w:rsidTr="00477C76">
        <w:tc>
          <w:tcPr>
            <w:tcW w:w="3369" w:type="dxa"/>
            <w:gridSpan w:val="2"/>
          </w:tcPr>
          <w:p w14:paraId="6A632A60" w14:textId="77777777" w:rsidR="00553226" w:rsidRPr="007762C0" w:rsidRDefault="00553226" w:rsidP="00477C76">
            <w:pPr>
              <w:pStyle w:val="unittext"/>
            </w:pPr>
            <w:r>
              <w:rPr>
                <w:b/>
                <w:i/>
              </w:rPr>
              <w:t xml:space="preserve">Relevant person </w:t>
            </w:r>
            <w:r>
              <w:t>may include:</w:t>
            </w:r>
          </w:p>
        </w:tc>
        <w:tc>
          <w:tcPr>
            <w:tcW w:w="5873" w:type="dxa"/>
            <w:gridSpan w:val="3"/>
          </w:tcPr>
          <w:p w14:paraId="795D97D0" w14:textId="77777777" w:rsidR="00553226" w:rsidRDefault="00553226" w:rsidP="00477C76">
            <w:pPr>
              <w:pStyle w:val="bullet"/>
              <w:numPr>
                <w:ilvl w:val="0"/>
                <w:numId w:val="13"/>
              </w:numPr>
              <w:ind w:left="284" w:hanging="284"/>
            </w:pPr>
            <w:r>
              <w:t>supervisor</w:t>
            </w:r>
          </w:p>
          <w:p w14:paraId="1695F8D5" w14:textId="77777777" w:rsidR="00553226" w:rsidRDefault="00553226" w:rsidP="00477C76">
            <w:pPr>
              <w:pStyle w:val="bullet"/>
              <w:numPr>
                <w:ilvl w:val="0"/>
                <w:numId w:val="13"/>
              </w:numPr>
              <w:ind w:left="284" w:hanging="284"/>
            </w:pPr>
            <w:r>
              <w:t>mentor / teacher</w:t>
            </w:r>
          </w:p>
          <w:p w14:paraId="1277B702" w14:textId="77777777" w:rsidR="00553226" w:rsidRDefault="00553226" w:rsidP="00477C76">
            <w:pPr>
              <w:pStyle w:val="bullet"/>
              <w:numPr>
                <w:ilvl w:val="0"/>
                <w:numId w:val="13"/>
              </w:numPr>
              <w:ind w:left="284" w:hanging="284"/>
            </w:pPr>
            <w:r>
              <w:t>team members</w:t>
            </w:r>
          </w:p>
        </w:tc>
      </w:tr>
      <w:tr w:rsidR="00553226" w14:paraId="3A788649" w14:textId="77777777" w:rsidTr="00477C76">
        <w:tc>
          <w:tcPr>
            <w:tcW w:w="9242" w:type="dxa"/>
            <w:gridSpan w:val="5"/>
          </w:tcPr>
          <w:p w14:paraId="48C4A19B" w14:textId="77777777" w:rsidR="00553226" w:rsidRDefault="00553226" w:rsidP="00477C76">
            <w:pPr>
              <w:pStyle w:val="spacer"/>
            </w:pPr>
          </w:p>
        </w:tc>
      </w:tr>
      <w:tr w:rsidR="00553226" w14:paraId="557A57C0" w14:textId="77777777" w:rsidTr="00477C76">
        <w:tc>
          <w:tcPr>
            <w:tcW w:w="3369" w:type="dxa"/>
            <w:gridSpan w:val="2"/>
          </w:tcPr>
          <w:p w14:paraId="3CC4633B" w14:textId="77777777" w:rsidR="00553226" w:rsidRPr="007762C0" w:rsidRDefault="00553226" w:rsidP="00477C76">
            <w:pPr>
              <w:pStyle w:val="unittext"/>
            </w:pPr>
            <w:r>
              <w:rPr>
                <w:b/>
                <w:i/>
              </w:rPr>
              <w:t xml:space="preserve">Investigation methods </w:t>
            </w:r>
            <w:r>
              <w:t>may include:</w:t>
            </w:r>
          </w:p>
        </w:tc>
        <w:tc>
          <w:tcPr>
            <w:tcW w:w="5873" w:type="dxa"/>
            <w:gridSpan w:val="3"/>
          </w:tcPr>
          <w:p w14:paraId="551F9790" w14:textId="77777777" w:rsidR="00553226" w:rsidRDefault="00553226" w:rsidP="00477C76">
            <w:pPr>
              <w:pStyle w:val="bullet"/>
              <w:numPr>
                <w:ilvl w:val="0"/>
                <w:numId w:val="13"/>
              </w:numPr>
              <w:ind w:left="284" w:hanging="284"/>
            </w:pPr>
            <w:r>
              <w:t>observation</w:t>
            </w:r>
          </w:p>
          <w:p w14:paraId="380653F1" w14:textId="77777777" w:rsidR="00553226" w:rsidRDefault="00553226" w:rsidP="00477C76">
            <w:pPr>
              <w:pStyle w:val="bullet"/>
              <w:numPr>
                <w:ilvl w:val="0"/>
                <w:numId w:val="13"/>
              </w:numPr>
              <w:ind w:left="284" w:hanging="284"/>
            </w:pPr>
            <w:r>
              <w:t>interview</w:t>
            </w:r>
          </w:p>
          <w:p w14:paraId="65CF1C37" w14:textId="77777777" w:rsidR="00553226" w:rsidRDefault="00553226" w:rsidP="00477C76">
            <w:pPr>
              <w:pStyle w:val="bullet"/>
              <w:numPr>
                <w:ilvl w:val="0"/>
                <w:numId w:val="13"/>
              </w:numPr>
              <w:ind w:left="284" w:hanging="284"/>
            </w:pPr>
            <w:r>
              <w:t>collection of data or evidence</w:t>
            </w:r>
          </w:p>
        </w:tc>
      </w:tr>
      <w:tr w:rsidR="00553226" w14:paraId="7FBDDDAB" w14:textId="77777777" w:rsidTr="00477C76">
        <w:tc>
          <w:tcPr>
            <w:tcW w:w="9242" w:type="dxa"/>
            <w:gridSpan w:val="5"/>
          </w:tcPr>
          <w:p w14:paraId="51853E8F" w14:textId="77777777" w:rsidR="00553226" w:rsidRDefault="00553226" w:rsidP="00477C76">
            <w:pPr>
              <w:pStyle w:val="spacer"/>
            </w:pPr>
          </w:p>
        </w:tc>
      </w:tr>
      <w:tr w:rsidR="00553226" w14:paraId="6E5E3B45" w14:textId="77777777" w:rsidTr="00477C76">
        <w:tc>
          <w:tcPr>
            <w:tcW w:w="3369" w:type="dxa"/>
            <w:gridSpan w:val="2"/>
          </w:tcPr>
          <w:p w14:paraId="31EDF4A4" w14:textId="77777777" w:rsidR="00553226" w:rsidRPr="007762C0" w:rsidRDefault="00553226" w:rsidP="00477C76">
            <w:pPr>
              <w:pStyle w:val="unittext"/>
            </w:pPr>
            <w:r>
              <w:rPr>
                <w:b/>
                <w:i/>
              </w:rPr>
              <w:t xml:space="preserve">Impact </w:t>
            </w:r>
            <w:r>
              <w:t>may include:</w:t>
            </w:r>
          </w:p>
        </w:tc>
        <w:tc>
          <w:tcPr>
            <w:tcW w:w="5873" w:type="dxa"/>
            <w:gridSpan w:val="3"/>
          </w:tcPr>
          <w:p w14:paraId="10CEF373" w14:textId="77777777" w:rsidR="00553226" w:rsidRDefault="00553226" w:rsidP="00477C76">
            <w:pPr>
              <w:pStyle w:val="bullet"/>
              <w:numPr>
                <w:ilvl w:val="0"/>
                <w:numId w:val="13"/>
              </w:numPr>
              <w:ind w:left="284" w:hanging="284"/>
            </w:pPr>
            <w:r>
              <w:t xml:space="preserve">positive and negative effects of human interaction with the </w:t>
            </w:r>
            <w:r w:rsidRPr="007762C0">
              <w:t>environment</w:t>
            </w:r>
            <w:r>
              <w:t xml:space="preserve"> and human intervention</w:t>
            </w:r>
          </w:p>
        </w:tc>
      </w:tr>
      <w:tr w:rsidR="00553226" w14:paraId="27C7D9A9" w14:textId="77777777" w:rsidTr="00477C76">
        <w:tc>
          <w:tcPr>
            <w:tcW w:w="9242" w:type="dxa"/>
            <w:gridSpan w:val="5"/>
          </w:tcPr>
          <w:p w14:paraId="3014C49F" w14:textId="77777777" w:rsidR="00553226" w:rsidRDefault="00553226" w:rsidP="00477C76">
            <w:pPr>
              <w:pStyle w:val="spacer"/>
            </w:pPr>
          </w:p>
        </w:tc>
      </w:tr>
      <w:tr w:rsidR="00553226" w14:paraId="37EF4650" w14:textId="77777777" w:rsidTr="00477C76">
        <w:tc>
          <w:tcPr>
            <w:tcW w:w="3369" w:type="dxa"/>
            <w:gridSpan w:val="2"/>
          </w:tcPr>
          <w:p w14:paraId="38F5F054" w14:textId="77777777" w:rsidR="00553226" w:rsidRPr="007762C0" w:rsidRDefault="00553226" w:rsidP="00477C76">
            <w:pPr>
              <w:pStyle w:val="unittext"/>
            </w:pPr>
            <w:r>
              <w:rPr>
                <w:b/>
                <w:i/>
              </w:rPr>
              <w:t xml:space="preserve">Appropriate scientific terminology </w:t>
            </w:r>
            <w:r>
              <w:t>may include:</w:t>
            </w:r>
          </w:p>
        </w:tc>
        <w:tc>
          <w:tcPr>
            <w:tcW w:w="5873" w:type="dxa"/>
            <w:gridSpan w:val="3"/>
          </w:tcPr>
          <w:p w14:paraId="4E118861" w14:textId="77777777" w:rsidR="00553226" w:rsidRDefault="00553226" w:rsidP="00477C76">
            <w:pPr>
              <w:pStyle w:val="bullet"/>
              <w:numPr>
                <w:ilvl w:val="0"/>
                <w:numId w:val="13"/>
              </w:numPr>
              <w:ind w:left="284" w:hanging="284"/>
            </w:pPr>
            <w:r>
              <w:t>scientific reporting format such as aim, method, observations and result, discussion and conclusion</w:t>
            </w:r>
          </w:p>
          <w:p w14:paraId="11A9BE1E" w14:textId="77777777" w:rsidR="00553226" w:rsidRDefault="00553226" w:rsidP="00477C76">
            <w:pPr>
              <w:pStyle w:val="bullet"/>
              <w:numPr>
                <w:ilvl w:val="0"/>
                <w:numId w:val="13"/>
              </w:numPr>
              <w:ind w:left="284" w:hanging="284"/>
            </w:pPr>
            <w:r>
              <w:t>terminology relating to food, water, warmth, light, air, homes, habitat, other organisms</w:t>
            </w:r>
          </w:p>
        </w:tc>
      </w:tr>
      <w:tr w:rsidR="00553226" w14:paraId="6C0F9FE9" w14:textId="77777777" w:rsidTr="00477C76">
        <w:tc>
          <w:tcPr>
            <w:tcW w:w="9242" w:type="dxa"/>
            <w:gridSpan w:val="5"/>
          </w:tcPr>
          <w:p w14:paraId="7169347D" w14:textId="77777777" w:rsidR="00553226" w:rsidRDefault="00553226" w:rsidP="00477C76">
            <w:pPr>
              <w:pStyle w:val="spacer"/>
            </w:pPr>
          </w:p>
        </w:tc>
      </w:tr>
      <w:tr w:rsidR="00553226" w14:paraId="6646388C" w14:textId="77777777" w:rsidTr="00477C76">
        <w:tc>
          <w:tcPr>
            <w:tcW w:w="3369" w:type="dxa"/>
            <w:gridSpan w:val="2"/>
          </w:tcPr>
          <w:p w14:paraId="2E769B44" w14:textId="77777777" w:rsidR="00553226" w:rsidRPr="007762C0" w:rsidRDefault="00553226" w:rsidP="00477C76">
            <w:pPr>
              <w:pStyle w:val="unittext"/>
            </w:pPr>
            <w:r>
              <w:rPr>
                <w:b/>
                <w:i/>
              </w:rPr>
              <w:t xml:space="preserve">Present </w:t>
            </w:r>
            <w:r>
              <w:t>may include:</w:t>
            </w:r>
          </w:p>
        </w:tc>
        <w:tc>
          <w:tcPr>
            <w:tcW w:w="5873" w:type="dxa"/>
            <w:gridSpan w:val="3"/>
          </w:tcPr>
          <w:p w14:paraId="172F4FA8" w14:textId="77777777" w:rsidR="00553226" w:rsidRDefault="00553226" w:rsidP="00477C76">
            <w:pPr>
              <w:pStyle w:val="bullet"/>
              <w:numPr>
                <w:ilvl w:val="0"/>
                <w:numId w:val="13"/>
              </w:numPr>
              <w:ind w:left="284" w:hanging="284"/>
            </w:pPr>
            <w:r>
              <w:t>using everyday language and some scientific language to talk, write or present informal or formal reports</w:t>
            </w:r>
          </w:p>
          <w:p w14:paraId="0D0F8C3E" w14:textId="77777777" w:rsidR="00553226" w:rsidRDefault="00553226" w:rsidP="00477C76">
            <w:pPr>
              <w:pStyle w:val="bullet"/>
              <w:numPr>
                <w:ilvl w:val="0"/>
                <w:numId w:val="13"/>
              </w:numPr>
              <w:ind w:left="284" w:hanging="284"/>
            </w:pPr>
            <w:r>
              <w:t>using diagrams, graphics or photographs</w:t>
            </w:r>
          </w:p>
          <w:p w14:paraId="2883E072" w14:textId="77777777" w:rsidR="00553226" w:rsidRDefault="00553226" w:rsidP="00477C76">
            <w:pPr>
              <w:pStyle w:val="bullet"/>
              <w:numPr>
                <w:ilvl w:val="0"/>
                <w:numId w:val="13"/>
              </w:numPr>
              <w:ind w:left="284" w:hanging="284"/>
            </w:pPr>
            <w:r>
              <w:t>identifying or commenting on conclusions in the information</w:t>
            </w:r>
          </w:p>
        </w:tc>
      </w:tr>
      <w:tr w:rsidR="00553226" w14:paraId="6CB36F09" w14:textId="77777777" w:rsidTr="00477C76">
        <w:tc>
          <w:tcPr>
            <w:tcW w:w="9242" w:type="dxa"/>
            <w:gridSpan w:val="5"/>
          </w:tcPr>
          <w:p w14:paraId="2EF44979" w14:textId="77777777" w:rsidR="00553226" w:rsidRDefault="00553226" w:rsidP="00477C76">
            <w:pPr>
              <w:pStyle w:val="spacer"/>
            </w:pPr>
          </w:p>
        </w:tc>
      </w:tr>
      <w:tr w:rsidR="00553226" w14:paraId="5CCEBF66" w14:textId="77777777" w:rsidTr="00477C76">
        <w:tc>
          <w:tcPr>
            <w:tcW w:w="9242" w:type="dxa"/>
            <w:gridSpan w:val="5"/>
          </w:tcPr>
          <w:p w14:paraId="3AB7A26F" w14:textId="77777777" w:rsidR="00553226" w:rsidRDefault="00553226" w:rsidP="00477C76">
            <w:pPr>
              <w:pStyle w:val="Heading21"/>
            </w:pPr>
            <w:r>
              <w:t>Evidence Guide</w:t>
            </w:r>
          </w:p>
          <w:p w14:paraId="31DF4109" w14:textId="77777777" w:rsidR="00553226" w:rsidRDefault="00553226"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064BF547" w14:textId="77777777" w:rsidTr="00477C76">
        <w:tc>
          <w:tcPr>
            <w:tcW w:w="3369" w:type="dxa"/>
            <w:gridSpan w:val="2"/>
          </w:tcPr>
          <w:p w14:paraId="029190B0" w14:textId="77777777" w:rsidR="00553226" w:rsidRPr="005979AA" w:rsidRDefault="00553226" w:rsidP="00477C76">
            <w:pPr>
              <w:pStyle w:val="EG"/>
            </w:pPr>
            <w:r w:rsidRPr="005979AA">
              <w:t>Critical aspects for assessment and evidence required to demonstrate competency in this unit</w:t>
            </w:r>
          </w:p>
        </w:tc>
        <w:tc>
          <w:tcPr>
            <w:tcW w:w="5873" w:type="dxa"/>
            <w:gridSpan w:val="3"/>
          </w:tcPr>
          <w:p w14:paraId="2568613E" w14:textId="77777777" w:rsidR="00553226" w:rsidRDefault="00553226" w:rsidP="00477C76">
            <w:pPr>
              <w:pStyle w:val="unittext"/>
            </w:pPr>
            <w:r w:rsidRPr="003B087B">
              <w:t>Assessment</w:t>
            </w:r>
            <w:r>
              <w:t xml:space="preserve"> must confirm the ability to:</w:t>
            </w:r>
          </w:p>
          <w:p w14:paraId="30674EEF" w14:textId="77777777" w:rsidR="00553226" w:rsidRDefault="00553226" w:rsidP="00477C76">
            <w:pPr>
              <w:pStyle w:val="bullet"/>
              <w:numPr>
                <w:ilvl w:val="0"/>
                <w:numId w:val="13"/>
              </w:numPr>
              <w:ind w:left="284" w:hanging="284"/>
            </w:pPr>
            <w:r w:rsidRPr="0079479B">
              <w:t>plan and conduct a simple investigation of a</w:t>
            </w:r>
            <w:r>
              <w:t xml:space="preserve">n environmental </w:t>
            </w:r>
            <w:r w:rsidRPr="0079479B">
              <w:t>issue, and report on the outcomes</w:t>
            </w:r>
            <w:r>
              <w:t xml:space="preserve"> of the investigation</w:t>
            </w:r>
            <w:r w:rsidRPr="0079479B">
              <w:t xml:space="preserve"> using appropriate scientific terminology</w:t>
            </w:r>
          </w:p>
        </w:tc>
      </w:tr>
      <w:tr w:rsidR="00553226" w14:paraId="3B05B4F8" w14:textId="77777777" w:rsidTr="00477C76">
        <w:tc>
          <w:tcPr>
            <w:tcW w:w="9242" w:type="dxa"/>
            <w:gridSpan w:val="5"/>
          </w:tcPr>
          <w:p w14:paraId="2B0D5F17" w14:textId="77777777" w:rsidR="00553226" w:rsidRDefault="00553226" w:rsidP="00477C76">
            <w:pPr>
              <w:pStyle w:val="spacer"/>
            </w:pPr>
          </w:p>
        </w:tc>
      </w:tr>
      <w:tr w:rsidR="00553226" w14:paraId="5012050A" w14:textId="77777777" w:rsidTr="00477C76">
        <w:tc>
          <w:tcPr>
            <w:tcW w:w="3369" w:type="dxa"/>
            <w:gridSpan w:val="2"/>
          </w:tcPr>
          <w:p w14:paraId="64FC7019" w14:textId="77777777" w:rsidR="00553226" w:rsidRPr="005979AA" w:rsidRDefault="00553226" w:rsidP="00477C76">
            <w:pPr>
              <w:pStyle w:val="EG"/>
            </w:pPr>
            <w:r w:rsidRPr="005979AA">
              <w:t xml:space="preserve">Context of and specific </w:t>
            </w:r>
            <w:r w:rsidRPr="005979AA">
              <w:lastRenderedPageBreak/>
              <w:t>resources for assessment</w:t>
            </w:r>
          </w:p>
        </w:tc>
        <w:tc>
          <w:tcPr>
            <w:tcW w:w="5873" w:type="dxa"/>
            <w:gridSpan w:val="3"/>
          </w:tcPr>
          <w:p w14:paraId="43655F66" w14:textId="77777777" w:rsidR="00553226" w:rsidRDefault="00553226" w:rsidP="00477C76">
            <w:pPr>
              <w:pStyle w:val="unittext"/>
            </w:pPr>
            <w:r>
              <w:lastRenderedPageBreak/>
              <w:t>Assessment must ensure access to:</w:t>
            </w:r>
          </w:p>
          <w:p w14:paraId="2309B09C" w14:textId="77777777" w:rsidR="00553226" w:rsidRDefault="00553226" w:rsidP="00477C76">
            <w:pPr>
              <w:pStyle w:val="bullet"/>
              <w:numPr>
                <w:ilvl w:val="0"/>
                <w:numId w:val="13"/>
              </w:numPr>
              <w:ind w:left="284" w:hanging="284"/>
            </w:pPr>
            <w:r w:rsidRPr="0079479B">
              <w:lastRenderedPageBreak/>
              <w:t>computers and the internet where appropriate</w:t>
            </w:r>
          </w:p>
          <w:p w14:paraId="45C9215F" w14:textId="77777777" w:rsidR="00553226" w:rsidRDefault="00553226" w:rsidP="00477C76">
            <w:pPr>
              <w:pStyle w:val="bullet"/>
              <w:numPr>
                <w:ilvl w:val="0"/>
                <w:numId w:val="13"/>
              </w:numPr>
              <w:ind w:left="284" w:hanging="284"/>
            </w:pPr>
            <w:r>
              <w:t>sources of information related to environmental issue investigated</w:t>
            </w:r>
          </w:p>
        </w:tc>
      </w:tr>
      <w:tr w:rsidR="00553226" w14:paraId="77EC2F6B" w14:textId="77777777" w:rsidTr="00477C76">
        <w:tc>
          <w:tcPr>
            <w:tcW w:w="9242" w:type="dxa"/>
            <w:gridSpan w:val="5"/>
          </w:tcPr>
          <w:p w14:paraId="5E582E11" w14:textId="77777777" w:rsidR="00553226" w:rsidRDefault="00553226" w:rsidP="00477C76">
            <w:pPr>
              <w:pStyle w:val="spacer"/>
            </w:pPr>
          </w:p>
        </w:tc>
      </w:tr>
      <w:tr w:rsidR="00553226" w14:paraId="6C35EBB9" w14:textId="77777777" w:rsidTr="00477C76">
        <w:tc>
          <w:tcPr>
            <w:tcW w:w="3369" w:type="dxa"/>
            <w:gridSpan w:val="2"/>
          </w:tcPr>
          <w:p w14:paraId="3AE415A1" w14:textId="77777777" w:rsidR="00553226" w:rsidRPr="00622D2D" w:rsidRDefault="00553226" w:rsidP="00477C76">
            <w:pPr>
              <w:pStyle w:val="EG"/>
            </w:pPr>
            <w:r w:rsidRPr="005979AA">
              <w:t>Method(s) of assessment</w:t>
            </w:r>
          </w:p>
        </w:tc>
        <w:tc>
          <w:tcPr>
            <w:tcW w:w="5873" w:type="dxa"/>
            <w:gridSpan w:val="3"/>
          </w:tcPr>
          <w:p w14:paraId="5B1EA1C5" w14:textId="77777777" w:rsidR="00553226" w:rsidRDefault="00553226" w:rsidP="00477C76">
            <w:pPr>
              <w:pStyle w:val="unittext"/>
            </w:pPr>
            <w:r>
              <w:t>The following are suggested assessment methods for this unit:</w:t>
            </w:r>
          </w:p>
          <w:p w14:paraId="4130EC11" w14:textId="77777777" w:rsidR="00553226" w:rsidRDefault="00553226" w:rsidP="00477C76">
            <w:pPr>
              <w:pStyle w:val="bullet"/>
              <w:numPr>
                <w:ilvl w:val="0"/>
                <w:numId w:val="13"/>
              </w:numPr>
              <w:ind w:left="284" w:hanging="284"/>
            </w:pPr>
            <w:r>
              <w:t>observation of the learner undertaking a scientific investigation related to the environment</w:t>
            </w:r>
          </w:p>
          <w:p w14:paraId="0CDD186D" w14:textId="77777777" w:rsidR="00553226" w:rsidRDefault="00553226" w:rsidP="00477C76">
            <w:pPr>
              <w:pStyle w:val="bullet"/>
              <w:numPr>
                <w:ilvl w:val="0"/>
                <w:numId w:val="13"/>
              </w:numPr>
              <w:ind w:left="284" w:hanging="284"/>
            </w:pPr>
            <w:r>
              <w:t>portfolio showing evidence of:</w:t>
            </w:r>
          </w:p>
          <w:p w14:paraId="18FED5AE" w14:textId="77777777" w:rsidR="00553226" w:rsidRDefault="00553226" w:rsidP="00477C76">
            <w:pPr>
              <w:pStyle w:val="endash"/>
              <w:keepNext/>
              <w:ind w:left="568" w:hanging="284"/>
            </w:pPr>
            <w:r>
              <w:t>a plan and its development</w:t>
            </w:r>
          </w:p>
          <w:p w14:paraId="03584403" w14:textId="77777777" w:rsidR="00553226" w:rsidRDefault="00553226" w:rsidP="00477C76">
            <w:pPr>
              <w:pStyle w:val="endash"/>
              <w:keepNext/>
              <w:ind w:left="568" w:hanging="284"/>
            </w:pPr>
            <w:r>
              <w:t>research and findings</w:t>
            </w:r>
          </w:p>
        </w:tc>
      </w:tr>
    </w:tbl>
    <w:p w14:paraId="6BA100BB" w14:textId="77777777" w:rsidR="00553226" w:rsidRDefault="00553226" w:rsidP="00553226">
      <w:pPr>
        <w:keepNext/>
      </w:pPr>
    </w:p>
    <w:p w14:paraId="1AA5EEC3" w14:textId="77777777" w:rsidR="00553226" w:rsidRDefault="00553226" w:rsidP="00553226">
      <w:pPr>
        <w:keepNext/>
        <w:tabs>
          <w:tab w:val="left" w:pos="930"/>
        </w:tabs>
        <w:spacing w:before="0" w:after="0"/>
        <w:sectPr w:rsidR="00553226" w:rsidSect="00F53B8E">
          <w:headerReference w:type="even" r:id="rId306"/>
          <w:headerReference w:type="default" r:id="rId307"/>
          <w:footerReference w:type="even" r:id="rId308"/>
          <w:headerReference w:type="first" r:id="rId309"/>
          <w:footerReference w:type="first" r:id="rId31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53226" w14:paraId="2C545D10" w14:textId="77777777" w:rsidTr="00477C76">
        <w:tc>
          <w:tcPr>
            <w:tcW w:w="2943" w:type="dxa"/>
          </w:tcPr>
          <w:p w14:paraId="6AC566CF" w14:textId="77777777" w:rsidR="00553226" w:rsidRPr="00D72D90" w:rsidRDefault="00553226" w:rsidP="00477C76">
            <w:pPr>
              <w:pStyle w:val="CodeTOC"/>
            </w:pPr>
            <w:r w:rsidRPr="00D72D90">
              <w:lastRenderedPageBreak/>
              <w:t>Unit Code</w:t>
            </w:r>
          </w:p>
        </w:tc>
        <w:tc>
          <w:tcPr>
            <w:tcW w:w="6299" w:type="dxa"/>
            <w:gridSpan w:val="4"/>
          </w:tcPr>
          <w:p w14:paraId="32060757" w14:textId="77777777" w:rsidR="00553226" w:rsidRPr="00D72D90" w:rsidRDefault="00553226" w:rsidP="00477C76">
            <w:pPr>
              <w:pStyle w:val="code"/>
            </w:pPr>
            <w:bookmarkStart w:id="257" w:name="_Toc514234389"/>
            <w:r>
              <w:t>VU22404</w:t>
            </w:r>
            <w:bookmarkEnd w:id="257"/>
          </w:p>
        </w:tc>
      </w:tr>
      <w:tr w:rsidR="00553226" w14:paraId="0CE9C4CA" w14:textId="77777777" w:rsidTr="00477C76">
        <w:tc>
          <w:tcPr>
            <w:tcW w:w="2943" w:type="dxa"/>
          </w:tcPr>
          <w:p w14:paraId="3B82FB17" w14:textId="77777777" w:rsidR="00553226" w:rsidRPr="00D72D90" w:rsidRDefault="00553226" w:rsidP="00477C76">
            <w:pPr>
              <w:pStyle w:val="CodeTOC"/>
            </w:pPr>
            <w:r w:rsidRPr="00D72D90">
              <w:t>Unit Title</w:t>
            </w:r>
          </w:p>
        </w:tc>
        <w:tc>
          <w:tcPr>
            <w:tcW w:w="6299" w:type="dxa"/>
            <w:gridSpan w:val="4"/>
          </w:tcPr>
          <w:p w14:paraId="2AE777C0" w14:textId="77777777" w:rsidR="00553226" w:rsidRPr="00D72D90" w:rsidRDefault="00553226" w:rsidP="00477C76">
            <w:pPr>
              <w:pStyle w:val="code"/>
            </w:pPr>
            <w:bookmarkStart w:id="258" w:name="_Toc507058725"/>
            <w:bookmarkStart w:id="259" w:name="_Toc514234390"/>
            <w:r w:rsidRPr="0027746C">
              <w:t>Undertake a simple investigation of physical behaviour of energy and matter</w:t>
            </w:r>
            <w:bookmarkEnd w:id="258"/>
            <w:bookmarkEnd w:id="259"/>
          </w:p>
        </w:tc>
      </w:tr>
      <w:tr w:rsidR="00553226" w14:paraId="483A4DB2" w14:textId="77777777" w:rsidTr="00477C76">
        <w:tc>
          <w:tcPr>
            <w:tcW w:w="2943" w:type="dxa"/>
          </w:tcPr>
          <w:p w14:paraId="7F2F2A28" w14:textId="77777777" w:rsidR="00553226" w:rsidRDefault="00553226" w:rsidP="00477C76">
            <w:pPr>
              <w:pStyle w:val="Heading21"/>
            </w:pPr>
            <w:r>
              <w:t>Unit Descriptor</w:t>
            </w:r>
          </w:p>
        </w:tc>
        <w:tc>
          <w:tcPr>
            <w:tcW w:w="6299" w:type="dxa"/>
            <w:gridSpan w:val="4"/>
          </w:tcPr>
          <w:p w14:paraId="4F714A40" w14:textId="77777777" w:rsidR="00553226" w:rsidRDefault="00553226" w:rsidP="00477C76">
            <w:pPr>
              <w:pStyle w:val="unittext"/>
            </w:pPr>
            <w:r>
              <w:t xml:space="preserve">This unit describes the skills and knowledge to undertake a simple scientific investigation related to </w:t>
            </w:r>
            <w:r w:rsidRPr="000275B6">
              <w:t xml:space="preserve">relationships and factors that affect the physical behaviour of </w:t>
            </w:r>
            <w:r>
              <w:t>energy and matter</w:t>
            </w:r>
          </w:p>
        </w:tc>
      </w:tr>
      <w:tr w:rsidR="00553226" w14:paraId="72B94486" w14:textId="77777777" w:rsidTr="00477C76">
        <w:tc>
          <w:tcPr>
            <w:tcW w:w="2943" w:type="dxa"/>
          </w:tcPr>
          <w:p w14:paraId="7FC37456" w14:textId="77777777" w:rsidR="00553226" w:rsidRDefault="00553226" w:rsidP="00477C76">
            <w:pPr>
              <w:pStyle w:val="Heading21"/>
            </w:pPr>
            <w:r>
              <w:t>Employability Skills</w:t>
            </w:r>
          </w:p>
        </w:tc>
        <w:tc>
          <w:tcPr>
            <w:tcW w:w="6299" w:type="dxa"/>
            <w:gridSpan w:val="4"/>
          </w:tcPr>
          <w:p w14:paraId="0852FCCF" w14:textId="77777777" w:rsidR="00553226" w:rsidRDefault="00553226" w:rsidP="00477C76">
            <w:pPr>
              <w:pStyle w:val="unittext"/>
            </w:pPr>
            <w:r>
              <w:t>This unit contains employability skills.</w:t>
            </w:r>
          </w:p>
        </w:tc>
      </w:tr>
      <w:tr w:rsidR="00553226" w14:paraId="01711A94" w14:textId="77777777" w:rsidTr="00477C76">
        <w:tc>
          <w:tcPr>
            <w:tcW w:w="2943" w:type="dxa"/>
          </w:tcPr>
          <w:p w14:paraId="4886B2C7" w14:textId="77777777" w:rsidR="00553226" w:rsidRDefault="00553226" w:rsidP="00477C76">
            <w:pPr>
              <w:pStyle w:val="Heading21"/>
            </w:pPr>
            <w:r>
              <w:t>Application of the Unit</w:t>
            </w:r>
          </w:p>
        </w:tc>
        <w:tc>
          <w:tcPr>
            <w:tcW w:w="6299" w:type="dxa"/>
            <w:gridSpan w:val="4"/>
          </w:tcPr>
          <w:p w14:paraId="72855DEC" w14:textId="77777777" w:rsidR="00553226" w:rsidRDefault="00553226" w:rsidP="00477C76">
            <w:pPr>
              <w:pStyle w:val="unittext"/>
            </w:pPr>
            <w:r>
              <w:t xml:space="preserve">This unit applies to learners wishing to </w:t>
            </w:r>
            <w:r w:rsidRPr="00C35135">
              <w:t>improve their educational and vocational participation options in the science field</w:t>
            </w:r>
            <w:r>
              <w:t>.</w:t>
            </w:r>
          </w:p>
        </w:tc>
      </w:tr>
      <w:tr w:rsidR="00553226" w14:paraId="6C898387" w14:textId="77777777" w:rsidTr="00477C76">
        <w:tc>
          <w:tcPr>
            <w:tcW w:w="2943" w:type="dxa"/>
          </w:tcPr>
          <w:p w14:paraId="6B154C58" w14:textId="77777777" w:rsidR="00553226" w:rsidRDefault="00553226" w:rsidP="00477C76">
            <w:pPr>
              <w:pStyle w:val="Heading21"/>
            </w:pPr>
            <w:r>
              <w:t>Element</w:t>
            </w:r>
          </w:p>
          <w:p w14:paraId="2B1ECF19" w14:textId="77777777" w:rsidR="00553226" w:rsidRDefault="00553226"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57FBAC26" w14:textId="77777777" w:rsidR="00553226" w:rsidRDefault="00553226" w:rsidP="00477C76">
            <w:pPr>
              <w:pStyle w:val="Heading21"/>
            </w:pPr>
            <w:r>
              <w:t>Performance Criteria</w:t>
            </w:r>
          </w:p>
          <w:p w14:paraId="6D08253D" w14:textId="77777777" w:rsidR="00553226" w:rsidRDefault="00553226" w:rsidP="00477C76">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68B87FF" w14:textId="77777777" w:rsidTr="00477C76">
        <w:tc>
          <w:tcPr>
            <w:tcW w:w="2943" w:type="dxa"/>
          </w:tcPr>
          <w:p w14:paraId="7287C14F" w14:textId="77777777" w:rsidR="00553226" w:rsidRDefault="00553226" w:rsidP="00477C76">
            <w:pPr>
              <w:pStyle w:val="spacer"/>
            </w:pPr>
          </w:p>
        </w:tc>
        <w:tc>
          <w:tcPr>
            <w:tcW w:w="6299" w:type="dxa"/>
            <w:gridSpan w:val="4"/>
          </w:tcPr>
          <w:p w14:paraId="5D0FE9DC" w14:textId="77777777" w:rsidR="00553226" w:rsidRDefault="00553226" w:rsidP="00477C76">
            <w:pPr>
              <w:pStyle w:val="spacer"/>
            </w:pPr>
          </w:p>
        </w:tc>
      </w:tr>
      <w:tr w:rsidR="00553226" w14:paraId="4B5D17A3" w14:textId="77777777" w:rsidTr="00477C76">
        <w:tc>
          <w:tcPr>
            <w:tcW w:w="2943" w:type="dxa"/>
            <w:vMerge w:val="restart"/>
          </w:tcPr>
          <w:p w14:paraId="71ED0AC4" w14:textId="77777777" w:rsidR="00553226" w:rsidRPr="0084371F" w:rsidRDefault="00553226" w:rsidP="00477C76">
            <w:pPr>
              <w:pStyle w:val="element"/>
              <w:keepNext/>
            </w:pPr>
            <w:r w:rsidRPr="0084371F">
              <w:t>1</w:t>
            </w:r>
            <w:r>
              <w:tab/>
              <w:t>Identify the physical behaviour of energy and matter</w:t>
            </w:r>
          </w:p>
        </w:tc>
        <w:tc>
          <w:tcPr>
            <w:tcW w:w="570" w:type="dxa"/>
            <w:gridSpan w:val="2"/>
          </w:tcPr>
          <w:p w14:paraId="2DC2E5D5" w14:textId="77777777" w:rsidR="00553226" w:rsidRDefault="00553226" w:rsidP="00477C76">
            <w:pPr>
              <w:pStyle w:val="PC"/>
              <w:keepNext/>
            </w:pPr>
            <w:r>
              <w:t>1.1</w:t>
            </w:r>
          </w:p>
        </w:tc>
        <w:tc>
          <w:tcPr>
            <w:tcW w:w="5729" w:type="dxa"/>
            <w:gridSpan w:val="2"/>
          </w:tcPr>
          <w:p w14:paraId="28F7F41F" w14:textId="77777777" w:rsidR="00553226" w:rsidRPr="00D861A6" w:rsidRDefault="00553226" w:rsidP="00477C76">
            <w:pPr>
              <w:pStyle w:val="PC"/>
              <w:keepNext/>
              <w:rPr>
                <w:b/>
                <w:i/>
              </w:rPr>
            </w:pPr>
            <w:r>
              <w:t xml:space="preserve">Identify and measure a </w:t>
            </w:r>
            <w:r w:rsidRPr="00D861A6">
              <w:t>limited range of</w:t>
            </w:r>
            <w:r>
              <w:rPr>
                <w:b/>
                <w:i/>
              </w:rPr>
              <w:t xml:space="preserve"> forms of energy</w:t>
            </w:r>
          </w:p>
        </w:tc>
      </w:tr>
      <w:tr w:rsidR="00553226" w14:paraId="0A9CB579" w14:textId="77777777" w:rsidTr="00477C76">
        <w:tc>
          <w:tcPr>
            <w:tcW w:w="2943" w:type="dxa"/>
            <w:vMerge/>
          </w:tcPr>
          <w:p w14:paraId="4D60A1E7" w14:textId="77777777" w:rsidR="00553226" w:rsidRPr="0084371F" w:rsidRDefault="00553226" w:rsidP="00477C76">
            <w:pPr>
              <w:pStyle w:val="element"/>
              <w:keepNext/>
            </w:pPr>
          </w:p>
        </w:tc>
        <w:tc>
          <w:tcPr>
            <w:tcW w:w="570" w:type="dxa"/>
            <w:gridSpan w:val="2"/>
          </w:tcPr>
          <w:p w14:paraId="0F300505" w14:textId="77777777" w:rsidR="00553226" w:rsidRDefault="00553226" w:rsidP="00477C76">
            <w:pPr>
              <w:pStyle w:val="PC"/>
              <w:keepNext/>
            </w:pPr>
            <w:r>
              <w:t>1.2</w:t>
            </w:r>
          </w:p>
        </w:tc>
        <w:tc>
          <w:tcPr>
            <w:tcW w:w="5729" w:type="dxa"/>
            <w:gridSpan w:val="2"/>
          </w:tcPr>
          <w:p w14:paraId="403D4C16" w14:textId="77777777" w:rsidR="00553226" w:rsidRPr="00D861A6" w:rsidRDefault="00553226" w:rsidP="00477C76">
            <w:pPr>
              <w:pStyle w:val="PC"/>
              <w:keepNext/>
            </w:pPr>
            <w:r>
              <w:t xml:space="preserve">Select a </w:t>
            </w:r>
            <w:r>
              <w:rPr>
                <w:b/>
                <w:i/>
              </w:rPr>
              <w:t xml:space="preserve">factor </w:t>
            </w:r>
            <w:r>
              <w:t>which affects the physical behaviour of solids, liquids and gases for investigation</w:t>
            </w:r>
          </w:p>
        </w:tc>
      </w:tr>
      <w:tr w:rsidR="00553226" w14:paraId="210ABB4E" w14:textId="77777777" w:rsidTr="00477C76">
        <w:tc>
          <w:tcPr>
            <w:tcW w:w="2943" w:type="dxa"/>
          </w:tcPr>
          <w:p w14:paraId="38EA8F64" w14:textId="77777777" w:rsidR="00553226" w:rsidRDefault="00553226" w:rsidP="00477C76">
            <w:pPr>
              <w:pStyle w:val="spacer"/>
            </w:pPr>
          </w:p>
        </w:tc>
        <w:tc>
          <w:tcPr>
            <w:tcW w:w="6299" w:type="dxa"/>
            <w:gridSpan w:val="4"/>
          </w:tcPr>
          <w:p w14:paraId="198BBE28" w14:textId="77777777" w:rsidR="00553226" w:rsidRDefault="00553226" w:rsidP="00477C76">
            <w:pPr>
              <w:pStyle w:val="spacer"/>
            </w:pPr>
          </w:p>
        </w:tc>
      </w:tr>
      <w:tr w:rsidR="00553226" w14:paraId="3F025A91" w14:textId="77777777" w:rsidTr="00477C76">
        <w:tc>
          <w:tcPr>
            <w:tcW w:w="2943" w:type="dxa"/>
            <w:vMerge w:val="restart"/>
          </w:tcPr>
          <w:p w14:paraId="33C070B6" w14:textId="77777777" w:rsidR="00553226" w:rsidRDefault="00553226" w:rsidP="00477C76">
            <w:pPr>
              <w:pStyle w:val="element"/>
              <w:keepNext/>
            </w:pPr>
            <w:r>
              <w:t>2</w:t>
            </w:r>
            <w:r>
              <w:tab/>
              <w:t>Examine the physical behaviour of energy and matter</w:t>
            </w:r>
          </w:p>
        </w:tc>
        <w:tc>
          <w:tcPr>
            <w:tcW w:w="585" w:type="dxa"/>
            <w:gridSpan w:val="3"/>
          </w:tcPr>
          <w:p w14:paraId="78B0B3A1" w14:textId="77777777" w:rsidR="00553226" w:rsidRDefault="00553226" w:rsidP="00477C76">
            <w:pPr>
              <w:pStyle w:val="PC"/>
              <w:keepNext/>
            </w:pPr>
            <w:r>
              <w:t>2.1</w:t>
            </w:r>
          </w:p>
        </w:tc>
        <w:tc>
          <w:tcPr>
            <w:tcW w:w="5714" w:type="dxa"/>
          </w:tcPr>
          <w:p w14:paraId="2DE82C90" w14:textId="77777777" w:rsidR="00553226" w:rsidRDefault="00553226" w:rsidP="00477C76">
            <w:pPr>
              <w:pStyle w:val="PC"/>
              <w:keepNext/>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553226" w14:paraId="27B3ACCA" w14:textId="77777777" w:rsidTr="00477C76">
        <w:tc>
          <w:tcPr>
            <w:tcW w:w="2943" w:type="dxa"/>
            <w:vMerge/>
          </w:tcPr>
          <w:p w14:paraId="585946BD" w14:textId="77777777" w:rsidR="00553226" w:rsidRDefault="00553226" w:rsidP="00477C76">
            <w:pPr>
              <w:keepNext/>
            </w:pPr>
          </w:p>
        </w:tc>
        <w:tc>
          <w:tcPr>
            <w:tcW w:w="585" w:type="dxa"/>
            <w:gridSpan w:val="3"/>
          </w:tcPr>
          <w:p w14:paraId="73FBA73C" w14:textId="77777777" w:rsidR="00553226" w:rsidRDefault="00553226" w:rsidP="00477C76">
            <w:pPr>
              <w:pStyle w:val="PC"/>
              <w:keepNext/>
            </w:pPr>
            <w:r>
              <w:t>2.2</w:t>
            </w:r>
          </w:p>
        </w:tc>
        <w:tc>
          <w:tcPr>
            <w:tcW w:w="5714" w:type="dxa"/>
          </w:tcPr>
          <w:p w14:paraId="184B9C30" w14:textId="77777777" w:rsidR="00553226" w:rsidRDefault="00553226" w:rsidP="00477C76">
            <w:pPr>
              <w:pStyle w:val="PC"/>
              <w:keepNext/>
            </w:pPr>
            <w:r>
              <w:t>Conduct s</w:t>
            </w:r>
            <w:r w:rsidRPr="0056778B">
              <w:t>imple experiments</w:t>
            </w:r>
            <w:r>
              <w:rPr>
                <w:b/>
              </w:rPr>
              <w:t xml:space="preserve"> </w:t>
            </w:r>
            <w:r>
              <w:t>on the physical behaviour of energy and matter are conducted</w:t>
            </w:r>
          </w:p>
        </w:tc>
      </w:tr>
      <w:tr w:rsidR="00553226" w14:paraId="19A86B9A" w14:textId="77777777" w:rsidTr="00477C76">
        <w:tc>
          <w:tcPr>
            <w:tcW w:w="2943" w:type="dxa"/>
          </w:tcPr>
          <w:p w14:paraId="32F88292" w14:textId="77777777" w:rsidR="00553226" w:rsidRDefault="00553226" w:rsidP="00477C76">
            <w:pPr>
              <w:pStyle w:val="spacer"/>
            </w:pPr>
          </w:p>
        </w:tc>
        <w:tc>
          <w:tcPr>
            <w:tcW w:w="6299" w:type="dxa"/>
            <w:gridSpan w:val="4"/>
          </w:tcPr>
          <w:p w14:paraId="02B5F5EE" w14:textId="77777777" w:rsidR="00553226" w:rsidRDefault="00553226" w:rsidP="00477C76">
            <w:pPr>
              <w:pStyle w:val="spacer"/>
            </w:pPr>
          </w:p>
        </w:tc>
      </w:tr>
      <w:tr w:rsidR="00553226" w14:paraId="459E6A4D" w14:textId="77777777" w:rsidTr="00477C76">
        <w:tc>
          <w:tcPr>
            <w:tcW w:w="2943" w:type="dxa"/>
            <w:vMerge w:val="restart"/>
          </w:tcPr>
          <w:p w14:paraId="6D34B901" w14:textId="77777777" w:rsidR="00553226" w:rsidRDefault="00553226" w:rsidP="00477C76">
            <w:pPr>
              <w:pStyle w:val="element"/>
              <w:keepNext/>
            </w:pPr>
            <w:r>
              <w:t>3</w:t>
            </w:r>
            <w:r>
              <w:tab/>
              <w:t>Report on the investigation</w:t>
            </w:r>
          </w:p>
        </w:tc>
        <w:tc>
          <w:tcPr>
            <w:tcW w:w="570" w:type="dxa"/>
            <w:gridSpan w:val="2"/>
          </w:tcPr>
          <w:p w14:paraId="1AAA45D7" w14:textId="77777777" w:rsidR="00553226" w:rsidRDefault="00553226" w:rsidP="00477C76">
            <w:pPr>
              <w:pStyle w:val="PC"/>
              <w:keepNext/>
            </w:pPr>
            <w:r>
              <w:t>3.1</w:t>
            </w:r>
          </w:p>
        </w:tc>
        <w:tc>
          <w:tcPr>
            <w:tcW w:w="5729" w:type="dxa"/>
            <w:gridSpan w:val="2"/>
          </w:tcPr>
          <w:p w14:paraId="114600EE" w14:textId="77777777" w:rsidR="00553226" w:rsidRDefault="00553226" w:rsidP="00477C76">
            <w:pPr>
              <w:pStyle w:val="PC"/>
              <w:keepNext/>
            </w:pPr>
            <w:r>
              <w:rPr>
                <w:b/>
                <w:i/>
              </w:rPr>
              <w:t>Present</w:t>
            </w:r>
            <w:r>
              <w:t xml:space="preserve"> the </w:t>
            </w:r>
            <w:r w:rsidRPr="00A26ED2">
              <w:t>findings</w:t>
            </w:r>
            <w:r>
              <w:t xml:space="preserve"> of the experiments</w:t>
            </w:r>
          </w:p>
        </w:tc>
      </w:tr>
      <w:tr w:rsidR="00553226" w14:paraId="2A155F85" w14:textId="77777777" w:rsidTr="00477C76">
        <w:tc>
          <w:tcPr>
            <w:tcW w:w="2943" w:type="dxa"/>
            <w:vMerge/>
          </w:tcPr>
          <w:p w14:paraId="6960DC85" w14:textId="77777777" w:rsidR="00553226" w:rsidRDefault="00553226" w:rsidP="00477C76">
            <w:pPr>
              <w:keepNext/>
            </w:pPr>
          </w:p>
        </w:tc>
        <w:tc>
          <w:tcPr>
            <w:tcW w:w="570" w:type="dxa"/>
            <w:gridSpan w:val="2"/>
          </w:tcPr>
          <w:p w14:paraId="43F8BE45" w14:textId="77777777" w:rsidR="00553226" w:rsidRDefault="00553226" w:rsidP="00477C76">
            <w:pPr>
              <w:pStyle w:val="PC"/>
              <w:keepNext/>
            </w:pPr>
            <w:r>
              <w:t>3.2</w:t>
            </w:r>
          </w:p>
        </w:tc>
        <w:tc>
          <w:tcPr>
            <w:tcW w:w="5729" w:type="dxa"/>
            <w:gridSpan w:val="2"/>
          </w:tcPr>
          <w:p w14:paraId="38A842BF" w14:textId="77777777" w:rsidR="00553226" w:rsidRDefault="00553226" w:rsidP="00477C76">
            <w:pPr>
              <w:pStyle w:val="PC"/>
              <w:keepNext/>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553226" w14:paraId="38056668" w14:textId="77777777" w:rsidTr="00477C76">
        <w:tc>
          <w:tcPr>
            <w:tcW w:w="2943" w:type="dxa"/>
          </w:tcPr>
          <w:p w14:paraId="10FE4BC2" w14:textId="77777777" w:rsidR="00553226" w:rsidRDefault="00553226" w:rsidP="00477C76">
            <w:pPr>
              <w:pStyle w:val="spacer"/>
            </w:pPr>
          </w:p>
        </w:tc>
        <w:tc>
          <w:tcPr>
            <w:tcW w:w="6299" w:type="dxa"/>
            <w:gridSpan w:val="4"/>
          </w:tcPr>
          <w:p w14:paraId="06AD0E2C" w14:textId="77777777" w:rsidR="00553226" w:rsidRDefault="00553226" w:rsidP="00477C76">
            <w:pPr>
              <w:pStyle w:val="spacer"/>
            </w:pPr>
          </w:p>
        </w:tc>
      </w:tr>
      <w:tr w:rsidR="00553226" w14:paraId="585B0049" w14:textId="77777777" w:rsidTr="00477C76">
        <w:tc>
          <w:tcPr>
            <w:tcW w:w="9242" w:type="dxa"/>
            <w:gridSpan w:val="5"/>
          </w:tcPr>
          <w:p w14:paraId="42367501" w14:textId="77777777" w:rsidR="00553226" w:rsidRDefault="00553226" w:rsidP="00477C76">
            <w:pPr>
              <w:pStyle w:val="Heading21"/>
            </w:pPr>
            <w:r>
              <w:t>Required Knowledge and Skills</w:t>
            </w:r>
          </w:p>
          <w:p w14:paraId="3E337D4E" w14:textId="77777777" w:rsidR="00553226" w:rsidRDefault="00553226" w:rsidP="00477C76">
            <w:pPr>
              <w:pStyle w:val="text"/>
            </w:pPr>
            <w:r w:rsidRPr="005979AA">
              <w:t>This describes the essential skills and knowledge and their level required for this unit</w:t>
            </w:r>
            <w:r>
              <w:t>.</w:t>
            </w:r>
          </w:p>
        </w:tc>
      </w:tr>
      <w:tr w:rsidR="00553226" w14:paraId="7FA395E5" w14:textId="77777777" w:rsidTr="00477C76">
        <w:tc>
          <w:tcPr>
            <w:tcW w:w="9242" w:type="dxa"/>
            <w:gridSpan w:val="5"/>
          </w:tcPr>
          <w:p w14:paraId="3626E063" w14:textId="77777777" w:rsidR="00553226" w:rsidRDefault="00553226" w:rsidP="00477C76">
            <w:pPr>
              <w:pStyle w:val="unittext"/>
            </w:pPr>
            <w:r>
              <w:t>Required Knowledge:</w:t>
            </w:r>
          </w:p>
          <w:p w14:paraId="0C7B1713" w14:textId="77777777" w:rsidR="00553226" w:rsidRDefault="00553226" w:rsidP="00477C76">
            <w:pPr>
              <w:pStyle w:val="bullet"/>
              <w:numPr>
                <w:ilvl w:val="0"/>
                <w:numId w:val="13"/>
              </w:numPr>
              <w:ind w:left="284" w:hanging="284"/>
            </w:pPr>
            <w:r>
              <w:t>meaning making strategies to interpret information related to investigation</w:t>
            </w:r>
          </w:p>
          <w:p w14:paraId="6930F6F6" w14:textId="77777777" w:rsidR="00553226" w:rsidRPr="00183BB8" w:rsidRDefault="00553226" w:rsidP="00477C76">
            <w:pPr>
              <w:keepNext/>
              <w:tabs>
                <w:tab w:val="left" w:pos="3840"/>
              </w:tabs>
            </w:pPr>
            <w:r>
              <w:tab/>
            </w:r>
          </w:p>
          <w:p w14:paraId="167F2B03" w14:textId="77777777" w:rsidR="00553226" w:rsidRDefault="00553226" w:rsidP="00477C76">
            <w:pPr>
              <w:pStyle w:val="bullet"/>
              <w:numPr>
                <w:ilvl w:val="0"/>
                <w:numId w:val="13"/>
              </w:numPr>
              <w:ind w:left="284" w:hanging="284"/>
            </w:pPr>
            <w:r>
              <w:t xml:space="preserve">scientific terminology appropriate to investigation to enable information and ideas to be </w:t>
            </w:r>
            <w:r>
              <w:lastRenderedPageBreak/>
              <w:t>expressed verbally and in writing</w:t>
            </w:r>
          </w:p>
          <w:p w14:paraId="27A1DE4B" w14:textId="77777777" w:rsidR="00553226" w:rsidRDefault="00553226" w:rsidP="00477C76">
            <w:pPr>
              <w:pStyle w:val="unittext"/>
            </w:pPr>
            <w:r>
              <w:t>Required Skills:</w:t>
            </w:r>
          </w:p>
          <w:p w14:paraId="07D9B2AD" w14:textId="77777777" w:rsidR="00553226" w:rsidRDefault="00553226" w:rsidP="00477C76">
            <w:pPr>
              <w:pStyle w:val="bullet"/>
              <w:numPr>
                <w:ilvl w:val="0"/>
                <w:numId w:val="13"/>
              </w:numPr>
              <w:ind w:left="284" w:hanging="284"/>
            </w:pPr>
            <w:r>
              <w:t>planning and organising skills to develop and follow a plan for the investigation</w:t>
            </w:r>
          </w:p>
          <w:p w14:paraId="45A838A4" w14:textId="77777777" w:rsidR="00553226" w:rsidRDefault="00553226" w:rsidP="00477C76">
            <w:pPr>
              <w:pStyle w:val="bullet"/>
              <w:numPr>
                <w:ilvl w:val="0"/>
                <w:numId w:val="13"/>
              </w:numPr>
              <w:ind w:left="284" w:hanging="284"/>
            </w:pPr>
            <w:r>
              <w:t>literacy skills to:</w:t>
            </w:r>
          </w:p>
          <w:p w14:paraId="6191C258" w14:textId="77777777" w:rsidR="00553226" w:rsidRDefault="00553226" w:rsidP="00477C76">
            <w:pPr>
              <w:pStyle w:val="endash"/>
              <w:keepNext/>
              <w:ind w:left="568" w:hanging="284"/>
            </w:pPr>
            <w:r>
              <w:t>identify the main idea and key and supporting information in texts</w:t>
            </w:r>
          </w:p>
          <w:p w14:paraId="2FD990D9" w14:textId="77777777" w:rsidR="00553226" w:rsidRDefault="00553226" w:rsidP="00477C76">
            <w:pPr>
              <w:pStyle w:val="endash"/>
              <w:keepNext/>
              <w:ind w:left="568" w:hanging="284"/>
            </w:pPr>
            <w:r>
              <w:t>record findings of the investigation</w:t>
            </w:r>
          </w:p>
          <w:p w14:paraId="4896975E" w14:textId="77777777" w:rsidR="00553226" w:rsidRDefault="00553226" w:rsidP="00477C76">
            <w:pPr>
              <w:pStyle w:val="bullet"/>
              <w:numPr>
                <w:ilvl w:val="0"/>
                <w:numId w:val="13"/>
              </w:numPr>
              <w:ind w:left="284" w:hanging="284"/>
            </w:pPr>
            <w:r>
              <w:t>oral communication skills to:</w:t>
            </w:r>
          </w:p>
          <w:p w14:paraId="5439D660" w14:textId="77777777" w:rsidR="00553226" w:rsidRDefault="00553226" w:rsidP="00477C76">
            <w:pPr>
              <w:pStyle w:val="endash"/>
              <w:keepNext/>
              <w:ind w:left="568" w:hanging="284"/>
            </w:pPr>
            <w:r>
              <w:t>develop a plan and identify appropriate investigation methods with a relevant person</w:t>
            </w:r>
          </w:p>
          <w:p w14:paraId="49E209ED" w14:textId="77777777" w:rsidR="00553226" w:rsidRDefault="00553226" w:rsidP="00477C76">
            <w:pPr>
              <w:pStyle w:val="endash"/>
              <w:keepNext/>
              <w:ind w:left="568" w:hanging="284"/>
            </w:pPr>
            <w:r>
              <w:t>discuss findings of the investigation</w:t>
            </w:r>
          </w:p>
        </w:tc>
      </w:tr>
      <w:tr w:rsidR="00553226" w14:paraId="29CEB256" w14:textId="77777777" w:rsidTr="00477C76">
        <w:tc>
          <w:tcPr>
            <w:tcW w:w="9242" w:type="dxa"/>
            <w:gridSpan w:val="5"/>
          </w:tcPr>
          <w:p w14:paraId="41BA795D" w14:textId="77777777" w:rsidR="00553226" w:rsidRDefault="00553226" w:rsidP="00477C76">
            <w:pPr>
              <w:pStyle w:val="spacer"/>
            </w:pPr>
          </w:p>
        </w:tc>
      </w:tr>
      <w:tr w:rsidR="00553226" w14:paraId="2D20938C" w14:textId="77777777" w:rsidTr="00477C76">
        <w:tc>
          <w:tcPr>
            <w:tcW w:w="9242" w:type="dxa"/>
            <w:gridSpan w:val="5"/>
          </w:tcPr>
          <w:p w14:paraId="799C6701" w14:textId="77777777" w:rsidR="00553226" w:rsidRDefault="00553226" w:rsidP="00477C76">
            <w:pPr>
              <w:pStyle w:val="Heading21"/>
            </w:pPr>
            <w:r>
              <w:t>Range Statement</w:t>
            </w:r>
          </w:p>
          <w:p w14:paraId="0028826F" w14:textId="77777777" w:rsidR="00553226" w:rsidRDefault="00553226" w:rsidP="00477C76">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9849A4E" w14:textId="77777777" w:rsidTr="00477C76">
        <w:tc>
          <w:tcPr>
            <w:tcW w:w="3369" w:type="dxa"/>
            <w:gridSpan w:val="2"/>
          </w:tcPr>
          <w:p w14:paraId="55C936AE" w14:textId="77777777" w:rsidR="00553226" w:rsidRPr="0056778B" w:rsidRDefault="00553226" w:rsidP="00477C76">
            <w:pPr>
              <w:pStyle w:val="unittext"/>
            </w:pPr>
            <w:r>
              <w:rPr>
                <w:b/>
                <w:i/>
              </w:rPr>
              <w:t xml:space="preserve">Forms of energy </w:t>
            </w:r>
            <w:r>
              <w:t>may include:</w:t>
            </w:r>
          </w:p>
        </w:tc>
        <w:tc>
          <w:tcPr>
            <w:tcW w:w="5873" w:type="dxa"/>
            <w:gridSpan w:val="3"/>
          </w:tcPr>
          <w:p w14:paraId="23438AC1" w14:textId="77777777" w:rsidR="00553226" w:rsidRDefault="00553226" w:rsidP="00477C76">
            <w:pPr>
              <w:pStyle w:val="bullet"/>
              <w:numPr>
                <w:ilvl w:val="0"/>
                <w:numId w:val="13"/>
              </w:numPr>
              <w:ind w:left="284" w:hanging="284"/>
            </w:pPr>
            <w:r>
              <w:t>those used in everyday life:</w:t>
            </w:r>
          </w:p>
          <w:p w14:paraId="712EC3E9" w14:textId="77777777" w:rsidR="00553226" w:rsidRDefault="00553226" w:rsidP="00477C76">
            <w:pPr>
              <w:pStyle w:val="endash"/>
              <w:keepNext/>
              <w:ind w:left="568" w:hanging="284"/>
            </w:pPr>
            <w:r>
              <w:t>heat / light</w:t>
            </w:r>
          </w:p>
          <w:p w14:paraId="2A1EAB85" w14:textId="77777777" w:rsidR="00553226" w:rsidRDefault="00553226" w:rsidP="00477C76">
            <w:pPr>
              <w:pStyle w:val="endash"/>
              <w:keepNext/>
              <w:ind w:left="568" w:hanging="284"/>
            </w:pPr>
            <w:r>
              <w:t>sound</w:t>
            </w:r>
          </w:p>
          <w:p w14:paraId="75A6DA1D" w14:textId="77777777" w:rsidR="00553226" w:rsidRDefault="00553226" w:rsidP="00477C76">
            <w:pPr>
              <w:pStyle w:val="endash"/>
              <w:keepNext/>
              <w:ind w:left="568" w:hanging="284"/>
            </w:pPr>
            <w:r>
              <w:t>electricity</w:t>
            </w:r>
          </w:p>
          <w:p w14:paraId="1D0A91B5" w14:textId="77777777" w:rsidR="00553226" w:rsidRDefault="00553226" w:rsidP="00477C76">
            <w:pPr>
              <w:pStyle w:val="endash"/>
              <w:keepNext/>
              <w:ind w:left="568" w:hanging="284"/>
            </w:pPr>
            <w:r>
              <w:t>motion</w:t>
            </w:r>
          </w:p>
        </w:tc>
      </w:tr>
      <w:tr w:rsidR="00553226" w14:paraId="0C45BC27" w14:textId="77777777" w:rsidTr="00477C76">
        <w:tc>
          <w:tcPr>
            <w:tcW w:w="9242" w:type="dxa"/>
            <w:gridSpan w:val="5"/>
          </w:tcPr>
          <w:p w14:paraId="2F207C1A" w14:textId="77777777" w:rsidR="00553226" w:rsidRDefault="00553226" w:rsidP="00477C76">
            <w:pPr>
              <w:pStyle w:val="spacer"/>
            </w:pPr>
          </w:p>
        </w:tc>
      </w:tr>
      <w:tr w:rsidR="00553226" w14:paraId="3E5F730C" w14:textId="77777777" w:rsidTr="00477C76">
        <w:tc>
          <w:tcPr>
            <w:tcW w:w="3369" w:type="dxa"/>
            <w:gridSpan w:val="2"/>
          </w:tcPr>
          <w:p w14:paraId="6A4FDB50" w14:textId="77777777" w:rsidR="00553226" w:rsidRPr="0056778B" w:rsidRDefault="00553226" w:rsidP="00477C76">
            <w:pPr>
              <w:pStyle w:val="unittext"/>
            </w:pPr>
            <w:r>
              <w:rPr>
                <w:b/>
                <w:i/>
              </w:rPr>
              <w:t xml:space="preserve">Factor </w:t>
            </w:r>
            <w:r>
              <w:t>may include:</w:t>
            </w:r>
          </w:p>
        </w:tc>
        <w:tc>
          <w:tcPr>
            <w:tcW w:w="5873" w:type="dxa"/>
            <w:gridSpan w:val="3"/>
          </w:tcPr>
          <w:p w14:paraId="149D8047" w14:textId="77777777" w:rsidR="00553226" w:rsidRDefault="00553226" w:rsidP="00477C76">
            <w:pPr>
              <w:pStyle w:val="bullet"/>
              <w:numPr>
                <w:ilvl w:val="0"/>
                <w:numId w:val="13"/>
              </w:numPr>
              <w:ind w:left="284" w:hanging="284"/>
            </w:pPr>
            <w:r>
              <w:t>how we gain energy from wind, sun, water, geothermal, nuclear, fossil fuel</w:t>
            </w:r>
          </w:p>
          <w:p w14:paraId="794EF310" w14:textId="77777777" w:rsidR="00553226" w:rsidRDefault="00553226" w:rsidP="00477C76">
            <w:pPr>
              <w:pStyle w:val="bullet"/>
              <w:numPr>
                <w:ilvl w:val="0"/>
                <w:numId w:val="13"/>
              </w:numPr>
              <w:ind w:left="284" w:hanging="284"/>
            </w:pPr>
            <w:r>
              <w:t>behaviour of matter such as air, water, wood, metal, glass, paper under similar conditions, for example when heated, when hit or when contained</w:t>
            </w:r>
          </w:p>
          <w:p w14:paraId="64CFB3C2" w14:textId="77777777" w:rsidR="00553226" w:rsidRDefault="00553226" w:rsidP="00477C76">
            <w:pPr>
              <w:pStyle w:val="bullet"/>
              <w:numPr>
                <w:ilvl w:val="0"/>
                <w:numId w:val="13"/>
              </w:numPr>
              <w:ind w:left="284" w:hanging="284"/>
            </w:pPr>
            <w:r>
              <w:t>physical or mechanical forces, attraction and repulsion; static electricity, gravity and how things fall</w:t>
            </w:r>
          </w:p>
          <w:p w14:paraId="0F2FF890" w14:textId="77777777" w:rsidR="00553226" w:rsidRDefault="00553226" w:rsidP="00477C76">
            <w:pPr>
              <w:pStyle w:val="bullet"/>
              <w:numPr>
                <w:ilvl w:val="0"/>
                <w:numId w:val="13"/>
              </w:numPr>
              <w:ind w:left="284" w:hanging="284"/>
            </w:pPr>
            <w:r>
              <w:t>sound energy</w:t>
            </w:r>
          </w:p>
        </w:tc>
      </w:tr>
      <w:tr w:rsidR="00553226" w14:paraId="56D53260" w14:textId="77777777" w:rsidTr="00477C76">
        <w:tc>
          <w:tcPr>
            <w:tcW w:w="9242" w:type="dxa"/>
            <w:gridSpan w:val="5"/>
          </w:tcPr>
          <w:p w14:paraId="6ECD58D1" w14:textId="77777777" w:rsidR="00553226" w:rsidRDefault="00553226" w:rsidP="00477C76">
            <w:pPr>
              <w:pStyle w:val="spacer"/>
            </w:pPr>
          </w:p>
        </w:tc>
      </w:tr>
      <w:tr w:rsidR="00553226" w14:paraId="7C8F9A07" w14:textId="77777777" w:rsidTr="00477C76">
        <w:tc>
          <w:tcPr>
            <w:tcW w:w="3369" w:type="dxa"/>
            <w:gridSpan w:val="2"/>
          </w:tcPr>
          <w:p w14:paraId="4BFA6ECE" w14:textId="77777777" w:rsidR="00553226" w:rsidRPr="0056778B" w:rsidRDefault="00553226" w:rsidP="00477C76">
            <w:pPr>
              <w:pStyle w:val="unittext"/>
            </w:pPr>
            <w:r>
              <w:rPr>
                <w:b/>
                <w:i/>
              </w:rPr>
              <w:t xml:space="preserve">Plan </w:t>
            </w:r>
            <w:r>
              <w:t>may include:</w:t>
            </w:r>
          </w:p>
        </w:tc>
        <w:tc>
          <w:tcPr>
            <w:tcW w:w="5873" w:type="dxa"/>
            <w:gridSpan w:val="3"/>
          </w:tcPr>
          <w:p w14:paraId="6179BE2F" w14:textId="77777777" w:rsidR="00553226" w:rsidRDefault="00553226" w:rsidP="00477C76">
            <w:pPr>
              <w:pStyle w:val="bullet"/>
              <w:numPr>
                <w:ilvl w:val="0"/>
                <w:numId w:val="13"/>
              </w:numPr>
              <w:ind w:left="284" w:hanging="284"/>
            </w:pPr>
            <w:r>
              <w:t>instructions to set up investigations:</w:t>
            </w:r>
          </w:p>
          <w:p w14:paraId="1681F9C0" w14:textId="77777777" w:rsidR="00553226" w:rsidRDefault="00553226" w:rsidP="00477C76">
            <w:pPr>
              <w:pStyle w:val="endash"/>
              <w:keepNext/>
              <w:ind w:left="568" w:hanging="284"/>
            </w:pPr>
            <w:r>
              <w:t>required supervision</w:t>
            </w:r>
          </w:p>
          <w:p w14:paraId="13570B14" w14:textId="77777777" w:rsidR="00553226" w:rsidRDefault="00553226" w:rsidP="00477C76">
            <w:pPr>
              <w:pStyle w:val="endash"/>
              <w:keepNext/>
              <w:ind w:left="568" w:hanging="284"/>
            </w:pPr>
            <w:r>
              <w:t>individual or team-based activities</w:t>
            </w:r>
          </w:p>
          <w:p w14:paraId="0D50A6F5" w14:textId="77777777" w:rsidR="00553226" w:rsidRDefault="00553226" w:rsidP="00477C76">
            <w:pPr>
              <w:pStyle w:val="endash"/>
              <w:keepNext/>
              <w:ind w:left="568" w:hanging="284"/>
            </w:pPr>
            <w:r>
              <w:t>OHS / WHS requirements</w:t>
            </w:r>
          </w:p>
          <w:p w14:paraId="6A21AA51" w14:textId="77777777" w:rsidR="00553226" w:rsidRDefault="00553226" w:rsidP="00477C76">
            <w:pPr>
              <w:pStyle w:val="bullet"/>
              <w:numPr>
                <w:ilvl w:val="0"/>
                <w:numId w:val="13"/>
              </w:numPr>
              <w:ind w:left="284" w:hanging="284"/>
            </w:pPr>
            <w:r>
              <w:t>selection of resources/location of information</w:t>
            </w:r>
          </w:p>
          <w:p w14:paraId="288FD0CD" w14:textId="77777777" w:rsidR="00553226" w:rsidRDefault="00553226" w:rsidP="00477C76">
            <w:pPr>
              <w:pStyle w:val="bullet"/>
              <w:numPr>
                <w:ilvl w:val="0"/>
                <w:numId w:val="13"/>
              </w:numPr>
              <w:ind w:left="284" w:hanging="284"/>
            </w:pPr>
            <w:r>
              <w:t>persons to consult</w:t>
            </w:r>
          </w:p>
          <w:p w14:paraId="304A071D" w14:textId="77777777" w:rsidR="00553226" w:rsidRDefault="00553226" w:rsidP="00477C76">
            <w:pPr>
              <w:pStyle w:val="bullet"/>
              <w:numPr>
                <w:ilvl w:val="0"/>
                <w:numId w:val="13"/>
              </w:numPr>
              <w:ind w:left="284" w:hanging="284"/>
            </w:pPr>
            <w:r>
              <w:t>places to visit for observation</w:t>
            </w:r>
          </w:p>
          <w:p w14:paraId="22FFB7AF" w14:textId="77777777" w:rsidR="00553226" w:rsidRDefault="00553226" w:rsidP="00477C76">
            <w:pPr>
              <w:pStyle w:val="bullet"/>
              <w:numPr>
                <w:ilvl w:val="0"/>
                <w:numId w:val="13"/>
              </w:numPr>
              <w:ind w:left="284" w:hanging="284"/>
            </w:pPr>
            <w:r>
              <w:t>identifying questions for research</w:t>
            </w:r>
          </w:p>
          <w:p w14:paraId="47366760" w14:textId="77777777" w:rsidR="00553226" w:rsidRDefault="00553226" w:rsidP="00477C76">
            <w:pPr>
              <w:pStyle w:val="bullet"/>
              <w:numPr>
                <w:ilvl w:val="0"/>
                <w:numId w:val="13"/>
              </w:numPr>
              <w:ind w:left="284" w:hanging="284"/>
            </w:pPr>
            <w:r>
              <w:t>developing models</w:t>
            </w:r>
          </w:p>
          <w:p w14:paraId="0D28AD90" w14:textId="77777777" w:rsidR="00553226" w:rsidRDefault="00553226" w:rsidP="00477C76">
            <w:pPr>
              <w:pStyle w:val="bullet"/>
              <w:numPr>
                <w:ilvl w:val="0"/>
                <w:numId w:val="13"/>
              </w:numPr>
              <w:ind w:left="284" w:hanging="284"/>
            </w:pPr>
            <w:r>
              <w:t>types of evidence such as photographs, printed information, interviews</w:t>
            </w:r>
          </w:p>
          <w:p w14:paraId="6C971F10" w14:textId="77777777" w:rsidR="00553226" w:rsidRDefault="00553226" w:rsidP="00477C76">
            <w:pPr>
              <w:pStyle w:val="bullet"/>
              <w:numPr>
                <w:ilvl w:val="0"/>
                <w:numId w:val="13"/>
              </w:numPr>
              <w:ind w:left="284" w:hanging="284"/>
            </w:pPr>
            <w:r>
              <w:lastRenderedPageBreak/>
              <w:t>recording format</w:t>
            </w:r>
          </w:p>
        </w:tc>
      </w:tr>
      <w:tr w:rsidR="00553226" w14:paraId="39645AD4" w14:textId="77777777" w:rsidTr="00477C76">
        <w:tc>
          <w:tcPr>
            <w:tcW w:w="9242" w:type="dxa"/>
            <w:gridSpan w:val="5"/>
          </w:tcPr>
          <w:p w14:paraId="2C14EA11" w14:textId="77777777" w:rsidR="00553226" w:rsidRDefault="00553226" w:rsidP="00477C76">
            <w:pPr>
              <w:pStyle w:val="spacer"/>
            </w:pPr>
          </w:p>
        </w:tc>
      </w:tr>
      <w:tr w:rsidR="00553226" w14:paraId="09F6EAF6" w14:textId="77777777" w:rsidTr="00477C76">
        <w:tc>
          <w:tcPr>
            <w:tcW w:w="3369" w:type="dxa"/>
            <w:gridSpan w:val="2"/>
          </w:tcPr>
          <w:p w14:paraId="59FD49E3" w14:textId="77777777" w:rsidR="00553226" w:rsidRPr="0056778B" w:rsidRDefault="00553226" w:rsidP="00477C76">
            <w:pPr>
              <w:pStyle w:val="unittext"/>
            </w:pPr>
            <w:r>
              <w:rPr>
                <w:b/>
                <w:i/>
              </w:rPr>
              <w:t xml:space="preserve">Simple experiments </w:t>
            </w:r>
            <w:r>
              <w:t>may include:</w:t>
            </w:r>
          </w:p>
        </w:tc>
        <w:tc>
          <w:tcPr>
            <w:tcW w:w="5873" w:type="dxa"/>
            <w:gridSpan w:val="3"/>
          </w:tcPr>
          <w:p w14:paraId="65085F41" w14:textId="77777777" w:rsidR="00553226" w:rsidRDefault="00553226" w:rsidP="00477C76">
            <w:pPr>
              <w:pStyle w:val="bullet"/>
              <w:numPr>
                <w:ilvl w:val="0"/>
                <w:numId w:val="13"/>
              </w:numPr>
              <w:ind w:left="284" w:hanging="284"/>
            </w:pPr>
            <w:r>
              <w:t>tracing the path of energy changes when making a cup of tea</w:t>
            </w:r>
          </w:p>
          <w:p w14:paraId="0D3B3FFF" w14:textId="77777777" w:rsidR="00553226" w:rsidRDefault="00553226" w:rsidP="00477C76">
            <w:pPr>
              <w:pStyle w:val="bullet"/>
              <w:numPr>
                <w:ilvl w:val="0"/>
                <w:numId w:val="13"/>
              </w:numPr>
              <w:ind w:left="284" w:hanging="284"/>
            </w:pPr>
            <w:r>
              <w:t>investigating friction by measuring and comparing the different times taken by a toy car to roll down first a smooth slope, and then a rough slope</w:t>
            </w:r>
          </w:p>
          <w:p w14:paraId="3512C505" w14:textId="77777777" w:rsidR="00553226" w:rsidRDefault="00553226" w:rsidP="00477C76">
            <w:pPr>
              <w:pStyle w:val="bullet"/>
              <w:numPr>
                <w:ilvl w:val="0"/>
                <w:numId w:val="13"/>
              </w:numPr>
              <w:ind w:left="284" w:hanging="284"/>
            </w:pPr>
            <w:r>
              <w:t>investigating the forces that act on an object as it moves through the air and design a parachute and paper plane that harness these forces</w:t>
            </w:r>
          </w:p>
          <w:p w14:paraId="2C1D312D" w14:textId="77777777" w:rsidR="00553226" w:rsidRDefault="00553226" w:rsidP="00477C76">
            <w:pPr>
              <w:pStyle w:val="bullet"/>
              <w:numPr>
                <w:ilvl w:val="0"/>
                <w:numId w:val="13"/>
              </w:numPr>
              <w:ind w:left="284" w:hanging="284"/>
            </w:pPr>
            <w:r>
              <w:t>describing lightning, include why it can be dangerous and some safe practices during thunder storms</w:t>
            </w:r>
          </w:p>
          <w:p w14:paraId="76F45573" w14:textId="77777777" w:rsidR="00553226" w:rsidRDefault="00553226" w:rsidP="00477C76">
            <w:pPr>
              <w:pStyle w:val="bullet"/>
              <w:numPr>
                <w:ilvl w:val="0"/>
                <w:numId w:val="13"/>
              </w:numPr>
              <w:ind w:left="284" w:hanging="284"/>
            </w:pPr>
            <w:r>
              <w:t>describing a wind farm and energy changes and transfers</w:t>
            </w:r>
          </w:p>
          <w:p w14:paraId="167F0F45" w14:textId="77777777" w:rsidR="00553226" w:rsidRDefault="00553226" w:rsidP="00477C76">
            <w:pPr>
              <w:pStyle w:val="bullet"/>
              <w:numPr>
                <w:ilvl w:val="0"/>
                <w:numId w:val="13"/>
              </w:numPr>
              <w:ind w:left="284" w:hanging="284"/>
            </w:pPr>
            <w:r>
              <w:t>building a working torch that can be switched on and off</w:t>
            </w:r>
          </w:p>
          <w:p w14:paraId="23799286" w14:textId="77777777" w:rsidR="00553226" w:rsidRDefault="00553226" w:rsidP="00477C76">
            <w:pPr>
              <w:pStyle w:val="bullet"/>
              <w:numPr>
                <w:ilvl w:val="0"/>
                <w:numId w:val="13"/>
              </w:numPr>
              <w:ind w:left="284" w:hanging="284"/>
            </w:pPr>
            <w:r>
              <w:t>making a simple musical instrument that produces at least two sounds and describe the principles involved</w:t>
            </w:r>
          </w:p>
        </w:tc>
      </w:tr>
      <w:tr w:rsidR="00553226" w14:paraId="0AAA0018" w14:textId="77777777" w:rsidTr="00477C76">
        <w:tc>
          <w:tcPr>
            <w:tcW w:w="9242" w:type="dxa"/>
            <w:gridSpan w:val="5"/>
          </w:tcPr>
          <w:p w14:paraId="60A08F65" w14:textId="77777777" w:rsidR="00553226" w:rsidRDefault="00553226" w:rsidP="00477C76">
            <w:pPr>
              <w:pStyle w:val="spacer"/>
            </w:pPr>
          </w:p>
        </w:tc>
      </w:tr>
      <w:tr w:rsidR="00553226" w14:paraId="5F4E583C" w14:textId="77777777" w:rsidTr="00477C76">
        <w:tc>
          <w:tcPr>
            <w:tcW w:w="3369" w:type="dxa"/>
            <w:gridSpan w:val="2"/>
          </w:tcPr>
          <w:p w14:paraId="36D2497F" w14:textId="77777777" w:rsidR="00553226" w:rsidRPr="0056778B" w:rsidRDefault="00553226" w:rsidP="00477C76">
            <w:pPr>
              <w:pStyle w:val="unittext"/>
            </w:pPr>
            <w:r>
              <w:rPr>
                <w:b/>
                <w:i/>
              </w:rPr>
              <w:t>Relevant</w:t>
            </w:r>
            <w:r>
              <w:rPr>
                <w:i/>
              </w:rPr>
              <w:t xml:space="preserve"> </w:t>
            </w:r>
            <w:r>
              <w:rPr>
                <w:b/>
                <w:i/>
              </w:rPr>
              <w:t xml:space="preserve">person </w:t>
            </w:r>
            <w:r>
              <w:t>may include:</w:t>
            </w:r>
          </w:p>
        </w:tc>
        <w:tc>
          <w:tcPr>
            <w:tcW w:w="5873" w:type="dxa"/>
            <w:gridSpan w:val="3"/>
          </w:tcPr>
          <w:p w14:paraId="3C5A707E" w14:textId="77777777" w:rsidR="00553226" w:rsidRDefault="00553226" w:rsidP="00477C76">
            <w:pPr>
              <w:pStyle w:val="bullet"/>
              <w:numPr>
                <w:ilvl w:val="0"/>
                <w:numId w:val="13"/>
              </w:numPr>
              <w:ind w:left="284" w:hanging="284"/>
            </w:pPr>
            <w:r>
              <w:t>supervisor</w:t>
            </w:r>
          </w:p>
          <w:p w14:paraId="749A6611" w14:textId="77777777" w:rsidR="00553226" w:rsidRDefault="00553226" w:rsidP="00477C76">
            <w:pPr>
              <w:pStyle w:val="bullet"/>
              <w:numPr>
                <w:ilvl w:val="0"/>
                <w:numId w:val="13"/>
              </w:numPr>
              <w:ind w:left="284" w:hanging="284"/>
            </w:pPr>
            <w:r>
              <w:t>mentor / teacher</w:t>
            </w:r>
          </w:p>
          <w:p w14:paraId="624A8146" w14:textId="77777777" w:rsidR="00553226" w:rsidRDefault="00553226" w:rsidP="00477C76">
            <w:pPr>
              <w:pStyle w:val="bullet"/>
              <w:numPr>
                <w:ilvl w:val="0"/>
                <w:numId w:val="13"/>
              </w:numPr>
              <w:ind w:left="284" w:hanging="284"/>
            </w:pPr>
            <w:r>
              <w:t>team members</w:t>
            </w:r>
          </w:p>
        </w:tc>
      </w:tr>
      <w:tr w:rsidR="00553226" w14:paraId="03541392" w14:textId="77777777" w:rsidTr="00477C76">
        <w:tc>
          <w:tcPr>
            <w:tcW w:w="9242" w:type="dxa"/>
            <w:gridSpan w:val="5"/>
          </w:tcPr>
          <w:p w14:paraId="5B9BCEA9" w14:textId="77777777" w:rsidR="00553226" w:rsidRDefault="00553226" w:rsidP="00477C76">
            <w:pPr>
              <w:pStyle w:val="spacer"/>
            </w:pPr>
          </w:p>
        </w:tc>
      </w:tr>
      <w:tr w:rsidR="00553226" w14:paraId="78D3D975" w14:textId="77777777" w:rsidTr="00477C76">
        <w:tc>
          <w:tcPr>
            <w:tcW w:w="3369" w:type="dxa"/>
            <w:gridSpan w:val="2"/>
          </w:tcPr>
          <w:p w14:paraId="4B7F8A46" w14:textId="77777777" w:rsidR="00553226" w:rsidRPr="0056778B" w:rsidRDefault="00553226" w:rsidP="00477C76">
            <w:pPr>
              <w:pStyle w:val="unittext"/>
            </w:pPr>
            <w:r>
              <w:rPr>
                <w:b/>
                <w:i/>
              </w:rPr>
              <w:t xml:space="preserve">Present </w:t>
            </w:r>
            <w:r w:rsidRPr="0056778B">
              <w:t>may include:</w:t>
            </w:r>
          </w:p>
        </w:tc>
        <w:tc>
          <w:tcPr>
            <w:tcW w:w="5873" w:type="dxa"/>
            <w:gridSpan w:val="3"/>
          </w:tcPr>
          <w:p w14:paraId="76E88F26" w14:textId="77777777" w:rsidR="00553226" w:rsidRPr="0079479B" w:rsidRDefault="00553226" w:rsidP="00477C76">
            <w:pPr>
              <w:pStyle w:val="bullet"/>
              <w:numPr>
                <w:ilvl w:val="0"/>
                <w:numId w:val="13"/>
              </w:numPr>
              <w:ind w:left="284" w:hanging="284"/>
            </w:pPr>
            <w:r w:rsidRPr="0079479B">
              <w:t>using everyday language and some scientific language to talk, write or present informal or formal reports about science and society</w:t>
            </w:r>
          </w:p>
          <w:p w14:paraId="52C88EFA" w14:textId="77777777" w:rsidR="00553226" w:rsidRPr="0079479B" w:rsidRDefault="00553226" w:rsidP="00477C76">
            <w:pPr>
              <w:pStyle w:val="bullet"/>
              <w:numPr>
                <w:ilvl w:val="0"/>
                <w:numId w:val="13"/>
              </w:numPr>
              <w:ind w:left="284" w:hanging="284"/>
            </w:pPr>
            <w:r>
              <w:t>using diagrams, graphics or photographs</w:t>
            </w:r>
          </w:p>
          <w:p w14:paraId="7321F57E" w14:textId="77777777" w:rsidR="00553226" w:rsidRDefault="00553226" w:rsidP="00477C76">
            <w:pPr>
              <w:pStyle w:val="bullet"/>
              <w:numPr>
                <w:ilvl w:val="0"/>
                <w:numId w:val="13"/>
              </w:numPr>
              <w:ind w:left="284" w:hanging="284"/>
            </w:pPr>
            <w:r w:rsidRPr="0079479B">
              <w:t>identifying or commenting on conclusions in the information</w:t>
            </w:r>
          </w:p>
        </w:tc>
      </w:tr>
      <w:tr w:rsidR="00553226" w14:paraId="285BCD20" w14:textId="77777777" w:rsidTr="00477C76">
        <w:tc>
          <w:tcPr>
            <w:tcW w:w="9242" w:type="dxa"/>
            <w:gridSpan w:val="5"/>
          </w:tcPr>
          <w:p w14:paraId="724A52EA" w14:textId="77777777" w:rsidR="00553226" w:rsidRDefault="00553226" w:rsidP="00477C76">
            <w:pPr>
              <w:pStyle w:val="spacer"/>
            </w:pPr>
          </w:p>
        </w:tc>
      </w:tr>
      <w:tr w:rsidR="00553226" w14:paraId="3F7326B1" w14:textId="77777777" w:rsidTr="00477C76">
        <w:tc>
          <w:tcPr>
            <w:tcW w:w="3369" w:type="dxa"/>
            <w:gridSpan w:val="2"/>
          </w:tcPr>
          <w:p w14:paraId="64D910AD" w14:textId="77777777" w:rsidR="00553226" w:rsidRPr="0056778B" w:rsidRDefault="00553226" w:rsidP="00477C76">
            <w:pPr>
              <w:pStyle w:val="unittext"/>
            </w:pPr>
            <w:r>
              <w:rPr>
                <w:b/>
                <w:i/>
              </w:rPr>
              <w:t xml:space="preserve">Appropriate scientific terminology </w:t>
            </w:r>
            <w:r>
              <w:t>may include:</w:t>
            </w:r>
          </w:p>
        </w:tc>
        <w:tc>
          <w:tcPr>
            <w:tcW w:w="5873" w:type="dxa"/>
            <w:gridSpan w:val="3"/>
          </w:tcPr>
          <w:p w14:paraId="7661A4B2" w14:textId="77777777" w:rsidR="00553226" w:rsidRPr="0079479B" w:rsidRDefault="00553226" w:rsidP="00477C76">
            <w:pPr>
              <w:pStyle w:val="bullet"/>
              <w:numPr>
                <w:ilvl w:val="0"/>
                <w:numId w:val="13"/>
              </w:numPr>
              <w:ind w:left="284" w:hanging="284"/>
            </w:pPr>
            <w:r w:rsidRPr="0079479B">
              <w:t xml:space="preserve">scientific reporting format </w:t>
            </w:r>
            <w:r>
              <w:t>such as</w:t>
            </w:r>
            <w:r w:rsidRPr="0079479B">
              <w:t xml:space="preserve"> aim, method, observations and result, discussion and conclusion</w:t>
            </w:r>
          </w:p>
          <w:p w14:paraId="1AF8376E" w14:textId="77777777" w:rsidR="00553226" w:rsidRDefault="00553226" w:rsidP="00477C76">
            <w:pPr>
              <w:pStyle w:val="bullet"/>
              <w:numPr>
                <w:ilvl w:val="0"/>
                <w:numId w:val="13"/>
              </w:numPr>
              <w:ind w:left="284" w:hanging="284"/>
            </w:pPr>
            <w:r w:rsidRPr="0079479B">
              <w:t>vocabulary such as energy, motion, heat, states of matter, hard, soft, malleable, conduct, insulate, steam, ice, boil,</w:t>
            </w:r>
            <w:r>
              <w:t xml:space="preserve"> freeze, vaporise, atoms, bonds</w:t>
            </w:r>
          </w:p>
        </w:tc>
      </w:tr>
      <w:tr w:rsidR="00553226" w14:paraId="7D64E046" w14:textId="77777777" w:rsidTr="00477C76">
        <w:tc>
          <w:tcPr>
            <w:tcW w:w="9242" w:type="dxa"/>
            <w:gridSpan w:val="5"/>
          </w:tcPr>
          <w:p w14:paraId="3FA022D3" w14:textId="77777777" w:rsidR="00553226" w:rsidRDefault="00553226" w:rsidP="00477C76">
            <w:pPr>
              <w:pStyle w:val="spacer"/>
            </w:pPr>
          </w:p>
        </w:tc>
      </w:tr>
      <w:tr w:rsidR="00553226" w14:paraId="52512D1C" w14:textId="77777777" w:rsidTr="00477C76">
        <w:tc>
          <w:tcPr>
            <w:tcW w:w="9242" w:type="dxa"/>
            <w:gridSpan w:val="5"/>
          </w:tcPr>
          <w:p w14:paraId="21FCE5A7" w14:textId="77777777" w:rsidR="00553226" w:rsidRDefault="00553226" w:rsidP="00477C76">
            <w:pPr>
              <w:pStyle w:val="Heading21"/>
            </w:pPr>
            <w:r>
              <w:t>Evidence Guide</w:t>
            </w:r>
          </w:p>
          <w:p w14:paraId="7E02F3D5" w14:textId="77777777" w:rsidR="00553226" w:rsidRDefault="00553226"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37D3C3D0" w14:textId="77777777" w:rsidTr="00477C76">
        <w:tc>
          <w:tcPr>
            <w:tcW w:w="3369" w:type="dxa"/>
            <w:gridSpan w:val="2"/>
          </w:tcPr>
          <w:p w14:paraId="0F3C7965" w14:textId="77777777" w:rsidR="00553226" w:rsidRPr="005979AA" w:rsidRDefault="00553226" w:rsidP="00477C76">
            <w:pPr>
              <w:pStyle w:val="EG"/>
            </w:pPr>
            <w:r w:rsidRPr="005979AA">
              <w:t xml:space="preserve">Critical aspects for assessment and evidence required to demonstrate </w:t>
            </w:r>
            <w:r w:rsidRPr="005979AA">
              <w:lastRenderedPageBreak/>
              <w:t>competency in this unit</w:t>
            </w:r>
          </w:p>
        </w:tc>
        <w:tc>
          <w:tcPr>
            <w:tcW w:w="5873" w:type="dxa"/>
            <w:gridSpan w:val="3"/>
          </w:tcPr>
          <w:p w14:paraId="1E09D296" w14:textId="77777777" w:rsidR="00553226" w:rsidRDefault="00553226" w:rsidP="00477C76">
            <w:pPr>
              <w:pStyle w:val="unittext"/>
            </w:pPr>
            <w:r w:rsidRPr="003B087B">
              <w:lastRenderedPageBreak/>
              <w:t>Assessment</w:t>
            </w:r>
            <w:r>
              <w:t xml:space="preserve"> must confirm the ability to:</w:t>
            </w:r>
          </w:p>
          <w:p w14:paraId="79E0957D" w14:textId="77777777" w:rsidR="00553226" w:rsidRDefault="00553226" w:rsidP="00477C76">
            <w:pPr>
              <w:pStyle w:val="bullet"/>
              <w:numPr>
                <w:ilvl w:val="0"/>
                <w:numId w:val="13"/>
              </w:numPr>
              <w:ind w:left="284" w:hanging="284"/>
            </w:pPr>
            <w:r w:rsidRPr="0079479B">
              <w:t xml:space="preserve">plan and conduct simple </w:t>
            </w:r>
            <w:r>
              <w:t xml:space="preserve">experiments </w:t>
            </w:r>
            <w:r w:rsidRPr="0079479B">
              <w:t xml:space="preserve">to identify factors </w:t>
            </w:r>
            <w:r w:rsidRPr="0079479B">
              <w:lastRenderedPageBreak/>
              <w:t>that affect the behaviour of energy and matter in everyday life, and report on the outcomes using appropriate scientific terminology</w:t>
            </w:r>
          </w:p>
        </w:tc>
      </w:tr>
      <w:tr w:rsidR="00553226" w14:paraId="2A24C356" w14:textId="77777777" w:rsidTr="00477C76">
        <w:tc>
          <w:tcPr>
            <w:tcW w:w="9242" w:type="dxa"/>
            <w:gridSpan w:val="5"/>
          </w:tcPr>
          <w:p w14:paraId="520BCF83" w14:textId="77777777" w:rsidR="00553226" w:rsidRDefault="00553226" w:rsidP="00477C76">
            <w:pPr>
              <w:pStyle w:val="spacer"/>
            </w:pPr>
          </w:p>
        </w:tc>
      </w:tr>
      <w:tr w:rsidR="00553226" w14:paraId="35A4039C" w14:textId="77777777" w:rsidTr="00477C76">
        <w:tc>
          <w:tcPr>
            <w:tcW w:w="3369" w:type="dxa"/>
            <w:gridSpan w:val="2"/>
          </w:tcPr>
          <w:p w14:paraId="5F667F8D" w14:textId="77777777" w:rsidR="00553226" w:rsidRPr="005979AA" w:rsidRDefault="00553226" w:rsidP="00477C76">
            <w:pPr>
              <w:pStyle w:val="EG"/>
            </w:pPr>
            <w:r w:rsidRPr="005979AA">
              <w:t>Context of and specific resources for assessment</w:t>
            </w:r>
          </w:p>
        </w:tc>
        <w:tc>
          <w:tcPr>
            <w:tcW w:w="5873" w:type="dxa"/>
            <w:gridSpan w:val="3"/>
          </w:tcPr>
          <w:p w14:paraId="7A381EBC" w14:textId="77777777" w:rsidR="00553226" w:rsidRDefault="00553226" w:rsidP="00477C76">
            <w:pPr>
              <w:pStyle w:val="unittext"/>
            </w:pPr>
            <w:r>
              <w:t>Assessment must ensure access to:</w:t>
            </w:r>
          </w:p>
          <w:p w14:paraId="55FFFC52" w14:textId="77777777" w:rsidR="00553226" w:rsidRDefault="00553226" w:rsidP="00477C76">
            <w:pPr>
              <w:pStyle w:val="bullet"/>
              <w:numPr>
                <w:ilvl w:val="0"/>
                <w:numId w:val="13"/>
              </w:numPr>
              <w:ind w:left="284" w:hanging="284"/>
            </w:pPr>
            <w:r>
              <w:t>computers and the internet where appropriate</w:t>
            </w:r>
          </w:p>
          <w:p w14:paraId="587FB087" w14:textId="77777777" w:rsidR="00553226" w:rsidRDefault="00553226" w:rsidP="00477C76">
            <w:pPr>
              <w:pStyle w:val="bullet"/>
              <w:numPr>
                <w:ilvl w:val="0"/>
                <w:numId w:val="13"/>
              </w:numPr>
              <w:ind w:left="284" w:hanging="284"/>
            </w:pPr>
            <w:r w:rsidRPr="00662E53">
              <w:t xml:space="preserve">sources of information related to </w:t>
            </w:r>
            <w:r>
              <w:t>the investigation</w:t>
            </w:r>
          </w:p>
        </w:tc>
      </w:tr>
      <w:tr w:rsidR="00553226" w14:paraId="4728342E" w14:textId="77777777" w:rsidTr="00477C76">
        <w:tc>
          <w:tcPr>
            <w:tcW w:w="9242" w:type="dxa"/>
            <w:gridSpan w:val="5"/>
          </w:tcPr>
          <w:p w14:paraId="702B45F8" w14:textId="77777777" w:rsidR="00553226" w:rsidRDefault="00553226" w:rsidP="00477C76">
            <w:pPr>
              <w:pStyle w:val="spacer"/>
            </w:pPr>
          </w:p>
        </w:tc>
      </w:tr>
      <w:tr w:rsidR="00553226" w14:paraId="781F6E3D" w14:textId="77777777" w:rsidTr="00477C76">
        <w:tc>
          <w:tcPr>
            <w:tcW w:w="3369" w:type="dxa"/>
            <w:gridSpan w:val="2"/>
          </w:tcPr>
          <w:p w14:paraId="6C669091" w14:textId="77777777" w:rsidR="00553226" w:rsidRPr="00622D2D" w:rsidRDefault="00553226" w:rsidP="00477C76">
            <w:pPr>
              <w:pStyle w:val="EG"/>
            </w:pPr>
            <w:r w:rsidRPr="005979AA">
              <w:t>Method(s) of assessment</w:t>
            </w:r>
          </w:p>
        </w:tc>
        <w:tc>
          <w:tcPr>
            <w:tcW w:w="5873" w:type="dxa"/>
            <w:gridSpan w:val="3"/>
          </w:tcPr>
          <w:p w14:paraId="35C4EBEF" w14:textId="77777777" w:rsidR="00553226" w:rsidRDefault="00553226" w:rsidP="00477C76">
            <w:pPr>
              <w:pStyle w:val="unittext"/>
            </w:pPr>
            <w:r>
              <w:t>The following are suggested assessment methods for this unit:</w:t>
            </w:r>
          </w:p>
          <w:p w14:paraId="5E9C00F8" w14:textId="77777777" w:rsidR="00553226" w:rsidRDefault="00553226" w:rsidP="00477C76">
            <w:pPr>
              <w:pStyle w:val="bullet"/>
              <w:numPr>
                <w:ilvl w:val="0"/>
                <w:numId w:val="13"/>
              </w:numPr>
              <w:ind w:left="284" w:hanging="284"/>
            </w:pPr>
            <w:r>
              <w:t xml:space="preserve">observation of the learner conducting simple experiments </w:t>
            </w:r>
            <w:r w:rsidRPr="0079479B">
              <w:t>to identify factors that affect the behaviour of energy and matter in everyday life</w:t>
            </w:r>
          </w:p>
          <w:p w14:paraId="21DE1F6F" w14:textId="77777777" w:rsidR="00553226" w:rsidRDefault="00553226" w:rsidP="00477C76">
            <w:pPr>
              <w:pStyle w:val="bullet"/>
              <w:numPr>
                <w:ilvl w:val="0"/>
                <w:numId w:val="13"/>
              </w:numPr>
              <w:ind w:left="284" w:hanging="284"/>
            </w:pPr>
            <w:r>
              <w:t>portfolio showing evidence of:</w:t>
            </w:r>
          </w:p>
          <w:p w14:paraId="6168AA08" w14:textId="77777777" w:rsidR="00553226" w:rsidRDefault="00553226" w:rsidP="00477C76">
            <w:pPr>
              <w:pStyle w:val="endash"/>
              <w:keepNext/>
              <w:ind w:left="568" w:hanging="284"/>
            </w:pPr>
            <w:r>
              <w:t>a plan and its development</w:t>
            </w:r>
          </w:p>
          <w:p w14:paraId="074FE467" w14:textId="77777777" w:rsidR="00553226" w:rsidRDefault="00553226" w:rsidP="00477C76">
            <w:pPr>
              <w:pStyle w:val="endash"/>
              <w:keepNext/>
              <w:ind w:left="568" w:hanging="284"/>
            </w:pPr>
            <w:r>
              <w:t>findings</w:t>
            </w:r>
          </w:p>
          <w:p w14:paraId="1EFA01B0" w14:textId="77777777" w:rsidR="00553226" w:rsidRDefault="00553226" w:rsidP="00477C76">
            <w:pPr>
              <w:pStyle w:val="bullet"/>
              <w:numPr>
                <w:ilvl w:val="0"/>
                <w:numId w:val="13"/>
              </w:numPr>
              <w:ind w:left="284" w:hanging="284"/>
            </w:pPr>
            <w:r>
              <w:t>group discussion to assess the ability to discuss findings using appropriate terminology</w:t>
            </w:r>
          </w:p>
        </w:tc>
      </w:tr>
    </w:tbl>
    <w:p w14:paraId="68D507EE" w14:textId="77777777" w:rsidR="00553226" w:rsidRDefault="00553226" w:rsidP="00553226">
      <w:pPr>
        <w:keepNext/>
      </w:pPr>
    </w:p>
    <w:p w14:paraId="4F9E1358" w14:textId="77777777" w:rsidR="00553226" w:rsidRDefault="00553226" w:rsidP="00553226">
      <w:pPr>
        <w:keepNext/>
        <w:tabs>
          <w:tab w:val="left" w:pos="930"/>
        </w:tabs>
        <w:spacing w:before="0" w:after="0"/>
        <w:sectPr w:rsidR="00553226" w:rsidSect="00FA238F">
          <w:headerReference w:type="even" r:id="rId311"/>
          <w:headerReference w:type="default" r:id="rId312"/>
          <w:headerReference w:type="first" r:id="rId31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53226" w14:paraId="4AC79B21" w14:textId="77777777" w:rsidTr="00477C76">
        <w:tc>
          <w:tcPr>
            <w:tcW w:w="2943" w:type="dxa"/>
          </w:tcPr>
          <w:p w14:paraId="7E5907A8" w14:textId="77777777" w:rsidR="00553226" w:rsidRPr="00D72D90" w:rsidRDefault="00553226" w:rsidP="00477C76">
            <w:pPr>
              <w:pStyle w:val="CodeTOC"/>
            </w:pPr>
            <w:r w:rsidRPr="00D72D90">
              <w:lastRenderedPageBreak/>
              <w:t>Unit Code</w:t>
            </w:r>
          </w:p>
        </w:tc>
        <w:tc>
          <w:tcPr>
            <w:tcW w:w="6299" w:type="dxa"/>
            <w:gridSpan w:val="4"/>
          </w:tcPr>
          <w:p w14:paraId="3887BF6D" w14:textId="77777777" w:rsidR="00553226" w:rsidRPr="00D72D90" w:rsidRDefault="00553226" w:rsidP="00477C76">
            <w:pPr>
              <w:pStyle w:val="code"/>
            </w:pPr>
            <w:bookmarkStart w:id="260" w:name="_Toc514234391"/>
            <w:r>
              <w:t>VU22405</w:t>
            </w:r>
            <w:bookmarkEnd w:id="260"/>
          </w:p>
        </w:tc>
      </w:tr>
      <w:tr w:rsidR="00553226" w14:paraId="275EEF4F" w14:textId="77777777" w:rsidTr="00477C76">
        <w:tc>
          <w:tcPr>
            <w:tcW w:w="2943" w:type="dxa"/>
          </w:tcPr>
          <w:p w14:paraId="6697155B" w14:textId="77777777" w:rsidR="00553226" w:rsidRPr="00D72D90" w:rsidRDefault="00553226" w:rsidP="00477C76">
            <w:pPr>
              <w:pStyle w:val="CodeTOC"/>
            </w:pPr>
            <w:r w:rsidRPr="00D72D90">
              <w:t>Unit Title</w:t>
            </w:r>
          </w:p>
        </w:tc>
        <w:tc>
          <w:tcPr>
            <w:tcW w:w="6299" w:type="dxa"/>
            <w:gridSpan w:val="4"/>
          </w:tcPr>
          <w:p w14:paraId="4D1B3221" w14:textId="77777777" w:rsidR="00553226" w:rsidRPr="00D72D90" w:rsidRDefault="00553226" w:rsidP="00477C76">
            <w:pPr>
              <w:pStyle w:val="code"/>
            </w:pPr>
            <w:bookmarkStart w:id="261" w:name="_Toc507058727"/>
            <w:bookmarkStart w:id="262" w:name="_Toc514234392"/>
            <w:r w:rsidRPr="0016162D">
              <w:t>Undertake a simple investigation of chemical behaviour of matter</w:t>
            </w:r>
            <w:bookmarkEnd w:id="261"/>
            <w:bookmarkEnd w:id="262"/>
          </w:p>
        </w:tc>
      </w:tr>
      <w:tr w:rsidR="00553226" w14:paraId="39E2671A" w14:textId="77777777" w:rsidTr="00477C76">
        <w:tc>
          <w:tcPr>
            <w:tcW w:w="2943" w:type="dxa"/>
          </w:tcPr>
          <w:p w14:paraId="000F82F1" w14:textId="77777777" w:rsidR="00553226" w:rsidRDefault="00553226" w:rsidP="00477C76">
            <w:pPr>
              <w:pStyle w:val="Heading21"/>
            </w:pPr>
            <w:r>
              <w:t>Unit Descriptor</w:t>
            </w:r>
          </w:p>
        </w:tc>
        <w:tc>
          <w:tcPr>
            <w:tcW w:w="6299" w:type="dxa"/>
            <w:gridSpan w:val="4"/>
          </w:tcPr>
          <w:p w14:paraId="6E1F17D6" w14:textId="77777777" w:rsidR="00553226" w:rsidRDefault="00553226" w:rsidP="00477C76">
            <w:pPr>
              <w:pStyle w:val="unittext"/>
            </w:pPr>
            <w:r>
              <w:t xml:space="preserve">This unit describes the skills and knowledge to </w:t>
            </w:r>
            <w:r w:rsidRPr="00B866AC">
              <w:t>undertake a simple research project on</w:t>
            </w:r>
            <w:r>
              <w:t xml:space="preserve"> </w:t>
            </w:r>
            <w:r w:rsidRPr="00B866AC">
              <w:t>factors that affect the chemical behaviour of matter</w:t>
            </w:r>
          </w:p>
        </w:tc>
      </w:tr>
      <w:tr w:rsidR="00553226" w14:paraId="5341AE80" w14:textId="77777777" w:rsidTr="00477C76">
        <w:tc>
          <w:tcPr>
            <w:tcW w:w="2943" w:type="dxa"/>
          </w:tcPr>
          <w:p w14:paraId="3D9A2963" w14:textId="77777777" w:rsidR="00553226" w:rsidRDefault="00553226" w:rsidP="00477C76">
            <w:pPr>
              <w:pStyle w:val="Heading21"/>
            </w:pPr>
            <w:r>
              <w:t>Employability Skills</w:t>
            </w:r>
          </w:p>
        </w:tc>
        <w:tc>
          <w:tcPr>
            <w:tcW w:w="6299" w:type="dxa"/>
            <w:gridSpan w:val="4"/>
          </w:tcPr>
          <w:p w14:paraId="5E3285BE" w14:textId="77777777" w:rsidR="00553226" w:rsidRDefault="00553226" w:rsidP="00477C76">
            <w:pPr>
              <w:pStyle w:val="unittext"/>
            </w:pPr>
            <w:r>
              <w:t>This unit contains employability skills.</w:t>
            </w:r>
          </w:p>
        </w:tc>
      </w:tr>
      <w:tr w:rsidR="00553226" w14:paraId="7DF593B5" w14:textId="77777777" w:rsidTr="00477C76">
        <w:tc>
          <w:tcPr>
            <w:tcW w:w="2943" w:type="dxa"/>
          </w:tcPr>
          <w:p w14:paraId="19D05498" w14:textId="77777777" w:rsidR="00553226" w:rsidRDefault="00553226" w:rsidP="00477C76">
            <w:pPr>
              <w:pStyle w:val="Heading21"/>
            </w:pPr>
            <w:r>
              <w:t>Application of the Unit</w:t>
            </w:r>
          </w:p>
        </w:tc>
        <w:tc>
          <w:tcPr>
            <w:tcW w:w="6299" w:type="dxa"/>
            <w:gridSpan w:val="4"/>
          </w:tcPr>
          <w:p w14:paraId="684A1ADE" w14:textId="77777777" w:rsidR="00553226" w:rsidRDefault="00553226" w:rsidP="00477C76">
            <w:pPr>
              <w:pStyle w:val="unittext"/>
            </w:pPr>
            <w:r>
              <w:t xml:space="preserve">This unit applies to learners wishing to </w:t>
            </w:r>
            <w:r w:rsidRPr="00C35135">
              <w:t>improve their educational and vocational participation options in the science field</w:t>
            </w:r>
            <w:r>
              <w:t>.</w:t>
            </w:r>
          </w:p>
        </w:tc>
      </w:tr>
      <w:tr w:rsidR="00553226" w14:paraId="6E3E11E8" w14:textId="77777777" w:rsidTr="00477C76">
        <w:tc>
          <w:tcPr>
            <w:tcW w:w="2943" w:type="dxa"/>
          </w:tcPr>
          <w:p w14:paraId="51307785" w14:textId="77777777" w:rsidR="00553226" w:rsidRDefault="00553226" w:rsidP="00477C76">
            <w:pPr>
              <w:pStyle w:val="Heading21"/>
            </w:pPr>
            <w:r>
              <w:t>Element</w:t>
            </w:r>
          </w:p>
          <w:p w14:paraId="4B661164" w14:textId="77777777" w:rsidR="00553226" w:rsidRDefault="00553226"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25B60EA2" w14:textId="77777777" w:rsidR="00553226" w:rsidRDefault="00553226" w:rsidP="00477C76">
            <w:pPr>
              <w:pStyle w:val="Heading21"/>
            </w:pPr>
            <w:r>
              <w:t>Performance Criteria</w:t>
            </w:r>
          </w:p>
          <w:p w14:paraId="545C2681" w14:textId="77777777" w:rsidR="00553226" w:rsidRDefault="00553226" w:rsidP="00477C76">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88B545E" w14:textId="77777777" w:rsidTr="00477C76">
        <w:tc>
          <w:tcPr>
            <w:tcW w:w="2943" w:type="dxa"/>
          </w:tcPr>
          <w:p w14:paraId="5E41D276" w14:textId="77777777" w:rsidR="00553226" w:rsidRDefault="00553226" w:rsidP="00477C76">
            <w:pPr>
              <w:pStyle w:val="spacer"/>
            </w:pPr>
          </w:p>
        </w:tc>
        <w:tc>
          <w:tcPr>
            <w:tcW w:w="6299" w:type="dxa"/>
            <w:gridSpan w:val="4"/>
          </w:tcPr>
          <w:p w14:paraId="1E33E956" w14:textId="77777777" w:rsidR="00553226" w:rsidRDefault="00553226" w:rsidP="00477C76">
            <w:pPr>
              <w:pStyle w:val="spacer"/>
            </w:pPr>
          </w:p>
        </w:tc>
      </w:tr>
      <w:tr w:rsidR="00553226" w14:paraId="76BBE063" w14:textId="77777777" w:rsidTr="00477C76">
        <w:tc>
          <w:tcPr>
            <w:tcW w:w="2943" w:type="dxa"/>
            <w:vMerge w:val="restart"/>
          </w:tcPr>
          <w:p w14:paraId="243088F8" w14:textId="77777777" w:rsidR="00553226" w:rsidRPr="0084371F" w:rsidRDefault="00553226" w:rsidP="00477C76">
            <w:pPr>
              <w:pStyle w:val="element"/>
              <w:keepNext/>
            </w:pPr>
            <w:r w:rsidRPr="0084371F">
              <w:t>1</w:t>
            </w:r>
            <w:r>
              <w:tab/>
              <w:t>Identify common chemicals and processes</w:t>
            </w:r>
          </w:p>
        </w:tc>
        <w:tc>
          <w:tcPr>
            <w:tcW w:w="570" w:type="dxa"/>
            <w:gridSpan w:val="2"/>
          </w:tcPr>
          <w:p w14:paraId="75035E5E" w14:textId="77777777" w:rsidR="00553226" w:rsidRDefault="00553226" w:rsidP="00477C76">
            <w:pPr>
              <w:pStyle w:val="PC"/>
              <w:keepNext/>
            </w:pPr>
            <w:r>
              <w:t>1.1</w:t>
            </w:r>
          </w:p>
        </w:tc>
        <w:tc>
          <w:tcPr>
            <w:tcW w:w="5729" w:type="dxa"/>
            <w:gridSpan w:val="2"/>
          </w:tcPr>
          <w:p w14:paraId="1D4838E8" w14:textId="77777777" w:rsidR="00553226" w:rsidRDefault="00553226" w:rsidP="00477C76">
            <w:pPr>
              <w:pStyle w:val="PC"/>
              <w:keepNext/>
            </w:pPr>
            <w:r>
              <w:t>Identify a limited range of</w:t>
            </w:r>
            <w:r>
              <w:rPr>
                <w:b/>
              </w:rPr>
              <w:t xml:space="preserve"> </w:t>
            </w:r>
            <w:r>
              <w:rPr>
                <w:b/>
                <w:i/>
              </w:rPr>
              <w:t>common chemicals</w:t>
            </w:r>
          </w:p>
        </w:tc>
      </w:tr>
      <w:tr w:rsidR="00553226" w14:paraId="68FABDFF" w14:textId="77777777" w:rsidTr="00477C76">
        <w:tc>
          <w:tcPr>
            <w:tcW w:w="2943" w:type="dxa"/>
            <w:vMerge/>
          </w:tcPr>
          <w:p w14:paraId="209C3A71" w14:textId="77777777" w:rsidR="00553226" w:rsidRPr="0084371F" w:rsidRDefault="00553226" w:rsidP="00477C76">
            <w:pPr>
              <w:pStyle w:val="element"/>
              <w:keepNext/>
            </w:pPr>
          </w:p>
        </w:tc>
        <w:tc>
          <w:tcPr>
            <w:tcW w:w="570" w:type="dxa"/>
            <w:gridSpan w:val="2"/>
          </w:tcPr>
          <w:p w14:paraId="247AB9EC" w14:textId="77777777" w:rsidR="00553226" w:rsidRDefault="00553226" w:rsidP="00477C76">
            <w:pPr>
              <w:pStyle w:val="PC"/>
              <w:keepNext/>
            </w:pPr>
            <w:r>
              <w:t>1.2</w:t>
            </w:r>
          </w:p>
        </w:tc>
        <w:tc>
          <w:tcPr>
            <w:tcW w:w="5729" w:type="dxa"/>
            <w:gridSpan w:val="2"/>
          </w:tcPr>
          <w:p w14:paraId="133B6768" w14:textId="77777777" w:rsidR="00553226" w:rsidRDefault="00553226" w:rsidP="00477C76">
            <w:pPr>
              <w:pStyle w:val="PC"/>
              <w:keepNext/>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553226" w14:paraId="6A78446B" w14:textId="77777777" w:rsidTr="00477C76">
        <w:tc>
          <w:tcPr>
            <w:tcW w:w="2943" w:type="dxa"/>
            <w:vMerge/>
          </w:tcPr>
          <w:p w14:paraId="7657C8D5" w14:textId="77777777" w:rsidR="00553226" w:rsidRPr="0084371F" w:rsidRDefault="00553226" w:rsidP="00477C76">
            <w:pPr>
              <w:pStyle w:val="element"/>
              <w:keepNext/>
            </w:pPr>
          </w:p>
        </w:tc>
        <w:tc>
          <w:tcPr>
            <w:tcW w:w="570" w:type="dxa"/>
            <w:gridSpan w:val="2"/>
          </w:tcPr>
          <w:p w14:paraId="20C0947C" w14:textId="77777777" w:rsidR="00553226" w:rsidRDefault="00553226" w:rsidP="00477C76">
            <w:pPr>
              <w:pStyle w:val="PC"/>
              <w:keepNext/>
            </w:pPr>
            <w:r>
              <w:t>1.3</w:t>
            </w:r>
          </w:p>
        </w:tc>
        <w:tc>
          <w:tcPr>
            <w:tcW w:w="5729" w:type="dxa"/>
            <w:gridSpan w:val="2"/>
          </w:tcPr>
          <w:p w14:paraId="170D0B54" w14:textId="77777777" w:rsidR="00553226" w:rsidRDefault="00553226" w:rsidP="00477C76">
            <w:pPr>
              <w:pStyle w:val="PC"/>
              <w:keepNext/>
            </w:pPr>
            <w:r>
              <w:t>Identify common</w:t>
            </w:r>
            <w:r>
              <w:rPr>
                <w:i/>
              </w:rPr>
              <w:t xml:space="preserve"> </w:t>
            </w:r>
            <w:r>
              <w:rPr>
                <w:b/>
                <w:i/>
              </w:rPr>
              <w:t>chemical processes and changes</w:t>
            </w:r>
            <w:r>
              <w:rPr>
                <w:b/>
              </w:rPr>
              <w:t xml:space="preserve"> </w:t>
            </w:r>
          </w:p>
        </w:tc>
      </w:tr>
      <w:tr w:rsidR="00553226" w14:paraId="4C52C68E" w14:textId="77777777" w:rsidTr="00477C76">
        <w:tc>
          <w:tcPr>
            <w:tcW w:w="2943" w:type="dxa"/>
            <w:vMerge/>
          </w:tcPr>
          <w:p w14:paraId="22E5B1D6" w14:textId="77777777" w:rsidR="00553226" w:rsidRPr="0084371F" w:rsidRDefault="00553226" w:rsidP="00477C76">
            <w:pPr>
              <w:pStyle w:val="element"/>
              <w:keepNext/>
            </w:pPr>
          </w:p>
        </w:tc>
        <w:tc>
          <w:tcPr>
            <w:tcW w:w="570" w:type="dxa"/>
            <w:gridSpan w:val="2"/>
          </w:tcPr>
          <w:p w14:paraId="60E426F9" w14:textId="77777777" w:rsidR="00553226" w:rsidRDefault="00553226" w:rsidP="00477C76">
            <w:pPr>
              <w:pStyle w:val="PC"/>
              <w:keepNext/>
            </w:pPr>
            <w:r>
              <w:t>1.4</w:t>
            </w:r>
          </w:p>
        </w:tc>
        <w:tc>
          <w:tcPr>
            <w:tcW w:w="5729" w:type="dxa"/>
            <w:gridSpan w:val="2"/>
          </w:tcPr>
          <w:p w14:paraId="2BB7FC32" w14:textId="77777777" w:rsidR="00553226" w:rsidRDefault="00553226" w:rsidP="00477C76">
            <w:pPr>
              <w:pStyle w:val="PC"/>
              <w:keepNext/>
            </w:pPr>
            <w:r>
              <w:t xml:space="preserve">Select </w:t>
            </w:r>
            <w:r w:rsidRPr="00B866AC">
              <w:rPr>
                <w:b/>
                <w:i/>
              </w:rPr>
              <w:t>c</w:t>
            </w:r>
            <w:r>
              <w:rPr>
                <w:b/>
                <w:i/>
              </w:rPr>
              <w:t>ommon substances</w:t>
            </w:r>
            <w:r>
              <w:rPr>
                <w:b/>
              </w:rPr>
              <w:t xml:space="preserve"> </w:t>
            </w:r>
            <w:r>
              <w:t>for investigation</w:t>
            </w:r>
          </w:p>
        </w:tc>
      </w:tr>
      <w:tr w:rsidR="00553226" w14:paraId="7E9857EE" w14:textId="77777777" w:rsidTr="00477C76">
        <w:tc>
          <w:tcPr>
            <w:tcW w:w="2943" w:type="dxa"/>
          </w:tcPr>
          <w:p w14:paraId="1E981EDD" w14:textId="77777777" w:rsidR="00553226" w:rsidRDefault="00553226" w:rsidP="00477C76">
            <w:pPr>
              <w:pStyle w:val="spacer"/>
            </w:pPr>
          </w:p>
        </w:tc>
        <w:tc>
          <w:tcPr>
            <w:tcW w:w="6299" w:type="dxa"/>
            <w:gridSpan w:val="4"/>
          </w:tcPr>
          <w:p w14:paraId="4CE4BFA1" w14:textId="77777777" w:rsidR="00553226" w:rsidRDefault="00553226" w:rsidP="00477C76">
            <w:pPr>
              <w:pStyle w:val="spacer"/>
            </w:pPr>
          </w:p>
        </w:tc>
      </w:tr>
      <w:tr w:rsidR="00553226" w14:paraId="7C158DA3" w14:textId="77777777" w:rsidTr="00477C76">
        <w:tc>
          <w:tcPr>
            <w:tcW w:w="2943" w:type="dxa"/>
            <w:vMerge w:val="restart"/>
          </w:tcPr>
          <w:p w14:paraId="35723A80" w14:textId="77777777" w:rsidR="00553226" w:rsidRDefault="00553226" w:rsidP="00477C76">
            <w:pPr>
              <w:pStyle w:val="element"/>
              <w:keepNext/>
            </w:pPr>
            <w:r>
              <w:t>2</w:t>
            </w:r>
            <w:r>
              <w:tab/>
              <w:t>Examine chemical behaviour</w:t>
            </w:r>
          </w:p>
        </w:tc>
        <w:tc>
          <w:tcPr>
            <w:tcW w:w="585" w:type="dxa"/>
            <w:gridSpan w:val="3"/>
          </w:tcPr>
          <w:p w14:paraId="7A3B0FD9" w14:textId="77777777" w:rsidR="00553226" w:rsidRDefault="00553226" w:rsidP="00477C76">
            <w:pPr>
              <w:pStyle w:val="PC"/>
              <w:keepNext/>
            </w:pPr>
            <w:r>
              <w:t>2.1</w:t>
            </w:r>
          </w:p>
        </w:tc>
        <w:tc>
          <w:tcPr>
            <w:tcW w:w="5714" w:type="dxa"/>
          </w:tcPr>
          <w:p w14:paraId="46DBDF62" w14:textId="77777777" w:rsidR="00553226" w:rsidRDefault="00553226" w:rsidP="00477C76">
            <w:pPr>
              <w:pStyle w:val="PC"/>
              <w:keepNext/>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553226" w14:paraId="3EA7B7A3" w14:textId="77777777" w:rsidTr="00477C76">
        <w:tc>
          <w:tcPr>
            <w:tcW w:w="2943" w:type="dxa"/>
            <w:vMerge/>
          </w:tcPr>
          <w:p w14:paraId="61E79AA7" w14:textId="77777777" w:rsidR="00553226" w:rsidRDefault="00553226" w:rsidP="00477C76">
            <w:pPr>
              <w:keepNext/>
            </w:pPr>
          </w:p>
        </w:tc>
        <w:tc>
          <w:tcPr>
            <w:tcW w:w="585" w:type="dxa"/>
            <w:gridSpan w:val="3"/>
          </w:tcPr>
          <w:p w14:paraId="0D24DD00" w14:textId="77777777" w:rsidR="00553226" w:rsidRDefault="00553226" w:rsidP="00477C76">
            <w:pPr>
              <w:pStyle w:val="PC"/>
              <w:keepNext/>
            </w:pPr>
            <w:r>
              <w:t>2.2</w:t>
            </w:r>
          </w:p>
        </w:tc>
        <w:tc>
          <w:tcPr>
            <w:tcW w:w="5714" w:type="dxa"/>
          </w:tcPr>
          <w:p w14:paraId="5A3F04CB" w14:textId="77777777" w:rsidR="00553226" w:rsidRDefault="00553226" w:rsidP="00477C76">
            <w:pPr>
              <w:pStyle w:val="PC"/>
              <w:keepNext/>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553226" w14:paraId="24584C91" w14:textId="77777777" w:rsidTr="00477C76">
        <w:tc>
          <w:tcPr>
            <w:tcW w:w="2943" w:type="dxa"/>
            <w:vMerge/>
          </w:tcPr>
          <w:p w14:paraId="433CC487" w14:textId="77777777" w:rsidR="00553226" w:rsidRDefault="00553226" w:rsidP="00477C76">
            <w:pPr>
              <w:keepNext/>
            </w:pPr>
          </w:p>
        </w:tc>
        <w:tc>
          <w:tcPr>
            <w:tcW w:w="585" w:type="dxa"/>
            <w:gridSpan w:val="3"/>
          </w:tcPr>
          <w:p w14:paraId="0D4C407E" w14:textId="77777777" w:rsidR="00553226" w:rsidRDefault="00553226" w:rsidP="00477C76">
            <w:pPr>
              <w:pStyle w:val="PC"/>
              <w:keepNext/>
            </w:pPr>
            <w:r>
              <w:t>2.3</w:t>
            </w:r>
          </w:p>
        </w:tc>
        <w:tc>
          <w:tcPr>
            <w:tcW w:w="5714" w:type="dxa"/>
          </w:tcPr>
          <w:p w14:paraId="4152E642" w14:textId="77777777" w:rsidR="00553226" w:rsidRDefault="00553226" w:rsidP="00477C76">
            <w:pPr>
              <w:pStyle w:val="PC"/>
              <w:keepNext/>
            </w:pPr>
            <w:r>
              <w:t>Record the results of the experiments using</w:t>
            </w:r>
            <w:r>
              <w:rPr>
                <w:b/>
              </w:rPr>
              <w:t xml:space="preserve"> </w:t>
            </w:r>
            <w:r>
              <w:rPr>
                <w:b/>
                <w:i/>
              </w:rPr>
              <w:t>appropriate scientific terminology</w:t>
            </w:r>
          </w:p>
        </w:tc>
      </w:tr>
      <w:tr w:rsidR="00553226" w14:paraId="716020B5" w14:textId="77777777" w:rsidTr="00477C76">
        <w:tc>
          <w:tcPr>
            <w:tcW w:w="2943" w:type="dxa"/>
          </w:tcPr>
          <w:p w14:paraId="6A7E214D" w14:textId="77777777" w:rsidR="00553226" w:rsidRDefault="00553226" w:rsidP="00477C76">
            <w:pPr>
              <w:pStyle w:val="spacer"/>
            </w:pPr>
          </w:p>
        </w:tc>
        <w:tc>
          <w:tcPr>
            <w:tcW w:w="6299" w:type="dxa"/>
            <w:gridSpan w:val="4"/>
          </w:tcPr>
          <w:p w14:paraId="03D083E2" w14:textId="77777777" w:rsidR="00553226" w:rsidRDefault="00553226" w:rsidP="00477C76">
            <w:pPr>
              <w:pStyle w:val="spacer"/>
            </w:pPr>
          </w:p>
        </w:tc>
      </w:tr>
      <w:tr w:rsidR="00553226" w14:paraId="52F70FAC" w14:textId="77777777" w:rsidTr="00477C76">
        <w:tc>
          <w:tcPr>
            <w:tcW w:w="2943" w:type="dxa"/>
            <w:vMerge w:val="restart"/>
          </w:tcPr>
          <w:p w14:paraId="0FD3B505" w14:textId="77777777" w:rsidR="00553226" w:rsidRDefault="00553226" w:rsidP="00477C76">
            <w:pPr>
              <w:pStyle w:val="element"/>
              <w:keepNext/>
            </w:pPr>
            <w:r>
              <w:t>3</w:t>
            </w:r>
            <w:r>
              <w:tab/>
              <w:t>Report on the investigation</w:t>
            </w:r>
          </w:p>
        </w:tc>
        <w:tc>
          <w:tcPr>
            <w:tcW w:w="570" w:type="dxa"/>
            <w:gridSpan w:val="2"/>
          </w:tcPr>
          <w:p w14:paraId="47D43EA2" w14:textId="77777777" w:rsidR="00553226" w:rsidRDefault="00553226" w:rsidP="00477C76">
            <w:pPr>
              <w:pStyle w:val="PC"/>
              <w:keepNext/>
            </w:pPr>
            <w:r>
              <w:t>3.1</w:t>
            </w:r>
          </w:p>
        </w:tc>
        <w:tc>
          <w:tcPr>
            <w:tcW w:w="5729" w:type="dxa"/>
            <w:gridSpan w:val="2"/>
          </w:tcPr>
          <w:p w14:paraId="3473A112" w14:textId="77777777" w:rsidR="00553226" w:rsidRDefault="00553226" w:rsidP="00477C76">
            <w:pPr>
              <w:pStyle w:val="PC"/>
              <w:keepNext/>
            </w:pPr>
            <w:r>
              <w:rPr>
                <w:b/>
                <w:i/>
              </w:rPr>
              <w:t>Present</w:t>
            </w:r>
            <w:r>
              <w:t xml:space="preserve"> the findings of the experiments</w:t>
            </w:r>
          </w:p>
        </w:tc>
      </w:tr>
      <w:tr w:rsidR="00553226" w14:paraId="623288D4" w14:textId="77777777" w:rsidTr="00477C76">
        <w:tc>
          <w:tcPr>
            <w:tcW w:w="2943" w:type="dxa"/>
            <w:vMerge/>
          </w:tcPr>
          <w:p w14:paraId="6B21150B" w14:textId="77777777" w:rsidR="00553226" w:rsidRDefault="00553226" w:rsidP="00477C76">
            <w:pPr>
              <w:keepNext/>
            </w:pPr>
          </w:p>
        </w:tc>
        <w:tc>
          <w:tcPr>
            <w:tcW w:w="570" w:type="dxa"/>
            <w:gridSpan w:val="2"/>
          </w:tcPr>
          <w:p w14:paraId="6F3145D9" w14:textId="77777777" w:rsidR="00553226" w:rsidRDefault="00553226" w:rsidP="00477C76">
            <w:pPr>
              <w:pStyle w:val="PC"/>
              <w:keepNext/>
            </w:pPr>
            <w:r>
              <w:t>3.2</w:t>
            </w:r>
          </w:p>
        </w:tc>
        <w:tc>
          <w:tcPr>
            <w:tcW w:w="5729" w:type="dxa"/>
            <w:gridSpan w:val="2"/>
          </w:tcPr>
          <w:p w14:paraId="5051839A" w14:textId="77777777" w:rsidR="00553226" w:rsidRDefault="00553226" w:rsidP="00477C76">
            <w:pPr>
              <w:pStyle w:val="PC"/>
              <w:keepNext/>
            </w:pPr>
            <w:r>
              <w:t>Discuss the findings</w:t>
            </w:r>
            <w:r>
              <w:rPr>
                <w:b/>
              </w:rPr>
              <w:t xml:space="preserve"> </w:t>
            </w:r>
            <w:r>
              <w:t>of the experiments using</w:t>
            </w:r>
            <w:r>
              <w:rPr>
                <w:b/>
              </w:rPr>
              <w:t xml:space="preserve"> </w:t>
            </w:r>
            <w:r w:rsidRPr="00120CBA">
              <w:t>appropriate scientific terminology</w:t>
            </w:r>
          </w:p>
        </w:tc>
      </w:tr>
      <w:tr w:rsidR="00553226" w14:paraId="48AAC67A" w14:textId="77777777" w:rsidTr="00477C76">
        <w:tc>
          <w:tcPr>
            <w:tcW w:w="2943" w:type="dxa"/>
          </w:tcPr>
          <w:p w14:paraId="47B81DB5" w14:textId="77777777" w:rsidR="00553226" w:rsidRDefault="00553226" w:rsidP="00477C76">
            <w:pPr>
              <w:pStyle w:val="spacer"/>
            </w:pPr>
          </w:p>
        </w:tc>
        <w:tc>
          <w:tcPr>
            <w:tcW w:w="6299" w:type="dxa"/>
            <w:gridSpan w:val="4"/>
          </w:tcPr>
          <w:p w14:paraId="7D5889C8" w14:textId="77777777" w:rsidR="00553226" w:rsidRDefault="00553226" w:rsidP="00477C76">
            <w:pPr>
              <w:pStyle w:val="spacer"/>
            </w:pPr>
          </w:p>
        </w:tc>
      </w:tr>
      <w:tr w:rsidR="00553226" w14:paraId="49FFABFF" w14:textId="77777777" w:rsidTr="00477C76">
        <w:tc>
          <w:tcPr>
            <w:tcW w:w="9242" w:type="dxa"/>
            <w:gridSpan w:val="5"/>
          </w:tcPr>
          <w:p w14:paraId="5A8D03DF" w14:textId="77777777" w:rsidR="00553226" w:rsidRDefault="00553226" w:rsidP="00477C76">
            <w:pPr>
              <w:pStyle w:val="Heading21"/>
            </w:pPr>
            <w:r>
              <w:t>Required Knowledge and Skills</w:t>
            </w:r>
          </w:p>
          <w:p w14:paraId="6EDA5BC6" w14:textId="77777777" w:rsidR="00553226" w:rsidRPr="000D01B9" w:rsidRDefault="00553226" w:rsidP="00477C76">
            <w:pPr>
              <w:pStyle w:val="text"/>
            </w:pPr>
            <w:r w:rsidRPr="005979AA">
              <w:t>This describes the essential skills and knowledge and their level required for this unit</w:t>
            </w:r>
            <w:r>
              <w:t>.</w:t>
            </w:r>
          </w:p>
        </w:tc>
      </w:tr>
      <w:tr w:rsidR="00553226" w14:paraId="6E4E3F67" w14:textId="77777777" w:rsidTr="00477C76">
        <w:tc>
          <w:tcPr>
            <w:tcW w:w="9242" w:type="dxa"/>
            <w:gridSpan w:val="5"/>
          </w:tcPr>
          <w:p w14:paraId="70763338" w14:textId="77777777" w:rsidR="00553226" w:rsidRDefault="00553226" w:rsidP="00477C76">
            <w:pPr>
              <w:pStyle w:val="unittext"/>
            </w:pPr>
            <w:r>
              <w:lastRenderedPageBreak/>
              <w:t>Required Knowledge:</w:t>
            </w:r>
          </w:p>
          <w:p w14:paraId="0197E688" w14:textId="77777777" w:rsidR="00553226" w:rsidRDefault="00553226" w:rsidP="00477C76">
            <w:pPr>
              <w:pStyle w:val="bullet"/>
              <w:numPr>
                <w:ilvl w:val="0"/>
                <w:numId w:val="13"/>
              </w:numPr>
              <w:ind w:left="284" w:hanging="284"/>
            </w:pPr>
            <w:r>
              <w:t xml:space="preserve">meaning making strategies to interpret information related to investigation </w:t>
            </w:r>
          </w:p>
          <w:p w14:paraId="3B739432" w14:textId="77777777" w:rsidR="00553226" w:rsidRDefault="00553226" w:rsidP="00477C76">
            <w:pPr>
              <w:pStyle w:val="bullet"/>
              <w:numPr>
                <w:ilvl w:val="0"/>
                <w:numId w:val="13"/>
              </w:numPr>
              <w:ind w:left="284" w:hanging="284"/>
            </w:pPr>
            <w:r>
              <w:t>scientific terminology related to investigation to enable information and ideas to be expressed verbally and in writing</w:t>
            </w:r>
          </w:p>
          <w:p w14:paraId="5C09231F" w14:textId="77777777" w:rsidR="00553226" w:rsidRDefault="00553226" w:rsidP="00477C76">
            <w:pPr>
              <w:pStyle w:val="unittext"/>
            </w:pPr>
            <w:r>
              <w:t>Required Skills:</w:t>
            </w:r>
          </w:p>
          <w:p w14:paraId="65954336" w14:textId="77777777" w:rsidR="00553226" w:rsidRDefault="00553226" w:rsidP="00477C76">
            <w:pPr>
              <w:pStyle w:val="bullet"/>
              <w:numPr>
                <w:ilvl w:val="0"/>
                <w:numId w:val="13"/>
              </w:numPr>
              <w:ind w:left="284" w:hanging="284"/>
            </w:pPr>
            <w:r>
              <w:t>planning and organising skills to develop and follow a plan</w:t>
            </w:r>
          </w:p>
          <w:p w14:paraId="2A405E7D" w14:textId="77777777" w:rsidR="00553226" w:rsidRDefault="00553226" w:rsidP="00477C76">
            <w:pPr>
              <w:pStyle w:val="bullet"/>
              <w:numPr>
                <w:ilvl w:val="0"/>
                <w:numId w:val="13"/>
              </w:numPr>
              <w:ind w:left="284" w:hanging="284"/>
            </w:pPr>
            <w:r>
              <w:t>literacy skills to:</w:t>
            </w:r>
          </w:p>
          <w:p w14:paraId="02759C28" w14:textId="77777777" w:rsidR="00553226" w:rsidRDefault="00553226" w:rsidP="00477C76">
            <w:pPr>
              <w:pStyle w:val="endash"/>
              <w:keepNext/>
              <w:ind w:left="568" w:hanging="284"/>
            </w:pPr>
            <w:r>
              <w:t>identify the main idea and key and supporting information in texts</w:t>
            </w:r>
          </w:p>
          <w:p w14:paraId="74F46D97" w14:textId="77777777" w:rsidR="00553226" w:rsidRDefault="00553226" w:rsidP="00477C76">
            <w:pPr>
              <w:pStyle w:val="endash"/>
              <w:keepNext/>
              <w:ind w:left="568" w:hanging="284"/>
            </w:pPr>
            <w:r>
              <w:t>record findings of the investigation</w:t>
            </w:r>
          </w:p>
          <w:p w14:paraId="601D2980" w14:textId="77777777" w:rsidR="00553226" w:rsidRDefault="00553226" w:rsidP="00477C76">
            <w:pPr>
              <w:pStyle w:val="bullet"/>
              <w:numPr>
                <w:ilvl w:val="0"/>
                <w:numId w:val="13"/>
              </w:numPr>
              <w:ind w:left="284" w:hanging="284"/>
            </w:pPr>
            <w:r>
              <w:t>oral communication skills to:</w:t>
            </w:r>
          </w:p>
          <w:p w14:paraId="59CDF6C7" w14:textId="77777777" w:rsidR="00553226" w:rsidRDefault="00553226" w:rsidP="00477C76">
            <w:pPr>
              <w:pStyle w:val="endash"/>
              <w:keepNext/>
              <w:ind w:left="568" w:hanging="284"/>
            </w:pPr>
            <w:r>
              <w:t>develop a plan and identify appropriate investigation methods with a relevant person</w:t>
            </w:r>
          </w:p>
          <w:p w14:paraId="4D8123FB" w14:textId="77777777" w:rsidR="00553226" w:rsidRDefault="00553226" w:rsidP="00477C76">
            <w:pPr>
              <w:pStyle w:val="endash"/>
              <w:keepNext/>
              <w:ind w:left="568" w:hanging="284"/>
            </w:pPr>
            <w:r>
              <w:t>discuss findings of the investigation</w:t>
            </w:r>
          </w:p>
        </w:tc>
      </w:tr>
      <w:tr w:rsidR="00553226" w14:paraId="0D7B145F" w14:textId="77777777" w:rsidTr="00477C76">
        <w:tc>
          <w:tcPr>
            <w:tcW w:w="9242" w:type="dxa"/>
            <w:gridSpan w:val="5"/>
          </w:tcPr>
          <w:p w14:paraId="4AE34FD9" w14:textId="77777777" w:rsidR="00553226" w:rsidRDefault="00553226" w:rsidP="00477C76">
            <w:pPr>
              <w:pStyle w:val="spacer"/>
            </w:pPr>
          </w:p>
        </w:tc>
      </w:tr>
      <w:tr w:rsidR="00553226" w14:paraId="56E23B42" w14:textId="77777777" w:rsidTr="00477C76">
        <w:tc>
          <w:tcPr>
            <w:tcW w:w="9242" w:type="dxa"/>
            <w:gridSpan w:val="5"/>
          </w:tcPr>
          <w:p w14:paraId="45C94080" w14:textId="77777777" w:rsidR="00553226" w:rsidRDefault="00553226" w:rsidP="00477C76">
            <w:pPr>
              <w:pStyle w:val="Heading21"/>
            </w:pPr>
            <w:r>
              <w:t>Range Statement</w:t>
            </w:r>
          </w:p>
          <w:p w14:paraId="54BC4CFC" w14:textId="77777777" w:rsidR="00553226" w:rsidRDefault="00553226" w:rsidP="00477C76">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000D6C7" w14:textId="77777777" w:rsidTr="00477C76">
        <w:tc>
          <w:tcPr>
            <w:tcW w:w="3369" w:type="dxa"/>
            <w:gridSpan w:val="2"/>
          </w:tcPr>
          <w:p w14:paraId="40083967" w14:textId="77777777" w:rsidR="00553226" w:rsidRPr="002E2A5A" w:rsidRDefault="00553226" w:rsidP="00477C76">
            <w:pPr>
              <w:pStyle w:val="unittext"/>
            </w:pPr>
            <w:r>
              <w:rPr>
                <w:b/>
                <w:i/>
              </w:rPr>
              <w:t xml:space="preserve">Common chemicals </w:t>
            </w:r>
            <w:r>
              <w:t>may include:</w:t>
            </w:r>
          </w:p>
        </w:tc>
        <w:tc>
          <w:tcPr>
            <w:tcW w:w="5873" w:type="dxa"/>
            <w:gridSpan w:val="3"/>
          </w:tcPr>
          <w:p w14:paraId="168F09E0" w14:textId="77777777" w:rsidR="00553226" w:rsidRDefault="00553226" w:rsidP="00477C76">
            <w:pPr>
              <w:pStyle w:val="bullet"/>
              <w:numPr>
                <w:ilvl w:val="0"/>
                <w:numId w:val="13"/>
              </w:numPr>
              <w:ind w:left="284" w:hanging="284"/>
            </w:pPr>
            <w:r>
              <w:t>chemicals normally found in the home</w:t>
            </w:r>
          </w:p>
          <w:p w14:paraId="087A879B" w14:textId="77777777" w:rsidR="00553226" w:rsidRDefault="00553226" w:rsidP="00477C76">
            <w:pPr>
              <w:pStyle w:val="endash"/>
              <w:keepNext/>
              <w:ind w:left="568" w:hanging="284"/>
            </w:pPr>
            <w:r>
              <w:t>cleaning agents</w:t>
            </w:r>
          </w:p>
          <w:p w14:paraId="5FB105BF" w14:textId="77777777" w:rsidR="00553226" w:rsidRDefault="00553226" w:rsidP="00477C76">
            <w:pPr>
              <w:pStyle w:val="endash"/>
              <w:keepNext/>
              <w:ind w:left="568" w:hanging="284"/>
            </w:pPr>
            <w:r>
              <w:t>vinegar</w:t>
            </w:r>
          </w:p>
          <w:p w14:paraId="25365252" w14:textId="77777777" w:rsidR="00553226" w:rsidRDefault="00553226" w:rsidP="00477C76">
            <w:pPr>
              <w:pStyle w:val="endash"/>
              <w:keepNext/>
              <w:ind w:left="568" w:hanging="284"/>
            </w:pPr>
            <w:r>
              <w:t>baking soda</w:t>
            </w:r>
          </w:p>
        </w:tc>
      </w:tr>
      <w:tr w:rsidR="00553226" w14:paraId="4439D4A2" w14:textId="77777777" w:rsidTr="00477C76">
        <w:tc>
          <w:tcPr>
            <w:tcW w:w="9242" w:type="dxa"/>
            <w:gridSpan w:val="5"/>
          </w:tcPr>
          <w:p w14:paraId="2B3C529B" w14:textId="77777777" w:rsidR="00553226" w:rsidRDefault="00553226" w:rsidP="00477C76">
            <w:pPr>
              <w:pStyle w:val="spacer"/>
            </w:pPr>
          </w:p>
        </w:tc>
      </w:tr>
      <w:tr w:rsidR="00553226" w14:paraId="1BB828DA" w14:textId="77777777" w:rsidTr="00477C76">
        <w:tc>
          <w:tcPr>
            <w:tcW w:w="3369" w:type="dxa"/>
            <w:gridSpan w:val="2"/>
          </w:tcPr>
          <w:p w14:paraId="799F19E6" w14:textId="77777777" w:rsidR="00553226" w:rsidRPr="002E2A5A" w:rsidRDefault="00553226" w:rsidP="00477C76">
            <w:pPr>
              <w:pStyle w:val="unittext"/>
            </w:pPr>
            <w:r>
              <w:rPr>
                <w:b/>
                <w:i/>
              </w:rPr>
              <w:t xml:space="preserve">Classification </w:t>
            </w:r>
            <w:r>
              <w:t>may include:</w:t>
            </w:r>
          </w:p>
        </w:tc>
        <w:tc>
          <w:tcPr>
            <w:tcW w:w="5873" w:type="dxa"/>
            <w:gridSpan w:val="3"/>
          </w:tcPr>
          <w:p w14:paraId="67B17E98" w14:textId="77777777" w:rsidR="00553226" w:rsidRDefault="00553226" w:rsidP="00477C76">
            <w:pPr>
              <w:pStyle w:val="bullet"/>
              <w:numPr>
                <w:ilvl w:val="0"/>
                <w:numId w:val="13"/>
              </w:numPr>
              <w:ind w:left="284" w:hanging="284"/>
            </w:pPr>
            <w:r>
              <w:t>salts</w:t>
            </w:r>
          </w:p>
          <w:p w14:paraId="1F5278BE" w14:textId="77777777" w:rsidR="00553226" w:rsidRDefault="00553226" w:rsidP="00477C76">
            <w:pPr>
              <w:pStyle w:val="bullet"/>
              <w:numPr>
                <w:ilvl w:val="0"/>
                <w:numId w:val="13"/>
              </w:numPr>
              <w:ind w:left="284" w:hanging="284"/>
            </w:pPr>
            <w:r>
              <w:t>acids</w:t>
            </w:r>
          </w:p>
          <w:p w14:paraId="39EEDD9A" w14:textId="77777777" w:rsidR="00553226" w:rsidRDefault="00553226" w:rsidP="00477C76">
            <w:pPr>
              <w:pStyle w:val="bullet"/>
              <w:numPr>
                <w:ilvl w:val="0"/>
                <w:numId w:val="13"/>
              </w:numPr>
              <w:ind w:left="284" w:hanging="284"/>
            </w:pPr>
            <w:r>
              <w:t>alkalines</w:t>
            </w:r>
          </w:p>
        </w:tc>
      </w:tr>
      <w:tr w:rsidR="00553226" w14:paraId="47B80607" w14:textId="77777777" w:rsidTr="00477C76">
        <w:tc>
          <w:tcPr>
            <w:tcW w:w="9242" w:type="dxa"/>
            <w:gridSpan w:val="5"/>
          </w:tcPr>
          <w:p w14:paraId="0303E6C0" w14:textId="77777777" w:rsidR="00553226" w:rsidRDefault="00553226" w:rsidP="00477C76">
            <w:pPr>
              <w:pStyle w:val="spacer"/>
            </w:pPr>
          </w:p>
        </w:tc>
      </w:tr>
      <w:tr w:rsidR="00553226" w14:paraId="7DE624C8" w14:textId="77777777" w:rsidTr="00477C76">
        <w:tc>
          <w:tcPr>
            <w:tcW w:w="3369" w:type="dxa"/>
            <w:gridSpan w:val="2"/>
          </w:tcPr>
          <w:p w14:paraId="79CC0FCF" w14:textId="77777777" w:rsidR="00553226" w:rsidRPr="002E2A5A" w:rsidRDefault="00553226" w:rsidP="00477C76">
            <w:pPr>
              <w:pStyle w:val="unittext"/>
            </w:pPr>
            <w:r>
              <w:rPr>
                <w:b/>
                <w:i/>
              </w:rPr>
              <w:t xml:space="preserve">Chemical processes and changes </w:t>
            </w:r>
            <w:r>
              <w:t>may include:</w:t>
            </w:r>
          </w:p>
        </w:tc>
        <w:tc>
          <w:tcPr>
            <w:tcW w:w="5873" w:type="dxa"/>
            <w:gridSpan w:val="3"/>
          </w:tcPr>
          <w:p w14:paraId="2487842B" w14:textId="77777777" w:rsidR="00553226" w:rsidRDefault="00553226" w:rsidP="00477C76">
            <w:pPr>
              <w:pStyle w:val="bullet"/>
              <w:numPr>
                <w:ilvl w:val="0"/>
                <w:numId w:val="13"/>
              </w:numPr>
              <w:ind w:left="284" w:hanging="284"/>
            </w:pPr>
            <w:r>
              <w:t>boiling, evaporation, filtering, condensing, fermentation, combustion, freezing, caramelising, crystallisation, mixing</w:t>
            </w:r>
          </w:p>
        </w:tc>
      </w:tr>
      <w:tr w:rsidR="00553226" w14:paraId="79953D98" w14:textId="77777777" w:rsidTr="00477C76">
        <w:tc>
          <w:tcPr>
            <w:tcW w:w="9242" w:type="dxa"/>
            <w:gridSpan w:val="5"/>
          </w:tcPr>
          <w:p w14:paraId="011E1195" w14:textId="77777777" w:rsidR="00553226" w:rsidRDefault="00553226" w:rsidP="00477C76">
            <w:pPr>
              <w:pStyle w:val="spacer"/>
            </w:pPr>
          </w:p>
        </w:tc>
      </w:tr>
      <w:tr w:rsidR="00553226" w14:paraId="759A6255" w14:textId="77777777" w:rsidTr="00477C76">
        <w:tc>
          <w:tcPr>
            <w:tcW w:w="3369" w:type="dxa"/>
            <w:gridSpan w:val="2"/>
          </w:tcPr>
          <w:p w14:paraId="6D68E076" w14:textId="77777777" w:rsidR="00553226" w:rsidRPr="002E2A5A" w:rsidRDefault="00553226" w:rsidP="00477C76">
            <w:pPr>
              <w:pStyle w:val="unittext"/>
            </w:pPr>
            <w:r>
              <w:rPr>
                <w:b/>
                <w:i/>
              </w:rPr>
              <w:t xml:space="preserve">Common substances </w:t>
            </w:r>
            <w:r>
              <w:t>may include:</w:t>
            </w:r>
          </w:p>
        </w:tc>
        <w:tc>
          <w:tcPr>
            <w:tcW w:w="5873" w:type="dxa"/>
            <w:gridSpan w:val="3"/>
          </w:tcPr>
          <w:p w14:paraId="6B77F7FD" w14:textId="77777777" w:rsidR="00553226" w:rsidRDefault="00553226" w:rsidP="00477C76">
            <w:pPr>
              <w:pStyle w:val="bullet"/>
              <w:numPr>
                <w:ilvl w:val="0"/>
                <w:numId w:val="13"/>
              </w:numPr>
              <w:ind w:left="284" w:hanging="284"/>
            </w:pPr>
            <w:r>
              <w:t>solid</w:t>
            </w:r>
          </w:p>
          <w:p w14:paraId="74719F1E" w14:textId="77777777" w:rsidR="00553226" w:rsidRDefault="00553226" w:rsidP="00477C76">
            <w:pPr>
              <w:pStyle w:val="bullet"/>
              <w:numPr>
                <w:ilvl w:val="0"/>
                <w:numId w:val="13"/>
              </w:numPr>
              <w:ind w:left="284" w:hanging="284"/>
            </w:pPr>
            <w:r>
              <w:t xml:space="preserve">liquid </w:t>
            </w:r>
          </w:p>
          <w:p w14:paraId="45F225A1" w14:textId="77777777" w:rsidR="00553226" w:rsidRDefault="00553226" w:rsidP="00477C76">
            <w:pPr>
              <w:pStyle w:val="bullet"/>
              <w:numPr>
                <w:ilvl w:val="0"/>
                <w:numId w:val="13"/>
              </w:numPr>
              <w:ind w:left="284" w:hanging="284"/>
            </w:pPr>
            <w:r>
              <w:t>gas</w:t>
            </w:r>
          </w:p>
        </w:tc>
      </w:tr>
      <w:tr w:rsidR="00553226" w14:paraId="33FA3319" w14:textId="77777777" w:rsidTr="00477C76">
        <w:tc>
          <w:tcPr>
            <w:tcW w:w="9242" w:type="dxa"/>
            <w:gridSpan w:val="5"/>
          </w:tcPr>
          <w:p w14:paraId="3EBB56B5" w14:textId="77777777" w:rsidR="00553226" w:rsidRDefault="00553226" w:rsidP="00477C76">
            <w:pPr>
              <w:pStyle w:val="spacer"/>
            </w:pPr>
          </w:p>
        </w:tc>
      </w:tr>
      <w:tr w:rsidR="00553226" w14:paraId="43F174F5" w14:textId="77777777" w:rsidTr="00477C76">
        <w:tc>
          <w:tcPr>
            <w:tcW w:w="3369" w:type="dxa"/>
            <w:gridSpan w:val="2"/>
          </w:tcPr>
          <w:p w14:paraId="20871BA7" w14:textId="77777777" w:rsidR="00553226" w:rsidRPr="001966D9" w:rsidRDefault="00553226" w:rsidP="00477C76">
            <w:pPr>
              <w:pStyle w:val="unittext"/>
              <w:rPr>
                <w:u w:val="single"/>
              </w:rPr>
            </w:pPr>
            <w:r>
              <w:rPr>
                <w:b/>
                <w:i/>
              </w:rPr>
              <w:t xml:space="preserve">Plan </w:t>
            </w:r>
            <w:r>
              <w:t>may include:</w:t>
            </w:r>
          </w:p>
        </w:tc>
        <w:tc>
          <w:tcPr>
            <w:tcW w:w="5873" w:type="dxa"/>
            <w:gridSpan w:val="3"/>
          </w:tcPr>
          <w:p w14:paraId="7A3C99C6" w14:textId="77777777" w:rsidR="00553226" w:rsidRDefault="00553226" w:rsidP="00477C76">
            <w:pPr>
              <w:pStyle w:val="bullet"/>
              <w:numPr>
                <w:ilvl w:val="0"/>
                <w:numId w:val="13"/>
              </w:numPr>
              <w:ind w:left="284" w:hanging="284"/>
            </w:pPr>
            <w:r>
              <w:t>instructions to set up investigations:</w:t>
            </w:r>
          </w:p>
          <w:p w14:paraId="01E44568" w14:textId="77777777" w:rsidR="00553226" w:rsidRDefault="00553226" w:rsidP="00477C76">
            <w:pPr>
              <w:pStyle w:val="endash"/>
              <w:keepNext/>
              <w:ind w:left="568" w:hanging="284"/>
            </w:pPr>
            <w:r>
              <w:t>required supervision</w:t>
            </w:r>
          </w:p>
          <w:p w14:paraId="2D475FA7" w14:textId="77777777" w:rsidR="00553226" w:rsidRDefault="00553226" w:rsidP="00477C76">
            <w:pPr>
              <w:pStyle w:val="endash"/>
              <w:keepNext/>
              <w:ind w:left="568" w:hanging="284"/>
            </w:pPr>
            <w:r>
              <w:t>individual or team-based activities</w:t>
            </w:r>
          </w:p>
          <w:p w14:paraId="262D5E57" w14:textId="77777777" w:rsidR="00553226" w:rsidRDefault="00553226" w:rsidP="00477C76">
            <w:pPr>
              <w:pStyle w:val="endash"/>
              <w:keepNext/>
              <w:ind w:left="568" w:hanging="284"/>
            </w:pPr>
            <w:r>
              <w:t>OHS /WHS requirements</w:t>
            </w:r>
          </w:p>
          <w:p w14:paraId="358903D3" w14:textId="77777777" w:rsidR="00553226" w:rsidRDefault="00553226" w:rsidP="00477C76">
            <w:pPr>
              <w:pStyle w:val="bullet"/>
              <w:numPr>
                <w:ilvl w:val="0"/>
                <w:numId w:val="13"/>
              </w:numPr>
              <w:ind w:left="284" w:hanging="284"/>
            </w:pPr>
            <w:r>
              <w:t>selection of resources/location of information</w:t>
            </w:r>
          </w:p>
          <w:p w14:paraId="646495C9" w14:textId="77777777" w:rsidR="00553226" w:rsidRDefault="00553226" w:rsidP="00477C76">
            <w:pPr>
              <w:pStyle w:val="bullet"/>
              <w:numPr>
                <w:ilvl w:val="0"/>
                <w:numId w:val="13"/>
              </w:numPr>
              <w:ind w:left="284" w:hanging="284"/>
            </w:pPr>
            <w:r>
              <w:lastRenderedPageBreak/>
              <w:t>persons to consult</w:t>
            </w:r>
          </w:p>
          <w:p w14:paraId="01D31B96" w14:textId="77777777" w:rsidR="00553226" w:rsidRDefault="00553226" w:rsidP="00477C76">
            <w:pPr>
              <w:pStyle w:val="bullet"/>
              <w:numPr>
                <w:ilvl w:val="0"/>
                <w:numId w:val="13"/>
              </w:numPr>
              <w:ind w:left="284" w:hanging="284"/>
            </w:pPr>
            <w:r>
              <w:t>places to visit for observation</w:t>
            </w:r>
          </w:p>
          <w:p w14:paraId="1AD5FB9F" w14:textId="77777777" w:rsidR="00553226" w:rsidRDefault="00553226" w:rsidP="00477C76">
            <w:pPr>
              <w:pStyle w:val="bullet"/>
              <w:numPr>
                <w:ilvl w:val="0"/>
                <w:numId w:val="13"/>
              </w:numPr>
              <w:ind w:left="284" w:hanging="284"/>
            </w:pPr>
            <w:r>
              <w:t>identifying questions for research</w:t>
            </w:r>
          </w:p>
          <w:p w14:paraId="1E22CA19" w14:textId="77777777" w:rsidR="00553226" w:rsidRDefault="00553226" w:rsidP="00477C76">
            <w:pPr>
              <w:pStyle w:val="bullet"/>
              <w:numPr>
                <w:ilvl w:val="0"/>
                <w:numId w:val="13"/>
              </w:numPr>
              <w:ind w:left="284" w:hanging="284"/>
            </w:pPr>
            <w:r>
              <w:t>developing models</w:t>
            </w:r>
          </w:p>
          <w:p w14:paraId="37AFE891" w14:textId="77777777" w:rsidR="00553226" w:rsidRDefault="00553226" w:rsidP="00477C76">
            <w:pPr>
              <w:pStyle w:val="bullet"/>
              <w:numPr>
                <w:ilvl w:val="0"/>
                <w:numId w:val="13"/>
              </w:numPr>
              <w:ind w:left="284" w:hanging="284"/>
            </w:pPr>
            <w:r>
              <w:t>types of evidence such as photographs, printed information, interviews</w:t>
            </w:r>
          </w:p>
          <w:p w14:paraId="7279C117" w14:textId="77777777" w:rsidR="00553226" w:rsidRDefault="00553226" w:rsidP="00477C76">
            <w:pPr>
              <w:pStyle w:val="bullet"/>
              <w:numPr>
                <w:ilvl w:val="0"/>
                <w:numId w:val="13"/>
              </w:numPr>
              <w:ind w:left="284" w:hanging="284"/>
            </w:pPr>
            <w:r>
              <w:t>recording format</w:t>
            </w:r>
          </w:p>
        </w:tc>
      </w:tr>
      <w:tr w:rsidR="00553226" w14:paraId="0086FFF8" w14:textId="77777777" w:rsidTr="00477C76">
        <w:tc>
          <w:tcPr>
            <w:tcW w:w="9242" w:type="dxa"/>
            <w:gridSpan w:val="5"/>
          </w:tcPr>
          <w:p w14:paraId="2120C089" w14:textId="77777777" w:rsidR="00553226" w:rsidRDefault="00553226" w:rsidP="00477C76">
            <w:pPr>
              <w:pStyle w:val="spacer"/>
            </w:pPr>
          </w:p>
        </w:tc>
      </w:tr>
      <w:tr w:rsidR="00553226" w14:paraId="55FDEAD5" w14:textId="77777777" w:rsidTr="00477C76">
        <w:tc>
          <w:tcPr>
            <w:tcW w:w="3369" w:type="dxa"/>
            <w:gridSpan w:val="2"/>
          </w:tcPr>
          <w:p w14:paraId="56168969" w14:textId="77777777" w:rsidR="00553226" w:rsidRPr="002E2A5A" w:rsidRDefault="00553226" w:rsidP="00477C76">
            <w:pPr>
              <w:pStyle w:val="unittext"/>
            </w:pPr>
            <w:r>
              <w:rPr>
                <w:b/>
                <w:i/>
              </w:rPr>
              <w:t xml:space="preserve">Simple experiments </w:t>
            </w:r>
            <w:r>
              <w:t>may include:</w:t>
            </w:r>
          </w:p>
        </w:tc>
        <w:tc>
          <w:tcPr>
            <w:tcW w:w="5873" w:type="dxa"/>
            <w:gridSpan w:val="3"/>
          </w:tcPr>
          <w:p w14:paraId="39A26374" w14:textId="77777777" w:rsidR="00553226" w:rsidRDefault="00553226" w:rsidP="00477C76">
            <w:pPr>
              <w:pStyle w:val="bullet"/>
              <w:numPr>
                <w:ilvl w:val="0"/>
                <w:numId w:val="13"/>
              </w:numPr>
              <w:ind w:left="284" w:hanging="284"/>
            </w:pPr>
            <w:r>
              <w:t>comparing observable physical properties of common substances</w:t>
            </w:r>
          </w:p>
          <w:p w14:paraId="25CE2412" w14:textId="77777777" w:rsidR="00553226" w:rsidRDefault="00553226" w:rsidP="00477C76">
            <w:pPr>
              <w:pStyle w:val="bullet"/>
              <w:numPr>
                <w:ilvl w:val="0"/>
                <w:numId w:val="13"/>
              </w:numPr>
              <w:ind w:left="284" w:hanging="284"/>
            </w:pPr>
            <w:r>
              <w:t>building a simple rocket powered by a chemical reaction produced when vinegar and baking powder are combined</w:t>
            </w:r>
          </w:p>
          <w:p w14:paraId="704A9297" w14:textId="77777777" w:rsidR="00553226" w:rsidRDefault="00553226" w:rsidP="00477C76">
            <w:pPr>
              <w:pStyle w:val="bullet"/>
              <w:numPr>
                <w:ilvl w:val="0"/>
                <w:numId w:val="13"/>
              </w:numPr>
              <w:ind w:left="284" w:hanging="284"/>
            </w:pPr>
            <w:r>
              <w:t xml:space="preserve">designing and conducting a procedure to obtain pure water and salt crystals from a sample of seawater </w:t>
            </w:r>
          </w:p>
          <w:p w14:paraId="77E692B4" w14:textId="77777777" w:rsidR="00553226" w:rsidRDefault="00553226" w:rsidP="00477C76">
            <w:pPr>
              <w:pStyle w:val="bullet"/>
              <w:numPr>
                <w:ilvl w:val="0"/>
                <w:numId w:val="13"/>
              </w:numPr>
              <w:ind w:left="284" w:hanging="284"/>
            </w:pPr>
            <w:r>
              <w:t>using cabbage juice to test pH of substances</w:t>
            </w:r>
          </w:p>
          <w:p w14:paraId="6396FA4D" w14:textId="77777777" w:rsidR="00553226" w:rsidRDefault="00553226" w:rsidP="00477C76">
            <w:pPr>
              <w:pStyle w:val="bullet"/>
              <w:numPr>
                <w:ilvl w:val="0"/>
                <w:numId w:val="13"/>
              </w:numPr>
              <w:ind w:left="284" w:hanging="284"/>
            </w:pPr>
            <w:r>
              <w:t>using a CSIRO soil kit to test pH of soil</w:t>
            </w:r>
          </w:p>
          <w:p w14:paraId="320D4001" w14:textId="77777777" w:rsidR="00553226" w:rsidRDefault="00553226" w:rsidP="00477C76">
            <w:pPr>
              <w:pStyle w:val="bullet"/>
              <w:numPr>
                <w:ilvl w:val="0"/>
                <w:numId w:val="13"/>
              </w:numPr>
              <w:ind w:left="284" w:hanging="284"/>
            </w:pPr>
            <w:r>
              <w:t>relating simple procedures to prepare and separate mixtures which could include evaporation, boiling, filtering, centrifuging, chromatography, condensation</w:t>
            </w:r>
          </w:p>
          <w:p w14:paraId="415D2CA5" w14:textId="77777777" w:rsidR="00553226" w:rsidRDefault="00553226" w:rsidP="00477C76">
            <w:pPr>
              <w:pStyle w:val="bullet"/>
              <w:numPr>
                <w:ilvl w:val="0"/>
                <w:numId w:val="13"/>
              </w:numPr>
              <w:ind w:left="284" w:hanging="284"/>
            </w:pPr>
            <w:r>
              <w:t>investigating and describing chemical changes that occur when some everyday chemicals are mixed such as baking soda and vinegar</w:t>
            </w:r>
          </w:p>
          <w:p w14:paraId="2E869E51" w14:textId="77777777" w:rsidR="00553226" w:rsidRDefault="00553226" w:rsidP="00477C76">
            <w:pPr>
              <w:pStyle w:val="bullet"/>
              <w:numPr>
                <w:ilvl w:val="0"/>
                <w:numId w:val="13"/>
              </w:numPr>
              <w:ind w:left="284" w:hanging="284"/>
            </w:pPr>
            <w:r>
              <w:t>identifying characteristics of physical change including change of state, mixing (not reacting) and reversibility</w:t>
            </w:r>
          </w:p>
          <w:p w14:paraId="7D74643C" w14:textId="77777777" w:rsidR="00553226" w:rsidRDefault="00553226" w:rsidP="00477C76">
            <w:pPr>
              <w:pStyle w:val="bullet"/>
              <w:numPr>
                <w:ilvl w:val="0"/>
                <w:numId w:val="13"/>
              </w:numPr>
              <w:ind w:left="284" w:hanging="284"/>
            </w:pPr>
            <w:r>
              <w:t>identifying chemical change by observing the presence of new substances during reactions such as fermentation, bread making with yeast</w:t>
            </w:r>
          </w:p>
          <w:p w14:paraId="753657B1" w14:textId="77777777" w:rsidR="00553226" w:rsidRDefault="00553226" w:rsidP="00477C76">
            <w:pPr>
              <w:pStyle w:val="bullet"/>
              <w:numPr>
                <w:ilvl w:val="0"/>
                <w:numId w:val="13"/>
              </w:numPr>
              <w:ind w:left="284" w:hanging="284"/>
            </w:pPr>
            <w:r>
              <w:t>growing crystals</w:t>
            </w:r>
          </w:p>
          <w:p w14:paraId="40CF11EB" w14:textId="77777777" w:rsidR="00553226" w:rsidRDefault="00553226" w:rsidP="00477C76">
            <w:pPr>
              <w:pStyle w:val="bullet"/>
              <w:numPr>
                <w:ilvl w:val="0"/>
                <w:numId w:val="13"/>
              </w:numPr>
              <w:ind w:left="284" w:hanging="284"/>
            </w:pPr>
            <w:r>
              <w:t>demonstrating the difficulty of reversing a chemical change compared to reversing a physical change</w:t>
            </w:r>
          </w:p>
          <w:p w14:paraId="62EF3E82" w14:textId="77777777" w:rsidR="00553226" w:rsidRDefault="00553226" w:rsidP="00477C76">
            <w:pPr>
              <w:pStyle w:val="bullet"/>
              <w:numPr>
                <w:ilvl w:val="0"/>
                <w:numId w:val="13"/>
              </w:numPr>
              <w:ind w:left="284" w:hanging="284"/>
            </w:pPr>
            <w:r>
              <w:t>describing physical and chemical changes in substances that are encountered in everyday life such as combustion, caramelising, rusting of metals, evaporation</w:t>
            </w:r>
          </w:p>
          <w:p w14:paraId="0F3DEEC6" w14:textId="77777777" w:rsidR="00553226" w:rsidRDefault="00553226" w:rsidP="00477C76">
            <w:pPr>
              <w:pStyle w:val="bullet"/>
              <w:numPr>
                <w:ilvl w:val="0"/>
                <w:numId w:val="13"/>
              </w:numPr>
              <w:ind w:left="284" w:hanging="284"/>
            </w:pPr>
            <w:r>
              <w:t>using temperature to change the rate of reaction – fast and slow reactions</w:t>
            </w:r>
          </w:p>
        </w:tc>
      </w:tr>
      <w:tr w:rsidR="00553226" w14:paraId="33F13043" w14:textId="77777777" w:rsidTr="00477C76">
        <w:tc>
          <w:tcPr>
            <w:tcW w:w="9242" w:type="dxa"/>
            <w:gridSpan w:val="5"/>
          </w:tcPr>
          <w:p w14:paraId="0926E378" w14:textId="77777777" w:rsidR="00553226" w:rsidRDefault="00553226" w:rsidP="00477C76">
            <w:pPr>
              <w:pStyle w:val="spacer"/>
            </w:pPr>
          </w:p>
        </w:tc>
      </w:tr>
      <w:tr w:rsidR="00553226" w14:paraId="7420F6F1" w14:textId="77777777" w:rsidTr="00477C76">
        <w:tc>
          <w:tcPr>
            <w:tcW w:w="3369" w:type="dxa"/>
            <w:gridSpan w:val="2"/>
          </w:tcPr>
          <w:p w14:paraId="46D5409F" w14:textId="77777777" w:rsidR="00553226" w:rsidRPr="002E2A5A" w:rsidRDefault="00553226" w:rsidP="00477C76">
            <w:pPr>
              <w:pStyle w:val="unittext"/>
            </w:pPr>
            <w:r>
              <w:rPr>
                <w:b/>
                <w:i/>
              </w:rPr>
              <w:t xml:space="preserve">Relevant person </w:t>
            </w:r>
            <w:r>
              <w:t>may include:</w:t>
            </w:r>
          </w:p>
        </w:tc>
        <w:tc>
          <w:tcPr>
            <w:tcW w:w="5873" w:type="dxa"/>
            <w:gridSpan w:val="3"/>
          </w:tcPr>
          <w:p w14:paraId="7E1CFC22" w14:textId="77777777" w:rsidR="00553226" w:rsidRDefault="00553226" w:rsidP="00477C76">
            <w:pPr>
              <w:pStyle w:val="bullet"/>
              <w:numPr>
                <w:ilvl w:val="0"/>
                <w:numId w:val="13"/>
              </w:numPr>
              <w:ind w:left="284" w:hanging="284"/>
            </w:pPr>
            <w:r>
              <w:t>supervisor</w:t>
            </w:r>
          </w:p>
          <w:p w14:paraId="3901A587" w14:textId="77777777" w:rsidR="00553226" w:rsidRDefault="00553226" w:rsidP="00477C76">
            <w:pPr>
              <w:pStyle w:val="bullet"/>
              <w:numPr>
                <w:ilvl w:val="0"/>
                <w:numId w:val="13"/>
              </w:numPr>
              <w:ind w:left="284" w:hanging="284"/>
            </w:pPr>
            <w:r>
              <w:t>mentor / teacher</w:t>
            </w:r>
          </w:p>
          <w:p w14:paraId="0F380B94" w14:textId="77777777" w:rsidR="00553226" w:rsidRDefault="00553226" w:rsidP="00477C76">
            <w:pPr>
              <w:pStyle w:val="bullet"/>
              <w:numPr>
                <w:ilvl w:val="0"/>
                <w:numId w:val="13"/>
              </w:numPr>
              <w:ind w:left="284" w:hanging="284"/>
            </w:pPr>
            <w:r>
              <w:t>team members</w:t>
            </w:r>
          </w:p>
        </w:tc>
      </w:tr>
      <w:tr w:rsidR="00553226" w14:paraId="52CBB880" w14:textId="77777777" w:rsidTr="00477C76">
        <w:tc>
          <w:tcPr>
            <w:tcW w:w="9242" w:type="dxa"/>
            <w:gridSpan w:val="5"/>
          </w:tcPr>
          <w:p w14:paraId="2FAE7503" w14:textId="77777777" w:rsidR="00553226" w:rsidRDefault="00553226" w:rsidP="00477C76">
            <w:pPr>
              <w:pStyle w:val="spacer"/>
            </w:pPr>
          </w:p>
        </w:tc>
      </w:tr>
      <w:tr w:rsidR="00553226" w14:paraId="55A47457" w14:textId="77777777" w:rsidTr="00477C76">
        <w:tc>
          <w:tcPr>
            <w:tcW w:w="3369" w:type="dxa"/>
            <w:gridSpan w:val="2"/>
          </w:tcPr>
          <w:p w14:paraId="6C71DA1E" w14:textId="77777777" w:rsidR="00553226" w:rsidRPr="002E2A5A" w:rsidRDefault="00553226" w:rsidP="00477C76">
            <w:pPr>
              <w:pStyle w:val="unittext"/>
            </w:pPr>
            <w:r>
              <w:rPr>
                <w:b/>
                <w:i/>
              </w:rPr>
              <w:lastRenderedPageBreak/>
              <w:t xml:space="preserve">Appropriate scientific terminology </w:t>
            </w:r>
            <w:r>
              <w:t>may include:</w:t>
            </w:r>
          </w:p>
        </w:tc>
        <w:tc>
          <w:tcPr>
            <w:tcW w:w="5873" w:type="dxa"/>
            <w:gridSpan w:val="3"/>
          </w:tcPr>
          <w:p w14:paraId="66C9A602" w14:textId="77777777" w:rsidR="00553226" w:rsidRDefault="00553226" w:rsidP="00477C76">
            <w:pPr>
              <w:pStyle w:val="bullet"/>
              <w:numPr>
                <w:ilvl w:val="0"/>
                <w:numId w:val="13"/>
              </w:numPr>
              <w:ind w:left="284" w:hanging="284"/>
            </w:pPr>
            <w:r>
              <w:t>scientific reporting format such as aim, method, observations and result, discussion and conclusion</w:t>
            </w:r>
          </w:p>
          <w:p w14:paraId="60F29755" w14:textId="77777777" w:rsidR="00553226" w:rsidRDefault="00553226" w:rsidP="00477C76">
            <w:pPr>
              <w:pStyle w:val="bullet"/>
              <w:numPr>
                <w:ilvl w:val="0"/>
                <w:numId w:val="13"/>
              </w:numPr>
              <w:ind w:left="284" w:hanging="284"/>
            </w:pPr>
            <w:r>
              <w:t>terminology such as dissolve, solution, element, compound, mixture, atom, chemical, reaction, boiling point, freezing point, evaporate, condense, heat, acid, base</w:t>
            </w:r>
          </w:p>
        </w:tc>
      </w:tr>
      <w:tr w:rsidR="00553226" w14:paraId="7FCF2883" w14:textId="77777777" w:rsidTr="00477C76">
        <w:tc>
          <w:tcPr>
            <w:tcW w:w="9242" w:type="dxa"/>
            <w:gridSpan w:val="5"/>
          </w:tcPr>
          <w:p w14:paraId="21100CFE" w14:textId="77777777" w:rsidR="00553226" w:rsidRDefault="00553226" w:rsidP="00477C76">
            <w:pPr>
              <w:pStyle w:val="spacer"/>
            </w:pPr>
          </w:p>
        </w:tc>
      </w:tr>
      <w:tr w:rsidR="00553226" w14:paraId="39FBFDC1" w14:textId="77777777" w:rsidTr="00477C76">
        <w:tc>
          <w:tcPr>
            <w:tcW w:w="3369" w:type="dxa"/>
            <w:gridSpan w:val="2"/>
          </w:tcPr>
          <w:p w14:paraId="49522B4A" w14:textId="77777777" w:rsidR="00553226" w:rsidRPr="002E2A5A" w:rsidRDefault="00553226" w:rsidP="00477C76">
            <w:pPr>
              <w:pStyle w:val="unittext"/>
            </w:pPr>
            <w:r>
              <w:rPr>
                <w:b/>
                <w:i/>
              </w:rPr>
              <w:t xml:space="preserve">Present </w:t>
            </w:r>
            <w:r>
              <w:t>may include:</w:t>
            </w:r>
          </w:p>
        </w:tc>
        <w:tc>
          <w:tcPr>
            <w:tcW w:w="5873" w:type="dxa"/>
            <w:gridSpan w:val="3"/>
          </w:tcPr>
          <w:p w14:paraId="70539FE7" w14:textId="77777777" w:rsidR="00553226" w:rsidRPr="0079479B" w:rsidRDefault="00553226" w:rsidP="00477C76">
            <w:pPr>
              <w:pStyle w:val="bullet"/>
              <w:numPr>
                <w:ilvl w:val="0"/>
                <w:numId w:val="13"/>
              </w:numPr>
              <w:ind w:left="284" w:hanging="284"/>
            </w:pPr>
            <w:r w:rsidRPr="0079479B">
              <w:t>using everyday language and some scientific language to talk, write or present informal or formal reports about science and society</w:t>
            </w:r>
          </w:p>
          <w:p w14:paraId="532A61F2" w14:textId="77777777" w:rsidR="00553226" w:rsidRPr="0079479B" w:rsidRDefault="00553226" w:rsidP="00477C76">
            <w:pPr>
              <w:pStyle w:val="bullet"/>
              <w:numPr>
                <w:ilvl w:val="0"/>
                <w:numId w:val="13"/>
              </w:numPr>
              <w:ind w:left="284" w:hanging="284"/>
            </w:pPr>
            <w:r>
              <w:t>using diagrams, graphics or photographs</w:t>
            </w:r>
          </w:p>
          <w:p w14:paraId="1BFC52AA" w14:textId="77777777" w:rsidR="00553226" w:rsidRDefault="00553226" w:rsidP="00477C76">
            <w:pPr>
              <w:pStyle w:val="bullet"/>
              <w:numPr>
                <w:ilvl w:val="0"/>
                <w:numId w:val="13"/>
              </w:numPr>
              <w:ind w:left="284" w:hanging="284"/>
            </w:pPr>
            <w:r w:rsidRPr="0079479B">
              <w:t>identifying or commenting on conclusions in the information</w:t>
            </w:r>
          </w:p>
        </w:tc>
      </w:tr>
      <w:tr w:rsidR="00553226" w14:paraId="7DE2F378" w14:textId="77777777" w:rsidTr="00477C76">
        <w:tc>
          <w:tcPr>
            <w:tcW w:w="9242" w:type="dxa"/>
            <w:gridSpan w:val="5"/>
          </w:tcPr>
          <w:p w14:paraId="13429F38" w14:textId="77777777" w:rsidR="00553226" w:rsidRDefault="00553226" w:rsidP="00477C76">
            <w:pPr>
              <w:pStyle w:val="spacer"/>
            </w:pPr>
          </w:p>
        </w:tc>
      </w:tr>
      <w:tr w:rsidR="00553226" w14:paraId="76BB8448" w14:textId="77777777" w:rsidTr="00477C76">
        <w:tc>
          <w:tcPr>
            <w:tcW w:w="9242" w:type="dxa"/>
            <w:gridSpan w:val="5"/>
          </w:tcPr>
          <w:p w14:paraId="06A3316B" w14:textId="77777777" w:rsidR="00553226" w:rsidRDefault="00553226" w:rsidP="00477C76">
            <w:pPr>
              <w:pStyle w:val="Heading21"/>
            </w:pPr>
            <w:r>
              <w:t>Evidence Guide</w:t>
            </w:r>
          </w:p>
          <w:p w14:paraId="3DAB7BDC" w14:textId="77777777" w:rsidR="00553226" w:rsidRDefault="00553226"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11DF656" w14:textId="77777777" w:rsidTr="00477C76">
        <w:tc>
          <w:tcPr>
            <w:tcW w:w="3369" w:type="dxa"/>
            <w:gridSpan w:val="2"/>
          </w:tcPr>
          <w:p w14:paraId="12CEA470" w14:textId="77777777" w:rsidR="00553226" w:rsidRPr="005979AA" w:rsidRDefault="00553226" w:rsidP="00477C76">
            <w:pPr>
              <w:pStyle w:val="EG"/>
            </w:pPr>
            <w:r w:rsidRPr="005979AA">
              <w:t>Critical aspects for assessment and evidence required to demonstrate competency in this unit</w:t>
            </w:r>
          </w:p>
        </w:tc>
        <w:tc>
          <w:tcPr>
            <w:tcW w:w="5873" w:type="dxa"/>
            <w:gridSpan w:val="3"/>
          </w:tcPr>
          <w:p w14:paraId="1C870DEB" w14:textId="77777777" w:rsidR="00553226" w:rsidRDefault="00553226" w:rsidP="00477C76">
            <w:pPr>
              <w:pStyle w:val="unittext"/>
            </w:pPr>
            <w:r w:rsidRPr="003B087B">
              <w:t>Assessment</w:t>
            </w:r>
            <w:r>
              <w:t xml:space="preserve"> must confirm the ability to:</w:t>
            </w:r>
          </w:p>
          <w:p w14:paraId="042DB0D0" w14:textId="77777777" w:rsidR="00553226" w:rsidRPr="0079479B" w:rsidRDefault="00553226" w:rsidP="00477C76">
            <w:pPr>
              <w:pStyle w:val="bullet"/>
              <w:numPr>
                <w:ilvl w:val="0"/>
                <w:numId w:val="13"/>
              </w:numPr>
              <w:ind w:left="284" w:hanging="284"/>
            </w:pPr>
            <w:r w:rsidRPr="0079479B">
              <w:t>identify and classify common chemicals</w:t>
            </w:r>
          </w:p>
          <w:p w14:paraId="67E4D721" w14:textId="77777777" w:rsidR="00553226" w:rsidRDefault="00553226" w:rsidP="00477C76">
            <w:pPr>
              <w:pStyle w:val="bullet"/>
              <w:numPr>
                <w:ilvl w:val="0"/>
                <w:numId w:val="13"/>
              </w:numPr>
              <w:ind w:left="284" w:hanging="284"/>
            </w:pPr>
            <w:r w:rsidRPr="0079479B">
              <w:t xml:space="preserve">plan and conduct a simple investigation </w:t>
            </w:r>
            <w:r>
              <w:t>to identify</w:t>
            </w:r>
            <w:r w:rsidRPr="0079479B">
              <w:t xml:space="preserve"> chemical processes or changes, and report on the outcomes using appropriate scientific terminology</w:t>
            </w:r>
          </w:p>
        </w:tc>
      </w:tr>
      <w:tr w:rsidR="00553226" w14:paraId="20D4ECB2" w14:textId="77777777" w:rsidTr="00477C76">
        <w:tc>
          <w:tcPr>
            <w:tcW w:w="9242" w:type="dxa"/>
            <w:gridSpan w:val="5"/>
          </w:tcPr>
          <w:p w14:paraId="058029EC" w14:textId="77777777" w:rsidR="00553226" w:rsidRDefault="00553226" w:rsidP="00477C76">
            <w:pPr>
              <w:pStyle w:val="spacer"/>
            </w:pPr>
          </w:p>
        </w:tc>
      </w:tr>
      <w:tr w:rsidR="00553226" w14:paraId="4B4C5BE1" w14:textId="77777777" w:rsidTr="00477C76">
        <w:tc>
          <w:tcPr>
            <w:tcW w:w="3369" w:type="dxa"/>
            <w:gridSpan w:val="2"/>
          </w:tcPr>
          <w:p w14:paraId="238937B7" w14:textId="77777777" w:rsidR="00553226" w:rsidRPr="005979AA" w:rsidRDefault="00553226" w:rsidP="00477C76">
            <w:pPr>
              <w:pStyle w:val="EG"/>
            </w:pPr>
            <w:r w:rsidRPr="005979AA">
              <w:t>Context of and specific resources for assessment</w:t>
            </w:r>
          </w:p>
        </w:tc>
        <w:tc>
          <w:tcPr>
            <w:tcW w:w="5873" w:type="dxa"/>
            <w:gridSpan w:val="3"/>
          </w:tcPr>
          <w:p w14:paraId="622B3328" w14:textId="77777777" w:rsidR="00553226" w:rsidRDefault="00553226" w:rsidP="00477C76">
            <w:pPr>
              <w:pStyle w:val="unittext"/>
            </w:pPr>
            <w:r>
              <w:t>Assessment must ensure access to:</w:t>
            </w:r>
          </w:p>
          <w:p w14:paraId="2E5670E8" w14:textId="77777777" w:rsidR="00553226" w:rsidRDefault="00553226" w:rsidP="00477C76">
            <w:pPr>
              <w:pStyle w:val="bullet"/>
              <w:numPr>
                <w:ilvl w:val="0"/>
                <w:numId w:val="13"/>
              </w:numPr>
              <w:ind w:left="284" w:hanging="284"/>
            </w:pPr>
            <w:r>
              <w:t>computers and the internet where appropriate</w:t>
            </w:r>
          </w:p>
          <w:p w14:paraId="453632EC" w14:textId="77777777" w:rsidR="00553226" w:rsidRDefault="00553226" w:rsidP="00477C76">
            <w:pPr>
              <w:pStyle w:val="bullet"/>
              <w:numPr>
                <w:ilvl w:val="0"/>
                <w:numId w:val="13"/>
              </w:numPr>
              <w:ind w:left="284" w:hanging="284"/>
            </w:pPr>
            <w:r w:rsidRPr="00662E53">
              <w:t xml:space="preserve">sources of information related to </w:t>
            </w:r>
            <w:r>
              <w:t>the investigation</w:t>
            </w:r>
          </w:p>
        </w:tc>
      </w:tr>
      <w:tr w:rsidR="00553226" w14:paraId="479C409A" w14:textId="77777777" w:rsidTr="00477C76">
        <w:tc>
          <w:tcPr>
            <w:tcW w:w="9242" w:type="dxa"/>
            <w:gridSpan w:val="5"/>
          </w:tcPr>
          <w:p w14:paraId="4B6D9FE7" w14:textId="77777777" w:rsidR="00553226" w:rsidRDefault="00553226" w:rsidP="00477C76">
            <w:pPr>
              <w:pStyle w:val="spacer"/>
            </w:pPr>
          </w:p>
        </w:tc>
      </w:tr>
      <w:tr w:rsidR="00553226" w14:paraId="1F18827D" w14:textId="77777777" w:rsidTr="00477C76">
        <w:tc>
          <w:tcPr>
            <w:tcW w:w="3369" w:type="dxa"/>
            <w:gridSpan w:val="2"/>
          </w:tcPr>
          <w:p w14:paraId="50672C0F" w14:textId="77777777" w:rsidR="00553226" w:rsidRPr="00622D2D" w:rsidRDefault="00553226" w:rsidP="00477C76">
            <w:pPr>
              <w:pStyle w:val="EG"/>
            </w:pPr>
            <w:r w:rsidRPr="005979AA">
              <w:t>Method(s) of assessment</w:t>
            </w:r>
          </w:p>
        </w:tc>
        <w:tc>
          <w:tcPr>
            <w:tcW w:w="5873" w:type="dxa"/>
            <w:gridSpan w:val="3"/>
          </w:tcPr>
          <w:p w14:paraId="21122CAB" w14:textId="77777777" w:rsidR="00553226" w:rsidRDefault="00553226" w:rsidP="00477C76">
            <w:pPr>
              <w:pStyle w:val="unittext"/>
            </w:pPr>
            <w:r>
              <w:t>The following are suggested assessment methods for this unit:</w:t>
            </w:r>
          </w:p>
          <w:p w14:paraId="51486134" w14:textId="77777777" w:rsidR="00553226" w:rsidRDefault="00553226" w:rsidP="00477C76">
            <w:pPr>
              <w:pStyle w:val="bullet"/>
              <w:numPr>
                <w:ilvl w:val="0"/>
                <w:numId w:val="13"/>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14:paraId="60C5F3DC" w14:textId="77777777" w:rsidR="00553226" w:rsidRDefault="00553226" w:rsidP="00477C76">
            <w:pPr>
              <w:pStyle w:val="bullet"/>
              <w:numPr>
                <w:ilvl w:val="0"/>
                <w:numId w:val="13"/>
              </w:numPr>
              <w:ind w:left="284" w:hanging="284"/>
            </w:pPr>
            <w:r>
              <w:t>portfolio showing evidence of:</w:t>
            </w:r>
          </w:p>
          <w:p w14:paraId="2529354F" w14:textId="77777777" w:rsidR="00553226" w:rsidRDefault="00553226" w:rsidP="00477C76">
            <w:pPr>
              <w:pStyle w:val="endash"/>
              <w:keepNext/>
              <w:ind w:left="568" w:hanging="284"/>
            </w:pPr>
            <w:r>
              <w:t>a plan and its development</w:t>
            </w:r>
          </w:p>
          <w:p w14:paraId="38EEF13D" w14:textId="77777777" w:rsidR="00553226" w:rsidRDefault="00553226" w:rsidP="00477C76">
            <w:pPr>
              <w:pStyle w:val="endash"/>
              <w:keepNext/>
              <w:ind w:left="568" w:hanging="284"/>
            </w:pPr>
            <w:r>
              <w:t>findings of investigation</w:t>
            </w:r>
          </w:p>
          <w:p w14:paraId="41A98D52" w14:textId="77777777" w:rsidR="00553226" w:rsidRDefault="00553226" w:rsidP="00477C76">
            <w:pPr>
              <w:pStyle w:val="bullet"/>
              <w:numPr>
                <w:ilvl w:val="0"/>
                <w:numId w:val="13"/>
              </w:numPr>
              <w:ind w:left="284" w:hanging="284"/>
            </w:pPr>
            <w:r>
              <w:t>group discussion to assess the ability to discuss findings using appropriate terminology</w:t>
            </w:r>
          </w:p>
          <w:p w14:paraId="209F6CAA" w14:textId="77777777" w:rsidR="00553226" w:rsidRDefault="00553226" w:rsidP="00477C76">
            <w:pPr>
              <w:pStyle w:val="bullet"/>
              <w:numPr>
                <w:ilvl w:val="0"/>
                <w:numId w:val="13"/>
              </w:numPr>
              <w:ind w:left="284" w:hanging="284"/>
            </w:pPr>
            <w:r>
              <w:t>oral or written questioning to assess knowledge of common chemicals and their classification</w:t>
            </w:r>
          </w:p>
        </w:tc>
      </w:tr>
    </w:tbl>
    <w:p w14:paraId="0A52A8E4" w14:textId="77777777" w:rsidR="00553226" w:rsidRDefault="00553226" w:rsidP="00553226">
      <w:pPr>
        <w:keepNext/>
        <w:tabs>
          <w:tab w:val="left" w:pos="930"/>
        </w:tabs>
        <w:spacing w:before="0" w:after="0"/>
        <w:sectPr w:rsidR="00553226" w:rsidSect="00FA238F">
          <w:headerReference w:type="even" r:id="rId314"/>
          <w:headerReference w:type="default" r:id="rId315"/>
          <w:headerReference w:type="first" r:id="rId31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0"/>
        <w:gridCol w:w="426"/>
        <w:gridCol w:w="142"/>
        <w:gridCol w:w="15"/>
        <w:gridCol w:w="5553"/>
      </w:tblGrid>
      <w:tr w:rsidR="00553226" w14:paraId="74D4E008" w14:textId="77777777" w:rsidTr="00477C76">
        <w:tc>
          <w:tcPr>
            <w:tcW w:w="2890" w:type="dxa"/>
          </w:tcPr>
          <w:p w14:paraId="2025DE24" w14:textId="77777777" w:rsidR="00553226" w:rsidRPr="00D72D90" w:rsidRDefault="00553226" w:rsidP="00477C76">
            <w:pPr>
              <w:pStyle w:val="CodeTOC"/>
            </w:pPr>
            <w:r w:rsidRPr="00D72D90">
              <w:lastRenderedPageBreak/>
              <w:t>Unit Code</w:t>
            </w:r>
          </w:p>
        </w:tc>
        <w:tc>
          <w:tcPr>
            <w:tcW w:w="6136" w:type="dxa"/>
            <w:gridSpan w:val="4"/>
          </w:tcPr>
          <w:p w14:paraId="67C7BE1A" w14:textId="77777777" w:rsidR="00553226" w:rsidRPr="00D72D90" w:rsidRDefault="00553226" w:rsidP="00477C76">
            <w:pPr>
              <w:pStyle w:val="code"/>
            </w:pPr>
            <w:bookmarkStart w:id="263" w:name="_Toc514234393"/>
            <w:r>
              <w:t>VU22406</w:t>
            </w:r>
            <w:bookmarkEnd w:id="263"/>
          </w:p>
        </w:tc>
      </w:tr>
      <w:tr w:rsidR="00553226" w14:paraId="790FD648" w14:textId="77777777" w:rsidTr="00477C76">
        <w:tc>
          <w:tcPr>
            <w:tcW w:w="2890" w:type="dxa"/>
          </w:tcPr>
          <w:p w14:paraId="25A38506" w14:textId="77777777" w:rsidR="00553226" w:rsidRPr="00D72D90" w:rsidRDefault="00553226" w:rsidP="00477C76">
            <w:pPr>
              <w:pStyle w:val="CodeTOC"/>
            </w:pPr>
            <w:r w:rsidRPr="00D72D90">
              <w:t>Unit Title</w:t>
            </w:r>
          </w:p>
        </w:tc>
        <w:tc>
          <w:tcPr>
            <w:tcW w:w="6136" w:type="dxa"/>
            <w:gridSpan w:val="4"/>
          </w:tcPr>
          <w:p w14:paraId="0D33033C" w14:textId="77777777" w:rsidR="00553226" w:rsidRPr="00D72D90" w:rsidRDefault="00553226" w:rsidP="00477C76">
            <w:pPr>
              <w:pStyle w:val="code"/>
            </w:pPr>
            <w:bookmarkStart w:id="264" w:name="_Toc507058729"/>
            <w:bookmarkStart w:id="265" w:name="_Toc514234394"/>
            <w:r w:rsidRPr="00610121">
              <w:t>Undertake a simple investigation of how the earth, moon and sun interact</w:t>
            </w:r>
            <w:bookmarkEnd w:id="264"/>
            <w:bookmarkEnd w:id="265"/>
          </w:p>
        </w:tc>
      </w:tr>
      <w:tr w:rsidR="00553226" w14:paraId="4A664AD4" w14:textId="77777777" w:rsidTr="00477C76">
        <w:tc>
          <w:tcPr>
            <w:tcW w:w="2890" w:type="dxa"/>
          </w:tcPr>
          <w:p w14:paraId="6F9C7EEA" w14:textId="77777777" w:rsidR="00553226" w:rsidRDefault="00553226" w:rsidP="00477C76">
            <w:pPr>
              <w:pStyle w:val="Heading21"/>
            </w:pPr>
            <w:r>
              <w:t>Unit Descriptor</w:t>
            </w:r>
          </w:p>
        </w:tc>
        <w:tc>
          <w:tcPr>
            <w:tcW w:w="6136" w:type="dxa"/>
            <w:gridSpan w:val="4"/>
          </w:tcPr>
          <w:p w14:paraId="61BDD376" w14:textId="77777777" w:rsidR="00553226" w:rsidRDefault="00553226" w:rsidP="00477C76">
            <w:pPr>
              <w:pStyle w:val="unittext"/>
            </w:pPr>
            <w:r>
              <w:t xml:space="preserve">This unit describes the skills and knowledge to </w:t>
            </w:r>
            <w:r w:rsidRPr="0079479B">
              <w:t xml:space="preserve">undertake a simple </w:t>
            </w:r>
            <w:r>
              <w:t>investigation</w:t>
            </w:r>
            <w:r w:rsidRPr="0079479B">
              <w:t xml:space="preserve"> on the effects of the </w:t>
            </w:r>
            <w:r>
              <w:t>interaction</w:t>
            </w:r>
            <w:r w:rsidRPr="0079479B">
              <w:t xml:space="preserve"> between the earth, moon and sun.</w:t>
            </w:r>
          </w:p>
        </w:tc>
      </w:tr>
      <w:tr w:rsidR="00553226" w14:paraId="1789FB8A" w14:textId="77777777" w:rsidTr="00477C76">
        <w:tc>
          <w:tcPr>
            <w:tcW w:w="2890" w:type="dxa"/>
          </w:tcPr>
          <w:p w14:paraId="5151959C" w14:textId="77777777" w:rsidR="00553226" w:rsidRDefault="00553226" w:rsidP="00477C76">
            <w:pPr>
              <w:pStyle w:val="Heading21"/>
            </w:pPr>
            <w:r>
              <w:t>Employability Skills</w:t>
            </w:r>
          </w:p>
        </w:tc>
        <w:tc>
          <w:tcPr>
            <w:tcW w:w="6136" w:type="dxa"/>
            <w:gridSpan w:val="4"/>
          </w:tcPr>
          <w:p w14:paraId="41E55F68" w14:textId="77777777" w:rsidR="00553226" w:rsidRDefault="00553226" w:rsidP="00477C76">
            <w:pPr>
              <w:pStyle w:val="unittext"/>
            </w:pPr>
            <w:r>
              <w:t>This unit contains employability skills.</w:t>
            </w:r>
          </w:p>
        </w:tc>
      </w:tr>
      <w:tr w:rsidR="00553226" w14:paraId="06F178D7" w14:textId="77777777" w:rsidTr="00477C76">
        <w:tc>
          <w:tcPr>
            <w:tcW w:w="2890" w:type="dxa"/>
          </w:tcPr>
          <w:p w14:paraId="2383A00C" w14:textId="77777777" w:rsidR="00553226" w:rsidRDefault="00553226" w:rsidP="00477C76">
            <w:pPr>
              <w:pStyle w:val="Heading21"/>
            </w:pPr>
            <w:r>
              <w:t>Application of the Unit</w:t>
            </w:r>
          </w:p>
        </w:tc>
        <w:tc>
          <w:tcPr>
            <w:tcW w:w="6136" w:type="dxa"/>
            <w:gridSpan w:val="4"/>
          </w:tcPr>
          <w:p w14:paraId="0B9FA7B5" w14:textId="77777777" w:rsidR="00553226" w:rsidRDefault="00553226" w:rsidP="00477C76">
            <w:pPr>
              <w:pStyle w:val="unittext"/>
            </w:pPr>
            <w:r>
              <w:t xml:space="preserve">This unit applies to learners wishing to </w:t>
            </w:r>
            <w:r w:rsidRPr="00C35135">
              <w:t>improve their educational and vocational participation options in the science field</w:t>
            </w:r>
            <w:r>
              <w:t>.</w:t>
            </w:r>
          </w:p>
        </w:tc>
      </w:tr>
      <w:tr w:rsidR="00553226" w14:paraId="7C3EBE40" w14:textId="77777777" w:rsidTr="00477C76">
        <w:tc>
          <w:tcPr>
            <w:tcW w:w="2890" w:type="dxa"/>
          </w:tcPr>
          <w:p w14:paraId="78B5786A" w14:textId="77777777" w:rsidR="00553226" w:rsidRDefault="00553226" w:rsidP="00477C76">
            <w:pPr>
              <w:pStyle w:val="Heading21"/>
            </w:pPr>
            <w:r>
              <w:t>Element</w:t>
            </w:r>
          </w:p>
          <w:p w14:paraId="64D97012" w14:textId="77777777" w:rsidR="00553226" w:rsidRDefault="00553226" w:rsidP="00477C76">
            <w:pPr>
              <w:pStyle w:val="text"/>
            </w:pPr>
            <w:r w:rsidRPr="005979AA">
              <w:t>Elements describe the essential outcomes of a unit of competency. Elements describe actions or outcomes that are demonstrable and assessable.</w:t>
            </w:r>
          </w:p>
        </w:tc>
        <w:tc>
          <w:tcPr>
            <w:tcW w:w="6136" w:type="dxa"/>
            <w:gridSpan w:val="4"/>
          </w:tcPr>
          <w:p w14:paraId="04AD3C3B" w14:textId="77777777" w:rsidR="00553226" w:rsidRDefault="00553226" w:rsidP="00477C76">
            <w:pPr>
              <w:pStyle w:val="Heading21"/>
            </w:pPr>
            <w:r>
              <w:t>Performance Criteria</w:t>
            </w:r>
          </w:p>
          <w:p w14:paraId="04EC672C" w14:textId="77777777" w:rsidR="00553226" w:rsidRDefault="00553226" w:rsidP="00477C76">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43B50BD" w14:textId="77777777" w:rsidTr="00477C76">
        <w:tc>
          <w:tcPr>
            <w:tcW w:w="2890" w:type="dxa"/>
          </w:tcPr>
          <w:p w14:paraId="0E159118" w14:textId="77777777" w:rsidR="00553226" w:rsidRDefault="00553226" w:rsidP="00477C76">
            <w:pPr>
              <w:pStyle w:val="spacer"/>
            </w:pPr>
          </w:p>
        </w:tc>
        <w:tc>
          <w:tcPr>
            <w:tcW w:w="6136" w:type="dxa"/>
            <w:gridSpan w:val="4"/>
          </w:tcPr>
          <w:p w14:paraId="6C6BF24C" w14:textId="77777777" w:rsidR="00553226" w:rsidRDefault="00553226" w:rsidP="00477C76">
            <w:pPr>
              <w:pStyle w:val="spacer"/>
            </w:pPr>
          </w:p>
        </w:tc>
      </w:tr>
      <w:tr w:rsidR="00553226" w14:paraId="1C2CB50D" w14:textId="77777777" w:rsidTr="00477C76">
        <w:tc>
          <w:tcPr>
            <w:tcW w:w="2890" w:type="dxa"/>
            <w:vMerge w:val="restart"/>
          </w:tcPr>
          <w:p w14:paraId="72951156" w14:textId="77777777" w:rsidR="00553226" w:rsidRDefault="00553226" w:rsidP="00477C76">
            <w:pPr>
              <w:pStyle w:val="element"/>
              <w:keepNext/>
            </w:pPr>
            <w:r>
              <w:t>1</w:t>
            </w:r>
            <w:r>
              <w:tab/>
              <w:t>Plan an investigation of the interaction between the earth, moon and sun</w:t>
            </w:r>
          </w:p>
        </w:tc>
        <w:tc>
          <w:tcPr>
            <w:tcW w:w="568" w:type="dxa"/>
            <w:gridSpan w:val="2"/>
          </w:tcPr>
          <w:p w14:paraId="5BC716AA" w14:textId="77777777" w:rsidR="00553226" w:rsidRDefault="00553226" w:rsidP="00477C76">
            <w:pPr>
              <w:pStyle w:val="PC"/>
              <w:keepNext/>
            </w:pPr>
            <w:r>
              <w:t>1.1</w:t>
            </w:r>
          </w:p>
        </w:tc>
        <w:tc>
          <w:tcPr>
            <w:tcW w:w="5568" w:type="dxa"/>
            <w:gridSpan w:val="2"/>
          </w:tcPr>
          <w:p w14:paraId="7FBD4C80" w14:textId="77777777" w:rsidR="00553226" w:rsidRDefault="00553226" w:rsidP="00477C76">
            <w:pPr>
              <w:pStyle w:val="PC"/>
              <w:keepNext/>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553226" w14:paraId="41FF7629" w14:textId="77777777" w:rsidTr="00477C76">
        <w:tc>
          <w:tcPr>
            <w:tcW w:w="2890" w:type="dxa"/>
            <w:vMerge/>
          </w:tcPr>
          <w:p w14:paraId="7A2A7296" w14:textId="77777777" w:rsidR="00553226" w:rsidRPr="0084371F" w:rsidRDefault="00553226" w:rsidP="00477C76">
            <w:pPr>
              <w:pStyle w:val="element"/>
              <w:keepNext/>
            </w:pPr>
          </w:p>
        </w:tc>
        <w:tc>
          <w:tcPr>
            <w:tcW w:w="568" w:type="dxa"/>
            <w:gridSpan w:val="2"/>
          </w:tcPr>
          <w:p w14:paraId="497ACD8B" w14:textId="77777777" w:rsidR="00553226" w:rsidRDefault="00553226" w:rsidP="00477C76">
            <w:pPr>
              <w:pStyle w:val="PC"/>
              <w:keepNext/>
            </w:pPr>
            <w:r>
              <w:t>1.2</w:t>
            </w:r>
          </w:p>
        </w:tc>
        <w:tc>
          <w:tcPr>
            <w:tcW w:w="5568" w:type="dxa"/>
            <w:gridSpan w:val="2"/>
          </w:tcPr>
          <w:p w14:paraId="072C1A74" w14:textId="77777777" w:rsidR="00553226" w:rsidRDefault="00553226" w:rsidP="00477C76">
            <w:pPr>
              <w:pStyle w:val="PC"/>
              <w:keepNext/>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553226" w14:paraId="70E35271" w14:textId="77777777" w:rsidTr="00477C76">
        <w:tc>
          <w:tcPr>
            <w:tcW w:w="2890" w:type="dxa"/>
          </w:tcPr>
          <w:p w14:paraId="0064C835" w14:textId="77777777" w:rsidR="00553226" w:rsidRDefault="00553226" w:rsidP="00477C76">
            <w:pPr>
              <w:pStyle w:val="spacer"/>
            </w:pPr>
          </w:p>
        </w:tc>
        <w:tc>
          <w:tcPr>
            <w:tcW w:w="6136" w:type="dxa"/>
            <w:gridSpan w:val="4"/>
          </w:tcPr>
          <w:p w14:paraId="35614D68" w14:textId="77777777" w:rsidR="00553226" w:rsidRDefault="00553226" w:rsidP="00477C76">
            <w:pPr>
              <w:pStyle w:val="spacer"/>
            </w:pPr>
          </w:p>
        </w:tc>
      </w:tr>
      <w:tr w:rsidR="00553226" w14:paraId="4044A6FF" w14:textId="77777777" w:rsidTr="00477C76">
        <w:tc>
          <w:tcPr>
            <w:tcW w:w="2890" w:type="dxa"/>
          </w:tcPr>
          <w:p w14:paraId="5BDEA219" w14:textId="77777777" w:rsidR="00553226" w:rsidRDefault="00553226" w:rsidP="00477C76">
            <w:pPr>
              <w:pStyle w:val="element"/>
              <w:keepNext/>
            </w:pPr>
            <w:r>
              <w:t>2</w:t>
            </w:r>
            <w:r>
              <w:tab/>
            </w:r>
            <w:r w:rsidRPr="00442CFD">
              <w:t>Examine the interaction between the earth, moon and su</w:t>
            </w:r>
            <w:r>
              <w:t>n</w:t>
            </w:r>
          </w:p>
        </w:tc>
        <w:tc>
          <w:tcPr>
            <w:tcW w:w="583" w:type="dxa"/>
            <w:gridSpan w:val="3"/>
          </w:tcPr>
          <w:p w14:paraId="06FD8C67" w14:textId="77777777" w:rsidR="00553226" w:rsidRDefault="00553226" w:rsidP="00477C76">
            <w:pPr>
              <w:pStyle w:val="PC"/>
              <w:keepNext/>
            </w:pPr>
            <w:r>
              <w:t>2.1</w:t>
            </w:r>
          </w:p>
        </w:tc>
        <w:tc>
          <w:tcPr>
            <w:tcW w:w="5553" w:type="dxa"/>
          </w:tcPr>
          <w:p w14:paraId="47FFED6F" w14:textId="77777777" w:rsidR="00553226" w:rsidRDefault="00553226" w:rsidP="00477C76">
            <w:pPr>
              <w:pStyle w:val="PC"/>
              <w:keepNext/>
            </w:pPr>
            <w:r>
              <w:t xml:space="preserve">Conduct </w:t>
            </w:r>
            <w:r w:rsidRPr="00462CAF">
              <w:t>simple experiments to investigate the effects of the interaction between the earth, moon and sun</w:t>
            </w:r>
          </w:p>
        </w:tc>
      </w:tr>
      <w:tr w:rsidR="00553226" w14:paraId="041E35D0" w14:textId="77777777" w:rsidTr="00477C76">
        <w:tc>
          <w:tcPr>
            <w:tcW w:w="2890" w:type="dxa"/>
          </w:tcPr>
          <w:p w14:paraId="24C75F27" w14:textId="77777777" w:rsidR="00553226" w:rsidRDefault="00553226" w:rsidP="00477C76">
            <w:pPr>
              <w:pStyle w:val="element"/>
              <w:keepNext/>
            </w:pPr>
          </w:p>
        </w:tc>
        <w:tc>
          <w:tcPr>
            <w:tcW w:w="583" w:type="dxa"/>
            <w:gridSpan w:val="3"/>
          </w:tcPr>
          <w:p w14:paraId="0F9A1ED5" w14:textId="77777777" w:rsidR="00553226" w:rsidRDefault="00553226" w:rsidP="00477C76">
            <w:pPr>
              <w:pStyle w:val="PC"/>
              <w:keepNext/>
            </w:pPr>
            <w:r>
              <w:t>2.2</w:t>
            </w:r>
          </w:p>
        </w:tc>
        <w:tc>
          <w:tcPr>
            <w:tcW w:w="5553" w:type="dxa"/>
          </w:tcPr>
          <w:p w14:paraId="269D85AE" w14:textId="77777777" w:rsidR="00553226" w:rsidRDefault="00553226" w:rsidP="00477C76">
            <w:pPr>
              <w:pStyle w:val="PC"/>
              <w:keepNext/>
            </w:pPr>
            <w:r>
              <w:t>Record the results of the investigation using</w:t>
            </w:r>
            <w:r>
              <w:rPr>
                <w:b/>
              </w:rPr>
              <w:t xml:space="preserve"> </w:t>
            </w:r>
            <w:r>
              <w:rPr>
                <w:b/>
                <w:i/>
              </w:rPr>
              <w:t>appropriate scientific terminology</w:t>
            </w:r>
          </w:p>
        </w:tc>
      </w:tr>
      <w:tr w:rsidR="00553226" w14:paraId="612B238C" w14:textId="77777777" w:rsidTr="00477C76">
        <w:tc>
          <w:tcPr>
            <w:tcW w:w="2890" w:type="dxa"/>
          </w:tcPr>
          <w:p w14:paraId="160318A0" w14:textId="77777777" w:rsidR="00553226" w:rsidRDefault="00553226" w:rsidP="00477C76">
            <w:pPr>
              <w:pStyle w:val="spacer"/>
            </w:pPr>
          </w:p>
        </w:tc>
        <w:tc>
          <w:tcPr>
            <w:tcW w:w="6136" w:type="dxa"/>
            <w:gridSpan w:val="4"/>
          </w:tcPr>
          <w:p w14:paraId="0FD45E1C" w14:textId="77777777" w:rsidR="00553226" w:rsidRDefault="00553226" w:rsidP="00477C76">
            <w:pPr>
              <w:pStyle w:val="spacer"/>
            </w:pPr>
          </w:p>
        </w:tc>
      </w:tr>
      <w:tr w:rsidR="00553226" w14:paraId="6054F9EE" w14:textId="77777777" w:rsidTr="00477C76">
        <w:tc>
          <w:tcPr>
            <w:tcW w:w="2890" w:type="dxa"/>
            <w:vMerge w:val="restart"/>
          </w:tcPr>
          <w:p w14:paraId="4EFFA7B9" w14:textId="77777777" w:rsidR="00553226" w:rsidRDefault="00553226" w:rsidP="00477C76">
            <w:pPr>
              <w:pStyle w:val="element"/>
              <w:keepNext/>
            </w:pPr>
            <w:r>
              <w:t>3</w:t>
            </w:r>
            <w:r>
              <w:tab/>
              <w:t>Report on the investigation</w:t>
            </w:r>
          </w:p>
        </w:tc>
        <w:tc>
          <w:tcPr>
            <w:tcW w:w="568" w:type="dxa"/>
            <w:gridSpan w:val="2"/>
          </w:tcPr>
          <w:p w14:paraId="40D23355" w14:textId="77777777" w:rsidR="00553226" w:rsidRDefault="00553226" w:rsidP="00477C76">
            <w:pPr>
              <w:pStyle w:val="PC"/>
              <w:keepNext/>
            </w:pPr>
            <w:r>
              <w:t>3.1</w:t>
            </w:r>
          </w:p>
        </w:tc>
        <w:tc>
          <w:tcPr>
            <w:tcW w:w="5568" w:type="dxa"/>
            <w:gridSpan w:val="2"/>
          </w:tcPr>
          <w:p w14:paraId="5B081686" w14:textId="77777777" w:rsidR="00553226" w:rsidRDefault="00553226" w:rsidP="00477C76">
            <w:pPr>
              <w:pStyle w:val="PC"/>
              <w:keepNext/>
            </w:pPr>
            <w:r w:rsidRPr="00462CAF">
              <w:rPr>
                <w:b/>
                <w:i/>
              </w:rPr>
              <w:t>Present</w:t>
            </w:r>
            <w:r>
              <w:t xml:space="preserve"> the </w:t>
            </w:r>
            <w:r w:rsidRPr="00462CAF">
              <w:t>findings</w:t>
            </w:r>
            <w:r>
              <w:rPr>
                <w:b/>
              </w:rPr>
              <w:t xml:space="preserve"> </w:t>
            </w:r>
            <w:r>
              <w:t xml:space="preserve">of the investigation </w:t>
            </w:r>
          </w:p>
        </w:tc>
      </w:tr>
      <w:tr w:rsidR="00553226" w14:paraId="5E698154" w14:textId="77777777" w:rsidTr="00477C76">
        <w:tc>
          <w:tcPr>
            <w:tcW w:w="2890" w:type="dxa"/>
            <w:vMerge/>
          </w:tcPr>
          <w:p w14:paraId="370504D7" w14:textId="77777777" w:rsidR="00553226" w:rsidRDefault="00553226" w:rsidP="00477C76">
            <w:pPr>
              <w:keepNext/>
            </w:pPr>
          </w:p>
        </w:tc>
        <w:tc>
          <w:tcPr>
            <w:tcW w:w="568" w:type="dxa"/>
            <w:gridSpan w:val="2"/>
          </w:tcPr>
          <w:p w14:paraId="56977CBA" w14:textId="77777777" w:rsidR="00553226" w:rsidRDefault="00553226" w:rsidP="00477C76">
            <w:pPr>
              <w:pStyle w:val="PC"/>
              <w:keepNext/>
            </w:pPr>
            <w:r>
              <w:t>3.2</w:t>
            </w:r>
          </w:p>
        </w:tc>
        <w:tc>
          <w:tcPr>
            <w:tcW w:w="5568" w:type="dxa"/>
            <w:gridSpan w:val="2"/>
          </w:tcPr>
          <w:p w14:paraId="0C98D67F" w14:textId="77777777" w:rsidR="00553226" w:rsidRDefault="00553226" w:rsidP="00477C76">
            <w:pPr>
              <w:pStyle w:val="PC"/>
              <w:keepNext/>
            </w:pPr>
            <w:r>
              <w:t>Discuss the</w:t>
            </w:r>
            <w:r>
              <w:rPr>
                <w:b/>
              </w:rPr>
              <w:t xml:space="preserve"> </w:t>
            </w:r>
            <w:r w:rsidRPr="00462CAF">
              <w:t>findings</w:t>
            </w:r>
            <w:r>
              <w:rPr>
                <w:b/>
              </w:rPr>
              <w:t xml:space="preserve"> </w:t>
            </w:r>
            <w:r>
              <w:t>of the investigation using</w:t>
            </w:r>
            <w:r>
              <w:rPr>
                <w:b/>
              </w:rPr>
              <w:t xml:space="preserve"> </w:t>
            </w:r>
            <w:r w:rsidRPr="00462CAF">
              <w:t>appropriate scientific terminology</w:t>
            </w:r>
          </w:p>
        </w:tc>
      </w:tr>
      <w:tr w:rsidR="00553226" w14:paraId="015A888E" w14:textId="77777777" w:rsidTr="00477C76">
        <w:tc>
          <w:tcPr>
            <w:tcW w:w="2890" w:type="dxa"/>
          </w:tcPr>
          <w:p w14:paraId="10936064" w14:textId="77777777" w:rsidR="00553226" w:rsidRDefault="00553226" w:rsidP="00477C76">
            <w:pPr>
              <w:pStyle w:val="spacer"/>
            </w:pPr>
          </w:p>
        </w:tc>
        <w:tc>
          <w:tcPr>
            <w:tcW w:w="6136" w:type="dxa"/>
            <w:gridSpan w:val="4"/>
          </w:tcPr>
          <w:p w14:paraId="00E58CE3" w14:textId="77777777" w:rsidR="00553226" w:rsidRDefault="00553226" w:rsidP="00477C76">
            <w:pPr>
              <w:pStyle w:val="spacer"/>
            </w:pPr>
          </w:p>
        </w:tc>
      </w:tr>
      <w:tr w:rsidR="00553226" w14:paraId="6892EDA4" w14:textId="77777777" w:rsidTr="00477C76">
        <w:tc>
          <w:tcPr>
            <w:tcW w:w="9026" w:type="dxa"/>
            <w:gridSpan w:val="5"/>
          </w:tcPr>
          <w:p w14:paraId="093569E3" w14:textId="77777777" w:rsidR="00553226" w:rsidRDefault="00553226" w:rsidP="00477C76">
            <w:pPr>
              <w:pStyle w:val="Heading21"/>
            </w:pPr>
            <w:r>
              <w:t>Required Knowledge and Skills</w:t>
            </w:r>
          </w:p>
          <w:p w14:paraId="612BCE37" w14:textId="77777777" w:rsidR="00553226" w:rsidRDefault="00553226" w:rsidP="00477C76">
            <w:pPr>
              <w:pStyle w:val="text"/>
            </w:pPr>
            <w:r w:rsidRPr="005979AA">
              <w:t>This describes the essential skills and knowledge and their level required for this unit</w:t>
            </w:r>
            <w:r>
              <w:t>.</w:t>
            </w:r>
          </w:p>
        </w:tc>
      </w:tr>
      <w:tr w:rsidR="00553226" w14:paraId="205FFAD7" w14:textId="77777777" w:rsidTr="00477C76">
        <w:tc>
          <w:tcPr>
            <w:tcW w:w="9026" w:type="dxa"/>
            <w:gridSpan w:val="5"/>
          </w:tcPr>
          <w:p w14:paraId="67B38F42" w14:textId="77777777" w:rsidR="00553226" w:rsidRDefault="00553226" w:rsidP="00477C76">
            <w:pPr>
              <w:pStyle w:val="unittext"/>
            </w:pPr>
            <w:r>
              <w:t>Required Knowledge:</w:t>
            </w:r>
          </w:p>
          <w:p w14:paraId="6E8BB948" w14:textId="77777777" w:rsidR="00553226" w:rsidRDefault="00553226" w:rsidP="00477C76">
            <w:pPr>
              <w:pStyle w:val="bullet"/>
              <w:numPr>
                <w:ilvl w:val="0"/>
                <w:numId w:val="13"/>
              </w:numPr>
              <w:ind w:left="284" w:hanging="284"/>
            </w:pPr>
            <w:r>
              <w:t>meaning making strategies to interpret information related to investigation</w:t>
            </w:r>
          </w:p>
          <w:p w14:paraId="014FE4FD" w14:textId="77777777" w:rsidR="00553226" w:rsidRDefault="00553226" w:rsidP="00477C76">
            <w:pPr>
              <w:pStyle w:val="bullet"/>
              <w:numPr>
                <w:ilvl w:val="0"/>
                <w:numId w:val="13"/>
              </w:numPr>
              <w:ind w:left="284" w:hanging="284"/>
            </w:pPr>
            <w:r>
              <w:lastRenderedPageBreak/>
              <w:t>scientific terminology relevant to the investigation to enable information and ideas to be expressed verbally and in writing</w:t>
            </w:r>
          </w:p>
          <w:p w14:paraId="71106BB0" w14:textId="77777777" w:rsidR="00553226" w:rsidRDefault="00553226" w:rsidP="00477C76">
            <w:pPr>
              <w:pStyle w:val="unittext"/>
            </w:pPr>
            <w:r>
              <w:t>Required Skills:</w:t>
            </w:r>
          </w:p>
          <w:p w14:paraId="1E003E78" w14:textId="77777777" w:rsidR="00553226" w:rsidRDefault="00553226" w:rsidP="00477C76">
            <w:pPr>
              <w:pStyle w:val="bullet"/>
              <w:numPr>
                <w:ilvl w:val="0"/>
                <w:numId w:val="13"/>
              </w:numPr>
              <w:ind w:left="284" w:hanging="284"/>
            </w:pPr>
            <w:r>
              <w:t>planning and organising skills to develop and follow a plan</w:t>
            </w:r>
          </w:p>
          <w:p w14:paraId="0A694675" w14:textId="77777777" w:rsidR="00553226" w:rsidRDefault="00553226" w:rsidP="00477C76">
            <w:pPr>
              <w:pStyle w:val="bullet"/>
              <w:numPr>
                <w:ilvl w:val="0"/>
                <w:numId w:val="13"/>
              </w:numPr>
              <w:ind w:left="284" w:hanging="284"/>
            </w:pPr>
            <w:r>
              <w:t>literacy skills to:</w:t>
            </w:r>
          </w:p>
          <w:p w14:paraId="03C0A736" w14:textId="77777777" w:rsidR="00553226" w:rsidRDefault="00553226" w:rsidP="00477C76">
            <w:pPr>
              <w:pStyle w:val="endash"/>
              <w:keepNext/>
              <w:ind w:left="568" w:hanging="284"/>
            </w:pPr>
            <w:r>
              <w:t>identify the main idea and key and supporting information in texts</w:t>
            </w:r>
          </w:p>
          <w:p w14:paraId="10DB78A5" w14:textId="77777777" w:rsidR="00553226" w:rsidRDefault="00553226" w:rsidP="00477C76">
            <w:pPr>
              <w:pStyle w:val="endash"/>
              <w:keepNext/>
              <w:ind w:left="568" w:hanging="284"/>
            </w:pPr>
            <w:r>
              <w:t>record findings of the investigation</w:t>
            </w:r>
          </w:p>
          <w:p w14:paraId="4EB003FE" w14:textId="77777777" w:rsidR="00553226" w:rsidRDefault="00553226" w:rsidP="00477C76">
            <w:pPr>
              <w:pStyle w:val="bullet"/>
              <w:numPr>
                <w:ilvl w:val="0"/>
                <w:numId w:val="13"/>
              </w:numPr>
              <w:ind w:left="284" w:hanging="284"/>
            </w:pPr>
            <w:r>
              <w:t>oral communication skills to:</w:t>
            </w:r>
          </w:p>
          <w:p w14:paraId="51960E00" w14:textId="77777777" w:rsidR="00553226" w:rsidRDefault="00553226" w:rsidP="00477C76">
            <w:pPr>
              <w:pStyle w:val="endash"/>
              <w:keepNext/>
              <w:ind w:left="568" w:hanging="284"/>
            </w:pPr>
            <w:r>
              <w:t>develop a plan and identify appropriate investigation methods with a relevant person</w:t>
            </w:r>
          </w:p>
          <w:p w14:paraId="04A3F0F8" w14:textId="77777777" w:rsidR="00553226" w:rsidRDefault="00553226" w:rsidP="00477C76">
            <w:pPr>
              <w:pStyle w:val="endash"/>
              <w:keepNext/>
              <w:ind w:left="568" w:hanging="284"/>
            </w:pPr>
            <w:r>
              <w:t>discuss findings of the investigation</w:t>
            </w:r>
          </w:p>
        </w:tc>
      </w:tr>
      <w:tr w:rsidR="00553226" w14:paraId="746E95D7" w14:textId="77777777" w:rsidTr="00477C76">
        <w:tc>
          <w:tcPr>
            <w:tcW w:w="9026" w:type="dxa"/>
            <w:gridSpan w:val="5"/>
          </w:tcPr>
          <w:p w14:paraId="1D26CC0B" w14:textId="77777777" w:rsidR="00553226" w:rsidRDefault="00553226" w:rsidP="00477C76">
            <w:pPr>
              <w:pStyle w:val="spacer"/>
            </w:pPr>
          </w:p>
        </w:tc>
      </w:tr>
      <w:tr w:rsidR="00553226" w14:paraId="77A4264C" w14:textId="77777777" w:rsidTr="00477C76">
        <w:tc>
          <w:tcPr>
            <w:tcW w:w="9026" w:type="dxa"/>
            <w:gridSpan w:val="5"/>
          </w:tcPr>
          <w:p w14:paraId="51773CC2" w14:textId="77777777" w:rsidR="00553226" w:rsidRDefault="00553226" w:rsidP="00477C76">
            <w:pPr>
              <w:pStyle w:val="Heading21"/>
            </w:pPr>
            <w:r>
              <w:t>Range Statement</w:t>
            </w:r>
          </w:p>
          <w:p w14:paraId="6662CECB" w14:textId="77777777" w:rsidR="00553226" w:rsidRDefault="00553226" w:rsidP="00477C76">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CB26CFD" w14:textId="77777777" w:rsidTr="00477C76">
        <w:tc>
          <w:tcPr>
            <w:tcW w:w="3316" w:type="dxa"/>
            <w:gridSpan w:val="2"/>
          </w:tcPr>
          <w:p w14:paraId="6F5E28AB" w14:textId="77777777" w:rsidR="00553226" w:rsidRPr="00462CAF" w:rsidRDefault="00553226" w:rsidP="00477C76">
            <w:pPr>
              <w:pStyle w:val="unittext"/>
            </w:pPr>
            <w:r>
              <w:rPr>
                <w:b/>
                <w:i/>
              </w:rPr>
              <w:t xml:space="preserve">General effects </w:t>
            </w:r>
            <w:r>
              <w:t>may include:</w:t>
            </w:r>
          </w:p>
        </w:tc>
        <w:tc>
          <w:tcPr>
            <w:tcW w:w="5710" w:type="dxa"/>
            <w:gridSpan w:val="3"/>
          </w:tcPr>
          <w:p w14:paraId="0A4B1A17" w14:textId="77777777" w:rsidR="00553226" w:rsidRDefault="00553226" w:rsidP="00477C76">
            <w:pPr>
              <w:pStyle w:val="bullet"/>
              <w:numPr>
                <w:ilvl w:val="0"/>
                <w:numId w:val="13"/>
              </w:numPr>
              <w:ind w:left="284" w:hanging="284"/>
            </w:pPr>
            <w:r>
              <w:t>seasons: summer, winter, spring, autumn, wet, dry, monsoonal</w:t>
            </w:r>
          </w:p>
          <w:p w14:paraId="7E34A278" w14:textId="77777777" w:rsidR="00553226" w:rsidRDefault="00553226" w:rsidP="00477C76">
            <w:pPr>
              <w:pStyle w:val="bullet"/>
              <w:numPr>
                <w:ilvl w:val="0"/>
                <w:numId w:val="13"/>
              </w:numPr>
              <w:ind w:left="284" w:hanging="284"/>
            </w:pPr>
            <w:r>
              <w:t>tides</w:t>
            </w:r>
          </w:p>
          <w:p w14:paraId="4449C5B0" w14:textId="77777777" w:rsidR="00553226" w:rsidRDefault="00553226" w:rsidP="00477C76">
            <w:pPr>
              <w:pStyle w:val="bullet"/>
              <w:numPr>
                <w:ilvl w:val="0"/>
                <w:numId w:val="13"/>
              </w:numPr>
              <w:ind w:left="284" w:hanging="284"/>
            </w:pPr>
            <w:r>
              <w:t>the day/night cycle</w:t>
            </w:r>
          </w:p>
          <w:p w14:paraId="5D31C096" w14:textId="77777777" w:rsidR="00553226" w:rsidRDefault="00553226" w:rsidP="00477C76">
            <w:pPr>
              <w:pStyle w:val="bullet"/>
              <w:numPr>
                <w:ilvl w:val="0"/>
                <w:numId w:val="13"/>
              </w:numPr>
              <w:ind w:left="284" w:hanging="284"/>
            </w:pPr>
            <w:r>
              <w:t>time and the process of measuring and recording time</w:t>
            </w:r>
          </w:p>
          <w:p w14:paraId="58B6178D" w14:textId="77777777" w:rsidR="00553226" w:rsidRDefault="00553226" w:rsidP="00477C76">
            <w:pPr>
              <w:pStyle w:val="bullet"/>
              <w:numPr>
                <w:ilvl w:val="0"/>
                <w:numId w:val="13"/>
              </w:numPr>
              <w:ind w:left="284" w:hanging="284"/>
            </w:pPr>
            <w:r>
              <w:t>the atmosphere</w:t>
            </w:r>
          </w:p>
        </w:tc>
      </w:tr>
      <w:tr w:rsidR="00553226" w14:paraId="1D7E81FB" w14:textId="77777777" w:rsidTr="00477C76">
        <w:tc>
          <w:tcPr>
            <w:tcW w:w="9026" w:type="dxa"/>
            <w:gridSpan w:val="5"/>
          </w:tcPr>
          <w:p w14:paraId="440C0DE9" w14:textId="77777777" w:rsidR="00553226" w:rsidRDefault="00553226" w:rsidP="00477C76">
            <w:pPr>
              <w:pStyle w:val="spacer"/>
            </w:pPr>
          </w:p>
        </w:tc>
      </w:tr>
      <w:tr w:rsidR="00553226" w14:paraId="3EC55B30" w14:textId="77777777" w:rsidTr="00477C76">
        <w:tc>
          <w:tcPr>
            <w:tcW w:w="3316" w:type="dxa"/>
            <w:gridSpan w:val="2"/>
          </w:tcPr>
          <w:p w14:paraId="194D47F6" w14:textId="77777777" w:rsidR="00553226" w:rsidRPr="005979AA" w:rsidRDefault="00553226" w:rsidP="00477C76">
            <w:pPr>
              <w:pStyle w:val="unittext"/>
            </w:pPr>
            <w:r>
              <w:rPr>
                <w:b/>
                <w:i/>
              </w:rPr>
              <w:t xml:space="preserve">Interaction </w:t>
            </w:r>
            <w:r>
              <w:t>refers to:</w:t>
            </w:r>
          </w:p>
        </w:tc>
        <w:tc>
          <w:tcPr>
            <w:tcW w:w="5710" w:type="dxa"/>
            <w:gridSpan w:val="3"/>
          </w:tcPr>
          <w:p w14:paraId="44CE70AC" w14:textId="77777777" w:rsidR="00553226" w:rsidRDefault="00553226" w:rsidP="00477C76">
            <w:pPr>
              <w:pStyle w:val="bullet"/>
              <w:numPr>
                <w:ilvl w:val="0"/>
                <w:numId w:val="13"/>
              </w:numPr>
              <w:ind w:left="284" w:hanging="284"/>
            </w:pPr>
            <w:r>
              <w:t>the relative positions of the earth, moon and sun and the effects that the earth, moon and sun have on each other</w:t>
            </w:r>
          </w:p>
        </w:tc>
      </w:tr>
      <w:tr w:rsidR="00553226" w14:paraId="4DDCDF30" w14:textId="77777777" w:rsidTr="00477C76">
        <w:tc>
          <w:tcPr>
            <w:tcW w:w="9026" w:type="dxa"/>
            <w:gridSpan w:val="5"/>
          </w:tcPr>
          <w:p w14:paraId="34481F13" w14:textId="77777777" w:rsidR="00553226" w:rsidRDefault="00553226" w:rsidP="00477C76">
            <w:pPr>
              <w:pStyle w:val="spacer"/>
            </w:pPr>
          </w:p>
        </w:tc>
      </w:tr>
      <w:tr w:rsidR="00553226" w14:paraId="21D6F7CE" w14:textId="77777777" w:rsidTr="00477C76">
        <w:tc>
          <w:tcPr>
            <w:tcW w:w="3316" w:type="dxa"/>
            <w:gridSpan w:val="2"/>
          </w:tcPr>
          <w:p w14:paraId="2D6B12A0" w14:textId="77777777" w:rsidR="00553226" w:rsidRPr="005979AA" w:rsidRDefault="00553226" w:rsidP="00477C76">
            <w:pPr>
              <w:pStyle w:val="unittext"/>
            </w:pPr>
            <w:r>
              <w:rPr>
                <w:b/>
                <w:i/>
              </w:rPr>
              <w:t xml:space="preserve">Plan </w:t>
            </w:r>
            <w:r>
              <w:t>may include:</w:t>
            </w:r>
          </w:p>
        </w:tc>
        <w:tc>
          <w:tcPr>
            <w:tcW w:w="5710" w:type="dxa"/>
            <w:gridSpan w:val="3"/>
          </w:tcPr>
          <w:p w14:paraId="7FB643F6" w14:textId="77777777" w:rsidR="00553226" w:rsidRDefault="00553226" w:rsidP="00477C76">
            <w:pPr>
              <w:pStyle w:val="bullet"/>
              <w:numPr>
                <w:ilvl w:val="0"/>
                <w:numId w:val="13"/>
              </w:numPr>
              <w:ind w:left="284" w:hanging="284"/>
            </w:pPr>
            <w:r>
              <w:t>instructions to set up investigations:</w:t>
            </w:r>
          </w:p>
          <w:p w14:paraId="0E5A2B48" w14:textId="77777777" w:rsidR="00553226" w:rsidRDefault="00553226" w:rsidP="00477C76">
            <w:pPr>
              <w:pStyle w:val="endash"/>
              <w:keepNext/>
              <w:ind w:left="568" w:hanging="284"/>
            </w:pPr>
            <w:r>
              <w:t>required supervision</w:t>
            </w:r>
          </w:p>
          <w:p w14:paraId="343B26D3" w14:textId="77777777" w:rsidR="00553226" w:rsidRDefault="00553226" w:rsidP="00477C76">
            <w:pPr>
              <w:pStyle w:val="endash"/>
              <w:keepNext/>
              <w:ind w:left="568" w:hanging="284"/>
            </w:pPr>
            <w:r>
              <w:t>individual or team-based activities</w:t>
            </w:r>
          </w:p>
          <w:p w14:paraId="5C4D32EF" w14:textId="77777777" w:rsidR="00553226" w:rsidRDefault="00553226" w:rsidP="00477C76">
            <w:pPr>
              <w:pStyle w:val="endash"/>
              <w:keepNext/>
              <w:ind w:left="568" w:hanging="284"/>
            </w:pPr>
            <w:r>
              <w:t>OHS / WHS requirements</w:t>
            </w:r>
          </w:p>
          <w:p w14:paraId="18A7E334" w14:textId="77777777" w:rsidR="00553226" w:rsidRDefault="00553226" w:rsidP="00477C76">
            <w:pPr>
              <w:pStyle w:val="bullet"/>
              <w:numPr>
                <w:ilvl w:val="0"/>
                <w:numId w:val="13"/>
              </w:numPr>
              <w:ind w:left="284" w:hanging="284"/>
            </w:pPr>
            <w:r>
              <w:t>selection of resources/location of information</w:t>
            </w:r>
          </w:p>
          <w:p w14:paraId="7BC3F656" w14:textId="77777777" w:rsidR="00553226" w:rsidRDefault="00553226" w:rsidP="00477C76">
            <w:pPr>
              <w:pStyle w:val="bullet"/>
              <w:numPr>
                <w:ilvl w:val="0"/>
                <w:numId w:val="13"/>
              </w:numPr>
              <w:ind w:left="284" w:hanging="284"/>
            </w:pPr>
            <w:r>
              <w:t>persons to consult</w:t>
            </w:r>
          </w:p>
          <w:p w14:paraId="27CE4724" w14:textId="77777777" w:rsidR="00553226" w:rsidRDefault="00553226" w:rsidP="00477C76">
            <w:pPr>
              <w:pStyle w:val="bullet"/>
              <w:numPr>
                <w:ilvl w:val="0"/>
                <w:numId w:val="13"/>
              </w:numPr>
              <w:ind w:left="284" w:hanging="284"/>
            </w:pPr>
            <w:r>
              <w:t>places to visit for observation</w:t>
            </w:r>
          </w:p>
          <w:p w14:paraId="2F8BFA55" w14:textId="77777777" w:rsidR="00553226" w:rsidRDefault="00553226" w:rsidP="00477C76">
            <w:pPr>
              <w:pStyle w:val="bullet"/>
              <w:numPr>
                <w:ilvl w:val="0"/>
                <w:numId w:val="13"/>
              </w:numPr>
              <w:ind w:left="284" w:hanging="284"/>
            </w:pPr>
            <w:r>
              <w:t>identifying questions for research</w:t>
            </w:r>
          </w:p>
          <w:p w14:paraId="280F68F2" w14:textId="77777777" w:rsidR="00553226" w:rsidRDefault="00553226" w:rsidP="00477C76">
            <w:pPr>
              <w:pStyle w:val="bullet"/>
              <w:numPr>
                <w:ilvl w:val="0"/>
                <w:numId w:val="13"/>
              </w:numPr>
              <w:ind w:left="284" w:hanging="284"/>
            </w:pPr>
            <w:r>
              <w:t>developing models</w:t>
            </w:r>
          </w:p>
          <w:p w14:paraId="7239CC20" w14:textId="77777777" w:rsidR="00553226" w:rsidRDefault="00553226" w:rsidP="00477C76">
            <w:pPr>
              <w:pStyle w:val="bullet"/>
              <w:numPr>
                <w:ilvl w:val="0"/>
                <w:numId w:val="13"/>
              </w:numPr>
              <w:ind w:left="284" w:hanging="284"/>
            </w:pPr>
            <w:r>
              <w:t>types of evidence such as photographs, printed information, interviews</w:t>
            </w:r>
          </w:p>
          <w:p w14:paraId="2E58DB04" w14:textId="77777777" w:rsidR="00553226" w:rsidRDefault="00553226" w:rsidP="00477C76">
            <w:pPr>
              <w:pStyle w:val="bullet"/>
              <w:numPr>
                <w:ilvl w:val="0"/>
                <w:numId w:val="13"/>
              </w:numPr>
              <w:ind w:left="284" w:hanging="284"/>
            </w:pPr>
            <w:r>
              <w:t>recording format</w:t>
            </w:r>
          </w:p>
        </w:tc>
      </w:tr>
      <w:tr w:rsidR="00553226" w14:paraId="02C9D012" w14:textId="77777777" w:rsidTr="00477C76">
        <w:tc>
          <w:tcPr>
            <w:tcW w:w="9026" w:type="dxa"/>
            <w:gridSpan w:val="5"/>
          </w:tcPr>
          <w:p w14:paraId="4EED5B06" w14:textId="77777777" w:rsidR="00553226" w:rsidRDefault="00553226" w:rsidP="00477C76">
            <w:pPr>
              <w:pStyle w:val="spacer"/>
            </w:pPr>
          </w:p>
        </w:tc>
      </w:tr>
      <w:tr w:rsidR="00553226" w14:paraId="6487005B" w14:textId="77777777" w:rsidTr="00477C76">
        <w:tc>
          <w:tcPr>
            <w:tcW w:w="3316" w:type="dxa"/>
            <w:gridSpan w:val="2"/>
          </w:tcPr>
          <w:p w14:paraId="134002AE" w14:textId="77777777" w:rsidR="00553226" w:rsidRPr="005979AA" w:rsidRDefault="00553226" w:rsidP="00477C76">
            <w:pPr>
              <w:pStyle w:val="unittext"/>
            </w:pPr>
            <w:r>
              <w:rPr>
                <w:b/>
                <w:i/>
              </w:rPr>
              <w:lastRenderedPageBreak/>
              <w:t xml:space="preserve">Simple experiments </w:t>
            </w:r>
            <w:r>
              <w:t>may include:</w:t>
            </w:r>
          </w:p>
        </w:tc>
        <w:tc>
          <w:tcPr>
            <w:tcW w:w="5710" w:type="dxa"/>
            <w:gridSpan w:val="3"/>
          </w:tcPr>
          <w:p w14:paraId="19B39346" w14:textId="77777777" w:rsidR="00553226" w:rsidRDefault="00553226" w:rsidP="00477C76">
            <w:pPr>
              <w:pStyle w:val="bullet"/>
              <w:numPr>
                <w:ilvl w:val="0"/>
                <w:numId w:val="13"/>
              </w:numPr>
              <w:ind w:left="284" w:hanging="284"/>
            </w:pPr>
            <w:r>
              <w:t>making a scale model of the solar system</w:t>
            </w:r>
          </w:p>
          <w:p w14:paraId="1925A88B" w14:textId="77777777" w:rsidR="00553226" w:rsidRDefault="00553226" w:rsidP="00477C76">
            <w:pPr>
              <w:pStyle w:val="bullet"/>
              <w:numPr>
                <w:ilvl w:val="0"/>
                <w:numId w:val="13"/>
              </w:numPr>
              <w:ind w:left="284" w:hanging="284"/>
            </w:pPr>
            <w:r>
              <w:t>study of time pieces including water clocks, sand clocks, candle clocks, pendulum clocks, watches, calendars</w:t>
            </w:r>
          </w:p>
          <w:p w14:paraId="54BF943E" w14:textId="77777777" w:rsidR="00553226" w:rsidRDefault="00553226" w:rsidP="00477C76">
            <w:pPr>
              <w:pStyle w:val="bullet"/>
              <w:numPr>
                <w:ilvl w:val="0"/>
                <w:numId w:val="13"/>
              </w:numPr>
              <w:ind w:left="284" w:hanging="284"/>
            </w:pPr>
            <w:r>
              <w:t xml:space="preserve">model or role play of the relative actions of the earth sun and moon </w:t>
            </w:r>
          </w:p>
          <w:p w14:paraId="54A6EDC2" w14:textId="77777777" w:rsidR="00553226" w:rsidRDefault="00553226" w:rsidP="00477C76">
            <w:pPr>
              <w:pStyle w:val="bullet"/>
              <w:numPr>
                <w:ilvl w:val="0"/>
                <w:numId w:val="13"/>
              </w:numPr>
              <w:ind w:left="284" w:hanging="284"/>
            </w:pPr>
            <w:r>
              <w:t>making a sundial</w:t>
            </w:r>
          </w:p>
          <w:p w14:paraId="22FC0026" w14:textId="77777777" w:rsidR="00553226" w:rsidRDefault="00553226" w:rsidP="00477C76">
            <w:pPr>
              <w:pStyle w:val="bullet"/>
              <w:numPr>
                <w:ilvl w:val="0"/>
                <w:numId w:val="13"/>
              </w:numPr>
              <w:ind w:left="284" w:hanging="284"/>
            </w:pPr>
            <w:r>
              <w:t>investigating features of the atmosphere by describing an imaginary trip in a weather balloon</w:t>
            </w:r>
          </w:p>
          <w:p w14:paraId="389E6F06" w14:textId="77777777" w:rsidR="00553226" w:rsidRDefault="00553226" w:rsidP="00477C76">
            <w:pPr>
              <w:pStyle w:val="bullet"/>
              <w:numPr>
                <w:ilvl w:val="0"/>
                <w:numId w:val="13"/>
              </w:numPr>
              <w:ind w:left="284" w:hanging="284"/>
            </w:pPr>
            <w:r>
              <w:t>model eclipses</w:t>
            </w:r>
          </w:p>
          <w:p w14:paraId="3115FC04" w14:textId="77777777" w:rsidR="00553226" w:rsidRDefault="00553226" w:rsidP="00477C76">
            <w:pPr>
              <w:pStyle w:val="bullet"/>
              <w:numPr>
                <w:ilvl w:val="0"/>
                <w:numId w:val="13"/>
              </w:numPr>
              <w:ind w:left="284" w:hanging="284"/>
            </w:pPr>
            <w:r>
              <w:t>investigating the formation and activity of volcanoes</w:t>
            </w:r>
          </w:p>
          <w:p w14:paraId="33720031" w14:textId="77777777" w:rsidR="00553226" w:rsidRDefault="00553226" w:rsidP="00477C76">
            <w:pPr>
              <w:pStyle w:val="bullet"/>
              <w:numPr>
                <w:ilvl w:val="0"/>
                <w:numId w:val="13"/>
              </w:numPr>
              <w:ind w:left="284" w:hanging="284"/>
            </w:pPr>
            <w:r>
              <w:t xml:space="preserve">investigating whether the length of daylight in winter is the same for different places in </w:t>
            </w:r>
            <w:smartTag w:uri="urn:schemas-microsoft-com:office:smarttags" w:element="country-region">
              <w:smartTag w:uri="urn:schemas-microsoft-com:office:smarttags" w:element="place">
                <w:r>
                  <w:t>Australia</w:t>
                </w:r>
              </w:smartTag>
            </w:smartTag>
          </w:p>
          <w:p w14:paraId="377E305E" w14:textId="77777777" w:rsidR="00553226" w:rsidRDefault="00553226" w:rsidP="00477C76">
            <w:pPr>
              <w:pStyle w:val="bullet"/>
              <w:numPr>
                <w:ilvl w:val="0"/>
                <w:numId w:val="13"/>
              </w:numPr>
              <w:ind w:left="284" w:hanging="284"/>
            </w:pPr>
            <w:r>
              <w:t>preparing a timeline of the history of ideas about earth’s place in the solar system and universe</w:t>
            </w:r>
          </w:p>
          <w:p w14:paraId="7F125472" w14:textId="77777777" w:rsidR="00553226" w:rsidRDefault="00553226" w:rsidP="00477C76">
            <w:pPr>
              <w:pStyle w:val="bullet"/>
              <w:numPr>
                <w:ilvl w:val="0"/>
                <w:numId w:val="13"/>
              </w:numPr>
              <w:ind w:left="284" w:hanging="284"/>
            </w:pPr>
            <w:r>
              <w:t>describing different methods for keeping track of time through human history</w:t>
            </w:r>
          </w:p>
          <w:p w14:paraId="7D3E927F" w14:textId="77777777" w:rsidR="00553226" w:rsidRDefault="00553226" w:rsidP="00477C76">
            <w:pPr>
              <w:pStyle w:val="bullet"/>
              <w:numPr>
                <w:ilvl w:val="0"/>
                <w:numId w:val="13"/>
              </w:numPr>
              <w:ind w:left="284" w:hanging="284"/>
            </w:pPr>
            <w:r>
              <w:t xml:space="preserve">comparing the description and importance of the seasons in other cultures </w:t>
            </w:r>
          </w:p>
        </w:tc>
      </w:tr>
      <w:tr w:rsidR="00553226" w14:paraId="7C54C84A" w14:textId="77777777" w:rsidTr="00477C76">
        <w:tc>
          <w:tcPr>
            <w:tcW w:w="9026" w:type="dxa"/>
            <w:gridSpan w:val="5"/>
          </w:tcPr>
          <w:p w14:paraId="2A258464" w14:textId="77777777" w:rsidR="00553226" w:rsidRDefault="00553226" w:rsidP="00477C76">
            <w:pPr>
              <w:pStyle w:val="spacer"/>
            </w:pPr>
          </w:p>
        </w:tc>
      </w:tr>
      <w:tr w:rsidR="00553226" w14:paraId="01DC7A5C" w14:textId="77777777" w:rsidTr="00477C76">
        <w:tc>
          <w:tcPr>
            <w:tcW w:w="3316" w:type="dxa"/>
            <w:gridSpan w:val="2"/>
          </w:tcPr>
          <w:p w14:paraId="5B94C886" w14:textId="77777777" w:rsidR="00553226" w:rsidRPr="005979AA" w:rsidRDefault="00553226" w:rsidP="00477C76">
            <w:pPr>
              <w:pStyle w:val="unittext"/>
            </w:pPr>
            <w:r>
              <w:rPr>
                <w:b/>
                <w:i/>
              </w:rPr>
              <w:t xml:space="preserve">Relevant person </w:t>
            </w:r>
            <w:r>
              <w:t>may include:</w:t>
            </w:r>
          </w:p>
        </w:tc>
        <w:tc>
          <w:tcPr>
            <w:tcW w:w="5710" w:type="dxa"/>
            <w:gridSpan w:val="3"/>
          </w:tcPr>
          <w:p w14:paraId="75DDB071" w14:textId="77777777" w:rsidR="00553226" w:rsidRDefault="00553226" w:rsidP="00477C76">
            <w:pPr>
              <w:pStyle w:val="bullet"/>
              <w:numPr>
                <w:ilvl w:val="0"/>
                <w:numId w:val="13"/>
              </w:numPr>
              <w:ind w:left="284" w:hanging="284"/>
            </w:pPr>
            <w:r>
              <w:t>supervisor</w:t>
            </w:r>
          </w:p>
          <w:p w14:paraId="54C6D13E" w14:textId="77777777" w:rsidR="00553226" w:rsidRDefault="00553226" w:rsidP="00477C76">
            <w:pPr>
              <w:pStyle w:val="bullet"/>
              <w:numPr>
                <w:ilvl w:val="0"/>
                <w:numId w:val="13"/>
              </w:numPr>
              <w:ind w:left="284" w:hanging="284"/>
            </w:pPr>
            <w:r>
              <w:t>mentor / teacher</w:t>
            </w:r>
          </w:p>
          <w:p w14:paraId="6A560A78" w14:textId="77777777" w:rsidR="00553226" w:rsidRDefault="00553226" w:rsidP="00477C76">
            <w:pPr>
              <w:pStyle w:val="bullet"/>
              <w:numPr>
                <w:ilvl w:val="0"/>
                <w:numId w:val="13"/>
              </w:numPr>
              <w:ind w:left="284" w:hanging="284"/>
            </w:pPr>
            <w:r>
              <w:t>team members</w:t>
            </w:r>
          </w:p>
        </w:tc>
      </w:tr>
      <w:tr w:rsidR="00553226" w14:paraId="23A667C4" w14:textId="77777777" w:rsidTr="00477C76">
        <w:tc>
          <w:tcPr>
            <w:tcW w:w="9026" w:type="dxa"/>
            <w:gridSpan w:val="5"/>
          </w:tcPr>
          <w:p w14:paraId="024EC9F5" w14:textId="77777777" w:rsidR="00553226" w:rsidRDefault="00553226" w:rsidP="00477C76">
            <w:pPr>
              <w:pStyle w:val="spacer"/>
            </w:pPr>
          </w:p>
        </w:tc>
      </w:tr>
      <w:tr w:rsidR="00553226" w14:paraId="33DB5DA4" w14:textId="77777777" w:rsidTr="00477C76">
        <w:tc>
          <w:tcPr>
            <w:tcW w:w="3316" w:type="dxa"/>
            <w:gridSpan w:val="2"/>
          </w:tcPr>
          <w:p w14:paraId="41E797AD" w14:textId="77777777" w:rsidR="00553226" w:rsidRPr="00E75A84" w:rsidRDefault="00553226" w:rsidP="00477C76">
            <w:pPr>
              <w:pStyle w:val="unittext"/>
              <w:rPr>
                <w:b/>
              </w:rPr>
            </w:pPr>
            <w:r>
              <w:rPr>
                <w:b/>
                <w:i/>
              </w:rPr>
              <w:t xml:space="preserve">Appropriate scientific terminology </w:t>
            </w:r>
            <w:r>
              <w:t>may include:</w:t>
            </w:r>
          </w:p>
        </w:tc>
        <w:tc>
          <w:tcPr>
            <w:tcW w:w="5710" w:type="dxa"/>
            <w:gridSpan w:val="3"/>
          </w:tcPr>
          <w:p w14:paraId="6CB29300" w14:textId="77777777" w:rsidR="00553226" w:rsidRDefault="00553226" w:rsidP="00477C76">
            <w:pPr>
              <w:pStyle w:val="bullet"/>
              <w:numPr>
                <w:ilvl w:val="0"/>
                <w:numId w:val="13"/>
              </w:numPr>
              <w:ind w:left="284" w:hanging="284"/>
            </w:pPr>
            <w:r>
              <w:t>scientific reporting format such as aim, method, observations and result, discussion and conclusion</w:t>
            </w:r>
          </w:p>
          <w:p w14:paraId="19BE47F6" w14:textId="77777777" w:rsidR="00553226" w:rsidRDefault="00553226" w:rsidP="00477C76">
            <w:pPr>
              <w:pStyle w:val="bullet"/>
              <w:numPr>
                <w:ilvl w:val="0"/>
                <w:numId w:val="13"/>
              </w:numPr>
              <w:ind w:left="284" w:hanging="284"/>
            </w:pPr>
            <w:r>
              <w:t>vocabulary such as day, year, seasons, solar system, planet, satellite, moon, gaseous, terrestrial, orbit, rotation; revolution, ocean, continents, islands, coral atolls, mountains, biosphere, atmosphere</w:t>
            </w:r>
          </w:p>
        </w:tc>
      </w:tr>
      <w:tr w:rsidR="00553226" w14:paraId="14A00ED9" w14:textId="77777777" w:rsidTr="00477C76">
        <w:tc>
          <w:tcPr>
            <w:tcW w:w="9026" w:type="dxa"/>
            <w:gridSpan w:val="5"/>
          </w:tcPr>
          <w:p w14:paraId="01A43C0A" w14:textId="77777777" w:rsidR="00553226" w:rsidRDefault="00553226" w:rsidP="00477C76">
            <w:pPr>
              <w:pStyle w:val="spacer"/>
            </w:pPr>
          </w:p>
        </w:tc>
      </w:tr>
      <w:tr w:rsidR="00553226" w14:paraId="4B29A017" w14:textId="77777777" w:rsidTr="00477C76">
        <w:tc>
          <w:tcPr>
            <w:tcW w:w="3316" w:type="dxa"/>
            <w:gridSpan w:val="2"/>
          </w:tcPr>
          <w:p w14:paraId="5B664BAF" w14:textId="77777777" w:rsidR="00553226" w:rsidRPr="005979AA" w:rsidRDefault="00553226" w:rsidP="00477C76">
            <w:pPr>
              <w:pStyle w:val="unittext"/>
            </w:pPr>
            <w:r>
              <w:rPr>
                <w:b/>
                <w:i/>
              </w:rPr>
              <w:t xml:space="preserve">Present </w:t>
            </w:r>
            <w:r>
              <w:t>may include:</w:t>
            </w:r>
          </w:p>
        </w:tc>
        <w:tc>
          <w:tcPr>
            <w:tcW w:w="5710" w:type="dxa"/>
            <w:gridSpan w:val="3"/>
          </w:tcPr>
          <w:p w14:paraId="7E726E65" w14:textId="77777777" w:rsidR="00553226" w:rsidRDefault="00553226" w:rsidP="00477C76">
            <w:pPr>
              <w:pStyle w:val="bullet"/>
              <w:numPr>
                <w:ilvl w:val="0"/>
                <w:numId w:val="13"/>
              </w:numPr>
              <w:ind w:left="284" w:hanging="284"/>
            </w:pPr>
            <w:r>
              <w:t>using everyday language and some scientific language to talk, write or present informal or formal reports about science and society</w:t>
            </w:r>
          </w:p>
          <w:p w14:paraId="07021DEB" w14:textId="77777777" w:rsidR="00553226" w:rsidRDefault="00553226" w:rsidP="00477C76">
            <w:pPr>
              <w:pStyle w:val="bullet"/>
              <w:numPr>
                <w:ilvl w:val="0"/>
                <w:numId w:val="13"/>
              </w:numPr>
              <w:ind w:left="284" w:hanging="284"/>
            </w:pPr>
            <w:r>
              <w:t>using diagrams, graphics or photographs</w:t>
            </w:r>
          </w:p>
          <w:p w14:paraId="77427258" w14:textId="77777777" w:rsidR="00553226" w:rsidRDefault="00553226" w:rsidP="00477C76">
            <w:pPr>
              <w:pStyle w:val="bullet"/>
              <w:numPr>
                <w:ilvl w:val="0"/>
                <w:numId w:val="13"/>
              </w:numPr>
              <w:ind w:left="284" w:hanging="284"/>
            </w:pPr>
            <w:r>
              <w:t>identifying or commenting on conclusions in the information</w:t>
            </w:r>
          </w:p>
        </w:tc>
      </w:tr>
      <w:tr w:rsidR="00553226" w14:paraId="7AE58285" w14:textId="77777777" w:rsidTr="00477C76">
        <w:tc>
          <w:tcPr>
            <w:tcW w:w="9026" w:type="dxa"/>
            <w:gridSpan w:val="5"/>
          </w:tcPr>
          <w:p w14:paraId="16EF7198" w14:textId="77777777" w:rsidR="00553226" w:rsidRDefault="00553226" w:rsidP="00477C76">
            <w:pPr>
              <w:pStyle w:val="spacer"/>
            </w:pPr>
          </w:p>
        </w:tc>
      </w:tr>
      <w:tr w:rsidR="00553226" w14:paraId="5AD333F5" w14:textId="77777777" w:rsidTr="00477C76">
        <w:tc>
          <w:tcPr>
            <w:tcW w:w="9026" w:type="dxa"/>
            <w:gridSpan w:val="5"/>
          </w:tcPr>
          <w:p w14:paraId="51CD3242" w14:textId="77777777" w:rsidR="00553226" w:rsidRDefault="00553226" w:rsidP="00477C76">
            <w:pPr>
              <w:pStyle w:val="Heading21"/>
            </w:pPr>
            <w:r>
              <w:t>Evidence Guide</w:t>
            </w:r>
          </w:p>
          <w:p w14:paraId="480DF740" w14:textId="77777777" w:rsidR="00553226" w:rsidRDefault="00553226" w:rsidP="00477C76">
            <w:pPr>
              <w:pStyle w:val="text"/>
            </w:pPr>
            <w:r w:rsidRPr="005979AA">
              <w:t xml:space="preserve">The evidence guide provides advice on assessment and must be read in conjunction with the Elements, Performance Criteria, Required Skills and Knowledge, the Range Statement and the </w:t>
            </w:r>
            <w:r w:rsidRPr="005979AA">
              <w:lastRenderedPageBreak/>
              <w:t>Assessment section in Section B of the Accreditation Submission.</w:t>
            </w:r>
          </w:p>
        </w:tc>
      </w:tr>
      <w:tr w:rsidR="00553226" w14:paraId="2BD6A3F6" w14:textId="77777777" w:rsidTr="00477C76">
        <w:tc>
          <w:tcPr>
            <w:tcW w:w="3316" w:type="dxa"/>
            <w:gridSpan w:val="2"/>
          </w:tcPr>
          <w:p w14:paraId="737D1272" w14:textId="77777777" w:rsidR="00553226" w:rsidRPr="005979AA" w:rsidRDefault="00553226" w:rsidP="00477C76">
            <w:pPr>
              <w:pStyle w:val="EG"/>
            </w:pPr>
            <w:r w:rsidRPr="005979AA">
              <w:lastRenderedPageBreak/>
              <w:t>Critical aspects for assessment and evidence required to demonstrate competency in this unit</w:t>
            </w:r>
          </w:p>
        </w:tc>
        <w:tc>
          <w:tcPr>
            <w:tcW w:w="5710" w:type="dxa"/>
            <w:gridSpan w:val="3"/>
          </w:tcPr>
          <w:p w14:paraId="20399474" w14:textId="77777777" w:rsidR="00553226" w:rsidRDefault="00553226" w:rsidP="00477C76">
            <w:pPr>
              <w:pStyle w:val="unittext"/>
            </w:pPr>
            <w:r w:rsidRPr="003B087B">
              <w:t>Assessment</w:t>
            </w:r>
            <w:r>
              <w:t xml:space="preserve"> must confirm the ability to:</w:t>
            </w:r>
          </w:p>
          <w:p w14:paraId="5C00F57D" w14:textId="77777777" w:rsidR="00553226" w:rsidRDefault="00553226" w:rsidP="00477C76">
            <w:pPr>
              <w:pStyle w:val="bullet"/>
              <w:numPr>
                <w:ilvl w:val="0"/>
                <w:numId w:val="13"/>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553226" w14:paraId="5C53771D" w14:textId="77777777" w:rsidTr="00477C76">
        <w:tc>
          <w:tcPr>
            <w:tcW w:w="9026" w:type="dxa"/>
            <w:gridSpan w:val="5"/>
          </w:tcPr>
          <w:p w14:paraId="645CEF41" w14:textId="77777777" w:rsidR="00553226" w:rsidRDefault="00553226" w:rsidP="00477C76">
            <w:pPr>
              <w:pStyle w:val="spacer"/>
            </w:pPr>
          </w:p>
        </w:tc>
      </w:tr>
      <w:tr w:rsidR="00553226" w14:paraId="331CDD96" w14:textId="77777777" w:rsidTr="00477C76">
        <w:tc>
          <w:tcPr>
            <w:tcW w:w="3316" w:type="dxa"/>
            <w:gridSpan w:val="2"/>
          </w:tcPr>
          <w:p w14:paraId="090D7FF6" w14:textId="77777777" w:rsidR="00553226" w:rsidRPr="005979AA" w:rsidRDefault="00553226" w:rsidP="00477C76">
            <w:pPr>
              <w:pStyle w:val="EG"/>
            </w:pPr>
            <w:r w:rsidRPr="005979AA">
              <w:t>Context of and specific resources for assessment</w:t>
            </w:r>
          </w:p>
        </w:tc>
        <w:tc>
          <w:tcPr>
            <w:tcW w:w="5710" w:type="dxa"/>
            <w:gridSpan w:val="3"/>
          </w:tcPr>
          <w:p w14:paraId="65F2AD79" w14:textId="77777777" w:rsidR="00553226" w:rsidRDefault="00553226" w:rsidP="00477C76">
            <w:pPr>
              <w:pStyle w:val="unittext"/>
            </w:pPr>
            <w:r>
              <w:t>Assessment must ensure access to:</w:t>
            </w:r>
          </w:p>
          <w:p w14:paraId="29F5E223" w14:textId="77777777" w:rsidR="00553226" w:rsidRDefault="00553226" w:rsidP="00477C76">
            <w:pPr>
              <w:pStyle w:val="bullet"/>
              <w:numPr>
                <w:ilvl w:val="0"/>
                <w:numId w:val="13"/>
              </w:numPr>
              <w:ind w:left="284" w:hanging="284"/>
            </w:pPr>
            <w:r>
              <w:t>computers and the internet where appropriate</w:t>
            </w:r>
          </w:p>
          <w:p w14:paraId="58F110C3" w14:textId="77777777" w:rsidR="00553226" w:rsidRDefault="00553226" w:rsidP="00477C76">
            <w:pPr>
              <w:pStyle w:val="bullet"/>
              <w:numPr>
                <w:ilvl w:val="0"/>
                <w:numId w:val="13"/>
              </w:numPr>
              <w:ind w:left="284" w:hanging="284"/>
            </w:pPr>
            <w:r w:rsidRPr="00662E53">
              <w:t xml:space="preserve">sources of information related to </w:t>
            </w:r>
            <w:r>
              <w:t>the investigation</w:t>
            </w:r>
          </w:p>
        </w:tc>
      </w:tr>
      <w:tr w:rsidR="00553226" w14:paraId="05FADCEE" w14:textId="77777777" w:rsidTr="00477C76">
        <w:tc>
          <w:tcPr>
            <w:tcW w:w="9026" w:type="dxa"/>
            <w:gridSpan w:val="5"/>
          </w:tcPr>
          <w:p w14:paraId="756D87AD" w14:textId="77777777" w:rsidR="00553226" w:rsidRDefault="00553226" w:rsidP="00477C76">
            <w:pPr>
              <w:pStyle w:val="spacer"/>
            </w:pPr>
          </w:p>
        </w:tc>
      </w:tr>
      <w:tr w:rsidR="00553226" w14:paraId="196376B6" w14:textId="77777777" w:rsidTr="00477C76">
        <w:tc>
          <w:tcPr>
            <w:tcW w:w="3316" w:type="dxa"/>
            <w:gridSpan w:val="2"/>
          </w:tcPr>
          <w:p w14:paraId="03FA4B4A" w14:textId="77777777" w:rsidR="00553226" w:rsidRPr="00622D2D" w:rsidRDefault="00553226" w:rsidP="00477C76">
            <w:pPr>
              <w:pStyle w:val="EG"/>
            </w:pPr>
            <w:r w:rsidRPr="005979AA">
              <w:t>Method(s) of assessment</w:t>
            </w:r>
          </w:p>
        </w:tc>
        <w:tc>
          <w:tcPr>
            <w:tcW w:w="5710" w:type="dxa"/>
            <w:gridSpan w:val="3"/>
          </w:tcPr>
          <w:p w14:paraId="34270B88" w14:textId="77777777" w:rsidR="00553226" w:rsidRDefault="00553226" w:rsidP="00477C76">
            <w:pPr>
              <w:pStyle w:val="unittext"/>
            </w:pPr>
            <w:r>
              <w:t>The following are suggested assessment methods for this unit:</w:t>
            </w:r>
          </w:p>
          <w:p w14:paraId="58F23C58" w14:textId="77777777" w:rsidR="00553226" w:rsidRDefault="00553226" w:rsidP="00477C76">
            <w:pPr>
              <w:pStyle w:val="bullet"/>
              <w:numPr>
                <w:ilvl w:val="0"/>
                <w:numId w:val="13"/>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14:paraId="6001D0F0" w14:textId="77777777" w:rsidR="00553226" w:rsidRDefault="00553226" w:rsidP="00477C76">
            <w:pPr>
              <w:pStyle w:val="bullet"/>
              <w:numPr>
                <w:ilvl w:val="0"/>
                <w:numId w:val="13"/>
              </w:numPr>
              <w:ind w:left="284" w:hanging="284"/>
            </w:pPr>
            <w:r>
              <w:t>portfolio showing evidence of:</w:t>
            </w:r>
          </w:p>
          <w:p w14:paraId="40B96047" w14:textId="77777777" w:rsidR="00553226" w:rsidRDefault="00553226" w:rsidP="00477C76">
            <w:pPr>
              <w:pStyle w:val="endash"/>
              <w:keepNext/>
              <w:ind w:left="568" w:hanging="284"/>
            </w:pPr>
            <w:r>
              <w:t>a plan and its development</w:t>
            </w:r>
          </w:p>
          <w:p w14:paraId="22AF5C83" w14:textId="77777777" w:rsidR="00553226" w:rsidRDefault="00553226" w:rsidP="00477C76">
            <w:pPr>
              <w:pStyle w:val="endash"/>
              <w:keepNext/>
              <w:ind w:left="568" w:hanging="284"/>
            </w:pPr>
            <w:r>
              <w:t>findings of investigation</w:t>
            </w:r>
          </w:p>
          <w:p w14:paraId="3C7CC377" w14:textId="77777777" w:rsidR="00553226" w:rsidRDefault="00553226" w:rsidP="00477C76">
            <w:pPr>
              <w:pStyle w:val="bullet"/>
              <w:numPr>
                <w:ilvl w:val="0"/>
                <w:numId w:val="13"/>
              </w:numPr>
              <w:ind w:left="284" w:hanging="284"/>
            </w:pPr>
            <w:r>
              <w:t>group discussion to assess the ability to discuss findings using appropriate terminology</w:t>
            </w:r>
          </w:p>
        </w:tc>
      </w:tr>
    </w:tbl>
    <w:p w14:paraId="17CDECBA" w14:textId="77777777" w:rsidR="00553226" w:rsidRDefault="00553226" w:rsidP="00553226">
      <w:pPr>
        <w:keepNext/>
      </w:pPr>
    </w:p>
    <w:p w14:paraId="51FF4F6C" w14:textId="77777777" w:rsidR="00553226" w:rsidRDefault="00553226" w:rsidP="00553226">
      <w:pPr>
        <w:keepNext/>
        <w:tabs>
          <w:tab w:val="left" w:pos="930"/>
        </w:tabs>
        <w:spacing w:before="0" w:after="0"/>
        <w:sectPr w:rsidR="00553226" w:rsidSect="00FA238F">
          <w:headerReference w:type="even" r:id="rId317"/>
          <w:headerReference w:type="default" r:id="rId318"/>
          <w:headerReference w:type="first" r:id="rId31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53226" w14:paraId="2D4CB7DA" w14:textId="77777777" w:rsidTr="00477C76">
        <w:tc>
          <w:tcPr>
            <w:tcW w:w="2943" w:type="dxa"/>
          </w:tcPr>
          <w:p w14:paraId="4A96B062" w14:textId="77777777" w:rsidR="00553226" w:rsidRPr="00D72D90" w:rsidRDefault="00553226" w:rsidP="00477C76">
            <w:pPr>
              <w:pStyle w:val="CodeTOC"/>
            </w:pPr>
            <w:r w:rsidRPr="00D72D90">
              <w:lastRenderedPageBreak/>
              <w:t>Unit Code</w:t>
            </w:r>
          </w:p>
        </w:tc>
        <w:tc>
          <w:tcPr>
            <w:tcW w:w="6299" w:type="dxa"/>
            <w:gridSpan w:val="4"/>
          </w:tcPr>
          <w:p w14:paraId="11F98AC1" w14:textId="77777777" w:rsidR="00553226" w:rsidRPr="00D72D90" w:rsidRDefault="00553226" w:rsidP="00477C76">
            <w:pPr>
              <w:pStyle w:val="code"/>
            </w:pPr>
            <w:bookmarkStart w:id="266" w:name="_Toc514234395"/>
            <w:r>
              <w:t>VU22407</w:t>
            </w:r>
            <w:bookmarkEnd w:id="266"/>
          </w:p>
        </w:tc>
      </w:tr>
      <w:tr w:rsidR="00553226" w14:paraId="269F4144" w14:textId="77777777" w:rsidTr="00477C76">
        <w:tc>
          <w:tcPr>
            <w:tcW w:w="2943" w:type="dxa"/>
          </w:tcPr>
          <w:p w14:paraId="7335E056" w14:textId="77777777" w:rsidR="00553226" w:rsidRPr="00D72D90" w:rsidRDefault="00553226" w:rsidP="00477C76">
            <w:pPr>
              <w:pStyle w:val="CodeTOC"/>
            </w:pPr>
            <w:r w:rsidRPr="00D72D90">
              <w:t>Unit Title</w:t>
            </w:r>
          </w:p>
        </w:tc>
        <w:tc>
          <w:tcPr>
            <w:tcW w:w="6299" w:type="dxa"/>
            <w:gridSpan w:val="4"/>
          </w:tcPr>
          <w:p w14:paraId="74EC41A5" w14:textId="77777777" w:rsidR="00553226" w:rsidRPr="00D72D90" w:rsidRDefault="00553226" w:rsidP="00477C76">
            <w:pPr>
              <w:pStyle w:val="code"/>
            </w:pPr>
            <w:bookmarkStart w:id="267" w:name="_Toc507058731"/>
            <w:bookmarkStart w:id="268" w:name="_Toc514234396"/>
            <w:r w:rsidRPr="00503A76">
              <w:t>Undertake a simple investigation of factors for continuity of life</w:t>
            </w:r>
            <w:bookmarkEnd w:id="267"/>
            <w:bookmarkEnd w:id="268"/>
          </w:p>
        </w:tc>
      </w:tr>
      <w:tr w:rsidR="00553226" w14:paraId="4E18C601" w14:textId="77777777" w:rsidTr="00477C76">
        <w:tc>
          <w:tcPr>
            <w:tcW w:w="2943" w:type="dxa"/>
          </w:tcPr>
          <w:p w14:paraId="46979DF4" w14:textId="77777777" w:rsidR="00553226" w:rsidRDefault="00553226" w:rsidP="00477C76">
            <w:pPr>
              <w:pStyle w:val="Heading21"/>
            </w:pPr>
            <w:r>
              <w:t>Unit Descriptor</w:t>
            </w:r>
          </w:p>
        </w:tc>
        <w:tc>
          <w:tcPr>
            <w:tcW w:w="6299" w:type="dxa"/>
            <w:gridSpan w:val="4"/>
          </w:tcPr>
          <w:p w14:paraId="419361B9" w14:textId="77777777" w:rsidR="00553226" w:rsidRDefault="00553226" w:rsidP="00477C76">
            <w:pPr>
              <w:pStyle w:val="unittext"/>
            </w:pPr>
            <w:r>
              <w:t xml:space="preserve">This unit describes the skills and knowledge to </w:t>
            </w:r>
            <w:r w:rsidRPr="0079479B">
              <w:t xml:space="preserve">undertake a simple </w:t>
            </w:r>
            <w:r>
              <w:t>investigation</w:t>
            </w:r>
            <w:r w:rsidRPr="0079479B">
              <w:t xml:space="preserve"> on the conditions and the processes required for life and its continuation.</w:t>
            </w:r>
          </w:p>
        </w:tc>
      </w:tr>
      <w:tr w:rsidR="00553226" w14:paraId="0F24B0AB" w14:textId="77777777" w:rsidTr="00477C76">
        <w:tc>
          <w:tcPr>
            <w:tcW w:w="2943" w:type="dxa"/>
          </w:tcPr>
          <w:p w14:paraId="2770FF5D" w14:textId="77777777" w:rsidR="00553226" w:rsidRDefault="00553226" w:rsidP="00477C76">
            <w:pPr>
              <w:pStyle w:val="Heading21"/>
            </w:pPr>
            <w:r>
              <w:t>Employability Skills</w:t>
            </w:r>
          </w:p>
        </w:tc>
        <w:tc>
          <w:tcPr>
            <w:tcW w:w="6299" w:type="dxa"/>
            <w:gridSpan w:val="4"/>
          </w:tcPr>
          <w:p w14:paraId="350154F3" w14:textId="77777777" w:rsidR="00553226" w:rsidRDefault="00553226" w:rsidP="00477C76">
            <w:pPr>
              <w:pStyle w:val="unittext"/>
            </w:pPr>
            <w:r>
              <w:t>This unit contains employability skills.</w:t>
            </w:r>
          </w:p>
        </w:tc>
      </w:tr>
      <w:tr w:rsidR="00553226" w14:paraId="2EA884B9" w14:textId="77777777" w:rsidTr="00477C76">
        <w:tc>
          <w:tcPr>
            <w:tcW w:w="2943" w:type="dxa"/>
          </w:tcPr>
          <w:p w14:paraId="0D9A410D" w14:textId="77777777" w:rsidR="00553226" w:rsidRDefault="00553226" w:rsidP="00477C76">
            <w:pPr>
              <w:pStyle w:val="Heading21"/>
            </w:pPr>
            <w:r>
              <w:t>Application of the Unit</w:t>
            </w:r>
          </w:p>
        </w:tc>
        <w:tc>
          <w:tcPr>
            <w:tcW w:w="6299" w:type="dxa"/>
            <w:gridSpan w:val="4"/>
          </w:tcPr>
          <w:p w14:paraId="71BE5AA6" w14:textId="77777777" w:rsidR="00553226" w:rsidRDefault="00553226" w:rsidP="00477C76">
            <w:pPr>
              <w:pStyle w:val="unittext"/>
            </w:pPr>
            <w:r>
              <w:t xml:space="preserve">This unit applies to learners wishing to </w:t>
            </w:r>
            <w:r w:rsidRPr="00C35135">
              <w:t>improve their educational and vocational participation options in the science field</w:t>
            </w:r>
            <w:r>
              <w:t>.</w:t>
            </w:r>
          </w:p>
        </w:tc>
      </w:tr>
      <w:tr w:rsidR="00553226" w14:paraId="6E7FE6F1" w14:textId="77777777" w:rsidTr="00477C76">
        <w:tc>
          <w:tcPr>
            <w:tcW w:w="2943" w:type="dxa"/>
          </w:tcPr>
          <w:p w14:paraId="11F86EC6" w14:textId="77777777" w:rsidR="00553226" w:rsidRDefault="00553226" w:rsidP="00477C76">
            <w:pPr>
              <w:pStyle w:val="Heading21"/>
            </w:pPr>
            <w:r>
              <w:t>Element</w:t>
            </w:r>
          </w:p>
          <w:p w14:paraId="02BE52F0" w14:textId="77777777" w:rsidR="00553226" w:rsidRDefault="00553226"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5A806CB8" w14:textId="77777777" w:rsidR="00553226" w:rsidRDefault="00553226" w:rsidP="00477C76">
            <w:pPr>
              <w:pStyle w:val="Heading21"/>
            </w:pPr>
            <w:r>
              <w:t>Performance Criteria</w:t>
            </w:r>
          </w:p>
          <w:p w14:paraId="0BD7BD25" w14:textId="77777777" w:rsidR="00553226" w:rsidRDefault="00553226" w:rsidP="00477C76">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BB0286C" w14:textId="77777777" w:rsidTr="00477C76">
        <w:tc>
          <w:tcPr>
            <w:tcW w:w="2943" w:type="dxa"/>
          </w:tcPr>
          <w:p w14:paraId="3BCB95BA" w14:textId="77777777" w:rsidR="00553226" w:rsidRDefault="00553226" w:rsidP="00477C76">
            <w:pPr>
              <w:pStyle w:val="spacer"/>
            </w:pPr>
          </w:p>
        </w:tc>
        <w:tc>
          <w:tcPr>
            <w:tcW w:w="6299" w:type="dxa"/>
            <w:gridSpan w:val="4"/>
          </w:tcPr>
          <w:p w14:paraId="0C3BC2E3" w14:textId="77777777" w:rsidR="00553226" w:rsidRDefault="00553226" w:rsidP="00477C76">
            <w:pPr>
              <w:pStyle w:val="spacer"/>
            </w:pPr>
          </w:p>
        </w:tc>
      </w:tr>
      <w:tr w:rsidR="00553226" w14:paraId="62609D7A" w14:textId="77777777" w:rsidTr="00477C76">
        <w:tc>
          <w:tcPr>
            <w:tcW w:w="2943" w:type="dxa"/>
            <w:vMerge w:val="restart"/>
          </w:tcPr>
          <w:p w14:paraId="600BACA5" w14:textId="77777777" w:rsidR="00553226" w:rsidRPr="0084371F" w:rsidRDefault="00553226" w:rsidP="00477C76">
            <w:pPr>
              <w:pStyle w:val="element"/>
              <w:keepNext/>
            </w:pPr>
            <w:r w:rsidRPr="0084371F">
              <w:t>1</w:t>
            </w:r>
            <w:r>
              <w:tab/>
              <w:t>Plan a simple scientific observation of a living entity</w:t>
            </w:r>
          </w:p>
        </w:tc>
        <w:tc>
          <w:tcPr>
            <w:tcW w:w="570" w:type="dxa"/>
            <w:gridSpan w:val="2"/>
          </w:tcPr>
          <w:p w14:paraId="3AEB280F" w14:textId="77777777" w:rsidR="00553226" w:rsidRDefault="00553226" w:rsidP="00477C76">
            <w:pPr>
              <w:pStyle w:val="PC"/>
              <w:keepNext/>
            </w:pPr>
            <w:r>
              <w:t>1.1</w:t>
            </w:r>
          </w:p>
        </w:tc>
        <w:tc>
          <w:tcPr>
            <w:tcW w:w="5729" w:type="dxa"/>
            <w:gridSpan w:val="2"/>
          </w:tcPr>
          <w:p w14:paraId="6A6C936D" w14:textId="77777777" w:rsidR="00553226" w:rsidRDefault="00553226" w:rsidP="00477C76">
            <w:pPr>
              <w:pStyle w:val="PC"/>
              <w:keepNext/>
            </w:pPr>
            <w:r>
              <w:t>Select a</w:t>
            </w:r>
            <w:r>
              <w:rPr>
                <w:b/>
              </w:rPr>
              <w:t xml:space="preserve"> </w:t>
            </w:r>
            <w:r>
              <w:rPr>
                <w:b/>
                <w:i/>
              </w:rPr>
              <w:t>living entity</w:t>
            </w:r>
            <w:r>
              <w:rPr>
                <w:b/>
              </w:rPr>
              <w:t xml:space="preserve"> </w:t>
            </w:r>
            <w:r>
              <w:t>for observation in consultation with a</w:t>
            </w:r>
            <w:r>
              <w:rPr>
                <w:b/>
              </w:rPr>
              <w:t xml:space="preserve"> </w:t>
            </w:r>
            <w:r>
              <w:rPr>
                <w:b/>
                <w:i/>
              </w:rPr>
              <w:t>relevant person</w:t>
            </w:r>
          </w:p>
        </w:tc>
      </w:tr>
      <w:tr w:rsidR="00553226" w14:paraId="42C544D2" w14:textId="77777777" w:rsidTr="00477C76">
        <w:tc>
          <w:tcPr>
            <w:tcW w:w="2943" w:type="dxa"/>
            <w:vMerge/>
          </w:tcPr>
          <w:p w14:paraId="2F864C34" w14:textId="77777777" w:rsidR="00553226" w:rsidRPr="0084371F" w:rsidRDefault="00553226" w:rsidP="00477C76">
            <w:pPr>
              <w:pStyle w:val="element"/>
              <w:keepNext/>
            </w:pPr>
          </w:p>
        </w:tc>
        <w:tc>
          <w:tcPr>
            <w:tcW w:w="570" w:type="dxa"/>
            <w:gridSpan w:val="2"/>
          </w:tcPr>
          <w:p w14:paraId="4E263C88" w14:textId="77777777" w:rsidR="00553226" w:rsidRDefault="00553226" w:rsidP="00477C76">
            <w:pPr>
              <w:pStyle w:val="PC"/>
              <w:keepNext/>
            </w:pPr>
            <w:r>
              <w:t>1.2</w:t>
            </w:r>
          </w:p>
        </w:tc>
        <w:tc>
          <w:tcPr>
            <w:tcW w:w="5729" w:type="dxa"/>
            <w:gridSpan w:val="2"/>
          </w:tcPr>
          <w:p w14:paraId="2BED1ED9" w14:textId="77777777" w:rsidR="00553226" w:rsidRDefault="00553226" w:rsidP="00477C76">
            <w:pPr>
              <w:pStyle w:val="PC"/>
              <w:keepNext/>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w:t>
            </w:r>
            <w:r>
              <w:t>living entity</w:t>
            </w:r>
            <w:r w:rsidRPr="00AF5951">
              <w:t xml:space="preserve"> </w:t>
            </w:r>
            <w:r>
              <w:t>in consultation with</w:t>
            </w:r>
            <w:r>
              <w:rPr>
                <w:b/>
              </w:rPr>
              <w:t xml:space="preserve"> </w:t>
            </w:r>
            <w:r>
              <w:t>a</w:t>
            </w:r>
            <w:r>
              <w:rPr>
                <w:b/>
              </w:rPr>
              <w:t xml:space="preserve"> </w:t>
            </w:r>
            <w:r w:rsidRPr="00A71E0C">
              <w:t>relevant person</w:t>
            </w:r>
          </w:p>
        </w:tc>
      </w:tr>
      <w:tr w:rsidR="00553226" w14:paraId="720A935D" w14:textId="77777777" w:rsidTr="00477C76">
        <w:tc>
          <w:tcPr>
            <w:tcW w:w="2943" w:type="dxa"/>
          </w:tcPr>
          <w:p w14:paraId="24EE0BE6" w14:textId="77777777" w:rsidR="00553226" w:rsidRDefault="00553226" w:rsidP="00477C76">
            <w:pPr>
              <w:pStyle w:val="spacer"/>
            </w:pPr>
          </w:p>
        </w:tc>
        <w:tc>
          <w:tcPr>
            <w:tcW w:w="6299" w:type="dxa"/>
            <w:gridSpan w:val="4"/>
          </w:tcPr>
          <w:p w14:paraId="5B4B47B3" w14:textId="77777777" w:rsidR="00553226" w:rsidRDefault="00553226" w:rsidP="00477C76">
            <w:pPr>
              <w:pStyle w:val="spacer"/>
            </w:pPr>
          </w:p>
        </w:tc>
      </w:tr>
      <w:tr w:rsidR="00553226" w14:paraId="1AB5A741" w14:textId="77777777" w:rsidTr="00477C76">
        <w:tc>
          <w:tcPr>
            <w:tcW w:w="2943" w:type="dxa"/>
            <w:vMerge w:val="restart"/>
          </w:tcPr>
          <w:p w14:paraId="1AC441DC" w14:textId="77777777" w:rsidR="00553226" w:rsidRDefault="00553226" w:rsidP="00477C76">
            <w:pPr>
              <w:pStyle w:val="element"/>
              <w:keepNext/>
            </w:pPr>
            <w:r>
              <w:t>2</w:t>
            </w:r>
            <w:r>
              <w:tab/>
              <w:t>Conduct a simple scientific observation of a living entity</w:t>
            </w:r>
          </w:p>
        </w:tc>
        <w:tc>
          <w:tcPr>
            <w:tcW w:w="585" w:type="dxa"/>
            <w:gridSpan w:val="3"/>
          </w:tcPr>
          <w:p w14:paraId="761F5E20" w14:textId="77777777" w:rsidR="00553226" w:rsidRDefault="00553226" w:rsidP="00477C76">
            <w:pPr>
              <w:pStyle w:val="PC"/>
              <w:keepNext/>
            </w:pPr>
            <w:r>
              <w:t>2.1</w:t>
            </w:r>
          </w:p>
        </w:tc>
        <w:tc>
          <w:tcPr>
            <w:tcW w:w="5714" w:type="dxa"/>
          </w:tcPr>
          <w:p w14:paraId="2C6ADD39" w14:textId="77777777" w:rsidR="00553226" w:rsidRDefault="00553226" w:rsidP="00477C76">
            <w:pPr>
              <w:pStyle w:val="PC"/>
              <w:keepNext/>
            </w:pPr>
            <w:r>
              <w:t>Observe and record the</w:t>
            </w:r>
            <w:r>
              <w:rPr>
                <w:b/>
              </w:rPr>
              <w:t xml:space="preserve"> </w:t>
            </w:r>
            <w:r>
              <w:rPr>
                <w:b/>
                <w:i/>
              </w:rPr>
              <w:t xml:space="preserve">characteristics of the living entity </w:t>
            </w:r>
            <w:r>
              <w:t>that allow it to survive using</w:t>
            </w:r>
            <w:r>
              <w:rPr>
                <w:b/>
              </w:rPr>
              <w:t xml:space="preserve"> </w:t>
            </w:r>
            <w:r>
              <w:rPr>
                <w:b/>
                <w:i/>
              </w:rPr>
              <w:t>appropriate scientific</w:t>
            </w:r>
            <w:r>
              <w:rPr>
                <w:i/>
              </w:rPr>
              <w:t xml:space="preserve"> </w:t>
            </w:r>
            <w:r>
              <w:rPr>
                <w:b/>
                <w:i/>
              </w:rPr>
              <w:t>terminology</w:t>
            </w:r>
          </w:p>
        </w:tc>
      </w:tr>
      <w:tr w:rsidR="00553226" w14:paraId="7233A6FF" w14:textId="77777777" w:rsidTr="00477C76">
        <w:tc>
          <w:tcPr>
            <w:tcW w:w="2943" w:type="dxa"/>
            <w:vMerge/>
          </w:tcPr>
          <w:p w14:paraId="45DE3065" w14:textId="77777777" w:rsidR="00553226" w:rsidRDefault="00553226" w:rsidP="00477C76">
            <w:pPr>
              <w:keepNext/>
            </w:pPr>
          </w:p>
        </w:tc>
        <w:tc>
          <w:tcPr>
            <w:tcW w:w="585" w:type="dxa"/>
            <w:gridSpan w:val="3"/>
          </w:tcPr>
          <w:p w14:paraId="77F36CFA" w14:textId="77777777" w:rsidR="00553226" w:rsidRDefault="00553226" w:rsidP="00477C76">
            <w:pPr>
              <w:pStyle w:val="PC"/>
              <w:keepNext/>
            </w:pPr>
            <w:r>
              <w:t>2.2</w:t>
            </w:r>
          </w:p>
        </w:tc>
        <w:tc>
          <w:tcPr>
            <w:tcW w:w="5714" w:type="dxa"/>
          </w:tcPr>
          <w:p w14:paraId="50A8AE4D" w14:textId="77777777" w:rsidR="00553226" w:rsidRDefault="00553226" w:rsidP="00477C76">
            <w:pPr>
              <w:pStyle w:val="PC"/>
              <w:keepNext/>
            </w:pPr>
            <w:r>
              <w:t>Observe and record the</w:t>
            </w:r>
            <w:r>
              <w:rPr>
                <w:b/>
              </w:rPr>
              <w:t xml:space="preserve"> </w:t>
            </w:r>
            <w:r w:rsidRPr="00A71E0C">
              <w:t xml:space="preserve">conditions required for survival </w:t>
            </w:r>
            <w:r>
              <w:t>of the living entity</w:t>
            </w:r>
            <w:r>
              <w:rPr>
                <w:b/>
                <w:i/>
              </w:rPr>
              <w:t xml:space="preserve"> </w:t>
            </w:r>
            <w:r>
              <w:t>using</w:t>
            </w:r>
            <w:r>
              <w:rPr>
                <w:b/>
              </w:rPr>
              <w:t xml:space="preserve"> </w:t>
            </w:r>
            <w:r w:rsidRPr="00AF5951">
              <w:t>appropriate scientific terminology</w:t>
            </w:r>
          </w:p>
        </w:tc>
      </w:tr>
      <w:tr w:rsidR="00553226" w14:paraId="2C78763D" w14:textId="77777777" w:rsidTr="00477C76">
        <w:tc>
          <w:tcPr>
            <w:tcW w:w="2943" w:type="dxa"/>
            <w:vMerge/>
          </w:tcPr>
          <w:p w14:paraId="429A7B79" w14:textId="77777777" w:rsidR="00553226" w:rsidRDefault="00553226" w:rsidP="00477C76">
            <w:pPr>
              <w:keepNext/>
            </w:pPr>
          </w:p>
        </w:tc>
        <w:tc>
          <w:tcPr>
            <w:tcW w:w="585" w:type="dxa"/>
            <w:gridSpan w:val="3"/>
          </w:tcPr>
          <w:p w14:paraId="3B7FAE18" w14:textId="77777777" w:rsidR="00553226" w:rsidRDefault="00553226" w:rsidP="00477C76">
            <w:pPr>
              <w:pStyle w:val="PC"/>
              <w:keepNext/>
            </w:pPr>
            <w:r>
              <w:t>2.3</w:t>
            </w:r>
          </w:p>
        </w:tc>
        <w:tc>
          <w:tcPr>
            <w:tcW w:w="5714" w:type="dxa"/>
          </w:tcPr>
          <w:p w14:paraId="2C46A018" w14:textId="77777777" w:rsidR="00553226" w:rsidRDefault="00553226" w:rsidP="00477C76">
            <w:pPr>
              <w:pStyle w:val="PC"/>
              <w:keepNext/>
            </w:pPr>
            <w:r>
              <w:t>Record the</w:t>
            </w:r>
            <w:r>
              <w:rPr>
                <w:b/>
              </w:rPr>
              <w:t xml:space="preserve"> </w:t>
            </w:r>
            <w:r>
              <w:rPr>
                <w:b/>
                <w:i/>
              </w:rPr>
              <w:t>key stages of the life cycle</w:t>
            </w:r>
            <w:r>
              <w:rPr>
                <w:b/>
              </w:rPr>
              <w:t xml:space="preserve"> </w:t>
            </w:r>
            <w:r>
              <w:t>of the living entity</w:t>
            </w:r>
            <w:r>
              <w:rPr>
                <w:i/>
              </w:rPr>
              <w:t xml:space="preserve"> </w:t>
            </w:r>
            <w:r>
              <w:t>using</w:t>
            </w:r>
            <w:r>
              <w:rPr>
                <w:b/>
              </w:rPr>
              <w:t xml:space="preserve"> </w:t>
            </w:r>
            <w:r w:rsidRPr="00AF5951">
              <w:t>appropriate scientific terminology</w:t>
            </w:r>
          </w:p>
        </w:tc>
      </w:tr>
      <w:tr w:rsidR="00553226" w14:paraId="083663C0" w14:textId="77777777" w:rsidTr="00477C76">
        <w:tc>
          <w:tcPr>
            <w:tcW w:w="2943" w:type="dxa"/>
          </w:tcPr>
          <w:p w14:paraId="245CBA82" w14:textId="77777777" w:rsidR="00553226" w:rsidRDefault="00553226" w:rsidP="00477C76">
            <w:pPr>
              <w:pStyle w:val="spacer"/>
            </w:pPr>
          </w:p>
        </w:tc>
        <w:tc>
          <w:tcPr>
            <w:tcW w:w="6299" w:type="dxa"/>
            <w:gridSpan w:val="4"/>
          </w:tcPr>
          <w:p w14:paraId="146BD77C" w14:textId="77777777" w:rsidR="00553226" w:rsidRDefault="00553226" w:rsidP="00477C76">
            <w:pPr>
              <w:pStyle w:val="spacer"/>
            </w:pPr>
          </w:p>
        </w:tc>
      </w:tr>
      <w:tr w:rsidR="00553226" w14:paraId="0E68FF35" w14:textId="77777777" w:rsidTr="00477C76">
        <w:tc>
          <w:tcPr>
            <w:tcW w:w="2943" w:type="dxa"/>
            <w:vMerge w:val="restart"/>
          </w:tcPr>
          <w:p w14:paraId="299D7CF7" w14:textId="77777777" w:rsidR="00553226" w:rsidRDefault="00553226" w:rsidP="00477C76">
            <w:pPr>
              <w:pStyle w:val="element"/>
              <w:keepNext/>
            </w:pPr>
            <w:r>
              <w:t>3</w:t>
            </w:r>
            <w:r>
              <w:tab/>
              <w:t>Report on the scientific bases of the living entity</w:t>
            </w:r>
          </w:p>
        </w:tc>
        <w:tc>
          <w:tcPr>
            <w:tcW w:w="570" w:type="dxa"/>
            <w:gridSpan w:val="2"/>
          </w:tcPr>
          <w:p w14:paraId="19CFDCC2" w14:textId="77777777" w:rsidR="00553226" w:rsidRDefault="00553226" w:rsidP="00477C76">
            <w:pPr>
              <w:pStyle w:val="PC"/>
              <w:keepNext/>
            </w:pPr>
            <w:r>
              <w:t>3.1</w:t>
            </w:r>
          </w:p>
        </w:tc>
        <w:tc>
          <w:tcPr>
            <w:tcW w:w="5729" w:type="dxa"/>
            <w:gridSpan w:val="2"/>
          </w:tcPr>
          <w:p w14:paraId="5654CDD3" w14:textId="77777777" w:rsidR="00553226" w:rsidRDefault="00553226" w:rsidP="00477C76">
            <w:pPr>
              <w:pStyle w:val="PC"/>
              <w:keepNext/>
            </w:pPr>
            <w:r>
              <w:rPr>
                <w:b/>
                <w:i/>
              </w:rPr>
              <w:t xml:space="preserve">Present </w:t>
            </w:r>
            <w:r>
              <w:t>the</w:t>
            </w:r>
            <w:r>
              <w:rPr>
                <w:b/>
              </w:rPr>
              <w:t xml:space="preserve"> </w:t>
            </w:r>
            <w:r w:rsidRPr="00AF5951">
              <w:t>findings</w:t>
            </w:r>
            <w:r>
              <w:rPr>
                <w:b/>
              </w:rPr>
              <w:t xml:space="preserve"> </w:t>
            </w:r>
            <w:r>
              <w:t xml:space="preserve">of the observation </w:t>
            </w:r>
          </w:p>
        </w:tc>
      </w:tr>
      <w:tr w:rsidR="00553226" w14:paraId="18E51D18" w14:textId="77777777" w:rsidTr="00477C76">
        <w:tc>
          <w:tcPr>
            <w:tcW w:w="2943" w:type="dxa"/>
            <w:vMerge/>
          </w:tcPr>
          <w:p w14:paraId="6D1348C7" w14:textId="77777777" w:rsidR="00553226" w:rsidRDefault="00553226" w:rsidP="00477C76">
            <w:pPr>
              <w:keepNext/>
            </w:pPr>
          </w:p>
        </w:tc>
        <w:tc>
          <w:tcPr>
            <w:tcW w:w="570" w:type="dxa"/>
            <w:gridSpan w:val="2"/>
          </w:tcPr>
          <w:p w14:paraId="17DBE0CC" w14:textId="77777777" w:rsidR="00553226" w:rsidRDefault="00553226" w:rsidP="00477C76">
            <w:pPr>
              <w:pStyle w:val="PC"/>
              <w:keepNext/>
            </w:pPr>
            <w:r>
              <w:t>3.2</w:t>
            </w:r>
          </w:p>
        </w:tc>
        <w:tc>
          <w:tcPr>
            <w:tcW w:w="5729" w:type="dxa"/>
            <w:gridSpan w:val="2"/>
          </w:tcPr>
          <w:p w14:paraId="694BB82A" w14:textId="77777777" w:rsidR="00553226" w:rsidRDefault="00553226" w:rsidP="00477C76">
            <w:pPr>
              <w:pStyle w:val="PC"/>
              <w:keepNext/>
            </w:pPr>
            <w:r>
              <w:t xml:space="preserve">Describe the </w:t>
            </w:r>
            <w:r>
              <w:rPr>
                <w:b/>
                <w:i/>
              </w:rPr>
              <w:t>scientific bases</w:t>
            </w:r>
            <w:r>
              <w:rPr>
                <w:b/>
              </w:rPr>
              <w:t xml:space="preserve"> </w:t>
            </w:r>
            <w:r>
              <w:t>of processes required for continuation</w:t>
            </w:r>
            <w:r>
              <w:rPr>
                <w:b/>
              </w:rPr>
              <w:t xml:space="preserve"> </w:t>
            </w:r>
            <w:r>
              <w:t>of life of the living entity</w:t>
            </w:r>
            <w:r w:rsidRPr="00AF5951">
              <w:t xml:space="preserve"> </w:t>
            </w:r>
            <w:r>
              <w:t>using</w:t>
            </w:r>
            <w:r>
              <w:rPr>
                <w:b/>
              </w:rPr>
              <w:t xml:space="preserve"> </w:t>
            </w:r>
            <w:r w:rsidRPr="00AF5951">
              <w:t>appropriate scientific terminology</w:t>
            </w:r>
          </w:p>
        </w:tc>
      </w:tr>
      <w:tr w:rsidR="00553226" w14:paraId="00467BAD" w14:textId="77777777" w:rsidTr="00477C76">
        <w:tc>
          <w:tcPr>
            <w:tcW w:w="2943" w:type="dxa"/>
          </w:tcPr>
          <w:p w14:paraId="2899E289" w14:textId="77777777" w:rsidR="00553226" w:rsidRDefault="00553226" w:rsidP="00477C76">
            <w:pPr>
              <w:pStyle w:val="spacer"/>
            </w:pPr>
          </w:p>
        </w:tc>
        <w:tc>
          <w:tcPr>
            <w:tcW w:w="6299" w:type="dxa"/>
            <w:gridSpan w:val="4"/>
          </w:tcPr>
          <w:p w14:paraId="329459D1" w14:textId="77777777" w:rsidR="00553226" w:rsidRDefault="00553226" w:rsidP="00477C76">
            <w:pPr>
              <w:pStyle w:val="spacer"/>
            </w:pPr>
          </w:p>
        </w:tc>
      </w:tr>
      <w:tr w:rsidR="00553226" w14:paraId="5D6DA006" w14:textId="77777777" w:rsidTr="00477C76">
        <w:tc>
          <w:tcPr>
            <w:tcW w:w="2943" w:type="dxa"/>
          </w:tcPr>
          <w:p w14:paraId="2B0339AC" w14:textId="77777777" w:rsidR="00553226" w:rsidRDefault="00553226" w:rsidP="00477C76">
            <w:pPr>
              <w:pStyle w:val="spacer"/>
            </w:pPr>
          </w:p>
        </w:tc>
        <w:tc>
          <w:tcPr>
            <w:tcW w:w="6299" w:type="dxa"/>
            <w:gridSpan w:val="4"/>
          </w:tcPr>
          <w:p w14:paraId="35C83A34" w14:textId="77777777" w:rsidR="00553226" w:rsidRDefault="00553226" w:rsidP="00477C76">
            <w:pPr>
              <w:pStyle w:val="spacer"/>
            </w:pPr>
          </w:p>
        </w:tc>
      </w:tr>
      <w:tr w:rsidR="00553226" w14:paraId="6FECD18F" w14:textId="77777777" w:rsidTr="00477C76">
        <w:tc>
          <w:tcPr>
            <w:tcW w:w="2943" w:type="dxa"/>
          </w:tcPr>
          <w:p w14:paraId="51A0FCCA" w14:textId="77777777" w:rsidR="00553226" w:rsidRDefault="00553226" w:rsidP="00477C76">
            <w:pPr>
              <w:pStyle w:val="spacer"/>
            </w:pPr>
          </w:p>
        </w:tc>
        <w:tc>
          <w:tcPr>
            <w:tcW w:w="6299" w:type="dxa"/>
            <w:gridSpan w:val="4"/>
          </w:tcPr>
          <w:p w14:paraId="280EBFD4" w14:textId="77777777" w:rsidR="00553226" w:rsidRDefault="00553226" w:rsidP="00477C76">
            <w:pPr>
              <w:pStyle w:val="spacer"/>
            </w:pPr>
          </w:p>
          <w:p w14:paraId="58E1F7D0" w14:textId="77777777" w:rsidR="00553226" w:rsidRPr="002E35F9" w:rsidRDefault="00553226" w:rsidP="00477C76">
            <w:pPr>
              <w:keepNext/>
            </w:pPr>
          </w:p>
        </w:tc>
      </w:tr>
      <w:tr w:rsidR="00553226" w14:paraId="584913FD" w14:textId="77777777" w:rsidTr="00477C76">
        <w:tc>
          <w:tcPr>
            <w:tcW w:w="9242" w:type="dxa"/>
            <w:gridSpan w:val="5"/>
          </w:tcPr>
          <w:p w14:paraId="6B304379" w14:textId="77777777" w:rsidR="00553226" w:rsidRDefault="00553226" w:rsidP="00477C76">
            <w:pPr>
              <w:pStyle w:val="Heading21"/>
            </w:pPr>
            <w:r>
              <w:lastRenderedPageBreak/>
              <w:t>Required Knowledge and Skills</w:t>
            </w:r>
          </w:p>
          <w:p w14:paraId="359961C8" w14:textId="77777777" w:rsidR="00553226" w:rsidRDefault="00553226" w:rsidP="00477C76">
            <w:pPr>
              <w:pStyle w:val="text"/>
            </w:pPr>
            <w:r w:rsidRPr="005979AA">
              <w:t>This describes the essential skills and knowledge and their level required for this unit</w:t>
            </w:r>
            <w:r>
              <w:t>.</w:t>
            </w:r>
          </w:p>
        </w:tc>
      </w:tr>
      <w:tr w:rsidR="00553226" w14:paraId="7A14425D" w14:textId="77777777" w:rsidTr="00477C76">
        <w:tc>
          <w:tcPr>
            <w:tcW w:w="9242" w:type="dxa"/>
            <w:gridSpan w:val="5"/>
          </w:tcPr>
          <w:p w14:paraId="0690C50E" w14:textId="77777777" w:rsidR="00553226" w:rsidRDefault="00553226" w:rsidP="00477C76">
            <w:pPr>
              <w:pStyle w:val="unittext"/>
            </w:pPr>
            <w:r>
              <w:t>Required Knowledge:</w:t>
            </w:r>
          </w:p>
          <w:p w14:paraId="7AE44C06" w14:textId="77777777" w:rsidR="00553226" w:rsidRDefault="00553226" w:rsidP="00477C76">
            <w:pPr>
              <w:pStyle w:val="bullet"/>
              <w:numPr>
                <w:ilvl w:val="0"/>
                <w:numId w:val="13"/>
              </w:numPr>
              <w:ind w:left="284" w:hanging="284"/>
            </w:pPr>
            <w:r>
              <w:t>meaning making strategies to interpret information related to investigation</w:t>
            </w:r>
          </w:p>
          <w:p w14:paraId="23458D40" w14:textId="77777777" w:rsidR="00553226" w:rsidRDefault="00553226" w:rsidP="00477C76">
            <w:pPr>
              <w:pStyle w:val="bullet"/>
              <w:numPr>
                <w:ilvl w:val="0"/>
                <w:numId w:val="13"/>
              </w:numPr>
              <w:ind w:left="284" w:hanging="284"/>
            </w:pPr>
            <w:r>
              <w:t>scientific terminology relevant to the investigation to enable information and ideas to be expressed verbally and in writing</w:t>
            </w:r>
          </w:p>
          <w:p w14:paraId="3E488886" w14:textId="77777777" w:rsidR="00553226" w:rsidRDefault="00553226" w:rsidP="00477C76">
            <w:pPr>
              <w:pStyle w:val="unittext"/>
            </w:pPr>
            <w:r>
              <w:t>Required Skills:</w:t>
            </w:r>
          </w:p>
          <w:p w14:paraId="7FAA3FF6" w14:textId="77777777" w:rsidR="00553226" w:rsidRDefault="00553226" w:rsidP="00477C76">
            <w:pPr>
              <w:pStyle w:val="bullet"/>
              <w:numPr>
                <w:ilvl w:val="0"/>
                <w:numId w:val="13"/>
              </w:numPr>
              <w:ind w:left="284" w:hanging="284"/>
            </w:pPr>
            <w:r>
              <w:t>planning and organising skills to develop and follow a plan</w:t>
            </w:r>
          </w:p>
          <w:p w14:paraId="4164C4EA" w14:textId="77777777" w:rsidR="00553226" w:rsidRDefault="00553226" w:rsidP="00477C76">
            <w:pPr>
              <w:pStyle w:val="bullet"/>
              <w:numPr>
                <w:ilvl w:val="0"/>
                <w:numId w:val="13"/>
              </w:numPr>
              <w:ind w:left="284" w:hanging="284"/>
            </w:pPr>
            <w:r>
              <w:t>literacy skills to:</w:t>
            </w:r>
          </w:p>
          <w:p w14:paraId="51E32B49" w14:textId="77777777" w:rsidR="00553226" w:rsidRDefault="00553226" w:rsidP="00477C76">
            <w:pPr>
              <w:pStyle w:val="endash"/>
              <w:keepNext/>
              <w:ind w:left="568" w:hanging="284"/>
            </w:pPr>
            <w:r>
              <w:t>identify the main idea and key and supporting information in texts</w:t>
            </w:r>
          </w:p>
          <w:p w14:paraId="1300670A" w14:textId="77777777" w:rsidR="00553226" w:rsidRDefault="00553226" w:rsidP="00477C76">
            <w:pPr>
              <w:pStyle w:val="endash"/>
              <w:keepNext/>
              <w:ind w:left="568" w:hanging="284"/>
            </w:pPr>
            <w:r>
              <w:t>record findings of the investigation</w:t>
            </w:r>
          </w:p>
          <w:p w14:paraId="117DA41B" w14:textId="77777777" w:rsidR="00553226" w:rsidRDefault="00553226" w:rsidP="00477C76">
            <w:pPr>
              <w:pStyle w:val="bullet"/>
              <w:numPr>
                <w:ilvl w:val="0"/>
                <w:numId w:val="13"/>
              </w:numPr>
              <w:ind w:left="284" w:hanging="284"/>
            </w:pPr>
            <w:r>
              <w:t>oral communication skills to:</w:t>
            </w:r>
          </w:p>
          <w:p w14:paraId="1C0D5F80" w14:textId="77777777" w:rsidR="00553226" w:rsidRDefault="00553226" w:rsidP="00477C76">
            <w:pPr>
              <w:pStyle w:val="endash"/>
              <w:keepNext/>
              <w:ind w:left="568" w:hanging="284"/>
            </w:pPr>
            <w:r>
              <w:t>develop a plan and identify appropriate investigation methods with a relevant person</w:t>
            </w:r>
          </w:p>
          <w:p w14:paraId="4815741C" w14:textId="77777777" w:rsidR="00553226" w:rsidRDefault="00553226" w:rsidP="00477C76">
            <w:pPr>
              <w:pStyle w:val="endash"/>
              <w:keepNext/>
              <w:ind w:left="568" w:hanging="284"/>
            </w:pPr>
            <w:r>
              <w:t>discuss findings of the experiments</w:t>
            </w:r>
          </w:p>
        </w:tc>
      </w:tr>
      <w:tr w:rsidR="00553226" w14:paraId="01C0CD85" w14:textId="77777777" w:rsidTr="00477C76">
        <w:tc>
          <w:tcPr>
            <w:tcW w:w="9242" w:type="dxa"/>
            <w:gridSpan w:val="5"/>
          </w:tcPr>
          <w:p w14:paraId="7642F513" w14:textId="77777777" w:rsidR="00553226" w:rsidRDefault="00553226" w:rsidP="00477C76">
            <w:pPr>
              <w:pStyle w:val="spacer"/>
            </w:pPr>
          </w:p>
        </w:tc>
      </w:tr>
      <w:tr w:rsidR="00553226" w14:paraId="55C974F5" w14:textId="77777777" w:rsidTr="00477C76">
        <w:tc>
          <w:tcPr>
            <w:tcW w:w="9242" w:type="dxa"/>
            <w:gridSpan w:val="5"/>
          </w:tcPr>
          <w:p w14:paraId="5C992548" w14:textId="77777777" w:rsidR="00553226" w:rsidRDefault="00553226" w:rsidP="00477C76">
            <w:pPr>
              <w:pStyle w:val="Heading21"/>
            </w:pPr>
            <w:r>
              <w:t>Range Statement</w:t>
            </w:r>
          </w:p>
          <w:p w14:paraId="7A381D50" w14:textId="77777777" w:rsidR="00553226" w:rsidRDefault="00553226" w:rsidP="00477C76">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4A29A8AA" w14:textId="77777777" w:rsidTr="00477C76">
        <w:tc>
          <w:tcPr>
            <w:tcW w:w="3369" w:type="dxa"/>
            <w:gridSpan w:val="2"/>
          </w:tcPr>
          <w:p w14:paraId="2C98AE40" w14:textId="77777777" w:rsidR="00553226" w:rsidRPr="00A71E0C" w:rsidRDefault="00553226" w:rsidP="00477C76">
            <w:pPr>
              <w:pStyle w:val="unittext"/>
            </w:pPr>
            <w:r>
              <w:rPr>
                <w:b/>
                <w:i/>
              </w:rPr>
              <w:t xml:space="preserve">Living entity </w:t>
            </w:r>
            <w:r>
              <w:t>may include:</w:t>
            </w:r>
          </w:p>
        </w:tc>
        <w:tc>
          <w:tcPr>
            <w:tcW w:w="5873" w:type="dxa"/>
            <w:gridSpan w:val="3"/>
          </w:tcPr>
          <w:p w14:paraId="78619F85" w14:textId="77777777" w:rsidR="00553226" w:rsidRPr="00357ABB" w:rsidRDefault="00553226" w:rsidP="00477C76">
            <w:pPr>
              <w:pStyle w:val="bullet"/>
              <w:numPr>
                <w:ilvl w:val="0"/>
                <w:numId w:val="13"/>
              </w:numPr>
              <w:ind w:left="284" w:hanging="284"/>
            </w:pPr>
            <w:r w:rsidRPr="00357ABB">
              <w:t>plants</w:t>
            </w:r>
          </w:p>
          <w:p w14:paraId="54319C17" w14:textId="77777777" w:rsidR="00553226" w:rsidRPr="00357ABB" w:rsidRDefault="00553226" w:rsidP="00477C76">
            <w:pPr>
              <w:pStyle w:val="bullet"/>
              <w:numPr>
                <w:ilvl w:val="0"/>
                <w:numId w:val="13"/>
              </w:numPr>
              <w:ind w:left="284" w:hanging="284"/>
            </w:pPr>
            <w:r w:rsidRPr="00357ABB">
              <w:t xml:space="preserve">human beings </w:t>
            </w:r>
          </w:p>
          <w:p w14:paraId="0E3DF20E" w14:textId="77777777" w:rsidR="00553226" w:rsidRPr="00357ABB" w:rsidRDefault="00553226" w:rsidP="00477C76">
            <w:pPr>
              <w:pStyle w:val="bullet"/>
              <w:numPr>
                <w:ilvl w:val="0"/>
                <w:numId w:val="13"/>
              </w:numPr>
              <w:ind w:left="284" w:hanging="284"/>
            </w:pPr>
            <w:r w:rsidRPr="00357ABB">
              <w:t>domestic or farm animals</w:t>
            </w:r>
          </w:p>
          <w:p w14:paraId="797BB270" w14:textId="77777777" w:rsidR="00553226" w:rsidRPr="00357ABB" w:rsidRDefault="00553226" w:rsidP="00477C76">
            <w:pPr>
              <w:pStyle w:val="bullet"/>
              <w:numPr>
                <w:ilvl w:val="0"/>
                <w:numId w:val="13"/>
              </w:numPr>
              <w:ind w:left="284" w:hanging="284"/>
            </w:pPr>
            <w:r w:rsidRPr="00357ABB">
              <w:t>insects</w:t>
            </w:r>
          </w:p>
          <w:p w14:paraId="19796B1A" w14:textId="77777777" w:rsidR="00553226" w:rsidRDefault="00553226" w:rsidP="00477C76">
            <w:pPr>
              <w:pStyle w:val="bullet"/>
              <w:numPr>
                <w:ilvl w:val="0"/>
                <w:numId w:val="13"/>
              </w:numPr>
              <w:ind w:left="284" w:hanging="284"/>
            </w:pPr>
            <w:r w:rsidRPr="00357ABB">
              <w:t>planted seeds</w:t>
            </w:r>
          </w:p>
          <w:p w14:paraId="620E7406" w14:textId="77777777" w:rsidR="00553226" w:rsidRDefault="00553226" w:rsidP="00477C76">
            <w:pPr>
              <w:pStyle w:val="bullet"/>
              <w:numPr>
                <w:ilvl w:val="0"/>
                <w:numId w:val="13"/>
              </w:numPr>
              <w:ind w:left="284" w:hanging="284"/>
            </w:pPr>
            <w:r>
              <w:t>micro-organisms</w:t>
            </w:r>
          </w:p>
          <w:p w14:paraId="5F85F121" w14:textId="77777777" w:rsidR="00553226" w:rsidRPr="00357ABB" w:rsidRDefault="00553226" w:rsidP="00477C76">
            <w:pPr>
              <w:pStyle w:val="bullet"/>
              <w:numPr>
                <w:ilvl w:val="0"/>
                <w:numId w:val="13"/>
              </w:numPr>
              <w:ind w:left="284" w:hanging="284"/>
            </w:pPr>
            <w:r>
              <w:t>bacteria</w:t>
            </w:r>
          </w:p>
          <w:p w14:paraId="30806EDC" w14:textId="77777777" w:rsidR="00553226" w:rsidRDefault="00553226" w:rsidP="00477C76">
            <w:pPr>
              <w:pStyle w:val="bullet"/>
              <w:numPr>
                <w:ilvl w:val="0"/>
                <w:numId w:val="13"/>
              </w:numPr>
              <w:ind w:left="284" w:hanging="284"/>
            </w:pPr>
            <w:r w:rsidRPr="00357ABB">
              <w:t>food chains</w:t>
            </w:r>
          </w:p>
        </w:tc>
      </w:tr>
      <w:tr w:rsidR="00553226" w14:paraId="7E74B35A" w14:textId="77777777" w:rsidTr="00477C76">
        <w:tc>
          <w:tcPr>
            <w:tcW w:w="9242" w:type="dxa"/>
            <w:gridSpan w:val="5"/>
          </w:tcPr>
          <w:p w14:paraId="3B386B2F" w14:textId="77777777" w:rsidR="00553226" w:rsidRDefault="00553226" w:rsidP="00477C76">
            <w:pPr>
              <w:pStyle w:val="spacer"/>
            </w:pPr>
          </w:p>
        </w:tc>
      </w:tr>
      <w:tr w:rsidR="00553226" w14:paraId="4565BA84" w14:textId="77777777" w:rsidTr="00477C76">
        <w:tc>
          <w:tcPr>
            <w:tcW w:w="3369" w:type="dxa"/>
            <w:gridSpan w:val="2"/>
          </w:tcPr>
          <w:p w14:paraId="5E117642" w14:textId="77777777" w:rsidR="00553226" w:rsidRPr="00A71E0C" w:rsidRDefault="00553226" w:rsidP="00477C76">
            <w:pPr>
              <w:pStyle w:val="unittext"/>
            </w:pPr>
            <w:r>
              <w:rPr>
                <w:b/>
                <w:i/>
              </w:rPr>
              <w:t xml:space="preserve">Relevant person </w:t>
            </w:r>
            <w:r>
              <w:t>may include:</w:t>
            </w:r>
          </w:p>
        </w:tc>
        <w:tc>
          <w:tcPr>
            <w:tcW w:w="5873" w:type="dxa"/>
            <w:gridSpan w:val="3"/>
          </w:tcPr>
          <w:p w14:paraId="5EF2B7D6" w14:textId="77777777" w:rsidR="00553226" w:rsidRDefault="00553226" w:rsidP="00477C76">
            <w:pPr>
              <w:pStyle w:val="bullet"/>
              <w:numPr>
                <w:ilvl w:val="0"/>
                <w:numId w:val="13"/>
              </w:numPr>
              <w:ind w:left="284" w:hanging="284"/>
            </w:pPr>
            <w:r>
              <w:t>supervisor</w:t>
            </w:r>
          </w:p>
          <w:p w14:paraId="2083823B" w14:textId="77777777" w:rsidR="00553226" w:rsidRDefault="00553226" w:rsidP="00477C76">
            <w:pPr>
              <w:pStyle w:val="bullet"/>
              <w:numPr>
                <w:ilvl w:val="0"/>
                <w:numId w:val="13"/>
              </w:numPr>
              <w:ind w:left="284" w:hanging="284"/>
            </w:pPr>
            <w:r>
              <w:t>mentor / teacher</w:t>
            </w:r>
          </w:p>
          <w:p w14:paraId="7027E414" w14:textId="77777777" w:rsidR="00553226" w:rsidRDefault="00553226" w:rsidP="00477C76">
            <w:pPr>
              <w:pStyle w:val="bullet"/>
              <w:numPr>
                <w:ilvl w:val="0"/>
                <w:numId w:val="13"/>
              </w:numPr>
              <w:ind w:left="284" w:hanging="284"/>
            </w:pPr>
            <w:r>
              <w:t>team members</w:t>
            </w:r>
          </w:p>
        </w:tc>
      </w:tr>
      <w:tr w:rsidR="00553226" w14:paraId="2CDD303F" w14:textId="77777777" w:rsidTr="00477C76">
        <w:tc>
          <w:tcPr>
            <w:tcW w:w="9242" w:type="dxa"/>
            <w:gridSpan w:val="5"/>
          </w:tcPr>
          <w:p w14:paraId="6AB13F7B" w14:textId="77777777" w:rsidR="00553226" w:rsidRDefault="00553226" w:rsidP="00477C76">
            <w:pPr>
              <w:pStyle w:val="spacer"/>
            </w:pPr>
          </w:p>
        </w:tc>
      </w:tr>
      <w:tr w:rsidR="00553226" w14:paraId="438D1379" w14:textId="77777777" w:rsidTr="00477C76">
        <w:tc>
          <w:tcPr>
            <w:tcW w:w="3369" w:type="dxa"/>
            <w:gridSpan w:val="2"/>
          </w:tcPr>
          <w:p w14:paraId="3C909D34" w14:textId="77777777" w:rsidR="00553226" w:rsidRPr="00A71E0C" w:rsidRDefault="00553226" w:rsidP="00477C76">
            <w:pPr>
              <w:pStyle w:val="unittext"/>
            </w:pPr>
            <w:r>
              <w:rPr>
                <w:b/>
                <w:i/>
              </w:rPr>
              <w:t xml:space="preserve">Plan </w:t>
            </w:r>
            <w:r>
              <w:t>may include:</w:t>
            </w:r>
          </w:p>
        </w:tc>
        <w:tc>
          <w:tcPr>
            <w:tcW w:w="5873" w:type="dxa"/>
            <w:gridSpan w:val="3"/>
          </w:tcPr>
          <w:p w14:paraId="12EBB633" w14:textId="77777777" w:rsidR="00553226" w:rsidRDefault="00553226" w:rsidP="00477C76">
            <w:pPr>
              <w:pStyle w:val="bullet"/>
              <w:numPr>
                <w:ilvl w:val="0"/>
                <w:numId w:val="13"/>
              </w:numPr>
              <w:ind w:left="284" w:hanging="284"/>
            </w:pPr>
            <w:r>
              <w:t>instructions to set up investigations:</w:t>
            </w:r>
          </w:p>
          <w:p w14:paraId="77B981FD" w14:textId="77777777" w:rsidR="00553226" w:rsidRDefault="00553226" w:rsidP="00477C76">
            <w:pPr>
              <w:pStyle w:val="endash"/>
              <w:keepNext/>
              <w:ind w:left="568" w:hanging="284"/>
            </w:pPr>
            <w:r>
              <w:t>required supervision</w:t>
            </w:r>
          </w:p>
          <w:p w14:paraId="22BCC158" w14:textId="77777777" w:rsidR="00553226" w:rsidRDefault="00553226" w:rsidP="00477C76">
            <w:pPr>
              <w:pStyle w:val="endash"/>
              <w:keepNext/>
              <w:ind w:left="568" w:hanging="284"/>
            </w:pPr>
            <w:r>
              <w:t>individual or team-based activities</w:t>
            </w:r>
          </w:p>
          <w:p w14:paraId="3E521F51" w14:textId="77777777" w:rsidR="00553226" w:rsidRDefault="00553226" w:rsidP="00477C76">
            <w:pPr>
              <w:pStyle w:val="endash"/>
              <w:keepNext/>
              <w:ind w:left="568" w:hanging="284"/>
            </w:pPr>
            <w:r>
              <w:t>OHS requirements</w:t>
            </w:r>
          </w:p>
          <w:p w14:paraId="6F8831CD" w14:textId="77777777" w:rsidR="00553226" w:rsidRDefault="00553226" w:rsidP="00477C76">
            <w:pPr>
              <w:pStyle w:val="bullet"/>
              <w:numPr>
                <w:ilvl w:val="0"/>
                <w:numId w:val="13"/>
              </w:numPr>
              <w:ind w:left="284" w:hanging="284"/>
            </w:pPr>
            <w:r>
              <w:t>selection of resources/location of information</w:t>
            </w:r>
          </w:p>
          <w:p w14:paraId="56EB7B55" w14:textId="77777777" w:rsidR="00553226" w:rsidRDefault="00553226" w:rsidP="00477C76">
            <w:pPr>
              <w:pStyle w:val="bullet"/>
              <w:numPr>
                <w:ilvl w:val="0"/>
                <w:numId w:val="13"/>
              </w:numPr>
              <w:ind w:left="284" w:hanging="284"/>
            </w:pPr>
            <w:r>
              <w:lastRenderedPageBreak/>
              <w:t>persons to consult</w:t>
            </w:r>
          </w:p>
          <w:p w14:paraId="22E76172" w14:textId="77777777" w:rsidR="00553226" w:rsidRDefault="00553226" w:rsidP="00477C76">
            <w:pPr>
              <w:pStyle w:val="bullet"/>
              <w:numPr>
                <w:ilvl w:val="0"/>
                <w:numId w:val="13"/>
              </w:numPr>
              <w:ind w:left="284" w:hanging="284"/>
            </w:pPr>
            <w:r>
              <w:t>places to visit for observation</w:t>
            </w:r>
          </w:p>
          <w:p w14:paraId="219205AB" w14:textId="77777777" w:rsidR="00553226" w:rsidRDefault="00553226" w:rsidP="00477C76">
            <w:pPr>
              <w:pStyle w:val="bullet"/>
              <w:numPr>
                <w:ilvl w:val="0"/>
                <w:numId w:val="13"/>
              </w:numPr>
              <w:ind w:left="284" w:hanging="284"/>
            </w:pPr>
            <w:r>
              <w:t>identifying questions for research</w:t>
            </w:r>
          </w:p>
          <w:p w14:paraId="79F02DE2" w14:textId="77777777" w:rsidR="00553226" w:rsidRDefault="00553226" w:rsidP="00477C76">
            <w:pPr>
              <w:pStyle w:val="bullet"/>
              <w:numPr>
                <w:ilvl w:val="0"/>
                <w:numId w:val="13"/>
              </w:numPr>
              <w:ind w:left="284" w:hanging="284"/>
            </w:pPr>
            <w:r>
              <w:t>developing models</w:t>
            </w:r>
          </w:p>
          <w:p w14:paraId="0E1D4339" w14:textId="77777777" w:rsidR="00553226" w:rsidRDefault="00553226" w:rsidP="00477C76">
            <w:pPr>
              <w:pStyle w:val="bullet"/>
              <w:numPr>
                <w:ilvl w:val="0"/>
                <w:numId w:val="13"/>
              </w:numPr>
              <w:ind w:left="284" w:hanging="284"/>
            </w:pPr>
            <w:r>
              <w:t>types of evidence such as photographs, printed information, interviews</w:t>
            </w:r>
          </w:p>
          <w:p w14:paraId="13A88899" w14:textId="77777777" w:rsidR="00553226" w:rsidRDefault="00553226" w:rsidP="00477C76">
            <w:pPr>
              <w:pStyle w:val="bullet"/>
              <w:numPr>
                <w:ilvl w:val="0"/>
                <w:numId w:val="13"/>
              </w:numPr>
              <w:ind w:left="284" w:hanging="284"/>
            </w:pPr>
            <w:r>
              <w:t>recording format</w:t>
            </w:r>
          </w:p>
        </w:tc>
      </w:tr>
      <w:tr w:rsidR="00553226" w14:paraId="6CAD3B73" w14:textId="77777777" w:rsidTr="00477C76">
        <w:tc>
          <w:tcPr>
            <w:tcW w:w="9242" w:type="dxa"/>
            <w:gridSpan w:val="5"/>
          </w:tcPr>
          <w:p w14:paraId="1630E426" w14:textId="77777777" w:rsidR="00553226" w:rsidRDefault="00553226" w:rsidP="00477C76">
            <w:pPr>
              <w:pStyle w:val="spacer"/>
            </w:pPr>
          </w:p>
        </w:tc>
      </w:tr>
      <w:tr w:rsidR="00553226" w14:paraId="4EF352FF" w14:textId="77777777" w:rsidTr="00477C76">
        <w:tc>
          <w:tcPr>
            <w:tcW w:w="3369" w:type="dxa"/>
            <w:gridSpan w:val="2"/>
          </w:tcPr>
          <w:p w14:paraId="4CCEAD14" w14:textId="77777777" w:rsidR="00553226" w:rsidRPr="00B739DB" w:rsidRDefault="00553226" w:rsidP="00477C76">
            <w:pPr>
              <w:pStyle w:val="unittext"/>
            </w:pPr>
            <w:r>
              <w:rPr>
                <w:b/>
                <w:i/>
              </w:rPr>
              <w:t>Conditions and processes required</w:t>
            </w:r>
            <w:r>
              <w:rPr>
                <w:i/>
              </w:rPr>
              <w:t xml:space="preserve"> </w:t>
            </w:r>
            <w:r>
              <w:rPr>
                <w:b/>
                <w:i/>
              </w:rPr>
              <w:t xml:space="preserve">for survival </w:t>
            </w:r>
            <w:r>
              <w:t>may include:</w:t>
            </w:r>
          </w:p>
        </w:tc>
        <w:tc>
          <w:tcPr>
            <w:tcW w:w="5873" w:type="dxa"/>
            <w:gridSpan w:val="3"/>
          </w:tcPr>
          <w:p w14:paraId="2FD2AD50" w14:textId="77777777" w:rsidR="00553226" w:rsidRPr="00B739DB" w:rsidRDefault="00553226" w:rsidP="00477C76">
            <w:pPr>
              <w:pStyle w:val="bullet"/>
              <w:numPr>
                <w:ilvl w:val="0"/>
                <w:numId w:val="13"/>
              </w:numPr>
              <w:ind w:left="284" w:hanging="284"/>
            </w:pPr>
            <w:r w:rsidRPr="00B739DB">
              <w:t>conditions or factors of habitats that help living things to survive</w:t>
            </w:r>
          </w:p>
          <w:p w14:paraId="404F8FC2" w14:textId="77777777" w:rsidR="00553226" w:rsidRPr="00B739DB" w:rsidRDefault="00553226" w:rsidP="00477C76">
            <w:pPr>
              <w:pStyle w:val="bullet"/>
              <w:numPr>
                <w:ilvl w:val="0"/>
                <w:numId w:val="13"/>
              </w:numPr>
              <w:ind w:left="284" w:hanging="284"/>
            </w:pPr>
            <w:r w:rsidRPr="00B739DB">
              <w:t>biotic factors (weather conditions, availability of water) that help living things to survive</w:t>
            </w:r>
          </w:p>
          <w:p w14:paraId="474ADA12" w14:textId="77777777" w:rsidR="00553226" w:rsidRPr="00B739DB" w:rsidRDefault="00553226" w:rsidP="00477C76">
            <w:pPr>
              <w:pStyle w:val="bullet"/>
              <w:numPr>
                <w:ilvl w:val="0"/>
                <w:numId w:val="13"/>
              </w:numPr>
              <w:ind w:left="284" w:hanging="284"/>
            </w:pPr>
            <w:r w:rsidRPr="00B739DB">
              <w:t xml:space="preserve">biotic factors (predators, availability of food, competitors, disease) that help living things to survive </w:t>
            </w:r>
          </w:p>
          <w:p w14:paraId="1D9CC127" w14:textId="77777777" w:rsidR="00553226" w:rsidRDefault="00553226" w:rsidP="00477C76">
            <w:pPr>
              <w:pStyle w:val="bullet"/>
              <w:numPr>
                <w:ilvl w:val="0"/>
                <w:numId w:val="13"/>
              </w:numPr>
              <w:ind w:left="284" w:hanging="284"/>
            </w:pPr>
            <w:r w:rsidRPr="00B739DB">
              <w:t>temperature, solar radiation, water, atmosphere, oxygen, nitrogen, carbon dioxide, soil, minerals</w:t>
            </w:r>
          </w:p>
          <w:p w14:paraId="21AABC21" w14:textId="77777777" w:rsidR="00553226" w:rsidRPr="00357ABB" w:rsidRDefault="00553226" w:rsidP="00477C76">
            <w:pPr>
              <w:pStyle w:val="bullet"/>
              <w:numPr>
                <w:ilvl w:val="0"/>
                <w:numId w:val="13"/>
              </w:numPr>
              <w:ind w:left="284" w:hanging="284"/>
            </w:pPr>
            <w:r w:rsidRPr="00357ABB">
              <w:t>interdependent relationships between living things</w:t>
            </w:r>
          </w:p>
          <w:p w14:paraId="2DFFF1FD" w14:textId="77777777" w:rsidR="00553226" w:rsidRDefault="00553226" w:rsidP="00477C76">
            <w:pPr>
              <w:pStyle w:val="bullet"/>
              <w:numPr>
                <w:ilvl w:val="0"/>
                <w:numId w:val="13"/>
              </w:numPr>
              <w:ind w:left="284" w:hanging="284"/>
            </w:pPr>
            <w:r>
              <w:t>food chains</w:t>
            </w:r>
          </w:p>
        </w:tc>
      </w:tr>
      <w:tr w:rsidR="00553226" w14:paraId="60FD1C58" w14:textId="77777777" w:rsidTr="00477C76">
        <w:tc>
          <w:tcPr>
            <w:tcW w:w="9242" w:type="dxa"/>
            <w:gridSpan w:val="5"/>
          </w:tcPr>
          <w:p w14:paraId="67C3E38A" w14:textId="77777777" w:rsidR="00553226" w:rsidRDefault="00553226" w:rsidP="00477C76">
            <w:pPr>
              <w:pStyle w:val="spacer"/>
            </w:pPr>
          </w:p>
        </w:tc>
      </w:tr>
      <w:tr w:rsidR="00553226" w14:paraId="2EE6786E" w14:textId="77777777" w:rsidTr="00477C76">
        <w:tc>
          <w:tcPr>
            <w:tcW w:w="3369" w:type="dxa"/>
            <w:gridSpan w:val="2"/>
          </w:tcPr>
          <w:p w14:paraId="6935356E" w14:textId="77777777" w:rsidR="00553226" w:rsidRPr="00B739DB" w:rsidRDefault="00553226" w:rsidP="00477C76">
            <w:pPr>
              <w:pStyle w:val="unittext"/>
            </w:pPr>
            <w:r>
              <w:rPr>
                <w:b/>
                <w:i/>
              </w:rPr>
              <w:t xml:space="preserve">Characteristics of the living entity </w:t>
            </w:r>
            <w:r>
              <w:t>may include:</w:t>
            </w:r>
          </w:p>
        </w:tc>
        <w:tc>
          <w:tcPr>
            <w:tcW w:w="5873" w:type="dxa"/>
            <w:gridSpan w:val="3"/>
          </w:tcPr>
          <w:p w14:paraId="394FB885" w14:textId="77777777" w:rsidR="00553226" w:rsidRPr="00357ABB" w:rsidRDefault="00553226" w:rsidP="00477C76">
            <w:pPr>
              <w:pStyle w:val="bullet"/>
              <w:numPr>
                <w:ilvl w:val="0"/>
                <w:numId w:val="13"/>
              </w:numPr>
              <w:ind w:left="284" w:hanging="284"/>
            </w:pPr>
            <w:r w:rsidRPr="00357ABB">
              <w:t>nutrients needed in order to survive</w:t>
            </w:r>
          </w:p>
          <w:p w14:paraId="42668DF3" w14:textId="77777777" w:rsidR="00553226" w:rsidRPr="00357ABB" w:rsidRDefault="00553226" w:rsidP="00477C76">
            <w:pPr>
              <w:pStyle w:val="bullet"/>
              <w:numPr>
                <w:ilvl w:val="0"/>
                <w:numId w:val="13"/>
              </w:numPr>
              <w:ind w:left="284" w:hanging="284"/>
            </w:pPr>
            <w:r w:rsidRPr="00357ABB">
              <w:t>reproductive parts</w:t>
            </w:r>
          </w:p>
          <w:p w14:paraId="73606FA0" w14:textId="77777777" w:rsidR="00553226" w:rsidRDefault="00553226" w:rsidP="00477C76">
            <w:pPr>
              <w:pStyle w:val="bullet"/>
              <w:numPr>
                <w:ilvl w:val="0"/>
                <w:numId w:val="13"/>
              </w:numPr>
              <w:ind w:left="284" w:hanging="284"/>
            </w:pPr>
            <w:r w:rsidRPr="00357ABB">
              <w:t>genetic make-up</w:t>
            </w:r>
          </w:p>
          <w:p w14:paraId="55A750D9" w14:textId="77777777" w:rsidR="00553226" w:rsidRDefault="00553226" w:rsidP="00477C76">
            <w:pPr>
              <w:pStyle w:val="bullet"/>
              <w:numPr>
                <w:ilvl w:val="0"/>
                <w:numId w:val="13"/>
              </w:numPr>
              <w:ind w:left="284" w:hanging="284"/>
            </w:pPr>
            <w:r>
              <w:t>inherited characteristics</w:t>
            </w:r>
          </w:p>
          <w:p w14:paraId="0ED57B43" w14:textId="77777777" w:rsidR="00553226" w:rsidRDefault="00553226" w:rsidP="00477C76">
            <w:pPr>
              <w:pStyle w:val="bullet"/>
              <w:numPr>
                <w:ilvl w:val="0"/>
                <w:numId w:val="13"/>
              </w:numPr>
              <w:ind w:left="284" w:hanging="284"/>
            </w:pPr>
            <w:r>
              <w:t>life cycle</w:t>
            </w:r>
          </w:p>
        </w:tc>
      </w:tr>
      <w:tr w:rsidR="00553226" w14:paraId="50A76706" w14:textId="77777777" w:rsidTr="00477C76">
        <w:tc>
          <w:tcPr>
            <w:tcW w:w="9242" w:type="dxa"/>
            <w:gridSpan w:val="5"/>
          </w:tcPr>
          <w:p w14:paraId="5AA6EB8D" w14:textId="77777777" w:rsidR="00553226" w:rsidRDefault="00553226" w:rsidP="00477C76">
            <w:pPr>
              <w:pStyle w:val="spacer"/>
            </w:pPr>
          </w:p>
        </w:tc>
      </w:tr>
      <w:tr w:rsidR="00553226" w14:paraId="12E2D09A" w14:textId="77777777" w:rsidTr="00477C76">
        <w:tc>
          <w:tcPr>
            <w:tcW w:w="3369" w:type="dxa"/>
            <w:gridSpan w:val="2"/>
          </w:tcPr>
          <w:p w14:paraId="4128331C" w14:textId="77777777" w:rsidR="00553226" w:rsidRPr="00B739DB" w:rsidRDefault="00553226" w:rsidP="00477C76">
            <w:pPr>
              <w:pStyle w:val="unittext"/>
            </w:pPr>
            <w:r>
              <w:rPr>
                <w:b/>
                <w:i/>
              </w:rPr>
              <w:t>Appropriate scientific</w:t>
            </w:r>
            <w:r>
              <w:rPr>
                <w:i/>
              </w:rPr>
              <w:t xml:space="preserve"> </w:t>
            </w:r>
            <w:r>
              <w:rPr>
                <w:b/>
                <w:i/>
              </w:rPr>
              <w:t xml:space="preserve">terminology </w:t>
            </w:r>
            <w:r>
              <w:t>may include:</w:t>
            </w:r>
          </w:p>
        </w:tc>
        <w:tc>
          <w:tcPr>
            <w:tcW w:w="5873" w:type="dxa"/>
            <w:gridSpan w:val="3"/>
          </w:tcPr>
          <w:p w14:paraId="3E3DA286" w14:textId="77777777" w:rsidR="00553226" w:rsidRPr="00B739DB" w:rsidRDefault="00553226" w:rsidP="00477C76">
            <w:pPr>
              <w:pStyle w:val="bullet"/>
              <w:numPr>
                <w:ilvl w:val="0"/>
                <w:numId w:val="13"/>
              </w:numPr>
              <w:ind w:left="284" w:hanging="284"/>
            </w:pPr>
            <w:r w:rsidRPr="00B739DB">
              <w:t xml:space="preserve">scientific reporting format </w:t>
            </w:r>
            <w:r>
              <w:t>such as</w:t>
            </w:r>
            <w:r w:rsidRPr="00B739DB">
              <w:t xml:space="preserve"> aim, method, observations and result, discussion and conclusion</w:t>
            </w:r>
          </w:p>
          <w:p w14:paraId="5D90B0FD" w14:textId="77777777" w:rsidR="00553226" w:rsidRDefault="00553226" w:rsidP="00477C76">
            <w:pPr>
              <w:pStyle w:val="bullet"/>
              <w:numPr>
                <w:ilvl w:val="0"/>
                <w:numId w:val="13"/>
              </w:numPr>
              <w:ind w:left="284" w:hanging="284"/>
            </w:pPr>
            <w:r w:rsidRPr="00B739DB">
              <w:t>terminology such as: living, non-living, dead, recycle, reproduce, inherit, evolve, habitat, ecosystem, fossil, producer, consumer, decomposer, food web, pollution, environment, biological control, diversity</w:t>
            </w:r>
          </w:p>
        </w:tc>
      </w:tr>
      <w:tr w:rsidR="00553226" w14:paraId="3CADAE88" w14:textId="77777777" w:rsidTr="00477C76">
        <w:tc>
          <w:tcPr>
            <w:tcW w:w="9242" w:type="dxa"/>
            <w:gridSpan w:val="5"/>
          </w:tcPr>
          <w:p w14:paraId="22694CA2" w14:textId="77777777" w:rsidR="00553226" w:rsidRDefault="00553226" w:rsidP="00477C76">
            <w:pPr>
              <w:pStyle w:val="spacer"/>
            </w:pPr>
          </w:p>
        </w:tc>
      </w:tr>
      <w:tr w:rsidR="00553226" w14:paraId="5E943B8D" w14:textId="77777777" w:rsidTr="00477C76">
        <w:tc>
          <w:tcPr>
            <w:tcW w:w="3369" w:type="dxa"/>
            <w:gridSpan w:val="2"/>
          </w:tcPr>
          <w:p w14:paraId="6E0D5C6A" w14:textId="77777777" w:rsidR="00553226" w:rsidRPr="00B739DB" w:rsidRDefault="00553226" w:rsidP="00477C76">
            <w:pPr>
              <w:pStyle w:val="unittext"/>
            </w:pPr>
            <w:r>
              <w:rPr>
                <w:b/>
                <w:i/>
              </w:rPr>
              <w:t xml:space="preserve">Key stages of the life cycle </w:t>
            </w:r>
            <w:r>
              <w:t>may include:</w:t>
            </w:r>
          </w:p>
        </w:tc>
        <w:tc>
          <w:tcPr>
            <w:tcW w:w="5873" w:type="dxa"/>
            <w:gridSpan w:val="3"/>
          </w:tcPr>
          <w:p w14:paraId="119F3384" w14:textId="77777777" w:rsidR="00553226" w:rsidRPr="00B739DB" w:rsidRDefault="00553226" w:rsidP="00477C76">
            <w:pPr>
              <w:pStyle w:val="bullet"/>
              <w:numPr>
                <w:ilvl w:val="0"/>
                <w:numId w:val="13"/>
              </w:numPr>
              <w:ind w:left="284" w:hanging="284"/>
            </w:pPr>
            <w:r w:rsidRPr="00B739DB">
              <w:t>birth</w:t>
            </w:r>
          </w:p>
          <w:p w14:paraId="2387FCBD" w14:textId="77777777" w:rsidR="00553226" w:rsidRPr="00B739DB" w:rsidRDefault="00553226" w:rsidP="00477C76">
            <w:pPr>
              <w:pStyle w:val="bullet"/>
              <w:numPr>
                <w:ilvl w:val="0"/>
                <w:numId w:val="13"/>
              </w:numPr>
              <w:ind w:left="284" w:hanging="284"/>
            </w:pPr>
            <w:r w:rsidRPr="00B739DB">
              <w:t>reproduction</w:t>
            </w:r>
          </w:p>
          <w:p w14:paraId="32F79176" w14:textId="77777777" w:rsidR="00553226" w:rsidRDefault="00553226" w:rsidP="00477C76">
            <w:pPr>
              <w:pStyle w:val="bullet"/>
              <w:numPr>
                <w:ilvl w:val="0"/>
                <w:numId w:val="13"/>
              </w:numPr>
              <w:ind w:left="284" w:hanging="284"/>
            </w:pPr>
            <w:r w:rsidRPr="00B739DB">
              <w:t>death</w:t>
            </w:r>
          </w:p>
        </w:tc>
      </w:tr>
      <w:tr w:rsidR="00553226" w14:paraId="38589C76" w14:textId="77777777" w:rsidTr="00477C76">
        <w:tc>
          <w:tcPr>
            <w:tcW w:w="9242" w:type="dxa"/>
            <w:gridSpan w:val="5"/>
          </w:tcPr>
          <w:p w14:paraId="77BD6856" w14:textId="77777777" w:rsidR="00553226" w:rsidRDefault="00553226" w:rsidP="00477C76">
            <w:pPr>
              <w:pStyle w:val="spacer"/>
            </w:pPr>
          </w:p>
        </w:tc>
      </w:tr>
      <w:tr w:rsidR="00553226" w14:paraId="1592F7A1" w14:textId="77777777" w:rsidTr="00477C76">
        <w:tc>
          <w:tcPr>
            <w:tcW w:w="3369" w:type="dxa"/>
            <w:gridSpan w:val="2"/>
          </w:tcPr>
          <w:p w14:paraId="3A772007" w14:textId="77777777" w:rsidR="00553226" w:rsidRPr="00B739DB" w:rsidRDefault="00553226" w:rsidP="00477C76">
            <w:pPr>
              <w:pStyle w:val="unittext"/>
            </w:pPr>
            <w:r>
              <w:rPr>
                <w:b/>
                <w:i/>
              </w:rPr>
              <w:t xml:space="preserve">Present </w:t>
            </w:r>
            <w:r>
              <w:t>may include:</w:t>
            </w:r>
          </w:p>
        </w:tc>
        <w:tc>
          <w:tcPr>
            <w:tcW w:w="5873" w:type="dxa"/>
            <w:gridSpan w:val="3"/>
          </w:tcPr>
          <w:p w14:paraId="07147920" w14:textId="77777777" w:rsidR="00553226" w:rsidRPr="00B739DB" w:rsidRDefault="00553226" w:rsidP="00477C76">
            <w:pPr>
              <w:pStyle w:val="bullet"/>
              <w:numPr>
                <w:ilvl w:val="0"/>
                <w:numId w:val="13"/>
              </w:numPr>
              <w:ind w:left="284" w:hanging="284"/>
            </w:pPr>
            <w:r w:rsidRPr="00B739DB">
              <w:t xml:space="preserve">using everyday language and some scientific language to talk, write or present informal or formal reports about </w:t>
            </w:r>
            <w:r>
              <w:t>investigation</w:t>
            </w:r>
          </w:p>
          <w:p w14:paraId="3777662A" w14:textId="77777777" w:rsidR="00553226" w:rsidRPr="00B739DB" w:rsidRDefault="00553226" w:rsidP="00477C76">
            <w:pPr>
              <w:pStyle w:val="bullet"/>
              <w:numPr>
                <w:ilvl w:val="0"/>
                <w:numId w:val="13"/>
              </w:numPr>
              <w:ind w:left="284" w:hanging="284"/>
            </w:pPr>
            <w:r w:rsidRPr="00B739DB">
              <w:t>using diagrams, graphics or photographs</w:t>
            </w:r>
          </w:p>
          <w:p w14:paraId="7A97332B" w14:textId="77777777" w:rsidR="00553226" w:rsidRPr="00B739DB" w:rsidRDefault="00553226" w:rsidP="00477C76">
            <w:pPr>
              <w:pStyle w:val="bullet"/>
              <w:numPr>
                <w:ilvl w:val="0"/>
                <w:numId w:val="13"/>
              </w:numPr>
              <w:ind w:left="284" w:hanging="284"/>
            </w:pPr>
            <w:r w:rsidRPr="00B739DB">
              <w:lastRenderedPageBreak/>
              <w:t>identifying or commenting on conclusions in the information</w:t>
            </w:r>
          </w:p>
        </w:tc>
      </w:tr>
      <w:tr w:rsidR="00553226" w14:paraId="27F6F32A" w14:textId="77777777" w:rsidTr="00477C76">
        <w:tc>
          <w:tcPr>
            <w:tcW w:w="9242" w:type="dxa"/>
            <w:gridSpan w:val="5"/>
          </w:tcPr>
          <w:p w14:paraId="42328A78" w14:textId="77777777" w:rsidR="00553226" w:rsidRDefault="00553226" w:rsidP="00477C76">
            <w:pPr>
              <w:pStyle w:val="spacer"/>
            </w:pPr>
          </w:p>
        </w:tc>
      </w:tr>
      <w:tr w:rsidR="00553226" w14:paraId="2E820972" w14:textId="77777777" w:rsidTr="00477C76">
        <w:tc>
          <w:tcPr>
            <w:tcW w:w="3369" w:type="dxa"/>
            <w:gridSpan w:val="2"/>
          </w:tcPr>
          <w:p w14:paraId="47DB565E" w14:textId="77777777" w:rsidR="00553226" w:rsidRPr="00B739DB" w:rsidRDefault="00553226" w:rsidP="00477C76">
            <w:pPr>
              <w:pStyle w:val="unittext"/>
            </w:pPr>
            <w:r>
              <w:rPr>
                <w:b/>
                <w:i/>
              </w:rPr>
              <w:t xml:space="preserve">Scientific bases </w:t>
            </w:r>
            <w:r>
              <w:t>may include:</w:t>
            </w:r>
          </w:p>
        </w:tc>
        <w:tc>
          <w:tcPr>
            <w:tcW w:w="5873" w:type="dxa"/>
            <w:gridSpan w:val="3"/>
          </w:tcPr>
          <w:p w14:paraId="448D3242" w14:textId="77777777" w:rsidR="00553226" w:rsidRPr="00B739DB" w:rsidRDefault="00553226" w:rsidP="00477C76">
            <w:pPr>
              <w:pStyle w:val="bullet"/>
              <w:numPr>
                <w:ilvl w:val="0"/>
                <w:numId w:val="13"/>
              </w:numPr>
              <w:ind w:left="284" w:hanging="284"/>
            </w:pPr>
            <w:r w:rsidRPr="00B739DB">
              <w:t>simple explanations of precipitation, infiltration, evaporation, transpiration, condensation</w:t>
            </w:r>
          </w:p>
          <w:p w14:paraId="77CDED35" w14:textId="77777777" w:rsidR="00553226" w:rsidRPr="00B739DB" w:rsidRDefault="00553226" w:rsidP="00477C76">
            <w:pPr>
              <w:pStyle w:val="bullet"/>
              <w:numPr>
                <w:ilvl w:val="0"/>
                <w:numId w:val="13"/>
              </w:numPr>
              <w:ind w:left="284" w:hanging="284"/>
            </w:pPr>
            <w:r w:rsidRPr="00B739DB">
              <w:t>how fossils are used to understand past life</w:t>
            </w:r>
          </w:p>
          <w:p w14:paraId="3212054A" w14:textId="77777777" w:rsidR="00553226" w:rsidRPr="00B739DB" w:rsidRDefault="00553226" w:rsidP="00477C76">
            <w:pPr>
              <w:pStyle w:val="bullet"/>
              <w:numPr>
                <w:ilvl w:val="0"/>
                <w:numId w:val="13"/>
              </w:numPr>
              <w:ind w:left="284" w:hanging="284"/>
            </w:pPr>
            <w:r w:rsidRPr="00B739DB">
              <w:t>reproduction and its role in plants and animals</w:t>
            </w:r>
          </w:p>
          <w:p w14:paraId="7861A53F" w14:textId="77777777" w:rsidR="00553226" w:rsidRPr="00B739DB" w:rsidRDefault="00553226" w:rsidP="00477C76">
            <w:pPr>
              <w:pStyle w:val="bullet"/>
              <w:numPr>
                <w:ilvl w:val="0"/>
                <w:numId w:val="13"/>
              </w:numPr>
              <w:ind w:left="284" w:hanging="284"/>
            </w:pPr>
            <w:r w:rsidRPr="00B739DB">
              <w:t>processes of reproduction in a flowering plant or in a placental mammal</w:t>
            </w:r>
          </w:p>
          <w:p w14:paraId="550D5906" w14:textId="77777777" w:rsidR="00553226" w:rsidRPr="00B739DB" w:rsidRDefault="00553226" w:rsidP="00477C76">
            <w:pPr>
              <w:pStyle w:val="bullet"/>
              <w:numPr>
                <w:ilvl w:val="0"/>
                <w:numId w:val="13"/>
              </w:numPr>
              <w:ind w:left="284" w:hanging="284"/>
            </w:pPr>
            <w:r w:rsidRPr="00B739DB">
              <w:t>description of the process of fossil development and what a fossil represents</w:t>
            </w:r>
          </w:p>
          <w:p w14:paraId="7C1D0DD2" w14:textId="77777777" w:rsidR="00553226" w:rsidRPr="00B739DB" w:rsidRDefault="00553226" w:rsidP="00477C76">
            <w:pPr>
              <w:pStyle w:val="bullet"/>
              <w:numPr>
                <w:ilvl w:val="0"/>
                <w:numId w:val="13"/>
              </w:numPr>
              <w:ind w:left="284" w:hanging="284"/>
            </w:pPr>
            <w:r w:rsidRPr="00B739DB">
              <w:t>a family tree with appropriate symbols and terminology</w:t>
            </w:r>
          </w:p>
          <w:p w14:paraId="01A83EE8" w14:textId="77777777" w:rsidR="00553226" w:rsidRPr="00B739DB" w:rsidRDefault="00553226" w:rsidP="00477C76">
            <w:pPr>
              <w:pStyle w:val="bullet"/>
              <w:numPr>
                <w:ilvl w:val="0"/>
                <w:numId w:val="13"/>
              </w:numPr>
              <w:ind w:left="284" w:hanging="284"/>
            </w:pPr>
            <w:r w:rsidRPr="00B739DB">
              <w:t>decomposers</w:t>
            </w:r>
          </w:p>
        </w:tc>
      </w:tr>
      <w:tr w:rsidR="00553226" w14:paraId="22E396A4" w14:textId="77777777" w:rsidTr="00477C76">
        <w:tc>
          <w:tcPr>
            <w:tcW w:w="9242" w:type="dxa"/>
            <w:gridSpan w:val="5"/>
          </w:tcPr>
          <w:p w14:paraId="4DB138F9" w14:textId="77777777" w:rsidR="00553226" w:rsidRDefault="00553226" w:rsidP="00477C76">
            <w:pPr>
              <w:pStyle w:val="spacer"/>
            </w:pPr>
          </w:p>
        </w:tc>
      </w:tr>
      <w:tr w:rsidR="00553226" w14:paraId="2DA06B15" w14:textId="77777777" w:rsidTr="00477C76">
        <w:tc>
          <w:tcPr>
            <w:tcW w:w="9242" w:type="dxa"/>
            <w:gridSpan w:val="5"/>
          </w:tcPr>
          <w:p w14:paraId="1016DC36" w14:textId="77777777" w:rsidR="00553226" w:rsidRDefault="00553226" w:rsidP="00477C76">
            <w:pPr>
              <w:pStyle w:val="Heading21"/>
            </w:pPr>
            <w:r>
              <w:t>Evidence Guide</w:t>
            </w:r>
          </w:p>
          <w:p w14:paraId="580AB3CC" w14:textId="77777777" w:rsidR="00553226" w:rsidRDefault="00553226"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6799657" w14:textId="77777777" w:rsidTr="00477C76">
        <w:tc>
          <w:tcPr>
            <w:tcW w:w="3369" w:type="dxa"/>
            <w:gridSpan w:val="2"/>
          </w:tcPr>
          <w:p w14:paraId="7E38D386" w14:textId="77777777" w:rsidR="00553226" w:rsidRPr="005979AA" w:rsidRDefault="00553226" w:rsidP="00477C76">
            <w:pPr>
              <w:pStyle w:val="EG"/>
            </w:pPr>
            <w:r w:rsidRPr="005979AA">
              <w:t>Critical aspects for assessment and evidence required to demonstrate competency in this unit</w:t>
            </w:r>
          </w:p>
        </w:tc>
        <w:tc>
          <w:tcPr>
            <w:tcW w:w="5873" w:type="dxa"/>
            <w:gridSpan w:val="3"/>
          </w:tcPr>
          <w:p w14:paraId="6517C625" w14:textId="77777777" w:rsidR="00553226" w:rsidRDefault="00553226" w:rsidP="00477C76">
            <w:pPr>
              <w:pStyle w:val="unittext"/>
            </w:pPr>
            <w:r w:rsidRPr="003B087B">
              <w:t>Assessment</w:t>
            </w:r>
            <w:r>
              <w:t xml:space="preserve"> must confirm the ability to:</w:t>
            </w:r>
          </w:p>
          <w:p w14:paraId="5C196D0E" w14:textId="77777777" w:rsidR="00553226" w:rsidRDefault="00553226" w:rsidP="00477C76">
            <w:pPr>
              <w:pStyle w:val="bullet"/>
              <w:numPr>
                <w:ilvl w:val="0"/>
                <w:numId w:val="13"/>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553226" w14:paraId="5E9FE1C2" w14:textId="77777777" w:rsidTr="00477C76">
        <w:tc>
          <w:tcPr>
            <w:tcW w:w="9242" w:type="dxa"/>
            <w:gridSpan w:val="5"/>
          </w:tcPr>
          <w:p w14:paraId="118962CC" w14:textId="77777777" w:rsidR="00553226" w:rsidRDefault="00553226" w:rsidP="00477C76">
            <w:pPr>
              <w:pStyle w:val="spacer"/>
            </w:pPr>
          </w:p>
        </w:tc>
      </w:tr>
      <w:tr w:rsidR="00553226" w14:paraId="2119AF29" w14:textId="77777777" w:rsidTr="00477C76">
        <w:tc>
          <w:tcPr>
            <w:tcW w:w="3369" w:type="dxa"/>
            <w:gridSpan w:val="2"/>
          </w:tcPr>
          <w:p w14:paraId="36A4AB6A" w14:textId="77777777" w:rsidR="00553226" w:rsidRPr="005979AA" w:rsidRDefault="00553226" w:rsidP="00477C76">
            <w:pPr>
              <w:pStyle w:val="EG"/>
            </w:pPr>
            <w:r w:rsidRPr="005979AA">
              <w:t>Context of and specific resources for assessment</w:t>
            </w:r>
          </w:p>
        </w:tc>
        <w:tc>
          <w:tcPr>
            <w:tcW w:w="5873" w:type="dxa"/>
            <w:gridSpan w:val="3"/>
          </w:tcPr>
          <w:p w14:paraId="6650D679" w14:textId="77777777" w:rsidR="00553226" w:rsidRDefault="00553226" w:rsidP="00477C76">
            <w:pPr>
              <w:pStyle w:val="unittext"/>
            </w:pPr>
            <w:r>
              <w:t>Assessment must ensure access to:</w:t>
            </w:r>
          </w:p>
          <w:p w14:paraId="4640DF69" w14:textId="77777777" w:rsidR="00553226" w:rsidRDefault="00553226" w:rsidP="00477C76">
            <w:pPr>
              <w:pStyle w:val="bullet"/>
              <w:numPr>
                <w:ilvl w:val="0"/>
                <w:numId w:val="13"/>
              </w:numPr>
              <w:ind w:left="284" w:hanging="284"/>
            </w:pPr>
            <w:r>
              <w:t>computers and the internet where appropriate</w:t>
            </w:r>
          </w:p>
          <w:p w14:paraId="41C797DC" w14:textId="77777777" w:rsidR="00553226" w:rsidRDefault="00553226" w:rsidP="00477C76">
            <w:pPr>
              <w:pStyle w:val="bullet"/>
              <w:numPr>
                <w:ilvl w:val="0"/>
                <w:numId w:val="13"/>
              </w:numPr>
              <w:ind w:left="284" w:hanging="284"/>
            </w:pPr>
            <w:r w:rsidRPr="00662E53">
              <w:t xml:space="preserve">sources of information related to </w:t>
            </w:r>
            <w:r>
              <w:t>the investigation</w:t>
            </w:r>
          </w:p>
        </w:tc>
      </w:tr>
      <w:tr w:rsidR="00553226" w14:paraId="44D3657B" w14:textId="77777777" w:rsidTr="00477C76">
        <w:tc>
          <w:tcPr>
            <w:tcW w:w="9242" w:type="dxa"/>
            <w:gridSpan w:val="5"/>
          </w:tcPr>
          <w:p w14:paraId="7161825F" w14:textId="77777777" w:rsidR="00553226" w:rsidRDefault="00553226" w:rsidP="00477C76">
            <w:pPr>
              <w:pStyle w:val="spacer"/>
            </w:pPr>
          </w:p>
        </w:tc>
      </w:tr>
      <w:tr w:rsidR="00553226" w14:paraId="796B23F0" w14:textId="77777777" w:rsidTr="00477C76">
        <w:tc>
          <w:tcPr>
            <w:tcW w:w="3369" w:type="dxa"/>
            <w:gridSpan w:val="2"/>
          </w:tcPr>
          <w:p w14:paraId="7CE8F9F8" w14:textId="77777777" w:rsidR="00553226" w:rsidRPr="00622D2D" w:rsidRDefault="00553226" w:rsidP="00477C76">
            <w:pPr>
              <w:pStyle w:val="EG"/>
            </w:pPr>
            <w:r w:rsidRPr="005979AA">
              <w:t>Method(s) of assessment</w:t>
            </w:r>
          </w:p>
        </w:tc>
        <w:tc>
          <w:tcPr>
            <w:tcW w:w="5873" w:type="dxa"/>
            <w:gridSpan w:val="3"/>
          </w:tcPr>
          <w:p w14:paraId="10CA9A94" w14:textId="77777777" w:rsidR="00553226" w:rsidRDefault="00553226" w:rsidP="00477C76">
            <w:pPr>
              <w:pStyle w:val="unittext"/>
            </w:pPr>
            <w:r>
              <w:t>The following are suggested assessment methods for this unit:</w:t>
            </w:r>
          </w:p>
          <w:p w14:paraId="4798E06E" w14:textId="77777777" w:rsidR="00553226" w:rsidRDefault="00553226" w:rsidP="00477C76">
            <w:pPr>
              <w:pStyle w:val="bullet"/>
              <w:numPr>
                <w:ilvl w:val="0"/>
                <w:numId w:val="13"/>
              </w:numPr>
              <w:ind w:left="284" w:hanging="284"/>
            </w:pPr>
            <w:r>
              <w:t>observation of the learner conducting and recording a simple scientific observation of a living entity</w:t>
            </w:r>
          </w:p>
          <w:p w14:paraId="4EE6AC6F" w14:textId="77777777" w:rsidR="00553226" w:rsidRDefault="00553226" w:rsidP="00477C76">
            <w:pPr>
              <w:pStyle w:val="bullet"/>
              <w:numPr>
                <w:ilvl w:val="0"/>
                <w:numId w:val="13"/>
              </w:numPr>
              <w:ind w:left="284" w:hanging="284"/>
            </w:pPr>
            <w:r>
              <w:t>portfolio showing evidence of:</w:t>
            </w:r>
          </w:p>
          <w:p w14:paraId="0271FB50" w14:textId="77777777" w:rsidR="00553226" w:rsidRDefault="00553226" w:rsidP="00477C76">
            <w:pPr>
              <w:pStyle w:val="endash"/>
              <w:keepNext/>
              <w:ind w:left="568" w:hanging="284"/>
            </w:pPr>
            <w:r>
              <w:t>a plan and its development</w:t>
            </w:r>
          </w:p>
          <w:p w14:paraId="69C2EF7F" w14:textId="77777777" w:rsidR="00553226" w:rsidRDefault="00553226" w:rsidP="00477C76">
            <w:pPr>
              <w:pStyle w:val="endash"/>
              <w:keepNext/>
              <w:ind w:left="568" w:hanging="284"/>
            </w:pPr>
            <w:r>
              <w:t>findings of investigation</w:t>
            </w:r>
          </w:p>
          <w:p w14:paraId="766AC742" w14:textId="77777777" w:rsidR="00553226" w:rsidRDefault="00553226" w:rsidP="00477C76">
            <w:pPr>
              <w:pStyle w:val="bullet"/>
              <w:numPr>
                <w:ilvl w:val="0"/>
                <w:numId w:val="13"/>
              </w:numPr>
              <w:ind w:left="284" w:hanging="284"/>
            </w:pPr>
            <w:r>
              <w:t xml:space="preserve">oral or written questioning to assess the ability to identify the </w:t>
            </w:r>
            <w:r w:rsidRPr="00B739DB">
              <w:t>scientific bases</w:t>
            </w:r>
            <w:r>
              <w:rPr>
                <w:b/>
              </w:rPr>
              <w:t xml:space="preserve"> </w:t>
            </w:r>
            <w:r>
              <w:t>of processes required for continuation</w:t>
            </w:r>
            <w:r>
              <w:rPr>
                <w:b/>
              </w:rPr>
              <w:t xml:space="preserve"> </w:t>
            </w:r>
            <w:r>
              <w:t>of life of the living entity</w:t>
            </w:r>
            <w:r w:rsidRPr="00AF5951">
              <w:t xml:space="preserve"> </w:t>
            </w:r>
            <w:r>
              <w:t>and to use</w:t>
            </w:r>
            <w:r>
              <w:rPr>
                <w:b/>
              </w:rPr>
              <w:t xml:space="preserve"> </w:t>
            </w:r>
            <w:r w:rsidRPr="00AF5951">
              <w:t>scientific terminology</w:t>
            </w:r>
            <w:r>
              <w:t xml:space="preserve"> </w:t>
            </w:r>
          </w:p>
        </w:tc>
      </w:tr>
    </w:tbl>
    <w:p w14:paraId="1E4E9CDC" w14:textId="77777777" w:rsidR="00553226" w:rsidRDefault="00553226" w:rsidP="00553226">
      <w:pPr>
        <w:keepNext/>
        <w:tabs>
          <w:tab w:val="left" w:pos="930"/>
        </w:tabs>
        <w:spacing w:before="0" w:after="0"/>
        <w:sectPr w:rsidR="00553226" w:rsidSect="00FA238F">
          <w:headerReference w:type="even" r:id="rId320"/>
          <w:headerReference w:type="default" r:id="rId321"/>
          <w:headerReference w:type="first" r:id="rId322"/>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53226" w14:paraId="3CE5DDFF" w14:textId="77777777" w:rsidTr="00477C76">
        <w:tc>
          <w:tcPr>
            <w:tcW w:w="2943" w:type="dxa"/>
          </w:tcPr>
          <w:p w14:paraId="48E46256" w14:textId="77777777" w:rsidR="00553226" w:rsidRPr="00D72D90" w:rsidRDefault="00553226" w:rsidP="00477C76">
            <w:pPr>
              <w:pStyle w:val="CodeTOC"/>
            </w:pPr>
            <w:r w:rsidRPr="00D72D90">
              <w:lastRenderedPageBreak/>
              <w:t>Unit Code</w:t>
            </w:r>
          </w:p>
        </w:tc>
        <w:tc>
          <w:tcPr>
            <w:tcW w:w="6299" w:type="dxa"/>
            <w:gridSpan w:val="4"/>
          </w:tcPr>
          <w:p w14:paraId="7C9D62D7" w14:textId="77777777" w:rsidR="00553226" w:rsidRPr="00D72D90" w:rsidRDefault="00553226" w:rsidP="00477C76">
            <w:pPr>
              <w:pStyle w:val="code"/>
            </w:pPr>
            <w:bookmarkStart w:id="269" w:name="_Toc514234397"/>
            <w:r>
              <w:t>VU22408</w:t>
            </w:r>
            <w:bookmarkEnd w:id="269"/>
          </w:p>
        </w:tc>
      </w:tr>
      <w:tr w:rsidR="00553226" w14:paraId="0EDC58AB" w14:textId="77777777" w:rsidTr="00477C76">
        <w:tc>
          <w:tcPr>
            <w:tcW w:w="2943" w:type="dxa"/>
          </w:tcPr>
          <w:p w14:paraId="59825E45" w14:textId="77777777" w:rsidR="00553226" w:rsidRPr="00D72D90" w:rsidRDefault="00553226" w:rsidP="00477C76">
            <w:pPr>
              <w:pStyle w:val="CodeTOC"/>
            </w:pPr>
            <w:r w:rsidRPr="00D72D90">
              <w:t>Unit Title</w:t>
            </w:r>
          </w:p>
        </w:tc>
        <w:tc>
          <w:tcPr>
            <w:tcW w:w="6299" w:type="dxa"/>
            <w:gridSpan w:val="4"/>
          </w:tcPr>
          <w:p w14:paraId="796766B6" w14:textId="77777777" w:rsidR="00553226" w:rsidRPr="00D72D90" w:rsidRDefault="00553226" w:rsidP="00477C76">
            <w:pPr>
              <w:pStyle w:val="code"/>
            </w:pPr>
            <w:bookmarkStart w:id="270" w:name="_Toc507058733"/>
            <w:bookmarkStart w:id="271" w:name="_Toc514234398"/>
            <w:r>
              <w:t>Identify the Australian electoral system</w:t>
            </w:r>
            <w:bookmarkEnd w:id="270"/>
            <w:bookmarkEnd w:id="271"/>
          </w:p>
        </w:tc>
      </w:tr>
      <w:tr w:rsidR="00553226" w14:paraId="478186DA" w14:textId="77777777" w:rsidTr="00477C76">
        <w:tc>
          <w:tcPr>
            <w:tcW w:w="2943" w:type="dxa"/>
          </w:tcPr>
          <w:p w14:paraId="36425809" w14:textId="77777777" w:rsidR="00553226" w:rsidRDefault="00553226" w:rsidP="00477C76">
            <w:pPr>
              <w:pStyle w:val="Heading21"/>
            </w:pPr>
            <w:r>
              <w:t>Unit Descriptor</w:t>
            </w:r>
          </w:p>
        </w:tc>
        <w:tc>
          <w:tcPr>
            <w:tcW w:w="6299" w:type="dxa"/>
            <w:gridSpan w:val="4"/>
          </w:tcPr>
          <w:p w14:paraId="2A3828CA" w14:textId="77777777" w:rsidR="00553226" w:rsidRDefault="00553226" w:rsidP="00477C76">
            <w:pPr>
              <w:pStyle w:val="unittext"/>
            </w:pPr>
            <w:r>
              <w:t>This unit describes the skills and knowledge to develop familiarity with the Australian system of government and participation in the electoral process.</w:t>
            </w:r>
          </w:p>
        </w:tc>
      </w:tr>
      <w:tr w:rsidR="00553226" w14:paraId="758DB01E" w14:textId="77777777" w:rsidTr="00477C76">
        <w:tc>
          <w:tcPr>
            <w:tcW w:w="2943" w:type="dxa"/>
          </w:tcPr>
          <w:p w14:paraId="4F1F3F3F" w14:textId="77777777" w:rsidR="00553226" w:rsidRDefault="00553226" w:rsidP="00477C76">
            <w:pPr>
              <w:pStyle w:val="Heading21"/>
            </w:pPr>
            <w:r>
              <w:t>Employability Skills</w:t>
            </w:r>
          </w:p>
        </w:tc>
        <w:tc>
          <w:tcPr>
            <w:tcW w:w="6299" w:type="dxa"/>
            <w:gridSpan w:val="4"/>
          </w:tcPr>
          <w:p w14:paraId="7CCA3CDC" w14:textId="77777777" w:rsidR="00553226" w:rsidRDefault="00553226" w:rsidP="00477C76">
            <w:pPr>
              <w:pStyle w:val="unittext"/>
            </w:pPr>
            <w:r>
              <w:t>This unit contains employability skills.</w:t>
            </w:r>
          </w:p>
        </w:tc>
      </w:tr>
      <w:tr w:rsidR="00553226" w14:paraId="3B801731" w14:textId="77777777" w:rsidTr="00477C76">
        <w:tc>
          <w:tcPr>
            <w:tcW w:w="2943" w:type="dxa"/>
          </w:tcPr>
          <w:p w14:paraId="57AA53D3" w14:textId="77777777" w:rsidR="00553226" w:rsidRDefault="00553226" w:rsidP="00477C76">
            <w:pPr>
              <w:pStyle w:val="Heading21"/>
            </w:pPr>
            <w:r>
              <w:t>Application of the Unit</w:t>
            </w:r>
          </w:p>
        </w:tc>
        <w:tc>
          <w:tcPr>
            <w:tcW w:w="6299" w:type="dxa"/>
            <w:gridSpan w:val="4"/>
          </w:tcPr>
          <w:p w14:paraId="3C5EB944" w14:textId="77777777" w:rsidR="00553226" w:rsidRDefault="00553226" w:rsidP="00477C76">
            <w:pPr>
              <w:pStyle w:val="unittext"/>
            </w:pPr>
            <w:r>
              <w:t>This unit applies to learners wishing to develop their general knowledge to enable them to participate in the Australian electoral system and as a means of developing their literacy and numeracy skills</w:t>
            </w:r>
          </w:p>
          <w:p w14:paraId="18F649F6" w14:textId="77777777" w:rsidR="00553226" w:rsidRDefault="00553226" w:rsidP="00477C76">
            <w:pPr>
              <w:pStyle w:val="unittext"/>
            </w:pPr>
            <w:r>
              <w:t xml:space="preserve">Where application is as part of the Certificate I in General Education for Adults, it is strongly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Pr>
                <w:i/>
              </w:rPr>
              <w:t>VU22389 Engage with texts of limited complexity to participate in the community</w:t>
            </w:r>
            <w:r>
              <w:t>.</w:t>
            </w:r>
          </w:p>
        </w:tc>
      </w:tr>
      <w:tr w:rsidR="00553226" w14:paraId="4AFB825D" w14:textId="77777777" w:rsidTr="00477C76">
        <w:tc>
          <w:tcPr>
            <w:tcW w:w="2943" w:type="dxa"/>
          </w:tcPr>
          <w:p w14:paraId="3C068ED0" w14:textId="77777777" w:rsidR="00553226" w:rsidRDefault="00553226" w:rsidP="00477C76">
            <w:pPr>
              <w:pStyle w:val="Heading21"/>
            </w:pPr>
            <w:r>
              <w:t>Element</w:t>
            </w:r>
          </w:p>
          <w:p w14:paraId="62A19D7F" w14:textId="77777777" w:rsidR="00553226" w:rsidRDefault="00553226"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6D240C77" w14:textId="77777777" w:rsidR="00553226" w:rsidRDefault="00553226" w:rsidP="00477C76">
            <w:pPr>
              <w:pStyle w:val="Heading21"/>
            </w:pPr>
            <w:r>
              <w:t>Performance Criteria</w:t>
            </w:r>
          </w:p>
          <w:p w14:paraId="1AFF30B0" w14:textId="77777777" w:rsidR="00553226" w:rsidRDefault="00553226" w:rsidP="00477C76">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5F339D4" w14:textId="77777777" w:rsidTr="00477C76">
        <w:tc>
          <w:tcPr>
            <w:tcW w:w="2943" w:type="dxa"/>
          </w:tcPr>
          <w:p w14:paraId="2DC50CFE" w14:textId="77777777" w:rsidR="00553226" w:rsidRDefault="00553226" w:rsidP="00477C76">
            <w:pPr>
              <w:pStyle w:val="spacer"/>
            </w:pPr>
          </w:p>
        </w:tc>
        <w:tc>
          <w:tcPr>
            <w:tcW w:w="6299" w:type="dxa"/>
            <w:gridSpan w:val="4"/>
          </w:tcPr>
          <w:p w14:paraId="7B9032A1" w14:textId="77777777" w:rsidR="00553226" w:rsidRDefault="00553226" w:rsidP="00477C76">
            <w:pPr>
              <w:pStyle w:val="spacer"/>
            </w:pPr>
          </w:p>
        </w:tc>
      </w:tr>
      <w:tr w:rsidR="00553226" w14:paraId="38DCD696" w14:textId="77777777" w:rsidTr="00477C76">
        <w:tc>
          <w:tcPr>
            <w:tcW w:w="2943" w:type="dxa"/>
            <w:vMerge w:val="restart"/>
          </w:tcPr>
          <w:p w14:paraId="3EFE7739" w14:textId="77777777" w:rsidR="00553226" w:rsidRPr="0084371F" w:rsidRDefault="00553226" w:rsidP="00477C76">
            <w:pPr>
              <w:pStyle w:val="element"/>
              <w:keepNext/>
            </w:pPr>
            <w:r w:rsidRPr="0084371F">
              <w:t>1</w:t>
            </w:r>
            <w:r>
              <w:tab/>
            </w:r>
            <w:r w:rsidRPr="00625606">
              <w:t>Describe the system of government in Australia</w:t>
            </w:r>
          </w:p>
        </w:tc>
        <w:tc>
          <w:tcPr>
            <w:tcW w:w="570" w:type="dxa"/>
            <w:gridSpan w:val="2"/>
          </w:tcPr>
          <w:p w14:paraId="43308D30" w14:textId="77777777" w:rsidR="00553226" w:rsidRDefault="00553226" w:rsidP="00477C76">
            <w:pPr>
              <w:pStyle w:val="PC"/>
              <w:keepNext/>
            </w:pPr>
            <w:r>
              <w:t>1.1</w:t>
            </w:r>
          </w:p>
        </w:tc>
        <w:tc>
          <w:tcPr>
            <w:tcW w:w="5729" w:type="dxa"/>
            <w:gridSpan w:val="2"/>
          </w:tcPr>
          <w:p w14:paraId="38A54F38" w14:textId="77777777" w:rsidR="00553226" w:rsidRPr="00625606" w:rsidRDefault="00553226" w:rsidP="00477C76">
            <w:pPr>
              <w:pStyle w:val="unittext"/>
            </w:pPr>
            <w:r w:rsidRPr="00625606">
              <w:t xml:space="preserve">Identify the </w:t>
            </w:r>
            <w:r>
              <w:t>levels of government in Australia</w:t>
            </w:r>
          </w:p>
        </w:tc>
      </w:tr>
      <w:tr w:rsidR="00553226" w14:paraId="66147713" w14:textId="77777777" w:rsidTr="00477C76">
        <w:tc>
          <w:tcPr>
            <w:tcW w:w="2943" w:type="dxa"/>
            <w:vMerge/>
          </w:tcPr>
          <w:p w14:paraId="0B20F7A9" w14:textId="77777777" w:rsidR="00553226" w:rsidRPr="0084371F" w:rsidRDefault="00553226" w:rsidP="00477C76">
            <w:pPr>
              <w:pStyle w:val="element"/>
              <w:keepNext/>
            </w:pPr>
          </w:p>
        </w:tc>
        <w:tc>
          <w:tcPr>
            <w:tcW w:w="570" w:type="dxa"/>
            <w:gridSpan w:val="2"/>
          </w:tcPr>
          <w:p w14:paraId="0AC9C698" w14:textId="77777777" w:rsidR="00553226" w:rsidRDefault="00553226" w:rsidP="00477C76">
            <w:pPr>
              <w:pStyle w:val="PC"/>
              <w:keepNext/>
            </w:pPr>
            <w:r>
              <w:t>1.2</w:t>
            </w:r>
          </w:p>
        </w:tc>
        <w:tc>
          <w:tcPr>
            <w:tcW w:w="5729" w:type="dxa"/>
            <w:gridSpan w:val="2"/>
          </w:tcPr>
          <w:p w14:paraId="79D47188" w14:textId="77777777" w:rsidR="00553226" w:rsidRPr="00625606" w:rsidRDefault="00553226" w:rsidP="00477C76">
            <w:pPr>
              <w:pStyle w:val="unittext"/>
            </w:pPr>
            <w:r>
              <w:t>Outline the role</w:t>
            </w:r>
            <w:r w:rsidRPr="00625606">
              <w:t xml:space="preserve"> of</w:t>
            </w:r>
            <w:r>
              <w:t xml:space="preserve"> each level of</w:t>
            </w:r>
            <w:r w:rsidRPr="00625606">
              <w:t xml:space="preserve"> government</w:t>
            </w:r>
          </w:p>
        </w:tc>
      </w:tr>
      <w:tr w:rsidR="00553226" w14:paraId="5E0270C1" w14:textId="77777777" w:rsidTr="00477C76">
        <w:tc>
          <w:tcPr>
            <w:tcW w:w="2943" w:type="dxa"/>
            <w:vMerge/>
          </w:tcPr>
          <w:p w14:paraId="3A28F9BB" w14:textId="77777777" w:rsidR="00553226" w:rsidRPr="0084371F" w:rsidRDefault="00553226" w:rsidP="00477C76">
            <w:pPr>
              <w:pStyle w:val="element"/>
              <w:keepNext/>
            </w:pPr>
          </w:p>
        </w:tc>
        <w:tc>
          <w:tcPr>
            <w:tcW w:w="570" w:type="dxa"/>
            <w:gridSpan w:val="2"/>
          </w:tcPr>
          <w:p w14:paraId="51014F01" w14:textId="77777777" w:rsidR="00553226" w:rsidRDefault="00553226" w:rsidP="00477C76">
            <w:pPr>
              <w:pStyle w:val="PC"/>
              <w:keepNext/>
            </w:pPr>
            <w:r>
              <w:t>1.3</w:t>
            </w:r>
          </w:p>
        </w:tc>
        <w:tc>
          <w:tcPr>
            <w:tcW w:w="5729" w:type="dxa"/>
            <w:gridSpan w:val="2"/>
          </w:tcPr>
          <w:p w14:paraId="3A40AB8F" w14:textId="77777777" w:rsidR="00553226" w:rsidRPr="00625606" w:rsidRDefault="00553226" w:rsidP="00477C76">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553226" w14:paraId="73AAB883" w14:textId="77777777" w:rsidTr="00477C76">
        <w:tc>
          <w:tcPr>
            <w:tcW w:w="2943" w:type="dxa"/>
          </w:tcPr>
          <w:p w14:paraId="1EAC73DB" w14:textId="77777777" w:rsidR="00553226" w:rsidRDefault="00553226" w:rsidP="00477C76">
            <w:pPr>
              <w:pStyle w:val="spacer"/>
            </w:pPr>
          </w:p>
        </w:tc>
        <w:tc>
          <w:tcPr>
            <w:tcW w:w="6299" w:type="dxa"/>
            <w:gridSpan w:val="4"/>
          </w:tcPr>
          <w:p w14:paraId="58E566EF" w14:textId="77777777" w:rsidR="00553226" w:rsidRDefault="00553226" w:rsidP="00477C76">
            <w:pPr>
              <w:pStyle w:val="spacer"/>
            </w:pPr>
          </w:p>
        </w:tc>
      </w:tr>
      <w:tr w:rsidR="00553226" w14:paraId="0C02A8B3" w14:textId="77777777" w:rsidTr="00477C76">
        <w:tc>
          <w:tcPr>
            <w:tcW w:w="2943" w:type="dxa"/>
            <w:vMerge w:val="restart"/>
          </w:tcPr>
          <w:p w14:paraId="777563AF" w14:textId="77777777" w:rsidR="00553226" w:rsidRDefault="00553226" w:rsidP="00477C76">
            <w:pPr>
              <w:pStyle w:val="element"/>
              <w:keepNext/>
            </w:pPr>
            <w:r>
              <w:t>2</w:t>
            </w:r>
            <w:r>
              <w:tab/>
            </w:r>
            <w:r w:rsidRPr="0025597A">
              <w:t>Describe the election process in Australia</w:t>
            </w:r>
          </w:p>
        </w:tc>
        <w:tc>
          <w:tcPr>
            <w:tcW w:w="585" w:type="dxa"/>
            <w:gridSpan w:val="3"/>
          </w:tcPr>
          <w:p w14:paraId="6D7E3891" w14:textId="77777777" w:rsidR="00553226" w:rsidRDefault="00553226" w:rsidP="00477C76">
            <w:pPr>
              <w:pStyle w:val="PC"/>
              <w:keepNext/>
            </w:pPr>
            <w:r>
              <w:t>2.1</w:t>
            </w:r>
          </w:p>
        </w:tc>
        <w:tc>
          <w:tcPr>
            <w:tcW w:w="5714" w:type="dxa"/>
          </w:tcPr>
          <w:p w14:paraId="1E4D0698" w14:textId="77777777" w:rsidR="00553226" w:rsidRPr="00625606" w:rsidRDefault="00553226" w:rsidP="00477C76">
            <w:pPr>
              <w:pStyle w:val="PC"/>
              <w:keepNext/>
            </w:pPr>
            <w:r w:rsidRPr="00625606">
              <w:t>Outline th</w:t>
            </w:r>
            <w:r>
              <w:t xml:space="preserve">e key </w:t>
            </w:r>
            <w:r w:rsidRPr="0025597A">
              <w:rPr>
                <w:b/>
                <w:i/>
              </w:rPr>
              <w:t>steps taken in the election process</w:t>
            </w:r>
          </w:p>
        </w:tc>
      </w:tr>
      <w:tr w:rsidR="00553226" w14:paraId="1F9FA605" w14:textId="77777777" w:rsidTr="00477C76">
        <w:tc>
          <w:tcPr>
            <w:tcW w:w="2943" w:type="dxa"/>
            <w:vMerge/>
          </w:tcPr>
          <w:p w14:paraId="5D0E8656" w14:textId="77777777" w:rsidR="00553226" w:rsidRDefault="00553226" w:rsidP="00477C76">
            <w:pPr>
              <w:keepNext/>
            </w:pPr>
          </w:p>
        </w:tc>
        <w:tc>
          <w:tcPr>
            <w:tcW w:w="585" w:type="dxa"/>
            <w:gridSpan w:val="3"/>
          </w:tcPr>
          <w:p w14:paraId="11446AA3" w14:textId="77777777" w:rsidR="00553226" w:rsidRDefault="00553226" w:rsidP="00477C76">
            <w:pPr>
              <w:pStyle w:val="PC"/>
              <w:keepNext/>
            </w:pPr>
            <w:r>
              <w:t>2.2</w:t>
            </w:r>
          </w:p>
        </w:tc>
        <w:tc>
          <w:tcPr>
            <w:tcW w:w="5714" w:type="dxa"/>
          </w:tcPr>
          <w:p w14:paraId="08BB9715" w14:textId="77777777" w:rsidR="00553226" w:rsidRPr="00625606" w:rsidRDefault="00553226" w:rsidP="00477C76">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553226" w14:paraId="6DEF0C5E" w14:textId="77777777" w:rsidTr="00477C76">
        <w:tc>
          <w:tcPr>
            <w:tcW w:w="2943" w:type="dxa"/>
            <w:vMerge/>
          </w:tcPr>
          <w:p w14:paraId="4AB0D9CB" w14:textId="77777777" w:rsidR="00553226" w:rsidRDefault="00553226" w:rsidP="00477C76">
            <w:pPr>
              <w:keepNext/>
            </w:pPr>
          </w:p>
        </w:tc>
        <w:tc>
          <w:tcPr>
            <w:tcW w:w="585" w:type="dxa"/>
            <w:gridSpan w:val="3"/>
          </w:tcPr>
          <w:p w14:paraId="7DA021A0" w14:textId="77777777" w:rsidR="00553226" w:rsidRDefault="00553226" w:rsidP="00477C76">
            <w:pPr>
              <w:pStyle w:val="PC"/>
              <w:keepNext/>
            </w:pPr>
            <w:r>
              <w:t>2.3</w:t>
            </w:r>
          </w:p>
        </w:tc>
        <w:tc>
          <w:tcPr>
            <w:tcW w:w="5714" w:type="dxa"/>
          </w:tcPr>
          <w:p w14:paraId="0336F203" w14:textId="77777777" w:rsidR="00553226" w:rsidRPr="00625606" w:rsidRDefault="00553226" w:rsidP="00477C76">
            <w:pPr>
              <w:pStyle w:val="unittext"/>
            </w:pPr>
            <w:r w:rsidRPr="00625606">
              <w:t xml:space="preserve">Locate a range of </w:t>
            </w:r>
            <w:r w:rsidRPr="00625606">
              <w:rPr>
                <w:b/>
                <w:bCs/>
                <w:i/>
                <w:iCs/>
              </w:rPr>
              <w:t>election material</w:t>
            </w:r>
            <w:r w:rsidRPr="00324681">
              <w:rPr>
                <w:bCs/>
                <w:iCs/>
              </w:rPr>
              <w:t xml:space="preserve"> provided as part of the election process</w:t>
            </w:r>
          </w:p>
        </w:tc>
      </w:tr>
      <w:tr w:rsidR="00553226" w14:paraId="7F10A33E" w14:textId="77777777" w:rsidTr="00477C76">
        <w:tc>
          <w:tcPr>
            <w:tcW w:w="2943" w:type="dxa"/>
          </w:tcPr>
          <w:p w14:paraId="06BA6399" w14:textId="77777777" w:rsidR="00553226" w:rsidRDefault="00553226" w:rsidP="00477C76">
            <w:pPr>
              <w:pStyle w:val="spacer"/>
            </w:pPr>
          </w:p>
        </w:tc>
        <w:tc>
          <w:tcPr>
            <w:tcW w:w="6299" w:type="dxa"/>
            <w:gridSpan w:val="4"/>
          </w:tcPr>
          <w:p w14:paraId="378B88EC" w14:textId="77777777" w:rsidR="00553226" w:rsidRDefault="00553226" w:rsidP="00477C76">
            <w:pPr>
              <w:pStyle w:val="spacer"/>
            </w:pPr>
          </w:p>
        </w:tc>
      </w:tr>
      <w:tr w:rsidR="00553226" w14:paraId="440A5DAE" w14:textId="77777777" w:rsidTr="00477C76">
        <w:tc>
          <w:tcPr>
            <w:tcW w:w="2943" w:type="dxa"/>
          </w:tcPr>
          <w:p w14:paraId="3C5375BD" w14:textId="77777777" w:rsidR="00553226" w:rsidRPr="00174A9C" w:rsidRDefault="00553226" w:rsidP="00477C76">
            <w:pPr>
              <w:pStyle w:val="element"/>
              <w:keepNext/>
            </w:pPr>
            <w:r>
              <w:t>3</w:t>
            </w:r>
            <w:r>
              <w:tab/>
            </w:r>
            <w:r w:rsidRPr="00174A9C">
              <w:t>Describe the electoral rights and responsibilities of residents and citizens of Australia</w:t>
            </w:r>
          </w:p>
        </w:tc>
        <w:tc>
          <w:tcPr>
            <w:tcW w:w="570" w:type="dxa"/>
            <w:gridSpan w:val="2"/>
          </w:tcPr>
          <w:p w14:paraId="68D8A302" w14:textId="77777777" w:rsidR="00553226" w:rsidRDefault="00553226" w:rsidP="00477C76">
            <w:pPr>
              <w:pStyle w:val="PC"/>
              <w:keepNext/>
            </w:pPr>
            <w:r>
              <w:t>3.1</w:t>
            </w:r>
          </w:p>
        </w:tc>
        <w:tc>
          <w:tcPr>
            <w:tcW w:w="5729" w:type="dxa"/>
            <w:gridSpan w:val="2"/>
          </w:tcPr>
          <w:p w14:paraId="59F26B47" w14:textId="77777777" w:rsidR="00553226" w:rsidRPr="00625606" w:rsidRDefault="00553226" w:rsidP="00477C76">
            <w:pPr>
              <w:pStyle w:val="unittext"/>
            </w:pPr>
            <w:r>
              <w:t xml:space="preserve">Identify </w:t>
            </w:r>
            <w:r w:rsidRPr="00324681">
              <w:rPr>
                <w:b/>
                <w:i/>
              </w:rPr>
              <w:t xml:space="preserve">sources of information </w:t>
            </w:r>
            <w:r>
              <w:t>about participating in the electoral system</w:t>
            </w:r>
          </w:p>
        </w:tc>
      </w:tr>
      <w:tr w:rsidR="00553226" w14:paraId="4A1AE41F" w14:textId="77777777" w:rsidTr="00477C76">
        <w:tc>
          <w:tcPr>
            <w:tcW w:w="2943" w:type="dxa"/>
            <w:vMerge w:val="restart"/>
          </w:tcPr>
          <w:p w14:paraId="5CB8C2B6" w14:textId="77777777" w:rsidR="00553226" w:rsidRDefault="00553226" w:rsidP="00477C76">
            <w:pPr>
              <w:pStyle w:val="element"/>
              <w:keepNext/>
            </w:pPr>
          </w:p>
        </w:tc>
        <w:tc>
          <w:tcPr>
            <w:tcW w:w="570" w:type="dxa"/>
            <w:gridSpan w:val="2"/>
          </w:tcPr>
          <w:p w14:paraId="3712AC8A" w14:textId="77777777" w:rsidR="00553226" w:rsidRDefault="00553226" w:rsidP="00477C76">
            <w:pPr>
              <w:pStyle w:val="PC"/>
              <w:keepNext/>
            </w:pPr>
            <w:r>
              <w:t>3.2</w:t>
            </w:r>
          </w:p>
        </w:tc>
        <w:tc>
          <w:tcPr>
            <w:tcW w:w="5729" w:type="dxa"/>
            <w:gridSpan w:val="2"/>
          </w:tcPr>
          <w:p w14:paraId="6271FD9A" w14:textId="77777777" w:rsidR="00553226" w:rsidRPr="00625606" w:rsidRDefault="00553226" w:rsidP="00477C76">
            <w:pPr>
              <w:pStyle w:val="unittext"/>
            </w:pPr>
            <w:r w:rsidRPr="00625606">
              <w:t xml:space="preserve">Identify the advantages of </w:t>
            </w:r>
            <w:r>
              <w:t>participating in the electoral system</w:t>
            </w:r>
          </w:p>
        </w:tc>
      </w:tr>
      <w:tr w:rsidR="00553226" w14:paraId="1E1E477B" w14:textId="77777777" w:rsidTr="00477C76">
        <w:tc>
          <w:tcPr>
            <w:tcW w:w="2943" w:type="dxa"/>
            <w:vMerge/>
          </w:tcPr>
          <w:p w14:paraId="04AE57AD" w14:textId="77777777" w:rsidR="00553226" w:rsidRDefault="00553226" w:rsidP="00477C76">
            <w:pPr>
              <w:keepNext/>
            </w:pPr>
          </w:p>
        </w:tc>
        <w:tc>
          <w:tcPr>
            <w:tcW w:w="570" w:type="dxa"/>
            <w:gridSpan w:val="2"/>
          </w:tcPr>
          <w:p w14:paraId="2F66363B" w14:textId="77777777" w:rsidR="00553226" w:rsidRDefault="00553226" w:rsidP="00477C76">
            <w:pPr>
              <w:pStyle w:val="PC"/>
              <w:keepNext/>
            </w:pPr>
            <w:r>
              <w:t>3.</w:t>
            </w:r>
          </w:p>
        </w:tc>
        <w:tc>
          <w:tcPr>
            <w:tcW w:w="5729" w:type="dxa"/>
            <w:gridSpan w:val="2"/>
          </w:tcPr>
          <w:p w14:paraId="7F3B399D" w14:textId="77777777" w:rsidR="00553226" w:rsidRPr="00625606" w:rsidRDefault="00553226" w:rsidP="00477C76">
            <w:pPr>
              <w:pStyle w:val="unittext"/>
            </w:pPr>
            <w:r w:rsidRPr="00625606">
              <w:t xml:space="preserve">Identify the </w:t>
            </w:r>
            <w:r w:rsidRPr="00FA4089">
              <w:rPr>
                <w:b/>
                <w:i/>
              </w:rPr>
              <w:t>requirements to participate</w:t>
            </w:r>
            <w:r>
              <w:t xml:space="preserve"> in an election in Australia</w:t>
            </w:r>
          </w:p>
        </w:tc>
      </w:tr>
      <w:tr w:rsidR="00553226" w14:paraId="6B187918" w14:textId="77777777" w:rsidTr="00477C76">
        <w:tc>
          <w:tcPr>
            <w:tcW w:w="2943" w:type="dxa"/>
          </w:tcPr>
          <w:p w14:paraId="0AA8EE83" w14:textId="77777777" w:rsidR="00553226" w:rsidRDefault="00553226" w:rsidP="00477C76">
            <w:pPr>
              <w:pStyle w:val="spacer"/>
            </w:pPr>
          </w:p>
        </w:tc>
        <w:tc>
          <w:tcPr>
            <w:tcW w:w="6299" w:type="dxa"/>
            <w:gridSpan w:val="4"/>
          </w:tcPr>
          <w:p w14:paraId="0DD2CD3E" w14:textId="77777777" w:rsidR="00553226" w:rsidRDefault="00553226" w:rsidP="00477C76">
            <w:pPr>
              <w:pStyle w:val="spacer"/>
            </w:pPr>
          </w:p>
        </w:tc>
      </w:tr>
      <w:tr w:rsidR="00553226" w14:paraId="7BFE1404" w14:textId="77777777" w:rsidTr="00477C76">
        <w:tc>
          <w:tcPr>
            <w:tcW w:w="9242" w:type="dxa"/>
            <w:gridSpan w:val="5"/>
          </w:tcPr>
          <w:p w14:paraId="24EA890D" w14:textId="77777777" w:rsidR="00553226" w:rsidRDefault="00553226" w:rsidP="00477C76">
            <w:pPr>
              <w:pStyle w:val="Heading21"/>
            </w:pPr>
            <w:r>
              <w:t>Required Knowledge and Skills</w:t>
            </w:r>
          </w:p>
          <w:p w14:paraId="549890F6" w14:textId="77777777" w:rsidR="00553226" w:rsidRDefault="00553226" w:rsidP="00477C76">
            <w:pPr>
              <w:pStyle w:val="text"/>
            </w:pPr>
            <w:r w:rsidRPr="005979AA">
              <w:t>This describes the essential skills and knowledge and their level required for this unit</w:t>
            </w:r>
            <w:r>
              <w:t>.</w:t>
            </w:r>
          </w:p>
        </w:tc>
      </w:tr>
      <w:tr w:rsidR="00553226" w14:paraId="3E9DFDAA" w14:textId="77777777" w:rsidTr="00477C76">
        <w:tc>
          <w:tcPr>
            <w:tcW w:w="9242" w:type="dxa"/>
            <w:gridSpan w:val="5"/>
          </w:tcPr>
          <w:p w14:paraId="5D52D7CF" w14:textId="77777777" w:rsidR="00553226" w:rsidRDefault="00553226" w:rsidP="00477C76">
            <w:pPr>
              <w:pStyle w:val="unittext"/>
            </w:pPr>
            <w:r>
              <w:t>Required Knowledge:</w:t>
            </w:r>
          </w:p>
          <w:p w14:paraId="4E2E11DD" w14:textId="77777777" w:rsidR="00553226" w:rsidRDefault="00553226" w:rsidP="00477C76">
            <w:pPr>
              <w:pStyle w:val="bullet"/>
              <w:numPr>
                <w:ilvl w:val="0"/>
                <w:numId w:val="13"/>
              </w:numPr>
              <w:ind w:left="284" w:hanging="284"/>
            </w:pPr>
            <w:r>
              <w:t>specialised vocabulary related to elections and election processes</w:t>
            </w:r>
          </w:p>
          <w:p w14:paraId="58703A2E" w14:textId="77777777" w:rsidR="00553226" w:rsidRDefault="00553226" w:rsidP="00477C76">
            <w:pPr>
              <w:pStyle w:val="bullet"/>
              <w:numPr>
                <w:ilvl w:val="0"/>
                <w:numId w:val="13"/>
              </w:numPr>
              <w:ind w:left="284" w:hanging="284"/>
            </w:pPr>
            <w:r>
              <w:t xml:space="preserve">texts have different audiences and different purposes </w:t>
            </w:r>
          </w:p>
          <w:p w14:paraId="6474C9F4" w14:textId="77777777" w:rsidR="00553226" w:rsidRDefault="00553226" w:rsidP="00477C76">
            <w:pPr>
              <w:pStyle w:val="unittext"/>
            </w:pPr>
            <w:r>
              <w:t>Required skills:</w:t>
            </w:r>
          </w:p>
          <w:p w14:paraId="6F748E46" w14:textId="77777777" w:rsidR="00553226" w:rsidRDefault="00553226" w:rsidP="00477C76">
            <w:pPr>
              <w:pStyle w:val="bullet"/>
              <w:numPr>
                <w:ilvl w:val="0"/>
                <w:numId w:val="13"/>
              </w:numPr>
              <w:ind w:left="284" w:hanging="284"/>
            </w:pPr>
            <w:r>
              <w:t>literacy</w:t>
            </w:r>
            <w:r w:rsidRPr="00C615AF">
              <w:t xml:space="preserve"> skills to</w:t>
            </w:r>
            <w:r>
              <w:t>:</w:t>
            </w:r>
          </w:p>
          <w:p w14:paraId="6582FE33" w14:textId="77777777" w:rsidR="00553226" w:rsidRDefault="00553226" w:rsidP="00477C76">
            <w:pPr>
              <w:pStyle w:val="endash"/>
              <w:keepNext/>
              <w:ind w:left="568" w:hanging="284"/>
            </w:pPr>
            <w:r w:rsidRPr="00324681">
              <w:t xml:space="preserve">interpret basic structural conventions of text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p>
          <w:p w14:paraId="6D5EE495" w14:textId="77777777" w:rsidR="00553226" w:rsidRDefault="00553226" w:rsidP="00477C76">
            <w:pPr>
              <w:pStyle w:val="endash"/>
              <w:keepNext/>
              <w:ind w:left="568" w:hanging="284"/>
            </w:pPr>
            <w:r>
              <w:t>draw on a range of de-coding and meaning-making strategies to make sense of text</w:t>
            </w:r>
          </w:p>
          <w:p w14:paraId="6C742435" w14:textId="77777777" w:rsidR="00553226" w:rsidRDefault="00553226" w:rsidP="00477C76">
            <w:pPr>
              <w:pStyle w:val="bullet"/>
              <w:numPr>
                <w:ilvl w:val="0"/>
                <w:numId w:val="13"/>
              </w:numPr>
              <w:ind w:left="284" w:hanging="284"/>
            </w:pPr>
            <w:r>
              <w:t>oral communication skills to convey information about text including an opinion about its effectiveness</w:t>
            </w:r>
          </w:p>
        </w:tc>
      </w:tr>
      <w:tr w:rsidR="00553226" w14:paraId="38A111FB" w14:textId="77777777" w:rsidTr="00477C76">
        <w:tc>
          <w:tcPr>
            <w:tcW w:w="9242" w:type="dxa"/>
            <w:gridSpan w:val="5"/>
          </w:tcPr>
          <w:p w14:paraId="4E1938B3" w14:textId="77777777" w:rsidR="00553226" w:rsidRDefault="00553226" w:rsidP="00477C76">
            <w:pPr>
              <w:pStyle w:val="spacer"/>
            </w:pPr>
          </w:p>
        </w:tc>
      </w:tr>
      <w:tr w:rsidR="00553226" w14:paraId="6944976B" w14:textId="77777777" w:rsidTr="00477C76">
        <w:tc>
          <w:tcPr>
            <w:tcW w:w="9242" w:type="dxa"/>
            <w:gridSpan w:val="5"/>
          </w:tcPr>
          <w:p w14:paraId="163B93B1" w14:textId="77777777" w:rsidR="00553226" w:rsidRDefault="00553226" w:rsidP="00477C76">
            <w:pPr>
              <w:pStyle w:val="Heading21"/>
            </w:pPr>
            <w:r>
              <w:t>Range Statement</w:t>
            </w:r>
          </w:p>
          <w:p w14:paraId="069DA80C" w14:textId="77777777" w:rsidR="00553226" w:rsidRDefault="00553226" w:rsidP="00477C76">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03C9BB5" w14:textId="77777777" w:rsidTr="00477C76">
        <w:tc>
          <w:tcPr>
            <w:tcW w:w="3369" w:type="dxa"/>
            <w:gridSpan w:val="2"/>
          </w:tcPr>
          <w:p w14:paraId="0771D385" w14:textId="77777777" w:rsidR="00553226" w:rsidRPr="00625606" w:rsidRDefault="00553226" w:rsidP="00477C76">
            <w:pPr>
              <w:pStyle w:val="unittext"/>
            </w:pPr>
            <w:r w:rsidRPr="00383BAF">
              <w:rPr>
                <w:b/>
                <w:i/>
              </w:rPr>
              <w:t>Key players</w:t>
            </w:r>
            <w:r>
              <w:t xml:space="preserve"> may include:</w:t>
            </w:r>
          </w:p>
        </w:tc>
        <w:tc>
          <w:tcPr>
            <w:tcW w:w="5873" w:type="dxa"/>
            <w:gridSpan w:val="3"/>
          </w:tcPr>
          <w:p w14:paraId="34CC3B28" w14:textId="77777777" w:rsidR="00553226" w:rsidRPr="00625606" w:rsidRDefault="00553226" w:rsidP="00477C76">
            <w:pPr>
              <w:pStyle w:val="bullet"/>
              <w:numPr>
                <w:ilvl w:val="0"/>
                <w:numId w:val="13"/>
              </w:numPr>
              <w:ind w:left="284" w:hanging="284"/>
            </w:pPr>
            <w:r w:rsidRPr="00625606">
              <w:t>members of parliament</w:t>
            </w:r>
          </w:p>
          <w:p w14:paraId="1A063CF5" w14:textId="77777777" w:rsidR="00553226" w:rsidRPr="00625606" w:rsidRDefault="00553226" w:rsidP="00477C76">
            <w:pPr>
              <w:pStyle w:val="bullet"/>
              <w:numPr>
                <w:ilvl w:val="0"/>
                <w:numId w:val="13"/>
              </w:numPr>
              <w:ind w:left="284" w:hanging="284"/>
            </w:pPr>
            <w:r w:rsidRPr="00625606">
              <w:t>governor general</w:t>
            </w:r>
          </w:p>
          <w:p w14:paraId="7C5D4B28" w14:textId="77777777" w:rsidR="00553226" w:rsidRDefault="00553226" w:rsidP="00477C76">
            <w:pPr>
              <w:pStyle w:val="bullet"/>
              <w:numPr>
                <w:ilvl w:val="0"/>
                <w:numId w:val="13"/>
              </w:numPr>
              <w:ind w:left="284" w:hanging="284"/>
            </w:pPr>
            <w:r w:rsidRPr="00625606">
              <w:t>prime minister / state premiers</w:t>
            </w:r>
          </w:p>
          <w:p w14:paraId="22193AAA" w14:textId="77777777" w:rsidR="00553226" w:rsidRDefault="00553226" w:rsidP="00477C76">
            <w:pPr>
              <w:pStyle w:val="bullet"/>
              <w:numPr>
                <w:ilvl w:val="0"/>
                <w:numId w:val="13"/>
              </w:numPr>
              <w:ind w:left="284" w:hanging="284"/>
            </w:pPr>
            <w:r>
              <w:t>mayor</w:t>
            </w:r>
          </w:p>
          <w:p w14:paraId="3CEC4C6C" w14:textId="77777777" w:rsidR="00553226" w:rsidRPr="00625606" w:rsidRDefault="00553226" w:rsidP="00477C76">
            <w:pPr>
              <w:pStyle w:val="bullet"/>
              <w:numPr>
                <w:ilvl w:val="0"/>
                <w:numId w:val="13"/>
              </w:numPr>
              <w:ind w:left="284" w:hanging="284"/>
            </w:pPr>
            <w:r>
              <w:t>councillors</w:t>
            </w:r>
          </w:p>
        </w:tc>
      </w:tr>
      <w:tr w:rsidR="00553226" w14:paraId="4B1C7B75" w14:textId="77777777" w:rsidTr="00477C76">
        <w:tc>
          <w:tcPr>
            <w:tcW w:w="9242" w:type="dxa"/>
            <w:gridSpan w:val="5"/>
          </w:tcPr>
          <w:p w14:paraId="402E4BBD" w14:textId="77777777" w:rsidR="00553226" w:rsidRPr="00625606" w:rsidRDefault="00553226" w:rsidP="00477C76">
            <w:pPr>
              <w:pStyle w:val="spacer"/>
            </w:pPr>
          </w:p>
        </w:tc>
      </w:tr>
      <w:tr w:rsidR="00553226" w14:paraId="7C7C5F86" w14:textId="77777777" w:rsidTr="00477C76">
        <w:tc>
          <w:tcPr>
            <w:tcW w:w="3369" w:type="dxa"/>
            <w:gridSpan w:val="2"/>
          </w:tcPr>
          <w:p w14:paraId="1EB923A1" w14:textId="77777777" w:rsidR="00553226" w:rsidRPr="005979AA" w:rsidRDefault="00553226" w:rsidP="00477C76">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14:paraId="3F988F16" w14:textId="77777777" w:rsidR="00553226" w:rsidRDefault="00553226" w:rsidP="00477C76">
            <w:pPr>
              <w:pStyle w:val="bullet"/>
              <w:numPr>
                <w:ilvl w:val="0"/>
                <w:numId w:val="13"/>
              </w:numPr>
              <w:ind w:left="284" w:hanging="284"/>
            </w:pPr>
            <w:r>
              <w:t>calling the election</w:t>
            </w:r>
          </w:p>
          <w:p w14:paraId="5AB6104A" w14:textId="77777777" w:rsidR="00553226" w:rsidRDefault="00553226" w:rsidP="00477C76">
            <w:pPr>
              <w:pStyle w:val="bullet"/>
              <w:numPr>
                <w:ilvl w:val="0"/>
                <w:numId w:val="13"/>
              </w:numPr>
              <w:ind w:left="284" w:hanging="284"/>
            </w:pPr>
            <w:r>
              <w:t>election campaign</w:t>
            </w:r>
          </w:p>
          <w:p w14:paraId="159BC3CC" w14:textId="77777777" w:rsidR="00553226" w:rsidRDefault="00553226" w:rsidP="00477C76">
            <w:pPr>
              <w:pStyle w:val="bullet"/>
              <w:numPr>
                <w:ilvl w:val="0"/>
                <w:numId w:val="13"/>
              </w:numPr>
              <w:ind w:left="284" w:hanging="284"/>
            </w:pPr>
            <w:r>
              <w:t>voting</w:t>
            </w:r>
          </w:p>
          <w:p w14:paraId="13B32594" w14:textId="77777777" w:rsidR="00553226" w:rsidRDefault="00553226" w:rsidP="00477C76">
            <w:pPr>
              <w:pStyle w:val="bullet"/>
              <w:numPr>
                <w:ilvl w:val="0"/>
                <w:numId w:val="13"/>
              </w:numPr>
              <w:ind w:left="284" w:hanging="284"/>
            </w:pPr>
            <w:r>
              <w:t>counting the votes/preferences</w:t>
            </w:r>
          </w:p>
          <w:p w14:paraId="5AB568A5" w14:textId="77777777" w:rsidR="00553226" w:rsidRDefault="00553226" w:rsidP="00477C76">
            <w:pPr>
              <w:pStyle w:val="bullet"/>
              <w:numPr>
                <w:ilvl w:val="0"/>
                <w:numId w:val="13"/>
              </w:numPr>
              <w:ind w:left="284" w:hanging="284"/>
            </w:pPr>
            <w:r>
              <w:t>declaration or results</w:t>
            </w:r>
          </w:p>
        </w:tc>
      </w:tr>
      <w:tr w:rsidR="00553226" w14:paraId="4F33F370" w14:textId="77777777" w:rsidTr="00477C76">
        <w:tc>
          <w:tcPr>
            <w:tcW w:w="9242" w:type="dxa"/>
            <w:gridSpan w:val="5"/>
          </w:tcPr>
          <w:p w14:paraId="4A6992DD" w14:textId="77777777" w:rsidR="00553226" w:rsidRDefault="00553226" w:rsidP="00477C76">
            <w:pPr>
              <w:pStyle w:val="spacer"/>
            </w:pPr>
          </w:p>
        </w:tc>
      </w:tr>
      <w:tr w:rsidR="00553226" w14:paraId="085E1F40" w14:textId="77777777" w:rsidTr="00477C76">
        <w:tc>
          <w:tcPr>
            <w:tcW w:w="3369" w:type="dxa"/>
            <w:gridSpan w:val="2"/>
          </w:tcPr>
          <w:p w14:paraId="170EF0A6" w14:textId="77777777" w:rsidR="00553226" w:rsidRPr="005979AA" w:rsidRDefault="00553226" w:rsidP="00477C76">
            <w:pPr>
              <w:pStyle w:val="unittext"/>
            </w:pPr>
            <w:r>
              <w:rPr>
                <w:b/>
                <w:i/>
              </w:rPr>
              <w:t xml:space="preserve">Australian </w:t>
            </w:r>
            <w:r w:rsidRPr="0025597A">
              <w:rPr>
                <w:b/>
                <w:i/>
              </w:rPr>
              <w:t>voting system</w:t>
            </w:r>
            <w:r>
              <w:rPr>
                <w:b/>
                <w:i/>
              </w:rPr>
              <w:t xml:space="preserve"> </w:t>
            </w:r>
            <w:r>
              <w:t xml:space="preserve">may </w:t>
            </w:r>
            <w:r w:rsidRPr="00383BAF">
              <w:t>include:</w:t>
            </w:r>
          </w:p>
        </w:tc>
        <w:tc>
          <w:tcPr>
            <w:tcW w:w="5873" w:type="dxa"/>
            <w:gridSpan w:val="3"/>
          </w:tcPr>
          <w:p w14:paraId="3332C56E" w14:textId="77777777" w:rsidR="00553226" w:rsidRDefault="00553226" w:rsidP="00477C76">
            <w:pPr>
              <w:pStyle w:val="bullet"/>
              <w:numPr>
                <w:ilvl w:val="0"/>
                <w:numId w:val="13"/>
              </w:numPr>
              <w:ind w:left="284" w:hanging="284"/>
            </w:pPr>
            <w:r w:rsidRPr="00625606">
              <w:t xml:space="preserve">preferential voting </w:t>
            </w:r>
          </w:p>
          <w:p w14:paraId="3DCCDE7C" w14:textId="77777777" w:rsidR="00553226" w:rsidRDefault="00553226" w:rsidP="00477C76">
            <w:pPr>
              <w:pStyle w:val="bullet"/>
              <w:numPr>
                <w:ilvl w:val="0"/>
                <w:numId w:val="13"/>
              </w:numPr>
              <w:ind w:left="284" w:hanging="284"/>
            </w:pPr>
            <w:r>
              <w:t>proportional representation</w:t>
            </w:r>
          </w:p>
          <w:p w14:paraId="7780067F" w14:textId="77777777" w:rsidR="00553226" w:rsidRDefault="00553226" w:rsidP="00477C76">
            <w:pPr>
              <w:pStyle w:val="bullet"/>
              <w:numPr>
                <w:ilvl w:val="0"/>
                <w:numId w:val="13"/>
              </w:numPr>
              <w:ind w:left="284" w:hanging="284"/>
            </w:pPr>
            <w:r>
              <w:t>secret ballot</w:t>
            </w:r>
          </w:p>
          <w:p w14:paraId="058632F9" w14:textId="77777777" w:rsidR="00553226" w:rsidRDefault="00553226" w:rsidP="00477C76">
            <w:pPr>
              <w:pStyle w:val="bullet"/>
              <w:numPr>
                <w:ilvl w:val="0"/>
                <w:numId w:val="13"/>
              </w:numPr>
              <w:ind w:left="284" w:hanging="284"/>
            </w:pPr>
            <w:r>
              <w:lastRenderedPageBreak/>
              <w:t>compulsory voting</w:t>
            </w:r>
          </w:p>
        </w:tc>
      </w:tr>
      <w:tr w:rsidR="00553226" w14:paraId="7217FDF4" w14:textId="77777777" w:rsidTr="00477C76">
        <w:tc>
          <w:tcPr>
            <w:tcW w:w="9242" w:type="dxa"/>
            <w:gridSpan w:val="5"/>
          </w:tcPr>
          <w:p w14:paraId="1DE194D9" w14:textId="77777777" w:rsidR="00553226" w:rsidRDefault="00553226" w:rsidP="00477C76">
            <w:pPr>
              <w:pStyle w:val="spacer"/>
            </w:pPr>
          </w:p>
        </w:tc>
      </w:tr>
      <w:tr w:rsidR="00553226" w14:paraId="5E9D1D31" w14:textId="77777777" w:rsidTr="00477C76">
        <w:tc>
          <w:tcPr>
            <w:tcW w:w="3369" w:type="dxa"/>
            <w:gridSpan w:val="2"/>
          </w:tcPr>
          <w:p w14:paraId="1D767187" w14:textId="77777777" w:rsidR="00553226" w:rsidRPr="00383BAF" w:rsidRDefault="00553226" w:rsidP="00477C76">
            <w:pPr>
              <w:pStyle w:val="unittext"/>
              <w:rPr>
                <w:b/>
                <w:i/>
              </w:rPr>
            </w:pPr>
            <w:r w:rsidRPr="00383BAF">
              <w:rPr>
                <w:b/>
                <w:i/>
              </w:rPr>
              <w:t>Election material</w:t>
            </w:r>
            <w:r>
              <w:rPr>
                <w:b/>
                <w:i/>
              </w:rPr>
              <w:t xml:space="preserve"> </w:t>
            </w:r>
            <w:r w:rsidRPr="00383BAF">
              <w:t>may include:</w:t>
            </w:r>
          </w:p>
        </w:tc>
        <w:tc>
          <w:tcPr>
            <w:tcW w:w="5873" w:type="dxa"/>
            <w:gridSpan w:val="3"/>
          </w:tcPr>
          <w:p w14:paraId="63EE137E" w14:textId="77777777" w:rsidR="00553226" w:rsidRPr="00625606" w:rsidRDefault="00553226" w:rsidP="00477C76">
            <w:pPr>
              <w:pStyle w:val="bullet"/>
              <w:numPr>
                <w:ilvl w:val="0"/>
                <w:numId w:val="13"/>
              </w:numPr>
              <w:ind w:left="284" w:hanging="284"/>
            </w:pPr>
            <w:r>
              <w:t>candidate campaign information</w:t>
            </w:r>
          </w:p>
          <w:p w14:paraId="3F6EC59B" w14:textId="77777777" w:rsidR="00553226" w:rsidRPr="00625606" w:rsidRDefault="00553226" w:rsidP="00477C76">
            <w:pPr>
              <w:pStyle w:val="bullet"/>
              <w:numPr>
                <w:ilvl w:val="0"/>
                <w:numId w:val="13"/>
              </w:numPr>
              <w:ind w:left="284" w:hanging="284"/>
            </w:pPr>
            <w:r w:rsidRPr="00625606">
              <w:t>newspaper articles</w:t>
            </w:r>
          </w:p>
          <w:p w14:paraId="179F9651" w14:textId="77777777" w:rsidR="00553226" w:rsidRPr="00625606" w:rsidRDefault="00553226" w:rsidP="00477C76">
            <w:pPr>
              <w:pStyle w:val="bullet"/>
              <w:numPr>
                <w:ilvl w:val="0"/>
                <w:numId w:val="13"/>
              </w:numPr>
              <w:ind w:left="284" w:hanging="284"/>
            </w:pPr>
            <w:r w:rsidRPr="00625606">
              <w:t>television/radio reports</w:t>
            </w:r>
          </w:p>
          <w:p w14:paraId="60564E15" w14:textId="77777777" w:rsidR="00553226" w:rsidRPr="00625606" w:rsidRDefault="00553226" w:rsidP="00477C76">
            <w:pPr>
              <w:pStyle w:val="bullet"/>
              <w:numPr>
                <w:ilvl w:val="0"/>
                <w:numId w:val="13"/>
              </w:numPr>
              <w:ind w:left="284" w:hanging="284"/>
            </w:pPr>
            <w:r w:rsidRPr="00625606">
              <w:t>how to vote cards</w:t>
            </w:r>
          </w:p>
          <w:p w14:paraId="69FE5F5B" w14:textId="77777777" w:rsidR="00553226" w:rsidRPr="00625606" w:rsidRDefault="00553226" w:rsidP="00477C76">
            <w:pPr>
              <w:pStyle w:val="bullet"/>
              <w:numPr>
                <w:ilvl w:val="0"/>
                <w:numId w:val="13"/>
              </w:numPr>
              <w:ind w:left="284" w:hanging="284"/>
            </w:pPr>
            <w:r w:rsidRPr="00625606">
              <w:t>ballot papers</w:t>
            </w:r>
          </w:p>
        </w:tc>
      </w:tr>
      <w:tr w:rsidR="00553226" w14:paraId="602C01B5" w14:textId="77777777" w:rsidTr="00477C76">
        <w:tc>
          <w:tcPr>
            <w:tcW w:w="9242" w:type="dxa"/>
            <w:gridSpan w:val="5"/>
          </w:tcPr>
          <w:p w14:paraId="4C75D9A9" w14:textId="77777777" w:rsidR="00553226" w:rsidRDefault="00553226" w:rsidP="00477C76">
            <w:pPr>
              <w:pStyle w:val="spacer"/>
            </w:pPr>
          </w:p>
        </w:tc>
      </w:tr>
      <w:tr w:rsidR="00553226" w14:paraId="7DBA4234" w14:textId="77777777" w:rsidTr="00477C76">
        <w:tc>
          <w:tcPr>
            <w:tcW w:w="3369" w:type="dxa"/>
            <w:gridSpan w:val="2"/>
          </w:tcPr>
          <w:p w14:paraId="134A6A61" w14:textId="77777777" w:rsidR="00553226" w:rsidRDefault="00553226" w:rsidP="00477C76">
            <w:pPr>
              <w:pStyle w:val="unittext"/>
              <w:rPr>
                <w:b/>
                <w:i/>
              </w:rPr>
            </w:pPr>
            <w:r>
              <w:rPr>
                <w:b/>
                <w:i/>
              </w:rPr>
              <w:t>S</w:t>
            </w:r>
            <w:r w:rsidRPr="00437AC5">
              <w:rPr>
                <w:b/>
                <w:i/>
              </w:rPr>
              <w:t>ources of information</w:t>
            </w:r>
            <w:r>
              <w:rPr>
                <w:b/>
                <w:i/>
              </w:rPr>
              <w:t xml:space="preserve"> </w:t>
            </w:r>
            <w:r w:rsidRPr="00324681">
              <w:t>may include:</w:t>
            </w:r>
          </w:p>
        </w:tc>
        <w:tc>
          <w:tcPr>
            <w:tcW w:w="5873" w:type="dxa"/>
            <w:gridSpan w:val="3"/>
          </w:tcPr>
          <w:p w14:paraId="28DFB4C0" w14:textId="77777777" w:rsidR="00553226" w:rsidRDefault="00553226" w:rsidP="00477C76">
            <w:pPr>
              <w:pStyle w:val="bullet"/>
              <w:numPr>
                <w:ilvl w:val="0"/>
                <w:numId w:val="13"/>
              </w:numPr>
              <w:ind w:left="284" w:hanging="284"/>
            </w:pPr>
            <w:r>
              <w:t>Australian Electoral Commission</w:t>
            </w:r>
          </w:p>
          <w:p w14:paraId="2925F55B" w14:textId="77777777" w:rsidR="00553226" w:rsidRDefault="00553226" w:rsidP="00477C76">
            <w:pPr>
              <w:pStyle w:val="bullet"/>
              <w:numPr>
                <w:ilvl w:val="0"/>
                <w:numId w:val="13"/>
              </w:numPr>
              <w:ind w:left="284" w:hanging="284"/>
            </w:pPr>
            <w:r>
              <w:t>Victorian Electoral Commission</w:t>
            </w:r>
          </w:p>
          <w:p w14:paraId="3042621A" w14:textId="77777777" w:rsidR="00553226" w:rsidRDefault="00553226" w:rsidP="00477C76">
            <w:pPr>
              <w:pStyle w:val="bullet"/>
              <w:numPr>
                <w:ilvl w:val="0"/>
                <w:numId w:val="13"/>
              </w:numPr>
              <w:ind w:left="284" w:hanging="284"/>
            </w:pPr>
            <w:r>
              <w:t>media</w:t>
            </w:r>
          </w:p>
        </w:tc>
      </w:tr>
      <w:tr w:rsidR="00553226" w14:paraId="6BF24363" w14:textId="77777777" w:rsidTr="00477C76">
        <w:tc>
          <w:tcPr>
            <w:tcW w:w="3369" w:type="dxa"/>
            <w:gridSpan w:val="2"/>
          </w:tcPr>
          <w:p w14:paraId="6D8ABF05" w14:textId="77777777" w:rsidR="00553226" w:rsidRDefault="00553226" w:rsidP="00477C76">
            <w:pPr>
              <w:pStyle w:val="spacer"/>
            </w:pPr>
          </w:p>
        </w:tc>
        <w:tc>
          <w:tcPr>
            <w:tcW w:w="5873" w:type="dxa"/>
            <w:gridSpan w:val="3"/>
          </w:tcPr>
          <w:p w14:paraId="7ECF2603" w14:textId="77777777" w:rsidR="00553226" w:rsidRDefault="00553226" w:rsidP="00477C76">
            <w:pPr>
              <w:pStyle w:val="spacer"/>
            </w:pPr>
          </w:p>
        </w:tc>
      </w:tr>
      <w:tr w:rsidR="00553226" w14:paraId="15ABF465" w14:textId="77777777" w:rsidTr="00477C76">
        <w:tc>
          <w:tcPr>
            <w:tcW w:w="3369" w:type="dxa"/>
            <w:gridSpan w:val="2"/>
          </w:tcPr>
          <w:p w14:paraId="4810285F" w14:textId="77777777" w:rsidR="00553226" w:rsidRPr="005979AA" w:rsidRDefault="00553226" w:rsidP="00477C76">
            <w:pPr>
              <w:pStyle w:val="unittext"/>
            </w:pPr>
            <w:r>
              <w:rPr>
                <w:b/>
                <w:i/>
              </w:rPr>
              <w:t>R</w:t>
            </w:r>
            <w:r w:rsidRPr="00FA4089">
              <w:rPr>
                <w:b/>
                <w:i/>
              </w:rPr>
              <w:t>equirements to participate</w:t>
            </w:r>
            <w:r>
              <w:rPr>
                <w:b/>
                <w:i/>
              </w:rPr>
              <w:t xml:space="preserve"> include:</w:t>
            </w:r>
          </w:p>
        </w:tc>
        <w:tc>
          <w:tcPr>
            <w:tcW w:w="5873" w:type="dxa"/>
            <w:gridSpan w:val="3"/>
          </w:tcPr>
          <w:p w14:paraId="2EE9A4A5" w14:textId="77777777" w:rsidR="00553226" w:rsidRDefault="00553226" w:rsidP="00477C76">
            <w:pPr>
              <w:pStyle w:val="bullet"/>
              <w:numPr>
                <w:ilvl w:val="0"/>
                <w:numId w:val="13"/>
              </w:numPr>
              <w:ind w:left="284" w:hanging="284"/>
            </w:pPr>
            <w:r>
              <w:t>age requirements</w:t>
            </w:r>
          </w:p>
          <w:p w14:paraId="545E2981" w14:textId="77777777" w:rsidR="00553226" w:rsidRDefault="00553226" w:rsidP="00477C76">
            <w:pPr>
              <w:pStyle w:val="bullet"/>
              <w:numPr>
                <w:ilvl w:val="0"/>
                <w:numId w:val="13"/>
              </w:numPr>
              <w:ind w:left="284" w:hanging="284"/>
            </w:pPr>
            <w:r>
              <w:t>citizenship requirements</w:t>
            </w:r>
          </w:p>
          <w:p w14:paraId="3B6B125B" w14:textId="77777777" w:rsidR="00553226" w:rsidRDefault="00553226" w:rsidP="00477C76">
            <w:pPr>
              <w:pStyle w:val="bullet"/>
              <w:numPr>
                <w:ilvl w:val="0"/>
                <w:numId w:val="13"/>
              </w:numPr>
              <w:ind w:left="284" w:hanging="284"/>
            </w:pPr>
            <w:r>
              <w:t>electoral enrolment</w:t>
            </w:r>
          </w:p>
        </w:tc>
      </w:tr>
      <w:tr w:rsidR="00553226" w14:paraId="18A79A78" w14:textId="77777777" w:rsidTr="00477C76">
        <w:tc>
          <w:tcPr>
            <w:tcW w:w="9242" w:type="dxa"/>
            <w:gridSpan w:val="5"/>
          </w:tcPr>
          <w:p w14:paraId="00CB772D" w14:textId="77777777" w:rsidR="00553226" w:rsidRDefault="00553226" w:rsidP="00477C76">
            <w:pPr>
              <w:pStyle w:val="spacer"/>
            </w:pPr>
          </w:p>
        </w:tc>
      </w:tr>
      <w:tr w:rsidR="00553226" w14:paraId="0011EE3C" w14:textId="77777777" w:rsidTr="00477C76">
        <w:tc>
          <w:tcPr>
            <w:tcW w:w="9242" w:type="dxa"/>
            <w:gridSpan w:val="5"/>
          </w:tcPr>
          <w:p w14:paraId="70DDAC02" w14:textId="77777777" w:rsidR="00553226" w:rsidRDefault="00553226" w:rsidP="00477C76">
            <w:pPr>
              <w:pStyle w:val="Heading21"/>
            </w:pPr>
            <w:r>
              <w:t>Evidence Guide</w:t>
            </w:r>
          </w:p>
          <w:p w14:paraId="031CB9D6" w14:textId="77777777" w:rsidR="00553226" w:rsidRDefault="00553226"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BE4EFA4" w14:textId="77777777" w:rsidTr="00477C76">
        <w:tc>
          <w:tcPr>
            <w:tcW w:w="3369" w:type="dxa"/>
            <w:gridSpan w:val="2"/>
          </w:tcPr>
          <w:p w14:paraId="4AED1CB6" w14:textId="77777777" w:rsidR="00553226" w:rsidRPr="005979AA" w:rsidRDefault="00553226" w:rsidP="00477C76">
            <w:pPr>
              <w:pStyle w:val="EG"/>
            </w:pPr>
            <w:r w:rsidRPr="005979AA">
              <w:t>Critical aspects for assessment and evidence required to demonstrate competency in this unit</w:t>
            </w:r>
          </w:p>
        </w:tc>
        <w:tc>
          <w:tcPr>
            <w:tcW w:w="5873" w:type="dxa"/>
            <w:gridSpan w:val="3"/>
          </w:tcPr>
          <w:p w14:paraId="05734356" w14:textId="77777777" w:rsidR="00553226" w:rsidRDefault="00553226" w:rsidP="00477C76">
            <w:pPr>
              <w:pStyle w:val="unittext"/>
            </w:pPr>
            <w:r w:rsidRPr="003B087B">
              <w:t>Assessment</w:t>
            </w:r>
            <w:r>
              <w:t xml:space="preserve"> must confirm the ability to:</w:t>
            </w:r>
          </w:p>
          <w:p w14:paraId="31EAFF41" w14:textId="77777777" w:rsidR="00553226" w:rsidRPr="00625606" w:rsidRDefault="00553226" w:rsidP="00477C76">
            <w:pPr>
              <w:pStyle w:val="bullet"/>
              <w:numPr>
                <w:ilvl w:val="0"/>
                <w:numId w:val="13"/>
              </w:numPr>
              <w:ind w:left="284" w:hanging="284"/>
            </w:pPr>
            <w:r>
              <w:t>interpret</w:t>
            </w:r>
            <w:r w:rsidRPr="00625606">
              <w:t xml:space="preserve"> information on systems of Australian government</w:t>
            </w:r>
          </w:p>
          <w:p w14:paraId="1F4F1F41" w14:textId="77777777" w:rsidR="00553226" w:rsidRPr="00625606" w:rsidRDefault="00553226" w:rsidP="00477C76">
            <w:pPr>
              <w:pStyle w:val="bullet"/>
              <w:numPr>
                <w:ilvl w:val="0"/>
                <w:numId w:val="13"/>
              </w:numPr>
              <w:ind w:left="284" w:hanging="284"/>
            </w:pPr>
            <w:r w:rsidRPr="00625606">
              <w:t>interpret information on election processes</w:t>
            </w:r>
          </w:p>
          <w:p w14:paraId="396ED4C2" w14:textId="77777777" w:rsidR="00553226" w:rsidRDefault="00553226" w:rsidP="00477C76">
            <w:pPr>
              <w:pStyle w:val="bullet"/>
              <w:numPr>
                <w:ilvl w:val="0"/>
                <w:numId w:val="13"/>
              </w:numPr>
              <w:ind w:left="284" w:hanging="284"/>
            </w:pPr>
            <w:r w:rsidRPr="00625606">
              <w:t>interpret information on</w:t>
            </w:r>
            <w:r>
              <w:t xml:space="preserve"> electoral</w:t>
            </w:r>
            <w:r w:rsidRPr="00625606">
              <w:t xml:space="preserve"> rights and responsibilities of Australian citizens</w:t>
            </w:r>
          </w:p>
        </w:tc>
      </w:tr>
      <w:tr w:rsidR="00553226" w14:paraId="12F65089" w14:textId="77777777" w:rsidTr="00477C76">
        <w:tc>
          <w:tcPr>
            <w:tcW w:w="9242" w:type="dxa"/>
            <w:gridSpan w:val="5"/>
          </w:tcPr>
          <w:p w14:paraId="48CA4643" w14:textId="77777777" w:rsidR="00553226" w:rsidRDefault="00553226" w:rsidP="00477C76">
            <w:pPr>
              <w:pStyle w:val="spacer"/>
            </w:pPr>
          </w:p>
        </w:tc>
      </w:tr>
      <w:tr w:rsidR="00553226" w14:paraId="203A11A7" w14:textId="77777777" w:rsidTr="00477C76">
        <w:tc>
          <w:tcPr>
            <w:tcW w:w="3369" w:type="dxa"/>
            <w:gridSpan w:val="2"/>
          </w:tcPr>
          <w:p w14:paraId="0E7C433B" w14:textId="77777777" w:rsidR="00553226" w:rsidRPr="005979AA" w:rsidRDefault="00553226" w:rsidP="00477C76">
            <w:pPr>
              <w:pStyle w:val="EG"/>
            </w:pPr>
            <w:r w:rsidRPr="005979AA">
              <w:t>Context of and specific resources for assessment</w:t>
            </w:r>
          </w:p>
        </w:tc>
        <w:tc>
          <w:tcPr>
            <w:tcW w:w="5873" w:type="dxa"/>
            <w:gridSpan w:val="3"/>
          </w:tcPr>
          <w:p w14:paraId="502BEF65" w14:textId="77777777" w:rsidR="00553226" w:rsidRDefault="00553226" w:rsidP="00477C76">
            <w:pPr>
              <w:pStyle w:val="unittext"/>
            </w:pPr>
            <w:r>
              <w:t>Assessment must ensure access to:</w:t>
            </w:r>
          </w:p>
          <w:p w14:paraId="408BE20A" w14:textId="77777777" w:rsidR="00553226" w:rsidRDefault="00553226" w:rsidP="00477C76">
            <w:pPr>
              <w:pStyle w:val="bullet"/>
              <w:numPr>
                <w:ilvl w:val="0"/>
                <w:numId w:val="13"/>
              </w:numPr>
              <w:ind w:left="284" w:hanging="284"/>
            </w:pPr>
            <w:r>
              <w:t>sources of information about the Australian electoral system</w:t>
            </w:r>
          </w:p>
          <w:p w14:paraId="516B6622" w14:textId="77777777" w:rsidR="00553226" w:rsidRDefault="00553226" w:rsidP="00477C76">
            <w:pPr>
              <w:pStyle w:val="bullet"/>
              <w:numPr>
                <w:ilvl w:val="0"/>
                <w:numId w:val="13"/>
              </w:numPr>
              <w:ind w:left="284" w:hanging="284"/>
            </w:pPr>
            <w:r w:rsidRPr="00EF2CDD">
              <w:t>computer hardware/software and internet access as appropriate</w:t>
            </w:r>
          </w:p>
        </w:tc>
      </w:tr>
      <w:tr w:rsidR="00553226" w14:paraId="6D2840DE" w14:textId="77777777" w:rsidTr="00477C76">
        <w:tc>
          <w:tcPr>
            <w:tcW w:w="9242" w:type="dxa"/>
            <w:gridSpan w:val="5"/>
          </w:tcPr>
          <w:p w14:paraId="6EC3EB56" w14:textId="77777777" w:rsidR="00553226" w:rsidRDefault="00553226" w:rsidP="00477C76">
            <w:pPr>
              <w:pStyle w:val="spacer"/>
            </w:pPr>
          </w:p>
        </w:tc>
      </w:tr>
      <w:tr w:rsidR="00553226" w14:paraId="3813B273" w14:textId="77777777" w:rsidTr="00477C76">
        <w:tc>
          <w:tcPr>
            <w:tcW w:w="3369" w:type="dxa"/>
            <w:gridSpan w:val="2"/>
          </w:tcPr>
          <w:p w14:paraId="3C4D83F4" w14:textId="77777777" w:rsidR="00553226" w:rsidRPr="00622D2D" w:rsidRDefault="00553226" w:rsidP="00477C76">
            <w:pPr>
              <w:pStyle w:val="EG"/>
            </w:pPr>
            <w:r w:rsidRPr="005979AA">
              <w:t>Method(s) of assessment</w:t>
            </w:r>
          </w:p>
        </w:tc>
        <w:tc>
          <w:tcPr>
            <w:tcW w:w="5873" w:type="dxa"/>
            <w:gridSpan w:val="3"/>
          </w:tcPr>
          <w:p w14:paraId="04CBF27F" w14:textId="77777777" w:rsidR="00553226" w:rsidRDefault="00553226" w:rsidP="00477C76">
            <w:pPr>
              <w:pStyle w:val="unittext"/>
            </w:pPr>
            <w:r>
              <w:t>The following are suggested assessment methods for this unit:</w:t>
            </w:r>
          </w:p>
          <w:p w14:paraId="1F22B739" w14:textId="77777777" w:rsidR="00553226" w:rsidRDefault="00553226" w:rsidP="00477C76">
            <w:pPr>
              <w:pStyle w:val="bullet"/>
              <w:numPr>
                <w:ilvl w:val="0"/>
                <w:numId w:val="13"/>
              </w:numPr>
              <w:ind w:left="284" w:hanging="284"/>
            </w:pPr>
            <w:r w:rsidRPr="00553B13">
              <w:t xml:space="preserve">direct observation of the learner </w:t>
            </w:r>
            <w:r>
              <w:t>interpreting</w:t>
            </w:r>
            <w:r w:rsidRPr="00553B13">
              <w:t xml:space="preserve"> information</w:t>
            </w:r>
            <w:r>
              <w:t xml:space="preserve"> and making meaning of</w:t>
            </w:r>
            <w:r w:rsidRPr="00553B13">
              <w:t xml:space="preserve"> </w:t>
            </w:r>
            <w:r>
              <w:t>information related to the Australian electoral system</w:t>
            </w:r>
          </w:p>
          <w:p w14:paraId="11DBCB52" w14:textId="77777777" w:rsidR="00553226" w:rsidRDefault="00553226" w:rsidP="00477C76">
            <w:pPr>
              <w:pStyle w:val="bullet"/>
              <w:numPr>
                <w:ilvl w:val="0"/>
                <w:numId w:val="13"/>
              </w:numPr>
              <w:ind w:left="284" w:hanging="284"/>
            </w:pPr>
            <w:r>
              <w:t>oral</w:t>
            </w:r>
            <w:r w:rsidRPr="00553B13">
              <w:t xml:space="preserve"> or written questioning to assess</w:t>
            </w:r>
            <w:r>
              <w:t xml:space="preserve"> </w:t>
            </w:r>
            <w:r w:rsidRPr="00553B13">
              <w:t xml:space="preserve">knowledge of </w:t>
            </w:r>
            <w:r>
              <w:t xml:space="preserve">the </w:t>
            </w:r>
            <w:r>
              <w:lastRenderedPageBreak/>
              <w:t>levels of government</w:t>
            </w:r>
          </w:p>
        </w:tc>
      </w:tr>
    </w:tbl>
    <w:p w14:paraId="66B1BF51" w14:textId="77777777" w:rsidR="00553226" w:rsidRDefault="00553226" w:rsidP="00553226">
      <w:pPr>
        <w:keepNext/>
        <w:tabs>
          <w:tab w:val="left" w:pos="930"/>
        </w:tabs>
        <w:spacing w:before="0" w:after="0"/>
        <w:sectPr w:rsidR="00553226" w:rsidSect="00FA238F">
          <w:headerReference w:type="even" r:id="rId323"/>
          <w:headerReference w:type="default" r:id="rId324"/>
          <w:headerReference w:type="first" r:id="rId325"/>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gridCol w:w="6867"/>
      </w:tblGrid>
      <w:tr w:rsidR="00553226" w14:paraId="7F6228DF" w14:textId="77777777" w:rsidTr="00477C76">
        <w:trPr>
          <w:gridAfter w:val="1"/>
          <w:wAfter w:w="6867" w:type="dxa"/>
        </w:trPr>
        <w:tc>
          <w:tcPr>
            <w:tcW w:w="2943" w:type="dxa"/>
          </w:tcPr>
          <w:p w14:paraId="4C056296" w14:textId="77777777" w:rsidR="00553226" w:rsidRPr="00D72D90" w:rsidRDefault="00553226" w:rsidP="00477C76">
            <w:pPr>
              <w:pStyle w:val="CodeTOC"/>
            </w:pPr>
            <w:r w:rsidRPr="00D72D90">
              <w:lastRenderedPageBreak/>
              <w:t>Unit Code</w:t>
            </w:r>
          </w:p>
        </w:tc>
        <w:tc>
          <w:tcPr>
            <w:tcW w:w="6299" w:type="dxa"/>
            <w:gridSpan w:val="4"/>
          </w:tcPr>
          <w:p w14:paraId="05A3FE5F" w14:textId="77777777" w:rsidR="00553226" w:rsidRPr="00D72D90" w:rsidRDefault="00553226" w:rsidP="00477C76">
            <w:pPr>
              <w:pStyle w:val="code"/>
            </w:pPr>
            <w:bookmarkStart w:id="272" w:name="_Toc514234399"/>
            <w:r>
              <w:t>VU22409</w:t>
            </w:r>
            <w:bookmarkEnd w:id="272"/>
          </w:p>
        </w:tc>
      </w:tr>
      <w:tr w:rsidR="00553226" w14:paraId="27A4FE01" w14:textId="77777777" w:rsidTr="00477C76">
        <w:trPr>
          <w:gridAfter w:val="1"/>
          <w:wAfter w:w="6867" w:type="dxa"/>
        </w:trPr>
        <w:tc>
          <w:tcPr>
            <w:tcW w:w="2943" w:type="dxa"/>
          </w:tcPr>
          <w:p w14:paraId="73C6F336" w14:textId="77777777" w:rsidR="00553226" w:rsidRPr="00D72D90" w:rsidRDefault="00553226" w:rsidP="00477C76">
            <w:pPr>
              <w:pStyle w:val="CodeTOC"/>
            </w:pPr>
            <w:r w:rsidRPr="00D72D90">
              <w:t>Unit Title</w:t>
            </w:r>
          </w:p>
        </w:tc>
        <w:tc>
          <w:tcPr>
            <w:tcW w:w="6299" w:type="dxa"/>
            <w:gridSpan w:val="4"/>
          </w:tcPr>
          <w:p w14:paraId="326D56BA" w14:textId="77777777" w:rsidR="00553226" w:rsidRPr="00D72D90" w:rsidRDefault="00553226" w:rsidP="00477C76">
            <w:pPr>
              <w:pStyle w:val="code"/>
            </w:pPr>
            <w:bookmarkStart w:id="273" w:name="_Toc507058735"/>
            <w:bookmarkStart w:id="274" w:name="_Toc514234400"/>
            <w:r>
              <w:t>Investigate t</w:t>
            </w:r>
            <w:r w:rsidRPr="00903C8F">
              <w:t>he legal system</w:t>
            </w:r>
            <w:bookmarkEnd w:id="273"/>
            <w:bookmarkEnd w:id="274"/>
          </w:p>
        </w:tc>
      </w:tr>
      <w:tr w:rsidR="00553226" w14:paraId="7776AA91" w14:textId="77777777" w:rsidTr="00477C76">
        <w:trPr>
          <w:gridAfter w:val="1"/>
          <w:wAfter w:w="6867" w:type="dxa"/>
        </w:trPr>
        <w:tc>
          <w:tcPr>
            <w:tcW w:w="2943" w:type="dxa"/>
          </w:tcPr>
          <w:p w14:paraId="7FB13D6F" w14:textId="77777777" w:rsidR="00553226" w:rsidRDefault="00553226" w:rsidP="00477C76">
            <w:pPr>
              <w:pStyle w:val="Heading21"/>
            </w:pPr>
            <w:r>
              <w:t>Unit Descriptor</w:t>
            </w:r>
          </w:p>
        </w:tc>
        <w:tc>
          <w:tcPr>
            <w:tcW w:w="6299" w:type="dxa"/>
            <w:gridSpan w:val="4"/>
          </w:tcPr>
          <w:p w14:paraId="4D8EB9B1" w14:textId="77777777" w:rsidR="00553226" w:rsidRDefault="00553226" w:rsidP="00477C76">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553226" w14:paraId="1BEFDF4C" w14:textId="77777777" w:rsidTr="00477C76">
        <w:trPr>
          <w:gridAfter w:val="1"/>
          <w:wAfter w:w="6867" w:type="dxa"/>
        </w:trPr>
        <w:tc>
          <w:tcPr>
            <w:tcW w:w="2943" w:type="dxa"/>
          </w:tcPr>
          <w:p w14:paraId="1E7A72C4" w14:textId="77777777" w:rsidR="00553226" w:rsidRDefault="00553226" w:rsidP="00477C76">
            <w:pPr>
              <w:pStyle w:val="Heading21"/>
            </w:pPr>
            <w:r>
              <w:t>Employability Skills</w:t>
            </w:r>
          </w:p>
        </w:tc>
        <w:tc>
          <w:tcPr>
            <w:tcW w:w="6299" w:type="dxa"/>
            <w:gridSpan w:val="4"/>
          </w:tcPr>
          <w:p w14:paraId="5A9186DE" w14:textId="77777777" w:rsidR="00553226" w:rsidRDefault="00553226" w:rsidP="00477C76">
            <w:pPr>
              <w:pStyle w:val="unittext"/>
            </w:pPr>
            <w:r>
              <w:t>This unit contains employability skills.</w:t>
            </w:r>
          </w:p>
        </w:tc>
      </w:tr>
      <w:tr w:rsidR="00553226" w14:paraId="7033B570" w14:textId="77777777" w:rsidTr="00477C76">
        <w:trPr>
          <w:gridAfter w:val="1"/>
          <w:wAfter w:w="6867" w:type="dxa"/>
        </w:trPr>
        <w:tc>
          <w:tcPr>
            <w:tcW w:w="2943" w:type="dxa"/>
          </w:tcPr>
          <w:p w14:paraId="5C56289F" w14:textId="77777777" w:rsidR="00553226" w:rsidRDefault="00553226" w:rsidP="00477C76">
            <w:pPr>
              <w:pStyle w:val="Heading21"/>
            </w:pPr>
            <w:r>
              <w:t>Application of the Unit</w:t>
            </w:r>
          </w:p>
        </w:tc>
        <w:tc>
          <w:tcPr>
            <w:tcW w:w="6299" w:type="dxa"/>
            <w:gridSpan w:val="4"/>
          </w:tcPr>
          <w:p w14:paraId="70613692" w14:textId="77777777" w:rsidR="00553226" w:rsidRDefault="00553226" w:rsidP="00477C76">
            <w:pPr>
              <w:pStyle w:val="unittext"/>
            </w:pPr>
            <w:r>
              <w:t>This unit applies to learners wishing to develop their general knowledge of the legal system and their literacy and numeracy skills.</w:t>
            </w:r>
          </w:p>
          <w:p w14:paraId="5C7784EF" w14:textId="77777777" w:rsidR="00553226" w:rsidRDefault="00553226" w:rsidP="00477C76">
            <w:pPr>
              <w:pStyle w:val="unittext"/>
            </w:pPr>
            <w:r>
              <w:t xml:space="preserve">Where application is as part of the Certificate I in General Education for Adults, it is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sidRPr="00DD5EE2">
              <w:rPr>
                <w:i/>
              </w:rPr>
              <w:t>VU22389</w:t>
            </w:r>
            <w:r>
              <w:rPr>
                <w:i/>
              </w:rPr>
              <w:t xml:space="preserve"> Engage with texts of limited complexity to participate in the community</w:t>
            </w:r>
            <w:r>
              <w:t>.</w:t>
            </w:r>
          </w:p>
        </w:tc>
      </w:tr>
      <w:tr w:rsidR="00553226" w14:paraId="273EC45A" w14:textId="77777777" w:rsidTr="00477C76">
        <w:trPr>
          <w:gridAfter w:val="1"/>
          <w:wAfter w:w="6867" w:type="dxa"/>
        </w:trPr>
        <w:tc>
          <w:tcPr>
            <w:tcW w:w="2943" w:type="dxa"/>
          </w:tcPr>
          <w:p w14:paraId="0AC48A1E" w14:textId="77777777" w:rsidR="00553226" w:rsidRDefault="00553226" w:rsidP="00477C76">
            <w:pPr>
              <w:pStyle w:val="Heading21"/>
            </w:pPr>
            <w:r>
              <w:t>Element</w:t>
            </w:r>
          </w:p>
          <w:p w14:paraId="30F36143" w14:textId="77777777" w:rsidR="00553226" w:rsidRDefault="00553226"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03E7224F" w14:textId="77777777" w:rsidR="00553226" w:rsidRDefault="00553226" w:rsidP="00477C76">
            <w:pPr>
              <w:pStyle w:val="Heading21"/>
            </w:pPr>
            <w:r>
              <w:t>Performance Criteria</w:t>
            </w:r>
          </w:p>
          <w:p w14:paraId="551BD171" w14:textId="77777777" w:rsidR="00553226" w:rsidRDefault="00553226" w:rsidP="00477C76">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53226" w14:paraId="2FF56030" w14:textId="77777777" w:rsidTr="00477C76">
        <w:trPr>
          <w:gridAfter w:val="1"/>
          <w:wAfter w:w="6867" w:type="dxa"/>
        </w:trPr>
        <w:tc>
          <w:tcPr>
            <w:tcW w:w="2943" w:type="dxa"/>
          </w:tcPr>
          <w:p w14:paraId="2DFF848B" w14:textId="77777777" w:rsidR="00553226" w:rsidRDefault="00553226" w:rsidP="00477C76">
            <w:pPr>
              <w:pStyle w:val="spacer"/>
            </w:pPr>
          </w:p>
        </w:tc>
        <w:tc>
          <w:tcPr>
            <w:tcW w:w="6299" w:type="dxa"/>
            <w:gridSpan w:val="4"/>
          </w:tcPr>
          <w:p w14:paraId="3E8C85CA" w14:textId="77777777" w:rsidR="00553226" w:rsidRDefault="00553226" w:rsidP="00477C76">
            <w:pPr>
              <w:pStyle w:val="spacer"/>
            </w:pPr>
          </w:p>
        </w:tc>
      </w:tr>
      <w:tr w:rsidR="00553226" w14:paraId="790AB323" w14:textId="77777777" w:rsidTr="00477C76">
        <w:trPr>
          <w:gridAfter w:val="1"/>
          <w:wAfter w:w="6867" w:type="dxa"/>
        </w:trPr>
        <w:tc>
          <w:tcPr>
            <w:tcW w:w="2943" w:type="dxa"/>
            <w:vMerge w:val="restart"/>
          </w:tcPr>
          <w:p w14:paraId="7377E80D" w14:textId="77777777" w:rsidR="00553226" w:rsidRPr="0084371F" w:rsidRDefault="00553226" w:rsidP="00477C76">
            <w:pPr>
              <w:pStyle w:val="element"/>
              <w:keepNext/>
            </w:pPr>
            <w:r w:rsidRPr="0084371F">
              <w:t>1</w:t>
            </w:r>
            <w:r>
              <w:tab/>
            </w:r>
            <w:r w:rsidRPr="00A610C7">
              <w:t>Describe the main features of the Australian legal system</w:t>
            </w:r>
          </w:p>
        </w:tc>
        <w:tc>
          <w:tcPr>
            <w:tcW w:w="570" w:type="dxa"/>
            <w:gridSpan w:val="2"/>
          </w:tcPr>
          <w:p w14:paraId="5A0E3A06" w14:textId="77777777" w:rsidR="00553226" w:rsidRDefault="00553226" w:rsidP="00477C76">
            <w:pPr>
              <w:pStyle w:val="PC"/>
              <w:keepNext/>
            </w:pPr>
            <w:r>
              <w:t>1.1</w:t>
            </w:r>
          </w:p>
        </w:tc>
        <w:tc>
          <w:tcPr>
            <w:tcW w:w="5729" w:type="dxa"/>
            <w:gridSpan w:val="2"/>
          </w:tcPr>
          <w:p w14:paraId="6ED4E965" w14:textId="77777777" w:rsidR="00553226" w:rsidRPr="006F696C" w:rsidRDefault="00553226" w:rsidP="00477C76">
            <w:pPr>
              <w:pStyle w:val="unittext"/>
            </w:pPr>
            <w:r w:rsidRPr="006F696C">
              <w:t>Identify the main differences between civil and criminal law</w:t>
            </w:r>
          </w:p>
        </w:tc>
      </w:tr>
      <w:tr w:rsidR="00553226" w14:paraId="7884A4BC" w14:textId="77777777" w:rsidTr="00477C76">
        <w:trPr>
          <w:gridAfter w:val="1"/>
          <w:wAfter w:w="6867" w:type="dxa"/>
        </w:trPr>
        <w:tc>
          <w:tcPr>
            <w:tcW w:w="2943" w:type="dxa"/>
            <w:vMerge/>
          </w:tcPr>
          <w:p w14:paraId="2A8731D7" w14:textId="77777777" w:rsidR="00553226" w:rsidRPr="0084371F" w:rsidRDefault="00553226" w:rsidP="00477C76">
            <w:pPr>
              <w:pStyle w:val="element"/>
              <w:keepNext/>
            </w:pPr>
          </w:p>
        </w:tc>
        <w:tc>
          <w:tcPr>
            <w:tcW w:w="570" w:type="dxa"/>
            <w:gridSpan w:val="2"/>
          </w:tcPr>
          <w:p w14:paraId="1F8FBCC8" w14:textId="77777777" w:rsidR="00553226" w:rsidRDefault="00553226" w:rsidP="00477C76">
            <w:pPr>
              <w:pStyle w:val="PC"/>
              <w:keepNext/>
            </w:pPr>
            <w:r>
              <w:t>1.2</w:t>
            </w:r>
          </w:p>
        </w:tc>
        <w:tc>
          <w:tcPr>
            <w:tcW w:w="5729" w:type="dxa"/>
            <w:gridSpan w:val="2"/>
          </w:tcPr>
          <w:p w14:paraId="6849F68E" w14:textId="77777777" w:rsidR="00553226" w:rsidRPr="006F696C" w:rsidRDefault="00553226" w:rsidP="00477C76">
            <w:pPr>
              <w:pStyle w:val="unittext"/>
            </w:pPr>
            <w:r w:rsidRPr="006F696C">
              <w:t xml:space="preserve">Identify the rights and responsibilities of the police in </w:t>
            </w:r>
            <w:smartTag w:uri="urn:schemas-microsoft-com:office:smarttags" w:element="place">
              <w:smartTag w:uri="urn:schemas-microsoft-com:office:smarttags" w:element="country-region">
                <w:r w:rsidRPr="006F696C">
                  <w:t>Australia</w:t>
                </w:r>
              </w:smartTag>
            </w:smartTag>
          </w:p>
        </w:tc>
      </w:tr>
      <w:tr w:rsidR="00553226" w14:paraId="14C82773" w14:textId="77777777" w:rsidTr="00477C76">
        <w:trPr>
          <w:gridAfter w:val="1"/>
          <w:wAfter w:w="6867" w:type="dxa"/>
        </w:trPr>
        <w:tc>
          <w:tcPr>
            <w:tcW w:w="2943" w:type="dxa"/>
            <w:vMerge/>
          </w:tcPr>
          <w:p w14:paraId="13B0C9DE" w14:textId="77777777" w:rsidR="00553226" w:rsidRPr="0084371F" w:rsidRDefault="00553226" w:rsidP="00477C76">
            <w:pPr>
              <w:pStyle w:val="element"/>
              <w:keepNext/>
            </w:pPr>
          </w:p>
        </w:tc>
        <w:tc>
          <w:tcPr>
            <w:tcW w:w="570" w:type="dxa"/>
            <w:gridSpan w:val="2"/>
          </w:tcPr>
          <w:p w14:paraId="003D1003" w14:textId="77777777" w:rsidR="00553226" w:rsidRDefault="00553226" w:rsidP="00477C76">
            <w:pPr>
              <w:pStyle w:val="PC"/>
              <w:keepNext/>
            </w:pPr>
            <w:r>
              <w:t>1.3</w:t>
            </w:r>
          </w:p>
        </w:tc>
        <w:tc>
          <w:tcPr>
            <w:tcW w:w="5729" w:type="dxa"/>
            <w:gridSpan w:val="2"/>
          </w:tcPr>
          <w:p w14:paraId="419BE5B5" w14:textId="77777777" w:rsidR="00553226" w:rsidRPr="006F696C" w:rsidRDefault="00553226" w:rsidP="00477C76">
            <w:pPr>
              <w:pStyle w:val="unittext"/>
            </w:pPr>
            <w:r w:rsidRPr="006F696C">
              <w:t xml:space="preserve">Outline the main features of the </w:t>
            </w:r>
            <w:r w:rsidRPr="00A610C7">
              <w:rPr>
                <w:b/>
                <w:i/>
              </w:rPr>
              <w:t>court system</w:t>
            </w:r>
            <w:r w:rsidRPr="006F696C">
              <w:t xml:space="preserve"> and the role of each court</w:t>
            </w:r>
          </w:p>
        </w:tc>
      </w:tr>
      <w:tr w:rsidR="00553226" w14:paraId="62BB0E39" w14:textId="77777777" w:rsidTr="00477C76">
        <w:trPr>
          <w:gridAfter w:val="1"/>
          <w:wAfter w:w="6867" w:type="dxa"/>
        </w:trPr>
        <w:tc>
          <w:tcPr>
            <w:tcW w:w="2943" w:type="dxa"/>
            <w:vMerge/>
          </w:tcPr>
          <w:p w14:paraId="5D9E2EB5" w14:textId="77777777" w:rsidR="00553226" w:rsidRPr="0084371F" w:rsidRDefault="00553226" w:rsidP="00477C76">
            <w:pPr>
              <w:pStyle w:val="element"/>
              <w:keepNext/>
            </w:pPr>
          </w:p>
        </w:tc>
        <w:tc>
          <w:tcPr>
            <w:tcW w:w="570" w:type="dxa"/>
            <w:gridSpan w:val="2"/>
          </w:tcPr>
          <w:p w14:paraId="1872BDFB" w14:textId="77777777" w:rsidR="00553226" w:rsidRDefault="00553226" w:rsidP="00477C76">
            <w:pPr>
              <w:pStyle w:val="PC"/>
              <w:keepNext/>
            </w:pPr>
            <w:r>
              <w:t>1.4</w:t>
            </w:r>
          </w:p>
        </w:tc>
        <w:tc>
          <w:tcPr>
            <w:tcW w:w="5729" w:type="dxa"/>
            <w:gridSpan w:val="2"/>
          </w:tcPr>
          <w:p w14:paraId="04EF1310" w14:textId="77777777" w:rsidR="00553226" w:rsidRPr="006F696C" w:rsidRDefault="00553226" w:rsidP="00477C76">
            <w:pPr>
              <w:pStyle w:val="unittext"/>
            </w:pPr>
            <w:r w:rsidRPr="006F696C">
              <w:t xml:space="preserve">Identify methods of punishment in </w:t>
            </w:r>
            <w:smartTag w:uri="urn:schemas-microsoft-com:office:smarttags" w:element="place">
              <w:smartTag w:uri="urn:schemas-microsoft-com:office:smarttags" w:element="country-region">
                <w:r w:rsidRPr="006F696C">
                  <w:t>Australia</w:t>
                </w:r>
              </w:smartTag>
            </w:smartTag>
            <w:r w:rsidRPr="006F696C">
              <w:t xml:space="preserve"> </w:t>
            </w:r>
          </w:p>
        </w:tc>
      </w:tr>
      <w:tr w:rsidR="00553226" w14:paraId="767E52C2" w14:textId="77777777" w:rsidTr="00477C76">
        <w:trPr>
          <w:gridAfter w:val="1"/>
          <w:wAfter w:w="6867" w:type="dxa"/>
        </w:trPr>
        <w:tc>
          <w:tcPr>
            <w:tcW w:w="2943" w:type="dxa"/>
          </w:tcPr>
          <w:p w14:paraId="3D1D9080" w14:textId="77777777" w:rsidR="00553226" w:rsidRDefault="00553226" w:rsidP="00477C76">
            <w:pPr>
              <w:pStyle w:val="spacer"/>
            </w:pPr>
          </w:p>
        </w:tc>
        <w:tc>
          <w:tcPr>
            <w:tcW w:w="6299" w:type="dxa"/>
            <w:gridSpan w:val="4"/>
          </w:tcPr>
          <w:p w14:paraId="323D58A4" w14:textId="77777777" w:rsidR="00553226" w:rsidRDefault="00553226" w:rsidP="00477C76">
            <w:pPr>
              <w:pStyle w:val="spacer"/>
            </w:pPr>
          </w:p>
        </w:tc>
      </w:tr>
      <w:tr w:rsidR="00553226" w14:paraId="1469A991" w14:textId="77777777" w:rsidTr="00477C76">
        <w:trPr>
          <w:gridAfter w:val="1"/>
          <w:wAfter w:w="6867" w:type="dxa"/>
        </w:trPr>
        <w:tc>
          <w:tcPr>
            <w:tcW w:w="2943" w:type="dxa"/>
            <w:vMerge w:val="restart"/>
          </w:tcPr>
          <w:p w14:paraId="6739CBBE" w14:textId="77777777" w:rsidR="00553226" w:rsidRDefault="00553226" w:rsidP="00477C76">
            <w:pPr>
              <w:pStyle w:val="element"/>
              <w:keepNext/>
            </w:pPr>
            <w:r>
              <w:t>2</w:t>
            </w:r>
            <w:r>
              <w:tab/>
              <w:t>Access information about legal representation</w:t>
            </w:r>
          </w:p>
          <w:p w14:paraId="2F4A2E30" w14:textId="77777777" w:rsidR="00553226" w:rsidRDefault="00553226" w:rsidP="00477C76">
            <w:pPr>
              <w:pStyle w:val="element"/>
              <w:keepNext/>
            </w:pPr>
          </w:p>
        </w:tc>
        <w:tc>
          <w:tcPr>
            <w:tcW w:w="585" w:type="dxa"/>
            <w:gridSpan w:val="3"/>
          </w:tcPr>
          <w:p w14:paraId="4BDAAC12" w14:textId="77777777" w:rsidR="00553226" w:rsidRDefault="00553226" w:rsidP="00477C76">
            <w:pPr>
              <w:pStyle w:val="PC"/>
              <w:keepNext/>
            </w:pPr>
            <w:r>
              <w:t>2.1</w:t>
            </w:r>
          </w:p>
        </w:tc>
        <w:tc>
          <w:tcPr>
            <w:tcW w:w="5714" w:type="dxa"/>
          </w:tcPr>
          <w:p w14:paraId="1F081711" w14:textId="77777777" w:rsidR="00553226" w:rsidRPr="006F696C" w:rsidRDefault="00553226" w:rsidP="00477C76">
            <w:pPr>
              <w:pStyle w:val="unittext"/>
            </w:pPr>
            <w:r w:rsidRPr="006F696C">
              <w:t xml:space="preserve">Identify key features of the system of </w:t>
            </w:r>
            <w:r w:rsidRPr="004B7E53">
              <w:rPr>
                <w:b/>
                <w:i/>
              </w:rPr>
              <w:t>legal representation</w:t>
            </w:r>
          </w:p>
        </w:tc>
      </w:tr>
      <w:tr w:rsidR="00553226" w14:paraId="3F2C2C78" w14:textId="77777777" w:rsidTr="00477C76">
        <w:trPr>
          <w:gridAfter w:val="1"/>
          <w:wAfter w:w="6867" w:type="dxa"/>
        </w:trPr>
        <w:tc>
          <w:tcPr>
            <w:tcW w:w="2943" w:type="dxa"/>
            <w:vMerge/>
          </w:tcPr>
          <w:p w14:paraId="349AD09B" w14:textId="77777777" w:rsidR="00553226" w:rsidRDefault="00553226" w:rsidP="00477C76">
            <w:pPr>
              <w:keepNext/>
            </w:pPr>
          </w:p>
        </w:tc>
        <w:tc>
          <w:tcPr>
            <w:tcW w:w="585" w:type="dxa"/>
            <w:gridSpan w:val="3"/>
          </w:tcPr>
          <w:p w14:paraId="3241953D" w14:textId="77777777" w:rsidR="00553226" w:rsidRDefault="00553226" w:rsidP="00477C76">
            <w:pPr>
              <w:pStyle w:val="PC"/>
              <w:keepNext/>
            </w:pPr>
            <w:r>
              <w:t>2.2</w:t>
            </w:r>
          </w:p>
        </w:tc>
        <w:tc>
          <w:tcPr>
            <w:tcW w:w="5714" w:type="dxa"/>
          </w:tcPr>
          <w:p w14:paraId="19071137" w14:textId="77777777" w:rsidR="00553226" w:rsidRPr="006F696C" w:rsidRDefault="00553226" w:rsidP="00477C76">
            <w:pPr>
              <w:pStyle w:val="unittext"/>
            </w:pPr>
            <w:r w:rsidRPr="006F696C">
              <w:t xml:space="preserve">Locate </w:t>
            </w:r>
            <w:r w:rsidRPr="004B7E53">
              <w:rPr>
                <w:b/>
                <w:i/>
              </w:rPr>
              <w:t>legal resources</w:t>
            </w:r>
            <w:r>
              <w:rPr>
                <w:b/>
                <w:i/>
              </w:rPr>
              <w:t xml:space="preserve"> </w:t>
            </w:r>
            <w:r w:rsidRPr="006E0B9B">
              <w:t>in the community</w:t>
            </w:r>
          </w:p>
        </w:tc>
      </w:tr>
      <w:tr w:rsidR="00553226" w14:paraId="4C379138" w14:textId="77777777" w:rsidTr="00477C76">
        <w:trPr>
          <w:gridAfter w:val="1"/>
          <w:wAfter w:w="6867" w:type="dxa"/>
        </w:trPr>
        <w:tc>
          <w:tcPr>
            <w:tcW w:w="2943" w:type="dxa"/>
            <w:vMerge/>
          </w:tcPr>
          <w:p w14:paraId="1CB2C7FF" w14:textId="77777777" w:rsidR="00553226" w:rsidRDefault="00553226" w:rsidP="00477C76">
            <w:pPr>
              <w:keepNext/>
            </w:pPr>
          </w:p>
        </w:tc>
        <w:tc>
          <w:tcPr>
            <w:tcW w:w="585" w:type="dxa"/>
            <w:gridSpan w:val="3"/>
          </w:tcPr>
          <w:p w14:paraId="11AF314B" w14:textId="77777777" w:rsidR="00553226" w:rsidRDefault="00553226" w:rsidP="00477C76">
            <w:pPr>
              <w:pStyle w:val="PC"/>
              <w:keepNext/>
            </w:pPr>
            <w:r>
              <w:t>2.3</w:t>
            </w:r>
          </w:p>
        </w:tc>
        <w:tc>
          <w:tcPr>
            <w:tcW w:w="5714" w:type="dxa"/>
          </w:tcPr>
          <w:p w14:paraId="0902D1CE" w14:textId="77777777" w:rsidR="00553226" w:rsidRPr="006F696C" w:rsidRDefault="00553226" w:rsidP="00477C76">
            <w:pPr>
              <w:pStyle w:val="unittext"/>
            </w:pPr>
            <w:r w:rsidRPr="006F696C">
              <w:rPr>
                <w:sz w:val="24"/>
                <w:szCs w:val="24"/>
              </w:rPr>
              <w:t xml:space="preserve"> </w:t>
            </w:r>
            <w:r w:rsidRPr="00581EB3">
              <w:t>Describe the process of accessing legal representation</w:t>
            </w:r>
          </w:p>
        </w:tc>
      </w:tr>
      <w:tr w:rsidR="00553226" w14:paraId="71E8189F" w14:textId="77777777" w:rsidTr="00477C76">
        <w:trPr>
          <w:gridAfter w:val="1"/>
          <w:wAfter w:w="6867" w:type="dxa"/>
        </w:trPr>
        <w:tc>
          <w:tcPr>
            <w:tcW w:w="2943" w:type="dxa"/>
          </w:tcPr>
          <w:p w14:paraId="0ACAF2D4" w14:textId="77777777" w:rsidR="00553226" w:rsidRDefault="00553226" w:rsidP="00477C76">
            <w:pPr>
              <w:pStyle w:val="spacer"/>
            </w:pPr>
          </w:p>
        </w:tc>
        <w:tc>
          <w:tcPr>
            <w:tcW w:w="6299" w:type="dxa"/>
            <w:gridSpan w:val="4"/>
          </w:tcPr>
          <w:p w14:paraId="26D26E8F" w14:textId="77777777" w:rsidR="00553226" w:rsidRDefault="00553226" w:rsidP="00477C76">
            <w:pPr>
              <w:pStyle w:val="spacer"/>
            </w:pPr>
          </w:p>
        </w:tc>
      </w:tr>
      <w:tr w:rsidR="00553226" w14:paraId="22F9733E" w14:textId="77777777" w:rsidTr="00477C76">
        <w:trPr>
          <w:gridAfter w:val="1"/>
          <w:wAfter w:w="6867" w:type="dxa"/>
        </w:trPr>
        <w:tc>
          <w:tcPr>
            <w:tcW w:w="9242" w:type="dxa"/>
            <w:gridSpan w:val="5"/>
          </w:tcPr>
          <w:p w14:paraId="70058033" w14:textId="77777777" w:rsidR="00553226" w:rsidRDefault="00553226" w:rsidP="00477C76">
            <w:pPr>
              <w:pStyle w:val="Heading21"/>
            </w:pPr>
            <w:r>
              <w:t>Required Knowledge and Skills</w:t>
            </w:r>
          </w:p>
          <w:p w14:paraId="1E1408DC" w14:textId="77777777" w:rsidR="00553226" w:rsidRDefault="00553226" w:rsidP="00477C76">
            <w:pPr>
              <w:pStyle w:val="text"/>
            </w:pPr>
            <w:r w:rsidRPr="005979AA">
              <w:t>This describes the essential skills and knowledge and their level required for this unit</w:t>
            </w:r>
            <w:r>
              <w:t>.</w:t>
            </w:r>
          </w:p>
          <w:p w14:paraId="01A49BCB" w14:textId="77777777" w:rsidR="00553226" w:rsidRPr="002E35F9" w:rsidRDefault="00553226" w:rsidP="00477C76">
            <w:pPr>
              <w:keepNext/>
              <w:tabs>
                <w:tab w:val="left" w:pos="8196"/>
              </w:tabs>
            </w:pPr>
            <w:r>
              <w:tab/>
            </w:r>
          </w:p>
        </w:tc>
      </w:tr>
      <w:tr w:rsidR="00553226" w14:paraId="5A70520E" w14:textId="77777777" w:rsidTr="00477C76">
        <w:trPr>
          <w:gridAfter w:val="1"/>
          <w:wAfter w:w="6867" w:type="dxa"/>
        </w:trPr>
        <w:tc>
          <w:tcPr>
            <w:tcW w:w="9242" w:type="dxa"/>
            <w:gridSpan w:val="5"/>
          </w:tcPr>
          <w:p w14:paraId="56C6E9B7" w14:textId="77777777" w:rsidR="00553226" w:rsidRDefault="00553226" w:rsidP="00477C76">
            <w:pPr>
              <w:pStyle w:val="unittext"/>
            </w:pPr>
            <w:r>
              <w:lastRenderedPageBreak/>
              <w:t>Required Knowledge:</w:t>
            </w:r>
          </w:p>
          <w:p w14:paraId="2800EECE" w14:textId="77777777" w:rsidR="00553226" w:rsidRDefault="00553226" w:rsidP="00477C76">
            <w:pPr>
              <w:pStyle w:val="bullet"/>
              <w:numPr>
                <w:ilvl w:val="0"/>
                <w:numId w:val="13"/>
              </w:numPr>
              <w:ind w:left="284" w:hanging="284"/>
            </w:pPr>
            <w:r>
              <w:t xml:space="preserve">specialised vocabulary related to features of the legal system </w:t>
            </w:r>
          </w:p>
          <w:p w14:paraId="46D62469" w14:textId="77777777" w:rsidR="00553226" w:rsidRDefault="00553226" w:rsidP="00477C76">
            <w:pPr>
              <w:pStyle w:val="bullet"/>
              <w:numPr>
                <w:ilvl w:val="0"/>
                <w:numId w:val="13"/>
              </w:numPr>
              <w:ind w:left="284" w:hanging="284"/>
            </w:pPr>
            <w:r>
              <w:t xml:space="preserve">texts have different audiences and different purposes </w:t>
            </w:r>
          </w:p>
          <w:p w14:paraId="203FA63D" w14:textId="77777777" w:rsidR="00553226" w:rsidRDefault="00553226" w:rsidP="00477C76">
            <w:pPr>
              <w:pStyle w:val="unittext"/>
            </w:pPr>
            <w:r>
              <w:t>Required skills:</w:t>
            </w:r>
          </w:p>
          <w:p w14:paraId="44D940AF" w14:textId="77777777" w:rsidR="00553226" w:rsidRDefault="00553226" w:rsidP="00477C76">
            <w:pPr>
              <w:pStyle w:val="bullet"/>
              <w:numPr>
                <w:ilvl w:val="0"/>
                <w:numId w:val="13"/>
              </w:numPr>
              <w:ind w:left="284" w:hanging="284"/>
            </w:pPr>
            <w:r>
              <w:t>literacy</w:t>
            </w:r>
            <w:r w:rsidRPr="00C615AF">
              <w:t xml:space="preserve"> skills</w:t>
            </w:r>
            <w:r>
              <w:t xml:space="preserve"> </w:t>
            </w:r>
            <w:r w:rsidRPr="00C615AF">
              <w:t>to</w:t>
            </w:r>
            <w:r>
              <w:t>:</w:t>
            </w:r>
          </w:p>
          <w:p w14:paraId="5D936133" w14:textId="77777777" w:rsidR="00553226" w:rsidRDefault="00553226" w:rsidP="00477C76">
            <w:pPr>
              <w:pStyle w:val="endash"/>
              <w:keepNext/>
              <w:ind w:left="568" w:hanging="284"/>
            </w:pPr>
            <w:r w:rsidRPr="00C615AF">
              <w:t xml:space="preserve"> interpret basic structural conventions of text</w:t>
            </w:r>
            <w:r>
              <w:t xml:space="preserve">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r>
              <w:t xml:space="preserve"> </w:t>
            </w:r>
          </w:p>
          <w:p w14:paraId="7A04C361" w14:textId="77777777" w:rsidR="00553226" w:rsidRPr="00CC664D" w:rsidRDefault="00553226" w:rsidP="00477C76">
            <w:pPr>
              <w:pStyle w:val="endash"/>
              <w:keepNext/>
              <w:ind w:left="568" w:hanging="284"/>
            </w:pPr>
            <w:r>
              <w:t>draw on a range of de-coding and meaning-making strategies to make sense of text</w:t>
            </w:r>
          </w:p>
          <w:p w14:paraId="23C868FC" w14:textId="77777777" w:rsidR="00553226" w:rsidRDefault="00553226" w:rsidP="00477C76">
            <w:pPr>
              <w:pStyle w:val="bullet"/>
              <w:numPr>
                <w:ilvl w:val="0"/>
                <w:numId w:val="13"/>
              </w:numPr>
              <w:ind w:left="284" w:hanging="284"/>
            </w:pPr>
            <w:r>
              <w:t xml:space="preserve">oral communication skills to convey and discuss information about the legal system </w:t>
            </w:r>
          </w:p>
        </w:tc>
      </w:tr>
      <w:tr w:rsidR="00553226" w14:paraId="43D486D0" w14:textId="77777777" w:rsidTr="00477C76">
        <w:trPr>
          <w:gridAfter w:val="1"/>
          <w:wAfter w:w="6867" w:type="dxa"/>
        </w:trPr>
        <w:tc>
          <w:tcPr>
            <w:tcW w:w="9242" w:type="dxa"/>
            <w:gridSpan w:val="5"/>
          </w:tcPr>
          <w:p w14:paraId="2208BA01" w14:textId="77777777" w:rsidR="00553226" w:rsidRDefault="00553226" w:rsidP="00477C76">
            <w:pPr>
              <w:pStyle w:val="spacer"/>
            </w:pPr>
          </w:p>
        </w:tc>
      </w:tr>
      <w:tr w:rsidR="00553226" w14:paraId="371917CC" w14:textId="77777777" w:rsidTr="00477C76">
        <w:trPr>
          <w:gridAfter w:val="1"/>
          <w:wAfter w:w="6867" w:type="dxa"/>
        </w:trPr>
        <w:tc>
          <w:tcPr>
            <w:tcW w:w="9242" w:type="dxa"/>
            <w:gridSpan w:val="5"/>
          </w:tcPr>
          <w:p w14:paraId="4B44BA38" w14:textId="77777777" w:rsidR="00553226" w:rsidRDefault="00553226" w:rsidP="00477C76">
            <w:pPr>
              <w:pStyle w:val="Heading21"/>
            </w:pPr>
            <w:r>
              <w:t>Range Statement</w:t>
            </w:r>
          </w:p>
          <w:p w14:paraId="26A8DC53" w14:textId="77777777" w:rsidR="00553226" w:rsidRDefault="00553226" w:rsidP="00477C76">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53226" w14:paraId="3C732FCE" w14:textId="77777777" w:rsidTr="00477C76">
        <w:trPr>
          <w:gridAfter w:val="1"/>
          <w:wAfter w:w="6867" w:type="dxa"/>
        </w:trPr>
        <w:tc>
          <w:tcPr>
            <w:tcW w:w="3369" w:type="dxa"/>
            <w:gridSpan w:val="2"/>
          </w:tcPr>
          <w:p w14:paraId="58B2B710" w14:textId="77777777" w:rsidR="00553226" w:rsidRPr="006F696C" w:rsidRDefault="00553226" w:rsidP="00477C76">
            <w:pPr>
              <w:pStyle w:val="unittext"/>
            </w:pPr>
            <w:r w:rsidRPr="00C70021">
              <w:rPr>
                <w:b/>
                <w:i/>
              </w:rPr>
              <w:t>Court system</w:t>
            </w:r>
            <w:r>
              <w:t xml:space="preserve"> includes:</w:t>
            </w:r>
          </w:p>
        </w:tc>
        <w:tc>
          <w:tcPr>
            <w:tcW w:w="5873" w:type="dxa"/>
            <w:gridSpan w:val="3"/>
          </w:tcPr>
          <w:p w14:paraId="5B25C55D" w14:textId="77777777" w:rsidR="00553226" w:rsidRPr="00C70021" w:rsidRDefault="00553226" w:rsidP="00477C76">
            <w:pPr>
              <w:pStyle w:val="bullet"/>
              <w:numPr>
                <w:ilvl w:val="0"/>
                <w:numId w:val="13"/>
              </w:numPr>
              <w:ind w:left="284" w:hanging="284"/>
            </w:pPr>
            <w:r>
              <w:t>Supreme</w:t>
            </w:r>
          </w:p>
          <w:p w14:paraId="531177D8" w14:textId="77777777" w:rsidR="00553226" w:rsidRDefault="00553226" w:rsidP="00477C76">
            <w:pPr>
              <w:pStyle w:val="bullet"/>
              <w:numPr>
                <w:ilvl w:val="0"/>
                <w:numId w:val="13"/>
              </w:numPr>
              <w:ind w:left="284" w:hanging="284"/>
            </w:pPr>
            <w:r w:rsidRPr="00C70021">
              <w:t xml:space="preserve">High </w:t>
            </w:r>
          </w:p>
          <w:p w14:paraId="602F8B5C" w14:textId="77777777" w:rsidR="00553226" w:rsidRPr="00C70021" w:rsidRDefault="00553226" w:rsidP="00477C76">
            <w:pPr>
              <w:pStyle w:val="bullet"/>
              <w:numPr>
                <w:ilvl w:val="0"/>
                <w:numId w:val="13"/>
              </w:numPr>
              <w:ind w:left="284" w:hanging="284"/>
            </w:pPr>
            <w:r w:rsidRPr="00C70021">
              <w:t>Magi</w:t>
            </w:r>
            <w:r>
              <w:t>strate</w:t>
            </w:r>
            <w:r w:rsidRPr="00C70021">
              <w:t xml:space="preserve"> </w:t>
            </w:r>
          </w:p>
          <w:p w14:paraId="1B0225DC" w14:textId="77777777" w:rsidR="00553226" w:rsidRPr="006F696C" w:rsidRDefault="00553226" w:rsidP="00477C76">
            <w:pPr>
              <w:pStyle w:val="bullet"/>
              <w:numPr>
                <w:ilvl w:val="0"/>
                <w:numId w:val="13"/>
              </w:numPr>
              <w:ind w:left="284" w:hanging="284"/>
            </w:pPr>
            <w:r>
              <w:t>County</w:t>
            </w:r>
          </w:p>
        </w:tc>
      </w:tr>
      <w:tr w:rsidR="00553226" w14:paraId="78E39E1B" w14:textId="77777777" w:rsidTr="00477C76">
        <w:tc>
          <w:tcPr>
            <w:tcW w:w="9242" w:type="dxa"/>
            <w:gridSpan w:val="5"/>
          </w:tcPr>
          <w:p w14:paraId="29FDC53C" w14:textId="77777777" w:rsidR="00553226" w:rsidRPr="006F696C" w:rsidRDefault="00553226" w:rsidP="00477C76">
            <w:pPr>
              <w:pStyle w:val="spacer"/>
            </w:pPr>
          </w:p>
        </w:tc>
        <w:tc>
          <w:tcPr>
            <w:tcW w:w="6867" w:type="dxa"/>
          </w:tcPr>
          <w:p w14:paraId="078448A5" w14:textId="77777777" w:rsidR="00553226" w:rsidRPr="006F696C" w:rsidRDefault="00553226" w:rsidP="00477C76">
            <w:pPr>
              <w:pStyle w:val="spacer"/>
            </w:pPr>
          </w:p>
        </w:tc>
      </w:tr>
      <w:tr w:rsidR="00553226" w14:paraId="2B8DC2A4" w14:textId="77777777" w:rsidTr="00477C76">
        <w:trPr>
          <w:gridAfter w:val="1"/>
          <w:wAfter w:w="6867" w:type="dxa"/>
        </w:trPr>
        <w:tc>
          <w:tcPr>
            <w:tcW w:w="3369" w:type="dxa"/>
            <w:gridSpan w:val="2"/>
          </w:tcPr>
          <w:p w14:paraId="4F356C8A" w14:textId="77777777" w:rsidR="00553226" w:rsidRPr="006F696C" w:rsidRDefault="00553226" w:rsidP="00477C76">
            <w:pPr>
              <w:pStyle w:val="unittext"/>
            </w:pPr>
            <w:r w:rsidRPr="00C70021">
              <w:rPr>
                <w:b/>
                <w:i/>
              </w:rPr>
              <w:t>Legal representation</w:t>
            </w:r>
            <w:r>
              <w:t xml:space="preserve"> includes:</w:t>
            </w:r>
          </w:p>
        </w:tc>
        <w:tc>
          <w:tcPr>
            <w:tcW w:w="5873" w:type="dxa"/>
            <w:gridSpan w:val="3"/>
          </w:tcPr>
          <w:p w14:paraId="4F91D85A" w14:textId="77777777" w:rsidR="00553226" w:rsidRPr="006F696C" w:rsidRDefault="00553226" w:rsidP="00477C76">
            <w:pPr>
              <w:pStyle w:val="bullet"/>
              <w:numPr>
                <w:ilvl w:val="0"/>
                <w:numId w:val="13"/>
              </w:numPr>
              <w:ind w:left="284" w:hanging="284"/>
            </w:pPr>
            <w:r w:rsidRPr="006F696C">
              <w:t>solicitor / barrister / queens counsel</w:t>
            </w:r>
          </w:p>
          <w:p w14:paraId="2925D5F4" w14:textId="77777777" w:rsidR="00553226" w:rsidRPr="006F696C" w:rsidRDefault="00553226" w:rsidP="00477C76">
            <w:pPr>
              <w:pStyle w:val="bullet"/>
              <w:numPr>
                <w:ilvl w:val="0"/>
                <w:numId w:val="13"/>
              </w:numPr>
              <w:ind w:left="284" w:hanging="284"/>
            </w:pPr>
            <w:r w:rsidRPr="006F696C">
              <w:t>judge and jury</w:t>
            </w:r>
          </w:p>
        </w:tc>
      </w:tr>
      <w:tr w:rsidR="00553226" w14:paraId="1AB3505A" w14:textId="77777777" w:rsidTr="00477C76">
        <w:trPr>
          <w:gridAfter w:val="1"/>
          <w:wAfter w:w="6867" w:type="dxa"/>
        </w:trPr>
        <w:tc>
          <w:tcPr>
            <w:tcW w:w="9242" w:type="dxa"/>
            <w:gridSpan w:val="5"/>
          </w:tcPr>
          <w:p w14:paraId="7870CE9D" w14:textId="77777777" w:rsidR="00553226" w:rsidRDefault="00553226" w:rsidP="00477C76">
            <w:pPr>
              <w:pStyle w:val="spacer"/>
            </w:pPr>
          </w:p>
        </w:tc>
      </w:tr>
      <w:tr w:rsidR="00553226" w14:paraId="68D0C9B8" w14:textId="77777777" w:rsidTr="00477C76">
        <w:trPr>
          <w:gridAfter w:val="1"/>
          <w:wAfter w:w="6867" w:type="dxa"/>
        </w:trPr>
        <w:tc>
          <w:tcPr>
            <w:tcW w:w="3369" w:type="dxa"/>
            <w:gridSpan w:val="2"/>
          </w:tcPr>
          <w:p w14:paraId="6C1E5526" w14:textId="77777777" w:rsidR="00553226" w:rsidRPr="006F696C" w:rsidRDefault="00553226" w:rsidP="00477C76">
            <w:pPr>
              <w:pStyle w:val="unittext"/>
            </w:pPr>
            <w:r w:rsidRPr="00C70021">
              <w:rPr>
                <w:b/>
                <w:i/>
              </w:rPr>
              <w:t>Legal resources</w:t>
            </w:r>
            <w:r>
              <w:t xml:space="preserve"> </w:t>
            </w:r>
            <w:r w:rsidRPr="00C70021">
              <w:t>may include:</w:t>
            </w:r>
          </w:p>
        </w:tc>
        <w:tc>
          <w:tcPr>
            <w:tcW w:w="5873" w:type="dxa"/>
            <w:gridSpan w:val="3"/>
          </w:tcPr>
          <w:p w14:paraId="62B58571" w14:textId="77777777" w:rsidR="00553226" w:rsidRPr="006F696C" w:rsidRDefault="00553226" w:rsidP="00477C76">
            <w:pPr>
              <w:pStyle w:val="bullet"/>
              <w:numPr>
                <w:ilvl w:val="0"/>
                <w:numId w:val="13"/>
              </w:numPr>
              <w:ind w:left="284" w:hanging="284"/>
            </w:pPr>
            <w:r w:rsidRPr="006F696C">
              <w:t>legal aid</w:t>
            </w:r>
          </w:p>
          <w:p w14:paraId="68CD3CF4" w14:textId="77777777" w:rsidR="00553226" w:rsidRDefault="00553226" w:rsidP="00477C76">
            <w:pPr>
              <w:pStyle w:val="bullet"/>
              <w:numPr>
                <w:ilvl w:val="0"/>
                <w:numId w:val="13"/>
              </w:numPr>
              <w:ind w:left="284" w:hanging="284"/>
            </w:pPr>
            <w:r w:rsidRPr="006F696C">
              <w:t>solicitors</w:t>
            </w:r>
          </w:p>
          <w:p w14:paraId="24A854FA" w14:textId="77777777" w:rsidR="00553226" w:rsidRPr="006F696C" w:rsidRDefault="00553226" w:rsidP="00477C76">
            <w:pPr>
              <w:pStyle w:val="bullet"/>
              <w:numPr>
                <w:ilvl w:val="0"/>
                <w:numId w:val="13"/>
              </w:numPr>
              <w:ind w:left="284" w:hanging="284"/>
            </w:pPr>
            <w:r>
              <w:t>information about human rights and equal opportunity</w:t>
            </w:r>
          </w:p>
        </w:tc>
      </w:tr>
      <w:tr w:rsidR="00553226" w14:paraId="61BAE687" w14:textId="77777777" w:rsidTr="00477C76">
        <w:trPr>
          <w:gridAfter w:val="1"/>
          <w:wAfter w:w="6867" w:type="dxa"/>
        </w:trPr>
        <w:tc>
          <w:tcPr>
            <w:tcW w:w="9242" w:type="dxa"/>
            <w:gridSpan w:val="5"/>
          </w:tcPr>
          <w:p w14:paraId="2CD77BF3" w14:textId="77777777" w:rsidR="00553226" w:rsidRDefault="00553226" w:rsidP="00477C76">
            <w:pPr>
              <w:pStyle w:val="spacer"/>
            </w:pPr>
          </w:p>
        </w:tc>
      </w:tr>
      <w:tr w:rsidR="00553226" w14:paraId="6C68C91E" w14:textId="77777777" w:rsidTr="00477C76">
        <w:trPr>
          <w:gridAfter w:val="1"/>
          <w:wAfter w:w="6867" w:type="dxa"/>
        </w:trPr>
        <w:tc>
          <w:tcPr>
            <w:tcW w:w="9242" w:type="dxa"/>
            <w:gridSpan w:val="5"/>
          </w:tcPr>
          <w:p w14:paraId="5A2AAD4C" w14:textId="77777777" w:rsidR="00553226" w:rsidRDefault="00553226" w:rsidP="00477C76">
            <w:pPr>
              <w:pStyle w:val="Heading21"/>
            </w:pPr>
            <w:r>
              <w:t>Evidence Guide</w:t>
            </w:r>
          </w:p>
          <w:p w14:paraId="324717CC" w14:textId="77777777" w:rsidR="00553226" w:rsidRDefault="00553226"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4F883C33" w14:textId="77777777" w:rsidTr="00477C76">
        <w:trPr>
          <w:gridAfter w:val="1"/>
          <w:wAfter w:w="6867" w:type="dxa"/>
        </w:trPr>
        <w:tc>
          <w:tcPr>
            <w:tcW w:w="3369" w:type="dxa"/>
            <w:gridSpan w:val="2"/>
          </w:tcPr>
          <w:p w14:paraId="0AF88634" w14:textId="77777777" w:rsidR="00553226" w:rsidRPr="005979AA" w:rsidRDefault="00553226" w:rsidP="00477C76">
            <w:pPr>
              <w:pStyle w:val="EG"/>
            </w:pPr>
            <w:r w:rsidRPr="005979AA">
              <w:t>Critical aspects for assessment and evidence required to demonstrate competency in this unit</w:t>
            </w:r>
          </w:p>
        </w:tc>
        <w:tc>
          <w:tcPr>
            <w:tcW w:w="5873" w:type="dxa"/>
            <w:gridSpan w:val="3"/>
          </w:tcPr>
          <w:p w14:paraId="7B412791" w14:textId="77777777" w:rsidR="00553226" w:rsidRDefault="00553226" w:rsidP="00477C76">
            <w:pPr>
              <w:pStyle w:val="unittext"/>
            </w:pPr>
            <w:r w:rsidRPr="003B087B">
              <w:t>Assessment</w:t>
            </w:r>
            <w:r>
              <w:t xml:space="preserve"> must confirm the ability to:</w:t>
            </w:r>
          </w:p>
          <w:p w14:paraId="0D97EC1A" w14:textId="77777777" w:rsidR="00553226" w:rsidRPr="006E0B9B" w:rsidRDefault="00553226" w:rsidP="00477C76">
            <w:pPr>
              <w:pStyle w:val="bullet"/>
              <w:numPr>
                <w:ilvl w:val="0"/>
                <w:numId w:val="13"/>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14:paraId="18494FD4" w14:textId="77777777" w:rsidR="00553226" w:rsidRDefault="00553226" w:rsidP="00477C76">
            <w:pPr>
              <w:pStyle w:val="bullet"/>
              <w:numPr>
                <w:ilvl w:val="0"/>
                <w:numId w:val="13"/>
              </w:numPr>
              <w:ind w:left="284" w:hanging="284"/>
            </w:pPr>
            <w:r w:rsidRPr="006E0B9B">
              <w:t xml:space="preserve">interpret information </w:t>
            </w:r>
            <w:r>
              <w:t>about</w:t>
            </w:r>
            <w:r w:rsidRPr="006E0B9B">
              <w:t xml:space="preserve"> the </w:t>
            </w:r>
            <w:r>
              <w:t>legal system and legal representation</w:t>
            </w:r>
          </w:p>
        </w:tc>
      </w:tr>
      <w:tr w:rsidR="00553226" w14:paraId="4832F66C" w14:textId="77777777" w:rsidTr="00477C76">
        <w:trPr>
          <w:gridAfter w:val="1"/>
          <w:wAfter w:w="6867" w:type="dxa"/>
        </w:trPr>
        <w:tc>
          <w:tcPr>
            <w:tcW w:w="9242" w:type="dxa"/>
            <w:gridSpan w:val="5"/>
          </w:tcPr>
          <w:p w14:paraId="387A559B" w14:textId="77777777" w:rsidR="00553226" w:rsidRDefault="00553226" w:rsidP="00477C76">
            <w:pPr>
              <w:pStyle w:val="spacer"/>
            </w:pPr>
          </w:p>
        </w:tc>
      </w:tr>
      <w:tr w:rsidR="00553226" w14:paraId="352F4298" w14:textId="77777777" w:rsidTr="00477C76">
        <w:trPr>
          <w:gridAfter w:val="1"/>
          <w:wAfter w:w="6867" w:type="dxa"/>
        </w:trPr>
        <w:tc>
          <w:tcPr>
            <w:tcW w:w="3369" w:type="dxa"/>
            <w:gridSpan w:val="2"/>
          </w:tcPr>
          <w:p w14:paraId="66246247" w14:textId="77777777" w:rsidR="00553226" w:rsidRPr="005979AA" w:rsidRDefault="00553226" w:rsidP="00477C76">
            <w:pPr>
              <w:pStyle w:val="EG"/>
            </w:pPr>
            <w:r w:rsidRPr="005979AA">
              <w:t>Context of and specific resources for assessment</w:t>
            </w:r>
          </w:p>
        </w:tc>
        <w:tc>
          <w:tcPr>
            <w:tcW w:w="5873" w:type="dxa"/>
            <w:gridSpan w:val="3"/>
          </w:tcPr>
          <w:p w14:paraId="1CDB1DDA" w14:textId="77777777" w:rsidR="00553226" w:rsidRDefault="00553226" w:rsidP="00477C76">
            <w:pPr>
              <w:pStyle w:val="unittext"/>
            </w:pPr>
            <w:r>
              <w:t>Assessment must ensure access to:</w:t>
            </w:r>
          </w:p>
          <w:p w14:paraId="1D1508CB" w14:textId="77777777" w:rsidR="00553226" w:rsidRDefault="00553226" w:rsidP="00477C76">
            <w:pPr>
              <w:pStyle w:val="bullet"/>
              <w:numPr>
                <w:ilvl w:val="0"/>
                <w:numId w:val="13"/>
              </w:numPr>
              <w:ind w:left="284" w:hanging="284"/>
            </w:pPr>
            <w:r>
              <w:t xml:space="preserve">sources of information about aspects of the legal </w:t>
            </w:r>
            <w:r>
              <w:lastRenderedPageBreak/>
              <w:t>system</w:t>
            </w:r>
          </w:p>
          <w:p w14:paraId="4AFF09FE" w14:textId="77777777" w:rsidR="00553226" w:rsidRDefault="00553226" w:rsidP="00477C76">
            <w:pPr>
              <w:pStyle w:val="bullet"/>
              <w:numPr>
                <w:ilvl w:val="0"/>
                <w:numId w:val="13"/>
              </w:numPr>
              <w:ind w:left="284" w:hanging="284"/>
            </w:pPr>
            <w:r w:rsidRPr="00EF2CDD">
              <w:t>computer hardware/software and internet access as appropriate</w:t>
            </w:r>
          </w:p>
        </w:tc>
      </w:tr>
      <w:tr w:rsidR="00553226" w14:paraId="24CF7F38" w14:textId="77777777" w:rsidTr="00477C76">
        <w:trPr>
          <w:gridAfter w:val="1"/>
          <w:wAfter w:w="6867" w:type="dxa"/>
        </w:trPr>
        <w:tc>
          <w:tcPr>
            <w:tcW w:w="9242" w:type="dxa"/>
            <w:gridSpan w:val="5"/>
          </w:tcPr>
          <w:p w14:paraId="711A9B94" w14:textId="77777777" w:rsidR="00553226" w:rsidRDefault="00553226" w:rsidP="00477C76">
            <w:pPr>
              <w:pStyle w:val="spacer"/>
            </w:pPr>
          </w:p>
        </w:tc>
      </w:tr>
      <w:tr w:rsidR="00553226" w14:paraId="0992EDE6" w14:textId="77777777" w:rsidTr="00477C76">
        <w:trPr>
          <w:gridAfter w:val="1"/>
          <w:wAfter w:w="6867" w:type="dxa"/>
        </w:trPr>
        <w:tc>
          <w:tcPr>
            <w:tcW w:w="3369" w:type="dxa"/>
            <w:gridSpan w:val="2"/>
          </w:tcPr>
          <w:p w14:paraId="475043F6" w14:textId="77777777" w:rsidR="00553226" w:rsidRPr="00622D2D" w:rsidRDefault="00553226" w:rsidP="00477C76">
            <w:pPr>
              <w:pStyle w:val="EG"/>
            </w:pPr>
            <w:r w:rsidRPr="005979AA">
              <w:t>Method(s) of assessment</w:t>
            </w:r>
          </w:p>
        </w:tc>
        <w:tc>
          <w:tcPr>
            <w:tcW w:w="5873" w:type="dxa"/>
            <w:gridSpan w:val="3"/>
          </w:tcPr>
          <w:p w14:paraId="6D4C0C2E" w14:textId="77777777" w:rsidR="00553226" w:rsidRDefault="00553226" w:rsidP="00477C76">
            <w:pPr>
              <w:pStyle w:val="unittext"/>
            </w:pPr>
            <w:r>
              <w:t>The following are suggested assessment methods for this unit:</w:t>
            </w:r>
          </w:p>
          <w:p w14:paraId="197C3C6C" w14:textId="77777777" w:rsidR="00553226" w:rsidRDefault="00553226" w:rsidP="00477C76">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14:paraId="4E26AA83" w14:textId="77777777" w:rsidR="00553226" w:rsidRDefault="00553226" w:rsidP="00477C76">
            <w:pPr>
              <w:pStyle w:val="bullet"/>
              <w:numPr>
                <w:ilvl w:val="0"/>
                <w:numId w:val="13"/>
              </w:numPr>
              <w:ind w:left="284" w:hanging="284"/>
            </w:pPr>
            <w:r>
              <w:t>portfolio of information on the Australian legal system sourced by the learner</w:t>
            </w:r>
          </w:p>
          <w:p w14:paraId="3C685508" w14:textId="77777777" w:rsidR="00553226" w:rsidRDefault="00553226" w:rsidP="00477C76">
            <w:pPr>
              <w:pStyle w:val="bullet"/>
              <w:numPr>
                <w:ilvl w:val="0"/>
                <w:numId w:val="13"/>
              </w:numPr>
              <w:ind w:left="284" w:hanging="284"/>
            </w:pPr>
            <w:r w:rsidRPr="00553B13">
              <w:t>verbal or written questioning to assess</w:t>
            </w:r>
            <w:r>
              <w:t xml:space="preserve"> learner’s</w:t>
            </w:r>
            <w:r w:rsidRPr="00553B13">
              <w:t xml:space="preserve"> knowledge of </w:t>
            </w:r>
            <w:r>
              <w:t>the features of the legal system</w:t>
            </w:r>
          </w:p>
        </w:tc>
      </w:tr>
    </w:tbl>
    <w:p w14:paraId="64BD49CC" w14:textId="77777777" w:rsidR="00553226" w:rsidRDefault="00553226" w:rsidP="00553226">
      <w:pPr>
        <w:keepNext/>
      </w:pPr>
    </w:p>
    <w:p w14:paraId="4CC50E9F" w14:textId="77777777" w:rsidR="00553226" w:rsidRDefault="00553226" w:rsidP="00553226">
      <w:pPr>
        <w:keepNext/>
        <w:tabs>
          <w:tab w:val="left" w:pos="930"/>
        </w:tabs>
        <w:spacing w:before="0" w:after="0"/>
        <w:sectPr w:rsidR="00553226" w:rsidSect="00FA238F">
          <w:headerReference w:type="even" r:id="rId326"/>
          <w:headerReference w:type="default" r:id="rId327"/>
          <w:footerReference w:type="even" r:id="rId328"/>
          <w:headerReference w:type="first" r:id="rId329"/>
          <w:footerReference w:type="first" r:id="rId33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0"/>
        <w:gridCol w:w="426"/>
        <w:gridCol w:w="142"/>
        <w:gridCol w:w="5568"/>
      </w:tblGrid>
      <w:tr w:rsidR="00553226" w:rsidRPr="00CD0F16" w14:paraId="4898D8A4" w14:textId="77777777" w:rsidTr="00477C76">
        <w:tc>
          <w:tcPr>
            <w:tcW w:w="2890" w:type="dxa"/>
          </w:tcPr>
          <w:p w14:paraId="3ECEB8BD" w14:textId="77777777" w:rsidR="00553226" w:rsidRPr="00CD0F16" w:rsidRDefault="00553226" w:rsidP="00477C76">
            <w:pPr>
              <w:pStyle w:val="CodeTOC"/>
            </w:pPr>
            <w:r w:rsidRPr="00CD0F16">
              <w:lastRenderedPageBreak/>
              <w:t>Unit Code</w:t>
            </w:r>
          </w:p>
        </w:tc>
        <w:tc>
          <w:tcPr>
            <w:tcW w:w="6136" w:type="dxa"/>
            <w:gridSpan w:val="3"/>
          </w:tcPr>
          <w:p w14:paraId="1B91EF5F" w14:textId="77777777" w:rsidR="00553226" w:rsidRPr="00CD0F16" w:rsidRDefault="00553226" w:rsidP="00477C76">
            <w:pPr>
              <w:pStyle w:val="code"/>
            </w:pPr>
            <w:bookmarkStart w:id="275" w:name="_Toc514234401"/>
            <w:r>
              <w:t>VU22410</w:t>
            </w:r>
            <w:bookmarkEnd w:id="275"/>
          </w:p>
        </w:tc>
      </w:tr>
      <w:tr w:rsidR="00553226" w:rsidRPr="00CD0F16" w14:paraId="652C3D24" w14:textId="77777777" w:rsidTr="00477C76">
        <w:tc>
          <w:tcPr>
            <w:tcW w:w="2890" w:type="dxa"/>
          </w:tcPr>
          <w:p w14:paraId="2ABBF035" w14:textId="77777777" w:rsidR="00553226" w:rsidRPr="00CD0F16" w:rsidRDefault="00553226" w:rsidP="00477C76">
            <w:pPr>
              <w:pStyle w:val="CodeTOC"/>
            </w:pPr>
            <w:r w:rsidRPr="00CD0F16">
              <w:t>Unit Title</w:t>
            </w:r>
          </w:p>
        </w:tc>
        <w:tc>
          <w:tcPr>
            <w:tcW w:w="6136" w:type="dxa"/>
            <w:gridSpan w:val="3"/>
          </w:tcPr>
          <w:p w14:paraId="06FAF8EC" w14:textId="77777777" w:rsidR="00553226" w:rsidRPr="00CD0F16" w:rsidRDefault="00553226" w:rsidP="00477C76">
            <w:pPr>
              <w:pStyle w:val="code"/>
            </w:pPr>
            <w:bookmarkStart w:id="276" w:name="_Toc507058737"/>
            <w:bookmarkStart w:id="277" w:name="_Toc514234402"/>
            <w:r>
              <w:t>Investigate d</w:t>
            </w:r>
            <w:r w:rsidRPr="00CD0F16">
              <w:t>riving and owning a car</w:t>
            </w:r>
            <w:bookmarkEnd w:id="276"/>
            <w:bookmarkEnd w:id="277"/>
          </w:p>
        </w:tc>
      </w:tr>
      <w:tr w:rsidR="00553226" w:rsidRPr="00CD0F16" w14:paraId="3D098FAB" w14:textId="77777777" w:rsidTr="00477C76">
        <w:tc>
          <w:tcPr>
            <w:tcW w:w="2890" w:type="dxa"/>
          </w:tcPr>
          <w:p w14:paraId="6D326BE3" w14:textId="77777777" w:rsidR="00553226" w:rsidRPr="00CD0F16" w:rsidRDefault="00553226" w:rsidP="00477C76">
            <w:pPr>
              <w:pStyle w:val="Heading21"/>
            </w:pPr>
            <w:r w:rsidRPr="00CD0F16">
              <w:t>Unit Descriptor</w:t>
            </w:r>
          </w:p>
        </w:tc>
        <w:tc>
          <w:tcPr>
            <w:tcW w:w="6136" w:type="dxa"/>
            <w:gridSpan w:val="3"/>
          </w:tcPr>
          <w:p w14:paraId="4261CD30" w14:textId="77777777" w:rsidR="00553226" w:rsidRPr="00CD0F16" w:rsidRDefault="00553226" w:rsidP="00477C76">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553226" w:rsidRPr="00CD0F16" w14:paraId="4688E7CF" w14:textId="77777777" w:rsidTr="00477C76">
        <w:tc>
          <w:tcPr>
            <w:tcW w:w="2890" w:type="dxa"/>
          </w:tcPr>
          <w:p w14:paraId="32D955CF" w14:textId="77777777" w:rsidR="00553226" w:rsidRPr="00CD0F16" w:rsidRDefault="00553226" w:rsidP="00477C76">
            <w:pPr>
              <w:pStyle w:val="Heading21"/>
            </w:pPr>
            <w:r w:rsidRPr="00CD0F16">
              <w:t>Employability Skills</w:t>
            </w:r>
          </w:p>
        </w:tc>
        <w:tc>
          <w:tcPr>
            <w:tcW w:w="6136" w:type="dxa"/>
            <w:gridSpan w:val="3"/>
          </w:tcPr>
          <w:p w14:paraId="56BDB300" w14:textId="77777777" w:rsidR="00553226" w:rsidRPr="00CD0F16" w:rsidRDefault="00553226" w:rsidP="00477C76">
            <w:pPr>
              <w:pStyle w:val="unittext"/>
            </w:pPr>
            <w:r w:rsidRPr="00CD0F16">
              <w:t>This unit contains employability skills.</w:t>
            </w:r>
          </w:p>
        </w:tc>
      </w:tr>
      <w:tr w:rsidR="00553226" w:rsidRPr="00CD0F16" w14:paraId="5F589C8A" w14:textId="77777777" w:rsidTr="00477C76">
        <w:tc>
          <w:tcPr>
            <w:tcW w:w="2890" w:type="dxa"/>
          </w:tcPr>
          <w:p w14:paraId="0D31BDC1" w14:textId="77777777" w:rsidR="00553226" w:rsidRPr="00CD0F16" w:rsidRDefault="00553226" w:rsidP="00477C76">
            <w:pPr>
              <w:pStyle w:val="Heading21"/>
            </w:pPr>
            <w:r w:rsidRPr="00CD0F16">
              <w:t>Application of the Unit</w:t>
            </w:r>
          </w:p>
        </w:tc>
        <w:tc>
          <w:tcPr>
            <w:tcW w:w="6136" w:type="dxa"/>
            <w:gridSpan w:val="3"/>
          </w:tcPr>
          <w:p w14:paraId="48494884" w14:textId="77777777" w:rsidR="00553226" w:rsidRDefault="00553226" w:rsidP="00477C76">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14:paraId="3E6FBAA8" w14:textId="77777777" w:rsidR="00553226" w:rsidRPr="00CD0F16" w:rsidRDefault="00553226" w:rsidP="00477C76">
            <w:pPr>
              <w:pStyle w:val="unittext"/>
            </w:pPr>
            <w:r>
              <w:t xml:space="preserve">Where application is as part of the Certificate I in General Education for Adults, it is recommended that application is integrated with the delivery and assessment of the Core Skills reading unit </w:t>
            </w:r>
            <w:r w:rsidRPr="005C24F4">
              <w:rPr>
                <w:i/>
              </w:rPr>
              <w:t>VU22386</w:t>
            </w:r>
            <w:r>
              <w:rPr>
                <w:i/>
              </w:rPr>
              <w:t xml:space="preserve"> Engage with texts of limited complexity for personal purposes</w:t>
            </w:r>
            <w:r>
              <w:t>.</w:t>
            </w:r>
          </w:p>
        </w:tc>
      </w:tr>
      <w:tr w:rsidR="00553226" w:rsidRPr="00CD0F16" w14:paraId="14CA0DDF" w14:textId="77777777" w:rsidTr="00477C76">
        <w:tc>
          <w:tcPr>
            <w:tcW w:w="2890" w:type="dxa"/>
          </w:tcPr>
          <w:p w14:paraId="657A4E58" w14:textId="77777777" w:rsidR="00553226" w:rsidRPr="00CD0F16" w:rsidRDefault="00553226" w:rsidP="00477C76">
            <w:pPr>
              <w:pStyle w:val="Heading21"/>
            </w:pPr>
            <w:r w:rsidRPr="00CD0F16">
              <w:t>Element</w:t>
            </w:r>
          </w:p>
          <w:p w14:paraId="201C7B9C" w14:textId="77777777" w:rsidR="00553226" w:rsidRPr="00CD0F16" w:rsidRDefault="00553226" w:rsidP="00477C76">
            <w:pPr>
              <w:pStyle w:val="text"/>
            </w:pPr>
            <w:r w:rsidRPr="00CD0F16">
              <w:t>Elements describe the essential outcomes of a unit of competency. Elements describe actions or outcomes that are demonstrable and assessable.</w:t>
            </w:r>
          </w:p>
        </w:tc>
        <w:tc>
          <w:tcPr>
            <w:tcW w:w="6136" w:type="dxa"/>
            <w:gridSpan w:val="3"/>
          </w:tcPr>
          <w:p w14:paraId="7FBEC9E3" w14:textId="77777777" w:rsidR="00553226" w:rsidRPr="00CD0F16" w:rsidRDefault="00553226" w:rsidP="00477C76">
            <w:pPr>
              <w:pStyle w:val="Heading21"/>
            </w:pPr>
            <w:r w:rsidRPr="00CD0F16">
              <w:t>Performance Criteria</w:t>
            </w:r>
          </w:p>
          <w:p w14:paraId="55540ED6" w14:textId="77777777" w:rsidR="00553226" w:rsidRPr="00CD0F16" w:rsidRDefault="00553226" w:rsidP="00477C76">
            <w:pPr>
              <w:pStyle w:val="text"/>
            </w:pPr>
            <w:r w:rsidRPr="00CD0F16">
              <w:t>Performance criteria describe the required performance needed to demonstrate achievement of the element – they identify the standard for the element.</w:t>
            </w:r>
            <w:r>
              <w:t xml:space="preserve"> </w:t>
            </w:r>
            <w:r w:rsidRPr="00CD0F16">
              <w:t>Where bold/italicised text is used, further information or explanation is detailed in the required skills and knowledge and/or the range statement. Assessment of performance is to be consistent with the evidence guide.</w:t>
            </w:r>
          </w:p>
        </w:tc>
      </w:tr>
      <w:tr w:rsidR="00553226" w:rsidRPr="00CD0F16" w14:paraId="760E0CC3" w14:textId="77777777" w:rsidTr="00477C76">
        <w:tc>
          <w:tcPr>
            <w:tcW w:w="2890" w:type="dxa"/>
          </w:tcPr>
          <w:p w14:paraId="2682ED98" w14:textId="77777777" w:rsidR="00553226" w:rsidRPr="00CD0F16" w:rsidRDefault="00553226" w:rsidP="00477C76">
            <w:pPr>
              <w:pStyle w:val="spacer"/>
            </w:pPr>
          </w:p>
        </w:tc>
        <w:tc>
          <w:tcPr>
            <w:tcW w:w="6136" w:type="dxa"/>
            <w:gridSpan w:val="3"/>
          </w:tcPr>
          <w:p w14:paraId="07E1A1EF" w14:textId="77777777" w:rsidR="00553226" w:rsidRPr="00CD0F16" w:rsidRDefault="00553226" w:rsidP="00477C76">
            <w:pPr>
              <w:pStyle w:val="spacer"/>
            </w:pPr>
          </w:p>
        </w:tc>
      </w:tr>
      <w:tr w:rsidR="00553226" w:rsidRPr="00CD0F16" w14:paraId="10D07AE9" w14:textId="77777777" w:rsidTr="00477C76">
        <w:tc>
          <w:tcPr>
            <w:tcW w:w="2890" w:type="dxa"/>
            <w:vMerge w:val="restart"/>
          </w:tcPr>
          <w:p w14:paraId="140C84DC" w14:textId="77777777" w:rsidR="00553226" w:rsidRPr="00CD0F16" w:rsidRDefault="00553226" w:rsidP="00477C76">
            <w:pPr>
              <w:pStyle w:val="element"/>
              <w:keepNext/>
            </w:pPr>
            <w:r>
              <w:t>1</w:t>
            </w:r>
            <w:r>
              <w:tab/>
            </w:r>
            <w:r w:rsidRPr="00CD0F16">
              <w:t>Describe the requirements for driving in Australia</w:t>
            </w:r>
          </w:p>
        </w:tc>
        <w:tc>
          <w:tcPr>
            <w:tcW w:w="568" w:type="dxa"/>
            <w:gridSpan w:val="2"/>
          </w:tcPr>
          <w:p w14:paraId="3F51B4AD" w14:textId="77777777" w:rsidR="00553226" w:rsidRPr="00CD0F16" w:rsidRDefault="00553226" w:rsidP="00477C76">
            <w:pPr>
              <w:pStyle w:val="PC"/>
              <w:keepNext/>
            </w:pPr>
            <w:r w:rsidRPr="00CD0F16">
              <w:t>1.1</w:t>
            </w:r>
          </w:p>
        </w:tc>
        <w:tc>
          <w:tcPr>
            <w:tcW w:w="5568" w:type="dxa"/>
          </w:tcPr>
          <w:p w14:paraId="3C8D3900" w14:textId="77777777" w:rsidR="00553226" w:rsidRPr="00CD0F16" w:rsidRDefault="00553226" w:rsidP="00477C76">
            <w:pPr>
              <w:pStyle w:val="PC"/>
              <w:keepNext/>
            </w:pPr>
            <w:r w:rsidRPr="00CD0F16">
              <w:t xml:space="preserve">Identify the </w:t>
            </w:r>
            <w:r w:rsidRPr="00557167">
              <w:rPr>
                <w:b/>
                <w:i/>
              </w:rPr>
              <w:t>legal requirements</w:t>
            </w:r>
            <w:r w:rsidRPr="00CD0F16">
              <w:t xml:space="preserve"> for driving in Australia</w:t>
            </w:r>
          </w:p>
        </w:tc>
      </w:tr>
      <w:tr w:rsidR="00553226" w:rsidRPr="00CD0F16" w14:paraId="4F51A512" w14:textId="77777777" w:rsidTr="00477C76">
        <w:tc>
          <w:tcPr>
            <w:tcW w:w="2890" w:type="dxa"/>
            <w:vMerge/>
          </w:tcPr>
          <w:p w14:paraId="2908022E" w14:textId="77777777" w:rsidR="00553226" w:rsidRPr="00CD0F16" w:rsidRDefault="00553226" w:rsidP="00477C76">
            <w:pPr>
              <w:pStyle w:val="element"/>
              <w:keepNext/>
            </w:pPr>
          </w:p>
        </w:tc>
        <w:tc>
          <w:tcPr>
            <w:tcW w:w="568" w:type="dxa"/>
            <w:gridSpan w:val="2"/>
          </w:tcPr>
          <w:p w14:paraId="334867C4" w14:textId="77777777" w:rsidR="00553226" w:rsidRPr="00CD0F16" w:rsidRDefault="00553226" w:rsidP="00477C76">
            <w:pPr>
              <w:pStyle w:val="PC"/>
              <w:keepNext/>
            </w:pPr>
            <w:r w:rsidRPr="00CD0F16">
              <w:t>1.</w:t>
            </w:r>
            <w:r>
              <w:t>2</w:t>
            </w:r>
          </w:p>
        </w:tc>
        <w:tc>
          <w:tcPr>
            <w:tcW w:w="5568" w:type="dxa"/>
          </w:tcPr>
          <w:p w14:paraId="7BC1A7DC" w14:textId="77777777" w:rsidR="00553226" w:rsidRPr="00CD0F16" w:rsidRDefault="00553226" w:rsidP="00477C76">
            <w:pPr>
              <w:pStyle w:val="PC"/>
              <w:keepNext/>
            </w:pPr>
            <w:r w:rsidRPr="00CD0F16">
              <w:t xml:space="preserve">Identify </w:t>
            </w:r>
            <w:r w:rsidRPr="00557167">
              <w:rPr>
                <w:b/>
                <w:i/>
              </w:rPr>
              <w:t>road requirements particular to the local area</w:t>
            </w:r>
            <w:r w:rsidRPr="00CD0F16">
              <w:t xml:space="preserve"> as appropriate</w:t>
            </w:r>
          </w:p>
        </w:tc>
      </w:tr>
      <w:tr w:rsidR="00553226" w:rsidRPr="00CD0F16" w14:paraId="5E3E8B9E" w14:textId="77777777" w:rsidTr="00477C76">
        <w:tc>
          <w:tcPr>
            <w:tcW w:w="2890" w:type="dxa"/>
            <w:vMerge/>
          </w:tcPr>
          <w:p w14:paraId="0A369103" w14:textId="77777777" w:rsidR="00553226" w:rsidRPr="00CD0F16" w:rsidRDefault="00553226" w:rsidP="00477C76">
            <w:pPr>
              <w:pStyle w:val="element"/>
              <w:keepNext/>
            </w:pPr>
          </w:p>
        </w:tc>
        <w:tc>
          <w:tcPr>
            <w:tcW w:w="568" w:type="dxa"/>
            <w:gridSpan w:val="2"/>
          </w:tcPr>
          <w:p w14:paraId="6A65E206" w14:textId="77777777" w:rsidR="00553226" w:rsidRPr="00CD0F16" w:rsidRDefault="00553226" w:rsidP="00477C76">
            <w:pPr>
              <w:pStyle w:val="PC"/>
              <w:keepNext/>
            </w:pPr>
            <w:r w:rsidRPr="00CD0F16">
              <w:t>1.</w:t>
            </w:r>
            <w:r>
              <w:t>3</w:t>
            </w:r>
          </w:p>
        </w:tc>
        <w:tc>
          <w:tcPr>
            <w:tcW w:w="5568" w:type="dxa"/>
          </w:tcPr>
          <w:p w14:paraId="619CFA63" w14:textId="77777777" w:rsidR="00553226" w:rsidRPr="00CD0F16" w:rsidRDefault="00553226" w:rsidP="00477C76">
            <w:pPr>
              <w:pStyle w:val="PC"/>
              <w:keepNext/>
            </w:pPr>
            <w:r w:rsidRPr="00CD0F16">
              <w:t>Identify ways in which a driver may lose a licence</w:t>
            </w:r>
          </w:p>
        </w:tc>
      </w:tr>
      <w:tr w:rsidR="00553226" w:rsidRPr="00CD0F16" w14:paraId="57A5BF2F" w14:textId="77777777" w:rsidTr="00477C76">
        <w:tc>
          <w:tcPr>
            <w:tcW w:w="2890" w:type="dxa"/>
          </w:tcPr>
          <w:p w14:paraId="207F1C91" w14:textId="77777777" w:rsidR="00553226" w:rsidRPr="00CD0F16" w:rsidRDefault="00553226" w:rsidP="00477C76">
            <w:pPr>
              <w:pStyle w:val="spacer"/>
            </w:pPr>
          </w:p>
        </w:tc>
        <w:tc>
          <w:tcPr>
            <w:tcW w:w="6136" w:type="dxa"/>
            <w:gridSpan w:val="3"/>
          </w:tcPr>
          <w:p w14:paraId="4777BD4B" w14:textId="77777777" w:rsidR="00553226" w:rsidRPr="00CD0F16" w:rsidRDefault="00553226" w:rsidP="00477C76">
            <w:pPr>
              <w:pStyle w:val="spacer"/>
            </w:pPr>
          </w:p>
        </w:tc>
      </w:tr>
      <w:tr w:rsidR="00553226" w:rsidRPr="00CD0F16" w14:paraId="2D24E23B" w14:textId="77777777" w:rsidTr="00477C76">
        <w:tc>
          <w:tcPr>
            <w:tcW w:w="2890" w:type="dxa"/>
            <w:vMerge w:val="restart"/>
          </w:tcPr>
          <w:p w14:paraId="0CA45F38" w14:textId="77777777" w:rsidR="00553226" w:rsidRPr="00CD0F16" w:rsidRDefault="00553226" w:rsidP="00477C76">
            <w:pPr>
              <w:pStyle w:val="element"/>
              <w:keepNext/>
            </w:pPr>
            <w:r>
              <w:t>2</w:t>
            </w:r>
            <w:r>
              <w:tab/>
            </w:r>
            <w:r w:rsidRPr="00CD0F16">
              <w:t>Describe the process of buying a car</w:t>
            </w:r>
          </w:p>
        </w:tc>
        <w:tc>
          <w:tcPr>
            <w:tcW w:w="568" w:type="dxa"/>
            <w:gridSpan w:val="2"/>
          </w:tcPr>
          <w:p w14:paraId="18E5A576" w14:textId="77777777" w:rsidR="00553226" w:rsidRPr="00CD0F16" w:rsidRDefault="00553226" w:rsidP="00477C76">
            <w:pPr>
              <w:pStyle w:val="PC"/>
              <w:keepNext/>
            </w:pPr>
            <w:r w:rsidRPr="00CD0F16">
              <w:t>3.1</w:t>
            </w:r>
          </w:p>
        </w:tc>
        <w:tc>
          <w:tcPr>
            <w:tcW w:w="5568" w:type="dxa"/>
          </w:tcPr>
          <w:p w14:paraId="3D096999" w14:textId="77777777" w:rsidR="00553226" w:rsidRPr="00CD0F16" w:rsidRDefault="00553226" w:rsidP="00477C76">
            <w:pPr>
              <w:pStyle w:val="PC"/>
              <w:keepNext/>
            </w:pPr>
            <w:r>
              <w:t>Identify</w:t>
            </w:r>
            <w:r w:rsidRPr="00CD0F16">
              <w:t xml:space="preserve"> </w:t>
            </w:r>
            <w:r w:rsidRPr="00557167">
              <w:rPr>
                <w:b/>
                <w:i/>
              </w:rPr>
              <w:t>sources</w:t>
            </w:r>
            <w:r w:rsidRPr="00CD0F16">
              <w:t xml:space="preserve"> </w:t>
            </w:r>
            <w:r>
              <w:t>where cars can be purchased</w:t>
            </w:r>
          </w:p>
        </w:tc>
      </w:tr>
      <w:tr w:rsidR="00553226" w:rsidRPr="00CD0F16" w14:paraId="34A93CA2" w14:textId="77777777" w:rsidTr="00477C76">
        <w:tc>
          <w:tcPr>
            <w:tcW w:w="2890" w:type="dxa"/>
            <w:vMerge/>
          </w:tcPr>
          <w:p w14:paraId="7B07CE7E" w14:textId="77777777" w:rsidR="00553226" w:rsidRPr="00CD0F16" w:rsidRDefault="00553226" w:rsidP="00477C76">
            <w:pPr>
              <w:keepNext/>
              <w:spacing w:after="0"/>
            </w:pPr>
          </w:p>
        </w:tc>
        <w:tc>
          <w:tcPr>
            <w:tcW w:w="568" w:type="dxa"/>
            <w:gridSpan w:val="2"/>
          </w:tcPr>
          <w:p w14:paraId="7589A88A" w14:textId="77777777" w:rsidR="00553226" w:rsidRPr="00CD0F16" w:rsidRDefault="00553226" w:rsidP="00477C76">
            <w:pPr>
              <w:pStyle w:val="PC"/>
              <w:keepNext/>
            </w:pPr>
            <w:r w:rsidRPr="00CD0F16">
              <w:t>3.2</w:t>
            </w:r>
          </w:p>
        </w:tc>
        <w:tc>
          <w:tcPr>
            <w:tcW w:w="5568" w:type="dxa"/>
          </w:tcPr>
          <w:p w14:paraId="3D139E35" w14:textId="77777777" w:rsidR="00553226" w:rsidRPr="00CD0F16" w:rsidRDefault="00553226" w:rsidP="00477C76">
            <w:pPr>
              <w:pStyle w:val="PC"/>
              <w:keepNext/>
            </w:pPr>
            <w:r w:rsidRPr="00CD0F16">
              <w:t xml:space="preserve">Identify the advantages and disadvantages of each </w:t>
            </w:r>
            <w:r>
              <w:t>source</w:t>
            </w:r>
          </w:p>
        </w:tc>
      </w:tr>
      <w:tr w:rsidR="00553226" w:rsidRPr="00CD0F16" w14:paraId="1CF79A1F" w14:textId="77777777" w:rsidTr="00477C76">
        <w:tc>
          <w:tcPr>
            <w:tcW w:w="2890" w:type="dxa"/>
            <w:vMerge/>
          </w:tcPr>
          <w:p w14:paraId="5B87E379" w14:textId="77777777" w:rsidR="00553226" w:rsidRPr="00CD0F16" w:rsidRDefault="00553226" w:rsidP="00477C76">
            <w:pPr>
              <w:keepNext/>
              <w:spacing w:after="0"/>
            </w:pPr>
          </w:p>
        </w:tc>
        <w:tc>
          <w:tcPr>
            <w:tcW w:w="568" w:type="dxa"/>
            <w:gridSpan w:val="2"/>
          </w:tcPr>
          <w:p w14:paraId="072E83E2" w14:textId="77777777" w:rsidR="00553226" w:rsidRPr="00CD0F16" w:rsidRDefault="00553226" w:rsidP="00477C76">
            <w:pPr>
              <w:pStyle w:val="PC"/>
              <w:keepNext/>
            </w:pPr>
            <w:r>
              <w:t>3.3</w:t>
            </w:r>
          </w:p>
        </w:tc>
        <w:tc>
          <w:tcPr>
            <w:tcW w:w="5568" w:type="dxa"/>
          </w:tcPr>
          <w:p w14:paraId="1E86304C" w14:textId="77777777" w:rsidR="00553226" w:rsidRPr="00CD0F16" w:rsidRDefault="00553226" w:rsidP="00477C76">
            <w:pPr>
              <w:pStyle w:val="PC"/>
              <w:keepNext/>
            </w:pPr>
            <w:r>
              <w:t xml:space="preserve">Identify some of the </w:t>
            </w:r>
            <w:r w:rsidRPr="00BE4F38">
              <w:rPr>
                <w:b/>
                <w:i/>
              </w:rPr>
              <w:t>considerations</w:t>
            </w:r>
            <w:r>
              <w:t xml:space="preserve"> when buying a car</w:t>
            </w:r>
          </w:p>
        </w:tc>
      </w:tr>
      <w:tr w:rsidR="00553226" w:rsidRPr="00CD0F16" w14:paraId="6F192188" w14:textId="77777777" w:rsidTr="00477C76">
        <w:tc>
          <w:tcPr>
            <w:tcW w:w="2890" w:type="dxa"/>
            <w:vMerge/>
          </w:tcPr>
          <w:p w14:paraId="61E047D0" w14:textId="77777777" w:rsidR="00553226" w:rsidRPr="00CD0F16" w:rsidRDefault="00553226" w:rsidP="00477C76">
            <w:pPr>
              <w:keepNext/>
              <w:spacing w:after="0"/>
            </w:pPr>
          </w:p>
        </w:tc>
        <w:tc>
          <w:tcPr>
            <w:tcW w:w="568" w:type="dxa"/>
            <w:gridSpan w:val="2"/>
          </w:tcPr>
          <w:p w14:paraId="742FEB5F" w14:textId="77777777" w:rsidR="00553226" w:rsidRPr="00CD0F16" w:rsidRDefault="00553226" w:rsidP="00477C76">
            <w:pPr>
              <w:pStyle w:val="PC"/>
              <w:keepNext/>
            </w:pPr>
            <w:r>
              <w:t>3.4</w:t>
            </w:r>
          </w:p>
        </w:tc>
        <w:tc>
          <w:tcPr>
            <w:tcW w:w="5568" w:type="dxa"/>
          </w:tcPr>
          <w:p w14:paraId="6D65A288" w14:textId="77777777" w:rsidR="00553226" w:rsidRPr="00CD0F16" w:rsidRDefault="00553226" w:rsidP="00477C76">
            <w:pPr>
              <w:pStyle w:val="PC"/>
              <w:keepNext/>
            </w:pPr>
            <w:r w:rsidRPr="00CD0F16">
              <w:t xml:space="preserve">Identify the </w:t>
            </w:r>
            <w:r w:rsidRPr="00720BF8">
              <w:rPr>
                <w:b/>
                <w:i/>
              </w:rPr>
              <w:t>responsibilities</w:t>
            </w:r>
            <w:r w:rsidRPr="00CD0F16">
              <w:t xml:space="preserve"> of a car owner</w:t>
            </w:r>
          </w:p>
        </w:tc>
      </w:tr>
      <w:tr w:rsidR="00553226" w:rsidRPr="00CD0F16" w14:paraId="1C5D88D9" w14:textId="77777777" w:rsidTr="00477C76">
        <w:tc>
          <w:tcPr>
            <w:tcW w:w="2890" w:type="dxa"/>
          </w:tcPr>
          <w:p w14:paraId="32284E6D" w14:textId="77777777" w:rsidR="00553226" w:rsidRPr="00CD0F16" w:rsidRDefault="00553226" w:rsidP="00477C76">
            <w:pPr>
              <w:pStyle w:val="spacer"/>
            </w:pPr>
          </w:p>
        </w:tc>
        <w:tc>
          <w:tcPr>
            <w:tcW w:w="6136" w:type="dxa"/>
            <w:gridSpan w:val="3"/>
          </w:tcPr>
          <w:p w14:paraId="4F55745A" w14:textId="77777777" w:rsidR="00553226" w:rsidRPr="00CD0F16" w:rsidRDefault="00553226" w:rsidP="00477C76">
            <w:pPr>
              <w:pStyle w:val="spacer"/>
            </w:pPr>
          </w:p>
        </w:tc>
      </w:tr>
      <w:tr w:rsidR="00553226" w:rsidRPr="00CD0F16" w14:paraId="4C967F01" w14:textId="77777777" w:rsidTr="00477C76">
        <w:tc>
          <w:tcPr>
            <w:tcW w:w="9026" w:type="dxa"/>
            <w:gridSpan w:val="4"/>
          </w:tcPr>
          <w:p w14:paraId="4B57B2BD" w14:textId="77777777" w:rsidR="00553226" w:rsidRPr="00CD0F16" w:rsidRDefault="00553226" w:rsidP="00477C76">
            <w:pPr>
              <w:pStyle w:val="Heading21"/>
            </w:pPr>
            <w:r w:rsidRPr="00CD0F16">
              <w:t>Required Knowledge and Skills</w:t>
            </w:r>
          </w:p>
          <w:p w14:paraId="7E70E88E" w14:textId="77777777" w:rsidR="00553226" w:rsidRPr="00CD0F16" w:rsidRDefault="00553226" w:rsidP="00477C76">
            <w:pPr>
              <w:pStyle w:val="text"/>
            </w:pPr>
            <w:r w:rsidRPr="00CD0F16">
              <w:t>This describes the essential skills and knowledge and their level required for this unit.</w:t>
            </w:r>
          </w:p>
        </w:tc>
      </w:tr>
      <w:tr w:rsidR="00553226" w:rsidRPr="00CD0F16" w14:paraId="30B52B7C" w14:textId="77777777" w:rsidTr="00477C76">
        <w:tc>
          <w:tcPr>
            <w:tcW w:w="9026" w:type="dxa"/>
            <w:gridSpan w:val="4"/>
          </w:tcPr>
          <w:p w14:paraId="44932719" w14:textId="77777777" w:rsidR="00553226" w:rsidRPr="00CD0F16" w:rsidRDefault="00553226" w:rsidP="00477C76">
            <w:pPr>
              <w:pStyle w:val="unittext"/>
            </w:pPr>
            <w:r w:rsidRPr="00CD0F16">
              <w:t>Required Knowledge:</w:t>
            </w:r>
          </w:p>
          <w:p w14:paraId="5C4FCCD6" w14:textId="77777777" w:rsidR="00553226" w:rsidRDefault="00553226" w:rsidP="00477C76">
            <w:pPr>
              <w:pStyle w:val="bullet"/>
              <w:numPr>
                <w:ilvl w:val="0"/>
                <w:numId w:val="13"/>
              </w:numPr>
              <w:ind w:left="284" w:hanging="284"/>
            </w:pPr>
            <w:r>
              <w:t>legal requirements for driving and owning a vehicle in Australia</w:t>
            </w:r>
            <w:r w:rsidRPr="00CD0F16">
              <w:t xml:space="preserve"> </w:t>
            </w:r>
          </w:p>
          <w:p w14:paraId="7C721703" w14:textId="77777777" w:rsidR="00553226" w:rsidRDefault="00553226" w:rsidP="00477C76">
            <w:pPr>
              <w:pStyle w:val="bullet"/>
              <w:numPr>
                <w:ilvl w:val="0"/>
                <w:numId w:val="13"/>
              </w:numPr>
              <w:ind w:left="284" w:hanging="284"/>
            </w:pPr>
            <w:r>
              <w:lastRenderedPageBreak/>
              <w:t>specialised vocabulary related to purchasing and owning a car</w:t>
            </w:r>
          </w:p>
          <w:p w14:paraId="3FE9D629" w14:textId="77777777" w:rsidR="00553226" w:rsidRPr="00CD0F16" w:rsidRDefault="00553226" w:rsidP="00477C76">
            <w:pPr>
              <w:pStyle w:val="bullet"/>
              <w:numPr>
                <w:ilvl w:val="0"/>
                <w:numId w:val="13"/>
              </w:numPr>
              <w:ind w:left="284" w:hanging="284"/>
            </w:pPr>
            <w:r>
              <w:t xml:space="preserve"> texts have different audiences and different purposes </w:t>
            </w:r>
          </w:p>
          <w:p w14:paraId="08C9B758" w14:textId="77777777" w:rsidR="00553226" w:rsidRPr="00CD0F16" w:rsidRDefault="00553226" w:rsidP="00477C76">
            <w:pPr>
              <w:pStyle w:val="unittext"/>
            </w:pPr>
            <w:r w:rsidRPr="00CD0F16">
              <w:t>Required Skills:</w:t>
            </w:r>
          </w:p>
          <w:p w14:paraId="3D8B5348" w14:textId="77777777" w:rsidR="00553226" w:rsidRDefault="00553226" w:rsidP="00477C76">
            <w:pPr>
              <w:pStyle w:val="bullet"/>
              <w:numPr>
                <w:ilvl w:val="0"/>
                <w:numId w:val="13"/>
              </w:numPr>
              <w:ind w:left="284" w:hanging="284"/>
            </w:pPr>
            <w:r>
              <w:t>literacy skills to</w:t>
            </w:r>
            <w:r w:rsidRPr="00C615AF">
              <w:t xml:space="preserve"> interpret basic structural conventions of text</w:t>
            </w:r>
            <w:r>
              <w:t xml:space="preserve"> such as :</w:t>
            </w:r>
          </w:p>
          <w:p w14:paraId="2506C05C" w14:textId="77777777" w:rsidR="00553226" w:rsidRDefault="00553226" w:rsidP="00477C76">
            <w:pPr>
              <w:pStyle w:val="endash"/>
              <w:keepNext/>
              <w:ind w:left="568" w:hanging="284"/>
            </w:pPr>
            <w:r w:rsidRPr="007D0737">
              <w:t>informative texts with impersonal tone</w:t>
            </w:r>
          </w:p>
          <w:p w14:paraId="0F0E3CAD" w14:textId="77777777" w:rsidR="00553226" w:rsidRDefault="00553226" w:rsidP="00477C76">
            <w:pPr>
              <w:pStyle w:val="endash"/>
              <w:keepNext/>
              <w:ind w:left="568" w:hanging="284"/>
            </w:pPr>
            <w:r w:rsidRPr="007D0737">
              <w:t>headings</w:t>
            </w:r>
          </w:p>
          <w:p w14:paraId="303A759E" w14:textId="77777777" w:rsidR="00553226" w:rsidRDefault="00553226" w:rsidP="00477C76">
            <w:pPr>
              <w:pStyle w:val="endash"/>
              <w:keepNext/>
              <w:ind w:left="568" w:hanging="284"/>
            </w:pPr>
            <w:r>
              <w:t>writer’s</w:t>
            </w:r>
            <w:r w:rsidRPr="007D0737">
              <w:t xml:space="preserve"> views expressed as facts and </w:t>
            </w:r>
          </w:p>
          <w:p w14:paraId="4DBEEDCA" w14:textId="77777777" w:rsidR="00553226" w:rsidRPr="00CD0F16" w:rsidRDefault="00553226" w:rsidP="00477C76">
            <w:pPr>
              <w:pStyle w:val="endash"/>
              <w:keepNext/>
              <w:ind w:left="568" w:hanging="284"/>
            </w:pPr>
            <w:r>
              <w:t xml:space="preserve">texts </w:t>
            </w:r>
            <w:r w:rsidRPr="007D0737">
              <w:t>which might follow a standard format such as general statement, factual description, conclusion</w:t>
            </w:r>
          </w:p>
        </w:tc>
      </w:tr>
      <w:tr w:rsidR="00553226" w:rsidRPr="00CD0F16" w14:paraId="33647537" w14:textId="77777777" w:rsidTr="00477C76">
        <w:tc>
          <w:tcPr>
            <w:tcW w:w="9026" w:type="dxa"/>
            <w:gridSpan w:val="4"/>
          </w:tcPr>
          <w:p w14:paraId="31520A5E" w14:textId="77777777" w:rsidR="00553226" w:rsidRPr="00CD0F16" w:rsidRDefault="00553226" w:rsidP="00477C76">
            <w:pPr>
              <w:pStyle w:val="spacer"/>
            </w:pPr>
          </w:p>
        </w:tc>
      </w:tr>
      <w:tr w:rsidR="00553226" w:rsidRPr="00CD0F16" w14:paraId="26406FAE" w14:textId="77777777" w:rsidTr="00477C76">
        <w:tc>
          <w:tcPr>
            <w:tcW w:w="9026" w:type="dxa"/>
            <w:gridSpan w:val="4"/>
          </w:tcPr>
          <w:p w14:paraId="2FF19A3F" w14:textId="77777777" w:rsidR="00553226" w:rsidRPr="00CD0F16" w:rsidRDefault="00553226" w:rsidP="00477C76">
            <w:pPr>
              <w:pStyle w:val="Heading21"/>
            </w:pPr>
            <w:r w:rsidRPr="00CD0F16">
              <w:t>Range Statement</w:t>
            </w:r>
          </w:p>
          <w:p w14:paraId="62B71F80" w14:textId="77777777" w:rsidR="00553226" w:rsidRPr="00CD0F16" w:rsidRDefault="00553226" w:rsidP="00477C76">
            <w:pPr>
              <w:pStyle w:val="text"/>
            </w:pPr>
            <w:r w:rsidRPr="00CD0F16">
              <w:t>The Range Statement relates to the unit of competency as a whole. It allows for different work environments and situations that may affect performance.</w:t>
            </w:r>
            <w:r>
              <w:t xml:space="preserve"> </w:t>
            </w:r>
            <w:r w:rsidRPr="00CD0F16">
              <w:t>Bold / italicised wording in the Performance Criteria is detailed below.</w:t>
            </w:r>
            <w:r>
              <w:t xml:space="preserve"> </w:t>
            </w:r>
          </w:p>
        </w:tc>
      </w:tr>
      <w:tr w:rsidR="00553226" w:rsidRPr="00CD0F16" w14:paraId="1E4FA9D4" w14:textId="77777777" w:rsidTr="00477C76">
        <w:tc>
          <w:tcPr>
            <w:tcW w:w="3316" w:type="dxa"/>
            <w:gridSpan w:val="2"/>
          </w:tcPr>
          <w:p w14:paraId="11093B8F" w14:textId="77777777" w:rsidR="00553226" w:rsidRPr="00CD0F16" w:rsidRDefault="00553226" w:rsidP="00477C76">
            <w:pPr>
              <w:pStyle w:val="unittext"/>
            </w:pPr>
            <w:r w:rsidRPr="00D97165">
              <w:rPr>
                <w:b/>
                <w:i/>
              </w:rPr>
              <w:t>Legal</w:t>
            </w:r>
            <w:r w:rsidRPr="00D97165">
              <w:rPr>
                <w:i/>
              </w:rPr>
              <w:t xml:space="preserve"> </w:t>
            </w:r>
            <w:r w:rsidRPr="00D97165">
              <w:rPr>
                <w:b/>
                <w:i/>
              </w:rPr>
              <w:t>requirements</w:t>
            </w:r>
            <w:r>
              <w:rPr>
                <w:b/>
              </w:rPr>
              <w:t xml:space="preserve"> </w:t>
            </w:r>
            <w:r w:rsidRPr="00CD0F16">
              <w:t>may include:</w:t>
            </w:r>
            <w:r w:rsidRPr="00CD0F16">
              <w:tab/>
            </w:r>
          </w:p>
        </w:tc>
        <w:tc>
          <w:tcPr>
            <w:tcW w:w="5710" w:type="dxa"/>
            <w:gridSpan w:val="2"/>
          </w:tcPr>
          <w:p w14:paraId="2A3E8C28" w14:textId="77777777" w:rsidR="00553226" w:rsidRDefault="00553226" w:rsidP="00477C76">
            <w:pPr>
              <w:pStyle w:val="bullet"/>
              <w:numPr>
                <w:ilvl w:val="0"/>
                <w:numId w:val="13"/>
              </w:numPr>
              <w:ind w:left="284" w:hanging="284"/>
            </w:pPr>
            <w:r w:rsidRPr="00CD0F16">
              <w:t>licences / status of International Licence / speed</w:t>
            </w:r>
            <w:r>
              <w:t xml:space="preserve"> limits</w:t>
            </w:r>
          </w:p>
          <w:p w14:paraId="3C939EA4" w14:textId="77777777" w:rsidR="00553226" w:rsidRDefault="00553226" w:rsidP="00477C76">
            <w:pPr>
              <w:pStyle w:val="bullet"/>
              <w:numPr>
                <w:ilvl w:val="0"/>
                <w:numId w:val="13"/>
              </w:numPr>
              <w:ind w:left="284" w:hanging="284"/>
            </w:pPr>
            <w:r>
              <w:t>driving age</w:t>
            </w:r>
          </w:p>
          <w:p w14:paraId="0639D7B1" w14:textId="77777777" w:rsidR="00553226" w:rsidRDefault="00553226" w:rsidP="00477C76">
            <w:pPr>
              <w:pStyle w:val="bullet"/>
              <w:numPr>
                <w:ilvl w:val="0"/>
                <w:numId w:val="13"/>
              </w:numPr>
              <w:ind w:left="284" w:hanging="284"/>
            </w:pPr>
            <w:r>
              <w:t>medical conditions</w:t>
            </w:r>
          </w:p>
          <w:p w14:paraId="74145A2B" w14:textId="77777777" w:rsidR="00553226" w:rsidRDefault="00553226" w:rsidP="00477C76">
            <w:pPr>
              <w:pStyle w:val="bullet"/>
              <w:numPr>
                <w:ilvl w:val="0"/>
                <w:numId w:val="13"/>
              </w:numPr>
              <w:ind w:left="284" w:hanging="284"/>
            </w:pPr>
            <w:r>
              <w:t>probationary periods</w:t>
            </w:r>
          </w:p>
          <w:p w14:paraId="4BD41EA7" w14:textId="77777777" w:rsidR="00553226" w:rsidRDefault="00553226" w:rsidP="00477C76">
            <w:pPr>
              <w:pStyle w:val="bullet"/>
              <w:numPr>
                <w:ilvl w:val="0"/>
                <w:numId w:val="13"/>
              </w:numPr>
              <w:ind w:left="284" w:hanging="284"/>
            </w:pPr>
            <w:r>
              <w:t>road laws</w:t>
            </w:r>
          </w:p>
          <w:p w14:paraId="23A8D066" w14:textId="77777777" w:rsidR="00553226" w:rsidRPr="00CD0F16" w:rsidRDefault="00553226" w:rsidP="00477C76">
            <w:pPr>
              <w:pStyle w:val="bullet"/>
              <w:numPr>
                <w:ilvl w:val="0"/>
                <w:numId w:val="13"/>
              </w:numPr>
              <w:ind w:left="284" w:hanging="284"/>
            </w:pPr>
            <w:r>
              <w:t xml:space="preserve">alcohol and other drugs </w:t>
            </w:r>
          </w:p>
        </w:tc>
      </w:tr>
      <w:tr w:rsidR="00553226" w:rsidRPr="00CD0F16" w14:paraId="4C0E06E7" w14:textId="77777777" w:rsidTr="00477C76">
        <w:tc>
          <w:tcPr>
            <w:tcW w:w="9026" w:type="dxa"/>
            <w:gridSpan w:val="4"/>
          </w:tcPr>
          <w:p w14:paraId="7132FC82" w14:textId="77777777" w:rsidR="00553226" w:rsidRPr="00CD0F16" w:rsidRDefault="00553226" w:rsidP="00477C76">
            <w:pPr>
              <w:pStyle w:val="spacer"/>
            </w:pPr>
          </w:p>
        </w:tc>
      </w:tr>
      <w:tr w:rsidR="00553226" w:rsidRPr="00CD0F16" w14:paraId="0C98AE10" w14:textId="77777777" w:rsidTr="00477C76">
        <w:tc>
          <w:tcPr>
            <w:tcW w:w="3316" w:type="dxa"/>
            <w:gridSpan w:val="2"/>
          </w:tcPr>
          <w:p w14:paraId="512BB98A" w14:textId="77777777" w:rsidR="00553226" w:rsidRPr="00CD0F16" w:rsidRDefault="00553226" w:rsidP="00477C76">
            <w:pPr>
              <w:pStyle w:val="unittext"/>
              <w:rPr>
                <w:b/>
              </w:rPr>
            </w:pPr>
            <w:r w:rsidRPr="00D97165">
              <w:rPr>
                <w:b/>
                <w:i/>
              </w:rPr>
              <w:t>Road requirements particular to the local area</w:t>
            </w:r>
            <w:r w:rsidRPr="00CD0F16">
              <w:rPr>
                <w:b/>
              </w:rPr>
              <w:t xml:space="preserve"> </w:t>
            </w:r>
            <w:r w:rsidRPr="00CD0F16">
              <w:t>may include:</w:t>
            </w:r>
          </w:p>
        </w:tc>
        <w:tc>
          <w:tcPr>
            <w:tcW w:w="5710" w:type="dxa"/>
            <w:gridSpan w:val="2"/>
          </w:tcPr>
          <w:p w14:paraId="1579B302" w14:textId="77777777" w:rsidR="00553226" w:rsidRDefault="00553226" w:rsidP="00477C76">
            <w:pPr>
              <w:pStyle w:val="bullet"/>
              <w:numPr>
                <w:ilvl w:val="0"/>
                <w:numId w:val="13"/>
              </w:numPr>
              <w:ind w:left="284" w:hanging="284"/>
            </w:pPr>
            <w:r w:rsidRPr="00CD0F16">
              <w:t>toll roads and payment options</w:t>
            </w:r>
          </w:p>
          <w:p w14:paraId="78D51F53" w14:textId="77777777" w:rsidR="00553226" w:rsidRPr="00CD0F16" w:rsidRDefault="00553226" w:rsidP="00477C76">
            <w:pPr>
              <w:pStyle w:val="bullet"/>
              <w:numPr>
                <w:ilvl w:val="0"/>
                <w:numId w:val="13"/>
              </w:numPr>
              <w:ind w:left="284" w:hanging="284"/>
            </w:pPr>
            <w:r>
              <w:t>speed limits</w:t>
            </w:r>
          </w:p>
          <w:p w14:paraId="231FBDEC" w14:textId="77777777" w:rsidR="00553226" w:rsidRPr="00CD0F16" w:rsidRDefault="00553226" w:rsidP="00477C76">
            <w:pPr>
              <w:pStyle w:val="bullet"/>
              <w:numPr>
                <w:ilvl w:val="0"/>
                <w:numId w:val="13"/>
              </w:numPr>
              <w:ind w:left="284" w:hanging="284"/>
            </w:pPr>
            <w:r w:rsidRPr="00CD0F16">
              <w:t>single lane bridges</w:t>
            </w:r>
            <w:r>
              <w:t xml:space="preserve"> or roads</w:t>
            </w:r>
          </w:p>
          <w:p w14:paraId="13C5C980" w14:textId="77777777" w:rsidR="00553226" w:rsidRPr="00CD0F16" w:rsidRDefault="00553226" w:rsidP="00477C76">
            <w:pPr>
              <w:pStyle w:val="bullet"/>
              <w:numPr>
                <w:ilvl w:val="0"/>
                <w:numId w:val="13"/>
              </w:numPr>
              <w:ind w:left="284" w:hanging="284"/>
            </w:pPr>
            <w:r w:rsidRPr="00CD0F16">
              <w:t>unfenced roads and livestock</w:t>
            </w:r>
          </w:p>
          <w:p w14:paraId="25CFE0E9" w14:textId="77777777" w:rsidR="00553226" w:rsidRDefault="00553226" w:rsidP="00477C76">
            <w:pPr>
              <w:pStyle w:val="bullet"/>
              <w:numPr>
                <w:ilvl w:val="0"/>
                <w:numId w:val="13"/>
              </w:numPr>
              <w:ind w:left="284" w:hanging="284"/>
            </w:pPr>
            <w:r w:rsidRPr="00CD0F16">
              <w:t xml:space="preserve">traffic free zones </w:t>
            </w:r>
            <w:r>
              <w:t>for special events</w:t>
            </w:r>
          </w:p>
          <w:p w14:paraId="32F400F8" w14:textId="77777777" w:rsidR="00553226" w:rsidRDefault="00553226" w:rsidP="00477C76">
            <w:pPr>
              <w:pStyle w:val="bullet"/>
              <w:numPr>
                <w:ilvl w:val="0"/>
                <w:numId w:val="13"/>
              </w:numPr>
              <w:ind w:left="284" w:hanging="284"/>
            </w:pPr>
            <w:r>
              <w:t>road conditions</w:t>
            </w:r>
          </w:p>
          <w:p w14:paraId="55D5F805" w14:textId="77777777" w:rsidR="00553226" w:rsidRPr="00CD0F16" w:rsidRDefault="00553226" w:rsidP="00477C76">
            <w:pPr>
              <w:pStyle w:val="bullet"/>
              <w:numPr>
                <w:ilvl w:val="0"/>
                <w:numId w:val="13"/>
              </w:numPr>
              <w:ind w:left="284" w:hanging="284"/>
            </w:pPr>
            <w:r>
              <w:t>wildlife</w:t>
            </w:r>
          </w:p>
        </w:tc>
      </w:tr>
      <w:tr w:rsidR="00553226" w:rsidRPr="00CD0F16" w14:paraId="1C053708" w14:textId="77777777" w:rsidTr="00477C76">
        <w:tc>
          <w:tcPr>
            <w:tcW w:w="9026" w:type="dxa"/>
            <w:gridSpan w:val="4"/>
          </w:tcPr>
          <w:p w14:paraId="585A51E9" w14:textId="77777777" w:rsidR="00553226" w:rsidRPr="00CD0F16" w:rsidRDefault="00553226" w:rsidP="00477C76">
            <w:pPr>
              <w:pStyle w:val="spacer"/>
            </w:pPr>
          </w:p>
        </w:tc>
      </w:tr>
      <w:tr w:rsidR="00553226" w:rsidRPr="00CD0F16" w14:paraId="39F808A8" w14:textId="77777777" w:rsidTr="00477C76">
        <w:tc>
          <w:tcPr>
            <w:tcW w:w="3316" w:type="dxa"/>
            <w:gridSpan w:val="2"/>
          </w:tcPr>
          <w:p w14:paraId="0F1CEA27" w14:textId="77777777" w:rsidR="00553226" w:rsidRPr="00CD0F16" w:rsidRDefault="00553226" w:rsidP="00477C76">
            <w:pPr>
              <w:pStyle w:val="unittext"/>
            </w:pPr>
            <w:r w:rsidRPr="00674B86">
              <w:rPr>
                <w:b/>
                <w:i/>
              </w:rPr>
              <w:t>Sources</w:t>
            </w:r>
            <w:r w:rsidRPr="00CD0F16">
              <w:t xml:space="preserve"> may include:</w:t>
            </w:r>
          </w:p>
        </w:tc>
        <w:tc>
          <w:tcPr>
            <w:tcW w:w="5710" w:type="dxa"/>
            <w:gridSpan w:val="2"/>
          </w:tcPr>
          <w:p w14:paraId="634F8F24" w14:textId="77777777" w:rsidR="00553226" w:rsidRPr="00CD0F16" w:rsidRDefault="00553226" w:rsidP="00477C76">
            <w:pPr>
              <w:pStyle w:val="bullet"/>
              <w:numPr>
                <w:ilvl w:val="0"/>
                <w:numId w:val="13"/>
              </w:numPr>
              <w:ind w:left="284" w:hanging="284"/>
            </w:pPr>
            <w:r w:rsidRPr="00CD0F16">
              <w:t>used and new car retail outlets</w:t>
            </w:r>
          </w:p>
          <w:p w14:paraId="7E334206" w14:textId="77777777" w:rsidR="00553226" w:rsidRPr="00CD0F16" w:rsidRDefault="00553226" w:rsidP="00477C76">
            <w:pPr>
              <w:pStyle w:val="bullet"/>
              <w:numPr>
                <w:ilvl w:val="0"/>
                <w:numId w:val="13"/>
              </w:numPr>
              <w:ind w:left="284" w:hanging="284"/>
            </w:pPr>
            <w:r w:rsidRPr="00CD0F16">
              <w:t>car auctions</w:t>
            </w:r>
          </w:p>
          <w:p w14:paraId="0F78DA3E" w14:textId="77777777" w:rsidR="00553226" w:rsidRPr="00CD0F16" w:rsidRDefault="00553226" w:rsidP="00477C76">
            <w:pPr>
              <w:pStyle w:val="bullet"/>
              <w:numPr>
                <w:ilvl w:val="0"/>
                <w:numId w:val="13"/>
              </w:numPr>
              <w:ind w:left="284" w:hanging="284"/>
            </w:pPr>
            <w:r w:rsidRPr="00CD0F16">
              <w:t>private sales</w:t>
            </w:r>
          </w:p>
          <w:p w14:paraId="2A592BF4" w14:textId="77777777" w:rsidR="00553226" w:rsidRPr="00CD0F16" w:rsidRDefault="00553226" w:rsidP="00477C76">
            <w:pPr>
              <w:pStyle w:val="bullet"/>
              <w:numPr>
                <w:ilvl w:val="0"/>
                <w:numId w:val="13"/>
              </w:numPr>
              <w:ind w:left="284" w:hanging="284"/>
            </w:pPr>
            <w:r w:rsidRPr="00CD0F16">
              <w:t>online car sales</w:t>
            </w:r>
          </w:p>
        </w:tc>
      </w:tr>
      <w:tr w:rsidR="00553226" w:rsidRPr="00CD0F16" w14:paraId="2F8710EC" w14:textId="77777777" w:rsidTr="00477C76">
        <w:tc>
          <w:tcPr>
            <w:tcW w:w="3316" w:type="dxa"/>
            <w:gridSpan w:val="2"/>
          </w:tcPr>
          <w:p w14:paraId="7B70E6C6" w14:textId="77777777" w:rsidR="00553226" w:rsidRDefault="00553226" w:rsidP="00477C76">
            <w:pPr>
              <w:pStyle w:val="spacer"/>
            </w:pPr>
          </w:p>
        </w:tc>
        <w:tc>
          <w:tcPr>
            <w:tcW w:w="5710" w:type="dxa"/>
            <w:gridSpan w:val="2"/>
          </w:tcPr>
          <w:p w14:paraId="355240A7" w14:textId="77777777" w:rsidR="00553226" w:rsidRDefault="00553226" w:rsidP="00477C76">
            <w:pPr>
              <w:pStyle w:val="spacer"/>
            </w:pPr>
          </w:p>
        </w:tc>
      </w:tr>
      <w:tr w:rsidR="00553226" w:rsidRPr="00CD0F16" w14:paraId="2FFB016C" w14:textId="77777777" w:rsidTr="00477C76">
        <w:tc>
          <w:tcPr>
            <w:tcW w:w="3316" w:type="dxa"/>
            <w:gridSpan w:val="2"/>
          </w:tcPr>
          <w:p w14:paraId="6BA107CC" w14:textId="77777777" w:rsidR="00553226" w:rsidRPr="00CD0F16" w:rsidRDefault="00553226" w:rsidP="00477C76">
            <w:pPr>
              <w:pStyle w:val="unittext"/>
              <w:rPr>
                <w:b/>
              </w:rPr>
            </w:pPr>
            <w:r>
              <w:rPr>
                <w:b/>
                <w:i/>
              </w:rPr>
              <w:t>C</w:t>
            </w:r>
            <w:r w:rsidRPr="00BE4F38">
              <w:rPr>
                <w:b/>
                <w:i/>
              </w:rPr>
              <w:t>onsiderations</w:t>
            </w:r>
            <w:r>
              <w:rPr>
                <w:b/>
                <w:i/>
              </w:rPr>
              <w:t xml:space="preserve"> </w:t>
            </w:r>
            <w:r w:rsidRPr="00BE4F38">
              <w:t>may include</w:t>
            </w:r>
            <w:r w:rsidRPr="00A21AD7">
              <w:t>:</w:t>
            </w:r>
          </w:p>
        </w:tc>
        <w:tc>
          <w:tcPr>
            <w:tcW w:w="5710" w:type="dxa"/>
            <w:gridSpan w:val="2"/>
          </w:tcPr>
          <w:p w14:paraId="1BB503B0" w14:textId="77777777" w:rsidR="00553226" w:rsidRDefault="00553226" w:rsidP="00477C76">
            <w:pPr>
              <w:pStyle w:val="bullet"/>
              <w:numPr>
                <w:ilvl w:val="0"/>
                <w:numId w:val="13"/>
              </w:numPr>
              <w:ind w:left="284" w:hanging="284"/>
            </w:pPr>
            <w:r>
              <w:t>available budget</w:t>
            </w:r>
          </w:p>
          <w:p w14:paraId="0A5B440B" w14:textId="77777777" w:rsidR="00553226" w:rsidRDefault="00553226" w:rsidP="00477C76">
            <w:pPr>
              <w:pStyle w:val="bullet"/>
              <w:numPr>
                <w:ilvl w:val="0"/>
                <w:numId w:val="13"/>
              </w:numPr>
              <w:ind w:left="284" w:hanging="284"/>
            </w:pPr>
            <w:r>
              <w:t>new or second hand</w:t>
            </w:r>
          </w:p>
          <w:p w14:paraId="6A4E09F3" w14:textId="77777777" w:rsidR="00553226" w:rsidRDefault="00553226" w:rsidP="00477C76">
            <w:pPr>
              <w:pStyle w:val="bullet"/>
              <w:numPr>
                <w:ilvl w:val="0"/>
                <w:numId w:val="13"/>
              </w:numPr>
              <w:ind w:left="284" w:hanging="284"/>
            </w:pPr>
            <w:r>
              <w:t>size</w:t>
            </w:r>
          </w:p>
          <w:p w14:paraId="4EE092B5" w14:textId="77777777" w:rsidR="00553226" w:rsidRDefault="00553226" w:rsidP="00477C76">
            <w:pPr>
              <w:pStyle w:val="bullet"/>
              <w:numPr>
                <w:ilvl w:val="0"/>
                <w:numId w:val="13"/>
              </w:numPr>
              <w:ind w:left="284" w:hanging="284"/>
            </w:pPr>
            <w:r>
              <w:lastRenderedPageBreak/>
              <w:t>model/body style</w:t>
            </w:r>
          </w:p>
          <w:p w14:paraId="18690505" w14:textId="77777777" w:rsidR="00553226" w:rsidRDefault="00553226" w:rsidP="00477C76">
            <w:pPr>
              <w:pStyle w:val="bullet"/>
              <w:numPr>
                <w:ilvl w:val="0"/>
                <w:numId w:val="13"/>
              </w:numPr>
              <w:ind w:left="284" w:hanging="284"/>
            </w:pPr>
            <w:r>
              <w:t>securing loans</w:t>
            </w:r>
          </w:p>
          <w:p w14:paraId="0FF24D70" w14:textId="77777777" w:rsidR="00553226" w:rsidRDefault="00553226" w:rsidP="00477C76">
            <w:pPr>
              <w:pStyle w:val="bullet"/>
              <w:numPr>
                <w:ilvl w:val="0"/>
                <w:numId w:val="13"/>
              </w:numPr>
              <w:ind w:left="284" w:hanging="284"/>
            </w:pPr>
            <w:r>
              <w:t>economy/fuel consumption/fuel types</w:t>
            </w:r>
          </w:p>
          <w:p w14:paraId="5D917324" w14:textId="77777777" w:rsidR="00553226" w:rsidRPr="00CD0F16" w:rsidRDefault="00553226" w:rsidP="00477C76">
            <w:pPr>
              <w:pStyle w:val="bullet"/>
              <w:numPr>
                <w:ilvl w:val="0"/>
                <w:numId w:val="13"/>
              </w:numPr>
              <w:ind w:left="284" w:hanging="284"/>
            </w:pPr>
            <w:r>
              <w:t>maintenance and repair costs</w:t>
            </w:r>
          </w:p>
        </w:tc>
      </w:tr>
      <w:tr w:rsidR="00553226" w:rsidRPr="00CD0F16" w14:paraId="7E1EDFF1" w14:textId="77777777" w:rsidTr="00477C76">
        <w:tc>
          <w:tcPr>
            <w:tcW w:w="9026" w:type="dxa"/>
            <w:gridSpan w:val="4"/>
          </w:tcPr>
          <w:p w14:paraId="4B7261CD" w14:textId="77777777" w:rsidR="00553226" w:rsidRPr="00CD0F16" w:rsidRDefault="00553226" w:rsidP="00477C76">
            <w:pPr>
              <w:pStyle w:val="spacer"/>
            </w:pPr>
          </w:p>
        </w:tc>
      </w:tr>
      <w:tr w:rsidR="00553226" w:rsidRPr="00CD0F16" w14:paraId="0C309C83" w14:textId="77777777" w:rsidTr="00477C76">
        <w:tc>
          <w:tcPr>
            <w:tcW w:w="3316" w:type="dxa"/>
            <w:gridSpan w:val="2"/>
          </w:tcPr>
          <w:p w14:paraId="01822507" w14:textId="77777777" w:rsidR="00553226" w:rsidRPr="00CD0F16" w:rsidRDefault="00553226" w:rsidP="00477C76">
            <w:pPr>
              <w:pStyle w:val="unittext"/>
            </w:pPr>
            <w:r w:rsidRPr="00674B86">
              <w:rPr>
                <w:b/>
                <w:i/>
              </w:rPr>
              <w:t>Responsibilities</w:t>
            </w:r>
            <w:r w:rsidRPr="00CD0F16">
              <w:t xml:space="preserve"> may include:</w:t>
            </w:r>
          </w:p>
        </w:tc>
        <w:tc>
          <w:tcPr>
            <w:tcW w:w="5710" w:type="dxa"/>
            <w:gridSpan w:val="2"/>
          </w:tcPr>
          <w:p w14:paraId="78D33669" w14:textId="77777777" w:rsidR="00553226" w:rsidRPr="00CD0F16" w:rsidRDefault="00553226" w:rsidP="00477C76">
            <w:pPr>
              <w:pStyle w:val="bullet"/>
              <w:numPr>
                <w:ilvl w:val="0"/>
                <w:numId w:val="13"/>
              </w:numPr>
              <w:ind w:left="284" w:hanging="284"/>
            </w:pPr>
            <w:r w:rsidRPr="00CD0F16">
              <w:t>registration</w:t>
            </w:r>
          </w:p>
          <w:p w14:paraId="59DB552D" w14:textId="77777777" w:rsidR="00553226" w:rsidRPr="00CD0F16" w:rsidRDefault="00553226" w:rsidP="00477C76">
            <w:pPr>
              <w:pStyle w:val="bullet"/>
              <w:numPr>
                <w:ilvl w:val="0"/>
                <w:numId w:val="13"/>
              </w:numPr>
              <w:ind w:left="284" w:hanging="284"/>
            </w:pPr>
            <w:r w:rsidRPr="00CD0F16">
              <w:t>roadworthiness</w:t>
            </w:r>
          </w:p>
          <w:p w14:paraId="4E5F8E77" w14:textId="77777777" w:rsidR="00553226" w:rsidRDefault="00553226" w:rsidP="00477C76">
            <w:pPr>
              <w:pStyle w:val="bullet"/>
              <w:numPr>
                <w:ilvl w:val="0"/>
                <w:numId w:val="13"/>
              </w:numPr>
              <w:ind w:left="284" w:hanging="284"/>
            </w:pPr>
            <w:r w:rsidRPr="00CD0F16">
              <w:t>running cost</w:t>
            </w:r>
            <w:r>
              <w:t>s</w:t>
            </w:r>
          </w:p>
          <w:p w14:paraId="42E95362" w14:textId="77777777" w:rsidR="00553226" w:rsidRPr="00CD0F16" w:rsidRDefault="00553226" w:rsidP="00477C76">
            <w:pPr>
              <w:pStyle w:val="bullet"/>
              <w:numPr>
                <w:ilvl w:val="0"/>
                <w:numId w:val="13"/>
              </w:numPr>
              <w:ind w:left="284" w:hanging="284"/>
            </w:pPr>
            <w:r>
              <w:t>insurance</w:t>
            </w:r>
          </w:p>
        </w:tc>
      </w:tr>
      <w:tr w:rsidR="00553226" w:rsidRPr="00CD0F16" w14:paraId="1E777BAF" w14:textId="77777777" w:rsidTr="00477C76">
        <w:tc>
          <w:tcPr>
            <w:tcW w:w="9026" w:type="dxa"/>
            <w:gridSpan w:val="4"/>
          </w:tcPr>
          <w:p w14:paraId="3FF11320" w14:textId="77777777" w:rsidR="00553226" w:rsidRPr="00CD0F16" w:rsidRDefault="00553226" w:rsidP="00477C76">
            <w:pPr>
              <w:pStyle w:val="spacer"/>
            </w:pPr>
          </w:p>
        </w:tc>
      </w:tr>
      <w:tr w:rsidR="00553226" w:rsidRPr="00CD0F16" w14:paraId="4B8EC481" w14:textId="77777777" w:rsidTr="00477C76">
        <w:tc>
          <w:tcPr>
            <w:tcW w:w="9026" w:type="dxa"/>
            <w:gridSpan w:val="4"/>
          </w:tcPr>
          <w:p w14:paraId="68D09FDE" w14:textId="77777777" w:rsidR="00553226" w:rsidRPr="00CD0F16" w:rsidRDefault="00553226" w:rsidP="00477C76">
            <w:pPr>
              <w:pStyle w:val="Heading21"/>
            </w:pPr>
            <w:r w:rsidRPr="00CD0F16">
              <w:t>Evidence Guide</w:t>
            </w:r>
          </w:p>
          <w:p w14:paraId="269209CD" w14:textId="77777777" w:rsidR="00553226" w:rsidRPr="00CD0F16" w:rsidRDefault="00553226" w:rsidP="00477C76">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rsidRPr="00CD0F16" w14:paraId="62D4708C" w14:textId="77777777" w:rsidTr="00477C76">
        <w:tc>
          <w:tcPr>
            <w:tcW w:w="3316" w:type="dxa"/>
            <w:gridSpan w:val="2"/>
          </w:tcPr>
          <w:p w14:paraId="3F156A32" w14:textId="77777777" w:rsidR="00553226" w:rsidRPr="00CD0F16" w:rsidRDefault="00553226" w:rsidP="00477C76">
            <w:pPr>
              <w:pStyle w:val="EG"/>
            </w:pPr>
            <w:r w:rsidRPr="00CD0F16">
              <w:t>Critical aspects for assessment and evidence required to demonstrate competency in this unit</w:t>
            </w:r>
          </w:p>
        </w:tc>
        <w:tc>
          <w:tcPr>
            <w:tcW w:w="5710" w:type="dxa"/>
            <w:gridSpan w:val="2"/>
          </w:tcPr>
          <w:p w14:paraId="3397D822" w14:textId="77777777" w:rsidR="00553226" w:rsidRPr="00CD0F16" w:rsidRDefault="00553226" w:rsidP="00477C76">
            <w:pPr>
              <w:pStyle w:val="unittext"/>
            </w:pPr>
            <w:r w:rsidRPr="00CD0F16">
              <w:t>Assessment must confirm the ability to:</w:t>
            </w:r>
          </w:p>
          <w:p w14:paraId="634B4D44" w14:textId="77777777" w:rsidR="00553226" w:rsidRPr="00CD0F16" w:rsidRDefault="00553226" w:rsidP="00477C76">
            <w:pPr>
              <w:pStyle w:val="bullet"/>
              <w:numPr>
                <w:ilvl w:val="0"/>
                <w:numId w:val="13"/>
              </w:numPr>
              <w:ind w:left="284" w:hanging="284"/>
            </w:pPr>
            <w:r w:rsidRPr="00CD0F16">
              <w:t>source</w:t>
            </w:r>
            <w:r>
              <w:t xml:space="preserve"> and interpret</w:t>
            </w:r>
            <w:r w:rsidRPr="00CD0F16">
              <w:t xml:space="preserve"> information on requirements for driving in Australia</w:t>
            </w:r>
          </w:p>
          <w:p w14:paraId="5AE01D64" w14:textId="77777777" w:rsidR="00553226" w:rsidRPr="00CD0F16" w:rsidRDefault="00553226" w:rsidP="00477C76">
            <w:pPr>
              <w:pStyle w:val="bullet"/>
              <w:numPr>
                <w:ilvl w:val="0"/>
                <w:numId w:val="13"/>
              </w:numPr>
              <w:ind w:left="284" w:hanging="284"/>
            </w:pPr>
            <w:r w:rsidRPr="00CD0F16">
              <w:t>interpret information about purchasing cars</w:t>
            </w:r>
          </w:p>
        </w:tc>
      </w:tr>
      <w:tr w:rsidR="00553226" w:rsidRPr="00CD0F16" w14:paraId="00BAFB46" w14:textId="77777777" w:rsidTr="00477C76">
        <w:tc>
          <w:tcPr>
            <w:tcW w:w="9026" w:type="dxa"/>
            <w:gridSpan w:val="4"/>
          </w:tcPr>
          <w:p w14:paraId="0AEEA84B" w14:textId="77777777" w:rsidR="00553226" w:rsidRPr="00CD0F16" w:rsidRDefault="00553226" w:rsidP="00477C76">
            <w:pPr>
              <w:pStyle w:val="spacer"/>
            </w:pPr>
          </w:p>
        </w:tc>
      </w:tr>
      <w:tr w:rsidR="00553226" w:rsidRPr="00CD0F16" w14:paraId="1CA60561" w14:textId="77777777" w:rsidTr="00477C76">
        <w:tc>
          <w:tcPr>
            <w:tcW w:w="3316" w:type="dxa"/>
            <w:gridSpan w:val="2"/>
          </w:tcPr>
          <w:p w14:paraId="20465E7C" w14:textId="77777777" w:rsidR="00553226" w:rsidRPr="00CD0F16" w:rsidRDefault="00553226" w:rsidP="00477C76">
            <w:pPr>
              <w:pStyle w:val="EG"/>
            </w:pPr>
            <w:r w:rsidRPr="00CD0F16">
              <w:t>Context of and specific resources for assessment</w:t>
            </w:r>
          </w:p>
        </w:tc>
        <w:tc>
          <w:tcPr>
            <w:tcW w:w="5710" w:type="dxa"/>
            <w:gridSpan w:val="2"/>
          </w:tcPr>
          <w:p w14:paraId="46A37B69" w14:textId="77777777" w:rsidR="00553226" w:rsidRPr="00CD0F16" w:rsidRDefault="00553226" w:rsidP="00477C76">
            <w:pPr>
              <w:pStyle w:val="unittext"/>
            </w:pPr>
            <w:r w:rsidRPr="00CD0F16">
              <w:t>Assessment must ensure:</w:t>
            </w:r>
          </w:p>
          <w:p w14:paraId="08C2519D" w14:textId="77777777" w:rsidR="00553226" w:rsidRDefault="00553226" w:rsidP="00477C76">
            <w:pPr>
              <w:pStyle w:val="bullet"/>
              <w:numPr>
                <w:ilvl w:val="0"/>
                <w:numId w:val="13"/>
              </w:numPr>
              <w:ind w:left="284" w:hanging="284"/>
            </w:pPr>
            <w:r>
              <w:t>access to sources of information on legal requirements for driving and owning a vehicle in Australia</w:t>
            </w:r>
          </w:p>
          <w:p w14:paraId="21C1A364" w14:textId="77777777" w:rsidR="00553226" w:rsidRPr="00CD0F16" w:rsidRDefault="00553226" w:rsidP="00477C76">
            <w:pPr>
              <w:pStyle w:val="bullet"/>
              <w:numPr>
                <w:ilvl w:val="0"/>
                <w:numId w:val="13"/>
              </w:numPr>
              <w:ind w:left="284" w:hanging="284"/>
            </w:pPr>
            <w:r w:rsidRPr="00EF2CDD">
              <w:t>computer hardware/software and internet access as appropriate</w:t>
            </w:r>
          </w:p>
        </w:tc>
      </w:tr>
      <w:tr w:rsidR="00553226" w:rsidRPr="00CD0F16" w14:paraId="49679E02" w14:textId="77777777" w:rsidTr="00477C76">
        <w:tc>
          <w:tcPr>
            <w:tcW w:w="9026" w:type="dxa"/>
            <w:gridSpan w:val="4"/>
          </w:tcPr>
          <w:p w14:paraId="282909BF" w14:textId="77777777" w:rsidR="00553226" w:rsidRPr="00CD0F16" w:rsidRDefault="00553226" w:rsidP="00477C76">
            <w:pPr>
              <w:pStyle w:val="spacer"/>
            </w:pPr>
          </w:p>
        </w:tc>
      </w:tr>
      <w:tr w:rsidR="00553226" w:rsidRPr="00CD0F16" w14:paraId="70CAF97E" w14:textId="77777777" w:rsidTr="00477C76">
        <w:tc>
          <w:tcPr>
            <w:tcW w:w="3316" w:type="dxa"/>
            <w:gridSpan w:val="2"/>
          </w:tcPr>
          <w:p w14:paraId="2725805B" w14:textId="77777777" w:rsidR="00553226" w:rsidRPr="00CD0F16" w:rsidRDefault="00553226" w:rsidP="00477C76">
            <w:pPr>
              <w:pStyle w:val="EG"/>
            </w:pPr>
            <w:r w:rsidRPr="00CD0F16">
              <w:t>Method(s) of assessment</w:t>
            </w:r>
          </w:p>
        </w:tc>
        <w:tc>
          <w:tcPr>
            <w:tcW w:w="5710" w:type="dxa"/>
            <w:gridSpan w:val="2"/>
          </w:tcPr>
          <w:p w14:paraId="64B9DD6D" w14:textId="77777777" w:rsidR="00553226" w:rsidRPr="00CD0F16" w:rsidRDefault="00553226" w:rsidP="00477C76">
            <w:pPr>
              <w:pStyle w:val="unittext"/>
            </w:pPr>
            <w:r w:rsidRPr="00CD0F16">
              <w:t>The following</w:t>
            </w:r>
            <w:r>
              <w:t xml:space="preserve"> are suggested</w:t>
            </w:r>
            <w:r w:rsidRPr="00CD0F16">
              <w:t xml:space="preserve"> assessment methods</w:t>
            </w:r>
            <w:r>
              <w:t xml:space="preserve"> </w:t>
            </w:r>
            <w:r w:rsidRPr="00CD0F16">
              <w:t>for this unit:</w:t>
            </w:r>
          </w:p>
          <w:p w14:paraId="49708B8B" w14:textId="77777777" w:rsidR="00553226" w:rsidRDefault="00553226" w:rsidP="00477C76">
            <w:pPr>
              <w:pStyle w:val="bullet"/>
              <w:numPr>
                <w:ilvl w:val="0"/>
                <w:numId w:val="13"/>
              </w:numPr>
              <w:ind w:left="284" w:hanging="284"/>
            </w:pPr>
            <w:r>
              <w:t>portfolio of information on requirements for driving and owning a vehicle in Australia compiled by the learner</w:t>
            </w:r>
          </w:p>
          <w:p w14:paraId="7DA63161" w14:textId="77777777" w:rsidR="00553226" w:rsidRDefault="00553226" w:rsidP="00477C76">
            <w:pPr>
              <w:pStyle w:val="bullet"/>
              <w:numPr>
                <w:ilvl w:val="0"/>
                <w:numId w:val="13"/>
              </w:numPr>
              <w:ind w:left="284" w:hanging="284"/>
            </w:pPr>
            <w:r>
              <w:t>observation of the learner engaging with information about owning a car</w:t>
            </w:r>
          </w:p>
          <w:p w14:paraId="6BC146EE" w14:textId="77777777" w:rsidR="00553226" w:rsidRPr="00CD0F16" w:rsidRDefault="00553226" w:rsidP="00477C76">
            <w:pPr>
              <w:pStyle w:val="bullet"/>
              <w:numPr>
                <w:ilvl w:val="0"/>
                <w:numId w:val="13"/>
              </w:numPr>
              <w:ind w:left="284" w:hanging="284"/>
            </w:pPr>
            <w:r>
              <w:t xml:space="preserve">oral or written questioning to assess the learner’s knowledge of </w:t>
            </w:r>
            <w:r w:rsidRPr="00CD0F16">
              <w:t>requirements for driving in Australia</w:t>
            </w:r>
          </w:p>
        </w:tc>
      </w:tr>
    </w:tbl>
    <w:p w14:paraId="35D2394E" w14:textId="77777777" w:rsidR="00553226" w:rsidRDefault="00553226" w:rsidP="00553226">
      <w:pPr>
        <w:keepNext/>
        <w:tabs>
          <w:tab w:val="left" w:pos="930"/>
        </w:tabs>
        <w:spacing w:before="0" w:after="0"/>
        <w:sectPr w:rsidR="00553226" w:rsidSect="00FA238F">
          <w:headerReference w:type="even" r:id="rId331"/>
          <w:headerReference w:type="default" r:id="rId332"/>
          <w:headerReference w:type="first" r:id="rId333"/>
          <w:pgSz w:w="11906" w:h="16838"/>
          <w:pgMar w:top="1440" w:right="1440" w:bottom="1560" w:left="1440" w:header="708" w:footer="708" w:gutter="0"/>
          <w:cols w:space="708"/>
          <w:docGrid w:linePitch="360"/>
        </w:sectPr>
      </w:pPr>
    </w:p>
    <w:p w14:paraId="5CED39C7" w14:textId="77777777" w:rsidR="00553226" w:rsidRDefault="00553226" w:rsidP="00553226">
      <w:pPr>
        <w:keepNext/>
      </w:pPr>
    </w:p>
    <w:p w14:paraId="1A7DBDAA" w14:textId="77777777" w:rsidR="00196185" w:rsidRDefault="00196185" w:rsidP="0089509B">
      <w:pPr>
        <w:keepNext/>
        <w:sectPr w:rsidR="00196185" w:rsidSect="00196185">
          <w:headerReference w:type="default" r:id="rId33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943"/>
        <w:gridCol w:w="426"/>
        <w:gridCol w:w="144"/>
        <w:gridCol w:w="15"/>
        <w:gridCol w:w="5714"/>
      </w:tblGrid>
      <w:tr w:rsidR="00196185" w14:paraId="17389F5C" w14:textId="77777777" w:rsidTr="00196185">
        <w:tc>
          <w:tcPr>
            <w:tcW w:w="2943" w:type="dxa"/>
          </w:tcPr>
          <w:p w14:paraId="64E1EF55" w14:textId="77777777" w:rsidR="00196185" w:rsidRPr="00D72D90" w:rsidRDefault="00196185" w:rsidP="0089509B">
            <w:pPr>
              <w:pStyle w:val="CodeTOC"/>
            </w:pPr>
            <w:r w:rsidRPr="00D72D90">
              <w:lastRenderedPageBreak/>
              <w:t>Unit Code</w:t>
            </w:r>
          </w:p>
        </w:tc>
        <w:tc>
          <w:tcPr>
            <w:tcW w:w="6299" w:type="dxa"/>
            <w:gridSpan w:val="4"/>
          </w:tcPr>
          <w:p w14:paraId="4AA78225" w14:textId="29A29156" w:rsidR="00196185" w:rsidRPr="00D72D90" w:rsidRDefault="00052135" w:rsidP="0089509B">
            <w:pPr>
              <w:pStyle w:val="code"/>
            </w:pPr>
            <w:bookmarkStart w:id="278" w:name="_Toc514234403"/>
            <w:r>
              <w:rPr>
                <w:color w:val="000000"/>
              </w:rPr>
              <w:t>VU22411</w:t>
            </w:r>
            <w:bookmarkEnd w:id="278"/>
          </w:p>
        </w:tc>
      </w:tr>
      <w:tr w:rsidR="00196185" w14:paraId="325CE85C" w14:textId="77777777" w:rsidTr="00196185">
        <w:tc>
          <w:tcPr>
            <w:tcW w:w="2943" w:type="dxa"/>
          </w:tcPr>
          <w:p w14:paraId="72463EB2" w14:textId="77777777" w:rsidR="00196185" w:rsidRPr="00D72D90" w:rsidRDefault="00196185" w:rsidP="0089509B">
            <w:pPr>
              <w:pStyle w:val="CodeTOC"/>
            </w:pPr>
            <w:r w:rsidRPr="00D72D90">
              <w:t>Unit Title</w:t>
            </w:r>
          </w:p>
        </w:tc>
        <w:tc>
          <w:tcPr>
            <w:tcW w:w="6299" w:type="dxa"/>
            <w:gridSpan w:val="4"/>
          </w:tcPr>
          <w:p w14:paraId="0BE02E4D" w14:textId="6B8EED7C" w:rsidR="00196185" w:rsidRPr="00D72D90" w:rsidRDefault="00196185" w:rsidP="0089509B">
            <w:pPr>
              <w:pStyle w:val="code"/>
            </w:pPr>
            <w:bookmarkStart w:id="279" w:name="_Toc507058649"/>
            <w:bookmarkStart w:id="280" w:name="_Toc514234404"/>
            <w:r>
              <w:t>Research pathways and produce a learning plan and portfolio</w:t>
            </w:r>
            <w:bookmarkEnd w:id="279"/>
            <w:bookmarkEnd w:id="280"/>
          </w:p>
        </w:tc>
      </w:tr>
      <w:tr w:rsidR="00196185" w14:paraId="3F0DD1F9" w14:textId="77777777" w:rsidTr="00196185">
        <w:tc>
          <w:tcPr>
            <w:tcW w:w="2943" w:type="dxa"/>
          </w:tcPr>
          <w:p w14:paraId="314AE797" w14:textId="77777777" w:rsidR="00196185" w:rsidRDefault="00196185" w:rsidP="0089509B">
            <w:pPr>
              <w:pStyle w:val="Heading21"/>
            </w:pPr>
            <w:r>
              <w:t>Unit Descriptor</w:t>
            </w:r>
          </w:p>
        </w:tc>
        <w:tc>
          <w:tcPr>
            <w:tcW w:w="6299" w:type="dxa"/>
            <w:gridSpan w:val="4"/>
          </w:tcPr>
          <w:p w14:paraId="21A3615A" w14:textId="77777777" w:rsidR="00196185" w:rsidRDefault="00196185" w:rsidP="0089509B">
            <w:pPr>
              <w:pStyle w:val="unittext"/>
            </w:pPr>
            <w:r>
              <w:t>This unit describes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Learners at this level work independently and initiate and use support from a range of established resources.</w:t>
            </w:r>
          </w:p>
          <w:p w14:paraId="13DA76D7" w14:textId="77777777" w:rsidR="00196185" w:rsidRDefault="00196185" w:rsidP="0089509B">
            <w:pPr>
              <w:pStyle w:val="unittext"/>
            </w:pPr>
            <w:r>
              <w:t>The required outcomes described in this unit contribute to the achievement of Australian Core Skills Framework indicators for Learning at Level 4: 4.01, 4.02.</w:t>
            </w:r>
          </w:p>
        </w:tc>
      </w:tr>
      <w:tr w:rsidR="00196185" w14:paraId="6A20AA38" w14:textId="77777777" w:rsidTr="00196185">
        <w:tc>
          <w:tcPr>
            <w:tcW w:w="2943" w:type="dxa"/>
          </w:tcPr>
          <w:p w14:paraId="103D1C52" w14:textId="77777777" w:rsidR="00196185" w:rsidRDefault="00196185" w:rsidP="0089509B">
            <w:pPr>
              <w:pStyle w:val="Heading21"/>
            </w:pPr>
            <w:r>
              <w:t>Employability Skills</w:t>
            </w:r>
          </w:p>
        </w:tc>
        <w:tc>
          <w:tcPr>
            <w:tcW w:w="6299" w:type="dxa"/>
            <w:gridSpan w:val="4"/>
          </w:tcPr>
          <w:p w14:paraId="1374279F" w14:textId="77777777" w:rsidR="00196185" w:rsidRDefault="00196185" w:rsidP="0089509B">
            <w:pPr>
              <w:pStyle w:val="unittext"/>
            </w:pPr>
            <w:r>
              <w:t>This unit contains employability skills.</w:t>
            </w:r>
          </w:p>
        </w:tc>
      </w:tr>
      <w:tr w:rsidR="00196185" w14:paraId="5771D919" w14:textId="77777777" w:rsidTr="00196185">
        <w:tc>
          <w:tcPr>
            <w:tcW w:w="2943" w:type="dxa"/>
          </w:tcPr>
          <w:p w14:paraId="022F0DAD" w14:textId="77777777" w:rsidR="00196185" w:rsidRDefault="00196185" w:rsidP="0089509B">
            <w:pPr>
              <w:pStyle w:val="Heading21"/>
            </w:pPr>
            <w:r>
              <w:t>Application of the Unit</w:t>
            </w:r>
          </w:p>
        </w:tc>
        <w:tc>
          <w:tcPr>
            <w:tcW w:w="6299" w:type="dxa"/>
            <w:gridSpan w:val="4"/>
          </w:tcPr>
          <w:p w14:paraId="622C4577" w14:textId="77777777" w:rsidR="00196185" w:rsidRDefault="00196185" w:rsidP="0089509B">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learner will also develop and maintain a portfolio of evidence which documents achievement and monitoring of course goals.</w:t>
            </w:r>
          </w:p>
        </w:tc>
      </w:tr>
      <w:tr w:rsidR="00196185" w14:paraId="61418EB3" w14:textId="77777777" w:rsidTr="00196185">
        <w:tc>
          <w:tcPr>
            <w:tcW w:w="2943" w:type="dxa"/>
          </w:tcPr>
          <w:p w14:paraId="45A27005" w14:textId="77777777" w:rsidR="00196185" w:rsidRDefault="00196185" w:rsidP="0089509B">
            <w:pPr>
              <w:pStyle w:val="Heading21"/>
            </w:pPr>
            <w:r>
              <w:t>Element</w:t>
            </w:r>
          </w:p>
          <w:p w14:paraId="03B044CA" w14:textId="77777777" w:rsidR="00196185" w:rsidRDefault="0019618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1C4BAC1D" w14:textId="77777777" w:rsidR="00196185" w:rsidRDefault="00196185" w:rsidP="0089509B">
            <w:pPr>
              <w:pStyle w:val="Heading21"/>
            </w:pPr>
            <w:r>
              <w:t>Performance Criteria</w:t>
            </w:r>
          </w:p>
          <w:p w14:paraId="1E1686E4" w14:textId="041C5262" w:rsidR="00196185" w:rsidRDefault="00196185"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196185" w14:paraId="27E5EF9D" w14:textId="77777777" w:rsidTr="00196185">
        <w:tc>
          <w:tcPr>
            <w:tcW w:w="2943" w:type="dxa"/>
          </w:tcPr>
          <w:p w14:paraId="2B0C59DF" w14:textId="77777777" w:rsidR="00196185" w:rsidRDefault="00196185" w:rsidP="0089509B">
            <w:pPr>
              <w:pStyle w:val="spacer"/>
            </w:pPr>
          </w:p>
        </w:tc>
        <w:tc>
          <w:tcPr>
            <w:tcW w:w="6299" w:type="dxa"/>
            <w:gridSpan w:val="4"/>
          </w:tcPr>
          <w:p w14:paraId="13E0889F" w14:textId="77777777" w:rsidR="00196185" w:rsidRDefault="00196185" w:rsidP="0089509B">
            <w:pPr>
              <w:pStyle w:val="spacer"/>
            </w:pPr>
          </w:p>
        </w:tc>
      </w:tr>
      <w:tr w:rsidR="00196185" w14:paraId="15925F59" w14:textId="77777777" w:rsidTr="00196185">
        <w:tc>
          <w:tcPr>
            <w:tcW w:w="2943" w:type="dxa"/>
            <w:vMerge w:val="restart"/>
          </w:tcPr>
          <w:p w14:paraId="3B262830" w14:textId="77777777" w:rsidR="00196185" w:rsidRPr="009C0955" w:rsidRDefault="00196185" w:rsidP="0089509B">
            <w:pPr>
              <w:pStyle w:val="element"/>
              <w:keepNext/>
            </w:pPr>
            <w:r>
              <w:t>1</w:t>
            </w:r>
            <w:r>
              <w:tab/>
              <w:t>I</w:t>
            </w:r>
            <w:r w:rsidRPr="009C0955">
              <w:t xml:space="preserve">dentify potential </w:t>
            </w:r>
            <w:r>
              <w:t>p</w:t>
            </w:r>
            <w:r w:rsidRPr="009C0955">
              <w:t>athways</w:t>
            </w:r>
          </w:p>
        </w:tc>
        <w:tc>
          <w:tcPr>
            <w:tcW w:w="570" w:type="dxa"/>
            <w:gridSpan w:val="2"/>
          </w:tcPr>
          <w:p w14:paraId="41E07E39" w14:textId="77777777" w:rsidR="00196185" w:rsidRPr="009C0955" w:rsidRDefault="00196185" w:rsidP="0089509B">
            <w:pPr>
              <w:pStyle w:val="PC"/>
              <w:keepNext/>
            </w:pPr>
            <w:r w:rsidRPr="009C0955">
              <w:t>1.1</w:t>
            </w:r>
          </w:p>
        </w:tc>
        <w:tc>
          <w:tcPr>
            <w:tcW w:w="5729" w:type="dxa"/>
            <w:gridSpan w:val="2"/>
          </w:tcPr>
          <w:p w14:paraId="5C5720CE" w14:textId="77777777" w:rsidR="00196185" w:rsidRPr="009C0955" w:rsidRDefault="00196185" w:rsidP="0089509B">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w:t>
            </w:r>
            <w:r>
              <w:rPr>
                <w:b/>
                <w:i/>
              </w:rPr>
              <w:t xml:space="preserve">pathway </w:t>
            </w:r>
            <w:r w:rsidRPr="00FA5138">
              <w:rPr>
                <w:b/>
                <w:i/>
              </w:rPr>
              <w:t>options</w:t>
            </w:r>
            <w:r w:rsidRPr="009C0955">
              <w:t xml:space="preserve"> with an appropriate </w:t>
            </w:r>
            <w:r>
              <w:t>support person</w:t>
            </w:r>
          </w:p>
        </w:tc>
      </w:tr>
      <w:tr w:rsidR="00196185" w14:paraId="10872EC8" w14:textId="77777777" w:rsidTr="00196185">
        <w:tc>
          <w:tcPr>
            <w:tcW w:w="2943" w:type="dxa"/>
            <w:vMerge/>
          </w:tcPr>
          <w:p w14:paraId="2B608B03" w14:textId="77777777" w:rsidR="00196185" w:rsidRPr="0084371F" w:rsidRDefault="00196185" w:rsidP="0089509B">
            <w:pPr>
              <w:pStyle w:val="element"/>
              <w:keepNext/>
            </w:pPr>
          </w:p>
        </w:tc>
        <w:tc>
          <w:tcPr>
            <w:tcW w:w="570" w:type="dxa"/>
            <w:gridSpan w:val="2"/>
          </w:tcPr>
          <w:p w14:paraId="31C1B5FA" w14:textId="77777777" w:rsidR="00196185" w:rsidRDefault="00196185" w:rsidP="0089509B">
            <w:pPr>
              <w:pStyle w:val="PC"/>
              <w:keepNext/>
            </w:pPr>
            <w:r w:rsidRPr="009C0955">
              <w:t>1.2</w:t>
            </w:r>
          </w:p>
        </w:tc>
        <w:tc>
          <w:tcPr>
            <w:tcW w:w="5729" w:type="dxa"/>
            <w:gridSpan w:val="2"/>
          </w:tcPr>
          <w:p w14:paraId="6F6F0106" w14:textId="77777777" w:rsidR="00196185" w:rsidRDefault="00196185" w:rsidP="0089509B">
            <w:pPr>
              <w:pStyle w:val="unittext"/>
            </w:pPr>
            <w:r>
              <w:t>Access and note i</w:t>
            </w:r>
            <w:r w:rsidRPr="009C0955">
              <w:t>nformation about possible opti</w:t>
            </w:r>
            <w:r>
              <w:t xml:space="preserve">ons </w:t>
            </w:r>
          </w:p>
        </w:tc>
      </w:tr>
      <w:tr w:rsidR="00196185" w14:paraId="6C41F4C0" w14:textId="77777777" w:rsidTr="00196185">
        <w:tc>
          <w:tcPr>
            <w:tcW w:w="2943" w:type="dxa"/>
          </w:tcPr>
          <w:p w14:paraId="2D1A5BD7" w14:textId="77777777" w:rsidR="00196185" w:rsidRDefault="00196185" w:rsidP="0089509B">
            <w:pPr>
              <w:pStyle w:val="spacer"/>
            </w:pPr>
          </w:p>
        </w:tc>
        <w:tc>
          <w:tcPr>
            <w:tcW w:w="6299" w:type="dxa"/>
            <w:gridSpan w:val="4"/>
          </w:tcPr>
          <w:p w14:paraId="67420EE2" w14:textId="77777777" w:rsidR="00196185" w:rsidRDefault="00196185" w:rsidP="0089509B">
            <w:pPr>
              <w:pStyle w:val="spacer"/>
            </w:pPr>
          </w:p>
        </w:tc>
      </w:tr>
      <w:tr w:rsidR="00196185" w14:paraId="133DFAA8" w14:textId="77777777" w:rsidTr="00196185">
        <w:tc>
          <w:tcPr>
            <w:tcW w:w="2943" w:type="dxa"/>
            <w:vMerge w:val="restart"/>
          </w:tcPr>
          <w:p w14:paraId="3957653C" w14:textId="77777777" w:rsidR="00196185" w:rsidRPr="009C0955" w:rsidRDefault="00196185" w:rsidP="0089509B">
            <w:pPr>
              <w:pStyle w:val="element"/>
              <w:keepNext/>
            </w:pPr>
            <w:r>
              <w:t>2</w:t>
            </w:r>
            <w:r>
              <w:tab/>
            </w:r>
            <w:r w:rsidRPr="009C0955">
              <w:t xml:space="preserve">Clarify </w:t>
            </w:r>
            <w:r w:rsidRPr="00EA7425">
              <w:t>learning</w:t>
            </w:r>
            <w:r w:rsidRPr="009C0955">
              <w:t xml:space="preserve"> goals</w:t>
            </w:r>
          </w:p>
          <w:p w14:paraId="68D36F75" w14:textId="77777777" w:rsidR="00196185" w:rsidRPr="009C0955" w:rsidRDefault="00196185" w:rsidP="0089509B">
            <w:pPr>
              <w:keepNext/>
              <w:spacing w:before="60"/>
              <w:rPr>
                <w:rFonts w:ascii="Times New Roman" w:hAnsi="Times New Roman"/>
                <w:sz w:val="24"/>
              </w:rPr>
            </w:pPr>
          </w:p>
        </w:tc>
        <w:tc>
          <w:tcPr>
            <w:tcW w:w="585" w:type="dxa"/>
            <w:gridSpan w:val="3"/>
          </w:tcPr>
          <w:p w14:paraId="1267D258" w14:textId="77777777" w:rsidR="00196185" w:rsidRPr="009C0955" w:rsidRDefault="00196185" w:rsidP="0089509B">
            <w:pPr>
              <w:pStyle w:val="PC"/>
              <w:keepNext/>
            </w:pPr>
            <w:r w:rsidRPr="009C0955">
              <w:t>2.1</w:t>
            </w:r>
          </w:p>
        </w:tc>
        <w:tc>
          <w:tcPr>
            <w:tcW w:w="5714" w:type="dxa"/>
          </w:tcPr>
          <w:p w14:paraId="33FD3098" w14:textId="56AEBC19" w:rsidR="00196185" w:rsidRPr="009C0955" w:rsidRDefault="00196185" w:rsidP="0089509B">
            <w:pPr>
              <w:pStyle w:val="unittext"/>
            </w:pPr>
            <w:r w:rsidRPr="00685493">
              <w:t>Identify</w:t>
            </w:r>
            <w:r>
              <w:rPr>
                <w:b/>
                <w:i/>
              </w:rPr>
              <w:t xml:space="preserve"> l</w:t>
            </w:r>
            <w:r w:rsidRPr="00FA5138">
              <w:rPr>
                <w:b/>
                <w:i/>
              </w:rPr>
              <w:t>earning goals</w:t>
            </w:r>
            <w:r w:rsidR="00FA7CF7">
              <w:t xml:space="preserve"> </w:t>
            </w:r>
            <w:r w:rsidRPr="009C0955">
              <w:t>in relation to identified options</w:t>
            </w:r>
          </w:p>
        </w:tc>
      </w:tr>
      <w:tr w:rsidR="00196185" w14:paraId="2261B9B1" w14:textId="77777777" w:rsidTr="00196185">
        <w:tc>
          <w:tcPr>
            <w:tcW w:w="2943" w:type="dxa"/>
            <w:vMerge/>
          </w:tcPr>
          <w:p w14:paraId="4BC5C4CA" w14:textId="77777777" w:rsidR="00196185" w:rsidRDefault="00196185" w:rsidP="0089509B">
            <w:pPr>
              <w:keepNext/>
            </w:pPr>
          </w:p>
        </w:tc>
        <w:tc>
          <w:tcPr>
            <w:tcW w:w="585" w:type="dxa"/>
            <w:gridSpan w:val="3"/>
          </w:tcPr>
          <w:p w14:paraId="7D1B5757" w14:textId="77777777" w:rsidR="00196185" w:rsidRDefault="00196185" w:rsidP="0089509B">
            <w:pPr>
              <w:pStyle w:val="PC"/>
              <w:keepNext/>
            </w:pPr>
            <w:r w:rsidRPr="009C0955">
              <w:t>2.2</w:t>
            </w:r>
          </w:p>
        </w:tc>
        <w:tc>
          <w:tcPr>
            <w:tcW w:w="5714" w:type="dxa"/>
          </w:tcPr>
          <w:p w14:paraId="1CF29C45" w14:textId="77777777" w:rsidR="00196185" w:rsidRDefault="00196185" w:rsidP="0089509B">
            <w:pPr>
              <w:pStyle w:val="unittext"/>
            </w:pPr>
            <w:r>
              <w:t>Explore a</w:t>
            </w:r>
            <w:r w:rsidRPr="009C0955">
              <w:t xml:space="preserve">ny additional skills requirements </w:t>
            </w:r>
            <w:r>
              <w:t>related to identified options</w:t>
            </w:r>
          </w:p>
        </w:tc>
      </w:tr>
      <w:tr w:rsidR="00196185" w14:paraId="37CF98D4" w14:textId="77777777" w:rsidTr="00196185">
        <w:trPr>
          <w:trHeight w:val="401"/>
        </w:trPr>
        <w:tc>
          <w:tcPr>
            <w:tcW w:w="2943" w:type="dxa"/>
            <w:vMerge/>
          </w:tcPr>
          <w:p w14:paraId="1A1D7EBD" w14:textId="77777777" w:rsidR="00196185" w:rsidRDefault="00196185" w:rsidP="0089509B">
            <w:pPr>
              <w:keepNext/>
            </w:pPr>
          </w:p>
        </w:tc>
        <w:tc>
          <w:tcPr>
            <w:tcW w:w="585" w:type="dxa"/>
            <w:gridSpan w:val="3"/>
          </w:tcPr>
          <w:p w14:paraId="7893DE6A" w14:textId="77777777" w:rsidR="00196185" w:rsidRDefault="00196185" w:rsidP="0089509B">
            <w:pPr>
              <w:pStyle w:val="PC"/>
              <w:keepNext/>
            </w:pPr>
            <w:r w:rsidRPr="009C0955">
              <w:t>2.3</w:t>
            </w:r>
          </w:p>
        </w:tc>
        <w:tc>
          <w:tcPr>
            <w:tcW w:w="5714" w:type="dxa"/>
          </w:tcPr>
          <w:p w14:paraId="5BC88CD4" w14:textId="77777777" w:rsidR="00196185" w:rsidRDefault="00196185" w:rsidP="0089509B">
            <w:pPr>
              <w:pStyle w:val="unittext"/>
            </w:pPr>
            <w:r>
              <w:t>Identify a</w:t>
            </w:r>
            <w:r w:rsidRPr="009C0955">
              <w:t>ny gaps in</w:t>
            </w:r>
            <w:r>
              <w:t xml:space="preserve"> own</w:t>
            </w:r>
            <w:r w:rsidRPr="009C0955">
              <w:t xml:space="preserve"> current skills and knowledge </w:t>
            </w:r>
          </w:p>
        </w:tc>
      </w:tr>
      <w:tr w:rsidR="00196185" w14:paraId="57563C17" w14:textId="77777777" w:rsidTr="00196185">
        <w:tc>
          <w:tcPr>
            <w:tcW w:w="2943" w:type="dxa"/>
            <w:vMerge/>
          </w:tcPr>
          <w:p w14:paraId="3226C180" w14:textId="77777777" w:rsidR="00196185" w:rsidRDefault="00196185" w:rsidP="0089509B">
            <w:pPr>
              <w:keepNext/>
            </w:pPr>
          </w:p>
        </w:tc>
        <w:tc>
          <w:tcPr>
            <w:tcW w:w="585" w:type="dxa"/>
            <w:gridSpan w:val="3"/>
          </w:tcPr>
          <w:p w14:paraId="13DA2617" w14:textId="77777777" w:rsidR="00196185" w:rsidRDefault="00196185" w:rsidP="0089509B">
            <w:pPr>
              <w:pStyle w:val="PC"/>
              <w:keepNext/>
            </w:pPr>
            <w:r>
              <w:t>2.4</w:t>
            </w:r>
          </w:p>
        </w:tc>
        <w:tc>
          <w:tcPr>
            <w:tcW w:w="5714" w:type="dxa"/>
          </w:tcPr>
          <w:p w14:paraId="32F40AFC" w14:textId="77777777" w:rsidR="00196185" w:rsidRDefault="00196185" w:rsidP="0089509B">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196185" w14:paraId="3DDD079D" w14:textId="77777777" w:rsidTr="00196185">
        <w:tc>
          <w:tcPr>
            <w:tcW w:w="2943" w:type="dxa"/>
          </w:tcPr>
          <w:p w14:paraId="224C1054" w14:textId="77777777" w:rsidR="00196185" w:rsidRDefault="00196185" w:rsidP="0089509B">
            <w:pPr>
              <w:pStyle w:val="spacer"/>
              <w:jc w:val="center"/>
            </w:pPr>
          </w:p>
        </w:tc>
        <w:tc>
          <w:tcPr>
            <w:tcW w:w="6299" w:type="dxa"/>
            <w:gridSpan w:val="4"/>
          </w:tcPr>
          <w:p w14:paraId="5B1B356A" w14:textId="77777777" w:rsidR="00196185" w:rsidRDefault="00196185" w:rsidP="0089509B">
            <w:pPr>
              <w:pStyle w:val="spacer"/>
            </w:pPr>
          </w:p>
        </w:tc>
      </w:tr>
      <w:tr w:rsidR="00196185" w14:paraId="476134E9" w14:textId="77777777" w:rsidTr="00196185">
        <w:tc>
          <w:tcPr>
            <w:tcW w:w="2943" w:type="dxa"/>
            <w:vMerge w:val="restart"/>
          </w:tcPr>
          <w:p w14:paraId="6379DF49" w14:textId="77777777" w:rsidR="00196185" w:rsidRPr="00EA7425" w:rsidRDefault="00196185" w:rsidP="0089509B">
            <w:pPr>
              <w:pStyle w:val="element"/>
              <w:keepNext/>
            </w:pPr>
            <w:r w:rsidRPr="00EA7425">
              <w:t>3</w:t>
            </w:r>
            <w:r w:rsidRPr="00EA7425">
              <w:tab/>
              <w:t xml:space="preserve">Design and implement </w:t>
            </w:r>
            <w:r w:rsidRPr="00EA7425">
              <w:lastRenderedPageBreak/>
              <w:t>an individual learning plan</w:t>
            </w:r>
          </w:p>
        </w:tc>
        <w:tc>
          <w:tcPr>
            <w:tcW w:w="570" w:type="dxa"/>
            <w:gridSpan w:val="2"/>
          </w:tcPr>
          <w:p w14:paraId="5577D7C6" w14:textId="77777777" w:rsidR="00196185" w:rsidRPr="009C0955" w:rsidRDefault="00196185" w:rsidP="0089509B">
            <w:pPr>
              <w:pStyle w:val="PC"/>
              <w:keepNext/>
            </w:pPr>
            <w:r w:rsidRPr="009C0955">
              <w:lastRenderedPageBreak/>
              <w:t>3.1</w:t>
            </w:r>
          </w:p>
        </w:tc>
        <w:tc>
          <w:tcPr>
            <w:tcW w:w="5729" w:type="dxa"/>
            <w:gridSpan w:val="2"/>
          </w:tcPr>
          <w:p w14:paraId="719DA21D" w14:textId="77777777" w:rsidR="00196185" w:rsidRPr="009C0955" w:rsidRDefault="00196185" w:rsidP="0089509B">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196185" w14:paraId="3076EB71" w14:textId="77777777" w:rsidTr="00196185">
        <w:tc>
          <w:tcPr>
            <w:tcW w:w="2943" w:type="dxa"/>
            <w:vMerge/>
          </w:tcPr>
          <w:p w14:paraId="7737AA94" w14:textId="77777777" w:rsidR="00196185" w:rsidRDefault="00196185" w:rsidP="0089509B">
            <w:pPr>
              <w:keepNext/>
            </w:pPr>
          </w:p>
        </w:tc>
        <w:tc>
          <w:tcPr>
            <w:tcW w:w="570" w:type="dxa"/>
            <w:gridSpan w:val="2"/>
          </w:tcPr>
          <w:p w14:paraId="2D97EB19" w14:textId="77777777" w:rsidR="00196185" w:rsidRDefault="00196185" w:rsidP="0089509B">
            <w:pPr>
              <w:pStyle w:val="PC"/>
              <w:keepNext/>
            </w:pPr>
            <w:r w:rsidRPr="009C0955">
              <w:t>3.2</w:t>
            </w:r>
          </w:p>
        </w:tc>
        <w:tc>
          <w:tcPr>
            <w:tcW w:w="5729" w:type="dxa"/>
            <w:gridSpan w:val="2"/>
          </w:tcPr>
          <w:p w14:paraId="3822F753" w14:textId="77777777" w:rsidR="00196185" w:rsidRDefault="00196185" w:rsidP="0089509B">
            <w:pPr>
              <w:pStyle w:val="unittext"/>
            </w:pPr>
            <w:r>
              <w:t xml:space="preserve">Identify and discuss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196185" w14:paraId="2F02B33D" w14:textId="77777777" w:rsidTr="00196185">
        <w:tc>
          <w:tcPr>
            <w:tcW w:w="2943" w:type="dxa"/>
            <w:vMerge/>
          </w:tcPr>
          <w:p w14:paraId="5D33220B" w14:textId="77777777" w:rsidR="00196185" w:rsidRDefault="00196185" w:rsidP="0089509B">
            <w:pPr>
              <w:keepNext/>
            </w:pPr>
          </w:p>
        </w:tc>
        <w:tc>
          <w:tcPr>
            <w:tcW w:w="570" w:type="dxa"/>
            <w:gridSpan w:val="2"/>
          </w:tcPr>
          <w:p w14:paraId="0DADF197" w14:textId="77777777" w:rsidR="00196185" w:rsidRDefault="00196185" w:rsidP="0089509B">
            <w:pPr>
              <w:pStyle w:val="PC"/>
              <w:keepNext/>
            </w:pPr>
            <w:r w:rsidRPr="009C0955">
              <w:t>3.3</w:t>
            </w:r>
          </w:p>
        </w:tc>
        <w:tc>
          <w:tcPr>
            <w:tcW w:w="5729" w:type="dxa"/>
            <w:gridSpan w:val="2"/>
          </w:tcPr>
          <w:p w14:paraId="6519EF6A" w14:textId="77777777" w:rsidR="00196185" w:rsidRDefault="00196185" w:rsidP="0089509B">
            <w:pPr>
              <w:pStyle w:val="unittext"/>
            </w:pPr>
            <w:r w:rsidRPr="00AE4A9C">
              <w:t>Determine</w:t>
            </w:r>
            <w:r>
              <w:t xml:space="preserve"> </w:t>
            </w:r>
            <w:r w:rsidRPr="00EA7425">
              <w:t>the</w:t>
            </w:r>
            <w:r w:rsidRPr="00AE4A9C">
              <w:rPr>
                <w:b/>
                <w:i/>
              </w:rPr>
              <w:t xml:space="preserve"> processes</w:t>
            </w:r>
            <w:r w:rsidRPr="009C0955">
              <w:t xml:space="preserve"> for developing an individual learning plan </w:t>
            </w:r>
          </w:p>
        </w:tc>
      </w:tr>
      <w:tr w:rsidR="00196185" w14:paraId="5FAB1F1B" w14:textId="77777777" w:rsidTr="00196185">
        <w:tc>
          <w:tcPr>
            <w:tcW w:w="2943" w:type="dxa"/>
            <w:vMerge/>
          </w:tcPr>
          <w:p w14:paraId="15A2FD0F" w14:textId="77777777" w:rsidR="00196185" w:rsidRDefault="00196185" w:rsidP="0089509B">
            <w:pPr>
              <w:keepNext/>
            </w:pPr>
          </w:p>
        </w:tc>
        <w:tc>
          <w:tcPr>
            <w:tcW w:w="570" w:type="dxa"/>
            <w:gridSpan w:val="2"/>
          </w:tcPr>
          <w:p w14:paraId="28D2F062" w14:textId="77777777" w:rsidR="00196185" w:rsidRDefault="00196185" w:rsidP="0089509B">
            <w:pPr>
              <w:pStyle w:val="PC"/>
              <w:keepNext/>
            </w:pPr>
            <w:r w:rsidRPr="009C0955">
              <w:t>3.4</w:t>
            </w:r>
          </w:p>
        </w:tc>
        <w:tc>
          <w:tcPr>
            <w:tcW w:w="5729" w:type="dxa"/>
            <w:gridSpan w:val="2"/>
          </w:tcPr>
          <w:p w14:paraId="3F5CA177" w14:textId="77777777" w:rsidR="00196185" w:rsidRDefault="00196185" w:rsidP="0089509B">
            <w:pPr>
              <w:pStyle w:val="unittext"/>
            </w:pPr>
            <w:r>
              <w:t>Document t</w:t>
            </w:r>
            <w:r w:rsidRPr="009C0955">
              <w:t xml:space="preserve">he individual learning plan </w:t>
            </w:r>
          </w:p>
        </w:tc>
      </w:tr>
      <w:tr w:rsidR="00196185" w14:paraId="5A5CFC8E" w14:textId="77777777" w:rsidTr="00196185">
        <w:tc>
          <w:tcPr>
            <w:tcW w:w="2943" w:type="dxa"/>
          </w:tcPr>
          <w:p w14:paraId="42D53696" w14:textId="77777777" w:rsidR="00196185" w:rsidRDefault="00196185" w:rsidP="0089509B">
            <w:pPr>
              <w:pStyle w:val="spacer"/>
            </w:pPr>
          </w:p>
        </w:tc>
        <w:tc>
          <w:tcPr>
            <w:tcW w:w="570" w:type="dxa"/>
            <w:gridSpan w:val="2"/>
          </w:tcPr>
          <w:p w14:paraId="089BE1ED" w14:textId="77777777" w:rsidR="00196185" w:rsidRPr="009C0955" w:rsidRDefault="00196185" w:rsidP="0089509B">
            <w:pPr>
              <w:pStyle w:val="spacer"/>
            </w:pPr>
          </w:p>
        </w:tc>
        <w:tc>
          <w:tcPr>
            <w:tcW w:w="5729" w:type="dxa"/>
            <w:gridSpan w:val="2"/>
          </w:tcPr>
          <w:p w14:paraId="5F36F4DF" w14:textId="77777777" w:rsidR="00196185" w:rsidRPr="00AF6253" w:rsidRDefault="00196185" w:rsidP="0089509B">
            <w:pPr>
              <w:pStyle w:val="spacer"/>
            </w:pPr>
          </w:p>
        </w:tc>
      </w:tr>
      <w:tr w:rsidR="00196185" w14:paraId="0F5B60B9" w14:textId="77777777" w:rsidTr="00196185">
        <w:tc>
          <w:tcPr>
            <w:tcW w:w="2943" w:type="dxa"/>
            <w:vMerge w:val="restart"/>
          </w:tcPr>
          <w:p w14:paraId="3C51C2DB" w14:textId="77777777" w:rsidR="00196185" w:rsidRPr="00EA7425" w:rsidRDefault="00196185" w:rsidP="0089509B">
            <w:pPr>
              <w:pStyle w:val="element"/>
              <w:keepNext/>
            </w:pPr>
            <w:r w:rsidRPr="00EA7425">
              <w:t>4</w:t>
            </w:r>
            <w:r w:rsidRPr="00EA7425">
              <w:tab/>
            </w:r>
            <w:hyperlink r:id="rId335" w:history="1">
              <w:r w:rsidRPr="00EA7425">
                <w:t xml:space="preserve">Prepare portfolio of completed work samples </w:t>
              </w:r>
            </w:hyperlink>
          </w:p>
        </w:tc>
        <w:tc>
          <w:tcPr>
            <w:tcW w:w="570" w:type="dxa"/>
            <w:gridSpan w:val="2"/>
          </w:tcPr>
          <w:p w14:paraId="27AD1B49" w14:textId="77777777" w:rsidR="00196185" w:rsidRPr="009C0955" w:rsidRDefault="00196185" w:rsidP="0089509B">
            <w:pPr>
              <w:pStyle w:val="PC"/>
              <w:keepNext/>
            </w:pPr>
            <w:r w:rsidRPr="009C0955">
              <w:t>4.1</w:t>
            </w:r>
          </w:p>
        </w:tc>
        <w:tc>
          <w:tcPr>
            <w:tcW w:w="5729" w:type="dxa"/>
            <w:gridSpan w:val="2"/>
          </w:tcPr>
          <w:p w14:paraId="36FC7D30" w14:textId="77777777" w:rsidR="00196185" w:rsidRPr="009C0955" w:rsidRDefault="00196185" w:rsidP="0089509B">
            <w:pPr>
              <w:pStyle w:val="unittext"/>
            </w:pPr>
            <w:r w:rsidRPr="00AF6253">
              <w:t>Identify</w:t>
            </w:r>
            <w:r>
              <w:rPr>
                <w:b/>
                <w:i/>
              </w:rPr>
              <w:t xml:space="preserve"> p</w:t>
            </w:r>
            <w:r w:rsidRPr="009C0955">
              <w:rPr>
                <w:b/>
                <w:i/>
              </w:rPr>
              <w:t>ossible audiences and uses</w:t>
            </w:r>
            <w:r w:rsidRPr="009C0955">
              <w:t xml:space="preserve"> for the portfolio </w:t>
            </w:r>
          </w:p>
        </w:tc>
      </w:tr>
      <w:tr w:rsidR="00196185" w14:paraId="082B3A5C" w14:textId="77777777" w:rsidTr="00196185">
        <w:tc>
          <w:tcPr>
            <w:tcW w:w="2943" w:type="dxa"/>
            <w:vMerge/>
          </w:tcPr>
          <w:p w14:paraId="3F9A5B38" w14:textId="77777777" w:rsidR="00196185" w:rsidRPr="009C0955" w:rsidRDefault="00196185" w:rsidP="0089509B">
            <w:pPr>
              <w:keepNext/>
              <w:rPr>
                <w:rFonts w:ascii="Times New Roman" w:hAnsi="Times New Roman"/>
                <w:sz w:val="24"/>
              </w:rPr>
            </w:pPr>
          </w:p>
        </w:tc>
        <w:tc>
          <w:tcPr>
            <w:tcW w:w="570" w:type="dxa"/>
            <w:gridSpan w:val="2"/>
          </w:tcPr>
          <w:p w14:paraId="1FAA4E29" w14:textId="77777777" w:rsidR="00196185" w:rsidRPr="009C0955" w:rsidRDefault="00196185" w:rsidP="0089509B">
            <w:pPr>
              <w:pStyle w:val="PC"/>
              <w:keepNext/>
            </w:pPr>
            <w:r w:rsidRPr="009C0955">
              <w:t>4.2</w:t>
            </w:r>
          </w:p>
        </w:tc>
        <w:tc>
          <w:tcPr>
            <w:tcW w:w="5729" w:type="dxa"/>
            <w:gridSpan w:val="2"/>
          </w:tcPr>
          <w:p w14:paraId="63853410" w14:textId="3D9C42B0" w:rsidR="00196185" w:rsidRPr="009C0955" w:rsidRDefault="00196185" w:rsidP="0089509B">
            <w:pPr>
              <w:pStyle w:val="unittext"/>
            </w:pPr>
            <w:r>
              <w:t xml:space="preserve">Identify </w:t>
            </w:r>
            <w:r>
              <w:rPr>
                <w:b/>
                <w:i/>
              </w:rPr>
              <w:t>r</w:t>
            </w:r>
            <w:r w:rsidRPr="00AF6253">
              <w:rPr>
                <w:b/>
                <w:i/>
              </w:rPr>
              <w:t>equirements of</w:t>
            </w:r>
            <w:r w:rsidR="00FA7CF7">
              <w:rPr>
                <w:b/>
                <w:i/>
              </w:rPr>
              <w:t xml:space="preserve"> </w:t>
            </w:r>
            <w:r w:rsidRPr="00AF6253">
              <w:rPr>
                <w:b/>
                <w:i/>
              </w:rPr>
              <w:t>the portfolio</w:t>
            </w:r>
            <w:r w:rsidRPr="009C0955">
              <w:t xml:space="preserve"> </w:t>
            </w:r>
          </w:p>
        </w:tc>
      </w:tr>
      <w:tr w:rsidR="00196185" w14:paraId="6FA383EA" w14:textId="77777777" w:rsidTr="00196185">
        <w:tc>
          <w:tcPr>
            <w:tcW w:w="2943" w:type="dxa"/>
            <w:vMerge/>
          </w:tcPr>
          <w:p w14:paraId="7D6A8827" w14:textId="77777777" w:rsidR="00196185" w:rsidRPr="009C0955" w:rsidRDefault="00196185" w:rsidP="0089509B">
            <w:pPr>
              <w:keepNext/>
              <w:rPr>
                <w:rFonts w:ascii="Times New Roman" w:hAnsi="Times New Roman"/>
                <w:sz w:val="24"/>
              </w:rPr>
            </w:pPr>
          </w:p>
        </w:tc>
        <w:tc>
          <w:tcPr>
            <w:tcW w:w="570" w:type="dxa"/>
            <w:gridSpan w:val="2"/>
          </w:tcPr>
          <w:p w14:paraId="7AF62ADD" w14:textId="77777777" w:rsidR="00196185" w:rsidRPr="009C0955" w:rsidRDefault="00196185" w:rsidP="0089509B">
            <w:pPr>
              <w:pStyle w:val="PC"/>
              <w:keepNext/>
            </w:pPr>
            <w:r w:rsidRPr="009C0955">
              <w:t>4.3</w:t>
            </w:r>
          </w:p>
        </w:tc>
        <w:tc>
          <w:tcPr>
            <w:tcW w:w="5729" w:type="dxa"/>
            <w:gridSpan w:val="2"/>
          </w:tcPr>
          <w:p w14:paraId="50D7534D" w14:textId="44335782" w:rsidR="00196185" w:rsidRPr="009C0955" w:rsidRDefault="00196185" w:rsidP="0089509B">
            <w:pPr>
              <w:pStyle w:val="unittext"/>
            </w:pPr>
            <w:r>
              <w:t>Select and d</w:t>
            </w:r>
            <w:r w:rsidRPr="00AF6253">
              <w:t>iscuss</w:t>
            </w:r>
            <w:r>
              <w:t xml:space="preserve"> </w:t>
            </w:r>
            <w:r>
              <w:rPr>
                <w:b/>
                <w:i/>
              </w:rPr>
              <w:t>t</w:t>
            </w:r>
            <w:r w:rsidRPr="00AF6253">
              <w:rPr>
                <w:b/>
                <w:i/>
              </w:rPr>
              <w:t>ypes of evidence</w:t>
            </w:r>
            <w:r w:rsidRPr="009C0955">
              <w:t xml:space="preserve"> </w:t>
            </w:r>
            <w:r>
              <w:t>for inclusion</w:t>
            </w:r>
            <w:r w:rsidR="00FA7CF7">
              <w:t xml:space="preserve"> </w:t>
            </w:r>
          </w:p>
        </w:tc>
      </w:tr>
      <w:tr w:rsidR="00196185" w14:paraId="4E74A037" w14:textId="77777777" w:rsidTr="00196185">
        <w:tc>
          <w:tcPr>
            <w:tcW w:w="2943" w:type="dxa"/>
            <w:vMerge/>
          </w:tcPr>
          <w:p w14:paraId="6F08AB21" w14:textId="77777777" w:rsidR="00196185" w:rsidRPr="009C0955" w:rsidRDefault="00196185" w:rsidP="0089509B">
            <w:pPr>
              <w:keepNext/>
              <w:rPr>
                <w:rFonts w:ascii="Times New Roman" w:hAnsi="Times New Roman"/>
                <w:sz w:val="24"/>
              </w:rPr>
            </w:pPr>
          </w:p>
        </w:tc>
        <w:tc>
          <w:tcPr>
            <w:tcW w:w="570" w:type="dxa"/>
            <w:gridSpan w:val="2"/>
          </w:tcPr>
          <w:p w14:paraId="3A9A0C65" w14:textId="77777777" w:rsidR="00196185" w:rsidRPr="009C0955" w:rsidRDefault="00196185" w:rsidP="0089509B">
            <w:pPr>
              <w:pStyle w:val="PC"/>
              <w:keepNext/>
            </w:pPr>
            <w:r w:rsidRPr="009C0955">
              <w:t>4.4</w:t>
            </w:r>
          </w:p>
        </w:tc>
        <w:tc>
          <w:tcPr>
            <w:tcW w:w="5729" w:type="dxa"/>
            <w:gridSpan w:val="2"/>
          </w:tcPr>
          <w:p w14:paraId="42DA5ED3" w14:textId="77777777" w:rsidR="00196185" w:rsidRPr="009C0955" w:rsidRDefault="00196185" w:rsidP="0089509B">
            <w:pPr>
              <w:pStyle w:val="unittext"/>
            </w:pPr>
            <w:r w:rsidRPr="002A095E">
              <w:t>Assemble</w:t>
            </w:r>
            <w:r>
              <w:t xml:space="preserve"> </w:t>
            </w:r>
            <w:r w:rsidRPr="002A095E">
              <w:rPr>
                <w:b/>
                <w:i/>
              </w:rPr>
              <w:t>examples of evidence</w:t>
            </w:r>
            <w:r w:rsidRPr="009C0955">
              <w:t xml:space="preserve"> for portfolio </w:t>
            </w:r>
          </w:p>
        </w:tc>
      </w:tr>
      <w:tr w:rsidR="00196185" w14:paraId="1081BF0E" w14:textId="77777777" w:rsidTr="00196185">
        <w:tc>
          <w:tcPr>
            <w:tcW w:w="2943" w:type="dxa"/>
          </w:tcPr>
          <w:p w14:paraId="6B333678" w14:textId="77777777" w:rsidR="00196185" w:rsidRDefault="00196185" w:rsidP="0089509B">
            <w:pPr>
              <w:pStyle w:val="spacer"/>
            </w:pPr>
          </w:p>
        </w:tc>
        <w:tc>
          <w:tcPr>
            <w:tcW w:w="570" w:type="dxa"/>
            <w:gridSpan w:val="2"/>
          </w:tcPr>
          <w:p w14:paraId="26BD874A" w14:textId="77777777" w:rsidR="00196185" w:rsidRPr="009C0955" w:rsidRDefault="00196185" w:rsidP="0089509B">
            <w:pPr>
              <w:pStyle w:val="spacer"/>
            </w:pPr>
          </w:p>
        </w:tc>
        <w:tc>
          <w:tcPr>
            <w:tcW w:w="5729" w:type="dxa"/>
            <w:gridSpan w:val="2"/>
          </w:tcPr>
          <w:p w14:paraId="4FFBF8B9" w14:textId="77777777" w:rsidR="00196185" w:rsidRDefault="00196185" w:rsidP="0089509B">
            <w:pPr>
              <w:pStyle w:val="spacer"/>
            </w:pPr>
          </w:p>
        </w:tc>
      </w:tr>
      <w:tr w:rsidR="00196185" w14:paraId="37436704" w14:textId="77777777" w:rsidTr="00196185">
        <w:tc>
          <w:tcPr>
            <w:tcW w:w="2943" w:type="dxa"/>
            <w:vMerge w:val="restart"/>
          </w:tcPr>
          <w:p w14:paraId="5C8B3A80" w14:textId="77777777" w:rsidR="00196185" w:rsidRPr="009C0955" w:rsidRDefault="00196185" w:rsidP="0089509B">
            <w:pPr>
              <w:pStyle w:val="element"/>
              <w:keepNext/>
            </w:pPr>
            <w:r>
              <w:t>5</w:t>
            </w:r>
            <w:r>
              <w:tab/>
            </w:r>
            <w:r w:rsidRPr="009C0955">
              <w:t>Monitor and update the individual learning plan</w:t>
            </w:r>
          </w:p>
        </w:tc>
        <w:tc>
          <w:tcPr>
            <w:tcW w:w="570" w:type="dxa"/>
            <w:gridSpan w:val="2"/>
          </w:tcPr>
          <w:p w14:paraId="6450261A" w14:textId="77777777" w:rsidR="00196185" w:rsidRPr="009C0955" w:rsidRDefault="00196185" w:rsidP="0089509B">
            <w:pPr>
              <w:pStyle w:val="PC"/>
              <w:keepNext/>
            </w:pPr>
            <w:r w:rsidRPr="009C0955">
              <w:t>5.1</w:t>
            </w:r>
          </w:p>
        </w:tc>
        <w:tc>
          <w:tcPr>
            <w:tcW w:w="5729" w:type="dxa"/>
            <w:gridSpan w:val="2"/>
          </w:tcPr>
          <w:p w14:paraId="71D298F8" w14:textId="77777777" w:rsidR="00196185" w:rsidRPr="009C0955" w:rsidRDefault="00196185" w:rsidP="0089509B">
            <w:pPr>
              <w:pStyle w:val="unittext"/>
            </w:pPr>
            <w:r>
              <w:t>Review p</w:t>
            </w:r>
            <w:r w:rsidRPr="009C0955">
              <w:t xml:space="preserve">rogress towards end-of-course goals and objectives </w:t>
            </w:r>
          </w:p>
        </w:tc>
      </w:tr>
      <w:tr w:rsidR="00196185" w14:paraId="1291C37A" w14:textId="77777777" w:rsidTr="00196185">
        <w:tc>
          <w:tcPr>
            <w:tcW w:w="2943" w:type="dxa"/>
            <w:vMerge/>
          </w:tcPr>
          <w:p w14:paraId="2FD3E749" w14:textId="77777777" w:rsidR="00196185" w:rsidRPr="009C0955" w:rsidRDefault="00196185" w:rsidP="0089509B">
            <w:pPr>
              <w:keepNext/>
              <w:rPr>
                <w:rFonts w:ascii="Times New Roman" w:hAnsi="Times New Roman"/>
                <w:sz w:val="24"/>
              </w:rPr>
            </w:pPr>
          </w:p>
        </w:tc>
        <w:tc>
          <w:tcPr>
            <w:tcW w:w="570" w:type="dxa"/>
            <w:gridSpan w:val="2"/>
          </w:tcPr>
          <w:p w14:paraId="6F5CA565" w14:textId="77777777" w:rsidR="00196185" w:rsidRPr="009C0955" w:rsidRDefault="00196185" w:rsidP="0089509B">
            <w:pPr>
              <w:pStyle w:val="PC"/>
              <w:keepNext/>
            </w:pPr>
            <w:r w:rsidRPr="009C0955">
              <w:t>5.2</w:t>
            </w:r>
          </w:p>
        </w:tc>
        <w:tc>
          <w:tcPr>
            <w:tcW w:w="5729" w:type="dxa"/>
            <w:gridSpan w:val="2"/>
          </w:tcPr>
          <w:p w14:paraId="504217A4" w14:textId="77777777" w:rsidR="00196185" w:rsidRPr="009C0955" w:rsidRDefault="00196185" w:rsidP="0089509B">
            <w:pPr>
              <w:pStyle w:val="unittext"/>
            </w:pPr>
            <w:r w:rsidRPr="00BA41F3">
              <w:t>Determine</w:t>
            </w:r>
            <w:r>
              <w:t xml:space="preserve"> </w:t>
            </w:r>
            <w:r w:rsidRPr="00BA41F3">
              <w:rPr>
                <w:b/>
                <w:i/>
              </w:rPr>
              <w:t>factors which contributed to success</w:t>
            </w:r>
            <w:r w:rsidRPr="009C0955">
              <w:t xml:space="preserve"> in meeting goals </w:t>
            </w:r>
          </w:p>
        </w:tc>
      </w:tr>
      <w:tr w:rsidR="00196185" w14:paraId="06675493" w14:textId="77777777" w:rsidTr="00196185">
        <w:tc>
          <w:tcPr>
            <w:tcW w:w="2943" w:type="dxa"/>
            <w:vMerge/>
          </w:tcPr>
          <w:p w14:paraId="7D04CB13" w14:textId="77777777" w:rsidR="00196185" w:rsidRPr="009C0955" w:rsidRDefault="00196185" w:rsidP="0089509B">
            <w:pPr>
              <w:keepNext/>
              <w:rPr>
                <w:rFonts w:ascii="Times New Roman" w:hAnsi="Times New Roman"/>
                <w:sz w:val="24"/>
              </w:rPr>
            </w:pPr>
          </w:p>
        </w:tc>
        <w:tc>
          <w:tcPr>
            <w:tcW w:w="570" w:type="dxa"/>
            <w:gridSpan w:val="2"/>
          </w:tcPr>
          <w:p w14:paraId="3BEF9B1A" w14:textId="77777777" w:rsidR="00196185" w:rsidRPr="009C0955" w:rsidRDefault="00196185" w:rsidP="0089509B">
            <w:pPr>
              <w:pStyle w:val="PC"/>
              <w:keepNext/>
            </w:pPr>
            <w:r w:rsidRPr="009C0955">
              <w:t>5.3</w:t>
            </w:r>
          </w:p>
        </w:tc>
        <w:tc>
          <w:tcPr>
            <w:tcW w:w="5729" w:type="dxa"/>
            <w:gridSpan w:val="2"/>
          </w:tcPr>
          <w:p w14:paraId="721E1061" w14:textId="77777777" w:rsidR="00196185" w:rsidRPr="009C0955" w:rsidRDefault="00196185" w:rsidP="0089509B">
            <w:pPr>
              <w:pStyle w:val="unittext"/>
            </w:pPr>
            <w:r w:rsidRPr="00EA7425">
              <w:t>Identify</w:t>
            </w:r>
            <w:r>
              <w:t xml:space="preserve"> </w:t>
            </w:r>
            <w:r w:rsidRPr="00BA41F3">
              <w:rPr>
                <w:b/>
                <w:i/>
              </w:rPr>
              <w:t>barriers</w:t>
            </w:r>
            <w:r w:rsidRPr="009C0955">
              <w:t xml:space="preserve"> to success </w:t>
            </w:r>
            <w:r>
              <w:t>and propose potential solutions</w:t>
            </w:r>
          </w:p>
        </w:tc>
      </w:tr>
      <w:tr w:rsidR="00196185" w14:paraId="4612BC5F" w14:textId="77777777" w:rsidTr="00196185">
        <w:trPr>
          <w:trHeight w:val="661"/>
        </w:trPr>
        <w:tc>
          <w:tcPr>
            <w:tcW w:w="2943" w:type="dxa"/>
            <w:vMerge/>
          </w:tcPr>
          <w:p w14:paraId="45243E47" w14:textId="77777777" w:rsidR="00196185" w:rsidRPr="009C0955" w:rsidRDefault="00196185" w:rsidP="0089509B">
            <w:pPr>
              <w:keepNext/>
              <w:rPr>
                <w:rFonts w:ascii="Times New Roman" w:hAnsi="Times New Roman"/>
                <w:sz w:val="24"/>
              </w:rPr>
            </w:pPr>
          </w:p>
        </w:tc>
        <w:tc>
          <w:tcPr>
            <w:tcW w:w="570" w:type="dxa"/>
            <w:gridSpan w:val="2"/>
          </w:tcPr>
          <w:p w14:paraId="1A761073" w14:textId="77777777" w:rsidR="00196185" w:rsidRPr="009C0955" w:rsidRDefault="00196185" w:rsidP="0089509B">
            <w:pPr>
              <w:pStyle w:val="PC"/>
              <w:keepNext/>
            </w:pPr>
            <w:r w:rsidRPr="009C0955">
              <w:t>5.</w:t>
            </w:r>
            <w:r>
              <w:t>4</w:t>
            </w:r>
          </w:p>
        </w:tc>
        <w:tc>
          <w:tcPr>
            <w:tcW w:w="5729" w:type="dxa"/>
            <w:gridSpan w:val="2"/>
          </w:tcPr>
          <w:p w14:paraId="3E61B969" w14:textId="77777777" w:rsidR="00196185" w:rsidRPr="009C0955" w:rsidRDefault="00196185" w:rsidP="0089509B">
            <w:pPr>
              <w:pStyle w:val="unittext"/>
            </w:pPr>
            <w:r>
              <w:t>Evaluate i</w:t>
            </w:r>
            <w:r w:rsidRPr="009C0955">
              <w:t>ndividual learning plan and r</w:t>
            </w:r>
            <w:r>
              <w:t>evise</w:t>
            </w:r>
            <w:r w:rsidRPr="009C0955">
              <w:t xml:space="preserve"> as necessary</w:t>
            </w:r>
          </w:p>
        </w:tc>
      </w:tr>
      <w:tr w:rsidR="00196185" w14:paraId="7DB2FAFB" w14:textId="77777777" w:rsidTr="00196185">
        <w:tc>
          <w:tcPr>
            <w:tcW w:w="2943" w:type="dxa"/>
          </w:tcPr>
          <w:p w14:paraId="57D17070" w14:textId="77777777" w:rsidR="00196185" w:rsidRDefault="00196185" w:rsidP="0089509B">
            <w:pPr>
              <w:pStyle w:val="spacer"/>
            </w:pPr>
          </w:p>
        </w:tc>
        <w:tc>
          <w:tcPr>
            <w:tcW w:w="6299" w:type="dxa"/>
            <w:gridSpan w:val="4"/>
          </w:tcPr>
          <w:p w14:paraId="18D3500E" w14:textId="77777777" w:rsidR="00196185" w:rsidRDefault="00196185" w:rsidP="0089509B">
            <w:pPr>
              <w:pStyle w:val="spacer"/>
            </w:pPr>
          </w:p>
        </w:tc>
      </w:tr>
      <w:tr w:rsidR="00196185" w14:paraId="4CB33CBC" w14:textId="77777777" w:rsidTr="00196185">
        <w:tc>
          <w:tcPr>
            <w:tcW w:w="9242" w:type="dxa"/>
            <w:gridSpan w:val="5"/>
          </w:tcPr>
          <w:p w14:paraId="56535D7A" w14:textId="77777777" w:rsidR="00196185" w:rsidRDefault="00196185" w:rsidP="0089509B">
            <w:pPr>
              <w:pStyle w:val="Heading21"/>
            </w:pPr>
            <w:r>
              <w:t>Required Knowledge and Skills</w:t>
            </w:r>
          </w:p>
          <w:p w14:paraId="5735F98B" w14:textId="77777777" w:rsidR="00196185" w:rsidRDefault="00196185" w:rsidP="0089509B">
            <w:pPr>
              <w:pStyle w:val="text"/>
            </w:pPr>
            <w:r w:rsidRPr="005979AA">
              <w:t>This describes the essential skills and knowledge and their level required for this unit</w:t>
            </w:r>
            <w:r>
              <w:t>.</w:t>
            </w:r>
          </w:p>
        </w:tc>
      </w:tr>
      <w:tr w:rsidR="00196185" w14:paraId="5BEEA39B" w14:textId="77777777" w:rsidTr="00196185">
        <w:tc>
          <w:tcPr>
            <w:tcW w:w="9242" w:type="dxa"/>
            <w:gridSpan w:val="5"/>
          </w:tcPr>
          <w:p w14:paraId="132DE013" w14:textId="77777777" w:rsidR="00196185" w:rsidRDefault="00196185" w:rsidP="0089509B">
            <w:pPr>
              <w:pStyle w:val="unittext"/>
            </w:pPr>
            <w:r>
              <w:t>Required Knowledge:</w:t>
            </w:r>
          </w:p>
          <w:p w14:paraId="61FA0255" w14:textId="77777777" w:rsidR="00196185" w:rsidRDefault="00196185" w:rsidP="0089509B">
            <w:pPr>
              <w:pStyle w:val="bullet"/>
              <w:numPr>
                <w:ilvl w:val="0"/>
                <w:numId w:val="13"/>
              </w:numPr>
              <w:ind w:left="284" w:hanging="284"/>
            </w:pPr>
            <w:r>
              <w:t>purpose and benefit</w:t>
            </w:r>
            <w:r w:rsidRPr="009C0955">
              <w:t xml:space="preserve"> of documenting learning</w:t>
            </w:r>
            <w:r>
              <w:t xml:space="preserve"> and monitoring and reviewing learning goals</w:t>
            </w:r>
          </w:p>
          <w:p w14:paraId="4F385104" w14:textId="77777777" w:rsidR="00196185" w:rsidRDefault="00196185" w:rsidP="0089509B">
            <w:pPr>
              <w:pStyle w:val="bullet"/>
              <w:numPr>
                <w:ilvl w:val="0"/>
                <w:numId w:val="13"/>
              </w:numPr>
              <w:ind w:left="284" w:hanging="284"/>
            </w:pPr>
            <w:r>
              <w:t xml:space="preserve">potential barriers and potential solutions to achieving learning goals </w:t>
            </w:r>
          </w:p>
          <w:p w14:paraId="3E88F400" w14:textId="77777777" w:rsidR="00196185" w:rsidRDefault="00196185" w:rsidP="0089509B">
            <w:pPr>
              <w:pStyle w:val="unittext"/>
            </w:pPr>
            <w:r>
              <w:t>Required Skills:</w:t>
            </w:r>
          </w:p>
          <w:p w14:paraId="27056CE8" w14:textId="214F52D2" w:rsidR="00196185" w:rsidRDefault="00196185" w:rsidP="0089509B">
            <w:pPr>
              <w:pStyle w:val="bullet"/>
              <w:numPr>
                <w:ilvl w:val="0"/>
                <w:numId w:val="13"/>
              </w:numPr>
              <w:ind w:left="284" w:hanging="284"/>
            </w:pPr>
            <w:r>
              <w:t>oral c</w:t>
            </w:r>
            <w:r w:rsidRPr="00055324">
              <w:t>ommunication</w:t>
            </w:r>
            <w:r>
              <w:t xml:space="preserve"> skills to participate in interactions to discuss and clarify</w:t>
            </w:r>
            <w:r w:rsidR="00FA7CF7">
              <w:t xml:space="preserve"> </w:t>
            </w:r>
            <w:r>
              <w:t>aspects of the learning plan such as purpose and processes to support development of the plan</w:t>
            </w:r>
          </w:p>
          <w:p w14:paraId="162FD002" w14:textId="77777777" w:rsidR="00196185" w:rsidRDefault="00196185" w:rsidP="0089509B">
            <w:pPr>
              <w:pStyle w:val="bullet"/>
              <w:numPr>
                <w:ilvl w:val="0"/>
                <w:numId w:val="13"/>
              </w:numPr>
              <w:ind w:left="284" w:hanging="284"/>
            </w:pPr>
            <w:r w:rsidRPr="008B5E30">
              <w:t>literacy skills to:</w:t>
            </w:r>
          </w:p>
          <w:p w14:paraId="434B9A65" w14:textId="77777777" w:rsidR="00196185" w:rsidRDefault="00196185" w:rsidP="0089509B">
            <w:pPr>
              <w:pStyle w:val="endash"/>
              <w:keepNext/>
            </w:pPr>
            <w:r>
              <w:t>read and interpret a range of information about potential options</w:t>
            </w:r>
          </w:p>
          <w:p w14:paraId="466EDAF9" w14:textId="77777777" w:rsidR="00196185" w:rsidRDefault="00196185" w:rsidP="0089509B">
            <w:pPr>
              <w:pStyle w:val="endash"/>
              <w:keepNext/>
              <w:ind w:left="568" w:hanging="284"/>
            </w:pPr>
            <w:r>
              <w:t xml:space="preserve">apply </w:t>
            </w:r>
            <w:r w:rsidRPr="009C0955">
              <w:t>research skills to locate information relevant to own goals</w:t>
            </w:r>
            <w:r>
              <w:t xml:space="preserve"> and options</w:t>
            </w:r>
          </w:p>
          <w:p w14:paraId="25D36AD6" w14:textId="77777777" w:rsidR="00196185" w:rsidRDefault="00196185" w:rsidP="0089509B">
            <w:pPr>
              <w:pStyle w:val="endash"/>
              <w:keepNext/>
            </w:pPr>
            <w:r>
              <w:t>gather and use information to support development of the plan</w:t>
            </w:r>
          </w:p>
          <w:p w14:paraId="3AB64831" w14:textId="77777777" w:rsidR="00196185" w:rsidRDefault="00196185" w:rsidP="0089509B">
            <w:pPr>
              <w:pStyle w:val="endash"/>
              <w:keepNext/>
            </w:pPr>
            <w:r>
              <w:t>draw on previous experiences to inform development of the plan</w:t>
            </w:r>
          </w:p>
          <w:p w14:paraId="7DFC5F55" w14:textId="77777777" w:rsidR="00196185" w:rsidRDefault="00196185" w:rsidP="0089509B">
            <w:pPr>
              <w:pStyle w:val="bullet"/>
              <w:numPr>
                <w:ilvl w:val="0"/>
                <w:numId w:val="13"/>
              </w:numPr>
              <w:ind w:left="284" w:hanging="284"/>
            </w:pPr>
            <w:r>
              <w:t>problem solving skills to:</w:t>
            </w:r>
          </w:p>
          <w:p w14:paraId="55E2306C" w14:textId="77777777" w:rsidR="00196185" w:rsidRDefault="00196185" w:rsidP="0089509B">
            <w:pPr>
              <w:pStyle w:val="endash"/>
              <w:keepNext/>
            </w:pPr>
            <w:r>
              <w:t xml:space="preserve">identify, select and organise evidence for the portfolio </w:t>
            </w:r>
          </w:p>
          <w:p w14:paraId="6168727A" w14:textId="77777777" w:rsidR="00196185" w:rsidRDefault="00196185" w:rsidP="0089509B">
            <w:pPr>
              <w:pStyle w:val="endash"/>
              <w:keepNext/>
            </w:pPr>
            <w:r>
              <w:t>compare own skills to learning goals and options to identify achievable steps</w:t>
            </w:r>
          </w:p>
          <w:p w14:paraId="7EFCAAF4" w14:textId="77777777" w:rsidR="00196185" w:rsidRDefault="00196185" w:rsidP="0089509B">
            <w:pPr>
              <w:pStyle w:val="bullet"/>
              <w:numPr>
                <w:ilvl w:val="0"/>
                <w:numId w:val="13"/>
              </w:numPr>
              <w:ind w:left="284" w:hanging="284"/>
            </w:pPr>
            <w:r>
              <w:lastRenderedPageBreak/>
              <w:t>self-management skills to:</w:t>
            </w:r>
          </w:p>
          <w:p w14:paraId="3E373D6A" w14:textId="77777777" w:rsidR="00196185" w:rsidRDefault="00196185" w:rsidP="0089509B">
            <w:pPr>
              <w:pStyle w:val="endash"/>
              <w:keepNext/>
            </w:pPr>
            <w:r>
              <w:t>determine own learning approaches</w:t>
            </w:r>
          </w:p>
          <w:p w14:paraId="683BDF33" w14:textId="77777777" w:rsidR="00196185" w:rsidRDefault="00196185" w:rsidP="0089509B">
            <w:pPr>
              <w:pStyle w:val="endash"/>
              <w:keepNext/>
            </w:pPr>
            <w:r>
              <w:t>evaluate own skills and knowledge to identify gaps</w:t>
            </w:r>
          </w:p>
        </w:tc>
      </w:tr>
      <w:tr w:rsidR="00196185" w14:paraId="506F8DB6" w14:textId="77777777" w:rsidTr="00196185">
        <w:tc>
          <w:tcPr>
            <w:tcW w:w="9242" w:type="dxa"/>
            <w:gridSpan w:val="5"/>
          </w:tcPr>
          <w:p w14:paraId="6D0769B7" w14:textId="77777777" w:rsidR="00196185" w:rsidRDefault="00196185" w:rsidP="0089509B">
            <w:pPr>
              <w:pStyle w:val="spacer"/>
            </w:pPr>
          </w:p>
        </w:tc>
      </w:tr>
      <w:tr w:rsidR="00196185" w14:paraId="0729050E" w14:textId="77777777" w:rsidTr="00196185">
        <w:tc>
          <w:tcPr>
            <w:tcW w:w="9242" w:type="dxa"/>
            <w:gridSpan w:val="5"/>
          </w:tcPr>
          <w:p w14:paraId="629C5F40" w14:textId="77777777" w:rsidR="00196185" w:rsidRDefault="00196185" w:rsidP="0089509B">
            <w:pPr>
              <w:pStyle w:val="Heading21"/>
            </w:pPr>
            <w:r>
              <w:t>Range Statement</w:t>
            </w:r>
          </w:p>
          <w:p w14:paraId="23FEF5D0" w14:textId="707FB9CF" w:rsidR="00196185" w:rsidRDefault="0019618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7415D585" w14:textId="77777777" w:rsidTr="00196185">
        <w:tc>
          <w:tcPr>
            <w:tcW w:w="3369" w:type="dxa"/>
            <w:gridSpan w:val="2"/>
          </w:tcPr>
          <w:p w14:paraId="4BB3B16B" w14:textId="77777777" w:rsidR="00196185" w:rsidRPr="009C0955" w:rsidRDefault="00196185" w:rsidP="0089509B">
            <w:pPr>
              <w:pStyle w:val="unittext"/>
            </w:pPr>
            <w:r>
              <w:rPr>
                <w:b/>
                <w:i/>
              </w:rPr>
              <w:t>Pathway o</w:t>
            </w:r>
            <w:r w:rsidRPr="00A27D0F">
              <w:rPr>
                <w:b/>
                <w:i/>
              </w:rPr>
              <w:t>ptions</w:t>
            </w:r>
            <w:r w:rsidRPr="009C0955">
              <w:t xml:space="preserve"> may include:</w:t>
            </w:r>
          </w:p>
        </w:tc>
        <w:tc>
          <w:tcPr>
            <w:tcW w:w="5873" w:type="dxa"/>
            <w:gridSpan w:val="3"/>
          </w:tcPr>
          <w:p w14:paraId="47AA2CB6" w14:textId="77777777" w:rsidR="00196185" w:rsidRDefault="00196185" w:rsidP="0089509B">
            <w:pPr>
              <w:pStyle w:val="bullet"/>
              <w:numPr>
                <w:ilvl w:val="0"/>
                <w:numId w:val="13"/>
              </w:numPr>
              <w:ind w:left="284" w:hanging="284"/>
            </w:pPr>
            <w:r w:rsidRPr="009C0955">
              <w:t>further study</w:t>
            </w:r>
          </w:p>
          <w:p w14:paraId="66822FF6" w14:textId="77777777" w:rsidR="00196185" w:rsidRPr="009C0955" w:rsidRDefault="00196185" w:rsidP="0089509B">
            <w:pPr>
              <w:pStyle w:val="bullet"/>
              <w:numPr>
                <w:ilvl w:val="0"/>
                <w:numId w:val="13"/>
              </w:numPr>
              <w:ind w:left="284" w:hanging="284"/>
            </w:pPr>
            <w:r>
              <w:t>vocational qualifications</w:t>
            </w:r>
          </w:p>
          <w:p w14:paraId="2B76D526" w14:textId="77777777" w:rsidR="00196185" w:rsidRPr="009C0955" w:rsidRDefault="00196185" w:rsidP="0089509B">
            <w:pPr>
              <w:pStyle w:val="bullet"/>
              <w:numPr>
                <w:ilvl w:val="0"/>
                <w:numId w:val="13"/>
              </w:numPr>
              <w:ind w:left="284" w:hanging="284"/>
            </w:pPr>
            <w:r w:rsidRPr="009C0955">
              <w:t>employment</w:t>
            </w:r>
          </w:p>
          <w:p w14:paraId="08DBD20C" w14:textId="77777777" w:rsidR="00196185" w:rsidRPr="009C0955" w:rsidRDefault="00196185" w:rsidP="0089509B">
            <w:pPr>
              <w:pStyle w:val="bullet"/>
              <w:numPr>
                <w:ilvl w:val="0"/>
                <w:numId w:val="13"/>
              </w:numPr>
              <w:ind w:left="284" w:hanging="284"/>
            </w:pPr>
            <w:r w:rsidRPr="009C0955">
              <w:t>community participation</w:t>
            </w:r>
          </w:p>
        </w:tc>
      </w:tr>
      <w:tr w:rsidR="00196185" w14:paraId="08858AFF" w14:textId="77777777" w:rsidTr="00196185">
        <w:tc>
          <w:tcPr>
            <w:tcW w:w="9242" w:type="dxa"/>
            <w:gridSpan w:val="5"/>
          </w:tcPr>
          <w:p w14:paraId="04AD543E" w14:textId="77777777" w:rsidR="00196185" w:rsidRDefault="00196185" w:rsidP="0089509B">
            <w:pPr>
              <w:pStyle w:val="spacer"/>
            </w:pPr>
          </w:p>
        </w:tc>
      </w:tr>
      <w:tr w:rsidR="00196185" w14:paraId="2B63F099" w14:textId="77777777" w:rsidTr="00196185">
        <w:tc>
          <w:tcPr>
            <w:tcW w:w="3369" w:type="dxa"/>
            <w:gridSpan w:val="2"/>
          </w:tcPr>
          <w:p w14:paraId="0631FC28" w14:textId="77777777" w:rsidR="00196185" w:rsidRPr="009C0955" w:rsidRDefault="00196185" w:rsidP="0089509B">
            <w:pPr>
              <w:pStyle w:val="unittext"/>
            </w:pPr>
            <w:r w:rsidRPr="00A27D0F">
              <w:rPr>
                <w:b/>
                <w:i/>
              </w:rPr>
              <w:t>Learning goals</w:t>
            </w:r>
            <w:r w:rsidRPr="009C0955">
              <w:t xml:space="preserve"> may include:</w:t>
            </w:r>
          </w:p>
        </w:tc>
        <w:tc>
          <w:tcPr>
            <w:tcW w:w="5873" w:type="dxa"/>
            <w:gridSpan w:val="3"/>
          </w:tcPr>
          <w:p w14:paraId="46A341C1" w14:textId="77777777" w:rsidR="00196185" w:rsidRPr="00211CD6" w:rsidRDefault="00196185" w:rsidP="0089509B">
            <w:pPr>
              <w:pStyle w:val="bullet"/>
              <w:numPr>
                <w:ilvl w:val="0"/>
                <w:numId w:val="13"/>
              </w:numPr>
              <w:ind w:left="284" w:hanging="284"/>
            </w:pPr>
            <w:r w:rsidRPr="009C0955">
              <w:t>improving reading, writing and numeracy skills for a variety of purposes:</w:t>
            </w:r>
          </w:p>
          <w:p w14:paraId="001E5DF0" w14:textId="77777777" w:rsidR="00196185" w:rsidRPr="00211CD6" w:rsidRDefault="00196185" w:rsidP="0089509B">
            <w:pPr>
              <w:pStyle w:val="endash"/>
              <w:keepNext/>
            </w:pPr>
            <w:r w:rsidRPr="00211CD6">
              <w:t>further study</w:t>
            </w:r>
          </w:p>
          <w:p w14:paraId="280664FB" w14:textId="77777777" w:rsidR="00196185" w:rsidRPr="009C0955" w:rsidRDefault="00196185" w:rsidP="0089509B">
            <w:pPr>
              <w:pStyle w:val="endash"/>
              <w:keepNext/>
            </w:pPr>
            <w:r w:rsidRPr="009C0955">
              <w:t>employment</w:t>
            </w:r>
          </w:p>
          <w:p w14:paraId="185CABC8" w14:textId="77777777" w:rsidR="00196185" w:rsidRPr="009C0955" w:rsidRDefault="00196185" w:rsidP="0089509B">
            <w:pPr>
              <w:pStyle w:val="endash"/>
              <w:keepNext/>
            </w:pPr>
            <w:r w:rsidRPr="009C0955">
              <w:t xml:space="preserve">community participation </w:t>
            </w:r>
          </w:p>
          <w:p w14:paraId="3636DB2B" w14:textId="77777777" w:rsidR="00196185" w:rsidRPr="009C0955" w:rsidRDefault="00196185" w:rsidP="0089509B">
            <w:pPr>
              <w:pStyle w:val="endash"/>
              <w:keepNext/>
            </w:pPr>
            <w:r w:rsidRPr="009C0955">
              <w:t>health and well being</w:t>
            </w:r>
          </w:p>
          <w:p w14:paraId="7182CD58" w14:textId="77777777" w:rsidR="00196185" w:rsidRDefault="00196185" w:rsidP="0089509B">
            <w:pPr>
              <w:pStyle w:val="endash"/>
              <w:keepNext/>
            </w:pPr>
            <w:r w:rsidRPr="009C0955">
              <w:t>support for others</w:t>
            </w:r>
          </w:p>
          <w:p w14:paraId="420CA92C" w14:textId="77777777" w:rsidR="00196185" w:rsidRPr="009C0955" w:rsidRDefault="00196185" w:rsidP="0089509B">
            <w:pPr>
              <w:pStyle w:val="endash"/>
              <w:keepNext/>
            </w:pPr>
            <w:r>
              <w:t>self-improvement</w:t>
            </w:r>
          </w:p>
          <w:p w14:paraId="7AC2CEBA" w14:textId="77777777" w:rsidR="00196185" w:rsidRPr="009C0955" w:rsidRDefault="00196185" w:rsidP="0089509B">
            <w:pPr>
              <w:pStyle w:val="bullet"/>
              <w:numPr>
                <w:ilvl w:val="0"/>
                <w:numId w:val="13"/>
              </w:numPr>
              <w:ind w:left="284" w:hanging="284"/>
            </w:pPr>
            <w:r>
              <w:t xml:space="preserve">gaining </w:t>
            </w:r>
            <w:r w:rsidRPr="009C0955">
              <w:t>new skills and knowledge</w:t>
            </w:r>
          </w:p>
          <w:p w14:paraId="1E81BC4B" w14:textId="77777777" w:rsidR="00196185" w:rsidRPr="009C0955" w:rsidRDefault="00196185" w:rsidP="0089509B">
            <w:pPr>
              <w:pStyle w:val="bullet"/>
              <w:numPr>
                <w:ilvl w:val="0"/>
                <w:numId w:val="13"/>
              </w:numPr>
              <w:ind w:left="284" w:hanging="284"/>
            </w:pPr>
            <w:r w:rsidRPr="009C0955">
              <w:t>specific competencies</w:t>
            </w:r>
          </w:p>
          <w:p w14:paraId="7221537F" w14:textId="77777777" w:rsidR="00196185" w:rsidRPr="009C0955" w:rsidRDefault="00196185" w:rsidP="0089509B">
            <w:pPr>
              <w:pStyle w:val="bullet"/>
              <w:numPr>
                <w:ilvl w:val="0"/>
                <w:numId w:val="13"/>
              </w:numPr>
              <w:ind w:left="284" w:hanging="284"/>
            </w:pPr>
            <w:r w:rsidRPr="009C0955">
              <w:t>target qualifications</w:t>
            </w:r>
          </w:p>
          <w:p w14:paraId="038D2F91" w14:textId="77777777" w:rsidR="00196185" w:rsidRPr="009C0955" w:rsidRDefault="00196185" w:rsidP="0089509B">
            <w:pPr>
              <w:pStyle w:val="bullet"/>
              <w:numPr>
                <w:ilvl w:val="0"/>
                <w:numId w:val="13"/>
              </w:numPr>
              <w:ind w:left="284" w:hanging="284"/>
            </w:pPr>
            <w:r w:rsidRPr="009C0955">
              <w:t>new career</w:t>
            </w:r>
          </w:p>
          <w:p w14:paraId="5A668E0A" w14:textId="77777777" w:rsidR="00196185" w:rsidRPr="009C0955" w:rsidRDefault="00196185" w:rsidP="0089509B">
            <w:pPr>
              <w:pStyle w:val="bullet"/>
              <w:numPr>
                <w:ilvl w:val="0"/>
                <w:numId w:val="13"/>
              </w:numPr>
              <w:ind w:left="284" w:hanging="284"/>
            </w:pPr>
            <w:r w:rsidRPr="009C0955">
              <w:t>career advancement</w:t>
            </w:r>
          </w:p>
        </w:tc>
      </w:tr>
      <w:tr w:rsidR="00196185" w14:paraId="2D7F1C3D" w14:textId="77777777" w:rsidTr="00196185">
        <w:tc>
          <w:tcPr>
            <w:tcW w:w="9242" w:type="dxa"/>
            <w:gridSpan w:val="5"/>
          </w:tcPr>
          <w:p w14:paraId="3411E4B1" w14:textId="77777777" w:rsidR="00196185" w:rsidRDefault="00196185" w:rsidP="0089509B">
            <w:pPr>
              <w:pStyle w:val="spacer"/>
            </w:pPr>
          </w:p>
        </w:tc>
      </w:tr>
      <w:tr w:rsidR="00196185" w14:paraId="793A48C3" w14:textId="77777777" w:rsidTr="00196185">
        <w:tc>
          <w:tcPr>
            <w:tcW w:w="3369" w:type="dxa"/>
            <w:gridSpan w:val="2"/>
          </w:tcPr>
          <w:p w14:paraId="006B2402" w14:textId="77777777" w:rsidR="00196185" w:rsidRPr="009C0955" w:rsidRDefault="00196185" w:rsidP="0089509B">
            <w:pPr>
              <w:pStyle w:val="unittext"/>
            </w:pPr>
            <w:r w:rsidRPr="00E11438">
              <w:rPr>
                <w:b/>
                <w:i/>
              </w:rPr>
              <w:t>Previous experiences</w:t>
            </w:r>
            <w:r w:rsidRPr="009C0955">
              <w:t xml:space="preserve"> can include:</w:t>
            </w:r>
          </w:p>
        </w:tc>
        <w:tc>
          <w:tcPr>
            <w:tcW w:w="5873" w:type="dxa"/>
            <w:gridSpan w:val="3"/>
          </w:tcPr>
          <w:p w14:paraId="29511E05" w14:textId="77777777" w:rsidR="00196185" w:rsidRPr="009C0955" w:rsidRDefault="00196185" w:rsidP="0089509B">
            <w:pPr>
              <w:pStyle w:val="bullet"/>
              <w:numPr>
                <w:ilvl w:val="0"/>
                <w:numId w:val="13"/>
              </w:numPr>
              <w:ind w:left="284" w:hanging="284"/>
            </w:pPr>
            <w:r w:rsidRPr="009C0955">
              <w:t xml:space="preserve">work experience </w:t>
            </w:r>
          </w:p>
          <w:p w14:paraId="27F96FA0" w14:textId="77777777" w:rsidR="00196185" w:rsidRPr="009C0955" w:rsidRDefault="00196185" w:rsidP="0089509B">
            <w:pPr>
              <w:pStyle w:val="bullet"/>
              <w:numPr>
                <w:ilvl w:val="0"/>
                <w:numId w:val="13"/>
              </w:numPr>
              <w:ind w:left="284" w:hanging="284"/>
            </w:pPr>
            <w:r w:rsidRPr="009C0955">
              <w:t xml:space="preserve">volunteer or recreational experience </w:t>
            </w:r>
          </w:p>
          <w:p w14:paraId="273C08E2" w14:textId="77777777" w:rsidR="00196185" w:rsidRPr="009C0955" w:rsidRDefault="00196185" w:rsidP="0089509B">
            <w:pPr>
              <w:pStyle w:val="bullet"/>
              <w:numPr>
                <w:ilvl w:val="0"/>
                <w:numId w:val="13"/>
              </w:numPr>
              <w:ind w:left="284" w:hanging="284"/>
            </w:pPr>
            <w:r w:rsidRPr="009C0955">
              <w:t xml:space="preserve">family responsibilities </w:t>
            </w:r>
          </w:p>
          <w:p w14:paraId="452D8754" w14:textId="77777777" w:rsidR="00196185" w:rsidRPr="009C0955" w:rsidRDefault="00196185" w:rsidP="0089509B">
            <w:pPr>
              <w:pStyle w:val="bullet"/>
              <w:numPr>
                <w:ilvl w:val="0"/>
                <w:numId w:val="13"/>
              </w:numPr>
              <w:ind w:left="284" w:hanging="284"/>
            </w:pPr>
            <w:r w:rsidRPr="009C0955">
              <w:t xml:space="preserve">study including formal schooling or informal learning </w:t>
            </w:r>
          </w:p>
          <w:p w14:paraId="7EAD6CB4" w14:textId="77777777" w:rsidR="00196185" w:rsidRPr="009C0955" w:rsidRDefault="00196185" w:rsidP="0089509B">
            <w:pPr>
              <w:pStyle w:val="bullet"/>
              <w:numPr>
                <w:ilvl w:val="0"/>
                <w:numId w:val="13"/>
              </w:numPr>
              <w:ind w:left="284" w:hanging="284"/>
            </w:pPr>
            <w:r w:rsidRPr="009C0955">
              <w:t>health and other personal matters</w:t>
            </w:r>
          </w:p>
          <w:p w14:paraId="5E302CFA" w14:textId="77777777" w:rsidR="00196185" w:rsidRPr="009C0955" w:rsidRDefault="00196185" w:rsidP="0089509B">
            <w:pPr>
              <w:pStyle w:val="bullet"/>
              <w:numPr>
                <w:ilvl w:val="0"/>
                <w:numId w:val="13"/>
              </w:numPr>
              <w:ind w:left="284" w:hanging="284"/>
            </w:pPr>
            <w:r w:rsidRPr="009C0955">
              <w:t>any possible barriers to completion</w:t>
            </w:r>
          </w:p>
        </w:tc>
      </w:tr>
      <w:tr w:rsidR="00196185" w14:paraId="27FD0067" w14:textId="77777777" w:rsidTr="00196185">
        <w:tc>
          <w:tcPr>
            <w:tcW w:w="9242" w:type="dxa"/>
            <w:gridSpan w:val="5"/>
          </w:tcPr>
          <w:p w14:paraId="4C0647CA" w14:textId="77777777" w:rsidR="00196185" w:rsidRDefault="00196185" w:rsidP="0089509B">
            <w:pPr>
              <w:pStyle w:val="spacer"/>
            </w:pPr>
          </w:p>
        </w:tc>
      </w:tr>
      <w:tr w:rsidR="00196185" w14:paraId="007E0416" w14:textId="77777777" w:rsidTr="00196185">
        <w:tc>
          <w:tcPr>
            <w:tcW w:w="3369" w:type="dxa"/>
            <w:gridSpan w:val="2"/>
          </w:tcPr>
          <w:p w14:paraId="3005381A" w14:textId="77777777" w:rsidR="00196185" w:rsidRPr="009C0955" w:rsidRDefault="00196185" w:rsidP="0089509B">
            <w:pPr>
              <w:pStyle w:val="unittext"/>
              <w:rPr>
                <w:sz w:val="20"/>
              </w:rPr>
            </w:pPr>
            <w:r w:rsidRPr="00E11438">
              <w:rPr>
                <w:b/>
                <w:i/>
              </w:rPr>
              <w:t>Purposes</w:t>
            </w:r>
            <w:r w:rsidRPr="009C0955">
              <w:t xml:space="preserve"> may include:</w:t>
            </w:r>
          </w:p>
        </w:tc>
        <w:tc>
          <w:tcPr>
            <w:tcW w:w="5873" w:type="dxa"/>
            <w:gridSpan w:val="3"/>
          </w:tcPr>
          <w:p w14:paraId="5345F843" w14:textId="77777777" w:rsidR="00196185" w:rsidRPr="009C0955" w:rsidRDefault="00196185" w:rsidP="0089509B">
            <w:pPr>
              <w:pStyle w:val="bullet"/>
              <w:numPr>
                <w:ilvl w:val="0"/>
                <w:numId w:val="13"/>
              </w:numPr>
              <w:ind w:left="284" w:hanging="284"/>
            </w:pPr>
            <w:r w:rsidRPr="009C0955">
              <w:t>assist</w:t>
            </w:r>
            <w:r>
              <w:t>ing the learner</w:t>
            </w:r>
            <w:r w:rsidRPr="009C0955">
              <w:t xml:space="preserve"> to plan systematically for the attainment of goals</w:t>
            </w:r>
          </w:p>
          <w:p w14:paraId="3E5212BC" w14:textId="77777777" w:rsidR="00196185" w:rsidRPr="009C0955" w:rsidRDefault="00196185" w:rsidP="0089509B">
            <w:pPr>
              <w:pStyle w:val="bullet"/>
              <w:numPr>
                <w:ilvl w:val="0"/>
                <w:numId w:val="13"/>
              </w:numPr>
              <w:ind w:left="284" w:hanging="284"/>
            </w:pPr>
            <w:r w:rsidRPr="009C0955">
              <w:t>as a tool to monitor progress</w:t>
            </w:r>
          </w:p>
          <w:p w14:paraId="6DA57B74" w14:textId="77777777" w:rsidR="00196185" w:rsidRPr="009C0955" w:rsidRDefault="00196185" w:rsidP="0089509B">
            <w:pPr>
              <w:pStyle w:val="bullet"/>
              <w:numPr>
                <w:ilvl w:val="0"/>
                <w:numId w:val="13"/>
              </w:numPr>
              <w:ind w:left="284" w:hanging="284"/>
            </w:pPr>
            <w:r w:rsidRPr="009C0955">
              <w:t>to assist the transition of the learner to his/ her preferred options at the end of the course</w:t>
            </w:r>
          </w:p>
        </w:tc>
      </w:tr>
      <w:tr w:rsidR="00196185" w14:paraId="5681BDC0" w14:textId="77777777" w:rsidTr="00196185">
        <w:tc>
          <w:tcPr>
            <w:tcW w:w="3369" w:type="dxa"/>
            <w:gridSpan w:val="2"/>
          </w:tcPr>
          <w:p w14:paraId="7D6F65AD" w14:textId="77777777" w:rsidR="00196185" w:rsidRPr="009C0955" w:rsidRDefault="00196185" w:rsidP="0089509B">
            <w:pPr>
              <w:pStyle w:val="spacer"/>
            </w:pPr>
          </w:p>
        </w:tc>
        <w:tc>
          <w:tcPr>
            <w:tcW w:w="5873" w:type="dxa"/>
            <w:gridSpan w:val="3"/>
          </w:tcPr>
          <w:p w14:paraId="359CAC10" w14:textId="77777777" w:rsidR="00196185" w:rsidRPr="009C0955" w:rsidRDefault="00196185" w:rsidP="0089509B">
            <w:pPr>
              <w:pStyle w:val="spacer"/>
            </w:pPr>
          </w:p>
        </w:tc>
      </w:tr>
      <w:tr w:rsidR="00196185" w14:paraId="5B597A87" w14:textId="77777777" w:rsidTr="00196185">
        <w:tc>
          <w:tcPr>
            <w:tcW w:w="3369" w:type="dxa"/>
            <w:gridSpan w:val="2"/>
          </w:tcPr>
          <w:p w14:paraId="4A5943B8" w14:textId="77777777" w:rsidR="00196185" w:rsidRPr="009C0955" w:rsidRDefault="00196185" w:rsidP="0089509B">
            <w:pPr>
              <w:pStyle w:val="unittext"/>
            </w:pPr>
            <w:r>
              <w:rPr>
                <w:b/>
                <w:i/>
              </w:rPr>
              <w:t>F</w:t>
            </w:r>
            <w:r w:rsidRPr="00E11438">
              <w:rPr>
                <w:b/>
                <w:i/>
              </w:rPr>
              <w:t>eatures</w:t>
            </w:r>
            <w:r w:rsidRPr="009C0955">
              <w:t xml:space="preserve"> </w:t>
            </w:r>
            <w:r>
              <w:t>may i</w:t>
            </w:r>
            <w:r w:rsidRPr="009C0955">
              <w:t>nclude:</w:t>
            </w:r>
          </w:p>
        </w:tc>
        <w:tc>
          <w:tcPr>
            <w:tcW w:w="5873" w:type="dxa"/>
            <w:gridSpan w:val="3"/>
          </w:tcPr>
          <w:p w14:paraId="5D87C2EF" w14:textId="77777777" w:rsidR="00196185" w:rsidRPr="009C0955" w:rsidRDefault="00196185" w:rsidP="0089509B">
            <w:pPr>
              <w:pStyle w:val="bullet"/>
              <w:numPr>
                <w:ilvl w:val="0"/>
                <w:numId w:val="13"/>
              </w:numPr>
              <w:ind w:left="284" w:hanging="284"/>
            </w:pPr>
            <w:r w:rsidRPr="009C0955">
              <w:t>short term goals and indicators of success</w:t>
            </w:r>
          </w:p>
          <w:p w14:paraId="3C4E238A" w14:textId="77777777" w:rsidR="00196185" w:rsidRPr="009C0955" w:rsidRDefault="00196185" w:rsidP="0089509B">
            <w:pPr>
              <w:pStyle w:val="bullet"/>
              <w:numPr>
                <w:ilvl w:val="0"/>
                <w:numId w:val="13"/>
              </w:numPr>
              <w:ind w:left="284" w:hanging="284"/>
            </w:pPr>
            <w:r w:rsidRPr="009C0955">
              <w:t>long term goals and indicators of success</w:t>
            </w:r>
          </w:p>
          <w:p w14:paraId="1CB6415F" w14:textId="77777777" w:rsidR="00196185" w:rsidRPr="009C0955" w:rsidRDefault="00196185" w:rsidP="0089509B">
            <w:pPr>
              <w:pStyle w:val="bullet"/>
              <w:numPr>
                <w:ilvl w:val="0"/>
                <w:numId w:val="13"/>
              </w:numPr>
              <w:ind w:left="284" w:hanging="284"/>
            </w:pPr>
            <w:r w:rsidRPr="009C0955">
              <w:t>actions and activities to be undertaken, including monitoring arrangements</w:t>
            </w:r>
          </w:p>
          <w:p w14:paraId="16F6A3FE" w14:textId="77777777" w:rsidR="00196185" w:rsidRDefault="00196185" w:rsidP="0089509B">
            <w:pPr>
              <w:pStyle w:val="bullet"/>
              <w:numPr>
                <w:ilvl w:val="0"/>
                <w:numId w:val="13"/>
              </w:numPr>
              <w:ind w:left="284" w:hanging="284"/>
            </w:pPr>
            <w:r>
              <w:t>potential</w:t>
            </w:r>
            <w:r w:rsidRPr="009C0955">
              <w:t xml:space="preserve"> issues and strategies</w:t>
            </w:r>
          </w:p>
          <w:p w14:paraId="0EFE0FE2" w14:textId="77777777" w:rsidR="00196185" w:rsidRPr="009C0955" w:rsidRDefault="00196185" w:rsidP="0089509B">
            <w:pPr>
              <w:pStyle w:val="bullet"/>
              <w:numPr>
                <w:ilvl w:val="0"/>
                <w:numId w:val="13"/>
              </w:numPr>
              <w:ind w:left="284" w:hanging="284"/>
            </w:pPr>
            <w:r>
              <w:t>potential learning approaches</w:t>
            </w:r>
          </w:p>
          <w:p w14:paraId="43B404F4" w14:textId="77777777" w:rsidR="00196185" w:rsidRPr="009C0955" w:rsidRDefault="00196185" w:rsidP="0089509B">
            <w:pPr>
              <w:pStyle w:val="bullet"/>
              <w:numPr>
                <w:ilvl w:val="0"/>
                <w:numId w:val="13"/>
              </w:numPr>
              <w:ind w:left="284" w:hanging="284"/>
            </w:pPr>
            <w:r w:rsidRPr="009C0955">
              <w:t xml:space="preserve">responsibilities </w:t>
            </w:r>
          </w:p>
          <w:p w14:paraId="6C2ED2CA" w14:textId="77777777" w:rsidR="00196185" w:rsidRPr="009C0955" w:rsidRDefault="00196185" w:rsidP="0089509B">
            <w:pPr>
              <w:pStyle w:val="bullet"/>
              <w:numPr>
                <w:ilvl w:val="0"/>
                <w:numId w:val="13"/>
              </w:numPr>
              <w:ind w:left="284" w:hanging="284"/>
            </w:pPr>
            <w:r w:rsidRPr="009C0955">
              <w:t>timeline</w:t>
            </w:r>
            <w:r>
              <w:t>s</w:t>
            </w:r>
          </w:p>
        </w:tc>
      </w:tr>
      <w:tr w:rsidR="00196185" w14:paraId="35850456" w14:textId="77777777" w:rsidTr="00196185">
        <w:tc>
          <w:tcPr>
            <w:tcW w:w="3369" w:type="dxa"/>
            <w:gridSpan w:val="2"/>
          </w:tcPr>
          <w:p w14:paraId="12BE83A8" w14:textId="77777777" w:rsidR="00196185" w:rsidRPr="00540329" w:rsidRDefault="00196185" w:rsidP="0089509B">
            <w:pPr>
              <w:pStyle w:val="spacer"/>
            </w:pPr>
          </w:p>
        </w:tc>
        <w:tc>
          <w:tcPr>
            <w:tcW w:w="5873" w:type="dxa"/>
            <w:gridSpan w:val="3"/>
          </w:tcPr>
          <w:p w14:paraId="31CD8C1D" w14:textId="77777777" w:rsidR="00196185" w:rsidRDefault="00196185" w:rsidP="0089509B">
            <w:pPr>
              <w:pStyle w:val="spacer"/>
            </w:pPr>
          </w:p>
        </w:tc>
      </w:tr>
      <w:tr w:rsidR="00196185" w14:paraId="351CFE32" w14:textId="77777777" w:rsidTr="00196185">
        <w:tc>
          <w:tcPr>
            <w:tcW w:w="3369" w:type="dxa"/>
            <w:gridSpan w:val="2"/>
          </w:tcPr>
          <w:p w14:paraId="4B041BE0" w14:textId="77777777" w:rsidR="00196185" w:rsidRPr="009C0955" w:rsidRDefault="00196185" w:rsidP="0089509B">
            <w:pPr>
              <w:pStyle w:val="unittext"/>
            </w:pPr>
            <w:r w:rsidRPr="007F7229">
              <w:rPr>
                <w:b/>
                <w:i/>
              </w:rPr>
              <w:t>Components</w:t>
            </w:r>
            <w:r w:rsidRPr="00540329">
              <w:t xml:space="preserve"> </w:t>
            </w:r>
            <w:r>
              <w:t>may include</w:t>
            </w:r>
            <w:r w:rsidRPr="009C0955">
              <w:t>:</w:t>
            </w:r>
          </w:p>
        </w:tc>
        <w:tc>
          <w:tcPr>
            <w:tcW w:w="5873" w:type="dxa"/>
            <w:gridSpan w:val="3"/>
          </w:tcPr>
          <w:p w14:paraId="77AE48E6" w14:textId="77777777" w:rsidR="00196185" w:rsidRPr="00EA7425" w:rsidRDefault="00196185" w:rsidP="0089509B">
            <w:pPr>
              <w:pStyle w:val="bullet"/>
              <w:numPr>
                <w:ilvl w:val="0"/>
                <w:numId w:val="13"/>
              </w:numPr>
              <w:ind w:left="284" w:hanging="284"/>
            </w:pPr>
            <w:r w:rsidRPr="00EA7425">
              <w:t xml:space="preserve">self-assessment of learner’s needs </w:t>
            </w:r>
          </w:p>
          <w:p w14:paraId="742F884D" w14:textId="77777777" w:rsidR="00196185" w:rsidRPr="00EA7425" w:rsidRDefault="00196185" w:rsidP="0089509B">
            <w:pPr>
              <w:pStyle w:val="bullet"/>
              <w:numPr>
                <w:ilvl w:val="0"/>
                <w:numId w:val="13"/>
              </w:numPr>
              <w:ind w:left="284" w:hanging="284"/>
            </w:pPr>
            <w:r w:rsidRPr="00EA7425">
              <w:t xml:space="preserve">negotiation and development of long term goals identifying one or two short term specific objectives </w:t>
            </w:r>
          </w:p>
          <w:p w14:paraId="5E8CEFC7" w14:textId="77777777" w:rsidR="00196185" w:rsidRPr="00EA7425" w:rsidRDefault="00196185" w:rsidP="0089509B">
            <w:pPr>
              <w:pStyle w:val="bullet"/>
              <w:numPr>
                <w:ilvl w:val="0"/>
                <w:numId w:val="13"/>
              </w:numPr>
              <w:ind w:left="284" w:hanging="284"/>
            </w:pPr>
            <w:r w:rsidRPr="00EA7425">
              <w:t>determination of tasks and progress to achieve goals and objectives</w:t>
            </w:r>
          </w:p>
          <w:p w14:paraId="5FD77E3B" w14:textId="77777777" w:rsidR="00196185" w:rsidRPr="00EA7425" w:rsidRDefault="00196185" w:rsidP="0089509B">
            <w:pPr>
              <w:pStyle w:val="bullet"/>
              <w:numPr>
                <w:ilvl w:val="0"/>
                <w:numId w:val="13"/>
              </w:numPr>
              <w:ind w:left="284" w:hanging="284"/>
            </w:pPr>
            <w:r w:rsidRPr="00EA7425">
              <w:t>agreement as to who is responsible for the implementation of each task</w:t>
            </w:r>
          </w:p>
          <w:p w14:paraId="69128E93" w14:textId="77777777" w:rsidR="00196185" w:rsidRPr="00EA7425" w:rsidRDefault="00196185" w:rsidP="0089509B">
            <w:pPr>
              <w:pStyle w:val="bullet"/>
              <w:numPr>
                <w:ilvl w:val="0"/>
                <w:numId w:val="13"/>
              </w:numPr>
              <w:ind w:left="284" w:hanging="284"/>
            </w:pPr>
            <w:r w:rsidRPr="00EA7425">
              <w:t>identification of additional support persons:</w:t>
            </w:r>
          </w:p>
          <w:p w14:paraId="07F481E3" w14:textId="77777777" w:rsidR="00196185" w:rsidRPr="00EA7425" w:rsidRDefault="00196185" w:rsidP="0089509B">
            <w:pPr>
              <w:pStyle w:val="endash"/>
              <w:keepNext/>
            </w:pPr>
            <w:r w:rsidRPr="00EA7425">
              <w:t xml:space="preserve">Community Advocates and Learning Partners/Indigenous community members </w:t>
            </w:r>
          </w:p>
          <w:p w14:paraId="4A2784D5" w14:textId="77777777" w:rsidR="00196185" w:rsidRPr="00EA7425" w:rsidRDefault="00196185" w:rsidP="0089509B">
            <w:pPr>
              <w:pStyle w:val="endash"/>
              <w:keepNext/>
            </w:pPr>
            <w:r w:rsidRPr="00EA7425">
              <w:t>case workers and personal carers</w:t>
            </w:r>
          </w:p>
          <w:p w14:paraId="691FAF07" w14:textId="77777777" w:rsidR="00196185" w:rsidRPr="00EA7425" w:rsidRDefault="00196185" w:rsidP="0089509B">
            <w:pPr>
              <w:pStyle w:val="endash"/>
              <w:keepNext/>
            </w:pPr>
            <w:r w:rsidRPr="00EA7425">
              <w:t>career counsellors</w:t>
            </w:r>
          </w:p>
          <w:p w14:paraId="7F8A7C9A" w14:textId="77777777" w:rsidR="00196185" w:rsidRPr="00EA7425" w:rsidRDefault="00196185" w:rsidP="0089509B">
            <w:pPr>
              <w:pStyle w:val="endash"/>
              <w:keepNext/>
            </w:pPr>
            <w:r w:rsidRPr="00EA7425">
              <w:t>peer support</w:t>
            </w:r>
          </w:p>
          <w:p w14:paraId="7EDB10B5" w14:textId="77777777" w:rsidR="00196185" w:rsidRPr="002A095E" w:rsidRDefault="00196185" w:rsidP="0089509B">
            <w:pPr>
              <w:pStyle w:val="endash"/>
              <w:keepNext/>
            </w:pPr>
            <w:r w:rsidRPr="00EA7425">
              <w:t>family members</w:t>
            </w:r>
          </w:p>
        </w:tc>
      </w:tr>
      <w:tr w:rsidR="00196185" w14:paraId="1F0E43CE" w14:textId="77777777" w:rsidTr="00196185">
        <w:tc>
          <w:tcPr>
            <w:tcW w:w="3369" w:type="dxa"/>
            <w:gridSpan w:val="2"/>
          </w:tcPr>
          <w:p w14:paraId="3450832E" w14:textId="77777777" w:rsidR="00196185" w:rsidRPr="002A095E" w:rsidRDefault="00196185" w:rsidP="0089509B">
            <w:pPr>
              <w:pStyle w:val="spacer"/>
            </w:pPr>
          </w:p>
        </w:tc>
        <w:tc>
          <w:tcPr>
            <w:tcW w:w="5873" w:type="dxa"/>
            <w:gridSpan w:val="3"/>
          </w:tcPr>
          <w:p w14:paraId="0FC54C56" w14:textId="77777777" w:rsidR="00196185" w:rsidRPr="009C0955" w:rsidRDefault="00196185" w:rsidP="0089509B">
            <w:pPr>
              <w:pStyle w:val="spacer"/>
            </w:pPr>
          </w:p>
        </w:tc>
      </w:tr>
      <w:tr w:rsidR="00196185" w14:paraId="6E530FFD" w14:textId="77777777" w:rsidTr="00196185">
        <w:tc>
          <w:tcPr>
            <w:tcW w:w="3369" w:type="dxa"/>
            <w:gridSpan w:val="2"/>
          </w:tcPr>
          <w:p w14:paraId="014BF109" w14:textId="77777777" w:rsidR="00196185" w:rsidRPr="009C0955" w:rsidRDefault="00196185" w:rsidP="0089509B">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14:paraId="596A866A" w14:textId="77777777" w:rsidR="00196185" w:rsidRPr="009C0955" w:rsidRDefault="00196185" w:rsidP="0089509B">
            <w:pPr>
              <w:pStyle w:val="bullet"/>
              <w:numPr>
                <w:ilvl w:val="0"/>
                <w:numId w:val="13"/>
              </w:numPr>
              <w:ind w:left="284" w:hanging="284"/>
            </w:pPr>
            <w:r w:rsidRPr="009C0955">
              <w:t>employers</w:t>
            </w:r>
          </w:p>
          <w:p w14:paraId="66B3676C" w14:textId="77777777" w:rsidR="00196185" w:rsidRPr="009C0955" w:rsidRDefault="00196185" w:rsidP="0089509B">
            <w:pPr>
              <w:pStyle w:val="bullet"/>
              <w:numPr>
                <w:ilvl w:val="0"/>
                <w:numId w:val="13"/>
              </w:numPr>
              <w:ind w:left="284" w:hanging="284"/>
            </w:pPr>
            <w:r w:rsidRPr="009C0955">
              <w:t>program managers and teachers</w:t>
            </w:r>
          </w:p>
          <w:p w14:paraId="0B939A84" w14:textId="77777777" w:rsidR="00196185" w:rsidRPr="009C0955" w:rsidRDefault="00196185" w:rsidP="0089509B">
            <w:pPr>
              <w:pStyle w:val="bullet"/>
              <w:numPr>
                <w:ilvl w:val="0"/>
                <w:numId w:val="13"/>
              </w:numPr>
              <w:ind w:left="284" w:hanging="284"/>
            </w:pPr>
            <w:r w:rsidRPr="009C0955">
              <w:t>employment agencies</w:t>
            </w:r>
          </w:p>
          <w:p w14:paraId="389B6C3B" w14:textId="77777777" w:rsidR="00196185" w:rsidRPr="009C0955" w:rsidRDefault="00196185" w:rsidP="0089509B">
            <w:pPr>
              <w:pStyle w:val="bullet"/>
              <w:numPr>
                <w:ilvl w:val="0"/>
                <w:numId w:val="13"/>
              </w:numPr>
              <w:ind w:left="284" w:hanging="284"/>
            </w:pPr>
            <w:r w:rsidRPr="009C0955">
              <w:t>self</w:t>
            </w:r>
          </w:p>
          <w:p w14:paraId="3D93E8B4" w14:textId="77777777" w:rsidR="00196185" w:rsidRPr="009C0955" w:rsidRDefault="00196185" w:rsidP="0089509B">
            <w:pPr>
              <w:pStyle w:val="bullet"/>
              <w:numPr>
                <w:ilvl w:val="0"/>
                <w:numId w:val="13"/>
              </w:numPr>
              <w:ind w:left="284" w:hanging="284"/>
            </w:pPr>
            <w:r w:rsidRPr="009C0955">
              <w:t>family</w:t>
            </w:r>
          </w:p>
        </w:tc>
      </w:tr>
      <w:tr w:rsidR="00196185" w14:paraId="31FCDD57" w14:textId="77777777" w:rsidTr="00196185">
        <w:tc>
          <w:tcPr>
            <w:tcW w:w="3369" w:type="dxa"/>
            <w:gridSpan w:val="2"/>
          </w:tcPr>
          <w:p w14:paraId="03994B82" w14:textId="77777777" w:rsidR="00196185" w:rsidRPr="002A095E" w:rsidRDefault="00196185" w:rsidP="0089509B">
            <w:pPr>
              <w:pStyle w:val="spacer"/>
            </w:pPr>
          </w:p>
        </w:tc>
        <w:tc>
          <w:tcPr>
            <w:tcW w:w="5873" w:type="dxa"/>
            <w:gridSpan w:val="3"/>
          </w:tcPr>
          <w:p w14:paraId="2AF2719A" w14:textId="77777777" w:rsidR="00196185" w:rsidRDefault="00196185" w:rsidP="0089509B">
            <w:pPr>
              <w:pStyle w:val="spacer"/>
            </w:pPr>
          </w:p>
        </w:tc>
      </w:tr>
      <w:tr w:rsidR="00196185" w14:paraId="5F84501D" w14:textId="77777777" w:rsidTr="00196185">
        <w:tc>
          <w:tcPr>
            <w:tcW w:w="3369" w:type="dxa"/>
            <w:gridSpan w:val="2"/>
          </w:tcPr>
          <w:p w14:paraId="4CC41584" w14:textId="77777777" w:rsidR="00196185" w:rsidRPr="009C0955" w:rsidRDefault="00196185" w:rsidP="0089509B">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14:paraId="197A4AAA" w14:textId="77777777" w:rsidR="00196185" w:rsidRPr="009C0955" w:rsidRDefault="00196185" w:rsidP="0089509B">
            <w:pPr>
              <w:pStyle w:val="bullet"/>
              <w:numPr>
                <w:ilvl w:val="0"/>
                <w:numId w:val="13"/>
              </w:numPr>
              <w:ind w:left="284" w:hanging="284"/>
            </w:pPr>
            <w:r w:rsidRPr="009C0955">
              <w:t xml:space="preserve">documenting progress towards achievement of goals </w:t>
            </w:r>
          </w:p>
          <w:p w14:paraId="038F09D8" w14:textId="77777777" w:rsidR="00196185" w:rsidRPr="009C0955" w:rsidRDefault="00196185" w:rsidP="0089509B">
            <w:pPr>
              <w:pStyle w:val="bullet"/>
              <w:numPr>
                <w:ilvl w:val="0"/>
                <w:numId w:val="13"/>
              </w:numPr>
              <w:ind w:left="284" w:hanging="284"/>
            </w:pPr>
            <w:r w:rsidRPr="009C0955">
              <w:t xml:space="preserve">documenting competencies </w:t>
            </w:r>
          </w:p>
          <w:p w14:paraId="21794BC8" w14:textId="77777777" w:rsidR="00196185" w:rsidRPr="009C0955" w:rsidRDefault="00196185" w:rsidP="0089509B">
            <w:pPr>
              <w:pStyle w:val="bullet"/>
              <w:numPr>
                <w:ilvl w:val="0"/>
                <w:numId w:val="13"/>
              </w:numPr>
              <w:ind w:left="284" w:hanging="284"/>
            </w:pPr>
            <w:r w:rsidRPr="009C0955">
              <w:t xml:space="preserve">building a picture of personal attributes </w:t>
            </w:r>
          </w:p>
          <w:p w14:paraId="455D06DB" w14:textId="77777777" w:rsidR="00196185" w:rsidRPr="009C0955" w:rsidRDefault="00196185" w:rsidP="0089509B">
            <w:pPr>
              <w:pStyle w:val="bullet"/>
              <w:numPr>
                <w:ilvl w:val="0"/>
                <w:numId w:val="13"/>
              </w:numPr>
              <w:ind w:left="284" w:hanging="284"/>
            </w:pPr>
            <w:r w:rsidRPr="009C0955">
              <w:t xml:space="preserve">identifying areas for further skill development </w:t>
            </w:r>
          </w:p>
          <w:p w14:paraId="1CDCD92D" w14:textId="77777777" w:rsidR="00196185" w:rsidRPr="009C0955" w:rsidRDefault="00196185" w:rsidP="0089509B">
            <w:pPr>
              <w:pStyle w:val="bullet"/>
              <w:numPr>
                <w:ilvl w:val="0"/>
                <w:numId w:val="13"/>
              </w:numPr>
              <w:ind w:left="284" w:hanging="284"/>
            </w:pPr>
            <w:r w:rsidRPr="009C0955">
              <w:t>documenting employability skills</w:t>
            </w:r>
          </w:p>
        </w:tc>
      </w:tr>
      <w:tr w:rsidR="00196185" w14:paraId="67F74EF0" w14:textId="77777777" w:rsidTr="00196185">
        <w:tc>
          <w:tcPr>
            <w:tcW w:w="3369" w:type="dxa"/>
            <w:gridSpan w:val="2"/>
          </w:tcPr>
          <w:p w14:paraId="72024E49" w14:textId="77777777" w:rsidR="00196185" w:rsidRPr="002A095E" w:rsidRDefault="00196185" w:rsidP="0089509B">
            <w:pPr>
              <w:pStyle w:val="spacer"/>
            </w:pPr>
          </w:p>
        </w:tc>
        <w:tc>
          <w:tcPr>
            <w:tcW w:w="5873" w:type="dxa"/>
            <w:gridSpan w:val="3"/>
          </w:tcPr>
          <w:p w14:paraId="5D8239FC" w14:textId="77777777" w:rsidR="00196185" w:rsidRDefault="00196185" w:rsidP="0089509B">
            <w:pPr>
              <w:pStyle w:val="spacer"/>
            </w:pPr>
          </w:p>
        </w:tc>
      </w:tr>
      <w:tr w:rsidR="00196185" w14:paraId="185DB38D" w14:textId="77777777" w:rsidTr="00196185">
        <w:tc>
          <w:tcPr>
            <w:tcW w:w="3369" w:type="dxa"/>
            <w:gridSpan w:val="2"/>
          </w:tcPr>
          <w:p w14:paraId="159C3797" w14:textId="77777777" w:rsidR="00196185" w:rsidRPr="009C0955" w:rsidRDefault="00196185" w:rsidP="0089509B">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14:paraId="250D4CA3" w14:textId="77777777" w:rsidR="00196185" w:rsidRPr="009C0955" w:rsidRDefault="00196185" w:rsidP="0089509B">
            <w:pPr>
              <w:pStyle w:val="bullet"/>
              <w:numPr>
                <w:ilvl w:val="0"/>
                <w:numId w:val="13"/>
              </w:numPr>
              <w:ind w:left="284" w:hanging="284"/>
            </w:pPr>
            <w:r>
              <w:t>methods of organisation such as</w:t>
            </w:r>
            <w:r w:rsidRPr="009C0955">
              <w:t xml:space="preserve"> by date, topic area, unit of study</w:t>
            </w:r>
          </w:p>
          <w:p w14:paraId="0A41C636" w14:textId="28BE1E4A" w:rsidR="00196185" w:rsidRPr="009C0955" w:rsidRDefault="00196185" w:rsidP="0089509B">
            <w:pPr>
              <w:pStyle w:val="bullet"/>
              <w:numPr>
                <w:ilvl w:val="0"/>
                <w:numId w:val="13"/>
              </w:numPr>
              <w:ind w:left="284" w:hanging="284"/>
            </w:pPr>
            <w:r>
              <w:lastRenderedPageBreak/>
              <w:t>format such as</w:t>
            </w:r>
            <w:r w:rsidR="00FA7CF7">
              <w:t xml:space="preserve"> </w:t>
            </w:r>
            <w:r w:rsidRPr="009C0955">
              <w:t>on-line, folder, e-portfolio</w:t>
            </w:r>
          </w:p>
        </w:tc>
      </w:tr>
      <w:tr w:rsidR="00196185" w14:paraId="43556A10" w14:textId="77777777" w:rsidTr="00196185">
        <w:tc>
          <w:tcPr>
            <w:tcW w:w="3369" w:type="dxa"/>
            <w:gridSpan w:val="2"/>
          </w:tcPr>
          <w:p w14:paraId="5DBDE8F6" w14:textId="77777777" w:rsidR="00196185" w:rsidRPr="002A095E" w:rsidRDefault="00196185" w:rsidP="0089509B">
            <w:pPr>
              <w:pStyle w:val="spacer"/>
            </w:pPr>
          </w:p>
        </w:tc>
        <w:tc>
          <w:tcPr>
            <w:tcW w:w="5873" w:type="dxa"/>
            <w:gridSpan w:val="3"/>
          </w:tcPr>
          <w:p w14:paraId="599EFCCF" w14:textId="77777777" w:rsidR="00196185" w:rsidRDefault="00196185" w:rsidP="0089509B">
            <w:pPr>
              <w:pStyle w:val="spacer"/>
            </w:pPr>
          </w:p>
        </w:tc>
      </w:tr>
      <w:tr w:rsidR="00196185" w14:paraId="0BA5FF7B" w14:textId="77777777" w:rsidTr="00196185">
        <w:tc>
          <w:tcPr>
            <w:tcW w:w="3369" w:type="dxa"/>
            <w:gridSpan w:val="2"/>
          </w:tcPr>
          <w:p w14:paraId="3ED2D1FC" w14:textId="77777777" w:rsidR="00196185" w:rsidRPr="009C0955" w:rsidRDefault="00196185" w:rsidP="0089509B">
            <w:pPr>
              <w:pStyle w:val="unittext"/>
            </w:pPr>
            <w:r w:rsidRPr="002A095E">
              <w:rPr>
                <w:b/>
                <w:i/>
              </w:rPr>
              <w:t>Types of evidence</w:t>
            </w:r>
            <w:r w:rsidRPr="00700E12">
              <w:t xml:space="preserve"> </w:t>
            </w:r>
            <w:r w:rsidRPr="009C0955">
              <w:t>may include:</w:t>
            </w:r>
          </w:p>
        </w:tc>
        <w:tc>
          <w:tcPr>
            <w:tcW w:w="5873" w:type="dxa"/>
            <w:gridSpan w:val="3"/>
          </w:tcPr>
          <w:p w14:paraId="38CE9926" w14:textId="77777777" w:rsidR="00196185" w:rsidRPr="009C0955" w:rsidRDefault="00196185" w:rsidP="0089509B">
            <w:pPr>
              <w:pStyle w:val="bullet"/>
              <w:numPr>
                <w:ilvl w:val="0"/>
                <w:numId w:val="13"/>
              </w:numPr>
              <w:ind w:left="284" w:hanging="284"/>
            </w:pPr>
            <w:r w:rsidRPr="009C0955">
              <w:t>collections of samples compiled by the learner</w:t>
            </w:r>
          </w:p>
          <w:p w14:paraId="68D61028" w14:textId="77777777" w:rsidR="00196185" w:rsidRPr="009C0955" w:rsidRDefault="00196185" w:rsidP="0089509B">
            <w:pPr>
              <w:pStyle w:val="bullet"/>
              <w:numPr>
                <w:ilvl w:val="0"/>
                <w:numId w:val="13"/>
              </w:numPr>
              <w:ind w:left="284" w:hanging="284"/>
            </w:pPr>
            <w:r w:rsidRPr="009C0955">
              <w:t>products with supporting documentation</w:t>
            </w:r>
          </w:p>
          <w:p w14:paraId="7736C810" w14:textId="77777777" w:rsidR="00196185" w:rsidRPr="009C0955" w:rsidRDefault="00196185" w:rsidP="0089509B">
            <w:pPr>
              <w:pStyle w:val="bullet"/>
              <w:numPr>
                <w:ilvl w:val="0"/>
                <w:numId w:val="13"/>
              </w:numPr>
              <w:ind w:left="284" w:hanging="284"/>
            </w:pPr>
            <w:r w:rsidRPr="009C0955">
              <w:t>journal/log book</w:t>
            </w:r>
          </w:p>
        </w:tc>
      </w:tr>
      <w:tr w:rsidR="00196185" w14:paraId="771C443B" w14:textId="77777777" w:rsidTr="00196185">
        <w:tc>
          <w:tcPr>
            <w:tcW w:w="3369" w:type="dxa"/>
            <w:gridSpan w:val="2"/>
          </w:tcPr>
          <w:p w14:paraId="7A46DA49" w14:textId="77777777" w:rsidR="00196185" w:rsidRPr="002A095E" w:rsidRDefault="00196185" w:rsidP="0089509B">
            <w:pPr>
              <w:pStyle w:val="spacer"/>
            </w:pPr>
          </w:p>
        </w:tc>
        <w:tc>
          <w:tcPr>
            <w:tcW w:w="5873" w:type="dxa"/>
            <w:gridSpan w:val="3"/>
          </w:tcPr>
          <w:p w14:paraId="0B31231A" w14:textId="77777777" w:rsidR="00196185" w:rsidRDefault="00196185" w:rsidP="0089509B">
            <w:pPr>
              <w:pStyle w:val="spacer"/>
            </w:pPr>
          </w:p>
        </w:tc>
      </w:tr>
      <w:tr w:rsidR="00196185" w14:paraId="13F31D7E" w14:textId="77777777" w:rsidTr="00196185">
        <w:tc>
          <w:tcPr>
            <w:tcW w:w="3369" w:type="dxa"/>
            <w:gridSpan w:val="2"/>
          </w:tcPr>
          <w:p w14:paraId="12727696" w14:textId="77777777" w:rsidR="00196185" w:rsidRPr="009C0955" w:rsidRDefault="00196185" w:rsidP="0089509B">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14:paraId="4C3C0260" w14:textId="77777777" w:rsidR="00196185" w:rsidRPr="009C0955" w:rsidRDefault="00196185" w:rsidP="0089509B">
            <w:pPr>
              <w:pStyle w:val="bullet"/>
              <w:numPr>
                <w:ilvl w:val="0"/>
                <w:numId w:val="13"/>
              </w:numPr>
              <w:ind w:left="284" w:hanging="284"/>
            </w:pPr>
            <w:r w:rsidRPr="009C0955">
              <w:t xml:space="preserve">audience and purpose </w:t>
            </w:r>
            <w:r>
              <w:t>specific</w:t>
            </w:r>
          </w:p>
          <w:p w14:paraId="35340B52" w14:textId="77777777" w:rsidR="00196185" w:rsidRPr="009C0955" w:rsidRDefault="00196185" w:rsidP="0089509B">
            <w:pPr>
              <w:pStyle w:val="bullet"/>
              <w:numPr>
                <w:ilvl w:val="0"/>
                <w:numId w:val="13"/>
              </w:numPr>
              <w:ind w:left="284" w:hanging="284"/>
            </w:pPr>
            <w:r>
              <w:t xml:space="preserve">evidence of </w:t>
            </w:r>
            <w:r w:rsidRPr="009C0955">
              <w:t>proof read</w:t>
            </w:r>
            <w:r>
              <w:t>ing</w:t>
            </w:r>
            <w:r w:rsidRPr="009C0955">
              <w:t xml:space="preserve"> for spelling and punctuation</w:t>
            </w:r>
          </w:p>
          <w:p w14:paraId="28A31897" w14:textId="77777777" w:rsidR="00196185" w:rsidRPr="009C0955" w:rsidRDefault="00196185" w:rsidP="0089509B">
            <w:pPr>
              <w:pStyle w:val="bullet"/>
              <w:numPr>
                <w:ilvl w:val="0"/>
                <w:numId w:val="13"/>
              </w:numPr>
              <w:ind w:left="284" w:hanging="284"/>
            </w:pPr>
            <w:r>
              <w:t>evidence of</w:t>
            </w:r>
            <w:r w:rsidRPr="009C0955">
              <w:t xml:space="preserve"> logical order</w:t>
            </w:r>
          </w:p>
        </w:tc>
      </w:tr>
      <w:tr w:rsidR="00196185" w14:paraId="34E19FD8" w14:textId="77777777" w:rsidTr="00196185">
        <w:tc>
          <w:tcPr>
            <w:tcW w:w="3369" w:type="dxa"/>
            <w:gridSpan w:val="2"/>
          </w:tcPr>
          <w:p w14:paraId="70BF2CEF" w14:textId="77777777" w:rsidR="00196185" w:rsidRPr="002A095E" w:rsidRDefault="00196185" w:rsidP="0089509B">
            <w:pPr>
              <w:pStyle w:val="spacer"/>
            </w:pPr>
          </w:p>
        </w:tc>
        <w:tc>
          <w:tcPr>
            <w:tcW w:w="5873" w:type="dxa"/>
            <w:gridSpan w:val="3"/>
          </w:tcPr>
          <w:p w14:paraId="712BB592" w14:textId="77777777" w:rsidR="00196185" w:rsidRDefault="00196185" w:rsidP="0089509B">
            <w:pPr>
              <w:pStyle w:val="spacer"/>
            </w:pPr>
          </w:p>
        </w:tc>
      </w:tr>
      <w:tr w:rsidR="00196185" w14:paraId="77A5A0F9" w14:textId="77777777" w:rsidTr="00196185">
        <w:tc>
          <w:tcPr>
            <w:tcW w:w="3369" w:type="dxa"/>
            <w:gridSpan w:val="2"/>
          </w:tcPr>
          <w:p w14:paraId="4EBDFA68" w14:textId="77777777" w:rsidR="00196185" w:rsidRPr="009C0955" w:rsidRDefault="00196185" w:rsidP="0089509B">
            <w:pPr>
              <w:pStyle w:val="unittext"/>
            </w:pPr>
            <w:r w:rsidRPr="007F7229">
              <w:rPr>
                <w:b/>
                <w:i/>
              </w:rPr>
              <w:t>Factors which contribute to success</w:t>
            </w:r>
            <w:r w:rsidRPr="00700E12">
              <w:t xml:space="preserve"> </w:t>
            </w:r>
            <w:r w:rsidRPr="009C0955">
              <w:t>may include:</w:t>
            </w:r>
          </w:p>
        </w:tc>
        <w:tc>
          <w:tcPr>
            <w:tcW w:w="5873" w:type="dxa"/>
            <w:gridSpan w:val="3"/>
          </w:tcPr>
          <w:p w14:paraId="693C58EC" w14:textId="77777777" w:rsidR="00196185" w:rsidRPr="009C0955" w:rsidRDefault="00196185" w:rsidP="0089509B">
            <w:pPr>
              <w:pStyle w:val="bullet"/>
              <w:numPr>
                <w:ilvl w:val="0"/>
                <w:numId w:val="13"/>
              </w:numPr>
              <w:ind w:left="284" w:hanging="284"/>
            </w:pPr>
            <w:r>
              <w:t xml:space="preserve">documenting a </w:t>
            </w:r>
            <w:r w:rsidRPr="009C0955">
              <w:t>learning program</w:t>
            </w:r>
          </w:p>
          <w:p w14:paraId="4B2C3A36" w14:textId="77777777" w:rsidR="00196185" w:rsidRPr="009C0955" w:rsidRDefault="00196185" w:rsidP="0089509B">
            <w:pPr>
              <w:pStyle w:val="bullet"/>
              <w:numPr>
                <w:ilvl w:val="0"/>
                <w:numId w:val="13"/>
              </w:numPr>
              <w:ind w:left="284" w:hanging="284"/>
            </w:pPr>
            <w:r w:rsidRPr="009C0955">
              <w:t>selecting and applying appropriate strategies</w:t>
            </w:r>
          </w:p>
          <w:p w14:paraId="7AC219B5" w14:textId="77777777" w:rsidR="00196185" w:rsidRPr="009C0955" w:rsidRDefault="00196185" w:rsidP="0089509B">
            <w:pPr>
              <w:pStyle w:val="bullet"/>
              <w:numPr>
                <w:ilvl w:val="0"/>
                <w:numId w:val="13"/>
              </w:numPr>
              <w:ind w:left="284" w:hanging="284"/>
            </w:pPr>
            <w:r w:rsidRPr="009C0955">
              <w:t>transferring learning from one area to a new area</w:t>
            </w:r>
          </w:p>
          <w:p w14:paraId="03612AC5" w14:textId="77777777" w:rsidR="00196185" w:rsidRPr="009C0955" w:rsidRDefault="00196185" w:rsidP="0089509B">
            <w:pPr>
              <w:pStyle w:val="bullet"/>
              <w:numPr>
                <w:ilvl w:val="0"/>
                <w:numId w:val="13"/>
              </w:numPr>
              <w:ind w:left="284" w:hanging="284"/>
            </w:pPr>
            <w:r w:rsidRPr="009C0955">
              <w:t>practising new skills</w:t>
            </w:r>
          </w:p>
          <w:p w14:paraId="41B27E57" w14:textId="77777777" w:rsidR="00196185" w:rsidRPr="009C0955" w:rsidRDefault="00196185" w:rsidP="0089509B">
            <w:pPr>
              <w:pStyle w:val="bullet"/>
              <w:numPr>
                <w:ilvl w:val="0"/>
                <w:numId w:val="13"/>
              </w:numPr>
              <w:ind w:left="284" w:hanging="284"/>
            </w:pPr>
            <w:r w:rsidRPr="009C0955">
              <w:t>accessing teacher, peers, other interested parties if necessary</w:t>
            </w:r>
          </w:p>
        </w:tc>
      </w:tr>
      <w:tr w:rsidR="00196185" w14:paraId="251413C9" w14:textId="77777777" w:rsidTr="00196185">
        <w:tc>
          <w:tcPr>
            <w:tcW w:w="3369" w:type="dxa"/>
            <w:gridSpan w:val="2"/>
          </w:tcPr>
          <w:p w14:paraId="281D7AB4" w14:textId="77777777" w:rsidR="00196185" w:rsidRPr="002A095E" w:rsidRDefault="00196185" w:rsidP="0089509B">
            <w:pPr>
              <w:pStyle w:val="spacer"/>
            </w:pPr>
          </w:p>
        </w:tc>
        <w:tc>
          <w:tcPr>
            <w:tcW w:w="5873" w:type="dxa"/>
            <w:gridSpan w:val="3"/>
          </w:tcPr>
          <w:p w14:paraId="0DF903D1" w14:textId="77777777" w:rsidR="00196185" w:rsidRDefault="00196185" w:rsidP="0089509B">
            <w:pPr>
              <w:pStyle w:val="spacer"/>
            </w:pPr>
          </w:p>
        </w:tc>
      </w:tr>
      <w:tr w:rsidR="00196185" w14:paraId="64EAB5FD" w14:textId="77777777" w:rsidTr="00196185">
        <w:tc>
          <w:tcPr>
            <w:tcW w:w="3369" w:type="dxa"/>
            <w:gridSpan w:val="2"/>
          </w:tcPr>
          <w:p w14:paraId="0E47DBF7" w14:textId="77777777" w:rsidR="00196185" w:rsidRPr="009C0955" w:rsidRDefault="00196185" w:rsidP="0089509B">
            <w:pPr>
              <w:pStyle w:val="unittext"/>
            </w:pPr>
            <w:r w:rsidRPr="00F127D7">
              <w:rPr>
                <w:b/>
                <w:i/>
              </w:rPr>
              <w:t>Barriers</w:t>
            </w:r>
            <w:r w:rsidRPr="009C0955">
              <w:t xml:space="preserve"> may include:</w:t>
            </w:r>
          </w:p>
        </w:tc>
        <w:tc>
          <w:tcPr>
            <w:tcW w:w="5873" w:type="dxa"/>
            <w:gridSpan w:val="3"/>
          </w:tcPr>
          <w:p w14:paraId="75CE5351" w14:textId="77777777" w:rsidR="00196185" w:rsidRPr="009C0955" w:rsidRDefault="00196185" w:rsidP="0089509B">
            <w:pPr>
              <w:pStyle w:val="bullet"/>
              <w:numPr>
                <w:ilvl w:val="0"/>
                <w:numId w:val="13"/>
              </w:numPr>
              <w:ind w:left="284" w:hanging="284"/>
            </w:pPr>
            <w:r w:rsidRPr="009C0955">
              <w:t>current life circumstances such as physical, mental, emotional or social constraints</w:t>
            </w:r>
          </w:p>
          <w:p w14:paraId="075F3A4C" w14:textId="77777777" w:rsidR="00196185" w:rsidRDefault="00196185" w:rsidP="0089509B">
            <w:pPr>
              <w:pStyle w:val="bullet"/>
              <w:numPr>
                <w:ilvl w:val="0"/>
                <w:numId w:val="13"/>
              </w:numPr>
              <w:ind w:left="284" w:hanging="284"/>
            </w:pPr>
            <w:r>
              <w:t>previous negative learning experiences</w:t>
            </w:r>
          </w:p>
          <w:p w14:paraId="6B4C306D" w14:textId="77777777" w:rsidR="00196185" w:rsidRPr="009C0955" w:rsidRDefault="00196185" w:rsidP="0089509B">
            <w:pPr>
              <w:pStyle w:val="bullet"/>
              <w:numPr>
                <w:ilvl w:val="0"/>
                <w:numId w:val="13"/>
              </w:numPr>
              <w:ind w:left="284" w:hanging="284"/>
            </w:pPr>
            <w:r>
              <w:t>cultural differences</w:t>
            </w:r>
          </w:p>
        </w:tc>
      </w:tr>
      <w:tr w:rsidR="00196185" w14:paraId="171BECE7" w14:textId="77777777" w:rsidTr="00196185">
        <w:tc>
          <w:tcPr>
            <w:tcW w:w="9242" w:type="dxa"/>
            <w:gridSpan w:val="5"/>
          </w:tcPr>
          <w:p w14:paraId="1B54966F" w14:textId="77777777" w:rsidR="00196185" w:rsidRDefault="00196185" w:rsidP="0089509B">
            <w:pPr>
              <w:pStyle w:val="spacer"/>
            </w:pPr>
          </w:p>
        </w:tc>
      </w:tr>
      <w:tr w:rsidR="00196185" w14:paraId="06047A89" w14:textId="77777777" w:rsidTr="00196185">
        <w:tc>
          <w:tcPr>
            <w:tcW w:w="9242" w:type="dxa"/>
            <w:gridSpan w:val="5"/>
          </w:tcPr>
          <w:p w14:paraId="255C25D3" w14:textId="77777777" w:rsidR="00196185" w:rsidRDefault="00196185" w:rsidP="0089509B">
            <w:pPr>
              <w:pStyle w:val="Heading21"/>
            </w:pPr>
            <w:r>
              <w:t>Evidence Guide</w:t>
            </w:r>
          </w:p>
          <w:p w14:paraId="5B23C334" w14:textId="77777777" w:rsidR="00196185" w:rsidRDefault="0019618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235CB70" w14:textId="77777777" w:rsidTr="00196185">
        <w:tc>
          <w:tcPr>
            <w:tcW w:w="3369" w:type="dxa"/>
            <w:gridSpan w:val="2"/>
          </w:tcPr>
          <w:p w14:paraId="74DD88AC" w14:textId="77777777" w:rsidR="00196185" w:rsidRPr="005979AA" w:rsidRDefault="00196185" w:rsidP="0089509B">
            <w:pPr>
              <w:pStyle w:val="EG"/>
            </w:pPr>
            <w:r w:rsidRPr="005979AA">
              <w:t>Critical aspects for assessment and evidence required to demonstrate competency in this unit</w:t>
            </w:r>
          </w:p>
        </w:tc>
        <w:tc>
          <w:tcPr>
            <w:tcW w:w="5873" w:type="dxa"/>
            <w:gridSpan w:val="3"/>
          </w:tcPr>
          <w:p w14:paraId="71D12372" w14:textId="77777777" w:rsidR="00196185" w:rsidRPr="00F127D7" w:rsidRDefault="00196185" w:rsidP="0089509B">
            <w:pPr>
              <w:pStyle w:val="unittext"/>
            </w:pPr>
            <w:r w:rsidRPr="00F127D7">
              <w:t>Assessment must confirm the ability to:</w:t>
            </w:r>
          </w:p>
          <w:p w14:paraId="7F49BB14" w14:textId="38822FF0" w:rsidR="00196185" w:rsidRDefault="00196185" w:rsidP="0089509B">
            <w:pPr>
              <w:pStyle w:val="bullet"/>
              <w:numPr>
                <w:ilvl w:val="0"/>
                <w:numId w:val="13"/>
              </w:numPr>
              <w:ind w:left="284" w:hanging="284"/>
            </w:pPr>
            <w:r w:rsidRPr="00F127D7">
              <w:t>identify</w:t>
            </w:r>
            <w:r>
              <w:t xml:space="preserve"> and clarify potential</w:t>
            </w:r>
            <w:r w:rsidRPr="00F127D7">
              <w:t xml:space="preserve"> pathway options</w:t>
            </w:r>
            <w:r>
              <w:t xml:space="preserve"> and learning goals to achieve them</w:t>
            </w:r>
            <w:r w:rsidR="00FA7CF7">
              <w:t xml:space="preserve"> </w:t>
            </w:r>
          </w:p>
          <w:p w14:paraId="4A9AF968" w14:textId="77777777" w:rsidR="00196185" w:rsidRDefault="00196185" w:rsidP="0089509B">
            <w:pPr>
              <w:pStyle w:val="bullet"/>
              <w:numPr>
                <w:ilvl w:val="0"/>
                <w:numId w:val="13"/>
              </w:numPr>
              <w:ind w:left="284" w:hanging="284"/>
            </w:pPr>
            <w:r>
              <w:t xml:space="preserve">undertake a self-assessment of own skills </w:t>
            </w:r>
            <w:r w:rsidRPr="00F127D7">
              <w:t>and</w:t>
            </w:r>
            <w:r>
              <w:t xml:space="preserve"> identify</w:t>
            </w:r>
            <w:r w:rsidRPr="00F127D7">
              <w:t xml:space="preserve"> factors</w:t>
            </w:r>
            <w:r>
              <w:t xml:space="preserve"> which may affect own learning</w:t>
            </w:r>
          </w:p>
          <w:p w14:paraId="365EF076" w14:textId="77777777" w:rsidR="00196185" w:rsidRDefault="00196185" w:rsidP="0089509B">
            <w:pPr>
              <w:pStyle w:val="bullet"/>
              <w:numPr>
                <w:ilvl w:val="0"/>
                <w:numId w:val="13"/>
              </w:numPr>
              <w:ind w:left="284" w:hanging="284"/>
            </w:pPr>
            <w:r w:rsidRPr="00F127D7">
              <w:t>develop and document a learning plan</w:t>
            </w:r>
            <w:r>
              <w:t xml:space="preserve"> in relation to identified goals</w:t>
            </w:r>
            <w:r w:rsidRPr="00F127D7">
              <w:t xml:space="preserve"> and monitor and update the learning plan when necessary</w:t>
            </w:r>
          </w:p>
          <w:p w14:paraId="733BA4FF" w14:textId="77777777" w:rsidR="00196185" w:rsidRDefault="00196185" w:rsidP="0089509B">
            <w:pPr>
              <w:pStyle w:val="bullet"/>
              <w:numPr>
                <w:ilvl w:val="0"/>
                <w:numId w:val="13"/>
              </w:numPr>
              <w:ind w:left="284" w:hanging="284"/>
            </w:pPr>
            <w:r>
              <w:t>compile</w:t>
            </w:r>
            <w:r w:rsidRPr="00204928">
              <w:t xml:space="preserve"> a portfolio</w:t>
            </w:r>
            <w:r>
              <w:t xml:space="preserve"> according to requirements</w:t>
            </w:r>
          </w:p>
        </w:tc>
      </w:tr>
      <w:tr w:rsidR="00196185" w14:paraId="1470B9AE" w14:textId="77777777" w:rsidTr="00196185">
        <w:tc>
          <w:tcPr>
            <w:tcW w:w="9242" w:type="dxa"/>
            <w:gridSpan w:val="5"/>
          </w:tcPr>
          <w:p w14:paraId="74CA6AD1" w14:textId="77777777" w:rsidR="00196185" w:rsidRDefault="00196185" w:rsidP="0089509B">
            <w:pPr>
              <w:pStyle w:val="spacer"/>
            </w:pPr>
          </w:p>
        </w:tc>
      </w:tr>
      <w:tr w:rsidR="00196185" w14:paraId="31871EC2" w14:textId="77777777" w:rsidTr="00196185">
        <w:tc>
          <w:tcPr>
            <w:tcW w:w="3369" w:type="dxa"/>
            <w:gridSpan w:val="2"/>
          </w:tcPr>
          <w:p w14:paraId="43901576" w14:textId="77777777" w:rsidR="00196185" w:rsidRPr="005979AA" w:rsidRDefault="00196185" w:rsidP="0089509B">
            <w:pPr>
              <w:pStyle w:val="EG"/>
            </w:pPr>
            <w:r w:rsidRPr="005979AA">
              <w:t>Context of and specific resources for assessment</w:t>
            </w:r>
          </w:p>
        </w:tc>
        <w:tc>
          <w:tcPr>
            <w:tcW w:w="5873" w:type="dxa"/>
            <w:gridSpan w:val="3"/>
          </w:tcPr>
          <w:p w14:paraId="09943420" w14:textId="77777777" w:rsidR="00196185" w:rsidRPr="00DF6A90" w:rsidRDefault="00196185" w:rsidP="0089509B">
            <w:pPr>
              <w:pStyle w:val="unittext"/>
            </w:pPr>
            <w:r w:rsidRPr="00DF6A90">
              <w:t>Assessment must ensure</w:t>
            </w:r>
            <w:r>
              <w:t xml:space="preserve"> access to</w:t>
            </w:r>
            <w:r w:rsidRPr="00DF6A90">
              <w:t>:</w:t>
            </w:r>
          </w:p>
          <w:p w14:paraId="15A06474" w14:textId="77777777" w:rsidR="00196185" w:rsidRDefault="00196185" w:rsidP="0089509B">
            <w:pPr>
              <w:pStyle w:val="bullet"/>
              <w:numPr>
                <w:ilvl w:val="0"/>
                <w:numId w:val="13"/>
              </w:numPr>
              <w:ind w:left="284" w:hanging="284"/>
            </w:pPr>
            <w:r>
              <w:t>on-going access to appropriate persons and support resources</w:t>
            </w:r>
            <w:r w:rsidRPr="00DF6A90">
              <w:t xml:space="preserve"> </w:t>
            </w:r>
            <w:r>
              <w:t xml:space="preserve">to assist </w:t>
            </w:r>
            <w:r w:rsidRPr="00DF6A90">
              <w:t>with</w:t>
            </w:r>
            <w:r>
              <w:t xml:space="preserve"> development of the plan if </w:t>
            </w:r>
            <w:r>
              <w:lastRenderedPageBreak/>
              <w:t>requested</w:t>
            </w:r>
          </w:p>
          <w:p w14:paraId="453A6BCA" w14:textId="77777777" w:rsidR="00196185" w:rsidRDefault="00196185" w:rsidP="0089509B">
            <w:pPr>
              <w:pStyle w:val="bullet"/>
              <w:numPr>
                <w:ilvl w:val="0"/>
                <w:numId w:val="13"/>
              </w:numPr>
              <w:ind w:left="284" w:hanging="284"/>
            </w:pPr>
            <w:r>
              <w:t xml:space="preserve">relevant information </w:t>
            </w:r>
          </w:p>
          <w:p w14:paraId="6D460051" w14:textId="77777777" w:rsidR="00196185" w:rsidRPr="00C1750E" w:rsidRDefault="00196185" w:rsidP="0089509B">
            <w:pPr>
              <w:pStyle w:val="unittext"/>
            </w:pPr>
            <w:r>
              <w:t>A</w:t>
            </w:r>
            <w:r w:rsidRPr="00DF6A90">
              <w:t>ssessment of performance requirements in this unit is best undertaken over the course of the program</w:t>
            </w:r>
            <w:r>
              <w:t xml:space="preserve"> so learning goals can be reviewed and amended. </w:t>
            </w:r>
          </w:p>
        </w:tc>
      </w:tr>
      <w:tr w:rsidR="00196185" w14:paraId="38814022" w14:textId="77777777" w:rsidTr="00196185">
        <w:tc>
          <w:tcPr>
            <w:tcW w:w="9242" w:type="dxa"/>
            <w:gridSpan w:val="5"/>
          </w:tcPr>
          <w:p w14:paraId="27B3D1B8" w14:textId="77777777" w:rsidR="00196185" w:rsidRDefault="00196185" w:rsidP="0089509B">
            <w:pPr>
              <w:pStyle w:val="spacer"/>
            </w:pPr>
          </w:p>
        </w:tc>
      </w:tr>
      <w:tr w:rsidR="00196185" w14:paraId="66D0F936" w14:textId="77777777" w:rsidTr="00196185">
        <w:tc>
          <w:tcPr>
            <w:tcW w:w="3369" w:type="dxa"/>
            <w:gridSpan w:val="2"/>
          </w:tcPr>
          <w:p w14:paraId="51862C58" w14:textId="77777777" w:rsidR="00196185" w:rsidRPr="00622D2D" w:rsidRDefault="00196185" w:rsidP="0089509B">
            <w:pPr>
              <w:pStyle w:val="EG"/>
            </w:pPr>
            <w:r w:rsidRPr="005979AA">
              <w:t>Method(s) of assessment</w:t>
            </w:r>
          </w:p>
        </w:tc>
        <w:tc>
          <w:tcPr>
            <w:tcW w:w="5873" w:type="dxa"/>
            <w:gridSpan w:val="3"/>
          </w:tcPr>
          <w:p w14:paraId="23601D90" w14:textId="77777777" w:rsidR="00196185" w:rsidRPr="00DF6A90" w:rsidRDefault="00196185" w:rsidP="0089509B">
            <w:pPr>
              <w:pStyle w:val="unittext"/>
            </w:pPr>
            <w:r w:rsidRPr="00DF6A90">
              <w:t xml:space="preserve">The following </w:t>
            </w:r>
            <w:r>
              <w:t xml:space="preserve">suggested </w:t>
            </w:r>
            <w:r w:rsidRPr="00DF6A90">
              <w:t>assessment methods are suitable for this unit:</w:t>
            </w:r>
          </w:p>
          <w:p w14:paraId="395ADEE0" w14:textId="77777777" w:rsidR="00196185" w:rsidRPr="00DF6A90" w:rsidRDefault="00196185" w:rsidP="0089509B">
            <w:pPr>
              <w:pStyle w:val="bullet"/>
              <w:numPr>
                <w:ilvl w:val="0"/>
                <w:numId w:val="13"/>
              </w:numPr>
              <w:ind w:left="284" w:hanging="284"/>
            </w:pPr>
            <w:r>
              <w:t>oral</w:t>
            </w:r>
            <w:r w:rsidRPr="00DF6A90">
              <w:t xml:space="preserve"> or written questioning </w:t>
            </w:r>
            <w:r>
              <w:t xml:space="preserve">using </w:t>
            </w:r>
            <w:r w:rsidRPr="00DF6A90">
              <w:t>interviews or self-assessments to assess knowledge of the purpose</w:t>
            </w:r>
            <w:r>
              <w:t xml:space="preserve"> of learning plans</w:t>
            </w:r>
            <w:r w:rsidRPr="00DF6A90">
              <w:t xml:space="preserve"> and </w:t>
            </w:r>
            <w:r>
              <w:t>potential barriers to the achievement of identified goals</w:t>
            </w:r>
          </w:p>
          <w:p w14:paraId="6E250EBD" w14:textId="77777777" w:rsidR="00196185" w:rsidRPr="00DF6A90" w:rsidRDefault="00196185" w:rsidP="0089509B">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1EB360EC" w14:textId="77777777" w:rsidR="00196185" w:rsidRDefault="00196185" w:rsidP="0089509B">
            <w:pPr>
              <w:pStyle w:val="bullet"/>
              <w:numPr>
                <w:ilvl w:val="0"/>
                <w:numId w:val="13"/>
              </w:numPr>
              <w:ind w:left="284" w:hanging="284"/>
            </w:pPr>
            <w:r w:rsidRPr="00DF6A90">
              <w:t xml:space="preserve">portfolios </w:t>
            </w:r>
            <w:r>
              <w:t xml:space="preserve">to </w:t>
            </w:r>
            <w:r w:rsidRPr="00DF6A90">
              <w:t xml:space="preserve">evidence </w:t>
            </w:r>
            <w:r>
              <w:t xml:space="preserve">achievement of </w:t>
            </w:r>
            <w:r w:rsidRPr="00DF6A90">
              <w:t xml:space="preserve">identified goals </w:t>
            </w:r>
            <w:r>
              <w:t>consisting of :</w:t>
            </w:r>
          </w:p>
          <w:p w14:paraId="629A05BD" w14:textId="77777777" w:rsidR="00196185" w:rsidRPr="00C1750E" w:rsidRDefault="00196185" w:rsidP="0089509B">
            <w:pPr>
              <w:pStyle w:val="endash"/>
              <w:keepNext/>
              <w:ind w:left="568" w:hanging="284"/>
            </w:pPr>
            <w:r w:rsidRPr="00C1750E">
              <w:t>collections of samples compiled by the learner</w:t>
            </w:r>
          </w:p>
          <w:p w14:paraId="49DB12DA" w14:textId="77777777" w:rsidR="00196185" w:rsidRPr="00C1750E" w:rsidRDefault="00196185" w:rsidP="0089509B">
            <w:pPr>
              <w:pStyle w:val="endash"/>
              <w:keepNext/>
              <w:ind w:left="568" w:hanging="284"/>
            </w:pPr>
            <w:r w:rsidRPr="00C1750E">
              <w:t>product with supporting documentation</w:t>
            </w:r>
          </w:p>
          <w:p w14:paraId="746F2450" w14:textId="77777777" w:rsidR="00196185" w:rsidRDefault="00196185" w:rsidP="0089509B">
            <w:pPr>
              <w:pStyle w:val="endash"/>
              <w:keepNext/>
              <w:ind w:left="568" w:hanging="284"/>
            </w:pPr>
            <w:r w:rsidRPr="00C1750E">
              <w:t>journal/log book</w:t>
            </w:r>
          </w:p>
        </w:tc>
      </w:tr>
    </w:tbl>
    <w:p w14:paraId="79F57909" w14:textId="77777777" w:rsidR="00196185" w:rsidRPr="007F7229" w:rsidRDefault="00196185" w:rsidP="0089509B">
      <w:pPr>
        <w:keepNext/>
        <w:tabs>
          <w:tab w:val="left" w:pos="1965"/>
        </w:tabs>
      </w:pPr>
    </w:p>
    <w:p w14:paraId="5931481A" w14:textId="77777777" w:rsidR="00196185" w:rsidRDefault="00196185" w:rsidP="0089509B">
      <w:pPr>
        <w:keepNext/>
        <w:sectPr w:rsidR="00196185" w:rsidSect="00196185">
          <w:headerReference w:type="even" r:id="rId336"/>
          <w:headerReference w:type="default" r:id="rId337"/>
          <w:footerReference w:type="even" r:id="rId338"/>
          <w:headerReference w:type="first" r:id="rId339"/>
          <w:footerReference w:type="first" r:id="rId34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196185" w14:paraId="37637E83" w14:textId="77777777" w:rsidTr="00196185">
        <w:tc>
          <w:tcPr>
            <w:tcW w:w="2943" w:type="dxa"/>
          </w:tcPr>
          <w:p w14:paraId="52A7F4C5" w14:textId="77777777" w:rsidR="00196185" w:rsidRPr="00D72D90" w:rsidRDefault="00196185" w:rsidP="0089509B">
            <w:pPr>
              <w:pStyle w:val="CodeTOC"/>
            </w:pPr>
            <w:r w:rsidRPr="00D72D90">
              <w:lastRenderedPageBreak/>
              <w:t>Unit Code</w:t>
            </w:r>
          </w:p>
        </w:tc>
        <w:tc>
          <w:tcPr>
            <w:tcW w:w="6299" w:type="dxa"/>
            <w:gridSpan w:val="4"/>
          </w:tcPr>
          <w:p w14:paraId="106615EA" w14:textId="7D7C9A35" w:rsidR="00196185" w:rsidRPr="00D72D90" w:rsidRDefault="00052135" w:rsidP="0089509B">
            <w:pPr>
              <w:pStyle w:val="code"/>
            </w:pPr>
            <w:bookmarkStart w:id="281" w:name="_Toc514234405"/>
            <w:r>
              <w:rPr>
                <w:color w:val="000000"/>
              </w:rPr>
              <w:t>VU22412</w:t>
            </w:r>
            <w:bookmarkEnd w:id="281"/>
          </w:p>
        </w:tc>
      </w:tr>
      <w:tr w:rsidR="00196185" w14:paraId="552BBAD2" w14:textId="77777777" w:rsidTr="00196185">
        <w:tc>
          <w:tcPr>
            <w:tcW w:w="2943" w:type="dxa"/>
          </w:tcPr>
          <w:p w14:paraId="7EF92C85" w14:textId="77777777" w:rsidR="00196185" w:rsidRPr="00D72D90" w:rsidRDefault="00196185" w:rsidP="0089509B">
            <w:pPr>
              <w:pStyle w:val="CodeTOC"/>
            </w:pPr>
            <w:r w:rsidRPr="00D72D90">
              <w:t>Unit Title</w:t>
            </w:r>
          </w:p>
        </w:tc>
        <w:tc>
          <w:tcPr>
            <w:tcW w:w="6299" w:type="dxa"/>
            <w:gridSpan w:val="4"/>
          </w:tcPr>
          <w:p w14:paraId="382DEEB7" w14:textId="3A67230A" w:rsidR="00196185" w:rsidRPr="00D72D90" w:rsidRDefault="00196185" w:rsidP="0089509B">
            <w:pPr>
              <w:pStyle w:val="code"/>
            </w:pPr>
            <w:bookmarkStart w:id="282" w:name="_Toc507058651"/>
            <w:bookmarkStart w:id="283" w:name="_Toc514234406"/>
            <w:r>
              <w:t>Implement and review a project</w:t>
            </w:r>
            <w:bookmarkEnd w:id="282"/>
            <w:bookmarkEnd w:id="283"/>
          </w:p>
        </w:tc>
      </w:tr>
      <w:tr w:rsidR="00196185" w14:paraId="78C7B525" w14:textId="77777777" w:rsidTr="00196185">
        <w:tc>
          <w:tcPr>
            <w:tcW w:w="2943" w:type="dxa"/>
          </w:tcPr>
          <w:p w14:paraId="09AAEA0D" w14:textId="77777777" w:rsidR="00196185" w:rsidRDefault="00196185" w:rsidP="0089509B">
            <w:pPr>
              <w:pStyle w:val="Heading21"/>
            </w:pPr>
            <w:r>
              <w:t>Unit Descriptor</w:t>
            </w:r>
          </w:p>
        </w:tc>
        <w:tc>
          <w:tcPr>
            <w:tcW w:w="6299" w:type="dxa"/>
            <w:gridSpan w:val="4"/>
          </w:tcPr>
          <w:p w14:paraId="7CE1AD71" w14:textId="77777777" w:rsidR="00196185" w:rsidRDefault="00196185" w:rsidP="0089509B">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 xml:space="preserve">It encompasses selection of an activity, developing a plan, and preparing the required resources. </w:t>
            </w:r>
            <w:r>
              <w:t>Learners at this level work independently and initiate and use support from a range of established resources.</w:t>
            </w:r>
          </w:p>
        </w:tc>
      </w:tr>
      <w:tr w:rsidR="00196185" w14:paraId="1718E90A" w14:textId="77777777" w:rsidTr="00196185">
        <w:tc>
          <w:tcPr>
            <w:tcW w:w="2943" w:type="dxa"/>
          </w:tcPr>
          <w:p w14:paraId="207D3844" w14:textId="77777777" w:rsidR="00196185" w:rsidRDefault="00196185" w:rsidP="0089509B">
            <w:pPr>
              <w:pStyle w:val="Heading21"/>
            </w:pPr>
            <w:r>
              <w:t>Employability Skills</w:t>
            </w:r>
          </w:p>
        </w:tc>
        <w:tc>
          <w:tcPr>
            <w:tcW w:w="6299" w:type="dxa"/>
            <w:gridSpan w:val="4"/>
          </w:tcPr>
          <w:p w14:paraId="7EE44ADC" w14:textId="77777777" w:rsidR="00196185" w:rsidRDefault="00196185" w:rsidP="0089509B">
            <w:pPr>
              <w:pStyle w:val="unittext"/>
            </w:pPr>
            <w:r>
              <w:t>This unit contains employability skills.</w:t>
            </w:r>
          </w:p>
        </w:tc>
      </w:tr>
      <w:tr w:rsidR="00196185" w14:paraId="6951AA5B" w14:textId="77777777" w:rsidTr="00196185">
        <w:tc>
          <w:tcPr>
            <w:tcW w:w="2943" w:type="dxa"/>
          </w:tcPr>
          <w:p w14:paraId="31B0D5B6" w14:textId="77777777" w:rsidR="00196185" w:rsidRDefault="00196185" w:rsidP="0089509B">
            <w:pPr>
              <w:pStyle w:val="Heading21"/>
            </w:pPr>
            <w:r>
              <w:t>Application of the Unit</w:t>
            </w:r>
          </w:p>
        </w:tc>
        <w:tc>
          <w:tcPr>
            <w:tcW w:w="6299" w:type="dxa"/>
            <w:gridSpan w:val="4"/>
          </w:tcPr>
          <w:p w14:paraId="68037FFB" w14:textId="77777777" w:rsidR="00196185" w:rsidRDefault="00196185" w:rsidP="0089509B">
            <w:pPr>
              <w:pStyle w:val="unittext"/>
            </w:pPr>
            <w:r>
              <w:t>This unit applies to learners who need to develop</w:t>
            </w:r>
            <w:r w:rsidRPr="00C34246">
              <w:t xml:space="preserve"> a range of literacy, numeracy and oral communication skills</w:t>
            </w:r>
            <w:r>
              <w:t xml:space="preserve"> through practical application in an activity as part of a project</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w:t>
            </w:r>
          </w:p>
        </w:tc>
      </w:tr>
      <w:tr w:rsidR="00196185" w14:paraId="1673580F" w14:textId="77777777" w:rsidTr="00196185">
        <w:tc>
          <w:tcPr>
            <w:tcW w:w="2943" w:type="dxa"/>
          </w:tcPr>
          <w:p w14:paraId="7D014DA8" w14:textId="77777777" w:rsidR="00196185" w:rsidRDefault="00196185" w:rsidP="0089509B">
            <w:pPr>
              <w:pStyle w:val="Heading21"/>
            </w:pPr>
            <w:r>
              <w:t>Element</w:t>
            </w:r>
          </w:p>
          <w:p w14:paraId="360D15C0" w14:textId="77777777" w:rsidR="00196185" w:rsidRDefault="00196185"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2F0839FF" w14:textId="77777777" w:rsidR="00196185" w:rsidRDefault="00196185" w:rsidP="0089509B">
            <w:pPr>
              <w:pStyle w:val="Heading21"/>
            </w:pPr>
            <w:r>
              <w:t>Performance Criteria</w:t>
            </w:r>
          </w:p>
          <w:p w14:paraId="69A5BDE8" w14:textId="77777777" w:rsidR="00196185" w:rsidRDefault="00196185"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51E9A508" w14:textId="77777777" w:rsidTr="00196185">
        <w:tc>
          <w:tcPr>
            <w:tcW w:w="2943" w:type="dxa"/>
          </w:tcPr>
          <w:p w14:paraId="6205E4B4" w14:textId="77777777" w:rsidR="00196185" w:rsidRDefault="00196185" w:rsidP="0089509B">
            <w:pPr>
              <w:pStyle w:val="spacer"/>
            </w:pPr>
          </w:p>
        </w:tc>
        <w:tc>
          <w:tcPr>
            <w:tcW w:w="6299" w:type="dxa"/>
            <w:gridSpan w:val="4"/>
          </w:tcPr>
          <w:p w14:paraId="1723C282" w14:textId="77777777" w:rsidR="00196185" w:rsidRDefault="00196185" w:rsidP="0089509B">
            <w:pPr>
              <w:pStyle w:val="spacer"/>
            </w:pPr>
          </w:p>
        </w:tc>
      </w:tr>
      <w:tr w:rsidR="00196185" w14:paraId="0EAE3CA6" w14:textId="77777777" w:rsidTr="00196185">
        <w:tc>
          <w:tcPr>
            <w:tcW w:w="2943" w:type="dxa"/>
            <w:vMerge w:val="restart"/>
          </w:tcPr>
          <w:p w14:paraId="0B6CF967" w14:textId="77777777" w:rsidR="00196185" w:rsidRPr="00282AFE" w:rsidRDefault="00196185" w:rsidP="0089509B">
            <w:pPr>
              <w:pStyle w:val="element"/>
              <w:keepNext/>
            </w:pPr>
            <w:r>
              <w:t>1</w:t>
            </w:r>
            <w:r>
              <w:tab/>
              <w:t>Propose a project</w:t>
            </w:r>
          </w:p>
        </w:tc>
        <w:tc>
          <w:tcPr>
            <w:tcW w:w="570" w:type="dxa"/>
            <w:gridSpan w:val="2"/>
          </w:tcPr>
          <w:p w14:paraId="6EA8A18F" w14:textId="77777777" w:rsidR="00196185" w:rsidRDefault="00196185" w:rsidP="0089509B">
            <w:pPr>
              <w:pStyle w:val="element"/>
              <w:keepNext/>
            </w:pPr>
            <w:r>
              <w:t>1.1</w:t>
            </w:r>
          </w:p>
        </w:tc>
        <w:tc>
          <w:tcPr>
            <w:tcW w:w="5729" w:type="dxa"/>
            <w:gridSpan w:val="2"/>
          </w:tcPr>
          <w:p w14:paraId="564ACD2E" w14:textId="77777777" w:rsidR="00196185" w:rsidRPr="00E57AEC" w:rsidRDefault="00196185" w:rsidP="0089509B">
            <w:pPr>
              <w:pStyle w:val="unittext"/>
            </w:pPr>
            <w:r>
              <w:t>Investigate and select an area of interest or need</w:t>
            </w:r>
          </w:p>
        </w:tc>
      </w:tr>
      <w:tr w:rsidR="00196185" w14:paraId="67C298E7" w14:textId="77777777" w:rsidTr="00196185">
        <w:tc>
          <w:tcPr>
            <w:tcW w:w="2943" w:type="dxa"/>
            <w:vMerge/>
          </w:tcPr>
          <w:p w14:paraId="4D59651A" w14:textId="77777777" w:rsidR="00196185" w:rsidRDefault="00196185" w:rsidP="0089509B">
            <w:pPr>
              <w:pStyle w:val="unittext"/>
              <w:numPr>
                <w:ilvl w:val="0"/>
                <w:numId w:val="19"/>
              </w:numPr>
            </w:pPr>
          </w:p>
        </w:tc>
        <w:tc>
          <w:tcPr>
            <w:tcW w:w="570" w:type="dxa"/>
            <w:gridSpan w:val="2"/>
          </w:tcPr>
          <w:p w14:paraId="79886425" w14:textId="77777777" w:rsidR="00196185" w:rsidRDefault="00196185" w:rsidP="0089509B">
            <w:pPr>
              <w:pStyle w:val="element"/>
              <w:keepNext/>
            </w:pPr>
            <w:r>
              <w:t>1.2</w:t>
            </w:r>
          </w:p>
        </w:tc>
        <w:tc>
          <w:tcPr>
            <w:tcW w:w="5729" w:type="dxa"/>
            <w:gridSpan w:val="2"/>
          </w:tcPr>
          <w:p w14:paraId="0076C725" w14:textId="77777777" w:rsidR="00196185" w:rsidRDefault="00196185" w:rsidP="0089509B">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196185" w14:paraId="6C41FF9F" w14:textId="77777777" w:rsidTr="00196185">
        <w:tc>
          <w:tcPr>
            <w:tcW w:w="2943" w:type="dxa"/>
            <w:vMerge/>
          </w:tcPr>
          <w:p w14:paraId="2F70B42E" w14:textId="77777777" w:rsidR="00196185" w:rsidRPr="0084371F" w:rsidRDefault="00196185" w:rsidP="0089509B">
            <w:pPr>
              <w:pStyle w:val="element"/>
              <w:keepNext/>
            </w:pPr>
          </w:p>
        </w:tc>
        <w:tc>
          <w:tcPr>
            <w:tcW w:w="570" w:type="dxa"/>
            <w:gridSpan w:val="2"/>
          </w:tcPr>
          <w:p w14:paraId="11BD1AFC" w14:textId="77777777" w:rsidR="00196185" w:rsidRDefault="00196185" w:rsidP="0089509B">
            <w:pPr>
              <w:pStyle w:val="element"/>
              <w:keepNext/>
            </w:pPr>
            <w:r>
              <w:t>1.3</w:t>
            </w:r>
          </w:p>
        </w:tc>
        <w:tc>
          <w:tcPr>
            <w:tcW w:w="5729" w:type="dxa"/>
            <w:gridSpan w:val="2"/>
          </w:tcPr>
          <w:p w14:paraId="1EC0F9F5" w14:textId="77777777" w:rsidR="00196185" w:rsidRDefault="00196185" w:rsidP="0089509B">
            <w:pPr>
              <w:pStyle w:val="unittext"/>
            </w:pPr>
            <w:r>
              <w:t>Evaluate c</w:t>
            </w:r>
            <w:r w:rsidRPr="009610B4">
              <w:t>urrent skills, knowledge</w:t>
            </w:r>
            <w:r>
              <w:t xml:space="preserve"> and interests</w:t>
            </w:r>
            <w:r w:rsidRPr="009610B4">
              <w:t xml:space="preserve"> </w:t>
            </w:r>
            <w:r>
              <w:t>in relation to the</w:t>
            </w:r>
            <w:r w:rsidRPr="009610B4">
              <w:t xml:space="preserve"> </w:t>
            </w:r>
            <w:r>
              <w:t>proposal</w:t>
            </w:r>
          </w:p>
        </w:tc>
      </w:tr>
      <w:tr w:rsidR="00196185" w14:paraId="6754F7DC" w14:textId="77777777" w:rsidTr="00196185">
        <w:tc>
          <w:tcPr>
            <w:tcW w:w="2943" w:type="dxa"/>
          </w:tcPr>
          <w:p w14:paraId="3AF86BE0" w14:textId="77777777" w:rsidR="00196185" w:rsidRDefault="00196185" w:rsidP="0089509B">
            <w:pPr>
              <w:pStyle w:val="spacer"/>
            </w:pPr>
          </w:p>
        </w:tc>
        <w:tc>
          <w:tcPr>
            <w:tcW w:w="6299" w:type="dxa"/>
            <w:gridSpan w:val="4"/>
          </w:tcPr>
          <w:p w14:paraId="674F469E" w14:textId="77777777" w:rsidR="00196185" w:rsidRDefault="00196185" w:rsidP="0089509B">
            <w:pPr>
              <w:pStyle w:val="spacer"/>
            </w:pPr>
          </w:p>
        </w:tc>
      </w:tr>
      <w:tr w:rsidR="00196185" w14:paraId="1179827E" w14:textId="77777777" w:rsidTr="00196185">
        <w:tc>
          <w:tcPr>
            <w:tcW w:w="2943" w:type="dxa"/>
            <w:vMerge w:val="restart"/>
          </w:tcPr>
          <w:p w14:paraId="41B5924E" w14:textId="77777777" w:rsidR="00196185" w:rsidRPr="009610B4" w:rsidRDefault="00196185" w:rsidP="0089509B">
            <w:pPr>
              <w:pStyle w:val="element"/>
              <w:keepNext/>
            </w:pPr>
            <w:r>
              <w:t>2</w:t>
            </w:r>
            <w:r>
              <w:tab/>
              <w:t>Plan the project</w:t>
            </w:r>
          </w:p>
        </w:tc>
        <w:tc>
          <w:tcPr>
            <w:tcW w:w="585" w:type="dxa"/>
            <w:gridSpan w:val="3"/>
          </w:tcPr>
          <w:p w14:paraId="6DBA9CF0" w14:textId="77777777" w:rsidR="00196185" w:rsidRDefault="00196185" w:rsidP="0089509B">
            <w:pPr>
              <w:pStyle w:val="element"/>
              <w:keepNext/>
            </w:pPr>
            <w:r>
              <w:t>2.1</w:t>
            </w:r>
          </w:p>
        </w:tc>
        <w:tc>
          <w:tcPr>
            <w:tcW w:w="5714" w:type="dxa"/>
          </w:tcPr>
          <w:p w14:paraId="2B23A4E4" w14:textId="77777777" w:rsidR="00196185" w:rsidRPr="0086175D" w:rsidRDefault="00196185" w:rsidP="0089509B">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196185" w14:paraId="19F099F4" w14:textId="77777777" w:rsidTr="00196185">
        <w:tc>
          <w:tcPr>
            <w:tcW w:w="2943" w:type="dxa"/>
            <w:vMerge/>
          </w:tcPr>
          <w:p w14:paraId="7D8FD012" w14:textId="77777777" w:rsidR="00196185" w:rsidRDefault="00196185" w:rsidP="0089509B">
            <w:pPr>
              <w:keepNext/>
            </w:pPr>
          </w:p>
        </w:tc>
        <w:tc>
          <w:tcPr>
            <w:tcW w:w="585" w:type="dxa"/>
            <w:gridSpan w:val="3"/>
          </w:tcPr>
          <w:p w14:paraId="112E3A81" w14:textId="77777777" w:rsidR="00196185" w:rsidRDefault="00196185" w:rsidP="0089509B">
            <w:pPr>
              <w:pStyle w:val="element"/>
              <w:keepNext/>
            </w:pPr>
            <w:r>
              <w:t>2.2</w:t>
            </w:r>
          </w:p>
        </w:tc>
        <w:tc>
          <w:tcPr>
            <w:tcW w:w="5714" w:type="dxa"/>
          </w:tcPr>
          <w:p w14:paraId="358712FF" w14:textId="77777777" w:rsidR="00196185" w:rsidRDefault="00196185" w:rsidP="0089509B">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196185" w14:paraId="69C39ECA" w14:textId="77777777" w:rsidTr="00196185">
        <w:tc>
          <w:tcPr>
            <w:tcW w:w="2943" w:type="dxa"/>
            <w:vMerge/>
          </w:tcPr>
          <w:p w14:paraId="3E4EECE6" w14:textId="77777777" w:rsidR="00196185" w:rsidRDefault="00196185" w:rsidP="0089509B">
            <w:pPr>
              <w:keepNext/>
            </w:pPr>
          </w:p>
        </w:tc>
        <w:tc>
          <w:tcPr>
            <w:tcW w:w="585" w:type="dxa"/>
            <w:gridSpan w:val="3"/>
          </w:tcPr>
          <w:p w14:paraId="74E3036D" w14:textId="77777777" w:rsidR="00196185" w:rsidRDefault="00196185" w:rsidP="0089509B">
            <w:pPr>
              <w:pStyle w:val="element"/>
              <w:keepNext/>
            </w:pPr>
            <w:r>
              <w:t>2.3</w:t>
            </w:r>
          </w:p>
        </w:tc>
        <w:tc>
          <w:tcPr>
            <w:tcW w:w="5714" w:type="dxa"/>
          </w:tcPr>
          <w:p w14:paraId="44075E90" w14:textId="77777777" w:rsidR="00196185" w:rsidRDefault="00196185" w:rsidP="0089509B">
            <w:pPr>
              <w:pStyle w:val="unittext"/>
            </w:pPr>
            <w:r>
              <w:t xml:space="preserve">Identify </w:t>
            </w:r>
            <w:r>
              <w:rPr>
                <w:b/>
                <w:i/>
              </w:rPr>
              <w:t>r</w:t>
            </w:r>
            <w:r w:rsidRPr="002B0A50">
              <w:rPr>
                <w:b/>
                <w:i/>
              </w:rPr>
              <w:t xml:space="preserve">esponsibilities </w:t>
            </w:r>
            <w:r>
              <w:t xml:space="preserve">of those involved in the project </w:t>
            </w:r>
          </w:p>
        </w:tc>
      </w:tr>
      <w:tr w:rsidR="00196185" w14:paraId="173369F0" w14:textId="77777777" w:rsidTr="00196185">
        <w:tc>
          <w:tcPr>
            <w:tcW w:w="2943" w:type="dxa"/>
          </w:tcPr>
          <w:p w14:paraId="10AF9B7B" w14:textId="77777777" w:rsidR="00196185" w:rsidRDefault="00196185" w:rsidP="0089509B">
            <w:pPr>
              <w:keepNext/>
            </w:pPr>
          </w:p>
        </w:tc>
        <w:tc>
          <w:tcPr>
            <w:tcW w:w="585" w:type="dxa"/>
            <w:gridSpan w:val="3"/>
          </w:tcPr>
          <w:p w14:paraId="3BEC66F8" w14:textId="77777777" w:rsidR="00196185" w:rsidRDefault="00196185" w:rsidP="0089509B">
            <w:pPr>
              <w:pStyle w:val="element"/>
              <w:keepNext/>
            </w:pPr>
            <w:r>
              <w:t>2.4</w:t>
            </w:r>
          </w:p>
        </w:tc>
        <w:tc>
          <w:tcPr>
            <w:tcW w:w="5714" w:type="dxa"/>
          </w:tcPr>
          <w:p w14:paraId="77371527" w14:textId="77777777" w:rsidR="00196185" w:rsidRDefault="00196185" w:rsidP="0089509B">
            <w:pPr>
              <w:pStyle w:val="unittext"/>
            </w:pPr>
            <w:r>
              <w:t>Identify and access required resources</w:t>
            </w:r>
          </w:p>
        </w:tc>
      </w:tr>
      <w:tr w:rsidR="00196185" w14:paraId="452BB294" w14:textId="77777777" w:rsidTr="00196185">
        <w:tc>
          <w:tcPr>
            <w:tcW w:w="2943" w:type="dxa"/>
          </w:tcPr>
          <w:p w14:paraId="2A73DDE7" w14:textId="77777777" w:rsidR="00196185" w:rsidRDefault="00196185" w:rsidP="0089509B">
            <w:pPr>
              <w:pStyle w:val="spacer"/>
            </w:pPr>
          </w:p>
        </w:tc>
        <w:tc>
          <w:tcPr>
            <w:tcW w:w="6299" w:type="dxa"/>
            <w:gridSpan w:val="4"/>
          </w:tcPr>
          <w:p w14:paraId="3A14A5DC" w14:textId="77777777" w:rsidR="00196185" w:rsidRDefault="00196185" w:rsidP="0089509B">
            <w:pPr>
              <w:pStyle w:val="spacer"/>
            </w:pPr>
          </w:p>
        </w:tc>
      </w:tr>
      <w:tr w:rsidR="00196185" w14:paraId="1E950D32" w14:textId="77777777" w:rsidTr="00196185">
        <w:tc>
          <w:tcPr>
            <w:tcW w:w="2943" w:type="dxa"/>
            <w:vMerge w:val="restart"/>
          </w:tcPr>
          <w:p w14:paraId="386EA072" w14:textId="77777777" w:rsidR="00196185" w:rsidRPr="00776EB5" w:rsidRDefault="00196185" w:rsidP="0089509B">
            <w:pPr>
              <w:pStyle w:val="element"/>
              <w:keepNext/>
            </w:pPr>
            <w:r>
              <w:t>3</w:t>
            </w:r>
            <w:r>
              <w:tab/>
              <w:t xml:space="preserve">Document the project </w:t>
            </w:r>
          </w:p>
        </w:tc>
        <w:tc>
          <w:tcPr>
            <w:tcW w:w="570" w:type="dxa"/>
            <w:gridSpan w:val="2"/>
          </w:tcPr>
          <w:p w14:paraId="070E169A" w14:textId="77777777" w:rsidR="00196185" w:rsidRDefault="00196185" w:rsidP="0089509B">
            <w:pPr>
              <w:pStyle w:val="element"/>
              <w:keepNext/>
            </w:pPr>
            <w:r>
              <w:t>3.1</w:t>
            </w:r>
          </w:p>
        </w:tc>
        <w:tc>
          <w:tcPr>
            <w:tcW w:w="5729" w:type="dxa"/>
            <w:gridSpan w:val="2"/>
          </w:tcPr>
          <w:p w14:paraId="4285B59D" w14:textId="77777777" w:rsidR="00196185" w:rsidRPr="00221C9A" w:rsidRDefault="00196185" w:rsidP="0089509B">
            <w:pPr>
              <w:pStyle w:val="unittext"/>
            </w:pPr>
            <w:r>
              <w:t xml:space="preserve">Develop and complete an </w:t>
            </w:r>
            <w:r>
              <w:rPr>
                <w:b/>
                <w:i/>
              </w:rPr>
              <w:t>a</w:t>
            </w:r>
            <w:r w:rsidRPr="002B0A50">
              <w:rPr>
                <w:b/>
                <w:i/>
              </w:rPr>
              <w:t>ction plan</w:t>
            </w:r>
            <w:r>
              <w:t xml:space="preserve"> </w:t>
            </w:r>
          </w:p>
        </w:tc>
      </w:tr>
      <w:tr w:rsidR="00196185" w14:paraId="1F4DE4BB" w14:textId="77777777" w:rsidTr="00196185">
        <w:tc>
          <w:tcPr>
            <w:tcW w:w="2943" w:type="dxa"/>
            <w:vMerge/>
          </w:tcPr>
          <w:p w14:paraId="572803BD" w14:textId="77777777" w:rsidR="00196185" w:rsidRDefault="00196185" w:rsidP="0089509B">
            <w:pPr>
              <w:keepNext/>
            </w:pPr>
          </w:p>
        </w:tc>
        <w:tc>
          <w:tcPr>
            <w:tcW w:w="570" w:type="dxa"/>
            <w:gridSpan w:val="2"/>
          </w:tcPr>
          <w:p w14:paraId="35245BED" w14:textId="77777777" w:rsidR="00196185" w:rsidRDefault="00196185" w:rsidP="0089509B">
            <w:pPr>
              <w:pStyle w:val="element"/>
              <w:keepNext/>
            </w:pPr>
            <w:r>
              <w:t>3.2</w:t>
            </w:r>
          </w:p>
        </w:tc>
        <w:tc>
          <w:tcPr>
            <w:tcW w:w="5729" w:type="dxa"/>
            <w:gridSpan w:val="2"/>
          </w:tcPr>
          <w:p w14:paraId="4EE76D03" w14:textId="77777777" w:rsidR="00196185" w:rsidRDefault="00196185" w:rsidP="0089509B">
            <w:pPr>
              <w:pStyle w:val="unittext"/>
            </w:pPr>
            <w:r>
              <w:t xml:space="preserve">Record work undertaken to meet project goals </w:t>
            </w:r>
          </w:p>
        </w:tc>
      </w:tr>
      <w:tr w:rsidR="00196185" w14:paraId="3AEA2C7E" w14:textId="77777777" w:rsidTr="00196185">
        <w:tc>
          <w:tcPr>
            <w:tcW w:w="9242" w:type="dxa"/>
            <w:gridSpan w:val="5"/>
          </w:tcPr>
          <w:p w14:paraId="0A4CAF35" w14:textId="77777777" w:rsidR="00196185" w:rsidRDefault="00196185" w:rsidP="0089509B">
            <w:pPr>
              <w:pStyle w:val="spacer"/>
            </w:pPr>
          </w:p>
        </w:tc>
      </w:tr>
      <w:tr w:rsidR="00196185" w14:paraId="7099DA04" w14:textId="77777777" w:rsidTr="00196185">
        <w:tc>
          <w:tcPr>
            <w:tcW w:w="2943" w:type="dxa"/>
            <w:vMerge w:val="restart"/>
          </w:tcPr>
          <w:p w14:paraId="44B9A601" w14:textId="77777777" w:rsidR="00196185" w:rsidRPr="009610B4" w:rsidRDefault="00196185" w:rsidP="0089509B">
            <w:pPr>
              <w:pStyle w:val="element"/>
              <w:keepNext/>
            </w:pPr>
            <w:r>
              <w:lastRenderedPageBreak/>
              <w:t>4</w:t>
            </w:r>
            <w:r>
              <w:tab/>
              <w:t>Complete the project</w:t>
            </w:r>
          </w:p>
        </w:tc>
        <w:tc>
          <w:tcPr>
            <w:tcW w:w="570" w:type="dxa"/>
            <w:gridSpan w:val="2"/>
          </w:tcPr>
          <w:p w14:paraId="2122521A" w14:textId="77777777" w:rsidR="00196185" w:rsidRDefault="00196185" w:rsidP="0089509B">
            <w:pPr>
              <w:pStyle w:val="PC"/>
              <w:keepNext/>
            </w:pPr>
            <w:r>
              <w:t>4.1</w:t>
            </w:r>
          </w:p>
        </w:tc>
        <w:tc>
          <w:tcPr>
            <w:tcW w:w="5729" w:type="dxa"/>
            <w:gridSpan w:val="2"/>
          </w:tcPr>
          <w:p w14:paraId="3CB46BD7" w14:textId="437257FA" w:rsidR="00196185" w:rsidRDefault="00196185" w:rsidP="0089509B">
            <w:pPr>
              <w:pStyle w:val="unittext"/>
            </w:pPr>
            <w:r>
              <w:t>Conduct research and gather relevant information</w:t>
            </w:r>
            <w:r w:rsidR="00FA7CF7">
              <w:t xml:space="preserve"> </w:t>
            </w:r>
          </w:p>
        </w:tc>
      </w:tr>
      <w:tr w:rsidR="00196185" w14:paraId="58F1F35B" w14:textId="77777777" w:rsidTr="00196185">
        <w:tc>
          <w:tcPr>
            <w:tcW w:w="2943" w:type="dxa"/>
            <w:vMerge/>
          </w:tcPr>
          <w:p w14:paraId="594DAD29" w14:textId="77777777" w:rsidR="00196185" w:rsidRPr="009B3AB1" w:rsidRDefault="00196185" w:rsidP="0089509B">
            <w:pPr>
              <w:keepNext/>
              <w:rPr>
                <w:rFonts w:ascii="Times New Roman" w:hAnsi="Times New Roman"/>
                <w:sz w:val="24"/>
              </w:rPr>
            </w:pPr>
          </w:p>
        </w:tc>
        <w:tc>
          <w:tcPr>
            <w:tcW w:w="570" w:type="dxa"/>
            <w:gridSpan w:val="2"/>
          </w:tcPr>
          <w:p w14:paraId="13F8D257" w14:textId="77777777" w:rsidR="00196185" w:rsidRDefault="00196185" w:rsidP="0089509B">
            <w:pPr>
              <w:pStyle w:val="element"/>
              <w:keepNext/>
            </w:pPr>
            <w:r>
              <w:t>4.2</w:t>
            </w:r>
          </w:p>
        </w:tc>
        <w:tc>
          <w:tcPr>
            <w:tcW w:w="5729" w:type="dxa"/>
            <w:gridSpan w:val="2"/>
          </w:tcPr>
          <w:p w14:paraId="4BAA2248" w14:textId="77777777" w:rsidR="00196185" w:rsidRPr="009610B4" w:rsidRDefault="00196185" w:rsidP="0089509B">
            <w:pPr>
              <w:pStyle w:val="unittext"/>
            </w:pPr>
            <w:r>
              <w:t>Undertake project tasks efficiently</w:t>
            </w:r>
          </w:p>
        </w:tc>
      </w:tr>
      <w:tr w:rsidR="00196185" w14:paraId="153ECE7D" w14:textId="77777777" w:rsidTr="00196185">
        <w:tc>
          <w:tcPr>
            <w:tcW w:w="2943" w:type="dxa"/>
            <w:vMerge/>
          </w:tcPr>
          <w:p w14:paraId="5511C3AC" w14:textId="77777777" w:rsidR="00196185" w:rsidRPr="009B3AB1" w:rsidRDefault="00196185" w:rsidP="0089509B">
            <w:pPr>
              <w:keepNext/>
              <w:rPr>
                <w:rFonts w:ascii="Times New Roman" w:hAnsi="Times New Roman"/>
                <w:sz w:val="24"/>
              </w:rPr>
            </w:pPr>
          </w:p>
        </w:tc>
        <w:tc>
          <w:tcPr>
            <w:tcW w:w="570" w:type="dxa"/>
            <w:gridSpan w:val="2"/>
          </w:tcPr>
          <w:p w14:paraId="258C809E" w14:textId="77777777" w:rsidR="00196185" w:rsidRDefault="00196185" w:rsidP="0089509B">
            <w:pPr>
              <w:pStyle w:val="element"/>
              <w:keepNext/>
            </w:pPr>
            <w:r>
              <w:t>4.3</w:t>
            </w:r>
          </w:p>
        </w:tc>
        <w:tc>
          <w:tcPr>
            <w:tcW w:w="5729" w:type="dxa"/>
            <w:gridSpan w:val="2"/>
          </w:tcPr>
          <w:p w14:paraId="1A2EECCA" w14:textId="77777777" w:rsidR="00196185" w:rsidRPr="009610B4" w:rsidRDefault="00196185" w:rsidP="0089509B">
            <w:pPr>
              <w:pStyle w:val="unittext"/>
            </w:pPr>
            <w:r>
              <w:t>Monitor activities against action plan</w:t>
            </w:r>
          </w:p>
        </w:tc>
      </w:tr>
      <w:tr w:rsidR="00196185" w14:paraId="37AA3281" w14:textId="77777777" w:rsidTr="00196185">
        <w:tc>
          <w:tcPr>
            <w:tcW w:w="2943" w:type="dxa"/>
            <w:vMerge/>
          </w:tcPr>
          <w:p w14:paraId="2584415E" w14:textId="77777777" w:rsidR="00196185" w:rsidRPr="009B3AB1" w:rsidRDefault="00196185" w:rsidP="0089509B">
            <w:pPr>
              <w:keepNext/>
              <w:rPr>
                <w:rFonts w:ascii="Times New Roman" w:hAnsi="Times New Roman"/>
                <w:sz w:val="24"/>
              </w:rPr>
            </w:pPr>
          </w:p>
        </w:tc>
        <w:tc>
          <w:tcPr>
            <w:tcW w:w="570" w:type="dxa"/>
            <w:gridSpan w:val="2"/>
          </w:tcPr>
          <w:p w14:paraId="5DCC7037" w14:textId="77777777" w:rsidR="00196185" w:rsidRDefault="00196185" w:rsidP="0089509B">
            <w:pPr>
              <w:pStyle w:val="element"/>
              <w:keepNext/>
            </w:pPr>
            <w:r>
              <w:t>4.4</w:t>
            </w:r>
          </w:p>
        </w:tc>
        <w:tc>
          <w:tcPr>
            <w:tcW w:w="5729" w:type="dxa"/>
            <w:gridSpan w:val="2"/>
          </w:tcPr>
          <w:p w14:paraId="06F9C93F" w14:textId="77777777" w:rsidR="00196185" w:rsidRDefault="00196185" w:rsidP="0089509B">
            <w:pPr>
              <w:pStyle w:val="unittext"/>
            </w:pPr>
            <w:r>
              <w:t xml:space="preserve">Revise and amend action </w:t>
            </w:r>
            <w:r w:rsidRPr="003E5E76">
              <w:t>plan as needed.</w:t>
            </w:r>
          </w:p>
        </w:tc>
      </w:tr>
      <w:tr w:rsidR="00196185" w14:paraId="43AB21A4" w14:textId="77777777" w:rsidTr="00196185">
        <w:tc>
          <w:tcPr>
            <w:tcW w:w="2943" w:type="dxa"/>
          </w:tcPr>
          <w:p w14:paraId="176056AF" w14:textId="77777777" w:rsidR="00196185" w:rsidRDefault="00196185" w:rsidP="0089509B">
            <w:pPr>
              <w:pStyle w:val="spacer"/>
            </w:pPr>
          </w:p>
        </w:tc>
        <w:tc>
          <w:tcPr>
            <w:tcW w:w="570" w:type="dxa"/>
            <w:gridSpan w:val="2"/>
          </w:tcPr>
          <w:p w14:paraId="65EA268D" w14:textId="77777777" w:rsidR="00196185" w:rsidRPr="00776EB5" w:rsidRDefault="00196185" w:rsidP="0089509B">
            <w:pPr>
              <w:pStyle w:val="spacer"/>
            </w:pPr>
          </w:p>
        </w:tc>
        <w:tc>
          <w:tcPr>
            <w:tcW w:w="5729" w:type="dxa"/>
            <w:gridSpan w:val="2"/>
          </w:tcPr>
          <w:p w14:paraId="62D5EB27" w14:textId="77777777" w:rsidR="00196185" w:rsidRPr="009D13F4" w:rsidRDefault="00196185" w:rsidP="0089509B">
            <w:pPr>
              <w:pStyle w:val="spacer"/>
            </w:pPr>
          </w:p>
        </w:tc>
      </w:tr>
      <w:tr w:rsidR="00196185" w14:paraId="438FC33F" w14:textId="77777777" w:rsidTr="00196185">
        <w:tc>
          <w:tcPr>
            <w:tcW w:w="2943" w:type="dxa"/>
            <w:vMerge w:val="restart"/>
          </w:tcPr>
          <w:p w14:paraId="17366EB1" w14:textId="77777777" w:rsidR="00196185" w:rsidRPr="009610B4" w:rsidRDefault="00196185" w:rsidP="0089509B">
            <w:pPr>
              <w:pStyle w:val="element"/>
              <w:keepNext/>
            </w:pPr>
            <w:r>
              <w:t>5</w:t>
            </w:r>
            <w:r>
              <w:tab/>
              <w:t>Evaluate the project</w:t>
            </w:r>
          </w:p>
        </w:tc>
        <w:tc>
          <w:tcPr>
            <w:tcW w:w="570" w:type="dxa"/>
            <w:gridSpan w:val="2"/>
          </w:tcPr>
          <w:p w14:paraId="1E41352C" w14:textId="77777777" w:rsidR="00196185" w:rsidRDefault="00196185" w:rsidP="0089509B">
            <w:pPr>
              <w:pStyle w:val="element"/>
              <w:keepNext/>
            </w:pPr>
            <w:r>
              <w:t>5.1</w:t>
            </w:r>
          </w:p>
        </w:tc>
        <w:tc>
          <w:tcPr>
            <w:tcW w:w="5729" w:type="dxa"/>
            <w:gridSpan w:val="2"/>
          </w:tcPr>
          <w:p w14:paraId="46A1ADA7" w14:textId="77777777" w:rsidR="00196185" w:rsidRPr="003E5E76" w:rsidRDefault="00196185" w:rsidP="0089509B">
            <w:pPr>
              <w:pStyle w:val="unittext"/>
            </w:pPr>
            <w:r w:rsidRPr="009D13F4">
              <w:t>Identify and analyse</w:t>
            </w:r>
            <w:r>
              <w:rPr>
                <w:b/>
                <w:i/>
              </w:rPr>
              <w:t xml:space="preserve"> f</w:t>
            </w:r>
            <w:r w:rsidRPr="009D13F4">
              <w:rPr>
                <w:b/>
                <w:i/>
              </w:rPr>
              <w:t>actors which contributed to success</w:t>
            </w:r>
            <w:r>
              <w:t xml:space="preserve"> in meeting goals </w:t>
            </w:r>
          </w:p>
        </w:tc>
      </w:tr>
      <w:tr w:rsidR="00196185" w14:paraId="1B3E4DC0" w14:textId="77777777" w:rsidTr="00196185">
        <w:tc>
          <w:tcPr>
            <w:tcW w:w="2943" w:type="dxa"/>
            <w:vMerge/>
          </w:tcPr>
          <w:p w14:paraId="7D423115" w14:textId="77777777" w:rsidR="00196185" w:rsidRPr="009610B4" w:rsidRDefault="00196185" w:rsidP="0089509B">
            <w:pPr>
              <w:keepNext/>
              <w:rPr>
                <w:rFonts w:ascii="Times New Roman" w:hAnsi="Times New Roman"/>
                <w:sz w:val="24"/>
              </w:rPr>
            </w:pPr>
          </w:p>
        </w:tc>
        <w:tc>
          <w:tcPr>
            <w:tcW w:w="570" w:type="dxa"/>
            <w:gridSpan w:val="2"/>
          </w:tcPr>
          <w:p w14:paraId="6F61F3BA" w14:textId="77777777" w:rsidR="00196185" w:rsidRDefault="00196185" w:rsidP="0089509B">
            <w:pPr>
              <w:pStyle w:val="element"/>
              <w:keepNext/>
            </w:pPr>
            <w:r>
              <w:t>5.2</w:t>
            </w:r>
          </w:p>
        </w:tc>
        <w:tc>
          <w:tcPr>
            <w:tcW w:w="5729" w:type="dxa"/>
            <w:gridSpan w:val="2"/>
          </w:tcPr>
          <w:p w14:paraId="1BD02594" w14:textId="77777777" w:rsidR="00196185" w:rsidRPr="003E5E76" w:rsidRDefault="00196185" w:rsidP="0089509B">
            <w:pPr>
              <w:pStyle w:val="unittext"/>
            </w:pPr>
            <w:r>
              <w:t xml:space="preserve">Examine </w:t>
            </w:r>
            <w:r>
              <w:rPr>
                <w:b/>
                <w:i/>
              </w:rPr>
              <w:t>b</w:t>
            </w:r>
            <w:r w:rsidRPr="009D13F4">
              <w:rPr>
                <w:b/>
                <w:i/>
              </w:rPr>
              <w:t>arriers</w:t>
            </w:r>
            <w:r>
              <w:t xml:space="preserve"> to success and ways to address them </w:t>
            </w:r>
          </w:p>
        </w:tc>
      </w:tr>
      <w:tr w:rsidR="00196185" w14:paraId="1A59EB2E" w14:textId="77777777" w:rsidTr="00196185">
        <w:tc>
          <w:tcPr>
            <w:tcW w:w="2943" w:type="dxa"/>
            <w:vMerge/>
          </w:tcPr>
          <w:p w14:paraId="40396DF5" w14:textId="77777777" w:rsidR="00196185" w:rsidRPr="009610B4" w:rsidRDefault="00196185" w:rsidP="0089509B">
            <w:pPr>
              <w:keepNext/>
              <w:rPr>
                <w:rFonts w:ascii="Times New Roman" w:hAnsi="Times New Roman"/>
                <w:sz w:val="24"/>
              </w:rPr>
            </w:pPr>
          </w:p>
        </w:tc>
        <w:tc>
          <w:tcPr>
            <w:tcW w:w="570" w:type="dxa"/>
            <w:gridSpan w:val="2"/>
          </w:tcPr>
          <w:p w14:paraId="763C141C" w14:textId="77777777" w:rsidR="00196185" w:rsidRDefault="00196185" w:rsidP="0089509B">
            <w:pPr>
              <w:pStyle w:val="element"/>
              <w:keepNext/>
            </w:pPr>
            <w:r>
              <w:t>5.3</w:t>
            </w:r>
          </w:p>
        </w:tc>
        <w:tc>
          <w:tcPr>
            <w:tcW w:w="5729" w:type="dxa"/>
            <w:gridSpan w:val="2"/>
          </w:tcPr>
          <w:p w14:paraId="79DC7AA4" w14:textId="77777777" w:rsidR="00196185" w:rsidRPr="003E5E76" w:rsidRDefault="00196185" w:rsidP="0089509B">
            <w:pPr>
              <w:pStyle w:val="unittext"/>
            </w:pPr>
            <w:r>
              <w:t xml:space="preserve">Determine strategies which can be applied to other contexts </w:t>
            </w:r>
          </w:p>
        </w:tc>
      </w:tr>
      <w:tr w:rsidR="00196185" w14:paraId="3507F0FF" w14:textId="77777777" w:rsidTr="00196185">
        <w:tc>
          <w:tcPr>
            <w:tcW w:w="9242" w:type="dxa"/>
            <w:gridSpan w:val="5"/>
          </w:tcPr>
          <w:p w14:paraId="069FF218" w14:textId="77777777" w:rsidR="00196185" w:rsidRDefault="00196185" w:rsidP="0089509B">
            <w:pPr>
              <w:pStyle w:val="Heading21"/>
            </w:pPr>
            <w:r>
              <w:t>Required Knowledge and Skills</w:t>
            </w:r>
          </w:p>
          <w:p w14:paraId="411746E7" w14:textId="77777777" w:rsidR="00196185" w:rsidRDefault="00196185" w:rsidP="0089509B">
            <w:pPr>
              <w:pStyle w:val="text"/>
            </w:pPr>
            <w:r w:rsidRPr="005979AA">
              <w:t>This describes the essential skills and knowledge and their level required for this unit</w:t>
            </w:r>
            <w:r>
              <w:t>.</w:t>
            </w:r>
          </w:p>
        </w:tc>
      </w:tr>
      <w:tr w:rsidR="00196185" w14:paraId="3870614B" w14:textId="77777777" w:rsidTr="00196185">
        <w:tc>
          <w:tcPr>
            <w:tcW w:w="9242" w:type="dxa"/>
            <w:gridSpan w:val="5"/>
          </w:tcPr>
          <w:p w14:paraId="0CB541C1" w14:textId="77777777" w:rsidR="00196185" w:rsidRDefault="00196185" w:rsidP="0089509B">
            <w:pPr>
              <w:pStyle w:val="unittext"/>
            </w:pPr>
            <w:r>
              <w:t>Required Knowledge:</w:t>
            </w:r>
          </w:p>
          <w:p w14:paraId="20A837CC" w14:textId="77777777" w:rsidR="00196185" w:rsidRDefault="00196185" w:rsidP="0089509B">
            <w:pPr>
              <w:pStyle w:val="bullet"/>
              <w:numPr>
                <w:ilvl w:val="0"/>
                <w:numId w:val="13"/>
              </w:numPr>
              <w:tabs>
                <w:tab w:val="num" w:pos="360"/>
              </w:tabs>
              <w:spacing w:after="60"/>
              <w:ind w:left="357" w:hanging="357"/>
            </w:pPr>
            <w:r>
              <w:t>basic project methodology to complete the project</w:t>
            </w:r>
          </w:p>
          <w:p w14:paraId="707146CD" w14:textId="77777777" w:rsidR="00196185" w:rsidRDefault="00196185" w:rsidP="0089509B">
            <w:pPr>
              <w:pStyle w:val="bullet"/>
              <w:numPr>
                <w:ilvl w:val="0"/>
                <w:numId w:val="13"/>
              </w:numPr>
              <w:tabs>
                <w:tab w:val="num" w:pos="360"/>
              </w:tabs>
              <w:spacing w:after="60"/>
              <w:ind w:left="357" w:hanging="357"/>
            </w:pPr>
            <w:r>
              <w:t>potential barriers and strategies to address these</w:t>
            </w:r>
          </w:p>
          <w:p w14:paraId="44B6216E" w14:textId="77777777" w:rsidR="00196185" w:rsidRDefault="00196185" w:rsidP="0089509B">
            <w:pPr>
              <w:pStyle w:val="unittext"/>
            </w:pPr>
            <w:r>
              <w:t>Required Skills:</w:t>
            </w:r>
          </w:p>
          <w:p w14:paraId="1A2D55A6" w14:textId="77777777" w:rsidR="00196185" w:rsidRPr="005D0BB3" w:rsidRDefault="00196185" w:rsidP="0089509B">
            <w:pPr>
              <w:pStyle w:val="bullet"/>
              <w:numPr>
                <w:ilvl w:val="0"/>
                <w:numId w:val="13"/>
              </w:numPr>
              <w:tabs>
                <w:tab w:val="num" w:pos="360"/>
              </w:tabs>
              <w:spacing w:after="60"/>
              <w:ind w:left="357" w:hanging="357"/>
            </w:pPr>
            <w:r>
              <w:t xml:space="preserve">oral </w:t>
            </w:r>
            <w:r w:rsidRPr="005D0BB3">
              <w:t>communication</w:t>
            </w:r>
            <w:r>
              <w:t xml:space="preserve"> skills </w:t>
            </w:r>
            <w:r w:rsidRPr="005D0BB3">
              <w:t>to:</w:t>
            </w:r>
          </w:p>
          <w:p w14:paraId="583B8F3B" w14:textId="77777777" w:rsidR="00196185" w:rsidRDefault="00196185" w:rsidP="0089509B">
            <w:pPr>
              <w:pStyle w:val="endash"/>
              <w:keepNext/>
              <w:ind w:left="568" w:hanging="284"/>
            </w:pPr>
            <w:r>
              <w:t xml:space="preserve">participate in interactions to discuss project proposals and own interests and skills </w:t>
            </w:r>
          </w:p>
          <w:p w14:paraId="7FF2A0AC" w14:textId="77777777" w:rsidR="00196185" w:rsidRDefault="00196185" w:rsidP="0089509B">
            <w:pPr>
              <w:pStyle w:val="endash"/>
              <w:keepNext/>
              <w:ind w:left="568" w:hanging="284"/>
            </w:pPr>
            <w:r>
              <w:t>initiate interaction to seek feedback and clarification related to the project</w:t>
            </w:r>
          </w:p>
          <w:p w14:paraId="1A0AE950" w14:textId="77777777" w:rsidR="00196185" w:rsidRDefault="00196185" w:rsidP="0089509B">
            <w:pPr>
              <w:pStyle w:val="endash"/>
              <w:keepNext/>
              <w:ind w:left="568" w:hanging="284"/>
            </w:pPr>
            <w:r>
              <w:t>use vocabulary specific to the project</w:t>
            </w:r>
          </w:p>
          <w:p w14:paraId="2FA55B3C" w14:textId="77777777" w:rsidR="00196185" w:rsidRDefault="00196185" w:rsidP="0089509B">
            <w:pPr>
              <w:pStyle w:val="bullet"/>
              <w:numPr>
                <w:ilvl w:val="0"/>
                <w:numId w:val="13"/>
              </w:numPr>
              <w:tabs>
                <w:tab w:val="num" w:pos="360"/>
              </w:tabs>
              <w:spacing w:after="60"/>
              <w:ind w:left="357" w:hanging="357"/>
            </w:pPr>
            <w:r>
              <w:t>l</w:t>
            </w:r>
            <w:r w:rsidRPr="0044091B">
              <w:t>iteracy skills</w:t>
            </w:r>
            <w:r>
              <w:t xml:space="preserve"> to:</w:t>
            </w:r>
          </w:p>
          <w:p w14:paraId="75A9D6F9" w14:textId="3E5F6C45" w:rsidR="00196185" w:rsidRDefault="00196185" w:rsidP="0089509B">
            <w:pPr>
              <w:pStyle w:val="endash"/>
              <w:keepNext/>
              <w:ind w:left="568" w:hanging="284"/>
            </w:pPr>
            <w:r>
              <w:t>gather and analyse information</w:t>
            </w:r>
            <w:r w:rsidR="00FA7CF7">
              <w:t xml:space="preserve"> </w:t>
            </w:r>
            <w:r>
              <w:t>from a variety of sources</w:t>
            </w:r>
          </w:p>
          <w:p w14:paraId="0FA907EB" w14:textId="77777777" w:rsidR="00196185" w:rsidRDefault="00196185" w:rsidP="0089509B">
            <w:pPr>
              <w:pStyle w:val="endash"/>
              <w:keepNext/>
              <w:ind w:left="568" w:hanging="284"/>
            </w:pPr>
            <w:r>
              <w:t xml:space="preserve">read and interpret a range of information </w:t>
            </w:r>
          </w:p>
          <w:p w14:paraId="62A186C7" w14:textId="77777777" w:rsidR="00196185" w:rsidRDefault="00196185" w:rsidP="0089509B">
            <w:pPr>
              <w:pStyle w:val="endash"/>
              <w:keepNext/>
              <w:ind w:left="568" w:hanging="284"/>
            </w:pPr>
            <w:r w:rsidRPr="0044091B">
              <w:t>record information related to the progress and completion of the project</w:t>
            </w:r>
          </w:p>
          <w:p w14:paraId="69BC7A46" w14:textId="77777777" w:rsidR="00196185" w:rsidRDefault="00196185" w:rsidP="0089509B">
            <w:pPr>
              <w:pStyle w:val="bullet"/>
              <w:numPr>
                <w:ilvl w:val="0"/>
                <w:numId w:val="13"/>
              </w:numPr>
              <w:tabs>
                <w:tab w:val="num" w:pos="360"/>
              </w:tabs>
              <w:spacing w:after="60"/>
              <w:ind w:left="357" w:hanging="357"/>
            </w:pPr>
            <w:r>
              <w:t>problem solving skills to:</w:t>
            </w:r>
          </w:p>
          <w:p w14:paraId="7EABC48A" w14:textId="77777777" w:rsidR="00196185" w:rsidRDefault="00196185" w:rsidP="0089509B">
            <w:pPr>
              <w:pStyle w:val="endash"/>
              <w:keepNext/>
              <w:ind w:left="568" w:hanging="284"/>
            </w:pPr>
            <w:r>
              <w:t>identify and address issues and barriers which arise</w:t>
            </w:r>
          </w:p>
          <w:p w14:paraId="1E9FDEAA" w14:textId="77777777" w:rsidR="00196185" w:rsidRDefault="00196185" w:rsidP="0089509B">
            <w:pPr>
              <w:pStyle w:val="endash"/>
              <w:keepNext/>
              <w:ind w:left="568" w:hanging="284"/>
            </w:pPr>
            <w:r>
              <w:t>make adjustments to the project plan to enable successful completion</w:t>
            </w:r>
          </w:p>
          <w:p w14:paraId="762DF566" w14:textId="77777777" w:rsidR="00196185" w:rsidRDefault="00196185" w:rsidP="0089509B">
            <w:pPr>
              <w:pStyle w:val="endash"/>
              <w:keepNext/>
              <w:ind w:left="568" w:hanging="284"/>
            </w:pPr>
            <w:r>
              <w:t>identify and obtain resources required for the project</w:t>
            </w:r>
          </w:p>
          <w:p w14:paraId="5C2C3B7F" w14:textId="77777777" w:rsidR="00196185" w:rsidRDefault="00196185" w:rsidP="0089509B">
            <w:pPr>
              <w:pStyle w:val="bullet"/>
              <w:numPr>
                <w:ilvl w:val="0"/>
                <w:numId w:val="13"/>
              </w:numPr>
              <w:tabs>
                <w:tab w:val="num" w:pos="360"/>
              </w:tabs>
              <w:spacing w:after="60"/>
              <w:ind w:left="357" w:hanging="357"/>
            </w:pPr>
            <w:r>
              <w:t>self-management skills to:</w:t>
            </w:r>
          </w:p>
          <w:p w14:paraId="27F35147" w14:textId="77777777" w:rsidR="00196185" w:rsidRDefault="00196185" w:rsidP="0089509B">
            <w:pPr>
              <w:pStyle w:val="endash"/>
              <w:keepNext/>
              <w:ind w:left="568" w:hanging="284"/>
            </w:pPr>
            <w:r>
              <w:t>follow and monitor an action plan and related activities</w:t>
            </w:r>
          </w:p>
          <w:p w14:paraId="3C81D7FA" w14:textId="77777777" w:rsidR="00196185" w:rsidRDefault="00196185" w:rsidP="0089509B">
            <w:pPr>
              <w:pStyle w:val="endash"/>
              <w:keepNext/>
              <w:ind w:left="568" w:hanging="284"/>
            </w:pPr>
            <w:r>
              <w:t>determine own skills and interests and match these to a suitable project proposal</w:t>
            </w:r>
          </w:p>
          <w:p w14:paraId="5C475AB9" w14:textId="77777777" w:rsidR="00196185" w:rsidRDefault="00196185" w:rsidP="0089509B">
            <w:pPr>
              <w:pStyle w:val="endash"/>
              <w:keepNext/>
              <w:ind w:left="568" w:hanging="284"/>
            </w:pPr>
            <w:r>
              <w:t>work within an identified time frame</w:t>
            </w:r>
          </w:p>
        </w:tc>
      </w:tr>
      <w:tr w:rsidR="00196185" w14:paraId="2E9A9014" w14:textId="77777777" w:rsidTr="00196185">
        <w:tc>
          <w:tcPr>
            <w:tcW w:w="9242" w:type="dxa"/>
            <w:gridSpan w:val="5"/>
          </w:tcPr>
          <w:p w14:paraId="4A515E46" w14:textId="77777777" w:rsidR="00196185" w:rsidRDefault="00196185" w:rsidP="0089509B">
            <w:pPr>
              <w:pStyle w:val="spacer"/>
            </w:pPr>
          </w:p>
        </w:tc>
      </w:tr>
      <w:tr w:rsidR="00196185" w14:paraId="1C8A3367" w14:textId="77777777" w:rsidTr="00196185">
        <w:tc>
          <w:tcPr>
            <w:tcW w:w="9242" w:type="dxa"/>
            <w:gridSpan w:val="5"/>
          </w:tcPr>
          <w:p w14:paraId="28C138D8" w14:textId="77777777" w:rsidR="00196185" w:rsidRDefault="00196185" w:rsidP="0089509B">
            <w:pPr>
              <w:pStyle w:val="Heading21"/>
            </w:pPr>
            <w:r>
              <w:t>Range Statement</w:t>
            </w:r>
          </w:p>
          <w:p w14:paraId="17AE80A7" w14:textId="77777777" w:rsidR="00196185" w:rsidRDefault="00196185"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18D08C79" w14:textId="77777777" w:rsidTr="00196185">
        <w:tc>
          <w:tcPr>
            <w:tcW w:w="3369" w:type="dxa"/>
            <w:gridSpan w:val="2"/>
          </w:tcPr>
          <w:p w14:paraId="7CE2BAC0" w14:textId="77777777" w:rsidR="00196185" w:rsidRPr="003F1103" w:rsidRDefault="00196185" w:rsidP="0089509B">
            <w:pPr>
              <w:pStyle w:val="unittext"/>
            </w:pPr>
            <w:r w:rsidRPr="003F1103">
              <w:rPr>
                <w:b/>
                <w:i/>
              </w:rPr>
              <w:lastRenderedPageBreak/>
              <w:t>Project goals</w:t>
            </w:r>
            <w:r w:rsidRPr="003F1103">
              <w:t xml:space="preserve"> may include:</w:t>
            </w:r>
          </w:p>
        </w:tc>
        <w:tc>
          <w:tcPr>
            <w:tcW w:w="5873" w:type="dxa"/>
            <w:gridSpan w:val="3"/>
          </w:tcPr>
          <w:p w14:paraId="21234AC4" w14:textId="77777777" w:rsidR="00196185" w:rsidRDefault="00196185" w:rsidP="0089509B">
            <w:pPr>
              <w:pStyle w:val="bullet"/>
              <w:numPr>
                <w:ilvl w:val="0"/>
                <w:numId w:val="16"/>
              </w:numPr>
              <w:spacing w:after="60"/>
            </w:pPr>
            <w:r>
              <w:t>completion of an activity:</w:t>
            </w:r>
          </w:p>
          <w:p w14:paraId="61F81426" w14:textId="77777777" w:rsidR="00196185" w:rsidRPr="003F1103" w:rsidRDefault="00196185" w:rsidP="0089509B">
            <w:pPr>
              <w:pStyle w:val="endash"/>
              <w:keepNext/>
              <w:ind w:left="568" w:hanging="284"/>
            </w:pPr>
            <w:r w:rsidRPr="003F1103">
              <w:t>newsletter</w:t>
            </w:r>
          </w:p>
          <w:p w14:paraId="0529D292" w14:textId="77777777" w:rsidR="00196185" w:rsidRPr="003F1103" w:rsidRDefault="00196185" w:rsidP="0089509B">
            <w:pPr>
              <w:pStyle w:val="endash"/>
              <w:keepNext/>
              <w:ind w:left="568" w:hanging="284"/>
            </w:pPr>
            <w:r w:rsidRPr="003F1103">
              <w:t>recipe book</w:t>
            </w:r>
          </w:p>
          <w:p w14:paraId="307FD992" w14:textId="77777777" w:rsidR="00196185" w:rsidRPr="003F1103" w:rsidRDefault="00196185" w:rsidP="0089509B">
            <w:pPr>
              <w:pStyle w:val="endash"/>
              <w:keepNext/>
              <w:ind w:left="568" w:hanging="284"/>
            </w:pPr>
            <w:r w:rsidRPr="003F1103">
              <w:t>a class activity,</w:t>
            </w:r>
            <w:r>
              <w:t xml:space="preserve"> </w:t>
            </w:r>
            <w:r w:rsidRPr="003F1103">
              <w:t>such as an outing, a morning tea</w:t>
            </w:r>
          </w:p>
          <w:p w14:paraId="33CA8829" w14:textId="77777777" w:rsidR="00196185" w:rsidRPr="003F1103" w:rsidRDefault="00196185" w:rsidP="0089509B">
            <w:pPr>
              <w:pStyle w:val="endash"/>
              <w:keepNext/>
              <w:ind w:left="568" w:hanging="284"/>
            </w:pPr>
            <w:r w:rsidRPr="003F1103">
              <w:t>a community activity,</w:t>
            </w:r>
            <w:r>
              <w:t xml:space="preserve"> </w:t>
            </w:r>
            <w:r w:rsidRPr="003F1103">
              <w:t>such as a sporting club fundraiser,</w:t>
            </w:r>
          </w:p>
          <w:p w14:paraId="7BD669BA" w14:textId="77777777" w:rsidR="00196185" w:rsidRPr="003F1103" w:rsidRDefault="00196185" w:rsidP="0089509B">
            <w:pPr>
              <w:pStyle w:val="endash"/>
              <w:keepNext/>
              <w:ind w:left="568" w:hanging="284"/>
            </w:pPr>
            <w:r w:rsidRPr="003F1103">
              <w:t>preparation of a biography using digital stories</w:t>
            </w:r>
          </w:p>
          <w:p w14:paraId="6BA306CB" w14:textId="77777777" w:rsidR="00196185" w:rsidRPr="003F1103" w:rsidRDefault="00196185" w:rsidP="0089509B">
            <w:pPr>
              <w:pStyle w:val="endash"/>
              <w:keepNext/>
              <w:ind w:left="568" w:hanging="284"/>
            </w:pPr>
            <w:r w:rsidRPr="003F1103">
              <w:t>design and produce a community mural</w:t>
            </w:r>
          </w:p>
          <w:p w14:paraId="68488E42" w14:textId="77777777" w:rsidR="00196185" w:rsidRPr="003F1103" w:rsidRDefault="00196185" w:rsidP="0089509B">
            <w:pPr>
              <w:pStyle w:val="endash"/>
              <w:keepNext/>
              <w:ind w:left="568" w:hanging="284"/>
            </w:pPr>
            <w:r w:rsidRPr="003F1103">
              <w:t>work in a community garden</w:t>
            </w:r>
          </w:p>
          <w:p w14:paraId="42866533" w14:textId="77777777" w:rsidR="00196185" w:rsidRPr="003F1103" w:rsidRDefault="00196185" w:rsidP="0089509B">
            <w:pPr>
              <w:pStyle w:val="endash"/>
              <w:keepNext/>
              <w:ind w:left="568" w:hanging="284"/>
            </w:pPr>
            <w:r w:rsidRPr="003F1103">
              <w:t>problem solve better ways of working with a piece of machinery, completing a process</w:t>
            </w:r>
          </w:p>
          <w:p w14:paraId="38E52C98" w14:textId="77777777" w:rsidR="00196185" w:rsidRDefault="00196185" w:rsidP="0089509B">
            <w:pPr>
              <w:pStyle w:val="bullet"/>
              <w:numPr>
                <w:ilvl w:val="0"/>
                <w:numId w:val="16"/>
              </w:numPr>
              <w:spacing w:after="60"/>
            </w:pPr>
            <w:r>
              <w:t>p</w:t>
            </w:r>
            <w:r w:rsidRPr="002F2C93">
              <w:t>revious experiences r</w:t>
            </w:r>
            <w:r>
              <w:t>elated to identified goals:</w:t>
            </w:r>
          </w:p>
          <w:p w14:paraId="4AEC9F9B" w14:textId="77777777" w:rsidR="00196185" w:rsidRPr="003F1103" w:rsidRDefault="00196185" w:rsidP="0089509B">
            <w:pPr>
              <w:pStyle w:val="endash"/>
              <w:keepNext/>
              <w:ind w:left="568" w:hanging="284"/>
            </w:pPr>
            <w:r w:rsidRPr="003F1103">
              <w:t xml:space="preserve">work experience </w:t>
            </w:r>
          </w:p>
          <w:p w14:paraId="72B3D5B9" w14:textId="77777777" w:rsidR="00196185" w:rsidRPr="003F1103" w:rsidRDefault="00196185" w:rsidP="0089509B">
            <w:pPr>
              <w:pStyle w:val="endash"/>
              <w:keepNext/>
              <w:ind w:left="568" w:hanging="284"/>
            </w:pPr>
            <w:r w:rsidRPr="003F1103">
              <w:t xml:space="preserve">volunteer or recreational experience </w:t>
            </w:r>
          </w:p>
          <w:p w14:paraId="781B00EE" w14:textId="77777777" w:rsidR="00196185" w:rsidRPr="003F1103" w:rsidRDefault="00196185" w:rsidP="0089509B">
            <w:pPr>
              <w:pStyle w:val="endash"/>
              <w:keepNext/>
              <w:ind w:left="568" w:hanging="284"/>
            </w:pPr>
            <w:r>
              <w:t xml:space="preserve">managing </w:t>
            </w:r>
            <w:r w:rsidRPr="003F1103">
              <w:t xml:space="preserve">family responsibilities </w:t>
            </w:r>
          </w:p>
          <w:p w14:paraId="3EFFABDD" w14:textId="77777777" w:rsidR="00196185" w:rsidRPr="003F1103" w:rsidRDefault="00196185" w:rsidP="0089509B">
            <w:pPr>
              <w:pStyle w:val="endash"/>
              <w:keepNext/>
              <w:ind w:left="568" w:hanging="284"/>
            </w:pPr>
            <w:r w:rsidRPr="003F1103">
              <w:t xml:space="preserve">study including formal schooling or informal learning </w:t>
            </w:r>
          </w:p>
          <w:p w14:paraId="71710B6F" w14:textId="77777777" w:rsidR="00196185" w:rsidRDefault="00196185" w:rsidP="0089509B">
            <w:pPr>
              <w:pStyle w:val="endash"/>
              <w:keepNext/>
              <w:ind w:left="568" w:hanging="284"/>
            </w:pPr>
            <w:r w:rsidRPr="003F1103">
              <w:t>he</w:t>
            </w:r>
            <w:r>
              <w:t>alth and other personal development matters</w:t>
            </w:r>
          </w:p>
        </w:tc>
      </w:tr>
      <w:tr w:rsidR="00196185" w14:paraId="74588F55" w14:textId="77777777" w:rsidTr="00196185">
        <w:tc>
          <w:tcPr>
            <w:tcW w:w="9242" w:type="dxa"/>
            <w:gridSpan w:val="5"/>
          </w:tcPr>
          <w:p w14:paraId="13A9CE35" w14:textId="77777777" w:rsidR="00196185" w:rsidRDefault="00196185" w:rsidP="0089509B">
            <w:pPr>
              <w:pStyle w:val="spacer"/>
            </w:pPr>
          </w:p>
        </w:tc>
      </w:tr>
      <w:tr w:rsidR="00196185" w14:paraId="33B516FA" w14:textId="77777777" w:rsidTr="00196185">
        <w:tc>
          <w:tcPr>
            <w:tcW w:w="3369" w:type="dxa"/>
            <w:gridSpan w:val="2"/>
          </w:tcPr>
          <w:p w14:paraId="047FA60B" w14:textId="77777777" w:rsidR="00196185" w:rsidRPr="003F1103" w:rsidRDefault="00196185" w:rsidP="0089509B">
            <w:pPr>
              <w:pStyle w:val="unittext"/>
            </w:pPr>
            <w:r>
              <w:rPr>
                <w:b/>
                <w:i/>
              </w:rPr>
              <w:t>E</w:t>
            </w:r>
            <w:r w:rsidRPr="003F1103">
              <w:rPr>
                <w:b/>
                <w:i/>
              </w:rPr>
              <w:t>lements</w:t>
            </w:r>
            <w:r w:rsidRPr="003F1103">
              <w:t xml:space="preserve"> may include:</w:t>
            </w:r>
          </w:p>
        </w:tc>
        <w:tc>
          <w:tcPr>
            <w:tcW w:w="5873" w:type="dxa"/>
            <w:gridSpan w:val="3"/>
          </w:tcPr>
          <w:p w14:paraId="3011B8B5" w14:textId="77777777" w:rsidR="00196185" w:rsidRDefault="00196185" w:rsidP="0089509B">
            <w:pPr>
              <w:pStyle w:val="bullet"/>
              <w:numPr>
                <w:ilvl w:val="0"/>
                <w:numId w:val="16"/>
              </w:numPr>
              <w:spacing w:after="60"/>
            </w:pPr>
            <w:r>
              <w:t xml:space="preserve">what: </w:t>
            </w:r>
          </w:p>
          <w:p w14:paraId="32E7C0E3" w14:textId="77777777" w:rsidR="00196185" w:rsidRPr="004664C8" w:rsidRDefault="00196185" w:rsidP="0089509B">
            <w:pPr>
              <w:pStyle w:val="endash"/>
              <w:keepNext/>
              <w:ind w:left="568" w:hanging="284"/>
            </w:pPr>
            <w:r w:rsidRPr="004664C8">
              <w:t>goals</w:t>
            </w:r>
          </w:p>
          <w:p w14:paraId="7FDF82BA" w14:textId="77777777" w:rsidR="00196185" w:rsidRPr="004664C8" w:rsidRDefault="00196185" w:rsidP="0089509B">
            <w:pPr>
              <w:pStyle w:val="endash"/>
              <w:keepNext/>
              <w:ind w:left="568" w:hanging="284"/>
            </w:pPr>
            <w:r w:rsidRPr="004664C8">
              <w:t>evaluation strategies</w:t>
            </w:r>
          </w:p>
          <w:p w14:paraId="3CA7179A" w14:textId="77777777" w:rsidR="00196185" w:rsidRPr="004664C8" w:rsidRDefault="00196185" w:rsidP="0089509B">
            <w:pPr>
              <w:pStyle w:val="endash"/>
              <w:keepNext/>
              <w:ind w:left="568" w:hanging="284"/>
            </w:pPr>
            <w:r w:rsidRPr="004664C8">
              <w:t>resource requirements such as equipment, tools</w:t>
            </w:r>
            <w:r>
              <w:t>, people</w:t>
            </w:r>
          </w:p>
          <w:p w14:paraId="71413680" w14:textId="77777777" w:rsidR="00196185" w:rsidRPr="004664C8" w:rsidRDefault="00196185" w:rsidP="0089509B">
            <w:pPr>
              <w:pStyle w:val="endash"/>
              <w:keepNext/>
              <w:ind w:left="568" w:hanging="284"/>
            </w:pPr>
            <w:r w:rsidRPr="004664C8">
              <w:t>contingencies if there are problems</w:t>
            </w:r>
          </w:p>
          <w:p w14:paraId="6DD4B83F" w14:textId="77777777" w:rsidR="00196185" w:rsidRDefault="00196185" w:rsidP="0089509B">
            <w:pPr>
              <w:pStyle w:val="bullet"/>
              <w:numPr>
                <w:ilvl w:val="0"/>
                <w:numId w:val="16"/>
              </w:numPr>
              <w:spacing w:after="60"/>
            </w:pPr>
            <w:r>
              <w:t xml:space="preserve">who: </w:t>
            </w:r>
          </w:p>
          <w:p w14:paraId="14AD2A85" w14:textId="77777777" w:rsidR="00196185" w:rsidRDefault="00196185" w:rsidP="0089509B">
            <w:pPr>
              <w:pStyle w:val="endash"/>
              <w:keepNext/>
              <w:ind w:left="568" w:hanging="284"/>
            </w:pPr>
            <w:r>
              <w:t>support</w:t>
            </w:r>
          </w:p>
          <w:p w14:paraId="5244FDDE" w14:textId="77777777" w:rsidR="00196185" w:rsidRDefault="00196185" w:rsidP="0089509B">
            <w:pPr>
              <w:pStyle w:val="endash"/>
              <w:keepNext/>
              <w:ind w:left="568" w:hanging="284"/>
            </w:pPr>
            <w:r>
              <w:t>expert advice</w:t>
            </w:r>
          </w:p>
          <w:p w14:paraId="3BCC076A" w14:textId="77777777" w:rsidR="00196185" w:rsidRDefault="00196185" w:rsidP="0089509B">
            <w:pPr>
              <w:pStyle w:val="endash"/>
              <w:keepNext/>
              <w:ind w:left="568" w:hanging="284"/>
            </w:pPr>
            <w:r>
              <w:t>team members</w:t>
            </w:r>
          </w:p>
          <w:p w14:paraId="1D453837" w14:textId="77777777" w:rsidR="00196185" w:rsidRDefault="00196185" w:rsidP="0089509B">
            <w:pPr>
              <w:pStyle w:val="bullet"/>
              <w:numPr>
                <w:ilvl w:val="0"/>
                <w:numId w:val="16"/>
              </w:numPr>
              <w:spacing w:after="60"/>
            </w:pPr>
            <w:r>
              <w:t>why:</w:t>
            </w:r>
          </w:p>
          <w:p w14:paraId="038A4D22" w14:textId="77777777" w:rsidR="00196185" w:rsidRPr="004664C8" w:rsidRDefault="00196185" w:rsidP="0089509B">
            <w:pPr>
              <w:pStyle w:val="endash"/>
              <w:keepNext/>
              <w:ind w:left="568" w:hanging="284"/>
            </w:pPr>
            <w:r w:rsidRPr="004664C8">
              <w:t>value</w:t>
            </w:r>
          </w:p>
          <w:p w14:paraId="6BBDB8D6" w14:textId="77777777" w:rsidR="00196185" w:rsidRPr="004664C8" w:rsidRDefault="00196185" w:rsidP="0089509B">
            <w:pPr>
              <w:pStyle w:val="endash"/>
              <w:keepNext/>
              <w:ind w:left="568" w:hanging="284"/>
            </w:pPr>
            <w:r w:rsidRPr="004664C8">
              <w:t>relevance</w:t>
            </w:r>
          </w:p>
          <w:p w14:paraId="6868DF61" w14:textId="77777777" w:rsidR="00196185" w:rsidRDefault="00196185" w:rsidP="0089509B">
            <w:pPr>
              <w:pStyle w:val="bullet"/>
              <w:numPr>
                <w:ilvl w:val="0"/>
                <w:numId w:val="16"/>
              </w:numPr>
              <w:spacing w:after="60"/>
            </w:pPr>
            <w:r>
              <w:t>how:</w:t>
            </w:r>
          </w:p>
          <w:p w14:paraId="1A4E6CF9" w14:textId="77777777" w:rsidR="00196185" w:rsidRPr="004664C8" w:rsidRDefault="00196185" w:rsidP="0089509B">
            <w:pPr>
              <w:pStyle w:val="endash"/>
              <w:keepNext/>
              <w:ind w:left="568" w:hanging="284"/>
            </w:pPr>
            <w:r w:rsidRPr="004664C8">
              <w:t>steps and milestones</w:t>
            </w:r>
          </w:p>
          <w:p w14:paraId="4DB7530A" w14:textId="77777777" w:rsidR="00196185" w:rsidRDefault="00196185" w:rsidP="0089509B">
            <w:pPr>
              <w:pStyle w:val="bullet"/>
              <w:numPr>
                <w:ilvl w:val="0"/>
                <w:numId w:val="16"/>
              </w:numPr>
              <w:spacing w:after="60"/>
            </w:pPr>
            <w:r>
              <w:t>when:</w:t>
            </w:r>
          </w:p>
          <w:p w14:paraId="0CF98485" w14:textId="77777777" w:rsidR="00196185" w:rsidRPr="004664C8" w:rsidRDefault="00196185" w:rsidP="0089509B">
            <w:pPr>
              <w:pStyle w:val="endash"/>
              <w:keepNext/>
              <w:ind w:left="568" w:hanging="284"/>
            </w:pPr>
            <w:r w:rsidRPr="004664C8">
              <w:t>timelines</w:t>
            </w:r>
          </w:p>
          <w:p w14:paraId="5B5DACA5" w14:textId="77777777" w:rsidR="00196185" w:rsidRPr="004664C8" w:rsidRDefault="00196185" w:rsidP="0089509B">
            <w:pPr>
              <w:pStyle w:val="bullet"/>
              <w:numPr>
                <w:ilvl w:val="0"/>
                <w:numId w:val="16"/>
              </w:numPr>
              <w:spacing w:after="60"/>
            </w:pPr>
            <w:r w:rsidRPr="004664C8">
              <w:t>where</w:t>
            </w:r>
          </w:p>
        </w:tc>
      </w:tr>
      <w:tr w:rsidR="00196185" w14:paraId="24444E69" w14:textId="77777777" w:rsidTr="00196185">
        <w:tc>
          <w:tcPr>
            <w:tcW w:w="9242" w:type="dxa"/>
            <w:gridSpan w:val="5"/>
          </w:tcPr>
          <w:p w14:paraId="453F30EA" w14:textId="77777777" w:rsidR="00196185" w:rsidRDefault="00196185" w:rsidP="0089509B">
            <w:pPr>
              <w:pStyle w:val="spacer"/>
            </w:pPr>
          </w:p>
        </w:tc>
      </w:tr>
      <w:tr w:rsidR="00196185" w14:paraId="1007017B" w14:textId="77777777" w:rsidTr="00196185">
        <w:tc>
          <w:tcPr>
            <w:tcW w:w="3369" w:type="dxa"/>
            <w:gridSpan w:val="2"/>
          </w:tcPr>
          <w:p w14:paraId="6B80DDF8" w14:textId="77777777" w:rsidR="00196185" w:rsidRPr="00EB19F6" w:rsidRDefault="00196185" w:rsidP="0089509B">
            <w:pPr>
              <w:pStyle w:val="unittext"/>
            </w:pPr>
            <w:r w:rsidRPr="00776EB5">
              <w:rPr>
                <w:b/>
                <w:i/>
              </w:rPr>
              <w:t>Processes</w:t>
            </w:r>
            <w:r w:rsidRPr="00EB19F6">
              <w:t xml:space="preserve"> </w:t>
            </w:r>
            <w:r w:rsidRPr="00686B8C">
              <w:t>may include:</w:t>
            </w:r>
          </w:p>
        </w:tc>
        <w:tc>
          <w:tcPr>
            <w:tcW w:w="5873" w:type="dxa"/>
            <w:gridSpan w:val="3"/>
          </w:tcPr>
          <w:p w14:paraId="49D06C67" w14:textId="77777777" w:rsidR="00196185" w:rsidRPr="004664C8" w:rsidRDefault="00196185" w:rsidP="0089509B">
            <w:pPr>
              <w:pStyle w:val="bullet"/>
              <w:numPr>
                <w:ilvl w:val="0"/>
                <w:numId w:val="16"/>
              </w:numPr>
              <w:spacing w:after="60"/>
            </w:pPr>
            <w:r>
              <w:t>brainstorming ideas and concepts for projects</w:t>
            </w:r>
          </w:p>
          <w:p w14:paraId="5BDB8841" w14:textId="77777777" w:rsidR="00196185" w:rsidRPr="00EB19F6" w:rsidRDefault="00196185" w:rsidP="0089509B">
            <w:pPr>
              <w:pStyle w:val="bullet"/>
              <w:numPr>
                <w:ilvl w:val="0"/>
                <w:numId w:val="16"/>
              </w:numPr>
              <w:spacing w:after="60"/>
            </w:pPr>
            <w:r>
              <w:t>establishing a</w:t>
            </w:r>
            <w:r w:rsidRPr="0086175D">
              <w:t xml:space="preserve">dvantages and disadvantages of working with others </w:t>
            </w:r>
            <w:r>
              <w:t>or individually</w:t>
            </w:r>
          </w:p>
        </w:tc>
      </w:tr>
      <w:tr w:rsidR="00196185" w14:paraId="12E4EE01" w14:textId="77777777" w:rsidTr="00196185">
        <w:tc>
          <w:tcPr>
            <w:tcW w:w="9242" w:type="dxa"/>
            <w:gridSpan w:val="5"/>
          </w:tcPr>
          <w:p w14:paraId="77D07351" w14:textId="77777777" w:rsidR="00196185" w:rsidRDefault="00196185" w:rsidP="0089509B">
            <w:pPr>
              <w:pStyle w:val="spacer"/>
            </w:pPr>
          </w:p>
        </w:tc>
      </w:tr>
      <w:tr w:rsidR="00196185" w14:paraId="688BFEA0" w14:textId="77777777" w:rsidTr="00196185">
        <w:tc>
          <w:tcPr>
            <w:tcW w:w="3369" w:type="dxa"/>
            <w:gridSpan w:val="2"/>
          </w:tcPr>
          <w:p w14:paraId="738B4E56" w14:textId="77777777" w:rsidR="00196185" w:rsidRPr="00EB19F6" w:rsidRDefault="00196185" w:rsidP="0089509B">
            <w:pPr>
              <w:pStyle w:val="unittext"/>
            </w:pPr>
            <w:r w:rsidRPr="004664C8">
              <w:rPr>
                <w:b/>
                <w:i/>
              </w:rPr>
              <w:t>Responsibilities</w:t>
            </w:r>
            <w:r>
              <w:t xml:space="preserve"> may </w:t>
            </w:r>
            <w:r w:rsidRPr="00686B8C">
              <w:t>include</w:t>
            </w:r>
            <w:r w:rsidRPr="00EB19F6">
              <w:t>:</w:t>
            </w:r>
          </w:p>
        </w:tc>
        <w:tc>
          <w:tcPr>
            <w:tcW w:w="5873" w:type="dxa"/>
            <w:gridSpan w:val="3"/>
          </w:tcPr>
          <w:p w14:paraId="42493F5D" w14:textId="77777777" w:rsidR="00196185" w:rsidRPr="00304BF7" w:rsidRDefault="00196185" w:rsidP="0089509B">
            <w:pPr>
              <w:pStyle w:val="bullet"/>
              <w:numPr>
                <w:ilvl w:val="0"/>
                <w:numId w:val="16"/>
              </w:numPr>
              <w:spacing w:after="60"/>
            </w:pPr>
            <w:r w:rsidRPr="00304BF7">
              <w:t>roles of team members</w:t>
            </w:r>
          </w:p>
          <w:p w14:paraId="0F10B206" w14:textId="77777777" w:rsidR="00196185" w:rsidRDefault="00196185" w:rsidP="0089509B">
            <w:pPr>
              <w:pStyle w:val="bullet"/>
              <w:numPr>
                <w:ilvl w:val="0"/>
                <w:numId w:val="16"/>
              </w:numPr>
              <w:spacing w:after="60"/>
            </w:pPr>
            <w:r>
              <w:t>role of team leader</w:t>
            </w:r>
          </w:p>
          <w:p w14:paraId="0E8A3E7D" w14:textId="77777777" w:rsidR="00196185" w:rsidRPr="00EB19F6" w:rsidRDefault="00196185" w:rsidP="0089509B">
            <w:pPr>
              <w:pStyle w:val="bullet"/>
              <w:numPr>
                <w:ilvl w:val="0"/>
                <w:numId w:val="16"/>
              </w:numPr>
              <w:spacing w:after="60"/>
            </w:pPr>
            <w:r>
              <w:lastRenderedPageBreak/>
              <w:t>reporting problems</w:t>
            </w:r>
          </w:p>
        </w:tc>
      </w:tr>
      <w:tr w:rsidR="00196185" w14:paraId="63A22FE3" w14:textId="77777777" w:rsidTr="00196185">
        <w:tc>
          <w:tcPr>
            <w:tcW w:w="9242" w:type="dxa"/>
            <w:gridSpan w:val="5"/>
          </w:tcPr>
          <w:p w14:paraId="5DB42953" w14:textId="77777777" w:rsidR="00196185" w:rsidRDefault="00196185" w:rsidP="0089509B">
            <w:pPr>
              <w:pStyle w:val="spacer"/>
            </w:pPr>
          </w:p>
        </w:tc>
      </w:tr>
      <w:tr w:rsidR="00196185" w14:paraId="43C700E7" w14:textId="77777777" w:rsidTr="00196185">
        <w:tc>
          <w:tcPr>
            <w:tcW w:w="3369" w:type="dxa"/>
            <w:gridSpan w:val="2"/>
          </w:tcPr>
          <w:p w14:paraId="60141664" w14:textId="77777777" w:rsidR="00196185" w:rsidRDefault="00196185" w:rsidP="0089509B">
            <w:pPr>
              <w:pStyle w:val="unittext"/>
            </w:pPr>
            <w:r w:rsidRPr="002F4EEE">
              <w:rPr>
                <w:b/>
                <w:i/>
              </w:rPr>
              <w:t>Action plan</w:t>
            </w:r>
            <w:r>
              <w:t xml:space="preserve"> </w:t>
            </w:r>
            <w:r w:rsidRPr="00686B8C">
              <w:t>may</w:t>
            </w:r>
            <w:r>
              <w:t xml:space="preserve"> </w:t>
            </w:r>
            <w:r w:rsidRPr="00862D07">
              <w:t>include</w:t>
            </w:r>
            <w:r>
              <w:t>:</w:t>
            </w:r>
          </w:p>
        </w:tc>
        <w:tc>
          <w:tcPr>
            <w:tcW w:w="5873" w:type="dxa"/>
            <w:gridSpan w:val="3"/>
          </w:tcPr>
          <w:p w14:paraId="7DABEEFD" w14:textId="77777777" w:rsidR="00196185" w:rsidRPr="002F4EEE" w:rsidRDefault="00196185" w:rsidP="0089509B">
            <w:pPr>
              <w:pStyle w:val="bullet"/>
              <w:numPr>
                <w:ilvl w:val="0"/>
                <w:numId w:val="16"/>
              </w:numPr>
              <w:spacing w:after="60"/>
            </w:pPr>
            <w:r w:rsidRPr="002F4EEE">
              <w:t>commencement dates</w:t>
            </w:r>
          </w:p>
          <w:p w14:paraId="47FC58FE" w14:textId="77777777" w:rsidR="00196185" w:rsidRPr="002F4EEE" w:rsidRDefault="00196185" w:rsidP="0089509B">
            <w:pPr>
              <w:pStyle w:val="bullet"/>
              <w:numPr>
                <w:ilvl w:val="0"/>
                <w:numId w:val="16"/>
              </w:numPr>
              <w:spacing w:after="60"/>
            </w:pPr>
            <w:r w:rsidRPr="002F4EEE">
              <w:t>roles and responsibilities</w:t>
            </w:r>
          </w:p>
          <w:p w14:paraId="36EEF67E" w14:textId="77777777" w:rsidR="00196185" w:rsidRPr="002F4EEE" w:rsidRDefault="00196185" w:rsidP="0089509B">
            <w:pPr>
              <w:pStyle w:val="bullet"/>
              <w:numPr>
                <w:ilvl w:val="0"/>
                <w:numId w:val="16"/>
              </w:numPr>
              <w:spacing w:after="60"/>
            </w:pPr>
            <w:r w:rsidRPr="002F4EEE">
              <w:t>tasks</w:t>
            </w:r>
          </w:p>
          <w:p w14:paraId="08732109" w14:textId="77777777" w:rsidR="00196185" w:rsidRDefault="00196185" w:rsidP="0089509B">
            <w:pPr>
              <w:pStyle w:val="bullet"/>
              <w:numPr>
                <w:ilvl w:val="0"/>
                <w:numId w:val="16"/>
              </w:numPr>
              <w:spacing w:after="60"/>
            </w:pPr>
            <w:r w:rsidRPr="002F4EEE">
              <w:t>completion dates</w:t>
            </w:r>
          </w:p>
        </w:tc>
      </w:tr>
      <w:tr w:rsidR="00196185" w14:paraId="1FEDAC68" w14:textId="77777777" w:rsidTr="00196185">
        <w:tc>
          <w:tcPr>
            <w:tcW w:w="3369" w:type="dxa"/>
            <w:gridSpan w:val="2"/>
          </w:tcPr>
          <w:p w14:paraId="447A8552" w14:textId="77777777" w:rsidR="00196185" w:rsidRPr="002F4EEE" w:rsidRDefault="00196185" w:rsidP="0089509B">
            <w:pPr>
              <w:pStyle w:val="spacer"/>
            </w:pPr>
          </w:p>
        </w:tc>
        <w:tc>
          <w:tcPr>
            <w:tcW w:w="5873" w:type="dxa"/>
            <w:gridSpan w:val="3"/>
          </w:tcPr>
          <w:p w14:paraId="2B5967BE" w14:textId="77777777" w:rsidR="00196185" w:rsidRPr="002F4EEE" w:rsidRDefault="00196185" w:rsidP="0089509B">
            <w:pPr>
              <w:pStyle w:val="spacer"/>
            </w:pPr>
          </w:p>
        </w:tc>
      </w:tr>
      <w:tr w:rsidR="00196185" w14:paraId="0E2126D2" w14:textId="77777777" w:rsidTr="00196185">
        <w:tc>
          <w:tcPr>
            <w:tcW w:w="3369" w:type="dxa"/>
            <w:gridSpan w:val="2"/>
          </w:tcPr>
          <w:p w14:paraId="7BFBD716" w14:textId="77777777" w:rsidR="00196185" w:rsidRPr="00862D07" w:rsidRDefault="00196185" w:rsidP="0089509B">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873" w:type="dxa"/>
            <w:gridSpan w:val="3"/>
          </w:tcPr>
          <w:p w14:paraId="077767DF" w14:textId="77777777" w:rsidR="00196185" w:rsidRPr="002F4EEE" w:rsidRDefault="00196185" w:rsidP="0089509B">
            <w:pPr>
              <w:pStyle w:val="bullet"/>
              <w:numPr>
                <w:ilvl w:val="0"/>
                <w:numId w:val="16"/>
              </w:numPr>
              <w:spacing w:after="60"/>
            </w:pPr>
            <w:r w:rsidRPr="002F4EEE">
              <w:t>transferring learning from one area to a new area</w:t>
            </w:r>
          </w:p>
          <w:p w14:paraId="0AD899AD" w14:textId="77777777" w:rsidR="00196185" w:rsidRPr="002F4EEE" w:rsidRDefault="00196185" w:rsidP="0089509B">
            <w:pPr>
              <w:pStyle w:val="bullet"/>
              <w:numPr>
                <w:ilvl w:val="0"/>
                <w:numId w:val="16"/>
              </w:numPr>
              <w:spacing w:after="60"/>
            </w:pPr>
            <w:r w:rsidRPr="002F4EEE">
              <w:t>applying appropriate</w:t>
            </w:r>
            <w:r>
              <w:t xml:space="preserve"> teamwork</w:t>
            </w:r>
            <w:r w:rsidRPr="002F4EEE">
              <w:t xml:space="preserve"> strategies</w:t>
            </w:r>
          </w:p>
          <w:p w14:paraId="328C3626" w14:textId="77777777" w:rsidR="00196185" w:rsidRPr="002F4EEE" w:rsidRDefault="00196185" w:rsidP="0089509B">
            <w:pPr>
              <w:pStyle w:val="bullet"/>
              <w:numPr>
                <w:ilvl w:val="0"/>
                <w:numId w:val="16"/>
              </w:numPr>
              <w:spacing w:after="60"/>
            </w:pPr>
            <w:r w:rsidRPr="002F4EEE">
              <w:t>practising new skills</w:t>
            </w:r>
          </w:p>
          <w:p w14:paraId="48062167" w14:textId="77777777" w:rsidR="00196185" w:rsidRPr="002F4EEE" w:rsidRDefault="00196185" w:rsidP="0089509B">
            <w:pPr>
              <w:pStyle w:val="bullet"/>
              <w:numPr>
                <w:ilvl w:val="0"/>
                <w:numId w:val="16"/>
              </w:numPr>
              <w:spacing w:after="60"/>
            </w:pPr>
            <w:r w:rsidRPr="002F4EEE">
              <w:t>seeking support of teacher, peers, other interested parties when needed</w:t>
            </w:r>
          </w:p>
          <w:p w14:paraId="2E3C3ED7" w14:textId="77777777" w:rsidR="00196185" w:rsidRPr="002F4EEE" w:rsidRDefault="00196185" w:rsidP="0089509B">
            <w:pPr>
              <w:pStyle w:val="bullet"/>
              <w:numPr>
                <w:ilvl w:val="0"/>
                <w:numId w:val="16"/>
              </w:numPr>
              <w:spacing w:after="60"/>
            </w:pPr>
            <w:r w:rsidRPr="002F4EEE">
              <w:t>role definitions</w:t>
            </w:r>
          </w:p>
          <w:p w14:paraId="58439073" w14:textId="77777777" w:rsidR="00196185" w:rsidRPr="002F4EEE" w:rsidRDefault="00196185" w:rsidP="0089509B">
            <w:pPr>
              <w:pStyle w:val="bullet"/>
              <w:numPr>
                <w:ilvl w:val="0"/>
                <w:numId w:val="16"/>
              </w:numPr>
              <w:spacing w:after="60"/>
            </w:pPr>
            <w:r>
              <w:t xml:space="preserve">applying </w:t>
            </w:r>
            <w:r w:rsidRPr="002F4EEE">
              <w:t>problem solving techniques</w:t>
            </w:r>
          </w:p>
          <w:p w14:paraId="33097D85" w14:textId="77777777" w:rsidR="00196185" w:rsidRPr="0025591D" w:rsidRDefault="00196185" w:rsidP="0089509B">
            <w:pPr>
              <w:pStyle w:val="bullet"/>
              <w:numPr>
                <w:ilvl w:val="0"/>
                <w:numId w:val="16"/>
              </w:numPr>
              <w:spacing w:after="60"/>
            </w:pPr>
            <w:r w:rsidRPr="002F4EEE">
              <w:t>developing co-operative learning techniques</w:t>
            </w:r>
          </w:p>
        </w:tc>
      </w:tr>
      <w:tr w:rsidR="00196185" w14:paraId="280F3567" w14:textId="77777777" w:rsidTr="00196185">
        <w:tc>
          <w:tcPr>
            <w:tcW w:w="3369" w:type="dxa"/>
            <w:gridSpan w:val="2"/>
          </w:tcPr>
          <w:p w14:paraId="28DAEF0D" w14:textId="77777777" w:rsidR="00196185" w:rsidRPr="002F4EEE" w:rsidRDefault="00196185" w:rsidP="0089509B">
            <w:pPr>
              <w:pStyle w:val="spacer"/>
            </w:pPr>
          </w:p>
        </w:tc>
        <w:tc>
          <w:tcPr>
            <w:tcW w:w="5873" w:type="dxa"/>
            <w:gridSpan w:val="3"/>
          </w:tcPr>
          <w:p w14:paraId="7211985E" w14:textId="77777777" w:rsidR="00196185" w:rsidRPr="002F4EEE" w:rsidRDefault="00196185" w:rsidP="0089509B">
            <w:pPr>
              <w:pStyle w:val="spacer"/>
            </w:pPr>
          </w:p>
        </w:tc>
      </w:tr>
      <w:tr w:rsidR="00196185" w14:paraId="2C7A3D38" w14:textId="77777777" w:rsidTr="00196185">
        <w:tc>
          <w:tcPr>
            <w:tcW w:w="3369" w:type="dxa"/>
            <w:gridSpan w:val="2"/>
          </w:tcPr>
          <w:p w14:paraId="6A806F95" w14:textId="77777777" w:rsidR="00196185" w:rsidRPr="00862D07" w:rsidRDefault="00196185" w:rsidP="0089509B">
            <w:pPr>
              <w:pStyle w:val="unittext"/>
              <w:rPr>
                <w:b/>
              </w:rPr>
            </w:pPr>
            <w:r w:rsidRPr="00776EB5">
              <w:rPr>
                <w:b/>
                <w:i/>
              </w:rPr>
              <w:t>Barriers</w:t>
            </w:r>
            <w:r>
              <w:rPr>
                <w:b/>
              </w:rPr>
              <w:t xml:space="preserve"> </w:t>
            </w:r>
            <w:r w:rsidRPr="00686B8C">
              <w:t>may include</w:t>
            </w:r>
            <w:r>
              <w:t>:</w:t>
            </w:r>
          </w:p>
        </w:tc>
        <w:tc>
          <w:tcPr>
            <w:tcW w:w="5873" w:type="dxa"/>
            <w:gridSpan w:val="3"/>
          </w:tcPr>
          <w:p w14:paraId="5C4585B0" w14:textId="77777777" w:rsidR="00196185" w:rsidRDefault="00196185" w:rsidP="0089509B">
            <w:pPr>
              <w:pStyle w:val="bullet"/>
              <w:numPr>
                <w:ilvl w:val="0"/>
                <w:numId w:val="16"/>
              </w:numPr>
              <w:spacing w:after="60"/>
            </w:pPr>
            <w:r>
              <w:t>current life circumstances such as physical, mental, emotional or social constraints</w:t>
            </w:r>
          </w:p>
          <w:p w14:paraId="7226939E" w14:textId="77777777" w:rsidR="00196185" w:rsidRDefault="00196185" w:rsidP="0089509B">
            <w:pPr>
              <w:pStyle w:val="bullet"/>
              <w:numPr>
                <w:ilvl w:val="0"/>
                <w:numId w:val="16"/>
              </w:numPr>
              <w:spacing w:after="60"/>
            </w:pPr>
            <w:r>
              <w:t>cultural differences</w:t>
            </w:r>
          </w:p>
          <w:p w14:paraId="4CF9F6B4" w14:textId="77777777" w:rsidR="00196185" w:rsidRPr="00CD25B5" w:rsidRDefault="00196185" w:rsidP="0089509B">
            <w:pPr>
              <w:pStyle w:val="bullet"/>
              <w:numPr>
                <w:ilvl w:val="0"/>
                <w:numId w:val="16"/>
              </w:numPr>
              <w:spacing w:after="60"/>
            </w:pPr>
            <w:r>
              <w:t>multiple roles and responsibilities</w:t>
            </w:r>
          </w:p>
        </w:tc>
      </w:tr>
      <w:tr w:rsidR="00196185" w14:paraId="12596A33" w14:textId="77777777" w:rsidTr="00196185">
        <w:tc>
          <w:tcPr>
            <w:tcW w:w="3369" w:type="dxa"/>
            <w:gridSpan w:val="2"/>
          </w:tcPr>
          <w:p w14:paraId="688B6169" w14:textId="77777777" w:rsidR="00196185" w:rsidRPr="002F4EEE" w:rsidRDefault="00196185" w:rsidP="0089509B">
            <w:pPr>
              <w:pStyle w:val="spacer"/>
            </w:pPr>
          </w:p>
        </w:tc>
        <w:tc>
          <w:tcPr>
            <w:tcW w:w="5873" w:type="dxa"/>
            <w:gridSpan w:val="3"/>
          </w:tcPr>
          <w:p w14:paraId="4624F1B4" w14:textId="77777777" w:rsidR="00196185" w:rsidRPr="002F4EEE" w:rsidRDefault="00196185" w:rsidP="0089509B">
            <w:pPr>
              <w:pStyle w:val="spacer"/>
            </w:pPr>
          </w:p>
        </w:tc>
      </w:tr>
      <w:tr w:rsidR="00196185" w14:paraId="5060DFB8" w14:textId="77777777" w:rsidTr="00196185">
        <w:tc>
          <w:tcPr>
            <w:tcW w:w="9242" w:type="dxa"/>
            <w:gridSpan w:val="5"/>
          </w:tcPr>
          <w:p w14:paraId="0B4BD7E9" w14:textId="77777777" w:rsidR="00196185" w:rsidRDefault="00196185" w:rsidP="0089509B">
            <w:pPr>
              <w:pStyle w:val="Heading21"/>
            </w:pPr>
            <w:r>
              <w:t>Evidence Guide</w:t>
            </w:r>
          </w:p>
          <w:p w14:paraId="77A6ADA7" w14:textId="77777777" w:rsidR="00196185" w:rsidRDefault="00196185"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400931A" w14:textId="77777777" w:rsidTr="00196185">
        <w:tc>
          <w:tcPr>
            <w:tcW w:w="3369" w:type="dxa"/>
            <w:gridSpan w:val="2"/>
          </w:tcPr>
          <w:p w14:paraId="2F738005" w14:textId="77777777" w:rsidR="00196185" w:rsidRDefault="00196185" w:rsidP="0089509B">
            <w:pPr>
              <w:pStyle w:val="EG"/>
            </w:pPr>
            <w:r w:rsidRPr="005979AA">
              <w:t>Critical aspects for assessment and evidence required to demonstrate competency in this unit</w:t>
            </w:r>
          </w:p>
          <w:p w14:paraId="7D03020D" w14:textId="77777777" w:rsidR="00196185" w:rsidRPr="0053039E" w:rsidRDefault="00196185" w:rsidP="0089509B">
            <w:pPr>
              <w:keepNext/>
              <w:jc w:val="center"/>
            </w:pPr>
          </w:p>
        </w:tc>
        <w:tc>
          <w:tcPr>
            <w:tcW w:w="5873" w:type="dxa"/>
            <w:gridSpan w:val="3"/>
          </w:tcPr>
          <w:p w14:paraId="77729C70" w14:textId="77777777" w:rsidR="00196185" w:rsidRDefault="00196185" w:rsidP="0089509B">
            <w:pPr>
              <w:pStyle w:val="unittext"/>
            </w:pPr>
            <w:r w:rsidRPr="003B087B">
              <w:t>Assessment</w:t>
            </w:r>
            <w:r>
              <w:t xml:space="preserve"> must confirm the ability to:</w:t>
            </w:r>
          </w:p>
          <w:p w14:paraId="02E86E4D" w14:textId="77777777" w:rsidR="00196185" w:rsidRDefault="00196185" w:rsidP="0089509B">
            <w:pPr>
              <w:pStyle w:val="bullet"/>
              <w:numPr>
                <w:ilvl w:val="0"/>
                <w:numId w:val="16"/>
              </w:numPr>
              <w:spacing w:after="60"/>
            </w:pPr>
            <w:r>
              <w:t>select an activity/topic according to own skills and interests; determine project goals ; access resources; plan, design and carry out the project</w:t>
            </w:r>
          </w:p>
          <w:p w14:paraId="29DC2BF5" w14:textId="77777777" w:rsidR="00196185" w:rsidRDefault="00196185" w:rsidP="0089509B">
            <w:pPr>
              <w:pStyle w:val="bullet"/>
              <w:numPr>
                <w:ilvl w:val="0"/>
                <w:numId w:val="16"/>
              </w:numPr>
              <w:spacing w:after="60"/>
            </w:pPr>
            <w:r>
              <w:t>monitor the project against the project plan and document activities</w:t>
            </w:r>
          </w:p>
          <w:p w14:paraId="7E8F2161" w14:textId="77777777" w:rsidR="00196185" w:rsidRDefault="00196185" w:rsidP="0089509B">
            <w:pPr>
              <w:pStyle w:val="bullet"/>
              <w:numPr>
                <w:ilvl w:val="0"/>
                <w:numId w:val="16"/>
              </w:numPr>
              <w:spacing w:after="60"/>
            </w:pPr>
            <w:r>
              <w:t>evaluate the project including successful outcomes and barriers to completion of the project</w:t>
            </w:r>
          </w:p>
        </w:tc>
      </w:tr>
      <w:tr w:rsidR="00196185" w14:paraId="7D4A701D" w14:textId="77777777" w:rsidTr="00196185">
        <w:tc>
          <w:tcPr>
            <w:tcW w:w="9242" w:type="dxa"/>
            <w:gridSpan w:val="5"/>
          </w:tcPr>
          <w:p w14:paraId="351838DE" w14:textId="77777777" w:rsidR="00196185" w:rsidRDefault="00196185" w:rsidP="0089509B">
            <w:pPr>
              <w:pStyle w:val="spacer"/>
            </w:pPr>
          </w:p>
        </w:tc>
      </w:tr>
      <w:tr w:rsidR="00196185" w14:paraId="3C0C34B1" w14:textId="77777777" w:rsidTr="00196185">
        <w:tc>
          <w:tcPr>
            <w:tcW w:w="3369" w:type="dxa"/>
            <w:gridSpan w:val="2"/>
          </w:tcPr>
          <w:p w14:paraId="2BBC1614" w14:textId="77777777" w:rsidR="00196185" w:rsidRPr="005979AA" w:rsidRDefault="00196185" w:rsidP="0089509B">
            <w:pPr>
              <w:pStyle w:val="EG"/>
            </w:pPr>
            <w:r w:rsidRPr="005979AA">
              <w:t>Context of and specific resources for assessment</w:t>
            </w:r>
          </w:p>
        </w:tc>
        <w:tc>
          <w:tcPr>
            <w:tcW w:w="5873" w:type="dxa"/>
            <w:gridSpan w:val="3"/>
          </w:tcPr>
          <w:p w14:paraId="69A7B562" w14:textId="77777777" w:rsidR="00196185" w:rsidRDefault="00196185" w:rsidP="0089509B">
            <w:pPr>
              <w:pStyle w:val="unittext"/>
            </w:pPr>
            <w:r>
              <w:t>Assessment must ensure access to:</w:t>
            </w:r>
          </w:p>
          <w:p w14:paraId="61E672AD" w14:textId="77777777" w:rsidR="00196185" w:rsidRDefault="00196185" w:rsidP="0089509B">
            <w:pPr>
              <w:pStyle w:val="bullet"/>
              <w:numPr>
                <w:ilvl w:val="0"/>
                <w:numId w:val="16"/>
              </w:numPr>
              <w:spacing w:after="60"/>
            </w:pPr>
            <w:r>
              <w:t>texts and information</w:t>
            </w:r>
            <w:r w:rsidRPr="00D44DB1">
              <w:t xml:space="preserve"> </w:t>
            </w:r>
            <w:r>
              <w:t>to support the project and/or activities selected</w:t>
            </w:r>
          </w:p>
          <w:p w14:paraId="60CA3D46" w14:textId="77777777" w:rsidR="00196185" w:rsidRPr="00FE4607" w:rsidRDefault="00196185" w:rsidP="0089509B">
            <w:pPr>
              <w:pStyle w:val="bullet"/>
              <w:numPr>
                <w:ilvl w:val="0"/>
                <w:numId w:val="16"/>
              </w:numPr>
              <w:spacing w:after="60"/>
            </w:pPr>
            <w:r>
              <w:t>resources to complete the project for example facilities such as libraries and computers</w:t>
            </w:r>
          </w:p>
          <w:p w14:paraId="499D8BE2" w14:textId="77777777" w:rsidR="00196185" w:rsidRPr="00BB6F95" w:rsidRDefault="00196185" w:rsidP="0089509B">
            <w:pPr>
              <w:pStyle w:val="bullet"/>
              <w:numPr>
                <w:ilvl w:val="0"/>
                <w:numId w:val="16"/>
              </w:numPr>
              <w:spacing w:after="60"/>
            </w:pPr>
            <w:r w:rsidRPr="00EF0CFF">
              <w:t xml:space="preserve">access to support people such as community </w:t>
            </w:r>
            <w:r w:rsidRPr="00EF0CFF">
              <w:lastRenderedPageBreak/>
              <w:t>“experts” or other experts</w:t>
            </w:r>
            <w:r>
              <w:t xml:space="preserve"> </w:t>
            </w:r>
          </w:p>
        </w:tc>
      </w:tr>
      <w:tr w:rsidR="00196185" w14:paraId="468A3460" w14:textId="77777777" w:rsidTr="00196185">
        <w:tc>
          <w:tcPr>
            <w:tcW w:w="9242" w:type="dxa"/>
            <w:gridSpan w:val="5"/>
          </w:tcPr>
          <w:p w14:paraId="3B4E511A" w14:textId="77777777" w:rsidR="00196185" w:rsidRDefault="00196185" w:rsidP="0089509B">
            <w:pPr>
              <w:pStyle w:val="spacer"/>
            </w:pPr>
          </w:p>
        </w:tc>
      </w:tr>
      <w:tr w:rsidR="00196185" w14:paraId="2E06F93D" w14:textId="77777777" w:rsidTr="00196185">
        <w:tc>
          <w:tcPr>
            <w:tcW w:w="3369" w:type="dxa"/>
            <w:gridSpan w:val="2"/>
          </w:tcPr>
          <w:p w14:paraId="3F083039" w14:textId="77777777" w:rsidR="00196185" w:rsidRPr="00622D2D" w:rsidRDefault="00196185" w:rsidP="0089509B">
            <w:pPr>
              <w:pStyle w:val="EG"/>
            </w:pPr>
            <w:r w:rsidRPr="005979AA">
              <w:t>Method(s) of assessment</w:t>
            </w:r>
          </w:p>
        </w:tc>
        <w:tc>
          <w:tcPr>
            <w:tcW w:w="5873" w:type="dxa"/>
            <w:gridSpan w:val="3"/>
          </w:tcPr>
          <w:p w14:paraId="382EE362" w14:textId="77777777" w:rsidR="00196185" w:rsidRDefault="00196185" w:rsidP="0089509B">
            <w:pPr>
              <w:pStyle w:val="unittext"/>
            </w:pPr>
            <w:r>
              <w:t>The following suggested assessment methods are suitable for this unit:</w:t>
            </w:r>
          </w:p>
          <w:p w14:paraId="79D5F6EC" w14:textId="77777777" w:rsidR="00196185" w:rsidRPr="00033D1C" w:rsidRDefault="00196185" w:rsidP="0089509B">
            <w:pPr>
              <w:pStyle w:val="bullet"/>
              <w:numPr>
                <w:ilvl w:val="0"/>
                <w:numId w:val="16"/>
              </w:numPr>
              <w:spacing w:after="60"/>
            </w:pPr>
            <w:r w:rsidRPr="00EF0CFF">
              <w:t>portfolio of examples related to the completion of the project</w:t>
            </w:r>
            <w:r>
              <w:t xml:space="preserve"> such as</w:t>
            </w:r>
            <w:r w:rsidRPr="00033D1C">
              <w:t>:</w:t>
            </w:r>
          </w:p>
          <w:p w14:paraId="206EB126" w14:textId="77777777" w:rsidR="00196185" w:rsidRDefault="00196185" w:rsidP="0089509B">
            <w:pPr>
              <w:pStyle w:val="endash"/>
              <w:keepNext/>
              <w:ind w:left="568" w:hanging="284"/>
            </w:pPr>
            <w:r>
              <w:t>project action plan</w:t>
            </w:r>
          </w:p>
          <w:p w14:paraId="518ECA8E" w14:textId="77777777" w:rsidR="00196185" w:rsidRPr="00033D1C" w:rsidRDefault="00196185" w:rsidP="0089509B">
            <w:pPr>
              <w:pStyle w:val="endash"/>
              <w:keepNext/>
              <w:ind w:left="568" w:hanging="284"/>
            </w:pPr>
            <w:r w:rsidRPr="00033D1C">
              <w:t>journal/log book</w:t>
            </w:r>
            <w:r>
              <w:t xml:space="preserve"> recording project-related activities</w:t>
            </w:r>
          </w:p>
          <w:p w14:paraId="6DFD9BED" w14:textId="77777777" w:rsidR="00196185" w:rsidRDefault="00196185" w:rsidP="0089509B">
            <w:pPr>
              <w:pStyle w:val="endash"/>
              <w:keepNext/>
              <w:ind w:left="568" w:hanging="284"/>
            </w:pPr>
            <w:r w:rsidRPr="00033D1C">
              <w:t xml:space="preserve">collections of samples compiled by the </w:t>
            </w:r>
            <w:r>
              <w:t>learner such as photos, written materials, visual materials</w:t>
            </w:r>
          </w:p>
          <w:p w14:paraId="3553B3FB" w14:textId="77777777" w:rsidR="00196185" w:rsidRPr="00645563" w:rsidRDefault="00196185" w:rsidP="0089509B">
            <w:pPr>
              <w:pStyle w:val="endash"/>
              <w:keepNext/>
              <w:ind w:left="568" w:hanging="284"/>
            </w:pPr>
            <w:r w:rsidRPr="00645563">
              <w:t>final product of the project</w:t>
            </w:r>
          </w:p>
          <w:p w14:paraId="672C78C7" w14:textId="77777777" w:rsidR="00196185" w:rsidRPr="00EF0CFF" w:rsidRDefault="00196185" w:rsidP="0089509B">
            <w:pPr>
              <w:pStyle w:val="bullet"/>
              <w:numPr>
                <w:ilvl w:val="0"/>
                <w:numId w:val="16"/>
              </w:numPr>
              <w:spacing w:after="60"/>
            </w:pPr>
            <w:r w:rsidRPr="00033D1C">
              <w:t xml:space="preserve">direct </w:t>
            </w:r>
            <w:r w:rsidRPr="00EF0CFF">
              <w:t>observation</w:t>
            </w:r>
            <w:r>
              <w:t xml:space="preserve"> of the learner planning and carrying out the project</w:t>
            </w:r>
          </w:p>
          <w:p w14:paraId="302246E8" w14:textId="77777777" w:rsidR="00196185" w:rsidRPr="00EF0CFF" w:rsidRDefault="00196185" w:rsidP="0089509B">
            <w:pPr>
              <w:pStyle w:val="bullet"/>
              <w:numPr>
                <w:ilvl w:val="0"/>
                <w:numId w:val="16"/>
              </w:numPr>
              <w:spacing w:after="60"/>
            </w:pPr>
            <w:r>
              <w:t>oral or written questioning to confirm understanding of the actions undertaken to complete the project and difficulties encountered</w:t>
            </w:r>
          </w:p>
        </w:tc>
      </w:tr>
    </w:tbl>
    <w:p w14:paraId="5C947386" w14:textId="77777777" w:rsidR="00196185" w:rsidRDefault="00196185" w:rsidP="0089509B">
      <w:pPr>
        <w:keepNext/>
      </w:pPr>
    </w:p>
    <w:p w14:paraId="4620B7C4" w14:textId="77777777" w:rsidR="00196185" w:rsidRDefault="00196185" w:rsidP="0089509B">
      <w:pPr>
        <w:keepNext/>
        <w:sectPr w:rsidR="00196185" w:rsidSect="00196185">
          <w:headerReference w:type="even" r:id="rId341"/>
          <w:headerReference w:type="default" r:id="rId342"/>
          <w:footerReference w:type="even" r:id="rId343"/>
          <w:headerReference w:type="first" r:id="rId344"/>
          <w:footerReference w:type="first" r:id="rId345"/>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943"/>
        <w:gridCol w:w="426"/>
        <w:gridCol w:w="144"/>
        <w:gridCol w:w="15"/>
        <w:gridCol w:w="5714"/>
      </w:tblGrid>
      <w:tr w:rsidR="00196185" w:rsidRPr="005E1D4A" w14:paraId="7E31155A" w14:textId="77777777" w:rsidTr="00196185">
        <w:tc>
          <w:tcPr>
            <w:tcW w:w="2943" w:type="dxa"/>
          </w:tcPr>
          <w:p w14:paraId="7036BD1B" w14:textId="77777777" w:rsidR="00196185" w:rsidRPr="005E1D4A" w:rsidRDefault="00196185" w:rsidP="0089509B">
            <w:pPr>
              <w:pStyle w:val="CodeTOC"/>
            </w:pPr>
            <w:r w:rsidRPr="005E1D4A">
              <w:lastRenderedPageBreak/>
              <w:t>Unit Code</w:t>
            </w:r>
          </w:p>
        </w:tc>
        <w:tc>
          <w:tcPr>
            <w:tcW w:w="6299" w:type="dxa"/>
            <w:gridSpan w:val="4"/>
          </w:tcPr>
          <w:p w14:paraId="7F01AC04" w14:textId="71F6AF61" w:rsidR="00196185" w:rsidRPr="005E1D4A" w:rsidRDefault="00052135" w:rsidP="0089509B">
            <w:pPr>
              <w:pStyle w:val="code"/>
            </w:pPr>
            <w:bookmarkStart w:id="284" w:name="_Toc514234407"/>
            <w:r>
              <w:rPr>
                <w:color w:val="000000"/>
              </w:rPr>
              <w:t>VU22413</w:t>
            </w:r>
            <w:bookmarkEnd w:id="284"/>
          </w:p>
        </w:tc>
      </w:tr>
      <w:tr w:rsidR="00196185" w:rsidRPr="005E1D4A" w14:paraId="409DF0D5" w14:textId="77777777" w:rsidTr="00196185">
        <w:tc>
          <w:tcPr>
            <w:tcW w:w="2943" w:type="dxa"/>
          </w:tcPr>
          <w:p w14:paraId="3C0D204C" w14:textId="77777777" w:rsidR="00196185" w:rsidRPr="005E1D4A" w:rsidRDefault="00196185" w:rsidP="0089509B">
            <w:pPr>
              <w:pStyle w:val="CodeTOC"/>
            </w:pPr>
            <w:r w:rsidRPr="005E1D4A">
              <w:t>Unit Title</w:t>
            </w:r>
          </w:p>
        </w:tc>
        <w:tc>
          <w:tcPr>
            <w:tcW w:w="6299" w:type="dxa"/>
            <w:gridSpan w:val="4"/>
          </w:tcPr>
          <w:p w14:paraId="5E9CCE29" w14:textId="5D85F649" w:rsidR="00196185" w:rsidRPr="005E1D4A" w:rsidRDefault="00196185" w:rsidP="0089509B">
            <w:pPr>
              <w:pStyle w:val="code"/>
            </w:pPr>
            <w:bookmarkStart w:id="285" w:name="_Toc507058653"/>
            <w:bookmarkStart w:id="286" w:name="_Toc514234408"/>
            <w:r>
              <w:t xml:space="preserve">Engage with a range of </w:t>
            </w:r>
            <w:r w:rsidRPr="005E1D4A">
              <w:t>complex texts for personal purposes</w:t>
            </w:r>
            <w:bookmarkEnd w:id="285"/>
            <w:bookmarkEnd w:id="286"/>
            <w:r w:rsidRPr="005E1D4A">
              <w:t xml:space="preserve"> </w:t>
            </w:r>
          </w:p>
        </w:tc>
      </w:tr>
      <w:tr w:rsidR="00196185" w:rsidRPr="005E1D4A" w14:paraId="2CE21B8F" w14:textId="77777777" w:rsidTr="00196185">
        <w:tc>
          <w:tcPr>
            <w:tcW w:w="2943" w:type="dxa"/>
          </w:tcPr>
          <w:p w14:paraId="062CF17A" w14:textId="77777777" w:rsidR="00196185" w:rsidRPr="005E1D4A" w:rsidRDefault="00196185" w:rsidP="0089509B">
            <w:pPr>
              <w:pStyle w:val="Heading21"/>
            </w:pPr>
            <w:r w:rsidRPr="005E1D4A">
              <w:t>Unit Descriptor</w:t>
            </w:r>
          </w:p>
        </w:tc>
        <w:tc>
          <w:tcPr>
            <w:tcW w:w="6299" w:type="dxa"/>
            <w:gridSpan w:val="4"/>
          </w:tcPr>
          <w:p w14:paraId="05387D7C" w14:textId="77777777" w:rsidR="00196185" w:rsidRPr="005E1D4A" w:rsidRDefault="00196185" w:rsidP="0089509B">
            <w:pPr>
              <w:pStyle w:val="unittext"/>
            </w:pPr>
            <w:r w:rsidRPr="005E1D4A">
              <w:t xml:space="preserve">This unit describes the skills and knowledge to engage with </w:t>
            </w:r>
            <w:r>
              <w:t xml:space="preserve">complex </w:t>
            </w:r>
            <w:r w:rsidRPr="005E1D4A">
              <w:t xml:space="preserve">texts for personal purposes. The focus of the unit is on interpreting a range of structurally </w:t>
            </w:r>
            <w:r>
              <w:t>complex</w:t>
            </w:r>
            <w:r w:rsidRPr="005E1D4A">
              <w:t xml:space="preserve"> </w:t>
            </w:r>
            <w:r w:rsidRPr="00490C72">
              <w:t>paper based</w:t>
            </w:r>
            <w:r w:rsidRPr="005E1D4A">
              <w:t xml:space="preserve"> and </w:t>
            </w:r>
            <w:r>
              <w:t>web based</w:t>
            </w:r>
            <w:r w:rsidRPr="005E1D4A">
              <w:t xml:space="preserve"> text types which are relevant to personal purposes and which may include some specialisation and non-routine contexts.</w:t>
            </w:r>
            <w:r>
              <w:t xml:space="preserve"> Learners at this level work independently and initiate and use support from a range of established resources.</w:t>
            </w:r>
          </w:p>
          <w:p w14:paraId="6332BF4F" w14:textId="77777777" w:rsidR="00196185" w:rsidRPr="005E1D4A" w:rsidRDefault="00196185" w:rsidP="0089509B">
            <w:pPr>
              <w:pStyle w:val="unit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tc>
      </w:tr>
      <w:tr w:rsidR="00196185" w:rsidRPr="005E1D4A" w14:paraId="497EF2FE" w14:textId="77777777" w:rsidTr="00196185">
        <w:tc>
          <w:tcPr>
            <w:tcW w:w="2943" w:type="dxa"/>
          </w:tcPr>
          <w:p w14:paraId="7947F8F7" w14:textId="77777777" w:rsidR="00196185" w:rsidRPr="005E1D4A" w:rsidRDefault="00196185" w:rsidP="0089509B">
            <w:pPr>
              <w:pStyle w:val="Heading21"/>
            </w:pPr>
            <w:r w:rsidRPr="005E1D4A">
              <w:t>Employability Skills</w:t>
            </w:r>
          </w:p>
        </w:tc>
        <w:tc>
          <w:tcPr>
            <w:tcW w:w="6299" w:type="dxa"/>
            <w:gridSpan w:val="4"/>
          </w:tcPr>
          <w:p w14:paraId="59270886" w14:textId="77777777" w:rsidR="00196185" w:rsidRPr="005E1D4A" w:rsidRDefault="00196185" w:rsidP="0089509B">
            <w:pPr>
              <w:pStyle w:val="unittext"/>
            </w:pPr>
            <w:r w:rsidRPr="005E1D4A">
              <w:t>This unit contains employability skills.</w:t>
            </w:r>
          </w:p>
        </w:tc>
      </w:tr>
      <w:tr w:rsidR="00196185" w:rsidRPr="005E1D4A" w14:paraId="4E256140" w14:textId="77777777" w:rsidTr="00196185">
        <w:tc>
          <w:tcPr>
            <w:tcW w:w="2943" w:type="dxa"/>
          </w:tcPr>
          <w:p w14:paraId="263CCCD9" w14:textId="77777777" w:rsidR="00196185" w:rsidRPr="005E1D4A" w:rsidRDefault="00196185" w:rsidP="0089509B">
            <w:pPr>
              <w:pStyle w:val="Heading21"/>
            </w:pPr>
            <w:r w:rsidRPr="005E1D4A">
              <w:t>Application of the Unit</w:t>
            </w:r>
          </w:p>
        </w:tc>
        <w:tc>
          <w:tcPr>
            <w:tcW w:w="6299" w:type="dxa"/>
            <w:gridSpan w:val="4"/>
          </w:tcPr>
          <w:p w14:paraId="058B5AC1" w14:textId="5FCCE676" w:rsidR="00196185" w:rsidRPr="005E1D4A" w:rsidRDefault="00196185" w:rsidP="0089509B">
            <w:pPr>
              <w:pStyle w:val="unittext"/>
            </w:pPr>
            <w:r w:rsidRPr="005E1D4A">
              <w:t xml:space="preserve">This unit applies to those seeking to improve their personal literacy skills who need to develop a range of reading skills both in a paper based and digital context. </w:t>
            </w:r>
            <w:r>
              <w:t xml:space="preserve">Where application is as part of the Certificate II in General Education for Adults, it is recommended that application is integrated with the delivery and assessment of Core Skills writing unit </w:t>
            </w:r>
            <w:r w:rsidR="00543FA5" w:rsidRPr="00543FA5">
              <w:rPr>
                <w:i/>
              </w:rPr>
              <w:t>VU22418</w:t>
            </w:r>
            <w:r w:rsidR="00543FA5">
              <w:rPr>
                <w:i/>
              </w:rPr>
              <w:t xml:space="preserve"> </w:t>
            </w:r>
            <w:r>
              <w:rPr>
                <w:i/>
              </w:rPr>
              <w:t>Create a range of complex texts for personal purposes</w:t>
            </w:r>
            <w:r>
              <w:t xml:space="preserve">. The link between reading and writing across the different domains also encourages co-delivery and assessment of additional units, such as </w:t>
            </w:r>
            <w:r w:rsidR="00F22FF0" w:rsidRPr="00F22FF0">
              <w:rPr>
                <w:i/>
              </w:rPr>
              <w:t>VU22414</w:t>
            </w:r>
            <w:r w:rsidR="00F22FF0">
              <w:rPr>
                <w:i/>
              </w:rPr>
              <w:t xml:space="preserve"> </w:t>
            </w:r>
            <w:r>
              <w:rPr>
                <w:i/>
              </w:rPr>
              <w:t xml:space="preserve">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196185" w:rsidRPr="005E1D4A" w14:paraId="04F2013F" w14:textId="77777777" w:rsidTr="00196185">
        <w:tc>
          <w:tcPr>
            <w:tcW w:w="2943" w:type="dxa"/>
          </w:tcPr>
          <w:p w14:paraId="0B10A480" w14:textId="77777777" w:rsidR="00196185" w:rsidRPr="005E1D4A" w:rsidRDefault="00196185" w:rsidP="0089509B">
            <w:pPr>
              <w:pStyle w:val="Heading21"/>
            </w:pPr>
            <w:r w:rsidRPr="005E1D4A">
              <w:t>Element</w:t>
            </w:r>
          </w:p>
          <w:p w14:paraId="18838A95" w14:textId="77777777" w:rsidR="00196185" w:rsidRPr="005E1D4A" w:rsidRDefault="00196185" w:rsidP="0089509B">
            <w:pPr>
              <w:pStyle w:val="text"/>
            </w:pPr>
            <w:r w:rsidRPr="005E1D4A">
              <w:t>Elements describe the essential outcomes of a unit of competency. Elements describe actions or outcomes that are demonstrable and assessable.</w:t>
            </w:r>
          </w:p>
        </w:tc>
        <w:tc>
          <w:tcPr>
            <w:tcW w:w="6299" w:type="dxa"/>
            <w:gridSpan w:val="4"/>
          </w:tcPr>
          <w:p w14:paraId="096845EE" w14:textId="77777777" w:rsidR="00196185" w:rsidRPr="005E1D4A" w:rsidRDefault="00196185" w:rsidP="0089509B">
            <w:pPr>
              <w:pStyle w:val="Heading21"/>
            </w:pPr>
            <w:r w:rsidRPr="005E1D4A">
              <w:t>Performance Criteria</w:t>
            </w:r>
          </w:p>
          <w:p w14:paraId="004F8019" w14:textId="77777777" w:rsidR="00196185" w:rsidRPr="005E1D4A" w:rsidRDefault="00196185" w:rsidP="0089509B">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96185" w:rsidRPr="005E1D4A" w14:paraId="1CD8755D" w14:textId="77777777" w:rsidTr="00196185">
        <w:tc>
          <w:tcPr>
            <w:tcW w:w="2943" w:type="dxa"/>
          </w:tcPr>
          <w:p w14:paraId="53269046" w14:textId="77777777" w:rsidR="00196185" w:rsidRPr="005E1D4A" w:rsidRDefault="00196185" w:rsidP="0089509B">
            <w:pPr>
              <w:pStyle w:val="spacer"/>
            </w:pPr>
          </w:p>
        </w:tc>
        <w:tc>
          <w:tcPr>
            <w:tcW w:w="6299" w:type="dxa"/>
            <w:gridSpan w:val="4"/>
          </w:tcPr>
          <w:p w14:paraId="0979B319" w14:textId="77777777" w:rsidR="00196185" w:rsidRPr="005E1D4A" w:rsidRDefault="00196185" w:rsidP="0089509B">
            <w:pPr>
              <w:pStyle w:val="spacer"/>
            </w:pPr>
          </w:p>
        </w:tc>
      </w:tr>
      <w:tr w:rsidR="00196185" w:rsidRPr="005E1D4A" w14:paraId="3428F8C8" w14:textId="77777777" w:rsidTr="00196185">
        <w:tc>
          <w:tcPr>
            <w:tcW w:w="2943" w:type="dxa"/>
            <w:vMerge w:val="restart"/>
          </w:tcPr>
          <w:p w14:paraId="371B3BDD" w14:textId="77777777" w:rsidR="00196185" w:rsidRPr="005E1D4A" w:rsidRDefault="00196185" w:rsidP="0089509B">
            <w:pPr>
              <w:pStyle w:val="element"/>
              <w:keepNext/>
            </w:pPr>
            <w:r w:rsidRPr="005E1D4A">
              <w:t>1</w:t>
            </w:r>
            <w:r w:rsidRPr="005E1D4A">
              <w:tab/>
              <w:t>Locate</w:t>
            </w:r>
            <w:r>
              <w:t xml:space="preserve"> a range of</w:t>
            </w:r>
            <w:r w:rsidRPr="005E1D4A">
              <w:t xml:space="preserve"> </w:t>
            </w:r>
            <w:r>
              <w:t>complex paper</w:t>
            </w:r>
            <w:r w:rsidRPr="005E1D4A">
              <w:t xml:space="preserve"> based and </w:t>
            </w:r>
            <w:r>
              <w:t>web based</w:t>
            </w:r>
            <w:r w:rsidRPr="005E1D4A">
              <w:t xml:space="preserve"> text</w:t>
            </w:r>
            <w:r>
              <w:t xml:space="preserve"> type</w:t>
            </w:r>
            <w:r w:rsidRPr="005E1D4A">
              <w:t xml:space="preserve">s </w:t>
            </w:r>
            <w:r>
              <w:t xml:space="preserve">for </w:t>
            </w:r>
            <w:r w:rsidRPr="005E1D4A">
              <w:t>personal purposes</w:t>
            </w:r>
          </w:p>
        </w:tc>
        <w:tc>
          <w:tcPr>
            <w:tcW w:w="570" w:type="dxa"/>
            <w:gridSpan w:val="2"/>
          </w:tcPr>
          <w:p w14:paraId="2AD46747" w14:textId="77777777" w:rsidR="00196185" w:rsidRPr="005E1D4A" w:rsidRDefault="00196185" w:rsidP="0089509B">
            <w:pPr>
              <w:pStyle w:val="PC"/>
              <w:keepNext/>
            </w:pPr>
            <w:r w:rsidRPr="005E1D4A">
              <w:t>1.1</w:t>
            </w:r>
          </w:p>
        </w:tc>
        <w:tc>
          <w:tcPr>
            <w:tcW w:w="5729" w:type="dxa"/>
            <w:gridSpan w:val="2"/>
          </w:tcPr>
          <w:p w14:paraId="318AC80A" w14:textId="77777777" w:rsidR="00196185" w:rsidRPr="005E1D4A" w:rsidRDefault="00196185" w:rsidP="0089509B">
            <w:pPr>
              <w:pStyle w:val="unittext"/>
            </w:pPr>
            <w:r w:rsidRPr="005E1D4A">
              <w:t>Select a range of</w:t>
            </w:r>
            <w:r w:rsidRPr="005E1D4A">
              <w:rPr>
                <w:b/>
                <w:i/>
              </w:rPr>
              <w:t xml:space="preserve"> structurally intricate text</w:t>
            </w:r>
            <w:r>
              <w:rPr>
                <w:b/>
                <w:i/>
              </w:rPr>
              <w:t xml:space="preserve"> type</w:t>
            </w:r>
            <w:r w:rsidRPr="005E1D4A">
              <w:rPr>
                <w:b/>
                <w:i/>
              </w:rPr>
              <w:t>s</w:t>
            </w:r>
            <w:r w:rsidRPr="005E1D4A">
              <w:t xml:space="preserve"> </w:t>
            </w:r>
          </w:p>
        </w:tc>
      </w:tr>
      <w:tr w:rsidR="00196185" w:rsidRPr="005E1D4A" w14:paraId="78249AAD" w14:textId="77777777" w:rsidTr="00196185">
        <w:tc>
          <w:tcPr>
            <w:tcW w:w="2943" w:type="dxa"/>
            <w:vMerge/>
          </w:tcPr>
          <w:p w14:paraId="22DCDFA2" w14:textId="77777777" w:rsidR="00196185" w:rsidRPr="005E1D4A" w:rsidRDefault="00196185" w:rsidP="0089509B">
            <w:pPr>
              <w:pStyle w:val="element"/>
              <w:keepNext/>
            </w:pPr>
          </w:p>
        </w:tc>
        <w:tc>
          <w:tcPr>
            <w:tcW w:w="570" w:type="dxa"/>
            <w:gridSpan w:val="2"/>
          </w:tcPr>
          <w:p w14:paraId="0E7C0E90" w14:textId="77777777" w:rsidR="00196185" w:rsidRPr="005E1D4A" w:rsidRDefault="00196185" w:rsidP="0089509B">
            <w:pPr>
              <w:pStyle w:val="PC"/>
              <w:keepNext/>
            </w:pPr>
            <w:r w:rsidRPr="005E1D4A">
              <w:t>1.2</w:t>
            </w:r>
          </w:p>
        </w:tc>
        <w:tc>
          <w:tcPr>
            <w:tcW w:w="5729" w:type="dxa"/>
            <w:gridSpan w:val="2"/>
          </w:tcPr>
          <w:p w14:paraId="48477371" w14:textId="77777777" w:rsidR="00196185" w:rsidRPr="005E1D4A" w:rsidRDefault="00196185" w:rsidP="0089509B">
            <w:pPr>
              <w:pStyle w:val="unittext"/>
            </w:pPr>
            <w:r w:rsidRPr="005E1D4A">
              <w:t>Determine</w:t>
            </w:r>
            <w:r w:rsidRPr="005E1D4A">
              <w:rPr>
                <w:b/>
                <w:i/>
              </w:rPr>
              <w:t xml:space="preserve"> </w:t>
            </w:r>
            <w:r>
              <w:rPr>
                <w:b/>
                <w:i/>
              </w:rPr>
              <w:t>own</w:t>
            </w:r>
            <w:r w:rsidRPr="005E1D4A">
              <w:rPr>
                <w:b/>
                <w:i/>
              </w:rPr>
              <w:t xml:space="preserve"> purpose </w:t>
            </w:r>
            <w:r w:rsidRPr="005E1D4A">
              <w:t>for accessing the text</w:t>
            </w:r>
            <w:r>
              <w:t xml:space="preserve"> type</w:t>
            </w:r>
            <w:r w:rsidRPr="005E1D4A">
              <w:t>s</w:t>
            </w:r>
          </w:p>
        </w:tc>
      </w:tr>
      <w:tr w:rsidR="00196185" w:rsidRPr="005E1D4A" w14:paraId="51987CE7" w14:textId="77777777" w:rsidTr="00196185">
        <w:tc>
          <w:tcPr>
            <w:tcW w:w="2943" w:type="dxa"/>
            <w:vMerge/>
          </w:tcPr>
          <w:p w14:paraId="2F4EDCE1" w14:textId="77777777" w:rsidR="00196185" w:rsidRPr="005E1D4A" w:rsidRDefault="00196185" w:rsidP="0089509B">
            <w:pPr>
              <w:pStyle w:val="element"/>
              <w:keepNext/>
            </w:pPr>
          </w:p>
        </w:tc>
        <w:tc>
          <w:tcPr>
            <w:tcW w:w="570" w:type="dxa"/>
            <w:gridSpan w:val="2"/>
          </w:tcPr>
          <w:p w14:paraId="7F7C6B4B" w14:textId="77777777" w:rsidR="00196185" w:rsidRPr="005E1D4A" w:rsidRDefault="00196185" w:rsidP="0089509B">
            <w:pPr>
              <w:pStyle w:val="PC"/>
              <w:keepNext/>
            </w:pPr>
            <w:r w:rsidRPr="005E1D4A">
              <w:t>1.3</w:t>
            </w:r>
          </w:p>
        </w:tc>
        <w:tc>
          <w:tcPr>
            <w:tcW w:w="5729" w:type="dxa"/>
            <w:gridSpan w:val="2"/>
          </w:tcPr>
          <w:p w14:paraId="632D07FE" w14:textId="77777777" w:rsidR="00196185" w:rsidRPr="005E1D4A" w:rsidRDefault="00196185" w:rsidP="0089509B">
            <w:pPr>
              <w:pStyle w:val="unittext"/>
            </w:pPr>
            <w:r w:rsidRPr="005E1D4A">
              <w:t xml:space="preserve">Define </w:t>
            </w:r>
            <w:r w:rsidRPr="00490C72">
              <w:rPr>
                <w:b/>
                <w:i/>
              </w:rPr>
              <w:t>features of text</w:t>
            </w:r>
            <w:r>
              <w:rPr>
                <w:b/>
                <w:i/>
              </w:rPr>
              <w:t xml:space="preserve"> type</w:t>
            </w:r>
            <w:r w:rsidRPr="00490C72">
              <w:rPr>
                <w:b/>
                <w:i/>
              </w:rPr>
              <w:t>s</w:t>
            </w:r>
            <w:r w:rsidRPr="005E1D4A">
              <w:t xml:space="preserve"> </w:t>
            </w:r>
          </w:p>
        </w:tc>
      </w:tr>
      <w:tr w:rsidR="00196185" w:rsidRPr="005E1D4A" w14:paraId="306214C0" w14:textId="77777777" w:rsidTr="00196185">
        <w:tc>
          <w:tcPr>
            <w:tcW w:w="2943" w:type="dxa"/>
            <w:vMerge/>
          </w:tcPr>
          <w:p w14:paraId="61FC9DC1" w14:textId="77777777" w:rsidR="00196185" w:rsidRPr="005E1D4A" w:rsidRDefault="00196185" w:rsidP="0089509B">
            <w:pPr>
              <w:pStyle w:val="element"/>
              <w:keepNext/>
            </w:pPr>
          </w:p>
        </w:tc>
        <w:tc>
          <w:tcPr>
            <w:tcW w:w="570" w:type="dxa"/>
            <w:gridSpan w:val="2"/>
          </w:tcPr>
          <w:p w14:paraId="333CEE46" w14:textId="77777777" w:rsidR="00196185" w:rsidRPr="005E1D4A" w:rsidRDefault="00196185" w:rsidP="0089509B">
            <w:pPr>
              <w:pStyle w:val="PC"/>
              <w:keepNext/>
            </w:pPr>
            <w:r w:rsidRPr="005E1D4A">
              <w:t>1.4</w:t>
            </w:r>
          </w:p>
        </w:tc>
        <w:tc>
          <w:tcPr>
            <w:tcW w:w="5729" w:type="dxa"/>
            <w:gridSpan w:val="2"/>
          </w:tcPr>
          <w:p w14:paraId="438DC241" w14:textId="77777777" w:rsidR="00196185" w:rsidRPr="005E1D4A" w:rsidRDefault="00196185" w:rsidP="0089509B">
            <w:pPr>
              <w:pStyle w:val="unittext"/>
            </w:pPr>
            <w:r w:rsidRPr="005E1D4A">
              <w:t xml:space="preserve">Compare and confirm relevance of texts to own purpose </w:t>
            </w:r>
          </w:p>
        </w:tc>
      </w:tr>
      <w:tr w:rsidR="00196185" w:rsidRPr="005E1D4A" w14:paraId="4973FBCA" w14:textId="77777777" w:rsidTr="00196185">
        <w:tc>
          <w:tcPr>
            <w:tcW w:w="2943" w:type="dxa"/>
          </w:tcPr>
          <w:p w14:paraId="3DC2DB1F" w14:textId="77777777" w:rsidR="00196185" w:rsidRPr="005E1D4A" w:rsidRDefault="00196185" w:rsidP="0089509B">
            <w:pPr>
              <w:pStyle w:val="spacer"/>
            </w:pPr>
          </w:p>
        </w:tc>
        <w:tc>
          <w:tcPr>
            <w:tcW w:w="6299" w:type="dxa"/>
            <w:gridSpan w:val="4"/>
          </w:tcPr>
          <w:p w14:paraId="775D1823" w14:textId="77777777" w:rsidR="00196185" w:rsidRPr="005E1D4A" w:rsidRDefault="00196185" w:rsidP="0089509B">
            <w:pPr>
              <w:pStyle w:val="spacer"/>
            </w:pPr>
          </w:p>
        </w:tc>
      </w:tr>
      <w:tr w:rsidR="00196185" w:rsidRPr="005E1D4A" w14:paraId="4A102C27" w14:textId="77777777" w:rsidTr="00196185">
        <w:tc>
          <w:tcPr>
            <w:tcW w:w="2943" w:type="dxa"/>
            <w:vMerge w:val="restart"/>
          </w:tcPr>
          <w:p w14:paraId="018F3EA4" w14:textId="77777777" w:rsidR="00196185" w:rsidRPr="005E1D4A" w:rsidRDefault="00196185" w:rsidP="0089509B">
            <w:pPr>
              <w:pStyle w:val="element"/>
              <w:keepNext/>
            </w:pPr>
            <w:r w:rsidRPr="005E1D4A">
              <w:t>2</w:t>
            </w:r>
            <w:r w:rsidRPr="005E1D4A">
              <w:tab/>
            </w:r>
            <w:r>
              <w:t xml:space="preserve">Analyse content in a range of complex paper </w:t>
            </w:r>
            <w:r w:rsidRPr="005E1D4A">
              <w:lastRenderedPageBreak/>
              <w:t xml:space="preserve">based and </w:t>
            </w:r>
            <w:r>
              <w:t>web based</w:t>
            </w:r>
            <w:r w:rsidRPr="005E1D4A">
              <w:t xml:space="preserve"> texts for personal purposes</w:t>
            </w:r>
          </w:p>
        </w:tc>
        <w:tc>
          <w:tcPr>
            <w:tcW w:w="585" w:type="dxa"/>
            <w:gridSpan w:val="3"/>
          </w:tcPr>
          <w:p w14:paraId="6F62CD47" w14:textId="77777777" w:rsidR="00196185" w:rsidRPr="005E1D4A" w:rsidRDefault="00196185" w:rsidP="0089509B">
            <w:pPr>
              <w:pStyle w:val="PC"/>
              <w:keepNext/>
            </w:pPr>
            <w:r>
              <w:lastRenderedPageBreak/>
              <w:t>2.1</w:t>
            </w:r>
          </w:p>
        </w:tc>
        <w:tc>
          <w:tcPr>
            <w:tcW w:w="5714" w:type="dxa"/>
          </w:tcPr>
          <w:p w14:paraId="3C6A035F" w14:textId="77777777" w:rsidR="00196185" w:rsidRPr="005E1D4A" w:rsidRDefault="00196185" w:rsidP="0089509B">
            <w:pPr>
              <w:pStyle w:val="unittext"/>
            </w:pPr>
            <w:r>
              <w:t>Select personally relevant paper based and web based texts</w:t>
            </w:r>
          </w:p>
        </w:tc>
      </w:tr>
      <w:tr w:rsidR="00196185" w:rsidRPr="005E1D4A" w14:paraId="77FB1544" w14:textId="77777777" w:rsidTr="00196185">
        <w:tc>
          <w:tcPr>
            <w:tcW w:w="2943" w:type="dxa"/>
            <w:vMerge/>
          </w:tcPr>
          <w:p w14:paraId="697AA96F" w14:textId="77777777" w:rsidR="00196185" w:rsidRPr="005E1D4A" w:rsidRDefault="00196185" w:rsidP="0089509B">
            <w:pPr>
              <w:pStyle w:val="element"/>
              <w:keepNext/>
            </w:pPr>
          </w:p>
        </w:tc>
        <w:tc>
          <w:tcPr>
            <w:tcW w:w="585" w:type="dxa"/>
            <w:gridSpan w:val="3"/>
          </w:tcPr>
          <w:p w14:paraId="21C2FC4A" w14:textId="77777777" w:rsidR="00196185" w:rsidRPr="005E1D4A" w:rsidRDefault="00196185" w:rsidP="0089509B">
            <w:pPr>
              <w:pStyle w:val="PC"/>
              <w:keepNext/>
            </w:pPr>
            <w:r w:rsidRPr="005E1D4A">
              <w:t>2</w:t>
            </w:r>
            <w:r>
              <w:t>.2</w:t>
            </w:r>
          </w:p>
        </w:tc>
        <w:tc>
          <w:tcPr>
            <w:tcW w:w="5714" w:type="dxa"/>
          </w:tcPr>
          <w:p w14:paraId="50556B1D" w14:textId="77777777" w:rsidR="00196185" w:rsidRPr="005E1D4A" w:rsidRDefault="00196185" w:rsidP="0089509B">
            <w:pPr>
              <w:pStyle w:val="unittext"/>
            </w:pPr>
            <w:r w:rsidRPr="005E1D4A">
              <w:t>Apply a range of</w:t>
            </w:r>
            <w:r w:rsidRPr="005E1D4A">
              <w:rPr>
                <w:b/>
                <w:i/>
              </w:rPr>
              <w:t xml:space="preserve"> reading strategies</w:t>
            </w:r>
            <w:r w:rsidRPr="005E1D4A">
              <w:t xml:space="preserve"> to interpret the texts</w:t>
            </w:r>
          </w:p>
        </w:tc>
      </w:tr>
      <w:tr w:rsidR="00196185" w:rsidRPr="005E1D4A" w14:paraId="298690EA" w14:textId="77777777" w:rsidTr="00196185">
        <w:tc>
          <w:tcPr>
            <w:tcW w:w="2943" w:type="dxa"/>
            <w:vMerge/>
          </w:tcPr>
          <w:p w14:paraId="766BDAD2" w14:textId="77777777" w:rsidR="00196185" w:rsidRPr="005E1D4A" w:rsidRDefault="00196185" w:rsidP="0089509B">
            <w:pPr>
              <w:keepNext/>
            </w:pPr>
          </w:p>
        </w:tc>
        <w:tc>
          <w:tcPr>
            <w:tcW w:w="585" w:type="dxa"/>
            <w:gridSpan w:val="3"/>
          </w:tcPr>
          <w:p w14:paraId="22B693B7" w14:textId="77777777" w:rsidR="00196185" w:rsidRPr="005E1D4A" w:rsidRDefault="00196185" w:rsidP="0089509B">
            <w:pPr>
              <w:pStyle w:val="PC"/>
              <w:keepNext/>
            </w:pPr>
            <w:r>
              <w:t>2.3</w:t>
            </w:r>
          </w:p>
        </w:tc>
        <w:tc>
          <w:tcPr>
            <w:tcW w:w="5714" w:type="dxa"/>
          </w:tcPr>
          <w:p w14:paraId="514D9CD6" w14:textId="77777777" w:rsidR="00196185" w:rsidRPr="005E1D4A" w:rsidRDefault="00196185" w:rsidP="0089509B">
            <w:pPr>
              <w:pStyle w:val="unittext"/>
            </w:pPr>
            <w:r w:rsidRPr="005E1D4A">
              <w:t>Summarise</w:t>
            </w:r>
            <w:r w:rsidRPr="005E1D4A">
              <w:rPr>
                <w:b/>
                <w:i/>
              </w:rPr>
              <w:t xml:space="preserve"> </w:t>
            </w:r>
            <w:r w:rsidRPr="005E1D4A">
              <w:t>main ideas</w:t>
            </w:r>
            <w:r w:rsidRPr="005E1D4A">
              <w:rPr>
                <w:b/>
                <w:i/>
              </w:rPr>
              <w:t xml:space="preserve"> </w:t>
            </w:r>
            <w:r w:rsidRPr="005E1D4A">
              <w:t xml:space="preserve">in texts </w:t>
            </w:r>
          </w:p>
        </w:tc>
      </w:tr>
      <w:tr w:rsidR="00196185" w:rsidRPr="005E1D4A" w14:paraId="15682294" w14:textId="77777777" w:rsidTr="00196185">
        <w:tc>
          <w:tcPr>
            <w:tcW w:w="2943" w:type="dxa"/>
            <w:vMerge/>
          </w:tcPr>
          <w:p w14:paraId="2A722C50" w14:textId="77777777" w:rsidR="00196185" w:rsidRPr="005E1D4A" w:rsidRDefault="00196185" w:rsidP="0089509B">
            <w:pPr>
              <w:keepNext/>
            </w:pPr>
          </w:p>
        </w:tc>
        <w:tc>
          <w:tcPr>
            <w:tcW w:w="585" w:type="dxa"/>
            <w:gridSpan w:val="3"/>
          </w:tcPr>
          <w:p w14:paraId="791AC197" w14:textId="77777777" w:rsidR="00196185" w:rsidRPr="005E1D4A" w:rsidRDefault="00196185" w:rsidP="0089509B">
            <w:pPr>
              <w:pStyle w:val="PC"/>
              <w:keepNext/>
            </w:pPr>
            <w:r>
              <w:t>2.4</w:t>
            </w:r>
          </w:p>
        </w:tc>
        <w:tc>
          <w:tcPr>
            <w:tcW w:w="5714" w:type="dxa"/>
          </w:tcPr>
          <w:p w14:paraId="1281B778" w14:textId="77777777" w:rsidR="00196185" w:rsidRPr="005E1D4A" w:rsidRDefault="00196185" w:rsidP="0089509B">
            <w:pPr>
              <w:pStyle w:val="unittext"/>
            </w:pPr>
            <w:r w:rsidRPr="005E1D4A">
              <w:t>Evaluate supporting</w:t>
            </w:r>
            <w:r>
              <w:t xml:space="preserve"> information</w:t>
            </w:r>
          </w:p>
        </w:tc>
      </w:tr>
      <w:tr w:rsidR="00196185" w:rsidRPr="005E1D4A" w14:paraId="5D1AC9AC" w14:textId="77777777" w:rsidTr="00196185">
        <w:tc>
          <w:tcPr>
            <w:tcW w:w="2943" w:type="dxa"/>
          </w:tcPr>
          <w:p w14:paraId="57035324" w14:textId="77777777" w:rsidR="00196185" w:rsidRPr="005E1D4A" w:rsidRDefault="00196185" w:rsidP="0089509B">
            <w:pPr>
              <w:pStyle w:val="spacer"/>
            </w:pPr>
          </w:p>
        </w:tc>
        <w:tc>
          <w:tcPr>
            <w:tcW w:w="6299" w:type="dxa"/>
            <w:gridSpan w:val="4"/>
          </w:tcPr>
          <w:p w14:paraId="359981F1" w14:textId="77777777" w:rsidR="00196185" w:rsidRPr="005E1D4A" w:rsidRDefault="00196185" w:rsidP="0089509B">
            <w:pPr>
              <w:pStyle w:val="spacer"/>
            </w:pPr>
          </w:p>
        </w:tc>
      </w:tr>
      <w:tr w:rsidR="00196185" w:rsidRPr="005E1D4A" w14:paraId="5957A292" w14:textId="77777777" w:rsidTr="00196185">
        <w:tc>
          <w:tcPr>
            <w:tcW w:w="2943" w:type="dxa"/>
            <w:vMerge w:val="restart"/>
          </w:tcPr>
          <w:p w14:paraId="67B7C47E" w14:textId="77777777" w:rsidR="00196185" w:rsidRPr="005E1D4A" w:rsidRDefault="00196185" w:rsidP="0089509B">
            <w:pPr>
              <w:pStyle w:val="element"/>
              <w:keepNext/>
            </w:pPr>
            <w:r w:rsidRPr="005E1D4A">
              <w:t>3</w:t>
            </w:r>
            <w:r w:rsidRPr="005E1D4A">
              <w:tab/>
              <w:t>Critically evaluate a range of</w:t>
            </w:r>
            <w:r>
              <w:t xml:space="preserve"> complex paper</w:t>
            </w:r>
            <w:r w:rsidRPr="005E1D4A">
              <w:t xml:space="preserve"> based and </w:t>
            </w:r>
            <w:r>
              <w:t>web based</w:t>
            </w:r>
            <w:r w:rsidRPr="005E1D4A">
              <w:t xml:space="preserve"> texts </w:t>
            </w:r>
            <w:r>
              <w:t>for</w:t>
            </w:r>
            <w:r w:rsidRPr="005E1D4A">
              <w:t xml:space="preserve"> personal purposes</w:t>
            </w:r>
          </w:p>
        </w:tc>
        <w:tc>
          <w:tcPr>
            <w:tcW w:w="570" w:type="dxa"/>
            <w:gridSpan w:val="2"/>
          </w:tcPr>
          <w:p w14:paraId="0FF9FD07" w14:textId="77777777" w:rsidR="00196185" w:rsidRPr="005E1D4A" w:rsidRDefault="00196185" w:rsidP="0089509B">
            <w:pPr>
              <w:pStyle w:val="PC"/>
              <w:keepNext/>
            </w:pPr>
            <w:r w:rsidRPr="005E1D4A">
              <w:t>3.1</w:t>
            </w:r>
          </w:p>
        </w:tc>
        <w:tc>
          <w:tcPr>
            <w:tcW w:w="5729" w:type="dxa"/>
            <w:gridSpan w:val="2"/>
          </w:tcPr>
          <w:p w14:paraId="046CB490" w14:textId="77777777" w:rsidR="00196185" w:rsidRPr="005E1D4A" w:rsidRDefault="00196185" w:rsidP="0089509B">
            <w:pPr>
              <w:pStyle w:val="unittext"/>
            </w:pPr>
            <w:r w:rsidRPr="005E1D4A">
              <w:t xml:space="preserve">Identify </w:t>
            </w:r>
            <w:r w:rsidRPr="002F51ED">
              <w:rPr>
                <w:b/>
                <w:i/>
              </w:rPr>
              <w:t>means used by the author to achieve the purpose of the text</w:t>
            </w:r>
            <w:r w:rsidRPr="005E1D4A">
              <w:rPr>
                <w:b/>
                <w:i/>
              </w:rPr>
              <w:t xml:space="preserve"> </w:t>
            </w:r>
          </w:p>
        </w:tc>
      </w:tr>
      <w:tr w:rsidR="00196185" w:rsidRPr="005E1D4A" w14:paraId="75FE5A39" w14:textId="77777777" w:rsidTr="00196185">
        <w:tc>
          <w:tcPr>
            <w:tcW w:w="2943" w:type="dxa"/>
            <w:vMerge/>
          </w:tcPr>
          <w:p w14:paraId="1204A5F7" w14:textId="77777777" w:rsidR="00196185" w:rsidRPr="005E1D4A" w:rsidRDefault="00196185" w:rsidP="0089509B">
            <w:pPr>
              <w:keepNext/>
            </w:pPr>
          </w:p>
        </w:tc>
        <w:tc>
          <w:tcPr>
            <w:tcW w:w="570" w:type="dxa"/>
            <w:gridSpan w:val="2"/>
          </w:tcPr>
          <w:p w14:paraId="575FAFEC" w14:textId="77777777" w:rsidR="00196185" w:rsidRPr="005E1D4A" w:rsidRDefault="00196185" w:rsidP="0089509B">
            <w:pPr>
              <w:pStyle w:val="PC"/>
              <w:keepNext/>
            </w:pPr>
            <w:r w:rsidRPr="005E1D4A">
              <w:t>3.2</w:t>
            </w:r>
          </w:p>
        </w:tc>
        <w:tc>
          <w:tcPr>
            <w:tcW w:w="5729" w:type="dxa"/>
            <w:gridSpan w:val="2"/>
          </w:tcPr>
          <w:p w14:paraId="0CECDD9C" w14:textId="77777777" w:rsidR="00196185" w:rsidRPr="005E1D4A" w:rsidRDefault="00196185" w:rsidP="0089509B">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196185" w:rsidRPr="005E1D4A" w14:paraId="7FFE3F38" w14:textId="77777777" w:rsidTr="00196185">
        <w:tc>
          <w:tcPr>
            <w:tcW w:w="2943" w:type="dxa"/>
            <w:vMerge/>
          </w:tcPr>
          <w:p w14:paraId="39D83185" w14:textId="77777777" w:rsidR="00196185" w:rsidRPr="005E1D4A" w:rsidRDefault="00196185" w:rsidP="0089509B">
            <w:pPr>
              <w:keepNext/>
            </w:pPr>
          </w:p>
        </w:tc>
        <w:tc>
          <w:tcPr>
            <w:tcW w:w="570" w:type="dxa"/>
            <w:gridSpan w:val="2"/>
          </w:tcPr>
          <w:p w14:paraId="35F09C0D" w14:textId="77777777" w:rsidR="00196185" w:rsidRPr="005E1D4A" w:rsidRDefault="00196185" w:rsidP="0089509B">
            <w:pPr>
              <w:pStyle w:val="PC"/>
              <w:keepNext/>
            </w:pPr>
            <w:r w:rsidRPr="005E1D4A">
              <w:t>3.3</w:t>
            </w:r>
          </w:p>
        </w:tc>
        <w:tc>
          <w:tcPr>
            <w:tcW w:w="5729" w:type="dxa"/>
            <w:gridSpan w:val="2"/>
          </w:tcPr>
          <w:p w14:paraId="6A9F654E" w14:textId="77777777" w:rsidR="00196185" w:rsidRPr="005E1D4A" w:rsidRDefault="00196185" w:rsidP="0089509B">
            <w:pPr>
              <w:pStyle w:val="unittext"/>
            </w:pPr>
            <w:r w:rsidRPr="005E1D4A">
              <w:t>Assess the relevance of the texts to intended audience and purpose</w:t>
            </w:r>
          </w:p>
        </w:tc>
      </w:tr>
      <w:tr w:rsidR="00196185" w:rsidRPr="005E1D4A" w14:paraId="02BF275E" w14:textId="77777777" w:rsidTr="00196185">
        <w:tc>
          <w:tcPr>
            <w:tcW w:w="2943" w:type="dxa"/>
            <w:vMerge/>
          </w:tcPr>
          <w:p w14:paraId="57CC3809" w14:textId="77777777" w:rsidR="00196185" w:rsidRPr="005E1D4A" w:rsidRDefault="00196185" w:rsidP="0089509B">
            <w:pPr>
              <w:keepNext/>
            </w:pPr>
          </w:p>
        </w:tc>
        <w:tc>
          <w:tcPr>
            <w:tcW w:w="570" w:type="dxa"/>
            <w:gridSpan w:val="2"/>
          </w:tcPr>
          <w:p w14:paraId="508E924D" w14:textId="77777777" w:rsidR="00196185" w:rsidRPr="005E1D4A" w:rsidRDefault="00196185" w:rsidP="0089509B">
            <w:pPr>
              <w:pStyle w:val="PC"/>
              <w:keepNext/>
            </w:pPr>
            <w:r w:rsidRPr="005E1D4A">
              <w:t>3.4</w:t>
            </w:r>
          </w:p>
        </w:tc>
        <w:tc>
          <w:tcPr>
            <w:tcW w:w="5729" w:type="dxa"/>
            <w:gridSpan w:val="2"/>
          </w:tcPr>
          <w:p w14:paraId="088F766F" w14:textId="77777777" w:rsidR="00196185" w:rsidRPr="005E1D4A" w:rsidRDefault="00196185" w:rsidP="0089509B">
            <w:pPr>
              <w:pStyle w:val="unittext"/>
            </w:pPr>
            <w:r>
              <w:t>E</w:t>
            </w:r>
            <w:r w:rsidRPr="005E1D4A">
              <w:t xml:space="preserve">valuate </w:t>
            </w:r>
            <w:r w:rsidRPr="00490C72">
              <w:rPr>
                <w:b/>
                <w:i/>
              </w:rPr>
              <w:t>effectiveness of texts</w:t>
            </w:r>
          </w:p>
        </w:tc>
      </w:tr>
      <w:tr w:rsidR="00196185" w:rsidRPr="005E1D4A" w14:paraId="6EDC7BF2" w14:textId="77777777" w:rsidTr="00196185">
        <w:tc>
          <w:tcPr>
            <w:tcW w:w="2943" w:type="dxa"/>
          </w:tcPr>
          <w:p w14:paraId="7A55E69C" w14:textId="77777777" w:rsidR="00196185" w:rsidRPr="005E1D4A" w:rsidRDefault="00196185" w:rsidP="0089509B">
            <w:pPr>
              <w:pStyle w:val="spacer"/>
            </w:pPr>
          </w:p>
        </w:tc>
        <w:tc>
          <w:tcPr>
            <w:tcW w:w="6299" w:type="dxa"/>
            <w:gridSpan w:val="4"/>
          </w:tcPr>
          <w:p w14:paraId="4C7CE7FC" w14:textId="77777777" w:rsidR="00196185" w:rsidRPr="005E1D4A" w:rsidRDefault="00196185" w:rsidP="0089509B">
            <w:pPr>
              <w:pStyle w:val="spacer"/>
            </w:pPr>
          </w:p>
        </w:tc>
      </w:tr>
      <w:tr w:rsidR="00196185" w:rsidRPr="005E1D4A" w14:paraId="35263BE0" w14:textId="77777777" w:rsidTr="00196185">
        <w:tc>
          <w:tcPr>
            <w:tcW w:w="9242" w:type="dxa"/>
            <w:gridSpan w:val="5"/>
          </w:tcPr>
          <w:p w14:paraId="1B8BE51B" w14:textId="77777777" w:rsidR="00196185" w:rsidRPr="005E1D4A" w:rsidRDefault="00196185" w:rsidP="0089509B">
            <w:pPr>
              <w:pStyle w:val="Heading21"/>
            </w:pPr>
            <w:r w:rsidRPr="005E1D4A">
              <w:t>Required Knowledge and Skills</w:t>
            </w:r>
          </w:p>
          <w:p w14:paraId="60E10FC1" w14:textId="77777777" w:rsidR="00196185" w:rsidRPr="005E1D4A" w:rsidRDefault="00196185" w:rsidP="0089509B">
            <w:pPr>
              <w:pStyle w:val="text"/>
            </w:pPr>
            <w:r w:rsidRPr="005E1D4A">
              <w:t>This describes the essential skills and knowledge and their level required for this unit.</w:t>
            </w:r>
          </w:p>
        </w:tc>
      </w:tr>
      <w:tr w:rsidR="00196185" w:rsidRPr="005E1D4A" w14:paraId="29756E1E" w14:textId="77777777" w:rsidTr="00196185">
        <w:tc>
          <w:tcPr>
            <w:tcW w:w="9242" w:type="dxa"/>
            <w:gridSpan w:val="5"/>
          </w:tcPr>
          <w:p w14:paraId="16D3D546" w14:textId="77777777" w:rsidR="00196185" w:rsidRPr="005E1D4A" w:rsidRDefault="00196185" w:rsidP="0089509B">
            <w:pPr>
              <w:pStyle w:val="unittext"/>
            </w:pPr>
            <w:r w:rsidRPr="005E1D4A">
              <w:t>Required Knowledge:</w:t>
            </w:r>
          </w:p>
          <w:p w14:paraId="57A98A30" w14:textId="77777777" w:rsidR="00196185" w:rsidRPr="005E1D4A" w:rsidRDefault="00196185" w:rsidP="0089509B">
            <w:pPr>
              <w:pStyle w:val="bullet"/>
              <w:numPr>
                <w:ilvl w:val="0"/>
                <w:numId w:val="13"/>
              </w:numPr>
              <w:ind w:left="284" w:hanging="284"/>
            </w:pPr>
            <w:r w:rsidRPr="005E1D4A">
              <w:t>a range of vocabulary including some specialised vocabulary to support comprehension</w:t>
            </w:r>
          </w:p>
          <w:p w14:paraId="1E273047" w14:textId="77777777" w:rsidR="00196185" w:rsidRPr="005E1D4A" w:rsidRDefault="00196185" w:rsidP="0089509B">
            <w:pPr>
              <w:pStyle w:val="bullet"/>
              <w:numPr>
                <w:ilvl w:val="0"/>
                <w:numId w:val="13"/>
              </w:numPr>
              <w:ind w:left="284" w:hanging="284"/>
            </w:pPr>
            <w:r w:rsidRPr="005E1D4A">
              <w:t>techniques used by writers to convey meaning and achieve purpose</w:t>
            </w:r>
          </w:p>
          <w:p w14:paraId="6073C94A" w14:textId="77777777" w:rsidR="00196185" w:rsidRPr="005E1D4A" w:rsidRDefault="00196185" w:rsidP="0089509B">
            <w:pPr>
              <w:pStyle w:val="bullet"/>
              <w:numPr>
                <w:ilvl w:val="0"/>
                <w:numId w:val="13"/>
              </w:numPr>
              <w:ind w:left="284" w:hanging="284"/>
            </w:pPr>
            <w:r>
              <w:t>factors that influence a text</w:t>
            </w:r>
            <w:r w:rsidRPr="005E1D4A">
              <w:t xml:space="preserve"> </w:t>
            </w:r>
            <w:r>
              <w:t>such as</w:t>
            </w:r>
            <w:r w:rsidRPr="005E1D4A">
              <w:t xml:space="preserve"> an author’s culture, experiences and value system</w:t>
            </w:r>
          </w:p>
          <w:p w14:paraId="54FE103F" w14:textId="77777777" w:rsidR="00196185" w:rsidRDefault="00196185" w:rsidP="0089509B">
            <w:pPr>
              <w:pStyle w:val="bullet"/>
              <w:numPr>
                <w:ilvl w:val="0"/>
                <w:numId w:val="13"/>
              </w:numPr>
              <w:ind w:left="284" w:hanging="284"/>
            </w:pPr>
            <w:r>
              <w:t>different representations</w:t>
            </w:r>
            <w:r w:rsidRPr="005E1D4A">
              <w:t xml:space="preserve"> </w:t>
            </w:r>
            <w:r>
              <w:t>of</w:t>
            </w:r>
            <w:r w:rsidRPr="005E1D4A">
              <w:t xml:space="preserve"> paper based and digital information </w:t>
            </w:r>
          </w:p>
          <w:p w14:paraId="31C21E19" w14:textId="77777777" w:rsidR="00196185" w:rsidRPr="005E1D4A" w:rsidRDefault="00196185" w:rsidP="0089509B">
            <w:pPr>
              <w:pStyle w:val="unittext"/>
            </w:pPr>
            <w:r w:rsidRPr="005E1D4A">
              <w:t>Required Skills:</w:t>
            </w:r>
          </w:p>
          <w:p w14:paraId="7F097D6B" w14:textId="77777777" w:rsidR="00196185" w:rsidRPr="005E1D4A" w:rsidRDefault="00196185" w:rsidP="0089509B">
            <w:pPr>
              <w:pStyle w:val="bullet"/>
              <w:numPr>
                <w:ilvl w:val="0"/>
                <w:numId w:val="13"/>
              </w:numPr>
              <w:ind w:left="284" w:hanging="284"/>
            </w:pPr>
            <w:r>
              <w:t xml:space="preserve">literacy </w:t>
            </w:r>
            <w:r w:rsidRPr="005E1D4A">
              <w:t>skills to:</w:t>
            </w:r>
          </w:p>
          <w:p w14:paraId="2A1D77FF" w14:textId="77777777" w:rsidR="00196185" w:rsidRPr="005E1D4A" w:rsidRDefault="00196185" w:rsidP="0089509B">
            <w:pPr>
              <w:pStyle w:val="endash"/>
              <w:keepNext/>
              <w:ind w:left="568" w:hanging="284"/>
            </w:pPr>
            <w:r w:rsidRPr="005E1D4A">
              <w:t>select and apply reading strategies to interpret and analyse texts</w:t>
            </w:r>
          </w:p>
          <w:p w14:paraId="47912A82" w14:textId="77777777" w:rsidR="00196185" w:rsidRPr="005E1D4A" w:rsidRDefault="00196185" w:rsidP="0089509B">
            <w:pPr>
              <w:pStyle w:val="endash"/>
              <w:keepNext/>
              <w:ind w:left="568" w:hanging="284"/>
            </w:pPr>
            <w:r w:rsidRPr="005E1D4A">
              <w:t>apply critical analysis skills to interpret and compare texts</w:t>
            </w:r>
          </w:p>
          <w:p w14:paraId="271891E6" w14:textId="77777777" w:rsidR="00196185" w:rsidRPr="005E1D4A" w:rsidRDefault="00196185" w:rsidP="0089509B">
            <w:pPr>
              <w:pStyle w:val="endash"/>
              <w:keepNext/>
              <w:ind w:left="568" w:hanging="284"/>
            </w:pPr>
            <w:r w:rsidRPr="005E1D4A">
              <w:t>assess relevance of texts to own purposes and needs</w:t>
            </w:r>
          </w:p>
          <w:p w14:paraId="74A1E1C5" w14:textId="77777777" w:rsidR="00196185" w:rsidRDefault="00196185" w:rsidP="0089509B">
            <w:pPr>
              <w:pStyle w:val="endash"/>
              <w:keepNext/>
              <w:ind w:left="568" w:hanging="284"/>
            </w:pPr>
            <w:r w:rsidRPr="005E1D4A">
              <w:t>assess the validity of online information</w:t>
            </w:r>
          </w:p>
          <w:p w14:paraId="015F2BC5" w14:textId="77777777" w:rsidR="00196185" w:rsidRPr="005E1D4A" w:rsidRDefault="00196185" w:rsidP="0089509B">
            <w:pPr>
              <w:pStyle w:val="endash"/>
              <w:keepNext/>
              <w:ind w:left="568" w:hanging="284"/>
            </w:pPr>
            <w:r w:rsidRPr="007A0237">
              <w:t>apply a range of decoding strategies to identify unfamiliar words</w:t>
            </w:r>
          </w:p>
          <w:p w14:paraId="3B1ED8F1" w14:textId="77777777" w:rsidR="00196185" w:rsidRPr="005E1D4A" w:rsidRDefault="00196185" w:rsidP="0089509B">
            <w:pPr>
              <w:pStyle w:val="bullet"/>
              <w:numPr>
                <w:ilvl w:val="0"/>
                <w:numId w:val="13"/>
              </w:numPr>
              <w:ind w:left="284" w:hanging="284"/>
            </w:pPr>
            <w:r w:rsidRPr="005E1D4A">
              <w:t xml:space="preserve">technology skills to access and navigate </w:t>
            </w:r>
            <w:r>
              <w:t>complex web</w:t>
            </w:r>
            <w:r w:rsidRPr="005E1D4A">
              <w:t xml:space="preserve"> based text</w:t>
            </w:r>
            <w:r>
              <w:t>s</w:t>
            </w:r>
            <w:r w:rsidRPr="005E1D4A">
              <w:t xml:space="preserve"> </w:t>
            </w:r>
          </w:p>
        </w:tc>
      </w:tr>
      <w:tr w:rsidR="00196185" w:rsidRPr="005E1D4A" w14:paraId="54EC9A76" w14:textId="77777777" w:rsidTr="00196185">
        <w:tc>
          <w:tcPr>
            <w:tcW w:w="9242" w:type="dxa"/>
            <w:gridSpan w:val="5"/>
          </w:tcPr>
          <w:p w14:paraId="190E4EAA" w14:textId="77777777" w:rsidR="00196185" w:rsidRPr="005E1D4A" w:rsidRDefault="00196185" w:rsidP="0089509B">
            <w:pPr>
              <w:pStyle w:val="spacer"/>
            </w:pPr>
          </w:p>
        </w:tc>
      </w:tr>
      <w:tr w:rsidR="00196185" w:rsidRPr="005E1D4A" w14:paraId="3E2FCAA1" w14:textId="77777777" w:rsidTr="00196185">
        <w:tc>
          <w:tcPr>
            <w:tcW w:w="9242" w:type="dxa"/>
            <w:gridSpan w:val="5"/>
          </w:tcPr>
          <w:p w14:paraId="13EE7E61" w14:textId="77777777" w:rsidR="00196185" w:rsidRPr="005E1D4A" w:rsidRDefault="00196185" w:rsidP="0089509B">
            <w:pPr>
              <w:pStyle w:val="Heading21"/>
            </w:pPr>
            <w:r w:rsidRPr="005E1D4A">
              <w:t>Range Statement</w:t>
            </w:r>
          </w:p>
          <w:p w14:paraId="3F731D17" w14:textId="77777777" w:rsidR="00196185" w:rsidRPr="005E1D4A" w:rsidRDefault="00196185" w:rsidP="0089509B">
            <w:pPr>
              <w:pStyle w:val="text"/>
            </w:pPr>
            <w:r w:rsidRPr="005E1D4A">
              <w:t>The Range Statement relates to the unit of competency as a whole. It allows for different work environments and situations that may affect performance. Bold / italicised wording in the Performance Criteria is detailed below.</w:t>
            </w:r>
          </w:p>
        </w:tc>
      </w:tr>
      <w:tr w:rsidR="00196185" w:rsidRPr="005E1D4A" w14:paraId="0A5C4E68" w14:textId="77777777" w:rsidTr="00196185">
        <w:tc>
          <w:tcPr>
            <w:tcW w:w="3369" w:type="dxa"/>
            <w:gridSpan w:val="2"/>
          </w:tcPr>
          <w:p w14:paraId="4A7D6312" w14:textId="77777777" w:rsidR="00196185" w:rsidRPr="005E1D4A" w:rsidRDefault="00196185" w:rsidP="0089509B">
            <w:pPr>
              <w:pStyle w:val="unittext"/>
              <w:rPr>
                <w:rFonts w:ascii="Times New Roman" w:hAnsi="Times New Roman"/>
                <w:sz w:val="24"/>
              </w:rPr>
            </w:pPr>
            <w:r>
              <w:rPr>
                <w:b/>
                <w:i/>
              </w:rPr>
              <w:t>S</w:t>
            </w:r>
            <w:r w:rsidRPr="005E1D4A">
              <w:rPr>
                <w:b/>
                <w:i/>
              </w:rPr>
              <w:t>tructurally intricate text</w:t>
            </w:r>
            <w:r>
              <w:rPr>
                <w:b/>
                <w:i/>
              </w:rPr>
              <w:t xml:space="preserve"> type</w:t>
            </w:r>
            <w:r w:rsidRPr="005E1D4A">
              <w:rPr>
                <w:b/>
                <w:i/>
              </w:rPr>
              <w:t>s</w:t>
            </w:r>
            <w:r w:rsidRPr="005E1D4A">
              <w:t xml:space="preserve"> may include:</w:t>
            </w:r>
          </w:p>
        </w:tc>
        <w:tc>
          <w:tcPr>
            <w:tcW w:w="5873" w:type="dxa"/>
            <w:gridSpan w:val="3"/>
          </w:tcPr>
          <w:p w14:paraId="474E888C" w14:textId="77777777" w:rsidR="00196185" w:rsidRPr="005E1D4A" w:rsidRDefault="00196185" w:rsidP="0089509B">
            <w:pPr>
              <w:pStyle w:val="bullet"/>
              <w:numPr>
                <w:ilvl w:val="0"/>
                <w:numId w:val="13"/>
              </w:numPr>
              <w:ind w:left="284" w:hanging="284"/>
            </w:pPr>
            <w:r>
              <w:t xml:space="preserve">complex texts which </w:t>
            </w:r>
            <w:r w:rsidRPr="005E1D4A">
              <w:t>includ</w:t>
            </w:r>
            <w:r>
              <w:t>e</w:t>
            </w:r>
            <w:r w:rsidRPr="005E1D4A">
              <w:t xml:space="preserve"> embedded information, specialised vocabulary and abstraction and symbolism</w:t>
            </w:r>
          </w:p>
          <w:p w14:paraId="2AD948FD" w14:textId="77777777" w:rsidR="00196185" w:rsidRPr="005E1D4A" w:rsidRDefault="00196185" w:rsidP="0089509B">
            <w:pPr>
              <w:pStyle w:val="bullet"/>
              <w:numPr>
                <w:ilvl w:val="0"/>
                <w:numId w:val="13"/>
              </w:numPr>
              <w:ind w:left="284" w:hanging="284"/>
            </w:pPr>
            <w:r>
              <w:t>web based</w:t>
            </w:r>
            <w:r w:rsidRPr="005E1D4A">
              <w:t xml:space="preserve">, </w:t>
            </w:r>
            <w:r>
              <w:t>paper based</w:t>
            </w:r>
            <w:r w:rsidRPr="005E1D4A">
              <w:t>, handwritten and visual texts:</w:t>
            </w:r>
          </w:p>
          <w:p w14:paraId="6CD1DB7D" w14:textId="77777777" w:rsidR="00196185" w:rsidRPr="005E1D4A" w:rsidRDefault="00196185" w:rsidP="0089509B">
            <w:pPr>
              <w:pStyle w:val="endash"/>
              <w:keepNext/>
              <w:ind w:left="568" w:hanging="284"/>
            </w:pPr>
            <w:r w:rsidRPr="005E1D4A">
              <w:t xml:space="preserve">personally relevant letters, </w:t>
            </w:r>
            <w:r>
              <w:t xml:space="preserve">email, twitter, SMS,apps </w:t>
            </w:r>
          </w:p>
          <w:p w14:paraId="49DE327C" w14:textId="77777777" w:rsidR="00196185" w:rsidRPr="005E1D4A" w:rsidRDefault="00196185" w:rsidP="0089509B">
            <w:pPr>
              <w:pStyle w:val="endash"/>
              <w:keepNext/>
              <w:ind w:left="568" w:hanging="284"/>
            </w:pPr>
            <w:r w:rsidRPr="005E1D4A">
              <w:t>narrative texts / prose texts such as fiction, short stories</w:t>
            </w:r>
          </w:p>
          <w:p w14:paraId="6C43A46C" w14:textId="77777777" w:rsidR="00196185" w:rsidRPr="005E1D4A" w:rsidRDefault="00196185" w:rsidP="0089509B">
            <w:pPr>
              <w:pStyle w:val="endash"/>
              <w:keepNext/>
              <w:ind w:left="568" w:hanging="284"/>
            </w:pPr>
            <w:r w:rsidRPr="005E1D4A">
              <w:lastRenderedPageBreak/>
              <w:t>expressive texts such as songs and poetry</w:t>
            </w:r>
          </w:p>
          <w:p w14:paraId="7A07BA38" w14:textId="77777777" w:rsidR="00196185" w:rsidRPr="005E1D4A" w:rsidRDefault="00196185" w:rsidP="0089509B">
            <w:pPr>
              <w:pStyle w:val="endash"/>
              <w:keepNext/>
              <w:ind w:left="568" w:hanging="284"/>
            </w:pPr>
            <w:r w:rsidRPr="005E1D4A">
              <w:t>informative texts such as non-fiction texts of personal interest, weblogs, biographical pieces, newsletters, magazines</w:t>
            </w:r>
          </w:p>
          <w:p w14:paraId="157FE145" w14:textId="77777777" w:rsidR="00196185" w:rsidRPr="005E1D4A" w:rsidRDefault="00196185" w:rsidP="0089509B">
            <w:pPr>
              <w:pStyle w:val="endash"/>
              <w:keepNext/>
              <w:ind w:left="568" w:hanging="284"/>
            </w:pPr>
            <w:r w:rsidRPr="005E1D4A">
              <w:t>procedural texts such as instructions on using equipment</w:t>
            </w:r>
          </w:p>
          <w:p w14:paraId="65F1CF55" w14:textId="64AB8335" w:rsidR="00196185" w:rsidRPr="005E1D4A" w:rsidRDefault="00196185" w:rsidP="0089509B">
            <w:pPr>
              <w:pStyle w:val="endash"/>
              <w:keepNext/>
              <w:ind w:left="568" w:hanging="284"/>
            </w:pPr>
            <w:r w:rsidRPr="005E1D4A">
              <w:t>transactional texts such as formal personal letters</w:t>
            </w:r>
            <w:r>
              <w:t>,</w:t>
            </w:r>
            <w:r w:rsidR="00FA7CF7">
              <w:t xml:space="preserve"> </w:t>
            </w:r>
            <w:r w:rsidRPr="005E1D4A">
              <w:t>visual texts such as digital stories, posters, art work, advertisements</w:t>
            </w:r>
          </w:p>
          <w:p w14:paraId="08ABE3B9" w14:textId="77777777" w:rsidR="00196185" w:rsidRPr="005E1D4A" w:rsidRDefault="00196185" w:rsidP="0089509B">
            <w:pPr>
              <w:pStyle w:val="endash"/>
              <w:keepNext/>
              <w:ind w:left="568" w:hanging="284"/>
            </w:pPr>
            <w:r w:rsidRPr="005E1D4A">
              <w:t>personal notes taken from a range of sources, both written and aural</w:t>
            </w:r>
          </w:p>
          <w:p w14:paraId="454BDCA4" w14:textId="77777777" w:rsidR="00196185" w:rsidRPr="005E1D4A" w:rsidRDefault="00196185" w:rsidP="0089509B">
            <w:pPr>
              <w:pStyle w:val="endash"/>
              <w:keepNext/>
              <w:ind w:left="568" w:hanging="284"/>
            </w:pPr>
            <w:r w:rsidRPr="005E1D4A">
              <w:t>opinion pieces such as letters to the editor , articles in journals</w:t>
            </w:r>
          </w:p>
        </w:tc>
      </w:tr>
      <w:tr w:rsidR="00196185" w:rsidRPr="005E1D4A" w14:paraId="023584E3" w14:textId="77777777" w:rsidTr="00196185">
        <w:tc>
          <w:tcPr>
            <w:tcW w:w="3369" w:type="dxa"/>
            <w:gridSpan w:val="2"/>
          </w:tcPr>
          <w:p w14:paraId="1238A28F" w14:textId="77777777" w:rsidR="00196185" w:rsidRPr="005E1D4A" w:rsidRDefault="00196185" w:rsidP="0089509B">
            <w:pPr>
              <w:pStyle w:val="spacer"/>
            </w:pPr>
          </w:p>
        </w:tc>
        <w:tc>
          <w:tcPr>
            <w:tcW w:w="5873" w:type="dxa"/>
            <w:gridSpan w:val="3"/>
          </w:tcPr>
          <w:p w14:paraId="21C0F2F6" w14:textId="77777777" w:rsidR="00196185" w:rsidRPr="005E1D4A" w:rsidRDefault="00196185" w:rsidP="0089509B">
            <w:pPr>
              <w:pStyle w:val="spacer"/>
            </w:pPr>
          </w:p>
        </w:tc>
      </w:tr>
      <w:tr w:rsidR="00196185" w:rsidRPr="005E1D4A" w14:paraId="2A744A5D" w14:textId="77777777" w:rsidTr="00196185">
        <w:tc>
          <w:tcPr>
            <w:tcW w:w="3369" w:type="dxa"/>
            <w:gridSpan w:val="2"/>
          </w:tcPr>
          <w:p w14:paraId="5A37B0CF" w14:textId="77777777" w:rsidR="00196185" w:rsidRPr="005E1D4A" w:rsidRDefault="00196185" w:rsidP="0089509B">
            <w:pPr>
              <w:pStyle w:val="unittext"/>
            </w:pPr>
            <w:r w:rsidRPr="005E1D4A">
              <w:rPr>
                <w:b/>
                <w:i/>
              </w:rPr>
              <w:t>Own purpose</w:t>
            </w:r>
            <w:r w:rsidRPr="005E1D4A">
              <w:t xml:space="preserve"> may include:</w:t>
            </w:r>
          </w:p>
        </w:tc>
        <w:tc>
          <w:tcPr>
            <w:tcW w:w="5873" w:type="dxa"/>
            <w:gridSpan w:val="3"/>
          </w:tcPr>
          <w:p w14:paraId="2586E5D2" w14:textId="77777777" w:rsidR="00196185" w:rsidRPr="005E1D4A" w:rsidRDefault="00196185" w:rsidP="0089509B">
            <w:pPr>
              <w:pStyle w:val="bullet"/>
              <w:numPr>
                <w:ilvl w:val="0"/>
                <w:numId w:val="13"/>
              </w:numPr>
              <w:ind w:left="284" w:hanging="284"/>
            </w:pPr>
            <w:r w:rsidRPr="005E1D4A">
              <w:t>personal interest and enjoyment</w:t>
            </w:r>
          </w:p>
          <w:p w14:paraId="432B73FE" w14:textId="77777777" w:rsidR="00196185" w:rsidRPr="005E1D4A" w:rsidRDefault="00196185" w:rsidP="0089509B">
            <w:pPr>
              <w:pStyle w:val="bullet"/>
              <w:numPr>
                <w:ilvl w:val="0"/>
                <w:numId w:val="13"/>
              </w:numPr>
              <w:ind w:left="284" w:hanging="284"/>
            </w:pPr>
            <w:r w:rsidRPr="005E1D4A">
              <w:t>support for self or others</w:t>
            </w:r>
          </w:p>
          <w:p w14:paraId="750DB4C8" w14:textId="77777777" w:rsidR="00196185" w:rsidRPr="005E1D4A" w:rsidRDefault="00196185" w:rsidP="0089509B">
            <w:pPr>
              <w:pStyle w:val="bullet"/>
              <w:numPr>
                <w:ilvl w:val="0"/>
                <w:numId w:val="13"/>
              </w:numPr>
              <w:ind w:left="284" w:hanging="284"/>
            </w:pPr>
            <w:r w:rsidRPr="005E1D4A">
              <w:t>information about a topic of personal interest</w:t>
            </w:r>
          </w:p>
          <w:p w14:paraId="29DD50DF" w14:textId="77777777" w:rsidR="00196185" w:rsidRPr="005E1D4A" w:rsidRDefault="00196185" w:rsidP="0089509B">
            <w:pPr>
              <w:pStyle w:val="bullet"/>
              <w:numPr>
                <w:ilvl w:val="0"/>
                <w:numId w:val="13"/>
              </w:numPr>
              <w:ind w:left="284" w:hanging="284"/>
            </w:pPr>
            <w:r w:rsidRPr="005E1D4A">
              <w:t>review of model texts to support personal writing</w:t>
            </w:r>
          </w:p>
        </w:tc>
      </w:tr>
      <w:tr w:rsidR="00196185" w:rsidRPr="005E1D4A" w14:paraId="4FF43558" w14:textId="77777777" w:rsidTr="00196185">
        <w:tc>
          <w:tcPr>
            <w:tcW w:w="9242" w:type="dxa"/>
            <w:gridSpan w:val="5"/>
          </w:tcPr>
          <w:p w14:paraId="4A5592F9" w14:textId="77777777" w:rsidR="00196185" w:rsidRPr="005E1D4A" w:rsidRDefault="00196185" w:rsidP="0089509B">
            <w:pPr>
              <w:pStyle w:val="spacer"/>
            </w:pPr>
          </w:p>
        </w:tc>
      </w:tr>
      <w:tr w:rsidR="00196185" w:rsidRPr="005E1D4A" w14:paraId="0E68F74E" w14:textId="77777777" w:rsidTr="00196185">
        <w:tc>
          <w:tcPr>
            <w:tcW w:w="3369" w:type="dxa"/>
            <w:gridSpan w:val="2"/>
          </w:tcPr>
          <w:p w14:paraId="66AF5778" w14:textId="77777777" w:rsidR="00196185" w:rsidRPr="005E1D4A" w:rsidRDefault="00196185" w:rsidP="0089509B">
            <w:pPr>
              <w:pStyle w:val="unittext"/>
            </w:pPr>
            <w:r w:rsidRPr="005E1D4A">
              <w:rPr>
                <w:b/>
                <w:i/>
              </w:rPr>
              <w:t>Features</w:t>
            </w:r>
            <w:r>
              <w:rPr>
                <w:b/>
                <w:i/>
              </w:rPr>
              <w:t xml:space="preserve"> of text types</w:t>
            </w:r>
            <w:r w:rsidRPr="005E1D4A">
              <w:t xml:space="preserve"> may include:</w:t>
            </w:r>
          </w:p>
        </w:tc>
        <w:tc>
          <w:tcPr>
            <w:tcW w:w="5873" w:type="dxa"/>
            <w:gridSpan w:val="3"/>
          </w:tcPr>
          <w:p w14:paraId="6FBB8303" w14:textId="77777777" w:rsidR="00196185" w:rsidRPr="005E1D4A" w:rsidRDefault="00196185" w:rsidP="0089509B">
            <w:pPr>
              <w:pStyle w:val="bullet"/>
              <w:numPr>
                <w:ilvl w:val="0"/>
                <w:numId w:val="13"/>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14:paraId="079E03ED" w14:textId="77777777" w:rsidR="00196185" w:rsidRPr="005E1D4A" w:rsidRDefault="00196185" w:rsidP="0089509B">
            <w:pPr>
              <w:pStyle w:val="endash"/>
              <w:keepNext/>
              <w:ind w:left="568" w:hanging="284"/>
            </w:pPr>
            <w:r w:rsidRPr="005E1D4A">
              <w:t>narrative text with a chronological sequence of events, orientation, complication, resolution, use of descriptive language, variations in author’s voice</w:t>
            </w:r>
          </w:p>
          <w:p w14:paraId="54095C0F" w14:textId="77777777" w:rsidR="00196185" w:rsidRPr="005E1D4A" w:rsidRDefault="00196185" w:rsidP="0089509B">
            <w:pPr>
              <w:pStyle w:val="endash"/>
              <w:keepNext/>
              <w:ind w:left="568" w:hanging="284"/>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14:paraId="061D97CD" w14:textId="77777777" w:rsidR="00196185" w:rsidRPr="005E1D4A" w:rsidRDefault="00196185" w:rsidP="0089509B">
            <w:pPr>
              <w:pStyle w:val="endash"/>
              <w:keepNext/>
              <w:ind w:left="568" w:hanging="284"/>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3855399D" w14:textId="77777777" w:rsidR="00196185" w:rsidRPr="005E1D4A" w:rsidRDefault="00196185" w:rsidP="0089509B">
            <w:pPr>
              <w:pStyle w:val="endash"/>
              <w:keepNext/>
              <w:ind w:left="568" w:hanging="284"/>
              <w:rPr>
                <w:i/>
              </w:rPr>
            </w:pPr>
            <w:r w:rsidRPr="005E1D4A">
              <w:t>procedural texts such as sequential steps required to achieve goals</w:t>
            </w:r>
          </w:p>
          <w:p w14:paraId="389000F8" w14:textId="77777777" w:rsidR="00196185" w:rsidRPr="005E1D4A" w:rsidRDefault="00196185" w:rsidP="0089509B">
            <w:pPr>
              <w:pStyle w:val="endash"/>
              <w:keepNext/>
              <w:ind w:left="568" w:hanging="284"/>
            </w:pPr>
            <w:r w:rsidRPr="005E1D4A">
              <w:t>transactional texts such as personal letters (informal) or formal letters with formal opening, statement of purpose, details, request, action required, formal close</w:t>
            </w:r>
          </w:p>
          <w:p w14:paraId="07820822" w14:textId="77777777" w:rsidR="00196185" w:rsidRPr="005E1D4A" w:rsidRDefault="00196185" w:rsidP="0089509B">
            <w:pPr>
              <w:pStyle w:val="bullet"/>
              <w:numPr>
                <w:ilvl w:val="0"/>
                <w:numId w:val="13"/>
              </w:numPr>
              <w:ind w:left="284" w:hanging="284"/>
            </w:pPr>
            <w:r w:rsidRPr="005E1D4A">
              <w:t>sentences:</w:t>
            </w:r>
          </w:p>
          <w:p w14:paraId="227EB242" w14:textId="77777777" w:rsidR="00196185" w:rsidRPr="005E1D4A" w:rsidRDefault="00196185" w:rsidP="0089509B">
            <w:pPr>
              <w:pStyle w:val="endash"/>
              <w:keepNext/>
              <w:ind w:left="568" w:hanging="284"/>
            </w:pPr>
            <w:r w:rsidRPr="005E1D4A">
              <w:t>complex syntactic structures including:</w:t>
            </w:r>
          </w:p>
          <w:p w14:paraId="71894067" w14:textId="77777777" w:rsidR="00196185" w:rsidRPr="005E1D4A" w:rsidRDefault="00196185" w:rsidP="0089509B">
            <w:pPr>
              <w:pStyle w:val="endash"/>
              <w:keepNext/>
              <w:ind w:left="568" w:hanging="284"/>
            </w:pPr>
            <w:r w:rsidRPr="005E1D4A">
              <w:t>nominalisation</w:t>
            </w:r>
          </w:p>
          <w:p w14:paraId="397892A0" w14:textId="77777777" w:rsidR="00196185" w:rsidRPr="005E1D4A" w:rsidRDefault="00196185" w:rsidP="0089509B">
            <w:pPr>
              <w:pStyle w:val="endash"/>
              <w:keepNext/>
              <w:ind w:left="568" w:hanging="284"/>
            </w:pPr>
            <w:r w:rsidRPr="005E1D4A">
              <w:t>modality</w:t>
            </w:r>
          </w:p>
          <w:p w14:paraId="619DCA7B" w14:textId="77777777" w:rsidR="00196185" w:rsidRPr="005E1D4A" w:rsidRDefault="00196185" w:rsidP="0089509B">
            <w:pPr>
              <w:pStyle w:val="endash"/>
              <w:keepNext/>
              <w:ind w:left="568" w:hanging="284"/>
            </w:pPr>
            <w:r w:rsidRPr="005E1D4A">
              <w:t>linking devices to demonstrate conceptual connections and/or causal relationships</w:t>
            </w:r>
          </w:p>
          <w:p w14:paraId="7D6DC006" w14:textId="77777777" w:rsidR="00196185" w:rsidRPr="005E1D4A" w:rsidRDefault="00196185" w:rsidP="0089509B">
            <w:pPr>
              <w:pStyle w:val="bullet"/>
              <w:numPr>
                <w:ilvl w:val="0"/>
                <w:numId w:val="13"/>
              </w:numPr>
              <w:ind w:left="284" w:hanging="284"/>
            </w:pPr>
            <w:r w:rsidRPr="005E1D4A">
              <w:t>words / phrases/ abbreviations:</w:t>
            </w:r>
          </w:p>
          <w:p w14:paraId="766CA33B" w14:textId="77777777" w:rsidR="00196185" w:rsidRPr="005E1D4A" w:rsidRDefault="00196185" w:rsidP="0089509B">
            <w:pPr>
              <w:pStyle w:val="endash"/>
              <w:keepNext/>
              <w:ind w:left="568" w:hanging="284"/>
            </w:pPr>
            <w:r w:rsidRPr="005E1D4A">
              <w:lastRenderedPageBreak/>
              <w:t>vocabulary which creates nuances of meaning</w:t>
            </w:r>
          </w:p>
          <w:p w14:paraId="40BF14C8" w14:textId="77777777" w:rsidR="00196185" w:rsidRPr="005E1D4A" w:rsidRDefault="00196185" w:rsidP="0089509B">
            <w:pPr>
              <w:pStyle w:val="endash"/>
              <w:keepNext/>
              <w:ind w:left="568" w:hanging="284"/>
            </w:pPr>
            <w:r w:rsidRPr="005E1D4A">
              <w:t>vocabulary related to personal needs and wishes</w:t>
            </w:r>
          </w:p>
          <w:p w14:paraId="7D8D0A5A" w14:textId="5451BA15" w:rsidR="00196185" w:rsidRPr="005E1D4A" w:rsidRDefault="00196185" w:rsidP="0089509B">
            <w:pPr>
              <w:pStyle w:val="endash"/>
              <w:keepNext/>
              <w:ind w:left="568" w:hanging="284"/>
            </w:pPr>
            <w:r w:rsidRPr="005E1D4A">
              <w:t xml:space="preserve">slang, </w:t>
            </w:r>
            <w:r w:rsidR="00EB6F74">
              <w:t>non - standard</w:t>
            </w:r>
            <w:r w:rsidRPr="005E1D4A">
              <w:t xml:space="preserve"> Australian English</w:t>
            </w:r>
          </w:p>
          <w:p w14:paraId="26D32CC3" w14:textId="77777777" w:rsidR="00196185" w:rsidRPr="005E1D4A" w:rsidRDefault="00196185" w:rsidP="0089509B">
            <w:pPr>
              <w:pStyle w:val="bullet"/>
              <w:numPr>
                <w:ilvl w:val="0"/>
                <w:numId w:val="13"/>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196185" w:rsidRPr="005E1D4A" w14:paraId="2A287B9B" w14:textId="77777777" w:rsidTr="00196185">
        <w:tc>
          <w:tcPr>
            <w:tcW w:w="9242" w:type="dxa"/>
            <w:gridSpan w:val="5"/>
          </w:tcPr>
          <w:p w14:paraId="6BE4233B" w14:textId="77777777" w:rsidR="00196185" w:rsidRPr="005E1D4A" w:rsidRDefault="00196185" w:rsidP="0089509B">
            <w:pPr>
              <w:pStyle w:val="spacer"/>
            </w:pPr>
          </w:p>
        </w:tc>
      </w:tr>
      <w:tr w:rsidR="00196185" w:rsidRPr="005E1D4A" w14:paraId="1AB7EF20" w14:textId="77777777" w:rsidTr="00196185">
        <w:tc>
          <w:tcPr>
            <w:tcW w:w="3369" w:type="dxa"/>
            <w:gridSpan w:val="2"/>
          </w:tcPr>
          <w:p w14:paraId="6E1AB5CF" w14:textId="77777777" w:rsidR="00196185" w:rsidRPr="005E1D4A" w:rsidRDefault="00196185" w:rsidP="0089509B">
            <w:pPr>
              <w:pStyle w:val="unittext"/>
            </w:pPr>
            <w:r w:rsidRPr="005E1D4A">
              <w:rPr>
                <w:b/>
                <w:i/>
              </w:rPr>
              <w:t>Reading strategies</w:t>
            </w:r>
            <w:r w:rsidRPr="005E1D4A">
              <w:t xml:space="preserve"> may include:</w:t>
            </w:r>
          </w:p>
        </w:tc>
        <w:tc>
          <w:tcPr>
            <w:tcW w:w="5873" w:type="dxa"/>
            <w:gridSpan w:val="3"/>
          </w:tcPr>
          <w:p w14:paraId="11BDB180" w14:textId="77777777" w:rsidR="00196185" w:rsidRPr="005E1D4A" w:rsidRDefault="00196185" w:rsidP="0089509B">
            <w:pPr>
              <w:pStyle w:val="bullet"/>
              <w:numPr>
                <w:ilvl w:val="0"/>
                <w:numId w:val="13"/>
              </w:numPr>
              <w:ind w:left="284" w:hanging="284"/>
            </w:pPr>
            <w:r w:rsidRPr="005E1D4A">
              <w:t>meaning-making strategies:</w:t>
            </w:r>
          </w:p>
          <w:p w14:paraId="354F332C" w14:textId="77777777" w:rsidR="00196185" w:rsidRDefault="00196185" w:rsidP="0089509B">
            <w:pPr>
              <w:pStyle w:val="endash"/>
              <w:keepNext/>
              <w:ind w:left="568" w:hanging="284"/>
            </w:pPr>
            <w:r w:rsidRPr="005E1D4A">
              <w:t>relating separate pieces of information within a text, rather than treating them as separate units of information</w:t>
            </w:r>
          </w:p>
          <w:p w14:paraId="3A6AF740" w14:textId="77777777" w:rsidR="00196185" w:rsidRPr="005E1D4A" w:rsidRDefault="00196185" w:rsidP="0089509B">
            <w:pPr>
              <w:pStyle w:val="endash"/>
              <w:keepNext/>
              <w:ind w:left="568" w:hanging="284"/>
            </w:pPr>
            <w:r w:rsidRPr="005E1D4A">
              <w:t xml:space="preserve"> </w:t>
            </w:r>
            <w:r>
              <w:t>using knowledge of structure and layout to skim key information</w:t>
            </w:r>
          </w:p>
          <w:p w14:paraId="349C2B0B" w14:textId="77777777" w:rsidR="00196185" w:rsidRPr="005E1D4A" w:rsidRDefault="00196185" w:rsidP="0089509B">
            <w:pPr>
              <w:pStyle w:val="endash"/>
              <w:keepNext/>
              <w:ind w:left="568" w:hanging="284"/>
            </w:pPr>
            <w:r w:rsidRPr="005E1D4A">
              <w:t xml:space="preserve">using knowledge of principal conventions of texts to assist with constructing meaning from a range of text types </w:t>
            </w:r>
          </w:p>
          <w:p w14:paraId="662C01D6" w14:textId="77777777" w:rsidR="00196185" w:rsidRPr="005E1D4A" w:rsidRDefault="00196185" w:rsidP="0089509B">
            <w:pPr>
              <w:pStyle w:val="endash"/>
              <w:keepNext/>
              <w:ind w:left="568" w:hanging="284"/>
            </w:pPr>
            <w:r w:rsidRPr="005E1D4A">
              <w:t xml:space="preserve">recognising that language relates to social contexts and when social relations change, language may also change </w:t>
            </w:r>
          </w:p>
          <w:p w14:paraId="414F5B77" w14:textId="77777777" w:rsidR="00196185" w:rsidRPr="005E1D4A" w:rsidRDefault="00196185" w:rsidP="0089509B">
            <w:pPr>
              <w:pStyle w:val="endash"/>
              <w:keepNext/>
              <w:ind w:left="568" w:hanging="284"/>
            </w:pPr>
            <w:r w:rsidRPr="005E1D4A">
              <w:t>employing a variety of strategies when interpreting text such as self-correction, re-reading, reading on, varying speed, reading aloud, posing questions, checking for accuracy of information by consulting other texts/people</w:t>
            </w:r>
          </w:p>
          <w:p w14:paraId="1C74AD37" w14:textId="77777777" w:rsidR="00196185" w:rsidRPr="005E1D4A" w:rsidRDefault="00196185" w:rsidP="0089509B">
            <w:pPr>
              <w:pStyle w:val="endash"/>
              <w:keepNext/>
              <w:ind w:left="568" w:hanging="284"/>
            </w:pPr>
            <w:r w:rsidRPr="005E1D4A">
              <w:t xml:space="preserve">recognising how supporting material is used effectively </w:t>
            </w:r>
          </w:p>
          <w:p w14:paraId="4325C74F" w14:textId="77777777" w:rsidR="00196185" w:rsidRPr="005E1D4A" w:rsidRDefault="00196185" w:rsidP="0089509B">
            <w:pPr>
              <w:pStyle w:val="endash"/>
              <w:keepNext/>
              <w:ind w:left="568" w:hanging="284"/>
            </w:pPr>
            <w:r w:rsidRPr="005E1D4A">
              <w:t>distinguishing fact from opinion</w:t>
            </w:r>
          </w:p>
          <w:p w14:paraId="1B5C019C" w14:textId="77777777" w:rsidR="00196185" w:rsidRPr="005E1D4A" w:rsidRDefault="00196185" w:rsidP="0089509B">
            <w:pPr>
              <w:pStyle w:val="endash"/>
              <w:keepNext/>
              <w:ind w:left="568" w:hanging="284"/>
            </w:pPr>
            <w:r w:rsidRPr="005E1D4A">
              <w:t>noting cues such as particular words which indicate a new or important point is about to be made</w:t>
            </w:r>
          </w:p>
          <w:p w14:paraId="33B68455" w14:textId="77777777" w:rsidR="00196185" w:rsidRPr="005E1D4A" w:rsidRDefault="00196185" w:rsidP="0089509B">
            <w:pPr>
              <w:pStyle w:val="endash"/>
              <w:keepNext/>
              <w:ind w:left="568" w:hanging="284"/>
            </w:pPr>
            <w:r w:rsidRPr="005E1D4A">
              <w:t>making notes from written texts of personal relevance</w:t>
            </w:r>
          </w:p>
          <w:p w14:paraId="7BFF6F5E" w14:textId="77777777" w:rsidR="00196185" w:rsidRPr="005E1D4A" w:rsidRDefault="00196185" w:rsidP="0089509B">
            <w:pPr>
              <w:pStyle w:val="endash"/>
              <w:keepNext/>
              <w:ind w:left="568" w:hanging="284"/>
            </w:pPr>
            <w:r w:rsidRPr="005E1D4A">
              <w:t>comparing information from different sources</w:t>
            </w:r>
          </w:p>
          <w:p w14:paraId="116055B9" w14:textId="77777777" w:rsidR="00196185" w:rsidRPr="005E1D4A" w:rsidRDefault="00196185" w:rsidP="0089509B">
            <w:pPr>
              <w:pStyle w:val="bullet"/>
              <w:numPr>
                <w:ilvl w:val="0"/>
                <w:numId w:val="13"/>
              </w:numPr>
              <w:ind w:left="284" w:hanging="284"/>
            </w:pPr>
            <w:r w:rsidRPr="005E1D4A">
              <w:t>de-coding strategies:</w:t>
            </w:r>
          </w:p>
          <w:p w14:paraId="37C55554" w14:textId="77777777" w:rsidR="00196185" w:rsidRPr="005E1D4A" w:rsidRDefault="00196185" w:rsidP="0089509B">
            <w:pPr>
              <w:pStyle w:val="endash"/>
              <w:keepNext/>
              <w:ind w:left="568" w:hanging="284"/>
            </w:pPr>
            <w:r w:rsidRPr="005E1D4A">
              <w:t xml:space="preserve">using a range of word identification strategies, including: visual and phonic patterns, word derivations and meanings </w:t>
            </w:r>
          </w:p>
          <w:p w14:paraId="2867370E" w14:textId="77777777" w:rsidR="00196185" w:rsidRPr="005E1D4A" w:rsidRDefault="00196185" w:rsidP="0089509B">
            <w:pPr>
              <w:pStyle w:val="endash"/>
              <w:keepNext/>
              <w:ind w:left="568" w:hanging="284"/>
            </w:pPr>
            <w:r w:rsidRPr="005E1D4A">
              <w:t>recognising ways in which punctuation conveys a range of emotions or intentions</w:t>
            </w:r>
          </w:p>
        </w:tc>
      </w:tr>
      <w:tr w:rsidR="00196185" w:rsidRPr="005E1D4A" w14:paraId="241FF335" w14:textId="77777777" w:rsidTr="00196185">
        <w:tc>
          <w:tcPr>
            <w:tcW w:w="9242" w:type="dxa"/>
            <w:gridSpan w:val="5"/>
          </w:tcPr>
          <w:p w14:paraId="1D5D6CB4" w14:textId="77777777" w:rsidR="00196185" w:rsidRPr="005E1D4A" w:rsidRDefault="00196185" w:rsidP="0089509B">
            <w:pPr>
              <w:pStyle w:val="spacer"/>
            </w:pPr>
          </w:p>
        </w:tc>
      </w:tr>
      <w:tr w:rsidR="00196185" w:rsidRPr="005E1D4A" w14:paraId="5FF70B71" w14:textId="77777777" w:rsidTr="00196185">
        <w:tc>
          <w:tcPr>
            <w:tcW w:w="3369" w:type="dxa"/>
            <w:gridSpan w:val="2"/>
          </w:tcPr>
          <w:p w14:paraId="78C20C78" w14:textId="77777777" w:rsidR="00196185" w:rsidRPr="002F51ED" w:rsidRDefault="00196185" w:rsidP="0089509B">
            <w:pPr>
              <w:pStyle w:val="unittext"/>
            </w:pPr>
            <w:r w:rsidRPr="002F51ED">
              <w:rPr>
                <w:b/>
                <w:i/>
              </w:rPr>
              <w:t>Means used by the author to achieve the purpose of the text</w:t>
            </w:r>
            <w:r>
              <w:rPr>
                <w:b/>
                <w:i/>
              </w:rPr>
              <w:t xml:space="preserve"> </w:t>
            </w:r>
            <w:r>
              <w:t>may include:</w:t>
            </w:r>
          </w:p>
        </w:tc>
        <w:tc>
          <w:tcPr>
            <w:tcW w:w="5873" w:type="dxa"/>
            <w:gridSpan w:val="3"/>
          </w:tcPr>
          <w:p w14:paraId="47655E17" w14:textId="77777777" w:rsidR="00196185" w:rsidRDefault="00196185" w:rsidP="0089509B">
            <w:pPr>
              <w:pStyle w:val="bullet"/>
              <w:numPr>
                <w:ilvl w:val="0"/>
                <w:numId w:val="13"/>
              </w:numPr>
              <w:ind w:left="284" w:hanging="284"/>
            </w:pPr>
            <w:r>
              <w:t>choice of genre and text structures</w:t>
            </w:r>
          </w:p>
          <w:p w14:paraId="16D773FF" w14:textId="77777777" w:rsidR="00196185" w:rsidRDefault="00196185" w:rsidP="0089509B">
            <w:pPr>
              <w:pStyle w:val="bullet"/>
              <w:numPr>
                <w:ilvl w:val="0"/>
                <w:numId w:val="13"/>
              </w:numPr>
              <w:ind w:left="284" w:hanging="284"/>
            </w:pPr>
            <w:r>
              <w:t>choice of language to create subtleties or precise meaning</w:t>
            </w:r>
          </w:p>
          <w:p w14:paraId="6289B6BB" w14:textId="77777777" w:rsidR="00196185" w:rsidRDefault="00196185" w:rsidP="0089509B">
            <w:pPr>
              <w:pStyle w:val="bullet"/>
              <w:numPr>
                <w:ilvl w:val="0"/>
                <w:numId w:val="13"/>
              </w:numPr>
              <w:ind w:left="284" w:hanging="284"/>
            </w:pPr>
            <w:r>
              <w:t>use of punctuation to convey emotions or intentions</w:t>
            </w:r>
          </w:p>
          <w:p w14:paraId="58340D82" w14:textId="77777777" w:rsidR="00196185" w:rsidRPr="005E1D4A" w:rsidRDefault="00196185" w:rsidP="0089509B">
            <w:pPr>
              <w:pStyle w:val="bullet"/>
              <w:numPr>
                <w:ilvl w:val="0"/>
                <w:numId w:val="13"/>
              </w:numPr>
              <w:ind w:left="284" w:hanging="284"/>
            </w:pPr>
            <w:r>
              <w:t>logically organised separate pieces of information arranged within the text</w:t>
            </w:r>
          </w:p>
        </w:tc>
      </w:tr>
      <w:tr w:rsidR="00196185" w:rsidRPr="005E1D4A" w14:paraId="2991D2D6" w14:textId="77777777" w:rsidTr="00196185">
        <w:tc>
          <w:tcPr>
            <w:tcW w:w="3369" w:type="dxa"/>
            <w:gridSpan w:val="2"/>
          </w:tcPr>
          <w:p w14:paraId="237ED860" w14:textId="77777777" w:rsidR="00196185" w:rsidRPr="005E1D4A" w:rsidRDefault="00196185" w:rsidP="0089509B">
            <w:pPr>
              <w:pStyle w:val="spacer"/>
            </w:pPr>
          </w:p>
        </w:tc>
        <w:tc>
          <w:tcPr>
            <w:tcW w:w="5873" w:type="dxa"/>
            <w:gridSpan w:val="3"/>
          </w:tcPr>
          <w:p w14:paraId="543FAB0C" w14:textId="77777777" w:rsidR="00196185" w:rsidRPr="005E1D4A" w:rsidRDefault="00196185" w:rsidP="0089509B">
            <w:pPr>
              <w:pStyle w:val="spacer"/>
            </w:pPr>
          </w:p>
        </w:tc>
      </w:tr>
      <w:tr w:rsidR="00196185" w:rsidRPr="005E1D4A" w14:paraId="7B4D4CDE" w14:textId="77777777" w:rsidTr="00196185">
        <w:tc>
          <w:tcPr>
            <w:tcW w:w="3369" w:type="dxa"/>
            <w:gridSpan w:val="2"/>
          </w:tcPr>
          <w:p w14:paraId="5A522FA9" w14:textId="77777777" w:rsidR="00196185" w:rsidRPr="005E1D4A" w:rsidRDefault="00196185" w:rsidP="0089509B">
            <w:pPr>
              <w:pStyle w:val="unittext"/>
              <w:rPr>
                <w:i/>
              </w:rPr>
            </w:pPr>
            <w:r w:rsidRPr="005E1D4A">
              <w:rPr>
                <w:b/>
                <w:i/>
              </w:rPr>
              <w:t>Strategies to critically analyse text</w:t>
            </w:r>
            <w:r w:rsidRPr="005E1D4A">
              <w:rPr>
                <w:i/>
              </w:rPr>
              <w:t xml:space="preserve"> </w:t>
            </w:r>
            <w:r w:rsidRPr="005E1D4A">
              <w:t>may include:</w:t>
            </w:r>
          </w:p>
        </w:tc>
        <w:tc>
          <w:tcPr>
            <w:tcW w:w="5873" w:type="dxa"/>
            <w:gridSpan w:val="3"/>
          </w:tcPr>
          <w:p w14:paraId="1DFB5105" w14:textId="77777777" w:rsidR="00196185" w:rsidRPr="005E1D4A" w:rsidRDefault="00196185" w:rsidP="0089509B">
            <w:pPr>
              <w:pStyle w:val="bullet"/>
              <w:numPr>
                <w:ilvl w:val="0"/>
                <w:numId w:val="13"/>
              </w:numPr>
              <w:ind w:left="284" w:hanging="284"/>
            </w:pPr>
            <w:r w:rsidRPr="005E1D4A">
              <w:t>clarifying the purpose of the writer including stated and inferred purpose</w:t>
            </w:r>
          </w:p>
          <w:p w14:paraId="4D5FF280" w14:textId="77777777" w:rsidR="00196185" w:rsidRPr="005E1D4A" w:rsidRDefault="00196185" w:rsidP="0089509B">
            <w:pPr>
              <w:pStyle w:val="bullet"/>
              <w:numPr>
                <w:ilvl w:val="0"/>
                <w:numId w:val="13"/>
              </w:numPr>
              <w:ind w:left="284" w:hanging="284"/>
            </w:pPr>
            <w:r w:rsidRPr="005E1D4A">
              <w:t xml:space="preserve">brainstorming activities to discuss features of the text such as ways in which the text reflects the author’s culture, experiences and value system </w:t>
            </w:r>
          </w:p>
          <w:p w14:paraId="74E6EF7D" w14:textId="77777777" w:rsidR="00196185" w:rsidRPr="005E1D4A" w:rsidRDefault="00196185" w:rsidP="0089509B">
            <w:pPr>
              <w:pStyle w:val="bullet"/>
              <w:numPr>
                <w:ilvl w:val="0"/>
                <w:numId w:val="13"/>
              </w:numPr>
              <w:ind w:left="284" w:hanging="284"/>
            </w:pPr>
            <w:r w:rsidRPr="005E1D4A">
              <w:lastRenderedPageBreak/>
              <w:t>identifying key words and phrases critical to gaining meaning from the text</w:t>
            </w:r>
          </w:p>
          <w:p w14:paraId="5A7E8A31" w14:textId="77777777" w:rsidR="00196185" w:rsidRPr="005E1D4A" w:rsidRDefault="00196185" w:rsidP="0089509B">
            <w:pPr>
              <w:pStyle w:val="bullet"/>
              <w:numPr>
                <w:ilvl w:val="0"/>
                <w:numId w:val="13"/>
              </w:numPr>
              <w:ind w:left="284" w:hanging="284"/>
            </w:pPr>
            <w:r w:rsidRPr="005E1D4A">
              <w:t>discussing effect of language choices on effectiveness of the text for example, emotive and descriptive words, use of slang, use of inclusive pronouns</w:t>
            </w:r>
          </w:p>
          <w:p w14:paraId="43885656" w14:textId="77777777" w:rsidR="00196185" w:rsidRPr="005E1D4A" w:rsidRDefault="00196185" w:rsidP="0089509B">
            <w:pPr>
              <w:pStyle w:val="bullet"/>
              <w:numPr>
                <w:ilvl w:val="0"/>
                <w:numId w:val="13"/>
              </w:numPr>
              <w:ind w:left="284" w:hanging="284"/>
            </w:pPr>
            <w:r w:rsidRPr="005E1D4A">
              <w:t>commenting on the structure and content, expressing an opinion on the text such as how the text affected them, how they felt about an aspect of the text</w:t>
            </w:r>
          </w:p>
          <w:p w14:paraId="60650798" w14:textId="77777777" w:rsidR="00196185" w:rsidRPr="005E1D4A" w:rsidRDefault="00196185" w:rsidP="0089509B">
            <w:pPr>
              <w:pStyle w:val="bullet"/>
              <w:numPr>
                <w:ilvl w:val="0"/>
                <w:numId w:val="13"/>
              </w:numPr>
              <w:ind w:left="284" w:hanging="284"/>
            </w:pPr>
            <w:r w:rsidRPr="005E1D4A">
              <w:t>comparing similar texts of personal relevance in terms of language used or text structure</w:t>
            </w:r>
          </w:p>
          <w:p w14:paraId="1EE130B5" w14:textId="77777777" w:rsidR="00196185" w:rsidRPr="005E1D4A" w:rsidRDefault="00196185" w:rsidP="0089509B">
            <w:pPr>
              <w:pStyle w:val="bullet"/>
              <w:numPr>
                <w:ilvl w:val="0"/>
                <w:numId w:val="13"/>
              </w:numPr>
              <w:ind w:left="284" w:hanging="284"/>
            </w:pPr>
            <w:r w:rsidRPr="005E1D4A">
              <w:t xml:space="preserve">discussion of writer’s voice </w:t>
            </w:r>
          </w:p>
          <w:p w14:paraId="4016451A" w14:textId="77777777" w:rsidR="00196185" w:rsidRPr="005E1D4A" w:rsidRDefault="00196185" w:rsidP="0089509B">
            <w:pPr>
              <w:pStyle w:val="bullet"/>
              <w:numPr>
                <w:ilvl w:val="0"/>
                <w:numId w:val="13"/>
              </w:numPr>
              <w:ind w:left="284" w:hanging="284"/>
            </w:pPr>
            <w:r w:rsidRPr="005E1D4A">
              <w:t xml:space="preserve">comparing ideas </w:t>
            </w:r>
          </w:p>
          <w:p w14:paraId="3165DCE0" w14:textId="77777777" w:rsidR="00196185" w:rsidRPr="005E1D4A" w:rsidRDefault="00196185" w:rsidP="0089509B">
            <w:pPr>
              <w:pStyle w:val="bullet"/>
              <w:numPr>
                <w:ilvl w:val="0"/>
                <w:numId w:val="13"/>
              </w:numPr>
              <w:ind w:left="284" w:hanging="284"/>
            </w:pPr>
            <w:r w:rsidRPr="005E1D4A">
              <w:t>discussing the effectiveness of the text:</w:t>
            </w:r>
          </w:p>
          <w:p w14:paraId="2BD73C77" w14:textId="77777777" w:rsidR="00196185" w:rsidRPr="005E1D4A" w:rsidRDefault="00196185" w:rsidP="0089509B">
            <w:pPr>
              <w:pStyle w:val="endash"/>
              <w:keepNext/>
              <w:ind w:left="568" w:hanging="284"/>
            </w:pPr>
            <w:r w:rsidRPr="005E1D4A">
              <w:t>whether it meets the needs of the audience</w:t>
            </w:r>
          </w:p>
          <w:p w14:paraId="7B3778D1" w14:textId="77777777" w:rsidR="00196185" w:rsidRPr="005E1D4A" w:rsidRDefault="00196185" w:rsidP="0089509B">
            <w:pPr>
              <w:pStyle w:val="endash"/>
              <w:keepNext/>
              <w:ind w:left="568" w:hanging="284"/>
            </w:pPr>
            <w:r w:rsidRPr="005E1D4A">
              <w:t>how it relates to own knowledge and experience</w:t>
            </w:r>
          </w:p>
          <w:p w14:paraId="1A22F718" w14:textId="77777777" w:rsidR="00196185" w:rsidRPr="005E1D4A" w:rsidRDefault="00196185" w:rsidP="0089509B">
            <w:pPr>
              <w:pStyle w:val="endash"/>
              <w:keepNext/>
              <w:ind w:left="568" w:hanging="284"/>
            </w:pPr>
            <w:r w:rsidRPr="005E1D4A">
              <w:t>whether the appropriate mood is created</w:t>
            </w:r>
          </w:p>
          <w:p w14:paraId="4A6E0F49" w14:textId="77777777" w:rsidR="00196185" w:rsidRPr="005E1D4A" w:rsidRDefault="00196185" w:rsidP="0089509B">
            <w:pPr>
              <w:pStyle w:val="endash"/>
              <w:keepNext/>
              <w:ind w:left="568" w:hanging="284"/>
            </w:pPr>
            <w:r w:rsidRPr="005E1D4A">
              <w:t>whether the plot development is satisfactory</w:t>
            </w:r>
          </w:p>
        </w:tc>
      </w:tr>
      <w:tr w:rsidR="00196185" w:rsidRPr="005E1D4A" w14:paraId="5B71BD03" w14:textId="77777777" w:rsidTr="00196185">
        <w:tc>
          <w:tcPr>
            <w:tcW w:w="3369" w:type="dxa"/>
            <w:gridSpan w:val="2"/>
          </w:tcPr>
          <w:p w14:paraId="5F8AC952" w14:textId="77777777" w:rsidR="00196185" w:rsidRPr="005E1D4A" w:rsidRDefault="00196185" w:rsidP="0089509B">
            <w:pPr>
              <w:pStyle w:val="unittext"/>
              <w:rPr>
                <w:b/>
                <w:i/>
              </w:rPr>
            </w:pPr>
            <w:r>
              <w:rPr>
                <w:b/>
                <w:i/>
              </w:rPr>
              <w:lastRenderedPageBreak/>
              <w:t xml:space="preserve">Effectiveness of texts </w:t>
            </w:r>
            <w:r w:rsidRPr="00490C72">
              <w:t>may include:</w:t>
            </w:r>
          </w:p>
        </w:tc>
        <w:tc>
          <w:tcPr>
            <w:tcW w:w="5873" w:type="dxa"/>
            <w:gridSpan w:val="3"/>
          </w:tcPr>
          <w:p w14:paraId="6A5A458C" w14:textId="77777777" w:rsidR="00196185" w:rsidRPr="00B17750" w:rsidRDefault="00196185" w:rsidP="0089509B">
            <w:pPr>
              <w:pStyle w:val="bullet"/>
              <w:numPr>
                <w:ilvl w:val="0"/>
                <w:numId w:val="13"/>
              </w:numPr>
              <w:ind w:left="284" w:hanging="284"/>
            </w:pPr>
            <w:r>
              <w:t>whether the text</w:t>
            </w:r>
            <w:r w:rsidRPr="00B17750">
              <w:t xml:space="preserve"> meets its purpose, including inferred purpose</w:t>
            </w:r>
          </w:p>
          <w:p w14:paraId="242B083E" w14:textId="77777777" w:rsidR="00196185" w:rsidRPr="00B17750" w:rsidRDefault="00196185" w:rsidP="0089509B">
            <w:pPr>
              <w:pStyle w:val="bullet"/>
              <w:numPr>
                <w:ilvl w:val="0"/>
                <w:numId w:val="13"/>
              </w:numPr>
              <w:ind w:left="284" w:hanging="284"/>
            </w:pPr>
            <w:r>
              <w:t>whether the text</w:t>
            </w:r>
            <w:r w:rsidRPr="00B17750">
              <w:t xml:space="preserve"> meets the needs of the audience</w:t>
            </w:r>
          </w:p>
          <w:p w14:paraId="21E7FA15" w14:textId="77777777" w:rsidR="00196185" w:rsidRPr="005E1D4A" w:rsidRDefault="00196185" w:rsidP="0089509B">
            <w:pPr>
              <w:pStyle w:val="bullet"/>
              <w:numPr>
                <w:ilvl w:val="0"/>
                <w:numId w:val="13"/>
              </w:numPr>
              <w:ind w:left="284" w:hanging="284"/>
            </w:pPr>
            <w:r>
              <w:t>how the text</w:t>
            </w:r>
            <w:r w:rsidRPr="00B17750">
              <w:t xml:space="preserve"> relates to own knowledge and experience</w:t>
            </w:r>
          </w:p>
        </w:tc>
      </w:tr>
      <w:tr w:rsidR="00196185" w:rsidRPr="005E1D4A" w14:paraId="3148AFF1" w14:textId="77777777" w:rsidTr="00196185">
        <w:tc>
          <w:tcPr>
            <w:tcW w:w="9242" w:type="dxa"/>
            <w:gridSpan w:val="5"/>
          </w:tcPr>
          <w:p w14:paraId="356CFD93" w14:textId="77777777" w:rsidR="00196185" w:rsidRPr="005E1D4A" w:rsidRDefault="00196185" w:rsidP="0089509B">
            <w:pPr>
              <w:pStyle w:val="spacer"/>
            </w:pPr>
          </w:p>
        </w:tc>
      </w:tr>
      <w:tr w:rsidR="00196185" w:rsidRPr="005E1D4A" w14:paraId="3E11A7A4" w14:textId="77777777" w:rsidTr="00196185">
        <w:tc>
          <w:tcPr>
            <w:tcW w:w="9242" w:type="dxa"/>
            <w:gridSpan w:val="5"/>
          </w:tcPr>
          <w:p w14:paraId="4C928B97" w14:textId="77777777" w:rsidR="00196185" w:rsidRPr="005E1D4A" w:rsidRDefault="00196185" w:rsidP="0089509B">
            <w:pPr>
              <w:pStyle w:val="Heading21"/>
            </w:pPr>
            <w:r w:rsidRPr="005E1D4A">
              <w:t>Evidence Guide</w:t>
            </w:r>
          </w:p>
          <w:p w14:paraId="2D01EDEF" w14:textId="77777777" w:rsidR="00196185" w:rsidRPr="005E1D4A" w:rsidRDefault="00196185" w:rsidP="0089509B">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rsidRPr="005E1D4A" w14:paraId="7DD3CE7B" w14:textId="77777777" w:rsidTr="00196185">
        <w:tc>
          <w:tcPr>
            <w:tcW w:w="3369" w:type="dxa"/>
            <w:gridSpan w:val="2"/>
          </w:tcPr>
          <w:p w14:paraId="465912CC" w14:textId="77777777" w:rsidR="00196185" w:rsidRPr="005E1D4A" w:rsidRDefault="00196185" w:rsidP="0089509B">
            <w:pPr>
              <w:pStyle w:val="EG"/>
            </w:pPr>
            <w:r w:rsidRPr="005E1D4A">
              <w:t>Critical aspects for assessment and evidence required to demonstrate competency in this unit</w:t>
            </w:r>
          </w:p>
        </w:tc>
        <w:tc>
          <w:tcPr>
            <w:tcW w:w="5873" w:type="dxa"/>
            <w:gridSpan w:val="3"/>
          </w:tcPr>
          <w:p w14:paraId="6232FC3E" w14:textId="77777777" w:rsidR="00196185" w:rsidRPr="005E1D4A" w:rsidRDefault="00196185" w:rsidP="0089509B">
            <w:pPr>
              <w:pStyle w:val="unittext"/>
            </w:pPr>
            <w:r w:rsidRPr="005E1D4A">
              <w:t>Assessment must confirm the ability to:</w:t>
            </w:r>
          </w:p>
          <w:p w14:paraId="5903B216" w14:textId="7365533E" w:rsidR="00196185" w:rsidRPr="005E1D4A" w:rsidRDefault="00196185" w:rsidP="0089509B">
            <w:pPr>
              <w:pStyle w:val="bullet"/>
              <w:numPr>
                <w:ilvl w:val="0"/>
                <w:numId w:val="13"/>
              </w:numPr>
              <w:ind w:left="284" w:hanging="284"/>
            </w:pPr>
            <w:r w:rsidRPr="005E1D4A">
              <w:t xml:space="preserve">locate, read, interpret and evaluate information in a minimum of 3 different </w:t>
            </w:r>
            <w:r>
              <w:t xml:space="preserve">complex </w:t>
            </w:r>
            <w:r w:rsidRPr="005E1D4A">
              <w:t>personally relevant</w:t>
            </w:r>
            <w:r w:rsidR="00FA7CF7">
              <w:t xml:space="preserve"> </w:t>
            </w:r>
            <w:r w:rsidRPr="005E1D4A">
              <w:t>text types</w:t>
            </w:r>
            <w:r>
              <w:t xml:space="preserve">, </w:t>
            </w:r>
            <w:r w:rsidRPr="005E1D4A">
              <w:t xml:space="preserve">at least one of which must be </w:t>
            </w:r>
            <w:r>
              <w:t>web</w:t>
            </w:r>
            <w:r w:rsidRPr="005E1D4A">
              <w:t xml:space="preserve"> based</w:t>
            </w:r>
          </w:p>
        </w:tc>
      </w:tr>
      <w:tr w:rsidR="00196185" w:rsidRPr="005E1D4A" w14:paraId="798A8A14" w14:textId="77777777" w:rsidTr="00196185">
        <w:tc>
          <w:tcPr>
            <w:tcW w:w="9242" w:type="dxa"/>
            <w:gridSpan w:val="5"/>
          </w:tcPr>
          <w:p w14:paraId="41A53261" w14:textId="77777777" w:rsidR="00196185" w:rsidRPr="005E1D4A" w:rsidRDefault="00196185" w:rsidP="0089509B">
            <w:pPr>
              <w:pStyle w:val="spacer"/>
            </w:pPr>
          </w:p>
        </w:tc>
      </w:tr>
      <w:tr w:rsidR="00196185" w:rsidRPr="005E1D4A" w14:paraId="5E60366F" w14:textId="77777777" w:rsidTr="00196185">
        <w:tc>
          <w:tcPr>
            <w:tcW w:w="3369" w:type="dxa"/>
            <w:gridSpan w:val="2"/>
          </w:tcPr>
          <w:p w14:paraId="52E00F1C" w14:textId="77777777" w:rsidR="00196185" w:rsidRPr="005E1D4A" w:rsidRDefault="00196185" w:rsidP="0089509B">
            <w:pPr>
              <w:pStyle w:val="EG"/>
            </w:pPr>
            <w:r w:rsidRPr="005E1D4A">
              <w:t>Context of and specific resources for assessment</w:t>
            </w:r>
          </w:p>
        </w:tc>
        <w:tc>
          <w:tcPr>
            <w:tcW w:w="5873" w:type="dxa"/>
            <w:gridSpan w:val="3"/>
          </w:tcPr>
          <w:p w14:paraId="78B08A19" w14:textId="77777777" w:rsidR="00196185" w:rsidRPr="005E1D4A" w:rsidRDefault="00196185" w:rsidP="0089509B">
            <w:pPr>
              <w:pStyle w:val="unittext"/>
            </w:pPr>
            <w:r w:rsidRPr="005E1D4A">
              <w:t>Assessment must ensure access to:</w:t>
            </w:r>
          </w:p>
          <w:p w14:paraId="27AED4A0" w14:textId="77777777" w:rsidR="00196185" w:rsidRPr="005E1D4A" w:rsidRDefault="00196185" w:rsidP="0089509B">
            <w:pPr>
              <w:pStyle w:val="bullet"/>
              <w:numPr>
                <w:ilvl w:val="0"/>
                <w:numId w:val="13"/>
              </w:numPr>
              <w:ind w:left="284" w:hanging="284"/>
            </w:pPr>
            <w:r w:rsidRPr="005E1D4A">
              <w:t>authentic texts of personal relevance to the learner</w:t>
            </w:r>
          </w:p>
          <w:p w14:paraId="791FB532" w14:textId="77777777" w:rsidR="00196185" w:rsidRDefault="00196185" w:rsidP="0089509B">
            <w:pPr>
              <w:pStyle w:val="bullet"/>
              <w:numPr>
                <w:ilvl w:val="0"/>
                <w:numId w:val="13"/>
              </w:numPr>
              <w:ind w:left="284" w:hanging="284"/>
            </w:pPr>
            <w:r w:rsidRPr="005E1D4A">
              <w:t>communication technology and software as appropriate</w:t>
            </w:r>
          </w:p>
          <w:p w14:paraId="50772C69" w14:textId="77777777" w:rsidR="00196185" w:rsidRPr="005E1D4A" w:rsidRDefault="00196185" w:rsidP="0089509B">
            <w:pPr>
              <w:pStyle w:val="unittext"/>
            </w:pPr>
            <w:r w:rsidRPr="005E1D4A">
              <w:t>At this level the learner:</w:t>
            </w:r>
          </w:p>
          <w:p w14:paraId="06EF8BB2" w14:textId="77777777" w:rsidR="00196185" w:rsidRDefault="00196185" w:rsidP="0089509B">
            <w:pPr>
              <w:pStyle w:val="bullet"/>
              <w:numPr>
                <w:ilvl w:val="0"/>
                <w:numId w:val="13"/>
              </w:numPr>
              <w:ind w:left="284" w:hanging="284"/>
            </w:pPr>
            <w:r>
              <w:t>works independently across a range of contexts including some that are unfamiliar and/or unpredictable and include some specialisation</w:t>
            </w:r>
          </w:p>
          <w:p w14:paraId="2ECECD15" w14:textId="77777777" w:rsidR="00196185" w:rsidRDefault="00196185" w:rsidP="0089509B">
            <w:pPr>
              <w:pStyle w:val="bullet"/>
              <w:numPr>
                <w:ilvl w:val="0"/>
                <w:numId w:val="13"/>
              </w:numPr>
              <w:ind w:left="284" w:hanging="284"/>
            </w:pPr>
            <w:r>
              <w:t>initiates and uses support from a range of established sources</w:t>
            </w:r>
          </w:p>
          <w:p w14:paraId="4E9E78EB" w14:textId="77777777" w:rsidR="00196185" w:rsidRPr="00EB4962" w:rsidRDefault="00196185" w:rsidP="0089509B">
            <w:pPr>
              <w:pStyle w:val="unittext"/>
            </w:pPr>
            <w:r w:rsidRPr="00EB4962">
              <w:lastRenderedPageBreak/>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3091A47E" w14:textId="77777777" w:rsidR="00196185" w:rsidRPr="005E1D4A" w:rsidRDefault="00196185" w:rsidP="0089509B">
            <w:pPr>
              <w:pStyle w:val="unittext"/>
            </w:pPr>
            <w:r>
              <w:t>Where this unit is being co-assessed with units related to another domain, such as community participation, the same texts may be relevant to both domains.</w:t>
            </w:r>
          </w:p>
        </w:tc>
      </w:tr>
      <w:tr w:rsidR="00196185" w:rsidRPr="005E1D4A" w14:paraId="44F1FCE1" w14:textId="77777777" w:rsidTr="00196185">
        <w:tc>
          <w:tcPr>
            <w:tcW w:w="9242" w:type="dxa"/>
            <w:gridSpan w:val="5"/>
          </w:tcPr>
          <w:p w14:paraId="2C153729" w14:textId="77777777" w:rsidR="00196185" w:rsidRPr="005E1D4A" w:rsidRDefault="00196185" w:rsidP="0089509B">
            <w:pPr>
              <w:pStyle w:val="spacer"/>
            </w:pPr>
          </w:p>
        </w:tc>
      </w:tr>
      <w:tr w:rsidR="00196185" w14:paraId="4AB07184" w14:textId="77777777" w:rsidTr="00196185">
        <w:tc>
          <w:tcPr>
            <w:tcW w:w="3369" w:type="dxa"/>
            <w:gridSpan w:val="2"/>
          </w:tcPr>
          <w:p w14:paraId="127F2D8A" w14:textId="77777777" w:rsidR="00196185" w:rsidRPr="005E1D4A" w:rsidRDefault="00196185" w:rsidP="0089509B">
            <w:pPr>
              <w:pStyle w:val="EG"/>
            </w:pPr>
            <w:r w:rsidRPr="005E1D4A">
              <w:t>Method(s) of assessment</w:t>
            </w:r>
          </w:p>
        </w:tc>
        <w:tc>
          <w:tcPr>
            <w:tcW w:w="5873" w:type="dxa"/>
            <w:gridSpan w:val="3"/>
          </w:tcPr>
          <w:p w14:paraId="3402CCE4" w14:textId="77777777" w:rsidR="00196185" w:rsidRPr="005E1D4A" w:rsidRDefault="00196185" w:rsidP="0089509B">
            <w:pPr>
              <w:pStyle w:val="unittext"/>
            </w:pPr>
            <w:r w:rsidRPr="005E1D4A">
              <w:t xml:space="preserve">The following </w:t>
            </w:r>
            <w:r>
              <w:t xml:space="preserve">suggested </w:t>
            </w:r>
            <w:r w:rsidRPr="005E1D4A">
              <w:t>assessment methods are suitable for this unit:</w:t>
            </w:r>
          </w:p>
          <w:p w14:paraId="6A7B24C9" w14:textId="77777777" w:rsidR="00196185" w:rsidRPr="005E1D4A" w:rsidRDefault="00196185" w:rsidP="0089509B">
            <w:pPr>
              <w:pStyle w:val="bullet"/>
              <w:numPr>
                <w:ilvl w:val="0"/>
                <w:numId w:val="13"/>
              </w:numPr>
              <w:ind w:left="284" w:hanging="284"/>
            </w:pPr>
            <w:r w:rsidRPr="005E1D4A">
              <w:t xml:space="preserve">direct observation of the learner interpreting and analysing information in, and making meaning of </w:t>
            </w:r>
            <w:r>
              <w:t xml:space="preserve">complex </w:t>
            </w:r>
            <w:r w:rsidRPr="005E1D4A">
              <w:t xml:space="preserve">paper based and </w:t>
            </w:r>
            <w:r>
              <w:t>web based</w:t>
            </w:r>
            <w:r w:rsidRPr="005E1D4A">
              <w:t xml:space="preserve"> texts </w:t>
            </w:r>
          </w:p>
          <w:p w14:paraId="113F2AAF" w14:textId="77777777" w:rsidR="00196185" w:rsidRPr="005E1D4A" w:rsidRDefault="00196185" w:rsidP="0089509B">
            <w:pPr>
              <w:pStyle w:val="bullet"/>
              <w:numPr>
                <w:ilvl w:val="0"/>
                <w:numId w:val="13"/>
              </w:numPr>
              <w:ind w:left="284" w:hanging="284"/>
            </w:pPr>
            <w:r>
              <w:t>oral</w:t>
            </w:r>
            <w:r w:rsidRPr="005E1D4A">
              <w:t xml:space="preserve"> or written questioning to assess knowledge of the techniques used by writers to achieve their purpose in personally relevant text types</w:t>
            </w:r>
          </w:p>
          <w:p w14:paraId="3F55321F" w14:textId="77777777" w:rsidR="00196185" w:rsidRPr="005E1D4A" w:rsidRDefault="00196185" w:rsidP="0089509B">
            <w:pPr>
              <w:pStyle w:val="bullet"/>
              <w:numPr>
                <w:ilvl w:val="0"/>
                <w:numId w:val="13"/>
              </w:numPr>
              <w:ind w:left="284" w:hanging="284"/>
            </w:pPr>
            <w:r>
              <w:t>oral</w:t>
            </w:r>
            <w:r w:rsidRPr="005E1D4A">
              <w:t xml:space="preserve"> information from the learner assessing the effectiveness of the selected texts</w:t>
            </w:r>
          </w:p>
          <w:p w14:paraId="4270B218" w14:textId="77777777" w:rsidR="00196185" w:rsidRDefault="00196185" w:rsidP="0089509B">
            <w:pPr>
              <w:pStyle w:val="bullet"/>
              <w:numPr>
                <w:ilvl w:val="0"/>
                <w:numId w:val="13"/>
              </w:numPr>
              <w:ind w:left="284" w:hanging="284"/>
            </w:pPr>
            <w:r w:rsidRPr="005E1D4A">
              <w:t>portfolios containing</w:t>
            </w:r>
            <w:r>
              <w:t>:</w:t>
            </w:r>
          </w:p>
          <w:p w14:paraId="786D0C98" w14:textId="77777777" w:rsidR="00196185" w:rsidRPr="005E1D4A" w:rsidRDefault="00196185" w:rsidP="0089509B">
            <w:pPr>
              <w:pStyle w:val="endash"/>
              <w:keepNext/>
              <w:ind w:left="568" w:hanging="284"/>
            </w:pPr>
            <w:r w:rsidRPr="005E1D4A">
              <w:t>samples of responses to texts</w:t>
            </w:r>
          </w:p>
          <w:p w14:paraId="0A89272C" w14:textId="77777777" w:rsidR="00196185" w:rsidRDefault="00196185" w:rsidP="0089509B">
            <w:pPr>
              <w:pStyle w:val="endash"/>
              <w:keepNext/>
              <w:ind w:left="568" w:hanging="284"/>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14:paraId="6DFFA712" w14:textId="77777777" w:rsidR="00196185" w:rsidRDefault="00196185" w:rsidP="0089509B">
      <w:pPr>
        <w:keepNext/>
      </w:pPr>
    </w:p>
    <w:p w14:paraId="03B960BE" w14:textId="77777777" w:rsidR="00DD2FE7" w:rsidRDefault="00DD2FE7" w:rsidP="0089509B">
      <w:pPr>
        <w:keepNext/>
        <w:sectPr w:rsidR="00DD2FE7" w:rsidSect="00196185">
          <w:headerReference w:type="even" r:id="rId346"/>
          <w:headerReference w:type="default" r:id="rId347"/>
          <w:footerReference w:type="even" r:id="rId348"/>
          <w:headerReference w:type="first" r:id="rId349"/>
          <w:footerReference w:type="first" r:id="rId35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D2FE7" w:rsidRPr="00B17750" w14:paraId="57D57276" w14:textId="77777777" w:rsidTr="00DD2FE7">
        <w:tc>
          <w:tcPr>
            <w:tcW w:w="2943" w:type="dxa"/>
          </w:tcPr>
          <w:p w14:paraId="79C10E98" w14:textId="77777777" w:rsidR="00DD2FE7" w:rsidRPr="00B17750" w:rsidRDefault="00DD2FE7" w:rsidP="0089509B">
            <w:pPr>
              <w:pStyle w:val="CodeTOC"/>
            </w:pPr>
            <w:r w:rsidRPr="00B17750">
              <w:lastRenderedPageBreak/>
              <w:t>Unit Code</w:t>
            </w:r>
          </w:p>
        </w:tc>
        <w:tc>
          <w:tcPr>
            <w:tcW w:w="6299" w:type="dxa"/>
            <w:gridSpan w:val="4"/>
          </w:tcPr>
          <w:p w14:paraId="7E59D88C" w14:textId="18BC2B10" w:rsidR="00DD2FE7" w:rsidRPr="00B17750" w:rsidRDefault="00F22FF0" w:rsidP="0089509B">
            <w:pPr>
              <w:pStyle w:val="code"/>
            </w:pPr>
            <w:bookmarkStart w:id="287" w:name="_Toc514234409"/>
            <w:r>
              <w:rPr>
                <w:color w:val="000000"/>
              </w:rPr>
              <w:t>VU22414</w:t>
            </w:r>
            <w:bookmarkEnd w:id="287"/>
          </w:p>
        </w:tc>
      </w:tr>
      <w:tr w:rsidR="00DD2FE7" w:rsidRPr="00B17750" w14:paraId="3950E32F" w14:textId="77777777" w:rsidTr="00DD2FE7">
        <w:tc>
          <w:tcPr>
            <w:tcW w:w="2943" w:type="dxa"/>
          </w:tcPr>
          <w:p w14:paraId="3294FF98" w14:textId="77777777" w:rsidR="00DD2FE7" w:rsidRPr="00B17750" w:rsidRDefault="00DD2FE7" w:rsidP="0089509B">
            <w:pPr>
              <w:pStyle w:val="CodeTOC"/>
            </w:pPr>
            <w:r w:rsidRPr="00B17750">
              <w:t>Unit Title</w:t>
            </w:r>
          </w:p>
        </w:tc>
        <w:tc>
          <w:tcPr>
            <w:tcW w:w="6299" w:type="dxa"/>
            <w:gridSpan w:val="4"/>
          </w:tcPr>
          <w:p w14:paraId="191E452F" w14:textId="6FEE2B5C" w:rsidR="00DD2FE7" w:rsidRPr="00B17750" w:rsidRDefault="00DD2FE7" w:rsidP="0089509B">
            <w:pPr>
              <w:pStyle w:val="code"/>
            </w:pPr>
            <w:bookmarkStart w:id="288" w:name="_Toc507058655"/>
            <w:bookmarkStart w:id="289" w:name="_Toc514234410"/>
            <w:r w:rsidRPr="00B17750">
              <w:t>Engage with a range of complex texts for learning purposes</w:t>
            </w:r>
            <w:bookmarkEnd w:id="288"/>
            <w:bookmarkEnd w:id="289"/>
          </w:p>
        </w:tc>
      </w:tr>
      <w:tr w:rsidR="00DD2FE7" w:rsidRPr="00B17750" w14:paraId="278EC66F" w14:textId="77777777" w:rsidTr="00DD2FE7">
        <w:tc>
          <w:tcPr>
            <w:tcW w:w="2943" w:type="dxa"/>
          </w:tcPr>
          <w:p w14:paraId="6F284402" w14:textId="77777777" w:rsidR="00DD2FE7" w:rsidRPr="00B17750" w:rsidRDefault="00DD2FE7" w:rsidP="0089509B">
            <w:pPr>
              <w:pStyle w:val="Heading21"/>
            </w:pPr>
            <w:r w:rsidRPr="00B17750">
              <w:t>Unit Descriptor</w:t>
            </w:r>
          </w:p>
        </w:tc>
        <w:tc>
          <w:tcPr>
            <w:tcW w:w="6299" w:type="dxa"/>
            <w:gridSpan w:val="4"/>
          </w:tcPr>
          <w:p w14:paraId="76C5FAEE" w14:textId="77777777" w:rsidR="00DD2FE7" w:rsidRPr="00B17750" w:rsidRDefault="00DD2FE7" w:rsidP="0089509B">
            <w:pPr>
              <w:pStyle w:val="unittext"/>
            </w:pPr>
            <w:r w:rsidRPr="00B17750">
              <w:t xml:space="preserve">This unit describes the skills and knowledge to interpret a range of structurally intricate paper based and </w:t>
            </w:r>
            <w:r>
              <w:t>web based</w:t>
            </w:r>
            <w:r w:rsidRPr="00B17750">
              <w:t xml:space="preserve"> texts which are relevant to learning purposes and which may include some specialisation and non-routine contexts</w:t>
            </w:r>
            <w:r>
              <w:t>. Learners at this level work independently and initiate and use support from a range of established resources.</w:t>
            </w:r>
          </w:p>
          <w:p w14:paraId="2438868E" w14:textId="77777777" w:rsidR="00DD2FE7" w:rsidRPr="00B17750" w:rsidRDefault="00DD2FE7" w:rsidP="0089509B">
            <w:pPr>
              <w:pStyle w:val="unittext"/>
            </w:pPr>
            <w:r w:rsidRPr="00C2599D">
              <w:t>The required outcomes described in this unit</w:t>
            </w:r>
            <w:r>
              <w:t xml:space="preserve"> contribute to the achievement of Australian Core Skills Framework indicators for Reading at Level 4: 4.03, 4.04</w:t>
            </w:r>
            <w:r w:rsidRPr="00F936A9">
              <w:t>.</w:t>
            </w:r>
          </w:p>
        </w:tc>
      </w:tr>
      <w:tr w:rsidR="00DD2FE7" w:rsidRPr="00B17750" w14:paraId="3515D866" w14:textId="77777777" w:rsidTr="00DD2FE7">
        <w:tc>
          <w:tcPr>
            <w:tcW w:w="2943" w:type="dxa"/>
          </w:tcPr>
          <w:p w14:paraId="2B5F69CA" w14:textId="77777777" w:rsidR="00DD2FE7" w:rsidRPr="00B17750" w:rsidRDefault="00DD2FE7" w:rsidP="0089509B">
            <w:pPr>
              <w:pStyle w:val="Heading21"/>
            </w:pPr>
            <w:r w:rsidRPr="00B17750">
              <w:t>Employability Skills</w:t>
            </w:r>
          </w:p>
        </w:tc>
        <w:tc>
          <w:tcPr>
            <w:tcW w:w="6299" w:type="dxa"/>
            <w:gridSpan w:val="4"/>
          </w:tcPr>
          <w:p w14:paraId="066A3F95" w14:textId="77777777" w:rsidR="00DD2FE7" w:rsidRPr="00B17750" w:rsidRDefault="00DD2FE7" w:rsidP="0089509B">
            <w:pPr>
              <w:pStyle w:val="unittext"/>
            </w:pPr>
            <w:r w:rsidRPr="00B17750">
              <w:t>This unit contains employability skills.</w:t>
            </w:r>
          </w:p>
        </w:tc>
      </w:tr>
      <w:tr w:rsidR="00DD2FE7" w:rsidRPr="00B17750" w14:paraId="7F34C75A" w14:textId="77777777" w:rsidTr="00DD2FE7">
        <w:tc>
          <w:tcPr>
            <w:tcW w:w="2943" w:type="dxa"/>
          </w:tcPr>
          <w:p w14:paraId="221B8D69" w14:textId="77777777" w:rsidR="00DD2FE7" w:rsidRPr="00B17750" w:rsidRDefault="00DD2FE7" w:rsidP="0089509B">
            <w:pPr>
              <w:pStyle w:val="Heading21"/>
            </w:pPr>
            <w:r w:rsidRPr="00B17750">
              <w:t>Application of the Unit</w:t>
            </w:r>
          </w:p>
        </w:tc>
        <w:tc>
          <w:tcPr>
            <w:tcW w:w="6299" w:type="dxa"/>
            <w:gridSpan w:val="4"/>
          </w:tcPr>
          <w:p w14:paraId="160CAC25" w14:textId="54590EB0" w:rsidR="00DD2FE7" w:rsidRPr="00B17750" w:rsidRDefault="00DD2FE7" w:rsidP="0089509B">
            <w:pPr>
              <w:pStyle w:val="unittext"/>
            </w:pPr>
            <w:r w:rsidRPr="00B17750">
              <w:t>This unit applies to those seeking to improve their further education participation options and who need to de</w:t>
            </w:r>
            <w:r>
              <w:t>velop a range of reading skills</w:t>
            </w:r>
            <w:r w:rsidRPr="00B17750">
              <w:t>. 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A11DAE" w:rsidRPr="00A11DAE">
              <w:rPr>
                <w:i/>
              </w:rPr>
              <w:t>VU22419</w:t>
            </w:r>
            <w:r w:rsidR="00A11DAE">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052135">
              <w:rPr>
                <w:i/>
              </w:rPr>
              <w:t>VU22413</w:t>
            </w:r>
            <w:r>
              <w:rPr>
                <w:i/>
              </w:rPr>
              <w:t xml:space="preserve"> Engage with a range of complex texts for personal purposes </w:t>
            </w:r>
            <w:r>
              <w:t xml:space="preserve">and </w:t>
            </w:r>
            <w:r w:rsidR="00543FA5" w:rsidRPr="00543FA5">
              <w:rPr>
                <w:i/>
              </w:rPr>
              <w:t>VU22418</w:t>
            </w:r>
            <w:r w:rsidR="00543FA5">
              <w:rPr>
                <w:i/>
              </w:rPr>
              <w:t xml:space="preserve"> </w:t>
            </w:r>
            <w:r>
              <w:rPr>
                <w:i/>
              </w:rPr>
              <w:t>Create a range of complex texts for personal purposes</w:t>
            </w:r>
            <w:r>
              <w:t>.</w:t>
            </w:r>
          </w:p>
        </w:tc>
      </w:tr>
      <w:tr w:rsidR="00DD2FE7" w:rsidRPr="00B17750" w14:paraId="037AF709" w14:textId="77777777" w:rsidTr="00DD2FE7">
        <w:tc>
          <w:tcPr>
            <w:tcW w:w="2943" w:type="dxa"/>
          </w:tcPr>
          <w:p w14:paraId="26D0C594" w14:textId="77777777" w:rsidR="00DD2FE7" w:rsidRPr="00B17750" w:rsidRDefault="00DD2FE7" w:rsidP="0089509B">
            <w:pPr>
              <w:pStyle w:val="Heading21"/>
            </w:pPr>
            <w:r w:rsidRPr="00B17750">
              <w:t>Element</w:t>
            </w:r>
          </w:p>
          <w:p w14:paraId="3238783D" w14:textId="77777777" w:rsidR="00DD2FE7" w:rsidRPr="00B17750" w:rsidRDefault="00DD2FE7" w:rsidP="0089509B">
            <w:pPr>
              <w:pStyle w:val="text"/>
            </w:pPr>
            <w:r w:rsidRPr="00B17750">
              <w:t>Elements describe the essential outcomes of a unit of competency. Elements describe actions or outcomes that are demonstrable and assessable.</w:t>
            </w:r>
          </w:p>
        </w:tc>
        <w:tc>
          <w:tcPr>
            <w:tcW w:w="6299" w:type="dxa"/>
            <w:gridSpan w:val="4"/>
          </w:tcPr>
          <w:p w14:paraId="3B697BDA" w14:textId="77777777" w:rsidR="00DD2FE7" w:rsidRPr="00B17750" w:rsidRDefault="00DD2FE7" w:rsidP="0089509B">
            <w:pPr>
              <w:pStyle w:val="Heading21"/>
            </w:pPr>
            <w:r w:rsidRPr="00B17750">
              <w:t>Performance Criteria</w:t>
            </w:r>
          </w:p>
          <w:p w14:paraId="58C11CCE" w14:textId="77777777" w:rsidR="00DD2FE7" w:rsidRPr="00B17750" w:rsidRDefault="00DD2FE7" w:rsidP="0089509B">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B17750" w14:paraId="28DA9CA9" w14:textId="77777777" w:rsidTr="00DD2FE7">
        <w:tc>
          <w:tcPr>
            <w:tcW w:w="2943" w:type="dxa"/>
          </w:tcPr>
          <w:p w14:paraId="1F63D2D6" w14:textId="77777777" w:rsidR="00DD2FE7" w:rsidRPr="00B17750" w:rsidRDefault="00DD2FE7" w:rsidP="0089509B">
            <w:pPr>
              <w:pStyle w:val="spacer"/>
            </w:pPr>
          </w:p>
        </w:tc>
        <w:tc>
          <w:tcPr>
            <w:tcW w:w="6299" w:type="dxa"/>
            <w:gridSpan w:val="4"/>
          </w:tcPr>
          <w:p w14:paraId="539C28EB" w14:textId="77777777" w:rsidR="00DD2FE7" w:rsidRPr="00B17750" w:rsidRDefault="00DD2FE7" w:rsidP="0089509B">
            <w:pPr>
              <w:pStyle w:val="spacer"/>
            </w:pPr>
          </w:p>
        </w:tc>
      </w:tr>
      <w:tr w:rsidR="00DD2FE7" w:rsidRPr="00B17750" w14:paraId="7116D0E8" w14:textId="77777777" w:rsidTr="00DD2FE7">
        <w:tc>
          <w:tcPr>
            <w:tcW w:w="2943" w:type="dxa"/>
            <w:vMerge w:val="restart"/>
          </w:tcPr>
          <w:p w14:paraId="65B8B857" w14:textId="77777777" w:rsidR="00DD2FE7" w:rsidRPr="00B17750" w:rsidRDefault="00DD2FE7" w:rsidP="0089509B">
            <w:pPr>
              <w:pStyle w:val="element"/>
              <w:keepNext/>
            </w:pPr>
            <w:r w:rsidRPr="00B17750">
              <w:t>1</w:t>
            </w:r>
            <w:r w:rsidRPr="00B17750">
              <w:tab/>
              <w:t>Locate</w:t>
            </w:r>
            <w:r>
              <w:t xml:space="preserve"> a range of</w:t>
            </w:r>
            <w:r w:rsidRPr="00B17750">
              <w:t xml:space="preserve"> </w:t>
            </w:r>
            <w:r>
              <w:t>complex paper</w:t>
            </w:r>
            <w:r w:rsidRPr="00B17750">
              <w:t xml:space="preserve"> based and </w:t>
            </w:r>
            <w:r>
              <w:t>web based</w:t>
            </w:r>
            <w:r w:rsidRPr="00B17750">
              <w:t xml:space="preserve"> text</w:t>
            </w:r>
            <w:r>
              <w:t xml:space="preserve"> type</w:t>
            </w:r>
            <w:r w:rsidRPr="00B17750">
              <w:t xml:space="preserve">s </w:t>
            </w:r>
            <w:r>
              <w:t>for</w:t>
            </w:r>
            <w:r w:rsidRPr="00B17750">
              <w:t xml:space="preserve"> learning purposes </w:t>
            </w:r>
          </w:p>
        </w:tc>
        <w:tc>
          <w:tcPr>
            <w:tcW w:w="570" w:type="dxa"/>
            <w:gridSpan w:val="2"/>
          </w:tcPr>
          <w:p w14:paraId="7A84BD3D" w14:textId="77777777" w:rsidR="00DD2FE7" w:rsidRPr="00B17750" w:rsidRDefault="00DD2FE7" w:rsidP="0089509B">
            <w:pPr>
              <w:pStyle w:val="PC"/>
              <w:keepNext/>
            </w:pPr>
            <w:r w:rsidRPr="00B17750">
              <w:t>1.1</w:t>
            </w:r>
          </w:p>
        </w:tc>
        <w:tc>
          <w:tcPr>
            <w:tcW w:w="5729" w:type="dxa"/>
            <w:gridSpan w:val="2"/>
          </w:tcPr>
          <w:p w14:paraId="515CD2FB" w14:textId="1809F333" w:rsidR="00DD2FE7" w:rsidRPr="00B17750" w:rsidRDefault="00DD2FE7" w:rsidP="0089509B">
            <w:pPr>
              <w:pStyle w:val="PC"/>
              <w:keepNext/>
            </w:pPr>
            <w:r>
              <w:t>Access and e</w:t>
            </w:r>
            <w:r w:rsidRPr="00B17750">
              <w:t xml:space="preserve">xamine a range of </w:t>
            </w:r>
            <w:r>
              <w:rPr>
                <w:b/>
                <w:i/>
              </w:rPr>
              <w:t xml:space="preserve">complex </w:t>
            </w:r>
            <w:r w:rsidRPr="00B17750">
              <w:rPr>
                <w:b/>
                <w:i/>
              </w:rPr>
              <w:t>text</w:t>
            </w:r>
            <w:r>
              <w:rPr>
                <w:b/>
                <w:i/>
              </w:rPr>
              <w:t xml:space="preserve"> type</w:t>
            </w:r>
            <w:r w:rsidRPr="00B17750">
              <w:rPr>
                <w:b/>
                <w:i/>
              </w:rPr>
              <w:t>s</w:t>
            </w:r>
            <w:r w:rsidR="00FA7CF7">
              <w:t xml:space="preserve"> </w:t>
            </w:r>
          </w:p>
        </w:tc>
      </w:tr>
      <w:tr w:rsidR="00DD2FE7" w:rsidRPr="00B17750" w14:paraId="29107C9B" w14:textId="77777777" w:rsidTr="00DD2FE7">
        <w:tc>
          <w:tcPr>
            <w:tcW w:w="2943" w:type="dxa"/>
            <w:vMerge/>
          </w:tcPr>
          <w:p w14:paraId="13593970" w14:textId="77777777" w:rsidR="00DD2FE7" w:rsidRPr="00B17750" w:rsidRDefault="00DD2FE7" w:rsidP="0089509B">
            <w:pPr>
              <w:pStyle w:val="element"/>
              <w:keepNext/>
            </w:pPr>
          </w:p>
        </w:tc>
        <w:tc>
          <w:tcPr>
            <w:tcW w:w="570" w:type="dxa"/>
            <w:gridSpan w:val="2"/>
          </w:tcPr>
          <w:p w14:paraId="60FD398E" w14:textId="77777777" w:rsidR="00DD2FE7" w:rsidRPr="00B17750" w:rsidRDefault="00DD2FE7" w:rsidP="0089509B">
            <w:pPr>
              <w:pStyle w:val="PC"/>
              <w:keepNext/>
            </w:pPr>
            <w:r w:rsidRPr="00B17750">
              <w:t>1.2</w:t>
            </w:r>
          </w:p>
        </w:tc>
        <w:tc>
          <w:tcPr>
            <w:tcW w:w="5729" w:type="dxa"/>
            <w:gridSpan w:val="2"/>
          </w:tcPr>
          <w:p w14:paraId="6D95DB71" w14:textId="77777777" w:rsidR="00DD2FE7" w:rsidRPr="00B17750" w:rsidRDefault="00DD2FE7" w:rsidP="0089509B">
            <w:pPr>
              <w:pStyle w:val="PC"/>
              <w:keepNext/>
            </w:pPr>
            <w:r w:rsidRPr="00B17750">
              <w:t xml:space="preserve">Define </w:t>
            </w:r>
            <w:r w:rsidRPr="00B17750">
              <w:rPr>
                <w:b/>
                <w:i/>
              </w:rPr>
              <w:t>features</w:t>
            </w:r>
            <w:r w:rsidRPr="00B17750">
              <w:t xml:space="preserve"> </w:t>
            </w:r>
            <w:r w:rsidRPr="00B82442">
              <w:rPr>
                <w:b/>
                <w:i/>
              </w:rPr>
              <w:t>of text types</w:t>
            </w:r>
            <w:r w:rsidRPr="00B17750">
              <w:t xml:space="preserve"> </w:t>
            </w:r>
          </w:p>
        </w:tc>
      </w:tr>
      <w:tr w:rsidR="00DD2FE7" w:rsidRPr="00B17750" w14:paraId="3BB156DA" w14:textId="77777777" w:rsidTr="00DD2FE7">
        <w:tc>
          <w:tcPr>
            <w:tcW w:w="2943" w:type="dxa"/>
            <w:vMerge/>
          </w:tcPr>
          <w:p w14:paraId="78891834" w14:textId="77777777" w:rsidR="00DD2FE7" w:rsidRPr="00B17750" w:rsidRDefault="00DD2FE7" w:rsidP="0089509B">
            <w:pPr>
              <w:pStyle w:val="element"/>
              <w:keepNext/>
            </w:pPr>
          </w:p>
        </w:tc>
        <w:tc>
          <w:tcPr>
            <w:tcW w:w="570" w:type="dxa"/>
            <w:gridSpan w:val="2"/>
          </w:tcPr>
          <w:p w14:paraId="3E72712F" w14:textId="77777777" w:rsidR="00DD2FE7" w:rsidRPr="00B17750" w:rsidRDefault="00DD2FE7" w:rsidP="0089509B">
            <w:pPr>
              <w:pStyle w:val="PC"/>
              <w:keepNext/>
            </w:pPr>
            <w:r w:rsidRPr="00B17750">
              <w:t>1.3</w:t>
            </w:r>
          </w:p>
        </w:tc>
        <w:tc>
          <w:tcPr>
            <w:tcW w:w="5729" w:type="dxa"/>
            <w:gridSpan w:val="2"/>
          </w:tcPr>
          <w:p w14:paraId="476D004D" w14:textId="77777777" w:rsidR="00DD2FE7" w:rsidRPr="00B17750" w:rsidRDefault="00DD2FE7" w:rsidP="0089509B">
            <w:pPr>
              <w:pStyle w:val="PC"/>
              <w:keepNext/>
            </w:pPr>
            <w:r>
              <w:t>Identify and c</w:t>
            </w:r>
            <w:r w:rsidRPr="00B17750">
              <w:t xml:space="preserve">onfirm </w:t>
            </w:r>
            <w:r w:rsidRPr="00B17750">
              <w:rPr>
                <w:b/>
                <w:i/>
              </w:rPr>
              <w:t>purpose</w:t>
            </w:r>
            <w:r w:rsidRPr="00B17750">
              <w:t xml:space="preserve"> of the texts </w:t>
            </w:r>
          </w:p>
        </w:tc>
      </w:tr>
      <w:tr w:rsidR="00DD2FE7" w:rsidRPr="00B17750" w14:paraId="229DF0AD" w14:textId="77777777" w:rsidTr="00DD2FE7">
        <w:tc>
          <w:tcPr>
            <w:tcW w:w="2943" w:type="dxa"/>
            <w:vMerge/>
          </w:tcPr>
          <w:p w14:paraId="1D5DAA9C" w14:textId="77777777" w:rsidR="00DD2FE7" w:rsidRPr="00B17750" w:rsidRDefault="00DD2FE7" w:rsidP="0089509B">
            <w:pPr>
              <w:pStyle w:val="element"/>
              <w:keepNext/>
            </w:pPr>
          </w:p>
        </w:tc>
        <w:tc>
          <w:tcPr>
            <w:tcW w:w="570" w:type="dxa"/>
            <w:gridSpan w:val="2"/>
          </w:tcPr>
          <w:p w14:paraId="2D66EC1A" w14:textId="77777777" w:rsidR="00DD2FE7" w:rsidRPr="00B17750" w:rsidRDefault="00DD2FE7" w:rsidP="0089509B">
            <w:pPr>
              <w:pStyle w:val="PC"/>
              <w:keepNext/>
            </w:pPr>
            <w:r w:rsidRPr="00B17750">
              <w:t>1.4</w:t>
            </w:r>
          </w:p>
        </w:tc>
        <w:tc>
          <w:tcPr>
            <w:tcW w:w="5729" w:type="dxa"/>
            <w:gridSpan w:val="2"/>
          </w:tcPr>
          <w:p w14:paraId="607C7B95" w14:textId="77777777" w:rsidR="00DD2FE7" w:rsidRPr="00B17750" w:rsidRDefault="00DD2FE7" w:rsidP="0089509B">
            <w:pPr>
              <w:pStyle w:val="PC"/>
              <w:keepNext/>
            </w:pPr>
            <w:r w:rsidRPr="00B17750">
              <w:t xml:space="preserve">Select texts relevant to own learning purposes </w:t>
            </w:r>
          </w:p>
        </w:tc>
      </w:tr>
      <w:tr w:rsidR="00DD2FE7" w:rsidRPr="00B17750" w14:paraId="7BB2B1C5" w14:textId="77777777" w:rsidTr="00DD2FE7">
        <w:tc>
          <w:tcPr>
            <w:tcW w:w="2943" w:type="dxa"/>
          </w:tcPr>
          <w:p w14:paraId="2026E5C1" w14:textId="77777777" w:rsidR="00DD2FE7" w:rsidRPr="00B17750" w:rsidRDefault="00DD2FE7" w:rsidP="0089509B">
            <w:pPr>
              <w:pStyle w:val="spacer"/>
            </w:pPr>
          </w:p>
        </w:tc>
        <w:tc>
          <w:tcPr>
            <w:tcW w:w="6299" w:type="dxa"/>
            <w:gridSpan w:val="4"/>
          </w:tcPr>
          <w:p w14:paraId="0F48ECD7" w14:textId="77777777" w:rsidR="00DD2FE7" w:rsidRPr="00B17750" w:rsidRDefault="00DD2FE7" w:rsidP="0089509B">
            <w:pPr>
              <w:pStyle w:val="spacer"/>
            </w:pPr>
          </w:p>
        </w:tc>
      </w:tr>
      <w:tr w:rsidR="00DD2FE7" w:rsidRPr="00B17750" w14:paraId="15BB504F" w14:textId="77777777" w:rsidTr="00DD2FE7">
        <w:tc>
          <w:tcPr>
            <w:tcW w:w="2943" w:type="dxa"/>
            <w:vMerge w:val="restart"/>
          </w:tcPr>
          <w:p w14:paraId="115ABF37" w14:textId="77777777" w:rsidR="00DD2FE7" w:rsidRPr="00B17750" w:rsidRDefault="00DD2FE7" w:rsidP="0089509B">
            <w:pPr>
              <w:pStyle w:val="element"/>
              <w:keepNext/>
            </w:pPr>
            <w:r w:rsidRPr="00B17750">
              <w:t>2</w:t>
            </w:r>
            <w:r w:rsidRPr="00B17750">
              <w:tab/>
              <w:t xml:space="preserve">Analyse content in a range of </w:t>
            </w:r>
            <w:r>
              <w:t>complex paper</w:t>
            </w:r>
            <w:r w:rsidRPr="00B17750">
              <w:t xml:space="preserve"> based and digital texts </w:t>
            </w:r>
            <w:r w:rsidRPr="00B17750">
              <w:lastRenderedPageBreak/>
              <w:t>for learning purposes</w:t>
            </w:r>
          </w:p>
        </w:tc>
        <w:tc>
          <w:tcPr>
            <w:tcW w:w="585" w:type="dxa"/>
            <w:gridSpan w:val="3"/>
          </w:tcPr>
          <w:p w14:paraId="61666324" w14:textId="77777777" w:rsidR="00DD2FE7" w:rsidRPr="00B17750" w:rsidRDefault="00DD2FE7" w:rsidP="0089509B">
            <w:pPr>
              <w:pStyle w:val="PC"/>
              <w:keepNext/>
            </w:pPr>
            <w:r w:rsidRPr="00B17750">
              <w:lastRenderedPageBreak/>
              <w:t>2.1</w:t>
            </w:r>
          </w:p>
        </w:tc>
        <w:tc>
          <w:tcPr>
            <w:tcW w:w="5714" w:type="dxa"/>
          </w:tcPr>
          <w:p w14:paraId="2FF644D4" w14:textId="77777777" w:rsidR="00DD2FE7" w:rsidRPr="00B17750" w:rsidRDefault="00DD2FE7" w:rsidP="0089509B">
            <w:pPr>
              <w:pStyle w:val="unittext"/>
            </w:pPr>
            <w:r w:rsidRPr="00B17750">
              <w:t>Use a range of</w:t>
            </w:r>
            <w:r w:rsidRPr="00B17750">
              <w:rPr>
                <w:b/>
                <w:i/>
              </w:rPr>
              <w:t xml:space="preserve"> strategies</w:t>
            </w:r>
            <w:r w:rsidRPr="00B17750">
              <w:t xml:space="preserve"> </w:t>
            </w:r>
            <w:r w:rsidRPr="00B17750">
              <w:rPr>
                <w:b/>
                <w:i/>
              </w:rPr>
              <w:t>to interpret the text</w:t>
            </w:r>
            <w:r>
              <w:rPr>
                <w:b/>
                <w:i/>
              </w:rPr>
              <w:t>s</w:t>
            </w:r>
            <w:r w:rsidRPr="00B17750">
              <w:rPr>
                <w:i/>
              </w:rPr>
              <w:t xml:space="preserve"> </w:t>
            </w:r>
          </w:p>
        </w:tc>
      </w:tr>
      <w:tr w:rsidR="00DD2FE7" w:rsidRPr="00B17750" w14:paraId="2C1C75F2" w14:textId="77777777" w:rsidTr="00DD2FE7">
        <w:tc>
          <w:tcPr>
            <w:tcW w:w="2943" w:type="dxa"/>
            <w:vMerge/>
          </w:tcPr>
          <w:p w14:paraId="4E04B1A1" w14:textId="77777777" w:rsidR="00DD2FE7" w:rsidRPr="00B17750" w:rsidRDefault="00DD2FE7" w:rsidP="0089509B">
            <w:pPr>
              <w:keepNext/>
            </w:pPr>
          </w:p>
        </w:tc>
        <w:tc>
          <w:tcPr>
            <w:tcW w:w="585" w:type="dxa"/>
            <w:gridSpan w:val="3"/>
          </w:tcPr>
          <w:p w14:paraId="251F398B" w14:textId="77777777" w:rsidR="00DD2FE7" w:rsidRPr="00B17750" w:rsidRDefault="00DD2FE7" w:rsidP="0089509B">
            <w:pPr>
              <w:pStyle w:val="PC"/>
              <w:keepNext/>
            </w:pPr>
            <w:r w:rsidRPr="00B17750">
              <w:t>2.2</w:t>
            </w:r>
          </w:p>
        </w:tc>
        <w:tc>
          <w:tcPr>
            <w:tcW w:w="5714" w:type="dxa"/>
          </w:tcPr>
          <w:p w14:paraId="39EF4AFC" w14:textId="77777777" w:rsidR="00DD2FE7" w:rsidRPr="00B17750" w:rsidRDefault="00DD2FE7" w:rsidP="0089509B">
            <w:pPr>
              <w:pStyle w:val="unittext"/>
            </w:pPr>
            <w:r w:rsidRPr="00B17750">
              <w:t xml:space="preserve">Summarise main ideas in texts </w:t>
            </w:r>
          </w:p>
        </w:tc>
      </w:tr>
      <w:tr w:rsidR="00DD2FE7" w:rsidRPr="00B17750" w14:paraId="3D8F2307" w14:textId="77777777" w:rsidTr="00DD2FE7">
        <w:tc>
          <w:tcPr>
            <w:tcW w:w="2943" w:type="dxa"/>
            <w:vMerge/>
          </w:tcPr>
          <w:p w14:paraId="5AE59AEE" w14:textId="77777777" w:rsidR="00DD2FE7" w:rsidRPr="00B17750" w:rsidRDefault="00DD2FE7" w:rsidP="0089509B">
            <w:pPr>
              <w:keepNext/>
            </w:pPr>
          </w:p>
        </w:tc>
        <w:tc>
          <w:tcPr>
            <w:tcW w:w="585" w:type="dxa"/>
            <w:gridSpan w:val="3"/>
          </w:tcPr>
          <w:p w14:paraId="35758A62" w14:textId="77777777" w:rsidR="00DD2FE7" w:rsidRPr="00B17750" w:rsidRDefault="00DD2FE7" w:rsidP="0089509B">
            <w:pPr>
              <w:pStyle w:val="PC"/>
              <w:keepNext/>
            </w:pPr>
            <w:r w:rsidRPr="00B17750">
              <w:t>2.3</w:t>
            </w:r>
          </w:p>
        </w:tc>
        <w:tc>
          <w:tcPr>
            <w:tcW w:w="5714" w:type="dxa"/>
          </w:tcPr>
          <w:p w14:paraId="794A96FB" w14:textId="77777777" w:rsidR="00DD2FE7" w:rsidRPr="00B17750" w:rsidRDefault="00DD2FE7" w:rsidP="0089509B">
            <w:pPr>
              <w:pStyle w:val="unittext"/>
            </w:pPr>
            <w:r w:rsidRPr="00B17750">
              <w:t xml:space="preserve">Evaluate supporting </w:t>
            </w:r>
            <w:r>
              <w:t>information</w:t>
            </w:r>
            <w:r w:rsidRPr="00B17750">
              <w:t xml:space="preserve"> in texts</w:t>
            </w:r>
          </w:p>
        </w:tc>
      </w:tr>
      <w:tr w:rsidR="00DD2FE7" w:rsidRPr="00B17750" w14:paraId="4CA57B1B" w14:textId="77777777" w:rsidTr="00DD2FE7">
        <w:tc>
          <w:tcPr>
            <w:tcW w:w="2943" w:type="dxa"/>
          </w:tcPr>
          <w:p w14:paraId="373FA985" w14:textId="77777777" w:rsidR="00DD2FE7" w:rsidRPr="00B17750" w:rsidRDefault="00DD2FE7" w:rsidP="0089509B">
            <w:pPr>
              <w:pStyle w:val="spacer"/>
            </w:pPr>
          </w:p>
        </w:tc>
        <w:tc>
          <w:tcPr>
            <w:tcW w:w="6299" w:type="dxa"/>
            <w:gridSpan w:val="4"/>
          </w:tcPr>
          <w:p w14:paraId="20573553" w14:textId="77777777" w:rsidR="00DD2FE7" w:rsidRPr="00B17750" w:rsidRDefault="00DD2FE7" w:rsidP="0089509B">
            <w:pPr>
              <w:pStyle w:val="spacer"/>
            </w:pPr>
          </w:p>
        </w:tc>
      </w:tr>
      <w:tr w:rsidR="00DD2FE7" w:rsidRPr="00B17750" w14:paraId="7FF49FD6" w14:textId="77777777" w:rsidTr="00DD2FE7">
        <w:tc>
          <w:tcPr>
            <w:tcW w:w="2943" w:type="dxa"/>
            <w:vMerge w:val="restart"/>
          </w:tcPr>
          <w:p w14:paraId="03709F5E" w14:textId="77777777" w:rsidR="00DD2FE7" w:rsidRPr="00B17750" w:rsidRDefault="00DD2FE7" w:rsidP="0089509B">
            <w:pPr>
              <w:pStyle w:val="element"/>
              <w:keepNext/>
            </w:pPr>
            <w:r w:rsidRPr="00B17750">
              <w:t>3</w:t>
            </w:r>
            <w:r w:rsidRPr="00B17750">
              <w:tab/>
              <w:t xml:space="preserve">Critically evaluate a range of </w:t>
            </w:r>
            <w:r>
              <w:t>complex paper</w:t>
            </w:r>
            <w:r w:rsidRPr="00B17750">
              <w:t xml:space="preserve"> based and digital texts </w:t>
            </w:r>
            <w:r>
              <w:t>for</w:t>
            </w:r>
            <w:r w:rsidRPr="00B17750">
              <w:t xml:space="preserve"> learning purposes</w:t>
            </w:r>
          </w:p>
        </w:tc>
        <w:tc>
          <w:tcPr>
            <w:tcW w:w="570" w:type="dxa"/>
            <w:gridSpan w:val="2"/>
          </w:tcPr>
          <w:p w14:paraId="129E837C" w14:textId="77777777" w:rsidR="00DD2FE7" w:rsidRPr="00B17750" w:rsidRDefault="00DD2FE7" w:rsidP="0089509B">
            <w:pPr>
              <w:pStyle w:val="PC"/>
              <w:keepNext/>
            </w:pPr>
            <w:r w:rsidRPr="00B17750">
              <w:t>3.1</w:t>
            </w:r>
          </w:p>
        </w:tc>
        <w:tc>
          <w:tcPr>
            <w:tcW w:w="5729" w:type="dxa"/>
            <w:gridSpan w:val="2"/>
          </w:tcPr>
          <w:p w14:paraId="6626F793" w14:textId="7B531F8F" w:rsidR="00DD2FE7" w:rsidRPr="00B17750" w:rsidRDefault="00DD2FE7" w:rsidP="0089509B">
            <w:pPr>
              <w:pStyle w:val="unittext"/>
            </w:pPr>
            <w:r w:rsidRPr="00B17750">
              <w:t xml:space="preserve">Identify </w:t>
            </w:r>
            <w:r w:rsidRPr="00B82442">
              <w:rPr>
                <w:b/>
                <w:i/>
              </w:rPr>
              <w:t>means used by the author to achieve the purpose of the texts</w:t>
            </w:r>
            <w:r w:rsidR="00FA7CF7">
              <w:rPr>
                <w:b/>
                <w:i/>
              </w:rPr>
              <w:t xml:space="preserve"> </w:t>
            </w:r>
          </w:p>
        </w:tc>
      </w:tr>
      <w:tr w:rsidR="00DD2FE7" w:rsidRPr="00B17750" w14:paraId="135A04D0" w14:textId="77777777" w:rsidTr="00DD2FE7">
        <w:tc>
          <w:tcPr>
            <w:tcW w:w="2943" w:type="dxa"/>
            <w:vMerge/>
          </w:tcPr>
          <w:p w14:paraId="66A4C1FC" w14:textId="77777777" w:rsidR="00DD2FE7" w:rsidRPr="00B17750" w:rsidRDefault="00DD2FE7" w:rsidP="0089509B">
            <w:pPr>
              <w:keepNext/>
            </w:pPr>
          </w:p>
        </w:tc>
        <w:tc>
          <w:tcPr>
            <w:tcW w:w="570" w:type="dxa"/>
            <w:gridSpan w:val="2"/>
          </w:tcPr>
          <w:p w14:paraId="59B2DA74" w14:textId="77777777" w:rsidR="00DD2FE7" w:rsidRPr="00B17750" w:rsidRDefault="00DD2FE7" w:rsidP="0089509B">
            <w:pPr>
              <w:pStyle w:val="PC"/>
              <w:keepNext/>
            </w:pPr>
            <w:r w:rsidRPr="00B17750">
              <w:t>3.2</w:t>
            </w:r>
          </w:p>
        </w:tc>
        <w:tc>
          <w:tcPr>
            <w:tcW w:w="5729" w:type="dxa"/>
            <w:gridSpan w:val="2"/>
          </w:tcPr>
          <w:p w14:paraId="3D738249" w14:textId="77777777" w:rsidR="00DD2FE7" w:rsidRPr="00B17750" w:rsidRDefault="00DD2FE7" w:rsidP="0089509B">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DD2FE7" w:rsidRPr="00B17750" w14:paraId="25DACDE5" w14:textId="77777777" w:rsidTr="00DD2FE7">
        <w:tc>
          <w:tcPr>
            <w:tcW w:w="2943" w:type="dxa"/>
            <w:vMerge/>
          </w:tcPr>
          <w:p w14:paraId="7F774E50" w14:textId="77777777" w:rsidR="00DD2FE7" w:rsidRPr="00B17750" w:rsidRDefault="00DD2FE7" w:rsidP="0089509B">
            <w:pPr>
              <w:keepNext/>
            </w:pPr>
          </w:p>
        </w:tc>
        <w:tc>
          <w:tcPr>
            <w:tcW w:w="570" w:type="dxa"/>
            <w:gridSpan w:val="2"/>
          </w:tcPr>
          <w:p w14:paraId="1F046074" w14:textId="77777777" w:rsidR="00DD2FE7" w:rsidRPr="00B17750" w:rsidRDefault="00DD2FE7" w:rsidP="0089509B">
            <w:pPr>
              <w:pStyle w:val="PC"/>
              <w:keepNext/>
            </w:pPr>
            <w:r w:rsidRPr="00B17750">
              <w:t>3.3</w:t>
            </w:r>
          </w:p>
        </w:tc>
        <w:tc>
          <w:tcPr>
            <w:tcW w:w="5729" w:type="dxa"/>
            <w:gridSpan w:val="2"/>
          </w:tcPr>
          <w:p w14:paraId="05F512B1" w14:textId="77777777" w:rsidR="00DD2FE7" w:rsidRPr="00B17750" w:rsidRDefault="00DD2FE7" w:rsidP="0089509B">
            <w:pPr>
              <w:pStyle w:val="unittext"/>
            </w:pPr>
            <w:r w:rsidRPr="00B17750">
              <w:t>Assess the relevance of the texts to own purpose</w:t>
            </w:r>
            <w:r w:rsidRPr="00B17750">
              <w:rPr>
                <w:b/>
                <w:i/>
              </w:rPr>
              <w:t xml:space="preserve"> </w:t>
            </w:r>
          </w:p>
        </w:tc>
      </w:tr>
      <w:tr w:rsidR="00DD2FE7" w:rsidRPr="00B17750" w14:paraId="0FE4C7FB" w14:textId="77777777" w:rsidTr="00DD2FE7">
        <w:tc>
          <w:tcPr>
            <w:tcW w:w="2943" w:type="dxa"/>
          </w:tcPr>
          <w:p w14:paraId="56198981" w14:textId="77777777" w:rsidR="00DD2FE7" w:rsidRPr="00B17750" w:rsidRDefault="00DD2FE7" w:rsidP="0089509B">
            <w:pPr>
              <w:keepNext/>
            </w:pPr>
          </w:p>
        </w:tc>
        <w:tc>
          <w:tcPr>
            <w:tcW w:w="570" w:type="dxa"/>
            <w:gridSpan w:val="2"/>
          </w:tcPr>
          <w:p w14:paraId="2CBD065C" w14:textId="77777777" w:rsidR="00DD2FE7" w:rsidRPr="00B17750" w:rsidRDefault="00DD2FE7" w:rsidP="0089509B">
            <w:pPr>
              <w:pStyle w:val="PC"/>
              <w:keepNext/>
            </w:pPr>
            <w:r>
              <w:t>3.4</w:t>
            </w:r>
          </w:p>
        </w:tc>
        <w:tc>
          <w:tcPr>
            <w:tcW w:w="5729" w:type="dxa"/>
            <w:gridSpan w:val="2"/>
          </w:tcPr>
          <w:p w14:paraId="6AA9D1DC" w14:textId="77777777" w:rsidR="00DD2FE7" w:rsidRPr="00B17750" w:rsidRDefault="00DD2FE7" w:rsidP="0089509B">
            <w:pPr>
              <w:pStyle w:val="unittext"/>
            </w:pPr>
            <w:r>
              <w:t>Evaluate</w:t>
            </w:r>
            <w:r w:rsidRPr="005E1D4A">
              <w:t xml:space="preserve"> </w:t>
            </w:r>
            <w:r w:rsidRPr="00B82442">
              <w:rPr>
                <w:b/>
                <w:i/>
              </w:rPr>
              <w:t>effectiveness</w:t>
            </w:r>
            <w:r w:rsidRPr="00B82442">
              <w:rPr>
                <w:b/>
              </w:rPr>
              <w:t xml:space="preserve"> </w:t>
            </w:r>
            <w:r w:rsidRPr="00B82442">
              <w:rPr>
                <w:b/>
                <w:i/>
              </w:rPr>
              <w:t>of texts</w:t>
            </w:r>
          </w:p>
        </w:tc>
      </w:tr>
      <w:tr w:rsidR="00DD2FE7" w:rsidRPr="00B17750" w14:paraId="4F10D659" w14:textId="77777777" w:rsidTr="00DD2FE7">
        <w:tc>
          <w:tcPr>
            <w:tcW w:w="2943" w:type="dxa"/>
          </w:tcPr>
          <w:p w14:paraId="56D8A09B" w14:textId="77777777" w:rsidR="00DD2FE7" w:rsidRPr="00B17750" w:rsidRDefault="00DD2FE7" w:rsidP="0089509B">
            <w:pPr>
              <w:pStyle w:val="spacer"/>
            </w:pPr>
          </w:p>
        </w:tc>
        <w:tc>
          <w:tcPr>
            <w:tcW w:w="6299" w:type="dxa"/>
            <w:gridSpan w:val="4"/>
          </w:tcPr>
          <w:p w14:paraId="4F962B88" w14:textId="77777777" w:rsidR="00DD2FE7" w:rsidRPr="00B17750" w:rsidRDefault="00DD2FE7" w:rsidP="0089509B">
            <w:pPr>
              <w:pStyle w:val="spacer"/>
            </w:pPr>
          </w:p>
        </w:tc>
      </w:tr>
      <w:tr w:rsidR="00DD2FE7" w:rsidRPr="00B17750" w14:paraId="366F6C4A" w14:textId="77777777" w:rsidTr="00DD2FE7">
        <w:tc>
          <w:tcPr>
            <w:tcW w:w="9242" w:type="dxa"/>
            <w:gridSpan w:val="5"/>
          </w:tcPr>
          <w:p w14:paraId="53FBFB48" w14:textId="77777777" w:rsidR="00DD2FE7" w:rsidRPr="00B17750" w:rsidRDefault="00DD2FE7" w:rsidP="0089509B">
            <w:pPr>
              <w:pStyle w:val="Heading21"/>
            </w:pPr>
            <w:r w:rsidRPr="00B17750">
              <w:t>Required Knowledge and Skills</w:t>
            </w:r>
          </w:p>
          <w:p w14:paraId="04E3E907" w14:textId="77777777" w:rsidR="00DD2FE7" w:rsidRPr="00B17750" w:rsidRDefault="00DD2FE7" w:rsidP="0089509B">
            <w:pPr>
              <w:pStyle w:val="text"/>
            </w:pPr>
            <w:r w:rsidRPr="00B17750">
              <w:t>This describes the essential skills and knowledge and their level required for this unit.</w:t>
            </w:r>
          </w:p>
        </w:tc>
      </w:tr>
      <w:tr w:rsidR="00DD2FE7" w:rsidRPr="00B17750" w14:paraId="5150CB9A" w14:textId="77777777" w:rsidTr="00DD2FE7">
        <w:tc>
          <w:tcPr>
            <w:tcW w:w="9242" w:type="dxa"/>
            <w:gridSpan w:val="5"/>
          </w:tcPr>
          <w:p w14:paraId="6B9A15F1" w14:textId="77777777" w:rsidR="00DD2FE7" w:rsidRPr="00B17750" w:rsidRDefault="00DD2FE7" w:rsidP="0089509B">
            <w:pPr>
              <w:pStyle w:val="unittext"/>
            </w:pPr>
            <w:r w:rsidRPr="00B17750">
              <w:t>Required Knowledge:</w:t>
            </w:r>
          </w:p>
          <w:p w14:paraId="1148AE32" w14:textId="77777777" w:rsidR="00DD2FE7" w:rsidRPr="00B17750" w:rsidRDefault="00DD2FE7" w:rsidP="0089509B">
            <w:pPr>
              <w:pStyle w:val="bullet"/>
              <w:numPr>
                <w:ilvl w:val="0"/>
                <w:numId w:val="13"/>
              </w:numPr>
              <w:ind w:left="284" w:hanging="284"/>
            </w:pPr>
            <w:r w:rsidRPr="00B17750">
              <w:t>a range of vocabulary related to learning including some specialised vocabulary to support comprehension</w:t>
            </w:r>
          </w:p>
          <w:p w14:paraId="2C4F8084" w14:textId="77777777" w:rsidR="00DD2FE7" w:rsidRPr="00B17750" w:rsidRDefault="00DD2FE7" w:rsidP="0089509B">
            <w:pPr>
              <w:pStyle w:val="bullet"/>
              <w:numPr>
                <w:ilvl w:val="0"/>
                <w:numId w:val="13"/>
              </w:numPr>
              <w:ind w:left="284" w:hanging="284"/>
            </w:pPr>
            <w:r w:rsidRPr="00B17750">
              <w:t>techniques used by writers to convey meaning and achieve purpose</w:t>
            </w:r>
          </w:p>
          <w:p w14:paraId="01022551" w14:textId="77777777" w:rsidR="00DD2FE7" w:rsidRPr="00B17750" w:rsidRDefault="00DD2FE7" w:rsidP="0089509B">
            <w:pPr>
              <w:pStyle w:val="bullet"/>
              <w:numPr>
                <w:ilvl w:val="0"/>
                <w:numId w:val="13"/>
              </w:numPr>
              <w:ind w:left="284" w:hanging="284"/>
            </w:pPr>
            <w:r>
              <w:t>factors that influence a text such as an</w:t>
            </w:r>
            <w:r w:rsidRPr="00B17750">
              <w:t xml:space="preserve"> author’s culture, experiences and value system</w:t>
            </w:r>
          </w:p>
          <w:p w14:paraId="4A5E5457" w14:textId="77777777" w:rsidR="00DD2FE7" w:rsidRPr="00B17750" w:rsidRDefault="00DD2FE7" w:rsidP="0089509B">
            <w:pPr>
              <w:pStyle w:val="bullet"/>
              <w:numPr>
                <w:ilvl w:val="0"/>
                <w:numId w:val="13"/>
              </w:numPr>
              <w:ind w:left="284" w:hanging="284"/>
            </w:pPr>
            <w:r>
              <w:t xml:space="preserve">different representations of </w:t>
            </w:r>
            <w:r w:rsidRPr="00B17750">
              <w:t>paper based and digital information</w:t>
            </w:r>
          </w:p>
          <w:p w14:paraId="1FD66520" w14:textId="77777777" w:rsidR="00DD2FE7" w:rsidRPr="00B17750" w:rsidRDefault="00DD2FE7" w:rsidP="0089509B">
            <w:pPr>
              <w:pStyle w:val="unittext"/>
            </w:pPr>
            <w:r w:rsidRPr="00B17750">
              <w:t>Required Skills:</w:t>
            </w:r>
          </w:p>
          <w:p w14:paraId="7EF2418E" w14:textId="77777777" w:rsidR="00DD2FE7" w:rsidRPr="00B17750" w:rsidRDefault="00DD2FE7" w:rsidP="0089509B">
            <w:pPr>
              <w:pStyle w:val="bullet"/>
              <w:numPr>
                <w:ilvl w:val="0"/>
                <w:numId w:val="13"/>
              </w:numPr>
              <w:ind w:left="284" w:hanging="284"/>
            </w:pPr>
            <w:r>
              <w:t>literacy</w:t>
            </w:r>
            <w:r w:rsidRPr="00B17750">
              <w:t xml:space="preserve"> skills to:</w:t>
            </w:r>
          </w:p>
          <w:p w14:paraId="2EC9E8FC" w14:textId="77777777" w:rsidR="00DD2FE7" w:rsidRPr="00B17750" w:rsidRDefault="00DD2FE7" w:rsidP="0089509B">
            <w:pPr>
              <w:pStyle w:val="endash"/>
              <w:keepNext/>
              <w:ind w:left="568" w:hanging="284"/>
            </w:pPr>
            <w:r w:rsidRPr="00B17750">
              <w:t>select and apply reading strategies to interpret and analyse texts</w:t>
            </w:r>
          </w:p>
          <w:p w14:paraId="12FBE3E4" w14:textId="77777777" w:rsidR="00DD2FE7" w:rsidRPr="00B17750" w:rsidRDefault="00DD2FE7" w:rsidP="0089509B">
            <w:pPr>
              <w:pStyle w:val="endash"/>
              <w:keepNext/>
              <w:ind w:left="568" w:hanging="284"/>
            </w:pPr>
            <w:r w:rsidRPr="00B17750">
              <w:t>apply critical analysis skills to interpret and compare texts</w:t>
            </w:r>
          </w:p>
          <w:p w14:paraId="64625B39" w14:textId="77777777" w:rsidR="00DD2FE7" w:rsidRPr="00B17750" w:rsidRDefault="00DD2FE7" w:rsidP="0089509B">
            <w:pPr>
              <w:pStyle w:val="endash"/>
              <w:keepNext/>
              <w:ind w:left="568" w:hanging="284"/>
            </w:pPr>
            <w:r w:rsidRPr="00B17750">
              <w:t>assess relevance of texts to own purposes and needs</w:t>
            </w:r>
          </w:p>
          <w:p w14:paraId="2C5278CB" w14:textId="77777777" w:rsidR="00DD2FE7" w:rsidRDefault="00DD2FE7" w:rsidP="0089509B">
            <w:pPr>
              <w:pStyle w:val="endash"/>
              <w:keepNext/>
              <w:ind w:left="568" w:hanging="284"/>
            </w:pPr>
            <w:r w:rsidRPr="00B17750">
              <w:t>assess the validity of online information</w:t>
            </w:r>
          </w:p>
          <w:p w14:paraId="72F0CA7A" w14:textId="77777777" w:rsidR="00DD2FE7" w:rsidRPr="00B17750" w:rsidRDefault="00DD2FE7" w:rsidP="0089509B">
            <w:pPr>
              <w:pStyle w:val="endash"/>
              <w:keepNext/>
              <w:ind w:left="568" w:hanging="284"/>
            </w:pPr>
            <w:r w:rsidRPr="00DC6B4B">
              <w:t>apply a range of decoding strategies to identify unfamiliar words</w:t>
            </w:r>
          </w:p>
          <w:p w14:paraId="1A949625" w14:textId="77777777" w:rsidR="00DD2FE7" w:rsidRPr="00B17750" w:rsidRDefault="00DD2FE7" w:rsidP="0089509B">
            <w:pPr>
              <w:pStyle w:val="bullet"/>
              <w:numPr>
                <w:ilvl w:val="0"/>
                <w:numId w:val="13"/>
              </w:numPr>
              <w:ind w:left="284" w:hanging="284"/>
            </w:pPr>
            <w:r w:rsidRPr="00B17750">
              <w:t>technology skills to access and navigate screen based digital text to locate information of some complexity</w:t>
            </w:r>
          </w:p>
        </w:tc>
      </w:tr>
      <w:tr w:rsidR="00DD2FE7" w:rsidRPr="00B17750" w14:paraId="41F072F5" w14:textId="77777777" w:rsidTr="00DD2FE7">
        <w:tc>
          <w:tcPr>
            <w:tcW w:w="9242" w:type="dxa"/>
            <w:gridSpan w:val="5"/>
          </w:tcPr>
          <w:p w14:paraId="239FBBB2" w14:textId="77777777" w:rsidR="00DD2FE7" w:rsidRPr="00B17750" w:rsidRDefault="00DD2FE7" w:rsidP="0089509B">
            <w:pPr>
              <w:pStyle w:val="spacer"/>
            </w:pPr>
          </w:p>
        </w:tc>
      </w:tr>
      <w:tr w:rsidR="00DD2FE7" w:rsidRPr="00B17750" w14:paraId="70DCA839" w14:textId="77777777" w:rsidTr="00DD2FE7">
        <w:tc>
          <w:tcPr>
            <w:tcW w:w="9242" w:type="dxa"/>
            <w:gridSpan w:val="5"/>
          </w:tcPr>
          <w:p w14:paraId="4076EBEF" w14:textId="77777777" w:rsidR="00DD2FE7" w:rsidRPr="00B17750" w:rsidRDefault="00DD2FE7" w:rsidP="0089509B">
            <w:pPr>
              <w:pStyle w:val="Heading21"/>
            </w:pPr>
            <w:r w:rsidRPr="00B17750">
              <w:t>Range Statement</w:t>
            </w:r>
          </w:p>
          <w:p w14:paraId="2D45FBE1" w14:textId="157A92FD" w:rsidR="00DD2FE7" w:rsidRPr="00B17750" w:rsidRDefault="00DD2FE7" w:rsidP="0089509B">
            <w:pPr>
              <w:pStyle w:val="text"/>
            </w:pPr>
            <w:r w:rsidRPr="00B17750">
              <w:t>The Range Statement relates to the unit of competency as a whole. It allows for different work environments and situations that may affect performance.</w:t>
            </w:r>
            <w:r w:rsidR="00FA7CF7">
              <w:t xml:space="preserve"> </w:t>
            </w:r>
            <w:r w:rsidRPr="00B17750">
              <w:t>Bold / italicised wording in the Performance Criteria is detailed below.</w:t>
            </w:r>
            <w:r w:rsidR="00FA7CF7">
              <w:t xml:space="preserve"> </w:t>
            </w:r>
          </w:p>
        </w:tc>
      </w:tr>
      <w:tr w:rsidR="00DD2FE7" w:rsidRPr="00B17750" w14:paraId="789D4F82" w14:textId="77777777" w:rsidTr="00DD2FE7">
        <w:tc>
          <w:tcPr>
            <w:tcW w:w="3369" w:type="dxa"/>
            <w:gridSpan w:val="2"/>
          </w:tcPr>
          <w:p w14:paraId="5C2E8978" w14:textId="77777777" w:rsidR="00DD2FE7" w:rsidRPr="00B17750" w:rsidRDefault="00DD2FE7" w:rsidP="0089509B">
            <w:pPr>
              <w:pStyle w:val="unittext"/>
            </w:pPr>
            <w:r>
              <w:rPr>
                <w:b/>
                <w:i/>
              </w:rPr>
              <w:t xml:space="preserve">Complex </w:t>
            </w:r>
            <w:r w:rsidRPr="00B17750">
              <w:rPr>
                <w:b/>
                <w:i/>
              </w:rPr>
              <w:t>text</w:t>
            </w:r>
            <w:r>
              <w:rPr>
                <w:b/>
                <w:i/>
              </w:rPr>
              <w:t xml:space="preserve"> type</w:t>
            </w:r>
            <w:r w:rsidRPr="00B17750">
              <w:rPr>
                <w:b/>
                <w:i/>
              </w:rPr>
              <w:t>s</w:t>
            </w:r>
            <w:r w:rsidRPr="00B17750">
              <w:t xml:space="preserve"> may include:</w:t>
            </w:r>
          </w:p>
        </w:tc>
        <w:tc>
          <w:tcPr>
            <w:tcW w:w="5873" w:type="dxa"/>
            <w:gridSpan w:val="3"/>
          </w:tcPr>
          <w:p w14:paraId="005C96B1" w14:textId="77777777" w:rsidR="00DD2FE7" w:rsidRPr="00B17750" w:rsidRDefault="00DD2FE7" w:rsidP="0089509B">
            <w:pPr>
              <w:pStyle w:val="bullet"/>
              <w:numPr>
                <w:ilvl w:val="0"/>
                <w:numId w:val="13"/>
              </w:numPr>
              <w:ind w:left="284" w:hanging="284"/>
            </w:pPr>
            <w:r>
              <w:t>structurally intricate texts which include</w:t>
            </w:r>
            <w:r w:rsidRPr="00B17750">
              <w:t xml:space="preserve"> embedded information, specialised vocabulary and abstraction and symbolism</w:t>
            </w:r>
          </w:p>
          <w:p w14:paraId="7B0DAC76" w14:textId="77777777" w:rsidR="00DD2FE7" w:rsidRPr="00B17750" w:rsidRDefault="00DD2FE7" w:rsidP="0089509B">
            <w:pPr>
              <w:pStyle w:val="bullet"/>
              <w:numPr>
                <w:ilvl w:val="0"/>
                <w:numId w:val="13"/>
              </w:numPr>
              <w:ind w:left="284" w:hanging="284"/>
            </w:pPr>
            <w:r>
              <w:t>web based</w:t>
            </w:r>
            <w:r w:rsidRPr="00B17750">
              <w:t xml:space="preserve">, </w:t>
            </w:r>
            <w:r>
              <w:t>paper based</w:t>
            </w:r>
            <w:r w:rsidRPr="00B17750">
              <w:t>, handwritten and visual texts:</w:t>
            </w:r>
          </w:p>
          <w:p w14:paraId="569E127E" w14:textId="77777777" w:rsidR="00DD2FE7" w:rsidRPr="00B17750" w:rsidRDefault="00DD2FE7" w:rsidP="0089509B">
            <w:pPr>
              <w:pStyle w:val="endash"/>
              <w:keepNext/>
              <w:ind w:left="568" w:hanging="284"/>
            </w:pPr>
            <w:r w:rsidRPr="00B17750">
              <w:t>instructional material such as text books, research material on the internet, weblogs</w:t>
            </w:r>
          </w:p>
          <w:p w14:paraId="09385C18" w14:textId="4BAA91EB" w:rsidR="00DD2FE7" w:rsidRPr="00B17750" w:rsidRDefault="00DD2FE7" w:rsidP="0089509B">
            <w:pPr>
              <w:pStyle w:val="endash"/>
              <w:keepNext/>
              <w:ind w:left="568" w:hanging="284"/>
            </w:pPr>
            <w:r w:rsidRPr="00B17750">
              <w:t>classroom based learning materials notes taken from whiteboard,</w:t>
            </w:r>
            <w:r w:rsidR="00FA7CF7">
              <w:t xml:space="preserve"> </w:t>
            </w:r>
            <w:r w:rsidRPr="00B17750">
              <w:t>notes taken from a variety of sources</w:t>
            </w:r>
          </w:p>
          <w:p w14:paraId="5231C2E9" w14:textId="77777777" w:rsidR="00DD2FE7" w:rsidRPr="00B17750" w:rsidRDefault="00DD2FE7" w:rsidP="0089509B">
            <w:pPr>
              <w:pStyle w:val="endash"/>
              <w:keepNext/>
              <w:ind w:left="568" w:hanging="284"/>
            </w:pPr>
            <w:r w:rsidRPr="00B17750">
              <w:t xml:space="preserve">procedural or technical manuals / learner guides, work </w:t>
            </w:r>
            <w:r w:rsidRPr="00B17750">
              <w:lastRenderedPageBreak/>
              <w:t>books</w:t>
            </w:r>
          </w:p>
          <w:p w14:paraId="5A0F3557" w14:textId="77777777" w:rsidR="00DD2FE7" w:rsidRPr="00B17750" w:rsidRDefault="00DD2FE7" w:rsidP="0089509B">
            <w:pPr>
              <w:pStyle w:val="endash"/>
              <w:keepNext/>
              <w:ind w:left="568" w:hanging="284"/>
            </w:pPr>
            <w:r w:rsidRPr="00B17750">
              <w:t>course information such as VTAC guide</w:t>
            </w:r>
          </w:p>
          <w:p w14:paraId="147E3C80" w14:textId="77777777" w:rsidR="00DD2FE7" w:rsidRPr="00B17750" w:rsidRDefault="00DD2FE7" w:rsidP="0089509B">
            <w:pPr>
              <w:pStyle w:val="endash"/>
              <w:keepNext/>
              <w:ind w:left="568" w:hanging="284"/>
            </w:pPr>
            <w:r w:rsidRPr="00B17750">
              <w:t xml:space="preserve">journal articles, reports, including technical information </w:t>
            </w:r>
          </w:p>
          <w:p w14:paraId="49E3B192" w14:textId="77777777" w:rsidR="00DD2FE7" w:rsidRPr="00B17750" w:rsidRDefault="00DD2FE7" w:rsidP="0089509B">
            <w:pPr>
              <w:pStyle w:val="endash"/>
              <w:keepNext/>
              <w:ind w:left="568" w:hanging="284"/>
            </w:pPr>
            <w:r w:rsidRPr="00B17750">
              <w:t>instructions on how to complete a task or project</w:t>
            </w:r>
          </w:p>
          <w:p w14:paraId="3F201B49" w14:textId="77777777" w:rsidR="00DD2FE7" w:rsidRPr="00B17750" w:rsidRDefault="00DD2FE7" w:rsidP="0089509B">
            <w:pPr>
              <w:pStyle w:val="endash"/>
              <w:keepNext/>
              <w:ind w:left="568" w:hanging="284"/>
            </w:pPr>
            <w:r w:rsidRPr="00B17750">
              <w:t>informal and formal emails,</w:t>
            </w:r>
            <w:r>
              <w:t xml:space="preserve"> tweets,</w:t>
            </w:r>
            <w:r w:rsidRPr="00B17750">
              <w:t xml:space="preserve"> online postings or hand written messages about matters related to learning for example, information about an assignment from a fellow class member or the teacher</w:t>
            </w:r>
          </w:p>
          <w:p w14:paraId="4DC392EA" w14:textId="77777777" w:rsidR="00DD2FE7" w:rsidRPr="00B17750" w:rsidRDefault="00DD2FE7" w:rsidP="0089509B">
            <w:pPr>
              <w:pStyle w:val="endash"/>
              <w:keepNext/>
              <w:ind w:left="568" w:hanging="284"/>
            </w:pPr>
            <w:r w:rsidRPr="00B17750">
              <w:t>individual learning plans, portfolios, diary entries related to study plans, task lists</w:t>
            </w:r>
          </w:p>
          <w:p w14:paraId="62E7FB37" w14:textId="77777777" w:rsidR="00DD2FE7" w:rsidRPr="00B17750" w:rsidRDefault="00DD2FE7" w:rsidP="0089509B">
            <w:pPr>
              <w:pStyle w:val="endash"/>
              <w:keepNext/>
              <w:ind w:left="568" w:hanging="284"/>
            </w:pPr>
            <w:r w:rsidRPr="00B17750">
              <w:t xml:space="preserve">diagrams with supporting information related to a specific area of study </w:t>
            </w:r>
          </w:p>
        </w:tc>
      </w:tr>
      <w:tr w:rsidR="00DD2FE7" w:rsidRPr="00B17750" w14:paraId="0F302D3A" w14:textId="77777777" w:rsidTr="00DD2FE7">
        <w:tc>
          <w:tcPr>
            <w:tcW w:w="9242" w:type="dxa"/>
            <w:gridSpan w:val="5"/>
          </w:tcPr>
          <w:p w14:paraId="460028F6" w14:textId="77777777" w:rsidR="00DD2FE7" w:rsidRPr="00B17750" w:rsidRDefault="00DD2FE7" w:rsidP="0089509B">
            <w:pPr>
              <w:pStyle w:val="spacer"/>
            </w:pPr>
          </w:p>
        </w:tc>
      </w:tr>
      <w:tr w:rsidR="00DD2FE7" w:rsidRPr="00B17750" w14:paraId="610205DE" w14:textId="77777777" w:rsidTr="00DD2FE7">
        <w:tc>
          <w:tcPr>
            <w:tcW w:w="3369" w:type="dxa"/>
            <w:gridSpan w:val="2"/>
          </w:tcPr>
          <w:p w14:paraId="4643C4F7" w14:textId="77777777" w:rsidR="00DD2FE7" w:rsidRPr="00B82442" w:rsidRDefault="00DD2FE7" w:rsidP="0089509B">
            <w:pPr>
              <w:pStyle w:val="unittext"/>
            </w:pPr>
            <w:r w:rsidRPr="00B17750">
              <w:rPr>
                <w:b/>
                <w:i/>
              </w:rPr>
              <w:t>Features</w:t>
            </w:r>
            <w:r w:rsidRPr="00B17750">
              <w:t xml:space="preserve"> </w:t>
            </w:r>
            <w:r w:rsidRPr="00777B37">
              <w:rPr>
                <w:b/>
                <w:i/>
              </w:rPr>
              <w:t>of text types</w:t>
            </w:r>
            <w:r w:rsidRPr="00B17750">
              <w:t xml:space="preserve"> </w:t>
            </w:r>
            <w:r>
              <w:t xml:space="preserve">may </w:t>
            </w:r>
            <w:r w:rsidRPr="00B17750">
              <w:t>include:</w:t>
            </w:r>
          </w:p>
        </w:tc>
        <w:tc>
          <w:tcPr>
            <w:tcW w:w="5873" w:type="dxa"/>
            <w:gridSpan w:val="3"/>
          </w:tcPr>
          <w:p w14:paraId="30E808BB" w14:textId="77777777" w:rsidR="00DD2FE7" w:rsidRPr="00B17750" w:rsidRDefault="00DD2FE7" w:rsidP="0089509B">
            <w:pPr>
              <w:pStyle w:val="bullet"/>
              <w:numPr>
                <w:ilvl w:val="0"/>
                <w:numId w:val="17"/>
              </w:numPr>
              <w:rPr>
                <w:i/>
                <w:sz w:val="24"/>
              </w:rPr>
            </w:pPr>
            <w:r w:rsidRPr="00B17750">
              <w:t>text structures</w:t>
            </w:r>
            <w:r w:rsidRPr="00B17750">
              <w:rPr>
                <w:i/>
                <w:sz w:val="24"/>
              </w:rPr>
              <w:t xml:space="preserve"> </w:t>
            </w:r>
            <w:r w:rsidRPr="00B17750">
              <w:t>which use a variety of sentence structures:</w:t>
            </w:r>
          </w:p>
          <w:p w14:paraId="50A3AEF8" w14:textId="77777777" w:rsidR="00DD2FE7" w:rsidRPr="00B17750" w:rsidRDefault="00DD2FE7" w:rsidP="0089509B">
            <w:pPr>
              <w:pStyle w:val="endash"/>
              <w:keepNext/>
              <w:ind w:left="568" w:hanging="284"/>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327C5369" w14:textId="21F31BD6" w:rsidR="00DD2FE7" w:rsidRPr="00B17750" w:rsidRDefault="00DD2FE7" w:rsidP="0089509B">
            <w:pPr>
              <w:pStyle w:val="endash"/>
              <w:keepNext/>
              <w:ind w:left="568" w:hanging="284"/>
              <w:rPr>
                <w:i/>
              </w:rPr>
            </w:pPr>
            <w:r w:rsidRPr="00B17750">
              <w:t>informative texts with impersonal tone,</w:t>
            </w:r>
            <w:r w:rsidR="00FA7CF7">
              <w:t xml:space="preserve"> </w:t>
            </w:r>
            <w:r w:rsidRPr="00B17750">
              <w:t>headings, author’s views expressed as facts, might include abstract nouns that condense ideas, processes and descriptions, and might follow a standard format such as general statement, factual description, conclusion</w:t>
            </w:r>
          </w:p>
          <w:p w14:paraId="6698AB86" w14:textId="77777777" w:rsidR="00DD2FE7" w:rsidRPr="00B17750" w:rsidRDefault="00DD2FE7" w:rsidP="0089509B">
            <w:pPr>
              <w:pStyle w:val="endash"/>
              <w:keepNext/>
              <w:ind w:left="568" w:hanging="284"/>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14:paraId="09F91F5B" w14:textId="77777777" w:rsidR="00DD2FE7" w:rsidRPr="00B17750" w:rsidRDefault="00DD2FE7" w:rsidP="0089509B">
            <w:pPr>
              <w:pStyle w:val="endash"/>
              <w:keepNext/>
              <w:ind w:left="568" w:hanging="284"/>
              <w:rPr>
                <w:i/>
              </w:rPr>
            </w:pPr>
            <w:r w:rsidRPr="00B17750">
              <w:t>narrative texts with a chronological sequence of events, use of descriptive language, variations in author’s voice</w:t>
            </w:r>
          </w:p>
          <w:p w14:paraId="35349A36" w14:textId="77777777" w:rsidR="00DD2FE7" w:rsidRPr="00B17750" w:rsidRDefault="00DD2FE7" w:rsidP="0089509B">
            <w:pPr>
              <w:pStyle w:val="endash"/>
              <w:keepNext/>
              <w:ind w:left="568" w:hanging="284"/>
              <w:rPr>
                <w:i/>
              </w:rPr>
            </w:pPr>
            <w:r w:rsidRPr="00B17750">
              <w:t>tables, graphs containing formatted data with explicit navigation features such as headings, table of contents, site map/ menus, numbered contents, dot points</w:t>
            </w:r>
          </w:p>
          <w:p w14:paraId="3E0CCD47" w14:textId="77777777" w:rsidR="00DD2FE7" w:rsidRPr="00B17750" w:rsidRDefault="00DD2FE7" w:rsidP="0089509B">
            <w:pPr>
              <w:pStyle w:val="bullet"/>
              <w:numPr>
                <w:ilvl w:val="0"/>
                <w:numId w:val="13"/>
              </w:numPr>
              <w:ind w:left="284" w:hanging="284"/>
            </w:pPr>
            <w:r w:rsidRPr="00B17750">
              <w:t>sentences:</w:t>
            </w:r>
          </w:p>
          <w:p w14:paraId="0C2BF776" w14:textId="77777777" w:rsidR="00DD2FE7" w:rsidRPr="00B17750" w:rsidRDefault="00DD2FE7" w:rsidP="0089509B">
            <w:pPr>
              <w:pStyle w:val="endash"/>
              <w:keepNext/>
              <w:ind w:left="568" w:hanging="284"/>
            </w:pPr>
            <w:r w:rsidRPr="00B17750">
              <w:t xml:space="preserve">complex syntactic structures including: </w:t>
            </w:r>
          </w:p>
          <w:p w14:paraId="0DC1151B" w14:textId="77777777" w:rsidR="00DD2FE7" w:rsidRPr="00B17750" w:rsidRDefault="00DD2FE7" w:rsidP="0089509B">
            <w:pPr>
              <w:pStyle w:val="endash"/>
              <w:keepNext/>
              <w:ind w:left="568" w:hanging="284"/>
            </w:pPr>
            <w:r w:rsidRPr="00B17750">
              <w:t>nominalisation</w:t>
            </w:r>
          </w:p>
          <w:p w14:paraId="435358DE" w14:textId="77777777" w:rsidR="00DD2FE7" w:rsidRPr="00B17750" w:rsidRDefault="00DD2FE7" w:rsidP="0089509B">
            <w:pPr>
              <w:pStyle w:val="endash"/>
              <w:keepNext/>
              <w:ind w:left="568" w:hanging="284"/>
            </w:pPr>
            <w:r w:rsidRPr="00B17750">
              <w:t>modality</w:t>
            </w:r>
          </w:p>
          <w:p w14:paraId="6F850EFE" w14:textId="77777777" w:rsidR="00DD2FE7" w:rsidRPr="00B17750" w:rsidRDefault="00DD2FE7" w:rsidP="0089509B">
            <w:pPr>
              <w:pStyle w:val="endash"/>
              <w:keepNext/>
              <w:ind w:left="568" w:hanging="284"/>
            </w:pPr>
            <w:r w:rsidRPr="00B17750">
              <w:t>linking devices to demonstrate conceptual connections and/or causal relationships</w:t>
            </w:r>
          </w:p>
          <w:p w14:paraId="5E9D1803" w14:textId="77777777" w:rsidR="00DD2FE7" w:rsidRPr="00B17750" w:rsidRDefault="00DD2FE7" w:rsidP="0089509B">
            <w:pPr>
              <w:pStyle w:val="bullet"/>
              <w:numPr>
                <w:ilvl w:val="0"/>
                <w:numId w:val="13"/>
              </w:numPr>
              <w:ind w:left="284" w:hanging="284"/>
            </w:pPr>
            <w:r w:rsidRPr="00B17750">
              <w:t>words / phrases/ abbreviations:</w:t>
            </w:r>
          </w:p>
          <w:p w14:paraId="4BAF211A" w14:textId="77777777" w:rsidR="00DD2FE7" w:rsidRPr="00B17750" w:rsidRDefault="00DD2FE7" w:rsidP="0089509B">
            <w:pPr>
              <w:pStyle w:val="endash"/>
              <w:keepNext/>
              <w:ind w:left="568" w:hanging="284"/>
            </w:pPr>
            <w:r w:rsidRPr="00B17750">
              <w:t>vocabulary associated with personally relevant education activities</w:t>
            </w:r>
          </w:p>
          <w:p w14:paraId="1895BF82" w14:textId="77777777" w:rsidR="00DD2FE7" w:rsidRPr="00B17750" w:rsidRDefault="00DD2FE7" w:rsidP="0089509B">
            <w:pPr>
              <w:pStyle w:val="endash"/>
              <w:keepNext/>
              <w:ind w:left="568" w:hanging="284"/>
            </w:pPr>
            <w:r w:rsidRPr="00B17750">
              <w:t>technical terms linked to learning goals / subject areas</w:t>
            </w:r>
          </w:p>
          <w:p w14:paraId="43E0A8A1" w14:textId="77777777" w:rsidR="00DD2FE7" w:rsidRPr="00B17750" w:rsidRDefault="00DD2FE7" w:rsidP="0089509B">
            <w:pPr>
              <w:pStyle w:val="endash"/>
              <w:keepNext/>
              <w:ind w:left="568" w:hanging="284"/>
            </w:pPr>
            <w:r w:rsidRPr="00B17750">
              <w:t>abbreviations associated with further education such as</w:t>
            </w:r>
            <w:r>
              <w:t xml:space="preserve"> TAFE, VET, </w:t>
            </w:r>
            <w:r w:rsidRPr="00B17750">
              <w:t xml:space="preserve">VCE, HE, </w:t>
            </w:r>
          </w:p>
          <w:p w14:paraId="1CB2107E" w14:textId="77777777" w:rsidR="00DD2FE7" w:rsidRPr="00B17750" w:rsidRDefault="00DD2FE7" w:rsidP="0089509B">
            <w:pPr>
              <w:pStyle w:val="bullet"/>
              <w:numPr>
                <w:ilvl w:val="0"/>
                <w:numId w:val="13"/>
              </w:numPr>
              <w:ind w:left="284" w:hanging="284"/>
            </w:pPr>
            <w:r w:rsidRPr="00B17750">
              <w:lastRenderedPageBreak/>
              <w:t>visual information</w:t>
            </w:r>
          </w:p>
          <w:p w14:paraId="762F69BE" w14:textId="77777777" w:rsidR="00DD2FE7" w:rsidRPr="00B17750" w:rsidRDefault="00DD2FE7" w:rsidP="0089509B">
            <w:pPr>
              <w:pStyle w:val="endash"/>
              <w:keepNext/>
              <w:ind w:left="568" w:hanging="284"/>
            </w:pPr>
            <w:r w:rsidRPr="00B17750">
              <w:t xml:space="preserve">information and activities supported visually for example industry toolboxes </w:t>
            </w:r>
          </w:p>
          <w:p w14:paraId="13F8922A" w14:textId="77777777" w:rsidR="00DD2FE7" w:rsidRPr="00B17750" w:rsidRDefault="00DD2FE7" w:rsidP="0089509B">
            <w:pPr>
              <w:pStyle w:val="endash"/>
              <w:keepNext/>
              <w:ind w:left="568" w:hanging="284"/>
            </w:pPr>
            <w:r w:rsidRPr="00B17750">
              <w:t>posters of careers information</w:t>
            </w:r>
          </w:p>
          <w:p w14:paraId="420C1DB7" w14:textId="77777777" w:rsidR="00DD2FE7" w:rsidRPr="00B17750" w:rsidRDefault="00DD2FE7" w:rsidP="0089509B">
            <w:pPr>
              <w:pStyle w:val="endash"/>
              <w:keepNext/>
              <w:ind w:left="568" w:hanging="284"/>
            </w:pPr>
            <w:r w:rsidRPr="00B17750">
              <w:t>documentaries</w:t>
            </w:r>
          </w:p>
          <w:p w14:paraId="65DCC1C1" w14:textId="77777777" w:rsidR="00DD2FE7" w:rsidRPr="00B17750" w:rsidRDefault="00DD2FE7" w:rsidP="0089509B">
            <w:pPr>
              <w:pStyle w:val="endash"/>
              <w:keepNext/>
              <w:ind w:left="568" w:hanging="284"/>
            </w:pPr>
            <w:r w:rsidRPr="00B17750">
              <w:t>technical procedures such as a science experiment</w:t>
            </w:r>
          </w:p>
        </w:tc>
      </w:tr>
      <w:tr w:rsidR="00DD2FE7" w:rsidRPr="00B17750" w14:paraId="3916A380" w14:textId="77777777" w:rsidTr="00DD2FE7">
        <w:tc>
          <w:tcPr>
            <w:tcW w:w="9242" w:type="dxa"/>
            <w:gridSpan w:val="5"/>
          </w:tcPr>
          <w:p w14:paraId="25A8000C" w14:textId="77777777" w:rsidR="00DD2FE7" w:rsidRPr="00B17750" w:rsidRDefault="00DD2FE7" w:rsidP="0089509B">
            <w:pPr>
              <w:pStyle w:val="spacer"/>
            </w:pPr>
          </w:p>
        </w:tc>
      </w:tr>
      <w:tr w:rsidR="00DD2FE7" w:rsidRPr="00B17750" w14:paraId="14A9DD97" w14:textId="77777777" w:rsidTr="00DD2FE7">
        <w:tc>
          <w:tcPr>
            <w:tcW w:w="3369" w:type="dxa"/>
            <w:gridSpan w:val="2"/>
          </w:tcPr>
          <w:p w14:paraId="348B48DB" w14:textId="77777777" w:rsidR="00DD2FE7" w:rsidRPr="00B17750" w:rsidRDefault="00DD2FE7" w:rsidP="0089509B">
            <w:pPr>
              <w:pStyle w:val="unittext"/>
            </w:pPr>
            <w:r w:rsidRPr="00B17750">
              <w:rPr>
                <w:b/>
                <w:i/>
              </w:rPr>
              <w:t>Purposes</w:t>
            </w:r>
            <w:r w:rsidRPr="00B17750">
              <w:t xml:space="preserve"> may include:</w:t>
            </w:r>
          </w:p>
        </w:tc>
        <w:tc>
          <w:tcPr>
            <w:tcW w:w="5873" w:type="dxa"/>
            <w:gridSpan w:val="3"/>
          </w:tcPr>
          <w:p w14:paraId="5E76CDDA" w14:textId="77777777" w:rsidR="00DD2FE7" w:rsidRPr="00B17750" w:rsidRDefault="00DD2FE7" w:rsidP="0089509B">
            <w:pPr>
              <w:pStyle w:val="bullet"/>
              <w:numPr>
                <w:ilvl w:val="0"/>
                <w:numId w:val="13"/>
              </w:numPr>
              <w:ind w:left="284" w:hanging="284"/>
            </w:pPr>
            <w:r w:rsidRPr="00B17750">
              <w:t>providing knowledge such as scientific, environmental, historical</w:t>
            </w:r>
          </w:p>
          <w:p w14:paraId="0EC40B4D" w14:textId="77777777" w:rsidR="00DD2FE7" w:rsidRPr="00B17750" w:rsidRDefault="00DD2FE7" w:rsidP="0089509B">
            <w:pPr>
              <w:pStyle w:val="bullet"/>
              <w:numPr>
                <w:ilvl w:val="0"/>
                <w:numId w:val="13"/>
              </w:numPr>
              <w:ind w:left="284" w:hanging="284"/>
            </w:pPr>
            <w:r w:rsidRPr="00B17750">
              <w:t>providing information for example career pathways, further education pathways</w:t>
            </w:r>
          </w:p>
          <w:p w14:paraId="11F23A0E" w14:textId="77777777" w:rsidR="00DD2FE7" w:rsidRPr="00B17750" w:rsidRDefault="00DD2FE7" w:rsidP="0089509B">
            <w:pPr>
              <w:pStyle w:val="bullet"/>
              <w:numPr>
                <w:ilvl w:val="0"/>
                <w:numId w:val="13"/>
              </w:numPr>
              <w:ind w:left="284" w:hanging="284"/>
            </w:pPr>
            <w:r w:rsidRPr="00B17750">
              <w:t>providing skills development for example, scientific methods and techniques</w:t>
            </w:r>
          </w:p>
        </w:tc>
      </w:tr>
      <w:tr w:rsidR="00DD2FE7" w:rsidRPr="00B17750" w14:paraId="3C613B5C" w14:textId="77777777" w:rsidTr="00DD2FE7">
        <w:tc>
          <w:tcPr>
            <w:tcW w:w="9242" w:type="dxa"/>
            <w:gridSpan w:val="5"/>
          </w:tcPr>
          <w:p w14:paraId="53A6ADAA" w14:textId="77777777" w:rsidR="00DD2FE7" w:rsidRPr="00B17750" w:rsidRDefault="00DD2FE7" w:rsidP="0089509B">
            <w:pPr>
              <w:pStyle w:val="spacer"/>
            </w:pPr>
          </w:p>
        </w:tc>
      </w:tr>
      <w:tr w:rsidR="00DD2FE7" w:rsidRPr="00B17750" w14:paraId="63739DEC" w14:textId="77777777" w:rsidTr="00DD2FE7">
        <w:tc>
          <w:tcPr>
            <w:tcW w:w="3369" w:type="dxa"/>
            <w:gridSpan w:val="2"/>
          </w:tcPr>
          <w:p w14:paraId="792F01C6" w14:textId="77777777" w:rsidR="00DD2FE7" w:rsidRPr="00B17750" w:rsidRDefault="00DD2FE7" w:rsidP="0089509B">
            <w:pPr>
              <w:pStyle w:val="unittext"/>
            </w:pPr>
            <w:r w:rsidRPr="00B17750">
              <w:rPr>
                <w:b/>
                <w:i/>
              </w:rPr>
              <w:t>Strategies to interpret the text</w:t>
            </w:r>
            <w:r w:rsidRPr="00B17750">
              <w:t xml:space="preserve"> may include:</w:t>
            </w:r>
          </w:p>
        </w:tc>
        <w:tc>
          <w:tcPr>
            <w:tcW w:w="5873" w:type="dxa"/>
            <w:gridSpan w:val="3"/>
          </w:tcPr>
          <w:p w14:paraId="1B640277" w14:textId="77777777" w:rsidR="00DD2FE7" w:rsidRPr="00B17750" w:rsidRDefault="00DD2FE7" w:rsidP="0089509B">
            <w:pPr>
              <w:pStyle w:val="bullet"/>
              <w:numPr>
                <w:ilvl w:val="0"/>
                <w:numId w:val="13"/>
              </w:numPr>
              <w:ind w:left="284" w:hanging="284"/>
            </w:pPr>
            <w:r w:rsidRPr="00B17750">
              <w:t>meaning-making strategies:</w:t>
            </w:r>
          </w:p>
          <w:p w14:paraId="66BF5AAE" w14:textId="77777777" w:rsidR="00DD2FE7" w:rsidRDefault="00DD2FE7" w:rsidP="0089509B">
            <w:pPr>
              <w:pStyle w:val="endash"/>
              <w:keepNext/>
              <w:ind w:left="568" w:hanging="284"/>
            </w:pPr>
            <w:r w:rsidRPr="00B17750">
              <w:t xml:space="preserve">relating separate pieces of information within a text, rather than treating them as separate units of information </w:t>
            </w:r>
          </w:p>
          <w:p w14:paraId="5606C20A" w14:textId="77777777" w:rsidR="00DD2FE7" w:rsidRPr="00B17750" w:rsidRDefault="00DD2FE7" w:rsidP="0089509B">
            <w:pPr>
              <w:pStyle w:val="endash"/>
              <w:keepNext/>
              <w:ind w:left="568" w:hanging="284"/>
            </w:pPr>
            <w:r>
              <w:t>using knowledge of structure and layout to skim key information</w:t>
            </w:r>
          </w:p>
          <w:p w14:paraId="5C4EEAFF" w14:textId="77777777" w:rsidR="00DD2FE7" w:rsidRPr="00B17750" w:rsidRDefault="00DD2FE7" w:rsidP="0089509B">
            <w:pPr>
              <w:pStyle w:val="endash"/>
              <w:keepNext/>
              <w:ind w:left="568" w:hanging="284"/>
            </w:pPr>
            <w:r w:rsidRPr="00B17750">
              <w:t xml:space="preserve">using knowledge of principal conventions of texts to assist with constructing meaning from a range of text types </w:t>
            </w:r>
          </w:p>
          <w:p w14:paraId="5A9A3205" w14:textId="77777777" w:rsidR="00DD2FE7" w:rsidRPr="00B17750" w:rsidRDefault="00DD2FE7" w:rsidP="0089509B">
            <w:pPr>
              <w:pStyle w:val="endash"/>
              <w:keepNext/>
              <w:ind w:left="568" w:hanging="284"/>
            </w:pPr>
            <w:r w:rsidRPr="00B17750">
              <w:t xml:space="preserve">recognising that language relates to social contexts and when social relations change, language may also change </w:t>
            </w:r>
          </w:p>
          <w:p w14:paraId="687DCD8B" w14:textId="77777777" w:rsidR="00DD2FE7" w:rsidRPr="00B17750" w:rsidRDefault="00DD2FE7" w:rsidP="0089509B">
            <w:pPr>
              <w:pStyle w:val="endash"/>
              <w:keepNext/>
              <w:ind w:left="568" w:hanging="284"/>
            </w:pPr>
            <w:r w:rsidRPr="00B17750">
              <w:t>employing a variety of strategies when interpreting text such as self-correction, re-reading, reading on, varying speed, reading aloud, posing questions, checking for accuracy of information by consulting other texts/people</w:t>
            </w:r>
          </w:p>
          <w:p w14:paraId="3D4344A2" w14:textId="77777777" w:rsidR="00DD2FE7" w:rsidRPr="00B17750" w:rsidRDefault="00DD2FE7" w:rsidP="0089509B">
            <w:pPr>
              <w:pStyle w:val="endash"/>
              <w:keepNext/>
              <w:ind w:left="568" w:hanging="284"/>
            </w:pPr>
            <w:r w:rsidRPr="00B17750">
              <w:t>recognising how supporting</w:t>
            </w:r>
            <w:r>
              <w:t xml:space="preserve"> information</w:t>
            </w:r>
            <w:r w:rsidRPr="00B17750">
              <w:t xml:space="preserve"> is used effectively </w:t>
            </w:r>
          </w:p>
          <w:p w14:paraId="58ACCD59" w14:textId="77777777" w:rsidR="00DD2FE7" w:rsidRPr="00B17750" w:rsidRDefault="00DD2FE7" w:rsidP="0089509B">
            <w:pPr>
              <w:pStyle w:val="endash"/>
              <w:keepNext/>
              <w:ind w:left="568" w:hanging="284"/>
            </w:pPr>
            <w:r w:rsidRPr="00B17750">
              <w:t>distinguishing fact from opinion</w:t>
            </w:r>
          </w:p>
          <w:p w14:paraId="784EA8A5" w14:textId="77777777" w:rsidR="00DD2FE7" w:rsidRPr="00B17750" w:rsidRDefault="00DD2FE7" w:rsidP="0089509B">
            <w:pPr>
              <w:pStyle w:val="endash"/>
              <w:keepNext/>
              <w:ind w:left="568" w:hanging="284"/>
            </w:pPr>
            <w:r w:rsidRPr="00B17750">
              <w:t>noting cues such as particular words which indicate a new or important point is about to be made</w:t>
            </w:r>
          </w:p>
          <w:p w14:paraId="7CA8AF8F" w14:textId="77777777" w:rsidR="00DD2FE7" w:rsidRPr="00B17750" w:rsidRDefault="00DD2FE7" w:rsidP="0089509B">
            <w:pPr>
              <w:pStyle w:val="endash"/>
              <w:keepNext/>
              <w:ind w:left="568" w:hanging="284"/>
            </w:pPr>
            <w:r w:rsidRPr="00B17750">
              <w:t>making notes from written texts of personal relevance</w:t>
            </w:r>
          </w:p>
          <w:p w14:paraId="6E63F742" w14:textId="77777777" w:rsidR="00DD2FE7" w:rsidRPr="00B17750" w:rsidRDefault="00DD2FE7" w:rsidP="0089509B">
            <w:pPr>
              <w:pStyle w:val="endash"/>
              <w:keepNext/>
              <w:ind w:left="568" w:hanging="284"/>
            </w:pPr>
            <w:r w:rsidRPr="00B17750">
              <w:t>comparing information from different sources</w:t>
            </w:r>
          </w:p>
          <w:p w14:paraId="0C1197FD" w14:textId="77777777" w:rsidR="00DD2FE7" w:rsidRPr="00B17750" w:rsidRDefault="00DD2FE7" w:rsidP="0089509B">
            <w:pPr>
              <w:pStyle w:val="bullet"/>
              <w:numPr>
                <w:ilvl w:val="0"/>
                <w:numId w:val="13"/>
              </w:numPr>
              <w:ind w:left="284" w:hanging="284"/>
            </w:pPr>
            <w:r w:rsidRPr="00B17750">
              <w:t>de-coding strategies:</w:t>
            </w:r>
          </w:p>
          <w:p w14:paraId="1A0085E0" w14:textId="77777777" w:rsidR="00DD2FE7" w:rsidRPr="00B17750" w:rsidRDefault="00DD2FE7" w:rsidP="0089509B">
            <w:pPr>
              <w:pStyle w:val="endash"/>
              <w:keepNext/>
              <w:ind w:left="568" w:hanging="284"/>
            </w:pPr>
            <w:r w:rsidRPr="00B17750">
              <w:t xml:space="preserve">using a range of word identification strategies, including: visual and phonic patterns, word derivations and meanings </w:t>
            </w:r>
          </w:p>
          <w:p w14:paraId="211CA85C" w14:textId="77777777" w:rsidR="00DD2FE7" w:rsidRPr="00B17750" w:rsidRDefault="00DD2FE7" w:rsidP="0089509B">
            <w:pPr>
              <w:pStyle w:val="endash"/>
              <w:keepNext/>
              <w:ind w:left="568" w:hanging="284"/>
            </w:pPr>
            <w:r w:rsidRPr="00B17750">
              <w:t>recognising ways in which punctuation conveys a range of emotions or intentions</w:t>
            </w:r>
          </w:p>
        </w:tc>
      </w:tr>
      <w:tr w:rsidR="00DD2FE7" w:rsidRPr="00B17750" w14:paraId="3A1DDAF1" w14:textId="77777777" w:rsidTr="00DD2FE7">
        <w:tc>
          <w:tcPr>
            <w:tcW w:w="9242" w:type="dxa"/>
            <w:gridSpan w:val="5"/>
          </w:tcPr>
          <w:p w14:paraId="657E5208" w14:textId="77777777" w:rsidR="00DD2FE7" w:rsidRPr="00B17750" w:rsidRDefault="00DD2FE7" w:rsidP="0089509B">
            <w:pPr>
              <w:pStyle w:val="spacer"/>
            </w:pPr>
          </w:p>
        </w:tc>
      </w:tr>
      <w:tr w:rsidR="00DD2FE7" w:rsidRPr="00B17750" w14:paraId="4900196B" w14:textId="77777777" w:rsidTr="00DD2FE7">
        <w:tc>
          <w:tcPr>
            <w:tcW w:w="3369" w:type="dxa"/>
            <w:gridSpan w:val="2"/>
          </w:tcPr>
          <w:p w14:paraId="266527D1" w14:textId="77777777" w:rsidR="00DD2FE7" w:rsidRPr="00B17750" w:rsidRDefault="00DD2FE7" w:rsidP="0089509B">
            <w:pPr>
              <w:pStyle w:val="unittext"/>
            </w:pPr>
            <w:r w:rsidRPr="00B17750">
              <w:rPr>
                <w:b/>
                <w:i/>
              </w:rPr>
              <w:t>Means used by the author to achieve the purpose of the text</w:t>
            </w:r>
            <w:r w:rsidRPr="00B17750">
              <w:t xml:space="preserve"> may include:</w:t>
            </w:r>
          </w:p>
        </w:tc>
        <w:tc>
          <w:tcPr>
            <w:tcW w:w="5873" w:type="dxa"/>
            <w:gridSpan w:val="3"/>
          </w:tcPr>
          <w:p w14:paraId="11B555B8" w14:textId="77777777" w:rsidR="00DD2FE7" w:rsidRPr="00B17750" w:rsidRDefault="00DD2FE7" w:rsidP="0089509B">
            <w:pPr>
              <w:pStyle w:val="bullet"/>
              <w:numPr>
                <w:ilvl w:val="0"/>
                <w:numId w:val="13"/>
              </w:numPr>
              <w:ind w:left="284" w:hanging="284"/>
            </w:pPr>
            <w:r w:rsidRPr="00B17750">
              <w:t>choice of genre and text structure</w:t>
            </w:r>
          </w:p>
          <w:p w14:paraId="74A630AF" w14:textId="77777777" w:rsidR="00DD2FE7" w:rsidRPr="00B17750" w:rsidRDefault="00DD2FE7" w:rsidP="0089509B">
            <w:pPr>
              <w:pStyle w:val="bullet"/>
              <w:numPr>
                <w:ilvl w:val="0"/>
                <w:numId w:val="13"/>
              </w:numPr>
              <w:ind w:left="284" w:hanging="284"/>
            </w:pPr>
            <w:r w:rsidRPr="00B17750">
              <w:t>choice of language to create subtleties or precise meaning</w:t>
            </w:r>
          </w:p>
          <w:p w14:paraId="26A6964C" w14:textId="77777777" w:rsidR="00DD2FE7" w:rsidRPr="00B17750" w:rsidRDefault="00DD2FE7" w:rsidP="0089509B">
            <w:pPr>
              <w:pStyle w:val="bullet"/>
              <w:numPr>
                <w:ilvl w:val="0"/>
                <w:numId w:val="13"/>
              </w:numPr>
              <w:ind w:left="284" w:hanging="284"/>
            </w:pPr>
            <w:r w:rsidRPr="00B17750">
              <w:t xml:space="preserve">use of punctuation to convey a range of emotions or </w:t>
            </w:r>
            <w:r w:rsidRPr="00B17750">
              <w:lastRenderedPageBreak/>
              <w:t>intentions</w:t>
            </w:r>
          </w:p>
          <w:p w14:paraId="5FE0AAAA" w14:textId="77777777" w:rsidR="00DD2FE7" w:rsidRPr="00B17750" w:rsidRDefault="00DD2FE7" w:rsidP="0089509B">
            <w:pPr>
              <w:pStyle w:val="bullet"/>
              <w:numPr>
                <w:ilvl w:val="0"/>
                <w:numId w:val="13"/>
              </w:numPr>
              <w:ind w:left="284" w:hanging="284"/>
            </w:pPr>
            <w:r w:rsidRPr="00B17750">
              <w:t>logically organised separate pieces of information arranged within the text</w:t>
            </w:r>
          </w:p>
        </w:tc>
      </w:tr>
      <w:tr w:rsidR="00DD2FE7" w:rsidRPr="00B17750" w14:paraId="755C29ED" w14:textId="77777777" w:rsidTr="00DD2FE7">
        <w:tc>
          <w:tcPr>
            <w:tcW w:w="3369" w:type="dxa"/>
            <w:gridSpan w:val="2"/>
          </w:tcPr>
          <w:p w14:paraId="23DBF9A9" w14:textId="77777777" w:rsidR="00DD2FE7" w:rsidRPr="00B17750" w:rsidRDefault="00DD2FE7" w:rsidP="0089509B">
            <w:pPr>
              <w:pStyle w:val="spacer"/>
            </w:pPr>
          </w:p>
        </w:tc>
        <w:tc>
          <w:tcPr>
            <w:tcW w:w="5873" w:type="dxa"/>
            <w:gridSpan w:val="3"/>
          </w:tcPr>
          <w:p w14:paraId="49058F6D" w14:textId="77777777" w:rsidR="00DD2FE7" w:rsidRPr="00B17750" w:rsidRDefault="00DD2FE7" w:rsidP="0089509B">
            <w:pPr>
              <w:pStyle w:val="spacer"/>
            </w:pPr>
          </w:p>
        </w:tc>
      </w:tr>
      <w:tr w:rsidR="00DD2FE7" w:rsidRPr="00B17750" w14:paraId="2EA6F659" w14:textId="77777777" w:rsidTr="00DD2FE7">
        <w:tc>
          <w:tcPr>
            <w:tcW w:w="3369" w:type="dxa"/>
            <w:gridSpan w:val="2"/>
          </w:tcPr>
          <w:p w14:paraId="6BC1676D" w14:textId="77777777" w:rsidR="00DD2FE7" w:rsidRPr="00B17750" w:rsidRDefault="00DD2FE7" w:rsidP="0089509B">
            <w:pPr>
              <w:pStyle w:val="unittext"/>
            </w:pPr>
            <w:r w:rsidRPr="00B17750">
              <w:rPr>
                <w:b/>
                <w:i/>
              </w:rPr>
              <w:t>Strategies to critically analyse text</w:t>
            </w:r>
            <w:r w:rsidRPr="00B17750">
              <w:t xml:space="preserve"> may include:</w:t>
            </w:r>
          </w:p>
        </w:tc>
        <w:tc>
          <w:tcPr>
            <w:tcW w:w="5873" w:type="dxa"/>
            <w:gridSpan w:val="3"/>
          </w:tcPr>
          <w:p w14:paraId="75A9A406" w14:textId="77777777" w:rsidR="00DD2FE7" w:rsidRPr="00B17750" w:rsidRDefault="00DD2FE7" w:rsidP="0089509B">
            <w:pPr>
              <w:pStyle w:val="bullet"/>
              <w:numPr>
                <w:ilvl w:val="0"/>
                <w:numId w:val="13"/>
              </w:numPr>
              <w:ind w:left="284" w:hanging="284"/>
            </w:pPr>
            <w:r w:rsidRPr="00B17750">
              <w:t>analysis to identify :</w:t>
            </w:r>
          </w:p>
          <w:p w14:paraId="08067BE2" w14:textId="77777777" w:rsidR="00DD2FE7" w:rsidRPr="00B17750" w:rsidRDefault="00DD2FE7" w:rsidP="0089509B">
            <w:pPr>
              <w:pStyle w:val="endash"/>
              <w:keepNext/>
              <w:ind w:left="568" w:hanging="284"/>
            </w:pPr>
            <w:r w:rsidRPr="00B17750">
              <w:t>misleading information</w:t>
            </w:r>
          </w:p>
          <w:p w14:paraId="7BCB50C2" w14:textId="77777777" w:rsidR="00DD2FE7" w:rsidRPr="00B17750" w:rsidRDefault="00DD2FE7" w:rsidP="0089509B">
            <w:pPr>
              <w:pStyle w:val="endash"/>
              <w:keepNext/>
              <w:ind w:left="568" w:hanging="284"/>
            </w:pPr>
            <w:r w:rsidRPr="00B17750">
              <w:t>underlying values</w:t>
            </w:r>
          </w:p>
          <w:p w14:paraId="41E62381" w14:textId="77777777" w:rsidR="00DD2FE7" w:rsidRPr="00B17750" w:rsidRDefault="00DD2FE7" w:rsidP="0089509B">
            <w:pPr>
              <w:pStyle w:val="endash"/>
              <w:keepNext/>
              <w:ind w:left="568" w:hanging="284"/>
            </w:pPr>
            <w:r w:rsidRPr="00B17750">
              <w:t>subtle nuances</w:t>
            </w:r>
          </w:p>
          <w:p w14:paraId="34ECDD9C" w14:textId="77777777" w:rsidR="00DD2FE7" w:rsidRPr="00B17750" w:rsidRDefault="00DD2FE7" w:rsidP="0089509B">
            <w:pPr>
              <w:pStyle w:val="endash"/>
              <w:keepNext/>
              <w:ind w:left="568" w:hanging="284"/>
            </w:pPr>
            <w:r w:rsidRPr="00B17750">
              <w:t xml:space="preserve">evidence to support judgements/conclusions </w:t>
            </w:r>
          </w:p>
          <w:p w14:paraId="7DFE8A07" w14:textId="77777777" w:rsidR="00DD2FE7" w:rsidRPr="00B17750" w:rsidRDefault="00DD2FE7" w:rsidP="0089509B">
            <w:pPr>
              <w:pStyle w:val="bullet"/>
              <w:numPr>
                <w:ilvl w:val="0"/>
                <w:numId w:val="13"/>
              </w:numPr>
              <w:ind w:left="284" w:hanging="284"/>
            </w:pPr>
            <w:r w:rsidRPr="00B17750">
              <w:t>clarifying the purpose of the writer including stated purpose and inferred purpose</w:t>
            </w:r>
          </w:p>
          <w:p w14:paraId="29021F03" w14:textId="77777777" w:rsidR="00DD2FE7" w:rsidRPr="00B17750" w:rsidRDefault="00DD2FE7" w:rsidP="0089509B">
            <w:pPr>
              <w:pStyle w:val="bullet"/>
              <w:numPr>
                <w:ilvl w:val="0"/>
                <w:numId w:val="13"/>
              </w:numPr>
              <w:ind w:left="284" w:hanging="284"/>
            </w:pPr>
            <w:r w:rsidRPr="00B17750">
              <w:t>identifying key words and phrases critical to gaining meaning from the text</w:t>
            </w:r>
          </w:p>
          <w:p w14:paraId="516C824B" w14:textId="77777777" w:rsidR="00DD2FE7" w:rsidRPr="00B17750" w:rsidRDefault="00DD2FE7" w:rsidP="0089509B">
            <w:pPr>
              <w:pStyle w:val="bullet"/>
              <w:numPr>
                <w:ilvl w:val="0"/>
                <w:numId w:val="13"/>
              </w:numPr>
              <w:ind w:left="284" w:hanging="284"/>
            </w:pPr>
            <w:r w:rsidRPr="00B17750">
              <w:t>comparing similar texts in terms of language used or text structure</w:t>
            </w:r>
          </w:p>
          <w:p w14:paraId="4ACF46AB" w14:textId="77777777" w:rsidR="00DD2FE7" w:rsidRPr="00B17750" w:rsidRDefault="00DD2FE7" w:rsidP="0089509B">
            <w:pPr>
              <w:pStyle w:val="bullet"/>
              <w:numPr>
                <w:ilvl w:val="0"/>
                <w:numId w:val="13"/>
              </w:numPr>
              <w:ind w:left="284" w:hanging="284"/>
            </w:pPr>
            <w:r w:rsidRPr="00B17750">
              <w:t xml:space="preserve">discussion of writer’s voice </w:t>
            </w:r>
          </w:p>
          <w:p w14:paraId="0CD6FCA5" w14:textId="77777777" w:rsidR="00DD2FE7" w:rsidRPr="00B17750" w:rsidRDefault="00DD2FE7" w:rsidP="0089509B">
            <w:pPr>
              <w:pStyle w:val="bullet"/>
              <w:numPr>
                <w:ilvl w:val="0"/>
                <w:numId w:val="13"/>
              </w:numPr>
              <w:ind w:left="284" w:hanging="284"/>
            </w:pPr>
            <w:r w:rsidRPr="00B17750">
              <w:t xml:space="preserve">comparing ideas </w:t>
            </w:r>
          </w:p>
        </w:tc>
      </w:tr>
      <w:tr w:rsidR="00DD2FE7" w:rsidRPr="00B17750" w14:paraId="4243DA60" w14:textId="77777777" w:rsidTr="00DD2FE7">
        <w:tc>
          <w:tcPr>
            <w:tcW w:w="3369" w:type="dxa"/>
            <w:gridSpan w:val="2"/>
          </w:tcPr>
          <w:p w14:paraId="564574D8" w14:textId="77777777" w:rsidR="00DD2FE7" w:rsidRPr="00635D24" w:rsidRDefault="00DD2FE7" w:rsidP="0089509B">
            <w:pPr>
              <w:pStyle w:val="spacer"/>
            </w:pPr>
          </w:p>
        </w:tc>
        <w:tc>
          <w:tcPr>
            <w:tcW w:w="5873" w:type="dxa"/>
            <w:gridSpan w:val="3"/>
          </w:tcPr>
          <w:p w14:paraId="41A06B5E" w14:textId="77777777" w:rsidR="00DD2FE7" w:rsidRDefault="00DD2FE7" w:rsidP="0089509B">
            <w:pPr>
              <w:pStyle w:val="spacer"/>
            </w:pPr>
          </w:p>
        </w:tc>
      </w:tr>
      <w:tr w:rsidR="00DD2FE7" w:rsidRPr="00B17750" w14:paraId="6BD21B01" w14:textId="77777777" w:rsidTr="00DD2FE7">
        <w:tc>
          <w:tcPr>
            <w:tcW w:w="3369" w:type="dxa"/>
            <w:gridSpan w:val="2"/>
          </w:tcPr>
          <w:p w14:paraId="401D7DED" w14:textId="77777777" w:rsidR="00DD2FE7" w:rsidRPr="00635D24" w:rsidRDefault="00DD2FE7" w:rsidP="0089509B">
            <w:pPr>
              <w:pStyle w:val="unittext"/>
              <w:rPr>
                <w:b/>
                <w:i/>
                <w:u w:val="single"/>
              </w:rPr>
            </w:pPr>
            <w:r w:rsidRPr="00635D24">
              <w:rPr>
                <w:b/>
                <w:i/>
              </w:rPr>
              <w:t>Effectiveness</w:t>
            </w:r>
            <w:r>
              <w:rPr>
                <w:b/>
                <w:i/>
              </w:rPr>
              <w:t xml:space="preserve"> of texts</w:t>
            </w:r>
            <w:r w:rsidRPr="00635D24">
              <w:rPr>
                <w:b/>
                <w:i/>
              </w:rPr>
              <w:t xml:space="preserve"> </w:t>
            </w:r>
            <w:r w:rsidRPr="00635D24">
              <w:t>may include:</w:t>
            </w:r>
          </w:p>
        </w:tc>
        <w:tc>
          <w:tcPr>
            <w:tcW w:w="5873" w:type="dxa"/>
            <w:gridSpan w:val="3"/>
          </w:tcPr>
          <w:p w14:paraId="4674B9E6" w14:textId="77777777" w:rsidR="00DD2FE7" w:rsidRPr="00B17750" w:rsidRDefault="00DD2FE7" w:rsidP="0089509B">
            <w:pPr>
              <w:pStyle w:val="bullet"/>
              <w:numPr>
                <w:ilvl w:val="0"/>
                <w:numId w:val="13"/>
              </w:numPr>
              <w:ind w:left="284" w:hanging="284"/>
            </w:pPr>
            <w:r>
              <w:t>whether the text</w:t>
            </w:r>
            <w:r w:rsidRPr="00B17750">
              <w:t xml:space="preserve"> meets its purpose, including inferred purpose</w:t>
            </w:r>
          </w:p>
          <w:p w14:paraId="070C8D5E" w14:textId="77777777" w:rsidR="00DD2FE7" w:rsidRPr="00B17750" w:rsidRDefault="00DD2FE7" w:rsidP="0089509B">
            <w:pPr>
              <w:pStyle w:val="bullet"/>
              <w:numPr>
                <w:ilvl w:val="0"/>
                <w:numId w:val="13"/>
              </w:numPr>
              <w:ind w:left="284" w:hanging="284"/>
            </w:pPr>
            <w:r>
              <w:t>whether the text</w:t>
            </w:r>
            <w:r w:rsidRPr="00B17750">
              <w:t xml:space="preserve"> meets the needs of the audience</w:t>
            </w:r>
          </w:p>
          <w:p w14:paraId="0797F657" w14:textId="77777777" w:rsidR="00DD2FE7" w:rsidRPr="00B17750" w:rsidRDefault="00DD2FE7" w:rsidP="0089509B">
            <w:pPr>
              <w:pStyle w:val="bullet"/>
              <w:numPr>
                <w:ilvl w:val="0"/>
                <w:numId w:val="13"/>
              </w:numPr>
              <w:ind w:left="284" w:hanging="284"/>
            </w:pPr>
            <w:r>
              <w:t>how the text</w:t>
            </w:r>
            <w:r w:rsidRPr="00B17750">
              <w:t xml:space="preserve"> relates to own knowledge and experience</w:t>
            </w:r>
          </w:p>
        </w:tc>
      </w:tr>
      <w:tr w:rsidR="00DD2FE7" w:rsidRPr="00B17750" w14:paraId="4B2EE78C" w14:textId="77777777" w:rsidTr="00DD2FE7">
        <w:tc>
          <w:tcPr>
            <w:tcW w:w="9242" w:type="dxa"/>
            <w:gridSpan w:val="5"/>
          </w:tcPr>
          <w:p w14:paraId="7662E66D" w14:textId="77777777" w:rsidR="00DD2FE7" w:rsidRPr="00B17750" w:rsidRDefault="00DD2FE7" w:rsidP="0089509B">
            <w:pPr>
              <w:pStyle w:val="spacer"/>
            </w:pPr>
          </w:p>
        </w:tc>
      </w:tr>
      <w:tr w:rsidR="00DD2FE7" w:rsidRPr="00B17750" w14:paraId="6134EAA2" w14:textId="77777777" w:rsidTr="00DD2FE7">
        <w:tc>
          <w:tcPr>
            <w:tcW w:w="9242" w:type="dxa"/>
            <w:gridSpan w:val="5"/>
          </w:tcPr>
          <w:p w14:paraId="6175BAC0" w14:textId="77777777" w:rsidR="00DD2FE7" w:rsidRPr="00B17750" w:rsidRDefault="00DD2FE7" w:rsidP="0089509B">
            <w:pPr>
              <w:pStyle w:val="Heading21"/>
            </w:pPr>
            <w:r w:rsidRPr="00B17750">
              <w:t>Evidence Guide</w:t>
            </w:r>
          </w:p>
          <w:p w14:paraId="7C8A503B" w14:textId="77777777" w:rsidR="00DD2FE7" w:rsidRPr="00B17750" w:rsidRDefault="00DD2FE7" w:rsidP="0089509B">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B17750" w14:paraId="6005F6CF" w14:textId="77777777" w:rsidTr="00DD2FE7">
        <w:tc>
          <w:tcPr>
            <w:tcW w:w="3369" w:type="dxa"/>
            <w:gridSpan w:val="2"/>
          </w:tcPr>
          <w:p w14:paraId="461A24CA" w14:textId="77777777" w:rsidR="00DD2FE7" w:rsidRPr="00B17750" w:rsidRDefault="00DD2FE7" w:rsidP="0089509B">
            <w:pPr>
              <w:pStyle w:val="EG"/>
            </w:pPr>
            <w:r w:rsidRPr="00B17750">
              <w:t>Critical aspects for assessment and evidence required to demonstrate competency in this unit</w:t>
            </w:r>
          </w:p>
        </w:tc>
        <w:tc>
          <w:tcPr>
            <w:tcW w:w="5873" w:type="dxa"/>
            <w:gridSpan w:val="3"/>
          </w:tcPr>
          <w:p w14:paraId="74022E59" w14:textId="77777777" w:rsidR="00DD2FE7" w:rsidRPr="00B17750" w:rsidRDefault="00DD2FE7" w:rsidP="0089509B">
            <w:pPr>
              <w:pStyle w:val="unittext"/>
            </w:pPr>
            <w:r w:rsidRPr="00B17750">
              <w:t>Assessment must confirm the ability to:</w:t>
            </w:r>
          </w:p>
          <w:p w14:paraId="12B90BCA" w14:textId="77777777" w:rsidR="00DD2FE7" w:rsidRPr="00B17750" w:rsidRDefault="00DD2FE7" w:rsidP="0089509B">
            <w:pPr>
              <w:pStyle w:val="bullet"/>
              <w:numPr>
                <w:ilvl w:val="0"/>
                <w:numId w:val="13"/>
              </w:numPr>
              <w:ind w:left="284" w:hanging="284"/>
            </w:pPr>
            <w:r w:rsidRPr="00B17750">
              <w:t xml:space="preserve">locate, </w:t>
            </w:r>
            <w:r>
              <w:t xml:space="preserve">critically </w:t>
            </w:r>
            <w:r w:rsidRPr="00B17750">
              <w:t xml:space="preserve">read, interpret and evaluate information in a minimum of 3 different </w:t>
            </w:r>
            <w:r>
              <w:t xml:space="preserve">complex, </w:t>
            </w:r>
            <w:r w:rsidRPr="00B17750">
              <w:t xml:space="preserve">text types relevant to learning purposes, at least one of which must be </w:t>
            </w:r>
            <w:r>
              <w:t>web</w:t>
            </w:r>
            <w:r w:rsidRPr="00B17750">
              <w:t xml:space="preserve"> based</w:t>
            </w:r>
          </w:p>
        </w:tc>
      </w:tr>
      <w:tr w:rsidR="00DD2FE7" w:rsidRPr="00B17750" w14:paraId="53CBCA23" w14:textId="77777777" w:rsidTr="00DD2FE7">
        <w:tc>
          <w:tcPr>
            <w:tcW w:w="9242" w:type="dxa"/>
            <w:gridSpan w:val="5"/>
          </w:tcPr>
          <w:p w14:paraId="5FDA4667" w14:textId="77777777" w:rsidR="00DD2FE7" w:rsidRPr="00B17750" w:rsidRDefault="00DD2FE7" w:rsidP="0089509B">
            <w:pPr>
              <w:pStyle w:val="spacer"/>
            </w:pPr>
          </w:p>
        </w:tc>
      </w:tr>
      <w:tr w:rsidR="00DD2FE7" w:rsidRPr="00B17750" w14:paraId="20C2FED0" w14:textId="77777777" w:rsidTr="00DD2FE7">
        <w:tc>
          <w:tcPr>
            <w:tcW w:w="3369" w:type="dxa"/>
            <w:gridSpan w:val="2"/>
          </w:tcPr>
          <w:p w14:paraId="4C16900F" w14:textId="77777777" w:rsidR="00DD2FE7" w:rsidRPr="00B17750" w:rsidRDefault="00DD2FE7" w:rsidP="0089509B">
            <w:pPr>
              <w:pStyle w:val="EG"/>
            </w:pPr>
            <w:r w:rsidRPr="00B17750">
              <w:t>Context of and specific resources for assessment</w:t>
            </w:r>
          </w:p>
        </w:tc>
        <w:tc>
          <w:tcPr>
            <w:tcW w:w="5873" w:type="dxa"/>
            <w:gridSpan w:val="3"/>
          </w:tcPr>
          <w:p w14:paraId="18A16625" w14:textId="77777777" w:rsidR="00DD2FE7" w:rsidRPr="00B17750" w:rsidRDefault="00DD2FE7" w:rsidP="0089509B">
            <w:pPr>
              <w:pStyle w:val="unittext"/>
            </w:pPr>
            <w:r w:rsidRPr="00B17750">
              <w:t>Assessment must ensure access to:</w:t>
            </w:r>
          </w:p>
          <w:p w14:paraId="02D852FE" w14:textId="77777777" w:rsidR="00DD2FE7" w:rsidRPr="00B17750" w:rsidRDefault="00DD2FE7" w:rsidP="0089509B">
            <w:pPr>
              <w:pStyle w:val="bullet"/>
              <w:numPr>
                <w:ilvl w:val="0"/>
                <w:numId w:val="13"/>
              </w:numPr>
              <w:ind w:left="284" w:hanging="284"/>
            </w:pPr>
            <w:r w:rsidRPr="00B17750">
              <w:t>p</w:t>
            </w:r>
            <w:r>
              <w:t>aper based</w:t>
            </w:r>
            <w:r w:rsidRPr="00B17750">
              <w:t xml:space="preserve"> and digital texts relevant to learning</w:t>
            </w:r>
          </w:p>
          <w:p w14:paraId="3FF47A91" w14:textId="77777777" w:rsidR="00DD2FE7" w:rsidRDefault="00DD2FE7" w:rsidP="0089509B">
            <w:pPr>
              <w:pStyle w:val="bullet"/>
              <w:numPr>
                <w:ilvl w:val="0"/>
                <w:numId w:val="13"/>
              </w:numPr>
              <w:ind w:left="284" w:hanging="284"/>
            </w:pPr>
            <w:r w:rsidRPr="00B17750">
              <w:t>communication technology and software</w:t>
            </w:r>
          </w:p>
          <w:p w14:paraId="210EF189" w14:textId="77777777" w:rsidR="00DD2FE7" w:rsidRPr="00B17750" w:rsidRDefault="00DD2FE7" w:rsidP="0089509B">
            <w:pPr>
              <w:pStyle w:val="unittext"/>
            </w:pPr>
            <w:r w:rsidRPr="00B17750">
              <w:t>At this level the learner:</w:t>
            </w:r>
          </w:p>
          <w:p w14:paraId="5554CB9E" w14:textId="77777777" w:rsidR="00DD2FE7" w:rsidRDefault="00DD2FE7" w:rsidP="0089509B">
            <w:pPr>
              <w:pStyle w:val="bullet"/>
              <w:numPr>
                <w:ilvl w:val="0"/>
                <w:numId w:val="13"/>
              </w:numPr>
              <w:ind w:left="284" w:hanging="284"/>
            </w:pPr>
            <w:r>
              <w:t>works independently across a range of contexts including some that are unfamiliar and/or unpredictable and include some specialisation</w:t>
            </w:r>
          </w:p>
          <w:p w14:paraId="311444BD" w14:textId="77777777" w:rsidR="00DD2FE7" w:rsidRDefault="00DD2FE7" w:rsidP="0089509B">
            <w:pPr>
              <w:pStyle w:val="bullet"/>
              <w:numPr>
                <w:ilvl w:val="0"/>
                <w:numId w:val="13"/>
              </w:numPr>
              <w:ind w:left="284" w:hanging="284"/>
            </w:pPr>
            <w:r>
              <w:t xml:space="preserve">initiates and uses support from a range of established </w:t>
            </w:r>
            <w:r>
              <w:lastRenderedPageBreak/>
              <w:t>sources</w:t>
            </w:r>
          </w:p>
          <w:p w14:paraId="719DE66A" w14:textId="77777777" w:rsidR="00DD2FE7" w:rsidRDefault="00DD2FE7" w:rsidP="0089509B">
            <w:pPr>
              <w:pStyle w:val="unittext"/>
            </w:pPr>
            <w:r>
              <w:t>In order to support achievement meaningful outcomes at the qualification level an integrated approach to assessment should be used, refer to Section B 6.1 Assessment Strategy.</w:t>
            </w:r>
          </w:p>
          <w:p w14:paraId="519D75F4" w14:textId="77777777" w:rsidR="00DD2FE7" w:rsidRPr="00B17750" w:rsidRDefault="00DD2FE7" w:rsidP="0089509B">
            <w:pPr>
              <w:pStyle w:val="unittext"/>
            </w:pPr>
            <w:r>
              <w:t>Where this unit is being co-assessed with units related to another domain, such as personal, the same texts may be relevant to both domains.</w:t>
            </w:r>
          </w:p>
        </w:tc>
      </w:tr>
      <w:tr w:rsidR="00DD2FE7" w:rsidRPr="00B17750" w14:paraId="3174F73E" w14:textId="77777777" w:rsidTr="00DD2FE7">
        <w:tc>
          <w:tcPr>
            <w:tcW w:w="9242" w:type="dxa"/>
            <w:gridSpan w:val="5"/>
          </w:tcPr>
          <w:p w14:paraId="73B63DFD" w14:textId="77777777" w:rsidR="00DD2FE7" w:rsidRPr="00B17750" w:rsidRDefault="00DD2FE7" w:rsidP="0089509B">
            <w:pPr>
              <w:pStyle w:val="spacer"/>
            </w:pPr>
          </w:p>
        </w:tc>
      </w:tr>
      <w:tr w:rsidR="00DD2FE7" w14:paraId="327FD949" w14:textId="77777777" w:rsidTr="00DD2FE7">
        <w:tc>
          <w:tcPr>
            <w:tcW w:w="3369" w:type="dxa"/>
            <w:gridSpan w:val="2"/>
          </w:tcPr>
          <w:p w14:paraId="6F3DC163" w14:textId="77777777" w:rsidR="00DD2FE7" w:rsidRPr="00B17750" w:rsidRDefault="00DD2FE7" w:rsidP="0089509B">
            <w:pPr>
              <w:pStyle w:val="EG"/>
            </w:pPr>
            <w:r w:rsidRPr="00B17750">
              <w:t>Method(s) of assessment</w:t>
            </w:r>
          </w:p>
        </w:tc>
        <w:tc>
          <w:tcPr>
            <w:tcW w:w="5873" w:type="dxa"/>
            <w:gridSpan w:val="3"/>
          </w:tcPr>
          <w:p w14:paraId="2F30F830" w14:textId="77777777" w:rsidR="00DD2FE7" w:rsidRPr="00B17750" w:rsidRDefault="00DD2FE7" w:rsidP="0089509B">
            <w:pPr>
              <w:pStyle w:val="unittext"/>
            </w:pPr>
            <w:r w:rsidRPr="00B17750">
              <w:t xml:space="preserve">The following </w:t>
            </w:r>
            <w:r>
              <w:t xml:space="preserve">suggested </w:t>
            </w:r>
            <w:r w:rsidRPr="00B17750">
              <w:t>assessment methods are suitable for this unit:</w:t>
            </w:r>
          </w:p>
          <w:p w14:paraId="04AE21C8" w14:textId="77777777" w:rsidR="00DD2FE7" w:rsidRPr="00B17750" w:rsidRDefault="00DD2FE7" w:rsidP="0089509B">
            <w:pPr>
              <w:pStyle w:val="bullet"/>
              <w:numPr>
                <w:ilvl w:val="0"/>
                <w:numId w:val="13"/>
              </w:numPr>
              <w:ind w:left="284" w:hanging="284"/>
            </w:pPr>
            <w:r w:rsidRPr="00B17750">
              <w:t xml:space="preserve">direct observation of the learner interpreting information in, and making meaning of </w:t>
            </w:r>
            <w:r>
              <w:t xml:space="preserve">complex </w:t>
            </w:r>
            <w:r w:rsidRPr="00B17750">
              <w:t xml:space="preserve">paper based and </w:t>
            </w:r>
            <w:r>
              <w:t>web based</w:t>
            </w:r>
            <w:r w:rsidRPr="00B17750">
              <w:t xml:space="preserve"> texts </w:t>
            </w:r>
          </w:p>
          <w:p w14:paraId="2752AF0E" w14:textId="77777777" w:rsidR="00DD2FE7" w:rsidRPr="00B17750" w:rsidRDefault="00DD2FE7" w:rsidP="0089509B">
            <w:pPr>
              <w:pStyle w:val="bullet"/>
              <w:numPr>
                <w:ilvl w:val="0"/>
                <w:numId w:val="13"/>
              </w:numPr>
              <w:ind w:left="284" w:hanging="284"/>
            </w:pPr>
            <w:r>
              <w:t>oral</w:t>
            </w:r>
            <w:r w:rsidRPr="00B17750">
              <w:t xml:space="preserve"> or written questioning to assess knowledge of the techniques used by writers to achieve their purpose in text types relevant to learning purposes</w:t>
            </w:r>
          </w:p>
          <w:p w14:paraId="2A1264CF" w14:textId="77777777" w:rsidR="00DD2FE7" w:rsidRPr="00B17750" w:rsidRDefault="00DD2FE7" w:rsidP="0089509B">
            <w:pPr>
              <w:pStyle w:val="bullet"/>
              <w:numPr>
                <w:ilvl w:val="0"/>
                <w:numId w:val="13"/>
              </w:numPr>
              <w:ind w:left="284" w:hanging="284"/>
            </w:pPr>
            <w:r>
              <w:t>oral</w:t>
            </w:r>
            <w:r w:rsidRPr="00B17750">
              <w:t xml:space="preserve"> information from the learner assessing the effectiveness of the selected texts</w:t>
            </w:r>
          </w:p>
          <w:p w14:paraId="1EB21FEF" w14:textId="77777777" w:rsidR="00DD2FE7" w:rsidRPr="00B17750" w:rsidRDefault="00DD2FE7" w:rsidP="0089509B">
            <w:pPr>
              <w:pStyle w:val="bullet"/>
              <w:numPr>
                <w:ilvl w:val="0"/>
                <w:numId w:val="13"/>
              </w:numPr>
              <w:ind w:left="284" w:hanging="284"/>
            </w:pPr>
            <w:r w:rsidRPr="00B17750">
              <w:t>portfolios containing samples of responses to texts</w:t>
            </w:r>
          </w:p>
        </w:tc>
      </w:tr>
    </w:tbl>
    <w:p w14:paraId="6DBF879B" w14:textId="77777777" w:rsidR="00DD2FE7" w:rsidRDefault="00DD2FE7" w:rsidP="0089509B">
      <w:pPr>
        <w:keepNext/>
      </w:pPr>
    </w:p>
    <w:p w14:paraId="67C22717" w14:textId="77777777" w:rsidR="00DD2FE7" w:rsidRDefault="00DD2FE7" w:rsidP="0089509B">
      <w:pPr>
        <w:keepNext/>
        <w:sectPr w:rsidR="00DD2FE7" w:rsidSect="00DD2FE7">
          <w:headerReference w:type="even" r:id="rId351"/>
          <w:headerReference w:type="default" r:id="rId352"/>
          <w:footerReference w:type="even" r:id="rId353"/>
          <w:headerReference w:type="first" r:id="rId354"/>
          <w:footerReference w:type="first" r:id="rId35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89"/>
        <w:gridCol w:w="426"/>
        <w:gridCol w:w="143"/>
        <w:gridCol w:w="15"/>
        <w:gridCol w:w="5553"/>
      </w:tblGrid>
      <w:tr w:rsidR="00DD2FE7" w:rsidRPr="00F936A9" w14:paraId="457F26BA" w14:textId="77777777" w:rsidTr="00DD2FE7">
        <w:tc>
          <w:tcPr>
            <w:tcW w:w="2889" w:type="dxa"/>
          </w:tcPr>
          <w:p w14:paraId="1E6278D8" w14:textId="77777777" w:rsidR="00DD2FE7" w:rsidRPr="00F936A9" w:rsidRDefault="00DD2FE7" w:rsidP="0089509B">
            <w:pPr>
              <w:pStyle w:val="CodeTOC"/>
            </w:pPr>
            <w:r w:rsidRPr="00F936A9">
              <w:lastRenderedPageBreak/>
              <w:t>Unit Code</w:t>
            </w:r>
          </w:p>
        </w:tc>
        <w:tc>
          <w:tcPr>
            <w:tcW w:w="6137" w:type="dxa"/>
            <w:gridSpan w:val="4"/>
          </w:tcPr>
          <w:p w14:paraId="42C2C7FE" w14:textId="702D0C90" w:rsidR="00DD2FE7" w:rsidRPr="00F936A9" w:rsidRDefault="00F22FF0" w:rsidP="0089509B">
            <w:pPr>
              <w:pStyle w:val="code"/>
            </w:pPr>
            <w:bookmarkStart w:id="290" w:name="_Toc514234411"/>
            <w:r>
              <w:rPr>
                <w:color w:val="000000"/>
              </w:rPr>
              <w:t>VU22415</w:t>
            </w:r>
            <w:bookmarkEnd w:id="290"/>
          </w:p>
        </w:tc>
      </w:tr>
      <w:tr w:rsidR="00DD2FE7" w:rsidRPr="00F936A9" w14:paraId="3CD2C63C" w14:textId="77777777" w:rsidTr="00DD2FE7">
        <w:tc>
          <w:tcPr>
            <w:tcW w:w="2889" w:type="dxa"/>
          </w:tcPr>
          <w:p w14:paraId="39FD840A" w14:textId="77777777" w:rsidR="00DD2FE7" w:rsidRPr="00F936A9" w:rsidRDefault="00DD2FE7" w:rsidP="0089509B">
            <w:pPr>
              <w:pStyle w:val="CodeTOC"/>
            </w:pPr>
            <w:r w:rsidRPr="00F936A9">
              <w:t>Unit Title</w:t>
            </w:r>
          </w:p>
        </w:tc>
        <w:tc>
          <w:tcPr>
            <w:tcW w:w="6137" w:type="dxa"/>
            <w:gridSpan w:val="4"/>
          </w:tcPr>
          <w:p w14:paraId="4DBF3EA3" w14:textId="31652917" w:rsidR="00DD2FE7" w:rsidRPr="00F936A9" w:rsidRDefault="00DD2FE7" w:rsidP="0089509B">
            <w:pPr>
              <w:pStyle w:val="code"/>
            </w:pPr>
            <w:bookmarkStart w:id="291" w:name="_Toc507058657"/>
            <w:bookmarkStart w:id="292" w:name="_Toc514234412"/>
            <w:r w:rsidRPr="00F936A9">
              <w:t xml:space="preserve">Engage with a range of </w:t>
            </w:r>
            <w:r>
              <w:t xml:space="preserve">complex </w:t>
            </w:r>
            <w:r w:rsidRPr="00F936A9">
              <w:t>texts for employment purposes</w:t>
            </w:r>
            <w:bookmarkEnd w:id="291"/>
            <w:bookmarkEnd w:id="292"/>
          </w:p>
        </w:tc>
      </w:tr>
      <w:tr w:rsidR="00DD2FE7" w:rsidRPr="00F936A9" w14:paraId="36878A4B" w14:textId="77777777" w:rsidTr="00DD2FE7">
        <w:tc>
          <w:tcPr>
            <w:tcW w:w="2889" w:type="dxa"/>
          </w:tcPr>
          <w:p w14:paraId="7D0BCF86" w14:textId="77777777" w:rsidR="00DD2FE7" w:rsidRPr="00F936A9" w:rsidRDefault="00DD2FE7" w:rsidP="0089509B">
            <w:pPr>
              <w:pStyle w:val="Heading21"/>
            </w:pPr>
            <w:r w:rsidRPr="00F936A9">
              <w:t>Unit Descriptor</w:t>
            </w:r>
          </w:p>
        </w:tc>
        <w:tc>
          <w:tcPr>
            <w:tcW w:w="6137" w:type="dxa"/>
            <w:gridSpan w:val="4"/>
          </w:tcPr>
          <w:p w14:paraId="49253ED1" w14:textId="77777777" w:rsidR="00DD2FE7" w:rsidRPr="00F936A9" w:rsidRDefault="00DD2FE7" w:rsidP="0089509B">
            <w:pPr>
              <w:pStyle w:val="unittext"/>
            </w:pPr>
            <w:r w:rsidRPr="00F936A9">
              <w:t xml:space="preserve">This unit develops the skills and knowledge to interpret a range of structurally intricate paper based and </w:t>
            </w:r>
            <w:r>
              <w:t>web based</w:t>
            </w:r>
            <w:r w:rsidRPr="00F936A9">
              <w:t xml:space="preserve"> text</w:t>
            </w:r>
            <w:r>
              <w:t xml:space="preserve"> type</w:t>
            </w:r>
            <w:r w:rsidRPr="00F936A9">
              <w:t xml:space="preserve">s which are relevant to employment purposes and which may include some specialisation and non routine contexts. </w:t>
            </w:r>
            <w:r>
              <w:t>Learners at this level work independently and initiate and use support from a range of established resources.</w:t>
            </w:r>
          </w:p>
          <w:p w14:paraId="34E7AA93" w14:textId="77777777" w:rsidR="00DD2FE7" w:rsidRPr="00F936A9" w:rsidRDefault="00DD2FE7" w:rsidP="0089509B">
            <w:pPr>
              <w:pStyle w:val="unittext"/>
            </w:pPr>
            <w:r w:rsidRPr="00C2599D">
              <w:t>The required outcomes described in this unit</w:t>
            </w:r>
            <w:r>
              <w:t xml:space="preserve"> contribute to the achievement of Australian Core Skills Framework indicators for Reading at Level 4: 4.03, 4.04</w:t>
            </w:r>
            <w:r w:rsidRPr="00F936A9">
              <w:t xml:space="preserve"> </w:t>
            </w:r>
          </w:p>
        </w:tc>
      </w:tr>
      <w:tr w:rsidR="00DD2FE7" w:rsidRPr="00F936A9" w14:paraId="0831884B" w14:textId="77777777" w:rsidTr="00DD2FE7">
        <w:tc>
          <w:tcPr>
            <w:tcW w:w="2889" w:type="dxa"/>
          </w:tcPr>
          <w:p w14:paraId="08D11E44" w14:textId="77777777" w:rsidR="00DD2FE7" w:rsidRPr="00F936A9" w:rsidRDefault="00DD2FE7" w:rsidP="0089509B">
            <w:pPr>
              <w:pStyle w:val="Heading21"/>
            </w:pPr>
            <w:r w:rsidRPr="00F936A9">
              <w:t>Employability Skills</w:t>
            </w:r>
          </w:p>
        </w:tc>
        <w:tc>
          <w:tcPr>
            <w:tcW w:w="6137" w:type="dxa"/>
            <w:gridSpan w:val="4"/>
          </w:tcPr>
          <w:p w14:paraId="5982C0F6" w14:textId="77777777" w:rsidR="00DD2FE7" w:rsidRPr="00F936A9" w:rsidRDefault="00DD2FE7" w:rsidP="0089509B">
            <w:pPr>
              <w:pStyle w:val="unittext"/>
            </w:pPr>
            <w:r w:rsidRPr="00F936A9">
              <w:t>This unit contains employability skills.</w:t>
            </w:r>
          </w:p>
        </w:tc>
      </w:tr>
      <w:tr w:rsidR="00DD2FE7" w:rsidRPr="00F936A9" w14:paraId="180FA40C" w14:textId="77777777" w:rsidTr="00DD2FE7">
        <w:tc>
          <w:tcPr>
            <w:tcW w:w="2889" w:type="dxa"/>
          </w:tcPr>
          <w:p w14:paraId="6F466070" w14:textId="77777777" w:rsidR="00DD2FE7" w:rsidRPr="00F936A9" w:rsidRDefault="00DD2FE7" w:rsidP="0089509B">
            <w:pPr>
              <w:pStyle w:val="Heading21"/>
            </w:pPr>
            <w:r w:rsidRPr="00F936A9">
              <w:t>Application of the Unit</w:t>
            </w:r>
          </w:p>
        </w:tc>
        <w:tc>
          <w:tcPr>
            <w:tcW w:w="6137" w:type="dxa"/>
            <w:gridSpan w:val="4"/>
          </w:tcPr>
          <w:p w14:paraId="79EE958E" w14:textId="77777777" w:rsidR="00DD2FE7" w:rsidRPr="00F936A9" w:rsidRDefault="00DD2FE7" w:rsidP="0089509B">
            <w:pPr>
              <w:pStyle w:val="unittext"/>
            </w:pPr>
            <w:r w:rsidRPr="00F936A9">
              <w:t xml:space="preserve">This unit applies to those seeking to improve their employment options and who need to develop a range of reading skills both in a paper based and </w:t>
            </w:r>
            <w:r>
              <w:t>web based</w:t>
            </w:r>
            <w:r w:rsidRPr="00F936A9">
              <w:t xml:space="preserve"> context. This unit is suitable for those already in employment and those who aspire to employment.</w:t>
            </w:r>
          </w:p>
          <w:p w14:paraId="50EC65F1" w14:textId="53519DA1" w:rsidR="00DD2FE7" w:rsidRPr="00F936A9" w:rsidRDefault="00DD2FE7" w:rsidP="0089509B">
            <w:pPr>
              <w:pStyle w:val="unittext"/>
            </w:pPr>
            <w:r w:rsidRPr="00900A4A">
              <w:t xml:space="preserve">Where application is as part of the Certificates in General Education for Adults, it is strongly recommended that application is integrated with the delivery and assessment of the Core Skills writing unit </w:t>
            </w:r>
            <w:r w:rsidR="00A11DAE" w:rsidRPr="00A11DAE">
              <w:rPr>
                <w:i/>
              </w:rPr>
              <w:t>VU22420</w:t>
            </w:r>
            <w:r w:rsidR="00A11DAE">
              <w:rPr>
                <w:i/>
              </w:rPr>
              <w:t xml:space="preserve"> </w:t>
            </w:r>
            <w:r w:rsidRPr="00900A4A">
              <w:rPr>
                <w:i/>
              </w:rPr>
              <w:t>Create a range of complex texts to participate in the workplace</w:t>
            </w:r>
            <w:r w:rsidRPr="00900A4A">
              <w:t xml:space="preserve">. The link between reading and writing across the different domains also encourages co-delivery and assessment of additional units, such as </w:t>
            </w:r>
            <w:r w:rsidR="00052135">
              <w:rPr>
                <w:i/>
              </w:rPr>
              <w:t>VU22413</w:t>
            </w:r>
            <w:r w:rsidRPr="00900A4A">
              <w:rPr>
                <w:i/>
              </w:rPr>
              <w:t xml:space="preserve"> Engage with a range of complex texts for personal purposes</w:t>
            </w:r>
            <w:r w:rsidRPr="00900A4A">
              <w:t xml:space="preserve"> and </w:t>
            </w:r>
            <w:r w:rsidR="00543FA5" w:rsidRPr="00543FA5">
              <w:rPr>
                <w:i/>
              </w:rPr>
              <w:t>VU22418</w:t>
            </w:r>
            <w:r w:rsidR="00543FA5">
              <w:rPr>
                <w:i/>
              </w:rPr>
              <w:t xml:space="preserve"> </w:t>
            </w:r>
            <w:r w:rsidRPr="00900A4A">
              <w:rPr>
                <w:i/>
              </w:rPr>
              <w:t>Create a range of complex texts for personal purposes</w:t>
            </w:r>
            <w:r w:rsidRPr="00900A4A">
              <w:t>.</w:t>
            </w:r>
          </w:p>
        </w:tc>
      </w:tr>
      <w:tr w:rsidR="00DD2FE7" w:rsidRPr="00F936A9" w14:paraId="14512103" w14:textId="77777777" w:rsidTr="00DD2FE7">
        <w:tc>
          <w:tcPr>
            <w:tcW w:w="2889" w:type="dxa"/>
          </w:tcPr>
          <w:p w14:paraId="2B151D81" w14:textId="77777777" w:rsidR="00DD2FE7" w:rsidRPr="00F936A9" w:rsidRDefault="00DD2FE7" w:rsidP="0089509B">
            <w:pPr>
              <w:pStyle w:val="Heading21"/>
            </w:pPr>
            <w:r w:rsidRPr="00F936A9">
              <w:t>Element</w:t>
            </w:r>
          </w:p>
          <w:p w14:paraId="641999BB" w14:textId="77777777" w:rsidR="00DD2FE7" w:rsidRPr="00F936A9" w:rsidRDefault="00DD2FE7" w:rsidP="0089509B">
            <w:pPr>
              <w:pStyle w:val="text"/>
            </w:pPr>
            <w:r w:rsidRPr="00F936A9">
              <w:t>Elements describe the essential outcomes of a unit of competency. Elements describe actions or outcomes that are demonstrable and assessable.</w:t>
            </w:r>
          </w:p>
        </w:tc>
        <w:tc>
          <w:tcPr>
            <w:tcW w:w="6137" w:type="dxa"/>
            <w:gridSpan w:val="4"/>
          </w:tcPr>
          <w:p w14:paraId="452B79CB" w14:textId="77777777" w:rsidR="00DD2FE7" w:rsidRPr="00F936A9" w:rsidRDefault="00DD2FE7" w:rsidP="0089509B">
            <w:pPr>
              <w:pStyle w:val="Heading21"/>
            </w:pPr>
            <w:r w:rsidRPr="00F936A9">
              <w:t>Performance Criteria</w:t>
            </w:r>
          </w:p>
          <w:p w14:paraId="2FEC38F0" w14:textId="77777777" w:rsidR="00DD2FE7" w:rsidRPr="00F936A9" w:rsidRDefault="00DD2FE7" w:rsidP="0089509B">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F936A9" w14:paraId="67AFFB0A" w14:textId="77777777" w:rsidTr="00DD2FE7">
        <w:tc>
          <w:tcPr>
            <w:tcW w:w="2889" w:type="dxa"/>
          </w:tcPr>
          <w:p w14:paraId="076C310E" w14:textId="77777777" w:rsidR="00DD2FE7" w:rsidRPr="00F936A9" w:rsidRDefault="00DD2FE7" w:rsidP="0089509B">
            <w:pPr>
              <w:pStyle w:val="spacer"/>
            </w:pPr>
          </w:p>
        </w:tc>
        <w:tc>
          <w:tcPr>
            <w:tcW w:w="6137" w:type="dxa"/>
            <w:gridSpan w:val="4"/>
          </w:tcPr>
          <w:p w14:paraId="5CA2AC11" w14:textId="77777777" w:rsidR="00DD2FE7" w:rsidRPr="00F936A9" w:rsidRDefault="00DD2FE7" w:rsidP="0089509B">
            <w:pPr>
              <w:pStyle w:val="spacer"/>
            </w:pPr>
          </w:p>
        </w:tc>
      </w:tr>
      <w:tr w:rsidR="00DD2FE7" w:rsidRPr="00F936A9" w14:paraId="53346D35" w14:textId="77777777" w:rsidTr="00DD2FE7">
        <w:tc>
          <w:tcPr>
            <w:tcW w:w="2889" w:type="dxa"/>
            <w:vMerge w:val="restart"/>
          </w:tcPr>
          <w:p w14:paraId="653E99EE" w14:textId="77777777" w:rsidR="00DD2FE7" w:rsidRPr="00F936A9" w:rsidRDefault="00DD2FE7" w:rsidP="0089509B">
            <w:pPr>
              <w:pStyle w:val="element"/>
              <w:keepNext/>
            </w:pPr>
            <w:r w:rsidRPr="00F936A9">
              <w:t>1</w:t>
            </w:r>
            <w:r w:rsidRPr="00F936A9">
              <w:tab/>
              <w:t xml:space="preserve">Locate a range of </w:t>
            </w:r>
            <w:r>
              <w:t>complex paper</w:t>
            </w:r>
            <w:r w:rsidRPr="00F936A9">
              <w:t xml:space="preserve"> based and </w:t>
            </w:r>
            <w:r>
              <w:t>web based</w:t>
            </w:r>
            <w:r w:rsidRPr="00F936A9">
              <w:t xml:space="preserve"> text</w:t>
            </w:r>
            <w:r>
              <w:t xml:space="preserve"> type</w:t>
            </w:r>
            <w:r w:rsidRPr="00F936A9">
              <w:t>s relevant to employment purposes</w:t>
            </w:r>
          </w:p>
        </w:tc>
        <w:tc>
          <w:tcPr>
            <w:tcW w:w="569" w:type="dxa"/>
            <w:gridSpan w:val="2"/>
          </w:tcPr>
          <w:p w14:paraId="2DA41D7F" w14:textId="77777777" w:rsidR="00DD2FE7" w:rsidRPr="00F936A9" w:rsidRDefault="00DD2FE7" w:rsidP="0089509B">
            <w:pPr>
              <w:pStyle w:val="PC"/>
              <w:keepNext/>
            </w:pPr>
            <w:r w:rsidRPr="00F936A9">
              <w:t>1.1</w:t>
            </w:r>
          </w:p>
        </w:tc>
        <w:tc>
          <w:tcPr>
            <w:tcW w:w="5568" w:type="dxa"/>
            <w:gridSpan w:val="2"/>
          </w:tcPr>
          <w:p w14:paraId="0C0C6968" w14:textId="77777777" w:rsidR="00DD2FE7" w:rsidRPr="00F936A9" w:rsidRDefault="00DD2FE7" w:rsidP="0089509B">
            <w:pPr>
              <w:pStyle w:val="unittext"/>
            </w:pPr>
            <w:r w:rsidRPr="00F936A9">
              <w:t xml:space="preserve">Access and examine </w:t>
            </w:r>
            <w:r w:rsidRPr="00F936A9">
              <w:rPr>
                <w:b/>
                <w:i/>
              </w:rPr>
              <w:t>key employment and workplace text</w:t>
            </w:r>
            <w:r>
              <w:rPr>
                <w:b/>
                <w:i/>
              </w:rPr>
              <w:t xml:space="preserve"> type</w:t>
            </w:r>
            <w:r w:rsidRPr="00F936A9">
              <w:rPr>
                <w:b/>
                <w:i/>
              </w:rPr>
              <w:t xml:space="preserve">s </w:t>
            </w:r>
          </w:p>
        </w:tc>
      </w:tr>
      <w:tr w:rsidR="00DD2FE7" w:rsidRPr="00F936A9" w14:paraId="62F3196A" w14:textId="77777777" w:rsidTr="00DD2FE7">
        <w:tc>
          <w:tcPr>
            <w:tcW w:w="2889" w:type="dxa"/>
            <w:vMerge/>
          </w:tcPr>
          <w:p w14:paraId="1D4E6D76" w14:textId="77777777" w:rsidR="00DD2FE7" w:rsidRPr="00F936A9" w:rsidRDefault="00DD2FE7" w:rsidP="0089509B">
            <w:pPr>
              <w:pStyle w:val="element"/>
              <w:keepNext/>
            </w:pPr>
          </w:p>
        </w:tc>
        <w:tc>
          <w:tcPr>
            <w:tcW w:w="569" w:type="dxa"/>
            <w:gridSpan w:val="2"/>
          </w:tcPr>
          <w:p w14:paraId="64CA0E39" w14:textId="77777777" w:rsidR="00DD2FE7" w:rsidRPr="00F936A9" w:rsidRDefault="00DD2FE7" w:rsidP="0089509B">
            <w:pPr>
              <w:pStyle w:val="PC"/>
              <w:keepNext/>
            </w:pPr>
            <w:r w:rsidRPr="00F936A9">
              <w:t>1.2</w:t>
            </w:r>
          </w:p>
        </w:tc>
        <w:tc>
          <w:tcPr>
            <w:tcW w:w="5568" w:type="dxa"/>
            <w:gridSpan w:val="2"/>
          </w:tcPr>
          <w:p w14:paraId="3690900D" w14:textId="77777777" w:rsidR="00DD2FE7" w:rsidRPr="00F936A9" w:rsidRDefault="00DD2FE7" w:rsidP="0089509B">
            <w:pPr>
              <w:pStyle w:val="unittext"/>
            </w:pPr>
            <w:r w:rsidRPr="00F936A9">
              <w:t>Locate any relevant explanatory or additional information needed to interpret the text</w:t>
            </w:r>
            <w:r>
              <w:t xml:space="preserve"> type</w:t>
            </w:r>
            <w:r w:rsidRPr="00F936A9">
              <w:t>s</w:t>
            </w:r>
          </w:p>
        </w:tc>
      </w:tr>
      <w:tr w:rsidR="00DD2FE7" w:rsidRPr="00F936A9" w14:paraId="7CE93AC2" w14:textId="77777777" w:rsidTr="00DD2FE7">
        <w:tc>
          <w:tcPr>
            <w:tcW w:w="2889" w:type="dxa"/>
            <w:vMerge/>
          </w:tcPr>
          <w:p w14:paraId="2322D76B" w14:textId="77777777" w:rsidR="00DD2FE7" w:rsidRPr="00F936A9" w:rsidRDefault="00DD2FE7" w:rsidP="0089509B">
            <w:pPr>
              <w:pStyle w:val="element"/>
              <w:keepNext/>
            </w:pPr>
          </w:p>
        </w:tc>
        <w:tc>
          <w:tcPr>
            <w:tcW w:w="569" w:type="dxa"/>
            <w:gridSpan w:val="2"/>
          </w:tcPr>
          <w:p w14:paraId="0AAEEA88" w14:textId="77777777" w:rsidR="00DD2FE7" w:rsidRPr="00F936A9" w:rsidRDefault="00DD2FE7" w:rsidP="0089509B">
            <w:pPr>
              <w:pStyle w:val="PC"/>
              <w:keepNext/>
            </w:pPr>
            <w:r w:rsidRPr="00F936A9">
              <w:t>1.3</w:t>
            </w:r>
          </w:p>
        </w:tc>
        <w:tc>
          <w:tcPr>
            <w:tcW w:w="5568" w:type="dxa"/>
            <w:gridSpan w:val="2"/>
          </w:tcPr>
          <w:p w14:paraId="736821E5" w14:textId="77777777" w:rsidR="00DD2FE7" w:rsidRPr="00F936A9" w:rsidRDefault="00DD2FE7" w:rsidP="0089509B">
            <w:pPr>
              <w:pStyle w:val="unittext"/>
            </w:pPr>
            <w:r w:rsidRPr="00F936A9">
              <w:t xml:space="preserve">Identify and confirm the </w:t>
            </w:r>
            <w:r w:rsidRPr="00F936A9">
              <w:rPr>
                <w:b/>
                <w:i/>
              </w:rPr>
              <w:t>purpos</w:t>
            </w:r>
            <w:r w:rsidRPr="00F936A9">
              <w:t>e of the text</w:t>
            </w:r>
            <w:r>
              <w:t xml:space="preserve"> type</w:t>
            </w:r>
            <w:r w:rsidRPr="00F936A9">
              <w:t>s</w:t>
            </w:r>
          </w:p>
        </w:tc>
      </w:tr>
      <w:tr w:rsidR="00DD2FE7" w:rsidRPr="00F936A9" w14:paraId="196E4193" w14:textId="77777777" w:rsidTr="00DD2FE7">
        <w:tc>
          <w:tcPr>
            <w:tcW w:w="2889" w:type="dxa"/>
            <w:vMerge/>
          </w:tcPr>
          <w:p w14:paraId="1A802C53" w14:textId="77777777" w:rsidR="00DD2FE7" w:rsidRPr="00F936A9" w:rsidRDefault="00DD2FE7" w:rsidP="0089509B">
            <w:pPr>
              <w:pStyle w:val="element"/>
              <w:keepNext/>
            </w:pPr>
          </w:p>
        </w:tc>
        <w:tc>
          <w:tcPr>
            <w:tcW w:w="569" w:type="dxa"/>
            <w:gridSpan w:val="2"/>
          </w:tcPr>
          <w:p w14:paraId="42312BC4" w14:textId="77777777" w:rsidR="00DD2FE7" w:rsidRPr="00F936A9" w:rsidRDefault="00DD2FE7" w:rsidP="0089509B">
            <w:pPr>
              <w:pStyle w:val="PC"/>
              <w:keepNext/>
            </w:pPr>
            <w:r w:rsidRPr="00F936A9">
              <w:t>1.4</w:t>
            </w:r>
          </w:p>
        </w:tc>
        <w:tc>
          <w:tcPr>
            <w:tcW w:w="5568" w:type="dxa"/>
            <w:gridSpan w:val="2"/>
          </w:tcPr>
          <w:p w14:paraId="7368E035" w14:textId="77777777" w:rsidR="00DD2FE7" w:rsidRPr="00F936A9" w:rsidRDefault="00DD2FE7" w:rsidP="0089509B">
            <w:pPr>
              <w:pStyle w:val="unittext"/>
            </w:pPr>
            <w:r w:rsidRPr="00F936A9">
              <w:t>Define</w:t>
            </w:r>
            <w:r w:rsidRPr="00F936A9">
              <w:rPr>
                <w:b/>
                <w:i/>
              </w:rPr>
              <w:t xml:space="preserve"> features of the text</w:t>
            </w:r>
            <w:r>
              <w:rPr>
                <w:b/>
                <w:i/>
              </w:rPr>
              <w:t xml:space="preserve"> type</w:t>
            </w:r>
            <w:r w:rsidRPr="00F936A9">
              <w:rPr>
                <w:b/>
                <w:i/>
              </w:rPr>
              <w:t>s</w:t>
            </w:r>
          </w:p>
        </w:tc>
      </w:tr>
      <w:tr w:rsidR="00DD2FE7" w:rsidRPr="00F936A9" w14:paraId="577B39CA" w14:textId="77777777" w:rsidTr="00DD2FE7">
        <w:tc>
          <w:tcPr>
            <w:tcW w:w="2889" w:type="dxa"/>
          </w:tcPr>
          <w:p w14:paraId="35D662AB" w14:textId="77777777" w:rsidR="00DD2FE7" w:rsidRPr="00F936A9" w:rsidRDefault="00DD2FE7" w:rsidP="0089509B">
            <w:pPr>
              <w:pStyle w:val="spacer"/>
            </w:pPr>
          </w:p>
        </w:tc>
        <w:tc>
          <w:tcPr>
            <w:tcW w:w="6137" w:type="dxa"/>
            <w:gridSpan w:val="4"/>
          </w:tcPr>
          <w:p w14:paraId="7C9411C9" w14:textId="77777777" w:rsidR="00DD2FE7" w:rsidRPr="00F936A9" w:rsidRDefault="00DD2FE7" w:rsidP="0089509B">
            <w:pPr>
              <w:pStyle w:val="spacer"/>
            </w:pPr>
          </w:p>
        </w:tc>
      </w:tr>
      <w:tr w:rsidR="00DD2FE7" w:rsidRPr="00F936A9" w14:paraId="4805D3AA" w14:textId="77777777" w:rsidTr="00DD2FE7">
        <w:tc>
          <w:tcPr>
            <w:tcW w:w="2889" w:type="dxa"/>
            <w:vMerge w:val="restart"/>
          </w:tcPr>
          <w:p w14:paraId="2D64D845" w14:textId="77777777" w:rsidR="00DD2FE7" w:rsidRPr="00F936A9" w:rsidRDefault="00DD2FE7" w:rsidP="0089509B">
            <w:pPr>
              <w:pStyle w:val="element"/>
              <w:keepNext/>
            </w:pPr>
            <w:r w:rsidRPr="00F936A9">
              <w:t>2</w:t>
            </w:r>
            <w:r w:rsidRPr="00F936A9">
              <w:tab/>
              <w:t xml:space="preserve">Analyse content in a range of </w:t>
            </w:r>
            <w:r>
              <w:t>complex paper</w:t>
            </w:r>
            <w:r w:rsidRPr="00F936A9">
              <w:t xml:space="preserve"> based and </w:t>
            </w:r>
            <w:r>
              <w:t>web based</w:t>
            </w:r>
            <w:r w:rsidRPr="00F936A9">
              <w:t xml:space="preserve"> texts for employment purposes</w:t>
            </w:r>
          </w:p>
        </w:tc>
        <w:tc>
          <w:tcPr>
            <w:tcW w:w="584" w:type="dxa"/>
            <w:gridSpan w:val="3"/>
          </w:tcPr>
          <w:p w14:paraId="10C99966" w14:textId="77777777" w:rsidR="00DD2FE7" w:rsidRPr="00F936A9" w:rsidRDefault="00DD2FE7" w:rsidP="0089509B">
            <w:pPr>
              <w:pStyle w:val="PC"/>
              <w:keepNext/>
            </w:pPr>
            <w:r>
              <w:t>2.1</w:t>
            </w:r>
          </w:p>
        </w:tc>
        <w:tc>
          <w:tcPr>
            <w:tcW w:w="5553" w:type="dxa"/>
          </w:tcPr>
          <w:p w14:paraId="210E98BA" w14:textId="77777777" w:rsidR="00DD2FE7" w:rsidRPr="00F936A9" w:rsidRDefault="00DD2FE7" w:rsidP="0089509B">
            <w:pPr>
              <w:pStyle w:val="unittext"/>
            </w:pPr>
            <w:r>
              <w:t>Select relevant texts</w:t>
            </w:r>
          </w:p>
        </w:tc>
      </w:tr>
      <w:tr w:rsidR="00DD2FE7" w:rsidRPr="00F936A9" w14:paraId="4381A701" w14:textId="77777777" w:rsidTr="00DD2FE7">
        <w:tc>
          <w:tcPr>
            <w:tcW w:w="2889" w:type="dxa"/>
            <w:vMerge/>
          </w:tcPr>
          <w:p w14:paraId="2295EE29" w14:textId="77777777" w:rsidR="00DD2FE7" w:rsidRPr="00F936A9" w:rsidRDefault="00DD2FE7" w:rsidP="0089509B">
            <w:pPr>
              <w:pStyle w:val="element"/>
              <w:keepNext/>
            </w:pPr>
          </w:p>
        </w:tc>
        <w:tc>
          <w:tcPr>
            <w:tcW w:w="584" w:type="dxa"/>
            <w:gridSpan w:val="3"/>
          </w:tcPr>
          <w:p w14:paraId="6CDE66B8" w14:textId="77777777" w:rsidR="00DD2FE7" w:rsidRPr="00F936A9" w:rsidRDefault="00DD2FE7" w:rsidP="0089509B">
            <w:pPr>
              <w:pStyle w:val="PC"/>
              <w:keepNext/>
            </w:pPr>
            <w:r w:rsidRPr="00F936A9">
              <w:t>2</w:t>
            </w:r>
            <w:r>
              <w:t>.2</w:t>
            </w:r>
          </w:p>
        </w:tc>
        <w:tc>
          <w:tcPr>
            <w:tcW w:w="5553" w:type="dxa"/>
          </w:tcPr>
          <w:p w14:paraId="2B179A27" w14:textId="77777777" w:rsidR="00DD2FE7" w:rsidRPr="00F936A9" w:rsidRDefault="00DD2FE7" w:rsidP="0089509B">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DD2FE7" w:rsidRPr="00F936A9" w14:paraId="2089A918" w14:textId="77777777" w:rsidTr="00DD2FE7">
        <w:tc>
          <w:tcPr>
            <w:tcW w:w="2889" w:type="dxa"/>
            <w:vMerge/>
          </w:tcPr>
          <w:p w14:paraId="5FF0AD39" w14:textId="77777777" w:rsidR="00DD2FE7" w:rsidRPr="00F936A9" w:rsidRDefault="00DD2FE7" w:rsidP="0089509B">
            <w:pPr>
              <w:keepNext/>
            </w:pPr>
          </w:p>
        </w:tc>
        <w:tc>
          <w:tcPr>
            <w:tcW w:w="584" w:type="dxa"/>
            <w:gridSpan w:val="3"/>
          </w:tcPr>
          <w:p w14:paraId="2F325812" w14:textId="77777777" w:rsidR="00DD2FE7" w:rsidRPr="00F936A9" w:rsidRDefault="00DD2FE7" w:rsidP="0089509B">
            <w:pPr>
              <w:pStyle w:val="PC"/>
              <w:keepNext/>
            </w:pPr>
            <w:r>
              <w:t>2.3</w:t>
            </w:r>
          </w:p>
        </w:tc>
        <w:tc>
          <w:tcPr>
            <w:tcW w:w="5553" w:type="dxa"/>
          </w:tcPr>
          <w:p w14:paraId="396987C0" w14:textId="77777777" w:rsidR="00DD2FE7" w:rsidRPr="00F936A9" w:rsidRDefault="00DD2FE7" w:rsidP="0089509B">
            <w:pPr>
              <w:pStyle w:val="unittext"/>
              <w:rPr>
                <w:sz w:val="24"/>
              </w:rPr>
            </w:pPr>
            <w:r w:rsidRPr="00F936A9">
              <w:t xml:space="preserve">Interpret key information in the texts </w:t>
            </w:r>
          </w:p>
        </w:tc>
      </w:tr>
      <w:tr w:rsidR="00DD2FE7" w:rsidRPr="00F936A9" w14:paraId="562A8198" w14:textId="77777777" w:rsidTr="00DD2FE7">
        <w:tc>
          <w:tcPr>
            <w:tcW w:w="2889" w:type="dxa"/>
            <w:vMerge/>
          </w:tcPr>
          <w:p w14:paraId="5C28B71D" w14:textId="77777777" w:rsidR="00DD2FE7" w:rsidRPr="00F936A9" w:rsidRDefault="00DD2FE7" w:rsidP="0089509B">
            <w:pPr>
              <w:keepNext/>
            </w:pPr>
          </w:p>
        </w:tc>
        <w:tc>
          <w:tcPr>
            <w:tcW w:w="584" w:type="dxa"/>
            <w:gridSpan w:val="3"/>
          </w:tcPr>
          <w:p w14:paraId="2105B29F" w14:textId="77777777" w:rsidR="00DD2FE7" w:rsidRPr="00F936A9" w:rsidRDefault="00DD2FE7" w:rsidP="0089509B">
            <w:pPr>
              <w:pStyle w:val="PC"/>
              <w:keepNext/>
            </w:pPr>
            <w:r>
              <w:t>2.4</w:t>
            </w:r>
          </w:p>
        </w:tc>
        <w:tc>
          <w:tcPr>
            <w:tcW w:w="5553" w:type="dxa"/>
          </w:tcPr>
          <w:p w14:paraId="72A2447E" w14:textId="77777777" w:rsidR="00DD2FE7" w:rsidRPr="00F936A9" w:rsidRDefault="00DD2FE7" w:rsidP="0089509B">
            <w:pPr>
              <w:pStyle w:val="PC"/>
              <w:keepNext/>
            </w:pPr>
            <w:r>
              <w:t>Identify and e</w:t>
            </w:r>
            <w:r w:rsidRPr="00F936A9">
              <w:t>valuate supporting</w:t>
            </w:r>
            <w:r>
              <w:t xml:space="preserve"> information</w:t>
            </w:r>
            <w:r w:rsidRPr="00F936A9">
              <w:t xml:space="preserve"> in texts</w:t>
            </w:r>
          </w:p>
        </w:tc>
      </w:tr>
      <w:tr w:rsidR="00DD2FE7" w:rsidRPr="00F936A9" w14:paraId="4017D1A3" w14:textId="77777777" w:rsidTr="00DD2FE7">
        <w:tc>
          <w:tcPr>
            <w:tcW w:w="2889" w:type="dxa"/>
            <w:vMerge/>
          </w:tcPr>
          <w:p w14:paraId="37BA8CBF" w14:textId="77777777" w:rsidR="00DD2FE7" w:rsidRPr="00F936A9" w:rsidRDefault="00DD2FE7" w:rsidP="0089509B">
            <w:pPr>
              <w:keepNext/>
            </w:pPr>
          </w:p>
        </w:tc>
        <w:tc>
          <w:tcPr>
            <w:tcW w:w="584" w:type="dxa"/>
            <w:gridSpan w:val="3"/>
          </w:tcPr>
          <w:p w14:paraId="0AB63DC7" w14:textId="77777777" w:rsidR="00DD2FE7" w:rsidRPr="00F936A9" w:rsidRDefault="00DD2FE7" w:rsidP="0089509B">
            <w:pPr>
              <w:pStyle w:val="PC"/>
              <w:keepNext/>
            </w:pPr>
            <w:r>
              <w:t>2.5</w:t>
            </w:r>
          </w:p>
        </w:tc>
        <w:tc>
          <w:tcPr>
            <w:tcW w:w="5553" w:type="dxa"/>
          </w:tcPr>
          <w:p w14:paraId="0C6CAC3A" w14:textId="77777777" w:rsidR="00DD2FE7" w:rsidRPr="00F936A9" w:rsidRDefault="00DD2FE7" w:rsidP="0089509B">
            <w:pPr>
              <w:pStyle w:val="unittext"/>
            </w:pPr>
            <w:r w:rsidRPr="00F936A9">
              <w:t>Select Information to meet own purposes</w:t>
            </w:r>
          </w:p>
        </w:tc>
      </w:tr>
      <w:tr w:rsidR="00DD2FE7" w:rsidRPr="00F936A9" w14:paraId="5123A622" w14:textId="77777777" w:rsidTr="00DD2FE7">
        <w:tc>
          <w:tcPr>
            <w:tcW w:w="2889" w:type="dxa"/>
          </w:tcPr>
          <w:p w14:paraId="6CD22644" w14:textId="77777777" w:rsidR="00DD2FE7" w:rsidRPr="00F936A9" w:rsidRDefault="00DD2FE7" w:rsidP="0089509B">
            <w:pPr>
              <w:pStyle w:val="spacer"/>
            </w:pPr>
          </w:p>
        </w:tc>
        <w:tc>
          <w:tcPr>
            <w:tcW w:w="6137" w:type="dxa"/>
            <w:gridSpan w:val="4"/>
          </w:tcPr>
          <w:p w14:paraId="5512E68E" w14:textId="77777777" w:rsidR="00DD2FE7" w:rsidRPr="00F936A9" w:rsidRDefault="00DD2FE7" w:rsidP="0089509B">
            <w:pPr>
              <w:pStyle w:val="spacer"/>
            </w:pPr>
          </w:p>
        </w:tc>
      </w:tr>
      <w:tr w:rsidR="00DD2FE7" w:rsidRPr="00F936A9" w14:paraId="60430FEE" w14:textId="77777777" w:rsidTr="00DD2FE7">
        <w:tc>
          <w:tcPr>
            <w:tcW w:w="2889" w:type="dxa"/>
            <w:vMerge w:val="restart"/>
          </w:tcPr>
          <w:p w14:paraId="5FA94A4E" w14:textId="77777777" w:rsidR="00DD2FE7" w:rsidRPr="00F936A9" w:rsidRDefault="00DD2FE7" w:rsidP="0089509B">
            <w:pPr>
              <w:pStyle w:val="element"/>
              <w:keepNext/>
            </w:pPr>
            <w:r w:rsidRPr="00F936A9">
              <w:t>3</w:t>
            </w:r>
            <w:r w:rsidRPr="00F936A9">
              <w:tab/>
              <w:t xml:space="preserve">Critically evaluate a range of </w:t>
            </w:r>
            <w:r>
              <w:t>complex paper</w:t>
            </w:r>
            <w:r w:rsidRPr="00F936A9">
              <w:t xml:space="preserve"> based and </w:t>
            </w:r>
            <w:r>
              <w:t>web based</w:t>
            </w:r>
            <w:r w:rsidRPr="00F936A9">
              <w:t xml:space="preserve"> texts relevant to employment purposes</w:t>
            </w:r>
          </w:p>
        </w:tc>
        <w:tc>
          <w:tcPr>
            <w:tcW w:w="569" w:type="dxa"/>
            <w:gridSpan w:val="2"/>
          </w:tcPr>
          <w:p w14:paraId="7C947803" w14:textId="77777777" w:rsidR="00DD2FE7" w:rsidRPr="00F936A9" w:rsidRDefault="00DD2FE7" w:rsidP="0089509B">
            <w:pPr>
              <w:pStyle w:val="PC"/>
              <w:keepNext/>
            </w:pPr>
            <w:r w:rsidRPr="00F936A9">
              <w:t>3.1</w:t>
            </w:r>
          </w:p>
        </w:tc>
        <w:tc>
          <w:tcPr>
            <w:tcW w:w="5568" w:type="dxa"/>
            <w:gridSpan w:val="2"/>
          </w:tcPr>
          <w:p w14:paraId="66CCF795" w14:textId="77777777" w:rsidR="00DD2FE7" w:rsidRPr="00F936A9" w:rsidRDefault="00DD2FE7" w:rsidP="0089509B">
            <w:pPr>
              <w:pStyle w:val="unittext"/>
            </w:pPr>
            <w:r w:rsidRPr="00F936A9">
              <w:t>Identify</w:t>
            </w:r>
            <w:r w:rsidRPr="00F936A9">
              <w:rPr>
                <w:b/>
                <w:i/>
              </w:rPr>
              <w:t xml:space="preserve"> means used by the author to achieve the purpose of the texts </w:t>
            </w:r>
          </w:p>
        </w:tc>
      </w:tr>
      <w:tr w:rsidR="00DD2FE7" w:rsidRPr="00F936A9" w14:paraId="7465C10B" w14:textId="77777777" w:rsidTr="00DD2FE7">
        <w:tc>
          <w:tcPr>
            <w:tcW w:w="2889" w:type="dxa"/>
            <w:vMerge/>
          </w:tcPr>
          <w:p w14:paraId="07C70085" w14:textId="77777777" w:rsidR="00DD2FE7" w:rsidRPr="00F936A9" w:rsidRDefault="00DD2FE7" w:rsidP="0089509B">
            <w:pPr>
              <w:keepNext/>
            </w:pPr>
          </w:p>
        </w:tc>
        <w:tc>
          <w:tcPr>
            <w:tcW w:w="569" w:type="dxa"/>
            <w:gridSpan w:val="2"/>
          </w:tcPr>
          <w:p w14:paraId="786BA6BC" w14:textId="77777777" w:rsidR="00DD2FE7" w:rsidRPr="00F936A9" w:rsidRDefault="00DD2FE7" w:rsidP="0089509B">
            <w:pPr>
              <w:pStyle w:val="PC"/>
              <w:keepNext/>
            </w:pPr>
            <w:r w:rsidRPr="00F936A9">
              <w:t>3.2</w:t>
            </w:r>
          </w:p>
        </w:tc>
        <w:tc>
          <w:tcPr>
            <w:tcW w:w="5568" w:type="dxa"/>
            <w:gridSpan w:val="2"/>
          </w:tcPr>
          <w:p w14:paraId="54E871E2" w14:textId="77777777" w:rsidR="00DD2FE7" w:rsidRPr="00F936A9" w:rsidRDefault="00DD2FE7" w:rsidP="0089509B">
            <w:pPr>
              <w:pStyle w:val="unittext"/>
            </w:pPr>
            <w:r w:rsidRPr="00F936A9">
              <w:t xml:space="preserve">Apply </w:t>
            </w:r>
            <w:r w:rsidRPr="0028310C">
              <w:t>a range of</w:t>
            </w:r>
            <w:r w:rsidRPr="00F936A9">
              <w:rPr>
                <w:b/>
                <w:i/>
              </w:rPr>
              <w:t xml:space="preserve"> strategies</w:t>
            </w:r>
            <w:r w:rsidRPr="00F936A9">
              <w:t xml:space="preserve"> </w:t>
            </w:r>
            <w:r w:rsidRPr="00F936A9">
              <w:rPr>
                <w:b/>
                <w:i/>
              </w:rPr>
              <w:t>to critically analyse</w:t>
            </w:r>
            <w:r w:rsidRPr="00F936A9">
              <w:t xml:space="preserve"> </w:t>
            </w:r>
            <w:r w:rsidRPr="0028310C">
              <w:rPr>
                <w:b/>
              </w:rPr>
              <w:t>the texts</w:t>
            </w:r>
          </w:p>
        </w:tc>
      </w:tr>
      <w:tr w:rsidR="00DD2FE7" w:rsidRPr="00F936A9" w14:paraId="4C2B02EA" w14:textId="77777777" w:rsidTr="00DD2FE7">
        <w:tc>
          <w:tcPr>
            <w:tcW w:w="2889" w:type="dxa"/>
            <w:vMerge/>
          </w:tcPr>
          <w:p w14:paraId="7EABA9F2" w14:textId="77777777" w:rsidR="00DD2FE7" w:rsidRPr="00F936A9" w:rsidRDefault="00DD2FE7" w:rsidP="0089509B">
            <w:pPr>
              <w:keepNext/>
            </w:pPr>
          </w:p>
        </w:tc>
        <w:tc>
          <w:tcPr>
            <w:tcW w:w="569" w:type="dxa"/>
            <w:gridSpan w:val="2"/>
          </w:tcPr>
          <w:p w14:paraId="1AA398EF" w14:textId="77777777" w:rsidR="00DD2FE7" w:rsidRPr="00F936A9" w:rsidRDefault="00DD2FE7" w:rsidP="0089509B">
            <w:pPr>
              <w:pStyle w:val="PC"/>
              <w:keepNext/>
            </w:pPr>
            <w:r w:rsidRPr="00F936A9">
              <w:t>3.3</w:t>
            </w:r>
          </w:p>
        </w:tc>
        <w:tc>
          <w:tcPr>
            <w:tcW w:w="5568" w:type="dxa"/>
            <w:gridSpan w:val="2"/>
          </w:tcPr>
          <w:p w14:paraId="112ED195" w14:textId="77777777" w:rsidR="00DD2FE7" w:rsidRPr="00F936A9" w:rsidRDefault="00DD2FE7" w:rsidP="0089509B">
            <w:pPr>
              <w:pStyle w:val="unittext"/>
            </w:pPr>
            <w:r w:rsidRPr="00F936A9">
              <w:t>Assess the relevance of the texts to own purpose</w:t>
            </w:r>
          </w:p>
        </w:tc>
      </w:tr>
      <w:tr w:rsidR="00DD2FE7" w:rsidRPr="00F936A9" w14:paraId="72B10DB7" w14:textId="77777777" w:rsidTr="00DD2FE7">
        <w:tc>
          <w:tcPr>
            <w:tcW w:w="2889" w:type="dxa"/>
            <w:vMerge/>
          </w:tcPr>
          <w:p w14:paraId="291BB748" w14:textId="77777777" w:rsidR="00DD2FE7" w:rsidRPr="00F936A9" w:rsidRDefault="00DD2FE7" w:rsidP="0089509B">
            <w:pPr>
              <w:keepNext/>
            </w:pPr>
          </w:p>
        </w:tc>
        <w:tc>
          <w:tcPr>
            <w:tcW w:w="569" w:type="dxa"/>
            <w:gridSpan w:val="2"/>
          </w:tcPr>
          <w:p w14:paraId="27530AB1" w14:textId="77777777" w:rsidR="00DD2FE7" w:rsidRPr="00F936A9" w:rsidRDefault="00DD2FE7" w:rsidP="0089509B">
            <w:pPr>
              <w:pStyle w:val="PC"/>
              <w:keepNext/>
            </w:pPr>
            <w:r>
              <w:t>3.4</w:t>
            </w:r>
          </w:p>
        </w:tc>
        <w:tc>
          <w:tcPr>
            <w:tcW w:w="5568" w:type="dxa"/>
            <w:gridSpan w:val="2"/>
          </w:tcPr>
          <w:p w14:paraId="37CDF15B" w14:textId="77777777" w:rsidR="00DD2FE7" w:rsidRPr="00F936A9" w:rsidRDefault="00DD2FE7" w:rsidP="0089509B">
            <w:pPr>
              <w:pStyle w:val="unittext"/>
            </w:pPr>
            <w:r>
              <w:t>Evaluate</w:t>
            </w:r>
            <w:r w:rsidRPr="005E1D4A">
              <w:t xml:space="preserve"> </w:t>
            </w:r>
            <w:r w:rsidRPr="0028310C">
              <w:rPr>
                <w:b/>
                <w:i/>
              </w:rPr>
              <w:t>effectiveness of texts</w:t>
            </w:r>
          </w:p>
        </w:tc>
      </w:tr>
      <w:tr w:rsidR="00DD2FE7" w:rsidRPr="00F936A9" w14:paraId="7C26F74D" w14:textId="77777777" w:rsidTr="00DD2FE7">
        <w:tc>
          <w:tcPr>
            <w:tcW w:w="2889" w:type="dxa"/>
          </w:tcPr>
          <w:p w14:paraId="0D6827A2" w14:textId="77777777" w:rsidR="00DD2FE7" w:rsidRPr="00F936A9" w:rsidRDefault="00DD2FE7" w:rsidP="0089509B">
            <w:pPr>
              <w:pStyle w:val="spacer"/>
            </w:pPr>
          </w:p>
        </w:tc>
        <w:tc>
          <w:tcPr>
            <w:tcW w:w="6137" w:type="dxa"/>
            <w:gridSpan w:val="4"/>
          </w:tcPr>
          <w:p w14:paraId="6FC538F5" w14:textId="77777777" w:rsidR="00DD2FE7" w:rsidRPr="00F936A9" w:rsidRDefault="00DD2FE7" w:rsidP="0089509B">
            <w:pPr>
              <w:pStyle w:val="spacer"/>
            </w:pPr>
          </w:p>
        </w:tc>
      </w:tr>
      <w:tr w:rsidR="00DD2FE7" w:rsidRPr="00F936A9" w14:paraId="2F6BDEE6" w14:textId="77777777" w:rsidTr="00DD2FE7">
        <w:tc>
          <w:tcPr>
            <w:tcW w:w="9026" w:type="dxa"/>
            <w:gridSpan w:val="5"/>
          </w:tcPr>
          <w:p w14:paraId="7DEA3F2D" w14:textId="77777777" w:rsidR="00DD2FE7" w:rsidRPr="00F936A9" w:rsidRDefault="00DD2FE7" w:rsidP="0089509B">
            <w:pPr>
              <w:pStyle w:val="Heading21"/>
            </w:pPr>
            <w:r w:rsidRPr="00F936A9">
              <w:t>Required Knowledge and Skills</w:t>
            </w:r>
          </w:p>
          <w:p w14:paraId="1E86AB71" w14:textId="77777777" w:rsidR="00DD2FE7" w:rsidRPr="00F936A9" w:rsidRDefault="00DD2FE7" w:rsidP="0089509B">
            <w:pPr>
              <w:pStyle w:val="text"/>
            </w:pPr>
            <w:r w:rsidRPr="00F936A9">
              <w:t>This describes the essential skills and knowledge and their level required for this unit.</w:t>
            </w:r>
          </w:p>
        </w:tc>
      </w:tr>
      <w:tr w:rsidR="00DD2FE7" w:rsidRPr="00F936A9" w14:paraId="1C1BE624" w14:textId="77777777" w:rsidTr="00DD2FE7">
        <w:tc>
          <w:tcPr>
            <w:tcW w:w="9026" w:type="dxa"/>
            <w:gridSpan w:val="5"/>
          </w:tcPr>
          <w:p w14:paraId="5852F705" w14:textId="77777777" w:rsidR="00DD2FE7" w:rsidRPr="00F936A9" w:rsidRDefault="00DD2FE7" w:rsidP="0089509B">
            <w:pPr>
              <w:pStyle w:val="unittext"/>
            </w:pPr>
            <w:r w:rsidRPr="00F936A9">
              <w:t>Required Knowledge:</w:t>
            </w:r>
          </w:p>
          <w:p w14:paraId="01DB5004" w14:textId="77777777" w:rsidR="00DD2FE7" w:rsidRPr="00F936A9" w:rsidRDefault="00DD2FE7" w:rsidP="0089509B">
            <w:pPr>
              <w:pStyle w:val="bullet"/>
              <w:numPr>
                <w:ilvl w:val="0"/>
                <w:numId w:val="13"/>
              </w:numPr>
              <w:ind w:left="284" w:hanging="284"/>
            </w:pPr>
            <w:r w:rsidRPr="00F936A9">
              <w:t>a range of vocabulary related to employment including some specialised vocabulary to support comprehension</w:t>
            </w:r>
          </w:p>
          <w:p w14:paraId="55994AB8" w14:textId="77777777" w:rsidR="00DD2FE7" w:rsidRPr="00F936A9" w:rsidRDefault="00DD2FE7" w:rsidP="0089509B">
            <w:pPr>
              <w:pStyle w:val="bullet"/>
              <w:numPr>
                <w:ilvl w:val="0"/>
                <w:numId w:val="13"/>
              </w:numPr>
              <w:ind w:left="284" w:hanging="284"/>
            </w:pPr>
            <w:r w:rsidRPr="00F936A9">
              <w:t>techniques used by writers to convey meaning and achieve purpose</w:t>
            </w:r>
          </w:p>
          <w:p w14:paraId="74D4678F" w14:textId="77777777" w:rsidR="00DD2FE7" w:rsidRPr="00F936A9" w:rsidRDefault="00DD2FE7" w:rsidP="0089509B">
            <w:pPr>
              <w:pStyle w:val="bullet"/>
              <w:numPr>
                <w:ilvl w:val="0"/>
                <w:numId w:val="13"/>
              </w:numPr>
              <w:ind w:left="284" w:hanging="284"/>
            </w:pPr>
            <w:r w:rsidRPr="008C775A">
              <w:t>factors that influence a text such as</w:t>
            </w:r>
            <w:r>
              <w:t xml:space="preserve"> an </w:t>
            </w:r>
            <w:r w:rsidRPr="00F936A9">
              <w:t>author’s culture, experiences and value system</w:t>
            </w:r>
          </w:p>
          <w:p w14:paraId="1395CD51" w14:textId="77777777" w:rsidR="00DD2FE7" w:rsidRPr="00F936A9" w:rsidRDefault="00DD2FE7" w:rsidP="0089509B">
            <w:pPr>
              <w:pStyle w:val="bullet"/>
              <w:numPr>
                <w:ilvl w:val="0"/>
                <w:numId w:val="13"/>
              </w:numPr>
              <w:ind w:left="284" w:hanging="284"/>
            </w:pPr>
            <w:r w:rsidRPr="00F936A9">
              <w:t xml:space="preserve">differences in how paper based and </w:t>
            </w:r>
            <w:r>
              <w:t>web based</w:t>
            </w:r>
            <w:r w:rsidRPr="00F936A9">
              <w:t xml:space="preserve"> information </w:t>
            </w:r>
            <w:r>
              <w:t>is</w:t>
            </w:r>
            <w:r w:rsidRPr="00F936A9">
              <w:t xml:space="preserve"> represented </w:t>
            </w:r>
          </w:p>
          <w:p w14:paraId="74F25358" w14:textId="77777777" w:rsidR="00DD2FE7" w:rsidRPr="00F936A9" w:rsidRDefault="00DD2FE7" w:rsidP="0089509B">
            <w:pPr>
              <w:pStyle w:val="unittext"/>
            </w:pPr>
            <w:r w:rsidRPr="00F936A9">
              <w:t>Required Skills:</w:t>
            </w:r>
          </w:p>
          <w:p w14:paraId="0F745CA5" w14:textId="77777777" w:rsidR="00DD2FE7" w:rsidRPr="00F936A9" w:rsidRDefault="00DD2FE7" w:rsidP="0089509B">
            <w:pPr>
              <w:pStyle w:val="bullet"/>
              <w:numPr>
                <w:ilvl w:val="0"/>
                <w:numId w:val="13"/>
              </w:numPr>
              <w:ind w:left="284" w:hanging="284"/>
            </w:pPr>
            <w:r>
              <w:t>literacy</w:t>
            </w:r>
            <w:r w:rsidRPr="00F936A9">
              <w:t xml:space="preserve"> skills to:</w:t>
            </w:r>
          </w:p>
          <w:p w14:paraId="7E12DB36" w14:textId="77777777" w:rsidR="00DD2FE7" w:rsidRPr="00F936A9" w:rsidRDefault="00DD2FE7" w:rsidP="0089509B">
            <w:pPr>
              <w:pStyle w:val="endash"/>
              <w:keepNext/>
              <w:ind w:left="568" w:hanging="284"/>
            </w:pPr>
            <w:r w:rsidRPr="00F936A9">
              <w:t>select and apply reading strategies to interpret and analyse texts</w:t>
            </w:r>
          </w:p>
          <w:p w14:paraId="3470AC71" w14:textId="77777777" w:rsidR="00DD2FE7" w:rsidRPr="00F936A9" w:rsidRDefault="00DD2FE7" w:rsidP="0089509B">
            <w:pPr>
              <w:pStyle w:val="endash"/>
              <w:keepNext/>
              <w:ind w:left="568" w:hanging="284"/>
            </w:pPr>
            <w:r w:rsidRPr="00F936A9">
              <w:t>apply critical analysis skills to interpret and compare texts</w:t>
            </w:r>
          </w:p>
          <w:p w14:paraId="61942E69" w14:textId="77777777" w:rsidR="00DD2FE7" w:rsidRPr="00F936A9" w:rsidRDefault="00DD2FE7" w:rsidP="0089509B">
            <w:pPr>
              <w:pStyle w:val="endash"/>
              <w:keepNext/>
              <w:ind w:left="568" w:hanging="284"/>
            </w:pPr>
            <w:r w:rsidRPr="00F936A9">
              <w:t>assess relevance of texts to own purposes and needs</w:t>
            </w:r>
          </w:p>
          <w:p w14:paraId="0CC5574D" w14:textId="77777777" w:rsidR="00DD2FE7" w:rsidRDefault="00DD2FE7" w:rsidP="0089509B">
            <w:pPr>
              <w:pStyle w:val="endash"/>
              <w:keepNext/>
              <w:ind w:left="568" w:hanging="284"/>
            </w:pPr>
            <w:r w:rsidRPr="00F936A9">
              <w:t>assess the validity of online information</w:t>
            </w:r>
          </w:p>
          <w:p w14:paraId="09B2E0B2" w14:textId="77777777" w:rsidR="00DD2FE7" w:rsidRPr="00F936A9" w:rsidRDefault="00DD2FE7" w:rsidP="0089509B">
            <w:pPr>
              <w:pStyle w:val="endash"/>
              <w:keepNext/>
              <w:ind w:left="568" w:hanging="284"/>
            </w:pPr>
            <w:r>
              <w:t>apply a range of decoding strategies to identify unfamiliar words</w:t>
            </w:r>
          </w:p>
          <w:p w14:paraId="2E62B73A" w14:textId="77777777" w:rsidR="00DD2FE7" w:rsidRPr="00F936A9" w:rsidRDefault="00DD2FE7" w:rsidP="0089509B">
            <w:pPr>
              <w:pStyle w:val="bullet"/>
              <w:numPr>
                <w:ilvl w:val="0"/>
                <w:numId w:val="13"/>
              </w:numPr>
              <w:ind w:left="284" w:hanging="284"/>
            </w:pPr>
            <w:r w:rsidRPr="00F936A9">
              <w:t xml:space="preserve">technology skills to access and navigate </w:t>
            </w:r>
            <w:r>
              <w:t>complex web</w:t>
            </w:r>
            <w:r w:rsidRPr="00F936A9">
              <w:t xml:space="preserve"> based </w:t>
            </w:r>
            <w:r>
              <w:t>texts</w:t>
            </w:r>
          </w:p>
        </w:tc>
      </w:tr>
      <w:tr w:rsidR="00DD2FE7" w:rsidRPr="00F936A9" w14:paraId="6969D42C" w14:textId="77777777" w:rsidTr="00DD2FE7">
        <w:tc>
          <w:tcPr>
            <w:tcW w:w="9026" w:type="dxa"/>
            <w:gridSpan w:val="5"/>
          </w:tcPr>
          <w:p w14:paraId="7558C426" w14:textId="77777777" w:rsidR="00DD2FE7" w:rsidRPr="00F936A9" w:rsidRDefault="00DD2FE7" w:rsidP="0089509B">
            <w:pPr>
              <w:pStyle w:val="spacer"/>
            </w:pPr>
          </w:p>
        </w:tc>
      </w:tr>
      <w:tr w:rsidR="00DD2FE7" w:rsidRPr="00F936A9" w14:paraId="29EA2346" w14:textId="77777777" w:rsidTr="00DD2FE7">
        <w:tc>
          <w:tcPr>
            <w:tcW w:w="9026" w:type="dxa"/>
            <w:gridSpan w:val="5"/>
          </w:tcPr>
          <w:p w14:paraId="1BFD8B41" w14:textId="77777777" w:rsidR="00DD2FE7" w:rsidRPr="00F936A9" w:rsidRDefault="00DD2FE7" w:rsidP="0089509B">
            <w:pPr>
              <w:pStyle w:val="Heading21"/>
            </w:pPr>
            <w:r w:rsidRPr="00F936A9">
              <w:t>Range Statement</w:t>
            </w:r>
          </w:p>
          <w:p w14:paraId="68D40C56" w14:textId="77777777" w:rsidR="00DD2FE7" w:rsidRPr="00F936A9" w:rsidRDefault="00DD2FE7" w:rsidP="0089509B">
            <w:pPr>
              <w:pStyle w:val="text"/>
            </w:pPr>
            <w:r w:rsidRPr="00F936A9">
              <w:t>The Range Statement relates to the unit of competency as a whole. It allows for different work environments and situations that may affect performance. Bold / italicised wording in the Performance Criteria is detailed below.</w:t>
            </w:r>
          </w:p>
        </w:tc>
      </w:tr>
      <w:tr w:rsidR="00DD2FE7" w:rsidRPr="00F936A9" w14:paraId="66793091" w14:textId="77777777" w:rsidTr="00DD2FE7">
        <w:tc>
          <w:tcPr>
            <w:tcW w:w="3315" w:type="dxa"/>
            <w:gridSpan w:val="2"/>
          </w:tcPr>
          <w:p w14:paraId="1657FAB7" w14:textId="77777777" w:rsidR="00DD2FE7" w:rsidRPr="00F936A9" w:rsidRDefault="00DD2FE7" w:rsidP="0089509B">
            <w:pPr>
              <w:pStyle w:val="unittext"/>
              <w:rPr>
                <w:rFonts w:ascii="Times New Roman" w:hAnsi="Times New Roman"/>
                <w:sz w:val="24"/>
              </w:rPr>
            </w:pPr>
            <w:r w:rsidRPr="00F936A9">
              <w:rPr>
                <w:b/>
                <w:i/>
              </w:rPr>
              <w:lastRenderedPageBreak/>
              <w:t>Key employment and workplace text</w:t>
            </w:r>
            <w:r>
              <w:rPr>
                <w:b/>
                <w:i/>
              </w:rPr>
              <w:t xml:space="preserve"> type</w:t>
            </w:r>
            <w:r w:rsidRPr="00F936A9">
              <w:rPr>
                <w:b/>
                <w:i/>
              </w:rPr>
              <w:t>s</w:t>
            </w:r>
            <w:r w:rsidRPr="00F936A9">
              <w:t xml:space="preserve"> may include</w:t>
            </w:r>
          </w:p>
        </w:tc>
        <w:tc>
          <w:tcPr>
            <w:tcW w:w="5711" w:type="dxa"/>
            <w:gridSpan w:val="3"/>
          </w:tcPr>
          <w:p w14:paraId="483A007E" w14:textId="77777777" w:rsidR="00DD2FE7" w:rsidRPr="00F936A9" w:rsidRDefault="00DD2FE7" w:rsidP="0089509B">
            <w:pPr>
              <w:pStyle w:val="bullet"/>
              <w:numPr>
                <w:ilvl w:val="0"/>
                <w:numId w:val="13"/>
              </w:numPr>
              <w:ind w:left="284" w:hanging="284"/>
            </w:pPr>
            <w:r>
              <w:t>complex texts which include</w:t>
            </w:r>
            <w:r w:rsidRPr="00F936A9">
              <w:t xml:space="preserve"> embedded information, specialised vocabulary and abstraction and symbolism</w:t>
            </w:r>
          </w:p>
          <w:p w14:paraId="7431BC95" w14:textId="77777777" w:rsidR="00DD2FE7" w:rsidRPr="00F936A9" w:rsidRDefault="00DD2FE7" w:rsidP="0089509B">
            <w:pPr>
              <w:pStyle w:val="bullet"/>
              <w:numPr>
                <w:ilvl w:val="0"/>
                <w:numId w:val="13"/>
              </w:numPr>
              <w:ind w:left="284" w:hanging="284"/>
            </w:pPr>
            <w:r>
              <w:t>web based</w:t>
            </w:r>
            <w:r w:rsidRPr="00F936A9">
              <w:t xml:space="preserve">, </w:t>
            </w:r>
            <w:r>
              <w:t>paper based</w:t>
            </w:r>
            <w:r w:rsidRPr="00F936A9">
              <w:t>, handwritten and visual texts:</w:t>
            </w:r>
          </w:p>
          <w:p w14:paraId="331CA607" w14:textId="77777777" w:rsidR="00DD2FE7" w:rsidRPr="00F936A9" w:rsidRDefault="00DD2FE7" w:rsidP="0089509B">
            <w:pPr>
              <w:pStyle w:val="endash"/>
              <w:keepNext/>
              <w:ind w:left="568" w:hanging="284"/>
            </w:pPr>
            <w:r w:rsidRPr="00F936A9">
              <w:t xml:space="preserve">information from government agencies such as Job Networks, advertisements and application processes </w:t>
            </w:r>
          </w:p>
          <w:p w14:paraId="6D1A24CB" w14:textId="77777777" w:rsidR="00DD2FE7" w:rsidRPr="00F936A9" w:rsidRDefault="00DD2FE7" w:rsidP="0089509B">
            <w:pPr>
              <w:pStyle w:val="endash"/>
              <w:keepNext/>
              <w:ind w:left="568" w:hanging="284"/>
            </w:pPr>
            <w:r w:rsidRPr="00F936A9">
              <w:t xml:space="preserve">human resource and employment contracts </w:t>
            </w:r>
          </w:p>
          <w:p w14:paraId="1F02802D" w14:textId="77777777" w:rsidR="00DD2FE7" w:rsidRPr="00F936A9" w:rsidRDefault="00DD2FE7" w:rsidP="0089509B">
            <w:pPr>
              <w:pStyle w:val="endash"/>
              <w:keepNext/>
              <w:ind w:left="568" w:hanging="284"/>
            </w:pPr>
            <w:r w:rsidRPr="00F936A9">
              <w:t xml:space="preserve">induction materials / job specifications </w:t>
            </w:r>
          </w:p>
          <w:p w14:paraId="3DFBFEB6" w14:textId="77777777" w:rsidR="00DD2FE7" w:rsidRPr="00F936A9" w:rsidRDefault="00DD2FE7" w:rsidP="0089509B">
            <w:pPr>
              <w:pStyle w:val="endash"/>
              <w:keepNext/>
              <w:ind w:left="568" w:hanging="284"/>
            </w:pPr>
            <w:r>
              <w:t>OH</w:t>
            </w:r>
            <w:r w:rsidRPr="00F936A9">
              <w:t>S</w:t>
            </w:r>
            <w:r>
              <w:t xml:space="preserve"> / WHS</w:t>
            </w:r>
            <w:r w:rsidRPr="00F936A9">
              <w:t xml:space="preserve"> materials </w:t>
            </w:r>
          </w:p>
          <w:p w14:paraId="07676715" w14:textId="77777777" w:rsidR="00DD2FE7" w:rsidRPr="00F936A9" w:rsidRDefault="00DD2FE7" w:rsidP="0089509B">
            <w:pPr>
              <w:pStyle w:val="endash"/>
              <w:keepNext/>
              <w:ind w:left="568" w:hanging="284"/>
            </w:pPr>
            <w:r w:rsidRPr="00F936A9">
              <w:t>manufacturers' specifications / standard operating procedures</w:t>
            </w:r>
          </w:p>
          <w:p w14:paraId="24EA57BD" w14:textId="77777777" w:rsidR="00DD2FE7" w:rsidRPr="00F936A9" w:rsidRDefault="00DD2FE7" w:rsidP="0089509B">
            <w:pPr>
              <w:pStyle w:val="endash"/>
              <w:keepNext/>
              <w:ind w:left="568" w:hanging="284"/>
            </w:pPr>
            <w:r w:rsidRPr="00F936A9">
              <w:t xml:space="preserve">workplace plans, drawings and specifications </w:t>
            </w:r>
          </w:p>
          <w:p w14:paraId="4D34AF99" w14:textId="77777777" w:rsidR="00DD2FE7" w:rsidRPr="00F936A9" w:rsidRDefault="00DD2FE7" w:rsidP="0089509B">
            <w:pPr>
              <w:pStyle w:val="endash"/>
              <w:keepNext/>
              <w:ind w:left="568" w:hanging="284"/>
            </w:pPr>
            <w:r w:rsidRPr="00F936A9">
              <w:t>information from unions</w:t>
            </w:r>
          </w:p>
          <w:p w14:paraId="7941546C" w14:textId="77777777" w:rsidR="00DD2FE7" w:rsidRDefault="00DD2FE7" w:rsidP="0089509B">
            <w:pPr>
              <w:pStyle w:val="endash"/>
              <w:keepNext/>
              <w:ind w:left="568" w:hanging="284"/>
            </w:pPr>
            <w:r w:rsidRPr="00F936A9">
              <w:t>workplace newsletters</w:t>
            </w:r>
          </w:p>
          <w:p w14:paraId="5A50BD40" w14:textId="77777777" w:rsidR="00DD2FE7" w:rsidRPr="00F936A9" w:rsidRDefault="00DD2FE7" w:rsidP="0089509B">
            <w:pPr>
              <w:pStyle w:val="endash"/>
              <w:keepNext/>
              <w:ind w:left="568" w:hanging="284"/>
            </w:pPr>
            <w:r>
              <w:t>workplace apps</w:t>
            </w:r>
          </w:p>
        </w:tc>
      </w:tr>
      <w:tr w:rsidR="00DD2FE7" w:rsidRPr="00F936A9" w14:paraId="57DA1B21" w14:textId="77777777" w:rsidTr="00DD2FE7">
        <w:tc>
          <w:tcPr>
            <w:tcW w:w="9026" w:type="dxa"/>
            <w:gridSpan w:val="5"/>
          </w:tcPr>
          <w:p w14:paraId="52490F3B" w14:textId="77777777" w:rsidR="00DD2FE7" w:rsidRPr="00F936A9" w:rsidRDefault="00DD2FE7" w:rsidP="0089509B">
            <w:pPr>
              <w:pStyle w:val="spacer"/>
            </w:pPr>
          </w:p>
        </w:tc>
      </w:tr>
      <w:tr w:rsidR="00DD2FE7" w:rsidRPr="00F936A9" w14:paraId="51CB0F39" w14:textId="77777777" w:rsidTr="00DD2FE7">
        <w:tc>
          <w:tcPr>
            <w:tcW w:w="3315" w:type="dxa"/>
            <w:gridSpan w:val="2"/>
          </w:tcPr>
          <w:p w14:paraId="654FB2E1" w14:textId="77777777" w:rsidR="00DD2FE7" w:rsidRPr="00F936A9" w:rsidRDefault="00DD2FE7" w:rsidP="0089509B">
            <w:pPr>
              <w:pStyle w:val="unittext"/>
            </w:pPr>
            <w:r w:rsidRPr="00F936A9">
              <w:rPr>
                <w:b/>
                <w:i/>
              </w:rPr>
              <w:t>Purposes</w:t>
            </w:r>
            <w:r w:rsidRPr="00F936A9">
              <w:t xml:space="preserve"> may include:</w:t>
            </w:r>
          </w:p>
        </w:tc>
        <w:tc>
          <w:tcPr>
            <w:tcW w:w="5711" w:type="dxa"/>
            <w:gridSpan w:val="3"/>
          </w:tcPr>
          <w:p w14:paraId="3D8E3F2D" w14:textId="77777777" w:rsidR="00DD2FE7" w:rsidRPr="00F936A9" w:rsidRDefault="00DD2FE7" w:rsidP="0089509B">
            <w:pPr>
              <w:pStyle w:val="bullet"/>
              <w:numPr>
                <w:ilvl w:val="0"/>
                <w:numId w:val="13"/>
              </w:numPr>
              <w:ind w:left="284" w:hanging="284"/>
              <w:rPr>
                <w:i/>
              </w:rPr>
            </w:pPr>
            <w:r w:rsidRPr="00F936A9">
              <w:t>to provide information</w:t>
            </w:r>
          </w:p>
          <w:p w14:paraId="151A683C" w14:textId="77777777" w:rsidR="00DD2FE7" w:rsidRPr="00F936A9" w:rsidRDefault="00DD2FE7" w:rsidP="0089509B">
            <w:pPr>
              <w:pStyle w:val="bullet"/>
              <w:numPr>
                <w:ilvl w:val="0"/>
                <w:numId w:val="13"/>
              </w:numPr>
              <w:ind w:left="284" w:hanging="284"/>
              <w:rPr>
                <w:i/>
              </w:rPr>
            </w:pPr>
            <w:r w:rsidRPr="00F936A9">
              <w:t>to provide advice</w:t>
            </w:r>
          </w:p>
          <w:p w14:paraId="311D72D4" w14:textId="77777777" w:rsidR="00DD2FE7" w:rsidRPr="00F936A9" w:rsidRDefault="00DD2FE7" w:rsidP="0089509B">
            <w:pPr>
              <w:pStyle w:val="bullet"/>
              <w:numPr>
                <w:ilvl w:val="0"/>
                <w:numId w:val="13"/>
              </w:numPr>
              <w:ind w:left="284" w:hanging="284"/>
            </w:pPr>
            <w:r w:rsidRPr="00F936A9">
              <w:t>to explain a work process</w:t>
            </w:r>
          </w:p>
        </w:tc>
      </w:tr>
      <w:tr w:rsidR="00DD2FE7" w:rsidRPr="00F936A9" w14:paraId="738E5887" w14:textId="77777777" w:rsidTr="00DD2FE7">
        <w:tc>
          <w:tcPr>
            <w:tcW w:w="9026" w:type="dxa"/>
            <w:gridSpan w:val="5"/>
          </w:tcPr>
          <w:p w14:paraId="7613E03C" w14:textId="77777777" w:rsidR="00DD2FE7" w:rsidRPr="00F936A9" w:rsidRDefault="00DD2FE7" w:rsidP="0089509B">
            <w:pPr>
              <w:pStyle w:val="spacer"/>
            </w:pPr>
          </w:p>
        </w:tc>
      </w:tr>
      <w:tr w:rsidR="00DD2FE7" w:rsidRPr="00F936A9" w14:paraId="3D7F0167" w14:textId="77777777" w:rsidTr="00DD2FE7">
        <w:tc>
          <w:tcPr>
            <w:tcW w:w="3315" w:type="dxa"/>
            <w:gridSpan w:val="2"/>
          </w:tcPr>
          <w:p w14:paraId="36E72143" w14:textId="77777777" w:rsidR="00DD2FE7" w:rsidRPr="00F936A9" w:rsidRDefault="00DD2FE7" w:rsidP="0089509B">
            <w:pPr>
              <w:pStyle w:val="unittext"/>
            </w:pPr>
            <w:r w:rsidRPr="00F936A9">
              <w:rPr>
                <w:b/>
                <w:i/>
              </w:rPr>
              <w:t>Features</w:t>
            </w:r>
            <w:r w:rsidRPr="00F936A9">
              <w:t xml:space="preserve"> </w:t>
            </w:r>
            <w:r>
              <w:t xml:space="preserve">may </w:t>
            </w:r>
            <w:r w:rsidRPr="00F936A9">
              <w:t>include:</w:t>
            </w:r>
          </w:p>
        </w:tc>
        <w:tc>
          <w:tcPr>
            <w:tcW w:w="5711" w:type="dxa"/>
            <w:gridSpan w:val="3"/>
          </w:tcPr>
          <w:p w14:paraId="5BF3E8AC" w14:textId="77777777" w:rsidR="00DD2FE7" w:rsidRPr="00F936A9" w:rsidRDefault="00DD2FE7" w:rsidP="0089509B">
            <w:pPr>
              <w:pStyle w:val="bullet"/>
              <w:numPr>
                <w:ilvl w:val="0"/>
                <w:numId w:val="17"/>
              </w:numPr>
              <w:rPr>
                <w:i/>
                <w:sz w:val="24"/>
              </w:rPr>
            </w:pPr>
            <w:r w:rsidRPr="00F936A9">
              <w:t>text structures</w:t>
            </w:r>
            <w:r w:rsidRPr="00F936A9">
              <w:rPr>
                <w:i/>
                <w:sz w:val="24"/>
              </w:rPr>
              <w:t xml:space="preserve"> </w:t>
            </w:r>
            <w:r w:rsidRPr="00F936A9">
              <w:t xml:space="preserve">which use a variety of sentence structures and language features: </w:t>
            </w:r>
          </w:p>
          <w:p w14:paraId="3731E673" w14:textId="77777777" w:rsidR="00DD2FE7" w:rsidRPr="00F936A9" w:rsidRDefault="00DD2FE7" w:rsidP="0089509B">
            <w:pPr>
              <w:pStyle w:val="endash"/>
              <w:keepNext/>
              <w:ind w:left="568" w:hanging="284"/>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1062AD10" w14:textId="77777777" w:rsidR="00DD2FE7" w:rsidRPr="00F936A9" w:rsidRDefault="00DD2FE7" w:rsidP="0089509B">
            <w:pPr>
              <w:pStyle w:val="endash"/>
              <w:keepNext/>
              <w:ind w:left="568" w:hanging="284"/>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14:paraId="3495E5C7" w14:textId="77777777" w:rsidR="00DD2FE7" w:rsidRPr="00F936A9" w:rsidRDefault="00DD2FE7" w:rsidP="0089509B">
            <w:pPr>
              <w:pStyle w:val="endash"/>
              <w:keepNext/>
              <w:ind w:left="568" w:hanging="284"/>
              <w:rPr>
                <w:i/>
              </w:rPr>
            </w:pPr>
            <w:r w:rsidRPr="00F936A9">
              <w:t>procedural texts with sequential steps required to achieve goals and which may be supported by diagrams, icons, symbols</w:t>
            </w:r>
          </w:p>
          <w:p w14:paraId="759CC826" w14:textId="77777777" w:rsidR="00DD2FE7" w:rsidRPr="00F936A9" w:rsidRDefault="00DD2FE7" w:rsidP="0089509B">
            <w:pPr>
              <w:pStyle w:val="endash"/>
              <w:keepNext/>
              <w:ind w:left="568" w:hanging="284"/>
              <w:rPr>
                <w:i/>
              </w:rPr>
            </w:pPr>
            <w:r w:rsidRPr="00F936A9">
              <w:t xml:space="preserve">formatted texts such as workplace forms or job applications with headings, instructions and symbols </w:t>
            </w:r>
          </w:p>
          <w:p w14:paraId="1AB7573D" w14:textId="77777777" w:rsidR="00DD2FE7" w:rsidRPr="00F936A9" w:rsidRDefault="00DD2FE7" w:rsidP="0089509B">
            <w:pPr>
              <w:pStyle w:val="endash"/>
              <w:keepNext/>
              <w:ind w:left="568" w:hanging="284"/>
              <w:rPr>
                <w:i/>
              </w:rPr>
            </w:pPr>
            <w:r w:rsidRPr="00F936A9">
              <w:t>tables, graphs containing formatted data with explicit navigation features such as headings, table of contents, site map/ menus, numbered contents, dot points</w:t>
            </w:r>
          </w:p>
          <w:p w14:paraId="069A7556" w14:textId="77777777" w:rsidR="00DD2FE7" w:rsidRPr="00F936A9" w:rsidRDefault="00DD2FE7" w:rsidP="0089509B">
            <w:pPr>
              <w:pStyle w:val="bullet"/>
              <w:numPr>
                <w:ilvl w:val="0"/>
                <w:numId w:val="13"/>
              </w:numPr>
              <w:ind w:left="284" w:hanging="284"/>
            </w:pPr>
            <w:r w:rsidRPr="00F936A9">
              <w:t>sentences:</w:t>
            </w:r>
          </w:p>
          <w:p w14:paraId="6E94243A" w14:textId="77777777" w:rsidR="00DD2FE7" w:rsidRPr="00F936A9" w:rsidRDefault="00DD2FE7" w:rsidP="0089509B">
            <w:pPr>
              <w:pStyle w:val="endash"/>
              <w:keepNext/>
              <w:ind w:left="568" w:hanging="284"/>
            </w:pPr>
            <w:r w:rsidRPr="00F936A9">
              <w:t xml:space="preserve">complex syntactic structures including nominalisation, modality, linking devices to demonstrate conceptual </w:t>
            </w:r>
            <w:r w:rsidRPr="00F936A9">
              <w:lastRenderedPageBreak/>
              <w:t>connections and/or causal relationships</w:t>
            </w:r>
          </w:p>
          <w:p w14:paraId="443EC9EB" w14:textId="77777777" w:rsidR="00DD2FE7" w:rsidRPr="00F936A9" w:rsidRDefault="00DD2FE7" w:rsidP="0089509B">
            <w:pPr>
              <w:pStyle w:val="bullet"/>
              <w:numPr>
                <w:ilvl w:val="0"/>
                <w:numId w:val="13"/>
              </w:numPr>
              <w:ind w:left="284" w:hanging="284"/>
            </w:pPr>
            <w:r w:rsidRPr="00F936A9">
              <w:t>words / phrases/ abbreviations:</w:t>
            </w:r>
          </w:p>
          <w:p w14:paraId="37D51829" w14:textId="77777777" w:rsidR="00DD2FE7" w:rsidRPr="00F936A9" w:rsidRDefault="00DD2FE7" w:rsidP="0089509B">
            <w:pPr>
              <w:pStyle w:val="endash"/>
              <w:keepNext/>
              <w:ind w:left="568" w:hanging="284"/>
            </w:pPr>
            <w:r w:rsidRPr="00F936A9">
              <w:t>technical terms</w:t>
            </w:r>
          </w:p>
          <w:p w14:paraId="050CA3EE" w14:textId="77777777" w:rsidR="00DD2FE7" w:rsidRPr="00F936A9" w:rsidRDefault="00DD2FE7" w:rsidP="0089509B">
            <w:pPr>
              <w:pStyle w:val="endash"/>
              <w:keepNext/>
              <w:ind w:left="568" w:hanging="284"/>
            </w:pPr>
            <w:r w:rsidRPr="00F936A9">
              <w:t>abbreviations such as OHS</w:t>
            </w:r>
            <w:r>
              <w:t xml:space="preserve"> / WHS</w:t>
            </w:r>
            <w:r w:rsidRPr="00F936A9">
              <w:t>, MSDS, HR</w:t>
            </w:r>
          </w:p>
          <w:p w14:paraId="50F99C6E" w14:textId="77777777" w:rsidR="00DD2FE7" w:rsidRPr="00F936A9" w:rsidRDefault="00DD2FE7" w:rsidP="0089509B">
            <w:pPr>
              <w:pStyle w:val="bullet"/>
              <w:numPr>
                <w:ilvl w:val="0"/>
                <w:numId w:val="13"/>
              </w:numPr>
              <w:ind w:left="284" w:hanging="284"/>
            </w:pPr>
            <w:r w:rsidRPr="00F936A9">
              <w:t>simple diagrams:</w:t>
            </w:r>
          </w:p>
          <w:p w14:paraId="12F2FFEE" w14:textId="77777777" w:rsidR="00DD2FE7" w:rsidRPr="00F936A9" w:rsidRDefault="00DD2FE7" w:rsidP="0089509B">
            <w:pPr>
              <w:pStyle w:val="endash"/>
              <w:keepNext/>
              <w:ind w:left="568" w:hanging="284"/>
            </w:pPr>
            <w:r w:rsidRPr="00F936A9">
              <w:t>process flowchart</w:t>
            </w:r>
          </w:p>
          <w:p w14:paraId="0F510A62" w14:textId="77777777" w:rsidR="00DD2FE7" w:rsidRPr="00F936A9" w:rsidRDefault="00DD2FE7" w:rsidP="0089509B">
            <w:pPr>
              <w:pStyle w:val="endash"/>
              <w:keepNext/>
              <w:ind w:left="568" w:hanging="284"/>
            </w:pPr>
            <w:r w:rsidRPr="00F936A9">
              <w:t>charts, graphs to encapsulate data</w:t>
            </w:r>
          </w:p>
          <w:p w14:paraId="3307F891" w14:textId="77777777" w:rsidR="00DD2FE7" w:rsidRPr="00F936A9" w:rsidRDefault="00DD2FE7" w:rsidP="0089509B">
            <w:pPr>
              <w:pStyle w:val="endash"/>
              <w:keepNext/>
              <w:ind w:left="568" w:hanging="284"/>
            </w:pPr>
            <w:r w:rsidRPr="00F936A9">
              <w:t>posters to convey messages such as OHS</w:t>
            </w:r>
            <w:r>
              <w:t xml:space="preserve"> / WHS</w:t>
            </w:r>
            <w:r w:rsidRPr="00F936A9">
              <w:t xml:space="preserve"> information</w:t>
            </w:r>
          </w:p>
          <w:p w14:paraId="53D79789" w14:textId="77777777" w:rsidR="00DD2FE7" w:rsidRPr="00F936A9" w:rsidRDefault="00DD2FE7" w:rsidP="0089509B">
            <w:pPr>
              <w:pStyle w:val="bullet"/>
              <w:numPr>
                <w:ilvl w:val="0"/>
                <w:numId w:val="13"/>
              </w:numPr>
              <w:ind w:left="284" w:hanging="284"/>
            </w:pPr>
            <w:r w:rsidRPr="00F936A9">
              <w:t>numerical information:</w:t>
            </w:r>
          </w:p>
          <w:p w14:paraId="10DD39D7" w14:textId="77777777" w:rsidR="00DD2FE7" w:rsidRPr="00F936A9" w:rsidRDefault="00DD2FE7" w:rsidP="0089509B">
            <w:pPr>
              <w:pStyle w:val="endash"/>
              <w:keepNext/>
              <w:ind w:left="568" w:hanging="284"/>
            </w:pPr>
            <w:r w:rsidRPr="00F936A9">
              <w:t>measurements and calculations using common measuring instruments</w:t>
            </w:r>
          </w:p>
          <w:p w14:paraId="1200A322" w14:textId="77777777" w:rsidR="00DD2FE7" w:rsidRPr="00F936A9" w:rsidRDefault="00DD2FE7" w:rsidP="0089509B">
            <w:pPr>
              <w:pStyle w:val="endash"/>
              <w:keepNext/>
              <w:ind w:left="568" w:hanging="284"/>
            </w:pPr>
            <w:r w:rsidRPr="00F936A9">
              <w:t>awards / salary information such as ordinary hours and penalty rates</w:t>
            </w:r>
          </w:p>
        </w:tc>
      </w:tr>
      <w:tr w:rsidR="00DD2FE7" w:rsidRPr="00F936A9" w14:paraId="74966D67" w14:textId="77777777" w:rsidTr="00DD2FE7">
        <w:tc>
          <w:tcPr>
            <w:tcW w:w="9026" w:type="dxa"/>
            <w:gridSpan w:val="5"/>
          </w:tcPr>
          <w:p w14:paraId="4C65B325" w14:textId="77777777" w:rsidR="00DD2FE7" w:rsidRPr="00F936A9" w:rsidRDefault="00DD2FE7" w:rsidP="0089509B">
            <w:pPr>
              <w:pStyle w:val="spacer"/>
            </w:pPr>
          </w:p>
        </w:tc>
      </w:tr>
      <w:tr w:rsidR="00DD2FE7" w:rsidRPr="00F936A9" w14:paraId="0C4FAD2F" w14:textId="77777777" w:rsidTr="00DD2FE7">
        <w:tc>
          <w:tcPr>
            <w:tcW w:w="3315" w:type="dxa"/>
            <w:gridSpan w:val="2"/>
          </w:tcPr>
          <w:p w14:paraId="49EFF5E3" w14:textId="77777777" w:rsidR="00DD2FE7" w:rsidRPr="00F936A9" w:rsidRDefault="00DD2FE7" w:rsidP="0089509B">
            <w:pPr>
              <w:pStyle w:val="unittext"/>
            </w:pPr>
            <w:r w:rsidRPr="00F936A9">
              <w:rPr>
                <w:b/>
                <w:i/>
              </w:rPr>
              <w:t>Strategies to interpret texts</w:t>
            </w:r>
            <w:r w:rsidRPr="00F936A9">
              <w:t xml:space="preserve"> may include:</w:t>
            </w:r>
          </w:p>
        </w:tc>
        <w:tc>
          <w:tcPr>
            <w:tcW w:w="5711" w:type="dxa"/>
            <w:gridSpan w:val="3"/>
          </w:tcPr>
          <w:p w14:paraId="15B8EDD8" w14:textId="77777777" w:rsidR="00DD2FE7" w:rsidRPr="00F936A9" w:rsidRDefault="00DD2FE7" w:rsidP="0089509B">
            <w:pPr>
              <w:pStyle w:val="bullet"/>
              <w:numPr>
                <w:ilvl w:val="0"/>
                <w:numId w:val="13"/>
              </w:numPr>
              <w:ind w:left="284" w:hanging="284"/>
              <w:rPr>
                <w:sz w:val="24"/>
              </w:rPr>
            </w:pPr>
            <w:r w:rsidRPr="00F936A9">
              <w:t>meaning-making strategies</w:t>
            </w:r>
            <w:r w:rsidRPr="00F936A9">
              <w:rPr>
                <w:sz w:val="24"/>
              </w:rPr>
              <w:t>:</w:t>
            </w:r>
          </w:p>
          <w:p w14:paraId="72892BEA" w14:textId="77777777" w:rsidR="00DD2FE7" w:rsidRPr="00F936A9" w:rsidRDefault="00DD2FE7" w:rsidP="0089509B">
            <w:pPr>
              <w:pStyle w:val="endash"/>
              <w:keepNext/>
              <w:ind w:left="568" w:hanging="284"/>
            </w:pPr>
            <w:r w:rsidRPr="00F936A9">
              <w:t>self-correction, re-reading, reading on, varying speed, reading aloud, posing questions, checking for accuracy of information by consulting other texts/people</w:t>
            </w:r>
          </w:p>
          <w:p w14:paraId="1366B5E8" w14:textId="77777777" w:rsidR="00DD2FE7" w:rsidRDefault="00DD2FE7" w:rsidP="0089509B">
            <w:pPr>
              <w:pStyle w:val="endash"/>
              <w:keepNext/>
              <w:ind w:left="568" w:hanging="284"/>
            </w:pPr>
            <w:r w:rsidRPr="00F936A9">
              <w:t xml:space="preserve">relating separate pieces of information within a text, rather than treating them as separate units of information </w:t>
            </w:r>
          </w:p>
          <w:p w14:paraId="665D4F88" w14:textId="77777777" w:rsidR="00DD2FE7" w:rsidRPr="00F936A9" w:rsidRDefault="00DD2FE7" w:rsidP="0089509B">
            <w:pPr>
              <w:pStyle w:val="endash"/>
              <w:keepNext/>
              <w:ind w:left="568" w:hanging="284"/>
            </w:pPr>
            <w:r>
              <w:t>using knowledge of structure and layout to skim key information</w:t>
            </w:r>
          </w:p>
          <w:p w14:paraId="24C114D6" w14:textId="77777777" w:rsidR="00DD2FE7" w:rsidRPr="00F936A9" w:rsidRDefault="00DD2FE7" w:rsidP="0089509B">
            <w:pPr>
              <w:pStyle w:val="endash"/>
              <w:keepNext/>
              <w:ind w:left="568" w:hanging="284"/>
            </w:pPr>
            <w:r w:rsidRPr="00F936A9">
              <w:t xml:space="preserve">recognising that language relates to social contexts and when social relations change, language may also change </w:t>
            </w:r>
          </w:p>
          <w:p w14:paraId="1E4915F5" w14:textId="77777777" w:rsidR="00DD2FE7" w:rsidRPr="00F936A9" w:rsidRDefault="00DD2FE7" w:rsidP="0089509B">
            <w:pPr>
              <w:pStyle w:val="endash"/>
              <w:keepNext/>
              <w:ind w:left="568" w:hanging="284"/>
            </w:pPr>
            <w:r w:rsidRPr="00F936A9">
              <w:t xml:space="preserve">using a range of technical vocabulary of relevance to particular industry or workplace </w:t>
            </w:r>
          </w:p>
          <w:p w14:paraId="74DC2507" w14:textId="77777777" w:rsidR="00DD2FE7" w:rsidRPr="00F936A9" w:rsidRDefault="00DD2FE7" w:rsidP="0089509B">
            <w:pPr>
              <w:pStyle w:val="endash"/>
              <w:keepNext/>
              <w:ind w:left="568" w:hanging="284"/>
            </w:pPr>
            <w:r w:rsidRPr="00F936A9">
              <w:t xml:space="preserve">recognising how supporting </w:t>
            </w:r>
            <w:r>
              <w:t>information</w:t>
            </w:r>
            <w:r w:rsidRPr="00F936A9">
              <w:t xml:space="preserve"> is used effectively </w:t>
            </w:r>
          </w:p>
          <w:p w14:paraId="3C857341" w14:textId="77777777" w:rsidR="00DD2FE7" w:rsidRPr="00F936A9" w:rsidRDefault="00DD2FE7" w:rsidP="0089509B">
            <w:pPr>
              <w:pStyle w:val="endash"/>
              <w:keepNext/>
              <w:ind w:left="568" w:hanging="284"/>
            </w:pPr>
            <w:r w:rsidRPr="00F936A9">
              <w:t>distinguishing fact from opinion</w:t>
            </w:r>
          </w:p>
          <w:p w14:paraId="66A36C3D" w14:textId="77777777" w:rsidR="00DD2FE7" w:rsidRPr="00F936A9" w:rsidRDefault="00DD2FE7" w:rsidP="0089509B">
            <w:pPr>
              <w:pStyle w:val="endash"/>
              <w:keepNext/>
              <w:ind w:left="568" w:hanging="284"/>
            </w:pPr>
            <w:r w:rsidRPr="00F936A9">
              <w:t xml:space="preserve">noting cues such as particular words which indicate a new or important point is about to be made for example, icons, emphasis, words indicating a shift in focus or position for example: however, although </w:t>
            </w:r>
          </w:p>
          <w:p w14:paraId="267C4205" w14:textId="77777777" w:rsidR="00DD2FE7" w:rsidRPr="00F936A9" w:rsidRDefault="00DD2FE7" w:rsidP="0089509B">
            <w:pPr>
              <w:pStyle w:val="endash"/>
              <w:keepNext/>
              <w:ind w:left="568" w:hanging="284"/>
            </w:pPr>
            <w:r w:rsidRPr="00F936A9">
              <w:t>making notes from written texts</w:t>
            </w:r>
          </w:p>
          <w:p w14:paraId="07FD75D6" w14:textId="77777777" w:rsidR="00DD2FE7" w:rsidRPr="00F936A9" w:rsidRDefault="00DD2FE7" w:rsidP="0089509B">
            <w:pPr>
              <w:pStyle w:val="endash"/>
              <w:keepNext/>
              <w:ind w:left="568" w:hanging="284"/>
            </w:pPr>
            <w:r w:rsidRPr="00F936A9">
              <w:t>comparing information from different sources</w:t>
            </w:r>
          </w:p>
          <w:p w14:paraId="219E592D" w14:textId="77777777" w:rsidR="00DD2FE7" w:rsidRPr="00F936A9" w:rsidRDefault="00DD2FE7" w:rsidP="0089509B">
            <w:pPr>
              <w:pStyle w:val="bullet"/>
              <w:numPr>
                <w:ilvl w:val="0"/>
                <w:numId w:val="13"/>
              </w:numPr>
              <w:ind w:left="284" w:hanging="284"/>
            </w:pPr>
            <w:r w:rsidRPr="00F936A9">
              <w:t>de-coding strategies:</w:t>
            </w:r>
          </w:p>
          <w:p w14:paraId="52CFE34C" w14:textId="77777777" w:rsidR="00DD2FE7" w:rsidRPr="00F936A9" w:rsidRDefault="00DD2FE7" w:rsidP="0089509B">
            <w:pPr>
              <w:pStyle w:val="endash"/>
              <w:keepNext/>
              <w:ind w:left="568" w:hanging="284"/>
            </w:pPr>
            <w:r w:rsidRPr="00F936A9">
              <w:t xml:space="preserve">using a range of word identification strategies, including: visual and phonic patterns, word derivations and meanings </w:t>
            </w:r>
          </w:p>
        </w:tc>
      </w:tr>
      <w:tr w:rsidR="00DD2FE7" w:rsidRPr="00F936A9" w14:paraId="70C102C5" w14:textId="77777777" w:rsidTr="00DD2FE7">
        <w:tc>
          <w:tcPr>
            <w:tcW w:w="9026" w:type="dxa"/>
            <w:gridSpan w:val="5"/>
          </w:tcPr>
          <w:p w14:paraId="67B39DFE" w14:textId="77777777" w:rsidR="00DD2FE7" w:rsidRPr="00F936A9" w:rsidRDefault="00DD2FE7" w:rsidP="0089509B">
            <w:pPr>
              <w:pStyle w:val="spacer"/>
            </w:pPr>
          </w:p>
        </w:tc>
      </w:tr>
      <w:tr w:rsidR="00DD2FE7" w:rsidRPr="00F936A9" w14:paraId="60D50DBA" w14:textId="77777777" w:rsidTr="00DD2FE7">
        <w:tc>
          <w:tcPr>
            <w:tcW w:w="3315" w:type="dxa"/>
            <w:gridSpan w:val="2"/>
          </w:tcPr>
          <w:p w14:paraId="3794362E" w14:textId="77777777" w:rsidR="00DD2FE7" w:rsidRPr="00F936A9" w:rsidRDefault="00DD2FE7" w:rsidP="0089509B">
            <w:pPr>
              <w:pStyle w:val="unittext"/>
            </w:pPr>
            <w:r w:rsidRPr="00F936A9">
              <w:rPr>
                <w:b/>
                <w:i/>
              </w:rPr>
              <w:t>Means used by the author to achieve the purpose of the text</w:t>
            </w:r>
            <w:r w:rsidRPr="00F936A9">
              <w:t xml:space="preserve"> may include:</w:t>
            </w:r>
          </w:p>
        </w:tc>
        <w:tc>
          <w:tcPr>
            <w:tcW w:w="5711" w:type="dxa"/>
            <w:gridSpan w:val="3"/>
          </w:tcPr>
          <w:p w14:paraId="4BEF4ADE" w14:textId="77777777" w:rsidR="00DD2FE7" w:rsidRPr="00F936A9" w:rsidRDefault="00DD2FE7" w:rsidP="0089509B">
            <w:pPr>
              <w:pStyle w:val="bullet"/>
              <w:numPr>
                <w:ilvl w:val="0"/>
                <w:numId w:val="13"/>
              </w:numPr>
              <w:ind w:left="284" w:hanging="284"/>
            </w:pPr>
            <w:r w:rsidRPr="00F936A9">
              <w:t>choice of genre and text structure</w:t>
            </w:r>
          </w:p>
          <w:p w14:paraId="3617FD6B" w14:textId="77777777" w:rsidR="00DD2FE7" w:rsidRPr="00F936A9" w:rsidRDefault="00DD2FE7" w:rsidP="0089509B">
            <w:pPr>
              <w:pStyle w:val="bullet"/>
              <w:numPr>
                <w:ilvl w:val="0"/>
                <w:numId w:val="13"/>
              </w:numPr>
              <w:ind w:left="284" w:hanging="284"/>
            </w:pPr>
            <w:r w:rsidRPr="00F936A9">
              <w:t>choice of language to create subtleties or precise meaning</w:t>
            </w:r>
          </w:p>
          <w:p w14:paraId="5161B262" w14:textId="77777777" w:rsidR="00DD2FE7" w:rsidRPr="00F936A9" w:rsidRDefault="00DD2FE7" w:rsidP="0089509B">
            <w:pPr>
              <w:pStyle w:val="bullet"/>
              <w:numPr>
                <w:ilvl w:val="0"/>
                <w:numId w:val="13"/>
              </w:numPr>
              <w:ind w:left="284" w:hanging="284"/>
            </w:pPr>
            <w:r w:rsidRPr="00F936A9">
              <w:lastRenderedPageBreak/>
              <w:t>effective use of punctuation to convey a range of emotions or intentions</w:t>
            </w:r>
          </w:p>
          <w:p w14:paraId="2C054281" w14:textId="77777777" w:rsidR="00DD2FE7" w:rsidRPr="00F936A9" w:rsidRDefault="00DD2FE7" w:rsidP="0089509B">
            <w:pPr>
              <w:pStyle w:val="bullet"/>
              <w:numPr>
                <w:ilvl w:val="0"/>
                <w:numId w:val="13"/>
              </w:numPr>
              <w:ind w:left="284" w:hanging="284"/>
            </w:pPr>
            <w:r w:rsidRPr="00F936A9">
              <w:t>logically organised separate pieces of information arranged within the text</w:t>
            </w:r>
          </w:p>
        </w:tc>
      </w:tr>
      <w:tr w:rsidR="00DD2FE7" w:rsidRPr="00F936A9" w14:paraId="1B2EDE1F" w14:textId="77777777" w:rsidTr="00DD2FE7">
        <w:tc>
          <w:tcPr>
            <w:tcW w:w="3315" w:type="dxa"/>
            <w:gridSpan w:val="2"/>
          </w:tcPr>
          <w:p w14:paraId="687C819E" w14:textId="77777777" w:rsidR="00DD2FE7" w:rsidRPr="00F936A9" w:rsidRDefault="00DD2FE7" w:rsidP="0089509B">
            <w:pPr>
              <w:pStyle w:val="spacer"/>
            </w:pPr>
          </w:p>
        </w:tc>
        <w:tc>
          <w:tcPr>
            <w:tcW w:w="5711" w:type="dxa"/>
            <w:gridSpan w:val="3"/>
          </w:tcPr>
          <w:p w14:paraId="0B857D91" w14:textId="77777777" w:rsidR="00DD2FE7" w:rsidRPr="00F936A9" w:rsidRDefault="00DD2FE7" w:rsidP="0089509B">
            <w:pPr>
              <w:pStyle w:val="spacer"/>
            </w:pPr>
          </w:p>
        </w:tc>
      </w:tr>
      <w:tr w:rsidR="00DD2FE7" w:rsidRPr="00F936A9" w14:paraId="5B48A84A" w14:textId="77777777" w:rsidTr="00DD2FE7">
        <w:tc>
          <w:tcPr>
            <w:tcW w:w="3315" w:type="dxa"/>
            <w:gridSpan w:val="2"/>
          </w:tcPr>
          <w:p w14:paraId="700C18CF" w14:textId="77777777" w:rsidR="00DD2FE7" w:rsidRPr="00F936A9" w:rsidRDefault="00DD2FE7" w:rsidP="0089509B">
            <w:pPr>
              <w:pStyle w:val="unittext"/>
            </w:pPr>
            <w:r w:rsidRPr="00F936A9">
              <w:rPr>
                <w:b/>
                <w:i/>
              </w:rPr>
              <w:t>Strategies to critically analyse text</w:t>
            </w:r>
            <w:r w:rsidRPr="00F936A9">
              <w:t xml:space="preserve"> may include:</w:t>
            </w:r>
          </w:p>
        </w:tc>
        <w:tc>
          <w:tcPr>
            <w:tcW w:w="5711" w:type="dxa"/>
            <w:gridSpan w:val="3"/>
          </w:tcPr>
          <w:p w14:paraId="1B20BD54" w14:textId="77777777" w:rsidR="00DD2FE7" w:rsidRPr="00F936A9" w:rsidRDefault="00DD2FE7" w:rsidP="0089509B">
            <w:pPr>
              <w:pStyle w:val="bullet"/>
              <w:numPr>
                <w:ilvl w:val="0"/>
                <w:numId w:val="13"/>
              </w:numPr>
              <w:ind w:left="284" w:hanging="284"/>
            </w:pPr>
            <w:r w:rsidRPr="00F936A9">
              <w:t>clarifying the purpose of the writer including stated purpose and inferred purpose</w:t>
            </w:r>
          </w:p>
          <w:p w14:paraId="520C0A5E" w14:textId="77777777" w:rsidR="00DD2FE7" w:rsidRPr="00F936A9" w:rsidRDefault="00DD2FE7" w:rsidP="0089509B">
            <w:pPr>
              <w:pStyle w:val="bullet"/>
              <w:numPr>
                <w:ilvl w:val="0"/>
                <w:numId w:val="13"/>
              </w:numPr>
              <w:ind w:left="284" w:hanging="284"/>
            </w:pPr>
            <w:r w:rsidRPr="00F936A9">
              <w:t xml:space="preserve">brainstorming activities to discuss features of the text such as ways in which the text reflects the writer’s culture, experiences and value system </w:t>
            </w:r>
          </w:p>
          <w:p w14:paraId="32F6A399" w14:textId="77777777" w:rsidR="00DD2FE7" w:rsidRPr="00F936A9" w:rsidRDefault="00DD2FE7" w:rsidP="0089509B">
            <w:pPr>
              <w:pStyle w:val="bullet"/>
              <w:numPr>
                <w:ilvl w:val="0"/>
                <w:numId w:val="13"/>
              </w:numPr>
              <w:ind w:left="284" w:hanging="284"/>
            </w:pPr>
            <w:r w:rsidRPr="00F936A9">
              <w:t>identifying key words and phrases critical to gaining meaning from the text</w:t>
            </w:r>
          </w:p>
          <w:p w14:paraId="3AEEEA31" w14:textId="77777777" w:rsidR="00DD2FE7" w:rsidRPr="00F936A9" w:rsidRDefault="00DD2FE7" w:rsidP="0089509B">
            <w:pPr>
              <w:pStyle w:val="bullet"/>
              <w:numPr>
                <w:ilvl w:val="0"/>
                <w:numId w:val="13"/>
              </w:numPr>
              <w:ind w:left="284" w:hanging="284"/>
            </w:pPr>
            <w:r w:rsidRPr="00F936A9">
              <w:t xml:space="preserve">comparing ideas </w:t>
            </w:r>
          </w:p>
          <w:p w14:paraId="7A9B29D2" w14:textId="77777777" w:rsidR="00DD2FE7" w:rsidRPr="00F936A9" w:rsidRDefault="00DD2FE7" w:rsidP="0089509B">
            <w:pPr>
              <w:pStyle w:val="bullet"/>
              <w:numPr>
                <w:ilvl w:val="0"/>
                <w:numId w:val="13"/>
              </w:numPr>
              <w:ind w:left="284" w:hanging="284"/>
            </w:pPr>
            <w:r w:rsidRPr="00F936A9">
              <w:t>discussion about the effectiveness of writing</w:t>
            </w:r>
            <w:r>
              <w:t>:</w:t>
            </w:r>
            <w:r w:rsidRPr="00F936A9">
              <w:t xml:space="preserve"> </w:t>
            </w:r>
          </w:p>
          <w:p w14:paraId="2DA05D31" w14:textId="77777777" w:rsidR="00DD2FE7" w:rsidRPr="00F936A9" w:rsidRDefault="00DD2FE7" w:rsidP="0089509B">
            <w:pPr>
              <w:pStyle w:val="endash"/>
              <w:keepNext/>
              <w:ind w:left="568" w:hanging="284"/>
            </w:pPr>
            <w:r w:rsidRPr="00F936A9">
              <w:t>whether it meets the needs of the audience</w:t>
            </w:r>
          </w:p>
          <w:p w14:paraId="7C23FD09" w14:textId="77777777" w:rsidR="00DD2FE7" w:rsidRPr="00F936A9" w:rsidRDefault="00DD2FE7" w:rsidP="0089509B">
            <w:pPr>
              <w:pStyle w:val="endash"/>
              <w:keepNext/>
              <w:ind w:left="568" w:hanging="284"/>
            </w:pPr>
            <w:r w:rsidRPr="00F936A9">
              <w:t>how it relates to own knowledge and experience</w:t>
            </w:r>
          </w:p>
          <w:p w14:paraId="0BAF331D" w14:textId="77777777" w:rsidR="00DD2FE7" w:rsidRPr="00F936A9" w:rsidRDefault="00DD2FE7" w:rsidP="0089509B">
            <w:pPr>
              <w:pStyle w:val="endash"/>
              <w:keepNext/>
              <w:ind w:left="568" w:hanging="284"/>
            </w:pPr>
            <w:r w:rsidRPr="00F936A9">
              <w:t>whether any supporting information is reliable</w:t>
            </w:r>
          </w:p>
        </w:tc>
      </w:tr>
      <w:tr w:rsidR="00DD2FE7" w:rsidRPr="00F936A9" w14:paraId="2BFE7C36" w14:textId="77777777" w:rsidTr="00DD2FE7">
        <w:tc>
          <w:tcPr>
            <w:tcW w:w="3315" w:type="dxa"/>
            <w:gridSpan w:val="2"/>
          </w:tcPr>
          <w:p w14:paraId="0D6D0709" w14:textId="77777777" w:rsidR="00DD2FE7" w:rsidRPr="00F936A9" w:rsidRDefault="00DD2FE7" w:rsidP="0089509B">
            <w:pPr>
              <w:pStyle w:val="unittext"/>
              <w:rPr>
                <w:b/>
                <w:i/>
              </w:rPr>
            </w:pPr>
            <w:r w:rsidRPr="0028310C">
              <w:rPr>
                <w:b/>
                <w:i/>
              </w:rPr>
              <w:t>Effectiveness of texts</w:t>
            </w:r>
            <w:r w:rsidRPr="0028310C">
              <w:t xml:space="preserve"> may include:</w:t>
            </w:r>
          </w:p>
        </w:tc>
        <w:tc>
          <w:tcPr>
            <w:tcW w:w="5711" w:type="dxa"/>
            <w:gridSpan w:val="3"/>
          </w:tcPr>
          <w:p w14:paraId="2AB3AA2E" w14:textId="77777777" w:rsidR="00DD2FE7" w:rsidRPr="00B17750" w:rsidRDefault="00DD2FE7" w:rsidP="0089509B">
            <w:pPr>
              <w:pStyle w:val="bullet"/>
              <w:numPr>
                <w:ilvl w:val="0"/>
                <w:numId w:val="13"/>
              </w:numPr>
              <w:ind w:left="284" w:hanging="284"/>
            </w:pPr>
            <w:r>
              <w:t>whether the text</w:t>
            </w:r>
            <w:r w:rsidRPr="00B17750">
              <w:t xml:space="preserve"> meets its purpose, including inferred purpose</w:t>
            </w:r>
          </w:p>
          <w:p w14:paraId="49946C3E" w14:textId="77777777" w:rsidR="00DD2FE7" w:rsidRPr="00B17750" w:rsidRDefault="00DD2FE7" w:rsidP="0089509B">
            <w:pPr>
              <w:pStyle w:val="bullet"/>
              <w:numPr>
                <w:ilvl w:val="0"/>
                <w:numId w:val="13"/>
              </w:numPr>
              <w:ind w:left="284" w:hanging="284"/>
            </w:pPr>
            <w:r>
              <w:t>whether the text</w:t>
            </w:r>
            <w:r w:rsidRPr="00B17750">
              <w:t xml:space="preserve"> meets the needs of the audience</w:t>
            </w:r>
          </w:p>
          <w:p w14:paraId="5E0975F1" w14:textId="77777777" w:rsidR="00DD2FE7" w:rsidRPr="00F936A9" w:rsidRDefault="00DD2FE7" w:rsidP="0089509B">
            <w:pPr>
              <w:pStyle w:val="bullet"/>
              <w:numPr>
                <w:ilvl w:val="0"/>
                <w:numId w:val="13"/>
              </w:numPr>
              <w:ind w:left="284" w:hanging="284"/>
            </w:pPr>
            <w:r>
              <w:t>how the text</w:t>
            </w:r>
            <w:r w:rsidRPr="00B17750">
              <w:t xml:space="preserve"> relates to own knowledge and experience</w:t>
            </w:r>
          </w:p>
        </w:tc>
      </w:tr>
      <w:tr w:rsidR="00DD2FE7" w:rsidRPr="00F936A9" w14:paraId="7E25FFCF" w14:textId="77777777" w:rsidTr="00DD2FE7">
        <w:tc>
          <w:tcPr>
            <w:tcW w:w="9026" w:type="dxa"/>
            <w:gridSpan w:val="5"/>
          </w:tcPr>
          <w:p w14:paraId="5CEFFF67" w14:textId="77777777" w:rsidR="00DD2FE7" w:rsidRPr="00F936A9" w:rsidRDefault="00DD2FE7" w:rsidP="0089509B">
            <w:pPr>
              <w:pStyle w:val="spacer"/>
            </w:pPr>
          </w:p>
        </w:tc>
      </w:tr>
      <w:tr w:rsidR="00DD2FE7" w:rsidRPr="00F936A9" w14:paraId="1CB50DAF" w14:textId="77777777" w:rsidTr="00DD2FE7">
        <w:tc>
          <w:tcPr>
            <w:tcW w:w="9026" w:type="dxa"/>
            <w:gridSpan w:val="5"/>
          </w:tcPr>
          <w:p w14:paraId="12D3AFE6" w14:textId="77777777" w:rsidR="00DD2FE7" w:rsidRPr="00F936A9" w:rsidRDefault="00DD2FE7" w:rsidP="0089509B">
            <w:pPr>
              <w:pStyle w:val="Heading21"/>
            </w:pPr>
            <w:r w:rsidRPr="00F936A9">
              <w:t>Evidence Guide</w:t>
            </w:r>
          </w:p>
          <w:p w14:paraId="5E0FBC3B" w14:textId="77777777" w:rsidR="00DD2FE7" w:rsidRPr="00F936A9" w:rsidRDefault="00DD2FE7" w:rsidP="0089509B">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F936A9" w14:paraId="69567CA7" w14:textId="77777777" w:rsidTr="00DD2FE7">
        <w:tc>
          <w:tcPr>
            <w:tcW w:w="3315" w:type="dxa"/>
            <w:gridSpan w:val="2"/>
          </w:tcPr>
          <w:p w14:paraId="68DABBC7" w14:textId="77777777" w:rsidR="00DD2FE7" w:rsidRPr="00F936A9" w:rsidRDefault="00DD2FE7" w:rsidP="0089509B">
            <w:pPr>
              <w:pStyle w:val="EG"/>
            </w:pPr>
            <w:r w:rsidRPr="00F936A9">
              <w:t>Critical aspects for assessment and evidence required to demonstrate competency in this unit</w:t>
            </w:r>
          </w:p>
        </w:tc>
        <w:tc>
          <w:tcPr>
            <w:tcW w:w="5711" w:type="dxa"/>
            <w:gridSpan w:val="3"/>
          </w:tcPr>
          <w:p w14:paraId="2A62ACE4" w14:textId="77777777" w:rsidR="00DD2FE7" w:rsidRPr="00F936A9" w:rsidRDefault="00DD2FE7" w:rsidP="0089509B">
            <w:pPr>
              <w:pStyle w:val="unittext"/>
            </w:pPr>
            <w:r w:rsidRPr="00F936A9">
              <w:t>Assessment must confirm the ability to:</w:t>
            </w:r>
          </w:p>
          <w:p w14:paraId="268F7A60" w14:textId="77777777" w:rsidR="00DD2FE7" w:rsidRPr="00A2296D" w:rsidRDefault="00DD2FE7" w:rsidP="0089509B">
            <w:pPr>
              <w:pStyle w:val="bullet"/>
              <w:numPr>
                <w:ilvl w:val="0"/>
                <w:numId w:val="13"/>
              </w:numPr>
              <w:ind w:left="284" w:hanging="284"/>
            </w:pPr>
            <w:r w:rsidRPr="00F936A9">
              <w:t xml:space="preserve">locate, read, interpret and evaluate information in a minimum of 3 different </w:t>
            </w:r>
            <w:r>
              <w:t>complex</w:t>
            </w:r>
            <w:r w:rsidRPr="00F936A9">
              <w:t xml:space="preserve"> text types relevant to employment purposes, at least one of which must be </w:t>
            </w:r>
            <w:r>
              <w:t>web based</w:t>
            </w:r>
          </w:p>
        </w:tc>
      </w:tr>
      <w:tr w:rsidR="00DD2FE7" w:rsidRPr="00F936A9" w14:paraId="2F6705E9" w14:textId="77777777" w:rsidTr="00DD2FE7">
        <w:tc>
          <w:tcPr>
            <w:tcW w:w="9026" w:type="dxa"/>
            <w:gridSpan w:val="5"/>
          </w:tcPr>
          <w:p w14:paraId="35F91352" w14:textId="77777777" w:rsidR="00DD2FE7" w:rsidRPr="00F936A9" w:rsidRDefault="00DD2FE7" w:rsidP="0089509B">
            <w:pPr>
              <w:pStyle w:val="spacer"/>
            </w:pPr>
          </w:p>
        </w:tc>
      </w:tr>
      <w:tr w:rsidR="00DD2FE7" w:rsidRPr="00F936A9" w14:paraId="5DF2927C" w14:textId="77777777" w:rsidTr="00DD2FE7">
        <w:tc>
          <w:tcPr>
            <w:tcW w:w="3315" w:type="dxa"/>
            <w:gridSpan w:val="2"/>
          </w:tcPr>
          <w:p w14:paraId="1E5A7C4F" w14:textId="77777777" w:rsidR="00DD2FE7" w:rsidRPr="00F936A9" w:rsidRDefault="00DD2FE7" w:rsidP="0089509B">
            <w:pPr>
              <w:pStyle w:val="EG"/>
            </w:pPr>
            <w:r w:rsidRPr="00F936A9">
              <w:t>Context of and specific resources for assessment</w:t>
            </w:r>
          </w:p>
        </w:tc>
        <w:tc>
          <w:tcPr>
            <w:tcW w:w="5711" w:type="dxa"/>
            <w:gridSpan w:val="3"/>
          </w:tcPr>
          <w:p w14:paraId="105FB32D" w14:textId="77777777" w:rsidR="00DD2FE7" w:rsidRPr="00F936A9" w:rsidRDefault="00DD2FE7" w:rsidP="0089509B">
            <w:pPr>
              <w:pStyle w:val="unittext"/>
            </w:pPr>
            <w:r w:rsidRPr="00F936A9">
              <w:t>Assessment must ensure access to:</w:t>
            </w:r>
          </w:p>
          <w:p w14:paraId="42697BF8" w14:textId="77777777" w:rsidR="00DD2FE7" w:rsidRPr="00F936A9" w:rsidRDefault="00DD2FE7" w:rsidP="0089509B">
            <w:pPr>
              <w:pStyle w:val="bullet"/>
              <w:numPr>
                <w:ilvl w:val="0"/>
                <w:numId w:val="13"/>
              </w:numPr>
              <w:ind w:left="284" w:hanging="284"/>
            </w:pPr>
            <w:r w:rsidRPr="00F936A9">
              <w:t>p</w:t>
            </w:r>
            <w:r>
              <w:t>aper based</w:t>
            </w:r>
            <w:r w:rsidRPr="00F936A9">
              <w:t xml:space="preserve"> and </w:t>
            </w:r>
            <w:r>
              <w:t>web based</w:t>
            </w:r>
            <w:r w:rsidRPr="00F936A9">
              <w:t xml:space="preserve"> text</w:t>
            </w:r>
            <w:r>
              <w:t xml:space="preserve"> types</w:t>
            </w:r>
            <w:r w:rsidRPr="00F936A9">
              <w:t xml:space="preserve"> relevant to work and employment</w:t>
            </w:r>
          </w:p>
          <w:p w14:paraId="63C5C2E4" w14:textId="77777777" w:rsidR="00DD2FE7" w:rsidRPr="00F936A9" w:rsidRDefault="00DD2FE7" w:rsidP="0089509B">
            <w:pPr>
              <w:pStyle w:val="bullet"/>
              <w:numPr>
                <w:ilvl w:val="0"/>
                <w:numId w:val="13"/>
              </w:numPr>
              <w:ind w:left="284" w:hanging="284"/>
            </w:pPr>
            <w:r w:rsidRPr="00F936A9">
              <w:t>communication technology and software where appropriate</w:t>
            </w:r>
          </w:p>
          <w:p w14:paraId="34D290F3" w14:textId="77777777" w:rsidR="00DD2FE7" w:rsidRPr="00F936A9" w:rsidRDefault="00DD2FE7" w:rsidP="0089509B">
            <w:pPr>
              <w:pStyle w:val="unittext"/>
            </w:pPr>
            <w:r w:rsidRPr="00F936A9">
              <w:t>At this level the learner:</w:t>
            </w:r>
          </w:p>
          <w:p w14:paraId="0D0F983E" w14:textId="77777777" w:rsidR="00DD2FE7" w:rsidRDefault="00DD2FE7" w:rsidP="0089509B">
            <w:pPr>
              <w:pStyle w:val="bullet"/>
              <w:numPr>
                <w:ilvl w:val="0"/>
                <w:numId w:val="13"/>
              </w:numPr>
              <w:ind w:left="284" w:hanging="284"/>
            </w:pPr>
            <w:r>
              <w:t>works independently across a range of contexts including some that are unfamiliar and/or unpredictable and include some specialisation</w:t>
            </w:r>
          </w:p>
          <w:p w14:paraId="2A502D76" w14:textId="77777777" w:rsidR="00DD2FE7" w:rsidRDefault="00DD2FE7" w:rsidP="0089509B">
            <w:pPr>
              <w:pStyle w:val="bullet"/>
              <w:numPr>
                <w:ilvl w:val="0"/>
                <w:numId w:val="13"/>
              </w:numPr>
              <w:ind w:left="284" w:hanging="284"/>
            </w:pPr>
            <w:r>
              <w:lastRenderedPageBreak/>
              <w:t>initiates and uses support from a range of established sources</w:t>
            </w:r>
          </w:p>
          <w:p w14:paraId="60ECBE6A" w14:textId="77777777" w:rsidR="00DD2FE7" w:rsidRDefault="00DD2FE7" w:rsidP="0089509B">
            <w:pPr>
              <w:pStyle w:val="unittext"/>
            </w:pPr>
            <w:r>
              <w:t>In order to support achievement of meaningful outcomes at the qualification level an integrated approach to assessment should be used, refer to Section B 6.1 Assessment Strategy.</w:t>
            </w:r>
          </w:p>
          <w:p w14:paraId="7551CB56" w14:textId="77777777" w:rsidR="00DD2FE7" w:rsidRPr="00F936A9" w:rsidRDefault="00DD2FE7" w:rsidP="0089509B">
            <w:pPr>
              <w:pStyle w:val="bullet"/>
              <w:numPr>
                <w:ilvl w:val="0"/>
                <w:numId w:val="0"/>
              </w:numPr>
            </w:pPr>
            <w:r>
              <w:t>Where this unit is being co-assessed with units related to another domain, such as personal, the same texts may be relevant to both domains.</w:t>
            </w:r>
          </w:p>
        </w:tc>
      </w:tr>
      <w:tr w:rsidR="00DD2FE7" w:rsidRPr="00F936A9" w14:paraId="67C1E769" w14:textId="77777777" w:rsidTr="00DD2FE7">
        <w:tc>
          <w:tcPr>
            <w:tcW w:w="9026" w:type="dxa"/>
            <w:gridSpan w:val="5"/>
          </w:tcPr>
          <w:p w14:paraId="3DEA7CC8" w14:textId="77777777" w:rsidR="00DD2FE7" w:rsidRPr="00F936A9" w:rsidRDefault="00DD2FE7" w:rsidP="0089509B">
            <w:pPr>
              <w:pStyle w:val="spacer"/>
            </w:pPr>
          </w:p>
        </w:tc>
      </w:tr>
      <w:tr w:rsidR="00DD2FE7" w14:paraId="2B4A00AD" w14:textId="77777777" w:rsidTr="00DD2FE7">
        <w:tc>
          <w:tcPr>
            <w:tcW w:w="3315" w:type="dxa"/>
            <w:gridSpan w:val="2"/>
          </w:tcPr>
          <w:p w14:paraId="14D7906C" w14:textId="77777777" w:rsidR="00DD2FE7" w:rsidRPr="00F936A9" w:rsidRDefault="00DD2FE7" w:rsidP="0089509B">
            <w:pPr>
              <w:pStyle w:val="EG"/>
            </w:pPr>
            <w:r w:rsidRPr="00F936A9">
              <w:t>Method(s) of assessment</w:t>
            </w:r>
          </w:p>
        </w:tc>
        <w:tc>
          <w:tcPr>
            <w:tcW w:w="5711" w:type="dxa"/>
            <w:gridSpan w:val="3"/>
          </w:tcPr>
          <w:p w14:paraId="2CCC3A94" w14:textId="77777777" w:rsidR="00DD2FE7" w:rsidRPr="00F936A9" w:rsidRDefault="00DD2FE7" w:rsidP="0089509B">
            <w:pPr>
              <w:pStyle w:val="unittext"/>
            </w:pPr>
            <w:r w:rsidRPr="00F936A9">
              <w:t xml:space="preserve">The following </w:t>
            </w:r>
            <w:r>
              <w:t xml:space="preserve">suggested </w:t>
            </w:r>
            <w:r w:rsidRPr="00F936A9">
              <w:t>assessment methods are suitable for this unit:</w:t>
            </w:r>
          </w:p>
          <w:p w14:paraId="31F01436" w14:textId="77777777" w:rsidR="00DD2FE7" w:rsidRPr="00F936A9" w:rsidRDefault="00DD2FE7" w:rsidP="0089509B">
            <w:pPr>
              <w:pStyle w:val="bullet"/>
              <w:numPr>
                <w:ilvl w:val="0"/>
                <w:numId w:val="13"/>
              </w:numPr>
              <w:ind w:left="284" w:hanging="284"/>
            </w:pPr>
            <w:r w:rsidRPr="00F936A9">
              <w:t xml:space="preserve">direct observation of the learner interpreting information in, and making meaning of </w:t>
            </w:r>
            <w:r>
              <w:t xml:space="preserve">complex </w:t>
            </w:r>
            <w:r w:rsidRPr="00F936A9">
              <w:t xml:space="preserve">paper based and </w:t>
            </w:r>
            <w:r>
              <w:t>web based</w:t>
            </w:r>
            <w:r w:rsidRPr="00F936A9">
              <w:t xml:space="preserve"> texts </w:t>
            </w:r>
          </w:p>
          <w:p w14:paraId="62442A4A" w14:textId="77777777" w:rsidR="00DD2FE7" w:rsidRPr="00F936A9" w:rsidRDefault="00DD2FE7" w:rsidP="0089509B">
            <w:pPr>
              <w:pStyle w:val="bullet"/>
              <w:numPr>
                <w:ilvl w:val="0"/>
                <w:numId w:val="13"/>
              </w:numPr>
              <w:ind w:left="284" w:hanging="284"/>
            </w:pPr>
            <w:r>
              <w:t>oral</w:t>
            </w:r>
            <w:r w:rsidRPr="00F936A9">
              <w:t xml:space="preserve"> or written questioning to assess knowledge of the techniques used by writers to achieve their purpose in text types relevant to employment purposes</w:t>
            </w:r>
          </w:p>
          <w:p w14:paraId="6C174E71" w14:textId="77777777" w:rsidR="00DD2FE7" w:rsidRPr="00F936A9" w:rsidRDefault="00DD2FE7" w:rsidP="0089509B">
            <w:pPr>
              <w:pStyle w:val="bullet"/>
              <w:numPr>
                <w:ilvl w:val="0"/>
                <w:numId w:val="13"/>
              </w:numPr>
              <w:ind w:left="284" w:hanging="284"/>
            </w:pPr>
            <w:r>
              <w:t>oral</w:t>
            </w:r>
            <w:r w:rsidRPr="00F936A9">
              <w:t xml:space="preserve"> information from the learner identifying key information in the texts and assessing the effectiveness of the selected texts</w:t>
            </w:r>
          </w:p>
          <w:p w14:paraId="55294507" w14:textId="77777777" w:rsidR="00DD2FE7" w:rsidRPr="00F936A9" w:rsidRDefault="00DD2FE7" w:rsidP="0089509B">
            <w:pPr>
              <w:pStyle w:val="bullet"/>
              <w:numPr>
                <w:ilvl w:val="0"/>
                <w:numId w:val="13"/>
              </w:numPr>
              <w:ind w:left="284" w:hanging="284"/>
            </w:pPr>
            <w:r w:rsidRPr="00F936A9">
              <w:t>portfolios containing samples of responses to texts</w:t>
            </w:r>
          </w:p>
        </w:tc>
      </w:tr>
    </w:tbl>
    <w:p w14:paraId="5108AC3C" w14:textId="77777777" w:rsidR="00DD2FE7" w:rsidRPr="00061618" w:rsidRDefault="00DD2FE7" w:rsidP="0089509B">
      <w:pPr>
        <w:keepNext/>
        <w:rPr>
          <w:sz w:val="16"/>
          <w:szCs w:val="16"/>
        </w:rPr>
      </w:pPr>
    </w:p>
    <w:p w14:paraId="54C46D43" w14:textId="77777777" w:rsidR="00DD2FE7" w:rsidRDefault="00DD2FE7" w:rsidP="0089509B">
      <w:pPr>
        <w:keepNext/>
        <w:tabs>
          <w:tab w:val="left" w:pos="930"/>
        </w:tabs>
        <w:sectPr w:rsidR="00DD2FE7" w:rsidSect="00DD2FE7">
          <w:headerReference w:type="even" r:id="rId356"/>
          <w:headerReference w:type="default" r:id="rId357"/>
          <w:footerReference w:type="even" r:id="rId358"/>
          <w:headerReference w:type="first" r:id="rId359"/>
          <w:footerReference w:type="first" r:id="rId36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87"/>
        <w:gridCol w:w="426"/>
        <w:gridCol w:w="143"/>
        <w:gridCol w:w="15"/>
        <w:gridCol w:w="5555"/>
      </w:tblGrid>
      <w:tr w:rsidR="00DD2FE7" w:rsidRPr="002D743B" w14:paraId="5AA65B21" w14:textId="77777777" w:rsidTr="00DD2FE7">
        <w:tc>
          <w:tcPr>
            <w:tcW w:w="2887" w:type="dxa"/>
          </w:tcPr>
          <w:p w14:paraId="0EA079A9" w14:textId="77777777" w:rsidR="00DD2FE7" w:rsidRPr="002D743B" w:rsidRDefault="00DD2FE7" w:rsidP="0089509B">
            <w:pPr>
              <w:pStyle w:val="CodeTOC"/>
            </w:pPr>
            <w:r w:rsidRPr="002D743B">
              <w:lastRenderedPageBreak/>
              <w:t>Unit Code</w:t>
            </w:r>
          </w:p>
        </w:tc>
        <w:tc>
          <w:tcPr>
            <w:tcW w:w="6139" w:type="dxa"/>
            <w:gridSpan w:val="4"/>
          </w:tcPr>
          <w:p w14:paraId="3D680576" w14:textId="5E4749C5" w:rsidR="00DD2FE7" w:rsidRPr="002D743B" w:rsidRDefault="008E6729" w:rsidP="0089509B">
            <w:pPr>
              <w:pStyle w:val="code"/>
            </w:pPr>
            <w:bookmarkStart w:id="293" w:name="_Toc514234413"/>
            <w:r>
              <w:rPr>
                <w:color w:val="000000"/>
              </w:rPr>
              <w:t>VU22416</w:t>
            </w:r>
            <w:bookmarkEnd w:id="293"/>
          </w:p>
        </w:tc>
      </w:tr>
      <w:tr w:rsidR="00DD2FE7" w:rsidRPr="002D743B" w14:paraId="3C5B57FD" w14:textId="77777777" w:rsidTr="00DD2FE7">
        <w:tc>
          <w:tcPr>
            <w:tcW w:w="2887" w:type="dxa"/>
          </w:tcPr>
          <w:p w14:paraId="3B02E3F8" w14:textId="77777777" w:rsidR="00DD2FE7" w:rsidRPr="002D743B" w:rsidRDefault="00DD2FE7" w:rsidP="0089509B">
            <w:pPr>
              <w:pStyle w:val="CodeTOC"/>
            </w:pPr>
            <w:r w:rsidRPr="002D743B">
              <w:t>Unit Title</w:t>
            </w:r>
          </w:p>
        </w:tc>
        <w:tc>
          <w:tcPr>
            <w:tcW w:w="6139" w:type="dxa"/>
            <w:gridSpan w:val="4"/>
          </w:tcPr>
          <w:p w14:paraId="78F078E8" w14:textId="74220059" w:rsidR="00DD2FE7" w:rsidRPr="002D743B" w:rsidRDefault="00DD2FE7" w:rsidP="0089509B">
            <w:pPr>
              <w:pStyle w:val="code"/>
            </w:pPr>
            <w:bookmarkStart w:id="294" w:name="_Toc507058659"/>
            <w:bookmarkStart w:id="295" w:name="_Toc514234414"/>
            <w:r w:rsidRPr="002D743B">
              <w:t>Engage with a range of complex texts to participate in the community</w:t>
            </w:r>
            <w:bookmarkEnd w:id="294"/>
            <w:bookmarkEnd w:id="295"/>
          </w:p>
        </w:tc>
      </w:tr>
      <w:tr w:rsidR="00DD2FE7" w:rsidRPr="002D743B" w14:paraId="0C3A8A00" w14:textId="77777777" w:rsidTr="00DD2FE7">
        <w:tc>
          <w:tcPr>
            <w:tcW w:w="2887" w:type="dxa"/>
          </w:tcPr>
          <w:p w14:paraId="174B5A8E" w14:textId="77777777" w:rsidR="00DD2FE7" w:rsidRPr="002D743B" w:rsidRDefault="00DD2FE7" w:rsidP="0089509B">
            <w:pPr>
              <w:pStyle w:val="Heading21"/>
            </w:pPr>
            <w:r w:rsidRPr="002D743B">
              <w:t>Unit Descriptor</w:t>
            </w:r>
          </w:p>
        </w:tc>
        <w:tc>
          <w:tcPr>
            <w:tcW w:w="6139" w:type="dxa"/>
            <w:gridSpan w:val="4"/>
          </w:tcPr>
          <w:p w14:paraId="40DDC4AA" w14:textId="77777777" w:rsidR="00DD2FE7" w:rsidRPr="002D743B" w:rsidRDefault="00DD2FE7" w:rsidP="0089509B">
            <w:pPr>
              <w:pStyle w:val="unittext"/>
            </w:pPr>
            <w:r w:rsidRPr="002D743B">
              <w:t xml:space="preserve">This unit develops the skills and knowledge to engage with a range of </w:t>
            </w:r>
            <w:r>
              <w:t>complex</w:t>
            </w:r>
            <w:r w:rsidRPr="002D743B">
              <w:t xml:space="preserve"> paper based and </w:t>
            </w:r>
            <w:r>
              <w:t>web based</w:t>
            </w:r>
            <w:r w:rsidRPr="002D743B">
              <w:t xml:space="preserve"> text types which are relevant to participation in the community and which may include some specialisation and non routine contexts. </w:t>
            </w:r>
            <w:r>
              <w:t>Learners at this level work independently and initiate and use support from a range of established resources.</w:t>
            </w:r>
          </w:p>
          <w:p w14:paraId="16CE87C0" w14:textId="77777777" w:rsidR="00DD2FE7" w:rsidRPr="002D743B" w:rsidRDefault="00DD2FE7" w:rsidP="0089509B">
            <w:pPr>
              <w:pStyle w:val="unittext"/>
            </w:pPr>
            <w:r w:rsidRPr="00C2599D">
              <w:t>The required outcomes described in this unit</w:t>
            </w:r>
            <w:r>
              <w:t xml:space="preserve"> contribute to the achievement of Australian Core Skills Framework indicators for Reading at Level 4: 4.03, 4.04</w:t>
            </w:r>
          </w:p>
        </w:tc>
      </w:tr>
      <w:tr w:rsidR="00DD2FE7" w:rsidRPr="002D743B" w14:paraId="7C614058" w14:textId="77777777" w:rsidTr="00DD2FE7">
        <w:tc>
          <w:tcPr>
            <w:tcW w:w="2887" w:type="dxa"/>
          </w:tcPr>
          <w:p w14:paraId="3CCCCCC9" w14:textId="77777777" w:rsidR="00DD2FE7" w:rsidRPr="002D743B" w:rsidRDefault="00DD2FE7" w:rsidP="0089509B">
            <w:pPr>
              <w:pStyle w:val="Heading21"/>
            </w:pPr>
            <w:r w:rsidRPr="002D743B">
              <w:t>Employability Skills</w:t>
            </w:r>
          </w:p>
        </w:tc>
        <w:tc>
          <w:tcPr>
            <w:tcW w:w="6139" w:type="dxa"/>
            <w:gridSpan w:val="4"/>
          </w:tcPr>
          <w:p w14:paraId="17D909FF" w14:textId="77777777" w:rsidR="00DD2FE7" w:rsidRPr="002D743B" w:rsidRDefault="00DD2FE7" w:rsidP="0089509B">
            <w:pPr>
              <w:pStyle w:val="unittext"/>
            </w:pPr>
            <w:r w:rsidRPr="002D743B">
              <w:t>This unit contains employability skills.</w:t>
            </w:r>
          </w:p>
        </w:tc>
      </w:tr>
      <w:tr w:rsidR="00DD2FE7" w:rsidRPr="002D743B" w14:paraId="6441EF3E" w14:textId="77777777" w:rsidTr="00DD2FE7">
        <w:tc>
          <w:tcPr>
            <w:tcW w:w="2887" w:type="dxa"/>
          </w:tcPr>
          <w:p w14:paraId="39EE5F76" w14:textId="77777777" w:rsidR="00DD2FE7" w:rsidRPr="002D743B" w:rsidRDefault="00DD2FE7" w:rsidP="0089509B">
            <w:pPr>
              <w:pStyle w:val="Heading21"/>
            </w:pPr>
            <w:r w:rsidRPr="002D743B">
              <w:t>Application of the Unit</w:t>
            </w:r>
          </w:p>
        </w:tc>
        <w:tc>
          <w:tcPr>
            <w:tcW w:w="6139" w:type="dxa"/>
            <w:gridSpan w:val="4"/>
          </w:tcPr>
          <w:p w14:paraId="08D11680" w14:textId="77777777" w:rsidR="00DD2FE7" w:rsidRPr="002D743B" w:rsidRDefault="00DD2FE7" w:rsidP="0089509B">
            <w:pPr>
              <w:pStyle w:val="unittext"/>
            </w:pPr>
            <w:r w:rsidRPr="002D743B">
              <w:t xml:space="preserve">This unit applies to those seeking to improve their community participation options and who need to develop a range of reading skills both in a paper based and </w:t>
            </w:r>
            <w:r>
              <w:t>web based</w:t>
            </w:r>
            <w:r w:rsidRPr="002D743B">
              <w:t xml:space="preserve"> context. 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5858DDCD" w14:textId="1D2928A0" w:rsidR="00DD2FE7" w:rsidRPr="002D743B" w:rsidRDefault="00DD2FE7" w:rsidP="0089509B">
            <w:pPr>
              <w:pStyle w:val="unittext"/>
            </w:pPr>
            <w:r w:rsidRPr="0005542A">
              <w:t xml:space="preserve">Where application is as part of the Certificate II in General Education for Adults, it is recommended that application is integrated with the delivery and assessment of Core Skills writing unit: </w:t>
            </w:r>
            <w:r w:rsidR="00A11DAE" w:rsidRPr="00A11DAE">
              <w:rPr>
                <w:i/>
              </w:rPr>
              <w:t>VU22421</w:t>
            </w:r>
            <w:r w:rsidR="00A11DAE">
              <w:rPr>
                <w:i/>
              </w:rPr>
              <w:t xml:space="preserve"> </w:t>
            </w:r>
            <w:r w:rsidRPr="0005542A">
              <w:rPr>
                <w:i/>
              </w:rPr>
              <w:t>Create a range of complex texts to participate in the community</w:t>
            </w:r>
            <w:r w:rsidRPr="0005542A">
              <w:t xml:space="preserve">. The link between reading and writing across the different domains also encourages co-delivery and assessment of additional units, such as </w:t>
            </w:r>
            <w:r w:rsidR="00052135">
              <w:rPr>
                <w:i/>
              </w:rPr>
              <w:t>VU22413</w:t>
            </w:r>
            <w:r w:rsidRPr="0005542A">
              <w:rPr>
                <w:i/>
              </w:rPr>
              <w:t xml:space="preserve"> Engage with a range of complex texts for personal purposes</w:t>
            </w:r>
            <w:r w:rsidRPr="0005542A">
              <w:t xml:space="preserve"> and </w:t>
            </w:r>
            <w:r w:rsidR="00543FA5" w:rsidRPr="00543FA5">
              <w:rPr>
                <w:i/>
              </w:rPr>
              <w:t>VU22418</w:t>
            </w:r>
            <w:r w:rsidR="00543FA5">
              <w:rPr>
                <w:i/>
              </w:rPr>
              <w:t xml:space="preserve"> </w:t>
            </w:r>
            <w:r w:rsidRPr="0005542A">
              <w:rPr>
                <w:i/>
              </w:rPr>
              <w:t>Create a range of complex texts for personal purposes</w:t>
            </w:r>
            <w:r w:rsidRPr="0005542A">
              <w:t>.</w:t>
            </w:r>
          </w:p>
        </w:tc>
      </w:tr>
      <w:tr w:rsidR="00DD2FE7" w:rsidRPr="002D743B" w14:paraId="260A02EC" w14:textId="77777777" w:rsidTr="00DD2FE7">
        <w:tc>
          <w:tcPr>
            <w:tcW w:w="2887" w:type="dxa"/>
          </w:tcPr>
          <w:p w14:paraId="5083FB55" w14:textId="77777777" w:rsidR="00DD2FE7" w:rsidRPr="002D743B" w:rsidRDefault="00DD2FE7" w:rsidP="0089509B">
            <w:pPr>
              <w:pStyle w:val="Heading21"/>
            </w:pPr>
            <w:r w:rsidRPr="002D743B">
              <w:t>Element</w:t>
            </w:r>
          </w:p>
          <w:p w14:paraId="724DD59A" w14:textId="77777777" w:rsidR="00DD2FE7" w:rsidRPr="002D743B" w:rsidRDefault="00DD2FE7" w:rsidP="0089509B">
            <w:pPr>
              <w:pStyle w:val="text"/>
            </w:pPr>
            <w:r w:rsidRPr="002D743B">
              <w:t>Elements describe the essential outcomes of a unit of competency. Elements describe actions or outcomes that are demonstrable and assessable.</w:t>
            </w:r>
          </w:p>
        </w:tc>
        <w:tc>
          <w:tcPr>
            <w:tcW w:w="6139" w:type="dxa"/>
            <w:gridSpan w:val="4"/>
          </w:tcPr>
          <w:p w14:paraId="2F085A1A" w14:textId="77777777" w:rsidR="00DD2FE7" w:rsidRPr="002D743B" w:rsidRDefault="00DD2FE7" w:rsidP="0089509B">
            <w:pPr>
              <w:pStyle w:val="Heading21"/>
            </w:pPr>
            <w:r w:rsidRPr="002D743B">
              <w:t>Performance Criteria</w:t>
            </w:r>
          </w:p>
          <w:p w14:paraId="6E75534F" w14:textId="77777777" w:rsidR="00DD2FE7" w:rsidRPr="002D743B" w:rsidRDefault="00DD2FE7" w:rsidP="0089509B">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2D743B" w14:paraId="35A67A7B" w14:textId="77777777" w:rsidTr="00DD2FE7">
        <w:tc>
          <w:tcPr>
            <w:tcW w:w="2887" w:type="dxa"/>
          </w:tcPr>
          <w:p w14:paraId="691EF013" w14:textId="77777777" w:rsidR="00DD2FE7" w:rsidRPr="002D743B" w:rsidRDefault="00DD2FE7" w:rsidP="0089509B">
            <w:pPr>
              <w:pStyle w:val="spacer"/>
            </w:pPr>
          </w:p>
        </w:tc>
        <w:tc>
          <w:tcPr>
            <w:tcW w:w="6139" w:type="dxa"/>
            <w:gridSpan w:val="4"/>
          </w:tcPr>
          <w:p w14:paraId="62ECE8A9" w14:textId="77777777" w:rsidR="00DD2FE7" w:rsidRPr="002D743B" w:rsidRDefault="00DD2FE7" w:rsidP="0089509B">
            <w:pPr>
              <w:pStyle w:val="spacer"/>
            </w:pPr>
          </w:p>
        </w:tc>
      </w:tr>
      <w:tr w:rsidR="00DD2FE7" w:rsidRPr="002D743B" w14:paraId="1BE00C84" w14:textId="77777777" w:rsidTr="00DD2FE7">
        <w:tc>
          <w:tcPr>
            <w:tcW w:w="2887" w:type="dxa"/>
            <w:vMerge w:val="restart"/>
          </w:tcPr>
          <w:p w14:paraId="4EB5876A" w14:textId="77777777" w:rsidR="00DD2FE7" w:rsidRPr="002D743B" w:rsidRDefault="00DD2FE7" w:rsidP="0089509B">
            <w:pPr>
              <w:pStyle w:val="element"/>
              <w:keepNext/>
            </w:pPr>
            <w:r w:rsidRPr="002D743B">
              <w:t>1</w:t>
            </w:r>
            <w:r w:rsidRPr="002D743B">
              <w:tab/>
              <w:t>Locate</w:t>
            </w:r>
            <w:r>
              <w:t xml:space="preserve"> a range of</w:t>
            </w:r>
            <w:r w:rsidRPr="002D743B">
              <w:t xml:space="preserve"> </w:t>
            </w:r>
            <w:r>
              <w:t>complex paper</w:t>
            </w:r>
            <w:r w:rsidRPr="002D743B">
              <w:t xml:space="preserve"> based </w:t>
            </w:r>
            <w:r w:rsidRPr="002D743B">
              <w:lastRenderedPageBreak/>
              <w:t xml:space="preserve">and </w:t>
            </w:r>
            <w:r>
              <w:t>web based</w:t>
            </w:r>
            <w:r w:rsidRPr="002D743B">
              <w:t xml:space="preserve"> text</w:t>
            </w:r>
            <w:r>
              <w:t xml:space="preserve"> type</w:t>
            </w:r>
            <w:r w:rsidRPr="002D743B">
              <w:t>s relevant to</w:t>
            </w:r>
            <w:r>
              <w:t xml:space="preserve"> community</w:t>
            </w:r>
            <w:r w:rsidRPr="002D743B">
              <w:t xml:space="preserve"> participation </w:t>
            </w:r>
          </w:p>
        </w:tc>
        <w:tc>
          <w:tcPr>
            <w:tcW w:w="569" w:type="dxa"/>
            <w:gridSpan w:val="2"/>
          </w:tcPr>
          <w:p w14:paraId="2518D955" w14:textId="77777777" w:rsidR="00DD2FE7" w:rsidRPr="002D743B" w:rsidRDefault="00DD2FE7" w:rsidP="0089509B">
            <w:pPr>
              <w:pStyle w:val="PC"/>
              <w:keepNext/>
            </w:pPr>
            <w:r w:rsidRPr="002D743B">
              <w:lastRenderedPageBreak/>
              <w:t>1.1</w:t>
            </w:r>
          </w:p>
        </w:tc>
        <w:tc>
          <w:tcPr>
            <w:tcW w:w="5570" w:type="dxa"/>
            <w:gridSpan w:val="2"/>
          </w:tcPr>
          <w:p w14:paraId="455653F7" w14:textId="77777777" w:rsidR="00DD2FE7" w:rsidRPr="002D743B" w:rsidRDefault="00DD2FE7" w:rsidP="0089509B">
            <w:pPr>
              <w:pStyle w:val="unittext"/>
            </w:pPr>
            <w:r>
              <w:t>Access and e</w:t>
            </w:r>
            <w:r w:rsidRPr="002D743B">
              <w:t>xamine a</w:t>
            </w:r>
            <w:r w:rsidRPr="002D743B">
              <w:rPr>
                <w:b/>
                <w:i/>
              </w:rPr>
              <w:t xml:space="preserve"> </w:t>
            </w:r>
            <w:r w:rsidRPr="002D743B">
              <w:t>range of</w:t>
            </w:r>
            <w:r w:rsidRPr="002D743B">
              <w:rPr>
                <w:b/>
                <w:i/>
              </w:rPr>
              <w:t xml:space="preserve"> </w:t>
            </w:r>
            <w:r>
              <w:rPr>
                <w:b/>
                <w:i/>
              </w:rPr>
              <w:t>complex</w:t>
            </w:r>
            <w:r w:rsidRPr="002D743B">
              <w:rPr>
                <w:b/>
                <w:i/>
              </w:rPr>
              <w:t xml:space="preserve"> text</w:t>
            </w:r>
            <w:r>
              <w:rPr>
                <w:b/>
                <w:i/>
              </w:rPr>
              <w:t xml:space="preserve"> type</w:t>
            </w:r>
            <w:r w:rsidRPr="002D743B">
              <w:rPr>
                <w:b/>
                <w:i/>
              </w:rPr>
              <w:t>s for community participation</w:t>
            </w:r>
            <w:r w:rsidRPr="002D743B">
              <w:t xml:space="preserve"> </w:t>
            </w:r>
          </w:p>
        </w:tc>
      </w:tr>
      <w:tr w:rsidR="00DD2FE7" w:rsidRPr="002D743B" w14:paraId="4DEAD4E0" w14:textId="77777777" w:rsidTr="00DD2FE7">
        <w:tc>
          <w:tcPr>
            <w:tcW w:w="2887" w:type="dxa"/>
            <w:vMerge/>
          </w:tcPr>
          <w:p w14:paraId="7D4CD900" w14:textId="77777777" w:rsidR="00DD2FE7" w:rsidRPr="002D743B" w:rsidRDefault="00DD2FE7" w:rsidP="0089509B">
            <w:pPr>
              <w:pStyle w:val="element"/>
              <w:keepNext/>
            </w:pPr>
          </w:p>
        </w:tc>
        <w:tc>
          <w:tcPr>
            <w:tcW w:w="569" w:type="dxa"/>
            <w:gridSpan w:val="2"/>
          </w:tcPr>
          <w:p w14:paraId="082DC5EC" w14:textId="77777777" w:rsidR="00DD2FE7" w:rsidRPr="002D743B" w:rsidRDefault="00DD2FE7" w:rsidP="0089509B">
            <w:pPr>
              <w:pStyle w:val="PC"/>
              <w:keepNext/>
            </w:pPr>
            <w:r w:rsidRPr="002D743B">
              <w:t>1.2</w:t>
            </w:r>
          </w:p>
        </w:tc>
        <w:tc>
          <w:tcPr>
            <w:tcW w:w="5570" w:type="dxa"/>
            <w:gridSpan w:val="2"/>
          </w:tcPr>
          <w:p w14:paraId="5F0E9805" w14:textId="77777777" w:rsidR="00DD2FE7" w:rsidRPr="002D743B" w:rsidRDefault="00DD2FE7" w:rsidP="0089509B">
            <w:pPr>
              <w:pStyle w:val="unittext"/>
            </w:pPr>
            <w:r w:rsidRPr="002D743B">
              <w:t>Define the</w:t>
            </w:r>
            <w:r w:rsidRPr="002D743B">
              <w:rPr>
                <w:b/>
                <w:i/>
              </w:rPr>
              <w:t xml:space="preserve"> features of text</w:t>
            </w:r>
            <w:r>
              <w:rPr>
                <w:b/>
                <w:i/>
              </w:rPr>
              <w:t xml:space="preserve"> type</w:t>
            </w:r>
            <w:r w:rsidRPr="002D743B">
              <w:rPr>
                <w:b/>
                <w:i/>
              </w:rPr>
              <w:t xml:space="preserve">s </w:t>
            </w:r>
          </w:p>
        </w:tc>
      </w:tr>
      <w:tr w:rsidR="00DD2FE7" w:rsidRPr="002D743B" w14:paraId="1D683DB9" w14:textId="77777777" w:rsidTr="00DD2FE7">
        <w:tc>
          <w:tcPr>
            <w:tcW w:w="2887" w:type="dxa"/>
            <w:vMerge/>
          </w:tcPr>
          <w:p w14:paraId="44F58624" w14:textId="77777777" w:rsidR="00DD2FE7" w:rsidRPr="002D743B" w:rsidRDefault="00DD2FE7" w:rsidP="0089509B">
            <w:pPr>
              <w:pStyle w:val="element"/>
              <w:keepNext/>
            </w:pPr>
          </w:p>
        </w:tc>
        <w:tc>
          <w:tcPr>
            <w:tcW w:w="569" w:type="dxa"/>
            <w:gridSpan w:val="2"/>
          </w:tcPr>
          <w:p w14:paraId="1A27FB15" w14:textId="77777777" w:rsidR="00DD2FE7" w:rsidRPr="002D743B" w:rsidRDefault="00DD2FE7" w:rsidP="0089509B">
            <w:pPr>
              <w:pStyle w:val="PC"/>
              <w:keepNext/>
            </w:pPr>
            <w:r w:rsidRPr="002D743B">
              <w:t>1.3</w:t>
            </w:r>
          </w:p>
        </w:tc>
        <w:tc>
          <w:tcPr>
            <w:tcW w:w="5570" w:type="dxa"/>
            <w:gridSpan w:val="2"/>
          </w:tcPr>
          <w:p w14:paraId="0AD80C9B" w14:textId="69BEBEFC" w:rsidR="00DD2FE7" w:rsidRPr="002D743B" w:rsidRDefault="00DD2FE7" w:rsidP="0089509B">
            <w:pPr>
              <w:pStyle w:val="unittext"/>
            </w:pPr>
            <w:r w:rsidRPr="002D743B">
              <w:t>Confirm</w:t>
            </w:r>
            <w:r w:rsidRPr="002D743B">
              <w:rPr>
                <w:b/>
                <w:i/>
              </w:rPr>
              <w:t xml:space="preserve"> source</w:t>
            </w:r>
            <w:r w:rsidRPr="002D743B">
              <w:t xml:space="preserve"> of the texts</w:t>
            </w:r>
            <w:r w:rsidR="00FA7CF7">
              <w:t xml:space="preserve"> </w:t>
            </w:r>
          </w:p>
        </w:tc>
      </w:tr>
      <w:tr w:rsidR="00DD2FE7" w:rsidRPr="002D743B" w14:paraId="62A0F863" w14:textId="77777777" w:rsidTr="00DD2FE7">
        <w:tc>
          <w:tcPr>
            <w:tcW w:w="2887" w:type="dxa"/>
            <w:vMerge/>
          </w:tcPr>
          <w:p w14:paraId="4314AA83" w14:textId="77777777" w:rsidR="00DD2FE7" w:rsidRPr="002D743B" w:rsidRDefault="00DD2FE7" w:rsidP="0089509B">
            <w:pPr>
              <w:pStyle w:val="element"/>
              <w:keepNext/>
            </w:pPr>
          </w:p>
        </w:tc>
        <w:tc>
          <w:tcPr>
            <w:tcW w:w="569" w:type="dxa"/>
            <w:gridSpan w:val="2"/>
          </w:tcPr>
          <w:p w14:paraId="0ADE484C" w14:textId="77777777" w:rsidR="00DD2FE7" w:rsidRPr="002D743B" w:rsidRDefault="00DD2FE7" w:rsidP="0089509B">
            <w:pPr>
              <w:pStyle w:val="PC"/>
              <w:keepNext/>
            </w:pPr>
            <w:r w:rsidRPr="002D743B">
              <w:t>1.4</w:t>
            </w:r>
          </w:p>
        </w:tc>
        <w:tc>
          <w:tcPr>
            <w:tcW w:w="5570" w:type="dxa"/>
            <w:gridSpan w:val="2"/>
          </w:tcPr>
          <w:p w14:paraId="0C8843E2" w14:textId="77777777" w:rsidR="00DD2FE7" w:rsidRPr="002D743B" w:rsidRDefault="00DD2FE7" w:rsidP="0089509B">
            <w:pPr>
              <w:pStyle w:val="unittext"/>
            </w:pPr>
            <w:r w:rsidRPr="002D743B">
              <w:t>Select texts relevant to own community participation needs</w:t>
            </w:r>
          </w:p>
        </w:tc>
      </w:tr>
      <w:tr w:rsidR="00DD2FE7" w:rsidRPr="002D743B" w14:paraId="52E78146" w14:textId="77777777" w:rsidTr="00DD2FE7">
        <w:tc>
          <w:tcPr>
            <w:tcW w:w="2887" w:type="dxa"/>
          </w:tcPr>
          <w:p w14:paraId="5465CC26" w14:textId="77777777" w:rsidR="00DD2FE7" w:rsidRPr="002D743B" w:rsidRDefault="00DD2FE7" w:rsidP="0089509B">
            <w:pPr>
              <w:pStyle w:val="spacer"/>
            </w:pPr>
          </w:p>
        </w:tc>
        <w:tc>
          <w:tcPr>
            <w:tcW w:w="6139" w:type="dxa"/>
            <w:gridSpan w:val="4"/>
          </w:tcPr>
          <w:p w14:paraId="6055B401" w14:textId="77777777" w:rsidR="00DD2FE7" w:rsidRPr="002D743B" w:rsidRDefault="00DD2FE7" w:rsidP="0089509B">
            <w:pPr>
              <w:pStyle w:val="spacer"/>
            </w:pPr>
          </w:p>
        </w:tc>
      </w:tr>
      <w:tr w:rsidR="00DD2FE7" w:rsidRPr="002D743B" w14:paraId="74D47452" w14:textId="77777777" w:rsidTr="00DD2FE7">
        <w:tc>
          <w:tcPr>
            <w:tcW w:w="2887" w:type="dxa"/>
            <w:vMerge w:val="restart"/>
          </w:tcPr>
          <w:p w14:paraId="16573E63" w14:textId="77777777" w:rsidR="00DD2FE7" w:rsidRPr="002D743B" w:rsidRDefault="00DD2FE7" w:rsidP="0089509B">
            <w:pPr>
              <w:pStyle w:val="element"/>
              <w:keepNext/>
            </w:pPr>
            <w:r w:rsidRPr="002D743B">
              <w:t>2</w:t>
            </w:r>
            <w:r w:rsidRPr="002D743B">
              <w:tab/>
              <w:t xml:space="preserve">Analyse content in a range of </w:t>
            </w:r>
            <w:r>
              <w:t>complex paper</w:t>
            </w:r>
            <w:r w:rsidRPr="002D743B">
              <w:t xml:space="preserve"> based and </w:t>
            </w:r>
            <w:r>
              <w:t>web based texts relevant to community participation</w:t>
            </w:r>
          </w:p>
        </w:tc>
        <w:tc>
          <w:tcPr>
            <w:tcW w:w="584" w:type="dxa"/>
            <w:gridSpan w:val="3"/>
          </w:tcPr>
          <w:p w14:paraId="2C011B48" w14:textId="77777777" w:rsidR="00DD2FE7" w:rsidRPr="002D743B" w:rsidRDefault="00DD2FE7" w:rsidP="0089509B">
            <w:pPr>
              <w:pStyle w:val="PC"/>
              <w:keepNext/>
            </w:pPr>
            <w:r w:rsidRPr="002D743B">
              <w:t>2.1</w:t>
            </w:r>
          </w:p>
        </w:tc>
        <w:tc>
          <w:tcPr>
            <w:tcW w:w="5555" w:type="dxa"/>
          </w:tcPr>
          <w:p w14:paraId="41805F4A" w14:textId="77777777" w:rsidR="00DD2FE7" w:rsidRPr="002D743B" w:rsidRDefault="00DD2FE7" w:rsidP="0089509B">
            <w:pPr>
              <w:pStyle w:val="unittext"/>
            </w:pPr>
            <w:r w:rsidRPr="002D743B">
              <w:t>Apply a range of</w:t>
            </w:r>
            <w:r w:rsidRPr="002D743B">
              <w:rPr>
                <w:b/>
                <w:i/>
              </w:rPr>
              <w:t xml:space="preserve"> reading strategies</w:t>
            </w:r>
            <w:r w:rsidRPr="002D743B">
              <w:t xml:space="preserve"> to interpret the texts</w:t>
            </w:r>
          </w:p>
        </w:tc>
      </w:tr>
      <w:tr w:rsidR="00DD2FE7" w:rsidRPr="002D743B" w14:paraId="3989C678" w14:textId="77777777" w:rsidTr="00DD2FE7">
        <w:tc>
          <w:tcPr>
            <w:tcW w:w="2887" w:type="dxa"/>
            <w:vMerge/>
          </w:tcPr>
          <w:p w14:paraId="157F50D9" w14:textId="77777777" w:rsidR="00DD2FE7" w:rsidRPr="002D743B" w:rsidRDefault="00DD2FE7" w:rsidP="0089509B">
            <w:pPr>
              <w:keepNext/>
            </w:pPr>
          </w:p>
        </w:tc>
        <w:tc>
          <w:tcPr>
            <w:tcW w:w="584" w:type="dxa"/>
            <w:gridSpan w:val="3"/>
          </w:tcPr>
          <w:p w14:paraId="504D4D67" w14:textId="77777777" w:rsidR="00DD2FE7" w:rsidRPr="002D743B" w:rsidRDefault="00DD2FE7" w:rsidP="0089509B">
            <w:pPr>
              <w:pStyle w:val="PC"/>
              <w:keepNext/>
            </w:pPr>
            <w:r w:rsidRPr="002D743B">
              <w:t>2.2</w:t>
            </w:r>
          </w:p>
        </w:tc>
        <w:tc>
          <w:tcPr>
            <w:tcW w:w="5555" w:type="dxa"/>
          </w:tcPr>
          <w:p w14:paraId="409F4794" w14:textId="77777777" w:rsidR="00DD2FE7" w:rsidRPr="002D743B" w:rsidRDefault="00DD2FE7" w:rsidP="0089509B">
            <w:pPr>
              <w:pStyle w:val="unittext"/>
            </w:pPr>
            <w:r w:rsidRPr="002D743B">
              <w:t>Summarise</w:t>
            </w:r>
            <w:r w:rsidRPr="002D743B">
              <w:rPr>
                <w:b/>
                <w:i/>
              </w:rPr>
              <w:t xml:space="preserve"> main ideas </w:t>
            </w:r>
            <w:r w:rsidRPr="002D743B">
              <w:t xml:space="preserve">in texts </w:t>
            </w:r>
          </w:p>
        </w:tc>
      </w:tr>
      <w:tr w:rsidR="00DD2FE7" w:rsidRPr="002D743B" w14:paraId="04B03257" w14:textId="77777777" w:rsidTr="00DD2FE7">
        <w:tc>
          <w:tcPr>
            <w:tcW w:w="2887" w:type="dxa"/>
            <w:vMerge/>
          </w:tcPr>
          <w:p w14:paraId="758FAAEE" w14:textId="77777777" w:rsidR="00DD2FE7" w:rsidRPr="002D743B" w:rsidRDefault="00DD2FE7" w:rsidP="0089509B">
            <w:pPr>
              <w:keepNext/>
            </w:pPr>
          </w:p>
        </w:tc>
        <w:tc>
          <w:tcPr>
            <w:tcW w:w="584" w:type="dxa"/>
            <w:gridSpan w:val="3"/>
          </w:tcPr>
          <w:p w14:paraId="239D554A" w14:textId="77777777" w:rsidR="00DD2FE7" w:rsidRPr="002D743B" w:rsidRDefault="00DD2FE7" w:rsidP="0089509B">
            <w:pPr>
              <w:pStyle w:val="PC"/>
              <w:keepNext/>
            </w:pPr>
            <w:r w:rsidRPr="002D743B">
              <w:t>2.3</w:t>
            </w:r>
          </w:p>
        </w:tc>
        <w:tc>
          <w:tcPr>
            <w:tcW w:w="5555" w:type="dxa"/>
          </w:tcPr>
          <w:p w14:paraId="65DDAFDA" w14:textId="77777777" w:rsidR="00DD2FE7" w:rsidRPr="002D743B" w:rsidRDefault="00DD2FE7" w:rsidP="0089509B">
            <w:pPr>
              <w:pStyle w:val="unittext"/>
            </w:pPr>
            <w:r w:rsidRPr="002D743B">
              <w:t>Identify and evaluate supporting</w:t>
            </w:r>
            <w:r>
              <w:t xml:space="preserve"> information in texts</w:t>
            </w:r>
            <w:r w:rsidRPr="002D743B">
              <w:t xml:space="preserve"> </w:t>
            </w:r>
          </w:p>
        </w:tc>
      </w:tr>
      <w:tr w:rsidR="00DD2FE7" w:rsidRPr="002D743B" w14:paraId="4171B2F2" w14:textId="77777777" w:rsidTr="00DD2FE7">
        <w:tc>
          <w:tcPr>
            <w:tcW w:w="2887" w:type="dxa"/>
          </w:tcPr>
          <w:p w14:paraId="7687D58C" w14:textId="77777777" w:rsidR="00DD2FE7" w:rsidRPr="002D743B" w:rsidRDefault="00DD2FE7" w:rsidP="0089509B">
            <w:pPr>
              <w:pStyle w:val="spacer"/>
            </w:pPr>
          </w:p>
        </w:tc>
        <w:tc>
          <w:tcPr>
            <w:tcW w:w="6139" w:type="dxa"/>
            <w:gridSpan w:val="4"/>
          </w:tcPr>
          <w:p w14:paraId="54184090" w14:textId="77777777" w:rsidR="00DD2FE7" w:rsidRPr="002D743B" w:rsidRDefault="00DD2FE7" w:rsidP="0089509B">
            <w:pPr>
              <w:pStyle w:val="spacer"/>
            </w:pPr>
          </w:p>
        </w:tc>
      </w:tr>
      <w:tr w:rsidR="00DD2FE7" w:rsidRPr="002D743B" w14:paraId="73CB0527" w14:textId="77777777" w:rsidTr="00DD2FE7">
        <w:tc>
          <w:tcPr>
            <w:tcW w:w="2887" w:type="dxa"/>
            <w:vMerge w:val="restart"/>
          </w:tcPr>
          <w:p w14:paraId="41EAD790" w14:textId="77777777" w:rsidR="00DD2FE7" w:rsidRPr="002D743B" w:rsidRDefault="00DD2FE7" w:rsidP="0089509B">
            <w:pPr>
              <w:pStyle w:val="element"/>
              <w:keepNext/>
            </w:pPr>
            <w:r w:rsidRPr="002D743B">
              <w:t>3</w:t>
            </w:r>
            <w:r w:rsidRPr="002D743B">
              <w:tab/>
              <w:t>Critically evaluate a range of</w:t>
            </w:r>
            <w:r>
              <w:t xml:space="preserve"> complex</w:t>
            </w:r>
            <w:r w:rsidRPr="002D743B">
              <w:t xml:space="preserve"> p</w:t>
            </w:r>
            <w:r>
              <w:t>aper</w:t>
            </w:r>
            <w:r w:rsidRPr="002D743B">
              <w:t xml:space="preserve"> based and </w:t>
            </w:r>
            <w:r>
              <w:t>web based</w:t>
            </w:r>
            <w:r w:rsidRPr="002D743B">
              <w:t xml:space="preserve"> texts relevant to community participation</w:t>
            </w:r>
          </w:p>
        </w:tc>
        <w:tc>
          <w:tcPr>
            <w:tcW w:w="569" w:type="dxa"/>
            <w:gridSpan w:val="2"/>
          </w:tcPr>
          <w:p w14:paraId="695C8D7F" w14:textId="77777777" w:rsidR="00DD2FE7" w:rsidRPr="002D743B" w:rsidRDefault="00DD2FE7" w:rsidP="0089509B">
            <w:pPr>
              <w:pStyle w:val="PC"/>
              <w:keepNext/>
            </w:pPr>
            <w:r w:rsidRPr="002D743B">
              <w:t>3.1</w:t>
            </w:r>
          </w:p>
        </w:tc>
        <w:tc>
          <w:tcPr>
            <w:tcW w:w="5570" w:type="dxa"/>
            <w:gridSpan w:val="2"/>
          </w:tcPr>
          <w:p w14:paraId="1EAD2757" w14:textId="1DEC5B13" w:rsidR="00DD2FE7" w:rsidRPr="002D743B" w:rsidRDefault="00DD2FE7" w:rsidP="0089509B">
            <w:pPr>
              <w:pStyle w:val="unittext"/>
            </w:pPr>
            <w:r w:rsidRPr="002D743B">
              <w:t>Identify</w:t>
            </w:r>
            <w:r w:rsidRPr="002D743B">
              <w:rPr>
                <w:b/>
                <w:i/>
              </w:rPr>
              <w:t xml:space="preserve"> means used by the author to achieve the purpose of the text</w:t>
            </w:r>
            <w:r w:rsidR="00FA7CF7">
              <w:rPr>
                <w:b/>
                <w:i/>
              </w:rPr>
              <w:t xml:space="preserve"> </w:t>
            </w:r>
          </w:p>
        </w:tc>
      </w:tr>
      <w:tr w:rsidR="00DD2FE7" w:rsidRPr="002D743B" w14:paraId="39CF79CB" w14:textId="77777777" w:rsidTr="00DD2FE7">
        <w:tc>
          <w:tcPr>
            <w:tcW w:w="2887" w:type="dxa"/>
            <w:vMerge/>
          </w:tcPr>
          <w:p w14:paraId="4E918D1F" w14:textId="77777777" w:rsidR="00DD2FE7" w:rsidRPr="002D743B" w:rsidRDefault="00DD2FE7" w:rsidP="0089509B">
            <w:pPr>
              <w:keepNext/>
            </w:pPr>
          </w:p>
        </w:tc>
        <w:tc>
          <w:tcPr>
            <w:tcW w:w="569" w:type="dxa"/>
            <w:gridSpan w:val="2"/>
          </w:tcPr>
          <w:p w14:paraId="40DFC417" w14:textId="77777777" w:rsidR="00DD2FE7" w:rsidRPr="002D743B" w:rsidRDefault="00DD2FE7" w:rsidP="0089509B">
            <w:pPr>
              <w:pStyle w:val="PC"/>
              <w:keepNext/>
            </w:pPr>
            <w:r w:rsidRPr="002D743B">
              <w:t>3.2</w:t>
            </w:r>
          </w:p>
        </w:tc>
        <w:tc>
          <w:tcPr>
            <w:tcW w:w="5570" w:type="dxa"/>
            <w:gridSpan w:val="2"/>
          </w:tcPr>
          <w:p w14:paraId="63727A6C" w14:textId="77777777" w:rsidR="00DD2FE7" w:rsidRPr="002D743B" w:rsidRDefault="00DD2FE7" w:rsidP="0089509B">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w:t>
            </w:r>
            <w:r>
              <w:rPr>
                <w:b/>
                <w:i/>
              </w:rPr>
              <w:t xml:space="preserve"> critically</w:t>
            </w:r>
            <w:r w:rsidRPr="002D743B">
              <w:rPr>
                <w:b/>
                <w:i/>
              </w:rPr>
              <w:t xml:space="preserve"> analyse texts</w:t>
            </w:r>
          </w:p>
        </w:tc>
      </w:tr>
      <w:tr w:rsidR="00DD2FE7" w:rsidRPr="002D743B" w14:paraId="11BB3B80" w14:textId="77777777" w:rsidTr="00DD2FE7">
        <w:tc>
          <w:tcPr>
            <w:tcW w:w="2887" w:type="dxa"/>
            <w:vMerge/>
          </w:tcPr>
          <w:p w14:paraId="6780448C" w14:textId="77777777" w:rsidR="00DD2FE7" w:rsidRPr="002D743B" w:rsidRDefault="00DD2FE7" w:rsidP="0089509B">
            <w:pPr>
              <w:keepNext/>
            </w:pPr>
          </w:p>
        </w:tc>
        <w:tc>
          <w:tcPr>
            <w:tcW w:w="569" w:type="dxa"/>
            <w:gridSpan w:val="2"/>
          </w:tcPr>
          <w:p w14:paraId="3ED2ACF7" w14:textId="77777777" w:rsidR="00DD2FE7" w:rsidRPr="002D743B" w:rsidRDefault="00DD2FE7" w:rsidP="0089509B">
            <w:pPr>
              <w:pStyle w:val="PC"/>
              <w:keepNext/>
            </w:pPr>
            <w:r w:rsidRPr="002D743B">
              <w:t>3.3</w:t>
            </w:r>
          </w:p>
        </w:tc>
        <w:tc>
          <w:tcPr>
            <w:tcW w:w="5570" w:type="dxa"/>
            <w:gridSpan w:val="2"/>
          </w:tcPr>
          <w:p w14:paraId="33424E1B" w14:textId="77777777" w:rsidR="00DD2FE7" w:rsidRPr="002D743B" w:rsidRDefault="00DD2FE7" w:rsidP="0089509B">
            <w:pPr>
              <w:pStyle w:val="unittext"/>
            </w:pPr>
            <w:r w:rsidRPr="002D743B">
              <w:t>Assess the relevance of the texts to own purpose</w:t>
            </w:r>
            <w:r w:rsidRPr="002D743B">
              <w:rPr>
                <w:b/>
                <w:i/>
              </w:rPr>
              <w:t xml:space="preserve"> </w:t>
            </w:r>
          </w:p>
        </w:tc>
      </w:tr>
      <w:tr w:rsidR="00DD2FE7" w:rsidRPr="002D743B" w14:paraId="39AE1C7C" w14:textId="77777777" w:rsidTr="00DD2FE7">
        <w:tc>
          <w:tcPr>
            <w:tcW w:w="2887" w:type="dxa"/>
            <w:vMerge/>
          </w:tcPr>
          <w:p w14:paraId="56E6613C" w14:textId="77777777" w:rsidR="00DD2FE7" w:rsidRPr="002D743B" w:rsidRDefault="00DD2FE7" w:rsidP="0089509B">
            <w:pPr>
              <w:keepNext/>
            </w:pPr>
          </w:p>
        </w:tc>
        <w:tc>
          <w:tcPr>
            <w:tcW w:w="569" w:type="dxa"/>
            <w:gridSpan w:val="2"/>
          </w:tcPr>
          <w:p w14:paraId="5F2D1C6D" w14:textId="77777777" w:rsidR="00DD2FE7" w:rsidRPr="002D743B" w:rsidRDefault="00DD2FE7" w:rsidP="0089509B">
            <w:pPr>
              <w:pStyle w:val="PC"/>
              <w:keepNext/>
            </w:pPr>
            <w:r>
              <w:t>3.4</w:t>
            </w:r>
          </w:p>
        </w:tc>
        <w:tc>
          <w:tcPr>
            <w:tcW w:w="5570" w:type="dxa"/>
            <w:gridSpan w:val="2"/>
          </w:tcPr>
          <w:p w14:paraId="60A8756F" w14:textId="77777777" w:rsidR="00DD2FE7" w:rsidRPr="002D743B" w:rsidRDefault="00DD2FE7" w:rsidP="0089509B">
            <w:pPr>
              <w:pStyle w:val="unittext"/>
            </w:pPr>
            <w:r>
              <w:t>Evaluate</w:t>
            </w:r>
            <w:r w:rsidRPr="005E1D4A">
              <w:t xml:space="preserve"> </w:t>
            </w:r>
            <w:r w:rsidRPr="0080007D">
              <w:rPr>
                <w:b/>
                <w:i/>
              </w:rPr>
              <w:t>effectiveness of texts</w:t>
            </w:r>
          </w:p>
        </w:tc>
      </w:tr>
      <w:tr w:rsidR="00DD2FE7" w:rsidRPr="002D743B" w14:paraId="6894F22D" w14:textId="77777777" w:rsidTr="00DD2FE7">
        <w:tc>
          <w:tcPr>
            <w:tcW w:w="2887" w:type="dxa"/>
          </w:tcPr>
          <w:p w14:paraId="67878FDF" w14:textId="77777777" w:rsidR="00DD2FE7" w:rsidRPr="002D743B" w:rsidRDefault="00DD2FE7" w:rsidP="0089509B">
            <w:pPr>
              <w:pStyle w:val="spacer"/>
            </w:pPr>
          </w:p>
        </w:tc>
        <w:tc>
          <w:tcPr>
            <w:tcW w:w="6139" w:type="dxa"/>
            <w:gridSpan w:val="4"/>
          </w:tcPr>
          <w:p w14:paraId="56A73B26" w14:textId="77777777" w:rsidR="00DD2FE7" w:rsidRPr="002D743B" w:rsidRDefault="00DD2FE7" w:rsidP="0089509B">
            <w:pPr>
              <w:pStyle w:val="spacer"/>
            </w:pPr>
          </w:p>
        </w:tc>
      </w:tr>
      <w:tr w:rsidR="00DD2FE7" w:rsidRPr="002D743B" w14:paraId="2236A1EA" w14:textId="77777777" w:rsidTr="00DD2FE7">
        <w:tc>
          <w:tcPr>
            <w:tcW w:w="9026" w:type="dxa"/>
            <w:gridSpan w:val="5"/>
          </w:tcPr>
          <w:p w14:paraId="351B8C3A" w14:textId="77777777" w:rsidR="00DD2FE7" w:rsidRPr="002D743B" w:rsidRDefault="00DD2FE7" w:rsidP="0089509B">
            <w:pPr>
              <w:pStyle w:val="Heading21"/>
            </w:pPr>
            <w:r w:rsidRPr="002D743B">
              <w:t>Required Knowledge and Skills</w:t>
            </w:r>
          </w:p>
          <w:p w14:paraId="7CDF6BC7" w14:textId="77777777" w:rsidR="00DD2FE7" w:rsidRPr="002D743B" w:rsidRDefault="00DD2FE7" w:rsidP="0089509B">
            <w:pPr>
              <w:pStyle w:val="text"/>
            </w:pPr>
            <w:r w:rsidRPr="002D743B">
              <w:t>This describes the essential skills and knowledge and their level required for this unit.</w:t>
            </w:r>
          </w:p>
        </w:tc>
      </w:tr>
      <w:tr w:rsidR="00DD2FE7" w:rsidRPr="002D743B" w14:paraId="496E5CAD" w14:textId="77777777" w:rsidTr="00DD2FE7">
        <w:tc>
          <w:tcPr>
            <w:tcW w:w="9026" w:type="dxa"/>
            <w:gridSpan w:val="5"/>
          </w:tcPr>
          <w:p w14:paraId="24EE41C9" w14:textId="77777777" w:rsidR="00DD2FE7" w:rsidRPr="002D743B" w:rsidRDefault="00DD2FE7" w:rsidP="0089509B">
            <w:pPr>
              <w:pStyle w:val="unittext"/>
            </w:pPr>
            <w:r w:rsidRPr="002D743B">
              <w:t>Required Knowledge:</w:t>
            </w:r>
          </w:p>
          <w:p w14:paraId="635E8333" w14:textId="77777777" w:rsidR="00DD2FE7" w:rsidRPr="002D743B" w:rsidRDefault="00DD2FE7" w:rsidP="0089509B">
            <w:pPr>
              <w:pStyle w:val="bullet"/>
              <w:numPr>
                <w:ilvl w:val="0"/>
                <w:numId w:val="13"/>
              </w:numPr>
              <w:ind w:left="284" w:hanging="284"/>
            </w:pPr>
            <w:r w:rsidRPr="002D743B">
              <w:t>a range of vocabulary</w:t>
            </w:r>
            <w:r>
              <w:t xml:space="preserve"> related to community</w:t>
            </w:r>
            <w:r w:rsidRPr="002D743B">
              <w:t xml:space="preserve"> including some specialised vocabulary to support comprehension</w:t>
            </w:r>
          </w:p>
          <w:p w14:paraId="3BDC2ACC" w14:textId="77777777" w:rsidR="00DD2FE7" w:rsidRPr="002D743B" w:rsidRDefault="00DD2FE7" w:rsidP="0089509B">
            <w:pPr>
              <w:pStyle w:val="bullet"/>
              <w:numPr>
                <w:ilvl w:val="0"/>
                <w:numId w:val="13"/>
              </w:numPr>
              <w:ind w:left="284" w:hanging="284"/>
            </w:pPr>
            <w:r w:rsidRPr="002D743B">
              <w:t>techniques used by writers to convey meaning and achieve purpose</w:t>
            </w:r>
          </w:p>
          <w:p w14:paraId="0862A3D6" w14:textId="77777777" w:rsidR="00DD2FE7" w:rsidRPr="002D743B" w:rsidRDefault="00DD2FE7" w:rsidP="0089509B">
            <w:pPr>
              <w:pStyle w:val="bullet"/>
              <w:numPr>
                <w:ilvl w:val="0"/>
                <w:numId w:val="13"/>
              </w:numPr>
              <w:ind w:left="284" w:hanging="284"/>
            </w:pPr>
            <w:r>
              <w:t xml:space="preserve">factors that influence a text such as </w:t>
            </w:r>
            <w:r w:rsidRPr="002D743B">
              <w:t>an author’s culture, experiences and value system</w:t>
            </w:r>
          </w:p>
          <w:p w14:paraId="4B340668" w14:textId="77777777" w:rsidR="00DD2FE7" w:rsidRDefault="00DD2FE7" w:rsidP="0089509B">
            <w:pPr>
              <w:pStyle w:val="bullet"/>
              <w:numPr>
                <w:ilvl w:val="0"/>
                <w:numId w:val="13"/>
              </w:numPr>
              <w:ind w:left="284" w:hanging="284"/>
            </w:pPr>
            <w:r w:rsidRPr="00544F93">
              <w:t>differences in how paper base</w:t>
            </w:r>
            <w:r>
              <w:t>d and web based information is</w:t>
            </w:r>
            <w:r w:rsidRPr="00544F93">
              <w:t xml:space="preserve"> represented </w:t>
            </w:r>
          </w:p>
          <w:p w14:paraId="25E6B06E" w14:textId="77777777" w:rsidR="00DD2FE7" w:rsidRPr="002D743B" w:rsidRDefault="00DD2FE7" w:rsidP="0089509B">
            <w:pPr>
              <w:pStyle w:val="unittext"/>
            </w:pPr>
            <w:r w:rsidRPr="002D743B">
              <w:t>Required Skills:</w:t>
            </w:r>
          </w:p>
          <w:p w14:paraId="1E0B2DFA" w14:textId="77777777" w:rsidR="00DD2FE7" w:rsidRPr="002D743B" w:rsidRDefault="00DD2FE7" w:rsidP="0089509B">
            <w:pPr>
              <w:pStyle w:val="bullet"/>
              <w:numPr>
                <w:ilvl w:val="0"/>
                <w:numId w:val="13"/>
              </w:numPr>
              <w:ind w:left="284" w:hanging="284"/>
            </w:pPr>
            <w:r>
              <w:t>literacy</w:t>
            </w:r>
            <w:r w:rsidRPr="002D743B">
              <w:t xml:space="preserve"> skills to:</w:t>
            </w:r>
          </w:p>
          <w:p w14:paraId="2DEF8446" w14:textId="77777777" w:rsidR="00DD2FE7" w:rsidRPr="002D743B" w:rsidRDefault="00DD2FE7" w:rsidP="0089509B">
            <w:pPr>
              <w:pStyle w:val="endash"/>
              <w:keepNext/>
              <w:ind w:left="568" w:hanging="284"/>
            </w:pPr>
            <w:r w:rsidRPr="002D743B">
              <w:t>select and apply reading strategies to interpret and analyse texts</w:t>
            </w:r>
          </w:p>
          <w:p w14:paraId="58B22A99" w14:textId="77777777" w:rsidR="00DD2FE7" w:rsidRPr="002D743B" w:rsidRDefault="00DD2FE7" w:rsidP="0089509B">
            <w:pPr>
              <w:pStyle w:val="endash"/>
              <w:keepNext/>
              <w:ind w:left="568" w:hanging="284"/>
            </w:pPr>
            <w:r w:rsidRPr="002D743B">
              <w:t>apply critical analysis skills to interpret and compare texts</w:t>
            </w:r>
          </w:p>
          <w:p w14:paraId="46192020" w14:textId="77777777" w:rsidR="00DD2FE7" w:rsidRPr="002D743B" w:rsidRDefault="00DD2FE7" w:rsidP="0089509B">
            <w:pPr>
              <w:pStyle w:val="endash"/>
              <w:keepNext/>
              <w:ind w:left="568" w:hanging="284"/>
            </w:pPr>
            <w:r w:rsidRPr="002D743B">
              <w:t>assess relevance of texts to own purposes and needs</w:t>
            </w:r>
          </w:p>
          <w:p w14:paraId="4CF23EB8" w14:textId="77777777" w:rsidR="00DD2FE7" w:rsidRDefault="00DD2FE7" w:rsidP="0089509B">
            <w:pPr>
              <w:pStyle w:val="endash"/>
              <w:keepNext/>
              <w:ind w:left="568" w:hanging="284"/>
            </w:pPr>
            <w:r w:rsidRPr="002D743B">
              <w:t>assess the validity of online information</w:t>
            </w:r>
          </w:p>
          <w:p w14:paraId="045D038C" w14:textId="77777777" w:rsidR="00DD2FE7" w:rsidRPr="002D743B" w:rsidRDefault="00DD2FE7" w:rsidP="0089509B">
            <w:pPr>
              <w:pStyle w:val="endash"/>
              <w:keepNext/>
              <w:ind w:left="568" w:hanging="284"/>
            </w:pPr>
            <w:r>
              <w:t>apply a range of decoding strategies to identify unfamiliar words</w:t>
            </w:r>
          </w:p>
          <w:p w14:paraId="7F5DB825" w14:textId="77777777" w:rsidR="00DD2FE7" w:rsidRPr="002D743B" w:rsidRDefault="00DD2FE7" w:rsidP="0089509B">
            <w:pPr>
              <w:pStyle w:val="bullet"/>
              <w:numPr>
                <w:ilvl w:val="0"/>
                <w:numId w:val="13"/>
              </w:numPr>
              <w:ind w:left="284" w:hanging="284"/>
            </w:pPr>
            <w:r w:rsidRPr="002D743B">
              <w:t xml:space="preserve">technology skills to access and navigate </w:t>
            </w:r>
            <w:r>
              <w:t>complex web</w:t>
            </w:r>
            <w:r w:rsidRPr="002D743B">
              <w:t xml:space="preserve"> based text</w:t>
            </w:r>
            <w:r>
              <w:t>s</w:t>
            </w:r>
          </w:p>
        </w:tc>
      </w:tr>
      <w:tr w:rsidR="00DD2FE7" w:rsidRPr="002D743B" w14:paraId="7E9DE255" w14:textId="77777777" w:rsidTr="00DD2FE7">
        <w:tc>
          <w:tcPr>
            <w:tcW w:w="9026" w:type="dxa"/>
            <w:gridSpan w:val="5"/>
          </w:tcPr>
          <w:p w14:paraId="29E62ECB" w14:textId="77777777" w:rsidR="00DD2FE7" w:rsidRPr="002D743B" w:rsidRDefault="00DD2FE7" w:rsidP="0089509B">
            <w:pPr>
              <w:pStyle w:val="spacer"/>
            </w:pPr>
          </w:p>
        </w:tc>
      </w:tr>
      <w:tr w:rsidR="00DD2FE7" w:rsidRPr="002D743B" w14:paraId="48FFA111" w14:textId="77777777" w:rsidTr="00DD2FE7">
        <w:tc>
          <w:tcPr>
            <w:tcW w:w="9026" w:type="dxa"/>
            <w:gridSpan w:val="5"/>
          </w:tcPr>
          <w:p w14:paraId="0A00C6C0" w14:textId="77777777" w:rsidR="00DD2FE7" w:rsidRPr="002D743B" w:rsidRDefault="00DD2FE7" w:rsidP="0089509B">
            <w:pPr>
              <w:pStyle w:val="Heading21"/>
            </w:pPr>
            <w:r w:rsidRPr="002D743B">
              <w:t>Range Statement</w:t>
            </w:r>
          </w:p>
          <w:p w14:paraId="5AD56E91" w14:textId="23DDEC4C" w:rsidR="00DD2FE7" w:rsidRPr="002D743B" w:rsidRDefault="00DD2FE7" w:rsidP="0089509B">
            <w:pPr>
              <w:pStyle w:val="text"/>
            </w:pPr>
            <w:r w:rsidRPr="002D743B">
              <w:t xml:space="preserve">The Range Statement relates to the unit of competency as a whole. It allows for different work environments and situations that may affect performance. Bold / italicised wording in the </w:t>
            </w:r>
            <w:r w:rsidRPr="002D743B">
              <w:lastRenderedPageBreak/>
              <w:t>Performance Criteria is detailed below.</w:t>
            </w:r>
            <w:r w:rsidR="00FA7CF7">
              <w:t xml:space="preserve"> </w:t>
            </w:r>
          </w:p>
        </w:tc>
      </w:tr>
      <w:tr w:rsidR="00DD2FE7" w:rsidRPr="002D743B" w14:paraId="23554114" w14:textId="77777777" w:rsidTr="00DD2FE7">
        <w:tc>
          <w:tcPr>
            <w:tcW w:w="3313" w:type="dxa"/>
            <w:gridSpan w:val="2"/>
          </w:tcPr>
          <w:p w14:paraId="11D2F4B3" w14:textId="77777777" w:rsidR="00DD2FE7" w:rsidRPr="002D743B" w:rsidRDefault="00DD2FE7" w:rsidP="0089509B">
            <w:pPr>
              <w:pStyle w:val="unittext"/>
            </w:pPr>
            <w:r>
              <w:rPr>
                <w:b/>
                <w:i/>
              </w:rPr>
              <w:lastRenderedPageBreak/>
              <w:t xml:space="preserve">Complex </w:t>
            </w:r>
            <w:r w:rsidRPr="002D743B">
              <w:rPr>
                <w:b/>
                <w:i/>
              </w:rPr>
              <w:t>text</w:t>
            </w:r>
            <w:r>
              <w:rPr>
                <w:b/>
                <w:i/>
              </w:rPr>
              <w:t xml:space="preserve"> type</w:t>
            </w:r>
            <w:r w:rsidRPr="002D743B">
              <w:rPr>
                <w:b/>
                <w:i/>
              </w:rPr>
              <w:t>s for community participation</w:t>
            </w:r>
            <w:r w:rsidRPr="002D743B">
              <w:rPr>
                <w:rFonts w:ascii="Times New Roman" w:hAnsi="Times New Roman"/>
                <w:b/>
                <w:i/>
                <w:sz w:val="24"/>
              </w:rPr>
              <w:t xml:space="preserve"> </w:t>
            </w:r>
            <w:r w:rsidRPr="002D743B">
              <w:t>may include</w:t>
            </w:r>
          </w:p>
        </w:tc>
        <w:tc>
          <w:tcPr>
            <w:tcW w:w="5713" w:type="dxa"/>
            <w:gridSpan w:val="3"/>
          </w:tcPr>
          <w:p w14:paraId="6502439A" w14:textId="77777777" w:rsidR="00DD2FE7" w:rsidRPr="002D743B" w:rsidRDefault="00DD2FE7" w:rsidP="0089509B">
            <w:pPr>
              <w:pStyle w:val="bullet"/>
              <w:numPr>
                <w:ilvl w:val="0"/>
                <w:numId w:val="13"/>
              </w:numPr>
              <w:ind w:left="284" w:hanging="284"/>
            </w:pPr>
            <w:r w:rsidRPr="0080007D">
              <w:t xml:space="preserve">structurally intricate </w:t>
            </w:r>
            <w:r>
              <w:t>texts which include</w:t>
            </w:r>
            <w:r w:rsidRPr="002D743B">
              <w:t xml:space="preserve"> embedded information, specialised vocabulary and abstraction and symbolism</w:t>
            </w:r>
          </w:p>
          <w:p w14:paraId="22E85D37" w14:textId="77777777" w:rsidR="00DD2FE7" w:rsidRPr="002D743B" w:rsidRDefault="00DD2FE7" w:rsidP="0089509B">
            <w:pPr>
              <w:pStyle w:val="bullet"/>
              <w:numPr>
                <w:ilvl w:val="0"/>
                <w:numId w:val="13"/>
              </w:numPr>
              <w:ind w:left="284" w:hanging="284"/>
            </w:pPr>
            <w:r>
              <w:t>web based</w:t>
            </w:r>
            <w:r w:rsidRPr="002D743B">
              <w:t>, p</w:t>
            </w:r>
            <w:r>
              <w:t>aper based</w:t>
            </w:r>
            <w:r w:rsidRPr="002D743B">
              <w:t>, handwritten and visual texts:</w:t>
            </w:r>
          </w:p>
          <w:p w14:paraId="474CBA88" w14:textId="77777777" w:rsidR="00DD2FE7" w:rsidRPr="002D743B" w:rsidRDefault="00DD2FE7" w:rsidP="0089509B">
            <w:pPr>
              <w:pStyle w:val="endash"/>
              <w:keepNext/>
              <w:ind w:left="568" w:hanging="284"/>
            </w:pPr>
            <w:r w:rsidRPr="002D743B">
              <w:t>newspaper articles about community issues</w:t>
            </w:r>
          </w:p>
          <w:p w14:paraId="659CCC0B" w14:textId="77777777" w:rsidR="00DD2FE7" w:rsidRPr="002D743B" w:rsidRDefault="00DD2FE7" w:rsidP="0089509B">
            <w:pPr>
              <w:pStyle w:val="endash"/>
              <w:keepNext/>
              <w:ind w:left="568" w:hanging="284"/>
            </w:pPr>
            <w:r w:rsidRPr="002D743B">
              <w:t>council brochures, community newsletters, government pamphlets</w:t>
            </w:r>
          </w:p>
          <w:p w14:paraId="4B4CBDA1" w14:textId="77777777" w:rsidR="00DD2FE7" w:rsidRPr="002D743B" w:rsidRDefault="00DD2FE7" w:rsidP="0089509B">
            <w:pPr>
              <w:pStyle w:val="endash"/>
              <w:keepNext/>
              <w:ind w:left="568" w:hanging="284"/>
            </w:pPr>
            <w:r w:rsidRPr="002D743B">
              <w:t>community directories</w:t>
            </w:r>
          </w:p>
          <w:p w14:paraId="5A139816" w14:textId="77777777" w:rsidR="00DD2FE7" w:rsidRPr="002D743B" w:rsidRDefault="00DD2FE7" w:rsidP="0089509B">
            <w:pPr>
              <w:pStyle w:val="endash"/>
              <w:keepNext/>
              <w:ind w:left="568" w:hanging="284"/>
            </w:pPr>
            <w:r w:rsidRPr="002D743B">
              <w:t>advertisements, leaflets about community matters, political advertisements</w:t>
            </w:r>
          </w:p>
          <w:p w14:paraId="3CBE7296" w14:textId="77777777" w:rsidR="00DD2FE7" w:rsidRPr="002D743B" w:rsidRDefault="00DD2FE7" w:rsidP="0089509B">
            <w:pPr>
              <w:pStyle w:val="endash"/>
              <w:keepNext/>
              <w:ind w:left="568" w:hanging="284"/>
            </w:pPr>
            <w:r w:rsidRPr="002D743B">
              <w:t>letters from government/council or other organisations</w:t>
            </w:r>
          </w:p>
          <w:p w14:paraId="713EC23A" w14:textId="77777777" w:rsidR="00DD2FE7" w:rsidRPr="002D743B" w:rsidRDefault="00DD2FE7" w:rsidP="0089509B">
            <w:pPr>
              <w:pStyle w:val="endash"/>
              <w:keepNext/>
              <w:ind w:left="568" w:hanging="284"/>
            </w:pPr>
            <w:r w:rsidRPr="002D743B">
              <w:t>community posters, graffiti, advertisements for community events</w:t>
            </w:r>
          </w:p>
          <w:p w14:paraId="0FAE0DD4" w14:textId="77777777" w:rsidR="00DD2FE7" w:rsidRPr="002D743B" w:rsidRDefault="00DD2FE7" w:rsidP="0089509B">
            <w:pPr>
              <w:pStyle w:val="endash"/>
              <w:keepNext/>
              <w:ind w:left="568" w:hanging="284"/>
            </w:pPr>
            <w:r w:rsidRPr="002D743B">
              <w:t>surveys on everyday community matters, agenda and minutes of community meetings</w:t>
            </w:r>
          </w:p>
        </w:tc>
      </w:tr>
      <w:tr w:rsidR="00DD2FE7" w:rsidRPr="002D743B" w14:paraId="757A780F" w14:textId="77777777" w:rsidTr="00DD2FE7">
        <w:tc>
          <w:tcPr>
            <w:tcW w:w="9026" w:type="dxa"/>
            <w:gridSpan w:val="5"/>
          </w:tcPr>
          <w:p w14:paraId="18AE658C" w14:textId="77777777" w:rsidR="00DD2FE7" w:rsidRPr="002D743B" w:rsidRDefault="00DD2FE7" w:rsidP="0089509B">
            <w:pPr>
              <w:pStyle w:val="spacer"/>
            </w:pPr>
          </w:p>
        </w:tc>
      </w:tr>
      <w:tr w:rsidR="00DD2FE7" w:rsidRPr="002D743B" w14:paraId="14E6A590" w14:textId="77777777" w:rsidTr="00DD2FE7">
        <w:tc>
          <w:tcPr>
            <w:tcW w:w="3313" w:type="dxa"/>
            <w:gridSpan w:val="2"/>
          </w:tcPr>
          <w:p w14:paraId="765CCD3C" w14:textId="77777777" w:rsidR="00DD2FE7" w:rsidRPr="002D743B" w:rsidRDefault="00DD2FE7" w:rsidP="0089509B">
            <w:pPr>
              <w:pStyle w:val="unittext"/>
            </w:pPr>
            <w:r w:rsidRPr="002D743B">
              <w:rPr>
                <w:b/>
                <w:i/>
              </w:rPr>
              <w:t>Features of text</w:t>
            </w:r>
            <w:r>
              <w:rPr>
                <w:b/>
                <w:i/>
              </w:rPr>
              <w:t xml:space="preserve"> type</w:t>
            </w:r>
            <w:r w:rsidRPr="002D743B">
              <w:rPr>
                <w:b/>
                <w:i/>
              </w:rPr>
              <w:t>s</w:t>
            </w:r>
            <w:r w:rsidRPr="002D743B">
              <w:t xml:space="preserve"> </w:t>
            </w:r>
            <w:r>
              <w:t xml:space="preserve">may </w:t>
            </w:r>
            <w:r w:rsidRPr="002D743B">
              <w:t>include:</w:t>
            </w:r>
          </w:p>
        </w:tc>
        <w:tc>
          <w:tcPr>
            <w:tcW w:w="5713" w:type="dxa"/>
            <w:gridSpan w:val="3"/>
          </w:tcPr>
          <w:p w14:paraId="613A6550" w14:textId="77777777" w:rsidR="00DD2FE7" w:rsidRPr="002D743B" w:rsidRDefault="00DD2FE7" w:rsidP="0089509B">
            <w:pPr>
              <w:pStyle w:val="bullet"/>
              <w:numPr>
                <w:ilvl w:val="0"/>
                <w:numId w:val="17"/>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14:paraId="184DAB45" w14:textId="77777777" w:rsidR="00DD2FE7" w:rsidRPr="002D743B" w:rsidRDefault="00DD2FE7" w:rsidP="0089509B">
            <w:pPr>
              <w:pStyle w:val="endash"/>
              <w:keepNext/>
              <w:ind w:left="568" w:hanging="284"/>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14:paraId="76B03D8C" w14:textId="77777777" w:rsidR="00DD2FE7" w:rsidRPr="002D743B" w:rsidRDefault="00DD2FE7" w:rsidP="0089509B">
            <w:pPr>
              <w:pStyle w:val="endash"/>
              <w:keepNext/>
              <w:ind w:left="568" w:hanging="284"/>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623608A3" w14:textId="77777777" w:rsidR="00DD2FE7" w:rsidRPr="002D743B" w:rsidRDefault="00DD2FE7" w:rsidP="0089509B">
            <w:pPr>
              <w:pStyle w:val="endash"/>
              <w:keepNext/>
              <w:ind w:left="568" w:hanging="284"/>
              <w:rPr>
                <w:i/>
              </w:rPr>
            </w:pPr>
            <w:r w:rsidRPr="002D743B">
              <w:t xml:space="preserve">procedural texts with sequential steps required to achieve goals and which may be supported by diagrams, icons, symbols </w:t>
            </w:r>
          </w:p>
          <w:p w14:paraId="4DF63AE4" w14:textId="77777777" w:rsidR="00DD2FE7" w:rsidRPr="002D743B" w:rsidRDefault="00DD2FE7" w:rsidP="0089509B">
            <w:pPr>
              <w:pStyle w:val="endash"/>
              <w:keepNext/>
              <w:ind w:left="568" w:hanging="284"/>
            </w:pPr>
            <w:r w:rsidRPr="002D743B">
              <w:t>transactional texts such as letters with formal opening, statement of purpose, details, request, action required, formal close</w:t>
            </w:r>
          </w:p>
          <w:p w14:paraId="7A3E2952" w14:textId="77777777" w:rsidR="00DD2FE7" w:rsidRPr="002D743B" w:rsidRDefault="00DD2FE7" w:rsidP="0089509B">
            <w:pPr>
              <w:pStyle w:val="endash"/>
              <w:keepNext/>
              <w:ind w:left="568" w:hanging="284"/>
              <w:rPr>
                <w:i/>
              </w:rPr>
            </w:pPr>
            <w:r w:rsidRPr="002D743B">
              <w:t>explicit navigation features such headings, table of contents, site map/ menus, numbered contents, hyperlinks</w:t>
            </w:r>
          </w:p>
          <w:p w14:paraId="3DC42F97" w14:textId="77777777" w:rsidR="00DD2FE7" w:rsidRPr="002D743B" w:rsidRDefault="00DD2FE7" w:rsidP="0089509B">
            <w:pPr>
              <w:pStyle w:val="endash"/>
              <w:keepNext/>
              <w:ind w:left="568" w:hanging="284"/>
            </w:pPr>
            <w:r w:rsidRPr="002D743B">
              <w:t>tables, graphs or charts which contain data formatted into a of a number of columns and rows</w:t>
            </w:r>
          </w:p>
          <w:p w14:paraId="2A6296FD" w14:textId="77777777" w:rsidR="00DD2FE7" w:rsidRPr="002D743B" w:rsidRDefault="00DD2FE7" w:rsidP="0089509B">
            <w:pPr>
              <w:pStyle w:val="bullet"/>
              <w:numPr>
                <w:ilvl w:val="0"/>
                <w:numId w:val="13"/>
              </w:numPr>
              <w:ind w:left="284" w:hanging="284"/>
            </w:pPr>
            <w:r w:rsidRPr="002D743B">
              <w:t>sentences</w:t>
            </w:r>
            <w:r>
              <w:t xml:space="preserve"> with </w:t>
            </w:r>
            <w:r w:rsidRPr="002D743B">
              <w:t xml:space="preserve">complex syntactic structures including: </w:t>
            </w:r>
          </w:p>
          <w:p w14:paraId="2347274D" w14:textId="77777777" w:rsidR="00DD2FE7" w:rsidRPr="002D743B" w:rsidRDefault="00DD2FE7" w:rsidP="0089509B">
            <w:pPr>
              <w:pStyle w:val="endash"/>
              <w:keepNext/>
              <w:ind w:left="568" w:hanging="284"/>
            </w:pPr>
            <w:r w:rsidRPr="002D743B">
              <w:t>nominalisation</w:t>
            </w:r>
          </w:p>
          <w:p w14:paraId="7BBB8212" w14:textId="77777777" w:rsidR="00DD2FE7" w:rsidRPr="002D743B" w:rsidRDefault="00DD2FE7" w:rsidP="0089509B">
            <w:pPr>
              <w:pStyle w:val="endash"/>
              <w:keepNext/>
              <w:ind w:left="568" w:hanging="284"/>
            </w:pPr>
            <w:r w:rsidRPr="002D743B">
              <w:t>modality</w:t>
            </w:r>
          </w:p>
          <w:p w14:paraId="6379E938" w14:textId="77777777" w:rsidR="00DD2FE7" w:rsidRPr="002D743B" w:rsidRDefault="00DD2FE7" w:rsidP="0089509B">
            <w:pPr>
              <w:pStyle w:val="endash"/>
              <w:keepNext/>
              <w:ind w:left="568" w:hanging="284"/>
            </w:pPr>
            <w:r w:rsidRPr="002D743B">
              <w:t xml:space="preserve">linking devices to demonstrate conceptual connections </w:t>
            </w:r>
            <w:r w:rsidRPr="002D743B">
              <w:lastRenderedPageBreak/>
              <w:t>and/or causal relationships</w:t>
            </w:r>
          </w:p>
          <w:p w14:paraId="56F4ECC6" w14:textId="77777777" w:rsidR="00DD2FE7" w:rsidRPr="002D743B" w:rsidRDefault="00DD2FE7" w:rsidP="0089509B">
            <w:pPr>
              <w:pStyle w:val="bullet"/>
              <w:numPr>
                <w:ilvl w:val="0"/>
                <w:numId w:val="13"/>
              </w:numPr>
              <w:ind w:left="284" w:hanging="284"/>
            </w:pPr>
            <w:r w:rsidRPr="002D743B">
              <w:t>words / phrases/ abbreviations:</w:t>
            </w:r>
          </w:p>
          <w:p w14:paraId="0D2C4332" w14:textId="77777777" w:rsidR="00DD2FE7" w:rsidRPr="002D743B" w:rsidRDefault="00DD2FE7" w:rsidP="0089509B">
            <w:pPr>
              <w:pStyle w:val="endash"/>
              <w:keepNext/>
              <w:ind w:left="568" w:hanging="284"/>
            </w:pPr>
            <w:r w:rsidRPr="002D743B">
              <w:t>vocabulary which creates nuances of meaning</w:t>
            </w:r>
          </w:p>
          <w:p w14:paraId="761A91C7" w14:textId="77777777" w:rsidR="00DD2FE7" w:rsidRPr="002D743B" w:rsidRDefault="00DD2FE7" w:rsidP="0089509B">
            <w:pPr>
              <w:pStyle w:val="endash"/>
              <w:keepNext/>
              <w:ind w:left="568" w:hanging="284"/>
            </w:pPr>
            <w:r w:rsidRPr="002D743B">
              <w:t>those associated with personally relevant education, recreation and leisure activities</w:t>
            </w:r>
          </w:p>
          <w:p w14:paraId="74577D78" w14:textId="77777777" w:rsidR="00DD2FE7" w:rsidRPr="002D743B" w:rsidRDefault="00DD2FE7" w:rsidP="0089509B">
            <w:pPr>
              <w:pStyle w:val="endash"/>
              <w:keepNext/>
              <w:ind w:left="568" w:hanging="284"/>
            </w:pPr>
            <w:r w:rsidRPr="002D743B">
              <w:t>vocabulary related to community environment</w:t>
            </w:r>
          </w:p>
          <w:p w14:paraId="5B75604D" w14:textId="77777777" w:rsidR="00DD2FE7" w:rsidRPr="002D743B" w:rsidRDefault="00DD2FE7" w:rsidP="0089509B">
            <w:pPr>
              <w:pStyle w:val="endash"/>
              <w:keepNext/>
              <w:ind w:left="568" w:hanging="284"/>
            </w:pPr>
            <w:r w:rsidRPr="002D743B">
              <w:t>precise selection of vocabulary to convey shades of meaning</w:t>
            </w:r>
          </w:p>
          <w:p w14:paraId="40FC3F9E" w14:textId="77777777" w:rsidR="00DD2FE7" w:rsidRPr="002D743B" w:rsidRDefault="00DD2FE7" w:rsidP="0089509B">
            <w:pPr>
              <w:pStyle w:val="bullet"/>
              <w:numPr>
                <w:ilvl w:val="0"/>
                <w:numId w:val="13"/>
              </w:numPr>
              <w:ind w:left="284" w:hanging="284"/>
            </w:pPr>
            <w:r w:rsidRPr="002D743B">
              <w:t>numbers</w:t>
            </w:r>
            <w:r>
              <w:rPr>
                <w:i/>
              </w:rPr>
              <w:t xml:space="preserve"> </w:t>
            </w:r>
            <w:r w:rsidRPr="002D743B">
              <w:t>as whole numbers, fractions, decimals, and percentages:</w:t>
            </w:r>
          </w:p>
          <w:p w14:paraId="28215B7A" w14:textId="1CF0CAEE" w:rsidR="00DD2FE7" w:rsidRPr="002D743B" w:rsidRDefault="00DD2FE7" w:rsidP="0089509B">
            <w:pPr>
              <w:pStyle w:val="endash"/>
              <w:keepNext/>
              <w:ind w:left="568" w:hanging="284"/>
            </w:pPr>
            <w:r w:rsidRPr="002D743B">
              <w:t>measures of distance,</w:t>
            </w:r>
            <w:r w:rsidR="00FA7CF7">
              <w:t xml:space="preserve"> </w:t>
            </w:r>
            <w:r w:rsidRPr="002D743B">
              <w:t xml:space="preserve">time using common </w:t>
            </w:r>
          </w:p>
          <w:p w14:paraId="22BF3150" w14:textId="77777777" w:rsidR="00DD2FE7" w:rsidRPr="002D743B" w:rsidRDefault="00DD2FE7" w:rsidP="0089509B">
            <w:pPr>
              <w:pStyle w:val="endash"/>
              <w:keepNext/>
              <w:ind w:left="568" w:hanging="284"/>
            </w:pPr>
            <w:r w:rsidRPr="002D743B">
              <w:t>connected with money such as comparative costs of community events, , alternative travel arrangements</w:t>
            </w:r>
          </w:p>
          <w:p w14:paraId="1BD3834F" w14:textId="77777777" w:rsidR="00DD2FE7" w:rsidRPr="002D743B" w:rsidRDefault="00DD2FE7" w:rsidP="0089509B">
            <w:pPr>
              <w:pStyle w:val="endash"/>
              <w:keepNext/>
              <w:ind w:left="568" w:hanging="284"/>
            </w:pPr>
            <w:r w:rsidRPr="002D743B">
              <w:t xml:space="preserve">counting and measuring </w:t>
            </w:r>
          </w:p>
          <w:p w14:paraId="1C613ED9" w14:textId="77777777" w:rsidR="00DD2FE7" w:rsidRPr="002D743B" w:rsidRDefault="00DD2FE7" w:rsidP="0089509B">
            <w:pPr>
              <w:pStyle w:val="bullet"/>
              <w:numPr>
                <w:ilvl w:val="0"/>
                <w:numId w:val="13"/>
              </w:numPr>
              <w:ind w:left="284" w:hanging="284"/>
            </w:pPr>
            <w:r w:rsidRPr="002D743B">
              <w:t>visuals, symbols and logos:</w:t>
            </w:r>
          </w:p>
          <w:p w14:paraId="59B4D9CE" w14:textId="77777777" w:rsidR="00DD2FE7" w:rsidRPr="002D743B" w:rsidRDefault="00DD2FE7" w:rsidP="0089509B">
            <w:pPr>
              <w:pStyle w:val="endash"/>
              <w:keepNext/>
              <w:ind w:left="568" w:hanging="284"/>
            </w:pPr>
            <w:r w:rsidRPr="002D743B">
              <w:t xml:space="preserve">community and public facilities </w:t>
            </w:r>
          </w:p>
          <w:p w14:paraId="0A149EE9" w14:textId="77777777" w:rsidR="00DD2FE7" w:rsidRPr="002D743B" w:rsidRDefault="00DD2FE7" w:rsidP="0089509B">
            <w:pPr>
              <w:pStyle w:val="endash"/>
              <w:keepNext/>
              <w:ind w:left="568" w:hanging="284"/>
            </w:pPr>
            <w:r w:rsidRPr="002D743B">
              <w:t>names of service providers</w:t>
            </w:r>
          </w:p>
          <w:p w14:paraId="542119C6" w14:textId="77777777" w:rsidR="00DD2FE7" w:rsidRPr="002D743B" w:rsidRDefault="00DD2FE7" w:rsidP="0089509B">
            <w:pPr>
              <w:pStyle w:val="endash"/>
              <w:keepNext/>
              <w:ind w:left="568" w:hanging="284"/>
            </w:pPr>
            <w:r w:rsidRPr="002D743B">
              <w:t xml:space="preserve">retail outlets </w:t>
            </w:r>
          </w:p>
        </w:tc>
      </w:tr>
      <w:tr w:rsidR="00DD2FE7" w:rsidRPr="002D743B" w14:paraId="58BE12CE" w14:textId="77777777" w:rsidTr="00DD2FE7">
        <w:tc>
          <w:tcPr>
            <w:tcW w:w="9026" w:type="dxa"/>
            <w:gridSpan w:val="5"/>
          </w:tcPr>
          <w:p w14:paraId="6F6A369D" w14:textId="77777777" w:rsidR="00DD2FE7" w:rsidRPr="002D743B" w:rsidRDefault="00DD2FE7" w:rsidP="0089509B">
            <w:pPr>
              <w:pStyle w:val="spacer"/>
            </w:pPr>
          </w:p>
        </w:tc>
      </w:tr>
      <w:tr w:rsidR="00DD2FE7" w:rsidRPr="002D743B" w14:paraId="6AA422D9" w14:textId="77777777" w:rsidTr="00DD2FE7">
        <w:tc>
          <w:tcPr>
            <w:tcW w:w="3313" w:type="dxa"/>
            <w:gridSpan w:val="2"/>
          </w:tcPr>
          <w:p w14:paraId="0EE446B9" w14:textId="77777777" w:rsidR="00DD2FE7" w:rsidRPr="002D743B" w:rsidRDefault="00DD2FE7" w:rsidP="0089509B">
            <w:pPr>
              <w:pStyle w:val="unittext"/>
            </w:pPr>
            <w:r w:rsidRPr="002D743B">
              <w:rPr>
                <w:b/>
                <w:i/>
              </w:rPr>
              <w:t xml:space="preserve">Sources </w:t>
            </w:r>
            <w:r w:rsidRPr="002D743B">
              <w:t>may include:</w:t>
            </w:r>
          </w:p>
        </w:tc>
        <w:tc>
          <w:tcPr>
            <w:tcW w:w="5713" w:type="dxa"/>
            <w:gridSpan w:val="3"/>
          </w:tcPr>
          <w:p w14:paraId="6679F189" w14:textId="77777777" w:rsidR="00DD2FE7" w:rsidRDefault="00DD2FE7" w:rsidP="0089509B">
            <w:pPr>
              <w:pStyle w:val="bullet"/>
              <w:numPr>
                <w:ilvl w:val="0"/>
                <w:numId w:val="13"/>
              </w:numPr>
              <w:ind w:left="284" w:hanging="284"/>
            </w:pPr>
            <w:r w:rsidRPr="002D743B">
              <w:t>community group</w:t>
            </w:r>
          </w:p>
          <w:p w14:paraId="6F33F5CD" w14:textId="77777777" w:rsidR="00DD2FE7" w:rsidRPr="002D743B" w:rsidRDefault="00DD2FE7" w:rsidP="0089509B">
            <w:pPr>
              <w:pStyle w:val="bullet"/>
              <w:numPr>
                <w:ilvl w:val="0"/>
                <w:numId w:val="13"/>
              </w:numPr>
              <w:ind w:left="284" w:hanging="284"/>
            </w:pPr>
            <w:r>
              <w:t>local member</w:t>
            </w:r>
          </w:p>
          <w:p w14:paraId="37699BEE" w14:textId="77777777" w:rsidR="00DD2FE7" w:rsidRPr="002D743B" w:rsidRDefault="00DD2FE7" w:rsidP="0089509B">
            <w:pPr>
              <w:pStyle w:val="bullet"/>
              <w:numPr>
                <w:ilvl w:val="0"/>
                <w:numId w:val="13"/>
              </w:numPr>
              <w:ind w:left="284" w:hanging="284"/>
            </w:pPr>
            <w:r w:rsidRPr="002D743B">
              <w:t>council</w:t>
            </w:r>
          </w:p>
          <w:p w14:paraId="698FC702" w14:textId="77777777" w:rsidR="00DD2FE7" w:rsidRPr="002D743B" w:rsidRDefault="00DD2FE7" w:rsidP="0089509B">
            <w:pPr>
              <w:pStyle w:val="bullet"/>
              <w:numPr>
                <w:ilvl w:val="0"/>
                <w:numId w:val="13"/>
              </w:numPr>
              <w:ind w:left="284" w:hanging="284"/>
            </w:pPr>
            <w:r w:rsidRPr="002D743B">
              <w:t>government department</w:t>
            </w:r>
          </w:p>
          <w:p w14:paraId="4BD297DB" w14:textId="77777777" w:rsidR="00DD2FE7" w:rsidRPr="002D743B" w:rsidRDefault="00DD2FE7" w:rsidP="0089509B">
            <w:pPr>
              <w:pStyle w:val="bullet"/>
              <w:numPr>
                <w:ilvl w:val="0"/>
                <w:numId w:val="13"/>
              </w:numPr>
              <w:ind w:left="284" w:hanging="284"/>
            </w:pPr>
            <w:r w:rsidRPr="002D743B">
              <w:t>advertising company</w:t>
            </w:r>
          </w:p>
          <w:p w14:paraId="69187743" w14:textId="77777777" w:rsidR="00DD2FE7" w:rsidRPr="002D743B" w:rsidRDefault="00DD2FE7" w:rsidP="0089509B">
            <w:pPr>
              <w:pStyle w:val="bullet"/>
              <w:numPr>
                <w:ilvl w:val="0"/>
                <w:numId w:val="13"/>
              </w:numPr>
              <w:ind w:left="284" w:hanging="284"/>
            </w:pPr>
            <w:r w:rsidRPr="002D743B">
              <w:t>political party</w:t>
            </w:r>
          </w:p>
        </w:tc>
      </w:tr>
      <w:tr w:rsidR="00DD2FE7" w:rsidRPr="002D743B" w14:paraId="008242A3" w14:textId="77777777" w:rsidTr="00DD2FE7">
        <w:tc>
          <w:tcPr>
            <w:tcW w:w="9026" w:type="dxa"/>
            <w:gridSpan w:val="5"/>
          </w:tcPr>
          <w:p w14:paraId="35D9D30C" w14:textId="77777777" w:rsidR="00DD2FE7" w:rsidRPr="002D743B" w:rsidRDefault="00DD2FE7" w:rsidP="0089509B">
            <w:pPr>
              <w:pStyle w:val="spacer"/>
            </w:pPr>
          </w:p>
        </w:tc>
      </w:tr>
      <w:tr w:rsidR="00DD2FE7" w:rsidRPr="002D743B" w14:paraId="124006FA" w14:textId="77777777" w:rsidTr="00DD2FE7">
        <w:tc>
          <w:tcPr>
            <w:tcW w:w="3313" w:type="dxa"/>
            <w:gridSpan w:val="2"/>
          </w:tcPr>
          <w:p w14:paraId="20432170" w14:textId="77777777" w:rsidR="00DD2FE7" w:rsidRPr="002D743B" w:rsidRDefault="00DD2FE7" w:rsidP="0089509B">
            <w:pPr>
              <w:pStyle w:val="unittext"/>
            </w:pPr>
            <w:r w:rsidRPr="002D743B">
              <w:rPr>
                <w:b/>
                <w:i/>
              </w:rPr>
              <w:t>Reading strategies</w:t>
            </w:r>
            <w:r>
              <w:rPr>
                <w:b/>
                <w:i/>
              </w:rPr>
              <w:t xml:space="preserve"> </w:t>
            </w:r>
            <w:r w:rsidRPr="008971A3">
              <w:t>may</w:t>
            </w:r>
            <w:r w:rsidRPr="00E77C66">
              <w:t xml:space="preserve"> </w:t>
            </w:r>
            <w:r w:rsidRPr="002D743B">
              <w:t>include:</w:t>
            </w:r>
          </w:p>
        </w:tc>
        <w:tc>
          <w:tcPr>
            <w:tcW w:w="5713" w:type="dxa"/>
            <w:gridSpan w:val="3"/>
          </w:tcPr>
          <w:p w14:paraId="4A667E56" w14:textId="77777777" w:rsidR="00DD2FE7" w:rsidRPr="002D743B" w:rsidRDefault="00DD2FE7" w:rsidP="0089509B">
            <w:pPr>
              <w:pStyle w:val="bullet"/>
              <w:numPr>
                <w:ilvl w:val="0"/>
                <w:numId w:val="13"/>
              </w:numPr>
              <w:ind w:left="284" w:hanging="284"/>
            </w:pPr>
            <w:r w:rsidRPr="002D743B">
              <w:t>meaning-making strategies:</w:t>
            </w:r>
          </w:p>
          <w:p w14:paraId="59097482" w14:textId="77777777" w:rsidR="00DD2FE7" w:rsidRPr="002D743B" w:rsidRDefault="00DD2FE7" w:rsidP="0089509B">
            <w:pPr>
              <w:pStyle w:val="endash"/>
              <w:keepNext/>
              <w:ind w:left="568" w:hanging="284"/>
            </w:pPr>
            <w:r w:rsidRPr="002D743B">
              <w:t xml:space="preserve">relating separate pieces of information within a text, rather than treating them as separate units of information </w:t>
            </w:r>
          </w:p>
          <w:p w14:paraId="5AC7777E" w14:textId="77777777" w:rsidR="00DD2FE7" w:rsidRPr="002D743B" w:rsidRDefault="00DD2FE7" w:rsidP="0089509B">
            <w:pPr>
              <w:pStyle w:val="endash"/>
              <w:keepNext/>
              <w:ind w:left="568" w:hanging="284"/>
            </w:pPr>
            <w:r w:rsidRPr="002D743B">
              <w:t xml:space="preserve">using knowledge of principal conventions of texts to assist with constructing meaning from a range of text types </w:t>
            </w:r>
          </w:p>
          <w:p w14:paraId="313FF591" w14:textId="77777777" w:rsidR="00DD2FE7" w:rsidRPr="002D743B" w:rsidRDefault="00DD2FE7" w:rsidP="0089509B">
            <w:pPr>
              <w:pStyle w:val="endash"/>
              <w:keepNext/>
              <w:ind w:left="568" w:hanging="284"/>
            </w:pPr>
            <w:r w:rsidRPr="002D743B">
              <w:t xml:space="preserve">recognising that language relates to social contexts and when social relations change, language may also change </w:t>
            </w:r>
          </w:p>
          <w:p w14:paraId="7DBC7884" w14:textId="77777777" w:rsidR="00DD2FE7" w:rsidRPr="002D743B" w:rsidRDefault="00DD2FE7" w:rsidP="0089509B">
            <w:pPr>
              <w:pStyle w:val="endash"/>
              <w:keepNext/>
              <w:ind w:left="568" w:hanging="284"/>
            </w:pPr>
            <w:r w:rsidRPr="002D743B">
              <w:t>employing a variety of strategies when interpreting text such as self-correction, re-reading, reading on, varying speed, reading aloud, posing questions, checking for accuracy of information by consulting other texts/people</w:t>
            </w:r>
          </w:p>
          <w:p w14:paraId="42684CAD" w14:textId="77777777" w:rsidR="00DD2FE7" w:rsidRPr="002D743B" w:rsidRDefault="00DD2FE7" w:rsidP="0089509B">
            <w:pPr>
              <w:pStyle w:val="endash"/>
              <w:keepNext/>
              <w:ind w:left="568" w:hanging="284"/>
            </w:pPr>
            <w:r w:rsidRPr="002D743B">
              <w:t xml:space="preserve">recognising how supporting </w:t>
            </w:r>
            <w:r>
              <w:t>information</w:t>
            </w:r>
            <w:r w:rsidRPr="002D743B">
              <w:t xml:space="preserve"> is used effectively </w:t>
            </w:r>
          </w:p>
          <w:p w14:paraId="365251E7" w14:textId="77777777" w:rsidR="00DD2FE7" w:rsidRPr="002D743B" w:rsidRDefault="00DD2FE7" w:rsidP="0089509B">
            <w:pPr>
              <w:pStyle w:val="endash"/>
              <w:keepNext/>
              <w:ind w:left="568" w:hanging="284"/>
            </w:pPr>
            <w:r w:rsidRPr="002D743B">
              <w:t>identifying any persuasive devices used by the writer for example emotive language, biased selection of materials, use of authority / experts to validate views</w:t>
            </w:r>
          </w:p>
          <w:p w14:paraId="0F1CE895" w14:textId="77777777" w:rsidR="00DD2FE7" w:rsidRPr="002D743B" w:rsidRDefault="00DD2FE7" w:rsidP="0089509B">
            <w:pPr>
              <w:pStyle w:val="endash"/>
              <w:keepNext/>
              <w:ind w:left="568" w:hanging="284"/>
            </w:pPr>
            <w:r w:rsidRPr="002D743B">
              <w:lastRenderedPageBreak/>
              <w:t>comparing information from different sources</w:t>
            </w:r>
          </w:p>
          <w:p w14:paraId="6313518D" w14:textId="77777777" w:rsidR="00DD2FE7" w:rsidRPr="002D743B" w:rsidRDefault="00DD2FE7" w:rsidP="0089509B">
            <w:pPr>
              <w:pStyle w:val="bullet"/>
              <w:numPr>
                <w:ilvl w:val="0"/>
                <w:numId w:val="13"/>
              </w:numPr>
              <w:ind w:left="284" w:hanging="284"/>
            </w:pPr>
            <w:r w:rsidRPr="002D743B">
              <w:t>de-coding strategies:</w:t>
            </w:r>
          </w:p>
          <w:p w14:paraId="772C7B9D" w14:textId="77777777" w:rsidR="00DD2FE7" w:rsidRPr="002D743B" w:rsidRDefault="00DD2FE7" w:rsidP="0089509B">
            <w:pPr>
              <w:pStyle w:val="endash"/>
              <w:keepNext/>
              <w:ind w:left="568" w:hanging="284"/>
            </w:pPr>
            <w:r w:rsidRPr="002D743B">
              <w:t xml:space="preserve">using a range of word identification strategies, including: visual and phonic patterns, word derivations and meanings </w:t>
            </w:r>
          </w:p>
          <w:p w14:paraId="008F3DBC" w14:textId="77777777" w:rsidR="00DD2FE7" w:rsidRPr="002D743B" w:rsidRDefault="00DD2FE7" w:rsidP="0089509B">
            <w:pPr>
              <w:pStyle w:val="endash"/>
              <w:keepNext/>
              <w:ind w:left="568" w:hanging="284"/>
            </w:pPr>
            <w:r w:rsidRPr="002D743B">
              <w:t>recognising ways in which punctuation conveys a range of emotions or intentions</w:t>
            </w:r>
          </w:p>
        </w:tc>
      </w:tr>
      <w:tr w:rsidR="00DD2FE7" w:rsidRPr="002D743B" w14:paraId="03B5BC77" w14:textId="77777777" w:rsidTr="00DD2FE7">
        <w:tc>
          <w:tcPr>
            <w:tcW w:w="9026" w:type="dxa"/>
            <w:gridSpan w:val="5"/>
          </w:tcPr>
          <w:p w14:paraId="3D5868B5" w14:textId="77777777" w:rsidR="00DD2FE7" w:rsidRPr="002D743B" w:rsidRDefault="00DD2FE7" w:rsidP="0089509B">
            <w:pPr>
              <w:pStyle w:val="spacer"/>
            </w:pPr>
          </w:p>
        </w:tc>
      </w:tr>
      <w:tr w:rsidR="00DD2FE7" w:rsidRPr="002D743B" w14:paraId="2248772B" w14:textId="77777777" w:rsidTr="00DD2FE7">
        <w:tc>
          <w:tcPr>
            <w:tcW w:w="3313" w:type="dxa"/>
            <w:gridSpan w:val="2"/>
          </w:tcPr>
          <w:p w14:paraId="6E0BCEC9" w14:textId="77777777" w:rsidR="00DD2FE7" w:rsidRPr="002D743B" w:rsidRDefault="00DD2FE7" w:rsidP="0089509B">
            <w:pPr>
              <w:pStyle w:val="unittext"/>
            </w:pPr>
            <w:r w:rsidRPr="002D743B">
              <w:rPr>
                <w:b/>
                <w:i/>
              </w:rPr>
              <w:t>Means used by the author to achieve the purpose of the text</w:t>
            </w:r>
            <w:r w:rsidRPr="002D743B">
              <w:rPr>
                <w:b/>
              </w:rPr>
              <w:t xml:space="preserve"> </w:t>
            </w:r>
            <w:r w:rsidRPr="002D743B">
              <w:t>may include:</w:t>
            </w:r>
          </w:p>
        </w:tc>
        <w:tc>
          <w:tcPr>
            <w:tcW w:w="5713" w:type="dxa"/>
            <w:gridSpan w:val="3"/>
          </w:tcPr>
          <w:p w14:paraId="5608DFA4" w14:textId="77777777" w:rsidR="00DD2FE7" w:rsidRPr="002D743B" w:rsidRDefault="00DD2FE7" w:rsidP="0089509B">
            <w:pPr>
              <w:pStyle w:val="bullet"/>
              <w:numPr>
                <w:ilvl w:val="0"/>
                <w:numId w:val="13"/>
              </w:numPr>
              <w:ind w:left="284" w:hanging="284"/>
            </w:pPr>
            <w:r w:rsidRPr="002D743B">
              <w:t>choice of genre and text structure</w:t>
            </w:r>
          </w:p>
          <w:p w14:paraId="2D7882B3" w14:textId="77777777" w:rsidR="00DD2FE7" w:rsidRPr="002D743B" w:rsidRDefault="00DD2FE7" w:rsidP="0089509B">
            <w:pPr>
              <w:pStyle w:val="bullet"/>
              <w:numPr>
                <w:ilvl w:val="0"/>
                <w:numId w:val="13"/>
              </w:numPr>
              <w:ind w:left="284" w:hanging="284"/>
            </w:pPr>
            <w:r w:rsidRPr="002D743B">
              <w:t>choice of language to create subtleties or precise meaning</w:t>
            </w:r>
          </w:p>
          <w:p w14:paraId="033AEAFE" w14:textId="77777777" w:rsidR="00DD2FE7" w:rsidRPr="002D743B" w:rsidRDefault="00DD2FE7" w:rsidP="0089509B">
            <w:pPr>
              <w:pStyle w:val="bullet"/>
              <w:numPr>
                <w:ilvl w:val="0"/>
                <w:numId w:val="13"/>
              </w:numPr>
              <w:ind w:left="284" w:hanging="284"/>
            </w:pPr>
            <w:r w:rsidRPr="002D743B">
              <w:t>use of punctuation effectively to convey a range of emotions or intentions</w:t>
            </w:r>
          </w:p>
          <w:p w14:paraId="0655BD36" w14:textId="77777777" w:rsidR="00DD2FE7" w:rsidRPr="002D743B" w:rsidRDefault="00DD2FE7" w:rsidP="0089509B">
            <w:pPr>
              <w:pStyle w:val="bullet"/>
              <w:numPr>
                <w:ilvl w:val="0"/>
                <w:numId w:val="13"/>
              </w:numPr>
              <w:ind w:left="284" w:hanging="284"/>
            </w:pPr>
            <w:r w:rsidRPr="002D743B">
              <w:t>logically organised separate pieces of information arranged within the text</w:t>
            </w:r>
          </w:p>
        </w:tc>
      </w:tr>
      <w:tr w:rsidR="00DD2FE7" w:rsidRPr="002D743B" w14:paraId="23F3A387" w14:textId="77777777" w:rsidTr="00DD2FE7">
        <w:tc>
          <w:tcPr>
            <w:tcW w:w="3313" w:type="dxa"/>
            <w:gridSpan w:val="2"/>
          </w:tcPr>
          <w:p w14:paraId="51108015" w14:textId="77777777" w:rsidR="00DD2FE7" w:rsidRPr="002D743B" w:rsidRDefault="00DD2FE7" w:rsidP="0089509B">
            <w:pPr>
              <w:pStyle w:val="spacer"/>
            </w:pPr>
          </w:p>
        </w:tc>
        <w:tc>
          <w:tcPr>
            <w:tcW w:w="5713" w:type="dxa"/>
            <w:gridSpan w:val="3"/>
          </w:tcPr>
          <w:p w14:paraId="010E7D90" w14:textId="77777777" w:rsidR="00DD2FE7" w:rsidRPr="002D743B" w:rsidRDefault="00DD2FE7" w:rsidP="0089509B">
            <w:pPr>
              <w:pStyle w:val="spacer"/>
            </w:pPr>
          </w:p>
        </w:tc>
      </w:tr>
      <w:tr w:rsidR="00DD2FE7" w:rsidRPr="002D743B" w14:paraId="4BF7D756" w14:textId="77777777" w:rsidTr="00DD2FE7">
        <w:tc>
          <w:tcPr>
            <w:tcW w:w="3313" w:type="dxa"/>
            <w:gridSpan w:val="2"/>
          </w:tcPr>
          <w:p w14:paraId="54D53DF2" w14:textId="77777777" w:rsidR="00DD2FE7" w:rsidRPr="00AA2273" w:rsidRDefault="00DD2FE7" w:rsidP="0089509B">
            <w:pPr>
              <w:pStyle w:val="unittext"/>
            </w:pPr>
            <w:r w:rsidRPr="002D743B">
              <w:rPr>
                <w:b/>
                <w:i/>
              </w:rPr>
              <w:t>Strategies</w:t>
            </w:r>
            <w:r w:rsidRPr="002D743B">
              <w:rPr>
                <w:i/>
              </w:rPr>
              <w:t xml:space="preserve"> </w:t>
            </w:r>
            <w:r w:rsidRPr="002D743B">
              <w:rPr>
                <w:b/>
                <w:i/>
              </w:rPr>
              <w:t>to</w:t>
            </w:r>
            <w:r>
              <w:rPr>
                <w:b/>
                <w:i/>
              </w:rPr>
              <w:t xml:space="preserve"> critically</w:t>
            </w:r>
            <w:r w:rsidRPr="002D743B">
              <w:rPr>
                <w:b/>
                <w:i/>
              </w:rPr>
              <w:t xml:space="preserve"> analyse texts </w:t>
            </w:r>
            <w:r w:rsidRPr="002D743B">
              <w:t>may include:</w:t>
            </w:r>
          </w:p>
        </w:tc>
        <w:tc>
          <w:tcPr>
            <w:tcW w:w="5713" w:type="dxa"/>
            <w:gridSpan w:val="3"/>
          </w:tcPr>
          <w:p w14:paraId="13B65255" w14:textId="77777777" w:rsidR="00DD2FE7" w:rsidRPr="002D743B" w:rsidRDefault="00DD2FE7" w:rsidP="0089509B">
            <w:pPr>
              <w:pStyle w:val="bullet"/>
              <w:numPr>
                <w:ilvl w:val="0"/>
                <w:numId w:val="13"/>
              </w:numPr>
              <w:ind w:left="284" w:hanging="284"/>
            </w:pPr>
            <w:r w:rsidRPr="002D743B">
              <w:t>clarifying the purpose of the writer including stated purpose and inferred purpose</w:t>
            </w:r>
          </w:p>
          <w:p w14:paraId="548147C4" w14:textId="77777777" w:rsidR="00DD2FE7" w:rsidRPr="002D743B" w:rsidRDefault="00DD2FE7" w:rsidP="0089509B">
            <w:pPr>
              <w:pStyle w:val="bullet"/>
              <w:numPr>
                <w:ilvl w:val="0"/>
                <w:numId w:val="13"/>
              </w:numPr>
              <w:ind w:left="284" w:hanging="284"/>
            </w:pPr>
            <w:r w:rsidRPr="002D743B">
              <w:t xml:space="preserve">brainstorming activities to discuss features of the text such as ways in which the text reflects the author’s culture, experiences and value system </w:t>
            </w:r>
          </w:p>
          <w:p w14:paraId="7EAB0F94" w14:textId="77777777" w:rsidR="00DD2FE7" w:rsidRPr="002D743B" w:rsidRDefault="00DD2FE7" w:rsidP="0089509B">
            <w:pPr>
              <w:pStyle w:val="bullet"/>
              <w:numPr>
                <w:ilvl w:val="0"/>
                <w:numId w:val="13"/>
              </w:numPr>
              <w:ind w:left="284" w:hanging="284"/>
            </w:pPr>
            <w:r w:rsidRPr="002D743B">
              <w:t>identifying key words and phrases critical to gaining meaning from the text</w:t>
            </w:r>
          </w:p>
          <w:p w14:paraId="038197C1" w14:textId="77777777" w:rsidR="00DD2FE7" w:rsidRPr="002D743B" w:rsidRDefault="00DD2FE7" w:rsidP="0089509B">
            <w:pPr>
              <w:pStyle w:val="bullet"/>
              <w:numPr>
                <w:ilvl w:val="0"/>
                <w:numId w:val="13"/>
              </w:numPr>
              <w:ind w:left="284" w:hanging="284"/>
            </w:pPr>
            <w:r w:rsidRPr="002D743B">
              <w:t>discussing effect of language choices on effectiveness of the text for example emotive and descriptive words, use of slang, use of inclusive pronouns</w:t>
            </w:r>
          </w:p>
          <w:p w14:paraId="1DA78BAD" w14:textId="77777777" w:rsidR="00DD2FE7" w:rsidRPr="002D743B" w:rsidRDefault="00DD2FE7" w:rsidP="0089509B">
            <w:pPr>
              <w:pStyle w:val="bullet"/>
              <w:numPr>
                <w:ilvl w:val="0"/>
                <w:numId w:val="13"/>
              </w:numPr>
              <w:ind w:left="284" w:hanging="284"/>
            </w:pPr>
            <w:r w:rsidRPr="002D743B">
              <w:t>comparing similar texts in terms of language used or text structure</w:t>
            </w:r>
          </w:p>
          <w:p w14:paraId="3FA6270B" w14:textId="77777777" w:rsidR="00DD2FE7" w:rsidRPr="002D743B" w:rsidRDefault="00DD2FE7" w:rsidP="0089509B">
            <w:pPr>
              <w:pStyle w:val="bullet"/>
              <w:numPr>
                <w:ilvl w:val="0"/>
                <w:numId w:val="13"/>
              </w:numPr>
              <w:ind w:left="284" w:hanging="284"/>
            </w:pPr>
            <w:r w:rsidRPr="002D743B">
              <w:t xml:space="preserve">discussion of writer’s voice </w:t>
            </w:r>
          </w:p>
          <w:p w14:paraId="64349780" w14:textId="77777777" w:rsidR="00DD2FE7" w:rsidRPr="002D743B" w:rsidRDefault="00DD2FE7" w:rsidP="0089509B">
            <w:pPr>
              <w:pStyle w:val="bullet"/>
              <w:numPr>
                <w:ilvl w:val="0"/>
                <w:numId w:val="13"/>
              </w:numPr>
              <w:ind w:left="284" w:hanging="284"/>
            </w:pPr>
            <w:r w:rsidRPr="002D743B">
              <w:t xml:space="preserve">comparing ideas </w:t>
            </w:r>
          </w:p>
          <w:p w14:paraId="50A506C8" w14:textId="77777777" w:rsidR="00DD2FE7" w:rsidRPr="002D743B" w:rsidRDefault="00DD2FE7" w:rsidP="0089509B">
            <w:pPr>
              <w:pStyle w:val="bullet"/>
              <w:numPr>
                <w:ilvl w:val="0"/>
                <w:numId w:val="13"/>
              </w:numPr>
              <w:ind w:left="284" w:hanging="284"/>
            </w:pPr>
            <w:r w:rsidRPr="002D743B">
              <w:t xml:space="preserve">discussion about the effectiveness of writing: </w:t>
            </w:r>
          </w:p>
          <w:p w14:paraId="6601F51B" w14:textId="77777777" w:rsidR="00DD2FE7" w:rsidRPr="002D743B" w:rsidRDefault="00DD2FE7" w:rsidP="0089509B">
            <w:pPr>
              <w:pStyle w:val="endash"/>
              <w:keepNext/>
              <w:ind w:left="568" w:hanging="284"/>
            </w:pPr>
            <w:r w:rsidRPr="002D743B">
              <w:t>whether it meets the needs of the audience</w:t>
            </w:r>
          </w:p>
          <w:p w14:paraId="7424ED77" w14:textId="77777777" w:rsidR="00DD2FE7" w:rsidRPr="002D743B" w:rsidRDefault="00DD2FE7" w:rsidP="0089509B">
            <w:pPr>
              <w:pStyle w:val="endash"/>
              <w:keepNext/>
              <w:ind w:left="568" w:hanging="284"/>
            </w:pPr>
            <w:r w:rsidRPr="002D743B">
              <w:t>how it relates to own knowledge and experience</w:t>
            </w:r>
          </w:p>
          <w:p w14:paraId="47B6D435" w14:textId="77777777" w:rsidR="00DD2FE7" w:rsidRPr="002D743B" w:rsidRDefault="00DD2FE7" w:rsidP="0089509B">
            <w:pPr>
              <w:pStyle w:val="endash"/>
              <w:keepNext/>
              <w:ind w:left="568" w:hanging="284"/>
            </w:pPr>
            <w:r w:rsidRPr="002D743B">
              <w:t>whether the reader is swayed by the argument</w:t>
            </w:r>
          </w:p>
        </w:tc>
      </w:tr>
      <w:tr w:rsidR="00DD2FE7" w:rsidRPr="002D743B" w14:paraId="126377D3" w14:textId="77777777" w:rsidTr="00DD2FE7">
        <w:tc>
          <w:tcPr>
            <w:tcW w:w="3313" w:type="dxa"/>
            <w:gridSpan w:val="2"/>
          </w:tcPr>
          <w:p w14:paraId="7E0CCF29" w14:textId="77777777" w:rsidR="00DD2FE7" w:rsidRPr="002D743B" w:rsidRDefault="00DD2FE7" w:rsidP="0089509B">
            <w:pPr>
              <w:pStyle w:val="unittext"/>
              <w:rPr>
                <w:b/>
                <w:i/>
              </w:rPr>
            </w:pPr>
            <w:r w:rsidRPr="0080007D">
              <w:rPr>
                <w:b/>
                <w:i/>
              </w:rPr>
              <w:t xml:space="preserve">Effectiveness of texts </w:t>
            </w:r>
            <w:r w:rsidRPr="008971A3">
              <w:t>may include:</w:t>
            </w:r>
          </w:p>
        </w:tc>
        <w:tc>
          <w:tcPr>
            <w:tcW w:w="5713" w:type="dxa"/>
            <w:gridSpan w:val="3"/>
          </w:tcPr>
          <w:p w14:paraId="4C745EB1" w14:textId="77777777" w:rsidR="00DD2FE7" w:rsidRPr="00B17750" w:rsidRDefault="00DD2FE7" w:rsidP="0089509B">
            <w:pPr>
              <w:pStyle w:val="bullet"/>
              <w:numPr>
                <w:ilvl w:val="0"/>
                <w:numId w:val="13"/>
              </w:numPr>
              <w:ind w:left="284" w:hanging="284"/>
            </w:pPr>
            <w:r>
              <w:t>whether the text</w:t>
            </w:r>
            <w:r w:rsidRPr="00B17750">
              <w:t xml:space="preserve"> meets its purpose, including inferred purpose</w:t>
            </w:r>
          </w:p>
          <w:p w14:paraId="27617D73" w14:textId="77777777" w:rsidR="00DD2FE7" w:rsidRPr="00B17750" w:rsidRDefault="00DD2FE7" w:rsidP="0089509B">
            <w:pPr>
              <w:pStyle w:val="bullet"/>
              <w:numPr>
                <w:ilvl w:val="0"/>
                <w:numId w:val="13"/>
              </w:numPr>
              <w:ind w:left="284" w:hanging="284"/>
            </w:pPr>
            <w:r>
              <w:t>whether the text</w:t>
            </w:r>
            <w:r w:rsidRPr="00B17750">
              <w:t xml:space="preserve"> meets the needs of the audience</w:t>
            </w:r>
          </w:p>
          <w:p w14:paraId="621673C0" w14:textId="77777777" w:rsidR="00DD2FE7" w:rsidRPr="002D743B" w:rsidRDefault="00DD2FE7" w:rsidP="0089509B">
            <w:pPr>
              <w:pStyle w:val="bullet"/>
              <w:numPr>
                <w:ilvl w:val="0"/>
                <w:numId w:val="13"/>
              </w:numPr>
              <w:ind w:left="284" w:hanging="284"/>
            </w:pPr>
            <w:r>
              <w:t>how the text</w:t>
            </w:r>
            <w:r w:rsidRPr="00B17750">
              <w:t xml:space="preserve"> relates to own knowledge and experience</w:t>
            </w:r>
          </w:p>
        </w:tc>
      </w:tr>
      <w:tr w:rsidR="00DD2FE7" w:rsidRPr="002D743B" w14:paraId="3989B749" w14:textId="77777777" w:rsidTr="00DD2FE7">
        <w:tc>
          <w:tcPr>
            <w:tcW w:w="9026" w:type="dxa"/>
            <w:gridSpan w:val="5"/>
          </w:tcPr>
          <w:p w14:paraId="0CF8A2C9" w14:textId="77777777" w:rsidR="00DD2FE7" w:rsidRPr="002D743B" w:rsidRDefault="00DD2FE7" w:rsidP="0089509B">
            <w:pPr>
              <w:pStyle w:val="spacer"/>
            </w:pPr>
          </w:p>
        </w:tc>
      </w:tr>
      <w:tr w:rsidR="00DD2FE7" w:rsidRPr="002D743B" w14:paraId="003AEF5C" w14:textId="77777777" w:rsidTr="00DD2FE7">
        <w:tc>
          <w:tcPr>
            <w:tcW w:w="9026" w:type="dxa"/>
            <w:gridSpan w:val="5"/>
          </w:tcPr>
          <w:p w14:paraId="7349432F" w14:textId="77777777" w:rsidR="00DD2FE7" w:rsidRPr="002D743B" w:rsidRDefault="00DD2FE7" w:rsidP="0089509B">
            <w:pPr>
              <w:pStyle w:val="Heading21"/>
            </w:pPr>
            <w:r w:rsidRPr="002D743B">
              <w:t>Evidence Guide</w:t>
            </w:r>
          </w:p>
          <w:p w14:paraId="5CA34FD8" w14:textId="77777777" w:rsidR="00DD2FE7" w:rsidRPr="002D743B" w:rsidRDefault="00DD2FE7" w:rsidP="0089509B">
            <w:pPr>
              <w:pStyle w:val="text"/>
            </w:pPr>
            <w:r w:rsidRPr="002D743B">
              <w:t xml:space="preserve">The evidence guide provides advice on assessment and must be read in conjunction with the </w:t>
            </w:r>
            <w:r w:rsidRPr="002D743B">
              <w:lastRenderedPageBreak/>
              <w:t>Elements, Performance Criteria, Required Skills and Knowledge, the Range Statement and the Assessment section in Section B of the Accreditation Submission.</w:t>
            </w:r>
          </w:p>
        </w:tc>
      </w:tr>
      <w:tr w:rsidR="00DD2FE7" w:rsidRPr="002D743B" w14:paraId="66936828" w14:textId="77777777" w:rsidTr="00DD2FE7">
        <w:tc>
          <w:tcPr>
            <w:tcW w:w="3313" w:type="dxa"/>
            <w:gridSpan w:val="2"/>
          </w:tcPr>
          <w:p w14:paraId="6FFD4063" w14:textId="77777777" w:rsidR="00DD2FE7" w:rsidRPr="002D743B" w:rsidRDefault="00DD2FE7" w:rsidP="0089509B">
            <w:pPr>
              <w:pStyle w:val="EG"/>
            </w:pPr>
            <w:r w:rsidRPr="002D743B">
              <w:lastRenderedPageBreak/>
              <w:t>Critical aspects for assessment and evidence required to demonstrate competency in this unit</w:t>
            </w:r>
          </w:p>
        </w:tc>
        <w:tc>
          <w:tcPr>
            <w:tcW w:w="5713" w:type="dxa"/>
            <w:gridSpan w:val="3"/>
          </w:tcPr>
          <w:p w14:paraId="619BF6FF" w14:textId="77777777" w:rsidR="00DD2FE7" w:rsidRPr="002D743B" w:rsidRDefault="00DD2FE7" w:rsidP="0089509B">
            <w:pPr>
              <w:pStyle w:val="unittext"/>
            </w:pPr>
            <w:r w:rsidRPr="002D743B">
              <w:t>Assessment must confirm the ability to:</w:t>
            </w:r>
          </w:p>
          <w:p w14:paraId="375F858E" w14:textId="77777777" w:rsidR="00DD2FE7" w:rsidRPr="002D743B" w:rsidRDefault="00DD2FE7" w:rsidP="0089509B">
            <w:pPr>
              <w:pStyle w:val="bullet"/>
              <w:numPr>
                <w:ilvl w:val="0"/>
                <w:numId w:val="13"/>
              </w:numPr>
              <w:ind w:left="284" w:hanging="284"/>
            </w:pPr>
            <w:r w:rsidRPr="002D743B">
              <w:t xml:space="preserve">locate, read, interpret and critically evaluate information in a minimum of 3 different </w:t>
            </w:r>
            <w:r>
              <w:t xml:space="preserve">complex, </w:t>
            </w:r>
            <w:r w:rsidRPr="002D743B">
              <w:t xml:space="preserve">text types relevant to community participation, at least one of which must be </w:t>
            </w:r>
            <w:r>
              <w:t>web</w:t>
            </w:r>
            <w:r w:rsidRPr="002D743B">
              <w:t xml:space="preserve"> based</w:t>
            </w:r>
          </w:p>
        </w:tc>
      </w:tr>
      <w:tr w:rsidR="00DD2FE7" w:rsidRPr="002D743B" w14:paraId="37B83270" w14:textId="77777777" w:rsidTr="00DD2FE7">
        <w:tc>
          <w:tcPr>
            <w:tcW w:w="9026" w:type="dxa"/>
            <w:gridSpan w:val="5"/>
          </w:tcPr>
          <w:p w14:paraId="400FC2FD" w14:textId="77777777" w:rsidR="00DD2FE7" w:rsidRPr="002D743B" w:rsidRDefault="00DD2FE7" w:rsidP="0089509B">
            <w:pPr>
              <w:pStyle w:val="spacer"/>
            </w:pPr>
          </w:p>
        </w:tc>
      </w:tr>
      <w:tr w:rsidR="00DD2FE7" w:rsidRPr="002D743B" w14:paraId="6B293607" w14:textId="77777777" w:rsidTr="00DD2FE7">
        <w:tc>
          <w:tcPr>
            <w:tcW w:w="3313" w:type="dxa"/>
            <w:gridSpan w:val="2"/>
          </w:tcPr>
          <w:p w14:paraId="3073B3F4" w14:textId="77777777" w:rsidR="00DD2FE7" w:rsidRPr="002D743B" w:rsidRDefault="00DD2FE7" w:rsidP="0089509B">
            <w:pPr>
              <w:pStyle w:val="EG"/>
            </w:pPr>
            <w:r w:rsidRPr="002D743B">
              <w:t>Context of and specific resources for assessment</w:t>
            </w:r>
          </w:p>
        </w:tc>
        <w:tc>
          <w:tcPr>
            <w:tcW w:w="5713" w:type="dxa"/>
            <w:gridSpan w:val="3"/>
          </w:tcPr>
          <w:p w14:paraId="61CB5322" w14:textId="77777777" w:rsidR="00DD2FE7" w:rsidRPr="002D743B" w:rsidRDefault="00DD2FE7" w:rsidP="0089509B">
            <w:pPr>
              <w:pStyle w:val="unittext"/>
            </w:pPr>
            <w:r w:rsidRPr="002D743B">
              <w:t>Assessment must ensure access to:</w:t>
            </w:r>
          </w:p>
          <w:p w14:paraId="504121BB" w14:textId="77777777" w:rsidR="00DD2FE7" w:rsidRPr="002D743B" w:rsidRDefault="00DD2FE7" w:rsidP="0089509B">
            <w:pPr>
              <w:pStyle w:val="bullet"/>
              <w:numPr>
                <w:ilvl w:val="0"/>
                <w:numId w:val="13"/>
              </w:numPr>
              <w:ind w:left="284" w:hanging="284"/>
            </w:pPr>
            <w:r w:rsidRPr="002D743B">
              <w:t>authentic texts from a community related environment relevant to the learner</w:t>
            </w:r>
          </w:p>
          <w:p w14:paraId="6DB7EFBA" w14:textId="77777777" w:rsidR="00DD2FE7" w:rsidRPr="002D743B" w:rsidRDefault="00DD2FE7" w:rsidP="0089509B">
            <w:pPr>
              <w:pStyle w:val="bullet"/>
              <w:numPr>
                <w:ilvl w:val="0"/>
                <w:numId w:val="13"/>
              </w:numPr>
              <w:ind w:left="284" w:hanging="284"/>
            </w:pPr>
            <w:r w:rsidRPr="002D743B">
              <w:t>communication technology and software as appropriate</w:t>
            </w:r>
          </w:p>
          <w:p w14:paraId="4474A8E2" w14:textId="77777777" w:rsidR="00DD2FE7" w:rsidRPr="002D743B" w:rsidRDefault="00DD2FE7" w:rsidP="0089509B">
            <w:pPr>
              <w:pStyle w:val="unittext"/>
            </w:pPr>
            <w:r w:rsidRPr="002D743B">
              <w:t>At this level the learner:</w:t>
            </w:r>
          </w:p>
          <w:p w14:paraId="4A7FB8BF" w14:textId="77777777" w:rsidR="00DD2FE7" w:rsidRDefault="00DD2FE7" w:rsidP="0089509B">
            <w:pPr>
              <w:pStyle w:val="bullet"/>
              <w:numPr>
                <w:ilvl w:val="0"/>
                <w:numId w:val="13"/>
              </w:numPr>
              <w:ind w:left="284" w:hanging="284"/>
            </w:pPr>
            <w:r>
              <w:t xml:space="preserve">works independently in a range of familiar contexts </w:t>
            </w:r>
          </w:p>
          <w:p w14:paraId="20DF5EA4" w14:textId="77777777" w:rsidR="00DD2FE7" w:rsidRDefault="00DD2FE7" w:rsidP="0089509B">
            <w:pPr>
              <w:pStyle w:val="bullet"/>
              <w:numPr>
                <w:ilvl w:val="0"/>
                <w:numId w:val="13"/>
              </w:numPr>
              <w:ind w:left="284" w:hanging="284"/>
            </w:pPr>
            <w:r>
              <w:t>uses familiar support resources such as an online dictionary or thesaurus</w:t>
            </w:r>
          </w:p>
          <w:p w14:paraId="343E7898" w14:textId="77777777" w:rsidR="00DD2FE7" w:rsidRDefault="00DD2FE7" w:rsidP="0089509B">
            <w:pPr>
              <w:pStyle w:val="unittext"/>
            </w:pPr>
            <w:r>
              <w:t>In order to support achievement of meaningful outcomes at the qualification level an integrated approach to assessment should be used, refer to Section B 6.1 Assessment Strategy.</w:t>
            </w:r>
          </w:p>
          <w:p w14:paraId="5BA52FD7" w14:textId="77777777" w:rsidR="00DD2FE7" w:rsidRPr="002D743B" w:rsidRDefault="00DD2FE7" w:rsidP="0089509B">
            <w:pPr>
              <w:pStyle w:val="unittext"/>
            </w:pPr>
            <w:r>
              <w:t>Where this unit is being co-assessed with units related to another domain, such as personal, the same texts may be relevant to both domains.</w:t>
            </w:r>
          </w:p>
        </w:tc>
      </w:tr>
      <w:tr w:rsidR="00DD2FE7" w:rsidRPr="002D743B" w14:paraId="5AAD881A" w14:textId="77777777" w:rsidTr="00DD2FE7">
        <w:tc>
          <w:tcPr>
            <w:tcW w:w="9026" w:type="dxa"/>
            <w:gridSpan w:val="5"/>
          </w:tcPr>
          <w:p w14:paraId="270A8C1A" w14:textId="77777777" w:rsidR="00DD2FE7" w:rsidRPr="002D743B" w:rsidRDefault="00DD2FE7" w:rsidP="0089509B">
            <w:pPr>
              <w:pStyle w:val="spacer"/>
            </w:pPr>
          </w:p>
        </w:tc>
      </w:tr>
      <w:tr w:rsidR="00DD2FE7" w14:paraId="7F736F81" w14:textId="77777777" w:rsidTr="00DD2FE7">
        <w:tc>
          <w:tcPr>
            <w:tcW w:w="3313" w:type="dxa"/>
            <w:gridSpan w:val="2"/>
          </w:tcPr>
          <w:p w14:paraId="4E4B324C" w14:textId="77777777" w:rsidR="00DD2FE7" w:rsidRPr="002D743B" w:rsidRDefault="00DD2FE7" w:rsidP="0089509B">
            <w:pPr>
              <w:pStyle w:val="EG"/>
            </w:pPr>
            <w:r w:rsidRPr="002D743B">
              <w:t>Method(s) of assessment</w:t>
            </w:r>
          </w:p>
        </w:tc>
        <w:tc>
          <w:tcPr>
            <w:tcW w:w="5713" w:type="dxa"/>
            <w:gridSpan w:val="3"/>
          </w:tcPr>
          <w:p w14:paraId="35D57A2E" w14:textId="77777777" w:rsidR="00DD2FE7" w:rsidRPr="002D743B" w:rsidRDefault="00DD2FE7" w:rsidP="0089509B">
            <w:pPr>
              <w:pStyle w:val="unittext"/>
            </w:pPr>
            <w:r w:rsidRPr="002D743B">
              <w:t xml:space="preserve">The following </w:t>
            </w:r>
            <w:r>
              <w:t xml:space="preserve">suggested </w:t>
            </w:r>
            <w:r w:rsidRPr="002D743B">
              <w:t>assessment methods are suitable for this unit:</w:t>
            </w:r>
          </w:p>
          <w:p w14:paraId="59BD181E" w14:textId="77777777" w:rsidR="00DD2FE7" w:rsidRPr="002D743B" w:rsidRDefault="00DD2FE7" w:rsidP="0089509B">
            <w:pPr>
              <w:pStyle w:val="bullet"/>
              <w:numPr>
                <w:ilvl w:val="0"/>
                <w:numId w:val="13"/>
              </w:numPr>
              <w:ind w:left="284" w:hanging="284"/>
            </w:pPr>
            <w:r w:rsidRPr="002D743B">
              <w:t xml:space="preserve">direct observation of the learner interpreting information in, and making meaning of </w:t>
            </w:r>
            <w:r>
              <w:t xml:space="preserve">complex </w:t>
            </w:r>
            <w:r w:rsidRPr="002D743B">
              <w:t xml:space="preserve">paper based and </w:t>
            </w:r>
            <w:r>
              <w:t>web based</w:t>
            </w:r>
            <w:r w:rsidRPr="002D743B">
              <w:t xml:space="preserve"> texts </w:t>
            </w:r>
          </w:p>
          <w:p w14:paraId="465315D5" w14:textId="77777777" w:rsidR="00DD2FE7" w:rsidRPr="002D743B" w:rsidRDefault="00DD2FE7" w:rsidP="0089509B">
            <w:pPr>
              <w:pStyle w:val="bullet"/>
              <w:numPr>
                <w:ilvl w:val="0"/>
                <w:numId w:val="13"/>
              </w:numPr>
              <w:ind w:left="284" w:hanging="284"/>
            </w:pPr>
            <w:r>
              <w:t>oral</w:t>
            </w:r>
            <w:r w:rsidRPr="002D743B">
              <w:t xml:space="preserve"> or written questioning to assess knowledge of the techniques used by writers to achieve their purpose in text types related to community participation</w:t>
            </w:r>
          </w:p>
          <w:p w14:paraId="7C796B89" w14:textId="77777777" w:rsidR="00DD2FE7" w:rsidRPr="002D743B" w:rsidRDefault="00DD2FE7" w:rsidP="0089509B">
            <w:pPr>
              <w:pStyle w:val="bullet"/>
              <w:numPr>
                <w:ilvl w:val="0"/>
                <w:numId w:val="13"/>
              </w:numPr>
              <w:ind w:left="284" w:hanging="284"/>
            </w:pPr>
            <w:r>
              <w:t>oral</w:t>
            </w:r>
            <w:r w:rsidRPr="002D743B">
              <w:t xml:space="preserve"> information from the learner assessing the effectiveness of the selected texts</w:t>
            </w:r>
          </w:p>
          <w:p w14:paraId="591F5AD5" w14:textId="77777777" w:rsidR="00DD2FE7" w:rsidRDefault="00DD2FE7" w:rsidP="0089509B">
            <w:pPr>
              <w:pStyle w:val="bullet"/>
              <w:numPr>
                <w:ilvl w:val="0"/>
                <w:numId w:val="13"/>
              </w:numPr>
              <w:ind w:left="284" w:hanging="284"/>
            </w:pPr>
            <w:r w:rsidRPr="002D743B">
              <w:t>portfolios containing</w:t>
            </w:r>
            <w:r>
              <w:t>:</w:t>
            </w:r>
          </w:p>
          <w:p w14:paraId="22EC8528" w14:textId="77777777" w:rsidR="00DD2FE7" w:rsidRPr="002D743B" w:rsidRDefault="00DD2FE7" w:rsidP="0089509B">
            <w:pPr>
              <w:pStyle w:val="endash"/>
              <w:keepNext/>
              <w:ind w:left="568" w:hanging="284"/>
            </w:pPr>
            <w:r w:rsidRPr="002D743B">
              <w:t>samples of responses to texts</w:t>
            </w:r>
          </w:p>
          <w:p w14:paraId="66BD18F5" w14:textId="77777777" w:rsidR="00DD2FE7" w:rsidRPr="002D743B" w:rsidRDefault="00DD2FE7" w:rsidP="0089509B">
            <w:pPr>
              <w:pStyle w:val="endash"/>
              <w:keepNext/>
              <w:ind w:left="568" w:hanging="284"/>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14:paraId="0A899569" w14:textId="77777777" w:rsidR="00DD2FE7" w:rsidRDefault="00DD2FE7" w:rsidP="0089509B">
      <w:pPr>
        <w:keepNext/>
        <w:tabs>
          <w:tab w:val="left" w:pos="930"/>
        </w:tabs>
        <w:spacing w:before="0" w:after="0"/>
        <w:sectPr w:rsidR="00DD2FE7" w:rsidSect="00DD2FE7">
          <w:headerReference w:type="even" r:id="rId361"/>
          <w:headerReference w:type="default" r:id="rId362"/>
          <w:footerReference w:type="even" r:id="rId363"/>
          <w:headerReference w:type="first" r:id="rId364"/>
          <w:footerReference w:type="first" r:id="rId365"/>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gridCol w:w="634"/>
        <w:gridCol w:w="179"/>
        <w:gridCol w:w="15"/>
        <w:gridCol w:w="5348"/>
      </w:tblGrid>
      <w:tr w:rsidR="004A6633" w14:paraId="7DBFB9C1" w14:textId="77777777" w:rsidTr="005A5B29">
        <w:tc>
          <w:tcPr>
            <w:tcW w:w="2850" w:type="dxa"/>
          </w:tcPr>
          <w:p w14:paraId="69A6C9B6" w14:textId="77777777" w:rsidR="004A6633" w:rsidRPr="00954CFA" w:rsidRDefault="004A6633" w:rsidP="005A5B29">
            <w:pPr>
              <w:pStyle w:val="temp"/>
            </w:pPr>
            <w:bookmarkStart w:id="296" w:name="_Toc505871729"/>
            <w:r w:rsidRPr="00954CFA">
              <w:lastRenderedPageBreak/>
              <w:t>Unit Code</w:t>
            </w:r>
            <w:bookmarkEnd w:id="296"/>
          </w:p>
        </w:tc>
        <w:tc>
          <w:tcPr>
            <w:tcW w:w="6176" w:type="dxa"/>
            <w:gridSpan w:val="4"/>
          </w:tcPr>
          <w:p w14:paraId="3E953930" w14:textId="77777777" w:rsidR="004A6633" w:rsidRPr="00D4658F" w:rsidRDefault="004A6633" w:rsidP="005A5B29">
            <w:pPr>
              <w:pStyle w:val="code"/>
            </w:pPr>
            <w:bookmarkStart w:id="297" w:name="_Toc514234415"/>
            <w:r>
              <w:t>VU22417</w:t>
            </w:r>
            <w:bookmarkEnd w:id="297"/>
          </w:p>
        </w:tc>
      </w:tr>
      <w:tr w:rsidR="004A6633" w14:paraId="48BC1337" w14:textId="77777777" w:rsidTr="005A5B29">
        <w:tc>
          <w:tcPr>
            <w:tcW w:w="2850" w:type="dxa"/>
          </w:tcPr>
          <w:p w14:paraId="3F4620B7" w14:textId="77777777" w:rsidR="004A6633" w:rsidRPr="00954CFA" w:rsidRDefault="004A6633" w:rsidP="005A5B29">
            <w:pPr>
              <w:pStyle w:val="temp"/>
            </w:pPr>
            <w:bookmarkStart w:id="298" w:name="_Toc505871731"/>
            <w:r w:rsidRPr="00954CFA">
              <w:t>Unit Title</w:t>
            </w:r>
            <w:bookmarkEnd w:id="298"/>
          </w:p>
        </w:tc>
        <w:tc>
          <w:tcPr>
            <w:tcW w:w="6176" w:type="dxa"/>
            <w:gridSpan w:val="4"/>
          </w:tcPr>
          <w:p w14:paraId="0061F336" w14:textId="77777777" w:rsidR="004A6633" w:rsidRPr="00D4658F" w:rsidRDefault="004A6633" w:rsidP="005A5B29">
            <w:pPr>
              <w:pStyle w:val="code"/>
            </w:pPr>
            <w:bookmarkStart w:id="299" w:name="_Toc507058769"/>
            <w:bookmarkStart w:id="300" w:name="_Toc514234416"/>
            <w:r w:rsidRPr="00D4658F">
              <w:t>Participate in complex spoken interactions</w:t>
            </w:r>
            <w:bookmarkEnd w:id="299"/>
            <w:bookmarkEnd w:id="300"/>
          </w:p>
        </w:tc>
      </w:tr>
      <w:tr w:rsidR="004A6633" w14:paraId="5462C5D5" w14:textId="77777777" w:rsidTr="005A5B29">
        <w:tc>
          <w:tcPr>
            <w:tcW w:w="2850" w:type="dxa"/>
          </w:tcPr>
          <w:p w14:paraId="723A1273" w14:textId="77777777" w:rsidR="004A6633" w:rsidRDefault="004A6633" w:rsidP="005A5B29">
            <w:pPr>
              <w:pStyle w:val="Heading21"/>
            </w:pPr>
            <w:r>
              <w:t>Unit Descriptor</w:t>
            </w:r>
          </w:p>
        </w:tc>
        <w:tc>
          <w:tcPr>
            <w:tcW w:w="6176" w:type="dxa"/>
            <w:gridSpan w:val="4"/>
          </w:tcPr>
          <w:p w14:paraId="38E2BC77" w14:textId="77777777" w:rsidR="004A6633" w:rsidRDefault="004A6633" w:rsidP="005A5B29">
            <w:pPr>
              <w:pStyle w:val="unittext"/>
            </w:pPr>
            <w:r>
              <w:t xml:space="preserve">This unit describes the </w:t>
            </w:r>
            <w:r w:rsidRPr="00D00369">
              <w:t>skills and knowledge to participate in a range of</w:t>
            </w:r>
            <w:r>
              <w:t xml:space="preserve"> complex and sustained</w:t>
            </w:r>
            <w:r w:rsidRPr="00D00369">
              <w:t xml:space="preserve"> spoken interactions</w:t>
            </w:r>
            <w:r>
              <w:t xml:space="preserve"> in familiar and unfamiliar</w:t>
            </w:r>
            <w:r w:rsidRPr="00D00369">
              <w:t xml:space="preserve"> </w:t>
            </w:r>
            <w:r>
              <w:t>contexts that include abstraction, symbolism and specialised vocabulary. Learners at this level work independently and initiate and use support from a range of established resources.</w:t>
            </w:r>
          </w:p>
          <w:p w14:paraId="6D64F047" w14:textId="77777777" w:rsidR="004A6633" w:rsidRDefault="004A6633" w:rsidP="005A5B29">
            <w:pPr>
              <w:pStyle w:val="unittext"/>
            </w:pPr>
            <w:r>
              <w:t>The required outcomes described in this unit contribute to the achievement of Australian Core Skills Framework indicators for Oral Communication at Level 4: 4.07, 4.08</w:t>
            </w:r>
          </w:p>
        </w:tc>
      </w:tr>
      <w:tr w:rsidR="004A6633" w14:paraId="4E1D3530" w14:textId="77777777" w:rsidTr="005A5B29">
        <w:tc>
          <w:tcPr>
            <w:tcW w:w="2850" w:type="dxa"/>
          </w:tcPr>
          <w:p w14:paraId="6C4C67E6" w14:textId="77777777" w:rsidR="004A6633" w:rsidRDefault="004A6633" w:rsidP="005A5B29">
            <w:pPr>
              <w:pStyle w:val="Heading21"/>
            </w:pPr>
            <w:r>
              <w:t>Employability Skills</w:t>
            </w:r>
          </w:p>
        </w:tc>
        <w:tc>
          <w:tcPr>
            <w:tcW w:w="6176" w:type="dxa"/>
            <w:gridSpan w:val="4"/>
          </w:tcPr>
          <w:p w14:paraId="4A3AD57F" w14:textId="77777777" w:rsidR="004A6633" w:rsidRDefault="004A6633" w:rsidP="005A5B29">
            <w:pPr>
              <w:pStyle w:val="unittext"/>
            </w:pPr>
            <w:r>
              <w:t>This unit contains employability skills.</w:t>
            </w:r>
          </w:p>
        </w:tc>
      </w:tr>
      <w:tr w:rsidR="004A6633" w14:paraId="34CFC6E8" w14:textId="77777777" w:rsidTr="005A5B29">
        <w:tc>
          <w:tcPr>
            <w:tcW w:w="2850" w:type="dxa"/>
          </w:tcPr>
          <w:p w14:paraId="518E5A4A" w14:textId="77777777" w:rsidR="004A6633" w:rsidRDefault="004A6633" w:rsidP="005A5B29">
            <w:pPr>
              <w:pStyle w:val="Heading21"/>
            </w:pPr>
            <w:r>
              <w:t>Application of the Unit</w:t>
            </w:r>
          </w:p>
        </w:tc>
        <w:tc>
          <w:tcPr>
            <w:tcW w:w="6176" w:type="dxa"/>
            <w:gridSpan w:val="4"/>
          </w:tcPr>
          <w:p w14:paraId="5D2A9948" w14:textId="77777777" w:rsidR="004A6633" w:rsidRPr="00704BA5" w:rsidRDefault="004A6633" w:rsidP="005A5B29">
            <w:pPr>
              <w:pStyle w:val="unittext"/>
            </w:pPr>
            <w:r w:rsidRPr="00704BA5">
              <w:t>This unit applies to those who wish to improve their oral communication skills for personal, community, learning or employment purposes.</w:t>
            </w:r>
          </w:p>
          <w:p w14:paraId="4647352D" w14:textId="77777777" w:rsidR="004A6633" w:rsidRDefault="004A6633" w:rsidP="005A5B29">
            <w:pPr>
              <w:pStyle w:val="unittext"/>
            </w:pPr>
            <w:r w:rsidRPr="00704BA5">
              <w:t xml:space="preserve">Where application is as part of the Certificate II in General Education for Adults, it is strongly recommended that application is integrated with the delivery and assessment of core units such as </w:t>
            </w:r>
            <w:r>
              <w:rPr>
                <w:i/>
              </w:rPr>
              <w:t>VU22414</w:t>
            </w:r>
            <w:r w:rsidRPr="009F4FA7">
              <w:rPr>
                <w:i/>
              </w:rPr>
              <w:t xml:space="preserve"> Engage with a range of complex texts for learning purposes</w:t>
            </w:r>
            <w:r w:rsidRPr="00704BA5">
              <w:t>.</w:t>
            </w:r>
          </w:p>
        </w:tc>
      </w:tr>
      <w:tr w:rsidR="004A6633" w14:paraId="326F8146" w14:textId="77777777" w:rsidTr="005A5B29">
        <w:tc>
          <w:tcPr>
            <w:tcW w:w="2850" w:type="dxa"/>
          </w:tcPr>
          <w:p w14:paraId="220E77AB" w14:textId="77777777" w:rsidR="004A6633" w:rsidRDefault="004A6633" w:rsidP="005A5B29">
            <w:pPr>
              <w:pStyle w:val="Heading21"/>
            </w:pPr>
            <w:r>
              <w:t>Element</w:t>
            </w:r>
          </w:p>
          <w:p w14:paraId="2011963E" w14:textId="77777777" w:rsidR="004A6633" w:rsidRDefault="004A6633" w:rsidP="005A5B29">
            <w:pPr>
              <w:pStyle w:val="text"/>
            </w:pPr>
            <w:r w:rsidRPr="005979AA">
              <w:t>Elements describe the essential outcomes of a unit of competency. Elements describe actions or outcomes that are demonstrable and assessable.</w:t>
            </w:r>
          </w:p>
        </w:tc>
        <w:tc>
          <w:tcPr>
            <w:tcW w:w="6176" w:type="dxa"/>
            <w:gridSpan w:val="4"/>
          </w:tcPr>
          <w:p w14:paraId="5DBD8810" w14:textId="77777777" w:rsidR="004A6633" w:rsidRDefault="004A6633" w:rsidP="005A5B29">
            <w:pPr>
              <w:pStyle w:val="Heading21"/>
            </w:pPr>
            <w:r>
              <w:t>Performance Criteria</w:t>
            </w:r>
          </w:p>
          <w:p w14:paraId="4B19A8DA" w14:textId="77777777" w:rsidR="004A6633" w:rsidRDefault="004A6633" w:rsidP="005A5B29">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A6633" w14:paraId="1D27D4F2" w14:textId="77777777" w:rsidTr="005A5B29">
        <w:tc>
          <w:tcPr>
            <w:tcW w:w="2850" w:type="dxa"/>
          </w:tcPr>
          <w:p w14:paraId="7ABF183E" w14:textId="77777777" w:rsidR="004A6633" w:rsidRDefault="004A6633" w:rsidP="005A5B29">
            <w:pPr>
              <w:pStyle w:val="spacer"/>
            </w:pPr>
          </w:p>
        </w:tc>
        <w:tc>
          <w:tcPr>
            <w:tcW w:w="6176" w:type="dxa"/>
            <w:gridSpan w:val="4"/>
          </w:tcPr>
          <w:p w14:paraId="1011FD1C" w14:textId="77777777" w:rsidR="004A6633" w:rsidRDefault="004A6633" w:rsidP="005A5B29">
            <w:pPr>
              <w:pStyle w:val="spacer"/>
            </w:pPr>
          </w:p>
        </w:tc>
      </w:tr>
      <w:tr w:rsidR="004A6633" w14:paraId="567F7937" w14:textId="77777777" w:rsidTr="005A5B29">
        <w:tc>
          <w:tcPr>
            <w:tcW w:w="2850" w:type="dxa"/>
            <w:vMerge w:val="restart"/>
          </w:tcPr>
          <w:p w14:paraId="1C20FD1E" w14:textId="77777777" w:rsidR="004A6633" w:rsidRPr="0084371F" w:rsidRDefault="004A6633" w:rsidP="005A5B29">
            <w:pPr>
              <w:pStyle w:val="element"/>
              <w:keepNext/>
            </w:pPr>
            <w:r w:rsidRPr="0084371F">
              <w:t>1</w:t>
            </w:r>
            <w:r>
              <w:tab/>
            </w:r>
            <w:r w:rsidRPr="000B5EF6">
              <w:t>Engage in</w:t>
            </w:r>
            <w:r>
              <w:t xml:space="preserve"> complex</w:t>
            </w:r>
            <w:r w:rsidRPr="000B5EF6">
              <w:t xml:space="preserve"> spoken exchanges </w:t>
            </w:r>
          </w:p>
        </w:tc>
        <w:tc>
          <w:tcPr>
            <w:tcW w:w="813" w:type="dxa"/>
            <w:gridSpan w:val="2"/>
          </w:tcPr>
          <w:p w14:paraId="389B1A07" w14:textId="77777777" w:rsidR="004A6633" w:rsidRDefault="004A6633" w:rsidP="005A5B29">
            <w:pPr>
              <w:pStyle w:val="PC"/>
              <w:keepNext/>
            </w:pPr>
            <w:r>
              <w:t>1.1</w:t>
            </w:r>
          </w:p>
        </w:tc>
        <w:tc>
          <w:tcPr>
            <w:tcW w:w="5363" w:type="dxa"/>
            <w:gridSpan w:val="2"/>
          </w:tcPr>
          <w:p w14:paraId="314245E0" w14:textId="77777777" w:rsidR="004A6633" w:rsidRDefault="004A6633" w:rsidP="005A5B29">
            <w:pPr>
              <w:pStyle w:val="PC"/>
              <w:keepNext/>
            </w:pPr>
            <w:r>
              <w:t xml:space="preserve">Determine the </w:t>
            </w:r>
            <w:r w:rsidRPr="001B0C0D">
              <w:rPr>
                <w:b/>
                <w:i/>
              </w:rPr>
              <w:t xml:space="preserve">purpose </w:t>
            </w:r>
            <w:r w:rsidRPr="006D2082">
              <w:t>and</w:t>
            </w:r>
            <w:r w:rsidRPr="001B0C0D">
              <w:rPr>
                <w:b/>
                <w:i/>
              </w:rPr>
              <w:t xml:space="preserve"> audience</w:t>
            </w:r>
            <w:r>
              <w:t xml:space="preserve"> for the exchange</w:t>
            </w:r>
          </w:p>
        </w:tc>
      </w:tr>
      <w:tr w:rsidR="004A6633" w14:paraId="4AA411B6" w14:textId="77777777" w:rsidTr="005A5B29">
        <w:tc>
          <w:tcPr>
            <w:tcW w:w="2850" w:type="dxa"/>
            <w:vMerge/>
          </w:tcPr>
          <w:p w14:paraId="735A20D3" w14:textId="77777777" w:rsidR="004A6633" w:rsidRPr="0084371F" w:rsidRDefault="004A6633" w:rsidP="005A5B29">
            <w:pPr>
              <w:pStyle w:val="element"/>
              <w:keepNext/>
            </w:pPr>
          </w:p>
        </w:tc>
        <w:tc>
          <w:tcPr>
            <w:tcW w:w="813" w:type="dxa"/>
            <w:gridSpan w:val="2"/>
          </w:tcPr>
          <w:p w14:paraId="63AA236E" w14:textId="77777777" w:rsidR="004A6633" w:rsidRDefault="004A6633" w:rsidP="005A5B29">
            <w:pPr>
              <w:pStyle w:val="PC"/>
              <w:keepNext/>
            </w:pPr>
            <w:r>
              <w:t>1.2</w:t>
            </w:r>
          </w:p>
        </w:tc>
        <w:tc>
          <w:tcPr>
            <w:tcW w:w="5363" w:type="dxa"/>
            <w:gridSpan w:val="2"/>
          </w:tcPr>
          <w:p w14:paraId="111E18A4" w14:textId="77777777" w:rsidR="004A6633" w:rsidRDefault="004A6633" w:rsidP="005A5B29">
            <w:pPr>
              <w:pStyle w:val="PC"/>
              <w:keepNext/>
            </w:pPr>
            <w:r>
              <w:t>Select an appropriate register for the exchange</w:t>
            </w:r>
          </w:p>
        </w:tc>
      </w:tr>
      <w:tr w:rsidR="004A6633" w14:paraId="3707A602" w14:textId="77777777" w:rsidTr="005A5B29">
        <w:tc>
          <w:tcPr>
            <w:tcW w:w="2850" w:type="dxa"/>
            <w:vMerge/>
          </w:tcPr>
          <w:p w14:paraId="13484D8F" w14:textId="77777777" w:rsidR="004A6633" w:rsidRPr="0084371F" w:rsidRDefault="004A6633" w:rsidP="005A5B29">
            <w:pPr>
              <w:pStyle w:val="element"/>
              <w:keepNext/>
            </w:pPr>
          </w:p>
        </w:tc>
        <w:tc>
          <w:tcPr>
            <w:tcW w:w="813" w:type="dxa"/>
            <w:gridSpan w:val="2"/>
          </w:tcPr>
          <w:p w14:paraId="57D423A4" w14:textId="77777777" w:rsidR="004A6633" w:rsidRDefault="004A6633" w:rsidP="005A5B29">
            <w:pPr>
              <w:pStyle w:val="PC"/>
              <w:keepNext/>
            </w:pPr>
            <w:r>
              <w:t>1.3</w:t>
            </w:r>
          </w:p>
        </w:tc>
        <w:tc>
          <w:tcPr>
            <w:tcW w:w="5363" w:type="dxa"/>
            <w:gridSpan w:val="2"/>
          </w:tcPr>
          <w:p w14:paraId="0068295E" w14:textId="77777777" w:rsidR="004A6633" w:rsidRDefault="004A6633" w:rsidP="005A5B29">
            <w:pPr>
              <w:pStyle w:val="PC"/>
              <w:keepNext/>
            </w:pPr>
            <w:r>
              <w:t xml:space="preserve">Use a range of </w:t>
            </w:r>
            <w:r w:rsidRPr="00FC42A4">
              <w:rPr>
                <w:b/>
              </w:rPr>
              <w:t xml:space="preserve">interaction strategies </w:t>
            </w:r>
            <w:r>
              <w:t>to maintain and participate in the exchange</w:t>
            </w:r>
          </w:p>
        </w:tc>
      </w:tr>
      <w:tr w:rsidR="004A6633" w14:paraId="036AEAE6" w14:textId="77777777" w:rsidTr="005A5B29">
        <w:tc>
          <w:tcPr>
            <w:tcW w:w="2850" w:type="dxa"/>
            <w:vMerge/>
          </w:tcPr>
          <w:p w14:paraId="3B7870AC" w14:textId="77777777" w:rsidR="004A6633" w:rsidRPr="0084371F" w:rsidRDefault="004A6633" w:rsidP="005A5B29">
            <w:pPr>
              <w:pStyle w:val="element"/>
              <w:keepNext/>
            </w:pPr>
          </w:p>
        </w:tc>
        <w:tc>
          <w:tcPr>
            <w:tcW w:w="813" w:type="dxa"/>
            <w:gridSpan w:val="2"/>
          </w:tcPr>
          <w:p w14:paraId="16874576" w14:textId="77777777" w:rsidR="004A6633" w:rsidRDefault="004A6633" w:rsidP="005A5B29">
            <w:pPr>
              <w:pStyle w:val="PC"/>
              <w:keepNext/>
            </w:pPr>
            <w:r>
              <w:t>1.4</w:t>
            </w:r>
          </w:p>
        </w:tc>
        <w:tc>
          <w:tcPr>
            <w:tcW w:w="5363" w:type="dxa"/>
            <w:gridSpan w:val="2"/>
          </w:tcPr>
          <w:p w14:paraId="5E808493" w14:textId="77777777" w:rsidR="004A6633" w:rsidRDefault="004A6633" w:rsidP="005A5B29">
            <w:pPr>
              <w:pStyle w:val="PC"/>
              <w:keepNext/>
            </w:pPr>
            <w:r>
              <w:t>Identify and interpret inferences and nuances</w:t>
            </w:r>
            <w:r w:rsidRPr="00692020">
              <w:t xml:space="preserve"> in the exchange</w:t>
            </w:r>
          </w:p>
        </w:tc>
      </w:tr>
      <w:tr w:rsidR="004A6633" w14:paraId="78AB79F4" w14:textId="77777777" w:rsidTr="005A5B29">
        <w:tc>
          <w:tcPr>
            <w:tcW w:w="2850" w:type="dxa"/>
            <w:vMerge/>
          </w:tcPr>
          <w:p w14:paraId="37C237D2" w14:textId="77777777" w:rsidR="004A6633" w:rsidRPr="0084371F" w:rsidRDefault="004A6633" w:rsidP="005A5B29">
            <w:pPr>
              <w:pStyle w:val="element"/>
              <w:keepNext/>
            </w:pPr>
          </w:p>
        </w:tc>
        <w:tc>
          <w:tcPr>
            <w:tcW w:w="813" w:type="dxa"/>
            <w:gridSpan w:val="2"/>
          </w:tcPr>
          <w:p w14:paraId="30E44AF5" w14:textId="77777777" w:rsidR="004A6633" w:rsidRDefault="004A6633" w:rsidP="005A5B29">
            <w:pPr>
              <w:pStyle w:val="PC"/>
              <w:keepNext/>
            </w:pPr>
            <w:r>
              <w:t>1.5</w:t>
            </w:r>
          </w:p>
        </w:tc>
        <w:tc>
          <w:tcPr>
            <w:tcW w:w="5363" w:type="dxa"/>
            <w:gridSpan w:val="2"/>
          </w:tcPr>
          <w:p w14:paraId="411C6069" w14:textId="77777777" w:rsidR="004A6633" w:rsidRDefault="004A6633" w:rsidP="005A5B29">
            <w:pPr>
              <w:pStyle w:val="PC"/>
              <w:keepNext/>
            </w:pPr>
            <w:r>
              <w:t>Use linguistic structures to support the purpose of the exchange</w:t>
            </w:r>
          </w:p>
        </w:tc>
      </w:tr>
      <w:tr w:rsidR="004A6633" w14:paraId="4BDB0607" w14:textId="77777777" w:rsidTr="005A5B29">
        <w:tc>
          <w:tcPr>
            <w:tcW w:w="2850" w:type="dxa"/>
            <w:vMerge/>
          </w:tcPr>
          <w:p w14:paraId="65726F5D" w14:textId="77777777" w:rsidR="004A6633" w:rsidRPr="0084371F" w:rsidRDefault="004A6633" w:rsidP="005A5B29">
            <w:pPr>
              <w:pStyle w:val="element"/>
              <w:keepNext/>
            </w:pPr>
          </w:p>
        </w:tc>
        <w:tc>
          <w:tcPr>
            <w:tcW w:w="813" w:type="dxa"/>
            <w:gridSpan w:val="2"/>
          </w:tcPr>
          <w:p w14:paraId="72272803" w14:textId="77777777" w:rsidR="004A6633" w:rsidRDefault="004A6633" w:rsidP="005A5B29">
            <w:pPr>
              <w:pStyle w:val="PC"/>
              <w:keepNext/>
            </w:pPr>
            <w:r>
              <w:t>1.6</w:t>
            </w:r>
          </w:p>
        </w:tc>
        <w:tc>
          <w:tcPr>
            <w:tcW w:w="5363" w:type="dxa"/>
            <w:gridSpan w:val="2"/>
          </w:tcPr>
          <w:p w14:paraId="6336E423" w14:textId="77777777" w:rsidR="004A6633" w:rsidRPr="0069783A" w:rsidRDefault="004A6633" w:rsidP="005A5B29">
            <w:pPr>
              <w:pStyle w:val="PC"/>
              <w:keepNext/>
            </w:pPr>
            <w:r>
              <w:t>Evaluate</w:t>
            </w:r>
            <w:r w:rsidRPr="0069783A">
              <w:t xml:space="preserve"> the effectiveness of the interaction</w:t>
            </w:r>
          </w:p>
        </w:tc>
      </w:tr>
      <w:tr w:rsidR="004A6633" w14:paraId="5CA74F50" w14:textId="77777777" w:rsidTr="005A5B29">
        <w:tc>
          <w:tcPr>
            <w:tcW w:w="2850" w:type="dxa"/>
          </w:tcPr>
          <w:p w14:paraId="2C83294A" w14:textId="77777777" w:rsidR="004A6633" w:rsidRDefault="004A6633" w:rsidP="005A5B29">
            <w:pPr>
              <w:pStyle w:val="spacer"/>
            </w:pPr>
          </w:p>
        </w:tc>
        <w:tc>
          <w:tcPr>
            <w:tcW w:w="6176" w:type="dxa"/>
            <w:gridSpan w:val="4"/>
          </w:tcPr>
          <w:p w14:paraId="3ED3C131" w14:textId="77777777" w:rsidR="004A6633" w:rsidRDefault="004A6633" w:rsidP="005A5B29">
            <w:pPr>
              <w:pStyle w:val="spacer"/>
            </w:pPr>
          </w:p>
        </w:tc>
      </w:tr>
      <w:tr w:rsidR="004A6633" w14:paraId="57B710E9" w14:textId="77777777" w:rsidTr="005A5B29">
        <w:tc>
          <w:tcPr>
            <w:tcW w:w="2850" w:type="dxa"/>
            <w:vMerge w:val="restart"/>
          </w:tcPr>
          <w:p w14:paraId="199A9A17" w14:textId="77777777" w:rsidR="004A6633" w:rsidRDefault="004A6633" w:rsidP="005A5B29">
            <w:pPr>
              <w:pStyle w:val="element"/>
              <w:keepNext/>
            </w:pPr>
            <w:r>
              <w:t>2</w:t>
            </w:r>
            <w:r>
              <w:tab/>
              <w:t xml:space="preserve">Respond to complex </w:t>
            </w:r>
            <w:r>
              <w:lastRenderedPageBreak/>
              <w:t>spoken texts for a range of oral text types</w:t>
            </w:r>
          </w:p>
        </w:tc>
        <w:tc>
          <w:tcPr>
            <w:tcW w:w="828" w:type="dxa"/>
            <w:gridSpan w:val="3"/>
          </w:tcPr>
          <w:p w14:paraId="5B1618A7" w14:textId="77777777" w:rsidR="004A6633" w:rsidRDefault="004A6633" w:rsidP="005A5B29">
            <w:pPr>
              <w:pStyle w:val="PC"/>
              <w:keepNext/>
            </w:pPr>
            <w:r>
              <w:lastRenderedPageBreak/>
              <w:t>2.1</w:t>
            </w:r>
          </w:p>
        </w:tc>
        <w:tc>
          <w:tcPr>
            <w:tcW w:w="5348" w:type="dxa"/>
          </w:tcPr>
          <w:p w14:paraId="79BCB6A0" w14:textId="77777777" w:rsidR="004A6633" w:rsidRDefault="004A6633" w:rsidP="005A5B29">
            <w:pPr>
              <w:pStyle w:val="PC"/>
              <w:keepNext/>
            </w:pPr>
            <w:r>
              <w:t xml:space="preserve">Determine the purpose and audience for the </w:t>
            </w:r>
            <w:r>
              <w:lastRenderedPageBreak/>
              <w:t>information</w:t>
            </w:r>
          </w:p>
        </w:tc>
      </w:tr>
      <w:tr w:rsidR="004A6633" w14:paraId="6BE5ADBE" w14:textId="77777777" w:rsidTr="005A5B29">
        <w:tc>
          <w:tcPr>
            <w:tcW w:w="2850" w:type="dxa"/>
            <w:vMerge/>
          </w:tcPr>
          <w:p w14:paraId="25108CFE" w14:textId="77777777" w:rsidR="004A6633" w:rsidRDefault="004A6633" w:rsidP="005A5B29">
            <w:pPr>
              <w:keepNext/>
            </w:pPr>
          </w:p>
        </w:tc>
        <w:tc>
          <w:tcPr>
            <w:tcW w:w="828" w:type="dxa"/>
            <w:gridSpan w:val="3"/>
          </w:tcPr>
          <w:p w14:paraId="06FDB7A8" w14:textId="77777777" w:rsidR="004A6633" w:rsidRDefault="004A6633" w:rsidP="005A5B29">
            <w:pPr>
              <w:pStyle w:val="PC"/>
              <w:keepNext/>
            </w:pPr>
            <w:r>
              <w:t>2.2</w:t>
            </w:r>
          </w:p>
        </w:tc>
        <w:tc>
          <w:tcPr>
            <w:tcW w:w="5348" w:type="dxa"/>
          </w:tcPr>
          <w:p w14:paraId="4E7B512B" w14:textId="77777777" w:rsidR="004A6633" w:rsidRPr="00272C68" w:rsidRDefault="004A6633" w:rsidP="005A5B29">
            <w:pPr>
              <w:pStyle w:val="unittext"/>
            </w:pPr>
            <w:r w:rsidRPr="00272C68">
              <w:t xml:space="preserve">Use a </w:t>
            </w:r>
            <w:r w:rsidRPr="00500A46">
              <w:t>range of</w:t>
            </w:r>
            <w:r w:rsidRPr="00272C68">
              <w:rPr>
                <w:b/>
                <w:i/>
              </w:rPr>
              <w:t xml:space="preserve"> strategies</w:t>
            </w:r>
            <w:r w:rsidRPr="00272C68">
              <w:t xml:space="preserve"> </w:t>
            </w:r>
            <w:r>
              <w:rPr>
                <w:b/>
                <w:i/>
              </w:rPr>
              <w:t>to interpret and extract ideas from the texts</w:t>
            </w:r>
          </w:p>
        </w:tc>
      </w:tr>
      <w:tr w:rsidR="004A6633" w14:paraId="38457D4F" w14:textId="77777777" w:rsidTr="005A5B29">
        <w:tc>
          <w:tcPr>
            <w:tcW w:w="2850" w:type="dxa"/>
            <w:vMerge/>
          </w:tcPr>
          <w:p w14:paraId="65474B08" w14:textId="77777777" w:rsidR="004A6633" w:rsidRDefault="004A6633" w:rsidP="005A5B29">
            <w:pPr>
              <w:keepNext/>
            </w:pPr>
          </w:p>
        </w:tc>
        <w:tc>
          <w:tcPr>
            <w:tcW w:w="828" w:type="dxa"/>
            <w:gridSpan w:val="3"/>
          </w:tcPr>
          <w:p w14:paraId="7B16593B" w14:textId="77777777" w:rsidR="004A6633" w:rsidRDefault="004A6633" w:rsidP="005A5B29">
            <w:pPr>
              <w:pStyle w:val="PC"/>
              <w:keepNext/>
            </w:pPr>
            <w:r>
              <w:t>2.3</w:t>
            </w:r>
          </w:p>
        </w:tc>
        <w:tc>
          <w:tcPr>
            <w:tcW w:w="5348" w:type="dxa"/>
          </w:tcPr>
          <w:p w14:paraId="236A18C8" w14:textId="77777777" w:rsidR="004A6633" w:rsidRPr="00272C68" w:rsidRDefault="004A6633" w:rsidP="005A5B29">
            <w:pPr>
              <w:pStyle w:val="unittext"/>
            </w:pPr>
            <w:r>
              <w:t>Analyse the relationship between</w:t>
            </w:r>
            <w:r w:rsidRPr="00EC2DAB">
              <w:t xml:space="preserve"> ideas</w:t>
            </w:r>
            <w:r>
              <w:t xml:space="preserve"> in the spoken texts</w:t>
            </w:r>
          </w:p>
        </w:tc>
      </w:tr>
      <w:tr w:rsidR="004A6633" w14:paraId="749F686F" w14:textId="77777777" w:rsidTr="005A5B29">
        <w:tc>
          <w:tcPr>
            <w:tcW w:w="2850" w:type="dxa"/>
            <w:vMerge/>
          </w:tcPr>
          <w:p w14:paraId="5CE51292" w14:textId="77777777" w:rsidR="004A6633" w:rsidRDefault="004A6633" w:rsidP="005A5B29">
            <w:pPr>
              <w:keepNext/>
            </w:pPr>
          </w:p>
        </w:tc>
        <w:tc>
          <w:tcPr>
            <w:tcW w:w="828" w:type="dxa"/>
            <w:gridSpan w:val="3"/>
          </w:tcPr>
          <w:p w14:paraId="5B0640D5" w14:textId="77777777" w:rsidR="004A6633" w:rsidRDefault="004A6633" w:rsidP="005A5B29">
            <w:pPr>
              <w:pStyle w:val="PC"/>
              <w:keepNext/>
            </w:pPr>
            <w:r>
              <w:t>2.5</w:t>
            </w:r>
          </w:p>
        </w:tc>
        <w:tc>
          <w:tcPr>
            <w:tcW w:w="5348" w:type="dxa"/>
          </w:tcPr>
          <w:p w14:paraId="19F20465" w14:textId="77777777" w:rsidR="004A6633" w:rsidRDefault="004A6633" w:rsidP="005A5B29">
            <w:pPr>
              <w:pStyle w:val="PC"/>
              <w:keepNext/>
            </w:pPr>
            <w:r>
              <w:t>Request clarification through questioning</w:t>
            </w:r>
          </w:p>
        </w:tc>
      </w:tr>
      <w:tr w:rsidR="004A6633" w14:paraId="2277DDA9" w14:textId="77777777" w:rsidTr="005A5B29">
        <w:tc>
          <w:tcPr>
            <w:tcW w:w="2850" w:type="dxa"/>
            <w:vMerge/>
          </w:tcPr>
          <w:p w14:paraId="2276710C" w14:textId="77777777" w:rsidR="004A6633" w:rsidRDefault="004A6633" w:rsidP="005A5B29">
            <w:pPr>
              <w:keepNext/>
            </w:pPr>
          </w:p>
        </w:tc>
        <w:tc>
          <w:tcPr>
            <w:tcW w:w="828" w:type="dxa"/>
            <w:gridSpan w:val="3"/>
          </w:tcPr>
          <w:p w14:paraId="34DBA39D" w14:textId="77777777" w:rsidR="004A6633" w:rsidRDefault="004A6633" w:rsidP="005A5B29">
            <w:pPr>
              <w:pStyle w:val="PC"/>
              <w:keepNext/>
            </w:pPr>
            <w:r>
              <w:t>2.4</w:t>
            </w:r>
          </w:p>
        </w:tc>
        <w:tc>
          <w:tcPr>
            <w:tcW w:w="5348" w:type="dxa"/>
          </w:tcPr>
          <w:p w14:paraId="69209819" w14:textId="77777777" w:rsidR="004A6633" w:rsidRDefault="004A6633" w:rsidP="005A5B29">
            <w:pPr>
              <w:pStyle w:val="PC"/>
              <w:keepNext/>
            </w:pPr>
            <w:r>
              <w:t xml:space="preserve">Conduct a </w:t>
            </w:r>
            <w:r w:rsidRPr="006F3384">
              <w:rPr>
                <w:b/>
                <w:i/>
              </w:rPr>
              <w:t>critical review</w:t>
            </w:r>
            <w:r>
              <w:t xml:space="preserve"> of the spoken texts</w:t>
            </w:r>
          </w:p>
        </w:tc>
      </w:tr>
      <w:tr w:rsidR="004A6633" w14:paraId="10EDF2C2" w14:textId="77777777" w:rsidTr="005A5B29">
        <w:tc>
          <w:tcPr>
            <w:tcW w:w="2850" w:type="dxa"/>
          </w:tcPr>
          <w:p w14:paraId="6B7F696B" w14:textId="77777777" w:rsidR="004A6633" w:rsidRDefault="004A6633" w:rsidP="005A5B29">
            <w:pPr>
              <w:pStyle w:val="spacer"/>
            </w:pPr>
          </w:p>
        </w:tc>
        <w:tc>
          <w:tcPr>
            <w:tcW w:w="6176" w:type="dxa"/>
            <w:gridSpan w:val="4"/>
          </w:tcPr>
          <w:p w14:paraId="11FC2396" w14:textId="77777777" w:rsidR="004A6633" w:rsidRDefault="004A6633" w:rsidP="005A5B29">
            <w:pPr>
              <w:pStyle w:val="spacer"/>
            </w:pPr>
          </w:p>
        </w:tc>
      </w:tr>
      <w:tr w:rsidR="004A6633" w14:paraId="3CF619C1" w14:textId="77777777" w:rsidTr="005A5B29">
        <w:tc>
          <w:tcPr>
            <w:tcW w:w="9026" w:type="dxa"/>
            <w:gridSpan w:val="5"/>
          </w:tcPr>
          <w:p w14:paraId="1386B7F9" w14:textId="77777777" w:rsidR="004A6633" w:rsidRDefault="004A6633" w:rsidP="005A5B29">
            <w:pPr>
              <w:pStyle w:val="Heading21"/>
            </w:pPr>
            <w:r>
              <w:t>Required Knowledge and Skills</w:t>
            </w:r>
          </w:p>
          <w:p w14:paraId="324C877A" w14:textId="77777777" w:rsidR="004A6633" w:rsidRDefault="004A6633" w:rsidP="005A5B29">
            <w:pPr>
              <w:pStyle w:val="text"/>
            </w:pPr>
            <w:r w:rsidRPr="005979AA">
              <w:t>This describes the essential skills and knowledge and their level required for this unit</w:t>
            </w:r>
            <w:r>
              <w:t>.</w:t>
            </w:r>
          </w:p>
        </w:tc>
      </w:tr>
      <w:tr w:rsidR="004A6633" w14:paraId="2591FD3A" w14:textId="77777777" w:rsidTr="005A5B29">
        <w:tc>
          <w:tcPr>
            <w:tcW w:w="9026" w:type="dxa"/>
            <w:gridSpan w:val="5"/>
          </w:tcPr>
          <w:p w14:paraId="4846D110" w14:textId="77777777" w:rsidR="004A6633" w:rsidRDefault="004A6633" w:rsidP="005A5B29">
            <w:pPr>
              <w:pStyle w:val="unittext"/>
            </w:pPr>
            <w:r>
              <w:t>Required Knowledge:</w:t>
            </w:r>
          </w:p>
          <w:p w14:paraId="5FCF2562" w14:textId="77777777" w:rsidR="004A6633" w:rsidRPr="00972DC1" w:rsidRDefault="004A6633" w:rsidP="005A5B29">
            <w:pPr>
              <w:pStyle w:val="bullet"/>
              <w:numPr>
                <w:ilvl w:val="0"/>
                <w:numId w:val="13"/>
              </w:numPr>
              <w:ind w:left="284" w:hanging="284"/>
            </w:pPr>
            <w:r>
              <w:t>specialised vocabulary related to the exchanges</w:t>
            </w:r>
          </w:p>
          <w:p w14:paraId="28DA00E3" w14:textId="77777777" w:rsidR="004A6633" w:rsidRDefault="004A6633" w:rsidP="005A5B29">
            <w:pPr>
              <w:pStyle w:val="bullet"/>
              <w:numPr>
                <w:ilvl w:val="0"/>
                <w:numId w:val="13"/>
              </w:numPr>
              <w:ind w:left="284" w:hanging="284"/>
            </w:pPr>
            <w:r>
              <w:t>techniques used to maximise impact of exchange</w:t>
            </w:r>
          </w:p>
          <w:p w14:paraId="4E60C79A" w14:textId="77777777" w:rsidR="004A6633" w:rsidRPr="00972DC1" w:rsidRDefault="004A6633" w:rsidP="005A5B29">
            <w:pPr>
              <w:pStyle w:val="bullet"/>
              <w:numPr>
                <w:ilvl w:val="0"/>
                <w:numId w:val="13"/>
              </w:numPr>
              <w:ind w:left="284" w:hanging="284"/>
            </w:pPr>
            <w:r>
              <w:t>range of oral genres and linguistic features related to them</w:t>
            </w:r>
          </w:p>
          <w:p w14:paraId="71D62F31" w14:textId="77777777" w:rsidR="004A6633" w:rsidRDefault="004A6633" w:rsidP="005A5B29">
            <w:pPr>
              <w:pStyle w:val="unittext"/>
            </w:pPr>
            <w:r>
              <w:t>Required Skills:</w:t>
            </w:r>
          </w:p>
          <w:p w14:paraId="40DD593F" w14:textId="77777777" w:rsidR="004A6633" w:rsidRDefault="004A6633" w:rsidP="005A5B29">
            <w:pPr>
              <w:pStyle w:val="bullet"/>
              <w:numPr>
                <w:ilvl w:val="0"/>
                <w:numId w:val="13"/>
              </w:numPr>
              <w:ind w:left="284" w:hanging="284"/>
            </w:pPr>
            <w:r>
              <w:t>oral communication skills to:</w:t>
            </w:r>
          </w:p>
          <w:p w14:paraId="06B595D7" w14:textId="77777777" w:rsidR="004A6633" w:rsidRDefault="004A6633" w:rsidP="005A5B29">
            <w:pPr>
              <w:pStyle w:val="endash"/>
              <w:keepNext/>
              <w:ind w:left="568" w:hanging="284"/>
            </w:pPr>
            <w:r>
              <w:t>use complex sentences and verb tenses</w:t>
            </w:r>
          </w:p>
          <w:p w14:paraId="7F42054F" w14:textId="77777777" w:rsidR="004A6633" w:rsidRDefault="004A6633" w:rsidP="005A5B29">
            <w:pPr>
              <w:pStyle w:val="endash"/>
              <w:keepNext/>
              <w:ind w:left="568" w:hanging="284"/>
            </w:pPr>
            <w:r>
              <w:t>use intelligible pronunciation, stress and intonation to convey shades of meaning</w:t>
            </w:r>
          </w:p>
          <w:p w14:paraId="22D2AE59" w14:textId="77777777" w:rsidR="004A6633" w:rsidRPr="00972DC1" w:rsidRDefault="004A6633" w:rsidP="005A5B29">
            <w:pPr>
              <w:pStyle w:val="endash"/>
              <w:keepNext/>
              <w:numPr>
                <w:ilvl w:val="0"/>
                <w:numId w:val="0"/>
              </w:numPr>
              <w:ind w:left="568"/>
            </w:pPr>
            <w:r>
              <w:t>adjust non-verbal communication features to suit purpose of exchange</w:t>
            </w:r>
          </w:p>
          <w:p w14:paraId="07774F8C" w14:textId="77777777" w:rsidR="004A6633" w:rsidRPr="00972DC1" w:rsidRDefault="004A6633" w:rsidP="005A5B29">
            <w:pPr>
              <w:pStyle w:val="bullet"/>
              <w:numPr>
                <w:ilvl w:val="0"/>
                <w:numId w:val="13"/>
              </w:numPr>
              <w:ind w:left="284" w:hanging="284"/>
            </w:pPr>
            <w:r>
              <w:t>problem solving skills to:</w:t>
            </w:r>
          </w:p>
          <w:p w14:paraId="07335EB7" w14:textId="77777777" w:rsidR="004A6633" w:rsidRDefault="004A6633" w:rsidP="005A5B29">
            <w:pPr>
              <w:pStyle w:val="endash"/>
              <w:keepNext/>
              <w:ind w:left="568" w:hanging="284"/>
            </w:pPr>
            <w:r>
              <w:t>select linguistic features to support different oral genres</w:t>
            </w:r>
          </w:p>
          <w:p w14:paraId="58C55670" w14:textId="77777777" w:rsidR="004A6633" w:rsidRDefault="004A6633" w:rsidP="005A5B29">
            <w:pPr>
              <w:pStyle w:val="endash"/>
              <w:keepNext/>
              <w:ind w:left="568" w:hanging="284"/>
            </w:pPr>
            <w:r>
              <w:t>select strategies to enhance effectiveness of exchange</w:t>
            </w:r>
          </w:p>
        </w:tc>
      </w:tr>
      <w:tr w:rsidR="004A6633" w14:paraId="2B32EDFF" w14:textId="77777777" w:rsidTr="005A5B29">
        <w:tc>
          <w:tcPr>
            <w:tcW w:w="9026" w:type="dxa"/>
            <w:gridSpan w:val="5"/>
          </w:tcPr>
          <w:p w14:paraId="6CAC5B2E" w14:textId="77777777" w:rsidR="004A6633" w:rsidRDefault="004A6633" w:rsidP="005A5B29">
            <w:pPr>
              <w:pStyle w:val="spacer"/>
            </w:pPr>
          </w:p>
        </w:tc>
      </w:tr>
      <w:tr w:rsidR="004A6633" w14:paraId="7A0C0F26" w14:textId="77777777" w:rsidTr="005A5B29">
        <w:tc>
          <w:tcPr>
            <w:tcW w:w="9026" w:type="dxa"/>
            <w:gridSpan w:val="5"/>
          </w:tcPr>
          <w:p w14:paraId="5BE113E5" w14:textId="77777777" w:rsidR="004A6633" w:rsidRDefault="004A6633" w:rsidP="005A5B29">
            <w:pPr>
              <w:pStyle w:val="Heading21"/>
            </w:pPr>
            <w:r>
              <w:t>Range Statement</w:t>
            </w:r>
          </w:p>
          <w:p w14:paraId="64C5243C" w14:textId="77777777" w:rsidR="004A6633" w:rsidRDefault="004A6633" w:rsidP="005A5B29">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4A6633" w14:paraId="75BA2366" w14:textId="77777777" w:rsidTr="005A5B29">
        <w:tc>
          <w:tcPr>
            <w:tcW w:w="3484" w:type="dxa"/>
            <w:gridSpan w:val="2"/>
          </w:tcPr>
          <w:p w14:paraId="3BAE2096" w14:textId="77777777" w:rsidR="004A6633" w:rsidRPr="008D597C" w:rsidRDefault="004A6633" w:rsidP="005A5B29">
            <w:pPr>
              <w:pStyle w:val="unittext"/>
              <w:rPr>
                <w:b/>
              </w:rPr>
            </w:pPr>
            <w:r>
              <w:rPr>
                <w:b/>
              </w:rPr>
              <w:t>P</w:t>
            </w:r>
            <w:r w:rsidRPr="008D597C">
              <w:rPr>
                <w:b/>
              </w:rPr>
              <w:t>urpose</w:t>
            </w:r>
            <w:r>
              <w:rPr>
                <w:b/>
              </w:rPr>
              <w:t xml:space="preserve"> </w:t>
            </w:r>
            <w:r w:rsidRPr="008D597C">
              <w:t>may include</w:t>
            </w:r>
            <w:r>
              <w:t>:</w:t>
            </w:r>
          </w:p>
        </w:tc>
        <w:tc>
          <w:tcPr>
            <w:tcW w:w="5542" w:type="dxa"/>
            <w:gridSpan w:val="3"/>
          </w:tcPr>
          <w:p w14:paraId="2224F708" w14:textId="77777777" w:rsidR="004A6633" w:rsidRDefault="004A6633" w:rsidP="005A5B29">
            <w:pPr>
              <w:pStyle w:val="bullet"/>
              <w:numPr>
                <w:ilvl w:val="0"/>
                <w:numId w:val="13"/>
              </w:numPr>
              <w:ind w:left="284" w:hanging="284"/>
            </w:pPr>
            <w:r>
              <w:t>to conduct a transaction</w:t>
            </w:r>
          </w:p>
          <w:p w14:paraId="7F25ADE4" w14:textId="77777777" w:rsidR="004A6633" w:rsidRDefault="004A6633" w:rsidP="005A5B29">
            <w:pPr>
              <w:pStyle w:val="bullet"/>
              <w:numPr>
                <w:ilvl w:val="0"/>
                <w:numId w:val="13"/>
              </w:numPr>
              <w:ind w:left="284" w:hanging="284"/>
            </w:pPr>
            <w:r>
              <w:t>to explore points of view</w:t>
            </w:r>
          </w:p>
          <w:p w14:paraId="638D08AD" w14:textId="77777777" w:rsidR="004A6633" w:rsidRDefault="004A6633" w:rsidP="005A5B29">
            <w:pPr>
              <w:pStyle w:val="bullet"/>
              <w:numPr>
                <w:ilvl w:val="0"/>
                <w:numId w:val="13"/>
              </w:numPr>
              <w:ind w:left="284" w:hanging="284"/>
            </w:pPr>
            <w:r>
              <w:t>to negotiate an outcome</w:t>
            </w:r>
          </w:p>
          <w:p w14:paraId="3492B0A3" w14:textId="77777777" w:rsidR="004A6633" w:rsidRDefault="004A6633" w:rsidP="005A5B29">
            <w:pPr>
              <w:pStyle w:val="bullet"/>
              <w:numPr>
                <w:ilvl w:val="0"/>
                <w:numId w:val="13"/>
              </w:numPr>
              <w:ind w:left="284" w:hanging="284"/>
            </w:pPr>
            <w:r>
              <w:t>to present a report to a meeting</w:t>
            </w:r>
          </w:p>
          <w:p w14:paraId="7A8F243E" w14:textId="77777777" w:rsidR="004A6633" w:rsidRDefault="004A6633" w:rsidP="005A5B29">
            <w:pPr>
              <w:pStyle w:val="bullet"/>
              <w:numPr>
                <w:ilvl w:val="0"/>
                <w:numId w:val="13"/>
              </w:numPr>
              <w:ind w:left="284" w:hanging="284"/>
            </w:pPr>
            <w:r>
              <w:t>to relate a narrative</w:t>
            </w:r>
          </w:p>
          <w:p w14:paraId="606E6638" w14:textId="77777777" w:rsidR="004A6633" w:rsidRDefault="004A6633" w:rsidP="005A5B29">
            <w:pPr>
              <w:pStyle w:val="bullet"/>
              <w:numPr>
                <w:ilvl w:val="0"/>
                <w:numId w:val="13"/>
              </w:numPr>
              <w:ind w:left="284" w:hanging="284"/>
            </w:pPr>
            <w:r>
              <w:t>to lead a discussion</w:t>
            </w:r>
          </w:p>
          <w:p w14:paraId="06544A63" w14:textId="77777777" w:rsidR="004A6633" w:rsidRDefault="004A6633" w:rsidP="005A5B29">
            <w:pPr>
              <w:pStyle w:val="bullet"/>
              <w:numPr>
                <w:ilvl w:val="0"/>
                <w:numId w:val="13"/>
              </w:numPr>
              <w:ind w:left="284" w:hanging="284"/>
            </w:pPr>
            <w:r>
              <w:t>to participate in an interview</w:t>
            </w:r>
          </w:p>
          <w:p w14:paraId="6AB67BD9" w14:textId="77777777" w:rsidR="004A6633" w:rsidRDefault="004A6633" w:rsidP="005A5B29">
            <w:pPr>
              <w:pStyle w:val="bullet"/>
              <w:numPr>
                <w:ilvl w:val="0"/>
                <w:numId w:val="13"/>
              </w:numPr>
              <w:ind w:left="284" w:hanging="284"/>
            </w:pPr>
            <w:r>
              <w:t>to respond reflectively</w:t>
            </w:r>
          </w:p>
        </w:tc>
      </w:tr>
      <w:tr w:rsidR="004A6633" w14:paraId="1C193937" w14:textId="77777777" w:rsidTr="005A5B29">
        <w:tc>
          <w:tcPr>
            <w:tcW w:w="9026" w:type="dxa"/>
            <w:gridSpan w:val="5"/>
          </w:tcPr>
          <w:p w14:paraId="00ECEBA8" w14:textId="77777777" w:rsidR="004A6633" w:rsidRDefault="004A6633" w:rsidP="005A5B29">
            <w:pPr>
              <w:pStyle w:val="spacer"/>
            </w:pPr>
          </w:p>
        </w:tc>
      </w:tr>
      <w:tr w:rsidR="004A6633" w14:paraId="106DEB68" w14:textId="77777777" w:rsidTr="005A5B29">
        <w:tc>
          <w:tcPr>
            <w:tcW w:w="3484" w:type="dxa"/>
            <w:gridSpan w:val="2"/>
          </w:tcPr>
          <w:p w14:paraId="0EB4BAC4" w14:textId="77777777" w:rsidR="004A6633" w:rsidRPr="005979AA" w:rsidRDefault="004A6633" w:rsidP="005A5B29">
            <w:pPr>
              <w:pStyle w:val="unittext"/>
            </w:pPr>
            <w:r w:rsidRPr="0026370E">
              <w:rPr>
                <w:b/>
              </w:rPr>
              <w:lastRenderedPageBreak/>
              <w:t>Audience</w:t>
            </w:r>
            <w:r>
              <w:t xml:space="preserve"> may include;</w:t>
            </w:r>
          </w:p>
        </w:tc>
        <w:tc>
          <w:tcPr>
            <w:tcW w:w="5542" w:type="dxa"/>
            <w:gridSpan w:val="3"/>
          </w:tcPr>
          <w:p w14:paraId="466DB0A1" w14:textId="77777777" w:rsidR="004A6633" w:rsidRDefault="004A6633" w:rsidP="005A5B29">
            <w:pPr>
              <w:pStyle w:val="bullet"/>
              <w:numPr>
                <w:ilvl w:val="0"/>
                <w:numId w:val="13"/>
              </w:numPr>
              <w:ind w:left="284" w:hanging="284"/>
            </w:pPr>
            <w:r>
              <w:t>peers</w:t>
            </w:r>
          </w:p>
          <w:p w14:paraId="791DF441" w14:textId="77777777" w:rsidR="004A6633" w:rsidRDefault="004A6633" w:rsidP="005A5B29">
            <w:pPr>
              <w:pStyle w:val="bullet"/>
              <w:numPr>
                <w:ilvl w:val="0"/>
                <w:numId w:val="13"/>
              </w:numPr>
              <w:ind w:left="284" w:hanging="284"/>
            </w:pPr>
            <w:r>
              <w:t>teachers</w:t>
            </w:r>
          </w:p>
          <w:p w14:paraId="0D304905" w14:textId="77777777" w:rsidR="004A6633" w:rsidRDefault="004A6633" w:rsidP="005A5B29">
            <w:pPr>
              <w:pStyle w:val="bullet"/>
              <w:numPr>
                <w:ilvl w:val="0"/>
                <w:numId w:val="13"/>
              </w:numPr>
              <w:ind w:left="284" w:hanging="284"/>
            </w:pPr>
            <w:r>
              <w:t>supervisors</w:t>
            </w:r>
          </w:p>
        </w:tc>
      </w:tr>
      <w:tr w:rsidR="004A6633" w14:paraId="0C21B992" w14:textId="77777777" w:rsidTr="005A5B29">
        <w:tc>
          <w:tcPr>
            <w:tcW w:w="9026" w:type="dxa"/>
            <w:gridSpan w:val="5"/>
          </w:tcPr>
          <w:p w14:paraId="63ECBD29" w14:textId="77777777" w:rsidR="004A6633" w:rsidRDefault="004A6633" w:rsidP="005A5B29">
            <w:pPr>
              <w:pStyle w:val="spacer"/>
            </w:pPr>
          </w:p>
        </w:tc>
      </w:tr>
      <w:tr w:rsidR="004A6633" w14:paraId="5131CC23" w14:textId="77777777" w:rsidTr="005A5B29">
        <w:tc>
          <w:tcPr>
            <w:tcW w:w="3484" w:type="dxa"/>
            <w:gridSpan w:val="2"/>
          </w:tcPr>
          <w:p w14:paraId="04D8CA31" w14:textId="77777777" w:rsidR="004A6633" w:rsidRPr="005979AA" w:rsidRDefault="004A6633" w:rsidP="005A5B29">
            <w:pPr>
              <w:pStyle w:val="unittext"/>
            </w:pPr>
            <w:r>
              <w:rPr>
                <w:b/>
                <w:i/>
              </w:rPr>
              <w:t xml:space="preserve">Interaction strategies </w:t>
            </w:r>
            <w:r w:rsidRPr="008D3952">
              <w:t>may include:</w:t>
            </w:r>
          </w:p>
        </w:tc>
        <w:tc>
          <w:tcPr>
            <w:tcW w:w="5542" w:type="dxa"/>
            <w:gridSpan w:val="3"/>
          </w:tcPr>
          <w:p w14:paraId="0BD17D77" w14:textId="77777777" w:rsidR="004A6633" w:rsidRDefault="004A6633" w:rsidP="005A5B29">
            <w:pPr>
              <w:pStyle w:val="bullet"/>
              <w:numPr>
                <w:ilvl w:val="0"/>
                <w:numId w:val="13"/>
              </w:numPr>
              <w:ind w:left="284" w:hanging="284"/>
            </w:pPr>
            <w:r>
              <w:t>confirming what has been said</w:t>
            </w:r>
          </w:p>
          <w:p w14:paraId="7EC6F287" w14:textId="77777777" w:rsidR="004A6633" w:rsidRDefault="004A6633" w:rsidP="005A5B29">
            <w:pPr>
              <w:pStyle w:val="bullet"/>
              <w:numPr>
                <w:ilvl w:val="0"/>
                <w:numId w:val="13"/>
              </w:numPr>
              <w:ind w:left="284" w:hanging="284"/>
            </w:pPr>
            <w:r>
              <w:t>responding to topic shifts</w:t>
            </w:r>
          </w:p>
          <w:p w14:paraId="31531D01" w14:textId="77777777" w:rsidR="004A6633" w:rsidRDefault="004A6633" w:rsidP="005A5B29">
            <w:pPr>
              <w:pStyle w:val="bullet"/>
              <w:numPr>
                <w:ilvl w:val="0"/>
                <w:numId w:val="13"/>
              </w:numPr>
              <w:ind w:left="284" w:hanging="284"/>
            </w:pPr>
            <w:r>
              <w:t>making a topic shift</w:t>
            </w:r>
          </w:p>
          <w:p w14:paraId="5C8C81DC" w14:textId="77777777" w:rsidR="004A6633" w:rsidRDefault="004A6633" w:rsidP="005A5B29">
            <w:pPr>
              <w:pStyle w:val="bullet"/>
              <w:numPr>
                <w:ilvl w:val="0"/>
                <w:numId w:val="13"/>
              </w:numPr>
              <w:ind w:left="284" w:hanging="284"/>
            </w:pPr>
            <w:r>
              <w:t>clarifying or repairing understanding</w:t>
            </w:r>
          </w:p>
          <w:p w14:paraId="155EAE3D" w14:textId="77777777" w:rsidR="004A6633" w:rsidRDefault="004A6633" w:rsidP="005A5B29">
            <w:pPr>
              <w:pStyle w:val="bullet"/>
              <w:numPr>
                <w:ilvl w:val="0"/>
                <w:numId w:val="13"/>
              </w:numPr>
              <w:ind w:left="284" w:hanging="284"/>
            </w:pPr>
            <w:r>
              <w:t>making constructive contributions</w:t>
            </w:r>
          </w:p>
          <w:p w14:paraId="6C4F216A" w14:textId="77777777" w:rsidR="004A6633" w:rsidRDefault="004A6633" w:rsidP="005A5B29">
            <w:pPr>
              <w:pStyle w:val="bullet"/>
              <w:numPr>
                <w:ilvl w:val="0"/>
                <w:numId w:val="13"/>
              </w:numPr>
              <w:ind w:left="284" w:hanging="284"/>
            </w:pPr>
            <w:r>
              <w:t>rephrasing</w:t>
            </w:r>
          </w:p>
          <w:p w14:paraId="32C1D5BF" w14:textId="77777777" w:rsidR="004A6633" w:rsidRDefault="004A6633" w:rsidP="005A5B29">
            <w:pPr>
              <w:pStyle w:val="bullet"/>
              <w:numPr>
                <w:ilvl w:val="0"/>
                <w:numId w:val="13"/>
              </w:numPr>
              <w:ind w:left="284" w:hanging="284"/>
            </w:pPr>
            <w:r>
              <w:t>using pace and change in tone or emphasis to enhance meaning</w:t>
            </w:r>
          </w:p>
        </w:tc>
      </w:tr>
      <w:tr w:rsidR="004A6633" w14:paraId="0866E8B1" w14:textId="77777777" w:rsidTr="005A5B29">
        <w:tc>
          <w:tcPr>
            <w:tcW w:w="3484" w:type="dxa"/>
            <w:gridSpan w:val="2"/>
          </w:tcPr>
          <w:p w14:paraId="7E714D0D" w14:textId="77777777" w:rsidR="004A6633" w:rsidRDefault="004A6633" w:rsidP="005A5B29">
            <w:pPr>
              <w:pStyle w:val="spacer"/>
            </w:pPr>
          </w:p>
        </w:tc>
        <w:tc>
          <w:tcPr>
            <w:tcW w:w="5542" w:type="dxa"/>
            <w:gridSpan w:val="3"/>
          </w:tcPr>
          <w:p w14:paraId="5BA5F2F8" w14:textId="77777777" w:rsidR="004A6633" w:rsidRDefault="004A6633" w:rsidP="005A5B29">
            <w:pPr>
              <w:pStyle w:val="spacer"/>
            </w:pPr>
          </w:p>
        </w:tc>
      </w:tr>
      <w:tr w:rsidR="004A6633" w14:paraId="0FF251F8" w14:textId="77777777" w:rsidTr="005A5B29">
        <w:tc>
          <w:tcPr>
            <w:tcW w:w="3484" w:type="dxa"/>
            <w:gridSpan w:val="2"/>
          </w:tcPr>
          <w:p w14:paraId="6EF9848C" w14:textId="77777777" w:rsidR="004A6633" w:rsidRDefault="004A6633" w:rsidP="005A5B29">
            <w:pPr>
              <w:pStyle w:val="unittext"/>
              <w:rPr>
                <w:b/>
                <w:i/>
              </w:rPr>
            </w:pPr>
            <w:r>
              <w:rPr>
                <w:b/>
                <w:i/>
              </w:rPr>
              <w:t>S</w:t>
            </w:r>
            <w:r w:rsidRPr="00272C68">
              <w:rPr>
                <w:b/>
                <w:i/>
              </w:rPr>
              <w:t>trategies</w:t>
            </w:r>
            <w:r w:rsidRPr="00272C68">
              <w:t xml:space="preserve"> </w:t>
            </w:r>
            <w:r>
              <w:rPr>
                <w:b/>
                <w:i/>
              </w:rPr>
              <w:t xml:space="preserve">to interpret and extract ideas from the texts </w:t>
            </w:r>
            <w:r w:rsidRPr="009F4FA7">
              <w:t>may include:</w:t>
            </w:r>
          </w:p>
        </w:tc>
        <w:tc>
          <w:tcPr>
            <w:tcW w:w="5542" w:type="dxa"/>
            <w:gridSpan w:val="3"/>
          </w:tcPr>
          <w:p w14:paraId="755EDC2D" w14:textId="77777777" w:rsidR="004A6633" w:rsidRDefault="004A6633" w:rsidP="005A5B29">
            <w:pPr>
              <w:pStyle w:val="bullet"/>
              <w:numPr>
                <w:ilvl w:val="0"/>
                <w:numId w:val="13"/>
              </w:numPr>
              <w:ind w:left="284" w:hanging="284"/>
            </w:pPr>
            <w:r>
              <w:t>linking ideas within the text</w:t>
            </w:r>
          </w:p>
          <w:p w14:paraId="5331AB26" w14:textId="77777777" w:rsidR="004A6633" w:rsidRDefault="004A6633" w:rsidP="005A5B29">
            <w:pPr>
              <w:pStyle w:val="bullet"/>
              <w:numPr>
                <w:ilvl w:val="0"/>
                <w:numId w:val="13"/>
              </w:numPr>
              <w:ind w:left="284" w:hanging="284"/>
            </w:pPr>
            <w:r>
              <w:t>taking notes</w:t>
            </w:r>
          </w:p>
          <w:p w14:paraId="337FB3F0" w14:textId="77777777" w:rsidR="004A6633" w:rsidRDefault="004A6633" w:rsidP="005A5B29">
            <w:pPr>
              <w:pStyle w:val="bullet"/>
              <w:numPr>
                <w:ilvl w:val="0"/>
                <w:numId w:val="13"/>
              </w:numPr>
              <w:ind w:left="284" w:hanging="284"/>
            </w:pPr>
            <w:r>
              <w:t>identifying changes in stress and intonation to indicate emphasis of important points</w:t>
            </w:r>
          </w:p>
          <w:p w14:paraId="4526BD94" w14:textId="77777777" w:rsidR="004A6633" w:rsidRDefault="004A6633" w:rsidP="005A5B29">
            <w:pPr>
              <w:pStyle w:val="bullet"/>
              <w:numPr>
                <w:ilvl w:val="0"/>
                <w:numId w:val="13"/>
              </w:numPr>
              <w:ind w:left="284" w:hanging="284"/>
            </w:pPr>
            <w:r>
              <w:t>identifying the relationship between register and context</w:t>
            </w:r>
          </w:p>
          <w:p w14:paraId="7A43A3DD" w14:textId="77777777" w:rsidR="004A6633" w:rsidRDefault="004A6633" w:rsidP="005A5B29">
            <w:pPr>
              <w:pStyle w:val="bullet"/>
              <w:numPr>
                <w:ilvl w:val="0"/>
                <w:numId w:val="13"/>
              </w:numPr>
              <w:ind w:left="284" w:hanging="284"/>
            </w:pPr>
            <w:r>
              <w:t>identifying embedded information</w:t>
            </w:r>
          </w:p>
        </w:tc>
      </w:tr>
      <w:tr w:rsidR="004A6633" w14:paraId="3E8C8428" w14:textId="77777777" w:rsidTr="005A5B29">
        <w:tc>
          <w:tcPr>
            <w:tcW w:w="9026" w:type="dxa"/>
            <w:gridSpan w:val="5"/>
          </w:tcPr>
          <w:p w14:paraId="5E3F5429" w14:textId="77777777" w:rsidR="004A6633" w:rsidRDefault="004A6633" w:rsidP="005A5B29">
            <w:pPr>
              <w:pStyle w:val="spacer"/>
            </w:pPr>
          </w:p>
        </w:tc>
      </w:tr>
      <w:tr w:rsidR="004A6633" w14:paraId="63F8C05D" w14:textId="77777777" w:rsidTr="005A5B29">
        <w:tc>
          <w:tcPr>
            <w:tcW w:w="3484" w:type="dxa"/>
            <w:gridSpan w:val="2"/>
          </w:tcPr>
          <w:p w14:paraId="2FB6D583" w14:textId="77777777" w:rsidR="004A6633" w:rsidRPr="005979AA" w:rsidRDefault="004A6633" w:rsidP="005A5B29">
            <w:pPr>
              <w:pStyle w:val="unittext"/>
            </w:pPr>
            <w:r>
              <w:rPr>
                <w:b/>
                <w:i/>
              </w:rPr>
              <w:t>C</w:t>
            </w:r>
            <w:r w:rsidRPr="006F3384">
              <w:rPr>
                <w:b/>
                <w:i/>
              </w:rPr>
              <w:t>ritical review</w:t>
            </w:r>
            <w:r w:rsidRPr="006F3384">
              <w:t xml:space="preserve"> may include</w:t>
            </w:r>
            <w:r>
              <w:rPr>
                <w:b/>
                <w:i/>
              </w:rPr>
              <w:t>:</w:t>
            </w:r>
          </w:p>
        </w:tc>
        <w:tc>
          <w:tcPr>
            <w:tcW w:w="5542" w:type="dxa"/>
            <w:gridSpan w:val="3"/>
          </w:tcPr>
          <w:p w14:paraId="1429DA69" w14:textId="77777777" w:rsidR="004A6633" w:rsidRDefault="004A6633" w:rsidP="005A5B29">
            <w:pPr>
              <w:pStyle w:val="bullet"/>
              <w:numPr>
                <w:ilvl w:val="0"/>
                <w:numId w:val="13"/>
              </w:numPr>
              <w:ind w:left="284" w:hanging="284"/>
            </w:pPr>
            <w:r>
              <w:t>use of implied assumptions</w:t>
            </w:r>
          </w:p>
          <w:p w14:paraId="24AC9D20" w14:textId="77777777" w:rsidR="004A6633" w:rsidRDefault="004A6633" w:rsidP="005A5B29">
            <w:pPr>
              <w:pStyle w:val="bullet"/>
              <w:numPr>
                <w:ilvl w:val="0"/>
                <w:numId w:val="13"/>
              </w:numPr>
              <w:ind w:left="284" w:hanging="284"/>
            </w:pPr>
            <w:r>
              <w:t>generalisations</w:t>
            </w:r>
          </w:p>
          <w:p w14:paraId="0D14AA32" w14:textId="77777777" w:rsidR="004A6633" w:rsidRDefault="004A6633" w:rsidP="005A5B29">
            <w:pPr>
              <w:pStyle w:val="bullet"/>
              <w:numPr>
                <w:ilvl w:val="0"/>
                <w:numId w:val="13"/>
              </w:numPr>
              <w:ind w:left="284" w:hanging="284"/>
            </w:pPr>
            <w:r>
              <w:t>unsupported statements</w:t>
            </w:r>
          </w:p>
          <w:p w14:paraId="6CD20445" w14:textId="77777777" w:rsidR="004A6633" w:rsidRDefault="004A6633" w:rsidP="005A5B29">
            <w:pPr>
              <w:pStyle w:val="bullet"/>
              <w:numPr>
                <w:ilvl w:val="0"/>
                <w:numId w:val="13"/>
              </w:numPr>
              <w:ind w:left="284" w:hanging="284"/>
            </w:pPr>
            <w:r>
              <w:t>use of anecdotes</w:t>
            </w:r>
          </w:p>
          <w:p w14:paraId="4FFACF8A" w14:textId="77777777" w:rsidR="004A6633" w:rsidRDefault="004A6633" w:rsidP="005A5B29">
            <w:pPr>
              <w:pStyle w:val="bullet"/>
              <w:numPr>
                <w:ilvl w:val="0"/>
                <w:numId w:val="13"/>
              </w:numPr>
              <w:ind w:left="284" w:hanging="284"/>
            </w:pPr>
            <w:r>
              <w:t>use of emotive language</w:t>
            </w:r>
          </w:p>
        </w:tc>
      </w:tr>
      <w:tr w:rsidR="004A6633" w14:paraId="56BDF781" w14:textId="77777777" w:rsidTr="005A5B29">
        <w:tc>
          <w:tcPr>
            <w:tcW w:w="9026" w:type="dxa"/>
            <w:gridSpan w:val="5"/>
          </w:tcPr>
          <w:p w14:paraId="58F8AAD1" w14:textId="77777777" w:rsidR="004A6633" w:rsidRDefault="004A6633" w:rsidP="005A5B29">
            <w:pPr>
              <w:pStyle w:val="spacer"/>
            </w:pPr>
          </w:p>
        </w:tc>
      </w:tr>
      <w:tr w:rsidR="004A6633" w14:paraId="3EF0BACA" w14:textId="77777777" w:rsidTr="005A5B29">
        <w:tc>
          <w:tcPr>
            <w:tcW w:w="9026" w:type="dxa"/>
            <w:gridSpan w:val="5"/>
          </w:tcPr>
          <w:p w14:paraId="50CCF910" w14:textId="77777777" w:rsidR="004A6633" w:rsidRDefault="004A6633" w:rsidP="005A5B29">
            <w:pPr>
              <w:pStyle w:val="Heading21"/>
            </w:pPr>
            <w:r>
              <w:t>Evidence Guide</w:t>
            </w:r>
          </w:p>
          <w:p w14:paraId="627BB58D" w14:textId="77777777" w:rsidR="004A6633" w:rsidRDefault="004A6633" w:rsidP="005A5B29">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A6633" w14:paraId="77D9FA7C" w14:textId="77777777" w:rsidTr="005A5B29">
        <w:tc>
          <w:tcPr>
            <w:tcW w:w="3484" w:type="dxa"/>
            <w:gridSpan w:val="2"/>
          </w:tcPr>
          <w:p w14:paraId="343AA5AF" w14:textId="77777777" w:rsidR="004A6633" w:rsidRPr="005979AA" w:rsidRDefault="004A6633" w:rsidP="005A5B29">
            <w:pPr>
              <w:pStyle w:val="EG"/>
            </w:pPr>
            <w:r w:rsidRPr="005979AA">
              <w:t>Critical aspects for assessment and evidence required to demonstrate competency in this unit</w:t>
            </w:r>
          </w:p>
        </w:tc>
        <w:tc>
          <w:tcPr>
            <w:tcW w:w="5542" w:type="dxa"/>
            <w:gridSpan w:val="3"/>
          </w:tcPr>
          <w:p w14:paraId="48F2FD4B" w14:textId="77777777" w:rsidR="004A6633" w:rsidRDefault="004A6633" w:rsidP="005A5B29">
            <w:pPr>
              <w:pStyle w:val="unittext"/>
            </w:pPr>
            <w:r w:rsidRPr="003B087B">
              <w:t>Assessment</w:t>
            </w:r>
            <w:r>
              <w:t xml:space="preserve"> must confirm the ability to:</w:t>
            </w:r>
          </w:p>
          <w:p w14:paraId="2CEC1478" w14:textId="77777777" w:rsidR="004A6633" w:rsidRDefault="004A6633" w:rsidP="005A5B29">
            <w:pPr>
              <w:pStyle w:val="bullet"/>
              <w:numPr>
                <w:ilvl w:val="0"/>
                <w:numId w:val="0"/>
              </w:numPr>
            </w:pPr>
            <w:r>
              <w:t>establish and</w:t>
            </w:r>
            <w:r w:rsidRPr="00704BA5">
              <w:t xml:space="preserve"> maintain a range of</w:t>
            </w:r>
            <w:r>
              <w:t xml:space="preserve"> complex</w:t>
            </w:r>
            <w:r w:rsidRPr="00704BA5">
              <w:t xml:space="preserve"> oral interactions </w:t>
            </w:r>
            <w:r>
              <w:t xml:space="preserve">across 3 oral text types apply a range of </w:t>
            </w:r>
            <w:r w:rsidRPr="006F75DC">
              <w:t>strategies to provide and respond to information</w:t>
            </w:r>
            <w:r>
              <w:t xml:space="preserve"> in oral texts</w:t>
            </w:r>
          </w:p>
        </w:tc>
      </w:tr>
      <w:tr w:rsidR="004A6633" w14:paraId="3211A342" w14:textId="77777777" w:rsidTr="005A5B29">
        <w:tc>
          <w:tcPr>
            <w:tcW w:w="9026" w:type="dxa"/>
            <w:gridSpan w:val="5"/>
          </w:tcPr>
          <w:p w14:paraId="006B5E69" w14:textId="77777777" w:rsidR="004A6633" w:rsidRDefault="004A6633" w:rsidP="005A5B29">
            <w:pPr>
              <w:pStyle w:val="spacer"/>
            </w:pPr>
          </w:p>
        </w:tc>
      </w:tr>
      <w:tr w:rsidR="004A6633" w14:paraId="048EBC21" w14:textId="77777777" w:rsidTr="005A5B29">
        <w:tc>
          <w:tcPr>
            <w:tcW w:w="3484" w:type="dxa"/>
            <w:gridSpan w:val="2"/>
          </w:tcPr>
          <w:p w14:paraId="69B0EEE5" w14:textId="77777777" w:rsidR="004A6633" w:rsidRPr="005979AA" w:rsidRDefault="004A6633" w:rsidP="005A5B29">
            <w:pPr>
              <w:pStyle w:val="EG"/>
            </w:pPr>
            <w:r w:rsidRPr="005979AA">
              <w:t>Context of and specific resources for assessment</w:t>
            </w:r>
          </w:p>
        </w:tc>
        <w:tc>
          <w:tcPr>
            <w:tcW w:w="5542" w:type="dxa"/>
            <w:gridSpan w:val="3"/>
          </w:tcPr>
          <w:p w14:paraId="43C9BD51" w14:textId="77777777" w:rsidR="004A6633" w:rsidRDefault="004A6633" w:rsidP="005A5B29">
            <w:pPr>
              <w:pStyle w:val="unittext"/>
            </w:pPr>
            <w:r>
              <w:t>Assessment must ensure access to:</w:t>
            </w:r>
          </w:p>
          <w:p w14:paraId="2D70A0CC" w14:textId="77777777" w:rsidR="004A6633" w:rsidRDefault="004A6633" w:rsidP="005A5B29">
            <w:pPr>
              <w:pStyle w:val="bullet"/>
              <w:numPr>
                <w:ilvl w:val="0"/>
                <w:numId w:val="13"/>
              </w:numPr>
              <w:ind w:left="284" w:hanging="284"/>
            </w:pPr>
            <w:r>
              <w:lastRenderedPageBreak/>
              <w:t>learners or others to participate in oral exchanges</w:t>
            </w:r>
          </w:p>
          <w:p w14:paraId="54D579D1" w14:textId="77777777" w:rsidR="004A6633" w:rsidRDefault="004A6633" w:rsidP="005A5B29">
            <w:pPr>
              <w:pStyle w:val="bullet"/>
              <w:numPr>
                <w:ilvl w:val="0"/>
                <w:numId w:val="13"/>
              </w:numPr>
              <w:ind w:left="284" w:hanging="284"/>
            </w:pPr>
            <w:r>
              <w:t>complex oral texts for response</w:t>
            </w:r>
          </w:p>
          <w:p w14:paraId="1CAF1A40" w14:textId="77777777" w:rsidR="004A6633" w:rsidRDefault="004A6633" w:rsidP="005A5B29">
            <w:pPr>
              <w:pStyle w:val="unittext"/>
            </w:pPr>
            <w:r>
              <w:t>Learners at this level work independently and initiate and use support from a range of established resources.</w:t>
            </w:r>
          </w:p>
        </w:tc>
      </w:tr>
      <w:tr w:rsidR="004A6633" w14:paraId="49CEBDCA" w14:textId="77777777" w:rsidTr="005A5B29">
        <w:tc>
          <w:tcPr>
            <w:tcW w:w="9026" w:type="dxa"/>
            <w:gridSpan w:val="5"/>
          </w:tcPr>
          <w:p w14:paraId="72D3FE46" w14:textId="77777777" w:rsidR="004A6633" w:rsidRDefault="004A6633" w:rsidP="005A5B29">
            <w:pPr>
              <w:pStyle w:val="spacer"/>
            </w:pPr>
          </w:p>
        </w:tc>
      </w:tr>
      <w:tr w:rsidR="004A6633" w14:paraId="517BE3D1" w14:textId="77777777" w:rsidTr="005A5B29">
        <w:tc>
          <w:tcPr>
            <w:tcW w:w="3484" w:type="dxa"/>
            <w:gridSpan w:val="2"/>
          </w:tcPr>
          <w:p w14:paraId="1B53B9B0" w14:textId="19F9BA7E" w:rsidR="004A6633" w:rsidRPr="00622D2D" w:rsidRDefault="004A6633" w:rsidP="005A5B29">
            <w:pPr>
              <w:pStyle w:val="EG"/>
            </w:pPr>
            <w:r w:rsidRPr="005979AA">
              <w:t>ethod(s) of assessment</w:t>
            </w:r>
          </w:p>
        </w:tc>
        <w:tc>
          <w:tcPr>
            <w:tcW w:w="5542" w:type="dxa"/>
            <w:gridSpan w:val="3"/>
          </w:tcPr>
          <w:p w14:paraId="76075D77" w14:textId="77777777" w:rsidR="004A6633" w:rsidRDefault="004A6633" w:rsidP="005A5B29">
            <w:pPr>
              <w:pStyle w:val="unittext"/>
            </w:pPr>
            <w:r>
              <w:t>The following suggested assessment methods are suitable for this unit:</w:t>
            </w:r>
          </w:p>
          <w:p w14:paraId="139997D8" w14:textId="77777777" w:rsidR="004A6633" w:rsidRDefault="004A6633" w:rsidP="005A5B29">
            <w:pPr>
              <w:pStyle w:val="bullet"/>
              <w:numPr>
                <w:ilvl w:val="0"/>
                <w:numId w:val="13"/>
              </w:numPr>
              <w:ind w:left="284" w:hanging="284"/>
            </w:pPr>
            <w:r>
              <w:t>direct observation of the learner participating in spoken exchanges</w:t>
            </w:r>
          </w:p>
          <w:p w14:paraId="0662E575" w14:textId="77777777" w:rsidR="004A6633" w:rsidRDefault="004A6633" w:rsidP="005A5B29">
            <w:pPr>
              <w:pStyle w:val="bullet"/>
              <w:numPr>
                <w:ilvl w:val="0"/>
                <w:numId w:val="13"/>
              </w:numPr>
              <w:ind w:left="284" w:hanging="284"/>
            </w:pPr>
            <w:r>
              <w:t>verbal questioning to assess learner's knowledge of techniques to maximise impact of exchange</w:t>
            </w:r>
          </w:p>
          <w:p w14:paraId="1B095E85" w14:textId="77777777" w:rsidR="004A6633" w:rsidRDefault="004A6633" w:rsidP="005A5B29">
            <w:pPr>
              <w:pStyle w:val="bullet"/>
              <w:numPr>
                <w:ilvl w:val="0"/>
                <w:numId w:val="13"/>
              </w:numPr>
              <w:ind w:left="284" w:hanging="284"/>
            </w:pPr>
            <w:r>
              <w:t>interactive presentation to a group</w:t>
            </w:r>
          </w:p>
        </w:tc>
      </w:tr>
    </w:tbl>
    <w:p w14:paraId="06C3612C" w14:textId="77777777" w:rsidR="004A6633" w:rsidRDefault="004A6633" w:rsidP="0089509B">
      <w:pPr>
        <w:pStyle w:val="CodeTOC"/>
        <w:sectPr w:rsidR="004A6633" w:rsidSect="00DD2FE7">
          <w:headerReference w:type="even" r:id="rId366"/>
          <w:headerReference w:type="default" r:id="rId367"/>
          <w:footerReference w:type="even" r:id="rId368"/>
          <w:headerReference w:type="first" r:id="rId369"/>
          <w:footerReference w:type="first" r:id="rId37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D2FE7" w14:paraId="0F809D3A" w14:textId="77777777" w:rsidTr="00DD2FE7">
        <w:tc>
          <w:tcPr>
            <w:tcW w:w="2943" w:type="dxa"/>
          </w:tcPr>
          <w:p w14:paraId="5B35A633" w14:textId="41D5B04E" w:rsidR="00DD2FE7" w:rsidRPr="00D72D90" w:rsidRDefault="00DD2FE7" w:rsidP="0089509B">
            <w:pPr>
              <w:pStyle w:val="CodeTOC"/>
            </w:pPr>
            <w:r w:rsidRPr="00D72D90">
              <w:lastRenderedPageBreak/>
              <w:t>Unit Code</w:t>
            </w:r>
          </w:p>
        </w:tc>
        <w:tc>
          <w:tcPr>
            <w:tcW w:w="6299" w:type="dxa"/>
            <w:gridSpan w:val="4"/>
          </w:tcPr>
          <w:p w14:paraId="3435D030" w14:textId="6E6092DA" w:rsidR="00DD2FE7" w:rsidRPr="00D72D90" w:rsidRDefault="00543FA5" w:rsidP="0089509B">
            <w:pPr>
              <w:pStyle w:val="code"/>
            </w:pPr>
            <w:bookmarkStart w:id="301" w:name="_Toc514234417"/>
            <w:r>
              <w:rPr>
                <w:color w:val="000000"/>
              </w:rPr>
              <w:t>VU22418</w:t>
            </w:r>
            <w:bookmarkEnd w:id="301"/>
          </w:p>
        </w:tc>
      </w:tr>
      <w:tr w:rsidR="00DD2FE7" w14:paraId="4244E142" w14:textId="77777777" w:rsidTr="00DD2FE7">
        <w:tc>
          <w:tcPr>
            <w:tcW w:w="2943" w:type="dxa"/>
          </w:tcPr>
          <w:p w14:paraId="541C811A" w14:textId="77777777" w:rsidR="00DD2FE7" w:rsidRPr="00D72D90" w:rsidRDefault="00DD2FE7" w:rsidP="0089509B">
            <w:pPr>
              <w:pStyle w:val="CodeTOC"/>
            </w:pPr>
            <w:r w:rsidRPr="00D72D90">
              <w:t>Unit Title</w:t>
            </w:r>
          </w:p>
        </w:tc>
        <w:tc>
          <w:tcPr>
            <w:tcW w:w="6299" w:type="dxa"/>
            <w:gridSpan w:val="4"/>
          </w:tcPr>
          <w:p w14:paraId="6491A3C6" w14:textId="61FDB966" w:rsidR="00DD2FE7" w:rsidRPr="00D72D90" w:rsidRDefault="00DD2FE7" w:rsidP="0089509B">
            <w:pPr>
              <w:pStyle w:val="code"/>
            </w:pPr>
            <w:bookmarkStart w:id="302" w:name="_Toc507058661"/>
            <w:bookmarkStart w:id="303" w:name="_Toc514234418"/>
            <w:r w:rsidRPr="0056365C">
              <w:t>Create a range of</w:t>
            </w:r>
            <w:r>
              <w:t xml:space="preserve"> complex texts</w:t>
            </w:r>
            <w:r w:rsidRPr="0056365C">
              <w:t xml:space="preserve"> for personal purposes</w:t>
            </w:r>
            <w:bookmarkEnd w:id="302"/>
            <w:bookmarkEnd w:id="303"/>
          </w:p>
        </w:tc>
      </w:tr>
      <w:tr w:rsidR="00DD2FE7" w14:paraId="717F633A" w14:textId="77777777" w:rsidTr="00DD2FE7">
        <w:tc>
          <w:tcPr>
            <w:tcW w:w="2943" w:type="dxa"/>
          </w:tcPr>
          <w:p w14:paraId="67828441" w14:textId="77777777" w:rsidR="00DD2FE7" w:rsidRDefault="00DD2FE7" w:rsidP="0089509B">
            <w:pPr>
              <w:pStyle w:val="Heading21"/>
            </w:pPr>
            <w:r>
              <w:t>Unit Descriptor</w:t>
            </w:r>
          </w:p>
        </w:tc>
        <w:tc>
          <w:tcPr>
            <w:tcW w:w="6299" w:type="dxa"/>
            <w:gridSpan w:val="4"/>
          </w:tcPr>
          <w:p w14:paraId="1518A54E" w14:textId="77777777" w:rsidR="00DD2FE7" w:rsidRPr="00850B9D" w:rsidRDefault="00DD2FE7" w:rsidP="0089509B">
            <w:pPr>
              <w:pStyle w:val="unittext"/>
              <w:rPr>
                <w:lang w:val="en-US"/>
              </w:rPr>
            </w:pPr>
            <w:r>
              <w:t xml:space="preserve">This unit describes the skills and knowledge to support the development of </w:t>
            </w:r>
            <w:r w:rsidRPr="00850B9D">
              <w:t>writing skills to create</w:t>
            </w:r>
            <w:r>
              <w:t xml:space="preserve"> a range of complex</w:t>
            </w:r>
            <w:r w:rsidRPr="00850B9D">
              <w:t xml:space="preserve"> text</w:t>
            </w:r>
            <w:r>
              <w:t xml:space="preserve"> type</w:t>
            </w:r>
            <w:r w:rsidRPr="00850B9D">
              <w:t>s for personal purposes.</w:t>
            </w:r>
            <w:r>
              <w:rPr>
                <w:lang w:val="en-US"/>
              </w:rPr>
              <w:t xml:space="preserve"> </w:t>
            </w:r>
            <w:r>
              <w:t>At this level the learner work across a range of contexts including some that are unfamiliar and/or unpredictable and include some specialisation. Learners at this level work independently and initiate and use support from a range of established resources.</w:t>
            </w:r>
          </w:p>
          <w:p w14:paraId="6D8A6631" w14:textId="77777777" w:rsidR="00DD2FE7" w:rsidRDefault="00DD2FE7" w:rsidP="0089509B">
            <w:pPr>
              <w:pStyle w:val="unittext"/>
            </w:pPr>
            <w:r w:rsidRPr="00850B9D">
              <w:t>T</w:t>
            </w:r>
            <w:r w:rsidRPr="00C2599D">
              <w:t>he required outcomes described in this unit</w:t>
            </w:r>
            <w:r>
              <w:t xml:space="preserve"> contribute to the achievement of Australian Core Skills Framework indicators for Writing at Level 4: 4.05, 4.06</w:t>
            </w:r>
          </w:p>
        </w:tc>
      </w:tr>
      <w:tr w:rsidR="00DD2FE7" w14:paraId="16B61DC6" w14:textId="77777777" w:rsidTr="00DD2FE7">
        <w:tc>
          <w:tcPr>
            <w:tcW w:w="2943" w:type="dxa"/>
          </w:tcPr>
          <w:p w14:paraId="3F0EAAF8" w14:textId="77777777" w:rsidR="00DD2FE7" w:rsidRDefault="00DD2FE7" w:rsidP="0089509B">
            <w:pPr>
              <w:pStyle w:val="Heading21"/>
            </w:pPr>
            <w:r>
              <w:t>Employability Skills</w:t>
            </w:r>
          </w:p>
        </w:tc>
        <w:tc>
          <w:tcPr>
            <w:tcW w:w="6299" w:type="dxa"/>
            <w:gridSpan w:val="4"/>
          </w:tcPr>
          <w:p w14:paraId="30C1D286" w14:textId="77777777" w:rsidR="00DD2FE7" w:rsidRDefault="00DD2FE7" w:rsidP="0089509B">
            <w:pPr>
              <w:pStyle w:val="unittext"/>
            </w:pPr>
            <w:r>
              <w:t>This unit contains employability skills.</w:t>
            </w:r>
          </w:p>
        </w:tc>
      </w:tr>
      <w:tr w:rsidR="00DD2FE7" w14:paraId="6E5AA688" w14:textId="77777777" w:rsidTr="00DD2FE7">
        <w:tc>
          <w:tcPr>
            <w:tcW w:w="2943" w:type="dxa"/>
          </w:tcPr>
          <w:p w14:paraId="63A0E628" w14:textId="77777777" w:rsidR="00DD2FE7" w:rsidRDefault="00DD2FE7" w:rsidP="0089509B">
            <w:pPr>
              <w:pStyle w:val="Heading21"/>
            </w:pPr>
            <w:r>
              <w:t>Application of the Unit</w:t>
            </w:r>
          </w:p>
        </w:tc>
        <w:tc>
          <w:tcPr>
            <w:tcW w:w="6299" w:type="dxa"/>
            <w:gridSpan w:val="4"/>
          </w:tcPr>
          <w:p w14:paraId="2EAA7356" w14:textId="77777777" w:rsidR="00DD2FE7" w:rsidRPr="00850B9D" w:rsidRDefault="00DD2FE7" w:rsidP="0089509B">
            <w:pPr>
              <w:pStyle w:val="unittext"/>
            </w:pPr>
            <w:r>
              <w:t xml:space="preserve">This unit applies to those who wish to </w:t>
            </w:r>
            <w:r w:rsidRPr="00850B9D">
              <w:t xml:space="preserve">improve their personal literacy skills </w:t>
            </w:r>
            <w:r>
              <w:t xml:space="preserve">by developing </w:t>
            </w:r>
            <w:r w:rsidRPr="00850B9D">
              <w:t>a range of writing skills associated with creating texts.</w:t>
            </w:r>
          </w:p>
          <w:p w14:paraId="5C1765CF" w14:textId="5357221B" w:rsidR="00DD2FE7" w:rsidRDefault="00DD2FE7" w:rsidP="0089509B">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052135">
              <w:rPr>
                <w:i/>
              </w:rPr>
              <w:t>VU22413</w:t>
            </w:r>
            <w:r>
              <w:rPr>
                <w:i/>
              </w:rPr>
              <w:t xml:space="preserve"> Engage with a range of complex texts for personal purposes</w:t>
            </w:r>
            <w:r>
              <w:t xml:space="preserve">. </w:t>
            </w:r>
          </w:p>
          <w:p w14:paraId="08A99F8D" w14:textId="5D4B0F38" w:rsidR="00DD2FE7" w:rsidRPr="003D427E" w:rsidRDefault="00DD2FE7" w:rsidP="0089509B">
            <w:pPr>
              <w:pStyle w:val="unittext"/>
            </w:pPr>
            <w:r>
              <w:t xml:space="preserve">The link between reading and writing across the different domains also encourages co-delivery and assessment of additional units such as </w:t>
            </w:r>
            <w:r w:rsidR="008E6729" w:rsidRPr="008E6729">
              <w:rPr>
                <w:i/>
              </w:rPr>
              <w:t>VU22416</w:t>
            </w:r>
            <w:r>
              <w:rPr>
                <w:i/>
              </w:rPr>
              <w:t xml:space="preserve"> Engage with a range of complex texts to participate in the community </w:t>
            </w:r>
            <w:r>
              <w:t xml:space="preserve">and </w:t>
            </w:r>
            <w:r>
              <w:rPr>
                <w:i/>
              </w:rPr>
              <w:t>CG57 Create a range of complex texts of to participate in the community</w:t>
            </w:r>
            <w:r>
              <w:t>.</w:t>
            </w:r>
          </w:p>
        </w:tc>
      </w:tr>
      <w:tr w:rsidR="00DD2FE7" w14:paraId="1C639932" w14:textId="77777777" w:rsidTr="00DD2FE7">
        <w:tc>
          <w:tcPr>
            <w:tcW w:w="2943" w:type="dxa"/>
          </w:tcPr>
          <w:p w14:paraId="26B3A618" w14:textId="77777777" w:rsidR="00DD2FE7" w:rsidRDefault="00DD2FE7" w:rsidP="0089509B">
            <w:pPr>
              <w:pStyle w:val="Heading21"/>
            </w:pPr>
            <w:r>
              <w:t>Element</w:t>
            </w:r>
          </w:p>
          <w:p w14:paraId="54F7B5C4" w14:textId="77777777" w:rsidR="00DD2FE7" w:rsidRDefault="00DD2FE7"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3E05123F" w14:textId="77777777" w:rsidR="00DD2FE7" w:rsidRDefault="00DD2FE7" w:rsidP="0089509B">
            <w:pPr>
              <w:pStyle w:val="Heading21"/>
            </w:pPr>
            <w:r>
              <w:t>Performance Criteria</w:t>
            </w:r>
          </w:p>
          <w:p w14:paraId="6399BFE5" w14:textId="77777777" w:rsidR="00DD2FE7" w:rsidRDefault="00DD2FE7"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0717EFF9" w14:textId="77777777" w:rsidTr="00DD2FE7">
        <w:tc>
          <w:tcPr>
            <w:tcW w:w="2943" w:type="dxa"/>
          </w:tcPr>
          <w:p w14:paraId="33F8E74F" w14:textId="77777777" w:rsidR="00DD2FE7" w:rsidRDefault="00DD2FE7" w:rsidP="0089509B">
            <w:pPr>
              <w:pStyle w:val="spacer"/>
            </w:pPr>
          </w:p>
        </w:tc>
        <w:tc>
          <w:tcPr>
            <w:tcW w:w="6299" w:type="dxa"/>
            <w:gridSpan w:val="4"/>
          </w:tcPr>
          <w:p w14:paraId="6ECE9ADD" w14:textId="77777777" w:rsidR="00DD2FE7" w:rsidRDefault="00DD2FE7" w:rsidP="0089509B">
            <w:pPr>
              <w:pStyle w:val="spacer"/>
            </w:pPr>
          </w:p>
        </w:tc>
      </w:tr>
      <w:tr w:rsidR="00DD2FE7" w14:paraId="665B41E1" w14:textId="77777777" w:rsidTr="00DD2FE7">
        <w:tc>
          <w:tcPr>
            <w:tcW w:w="2943" w:type="dxa"/>
            <w:vMerge w:val="restart"/>
          </w:tcPr>
          <w:p w14:paraId="3C5DD549" w14:textId="77777777" w:rsidR="00DD2FE7" w:rsidRPr="0084371F" w:rsidRDefault="00DD2FE7" w:rsidP="0089509B">
            <w:pPr>
              <w:pStyle w:val="element"/>
              <w:keepNext/>
            </w:pPr>
            <w:r w:rsidRPr="0084371F">
              <w:t>1</w:t>
            </w:r>
            <w:r>
              <w:tab/>
            </w:r>
            <w:r w:rsidRPr="00850B9D">
              <w:t>Research a range of</w:t>
            </w:r>
            <w:r>
              <w:t xml:space="preserve"> complex </w:t>
            </w:r>
            <w:r w:rsidRPr="00850B9D">
              <w:t>text types relevant to personal need</w:t>
            </w:r>
            <w:r>
              <w:t>s</w:t>
            </w:r>
          </w:p>
        </w:tc>
        <w:tc>
          <w:tcPr>
            <w:tcW w:w="570" w:type="dxa"/>
            <w:gridSpan w:val="2"/>
          </w:tcPr>
          <w:p w14:paraId="76CC2357" w14:textId="77777777" w:rsidR="00DD2FE7" w:rsidRDefault="00DD2FE7" w:rsidP="0089509B">
            <w:pPr>
              <w:pStyle w:val="PC"/>
              <w:keepNext/>
            </w:pPr>
            <w:r>
              <w:t>1.1</w:t>
            </w:r>
          </w:p>
        </w:tc>
        <w:tc>
          <w:tcPr>
            <w:tcW w:w="5729" w:type="dxa"/>
            <w:gridSpan w:val="2"/>
          </w:tcPr>
          <w:p w14:paraId="1074A7EF" w14:textId="77777777" w:rsidR="00DD2FE7" w:rsidRPr="00EE184A" w:rsidRDefault="00DD2FE7" w:rsidP="0089509B">
            <w:pPr>
              <w:pStyle w:val="PC"/>
              <w:keepNext/>
              <w:rPr>
                <w:b/>
                <w:i/>
                <w:szCs w:val="24"/>
                <w:lang w:eastAsia="en-US"/>
              </w:rPr>
            </w:pPr>
            <w:r>
              <w:t xml:space="preserve">Select a range of </w:t>
            </w:r>
            <w:r>
              <w:rPr>
                <w:b/>
                <w:i/>
              </w:rPr>
              <w:t xml:space="preserve">complex </w:t>
            </w:r>
            <w:r w:rsidRPr="00850B9D">
              <w:rPr>
                <w:b/>
                <w:i/>
              </w:rPr>
              <w:t>text</w:t>
            </w:r>
            <w:r>
              <w:rPr>
                <w:b/>
                <w:i/>
              </w:rPr>
              <w:t xml:space="preserve"> type</w:t>
            </w:r>
            <w:r w:rsidRPr="00850B9D">
              <w:rPr>
                <w:b/>
                <w:i/>
              </w:rPr>
              <w:t>s</w:t>
            </w:r>
            <w:r>
              <w:t xml:space="preserve"> </w:t>
            </w:r>
          </w:p>
        </w:tc>
      </w:tr>
      <w:tr w:rsidR="00DD2FE7" w14:paraId="14BE8B13" w14:textId="77777777" w:rsidTr="00DD2FE7">
        <w:tc>
          <w:tcPr>
            <w:tcW w:w="2943" w:type="dxa"/>
            <w:vMerge/>
          </w:tcPr>
          <w:p w14:paraId="55FB4E92" w14:textId="77777777" w:rsidR="00DD2FE7" w:rsidRPr="0084371F" w:rsidRDefault="00DD2FE7" w:rsidP="0089509B">
            <w:pPr>
              <w:pStyle w:val="element"/>
              <w:keepNext/>
            </w:pPr>
          </w:p>
        </w:tc>
        <w:tc>
          <w:tcPr>
            <w:tcW w:w="570" w:type="dxa"/>
            <w:gridSpan w:val="2"/>
          </w:tcPr>
          <w:p w14:paraId="25021E38" w14:textId="77777777" w:rsidR="00DD2FE7" w:rsidRDefault="00DD2FE7" w:rsidP="0089509B">
            <w:pPr>
              <w:pStyle w:val="PC"/>
              <w:keepNext/>
            </w:pPr>
            <w:r>
              <w:t>1.2</w:t>
            </w:r>
          </w:p>
        </w:tc>
        <w:tc>
          <w:tcPr>
            <w:tcW w:w="5729" w:type="dxa"/>
            <w:gridSpan w:val="2"/>
          </w:tcPr>
          <w:p w14:paraId="5D4E0263" w14:textId="77777777" w:rsidR="00DD2FE7" w:rsidRDefault="00DD2FE7" w:rsidP="0089509B">
            <w:pPr>
              <w:pStyle w:val="PC"/>
              <w:keepNext/>
              <w:rPr>
                <w:szCs w:val="24"/>
                <w:lang w:eastAsia="en-US"/>
              </w:rPr>
            </w:pPr>
            <w:r>
              <w:t xml:space="preserve">Identify the purpose and </w:t>
            </w:r>
            <w:r w:rsidRPr="00850B9D">
              <w:rPr>
                <w:b/>
                <w:i/>
              </w:rPr>
              <w:t>audience</w:t>
            </w:r>
            <w:r>
              <w:t xml:space="preserve"> for the selected text type</w:t>
            </w:r>
          </w:p>
        </w:tc>
      </w:tr>
      <w:tr w:rsidR="00DD2FE7" w14:paraId="1C12F9A9" w14:textId="77777777" w:rsidTr="00DD2FE7">
        <w:tc>
          <w:tcPr>
            <w:tcW w:w="2943" w:type="dxa"/>
            <w:vMerge/>
          </w:tcPr>
          <w:p w14:paraId="6CEA1C16" w14:textId="77777777" w:rsidR="00DD2FE7" w:rsidRPr="0084371F" w:rsidRDefault="00DD2FE7" w:rsidP="0089509B">
            <w:pPr>
              <w:pStyle w:val="element"/>
              <w:keepNext/>
            </w:pPr>
          </w:p>
        </w:tc>
        <w:tc>
          <w:tcPr>
            <w:tcW w:w="570" w:type="dxa"/>
            <w:gridSpan w:val="2"/>
          </w:tcPr>
          <w:p w14:paraId="6C445D11" w14:textId="77777777" w:rsidR="00DD2FE7" w:rsidRDefault="00DD2FE7" w:rsidP="0089509B">
            <w:pPr>
              <w:pStyle w:val="PC"/>
              <w:keepNext/>
            </w:pPr>
            <w:r>
              <w:t>1.3</w:t>
            </w:r>
          </w:p>
        </w:tc>
        <w:tc>
          <w:tcPr>
            <w:tcW w:w="5729" w:type="dxa"/>
            <w:gridSpan w:val="2"/>
          </w:tcPr>
          <w:p w14:paraId="15B356BB" w14:textId="77777777" w:rsidR="00DD2FE7" w:rsidRDefault="00DD2FE7" w:rsidP="0089509B">
            <w:pPr>
              <w:pStyle w:val="PC"/>
              <w:keepNext/>
              <w:rPr>
                <w:szCs w:val="24"/>
                <w:lang w:eastAsia="en-US"/>
              </w:rPr>
            </w:pPr>
            <w:r>
              <w:t xml:space="preserve">Define the </w:t>
            </w:r>
            <w:r w:rsidRPr="00850B9D">
              <w:rPr>
                <w:b/>
                <w:i/>
              </w:rPr>
              <w:t>features</w:t>
            </w:r>
            <w:r>
              <w:t xml:space="preserve"> of the text types </w:t>
            </w:r>
          </w:p>
        </w:tc>
      </w:tr>
      <w:tr w:rsidR="00DD2FE7" w14:paraId="6E527EBB" w14:textId="77777777" w:rsidTr="00DD2FE7">
        <w:tc>
          <w:tcPr>
            <w:tcW w:w="2943" w:type="dxa"/>
          </w:tcPr>
          <w:p w14:paraId="1F0084F0" w14:textId="77777777" w:rsidR="00DD2FE7" w:rsidRDefault="00DD2FE7" w:rsidP="0089509B">
            <w:pPr>
              <w:pStyle w:val="spacer"/>
            </w:pPr>
          </w:p>
        </w:tc>
        <w:tc>
          <w:tcPr>
            <w:tcW w:w="6299" w:type="dxa"/>
            <w:gridSpan w:val="4"/>
          </w:tcPr>
          <w:p w14:paraId="71F8BC08" w14:textId="77777777" w:rsidR="00DD2FE7" w:rsidRDefault="00DD2FE7" w:rsidP="0089509B">
            <w:pPr>
              <w:pStyle w:val="spacer"/>
            </w:pPr>
          </w:p>
        </w:tc>
      </w:tr>
      <w:tr w:rsidR="00DD2FE7" w14:paraId="48100DE1" w14:textId="77777777" w:rsidTr="00DD2FE7">
        <w:tc>
          <w:tcPr>
            <w:tcW w:w="2943" w:type="dxa"/>
            <w:vMerge w:val="restart"/>
          </w:tcPr>
          <w:p w14:paraId="6DD4C7A3" w14:textId="77777777" w:rsidR="00DD2FE7" w:rsidRDefault="00DD2FE7" w:rsidP="0089509B">
            <w:pPr>
              <w:pStyle w:val="element"/>
              <w:keepNext/>
            </w:pPr>
            <w:r>
              <w:t>2</w:t>
            </w:r>
            <w:r>
              <w:tab/>
            </w:r>
            <w:r w:rsidRPr="00850B9D">
              <w:t>Prepare</w:t>
            </w:r>
            <w:r>
              <w:t xml:space="preserve"> complex texts</w:t>
            </w:r>
            <w:r w:rsidRPr="00850B9D">
              <w:t xml:space="preserve"> for personal purposes</w:t>
            </w:r>
          </w:p>
        </w:tc>
        <w:tc>
          <w:tcPr>
            <w:tcW w:w="585" w:type="dxa"/>
            <w:gridSpan w:val="3"/>
          </w:tcPr>
          <w:p w14:paraId="16FBB439" w14:textId="77777777" w:rsidR="00DD2FE7" w:rsidRDefault="00DD2FE7" w:rsidP="0089509B">
            <w:pPr>
              <w:pStyle w:val="PC"/>
              <w:keepNext/>
            </w:pPr>
            <w:r>
              <w:t>2.1</w:t>
            </w:r>
          </w:p>
        </w:tc>
        <w:tc>
          <w:tcPr>
            <w:tcW w:w="5714" w:type="dxa"/>
          </w:tcPr>
          <w:p w14:paraId="513DB9DC" w14:textId="77777777" w:rsidR="00DD2FE7" w:rsidRPr="00850B9D" w:rsidRDefault="00DD2FE7" w:rsidP="0089509B">
            <w:pPr>
              <w:pStyle w:val="PC"/>
              <w:keepNext/>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DD2FE7" w14:paraId="5FB234F3" w14:textId="77777777" w:rsidTr="00DD2FE7">
        <w:tc>
          <w:tcPr>
            <w:tcW w:w="2943" w:type="dxa"/>
            <w:vMerge/>
          </w:tcPr>
          <w:p w14:paraId="2AF14C3A" w14:textId="77777777" w:rsidR="00DD2FE7" w:rsidRDefault="00DD2FE7" w:rsidP="0089509B">
            <w:pPr>
              <w:keepNext/>
            </w:pPr>
          </w:p>
        </w:tc>
        <w:tc>
          <w:tcPr>
            <w:tcW w:w="585" w:type="dxa"/>
            <w:gridSpan w:val="3"/>
          </w:tcPr>
          <w:p w14:paraId="06061E99" w14:textId="77777777" w:rsidR="00DD2FE7" w:rsidRDefault="00DD2FE7" w:rsidP="0089509B">
            <w:pPr>
              <w:pStyle w:val="PC"/>
              <w:keepNext/>
            </w:pPr>
            <w:r>
              <w:t>2.2</w:t>
            </w:r>
          </w:p>
        </w:tc>
        <w:tc>
          <w:tcPr>
            <w:tcW w:w="5714" w:type="dxa"/>
          </w:tcPr>
          <w:p w14:paraId="33D078AC" w14:textId="77777777" w:rsidR="00DD2FE7" w:rsidRPr="00850B9D" w:rsidRDefault="00DD2FE7" w:rsidP="0089509B">
            <w:pPr>
              <w:pStyle w:val="PC"/>
              <w:keepNext/>
              <w:rPr>
                <w:szCs w:val="20"/>
              </w:rPr>
            </w:pPr>
            <w:r>
              <w:rPr>
                <w:szCs w:val="24"/>
              </w:rPr>
              <w:t>Research r</w:t>
            </w:r>
            <w:r w:rsidRPr="00850B9D">
              <w:rPr>
                <w:szCs w:val="24"/>
              </w:rPr>
              <w:t xml:space="preserve">elevant content required to create texts </w:t>
            </w:r>
          </w:p>
        </w:tc>
      </w:tr>
      <w:tr w:rsidR="00DD2FE7" w14:paraId="4717D3DB" w14:textId="77777777" w:rsidTr="00DD2FE7">
        <w:tc>
          <w:tcPr>
            <w:tcW w:w="2943" w:type="dxa"/>
            <w:vMerge/>
          </w:tcPr>
          <w:p w14:paraId="52A63FA5" w14:textId="77777777" w:rsidR="00DD2FE7" w:rsidRDefault="00DD2FE7" w:rsidP="0089509B">
            <w:pPr>
              <w:keepNext/>
            </w:pPr>
          </w:p>
        </w:tc>
        <w:tc>
          <w:tcPr>
            <w:tcW w:w="585" w:type="dxa"/>
            <w:gridSpan w:val="3"/>
          </w:tcPr>
          <w:p w14:paraId="4EE46FF6" w14:textId="77777777" w:rsidR="00DD2FE7" w:rsidRDefault="00DD2FE7" w:rsidP="0089509B">
            <w:pPr>
              <w:pStyle w:val="PC"/>
              <w:keepNext/>
            </w:pPr>
            <w:r>
              <w:t>2.3</w:t>
            </w:r>
          </w:p>
        </w:tc>
        <w:tc>
          <w:tcPr>
            <w:tcW w:w="5714" w:type="dxa"/>
          </w:tcPr>
          <w:p w14:paraId="2CA81419" w14:textId="1E7B8AC2" w:rsidR="00DD2FE7" w:rsidRPr="00850B9D" w:rsidRDefault="00DD2FE7" w:rsidP="0089509B">
            <w:pPr>
              <w:pStyle w:val="PC"/>
              <w:keepNext/>
              <w:rPr>
                <w:szCs w:val="20"/>
              </w:rPr>
            </w:pPr>
            <w:r>
              <w:t>Arrange d</w:t>
            </w:r>
            <w:r w:rsidRPr="00850B9D">
              <w:t>raft content</w:t>
            </w:r>
            <w:r w:rsidR="00FA7CF7">
              <w:t xml:space="preserve"> </w:t>
            </w:r>
            <w:r w:rsidRPr="00850B9D">
              <w:t>to meet the requirements of the texts</w:t>
            </w:r>
            <w:r w:rsidR="00FA7CF7">
              <w:t xml:space="preserve"> </w:t>
            </w:r>
          </w:p>
        </w:tc>
      </w:tr>
      <w:tr w:rsidR="00DD2FE7" w14:paraId="75AF03AC" w14:textId="77777777" w:rsidTr="00DD2FE7">
        <w:tc>
          <w:tcPr>
            <w:tcW w:w="2943" w:type="dxa"/>
          </w:tcPr>
          <w:p w14:paraId="78274B0D" w14:textId="77777777" w:rsidR="00DD2FE7" w:rsidRDefault="00DD2FE7" w:rsidP="0089509B">
            <w:pPr>
              <w:pStyle w:val="spacer"/>
            </w:pPr>
          </w:p>
        </w:tc>
        <w:tc>
          <w:tcPr>
            <w:tcW w:w="6299" w:type="dxa"/>
            <w:gridSpan w:val="4"/>
          </w:tcPr>
          <w:p w14:paraId="16773167" w14:textId="77777777" w:rsidR="00DD2FE7" w:rsidRDefault="00DD2FE7" w:rsidP="0089509B">
            <w:pPr>
              <w:pStyle w:val="spacer"/>
            </w:pPr>
          </w:p>
        </w:tc>
      </w:tr>
      <w:tr w:rsidR="00DD2FE7" w14:paraId="303638DA" w14:textId="77777777" w:rsidTr="00DD2FE7">
        <w:tc>
          <w:tcPr>
            <w:tcW w:w="2943" w:type="dxa"/>
            <w:vMerge w:val="restart"/>
          </w:tcPr>
          <w:p w14:paraId="562CD3B8" w14:textId="77777777" w:rsidR="00DD2FE7" w:rsidRDefault="00DD2FE7" w:rsidP="0089509B">
            <w:pPr>
              <w:pStyle w:val="element"/>
              <w:keepNext/>
            </w:pPr>
            <w:r>
              <w:t>3</w:t>
            </w:r>
            <w:r>
              <w:tab/>
            </w:r>
            <w:r w:rsidRPr="00850B9D">
              <w:t>Produce</w:t>
            </w:r>
            <w:r>
              <w:t xml:space="preserve"> complex texts</w:t>
            </w:r>
            <w:r w:rsidRPr="00850B9D">
              <w:t xml:space="preserve"> for personal purposes</w:t>
            </w:r>
          </w:p>
        </w:tc>
        <w:tc>
          <w:tcPr>
            <w:tcW w:w="570" w:type="dxa"/>
            <w:gridSpan w:val="2"/>
          </w:tcPr>
          <w:p w14:paraId="10C32BF6" w14:textId="77777777" w:rsidR="00DD2FE7" w:rsidRDefault="00DD2FE7" w:rsidP="0089509B">
            <w:pPr>
              <w:pStyle w:val="PC"/>
              <w:keepNext/>
            </w:pPr>
            <w:r>
              <w:t>3.1</w:t>
            </w:r>
          </w:p>
        </w:tc>
        <w:tc>
          <w:tcPr>
            <w:tcW w:w="5729" w:type="dxa"/>
            <w:gridSpan w:val="2"/>
          </w:tcPr>
          <w:p w14:paraId="2A7A4859" w14:textId="77777777" w:rsidR="00DD2FE7" w:rsidRDefault="00DD2FE7" w:rsidP="0089509B">
            <w:pPr>
              <w:pStyle w:val="PC"/>
              <w:keepNext/>
              <w:rPr>
                <w:szCs w:val="24"/>
                <w:lang w:eastAsia="en-US"/>
              </w:rPr>
            </w:pPr>
            <w:r>
              <w:t xml:space="preserve">Develop complex texts </w:t>
            </w:r>
          </w:p>
        </w:tc>
      </w:tr>
      <w:tr w:rsidR="00DD2FE7" w14:paraId="430C5661" w14:textId="77777777" w:rsidTr="00DD2FE7">
        <w:tc>
          <w:tcPr>
            <w:tcW w:w="2943" w:type="dxa"/>
            <w:vMerge/>
          </w:tcPr>
          <w:p w14:paraId="2B2FD7B7" w14:textId="77777777" w:rsidR="00DD2FE7" w:rsidRDefault="00DD2FE7" w:rsidP="0089509B">
            <w:pPr>
              <w:keepNext/>
            </w:pPr>
          </w:p>
        </w:tc>
        <w:tc>
          <w:tcPr>
            <w:tcW w:w="570" w:type="dxa"/>
            <w:gridSpan w:val="2"/>
          </w:tcPr>
          <w:p w14:paraId="65735D1F" w14:textId="77777777" w:rsidR="00DD2FE7" w:rsidRDefault="00DD2FE7" w:rsidP="0089509B">
            <w:pPr>
              <w:pStyle w:val="PC"/>
              <w:keepNext/>
            </w:pPr>
            <w:r>
              <w:t>3.2</w:t>
            </w:r>
          </w:p>
        </w:tc>
        <w:tc>
          <w:tcPr>
            <w:tcW w:w="5729" w:type="dxa"/>
            <w:gridSpan w:val="2"/>
          </w:tcPr>
          <w:p w14:paraId="15C85FB5" w14:textId="77777777" w:rsidR="00DD2FE7" w:rsidRDefault="00DD2FE7" w:rsidP="0089509B">
            <w:pPr>
              <w:pStyle w:val="PC"/>
              <w:keepNext/>
              <w:rPr>
                <w:szCs w:val="24"/>
                <w:lang w:eastAsia="en-US"/>
              </w:rPr>
            </w:pPr>
            <w:r>
              <w:rPr>
                <w:b/>
                <w:i/>
              </w:rPr>
              <w:t xml:space="preserve">Review </w:t>
            </w:r>
            <w:r w:rsidRPr="00FF67EA">
              <w:t>t</w:t>
            </w:r>
            <w:r>
              <w:t xml:space="preserve">exts and check for accuracy </w:t>
            </w:r>
          </w:p>
        </w:tc>
      </w:tr>
      <w:tr w:rsidR="00DD2FE7" w14:paraId="4E3A20C1" w14:textId="77777777" w:rsidTr="00DD2FE7">
        <w:tc>
          <w:tcPr>
            <w:tcW w:w="2943" w:type="dxa"/>
            <w:vMerge/>
          </w:tcPr>
          <w:p w14:paraId="4B5AA6D9" w14:textId="77777777" w:rsidR="00DD2FE7" w:rsidRDefault="00DD2FE7" w:rsidP="0089509B">
            <w:pPr>
              <w:keepNext/>
            </w:pPr>
          </w:p>
        </w:tc>
        <w:tc>
          <w:tcPr>
            <w:tcW w:w="570" w:type="dxa"/>
            <w:gridSpan w:val="2"/>
          </w:tcPr>
          <w:p w14:paraId="6FBFA3FA" w14:textId="77777777" w:rsidR="00DD2FE7" w:rsidRDefault="00DD2FE7" w:rsidP="0089509B">
            <w:pPr>
              <w:pStyle w:val="PC"/>
              <w:keepNext/>
            </w:pPr>
            <w:r>
              <w:t>3.3</w:t>
            </w:r>
          </w:p>
        </w:tc>
        <w:tc>
          <w:tcPr>
            <w:tcW w:w="5729" w:type="dxa"/>
            <w:gridSpan w:val="2"/>
          </w:tcPr>
          <w:p w14:paraId="2602A329" w14:textId="77777777" w:rsidR="00DD2FE7" w:rsidRDefault="00DD2FE7" w:rsidP="0089509B">
            <w:pPr>
              <w:pStyle w:val="PC"/>
              <w:keepNext/>
              <w:rPr>
                <w:szCs w:val="24"/>
                <w:lang w:eastAsia="en-US"/>
              </w:rPr>
            </w:pPr>
            <w:r>
              <w:t>Edit texts to enhance meaning and effectiveness in response to feedback</w:t>
            </w:r>
          </w:p>
        </w:tc>
      </w:tr>
      <w:tr w:rsidR="00DD2FE7" w14:paraId="5F0D41DD" w14:textId="77777777" w:rsidTr="00DD2FE7">
        <w:tc>
          <w:tcPr>
            <w:tcW w:w="2943" w:type="dxa"/>
            <w:vMerge/>
          </w:tcPr>
          <w:p w14:paraId="2707632F" w14:textId="77777777" w:rsidR="00DD2FE7" w:rsidRDefault="00DD2FE7" w:rsidP="0089509B">
            <w:pPr>
              <w:keepNext/>
            </w:pPr>
          </w:p>
        </w:tc>
        <w:tc>
          <w:tcPr>
            <w:tcW w:w="570" w:type="dxa"/>
            <w:gridSpan w:val="2"/>
          </w:tcPr>
          <w:p w14:paraId="6174B819" w14:textId="77777777" w:rsidR="00DD2FE7" w:rsidRDefault="00DD2FE7" w:rsidP="0089509B">
            <w:pPr>
              <w:pStyle w:val="PC"/>
              <w:keepNext/>
            </w:pPr>
            <w:r>
              <w:t>3.4</w:t>
            </w:r>
          </w:p>
        </w:tc>
        <w:tc>
          <w:tcPr>
            <w:tcW w:w="5729" w:type="dxa"/>
            <w:gridSpan w:val="2"/>
          </w:tcPr>
          <w:p w14:paraId="55C76F7F" w14:textId="77777777" w:rsidR="00DD2FE7" w:rsidRDefault="00DD2FE7" w:rsidP="0089509B">
            <w:pPr>
              <w:pStyle w:val="PC"/>
              <w:keepNext/>
              <w:rPr>
                <w:szCs w:val="24"/>
                <w:lang w:eastAsia="en-US"/>
              </w:rPr>
            </w:pPr>
            <w:r>
              <w:t xml:space="preserve">Present texts according to </w:t>
            </w:r>
            <w:r>
              <w:rPr>
                <w:b/>
                <w:i/>
              </w:rPr>
              <w:t>specified requirements</w:t>
            </w:r>
          </w:p>
        </w:tc>
      </w:tr>
      <w:tr w:rsidR="00DD2FE7" w14:paraId="1C26775C" w14:textId="77777777" w:rsidTr="00DD2FE7">
        <w:tc>
          <w:tcPr>
            <w:tcW w:w="2943" w:type="dxa"/>
          </w:tcPr>
          <w:p w14:paraId="1AA49640" w14:textId="77777777" w:rsidR="00DD2FE7" w:rsidRDefault="00DD2FE7" w:rsidP="0089509B">
            <w:pPr>
              <w:pStyle w:val="spacer"/>
            </w:pPr>
          </w:p>
        </w:tc>
        <w:tc>
          <w:tcPr>
            <w:tcW w:w="6299" w:type="dxa"/>
            <w:gridSpan w:val="4"/>
          </w:tcPr>
          <w:p w14:paraId="3724DC5C" w14:textId="77777777" w:rsidR="00DD2FE7" w:rsidRDefault="00DD2FE7" w:rsidP="0089509B">
            <w:pPr>
              <w:pStyle w:val="spacer"/>
            </w:pPr>
          </w:p>
        </w:tc>
      </w:tr>
      <w:tr w:rsidR="00DD2FE7" w14:paraId="1EFB6F3B" w14:textId="77777777" w:rsidTr="00DD2FE7">
        <w:tc>
          <w:tcPr>
            <w:tcW w:w="9242" w:type="dxa"/>
            <w:gridSpan w:val="5"/>
          </w:tcPr>
          <w:p w14:paraId="0ABDD845" w14:textId="77777777" w:rsidR="00DD2FE7" w:rsidRDefault="00DD2FE7" w:rsidP="0089509B">
            <w:pPr>
              <w:pStyle w:val="Heading21"/>
            </w:pPr>
            <w:r>
              <w:t>Required Knowledge and Skills</w:t>
            </w:r>
          </w:p>
          <w:p w14:paraId="301E8C5C" w14:textId="77777777" w:rsidR="00DD2FE7" w:rsidRDefault="00DD2FE7" w:rsidP="0089509B">
            <w:pPr>
              <w:pStyle w:val="text"/>
            </w:pPr>
            <w:r w:rsidRPr="005979AA">
              <w:t>This describes the essential skills and knowledge and their level required for this unit</w:t>
            </w:r>
            <w:r>
              <w:t>.</w:t>
            </w:r>
          </w:p>
        </w:tc>
      </w:tr>
      <w:tr w:rsidR="00DD2FE7" w14:paraId="4C13E4EF" w14:textId="77777777" w:rsidTr="00DD2FE7">
        <w:tc>
          <w:tcPr>
            <w:tcW w:w="9242" w:type="dxa"/>
            <w:gridSpan w:val="5"/>
          </w:tcPr>
          <w:p w14:paraId="2EE6DAB0" w14:textId="77777777" w:rsidR="00DD2FE7" w:rsidRDefault="00DD2FE7" w:rsidP="0089509B">
            <w:pPr>
              <w:pStyle w:val="unittext"/>
            </w:pPr>
            <w:r>
              <w:t>Required Knowledge:</w:t>
            </w:r>
          </w:p>
          <w:p w14:paraId="69606AE0" w14:textId="77777777" w:rsidR="00DD2FE7" w:rsidRPr="00E42D24" w:rsidRDefault="00DD2FE7" w:rsidP="0089509B">
            <w:pPr>
              <w:pStyle w:val="bullet"/>
              <w:numPr>
                <w:ilvl w:val="0"/>
                <w:numId w:val="13"/>
              </w:numPr>
              <w:ind w:left="284" w:hanging="284"/>
            </w:pPr>
            <w:r w:rsidRPr="00E42D24">
              <w:t>a range of styles of writing and presenting information to a range of audiences</w:t>
            </w:r>
          </w:p>
          <w:p w14:paraId="32F10485" w14:textId="77777777" w:rsidR="00DD2FE7" w:rsidRPr="00E42D24" w:rsidRDefault="00DD2FE7" w:rsidP="0089509B">
            <w:pPr>
              <w:pStyle w:val="bullet"/>
              <w:numPr>
                <w:ilvl w:val="0"/>
                <w:numId w:val="13"/>
              </w:numPr>
              <w:ind w:left="284" w:hanging="284"/>
            </w:pPr>
            <w:r>
              <w:t>knowledge</w:t>
            </w:r>
            <w:r w:rsidRPr="00E42D24">
              <w:t xml:space="preserve"> of register</w:t>
            </w:r>
            <w:r>
              <w:t xml:space="preserve"> to enable appropriate selection and application to context </w:t>
            </w:r>
          </w:p>
          <w:p w14:paraId="6347206E" w14:textId="77777777" w:rsidR="00DD2FE7" w:rsidRPr="00E42D24" w:rsidRDefault="00DD2FE7" w:rsidP="0089509B">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3AB40C0E" w14:textId="45EAB3E8" w:rsidR="00DD2FE7" w:rsidRPr="00E42D24" w:rsidRDefault="00DD2FE7" w:rsidP="0089509B">
            <w:pPr>
              <w:pStyle w:val="bullet"/>
              <w:numPr>
                <w:ilvl w:val="0"/>
                <w:numId w:val="13"/>
              </w:numPr>
              <w:ind w:left="284" w:hanging="284"/>
            </w:pPr>
            <w:r w:rsidRPr="00E42D24">
              <w:t>how to structure a range of</w:t>
            </w:r>
            <w:r w:rsidR="00FA7CF7">
              <w:t xml:space="preserve"> </w:t>
            </w:r>
            <w:r w:rsidRPr="00E42D24">
              <w:t>texts</w:t>
            </w:r>
          </w:p>
          <w:p w14:paraId="283F44BD" w14:textId="77777777" w:rsidR="00DD2FE7" w:rsidRDefault="00DD2FE7" w:rsidP="0089509B">
            <w:pPr>
              <w:pStyle w:val="unittext"/>
            </w:pPr>
            <w:r>
              <w:t>Required Skills:</w:t>
            </w:r>
          </w:p>
          <w:p w14:paraId="1E3CBD5C" w14:textId="77777777" w:rsidR="00DD2FE7" w:rsidRDefault="00DD2FE7" w:rsidP="0089509B">
            <w:pPr>
              <w:pStyle w:val="bullet"/>
              <w:numPr>
                <w:ilvl w:val="0"/>
                <w:numId w:val="13"/>
              </w:numPr>
              <w:ind w:left="284" w:hanging="284"/>
            </w:pPr>
            <w:r>
              <w:t>literacy skills to:</w:t>
            </w:r>
          </w:p>
          <w:p w14:paraId="1B393CD4" w14:textId="77777777" w:rsidR="00DD2FE7" w:rsidRDefault="00DD2FE7" w:rsidP="0089509B">
            <w:pPr>
              <w:pStyle w:val="endash"/>
              <w:keepNext/>
              <w:ind w:left="568" w:hanging="284"/>
            </w:pPr>
            <w:r>
              <w:t xml:space="preserve">convey </w:t>
            </w:r>
            <w:r w:rsidRPr="00E42D24">
              <w:t xml:space="preserve">complex relationships between ideas </w:t>
            </w:r>
          </w:p>
          <w:p w14:paraId="7DDF52A6" w14:textId="77777777" w:rsidR="00DD2FE7" w:rsidRPr="00E42D24" w:rsidRDefault="00DD2FE7" w:rsidP="0089509B">
            <w:pPr>
              <w:pStyle w:val="endash"/>
              <w:keepNext/>
              <w:ind w:left="568" w:hanging="284"/>
            </w:pPr>
            <w:r w:rsidRPr="00E42D24">
              <w:t>write texts which include a number of examples, opinions, facts, or arguments with supporting evidence</w:t>
            </w:r>
          </w:p>
          <w:p w14:paraId="7B72AF00" w14:textId="77777777" w:rsidR="00DD2FE7" w:rsidRDefault="00DD2FE7" w:rsidP="0089509B">
            <w:pPr>
              <w:pStyle w:val="endash"/>
              <w:keepNext/>
              <w:ind w:left="568" w:hanging="284"/>
            </w:pPr>
            <w:r>
              <w:t xml:space="preserve">gather and order </w:t>
            </w:r>
            <w:r w:rsidRPr="00E42D24">
              <w:t>information</w:t>
            </w:r>
            <w:r>
              <w:t xml:space="preserve"> required to create texts</w:t>
            </w:r>
          </w:p>
          <w:p w14:paraId="79B08736" w14:textId="77777777" w:rsidR="00DD2FE7" w:rsidRDefault="00DD2FE7" w:rsidP="0089509B">
            <w:pPr>
              <w:pStyle w:val="endash"/>
              <w:keepNext/>
              <w:ind w:left="568" w:hanging="284"/>
            </w:pPr>
            <w:r>
              <w:t>use structurally complex sentences</w:t>
            </w:r>
          </w:p>
          <w:p w14:paraId="04401855" w14:textId="77777777" w:rsidR="00DD2FE7" w:rsidRDefault="00DD2FE7" w:rsidP="0089509B">
            <w:pPr>
              <w:pStyle w:val="endash"/>
              <w:keepNext/>
              <w:ind w:left="568" w:hanging="284"/>
            </w:pPr>
            <w:r>
              <w:t>use spelling strategies such as visual and phonic patterns</w:t>
            </w:r>
          </w:p>
          <w:p w14:paraId="29F23625" w14:textId="77777777" w:rsidR="00DD2FE7" w:rsidRDefault="00DD2FE7" w:rsidP="0089509B">
            <w:pPr>
              <w:pStyle w:val="bullet"/>
              <w:numPr>
                <w:ilvl w:val="0"/>
                <w:numId w:val="13"/>
              </w:numPr>
              <w:ind w:left="284" w:hanging="284"/>
            </w:pPr>
            <w:r>
              <w:t>problem solving skills to select and apply appropriate register according to context</w:t>
            </w:r>
          </w:p>
        </w:tc>
      </w:tr>
      <w:tr w:rsidR="00DD2FE7" w14:paraId="3D49C2B0" w14:textId="77777777" w:rsidTr="00DD2FE7">
        <w:tc>
          <w:tcPr>
            <w:tcW w:w="9242" w:type="dxa"/>
            <w:gridSpan w:val="5"/>
          </w:tcPr>
          <w:p w14:paraId="32428735" w14:textId="77777777" w:rsidR="00DD2FE7" w:rsidRDefault="00DD2FE7" w:rsidP="0089509B">
            <w:pPr>
              <w:pStyle w:val="spacer"/>
            </w:pPr>
          </w:p>
        </w:tc>
      </w:tr>
      <w:tr w:rsidR="00DD2FE7" w14:paraId="7774058D" w14:textId="77777777" w:rsidTr="00DD2FE7">
        <w:tc>
          <w:tcPr>
            <w:tcW w:w="9242" w:type="dxa"/>
            <w:gridSpan w:val="5"/>
          </w:tcPr>
          <w:p w14:paraId="51BEA9E3" w14:textId="77777777" w:rsidR="00DD2FE7" w:rsidRDefault="00DD2FE7" w:rsidP="0089509B">
            <w:pPr>
              <w:pStyle w:val="Heading21"/>
            </w:pPr>
            <w:r>
              <w:t>Range Statement</w:t>
            </w:r>
          </w:p>
          <w:p w14:paraId="1A883C0A" w14:textId="77777777" w:rsidR="00DD2FE7" w:rsidRDefault="00DD2FE7"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0ADC5F5F" w14:textId="77777777" w:rsidTr="00DD2FE7">
        <w:tc>
          <w:tcPr>
            <w:tcW w:w="3369" w:type="dxa"/>
            <w:gridSpan w:val="2"/>
          </w:tcPr>
          <w:p w14:paraId="3905DBB9" w14:textId="77777777" w:rsidR="00DD2FE7" w:rsidRPr="00F43A3A" w:rsidRDefault="00DD2FE7" w:rsidP="0089509B">
            <w:pPr>
              <w:pStyle w:val="unittext"/>
            </w:pPr>
            <w:r>
              <w:rPr>
                <w:b/>
                <w:i/>
              </w:rPr>
              <w:t>Complex t</w:t>
            </w:r>
            <w:r w:rsidRPr="00850B9D">
              <w:rPr>
                <w:b/>
                <w:i/>
              </w:rPr>
              <w:t>ext</w:t>
            </w:r>
            <w:r>
              <w:rPr>
                <w:b/>
                <w:i/>
              </w:rPr>
              <w:t xml:space="preserve"> type</w:t>
            </w:r>
            <w:r w:rsidRPr="00850B9D">
              <w:rPr>
                <w:b/>
                <w:i/>
              </w:rPr>
              <w:t>s</w:t>
            </w:r>
            <w:r>
              <w:rPr>
                <w:b/>
                <w:i/>
              </w:rPr>
              <w:t xml:space="preserve"> </w:t>
            </w:r>
            <w:r>
              <w:t>may include:</w:t>
            </w:r>
          </w:p>
        </w:tc>
        <w:tc>
          <w:tcPr>
            <w:tcW w:w="5873" w:type="dxa"/>
            <w:gridSpan w:val="3"/>
          </w:tcPr>
          <w:p w14:paraId="30CB1875" w14:textId="77777777" w:rsidR="00DD2FE7" w:rsidRPr="00F43A3A" w:rsidRDefault="00DD2FE7" w:rsidP="0089509B">
            <w:pPr>
              <w:pStyle w:val="bullet"/>
              <w:numPr>
                <w:ilvl w:val="0"/>
                <w:numId w:val="13"/>
              </w:numPr>
              <w:ind w:left="284" w:hanging="284"/>
            </w:pPr>
            <w:r w:rsidRPr="00F43A3A">
              <w:t xml:space="preserve">texts </w:t>
            </w:r>
            <w:r>
              <w:t>which</w:t>
            </w:r>
            <w:r w:rsidRPr="00F43A3A">
              <w:t xml:space="preserve"> includ</w:t>
            </w:r>
            <w:r>
              <w:t>e</w:t>
            </w:r>
            <w:r w:rsidRPr="00F43A3A">
              <w:t xml:space="preserve"> embedded information, specialised vocabulary and abstraction and symbolism</w:t>
            </w:r>
          </w:p>
          <w:p w14:paraId="7A760895" w14:textId="77777777" w:rsidR="00DD2FE7" w:rsidRPr="00F43A3A" w:rsidRDefault="00DD2FE7" w:rsidP="0089509B">
            <w:pPr>
              <w:pStyle w:val="bullet"/>
              <w:numPr>
                <w:ilvl w:val="0"/>
                <w:numId w:val="13"/>
              </w:numPr>
              <w:ind w:left="284" w:hanging="284"/>
            </w:pPr>
            <w:r w:rsidRPr="00F43A3A">
              <w:t>electronic, printed and texts containing visual elements such as:</w:t>
            </w:r>
          </w:p>
          <w:p w14:paraId="1D34324B" w14:textId="77777777" w:rsidR="00DD2FE7" w:rsidRPr="00F43A3A" w:rsidRDefault="00DD2FE7" w:rsidP="0089509B">
            <w:pPr>
              <w:pStyle w:val="endash"/>
              <w:keepNext/>
              <w:ind w:left="568" w:hanging="284"/>
            </w:pPr>
            <w:r w:rsidRPr="00F43A3A">
              <w:t>informal and formal email</w:t>
            </w:r>
            <w:r>
              <w:t>, tweet</w:t>
            </w:r>
            <w:r w:rsidRPr="00F43A3A">
              <w:t xml:space="preserve"> or hand written message</w:t>
            </w:r>
            <w:r>
              <w:t xml:space="preserve">s </w:t>
            </w:r>
            <w:r w:rsidRPr="00F43A3A">
              <w:t>containing a series of linked paragraphs on a range of personal topics</w:t>
            </w:r>
            <w:r>
              <w:t xml:space="preserve"> </w:t>
            </w:r>
          </w:p>
          <w:p w14:paraId="767A2BF4" w14:textId="77777777" w:rsidR="00DD2FE7" w:rsidRPr="00F43A3A" w:rsidRDefault="00DD2FE7" w:rsidP="0089509B">
            <w:pPr>
              <w:pStyle w:val="endash"/>
              <w:keepNext/>
              <w:ind w:left="568" w:hanging="284"/>
            </w:pPr>
            <w:r w:rsidRPr="00F43A3A">
              <w:lastRenderedPageBreak/>
              <w:t>notes taken from a book, article</w:t>
            </w:r>
          </w:p>
          <w:p w14:paraId="47F51F22" w14:textId="77777777" w:rsidR="00DD2FE7" w:rsidRPr="00F43A3A" w:rsidRDefault="00DD2FE7" w:rsidP="0089509B">
            <w:pPr>
              <w:pStyle w:val="endash"/>
              <w:keepNext/>
              <w:ind w:left="568" w:hanging="284"/>
            </w:pPr>
            <w:r w:rsidRPr="00F43A3A">
              <w:t>instructions</w:t>
            </w:r>
            <w:r>
              <w:t xml:space="preserve"> such as </w:t>
            </w:r>
            <w:r w:rsidRPr="00F43A3A">
              <w:t>how something works, recipes</w:t>
            </w:r>
          </w:p>
          <w:p w14:paraId="21B83FFC" w14:textId="77777777" w:rsidR="00DD2FE7" w:rsidRPr="00F43A3A" w:rsidRDefault="00DD2FE7" w:rsidP="0089509B">
            <w:pPr>
              <w:pStyle w:val="endash"/>
              <w:keepNext/>
              <w:ind w:left="568" w:hanging="284"/>
            </w:pPr>
            <w:r w:rsidRPr="00F43A3A">
              <w:t>poetry / songs</w:t>
            </w:r>
            <w:r>
              <w:t xml:space="preserve"> / </w:t>
            </w:r>
            <w:r w:rsidRPr="00F43A3A">
              <w:t>digital stories</w:t>
            </w:r>
          </w:p>
          <w:p w14:paraId="347B57DA" w14:textId="77777777" w:rsidR="00DD2FE7" w:rsidRPr="00F43A3A" w:rsidRDefault="00DD2FE7" w:rsidP="0089509B">
            <w:pPr>
              <w:pStyle w:val="endash"/>
              <w:keepNext/>
              <w:ind w:left="568" w:hanging="284"/>
            </w:pPr>
            <w:r w:rsidRPr="00F43A3A">
              <w:t>reflective writing in personal letters, autobi</w:t>
            </w:r>
            <w:r>
              <w:t>o</w:t>
            </w:r>
            <w:r w:rsidRPr="00F43A3A">
              <w:t>graphical accounts</w:t>
            </w:r>
          </w:p>
          <w:p w14:paraId="7AE60D99" w14:textId="77777777" w:rsidR="00DD2FE7" w:rsidRPr="00F43A3A" w:rsidRDefault="00DD2FE7" w:rsidP="0089509B">
            <w:pPr>
              <w:pStyle w:val="endash"/>
              <w:keepNext/>
              <w:ind w:left="568" w:hanging="284"/>
            </w:pPr>
            <w:r w:rsidRPr="00F43A3A">
              <w:t>opinion letters to local newspapers</w:t>
            </w:r>
          </w:p>
          <w:p w14:paraId="66A4AAC1" w14:textId="77777777" w:rsidR="00DD2FE7" w:rsidRPr="00F43A3A" w:rsidRDefault="00DD2FE7" w:rsidP="0089509B">
            <w:pPr>
              <w:pStyle w:val="endash"/>
              <w:keepNext/>
              <w:ind w:left="568" w:hanging="284"/>
            </w:pPr>
            <w:r>
              <w:t>community newsletter</w:t>
            </w:r>
          </w:p>
          <w:p w14:paraId="563797D6" w14:textId="77777777" w:rsidR="00DD2FE7" w:rsidRPr="00F43A3A" w:rsidRDefault="00DD2FE7" w:rsidP="0089509B">
            <w:pPr>
              <w:pStyle w:val="endash"/>
              <w:keepNext/>
              <w:ind w:left="568" w:hanging="284"/>
            </w:pPr>
            <w:r w:rsidRPr="00F43A3A">
              <w:t>recounts</w:t>
            </w:r>
            <w:r>
              <w:t xml:space="preserve"> / </w:t>
            </w:r>
            <w:r w:rsidRPr="00F43A3A">
              <w:t>short stories</w:t>
            </w:r>
          </w:p>
          <w:p w14:paraId="2DC8D1E6" w14:textId="77777777" w:rsidR="00DD2FE7" w:rsidRPr="00F43A3A" w:rsidRDefault="00DD2FE7" w:rsidP="0089509B">
            <w:pPr>
              <w:pStyle w:val="endash"/>
              <w:keepNext/>
              <w:ind w:left="568" w:hanging="284"/>
            </w:pPr>
            <w:r>
              <w:t xml:space="preserve">paper or digital </w:t>
            </w:r>
            <w:r w:rsidRPr="00F43A3A">
              <w:t>diary entries</w:t>
            </w:r>
            <w:r>
              <w:t xml:space="preserve"> / </w:t>
            </w:r>
            <w:r w:rsidRPr="00F43A3A">
              <w:t>notes in a visual diary</w:t>
            </w:r>
          </w:p>
          <w:p w14:paraId="0C292047" w14:textId="77777777" w:rsidR="00DD2FE7" w:rsidRPr="00F43A3A" w:rsidRDefault="00DD2FE7" w:rsidP="0089509B">
            <w:pPr>
              <w:pStyle w:val="endash"/>
              <w:keepNext/>
              <w:ind w:left="568" w:hanging="284"/>
            </w:pPr>
            <w:r w:rsidRPr="00F43A3A">
              <w:t>blogs</w:t>
            </w:r>
            <w:r>
              <w:t xml:space="preserve"> / </w:t>
            </w:r>
            <w:r w:rsidRPr="00F43A3A">
              <w:t>text for a webpage</w:t>
            </w:r>
          </w:p>
          <w:p w14:paraId="20C7EE5B" w14:textId="77777777" w:rsidR="00DD2FE7" w:rsidRPr="00F43A3A" w:rsidRDefault="00DD2FE7" w:rsidP="0089509B">
            <w:pPr>
              <w:pStyle w:val="endash"/>
              <w:keepNext/>
              <w:ind w:left="568" w:hanging="284"/>
            </w:pPr>
            <w:r w:rsidRPr="00F43A3A">
              <w:t>collaborative text</w:t>
            </w:r>
          </w:p>
          <w:p w14:paraId="310FD321" w14:textId="77777777" w:rsidR="00DD2FE7" w:rsidRPr="00F43A3A" w:rsidRDefault="00DD2FE7" w:rsidP="0089509B">
            <w:pPr>
              <w:pStyle w:val="endash"/>
              <w:keepNext/>
              <w:ind w:left="568" w:hanging="284"/>
            </w:pPr>
            <w:r w:rsidRPr="00F43A3A">
              <w:t xml:space="preserve">radio </w:t>
            </w:r>
            <w:r>
              <w:t>or</w:t>
            </w:r>
            <w:r w:rsidRPr="00F43A3A">
              <w:t xml:space="preserve"> film script</w:t>
            </w:r>
          </w:p>
          <w:p w14:paraId="47236A10" w14:textId="77777777" w:rsidR="00DD2FE7" w:rsidRPr="00F43A3A" w:rsidRDefault="00DD2FE7" w:rsidP="0089509B">
            <w:pPr>
              <w:pStyle w:val="endash"/>
              <w:keepNext/>
              <w:ind w:left="568" w:hanging="284"/>
            </w:pPr>
            <w:r w:rsidRPr="00F43A3A">
              <w:t>report</w:t>
            </w:r>
          </w:p>
          <w:p w14:paraId="34A8AFD2" w14:textId="77777777" w:rsidR="00DD2FE7" w:rsidRDefault="00DD2FE7" w:rsidP="0089509B">
            <w:pPr>
              <w:pStyle w:val="endash"/>
              <w:keepNext/>
              <w:ind w:left="568" w:hanging="284"/>
            </w:pPr>
            <w:r w:rsidRPr="00F43A3A">
              <w:t xml:space="preserve">detailed description for an insurance company about a </w:t>
            </w:r>
            <w:r>
              <w:t>claim</w:t>
            </w:r>
          </w:p>
          <w:p w14:paraId="466DD41F" w14:textId="77777777" w:rsidR="00DD2FE7" w:rsidRPr="00F43A3A" w:rsidRDefault="00DD2FE7" w:rsidP="0089509B">
            <w:pPr>
              <w:pStyle w:val="endash"/>
              <w:keepNext/>
              <w:ind w:left="568" w:hanging="284"/>
            </w:pPr>
            <w:r w:rsidRPr="0042197D">
              <w:t>club newsletter</w:t>
            </w:r>
          </w:p>
          <w:p w14:paraId="7E6F7203" w14:textId="77777777" w:rsidR="00DD2FE7" w:rsidRDefault="00DD2FE7" w:rsidP="0089509B">
            <w:pPr>
              <w:pStyle w:val="endash"/>
              <w:keepNext/>
              <w:ind w:left="568" w:hanging="284"/>
            </w:pPr>
            <w:r w:rsidRPr="00F43A3A">
              <w:t>speech for a wedding</w:t>
            </w:r>
            <w:r>
              <w:t xml:space="preserve"> or </w:t>
            </w:r>
            <w:r w:rsidRPr="00F43A3A">
              <w:t>eulogy</w:t>
            </w:r>
          </w:p>
          <w:p w14:paraId="1475EB9B" w14:textId="77777777" w:rsidR="00DD2FE7" w:rsidRDefault="00DD2FE7" w:rsidP="0089509B">
            <w:pPr>
              <w:pStyle w:val="endash"/>
              <w:keepNext/>
              <w:ind w:left="568" w:hanging="284"/>
            </w:pPr>
            <w:r>
              <w:t>survey</w:t>
            </w:r>
          </w:p>
        </w:tc>
      </w:tr>
      <w:tr w:rsidR="00DD2FE7" w14:paraId="0CAAD094" w14:textId="77777777" w:rsidTr="00DD2FE7">
        <w:tc>
          <w:tcPr>
            <w:tcW w:w="9242" w:type="dxa"/>
            <w:gridSpan w:val="5"/>
          </w:tcPr>
          <w:p w14:paraId="43436C9E" w14:textId="77777777" w:rsidR="00DD2FE7" w:rsidRDefault="00DD2FE7" w:rsidP="0089509B">
            <w:pPr>
              <w:pStyle w:val="spacer"/>
            </w:pPr>
          </w:p>
        </w:tc>
      </w:tr>
      <w:tr w:rsidR="00DD2FE7" w14:paraId="464044B2" w14:textId="77777777" w:rsidTr="00DD2FE7">
        <w:tc>
          <w:tcPr>
            <w:tcW w:w="3369" w:type="dxa"/>
            <w:gridSpan w:val="2"/>
          </w:tcPr>
          <w:p w14:paraId="101075D1" w14:textId="77777777" w:rsidR="00DD2FE7" w:rsidRPr="0042197D" w:rsidRDefault="00DD2FE7" w:rsidP="0089509B">
            <w:pPr>
              <w:pStyle w:val="unittext"/>
            </w:pPr>
            <w:r>
              <w:rPr>
                <w:b/>
                <w:i/>
              </w:rPr>
              <w:t xml:space="preserve">Audience </w:t>
            </w:r>
            <w:r>
              <w:t>may include:</w:t>
            </w:r>
          </w:p>
        </w:tc>
        <w:tc>
          <w:tcPr>
            <w:tcW w:w="5873" w:type="dxa"/>
            <w:gridSpan w:val="3"/>
          </w:tcPr>
          <w:p w14:paraId="6284814E" w14:textId="77777777" w:rsidR="00DD2FE7" w:rsidRPr="006000CD" w:rsidRDefault="00DD2FE7" w:rsidP="0089509B">
            <w:pPr>
              <w:pStyle w:val="bullet"/>
              <w:numPr>
                <w:ilvl w:val="0"/>
                <w:numId w:val="13"/>
              </w:numPr>
              <w:ind w:left="284" w:hanging="284"/>
            </w:pPr>
            <w:r w:rsidRPr="006000CD">
              <w:t>self only</w:t>
            </w:r>
          </w:p>
          <w:p w14:paraId="106177E3" w14:textId="77777777" w:rsidR="00DD2FE7" w:rsidRPr="006000CD" w:rsidRDefault="00DD2FE7" w:rsidP="0089509B">
            <w:pPr>
              <w:pStyle w:val="bullet"/>
              <w:numPr>
                <w:ilvl w:val="0"/>
                <w:numId w:val="13"/>
              </w:numPr>
              <w:ind w:left="284" w:hanging="284"/>
            </w:pPr>
            <w:r w:rsidRPr="006000CD">
              <w:t>immediate family</w:t>
            </w:r>
            <w:r>
              <w:t xml:space="preserve"> / </w:t>
            </w:r>
            <w:r w:rsidRPr="006000CD">
              <w:t>friends</w:t>
            </w:r>
          </w:p>
          <w:p w14:paraId="0640FE2F" w14:textId="77777777" w:rsidR="00DD2FE7" w:rsidRDefault="00DD2FE7" w:rsidP="0089509B">
            <w:pPr>
              <w:pStyle w:val="bullet"/>
              <w:numPr>
                <w:ilvl w:val="0"/>
                <w:numId w:val="13"/>
              </w:numPr>
              <w:ind w:left="284" w:hanging="284"/>
            </w:pPr>
            <w:r>
              <w:t>local newspaper</w:t>
            </w:r>
          </w:p>
          <w:p w14:paraId="066405D4" w14:textId="77777777" w:rsidR="00DD2FE7" w:rsidRDefault="00DD2FE7" w:rsidP="0089509B">
            <w:pPr>
              <w:pStyle w:val="bullet"/>
              <w:numPr>
                <w:ilvl w:val="0"/>
                <w:numId w:val="13"/>
              </w:numPr>
              <w:ind w:left="284" w:hanging="284"/>
            </w:pPr>
            <w:r>
              <w:t>community group</w:t>
            </w:r>
          </w:p>
        </w:tc>
      </w:tr>
      <w:tr w:rsidR="00DD2FE7" w14:paraId="2DF7CDCD" w14:textId="77777777" w:rsidTr="00DD2FE7">
        <w:tc>
          <w:tcPr>
            <w:tcW w:w="9242" w:type="dxa"/>
            <w:gridSpan w:val="5"/>
          </w:tcPr>
          <w:p w14:paraId="2A9840B9" w14:textId="77777777" w:rsidR="00DD2FE7" w:rsidRDefault="00DD2FE7" w:rsidP="0089509B">
            <w:pPr>
              <w:pStyle w:val="spacer"/>
            </w:pPr>
          </w:p>
        </w:tc>
      </w:tr>
      <w:tr w:rsidR="00DD2FE7" w14:paraId="4396E48E" w14:textId="77777777" w:rsidTr="00DD2FE7">
        <w:tc>
          <w:tcPr>
            <w:tcW w:w="3369" w:type="dxa"/>
            <w:gridSpan w:val="2"/>
          </w:tcPr>
          <w:p w14:paraId="169F0E16" w14:textId="77777777" w:rsidR="00DD2FE7" w:rsidRPr="00457A1C" w:rsidRDefault="00DD2FE7" w:rsidP="0089509B">
            <w:pPr>
              <w:pStyle w:val="unittext"/>
            </w:pPr>
            <w:r w:rsidRPr="00850B9D">
              <w:rPr>
                <w:b/>
                <w:i/>
              </w:rPr>
              <w:t>Features</w:t>
            </w:r>
            <w:r>
              <w:rPr>
                <w:b/>
                <w:i/>
              </w:rPr>
              <w:t xml:space="preserve"> </w:t>
            </w:r>
            <w:r>
              <w:t>may include:</w:t>
            </w:r>
          </w:p>
        </w:tc>
        <w:tc>
          <w:tcPr>
            <w:tcW w:w="5873" w:type="dxa"/>
            <w:gridSpan w:val="3"/>
          </w:tcPr>
          <w:p w14:paraId="6EEC28F2" w14:textId="77777777" w:rsidR="00DD2FE7" w:rsidRPr="0042197D" w:rsidRDefault="00DD2FE7" w:rsidP="0089509B">
            <w:pPr>
              <w:pStyle w:val="bullet"/>
              <w:numPr>
                <w:ilvl w:val="0"/>
                <w:numId w:val="13"/>
              </w:numPr>
              <w:ind w:left="284" w:hanging="284"/>
            </w:pPr>
            <w:r w:rsidRPr="0042197D">
              <w:t>layout features and styles as approp</w:t>
            </w:r>
            <w:r>
              <w:t xml:space="preserve">riate for either electronic or </w:t>
            </w:r>
            <w:r w:rsidRPr="0042197D">
              <w:t>paper based text</w:t>
            </w:r>
          </w:p>
          <w:p w14:paraId="74EBCCA3" w14:textId="47EE6906" w:rsidR="00DD2FE7" w:rsidRPr="0042197D" w:rsidRDefault="00DD2FE7" w:rsidP="0089509B">
            <w:pPr>
              <w:pStyle w:val="bullet"/>
              <w:numPr>
                <w:ilvl w:val="0"/>
                <w:numId w:val="13"/>
              </w:numPr>
              <w:ind w:left="284" w:hanging="284"/>
            </w:pPr>
            <w:r w:rsidRPr="0042197D">
              <w:t>standard templates</w:t>
            </w:r>
            <w:r w:rsidR="00FA7CF7">
              <w:t xml:space="preserve"> </w:t>
            </w:r>
          </w:p>
          <w:p w14:paraId="15168BD1" w14:textId="77777777" w:rsidR="00DD2FE7" w:rsidRPr="0042197D" w:rsidRDefault="00DD2FE7" w:rsidP="0089509B">
            <w:pPr>
              <w:pStyle w:val="bullet"/>
              <w:numPr>
                <w:ilvl w:val="0"/>
                <w:numId w:val="13"/>
              </w:numPr>
              <w:ind w:left="284" w:hanging="284"/>
            </w:pPr>
            <w:r w:rsidRPr="0042197D">
              <w:t>use of appropriate language for audience and purpose</w:t>
            </w:r>
          </w:p>
          <w:p w14:paraId="1CFE9B7B" w14:textId="77777777" w:rsidR="00DD2FE7" w:rsidRPr="00457A1C" w:rsidRDefault="00DD2FE7" w:rsidP="0089509B">
            <w:pPr>
              <w:pStyle w:val="bullet"/>
              <w:numPr>
                <w:ilvl w:val="0"/>
                <w:numId w:val="13"/>
              </w:numPr>
              <w:ind w:left="284" w:hanging="284"/>
            </w:pPr>
            <w:r w:rsidRPr="00457A1C">
              <w:t>text structure:</w:t>
            </w:r>
          </w:p>
          <w:p w14:paraId="6E9F8D41" w14:textId="77777777" w:rsidR="00DD2FE7" w:rsidRPr="0042197D" w:rsidRDefault="00DD2FE7" w:rsidP="0089509B">
            <w:pPr>
              <w:pStyle w:val="endash"/>
              <w:keepNext/>
              <w:ind w:left="568" w:hanging="284"/>
            </w:pPr>
            <w:r w:rsidRPr="0042197D">
              <w:t>clearly structured text using a range of structural conventions</w:t>
            </w:r>
          </w:p>
          <w:p w14:paraId="79FAF311" w14:textId="77777777" w:rsidR="00DD2FE7" w:rsidRPr="0042197D" w:rsidRDefault="00DD2FE7" w:rsidP="0089509B">
            <w:pPr>
              <w:pStyle w:val="endash"/>
              <w:keepNext/>
              <w:ind w:left="568" w:hanging="284"/>
            </w:pPr>
            <w:r w:rsidRPr="0042197D">
              <w:t>variation between public and private writing</w:t>
            </w:r>
          </w:p>
          <w:p w14:paraId="2B4BC824" w14:textId="77777777" w:rsidR="00DD2FE7" w:rsidRPr="0042197D" w:rsidRDefault="00DD2FE7" w:rsidP="0089509B">
            <w:pPr>
              <w:pStyle w:val="endash"/>
              <w:keepNext/>
              <w:ind w:left="568" w:hanging="284"/>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14:paraId="1549D563" w14:textId="77777777" w:rsidR="00DD2FE7" w:rsidRPr="0042197D" w:rsidRDefault="00DD2FE7" w:rsidP="0089509B">
            <w:pPr>
              <w:pStyle w:val="endash"/>
              <w:keepNext/>
              <w:ind w:left="568" w:hanging="284"/>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14:paraId="4C8BF54E" w14:textId="77777777" w:rsidR="00DD2FE7" w:rsidRPr="0042197D" w:rsidRDefault="00DD2FE7" w:rsidP="0089509B">
            <w:pPr>
              <w:pStyle w:val="endash"/>
              <w:keepNext/>
              <w:ind w:left="568" w:hanging="284"/>
            </w:pPr>
            <w:r w:rsidRPr="0042197D">
              <w:t>features of procedural texts</w:t>
            </w:r>
            <w:r>
              <w:t xml:space="preserve"> such as</w:t>
            </w:r>
            <w:r w:rsidRPr="0042197D">
              <w:t xml:space="preserve"> instructions: statement of the goal, requirements and steps to achieve the goal</w:t>
            </w:r>
          </w:p>
          <w:p w14:paraId="304E8FF9" w14:textId="77777777" w:rsidR="00DD2FE7" w:rsidRPr="0042197D" w:rsidRDefault="00DD2FE7" w:rsidP="0089509B">
            <w:pPr>
              <w:pStyle w:val="endash"/>
              <w:keepNext/>
              <w:ind w:left="568" w:hanging="284"/>
            </w:pPr>
            <w:r w:rsidRPr="0042197D">
              <w:lastRenderedPageBreak/>
              <w:t>features of persuasive texts</w:t>
            </w:r>
            <w:r>
              <w:t xml:space="preserve"> such as</w:t>
            </w:r>
            <w:r w:rsidRPr="0042197D">
              <w:t xml:space="preserve"> argument: statement of opinion, arguments and summing up; discursive: opening statement, arguments for and against, conclusion or recommendations</w:t>
            </w:r>
          </w:p>
          <w:p w14:paraId="50F606BE" w14:textId="77777777" w:rsidR="00DD2FE7" w:rsidRPr="0042197D" w:rsidRDefault="00DD2FE7" w:rsidP="0089509B">
            <w:pPr>
              <w:pStyle w:val="endash"/>
              <w:keepNext/>
              <w:ind w:left="568" w:hanging="284"/>
            </w:pPr>
            <w:r w:rsidRPr="0042197D">
              <w:t>navigation features</w:t>
            </w:r>
            <w:r>
              <w:t xml:space="preserve"> such as</w:t>
            </w:r>
            <w:r w:rsidRPr="0042197D">
              <w:t xml:space="preserve"> grids, arrows, dot points</w:t>
            </w:r>
          </w:p>
          <w:p w14:paraId="096D8536" w14:textId="77777777" w:rsidR="00DD2FE7" w:rsidRPr="0042197D" w:rsidRDefault="00DD2FE7" w:rsidP="0089509B">
            <w:pPr>
              <w:pStyle w:val="endash"/>
              <w:keepNext/>
              <w:ind w:left="568" w:hanging="284"/>
            </w:pPr>
            <w:r w:rsidRPr="0042197D">
              <w:t xml:space="preserve">information formatted into a table </w:t>
            </w:r>
            <w:r>
              <w:t xml:space="preserve">of </w:t>
            </w:r>
            <w:r w:rsidRPr="0042197D">
              <w:t>one or two columns</w:t>
            </w:r>
          </w:p>
          <w:p w14:paraId="499C2875" w14:textId="77777777" w:rsidR="00DD2FE7" w:rsidRPr="0042197D" w:rsidRDefault="00DD2FE7" w:rsidP="0089509B">
            <w:pPr>
              <w:pStyle w:val="endash"/>
              <w:keepNext/>
              <w:ind w:left="568" w:hanging="284"/>
            </w:pPr>
            <w:r w:rsidRPr="0042197D">
              <w:t>features of transactional texts</w:t>
            </w:r>
            <w:r>
              <w:t xml:space="preserve"> such as </w:t>
            </w:r>
            <w:r w:rsidRPr="0042197D">
              <w:t>formal letter format: formal opening, statement of purposes, details, request, confirm, inform or clarify action, formal close</w:t>
            </w:r>
          </w:p>
          <w:p w14:paraId="06C8E10E" w14:textId="77777777" w:rsidR="00DD2FE7" w:rsidRPr="0042197D" w:rsidRDefault="00DD2FE7" w:rsidP="0089509B">
            <w:pPr>
              <w:pStyle w:val="bullet"/>
              <w:numPr>
                <w:ilvl w:val="0"/>
                <w:numId w:val="13"/>
              </w:numPr>
              <w:ind w:left="284" w:hanging="284"/>
              <w:rPr>
                <w:i/>
              </w:rPr>
            </w:pPr>
            <w:r w:rsidRPr="00457A1C">
              <w:t>sentences:</w:t>
            </w:r>
          </w:p>
          <w:p w14:paraId="636E93AD" w14:textId="77777777" w:rsidR="00DD2FE7" w:rsidRPr="0042197D" w:rsidRDefault="00DD2FE7" w:rsidP="0089509B">
            <w:pPr>
              <w:pStyle w:val="endash"/>
              <w:keepNext/>
              <w:ind w:left="568" w:hanging="284"/>
            </w:pPr>
            <w:r w:rsidRPr="0042197D">
              <w:t>consistent use of structurally complex sentences</w:t>
            </w:r>
          </w:p>
          <w:p w14:paraId="24243987" w14:textId="77777777" w:rsidR="00DD2FE7" w:rsidRPr="0042197D" w:rsidRDefault="00DD2FE7" w:rsidP="0089509B">
            <w:pPr>
              <w:pStyle w:val="endash"/>
              <w:keepNext/>
              <w:ind w:left="568" w:hanging="284"/>
            </w:pPr>
            <w:r w:rsidRPr="0042197D">
              <w:t>use of nominalisation</w:t>
            </w:r>
          </w:p>
          <w:p w14:paraId="1CBFB62E" w14:textId="77777777" w:rsidR="00DD2FE7" w:rsidRPr="0042197D" w:rsidRDefault="00DD2FE7" w:rsidP="0089509B">
            <w:pPr>
              <w:pStyle w:val="endash"/>
              <w:keepNext/>
              <w:ind w:left="568" w:hanging="284"/>
            </w:pPr>
            <w:r w:rsidRPr="0042197D">
              <w:t>use of modal verbs and modification devices</w:t>
            </w:r>
          </w:p>
          <w:p w14:paraId="01BCB6CA" w14:textId="77777777" w:rsidR="00DD2FE7" w:rsidRPr="0042197D" w:rsidRDefault="00DD2FE7" w:rsidP="0089509B">
            <w:pPr>
              <w:pStyle w:val="endash"/>
              <w:keepNext/>
              <w:ind w:left="568" w:hanging="284"/>
            </w:pPr>
            <w:r w:rsidRPr="0042197D">
              <w:t>use of abstract nouns to condense ideas, processes and descriptions and/or explanations</w:t>
            </w:r>
          </w:p>
          <w:p w14:paraId="3FBD2013" w14:textId="77777777" w:rsidR="00DD2FE7" w:rsidRPr="0042197D" w:rsidRDefault="00DD2FE7" w:rsidP="0089509B">
            <w:pPr>
              <w:pStyle w:val="endash"/>
              <w:keepNext/>
              <w:ind w:left="568" w:hanging="284"/>
            </w:pPr>
            <w:r w:rsidRPr="0042197D">
              <w:t>use of linking devices appropriate to text type</w:t>
            </w:r>
          </w:p>
          <w:p w14:paraId="558457B0" w14:textId="77777777" w:rsidR="00DD2FE7" w:rsidRPr="0042197D" w:rsidRDefault="00DD2FE7" w:rsidP="0089509B">
            <w:pPr>
              <w:pStyle w:val="bullet"/>
              <w:numPr>
                <w:ilvl w:val="0"/>
                <w:numId w:val="13"/>
              </w:numPr>
              <w:ind w:left="284" w:hanging="284"/>
              <w:rPr>
                <w:i/>
              </w:rPr>
            </w:pPr>
            <w:r w:rsidRPr="00457A1C">
              <w:t>vocabulary</w:t>
            </w:r>
            <w:r w:rsidRPr="0042197D">
              <w:rPr>
                <w:i/>
              </w:rPr>
              <w:t>:</w:t>
            </w:r>
          </w:p>
          <w:p w14:paraId="5124E329" w14:textId="77777777" w:rsidR="00DD2FE7" w:rsidRPr="0042197D" w:rsidRDefault="00DD2FE7" w:rsidP="0089509B">
            <w:pPr>
              <w:pStyle w:val="endash"/>
              <w:keepNext/>
              <w:ind w:left="568" w:hanging="284"/>
            </w:pPr>
            <w:r w:rsidRPr="0042197D">
              <w:t xml:space="preserve">use of appropriate language for audience and purpose, </w:t>
            </w:r>
            <w:r>
              <w:t>such as</w:t>
            </w:r>
            <w:r w:rsidRPr="0042197D">
              <w:t xml:space="preserve"> descriptive language, techniques to convey feelings and ideas, figures of speech</w:t>
            </w:r>
          </w:p>
          <w:p w14:paraId="0F2B8F23" w14:textId="77777777" w:rsidR="00DD2FE7" w:rsidRPr="0042197D" w:rsidRDefault="00DD2FE7" w:rsidP="0089509B">
            <w:pPr>
              <w:pStyle w:val="endash"/>
              <w:keepNext/>
              <w:ind w:left="568" w:hanging="284"/>
            </w:pPr>
            <w:r w:rsidRPr="0042197D">
              <w:t>use of vocabulary specific to topic</w:t>
            </w:r>
          </w:p>
          <w:p w14:paraId="151EF321" w14:textId="77777777" w:rsidR="00DD2FE7" w:rsidRPr="0042197D" w:rsidRDefault="00DD2FE7" w:rsidP="0089509B">
            <w:pPr>
              <w:pStyle w:val="endash"/>
              <w:keepNext/>
              <w:ind w:left="568" w:hanging="284"/>
            </w:pPr>
            <w:r w:rsidRPr="0042197D">
              <w:t>precise selection of vocabulary to convey shades of meaning</w:t>
            </w:r>
          </w:p>
          <w:p w14:paraId="5F62026B" w14:textId="77777777" w:rsidR="00DD2FE7" w:rsidRPr="0042197D" w:rsidRDefault="00DD2FE7" w:rsidP="0089509B">
            <w:pPr>
              <w:pStyle w:val="endash"/>
              <w:keepNext/>
              <w:ind w:left="568" w:hanging="284"/>
            </w:pPr>
            <w:r w:rsidRPr="0042197D">
              <w:t>most frequently used words spelt with accuracy</w:t>
            </w:r>
          </w:p>
          <w:p w14:paraId="4E039D02" w14:textId="77777777" w:rsidR="00DD2FE7" w:rsidRPr="0042197D" w:rsidRDefault="00DD2FE7" w:rsidP="0089509B">
            <w:pPr>
              <w:pStyle w:val="endash"/>
              <w:keepNext/>
              <w:ind w:left="568" w:hanging="284"/>
            </w:pPr>
            <w:r w:rsidRPr="0042197D">
              <w:t>regular use of standard punctuation</w:t>
            </w:r>
          </w:p>
          <w:p w14:paraId="7BAB4345" w14:textId="77777777" w:rsidR="00DD2FE7" w:rsidRPr="0042197D" w:rsidRDefault="00DD2FE7" w:rsidP="0089509B">
            <w:pPr>
              <w:pStyle w:val="endash"/>
              <w:keepNext/>
              <w:ind w:left="568" w:hanging="284"/>
            </w:pPr>
            <w:r w:rsidRPr="0042197D">
              <w:t xml:space="preserve">control over the use of generic grammatical forms such as </w:t>
            </w:r>
            <w:r w:rsidRPr="00EE184A">
              <w:t>temporal links</w:t>
            </w:r>
            <w:r w:rsidRPr="0042197D">
              <w:t xml:space="preserve"> </w:t>
            </w:r>
            <w:r>
              <w:t>such as</w:t>
            </w:r>
            <w:r w:rsidRPr="0042197D">
              <w:t xml:space="preserve"> “meanwhile” and abstract nouns </w:t>
            </w:r>
            <w:r>
              <w:t>such as</w:t>
            </w:r>
            <w:r w:rsidRPr="0042197D">
              <w:t xml:space="preserve"> “migration”, and referential devices </w:t>
            </w:r>
          </w:p>
          <w:p w14:paraId="74409D55" w14:textId="41EEE76B" w:rsidR="00DD2FE7" w:rsidRPr="0042197D" w:rsidRDefault="00DD2FE7" w:rsidP="0089509B">
            <w:pPr>
              <w:pStyle w:val="endash"/>
              <w:keepNext/>
              <w:ind w:left="568" w:hanging="284"/>
            </w:pPr>
            <w:r w:rsidRPr="0042197D">
              <w:t xml:space="preserve">awareness and appropriate / effective use of local varieties of </w:t>
            </w:r>
            <w:r w:rsidR="00EB6F74">
              <w:t>non - standard</w:t>
            </w:r>
            <w:r>
              <w:t xml:space="preserve"> Australian English, slang, </w:t>
            </w:r>
            <w:r w:rsidRPr="0042197D">
              <w:t>LOTE</w:t>
            </w:r>
          </w:p>
          <w:p w14:paraId="6DE0BC0A" w14:textId="77777777" w:rsidR="00DD2FE7" w:rsidRPr="0042197D" w:rsidRDefault="00DD2FE7" w:rsidP="0089509B">
            <w:pPr>
              <w:pStyle w:val="bullet"/>
              <w:numPr>
                <w:ilvl w:val="0"/>
                <w:numId w:val="13"/>
              </w:numPr>
              <w:ind w:left="284" w:hanging="284"/>
            </w:pPr>
            <w:r w:rsidRPr="0042197D">
              <w:t>visuals:</w:t>
            </w:r>
          </w:p>
          <w:p w14:paraId="619AB6B4" w14:textId="77777777" w:rsidR="00DD2FE7" w:rsidRPr="0042197D" w:rsidRDefault="00DD2FE7" w:rsidP="0089509B">
            <w:pPr>
              <w:pStyle w:val="endash"/>
              <w:keepNext/>
              <w:ind w:left="568" w:hanging="284"/>
            </w:pPr>
            <w:r w:rsidRPr="0042197D">
              <w:t>photographs</w:t>
            </w:r>
            <w:r>
              <w:t xml:space="preserve"> / </w:t>
            </w:r>
            <w:r w:rsidRPr="0042197D">
              <w:t>drawings / sketches / illustrations</w:t>
            </w:r>
          </w:p>
          <w:p w14:paraId="076006F6" w14:textId="77777777" w:rsidR="00DD2FE7" w:rsidRPr="0042197D" w:rsidRDefault="00DD2FE7" w:rsidP="0089509B">
            <w:pPr>
              <w:pStyle w:val="endash"/>
              <w:keepNext/>
              <w:ind w:left="568" w:hanging="284"/>
            </w:pPr>
            <w:r w:rsidRPr="0042197D">
              <w:t>symbols</w:t>
            </w:r>
          </w:p>
          <w:p w14:paraId="09F7D09B" w14:textId="77777777" w:rsidR="00DD2FE7" w:rsidRPr="0042197D" w:rsidRDefault="00DD2FE7" w:rsidP="0089509B">
            <w:pPr>
              <w:pStyle w:val="endash"/>
              <w:keepNext/>
              <w:ind w:left="568" w:hanging="284"/>
            </w:pPr>
            <w:r w:rsidRPr="0042197D">
              <w:t>diagrams, graphs</w:t>
            </w:r>
          </w:p>
          <w:p w14:paraId="030A777F" w14:textId="77777777" w:rsidR="00DD2FE7" w:rsidRDefault="00DD2FE7" w:rsidP="0089509B">
            <w:pPr>
              <w:pStyle w:val="endash"/>
              <w:keepNext/>
              <w:ind w:left="568" w:hanging="284"/>
            </w:pPr>
            <w:r w:rsidRPr="0042197D">
              <w:t>maps</w:t>
            </w:r>
          </w:p>
        </w:tc>
      </w:tr>
      <w:tr w:rsidR="00DD2FE7" w14:paraId="1B477E80" w14:textId="77777777" w:rsidTr="00DD2FE7">
        <w:tc>
          <w:tcPr>
            <w:tcW w:w="9242" w:type="dxa"/>
            <w:gridSpan w:val="5"/>
          </w:tcPr>
          <w:p w14:paraId="0ECAF5E1" w14:textId="77777777" w:rsidR="00DD2FE7" w:rsidRDefault="00DD2FE7" w:rsidP="0089509B">
            <w:pPr>
              <w:pStyle w:val="spacer"/>
            </w:pPr>
          </w:p>
        </w:tc>
      </w:tr>
      <w:tr w:rsidR="00DD2FE7" w14:paraId="59EE41AF" w14:textId="77777777" w:rsidTr="00DD2FE7">
        <w:tc>
          <w:tcPr>
            <w:tcW w:w="3369" w:type="dxa"/>
            <w:gridSpan w:val="2"/>
          </w:tcPr>
          <w:p w14:paraId="20CCAC19" w14:textId="77777777" w:rsidR="00DD2FE7" w:rsidRPr="00457A1C" w:rsidRDefault="00DD2FE7" w:rsidP="0089509B">
            <w:pPr>
              <w:pStyle w:val="unittext"/>
            </w:pPr>
            <w:r>
              <w:rPr>
                <w:b/>
                <w:i/>
              </w:rPr>
              <w:t xml:space="preserve">Appropriate format </w:t>
            </w:r>
            <w:r>
              <w:t>may include:</w:t>
            </w:r>
          </w:p>
        </w:tc>
        <w:tc>
          <w:tcPr>
            <w:tcW w:w="5873" w:type="dxa"/>
            <w:gridSpan w:val="3"/>
          </w:tcPr>
          <w:p w14:paraId="66F30C61" w14:textId="77777777" w:rsidR="00DD2FE7" w:rsidRPr="00457A1C" w:rsidRDefault="00DD2FE7" w:rsidP="0089509B">
            <w:pPr>
              <w:pStyle w:val="bullet"/>
              <w:numPr>
                <w:ilvl w:val="0"/>
                <w:numId w:val="13"/>
              </w:numPr>
              <w:ind w:left="284" w:hanging="284"/>
            </w:pPr>
            <w:r w:rsidRPr="00457A1C">
              <w:t>handwritten</w:t>
            </w:r>
            <w:r>
              <w:t xml:space="preserve"> / </w:t>
            </w:r>
            <w:r w:rsidRPr="00457A1C">
              <w:t xml:space="preserve">word processed </w:t>
            </w:r>
            <w:r>
              <w:t xml:space="preserve">/ </w:t>
            </w:r>
            <w:r w:rsidRPr="00457A1C">
              <w:t>PowerPoint presentation</w:t>
            </w:r>
          </w:p>
          <w:p w14:paraId="152EC227" w14:textId="77777777" w:rsidR="00DD2FE7" w:rsidRPr="00457A1C" w:rsidRDefault="00DD2FE7" w:rsidP="0089509B">
            <w:pPr>
              <w:pStyle w:val="bullet"/>
              <w:numPr>
                <w:ilvl w:val="0"/>
                <w:numId w:val="13"/>
              </w:numPr>
              <w:ind w:left="284" w:hanging="284"/>
            </w:pPr>
            <w:r w:rsidRPr="00457A1C">
              <w:t>online</w:t>
            </w:r>
            <w:r>
              <w:t xml:space="preserve"> such as </w:t>
            </w:r>
            <w:r w:rsidRPr="00457A1C">
              <w:t>html</w:t>
            </w:r>
            <w:r>
              <w:t xml:space="preserve"> /</w:t>
            </w:r>
            <w:r w:rsidRPr="00457A1C">
              <w:t xml:space="preserve"> email</w:t>
            </w:r>
          </w:p>
          <w:p w14:paraId="3DDB0EA3" w14:textId="77777777" w:rsidR="00DD2FE7" w:rsidRPr="00457A1C" w:rsidRDefault="00DD2FE7" w:rsidP="0089509B">
            <w:pPr>
              <w:pStyle w:val="bullet"/>
              <w:numPr>
                <w:ilvl w:val="0"/>
                <w:numId w:val="13"/>
              </w:numPr>
              <w:ind w:left="284" w:hanging="284"/>
            </w:pPr>
            <w:r w:rsidRPr="00457A1C">
              <w:t>digital story</w:t>
            </w:r>
          </w:p>
          <w:p w14:paraId="17CD4D19" w14:textId="77777777" w:rsidR="00DD2FE7" w:rsidRPr="00457A1C" w:rsidRDefault="00DD2FE7" w:rsidP="0089509B">
            <w:pPr>
              <w:pStyle w:val="bullet"/>
              <w:numPr>
                <w:ilvl w:val="0"/>
                <w:numId w:val="13"/>
              </w:numPr>
              <w:ind w:left="284" w:hanging="284"/>
            </w:pPr>
            <w:r w:rsidRPr="00457A1C">
              <w:t xml:space="preserve">size of words and visuals </w:t>
            </w:r>
          </w:p>
          <w:p w14:paraId="3A136F4E" w14:textId="77777777" w:rsidR="00DD2FE7" w:rsidRPr="00457A1C" w:rsidRDefault="00DD2FE7" w:rsidP="0089509B">
            <w:pPr>
              <w:pStyle w:val="bullet"/>
              <w:numPr>
                <w:ilvl w:val="0"/>
                <w:numId w:val="13"/>
              </w:numPr>
              <w:ind w:left="284" w:hanging="284"/>
            </w:pPr>
            <w:r w:rsidRPr="00457A1C">
              <w:t>place of colour, symbols</w:t>
            </w:r>
          </w:p>
          <w:p w14:paraId="16A1D828" w14:textId="77777777" w:rsidR="00DD2FE7" w:rsidRDefault="00DD2FE7" w:rsidP="0089509B">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 xml:space="preserve">semi-colons, </w:t>
            </w:r>
            <w:r w:rsidRPr="00457A1C">
              <w:lastRenderedPageBreak/>
              <w:t>brackets italics</w:t>
            </w:r>
          </w:p>
        </w:tc>
      </w:tr>
      <w:tr w:rsidR="00DD2FE7" w14:paraId="473FB7E5" w14:textId="77777777" w:rsidTr="00DD2FE7">
        <w:tc>
          <w:tcPr>
            <w:tcW w:w="9242" w:type="dxa"/>
            <w:gridSpan w:val="5"/>
          </w:tcPr>
          <w:p w14:paraId="245AB789" w14:textId="77777777" w:rsidR="00DD2FE7" w:rsidRDefault="00DD2FE7" w:rsidP="0089509B">
            <w:pPr>
              <w:pStyle w:val="spacer"/>
            </w:pPr>
          </w:p>
        </w:tc>
      </w:tr>
      <w:tr w:rsidR="00DD2FE7" w14:paraId="4D3821C2" w14:textId="77777777" w:rsidTr="00DD2FE7">
        <w:tc>
          <w:tcPr>
            <w:tcW w:w="3369" w:type="dxa"/>
            <w:gridSpan w:val="2"/>
          </w:tcPr>
          <w:p w14:paraId="727E9DB6" w14:textId="77777777" w:rsidR="00DD2FE7" w:rsidRPr="00D30157" w:rsidRDefault="00DD2FE7" w:rsidP="0089509B">
            <w:pPr>
              <w:pStyle w:val="unittext"/>
            </w:pPr>
            <w:r>
              <w:rPr>
                <w:b/>
                <w:i/>
              </w:rPr>
              <w:t xml:space="preserve">Support materials </w:t>
            </w:r>
            <w:r>
              <w:t>may include:</w:t>
            </w:r>
          </w:p>
        </w:tc>
        <w:tc>
          <w:tcPr>
            <w:tcW w:w="5873" w:type="dxa"/>
            <w:gridSpan w:val="3"/>
          </w:tcPr>
          <w:p w14:paraId="7E7540EE" w14:textId="77777777" w:rsidR="00DD2FE7" w:rsidRPr="00C55A09" w:rsidRDefault="00DD2FE7" w:rsidP="0089509B">
            <w:pPr>
              <w:pStyle w:val="bullet"/>
              <w:numPr>
                <w:ilvl w:val="0"/>
                <w:numId w:val="13"/>
              </w:numPr>
              <w:ind w:left="284" w:hanging="284"/>
            </w:pPr>
            <w:r w:rsidRPr="00C55A09">
              <w:t>sample model texts / templates</w:t>
            </w:r>
          </w:p>
          <w:p w14:paraId="7348E75D" w14:textId="77777777" w:rsidR="00DD2FE7" w:rsidRPr="00C55A09" w:rsidRDefault="00DD2FE7" w:rsidP="0089509B">
            <w:pPr>
              <w:pStyle w:val="bullet"/>
              <w:numPr>
                <w:ilvl w:val="0"/>
                <w:numId w:val="13"/>
              </w:numPr>
              <w:ind w:left="284" w:hanging="284"/>
            </w:pPr>
            <w:r w:rsidRPr="00C55A09">
              <w:t>written information from a range of sources</w:t>
            </w:r>
            <w:r>
              <w:t xml:space="preserve"> such as newspaper articles / </w:t>
            </w:r>
            <w:r w:rsidRPr="00C55A09">
              <w:t>personal letters</w:t>
            </w:r>
          </w:p>
          <w:p w14:paraId="4EE0D332" w14:textId="77777777" w:rsidR="00DD2FE7" w:rsidRPr="00C55A09" w:rsidRDefault="00DD2FE7" w:rsidP="0089509B">
            <w:pPr>
              <w:pStyle w:val="bullet"/>
              <w:numPr>
                <w:ilvl w:val="0"/>
                <w:numId w:val="13"/>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14:paraId="2212FB1C" w14:textId="77777777" w:rsidR="00DD2FE7" w:rsidRDefault="00DD2FE7" w:rsidP="0089509B">
            <w:pPr>
              <w:pStyle w:val="bullet"/>
              <w:numPr>
                <w:ilvl w:val="0"/>
                <w:numId w:val="13"/>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DD2FE7" w14:paraId="6617B413" w14:textId="77777777" w:rsidTr="00DD2FE7">
        <w:tc>
          <w:tcPr>
            <w:tcW w:w="9242" w:type="dxa"/>
            <w:gridSpan w:val="5"/>
          </w:tcPr>
          <w:p w14:paraId="7D73FF57" w14:textId="77777777" w:rsidR="00DD2FE7" w:rsidRDefault="00DD2FE7" w:rsidP="0089509B">
            <w:pPr>
              <w:pStyle w:val="spacer"/>
            </w:pPr>
          </w:p>
        </w:tc>
      </w:tr>
      <w:tr w:rsidR="00DD2FE7" w14:paraId="6B2D96E3" w14:textId="77777777" w:rsidTr="00DD2FE7">
        <w:tc>
          <w:tcPr>
            <w:tcW w:w="3369" w:type="dxa"/>
            <w:gridSpan w:val="2"/>
          </w:tcPr>
          <w:p w14:paraId="36642654" w14:textId="77777777" w:rsidR="00DD2FE7" w:rsidRPr="005979AA" w:rsidRDefault="00DD2FE7" w:rsidP="0089509B">
            <w:pPr>
              <w:pStyle w:val="unittext"/>
            </w:pPr>
            <w:r w:rsidRPr="00D30157">
              <w:rPr>
                <w:b/>
                <w:i/>
              </w:rPr>
              <w:t>Review</w:t>
            </w:r>
            <w:r>
              <w:t xml:space="preserve"> may include:</w:t>
            </w:r>
          </w:p>
        </w:tc>
        <w:tc>
          <w:tcPr>
            <w:tcW w:w="5873" w:type="dxa"/>
            <w:gridSpan w:val="3"/>
          </w:tcPr>
          <w:p w14:paraId="3B1F2DCC" w14:textId="77777777" w:rsidR="00DD2FE7" w:rsidRPr="00D30157" w:rsidRDefault="00DD2FE7" w:rsidP="0089509B">
            <w:pPr>
              <w:pStyle w:val="bullet"/>
              <w:numPr>
                <w:ilvl w:val="0"/>
                <w:numId w:val="13"/>
              </w:numPr>
              <w:ind w:left="284" w:hanging="284"/>
            </w:pPr>
            <w:r w:rsidRPr="00D30157">
              <w:t>support from the teacher, by peers, by another support person</w:t>
            </w:r>
            <w:r>
              <w:t xml:space="preserve"> </w:t>
            </w:r>
            <w:r w:rsidRPr="00D30157">
              <w:t>for:</w:t>
            </w:r>
          </w:p>
          <w:p w14:paraId="362CB750" w14:textId="77777777" w:rsidR="00DD2FE7" w:rsidRPr="00D30157" w:rsidRDefault="00DD2FE7" w:rsidP="0089509B">
            <w:pPr>
              <w:pStyle w:val="endash"/>
              <w:keepNext/>
              <w:ind w:left="568" w:hanging="284"/>
            </w:pPr>
            <w:r w:rsidRPr="00D30157">
              <w:t>spelling and punctuation</w:t>
            </w:r>
          </w:p>
          <w:p w14:paraId="6C81477C" w14:textId="77777777" w:rsidR="00DD2FE7" w:rsidRPr="00D30157" w:rsidRDefault="00DD2FE7" w:rsidP="0089509B">
            <w:pPr>
              <w:pStyle w:val="endash"/>
              <w:keepNext/>
              <w:ind w:left="568" w:hanging="284"/>
            </w:pPr>
            <w:r w:rsidRPr="00D30157">
              <w:t>grammatical accuracy</w:t>
            </w:r>
          </w:p>
          <w:p w14:paraId="36A04E91" w14:textId="77777777" w:rsidR="00DD2FE7" w:rsidRPr="00D30157" w:rsidRDefault="00DD2FE7" w:rsidP="0089509B">
            <w:pPr>
              <w:pStyle w:val="endash"/>
              <w:keepNext/>
              <w:ind w:left="568" w:hanging="284"/>
            </w:pPr>
            <w:r w:rsidRPr="00D30157">
              <w:t>clarity of purpose</w:t>
            </w:r>
            <w:r>
              <w:t xml:space="preserve"> / </w:t>
            </w:r>
            <w:r w:rsidRPr="00D30157">
              <w:t>audience</w:t>
            </w:r>
            <w:r>
              <w:t xml:space="preserve"> / </w:t>
            </w:r>
            <w:r w:rsidRPr="00D30157">
              <w:t>clarity of message</w:t>
            </w:r>
          </w:p>
          <w:p w14:paraId="3EF2E785" w14:textId="77777777" w:rsidR="00DD2FE7" w:rsidRPr="00D30157" w:rsidRDefault="00DD2FE7" w:rsidP="0089509B">
            <w:pPr>
              <w:pStyle w:val="endash"/>
              <w:keepNext/>
              <w:ind w:left="568" w:hanging="284"/>
            </w:pPr>
            <w:r w:rsidRPr="00D30157">
              <w:t>appropriateness of layout, register</w:t>
            </w:r>
          </w:p>
          <w:p w14:paraId="07A8A0CD" w14:textId="77777777" w:rsidR="00DD2FE7" w:rsidRDefault="00DD2FE7" w:rsidP="0089509B">
            <w:pPr>
              <w:pStyle w:val="endash"/>
              <w:keepNext/>
              <w:ind w:left="568" w:hanging="284"/>
            </w:pPr>
            <w:r w:rsidRPr="00D30157">
              <w:t>effectiveness of layout features</w:t>
            </w:r>
          </w:p>
        </w:tc>
      </w:tr>
      <w:tr w:rsidR="00DD2FE7" w14:paraId="2A5F39B5" w14:textId="77777777" w:rsidTr="00DD2FE7">
        <w:tc>
          <w:tcPr>
            <w:tcW w:w="9242" w:type="dxa"/>
            <w:gridSpan w:val="5"/>
          </w:tcPr>
          <w:p w14:paraId="4F026811" w14:textId="77777777" w:rsidR="00DD2FE7" w:rsidRDefault="00DD2FE7" w:rsidP="0089509B">
            <w:pPr>
              <w:pStyle w:val="spacer"/>
            </w:pPr>
          </w:p>
        </w:tc>
      </w:tr>
      <w:tr w:rsidR="00DD2FE7" w14:paraId="664D441C" w14:textId="77777777" w:rsidTr="00DD2FE7">
        <w:tc>
          <w:tcPr>
            <w:tcW w:w="3369" w:type="dxa"/>
            <w:gridSpan w:val="2"/>
          </w:tcPr>
          <w:p w14:paraId="22358CF4" w14:textId="77777777" w:rsidR="00DD2FE7" w:rsidRPr="00D30157" w:rsidRDefault="00DD2FE7" w:rsidP="0089509B">
            <w:pPr>
              <w:pStyle w:val="unittext"/>
            </w:pPr>
            <w:r>
              <w:rPr>
                <w:b/>
                <w:i/>
              </w:rPr>
              <w:t xml:space="preserve">Specified requirements </w:t>
            </w:r>
            <w:r>
              <w:t>may include:</w:t>
            </w:r>
          </w:p>
        </w:tc>
        <w:tc>
          <w:tcPr>
            <w:tcW w:w="5873" w:type="dxa"/>
            <w:gridSpan w:val="3"/>
          </w:tcPr>
          <w:p w14:paraId="7B6D28F4" w14:textId="77777777" w:rsidR="00DD2FE7" w:rsidRPr="00436FA0" w:rsidRDefault="00DD2FE7" w:rsidP="0089509B">
            <w:pPr>
              <w:pStyle w:val="bullet"/>
              <w:numPr>
                <w:ilvl w:val="0"/>
                <w:numId w:val="13"/>
              </w:numPr>
              <w:ind w:left="284" w:hanging="284"/>
            </w:pPr>
            <w:r w:rsidRPr="00436FA0">
              <w:t>presentation as part of portfolio</w:t>
            </w:r>
          </w:p>
          <w:p w14:paraId="25C92150" w14:textId="77777777" w:rsidR="00DD2FE7" w:rsidRPr="00436FA0" w:rsidRDefault="00DD2FE7" w:rsidP="0089509B">
            <w:pPr>
              <w:pStyle w:val="bullet"/>
              <w:numPr>
                <w:ilvl w:val="0"/>
                <w:numId w:val="13"/>
              </w:numPr>
              <w:ind w:left="284" w:hanging="284"/>
            </w:pPr>
            <w:r w:rsidRPr="00436FA0">
              <w:t>content of text</w:t>
            </w:r>
          </w:p>
          <w:p w14:paraId="300FB987" w14:textId="77777777" w:rsidR="00DD2FE7" w:rsidRDefault="00DD2FE7" w:rsidP="0089509B">
            <w:pPr>
              <w:pStyle w:val="bullet"/>
              <w:numPr>
                <w:ilvl w:val="0"/>
                <w:numId w:val="13"/>
              </w:numPr>
              <w:ind w:left="284" w:hanging="284"/>
            </w:pPr>
            <w:r w:rsidRPr="00436FA0">
              <w:t>format/layout</w:t>
            </w:r>
          </w:p>
        </w:tc>
      </w:tr>
      <w:tr w:rsidR="00DD2FE7" w14:paraId="167F8FBE" w14:textId="77777777" w:rsidTr="00DD2FE7">
        <w:tc>
          <w:tcPr>
            <w:tcW w:w="9242" w:type="dxa"/>
            <w:gridSpan w:val="5"/>
          </w:tcPr>
          <w:p w14:paraId="3D3ADEBB" w14:textId="77777777" w:rsidR="00DD2FE7" w:rsidRDefault="00DD2FE7" w:rsidP="0089509B">
            <w:pPr>
              <w:pStyle w:val="spacer"/>
            </w:pPr>
          </w:p>
        </w:tc>
      </w:tr>
      <w:tr w:rsidR="00DD2FE7" w14:paraId="28053370" w14:textId="77777777" w:rsidTr="00DD2FE7">
        <w:tc>
          <w:tcPr>
            <w:tcW w:w="9242" w:type="dxa"/>
            <w:gridSpan w:val="5"/>
          </w:tcPr>
          <w:p w14:paraId="36BA1D67" w14:textId="77777777" w:rsidR="00DD2FE7" w:rsidRDefault="00DD2FE7" w:rsidP="0089509B">
            <w:pPr>
              <w:pStyle w:val="Heading21"/>
            </w:pPr>
            <w:r>
              <w:t>Evidence Guide</w:t>
            </w:r>
          </w:p>
          <w:p w14:paraId="1D06C6CC" w14:textId="77777777" w:rsidR="00DD2FE7" w:rsidRDefault="00DD2FE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136590F" w14:textId="77777777" w:rsidTr="00DD2FE7">
        <w:tc>
          <w:tcPr>
            <w:tcW w:w="3369" w:type="dxa"/>
            <w:gridSpan w:val="2"/>
          </w:tcPr>
          <w:p w14:paraId="6A93136C" w14:textId="77777777" w:rsidR="00DD2FE7" w:rsidRPr="005979AA" w:rsidRDefault="00DD2FE7" w:rsidP="0089509B">
            <w:pPr>
              <w:pStyle w:val="EG"/>
            </w:pPr>
            <w:r w:rsidRPr="005979AA">
              <w:t>Critical aspects for assessment and evidence required to demonstrate competency in this unit</w:t>
            </w:r>
          </w:p>
        </w:tc>
        <w:tc>
          <w:tcPr>
            <w:tcW w:w="5873" w:type="dxa"/>
            <w:gridSpan w:val="3"/>
          </w:tcPr>
          <w:p w14:paraId="275CF7DE" w14:textId="77777777" w:rsidR="00DD2FE7" w:rsidRDefault="00DD2FE7" w:rsidP="0089509B">
            <w:pPr>
              <w:pStyle w:val="unittext"/>
            </w:pPr>
            <w:r w:rsidRPr="003B087B">
              <w:t>Assessment</w:t>
            </w:r>
            <w:r>
              <w:t xml:space="preserve"> must confirm the ability to:</w:t>
            </w:r>
          </w:p>
          <w:p w14:paraId="349DCD20" w14:textId="77777777" w:rsidR="00DD2FE7" w:rsidRDefault="00DD2FE7" w:rsidP="0089509B">
            <w:pPr>
              <w:pStyle w:val="bullet"/>
              <w:numPr>
                <w:ilvl w:val="0"/>
                <w:numId w:val="13"/>
              </w:numPr>
              <w:ind w:left="284" w:hanging="284"/>
            </w:pPr>
            <w:r>
              <w:t xml:space="preserve">identify the purpose and audience for a broad range of complex personally relevant text types </w:t>
            </w:r>
          </w:p>
          <w:p w14:paraId="24D3176C" w14:textId="77777777" w:rsidR="00DD2FE7" w:rsidRDefault="00DD2FE7" w:rsidP="0089509B">
            <w:pPr>
              <w:pStyle w:val="bullet"/>
              <w:numPr>
                <w:ilvl w:val="0"/>
                <w:numId w:val="13"/>
              </w:numPr>
              <w:ind w:left="284" w:hanging="284"/>
            </w:pPr>
            <w:r>
              <w:t>create a minimum of 2 complex personally relevant texts, with each text reflecting a different text type</w:t>
            </w:r>
          </w:p>
        </w:tc>
      </w:tr>
      <w:tr w:rsidR="00DD2FE7" w14:paraId="782958DC" w14:textId="77777777" w:rsidTr="00DD2FE7">
        <w:tc>
          <w:tcPr>
            <w:tcW w:w="9242" w:type="dxa"/>
            <w:gridSpan w:val="5"/>
          </w:tcPr>
          <w:p w14:paraId="2D037196" w14:textId="77777777" w:rsidR="00DD2FE7" w:rsidRDefault="00DD2FE7" w:rsidP="0089509B">
            <w:pPr>
              <w:pStyle w:val="spacer"/>
            </w:pPr>
          </w:p>
        </w:tc>
      </w:tr>
      <w:tr w:rsidR="00DD2FE7" w14:paraId="452A81CE" w14:textId="77777777" w:rsidTr="00DD2FE7">
        <w:tc>
          <w:tcPr>
            <w:tcW w:w="3369" w:type="dxa"/>
            <w:gridSpan w:val="2"/>
          </w:tcPr>
          <w:p w14:paraId="6542FA2A" w14:textId="77777777" w:rsidR="00DD2FE7" w:rsidRPr="005979AA" w:rsidRDefault="00DD2FE7" w:rsidP="0089509B">
            <w:pPr>
              <w:pStyle w:val="EG"/>
            </w:pPr>
            <w:r w:rsidRPr="005979AA">
              <w:t>Context of and specific resources for assessment</w:t>
            </w:r>
          </w:p>
        </w:tc>
        <w:tc>
          <w:tcPr>
            <w:tcW w:w="5873" w:type="dxa"/>
            <w:gridSpan w:val="3"/>
          </w:tcPr>
          <w:p w14:paraId="5583FC0B" w14:textId="77777777" w:rsidR="00DD2FE7" w:rsidRDefault="00DD2FE7" w:rsidP="0089509B">
            <w:pPr>
              <w:pStyle w:val="unittext"/>
            </w:pPr>
            <w:r>
              <w:t>Assessment must ensure:</w:t>
            </w:r>
          </w:p>
          <w:p w14:paraId="43690338" w14:textId="77777777" w:rsidR="00DD2FE7" w:rsidRPr="0091378A" w:rsidRDefault="00DD2FE7" w:rsidP="0089509B">
            <w:pPr>
              <w:pStyle w:val="bullet"/>
              <w:numPr>
                <w:ilvl w:val="0"/>
                <w:numId w:val="13"/>
              </w:numPr>
              <w:ind w:left="284" w:hanging="284"/>
            </w:pPr>
            <w:r>
              <w:t xml:space="preserve">access to </w:t>
            </w:r>
            <w:r w:rsidRPr="0091378A">
              <w:t>authentic texts in context</w:t>
            </w:r>
          </w:p>
          <w:p w14:paraId="2EAD514A" w14:textId="77777777" w:rsidR="00DD2FE7" w:rsidRDefault="00DD2FE7" w:rsidP="0089509B">
            <w:pPr>
              <w:pStyle w:val="bullet"/>
              <w:numPr>
                <w:ilvl w:val="0"/>
                <w:numId w:val="13"/>
              </w:numPr>
              <w:ind w:left="284" w:hanging="284"/>
            </w:pPr>
            <w:r w:rsidRPr="0091378A">
              <w:t>access to online facilities, communications technology as appropriate</w:t>
            </w:r>
          </w:p>
          <w:p w14:paraId="4A144479" w14:textId="77777777" w:rsidR="00DD2FE7" w:rsidRDefault="00DD2FE7" w:rsidP="0089509B">
            <w:pPr>
              <w:pStyle w:val="unittext"/>
            </w:pPr>
            <w:r>
              <w:t>At this level the learner:</w:t>
            </w:r>
          </w:p>
          <w:p w14:paraId="06939F77" w14:textId="77777777" w:rsidR="00DD2FE7" w:rsidRDefault="00DD2FE7" w:rsidP="0089509B">
            <w:pPr>
              <w:pStyle w:val="bullet"/>
              <w:numPr>
                <w:ilvl w:val="0"/>
                <w:numId w:val="13"/>
              </w:numPr>
              <w:ind w:left="284" w:hanging="284"/>
            </w:pPr>
            <w:r>
              <w:t>works independently across a range of contexts including some that are unfamiliar and/or unpredictable and include some specialisation</w:t>
            </w:r>
          </w:p>
          <w:p w14:paraId="685952F9" w14:textId="77777777" w:rsidR="00DD2FE7" w:rsidRDefault="00DD2FE7" w:rsidP="0089509B">
            <w:pPr>
              <w:pStyle w:val="bullet"/>
              <w:numPr>
                <w:ilvl w:val="0"/>
                <w:numId w:val="13"/>
              </w:numPr>
              <w:ind w:left="284" w:hanging="284"/>
            </w:pPr>
            <w:r>
              <w:t>initiates and uses support from a range of established sources</w:t>
            </w:r>
          </w:p>
          <w:p w14:paraId="45D103E2" w14:textId="77777777" w:rsidR="00DD2FE7" w:rsidRDefault="00DD2FE7" w:rsidP="0089509B">
            <w:pPr>
              <w:pStyle w:val="unittext"/>
            </w:pPr>
            <w:r w:rsidRPr="008F6392">
              <w:lastRenderedPageBreak/>
              <w:t xml:space="preserve">In order to </w:t>
            </w:r>
            <w:r>
              <w:t>support</w:t>
            </w:r>
            <w:r w:rsidRPr="008F6392">
              <w:t xml:space="preserve"> achieve</w:t>
            </w:r>
            <w:r>
              <w:t>ment of</w:t>
            </w:r>
            <w:r w:rsidRPr="008F6392">
              <w:t xml:space="preserve"> meaningful outcomes at the qualification level an integrated approach to assessment should be used, refer to Section B 6.1 Assessment Strategy.</w:t>
            </w:r>
          </w:p>
          <w:p w14:paraId="7E8EBE61" w14:textId="77777777" w:rsidR="00DD2FE7" w:rsidRDefault="00DD2FE7" w:rsidP="0089509B">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DD2FE7" w14:paraId="6468315D" w14:textId="77777777" w:rsidTr="00DD2FE7">
        <w:tc>
          <w:tcPr>
            <w:tcW w:w="9242" w:type="dxa"/>
            <w:gridSpan w:val="5"/>
          </w:tcPr>
          <w:p w14:paraId="0AC28B57" w14:textId="77777777" w:rsidR="00DD2FE7" w:rsidRDefault="00DD2FE7" w:rsidP="0089509B">
            <w:pPr>
              <w:pStyle w:val="spacer"/>
            </w:pPr>
          </w:p>
        </w:tc>
      </w:tr>
      <w:tr w:rsidR="00DD2FE7" w14:paraId="1821A0D4" w14:textId="77777777" w:rsidTr="00DD2FE7">
        <w:tc>
          <w:tcPr>
            <w:tcW w:w="3369" w:type="dxa"/>
            <w:gridSpan w:val="2"/>
          </w:tcPr>
          <w:p w14:paraId="0C3AB5CC" w14:textId="77777777" w:rsidR="00DD2FE7" w:rsidRPr="00622D2D" w:rsidRDefault="00DD2FE7" w:rsidP="0089509B">
            <w:pPr>
              <w:pStyle w:val="EG"/>
            </w:pPr>
            <w:r w:rsidRPr="005979AA">
              <w:t>Method(s) of assessment</w:t>
            </w:r>
          </w:p>
        </w:tc>
        <w:tc>
          <w:tcPr>
            <w:tcW w:w="5873" w:type="dxa"/>
            <w:gridSpan w:val="3"/>
          </w:tcPr>
          <w:p w14:paraId="435D13FF" w14:textId="77777777" w:rsidR="00DD2FE7" w:rsidRDefault="00DD2FE7" w:rsidP="0089509B">
            <w:pPr>
              <w:pStyle w:val="unittext"/>
            </w:pPr>
            <w:r>
              <w:t>The following suggested assessment methods are suitable for this unit:</w:t>
            </w:r>
          </w:p>
          <w:p w14:paraId="64D50303" w14:textId="77777777" w:rsidR="00DD2FE7" w:rsidRDefault="00DD2FE7" w:rsidP="0089509B">
            <w:pPr>
              <w:pStyle w:val="bullet"/>
              <w:numPr>
                <w:ilvl w:val="0"/>
                <w:numId w:val="13"/>
              </w:numPr>
              <w:ind w:left="284" w:hanging="284"/>
            </w:pPr>
            <w:r>
              <w:t>portfolio of texts of different text types created by the learner which show evidence of drafting and review</w:t>
            </w:r>
          </w:p>
          <w:p w14:paraId="5AE18113" w14:textId="77777777" w:rsidR="00DD2FE7" w:rsidRDefault="00DD2FE7" w:rsidP="0089509B">
            <w:pPr>
              <w:pStyle w:val="bullet"/>
              <w:numPr>
                <w:ilvl w:val="0"/>
                <w:numId w:val="13"/>
              </w:numPr>
              <w:ind w:left="284" w:hanging="284"/>
            </w:pPr>
            <w:r>
              <w:t>oral or written questioning to assess knowledge of a the purpose and audience for a range of text types</w:t>
            </w:r>
          </w:p>
        </w:tc>
      </w:tr>
    </w:tbl>
    <w:p w14:paraId="5D23A035" w14:textId="77777777" w:rsidR="00DD2FE7" w:rsidRPr="00436FA0" w:rsidRDefault="00DD2FE7" w:rsidP="0089509B">
      <w:pPr>
        <w:keepNext/>
        <w:spacing w:after="0"/>
        <w:rPr>
          <w:sz w:val="16"/>
          <w:szCs w:val="16"/>
        </w:rPr>
      </w:pPr>
    </w:p>
    <w:p w14:paraId="3AC5FE20" w14:textId="77777777" w:rsidR="00DD2FE7" w:rsidRDefault="00DD2FE7" w:rsidP="0089509B">
      <w:pPr>
        <w:keepNext/>
        <w:tabs>
          <w:tab w:val="left" w:pos="930"/>
        </w:tabs>
        <w:spacing w:before="0" w:after="0"/>
        <w:sectPr w:rsidR="00DD2FE7" w:rsidSect="00DD2FE7">
          <w:headerReference w:type="default" r:id="rId37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D2FE7" w14:paraId="46352692" w14:textId="77777777" w:rsidTr="00DD2FE7">
        <w:tc>
          <w:tcPr>
            <w:tcW w:w="2943" w:type="dxa"/>
          </w:tcPr>
          <w:p w14:paraId="58B2E88A" w14:textId="77777777" w:rsidR="00DD2FE7" w:rsidRPr="00D72D90" w:rsidRDefault="00DD2FE7" w:rsidP="0089509B">
            <w:pPr>
              <w:pStyle w:val="CodeTOC"/>
            </w:pPr>
            <w:r w:rsidRPr="00D72D90">
              <w:lastRenderedPageBreak/>
              <w:t>Unit Code</w:t>
            </w:r>
          </w:p>
        </w:tc>
        <w:tc>
          <w:tcPr>
            <w:tcW w:w="6299" w:type="dxa"/>
            <w:gridSpan w:val="4"/>
          </w:tcPr>
          <w:p w14:paraId="628FEAF2" w14:textId="1567D94D" w:rsidR="00DD2FE7" w:rsidRPr="00D72D90" w:rsidRDefault="00A11DAE" w:rsidP="0089509B">
            <w:pPr>
              <w:pStyle w:val="code"/>
            </w:pPr>
            <w:bookmarkStart w:id="304" w:name="_Toc514234419"/>
            <w:r>
              <w:rPr>
                <w:color w:val="000000"/>
              </w:rPr>
              <w:t>VU22419</w:t>
            </w:r>
            <w:bookmarkEnd w:id="304"/>
          </w:p>
        </w:tc>
      </w:tr>
      <w:tr w:rsidR="00DD2FE7" w14:paraId="1A3924D3" w14:textId="77777777" w:rsidTr="00DD2FE7">
        <w:tc>
          <w:tcPr>
            <w:tcW w:w="2943" w:type="dxa"/>
          </w:tcPr>
          <w:p w14:paraId="00159505" w14:textId="77777777" w:rsidR="00DD2FE7" w:rsidRPr="00D72D90" w:rsidRDefault="00DD2FE7" w:rsidP="0089509B">
            <w:pPr>
              <w:pStyle w:val="CodeTOC"/>
            </w:pPr>
            <w:r w:rsidRPr="00D72D90">
              <w:t>Unit Title</w:t>
            </w:r>
          </w:p>
        </w:tc>
        <w:tc>
          <w:tcPr>
            <w:tcW w:w="6299" w:type="dxa"/>
            <w:gridSpan w:val="4"/>
          </w:tcPr>
          <w:p w14:paraId="57029C75" w14:textId="1476CAC2" w:rsidR="00DD2FE7" w:rsidRPr="00D72D90" w:rsidRDefault="00DD2FE7" w:rsidP="0089509B">
            <w:pPr>
              <w:pStyle w:val="code"/>
            </w:pPr>
            <w:bookmarkStart w:id="305" w:name="_Toc507058663"/>
            <w:bookmarkStart w:id="306" w:name="_Toc514234420"/>
            <w:r>
              <w:t>Create a range of complex texts</w:t>
            </w:r>
            <w:r w:rsidRPr="00371FDB">
              <w:t xml:space="preserve"> for learning purpose</w:t>
            </w:r>
            <w:r>
              <w:t>s</w:t>
            </w:r>
            <w:bookmarkEnd w:id="305"/>
            <w:bookmarkEnd w:id="306"/>
          </w:p>
        </w:tc>
      </w:tr>
      <w:tr w:rsidR="00DD2FE7" w14:paraId="516BD425" w14:textId="77777777" w:rsidTr="00DD2FE7">
        <w:tc>
          <w:tcPr>
            <w:tcW w:w="2943" w:type="dxa"/>
          </w:tcPr>
          <w:p w14:paraId="1D467E7B" w14:textId="77777777" w:rsidR="00DD2FE7" w:rsidRDefault="00DD2FE7" w:rsidP="0089509B">
            <w:pPr>
              <w:pStyle w:val="Heading21"/>
            </w:pPr>
            <w:r>
              <w:t>Unit Descriptor</w:t>
            </w:r>
          </w:p>
        </w:tc>
        <w:tc>
          <w:tcPr>
            <w:tcW w:w="6299" w:type="dxa"/>
            <w:gridSpan w:val="4"/>
          </w:tcPr>
          <w:p w14:paraId="346F07A1" w14:textId="77777777" w:rsidR="00DD2FE7" w:rsidRPr="00BD6BAA" w:rsidRDefault="00DD2FE7" w:rsidP="0089509B">
            <w:pPr>
              <w:pStyle w:val="unittext"/>
            </w:pPr>
            <w:r>
              <w:t xml:space="preserve">This unit describes the skills and knowledge to support the development of </w:t>
            </w:r>
            <w:r w:rsidRPr="00BD6BAA">
              <w:t>writing skills to create a</w:t>
            </w:r>
            <w:r>
              <w:t xml:space="preserve"> </w:t>
            </w:r>
            <w:r w:rsidRPr="00BD6BAA">
              <w:t>range of</w:t>
            </w:r>
            <w:r>
              <w:t xml:space="preserve"> complex</w:t>
            </w:r>
            <w:r w:rsidRPr="00BD6BAA">
              <w:t xml:space="preserve"> text</w:t>
            </w:r>
            <w:r>
              <w:t xml:space="preserve"> type</w:t>
            </w:r>
            <w:r w:rsidRPr="00BD6BAA">
              <w:t>s which are relevant to the learning environment.</w:t>
            </w:r>
            <w:r>
              <w:t xml:space="preserve"> At this level the learner works across a range of contexts including some that are unfamiliar and/or unpredictable and include some specialisation. Learners at this level work independently and initiate and use support from a range of established resources.</w:t>
            </w:r>
          </w:p>
          <w:p w14:paraId="22848840" w14:textId="77777777" w:rsidR="00DD2FE7" w:rsidRDefault="00DD2FE7" w:rsidP="0089509B">
            <w:pPr>
              <w:pStyle w:val="unittext"/>
            </w:pPr>
            <w:r w:rsidRPr="00C2599D">
              <w:t>The required outcomes described in this unit</w:t>
            </w:r>
            <w:r>
              <w:t xml:space="preserve"> contribute to the achievement of Australian Core Skills Framework indicators for Writing at Level 4: 4.05, 4.06</w:t>
            </w:r>
          </w:p>
        </w:tc>
      </w:tr>
      <w:tr w:rsidR="00DD2FE7" w14:paraId="572AC3AA" w14:textId="77777777" w:rsidTr="00DD2FE7">
        <w:tc>
          <w:tcPr>
            <w:tcW w:w="2943" w:type="dxa"/>
          </w:tcPr>
          <w:p w14:paraId="30B66190" w14:textId="77777777" w:rsidR="00DD2FE7" w:rsidRDefault="00DD2FE7" w:rsidP="0089509B">
            <w:pPr>
              <w:pStyle w:val="Heading21"/>
            </w:pPr>
            <w:r>
              <w:t>Employability Skills</w:t>
            </w:r>
          </w:p>
        </w:tc>
        <w:tc>
          <w:tcPr>
            <w:tcW w:w="6299" w:type="dxa"/>
            <w:gridSpan w:val="4"/>
          </w:tcPr>
          <w:p w14:paraId="5FC9AE26" w14:textId="77777777" w:rsidR="00DD2FE7" w:rsidRDefault="00DD2FE7" w:rsidP="0089509B">
            <w:pPr>
              <w:pStyle w:val="unittext"/>
            </w:pPr>
            <w:r>
              <w:t>This unit contains employability skills.</w:t>
            </w:r>
          </w:p>
        </w:tc>
      </w:tr>
      <w:tr w:rsidR="00DD2FE7" w14:paraId="1C15753C" w14:textId="77777777" w:rsidTr="00DD2FE7">
        <w:tc>
          <w:tcPr>
            <w:tcW w:w="2943" w:type="dxa"/>
          </w:tcPr>
          <w:p w14:paraId="1EA14520" w14:textId="77777777" w:rsidR="00DD2FE7" w:rsidRDefault="00DD2FE7" w:rsidP="0089509B">
            <w:pPr>
              <w:pStyle w:val="Heading21"/>
            </w:pPr>
            <w:r>
              <w:t>Application of the Unit</w:t>
            </w:r>
          </w:p>
        </w:tc>
        <w:tc>
          <w:tcPr>
            <w:tcW w:w="6299" w:type="dxa"/>
            <w:gridSpan w:val="4"/>
          </w:tcPr>
          <w:p w14:paraId="2BE59379" w14:textId="77777777" w:rsidR="00DD2FE7" w:rsidRPr="00BD6BAA" w:rsidRDefault="00DD2FE7" w:rsidP="0089509B">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skills a</w:t>
            </w:r>
            <w:r>
              <w:t xml:space="preserve">ssociated with creating texts. </w:t>
            </w:r>
          </w:p>
          <w:p w14:paraId="2157614D" w14:textId="5D331AEE" w:rsidR="00DD2FE7" w:rsidRDefault="00DD2FE7" w:rsidP="0089509B">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F22FF0">
              <w:rPr>
                <w:i/>
              </w:rPr>
              <w:t>VU22414</w:t>
            </w:r>
            <w:r>
              <w:rPr>
                <w:i/>
              </w:rPr>
              <w:t xml:space="preserve"> Engage with a range of complex texts for learning purposes</w:t>
            </w:r>
            <w:r>
              <w:t xml:space="preserve">. </w:t>
            </w:r>
          </w:p>
          <w:p w14:paraId="303C805E" w14:textId="0B0F77EC" w:rsidR="00DD2FE7" w:rsidRDefault="00DD2FE7" w:rsidP="0089509B">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p>
        </w:tc>
      </w:tr>
      <w:tr w:rsidR="00DD2FE7" w14:paraId="30A52392" w14:textId="77777777" w:rsidTr="00DD2FE7">
        <w:tc>
          <w:tcPr>
            <w:tcW w:w="2943" w:type="dxa"/>
          </w:tcPr>
          <w:p w14:paraId="7E3F4587" w14:textId="77777777" w:rsidR="00DD2FE7" w:rsidRDefault="00DD2FE7" w:rsidP="0089509B">
            <w:pPr>
              <w:pStyle w:val="Heading21"/>
            </w:pPr>
            <w:r>
              <w:t>Element</w:t>
            </w:r>
          </w:p>
          <w:p w14:paraId="5C5B37DD" w14:textId="77777777" w:rsidR="00DD2FE7" w:rsidRDefault="00DD2FE7"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327B01D0" w14:textId="77777777" w:rsidR="00DD2FE7" w:rsidRDefault="00DD2FE7" w:rsidP="0089509B">
            <w:pPr>
              <w:pStyle w:val="Heading21"/>
            </w:pPr>
            <w:r>
              <w:t>Performance Criteria</w:t>
            </w:r>
          </w:p>
          <w:p w14:paraId="34014AF3" w14:textId="77777777" w:rsidR="00DD2FE7" w:rsidRDefault="00DD2FE7"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1C5C34B" w14:textId="77777777" w:rsidTr="00DD2FE7">
        <w:tc>
          <w:tcPr>
            <w:tcW w:w="2943" w:type="dxa"/>
          </w:tcPr>
          <w:p w14:paraId="4A5262F8" w14:textId="77777777" w:rsidR="00DD2FE7" w:rsidRDefault="00DD2FE7" w:rsidP="0089509B">
            <w:pPr>
              <w:pStyle w:val="spacer"/>
            </w:pPr>
          </w:p>
        </w:tc>
        <w:tc>
          <w:tcPr>
            <w:tcW w:w="6299" w:type="dxa"/>
            <w:gridSpan w:val="4"/>
          </w:tcPr>
          <w:p w14:paraId="55AB9025" w14:textId="77777777" w:rsidR="00DD2FE7" w:rsidRDefault="00DD2FE7" w:rsidP="0089509B">
            <w:pPr>
              <w:pStyle w:val="spacer"/>
            </w:pPr>
          </w:p>
        </w:tc>
      </w:tr>
      <w:tr w:rsidR="00DD2FE7" w14:paraId="332A987B" w14:textId="77777777" w:rsidTr="00DD2FE7">
        <w:tc>
          <w:tcPr>
            <w:tcW w:w="2943" w:type="dxa"/>
            <w:vMerge w:val="restart"/>
          </w:tcPr>
          <w:p w14:paraId="0AE1E4A6" w14:textId="50108DAB" w:rsidR="00DD2FE7" w:rsidRPr="0084371F" w:rsidRDefault="00DD2FE7" w:rsidP="0089509B">
            <w:pPr>
              <w:pStyle w:val="element"/>
              <w:keepNext/>
            </w:pPr>
            <w:r w:rsidRPr="0084371F">
              <w:t>1</w:t>
            </w:r>
            <w:r>
              <w:tab/>
            </w:r>
            <w:r w:rsidRPr="00BD6BAA">
              <w:t>Research a range of</w:t>
            </w:r>
            <w:r>
              <w:t xml:space="preserve"> complex </w:t>
            </w:r>
            <w:r w:rsidRPr="00BD6BAA">
              <w:t>text</w:t>
            </w:r>
            <w:r>
              <w:t xml:space="preserve"> types</w:t>
            </w:r>
            <w:r w:rsidR="00FA7CF7">
              <w:t xml:space="preserve"> </w:t>
            </w:r>
            <w:r w:rsidRPr="00BD6BAA">
              <w:t>relevant to learning</w:t>
            </w:r>
          </w:p>
        </w:tc>
        <w:tc>
          <w:tcPr>
            <w:tcW w:w="570" w:type="dxa"/>
            <w:gridSpan w:val="2"/>
          </w:tcPr>
          <w:p w14:paraId="170D63F6" w14:textId="77777777" w:rsidR="00DD2FE7" w:rsidRDefault="00DD2FE7" w:rsidP="0089509B">
            <w:pPr>
              <w:pStyle w:val="PC"/>
              <w:keepNext/>
            </w:pPr>
            <w:r>
              <w:t>1.1</w:t>
            </w:r>
          </w:p>
        </w:tc>
        <w:tc>
          <w:tcPr>
            <w:tcW w:w="5729" w:type="dxa"/>
            <w:gridSpan w:val="2"/>
          </w:tcPr>
          <w:p w14:paraId="77C09BEC" w14:textId="77777777" w:rsidR="00DD2FE7" w:rsidRDefault="00DD2FE7" w:rsidP="0089509B">
            <w:pPr>
              <w:pStyle w:val="PC"/>
              <w:keepNext/>
              <w:rPr>
                <w:szCs w:val="24"/>
                <w:lang w:eastAsia="en-US"/>
              </w:rPr>
            </w:pPr>
            <w:r>
              <w:t xml:space="preserve">Select a </w:t>
            </w:r>
            <w:r w:rsidRPr="00312BE6">
              <w:t>range of</w:t>
            </w:r>
            <w:r w:rsidRPr="00BD6BAA">
              <w:rPr>
                <w:b/>
                <w:i/>
              </w:rPr>
              <w:t xml:space="preserve"> </w:t>
            </w:r>
            <w:r>
              <w:rPr>
                <w:b/>
                <w:i/>
              </w:rPr>
              <w:t xml:space="preserve">complex </w:t>
            </w:r>
            <w:r w:rsidRPr="00BD6BAA">
              <w:rPr>
                <w:b/>
                <w:i/>
              </w:rPr>
              <w:t>text</w:t>
            </w:r>
            <w:r>
              <w:rPr>
                <w:b/>
                <w:i/>
              </w:rPr>
              <w:t xml:space="preserve"> types</w:t>
            </w:r>
            <w:r>
              <w:t xml:space="preserve"> </w:t>
            </w:r>
          </w:p>
        </w:tc>
      </w:tr>
      <w:tr w:rsidR="00DD2FE7" w14:paraId="1CD3034F" w14:textId="77777777" w:rsidTr="00DD2FE7">
        <w:tc>
          <w:tcPr>
            <w:tcW w:w="2943" w:type="dxa"/>
            <w:vMerge/>
          </w:tcPr>
          <w:p w14:paraId="04288852" w14:textId="77777777" w:rsidR="00DD2FE7" w:rsidRPr="0084371F" w:rsidRDefault="00DD2FE7" w:rsidP="0089509B">
            <w:pPr>
              <w:pStyle w:val="element"/>
              <w:keepNext/>
            </w:pPr>
          </w:p>
        </w:tc>
        <w:tc>
          <w:tcPr>
            <w:tcW w:w="570" w:type="dxa"/>
            <w:gridSpan w:val="2"/>
          </w:tcPr>
          <w:p w14:paraId="220258E7" w14:textId="77777777" w:rsidR="00DD2FE7" w:rsidRDefault="00DD2FE7" w:rsidP="0089509B">
            <w:pPr>
              <w:pStyle w:val="PC"/>
              <w:keepNext/>
            </w:pPr>
            <w:r>
              <w:t>1.2</w:t>
            </w:r>
          </w:p>
        </w:tc>
        <w:tc>
          <w:tcPr>
            <w:tcW w:w="5729" w:type="dxa"/>
            <w:gridSpan w:val="2"/>
          </w:tcPr>
          <w:p w14:paraId="4F1968B7" w14:textId="77777777" w:rsidR="00DD2FE7" w:rsidRDefault="00DD2FE7" w:rsidP="0089509B">
            <w:pPr>
              <w:pStyle w:val="PC"/>
              <w:keepNext/>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text types</w:t>
            </w:r>
          </w:p>
        </w:tc>
      </w:tr>
      <w:tr w:rsidR="00DD2FE7" w14:paraId="684A5266" w14:textId="77777777" w:rsidTr="00DD2FE7">
        <w:tc>
          <w:tcPr>
            <w:tcW w:w="2943" w:type="dxa"/>
            <w:vMerge/>
          </w:tcPr>
          <w:p w14:paraId="6632A478" w14:textId="77777777" w:rsidR="00DD2FE7" w:rsidRPr="0084371F" w:rsidRDefault="00DD2FE7" w:rsidP="0089509B">
            <w:pPr>
              <w:pStyle w:val="element"/>
              <w:keepNext/>
            </w:pPr>
          </w:p>
        </w:tc>
        <w:tc>
          <w:tcPr>
            <w:tcW w:w="570" w:type="dxa"/>
            <w:gridSpan w:val="2"/>
          </w:tcPr>
          <w:p w14:paraId="3FDC8754" w14:textId="77777777" w:rsidR="00DD2FE7" w:rsidRDefault="00DD2FE7" w:rsidP="0089509B">
            <w:pPr>
              <w:pStyle w:val="PC"/>
              <w:keepNext/>
            </w:pPr>
            <w:r>
              <w:t>1.3</w:t>
            </w:r>
          </w:p>
        </w:tc>
        <w:tc>
          <w:tcPr>
            <w:tcW w:w="5729" w:type="dxa"/>
            <w:gridSpan w:val="2"/>
          </w:tcPr>
          <w:p w14:paraId="0A408566" w14:textId="77777777" w:rsidR="00DD2FE7" w:rsidRDefault="00DD2FE7" w:rsidP="0089509B">
            <w:pPr>
              <w:pStyle w:val="PC"/>
              <w:keepNext/>
              <w:rPr>
                <w:szCs w:val="24"/>
                <w:lang w:eastAsia="en-US"/>
              </w:rPr>
            </w:pPr>
            <w:r>
              <w:t xml:space="preserve">Define the </w:t>
            </w:r>
            <w:r>
              <w:rPr>
                <w:b/>
                <w:i/>
              </w:rPr>
              <w:t>features</w:t>
            </w:r>
            <w:r>
              <w:t xml:space="preserve"> of the text types </w:t>
            </w:r>
          </w:p>
        </w:tc>
      </w:tr>
      <w:tr w:rsidR="00DD2FE7" w14:paraId="09AB5C71" w14:textId="77777777" w:rsidTr="00DD2FE7">
        <w:tc>
          <w:tcPr>
            <w:tcW w:w="2943" w:type="dxa"/>
          </w:tcPr>
          <w:p w14:paraId="064803AD" w14:textId="77777777" w:rsidR="00DD2FE7" w:rsidRDefault="00DD2FE7" w:rsidP="0089509B">
            <w:pPr>
              <w:pStyle w:val="spacer"/>
            </w:pPr>
          </w:p>
        </w:tc>
        <w:tc>
          <w:tcPr>
            <w:tcW w:w="6299" w:type="dxa"/>
            <w:gridSpan w:val="4"/>
          </w:tcPr>
          <w:p w14:paraId="13C1B78D" w14:textId="77777777" w:rsidR="00DD2FE7" w:rsidRDefault="00DD2FE7" w:rsidP="0089509B">
            <w:pPr>
              <w:pStyle w:val="spacer"/>
            </w:pPr>
          </w:p>
        </w:tc>
      </w:tr>
      <w:tr w:rsidR="00DD2FE7" w14:paraId="70F06990" w14:textId="77777777" w:rsidTr="00DD2FE7">
        <w:tc>
          <w:tcPr>
            <w:tcW w:w="2943" w:type="dxa"/>
            <w:vMerge w:val="restart"/>
          </w:tcPr>
          <w:p w14:paraId="0E0601B8" w14:textId="77777777" w:rsidR="00DD2FE7" w:rsidRDefault="00DD2FE7" w:rsidP="0089509B">
            <w:pPr>
              <w:pStyle w:val="element"/>
              <w:keepNext/>
            </w:pPr>
            <w:r>
              <w:t>2</w:t>
            </w:r>
            <w:r>
              <w:tab/>
            </w:r>
            <w:r w:rsidRPr="000B1331">
              <w:t>Prepare a range of</w:t>
            </w:r>
            <w:r>
              <w:t xml:space="preserve"> texts</w:t>
            </w:r>
            <w:r w:rsidRPr="000B1331">
              <w:t xml:space="preserve"> for learning purposes</w:t>
            </w:r>
          </w:p>
        </w:tc>
        <w:tc>
          <w:tcPr>
            <w:tcW w:w="585" w:type="dxa"/>
            <w:gridSpan w:val="3"/>
          </w:tcPr>
          <w:p w14:paraId="177C98D5" w14:textId="77777777" w:rsidR="00DD2FE7" w:rsidRDefault="00DD2FE7" w:rsidP="0089509B">
            <w:pPr>
              <w:pStyle w:val="PC"/>
              <w:keepNext/>
            </w:pPr>
            <w:r>
              <w:t>2.1</w:t>
            </w:r>
          </w:p>
        </w:tc>
        <w:tc>
          <w:tcPr>
            <w:tcW w:w="5714" w:type="dxa"/>
          </w:tcPr>
          <w:p w14:paraId="21FFE492" w14:textId="77777777" w:rsidR="00DD2FE7" w:rsidRDefault="00DD2FE7" w:rsidP="0089509B">
            <w:pPr>
              <w:pStyle w:val="PC"/>
              <w:keepNext/>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DD2FE7" w14:paraId="1DF285A2" w14:textId="77777777" w:rsidTr="00DD2FE7">
        <w:tc>
          <w:tcPr>
            <w:tcW w:w="2943" w:type="dxa"/>
            <w:vMerge/>
          </w:tcPr>
          <w:p w14:paraId="520E9FD0" w14:textId="77777777" w:rsidR="00DD2FE7" w:rsidRDefault="00DD2FE7" w:rsidP="0089509B">
            <w:pPr>
              <w:keepNext/>
            </w:pPr>
          </w:p>
        </w:tc>
        <w:tc>
          <w:tcPr>
            <w:tcW w:w="585" w:type="dxa"/>
            <w:gridSpan w:val="3"/>
          </w:tcPr>
          <w:p w14:paraId="1615DAFD" w14:textId="77777777" w:rsidR="00DD2FE7" w:rsidRDefault="00DD2FE7" w:rsidP="0089509B">
            <w:pPr>
              <w:pStyle w:val="PC"/>
              <w:keepNext/>
            </w:pPr>
            <w:r>
              <w:t>2.2</w:t>
            </w:r>
          </w:p>
        </w:tc>
        <w:tc>
          <w:tcPr>
            <w:tcW w:w="5714" w:type="dxa"/>
          </w:tcPr>
          <w:p w14:paraId="5F7EC904" w14:textId="77777777" w:rsidR="00DD2FE7" w:rsidRDefault="00DD2FE7" w:rsidP="0089509B">
            <w:pPr>
              <w:pStyle w:val="PC"/>
              <w:keepNext/>
              <w:rPr>
                <w:lang w:eastAsia="en-US"/>
              </w:rPr>
            </w:pPr>
            <w:r>
              <w:t xml:space="preserve">Research content required to create texts </w:t>
            </w:r>
          </w:p>
        </w:tc>
      </w:tr>
      <w:tr w:rsidR="00DD2FE7" w14:paraId="7467507A" w14:textId="77777777" w:rsidTr="00DD2FE7">
        <w:tc>
          <w:tcPr>
            <w:tcW w:w="2943" w:type="dxa"/>
            <w:vMerge/>
          </w:tcPr>
          <w:p w14:paraId="7BFD4FE5" w14:textId="77777777" w:rsidR="00DD2FE7" w:rsidRDefault="00DD2FE7" w:rsidP="0089509B">
            <w:pPr>
              <w:keepNext/>
            </w:pPr>
          </w:p>
        </w:tc>
        <w:tc>
          <w:tcPr>
            <w:tcW w:w="585" w:type="dxa"/>
            <w:gridSpan w:val="3"/>
          </w:tcPr>
          <w:p w14:paraId="3FEEFF4D" w14:textId="77777777" w:rsidR="00DD2FE7" w:rsidRDefault="00DD2FE7" w:rsidP="0089509B">
            <w:pPr>
              <w:pStyle w:val="PC"/>
              <w:keepNext/>
            </w:pPr>
            <w:r>
              <w:t>2.3</w:t>
            </w:r>
          </w:p>
        </w:tc>
        <w:tc>
          <w:tcPr>
            <w:tcW w:w="5714" w:type="dxa"/>
          </w:tcPr>
          <w:p w14:paraId="4EC4F13B" w14:textId="74760D57" w:rsidR="00DD2FE7" w:rsidRDefault="00DD2FE7" w:rsidP="0089509B">
            <w:pPr>
              <w:pStyle w:val="PC"/>
              <w:keepNext/>
              <w:rPr>
                <w:lang w:eastAsia="en-US"/>
              </w:rPr>
            </w:pPr>
            <w:r>
              <w:t>Draft the content to meet the requirements of the texts</w:t>
            </w:r>
            <w:r w:rsidR="00FA7CF7">
              <w:t xml:space="preserve"> </w:t>
            </w:r>
          </w:p>
        </w:tc>
      </w:tr>
      <w:tr w:rsidR="00DD2FE7" w14:paraId="01FD241D" w14:textId="77777777" w:rsidTr="00DD2FE7">
        <w:tc>
          <w:tcPr>
            <w:tcW w:w="2943" w:type="dxa"/>
          </w:tcPr>
          <w:p w14:paraId="3A8755AD" w14:textId="77777777" w:rsidR="00DD2FE7" w:rsidRDefault="00DD2FE7" w:rsidP="0089509B">
            <w:pPr>
              <w:pStyle w:val="spacer"/>
            </w:pPr>
          </w:p>
        </w:tc>
        <w:tc>
          <w:tcPr>
            <w:tcW w:w="6299" w:type="dxa"/>
            <w:gridSpan w:val="4"/>
          </w:tcPr>
          <w:p w14:paraId="74EEA357" w14:textId="77777777" w:rsidR="00DD2FE7" w:rsidRDefault="00DD2FE7" w:rsidP="0089509B">
            <w:pPr>
              <w:pStyle w:val="spacer"/>
            </w:pPr>
          </w:p>
        </w:tc>
      </w:tr>
      <w:tr w:rsidR="00DD2FE7" w14:paraId="2759C2AB" w14:textId="77777777" w:rsidTr="00DD2FE7">
        <w:tc>
          <w:tcPr>
            <w:tcW w:w="2943" w:type="dxa"/>
            <w:vMerge w:val="restart"/>
          </w:tcPr>
          <w:p w14:paraId="675F2867" w14:textId="77777777" w:rsidR="00DD2FE7" w:rsidRDefault="00DD2FE7" w:rsidP="0089509B">
            <w:pPr>
              <w:pStyle w:val="element"/>
              <w:keepNext/>
            </w:pPr>
            <w:r>
              <w:t>3</w:t>
            </w:r>
            <w:r>
              <w:tab/>
            </w:r>
            <w:r w:rsidRPr="000B1331">
              <w:t>Produce</w:t>
            </w:r>
            <w:r>
              <w:t xml:space="preserve"> </w:t>
            </w:r>
            <w:r w:rsidRPr="000B1331">
              <w:t>a range of</w:t>
            </w:r>
            <w:r>
              <w:t xml:space="preserve"> texts</w:t>
            </w:r>
            <w:r w:rsidRPr="000B1331">
              <w:t xml:space="preserve"> for learning purposes</w:t>
            </w:r>
          </w:p>
        </w:tc>
        <w:tc>
          <w:tcPr>
            <w:tcW w:w="570" w:type="dxa"/>
            <w:gridSpan w:val="2"/>
          </w:tcPr>
          <w:p w14:paraId="489DD648" w14:textId="77777777" w:rsidR="00DD2FE7" w:rsidRDefault="00DD2FE7" w:rsidP="0089509B">
            <w:pPr>
              <w:pStyle w:val="PC"/>
              <w:keepNext/>
            </w:pPr>
            <w:r>
              <w:t>3.1</w:t>
            </w:r>
          </w:p>
        </w:tc>
        <w:tc>
          <w:tcPr>
            <w:tcW w:w="5729" w:type="dxa"/>
            <w:gridSpan w:val="2"/>
          </w:tcPr>
          <w:p w14:paraId="6A3250FC" w14:textId="77777777" w:rsidR="00DD2FE7" w:rsidRDefault="00DD2FE7" w:rsidP="0089509B">
            <w:pPr>
              <w:pStyle w:val="PC"/>
              <w:keepNext/>
              <w:rPr>
                <w:szCs w:val="24"/>
                <w:lang w:eastAsia="en-US"/>
              </w:rPr>
            </w:pPr>
            <w:r>
              <w:t xml:space="preserve">Develop complex texts </w:t>
            </w:r>
          </w:p>
        </w:tc>
      </w:tr>
      <w:tr w:rsidR="00DD2FE7" w14:paraId="559C9E51" w14:textId="77777777" w:rsidTr="00DD2FE7">
        <w:tc>
          <w:tcPr>
            <w:tcW w:w="2943" w:type="dxa"/>
            <w:vMerge/>
          </w:tcPr>
          <w:p w14:paraId="398DDBE9" w14:textId="77777777" w:rsidR="00DD2FE7" w:rsidRDefault="00DD2FE7" w:rsidP="0089509B">
            <w:pPr>
              <w:keepNext/>
            </w:pPr>
          </w:p>
        </w:tc>
        <w:tc>
          <w:tcPr>
            <w:tcW w:w="570" w:type="dxa"/>
            <w:gridSpan w:val="2"/>
          </w:tcPr>
          <w:p w14:paraId="123A3F8E" w14:textId="77777777" w:rsidR="00DD2FE7" w:rsidRDefault="00DD2FE7" w:rsidP="0089509B">
            <w:pPr>
              <w:pStyle w:val="PC"/>
              <w:keepNext/>
            </w:pPr>
            <w:r>
              <w:t>3.2</w:t>
            </w:r>
          </w:p>
        </w:tc>
        <w:tc>
          <w:tcPr>
            <w:tcW w:w="5729" w:type="dxa"/>
            <w:gridSpan w:val="2"/>
          </w:tcPr>
          <w:p w14:paraId="5FA4F01E" w14:textId="77777777" w:rsidR="00DD2FE7" w:rsidRDefault="00DD2FE7" w:rsidP="0089509B">
            <w:pPr>
              <w:pStyle w:val="PC"/>
              <w:keepNext/>
              <w:rPr>
                <w:szCs w:val="24"/>
                <w:lang w:eastAsia="en-US"/>
              </w:rPr>
            </w:pPr>
            <w:r>
              <w:rPr>
                <w:b/>
                <w:i/>
              </w:rPr>
              <w:t xml:space="preserve">Review </w:t>
            </w:r>
            <w:r>
              <w:t xml:space="preserve">texts and check for accuracy </w:t>
            </w:r>
          </w:p>
        </w:tc>
      </w:tr>
      <w:tr w:rsidR="00DD2FE7" w14:paraId="23392624" w14:textId="77777777" w:rsidTr="00DD2FE7">
        <w:tc>
          <w:tcPr>
            <w:tcW w:w="2943" w:type="dxa"/>
            <w:vMerge/>
          </w:tcPr>
          <w:p w14:paraId="74726715" w14:textId="77777777" w:rsidR="00DD2FE7" w:rsidRDefault="00DD2FE7" w:rsidP="0089509B">
            <w:pPr>
              <w:keepNext/>
            </w:pPr>
          </w:p>
        </w:tc>
        <w:tc>
          <w:tcPr>
            <w:tcW w:w="570" w:type="dxa"/>
            <w:gridSpan w:val="2"/>
          </w:tcPr>
          <w:p w14:paraId="63E992C7" w14:textId="77777777" w:rsidR="00DD2FE7" w:rsidRDefault="00DD2FE7" w:rsidP="0089509B">
            <w:pPr>
              <w:pStyle w:val="PC"/>
              <w:keepNext/>
            </w:pPr>
            <w:r>
              <w:t>3.3</w:t>
            </w:r>
          </w:p>
        </w:tc>
        <w:tc>
          <w:tcPr>
            <w:tcW w:w="5729" w:type="dxa"/>
            <w:gridSpan w:val="2"/>
          </w:tcPr>
          <w:p w14:paraId="12B0C9C4" w14:textId="77777777" w:rsidR="00DD2FE7" w:rsidRDefault="00DD2FE7" w:rsidP="0089509B">
            <w:pPr>
              <w:pStyle w:val="PC"/>
              <w:keepNext/>
              <w:rPr>
                <w:szCs w:val="24"/>
                <w:lang w:eastAsia="en-US"/>
              </w:rPr>
            </w:pPr>
            <w:r>
              <w:t>Edit texts to enhance meaning and effectiveness in response to feedback</w:t>
            </w:r>
          </w:p>
        </w:tc>
      </w:tr>
      <w:tr w:rsidR="00DD2FE7" w14:paraId="767A03F7" w14:textId="77777777" w:rsidTr="00DD2FE7">
        <w:tc>
          <w:tcPr>
            <w:tcW w:w="2943" w:type="dxa"/>
            <w:vMerge/>
          </w:tcPr>
          <w:p w14:paraId="627906EC" w14:textId="77777777" w:rsidR="00DD2FE7" w:rsidRDefault="00DD2FE7" w:rsidP="0089509B">
            <w:pPr>
              <w:keepNext/>
            </w:pPr>
          </w:p>
        </w:tc>
        <w:tc>
          <w:tcPr>
            <w:tcW w:w="570" w:type="dxa"/>
            <w:gridSpan w:val="2"/>
          </w:tcPr>
          <w:p w14:paraId="580B6F63" w14:textId="77777777" w:rsidR="00DD2FE7" w:rsidRDefault="00DD2FE7" w:rsidP="0089509B">
            <w:pPr>
              <w:pStyle w:val="PC"/>
              <w:keepNext/>
            </w:pPr>
            <w:r>
              <w:t>3.4</w:t>
            </w:r>
          </w:p>
        </w:tc>
        <w:tc>
          <w:tcPr>
            <w:tcW w:w="5729" w:type="dxa"/>
            <w:gridSpan w:val="2"/>
          </w:tcPr>
          <w:p w14:paraId="49BD1922" w14:textId="77777777" w:rsidR="00DD2FE7" w:rsidRDefault="00DD2FE7" w:rsidP="0089509B">
            <w:pPr>
              <w:pStyle w:val="PC"/>
              <w:keepNext/>
              <w:rPr>
                <w:szCs w:val="24"/>
                <w:lang w:eastAsia="en-US"/>
              </w:rPr>
            </w:pPr>
            <w:r>
              <w:t xml:space="preserve">Present texts according to </w:t>
            </w:r>
            <w:r>
              <w:rPr>
                <w:b/>
                <w:i/>
              </w:rPr>
              <w:t>specified requirements</w:t>
            </w:r>
          </w:p>
        </w:tc>
      </w:tr>
      <w:tr w:rsidR="00DD2FE7" w14:paraId="27C20EB6" w14:textId="77777777" w:rsidTr="00DD2FE7">
        <w:tc>
          <w:tcPr>
            <w:tcW w:w="2943" w:type="dxa"/>
          </w:tcPr>
          <w:p w14:paraId="41F71A09" w14:textId="77777777" w:rsidR="00DD2FE7" w:rsidRDefault="00DD2FE7" w:rsidP="0089509B">
            <w:pPr>
              <w:pStyle w:val="spacer"/>
            </w:pPr>
          </w:p>
        </w:tc>
        <w:tc>
          <w:tcPr>
            <w:tcW w:w="6299" w:type="dxa"/>
            <w:gridSpan w:val="4"/>
          </w:tcPr>
          <w:p w14:paraId="3FAE9620" w14:textId="77777777" w:rsidR="00DD2FE7" w:rsidRDefault="00DD2FE7" w:rsidP="0089509B">
            <w:pPr>
              <w:pStyle w:val="spacer"/>
            </w:pPr>
          </w:p>
        </w:tc>
      </w:tr>
      <w:tr w:rsidR="00DD2FE7" w14:paraId="062F1CC3" w14:textId="77777777" w:rsidTr="00DD2FE7">
        <w:tc>
          <w:tcPr>
            <w:tcW w:w="9242" w:type="dxa"/>
            <w:gridSpan w:val="5"/>
          </w:tcPr>
          <w:p w14:paraId="5ABB21B9" w14:textId="77777777" w:rsidR="00DD2FE7" w:rsidRDefault="00DD2FE7" w:rsidP="0089509B">
            <w:pPr>
              <w:pStyle w:val="Heading21"/>
            </w:pPr>
            <w:r>
              <w:t>Required Knowledge and Skills</w:t>
            </w:r>
          </w:p>
          <w:p w14:paraId="5809AC98" w14:textId="77777777" w:rsidR="00DD2FE7" w:rsidRDefault="00DD2FE7" w:rsidP="0089509B">
            <w:pPr>
              <w:pStyle w:val="text"/>
            </w:pPr>
            <w:r w:rsidRPr="005979AA">
              <w:t>This describes the essential skills and knowledge and their level required for this unit</w:t>
            </w:r>
            <w:r>
              <w:t>.</w:t>
            </w:r>
          </w:p>
        </w:tc>
      </w:tr>
      <w:tr w:rsidR="00DD2FE7" w14:paraId="326E8008" w14:textId="77777777" w:rsidTr="00DD2FE7">
        <w:tc>
          <w:tcPr>
            <w:tcW w:w="9242" w:type="dxa"/>
            <w:gridSpan w:val="5"/>
          </w:tcPr>
          <w:p w14:paraId="586F1AA3" w14:textId="77777777" w:rsidR="00DD2FE7" w:rsidRDefault="00DD2FE7" w:rsidP="0089509B">
            <w:pPr>
              <w:pStyle w:val="unittext"/>
            </w:pPr>
            <w:r>
              <w:t>Required Knowledge:</w:t>
            </w:r>
          </w:p>
          <w:p w14:paraId="395DC917" w14:textId="77777777" w:rsidR="00DD2FE7" w:rsidRPr="00E42D24" w:rsidRDefault="00DD2FE7" w:rsidP="0089509B">
            <w:pPr>
              <w:pStyle w:val="endash"/>
              <w:keepNext/>
              <w:ind w:left="568" w:hanging="284"/>
            </w:pPr>
            <w:r w:rsidRPr="00E42D24">
              <w:t>a range of styles of writing and presenting information to a range of audiences</w:t>
            </w:r>
          </w:p>
          <w:p w14:paraId="5DF84415" w14:textId="77777777" w:rsidR="00DD2FE7" w:rsidRPr="00E42D24" w:rsidRDefault="00DD2FE7" w:rsidP="0089509B">
            <w:pPr>
              <w:pStyle w:val="endash"/>
              <w:keepNext/>
              <w:ind w:left="568" w:hanging="284"/>
            </w:pPr>
            <w:r>
              <w:t>knowledge</w:t>
            </w:r>
            <w:r w:rsidRPr="00E42D24">
              <w:t xml:space="preserve"> of register</w:t>
            </w:r>
            <w:r>
              <w:t xml:space="preserve"> to enable appropriate selection and application to context </w:t>
            </w:r>
          </w:p>
          <w:p w14:paraId="1858B378" w14:textId="77777777" w:rsidR="00DD2FE7" w:rsidRPr="00E42D24" w:rsidRDefault="00DD2FE7" w:rsidP="0089509B">
            <w:pPr>
              <w:pStyle w:val="endash"/>
              <w:keepNext/>
              <w:ind w:left="568" w:hanging="284"/>
            </w:pPr>
            <w:r w:rsidRPr="00E42D24">
              <w:t xml:space="preserve">a broad vocabulary </w:t>
            </w:r>
            <w:r>
              <w:t xml:space="preserve">and </w:t>
            </w:r>
            <w:r w:rsidRPr="00E42D24">
              <w:t xml:space="preserve">a range of grammatical structures </w:t>
            </w:r>
          </w:p>
          <w:p w14:paraId="1DE9D445" w14:textId="77777777" w:rsidR="00DD2FE7" w:rsidRPr="00E42D24" w:rsidRDefault="00DD2FE7" w:rsidP="0089509B">
            <w:pPr>
              <w:pStyle w:val="endash"/>
              <w:keepNext/>
              <w:ind w:left="568" w:hanging="284"/>
            </w:pPr>
            <w:r w:rsidRPr="00E42D24">
              <w:t>how to structure a range of texts</w:t>
            </w:r>
          </w:p>
          <w:p w14:paraId="2E810E18" w14:textId="77777777" w:rsidR="00DD2FE7" w:rsidRDefault="00DD2FE7" w:rsidP="0089509B">
            <w:pPr>
              <w:pStyle w:val="unittext"/>
            </w:pPr>
            <w:r>
              <w:t>Required Skills:</w:t>
            </w:r>
          </w:p>
          <w:p w14:paraId="28067CF2" w14:textId="77777777" w:rsidR="00DD2FE7" w:rsidRDefault="00DD2FE7" w:rsidP="0089509B">
            <w:pPr>
              <w:pStyle w:val="bullet"/>
              <w:numPr>
                <w:ilvl w:val="0"/>
                <w:numId w:val="13"/>
              </w:numPr>
              <w:ind w:left="284" w:hanging="284"/>
            </w:pPr>
            <w:r>
              <w:t xml:space="preserve">literacy skills to: </w:t>
            </w:r>
          </w:p>
          <w:p w14:paraId="1BF41BAB" w14:textId="77777777" w:rsidR="00DD2FE7" w:rsidRDefault="00DD2FE7" w:rsidP="0089509B">
            <w:pPr>
              <w:pStyle w:val="endash"/>
              <w:keepNext/>
              <w:ind w:left="568" w:hanging="284"/>
            </w:pPr>
            <w:r>
              <w:t xml:space="preserve">convey </w:t>
            </w:r>
            <w:r w:rsidRPr="00E42D24">
              <w:t xml:space="preserve">complex relationships between ideas </w:t>
            </w:r>
          </w:p>
          <w:p w14:paraId="7ED63B18" w14:textId="77777777" w:rsidR="00DD2FE7" w:rsidRPr="00E42D24" w:rsidRDefault="00DD2FE7" w:rsidP="0089509B">
            <w:pPr>
              <w:pStyle w:val="endash"/>
              <w:keepNext/>
              <w:ind w:left="568" w:hanging="284"/>
            </w:pPr>
            <w:r w:rsidRPr="00E42D24">
              <w:t>write texts which include a number of examples, opinions, facts, or arguments with supporting evidence</w:t>
            </w:r>
          </w:p>
          <w:p w14:paraId="7BA60EF6" w14:textId="77777777" w:rsidR="00DD2FE7" w:rsidRDefault="00DD2FE7" w:rsidP="0089509B">
            <w:pPr>
              <w:pStyle w:val="endash"/>
              <w:keepNext/>
              <w:ind w:left="568" w:hanging="284"/>
            </w:pPr>
            <w:r>
              <w:t xml:space="preserve">gather and order </w:t>
            </w:r>
            <w:r w:rsidRPr="00E42D24">
              <w:t>information</w:t>
            </w:r>
            <w:r>
              <w:t xml:space="preserve"> required to create texts</w:t>
            </w:r>
          </w:p>
          <w:p w14:paraId="2C98EE53" w14:textId="77777777" w:rsidR="00DD2FE7" w:rsidRDefault="00DD2FE7" w:rsidP="0089509B">
            <w:pPr>
              <w:pStyle w:val="endash"/>
              <w:keepNext/>
              <w:ind w:left="568" w:hanging="284"/>
            </w:pPr>
            <w:r>
              <w:t>apply spelling strategies such as using visual and phonic patterns</w:t>
            </w:r>
          </w:p>
          <w:p w14:paraId="01FBC2D8" w14:textId="77777777" w:rsidR="00DD2FE7" w:rsidRDefault="00DD2FE7" w:rsidP="0089509B">
            <w:pPr>
              <w:pStyle w:val="bullet"/>
              <w:numPr>
                <w:ilvl w:val="0"/>
                <w:numId w:val="13"/>
              </w:numPr>
              <w:ind w:left="284" w:hanging="284"/>
            </w:pPr>
            <w:r>
              <w:t>problem solving skills to select and apply appropriate register according to context</w:t>
            </w:r>
          </w:p>
        </w:tc>
      </w:tr>
      <w:tr w:rsidR="00DD2FE7" w14:paraId="31C46A45" w14:textId="77777777" w:rsidTr="00DD2FE7">
        <w:tc>
          <w:tcPr>
            <w:tcW w:w="9242" w:type="dxa"/>
            <w:gridSpan w:val="5"/>
          </w:tcPr>
          <w:p w14:paraId="54328926" w14:textId="77777777" w:rsidR="00DD2FE7" w:rsidRDefault="00DD2FE7" w:rsidP="0089509B">
            <w:pPr>
              <w:pStyle w:val="spacer"/>
            </w:pPr>
          </w:p>
        </w:tc>
      </w:tr>
      <w:tr w:rsidR="00DD2FE7" w14:paraId="49F5DC2B" w14:textId="77777777" w:rsidTr="00DD2FE7">
        <w:tc>
          <w:tcPr>
            <w:tcW w:w="9242" w:type="dxa"/>
            <w:gridSpan w:val="5"/>
          </w:tcPr>
          <w:p w14:paraId="572DAF62" w14:textId="77777777" w:rsidR="00DD2FE7" w:rsidRDefault="00DD2FE7" w:rsidP="0089509B">
            <w:pPr>
              <w:pStyle w:val="Heading21"/>
            </w:pPr>
            <w:r>
              <w:t>Range Statement</w:t>
            </w:r>
          </w:p>
          <w:p w14:paraId="0EAE2609" w14:textId="1B68BA93" w:rsidR="00DD2FE7" w:rsidRDefault="00DD2FE7"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14:paraId="1ED27240" w14:textId="77777777" w:rsidTr="00DD2FE7">
        <w:tc>
          <w:tcPr>
            <w:tcW w:w="3369" w:type="dxa"/>
            <w:gridSpan w:val="2"/>
          </w:tcPr>
          <w:p w14:paraId="780C4099" w14:textId="77777777" w:rsidR="00DD2FE7" w:rsidRPr="000B1331" w:rsidRDefault="00DD2FE7" w:rsidP="0089509B">
            <w:pPr>
              <w:pStyle w:val="unittext"/>
            </w:pPr>
            <w:r>
              <w:rPr>
                <w:b/>
                <w:i/>
              </w:rPr>
              <w:t>Complex t</w:t>
            </w:r>
            <w:r w:rsidRPr="00BD6BAA">
              <w:rPr>
                <w:b/>
                <w:i/>
              </w:rPr>
              <w:t>ext</w:t>
            </w:r>
            <w:r>
              <w:rPr>
                <w:b/>
                <w:i/>
              </w:rPr>
              <w:t xml:space="preserve"> type</w:t>
            </w:r>
            <w:r w:rsidRPr="00BD6BAA">
              <w:rPr>
                <w:b/>
                <w:i/>
              </w:rPr>
              <w:t>s</w:t>
            </w:r>
            <w:r>
              <w:rPr>
                <w:b/>
                <w:i/>
              </w:rPr>
              <w:t xml:space="preserve"> </w:t>
            </w:r>
            <w:r>
              <w:t>may include:</w:t>
            </w:r>
          </w:p>
        </w:tc>
        <w:tc>
          <w:tcPr>
            <w:tcW w:w="5873" w:type="dxa"/>
            <w:gridSpan w:val="3"/>
          </w:tcPr>
          <w:p w14:paraId="09172BC4" w14:textId="77777777" w:rsidR="00DD2FE7" w:rsidRPr="000544E1" w:rsidRDefault="00DD2FE7" w:rsidP="0089509B">
            <w:pPr>
              <w:pStyle w:val="bullet"/>
              <w:numPr>
                <w:ilvl w:val="0"/>
                <w:numId w:val="13"/>
              </w:numPr>
              <w:ind w:left="284" w:hanging="284"/>
            </w:pPr>
            <w:r>
              <w:t>texts which include embedded information, specialised vocabulary and abstraction and symbolism</w:t>
            </w:r>
          </w:p>
          <w:p w14:paraId="58F6AD2F" w14:textId="77777777" w:rsidR="00DD2FE7" w:rsidRPr="006000CD" w:rsidRDefault="00DD2FE7" w:rsidP="0089509B">
            <w:pPr>
              <w:pStyle w:val="bullet"/>
              <w:numPr>
                <w:ilvl w:val="0"/>
                <w:numId w:val="13"/>
              </w:numPr>
              <w:ind w:left="284" w:hanging="284"/>
            </w:pPr>
            <w:r w:rsidRPr="006000CD">
              <w:t>electronic, printed and texts containing visual elements:</w:t>
            </w:r>
          </w:p>
          <w:p w14:paraId="0A5EB9A5" w14:textId="77777777" w:rsidR="00DD2FE7" w:rsidRPr="00F57187" w:rsidRDefault="00DD2FE7" w:rsidP="0089509B">
            <w:pPr>
              <w:pStyle w:val="endash"/>
              <w:keepNext/>
              <w:ind w:left="568" w:hanging="284"/>
            </w:pPr>
            <w:r w:rsidRPr="00F57187">
              <w:t>informal and formal email</w:t>
            </w:r>
            <w:r>
              <w:t>, tweet</w:t>
            </w:r>
            <w:r w:rsidRPr="00F57187">
              <w:t xml:space="preserve"> or hand written messages about familiar and immediate matters</w:t>
            </w:r>
            <w:r>
              <w:t xml:space="preserve"> such as </w:t>
            </w:r>
            <w:r w:rsidRPr="00F57187">
              <w:t>requesting information about an assignment from a fellow class member or the teacher</w:t>
            </w:r>
          </w:p>
          <w:p w14:paraId="6F04B30C" w14:textId="3B39224F" w:rsidR="00DD2FE7" w:rsidRPr="006000CD" w:rsidRDefault="00DD2FE7" w:rsidP="0089509B">
            <w:pPr>
              <w:pStyle w:val="endash"/>
              <w:keepNext/>
              <w:ind w:left="568" w:hanging="284"/>
            </w:pPr>
            <w:r w:rsidRPr="006000CD">
              <w:t>notes taken from the</w:t>
            </w:r>
            <w:r w:rsidR="00FA7CF7">
              <w:t xml:space="preserve"> </w:t>
            </w:r>
            <w:r w:rsidRPr="006000CD">
              <w:t>whiteboard</w:t>
            </w:r>
            <w:r>
              <w:t>/smartboard</w:t>
            </w:r>
          </w:p>
          <w:p w14:paraId="2255D7D6" w14:textId="77777777" w:rsidR="00DD2FE7" w:rsidRPr="006000CD" w:rsidRDefault="00DD2FE7" w:rsidP="0089509B">
            <w:pPr>
              <w:pStyle w:val="endash"/>
              <w:keepNext/>
              <w:ind w:left="568" w:hanging="284"/>
            </w:pPr>
            <w:r w:rsidRPr="006000CD">
              <w:t xml:space="preserve">notes taken from verbal instructions </w:t>
            </w:r>
          </w:p>
          <w:p w14:paraId="5245E59D" w14:textId="77777777" w:rsidR="00DD2FE7" w:rsidRPr="006000CD" w:rsidRDefault="00DD2FE7" w:rsidP="0089509B">
            <w:pPr>
              <w:pStyle w:val="endash"/>
              <w:keepNext/>
              <w:ind w:left="568" w:hanging="284"/>
            </w:pPr>
            <w:r>
              <w:lastRenderedPageBreak/>
              <w:t>summaries / essays / structured writing</w:t>
            </w:r>
          </w:p>
          <w:p w14:paraId="5E868CB4" w14:textId="77777777" w:rsidR="00DD2FE7" w:rsidRPr="006000CD" w:rsidRDefault="00DD2FE7" w:rsidP="0089509B">
            <w:pPr>
              <w:pStyle w:val="endash"/>
              <w:keepNext/>
              <w:ind w:left="568" w:hanging="284"/>
            </w:pPr>
            <w:r w:rsidRPr="006000CD">
              <w:t>vocabulary lists</w:t>
            </w:r>
            <w:r>
              <w:t xml:space="preserve"> / </w:t>
            </w:r>
            <w:r w:rsidRPr="006000CD">
              <w:t>task lists</w:t>
            </w:r>
            <w:r>
              <w:t xml:space="preserve"> / dictation</w:t>
            </w:r>
          </w:p>
          <w:p w14:paraId="6AD0B8F8" w14:textId="77777777" w:rsidR="00DD2FE7" w:rsidRPr="006000CD" w:rsidRDefault="00DD2FE7" w:rsidP="0089509B">
            <w:pPr>
              <w:pStyle w:val="endash"/>
              <w:keepNext/>
              <w:ind w:left="568" w:hanging="284"/>
            </w:pPr>
            <w:r w:rsidRPr="006000CD">
              <w:t>individual learning plans</w:t>
            </w:r>
            <w:r>
              <w:t xml:space="preserve"> / </w:t>
            </w:r>
            <w:r w:rsidRPr="006000CD">
              <w:t>portfolios</w:t>
            </w:r>
          </w:p>
          <w:p w14:paraId="6454EB4B" w14:textId="77777777" w:rsidR="00DD2FE7" w:rsidRPr="006000CD" w:rsidRDefault="00DD2FE7" w:rsidP="0089509B">
            <w:pPr>
              <w:pStyle w:val="endash"/>
              <w:keepNext/>
              <w:ind w:left="568" w:hanging="284"/>
            </w:pPr>
            <w:r w:rsidRPr="006000CD">
              <w:t>work books</w:t>
            </w:r>
            <w:r>
              <w:t xml:space="preserve"> / </w:t>
            </w:r>
            <w:r w:rsidRPr="006000CD">
              <w:t>journal</w:t>
            </w:r>
          </w:p>
          <w:p w14:paraId="28D376FC" w14:textId="77777777" w:rsidR="00DD2FE7" w:rsidRPr="006000CD" w:rsidRDefault="00DD2FE7" w:rsidP="0089509B">
            <w:pPr>
              <w:pStyle w:val="endash"/>
              <w:keepNext/>
              <w:ind w:left="568" w:hanging="284"/>
            </w:pPr>
            <w:r>
              <w:t xml:space="preserve">story boards, </w:t>
            </w:r>
            <w:r w:rsidRPr="006000CD">
              <w:t>digital stories</w:t>
            </w:r>
          </w:p>
          <w:p w14:paraId="53887A1C" w14:textId="77777777" w:rsidR="00DD2FE7" w:rsidRPr="006000CD" w:rsidRDefault="00DD2FE7" w:rsidP="0089509B">
            <w:pPr>
              <w:pStyle w:val="endash"/>
              <w:keepNext/>
              <w:ind w:left="568" w:hanging="284"/>
            </w:pPr>
            <w:r w:rsidRPr="006000CD">
              <w:t>reflective writing related to learning</w:t>
            </w:r>
          </w:p>
          <w:p w14:paraId="35C178D6" w14:textId="77777777" w:rsidR="00DD2FE7" w:rsidRPr="006000CD" w:rsidRDefault="00DD2FE7" w:rsidP="0089509B">
            <w:pPr>
              <w:pStyle w:val="endash"/>
              <w:keepNext/>
              <w:ind w:left="568" w:hanging="284"/>
            </w:pPr>
            <w:r w:rsidRPr="006000CD">
              <w:t>weblogs, text for a webpage</w:t>
            </w:r>
          </w:p>
          <w:p w14:paraId="5A457C76" w14:textId="77777777" w:rsidR="00DD2FE7" w:rsidRPr="006000CD" w:rsidRDefault="00DD2FE7" w:rsidP="0089509B">
            <w:pPr>
              <w:pStyle w:val="endash"/>
              <w:keepNext/>
              <w:ind w:left="568" w:hanging="284"/>
            </w:pPr>
            <w:r w:rsidRPr="006000CD">
              <w:t>collaborative text</w:t>
            </w:r>
            <w:r>
              <w:t xml:space="preserve"> / </w:t>
            </w:r>
            <w:r w:rsidRPr="006000CD">
              <w:t>report</w:t>
            </w:r>
          </w:p>
          <w:p w14:paraId="36C4A916" w14:textId="77777777" w:rsidR="00DD2FE7" w:rsidRDefault="00DD2FE7" w:rsidP="0089509B">
            <w:pPr>
              <w:pStyle w:val="endash"/>
              <w:keepNext/>
              <w:ind w:left="568" w:hanging="284"/>
            </w:pPr>
            <w:r w:rsidRPr="006000CD">
              <w:t xml:space="preserve">text to support </w:t>
            </w:r>
            <w:r>
              <w:t>verbal</w:t>
            </w:r>
            <w:r w:rsidRPr="006000CD">
              <w:t xml:space="preserve"> / visual presentation</w:t>
            </w:r>
          </w:p>
          <w:p w14:paraId="31979240" w14:textId="77777777" w:rsidR="00DD2FE7" w:rsidRDefault="00DD2FE7" w:rsidP="0089509B">
            <w:pPr>
              <w:pStyle w:val="endash"/>
              <w:keepNext/>
              <w:ind w:left="568" w:hanging="284"/>
            </w:pPr>
            <w:r>
              <w:t>survey</w:t>
            </w:r>
          </w:p>
        </w:tc>
      </w:tr>
      <w:tr w:rsidR="00DD2FE7" w14:paraId="62AB5DD5" w14:textId="77777777" w:rsidTr="00DD2FE7">
        <w:tc>
          <w:tcPr>
            <w:tcW w:w="9242" w:type="dxa"/>
            <w:gridSpan w:val="5"/>
          </w:tcPr>
          <w:p w14:paraId="0A75C24B" w14:textId="77777777" w:rsidR="00DD2FE7" w:rsidRDefault="00DD2FE7" w:rsidP="0089509B">
            <w:pPr>
              <w:pStyle w:val="spacer"/>
            </w:pPr>
          </w:p>
        </w:tc>
      </w:tr>
      <w:tr w:rsidR="00DD2FE7" w14:paraId="243A1AF0" w14:textId="77777777" w:rsidTr="00DD2FE7">
        <w:tc>
          <w:tcPr>
            <w:tcW w:w="3369" w:type="dxa"/>
            <w:gridSpan w:val="2"/>
          </w:tcPr>
          <w:p w14:paraId="633BA31F" w14:textId="77777777" w:rsidR="00DD2FE7" w:rsidRPr="000B1331" w:rsidRDefault="00DD2FE7" w:rsidP="0089509B">
            <w:pPr>
              <w:pStyle w:val="unittext"/>
            </w:pPr>
            <w:r>
              <w:rPr>
                <w:b/>
                <w:i/>
              </w:rPr>
              <w:t xml:space="preserve">Purpose and audience </w:t>
            </w:r>
            <w:r>
              <w:t>may include:</w:t>
            </w:r>
          </w:p>
        </w:tc>
        <w:tc>
          <w:tcPr>
            <w:tcW w:w="5873" w:type="dxa"/>
            <w:gridSpan w:val="3"/>
          </w:tcPr>
          <w:p w14:paraId="01EDC7F0" w14:textId="77777777" w:rsidR="00DD2FE7" w:rsidRPr="006000CD" w:rsidRDefault="00DD2FE7" w:rsidP="0089509B">
            <w:pPr>
              <w:pStyle w:val="bullet"/>
              <w:numPr>
                <w:ilvl w:val="0"/>
                <w:numId w:val="13"/>
              </w:numPr>
              <w:ind w:left="284" w:hanging="284"/>
            </w:pPr>
            <w:r w:rsidRPr="006000CD">
              <w:t>private or public audiences</w:t>
            </w:r>
            <w:r>
              <w:t>:</w:t>
            </w:r>
          </w:p>
          <w:p w14:paraId="1A1BF657" w14:textId="25CB08DD" w:rsidR="00DD2FE7" w:rsidRPr="006000CD" w:rsidRDefault="00DD2FE7" w:rsidP="0089509B">
            <w:pPr>
              <w:pStyle w:val="endash"/>
              <w:keepNext/>
              <w:ind w:left="568" w:hanging="284"/>
            </w:pPr>
            <w:r w:rsidRPr="006000CD">
              <w:t>self only</w:t>
            </w:r>
            <w:r>
              <w:t xml:space="preserve"> for</w:t>
            </w:r>
            <w:r w:rsidR="00FA7CF7">
              <w:t xml:space="preserve"> </w:t>
            </w:r>
            <w:r w:rsidRPr="006000CD">
              <w:t>vocabulary lists, notes, task lists</w:t>
            </w:r>
          </w:p>
          <w:p w14:paraId="3DC62B45" w14:textId="77777777" w:rsidR="00DD2FE7" w:rsidRPr="006000CD" w:rsidRDefault="00DD2FE7" w:rsidP="0089509B">
            <w:pPr>
              <w:pStyle w:val="endash"/>
              <w:keepNext/>
              <w:ind w:left="568" w:hanging="284"/>
            </w:pPr>
            <w:r w:rsidRPr="006000CD">
              <w:t>class members</w:t>
            </w:r>
            <w:r>
              <w:t xml:space="preserve"> for a </w:t>
            </w:r>
            <w:r w:rsidRPr="006000CD">
              <w:t>report, summary of research, collaborative work</w:t>
            </w:r>
          </w:p>
          <w:p w14:paraId="7676C15E" w14:textId="77777777" w:rsidR="00DD2FE7" w:rsidRPr="006000CD" w:rsidRDefault="00DD2FE7" w:rsidP="0089509B">
            <w:pPr>
              <w:pStyle w:val="endash"/>
              <w:keepNext/>
              <w:ind w:left="568" w:hanging="284"/>
            </w:pPr>
            <w:r w:rsidRPr="006000CD">
              <w:t xml:space="preserve">organisational </w:t>
            </w:r>
            <w:r>
              <w:t xml:space="preserve">for </w:t>
            </w:r>
            <w:r w:rsidRPr="006000CD">
              <w:t>administra</w:t>
            </w:r>
            <w:r>
              <w:t xml:space="preserve">tion change of address details / </w:t>
            </w:r>
            <w:r w:rsidRPr="006000CD">
              <w:t>enrolment</w:t>
            </w:r>
          </w:p>
          <w:p w14:paraId="44E5220B" w14:textId="77777777" w:rsidR="00DD2FE7" w:rsidRPr="006000CD" w:rsidRDefault="00DD2FE7" w:rsidP="0089509B">
            <w:pPr>
              <w:pStyle w:val="bullet"/>
              <w:numPr>
                <w:ilvl w:val="0"/>
                <w:numId w:val="13"/>
              </w:numPr>
              <w:ind w:left="284" w:hanging="284"/>
            </w:pPr>
            <w:r w:rsidRPr="006000CD">
              <w:t>personal study purposes or to complete a requirement</w:t>
            </w:r>
            <w:r>
              <w:t>:</w:t>
            </w:r>
          </w:p>
          <w:p w14:paraId="2557D33E" w14:textId="77777777" w:rsidR="00DD2FE7" w:rsidRPr="006000CD" w:rsidRDefault="00DD2FE7" w:rsidP="0089509B">
            <w:pPr>
              <w:pStyle w:val="endash"/>
              <w:keepNext/>
              <w:ind w:left="568" w:hanging="284"/>
            </w:pPr>
            <w:r w:rsidRPr="006000CD">
              <w:t>collection of information to prepare for writing activities</w:t>
            </w:r>
          </w:p>
          <w:p w14:paraId="354FC3CC" w14:textId="77777777" w:rsidR="00DD2FE7" w:rsidRPr="006000CD" w:rsidRDefault="00DD2FE7" w:rsidP="0089509B">
            <w:pPr>
              <w:pStyle w:val="endash"/>
              <w:keepNext/>
              <w:ind w:left="568" w:hanging="284"/>
            </w:pPr>
            <w:r w:rsidRPr="006000CD">
              <w:t>recording and organising information for regular reference</w:t>
            </w:r>
          </w:p>
          <w:p w14:paraId="50172D85" w14:textId="77777777" w:rsidR="00DD2FE7" w:rsidRDefault="00DD2FE7" w:rsidP="0089509B">
            <w:pPr>
              <w:pStyle w:val="endash"/>
              <w:keepNext/>
              <w:ind w:left="568" w:hanging="284"/>
            </w:pPr>
            <w:r w:rsidRPr="006000CD">
              <w:t xml:space="preserve">organising time </w:t>
            </w:r>
          </w:p>
        </w:tc>
      </w:tr>
      <w:tr w:rsidR="00DD2FE7" w14:paraId="75F6C85A" w14:textId="77777777" w:rsidTr="00DD2FE7">
        <w:tc>
          <w:tcPr>
            <w:tcW w:w="9242" w:type="dxa"/>
            <w:gridSpan w:val="5"/>
          </w:tcPr>
          <w:p w14:paraId="642837EF" w14:textId="77777777" w:rsidR="00DD2FE7" w:rsidRDefault="00DD2FE7" w:rsidP="0089509B">
            <w:pPr>
              <w:pStyle w:val="spacer"/>
            </w:pPr>
          </w:p>
        </w:tc>
      </w:tr>
      <w:tr w:rsidR="00DD2FE7" w14:paraId="571A87A9" w14:textId="77777777" w:rsidTr="00DD2FE7">
        <w:tc>
          <w:tcPr>
            <w:tcW w:w="3369" w:type="dxa"/>
            <w:gridSpan w:val="2"/>
          </w:tcPr>
          <w:p w14:paraId="1771208E" w14:textId="77777777" w:rsidR="00DD2FE7" w:rsidRPr="000B1331" w:rsidRDefault="00DD2FE7" w:rsidP="0089509B">
            <w:pPr>
              <w:pStyle w:val="unittext"/>
            </w:pPr>
            <w:r>
              <w:rPr>
                <w:b/>
                <w:i/>
              </w:rPr>
              <w:t xml:space="preserve">Features </w:t>
            </w:r>
            <w:r>
              <w:t>may include:</w:t>
            </w:r>
          </w:p>
        </w:tc>
        <w:tc>
          <w:tcPr>
            <w:tcW w:w="5873" w:type="dxa"/>
            <w:gridSpan w:val="3"/>
          </w:tcPr>
          <w:p w14:paraId="69FAA4CD" w14:textId="77777777" w:rsidR="00DD2FE7" w:rsidRPr="006000CD" w:rsidRDefault="00DD2FE7" w:rsidP="0089509B">
            <w:pPr>
              <w:pStyle w:val="bullet"/>
              <w:numPr>
                <w:ilvl w:val="0"/>
                <w:numId w:val="13"/>
              </w:numPr>
              <w:ind w:left="284" w:hanging="284"/>
            </w:pPr>
            <w:r w:rsidRPr="006000CD">
              <w:t xml:space="preserve">layout features and styles as appropriate for </w:t>
            </w:r>
            <w:r>
              <w:t>digital and</w:t>
            </w:r>
            <w:r w:rsidRPr="006000CD">
              <w:t xml:space="preserve"> paper based text</w:t>
            </w:r>
            <w:r>
              <w:t xml:space="preserve"> types</w:t>
            </w:r>
          </w:p>
          <w:p w14:paraId="4F9135AC" w14:textId="77777777" w:rsidR="00DD2FE7" w:rsidRPr="006000CD" w:rsidRDefault="00DD2FE7" w:rsidP="0089509B">
            <w:pPr>
              <w:pStyle w:val="bullet"/>
              <w:numPr>
                <w:ilvl w:val="0"/>
                <w:numId w:val="13"/>
              </w:numPr>
              <w:ind w:left="284" w:hanging="284"/>
            </w:pPr>
            <w:r w:rsidRPr="006000CD">
              <w:t>standard templates</w:t>
            </w:r>
          </w:p>
          <w:p w14:paraId="10C4E23A" w14:textId="77777777" w:rsidR="00DD2FE7" w:rsidRPr="006000CD" w:rsidRDefault="00DD2FE7" w:rsidP="0089509B">
            <w:pPr>
              <w:pStyle w:val="bullet"/>
              <w:numPr>
                <w:ilvl w:val="0"/>
                <w:numId w:val="13"/>
              </w:numPr>
              <w:ind w:left="284" w:hanging="284"/>
            </w:pPr>
            <w:r w:rsidRPr="006000CD">
              <w:t>use of appropriate language for audience and purpose</w:t>
            </w:r>
          </w:p>
          <w:p w14:paraId="6C277D45" w14:textId="77777777" w:rsidR="00DD2FE7" w:rsidRPr="000A264B" w:rsidRDefault="00DD2FE7" w:rsidP="0089509B">
            <w:pPr>
              <w:pStyle w:val="bullet"/>
              <w:numPr>
                <w:ilvl w:val="0"/>
                <w:numId w:val="13"/>
              </w:numPr>
              <w:ind w:left="284" w:hanging="284"/>
            </w:pPr>
            <w:r w:rsidRPr="000A264B">
              <w:t>text structure:</w:t>
            </w:r>
          </w:p>
          <w:p w14:paraId="41FDB4BB" w14:textId="77777777" w:rsidR="00DD2FE7" w:rsidRPr="006000CD" w:rsidRDefault="00DD2FE7" w:rsidP="0089509B">
            <w:pPr>
              <w:pStyle w:val="endash"/>
              <w:keepNext/>
              <w:ind w:left="568" w:hanging="284"/>
            </w:pPr>
            <w:r w:rsidRPr="006000CD">
              <w:t>clearly structured text using a range of structural conventions</w:t>
            </w:r>
          </w:p>
          <w:p w14:paraId="3D0B3CBB" w14:textId="77777777" w:rsidR="00DD2FE7" w:rsidRPr="006000CD" w:rsidRDefault="00DD2FE7" w:rsidP="0089509B">
            <w:pPr>
              <w:pStyle w:val="endash"/>
              <w:keepNext/>
              <w:ind w:left="568" w:hanging="284"/>
            </w:pPr>
            <w:r w:rsidRPr="006000CD">
              <w:t>variation between public and private writing</w:t>
            </w:r>
          </w:p>
          <w:p w14:paraId="7325A0C1" w14:textId="77777777" w:rsidR="00DD2FE7" w:rsidRPr="006000CD" w:rsidRDefault="00DD2FE7" w:rsidP="0089509B">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05950F9E" w14:textId="77777777" w:rsidR="00DD2FE7" w:rsidRPr="006000CD" w:rsidRDefault="00DD2FE7" w:rsidP="0089509B">
            <w:pPr>
              <w:pStyle w:val="endash"/>
              <w:keepNext/>
              <w:ind w:left="568" w:hanging="284"/>
            </w:pPr>
            <w:r w:rsidRPr="006000CD">
              <w:t>features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4284CB7B" w14:textId="77777777" w:rsidR="00DD2FE7" w:rsidRDefault="00DD2FE7" w:rsidP="0089509B">
            <w:pPr>
              <w:pStyle w:val="endash"/>
              <w:keepNext/>
              <w:ind w:left="568" w:hanging="284"/>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14:paraId="7B7F1887" w14:textId="77777777" w:rsidR="00DD2FE7" w:rsidRPr="006000CD" w:rsidRDefault="00DD2FE7" w:rsidP="0089509B">
            <w:pPr>
              <w:pStyle w:val="endash"/>
              <w:keepNext/>
              <w:ind w:left="568" w:hanging="284"/>
            </w:pPr>
            <w:r>
              <w:t xml:space="preserve">features of persuasive texts such as argument, statement of opinion, arguments and summing up; discursive: </w:t>
            </w:r>
            <w:r>
              <w:lastRenderedPageBreak/>
              <w:t>opening statement, arguments for and against, conclusion or recommendations</w:t>
            </w:r>
          </w:p>
          <w:p w14:paraId="55DCF3FE" w14:textId="77777777" w:rsidR="00DD2FE7" w:rsidRPr="006000CD" w:rsidRDefault="00DD2FE7" w:rsidP="0089509B">
            <w:pPr>
              <w:pStyle w:val="endash"/>
              <w:keepNext/>
              <w:ind w:left="568" w:hanging="284"/>
            </w:pPr>
            <w:r w:rsidRPr="006000CD">
              <w:t>navigation features</w:t>
            </w:r>
            <w:r>
              <w:t xml:space="preserve"> such as</w:t>
            </w:r>
            <w:r w:rsidRPr="006000CD">
              <w:t xml:space="preserve"> grids, arrows, dot points</w:t>
            </w:r>
          </w:p>
          <w:p w14:paraId="18894858" w14:textId="77777777" w:rsidR="00DD2FE7" w:rsidRPr="006000CD" w:rsidRDefault="00DD2FE7" w:rsidP="0089509B">
            <w:pPr>
              <w:pStyle w:val="endash"/>
              <w:keepNext/>
              <w:ind w:left="568" w:hanging="284"/>
            </w:pPr>
            <w:r w:rsidRPr="006000CD">
              <w:t xml:space="preserve">information formatted into a table </w:t>
            </w:r>
            <w:r>
              <w:t>with a number of</w:t>
            </w:r>
            <w:r w:rsidRPr="006000CD">
              <w:t xml:space="preserve"> columns</w:t>
            </w:r>
          </w:p>
          <w:p w14:paraId="65A90F1D" w14:textId="77777777" w:rsidR="00DD2FE7" w:rsidRPr="006000CD" w:rsidRDefault="00DD2FE7" w:rsidP="0089509B">
            <w:pPr>
              <w:pStyle w:val="endash"/>
              <w:keepNext/>
              <w:ind w:left="568" w:hanging="284"/>
            </w:pPr>
            <w:r w:rsidRPr="006000CD">
              <w:t>features of transactional texts</w:t>
            </w:r>
            <w:r>
              <w:t xml:space="preserve"> such as </w:t>
            </w:r>
            <w:r w:rsidRPr="006000CD">
              <w:t>formal letter format: formal opening, statement of purposes, details, request, confirm, inform or clarify action, formal close</w:t>
            </w:r>
          </w:p>
          <w:p w14:paraId="21B5BFC0" w14:textId="77777777" w:rsidR="00DD2FE7" w:rsidRPr="006000CD" w:rsidRDefault="00DD2FE7" w:rsidP="0089509B">
            <w:pPr>
              <w:pStyle w:val="bullet"/>
              <w:numPr>
                <w:ilvl w:val="0"/>
                <w:numId w:val="13"/>
              </w:numPr>
              <w:ind w:left="284" w:hanging="284"/>
              <w:rPr>
                <w:szCs w:val="24"/>
              </w:rPr>
            </w:pPr>
            <w:r w:rsidRPr="000A264B">
              <w:t>sentences</w:t>
            </w:r>
            <w:r w:rsidRPr="006000CD">
              <w:t>:</w:t>
            </w:r>
          </w:p>
          <w:p w14:paraId="5489F806" w14:textId="77777777" w:rsidR="00DD2FE7" w:rsidRDefault="00DD2FE7" w:rsidP="0089509B">
            <w:pPr>
              <w:pStyle w:val="endash"/>
              <w:keepNext/>
              <w:ind w:left="568" w:hanging="284"/>
            </w:pPr>
            <w:r w:rsidRPr="006000CD">
              <w:t>cons</w:t>
            </w:r>
            <w:r>
              <w:t>istent use of structurally complex sentences</w:t>
            </w:r>
          </w:p>
          <w:p w14:paraId="4BFCDEC3" w14:textId="77777777" w:rsidR="00DD2FE7" w:rsidRDefault="00DD2FE7" w:rsidP="0089509B">
            <w:pPr>
              <w:pStyle w:val="endash"/>
              <w:keepNext/>
              <w:ind w:left="568" w:hanging="284"/>
            </w:pPr>
            <w:r>
              <w:t>use of nominalisation</w:t>
            </w:r>
          </w:p>
          <w:p w14:paraId="3EFABDD9" w14:textId="77777777" w:rsidR="00DD2FE7" w:rsidRDefault="00DD2FE7" w:rsidP="0089509B">
            <w:pPr>
              <w:pStyle w:val="endash"/>
              <w:keepNext/>
              <w:ind w:left="568" w:hanging="284"/>
            </w:pPr>
            <w:r>
              <w:t>use of modal verbs and modification devices</w:t>
            </w:r>
          </w:p>
          <w:p w14:paraId="345213F6" w14:textId="77777777" w:rsidR="00DD2FE7" w:rsidRPr="00680013" w:rsidRDefault="00DD2FE7" w:rsidP="0089509B">
            <w:pPr>
              <w:pStyle w:val="endash"/>
              <w:keepNext/>
              <w:ind w:left="568" w:hanging="284"/>
            </w:pPr>
            <w:r>
              <w:t>use of abstract nouns to condense ideas, processes and descriptions and/or explanations</w:t>
            </w:r>
          </w:p>
          <w:p w14:paraId="4BD48DF2" w14:textId="77777777" w:rsidR="00DD2FE7" w:rsidRPr="006000CD" w:rsidRDefault="00DD2FE7" w:rsidP="0089509B">
            <w:pPr>
              <w:pStyle w:val="endash"/>
              <w:keepNext/>
              <w:ind w:left="568" w:hanging="284"/>
            </w:pPr>
            <w:r w:rsidRPr="006000CD">
              <w:t>use of linking devices appropriate to text type</w:t>
            </w:r>
          </w:p>
          <w:p w14:paraId="345664FE" w14:textId="77777777" w:rsidR="00DD2FE7" w:rsidRPr="006000CD" w:rsidRDefault="00DD2FE7" w:rsidP="0089509B">
            <w:pPr>
              <w:pStyle w:val="bullet"/>
              <w:numPr>
                <w:ilvl w:val="0"/>
                <w:numId w:val="13"/>
              </w:numPr>
              <w:ind w:left="284" w:hanging="284"/>
              <w:rPr>
                <w:i/>
              </w:rPr>
            </w:pPr>
            <w:r w:rsidRPr="00BC3411">
              <w:t>vocabulary</w:t>
            </w:r>
            <w:r w:rsidRPr="006000CD">
              <w:rPr>
                <w:i/>
              </w:rPr>
              <w:t>:</w:t>
            </w:r>
          </w:p>
          <w:p w14:paraId="716D2336" w14:textId="77777777" w:rsidR="00DD2FE7" w:rsidRPr="006000CD" w:rsidRDefault="00DD2FE7" w:rsidP="0089509B">
            <w:pPr>
              <w:pStyle w:val="endash"/>
              <w:keepNext/>
              <w:ind w:left="568" w:hanging="284"/>
            </w:pPr>
            <w:r w:rsidRPr="006000CD">
              <w:t>use of appropriate language for audience and purpose, e.g. descriptive language, techniques to convey feelings and ideas, figures of speech</w:t>
            </w:r>
          </w:p>
          <w:p w14:paraId="02ECBEA4" w14:textId="77777777" w:rsidR="00DD2FE7" w:rsidRPr="006000CD" w:rsidRDefault="00DD2FE7" w:rsidP="0089509B">
            <w:pPr>
              <w:pStyle w:val="endash"/>
              <w:keepNext/>
              <w:ind w:left="568" w:hanging="284"/>
            </w:pPr>
            <w:r w:rsidRPr="006000CD">
              <w:t>use of vocabulary specific to topic</w:t>
            </w:r>
          </w:p>
          <w:p w14:paraId="4F5A3BF8" w14:textId="77777777" w:rsidR="00DD2FE7" w:rsidRPr="006000CD" w:rsidRDefault="00DD2FE7" w:rsidP="0089509B">
            <w:pPr>
              <w:pStyle w:val="endash"/>
              <w:keepNext/>
              <w:ind w:left="568" w:hanging="284"/>
            </w:pPr>
            <w:r w:rsidRPr="006000CD">
              <w:t>precise selection of vocabulary to convey shades of meaning</w:t>
            </w:r>
          </w:p>
          <w:p w14:paraId="53BB813F" w14:textId="77777777" w:rsidR="00DD2FE7" w:rsidRPr="006000CD" w:rsidRDefault="00DD2FE7" w:rsidP="0089509B">
            <w:pPr>
              <w:pStyle w:val="endash"/>
              <w:keepNext/>
              <w:ind w:left="568" w:hanging="284"/>
            </w:pPr>
            <w:r w:rsidRPr="006000CD">
              <w:t>most frequently used words spelt with accuracy</w:t>
            </w:r>
          </w:p>
          <w:p w14:paraId="5B5A2ACC" w14:textId="77777777" w:rsidR="00DD2FE7" w:rsidRPr="006000CD" w:rsidRDefault="00DD2FE7" w:rsidP="0089509B">
            <w:pPr>
              <w:pStyle w:val="endash"/>
              <w:keepNext/>
              <w:ind w:left="568" w:hanging="284"/>
            </w:pPr>
            <w:r w:rsidRPr="006000CD">
              <w:t>regular use of standard punctuation</w:t>
            </w:r>
          </w:p>
          <w:p w14:paraId="2D28B6F1" w14:textId="77777777" w:rsidR="00DD2FE7" w:rsidRPr="006000CD" w:rsidRDefault="00DD2FE7" w:rsidP="0089509B">
            <w:pPr>
              <w:pStyle w:val="endash"/>
              <w:keepNext/>
              <w:ind w:left="568" w:hanging="284"/>
            </w:pPr>
            <w:r w:rsidRPr="006000CD">
              <w:t xml:space="preserve">control over the use of generic grammatical forms such as </w:t>
            </w:r>
            <w:r w:rsidRPr="000D777E">
              <w:t>temporal links</w:t>
            </w:r>
            <w:r w:rsidRPr="006000CD">
              <w:t xml:space="preserve"> </w:t>
            </w:r>
            <w:r>
              <w:t>such as</w:t>
            </w:r>
            <w:r w:rsidRPr="006000CD">
              <w:t xml:space="preserve"> “meanwhile” and abstract nouns </w:t>
            </w:r>
            <w:r>
              <w:t xml:space="preserve">of </w:t>
            </w:r>
            <w:r w:rsidRPr="006000CD">
              <w:t xml:space="preserve">“migration”, and referential devices </w:t>
            </w:r>
          </w:p>
          <w:p w14:paraId="0DFF056F" w14:textId="7F67E3F3" w:rsidR="00DD2FE7" w:rsidRPr="006000CD" w:rsidRDefault="00DD2FE7" w:rsidP="0089509B">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0B802A8D" w14:textId="77777777" w:rsidR="00DD2FE7" w:rsidRPr="006000CD" w:rsidRDefault="00DD2FE7" w:rsidP="0089509B">
            <w:pPr>
              <w:pStyle w:val="bullet"/>
              <w:numPr>
                <w:ilvl w:val="0"/>
                <w:numId w:val="13"/>
              </w:numPr>
              <w:ind w:left="284" w:hanging="284"/>
            </w:pPr>
            <w:r w:rsidRPr="006000CD">
              <w:t>visuals</w:t>
            </w:r>
            <w:r>
              <w:t>:</w:t>
            </w:r>
          </w:p>
          <w:p w14:paraId="4EED11AD" w14:textId="77777777" w:rsidR="00DD2FE7" w:rsidRPr="006000CD" w:rsidRDefault="00DD2FE7" w:rsidP="0089509B">
            <w:pPr>
              <w:pStyle w:val="endash"/>
              <w:keepNext/>
              <w:ind w:left="568" w:hanging="284"/>
            </w:pPr>
            <w:r w:rsidRPr="006000CD">
              <w:t>photographs</w:t>
            </w:r>
            <w:r>
              <w:t xml:space="preserve"> / </w:t>
            </w:r>
            <w:r w:rsidRPr="006000CD">
              <w:t>drawings / sketches / illustrations</w:t>
            </w:r>
          </w:p>
          <w:p w14:paraId="77CC0B5C" w14:textId="77777777" w:rsidR="00DD2FE7" w:rsidRPr="006000CD" w:rsidRDefault="00DD2FE7" w:rsidP="0089509B">
            <w:pPr>
              <w:pStyle w:val="endash"/>
              <w:keepNext/>
              <w:ind w:left="568" w:hanging="284"/>
            </w:pPr>
            <w:r w:rsidRPr="006000CD">
              <w:t>symbols</w:t>
            </w:r>
          </w:p>
          <w:p w14:paraId="69DCCFBD" w14:textId="77777777" w:rsidR="00DD2FE7" w:rsidRDefault="00DD2FE7" w:rsidP="0089509B">
            <w:pPr>
              <w:pStyle w:val="endash"/>
              <w:keepNext/>
              <w:ind w:left="568" w:hanging="284"/>
            </w:pPr>
            <w:r w:rsidRPr="006000CD">
              <w:t>diagrams, graphs</w:t>
            </w:r>
            <w:r>
              <w:t xml:space="preserve"> / </w:t>
            </w:r>
            <w:r w:rsidRPr="006000CD">
              <w:t>maps</w:t>
            </w:r>
          </w:p>
        </w:tc>
      </w:tr>
      <w:tr w:rsidR="00DD2FE7" w14:paraId="55F8BDC5" w14:textId="77777777" w:rsidTr="00DD2FE7">
        <w:tc>
          <w:tcPr>
            <w:tcW w:w="9242" w:type="dxa"/>
            <w:gridSpan w:val="5"/>
          </w:tcPr>
          <w:p w14:paraId="2FD33DDB" w14:textId="77777777" w:rsidR="00DD2FE7" w:rsidRDefault="00DD2FE7" w:rsidP="0089509B">
            <w:pPr>
              <w:pStyle w:val="spacer"/>
            </w:pPr>
          </w:p>
        </w:tc>
      </w:tr>
      <w:tr w:rsidR="00DD2FE7" w14:paraId="74236446" w14:textId="77777777" w:rsidTr="00DD2FE7">
        <w:tc>
          <w:tcPr>
            <w:tcW w:w="3369" w:type="dxa"/>
            <w:gridSpan w:val="2"/>
          </w:tcPr>
          <w:p w14:paraId="429505C8" w14:textId="77777777" w:rsidR="00DD2FE7" w:rsidRPr="000B1331" w:rsidRDefault="00DD2FE7" w:rsidP="0089509B">
            <w:pPr>
              <w:pStyle w:val="unittext"/>
              <w:rPr>
                <w:b/>
                <w:i/>
              </w:rPr>
            </w:pPr>
            <w:r>
              <w:rPr>
                <w:b/>
                <w:i/>
              </w:rPr>
              <w:t>Appropriate format</w:t>
            </w:r>
            <w:r>
              <w:t xml:space="preserve"> </w:t>
            </w:r>
            <w:r w:rsidRPr="000B1331">
              <w:t>may include:</w:t>
            </w:r>
          </w:p>
        </w:tc>
        <w:tc>
          <w:tcPr>
            <w:tcW w:w="5873" w:type="dxa"/>
            <w:gridSpan w:val="3"/>
          </w:tcPr>
          <w:p w14:paraId="6A0BB3FA" w14:textId="77777777" w:rsidR="00DD2FE7" w:rsidRPr="00BC3411" w:rsidRDefault="00DD2FE7" w:rsidP="0089509B">
            <w:pPr>
              <w:pStyle w:val="bullet"/>
              <w:numPr>
                <w:ilvl w:val="0"/>
                <w:numId w:val="13"/>
              </w:numPr>
              <w:ind w:left="284" w:hanging="284"/>
            </w:pPr>
            <w:r w:rsidRPr="00BC3411">
              <w:t>handwritten</w:t>
            </w:r>
            <w:r>
              <w:t xml:space="preserve"> / </w:t>
            </w:r>
            <w:r w:rsidRPr="00BC3411">
              <w:t xml:space="preserve">word processed </w:t>
            </w:r>
            <w:r>
              <w:t xml:space="preserve">/ </w:t>
            </w:r>
            <w:r w:rsidRPr="00BC3411">
              <w:t>PowerPoint presentation</w:t>
            </w:r>
          </w:p>
          <w:p w14:paraId="5E04745B" w14:textId="77777777" w:rsidR="00DD2FE7" w:rsidRPr="00BC3411" w:rsidRDefault="00DD2FE7" w:rsidP="0089509B">
            <w:pPr>
              <w:pStyle w:val="bullet"/>
              <w:numPr>
                <w:ilvl w:val="0"/>
                <w:numId w:val="13"/>
              </w:numPr>
              <w:ind w:left="284" w:hanging="284"/>
            </w:pPr>
            <w:r w:rsidRPr="00BC3411">
              <w:t>online</w:t>
            </w:r>
            <w:r>
              <w:t xml:space="preserve"> such as html /</w:t>
            </w:r>
            <w:r w:rsidRPr="00BC3411">
              <w:t xml:space="preserve"> email</w:t>
            </w:r>
            <w:r>
              <w:t xml:space="preserve"> /</w:t>
            </w:r>
            <w:r w:rsidRPr="00BC3411">
              <w:t xml:space="preserve"> digital story</w:t>
            </w:r>
          </w:p>
          <w:p w14:paraId="6BF0AE88" w14:textId="77777777" w:rsidR="00DD2FE7" w:rsidRPr="00BC3411" w:rsidRDefault="00DD2FE7" w:rsidP="0089509B">
            <w:pPr>
              <w:pStyle w:val="bullet"/>
              <w:numPr>
                <w:ilvl w:val="0"/>
                <w:numId w:val="13"/>
              </w:numPr>
              <w:ind w:left="284" w:hanging="284"/>
            </w:pPr>
            <w:r w:rsidRPr="00BC3411">
              <w:t xml:space="preserve">report </w:t>
            </w:r>
            <w:r>
              <w:t xml:space="preserve">/ </w:t>
            </w:r>
            <w:r w:rsidRPr="00BC3411">
              <w:t xml:space="preserve">essay </w:t>
            </w:r>
            <w:r>
              <w:t xml:space="preserve">/ </w:t>
            </w:r>
            <w:r w:rsidRPr="00BC3411">
              <w:t>book review</w:t>
            </w:r>
          </w:p>
          <w:p w14:paraId="0B6491B1" w14:textId="77777777" w:rsidR="00DD2FE7" w:rsidRPr="00BC3411" w:rsidRDefault="00DD2FE7" w:rsidP="0089509B">
            <w:pPr>
              <w:pStyle w:val="bullet"/>
              <w:numPr>
                <w:ilvl w:val="0"/>
                <w:numId w:val="13"/>
              </w:numPr>
              <w:ind w:left="284" w:hanging="284"/>
            </w:pPr>
            <w:r w:rsidRPr="00BC3411">
              <w:t>short answer questions</w:t>
            </w:r>
          </w:p>
          <w:p w14:paraId="2C35F790" w14:textId="77777777" w:rsidR="00DD2FE7" w:rsidRPr="00BC3411" w:rsidRDefault="00DD2FE7" w:rsidP="0089509B">
            <w:pPr>
              <w:pStyle w:val="bullet"/>
              <w:numPr>
                <w:ilvl w:val="0"/>
                <w:numId w:val="13"/>
              </w:numPr>
              <w:ind w:left="284" w:hanging="284"/>
            </w:pPr>
            <w:r w:rsidRPr="00BC3411">
              <w:t>reference list</w:t>
            </w:r>
          </w:p>
          <w:p w14:paraId="2D6714FF" w14:textId="77777777" w:rsidR="00DD2FE7" w:rsidRPr="00BC3411" w:rsidRDefault="00DD2FE7" w:rsidP="0089509B">
            <w:pPr>
              <w:pStyle w:val="bullet"/>
              <w:numPr>
                <w:ilvl w:val="0"/>
                <w:numId w:val="13"/>
              </w:numPr>
              <w:ind w:left="284" w:hanging="284"/>
            </w:pPr>
            <w:r w:rsidRPr="00BC3411">
              <w:t>notes for a classroom presentation</w:t>
            </w:r>
          </w:p>
          <w:p w14:paraId="669D51A0" w14:textId="77777777" w:rsidR="00DD2FE7" w:rsidRPr="00BC3411" w:rsidRDefault="00DD2FE7" w:rsidP="0089509B">
            <w:pPr>
              <w:pStyle w:val="bullet"/>
              <w:numPr>
                <w:ilvl w:val="0"/>
                <w:numId w:val="13"/>
              </w:numPr>
              <w:ind w:left="284" w:hanging="284"/>
            </w:pPr>
            <w:r w:rsidRPr="00BC3411">
              <w:t>student evaluation / feedback</w:t>
            </w:r>
          </w:p>
          <w:p w14:paraId="3C5162E8" w14:textId="77777777" w:rsidR="00DD2FE7" w:rsidRPr="00BC3411" w:rsidRDefault="00DD2FE7" w:rsidP="0089509B">
            <w:pPr>
              <w:pStyle w:val="bullet"/>
              <w:numPr>
                <w:ilvl w:val="0"/>
                <w:numId w:val="13"/>
              </w:numPr>
              <w:ind w:left="284" w:hanging="284"/>
            </w:pPr>
            <w:r w:rsidRPr="00BC3411">
              <w:t xml:space="preserve">size of words and visuals </w:t>
            </w:r>
          </w:p>
          <w:p w14:paraId="194C3AD2" w14:textId="77777777" w:rsidR="00DD2FE7" w:rsidRPr="00BC3411" w:rsidRDefault="00DD2FE7" w:rsidP="0089509B">
            <w:pPr>
              <w:pStyle w:val="bullet"/>
              <w:numPr>
                <w:ilvl w:val="0"/>
                <w:numId w:val="13"/>
              </w:numPr>
              <w:ind w:left="284" w:hanging="284"/>
            </w:pPr>
            <w:r w:rsidRPr="00BC3411">
              <w:lastRenderedPageBreak/>
              <w:t>place of colour, symbols</w:t>
            </w:r>
          </w:p>
          <w:p w14:paraId="1C794A48" w14:textId="77777777" w:rsidR="00DD2FE7" w:rsidRDefault="00DD2FE7" w:rsidP="0089509B">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5C20E24A" w14:textId="77777777" w:rsidTr="00DD2FE7">
        <w:tc>
          <w:tcPr>
            <w:tcW w:w="9242" w:type="dxa"/>
            <w:gridSpan w:val="5"/>
          </w:tcPr>
          <w:p w14:paraId="0CCAD382" w14:textId="77777777" w:rsidR="00DD2FE7" w:rsidRDefault="00DD2FE7" w:rsidP="0089509B">
            <w:pPr>
              <w:pStyle w:val="spacer"/>
            </w:pPr>
          </w:p>
        </w:tc>
      </w:tr>
      <w:tr w:rsidR="00DD2FE7" w14:paraId="2A6C4ED2" w14:textId="77777777" w:rsidTr="00DD2FE7">
        <w:tc>
          <w:tcPr>
            <w:tcW w:w="3369" w:type="dxa"/>
            <w:gridSpan w:val="2"/>
          </w:tcPr>
          <w:p w14:paraId="74961655" w14:textId="77777777" w:rsidR="00DD2FE7" w:rsidRPr="000B1331" w:rsidRDefault="00DD2FE7" w:rsidP="0089509B">
            <w:pPr>
              <w:pStyle w:val="unittext"/>
            </w:pPr>
            <w:r>
              <w:rPr>
                <w:b/>
                <w:i/>
              </w:rPr>
              <w:t xml:space="preserve">Support materials </w:t>
            </w:r>
            <w:r>
              <w:t>may include:</w:t>
            </w:r>
          </w:p>
        </w:tc>
        <w:tc>
          <w:tcPr>
            <w:tcW w:w="5873" w:type="dxa"/>
            <w:gridSpan w:val="3"/>
          </w:tcPr>
          <w:p w14:paraId="3CE3B8D5" w14:textId="77777777" w:rsidR="00DD2FE7" w:rsidRPr="00BC3411" w:rsidRDefault="00DD2FE7" w:rsidP="0089509B">
            <w:pPr>
              <w:pStyle w:val="bullet"/>
              <w:numPr>
                <w:ilvl w:val="0"/>
                <w:numId w:val="13"/>
              </w:numPr>
              <w:ind w:left="284" w:hanging="284"/>
            </w:pPr>
            <w:r w:rsidRPr="00BC3411">
              <w:t>word processing program</w:t>
            </w:r>
            <w:r>
              <w:t xml:space="preserve"> / </w:t>
            </w:r>
            <w:r w:rsidRPr="00BC3411">
              <w:t>electronic presentation software program</w:t>
            </w:r>
          </w:p>
          <w:p w14:paraId="0736AA42" w14:textId="77777777" w:rsidR="00DD2FE7" w:rsidRPr="00BC3411" w:rsidRDefault="00DD2FE7" w:rsidP="0089509B">
            <w:pPr>
              <w:pStyle w:val="bullet"/>
              <w:numPr>
                <w:ilvl w:val="0"/>
                <w:numId w:val="13"/>
              </w:numPr>
              <w:ind w:left="284" w:hanging="284"/>
            </w:pPr>
            <w:r w:rsidRPr="00BC3411">
              <w:t>sample model texts / templates</w:t>
            </w:r>
          </w:p>
          <w:p w14:paraId="572E6883" w14:textId="77777777" w:rsidR="00DD2FE7" w:rsidRDefault="00DD2FE7" w:rsidP="0089509B">
            <w:pPr>
              <w:pStyle w:val="bullet"/>
              <w:numPr>
                <w:ilvl w:val="0"/>
                <w:numId w:val="13"/>
              </w:numPr>
              <w:ind w:left="284" w:hanging="284"/>
            </w:pPr>
            <w:r w:rsidRPr="00BC3411">
              <w:t>written material, information from the teacher, other students, library texts, online sources, newspaper articles</w:t>
            </w:r>
          </w:p>
        </w:tc>
      </w:tr>
      <w:tr w:rsidR="00DD2FE7" w14:paraId="017E93A0" w14:textId="77777777" w:rsidTr="00DD2FE7">
        <w:tc>
          <w:tcPr>
            <w:tcW w:w="9242" w:type="dxa"/>
            <w:gridSpan w:val="5"/>
          </w:tcPr>
          <w:p w14:paraId="181890FA" w14:textId="77777777" w:rsidR="00DD2FE7" w:rsidRDefault="00DD2FE7" w:rsidP="0089509B">
            <w:pPr>
              <w:pStyle w:val="spacer"/>
            </w:pPr>
          </w:p>
        </w:tc>
      </w:tr>
      <w:tr w:rsidR="00DD2FE7" w14:paraId="4EC3B863" w14:textId="77777777" w:rsidTr="00DD2FE7">
        <w:tc>
          <w:tcPr>
            <w:tcW w:w="3369" w:type="dxa"/>
            <w:gridSpan w:val="2"/>
          </w:tcPr>
          <w:p w14:paraId="6FF21B91" w14:textId="77777777" w:rsidR="00DD2FE7" w:rsidRPr="000A264B" w:rsidRDefault="00DD2FE7" w:rsidP="0089509B">
            <w:pPr>
              <w:pStyle w:val="unittext"/>
            </w:pPr>
            <w:r>
              <w:rPr>
                <w:b/>
                <w:i/>
              </w:rPr>
              <w:t xml:space="preserve">Review </w:t>
            </w:r>
            <w:r>
              <w:t>may include:</w:t>
            </w:r>
          </w:p>
        </w:tc>
        <w:tc>
          <w:tcPr>
            <w:tcW w:w="5873" w:type="dxa"/>
            <w:gridSpan w:val="3"/>
          </w:tcPr>
          <w:p w14:paraId="36187D98" w14:textId="77777777" w:rsidR="00DD2FE7" w:rsidRPr="00D30157" w:rsidRDefault="00DD2FE7" w:rsidP="0089509B">
            <w:pPr>
              <w:pStyle w:val="bullet"/>
              <w:numPr>
                <w:ilvl w:val="0"/>
                <w:numId w:val="13"/>
              </w:numPr>
              <w:ind w:left="284" w:hanging="284"/>
            </w:pPr>
            <w:r w:rsidRPr="00D30157">
              <w:t>support from the teacher, by peers, by another support person</w:t>
            </w:r>
            <w:r>
              <w:t xml:space="preserve"> </w:t>
            </w:r>
            <w:r w:rsidRPr="00D30157">
              <w:t>for:</w:t>
            </w:r>
          </w:p>
          <w:p w14:paraId="6496EF3B" w14:textId="77777777" w:rsidR="00DD2FE7" w:rsidRPr="00D30157" w:rsidRDefault="00DD2FE7" w:rsidP="0089509B">
            <w:pPr>
              <w:pStyle w:val="endash"/>
              <w:keepNext/>
              <w:ind w:left="568" w:hanging="284"/>
            </w:pPr>
            <w:r w:rsidRPr="00D30157">
              <w:t>spelling and punctuation</w:t>
            </w:r>
          </w:p>
          <w:p w14:paraId="0D64A16C" w14:textId="77777777" w:rsidR="00DD2FE7" w:rsidRPr="00D30157" w:rsidRDefault="00DD2FE7" w:rsidP="0089509B">
            <w:pPr>
              <w:pStyle w:val="endash"/>
              <w:keepNext/>
              <w:ind w:left="568" w:hanging="284"/>
            </w:pPr>
            <w:r w:rsidRPr="00D30157">
              <w:t>grammatical accuracy</w:t>
            </w:r>
          </w:p>
          <w:p w14:paraId="689170CB" w14:textId="77777777" w:rsidR="00DD2FE7" w:rsidRPr="00D30157" w:rsidRDefault="00DD2FE7" w:rsidP="0089509B">
            <w:pPr>
              <w:pStyle w:val="endash"/>
              <w:keepNext/>
              <w:ind w:left="568" w:hanging="284"/>
            </w:pPr>
            <w:r w:rsidRPr="00D30157">
              <w:t>clarity of purpose</w:t>
            </w:r>
            <w:r>
              <w:t xml:space="preserve"> / </w:t>
            </w:r>
            <w:r w:rsidRPr="00D30157">
              <w:t>audience</w:t>
            </w:r>
            <w:r>
              <w:t xml:space="preserve"> / </w:t>
            </w:r>
            <w:r w:rsidRPr="00D30157">
              <w:t>clarity of message</w:t>
            </w:r>
          </w:p>
          <w:p w14:paraId="2EA0FD4E" w14:textId="77777777" w:rsidR="00DD2FE7" w:rsidRPr="00D30157" w:rsidRDefault="00DD2FE7" w:rsidP="0089509B">
            <w:pPr>
              <w:pStyle w:val="endash"/>
              <w:keepNext/>
              <w:ind w:left="568" w:hanging="284"/>
            </w:pPr>
            <w:r w:rsidRPr="00D30157">
              <w:t>appropriateness of layout, register</w:t>
            </w:r>
          </w:p>
          <w:p w14:paraId="71225FD7" w14:textId="77777777" w:rsidR="00DD2FE7" w:rsidRDefault="00DD2FE7" w:rsidP="0089509B">
            <w:pPr>
              <w:pStyle w:val="endash"/>
              <w:keepNext/>
              <w:ind w:left="568" w:hanging="284"/>
            </w:pPr>
            <w:r w:rsidRPr="00D30157">
              <w:t>effectiveness of layout features</w:t>
            </w:r>
          </w:p>
        </w:tc>
      </w:tr>
      <w:tr w:rsidR="00DD2FE7" w14:paraId="2D02CF2B" w14:textId="77777777" w:rsidTr="00DD2FE7">
        <w:tc>
          <w:tcPr>
            <w:tcW w:w="9242" w:type="dxa"/>
            <w:gridSpan w:val="5"/>
          </w:tcPr>
          <w:p w14:paraId="45857C6A" w14:textId="77777777" w:rsidR="00DD2FE7" w:rsidRDefault="00DD2FE7" w:rsidP="0089509B">
            <w:pPr>
              <w:pStyle w:val="spacer"/>
            </w:pPr>
          </w:p>
        </w:tc>
      </w:tr>
      <w:tr w:rsidR="00DD2FE7" w14:paraId="03108BB7" w14:textId="77777777" w:rsidTr="00DD2FE7">
        <w:tc>
          <w:tcPr>
            <w:tcW w:w="3369" w:type="dxa"/>
            <w:gridSpan w:val="2"/>
          </w:tcPr>
          <w:p w14:paraId="5FD2643C" w14:textId="77777777" w:rsidR="00DD2FE7" w:rsidRPr="000A264B" w:rsidRDefault="00DD2FE7" w:rsidP="0089509B">
            <w:pPr>
              <w:pStyle w:val="unittext"/>
            </w:pPr>
            <w:r>
              <w:rPr>
                <w:b/>
                <w:i/>
              </w:rPr>
              <w:t xml:space="preserve">Specified requirements </w:t>
            </w:r>
            <w:r>
              <w:t>may include:</w:t>
            </w:r>
          </w:p>
        </w:tc>
        <w:tc>
          <w:tcPr>
            <w:tcW w:w="5873" w:type="dxa"/>
            <w:gridSpan w:val="3"/>
          </w:tcPr>
          <w:p w14:paraId="255C33CE" w14:textId="77777777" w:rsidR="00DD2FE7" w:rsidRPr="00BC3411" w:rsidRDefault="00DD2FE7" w:rsidP="0089509B">
            <w:pPr>
              <w:pStyle w:val="bullet"/>
              <w:numPr>
                <w:ilvl w:val="0"/>
                <w:numId w:val="13"/>
              </w:numPr>
              <w:ind w:left="284" w:hanging="284"/>
            </w:pPr>
            <w:r w:rsidRPr="00BC3411">
              <w:t>presentation as part of portfolio</w:t>
            </w:r>
          </w:p>
          <w:p w14:paraId="5D3C2FCA" w14:textId="77777777" w:rsidR="00DD2FE7" w:rsidRPr="00BC3411" w:rsidRDefault="00DD2FE7" w:rsidP="0089509B">
            <w:pPr>
              <w:pStyle w:val="bullet"/>
              <w:numPr>
                <w:ilvl w:val="0"/>
                <w:numId w:val="13"/>
              </w:numPr>
              <w:ind w:left="284" w:hanging="284"/>
            </w:pPr>
            <w:r w:rsidRPr="00BC3411">
              <w:t>content of text</w:t>
            </w:r>
          </w:p>
          <w:p w14:paraId="69023CEF" w14:textId="77777777" w:rsidR="00DD2FE7" w:rsidRPr="00BC3411" w:rsidRDefault="00DD2FE7" w:rsidP="0089509B">
            <w:pPr>
              <w:pStyle w:val="bullet"/>
              <w:numPr>
                <w:ilvl w:val="0"/>
                <w:numId w:val="13"/>
              </w:numPr>
              <w:ind w:left="284" w:hanging="284"/>
            </w:pPr>
            <w:r w:rsidRPr="00BC3411">
              <w:t>use of research</w:t>
            </w:r>
          </w:p>
          <w:p w14:paraId="15E893E3" w14:textId="77777777" w:rsidR="00DD2FE7" w:rsidRPr="00BC3411" w:rsidRDefault="00DD2FE7" w:rsidP="0089509B">
            <w:pPr>
              <w:pStyle w:val="bullet"/>
              <w:numPr>
                <w:ilvl w:val="0"/>
                <w:numId w:val="13"/>
              </w:numPr>
              <w:ind w:left="284" w:hanging="284"/>
            </w:pPr>
            <w:r w:rsidRPr="00BC3411">
              <w:t xml:space="preserve">format/layout </w:t>
            </w:r>
          </w:p>
          <w:p w14:paraId="167E36FF" w14:textId="77777777" w:rsidR="00DD2FE7" w:rsidRDefault="00DD2FE7" w:rsidP="0089509B">
            <w:pPr>
              <w:pStyle w:val="bullet"/>
              <w:numPr>
                <w:ilvl w:val="0"/>
                <w:numId w:val="13"/>
              </w:numPr>
              <w:ind w:left="284" w:hanging="284"/>
            </w:pPr>
            <w:r w:rsidRPr="00BC3411">
              <w:t>range of texts</w:t>
            </w:r>
          </w:p>
        </w:tc>
      </w:tr>
      <w:tr w:rsidR="00DD2FE7" w14:paraId="3E23AF66" w14:textId="77777777" w:rsidTr="00DD2FE7">
        <w:tc>
          <w:tcPr>
            <w:tcW w:w="9242" w:type="dxa"/>
            <w:gridSpan w:val="5"/>
          </w:tcPr>
          <w:p w14:paraId="2CCC8C00" w14:textId="77777777" w:rsidR="00DD2FE7" w:rsidRDefault="00DD2FE7" w:rsidP="0089509B">
            <w:pPr>
              <w:pStyle w:val="spacer"/>
            </w:pPr>
          </w:p>
        </w:tc>
      </w:tr>
      <w:tr w:rsidR="00DD2FE7" w14:paraId="09F2CBF3" w14:textId="77777777" w:rsidTr="00DD2FE7">
        <w:tc>
          <w:tcPr>
            <w:tcW w:w="9242" w:type="dxa"/>
            <w:gridSpan w:val="5"/>
          </w:tcPr>
          <w:p w14:paraId="7A0CACE6" w14:textId="77777777" w:rsidR="00DD2FE7" w:rsidRDefault="00DD2FE7" w:rsidP="0089509B">
            <w:pPr>
              <w:pStyle w:val="Heading21"/>
            </w:pPr>
            <w:r>
              <w:t>Evidence Guide</w:t>
            </w:r>
          </w:p>
          <w:p w14:paraId="5351F362" w14:textId="77777777" w:rsidR="00DD2FE7" w:rsidRDefault="00DD2FE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A103B3B" w14:textId="77777777" w:rsidTr="00DD2FE7">
        <w:tc>
          <w:tcPr>
            <w:tcW w:w="3369" w:type="dxa"/>
            <w:gridSpan w:val="2"/>
          </w:tcPr>
          <w:p w14:paraId="4286D87B" w14:textId="77777777" w:rsidR="00DD2FE7" w:rsidRPr="005979AA" w:rsidRDefault="00DD2FE7" w:rsidP="0089509B">
            <w:pPr>
              <w:pStyle w:val="EG"/>
            </w:pPr>
            <w:r w:rsidRPr="005979AA">
              <w:t>Critical aspects for assessment and evidence required to demonstrate competency in this unit</w:t>
            </w:r>
          </w:p>
        </w:tc>
        <w:tc>
          <w:tcPr>
            <w:tcW w:w="5873" w:type="dxa"/>
            <w:gridSpan w:val="3"/>
          </w:tcPr>
          <w:p w14:paraId="4A2BD128" w14:textId="77777777" w:rsidR="00DD2FE7" w:rsidRDefault="00DD2FE7" w:rsidP="0089509B">
            <w:pPr>
              <w:pStyle w:val="unittext"/>
            </w:pPr>
            <w:r w:rsidRPr="003B087B">
              <w:t>Assessment</w:t>
            </w:r>
            <w:r>
              <w:t xml:space="preserve"> must confirm the ability to:</w:t>
            </w:r>
          </w:p>
          <w:p w14:paraId="0E03C9A5" w14:textId="77777777" w:rsidR="00DD2FE7" w:rsidRDefault="00DD2FE7" w:rsidP="0089509B">
            <w:pPr>
              <w:pStyle w:val="bullet"/>
              <w:numPr>
                <w:ilvl w:val="0"/>
                <w:numId w:val="13"/>
              </w:numPr>
              <w:ind w:left="284" w:hanging="284"/>
            </w:pPr>
            <w:r>
              <w:t xml:space="preserve">identify the purpose and audience for a broad range of complex learning related text types </w:t>
            </w:r>
          </w:p>
          <w:p w14:paraId="425B77D0" w14:textId="77777777" w:rsidR="00DD2FE7" w:rsidRDefault="00DD2FE7" w:rsidP="0089509B">
            <w:pPr>
              <w:pStyle w:val="bullet"/>
              <w:numPr>
                <w:ilvl w:val="0"/>
                <w:numId w:val="13"/>
              </w:numPr>
              <w:ind w:left="284" w:hanging="284"/>
            </w:pPr>
            <w:r>
              <w:t>create a minimum of two complex learning related texts, with each text reflecting a different text type</w:t>
            </w:r>
          </w:p>
        </w:tc>
      </w:tr>
      <w:tr w:rsidR="00DD2FE7" w14:paraId="53019E4A" w14:textId="77777777" w:rsidTr="00DD2FE7">
        <w:tc>
          <w:tcPr>
            <w:tcW w:w="9242" w:type="dxa"/>
            <w:gridSpan w:val="5"/>
          </w:tcPr>
          <w:p w14:paraId="6BBD2A03" w14:textId="77777777" w:rsidR="00DD2FE7" w:rsidRDefault="00DD2FE7" w:rsidP="0089509B">
            <w:pPr>
              <w:pStyle w:val="spacer"/>
            </w:pPr>
          </w:p>
        </w:tc>
      </w:tr>
      <w:tr w:rsidR="00DD2FE7" w14:paraId="1C920FBD" w14:textId="77777777" w:rsidTr="00DD2FE7">
        <w:tc>
          <w:tcPr>
            <w:tcW w:w="3369" w:type="dxa"/>
            <w:gridSpan w:val="2"/>
          </w:tcPr>
          <w:p w14:paraId="002257A0" w14:textId="77777777" w:rsidR="00DD2FE7" w:rsidRPr="005979AA" w:rsidRDefault="00DD2FE7" w:rsidP="0089509B">
            <w:pPr>
              <w:pStyle w:val="EG"/>
            </w:pPr>
            <w:r w:rsidRPr="005979AA">
              <w:t>Context of and specific resources for assessment</w:t>
            </w:r>
          </w:p>
        </w:tc>
        <w:tc>
          <w:tcPr>
            <w:tcW w:w="5873" w:type="dxa"/>
            <w:gridSpan w:val="3"/>
          </w:tcPr>
          <w:p w14:paraId="40884754" w14:textId="77777777" w:rsidR="00DD2FE7" w:rsidRDefault="00DD2FE7" w:rsidP="0089509B">
            <w:pPr>
              <w:pStyle w:val="unittext"/>
            </w:pPr>
            <w:r>
              <w:t>Assessment must ensure access to:</w:t>
            </w:r>
          </w:p>
          <w:p w14:paraId="47252FD1" w14:textId="77777777" w:rsidR="00DD2FE7" w:rsidRPr="006000CD" w:rsidRDefault="00DD2FE7" w:rsidP="0089509B">
            <w:pPr>
              <w:pStyle w:val="bullet"/>
              <w:numPr>
                <w:ilvl w:val="0"/>
                <w:numId w:val="13"/>
              </w:numPr>
              <w:ind w:left="284" w:hanging="284"/>
            </w:pPr>
            <w:r w:rsidRPr="006000CD">
              <w:t>authentic texts from the learning environment</w:t>
            </w:r>
          </w:p>
          <w:p w14:paraId="78A84608" w14:textId="77777777" w:rsidR="00DD2FE7" w:rsidRDefault="00DD2FE7" w:rsidP="0089509B">
            <w:pPr>
              <w:pStyle w:val="bullet"/>
              <w:numPr>
                <w:ilvl w:val="0"/>
                <w:numId w:val="13"/>
              </w:numPr>
              <w:ind w:left="284" w:hanging="284"/>
            </w:pPr>
            <w:r w:rsidRPr="006000CD">
              <w:t>online facilities, communications technologies as appropriate</w:t>
            </w:r>
          </w:p>
          <w:p w14:paraId="6A938A54" w14:textId="77777777" w:rsidR="00DD2FE7" w:rsidRDefault="00DD2FE7" w:rsidP="0089509B">
            <w:pPr>
              <w:pStyle w:val="unittext"/>
            </w:pPr>
            <w:r>
              <w:t>At this level the learner:</w:t>
            </w:r>
          </w:p>
          <w:p w14:paraId="392EA83C" w14:textId="77777777" w:rsidR="00DD2FE7" w:rsidRDefault="00DD2FE7" w:rsidP="0089509B">
            <w:pPr>
              <w:pStyle w:val="bullet"/>
              <w:numPr>
                <w:ilvl w:val="0"/>
                <w:numId w:val="13"/>
              </w:numPr>
              <w:ind w:left="284" w:hanging="284"/>
            </w:pPr>
            <w:r>
              <w:lastRenderedPageBreak/>
              <w:t>works independently across a range of contexts including some that are unfamiliar and/or unpredictable and include some specialisation</w:t>
            </w:r>
          </w:p>
          <w:p w14:paraId="4DF8D8F7" w14:textId="77777777" w:rsidR="00DD2FE7" w:rsidRDefault="00DD2FE7" w:rsidP="0089509B">
            <w:pPr>
              <w:pStyle w:val="bullet"/>
              <w:numPr>
                <w:ilvl w:val="0"/>
                <w:numId w:val="13"/>
              </w:numPr>
              <w:ind w:left="284" w:hanging="284"/>
            </w:pPr>
            <w:r w:rsidRPr="000E2C57">
              <w:t>initiates and uses support from a range of established sources</w:t>
            </w:r>
          </w:p>
          <w:p w14:paraId="5EA86D65" w14:textId="77777777" w:rsidR="00DD2FE7" w:rsidRDefault="00DD2FE7" w:rsidP="0089509B">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r>
              <w:t>.</w:t>
            </w:r>
          </w:p>
          <w:p w14:paraId="7E79AA95" w14:textId="77777777" w:rsidR="00DD2FE7" w:rsidRPr="000E2C57" w:rsidRDefault="00DD2FE7" w:rsidP="0089509B">
            <w:pPr>
              <w:pStyle w:val="unittext"/>
            </w:pPr>
            <w:r w:rsidRPr="0046255C">
              <w:t>Where this unit is being co-</w:t>
            </w:r>
            <w:r>
              <w:t>assessed with units related to another domain</w:t>
            </w:r>
            <w:r w:rsidRPr="0046255C">
              <w:t>, such as personal, the same texts may apply to both domains.</w:t>
            </w:r>
          </w:p>
        </w:tc>
      </w:tr>
      <w:tr w:rsidR="00DD2FE7" w14:paraId="093E501C" w14:textId="77777777" w:rsidTr="00DD2FE7">
        <w:tc>
          <w:tcPr>
            <w:tcW w:w="9242" w:type="dxa"/>
            <w:gridSpan w:val="5"/>
          </w:tcPr>
          <w:p w14:paraId="2A729802" w14:textId="77777777" w:rsidR="00DD2FE7" w:rsidRDefault="00DD2FE7" w:rsidP="0089509B">
            <w:pPr>
              <w:pStyle w:val="spacer"/>
            </w:pPr>
          </w:p>
        </w:tc>
      </w:tr>
      <w:tr w:rsidR="00DD2FE7" w14:paraId="3C018C73" w14:textId="77777777" w:rsidTr="00DD2FE7">
        <w:tc>
          <w:tcPr>
            <w:tcW w:w="3369" w:type="dxa"/>
            <w:gridSpan w:val="2"/>
          </w:tcPr>
          <w:p w14:paraId="3693EB4F" w14:textId="77777777" w:rsidR="00DD2FE7" w:rsidRPr="00622D2D" w:rsidRDefault="00DD2FE7" w:rsidP="0089509B">
            <w:pPr>
              <w:pStyle w:val="EG"/>
            </w:pPr>
            <w:r w:rsidRPr="005979AA">
              <w:t>Method(s) of assessment</w:t>
            </w:r>
          </w:p>
        </w:tc>
        <w:tc>
          <w:tcPr>
            <w:tcW w:w="5873" w:type="dxa"/>
            <w:gridSpan w:val="3"/>
          </w:tcPr>
          <w:p w14:paraId="63B704D2" w14:textId="77777777" w:rsidR="00DD2FE7" w:rsidRDefault="00DD2FE7" w:rsidP="0089509B">
            <w:pPr>
              <w:pStyle w:val="unittext"/>
            </w:pPr>
            <w:r>
              <w:t>The following suggested assessment methods are suitable for this unit:</w:t>
            </w:r>
          </w:p>
          <w:p w14:paraId="7F40E54B" w14:textId="77777777" w:rsidR="00DD2FE7" w:rsidRDefault="00DD2FE7" w:rsidP="0089509B">
            <w:pPr>
              <w:pStyle w:val="bullet"/>
              <w:numPr>
                <w:ilvl w:val="0"/>
                <w:numId w:val="13"/>
              </w:numPr>
              <w:ind w:left="284" w:hanging="284"/>
            </w:pPr>
            <w:r>
              <w:t>portfolio of texts of different text types created by the learner which show evidence of drafting and review</w:t>
            </w:r>
          </w:p>
          <w:p w14:paraId="77A97BDC" w14:textId="77777777" w:rsidR="00DD2FE7" w:rsidRDefault="00DD2FE7" w:rsidP="0089509B">
            <w:pPr>
              <w:pStyle w:val="bullet"/>
              <w:numPr>
                <w:ilvl w:val="0"/>
                <w:numId w:val="13"/>
              </w:numPr>
              <w:ind w:left="284" w:hanging="284"/>
            </w:pPr>
            <w:r>
              <w:t>oral or written questioning to assess knowledge of a the purpose and audience for a range of texts</w:t>
            </w:r>
          </w:p>
        </w:tc>
      </w:tr>
    </w:tbl>
    <w:p w14:paraId="2275F66A" w14:textId="77777777" w:rsidR="00DD2FE7" w:rsidRDefault="00DD2FE7" w:rsidP="0089509B">
      <w:pPr>
        <w:keepNext/>
      </w:pPr>
    </w:p>
    <w:p w14:paraId="227B03CC" w14:textId="77777777" w:rsidR="00DD2FE7" w:rsidRDefault="00DD2FE7" w:rsidP="0089509B">
      <w:pPr>
        <w:keepNext/>
        <w:tabs>
          <w:tab w:val="left" w:pos="930"/>
        </w:tabs>
        <w:spacing w:before="0" w:after="0"/>
        <w:sectPr w:rsidR="00DD2FE7" w:rsidSect="00DD2FE7">
          <w:headerReference w:type="even" r:id="rId372"/>
          <w:headerReference w:type="default" r:id="rId373"/>
          <w:footerReference w:type="even" r:id="rId374"/>
          <w:headerReference w:type="first" r:id="rId375"/>
          <w:footerReference w:type="first" r:id="rId37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D2FE7" w14:paraId="31CAFA4F" w14:textId="77777777" w:rsidTr="00DD2FE7">
        <w:tc>
          <w:tcPr>
            <w:tcW w:w="2943" w:type="dxa"/>
          </w:tcPr>
          <w:p w14:paraId="644D60EE" w14:textId="77777777" w:rsidR="00DD2FE7" w:rsidRPr="00D72D90" w:rsidRDefault="00DD2FE7" w:rsidP="0089509B">
            <w:pPr>
              <w:pStyle w:val="CodeTOC"/>
            </w:pPr>
            <w:r w:rsidRPr="00D72D90">
              <w:lastRenderedPageBreak/>
              <w:t>Unit Code</w:t>
            </w:r>
          </w:p>
        </w:tc>
        <w:tc>
          <w:tcPr>
            <w:tcW w:w="6299" w:type="dxa"/>
            <w:gridSpan w:val="4"/>
          </w:tcPr>
          <w:p w14:paraId="078C70AB" w14:textId="74A7C64F" w:rsidR="00DD2FE7" w:rsidRPr="00D72D90" w:rsidRDefault="00A11DAE" w:rsidP="0089509B">
            <w:pPr>
              <w:pStyle w:val="code"/>
            </w:pPr>
            <w:bookmarkStart w:id="307" w:name="_Toc514234421"/>
            <w:r>
              <w:rPr>
                <w:color w:val="000000"/>
              </w:rPr>
              <w:t>VU22420</w:t>
            </w:r>
            <w:bookmarkEnd w:id="307"/>
          </w:p>
        </w:tc>
      </w:tr>
      <w:tr w:rsidR="00DD2FE7" w14:paraId="7417FC71" w14:textId="77777777" w:rsidTr="00DD2FE7">
        <w:tc>
          <w:tcPr>
            <w:tcW w:w="2943" w:type="dxa"/>
          </w:tcPr>
          <w:p w14:paraId="52F1664A" w14:textId="77777777" w:rsidR="00DD2FE7" w:rsidRPr="00D72D90" w:rsidRDefault="00DD2FE7" w:rsidP="0089509B">
            <w:pPr>
              <w:pStyle w:val="CodeTOC"/>
            </w:pPr>
            <w:r w:rsidRPr="00D72D90">
              <w:t>Unit Title</w:t>
            </w:r>
          </w:p>
        </w:tc>
        <w:tc>
          <w:tcPr>
            <w:tcW w:w="6299" w:type="dxa"/>
            <w:gridSpan w:val="4"/>
          </w:tcPr>
          <w:p w14:paraId="11EE0A90" w14:textId="572694BC" w:rsidR="00DD2FE7" w:rsidRPr="00D72D90" w:rsidRDefault="00DD2FE7" w:rsidP="0089509B">
            <w:pPr>
              <w:pStyle w:val="code"/>
            </w:pPr>
            <w:bookmarkStart w:id="308" w:name="_Toc507058665"/>
            <w:bookmarkStart w:id="309" w:name="_Toc514234422"/>
            <w:r w:rsidRPr="00E347A8">
              <w:t>Create a range of</w:t>
            </w:r>
            <w:r>
              <w:t xml:space="preserve"> complex</w:t>
            </w:r>
            <w:r w:rsidRPr="00E347A8">
              <w:t xml:space="preserve"> texts to participate in the workplace</w:t>
            </w:r>
            <w:bookmarkEnd w:id="308"/>
            <w:bookmarkEnd w:id="309"/>
          </w:p>
        </w:tc>
      </w:tr>
      <w:tr w:rsidR="00DD2FE7" w14:paraId="75E25761" w14:textId="77777777" w:rsidTr="00DD2FE7">
        <w:tc>
          <w:tcPr>
            <w:tcW w:w="2943" w:type="dxa"/>
          </w:tcPr>
          <w:p w14:paraId="573C7BDA" w14:textId="77777777" w:rsidR="00DD2FE7" w:rsidRDefault="00DD2FE7" w:rsidP="0089509B">
            <w:pPr>
              <w:pStyle w:val="Heading21"/>
            </w:pPr>
            <w:r>
              <w:t>Unit Descriptor</w:t>
            </w:r>
          </w:p>
        </w:tc>
        <w:tc>
          <w:tcPr>
            <w:tcW w:w="6299" w:type="dxa"/>
            <w:gridSpan w:val="4"/>
          </w:tcPr>
          <w:p w14:paraId="46683D53" w14:textId="77777777" w:rsidR="00DD2FE7" w:rsidRPr="00E347A8" w:rsidRDefault="00DD2FE7" w:rsidP="0089509B">
            <w:pPr>
              <w:pStyle w:val="unittext"/>
              <w:rPr>
                <w:bCs/>
              </w:rPr>
            </w:pPr>
            <w:r>
              <w:t xml:space="preserve">This unit describes the skills and knowledge to support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r>
              <w:rPr>
                <w:bC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28057EE8" w14:textId="77777777" w:rsidR="00DD2FE7" w:rsidRDefault="00DD2FE7" w:rsidP="0089509B">
            <w:pPr>
              <w:pStyle w:val="unittext"/>
            </w:pPr>
            <w:r w:rsidRPr="00C2599D">
              <w:t>The required outcomes described in this unit</w:t>
            </w:r>
            <w:r>
              <w:t xml:space="preserve"> contribute to the achievement of Australian Core Skills Framework indicators for Writing at Level 4: 4.05, 4.06</w:t>
            </w:r>
          </w:p>
        </w:tc>
      </w:tr>
      <w:tr w:rsidR="00DD2FE7" w14:paraId="4AB125BC" w14:textId="77777777" w:rsidTr="00DD2FE7">
        <w:tc>
          <w:tcPr>
            <w:tcW w:w="2943" w:type="dxa"/>
          </w:tcPr>
          <w:p w14:paraId="073F20EC" w14:textId="77777777" w:rsidR="00DD2FE7" w:rsidRDefault="00DD2FE7" w:rsidP="0089509B">
            <w:pPr>
              <w:pStyle w:val="Heading21"/>
            </w:pPr>
            <w:r>
              <w:t>Employability Skills</w:t>
            </w:r>
          </w:p>
        </w:tc>
        <w:tc>
          <w:tcPr>
            <w:tcW w:w="6299" w:type="dxa"/>
            <w:gridSpan w:val="4"/>
          </w:tcPr>
          <w:p w14:paraId="1BDEBACE" w14:textId="77777777" w:rsidR="00DD2FE7" w:rsidRDefault="00DD2FE7" w:rsidP="0089509B">
            <w:pPr>
              <w:pStyle w:val="unittext"/>
            </w:pPr>
            <w:r>
              <w:t>This unit contains employability skills.</w:t>
            </w:r>
          </w:p>
        </w:tc>
      </w:tr>
      <w:tr w:rsidR="00DD2FE7" w14:paraId="24BAD6FF" w14:textId="77777777" w:rsidTr="00DD2FE7">
        <w:tc>
          <w:tcPr>
            <w:tcW w:w="2943" w:type="dxa"/>
          </w:tcPr>
          <w:p w14:paraId="09018048" w14:textId="77777777" w:rsidR="00DD2FE7" w:rsidRDefault="00DD2FE7" w:rsidP="0089509B">
            <w:pPr>
              <w:pStyle w:val="Heading21"/>
            </w:pPr>
            <w:r>
              <w:t>Application of the Unit</w:t>
            </w:r>
          </w:p>
        </w:tc>
        <w:tc>
          <w:tcPr>
            <w:tcW w:w="6299" w:type="dxa"/>
            <w:gridSpan w:val="4"/>
          </w:tcPr>
          <w:p w14:paraId="19A2FB9D" w14:textId="77777777" w:rsidR="00DD2FE7" w:rsidRDefault="00DD2FE7" w:rsidP="0089509B">
            <w:pPr>
              <w:pStyle w:val="unittext"/>
            </w:pPr>
            <w:r>
              <w:t xml:space="preserve">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w:t>
            </w:r>
          </w:p>
          <w:p w14:paraId="1C9B6505" w14:textId="79557457" w:rsidR="00DD2FE7" w:rsidRDefault="00DD2FE7" w:rsidP="0089509B">
            <w:pPr>
              <w:pStyle w:val="unittext"/>
            </w:pPr>
            <w:r>
              <w:t xml:space="preserve">Where application is as part of the </w:t>
            </w:r>
            <w:r>
              <w:rPr>
                <w:i/>
              </w:rPr>
              <w:t xml:space="preserve">Certificate II in General Education for Adults, </w:t>
            </w:r>
            <w:r>
              <w:t>it is recommended that application is integrated with the delivery and assessment of</w:t>
            </w:r>
            <w:r>
              <w:rPr>
                <w:i/>
              </w:rPr>
              <w:t xml:space="preserve"> </w:t>
            </w:r>
            <w:r w:rsidR="00F22FF0" w:rsidRPr="00F22FF0">
              <w:rPr>
                <w:i/>
                <w:color w:val="000000"/>
              </w:rPr>
              <w:t>VU22415</w:t>
            </w:r>
            <w:r w:rsidR="00F22FF0">
              <w:rPr>
                <w:color w:val="000000"/>
              </w:rPr>
              <w:t xml:space="preserve"> </w:t>
            </w:r>
            <w:r>
              <w:rPr>
                <w:i/>
              </w:rPr>
              <w:t>Engage with a range of complex texts for employment purposes</w:t>
            </w:r>
            <w:r>
              <w:t xml:space="preserve">. </w:t>
            </w:r>
          </w:p>
          <w:p w14:paraId="77FC4A49" w14:textId="3C78FD02" w:rsidR="00DD2FE7" w:rsidRDefault="00DD2FE7" w:rsidP="0089509B">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6296ABCF" w14:textId="77777777" w:rsidTr="00DD2FE7">
        <w:tc>
          <w:tcPr>
            <w:tcW w:w="2943" w:type="dxa"/>
          </w:tcPr>
          <w:p w14:paraId="2ED6AD82" w14:textId="77777777" w:rsidR="00DD2FE7" w:rsidRDefault="00DD2FE7" w:rsidP="0089509B">
            <w:pPr>
              <w:pStyle w:val="Heading21"/>
            </w:pPr>
            <w:r>
              <w:t>Element</w:t>
            </w:r>
          </w:p>
          <w:p w14:paraId="7CCB28E4" w14:textId="77777777" w:rsidR="00DD2FE7" w:rsidRDefault="00DD2FE7"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18ECBCC6" w14:textId="77777777" w:rsidR="00DD2FE7" w:rsidRDefault="00DD2FE7" w:rsidP="0089509B">
            <w:pPr>
              <w:pStyle w:val="Heading21"/>
            </w:pPr>
            <w:r>
              <w:t>Performance Criteria</w:t>
            </w:r>
          </w:p>
          <w:p w14:paraId="4D12BAD7" w14:textId="77777777" w:rsidR="00DD2FE7" w:rsidRDefault="00DD2FE7"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45F6649E" w14:textId="77777777" w:rsidTr="00DD2FE7">
        <w:tc>
          <w:tcPr>
            <w:tcW w:w="2943" w:type="dxa"/>
          </w:tcPr>
          <w:p w14:paraId="494A1F02" w14:textId="77777777" w:rsidR="00DD2FE7" w:rsidRDefault="00DD2FE7" w:rsidP="0089509B">
            <w:pPr>
              <w:pStyle w:val="spacer"/>
            </w:pPr>
          </w:p>
        </w:tc>
        <w:tc>
          <w:tcPr>
            <w:tcW w:w="6299" w:type="dxa"/>
            <w:gridSpan w:val="4"/>
          </w:tcPr>
          <w:p w14:paraId="3B945E67" w14:textId="77777777" w:rsidR="00DD2FE7" w:rsidRDefault="00DD2FE7" w:rsidP="0089509B">
            <w:pPr>
              <w:pStyle w:val="spacer"/>
            </w:pPr>
          </w:p>
        </w:tc>
      </w:tr>
      <w:tr w:rsidR="00DD2FE7" w14:paraId="71513B2E" w14:textId="77777777" w:rsidTr="00DD2FE7">
        <w:tc>
          <w:tcPr>
            <w:tcW w:w="2943" w:type="dxa"/>
            <w:vMerge w:val="restart"/>
          </w:tcPr>
          <w:p w14:paraId="187EDB04" w14:textId="77777777" w:rsidR="00DD2FE7" w:rsidRPr="0084371F" w:rsidRDefault="00DD2FE7" w:rsidP="0089509B">
            <w:pPr>
              <w:pStyle w:val="element"/>
              <w:keepNext/>
            </w:pPr>
            <w:r w:rsidRPr="0084371F">
              <w:t>1</w:t>
            </w:r>
            <w:r>
              <w:tab/>
            </w:r>
            <w:r w:rsidRPr="009463C6">
              <w:t>Research a range of</w:t>
            </w:r>
            <w:r>
              <w:t xml:space="preserve"> complex workplace related text types</w:t>
            </w:r>
            <w:r w:rsidRPr="009463C6">
              <w:t xml:space="preserve"> </w:t>
            </w:r>
          </w:p>
        </w:tc>
        <w:tc>
          <w:tcPr>
            <w:tcW w:w="570" w:type="dxa"/>
            <w:gridSpan w:val="2"/>
          </w:tcPr>
          <w:p w14:paraId="55A4E538" w14:textId="77777777" w:rsidR="00DD2FE7" w:rsidRDefault="00DD2FE7" w:rsidP="0089509B">
            <w:pPr>
              <w:pStyle w:val="PC"/>
              <w:keepNext/>
            </w:pPr>
            <w:r>
              <w:t>1.1</w:t>
            </w:r>
          </w:p>
        </w:tc>
        <w:tc>
          <w:tcPr>
            <w:tcW w:w="5729" w:type="dxa"/>
            <w:gridSpan w:val="2"/>
          </w:tcPr>
          <w:p w14:paraId="31FA7B19" w14:textId="77777777" w:rsidR="00DD2FE7" w:rsidRDefault="00DD2FE7" w:rsidP="0089509B">
            <w:pPr>
              <w:pStyle w:val="PC"/>
              <w:keepNext/>
              <w:rPr>
                <w:szCs w:val="24"/>
                <w:lang w:eastAsia="en-US"/>
              </w:rPr>
            </w:pPr>
            <w:r>
              <w:t xml:space="preserve">Select a range of </w:t>
            </w:r>
            <w:r>
              <w:rPr>
                <w:b/>
                <w:i/>
              </w:rPr>
              <w:t>complex workplace text types</w:t>
            </w:r>
            <w:r>
              <w:t xml:space="preserve"> </w:t>
            </w:r>
          </w:p>
        </w:tc>
      </w:tr>
      <w:tr w:rsidR="00DD2FE7" w14:paraId="0450F5A5" w14:textId="77777777" w:rsidTr="00DD2FE7">
        <w:tc>
          <w:tcPr>
            <w:tcW w:w="2943" w:type="dxa"/>
            <w:vMerge/>
          </w:tcPr>
          <w:p w14:paraId="54585064" w14:textId="77777777" w:rsidR="00DD2FE7" w:rsidRPr="0084371F" w:rsidRDefault="00DD2FE7" w:rsidP="0089509B">
            <w:pPr>
              <w:pStyle w:val="element"/>
              <w:keepNext/>
            </w:pPr>
          </w:p>
        </w:tc>
        <w:tc>
          <w:tcPr>
            <w:tcW w:w="570" w:type="dxa"/>
            <w:gridSpan w:val="2"/>
          </w:tcPr>
          <w:p w14:paraId="5B10EFC2" w14:textId="77777777" w:rsidR="00DD2FE7" w:rsidRDefault="00DD2FE7" w:rsidP="0089509B">
            <w:pPr>
              <w:pStyle w:val="PC"/>
              <w:keepNext/>
            </w:pPr>
            <w:r>
              <w:t>1.2</w:t>
            </w:r>
          </w:p>
        </w:tc>
        <w:tc>
          <w:tcPr>
            <w:tcW w:w="5729" w:type="dxa"/>
            <w:gridSpan w:val="2"/>
          </w:tcPr>
          <w:p w14:paraId="33CAC0BE" w14:textId="77777777" w:rsidR="00DD2FE7" w:rsidRDefault="00DD2FE7" w:rsidP="0089509B">
            <w:pPr>
              <w:pStyle w:val="PC"/>
              <w:keepNext/>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 types </w:t>
            </w:r>
          </w:p>
        </w:tc>
      </w:tr>
      <w:tr w:rsidR="00DD2FE7" w14:paraId="2E33865E" w14:textId="77777777" w:rsidTr="00DD2FE7">
        <w:tc>
          <w:tcPr>
            <w:tcW w:w="2943" w:type="dxa"/>
            <w:vMerge/>
          </w:tcPr>
          <w:p w14:paraId="30EC6C65" w14:textId="77777777" w:rsidR="00DD2FE7" w:rsidRPr="0084371F" w:rsidRDefault="00DD2FE7" w:rsidP="0089509B">
            <w:pPr>
              <w:pStyle w:val="element"/>
              <w:keepNext/>
            </w:pPr>
          </w:p>
        </w:tc>
        <w:tc>
          <w:tcPr>
            <w:tcW w:w="570" w:type="dxa"/>
            <w:gridSpan w:val="2"/>
          </w:tcPr>
          <w:p w14:paraId="79073408" w14:textId="77777777" w:rsidR="00DD2FE7" w:rsidRDefault="00DD2FE7" w:rsidP="0089509B">
            <w:pPr>
              <w:pStyle w:val="PC"/>
              <w:keepNext/>
            </w:pPr>
            <w:r>
              <w:t>1.3</w:t>
            </w:r>
          </w:p>
        </w:tc>
        <w:tc>
          <w:tcPr>
            <w:tcW w:w="5729" w:type="dxa"/>
            <w:gridSpan w:val="2"/>
          </w:tcPr>
          <w:p w14:paraId="246412D7" w14:textId="77777777" w:rsidR="00DD2FE7" w:rsidRPr="009463C6" w:rsidRDefault="00DD2FE7" w:rsidP="0089509B">
            <w:pPr>
              <w:pStyle w:val="PC"/>
              <w:keepNext/>
              <w:rPr>
                <w:rFonts w:eastAsia="Times New Roman" w:cs="Times New Roman"/>
                <w:szCs w:val="24"/>
                <w:lang w:eastAsia="en-US"/>
              </w:rPr>
            </w:pPr>
            <w:r>
              <w:t xml:space="preserve">Define the </w:t>
            </w:r>
            <w:r>
              <w:rPr>
                <w:b/>
                <w:i/>
              </w:rPr>
              <w:t>features</w:t>
            </w:r>
            <w:r>
              <w:t xml:space="preserve"> of the text types </w:t>
            </w:r>
          </w:p>
        </w:tc>
      </w:tr>
      <w:tr w:rsidR="00DD2FE7" w14:paraId="39A01CEE" w14:textId="77777777" w:rsidTr="00DD2FE7">
        <w:tc>
          <w:tcPr>
            <w:tcW w:w="2943" w:type="dxa"/>
          </w:tcPr>
          <w:p w14:paraId="09B689D6" w14:textId="77777777" w:rsidR="00DD2FE7" w:rsidRDefault="00DD2FE7" w:rsidP="0089509B">
            <w:pPr>
              <w:pStyle w:val="spacer"/>
            </w:pPr>
          </w:p>
        </w:tc>
        <w:tc>
          <w:tcPr>
            <w:tcW w:w="6299" w:type="dxa"/>
            <w:gridSpan w:val="4"/>
          </w:tcPr>
          <w:p w14:paraId="3AD2875F" w14:textId="77777777" w:rsidR="00DD2FE7" w:rsidRDefault="00DD2FE7" w:rsidP="0089509B">
            <w:pPr>
              <w:pStyle w:val="spacer"/>
            </w:pPr>
          </w:p>
        </w:tc>
      </w:tr>
      <w:tr w:rsidR="00DD2FE7" w14:paraId="5AA91C67" w14:textId="77777777" w:rsidTr="00DD2FE7">
        <w:tc>
          <w:tcPr>
            <w:tcW w:w="2943" w:type="dxa"/>
            <w:vMerge w:val="restart"/>
          </w:tcPr>
          <w:p w14:paraId="4E82B2FF" w14:textId="77777777" w:rsidR="00DD2FE7" w:rsidRDefault="00DD2FE7" w:rsidP="0089509B">
            <w:pPr>
              <w:pStyle w:val="element"/>
              <w:keepNext/>
            </w:pPr>
            <w:r>
              <w:t>2</w:t>
            </w:r>
            <w:r>
              <w:tab/>
            </w:r>
            <w:r w:rsidRPr="00B722E1">
              <w:t>Prepare</w:t>
            </w:r>
            <w:r w:rsidRPr="000B1331">
              <w:t xml:space="preserve"> a</w:t>
            </w:r>
            <w:r>
              <w:t xml:space="preserve"> </w:t>
            </w:r>
            <w:r w:rsidRPr="000B1331">
              <w:t>range of</w:t>
            </w:r>
            <w:r>
              <w:t xml:space="preserve"> complex texts</w:t>
            </w:r>
            <w:r w:rsidRPr="00B722E1">
              <w:t xml:space="preserve"> for the workplace</w:t>
            </w:r>
          </w:p>
        </w:tc>
        <w:tc>
          <w:tcPr>
            <w:tcW w:w="585" w:type="dxa"/>
            <w:gridSpan w:val="3"/>
          </w:tcPr>
          <w:p w14:paraId="0719C6FE" w14:textId="77777777" w:rsidR="00DD2FE7" w:rsidRDefault="00DD2FE7" w:rsidP="0089509B">
            <w:pPr>
              <w:pStyle w:val="PC"/>
              <w:keepNext/>
            </w:pPr>
            <w:r>
              <w:t>2.1</w:t>
            </w:r>
          </w:p>
        </w:tc>
        <w:tc>
          <w:tcPr>
            <w:tcW w:w="5714" w:type="dxa"/>
          </w:tcPr>
          <w:p w14:paraId="02F3B666" w14:textId="77777777" w:rsidR="00DD2FE7" w:rsidRDefault="00DD2FE7" w:rsidP="0089509B">
            <w:pPr>
              <w:pStyle w:val="PC"/>
              <w:keepNext/>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DD2FE7" w14:paraId="6735B463" w14:textId="77777777" w:rsidTr="00DD2FE7">
        <w:tc>
          <w:tcPr>
            <w:tcW w:w="2943" w:type="dxa"/>
            <w:vMerge/>
          </w:tcPr>
          <w:p w14:paraId="24B381D9" w14:textId="77777777" w:rsidR="00DD2FE7" w:rsidRDefault="00DD2FE7" w:rsidP="0089509B">
            <w:pPr>
              <w:keepNext/>
            </w:pPr>
          </w:p>
        </w:tc>
        <w:tc>
          <w:tcPr>
            <w:tcW w:w="585" w:type="dxa"/>
            <w:gridSpan w:val="3"/>
          </w:tcPr>
          <w:p w14:paraId="158937ED" w14:textId="77777777" w:rsidR="00DD2FE7" w:rsidRDefault="00DD2FE7" w:rsidP="0089509B">
            <w:pPr>
              <w:pStyle w:val="PC"/>
              <w:keepNext/>
            </w:pPr>
            <w:r>
              <w:t>2.2</w:t>
            </w:r>
          </w:p>
        </w:tc>
        <w:tc>
          <w:tcPr>
            <w:tcW w:w="5714" w:type="dxa"/>
          </w:tcPr>
          <w:p w14:paraId="4C334D9F" w14:textId="77777777" w:rsidR="00DD2FE7" w:rsidRDefault="00DD2FE7" w:rsidP="0089509B">
            <w:pPr>
              <w:pStyle w:val="PC"/>
              <w:keepNext/>
              <w:rPr>
                <w:szCs w:val="24"/>
                <w:lang w:eastAsia="en-US"/>
              </w:rPr>
            </w:pPr>
            <w:r>
              <w:t>Research content required to create texts</w:t>
            </w:r>
          </w:p>
        </w:tc>
      </w:tr>
      <w:tr w:rsidR="00DD2FE7" w14:paraId="4D041452" w14:textId="77777777" w:rsidTr="00DD2FE7">
        <w:tc>
          <w:tcPr>
            <w:tcW w:w="2943" w:type="dxa"/>
            <w:vMerge/>
          </w:tcPr>
          <w:p w14:paraId="12561BD3" w14:textId="77777777" w:rsidR="00DD2FE7" w:rsidRDefault="00DD2FE7" w:rsidP="0089509B">
            <w:pPr>
              <w:keepNext/>
            </w:pPr>
          </w:p>
        </w:tc>
        <w:tc>
          <w:tcPr>
            <w:tcW w:w="585" w:type="dxa"/>
            <w:gridSpan w:val="3"/>
          </w:tcPr>
          <w:p w14:paraId="0C7629AC" w14:textId="77777777" w:rsidR="00DD2FE7" w:rsidRDefault="00DD2FE7" w:rsidP="0089509B">
            <w:pPr>
              <w:pStyle w:val="PC"/>
              <w:keepNext/>
            </w:pPr>
            <w:r>
              <w:t>2.3</w:t>
            </w:r>
          </w:p>
        </w:tc>
        <w:tc>
          <w:tcPr>
            <w:tcW w:w="5714" w:type="dxa"/>
          </w:tcPr>
          <w:p w14:paraId="2C2971EB" w14:textId="539EA30F" w:rsidR="00DD2FE7" w:rsidRPr="00B722E1" w:rsidRDefault="00DD2FE7" w:rsidP="0089509B">
            <w:pPr>
              <w:pStyle w:val="PC"/>
              <w:keepNext/>
              <w:rPr>
                <w:rFonts w:eastAsia="Times New Roman" w:cs="Times New Roman"/>
                <w:szCs w:val="24"/>
                <w:lang w:eastAsia="en-US"/>
              </w:rPr>
            </w:pPr>
            <w:r>
              <w:t>Draft the content to meet the requirements of the texts</w:t>
            </w:r>
            <w:r w:rsidR="00FA7CF7">
              <w:t xml:space="preserve"> </w:t>
            </w:r>
          </w:p>
        </w:tc>
      </w:tr>
      <w:tr w:rsidR="00DD2FE7" w14:paraId="4A04A7E4" w14:textId="77777777" w:rsidTr="00DD2FE7">
        <w:tc>
          <w:tcPr>
            <w:tcW w:w="2943" w:type="dxa"/>
          </w:tcPr>
          <w:p w14:paraId="308C605C" w14:textId="77777777" w:rsidR="00DD2FE7" w:rsidRDefault="00DD2FE7" w:rsidP="0089509B">
            <w:pPr>
              <w:pStyle w:val="spacer"/>
            </w:pPr>
          </w:p>
        </w:tc>
        <w:tc>
          <w:tcPr>
            <w:tcW w:w="6299" w:type="dxa"/>
            <w:gridSpan w:val="4"/>
          </w:tcPr>
          <w:p w14:paraId="145989B5" w14:textId="77777777" w:rsidR="00DD2FE7" w:rsidRDefault="00DD2FE7" w:rsidP="0089509B">
            <w:pPr>
              <w:pStyle w:val="spacer"/>
            </w:pPr>
          </w:p>
        </w:tc>
      </w:tr>
      <w:tr w:rsidR="00DD2FE7" w14:paraId="7D8427FC" w14:textId="77777777" w:rsidTr="00DD2FE7">
        <w:tc>
          <w:tcPr>
            <w:tcW w:w="2943" w:type="dxa"/>
            <w:vMerge w:val="restart"/>
          </w:tcPr>
          <w:p w14:paraId="2FA9A614" w14:textId="77777777" w:rsidR="00DD2FE7" w:rsidRDefault="00DD2FE7" w:rsidP="0089509B">
            <w:pPr>
              <w:pStyle w:val="element"/>
              <w:keepNext/>
            </w:pPr>
            <w:r>
              <w:t>3</w:t>
            </w:r>
            <w:r>
              <w:tab/>
            </w:r>
            <w:r w:rsidRPr="00B722E1">
              <w:t>Produce</w:t>
            </w:r>
            <w:r>
              <w:t xml:space="preserve"> </w:t>
            </w:r>
            <w:r w:rsidRPr="000B1331">
              <w:t>a</w:t>
            </w:r>
            <w:r>
              <w:t xml:space="preserve"> </w:t>
            </w:r>
            <w:r w:rsidRPr="000B1331">
              <w:t>range of</w:t>
            </w:r>
            <w:r>
              <w:t xml:space="preserve"> complex texts</w:t>
            </w:r>
            <w:r w:rsidRPr="00B722E1">
              <w:t xml:space="preserve"> for workplace purposes</w:t>
            </w:r>
          </w:p>
        </w:tc>
        <w:tc>
          <w:tcPr>
            <w:tcW w:w="570" w:type="dxa"/>
            <w:gridSpan w:val="2"/>
          </w:tcPr>
          <w:p w14:paraId="1A551559" w14:textId="77777777" w:rsidR="00DD2FE7" w:rsidRDefault="00DD2FE7" w:rsidP="0089509B">
            <w:pPr>
              <w:pStyle w:val="PC"/>
              <w:keepNext/>
            </w:pPr>
            <w:r>
              <w:t>3.1</w:t>
            </w:r>
          </w:p>
        </w:tc>
        <w:tc>
          <w:tcPr>
            <w:tcW w:w="5729" w:type="dxa"/>
            <w:gridSpan w:val="2"/>
          </w:tcPr>
          <w:p w14:paraId="4D20C721" w14:textId="77777777" w:rsidR="00DD2FE7" w:rsidRDefault="00DD2FE7" w:rsidP="0089509B">
            <w:pPr>
              <w:pStyle w:val="PC"/>
              <w:keepNext/>
              <w:rPr>
                <w:szCs w:val="24"/>
                <w:lang w:eastAsia="en-US"/>
              </w:rPr>
            </w:pPr>
            <w:r>
              <w:t xml:space="preserve">Develop complex texts according to any </w:t>
            </w:r>
            <w:r>
              <w:rPr>
                <w:b/>
                <w:i/>
              </w:rPr>
              <w:t>organisational requirements</w:t>
            </w:r>
            <w:r>
              <w:t xml:space="preserve"> </w:t>
            </w:r>
          </w:p>
        </w:tc>
      </w:tr>
      <w:tr w:rsidR="00DD2FE7" w14:paraId="3F014F2B" w14:textId="77777777" w:rsidTr="00DD2FE7">
        <w:tc>
          <w:tcPr>
            <w:tcW w:w="2943" w:type="dxa"/>
            <w:vMerge/>
          </w:tcPr>
          <w:p w14:paraId="51FED712" w14:textId="77777777" w:rsidR="00DD2FE7" w:rsidRDefault="00DD2FE7" w:rsidP="0089509B">
            <w:pPr>
              <w:keepNext/>
            </w:pPr>
          </w:p>
        </w:tc>
        <w:tc>
          <w:tcPr>
            <w:tcW w:w="570" w:type="dxa"/>
            <w:gridSpan w:val="2"/>
          </w:tcPr>
          <w:p w14:paraId="388DB65D" w14:textId="77777777" w:rsidR="00DD2FE7" w:rsidRDefault="00DD2FE7" w:rsidP="0089509B">
            <w:pPr>
              <w:pStyle w:val="PC"/>
              <w:keepNext/>
            </w:pPr>
            <w:r>
              <w:t>3.2</w:t>
            </w:r>
          </w:p>
        </w:tc>
        <w:tc>
          <w:tcPr>
            <w:tcW w:w="5729" w:type="dxa"/>
            <w:gridSpan w:val="2"/>
          </w:tcPr>
          <w:p w14:paraId="2F99EC0C" w14:textId="77777777" w:rsidR="00DD2FE7" w:rsidRDefault="00DD2FE7" w:rsidP="0089509B">
            <w:pPr>
              <w:pStyle w:val="PC"/>
              <w:keepNext/>
              <w:rPr>
                <w:szCs w:val="24"/>
                <w:lang w:eastAsia="en-US"/>
              </w:rPr>
            </w:pPr>
            <w:r>
              <w:t xml:space="preserve">Review texts and check for accuracy </w:t>
            </w:r>
          </w:p>
        </w:tc>
      </w:tr>
      <w:tr w:rsidR="00DD2FE7" w14:paraId="33424F9C" w14:textId="77777777" w:rsidTr="00DD2FE7">
        <w:tc>
          <w:tcPr>
            <w:tcW w:w="2943" w:type="dxa"/>
            <w:vMerge/>
          </w:tcPr>
          <w:p w14:paraId="3046F10D" w14:textId="77777777" w:rsidR="00DD2FE7" w:rsidRDefault="00DD2FE7" w:rsidP="0089509B">
            <w:pPr>
              <w:keepNext/>
            </w:pPr>
          </w:p>
        </w:tc>
        <w:tc>
          <w:tcPr>
            <w:tcW w:w="570" w:type="dxa"/>
            <w:gridSpan w:val="2"/>
          </w:tcPr>
          <w:p w14:paraId="2C9A3DB1" w14:textId="77777777" w:rsidR="00DD2FE7" w:rsidRDefault="00DD2FE7" w:rsidP="0089509B">
            <w:pPr>
              <w:pStyle w:val="PC"/>
              <w:keepNext/>
            </w:pPr>
            <w:r>
              <w:t>3.3</w:t>
            </w:r>
          </w:p>
        </w:tc>
        <w:tc>
          <w:tcPr>
            <w:tcW w:w="5729" w:type="dxa"/>
            <w:gridSpan w:val="2"/>
          </w:tcPr>
          <w:p w14:paraId="343D6B18" w14:textId="77777777" w:rsidR="00DD2FE7" w:rsidRDefault="00DD2FE7" w:rsidP="0089509B">
            <w:pPr>
              <w:pStyle w:val="PC"/>
              <w:keepNext/>
              <w:rPr>
                <w:szCs w:val="24"/>
                <w:lang w:eastAsia="en-US"/>
              </w:rPr>
            </w:pPr>
            <w:r>
              <w:t>Edit texts to enhance meaning and effectiveness in response to feedback</w:t>
            </w:r>
          </w:p>
        </w:tc>
      </w:tr>
      <w:tr w:rsidR="00DD2FE7" w14:paraId="5D538E00" w14:textId="77777777" w:rsidTr="00DD2FE7">
        <w:tc>
          <w:tcPr>
            <w:tcW w:w="2943" w:type="dxa"/>
            <w:vMerge/>
          </w:tcPr>
          <w:p w14:paraId="11F4EFFD" w14:textId="77777777" w:rsidR="00DD2FE7" w:rsidRDefault="00DD2FE7" w:rsidP="0089509B">
            <w:pPr>
              <w:keepNext/>
            </w:pPr>
          </w:p>
        </w:tc>
        <w:tc>
          <w:tcPr>
            <w:tcW w:w="570" w:type="dxa"/>
            <w:gridSpan w:val="2"/>
          </w:tcPr>
          <w:p w14:paraId="7CA767FE" w14:textId="77777777" w:rsidR="00DD2FE7" w:rsidRDefault="00DD2FE7" w:rsidP="0089509B">
            <w:pPr>
              <w:pStyle w:val="PC"/>
              <w:keepNext/>
            </w:pPr>
            <w:r>
              <w:t>3.4</w:t>
            </w:r>
          </w:p>
        </w:tc>
        <w:tc>
          <w:tcPr>
            <w:tcW w:w="5729" w:type="dxa"/>
            <w:gridSpan w:val="2"/>
          </w:tcPr>
          <w:p w14:paraId="3D4D661F" w14:textId="77777777" w:rsidR="00DD2FE7" w:rsidRDefault="00DD2FE7" w:rsidP="0089509B">
            <w:pPr>
              <w:pStyle w:val="PC"/>
              <w:keepNext/>
              <w:rPr>
                <w:szCs w:val="24"/>
                <w:lang w:eastAsia="en-US"/>
              </w:rPr>
            </w:pPr>
            <w:r>
              <w:t xml:space="preserve">Present texts according to </w:t>
            </w:r>
            <w:r>
              <w:rPr>
                <w:b/>
                <w:i/>
              </w:rPr>
              <w:t>specified requirements</w:t>
            </w:r>
          </w:p>
        </w:tc>
      </w:tr>
      <w:tr w:rsidR="00DD2FE7" w14:paraId="1B0D0F8B" w14:textId="77777777" w:rsidTr="00DD2FE7">
        <w:tc>
          <w:tcPr>
            <w:tcW w:w="2943" w:type="dxa"/>
          </w:tcPr>
          <w:p w14:paraId="697B6E90" w14:textId="77777777" w:rsidR="00DD2FE7" w:rsidRDefault="00DD2FE7" w:rsidP="0089509B">
            <w:pPr>
              <w:pStyle w:val="spacer"/>
            </w:pPr>
          </w:p>
        </w:tc>
        <w:tc>
          <w:tcPr>
            <w:tcW w:w="6299" w:type="dxa"/>
            <w:gridSpan w:val="4"/>
          </w:tcPr>
          <w:p w14:paraId="3F4D7EFA" w14:textId="77777777" w:rsidR="00DD2FE7" w:rsidRDefault="00DD2FE7" w:rsidP="0089509B">
            <w:pPr>
              <w:pStyle w:val="spacer"/>
            </w:pPr>
          </w:p>
        </w:tc>
      </w:tr>
      <w:tr w:rsidR="00DD2FE7" w14:paraId="771BF1A3" w14:textId="77777777" w:rsidTr="00DD2FE7">
        <w:tc>
          <w:tcPr>
            <w:tcW w:w="9242" w:type="dxa"/>
            <w:gridSpan w:val="5"/>
          </w:tcPr>
          <w:p w14:paraId="5F1A0F5A" w14:textId="77777777" w:rsidR="00DD2FE7" w:rsidRDefault="00DD2FE7" w:rsidP="0089509B">
            <w:pPr>
              <w:pStyle w:val="Heading21"/>
            </w:pPr>
            <w:r>
              <w:t>Required Knowledge and Skills</w:t>
            </w:r>
          </w:p>
          <w:p w14:paraId="05CBD0F5" w14:textId="77777777" w:rsidR="00DD2FE7" w:rsidRDefault="00DD2FE7" w:rsidP="0089509B">
            <w:pPr>
              <w:pStyle w:val="text"/>
            </w:pPr>
            <w:r w:rsidRPr="005979AA">
              <w:t>This describes the essential skills and knowledge and their level required for this unit</w:t>
            </w:r>
            <w:r>
              <w:t>.</w:t>
            </w:r>
          </w:p>
        </w:tc>
      </w:tr>
      <w:tr w:rsidR="00DD2FE7" w14:paraId="7477F684" w14:textId="77777777" w:rsidTr="00DD2FE7">
        <w:tc>
          <w:tcPr>
            <w:tcW w:w="9242" w:type="dxa"/>
            <w:gridSpan w:val="5"/>
          </w:tcPr>
          <w:p w14:paraId="0611E19F" w14:textId="77777777" w:rsidR="00DD2FE7" w:rsidRDefault="00DD2FE7" w:rsidP="0089509B">
            <w:pPr>
              <w:pStyle w:val="unittext"/>
            </w:pPr>
            <w:r>
              <w:t>Required Knowledge:</w:t>
            </w:r>
          </w:p>
          <w:p w14:paraId="77093759" w14:textId="77777777" w:rsidR="00DD2FE7" w:rsidRPr="006000CD" w:rsidRDefault="00DD2FE7" w:rsidP="0089509B">
            <w:pPr>
              <w:pStyle w:val="bullet"/>
              <w:numPr>
                <w:ilvl w:val="0"/>
                <w:numId w:val="13"/>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14:paraId="379D4014" w14:textId="77777777" w:rsidR="00DD2FE7" w:rsidRDefault="00DD2FE7" w:rsidP="0089509B">
            <w:pPr>
              <w:pStyle w:val="bullet"/>
              <w:numPr>
                <w:ilvl w:val="0"/>
                <w:numId w:val="13"/>
              </w:numPr>
              <w:ind w:left="284" w:hanging="284"/>
            </w:pPr>
            <w:r w:rsidRPr="006000CD">
              <w:t xml:space="preserve">differences between requirements for written as opposed to spoken English </w:t>
            </w:r>
          </w:p>
          <w:p w14:paraId="26B004BA" w14:textId="77777777" w:rsidR="00DD2FE7" w:rsidRPr="00E42D24" w:rsidRDefault="00DD2FE7" w:rsidP="0089509B">
            <w:pPr>
              <w:pStyle w:val="bullet"/>
              <w:numPr>
                <w:ilvl w:val="0"/>
                <w:numId w:val="13"/>
              </w:numPr>
              <w:ind w:left="284" w:hanging="284"/>
            </w:pPr>
            <w:r w:rsidRPr="00E42D24">
              <w:t>a range of styles of writing and presenting information to a range of audiences</w:t>
            </w:r>
          </w:p>
          <w:p w14:paraId="49B215A8" w14:textId="77777777" w:rsidR="00DD2FE7" w:rsidRPr="00E42D24" w:rsidRDefault="00DD2FE7" w:rsidP="0089509B">
            <w:pPr>
              <w:pStyle w:val="bullet"/>
              <w:numPr>
                <w:ilvl w:val="0"/>
                <w:numId w:val="13"/>
              </w:numPr>
              <w:ind w:left="284" w:hanging="284"/>
            </w:pPr>
            <w:r>
              <w:t>knowledge</w:t>
            </w:r>
            <w:r w:rsidRPr="00E42D24">
              <w:t xml:space="preserve"> of register</w:t>
            </w:r>
            <w:r>
              <w:t xml:space="preserve"> to enable appropriate selection and application to context </w:t>
            </w:r>
          </w:p>
          <w:p w14:paraId="4FF5AFD0" w14:textId="77777777" w:rsidR="00DD2FE7" w:rsidRPr="00B722E1" w:rsidRDefault="00DD2FE7" w:rsidP="0089509B">
            <w:pPr>
              <w:pStyle w:val="bullet"/>
              <w:numPr>
                <w:ilvl w:val="0"/>
                <w:numId w:val="13"/>
              </w:numPr>
              <w:ind w:left="284" w:hanging="284"/>
            </w:pPr>
            <w:r w:rsidRPr="00E42D24">
              <w:t>a broad vocabulary</w:t>
            </w:r>
            <w:r>
              <w:t xml:space="preserve"> related to the workplace</w:t>
            </w:r>
            <w:r w:rsidRPr="00E42D24">
              <w:t xml:space="preserve"> </w:t>
            </w:r>
            <w:r>
              <w:t xml:space="preserve">and </w:t>
            </w:r>
            <w:r w:rsidRPr="00E42D24">
              <w:t>a range of grammatical structures</w:t>
            </w:r>
          </w:p>
          <w:p w14:paraId="1F6699FA" w14:textId="77777777" w:rsidR="00DD2FE7" w:rsidRDefault="00DD2FE7" w:rsidP="0089509B">
            <w:pPr>
              <w:pStyle w:val="unittext"/>
            </w:pPr>
            <w:r>
              <w:t xml:space="preserve">Required Skills: </w:t>
            </w:r>
          </w:p>
          <w:p w14:paraId="3E2DD660" w14:textId="77777777" w:rsidR="00DD2FE7" w:rsidRDefault="00DD2FE7" w:rsidP="0089509B">
            <w:pPr>
              <w:pStyle w:val="bullet"/>
              <w:numPr>
                <w:ilvl w:val="0"/>
                <w:numId w:val="13"/>
              </w:numPr>
              <w:ind w:left="284" w:hanging="284"/>
            </w:pPr>
            <w:r w:rsidRPr="00B722E1">
              <w:t>literacy skills to</w:t>
            </w:r>
            <w:r>
              <w:t>:</w:t>
            </w:r>
          </w:p>
          <w:p w14:paraId="7F85F072" w14:textId="77777777" w:rsidR="00DD2FE7" w:rsidRPr="00B722E1" w:rsidRDefault="00DD2FE7" w:rsidP="0089509B">
            <w:pPr>
              <w:pStyle w:val="endash"/>
              <w:keepNext/>
              <w:ind w:left="568" w:hanging="284"/>
            </w:pPr>
            <w:r w:rsidRPr="00B722E1">
              <w:t>link ideas in written material through selection and use of words, language structures and punctuation appropriate to the purpose</w:t>
            </w:r>
          </w:p>
          <w:p w14:paraId="506641DF" w14:textId="77777777" w:rsidR="00DD2FE7" w:rsidRDefault="00DD2FE7" w:rsidP="0089509B">
            <w:pPr>
              <w:pStyle w:val="endash"/>
              <w:keepNext/>
              <w:ind w:left="568" w:hanging="284"/>
            </w:pPr>
            <w:r>
              <w:t xml:space="preserve">gather and order </w:t>
            </w:r>
            <w:r w:rsidRPr="00E42D24">
              <w:t>information</w:t>
            </w:r>
            <w:r>
              <w:t xml:space="preserve"> required to create texts</w:t>
            </w:r>
          </w:p>
          <w:p w14:paraId="7DF9D69C" w14:textId="77777777" w:rsidR="00DD2FE7" w:rsidRDefault="00DD2FE7" w:rsidP="0089509B">
            <w:pPr>
              <w:pStyle w:val="endash"/>
              <w:keepNext/>
              <w:ind w:left="568" w:hanging="284"/>
            </w:pPr>
            <w:r>
              <w:t>use structurally complex sentences</w:t>
            </w:r>
          </w:p>
          <w:p w14:paraId="74AB0D43" w14:textId="77777777" w:rsidR="00DD2FE7" w:rsidRDefault="00DD2FE7" w:rsidP="0089509B">
            <w:pPr>
              <w:pStyle w:val="endash"/>
              <w:keepNext/>
              <w:ind w:left="568" w:hanging="284"/>
            </w:pPr>
            <w:r>
              <w:t>use spelling strategies such as visual and phonic patterns</w:t>
            </w:r>
          </w:p>
          <w:p w14:paraId="6128C770" w14:textId="77777777" w:rsidR="00DD2FE7" w:rsidRDefault="00DD2FE7" w:rsidP="0089509B">
            <w:pPr>
              <w:pStyle w:val="bullet"/>
              <w:numPr>
                <w:ilvl w:val="0"/>
                <w:numId w:val="13"/>
              </w:numPr>
              <w:ind w:left="284" w:hanging="284"/>
            </w:pPr>
            <w:r>
              <w:t>problem solving skills to select and apply appropriate register according to context</w:t>
            </w:r>
          </w:p>
        </w:tc>
      </w:tr>
      <w:tr w:rsidR="00DD2FE7" w14:paraId="5E1559E6" w14:textId="77777777" w:rsidTr="00DD2FE7">
        <w:tc>
          <w:tcPr>
            <w:tcW w:w="9242" w:type="dxa"/>
            <w:gridSpan w:val="5"/>
          </w:tcPr>
          <w:p w14:paraId="39391632" w14:textId="77777777" w:rsidR="00DD2FE7" w:rsidRDefault="00DD2FE7" w:rsidP="0089509B">
            <w:pPr>
              <w:pStyle w:val="spacer"/>
            </w:pPr>
          </w:p>
        </w:tc>
      </w:tr>
      <w:tr w:rsidR="00DD2FE7" w14:paraId="0B2052FA" w14:textId="77777777" w:rsidTr="00DD2FE7">
        <w:tc>
          <w:tcPr>
            <w:tcW w:w="9242" w:type="dxa"/>
            <w:gridSpan w:val="5"/>
          </w:tcPr>
          <w:p w14:paraId="7426AF4F" w14:textId="77777777" w:rsidR="00DD2FE7" w:rsidRDefault="00DD2FE7" w:rsidP="0089509B">
            <w:pPr>
              <w:pStyle w:val="spacer"/>
            </w:pPr>
          </w:p>
        </w:tc>
      </w:tr>
      <w:tr w:rsidR="00DD2FE7" w14:paraId="7AFF50F4" w14:textId="77777777" w:rsidTr="00DD2FE7">
        <w:tc>
          <w:tcPr>
            <w:tcW w:w="9242" w:type="dxa"/>
            <w:gridSpan w:val="5"/>
          </w:tcPr>
          <w:p w14:paraId="721BFC3C" w14:textId="77777777" w:rsidR="00DD2FE7" w:rsidRDefault="00DD2FE7" w:rsidP="0089509B">
            <w:pPr>
              <w:pStyle w:val="Heading21"/>
            </w:pPr>
            <w:r>
              <w:t>Range Statement</w:t>
            </w:r>
          </w:p>
          <w:p w14:paraId="36A88B93" w14:textId="502A425B" w:rsidR="00DD2FE7" w:rsidRDefault="00DD2FE7"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DD2FE7" w14:paraId="2156DCFD" w14:textId="77777777" w:rsidTr="00DD2FE7">
        <w:tc>
          <w:tcPr>
            <w:tcW w:w="3369" w:type="dxa"/>
            <w:gridSpan w:val="2"/>
          </w:tcPr>
          <w:p w14:paraId="2FD19694" w14:textId="77777777" w:rsidR="00DD2FE7" w:rsidRPr="004F4D2B" w:rsidRDefault="00DD2FE7" w:rsidP="0089509B">
            <w:pPr>
              <w:pStyle w:val="unittext"/>
            </w:pPr>
            <w:r>
              <w:rPr>
                <w:b/>
                <w:i/>
              </w:rPr>
              <w:t xml:space="preserve">Complex workplace text </w:t>
            </w:r>
            <w:r>
              <w:rPr>
                <w:b/>
                <w:i/>
              </w:rPr>
              <w:lastRenderedPageBreak/>
              <w:t xml:space="preserve">types </w:t>
            </w:r>
            <w:r>
              <w:t>may include:</w:t>
            </w:r>
          </w:p>
        </w:tc>
        <w:tc>
          <w:tcPr>
            <w:tcW w:w="5873" w:type="dxa"/>
            <w:gridSpan w:val="3"/>
          </w:tcPr>
          <w:p w14:paraId="168A8203" w14:textId="77777777" w:rsidR="00DD2FE7" w:rsidRPr="00C004BA" w:rsidRDefault="00DD2FE7" w:rsidP="0089509B">
            <w:pPr>
              <w:pStyle w:val="bullet"/>
              <w:numPr>
                <w:ilvl w:val="0"/>
                <w:numId w:val="13"/>
              </w:numPr>
              <w:ind w:left="284" w:hanging="284"/>
            </w:pPr>
            <w:r w:rsidRPr="00C004BA">
              <w:lastRenderedPageBreak/>
              <w:t xml:space="preserve">texts </w:t>
            </w:r>
            <w:r>
              <w:t xml:space="preserve">which include </w:t>
            </w:r>
            <w:r w:rsidRPr="00C004BA">
              <w:t xml:space="preserve">embedded information, specialised </w:t>
            </w:r>
            <w:r w:rsidRPr="00C004BA">
              <w:lastRenderedPageBreak/>
              <w:t>vocabulary and abstraction and symbolism</w:t>
            </w:r>
          </w:p>
          <w:p w14:paraId="5AAA6330" w14:textId="77777777" w:rsidR="00DD2FE7" w:rsidRPr="00C004BA" w:rsidRDefault="00DD2FE7" w:rsidP="0089509B">
            <w:pPr>
              <w:pStyle w:val="bullet"/>
              <w:numPr>
                <w:ilvl w:val="0"/>
                <w:numId w:val="13"/>
              </w:numPr>
              <w:ind w:left="284" w:hanging="284"/>
            </w:pPr>
            <w:r w:rsidRPr="00C004BA">
              <w:t>emails</w:t>
            </w:r>
            <w:r>
              <w:t>, tweets</w:t>
            </w:r>
            <w:r w:rsidRPr="00C004BA">
              <w:t xml:space="preserve"> </w:t>
            </w:r>
            <w:r>
              <w:t xml:space="preserve">/ </w:t>
            </w:r>
            <w:r w:rsidRPr="00C004BA">
              <w:t xml:space="preserve">web sites </w:t>
            </w:r>
            <w:r>
              <w:t xml:space="preserve">/ </w:t>
            </w:r>
            <w:r w:rsidRPr="00C004BA">
              <w:t>help screens</w:t>
            </w:r>
            <w:r>
              <w:t xml:space="preserve"> / workplace apps</w:t>
            </w:r>
          </w:p>
          <w:p w14:paraId="55AC07D2" w14:textId="77777777" w:rsidR="00DD2FE7" w:rsidRPr="00C004BA" w:rsidRDefault="00DD2FE7" w:rsidP="0089509B">
            <w:pPr>
              <w:pStyle w:val="bullet"/>
              <w:numPr>
                <w:ilvl w:val="0"/>
                <w:numId w:val="13"/>
              </w:numPr>
              <w:ind w:left="284" w:hanging="284"/>
            </w:pPr>
            <w:r w:rsidRPr="00C004BA">
              <w:t>agendas</w:t>
            </w:r>
            <w:r>
              <w:t xml:space="preserve"> / </w:t>
            </w:r>
            <w:r w:rsidRPr="00C004BA">
              <w:t xml:space="preserve">minutes </w:t>
            </w:r>
            <w:r>
              <w:t>/ meeting notes</w:t>
            </w:r>
          </w:p>
          <w:p w14:paraId="43B4E5E5" w14:textId="77777777" w:rsidR="00DD2FE7" w:rsidRPr="00C004BA" w:rsidRDefault="00DD2FE7" w:rsidP="0089509B">
            <w:pPr>
              <w:pStyle w:val="bullet"/>
              <w:numPr>
                <w:ilvl w:val="0"/>
                <w:numId w:val="13"/>
              </w:numPr>
              <w:ind w:left="284" w:hanging="284"/>
            </w:pPr>
            <w:r w:rsidRPr="00C004BA">
              <w:t xml:space="preserve">instructions </w:t>
            </w:r>
            <w:r>
              <w:t xml:space="preserve">/ </w:t>
            </w:r>
            <w:r w:rsidRPr="00C004BA">
              <w:t xml:space="preserve">manuals </w:t>
            </w:r>
          </w:p>
          <w:p w14:paraId="0DE45D88" w14:textId="77777777" w:rsidR="00DD2FE7" w:rsidRPr="00C004BA" w:rsidRDefault="00DD2FE7" w:rsidP="0089509B">
            <w:pPr>
              <w:pStyle w:val="bullet"/>
              <w:numPr>
                <w:ilvl w:val="0"/>
                <w:numId w:val="13"/>
              </w:numPr>
              <w:ind w:left="284" w:hanging="284"/>
            </w:pPr>
            <w:r w:rsidRPr="00C004BA">
              <w:t>letters</w:t>
            </w:r>
            <w:r>
              <w:t xml:space="preserve"> / memos</w:t>
            </w:r>
            <w:r w:rsidRPr="00C004BA">
              <w:t xml:space="preserve"> </w:t>
            </w:r>
            <w:r>
              <w:t xml:space="preserve">/ </w:t>
            </w:r>
            <w:r w:rsidRPr="00C004BA">
              <w:t>f</w:t>
            </w:r>
            <w:r>
              <w:t xml:space="preserve">/ </w:t>
            </w:r>
            <w:r w:rsidRPr="00C004BA">
              <w:t>messages</w:t>
            </w:r>
          </w:p>
          <w:p w14:paraId="0CE4EDFF" w14:textId="77777777" w:rsidR="00DD2FE7" w:rsidRPr="00C004BA" w:rsidRDefault="00DD2FE7" w:rsidP="0089509B">
            <w:pPr>
              <w:pStyle w:val="bullet"/>
              <w:numPr>
                <w:ilvl w:val="0"/>
                <w:numId w:val="13"/>
              </w:numPr>
              <w:ind w:left="284" w:hanging="284"/>
            </w:pPr>
            <w:r w:rsidRPr="00C004BA">
              <w:t xml:space="preserve">reports </w:t>
            </w:r>
          </w:p>
          <w:p w14:paraId="458AFCF8" w14:textId="77777777" w:rsidR="00DD2FE7" w:rsidRPr="00C004BA" w:rsidRDefault="00DD2FE7" w:rsidP="0089509B">
            <w:pPr>
              <w:pStyle w:val="bullet"/>
              <w:numPr>
                <w:ilvl w:val="0"/>
                <w:numId w:val="13"/>
              </w:numPr>
              <w:ind w:left="284" w:hanging="284"/>
            </w:pPr>
            <w:r w:rsidRPr="00C004BA">
              <w:t xml:space="preserve">schedules </w:t>
            </w:r>
            <w:r>
              <w:t xml:space="preserve">/ </w:t>
            </w:r>
            <w:r w:rsidRPr="00C004BA">
              <w:t xml:space="preserve">timetables </w:t>
            </w:r>
            <w:r>
              <w:t xml:space="preserve">/ </w:t>
            </w:r>
            <w:r w:rsidRPr="00C004BA">
              <w:t xml:space="preserve">web calendars </w:t>
            </w:r>
          </w:p>
          <w:p w14:paraId="00178BD1" w14:textId="77777777" w:rsidR="00DD2FE7" w:rsidRPr="00C004BA" w:rsidRDefault="00DD2FE7" w:rsidP="0089509B">
            <w:pPr>
              <w:pStyle w:val="bullet"/>
              <w:numPr>
                <w:ilvl w:val="0"/>
                <w:numId w:val="13"/>
              </w:numPr>
              <w:ind w:left="284" w:hanging="284"/>
            </w:pPr>
            <w:r w:rsidRPr="00C004BA">
              <w:t xml:space="preserve">manufacturers'/operating instructions/technical instructions </w:t>
            </w:r>
          </w:p>
          <w:p w14:paraId="225B7C9C" w14:textId="77777777" w:rsidR="00DD2FE7" w:rsidRPr="00C004BA" w:rsidRDefault="00DD2FE7" w:rsidP="0089509B">
            <w:pPr>
              <w:pStyle w:val="bullet"/>
              <w:numPr>
                <w:ilvl w:val="0"/>
                <w:numId w:val="13"/>
              </w:numPr>
              <w:ind w:left="284" w:hanging="284"/>
            </w:pPr>
            <w:r w:rsidRPr="00C004BA">
              <w:t xml:space="preserve">occupational health and safety procedures </w:t>
            </w:r>
          </w:p>
          <w:p w14:paraId="2AC8428B" w14:textId="77777777" w:rsidR="00DD2FE7" w:rsidRPr="00C004BA" w:rsidRDefault="00DD2FE7" w:rsidP="0089509B">
            <w:pPr>
              <w:pStyle w:val="bullet"/>
              <w:numPr>
                <w:ilvl w:val="0"/>
                <w:numId w:val="13"/>
              </w:numPr>
              <w:ind w:left="284" w:hanging="284"/>
            </w:pPr>
            <w:r w:rsidRPr="00C004BA">
              <w:t>style manuals</w:t>
            </w:r>
          </w:p>
          <w:p w14:paraId="5FAD95C0" w14:textId="77777777" w:rsidR="00DD2FE7" w:rsidRDefault="00DD2FE7" w:rsidP="0089509B">
            <w:pPr>
              <w:pStyle w:val="bullet"/>
              <w:numPr>
                <w:ilvl w:val="0"/>
                <w:numId w:val="13"/>
              </w:numPr>
              <w:ind w:left="284" w:hanging="284"/>
            </w:pPr>
            <w:r w:rsidRPr="00C004BA">
              <w:t xml:space="preserve">leave applications </w:t>
            </w:r>
            <w:r>
              <w:t xml:space="preserve">/ </w:t>
            </w:r>
            <w:r w:rsidRPr="00C004BA">
              <w:t xml:space="preserve">travel forms </w:t>
            </w:r>
            <w:r>
              <w:t xml:space="preserve">/ </w:t>
            </w:r>
            <w:r w:rsidRPr="00C004BA">
              <w:t xml:space="preserve">petty cash </w:t>
            </w:r>
            <w:r>
              <w:t>forms</w:t>
            </w:r>
          </w:p>
        </w:tc>
      </w:tr>
      <w:tr w:rsidR="00DD2FE7" w14:paraId="750902FE" w14:textId="77777777" w:rsidTr="00DD2FE7">
        <w:tc>
          <w:tcPr>
            <w:tcW w:w="9242" w:type="dxa"/>
            <w:gridSpan w:val="5"/>
          </w:tcPr>
          <w:p w14:paraId="1C68A184" w14:textId="77777777" w:rsidR="00DD2FE7" w:rsidRDefault="00DD2FE7" w:rsidP="0089509B">
            <w:pPr>
              <w:pStyle w:val="spacer"/>
            </w:pPr>
          </w:p>
        </w:tc>
      </w:tr>
      <w:tr w:rsidR="00DD2FE7" w14:paraId="710DA869" w14:textId="77777777" w:rsidTr="00DD2FE7">
        <w:tc>
          <w:tcPr>
            <w:tcW w:w="3369" w:type="dxa"/>
            <w:gridSpan w:val="2"/>
          </w:tcPr>
          <w:p w14:paraId="75C4B365" w14:textId="77777777" w:rsidR="00DD2FE7" w:rsidRPr="00D5057F" w:rsidRDefault="00DD2FE7" w:rsidP="0089509B">
            <w:pPr>
              <w:pStyle w:val="unittext"/>
            </w:pPr>
            <w:r>
              <w:rPr>
                <w:b/>
                <w:i/>
              </w:rPr>
              <w:t xml:space="preserve">Purpose </w:t>
            </w:r>
            <w:r>
              <w:t>may include:</w:t>
            </w:r>
          </w:p>
        </w:tc>
        <w:tc>
          <w:tcPr>
            <w:tcW w:w="5873" w:type="dxa"/>
            <w:gridSpan w:val="3"/>
          </w:tcPr>
          <w:p w14:paraId="162323E7" w14:textId="77777777" w:rsidR="00DD2FE7" w:rsidRDefault="00DD2FE7" w:rsidP="0089509B">
            <w:pPr>
              <w:pStyle w:val="bullet"/>
              <w:numPr>
                <w:ilvl w:val="0"/>
                <w:numId w:val="15"/>
              </w:numPr>
              <w:ind w:left="284" w:hanging="284"/>
            </w:pPr>
            <w:r>
              <w:t>instructional</w:t>
            </w:r>
          </w:p>
          <w:p w14:paraId="5D251248" w14:textId="77777777" w:rsidR="00DD2FE7" w:rsidRDefault="00DD2FE7" w:rsidP="0089509B">
            <w:pPr>
              <w:pStyle w:val="bullet"/>
              <w:numPr>
                <w:ilvl w:val="0"/>
                <w:numId w:val="15"/>
              </w:numPr>
              <w:ind w:left="284" w:hanging="284"/>
            </w:pPr>
            <w:r>
              <w:t>advisory</w:t>
            </w:r>
          </w:p>
          <w:p w14:paraId="723B4B4A" w14:textId="77777777" w:rsidR="00DD2FE7" w:rsidRDefault="00DD2FE7" w:rsidP="0089509B">
            <w:pPr>
              <w:pStyle w:val="bullet"/>
              <w:numPr>
                <w:ilvl w:val="0"/>
                <w:numId w:val="15"/>
              </w:numPr>
              <w:ind w:left="284" w:hanging="284"/>
            </w:pPr>
            <w:r>
              <w:t>mandatory</w:t>
            </w:r>
          </w:p>
          <w:p w14:paraId="67C44EBD" w14:textId="77777777" w:rsidR="00DD2FE7" w:rsidRDefault="00DD2FE7" w:rsidP="0089509B">
            <w:pPr>
              <w:pStyle w:val="bullet"/>
              <w:numPr>
                <w:ilvl w:val="0"/>
                <w:numId w:val="15"/>
              </w:numPr>
              <w:ind w:left="284" w:hanging="284"/>
            </w:pPr>
            <w:r>
              <w:t>legislative</w:t>
            </w:r>
          </w:p>
        </w:tc>
      </w:tr>
      <w:tr w:rsidR="00DD2FE7" w14:paraId="6775D00C" w14:textId="77777777" w:rsidTr="00DD2FE7">
        <w:tc>
          <w:tcPr>
            <w:tcW w:w="9242" w:type="dxa"/>
            <w:gridSpan w:val="5"/>
          </w:tcPr>
          <w:p w14:paraId="3402B8BC" w14:textId="77777777" w:rsidR="00DD2FE7" w:rsidRDefault="00DD2FE7" w:rsidP="0089509B">
            <w:pPr>
              <w:pStyle w:val="spacer"/>
            </w:pPr>
          </w:p>
        </w:tc>
      </w:tr>
      <w:tr w:rsidR="00DD2FE7" w14:paraId="684D2CFE" w14:textId="77777777" w:rsidTr="00DD2FE7">
        <w:tc>
          <w:tcPr>
            <w:tcW w:w="3369" w:type="dxa"/>
            <w:gridSpan w:val="2"/>
          </w:tcPr>
          <w:p w14:paraId="2DBB4EB4" w14:textId="77777777" w:rsidR="00DD2FE7" w:rsidRPr="004F4D2B" w:rsidRDefault="00DD2FE7" w:rsidP="0089509B">
            <w:pPr>
              <w:pStyle w:val="unittext"/>
            </w:pPr>
            <w:r>
              <w:rPr>
                <w:b/>
                <w:i/>
              </w:rPr>
              <w:t xml:space="preserve">Audience </w:t>
            </w:r>
            <w:r>
              <w:t>may include:</w:t>
            </w:r>
          </w:p>
        </w:tc>
        <w:tc>
          <w:tcPr>
            <w:tcW w:w="5873" w:type="dxa"/>
            <w:gridSpan w:val="3"/>
          </w:tcPr>
          <w:p w14:paraId="05C709EA" w14:textId="77777777" w:rsidR="00DD2FE7" w:rsidRPr="00C004BA" w:rsidRDefault="00DD2FE7" w:rsidP="0089509B">
            <w:pPr>
              <w:pStyle w:val="bullet"/>
              <w:numPr>
                <w:ilvl w:val="0"/>
                <w:numId w:val="13"/>
              </w:numPr>
              <w:ind w:left="284" w:hanging="284"/>
            </w:pPr>
            <w:r w:rsidRPr="00C004BA">
              <w:t>work colleagues</w:t>
            </w:r>
            <w:r>
              <w:t xml:space="preserve"> / </w:t>
            </w:r>
            <w:r w:rsidRPr="00C004BA">
              <w:t>supervisors</w:t>
            </w:r>
            <w:r>
              <w:t xml:space="preserve"> </w:t>
            </w:r>
          </w:p>
          <w:p w14:paraId="3FD4042A" w14:textId="77777777" w:rsidR="00DD2FE7" w:rsidRPr="00C004BA" w:rsidRDefault="00DD2FE7" w:rsidP="0089509B">
            <w:pPr>
              <w:pStyle w:val="bullet"/>
              <w:numPr>
                <w:ilvl w:val="0"/>
                <w:numId w:val="13"/>
              </w:numPr>
              <w:ind w:left="284" w:hanging="284"/>
            </w:pPr>
            <w:r w:rsidRPr="00C004BA">
              <w:t>self</w:t>
            </w:r>
          </w:p>
          <w:p w14:paraId="43B094E7" w14:textId="77777777" w:rsidR="00DD2FE7" w:rsidRDefault="00DD2FE7" w:rsidP="0089509B">
            <w:pPr>
              <w:pStyle w:val="bullet"/>
              <w:numPr>
                <w:ilvl w:val="0"/>
                <w:numId w:val="13"/>
              </w:numPr>
              <w:ind w:left="284" w:hanging="284"/>
            </w:pPr>
            <w:r w:rsidRPr="00C004BA">
              <w:t xml:space="preserve">internal </w:t>
            </w:r>
            <w:r>
              <w:t xml:space="preserve">/ </w:t>
            </w:r>
            <w:r w:rsidRPr="00C004BA">
              <w:t>external clients</w:t>
            </w:r>
          </w:p>
        </w:tc>
      </w:tr>
      <w:tr w:rsidR="00DD2FE7" w14:paraId="432535BC" w14:textId="77777777" w:rsidTr="00DD2FE7">
        <w:tc>
          <w:tcPr>
            <w:tcW w:w="9242" w:type="dxa"/>
            <w:gridSpan w:val="5"/>
          </w:tcPr>
          <w:p w14:paraId="73C40C9F" w14:textId="77777777" w:rsidR="00DD2FE7" w:rsidRDefault="00DD2FE7" w:rsidP="0089509B">
            <w:pPr>
              <w:pStyle w:val="spacer"/>
            </w:pPr>
          </w:p>
        </w:tc>
      </w:tr>
      <w:tr w:rsidR="00DD2FE7" w14:paraId="151CA088" w14:textId="77777777" w:rsidTr="00DD2FE7">
        <w:tc>
          <w:tcPr>
            <w:tcW w:w="3369" w:type="dxa"/>
            <w:gridSpan w:val="2"/>
          </w:tcPr>
          <w:p w14:paraId="058B3E73" w14:textId="77777777" w:rsidR="00DD2FE7" w:rsidRPr="006B7DCD" w:rsidRDefault="00DD2FE7" w:rsidP="0089509B">
            <w:pPr>
              <w:pStyle w:val="unittext"/>
            </w:pPr>
            <w:r>
              <w:rPr>
                <w:b/>
                <w:i/>
              </w:rPr>
              <w:t xml:space="preserve">Features </w:t>
            </w:r>
            <w:r>
              <w:t>may include:</w:t>
            </w:r>
          </w:p>
        </w:tc>
        <w:tc>
          <w:tcPr>
            <w:tcW w:w="5873" w:type="dxa"/>
            <w:gridSpan w:val="3"/>
          </w:tcPr>
          <w:p w14:paraId="49E76A63" w14:textId="77777777" w:rsidR="00DD2FE7" w:rsidRPr="006000CD" w:rsidRDefault="00DD2FE7" w:rsidP="0089509B">
            <w:pPr>
              <w:pStyle w:val="bullet"/>
              <w:numPr>
                <w:ilvl w:val="0"/>
                <w:numId w:val="13"/>
              </w:numPr>
              <w:ind w:left="284" w:hanging="284"/>
            </w:pPr>
            <w:r w:rsidRPr="006000CD">
              <w:t xml:space="preserve">layout features and styles as appropriate for </w:t>
            </w:r>
            <w:r>
              <w:t>digital and</w:t>
            </w:r>
            <w:r w:rsidRPr="006000CD">
              <w:t xml:space="preserve"> paper based text</w:t>
            </w:r>
          </w:p>
          <w:p w14:paraId="4DE94309" w14:textId="77777777" w:rsidR="00DD2FE7" w:rsidRPr="006000CD" w:rsidRDefault="00DD2FE7" w:rsidP="0089509B">
            <w:pPr>
              <w:pStyle w:val="bullet"/>
              <w:numPr>
                <w:ilvl w:val="0"/>
                <w:numId w:val="13"/>
              </w:numPr>
              <w:ind w:left="284" w:hanging="284"/>
            </w:pPr>
            <w:r w:rsidRPr="006000CD">
              <w:t xml:space="preserve">standard templates </w:t>
            </w:r>
            <w:r>
              <w:t>such as</w:t>
            </w:r>
            <w:r w:rsidRPr="006000CD">
              <w:t xml:space="preserve"> </w:t>
            </w:r>
            <w:r>
              <w:t>workplace memos</w:t>
            </w:r>
          </w:p>
          <w:p w14:paraId="08BD9FC4" w14:textId="77777777" w:rsidR="00DD2FE7" w:rsidRPr="006000CD" w:rsidRDefault="00DD2FE7" w:rsidP="0089509B">
            <w:pPr>
              <w:pStyle w:val="bullet"/>
              <w:numPr>
                <w:ilvl w:val="0"/>
                <w:numId w:val="13"/>
              </w:numPr>
              <w:ind w:left="284" w:hanging="284"/>
            </w:pPr>
            <w:r w:rsidRPr="006000CD">
              <w:t>use of appropriate language for audience and purpose</w:t>
            </w:r>
          </w:p>
          <w:p w14:paraId="6DA6E077" w14:textId="77777777" w:rsidR="00DD2FE7" w:rsidRPr="006000CD" w:rsidRDefault="00DD2FE7" w:rsidP="0089509B">
            <w:pPr>
              <w:pStyle w:val="bullet"/>
              <w:numPr>
                <w:ilvl w:val="0"/>
                <w:numId w:val="13"/>
              </w:numPr>
              <w:ind w:left="284" w:hanging="284"/>
            </w:pPr>
            <w:r w:rsidRPr="006000CD">
              <w:t>text structure:</w:t>
            </w:r>
          </w:p>
          <w:p w14:paraId="35FE3343" w14:textId="77777777" w:rsidR="00DD2FE7" w:rsidRPr="00786E13" w:rsidRDefault="00DD2FE7" w:rsidP="0089509B">
            <w:pPr>
              <w:pStyle w:val="endash"/>
              <w:keepNext/>
              <w:ind w:left="568" w:hanging="284"/>
            </w:pPr>
            <w:r w:rsidRPr="00786E13">
              <w:t>clearly structured text using a range of structural conventions</w:t>
            </w:r>
          </w:p>
          <w:p w14:paraId="740158E5" w14:textId="77777777" w:rsidR="00DD2FE7" w:rsidRPr="006000CD" w:rsidRDefault="00DD2FE7" w:rsidP="0089509B">
            <w:pPr>
              <w:pStyle w:val="endash"/>
              <w:keepNext/>
              <w:ind w:left="568" w:hanging="284"/>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72BC34EF" w14:textId="77777777" w:rsidR="00DD2FE7" w:rsidRDefault="00DD2FE7" w:rsidP="0089509B">
            <w:pPr>
              <w:pStyle w:val="endash"/>
              <w:keepNext/>
              <w:ind w:left="568" w:hanging="284"/>
            </w:pPr>
            <w:r w:rsidRPr="006000CD">
              <w:t>features of procedural texts</w:t>
            </w:r>
            <w:r>
              <w:t xml:space="preserve"> such as</w:t>
            </w:r>
            <w:r w:rsidRPr="006000CD">
              <w:t xml:space="preserve"> instructions: statement of the goal, requirements and steps to achieve the goal</w:t>
            </w:r>
          </w:p>
          <w:p w14:paraId="3947BCD2" w14:textId="77777777" w:rsidR="00DD2FE7" w:rsidRPr="006000CD" w:rsidRDefault="00DD2FE7" w:rsidP="0089509B">
            <w:pPr>
              <w:pStyle w:val="endash"/>
              <w:keepNext/>
              <w:ind w:left="568" w:hanging="284"/>
            </w:pPr>
            <w:r w:rsidRPr="006000CD">
              <w:t>navigation features</w:t>
            </w:r>
            <w:r>
              <w:t xml:space="preserve"> such as</w:t>
            </w:r>
            <w:r w:rsidRPr="006000CD">
              <w:t xml:space="preserve"> grids, arrows, dot points</w:t>
            </w:r>
          </w:p>
          <w:p w14:paraId="102391D8" w14:textId="77777777" w:rsidR="00DD2FE7" w:rsidRPr="006000CD" w:rsidRDefault="00DD2FE7" w:rsidP="0089509B">
            <w:pPr>
              <w:pStyle w:val="endash"/>
              <w:keepNext/>
              <w:ind w:left="568" w:hanging="284"/>
            </w:pPr>
            <w:r w:rsidRPr="006000CD">
              <w:t xml:space="preserve">information formatted into a table </w:t>
            </w:r>
            <w:r>
              <w:t>of one or two columns</w:t>
            </w:r>
          </w:p>
          <w:p w14:paraId="3F9EBEDF" w14:textId="77777777" w:rsidR="00DD2FE7" w:rsidRPr="006000CD" w:rsidRDefault="00DD2FE7" w:rsidP="0089509B">
            <w:pPr>
              <w:pStyle w:val="endash"/>
              <w:keepNext/>
              <w:ind w:left="568" w:hanging="284"/>
            </w:pPr>
            <w:r w:rsidRPr="006000CD">
              <w:t>features of transactional texts</w:t>
            </w:r>
            <w:r>
              <w:t xml:space="preserve"> such as </w:t>
            </w:r>
            <w:r w:rsidRPr="006000CD">
              <w:t xml:space="preserve">formal letter </w:t>
            </w:r>
            <w:r>
              <w:t xml:space="preserve">/ </w:t>
            </w:r>
            <w:r>
              <w:lastRenderedPageBreak/>
              <w:t>email with</w:t>
            </w:r>
            <w:r w:rsidRPr="006000CD">
              <w:t xml:space="preserve"> formal opening, statement of purposes, details, request, confirm, inform or clarify action, formal close</w:t>
            </w:r>
          </w:p>
          <w:p w14:paraId="480D3BB7" w14:textId="77777777" w:rsidR="00DD2FE7" w:rsidRPr="00F54832" w:rsidRDefault="00DD2FE7" w:rsidP="0089509B">
            <w:pPr>
              <w:pStyle w:val="bullet"/>
              <w:numPr>
                <w:ilvl w:val="0"/>
                <w:numId w:val="13"/>
              </w:numPr>
              <w:ind w:left="284" w:hanging="284"/>
              <w:rPr>
                <w:szCs w:val="24"/>
              </w:rPr>
            </w:pPr>
            <w:r w:rsidRPr="006000CD">
              <w:t>sentences:</w:t>
            </w:r>
          </w:p>
          <w:p w14:paraId="3EB8B8FE" w14:textId="77777777" w:rsidR="00DD2FE7" w:rsidRDefault="00DD2FE7" w:rsidP="0089509B">
            <w:pPr>
              <w:pStyle w:val="endash"/>
              <w:keepNext/>
              <w:ind w:left="568" w:hanging="284"/>
            </w:pPr>
            <w:r w:rsidRPr="006000CD">
              <w:t>cons</w:t>
            </w:r>
            <w:r>
              <w:t>istent use of structurally complex sentences</w:t>
            </w:r>
          </w:p>
          <w:p w14:paraId="4F9DB620" w14:textId="77777777" w:rsidR="00DD2FE7" w:rsidRDefault="00DD2FE7" w:rsidP="0089509B">
            <w:pPr>
              <w:pStyle w:val="endash"/>
              <w:keepNext/>
              <w:ind w:left="568" w:hanging="284"/>
            </w:pPr>
            <w:r>
              <w:t>use of nominalisation</w:t>
            </w:r>
          </w:p>
          <w:p w14:paraId="7060B8E6" w14:textId="77777777" w:rsidR="00DD2FE7" w:rsidRDefault="00DD2FE7" w:rsidP="0089509B">
            <w:pPr>
              <w:pStyle w:val="endash"/>
              <w:keepNext/>
              <w:ind w:left="568" w:hanging="284"/>
            </w:pPr>
            <w:r>
              <w:t>use of modal verbs and modification devices</w:t>
            </w:r>
          </w:p>
          <w:p w14:paraId="49A23023" w14:textId="77777777" w:rsidR="00DD2FE7" w:rsidRPr="00AD2BBB" w:rsidRDefault="00DD2FE7" w:rsidP="0089509B">
            <w:pPr>
              <w:pStyle w:val="endash"/>
              <w:keepNext/>
              <w:ind w:left="568" w:hanging="284"/>
            </w:pPr>
            <w:r>
              <w:t>use of abstract nouns to condense ideas, processes and descriptions and/or explanations</w:t>
            </w:r>
          </w:p>
          <w:p w14:paraId="6E1D8DCC" w14:textId="77777777" w:rsidR="00DD2FE7" w:rsidRDefault="00DD2FE7" w:rsidP="0089509B">
            <w:pPr>
              <w:pStyle w:val="endash"/>
              <w:keepNext/>
              <w:ind w:left="568" w:hanging="284"/>
            </w:pPr>
            <w:r w:rsidRPr="006000CD">
              <w:t>use of linking devices appropriate to text type</w:t>
            </w:r>
          </w:p>
          <w:p w14:paraId="7ED5B834" w14:textId="77777777" w:rsidR="00DD2FE7" w:rsidRDefault="00DD2FE7" w:rsidP="0089509B">
            <w:pPr>
              <w:pStyle w:val="endash"/>
              <w:keepNext/>
              <w:ind w:left="568" w:hanging="284"/>
            </w:pPr>
            <w:r w:rsidRPr="006000CD">
              <w:t>regular use of standard punctuation</w:t>
            </w:r>
          </w:p>
          <w:p w14:paraId="68088EB6" w14:textId="6F381D36" w:rsidR="00DD2FE7" w:rsidRPr="00763192" w:rsidRDefault="00DD2FE7" w:rsidP="0089509B">
            <w:pPr>
              <w:pStyle w:val="endash"/>
              <w:keepNext/>
              <w:ind w:left="568" w:hanging="284"/>
              <w:rPr>
                <w:i/>
              </w:rPr>
            </w:pPr>
            <w:r w:rsidRPr="008566DF">
              <w:t xml:space="preserve">control over the use of generic grammatical forms such as temporal links </w:t>
            </w:r>
            <w:r>
              <w:t xml:space="preserve">for </w:t>
            </w:r>
            <w:r w:rsidR="003C276F">
              <w:t>example,</w:t>
            </w:r>
            <w:r w:rsidR="003C276F" w:rsidRPr="008566DF">
              <w:t xml:space="preserve"> “meanwhile</w:t>
            </w:r>
            <w:r w:rsidRPr="008566DF">
              <w:t xml:space="preserve">” and abstract nouns </w:t>
            </w:r>
          </w:p>
          <w:p w14:paraId="2B57C4A5" w14:textId="77777777" w:rsidR="00DD2FE7" w:rsidRPr="006000CD" w:rsidRDefault="00DD2FE7" w:rsidP="0089509B">
            <w:pPr>
              <w:pStyle w:val="bullet"/>
              <w:numPr>
                <w:ilvl w:val="0"/>
                <w:numId w:val="13"/>
              </w:numPr>
              <w:ind w:left="284" w:hanging="284"/>
              <w:rPr>
                <w:i/>
              </w:rPr>
            </w:pPr>
            <w:r w:rsidRPr="00D5057F">
              <w:t>vocabulary</w:t>
            </w:r>
            <w:r w:rsidRPr="006000CD">
              <w:rPr>
                <w:i/>
              </w:rPr>
              <w:t>:</w:t>
            </w:r>
          </w:p>
          <w:p w14:paraId="611FB054" w14:textId="77777777" w:rsidR="00DD2FE7" w:rsidRPr="006000CD" w:rsidRDefault="00DD2FE7" w:rsidP="0089509B">
            <w:pPr>
              <w:pStyle w:val="endash"/>
              <w:keepNext/>
              <w:ind w:left="568" w:hanging="284"/>
            </w:pPr>
            <w:r w:rsidRPr="006000CD">
              <w:t xml:space="preserve">use of appropriate language for audience and purpose, </w:t>
            </w:r>
            <w:r>
              <w:t>including specialised workplace terminology</w:t>
            </w:r>
          </w:p>
          <w:p w14:paraId="17BC5DCF" w14:textId="77777777" w:rsidR="00DD2FE7" w:rsidRPr="006000CD" w:rsidRDefault="00DD2FE7" w:rsidP="0089509B">
            <w:pPr>
              <w:pStyle w:val="endash"/>
              <w:keepNext/>
              <w:ind w:left="568" w:hanging="284"/>
            </w:pPr>
            <w:r w:rsidRPr="006000CD">
              <w:t>use</w:t>
            </w:r>
            <w:r>
              <w:t xml:space="preserve"> of vocabulary specific to workplace</w:t>
            </w:r>
          </w:p>
          <w:p w14:paraId="30679921" w14:textId="77777777" w:rsidR="00DD2FE7" w:rsidRPr="006000CD" w:rsidRDefault="00DD2FE7" w:rsidP="0089509B">
            <w:pPr>
              <w:pStyle w:val="endash"/>
              <w:keepNext/>
              <w:ind w:left="568" w:hanging="284"/>
            </w:pPr>
            <w:r w:rsidRPr="006000CD">
              <w:t>precise selection of vocabulary to convey shades of meaning</w:t>
            </w:r>
          </w:p>
          <w:p w14:paraId="116A530B" w14:textId="77777777" w:rsidR="00DD2FE7" w:rsidRPr="006000CD" w:rsidRDefault="00DD2FE7" w:rsidP="0089509B">
            <w:pPr>
              <w:pStyle w:val="endash"/>
              <w:keepNext/>
              <w:ind w:left="568" w:hanging="284"/>
            </w:pPr>
            <w:r w:rsidRPr="006000CD">
              <w:t>most frequently used words spelt with accuracy</w:t>
            </w:r>
          </w:p>
          <w:p w14:paraId="37008E7C" w14:textId="77777777" w:rsidR="00DD2FE7" w:rsidRPr="006000CD" w:rsidRDefault="00DD2FE7" w:rsidP="0089509B">
            <w:pPr>
              <w:pStyle w:val="bullet"/>
              <w:numPr>
                <w:ilvl w:val="0"/>
                <w:numId w:val="13"/>
              </w:numPr>
              <w:ind w:left="284" w:hanging="284"/>
            </w:pPr>
            <w:r w:rsidRPr="008566DF">
              <w:t>visuals</w:t>
            </w:r>
            <w:r>
              <w:t>:</w:t>
            </w:r>
          </w:p>
          <w:p w14:paraId="2B66FB72" w14:textId="77777777" w:rsidR="00DD2FE7" w:rsidRPr="006000CD" w:rsidRDefault="00DD2FE7" w:rsidP="0089509B">
            <w:pPr>
              <w:pStyle w:val="endash"/>
              <w:keepNext/>
              <w:ind w:left="568" w:hanging="284"/>
            </w:pPr>
            <w:r w:rsidRPr="006000CD">
              <w:t>photographs</w:t>
            </w:r>
            <w:r>
              <w:t xml:space="preserve"> / </w:t>
            </w:r>
            <w:r w:rsidRPr="006000CD">
              <w:t>symbols</w:t>
            </w:r>
          </w:p>
          <w:p w14:paraId="28C91A6F" w14:textId="77777777" w:rsidR="00DD2FE7" w:rsidRPr="006000CD" w:rsidRDefault="00DD2FE7" w:rsidP="0089509B">
            <w:pPr>
              <w:pStyle w:val="endash"/>
              <w:keepNext/>
              <w:ind w:left="568" w:hanging="284"/>
            </w:pPr>
            <w:r w:rsidRPr="006000CD">
              <w:t>drawings / sketches / illustrations</w:t>
            </w:r>
          </w:p>
          <w:p w14:paraId="4607DBE1" w14:textId="77777777" w:rsidR="00DD2FE7" w:rsidRDefault="00DD2FE7" w:rsidP="0089509B">
            <w:pPr>
              <w:pStyle w:val="endash"/>
              <w:keepNext/>
              <w:ind w:left="568" w:hanging="284"/>
            </w:pPr>
            <w:r w:rsidRPr="006000CD">
              <w:t>diagrams, graphs</w:t>
            </w:r>
          </w:p>
          <w:p w14:paraId="368B327C" w14:textId="77777777" w:rsidR="00DD2FE7" w:rsidRDefault="00DD2FE7" w:rsidP="0089509B">
            <w:pPr>
              <w:pStyle w:val="endash"/>
              <w:keepNext/>
              <w:ind w:left="568" w:hanging="284"/>
            </w:pPr>
            <w:r w:rsidRPr="00D5057F">
              <w:t>maps</w:t>
            </w:r>
          </w:p>
        </w:tc>
      </w:tr>
      <w:tr w:rsidR="00DD2FE7" w14:paraId="76935EF3" w14:textId="77777777" w:rsidTr="00DD2FE7">
        <w:tc>
          <w:tcPr>
            <w:tcW w:w="9242" w:type="dxa"/>
            <w:gridSpan w:val="5"/>
          </w:tcPr>
          <w:p w14:paraId="064740F3" w14:textId="77777777" w:rsidR="00DD2FE7" w:rsidRDefault="00DD2FE7" w:rsidP="0089509B">
            <w:pPr>
              <w:pStyle w:val="spacer"/>
            </w:pPr>
          </w:p>
        </w:tc>
      </w:tr>
      <w:tr w:rsidR="00DD2FE7" w14:paraId="23CE4B97" w14:textId="77777777" w:rsidTr="00DD2FE7">
        <w:tc>
          <w:tcPr>
            <w:tcW w:w="3369" w:type="dxa"/>
            <w:gridSpan w:val="2"/>
          </w:tcPr>
          <w:p w14:paraId="0EAE84B8" w14:textId="77777777" w:rsidR="00DD2FE7" w:rsidRPr="00C004BA" w:rsidRDefault="00DD2FE7" w:rsidP="0089509B">
            <w:pPr>
              <w:pStyle w:val="unittext"/>
            </w:pPr>
            <w:r>
              <w:rPr>
                <w:b/>
                <w:i/>
              </w:rPr>
              <w:t xml:space="preserve">Appropriate format </w:t>
            </w:r>
            <w:r>
              <w:t>may include:</w:t>
            </w:r>
          </w:p>
        </w:tc>
        <w:tc>
          <w:tcPr>
            <w:tcW w:w="5873" w:type="dxa"/>
            <w:gridSpan w:val="3"/>
          </w:tcPr>
          <w:p w14:paraId="582644CF" w14:textId="77777777" w:rsidR="00DD2FE7" w:rsidRPr="00D5057F" w:rsidRDefault="00DD2FE7" w:rsidP="0089509B">
            <w:pPr>
              <w:pStyle w:val="bullet"/>
              <w:numPr>
                <w:ilvl w:val="0"/>
                <w:numId w:val="13"/>
              </w:numPr>
              <w:ind w:left="284" w:hanging="284"/>
              <w:rPr>
                <w:iCs/>
              </w:rPr>
            </w:pPr>
            <w:r w:rsidRPr="00D5057F">
              <w:rPr>
                <w:iCs/>
              </w:rPr>
              <w:t xml:space="preserve">tables, charts and other graphic information </w:t>
            </w:r>
          </w:p>
          <w:p w14:paraId="4F2A9B5B" w14:textId="77777777" w:rsidR="00DD2FE7" w:rsidRDefault="00DD2FE7" w:rsidP="0089509B">
            <w:pPr>
              <w:pStyle w:val="bullet"/>
              <w:numPr>
                <w:ilvl w:val="0"/>
                <w:numId w:val="13"/>
              </w:numPr>
              <w:ind w:left="284" w:hanging="284"/>
            </w:pPr>
            <w:r>
              <w:t>formatted and unformatted text types</w:t>
            </w:r>
          </w:p>
          <w:p w14:paraId="3096C9F3" w14:textId="77777777" w:rsidR="00DD2FE7" w:rsidRDefault="00DD2FE7" w:rsidP="0089509B">
            <w:pPr>
              <w:pStyle w:val="bullet"/>
              <w:numPr>
                <w:ilvl w:val="0"/>
                <w:numId w:val="13"/>
              </w:numPr>
              <w:ind w:left="284" w:hanging="284"/>
            </w:pPr>
            <w:r>
              <w:t>formal emails</w:t>
            </w:r>
          </w:p>
        </w:tc>
      </w:tr>
      <w:tr w:rsidR="00DD2FE7" w14:paraId="193CC1D3" w14:textId="77777777" w:rsidTr="00DD2FE7">
        <w:tc>
          <w:tcPr>
            <w:tcW w:w="9242" w:type="dxa"/>
            <w:gridSpan w:val="5"/>
          </w:tcPr>
          <w:p w14:paraId="3C36B14E" w14:textId="77777777" w:rsidR="00DD2FE7" w:rsidRDefault="00DD2FE7" w:rsidP="0089509B">
            <w:pPr>
              <w:pStyle w:val="spacer"/>
            </w:pPr>
          </w:p>
        </w:tc>
      </w:tr>
      <w:tr w:rsidR="00DD2FE7" w14:paraId="45153B58" w14:textId="77777777" w:rsidTr="00DD2FE7">
        <w:tc>
          <w:tcPr>
            <w:tcW w:w="3369" w:type="dxa"/>
            <w:gridSpan w:val="2"/>
          </w:tcPr>
          <w:p w14:paraId="4AE46FE1" w14:textId="77777777" w:rsidR="00DD2FE7" w:rsidRPr="00C004BA" w:rsidRDefault="00DD2FE7" w:rsidP="0089509B">
            <w:pPr>
              <w:pStyle w:val="unittext"/>
            </w:pPr>
            <w:r>
              <w:rPr>
                <w:b/>
                <w:i/>
              </w:rPr>
              <w:t xml:space="preserve">Organisational requirements </w:t>
            </w:r>
            <w:r>
              <w:t>may include:</w:t>
            </w:r>
          </w:p>
        </w:tc>
        <w:tc>
          <w:tcPr>
            <w:tcW w:w="5873" w:type="dxa"/>
            <w:gridSpan w:val="3"/>
          </w:tcPr>
          <w:p w14:paraId="38A4D55E" w14:textId="77777777" w:rsidR="00DD2FE7" w:rsidRDefault="00DD2FE7" w:rsidP="0089509B">
            <w:pPr>
              <w:pStyle w:val="bullet"/>
              <w:numPr>
                <w:ilvl w:val="0"/>
                <w:numId w:val="13"/>
              </w:numPr>
              <w:ind w:left="284" w:hanging="284"/>
            </w:pPr>
            <w:r>
              <w:t>legislative requirements / obligations</w:t>
            </w:r>
          </w:p>
          <w:p w14:paraId="269A4DB1" w14:textId="77777777" w:rsidR="00DD2FE7" w:rsidRPr="009408B0" w:rsidRDefault="00DD2FE7" w:rsidP="0089509B">
            <w:pPr>
              <w:pStyle w:val="bullet"/>
              <w:numPr>
                <w:ilvl w:val="0"/>
                <w:numId w:val="13"/>
              </w:numPr>
              <w:ind w:left="284" w:hanging="284"/>
            </w:pPr>
            <w:r w:rsidRPr="009408B0">
              <w:t xml:space="preserve">codes of practice </w:t>
            </w:r>
          </w:p>
          <w:p w14:paraId="08A35147" w14:textId="77777777" w:rsidR="00DD2FE7" w:rsidRPr="009408B0" w:rsidRDefault="00DD2FE7" w:rsidP="0089509B">
            <w:pPr>
              <w:pStyle w:val="bullet"/>
              <w:numPr>
                <w:ilvl w:val="0"/>
                <w:numId w:val="13"/>
              </w:numPr>
              <w:ind w:left="284" w:hanging="284"/>
            </w:pPr>
            <w:r w:rsidRPr="009408B0">
              <w:t xml:space="preserve">codes of ethics </w:t>
            </w:r>
          </w:p>
          <w:p w14:paraId="7C71B953" w14:textId="77777777" w:rsidR="00DD2FE7" w:rsidRPr="009408B0" w:rsidRDefault="00DD2FE7" w:rsidP="0089509B">
            <w:pPr>
              <w:pStyle w:val="bullet"/>
              <w:numPr>
                <w:ilvl w:val="0"/>
                <w:numId w:val="13"/>
              </w:numPr>
              <w:ind w:left="284" w:hanging="284"/>
            </w:pPr>
            <w:r w:rsidRPr="009408B0">
              <w:t xml:space="preserve">security standards </w:t>
            </w:r>
          </w:p>
          <w:p w14:paraId="31DFAF9F" w14:textId="77777777" w:rsidR="00DD2FE7" w:rsidRPr="009408B0" w:rsidRDefault="00DD2FE7" w:rsidP="0089509B">
            <w:pPr>
              <w:pStyle w:val="bullet"/>
              <w:numPr>
                <w:ilvl w:val="0"/>
                <w:numId w:val="13"/>
              </w:numPr>
              <w:ind w:left="284" w:hanging="284"/>
            </w:pPr>
            <w:r w:rsidRPr="009408B0">
              <w:t xml:space="preserve">administrative procedures </w:t>
            </w:r>
          </w:p>
          <w:p w14:paraId="6D613403" w14:textId="77777777" w:rsidR="00DD2FE7" w:rsidRDefault="00DD2FE7" w:rsidP="0089509B">
            <w:pPr>
              <w:pStyle w:val="bullet"/>
              <w:numPr>
                <w:ilvl w:val="0"/>
                <w:numId w:val="13"/>
              </w:numPr>
              <w:ind w:left="284" w:hanging="284"/>
            </w:pPr>
            <w:r w:rsidRPr="009408B0">
              <w:t>writing guides/style manuals</w:t>
            </w:r>
          </w:p>
        </w:tc>
      </w:tr>
      <w:tr w:rsidR="00DD2FE7" w14:paraId="406AEC49" w14:textId="77777777" w:rsidTr="00DD2FE7">
        <w:tc>
          <w:tcPr>
            <w:tcW w:w="9242" w:type="dxa"/>
            <w:gridSpan w:val="5"/>
          </w:tcPr>
          <w:p w14:paraId="5A927A4E" w14:textId="77777777" w:rsidR="00DD2FE7" w:rsidRDefault="00DD2FE7" w:rsidP="0089509B">
            <w:pPr>
              <w:pStyle w:val="spacer"/>
            </w:pPr>
          </w:p>
        </w:tc>
      </w:tr>
      <w:tr w:rsidR="00DD2FE7" w14:paraId="5B7307B3" w14:textId="77777777" w:rsidTr="00DD2FE7">
        <w:tc>
          <w:tcPr>
            <w:tcW w:w="3369" w:type="dxa"/>
            <w:gridSpan w:val="2"/>
          </w:tcPr>
          <w:p w14:paraId="60F78036" w14:textId="77777777" w:rsidR="00DD2FE7" w:rsidRPr="00C004BA" w:rsidRDefault="00DD2FE7" w:rsidP="0089509B">
            <w:pPr>
              <w:pStyle w:val="unittext"/>
            </w:pPr>
            <w:r>
              <w:rPr>
                <w:b/>
                <w:i/>
              </w:rPr>
              <w:t xml:space="preserve">Specified requirements </w:t>
            </w:r>
            <w:r>
              <w:t>may include:</w:t>
            </w:r>
          </w:p>
        </w:tc>
        <w:tc>
          <w:tcPr>
            <w:tcW w:w="5873" w:type="dxa"/>
            <w:gridSpan w:val="3"/>
          </w:tcPr>
          <w:p w14:paraId="11FE93B4" w14:textId="77777777" w:rsidR="00DD2FE7" w:rsidRPr="009408B0" w:rsidRDefault="00DD2FE7" w:rsidP="0089509B">
            <w:pPr>
              <w:pStyle w:val="bullet"/>
              <w:numPr>
                <w:ilvl w:val="0"/>
                <w:numId w:val="13"/>
              </w:numPr>
              <w:ind w:left="284" w:hanging="284"/>
            </w:pPr>
            <w:r w:rsidRPr="009408B0">
              <w:t>organisational standards for format and accuracy</w:t>
            </w:r>
          </w:p>
          <w:p w14:paraId="6E750C12" w14:textId="77777777" w:rsidR="00DD2FE7" w:rsidRPr="009408B0" w:rsidRDefault="00DD2FE7" w:rsidP="0089509B">
            <w:pPr>
              <w:pStyle w:val="bullet"/>
              <w:numPr>
                <w:ilvl w:val="0"/>
                <w:numId w:val="13"/>
              </w:numPr>
              <w:ind w:left="284" w:hanging="284"/>
            </w:pPr>
            <w:r w:rsidRPr="009408B0">
              <w:t>use of standard templates</w:t>
            </w:r>
          </w:p>
          <w:p w14:paraId="1B5D0AC6" w14:textId="77777777" w:rsidR="00DD2FE7" w:rsidRDefault="00DD2FE7" w:rsidP="0089509B">
            <w:pPr>
              <w:pStyle w:val="bullet"/>
              <w:numPr>
                <w:ilvl w:val="0"/>
                <w:numId w:val="13"/>
              </w:numPr>
              <w:ind w:left="284" w:hanging="284"/>
            </w:pPr>
            <w:r w:rsidRPr="009408B0">
              <w:t>required timeframes</w:t>
            </w:r>
          </w:p>
        </w:tc>
      </w:tr>
      <w:tr w:rsidR="00DD2FE7" w14:paraId="4EDD2E58" w14:textId="77777777" w:rsidTr="00DD2FE7">
        <w:tc>
          <w:tcPr>
            <w:tcW w:w="9242" w:type="dxa"/>
            <w:gridSpan w:val="5"/>
          </w:tcPr>
          <w:p w14:paraId="66FB3996" w14:textId="77777777" w:rsidR="00DD2FE7" w:rsidRDefault="00DD2FE7" w:rsidP="0089509B">
            <w:pPr>
              <w:pStyle w:val="spacer"/>
            </w:pPr>
          </w:p>
        </w:tc>
      </w:tr>
      <w:tr w:rsidR="00DD2FE7" w14:paraId="1A1A966E" w14:textId="77777777" w:rsidTr="00DD2FE7">
        <w:tc>
          <w:tcPr>
            <w:tcW w:w="9242" w:type="dxa"/>
            <w:gridSpan w:val="5"/>
          </w:tcPr>
          <w:p w14:paraId="1647D3AB" w14:textId="77777777" w:rsidR="00DD2FE7" w:rsidRDefault="00DD2FE7" w:rsidP="0089509B">
            <w:pPr>
              <w:pStyle w:val="Heading21"/>
            </w:pPr>
            <w:r>
              <w:lastRenderedPageBreak/>
              <w:t>Evidence Guide</w:t>
            </w:r>
          </w:p>
          <w:p w14:paraId="5C8FF799" w14:textId="77777777" w:rsidR="00DD2FE7" w:rsidRDefault="00DD2FE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3BDCB03" w14:textId="77777777" w:rsidTr="00DD2FE7">
        <w:tc>
          <w:tcPr>
            <w:tcW w:w="3369" w:type="dxa"/>
            <w:gridSpan w:val="2"/>
          </w:tcPr>
          <w:p w14:paraId="0909B861" w14:textId="77777777" w:rsidR="00DD2FE7" w:rsidRPr="005979AA" w:rsidRDefault="00DD2FE7" w:rsidP="0089509B">
            <w:pPr>
              <w:pStyle w:val="EG"/>
            </w:pPr>
            <w:r w:rsidRPr="005979AA">
              <w:t>Critical aspects for assessment and evidence required to demonstrate competency in this unit</w:t>
            </w:r>
          </w:p>
        </w:tc>
        <w:tc>
          <w:tcPr>
            <w:tcW w:w="5873" w:type="dxa"/>
            <w:gridSpan w:val="3"/>
          </w:tcPr>
          <w:p w14:paraId="54F3207A" w14:textId="77777777" w:rsidR="00DD2FE7" w:rsidRDefault="00DD2FE7" w:rsidP="0089509B">
            <w:pPr>
              <w:pStyle w:val="unittext"/>
            </w:pPr>
            <w:r w:rsidRPr="003B087B">
              <w:t>Assessment</w:t>
            </w:r>
            <w:r>
              <w:t xml:space="preserve"> must confirm the ability to:</w:t>
            </w:r>
          </w:p>
          <w:p w14:paraId="0E31CDDA" w14:textId="77777777" w:rsidR="00DD2FE7" w:rsidRDefault="00DD2FE7" w:rsidP="0089509B">
            <w:pPr>
              <w:pStyle w:val="bullet"/>
              <w:numPr>
                <w:ilvl w:val="0"/>
                <w:numId w:val="13"/>
              </w:numPr>
              <w:ind w:left="284" w:hanging="284"/>
            </w:pPr>
            <w:r>
              <w:t xml:space="preserve">identify the purpose and audience for a range of complex employment related text types </w:t>
            </w:r>
          </w:p>
          <w:p w14:paraId="27B2DC65" w14:textId="77777777" w:rsidR="00DD2FE7" w:rsidRPr="00274743" w:rsidRDefault="00DD2FE7" w:rsidP="0089509B">
            <w:pPr>
              <w:pStyle w:val="bullet"/>
              <w:numPr>
                <w:ilvl w:val="0"/>
                <w:numId w:val="13"/>
              </w:numPr>
              <w:ind w:left="284" w:hanging="284"/>
            </w:pPr>
            <w:r>
              <w:t>create a minimum of two complex employment related texts, with each text reflecting a different text type</w:t>
            </w:r>
          </w:p>
        </w:tc>
      </w:tr>
      <w:tr w:rsidR="00DD2FE7" w14:paraId="77B58EBB" w14:textId="77777777" w:rsidTr="00DD2FE7">
        <w:tc>
          <w:tcPr>
            <w:tcW w:w="9242" w:type="dxa"/>
            <w:gridSpan w:val="5"/>
          </w:tcPr>
          <w:p w14:paraId="7321EE08" w14:textId="77777777" w:rsidR="00DD2FE7" w:rsidRDefault="00DD2FE7" w:rsidP="0089509B">
            <w:pPr>
              <w:pStyle w:val="spacer"/>
            </w:pPr>
          </w:p>
        </w:tc>
      </w:tr>
      <w:tr w:rsidR="00DD2FE7" w14:paraId="27E98B6F" w14:textId="77777777" w:rsidTr="00DD2FE7">
        <w:tc>
          <w:tcPr>
            <w:tcW w:w="3369" w:type="dxa"/>
            <w:gridSpan w:val="2"/>
          </w:tcPr>
          <w:p w14:paraId="0B319672" w14:textId="77777777" w:rsidR="00DD2FE7" w:rsidRPr="005979AA" w:rsidRDefault="00DD2FE7" w:rsidP="0089509B">
            <w:pPr>
              <w:pStyle w:val="EG"/>
            </w:pPr>
            <w:r w:rsidRPr="005979AA">
              <w:t>Context of and specific resources for assessment</w:t>
            </w:r>
          </w:p>
        </w:tc>
        <w:tc>
          <w:tcPr>
            <w:tcW w:w="5873" w:type="dxa"/>
            <w:gridSpan w:val="3"/>
          </w:tcPr>
          <w:p w14:paraId="0865464B" w14:textId="77777777" w:rsidR="00DD2FE7" w:rsidRDefault="00DD2FE7" w:rsidP="0089509B">
            <w:pPr>
              <w:pStyle w:val="unittext"/>
            </w:pPr>
            <w:r>
              <w:t>Assessment must ensure access to:</w:t>
            </w:r>
          </w:p>
          <w:p w14:paraId="30466B89" w14:textId="77777777" w:rsidR="00DD2FE7" w:rsidRPr="006000CD" w:rsidRDefault="00DD2FE7" w:rsidP="0089509B">
            <w:pPr>
              <w:pStyle w:val="bullet"/>
              <w:numPr>
                <w:ilvl w:val="0"/>
                <w:numId w:val="13"/>
              </w:numPr>
              <w:ind w:left="284" w:hanging="284"/>
            </w:pPr>
            <w:r w:rsidRPr="006000CD">
              <w:t>a</w:t>
            </w:r>
            <w:r>
              <w:t xml:space="preserve">uthentic workplace </w:t>
            </w:r>
            <w:r w:rsidRPr="006000CD">
              <w:t>texts in context</w:t>
            </w:r>
          </w:p>
          <w:p w14:paraId="18983AC4" w14:textId="77777777" w:rsidR="00DD2FE7" w:rsidRDefault="00DD2FE7" w:rsidP="0089509B">
            <w:pPr>
              <w:pStyle w:val="bullet"/>
              <w:numPr>
                <w:ilvl w:val="0"/>
                <w:numId w:val="13"/>
              </w:numPr>
              <w:ind w:left="284" w:hanging="284"/>
            </w:pPr>
            <w:r w:rsidRPr="006000CD">
              <w:t>communications technology as required</w:t>
            </w:r>
          </w:p>
          <w:p w14:paraId="23133C6F" w14:textId="77777777" w:rsidR="00DD2FE7" w:rsidRDefault="00DD2FE7" w:rsidP="0089509B">
            <w:pPr>
              <w:pStyle w:val="unittext"/>
            </w:pPr>
            <w:r>
              <w:t>At this level the learner:</w:t>
            </w:r>
          </w:p>
          <w:p w14:paraId="34022FE3" w14:textId="77777777" w:rsidR="00DD2FE7" w:rsidRDefault="00DD2FE7" w:rsidP="0089509B">
            <w:pPr>
              <w:pStyle w:val="bullet"/>
              <w:numPr>
                <w:ilvl w:val="0"/>
                <w:numId w:val="13"/>
              </w:numPr>
              <w:ind w:left="284" w:hanging="284"/>
            </w:pPr>
            <w:r>
              <w:t>works independently across a range of contexts including some that are unfamiliar and/or unpredictable and include some specialisation</w:t>
            </w:r>
          </w:p>
          <w:p w14:paraId="52F3EED5" w14:textId="77777777" w:rsidR="00DD2FE7" w:rsidRDefault="00DD2FE7" w:rsidP="0089509B">
            <w:pPr>
              <w:pStyle w:val="bullet"/>
              <w:numPr>
                <w:ilvl w:val="0"/>
                <w:numId w:val="13"/>
              </w:numPr>
              <w:ind w:left="284" w:hanging="284"/>
            </w:pPr>
            <w:r w:rsidRPr="00274743">
              <w:t>initiates and uses support from a range of established sources</w:t>
            </w:r>
          </w:p>
          <w:p w14:paraId="731E3346" w14:textId="77777777" w:rsidR="00DD2FE7" w:rsidRDefault="00DD2FE7" w:rsidP="0089509B">
            <w:pPr>
              <w:pStyle w:val="bullet"/>
              <w:numPr>
                <w:ilvl w:val="0"/>
                <w:numId w:val="0"/>
              </w:numPr>
            </w:pPr>
            <w:r w:rsidRPr="008F6392">
              <w:t xml:space="preserve">In order to </w:t>
            </w:r>
            <w:r>
              <w:t xml:space="preserve">support achievement of </w:t>
            </w:r>
            <w:r w:rsidRPr="008F6392">
              <w:t>meaningful outcomes at the qualification level an integrated approach to assessment should be used, refer to Section B 6.1 Assessment Strategy.</w:t>
            </w:r>
          </w:p>
          <w:p w14:paraId="68A1F2B9" w14:textId="77777777" w:rsidR="00DD2FE7" w:rsidRPr="00274743" w:rsidRDefault="00DD2FE7" w:rsidP="0089509B">
            <w:pPr>
              <w:pStyle w:val="bullet"/>
              <w:numPr>
                <w:ilvl w:val="0"/>
                <w:numId w:val="0"/>
              </w:numPr>
            </w:pPr>
            <w:r w:rsidRPr="00274743">
              <w:t>Where this unit is being co-assessed with units related to another domain, such as personal, the same texts may apply to both domains.</w:t>
            </w:r>
          </w:p>
        </w:tc>
      </w:tr>
      <w:tr w:rsidR="00DD2FE7" w14:paraId="4A3D024D" w14:textId="77777777" w:rsidTr="00DD2FE7">
        <w:tc>
          <w:tcPr>
            <w:tcW w:w="9242" w:type="dxa"/>
            <w:gridSpan w:val="5"/>
          </w:tcPr>
          <w:p w14:paraId="4596EE33" w14:textId="77777777" w:rsidR="00DD2FE7" w:rsidRDefault="00DD2FE7" w:rsidP="0089509B">
            <w:pPr>
              <w:pStyle w:val="spacer"/>
            </w:pPr>
          </w:p>
        </w:tc>
      </w:tr>
      <w:tr w:rsidR="00DD2FE7" w14:paraId="6B6FD4A0" w14:textId="77777777" w:rsidTr="00DD2FE7">
        <w:tc>
          <w:tcPr>
            <w:tcW w:w="3369" w:type="dxa"/>
            <w:gridSpan w:val="2"/>
          </w:tcPr>
          <w:p w14:paraId="218E33C5" w14:textId="77777777" w:rsidR="00DD2FE7" w:rsidRPr="00622D2D" w:rsidRDefault="00DD2FE7" w:rsidP="0089509B">
            <w:pPr>
              <w:pStyle w:val="EG"/>
            </w:pPr>
            <w:r w:rsidRPr="005979AA">
              <w:t>Method(s) of assessment</w:t>
            </w:r>
          </w:p>
        </w:tc>
        <w:tc>
          <w:tcPr>
            <w:tcW w:w="5873" w:type="dxa"/>
            <w:gridSpan w:val="3"/>
          </w:tcPr>
          <w:p w14:paraId="6764C057" w14:textId="77777777" w:rsidR="00DD2FE7" w:rsidRDefault="00DD2FE7" w:rsidP="0089509B">
            <w:pPr>
              <w:pStyle w:val="unittext"/>
            </w:pPr>
            <w:r>
              <w:t>The following suggested assessment methods are suitable for this unit:</w:t>
            </w:r>
          </w:p>
          <w:p w14:paraId="1F33B727" w14:textId="77777777" w:rsidR="00DD2FE7" w:rsidRDefault="00DD2FE7" w:rsidP="0089509B">
            <w:pPr>
              <w:pStyle w:val="bullet"/>
              <w:numPr>
                <w:ilvl w:val="0"/>
                <w:numId w:val="13"/>
              </w:numPr>
              <w:ind w:left="284" w:hanging="284"/>
            </w:pPr>
            <w:r>
              <w:t>portfolio of different text types created by the learner which show evidence of drafting and review</w:t>
            </w:r>
          </w:p>
          <w:p w14:paraId="1E061C13" w14:textId="77777777" w:rsidR="00DD2FE7" w:rsidRDefault="00DD2FE7" w:rsidP="0089509B">
            <w:pPr>
              <w:pStyle w:val="bullet"/>
              <w:numPr>
                <w:ilvl w:val="0"/>
                <w:numId w:val="13"/>
              </w:numPr>
              <w:ind w:left="284" w:hanging="284"/>
            </w:pPr>
            <w:r>
              <w:t>oral or written questioning to assess knowledge of a the purpose and audience for a range of workplace related texts</w:t>
            </w:r>
          </w:p>
        </w:tc>
      </w:tr>
    </w:tbl>
    <w:p w14:paraId="3C3CE228" w14:textId="77777777" w:rsidR="00DD2FE7" w:rsidRDefault="00DD2FE7" w:rsidP="0089509B">
      <w:pPr>
        <w:keepNext/>
        <w:tabs>
          <w:tab w:val="left" w:pos="930"/>
        </w:tabs>
        <w:spacing w:before="0" w:after="0"/>
        <w:sectPr w:rsidR="00DD2FE7" w:rsidSect="00DD2FE7">
          <w:headerReference w:type="even" r:id="rId377"/>
          <w:headerReference w:type="default" r:id="rId378"/>
          <w:footerReference w:type="even" r:id="rId379"/>
          <w:headerReference w:type="first" r:id="rId380"/>
          <w:footerReference w:type="first" r:id="rId38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D2FE7" w14:paraId="4F7C70E4" w14:textId="77777777" w:rsidTr="00DD2FE7">
        <w:tc>
          <w:tcPr>
            <w:tcW w:w="2943" w:type="dxa"/>
          </w:tcPr>
          <w:p w14:paraId="06BCDEE5" w14:textId="77777777" w:rsidR="00DD2FE7" w:rsidRPr="00D72D90" w:rsidRDefault="00DD2FE7" w:rsidP="0089509B">
            <w:pPr>
              <w:pStyle w:val="CodeTOC"/>
            </w:pPr>
            <w:r w:rsidRPr="00D72D90">
              <w:lastRenderedPageBreak/>
              <w:t>Unit Code</w:t>
            </w:r>
          </w:p>
        </w:tc>
        <w:tc>
          <w:tcPr>
            <w:tcW w:w="6299" w:type="dxa"/>
            <w:gridSpan w:val="4"/>
          </w:tcPr>
          <w:p w14:paraId="16BF99D0" w14:textId="331EE188" w:rsidR="00DD2FE7" w:rsidRPr="00D72D90" w:rsidRDefault="00A11DAE" w:rsidP="0089509B">
            <w:pPr>
              <w:pStyle w:val="code"/>
            </w:pPr>
            <w:bookmarkStart w:id="310" w:name="_Toc514234423"/>
            <w:r>
              <w:rPr>
                <w:color w:val="000000"/>
              </w:rPr>
              <w:t>VU22421</w:t>
            </w:r>
            <w:bookmarkEnd w:id="310"/>
          </w:p>
        </w:tc>
      </w:tr>
      <w:tr w:rsidR="00DD2FE7" w14:paraId="2FFC275B" w14:textId="77777777" w:rsidTr="00DD2FE7">
        <w:tc>
          <w:tcPr>
            <w:tcW w:w="2943" w:type="dxa"/>
          </w:tcPr>
          <w:p w14:paraId="7403BABC" w14:textId="77777777" w:rsidR="00DD2FE7" w:rsidRPr="00D72D90" w:rsidRDefault="00DD2FE7" w:rsidP="0089509B">
            <w:pPr>
              <w:pStyle w:val="CodeTOC"/>
            </w:pPr>
            <w:r w:rsidRPr="00D72D90">
              <w:t>Unit Title</w:t>
            </w:r>
          </w:p>
        </w:tc>
        <w:tc>
          <w:tcPr>
            <w:tcW w:w="6299" w:type="dxa"/>
            <w:gridSpan w:val="4"/>
          </w:tcPr>
          <w:p w14:paraId="4E1FAB51" w14:textId="2DD909DF" w:rsidR="00DD2FE7" w:rsidRPr="00D72D90" w:rsidRDefault="00DD2FE7" w:rsidP="0089509B">
            <w:pPr>
              <w:pStyle w:val="code"/>
            </w:pPr>
            <w:bookmarkStart w:id="311" w:name="_Toc507058667"/>
            <w:bookmarkStart w:id="312" w:name="_Toc514234424"/>
            <w:r w:rsidRPr="00031562">
              <w:t>Create a range of</w:t>
            </w:r>
            <w:r>
              <w:t xml:space="preserve"> complex</w:t>
            </w:r>
            <w:r w:rsidRPr="00031562">
              <w:t xml:space="preserve"> texts to participate in the community</w:t>
            </w:r>
            <w:bookmarkEnd w:id="311"/>
            <w:bookmarkEnd w:id="312"/>
          </w:p>
        </w:tc>
      </w:tr>
      <w:tr w:rsidR="00DD2FE7" w14:paraId="1C0620B3" w14:textId="77777777" w:rsidTr="00DD2FE7">
        <w:tc>
          <w:tcPr>
            <w:tcW w:w="2943" w:type="dxa"/>
          </w:tcPr>
          <w:p w14:paraId="777E9B3B" w14:textId="77777777" w:rsidR="00DD2FE7" w:rsidRDefault="00DD2FE7" w:rsidP="0089509B">
            <w:pPr>
              <w:pStyle w:val="Heading21"/>
            </w:pPr>
            <w:r>
              <w:t>Unit Descriptor</w:t>
            </w:r>
          </w:p>
        </w:tc>
        <w:tc>
          <w:tcPr>
            <w:tcW w:w="6299" w:type="dxa"/>
            <w:gridSpan w:val="4"/>
          </w:tcPr>
          <w:p w14:paraId="4F162A15" w14:textId="77777777" w:rsidR="00DD2FE7" w:rsidRDefault="00DD2FE7" w:rsidP="0089509B">
            <w:pPr>
              <w:pStyle w:val="unittext"/>
            </w:pPr>
            <w:r>
              <w:t xml:space="preserve">This unit describes the skills and knowledge to support the development of </w:t>
            </w:r>
            <w:r w:rsidRPr="00040AB1">
              <w:t>writing skills to create a range of</w:t>
            </w:r>
            <w:r>
              <w:t xml:space="preserve"> complex</w:t>
            </w:r>
            <w:r w:rsidRPr="00040AB1">
              <w:t xml:space="preserve"> </w:t>
            </w:r>
            <w:r>
              <w:t xml:space="preserve">texts </w:t>
            </w:r>
            <w:r w:rsidRPr="00040AB1">
              <w:t xml:space="preserve">which are relevant to </w:t>
            </w:r>
            <w:r>
              <w:t xml:space="preserve">community </w:t>
            </w:r>
            <w:r w:rsidRPr="00040AB1">
              <w:t>participation</w:t>
            </w:r>
            <w:r>
              <w:t>. At this level the learner works across a range of contexts including some that are unfamiliar and/or unpredictable and including some specialisation. Learners at this level work independently and initiate and use support from a range of established resources.</w:t>
            </w:r>
          </w:p>
          <w:p w14:paraId="20594704" w14:textId="77777777" w:rsidR="00DD2FE7" w:rsidRDefault="00DD2FE7" w:rsidP="0089509B">
            <w:pPr>
              <w:pStyle w:val="unittext"/>
            </w:pPr>
            <w:r w:rsidRPr="00C2599D">
              <w:t>The required outcomes described in this unit</w:t>
            </w:r>
            <w:r>
              <w:t xml:space="preserve"> contribute to the achievement of Australian Core Skills Framework indicators for Writing at Level 4: 4.05, 4.06</w:t>
            </w:r>
          </w:p>
        </w:tc>
      </w:tr>
      <w:tr w:rsidR="00DD2FE7" w14:paraId="08084AFA" w14:textId="77777777" w:rsidTr="00DD2FE7">
        <w:tc>
          <w:tcPr>
            <w:tcW w:w="2943" w:type="dxa"/>
          </w:tcPr>
          <w:p w14:paraId="32212801" w14:textId="77777777" w:rsidR="00DD2FE7" w:rsidRDefault="00DD2FE7" w:rsidP="0089509B">
            <w:pPr>
              <w:pStyle w:val="Heading21"/>
            </w:pPr>
            <w:r>
              <w:t>Employability Skills</w:t>
            </w:r>
          </w:p>
        </w:tc>
        <w:tc>
          <w:tcPr>
            <w:tcW w:w="6299" w:type="dxa"/>
            <w:gridSpan w:val="4"/>
          </w:tcPr>
          <w:p w14:paraId="3D0871F3" w14:textId="77777777" w:rsidR="00DD2FE7" w:rsidRDefault="00DD2FE7" w:rsidP="0089509B">
            <w:pPr>
              <w:pStyle w:val="unittext"/>
            </w:pPr>
            <w:r>
              <w:t>This unit contains employability skills.</w:t>
            </w:r>
          </w:p>
        </w:tc>
      </w:tr>
      <w:tr w:rsidR="00DD2FE7" w14:paraId="7843A772" w14:textId="77777777" w:rsidTr="00DD2FE7">
        <w:tc>
          <w:tcPr>
            <w:tcW w:w="2943" w:type="dxa"/>
          </w:tcPr>
          <w:p w14:paraId="4131082D" w14:textId="77777777" w:rsidR="00DD2FE7" w:rsidRDefault="00DD2FE7" w:rsidP="0089509B">
            <w:pPr>
              <w:pStyle w:val="Heading21"/>
            </w:pPr>
            <w:r>
              <w:t>Application of the Unit</w:t>
            </w:r>
          </w:p>
        </w:tc>
        <w:tc>
          <w:tcPr>
            <w:tcW w:w="6299" w:type="dxa"/>
            <w:gridSpan w:val="4"/>
          </w:tcPr>
          <w:p w14:paraId="11137866" w14:textId="77777777" w:rsidR="00DD2FE7" w:rsidRPr="00742F17" w:rsidRDefault="00DD2FE7" w:rsidP="0089509B">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14:paraId="6AFC9DEE" w14:textId="1B9E2094" w:rsidR="00DD2FE7" w:rsidRPr="007D51A0" w:rsidRDefault="00DD2FE7" w:rsidP="0089509B">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8E6729" w:rsidRPr="008E6729">
              <w:rPr>
                <w:i/>
              </w:rPr>
              <w:t>VU22416</w:t>
            </w:r>
            <w:r w:rsidR="008E6729">
              <w:rPr>
                <w:i/>
              </w:rPr>
              <w:t xml:space="preserve"> </w:t>
            </w:r>
            <w:r>
              <w:rPr>
                <w:i/>
              </w:rPr>
              <w:t>Engage with a range of complex texts to participate in the community</w:t>
            </w:r>
            <w:r>
              <w:t xml:space="preserve">. 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1DB5D7D8" w14:textId="77777777" w:rsidTr="00DD2FE7">
        <w:tc>
          <w:tcPr>
            <w:tcW w:w="2943" w:type="dxa"/>
          </w:tcPr>
          <w:p w14:paraId="567BC782" w14:textId="77777777" w:rsidR="00DD2FE7" w:rsidRDefault="00DD2FE7" w:rsidP="0089509B">
            <w:pPr>
              <w:pStyle w:val="Heading21"/>
            </w:pPr>
            <w:r>
              <w:t>Element</w:t>
            </w:r>
          </w:p>
          <w:p w14:paraId="65A1B33F" w14:textId="77777777" w:rsidR="00DD2FE7" w:rsidRDefault="00DD2FE7"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07665CBE" w14:textId="77777777" w:rsidR="00DD2FE7" w:rsidRDefault="00DD2FE7" w:rsidP="0089509B">
            <w:pPr>
              <w:pStyle w:val="Heading21"/>
            </w:pPr>
            <w:r>
              <w:t>Performance Criteria</w:t>
            </w:r>
          </w:p>
          <w:p w14:paraId="7D00AB3A" w14:textId="77777777" w:rsidR="00DD2FE7" w:rsidRDefault="00DD2FE7"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43EA173" w14:textId="77777777" w:rsidTr="00DD2FE7">
        <w:tc>
          <w:tcPr>
            <w:tcW w:w="2943" w:type="dxa"/>
          </w:tcPr>
          <w:p w14:paraId="6426320A" w14:textId="77777777" w:rsidR="00DD2FE7" w:rsidRDefault="00DD2FE7" w:rsidP="0089509B">
            <w:pPr>
              <w:pStyle w:val="spacer"/>
            </w:pPr>
          </w:p>
        </w:tc>
        <w:tc>
          <w:tcPr>
            <w:tcW w:w="6299" w:type="dxa"/>
            <w:gridSpan w:val="4"/>
          </w:tcPr>
          <w:p w14:paraId="285A88CB" w14:textId="77777777" w:rsidR="00DD2FE7" w:rsidRDefault="00DD2FE7" w:rsidP="0089509B">
            <w:pPr>
              <w:pStyle w:val="spacer"/>
            </w:pPr>
          </w:p>
        </w:tc>
      </w:tr>
      <w:tr w:rsidR="00DD2FE7" w14:paraId="5B4F1661" w14:textId="77777777" w:rsidTr="00DD2FE7">
        <w:tc>
          <w:tcPr>
            <w:tcW w:w="2943" w:type="dxa"/>
            <w:vMerge w:val="restart"/>
          </w:tcPr>
          <w:p w14:paraId="61C47A1D" w14:textId="77777777" w:rsidR="00DD2FE7" w:rsidRPr="0084371F" w:rsidRDefault="00DD2FE7" w:rsidP="0089509B">
            <w:pPr>
              <w:pStyle w:val="element"/>
              <w:keepNext/>
            </w:pPr>
            <w:r w:rsidRPr="0084371F">
              <w:t>1</w:t>
            </w:r>
            <w:r>
              <w:tab/>
            </w:r>
            <w:r w:rsidRPr="00BD6BAA">
              <w:t>Research a range of</w:t>
            </w:r>
            <w:r>
              <w:t xml:space="preserve"> complex community </w:t>
            </w:r>
            <w:r>
              <w:lastRenderedPageBreak/>
              <w:t xml:space="preserve">related </w:t>
            </w:r>
            <w:r w:rsidRPr="00BD6BAA">
              <w:t>text</w:t>
            </w:r>
            <w:r>
              <w:t xml:space="preserve"> types</w:t>
            </w:r>
            <w:r w:rsidRPr="00BD6BAA">
              <w:t xml:space="preserve"> </w:t>
            </w:r>
          </w:p>
        </w:tc>
        <w:tc>
          <w:tcPr>
            <w:tcW w:w="570" w:type="dxa"/>
            <w:gridSpan w:val="2"/>
          </w:tcPr>
          <w:p w14:paraId="498D935C" w14:textId="77777777" w:rsidR="00DD2FE7" w:rsidRDefault="00DD2FE7" w:rsidP="0089509B">
            <w:pPr>
              <w:pStyle w:val="PC"/>
              <w:keepNext/>
            </w:pPr>
            <w:r>
              <w:lastRenderedPageBreak/>
              <w:t>1.1</w:t>
            </w:r>
          </w:p>
        </w:tc>
        <w:tc>
          <w:tcPr>
            <w:tcW w:w="5729" w:type="dxa"/>
            <w:gridSpan w:val="2"/>
          </w:tcPr>
          <w:p w14:paraId="575B0EAE" w14:textId="77777777" w:rsidR="00DD2FE7" w:rsidRDefault="00DD2FE7" w:rsidP="0089509B">
            <w:pPr>
              <w:pStyle w:val="PC"/>
              <w:keepNext/>
              <w:rPr>
                <w:szCs w:val="24"/>
                <w:lang w:eastAsia="en-US"/>
              </w:rPr>
            </w:pPr>
            <w:r>
              <w:t xml:space="preserve">Select a </w:t>
            </w:r>
            <w:r w:rsidRPr="00312BE6">
              <w:t>range of</w:t>
            </w:r>
            <w:r>
              <w:t xml:space="preserve"> </w:t>
            </w:r>
            <w:r w:rsidRPr="006C4128">
              <w:rPr>
                <w:b/>
                <w:i/>
              </w:rPr>
              <w:t>complex</w:t>
            </w:r>
            <w:r>
              <w:t xml:space="preserve"> </w:t>
            </w:r>
            <w:r w:rsidRPr="00BD6BAA">
              <w:rPr>
                <w:b/>
                <w:i/>
              </w:rPr>
              <w:t>text</w:t>
            </w:r>
            <w:r>
              <w:rPr>
                <w:b/>
                <w:i/>
              </w:rPr>
              <w:t xml:space="preserve"> type</w:t>
            </w:r>
            <w:r w:rsidRPr="00BD6BAA">
              <w:rPr>
                <w:b/>
                <w:i/>
              </w:rPr>
              <w:t>s</w:t>
            </w:r>
            <w:r>
              <w:t xml:space="preserve"> </w:t>
            </w:r>
            <w:r w:rsidRPr="001A057F">
              <w:rPr>
                <w:b/>
                <w:i/>
              </w:rPr>
              <w:t>related to community purposes</w:t>
            </w:r>
          </w:p>
        </w:tc>
      </w:tr>
      <w:tr w:rsidR="00DD2FE7" w14:paraId="44491483" w14:textId="77777777" w:rsidTr="00DD2FE7">
        <w:tc>
          <w:tcPr>
            <w:tcW w:w="2943" w:type="dxa"/>
            <w:vMerge/>
          </w:tcPr>
          <w:p w14:paraId="041A7A08" w14:textId="77777777" w:rsidR="00DD2FE7" w:rsidRPr="0084371F" w:rsidRDefault="00DD2FE7" w:rsidP="0089509B">
            <w:pPr>
              <w:pStyle w:val="element"/>
              <w:keepNext/>
            </w:pPr>
          </w:p>
        </w:tc>
        <w:tc>
          <w:tcPr>
            <w:tcW w:w="570" w:type="dxa"/>
            <w:gridSpan w:val="2"/>
          </w:tcPr>
          <w:p w14:paraId="06C842E0" w14:textId="77777777" w:rsidR="00DD2FE7" w:rsidRDefault="00DD2FE7" w:rsidP="0089509B">
            <w:pPr>
              <w:pStyle w:val="PC"/>
              <w:keepNext/>
            </w:pPr>
            <w:r>
              <w:t>1.2</w:t>
            </w:r>
          </w:p>
        </w:tc>
        <w:tc>
          <w:tcPr>
            <w:tcW w:w="5729" w:type="dxa"/>
            <w:gridSpan w:val="2"/>
          </w:tcPr>
          <w:p w14:paraId="4BBA472B" w14:textId="77777777" w:rsidR="00DD2FE7" w:rsidRDefault="00DD2FE7" w:rsidP="0089509B">
            <w:pPr>
              <w:pStyle w:val="PC"/>
              <w:keepNext/>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 types</w:t>
            </w:r>
          </w:p>
        </w:tc>
      </w:tr>
      <w:tr w:rsidR="00DD2FE7" w14:paraId="35733F71" w14:textId="77777777" w:rsidTr="00DD2FE7">
        <w:tc>
          <w:tcPr>
            <w:tcW w:w="2943" w:type="dxa"/>
            <w:vMerge/>
          </w:tcPr>
          <w:p w14:paraId="42A4C1E7" w14:textId="77777777" w:rsidR="00DD2FE7" w:rsidRPr="0084371F" w:rsidRDefault="00DD2FE7" w:rsidP="0089509B">
            <w:pPr>
              <w:pStyle w:val="element"/>
              <w:keepNext/>
            </w:pPr>
          </w:p>
        </w:tc>
        <w:tc>
          <w:tcPr>
            <w:tcW w:w="570" w:type="dxa"/>
            <w:gridSpan w:val="2"/>
          </w:tcPr>
          <w:p w14:paraId="45AF8C5D" w14:textId="77777777" w:rsidR="00DD2FE7" w:rsidRDefault="00DD2FE7" w:rsidP="0089509B">
            <w:pPr>
              <w:pStyle w:val="PC"/>
              <w:keepNext/>
            </w:pPr>
            <w:r>
              <w:t>1.3</w:t>
            </w:r>
          </w:p>
        </w:tc>
        <w:tc>
          <w:tcPr>
            <w:tcW w:w="5729" w:type="dxa"/>
            <w:gridSpan w:val="2"/>
          </w:tcPr>
          <w:p w14:paraId="7AA8B6A1" w14:textId="77777777" w:rsidR="00DD2FE7" w:rsidRDefault="00DD2FE7" w:rsidP="0089509B">
            <w:pPr>
              <w:pStyle w:val="PC"/>
              <w:keepNext/>
              <w:rPr>
                <w:szCs w:val="24"/>
                <w:lang w:eastAsia="en-US"/>
              </w:rPr>
            </w:pPr>
            <w:r>
              <w:t xml:space="preserve">Define the </w:t>
            </w:r>
            <w:r>
              <w:rPr>
                <w:b/>
                <w:i/>
              </w:rPr>
              <w:t>features</w:t>
            </w:r>
            <w:r>
              <w:t xml:space="preserve"> of the text types </w:t>
            </w:r>
          </w:p>
        </w:tc>
      </w:tr>
      <w:tr w:rsidR="00DD2FE7" w14:paraId="718C48F9" w14:textId="77777777" w:rsidTr="00DD2FE7">
        <w:tc>
          <w:tcPr>
            <w:tcW w:w="2943" w:type="dxa"/>
          </w:tcPr>
          <w:p w14:paraId="21559CC2" w14:textId="77777777" w:rsidR="00DD2FE7" w:rsidRDefault="00DD2FE7" w:rsidP="0089509B">
            <w:pPr>
              <w:pStyle w:val="spacer"/>
            </w:pPr>
          </w:p>
        </w:tc>
        <w:tc>
          <w:tcPr>
            <w:tcW w:w="6299" w:type="dxa"/>
            <w:gridSpan w:val="4"/>
          </w:tcPr>
          <w:p w14:paraId="6C6B759F" w14:textId="77777777" w:rsidR="00DD2FE7" w:rsidRDefault="00DD2FE7" w:rsidP="0089509B">
            <w:pPr>
              <w:pStyle w:val="spacer"/>
            </w:pPr>
          </w:p>
        </w:tc>
      </w:tr>
      <w:tr w:rsidR="00DD2FE7" w14:paraId="59812C67" w14:textId="77777777" w:rsidTr="00DD2FE7">
        <w:tc>
          <w:tcPr>
            <w:tcW w:w="2943" w:type="dxa"/>
            <w:vMerge w:val="restart"/>
          </w:tcPr>
          <w:p w14:paraId="2DD86E2C" w14:textId="77777777" w:rsidR="00DD2FE7" w:rsidRDefault="00DD2FE7" w:rsidP="0089509B">
            <w:pPr>
              <w:pStyle w:val="element"/>
              <w:keepNext/>
            </w:pPr>
            <w:r>
              <w:t>2</w:t>
            </w:r>
            <w:r>
              <w:tab/>
            </w:r>
            <w:r w:rsidRPr="000B1331">
              <w:t>Prepare a range of</w:t>
            </w:r>
            <w:r>
              <w:t xml:space="preserve"> complex </w:t>
            </w:r>
            <w:r w:rsidRPr="000B1331">
              <w:t xml:space="preserve">texts </w:t>
            </w:r>
          </w:p>
        </w:tc>
        <w:tc>
          <w:tcPr>
            <w:tcW w:w="585" w:type="dxa"/>
            <w:gridSpan w:val="3"/>
          </w:tcPr>
          <w:p w14:paraId="63074F3F" w14:textId="77777777" w:rsidR="00DD2FE7" w:rsidRDefault="00DD2FE7" w:rsidP="0089509B">
            <w:pPr>
              <w:pStyle w:val="PC"/>
              <w:keepNext/>
            </w:pPr>
            <w:r>
              <w:t>2.1</w:t>
            </w:r>
          </w:p>
        </w:tc>
        <w:tc>
          <w:tcPr>
            <w:tcW w:w="5714" w:type="dxa"/>
          </w:tcPr>
          <w:p w14:paraId="2A7805BF" w14:textId="77777777" w:rsidR="00DD2FE7" w:rsidRDefault="00DD2FE7" w:rsidP="0089509B">
            <w:pPr>
              <w:pStyle w:val="PC"/>
              <w:keepNext/>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DD2FE7" w14:paraId="3DF06931" w14:textId="77777777" w:rsidTr="00DD2FE7">
        <w:tc>
          <w:tcPr>
            <w:tcW w:w="2943" w:type="dxa"/>
            <w:vMerge/>
          </w:tcPr>
          <w:p w14:paraId="4B915837" w14:textId="77777777" w:rsidR="00DD2FE7" w:rsidRDefault="00DD2FE7" w:rsidP="0089509B">
            <w:pPr>
              <w:keepNext/>
            </w:pPr>
          </w:p>
        </w:tc>
        <w:tc>
          <w:tcPr>
            <w:tcW w:w="585" w:type="dxa"/>
            <w:gridSpan w:val="3"/>
          </w:tcPr>
          <w:p w14:paraId="21F205EE" w14:textId="77777777" w:rsidR="00DD2FE7" w:rsidRDefault="00DD2FE7" w:rsidP="0089509B">
            <w:pPr>
              <w:pStyle w:val="PC"/>
              <w:keepNext/>
            </w:pPr>
            <w:r>
              <w:t>2.2</w:t>
            </w:r>
          </w:p>
        </w:tc>
        <w:tc>
          <w:tcPr>
            <w:tcW w:w="5714" w:type="dxa"/>
          </w:tcPr>
          <w:p w14:paraId="5CDA4E08" w14:textId="77777777" w:rsidR="00DD2FE7" w:rsidRDefault="00DD2FE7" w:rsidP="0089509B">
            <w:pPr>
              <w:pStyle w:val="PC"/>
              <w:keepNext/>
              <w:rPr>
                <w:lang w:eastAsia="en-US"/>
              </w:rPr>
            </w:pPr>
            <w:r>
              <w:t xml:space="preserve">Research content required to create texts </w:t>
            </w:r>
          </w:p>
        </w:tc>
      </w:tr>
      <w:tr w:rsidR="00DD2FE7" w14:paraId="42B81F5D" w14:textId="77777777" w:rsidTr="00DD2FE7">
        <w:tc>
          <w:tcPr>
            <w:tcW w:w="2943" w:type="dxa"/>
            <w:vMerge/>
          </w:tcPr>
          <w:p w14:paraId="4B003FF0" w14:textId="77777777" w:rsidR="00DD2FE7" w:rsidRDefault="00DD2FE7" w:rsidP="0089509B">
            <w:pPr>
              <w:keepNext/>
            </w:pPr>
          </w:p>
        </w:tc>
        <w:tc>
          <w:tcPr>
            <w:tcW w:w="585" w:type="dxa"/>
            <w:gridSpan w:val="3"/>
          </w:tcPr>
          <w:p w14:paraId="63A1AA6F" w14:textId="77777777" w:rsidR="00DD2FE7" w:rsidRDefault="00DD2FE7" w:rsidP="0089509B">
            <w:pPr>
              <w:pStyle w:val="PC"/>
              <w:keepNext/>
            </w:pPr>
            <w:r>
              <w:t>2.3</w:t>
            </w:r>
          </w:p>
        </w:tc>
        <w:tc>
          <w:tcPr>
            <w:tcW w:w="5714" w:type="dxa"/>
          </w:tcPr>
          <w:p w14:paraId="4C1452C5" w14:textId="42A2B84C" w:rsidR="00DD2FE7" w:rsidRDefault="00DD2FE7" w:rsidP="0089509B">
            <w:pPr>
              <w:pStyle w:val="PC"/>
              <w:keepNext/>
              <w:rPr>
                <w:lang w:eastAsia="en-US"/>
              </w:rPr>
            </w:pPr>
            <w:r>
              <w:t>Draft the content to meet the requirements of the texts</w:t>
            </w:r>
            <w:r w:rsidR="00FA7CF7">
              <w:t xml:space="preserve"> </w:t>
            </w:r>
          </w:p>
        </w:tc>
      </w:tr>
      <w:tr w:rsidR="00DD2FE7" w14:paraId="4AE54F76" w14:textId="77777777" w:rsidTr="00DD2FE7">
        <w:tc>
          <w:tcPr>
            <w:tcW w:w="2943" w:type="dxa"/>
          </w:tcPr>
          <w:p w14:paraId="2C981DC9" w14:textId="77777777" w:rsidR="00DD2FE7" w:rsidRDefault="00DD2FE7" w:rsidP="0089509B">
            <w:pPr>
              <w:pStyle w:val="spacer"/>
            </w:pPr>
          </w:p>
        </w:tc>
        <w:tc>
          <w:tcPr>
            <w:tcW w:w="6299" w:type="dxa"/>
            <w:gridSpan w:val="4"/>
          </w:tcPr>
          <w:p w14:paraId="62BB6A2E" w14:textId="77777777" w:rsidR="00DD2FE7" w:rsidRDefault="00DD2FE7" w:rsidP="0089509B">
            <w:pPr>
              <w:pStyle w:val="spacer"/>
            </w:pPr>
          </w:p>
        </w:tc>
      </w:tr>
      <w:tr w:rsidR="00DD2FE7" w14:paraId="399E273E" w14:textId="77777777" w:rsidTr="00DD2FE7">
        <w:tc>
          <w:tcPr>
            <w:tcW w:w="2943" w:type="dxa"/>
            <w:vMerge w:val="restart"/>
          </w:tcPr>
          <w:p w14:paraId="5A263928" w14:textId="77777777" w:rsidR="00DD2FE7" w:rsidRDefault="00DD2FE7" w:rsidP="0089509B">
            <w:pPr>
              <w:pStyle w:val="element"/>
              <w:keepNext/>
            </w:pPr>
            <w:r>
              <w:t>3</w:t>
            </w:r>
            <w:r>
              <w:tab/>
            </w:r>
            <w:r w:rsidRPr="000B1331">
              <w:t>Produce</w:t>
            </w:r>
            <w:r>
              <w:t xml:space="preserve"> a range of complex </w:t>
            </w:r>
            <w:r w:rsidRPr="000B1331">
              <w:t xml:space="preserve">texts </w:t>
            </w:r>
          </w:p>
        </w:tc>
        <w:tc>
          <w:tcPr>
            <w:tcW w:w="570" w:type="dxa"/>
            <w:gridSpan w:val="2"/>
          </w:tcPr>
          <w:p w14:paraId="076BA4D4" w14:textId="77777777" w:rsidR="00DD2FE7" w:rsidRDefault="00DD2FE7" w:rsidP="0089509B">
            <w:pPr>
              <w:pStyle w:val="PC"/>
              <w:keepNext/>
            </w:pPr>
            <w:r>
              <w:t>3.1</w:t>
            </w:r>
          </w:p>
        </w:tc>
        <w:tc>
          <w:tcPr>
            <w:tcW w:w="5729" w:type="dxa"/>
            <w:gridSpan w:val="2"/>
          </w:tcPr>
          <w:p w14:paraId="479EFEB4" w14:textId="77777777" w:rsidR="00DD2FE7" w:rsidRDefault="00DD2FE7" w:rsidP="0089509B">
            <w:pPr>
              <w:pStyle w:val="PC"/>
              <w:keepNext/>
              <w:rPr>
                <w:szCs w:val="24"/>
                <w:lang w:eastAsia="en-US"/>
              </w:rPr>
            </w:pPr>
            <w:r>
              <w:t xml:space="preserve">Develop complex texts </w:t>
            </w:r>
          </w:p>
        </w:tc>
      </w:tr>
      <w:tr w:rsidR="00DD2FE7" w14:paraId="6AEB0DDE" w14:textId="77777777" w:rsidTr="00DD2FE7">
        <w:tc>
          <w:tcPr>
            <w:tcW w:w="2943" w:type="dxa"/>
            <w:vMerge/>
          </w:tcPr>
          <w:p w14:paraId="035445ED" w14:textId="77777777" w:rsidR="00DD2FE7" w:rsidRDefault="00DD2FE7" w:rsidP="0089509B">
            <w:pPr>
              <w:keepNext/>
            </w:pPr>
          </w:p>
        </w:tc>
        <w:tc>
          <w:tcPr>
            <w:tcW w:w="570" w:type="dxa"/>
            <w:gridSpan w:val="2"/>
          </w:tcPr>
          <w:p w14:paraId="530B44C0" w14:textId="77777777" w:rsidR="00DD2FE7" w:rsidRDefault="00DD2FE7" w:rsidP="0089509B">
            <w:pPr>
              <w:pStyle w:val="PC"/>
              <w:keepNext/>
            </w:pPr>
            <w:r>
              <w:t>3.2</w:t>
            </w:r>
          </w:p>
        </w:tc>
        <w:tc>
          <w:tcPr>
            <w:tcW w:w="5729" w:type="dxa"/>
            <w:gridSpan w:val="2"/>
          </w:tcPr>
          <w:p w14:paraId="725967AB" w14:textId="77777777" w:rsidR="00DD2FE7" w:rsidRDefault="00DD2FE7" w:rsidP="0089509B">
            <w:pPr>
              <w:pStyle w:val="PC"/>
              <w:keepNext/>
              <w:rPr>
                <w:szCs w:val="24"/>
                <w:lang w:eastAsia="en-US"/>
              </w:rPr>
            </w:pPr>
            <w:r>
              <w:rPr>
                <w:b/>
                <w:i/>
              </w:rPr>
              <w:t xml:space="preserve">Review </w:t>
            </w:r>
            <w:r>
              <w:t xml:space="preserve">texts and check for accuracy </w:t>
            </w:r>
          </w:p>
        </w:tc>
      </w:tr>
      <w:tr w:rsidR="00DD2FE7" w14:paraId="2A96471A" w14:textId="77777777" w:rsidTr="00DD2FE7">
        <w:tc>
          <w:tcPr>
            <w:tcW w:w="2943" w:type="dxa"/>
            <w:vMerge/>
          </w:tcPr>
          <w:p w14:paraId="567FFC80" w14:textId="77777777" w:rsidR="00DD2FE7" w:rsidRDefault="00DD2FE7" w:rsidP="0089509B">
            <w:pPr>
              <w:keepNext/>
            </w:pPr>
          </w:p>
        </w:tc>
        <w:tc>
          <w:tcPr>
            <w:tcW w:w="570" w:type="dxa"/>
            <w:gridSpan w:val="2"/>
          </w:tcPr>
          <w:p w14:paraId="0706A846" w14:textId="77777777" w:rsidR="00DD2FE7" w:rsidRDefault="00DD2FE7" w:rsidP="0089509B">
            <w:pPr>
              <w:pStyle w:val="PC"/>
              <w:keepNext/>
            </w:pPr>
            <w:r>
              <w:t>3.3</w:t>
            </w:r>
          </w:p>
        </w:tc>
        <w:tc>
          <w:tcPr>
            <w:tcW w:w="5729" w:type="dxa"/>
            <w:gridSpan w:val="2"/>
          </w:tcPr>
          <w:p w14:paraId="25723CE1" w14:textId="77777777" w:rsidR="00DD2FE7" w:rsidRDefault="00DD2FE7" w:rsidP="0089509B">
            <w:pPr>
              <w:pStyle w:val="PC"/>
              <w:keepNext/>
              <w:rPr>
                <w:szCs w:val="24"/>
                <w:lang w:eastAsia="en-US"/>
              </w:rPr>
            </w:pPr>
            <w:r>
              <w:t>Edit texts to enhance meaning and effectiveness in response to feedback</w:t>
            </w:r>
          </w:p>
        </w:tc>
      </w:tr>
      <w:tr w:rsidR="00DD2FE7" w14:paraId="7CC0DDD3" w14:textId="77777777" w:rsidTr="00DD2FE7">
        <w:tc>
          <w:tcPr>
            <w:tcW w:w="2943" w:type="dxa"/>
            <w:vMerge/>
          </w:tcPr>
          <w:p w14:paraId="62326F3C" w14:textId="77777777" w:rsidR="00DD2FE7" w:rsidRDefault="00DD2FE7" w:rsidP="0089509B">
            <w:pPr>
              <w:keepNext/>
            </w:pPr>
          </w:p>
        </w:tc>
        <w:tc>
          <w:tcPr>
            <w:tcW w:w="570" w:type="dxa"/>
            <w:gridSpan w:val="2"/>
          </w:tcPr>
          <w:p w14:paraId="43E232E1" w14:textId="77777777" w:rsidR="00DD2FE7" w:rsidRDefault="00DD2FE7" w:rsidP="0089509B">
            <w:pPr>
              <w:pStyle w:val="PC"/>
              <w:keepNext/>
            </w:pPr>
            <w:r>
              <w:t>3.4</w:t>
            </w:r>
          </w:p>
        </w:tc>
        <w:tc>
          <w:tcPr>
            <w:tcW w:w="5729" w:type="dxa"/>
            <w:gridSpan w:val="2"/>
          </w:tcPr>
          <w:p w14:paraId="57C6B2A9" w14:textId="77777777" w:rsidR="00DD2FE7" w:rsidRDefault="00DD2FE7" w:rsidP="0089509B">
            <w:pPr>
              <w:pStyle w:val="PC"/>
              <w:keepNext/>
              <w:rPr>
                <w:szCs w:val="24"/>
                <w:lang w:eastAsia="en-US"/>
              </w:rPr>
            </w:pPr>
            <w:r>
              <w:t xml:space="preserve">Present texts according to </w:t>
            </w:r>
            <w:r>
              <w:rPr>
                <w:b/>
                <w:i/>
              </w:rPr>
              <w:t>specified requirements</w:t>
            </w:r>
          </w:p>
        </w:tc>
      </w:tr>
      <w:tr w:rsidR="00DD2FE7" w14:paraId="46CDA15B" w14:textId="77777777" w:rsidTr="00DD2FE7">
        <w:tc>
          <w:tcPr>
            <w:tcW w:w="2943" w:type="dxa"/>
          </w:tcPr>
          <w:p w14:paraId="0E0ADF17" w14:textId="77777777" w:rsidR="00DD2FE7" w:rsidRDefault="00DD2FE7" w:rsidP="0089509B">
            <w:pPr>
              <w:pStyle w:val="spacer"/>
            </w:pPr>
          </w:p>
        </w:tc>
        <w:tc>
          <w:tcPr>
            <w:tcW w:w="6299" w:type="dxa"/>
            <w:gridSpan w:val="4"/>
          </w:tcPr>
          <w:p w14:paraId="521D3D83" w14:textId="77777777" w:rsidR="00DD2FE7" w:rsidRDefault="00DD2FE7" w:rsidP="0089509B">
            <w:pPr>
              <w:pStyle w:val="spacer"/>
            </w:pPr>
          </w:p>
        </w:tc>
      </w:tr>
      <w:tr w:rsidR="00DD2FE7" w14:paraId="08188970" w14:textId="77777777" w:rsidTr="00DD2FE7">
        <w:tc>
          <w:tcPr>
            <w:tcW w:w="9242" w:type="dxa"/>
            <w:gridSpan w:val="5"/>
          </w:tcPr>
          <w:p w14:paraId="59B406EF" w14:textId="77777777" w:rsidR="00DD2FE7" w:rsidRDefault="00DD2FE7" w:rsidP="0089509B">
            <w:pPr>
              <w:pStyle w:val="Heading21"/>
            </w:pPr>
            <w:r>
              <w:t>Required Knowledge and Skills</w:t>
            </w:r>
          </w:p>
          <w:p w14:paraId="6A7AE7B9" w14:textId="77777777" w:rsidR="00DD2FE7" w:rsidRDefault="00DD2FE7" w:rsidP="0089509B">
            <w:pPr>
              <w:pStyle w:val="text"/>
            </w:pPr>
            <w:r w:rsidRPr="005979AA">
              <w:t>This describes the essential skills and knowledge and their level required for this unit</w:t>
            </w:r>
            <w:r>
              <w:t>.</w:t>
            </w:r>
          </w:p>
        </w:tc>
      </w:tr>
      <w:tr w:rsidR="00DD2FE7" w14:paraId="6B822941" w14:textId="77777777" w:rsidTr="00DD2FE7">
        <w:tc>
          <w:tcPr>
            <w:tcW w:w="9242" w:type="dxa"/>
            <w:gridSpan w:val="5"/>
          </w:tcPr>
          <w:p w14:paraId="305D5060" w14:textId="77777777" w:rsidR="00DD2FE7" w:rsidRDefault="00DD2FE7" w:rsidP="0089509B">
            <w:pPr>
              <w:pStyle w:val="unittext"/>
            </w:pPr>
            <w:r>
              <w:t>Required Knowledge:</w:t>
            </w:r>
          </w:p>
          <w:p w14:paraId="06E13FAE" w14:textId="77777777" w:rsidR="00DD2FE7" w:rsidRPr="00E42D24" w:rsidRDefault="00DD2FE7" w:rsidP="0089509B">
            <w:pPr>
              <w:pStyle w:val="bullet"/>
              <w:numPr>
                <w:ilvl w:val="0"/>
                <w:numId w:val="13"/>
              </w:numPr>
              <w:ind w:left="284" w:hanging="284"/>
            </w:pPr>
            <w:r w:rsidRPr="00E42D24">
              <w:t>a range of styles of writing and presenting information to a range of audiences</w:t>
            </w:r>
          </w:p>
          <w:p w14:paraId="0A54B0A9" w14:textId="77777777" w:rsidR="00DD2FE7" w:rsidRPr="00E42D24" w:rsidRDefault="00DD2FE7" w:rsidP="0089509B">
            <w:pPr>
              <w:pStyle w:val="bullet"/>
              <w:numPr>
                <w:ilvl w:val="0"/>
                <w:numId w:val="13"/>
              </w:numPr>
              <w:ind w:left="284" w:hanging="284"/>
            </w:pPr>
            <w:r>
              <w:t>knowledge</w:t>
            </w:r>
            <w:r w:rsidRPr="00E42D24">
              <w:t xml:space="preserve"> of register</w:t>
            </w:r>
            <w:r>
              <w:t xml:space="preserve"> to enable appropriate selection and application to context </w:t>
            </w:r>
          </w:p>
          <w:p w14:paraId="6E09EA94" w14:textId="77777777" w:rsidR="00DD2FE7" w:rsidRPr="00E42D24" w:rsidRDefault="00DD2FE7" w:rsidP="0089509B">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0D792FE5" w14:textId="77777777" w:rsidR="00DD2FE7" w:rsidRPr="00E42D24" w:rsidRDefault="00DD2FE7" w:rsidP="0089509B">
            <w:pPr>
              <w:pStyle w:val="bullet"/>
              <w:numPr>
                <w:ilvl w:val="0"/>
                <w:numId w:val="13"/>
              </w:numPr>
              <w:ind w:left="284" w:hanging="284"/>
            </w:pPr>
            <w:r>
              <w:t>structural features of a range of text types</w:t>
            </w:r>
          </w:p>
          <w:p w14:paraId="7D2F2F0B" w14:textId="77777777" w:rsidR="00DD2FE7" w:rsidRDefault="00DD2FE7" w:rsidP="0089509B">
            <w:pPr>
              <w:pStyle w:val="unittext"/>
            </w:pPr>
            <w:r>
              <w:t>Required Skills:</w:t>
            </w:r>
          </w:p>
          <w:p w14:paraId="162CA472" w14:textId="77777777" w:rsidR="00DD2FE7" w:rsidRDefault="00DD2FE7" w:rsidP="0089509B">
            <w:pPr>
              <w:pStyle w:val="bullet"/>
              <w:numPr>
                <w:ilvl w:val="0"/>
                <w:numId w:val="13"/>
              </w:numPr>
              <w:ind w:left="284" w:hanging="284"/>
            </w:pPr>
            <w:r>
              <w:t>literacy skills to:</w:t>
            </w:r>
          </w:p>
          <w:p w14:paraId="49AD6F2C" w14:textId="77777777" w:rsidR="00DD2FE7" w:rsidRDefault="00DD2FE7" w:rsidP="0089509B">
            <w:pPr>
              <w:pStyle w:val="endash"/>
              <w:keepNext/>
              <w:ind w:left="568" w:hanging="284"/>
            </w:pPr>
            <w:r>
              <w:t xml:space="preserve">convey </w:t>
            </w:r>
            <w:r w:rsidRPr="00E42D24">
              <w:t xml:space="preserve">complex relationships between ideas </w:t>
            </w:r>
          </w:p>
          <w:p w14:paraId="1D8EC8F2" w14:textId="77777777" w:rsidR="00DD2FE7" w:rsidRPr="00E42D24" w:rsidRDefault="00DD2FE7" w:rsidP="0089509B">
            <w:pPr>
              <w:pStyle w:val="endash"/>
              <w:keepNext/>
              <w:ind w:left="568" w:hanging="284"/>
            </w:pPr>
            <w:r w:rsidRPr="00E42D24">
              <w:t>write texts which include a number of examples, opinions, facts, or arguments with supporting evidence</w:t>
            </w:r>
          </w:p>
          <w:p w14:paraId="09BFBD37" w14:textId="77777777" w:rsidR="00DD2FE7" w:rsidRDefault="00DD2FE7" w:rsidP="0089509B">
            <w:pPr>
              <w:pStyle w:val="endash"/>
              <w:keepNext/>
              <w:ind w:left="568" w:hanging="284"/>
            </w:pPr>
            <w:r>
              <w:t xml:space="preserve">gather and order </w:t>
            </w:r>
            <w:r w:rsidRPr="00E42D24">
              <w:t>information</w:t>
            </w:r>
            <w:r>
              <w:t xml:space="preserve"> required to create texts</w:t>
            </w:r>
          </w:p>
          <w:p w14:paraId="1BCA9D88" w14:textId="77777777" w:rsidR="00DD2FE7" w:rsidRDefault="00DD2FE7" w:rsidP="0089509B">
            <w:pPr>
              <w:pStyle w:val="endash"/>
              <w:keepNext/>
              <w:ind w:left="568" w:hanging="284"/>
            </w:pPr>
            <w:r>
              <w:t>apply spelling strategies such as using visual and phonic patterns</w:t>
            </w:r>
          </w:p>
          <w:p w14:paraId="470A26E0" w14:textId="77777777" w:rsidR="00DD2FE7" w:rsidRDefault="00DD2FE7" w:rsidP="0089509B">
            <w:pPr>
              <w:pStyle w:val="bullet"/>
              <w:numPr>
                <w:ilvl w:val="0"/>
                <w:numId w:val="13"/>
              </w:numPr>
              <w:ind w:left="284" w:hanging="284"/>
            </w:pPr>
            <w:r>
              <w:t>problem solving skills to select and apply appropriate register according to context</w:t>
            </w:r>
          </w:p>
        </w:tc>
      </w:tr>
      <w:tr w:rsidR="00DD2FE7" w14:paraId="65C3F96B" w14:textId="77777777" w:rsidTr="00DD2FE7">
        <w:tc>
          <w:tcPr>
            <w:tcW w:w="9242" w:type="dxa"/>
            <w:gridSpan w:val="5"/>
          </w:tcPr>
          <w:p w14:paraId="7B758032" w14:textId="77777777" w:rsidR="00DD2FE7" w:rsidRDefault="00DD2FE7" w:rsidP="0089509B">
            <w:pPr>
              <w:pStyle w:val="spacer"/>
            </w:pPr>
          </w:p>
        </w:tc>
      </w:tr>
      <w:tr w:rsidR="00DD2FE7" w14:paraId="1F803DC5" w14:textId="77777777" w:rsidTr="00DD2FE7">
        <w:tc>
          <w:tcPr>
            <w:tcW w:w="9242" w:type="dxa"/>
            <w:gridSpan w:val="5"/>
          </w:tcPr>
          <w:p w14:paraId="2A44766F" w14:textId="77777777" w:rsidR="00DD2FE7" w:rsidRDefault="00DD2FE7" w:rsidP="0089509B">
            <w:pPr>
              <w:pStyle w:val="spacer"/>
            </w:pPr>
          </w:p>
        </w:tc>
      </w:tr>
      <w:tr w:rsidR="00DD2FE7" w14:paraId="2943954A" w14:textId="77777777" w:rsidTr="00DD2FE7">
        <w:tc>
          <w:tcPr>
            <w:tcW w:w="9242" w:type="dxa"/>
            <w:gridSpan w:val="5"/>
          </w:tcPr>
          <w:p w14:paraId="15CE5FF2" w14:textId="77777777" w:rsidR="00DD2FE7" w:rsidRDefault="00DD2FE7" w:rsidP="0089509B">
            <w:pPr>
              <w:pStyle w:val="spacer"/>
            </w:pPr>
          </w:p>
        </w:tc>
      </w:tr>
      <w:tr w:rsidR="00DD2FE7" w14:paraId="7685F822" w14:textId="77777777" w:rsidTr="00DD2FE7">
        <w:tc>
          <w:tcPr>
            <w:tcW w:w="9242" w:type="dxa"/>
            <w:gridSpan w:val="5"/>
          </w:tcPr>
          <w:p w14:paraId="20C31193" w14:textId="77777777" w:rsidR="00DD2FE7" w:rsidRDefault="00DD2FE7" w:rsidP="0089509B">
            <w:pPr>
              <w:pStyle w:val="spacer"/>
            </w:pPr>
          </w:p>
        </w:tc>
      </w:tr>
      <w:tr w:rsidR="00DD2FE7" w14:paraId="20B77BE3" w14:textId="77777777" w:rsidTr="00DD2FE7">
        <w:tc>
          <w:tcPr>
            <w:tcW w:w="9242" w:type="dxa"/>
            <w:gridSpan w:val="5"/>
          </w:tcPr>
          <w:p w14:paraId="0C8D385A" w14:textId="77777777" w:rsidR="00DD2FE7" w:rsidRDefault="00DD2FE7" w:rsidP="0089509B">
            <w:pPr>
              <w:pStyle w:val="spacer"/>
            </w:pPr>
          </w:p>
        </w:tc>
      </w:tr>
      <w:tr w:rsidR="00DD2FE7" w14:paraId="552F1D5A" w14:textId="77777777" w:rsidTr="00DD2FE7">
        <w:tc>
          <w:tcPr>
            <w:tcW w:w="9242" w:type="dxa"/>
            <w:gridSpan w:val="5"/>
          </w:tcPr>
          <w:p w14:paraId="3A1866DE" w14:textId="77777777" w:rsidR="00DD2FE7" w:rsidRDefault="00DD2FE7" w:rsidP="0089509B">
            <w:pPr>
              <w:pStyle w:val="spacer"/>
            </w:pPr>
          </w:p>
        </w:tc>
      </w:tr>
      <w:tr w:rsidR="00DD2FE7" w14:paraId="47AA7915" w14:textId="77777777" w:rsidTr="00DD2FE7">
        <w:tc>
          <w:tcPr>
            <w:tcW w:w="9242" w:type="dxa"/>
            <w:gridSpan w:val="5"/>
          </w:tcPr>
          <w:p w14:paraId="0B85E336" w14:textId="77777777" w:rsidR="00DD2FE7" w:rsidRDefault="00DD2FE7" w:rsidP="0089509B">
            <w:pPr>
              <w:pStyle w:val="Heading21"/>
            </w:pPr>
            <w:r>
              <w:t>Range Statement</w:t>
            </w:r>
          </w:p>
          <w:p w14:paraId="2A6A361B" w14:textId="77777777" w:rsidR="00DD2FE7" w:rsidRDefault="00DD2FE7" w:rsidP="0089509B">
            <w:pPr>
              <w:pStyle w:val="text"/>
            </w:pPr>
            <w:r w:rsidRPr="005979AA">
              <w:t xml:space="preserve">The Range Statement relates to the unit of competency as a whole. It allows for different work environments and situations that may affect performance. Bold / italicised wording in the Performance </w:t>
            </w:r>
            <w:r w:rsidRPr="005979AA">
              <w:lastRenderedPageBreak/>
              <w:t>Criteria is detailed below.</w:t>
            </w:r>
          </w:p>
        </w:tc>
      </w:tr>
      <w:tr w:rsidR="00DD2FE7" w14:paraId="4AF5CCC2" w14:textId="77777777" w:rsidTr="00DD2FE7">
        <w:tc>
          <w:tcPr>
            <w:tcW w:w="3369" w:type="dxa"/>
            <w:gridSpan w:val="2"/>
          </w:tcPr>
          <w:p w14:paraId="71F3FB35" w14:textId="77777777" w:rsidR="00DD2FE7" w:rsidRPr="00744BE6" w:rsidRDefault="00DD2FE7" w:rsidP="0089509B">
            <w:pPr>
              <w:pStyle w:val="unittext"/>
            </w:pPr>
            <w:r>
              <w:rPr>
                <w:b/>
                <w:i/>
              </w:rPr>
              <w:lastRenderedPageBreak/>
              <w:t xml:space="preserve">Complex texts </w:t>
            </w:r>
            <w:r w:rsidRPr="001A057F">
              <w:rPr>
                <w:b/>
                <w:i/>
              </w:rPr>
              <w:t>related to community purposes</w:t>
            </w:r>
            <w:r>
              <w:rPr>
                <w:b/>
                <w:i/>
              </w:rPr>
              <w:t xml:space="preserve"> </w:t>
            </w:r>
            <w:r>
              <w:t>may include:</w:t>
            </w:r>
          </w:p>
        </w:tc>
        <w:tc>
          <w:tcPr>
            <w:tcW w:w="5873" w:type="dxa"/>
            <w:gridSpan w:val="3"/>
          </w:tcPr>
          <w:p w14:paraId="37F925A1" w14:textId="77777777" w:rsidR="00DD2FE7" w:rsidRPr="00744BE6" w:rsidRDefault="00DD2FE7" w:rsidP="0089509B">
            <w:pPr>
              <w:pStyle w:val="bullet"/>
              <w:numPr>
                <w:ilvl w:val="0"/>
                <w:numId w:val="13"/>
              </w:numPr>
              <w:ind w:left="284" w:hanging="284"/>
            </w:pPr>
            <w:r w:rsidRPr="00744BE6">
              <w:t xml:space="preserve">texts </w:t>
            </w:r>
            <w:r>
              <w:t>which</w:t>
            </w:r>
            <w:r w:rsidRPr="00744BE6">
              <w:t xml:space="preserve"> includ</w:t>
            </w:r>
            <w:r>
              <w:t>e</w:t>
            </w:r>
            <w:r w:rsidRPr="00744BE6">
              <w:t xml:space="preserve"> embedded information, specialised vocabulary and abstraction and symbolism</w:t>
            </w:r>
          </w:p>
          <w:p w14:paraId="6C255140" w14:textId="77777777" w:rsidR="00DD2FE7" w:rsidRPr="00744BE6" w:rsidRDefault="00DD2FE7" w:rsidP="0089509B">
            <w:pPr>
              <w:pStyle w:val="bullet"/>
              <w:numPr>
                <w:ilvl w:val="0"/>
                <w:numId w:val="13"/>
              </w:numPr>
              <w:ind w:left="284" w:hanging="284"/>
            </w:pPr>
            <w:r w:rsidRPr="00744BE6">
              <w:t>electronic, printed, handwritten and visual texts</w:t>
            </w:r>
            <w:r>
              <w:t xml:space="preserve"> such as:</w:t>
            </w:r>
          </w:p>
          <w:p w14:paraId="6EAAF431" w14:textId="77777777" w:rsidR="00DD2FE7" w:rsidRPr="00744BE6" w:rsidRDefault="00DD2FE7" w:rsidP="0089509B">
            <w:pPr>
              <w:pStyle w:val="endash"/>
              <w:keepNext/>
              <w:ind w:left="568" w:hanging="284"/>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14:paraId="2F66E407" w14:textId="77777777" w:rsidR="00DD2FE7" w:rsidRPr="00744BE6" w:rsidRDefault="00DD2FE7" w:rsidP="0089509B">
            <w:pPr>
              <w:pStyle w:val="endash"/>
              <w:keepNext/>
              <w:ind w:left="568" w:hanging="284"/>
            </w:pPr>
            <w:r w:rsidRPr="00744BE6">
              <w:t>letters of support for local community organisations</w:t>
            </w:r>
          </w:p>
          <w:p w14:paraId="1946AD7F" w14:textId="77777777" w:rsidR="00DD2FE7" w:rsidRPr="00744BE6" w:rsidRDefault="00DD2FE7" w:rsidP="0089509B">
            <w:pPr>
              <w:pStyle w:val="endash"/>
              <w:keepNext/>
              <w:ind w:left="568" w:hanging="284"/>
            </w:pPr>
            <w:r w:rsidRPr="00744BE6">
              <w:t>posters/ leaflets to support community initiatives</w:t>
            </w:r>
          </w:p>
          <w:p w14:paraId="477AA984" w14:textId="77777777" w:rsidR="00DD2FE7" w:rsidRPr="00744BE6" w:rsidRDefault="00DD2FE7" w:rsidP="0089509B">
            <w:pPr>
              <w:pStyle w:val="endash"/>
              <w:keepNext/>
              <w:ind w:left="568" w:hanging="284"/>
            </w:pPr>
            <w:r w:rsidRPr="00744BE6">
              <w:t xml:space="preserve">script for a short talk which may include presentation of visual or other information </w:t>
            </w:r>
          </w:p>
          <w:p w14:paraId="47C618A0" w14:textId="77777777" w:rsidR="00DD2FE7" w:rsidRPr="00744BE6" w:rsidRDefault="00DD2FE7" w:rsidP="0089509B">
            <w:pPr>
              <w:pStyle w:val="endash"/>
              <w:keepNext/>
              <w:ind w:left="568" w:hanging="284"/>
            </w:pPr>
            <w:r w:rsidRPr="00744BE6">
              <w:t>agendas and</w:t>
            </w:r>
            <w:r>
              <w:t xml:space="preserve"> detailed and accurate</w:t>
            </w:r>
            <w:r w:rsidRPr="00744BE6">
              <w:t xml:space="preserve"> minutes for meetings</w:t>
            </w:r>
          </w:p>
          <w:p w14:paraId="15AB8CA4" w14:textId="77777777" w:rsidR="00DD2FE7" w:rsidRPr="00744BE6" w:rsidRDefault="00DD2FE7" w:rsidP="0089509B">
            <w:pPr>
              <w:pStyle w:val="endash"/>
              <w:keepNext/>
              <w:ind w:left="568" w:hanging="284"/>
            </w:pPr>
            <w:r w:rsidRPr="00744BE6">
              <w:t>summary of main points of an argument for or against an issue in the community</w:t>
            </w:r>
          </w:p>
          <w:p w14:paraId="713F333C" w14:textId="77777777" w:rsidR="00DD2FE7" w:rsidRPr="00744BE6" w:rsidRDefault="00DD2FE7" w:rsidP="0089509B">
            <w:pPr>
              <w:pStyle w:val="endash"/>
              <w:keepNext/>
              <w:ind w:left="568" w:hanging="284"/>
            </w:pPr>
            <w:r w:rsidRPr="00744BE6">
              <w:t>scripts for radio presentations, interviews</w:t>
            </w:r>
          </w:p>
          <w:p w14:paraId="209D85D3" w14:textId="77777777" w:rsidR="00DD2FE7" w:rsidRPr="00744BE6" w:rsidRDefault="00DD2FE7" w:rsidP="0089509B">
            <w:pPr>
              <w:pStyle w:val="endash"/>
              <w:keepNext/>
              <w:ind w:left="568" w:hanging="284"/>
            </w:pPr>
            <w:r w:rsidRPr="00744BE6">
              <w:t>community announcements</w:t>
            </w:r>
          </w:p>
          <w:p w14:paraId="5623C166" w14:textId="77777777" w:rsidR="00DD2FE7" w:rsidRPr="00744BE6" w:rsidRDefault="00DD2FE7" w:rsidP="0089509B">
            <w:pPr>
              <w:pStyle w:val="endash"/>
              <w:keepNext/>
              <w:ind w:left="568" w:hanging="284"/>
            </w:pPr>
            <w:r w:rsidRPr="00744BE6">
              <w:t>written material to advertise community activities</w:t>
            </w:r>
          </w:p>
          <w:p w14:paraId="34BF466A" w14:textId="77777777" w:rsidR="00DD2FE7" w:rsidRPr="00744BE6" w:rsidRDefault="00DD2FE7" w:rsidP="0089509B">
            <w:pPr>
              <w:pStyle w:val="endash"/>
              <w:keepNext/>
              <w:ind w:left="568" w:hanging="284"/>
            </w:pPr>
            <w:r w:rsidRPr="00744BE6">
              <w:t>submission for funding</w:t>
            </w:r>
          </w:p>
          <w:p w14:paraId="28FD1A9D" w14:textId="77777777" w:rsidR="00DD2FE7" w:rsidRPr="00744BE6" w:rsidRDefault="00DD2FE7" w:rsidP="0089509B">
            <w:pPr>
              <w:pStyle w:val="endash"/>
              <w:keepNext/>
              <w:ind w:left="568" w:hanging="284"/>
            </w:pPr>
            <w:r w:rsidRPr="00744BE6">
              <w:t xml:space="preserve">collaborative writing </w:t>
            </w:r>
            <w:r>
              <w:t>such as</w:t>
            </w:r>
            <w:r w:rsidRPr="00744BE6">
              <w:t xml:space="preserve"> job description for a community appointed project officer</w:t>
            </w:r>
          </w:p>
          <w:p w14:paraId="10F2C52A" w14:textId="77777777" w:rsidR="00DD2FE7" w:rsidRPr="00744BE6" w:rsidRDefault="00DD2FE7" w:rsidP="0089509B">
            <w:pPr>
              <w:pStyle w:val="endash"/>
              <w:keepNext/>
              <w:ind w:left="568" w:hanging="284"/>
            </w:pPr>
            <w:r w:rsidRPr="00744BE6">
              <w:t xml:space="preserve">procedures for a community organisation </w:t>
            </w:r>
            <w:r>
              <w:t>such as</w:t>
            </w:r>
            <w:r w:rsidRPr="00744BE6">
              <w:t xml:space="preserve"> safety, emergency, fire </w:t>
            </w:r>
          </w:p>
          <w:p w14:paraId="4C82A4B7" w14:textId="77777777" w:rsidR="00DD2FE7" w:rsidRDefault="00DD2FE7" w:rsidP="0089509B">
            <w:pPr>
              <w:pStyle w:val="endash"/>
              <w:keepNext/>
              <w:ind w:left="568" w:hanging="284"/>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DD2FE7" w14:paraId="3870A30C" w14:textId="77777777" w:rsidTr="00DD2FE7">
        <w:tc>
          <w:tcPr>
            <w:tcW w:w="9242" w:type="dxa"/>
            <w:gridSpan w:val="5"/>
          </w:tcPr>
          <w:p w14:paraId="52BD04DE" w14:textId="77777777" w:rsidR="00DD2FE7" w:rsidRDefault="00DD2FE7" w:rsidP="0089509B">
            <w:pPr>
              <w:pStyle w:val="spacer"/>
            </w:pPr>
          </w:p>
        </w:tc>
      </w:tr>
      <w:tr w:rsidR="00DD2FE7" w14:paraId="486BEC89" w14:textId="77777777" w:rsidTr="00DD2FE7">
        <w:tc>
          <w:tcPr>
            <w:tcW w:w="3369" w:type="dxa"/>
            <w:gridSpan w:val="2"/>
          </w:tcPr>
          <w:p w14:paraId="542BDA80" w14:textId="77777777" w:rsidR="00DD2FE7" w:rsidRPr="00744BE6" w:rsidRDefault="00DD2FE7" w:rsidP="0089509B">
            <w:pPr>
              <w:pStyle w:val="unittext"/>
            </w:pPr>
            <w:r w:rsidRPr="000A264B">
              <w:rPr>
                <w:b/>
                <w:i/>
              </w:rPr>
              <w:t>Purpose</w:t>
            </w:r>
            <w:r>
              <w:t xml:space="preserve"> may include:</w:t>
            </w:r>
          </w:p>
        </w:tc>
        <w:tc>
          <w:tcPr>
            <w:tcW w:w="5873" w:type="dxa"/>
            <w:gridSpan w:val="3"/>
          </w:tcPr>
          <w:p w14:paraId="316A43DB" w14:textId="77777777" w:rsidR="00DD2FE7" w:rsidRPr="00744BE6" w:rsidRDefault="00DD2FE7" w:rsidP="0089509B">
            <w:pPr>
              <w:pStyle w:val="bullet"/>
              <w:numPr>
                <w:ilvl w:val="0"/>
                <w:numId w:val="13"/>
              </w:numPr>
              <w:ind w:left="284" w:hanging="284"/>
            </w:pPr>
            <w:r w:rsidRPr="00744BE6">
              <w:t>to present an argument to local community about an issue of local importance</w:t>
            </w:r>
          </w:p>
          <w:p w14:paraId="54B9FCDA" w14:textId="77777777" w:rsidR="00DD2FE7" w:rsidRPr="00744BE6" w:rsidRDefault="00DD2FE7" w:rsidP="0089509B">
            <w:pPr>
              <w:pStyle w:val="bullet"/>
              <w:numPr>
                <w:ilvl w:val="0"/>
                <w:numId w:val="13"/>
              </w:numPr>
              <w:ind w:left="284" w:hanging="284"/>
            </w:pPr>
            <w:r>
              <w:t xml:space="preserve">prepare </w:t>
            </w:r>
            <w:r w:rsidRPr="00744BE6">
              <w:t>a newsletter to support activities of local club</w:t>
            </w:r>
          </w:p>
          <w:p w14:paraId="7E261E4B" w14:textId="77777777" w:rsidR="00DD2FE7" w:rsidRPr="00744BE6" w:rsidRDefault="00DD2FE7" w:rsidP="0089509B">
            <w:pPr>
              <w:pStyle w:val="bullet"/>
              <w:numPr>
                <w:ilvl w:val="0"/>
                <w:numId w:val="13"/>
              </w:numPr>
              <w:ind w:left="284" w:hanging="284"/>
            </w:pPr>
            <w:r>
              <w:t xml:space="preserve">prepare a </w:t>
            </w:r>
            <w:r w:rsidRPr="00744BE6">
              <w:t>summary of fund raising act</w:t>
            </w:r>
            <w:r>
              <w:t>ivities and amounts raised for a</w:t>
            </w:r>
            <w:r w:rsidRPr="00744BE6">
              <w:t xml:space="preserve"> school </w:t>
            </w:r>
            <w:r>
              <w:t xml:space="preserve">/ community association </w:t>
            </w:r>
            <w:r w:rsidRPr="00744BE6">
              <w:t>newsletter</w:t>
            </w:r>
          </w:p>
          <w:p w14:paraId="1765210E" w14:textId="77777777" w:rsidR="00DD2FE7" w:rsidRDefault="00DD2FE7" w:rsidP="0089509B">
            <w:pPr>
              <w:pStyle w:val="bullet"/>
              <w:numPr>
                <w:ilvl w:val="0"/>
                <w:numId w:val="13"/>
              </w:numPr>
              <w:ind w:left="284" w:hanging="284"/>
            </w:pPr>
            <w:r w:rsidRPr="00744BE6">
              <w:t xml:space="preserve">present material </w:t>
            </w:r>
            <w:r>
              <w:t xml:space="preserve">such as </w:t>
            </w:r>
            <w:r w:rsidRPr="00744BE6">
              <w:t>a story to a child’s class or at the local library</w:t>
            </w:r>
          </w:p>
          <w:p w14:paraId="1DB1C8AA" w14:textId="77777777" w:rsidR="00DD2FE7" w:rsidRDefault="00DD2FE7" w:rsidP="0089509B">
            <w:pPr>
              <w:pStyle w:val="bullet"/>
              <w:numPr>
                <w:ilvl w:val="0"/>
                <w:numId w:val="13"/>
              </w:numPr>
              <w:ind w:left="284" w:hanging="284"/>
            </w:pPr>
            <w:r>
              <w:t>request community services</w:t>
            </w:r>
          </w:p>
        </w:tc>
      </w:tr>
      <w:tr w:rsidR="00DD2FE7" w14:paraId="0A3AE8FC" w14:textId="77777777" w:rsidTr="00DD2FE7">
        <w:tc>
          <w:tcPr>
            <w:tcW w:w="9242" w:type="dxa"/>
            <w:gridSpan w:val="5"/>
          </w:tcPr>
          <w:p w14:paraId="6F5E283F" w14:textId="77777777" w:rsidR="00DD2FE7" w:rsidRDefault="00DD2FE7" w:rsidP="0089509B">
            <w:pPr>
              <w:pStyle w:val="spacer"/>
            </w:pPr>
          </w:p>
        </w:tc>
      </w:tr>
      <w:tr w:rsidR="00DD2FE7" w14:paraId="747DAA5B" w14:textId="77777777" w:rsidTr="00DD2FE7">
        <w:tc>
          <w:tcPr>
            <w:tcW w:w="3369" w:type="dxa"/>
            <w:gridSpan w:val="2"/>
          </w:tcPr>
          <w:p w14:paraId="1108B4D6" w14:textId="77777777" w:rsidR="00DD2FE7" w:rsidRPr="00744BE6" w:rsidRDefault="00DD2FE7" w:rsidP="0089509B">
            <w:pPr>
              <w:pStyle w:val="unittext"/>
            </w:pPr>
            <w:r>
              <w:rPr>
                <w:b/>
                <w:i/>
              </w:rPr>
              <w:t xml:space="preserve">Audience </w:t>
            </w:r>
            <w:r>
              <w:t>may include:</w:t>
            </w:r>
          </w:p>
        </w:tc>
        <w:tc>
          <w:tcPr>
            <w:tcW w:w="5873" w:type="dxa"/>
            <w:gridSpan w:val="3"/>
          </w:tcPr>
          <w:p w14:paraId="160E2C71" w14:textId="77777777" w:rsidR="00DD2FE7" w:rsidRPr="00744BE6" w:rsidRDefault="00DD2FE7" w:rsidP="0089509B">
            <w:pPr>
              <w:pStyle w:val="bullet"/>
              <w:numPr>
                <w:ilvl w:val="0"/>
                <w:numId w:val="13"/>
              </w:numPr>
              <w:ind w:left="284" w:hanging="284"/>
            </w:pPr>
            <w:r w:rsidRPr="00744BE6">
              <w:t>parents</w:t>
            </w:r>
          </w:p>
          <w:p w14:paraId="38CBB575" w14:textId="77777777" w:rsidR="00DD2FE7" w:rsidRPr="00744BE6" w:rsidRDefault="00DD2FE7" w:rsidP="0089509B">
            <w:pPr>
              <w:pStyle w:val="bullet"/>
              <w:numPr>
                <w:ilvl w:val="0"/>
                <w:numId w:val="13"/>
              </w:numPr>
              <w:ind w:left="284" w:hanging="284"/>
            </w:pPr>
            <w:r w:rsidRPr="00744BE6">
              <w:t>club members</w:t>
            </w:r>
          </w:p>
          <w:p w14:paraId="79FD0B23" w14:textId="77777777" w:rsidR="00DD2FE7" w:rsidRPr="00744BE6" w:rsidRDefault="00DD2FE7" w:rsidP="0089509B">
            <w:pPr>
              <w:pStyle w:val="bullet"/>
              <w:numPr>
                <w:ilvl w:val="0"/>
                <w:numId w:val="13"/>
              </w:numPr>
              <w:ind w:left="284" w:hanging="284"/>
            </w:pPr>
            <w:r w:rsidRPr="00744BE6">
              <w:t>users of a community facility</w:t>
            </w:r>
            <w:r>
              <w:t xml:space="preserve"> such as </w:t>
            </w:r>
            <w:r w:rsidRPr="00744BE6">
              <w:t xml:space="preserve">local swimming pool which is about to close </w:t>
            </w:r>
          </w:p>
          <w:p w14:paraId="7BA14269" w14:textId="77777777" w:rsidR="00DD2FE7" w:rsidRDefault="00DD2FE7" w:rsidP="0089509B">
            <w:pPr>
              <w:pStyle w:val="bullet"/>
              <w:numPr>
                <w:ilvl w:val="0"/>
                <w:numId w:val="13"/>
              </w:numPr>
              <w:ind w:left="284" w:hanging="284"/>
            </w:pPr>
            <w:r>
              <w:t>local government</w:t>
            </w:r>
          </w:p>
        </w:tc>
      </w:tr>
      <w:tr w:rsidR="00DD2FE7" w14:paraId="79901F30" w14:textId="77777777" w:rsidTr="00DD2FE7">
        <w:tc>
          <w:tcPr>
            <w:tcW w:w="9242" w:type="dxa"/>
            <w:gridSpan w:val="5"/>
          </w:tcPr>
          <w:p w14:paraId="13FD5AC6" w14:textId="77777777" w:rsidR="00DD2FE7" w:rsidRDefault="00DD2FE7" w:rsidP="0089509B">
            <w:pPr>
              <w:pStyle w:val="spacer"/>
            </w:pPr>
          </w:p>
        </w:tc>
      </w:tr>
      <w:tr w:rsidR="00DD2FE7" w14:paraId="6718F714" w14:textId="77777777" w:rsidTr="00DD2FE7">
        <w:tc>
          <w:tcPr>
            <w:tcW w:w="3369" w:type="dxa"/>
            <w:gridSpan w:val="2"/>
          </w:tcPr>
          <w:p w14:paraId="29097CA9" w14:textId="77777777" w:rsidR="00DD2FE7" w:rsidRPr="00744BE6" w:rsidRDefault="00DD2FE7" w:rsidP="0089509B">
            <w:pPr>
              <w:pStyle w:val="unittext"/>
            </w:pPr>
            <w:r>
              <w:rPr>
                <w:b/>
                <w:i/>
              </w:rPr>
              <w:t xml:space="preserve">Features </w:t>
            </w:r>
            <w:r>
              <w:t>may include:</w:t>
            </w:r>
          </w:p>
        </w:tc>
        <w:tc>
          <w:tcPr>
            <w:tcW w:w="5873" w:type="dxa"/>
            <w:gridSpan w:val="3"/>
          </w:tcPr>
          <w:p w14:paraId="6C001B8F" w14:textId="77777777" w:rsidR="00DD2FE7" w:rsidRPr="006000CD" w:rsidRDefault="00DD2FE7" w:rsidP="0089509B">
            <w:pPr>
              <w:pStyle w:val="bullet"/>
              <w:numPr>
                <w:ilvl w:val="0"/>
                <w:numId w:val="13"/>
              </w:numPr>
              <w:ind w:left="284" w:hanging="284"/>
            </w:pPr>
            <w:r w:rsidRPr="006000CD">
              <w:t xml:space="preserve">layout features and styles as appropriate for </w:t>
            </w:r>
            <w:r>
              <w:t xml:space="preserve">digital and </w:t>
            </w:r>
            <w:r w:rsidRPr="006000CD">
              <w:lastRenderedPageBreak/>
              <w:t>paper based text</w:t>
            </w:r>
            <w:r>
              <w:t>s</w:t>
            </w:r>
          </w:p>
          <w:p w14:paraId="5B2E37AE" w14:textId="77777777" w:rsidR="00DD2FE7" w:rsidRPr="006000CD" w:rsidRDefault="00DD2FE7" w:rsidP="0089509B">
            <w:pPr>
              <w:pStyle w:val="bullet"/>
              <w:numPr>
                <w:ilvl w:val="0"/>
                <w:numId w:val="13"/>
              </w:numPr>
              <w:ind w:left="284" w:hanging="284"/>
            </w:pPr>
            <w:r w:rsidRPr="006000CD">
              <w:t xml:space="preserve">standard templates </w:t>
            </w:r>
            <w:r>
              <w:t xml:space="preserve">such as a </w:t>
            </w:r>
            <w:r w:rsidRPr="006000CD">
              <w:t>club newsletter</w:t>
            </w:r>
          </w:p>
          <w:p w14:paraId="171AFC6F" w14:textId="77777777" w:rsidR="00DD2FE7" w:rsidRPr="006000CD" w:rsidRDefault="00DD2FE7" w:rsidP="0089509B">
            <w:pPr>
              <w:pStyle w:val="bullet"/>
              <w:numPr>
                <w:ilvl w:val="0"/>
                <w:numId w:val="13"/>
              </w:numPr>
              <w:ind w:left="284" w:hanging="284"/>
            </w:pPr>
            <w:r w:rsidRPr="006000CD">
              <w:t>use of appropriate language for audience and purpose</w:t>
            </w:r>
          </w:p>
          <w:p w14:paraId="0152E939" w14:textId="77777777" w:rsidR="00DD2FE7" w:rsidRPr="006000CD" w:rsidRDefault="00DD2FE7" w:rsidP="0089509B">
            <w:pPr>
              <w:pStyle w:val="bullet"/>
              <w:numPr>
                <w:ilvl w:val="0"/>
                <w:numId w:val="13"/>
              </w:numPr>
              <w:ind w:left="284" w:hanging="284"/>
            </w:pPr>
            <w:r w:rsidRPr="006000CD">
              <w:t>text structure:</w:t>
            </w:r>
          </w:p>
          <w:p w14:paraId="64C9DA57" w14:textId="77777777" w:rsidR="00DD2FE7" w:rsidRPr="006000CD" w:rsidRDefault="00DD2FE7" w:rsidP="0089509B">
            <w:pPr>
              <w:pStyle w:val="endash"/>
              <w:keepNext/>
              <w:ind w:left="568" w:hanging="284"/>
            </w:pPr>
            <w:r w:rsidRPr="006000CD">
              <w:t>clearly structured text using a range of structural conventions</w:t>
            </w:r>
          </w:p>
          <w:p w14:paraId="2ECA2302" w14:textId="77777777" w:rsidR="00DD2FE7" w:rsidRPr="006000CD" w:rsidRDefault="00DD2FE7" w:rsidP="0089509B">
            <w:pPr>
              <w:pStyle w:val="endash"/>
              <w:keepNext/>
              <w:ind w:left="568" w:hanging="284"/>
            </w:pPr>
            <w:r w:rsidRPr="006000CD">
              <w:t>variation between public and private writing</w:t>
            </w:r>
          </w:p>
          <w:p w14:paraId="1BADDC25" w14:textId="77777777" w:rsidR="00DD2FE7" w:rsidRPr="006000CD" w:rsidRDefault="00DD2FE7" w:rsidP="0089509B">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77E337CD" w14:textId="77777777" w:rsidR="00DD2FE7" w:rsidRPr="006000CD" w:rsidRDefault="00DD2FE7" w:rsidP="0089509B">
            <w:pPr>
              <w:pStyle w:val="endash"/>
              <w:keepNext/>
              <w:ind w:left="568" w:hanging="284"/>
            </w:pPr>
            <w:r w:rsidRPr="006000CD">
              <w:t>features informative texts</w:t>
            </w:r>
            <w:r>
              <w:t xml:space="preserve"> such as </w:t>
            </w:r>
            <w:r w:rsidRPr="006000CD">
              <w:t>transparent organisation, sequentially ordered dot points, numbered instructions, alphabetical, numerical listings, spacing, headings; general statement, factual description or logically sequenced explanation, conclusion</w:t>
            </w:r>
          </w:p>
          <w:p w14:paraId="62E0B4CC" w14:textId="77777777" w:rsidR="00DD2FE7" w:rsidRDefault="00DD2FE7" w:rsidP="0089509B">
            <w:pPr>
              <w:pStyle w:val="endash"/>
              <w:keepNext/>
              <w:ind w:left="568" w:hanging="284"/>
            </w:pPr>
            <w:r>
              <w:t>features of procedural texts such as</w:t>
            </w:r>
            <w:r w:rsidRPr="006000CD">
              <w:t xml:space="preserve"> instructions: statement of the goal, requirements and steps to achieve the goal</w:t>
            </w:r>
          </w:p>
          <w:p w14:paraId="6184E3BA" w14:textId="77777777" w:rsidR="00DD2FE7" w:rsidRPr="006000CD" w:rsidRDefault="00DD2FE7" w:rsidP="0089509B">
            <w:pPr>
              <w:pStyle w:val="endash"/>
              <w:keepNext/>
              <w:ind w:left="568" w:hanging="284"/>
            </w:pPr>
            <w:r>
              <w:t>features of persuasive texts such as argument: statement of opinion, arguments and summing up; discursive: opening statement, arguments for and against, conclusion or recommendations</w:t>
            </w:r>
          </w:p>
          <w:p w14:paraId="42214CCF" w14:textId="77777777" w:rsidR="00DD2FE7" w:rsidRPr="006000CD" w:rsidRDefault="00DD2FE7" w:rsidP="0089509B">
            <w:pPr>
              <w:pStyle w:val="endash"/>
              <w:keepNext/>
              <w:ind w:left="568" w:hanging="284"/>
            </w:pPr>
            <w:r w:rsidRPr="006000CD">
              <w:t>navigation features</w:t>
            </w:r>
            <w:r>
              <w:t xml:space="preserve"> such as</w:t>
            </w:r>
            <w:r w:rsidRPr="006000CD">
              <w:t xml:space="preserve"> grids, arrows, dot points</w:t>
            </w:r>
            <w:r>
              <w:t>, tabs, hyperlinks</w:t>
            </w:r>
          </w:p>
          <w:p w14:paraId="128C6CCE" w14:textId="77777777" w:rsidR="00DD2FE7" w:rsidRDefault="00DD2FE7" w:rsidP="0089509B">
            <w:pPr>
              <w:pStyle w:val="endash"/>
              <w:keepNext/>
              <w:ind w:left="568" w:hanging="284"/>
            </w:pPr>
            <w:r w:rsidRPr="006000CD">
              <w:t>info</w:t>
            </w:r>
            <w:r>
              <w:t xml:space="preserve">rmation formatted into a table of </w:t>
            </w:r>
            <w:r w:rsidRPr="006000CD">
              <w:t>one or two columns</w:t>
            </w:r>
          </w:p>
          <w:p w14:paraId="3036D8E1" w14:textId="77777777" w:rsidR="00DD2FE7" w:rsidRPr="006000CD" w:rsidRDefault="00DD2FE7" w:rsidP="0089509B">
            <w:pPr>
              <w:pStyle w:val="endash"/>
              <w:keepNext/>
              <w:ind w:left="568" w:hanging="284"/>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14:paraId="432AF280" w14:textId="77777777" w:rsidR="00DD2FE7" w:rsidRPr="006000CD" w:rsidRDefault="00DD2FE7" w:rsidP="0089509B">
            <w:pPr>
              <w:pStyle w:val="bullet"/>
              <w:numPr>
                <w:ilvl w:val="0"/>
                <w:numId w:val="13"/>
              </w:numPr>
              <w:ind w:left="284" w:hanging="284"/>
              <w:rPr>
                <w:szCs w:val="24"/>
              </w:rPr>
            </w:pPr>
            <w:r w:rsidRPr="006000CD">
              <w:t>sentences:</w:t>
            </w:r>
          </w:p>
          <w:p w14:paraId="61A5EC45" w14:textId="77777777" w:rsidR="00DD2FE7" w:rsidRDefault="00DD2FE7" w:rsidP="0089509B">
            <w:pPr>
              <w:pStyle w:val="endash"/>
              <w:keepNext/>
              <w:ind w:left="568" w:hanging="284"/>
            </w:pPr>
            <w:r w:rsidRPr="006000CD">
              <w:t>cons</w:t>
            </w:r>
            <w:r>
              <w:t>istent use of structurally complex sentences</w:t>
            </w:r>
          </w:p>
          <w:p w14:paraId="3565EFC1" w14:textId="77777777" w:rsidR="00DD2FE7" w:rsidRDefault="00DD2FE7" w:rsidP="0089509B">
            <w:pPr>
              <w:pStyle w:val="endash"/>
              <w:keepNext/>
              <w:ind w:left="568" w:hanging="284"/>
            </w:pPr>
            <w:r>
              <w:t>use of nominalisation</w:t>
            </w:r>
          </w:p>
          <w:p w14:paraId="22AB8D0A" w14:textId="77777777" w:rsidR="00DD2FE7" w:rsidRDefault="00DD2FE7" w:rsidP="0089509B">
            <w:pPr>
              <w:pStyle w:val="endash"/>
              <w:keepNext/>
              <w:ind w:left="568" w:hanging="284"/>
            </w:pPr>
            <w:r>
              <w:t>use of modal verbs and modification devices</w:t>
            </w:r>
          </w:p>
          <w:p w14:paraId="2A4E8EE0" w14:textId="77777777" w:rsidR="00DD2FE7" w:rsidRPr="00680013" w:rsidRDefault="00DD2FE7" w:rsidP="0089509B">
            <w:pPr>
              <w:pStyle w:val="endash"/>
              <w:keepNext/>
              <w:ind w:left="568" w:hanging="284"/>
            </w:pPr>
            <w:r>
              <w:t>use of abstract nouns to condense ideas, processes and descriptions and/or explanations</w:t>
            </w:r>
          </w:p>
          <w:p w14:paraId="22CC03D7" w14:textId="77777777" w:rsidR="00DD2FE7" w:rsidRDefault="00DD2FE7" w:rsidP="0089509B">
            <w:pPr>
              <w:pStyle w:val="endash"/>
              <w:keepNext/>
              <w:ind w:left="568" w:hanging="284"/>
            </w:pPr>
            <w:r w:rsidRPr="006000CD">
              <w:t>use of linking devices appropriate to text type</w:t>
            </w:r>
          </w:p>
          <w:p w14:paraId="07BC0821" w14:textId="77777777" w:rsidR="00DD2FE7" w:rsidRPr="006000CD" w:rsidRDefault="00DD2FE7" w:rsidP="0089509B">
            <w:pPr>
              <w:pStyle w:val="endash"/>
              <w:keepNext/>
              <w:ind w:left="568" w:hanging="284"/>
            </w:pPr>
            <w:r w:rsidRPr="006000CD">
              <w:t>regular use of standard punctuation</w:t>
            </w:r>
          </w:p>
          <w:p w14:paraId="5390963B" w14:textId="77777777" w:rsidR="00DD2FE7" w:rsidRPr="006000CD" w:rsidRDefault="00DD2FE7" w:rsidP="0089509B">
            <w:pPr>
              <w:pStyle w:val="endash"/>
              <w:keepNext/>
              <w:ind w:left="568" w:hanging="284"/>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14:paraId="6CE030C5" w14:textId="77777777" w:rsidR="00DD2FE7" w:rsidRPr="006000CD" w:rsidRDefault="00DD2FE7" w:rsidP="0089509B">
            <w:pPr>
              <w:pStyle w:val="bullet"/>
              <w:numPr>
                <w:ilvl w:val="0"/>
                <w:numId w:val="13"/>
              </w:numPr>
              <w:ind w:left="284" w:hanging="284"/>
            </w:pPr>
            <w:r w:rsidRPr="006000CD">
              <w:t>vocabulary:</w:t>
            </w:r>
          </w:p>
          <w:p w14:paraId="6FBBDF83" w14:textId="77777777" w:rsidR="00DD2FE7" w:rsidRPr="006000CD" w:rsidRDefault="00DD2FE7" w:rsidP="0089509B">
            <w:pPr>
              <w:pStyle w:val="endash"/>
              <w:keepNext/>
              <w:ind w:left="568" w:hanging="284"/>
            </w:pPr>
            <w:r w:rsidRPr="006000CD">
              <w:t>use of appropriate language for audience and purpose, e.g. descriptive language, techniques to convey feelings and ideas, figures of speech</w:t>
            </w:r>
          </w:p>
          <w:p w14:paraId="157A9ECD" w14:textId="77777777" w:rsidR="00DD2FE7" w:rsidRPr="006000CD" w:rsidRDefault="00DD2FE7" w:rsidP="0089509B">
            <w:pPr>
              <w:pStyle w:val="endash"/>
              <w:keepNext/>
              <w:ind w:left="568" w:hanging="284"/>
            </w:pPr>
            <w:r w:rsidRPr="006000CD">
              <w:t>use of vocabulary specific to topic</w:t>
            </w:r>
          </w:p>
          <w:p w14:paraId="1C2ADBD7" w14:textId="77777777" w:rsidR="00DD2FE7" w:rsidRPr="006000CD" w:rsidRDefault="00DD2FE7" w:rsidP="0089509B">
            <w:pPr>
              <w:pStyle w:val="endash"/>
              <w:keepNext/>
              <w:ind w:left="568" w:hanging="284"/>
            </w:pPr>
            <w:r w:rsidRPr="006000CD">
              <w:t xml:space="preserve">precise selection of vocabulary to convey shades of </w:t>
            </w:r>
            <w:r w:rsidRPr="006000CD">
              <w:lastRenderedPageBreak/>
              <w:t>meaning</w:t>
            </w:r>
          </w:p>
          <w:p w14:paraId="334097E1" w14:textId="77777777" w:rsidR="00DD2FE7" w:rsidRPr="006000CD" w:rsidRDefault="00DD2FE7" w:rsidP="0089509B">
            <w:pPr>
              <w:pStyle w:val="endash"/>
              <w:keepNext/>
              <w:ind w:left="568" w:hanging="284"/>
            </w:pPr>
            <w:r w:rsidRPr="006000CD">
              <w:t>most frequently used words spelt with accuracy</w:t>
            </w:r>
          </w:p>
          <w:p w14:paraId="500F653C" w14:textId="1A6ED4BA" w:rsidR="00DD2FE7" w:rsidRPr="006000CD" w:rsidRDefault="00DD2FE7" w:rsidP="0089509B">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79AB881C" w14:textId="77777777" w:rsidR="00DD2FE7" w:rsidRPr="006000CD" w:rsidRDefault="00DD2FE7" w:rsidP="0089509B">
            <w:pPr>
              <w:pStyle w:val="bullet"/>
              <w:numPr>
                <w:ilvl w:val="0"/>
                <w:numId w:val="13"/>
              </w:numPr>
              <w:ind w:left="284" w:hanging="284"/>
            </w:pPr>
            <w:r w:rsidRPr="006000CD">
              <w:t>visuals:</w:t>
            </w:r>
          </w:p>
          <w:p w14:paraId="449187CB" w14:textId="77777777" w:rsidR="00DD2FE7" w:rsidRPr="006000CD" w:rsidRDefault="00DD2FE7" w:rsidP="0089509B">
            <w:pPr>
              <w:pStyle w:val="endash"/>
              <w:keepNext/>
              <w:ind w:left="568" w:hanging="284"/>
            </w:pPr>
            <w:r w:rsidRPr="006000CD">
              <w:t>photographs</w:t>
            </w:r>
            <w:r>
              <w:t xml:space="preserve"> / </w:t>
            </w:r>
            <w:r w:rsidRPr="006000CD">
              <w:t>symbols</w:t>
            </w:r>
          </w:p>
          <w:p w14:paraId="1E1346B2" w14:textId="77777777" w:rsidR="00DD2FE7" w:rsidRPr="006000CD" w:rsidRDefault="00DD2FE7" w:rsidP="0089509B">
            <w:pPr>
              <w:pStyle w:val="endash"/>
              <w:keepNext/>
              <w:ind w:left="568" w:hanging="284"/>
            </w:pPr>
            <w:r w:rsidRPr="006000CD">
              <w:t>drawings / sketches / illustrations</w:t>
            </w:r>
            <w:r>
              <w:t xml:space="preserve"> / </w:t>
            </w:r>
            <w:r w:rsidRPr="006000CD">
              <w:t>maps</w:t>
            </w:r>
          </w:p>
          <w:p w14:paraId="648BED3C" w14:textId="77777777" w:rsidR="00DD2FE7" w:rsidRDefault="00DD2FE7" w:rsidP="0089509B">
            <w:pPr>
              <w:pStyle w:val="endash"/>
              <w:keepNext/>
              <w:ind w:left="568" w:hanging="284"/>
            </w:pPr>
            <w:r w:rsidRPr="006000CD">
              <w:t>diagrams, graphs</w:t>
            </w:r>
          </w:p>
        </w:tc>
      </w:tr>
      <w:tr w:rsidR="00DD2FE7" w14:paraId="76566673" w14:textId="77777777" w:rsidTr="00DD2FE7">
        <w:tc>
          <w:tcPr>
            <w:tcW w:w="9242" w:type="dxa"/>
            <w:gridSpan w:val="5"/>
          </w:tcPr>
          <w:p w14:paraId="43CBA3C4" w14:textId="77777777" w:rsidR="00DD2FE7" w:rsidRDefault="00DD2FE7" w:rsidP="0089509B">
            <w:pPr>
              <w:pStyle w:val="spacer"/>
            </w:pPr>
          </w:p>
        </w:tc>
      </w:tr>
      <w:tr w:rsidR="00DD2FE7" w14:paraId="21E06083" w14:textId="77777777" w:rsidTr="00DD2FE7">
        <w:tc>
          <w:tcPr>
            <w:tcW w:w="3369" w:type="dxa"/>
            <w:gridSpan w:val="2"/>
          </w:tcPr>
          <w:p w14:paraId="6BA53838" w14:textId="77777777" w:rsidR="00DD2FE7" w:rsidRPr="00E95EB1" w:rsidRDefault="00DD2FE7" w:rsidP="0089509B">
            <w:pPr>
              <w:pStyle w:val="unittext"/>
              <w:rPr>
                <w:i/>
              </w:rPr>
            </w:pPr>
            <w:r w:rsidRPr="00E95EB1">
              <w:rPr>
                <w:b/>
                <w:i/>
              </w:rPr>
              <w:t xml:space="preserve">Appropriate format </w:t>
            </w:r>
            <w:r w:rsidRPr="00E95EB1">
              <w:t>may include:</w:t>
            </w:r>
          </w:p>
        </w:tc>
        <w:tc>
          <w:tcPr>
            <w:tcW w:w="5873" w:type="dxa"/>
            <w:gridSpan w:val="3"/>
          </w:tcPr>
          <w:p w14:paraId="3C6AB2A8" w14:textId="77777777" w:rsidR="00DD2FE7" w:rsidRPr="00E95EB1" w:rsidRDefault="00DD2FE7" w:rsidP="0089509B">
            <w:pPr>
              <w:pStyle w:val="bullet"/>
              <w:numPr>
                <w:ilvl w:val="0"/>
                <w:numId w:val="13"/>
              </w:numPr>
              <w:ind w:left="284" w:hanging="284"/>
            </w:pPr>
            <w:r w:rsidRPr="00E95EB1">
              <w:t>handwritten</w:t>
            </w:r>
            <w:r>
              <w:t xml:space="preserve"> / </w:t>
            </w:r>
            <w:r w:rsidRPr="00E95EB1">
              <w:t>word processed</w:t>
            </w:r>
          </w:p>
          <w:p w14:paraId="6454A9AD" w14:textId="77777777" w:rsidR="00DD2FE7" w:rsidRPr="00E95EB1" w:rsidRDefault="00DD2FE7" w:rsidP="0089509B">
            <w:pPr>
              <w:pStyle w:val="bullet"/>
              <w:numPr>
                <w:ilvl w:val="0"/>
                <w:numId w:val="13"/>
              </w:numPr>
              <w:ind w:left="284" w:hanging="284"/>
            </w:pPr>
            <w:r w:rsidRPr="00E95EB1">
              <w:t>on paper / poster</w:t>
            </w:r>
            <w:r>
              <w:t xml:space="preserve"> / email</w:t>
            </w:r>
          </w:p>
          <w:p w14:paraId="1EFE391A" w14:textId="77777777" w:rsidR="00DD2FE7" w:rsidRPr="00E95EB1" w:rsidRDefault="00DD2FE7" w:rsidP="0089509B">
            <w:pPr>
              <w:pStyle w:val="bullet"/>
              <w:numPr>
                <w:ilvl w:val="0"/>
                <w:numId w:val="13"/>
              </w:numPr>
              <w:ind w:left="284" w:hanging="284"/>
            </w:pPr>
            <w:r w:rsidRPr="00E95EB1">
              <w:t>online</w:t>
            </w:r>
          </w:p>
          <w:p w14:paraId="19E15976" w14:textId="77777777" w:rsidR="00DD2FE7" w:rsidRPr="00E95EB1" w:rsidRDefault="00DD2FE7" w:rsidP="0089509B">
            <w:pPr>
              <w:pStyle w:val="bullet"/>
              <w:numPr>
                <w:ilvl w:val="0"/>
                <w:numId w:val="13"/>
              </w:numPr>
              <w:ind w:left="284" w:hanging="284"/>
            </w:pPr>
            <w:r w:rsidRPr="00E95EB1">
              <w:t xml:space="preserve">size of words and visuals </w:t>
            </w:r>
          </w:p>
          <w:p w14:paraId="7531D47D" w14:textId="77777777" w:rsidR="00DD2FE7" w:rsidRPr="00E95EB1" w:rsidRDefault="00DD2FE7" w:rsidP="0089509B">
            <w:pPr>
              <w:pStyle w:val="bullet"/>
              <w:numPr>
                <w:ilvl w:val="0"/>
                <w:numId w:val="13"/>
              </w:numPr>
              <w:ind w:left="284" w:hanging="284"/>
            </w:pPr>
            <w:r w:rsidRPr="00E95EB1">
              <w:t>place of colour, symbols</w:t>
            </w:r>
          </w:p>
          <w:p w14:paraId="13B1AA56" w14:textId="77777777" w:rsidR="00DD2FE7" w:rsidRDefault="00DD2FE7" w:rsidP="0089509B">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265D11F9" w14:textId="77777777" w:rsidTr="00DD2FE7">
        <w:tc>
          <w:tcPr>
            <w:tcW w:w="9242" w:type="dxa"/>
            <w:gridSpan w:val="5"/>
          </w:tcPr>
          <w:p w14:paraId="37E34F11" w14:textId="77777777" w:rsidR="00DD2FE7" w:rsidRDefault="00DD2FE7" w:rsidP="0089509B">
            <w:pPr>
              <w:pStyle w:val="spacer"/>
            </w:pPr>
          </w:p>
        </w:tc>
      </w:tr>
      <w:tr w:rsidR="00DD2FE7" w14:paraId="41C90177" w14:textId="77777777" w:rsidTr="00DD2FE7">
        <w:tc>
          <w:tcPr>
            <w:tcW w:w="3369" w:type="dxa"/>
            <w:gridSpan w:val="2"/>
          </w:tcPr>
          <w:p w14:paraId="5B874C48" w14:textId="77777777" w:rsidR="00DD2FE7" w:rsidRPr="00E95EB1" w:rsidRDefault="00DD2FE7" w:rsidP="0089509B">
            <w:pPr>
              <w:pStyle w:val="unittext"/>
            </w:pPr>
            <w:r>
              <w:rPr>
                <w:b/>
                <w:i/>
              </w:rPr>
              <w:t xml:space="preserve">Review </w:t>
            </w:r>
            <w:r>
              <w:t>may include:</w:t>
            </w:r>
          </w:p>
        </w:tc>
        <w:tc>
          <w:tcPr>
            <w:tcW w:w="5873" w:type="dxa"/>
            <w:gridSpan w:val="3"/>
          </w:tcPr>
          <w:p w14:paraId="7086434A" w14:textId="77777777" w:rsidR="00DD2FE7" w:rsidRPr="00D30157" w:rsidRDefault="00DD2FE7" w:rsidP="0089509B">
            <w:pPr>
              <w:pStyle w:val="bullet"/>
              <w:numPr>
                <w:ilvl w:val="0"/>
                <w:numId w:val="13"/>
              </w:numPr>
              <w:ind w:left="284" w:hanging="284"/>
            </w:pPr>
            <w:r w:rsidRPr="00D30157">
              <w:t>support from the teacher, by peers, by another support person</w:t>
            </w:r>
            <w:r>
              <w:t xml:space="preserve"> </w:t>
            </w:r>
            <w:r w:rsidRPr="00D30157">
              <w:t>for:</w:t>
            </w:r>
          </w:p>
          <w:p w14:paraId="69D0659E" w14:textId="77777777" w:rsidR="00DD2FE7" w:rsidRPr="00D30157" w:rsidRDefault="00DD2FE7" w:rsidP="0089509B">
            <w:pPr>
              <w:pStyle w:val="endash"/>
              <w:keepNext/>
              <w:ind w:left="568" w:hanging="284"/>
            </w:pPr>
            <w:r w:rsidRPr="00D30157">
              <w:t>spelling and punctuation</w:t>
            </w:r>
          </w:p>
          <w:p w14:paraId="7AD7426D" w14:textId="77777777" w:rsidR="00DD2FE7" w:rsidRPr="00D30157" w:rsidRDefault="00DD2FE7" w:rsidP="0089509B">
            <w:pPr>
              <w:pStyle w:val="endash"/>
              <w:keepNext/>
              <w:ind w:left="568" w:hanging="284"/>
            </w:pPr>
            <w:r w:rsidRPr="00D30157">
              <w:t>grammatical accuracy</w:t>
            </w:r>
          </w:p>
          <w:p w14:paraId="2F1C3C3F" w14:textId="77777777" w:rsidR="00DD2FE7" w:rsidRPr="00D30157" w:rsidRDefault="00DD2FE7" w:rsidP="0089509B">
            <w:pPr>
              <w:pStyle w:val="endash"/>
              <w:keepNext/>
              <w:ind w:left="568" w:hanging="284"/>
            </w:pPr>
            <w:r w:rsidRPr="00D30157">
              <w:t>clarity of purpose</w:t>
            </w:r>
            <w:r>
              <w:t xml:space="preserve"> / </w:t>
            </w:r>
            <w:r w:rsidRPr="00D30157">
              <w:t>audience</w:t>
            </w:r>
            <w:r>
              <w:t xml:space="preserve"> / </w:t>
            </w:r>
            <w:r w:rsidRPr="00D30157">
              <w:t>clarity of message</w:t>
            </w:r>
          </w:p>
          <w:p w14:paraId="693FFF0C" w14:textId="77777777" w:rsidR="00DD2FE7" w:rsidRPr="00D30157" w:rsidRDefault="00DD2FE7" w:rsidP="0089509B">
            <w:pPr>
              <w:pStyle w:val="endash"/>
              <w:keepNext/>
              <w:ind w:left="568" w:hanging="284"/>
            </w:pPr>
            <w:r w:rsidRPr="00D30157">
              <w:t>appropriateness of layout, register</w:t>
            </w:r>
          </w:p>
          <w:p w14:paraId="5728581C" w14:textId="77777777" w:rsidR="00DD2FE7" w:rsidRDefault="00DD2FE7" w:rsidP="0089509B">
            <w:pPr>
              <w:pStyle w:val="endash"/>
              <w:keepNext/>
              <w:ind w:left="568" w:hanging="284"/>
            </w:pPr>
            <w:r w:rsidRPr="00D30157">
              <w:t>effectiveness of layout features</w:t>
            </w:r>
          </w:p>
        </w:tc>
      </w:tr>
      <w:tr w:rsidR="00DD2FE7" w14:paraId="4C81D9F2" w14:textId="77777777" w:rsidTr="00DD2FE7">
        <w:tc>
          <w:tcPr>
            <w:tcW w:w="9242" w:type="dxa"/>
            <w:gridSpan w:val="5"/>
          </w:tcPr>
          <w:p w14:paraId="5749FD28" w14:textId="77777777" w:rsidR="00DD2FE7" w:rsidRDefault="00DD2FE7" w:rsidP="0089509B">
            <w:pPr>
              <w:pStyle w:val="spacer"/>
            </w:pPr>
          </w:p>
        </w:tc>
      </w:tr>
      <w:tr w:rsidR="00DD2FE7" w14:paraId="4C157744" w14:textId="77777777" w:rsidTr="00DD2FE7">
        <w:tc>
          <w:tcPr>
            <w:tcW w:w="3369" w:type="dxa"/>
            <w:gridSpan w:val="2"/>
          </w:tcPr>
          <w:p w14:paraId="2C9300C4" w14:textId="77777777" w:rsidR="00DD2FE7" w:rsidRPr="00E95EB1" w:rsidRDefault="00DD2FE7" w:rsidP="0089509B">
            <w:pPr>
              <w:pStyle w:val="unittext"/>
            </w:pPr>
            <w:r>
              <w:rPr>
                <w:b/>
                <w:i/>
              </w:rPr>
              <w:t xml:space="preserve">Specified requirements </w:t>
            </w:r>
            <w:r>
              <w:t>may include:</w:t>
            </w:r>
          </w:p>
        </w:tc>
        <w:tc>
          <w:tcPr>
            <w:tcW w:w="5873" w:type="dxa"/>
            <w:gridSpan w:val="3"/>
          </w:tcPr>
          <w:p w14:paraId="1E912F9B" w14:textId="77777777" w:rsidR="00DD2FE7" w:rsidRPr="00E95EB1" w:rsidRDefault="00DD2FE7" w:rsidP="0089509B">
            <w:pPr>
              <w:pStyle w:val="bullet"/>
              <w:numPr>
                <w:ilvl w:val="0"/>
                <w:numId w:val="13"/>
              </w:numPr>
              <w:ind w:left="284" w:hanging="284"/>
            </w:pPr>
            <w:r w:rsidRPr="00E95EB1">
              <w:t>content of text</w:t>
            </w:r>
          </w:p>
          <w:p w14:paraId="42DBFCF7" w14:textId="77777777" w:rsidR="00DD2FE7" w:rsidRPr="00E95EB1" w:rsidRDefault="00DD2FE7" w:rsidP="0089509B">
            <w:pPr>
              <w:pStyle w:val="bullet"/>
              <w:numPr>
                <w:ilvl w:val="0"/>
                <w:numId w:val="13"/>
              </w:numPr>
              <w:ind w:left="284" w:hanging="284"/>
            </w:pPr>
            <w:r>
              <w:t>language</w:t>
            </w:r>
          </w:p>
          <w:p w14:paraId="0C84574A" w14:textId="77777777" w:rsidR="00DD2FE7" w:rsidRDefault="00DD2FE7" w:rsidP="0089509B">
            <w:pPr>
              <w:pStyle w:val="bullet"/>
              <w:numPr>
                <w:ilvl w:val="0"/>
                <w:numId w:val="13"/>
              </w:numPr>
              <w:ind w:left="284" w:hanging="284"/>
            </w:pPr>
            <w:r w:rsidRPr="00E95EB1">
              <w:t>format</w:t>
            </w:r>
            <w:r>
              <w:t xml:space="preserve"> </w:t>
            </w:r>
            <w:r w:rsidRPr="00E95EB1">
              <w:t>/</w:t>
            </w:r>
            <w:r>
              <w:t xml:space="preserve"> </w:t>
            </w:r>
            <w:r w:rsidRPr="00E95EB1">
              <w:t xml:space="preserve">layout </w:t>
            </w:r>
          </w:p>
        </w:tc>
      </w:tr>
      <w:tr w:rsidR="00DD2FE7" w14:paraId="3DD6E9FA" w14:textId="77777777" w:rsidTr="00DD2FE7">
        <w:tc>
          <w:tcPr>
            <w:tcW w:w="9242" w:type="dxa"/>
            <w:gridSpan w:val="5"/>
          </w:tcPr>
          <w:p w14:paraId="6E8D4D2F" w14:textId="77777777" w:rsidR="00DD2FE7" w:rsidRDefault="00DD2FE7" w:rsidP="0089509B">
            <w:pPr>
              <w:pStyle w:val="spacer"/>
            </w:pPr>
          </w:p>
        </w:tc>
      </w:tr>
      <w:tr w:rsidR="00DD2FE7" w14:paraId="5B9AD1F7" w14:textId="77777777" w:rsidTr="00DD2FE7">
        <w:tc>
          <w:tcPr>
            <w:tcW w:w="9242" w:type="dxa"/>
            <w:gridSpan w:val="5"/>
          </w:tcPr>
          <w:p w14:paraId="78DAF6DB" w14:textId="77777777" w:rsidR="00DD2FE7" w:rsidRDefault="00DD2FE7" w:rsidP="0089509B">
            <w:pPr>
              <w:pStyle w:val="Heading21"/>
            </w:pPr>
            <w:r>
              <w:t>Evidence Guide</w:t>
            </w:r>
          </w:p>
          <w:p w14:paraId="033D2400" w14:textId="77777777" w:rsidR="00DD2FE7" w:rsidRDefault="00DD2FE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7180FE40" w14:textId="77777777" w:rsidTr="00DD2FE7">
        <w:tc>
          <w:tcPr>
            <w:tcW w:w="3369" w:type="dxa"/>
            <w:gridSpan w:val="2"/>
          </w:tcPr>
          <w:p w14:paraId="5D75D2E3" w14:textId="77777777" w:rsidR="00DD2FE7" w:rsidRPr="005979AA" w:rsidRDefault="00DD2FE7" w:rsidP="0089509B">
            <w:pPr>
              <w:pStyle w:val="EG"/>
            </w:pPr>
            <w:r w:rsidRPr="005979AA">
              <w:t>Critical aspects for assessment and evidence required to demonstrate competency in this unit</w:t>
            </w:r>
          </w:p>
        </w:tc>
        <w:tc>
          <w:tcPr>
            <w:tcW w:w="5873" w:type="dxa"/>
            <w:gridSpan w:val="3"/>
          </w:tcPr>
          <w:p w14:paraId="0C283D5D" w14:textId="77777777" w:rsidR="00DD2FE7" w:rsidRDefault="00DD2FE7" w:rsidP="0089509B">
            <w:pPr>
              <w:pStyle w:val="unittext"/>
            </w:pPr>
            <w:r w:rsidRPr="003B087B">
              <w:t>Assessment</w:t>
            </w:r>
            <w:r>
              <w:t xml:space="preserve"> must confirm the ability to:</w:t>
            </w:r>
          </w:p>
          <w:p w14:paraId="7EC6C5AA" w14:textId="488BF1B7" w:rsidR="00DD2FE7" w:rsidRDefault="00DD2FE7" w:rsidP="0089509B">
            <w:pPr>
              <w:pStyle w:val="bullet"/>
              <w:numPr>
                <w:ilvl w:val="0"/>
                <w:numId w:val="13"/>
              </w:numPr>
              <w:ind w:left="284" w:hanging="284"/>
            </w:pPr>
            <w:r>
              <w:t>identify the purpose and audience for a range of complex community participation related</w:t>
            </w:r>
            <w:r w:rsidR="00FA7CF7">
              <w:t xml:space="preserve"> </w:t>
            </w:r>
            <w:r>
              <w:t xml:space="preserve">text types </w:t>
            </w:r>
          </w:p>
          <w:p w14:paraId="2A9A0365" w14:textId="77777777" w:rsidR="00DD2FE7" w:rsidRDefault="00DD2FE7" w:rsidP="0089509B">
            <w:pPr>
              <w:pStyle w:val="bullet"/>
              <w:numPr>
                <w:ilvl w:val="0"/>
                <w:numId w:val="13"/>
              </w:numPr>
              <w:ind w:left="284" w:hanging="284"/>
            </w:pPr>
            <w:r>
              <w:t>create a minimum of two complex texts related to community participation, with each text reflecting a different text type</w:t>
            </w:r>
          </w:p>
        </w:tc>
      </w:tr>
      <w:tr w:rsidR="00DD2FE7" w14:paraId="23F2D1DC" w14:textId="77777777" w:rsidTr="00DD2FE7">
        <w:tc>
          <w:tcPr>
            <w:tcW w:w="9242" w:type="dxa"/>
            <w:gridSpan w:val="5"/>
          </w:tcPr>
          <w:p w14:paraId="7CA6BECE" w14:textId="77777777" w:rsidR="00DD2FE7" w:rsidRDefault="00DD2FE7" w:rsidP="0089509B">
            <w:pPr>
              <w:pStyle w:val="spacer"/>
            </w:pPr>
          </w:p>
        </w:tc>
      </w:tr>
      <w:tr w:rsidR="00DD2FE7" w14:paraId="093486A8" w14:textId="77777777" w:rsidTr="00DD2FE7">
        <w:tc>
          <w:tcPr>
            <w:tcW w:w="3369" w:type="dxa"/>
            <w:gridSpan w:val="2"/>
          </w:tcPr>
          <w:p w14:paraId="3569A37D" w14:textId="77777777" w:rsidR="00DD2FE7" w:rsidRPr="005979AA" w:rsidRDefault="00DD2FE7" w:rsidP="0089509B">
            <w:pPr>
              <w:pStyle w:val="EG"/>
            </w:pPr>
            <w:r w:rsidRPr="005979AA">
              <w:lastRenderedPageBreak/>
              <w:t>Context of and specific resources for assessment</w:t>
            </w:r>
          </w:p>
        </w:tc>
        <w:tc>
          <w:tcPr>
            <w:tcW w:w="5873" w:type="dxa"/>
            <w:gridSpan w:val="3"/>
          </w:tcPr>
          <w:p w14:paraId="30B1BF96" w14:textId="77777777" w:rsidR="00DD2FE7" w:rsidRDefault="00DD2FE7" w:rsidP="0089509B">
            <w:pPr>
              <w:pStyle w:val="unittext"/>
            </w:pPr>
            <w:r>
              <w:t>Assessment must ensure access to:</w:t>
            </w:r>
          </w:p>
          <w:p w14:paraId="2E0FBAC8" w14:textId="77777777" w:rsidR="00DD2FE7" w:rsidRPr="006000CD" w:rsidRDefault="00DD2FE7" w:rsidP="0089509B">
            <w:pPr>
              <w:pStyle w:val="bullet"/>
              <w:numPr>
                <w:ilvl w:val="0"/>
                <w:numId w:val="13"/>
              </w:numPr>
              <w:ind w:left="284" w:hanging="284"/>
            </w:pPr>
            <w:r w:rsidRPr="006000CD">
              <w:t xml:space="preserve">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14:paraId="2C7D439A" w14:textId="77777777" w:rsidR="00DD2FE7" w:rsidRDefault="00DD2FE7" w:rsidP="0089509B">
            <w:pPr>
              <w:pStyle w:val="bullet"/>
              <w:numPr>
                <w:ilvl w:val="0"/>
                <w:numId w:val="13"/>
              </w:numPr>
              <w:ind w:left="284" w:hanging="284"/>
            </w:pPr>
            <w:r w:rsidRPr="006000CD">
              <w:t>online facilities, communications technologies as appropriate</w:t>
            </w:r>
          </w:p>
          <w:p w14:paraId="5C974695" w14:textId="77777777" w:rsidR="00DD2FE7" w:rsidRDefault="00DD2FE7" w:rsidP="0089509B">
            <w:pPr>
              <w:pStyle w:val="unittext"/>
            </w:pPr>
            <w:r>
              <w:t>At this level the learner:</w:t>
            </w:r>
          </w:p>
          <w:p w14:paraId="327BA197" w14:textId="77777777" w:rsidR="00DD2FE7" w:rsidRDefault="00DD2FE7" w:rsidP="0089509B">
            <w:pPr>
              <w:pStyle w:val="bullet"/>
              <w:numPr>
                <w:ilvl w:val="0"/>
                <w:numId w:val="13"/>
              </w:numPr>
              <w:ind w:left="284" w:hanging="284"/>
            </w:pPr>
            <w:r>
              <w:t>works independently and initiates and uses support from a range of established sources</w:t>
            </w:r>
          </w:p>
          <w:p w14:paraId="4BF2E111" w14:textId="77777777" w:rsidR="00DD2FE7" w:rsidRDefault="00DD2FE7" w:rsidP="0089509B">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14:paraId="3FB12065" w14:textId="77777777" w:rsidR="00DD2FE7" w:rsidRDefault="00DD2FE7" w:rsidP="0089509B">
            <w:pPr>
              <w:pStyle w:val="bullet"/>
              <w:numPr>
                <w:ilvl w:val="0"/>
                <w:numId w:val="0"/>
              </w:numPr>
            </w:pPr>
            <w:r w:rsidRPr="0046255C">
              <w:t>Where this unit is being co-</w:t>
            </w:r>
            <w:r>
              <w:t>assessed with units related to another domain</w:t>
            </w:r>
            <w:r w:rsidRPr="0046255C">
              <w:t>, such as personal, the same texts may apply to both domains.</w:t>
            </w:r>
          </w:p>
        </w:tc>
      </w:tr>
      <w:tr w:rsidR="00DD2FE7" w14:paraId="10DB1396" w14:textId="77777777" w:rsidTr="00DD2FE7">
        <w:tc>
          <w:tcPr>
            <w:tcW w:w="9242" w:type="dxa"/>
            <w:gridSpan w:val="5"/>
          </w:tcPr>
          <w:p w14:paraId="3F1E84D7" w14:textId="77777777" w:rsidR="00DD2FE7" w:rsidRDefault="00DD2FE7" w:rsidP="0089509B">
            <w:pPr>
              <w:pStyle w:val="spacer"/>
            </w:pPr>
          </w:p>
        </w:tc>
      </w:tr>
      <w:tr w:rsidR="00DD2FE7" w14:paraId="45ADBF04" w14:textId="77777777" w:rsidTr="00DD2FE7">
        <w:tc>
          <w:tcPr>
            <w:tcW w:w="3369" w:type="dxa"/>
            <w:gridSpan w:val="2"/>
          </w:tcPr>
          <w:p w14:paraId="3F8B0F0D" w14:textId="77777777" w:rsidR="00DD2FE7" w:rsidRPr="00622D2D" w:rsidRDefault="00DD2FE7" w:rsidP="0089509B">
            <w:pPr>
              <w:pStyle w:val="EG"/>
            </w:pPr>
            <w:r w:rsidRPr="005979AA">
              <w:t>Method(s) of assessment</w:t>
            </w:r>
          </w:p>
        </w:tc>
        <w:tc>
          <w:tcPr>
            <w:tcW w:w="5873" w:type="dxa"/>
            <w:gridSpan w:val="3"/>
          </w:tcPr>
          <w:p w14:paraId="54CD29FB" w14:textId="77777777" w:rsidR="00DD2FE7" w:rsidRDefault="00DD2FE7" w:rsidP="0089509B">
            <w:pPr>
              <w:pStyle w:val="unittext"/>
            </w:pPr>
            <w:r>
              <w:t>The following suggested assessment methods are suitable for this unit:</w:t>
            </w:r>
          </w:p>
          <w:p w14:paraId="5DD06E3B" w14:textId="77777777" w:rsidR="00DD2FE7" w:rsidRDefault="00DD2FE7" w:rsidP="0089509B">
            <w:pPr>
              <w:pStyle w:val="bullet"/>
              <w:numPr>
                <w:ilvl w:val="0"/>
                <w:numId w:val="13"/>
              </w:numPr>
              <w:ind w:left="284" w:hanging="284"/>
            </w:pPr>
            <w:r>
              <w:t>portfolio of different text types created by the learner which show evidence of drafting and review</w:t>
            </w:r>
          </w:p>
          <w:p w14:paraId="2021A46D" w14:textId="77777777" w:rsidR="00DD2FE7" w:rsidRDefault="00DD2FE7" w:rsidP="0089509B">
            <w:pPr>
              <w:pStyle w:val="bullet"/>
              <w:numPr>
                <w:ilvl w:val="0"/>
                <w:numId w:val="13"/>
              </w:numPr>
              <w:ind w:left="284" w:hanging="284"/>
            </w:pPr>
            <w:r>
              <w:t>oral or written questioning to assess knowledge of a the purpose and audience for a range of texts related to community participation</w:t>
            </w:r>
          </w:p>
        </w:tc>
      </w:tr>
    </w:tbl>
    <w:p w14:paraId="3585D8FE" w14:textId="77777777" w:rsidR="00DD2FE7" w:rsidRDefault="00DD2FE7" w:rsidP="0089509B">
      <w:pPr>
        <w:keepNext/>
      </w:pPr>
    </w:p>
    <w:p w14:paraId="6AE24843" w14:textId="77777777" w:rsidR="00DD2FE7" w:rsidRDefault="00DD2FE7" w:rsidP="0089509B">
      <w:pPr>
        <w:keepNext/>
        <w:tabs>
          <w:tab w:val="left" w:pos="930"/>
        </w:tabs>
        <w:spacing w:before="0" w:after="0"/>
        <w:sectPr w:rsidR="00DD2FE7" w:rsidSect="00DD2FE7">
          <w:headerReference w:type="even" r:id="rId382"/>
          <w:headerReference w:type="default" r:id="rId383"/>
          <w:footerReference w:type="even" r:id="rId384"/>
          <w:headerReference w:type="first" r:id="rId385"/>
          <w:footerReference w:type="first" r:id="rId38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D2FE7" w14:paraId="11519816" w14:textId="77777777" w:rsidTr="00DD2FE7">
        <w:tc>
          <w:tcPr>
            <w:tcW w:w="2943" w:type="dxa"/>
          </w:tcPr>
          <w:p w14:paraId="05FB10D4" w14:textId="77777777" w:rsidR="00DD2FE7" w:rsidRPr="00D72D90" w:rsidRDefault="00DD2FE7" w:rsidP="0089509B">
            <w:pPr>
              <w:pStyle w:val="CodeTOC"/>
            </w:pPr>
            <w:r w:rsidRPr="00D72D90">
              <w:lastRenderedPageBreak/>
              <w:t>Unit Code</w:t>
            </w:r>
          </w:p>
        </w:tc>
        <w:tc>
          <w:tcPr>
            <w:tcW w:w="6299" w:type="dxa"/>
            <w:gridSpan w:val="4"/>
          </w:tcPr>
          <w:p w14:paraId="0BC14A71" w14:textId="38857E21" w:rsidR="00DD2FE7" w:rsidRPr="00D72D90" w:rsidRDefault="00A11DAE" w:rsidP="0089509B">
            <w:pPr>
              <w:pStyle w:val="code"/>
            </w:pPr>
            <w:bookmarkStart w:id="313" w:name="_Toc514234425"/>
            <w:r>
              <w:rPr>
                <w:color w:val="000000"/>
              </w:rPr>
              <w:t>VU22422</w:t>
            </w:r>
            <w:bookmarkEnd w:id="313"/>
          </w:p>
        </w:tc>
      </w:tr>
      <w:tr w:rsidR="00DD2FE7" w14:paraId="48610F29" w14:textId="77777777" w:rsidTr="00DD2FE7">
        <w:tc>
          <w:tcPr>
            <w:tcW w:w="2943" w:type="dxa"/>
          </w:tcPr>
          <w:p w14:paraId="02443EF7" w14:textId="77777777" w:rsidR="00DD2FE7" w:rsidRPr="00D72D90" w:rsidRDefault="00DD2FE7" w:rsidP="0089509B">
            <w:pPr>
              <w:pStyle w:val="CodeTOC"/>
            </w:pPr>
            <w:r w:rsidRPr="00D72D90">
              <w:t>Unit Title</w:t>
            </w:r>
          </w:p>
        </w:tc>
        <w:tc>
          <w:tcPr>
            <w:tcW w:w="6299" w:type="dxa"/>
            <w:gridSpan w:val="4"/>
          </w:tcPr>
          <w:p w14:paraId="0F303B56" w14:textId="2126FE57" w:rsidR="00DD2FE7" w:rsidRPr="00D72D90" w:rsidRDefault="00DD2FE7" w:rsidP="0089509B">
            <w:pPr>
              <w:pStyle w:val="code"/>
            </w:pPr>
            <w:bookmarkStart w:id="314" w:name="_Toc507058669"/>
            <w:bookmarkStart w:id="315" w:name="_Toc514234426"/>
            <w:r w:rsidRPr="00D3576E">
              <w:t>Investigate and interpret shapes and measurements and related formulae</w:t>
            </w:r>
            <w:bookmarkEnd w:id="314"/>
            <w:bookmarkEnd w:id="315"/>
            <w:r w:rsidRPr="00D3576E">
              <w:t xml:space="preserve"> </w:t>
            </w:r>
          </w:p>
        </w:tc>
      </w:tr>
      <w:tr w:rsidR="00DD2FE7" w14:paraId="4B8530BC" w14:textId="77777777" w:rsidTr="00DD2FE7">
        <w:tc>
          <w:tcPr>
            <w:tcW w:w="2943" w:type="dxa"/>
          </w:tcPr>
          <w:p w14:paraId="4E8F7C39" w14:textId="77777777" w:rsidR="00DD2FE7" w:rsidRDefault="00DD2FE7" w:rsidP="0089509B">
            <w:pPr>
              <w:pStyle w:val="Heading21"/>
            </w:pPr>
            <w:r>
              <w:t>Unit Descriptor</w:t>
            </w:r>
          </w:p>
        </w:tc>
        <w:tc>
          <w:tcPr>
            <w:tcW w:w="6299" w:type="dxa"/>
            <w:gridSpan w:val="4"/>
          </w:tcPr>
          <w:p w14:paraId="719D78DC" w14:textId="77777777" w:rsidR="00DD2FE7" w:rsidRPr="00D3576E" w:rsidRDefault="00DD2FE7" w:rsidP="0089509B">
            <w:pPr>
              <w:pStyle w:val="unittext"/>
              <w:rPr>
                <w:lang w:val="en-US"/>
              </w:rPr>
            </w:pPr>
            <w:r>
              <w:t xml:space="preserve">This unit describes the </w:t>
            </w:r>
            <w:r>
              <w:rPr>
                <w:lang w:val="en-US"/>
              </w:rPr>
              <w:t xml:space="preserve">skills and knowledge to </w:t>
            </w:r>
            <w:r>
              <w:t>to</w:t>
            </w:r>
            <w:r w:rsidRPr="00D3576E">
              <w:rPr>
                <w:lang w:val="en-US"/>
              </w:rPr>
              <w:t xml:space="preserve"> investigat</w:t>
            </w:r>
            <w:r>
              <w:rPr>
                <w:lang w:val="en-US"/>
              </w:rPr>
              <w:t>e</w:t>
            </w:r>
            <w:r w:rsidRPr="00D3576E">
              <w:rPr>
                <w:lang w:val="en-US"/>
              </w:rPr>
              <w:t xml:space="preserve"> two-dimensional and three-dimensional shapes and their representation</w:t>
            </w:r>
            <w:r>
              <w:rPr>
                <w:lang w:val="en-US"/>
              </w:rPr>
              <w:t>.</w:t>
            </w:r>
            <w:r w:rsidRPr="00D3576E">
              <w:rPr>
                <w:lang w:val="en-US"/>
              </w:rPr>
              <w:t xml:space="preserve"> </w:t>
            </w:r>
            <w:r>
              <w:rPr>
                <w:lang w:val="en-US"/>
              </w:rPr>
              <w:t>It includes</w:t>
            </w:r>
            <w:r w:rsidRPr="00D3576E">
              <w:rPr>
                <w:lang w:val="en-US"/>
              </w:rPr>
              <w:t xml:space="preserve"> estimating, measuring and calculating quantities</w:t>
            </w:r>
            <w:r>
              <w:rPr>
                <w:lang w:val="en-US"/>
              </w:rPr>
              <w:t xml:space="preserve"> and</w:t>
            </w:r>
            <w:r w:rsidRPr="00D3576E">
              <w:rPr>
                <w:lang w:val="en-US"/>
              </w:rPr>
              <w:t xml:space="preserve"> using formulae related to personal, public, work or education and training</w:t>
            </w:r>
            <w:r>
              <w:rPr>
                <w:lang w:val="en-U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41328E2D" w14:textId="77777777" w:rsidR="00DD2FE7" w:rsidRDefault="00DD2FE7" w:rsidP="0089509B">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1D8F496F" w14:textId="77777777" w:rsidTr="00DD2FE7">
        <w:tc>
          <w:tcPr>
            <w:tcW w:w="2943" w:type="dxa"/>
          </w:tcPr>
          <w:p w14:paraId="4FAB74B6" w14:textId="77777777" w:rsidR="00DD2FE7" w:rsidRDefault="00DD2FE7" w:rsidP="0089509B">
            <w:pPr>
              <w:pStyle w:val="Heading21"/>
            </w:pPr>
            <w:r>
              <w:t>Employability Skills</w:t>
            </w:r>
          </w:p>
        </w:tc>
        <w:tc>
          <w:tcPr>
            <w:tcW w:w="6299" w:type="dxa"/>
            <w:gridSpan w:val="4"/>
          </w:tcPr>
          <w:p w14:paraId="7FA950D7" w14:textId="77777777" w:rsidR="00DD2FE7" w:rsidRDefault="00DD2FE7" w:rsidP="0089509B">
            <w:pPr>
              <w:pStyle w:val="unittext"/>
            </w:pPr>
            <w:r>
              <w:t>This unit contains employability skills.</w:t>
            </w:r>
          </w:p>
        </w:tc>
      </w:tr>
      <w:tr w:rsidR="00DD2FE7" w14:paraId="740D8479" w14:textId="77777777" w:rsidTr="00DD2FE7">
        <w:tc>
          <w:tcPr>
            <w:tcW w:w="2943" w:type="dxa"/>
          </w:tcPr>
          <w:p w14:paraId="1D00EE95" w14:textId="77777777" w:rsidR="00DD2FE7" w:rsidRDefault="00DD2FE7" w:rsidP="0089509B">
            <w:pPr>
              <w:pStyle w:val="Heading21"/>
            </w:pPr>
            <w:r>
              <w:t>Application of the Unit</w:t>
            </w:r>
          </w:p>
        </w:tc>
        <w:tc>
          <w:tcPr>
            <w:tcW w:w="6299" w:type="dxa"/>
            <w:gridSpan w:val="4"/>
          </w:tcPr>
          <w:p w14:paraId="47CD9A01" w14:textId="77777777" w:rsidR="00DD2FE7" w:rsidRPr="00D3576E" w:rsidRDefault="00DD2FE7" w:rsidP="0089509B">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599E3F8" w14:textId="77777777" w:rsidR="00DD2FE7" w:rsidRPr="00D3576E" w:rsidRDefault="00DD2FE7" w:rsidP="0089509B">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6BCB5F22" w14:textId="77777777" w:rsidR="00DD2FE7" w:rsidRDefault="00DD2FE7" w:rsidP="0089509B">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399E7DC" w14:textId="77777777" w:rsidTr="00DD2FE7">
        <w:tc>
          <w:tcPr>
            <w:tcW w:w="2943" w:type="dxa"/>
          </w:tcPr>
          <w:p w14:paraId="45A0102A" w14:textId="77777777" w:rsidR="00DD2FE7" w:rsidRDefault="00DD2FE7" w:rsidP="0089509B">
            <w:pPr>
              <w:pStyle w:val="Heading21"/>
            </w:pPr>
            <w:r>
              <w:t>Element</w:t>
            </w:r>
          </w:p>
          <w:p w14:paraId="2898FEFD" w14:textId="77777777" w:rsidR="00DD2FE7" w:rsidRDefault="00DD2FE7"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107B00B0" w14:textId="77777777" w:rsidR="00DD2FE7" w:rsidRDefault="00DD2FE7" w:rsidP="0089509B">
            <w:pPr>
              <w:pStyle w:val="Heading21"/>
            </w:pPr>
            <w:r>
              <w:t>Performance Criteria</w:t>
            </w:r>
          </w:p>
          <w:p w14:paraId="59D60C12" w14:textId="77777777" w:rsidR="00DD2FE7" w:rsidRDefault="00DD2FE7"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2975C14" w14:textId="77777777" w:rsidTr="00DD2FE7">
        <w:tc>
          <w:tcPr>
            <w:tcW w:w="2943" w:type="dxa"/>
          </w:tcPr>
          <w:p w14:paraId="426083D1" w14:textId="77777777" w:rsidR="00DD2FE7" w:rsidRDefault="00DD2FE7" w:rsidP="0089509B">
            <w:pPr>
              <w:pStyle w:val="spacer"/>
            </w:pPr>
          </w:p>
        </w:tc>
        <w:tc>
          <w:tcPr>
            <w:tcW w:w="6299" w:type="dxa"/>
            <w:gridSpan w:val="4"/>
          </w:tcPr>
          <w:p w14:paraId="0BADB8CE" w14:textId="77777777" w:rsidR="00DD2FE7" w:rsidRDefault="00DD2FE7" w:rsidP="0089509B">
            <w:pPr>
              <w:pStyle w:val="spacer"/>
            </w:pPr>
          </w:p>
        </w:tc>
      </w:tr>
      <w:tr w:rsidR="00DD2FE7" w14:paraId="6C1678D7" w14:textId="77777777" w:rsidTr="00DD2FE7">
        <w:tc>
          <w:tcPr>
            <w:tcW w:w="2943" w:type="dxa"/>
            <w:vMerge w:val="restart"/>
          </w:tcPr>
          <w:p w14:paraId="23B4294F" w14:textId="77777777" w:rsidR="00DD2FE7" w:rsidRPr="00D3576E" w:rsidRDefault="00DD2FE7" w:rsidP="0089509B">
            <w:pPr>
              <w:pStyle w:val="element"/>
              <w:keepNext/>
            </w:pPr>
            <w:r w:rsidRPr="0084371F">
              <w:t>1</w:t>
            </w:r>
            <w:r>
              <w:tab/>
            </w:r>
            <w:r w:rsidRPr="00D3576E">
              <w:t xml:space="preserve">Create </w:t>
            </w:r>
            <w:r w:rsidRPr="00D3576E">
              <w:rPr>
                <w:lang w:val="en-US"/>
              </w:rPr>
              <w:t>two-dim</w:t>
            </w:r>
            <w:r>
              <w:rPr>
                <w:lang w:val="en-US"/>
              </w:rPr>
              <w:t>ensional</w:t>
            </w:r>
            <w:r w:rsidRPr="00D3576E">
              <w:rPr>
                <w:lang w:val="en-US"/>
              </w:rPr>
              <w:t xml:space="preserve"> and three-dimensional shapes and their </w:t>
            </w:r>
            <w:r w:rsidRPr="00D3576E">
              <w:rPr>
                <w:lang w:val="en-US"/>
              </w:rPr>
              <w:lastRenderedPageBreak/>
              <w:t>representation</w:t>
            </w:r>
          </w:p>
          <w:p w14:paraId="51A17E76" w14:textId="77777777" w:rsidR="00DD2FE7" w:rsidRPr="0084371F" w:rsidRDefault="00DD2FE7" w:rsidP="0089509B">
            <w:pPr>
              <w:pStyle w:val="element"/>
              <w:keepNext/>
            </w:pPr>
          </w:p>
        </w:tc>
        <w:tc>
          <w:tcPr>
            <w:tcW w:w="570" w:type="dxa"/>
            <w:gridSpan w:val="2"/>
          </w:tcPr>
          <w:p w14:paraId="3B7D48A3" w14:textId="77777777" w:rsidR="00DD2FE7" w:rsidRDefault="00DD2FE7" w:rsidP="0089509B">
            <w:pPr>
              <w:pStyle w:val="PC"/>
              <w:keepNext/>
            </w:pPr>
            <w:r>
              <w:lastRenderedPageBreak/>
              <w:t>1.1</w:t>
            </w:r>
          </w:p>
        </w:tc>
        <w:tc>
          <w:tcPr>
            <w:tcW w:w="5729" w:type="dxa"/>
            <w:gridSpan w:val="2"/>
          </w:tcPr>
          <w:p w14:paraId="505871E7" w14:textId="77777777" w:rsidR="00DD2FE7" w:rsidRDefault="00DD2FE7" w:rsidP="0089509B">
            <w:pPr>
              <w:pStyle w:val="PC"/>
              <w:keepNext/>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 xml:space="preserve">symbols and </w:t>
            </w:r>
            <w:r w:rsidRPr="00D3576E">
              <w:rPr>
                <w:b/>
                <w:i/>
              </w:rPr>
              <w:lastRenderedPageBreak/>
              <w:t>conventions</w:t>
            </w:r>
          </w:p>
        </w:tc>
      </w:tr>
      <w:tr w:rsidR="00DD2FE7" w14:paraId="67C1654D" w14:textId="77777777" w:rsidTr="00DD2FE7">
        <w:tc>
          <w:tcPr>
            <w:tcW w:w="2943" w:type="dxa"/>
            <w:vMerge/>
          </w:tcPr>
          <w:p w14:paraId="3526CCB6" w14:textId="77777777" w:rsidR="00DD2FE7" w:rsidRPr="0084371F" w:rsidRDefault="00DD2FE7" w:rsidP="0089509B">
            <w:pPr>
              <w:pStyle w:val="element"/>
              <w:keepNext/>
            </w:pPr>
          </w:p>
        </w:tc>
        <w:tc>
          <w:tcPr>
            <w:tcW w:w="570" w:type="dxa"/>
            <w:gridSpan w:val="2"/>
          </w:tcPr>
          <w:p w14:paraId="2C883EA8" w14:textId="77777777" w:rsidR="00DD2FE7" w:rsidRDefault="00DD2FE7" w:rsidP="0089509B">
            <w:pPr>
              <w:pStyle w:val="PC"/>
              <w:keepNext/>
            </w:pPr>
            <w:r>
              <w:t>1.2</w:t>
            </w:r>
          </w:p>
        </w:tc>
        <w:tc>
          <w:tcPr>
            <w:tcW w:w="5729" w:type="dxa"/>
            <w:gridSpan w:val="2"/>
          </w:tcPr>
          <w:p w14:paraId="01D87306" w14:textId="77777777" w:rsidR="00DD2FE7" w:rsidRDefault="00DD2FE7" w:rsidP="0089509B">
            <w:pPr>
              <w:pStyle w:val="PC"/>
              <w:keepNext/>
              <w:rPr>
                <w:sz w:val="24"/>
                <w:szCs w:val="24"/>
                <w:lang w:eastAsia="en-US"/>
              </w:rPr>
            </w:pPr>
            <w:r>
              <w:t xml:space="preserve">Use ratio to create </w:t>
            </w:r>
            <w:r>
              <w:rPr>
                <w:bCs/>
                <w:iCs/>
              </w:rPr>
              <w:t xml:space="preserve">scale drawings, </w:t>
            </w:r>
            <w:r>
              <w:t>simple plans and models</w:t>
            </w:r>
          </w:p>
        </w:tc>
      </w:tr>
      <w:tr w:rsidR="00DD2FE7" w14:paraId="257D00AB" w14:textId="77777777" w:rsidTr="00DD2FE7">
        <w:tc>
          <w:tcPr>
            <w:tcW w:w="2943" w:type="dxa"/>
            <w:vMerge/>
          </w:tcPr>
          <w:p w14:paraId="015816B1" w14:textId="77777777" w:rsidR="00DD2FE7" w:rsidRPr="0084371F" w:rsidRDefault="00DD2FE7" w:rsidP="0089509B">
            <w:pPr>
              <w:pStyle w:val="element"/>
              <w:keepNext/>
            </w:pPr>
          </w:p>
        </w:tc>
        <w:tc>
          <w:tcPr>
            <w:tcW w:w="570" w:type="dxa"/>
            <w:gridSpan w:val="2"/>
          </w:tcPr>
          <w:p w14:paraId="2B6B3501" w14:textId="77777777" w:rsidR="00DD2FE7" w:rsidRDefault="00DD2FE7" w:rsidP="0089509B">
            <w:pPr>
              <w:pStyle w:val="PC"/>
              <w:keepNext/>
            </w:pPr>
            <w:r>
              <w:t>1.3</w:t>
            </w:r>
          </w:p>
        </w:tc>
        <w:tc>
          <w:tcPr>
            <w:tcW w:w="5729" w:type="dxa"/>
            <w:gridSpan w:val="2"/>
          </w:tcPr>
          <w:p w14:paraId="4ADD43C0" w14:textId="77777777" w:rsidR="00DD2FE7" w:rsidRDefault="00DD2FE7" w:rsidP="0089509B">
            <w:pPr>
              <w:pStyle w:val="PC"/>
              <w:keepNext/>
              <w:rPr>
                <w:sz w:val="24"/>
                <w:szCs w:val="24"/>
                <w:lang w:eastAsia="en-US"/>
              </w:rPr>
            </w:pPr>
            <w:r>
              <w:rPr>
                <w:bCs/>
                <w:iCs/>
              </w:rPr>
              <w:t>Estimate, draw and measure</w:t>
            </w:r>
            <w:r>
              <w:t xml:space="preserve"> </w:t>
            </w:r>
            <w:r w:rsidRPr="00FD7CC2">
              <w:rPr>
                <w:b/>
                <w:i/>
              </w:rPr>
              <w:t>angles</w:t>
            </w:r>
            <w:r>
              <w:t xml:space="preserve"> using a protractor or compass</w:t>
            </w:r>
          </w:p>
        </w:tc>
      </w:tr>
      <w:tr w:rsidR="00DD2FE7" w14:paraId="492DF2E0" w14:textId="77777777" w:rsidTr="00DD2FE7">
        <w:tc>
          <w:tcPr>
            <w:tcW w:w="2943" w:type="dxa"/>
          </w:tcPr>
          <w:p w14:paraId="478F6F18" w14:textId="77777777" w:rsidR="00DD2FE7" w:rsidRDefault="00DD2FE7" w:rsidP="0089509B">
            <w:pPr>
              <w:pStyle w:val="spacer"/>
            </w:pPr>
          </w:p>
        </w:tc>
        <w:tc>
          <w:tcPr>
            <w:tcW w:w="6299" w:type="dxa"/>
            <w:gridSpan w:val="4"/>
          </w:tcPr>
          <w:p w14:paraId="64A5D6CA" w14:textId="77777777" w:rsidR="00DD2FE7" w:rsidRDefault="00DD2FE7" w:rsidP="0089509B">
            <w:pPr>
              <w:pStyle w:val="spacer"/>
            </w:pPr>
          </w:p>
        </w:tc>
      </w:tr>
      <w:tr w:rsidR="00DD2FE7" w14:paraId="69FB11E0" w14:textId="77777777" w:rsidTr="00DD2FE7">
        <w:tc>
          <w:tcPr>
            <w:tcW w:w="2943" w:type="dxa"/>
            <w:vMerge w:val="restart"/>
          </w:tcPr>
          <w:p w14:paraId="02CB6002" w14:textId="77777777" w:rsidR="00DD2FE7" w:rsidRDefault="00DD2FE7" w:rsidP="0089509B">
            <w:pPr>
              <w:pStyle w:val="element"/>
              <w:keepNext/>
            </w:pPr>
            <w:r>
              <w:t>2</w:t>
            </w:r>
            <w:r>
              <w:tab/>
            </w:r>
            <w:r w:rsidRPr="00D3576E">
              <w:t xml:space="preserve">Investigate </w:t>
            </w:r>
            <w:r w:rsidRPr="00D3576E">
              <w:rPr>
                <w:lang w:val="en-US"/>
              </w:rPr>
              <w:t>two-dimensional and three-dimensional shapes and their representation</w:t>
            </w:r>
          </w:p>
        </w:tc>
        <w:tc>
          <w:tcPr>
            <w:tcW w:w="585" w:type="dxa"/>
            <w:gridSpan w:val="3"/>
          </w:tcPr>
          <w:p w14:paraId="4F2EDE07" w14:textId="77777777" w:rsidR="00DD2FE7" w:rsidRDefault="00DD2FE7" w:rsidP="0089509B">
            <w:pPr>
              <w:pStyle w:val="PC"/>
              <w:keepNext/>
            </w:pPr>
            <w:r>
              <w:t>2.1</w:t>
            </w:r>
          </w:p>
        </w:tc>
        <w:tc>
          <w:tcPr>
            <w:tcW w:w="5714" w:type="dxa"/>
          </w:tcPr>
          <w:p w14:paraId="5408A050" w14:textId="77777777" w:rsidR="00DD2FE7" w:rsidRDefault="00DD2FE7" w:rsidP="0089509B">
            <w:pPr>
              <w:pStyle w:val="PC"/>
              <w:keepNext/>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DD2FE7" w14:paraId="6A1DAF20" w14:textId="77777777" w:rsidTr="00DD2FE7">
        <w:tc>
          <w:tcPr>
            <w:tcW w:w="2943" w:type="dxa"/>
            <w:vMerge/>
          </w:tcPr>
          <w:p w14:paraId="5FE99F08" w14:textId="77777777" w:rsidR="00DD2FE7" w:rsidRDefault="00DD2FE7" w:rsidP="0089509B">
            <w:pPr>
              <w:keepNext/>
            </w:pPr>
          </w:p>
        </w:tc>
        <w:tc>
          <w:tcPr>
            <w:tcW w:w="585" w:type="dxa"/>
            <w:gridSpan w:val="3"/>
          </w:tcPr>
          <w:p w14:paraId="2086DBE3" w14:textId="77777777" w:rsidR="00DD2FE7" w:rsidRDefault="00DD2FE7" w:rsidP="0089509B">
            <w:pPr>
              <w:pStyle w:val="PC"/>
              <w:keepNext/>
            </w:pPr>
            <w:r>
              <w:t>2.2</w:t>
            </w:r>
          </w:p>
        </w:tc>
        <w:tc>
          <w:tcPr>
            <w:tcW w:w="5714" w:type="dxa"/>
          </w:tcPr>
          <w:p w14:paraId="70AE4F1B" w14:textId="77777777" w:rsidR="00DD2FE7" w:rsidRDefault="00DD2FE7" w:rsidP="0089509B">
            <w:pPr>
              <w:pStyle w:val="PC"/>
              <w:keepNext/>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DD2FE7" w14:paraId="6A716B1F" w14:textId="77777777" w:rsidTr="00DD2FE7">
        <w:tc>
          <w:tcPr>
            <w:tcW w:w="2943" w:type="dxa"/>
            <w:vMerge/>
          </w:tcPr>
          <w:p w14:paraId="0FD44342" w14:textId="77777777" w:rsidR="00DD2FE7" w:rsidRDefault="00DD2FE7" w:rsidP="0089509B">
            <w:pPr>
              <w:keepNext/>
            </w:pPr>
          </w:p>
        </w:tc>
        <w:tc>
          <w:tcPr>
            <w:tcW w:w="585" w:type="dxa"/>
            <w:gridSpan w:val="3"/>
          </w:tcPr>
          <w:p w14:paraId="5D24EC47" w14:textId="77777777" w:rsidR="00DD2FE7" w:rsidRDefault="00DD2FE7" w:rsidP="0089509B">
            <w:pPr>
              <w:pStyle w:val="PC"/>
              <w:keepNext/>
            </w:pPr>
            <w:r>
              <w:t>2.3</w:t>
            </w:r>
          </w:p>
        </w:tc>
        <w:tc>
          <w:tcPr>
            <w:tcW w:w="5714" w:type="dxa"/>
          </w:tcPr>
          <w:p w14:paraId="6C894D8F" w14:textId="77777777" w:rsidR="00DD2FE7" w:rsidRDefault="00DD2FE7" w:rsidP="0089509B">
            <w:pPr>
              <w:pStyle w:val="PC"/>
              <w:keepNext/>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DD2FE7" w14:paraId="0AEC521D" w14:textId="77777777" w:rsidTr="00DD2FE7">
        <w:tc>
          <w:tcPr>
            <w:tcW w:w="2943" w:type="dxa"/>
          </w:tcPr>
          <w:p w14:paraId="1C276DFD" w14:textId="77777777" w:rsidR="00DD2FE7" w:rsidRDefault="00DD2FE7" w:rsidP="0089509B">
            <w:pPr>
              <w:pStyle w:val="spacer"/>
            </w:pPr>
          </w:p>
        </w:tc>
        <w:tc>
          <w:tcPr>
            <w:tcW w:w="6299" w:type="dxa"/>
            <w:gridSpan w:val="4"/>
          </w:tcPr>
          <w:p w14:paraId="2FB341B4" w14:textId="77777777" w:rsidR="00DD2FE7" w:rsidRDefault="00DD2FE7" w:rsidP="0089509B">
            <w:pPr>
              <w:pStyle w:val="spacer"/>
            </w:pPr>
          </w:p>
        </w:tc>
      </w:tr>
      <w:tr w:rsidR="00DD2FE7" w14:paraId="70D17987" w14:textId="77777777" w:rsidTr="00DD2FE7">
        <w:tc>
          <w:tcPr>
            <w:tcW w:w="2943" w:type="dxa"/>
            <w:vMerge w:val="restart"/>
          </w:tcPr>
          <w:p w14:paraId="2716CD19" w14:textId="77777777" w:rsidR="00DD2FE7" w:rsidRDefault="00DD2FE7" w:rsidP="0089509B">
            <w:pPr>
              <w:pStyle w:val="element"/>
              <w:keepNext/>
            </w:pPr>
            <w:r>
              <w:t>3</w:t>
            </w:r>
            <w:r>
              <w:tab/>
              <w:t>Estimate, measure and calculate quantities including using formulae</w:t>
            </w:r>
          </w:p>
        </w:tc>
        <w:tc>
          <w:tcPr>
            <w:tcW w:w="570" w:type="dxa"/>
            <w:gridSpan w:val="2"/>
          </w:tcPr>
          <w:p w14:paraId="30C6F227" w14:textId="77777777" w:rsidR="00DD2FE7" w:rsidRDefault="00DD2FE7" w:rsidP="0089509B">
            <w:pPr>
              <w:pStyle w:val="PC"/>
              <w:keepNext/>
            </w:pPr>
            <w:r>
              <w:t>3.1</w:t>
            </w:r>
          </w:p>
        </w:tc>
        <w:tc>
          <w:tcPr>
            <w:tcW w:w="5729" w:type="dxa"/>
            <w:gridSpan w:val="2"/>
          </w:tcPr>
          <w:p w14:paraId="5B44933D" w14:textId="77777777" w:rsidR="00DD2FE7" w:rsidRDefault="00DD2FE7" w:rsidP="0089509B">
            <w:pPr>
              <w:pStyle w:val="PC"/>
              <w:keepNext/>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DD2FE7" w14:paraId="331146CE" w14:textId="77777777" w:rsidTr="00DD2FE7">
        <w:tc>
          <w:tcPr>
            <w:tcW w:w="2943" w:type="dxa"/>
            <w:vMerge/>
          </w:tcPr>
          <w:p w14:paraId="2F301F3D" w14:textId="77777777" w:rsidR="00DD2FE7" w:rsidRDefault="00DD2FE7" w:rsidP="0089509B">
            <w:pPr>
              <w:keepNext/>
            </w:pPr>
          </w:p>
        </w:tc>
        <w:tc>
          <w:tcPr>
            <w:tcW w:w="570" w:type="dxa"/>
            <w:gridSpan w:val="2"/>
          </w:tcPr>
          <w:p w14:paraId="642B2FEA" w14:textId="77777777" w:rsidR="00DD2FE7" w:rsidRDefault="00DD2FE7" w:rsidP="0089509B">
            <w:pPr>
              <w:pStyle w:val="PC"/>
              <w:keepNext/>
            </w:pPr>
            <w:r>
              <w:t>3.2</w:t>
            </w:r>
          </w:p>
        </w:tc>
        <w:tc>
          <w:tcPr>
            <w:tcW w:w="5729" w:type="dxa"/>
            <w:gridSpan w:val="2"/>
          </w:tcPr>
          <w:p w14:paraId="67DA0C28" w14:textId="77777777" w:rsidR="00DD2FE7" w:rsidRDefault="00DD2FE7" w:rsidP="0089509B">
            <w:pPr>
              <w:pStyle w:val="PC"/>
              <w:keepNext/>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DD2FE7" w14:paraId="3F613E08" w14:textId="77777777" w:rsidTr="00DD2FE7">
        <w:tc>
          <w:tcPr>
            <w:tcW w:w="2943" w:type="dxa"/>
            <w:vMerge/>
          </w:tcPr>
          <w:p w14:paraId="38D6125F" w14:textId="77777777" w:rsidR="00DD2FE7" w:rsidRDefault="00DD2FE7" w:rsidP="0089509B">
            <w:pPr>
              <w:keepNext/>
            </w:pPr>
          </w:p>
        </w:tc>
        <w:tc>
          <w:tcPr>
            <w:tcW w:w="570" w:type="dxa"/>
            <w:gridSpan w:val="2"/>
          </w:tcPr>
          <w:p w14:paraId="078B8F92" w14:textId="77777777" w:rsidR="00DD2FE7" w:rsidRDefault="00DD2FE7" w:rsidP="0089509B">
            <w:pPr>
              <w:pStyle w:val="PC"/>
              <w:keepNext/>
            </w:pPr>
            <w:r>
              <w:t>3.3</w:t>
            </w:r>
          </w:p>
        </w:tc>
        <w:tc>
          <w:tcPr>
            <w:tcW w:w="5729" w:type="dxa"/>
            <w:gridSpan w:val="2"/>
          </w:tcPr>
          <w:p w14:paraId="100F8B57" w14:textId="77777777" w:rsidR="00DD2FE7" w:rsidRDefault="00DD2FE7" w:rsidP="0089509B">
            <w:pPr>
              <w:pStyle w:val="PC"/>
              <w:keepNext/>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DD2FE7" w14:paraId="2F58AE70" w14:textId="77777777" w:rsidTr="00DD2FE7">
        <w:tc>
          <w:tcPr>
            <w:tcW w:w="2943" w:type="dxa"/>
            <w:vMerge/>
          </w:tcPr>
          <w:p w14:paraId="10957FF1" w14:textId="77777777" w:rsidR="00DD2FE7" w:rsidRDefault="00DD2FE7" w:rsidP="0089509B">
            <w:pPr>
              <w:keepNext/>
            </w:pPr>
          </w:p>
        </w:tc>
        <w:tc>
          <w:tcPr>
            <w:tcW w:w="570" w:type="dxa"/>
            <w:gridSpan w:val="2"/>
          </w:tcPr>
          <w:p w14:paraId="5259FB85" w14:textId="77777777" w:rsidR="00DD2FE7" w:rsidRDefault="00DD2FE7" w:rsidP="0089509B">
            <w:pPr>
              <w:pStyle w:val="PC"/>
              <w:keepNext/>
            </w:pPr>
            <w:r>
              <w:t>3.4</w:t>
            </w:r>
          </w:p>
        </w:tc>
        <w:tc>
          <w:tcPr>
            <w:tcW w:w="5729" w:type="dxa"/>
            <w:gridSpan w:val="2"/>
          </w:tcPr>
          <w:p w14:paraId="6112F548" w14:textId="77777777" w:rsidR="00DD2FE7" w:rsidRDefault="00DD2FE7" w:rsidP="0089509B">
            <w:pPr>
              <w:pStyle w:val="PC"/>
              <w:keepNext/>
              <w:rPr>
                <w:sz w:val="24"/>
                <w:szCs w:val="24"/>
                <w:lang w:eastAsia="en-US"/>
              </w:rPr>
            </w:pPr>
            <w:r>
              <w:t xml:space="preserve">Perform </w:t>
            </w:r>
            <w:r w:rsidRPr="00D3576E">
              <w:rPr>
                <w:b/>
                <w:i/>
              </w:rPr>
              <w:t xml:space="preserve">conversions </w:t>
            </w:r>
            <w:r w:rsidRPr="00D3576E">
              <w:rPr>
                <w:b/>
                <w:bCs/>
                <w:i/>
                <w:iCs/>
              </w:rPr>
              <w:t>between metric units</w:t>
            </w:r>
          </w:p>
        </w:tc>
      </w:tr>
      <w:tr w:rsidR="00DD2FE7" w14:paraId="3CA27C3F" w14:textId="77777777" w:rsidTr="00DD2FE7">
        <w:tc>
          <w:tcPr>
            <w:tcW w:w="2943" w:type="dxa"/>
            <w:vMerge/>
          </w:tcPr>
          <w:p w14:paraId="7828CC03" w14:textId="77777777" w:rsidR="00DD2FE7" w:rsidRDefault="00DD2FE7" w:rsidP="0089509B">
            <w:pPr>
              <w:keepNext/>
            </w:pPr>
          </w:p>
        </w:tc>
        <w:tc>
          <w:tcPr>
            <w:tcW w:w="570" w:type="dxa"/>
            <w:gridSpan w:val="2"/>
          </w:tcPr>
          <w:p w14:paraId="50277A50" w14:textId="77777777" w:rsidR="00DD2FE7" w:rsidRDefault="00DD2FE7" w:rsidP="0089509B">
            <w:pPr>
              <w:pStyle w:val="PC"/>
              <w:keepNext/>
            </w:pPr>
            <w:r>
              <w:t>3.5</w:t>
            </w:r>
          </w:p>
        </w:tc>
        <w:tc>
          <w:tcPr>
            <w:tcW w:w="5729" w:type="dxa"/>
            <w:gridSpan w:val="2"/>
          </w:tcPr>
          <w:p w14:paraId="158C2635" w14:textId="77777777" w:rsidR="00DD2FE7" w:rsidRDefault="00DD2FE7" w:rsidP="0089509B">
            <w:pPr>
              <w:pStyle w:val="PC"/>
              <w:keepNext/>
              <w:rPr>
                <w:sz w:val="24"/>
                <w:szCs w:val="24"/>
                <w:lang w:eastAsia="en-US"/>
              </w:rPr>
            </w:pPr>
            <w:r>
              <w:t xml:space="preserve">Check and interpret on the </w:t>
            </w:r>
            <w:r w:rsidRPr="00D3576E">
              <w:rPr>
                <w:b/>
                <w:i/>
              </w:rPr>
              <w:t>reasonableness of results</w:t>
            </w:r>
            <w:r>
              <w:t xml:space="preserve"> in terms of original purpose</w:t>
            </w:r>
          </w:p>
        </w:tc>
      </w:tr>
      <w:tr w:rsidR="00DD2FE7" w14:paraId="65F85B00" w14:textId="77777777" w:rsidTr="00DD2FE7">
        <w:tc>
          <w:tcPr>
            <w:tcW w:w="2943" w:type="dxa"/>
          </w:tcPr>
          <w:p w14:paraId="4085512E" w14:textId="77777777" w:rsidR="00DD2FE7" w:rsidRDefault="00DD2FE7" w:rsidP="0089509B">
            <w:pPr>
              <w:pStyle w:val="spacer"/>
            </w:pPr>
          </w:p>
        </w:tc>
        <w:tc>
          <w:tcPr>
            <w:tcW w:w="6299" w:type="dxa"/>
            <w:gridSpan w:val="4"/>
          </w:tcPr>
          <w:p w14:paraId="558838D0" w14:textId="77777777" w:rsidR="00DD2FE7" w:rsidRDefault="00DD2FE7" w:rsidP="0089509B">
            <w:pPr>
              <w:pStyle w:val="spacer"/>
            </w:pPr>
          </w:p>
        </w:tc>
      </w:tr>
      <w:tr w:rsidR="00DD2FE7" w14:paraId="435A8020" w14:textId="77777777" w:rsidTr="00DD2FE7">
        <w:tc>
          <w:tcPr>
            <w:tcW w:w="9242" w:type="dxa"/>
            <w:gridSpan w:val="5"/>
          </w:tcPr>
          <w:p w14:paraId="03C80E3B" w14:textId="77777777" w:rsidR="00DD2FE7" w:rsidRDefault="00DD2FE7" w:rsidP="0089509B">
            <w:pPr>
              <w:pStyle w:val="Heading21"/>
            </w:pPr>
            <w:r>
              <w:t>Required Knowledge and Skills</w:t>
            </w:r>
          </w:p>
          <w:p w14:paraId="2CD6B13F" w14:textId="77777777" w:rsidR="00DD2FE7" w:rsidRDefault="00DD2FE7" w:rsidP="0089509B">
            <w:pPr>
              <w:pStyle w:val="text"/>
            </w:pPr>
            <w:r w:rsidRPr="005979AA">
              <w:t>This describes the essential skills and knowledge and their level required for this unit</w:t>
            </w:r>
            <w:r>
              <w:t>.</w:t>
            </w:r>
          </w:p>
        </w:tc>
      </w:tr>
      <w:tr w:rsidR="00DD2FE7" w14:paraId="5A342877" w14:textId="77777777" w:rsidTr="00DD2FE7">
        <w:tc>
          <w:tcPr>
            <w:tcW w:w="9242" w:type="dxa"/>
            <w:gridSpan w:val="5"/>
          </w:tcPr>
          <w:p w14:paraId="01F214FC" w14:textId="77777777" w:rsidR="00DD2FE7" w:rsidRDefault="00DD2FE7" w:rsidP="0089509B">
            <w:pPr>
              <w:pStyle w:val="unittext"/>
            </w:pPr>
            <w:r>
              <w:t>Required Knowledge:</w:t>
            </w:r>
          </w:p>
          <w:p w14:paraId="3F1BB45B" w14:textId="77777777" w:rsidR="00DD2FE7" w:rsidRPr="00D3576E" w:rsidRDefault="00DD2FE7" w:rsidP="0089509B">
            <w:pPr>
              <w:pStyle w:val="bullet"/>
              <w:numPr>
                <w:ilvl w:val="0"/>
                <w:numId w:val="13"/>
              </w:numPr>
              <w:ind w:left="284" w:hanging="284"/>
            </w:pPr>
            <w:r w:rsidRPr="00D3576E">
              <w:t xml:space="preserve">signs / prints/ symbols represent meaning in relation to shapes and designs and in measurement contexts and materials such as on tools, packaging, recipes, designs, diagrams </w:t>
            </w:r>
          </w:p>
          <w:p w14:paraId="24E2D25E" w14:textId="77777777" w:rsidR="00DD2FE7" w:rsidRPr="000C6E74" w:rsidRDefault="00DD2FE7" w:rsidP="0089509B">
            <w:pPr>
              <w:pStyle w:val="bullet"/>
              <w:numPr>
                <w:ilvl w:val="0"/>
                <w:numId w:val="13"/>
              </w:numPr>
              <w:ind w:left="284" w:hanging="284"/>
            </w:pPr>
            <w:r w:rsidRPr="00D3576E">
              <w:t xml:space="preserve">simple measurement formulae </w:t>
            </w:r>
            <w:r>
              <w:t>in familiar and routine contexts</w:t>
            </w:r>
          </w:p>
          <w:p w14:paraId="2CAD1952" w14:textId="77777777" w:rsidR="00DD2FE7" w:rsidRPr="00D3576E" w:rsidRDefault="00DD2FE7" w:rsidP="0089509B">
            <w:pPr>
              <w:pStyle w:val="bullet"/>
              <w:numPr>
                <w:ilvl w:val="0"/>
                <w:numId w:val="13"/>
              </w:numPr>
              <w:ind w:left="284" w:hanging="284"/>
            </w:pPr>
            <w:r w:rsidRPr="00D3576E">
              <w:t>the characteristics and convention of plans and drawings of two-dimensional and three-dimensional shapes</w:t>
            </w:r>
          </w:p>
          <w:p w14:paraId="07B128F9" w14:textId="77777777" w:rsidR="00DD2FE7" w:rsidRPr="00D3576E" w:rsidRDefault="00DD2FE7" w:rsidP="0089509B">
            <w:pPr>
              <w:pStyle w:val="bullet"/>
              <w:numPr>
                <w:ilvl w:val="0"/>
                <w:numId w:val="13"/>
              </w:numPr>
              <w:ind w:left="284" w:hanging="284"/>
            </w:pPr>
            <w:r w:rsidRPr="00D3576E">
              <w:t xml:space="preserve">knowledge of a combination of informal and formal language of shape </w:t>
            </w:r>
          </w:p>
          <w:p w14:paraId="327D8531" w14:textId="77777777" w:rsidR="00DD2FE7" w:rsidRDefault="00DD2FE7" w:rsidP="0089509B">
            <w:pPr>
              <w:pStyle w:val="unittext"/>
            </w:pPr>
            <w:r>
              <w:t>Required Skills:</w:t>
            </w:r>
          </w:p>
          <w:p w14:paraId="146B6D23" w14:textId="77777777" w:rsidR="00DD2FE7" w:rsidRPr="00D3576E" w:rsidRDefault="00DD2FE7" w:rsidP="0089509B">
            <w:pPr>
              <w:pStyle w:val="bullet"/>
              <w:numPr>
                <w:ilvl w:val="0"/>
                <w:numId w:val="13"/>
              </w:numPr>
              <w:ind w:left="284" w:hanging="284"/>
            </w:pPr>
            <w:r w:rsidRPr="00D3576E">
              <w:t>literacy skills to read relevant illustrations, diagrams, signs, instructions including on relevant tools and machinery</w:t>
            </w:r>
          </w:p>
          <w:p w14:paraId="7846A45D" w14:textId="77777777" w:rsidR="00DD2FE7" w:rsidRDefault="00DD2FE7" w:rsidP="0089509B">
            <w:pPr>
              <w:pStyle w:val="bullet"/>
              <w:numPr>
                <w:ilvl w:val="0"/>
                <w:numId w:val="13"/>
              </w:numPr>
              <w:ind w:left="284" w:hanging="284"/>
            </w:pPr>
            <w:r>
              <w:t>problem solving skills to:</w:t>
            </w:r>
          </w:p>
          <w:p w14:paraId="491C7D05" w14:textId="77777777" w:rsidR="00DD2FE7" w:rsidRDefault="00DD2FE7" w:rsidP="0089509B">
            <w:pPr>
              <w:pStyle w:val="endash"/>
              <w:keepNext/>
              <w:ind w:left="568" w:hanging="284"/>
            </w:pPr>
            <w:r w:rsidRPr="00D3576E">
              <w:lastRenderedPageBreak/>
              <w:t>interpret plans and draw and assemble three-dimensional models</w:t>
            </w:r>
          </w:p>
          <w:p w14:paraId="64F4FEC2" w14:textId="77777777" w:rsidR="00DD2FE7" w:rsidRPr="00D3576E" w:rsidRDefault="00DD2FE7" w:rsidP="0089509B">
            <w:pPr>
              <w:pStyle w:val="endash"/>
              <w:keepNext/>
              <w:ind w:left="568" w:hanging="284"/>
            </w:pPr>
            <w:r w:rsidRPr="00D3576E">
              <w:t xml:space="preserve">estimate, measure and calculate a range of metric quantities </w:t>
            </w:r>
          </w:p>
          <w:p w14:paraId="25DE3F6E" w14:textId="77777777" w:rsidR="00DD2FE7" w:rsidRDefault="00DD2FE7" w:rsidP="0089509B">
            <w:pPr>
              <w:pStyle w:val="endash"/>
              <w:keepNext/>
              <w:ind w:left="568" w:hanging="284"/>
            </w:pPr>
            <w:r w:rsidRPr="00D3576E">
              <w:t>estimate, measure and draw accurate scale plans and diagrams of two-dimensional and three-dimensional shapes using drawing and measuring instruments</w:t>
            </w:r>
          </w:p>
        </w:tc>
      </w:tr>
      <w:tr w:rsidR="00DD2FE7" w14:paraId="30C152AB" w14:textId="77777777" w:rsidTr="00DD2FE7">
        <w:tc>
          <w:tcPr>
            <w:tcW w:w="9242" w:type="dxa"/>
            <w:gridSpan w:val="5"/>
          </w:tcPr>
          <w:p w14:paraId="1E013E57" w14:textId="77777777" w:rsidR="00DD2FE7" w:rsidRDefault="00DD2FE7" w:rsidP="0089509B">
            <w:pPr>
              <w:pStyle w:val="spacer"/>
            </w:pPr>
          </w:p>
        </w:tc>
      </w:tr>
      <w:tr w:rsidR="00DD2FE7" w14:paraId="3AAC1D30" w14:textId="77777777" w:rsidTr="00DD2FE7">
        <w:tc>
          <w:tcPr>
            <w:tcW w:w="9242" w:type="dxa"/>
            <w:gridSpan w:val="5"/>
          </w:tcPr>
          <w:p w14:paraId="038D3368" w14:textId="77777777" w:rsidR="00DD2FE7" w:rsidRDefault="00DD2FE7" w:rsidP="0089509B">
            <w:pPr>
              <w:pStyle w:val="Heading21"/>
            </w:pPr>
            <w:r>
              <w:t>Range Statement</w:t>
            </w:r>
          </w:p>
          <w:p w14:paraId="5AF9C29E" w14:textId="77777777" w:rsidR="00DD2FE7" w:rsidRDefault="00DD2FE7" w:rsidP="0089509B">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D2FE7" w14:paraId="0D06BD78" w14:textId="77777777" w:rsidTr="00DD2FE7">
        <w:tc>
          <w:tcPr>
            <w:tcW w:w="3369" w:type="dxa"/>
            <w:gridSpan w:val="2"/>
          </w:tcPr>
          <w:p w14:paraId="77E88297" w14:textId="77777777" w:rsidR="00DD2FE7" w:rsidRPr="00892AFE" w:rsidRDefault="00DD2FE7" w:rsidP="0089509B">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14:paraId="2DE6D7FD" w14:textId="77777777" w:rsidR="00DD2FE7" w:rsidRPr="00892AFE" w:rsidRDefault="00DD2FE7" w:rsidP="0089509B">
            <w:pPr>
              <w:pStyle w:val="bullet"/>
              <w:numPr>
                <w:ilvl w:val="0"/>
                <w:numId w:val="13"/>
              </w:numPr>
              <w:ind w:left="284" w:hanging="284"/>
              <w:rPr>
                <w:lang w:val="en-US"/>
              </w:rPr>
            </w:pPr>
            <w:r w:rsidRPr="00892AFE">
              <w:rPr>
                <w:lang w:val="en-US"/>
              </w:rPr>
              <w:t xml:space="preserve">plans of buildings such as classrooms, a house, a garden, a shop, an office or a factory floor and locations such as shopping </w:t>
            </w:r>
            <w:r w:rsidRPr="00C52020">
              <w:t>centres</w:t>
            </w:r>
            <w:r w:rsidRPr="00892AFE">
              <w:rPr>
                <w:lang w:val="en-US"/>
              </w:rPr>
              <w:t xml:space="preserve"> or workplaces </w:t>
            </w:r>
          </w:p>
          <w:p w14:paraId="0BF8C594" w14:textId="77777777" w:rsidR="00DD2FE7" w:rsidRPr="00892AFE" w:rsidRDefault="00DD2FE7" w:rsidP="0089509B">
            <w:pPr>
              <w:pStyle w:val="bullet"/>
              <w:numPr>
                <w:ilvl w:val="0"/>
                <w:numId w:val="13"/>
              </w:numPr>
              <w:ind w:left="284" w:hanging="284"/>
              <w:rPr>
                <w:lang w:val="en-US"/>
              </w:rPr>
            </w:pPr>
            <w:r w:rsidRPr="00892AFE">
              <w:rPr>
                <w:lang w:val="en-US"/>
              </w:rPr>
              <w:t>scale drawings c such as local maps, state maps, maps of Australia, survey or bushwalking maps, or any other relevant maps which have keys and defined scales</w:t>
            </w:r>
          </w:p>
          <w:p w14:paraId="61C068E0" w14:textId="77777777" w:rsidR="00DD2FE7" w:rsidRPr="00892AFE" w:rsidRDefault="00DD2FE7" w:rsidP="0089509B">
            <w:pPr>
              <w:pStyle w:val="bullet"/>
              <w:numPr>
                <w:ilvl w:val="0"/>
                <w:numId w:val="13"/>
              </w:numPr>
              <w:ind w:left="284" w:hanging="284"/>
              <w:rPr>
                <w:lang w:val="en-US"/>
              </w:rPr>
            </w:pPr>
            <w:r w:rsidRPr="00892AFE">
              <w:rPr>
                <w:lang w:val="en-US"/>
              </w:rPr>
              <w:t>models assembled following written instructions or constructed from nets of three-dimensional objects</w:t>
            </w:r>
          </w:p>
          <w:p w14:paraId="2D84365D" w14:textId="77777777" w:rsidR="00DD2FE7" w:rsidRPr="00892AFE" w:rsidRDefault="00DD2FE7" w:rsidP="0089509B">
            <w:pPr>
              <w:pStyle w:val="bullet"/>
              <w:numPr>
                <w:ilvl w:val="0"/>
                <w:numId w:val="13"/>
              </w:numPr>
              <w:ind w:left="284" w:hanging="284"/>
              <w:rPr>
                <w:lang w:val="en-US"/>
              </w:rPr>
            </w:pPr>
            <w:r w:rsidRPr="00892AFE">
              <w:rPr>
                <w:lang w:val="en-US"/>
              </w:rPr>
              <w:t>two-dimensional drawings to scale</w:t>
            </w:r>
          </w:p>
          <w:p w14:paraId="44265138" w14:textId="77777777" w:rsidR="00DD2FE7" w:rsidRDefault="00DD2FE7" w:rsidP="0089509B">
            <w:pPr>
              <w:pStyle w:val="bullet"/>
              <w:numPr>
                <w:ilvl w:val="0"/>
                <w:numId w:val="13"/>
              </w:numPr>
              <w:ind w:left="284" w:hanging="284"/>
            </w:pPr>
            <w:r w:rsidRPr="00892AFE">
              <w:t>three-dimensional drawings not necessarily accurately scaled</w:t>
            </w:r>
          </w:p>
        </w:tc>
      </w:tr>
      <w:tr w:rsidR="00DD2FE7" w14:paraId="3AA09519" w14:textId="77777777" w:rsidTr="00DD2FE7">
        <w:tc>
          <w:tcPr>
            <w:tcW w:w="9242" w:type="dxa"/>
            <w:gridSpan w:val="5"/>
          </w:tcPr>
          <w:p w14:paraId="569F5C31" w14:textId="77777777" w:rsidR="00DD2FE7" w:rsidRDefault="00DD2FE7" w:rsidP="0089509B">
            <w:pPr>
              <w:pStyle w:val="spacer"/>
            </w:pPr>
          </w:p>
        </w:tc>
      </w:tr>
      <w:tr w:rsidR="00DD2FE7" w14:paraId="1CA8B8B1" w14:textId="77777777" w:rsidTr="00DD2FE7">
        <w:tc>
          <w:tcPr>
            <w:tcW w:w="3369" w:type="dxa"/>
            <w:gridSpan w:val="2"/>
          </w:tcPr>
          <w:p w14:paraId="3D84BCFE" w14:textId="77777777" w:rsidR="00DD2FE7" w:rsidRPr="00FD7CC2" w:rsidRDefault="00DD2FE7" w:rsidP="0089509B">
            <w:pPr>
              <w:pStyle w:val="unittext"/>
            </w:pPr>
            <w:r>
              <w:rPr>
                <w:b/>
                <w:i/>
              </w:rPr>
              <w:t xml:space="preserve">Symbols and conventions </w:t>
            </w:r>
            <w:r>
              <w:t>include:</w:t>
            </w:r>
          </w:p>
        </w:tc>
        <w:tc>
          <w:tcPr>
            <w:tcW w:w="5873" w:type="dxa"/>
            <w:gridSpan w:val="3"/>
          </w:tcPr>
          <w:p w14:paraId="28533F1B" w14:textId="77777777" w:rsidR="00DD2FE7" w:rsidRDefault="00DD2FE7" w:rsidP="0089509B">
            <w:pPr>
              <w:pStyle w:val="bullet"/>
              <w:numPr>
                <w:ilvl w:val="0"/>
                <w:numId w:val="13"/>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DD2FE7" w14:paraId="23C08A80" w14:textId="77777777" w:rsidTr="00DD2FE7">
        <w:tc>
          <w:tcPr>
            <w:tcW w:w="9242" w:type="dxa"/>
            <w:gridSpan w:val="5"/>
          </w:tcPr>
          <w:p w14:paraId="0FC21587" w14:textId="77777777" w:rsidR="00DD2FE7" w:rsidRDefault="00DD2FE7" w:rsidP="0089509B">
            <w:pPr>
              <w:pStyle w:val="spacer"/>
            </w:pPr>
          </w:p>
        </w:tc>
      </w:tr>
      <w:tr w:rsidR="00DD2FE7" w14:paraId="3EA8FC67" w14:textId="77777777" w:rsidTr="00DD2FE7">
        <w:tc>
          <w:tcPr>
            <w:tcW w:w="3369" w:type="dxa"/>
            <w:gridSpan w:val="2"/>
          </w:tcPr>
          <w:p w14:paraId="2C8E1BA8" w14:textId="77777777" w:rsidR="00DD2FE7" w:rsidRPr="00FD7CC2" w:rsidRDefault="00DD2FE7" w:rsidP="0089509B">
            <w:pPr>
              <w:pStyle w:val="unittext"/>
            </w:pPr>
            <w:r>
              <w:rPr>
                <w:b/>
                <w:i/>
              </w:rPr>
              <w:t xml:space="preserve">Angles </w:t>
            </w:r>
            <w:r>
              <w:t>refers to:</w:t>
            </w:r>
          </w:p>
        </w:tc>
        <w:tc>
          <w:tcPr>
            <w:tcW w:w="5873" w:type="dxa"/>
            <w:gridSpan w:val="3"/>
          </w:tcPr>
          <w:p w14:paraId="62C7B6A0" w14:textId="77777777" w:rsidR="00DD2FE7" w:rsidRPr="00FD7CC2" w:rsidRDefault="00DD2FE7" w:rsidP="0089509B">
            <w:pPr>
              <w:pStyle w:val="bullet"/>
              <w:numPr>
                <w:ilvl w:val="0"/>
                <w:numId w:val="13"/>
              </w:numPr>
              <w:ind w:left="284" w:hanging="284"/>
            </w:pPr>
            <w:r w:rsidRPr="00FD7CC2">
              <w:t xml:space="preserve">the symbols and conventions for angles(°, &lt;) </w:t>
            </w:r>
          </w:p>
          <w:p w14:paraId="22B5F39D" w14:textId="77777777" w:rsidR="00DD2FE7" w:rsidRPr="00FD7CC2" w:rsidRDefault="00DD2FE7" w:rsidP="0089509B">
            <w:pPr>
              <w:pStyle w:val="bullet"/>
              <w:numPr>
                <w:ilvl w:val="0"/>
                <w:numId w:val="13"/>
              </w:numPr>
              <w:ind w:left="284" w:hanging="284"/>
            </w:pPr>
            <w:r w:rsidRPr="00FD7CC2">
              <w:t xml:space="preserve">knowledge and language of angles may include acute, obtuse, right, straight, circle </w:t>
            </w:r>
          </w:p>
          <w:p w14:paraId="394F9F8F" w14:textId="77777777" w:rsidR="00DD2FE7" w:rsidRPr="00FD7CC2" w:rsidRDefault="00DD2FE7" w:rsidP="0089509B">
            <w:pPr>
              <w:pStyle w:val="bullet"/>
              <w:numPr>
                <w:ilvl w:val="0"/>
                <w:numId w:val="13"/>
              </w:numPr>
              <w:ind w:left="284" w:hanging="284"/>
            </w:pPr>
            <w:r w:rsidRPr="00FD7CC2">
              <w:t>bearings used to give direction may be introduced</w:t>
            </w:r>
          </w:p>
        </w:tc>
      </w:tr>
      <w:tr w:rsidR="00DD2FE7" w14:paraId="032A1AB1" w14:textId="77777777" w:rsidTr="00DD2FE7">
        <w:tc>
          <w:tcPr>
            <w:tcW w:w="3369" w:type="dxa"/>
            <w:gridSpan w:val="2"/>
          </w:tcPr>
          <w:p w14:paraId="73E7D1E2" w14:textId="77777777" w:rsidR="00DD2FE7" w:rsidRDefault="00DD2FE7" w:rsidP="0089509B">
            <w:pPr>
              <w:pStyle w:val="spacer"/>
            </w:pPr>
          </w:p>
        </w:tc>
        <w:tc>
          <w:tcPr>
            <w:tcW w:w="5873" w:type="dxa"/>
            <w:gridSpan w:val="3"/>
          </w:tcPr>
          <w:p w14:paraId="1F6BBC78" w14:textId="77777777" w:rsidR="00DD2FE7" w:rsidRPr="00FD7CC2" w:rsidRDefault="00DD2FE7" w:rsidP="0089509B">
            <w:pPr>
              <w:pStyle w:val="spacer"/>
            </w:pPr>
          </w:p>
        </w:tc>
      </w:tr>
      <w:tr w:rsidR="00DD2FE7" w14:paraId="663D26D0" w14:textId="77777777" w:rsidTr="00DD2FE7">
        <w:tc>
          <w:tcPr>
            <w:tcW w:w="3369" w:type="dxa"/>
            <w:gridSpan w:val="2"/>
          </w:tcPr>
          <w:p w14:paraId="014EBCA4" w14:textId="77777777" w:rsidR="00DD2FE7" w:rsidRPr="00FD7CC2" w:rsidRDefault="00DD2FE7" w:rsidP="0089509B">
            <w:pPr>
              <w:pStyle w:val="unittext"/>
            </w:pPr>
            <w:r>
              <w:rPr>
                <w:b/>
                <w:i/>
              </w:rPr>
              <w:t xml:space="preserve">Ratio </w:t>
            </w:r>
            <w:r>
              <w:t>refers to:</w:t>
            </w:r>
          </w:p>
        </w:tc>
        <w:tc>
          <w:tcPr>
            <w:tcW w:w="5873" w:type="dxa"/>
            <w:gridSpan w:val="3"/>
          </w:tcPr>
          <w:p w14:paraId="44A785DE" w14:textId="77777777" w:rsidR="00DD2FE7" w:rsidRPr="00FD7CC2" w:rsidRDefault="00DD2FE7" w:rsidP="0089509B">
            <w:pPr>
              <w:pStyle w:val="bullet"/>
              <w:numPr>
                <w:ilvl w:val="0"/>
                <w:numId w:val="13"/>
              </w:numPr>
              <w:ind w:left="284" w:hanging="284"/>
            </w:pPr>
            <w:r w:rsidRPr="00FD7CC2">
              <w:t xml:space="preserve">ratios for scales in the form of 1:25, 1:100, </w:t>
            </w:r>
            <w:r>
              <w:t xml:space="preserve">which </w:t>
            </w:r>
            <w:r w:rsidRPr="00FD7CC2">
              <w:t>should be understood and interpreted</w:t>
            </w:r>
          </w:p>
          <w:p w14:paraId="69C77F84" w14:textId="77777777" w:rsidR="00DD2FE7" w:rsidRPr="00FD7CC2" w:rsidRDefault="00DD2FE7" w:rsidP="0089509B">
            <w:pPr>
              <w:pStyle w:val="bullet"/>
              <w:numPr>
                <w:ilvl w:val="0"/>
                <w:numId w:val="13"/>
              </w:numPr>
              <w:ind w:left="284" w:hanging="284"/>
            </w:pPr>
            <w:r w:rsidRPr="00FD7CC2">
              <w:t xml:space="preserve">simple ratios to be used and applied </w:t>
            </w:r>
            <w:r>
              <w:t xml:space="preserve">such as </w:t>
            </w:r>
            <w:r w:rsidRPr="00FD7CC2">
              <w:t>1:2, 1:10 or 1:100</w:t>
            </w:r>
          </w:p>
          <w:p w14:paraId="2573CAF0" w14:textId="77777777" w:rsidR="00DD2FE7" w:rsidRDefault="00DD2FE7" w:rsidP="0089509B">
            <w:pPr>
              <w:pStyle w:val="bullet"/>
              <w:numPr>
                <w:ilvl w:val="0"/>
                <w:numId w:val="13"/>
              </w:numPr>
              <w:ind w:left="284" w:hanging="284"/>
            </w:pPr>
            <w:r w:rsidRPr="00FD7CC2">
              <w:t xml:space="preserve">more difficult ratios </w:t>
            </w:r>
            <w:r>
              <w:t xml:space="preserve">such as </w:t>
            </w:r>
            <w:r w:rsidRPr="00FD7CC2">
              <w:t>1:25000 should be interpreted but not used to create drawings or plans</w:t>
            </w:r>
          </w:p>
        </w:tc>
      </w:tr>
      <w:tr w:rsidR="00DD2FE7" w14:paraId="48F15C31" w14:textId="77777777" w:rsidTr="00DD2FE7">
        <w:tc>
          <w:tcPr>
            <w:tcW w:w="9242" w:type="dxa"/>
            <w:gridSpan w:val="5"/>
          </w:tcPr>
          <w:p w14:paraId="5306DA4B" w14:textId="77777777" w:rsidR="00DD2FE7" w:rsidRDefault="00DD2FE7" w:rsidP="0089509B">
            <w:pPr>
              <w:pStyle w:val="spacer"/>
            </w:pPr>
          </w:p>
        </w:tc>
      </w:tr>
      <w:tr w:rsidR="00DD2FE7" w14:paraId="19AF5AC1" w14:textId="77777777" w:rsidTr="00DD2FE7">
        <w:tc>
          <w:tcPr>
            <w:tcW w:w="3369" w:type="dxa"/>
            <w:gridSpan w:val="2"/>
          </w:tcPr>
          <w:p w14:paraId="6E6AA1AF" w14:textId="77777777" w:rsidR="00DD2FE7" w:rsidRPr="00FD7CC2" w:rsidRDefault="00DD2FE7" w:rsidP="0089509B">
            <w:pPr>
              <w:pStyle w:val="unittext"/>
            </w:pPr>
            <w:r>
              <w:rPr>
                <w:b/>
                <w:i/>
              </w:rPr>
              <w:t xml:space="preserve">Features and language of shape </w:t>
            </w:r>
            <w:r>
              <w:t>may include:</w:t>
            </w:r>
          </w:p>
        </w:tc>
        <w:tc>
          <w:tcPr>
            <w:tcW w:w="5873" w:type="dxa"/>
            <w:gridSpan w:val="3"/>
          </w:tcPr>
          <w:p w14:paraId="0BC9A745" w14:textId="77777777" w:rsidR="00DD2FE7" w:rsidRPr="00FD7CC2" w:rsidRDefault="00DD2FE7" w:rsidP="0089509B">
            <w:pPr>
              <w:pStyle w:val="bullet"/>
              <w:numPr>
                <w:ilvl w:val="0"/>
                <w:numId w:val="13"/>
              </w:numPr>
              <w:ind w:left="284" w:hanging="284"/>
            </w:pPr>
            <w:r w:rsidRPr="00FD7CC2">
              <w:t xml:space="preserve">square, rectangle, circle, quadrilateral, triangle, isosceles, equilateral, regular, polygon, hexagon, diagonal, sphere, cube, cylinder, prism, pyramid, edges, corners, faces and shapes of interest such as crescent and star </w:t>
            </w:r>
          </w:p>
          <w:p w14:paraId="5222BCBC" w14:textId="77777777" w:rsidR="00DD2FE7" w:rsidRDefault="00DD2FE7" w:rsidP="0089509B">
            <w:pPr>
              <w:pStyle w:val="bullet"/>
              <w:numPr>
                <w:ilvl w:val="0"/>
                <w:numId w:val="13"/>
              </w:numPr>
              <w:ind w:left="284" w:hanging="284"/>
            </w:pPr>
            <w:r w:rsidRPr="00FD7CC2">
              <w:t xml:space="preserve">features and descriptions such as symmetrical, </w:t>
            </w:r>
            <w:r w:rsidRPr="00FD7CC2">
              <w:lastRenderedPageBreak/>
              <w:t>horizontal, vertical, perpendicular and parallel</w:t>
            </w:r>
          </w:p>
        </w:tc>
      </w:tr>
      <w:tr w:rsidR="00DD2FE7" w14:paraId="70DE72C7" w14:textId="77777777" w:rsidTr="00DD2FE7">
        <w:tc>
          <w:tcPr>
            <w:tcW w:w="9242" w:type="dxa"/>
            <w:gridSpan w:val="5"/>
          </w:tcPr>
          <w:p w14:paraId="77396B83" w14:textId="77777777" w:rsidR="00DD2FE7" w:rsidRDefault="00DD2FE7" w:rsidP="0089509B">
            <w:pPr>
              <w:pStyle w:val="spacer"/>
            </w:pPr>
          </w:p>
        </w:tc>
      </w:tr>
      <w:tr w:rsidR="00DD2FE7" w14:paraId="69763951" w14:textId="77777777" w:rsidTr="00DD2FE7">
        <w:tc>
          <w:tcPr>
            <w:tcW w:w="3369" w:type="dxa"/>
            <w:gridSpan w:val="2"/>
          </w:tcPr>
          <w:p w14:paraId="20E6359B" w14:textId="77777777" w:rsidR="00DD2FE7" w:rsidRPr="00FD7CC2" w:rsidRDefault="00DD2FE7" w:rsidP="0089509B">
            <w:pPr>
              <w:pStyle w:val="unittext"/>
            </w:pPr>
            <w:r>
              <w:rPr>
                <w:b/>
                <w:i/>
              </w:rPr>
              <w:t xml:space="preserve">Estimate of measurement </w:t>
            </w:r>
            <w:r>
              <w:t>includes:</w:t>
            </w:r>
          </w:p>
        </w:tc>
        <w:tc>
          <w:tcPr>
            <w:tcW w:w="5873" w:type="dxa"/>
            <w:gridSpan w:val="3"/>
          </w:tcPr>
          <w:p w14:paraId="3AA331C8" w14:textId="77777777" w:rsidR="00DD2FE7" w:rsidRPr="00FD7CC2" w:rsidRDefault="00DD2FE7" w:rsidP="0089509B">
            <w:pPr>
              <w:pStyle w:val="bullet"/>
              <w:numPr>
                <w:ilvl w:val="0"/>
                <w:numId w:val="13"/>
              </w:numPr>
              <w:ind w:left="284" w:hanging="284"/>
            </w:pPr>
            <w:r w:rsidRPr="00FD7CC2">
              <w:t xml:space="preserve">use of personal body referents and knowledge including visualisation of size and quantity </w:t>
            </w:r>
          </w:p>
          <w:p w14:paraId="21B9A185" w14:textId="77777777" w:rsidR="00DD2FE7" w:rsidRDefault="00DD2FE7" w:rsidP="0089509B">
            <w:pPr>
              <w:pStyle w:val="bullet"/>
              <w:numPr>
                <w:ilvl w:val="0"/>
                <w:numId w:val="13"/>
              </w:numPr>
              <w:ind w:left="284" w:hanging="284"/>
            </w:pPr>
            <w:r w:rsidRPr="00FD7CC2">
              <w:t>recognition of an appropriate range and level of accuracy required is understood</w:t>
            </w:r>
          </w:p>
        </w:tc>
      </w:tr>
      <w:tr w:rsidR="00DD2FE7" w14:paraId="4622068E" w14:textId="77777777" w:rsidTr="00DD2FE7">
        <w:tc>
          <w:tcPr>
            <w:tcW w:w="9242" w:type="dxa"/>
            <w:gridSpan w:val="5"/>
          </w:tcPr>
          <w:p w14:paraId="7781B5A2" w14:textId="77777777" w:rsidR="00DD2FE7" w:rsidRDefault="00DD2FE7" w:rsidP="0089509B">
            <w:pPr>
              <w:pStyle w:val="spacer"/>
            </w:pPr>
          </w:p>
        </w:tc>
      </w:tr>
      <w:tr w:rsidR="00DD2FE7" w14:paraId="42FC79B6" w14:textId="77777777" w:rsidTr="00DD2FE7">
        <w:tc>
          <w:tcPr>
            <w:tcW w:w="3369" w:type="dxa"/>
            <w:gridSpan w:val="2"/>
          </w:tcPr>
          <w:p w14:paraId="2262556C" w14:textId="77777777" w:rsidR="00DD2FE7" w:rsidRPr="00FD7CC2" w:rsidRDefault="00DD2FE7" w:rsidP="0089509B">
            <w:pPr>
              <w:pStyle w:val="unittext"/>
            </w:pPr>
            <w:r>
              <w:rPr>
                <w:b/>
                <w:i/>
              </w:rPr>
              <w:t xml:space="preserve">Measure correctly </w:t>
            </w:r>
            <w:r>
              <w:t>refers to:</w:t>
            </w:r>
          </w:p>
        </w:tc>
        <w:tc>
          <w:tcPr>
            <w:tcW w:w="5873" w:type="dxa"/>
            <w:gridSpan w:val="3"/>
          </w:tcPr>
          <w:p w14:paraId="3173CFED" w14:textId="77777777" w:rsidR="00DD2FE7" w:rsidRDefault="00DD2FE7" w:rsidP="0089509B">
            <w:pPr>
              <w:pStyle w:val="bullet"/>
              <w:numPr>
                <w:ilvl w:val="0"/>
                <w:numId w:val="13"/>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DD2FE7" w14:paraId="2EEF4F35" w14:textId="77777777" w:rsidTr="00DD2FE7">
        <w:tc>
          <w:tcPr>
            <w:tcW w:w="9242" w:type="dxa"/>
            <w:gridSpan w:val="5"/>
          </w:tcPr>
          <w:p w14:paraId="6AD600F3" w14:textId="77777777" w:rsidR="00DD2FE7" w:rsidRDefault="00DD2FE7" w:rsidP="0089509B">
            <w:pPr>
              <w:pStyle w:val="spacer"/>
            </w:pPr>
          </w:p>
        </w:tc>
      </w:tr>
      <w:tr w:rsidR="00DD2FE7" w14:paraId="0BD149AA" w14:textId="77777777" w:rsidTr="00DD2FE7">
        <w:tc>
          <w:tcPr>
            <w:tcW w:w="3369" w:type="dxa"/>
            <w:gridSpan w:val="2"/>
          </w:tcPr>
          <w:p w14:paraId="2DBE7182" w14:textId="77777777" w:rsidR="00DD2FE7" w:rsidRPr="00FD7CC2" w:rsidRDefault="00DD2FE7" w:rsidP="0089509B">
            <w:pPr>
              <w:pStyle w:val="unittext"/>
            </w:pPr>
            <w:r>
              <w:rPr>
                <w:b/>
                <w:i/>
              </w:rPr>
              <w:t xml:space="preserve">Instruments </w:t>
            </w:r>
            <w:r>
              <w:t>may include:</w:t>
            </w:r>
          </w:p>
        </w:tc>
        <w:tc>
          <w:tcPr>
            <w:tcW w:w="5873" w:type="dxa"/>
            <w:gridSpan w:val="3"/>
          </w:tcPr>
          <w:p w14:paraId="112FC817" w14:textId="77777777" w:rsidR="00DD2FE7" w:rsidRDefault="00DD2FE7" w:rsidP="0089509B">
            <w:pPr>
              <w:pStyle w:val="bullet"/>
              <w:numPr>
                <w:ilvl w:val="0"/>
                <w:numId w:val="13"/>
              </w:numPr>
              <w:ind w:left="284" w:hanging="284"/>
            </w:pPr>
            <w:r w:rsidRPr="00FD7CC2">
              <w:t>tape measures, rulers</w:t>
            </w:r>
          </w:p>
          <w:p w14:paraId="711BD014" w14:textId="77777777" w:rsidR="00DD2FE7" w:rsidRDefault="00DD2FE7" w:rsidP="0089509B">
            <w:pPr>
              <w:pStyle w:val="bullet"/>
              <w:numPr>
                <w:ilvl w:val="0"/>
                <w:numId w:val="13"/>
              </w:numPr>
              <w:ind w:left="284" w:hanging="284"/>
            </w:pPr>
            <w:r w:rsidRPr="00FD7CC2">
              <w:t xml:space="preserve">kitchen and bathroom scales, letter/parcel scales </w:t>
            </w:r>
          </w:p>
          <w:p w14:paraId="530A722C" w14:textId="77777777" w:rsidR="00DD2FE7" w:rsidRDefault="00DD2FE7" w:rsidP="0089509B">
            <w:pPr>
              <w:pStyle w:val="bullet"/>
              <w:numPr>
                <w:ilvl w:val="0"/>
                <w:numId w:val="13"/>
              </w:numPr>
              <w:ind w:left="284" w:hanging="284"/>
            </w:pPr>
            <w:r w:rsidRPr="00FD7CC2">
              <w:t>thermometers</w:t>
            </w:r>
          </w:p>
          <w:p w14:paraId="52CAD2D5" w14:textId="77777777" w:rsidR="00DD2FE7" w:rsidRDefault="00DD2FE7" w:rsidP="0089509B">
            <w:pPr>
              <w:pStyle w:val="bullet"/>
              <w:numPr>
                <w:ilvl w:val="0"/>
                <w:numId w:val="13"/>
              </w:numPr>
              <w:ind w:left="284" w:hanging="284"/>
            </w:pPr>
            <w:r w:rsidRPr="00FD7CC2">
              <w:t>measuring cups/cylinders, spoons</w:t>
            </w:r>
          </w:p>
          <w:p w14:paraId="4A070ED8" w14:textId="77777777" w:rsidR="00DD2FE7" w:rsidRDefault="00DD2FE7" w:rsidP="0089509B">
            <w:pPr>
              <w:pStyle w:val="bullet"/>
              <w:numPr>
                <w:ilvl w:val="0"/>
                <w:numId w:val="13"/>
              </w:numPr>
              <w:ind w:left="284" w:hanging="284"/>
            </w:pPr>
            <w:r w:rsidRPr="00FD7CC2">
              <w:t xml:space="preserve">protractors for angle measurement </w:t>
            </w:r>
          </w:p>
        </w:tc>
      </w:tr>
      <w:tr w:rsidR="00DD2FE7" w14:paraId="66DEB6AE" w14:textId="77777777" w:rsidTr="00DD2FE7">
        <w:tc>
          <w:tcPr>
            <w:tcW w:w="9242" w:type="dxa"/>
            <w:gridSpan w:val="5"/>
          </w:tcPr>
          <w:p w14:paraId="7703C663" w14:textId="77777777" w:rsidR="00DD2FE7" w:rsidRDefault="00DD2FE7" w:rsidP="0089509B">
            <w:pPr>
              <w:pStyle w:val="spacer"/>
            </w:pPr>
          </w:p>
        </w:tc>
      </w:tr>
      <w:tr w:rsidR="00DD2FE7" w14:paraId="3A34A496" w14:textId="77777777" w:rsidTr="00DD2FE7">
        <w:tc>
          <w:tcPr>
            <w:tcW w:w="3369" w:type="dxa"/>
            <w:gridSpan w:val="2"/>
          </w:tcPr>
          <w:p w14:paraId="09130EA6" w14:textId="77777777" w:rsidR="00DD2FE7" w:rsidRPr="00FD7CC2" w:rsidRDefault="00DD2FE7" w:rsidP="0089509B">
            <w:pPr>
              <w:pStyle w:val="unittext"/>
            </w:pPr>
            <w:r>
              <w:rPr>
                <w:b/>
                <w:i/>
              </w:rPr>
              <w:t xml:space="preserve">Concepts and units of measure </w:t>
            </w:r>
            <w:r w:rsidRPr="00EC4B43">
              <w:rPr>
                <w:i/>
              </w:rPr>
              <w:t xml:space="preserve">may </w:t>
            </w:r>
            <w:r w:rsidRPr="00EC4B43">
              <w:t>include:</w:t>
            </w:r>
          </w:p>
        </w:tc>
        <w:tc>
          <w:tcPr>
            <w:tcW w:w="5873" w:type="dxa"/>
            <w:gridSpan w:val="3"/>
          </w:tcPr>
          <w:p w14:paraId="3B25BD30" w14:textId="77777777" w:rsidR="00DD2FE7" w:rsidRPr="00FD7CC2" w:rsidRDefault="00DD2FE7" w:rsidP="0089509B">
            <w:pPr>
              <w:pStyle w:val="bullet"/>
              <w:numPr>
                <w:ilvl w:val="0"/>
                <w:numId w:val="13"/>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14:paraId="31D7ADD5" w14:textId="77777777" w:rsidR="00DD2FE7" w:rsidRDefault="00DD2FE7" w:rsidP="0089509B">
            <w:pPr>
              <w:pStyle w:val="bullet"/>
              <w:numPr>
                <w:ilvl w:val="0"/>
                <w:numId w:val="13"/>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DD2FE7" w14:paraId="231D478D" w14:textId="77777777" w:rsidTr="00DD2FE7">
        <w:tc>
          <w:tcPr>
            <w:tcW w:w="9242" w:type="dxa"/>
            <w:gridSpan w:val="5"/>
          </w:tcPr>
          <w:p w14:paraId="109AF107" w14:textId="77777777" w:rsidR="00DD2FE7" w:rsidRDefault="00DD2FE7" w:rsidP="0089509B">
            <w:pPr>
              <w:pStyle w:val="spacer"/>
            </w:pPr>
          </w:p>
        </w:tc>
      </w:tr>
      <w:tr w:rsidR="00DD2FE7" w14:paraId="4EF1D275" w14:textId="77777777" w:rsidTr="00DD2FE7">
        <w:tc>
          <w:tcPr>
            <w:tcW w:w="3369" w:type="dxa"/>
            <w:gridSpan w:val="2"/>
          </w:tcPr>
          <w:p w14:paraId="354EB3EE" w14:textId="77777777" w:rsidR="00DD2FE7" w:rsidRPr="00FD7CC2" w:rsidRDefault="00DD2FE7" w:rsidP="0089509B">
            <w:pPr>
              <w:pStyle w:val="unittext"/>
            </w:pPr>
            <w:r>
              <w:rPr>
                <w:b/>
                <w:i/>
              </w:rPr>
              <w:t xml:space="preserve">Language and symbols </w:t>
            </w:r>
            <w:r>
              <w:t>may include:</w:t>
            </w:r>
          </w:p>
        </w:tc>
        <w:tc>
          <w:tcPr>
            <w:tcW w:w="5873" w:type="dxa"/>
            <w:gridSpan w:val="3"/>
          </w:tcPr>
          <w:p w14:paraId="275984C8" w14:textId="77777777" w:rsidR="00DD2FE7" w:rsidRDefault="00DD2FE7" w:rsidP="0089509B">
            <w:pPr>
              <w:pStyle w:val="bullet"/>
              <w:numPr>
                <w:ilvl w:val="0"/>
                <w:numId w:val="13"/>
              </w:numPr>
              <w:ind w:left="284" w:hanging="284"/>
            </w:pPr>
            <w:r w:rsidRPr="00413A3F">
              <w:t>metres squared, m</w:t>
            </w:r>
            <w:r w:rsidRPr="00413A3F">
              <w:rPr>
                <w:vertAlign w:val="superscript"/>
              </w:rPr>
              <w:t>2</w:t>
            </w:r>
          </w:p>
          <w:p w14:paraId="3047C5E6" w14:textId="77777777" w:rsidR="00DD2FE7" w:rsidRDefault="00DD2FE7" w:rsidP="0089509B">
            <w:pPr>
              <w:pStyle w:val="bullet"/>
              <w:numPr>
                <w:ilvl w:val="0"/>
                <w:numId w:val="13"/>
              </w:numPr>
              <w:ind w:left="284" w:hanging="284"/>
            </w:pPr>
            <w:r w:rsidRPr="00413A3F">
              <w:t>hectares, building squares</w:t>
            </w:r>
          </w:p>
          <w:p w14:paraId="4C7FC8D8" w14:textId="77777777" w:rsidR="00DD2FE7" w:rsidRDefault="00DD2FE7" w:rsidP="0089509B">
            <w:pPr>
              <w:pStyle w:val="bullet"/>
              <w:numPr>
                <w:ilvl w:val="0"/>
                <w:numId w:val="13"/>
              </w:numPr>
              <w:ind w:left="284" w:hanging="284"/>
            </w:pPr>
            <w:r w:rsidRPr="00413A3F">
              <w:t>cc, cm</w:t>
            </w:r>
            <w:r w:rsidRPr="00413A3F">
              <w:rPr>
                <w:vertAlign w:val="superscript"/>
              </w:rPr>
              <w:t>3</w:t>
            </w:r>
            <w:r w:rsidRPr="00413A3F">
              <w:t>, ml, m</w:t>
            </w:r>
            <w:r w:rsidRPr="00413A3F">
              <w:rPr>
                <w:vertAlign w:val="superscript"/>
              </w:rPr>
              <w:t>3</w:t>
            </w:r>
            <w:r w:rsidRPr="00413A3F">
              <w:t xml:space="preserve">, kL, </w:t>
            </w:r>
          </w:p>
          <w:p w14:paraId="5D48DA76" w14:textId="06C3DB4C" w:rsidR="00DD2FE7" w:rsidRDefault="00DD2FE7" w:rsidP="0089509B">
            <w:pPr>
              <w:pStyle w:val="bullet"/>
              <w:numPr>
                <w:ilvl w:val="0"/>
                <w:numId w:val="13"/>
              </w:numPr>
              <w:ind w:left="284" w:hanging="284"/>
            </w:pPr>
            <w:r w:rsidRPr="00413A3F">
              <w:t>$/m,</w:t>
            </w:r>
            <w:r w:rsidR="00FA7CF7">
              <w:t xml:space="preserve"> </w:t>
            </w:r>
            <w:r w:rsidRPr="00413A3F">
              <w:t>$/m</w:t>
            </w:r>
            <w:r w:rsidRPr="00413A3F">
              <w:rPr>
                <w:vertAlign w:val="superscript"/>
              </w:rPr>
              <w:t>2</w:t>
            </w:r>
            <w:r w:rsidRPr="00413A3F">
              <w:t>, $/m</w:t>
            </w:r>
            <w:r w:rsidRPr="00413A3F">
              <w:rPr>
                <w:vertAlign w:val="superscript"/>
              </w:rPr>
              <w:t>3</w:t>
            </w:r>
            <w:r w:rsidRPr="00413A3F">
              <w:rPr>
                <w:position w:val="7"/>
              </w:rPr>
              <w:t>,</w:t>
            </w:r>
          </w:p>
        </w:tc>
      </w:tr>
      <w:tr w:rsidR="00DD2FE7" w14:paraId="2BB3E554" w14:textId="77777777" w:rsidTr="00DD2FE7">
        <w:tc>
          <w:tcPr>
            <w:tcW w:w="9242" w:type="dxa"/>
            <w:gridSpan w:val="5"/>
          </w:tcPr>
          <w:p w14:paraId="2E23BA6E" w14:textId="77777777" w:rsidR="00DD2FE7" w:rsidRDefault="00DD2FE7" w:rsidP="0089509B">
            <w:pPr>
              <w:pStyle w:val="spacer"/>
            </w:pPr>
          </w:p>
        </w:tc>
      </w:tr>
      <w:tr w:rsidR="00DD2FE7" w14:paraId="364B7A07" w14:textId="77777777" w:rsidTr="00DD2FE7">
        <w:tc>
          <w:tcPr>
            <w:tcW w:w="3369" w:type="dxa"/>
            <w:gridSpan w:val="2"/>
          </w:tcPr>
          <w:p w14:paraId="2F71996A" w14:textId="77777777" w:rsidR="00DD2FE7" w:rsidRPr="00FD7CC2" w:rsidRDefault="00DD2FE7" w:rsidP="0089509B">
            <w:pPr>
              <w:pStyle w:val="unittext"/>
            </w:pPr>
            <w:r>
              <w:rPr>
                <w:b/>
                <w:i/>
              </w:rPr>
              <w:t xml:space="preserve">Appropriate formulae </w:t>
            </w:r>
            <w:r>
              <w:t>may include:</w:t>
            </w:r>
          </w:p>
        </w:tc>
        <w:tc>
          <w:tcPr>
            <w:tcW w:w="5873" w:type="dxa"/>
            <w:gridSpan w:val="3"/>
          </w:tcPr>
          <w:p w14:paraId="34173F71" w14:textId="77777777" w:rsidR="00DD2FE7" w:rsidRPr="000D30D3" w:rsidRDefault="00DD2FE7" w:rsidP="0089509B">
            <w:pPr>
              <w:pStyle w:val="bullet"/>
              <w:numPr>
                <w:ilvl w:val="0"/>
                <w:numId w:val="13"/>
              </w:numPr>
              <w:ind w:left="284" w:hanging="284"/>
            </w:pPr>
            <w:r w:rsidRPr="000D30D3">
              <w:t>perimeter</w:t>
            </w:r>
            <w:r>
              <w:t xml:space="preserve"> / </w:t>
            </w:r>
            <w:r w:rsidRPr="000D30D3">
              <w:t>circumference</w:t>
            </w:r>
          </w:p>
          <w:p w14:paraId="7AE993E9" w14:textId="77777777" w:rsidR="00DD2FE7" w:rsidRDefault="00DD2FE7" w:rsidP="0089509B">
            <w:pPr>
              <w:pStyle w:val="bullet"/>
              <w:numPr>
                <w:ilvl w:val="0"/>
                <w:numId w:val="13"/>
              </w:numPr>
              <w:ind w:left="284" w:hanging="284"/>
            </w:pPr>
            <w:r w:rsidRPr="000D30D3">
              <w:t xml:space="preserve">standard volumes </w:t>
            </w:r>
            <w:r>
              <w:t xml:space="preserve">of </w:t>
            </w:r>
            <w:r w:rsidRPr="000D30D3">
              <w:t xml:space="preserve">cubes, cuboids and cylinders but not volumes of other solids such as spheres, pyramids </w:t>
            </w:r>
          </w:p>
          <w:p w14:paraId="6DDC44E2" w14:textId="77777777" w:rsidR="00DD2FE7" w:rsidRDefault="00DD2FE7" w:rsidP="0089509B">
            <w:pPr>
              <w:pStyle w:val="bullet"/>
              <w:numPr>
                <w:ilvl w:val="0"/>
                <w:numId w:val="13"/>
              </w:numPr>
              <w:ind w:left="284" w:hanging="284"/>
            </w:pPr>
            <w:r w:rsidRPr="000D30D3">
              <w:t>standard areas of rectangles, triangles and circles; surface area to be understood as addition of several areas</w:t>
            </w:r>
          </w:p>
        </w:tc>
      </w:tr>
      <w:tr w:rsidR="00DD2FE7" w14:paraId="5F44DD69" w14:textId="77777777" w:rsidTr="00DD2FE7">
        <w:tc>
          <w:tcPr>
            <w:tcW w:w="9242" w:type="dxa"/>
            <w:gridSpan w:val="5"/>
          </w:tcPr>
          <w:p w14:paraId="089535FD" w14:textId="77777777" w:rsidR="00DD2FE7" w:rsidRDefault="00DD2FE7" w:rsidP="0089509B">
            <w:pPr>
              <w:pStyle w:val="spacer"/>
            </w:pPr>
          </w:p>
        </w:tc>
      </w:tr>
      <w:tr w:rsidR="00DD2FE7" w14:paraId="44FBD8E6" w14:textId="77777777" w:rsidTr="00DD2FE7">
        <w:tc>
          <w:tcPr>
            <w:tcW w:w="3369" w:type="dxa"/>
            <w:gridSpan w:val="2"/>
          </w:tcPr>
          <w:p w14:paraId="6FEEEF51" w14:textId="77777777" w:rsidR="00DD2FE7" w:rsidRDefault="00DD2FE7" w:rsidP="0089509B">
            <w:pPr>
              <w:pStyle w:val="unittext"/>
            </w:pPr>
            <w:r>
              <w:rPr>
                <w:b/>
                <w:i/>
              </w:rPr>
              <w:t xml:space="preserve">Common shapes </w:t>
            </w:r>
            <w:r>
              <w:t>refers to:</w:t>
            </w:r>
            <w:r>
              <w:rPr>
                <w:b/>
                <w:i/>
              </w:rPr>
              <w:t xml:space="preserve"> </w:t>
            </w:r>
          </w:p>
        </w:tc>
        <w:tc>
          <w:tcPr>
            <w:tcW w:w="5873" w:type="dxa"/>
            <w:gridSpan w:val="3"/>
          </w:tcPr>
          <w:p w14:paraId="3C5FDF07" w14:textId="77777777" w:rsidR="00DD2FE7" w:rsidRDefault="00DD2FE7" w:rsidP="0089509B">
            <w:pPr>
              <w:pStyle w:val="bullet"/>
              <w:numPr>
                <w:ilvl w:val="0"/>
                <w:numId w:val="13"/>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DD2FE7" w14:paraId="408724E0" w14:textId="77777777" w:rsidTr="00DD2FE7">
        <w:tc>
          <w:tcPr>
            <w:tcW w:w="9242" w:type="dxa"/>
            <w:gridSpan w:val="5"/>
          </w:tcPr>
          <w:p w14:paraId="0CBCC2BB" w14:textId="77777777" w:rsidR="00DD2FE7" w:rsidRDefault="00DD2FE7" w:rsidP="0089509B">
            <w:pPr>
              <w:pStyle w:val="spacer"/>
            </w:pPr>
          </w:p>
        </w:tc>
      </w:tr>
      <w:tr w:rsidR="00DD2FE7" w14:paraId="6E9FBF88" w14:textId="77777777" w:rsidTr="00DD2FE7">
        <w:tc>
          <w:tcPr>
            <w:tcW w:w="3369" w:type="dxa"/>
            <w:gridSpan w:val="2"/>
          </w:tcPr>
          <w:p w14:paraId="1B9E6DE8" w14:textId="77777777" w:rsidR="00DD2FE7" w:rsidRPr="00CC6FA8" w:rsidRDefault="00DD2FE7" w:rsidP="0089509B">
            <w:pPr>
              <w:pStyle w:val="unittext"/>
            </w:pPr>
            <w:r>
              <w:rPr>
                <w:b/>
                <w:i/>
              </w:rPr>
              <w:t xml:space="preserve">Conversions </w:t>
            </w:r>
            <w:r>
              <w:rPr>
                <w:b/>
                <w:bCs/>
                <w:i/>
                <w:iCs/>
              </w:rPr>
              <w:t xml:space="preserve">between metric units </w:t>
            </w:r>
            <w:r>
              <w:rPr>
                <w:bCs/>
                <w:iCs/>
              </w:rPr>
              <w:t>may include:</w:t>
            </w:r>
          </w:p>
        </w:tc>
        <w:tc>
          <w:tcPr>
            <w:tcW w:w="5873" w:type="dxa"/>
            <w:gridSpan w:val="3"/>
          </w:tcPr>
          <w:p w14:paraId="27EB3087" w14:textId="77777777" w:rsidR="00DD2FE7" w:rsidRPr="00CC6FA8" w:rsidRDefault="00DD2FE7" w:rsidP="0089509B">
            <w:pPr>
              <w:pStyle w:val="bullet"/>
              <w:numPr>
                <w:ilvl w:val="0"/>
                <w:numId w:val="15"/>
              </w:numPr>
              <w:ind w:left="284" w:hanging="284"/>
            </w:pPr>
            <w:r w:rsidRPr="00CC6FA8">
              <w:t>converting mm-cm-m</w:t>
            </w:r>
            <w:r>
              <w:t>-km, ml-l, g-kg and vice versa with t</w:t>
            </w:r>
            <w:r w:rsidRPr="00CC6FA8">
              <w:t>onne and kilolitre</w:t>
            </w:r>
            <w:r>
              <w:t xml:space="preserve"> included if relevant</w:t>
            </w:r>
          </w:p>
          <w:p w14:paraId="04B17D51" w14:textId="77777777" w:rsidR="00DD2FE7" w:rsidRPr="00CC6FA8" w:rsidRDefault="00DD2FE7" w:rsidP="0089509B">
            <w:pPr>
              <w:pStyle w:val="bullet"/>
              <w:numPr>
                <w:ilvl w:val="0"/>
                <w:numId w:val="15"/>
              </w:numPr>
              <w:ind w:left="284" w:hanging="284"/>
            </w:pPr>
            <w:r w:rsidRPr="00CC6FA8">
              <w:t>converting between units as required before use in area or volume calculations</w:t>
            </w:r>
          </w:p>
          <w:p w14:paraId="282150D6" w14:textId="77777777" w:rsidR="00DD2FE7" w:rsidRPr="00CC6FA8" w:rsidRDefault="00DD2FE7" w:rsidP="0089509B">
            <w:pPr>
              <w:pStyle w:val="bullet"/>
              <w:numPr>
                <w:ilvl w:val="0"/>
                <w:numId w:val="15"/>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kL</w:t>
            </w:r>
          </w:p>
          <w:p w14:paraId="2126F55D" w14:textId="77777777" w:rsidR="00DD2FE7" w:rsidRDefault="00DD2FE7" w:rsidP="0089509B">
            <w:pPr>
              <w:pStyle w:val="bullet"/>
              <w:numPr>
                <w:ilvl w:val="0"/>
                <w:numId w:val="15"/>
              </w:numPr>
              <w:ind w:left="284" w:hanging="284"/>
            </w:pPr>
            <w:r w:rsidRPr="00CC6FA8">
              <w:t xml:space="preserve">both fraction or decimal notation where this is the appropriate form needed </w:t>
            </w:r>
            <w:r>
              <w:t>such as</w:t>
            </w:r>
            <w:r w:rsidRPr="00CC6FA8">
              <w:t xml:space="preserve"> 3,500 m is 3½ km or 3.5km</w:t>
            </w:r>
          </w:p>
        </w:tc>
      </w:tr>
      <w:tr w:rsidR="00DD2FE7" w14:paraId="368D8CD5" w14:textId="77777777" w:rsidTr="00DD2FE7">
        <w:tc>
          <w:tcPr>
            <w:tcW w:w="9242" w:type="dxa"/>
            <w:gridSpan w:val="5"/>
          </w:tcPr>
          <w:p w14:paraId="0183C0F1" w14:textId="77777777" w:rsidR="00DD2FE7" w:rsidRDefault="00DD2FE7" w:rsidP="0089509B">
            <w:pPr>
              <w:pStyle w:val="spacer"/>
            </w:pPr>
          </w:p>
        </w:tc>
      </w:tr>
      <w:tr w:rsidR="00DD2FE7" w14:paraId="2D787C88" w14:textId="77777777" w:rsidTr="00DD2FE7">
        <w:tc>
          <w:tcPr>
            <w:tcW w:w="3369" w:type="dxa"/>
            <w:gridSpan w:val="2"/>
          </w:tcPr>
          <w:p w14:paraId="6F609275" w14:textId="77777777" w:rsidR="00DD2FE7" w:rsidRPr="00CC6FA8" w:rsidRDefault="00DD2FE7" w:rsidP="0089509B">
            <w:pPr>
              <w:pStyle w:val="unittext"/>
            </w:pPr>
            <w:r>
              <w:rPr>
                <w:b/>
                <w:i/>
              </w:rPr>
              <w:t xml:space="preserve">Reasonableness of results </w:t>
            </w:r>
            <w:r>
              <w:t>refers to:</w:t>
            </w:r>
          </w:p>
        </w:tc>
        <w:tc>
          <w:tcPr>
            <w:tcW w:w="5873" w:type="dxa"/>
            <w:gridSpan w:val="3"/>
          </w:tcPr>
          <w:p w14:paraId="66DF77F4" w14:textId="77777777" w:rsidR="00DD2FE7" w:rsidRPr="00CC6FA8" w:rsidRDefault="00DD2FE7" w:rsidP="0089509B">
            <w:pPr>
              <w:pStyle w:val="bullet"/>
              <w:numPr>
                <w:ilvl w:val="0"/>
                <w:numId w:val="15"/>
              </w:numPr>
              <w:ind w:left="284" w:hanging="284"/>
            </w:pPr>
            <w:r w:rsidRPr="00CC6FA8">
              <w:t xml:space="preserve">outcomes </w:t>
            </w:r>
            <w:r>
              <w:t>being</w:t>
            </w:r>
            <w:r w:rsidRPr="00CC6FA8">
              <w:t xml:space="preserve"> checked against initial estimates and rough calculations and visualisation of size and quantity</w:t>
            </w:r>
          </w:p>
          <w:p w14:paraId="2609C9BF" w14:textId="77777777" w:rsidR="00DD2FE7" w:rsidRPr="00CC6FA8" w:rsidRDefault="00DD2FE7" w:rsidP="0089509B">
            <w:pPr>
              <w:pStyle w:val="bullet"/>
              <w:numPr>
                <w:ilvl w:val="0"/>
                <w:numId w:val="15"/>
              </w:numPr>
              <w:ind w:left="284" w:hanging="284"/>
            </w:pPr>
            <w:r w:rsidRPr="00CC6FA8">
              <w:t>amount is realistic given the context, for example, if purchasing for cooking is the purpose then 0.5 eggs or if for tiling ½ a tile are unacceptable as answers</w:t>
            </w:r>
          </w:p>
          <w:p w14:paraId="608D72C3" w14:textId="77777777" w:rsidR="00DD2FE7" w:rsidRDefault="00DD2FE7" w:rsidP="0089509B">
            <w:pPr>
              <w:pStyle w:val="bullet"/>
              <w:numPr>
                <w:ilvl w:val="0"/>
                <w:numId w:val="15"/>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DD2FE7" w14:paraId="0CC013B7" w14:textId="77777777" w:rsidTr="00DD2FE7">
        <w:tc>
          <w:tcPr>
            <w:tcW w:w="9242" w:type="dxa"/>
            <w:gridSpan w:val="5"/>
          </w:tcPr>
          <w:p w14:paraId="024E3125" w14:textId="77777777" w:rsidR="00DD2FE7" w:rsidRDefault="00DD2FE7" w:rsidP="0089509B">
            <w:pPr>
              <w:pStyle w:val="spacer"/>
            </w:pPr>
          </w:p>
        </w:tc>
      </w:tr>
      <w:tr w:rsidR="00DD2FE7" w14:paraId="5060C090" w14:textId="77777777" w:rsidTr="00DD2FE7">
        <w:tc>
          <w:tcPr>
            <w:tcW w:w="9242" w:type="dxa"/>
            <w:gridSpan w:val="5"/>
          </w:tcPr>
          <w:p w14:paraId="3FC0FA99" w14:textId="77777777" w:rsidR="00DD2FE7" w:rsidRDefault="00DD2FE7" w:rsidP="0089509B">
            <w:pPr>
              <w:pStyle w:val="Heading21"/>
            </w:pPr>
            <w:r>
              <w:t>Evidence Guide</w:t>
            </w:r>
          </w:p>
          <w:p w14:paraId="695A8302" w14:textId="77777777" w:rsidR="00DD2FE7" w:rsidRDefault="00DD2FE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FC13C87" w14:textId="77777777" w:rsidTr="00DD2FE7">
        <w:tc>
          <w:tcPr>
            <w:tcW w:w="3369" w:type="dxa"/>
            <w:gridSpan w:val="2"/>
          </w:tcPr>
          <w:p w14:paraId="2AC8302D" w14:textId="77777777" w:rsidR="00DD2FE7" w:rsidRPr="005979AA" w:rsidRDefault="00DD2FE7" w:rsidP="0089509B">
            <w:pPr>
              <w:pStyle w:val="EG"/>
            </w:pPr>
            <w:r w:rsidRPr="005979AA">
              <w:t>Critical aspects for assessment and evidence required to demonstrate competency in this unit</w:t>
            </w:r>
          </w:p>
        </w:tc>
        <w:tc>
          <w:tcPr>
            <w:tcW w:w="5873" w:type="dxa"/>
            <w:gridSpan w:val="3"/>
          </w:tcPr>
          <w:p w14:paraId="5CECFC59" w14:textId="77777777" w:rsidR="00DD2FE7" w:rsidRDefault="00DD2FE7" w:rsidP="0089509B">
            <w:pPr>
              <w:pStyle w:val="unittext"/>
            </w:pPr>
            <w:r w:rsidRPr="003B087B">
              <w:t>Assessment</w:t>
            </w:r>
            <w:r>
              <w:t xml:space="preserve"> must confirm the ability to:</w:t>
            </w:r>
          </w:p>
          <w:p w14:paraId="0A99BF8C" w14:textId="77777777" w:rsidR="00DD2FE7" w:rsidRPr="00956D53" w:rsidRDefault="00DD2FE7" w:rsidP="0089509B">
            <w:pPr>
              <w:pStyle w:val="bullet"/>
              <w:numPr>
                <w:ilvl w:val="0"/>
                <w:numId w:val="13"/>
              </w:numPr>
              <w:ind w:left="284" w:hanging="284"/>
            </w:pPr>
            <w:r w:rsidRPr="00956D53">
              <w:rPr>
                <w:bCs/>
              </w:rPr>
              <w:t xml:space="preserve">use ratios, angle properties and </w:t>
            </w:r>
            <w:r w:rsidRPr="00956D53">
              <w:rPr>
                <w:bCs/>
                <w:iCs/>
              </w:rPr>
              <w:t>scale drawings</w:t>
            </w:r>
            <w:r w:rsidRPr="00956D53">
              <w:t xml:space="preserve"> to create and investigate two-dimensional and three-dimensional shapes and their representation</w:t>
            </w:r>
          </w:p>
          <w:p w14:paraId="47560FD6" w14:textId="77777777" w:rsidR="00DD2FE7" w:rsidRPr="00956D53" w:rsidRDefault="00DD2FE7" w:rsidP="0089509B">
            <w:pPr>
              <w:pStyle w:val="bullet"/>
              <w:numPr>
                <w:ilvl w:val="0"/>
                <w:numId w:val="13"/>
              </w:numPr>
              <w:ind w:left="284" w:hanging="284"/>
            </w:pPr>
            <w:r w:rsidRPr="00956D53">
              <w:t>use the features and language of shape to describe a range of shapes and their plans</w:t>
            </w:r>
          </w:p>
          <w:p w14:paraId="4BAA6480" w14:textId="77777777" w:rsidR="00DD2FE7" w:rsidRPr="00956D53" w:rsidRDefault="00DD2FE7" w:rsidP="0089509B">
            <w:pPr>
              <w:pStyle w:val="bullet"/>
              <w:numPr>
                <w:ilvl w:val="0"/>
                <w:numId w:val="13"/>
              </w:numPr>
              <w:ind w:left="284" w:hanging="284"/>
            </w:pPr>
            <w:r w:rsidRPr="00956D53">
              <w:t>estimate measures, and use appropriate metric units and measurement tools to accurately measure and compare a range of quantities</w:t>
            </w:r>
          </w:p>
          <w:p w14:paraId="62DE6195" w14:textId="77777777" w:rsidR="00DD2FE7" w:rsidRPr="00956D53" w:rsidRDefault="00DD2FE7" w:rsidP="0089509B">
            <w:pPr>
              <w:pStyle w:val="bullet"/>
              <w:numPr>
                <w:ilvl w:val="0"/>
                <w:numId w:val="13"/>
              </w:numPr>
              <w:ind w:left="284" w:hanging="284"/>
            </w:pPr>
            <w:r w:rsidRPr="00956D53">
              <w:t>convert between metric units</w:t>
            </w:r>
          </w:p>
          <w:p w14:paraId="08527E3A" w14:textId="77777777" w:rsidR="00DD2FE7" w:rsidRDefault="00DD2FE7" w:rsidP="0089509B">
            <w:pPr>
              <w:pStyle w:val="bullet"/>
              <w:numPr>
                <w:ilvl w:val="0"/>
                <w:numId w:val="13"/>
              </w:numPr>
              <w:ind w:left="284" w:hanging="284"/>
            </w:pPr>
            <w:r w:rsidRPr="00956D53">
              <w:t>undertake calculations with relevant measurement formulae</w:t>
            </w:r>
          </w:p>
        </w:tc>
      </w:tr>
      <w:tr w:rsidR="00DD2FE7" w14:paraId="7D5F968D" w14:textId="77777777" w:rsidTr="00DD2FE7">
        <w:tc>
          <w:tcPr>
            <w:tcW w:w="9242" w:type="dxa"/>
            <w:gridSpan w:val="5"/>
          </w:tcPr>
          <w:p w14:paraId="133BEF7F" w14:textId="77777777" w:rsidR="00DD2FE7" w:rsidRDefault="00DD2FE7" w:rsidP="0089509B">
            <w:pPr>
              <w:pStyle w:val="spacer"/>
            </w:pPr>
          </w:p>
        </w:tc>
      </w:tr>
      <w:tr w:rsidR="00DD2FE7" w14:paraId="17C25F8C" w14:textId="77777777" w:rsidTr="00DD2FE7">
        <w:tc>
          <w:tcPr>
            <w:tcW w:w="3369" w:type="dxa"/>
            <w:gridSpan w:val="2"/>
          </w:tcPr>
          <w:p w14:paraId="571FA0FF" w14:textId="77777777" w:rsidR="00DD2FE7" w:rsidRPr="005979AA" w:rsidRDefault="00DD2FE7" w:rsidP="0089509B">
            <w:pPr>
              <w:pStyle w:val="EG"/>
            </w:pPr>
            <w:r w:rsidRPr="005979AA">
              <w:t>Context of and specific resources for assessment</w:t>
            </w:r>
          </w:p>
        </w:tc>
        <w:tc>
          <w:tcPr>
            <w:tcW w:w="5873" w:type="dxa"/>
            <w:gridSpan w:val="3"/>
          </w:tcPr>
          <w:p w14:paraId="7370478D" w14:textId="77777777" w:rsidR="00DD2FE7" w:rsidRDefault="00DD2FE7" w:rsidP="0089509B">
            <w:pPr>
              <w:pStyle w:val="unittext"/>
            </w:pPr>
            <w:r>
              <w:t>Assessment must ensure access to:</w:t>
            </w:r>
          </w:p>
          <w:p w14:paraId="3575E229" w14:textId="77777777" w:rsidR="00DD2FE7" w:rsidRPr="00413A3F" w:rsidRDefault="00DD2FE7" w:rsidP="0089509B">
            <w:pPr>
              <w:pStyle w:val="bullet"/>
              <w:numPr>
                <w:ilvl w:val="0"/>
                <w:numId w:val="13"/>
              </w:numPr>
              <w:ind w:left="284" w:hanging="284"/>
            </w:pPr>
            <w:r w:rsidRPr="00413A3F">
              <w:t>authentic or simulated tasks, materials and texts in appropriate</w:t>
            </w:r>
            <w:r w:rsidRPr="00413A3F">
              <w:rPr>
                <w:color w:val="0000FF"/>
              </w:rPr>
              <w:t xml:space="preserve"> </w:t>
            </w:r>
            <w:r w:rsidRPr="00413A3F">
              <w:t>and relevant contexts</w:t>
            </w:r>
          </w:p>
          <w:p w14:paraId="06721524" w14:textId="77777777" w:rsidR="00DD2FE7" w:rsidRDefault="00DD2FE7" w:rsidP="0089509B">
            <w:pPr>
              <w:pStyle w:val="bullet"/>
              <w:numPr>
                <w:ilvl w:val="0"/>
                <w:numId w:val="13"/>
              </w:numPr>
              <w:ind w:left="284" w:hanging="284"/>
            </w:pPr>
            <w:r>
              <w:t>appropriate measuring instruments</w:t>
            </w:r>
          </w:p>
          <w:p w14:paraId="61A1BC2D" w14:textId="77777777" w:rsidR="00DD2FE7" w:rsidRPr="00134C71" w:rsidRDefault="00DD2FE7" w:rsidP="0089509B">
            <w:pPr>
              <w:pStyle w:val="unittext"/>
            </w:pPr>
            <w:r w:rsidRPr="00413A3F">
              <w:t xml:space="preserve">At </w:t>
            </w:r>
            <w:r w:rsidRPr="00134C71">
              <w:t xml:space="preserve">this level the learner </w:t>
            </w:r>
            <w:r>
              <w:t>can</w:t>
            </w:r>
            <w:r w:rsidRPr="00134C71">
              <w:t>:</w:t>
            </w:r>
          </w:p>
          <w:p w14:paraId="14BCE9BC" w14:textId="77777777" w:rsidR="00DD2FE7" w:rsidRPr="00413A3F" w:rsidRDefault="00DD2FE7" w:rsidP="0089509B">
            <w:pPr>
              <w:pStyle w:val="bullet"/>
              <w:numPr>
                <w:ilvl w:val="0"/>
                <w:numId w:val="13"/>
              </w:numPr>
              <w:ind w:left="284" w:hanging="284"/>
            </w:pPr>
            <w:r>
              <w:lastRenderedPageBreak/>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2E5F8D8A" w14:textId="77777777" w:rsidR="00DD2FE7" w:rsidRPr="00947B00" w:rsidRDefault="00DD2FE7" w:rsidP="0089509B">
            <w:pPr>
              <w:pStyle w:val="bullet"/>
              <w:numPr>
                <w:ilvl w:val="0"/>
                <w:numId w:val="13"/>
              </w:numPr>
              <w:ind w:left="284" w:hanging="284"/>
              <w:rPr>
                <w:bCs/>
                <w:i/>
              </w:rPr>
            </w:pPr>
            <w:r w:rsidRPr="00D81E65">
              <w:t xml:space="preserve">work independently and initiate and use support from a range of established resources </w:t>
            </w:r>
          </w:p>
          <w:p w14:paraId="22C5C279" w14:textId="77777777" w:rsidR="00DD2FE7" w:rsidRPr="00956D53" w:rsidRDefault="00DD2FE7" w:rsidP="0089509B">
            <w:pPr>
              <w:pStyle w:val="bullet"/>
              <w:numPr>
                <w:ilvl w:val="0"/>
                <w:numId w:val="13"/>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DD2FE7" w14:paraId="7DFDCC84" w14:textId="77777777" w:rsidTr="00DD2FE7">
        <w:tc>
          <w:tcPr>
            <w:tcW w:w="9242" w:type="dxa"/>
            <w:gridSpan w:val="5"/>
          </w:tcPr>
          <w:p w14:paraId="16D82B32" w14:textId="77777777" w:rsidR="00DD2FE7" w:rsidRDefault="00DD2FE7" w:rsidP="0089509B">
            <w:pPr>
              <w:pStyle w:val="spacer"/>
            </w:pPr>
          </w:p>
        </w:tc>
      </w:tr>
      <w:tr w:rsidR="00DD2FE7" w14:paraId="4F5A7D2E" w14:textId="77777777" w:rsidTr="00DD2FE7">
        <w:tc>
          <w:tcPr>
            <w:tcW w:w="3369" w:type="dxa"/>
            <w:gridSpan w:val="2"/>
          </w:tcPr>
          <w:p w14:paraId="0C9BDC5E" w14:textId="77777777" w:rsidR="00DD2FE7" w:rsidRPr="00622D2D" w:rsidRDefault="00DD2FE7" w:rsidP="0089509B">
            <w:pPr>
              <w:pStyle w:val="EG"/>
            </w:pPr>
            <w:r w:rsidRPr="005979AA">
              <w:t>Method(s) of assessment</w:t>
            </w:r>
          </w:p>
        </w:tc>
        <w:tc>
          <w:tcPr>
            <w:tcW w:w="5873" w:type="dxa"/>
            <w:gridSpan w:val="3"/>
          </w:tcPr>
          <w:p w14:paraId="5261B1BA" w14:textId="77777777" w:rsidR="00DD2FE7" w:rsidRDefault="00DD2FE7" w:rsidP="0089509B">
            <w:pPr>
              <w:pStyle w:val="unittext"/>
            </w:pPr>
            <w:r>
              <w:t>The following suggested assessment methods are suitable for this unit:</w:t>
            </w:r>
          </w:p>
          <w:p w14:paraId="08EC1387" w14:textId="77777777" w:rsidR="00DD2FE7" w:rsidRPr="00956D53" w:rsidRDefault="00DD2FE7" w:rsidP="0089509B">
            <w:pPr>
              <w:pStyle w:val="bullet"/>
              <w:numPr>
                <w:ilvl w:val="0"/>
                <w:numId w:val="13"/>
              </w:numPr>
              <w:ind w:left="284" w:hanging="284"/>
            </w:pPr>
            <w:r>
              <w:t xml:space="preserve">portfolio of measurements and calculations undertaken using a range of appropriate </w:t>
            </w:r>
            <w:r w:rsidRPr="00956D53">
              <w:t>formulae</w:t>
            </w:r>
            <w:r>
              <w:t xml:space="preserve"> </w:t>
            </w:r>
          </w:p>
          <w:p w14:paraId="63B5C52F" w14:textId="77777777" w:rsidR="00DD2FE7" w:rsidRDefault="00DD2FE7" w:rsidP="0089509B">
            <w:pPr>
              <w:pStyle w:val="bullet"/>
              <w:numPr>
                <w:ilvl w:val="0"/>
                <w:numId w:val="13"/>
              </w:numPr>
              <w:ind w:left="284" w:hanging="284"/>
            </w:pPr>
            <w:r>
              <w:t xml:space="preserve">oral or written questioning to assess the ability to </w:t>
            </w:r>
            <w:r w:rsidRPr="00956D53">
              <w:t xml:space="preserve">use the features and language of shape to describe a range of shapes and their plans </w:t>
            </w:r>
          </w:p>
        </w:tc>
      </w:tr>
    </w:tbl>
    <w:p w14:paraId="5D813722" w14:textId="77777777" w:rsidR="00DD2FE7" w:rsidRDefault="00DD2FE7" w:rsidP="0089509B">
      <w:pPr>
        <w:keepNext/>
      </w:pPr>
    </w:p>
    <w:p w14:paraId="412D02FF" w14:textId="77777777" w:rsidR="00DD2FE7" w:rsidRDefault="00DD2FE7" w:rsidP="0089509B">
      <w:pPr>
        <w:keepNext/>
        <w:tabs>
          <w:tab w:val="left" w:pos="930"/>
        </w:tabs>
        <w:spacing w:before="0" w:after="0"/>
        <w:sectPr w:rsidR="00DD2FE7" w:rsidSect="00DD2FE7">
          <w:headerReference w:type="even" r:id="rId387"/>
          <w:headerReference w:type="default" r:id="rId388"/>
          <w:headerReference w:type="first" r:id="rId3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D2FE7" w14:paraId="407E5090" w14:textId="77777777" w:rsidTr="00DD2FE7">
        <w:tc>
          <w:tcPr>
            <w:tcW w:w="2943" w:type="dxa"/>
          </w:tcPr>
          <w:p w14:paraId="76D8BCD6" w14:textId="77777777" w:rsidR="00DD2FE7" w:rsidRPr="00D72D90" w:rsidRDefault="00DD2FE7" w:rsidP="0089509B">
            <w:pPr>
              <w:pStyle w:val="CodeTOC"/>
            </w:pPr>
            <w:r w:rsidRPr="00D72D90">
              <w:lastRenderedPageBreak/>
              <w:t>Unit Code</w:t>
            </w:r>
          </w:p>
        </w:tc>
        <w:tc>
          <w:tcPr>
            <w:tcW w:w="6299" w:type="dxa"/>
            <w:gridSpan w:val="4"/>
          </w:tcPr>
          <w:p w14:paraId="73D15387" w14:textId="01041747" w:rsidR="00DD2FE7" w:rsidRPr="00D72D90" w:rsidRDefault="00A11DAE" w:rsidP="0089509B">
            <w:pPr>
              <w:pStyle w:val="code"/>
            </w:pPr>
            <w:bookmarkStart w:id="316" w:name="_Toc514234427"/>
            <w:r>
              <w:rPr>
                <w:color w:val="000000"/>
              </w:rPr>
              <w:t>VU22423</w:t>
            </w:r>
            <w:bookmarkEnd w:id="316"/>
          </w:p>
        </w:tc>
      </w:tr>
      <w:tr w:rsidR="00DD2FE7" w14:paraId="273FD8DF" w14:textId="77777777" w:rsidTr="00DD2FE7">
        <w:tc>
          <w:tcPr>
            <w:tcW w:w="2943" w:type="dxa"/>
          </w:tcPr>
          <w:p w14:paraId="48E57B27" w14:textId="77777777" w:rsidR="00DD2FE7" w:rsidRPr="00D72D90" w:rsidRDefault="00DD2FE7" w:rsidP="0089509B">
            <w:pPr>
              <w:pStyle w:val="CodeTOC"/>
            </w:pPr>
            <w:r w:rsidRPr="00D72D90">
              <w:t>Unit Title</w:t>
            </w:r>
          </w:p>
        </w:tc>
        <w:tc>
          <w:tcPr>
            <w:tcW w:w="6299" w:type="dxa"/>
            <w:gridSpan w:val="4"/>
          </w:tcPr>
          <w:p w14:paraId="26B27504" w14:textId="4865DE5C" w:rsidR="00DD2FE7" w:rsidRPr="00D72D90" w:rsidRDefault="00DD2FE7" w:rsidP="0089509B">
            <w:pPr>
              <w:pStyle w:val="code"/>
            </w:pPr>
            <w:bookmarkStart w:id="317" w:name="_Toc507058671"/>
            <w:bookmarkStart w:id="318" w:name="_Toc514234428"/>
            <w:r w:rsidRPr="001213F4">
              <w:t>Investigate numerical and statistical information</w:t>
            </w:r>
            <w:bookmarkEnd w:id="317"/>
            <w:bookmarkEnd w:id="318"/>
          </w:p>
        </w:tc>
      </w:tr>
      <w:tr w:rsidR="00DD2FE7" w14:paraId="23C10407" w14:textId="77777777" w:rsidTr="00DD2FE7">
        <w:tc>
          <w:tcPr>
            <w:tcW w:w="2943" w:type="dxa"/>
          </w:tcPr>
          <w:p w14:paraId="576FA240" w14:textId="77777777" w:rsidR="00DD2FE7" w:rsidRDefault="00DD2FE7" w:rsidP="0089509B">
            <w:pPr>
              <w:pStyle w:val="Heading21"/>
            </w:pPr>
            <w:r>
              <w:t>Unit Descriptor</w:t>
            </w:r>
          </w:p>
        </w:tc>
        <w:tc>
          <w:tcPr>
            <w:tcW w:w="6299" w:type="dxa"/>
            <w:gridSpan w:val="4"/>
          </w:tcPr>
          <w:p w14:paraId="70B056C6" w14:textId="77777777" w:rsidR="00DD2FE7" w:rsidRPr="00077EF8" w:rsidRDefault="00DD2FE7" w:rsidP="0089509B">
            <w:pPr>
              <w:pStyle w:val="unittext"/>
              <w:rPr>
                <w:lang w:val="en-US"/>
              </w:rPr>
            </w:pPr>
            <w:r>
              <w:t xml:space="preserve">This unit describes the skills and knowledge to </w:t>
            </w:r>
            <w:r w:rsidRPr="00077EF8">
              <w:rPr>
                <w:lang w:val="en-US"/>
              </w:rPr>
              <w:t>investigat</w:t>
            </w:r>
            <w:r>
              <w:rPr>
                <w:lang w:val="en-US"/>
              </w:rPr>
              <w:t>e</w:t>
            </w:r>
            <w:r w:rsidRPr="00077EF8">
              <w:rPr>
                <w:lang w:val="en-US"/>
              </w:rPr>
              <w:t xml:space="preserve"> and interpret numerical information embedded in a range of texts</w:t>
            </w:r>
            <w:r>
              <w:rPr>
                <w:lang w:val="en-US"/>
              </w:rPr>
              <w:t>.</w:t>
            </w:r>
            <w:r w:rsidRPr="00077EF8">
              <w:rPr>
                <w:lang w:val="en-US"/>
              </w:rPr>
              <w:t xml:space="preserve"> </w:t>
            </w:r>
            <w:r>
              <w:rPr>
                <w:lang w:val="en-US"/>
              </w:rPr>
              <w:t>It also includes</w:t>
            </w:r>
            <w:r w:rsidRPr="00077EF8">
              <w:rPr>
                <w:lang w:val="en-US"/>
              </w:rPr>
              <w:t xml:space="preserve"> creating, investigating and interpreting statistical data, tables and graphs related to personal, public, work or education and training</w:t>
            </w:r>
            <w:r>
              <w:rPr>
                <w:lang w:val="en-US"/>
              </w:rPr>
              <w:t xml:space="preserve"> needs.</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37FDEEDA" w14:textId="77777777" w:rsidR="00DD2FE7" w:rsidRDefault="00DD2FE7" w:rsidP="0089509B">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2D41C31C" w14:textId="77777777" w:rsidTr="00DD2FE7">
        <w:tc>
          <w:tcPr>
            <w:tcW w:w="2943" w:type="dxa"/>
          </w:tcPr>
          <w:p w14:paraId="3EC44A6C" w14:textId="77777777" w:rsidR="00DD2FE7" w:rsidRDefault="00DD2FE7" w:rsidP="0089509B">
            <w:pPr>
              <w:pStyle w:val="Heading21"/>
            </w:pPr>
            <w:r>
              <w:t>Employability Skills</w:t>
            </w:r>
          </w:p>
        </w:tc>
        <w:tc>
          <w:tcPr>
            <w:tcW w:w="6299" w:type="dxa"/>
            <w:gridSpan w:val="4"/>
          </w:tcPr>
          <w:p w14:paraId="0B67EED3" w14:textId="77777777" w:rsidR="00DD2FE7" w:rsidRDefault="00DD2FE7" w:rsidP="0089509B">
            <w:pPr>
              <w:pStyle w:val="unittext"/>
            </w:pPr>
            <w:r>
              <w:t>This unit contains employability skills.</w:t>
            </w:r>
          </w:p>
        </w:tc>
      </w:tr>
      <w:tr w:rsidR="00DD2FE7" w14:paraId="06E4F4D4" w14:textId="77777777" w:rsidTr="00DD2FE7">
        <w:tc>
          <w:tcPr>
            <w:tcW w:w="2943" w:type="dxa"/>
          </w:tcPr>
          <w:p w14:paraId="4EE6D453" w14:textId="77777777" w:rsidR="00DD2FE7" w:rsidRDefault="00DD2FE7" w:rsidP="0089509B">
            <w:pPr>
              <w:pStyle w:val="Heading21"/>
            </w:pPr>
            <w:r>
              <w:t>Application of the Unit</w:t>
            </w:r>
          </w:p>
        </w:tc>
        <w:tc>
          <w:tcPr>
            <w:tcW w:w="6299" w:type="dxa"/>
            <w:gridSpan w:val="4"/>
          </w:tcPr>
          <w:p w14:paraId="086C551D" w14:textId="77777777" w:rsidR="00DD2FE7" w:rsidRPr="00D3576E" w:rsidRDefault="00DD2FE7" w:rsidP="0089509B">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F09EEA9" w14:textId="77777777" w:rsidR="00DD2FE7" w:rsidRPr="00D3576E" w:rsidRDefault="00DD2FE7" w:rsidP="0089509B">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B159AEA" w14:textId="77777777" w:rsidR="00DD2FE7" w:rsidRDefault="00DD2FE7" w:rsidP="0089509B">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C5E3F55" w14:textId="77777777" w:rsidTr="00DD2FE7">
        <w:tc>
          <w:tcPr>
            <w:tcW w:w="2943" w:type="dxa"/>
          </w:tcPr>
          <w:p w14:paraId="18911932" w14:textId="77777777" w:rsidR="00DD2FE7" w:rsidRDefault="00DD2FE7" w:rsidP="0089509B">
            <w:pPr>
              <w:pStyle w:val="Heading21"/>
            </w:pPr>
            <w:r>
              <w:t>Element</w:t>
            </w:r>
          </w:p>
          <w:p w14:paraId="11806524" w14:textId="77777777" w:rsidR="00DD2FE7" w:rsidRDefault="00DD2FE7"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05B4BE9E" w14:textId="77777777" w:rsidR="00DD2FE7" w:rsidRDefault="00DD2FE7" w:rsidP="0089509B">
            <w:pPr>
              <w:pStyle w:val="Heading21"/>
            </w:pPr>
            <w:r>
              <w:t>Performance Criteria</w:t>
            </w:r>
          </w:p>
          <w:p w14:paraId="02017125" w14:textId="77777777" w:rsidR="00DD2FE7" w:rsidRDefault="00DD2FE7"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F62C973" w14:textId="77777777" w:rsidTr="00DD2FE7">
        <w:tc>
          <w:tcPr>
            <w:tcW w:w="2943" w:type="dxa"/>
          </w:tcPr>
          <w:p w14:paraId="16B05DC6" w14:textId="77777777" w:rsidR="00DD2FE7" w:rsidRDefault="00DD2FE7" w:rsidP="0089509B">
            <w:pPr>
              <w:pStyle w:val="spacer"/>
            </w:pPr>
          </w:p>
        </w:tc>
        <w:tc>
          <w:tcPr>
            <w:tcW w:w="6299" w:type="dxa"/>
            <w:gridSpan w:val="4"/>
          </w:tcPr>
          <w:p w14:paraId="070A40C0" w14:textId="77777777" w:rsidR="00DD2FE7" w:rsidRDefault="00DD2FE7" w:rsidP="0089509B">
            <w:pPr>
              <w:pStyle w:val="spacer"/>
            </w:pPr>
          </w:p>
        </w:tc>
      </w:tr>
      <w:tr w:rsidR="00DD2FE7" w14:paraId="57BB705F" w14:textId="77777777" w:rsidTr="00DD2FE7">
        <w:tc>
          <w:tcPr>
            <w:tcW w:w="2943" w:type="dxa"/>
            <w:vMerge w:val="restart"/>
          </w:tcPr>
          <w:p w14:paraId="7BD70BBD" w14:textId="77777777" w:rsidR="00DD2FE7" w:rsidRPr="0084371F" w:rsidRDefault="00DD2FE7" w:rsidP="0089509B">
            <w:pPr>
              <w:pStyle w:val="element"/>
              <w:keepNext/>
            </w:pPr>
            <w:r w:rsidRPr="0084371F">
              <w:t>1</w:t>
            </w:r>
            <w:r>
              <w:tab/>
            </w:r>
            <w:r w:rsidRPr="00454343">
              <w:t xml:space="preserve">Investigate and interpret numerical information in </w:t>
            </w:r>
            <w:r w:rsidRPr="00454343">
              <w:lastRenderedPageBreak/>
              <w:t>a range of</w:t>
            </w:r>
            <w:r w:rsidRPr="00454343">
              <w:rPr>
                <w:b/>
                <w:lang w:val="en-US"/>
              </w:rPr>
              <w:t xml:space="preserve"> </w:t>
            </w:r>
            <w:r w:rsidRPr="00454343">
              <w:t>texts</w:t>
            </w:r>
          </w:p>
        </w:tc>
        <w:tc>
          <w:tcPr>
            <w:tcW w:w="570" w:type="dxa"/>
            <w:gridSpan w:val="2"/>
          </w:tcPr>
          <w:p w14:paraId="03EA5ABF" w14:textId="77777777" w:rsidR="00DD2FE7" w:rsidRDefault="00DD2FE7" w:rsidP="0089509B">
            <w:pPr>
              <w:pStyle w:val="PC"/>
              <w:keepNext/>
            </w:pPr>
            <w:r>
              <w:lastRenderedPageBreak/>
              <w:t>1.1</w:t>
            </w:r>
          </w:p>
        </w:tc>
        <w:tc>
          <w:tcPr>
            <w:tcW w:w="5729" w:type="dxa"/>
            <w:gridSpan w:val="2"/>
          </w:tcPr>
          <w:p w14:paraId="50A7FDAB" w14:textId="77777777" w:rsidR="00DD2FE7" w:rsidRDefault="00DD2FE7" w:rsidP="0089509B">
            <w:pPr>
              <w:pStyle w:val="PC"/>
              <w:keepNext/>
            </w:pPr>
            <w:r>
              <w:t xml:space="preserve">Identify and extract </w:t>
            </w:r>
            <w:r>
              <w:rPr>
                <w:b/>
                <w:bCs/>
                <w:i/>
                <w:iCs/>
              </w:rPr>
              <w:t>numbers and numerical information</w:t>
            </w:r>
            <w:r>
              <w:t xml:space="preserve"> </w:t>
            </w:r>
            <w:r w:rsidRPr="00583C7B">
              <w:rPr>
                <w:iCs/>
              </w:rPr>
              <w:t>embedded</w:t>
            </w:r>
            <w:r>
              <w:rPr>
                <w:iCs/>
              </w:rPr>
              <w:t xml:space="preserve"> </w:t>
            </w:r>
            <w:r>
              <w:t xml:space="preserve">within a range of </w:t>
            </w:r>
            <w:r>
              <w:rPr>
                <w:b/>
                <w:bCs/>
                <w:i/>
                <w:iCs/>
              </w:rPr>
              <w:t>texts</w:t>
            </w:r>
          </w:p>
        </w:tc>
      </w:tr>
      <w:tr w:rsidR="00DD2FE7" w14:paraId="3157AA96" w14:textId="77777777" w:rsidTr="00DD2FE7">
        <w:tc>
          <w:tcPr>
            <w:tcW w:w="2943" w:type="dxa"/>
            <w:vMerge/>
          </w:tcPr>
          <w:p w14:paraId="4CD2D1E4" w14:textId="77777777" w:rsidR="00DD2FE7" w:rsidRPr="0084371F" w:rsidRDefault="00DD2FE7" w:rsidP="0089509B">
            <w:pPr>
              <w:pStyle w:val="element"/>
              <w:keepNext/>
            </w:pPr>
          </w:p>
        </w:tc>
        <w:tc>
          <w:tcPr>
            <w:tcW w:w="570" w:type="dxa"/>
            <w:gridSpan w:val="2"/>
          </w:tcPr>
          <w:p w14:paraId="4ECAE873" w14:textId="77777777" w:rsidR="00DD2FE7" w:rsidRDefault="00DD2FE7" w:rsidP="0089509B">
            <w:pPr>
              <w:pStyle w:val="PC"/>
              <w:keepNext/>
            </w:pPr>
            <w:r>
              <w:t>1.2</w:t>
            </w:r>
          </w:p>
        </w:tc>
        <w:tc>
          <w:tcPr>
            <w:tcW w:w="5729" w:type="dxa"/>
            <w:gridSpan w:val="2"/>
          </w:tcPr>
          <w:p w14:paraId="59446EB3" w14:textId="77777777" w:rsidR="00DD2FE7" w:rsidRDefault="00DD2FE7" w:rsidP="0089509B">
            <w:pPr>
              <w:pStyle w:val="PC"/>
              <w:keepNext/>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DD2FE7" w14:paraId="70DE3F05" w14:textId="77777777" w:rsidTr="00DD2FE7">
        <w:tc>
          <w:tcPr>
            <w:tcW w:w="2943" w:type="dxa"/>
            <w:vMerge/>
          </w:tcPr>
          <w:p w14:paraId="0B380301" w14:textId="77777777" w:rsidR="00DD2FE7" w:rsidRPr="0084371F" w:rsidRDefault="00DD2FE7" w:rsidP="0089509B">
            <w:pPr>
              <w:pStyle w:val="element"/>
              <w:keepNext/>
            </w:pPr>
          </w:p>
        </w:tc>
        <w:tc>
          <w:tcPr>
            <w:tcW w:w="570" w:type="dxa"/>
            <w:gridSpan w:val="2"/>
          </w:tcPr>
          <w:p w14:paraId="7ED7EDEA" w14:textId="77777777" w:rsidR="00DD2FE7" w:rsidRDefault="00DD2FE7" w:rsidP="0089509B">
            <w:pPr>
              <w:pStyle w:val="PC"/>
              <w:keepNext/>
            </w:pPr>
            <w:r>
              <w:t>1.3</w:t>
            </w:r>
          </w:p>
        </w:tc>
        <w:tc>
          <w:tcPr>
            <w:tcW w:w="5729" w:type="dxa"/>
            <w:gridSpan w:val="2"/>
          </w:tcPr>
          <w:p w14:paraId="3CCF1ED2" w14:textId="77777777" w:rsidR="00DD2FE7" w:rsidRDefault="00DD2FE7" w:rsidP="0089509B">
            <w:pPr>
              <w:pStyle w:val="PC"/>
              <w:keepNext/>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DD2FE7" w14:paraId="194FA25F" w14:textId="77777777" w:rsidTr="00DD2FE7">
        <w:tc>
          <w:tcPr>
            <w:tcW w:w="2943" w:type="dxa"/>
            <w:vMerge/>
          </w:tcPr>
          <w:p w14:paraId="19248FC4" w14:textId="77777777" w:rsidR="00DD2FE7" w:rsidRPr="0084371F" w:rsidRDefault="00DD2FE7" w:rsidP="0089509B">
            <w:pPr>
              <w:pStyle w:val="element"/>
              <w:keepNext/>
            </w:pPr>
          </w:p>
        </w:tc>
        <w:tc>
          <w:tcPr>
            <w:tcW w:w="570" w:type="dxa"/>
            <w:gridSpan w:val="2"/>
          </w:tcPr>
          <w:p w14:paraId="2AAC09E0" w14:textId="77777777" w:rsidR="00DD2FE7" w:rsidRDefault="00DD2FE7" w:rsidP="0089509B">
            <w:pPr>
              <w:pStyle w:val="PC"/>
              <w:keepNext/>
            </w:pPr>
            <w:r>
              <w:t>1.4</w:t>
            </w:r>
          </w:p>
        </w:tc>
        <w:tc>
          <w:tcPr>
            <w:tcW w:w="5729" w:type="dxa"/>
            <w:gridSpan w:val="2"/>
          </w:tcPr>
          <w:p w14:paraId="2503AEA4" w14:textId="77777777" w:rsidR="00DD2FE7" w:rsidRDefault="00DD2FE7" w:rsidP="0089509B">
            <w:pPr>
              <w:pStyle w:val="PC"/>
              <w:keepNext/>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DD2FE7" w14:paraId="232CFF0A" w14:textId="77777777" w:rsidTr="00DD2FE7">
        <w:tc>
          <w:tcPr>
            <w:tcW w:w="2943" w:type="dxa"/>
            <w:vMerge/>
          </w:tcPr>
          <w:p w14:paraId="1F14D35B" w14:textId="77777777" w:rsidR="00DD2FE7" w:rsidRPr="0084371F" w:rsidRDefault="00DD2FE7" w:rsidP="0089509B">
            <w:pPr>
              <w:pStyle w:val="element"/>
              <w:keepNext/>
            </w:pPr>
          </w:p>
        </w:tc>
        <w:tc>
          <w:tcPr>
            <w:tcW w:w="570" w:type="dxa"/>
            <w:gridSpan w:val="2"/>
          </w:tcPr>
          <w:p w14:paraId="7CFD106A" w14:textId="77777777" w:rsidR="00DD2FE7" w:rsidRDefault="00DD2FE7" w:rsidP="0089509B">
            <w:pPr>
              <w:pStyle w:val="PC"/>
              <w:keepNext/>
            </w:pPr>
            <w:r>
              <w:t>1.5</w:t>
            </w:r>
          </w:p>
        </w:tc>
        <w:tc>
          <w:tcPr>
            <w:tcW w:w="5729" w:type="dxa"/>
            <w:gridSpan w:val="2"/>
          </w:tcPr>
          <w:p w14:paraId="136BA1DB" w14:textId="77777777" w:rsidR="00DD2FE7" w:rsidRDefault="00DD2FE7" w:rsidP="0089509B">
            <w:pPr>
              <w:pStyle w:val="PC"/>
              <w:keepNext/>
            </w:pPr>
            <w:r>
              <w:rPr>
                <w:b/>
                <w:bCs/>
                <w:i/>
                <w:iCs/>
              </w:rPr>
              <w:t>Interpret</w:t>
            </w:r>
            <w:r>
              <w:t xml:space="preserve"> </w:t>
            </w:r>
            <w:r>
              <w:rPr>
                <w:b/>
                <w:i/>
              </w:rPr>
              <w:t>the results</w:t>
            </w:r>
            <w:r>
              <w:t xml:space="preserve"> in terms of their reasonableness against </w:t>
            </w:r>
            <w:r>
              <w:rPr>
                <w:bCs/>
                <w:iCs/>
              </w:rPr>
              <w:t xml:space="preserve">initial estimates </w:t>
            </w:r>
            <w:r w:rsidRPr="004B5721">
              <w:t>and in terms of any personal, social or work consequences.</w:t>
            </w:r>
          </w:p>
        </w:tc>
      </w:tr>
      <w:tr w:rsidR="00DD2FE7" w14:paraId="4523C5AA" w14:textId="77777777" w:rsidTr="00DD2FE7">
        <w:tc>
          <w:tcPr>
            <w:tcW w:w="2943" w:type="dxa"/>
          </w:tcPr>
          <w:p w14:paraId="1040EA1E" w14:textId="77777777" w:rsidR="00DD2FE7" w:rsidRDefault="00DD2FE7" w:rsidP="0089509B">
            <w:pPr>
              <w:pStyle w:val="spacer"/>
            </w:pPr>
          </w:p>
        </w:tc>
        <w:tc>
          <w:tcPr>
            <w:tcW w:w="6299" w:type="dxa"/>
            <w:gridSpan w:val="4"/>
          </w:tcPr>
          <w:p w14:paraId="25623F51" w14:textId="77777777" w:rsidR="00DD2FE7" w:rsidRDefault="00DD2FE7" w:rsidP="0089509B">
            <w:pPr>
              <w:pStyle w:val="spacer"/>
            </w:pPr>
          </w:p>
        </w:tc>
      </w:tr>
      <w:tr w:rsidR="00DD2FE7" w14:paraId="5B4F1A38" w14:textId="77777777" w:rsidTr="00DD2FE7">
        <w:tc>
          <w:tcPr>
            <w:tcW w:w="2943" w:type="dxa"/>
            <w:vMerge w:val="restart"/>
          </w:tcPr>
          <w:p w14:paraId="0862F04A" w14:textId="77777777" w:rsidR="00DD2FE7" w:rsidRDefault="00DD2FE7" w:rsidP="0089509B">
            <w:pPr>
              <w:pStyle w:val="element"/>
              <w:keepNext/>
            </w:pPr>
            <w:r>
              <w:t>2</w:t>
            </w:r>
            <w:r>
              <w:tab/>
              <w:t>Investigate and create statistical data, tables and graphs</w:t>
            </w:r>
          </w:p>
        </w:tc>
        <w:tc>
          <w:tcPr>
            <w:tcW w:w="585" w:type="dxa"/>
            <w:gridSpan w:val="3"/>
          </w:tcPr>
          <w:p w14:paraId="56A8FF14" w14:textId="77777777" w:rsidR="00DD2FE7" w:rsidRDefault="00DD2FE7" w:rsidP="0089509B">
            <w:pPr>
              <w:pStyle w:val="PC"/>
              <w:keepNext/>
            </w:pPr>
            <w:r>
              <w:t>2.1</w:t>
            </w:r>
          </w:p>
        </w:tc>
        <w:tc>
          <w:tcPr>
            <w:tcW w:w="5714" w:type="dxa"/>
          </w:tcPr>
          <w:p w14:paraId="2C4E84F3" w14:textId="77777777" w:rsidR="00DD2FE7" w:rsidRDefault="00DD2FE7" w:rsidP="0089509B">
            <w:pPr>
              <w:pStyle w:val="PC"/>
              <w:keepNext/>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DD2FE7" w14:paraId="19A584F7" w14:textId="77777777" w:rsidTr="00DD2FE7">
        <w:tc>
          <w:tcPr>
            <w:tcW w:w="2943" w:type="dxa"/>
            <w:vMerge/>
          </w:tcPr>
          <w:p w14:paraId="04ADBC2D" w14:textId="77777777" w:rsidR="00DD2FE7" w:rsidRDefault="00DD2FE7" w:rsidP="0089509B">
            <w:pPr>
              <w:keepNext/>
            </w:pPr>
          </w:p>
        </w:tc>
        <w:tc>
          <w:tcPr>
            <w:tcW w:w="585" w:type="dxa"/>
            <w:gridSpan w:val="3"/>
          </w:tcPr>
          <w:p w14:paraId="1818B80F" w14:textId="77777777" w:rsidR="00DD2FE7" w:rsidRDefault="00DD2FE7" w:rsidP="0089509B">
            <w:pPr>
              <w:pStyle w:val="PC"/>
              <w:keepNext/>
            </w:pPr>
            <w:r>
              <w:t>2.2</w:t>
            </w:r>
          </w:p>
        </w:tc>
        <w:tc>
          <w:tcPr>
            <w:tcW w:w="5714" w:type="dxa"/>
          </w:tcPr>
          <w:p w14:paraId="0759C349" w14:textId="77777777" w:rsidR="00DD2FE7" w:rsidRDefault="00DD2FE7" w:rsidP="0089509B">
            <w:pPr>
              <w:pStyle w:val="PC"/>
              <w:keepNext/>
            </w:pPr>
            <w:r>
              <w:t xml:space="preserve">Calculate </w:t>
            </w:r>
            <w:r>
              <w:rPr>
                <w:b/>
                <w:i/>
              </w:rPr>
              <w:t>measures of central tendency</w:t>
            </w:r>
            <w:r>
              <w:t xml:space="preserve"> and </w:t>
            </w:r>
            <w:r>
              <w:rPr>
                <w:b/>
                <w:i/>
              </w:rPr>
              <w:t xml:space="preserve">simple measures of spread </w:t>
            </w:r>
            <w:r>
              <w:t>for sets of ungrouped data</w:t>
            </w:r>
          </w:p>
        </w:tc>
      </w:tr>
      <w:tr w:rsidR="00DD2FE7" w14:paraId="5DDFF5B3" w14:textId="77777777" w:rsidTr="00DD2FE7">
        <w:tc>
          <w:tcPr>
            <w:tcW w:w="2943" w:type="dxa"/>
            <w:vMerge/>
          </w:tcPr>
          <w:p w14:paraId="7DEAA91B" w14:textId="77777777" w:rsidR="00DD2FE7" w:rsidRDefault="00DD2FE7" w:rsidP="0089509B">
            <w:pPr>
              <w:keepNext/>
            </w:pPr>
          </w:p>
        </w:tc>
        <w:tc>
          <w:tcPr>
            <w:tcW w:w="585" w:type="dxa"/>
            <w:gridSpan w:val="3"/>
          </w:tcPr>
          <w:p w14:paraId="2E66658C" w14:textId="77777777" w:rsidR="00DD2FE7" w:rsidRDefault="00DD2FE7" w:rsidP="0089509B">
            <w:pPr>
              <w:pStyle w:val="PC"/>
              <w:keepNext/>
            </w:pPr>
            <w:r>
              <w:t>2.3</w:t>
            </w:r>
          </w:p>
        </w:tc>
        <w:tc>
          <w:tcPr>
            <w:tcW w:w="5714" w:type="dxa"/>
          </w:tcPr>
          <w:p w14:paraId="295285B3" w14:textId="77777777" w:rsidR="00DD2FE7" w:rsidRDefault="00DD2FE7" w:rsidP="0089509B">
            <w:pPr>
              <w:pStyle w:val="PC"/>
              <w:keepNext/>
            </w:pPr>
            <w:r>
              <w:t>Use the</w:t>
            </w:r>
            <w:r>
              <w:rPr>
                <w:b/>
                <w:i/>
                <w:iCs/>
              </w:rPr>
              <w:t xml:space="preserve"> </w:t>
            </w:r>
            <w:r>
              <w:rPr>
                <w:b/>
                <w:i/>
              </w:rPr>
              <w:t>descriptive language</w:t>
            </w:r>
            <w:r>
              <w:t xml:space="preserve"> </w:t>
            </w:r>
            <w:r w:rsidRPr="00ED0BAB">
              <w:rPr>
                <w:b/>
                <w:i/>
              </w:rPr>
              <w:t>of graphs, tables and averages</w:t>
            </w:r>
          </w:p>
        </w:tc>
      </w:tr>
      <w:tr w:rsidR="00DD2FE7" w14:paraId="0B9B2FB9" w14:textId="77777777" w:rsidTr="00DD2FE7">
        <w:tc>
          <w:tcPr>
            <w:tcW w:w="2943" w:type="dxa"/>
            <w:vMerge/>
          </w:tcPr>
          <w:p w14:paraId="73E1AD6A" w14:textId="77777777" w:rsidR="00DD2FE7" w:rsidRDefault="00DD2FE7" w:rsidP="0089509B">
            <w:pPr>
              <w:keepNext/>
            </w:pPr>
          </w:p>
        </w:tc>
        <w:tc>
          <w:tcPr>
            <w:tcW w:w="585" w:type="dxa"/>
            <w:gridSpan w:val="3"/>
          </w:tcPr>
          <w:p w14:paraId="33C6B019" w14:textId="77777777" w:rsidR="00DD2FE7" w:rsidRDefault="00DD2FE7" w:rsidP="0089509B">
            <w:pPr>
              <w:pStyle w:val="PC"/>
              <w:keepNext/>
            </w:pPr>
            <w:r>
              <w:t>2.4</w:t>
            </w:r>
          </w:p>
        </w:tc>
        <w:tc>
          <w:tcPr>
            <w:tcW w:w="5714" w:type="dxa"/>
          </w:tcPr>
          <w:p w14:paraId="685E7AD5" w14:textId="77777777" w:rsidR="00DD2FE7" w:rsidRDefault="00DD2FE7" w:rsidP="0089509B">
            <w:pPr>
              <w:pStyle w:val="PC"/>
              <w:keepNext/>
            </w:pPr>
            <w:r w:rsidRPr="00ED0BAB">
              <w:rPr>
                <w:bCs/>
                <w:iCs/>
              </w:rPr>
              <w:t>Interpret</w:t>
            </w:r>
            <w:r w:rsidRPr="00ED0BAB">
              <w:t xml:space="preserve"> the results</w:t>
            </w:r>
            <w:r>
              <w:t xml:space="preserve"> of the investigation in terms of the meaning of the data and /or accompanying texts, tables and graphs </w:t>
            </w:r>
            <w:r w:rsidRPr="004B5721">
              <w:t>and in terms of any personal, social or work consequences</w:t>
            </w:r>
          </w:p>
        </w:tc>
      </w:tr>
      <w:tr w:rsidR="00DD2FE7" w14:paraId="33FAE200" w14:textId="77777777" w:rsidTr="00DD2FE7">
        <w:tc>
          <w:tcPr>
            <w:tcW w:w="2943" w:type="dxa"/>
          </w:tcPr>
          <w:p w14:paraId="5B8286BA" w14:textId="77777777" w:rsidR="00DD2FE7" w:rsidRDefault="00DD2FE7" w:rsidP="0089509B">
            <w:pPr>
              <w:pStyle w:val="spacer"/>
            </w:pPr>
          </w:p>
        </w:tc>
        <w:tc>
          <w:tcPr>
            <w:tcW w:w="6299" w:type="dxa"/>
            <w:gridSpan w:val="4"/>
          </w:tcPr>
          <w:p w14:paraId="39776217" w14:textId="77777777" w:rsidR="00DD2FE7" w:rsidRDefault="00DD2FE7" w:rsidP="0089509B">
            <w:pPr>
              <w:pStyle w:val="spacer"/>
            </w:pPr>
          </w:p>
        </w:tc>
      </w:tr>
      <w:tr w:rsidR="00DD2FE7" w14:paraId="386F3F39" w14:textId="77777777" w:rsidTr="00DD2FE7">
        <w:tc>
          <w:tcPr>
            <w:tcW w:w="9242" w:type="dxa"/>
            <w:gridSpan w:val="5"/>
          </w:tcPr>
          <w:p w14:paraId="3ABCE514" w14:textId="77777777" w:rsidR="00DD2FE7" w:rsidRDefault="00DD2FE7" w:rsidP="0089509B">
            <w:pPr>
              <w:pStyle w:val="Heading21"/>
            </w:pPr>
            <w:r>
              <w:t>Required Knowledge and Skills</w:t>
            </w:r>
          </w:p>
          <w:p w14:paraId="7BAD0A40" w14:textId="77777777" w:rsidR="00DD2FE7" w:rsidRDefault="00DD2FE7" w:rsidP="0089509B">
            <w:pPr>
              <w:pStyle w:val="text"/>
            </w:pPr>
            <w:r w:rsidRPr="005979AA">
              <w:t>This describes the essential skills and knowledge and their level required for this unit</w:t>
            </w:r>
            <w:r>
              <w:t>.</w:t>
            </w:r>
          </w:p>
        </w:tc>
      </w:tr>
      <w:tr w:rsidR="00DD2FE7" w14:paraId="2F8B15E9" w14:textId="77777777" w:rsidTr="00DD2FE7">
        <w:tc>
          <w:tcPr>
            <w:tcW w:w="9242" w:type="dxa"/>
            <w:gridSpan w:val="5"/>
          </w:tcPr>
          <w:p w14:paraId="1ED93EDB" w14:textId="77777777" w:rsidR="00DD2FE7" w:rsidRDefault="00DD2FE7" w:rsidP="0089509B">
            <w:pPr>
              <w:pStyle w:val="unittext"/>
            </w:pPr>
            <w:r>
              <w:t>Required Knowledge:</w:t>
            </w:r>
          </w:p>
          <w:p w14:paraId="0F4D2689" w14:textId="77777777" w:rsidR="00DD2FE7" w:rsidRPr="00454343" w:rsidRDefault="00DD2FE7" w:rsidP="0089509B">
            <w:pPr>
              <w:pStyle w:val="bullet"/>
              <w:numPr>
                <w:ilvl w:val="0"/>
                <w:numId w:val="13"/>
              </w:numPr>
              <w:ind w:left="284" w:hanging="284"/>
            </w:pPr>
            <w:r w:rsidRPr="00454343">
              <w:t>signs / prints/ symbols represent meaning in texts and materials</w:t>
            </w:r>
          </w:p>
          <w:p w14:paraId="1DCC1A7B" w14:textId="77777777" w:rsidR="00DD2FE7" w:rsidRPr="00454343" w:rsidRDefault="00DD2FE7" w:rsidP="0089509B">
            <w:pPr>
              <w:pStyle w:val="bullet"/>
              <w:numPr>
                <w:ilvl w:val="0"/>
                <w:numId w:val="13"/>
              </w:numPr>
              <w:ind w:left="284" w:hanging="284"/>
            </w:pPr>
            <w:r w:rsidRPr="00454343">
              <w:t>decimals, fractions and percentages and their equivalent forms</w:t>
            </w:r>
          </w:p>
          <w:p w14:paraId="3A20A9D0" w14:textId="77777777" w:rsidR="00DD2FE7" w:rsidRPr="00454343" w:rsidRDefault="00DD2FE7" w:rsidP="0089509B">
            <w:pPr>
              <w:pStyle w:val="bullet"/>
              <w:numPr>
                <w:ilvl w:val="0"/>
                <w:numId w:val="13"/>
              </w:numPr>
              <w:ind w:left="284" w:hanging="284"/>
            </w:pPr>
            <w:r w:rsidRPr="00454343">
              <w:t>key features and conventions of tables and graphs</w:t>
            </w:r>
          </w:p>
          <w:p w14:paraId="121F7532" w14:textId="77777777" w:rsidR="00DD2FE7" w:rsidRDefault="00DD2FE7" w:rsidP="0089509B">
            <w:pPr>
              <w:pStyle w:val="bullet"/>
              <w:numPr>
                <w:ilvl w:val="0"/>
                <w:numId w:val="13"/>
              </w:numPr>
              <w:ind w:left="284" w:hanging="284"/>
            </w:pPr>
            <w:r w:rsidRPr="00454343">
              <w:t>techniques used to make initial estimations and check results of calculations in relation to the context</w:t>
            </w:r>
          </w:p>
          <w:p w14:paraId="5BDFB077" w14:textId="77777777" w:rsidR="00DD2FE7" w:rsidRPr="00454343" w:rsidRDefault="00DD2FE7" w:rsidP="0089509B">
            <w:pPr>
              <w:pStyle w:val="bullet"/>
              <w:numPr>
                <w:ilvl w:val="0"/>
                <w:numId w:val="13"/>
              </w:numPr>
              <w:ind w:left="284" w:hanging="284"/>
            </w:pPr>
            <w:r w:rsidRPr="00454343">
              <w:t>measures of central tendency and simple measures of spread</w:t>
            </w:r>
          </w:p>
          <w:p w14:paraId="2F81B300" w14:textId="77777777" w:rsidR="00DD2FE7" w:rsidRDefault="00DD2FE7" w:rsidP="0089509B">
            <w:pPr>
              <w:pStyle w:val="unittext"/>
            </w:pPr>
            <w:r>
              <w:t>Required Skills:</w:t>
            </w:r>
          </w:p>
          <w:p w14:paraId="1DBCE4D0" w14:textId="77777777" w:rsidR="00DD2FE7" w:rsidRDefault="00DD2FE7" w:rsidP="0089509B">
            <w:pPr>
              <w:pStyle w:val="bullet"/>
              <w:numPr>
                <w:ilvl w:val="0"/>
                <w:numId w:val="13"/>
              </w:numPr>
              <w:ind w:left="284" w:hanging="284"/>
            </w:pPr>
            <w:r w:rsidRPr="00454343">
              <w:t>communication and literacy skills to</w:t>
            </w:r>
            <w:r>
              <w:t>:</w:t>
            </w:r>
          </w:p>
          <w:p w14:paraId="72A2C2EC" w14:textId="77777777" w:rsidR="00DD2FE7" w:rsidRPr="00454343" w:rsidRDefault="00DD2FE7" w:rsidP="0089509B">
            <w:pPr>
              <w:pStyle w:val="endash"/>
              <w:keepNext/>
              <w:ind w:left="568" w:hanging="284"/>
            </w:pPr>
            <w:r w:rsidRPr="00454343">
              <w:t xml:space="preserve">read relevant texts incorporating numerical and statistical information in tables and graphs </w:t>
            </w:r>
          </w:p>
          <w:p w14:paraId="691CBCE3" w14:textId="77777777" w:rsidR="00DD2FE7" w:rsidRDefault="00DD2FE7" w:rsidP="0089509B">
            <w:pPr>
              <w:pStyle w:val="endash"/>
              <w:keepNext/>
              <w:ind w:left="568" w:hanging="284"/>
            </w:pPr>
            <w:r w:rsidRPr="00454343">
              <w:t>use both informal and formal language of number and data to investigate and interpret a range of numerical and statistical information</w:t>
            </w:r>
            <w:r>
              <w:t xml:space="preserve"> </w:t>
            </w:r>
          </w:p>
          <w:p w14:paraId="0E8732B3" w14:textId="77777777" w:rsidR="00DD2FE7" w:rsidRDefault="00DD2FE7" w:rsidP="0089509B">
            <w:pPr>
              <w:pStyle w:val="endash"/>
              <w:keepNext/>
              <w:ind w:left="568" w:hanging="284"/>
            </w:pPr>
            <w:r w:rsidRPr="00454343">
              <w:t>read, understand and interpret numerical information embedded in texts</w:t>
            </w:r>
          </w:p>
          <w:p w14:paraId="73B0B585" w14:textId="51774545" w:rsidR="00DD2FE7" w:rsidRPr="00454343" w:rsidRDefault="00DD2FE7" w:rsidP="0089509B">
            <w:pPr>
              <w:pStyle w:val="bullet"/>
              <w:numPr>
                <w:ilvl w:val="0"/>
                <w:numId w:val="13"/>
              </w:numPr>
              <w:ind w:left="284" w:hanging="284"/>
            </w:pPr>
            <w:r>
              <w:t>problem solving skills</w:t>
            </w:r>
            <w:r w:rsidR="00FA7CF7">
              <w:t xml:space="preserve"> </w:t>
            </w:r>
            <w:r w:rsidRPr="00454343">
              <w:rPr>
                <w:bCs/>
              </w:rPr>
              <w:t>to calculate with different types of numbers</w:t>
            </w:r>
            <w:r>
              <w:rPr>
                <w:bCs/>
              </w:rPr>
              <w:t xml:space="preserve"> and mathematical procedures</w:t>
            </w:r>
          </w:p>
          <w:p w14:paraId="5D30ADDE" w14:textId="77777777" w:rsidR="00DD2FE7" w:rsidRDefault="00DD2FE7" w:rsidP="0089509B">
            <w:pPr>
              <w:pStyle w:val="bullet"/>
              <w:numPr>
                <w:ilvl w:val="0"/>
                <w:numId w:val="13"/>
              </w:numPr>
              <w:ind w:left="284" w:hanging="284"/>
            </w:pPr>
            <w:r>
              <w:lastRenderedPageBreak/>
              <w:t xml:space="preserve">numeracy skills to </w:t>
            </w:r>
            <w:r w:rsidRPr="00454343">
              <w:t>collect data and create tables and statistical graphs</w:t>
            </w:r>
          </w:p>
        </w:tc>
      </w:tr>
      <w:tr w:rsidR="00DD2FE7" w14:paraId="3D9716A1" w14:textId="77777777" w:rsidTr="00DD2FE7">
        <w:tc>
          <w:tcPr>
            <w:tcW w:w="9242" w:type="dxa"/>
            <w:gridSpan w:val="5"/>
          </w:tcPr>
          <w:p w14:paraId="05D45394" w14:textId="77777777" w:rsidR="00DD2FE7" w:rsidRDefault="00DD2FE7" w:rsidP="0089509B">
            <w:pPr>
              <w:pStyle w:val="spacer"/>
            </w:pPr>
          </w:p>
        </w:tc>
      </w:tr>
      <w:tr w:rsidR="00DD2FE7" w14:paraId="34E6FBBE" w14:textId="77777777" w:rsidTr="00DD2FE7">
        <w:tc>
          <w:tcPr>
            <w:tcW w:w="9242" w:type="dxa"/>
            <w:gridSpan w:val="5"/>
          </w:tcPr>
          <w:p w14:paraId="684BEB5D" w14:textId="77777777" w:rsidR="00DD2FE7" w:rsidRDefault="00DD2FE7" w:rsidP="0089509B">
            <w:pPr>
              <w:pStyle w:val="Heading21"/>
            </w:pPr>
            <w:r>
              <w:t>Range Statement</w:t>
            </w:r>
          </w:p>
          <w:p w14:paraId="43913690" w14:textId="77777777" w:rsidR="00DD2FE7" w:rsidRDefault="00DD2FE7"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660B53F4" w14:textId="77777777" w:rsidTr="00DD2FE7">
        <w:tc>
          <w:tcPr>
            <w:tcW w:w="3369" w:type="dxa"/>
            <w:gridSpan w:val="2"/>
          </w:tcPr>
          <w:p w14:paraId="1C54822A" w14:textId="77777777" w:rsidR="00DD2FE7" w:rsidRPr="005979AA" w:rsidRDefault="00DD2FE7" w:rsidP="0089509B">
            <w:pPr>
              <w:pStyle w:val="spacer"/>
            </w:pPr>
          </w:p>
        </w:tc>
        <w:tc>
          <w:tcPr>
            <w:tcW w:w="5873" w:type="dxa"/>
            <w:gridSpan w:val="3"/>
          </w:tcPr>
          <w:p w14:paraId="71124C70" w14:textId="77777777" w:rsidR="00DD2FE7" w:rsidRDefault="00DD2FE7" w:rsidP="0089509B">
            <w:pPr>
              <w:pStyle w:val="spacer"/>
            </w:pPr>
          </w:p>
        </w:tc>
      </w:tr>
      <w:tr w:rsidR="00DD2FE7" w14:paraId="7AB45A5B" w14:textId="77777777" w:rsidTr="00DD2FE7">
        <w:tc>
          <w:tcPr>
            <w:tcW w:w="3369" w:type="dxa"/>
            <w:gridSpan w:val="2"/>
          </w:tcPr>
          <w:p w14:paraId="5BA0ADCD" w14:textId="77777777" w:rsidR="00DD2FE7" w:rsidRPr="005979AA" w:rsidRDefault="00DD2FE7" w:rsidP="0089509B">
            <w:pPr>
              <w:pStyle w:val="unittext"/>
            </w:pPr>
            <w:r>
              <w:rPr>
                <w:b/>
                <w:i/>
                <w:iCs/>
              </w:rPr>
              <w:t xml:space="preserve">Numbers and numerical information </w:t>
            </w:r>
            <w:r>
              <w:rPr>
                <w:bCs/>
              </w:rPr>
              <w:t>may include:</w:t>
            </w:r>
          </w:p>
        </w:tc>
        <w:tc>
          <w:tcPr>
            <w:tcW w:w="5873" w:type="dxa"/>
            <w:gridSpan w:val="3"/>
          </w:tcPr>
          <w:p w14:paraId="3E387C78" w14:textId="77777777" w:rsidR="00DD2FE7" w:rsidRPr="00583C7B" w:rsidRDefault="00DD2FE7" w:rsidP="0089509B">
            <w:pPr>
              <w:pStyle w:val="bullet"/>
              <w:numPr>
                <w:ilvl w:val="0"/>
                <w:numId w:val="13"/>
              </w:numPr>
              <w:ind w:left="284" w:hanging="284"/>
              <w:rPr>
                <w:bCs/>
              </w:rPr>
            </w:pPr>
            <w:r w:rsidRPr="00583C7B">
              <w:rPr>
                <w:bCs/>
              </w:rPr>
              <w:t>whole numbers, fractions, decimals, percentages and ratios and their equivalent values in a form appropriate to the situation</w:t>
            </w:r>
          </w:p>
          <w:p w14:paraId="180BF01F" w14:textId="77777777" w:rsidR="00DD2FE7" w:rsidRPr="00583C7B" w:rsidRDefault="00DD2FE7" w:rsidP="0089509B">
            <w:pPr>
              <w:pStyle w:val="bullet"/>
              <w:numPr>
                <w:ilvl w:val="0"/>
                <w:numId w:val="13"/>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14:paraId="1D0797A7" w14:textId="77777777" w:rsidR="00DD2FE7" w:rsidRPr="00583C7B" w:rsidRDefault="00DD2FE7" w:rsidP="0089509B">
            <w:pPr>
              <w:pStyle w:val="bullet"/>
              <w:numPr>
                <w:ilvl w:val="0"/>
                <w:numId w:val="13"/>
              </w:numPr>
              <w:ind w:left="284" w:hanging="284"/>
              <w:rPr>
                <w:bCs/>
              </w:rPr>
            </w:pPr>
            <w:r w:rsidRPr="00583C7B">
              <w:rPr>
                <w:bCs/>
              </w:rPr>
              <w:t>rates including km/hr, $/m, $/m</w:t>
            </w:r>
            <w:r w:rsidRPr="00583C7B">
              <w:rPr>
                <w:bCs/>
                <w:vertAlign w:val="superscript"/>
              </w:rPr>
              <w:t>3</w:t>
            </w:r>
            <w:r w:rsidRPr="00583C7B">
              <w:rPr>
                <w:bCs/>
              </w:rPr>
              <w:t>, one in ten</w:t>
            </w:r>
          </w:p>
          <w:p w14:paraId="47519299" w14:textId="77777777" w:rsidR="00DD2FE7" w:rsidRPr="00583C7B" w:rsidRDefault="00DD2FE7" w:rsidP="0089509B">
            <w:pPr>
              <w:pStyle w:val="bullet"/>
              <w:numPr>
                <w:ilvl w:val="0"/>
                <w:numId w:val="13"/>
              </w:numPr>
              <w:ind w:left="284" w:hanging="284"/>
              <w:rPr>
                <w:bCs/>
              </w:rPr>
            </w:pPr>
            <w:r w:rsidRPr="00583C7B">
              <w:rPr>
                <w:bCs/>
              </w:rPr>
              <w:t xml:space="preserve">ratios </w:t>
            </w:r>
          </w:p>
          <w:p w14:paraId="1F71C283" w14:textId="77777777" w:rsidR="00DD2FE7" w:rsidRPr="00583C7B" w:rsidRDefault="00DD2FE7" w:rsidP="0089509B">
            <w:pPr>
              <w:pStyle w:val="bullet"/>
              <w:numPr>
                <w:ilvl w:val="0"/>
                <w:numId w:val="13"/>
              </w:numPr>
              <w:ind w:left="284" w:hanging="284"/>
              <w:rPr>
                <w:bCs/>
                <w:lang w:val="en-US"/>
              </w:rPr>
            </w:pPr>
            <w:r w:rsidRPr="00583C7B">
              <w:rPr>
                <w:bCs/>
              </w:rPr>
              <w:t xml:space="preserve">relevant positive and negative numbers </w:t>
            </w:r>
            <w:r>
              <w:rPr>
                <w:bCs/>
              </w:rPr>
              <w:t>such as to Temperature</w:t>
            </w:r>
          </w:p>
          <w:p w14:paraId="6A3FE7A4" w14:textId="77777777" w:rsidR="00DD2FE7" w:rsidRPr="00583C7B" w:rsidRDefault="00DD2FE7" w:rsidP="0089509B">
            <w:pPr>
              <w:pStyle w:val="bullet"/>
              <w:numPr>
                <w:ilvl w:val="0"/>
                <w:numId w:val="13"/>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14:paraId="30A6666E" w14:textId="64CDA1E1" w:rsidR="00DD2FE7" w:rsidRDefault="00DD2FE7" w:rsidP="0089509B">
            <w:pPr>
              <w:pStyle w:val="bullet"/>
              <w:numPr>
                <w:ilvl w:val="0"/>
                <w:numId w:val="13"/>
              </w:numPr>
              <w:ind w:left="284" w:hanging="284"/>
            </w:pPr>
            <w:r w:rsidRPr="00583C7B">
              <w:rPr>
                <w:bCs/>
              </w:rPr>
              <w:t xml:space="preserve">common square roots and their meaning </w:t>
            </w:r>
            <w:r>
              <w:rPr>
                <w:bCs/>
              </w:rPr>
              <w:t>such as</w:t>
            </w:r>
            <w:r w:rsidR="00FA7CF7">
              <w:rPr>
                <w:bCs/>
              </w:rPr>
              <w:t xml:space="preserve"> </w:t>
            </w:r>
            <w:r w:rsidRPr="00583C7B">
              <w:rPr>
                <w:bCs/>
              </w:rPr>
              <w:sym w:font="Symbol" w:char="00D6"/>
            </w:r>
            <w:r w:rsidRPr="00583C7B">
              <w:rPr>
                <w:bCs/>
              </w:rPr>
              <w:t>4 = 2</w:t>
            </w:r>
          </w:p>
        </w:tc>
      </w:tr>
      <w:tr w:rsidR="00DD2FE7" w14:paraId="0B70239C" w14:textId="77777777" w:rsidTr="00DD2FE7">
        <w:tc>
          <w:tcPr>
            <w:tcW w:w="9242" w:type="dxa"/>
            <w:gridSpan w:val="5"/>
          </w:tcPr>
          <w:p w14:paraId="73FB5170" w14:textId="77777777" w:rsidR="00DD2FE7" w:rsidRDefault="00DD2FE7" w:rsidP="0089509B">
            <w:pPr>
              <w:pStyle w:val="spacer"/>
            </w:pPr>
          </w:p>
        </w:tc>
      </w:tr>
      <w:tr w:rsidR="00DD2FE7" w14:paraId="37DDAF12" w14:textId="77777777" w:rsidTr="00DD2FE7">
        <w:tc>
          <w:tcPr>
            <w:tcW w:w="3369" w:type="dxa"/>
            <w:gridSpan w:val="2"/>
          </w:tcPr>
          <w:p w14:paraId="6812DD21" w14:textId="77777777" w:rsidR="00DD2FE7" w:rsidRPr="005979AA" w:rsidRDefault="00DD2FE7" w:rsidP="0089509B">
            <w:pPr>
              <w:pStyle w:val="unittext"/>
            </w:pPr>
            <w:r>
              <w:rPr>
                <w:b/>
                <w:i/>
              </w:rPr>
              <w:t xml:space="preserve">Texts </w:t>
            </w:r>
            <w:r>
              <w:t>may include:</w:t>
            </w:r>
          </w:p>
        </w:tc>
        <w:tc>
          <w:tcPr>
            <w:tcW w:w="5873" w:type="dxa"/>
            <w:gridSpan w:val="3"/>
          </w:tcPr>
          <w:p w14:paraId="36BA2370" w14:textId="77777777" w:rsidR="00DD2FE7" w:rsidRPr="00583C7B" w:rsidRDefault="00DD2FE7" w:rsidP="0089509B">
            <w:pPr>
              <w:pStyle w:val="bullet"/>
              <w:numPr>
                <w:ilvl w:val="0"/>
                <w:numId w:val="13"/>
              </w:numPr>
              <w:ind w:left="284" w:hanging="284"/>
            </w:pPr>
            <w:r w:rsidRPr="00583C7B">
              <w:rPr>
                <w:bCs/>
              </w:rPr>
              <w:t xml:space="preserve">printed and </w:t>
            </w:r>
            <w:r>
              <w:rPr>
                <w:bCs/>
              </w:rPr>
              <w:t>digital</w:t>
            </w:r>
            <w:r w:rsidRPr="00583C7B">
              <w:rPr>
                <w:bCs/>
              </w:rPr>
              <w:t xml:space="preserve"> texts</w:t>
            </w:r>
            <w:r>
              <w:rPr>
                <w:bCs/>
              </w:rPr>
              <w:t>:</w:t>
            </w:r>
          </w:p>
          <w:p w14:paraId="1DEE6179" w14:textId="77777777" w:rsidR="00DD2FE7" w:rsidRPr="00583C7B" w:rsidRDefault="00DD2FE7" w:rsidP="0089509B">
            <w:pPr>
              <w:pStyle w:val="endash"/>
              <w:keepNext/>
              <w:ind w:left="568" w:hanging="284"/>
            </w:pPr>
            <w:r w:rsidRPr="00583C7B">
              <w:t>website, newspaper</w:t>
            </w:r>
            <w:r>
              <w:t>, or magazine journal articles</w:t>
            </w:r>
          </w:p>
          <w:p w14:paraId="5D1E1401" w14:textId="77777777" w:rsidR="00DD2FE7" w:rsidRPr="00583C7B" w:rsidRDefault="00DD2FE7" w:rsidP="0089509B">
            <w:pPr>
              <w:pStyle w:val="endash"/>
              <w:keepNext/>
              <w:ind w:left="568" w:hanging="284"/>
            </w:pPr>
            <w:r w:rsidRPr="00583C7B">
              <w:t>workplace documents</w:t>
            </w:r>
          </w:p>
          <w:p w14:paraId="65F25B47" w14:textId="77777777" w:rsidR="00DD2FE7" w:rsidRPr="00583C7B" w:rsidRDefault="00DD2FE7" w:rsidP="0089509B">
            <w:pPr>
              <w:pStyle w:val="endash"/>
              <w:keepNext/>
              <w:ind w:left="568" w:hanging="284"/>
            </w:pPr>
            <w:r w:rsidRPr="00583C7B">
              <w:t>financial information such as taxation returns</w:t>
            </w:r>
          </w:p>
          <w:p w14:paraId="1DA4A8BC" w14:textId="77777777" w:rsidR="00DD2FE7" w:rsidRPr="00583C7B" w:rsidRDefault="00DD2FE7" w:rsidP="0089509B">
            <w:pPr>
              <w:pStyle w:val="endash"/>
              <w:keepNext/>
              <w:ind w:left="568" w:hanging="284"/>
            </w:pPr>
            <w:r>
              <w:t>a</w:t>
            </w:r>
            <w:r w:rsidRPr="00583C7B">
              <w:t>dvertising leaflets</w:t>
            </w:r>
            <w:r>
              <w:t xml:space="preserve"> / </w:t>
            </w:r>
            <w:r w:rsidRPr="00583C7B">
              <w:t>catalogues</w:t>
            </w:r>
          </w:p>
          <w:p w14:paraId="50E9E407" w14:textId="77777777" w:rsidR="00DD2FE7" w:rsidRDefault="00DD2FE7" w:rsidP="0089509B">
            <w:pPr>
              <w:pStyle w:val="endash"/>
              <w:keepNext/>
              <w:ind w:left="568" w:hanging="284"/>
            </w:pPr>
            <w:r w:rsidRPr="00583C7B">
              <w:t>timetables</w:t>
            </w:r>
          </w:p>
        </w:tc>
      </w:tr>
      <w:tr w:rsidR="00DD2FE7" w14:paraId="531BC854" w14:textId="77777777" w:rsidTr="00DD2FE7">
        <w:tc>
          <w:tcPr>
            <w:tcW w:w="9242" w:type="dxa"/>
            <w:gridSpan w:val="5"/>
          </w:tcPr>
          <w:p w14:paraId="4E9206CD" w14:textId="77777777" w:rsidR="00DD2FE7" w:rsidRDefault="00DD2FE7" w:rsidP="0089509B">
            <w:pPr>
              <w:pStyle w:val="spacer"/>
            </w:pPr>
          </w:p>
        </w:tc>
      </w:tr>
      <w:tr w:rsidR="00DD2FE7" w14:paraId="7865B60E" w14:textId="77777777" w:rsidTr="00DD2FE7">
        <w:tc>
          <w:tcPr>
            <w:tcW w:w="3369" w:type="dxa"/>
            <w:gridSpan w:val="2"/>
          </w:tcPr>
          <w:p w14:paraId="6BE120E5" w14:textId="77777777" w:rsidR="00DD2FE7" w:rsidRPr="005979AA" w:rsidRDefault="00DD2FE7" w:rsidP="0089509B">
            <w:pPr>
              <w:pStyle w:val="unittext"/>
            </w:pPr>
            <w:r>
              <w:rPr>
                <w:b/>
                <w:i/>
                <w:iCs/>
              </w:rPr>
              <w:t>Mathematical procedure</w:t>
            </w:r>
            <w:r>
              <w:rPr>
                <w:i/>
                <w:iCs/>
              </w:rPr>
              <w:t xml:space="preserve"> </w:t>
            </w:r>
            <w:r w:rsidRPr="004B5721">
              <w:rPr>
                <w:iCs/>
              </w:rPr>
              <w:t>includes:</w:t>
            </w:r>
          </w:p>
        </w:tc>
        <w:tc>
          <w:tcPr>
            <w:tcW w:w="5873" w:type="dxa"/>
            <w:gridSpan w:val="3"/>
          </w:tcPr>
          <w:p w14:paraId="36B7DDFD" w14:textId="77777777" w:rsidR="00DD2FE7" w:rsidRPr="00583C7B" w:rsidRDefault="00DD2FE7" w:rsidP="0089509B">
            <w:pPr>
              <w:pStyle w:val="bullet"/>
              <w:numPr>
                <w:ilvl w:val="0"/>
                <w:numId w:val="13"/>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w:t>
            </w:r>
          </w:p>
          <w:p w14:paraId="46CC02DC" w14:textId="77777777" w:rsidR="00DD2FE7" w:rsidRPr="00583C7B" w:rsidRDefault="00DD2FE7" w:rsidP="0089509B">
            <w:pPr>
              <w:pStyle w:val="bullet"/>
              <w:numPr>
                <w:ilvl w:val="0"/>
                <w:numId w:val="13"/>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14:paraId="1B96847F" w14:textId="77777777" w:rsidR="00DD2FE7" w:rsidRDefault="00DD2FE7" w:rsidP="0089509B">
            <w:pPr>
              <w:pStyle w:val="bullet"/>
              <w:numPr>
                <w:ilvl w:val="0"/>
                <w:numId w:val="13"/>
              </w:numPr>
              <w:ind w:left="284" w:hanging="284"/>
            </w:pPr>
            <w:r w:rsidRPr="00583C7B">
              <w:rPr>
                <w:bCs/>
              </w:rPr>
              <w:t>conversion of fractions, decimals, percentages and ratios into their equivalent values in a form appropriate to the situation</w:t>
            </w:r>
          </w:p>
        </w:tc>
      </w:tr>
      <w:tr w:rsidR="00DD2FE7" w14:paraId="131CEABE" w14:textId="77777777" w:rsidTr="00DD2FE7">
        <w:tc>
          <w:tcPr>
            <w:tcW w:w="9242" w:type="dxa"/>
            <w:gridSpan w:val="5"/>
          </w:tcPr>
          <w:p w14:paraId="71062095" w14:textId="77777777" w:rsidR="00DD2FE7" w:rsidRDefault="00DD2FE7" w:rsidP="0089509B">
            <w:pPr>
              <w:pStyle w:val="spacer"/>
            </w:pPr>
          </w:p>
        </w:tc>
      </w:tr>
      <w:tr w:rsidR="00DD2FE7" w14:paraId="3A91ECC2" w14:textId="77777777" w:rsidTr="00DD2FE7">
        <w:tc>
          <w:tcPr>
            <w:tcW w:w="3369" w:type="dxa"/>
            <w:gridSpan w:val="2"/>
          </w:tcPr>
          <w:p w14:paraId="5766432E" w14:textId="77777777" w:rsidR="00DD2FE7" w:rsidRPr="005979AA" w:rsidRDefault="00DD2FE7" w:rsidP="0089509B">
            <w:pPr>
              <w:pStyle w:val="unittext"/>
            </w:pPr>
            <w:r>
              <w:rPr>
                <w:b/>
                <w:i/>
              </w:rPr>
              <w:t>Numerical calculation</w:t>
            </w:r>
            <w:r>
              <w:rPr>
                <w:i/>
              </w:rPr>
              <w:t xml:space="preserve"> </w:t>
            </w:r>
            <w:r>
              <w:lastRenderedPageBreak/>
              <w:t>includes:</w:t>
            </w:r>
          </w:p>
        </w:tc>
        <w:tc>
          <w:tcPr>
            <w:tcW w:w="5873" w:type="dxa"/>
            <w:gridSpan w:val="3"/>
          </w:tcPr>
          <w:p w14:paraId="092C127B" w14:textId="77777777" w:rsidR="00DD2FE7" w:rsidRPr="008F4212" w:rsidRDefault="00DD2FE7" w:rsidP="0089509B">
            <w:pPr>
              <w:pStyle w:val="bullet"/>
              <w:numPr>
                <w:ilvl w:val="0"/>
                <w:numId w:val="13"/>
              </w:numPr>
              <w:ind w:left="284" w:hanging="284"/>
              <w:rPr>
                <w:lang w:val="en-US"/>
              </w:rPr>
            </w:pPr>
            <w:r w:rsidRPr="008F4212">
              <w:rPr>
                <w:lang w:val="en-US"/>
              </w:rPr>
              <w:lastRenderedPageBreak/>
              <w:t xml:space="preserve">+,–, ×, ÷ with whole numbers and decimals </w:t>
            </w:r>
            <w:r>
              <w:rPr>
                <w:lang w:val="en-US"/>
              </w:rPr>
              <w:t xml:space="preserve">where </w:t>
            </w:r>
            <w:r w:rsidRPr="008F4212">
              <w:rPr>
                <w:lang w:val="en-US"/>
              </w:rPr>
              <w:lastRenderedPageBreak/>
              <w:t xml:space="preserve">division by decimal values and long division may be </w:t>
            </w:r>
            <w:r>
              <w:rPr>
                <w:lang w:val="en-US"/>
              </w:rPr>
              <w:t>worked out on a calculator</w:t>
            </w:r>
          </w:p>
          <w:p w14:paraId="7ACDB932" w14:textId="77777777" w:rsidR="00DD2FE7" w:rsidRPr="008F4212" w:rsidRDefault="00DD2FE7" w:rsidP="0089509B">
            <w:pPr>
              <w:pStyle w:val="bullet"/>
              <w:numPr>
                <w:ilvl w:val="0"/>
                <w:numId w:val="13"/>
              </w:numPr>
              <w:ind w:left="284" w:hanging="284"/>
              <w:rPr>
                <w:lang w:val="en-US"/>
              </w:rPr>
            </w:pPr>
            <w:r w:rsidRPr="008F4212">
              <w:rPr>
                <w:lang w:val="en-US"/>
              </w:rPr>
              <w:t xml:space="preserve">+,–, ×, ÷ with standard fractions only e.g. 2/3, 1/5, 7/10, etc. and where multiplication and division with fractions is related to relevant applications </w:t>
            </w:r>
            <w:r>
              <w:rPr>
                <w:lang w:val="en-US"/>
              </w:rPr>
              <w:t>for example</w:t>
            </w:r>
            <w:r w:rsidRPr="008F4212">
              <w:rPr>
                <w:lang w:val="en-US"/>
              </w:rPr>
              <w:t>. multiplying fractions when increasing a recipe with fractions; calculating how far an estimated distance is based o</w:t>
            </w:r>
            <w:r>
              <w:rPr>
                <w:lang w:val="en-US"/>
              </w:rPr>
              <w:t xml:space="preserve">n a pace length of ¾ of a </w:t>
            </w:r>
            <w:r w:rsidRPr="008F4212">
              <w:t>metre</w:t>
            </w:r>
          </w:p>
          <w:p w14:paraId="41469C10" w14:textId="77777777" w:rsidR="00DD2FE7" w:rsidRPr="008F4212" w:rsidRDefault="00DD2FE7" w:rsidP="0089509B">
            <w:pPr>
              <w:pStyle w:val="bullet"/>
              <w:numPr>
                <w:ilvl w:val="0"/>
                <w:numId w:val="13"/>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14:paraId="4CDDF70A" w14:textId="77777777" w:rsidR="00DD2FE7" w:rsidRPr="008F4212" w:rsidRDefault="00DD2FE7" w:rsidP="0089509B">
            <w:pPr>
              <w:pStyle w:val="bullet"/>
              <w:numPr>
                <w:ilvl w:val="0"/>
                <w:numId w:val="13"/>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14:paraId="7A5B23AE" w14:textId="77777777" w:rsidR="00DD2FE7" w:rsidRPr="008F4212" w:rsidRDefault="00DD2FE7" w:rsidP="0089509B">
            <w:pPr>
              <w:pStyle w:val="bullet"/>
              <w:numPr>
                <w:ilvl w:val="0"/>
                <w:numId w:val="13"/>
              </w:numPr>
              <w:ind w:left="284" w:hanging="284"/>
            </w:pPr>
            <w:r w:rsidRPr="008F4212">
              <w:t>knowledge and use of the order of arithmetic operations</w:t>
            </w:r>
          </w:p>
          <w:p w14:paraId="1574BD61" w14:textId="77777777" w:rsidR="00DD2FE7" w:rsidRDefault="00DD2FE7" w:rsidP="0089509B">
            <w:pPr>
              <w:pStyle w:val="bullet"/>
              <w:numPr>
                <w:ilvl w:val="0"/>
                <w:numId w:val="13"/>
              </w:numPr>
              <w:ind w:left="284" w:hanging="284"/>
            </w:pPr>
            <w:r w:rsidRPr="008F4212">
              <w:t>calculations can be undertaken flexibly using a blend of relevant “in the head” methods, and formal pen and paper and calculator procedures and software programs where appropriate</w:t>
            </w:r>
          </w:p>
        </w:tc>
      </w:tr>
      <w:tr w:rsidR="00DD2FE7" w14:paraId="7D5DE647" w14:textId="77777777" w:rsidTr="00DD2FE7">
        <w:tc>
          <w:tcPr>
            <w:tcW w:w="9242" w:type="dxa"/>
            <w:gridSpan w:val="5"/>
          </w:tcPr>
          <w:p w14:paraId="0B34A300" w14:textId="77777777" w:rsidR="00DD2FE7" w:rsidRDefault="00DD2FE7" w:rsidP="0089509B">
            <w:pPr>
              <w:pStyle w:val="spacer"/>
            </w:pPr>
          </w:p>
        </w:tc>
      </w:tr>
      <w:tr w:rsidR="00DD2FE7" w14:paraId="6EA59D98" w14:textId="77777777" w:rsidTr="00DD2FE7">
        <w:tc>
          <w:tcPr>
            <w:tcW w:w="3369" w:type="dxa"/>
            <w:gridSpan w:val="2"/>
          </w:tcPr>
          <w:p w14:paraId="1658233D" w14:textId="77777777" w:rsidR="00DD2FE7" w:rsidRPr="008F4212" w:rsidRDefault="00DD2FE7" w:rsidP="0089509B">
            <w:pPr>
              <w:pStyle w:val="unittext"/>
            </w:pPr>
            <w:r>
              <w:rPr>
                <w:b/>
                <w:i/>
              </w:rPr>
              <w:t xml:space="preserve">Descriptive language of </w:t>
            </w:r>
            <w:r>
              <w:rPr>
                <w:b/>
                <w:bCs/>
                <w:i/>
                <w:iCs/>
              </w:rPr>
              <w:t>numbers and numerical information may</w:t>
            </w:r>
            <w:r>
              <w:t xml:space="preserve"> include:</w:t>
            </w:r>
          </w:p>
        </w:tc>
        <w:tc>
          <w:tcPr>
            <w:tcW w:w="5873" w:type="dxa"/>
            <w:gridSpan w:val="3"/>
          </w:tcPr>
          <w:p w14:paraId="4E4C8EEF" w14:textId="77777777" w:rsidR="00DD2FE7" w:rsidRPr="008F4212" w:rsidRDefault="00DD2FE7" w:rsidP="0089509B">
            <w:pPr>
              <w:pStyle w:val="bullet"/>
              <w:numPr>
                <w:ilvl w:val="0"/>
                <w:numId w:val="13"/>
              </w:numPr>
              <w:ind w:left="284" w:hanging="284"/>
            </w:pPr>
            <w:r w:rsidRPr="008F4212">
              <w:t>read</w:t>
            </w:r>
            <w:r>
              <w:t>ing</w:t>
            </w:r>
            <w:r w:rsidRPr="008F4212">
              <w:t xml:space="preserve"> and writ</w:t>
            </w:r>
            <w:r>
              <w:t>ing</w:t>
            </w:r>
            <w:r w:rsidRPr="008F4212">
              <w:t xml:space="preserve"> decimal numbers such as point two four five, 0.245, t</w:t>
            </w:r>
            <w:r>
              <w:t>wo and five thousandths, 2.005</w:t>
            </w:r>
          </w:p>
          <w:p w14:paraId="6A14545E" w14:textId="77777777" w:rsidR="00DD2FE7" w:rsidRPr="008F4212" w:rsidRDefault="00DD2FE7" w:rsidP="0089509B">
            <w:pPr>
              <w:pStyle w:val="bullet"/>
              <w:numPr>
                <w:ilvl w:val="0"/>
                <w:numId w:val="13"/>
              </w:numPr>
              <w:ind w:left="284" w:hanging="284"/>
            </w:pPr>
            <w:r w:rsidRPr="008F4212">
              <w:t>common words, phrases and symbols for mathematical procedures such as percentages, rates, and arithmetical operations</w:t>
            </w:r>
          </w:p>
          <w:p w14:paraId="28F5896B" w14:textId="77777777" w:rsidR="00DD2FE7" w:rsidRDefault="00DD2FE7" w:rsidP="0089509B">
            <w:pPr>
              <w:pStyle w:val="bullet"/>
              <w:numPr>
                <w:ilvl w:val="0"/>
                <w:numId w:val="13"/>
              </w:numPr>
              <w:ind w:left="284" w:hanging="284"/>
            </w:pPr>
            <w:r w:rsidRPr="008F4212">
              <w:t>symbols and words for comparison such as &gt;, &lt;, = ,≥, ≤</w:t>
            </w:r>
          </w:p>
        </w:tc>
      </w:tr>
      <w:tr w:rsidR="00DD2FE7" w14:paraId="0A5EC19C" w14:textId="77777777" w:rsidTr="00DD2FE7">
        <w:tc>
          <w:tcPr>
            <w:tcW w:w="9242" w:type="dxa"/>
            <w:gridSpan w:val="5"/>
          </w:tcPr>
          <w:p w14:paraId="629BB43F" w14:textId="77777777" w:rsidR="00DD2FE7" w:rsidRDefault="00DD2FE7" w:rsidP="0089509B">
            <w:pPr>
              <w:pStyle w:val="spacer"/>
            </w:pPr>
          </w:p>
        </w:tc>
      </w:tr>
      <w:tr w:rsidR="00DD2FE7" w14:paraId="5A84AB7B" w14:textId="77777777" w:rsidTr="00DD2FE7">
        <w:tc>
          <w:tcPr>
            <w:tcW w:w="3369" w:type="dxa"/>
            <w:gridSpan w:val="2"/>
          </w:tcPr>
          <w:p w14:paraId="703646A6" w14:textId="77777777" w:rsidR="00DD2FE7" w:rsidRPr="008F4212" w:rsidRDefault="00DD2FE7" w:rsidP="0089509B">
            <w:pPr>
              <w:pStyle w:val="unittext"/>
            </w:pPr>
            <w:r>
              <w:rPr>
                <w:b/>
                <w:i/>
              </w:rPr>
              <w:t xml:space="preserve">Interpret the results </w:t>
            </w:r>
            <w:r>
              <w:t>refers to:</w:t>
            </w:r>
          </w:p>
        </w:tc>
        <w:tc>
          <w:tcPr>
            <w:tcW w:w="5873" w:type="dxa"/>
            <w:gridSpan w:val="3"/>
          </w:tcPr>
          <w:p w14:paraId="6D414B5C" w14:textId="77777777" w:rsidR="00DD2FE7" w:rsidRPr="008F4212" w:rsidRDefault="00DD2FE7" w:rsidP="0089509B">
            <w:pPr>
              <w:pStyle w:val="bullet"/>
              <w:numPr>
                <w:ilvl w:val="0"/>
                <w:numId w:val="13"/>
              </w:numPr>
              <w:ind w:left="284" w:hanging="284"/>
            </w:pPr>
            <w:r w:rsidRPr="008F4212">
              <w:t>a comparison of final result to initial estimate or referral to context to decide if the result is possible</w:t>
            </w:r>
            <w:r>
              <w:t xml:space="preserve"> or</w:t>
            </w:r>
            <w:r w:rsidRPr="008F4212">
              <w:t xml:space="preserve"> relevant</w:t>
            </w:r>
          </w:p>
          <w:p w14:paraId="7CF4E867" w14:textId="77777777" w:rsidR="00DD2FE7" w:rsidRDefault="00DD2FE7" w:rsidP="0089509B">
            <w:pPr>
              <w:pStyle w:val="bullet"/>
              <w:numPr>
                <w:ilvl w:val="0"/>
                <w:numId w:val="13"/>
              </w:numPr>
              <w:ind w:left="284" w:hanging="284"/>
            </w:pPr>
            <w:r w:rsidRPr="008F4212">
              <w:t>knowledge</w:t>
            </w:r>
            <w:r>
              <w:t xml:space="preserve"> that</w:t>
            </w:r>
            <w:r w:rsidRPr="008F4212">
              <w:t xml:space="preserve"> may lead to comparison to previous experience and therefore decide whether result is appropriate</w:t>
            </w:r>
          </w:p>
        </w:tc>
      </w:tr>
      <w:tr w:rsidR="00DD2FE7" w14:paraId="35ADF94C" w14:textId="77777777" w:rsidTr="00DD2FE7">
        <w:tc>
          <w:tcPr>
            <w:tcW w:w="9242" w:type="dxa"/>
            <w:gridSpan w:val="5"/>
          </w:tcPr>
          <w:p w14:paraId="2EB37576" w14:textId="77777777" w:rsidR="00DD2FE7" w:rsidRDefault="00DD2FE7" w:rsidP="0089509B">
            <w:pPr>
              <w:pStyle w:val="spacer"/>
            </w:pPr>
          </w:p>
        </w:tc>
      </w:tr>
      <w:tr w:rsidR="00DD2FE7" w14:paraId="59B374D7" w14:textId="77777777" w:rsidTr="00DD2FE7">
        <w:tc>
          <w:tcPr>
            <w:tcW w:w="3369" w:type="dxa"/>
            <w:gridSpan w:val="2"/>
          </w:tcPr>
          <w:p w14:paraId="6E41B2BF" w14:textId="77777777" w:rsidR="00DD2FE7" w:rsidRPr="008F4212" w:rsidRDefault="00DD2FE7" w:rsidP="0089509B">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14:paraId="697336EE" w14:textId="77777777" w:rsidR="00DD2FE7" w:rsidRPr="008F4212" w:rsidRDefault="00DD2FE7" w:rsidP="0089509B">
            <w:pPr>
              <w:pStyle w:val="bullet"/>
              <w:numPr>
                <w:ilvl w:val="0"/>
                <w:numId w:val="13"/>
              </w:numPr>
              <w:ind w:left="284" w:hanging="284"/>
            </w:pPr>
            <w:r w:rsidRPr="008F4212">
              <w:t xml:space="preserve">data </w:t>
            </w:r>
            <w:r>
              <w:t xml:space="preserve">which can </w:t>
            </w:r>
            <w:r w:rsidRPr="008F4212">
              <w:t>be existing or new</w:t>
            </w:r>
            <w:r>
              <w:t>ly</w:t>
            </w:r>
            <w:r w:rsidRPr="008F4212">
              <w:t xml:space="preserve"> collected via a survey/questionnaire </w:t>
            </w:r>
          </w:p>
          <w:p w14:paraId="040F37E2" w14:textId="77777777" w:rsidR="00DD2FE7" w:rsidRPr="008F4212" w:rsidRDefault="00DD2FE7" w:rsidP="0089509B">
            <w:pPr>
              <w:pStyle w:val="bullet"/>
              <w:numPr>
                <w:ilvl w:val="0"/>
                <w:numId w:val="13"/>
              </w:numPr>
              <w:ind w:left="284" w:hanging="284"/>
            </w:pPr>
            <w:r w:rsidRPr="008F4212">
              <w:t xml:space="preserve">data </w:t>
            </w:r>
            <w:r>
              <w:t xml:space="preserve">which </w:t>
            </w:r>
            <w:r w:rsidRPr="008F4212">
              <w:t xml:space="preserve">may be whole numbers, percentages, decimals and fractions </w:t>
            </w:r>
          </w:p>
          <w:p w14:paraId="56DF9066" w14:textId="77777777" w:rsidR="00DD2FE7" w:rsidRDefault="00DD2FE7" w:rsidP="0089509B">
            <w:pPr>
              <w:pStyle w:val="bullet"/>
              <w:numPr>
                <w:ilvl w:val="0"/>
                <w:numId w:val="13"/>
              </w:numPr>
              <w:ind w:left="284" w:hanging="284"/>
            </w:pPr>
            <w:r>
              <w:t>grouping</w:t>
            </w:r>
            <w:r w:rsidRPr="008F4212">
              <w:t xml:space="preserve"> data </w:t>
            </w:r>
            <w:r>
              <w:t xml:space="preserve">entering </w:t>
            </w:r>
            <w:r w:rsidRPr="008F4212">
              <w:t>data into hard copy tables or into a word processing package or spreadsheet</w:t>
            </w:r>
          </w:p>
        </w:tc>
      </w:tr>
      <w:tr w:rsidR="00DD2FE7" w14:paraId="248E94D5" w14:textId="77777777" w:rsidTr="00DD2FE7">
        <w:tc>
          <w:tcPr>
            <w:tcW w:w="9242" w:type="dxa"/>
            <w:gridSpan w:val="5"/>
          </w:tcPr>
          <w:p w14:paraId="54964980" w14:textId="77777777" w:rsidR="00DD2FE7" w:rsidRDefault="00DD2FE7" w:rsidP="0089509B">
            <w:pPr>
              <w:pStyle w:val="spacer"/>
            </w:pPr>
          </w:p>
        </w:tc>
      </w:tr>
      <w:tr w:rsidR="00DD2FE7" w14:paraId="5534EC32" w14:textId="77777777" w:rsidTr="00DD2FE7">
        <w:tc>
          <w:tcPr>
            <w:tcW w:w="3369" w:type="dxa"/>
            <w:gridSpan w:val="2"/>
          </w:tcPr>
          <w:p w14:paraId="0CF08759" w14:textId="77777777" w:rsidR="00DD2FE7" w:rsidRPr="00ED0BAB" w:rsidRDefault="00DD2FE7" w:rsidP="0089509B">
            <w:pPr>
              <w:pStyle w:val="unittext"/>
            </w:pPr>
            <w:r>
              <w:rPr>
                <w:b/>
                <w:i/>
              </w:rPr>
              <w:t xml:space="preserve">Graphical form </w:t>
            </w:r>
            <w:r>
              <w:t>may include:</w:t>
            </w:r>
          </w:p>
        </w:tc>
        <w:tc>
          <w:tcPr>
            <w:tcW w:w="5873" w:type="dxa"/>
            <w:gridSpan w:val="3"/>
          </w:tcPr>
          <w:p w14:paraId="02851E41" w14:textId="77777777" w:rsidR="00DD2FE7" w:rsidRPr="00ED0BAB" w:rsidRDefault="00DD2FE7" w:rsidP="0089509B">
            <w:pPr>
              <w:pStyle w:val="bullet"/>
              <w:numPr>
                <w:ilvl w:val="0"/>
                <w:numId w:val="13"/>
              </w:numPr>
              <w:ind w:left="284" w:hanging="284"/>
            </w:pPr>
            <w:r w:rsidRPr="00ED0BAB">
              <w:t>pie charts, bar graphs, line graphs, pictograms</w:t>
            </w:r>
            <w:r>
              <w:t xml:space="preserve"> typically </w:t>
            </w:r>
            <w:r w:rsidRPr="00ED0BAB">
              <w:t>found in newspapers, on household b</w:t>
            </w:r>
            <w:r>
              <w:t>ills, information leaflets</w:t>
            </w:r>
          </w:p>
          <w:p w14:paraId="47E64A93" w14:textId="77777777" w:rsidR="00DD2FE7" w:rsidRPr="00ED0BAB" w:rsidRDefault="00DD2FE7" w:rsidP="0089509B">
            <w:pPr>
              <w:pStyle w:val="bullet"/>
              <w:numPr>
                <w:ilvl w:val="0"/>
                <w:numId w:val="13"/>
              </w:numPr>
              <w:ind w:left="284" w:hanging="284"/>
            </w:pPr>
            <w:r w:rsidRPr="00ED0BAB">
              <w:t>scales created should be appropriate to the data collected or being investigated</w:t>
            </w:r>
          </w:p>
          <w:p w14:paraId="68C7D4A0" w14:textId="77777777" w:rsidR="00DD2FE7" w:rsidRDefault="00DD2FE7" w:rsidP="0089509B">
            <w:pPr>
              <w:pStyle w:val="bullet"/>
              <w:numPr>
                <w:ilvl w:val="0"/>
                <w:numId w:val="13"/>
              </w:numPr>
              <w:ind w:left="284" w:hanging="284"/>
            </w:pPr>
            <w:r w:rsidRPr="00ED0BAB">
              <w:lastRenderedPageBreak/>
              <w:t xml:space="preserve">scatter diagrams, box and whisker plots </w:t>
            </w:r>
          </w:p>
        </w:tc>
      </w:tr>
      <w:tr w:rsidR="00DD2FE7" w14:paraId="0250274A" w14:textId="77777777" w:rsidTr="00DD2FE7">
        <w:tc>
          <w:tcPr>
            <w:tcW w:w="9242" w:type="dxa"/>
            <w:gridSpan w:val="5"/>
          </w:tcPr>
          <w:p w14:paraId="6A560D7B" w14:textId="77777777" w:rsidR="00DD2FE7" w:rsidRDefault="00DD2FE7" w:rsidP="0089509B">
            <w:pPr>
              <w:pStyle w:val="spacer"/>
            </w:pPr>
          </w:p>
        </w:tc>
      </w:tr>
      <w:tr w:rsidR="00DD2FE7" w14:paraId="481CF15E" w14:textId="77777777" w:rsidTr="00DD2FE7">
        <w:tc>
          <w:tcPr>
            <w:tcW w:w="3369" w:type="dxa"/>
            <w:gridSpan w:val="2"/>
          </w:tcPr>
          <w:p w14:paraId="5800022C" w14:textId="77777777" w:rsidR="00DD2FE7" w:rsidRPr="005979AA" w:rsidRDefault="00DD2FE7" w:rsidP="0089509B">
            <w:pPr>
              <w:pStyle w:val="unittext"/>
            </w:pPr>
            <w:r>
              <w:rPr>
                <w:b/>
                <w:bCs/>
                <w:i/>
              </w:rPr>
              <w:t xml:space="preserve">Measures of central tendency </w:t>
            </w:r>
            <w:r>
              <w:t>refers to:</w:t>
            </w:r>
          </w:p>
        </w:tc>
        <w:tc>
          <w:tcPr>
            <w:tcW w:w="5873" w:type="dxa"/>
            <w:gridSpan w:val="3"/>
          </w:tcPr>
          <w:p w14:paraId="136025FC" w14:textId="77777777" w:rsidR="00DD2FE7" w:rsidRPr="00ED0BAB" w:rsidRDefault="00DD2FE7" w:rsidP="0089509B">
            <w:pPr>
              <w:pStyle w:val="bullet"/>
              <w:numPr>
                <w:ilvl w:val="0"/>
                <w:numId w:val="13"/>
              </w:numPr>
              <w:ind w:left="284" w:hanging="284"/>
            </w:pPr>
            <w:r w:rsidRPr="00ED0BAB">
              <w:t>mean, median and mode calculated from survey results, wages, production figures, sports information, sample packet contents</w:t>
            </w:r>
          </w:p>
          <w:p w14:paraId="6A9DF06A" w14:textId="77777777" w:rsidR="00DD2FE7" w:rsidRDefault="00DD2FE7" w:rsidP="0089509B">
            <w:pPr>
              <w:pStyle w:val="bullet"/>
              <w:numPr>
                <w:ilvl w:val="0"/>
                <w:numId w:val="13"/>
              </w:numPr>
              <w:ind w:left="284" w:hanging="284"/>
            </w:pPr>
            <w:r w:rsidRPr="00ED0BAB">
              <w:rPr>
                <w:iCs/>
              </w:rPr>
              <w:t>the use or misuse of the term average in relation to this should be discussed</w:t>
            </w:r>
          </w:p>
        </w:tc>
      </w:tr>
      <w:tr w:rsidR="00DD2FE7" w14:paraId="3EDC8A6D" w14:textId="77777777" w:rsidTr="00DD2FE7">
        <w:tc>
          <w:tcPr>
            <w:tcW w:w="9242" w:type="dxa"/>
            <w:gridSpan w:val="5"/>
          </w:tcPr>
          <w:p w14:paraId="19647B57" w14:textId="77777777" w:rsidR="00DD2FE7" w:rsidRDefault="00DD2FE7" w:rsidP="0089509B">
            <w:pPr>
              <w:pStyle w:val="spacer"/>
            </w:pPr>
          </w:p>
        </w:tc>
      </w:tr>
      <w:tr w:rsidR="00DD2FE7" w14:paraId="2359B75D" w14:textId="77777777" w:rsidTr="00DD2FE7">
        <w:tc>
          <w:tcPr>
            <w:tcW w:w="3369" w:type="dxa"/>
            <w:gridSpan w:val="2"/>
          </w:tcPr>
          <w:p w14:paraId="2DB75EED" w14:textId="77777777" w:rsidR="00DD2FE7" w:rsidRPr="005979AA" w:rsidRDefault="00DD2FE7" w:rsidP="0089509B">
            <w:pPr>
              <w:pStyle w:val="unittext"/>
            </w:pPr>
            <w:r>
              <w:rPr>
                <w:b/>
                <w:i/>
              </w:rPr>
              <w:t>Simple measures of spread</w:t>
            </w:r>
            <w:r>
              <w:rPr>
                <w:i/>
              </w:rPr>
              <w:t xml:space="preserve"> </w:t>
            </w:r>
            <w:r>
              <w:t>may include:</w:t>
            </w:r>
          </w:p>
        </w:tc>
        <w:tc>
          <w:tcPr>
            <w:tcW w:w="5873" w:type="dxa"/>
            <w:gridSpan w:val="3"/>
          </w:tcPr>
          <w:p w14:paraId="6EC17014" w14:textId="77777777" w:rsidR="00DD2FE7" w:rsidRDefault="00DD2FE7" w:rsidP="0089509B">
            <w:pPr>
              <w:pStyle w:val="bullet"/>
              <w:numPr>
                <w:ilvl w:val="0"/>
                <w:numId w:val="13"/>
              </w:numPr>
              <w:ind w:left="284" w:hanging="284"/>
            </w:pPr>
            <w:r>
              <w:t>range</w:t>
            </w:r>
          </w:p>
          <w:p w14:paraId="0DF5A222" w14:textId="77777777" w:rsidR="00DD2FE7" w:rsidRDefault="00DD2FE7" w:rsidP="0089509B">
            <w:pPr>
              <w:pStyle w:val="bullet"/>
              <w:numPr>
                <w:ilvl w:val="0"/>
                <w:numId w:val="13"/>
              </w:numPr>
              <w:ind w:left="284" w:hanging="284"/>
            </w:pPr>
            <w:r>
              <w:t>interquartile range</w:t>
            </w:r>
          </w:p>
        </w:tc>
      </w:tr>
      <w:tr w:rsidR="00DD2FE7" w14:paraId="702E0EBD" w14:textId="77777777" w:rsidTr="00DD2FE7">
        <w:tc>
          <w:tcPr>
            <w:tcW w:w="9242" w:type="dxa"/>
            <w:gridSpan w:val="5"/>
          </w:tcPr>
          <w:p w14:paraId="43DC296D" w14:textId="77777777" w:rsidR="00DD2FE7" w:rsidRDefault="00DD2FE7" w:rsidP="0089509B">
            <w:pPr>
              <w:pStyle w:val="spacer"/>
            </w:pPr>
          </w:p>
        </w:tc>
      </w:tr>
      <w:tr w:rsidR="00DD2FE7" w14:paraId="7236AA2E" w14:textId="77777777" w:rsidTr="00DD2FE7">
        <w:tc>
          <w:tcPr>
            <w:tcW w:w="3369" w:type="dxa"/>
            <w:gridSpan w:val="2"/>
          </w:tcPr>
          <w:p w14:paraId="31F86830" w14:textId="77777777" w:rsidR="00DD2FE7" w:rsidRPr="00ED0BAB" w:rsidRDefault="00DD2FE7" w:rsidP="0089509B">
            <w:pPr>
              <w:pStyle w:val="unittext"/>
            </w:pPr>
            <w:r>
              <w:rPr>
                <w:b/>
                <w:i/>
              </w:rPr>
              <w:t xml:space="preserve">Descriptive language of graphs, tables and averages may </w:t>
            </w:r>
            <w:r>
              <w:t>include:</w:t>
            </w:r>
          </w:p>
        </w:tc>
        <w:tc>
          <w:tcPr>
            <w:tcW w:w="5873" w:type="dxa"/>
            <w:gridSpan w:val="3"/>
          </w:tcPr>
          <w:p w14:paraId="21C1D946" w14:textId="77777777" w:rsidR="00DD2FE7" w:rsidRPr="00ED0BAB" w:rsidRDefault="00DD2FE7" w:rsidP="0089509B">
            <w:pPr>
              <w:pStyle w:val="bullet"/>
              <w:numPr>
                <w:ilvl w:val="0"/>
                <w:numId w:val="15"/>
              </w:numPr>
              <w:ind w:left="284" w:hanging="284"/>
            </w:pPr>
            <w:r w:rsidRPr="00ED0BAB">
              <w:t>common words, phrases and symbols for mathematical procedures such as percentages, rates, and arithmetical operations</w:t>
            </w:r>
          </w:p>
          <w:p w14:paraId="24B9121F" w14:textId="77777777" w:rsidR="00DD2FE7" w:rsidRPr="00ED0BAB" w:rsidRDefault="00DD2FE7" w:rsidP="0089509B">
            <w:pPr>
              <w:pStyle w:val="bullet"/>
              <w:numPr>
                <w:ilvl w:val="0"/>
                <w:numId w:val="15"/>
              </w:numPr>
              <w:ind w:left="284" w:hanging="284"/>
            </w:pPr>
            <w:r w:rsidRPr="00ED0BAB">
              <w:t xml:space="preserve">symbols and words for comparison such as &gt;, &lt;, = ,≥, ≤ </w:t>
            </w:r>
          </w:p>
          <w:p w14:paraId="6AF8F1DF" w14:textId="77777777" w:rsidR="00DD2FE7" w:rsidRPr="00ED0BAB" w:rsidRDefault="00DD2FE7" w:rsidP="0089509B">
            <w:pPr>
              <w:pStyle w:val="bullet"/>
              <w:numPr>
                <w:ilvl w:val="0"/>
                <w:numId w:val="15"/>
              </w:numPr>
              <w:ind w:left="284" w:hanging="284"/>
            </w:pPr>
            <w:r w:rsidRPr="00ED0BAB">
              <w:t>descriptive language of graphs, tables and averages such as maximum, minimum, increasing, decreasing, constant, slope, fluctuating, avera</w:t>
            </w:r>
            <w:r>
              <w:t>ge, above/below average, range</w:t>
            </w:r>
          </w:p>
          <w:p w14:paraId="6B63E435" w14:textId="77777777" w:rsidR="00DD2FE7" w:rsidRDefault="00DD2FE7" w:rsidP="0089509B">
            <w:pPr>
              <w:pStyle w:val="bullet"/>
              <w:numPr>
                <w:ilvl w:val="0"/>
                <w:numId w:val="15"/>
              </w:numPr>
              <w:ind w:left="284" w:hanging="284"/>
            </w:pPr>
            <w:r w:rsidRPr="00ED0BAB">
              <w:t>a range of informal and formal oral and written mathematical language, symbols, abbreviations and diagrams</w:t>
            </w:r>
          </w:p>
        </w:tc>
      </w:tr>
      <w:tr w:rsidR="00DD2FE7" w14:paraId="41CC467B" w14:textId="77777777" w:rsidTr="00DD2FE7">
        <w:tc>
          <w:tcPr>
            <w:tcW w:w="9242" w:type="dxa"/>
            <w:gridSpan w:val="5"/>
          </w:tcPr>
          <w:p w14:paraId="362B9A54" w14:textId="77777777" w:rsidR="00DD2FE7" w:rsidRDefault="00DD2FE7" w:rsidP="0089509B">
            <w:pPr>
              <w:pStyle w:val="spacer"/>
            </w:pPr>
          </w:p>
        </w:tc>
      </w:tr>
      <w:tr w:rsidR="00DD2FE7" w14:paraId="561EB3F3" w14:textId="77777777" w:rsidTr="00DD2FE7">
        <w:tc>
          <w:tcPr>
            <w:tcW w:w="9242" w:type="dxa"/>
            <w:gridSpan w:val="5"/>
          </w:tcPr>
          <w:p w14:paraId="54B8BED7" w14:textId="77777777" w:rsidR="00DD2FE7" w:rsidRDefault="00DD2FE7" w:rsidP="0089509B">
            <w:pPr>
              <w:pStyle w:val="Heading21"/>
            </w:pPr>
            <w:r>
              <w:t>Evidence Guide</w:t>
            </w:r>
          </w:p>
          <w:p w14:paraId="4E7E15FF" w14:textId="77777777" w:rsidR="00DD2FE7" w:rsidRDefault="00DD2FE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1100F57" w14:textId="77777777" w:rsidTr="00DD2FE7">
        <w:tc>
          <w:tcPr>
            <w:tcW w:w="3369" w:type="dxa"/>
            <w:gridSpan w:val="2"/>
          </w:tcPr>
          <w:p w14:paraId="72EA42B9" w14:textId="77777777" w:rsidR="00DD2FE7" w:rsidRPr="005979AA" w:rsidRDefault="00DD2FE7" w:rsidP="0089509B">
            <w:pPr>
              <w:pStyle w:val="EG"/>
            </w:pPr>
            <w:r w:rsidRPr="005979AA">
              <w:t>Critical aspects for assessment and evidence required to demonstrate competency in this unit</w:t>
            </w:r>
          </w:p>
        </w:tc>
        <w:tc>
          <w:tcPr>
            <w:tcW w:w="5873" w:type="dxa"/>
            <w:gridSpan w:val="3"/>
          </w:tcPr>
          <w:p w14:paraId="200E9E0F" w14:textId="77777777" w:rsidR="00DD2FE7" w:rsidRDefault="00DD2FE7" w:rsidP="0089509B">
            <w:pPr>
              <w:pStyle w:val="unittext"/>
            </w:pPr>
            <w:r w:rsidRPr="003B087B">
              <w:t>Assessment</w:t>
            </w:r>
            <w:r>
              <w:t xml:space="preserve"> must confirm the ability to:</w:t>
            </w:r>
          </w:p>
          <w:p w14:paraId="6BD259D2" w14:textId="77777777" w:rsidR="00DD2FE7" w:rsidRPr="00635E0F" w:rsidRDefault="00DD2FE7" w:rsidP="0089509B">
            <w:pPr>
              <w:pStyle w:val="bullet"/>
              <w:numPr>
                <w:ilvl w:val="0"/>
                <w:numId w:val="13"/>
              </w:numPr>
              <w:ind w:left="284" w:hanging="284"/>
            </w:pPr>
            <w:r w:rsidRPr="00635E0F">
              <w:t xml:space="preserve">read and extract numerical information embedded in a range of texts </w:t>
            </w:r>
          </w:p>
          <w:p w14:paraId="7FCCCC37" w14:textId="77777777" w:rsidR="00DD2FE7" w:rsidRPr="00635E0F" w:rsidRDefault="00DD2FE7" w:rsidP="0089509B">
            <w:pPr>
              <w:pStyle w:val="bullet"/>
              <w:numPr>
                <w:ilvl w:val="0"/>
                <w:numId w:val="13"/>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14:paraId="6EC34ECB" w14:textId="7D8A1FE5" w:rsidR="00DD2FE7" w:rsidRPr="00635E0F" w:rsidRDefault="00DD2FE7" w:rsidP="0089509B">
            <w:pPr>
              <w:pStyle w:val="bullet"/>
              <w:numPr>
                <w:ilvl w:val="0"/>
                <w:numId w:val="13"/>
              </w:numPr>
              <w:ind w:left="284" w:hanging="284"/>
            </w:pPr>
            <w:r w:rsidRPr="00635E0F">
              <w:t>collect and organise data into tables and</w:t>
            </w:r>
            <w:r w:rsidR="00FA7CF7">
              <w:t xml:space="preserve"> </w:t>
            </w:r>
            <w:r w:rsidRPr="00635E0F">
              <w:t>construct graphs using appropriate scales and axes</w:t>
            </w:r>
          </w:p>
          <w:p w14:paraId="55B2A27A" w14:textId="77777777" w:rsidR="00DD2FE7" w:rsidRDefault="00DD2FE7" w:rsidP="0089509B">
            <w:pPr>
              <w:pStyle w:val="bullet"/>
              <w:numPr>
                <w:ilvl w:val="0"/>
                <w:numId w:val="13"/>
              </w:numPr>
              <w:ind w:left="284" w:hanging="284"/>
            </w:pPr>
            <w:r w:rsidRPr="00635E0F">
              <w:t>use key features and conventions of tables and graphs and of measures of central tendency and simple measures of spread to investigate and interpret</w:t>
            </w:r>
            <w:r>
              <w:t xml:space="preserve"> some</w:t>
            </w:r>
            <w:r w:rsidRPr="00635E0F">
              <w:t xml:space="preserve"> </w:t>
            </w:r>
            <w:r>
              <w:t>un</w:t>
            </w:r>
            <w:r w:rsidRPr="00635E0F">
              <w:t>familiar statistical information</w:t>
            </w:r>
          </w:p>
        </w:tc>
      </w:tr>
      <w:tr w:rsidR="00DD2FE7" w14:paraId="6E8CB213" w14:textId="77777777" w:rsidTr="00DD2FE7">
        <w:tc>
          <w:tcPr>
            <w:tcW w:w="9242" w:type="dxa"/>
            <w:gridSpan w:val="5"/>
          </w:tcPr>
          <w:p w14:paraId="20296176" w14:textId="77777777" w:rsidR="00DD2FE7" w:rsidRDefault="00DD2FE7" w:rsidP="0089509B">
            <w:pPr>
              <w:pStyle w:val="spacer"/>
            </w:pPr>
          </w:p>
        </w:tc>
      </w:tr>
      <w:tr w:rsidR="00DD2FE7" w14:paraId="733DA439" w14:textId="77777777" w:rsidTr="00DD2FE7">
        <w:tc>
          <w:tcPr>
            <w:tcW w:w="3369" w:type="dxa"/>
            <w:gridSpan w:val="2"/>
          </w:tcPr>
          <w:p w14:paraId="26986450" w14:textId="77777777" w:rsidR="00DD2FE7" w:rsidRPr="005979AA" w:rsidRDefault="00DD2FE7" w:rsidP="0089509B">
            <w:pPr>
              <w:pStyle w:val="EG"/>
            </w:pPr>
            <w:r w:rsidRPr="005979AA">
              <w:lastRenderedPageBreak/>
              <w:t>Context of and specific resources for assessment</w:t>
            </w:r>
          </w:p>
        </w:tc>
        <w:tc>
          <w:tcPr>
            <w:tcW w:w="5873" w:type="dxa"/>
            <w:gridSpan w:val="3"/>
          </w:tcPr>
          <w:p w14:paraId="3F4D09A2" w14:textId="77777777" w:rsidR="00DD2FE7" w:rsidRDefault="00DD2FE7" w:rsidP="0089509B">
            <w:pPr>
              <w:pStyle w:val="unittext"/>
            </w:pPr>
            <w:r>
              <w:t>Assessment must ensure:</w:t>
            </w:r>
          </w:p>
          <w:p w14:paraId="09776B04" w14:textId="77777777" w:rsidR="00DD2FE7" w:rsidRPr="00413A3F" w:rsidRDefault="00DD2FE7" w:rsidP="0089509B">
            <w:pPr>
              <w:pStyle w:val="bullet"/>
              <w:numPr>
                <w:ilvl w:val="0"/>
                <w:numId w:val="13"/>
              </w:numPr>
              <w:ind w:left="284" w:hanging="284"/>
            </w:pPr>
            <w:r>
              <w:t xml:space="preserve">access to </w:t>
            </w:r>
            <w:r w:rsidRPr="00413A3F">
              <w:t>authentic or simulated tasks, materials and texts in appropriate</w:t>
            </w:r>
            <w:r w:rsidRPr="00413A3F">
              <w:rPr>
                <w:color w:val="0000FF"/>
              </w:rPr>
              <w:t xml:space="preserve"> </w:t>
            </w:r>
            <w:r w:rsidRPr="00413A3F">
              <w:t>and relevant contexts</w:t>
            </w:r>
          </w:p>
          <w:p w14:paraId="45511FCA" w14:textId="77777777" w:rsidR="00DD2FE7" w:rsidRPr="00134C71" w:rsidRDefault="00DD2FE7" w:rsidP="0089509B">
            <w:pPr>
              <w:pStyle w:val="unittext"/>
            </w:pPr>
            <w:r w:rsidRPr="00413A3F">
              <w:t xml:space="preserve">At </w:t>
            </w:r>
            <w:r w:rsidRPr="00134C71">
              <w:t xml:space="preserve">this level the learner </w:t>
            </w:r>
            <w:r>
              <w:t>can</w:t>
            </w:r>
            <w:r w:rsidRPr="00134C71">
              <w:t>:</w:t>
            </w:r>
          </w:p>
          <w:p w14:paraId="543D7015" w14:textId="77777777" w:rsidR="00DD2FE7" w:rsidRPr="00413A3F" w:rsidRDefault="00DD2FE7" w:rsidP="0089509B">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5401BE74" w14:textId="77777777" w:rsidR="00DD2FE7" w:rsidRDefault="00DD2FE7" w:rsidP="0089509B">
            <w:pPr>
              <w:pStyle w:val="bullet"/>
              <w:numPr>
                <w:ilvl w:val="0"/>
                <w:numId w:val="13"/>
              </w:numPr>
              <w:ind w:left="284" w:hanging="284"/>
            </w:pPr>
            <w:r w:rsidRPr="00D81E65">
              <w:t xml:space="preserve">work independently and initiate and use support from a range of established resources </w:t>
            </w:r>
          </w:p>
          <w:p w14:paraId="61F44666" w14:textId="77777777" w:rsidR="00DD2FE7" w:rsidRDefault="00DD2FE7" w:rsidP="0089509B">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7BF61976" w14:textId="77777777" w:rsidTr="00DD2FE7">
        <w:tc>
          <w:tcPr>
            <w:tcW w:w="9242" w:type="dxa"/>
            <w:gridSpan w:val="5"/>
          </w:tcPr>
          <w:p w14:paraId="1ED21180" w14:textId="77777777" w:rsidR="00DD2FE7" w:rsidRDefault="00DD2FE7" w:rsidP="0089509B">
            <w:pPr>
              <w:pStyle w:val="spacer"/>
            </w:pPr>
          </w:p>
        </w:tc>
      </w:tr>
      <w:tr w:rsidR="00DD2FE7" w14:paraId="0F826306" w14:textId="77777777" w:rsidTr="00DD2FE7">
        <w:tc>
          <w:tcPr>
            <w:tcW w:w="3369" w:type="dxa"/>
            <w:gridSpan w:val="2"/>
          </w:tcPr>
          <w:p w14:paraId="2B3BCC63" w14:textId="77777777" w:rsidR="00DD2FE7" w:rsidRPr="00622D2D" w:rsidRDefault="00DD2FE7" w:rsidP="0089509B">
            <w:pPr>
              <w:pStyle w:val="EG"/>
            </w:pPr>
            <w:r w:rsidRPr="005979AA">
              <w:t>Method(s) of assessment</w:t>
            </w:r>
          </w:p>
        </w:tc>
        <w:tc>
          <w:tcPr>
            <w:tcW w:w="5873" w:type="dxa"/>
            <w:gridSpan w:val="3"/>
          </w:tcPr>
          <w:p w14:paraId="301CCA02" w14:textId="77777777" w:rsidR="00DD2FE7" w:rsidRDefault="00DD2FE7" w:rsidP="0089509B">
            <w:pPr>
              <w:pStyle w:val="unittext"/>
            </w:pPr>
            <w:r>
              <w:t>The following suggested assessment methods are suitable for this unit:</w:t>
            </w:r>
          </w:p>
          <w:p w14:paraId="5B7E729C" w14:textId="77777777" w:rsidR="00DD2FE7" w:rsidRPr="00D35137" w:rsidRDefault="00DD2FE7" w:rsidP="0089509B">
            <w:pPr>
              <w:pStyle w:val="bullet"/>
              <w:numPr>
                <w:ilvl w:val="0"/>
                <w:numId w:val="13"/>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14:paraId="1CFFBA3E" w14:textId="77777777" w:rsidR="00DD2FE7" w:rsidRPr="00956D53" w:rsidRDefault="00DD2FE7" w:rsidP="0089509B">
            <w:pPr>
              <w:pStyle w:val="bullet"/>
              <w:numPr>
                <w:ilvl w:val="0"/>
                <w:numId w:val="13"/>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14:paraId="1998A1C3" w14:textId="77777777" w:rsidR="00DD2FE7" w:rsidRDefault="00DD2FE7" w:rsidP="0089509B">
            <w:pPr>
              <w:pStyle w:val="bullet"/>
              <w:numPr>
                <w:ilvl w:val="0"/>
                <w:numId w:val="13"/>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14:paraId="181DA4F7" w14:textId="77777777" w:rsidR="00DD2FE7" w:rsidRDefault="00DD2FE7" w:rsidP="0089509B">
      <w:pPr>
        <w:keepNext/>
        <w:tabs>
          <w:tab w:val="left" w:pos="930"/>
        </w:tabs>
        <w:spacing w:before="0" w:after="0"/>
        <w:sectPr w:rsidR="00DD2FE7" w:rsidSect="00DD2FE7">
          <w:headerReference w:type="even" r:id="rId390"/>
          <w:headerReference w:type="default" r:id="rId391"/>
          <w:footerReference w:type="even" r:id="rId392"/>
          <w:headerReference w:type="first" r:id="rId393"/>
          <w:footerReference w:type="first" r:id="rId3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91"/>
        <w:gridCol w:w="426"/>
        <w:gridCol w:w="142"/>
        <w:gridCol w:w="15"/>
        <w:gridCol w:w="5552"/>
      </w:tblGrid>
      <w:tr w:rsidR="00DD2FE7" w14:paraId="000535D6" w14:textId="77777777" w:rsidTr="00DD2FE7">
        <w:tc>
          <w:tcPr>
            <w:tcW w:w="2891" w:type="dxa"/>
          </w:tcPr>
          <w:p w14:paraId="444E4BA8" w14:textId="77777777" w:rsidR="00DD2FE7" w:rsidRPr="00D72D90" w:rsidRDefault="00DD2FE7" w:rsidP="0089509B">
            <w:pPr>
              <w:pStyle w:val="CodeTOC"/>
            </w:pPr>
            <w:r w:rsidRPr="00D72D90">
              <w:lastRenderedPageBreak/>
              <w:t>Unit Code</w:t>
            </w:r>
          </w:p>
        </w:tc>
        <w:tc>
          <w:tcPr>
            <w:tcW w:w="6135" w:type="dxa"/>
            <w:gridSpan w:val="4"/>
          </w:tcPr>
          <w:p w14:paraId="0AB94127" w14:textId="1786965F" w:rsidR="00DD2FE7" w:rsidRPr="00D72D90" w:rsidRDefault="00A11DAE" w:rsidP="0089509B">
            <w:pPr>
              <w:pStyle w:val="code"/>
            </w:pPr>
            <w:bookmarkStart w:id="319" w:name="_Toc514234429"/>
            <w:r>
              <w:rPr>
                <w:color w:val="000000"/>
              </w:rPr>
              <w:t>VU22424</w:t>
            </w:r>
            <w:bookmarkEnd w:id="319"/>
          </w:p>
        </w:tc>
      </w:tr>
      <w:tr w:rsidR="00DD2FE7" w14:paraId="5E7E205F" w14:textId="77777777" w:rsidTr="00DD2FE7">
        <w:tc>
          <w:tcPr>
            <w:tcW w:w="2891" w:type="dxa"/>
          </w:tcPr>
          <w:p w14:paraId="62EEFCDA" w14:textId="77777777" w:rsidR="00DD2FE7" w:rsidRPr="00D72D90" w:rsidRDefault="00DD2FE7" w:rsidP="0089509B">
            <w:pPr>
              <w:pStyle w:val="CodeTOC"/>
            </w:pPr>
            <w:r w:rsidRPr="00D72D90">
              <w:t>Unit Title</w:t>
            </w:r>
          </w:p>
        </w:tc>
        <w:tc>
          <w:tcPr>
            <w:tcW w:w="6135" w:type="dxa"/>
            <w:gridSpan w:val="4"/>
          </w:tcPr>
          <w:p w14:paraId="05671430" w14:textId="50131AE4" w:rsidR="00DD2FE7" w:rsidRPr="00D72D90" w:rsidRDefault="00DD2FE7" w:rsidP="0089509B">
            <w:pPr>
              <w:pStyle w:val="code"/>
            </w:pPr>
            <w:bookmarkStart w:id="320" w:name="_Toc507058673"/>
            <w:bookmarkStart w:id="321" w:name="_Toc514234430"/>
            <w:r w:rsidRPr="00AC2B89">
              <w:t>Investigate and use simple mathematical formulae and problem solving techniques</w:t>
            </w:r>
            <w:bookmarkEnd w:id="320"/>
            <w:bookmarkEnd w:id="321"/>
            <w:r w:rsidRPr="00AC2B89">
              <w:t xml:space="preserve"> </w:t>
            </w:r>
          </w:p>
        </w:tc>
      </w:tr>
      <w:tr w:rsidR="00DD2FE7" w14:paraId="1669F3AD" w14:textId="77777777" w:rsidTr="00DD2FE7">
        <w:tc>
          <w:tcPr>
            <w:tcW w:w="2891" w:type="dxa"/>
          </w:tcPr>
          <w:p w14:paraId="27ACB96D" w14:textId="77777777" w:rsidR="00DD2FE7" w:rsidRDefault="00DD2FE7" w:rsidP="0089509B">
            <w:pPr>
              <w:pStyle w:val="Heading21"/>
            </w:pPr>
            <w:r>
              <w:t>Unit Descriptor</w:t>
            </w:r>
          </w:p>
        </w:tc>
        <w:tc>
          <w:tcPr>
            <w:tcW w:w="6135" w:type="dxa"/>
            <w:gridSpan w:val="4"/>
          </w:tcPr>
          <w:p w14:paraId="28524711" w14:textId="77777777" w:rsidR="00DD2FE7" w:rsidRPr="00C657A8" w:rsidRDefault="00DD2FE7" w:rsidP="0089509B">
            <w:pPr>
              <w:pStyle w:val="unittext"/>
              <w:rPr>
                <w:lang w:val="en-US"/>
              </w:rPr>
            </w:pPr>
            <w:r>
              <w:t xml:space="preserve">This unit describes the skills and knowledge to </w:t>
            </w:r>
            <w:r w:rsidRPr="00C657A8">
              <w:rPr>
                <w:lang w:val="en-US"/>
              </w:rPr>
              <w:t>develop and us</w:t>
            </w:r>
            <w:r>
              <w:rPr>
                <w:lang w:val="en-US"/>
              </w:rPr>
              <w:t>e</w:t>
            </w:r>
            <w:r w:rsidRPr="00C657A8">
              <w:rPr>
                <w:lang w:val="en-US"/>
              </w:rPr>
              <w:t xml:space="preserve"> simple formulae to describe and represent relationships between variables in</w:t>
            </w:r>
            <w:r>
              <w:rPr>
                <w:lang w:val="en-US"/>
              </w:rPr>
              <w:t xml:space="preserve"> a</w:t>
            </w:r>
            <w:r w:rsidRPr="00C657A8">
              <w:rPr>
                <w:lang w:val="en-US"/>
              </w:rPr>
              <w:t xml:space="preserve"> range of real life contexts</w:t>
            </w:r>
            <w:r>
              <w:rPr>
                <w:lang w:val="en-US"/>
              </w:rPr>
              <w:t>.</w:t>
            </w:r>
            <w:r w:rsidRPr="00C657A8">
              <w:rPr>
                <w:lang w:val="en-US"/>
              </w:rPr>
              <w:t xml:space="preserve"> </w:t>
            </w:r>
            <w:r>
              <w:rPr>
                <w:lang w:val="en-US"/>
              </w:rPr>
              <w:t>It involves</w:t>
            </w:r>
            <w:r w:rsidRPr="00C657A8">
              <w:rPr>
                <w:lang w:val="en-US"/>
              </w:rPr>
              <w:t xml:space="preserve"> using simple mathematical problem solving techniques to interpret and solve straight forward mathematical problems related to personal, public, work or education and training </w:t>
            </w:r>
            <w:r>
              <w:rPr>
                <w:lang w:val="en-US"/>
              </w:rPr>
              <w:t>needs</w:t>
            </w:r>
            <w:r w:rsidRPr="00C657A8">
              <w:rPr>
                <w:lang w:val="en-US"/>
              </w:rPr>
              <w:t>.</w:t>
            </w:r>
            <w:r>
              <w:rPr>
                <w:lang w:val="en-US"/>
              </w:rPr>
              <w:t xml:space="preserve"> </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777D210D" w14:textId="77777777" w:rsidR="00DD2FE7" w:rsidRDefault="00DD2FE7" w:rsidP="0089509B">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79352741" w14:textId="77777777" w:rsidTr="00DD2FE7">
        <w:tc>
          <w:tcPr>
            <w:tcW w:w="2891" w:type="dxa"/>
          </w:tcPr>
          <w:p w14:paraId="79B5E260" w14:textId="77777777" w:rsidR="00DD2FE7" w:rsidRDefault="00DD2FE7" w:rsidP="0089509B">
            <w:pPr>
              <w:pStyle w:val="Heading21"/>
            </w:pPr>
            <w:r>
              <w:t>Employability Skills</w:t>
            </w:r>
          </w:p>
        </w:tc>
        <w:tc>
          <w:tcPr>
            <w:tcW w:w="6135" w:type="dxa"/>
            <w:gridSpan w:val="4"/>
          </w:tcPr>
          <w:p w14:paraId="51BA755C" w14:textId="77777777" w:rsidR="00DD2FE7" w:rsidRDefault="00DD2FE7" w:rsidP="0089509B">
            <w:pPr>
              <w:pStyle w:val="unittext"/>
            </w:pPr>
            <w:r>
              <w:t>This unit contains employability skills.</w:t>
            </w:r>
          </w:p>
        </w:tc>
      </w:tr>
      <w:tr w:rsidR="00DD2FE7" w14:paraId="194CCFB3" w14:textId="77777777" w:rsidTr="00DD2FE7">
        <w:tc>
          <w:tcPr>
            <w:tcW w:w="2891" w:type="dxa"/>
          </w:tcPr>
          <w:p w14:paraId="072FEAD8" w14:textId="77777777" w:rsidR="00DD2FE7" w:rsidRDefault="00DD2FE7" w:rsidP="0089509B">
            <w:pPr>
              <w:pStyle w:val="Heading21"/>
            </w:pPr>
            <w:r>
              <w:t>Application of the Unit</w:t>
            </w:r>
          </w:p>
        </w:tc>
        <w:tc>
          <w:tcPr>
            <w:tcW w:w="6135" w:type="dxa"/>
            <w:gridSpan w:val="4"/>
          </w:tcPr>
          <w:p w14:paraId="54510841" w14:textId="77777777" w:rsidR="00DD2FE7" w:rsidRPr="00D3576E" w:rsidRDefault="00DD2FE7" w:rsidP="0089509B">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43B690C3" w14:textId="77777777" w:rsidR="00DD2FE7" w:rsidRPr="00D3576E" w:rsidRDefault="00DD2FE7" w:rsidP="0089509B">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DC58F0" w14:textId="77777777" w:rsidR="00DD2FE7" w:rsidRDefault="00DD2FE7" w:rsidP="0089509B">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42627729" w14:textId="77777777" w:rsidTr="00DD2FE7">
        <w:tc>
          <w:tcPr>
            <w:tcW w:w="2891" w:type="dxa"/>
          </w:tcPr>
          <w:p w14:paraId="32C8B7B5" w14:textId="77777777" w:rsidR="00DD2FE7" w:rsidRDefault="00DD2FE7" w:rsidP="0089509B">
            <w:pPr>
              <w:pStyle w:val="Heading21"/>
            </w:pPr>
            <w:r>
              <w:t>Element</w:t>
            </w:r>
          </w:p>
          <w:p w14:paraId="593C5EA3" w14:textId="77777777" w:rsidR="00DD2FE7" w:rsidRDefault="00DD2FE7" w:rsidP="0089509B">
            <w:pPr>
              <w:pStyle w:val="text"/>
            </w:pPr>
            <w:r w:rsidRPr="005979AA">
              <w:t>Elements describe the essential outcomes of a unit of competency. Elements describe actions or outcomes that are demonstrable and assessable.</w:t>
            </w:r>
          </w:p>
        </w:tc>
        <w:tc>
          <w:tcPr>
            <w:tcW w:w="6135" w:type="dxa"/>
            <w:gridSpan w:val="4"/>
          </w:tcPr>
          <w:p w14:paraId="7C0782C8" w14:textId="77777777" w:rsidR="00DD2FE7" w:rsidRDefault="00DD2FE7" w:rsidP="0089509B">
            <w:pPr>
              <w:pStyle w:val="Heading21"/>
            </w:pPr>
            <w:r>
              <w:t>Performance Criteria</w:t>
            </w:r>
          </w:p>
          <w:p w14:paraId="47311E41" w14:textId="77777777" w:rsidR="00DD2FE7" w:rsidRDefault="00DD2FE7"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55ADFDD5" w14:textId="77777777" w:rsidTr="00DD2FE7">
        <w:tc>
          <w:tcPr>
            <w:tcW w:w="2891" w:type="dxa"/>
          </w:tcPr>
          <w:p w14:paraId="568227AD" w14:textId="77777777" w:rsidR="00DD2FE7" w:rsidRDefault="00DD2FE7" w:rsidP="0089509B">
            <w:pPr>
              <w:pStyle w:val="spacer"/>
            </w:pPr>
          </w:p>
        </w:tc>
        <w:tc>
          <w:tcPr>
            <w:tcW w:w="6135" w:type="dxa"/>
            <w:gridSpan w:val="4"/>
          </w:tcPr>
          <w:p w14:paraId="5A38F223" w14:textId="77777777" w:rsidR="00DD2FE7" w:rsidRDefault="00DD2FE7" w:rsidP="0089509B">
            <w:pPr>
              <w:pStyle w:val="spacer"/>
            </w:pPr>
          </w:p>
        </w:tc>
      </w:tr>
      <w:tr w:rsidR="00DD2FE7" w14:paraId="5D968661" w14:textId="77777777" w:rsidTr="00DD2FE7">
        <w:tc>
          <w:tcPr>
            <w:tcW w:w="2891" w:type="dxa"/>
            <w:vMerge w:val="restart"/>
          </w:tcPr>
          <w:p w14:paraId="0EEFBB69" w14:textId="77777777" w:rsidR="00DD2FE7" w:rsidRPr="0084371F" w:rsidRDefault="00DD2FE7" w:rsidP="0089509B">
            <w:pPr>
              <w:pStyle w:val="element"/>
              <w:keepNext/>
            </w:pPr>
            <w:r w:rsidRPr="0084371F">
              <w:t>1</w:t>
            </w:r>
            <w:r>
              <w:tab/>
              <w:t>Develop</w:t>
            </w:r>
            <w:r w:rsidRPr="00C657A8">
              <w:t xml:space="preserve"> and use simple </w:t>
            </w:r>
            <w:r w:rsidRPr="00C657A8">
              <w:lastRenderedPageBreak/>
              <w:t>mathematical formulae in relevant contexts</w:t>
            </w:r>
          </w:p>
        </w:tc>
        <w:tc>
          <w:tcPr>
            <w:tcW w:w="568" w:type="dxa"/>
            <w:gridSpan w:val="2"/>
          </w:tcPr>
          <w:p w14:paraId="1DF55542" w14:textId="77777777" w:rsidR="00DD2FE7" w:rsidRDefault="00DD2FE7" w:rsidP="0089509B">
            <w:pPr>
              <w:pStyle w:val="PC"/>
              <w:keepNext/>
            </w:pPr>
            <w:r>
              <w:lastRenderedPageBreak/>
              <w:t>1.1</w:t>
            </w:r>
          </w:p>
        </w:tc>
        <w:tc>
          <w:tcPr>
            <w:tcW w:w="5567" w:type="dxa"/>
            <w:gridSpan w:val="2"/>
          </w:tcPr>
          <w:p w14:paraId="67D47B99" w14:textId="77777777" w:rsidR="00DD2FE7" w:rsidRDefault="00DD2FE7" w:rsidP="0089509B">
            <w:pPr>
              <w:pStyle w:val="PC"/>
              <w:keepNext/>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lastRenderedPageBreak/>
              <w:t>expressions</w:t>
            </w:r>
            <w:r>
              <w:rPr>
                <w:i/>
              </w:rPr>
              <w:t xml:space="preserve"> </w:t>
            </w:r>
            <w:r>
              <w:t xml:space="preserve">which generalise straightforward number patterns or relationships between variables in </w:t>
            </w:r>
            <w:r w:rsidRPr="00F83F79">
              <w:rPr>
                <w:iCs/>
              </w:rPr>
              <w:t>familiar and some unfamiliar contexts</w:t>
            </w:r>
          </w:p>
        </w:tc>
      </w:tr>
      <w:tr w:rsidR="00DD2FE7" w14:paraId="39296235" w14:textId="77777777" w:rsidTr="00DD2FE7">
        <w:tc>
          <w:tcPr>
            <w:tcW w:w="2891" w:type="dxa"/>
            <w:vMerge/>
          </w:tcPr>
          <w:p w14:paraId="72AE235B" w14:textId="77777777" w:rsidR="00DD2FE7" w:rsidRPr="0084371F" w:rsidRDefault="00DD2FE7" w:rsidP="0089509B">
            <w:pPr>
              <w:pStyle w:val="element"/>
              <w:keepNext/>
            </w:pPr>
          </w:p>
        </w:tc>
        <w:tc>
          <w:tcPr>
            <w:tcW w:w="568" w:type="dxa"/>
            <w:gridSpan w:val="2"/>
          </w:tcPr>
          <w:p w14:paraId="1D8F5E62" w14:textId="77777777" w:rsidR="00DD2FE7" w:rsidRDefault="00DD2FE7" w:rsidP="0089509B">
            <w:pPr>
              <w:pStyle w:val="PC"/>
              <w:keepNext/>
            </w:pPr>
            <w:r>
              <w:t>1.2</w:t>
            </w:r>
          </w:p>
        </w:tc>
        <w:tc>
          <w:tcPr>
            <w:tcW w:w="5567" w:type="dxa"/>
            <w:gridSpan w:val="2"/>
          </w:tcPr>
          <w:p w14:paraId="2024A70D" w14:textId="77777777" w:rsidR="00DD2FE7" w:rsidRDefault="00DD2FE7" w:rsidP="0089509B">
            <w:pPr>
              <w:pStyle w:val="PC"/>
              <w:keepNext/>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DD2FE7" w14:paraId="533A1719" w14:textId="77777777" w:rsidTr="00DD2FE7">
        <w:tc>
          <w:tcPr>
            <w:tcW w:w="2891" w:type="dxa"/>
            <w:vMerge/>
          </w:tcPr>
          <w:p w14:paraId="03A965D9" w14:textId="77777777" w:rsidR="00DD2FE7" w:rsidRPr="0084371F" w:rsidRDefault="00DD2FE7" w:rsidP="0089509B">
            <w:pPr>
              <w:pStyle w:val="element"/>
              <w:keepNext/>
            </w:pPr>
          </w:p>
        </w:tc>
        <w:tc>
          <w:tcPr>
            <w:tcW w:w="568" w:type="dxa"/>
            <w:gridSpan w:val="2"/>
          </w:tcPr>
          <w:p w14:paraId="14B4DA1A" w14:textId="77777777" w:rsidR="00DD2FE7" w:rsidRDefault="00DD2FE7" w:rsidP="0089509B">
            <w:pPr>
              <w:pStyle w:val="PC"/>
              <w:keepNext/>
            </w:pPr>
            <w:r>
              <w:t>1.3</w:t>
            </w:r>
          </w:p>
        </w:tc>
        <w:tc>
          <w:tcPr>
            <w:tcW w:w="5567" w:type="dxa"/>
            <w:gridSpan w:val="2"/>
          </w:tcPr>
          <w:p w14:paraId="791FC79F" w14:textId="77777777" w:rsidR="00DD2FE7" w:rsidRDefault="00DD2FE7" w:rsidP="0089509B">
            <w:pPr>
              <w:pStyle w:val="PC"/>
              <w:keepNext/>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DD2FE7" w14:paraId="464301C1" w14:textId="77777777" w:rsidTr="00DD2FE7">
        <w:tc>
          <w:tcPr>
            <w:tcW w:w="2891" w:type="dxa"/>
            <w:vMerge/>
          </w:tcPr>
          <w:p w14:paraId="7694E921" w14:textId="77777777" w:rsidR="00DD2FE7" w:rsidRPr="0084371F" w:rsidRDefault="00DD2FE7" w:rsidP="0089509B">
            <w:pPr>
              <w:pStyle w:val="element"/>
              <w:keepNext/>
            </w:pPr>
          </w:p>
        </w:tc>
        <w:tc>
          <w:tcPr>
            <w:tcW w:w="568" w:type="dxa"/>
            <w:gridSpan w:val="2"/>
          </w:tcPr>
          <w:p w14:paraId="49C08907" w14:textId="77777777" w:rsidR="00DD2FE7" w:rsidRDefault="00DD2FE7" w:rsidP="0089509B">
            <w:pPr>
              <w:pStyle w:val="PC"/>
              <w:keepNext/>
            </w:pPr>
            <w:r>
              <w:t>1.4</w:t>
            </w:r>
          </w:p>
        </w:tc>
        <w:tc>
          <w:tcPr>
            <w:tcW w:w="5567" w:type="dxa"/>
            <w:gridSpan w:val="2"/>
          </w:tcPr>
          <w:p w14:paraId="7A55BD10" w14:textId="77777777" w:rsidR="00DD2FE7" w:rsidRDefault="00DD2FE7" w:rsidP="0089509B">
            <w:pPr>
              <w:pStyle w:val="PC"/>
              <w:keepNext/>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DD2FE7" w14:paraId="2C01E50F" w14:textId="77777777" w:rsidTr="00DD2FE7">
        <w:tc>
          <w:tcPr>
            <w:tcW w:w="2891" w:type="dxa"/>
            <w:vMerge/>
          </w:tcPr>
          <w:p w14:paraId="13A7152B" w14:textId="77777777" w:rsidR="00DD2FE7" w:rsidRPr="0084371F" w:rsidRDefault="00DD2FE7" w:rsidP="0089509B">
            <w:pPr>
              <w:pStyle w:val="element"/>
              <w:keepNext/>
            </w:pPr>
          </w:p>
        </w:tc>
        <w:tc>
          <w:tcPr>
            <w:tcW w:w="568" w:type="dxa"/>
            <w:gridSpan w:val="2"/>
          </w:tcPr>
          <w:p w14:paraId="0BE3D41D" w14:textId="77777777" w:rsidR="00DD2FE7" w:rsidRDefault="00DD2FE7" w:rsidP="0089509B">
            <w:pPr>
              <w:pStyle w:val="PC"/>
              <w:keepNext/>
            </w:pPr>
            <w:r>
              <w:t>1.5</w:t>
            </w:r>
          </w:p>
        </w:tc>
        <w:tc>
          <w:tcPr>
            <w:tcW w:w="5567" w:type="dxa"/>
            <w:gridSpan w:val="2"/>
          </w:tcPr>
          <w:p w14:paraId="3E4D0692" w14:textId="77777777" w:rsidR="00DD2FE7" w:rsidRDefault="00DD2FE7" w:rsidP="0089509B">
            <w:pPr>
              <w:pStyle w:val="PC"/>
              <w:keepNext/>
            </w:pPr>
            <w:r>
              <w:t xml:space="preserve">Solve simple formulae and equations using </w:t>
            </w:r>
            <w:r>
              <w:rPr>
                <w:b/>
                <w:i/>
                <w:iCs/>
              </w:rPr>
              <w:t>informal or formal techniques</w:t>
            </w:r>
          </w:p>
        </w:tc>
      </w:tr>
      <w:tr w:rsidR="00DD2FE7" w14:paraId="056595A8" w14:textId="77777777" w:rsidTr="00DD2FE7">
        <w:tc>
          <w:tcPr>
            <w:tcW w:w="2891" w:type="dxa"/>
          </w:tcPr>
          <w:p w14:paraId="5FBD3801" w14:textId="77777777" w:rsidR="00DD2FE7" w:rsidRDefault="00DD2FE7" w:rsidP="0089509B">
            <w:pPr>
              <w:pStyle w:val="spacer"/>
            </w:pPr>
          </w:p>
        </w:tc>
        <w:tc>
          <w:tcPr>
            <w:tcW w:w="6135" w:type="dxa"/>
            <w:gridSpan w:val="4"/>
          </w:tcPr>
          <w:p w14:paraId="791A6A1B" w14:textId="77777777" w:rsidR="00DD2FE7" w:rsidRDefault="00DD2FE7" w:rsidP="0089509B">
            <w:pPr>
              <w:pStyle w:val="spacer"/>
            </w:pPr>
          </w:p>
        </w:tc>
      </w:tr>
      <w:tr w:rsidR="00DD2FE7" w14:paraId="15A29411" w14:textId="77777777" w:rsidTr="00DD2FE7">
        <w:tc>
          <w:tcPr>
            <w:tcW w:w="2891" w:type="dxa"/>
            <w:vMerge w:val="restart"/>
          </w:tcPr>
          <w:p w14:paraId="252B0DA6" w14:textId="77777777" w:rsidR="00DD2FE7" w:rsidRDefault="00DD2FE7" w:rsidP="0089509B">
            <w:pPr>
              <w:pStyle w:val="element"/>
              <w:keepNext/>
            </w:pPr>
            <w:r>
              <w:t>2</w:t>
            </w:r>
            <w:r>
              <w:tab/>
              <w:t>Use mathematical problem solving techniques to investigate and solve relevant problems</w:t>
            </w:r>
          </w:p>
        </w:tc>
        <w:tc>
          <w:tcPr>
            <w:tcW w:w="583" w:type="dxa"/>
            <w:gridSpan w:val="3"/>
          </w:tcPr>
          <w:p w14:paraId="7FB754F2" w14:textId="77777777" w:rsidR="00DD2FE7" w:rsidRDefault="00DD2FE7" w:rsidP="0089509B">
            <w:pPr>
              <w:pStyle w:val="PC"/>
              <w:keepNext/>
            </w:pPr>
            <w:r>
              <w:t>2.1</w:t>
            </w:r>
          </w:p>
        </w:tc>
        <w:tc>
          <w:tcPr>
            <w:tcW w:w="5552" w:type="dxa"/>
          </w:tcPr>
          <w:p w14:paraId="3742B83C" w14:textId="77777777" w:rsidR="00DD2FE7" w:rsidRDefault="00DD2FE7" w:rsidP="0089509B">
            <w:pPr>
              <w:pStyle w:val="PC"/>
              <w:keepNext/>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DD2FE7" w14:paraId="457AAFFB" w14:textId="77777777" w:rsidTr="00DD2FE7">
        <w:tc>
          <w:tcPr>
            <w:tcW w:w="2891" w:type="dxa"/>
            <w:vMerge/>
          </w:tcPr>
          <w:p w14:paraId="1917017B" w14:textId="77777777" w:rsidR="00DD2FE7" w:rsidRDefault="00DD2FE7" w:rsidP="0089509B">
            <w:pPr>
              <w:keepNext/>
            </w:pPr>
          </w:p>
        </w:tc>
        <w:tc>
          <w:tcPr>
            <w:tcW w:w="583" w:type="dxa"/>
            <w:gridSpan w:val="3"/>
          </w:tcPr>
          <w:p w14:paraId="22A09318" w14:textId="77777777" w:rsidR="00DD2FE7" w:rsidRDefault="00DD2FE7" w:rsidP="0089509B">
            <w:pPr>
              <w:pStyle w:val="PC"/>
              <w:keepNext/>
            </w:pPr>
            <w:r>
              <w:t>2.2</w:t>
            </w:r>
          </w:p>
        </w:tc>
        <w:tc>
          <w:tcPr>
            <w:tcW w:w="5552" w:type="dxa"/>
          </w:tcPr>
          <w:p w14:paraId="0537B72B" w14:textId="77777777" w:rsidR="00DD2FE7" w:rsidRDefault="00DD2FE7" w:rsidP="0089509B">
            <w:pPr>
              <w:pStyle w:val="PC"/>
              <w:keepNext/>
            </w:pPr>
            <w:r>
              <w:t xml:space="preserve">Select and use a range of appropriate </w:t>
            </w:r>
            <w:r>
              <w:rPr>
                <w:b/>
                <w:i/>
              </w:rPr>
              <w:t>problem solving techniques</w:t>
            </w:r>
          </w:p>
        </w:tc>
      </w:tr>
      <w:tr w:rsidR="00DD2FE7" w14:paraId="14AD6C57" w14:textId="77777777" w:rsidTr="00DD2FE7">
        <w:tc>
          <w:tcPr>
            <w:tcW w:w="2891" w:type="dxa"/>
            <w:vMerge/>
          </w:tcPr>
          <w:p w14:paraId="0EBE1557" w14:textId="77777777" w:rsidR="00DD2FE7" w:rsidRDefault="00DD2FE7" w:rsidP="0089509B">
            <w:pPr>
              <w:keepNext/>
            </w:pPr>
          </w:p>
        </w:tc>
        <w:tc>
          <w:tcPr>
            <w:tcW w:w="583" w:type="dxa"/>
            <w:gridSpan w:val="3"/>
          </w:tcPr>
          <w:p w14:paraId="2D456653" w14:textId="77777777" w:rsidR="00DD2FE7" w:rsidRDefault="00DD2FE7" w:rsidP="0089509B">
            <w:pPr>
              <w:pStyle w:val="PC"/>
              <w:keepNext/>
            </w:pPr>
            <w:r>
              <w:t>2.3</w:t>
            </w:r>
          </w:p>
        </w:tc>
        <w:tc>
          <w:tcPr>
            <w:tcW w:w="5552" w:type="dxa"/>
          </w:tcPr>
          <w:p w14:paraId="5A734F13" w14:textId="77777777" w:rsidR="00DD2FE7" w:rsidRDefault="00DD2FE7" w:rsidP="0089509B">
            <w:pPr>
              <w:pStyle w:val="PC"/>
              <w:keepNext/>
            </w:pPr>
            <w:r>
              <w:t xml:space="preserve">Assess the </w:t>
            </w:r>
            <w:r>
              <w:rPr>
                <w:b/>
                <w:i/>
              </w:rPr>
              <w:t>reasonableness of the result</w:t>
            </w:r>
            <w:r>
              <w:t xml:space="preserve"> and select an alternative problem solving technique, if necessary</w:t>
            </w:r>
          </w:p>
        </w:tc>
      </w:tr>
      <w:tr w:rsidR="00DD2FE7" w14:paraId="73DDD949" w14:textId="77777777" w:rsidTr="00DD2FE7">
        <w:tc>
          <w:tcPr>
            <w:tcW w:w="2891" w:type="dxa"/>
            <w:vMerge/>
          </w:tcPr>
          <w:p w14:paraId="5C21F050" w14:textId="77777777" w:rsidR="00DD2FE7" w:rsidRDefault="00DD2FE7" w:rsidP="0089509B">
            <w:pPr>
              <w:keepNext/>
            </w:pPr>
          </w:p>
        </w:tc>
        <w:tc>
          <w:tcPr>
            <w:tcW w:w="583" w:type="dxa"/>
            <w:gridSpan w:val="3"/>
          </w:tcPr>
          <w:p w14:paraId="1D0D1B6F" w14:textId="77777777" w:rsidR="00DD2FE7" w:rsidRDefault="00DD2FE7" w:rsidP="0089509B">
            <w:pPr>
              <w:pStyle w:val="PC"/>
              <w:keepNext/>
            </w:pPr>
            <w:r>
              <w:t>2.4</w:t>
            </w:r>
          </w:p>
        </w:tc>
        <w:tc>
          <w:tcPr>
            <w:tcW w:w="5552" w:type="dxa"/>
          </w:tcPr>
          <w:p w14:paraId="1AE23A28" w14:textId="77777777" w:rsidR="00DD2FE7" w:rsidRDefault="00DD2FE7" w:rsidP="0089509B">
            <w:pPr>
              <w:pStyle w:val="PC"/>
              <w:keepNext/>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DD2FE7" w14:paraId="28F858F8" w14:textId="77777777" w:rsidTr="00DD2FE7">
        <w:tc>
          <w:tcPr>
            <w:tcW w:w="2891" w:type="dxa"/>
          </w:tcPr>
          <w:p w14:paraId="20E5ADAC" w14:textId="77777777" w:rsidR="00DD2FE7" w:rsidRDefault="00DD2FE7" w:rsidP="0089509B">
            <w:pPr>
              <w:pStyle w:val="spacer"/>
            </w:pPr>
          </w:p>
        </w:tc>
        <w:tc>
          <w:tcPr>
            <w:tcW w:w="6135" w:type="dxa"/>
            <w:gridSpan w:val="4"/>
          </w:tcPr>
          <w:p w14:paraId="2644658B" w14:textId="77777777" w:rsidR="00DD2FE7" w:rsidRDefault="00DD2FE7" w:rsidP="0089509B">
            <w:pPr>
              <w:pStyle w:val="spacer"/>
            </w:pPr>
          </w:p>
        </w:tc>
      </w:tr>
      <w:tr w:rsidR="00DD2FE7" w14:paraId="310DA70C" w14:textId="77777777" w:rsidTr="00DD2FE7">
        <w:tc>
          <w:tcPr>
            <w:tcW w:w="9026" w:type="dxa"/>
            <w:gridSpan w:val="5"/>
          </w:tcPr>
          <w:p w14:paraId="5A79E2E8" w14:textId="77777777" w:rsidR="00DD2FE7" w:rsidRDefault="00DD2FE7" w:rsidP="0089509B">
            <w:pPr>
              <w:pStyle w:val="Heading21"/>
            </w:pPr>
            <w:r>
              <w:t>Required Knowledge and Skills</w:t>
            </w:r>
          </w:p>
          <w:p w14:paraId="1102BCB2" w14:textId="77777777" w:rsidR="00DD2FE7" w:rsidRDefault="00DD2FE7" w:rsidP="0089509B">
            <w:pPr>
              <w:pStyle w:val="text"/>
            </w:pPr>
            <w:r w:rsidRPr="005979AA">
              <w:t>This describes the essential skills and knowledge and their level required for this unit</w:t>
            </w:r>
            <w:r>
              <w:t>.</w:t>
            </w:r>
          </w:p>
        </w:tc>
      </w:tr>
      <w:tr w:rsidR="00DD2FE7" w14:paraId="393F4913" w14:textId="77777777" w:rsidTr="00DD2FE7">
        <w:tc>
          <w:tcPr>
            <w:tcW w:w="9026" w:type="dxa"/>
            <w:gridSpan w:val="5"/>
          </w:tcPr>
          <w:p w14:paraId="73CE3B8B" w14:textId="77777777" w:rsidR="00DD2FE7" w:rsidRDefault="00DD2FE7" w:rsidP="0089509B">
            <w:pPr>
              <w:pStyle w:val="unittext"/>
            </w:pPr>
            <w:r>
              <w:t>Required Knowledge:</w:t>
            </w:r>
          </w:p>
          <w:p w14:paraId="49CF2893" w14:textId="77777777" w:rsidR="00DD2FE7" w:rsidRPr="00AF3813" w:rsidRDefault="00DD2FE7" w:rsidP="0089509B">
            <w:pPr>
              <w:pStyle w:val="bullet"/>
              <w:numPr>
                <w:ilvl w:val="0"/>
                <w:numId w:val="13"/>
              </w:numPr>
              <w:ind w:left="284" w:hanging="284"/>
            </w:pPr>
            <w:r w:rsidRPr="00AF3813">
              <w:t>signs / prints/ symbols represent meaning in relation to the writing and representation of algebraic expressions</w:t>
            </w:r>
          </w:p>
          <w:p w14:paraId="2B546A97" w14:textId="77777777" w:rsidR="00DD2FE7" w:rsidRPr="00AF3813" w:rsidRDefault="00DD2FE7" w:rsidP="0089509B">
            <w:pPr>
              <w:pStyle w:val="bullet"/>
              <w:numPr>
                <w:ilvl w:val="0"/>
                <w:numId w:val="13"/>
              </w:numPr>
              <w:ind w:left="284" w:hanging="284"/>
            </w:pPr>
            <w:r w:rsidRPr="00AF3813">
              <w:t>the use and the purpose of formulae and that they represent relationships between variables in real life tasks and situations</w:t>
            </w:r>
          </w:p>
          <w:p w14:paraId="6089FEDE" w14:textId="77777777" w:rsidR="00DD2FE7" w:rsidRDefault="00DD2FE7" w:rsidP="0089509B">
            <w:pPr>
              <w:pStyle w:val="unittext"/>
            </w:pPr>
            <w:r>
              <w:t>Required Skills:</w:t>
            </w:r>
          </w:p>
          <w:p w14:paraId="29036696" w14:textId="77777777" w:rsidR="00DD2FE7" w:rsidRPr="00AF3813" w:rsidRDefault="00DD2FE7" w:rsidP="0089509B">
            <w:pPr>
              <w:pStyle w:val="bullet"/>
              <w:numPr>
                <w:ilvl w:val="0"/>
                <w:numId w:val="13"/>
              </w:numPr>
              <w:ind w:left="284" w:hanging="284"/>
            </w:pPr>
            <w:r w:rsidRPr="00AF3813">
              <w:t>literacy skills to</w:t>
            </w:r>
            <w:r>
              <w:t xml:space="preserve"> </w:t>
            </w:r>
            <w:r w:rsidRPr="00AF3813">
              <w:t>read relevant texts and diagrams</w:t>
            </w:r>
          </w:p>
          <w:p w14:paraId="02835D77" w14:textId="77777777" w:rsidR="00DD2FE7" w:rsidRDefault="00DD2FE7" w:rsidP="0089509B">
            <w:pPr>
              <w:pStyle w:val="bullet"/>
              <w:numPr>
                <w:ilvl w:val="0"/>
                <w:numId w:val="13"/>
              </w:numPr>
              <w:ind w:left="284" w:hanging="284"/>
            </w:pPr>
            <w:r>
              <w:t>problem solving skills to:</w:t>
            </w:r>
          </w:p>
          <w:p w14:paraId="04A550F6" w14:textId="77777777" w:rsidR="00DD2FE7" w:rsidRPr="00AF3813" w:rsidRDefault="00DD2FE7" w:rsidP="0089509B">
            <w:pPr>
              <w:pStyle w:val="endash"/>
              <w:keepNext/>
              <w:ind w:left="568" w:hanging="284"/>
            </w:pPr>
            <w:r w:rsidRPr="00AF3813">
              <w:t xml:space="preserve">understand and use simple mathematical formulae </w:t>
            </w:r>
          </w:p>
          <w:p w14:paraId="551F9FB8" w14:textId="77777777" w:rsidR="00DD2FE7" w:rsidRDefault="00DD2FE7" w:rsidP="0089509B">
            <w:pPr>
              <w:pStyle w:val="endash"/>
              <w:keepNext/>
              <w:ind w:left="568" w:hanging="284"/>
            </w:pPr>
            <w:r w:rsidRPr="00AF3813">
              <w:t>interpret, use and calculate with a range of types of numbers</w:t>
            </w:r>
          </w:p>
        </w:tc>
      </w:tr>
      <w:tr w:rsidR="00DD2FE7" w14:paraId="66AA8805" w14:textId="77777777" w:rsidTr="00DD2FE7">
        <w:tc>
          <w:tcPr>
            <w:tcW w:w="9026" w:type="dxa"/>
            <w:gridSpan w:val="5"/>
          </w:tcPr>
          <w:p w14:paraId="4BE33664" w14:textId="77777777" w:rsidR="00DD2FE7" w:rsidRDefault="00DD2FE7" w:rsidP="0089509B">
            <w:pPr>
              <w:pStyle w:val="spacer"/>
            </w:pPr>
          </w:p>
        </w:tc>
      </w:tr>
      <w:tr w:rsidR="00DD2FE7" w14:paraId="2FB31E2D" w14:textId="77777777" w:rsidTr="00DD2FE7">
        <w:tc>
          <w:tcPr>
            <w:tcW w:w="9026" w:type="dxa"/>
            <w:gridSpan w:val="5"/>
          </w:tcPr>
          <w:p w14:paraId="37312506" w14:textId="77777777" w:rsidR="00DD2FE7" w:rsidRDefault="00DD2FE7" w:rsidP="0089509B">
            <w:pPr>
              <w:pStyle w:val="Heading21"/>
            </w:pPr>
            <w:r>
              <w:t>Range Statement</w:t>
            </w:r>
          </w:p>
          <w:p w14:paraId="73661EA9" w14:textId="77777777" w:rsidR="00DD2FE7" w:rsidRDefault="00DD2FE7" w:rsidP="0089509B">
            <w:pPr>
              <w:pStyle w:val="text"/>
            </w:pPr>
            <w:r w:rsidRPr="005979AA">
              <w:t xml:space="preserve">The Range Statement relates to the unit of competency as a whole. It allows for different work </w:t>
            </w:r>
            <w:r w:rsidRPr="005979AA">
              <w:lastRenderedPageBreak/>
              <w:t>environments and situations that may affect performance. Bold / italicised wording in the Performance Criteria is detailed below.</w:t>
            </w:r>
          </w:p>
        </w:tc>
      </w:tr>
      <w:tr w:rsidR="00DD2FE7" w14:paraId="25F3A345" w14:textId="77777777" w:rsidTr="00DD2FE7">
        <w:tc>
          <w:tcPr>
            <w:tcW w:w="3317" w:type="dxa"/>
            <w:gridSpan w:val="2"/>
          </w:tcPr>
          <w:p w14:paraId="059963AA" w14:textId="77777777" w:rsidR="00DD2FE7" w:rsidRPr="005979AA" w:rsidRDefault="00DD2FE7" w:rsidP="0089509B">
            <w:pPr>
              <w:pStyle w:val="spacer"/>
            </w:pPr>
          </w:p>
        </w:tc>
        <w:tc>
          <w:tcPr>
            <w:tcW w:w="5709" w:type="dxa"/>
            <w:gridSpan w:val="3"/>
          </w:tcPr>
          <w:p w14:paraId="689136E3" w14:textId="77777777" w:rsidR="00DD2FE7" w:rsidRDefault="00DD2FE7" w:rsidP="0089509B">
            <w:pPr>
              <w:pStyle w:val="spacer"/>
            </w:pPr>
          </w:p>
        </w:tc>
      </w:tr>
      <w:tr w:rsidR="00DD2FE7" w14:paraId="7445DC2D" w14:textId="77777777" w:rsidTr="00DD2FE7">
        <w:tc>
          <w:tcPr>
            <w:tcW w:w="3317" w:type="dxa"/>
            <w:gridSpan w:val="2"/>
          </w:tcPr>
          <w:p w14:paraId="0ECB4AC3" w14:textId="77777777" w:rsidR="00DD2FE7" w:rsidRPr="003C5242" w:rsidRDefault="00DD2FE7" w:rsidP="0089509B">
            <w:pPr>
              <w:pStyle w:val="unittext"/>
              <w:rPr>
                <w:i/>
              </w:rPr>
            </w:pPr>
            <w:r w:rsidRPr="003C5242">
              <w:rPr>
                <w:b/>
                <w:i/>
              </w:rPr>
              <w:t>Simple formulae</w:t>
            </w:r>
            <w:r w:rsidRPr="003C5242">
              <w:rPr>
                <w:b/>
              </w:rPr>
              <w:t xml:space="preserve"> </w:t>
            </w:r>
            <w:r w:rsidRPr="009572C9">
              <w:t>may include:</w:t>
            </w:r>
          </w:p>
        </w:tc>
        <w:tc>
          <w:tcPr>
            <w:tcW w:w="5709" w:type="dxa"/>
            <w:gridSpan w:val="3"/>
          </w:tcPr>
          <w:p w14:paraId="27FFD343" w14:textId="77777777" w:rsidR="00DD2FE7" w:rsidRDefault="00DD2FE7" w:rsidP="0089509B">
            <w:pPr>
              <w:pStyle w:val="bullet"/>
              <w:numPr>
                <w:ilvl w:val="0"/>
                <w:numId w:val="13"/>
              </w:numPr>
              <w:ind w:left="284" w:hanging="284"/>
            </w:pPr>
            <w:r w:rsidRPr="003C5242">
              <w:t xml:space="preserve">formulae between variables in familiar </w:t>
            </w:r>
            <w:r>
              <w:t>and some unfamiliar</w:t>
            </w:r>
            <w:r w:rsidRPr="003C5242">
              <w:t xml:space="preserve"> contexts</w:t>
            </w:r>
            <w:r>
              <w:t>:</w:t>
            </w:r>
          </w:p>
          <w:p w14:paraId="1C588291" w14:textId="77777777" w:rsidR="00DD2FE7" w:rsidRDefault="00DD2FE7" w:rsidP="0089509B">
            <w:pPr>
              <w:pStyle w:val="endash"/>
              <w:keepNext/>
              <w:ind w:left="568" w:hanging="284"/>
            </w:pPr>
            <w:r w:rsidRPr="003C5242">
              <w:t>volume of a rectangular prism (V= L×W×H)</w:t>
            </w:r>
          </w:p>
          <w:p w14:paraId="0A95A442" w14:textId="77777777" w:rsidR="00DD2FE7" w:rsidRDefault="00DD2FE7" w:rsidP="0089509B">
            <w:pPr>
              <w:pStyle w:val="endash"/>
              <w:keepNext/>
              <w:ind w:left="568" w:hanging="284"/>
            </w:pPr>
            <w:r w:rsidRPr="003C5242">
              <w:t>Australian Rules football scores (P = 6g + b)</w:t>
            </w:r>
          </w:p>
          <w:p w14:paraId="29CB3891" w14:textId="77777777" w:rsidR="00DD2FE7" w:rsidRDefault="00DD2FE7" w:rsidP="0089509B">
            <w:pPr>
              <w:pStyle w:val="endash"/>
              <w:keepNext/>
              <w:ind w:left="568" w:hanging="284"/>
            </w:pPr>
            <w:r w:rsidRPr="003C5242">
              <w:t>cost of payment for a plumber charging $120 per hour and a call out fee of $50 (C = 50 + 120h)</w:t>
            </w:r>
          </w:p>
        </w:tc>
      </w:tr>
      <w:tr w:rsidR="00DD2FE7" w14:paraId="62DE8859" w14:textId="77777777" w:rsidTr="00DD2FE7">
        <w:tc>
          <w:tcPr>
            <w:tcW w:w="9026" w:type="dxa"/>
            <w:gridSpan w:val="5"/>
          </w:tcPr>
          <w:p w14:paraId="371CB1D2" w14:textId="77777777" w:rsidR="00DD2FE7" w:rsidRDefault="00DD2FE7" w:rsidP="0089509B">
            <w:pPr>
              <w:pStyle w:val="spacer"/>
            </w:pPr>
          </w:p>
        </w:tc>
      </w:tr>
      <w:tr w:rsidR="00DD2FE7" w14:paraId="7A6BE19A" w14:textId="77777777" w:rsidTr="00DD2FE7">
        <w:tc>
          <w:tcPr>
            <w:tcW w:w="3317" w:type="dxa"/>
            <w:gridSpan w:val="2"/>
          </w:tcPr>
          <w:p w14:paraId="0E21ADFB" w14:textId="77777777" w:rsidR="00DD2FE7" w:rsidRPr="003C5242" w:rsidRDefault="00DD2FE7" w:rsidP="0089509B">
            <w:pPr>
              <w:pStyle w:val="unittext"/>
            </w:pPr>
            <w:r>
              <w:rPr>
                <w:b/>
                <w:i/>
                <w:iCs/>
              </w:rPr>
              <w:t>Algebraic</w:t>
            </w:r>
            <w:r>
              <w:rPr>
                <w:b/>
              </w:rPr>
              <w:t xml:space="preserve"> </w:t>
            </w:r>
            <w:r>
              <w:rPr>
                <w:b/>
                <w:i/>
              </w:rPr>
              <w:t xml:space="preserve">expressions </w:t>
            </w:r>
            <w:r>
              <w:t>includes:</w:t>
            </w:r>
          </w:p>
        </w:tc>
        <w:tc>
          <w:tcPr>
            <w:tcW w:w="5709" w:type="dxa"/>
            <w:gridSpan w:val="3"/>
          </w:tcPr>
          <w:p w14:paraId="3D1C1C06" w14:textId="77777777" w:rsidR="00DD2FE7" w:rsidRDefault="00DD2FE7" w:rsidP="0089509B">
            <w:pPr>
              <w:pStyle w:val="bullet"/>
              <w:numPr>
                <w:ilvl w:val="0"/>
                <w:numId w:val="13"/>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DD2FE7" w14:paraId="72500F12" w14:textId="77777777" w:rsidTr="00DD2FE7">
        <w:tc>
          <w:tcPr>
            <w:tcW w:w="9026" w:type="dxa"/>
            <w:gridSpan w:val="5"/>
          </w:tcPr>
          <w:p w14:paraId="17BABF78" w14:textId="77777777" w:rsidR="00DD2FE7" w:rsidRDefault="00DD2FE7" w:rsidP="0089509B">
            <w:pPr>
              <w:pStyle w:val="spacer"/>
            </w:pPr>
          </w:p>
        </w:tc>
      </w:tr>
      <w:tr w:rsidR="00DD2FE7" w14:paraId="4E777B88" w14:textId="77777777" w:rsidTr="00DD2FE7">
        <w:tc>
          <w:tcPr>
            <w:tcW w:w="9026" w:type="dxa"/>
            <w:gridSpan w:val="5"/>
          </w:tcPr>
          <w:p w14:paraId="045F1363" w14:textId="77777777" w:rsidR="00DD2FE7" w:rsidRDefault="00DD2FE7" w:rsidP="0089509B">
            <w:pPr>
              <w:pStyle w:val="spacer"/>
            </w:pPr>
          </w:p>
        </w:tc>
      </w:tr>
      <w:tr w:rsidR="00DD2FE7" w14:paraId="0F9C13D2" w14:textId="77777777" w:rsidTr="00DD2FE7">
        <w:tc>
          <w:tcPr>
            <w:tcW w:w="3317" w:type="dxa"/>
            <w:gridSpan w:val="2"/>
          </w:tcPr>
          <w:p w14:paraId="58CADD95" w14:textId="77777777" w:rsidR="00DD2FE7" w:rsidRPr="007C7BF8" w:rsidRDefault="00DD2FE7" w:rsidP="0089509B">
            <w:pPr>
              <w:pStyle w:val="unittext"/>
            </w:pPr>
            <w:r>
              <w:rPr>
                <w:b/>
                <w:i/>
              </w:rPr>
              <w:t xml:space="preserve">Simply worded problems </w:t>
            </w:r>
            <w:r>
              <w:t>should include:</w:t>
            </w:r>
          </w:p>
        </w:tc>
        <w:tc>
          <w:tcPr>
            <w:tcW w:w="5709" w:type="dxa"/>
            <w:gridSpan w:val="3"/>
          </w:tcPr>
          <w:p w14:paraId="79A37A69" w14:textId="77777777" w:rsidR="00DD2FE7" w:rsidRDefault="00DD2FE7" w:rsidP="0089509B">
            <w:pPr>
              <w:pStyle w:val="bullet"/>
              <w:numPr>
                <w:ilvl w:val="0"/>
                <w:numId w:val="13"/>
              </w:numPr>
              <w:ind w:left="284" w:hanging="284"/>
            </w:pPr>
            <w:r w:rsidRPr="00326CD4">
              <w:rPr>
                <w:szCs w:val="24"/>
              </w:rPr>
              <w:t>one or two arithmetical steps and use language such as doubling, halving, words for the four arithmetic operations</w:t>
            </w:r>
          </w:p>
        </w:tc>
      </w:tr>
      <w:tr w:rsidR="00DD2FE7" w14:paraId="316EB7C6" w14:textId="77777777" w:rsidTr="00DD2FE7">
        <w:tc>
          <w:tcPr>
            <w:tcW w:w="9026" w:type="dxa"/>
            <w:gridSpan w:val="5"/>
          </w:tcPr>
          <w:p w14:paraId="71B1148F" w14:textId="77777777" w:rsidR="00DD2FE7" w:rsidRDefault="00DD2FE7" w:rsidP="0089509B">
            <w:pPr>
              <w:pStyle w:val="spacer"/>
            </w:pPr>
          </w:p>
        </w:tc>
      </w:tr>
      <w:tr w:rsidR="00DD2FE7" w14:paraId="46928180" w14:textId="77777777" w:rsidTr="00DD2FE7">
        <w:tc>
          <w:tcPr>
            <w:tcW w:w="3317" w:type="dxa"/>
            <w:gridSpan w:val="2"/>
          </w:tcPr>
          <w:p w14:paraId="7F8CEA49" w14:textId="77777777" w:rsidR="00DD2FE7" w:rsidRPr="007C7BF8" w:rsidRDefault="00DD2FE7" w:rsidP="0089509B">
            <w:pPr>
              <w:pStyle w:val="unittext"/>
            </w:pPr>
            <w:r>
              <w:rPr>
                <w:b/>
                <w:i/>
              </w:rPr>
              <w:t xml:space="preserve">Equations </w:t>
            </w:r>
            <w:r>
              <w:t>should:</w:t>
            </w:r>
          </w:p>
        </w:tc>
        <w:tc>
          <w:tcPr>
            <w:tcW w:w="5709" w:type="dxa"/>
            <w:gridSpan w:val="3"/>
          </w:tcPr>
          <w:p w14:paraId="5C04FE09" w14:textId="77777777" w:rsidR="00DD2FE7" w:rsidRDefault="00DD2FE7" w:rsidP="0089509B">
            <w:pPr>
              <w:pStyle w:val="bullet"/>
              <w:numPr>
                <w:ilvl w:val="0"/>
                <w:numId w:val="13"/>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DD2FE7" w14:paraId="08F1A39E" w14:textId="77777777" w:rsidTr="00DD2FE7">
        <w:tc>
          <w:tcPr>
            <w:tcW w:w="9026" w:type="dxa"/>
            <w:gridSpan w:val="5"/>
          </w:tcPr>
          <w:p w14:paraId="7D7EEA5B" w14:textId="77777777" w:rsidR="00DD2FE7" w:rsidRDefault="00DD2FE7" w:rsidP="0089509B">
            <w:pPr>
              <w:pStyle w:val="spacer"/>
            </w:pPr>
          </w:p>
        </w:tc>
      </w:tr>
      <w:tr w:rsidR="00DD2FE7" w14:paraId="4BF25357" w14:textId="77777777" w:rsidTr="00DD2FE7">
        <w:tc>
          <w:tcPr>
            <w:tcW w:w="3317" w:type="dxa"/>
            <w:gridSpan w:val="2"/>
          </w:tcPr>
          <w:p w14:paraId="391E8FEF" w14:textId="77777777" w:rsidR="00DD2FE7" w:rsidRPr="007C7BF8" w:rsidRDefault="00DD2FE7" w:rsidP="0089509B">
            <w:pPr>
              <w:pStyle w:val="unittext"/>
            </w:pPr>
            <w:r>
              <w:rPr>
                <w:b/>
                <w:i/>
              </w:rPr>
              <w:t xml:space="preserve">Verbal generalisations </w:t>
            </w:r>
            <w:r>
              <w:t>may include:</w:t>
            </w:r>
          </w:p>
        </w:tc>
        <w:tc>
          <w:tcPr>
            <w:tcW w:w="5709" w:type="dxa"/>
            <w:gridSpan w:val="3"/>
          </w:tcPr>
          <w:p w14:paraId="64848BC1" w14:textId="77777777" w:rsidR="00DD2FE7" w:rsidRDefault="00DD2FE7" w:rsidP="0089509B">
            <w:pPr>
              <w:pStyle w:val="bullet"/>
              <w:numPr>
                <w:ilvl w:val="0"/>
                <w:numId w:val="13"/>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DD2FE7" w14:paraId="3ED03F76" w14:textId="77777777" w:rsidTr="00DD2FE7">
        <w:tc>
          <w:tcPr>
            <w:tcW w:w="9026" w:type="dxa"/>
            <w:gridSpan w:val="5"/>
          </w:tcPr>
          <w:p w14:paraId="2A73FD7C" w14:textId="77777777" w:rsidR="00DD2FE7" w:rsidRDefault="00DD2FE7" w:rsidP="0089509B">
            <w:pPr>
              <w:pStyle w:val="spacer"/>
            </w:pPr>
          </w:p>
        </w:tc>
      </w:tr>
      <w:tr w:rsidR="00DD2FE7" w14:paraId="00D621BC" w14:textId="77777777" w:rsidTr="00DD2FE7">
        <w:tc>
          <w:tcPr>
            <w:tcW w:w="3317" w:type="dxa"/>
            <w:gridSpan w:val="2"/>
          </w:tcPr>
          <w:p w14:paraId="561F5B4C" w14:textId="77777777" w:rsidR="00DD2FE7" w:rsidRPr="007C7BF8" w:rsidRDefault="00DD2FE7" w:rsidP="0089509B">
            <w:pPr>
              <w:pStyle w:val="unittext"/>
            </w:pPr>
            <w:r>
              <w:rPr>
                <w:b/>
                <w:i/>
              </w:rPr>
              <w:t xml:space="preserve">Informal and symbolic notation, representation and conventions </w:t>
            </w:r>
            <w:r>
              <w:t>includes:</w:t>
            </w:r>
          </w:p>
        </w:tc>
        <w:tc>
          <w:tcPr>
            <w:tcW w:w="5709" w:type="dxa"/>
            <w:gridSpan w:val="3"/>
          </w:tcPr>
          <w:p w14:paraId="0BFE4CC0" w14:textId="77777777" w:rsidR="00DD2FE7" w:rsidRPr="008D51D9" w:rsidRDefault="00DD2FE7" w:rsidP="0089509B">
            <w:pPr>
              <w:pStyle w:val="bullet"/>
              <w:numPr>
                <w:ilvl w:val="0"/>
                <w:numId w:val="13"/>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14:paraId="35D328EF" w14:textId="77777777" w:rsidR="00DD2FE7" w:rsidRDefault="00DD2FE7" w:rsidP="0089509B">
            <w:pPr>
              <w:pStyle w:val="bullet"/>
              <w:numPr>
                <w:ilvl w:val="0"/>
                <w:numId w:val="13"/>
              </w:numPr>
              <w:ind w:left="284" w:hanging="284"/>
            </w:pPr>
            <w:r w:rsidRPr="008D51D9">
              <w:t xml:space="preserve">conventions for writing algebraic expression, </w:t>
            </w:r>
            <w:r>
              <w:t>such as</w:t>
            </w:r>
            <w:r w:rsidRPr="008D51D9">
              <w:t xml:space="preserve"> not using a symbol for multiplication as in 6g = 6 × g</w:t>
            </w:r>
          </w:p>
        </w:tc>
      </w:tr>
      <w:tr w:rsidR="00DD2FE7" w14:paraId="66165B0F" w14:textId="77777777" w:rsidTr="00DD2FE7">
        <w:tc>
          <w:tcPr>
            <w:tcW w:w="9026" w:type="dxa"/>
            <w:gridSpan w:val="5"/>
          </w:tcPr>
          <w:p w14:paraId="31D8D2A9" w14:textId="77777777" w:rsidR="00DD2FE7" w:rsidRDefault="00DD2FE7" w:rsidP="0089509B">
            <w:pPr>
              <w:pStyle w:val="spacer"/>
            </w:pPr>
          </w:p>
        </w:tc>
      </w:tr>
      <w:tr w:rsidR="00DD2FE7" w14:paraId="0B8B9612" w14:textId="77777777" w:rsidTr="00DD2FE7">
        <w:tc>
          <w:tcPr>
            <w:tcW w:w="3317" w:type="dxa"/>
            <w:gridSpan w:val="2"/>
          </w:tcPr>
          <w:p w14:paraId="02B0469A" w14:textId="77777777" w:rsidR="00DD2FE7" w:rsidRPr="00FC690D" w:rsidRDefault="00DD2FE7" w:rsidP="0089509B">
            <w:pPr>
              <w:pStyle w:val="unittext"/>
            </w:pPr>
            <w:r>
              <w:rPr>
                <w:b/>
                <w:i/>
                <w:iCs/>
              </w:rPr>
              <w:t xml:space="preserve">Informal or formal techniques </w:t>
            </w:r>
            <w:r>
              <w:rPr>
                <w:iCs/>
              </w:rPr>
              <w:t>may include:</w:t>
            </w:r>
          </w:p>
        </w:tc>
        <w:tc>
          <w:tcPr>
            <w:tcW w:w="5709" w:type="dxa"/>
            <w:gridSpan w:val="3"/>
          </w:tcPr>
          <w:p w14:paraId="3F912C35" w14:textId="77777777" w:rsidR="00DD2FE7" w:rsidRDefault="00DD2FE7" w:rsidP="0089509B">
            <w:pPr>
              <w:pStyle w:val="bullet"/>
              <w:numPr>
                <w:ilvl w:val="0"/>
                <w:numId w:val="13"/>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14:paraId="3F59B1D1" w14:textId="77777777" w:rsidR="00DD2FE7" w:rsidRPr="00AD14D0" w:rsidRDefault="00DD2FE7" w:rsidP="0089509B">
            <w:pPr>
              <w:pStyle w:val="bullet"/>
              <w:numPr>
                <w:ilvl w:val="0"/>
                <w:numId w:val="13"/>
              </w:numPr>
              <w:ind w:left="284" w:hanging="284"/>
            </w:pPr>
            <w:r w:rsidRPr="00AD14D0">
              <w:t>simple applications of formal techniques such as using inverse operations to both sides of an equation in order to isolate the required variable on one side of the equation</w:t>
            </w:r>
          </w:p>
          <w:p w14:paraId="6F07711F" w14:textId="77777777" w:rsidR="00DD2FE7" w:rsidRPr="00FC690D" w:rsidRDefault="00DD2FE7" w:rsidP="0089509B">
            <w:pPr>
              <w:pStyle w:val="bullet"/>
              <w:numPr>
                <w:ilvl w:val="0"/>
                <w:numId w:val="13"/>
              </w:numPr>
              <w:ind w:left="284" w:hanging="284"/>
            </w:pPr>
            <w:r w:rsidRPr="00AD14D0">
              <w:t>simple graphical techniques such as plotting a graph from a table of values and identifying key values from the graph (not including gradient at this level)</w:t>
            </w:r>
          </w:p>
        </w:tc>
      </w:tr>
      <w:tr w:rsidR="00DD2FE7" w14:paraId="40CFC2BF" w14:textId="77777777" w:rsidTr="00DD2FE7">
        <w:tc>
          <w:tcPr>
            <w:tcW w:w="9026" w:type="dxa"/>
            <w:gridSpan w:val="5"/>
          </w:tcPr>
          <w:p w14:paraId="0508E1EC" w14:textId="77777777" w:rsidR="00DD2FE7" w:rsidRDefault="00DD2FE7" w:rsidP="0089509B">
            <w:pPr>
              <w:pStyle w:val="spacer"/>
            </w:pPr>
          </w:p>
        </w:tc>
      </w:tr>
      <w:tr w:rsidR="00DD2FE7" w14:paraId="2192AB54" w14:textId="77777777" w:rsidTr="00DD2FE7">
        <w:tc>
          <w:tcPr>
            <w:tcW w:w="3317" w:type="dxa"/>
            <w:gridSpan w:val="2"/>
          </w:tcPr>
          <w:p w14:paraId="7D6EF313" w14:textId="77777777" w:rsidR="00DD2FE7" w:rsidRPr="00AD14D0" w:rsidRDefault="00DD2FE7" w:rsidP="0089509B">
            <w:pPr>
              <w:pStyle w:val="unittext"/>
            </w:pPr>
            <w:r>
              <w:rPr>
                <w:b/>
                <w:i/>
              </w:rPr>
              <w:lastRenderedPageBreak/>
              <w:t xml:space="preserve">Appropriate techniques </w:t>
            </w:r>
            <w:r w:rsidRPr="009572C9">
              <w:t>may</w:t>
            </w:r>
            <w:r>
              <w:rPr>
                <w:b/>
              </w:rPr>
              <w:t xml:space="preserve"> </w:t>
            </w:r>
            <w:r>
              <w:t>include:</w:t>
            </w:r>
          </w:p>
        </w:tc>
        <w:tc>
          <w:tcPr>
            <w:tcW w:w="5709" w:type="dxa"/>
            <w:gridSpan w:val="3"/>
          </w:tcPr>
          <w:p w14:paraId="24700A01" w14:textId="77777777" w:rsidR="00DD2FE7" w:rsidRDefault="00DD2FE7" w:rsidP="0089509B">
            <w:pPr>
              <w:pStyle w:val="bullet"/>
              <w:numPr>
                <w:ilvl w:val="0"/>
                <w:numId w:val="13"/>
              </w:numPr>
              <w:ind w:left="284" w:hanging="284"/>
            </w:pPr>
            <w:r w:rsidRPr="00AD14D0">
              <w:t>restating/rewriting</w:t>
            </w:r>
          </w:p>
          <w:p w14:paraId="793C83A1" w14:textId="77777777" w:rsidR="00DD2FE7" w:rsidRDefault="00DD2FE7" w:rsidP="0089509B">
            <w:pPr>
              <w:pStyle w:val="bullet"/>
              <w:numPr>
                <w:ilvl w:val="0"/>
                <w:numId w:val="13"/>
              </w:numPr>
              <w:ind w:left="284" w:hanging="284"/>
            </w:pPr>
            <w:r w:rsidRPr="00AD14D0">
              <w:t>drawing diagrams, using flow charts, sketching a graph</w:t>
            </w:r>
          </w:p>
        </w:tc>
      </w:tr>
      <w:tr w:rsidR="00DD2FE7" w14:paraId="7256F3A0" w14:textId="77777777" w:rsidTr="00DD2FE7">
        <w:tc>
          <w:tcPr>
            <w:tcW w:w="9026" w:type="dxa"/>
            <w:gridSpan w:val="5"/>
          </w:tcPr>
          <w:p w14:paraId="12C38877" w14:textId="77777777" w:rsidR="00DD2FE7" w:rsidRDefault="00DD2FE7" w:rsidP="0089509B">
            <w:pPr>
              <w:pStyle w:val="spacer"/>
            </w:pPr>
          </w:p>
        </w:tc>
      </w:tr>
      <w:tr w:rsidR="00DD2FE7" w14:paraId="5FBF6EEA" w14:textId="77777777" w:rsidTr="00DD2FE7">
        <w:tc>
          <w:tcPr>
            <w:tcW w:w="3317" w:type="dxa"/>
            <w:gridSpan w:val="2"/>
          </w:tcPr>
          <w:p w14:paraId="0CCD3C63" w14:textId="77777777" w:rsidR="00DD2FE7" w:rsidRPr="00AD14D0" w:rsidRDefault="00DD2FE7" w:rsidP="0089509B">
            <w:pPr>
              <w:pStyle w:val="unittext"/>
            </w:pPr>
            <w:r>
              <w:rPr>
                <w:b/>
                <w:i/>
              </w:rPr>
              <w:t>Problem</w:t>
            </w:r>
            <w:r>
              <w:rPr>
                <w:b/>
                <w:i/>
                <w:iCs/>
              </w:rPr>
              <w:t xml:space="preserve"> solving activity or text </w:t>
            </w:r>
            <w:r>
              <w:rPr>
                <w:iCs/>
              </w:rPr>
              <w:t>includes:</w:t>
            </w:r>
          </w:p>
        </w:tc>
        <w:tc>
          <w:tcPr>
            <w:tcW w:w="5709" w:type="dxa"/>
            <w:gridSpan w:val="3"/>
          </w:tcPr>
          <w:p w14:paraId="38924DCC" w14:textId="77777777" w:rsidR="00DD2FE7" w:rsidRDefault="00DD2FE7" w:rsidP="0089509B">
            <w:pPr>
              <w:pStyle w:val="bullet"/>
              <w:numPr>
                <w:ilvl w:val="0"/>
                <w:numId w:val="13"/>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 xml:space="preserve">standard application of </w:t>
            </w:r>
            <w:r w:rsidRPr="00990BC0">
              <w:t>arithmetical</w:t>
            </w:r>
            <w:r w:rsidRPr="00AD14D0">
              <w:t xml:space="preserve"> processes</w:t>
            </w:r>
          </w:p>
        </w:tc>
      </w:tr>
      <w:tr w:rsidR="00DD2FE7" w14:paraId="2B843A20" w14:textId="77777777" w:rsidTr="00DD2FE7">
        <w:tc>
          <w:tcPr>
            <w:tcW w:w="9026" w:type="dxa"/>
            <w:gridSpan w:val="5"/>
          </w:tcPr>
          <w:p w14:paraId="4E0EDEC0" w14:textId="77777777" w:rsidR="00DD2FE7" w:rsidRDefault="00DD2FE7" w:rsidP="0089509B">
            <w:pPr>
              <w:pStyle w:val="spacer"/>
            </w:pPr>
          </w:p>
        </w:tc>
      </w:tr>
      <w:tr w:rsidR="00DD2FE7" w14:paraId="0F902886" w14:textId="77777777" w:rsidTr="00DD2FE7">
        <w:tc>
          <w:tcPr>
            <w:tcW w:w="3317" w:type="dxa"/>
            <w:gridSpan w:val="2"/>
          </w:tcPr>
          <w:p w14:paraId="0AB6B751" w14:textId="29DED883" w:rsidR="00DD2FE7" w:rsidRPr="00DB6518" w:rsidRDefault="00DD2FE7" w:rsidP="0089509B">
            <w:pPr>
              <w:pStyle w:val="unittext"/>
            </w:pPr>
            <w:r>
              <w:rPr>
                <w:b/>
                <w:i/>
              </w:rPr>
              <w:t>Problem solving techniques</w:t>
            </w:r>
            <w:r w:rsidR="00FA7CF7">
              <w:rPr>
                <w:b/>
                <w:i/>
              </w:rPr>
              <w:t xml:space="preserve"> </w:t>
            </w:r>
            <w:r>
              <w:t>may include:</w:t>
            </w:r>
          </w:p>
        </w:tc>
        <w:tc>
          <w:tcPr>
            <w:tcW w:w="5709" w:type="dxa"/>
            <w:gridSpan w:val="3"/>
          </w:tcPr>
          <w:p w14:paraId="1EA3622A" w14:textId="77777777" w:rsidR="00DD2FE7" w:rsidRPr="00DB6518" w:rsidRDefault="00DD2FE7" w:rsidP="0089509B">
            <w:pPr>
              <w:pStyle w:val="bullet"/>
              <w:numPr>
                <w:ilvl w:val="0"/>
                <w:numId w:val="13"/>
              </w:numPr>
              <w:ind w:left="284" w:hanging="284"/>
            </w:pPr>
            <w:r w:rsidRPr="00DB6518">
              <w:t>guess and check; elimination; making a table, diagram or sketch; using patterns; simplifying; concrete modelling</w:t>
            </w:r>
          </w:p>
          <w:p w14:paraId="7CF9A086" w14:textId="77777777" w:rsidR="00DD2FE7" w:rsidRDefault="00DD2FE7" w:rsidP="0089509B">
            <w:pPr>
              <w:pStyle w:val="bullet"/>
              <w:numPr>
                <w:ilvl w:val="0"/>
                <w:numId w:val="13"/>
              </w:numPr>
              <w:ind w:left="284" w:hanging="284"/>
            </w:pPr>
            <w:r>
              <w:t xml:space="preserve">those </w:t>
            </w:r>
            <w:r w:rsidRPr="00DB6518">
              <w:t>modelled by the teacher at this level with guidance and support via leading questions</w:t>
            </w:r>
          </w:p>
        </w:tc>
      </w:tr>
      <w:tr w:rsidR="00DD2FE7" w14:paraId="505A6C1A" w14:textId="77777777" w:rsidTr="00DD2FE7">
        <w:tc>
          <w:tcPr>
            <w:tcW w:w="9026" w:type="dxa"/>
            <w:gridSpan w:val="5"/>
          </w:tcPr>
          <w:p w14:paraId="286F4944" w14:textId="77777777" w:rsidR="00DD2FE7" w:rsidRDefault="00DD2FE7" w:rsidP="0089509B">
            <w:pPr>
              <w:pStyle w:val="spacer"/>
            </w:pPr>
          </w:p>
        </w:tc>
      </w:tr>
      <w:tr w:rsidR="00DD2FE7" w14:paraId="29B67EA5" w14:textId="77777777" w:rsidTr="00DD2FE7">
        <w:tc>
          <w:tcPr>
            <w:tcW w:w="3317" w:type="dxa"/>
            <w:gridSpan w:val="2"/>
          </w:tcPr>
          <w:p w14:paraId="37F1F657" w14:textId="77777777" w:rsidR="00DD2FE7" w:rsidRPr="00DB6518" w:rsidRDefault="00DD2FE7" w:rsidP="0089509B">
            <w:pPr>
              <w:pStyle w:val="unittext"/>
            </w:pPr>
            <w:r>
              <w:rPr>
                <w:b/>
                <w:i/>
              </w:rPr>
              <w:t xml:space="preserve">Reasonableness of the result </w:t>
            </w:r>
            <w:r>
              <w:t>refers to:</w:t>
            </w:r>
          </w:p>
        </w:tc>
        <w:tc>
          <w:tcPr>
            <w:tcW w:w="5709" w:type="dxa"/>
            <w:gridSpan w:val="3"/>
          </w:tcPr>
          <w:p w14:paraId="588439BA" w14:textId="77777777" w:rsidR="00DD2FE7" w:rsidRPr="00DB6518" w:rsidRDefault="00DD2FE7" w:rsidP="0089509B">
            <w:pPr>
              <w:pStyle w:val="bullet"/>
              <w:numPr>
                <w:ilvl w:val="0"/>
                <w:numId w:val="13"/>
              </w:numPr>
              <w:ind w:left="284" w:hanging="284"/>
            </w:pPr>
            <w:r w:rsidRPr="00DB6518">
              <w:t>a comparison of final result to initial estimate or referral to context to decide if the result is possible, relevant</w:t>
            </w:r>
          </w:p>
          <w:p w14:paraId="63A77168" w14:textId="77777777" w:rsidR="00DD2FE7" w:rsidRDefault="00DD2FE7" w:rsidP="0089509B">
            <w:pPr>
              <w:pStyle w:val="bullet"/>
              <w:numPr>
                <w:ilvl w:val="0"/>
                <w:numId w:val="13"/>
              </w:numPr>
              <w:ind w:left="284" w:hanging="284"/>
            </w:pPr>
            <w:r w:rsidRPr="00DB6518">
              <w:t>knowledge</w:t>
            </w:r>
            <w:r>
              <w:t xml:space="preserve"> that</w:t>
            </w:r>
            <w:r w:rsidRPr="00DB6518">
              <w:t xml:space="preserve"> may lead to comparison to previous experience and therefore decide whether result is appropriate</w:t>
            </w:r>
          </w:p>
        </w:tc>
      </w:tr>
      <w:tr w:rsidR="00DD2FE7" w14:paraId="072BF3C4" w14:textId="77777777" w:rsidTr="00DD2FE7">
        <w:tc>
          <w:tcPr>
            <w:tcW w:w="9026" w:type="dxa"/>
            <w:gridSpan w:val="5"/>
          </w:tcPr>
          <w:p w14:paraId="59254DF1" w14:textId="77777777" w:rsidR="00DD2FE7" w:rsidRDefault="00DD2FE7" w:rsidP="0089509B">
            <w:pPr>
              <w:pStyle w:val="spacer"/>
            </w:pPr>
          </w:p>
        </w:tc>
      </w:tr>
      <w:tr w:rsidR="00DD2FE7" w14:paraId="34AD26AE" w14:textId="77777777" w:rsidTr="00DD2FE7">
        <w:tc>
          <w:tcPr>
            <w:tcW w:w="3317" w:type="dxa"/>
            <w:gridSpan w:val="2"/>
          </w:tcPr>
          <w:p w14:paraId="3C33582E" w14:textId="77777777" w:rsidR="00DD2FE7" w:rsidRPr="00DB6518" w:rsidRDefault="00DD2FE7" w:rsidP="0089509B">
            <w:pPr>
              <w:pStyle w:val="unittext"/>
            </w:pPr>
            <w:r>
              <w:rPr>
                <w:b/>
                <w:i/>
              </w:rPr>
              <w:t xml:space="preserve">Language and terminology </w:t>
            </w:r>
            <w:r>
              <w:t>includes:</w:t>
            </w:r>
          </w:p>
        </w:tc>
        <w:tc>
          <w:tcPr>
            <w:tcW w:w="5709" w:type="dxa"/>
            <w:gridSpan w:val="3"/>
          </w:tcPr>
          <w:p w14:paraId="18CABC79" w14:textId="77777777" w:rsidR="00DD2FE7" w:rsidRDefault="00DD2FE7" w:rsidP="0089509B">
            <w:pPr>
              <w:pStyle w:val="bullet"/>
              <w:numPr>
                <w:ilvl w:val="0"/>
                <w:numId w:val="13"/>
              </w:numPr>
              <w:ind w:left="284" w:hanging="284"/>
            </w:pPr>
            <w:r>
              <w:t>common words and phrases for mathematical problem solving techniques</w:t>
            </w:r>
            <w:r>
              <w:rPr>
                <w:i/>
              </w:rPr>
              <w:t xml:space="preserve"> </w:t>
            </w:r>
            <w:r>
              <w:t>such as guess and check, pattern, simplify, trial and error</w:t>
            </w:r>
          </w:p>
        </w:tc>
      </w:tr>
      <w:tr w:rsidR="00DD2FE7" w14:paraId="4784B45F" w14:textId="77777777" w:rsidTr="00DD2FE7">
        <w:tc>
          <w:tcPr>
            <w:tcW w:w="9026" w:type="dxa"/>
            <w:gridSpan w:val="5"/>
          </w:tcPr>
          <w:p w14:paraId="71B1A7F1" w14:textId="77777777" w:rsidR="00DD2FE7" w:rsidRDefault="00DD2FE7" w:rsidP="0089509B">
            <w:pPr>
              <w:pStyle w:val="spacer"/>
            </w:pPr>
          </w:p>
        </w:tc>
      </w:tr>
      <w:tr w:rsidR="00DD2FE7" w14:paraId="68E0221B" w14:textId="77777777" w:rsidTr="00DD2FE7">
        <w:tc>
          <w:tcPr>
            <w:tcW w:w="9026" w:type="dxa"/>
            <w:gridSpan w:val="5"/>
          </w:tcPr>
          <w:p w14:paraId="49088909" w14:textId="77777777" w:rsidR="00DD2FE7" w:rsidRDefault="00DD2FE7" w:rsidP="0089509B">
            <w:pPr>
              <w:pStyle w:val="Heading21"/>
            </w:pPr>
            <w:r>
              <w:t>Evidence Guide</w:t>
            </w:r>
          </w:p>
          <w:p w14:paraId="677E0704" w14:textId="77777777" w:rsidR="00DD2FE7" w:rsidRDefault="00DD2FE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D51E79B" w14:textId="77777777" w:rsidTr="00DD2FE7">
        <w:tc>
          <w:tcPr>
            <w:tcW w:w="3317" w:type="dxa"/>
            <w:gridSpan w:val="2"/>
          </w:tcPr>
          <w:p w14:paraId="79895719" w14:textId="77777777" w:rsidR="00DD2FE7" w:rsidRPr="005979AA" w:rsidRDefault="00DD2FE7" w:rsidP="0089509B">
            <w:pPr>
              <w:pStyle w:val="EG"/>
            </w:pPr>
            <w:r w:rsidRPr="005979AA">
              <w:t>Critical aspects for assessment and evidence required to demonstrate competency in this unit</w:t>
            </w:r>
          </w:p>
        </w:tc>
        <w:tc>
          <w:tcPr>
            <w:tcW w:w="5709" w:type="dxa"/>
            <w:gridSpan w:val="3"/>
          </w:tcPr>
          <w:p w14:paraId="24DF4C80" w14:textId="77777777" w:rsidR="00DD2FE7" w:rsidRDefault="00DD2FE7" w:rsidP="0089509B">
            <w:pPr>
              <w:pStyle w:val="unittext"/>
            </w:pPr>
            <w:r w:rsidRPr="003B087B">
              <w:t>Assessment</w:t>
            </w:r>
            <w:r>
              <w:t xml:space="preserve"> must confirm the ability to:</w:t>
            </w:r>
          </w:p>
          <w:p w14:paraId="25868C10" w14:textId="77777777" w:rsidR="00DD2FE7" w:rsidRPr="00DB6518" w:rsidRDefault="00DD2FE7" w:rsidP="0089509B">
            <w:pPr>
              <w:pStyle w:val="bullet"/>
              <w:numPr>
                <w:ilvl w:val="0"/>
                <w:numId w:val="13"/>
              </w:numPr>
              <w:ind w:left="284" w:hanging="284"/>
            </w:pPr>
            <w:r w:rsidRPr="00DB6518">
              <w:t>develop and write a range of simple formulae based on real life situations or which generalise straightforward number patterns or relationships between variables</w:t>
            </w:r>
          </w:p>
          <w:p w14:paraId="35B8192E" w14:textId="77777777" w:rsidR="00DD2FE7" w:rsidRPr="00DB6518" w:rsidRDefault="00DD2FE7" w:rsidP="0089509B">
            <w:pPr>
              <w:pStyle w:val="bullet"/>
              <w:numPr>
                <w:ilvl w:val="0"/>
                <w:numId w:val="13"/>
              </w:numPr>
              <w:ind w:left="284" w:hanging="284"/>
            </w:pPr>
            <w:r w:rsidRPr="00DB6518">
              <w:t>use a range of simple algebraic techniques in using and solving simple mathematical formulae and algebraic expressions</w:t>
            </w:r>
          </w:p>
          <w:p w14:paraId="72AACB9B" w14:textId="77777777" w:rsidR="00DD2FE7" w:rsidRDefault="00DD2FE7" w:rsidP="0089509B">
            <w:pPr>
              <w:pStyle w:val="bullet"/>
              <w:numPr>
                <w:ilvl w:val="0"/>
                <w:numId w:val="13"/>
              </w:numPr>
              <w:ind w:left="284" w:hanging="284"/>
            </w:pPr>
            <w:r>
              <w:t>choose appropriate mathematical problem solving techniques to investigate and solve relevant problems</w:t>
            </w:r>
          </w:p>
        </w:tc>
      </w:tr>
      <w:tr w:rsidR="00DD2FE7" w14:paraId="24674FDD" w14:textId="77777777" w:rsidTr="00DD2FE7">
        <w:tc>
          <w:tcPr>
            <w:tcW w:w="9026" w:type="dxa"/>
            <w:gridSpan w:val="5"/>
          </w:tcPr>
          <w:p w14:paraId="6A2EE72B" w14:textId="77777777" w:rsidR="00DD2FE7" w:rsidRDefault="00DD2FE7" w:rsidP="0089509B">
            <w:pPr>
              <w:pStyle w:val="spacer"/>
            </w:pPr>
          </w:p>
        </w:tc>
      </w:tr>
      <w:tr w:rsidR="00DD2FE7" w14:paraId="6B8A8281" w14:textId="77777777" w:rsidTr="00DD2FE7">
        <w:tc>
          <w:tcPr>
            <w:tcW w:w="3317" w:type="dxa"/>
            <w:gridSpan w:val="2"/>
          </w:tcPr>
          <w:p w14:paraId="2A6F92B3" w14:textId="77777777" w:rsidR="00DD2FE7" w:rsidRPr="005979AA" w:rsidRDefault="00DD2FE7" w:rsidP="0089509B">
            <w:pPr>
              <w:pStyle w:val="EG"/>
            </w:pPr>
            <w:r w:rsidRPr="005979AA">
              <w:t>Context of and specific resources for assessment</w:t>
            </w:r>
          </w:p>
        </w:tc>
        <w:tc>
          <w:tcPr>
            <w:tcW w:w="5709" w:type="dxa"/>
            <w:gridSpan w:val="3"/>
          </w:tcPr>
          <w:p w14:paraId="155BA676" w14:textId="77777777" w:rsidR="00DD2FE7" w:rsidRDefault="00DD2FE7" w:rsidP="0089509B">
            <w:pPr>
              <w:pStyle w:val="unittext"/>
            </w:pPr>
            <w:r>
              <w:t>Assessment must ensure:</w:t>
            </w:r>
          </w:p>
          <w:p w14:paraId="780DB0A4" w14:textId="77777777" w:rsidR="00DD2FE7" w:rsidRDefault="00DD2FE7" w:rsidP="0089509B">
            <w:pPr>
              <w:pStyle w:val="bullet"/>
              <w:numPr>
                <w:ilvl w:val="0"/>
                <w:numId w:val="13"/>
              </w:numPr>
              <w:ind w:left="284" w:hanging="284"/>
            </w:pPr>
            <w:r>
              <w:t xml:space="preserve">access to </w:t>
            </w:r>
            <w:r w:rsidRPr="00DB6518">
              <w:t xml:space="preserve">authentic or simulated tasks, materials and texts </w:t>
            </w:r>
            <w:r>
              <w:t xml:space="preserve">which require </w:t>
            </w:r>
            <w:r w:rsidRPr="00AD14D0">
              <w:t xml:space="preserve">strategies other than </w:t>
            </w:r>
            <w:r>
              <w:t xml:space="preserve">the </w:t>
            </w:r>
            <w:r w:rsidRPr="00AD14D0">
              <w:t xml:space="preserve">standard </w:t>
            </w:r>
            <w:r w:rsidRPr="00AD14D0">
              <w:lastRenderedPageBreak/>
              <w:t xml:space="preserve">application of </w:t>
            </w:r>
            <w:r w:rsidRPr="009572C9">
              <w:t>arithmetical</w:t>
            </w:r>
            <w:r w:rsidRPr="00AD14D0">
              <w:t xml:space="preserve"> processes</w:t>
            </w:r>
          </w:p>
          <w:p w14:paraId="403E7120" w14:textId="77777777" w:rsidR="00DD2FE7" w:rsidRPr="00134C71" w:rsidRDefault="00DD2FE7" w:rsidP="0089509B">
            <w:pPr>
              <w:pStyle w:val="unittext"/>
            </w:pPr>
            <w:r w:rsidRPr="00413A3F">
              <w:t xml:space="preserve">At </w:t>
            </w:r>
            <w:r w:rsidRPr="00134C71">
              <w:t xml:space="preserve">this level the learner </w:t>
            </w:r>
            <w:r>
              <w:t>can</w:t>
            </w:r>
            <w:r w:rsidRPr="00134C71">
              <w:t>:</w:t>
            </w:r>
          </w:p>
          <w:p w14:paraId="3686A1AE" w14:textId="77777777" w:rsidR="00DD2FE7" w:rsidRPr="00413A3F" w:rsidRDefault="00DD2FE7" w:rsidP="0089509B">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65F56DDF" w14:textId="77777777" w:rsidR="00DD2FE7" w:rsidRPr="00D81E65" w:rsidRDefault="00DD2FE7" w:rsidP="0089509B">
            <w:pPr>
              <w:pStyle w:val="bullet"/>
              <w:numPr>
                <w:ilvl w:val="0"/>
                <w:numId w:val="13"/>
              </w:numPr>
              <w:ind w:left="284" w:hanging="284"/>
            </w:pPr>
            <w:r w:rsidRPr="00D81E65">
              <w:t xml:space="preserve">work independently and initiate and use support from a range of established resources </w:t>
            </w:r>
          </w:p>
          <w:p w14:paraId="1384DFCD" w14:textId="77777777" w:rsidR="00DD2FE7" w:rsidRDefault="00DD2FE7" w:rsidP="0089509B">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6D860634" w14:textId="77777777" w:rsidTr="00DD2FE7">
        <w:tc>
          <w:tcPr>
            <w:tcW w:w="9026" w:type="dxa"/>
            <w:gridSpan w:val="5"/>
          </w:tcPr>
          <w:p w14:paraId="3BBD7032" w14:textId="77777777" w:rsidR="00DD2FE7" w:rsidRDefault="00DD2FE7" w:rsidP="0089509B">
            <w:pPr>
              <w:pStyle w:val="spacer"/>
            </w:pPr>
          </w:p>
        </w:tc>
      </w:tr>
      <w:tr w:rsidR="00DD2FE7" w14:paraId="1F083453" w14:textId="77777777" w:rsidTr="00DD2FE7">
        <w:tc>
          <w:tcPr>
            <w:tcW w:w="3317" w:type="dxa"/>
            <w:gridSpan w:val="2"/>
          </w:tcPr>
          <w:p w14:paraId="49A8E324" w14:textId="77777777" w:rsidR="00DD2FE7" w:rsidRPr="00622D2D" w:rsidRDefault="00DD2FE7" w:rsidP="0089509B">
            <w:pPr>
              <w:pStyle w:val="EG"/>
            </w:pPr>
            <w:r w:rsidRPr="005979AA">
              <w:t>Method(s) of assessment</w:t>
            </w:r>
          </w:p>
        </w:tc>
        <w:tc>
          <w:tcPr>
            <w:tcW w:w="5709" w:type="dxa"/>
            <w:gridSpan w:val="3"/>
          </w:tcPr>
          <w:p w14:paraId="6F1EA56E" w14:textId="77777777" w:rsidR="00DD2FE7" w:rsidRDefault="00DD2FE7" w:rsidP="0089509B">
            <w:pPr>
              <w:pStyle w:val="unittext"/>
            </w:pPr>
            <w:r>
              <w:t>The following suggested assessment methods are suitable for this unit:</w:t>
            </w:r>
          </w:p>
          <w:p w14:paraId="05BD6680" w14:textId="77777777" w:rsidR="00DD2FE7" w:rsidRDefault="00DD2FE7" w:rsidP="0089509B">
            <w:pPr>
              <w:pStyle w:val="bullet"/>
              <w:numPr>
                <w:ilvl w:val="0"/>
                <w:numId w:val="13"/>
              </w:numPr>
              <w:ind w:left="284" w:hanging="284"/>
            </w:pPr>
            <w:r>
              <w:t>portfolio of work completed by the learner demonstrating the ability to use a range of mathematical problem solving techniques and to develop and use formulae and algebraic expressions in familiar and some unfamiliar contexts</w:t>
            </w:r>
          </w:p>
          <w:p w14:paraId="4E11E197" w14:textId="77777777" w:rsidR="00DD2FE7" w:rsidRDefault="00DD2FE7" w:rsidP="0089509B">
            <w:pPr>
              <w:pStyle w:val="bullet"/>
              <w:numPr>
                <w:ilvl w:val="0"/>
                <w:numId w:val="13"/>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14:paraId="18CC1F29" w14:textId="77777777" w:rsidR="00DD2FE7" w:rsidRDefault="00DD2FE7" w:rsidP="0089509B">
      <w:pPr>
        <w:keepNext/>
        <w:tabs>
          <w:tab w:val="left" w:pos="930"/>
        </w:tabs>
        <w:spacing w:before="0" w:after="0"/>
        <w:sectPr w:rsidR="00DD2FE7" w:rsidSect="00DD2FE7">
          <w:headerReference w:type="even" r:id="rId395"/>
          <w:headerReference w:type="default" r:id="rId396"/>
          <w:footerReference w:type="even" r:id="rId397"/>
          <w:headerReference w:type="first" r:id="rId398"/>
          <w:footerReference w:type="first" r:id="rId39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A5B29" w14:paraId="3D16CA9D" w14:textId="77777777" w:rsidTr="005A5B29">
        <w:tc>
          <w:tcPr>
            <w:tcW w:w="2943" w:type="dxa"/>
          </w:tcPr>
          <w:p w14:paraId="40B2555A" w14:textId="77777777" w:rsidR="005A5B29" w:rsidRPr="00D72D90" w:rsidRDefault="005A5B29" w:rsidP="005A5B29">
            <w:pPr>
              <w:pStyle w:val="CodeTOC"/>
            </w:pPr>
            <w:r w:rsidRPr="00D72D90">
              <w:t>Unit Code</w:t>
            </w:r>
          </w:p>
        </w:tc>
        <w:tc>
          <w:tcPr>
            <w:tcW w:w="6299" w:type="dxa"/>
            <w:gridSpan w:val="4"/>
          </w:tcPr>
          <w:p w14:paraId="14813D3B" w14:textId="77777777" w:rsidR="005A5B29" w:rsidRPr="00D72D90" w:rsidRDefault="005A5B29" w:rsidP="005A5B29">
            <w:pPr>
              <w:pStyle w:val="code"/>
            </w:pPr>
            <w:bookmarkStart w:id="322" w:name="_Toc514234431"/>
            <w:r>
              <w:t>VU22425</w:t>
            </w:r>
            <w:bookmarkEnd w:id="322"/>
          </w:p>
        </w:tc>
      </w:tr>
      <w:tr w:rsidR="005A5B29" w14:paraId="608AB496" w14:textId="77777777" w:rsidTr="005A5B29">
        <w:tc>
          <w:tcPr>
            <w:tcW w:w="2943" w:type="dxa"/>
          </w:tcPr>
          <w:p w14:paraId="2E67BC22" w14:textId="77777777" w:rsidR="005A5B29" w:rsidRPr="00D72D90" w:rsidRDefault="005A5B29" w:rsidP="005A5B29">
            <w:pPr>
              <w:pStyle w:val="CodeTOC"/>
            </w:pPr>
            <w:r w:rsidRPr="00D72D90">
              <w:t>Unit Title</w:t>
            </w:r>
          </w:p>
        </w:tc>
        <w:tc>
          <w:tcPr>
            <w:tcW w:w="6299" w:type="dxa"/>
            <w:gridSpan w:val="4"/>
          </w:tcPr>
          <w:p w14:paraId="5CA928AF" w14:textId="77777777" w:rsidR="005A5B29" w:rsidRPr="00D72D90" w:rsidRDefault="005A5B29" w:rsidP="005A5B29">
            <w:pPr>
              <w:pStyle w:val="code"/>
            </w:pPr>
            <w:bookmarkStart w:id="323" w:name="_Toc507058747"/>
            <w:bookmarkStart w:id="324" w:name="_Toc514234432"/>
            <w:r w:rsidRPr="00973275">
              <w:t>Investigate an environmental issue</w:t>
            </w:r>
            <w:bookmarkEnd w:id="323"/>
            <w:bookmarkEnd w:id="324"/>
          </w:p>
        </w:tc>
      </w:tr>
      <w:tr w:rsidR="005A5B29" w14:paraId="66D458CC" w14:textId="77777777" w:rsidTr="005A5B29">
        <w:tc>
          <w:tcPr>
            <w:tcW w:w="2943" w:type="dxa"/>
          </w:tcPr>
          <w:p w14:paraId="443ED7BA" w14:textId="77777777" w:rsidR="005A5B29" w:rsidRDefault="005A5B29" w:rsidP="005A5B29">
            <w:pPr>
              <w:pStyle w:val="Heading21"/>
            </w:pPr>
            <w:r>
              <w:t>Unit Descriptor</w:t>
            </w:r>
          </w:p>
        </w:tc>
        <w:tc>
          <w:tcPr>
            <w:tcW w:w="6299" w:type="dxa"/>
            <w:gridSpan w:val="4"/>
          </w:tcPr>
          <w:p w14:paraId="39E6D05D" w14:textId="77777777" w:rsidR="005A5B29" w:rsidRDefault="005A5B29" w:rsidP="005A5B29">
            <w:pPr>
              <w:pStyle w:val="unittext"/>
            </w:pPr>
            <w:r>
              <w:t xml:space="preserve">This unit describes the skills and knowledge to </w:t>
            </w:r>
            <w:r w:rsidRPr="00F934CD">
              <w:t>use an evidence-based approach to investigate an environmental issue.</w:t>
            </w:r>
          </w:p>
        </w:tc>
      </w:tr>
      <w:tr w:rsidR="005A5B29" w14:paraId="78F089A4" w14:textId="77777777" w:rsidTr="005A5B29">
        <w:tc>
          <w:tcPr>
            <w:tcW w:w="2943" w:type="dxa"/>
          </w:tcPr>
          <w:p w14:paraId="7B5F8237" w14:textId="77777777" w:rsidR="005A5B29" w:rsidRDefault="005A5B29" w:rsidP="005A5B29">
            <w:pPr>
              <w:pStyle w:val="Heading21"/>
            </w:pPr>
            <w:r>
              <w:t>Employability Skills</w:t>
            </w:r>
          </w:p>
        </w:tc>
        <w:tc>
          <w:tcPr>
            <w:tcW w:w="6299" w:type="dxa"/>
            <w:gridSpan w:val="4"/>
          </w:tcPr>
          <w:p w14:paraId="1A137EB4" w14:textId="77777777" w:rsidR="005A5B29" w:rsidRDefault="005A5B29" w:rsidP="005A5B29">
            <w:pPr>
              <w:pStyle w:val="unittext"/>
            </w:pPr>
            <w:r>
              <w:t>This unit contains employability skills.</w:t>
            </w:r>
          </w:p>
        </w:tc>
      </w:tr>
      <w:tr w:rsidR="005A5B29" w14:paraId="0C3BE752" w14:textId="77777777" w:rsidTr="005A5B29">
        <w:tc>
          <w:tcPr>
            <w:tcW w:w="2943" w:type="dxa"/>
          </w:tcPr>
          <w:p w14:paraId="3EDD5901" w14:textId="77777777" w:rsidR="005A5B29" w:rsidRDefault="005A5B29" w:rsidP="005A5B29">
            <w:pPr>
              <w:pStyle w:val="Heading21"/>
            </w:pPr>
            <w:r>
              <w:t>Application of the Unit</w:t>
            </w:r>
          </w:p>
        </w:tc>
        <w:tc>
          <w:tcPr>
            <w:tcW w:w="6299" w:type="dxa"/>
            <w:gridSpan w:val="4"/>
          </w:tcPr>
          <w:p w14:paraId="4CAC6217" w14:textId="77777777" w:rsidR="005A5B29" w:rsidRDefault="005A5B29" w:rsidP="005A5B29">
            <w:pPr>
              <w:pStyle w:val="unittext"/>
            </w:pPr>
            <w:r>
              <w:t xml:space="preserve">This unit applies to learners wishing to </w:t>
            </w:r>
            <w:r w:rsidRPr="00C35135">
              <w:t>improve their educational and vocational participation options in the science field</w:t>
            </w:r>
            <w:r>
              <w:t>.</w:t>
            </w:r>
          </w:p>
        </w:tc>
      </w:tr>
      <w:tr w:rsidR="005A5B29" w14:paraId="13D6B4E5" w14:textId="77777777" w:rsidTr="005A5B29">
        <w:tc>
          <w:tcPr>
            <w:tcW w:w="2943" w:type="dxa"/>
          </w:tcPr>
          <w:p w14:paraId="7125FBE5" w14:textId="77777777" w:rsidR="005A5B29" w:rsidRDefault="005A5B29" w:rsidP="005A5B29">
            <w:pPr>
              <w:pStyle w:val="Heading21"/>
            </w:pPr>
            <w:r>
              <w:t>Element</w:t>
            </w:r>
          </w:p>
          <w:p w14:paraId="593D687E" w14:textId="77777777" w:rsidR="005A5B29" w:rsidRDefault="005A5B29" w:rsidP="005A5B29">
            <w:pPr>
              <w:pStyle w:val="text"/>
            </w:pPr>
            <w:r w:rsidRPr="005979AA">
              <w:t>Elements describe the essential outcomes of a unit of competency. Elements describe actions or outcomes that are demonstrable and assessable.</w:t>
            </w:r>
          </w:p>
        </w:tc>
        <w:tc>
          <w:tcPr>
            <w:tcW w:w="6299" w:type="dxa"/>
            <w:gridSpan w:val="4"/>
          </w:tcPr>
          <w:p w14:paraId="23DE7D9F" w14:textId="77777777" w:rsidR="005A5B29" w:rsidRDefault="005A5B29" w:rsidP="005A5B29">
            <w:pPr>
              <w:pStyle w:val="Heading21"/>
            </w:pPr>
            <w:r>
              <w:t>Performance Criteria</w:t>
            </w:r>
          </w:p>
          <w:p w14:paraId="2985FA0E" w14:textId="77777777" w:rsidR="005A5B29" w:rsidRDefault="005A5B29" w:rsidP="005A5B29">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2CC430D7" w14:textId="77777777" w:rsidTr="005A5B29">
        <w:tc>
          <w:tcPr>
            <w:tcW w:w="2943" w:type="dxa"/>
          </w:tcPr>
          <w:p w14:paraId="2EE66572" w14:textId="77777777" w:rsidR="005A5B29" w:rsidRDefault="005A5B29" w:rsidP="005A5B29">
            <w:pPr>
              <w:pStyle w:val="spacer"/>
            </w:pPr>
          </w:p>
        </w:tc>
        <w:tc>
          <w:tcPr>
            <w:tcW w:w="6299" w:type="dxa"/>
            <w:gridSpan w:val="4"/>
          </w:tcPr>
          <w:p w14:paraId="57CE9F5A" w14:textId="77777777" w:rsidR="005A5B29" w:rsidRDefault="005A5B29" w:rsidP="005A5B29">
            <w:pPr>
              <w:pStyle w:val="spacer"/>
            </w:pPr>
          </w:p>
        </w:tc>
      </w:tr>
      <w:tr w:rsidR="005A5B29" w14:paraId="6DB8EA60" w14:textId="77777777" w:rsidTr="005A5B29">
        <w:tc>
          <w:tcPr>
            <w:tcW w:w="2943" w:type="dxa"/>
            <w:vMerge w:val="restart"/>
          </w:tcPr>
          <w:p w14:paraId="7D926638" w14:textId="77777777" w:rsidR="005A5B29" w:rsidRPr="0084371F" w:rsidRDefault="005A5B29" w:rsidP="005A5B29">
            <w:pPr>
              <w:pStyle w:val="element"/>
              <w:keepNext/>
            </w:pPr>
            <w:r w:rsidRPr="0084371F">
              <w:t>1</w:t>
            </w:r>
            <w:r>
              <w:tab/>
              <w:t>Plan an investigation of an event which has affected the environment</w:t>
            </w:r>
          </w:p>
        </w:tc>
        <w:tc>
          <w:tcPr>
            <w:tcW w:w="570" w:type="dxa"/>
            <w:gridSpan w:val="2"/>
          </w:tcPr>
          <w:p w14:paraId="7468626F" w14:textId="77777777" w:rsidR="005A5B29" w:rsidRDefault="005A5B29" w:rsidP="005A5B29">
            <w:pPr>
              <w:pStyle w:val="PC"/>
              <w:keepNext/>
            </w:pPr>
            <w:r>
              <w:t>1.1</w:t>
            </w:r>
          </w:p>
        </w:tc>
        <w:tc>
          <w:tcPr>
            <w:tcW w:w="5729" w:type="dxa"/>
            <w:gridSpan w:val="2"/>
          </w:tcPr>
          <w:p w14:paraId="63953256" w14:textId="77777777" w:rsidR="005A5B29" w:rsidRDefault="005A5B29" w:rsidP="005A5B29">
            <w:pPr>
              <w:pStyle w:val="PC"/>
              <w:keepNext/>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5A5B29" w14:paraId="7E9441DB" w14:textId="77777777" w:rsidTr="005A5B29">
        <w:tc>
          <w:tcPr>
            <w:tcW w:w="2943" w:type="dxa"/>
            <w:vMerge/>
          </w:tcPr>
          <w:p w14:paraId="6A045C9C" w14:textId="77777777" w:rsidR="005A5B29" w:rsidRPr="0084371F" w:rsidRDefault="005A5B29" w:rsidP="005A5B29">
            <w:pPr>
              <w:pStyle w:val="element"/>
              <w:keepNext/>
            </w:pPr>
          </w:p>
        </w:tc>
        <w:tc>
          <w:tcPr>
            <w:tcW w:w="570" w:type="dxa"/>
            <w:gridSpan w:val="2"/>
          </w:tcPr>
          <w:p w14:paraId="4461B0B4" w14:textId="77777777" w:rsidR="005A5B29" w:rsidRDefault="005A5B29" w:rsidP="005A5B29">
            <w:pPr>
              <w:pStyle w:val="PC"/>
              <w:keepNext/>
            </w:pPr>
            <w:r>
              <w:t>1.2</w:t>
            </w:r>
          </w:p>
        </w:tc>
        <w:tc>
          <w:tcPr>
            <w:tcW w:w="5729" w:type="dxa"/>
            <w:gridSpan w:val="2"/>
          </w:tcPr>
          <w:p w14:paraId="72C4AFAC" w14:textId="77777777" w:rsidR="005A5B29" w:rsidRDefault="005A5B29" w:rsidP="005A5B29">
            <w:pPr>
              <w:pStyle w:val="PC"/>
              <w:keepNext/>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5A5B29" w14:paraId="6B4E8A23" w14:textId="77777777" w:rsidTr="005A5B29">
        <w:tc>
          <w:tcPr>
            <w:tcW w:w="2943" w:type="dxa"/>
            <w:vMerge/>
          </w:tcPr>
          <w:p w14:paraId="18AF6FD0" w14:textId="77777777" w:rsidR="005A5B29" w:rsidRPr="0084371F" w:rsidRDefault="005A5B29" w:rsidP="005A5B29">
            <w:pPr>
              <w:pStyle w:val="element"/>
              <w:keepNext/>
            </w:pPr>
          </w:p>
        </w:tc>
        <w:tc>
          <w:tcPr>
            <w:tcW w:w="570" w:type="dxa"/>
            <w:gridSpan w:val="2"/>
          </w:tcPr>
          <w:p w14:paraId="1D613EC7" w14:textId="77777777" w:rsidR="005A5B29" w:rsidRDefault="005A5B29" w:rsidP="005A5B29">
            <w:pPr>
              <w:pStyle w:val="PC"/>
              <w:keepNext/>
            </w:pPr>
            <w:r>
              <w:t>1.3</w:t>
            </w:r>
          </w:p>
        </w:tc>
        <w:tc>
          <w:tcPr>
            <w:tcW w:w="5729" w:type="dxa"/>
            <w:gridSpan w:val="2"/>
          </w:tcPr>
          <w:p w14:paraId="36B22552" w14:textId="77777777" w:rsidR="005A5B29" w:rsidRDefault="005A5B29" w:rsidP="005A5B29">
            <w:pPr>
              <w:pStyle w:val="PC"/>
              <w:keepNext/>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5A5B29" w14:paraId="127F7944" w14:textId="77777777" w:rsidTr="005A5B29">
        <w:tc>
          <w:tcPr>
            <w:tcW w:w="2943" w:type="dxa"/>
            <w:vMerge/>
          </w:tcPr>
          <w:p w14:paraId="3F164844" w14:textId="77777777" w:rsidR="005A5B29" w:rsidRPr="0084371F" w:rsidRDefault="005A5B29" w:rsidP="005A5B29">
            <w:pPr>
              <w:pStyle w:val="element"/>
              <w:keepNext/>
            </w:pPr>
          </w:p>
        </w:tc>
        <w:tc>
          <w:tcPr>
            <w:tcW w:w="570" w:type="dxa"/>
            <w:gridSpan w:val="2"/>
          </w:tcPr>
          <w:p w14:paraId="54DF33BD" w14:textId="77777777" w:rsidR="005A5B29" w:rsidRDefault="005A5B29" w:rsidP="005A5B29">
            <w:pPr>
              <w:pStyle w:val="PC"/>
              <w:keepNext/>
            </w:pPr>
            <w:r>
              <w:t>1.4</w:t>
            </w:r>
          </w:p>
        </w:tc>
        <w:tc>
          <w:tcPr>
            <w:tcW w:w="5729" w:type="dxa"/>
            <w:gridSpan w:val="2"/>
          </w:tcPr>
          <w:p w14:paraId="11D0CE1A" w14:textId="77777777" w:rsidR="005A5B29" w:rsidRDefault="005A5B29" w:rsidP="005A5B29">
            <w:pPr>
              <w:pStyle w:val="PC"/>
              <w:keepNext/>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5A5B29" w14:paraId="04FA0232" w14:textId="77777777" w:rsidTr="005A5B29">
        <w:tc>
          <w:tcPr>
            <w:tcW w:w="2943" w:type="dxa"/>
          </w:tcPr>
          <w:p w14:paraId="3F5BD38F" w14:textId="77777777" w:rsidR="005A5B29" w:rsidRDefault="005A5B29" w:rsidP="005A5B29">
            <w:pPr>
              <w:pStyle w:val="spacer"/>
            </w:pPr>
          </w:p>
        </w:tc>
        <w:tc>
          <w:tcPr>
            <w:tcW w:w="6299" w:type="dxa"/>
            <w:gridSpan w:val="4"/>
          </w:tcPr>
          <w:p w14:paraId="40CFF515" w14:textId="77777777" w:rsidR="005A5B29" w:rsidRDefault="005A5B29" w:rsidP="005A5B29">
            <w:pPr>
              <w:pStyle w:val="spacer"/>
            </w:pPr>
          </w:p>
        </w:tc>
      </w:tr>
      <w:tr w:rsidR="005A5B29" w14:paraId="6A125227" w14:textId="77777777" w:rsidTr="005A5B29">
        <w:tc>
          <w:tcPr>
            <w:tcW w:w="2943" w:type="dxa"/>
            <w:vMerge w:val="restart"/>
          </w:tcPr>
          <w:p w14:paraId="0632EA4C" w14:textId="77777777" w:rsidR="005A5B29" w:rsidRDefault="005A5B29" w:rsidP="005A5B29">
            <w:pPr>
              <w:pStyle w:val="element"/>
              <w:keepNext/>
            </w:pPr>
            <w:r>
              <w:t>2</w:t>
            </w:r>
            <w:r>
              <w:tab/>
              <w:t>Examine the environmental impact of the event</w:t>
            </w:r>
          </w:p>
        </w:tc>
        <w:tc>
          <w:tcPr>
            <w:tcW w:w="585" w:type="dxa"/>
            <w:gridSpan w:val="3"/>
          </w:tcPr>
          <w:p w14:paraId="6A530693" w14:textId="77777777" w:rsidR="005A5B29" w:rsidRDefault="005A5B29" w:rsidP="005A5B29">
            <w:pPr>
              <w:pStyle w:val="PC"/>
              <w:keepNext/>
            </w:pPr>
            <w:r>
              <w:t>2.1</w:t>
            </w:r>
          </w:p>
        </w:tc>
        <w:tc>
          <w:tcPr>
            <w:tcW w:w="5714" w:type="dxa"/>
          </w:tcPr>
          <w:p w14:paraId="0E30329C" w14:textId="77777777" w:rsidR="005A5B29" w:rsidRDefault="005A5B29" w:rsidP="005A5B29">
            <w:pPr>
              <w:pStyle w:val="PC"/>
              <w:keepNext/>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5A5B29" w14:paraId="61BAF53E" w14:textId="77777777" w:rsidTr="005A5B29">
        <w:tc>
          <w:tcPr>
            <w:tcW w:w="2943" w:type="dxa"/>
            <w:vMerge/>
          </w:tcPr>
          <w:p w14:paraId="5BE686F2" w14:textId="77777777" w:rsidR="005A5B29" w:rsidRDefault="005A5B29" w:rsidP="005A5B29">
            <w:pPr>
              <w:keepNext/>
            </w:pPr>
          </w:p>
        </w:tc>
        <w:tc>
          <w:tcPr>
            <w:tcW w:w="585" w:type="dxa"/>
            <w:gridSpan w:val="3"/>
          </w:tcPr>
          <w:p w14:paraId="35D3D785" w14:textId="77777777" w:rsidR="005A5B29" w:rsidRDefault="005A5B29" w:rsidP="005A5B29">
            <w:pPr>
              <w:pStyle w:val="PC"/>
              <w:keepNext/>
            </w:pPr>
            <w:r>
              <w:t>2.2</w:t>
            </w:r>
          </w:p>
        </w:tc>
        <w:tc>
          <w:tcPr>
            <w:tcW w:w="5714" w:type="dxa"/>
          </w:tcPr>
          <w:p w14:paraId="1AFFC87C" w14:textId="77777777" w:rsidR="005A5B29" w:rsidRDefault="005A5B29" w:rsidP="005A5B29">
            <w:pPr>
              <w:pStyle w:val="PC"/>
              <w:keepNext/>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5A5B29" w14:paraId="260D9658" w14:textId="77777777" w:rsidTr="005A5B29">
        <w:tc>
          <w:tcPr>
            <w:tcW w:w="2943" w:type="dxa"/>
            <w:vMerge/>
          </w:tcPr>
          <w:p w14:paraId="5C5F2E34" w14:textId="77777777" w:rsidR="005A5B29" w:rsidRDefault="005A5B29" w:rsidP="005A5B29">
            <w:pPr>
              <w:keepNext/>
            </w:pPr>
          </w:p>
        </w:tc>
        <w:tc>
          <w:tcPr>
            <w:tcW w:w="585" w:type="dxa"/>
            <w:gridSpan w:val="3"/>
          </w:tcPr>
          <w:p w14:paraId="4A7C6332" w14:textId="77777777" w:rsidR="005A5B29" w:rsidRDefault="005A5B29" w:rsidP="005A5B29">
            <w:pPr>
              <w:pStyle w:val="PC"/>
              <w:keepNext/>
            </w:pPr>
            <w:r>
              <w:t>2.3</w:t>
            </w:r>
          </w:p>
        </w:tc>
        <w:tc>
          <w:tcPr>
            <w:tcW w:w="5714" w:type="dxa"/>
          </w:tcPr>
          <w:p w14:paraId="20F65AFE" w14:textId="77777777" w:rsidR="005A5B29" w:rsidRDefault="005A5B29" w:rsidP="005A5B29">
            <w:pPr>
              <w:pStyle w:val="PC"/>
              <w:keepNext/>
            </w:pPr>
            <w:r>
              <w:t>Record the results of the investigation using</w:t>
            </w:r>
            <w:r>
              <w:rPr>
                <w:b/>
              </w:rPr>
              <w:t xml:space="preserve"> </w:t>
            </w:r>
            <w:r>
              <w:rPr>
                <w:b/>
                <w:i/>
              </w:rPr>
              <w:t>appropriate scientific terminology</w:t>
            </w:r>
          </w:p>
        </w:tc>
      </w:tr>
      <w:tr w:rsidR="005A5B29" w14:paraId="405AD08E" w14:textId="77777777" w:rsidTr="005A5B29">
        <w:tc>
          <w:tcPr>
            <w:tcW w:w="2943" w:type="dxa"/>
          </w:tcPr>
          <w:p w14:paraId="724D802A" w14:textId="77777777" w:rsidR="005A5B29" w:rsidRDefault="005A5B29" w:rsidP="005A5B29">
            <w:pPr>
              <w:pStyle w:val="spacer"/>
            </w:pPr>
          </w:p>
        </w:tc>
        <w:tc>
          <w:tcPr>
            <w:tcW w:w="6299" w:type="dxa"/>
            <w:gridSpan w:val="4"/>
          </w:tcPr>
          <w:p w14:paraId="223AAF10" w14:textId="77777777" w:rsidR="005A5B29" w:rsidRDefault="005A5B29" w:rsidP="005A5B29">
            <w:pPr>
              <w:pStyle w:val="spacer"/>
            </w:pPr>
          </w:p>
        </w:tc>
      </w:tr>
      <w:tr w:rsidR="005A5B29" w14:paraId="4C06CB93" w14:textId="77777777" w:rsidTr="005A5B29">
        <w:tc>
          <w:tcPr>
            <w:tcW w:w="2943" w:type="dxa"/>
            <w:vMerge w:val="restart"/>
          </w:tcPr>
          <w:p w14:paraId="76FFA5F5" w14:textId="77777777" w:rsidR="005A5B29" w:rsidRDefault="005A5B29" w:rsidP="005A5B29">
            <w:pPr>
              <w:pStyle w:val="element"/>
              <w:keepNext/>
            </w:pPr>
            <w:r>
              <w:t>3</w:t>
            </w:r>
            <w:r>
              <w:tab/>
              <w:t>Report on the investigation</w:t>
            </w:r>
          </w:p>
        </w:tc>
        <w:tc>
          <w:tcPr>
            <w:tcW w:w="570" w:type="dxa"/>
            <w:gridSpan w:val="2"/>
          </w:tcPr>
          <w:p w14:paraId="488EA80E" w14:textId="77777777" w:rsidR="005A5B29" w:rsidRDefault="005A5B29" w:rsidP="005A5B29">
            <w:pPr>
              <w:pStyle w:val="PC"/>
              <w:keepNext/>
            </w:pPr>
            <w:r>
              <w:t>3.1</w:t>
            </w:r>
          </w:p>
        </w:tc>
        <w:tc>
          <w:tcPr>
            <w:tcW w:w="5729" w:type="dxa"/>
            <w:gridSpan w:val="2"/>
          </w:tcPr>
          <w:p w14:paraId="23D20B43" w14:textId="77777777" w:rsidR="005A5B29" w:rsidRDefault="005A5B29" w:rsidP="005A5B29">
            <w:pPr>
              <w:pStyle w:val="PC"/>
              <w:keepNext/>
            </w:pPr>
            <w:r>
              <w:rPr>
                <w:b/>
                <w:i/>
              </w:rPr>
              <w:t xml:space="preserve">Present </w:t>
            </w:r>
            <w:r>
              <w:t>the</w:t>
            </w:r>
            <w:r>
              <w:rPr>
                <w:b/>
              </w:rPr>
              <w:t xml:space="preserve"> </w:t>
            </w:r>
            <w:r w:rsidRPr="00BB18DC">
              <w:t>findings</w:t>
            </w:r>
            <w:r>
              <w:rPr>
                <w:b/>
              </w:rPr>
              <w:t xml:space="preserve"> </w:t>
            </w:r>
            <w:r>
              <w:t xml:space="preserve">of the investigation </w:t>
            </w:r>
          </w:p>
        </w:tc>
      </w:tr>
      <w:tr w:rsidR="005A5B29" w14:paraId="1C324805" w14:textId="77777777" w:rsidTr="005A5B29">
        <w:tc>
          <w:tcPr>
            <w:tcW w:w="2943" w:type="dxa"/>
            <w:vMerge/>
          </w:tcPr>
          <w:p w14:paraId="3BBCB61F" w14:textId="77777777" w:rsidR="005A5B29" w:rsidRDefault="005A5B29" w:rsidP="005A5B29">
            <w:pPr>
              <w:keepNext/>
            </w:pPr>
          </w:p>
        </w:tc>
        <w:tc>
          <w:tcPr>
            <w:tcW w:w="570" w:type="dxa"/>
            <w:gridSpan w:val="2"/>
          </w:tcPr>
          <w:p w14:paraId="51A3966E" w14:textId="77777777" w:rsidR="005A5B29" w:rsidRDefault="005A5B29" w:rsidP="005A5B29">
            <w:pPr>
              <w:pStyle w:val="PC"/>
              <w:keepNext/>
            </w:pPr>
            <w:r>
              <w:t>3.2</w:t>
            </w:r>
          </w:p>
        </w:tc>
        <w:tc>
          <w:tcPr>
            <w:tcW w:w="5729" w:type="dxa"/>
            <w:gridSpan w:val="2"/>
          </w:tcPr>
          <w:p w14:paraId="0BCEEBA1" w14:textId="77777777" w:rsidR="005A5B29" w:rsidRDefault="005A5B29" w:rsidP="005A5B29">
            <w:pPr>
              <w:pStyle w:val="PC"/>
              <w:keepNext/>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5A5B29" w14:paraId="4F523B67" w14:textId="77777777" w:rsidTr="005A5B29">
        <w:tc>
          <w:tcPr>
            <w:tcW w:w="2943" w:type="dxa"/>
          </w:tcPr>
          <w:p w14:paraId="5001BB10" w14:textId="77777777" w:rsidR="005A5B29" w:rsidRDefault="005A5B29" w:rsidP="005A5B29">
            <w:pPr>
              <w:pStyle w:val="spacer"/>
            </w:pPr>
          </w:p>
        </w:tc>
        <w:tc>
          <w:tcPr>
            <w:tcW w:w="6299" w:type="dxa"/>
            <w:gridSpan w:val="4"/>
          </w:tcPr>
          <w:p w14:paraId="6D722715" w14:textId="77777777" w:rsidR="005A5B29" w:rsidRDefault="005A5B29" w:rsidP="005A5B29">
            <w:pPr>
              <w:pStyle w:val="spacer"/>
            </w:pPr>
          </w:p>
        </w:tc>
      </w:tr>
      <w:tr w:rsidR="005A5B29" w14:paraId="0C8307AA" w14:textId="77777777" w:rsidTr="005A5B29">
        <w:tc>
          <w:tcPr>
            <w:tcW w:w="9242" w:type="dxa"/>
            <w:gridSpan w:val="5"/>
          </w:tcPr>
          <w:p w14:paraId="20BDB21D" w14:textId="77777777" w:rsidR="005A5B29" w:rsidRDefault="005A5B29" w:rsidP="005A5B29">
            <w:pPr>
              <w:pStyle w:val="Heading21"/>
            </w:pPr>
            <w:r>
              <w:t>Required Knowledge and Skills</w:t>
            </w:r>
          </w:p>
          <w:p w14:paraId="2866D841" w14:textId="77777777" w:rsidR="005A5B29" w:rsidRDefault="005A5B29" w:rsidP="005A5B29">
            <w:pPr>
              <w:pStyle w:val="text"/>
            </w:pPr>
            <w:r w:rsidRPr="005979AA">
              <w:t>This describes the essential skills and knowledge and their level required for this unit</w:t>
            </w:r>
            <w:r>
              <w:t>.</w:t>
            </w:r>
          </w:p>
        </w:tc>
      </w:tr>
      <w:tr w:rsidR="005A5B29" w14:paraId="121394C7" w14:textId="77777777" w:rsidTr="005A5B29">
        <w:tc>
          <w:tcPr>
            <w:tcW w:w="9242" w:type="dxa"/>
            <w:gridSpan w:val="5"/>
          </w:tcPr>
          <w:p w14:paraId="19C9B444" w14:textId="77777777" w:rsidR="005A5B29" w:rsidRDefault="005A5B29" w:rsidP="005A5B29">
            <w:pPr>
              <w:pStyle w:val="unittext"/>
            </w:pPr>
            <w:r>
              <w:t>Required Knowledge:</w:t>
            </w:r>
          </w:p>
          <w:p w14:paraId="6A154E52" w14:textId="77777777" w:rsidR="005A5B29" w:rsidRDefault="005A5B29" w:rsidP="005A5B29">
            <w:pPr>
              <w:pStyle w:val="bullet"/>
              <w:numPr>
                <w:ilvl w:val="0"/>
                <w:numId w:val="13"/>
              </w:numPr>
              <w:ind w:left="284" w:hanging="284"/>
            </w:pPr>
            <w:r>
              <w:t>scientific terminology to enable information and ideas to be expressed verbally and in writing</w:t>
            </w:r>
          </w:p>
          <w:p w14:paraId="4E6A93C7" w14:textId="77777777" w:rsidR="005A5B29" w:rsidRDefault="005A5B29" w:rsidP="005A5B29">
            <w:pPr>
              <w:pStyle w:val="bullet"/>
              <w:numPr>
                <w:ilvl w:val="0"/>
                <w:numId w:val="13"/>
              </w:numPr>
              <w:ind w:left="284" w:hanging="284"/>
            </w:pPr>
            <w:r>
              <w:t xml:space="preserve">meaning making strategies including </w:t>
            </w:r>
            <w:r w:rsidRPr="00571820">
              <w:t>the ability to interpret and analyse a series of connected paragraphs</w:t>
            </w:r>
          </w:p>
          <w:p w14:paraId="69B41A06" w14:textId="77777777" w:rsidR="005A5B29" w:rsidRDefault="005A5B29" w:rsidP="005A5B29">
            <w:pPr>
              <w:pStyle w:val="bullet"/>
              <w:numPr>
                <w:ilvl w:val="0"/>
                <w:numId w:val="13"/>
              </w:numPr>
              <w:ind w:left="284" w:hanging="284"/>
            </w:pPr>
            <w:r>
              <w:t xml:space="preserve">sources of scientific information </w:t>
            </w:r>
          </w:p>
          <w:p w14:paraId="3D574520" w14:textId="77777777" w:rsidR="005A5B29" w:rsidRDefault="005A5B29" w:rsidP="005A5B29">
            <w:pPr>
              <w:pStyle w:val="unittext"/>
            </w:pPr>
            <w:r>
              <w:t>Required Skills:</w:t>
            </w:r>
          </w:p>
          <w:p w14:paraId="5803BA82" w14:textId="77777777" w:rsidR="005A5B29" w:rsidRDefault="005A5B29" w:rsidP="005A5B29">
            <w:pPr>
              <w:pStyle w:val="bullet"/>
              <w:numPr>
                <w:ilvl w:val="0"/>
                <w:numId w:val="13"/>
              </w:numPr>
              <w:ind w:left="284" w:hanging="284"/>
            </w:pPr>
            <w:r>
              <w:t>communication skills to:</w:t>
            </w:r>
          </w:p>
          <w:p w14:paraId="2216FDEC" w14:textId="77777777" w:rsidR="005A5B29" w:rsidRDefault="005A5B29" w:rsidP="005A5B29">
            <w:pPr>
              <w:pStyle w:val="endash"/>
              <w:keepNext/>
              <w:ind w:left="568" w:hanging="284"/>
            </w:pPr>
            <w:r>
              <w:t xml:space="preserve">present findings </w:t>
            </w:r>
          </w:p>
          <w:p w14:paraId="67180167" w14:textId="77777777" w:rsidR="005A5B29" w:rsidRDefault="005A5B29" w:rsidP="005A5B29">
            <w:pPr>
              <w:pStyle w:val="endash"/>
              <w:keepNext/>
              <w:ind w:left="568" w:hanging="284"/>
            </w:pPr>
            <w:r>
              <w:t>discuss the outcomes of investigations</w:t>
            </w:r>
          </w:p>
          <w:p w14:paraId="1EFAAEE0" w14:textId="77777777" w:rsidR="005A5B29" w:rsidRDefault="005A5B29" w:rsidP="005A5B29">
            <w:pPr>
              <w:pStyle w:val="bullet"/>
              <w:numPr>
                <w:ilvl w:val="0"/>
                <w:numId w:val="13"/>
              </w:numPr>
              <w:ind w:left="284" w:hanging="284"/>
            </w:pPr>
            <w:r>
              <w:t xml:space="preserve">problem solving skills to analyse scientific information </w:t>
            </w:r>
          </w:p>
        </w:tc>
      </w:tr>
      <w:tr w:rsidR="005A5B29" w14:paraId="5EA41235" w14:textId="77777777" w:rsidTr="005A5B29">
        <w:tc>
          <w:tcPr>
            <w:tcW w:w="9242" w:type="dxa"/>
            <w:gridSpan w:val="5"/>
          </w:tcPr>
          <w:p w14:paraId="143F6220" w14:textId="77777777" w:rsidR="005A5B29" w:rsidRDefault="005A5B29" w:rsidP="005A5B29">
            <w:pPr>
              <w:pStyle w:val="spacer"/>
            </w:pPr>
          </w:p>
        </w:tc>
      </w:tr>
      <w:tr w:rsidR="005A5B29" w14:paraId="1BFF3675" w14:textId="77777777" w:rsidTr="005A5B29">
        <w:tc>
          <w:tcPr>
            <w:tcW w:w="9242" w:type="dxa"/>
            <w:gridSpan w:val="5"/>
          </w:tcPr>
          <w:p w14:paraId="575B5804" w14:textId="77777777" w:rsidR="005A5B29" w:rsidRDefault="005A5B29" w:rsidP="005A5B29">
            <w:pPr>
              <w:pStyle w:val="Heading21"/>
            </w:pPr>
            <w:r>
              <w:t>Range Statement</w:t>
            </w:r>
          </w:p>
          <w:p w14:paraId="664C6658" w14:textId="77777777" w:rsidR="005A5B29" w:rsidRDefault="005A5B29" w:rsidP="005A5B29">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58222C63" w14:textId="77777777" w:rsidTr="005A5B29">
        <w:tc>
          <w:tcPr>
            <w:tcW w:w="3369" w:type="dxa"/>
            <w:gridSpan w:val="2"/>
          </w:tcPr>
          <w:p w14:paraId="28D8DCFB" w14:textId="77777777" w:rsidR="005A5B29" w:rsidRPr="00BB18DC" w:rsidRDefault="005A5B29" w:rsidP="005A5B29">
            <w:pPr>
              <w:pStyle w:val="unittext"/>
            </w:pPr>
            <w:r>
              <w:rPr>
                <w:b/>
                <w:i/>
              </w:rPr>
              <w:t xml:space="preserve">Event </w:t>
            </w:r>
            <w:r>
              <w:t>may include:</w:t>
            </w:r>
          </w:p>
        </w:tc>
        <w:tc>
          <w:tcPr>
            <w:tcW w:w="5873" w:type="dxa"/>
            <w:gridSpan w:val="3"/>
          </w:tcPr>
          <w:p w14:paraId="22A23EAF" w14:textId="77777777" w:rsidR="005A5B29" w:rsidRPr="00314007" w:rsidRDefault="005A5B29" w:rsidP="005A5B29">
            <w:pPr>
              <w:pStyle w:val="bullet"/>
              <w:numPr>
                <w:ilvl w:val="0"/>
                <w:numId w:val="13"/>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14:paraId="454B8D93" w14:textId="77777777" w:rsidR="005A5B29" w:rsidRPr="00CC3F63" w:rsidRDefault="005A5B29" w:rsidP="005A5B29">
            <w:pPr>
              <w:pStyle w:val="endash"/>
              <w:keepNext/>
              <w:ind w:left="568" w:hanging="284"/>
            </w:pPr>
            <w:r>
              <w:t>weather patterns</w:t>
            </w:r>
          </w:p>
          <w:p w14:paraId="7E831D9C" w14:textId="77777777" w:rsidR="005A5B29" w:rsidRPr="00CC3F63" w:rsidRDefault="005A5B29" w:rsidP="005A5B29">
            <w:pPr>
              <w:pStyle w:val="endash"/>
              <w:keepNext/>
              <w:ind w:left="568" w:hanging="284"/>
            </w:pPr>
            <w:r>
              <w:t>continental shift</w:t>
            </w:r>
          </w:p>
          <w:p w14:paraId="0713E861" w14:textId="77777777" w:rsidR="005A5B29" w:rsidRPr="00CC3F63" w:rsidRDefault="005A5B29" w:rsidP="005A5B29">
            <w:pPr>
              <w:pStyle w:val="endash"/>
              <w:keepNext/>
              <w:ind w:left="568" w:hanging="284"/>
            </w:pPr>
            <w:r>
              <w:t>variation in flora and fauna</w:t>
            </w:r>
          </w:p>
          <w:p w14:paraId="21C68AB6" w14:textId="77777777" w:rsidR="005A5B29" w:rsidRPr="00CC3F63" w:rsidRDefault="005A5B29" w:rsidP="005A5B29">
            <w:pPr>
              <w:pStyle w:val="endash"/>
              <w:keepNext/>
              <w:ind w:left="568" w:hanging="284"/>
            </w:pPr>
            <w:r>
              <w:t>formation of the earth’s strata</w:t>
            </w:r>
          </w:p>
          <w:p w14:paraId="58C427CE" w14:textId="77777777" w:rsidR="005A5B29" w:rsidRPr="00CC3F63" w:rsidRDefault="005A5B29" w:rsidP="005A5B29">
            <w:pPr>
              <w:pStyle w:val="endash"/>
              <w:keepNext/>
              <w:ind w:left="568" w:hanging="284"/>
            </w:pPr>
            <w:r>
              <w:t>movement of the earth’s crust and mantle</w:t>
            </w:r>
          </w:p>
          <w:p w14:paraId="7837F2CF" w14:textId="77777777" w:rsidR="005A5B29" w:rsidRPr="00CC3F63" w:rsidRDefault="005A5B29" w:rsidP="005A5B29">
            <w:pPr>
              <w:pStyle w:val="endash"/>
              <w:keepNext/>
              <w:ind w:left="568" w:hanging="284"/>
            </w:pPr>
            <w:r w:rsidRPr="00F934CD">
              <w:t>s</w:t>
            </w:r>
            <w:r>
              <w:t>easonal cycles</w:t>
            </w:r>
          </w:p>
          <w:p w14:paraId="156ADB66" w14:textId="77777777" w:rsidR="005A5B29" w:rsidRDefault="005A5B29" w:rsidP="005A5B29">
            <w:pPr>
              <w:pStyle w:val="bullet"/>
              <w:numPr>
                <w:ilvl w:val="0"/>
                <w:numId w:val="13"/>
              </w:numPr>
              <w:ind w:left="284" w:hanging="284"/>
            </w:pPr>
            <w:r>
              <w:t>human induced events:</w:t>
            </w:r>
          </w:p>
          <w:p w14:paraId="3F6F969F" w14:textId="77777777" w:rsidR="005A5B29" w:rsidRPr="006B43A0" w:rsidRDefault="005A5B29" w:rsidP="005A5B29">
            <w:pPr>
              <w:pStyle w:val="endash"/>
              <w:keepNext/>
              <w:ind w:left="568" w:hanging="284"/>
            </w:pPr>
            <w:r w:rsidRPr="006B43A0">
              <w:t xml:space="preserve">introduction of invasive species such as rabbits and cane toads into </w:t>
            </w:r>
            <w:smartTag w:uri="urn:schemas-microsoft-com:office:smarttags" w:element="place">
              <w:smartTag w:uri="urn:schemas-microsoft-com:office:smarttags" w:element="country-region">
                <w:r w:rsidRPr="006B43A0">
                  <w:t>Australia</w:t>
                </w:r>
              </w:smartTag>
            </w:smartTag>
          </w:p>
          <w:p w14:paraId="36F21EF0" w14:textId="77777777" w:rsidR="005A5B29" w:rsidRPr="006B43A0" w:rsidRDefault="005A5B29" w:rsidP="005A5B29">
            <w:pPr>
              <w:pStyle w:val="endash"/>
              <w:keepNext/>
              <w:ind w:left="568" w:hanging="284"/>
            </w:pPr>
            <w:r w:rsidRPr="006B43A0">
              <w:t>introduction of invasive flora</w:t>
            </w:r>
          </w:p>
          <w:p w14:paraId="0199BA7A" w14:textId="77777777" w:rsidR="005A5B29" w:rsidRPr="006B43A0" w:rsidRDefault="005A5B29" w:rsidP="005A5B29">
            <w:pPr>
              <w:pStyle w:val="endash"/>
              <w:keepNext/>
              <w:ind w:left="568" w:hanging="284"/>
            </w:pPr>
            <w:r w:rsidRPr="006B43A0">
              <w:t>global warming</w:t>
            </w:r>
          </w:p>
          <w:p w14:paraId="01939345" w14:textId="77777777" w:rsidR="005A5B29" w:rsidRPr="006B43A0" w:rsidRDefault="005A5B29" w:rsidP="005A5B29">
            <w:pPr>
              <w:pStyle w:val="endash"/>
              <w:keepNext/>
              <w:ind w:left="568" w:hanging="284"/>
            </w:pPr>
            <w:r w:rsidRPr="006B43A0">
              <w:t>irrigation</w:t>
            </w:r>
          </w:p>
          <w:p w14:paraId="15857358" w14:textId="77777777" w:rsidR="005A5B29" w:rsidRPr="006B43A0" w:rsidRDefault="005A5B29" w:rsidP="005A5B29">
            <w:pPr>
              <w:pStyle w:val="endash"/>
              <w:keepNext/>
              <w:ind w:left="568" w:hanging="284"/>
            </w:pPr>
            <w:r w:rsidRPr="006B43A0">
              <w:t>land clearing</w:t>
            </w:r>
          </w:p>
          <w:p w14:paraId="3BA6BB90" w14:textId="77777777" w:rsidR="005A5B29" w:rsidRPr="006B43A0" w:rsidRDefault="005A5B29" w:rsidP="005A5B29">
            <w:pPr>
              <w:pStyle w:val="endash"/>
              <w:keepNext/>
              <w:ind w:left="568" w:hanging="284"/>
            </w:pPr>
            <w:r w:rsidRPr="006B43A0">
              <w:t>intensive farming</w:t>
            </w:r>
          </w:p>
          <w:p w14:paraId="06766489" w14:textId="77777777" w:rsidR="005A5B29" w:rsidRPr="006B43A0" w:rsidRDefault="005A5B29" w:rsidP="005A5B29">
            <w:pPr>
              <w:pStyle w:val="endash"/>
              <w:keepNext/>
              <w:ind w:left="568" w:hanging="284"/>
            </w:pPr>
            <w:r w:rsidRPr="006B43A0">
              <w:t>use of chemicals</w:t>
            </w:r>
          </w:p>
          <w:p w14:paraId="06FB9611" w14:textId="77777777" w:rsidR="005A5B29" w:rsidRPr="006B43A0" w:rsidRDefault="005A5B29" w:rsidP="005A5B29">
            <w:pPr>
              <w:pStyle w:val="endash"/>
              <w:keepNext/>
              <w:ind w:left="568" w:hanging="284"/>
            </w:pPr>
            <w:r w:rsidRPr="006B43A0">
              <w:t>mining</w:t>
            </w:r>
          </w:p>
          <w:p w14:paraId="7CB8C9C9" w14:textId="77777777" w:rsidR="005A5B29" w:rsidRDefault="005A5B29" w:rsidP="005A5B29">
            <w:pPr>
              <w:pStyle w:val="bullet"/>
              <w:numPr>
                <w:ilvl w:val="0"/>
                <w:numId w:val="13"/>
              </w:numPr>
              <w:ind w:left="284" w:hanging="284"/>
            </w:pPr>
            <w:r w:rsidRPr="006B43A0">
              <w:t xml:space="preserve">nuclear </w:t>
            </w:r>
            <w:r w:rsidRPr="0049055B">
              <w:t>power</w:t>
            </w:r>
          </w:p>
        </w:tc>
      </w:tr>
      <w:tr w:rsidR="005A5B29" w14:paraId="54E328B6" w14:textId="77777777" w:rsidTr="005A5B29">
        <w:tc>
          <w:tcPr>
            <w:tcW w:w="9242" w:type="dxa"/>
            <w:gridSpan w:val="5"/>
          </w:tcPr>
          <w:p w14:paraId="320DC249" w14:textId="77777777" w:rsidR="005A5B29" w:rsidRDefault="005A5B29" w:rsidP="005A5B29">
            <w:pPr>
              <w:pStyle w:val="spacer"/>
            </w:pPr>
          </w:p>
        </w:tc>
      </w:tr>
      <w:tr w:rsidR="005A5B29" w14:paraId="201148E9" w14:textId="77777777" w:rsidTr="005A5B29">
        <w:tc>
          <w:tcPr>
            <w:tcW w:w="3369" w:type="dxa"/>
            <w:gridSpan w:val="2"/>
          </w:tcPr>
          <w:p w14:paraId="299D9ED1" w14:textId="77777777" w:rsidR="005A5B29" w:rsidRPr="005979AA" w:rsidRDefault="005A5B29" w:rsidP="005A5B29">
            <w:pPr>
              <w:pStyle w:val="unittext"/>
            </w:pPr>
            <w:r>
              <w:rPr>
                <w:b/>
                <w:i/>
              </w:rPr>
              <w:t xml:space="preserve">Impact </w:t>
            </w:r>
            <w:r>
              <w:t>may include:</w:t>
            </w:r>
          </w:p>
        </w:tc>
        <w:tc>
          <w:tcPr>
            <w:tcW w:w="5873" w:type="dxa"/>
            <w:gridSpan w:val="3"/>
          </w:tcPr>
          <w:p w14:paraId="1EE28375" w14:textId="77777777" w:rsidR="005A5B29" w:rsidRPr="00D021EE" w:rsidRDefault="005A5B29" w:rsidP="005A5B29">
            <w:pPr>
              <w:pStyle w:val="bullet"/>
              <w:numPr>
                <w:ilvl w:val="0"/>
                <w:numId w:val="13"/>
              </w:numPr>
              <w:ind w:left="284" w:hanging="284"/>
            </w:pPr>
            <w:r w:rsidRPr="00D021EE">
              <w:t>global warming</w:t>
            </w:r>
            <w:r>
              <w:t xml:space="preserve"> / </w:t>
            </w:r>
            <w:r w:rsidRPr="00D021EE">
              <w:t>climate change</w:t>
            </w:r>
            <w:r>
              <w:t xml:space="preserve"> / </w:t>
            </w:r>
            <w:r w:rsidRPr="00D021EE">
              <w:t>erosion</w:t>
            </w:r>
          </w:p>
          <w:p w14:paraId="72D9D693" w14:textId="77777777" w:rsidR="005A5B29" w:rsidRPr="00D021EE" w:rsidRDefault="005A5B29" w:rsidP="005A5B29">
            <w:pPr>
              <w:pStyle w:val="bullet"/>
              <w:numPr>
                <w:ilvl w:val="0"/>
                <w:numId w:val="13"/>
              </w:numPr>
              <w:ind w:left="284" w:hanging="284"/>
            </w:pPr>
            <w:r w:rsidRPr="00D021EE">
              <w:t>extreme natural events such as hurricanes, bushfires, earthquakes, floods, tsunamis, drought</w:t>
            </w:r>
          </w:p>
          <w:p w14:paraId="2A09B2A6" w14:textId="77777777" w:rsidR="005A5B29" w:rsidRPr="00D021EE" w:rsidRDefault="005A5B29" w:rsidP="005A5B29">
            <w:pPr>
              <w:pStyle w:val="bullet"/>
              <w:numPr>
                <w:ilvl w:val="0"/>
                <w:numId w:val="13"/>
              </w:numPr>
              <w:ind w:left="284" w:hanging="284"/>
            </w:pPr>
            <w:r w:rsidRPr="00D021EE">
              <w:t>extinction of flora or fauna</w:t>
            </w:r>
          </w:p>
          <w:p w14:paraId="51175DD9" w14:textId="77777777" w:rsidR="005A5B29" w:rsidRPr="00D021EE" w:rsidRDefault="005A5B29" w:rsidP="005A5B29">
            <w:pPr>
              <w:pStyle w:val="bullet"/>
              <w:numPr>
                <w:ilvl w:val="0"/>
                <w:numId w:val="13"/>
              </w:numPr>
              <w:ind w:left="284" w:hanging="284"/>
            </w:pPr>
            <w:r w:rsidRPr="00D021EE">
              <w:t>health problems</w:t>
            </w:r>
          </w:p>
          <w:p w14:paraId="08783BFB" w14:textId="77777777" w:rsidR="005A5B29" w:rsidRPr="00D021EE" w:rsidRDefault="005A5B29" w:rsidP="005A5B29">
            <w:pPr>
              <w:pStyle w:val="bullet"/>
              <w:numPr>
                <w:ilvl w:val="0"/>
                <w:numId w:val="13"/>
              </w:numPr>
              <w:ind w:left="284" w:hanging="284"/>
            </w:pPr>
            <w:r w:rsidRPr="00D021EE">
              <w:t>changes to ecosystems</w:t>
            </w:r>
          </w:p>
          <w:p w14:paraId="07A1C01D" w14:textId="77777777" w:rsidR="005A5B29" w:rsidRPr="00D021EE" w:rsidRDefault="005A5B29" w:rsidP="005A5B29">
            <w:pPr>
              <w:pStyle w:val="bullet"/>
              <w:numPr>
                <w:ilvl w:val="0"/>
                <w:numId w:val="13"/>
              </w:numPr>
              <w:ind w:left="284" w:hanging="284"/>
            </w:pPr>
            <w:r w:rsidRPr="00D021EE">
              <w:t>population movement</w:t>
            </w:r>
          </w:p>
          <w:p w14:paraId="6353C74A" w14:textId="77777777" w:rsidR="005A5B29" w:rsidRDefault="005A5B29" w:rsidP="005A5B29">
            <w:pPr>
              <w:pStyle w:val="bullet"/>
              <w:numPr>
                <w:ilvl w:val="0"/>
                <w:numId w:val="13"/>
              </w:numPr>
              <w:ind w:left="284" w:hanging="284"/>
            </w:pPr>
            <w:r w:rsidRPr="00D021EE">
              <w:t>changes to lifestyle</w:t>
            </w:r>
          </w:p>
        </w:tc>
      </w:tr>
      <w:tr w:rsidR="005A5B29" w14:paraId="38E3D2E3" w14:textId="77777777" w:rsidTr="005A5B29">
        <w:tc>
          <w:tcPr>
            <w:tcW w:w="9242" w:type="dxa"/>
            <w:gridSpan w:val="5"/>
          </w:tcPr>
          <w:p w14:paraId="5226E31E" w14:textId="77777777" w:rsidR="005A5B29" w:rsidRDefault="005A5B29" w:rsidP="005A5B29">
            <w:pPr>
              <w:pStyle w:val="spacer"/>
            </w:pPr>
          </w:p>
        </w:tc>
      </w:tr>
      <w:tr w:rsidR="005A5B29" w14:paraId="6514CCCA" w14:textId="77777777" w:rsidTr="005A5B29">
        <w:tc>
          <w:tcPr>
            <w:tcW w:w="3369" w:type="dxa"/>
            <w:gridSpan w:val="2"/>
          </w:tcPr>
          <w:p w14:paraId="171E11E7" w14:textId="77777777" w:rsidR="005A5B29" w:rsidRPr="005979AA" w:rsidRDefault="005A5B29" w:rsidP="005A5B29">
            <w:pPr>
              <w:pStyle w:val="unittext"/>
            </w:pPr>
            <w:r>
              <w:rPr>
                <w:b/>
                <w:i/>
              </w:rPr>
              <w:t xml:space="preserve">Relevant person </w:t>
            </w:r>
            <w:r>
              <w:t>may include:</w:t>
            </w:r>
          </w:p>
        </w:tc>
        <w:tc>
          <w:tcPr>
            <w:tcW w:w="5873" w:type="dxa"/>
            <w:gridSpan w:val="3"/>
          </w:tcPr>
          <w:p w14:paraId="77A190AC" w14:textId="77777777" w:rsidR="005A5B29" w:rsidRDefault="005A5B29" w:rsidP="005A5B29">
            <w:pPr>
              <w:pStyle w:val="bullet"/>
              <w:numPr>
                <w:ilvl w:val="0"/>
                <w:numId w:val="13"/>
              </w:numPr>
              <w:ind w:left="284" w:hanging="284"/>
            </w:pPr>
            <w:r>
              <w:t>supervisor</w:t>
            </w:r>
          </w:p>
          <w:p w14:paraId="0C381AD0" w14:textId="77777777" w:rsidR="005A5B29" w:rsidRDefault="005A5B29" w:rsidP="005A5B29">
            <w:pPr>
              <w:pStyle w:val="bullet"/>
              <w:numPr>
                <w:ilvl w:val="0"/>
                <w:numId w:val="13"/>
              </w:numPr>
              <w:ind w:left="284" w:hanging="284"/>
            </w:pPr>
            <w:r>
              <w:t>mentor / teacher</w:t>
            </w:r>
          </w:p>
          <w:p w14:paraId="5F6948A5" w14:textId="77777777" w:rsidR="005A5B29" w:rsidRDefault="005A5B29" w:rsidP="005A5B29">
            <w:pPr>
              <w:pStyle w:val="bullet"/>
              <w:numPr>
                <w:ilvl w:val="0"/>
                <w:numId w:val="13"/>
              </w:numPr>
              <w:ind w:left="284" w:hanging="284"/>
            </w:pPr>
            <w:r>
              <w:t>team members</w:t>
            </w:r>
          </w:p>
        </w:tc>
      </w:tr>
      <w:tr w:rsidR="005A5B29" w14:paraId="4C668A16" w14:textId="77777777" w:rsidTr="005A5B29">
        <w:tc>
          <w:tcPr>
            <w:tcW w:w="9242" w:type="dxa"/>
            <w:gridSpan w:val="5"/>
          </w:tcPr>
          <w:p w14:paraId="6A013BF8" w14:textId="77777777" w:rsidR="005A5B29" w:rsidRDefault="005A5B29" w:rsidP="005A5B29">
            <w:pPr>
              <w:pStyle w:val="spacer"/>
            </w:pPr>
          </w:p>
        </w:tc>
      </w:tr>
      <w:tr w:rsidR="005A5B29" w14:paraId="77B1EA60" w14:textId="77777777" w:rsidTr="005A5B29">
        <w:tc>
          <w:tcPr>
            <w:tcW w:w="3369" w:type="dxa"/>
            <w:gridSpan w:val="2"/>
          </w:tcPr>
          <w:p w14:paraId="14CC448A" w14:textId="77777777" w:rsidR="005A5B29" w:rsidRPr="005979AA" w:rsidRDefault="005A5B29" w:rsidP="005A5B29">
            <w:pPr>
              <w:pStyle w:val="unittext"/>
            </w:pPr>
            <w:r>
              <w:rPr>
                <w:b/>
                <w:i/>
              </w:rPr>
              <w:t xml:space="preserve">Experiment or investigation </w:t>
            </w:r>
            <w:r>
              <w:t>may include:</w:t>
            </w:r>
          </w:p>
        </w:tc>
        <w:tc>
          <w:tcPr>
            <w:tcW w:w="5873" w:type="dxa"/>
            <w:gridSpan w:val="3"/>
          </w:tcPr>
          <w:p w14:paraId="7B6E0DBD" w14:textId="77777777" w:rsidR="005A5B29" w:rsidRPr="005A4040" w:rsidRDefault="005A5B29" w:rsidP="005A5B29">
            <w:pPr>
              <w:pStyle w:val="bullet"/>
              <w:numPr>
                <w:ilvl w:val="0"/>
                <w:numId w:val="13"/>
              </w:numPr>
              <w:ind w:left="284" w:hanging="284"/>
            </w:pPr>
            <w:r w:rsidRPr="005A4040">
              <w:t>the relationship between atmospheric change and a natural event</w:t>
            </w:r>
          </w:p>
          <w:p w14:paraId="481200EC" w14:textId="77777777" w:rsidR="005A5B29" w:rsidRPr="005A4040" w:rsidRDefault="005A5B29" w:rsidP="005A5B29">
            <w:pPr>
              <w:pStyle w:val="bullet"/>
              <w:numPr>
                <w:ilvl w:val="0"/>
                <w:numId w:val="13"/>
              </w:numPr>
              <w:ind w:left="284" w:hanging="284"/>
            </w:pPr>
            <w:r w:rsidRPr="005A4040">
              <w:t>the relationship between movement of the earth’s crust and mantle and a natural event</w:t>
            </w:r>
          </w:p>
          <w:p w14:paraId="75BA41E9" w14:textId="77777777" w:rsidR="005A5B29" w:rsidRPr="005A4040" w:rsidRDefault="005A5B29" w:rsidP="005A5B29">
            <w:pPr>
              <w:pStyle w:val="bullet"/>
              <w:numPr>
                <w:ilvl w:val="0"/>
                <w:numId w:val="13"/>
              </w:numPr>
              <w:ind w:left="284" w:hanging="284"/>
            </w:pPr>
            <w:r w:rsidRPr="005A4040">
              <w:t>the changing position of continental Australia over geological time</w:t>
            </w:r>
          </w:p>
          <w:p w14:paraId="057F823B" w14:textId="77777777" w:rsidR="005A5B29" w:rsidRPr="005A4040" w:rsidRDefault="005A5B29" w:rsidP="005A5B29">
            <w:pPr>
              <w:pStyle w:val="bullet"/>
              <w:numPr>
                <w:ilvl w:val="0"/>
                <w:numId w:val="13"/>
              </w:numPr>
              <w:ind w:left="284" w:hanging="284"/>
            </w:pPr>
            <w:r w:rsidRPr="005A4040">
              <w:t xml:space="preserve">how flora and fauna have adapted to a particular zone </w:t>
            </w:r>
            <w:r>
              <w:t xml:space="preserve">such as </w:t>
            </w:r>
            <w:r w:rsidRPr="005A4040">
              <w:t>temperate, tropical zones</w:t>
            </w:r>
          </w:p>
          <w:p w14:paraId="07B3CB35" w14:textId="77777777" w:rsidR="005A5B29" w:rsidRPr="005A4040" w:rsidRDefault="005A5B29" w:rsidP="005A5B29">
            <w:pPr>
              <w:pStyle w:val="bullet"/>
              <w:numPr>
                <w:ilvl w:val="0"/>
                <w:numId w:val="13"/>
              </w:numPr>
              <w:ind w:left="284" w:hanging="284"/>
            </w:pPr>
            <w:r w:rsidRPr="005A4040">
              <w:t>the reasons for and the impact of introducing particular flora or animal species to Australia</w:t>
            </w:r>
          </w:p>
          <w:p w14:paraId="17876575" w14:textId="77777777" w:rsidR="005A5B29" w:rsidRPr="005A4040" w:rsidRDefault="005A5B29" w:rsidP="005A5B29">
            <w:pPr>
              <w:pStyle w:val="bullet"/>
              <w:numPr>
                <w:ilvl w:val="0"/>
                <w:numId w:val="13"/>
              </w:numPr>
              <w:ind w:left="284" w:hanging="284"/>
            </w:pPr>
            <w:r w:rsidRPr="005A4040">
              <w:t xml:space="preserve">the impact of conservation activities on the environment </w:t>
            </w:r>
            <w:r>
              <w:t xml:space="preserve">such as </w:t>
            </w:r>
            <w:r w:rsidRPr="005A4040">
              <w:t>recycling, pollution control, alternative fuels</w:t>
            </w:r>
          </w:p>
          <w:p w14:paraId="404BEBA2" w14:textId="77777777" w:rsidR="005A5B29" w:rsidRPr="005A4040" w:rsidRDefault="005A5B29" w:rsidP="005A5B29">
            <w:pPr>
              <w:pStyle w:val="bullet"/>
              <w:numPr>
                <w:ilvl w:val="0"/>
                <w:numId w:val="13"/>
              </w:numPr>
              <w:ind w:left="284" w:hanging="284"/>
            </w:pPr>
            <w:r w:rsidRPr="005A4040">
              <w:t>global warming as a phenomenon that has contributed to life on earth</w:t>
            </w:r>
          </w:p>
          <w:p w14:paraId="3B9B6D2F" w14:textId="77777777" w:rsidR="005A5B29" w:rsidRPr="005A4040" w:rsidRDefault="005A5B29" w:rsidP="005A5B29">
            <w:pPr>
              <w:pStyle w:val="bullet"/>
              <w:numPr>
                <w:ilvl w:val="0"/>
                <w:numId w:val="13"/>
              </w:numPr>
              <w:ind w:left="284" w:hanging="284"/>
            </w:pPr>
            <w:r w:rsidRPr="005A4040">
              <w:t>the methods and technology used to measure the earth’s movements including animal movements, seismograph and satellite</w:t>
            </w:r>
          </w:p>
          <w:p w14:paraId="54B87AEA" w14:textId="77777777" w:rsidR="005A5B29" w:rsidRPr="005A4040" w:rsidRDefault="005A5B29" w:rsidP="005A5B29">
            <w:pPr>
              <w:pStyle w:val="bullet"/>
              <w:numPr>
                <w:ilvl w:val="0"/>
                <w:numId w:val="13"/>
              </w:numPr>
              <w:ind w:left="284" w:hanging="284"/>
            </w:pPr>
            <w:r w:rsidRPr="005A4040">
              <w:t>the causes and effects of erosion</w:t>
            </w:r>
          </w:p>
          <w:p w14:paraId="445050DA" w14:textId="77777777" w:rsidR="005A5B29" w:rsidRPr="005A4040" w:rsidRDefault="005A5B29" w:rsidP="005A5B29">
            <w:pPr>
              <w:pStyle w:val="bullet"/>
              <w:numPr>
                <w:ilvl w:val="0"/>
                <w:numId w:val="13"/>
              </w:numPr>
              <w:ind w:left="284" w:hanging="284"/>
            </w:pPr>
            <w:r w:rsidRPr="005A4040">
              <w:t>building a model of a volcano</w:t>
            </w:r>
          </w:p>
          <w:p w14:paraId="583A9FF9" w14:textId="77777777" w:rsidR="005A5B29" w:rsidRPr="005A4040" w:rsidRDefault="005A5B29" w:rsidP="005A5B29">
            <w:pPr>
              <w:pStyle w:val="bullet"/>
              <w:numPr>
                <w:ilvl w:val="0"/>
                <w:numId w:val="13"/>
              </w:numPr>
              <w:ind w:left="284" w:hanging="284"/>
            </w:pPr>
            <w:r w:rsidRPr="005A4040">
              <w:t>building a models of mountain formation</w:t>
            </w:r>
          </w:p>
          <w:p w14:paraId="5C17F90F" w14:textId="77777777" w:rsidR="005A5B29" w:rsidRPr="005A4040" w:rsidRDefault="005A5B29" w:rsidP="005A5B29">
            <w:pPr>
              <w:pStyle w:val="bullet"/>
              <w:numPr>
                <w:ilvl w:val="0"/>
                <w:numId w:val="13"/>
              </w:numPr>
              <w:ind w:left="284" w:hanging="284"/>
            </w:pPr>
            <w:r w:rsidRPr="005A4040">
              <w:t>p</w:t>
            </w:r>
            <w:r>
              <w:t xml:space="preserve">reparing a poster of the water </w:t>
            </w:r>
            <w:r w:rsidRPr="005A4040">
              <w:t>or carbon, nitrogen cycle showing its importance in the environment</w:t>
            </w:r>
          </w:p>
          <w:p w14:paraId="1EBA99FB" w14:textId="77777777" w:rsidR="005A5B29" w:rsidRDefault="005A5B29" w:rsidP="005A5B29">
            <w:pPr>
              <w:pStyle w:val="bullet"/>
              <w:numPr>
                <w:ilvl w:val="0"/>
                <w:numId w:val="13"/>
              </w:numPr>
              <w:ind w:left="284" w:hanging="284"/>
            </w:pPr>
            <w:r w:rsidRPr="005A4040">
              <w:t>researching artificial biospheres</w:t>
            </w:r>
          </w:p>
        </w:tc>
      </w:tr>
      <w:tr w:rsidR="005A5B29" w14:paraId="707AB2C0" w14:textId="77777777" w:rsidTr="005A5B29">
        <w:tc>
          <w:tcPr>
            <w:tcW w:w="9242" w:type="dxa"/>
            <w:gridSpan w:val="5"/>
          </w:tcPr>
          <w:p w14:paraId="7F796DEA" w14:textId="77777777" w:rsidR="005A5B29" w:rsidRDefault="005A5B29" w:rsidP="005A5B29">
            <w:pPr>
              <w:pStyle w:val="spacer"/>
            </w:pPr>
          </w:p>
        </w:tc>
      </w:tr>
      <w:tr w:rsidR="005A5B29" w14:paraId="0116226B" w14:textId="77777777" w:rsidTr="005A5B29">
        <w:tc>
          <w:tcPr>
            <w:tcW w:w="3369" w:type="dxa"/>
            <w:gridSpan w:val="2"/>
          </w:tcPr>
          <w:p w14:paraId="2E285C9F" w14:textId="77777777" w:rsidR="005A5B29" w:rsidRPr="005979AA" w:rsidRDefault="005A5B29" w:rsidP="005A5B29">
            <w:pPr>
              <w:pStyle w:val="unittext"/>
            </w:pPr>
            <w:r>
              <w:rPr>
                <w:b/>
                <w:i/>
              </w:rPr>
              <w:t>Investigation</w:t>
            </w:r>
            <w:r>
              <w:rPr>
                <w:i/>
              </w:rPr>
              <w:t xml:space="preserve"> </w:t>
            </w:r>
            <w:r>
              <w:rPr>
                <w:b/>
                <w:i/>
              </w:rPr>
              <w:t xml:space="preserve">methods </w:t>
            </w:r>
            <w:r>
              <w:t>may include:</w:t>
            </w:r>
          </w:p>
        </w:tc>
        <w:tc>
          <w:tcPr>
            <w:tcW w:w="5873" w:type="dxa"/>
            <w:gridSpan w:val="3"/>
          </w:tcPr>
          <w:p w14:paraId="5D7616C1" w14:textId="77777777" w:rsidR="005A5B29" w:rsidRPr="00B933EF" w:rsidRDefault="005A5B29" w:rsidP="005A5B29">
            <w:pPr>
              <w:pStyle w:val="bullet"/>
              <w:numPr>
                <w:ilvl w:val="0"/>
                <w:numId w:val="13"/>
              </w:numPr>
              <w:ind w:left="284" w:hanging="284"/>
            </w:pPr>
            <w:r w:rsidRPr="00B933EF">
              <w:t>observation</w:t>
            </w:r>
            <w:r>
              <w:t xml:space="preserve"> / </w:t>
            </w:r>
            <w:r w:rsidRPr="00B933EF">
              <w:t>interviews</w:t>
            </w:r>
          </w:p>
          <w:p w14:paraId="1653BF89" w14:textId="77777777" w:rsidR="005A5B29" w:rsidRPr="00B933EF" w:rsidRDefault="005A5B29" w:rsidP="005A5B29">
            <w:pPr>
              <w:pStyle w:val="bullet"/>
              <w:numPr>
                <w:ilvl w:val="0"/>
                <w:numId w:val="13"/>
              </w:numPr>
              <w:ind w:left="284" w:hanging="284"/>
            </w:pPr>
            <w:r w:rsidRPr="00B933EF">
              <w:t>collection of data or evidence</w:t>
            </w:r>
          </w:p>
          <w:p w14:paraId="25E7A0F2" w14:textId="77777777" w:rsidR="005A5B29" w:rsidRPr="00B933EF" w:rsidRDefault="005A5B29" w:rsidP="005A5B29">
            <w:pPr>
              <w:pStyle w:val="bullet"/>
              <w:numPr>
                <w:ilvl w:val="0"/>
                <w:numId w:val="13"/>
              </w:numPr>
              <w:ind w:left="284" w:hanging="284"/>
            </w:pPr>
            <w:r w:rsidRPr="00B933EF">
              <w:t>identifying the hypothesis behind the issue and testing undertaken</w:t>
            </w:r>
          </w:p>
          <w:p w14:paraId="421623E7" w14:textId="77777777" w:rsidR="005A5B29" w:rsidRPr="00B933EF" w:rsidRDefault="005A5B29" w:rsidP="005A5B29">
            <w:pPr>
              <w:pStyle w:val="bullet"/>
              <w:numPr>
                <w:ilvl w:val="0"/>
                <w:numId w:val="13"/>
              </w:numPr>
              <w:ind w:left="284" w:hanging="284"/>
            </w:pPr>
            <w:r w:rsidRPr="00B933EF">
              <w:t xml:space="preserve">checking the reproducibility and range of applicability of the results </w:t>
            </w:r>
            <w:r>
              <w:t xml:space="preserve">including </w:t>
            </w:r>
            <w:r w:rsidRPr="00B933EF">
              <w:t>do the results apply to all, many or few</w:t>
            </w:r>
            <w:r>
              <w:t>?</w:t>
            </w:r>
          </w:p>
          <w:p w14:paraId="666C3367" w14:textId="77777777" w:rsidR="005A5B29" w:rsidRPr="00B933EF" w:rsidRDefault="005A5B29" w:rsidP="005A5B29">
            <w:pPr>
              <w:pStyle w:val="bullet"/>
              <w:numPr>
                <w:ilvl w:val="0"/>
                <w:numId w:val="13"/>
              </w:numPr>
              <w:ind w:left="284" w:hanging="284"/>
            </w:pPr>
            <w:r w:rsidRPr="00B933EF">
              <w:t>listening to guest speakers</w:t>
            </w:r>
          </w:p>
          <w:p w14:paraId="5FFCD221" w14:textId="77777777" w:rsidR="005A5B29" w:rsidRDefault="005A5B29" w:rsidP="005A5B29">
            <w:pPr>
              <w:pStyle w:val="bullet"/>
              <w:numPr>
                <w:ilvl w:val="0"/>
                <w:numId w:val="13"/>
              </w:numPr>
              <w:ind w:left="284" w:hanging="284"/>
            </w:pPr>
            <w:r w:rsidRPr="00B933EF">
              <w:t>searching the internet or reference books</w:t>
            </w:r>
          </w:p>
        </w:tc>
      </w:tr>
      <w:tr w:rsidR="005A5B29" w14:paraId="49AAB1F6" w14:textId="77777777" w:rsidTr="005A5B29">
        <w:tc>
          <w:tcPr>
            <w:tcW w:w="9242" w:type="dxa"/>
            <w:gridSpan w:val="5"/>
          </w:tcPr>
          <w:p w14:paraId="493321F6" w14:textId="77777777" w:rsidR="005A5B29" w:rsidRDefault="005A5B29" w:rsidP="005A5B29">
            <w:pPr>
              <w:pStyle w:val="spacer"/>
            </w:pPr>
          </w:p>
        </w:tc>
      </w:tr>
      <w:tr w:rsidR="005A5B29" w14:paraId="0E5872F1" w14:textId="77777777" w:rsidTr="005A5B29">
        <w:tc>
          <w:tcPr>
            <w:tcW w:w="3369" w:type="dxa"/>
            <w:gridSpan w:val="2"/>
          </w:tcPr>
          <w:p w14:paraId="3479F645" w14:textId="77777777" w:rsidR="005A5B29" w:rsidRPr="005979AA" w:rsidRDefault="005A5B29" w:rsidP="005A5B29">
            <w:pPr>
              <w:pStyle w:val="unittext"/>
            </w:pPr>
            <w:r>
              <w:rPr>
                <w:b/>
                <w:i/>
              </w:rPr>
              <w:t xml:space="preserve">Plan </w:t>
            </w:r>
            <w:r>
              <w:t>may include:</w:t>
            </w:r>
          </w:p>
        </w:tc>
        <w:tc>
          <w:tcPr>
            <w:tcW w:w="5873" w:type="dxa"/>
            <w:gridSpan w:val="3"/>
          </w:tcPr>
          <w:p w14:paraId="45E98EFB" w14:textId="77777777" w:rsidR="005A5B29" w:rsidRDefault="005A5B29" w:rsidP="005A5B29">
            <w:pPr>
              <w:pStyle w:val="bullet"/>
              <w:numPr>
                <w:ilvl w:val="0"/>
                <w:numId w:val="13"/>
              </w:numPr>
              <w:ind w:left="284" w:hanging="284"/>
            </w:pPr>
            <w:r>
              <w:t>instructions to set up investigations:</w:t>
            </w:r>
          </w:p>
          <w:p w14:paraId="2C1F0BD3" w14:textId="77777777" w:rsidR="005A5B29" w:rsidRDefault="005A5B29" w:rsidP="005A5B29">
            <w:pPr>
              <w:pStyle w:val="endash"/>
              <w:keepNext/>
              <w:ind w:left="568" w:hanging="284"/>
            </w:pPr>
            <w:r>
              <w:t>required supervision</w:t>
            </w:r>
          </w:p>
          <w:p w14:paraId="3E1572EC" w14:textId="77777777" w:rsidR="005A5B29" w:rsidRDefault="005A5B29" w:rsidP="005A5B29">
            <w:pPr>
              <w:pStyle w:val="endash"/>
              <w:keepNext/>
              <w:ind w:left="568" w:hanging="284"/>
            </w:pPr>
            <w:r>
              <w:t>individual or team-based activities</w:t>
            </w:r>
          </w:p>
          <w:p w14:paraId="57E69655" w14:textId="77777777" w:rsidR="005A5B29" w:rsidRDefault="005A5B29" w:rsidP="005A5B29">
            <w:pPr>
              <w:pStyle w:val="endash"/>
              <w:keepNext/>
              <w:ind w:left="568" w:hanging="284"/>
            </w:pPr>
            <w:r>
              <w:t>OHS / WHS requirements</w:t>
            </w:r>
          </w:p>
          <w:p w14:paraId="44222979" w14:textId="77777777" w:rsidR="005A5B29" w:rsidRDefault="005A5B29" w:rsidP="005A5B29">
            <w:pPr>
              <w:pStyle w:val="bullet"/>
              <w:numPr>
                <w:ilvl w:val="0"/>
                <w:numId w:val="13"/>
              </w:numPr>
              <w:ind w:left="284" w:hanging="284"/>
            </w:pPr>
            <w:r>
              <w:t>selection of resources/location of information</w:t>
            </w:r>
          </w:p>
          <w:p w14:paraId="6D9DE4B1" w14:textId="77777777" w:rsidR="005A5B29" w:rsidRDefault="005A5B29" w:rsidP="005A5B29">
            <w:pPr>
              <w:pStyle w:val="bullet"/>
              <w:numPr>
                <w:ilvl w:val="0"/>
                <w:numId w:val="13"/>
              </w:numPr>
              <w:ind w:left="284" w:hanging="284"/>
            </w:pPr>
            <w:r>
              <w:t>persons to consult</w:t>
            </w:r>
          </w:p>
          <w:p w14:paraId="5D5B3D0E" w14:textId="77777777" w:rsidR="005A5B29" w:rsidRDefault="005A5B29" w:rsidP="005A5B29">
            <w:pPr>
              <w:pStyle w:val="bullet"/>
              <w:numPr>
                <w:ilvl w:val="0"/>
                <w:numId w:val="13"/>
              </w:numPr>
              <w:ind w:left="284" w:hanging="284"/>
            </w:pPr>
            <w:r>
              <w:t>places to visit for observation</w:t>
            </w:r>
          </w:p>
          <w:p w14:paraId="10422B83" w14:textId="77777777" w:rsidR="005A5B29" w:rsidRDefault="005A5B29" w:rsidP="005A5B29">
            <w:pPr>
              <w:pStyle w:val="bullet"/>
              <w:numPr>
                <w:ilvl w:val="0"/>
                <w:numId w:val="13"/>
              </w:numPr>
              <w:ind w:left="284" w:hanging="284"/>
            </w:pPr>
            <w:r>
              <w:t>identifying questions for research</w:t>
            </w:r>
          </w:p>
          <w:p w14:paraId="558C09DE" w14:textId="77777777" w:rsidR="005A5B29" w:rsidRDefault="005A5B29" w:rsidP="005A5B29">
            <w:pPr>
              <w:pStyle w:val="bullet"/>
              <w:numPr>
                <w:ilvl w:val="0"/>
                <w:numId w:val="13"/>
              </w:numPr>
              <w:ind w:left="284" w:hanging="284"/>
            </w:pPr>
            <w:r>
              <w:t>developing models</w:t>
            </w:r>
          </w:p>
          <w:p w14:paraId="78637C36" w14:textId="77777777" w:rsidR="005A5B29" w:rsidRDefault="005A5B29" w:rsidP="005A5B29">
            <w:pPr>
              <w:pStyle w:val="bullet"/>
              <w:numPr>
                <w:ilvl w:val="0"/>
                <w:numId w:val="13"/>
              </w:numPr>
              <w:ind w:left="284" w:hanging="284"/>
            </w:pPr>
            <w:r>
              <w:t>types of evidence such as photographs, printed information, interviews</w:t>
            </w:r>
          </w:p>
          <w:p w14:paraId="1BA11968" w14:textId="77777777" w:rsidR="005A5B29" w:rsidRDefault="005A5B29" w:rsidP="005A5B29">
            <w:pPr>
              <w:pStyle w:val="bullet"/>
              <w:numPr>
                <w:ilvl w:val="0"/>
                <w:numId w:val="13"/>
              </w:numPr>
              <w:ind w:left="284" w:hanging="284"/>
            </w:pPr>
            <w:r>
              <w:t>recording format</w:t>
            </w:r>
          </w:p>
        </w:tc>
      </w:tr>
      <w:tr w:rsidR="005A5B29" w14:paraId="57F57284" w14:textId="77777777" w:rsidTr="005A5B29">
        <w:tc>
          <w:tcPr>
            <w:tcW w:w="9242" w:type="dxa"/>
            <w:gridSpan w:val="5"/>
          </w:tcPr>
          <w:p w14:paraId="723E37F4" w14:textId="77777777" w:rsidR="005A5B29" w:rsidRDefault="005A5B29" w:rsidP="005A5B29">
            <w:pPr>
              <w:pStyle w:val="spacer"/>
            </w:pPr>
          </w:p>
        </w:tc>
      </w:tr>
      <w:tr w:rsidR="005A5B29" w14:paraId="53F63C86" w14:textId="77777777" w:rsidTr="005A5B29">
        <w:tc>
          <w:tcPr>
            <w:tcW w:w="3369" w:type="dxa"/>
            <w:gridSpan w:val="2"/>
          </w:tcPr>
          <w:p w14:paraId="7E371AED" w14:textId="77777777" w:rsidR="005A5B29" w:rsidRPr="005979AA" w:rsidRDefault="005A5B29" w:rsidP="005A5B29">
            <w:pPr>
              <w:pStyle w:val="unittext"/>
            </w:pPr>
            <w:r>
              <w:rPr>
                <w:b/>
                <w:i/>
              </w:rPr>
              <w:t xml:space="preserve">Scientific ideas or explanations </w:t>
            </w:r>
            <w:r>
              <w:t>may include:</w:t>
            </w:r>
          </w:p>
        </w:tc>
        <w:tc>
          <w:tcPr>
            <w:tcW w:w="5873" w:type="dxa"/>
            <w:gridSpan w:val="3"/>
          </w:tcPr>
          <w:p w14:paraId="2310E24C" w14:textId="77777777" w:rsidR="005A5B29" w:rsidRPr="00992310" w:rsidRDefault="005A5B29" w:rsidP="005A5B29">
            <w:pPr>
              <w:pStyle w:val="bullet"/>
              <w:numPr>
                <w:ilvl w:val="0"/>
                <w:numId w:val="13"/>
              </w:numPr>
              <w:ind w:left="284" w:hanging="284"/>
            </w:pPr>
            <w:r w:rsidRPr="00992310">
              <w:t>aspects and/or principles of conservation that relate to the event</w:t>
            </w:r>
          </w:p>
          <w:p w14:paraId="59C63C2C" w14:textId="77777777" w:rsidR="005A5B29" w:rsidRPr="00992310" w:rsidRDefault="005A5B29" w:rsidP="005A5B29">
            <w:pPr>
              <w:pStyle w:val="bullet"/>
              <w:numPr>
                <w:ilvl w:val="0"/>
                <w:numId w:val="13"/>
              </w:numPr>
              <w:ind w:left="284" w:hanging="284"/>
            </w:pPr>
            <w:r w:rsidRPr="00992310">
              <w:t>major factors that have contributed to the development of the environment found on earth, including climatic and atmospheric factors</w:t>
            </w:r>
          </w:p>
          <w:p w14:paraId="24FF5787" w14:textId="77777777" w:rsidR="005A5B29" w:rsidRPr="00992310" w:rsidRDefault="005A5B29" w:rsidP="005A5B29">
            <w:pPr>
              <w:pStyle w:val="bullet"/>
              <w:numPr>
                <w:ilvl w:val="0"/>
                <w:numId w:val="13"/>
              </w:numPr>
              <w:ind w:left="284" w:hanging="284"/>
            </w:pPr>
            <w:r w:rsidRPr="00992310">
              <w:t xml:space="preserve">major environmental zones found on earth such as subterranean, lithosphere, hydrosphere, atmosphere, biosphere </w:t>
            </w:r>
          </w:p>
          <w:p w14:paraId="72CD8CF6" w14:textId="77777777" w:rsidR="005A5B29" w:rsidRPr="00992310" w:rsidRDefault="005A5B29" w:rsidP="005A5B29">
            <w:pPr>
              <w:pStyle w:val="bullet"/>
              <w:numPr>
                <w:ilvl w:val="0"/>
                <w:numId w:val="13"/>
              </w:numPr>
              <w:ind w:left="284" w:hanging="284"/>
            </w:pPr>
            <w:r w:rsidRPr="00992310">
              <w:t>the effects of natural or human induced changes in the environment</w:t>
            </w:r>
          </w:p>
          <w:p w14:paraId="52A5BF0A" w14:textId="77777777" w:rsidR="005A5B29" w:rsidRPr="00992310" w:rsidRDefault="005A5B29" w:rsidP="005A5B29">
            <w:pPr>
              <w:pStyle w:val="bullet"/>
              <w:numPr>
                <w:ilvl w:val="0"/>
                <w:numId w:val="13"/>
              </w:numPr>
              <w:ind w:left="284" w:hanging="284"/>
            </w:pPr>
            <w:r w:rsidRPr="00992310">
              <w:t>the make up of the earth’s crust including rock types and their formation; methods for determining the age of the earth</w:t>
            </w:r>
          </w:p>
          <w:p w14:paraId="3B9EBE45" w14:textId="77777777" w:rsidR="005A5B29" w:rsidRDefault="005A5B29" w:rsidP="005A5B29">
            <w:pPr>
              <w:pStyle w:val="bullet"/>
              <w:numPr>
                <w:ilvl w:val="0"/>
                <w:numId w:val="13"/>
              </w:numPr>
              <w:ind w:left="284" w:hanging="284"/>
            </w:pPr>
            <w:r w:rsidRPr="00992310">
              <w:t>concept of habitats and niches</w:t>
            </w:r>
          </w:p>
        </w:tc>
      </w:tr>
      <w:tr w:rsidR="005A5B29" w14:paraId="5667F6D4" w14:textId="77777777" w:rsidTr="005A5B29">
        <w:tc>
          <w:tcPr>
            <w:tcW w:w="9242" w:type="dxa"/>
            <w:gridSpan w:val="5"/>
          </w:tcPr>
          <w:p w14:paraId="287CCA41" w14:textId="77777777" w:rsidR="005A5B29" w:rsidRDefault="005A5B29" w:rsidP="005A5B29">
            <w:pPr>
              <w:pStyle w:val="spacer"/>
            </w:pPr>
          </w:p>
        </w:tc>
      </w:tr>
      <w:tr w:rsidR="005A5B29" w14:paraId="611CF03A" w14:textId="77777777" w:rsidTr="005A5B29">
        <w:tc>
          <w:tcPr>
            <w:tcW w:w="3369" w:type="dxa"/>
            <w:gridSpan w:val="2"/>
          </w:tcPr>
          <w:p w14:paraId="6D750D56" w14:textId="77777777" w:rsidR="005A5B29" w:rsidRPr="005979AA" w:rsidRDefault="005A5B29" w:rsidP="005A5B29">
            <w:pPr>
              <w:pStyle w:val="unittext"/>
            </w:pPr>
            <w:r>
              <w:rPr>
                <w:b/>
                <w:i/>
              </w:rPr>
              <w:t xml:space="preserve">Appropriate scientific terminology </w:t>
            </w:r>
            <w:r>
              <w:t>may include:</w:t>
            </w:r>
          </w:p>
        </w:tc>
        <w:tc>
          <w:tcPr>
            <w:tcW w:w="5873" w:type="dxa"/>
            <w:gridSpan w:val="3"/>
          </w:tcPr>
          <w:p w14:paraId="3E8D92C7" w14:textId="77777777" w:rsidR="005A5B29" w:rsidRPr="00992310" w:rsidRDefault="005A5B29" w:rsidP="005A5B29">
            <w:pPr>
              <w:pStyle w:val="bullet"/>
              <w:numPr>
                <w:ilvl w:val="0"/>
                <w:numId w:val="13"/>
              </w:numPr>
              <w:ind w:left="284" w:hanging="284"/>
            </w:pPr>
            <w:r w:rsidRPr="00992310">
              <w:t>language associated with scientific method such as evidence, observe, aim, hypothesis, results, conclusions, recommendations, field or activity report, laboratory report</w:t>
            </w:r>
          </w:p>
          <w:p w14:paraId="5844C3EB" w14:textId="77777777" w:rsidR="005A5B29" w:rsidRPr="00992310" w:rsidRDefault="005A5B29" w:rsidP="005A5B29">
            <w:pPr>
              <w:pStyle w:val="bullet"/>
              <w:numPr>
                <w:ilvl w:val="0"/>
                <w:numId w:val="13"/>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5A5B29" w14:paraId="52AEFF93" w14:textId="77777777" w:rsidTr="005A5B29">
        <w:tc>
          <w:tcPr>
            <w:tcW w:w="9242" w:type="dxa"/>
            <w:gridSpan w:val="5"/>
          </w:tcPr>
          <w:p w14:paraId="2E38C374" w14:textId="77777777" w:rsidR="005A5B29" w:rsidRDefault="005A5B29" w:rsidP="005A5B29">
            <w:pPr>
              <w:pStyle w:val="spacer"/>
            </w:pPr>
          </w:p>
        </w:tc>
      </w:tr>
      <w:tr w:rsidR="005A5B29" w14:paraId="5D853612" w14:textId="77777777" w:rsidTr="005A5B29">
        <w:tc>
          <w:tcPr>
            <w:tcW w:w="3369" w:type="dxa"/>
            <w:gridSpan w:val="2"/>
          </w:tcPr>
          <w:p w14:paraId="1E8F7A5A" w14:textId="77777777" w:rsidR="005A5B29" w:rsidRDefault="005A5B29" w:rsidP="005A5B29">
            <w:pPr>
              <w:pStyle w:val="unittext"/>
            </w:pPr>
            <w:r>
              <w:rPr>
                <w:b/>
                <w:i/>
              </w:rPr>
              <w:t xml:space="preserve">Present </w:t>
            </w:r>
            <w:r>
              <w:t>may include:</w:t>
            </w:r>
          </w:p>
        </w:tc>
        <w:tc>
          <w:tcPr>
            <w:tcW w:w="5873" w:type="dxa"/>
            <w:gridSpan w:val="3"/>
          </w:tcPr>
          <w:p w14:paraId="0155A145" w14:textId="77777777" w:rsidR="005A5B29" w:rsidRPr="00992310" w:rsidRDefault="005A5B29" w:rsidP="005A5B29">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D188DFC" w14:textId="77777777" w:rsidR="005A5B29" w:rsidRPr="00992310" w:rsidRDefault="005A5B29" w:rsidP="005A5B29">
            <w:pPr>
              <w:pStyle w:val="bullet"/>
              <w:numPr>
                <w:ilvl w:val="0"/>
                <w:numId w:val="13"/>
              </w:numPr>
              <w:ind w:left="284" w:hanging="284"/>
            </w:pPr>
            <w:r w:rsidRPr="00992310">
              <w:t>using diagrams, graphics or photographs</w:t>
            </w:r>
          </w:p>
          <w:p w14:paraId="420BE60C" w14:textId="77777777" w:rsidR="005A5B29" w:rsidRDefault="005A5B29" w:rsidP="005A5B29">
            <w:pPr>
              <w:pStyle w:val="bullet"/>
              <w:numPr>
                <w:ilvl w:val="0"/>
                <w:numId w:val="13"/>
              </w:numPr>
              <w:ind w:left="284" w:hanging="284"/>
            </w:pPr>
            <w:r w:rsidRPr="00992310">
              <w:t>identifying and interpreting trends or conclusions in the information</w:t>
            </w:r>
          </w:p>
        </w:tc>
      </w:tr>
      <w:tr w:rsidR="005A5B29" w14:paraId="50E1872F" w14:textId="77777777" w:rsidTr="005A5B29">
        <w:tc>
          <w:tcPr>
            <w:tcW w:w="9242" w:type="dxa"/>
            <w:gridSpan w:val="5"/>
          </w:tcPr>
          <w:p w14:paraId="5A7836F7" w14:textId="77777777" w:rsidR="005A5B29" w:rsidRDefault="005A5B29" w:rsidP="005A5B29">
            <w:pPr>
              <w:pStyle w:val="spacer"/>
            </w:pPr>
          </w:p>
        </w:tc>
      </w:tr>
      <w:tr w:rsidR="005A5B29" w14:paraId="56A91171" w14:textId="77777777" w:rsidTr="005A5B29">
        <w:tc>
          <w:tcPr>
            <w:tcW w:w="3369" w:type="dxa"/>
            <w:gridSpan w:val="2"/>
          </w:tcPr>
          <w:p w14:paraId="770BEDAA" w14:textId="77777777" w:rsidR="005A5B29" w:rsidRDefault="005A5B29" w:rsidP="005A5B29">
            <w:pPr>
              <w:pStyle w:val="unittext"/>
            </w:pPr>
            <w:r>
              <w:rPr>
                <w:b/>
                <w:i/>
              </w:rPr>
              <w:t>Outcomes</w:t>
            </w:r>
            <w:r>
              <w:t xml:space="preserve"> may include:</w:t>
            </w:r>
          </w:p>
        </w:tc>
        <w:tc>
          <w:tcPr>
            <w:tcW w:w="5873" w:type="dxa"/>
            <w:gridSpan w:val="3"/>
          </w:tcPr>
          <w:p w14:paraId="1FA97990" w14:textId="77777777" w:rsidR="005A5B29" w:rsidRPr="00992310" w:rsidRDefault="005A5B29" w:rsidP="005A5B29">
            <w:pPr>
              <w:pStyle w:val="bullet"/>
              <w:numPr>
                <w:ilvl w:val="0"/>
                <w:numId w:val="13"/>
              </w:numPr>
              <w:ind w:left="284" w:hanging="284"/>
            </w:pPr>
            <w:r w:rsidRPr="00992310">
              <w:t>summary of issues of key scientific importance</w:t>
            </w:r>
          </w:p>
          <w:p w14:paraId="43A944E1" w14:textId="77777777" w:rsidR="005A5B29" w:rsidRPr="00992310" w:rsidRDefault="005A5B29" w:rsidP="005A5B29">
            <w:pPr>
              <w:pStyle w:val="bullet"/>
              <w:numPr>
                <w:ilvl w:val="0"/>
                <w:numId w:val="13"/>
              </w:numPr>
              <w:ind w:left="284" w:hanging="284"/>
            </w:pPr>
            <w:r w:rsidRPr="00992310">
              <w:t>lessons learned</w:t>
            </w:r>
          </w:p>
          <w:p w14:paraId="4FC45516" w14:textId="77777777" w:rsidR="005A5B29" w:rsidRPr="00992310" w:rsidRDefault="005A5B29" w:rsidP="005A5B29">
            <w:pPr>
              <w:pStyle w:val="bullet"/>
              <w:numPr>
                <w:ilvl w:val="0"/>
                <w:numId w:val="13"/>
              </w:numPr>
              <w:ind w:left="284" w:hanging="284"/>
            </w:pPr>
            <w:r w:rsidRPr="00992310">
              <w:t>relevance of issue to daily lives</w:t>
            </w:r>
          </w:p>
          <w:p w14:paraId="3A0115AB" w14:textId="77777777" w:rsidR="005A5B29" w:rsidRDefault="005A5B29" w:rsidP="005A5B29">
            <w:pPr>
              <w:pStyle w:val="bullet"/>
              <w:numPr>
                <w:ilvl w:val="0"/>
                <w:numId w:val="13"/>
              </w:numPr>
              <w:ind w:left="284" w:hanging="284"/>
            </w:pPr>
            <w:r w:rsidRPr="00992310">
              <w:t>explaining the underlying scientific principles of an environmental issue in simple terms</w:t>
            </w:r>
          </w:p>
        </w:tc>
      </w:tr>
      <w:tr w:rsidR="005A5B29" w14:paraId="701DCDE8" w14:textId="77777777" w:rsidTr="005A5B29">
        <w:tc>
          <w:tcPr>
            <w:tcW w:w="9242" w:type="dxa"/>
            <w:gridSpan w:val="5"/>
          </w:tcPr>
          <w:p w14:paraId="2F0F1177" w14:textId="77777777" w:rsidR="005A5B29" w:rsidRDefault="005A5B29" w:rsidP="005A5B29">
            <w:pPr>
              <w:pStyle w:val="spacer"/>
            </w:pPr>
          </w:p>
        </w:tc>
      </w:tr>
      <w:tr w:rsidR="005A5B29" w14:paraId="26324180" w14:textId="77777777" w:rsidTr="005A5B29">
        <w:tc>
          <w:tcPr>
            <w:tcW w:w="9242" w:type="dxa"/>
            <w:gridSpan w:val="5"/>
          </w:tcPr>
          <w:p w14:paraId="427128A7" w14:textId="77777777" w:rsidR="005A5B29" w:rsidRDefault="005A5B29" w:rsidP="005A5B29">
            <w:pPr>
              <w:pStyle w:val="Heading21"/>
            </w:pPr>
            <w:r>
              <w:t>Evidence Guide</w:t>
            </w:r>
          </w:p>
          <w:p w14:paraId="0A3173C0" w14:textId="77777777" w:rsidR="005A5B29" w:rsidRDefault="005A5B29" w:rsidP="005A5B29">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2DCF47E4" w14:textId="77777777" w:rsidTr="005A5B29">
        <w:tc>
          <w:tcPr>
            <w:tcW w:w="3369" w:type="dxa"/>
            <w:gridSpan w:val="2"/>
          </w:tcPr>
          <w:p w14:paraId="7107A08A" w14:textId="77777777" w:rsidR="005A5B29" w:rsidRPr="005979AA" w:rsidRDefault="005A5B29" w:rsidP="005A5B29">
            <w:pPr>
              <w:pStyle w:val="EG"/>
            </w:pPr>
            <w:r w:rsidRPr="005979AA">
              <w:t>Critical aspects for assessment and evidence required to demonstrate competency in this unit</w:t>
            </w:r>
          </w:p>
        </w:tc>
        <w:tc>
          <w:tcPr>
            <w:tcW w:w="5873" w:type="dxa"/>
            <w:gridSpan w:val="3"/>
          </w:tcPr>
          <w:p w14:paraId="4CA6D48E" w14:textId="77777777" w:rsidR="005A5B29" w:rsidRDefault="005A5B29" w:rsidP="005A5B29">
            <w:pPr>
              <w:pStyle w:val="unittext"/>
            </w:pPr>
            <w:r w:rsidRPr="003B087B">
              <w:t>Assessment</w:t>
            </w:r>
            <w:r>
              <w:t xml:space="preserve"> must confirm the ability to:</w:t>
            </w:r>
          </w:p>
          <w:p w14:paraId="37352055" w14:textId="77777777" w:rsidR="005A5B29" w:rsidRDefault="005A5B29" w:rsidP="005A5B29">
            <w:pPr>
              <w:pStyle w:val="bullet"/>
              <w:numPr>
                <w:ilvl w:val="0"/>
                <w:numId w:val="13"/>
              </w:numPr>
              <w:ind w:left="284" w:hanging="284"/>
            </w:pPr>
            <w:r>
              <w:t xml:space="preserve">use an evidence-based approach to plan and conduct an investigation into </w:t>
            </w:r>
            <w:r>
              <w:rPr>
                <w:szCs w:val="24"/>
              </w:rPr>
              <w:t>an environmental issue</w:t>
            </w:r>
          </w:p>
          <w:p w14:paraId="0C262111" w14:textId="77777777" w:rsidR="005A5B29" w:rsidRDefault="005A5B29" w:rsidP="005A5B29">
            <w:pPr>
              <w:pStyle w:val="bullet"/>
              <w:numPr>
                <w:ilvl w:val="0"/>
                <w:numId w:val="13"/>
              </w:numPr>
              <w:ind w:left="284" w:hanging="284"/>
            </w:pPr>
            <w:r>
              <w:t>present a report on the outcomes of the investigation using appropriate scientific terminology</w:t>
            </w:r>
          </w:p>
        </w:tc>
      </w:tr>
      <w:tr w:rsidR="005A5B29" w14:paraId="6E2D8298" w14:textId="77777777" w:rsidTr="005A5B29">
        <w:tc>
          <w:tcPr>
            <w:tcW w:w="9242" w:type="dxa"/>
            <w:gridSpan w:val="5"/>
          </w:tcPr>
          <w:p w14:paraId="0405D0F2" w14:textId="77777777" w:rsidR="005A5B29" w:rsidRDefault="005A5B29" w:rsidP="005A5B29">
            <w:pPr>
              <w:pStyle w:val="spacer"/>
            </w:pPr>
          </w:p>
        </w:tc>
      </w:tr>
      <w:tr w:rsidR="005A5B29" w14:paraId="23EFA2FB" w14:textId="77777777" w:rsidTr="005A5B29">
        <w:tc>
          <w:tcPr>
            <w:tcW w:w="3369" w:type="dxa"/>
            <w:gridSpan w:val="2"/>
          </w:tcPr>
          <w:p w14:paraId="62F7E146" w14:textId="77777777" w:rsidR="005A5B29" w:rsidRPr="005979AA" w:rsidRDefault="005A5B29" w:rsidP="005A5B29">
            <w:pPr>
              <w:pStyle w:val="EG"/>
            </w:pPr>
            <w:r w:rsidRPr="005979AA">
              <w:t>Context of and specific resources for assessment</w:t>
            </w:r>
          </w:p>
        </w:tc>
        <w:tc>
          <w:tcPr>
            <w:tcW w:w="5873" w:type="dxa"/>
            <w:gridSpan w:val="3"/>
          </w:tcPr>
          <w:p w14:paraId="5A8A3589" w14:textId="77777777" w:rsidR="005A5B29" w:rsidRDefault="005A5B29" w:rsidP="005A5B29">
            <w:pPr>
              <w:pStyle w:val="unittext"/>
            </w:pPr>
            <w:r>
              <w:t>Assessment must ensure access to:</w:t>
            </w:r>
          </w:p>
          <w:p w14:paraId="0334B352" w14:textId="77777777" w:rsidR="005A5B29" w:rsidRDefault="005A5B29" w:rsidP="005A5B29">
            <w:pPr>
              <w:pStyle w:val="bullet"/>
              <w:numPr>
                <w:ilvl w:val="0"/>
                <w:numId w:val="13"/>
              </w:numPr>
              <w:ind w:left="284" w:hanging="284"/>
            </w:pPr>
            <w:r>
              <w:t>computers and the internet where appropriate to enable information to be researched</w:t>
            </w:r>
          </w:p>
          <w:p w14:paraId="17D00F82" w14:textId="77777777" w:rsidR="005A5B29" w:rsidRDefault="005A5B29" w:rsidP="005A5B29">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76C7E7A3" w14:textId="77777777" w:rsidTr="005A5B29">
        <w:tc>
          <w:tcPr>
            <w:tcW w:w="9242" w:type="dxa"/>
            <w:gridSpan w:val="5"/>
          </w:tcPr>
          <w:p w14:paraId="3B4C3CDE" w14:textId="77777777" w:rsidR="005A5B29" w:rsidRDefault="005A5B29" w:rsidP="005A5B29">
            <w:pPr>
              <w:pStyle w:val="spacer"/>
            </w:pPr>
          </w:p>
        </w:tc>
      </w:tr>
      <w:tr w:rsidR="005A5B29" w14:paraId="4C0CFCE2" w14:textId="77777777" w:rsidTr="005A5B29">
        <w:tc>
          <w:tcPr>
            <w:tcW w:w="3369" w:type="dxa"/>
            <w:gridSpan w:val="2"/>
          </w:tcPr>
          <w:p w14:paraId="6E0E53FE" w14:textId="77777777" w:rsidR="005A5B29" w:rsidRPr="00622D2D" w:rsidRDefault="005A5B29" w:rsidP="005A5B29">
            <w:pPr>
              <w:pStyle w:val="EG"/>
            </w:pPr>
            <w:r w:rsidRPr="005979AA">
              <w:t>Method(s) of assessment</w:t>
            </w:r>
          </w:p>
        </w:tc>
        <w:tc>
          <w:tcPr>
            <w:tcW w:w="5873" w:type="dxa"/>
            <w:gridSpan w:val="3"/>
          </w:tcPr>
          <w:p w14:paraId="36B93A2D" w14:textId="77777777" w:rsidR="005A5B29" w:rsidRDefault="005A5B29" w:rsidP="005A5B29">
            <w:pPr>
              <w:pStyle w:val="unittext"/>
            </w:pPr>
            <w:r>
              <w:t>The following suggested assessment methods are suitable for this unit:</w:t>
            </w:r>
          </w:p>
          <w:p w14:paraId="7AF99068" w14:textId="77777777" w:rsidR="005A5B29" w:rsidRDefault="005A5B29" w:rsidP="005A5B29">
            <w:pPr>
              <w:pStyle w:val="bullet"/>
              <w:numPr>
                <w:ilvl w:val="0"/>
                <w:numId w:val="13"/>
              </w:numPr>
              <w:ind w:left="284" w:hanging="284"/>
            </w:pPr>
            <w:r>
              <w:t>portfolio of investigations undertaken:</w:t>
            </w:r>
          </w:p>
          <w:p w14:paraId="5325F199" w14:textId="77777777" w:rsidR="005A5B29" w:rsidRDefault="005A5B29" w:rsidP="005A5B29">
            <w:pPr>
              <w:pStyle w:val="endash"/>
              <w:keepNext/>
              <w:ind w:left="568" w:hanging="284"/>
            </w:pPr>
            <w:r>
              <w:t xml:space="preserve">according to a plan developed by the learner </w:t>
            </w:r>
          </w:p>
          <w:p w14:paraId="71B25252" w14:textId="77777777" w:rsidR="005A5B29" w:rsidRDefault="005A5B29" w:rsidP="005A5B29">
            <w:pPr>
              <w:pStyle w:val="endash"/>
              <w:keepNext/>
              <w:ind w:left="568" w:hanging="284"/>
            </w:pPr>
            <w:r>
              <w:t xml:space="preserve">including conclusions drawn on the impact of the scientific issue </w:t>
            </w:r>
          </w:p>
          <w:p w14:paraId="610D0887" w14:textId="77777777" w:rsidR="005A5B29" w:rsidRDefault="005A5B29" w:rsidP="005A5B29">
            <w:pPr>
              <w:pStyle w:val="bullet"/>
              <w:numPr>
                <w:ilvl w:val="0"/>
                <w:numId w:val="13"/>
              </w:numPr>
              <w:ind w:left="284" w:hanging="284"/>
            </w:pPr>
            <w:r>
              <w:t>group discussion to assess the ability to discuss findings using appropriate terminology</w:t>
            </w:r>
          </w:p>
        </w:tc>
      </w:tr>
    </w:tbl>
    <w:p w14:paraId="3806573A" w14:textId="77777777" w:rsidR="005A5B29" w:rsidRDefault="005A5B29" w:rsidP="0089509B">
      <w:pPr>
        <w:pStyle w:val="CodeTOC"/>
        <w:sectPr w:rsidR="005A5B29" w:rsidSect="00DD2FE7">
          <w:headerReference w:type="even" r:id="rId400"/>
          <w:headerReference w:type="default" r:id="rId401"/>
          <w:footerReference w:type="even" r:id="rId402"/>
          <w:headerReference w:type="first" r:id="rId403"/>
          <w:footerReference w:type="first" r:id="rId40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A5B29" w14:paraId="6DE79A24" w14:textId="77777777" w:rsidTr="005A5B29">
        <w:tc>
          <w:tcPr>
            <w:tcW w:w="2943" w:type="dxa"/>
          </w:tcPr>
          <w:p w14:paraId="10BF4844" w14:textId="77777777" w:rsidR="005A5B29" w:rsidRPr="00D72D90" w:rsidRDefault="005A5B29" w:rsidP="005A5B29">
            <w:pPr>
              <w:pStyle w:val="CodeTOC"/>
            </w:pPr>
            <w:r w:rsidRPr="00D72D90">
              <w:t>Unit Code</w:t>
            </w:r>
          </w:p>
        </w:tc>
        <w:tc>
          <w:tcPr>
            <w:tcW w:w="6299" w:type="dxa"/>
            <w:gridSpan w:val="4"/>
          </w:tcPr>
          <w:p w14:paraId="154407B0" w14:textId="77777777" w:rsidR="005A5B29" w:rsidRPr="00D72D90" w:rsidRDefault="005A5B29" w:rsidP="005A5B29">
            <w:pPr>
              <w:pStyle w:val="code"/>
            </w:pPr>
            <w:bookmarkStart w:id="325" w:name="_Toc514234433"/>
            <w:r>
              <w:rPr>
                <w:color w:val="000000"/>
              </w:rPr>
              <w:t>VU22426</w:t>
            </w:r>
            <w:bookmarkEnd w:id="325"/>
          </w:p>
        </w:tc>
      </w:tr>
      <w:tr w:rsidR="005A5B29" w14:paraId="3CD927FC" w14:textId="77777777" w:rsidTr="005A5B29">
        <w:tc>
          <w:tcPr>
            <w:tcW w:w="2943" w:type="dxa"/>
          </w:tcPr>
          <w:p w14:paraId="6911418D" w14:textId="77777777" w:rsidR="005A5B29" w:rsidRPr="00D72D90" w:rsidRDefault="005A5B29" w:rsidP="005A5B29">
            <w:pPr>
              <w:pStyle w:val="CodeTOC"/>
            </w:pPr>
            <w:r w:rsidRPr="00D72D90">
              <w:t>Unit Title</w:t>
            </w:r>
          </w:p>
        </w:tc>
        <w:tc>
          <w:tcPr>
            <w:tcW w:w="6299" w:type="dxa"/>
            <w:gridSpan w:val="4"/>
          </w:tcPr>
          <w:p w14:paraId="560C9C68" w14:textId="77777777" w:rsidR="005A5B29" w:rsidRPr="00D72D90" w:rsidRDefault="005A5B29" w:rsidP="005A5B29">
            <w:pPr>
              <w:pStyle w:val="code"/>
            </w:pPr>
            <w:bookmarkStart w:id="326" w:name="_Toc507058745"/>
            <w:bookmarkStart w:id="327" w:name="_Toc514234434"/>
            <w:r w:rsidRPr="000D655C">
              <w:t>Investigate the characteristics of living things</w:t>
            </w:r>
            <w:bookmarkEnd w:id="326"/>
            <w:bookmarkEnd w:id="327"/>
          </w:p>
        </w:tc>
      </w:tr>
      <w:tr w:rsidR="005A5B29" w14:paraId="7C3BAF4F" w14:textId="77777777" w:rsidTr="005A5B29">
        <w:tc>
          <w:tcPr>
            <w:tcW w:w="2943" w:type="dxa"/>
          </w:tcPr>
          <w:p w14:paraId="71DFBF18" w14:textId="77777777" w:rsidR="005A5B29" w:rsidRDefault="005A5B29" w:rsidP="005A5B29">
            <w:pPr>
              <w:pStyle w:val="Heading21"/>
            </w:pPr>
            <w:r>
              <w:t>Unit Descriptor</w:t>
            </w:r>
          </w:p>
        </w:tc>
        <w:tc>
          <w:tcPr>
            <w:tcW w:w="6299" w:type="dxa"/>
            <w:gridSpan w:val="4"/>
          </w:tcPr>
          <w:p w14:paraId="2FB2DFAD" w14:textId="77777777" w:rsidR="005A5B29" w:rsidRDefault="005A5B29" w:rsidP="005A5B29">
            <w:pPr>
              <w:pStyle w:val="unittext"/>
            </w:pPr>
            <w:r>
              <w:t xml:space="preserve">This unit describes the skills and knowledge to </w:t>
            </w:r>
            <w:r w:rsidRPr="00F934CD">
              <w:t>use an evidence-based approach to classify and research the characteristics of living things</w:t>
            </w:r>
            <w:r>
              <w:t>.</w:t>
            </w:r>
          </w:p>
        </w:tc>
      </w:tr>
      <w:tr w:rsidR="005A5B29" w14:paraId="6C112467" w14:textId="77777777" w:rsidTr="005A5B29">
        <w:tc>
          <w:tcPr>
            <w:tcW w:w="2943" w:type="dxa"/>
          </w:tcPr>
          <w:p w14:paraId="18C16423" w14:textId="77777777" w:rsidR="005A5B29" w:rsidRDefault="005A5B29" w:rsidP="005A5B29">
            <w:pPr>
              <w:pStyle w:val="Heading21"/>
            </w:pPr>
            <w:r>
              <w:t>Employability Skills</w:t>
            </w:r>
          </w:p>
        </w:tc>
        <w:tc>
          <w:tcPr>
            <w:tcW w:w="6299" w:type="dxa"/>
            <w:gridSpan w:val="4"/>
          </w:tcPr>
          <w:p w14:paraId="4E2B3EB2" w14:textId="77777777" w:rsidR="005A5B29" w:rsidRDefault="005A5B29" w:rsidP="005A5B29">
            <w:pPr>
              <w:pStyle w:val="unittext"/>
            </w:pPr>
            <w:r>
              <w:t>This unit contains employability skills.</w:t>
            </w:r>
          </w:p>
        </w:tc>
      </w:tr>
      <w:tr w:rsidR="005A5B29" w14:paraId="3AB512AC" w14:textId="77777777" w:rsidTr="005A5B29">
        <w:tc>
          <w:tcPr>
            <w:tcW w:w="2943" w:type="dxa"/>
          </w:tcPr>
          <w:p w14:paraId="68AE7947" w14:textId="77777777" w:rsidR="005A5B29" w:rsidRDefault="005A5B29" w:rsidP="005A5B29">
            <w:pPr>
              <w:pStyle w:val="Heading21"/>
            </w:pPr>
            <w:r>
              <w:t>Application of the Unit</w:t>
            </w:r>
          </w:p>
        </w:tc>
        <w:tc>
          <w:tcPr>
            <w:tcW w:w="6299" w:type="dxa"/>
            <w:gridSpan w:val="4"/>
          </w:tcPr>
          <w:p w14:paraId="086F8E5C" w14:textId="77777777" w:rsidR="005A5B29" w:rsidRDefault="005A5B29" w:rsidP="005A5B29">
            <w:pPr>
              <w:pStyle w:val="unittext"/>
            </w:pPr>
            <w:r>
              <w:t xml:space="preserve">This unit applies to learners wishing to </w:t>
            </w:r>
            <w:r w:rsidRPr="00C35135">
              <w:t>improve their educational and vocational participation options in the science field</w:t>
            </w:r>
            <w:r>
              <w:t>.</w:t>
            </w:r>
          </w:p>
        </w:tc>
      </w:tr>
      <w:tr w:rsidR="005A5B29" w14:paraId="16009338" w14:textId="77777777" w:rsidTr="005A5B29">
        <w:tc>
          <w:tcPr>
            <w:tcW w:w="2943" w:type="dxa"/>
          </w:tcPr>
          <w:p w14:paraId="4F9A339D" w14:textId="77777777" w:rsidR="005A5B29" w:rsidRDefault="005A5B29" w:rsidP="005A5B29">
            <w:pPr>
              <w:pStyle w:val="Heading21"/>
            </w:pPr>
            <w:r>
              <w:t>Element</w:t>
            </w:r>
          </w:p>
          <w:p w14:paraId="69BAF3C9" w14:textId="77777777" w:rsidR="005A5B29" w:rsidRDefault="005A5B29" w:rsidP="005A5B29">
            <w:pPr>
              <w:pStyle w:val="text"/>
            </w:pPr>
            <w:r w:rsidRPr="005979AA">
              <w:t>Elements describe the essential outcomes of a unit of competency. Elements describe actions or outcomes that are demonstrable and assessable.</w:t>
            </w:r>
          </w:p>
        </w:tc>
        <w:tc>
          <w:tcPr>
            <w:tcW w:w="6299" w:type="dxa"/>
            <w:gridSpan w:val="4"/>
          </w:tcPr>
          <w:p w14:paraId="4427597C" w14:textId="77777777" w:rsidR="005A5B29" w:rsidRDefault="005A5B29" w:rsidP="005A5B29">
            <w:pPr>
              <w:pStyle w:val="Heading21"/>
            </w:pPr>
            <w:r>
              <w:t>Performance Criteria</w:t>
            </w:r>
          </w:p>
          <w:p w14:paraId="34A0C05E" w14:textId="77777777" w:rsidR="005A5B29" w:rsidRDefault="005A5B29" w:rsidP="005A5B29">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44BD05AE" w14:textId="77777777" w:rsidTr="005A5B29">
        <w:tc>
          <w:tcPr>
            <w:tcW w:w="2943" w:type="dxa"/>
          </w:tcPr>
          <w:p w14:paraId="2F1C803F" w14:textId="77777777" w:rsidR="005A5B29" w:rsidRDefault="005A5B29" w:rsidP="005A5B29">
            <w:pPr>
              <w:pStyle w:val="spacer"/>
            </w:pPr>
          </w:p>
        </w:tc>
        <w:tc>
          <w:tcPr>
            <w:tcW w:w="6299" w:type="dxa"/>
            <w:gridSpan w:val="4"/>
          </w:tcPr>
          <w:p w14:paraId="7370AD80" w14:textId="77777777" w:rsidR="005A5B29" w:rsidRDefault="005A5B29" w:rsidP="005A5B29">
            <w:pPr>
              <w:pStyle w:val="spacer"/>
            </w:pPr>
          </w:p>
        </w:tc>
      </w:tr>
      <w:tr w:rsidR="005A5B29" w14:paraId="4A4A4DC3" w14:textId="77777777" w:rsidTr="005A5B29">
        <w:tc>
          <w:tcPr>
            <w:tcW w:w="2943" w:type="dxa"/>
            <w:vMerge w:val="restart"/>
          </w:tcPr>
          <w:p w14:paraId="228FB98E" w14:textId="77777777" w:rsidR="005A5B29" w:rsidRPr="0084371F" w:rsidRDefault="005A5B29" w:rsidP="005A5B29">
            <w:pPr>
              <w:pStyle w:val="element"/>
              <w:keepNext/>
            </w:pPr>
            <w:r w:rsidRPr="0084371F">
              <w:t>1</w:t>
            </w:r>
            <w:r>
              <w:tab/>
              <w:t xml:space="preserve">Identify classification systems of </w:t>
            </w:r>
            <w:r w:rsidRPr="008052CD">
              <w:t>living</w:t>
            </w:r>
            <w:r>
              <w:t xml:space="preserve"> things</w:t>
            </w:r>
          </w:p>
        </w:tc>
        <w:tc>
          <w:tcPr>
            <w:tcW w:w="570" w:type="dxa"/>
            <w:gridSpan w:val="2"/>
          </w:tcPr>
          <w:p w14:paraId="7ECE5227" w14:textId="77777777" w:rsidR="005A5B29" w:rsidRDefault="005A5B29" w:rsidP="005A5B29">
            <w:pPr>
              <w:pStyle w:val="PC"/>
              <w:keepNext/>
            </w:pPr>
            <w:r>
              <w:t>1.1</w:t>
            </w:r>
          </w:p>
        </w:tc>
        <w:tc>
          <w:tcPr>
            <w:tcW w:w="5729" w:type="dxa"/>
            <w:gridSpan w:val="2"/>
          </w:tcPr>
          <w:p w14:paraId="4C328CA4" w14:textId="77777777" w:rsidR="005A5B29" w:rsidRDefault="005A5B29" w:rsidP="005A5B29">
            <w:pPr>
              <w:pStyle w:val="PC"/>
              <w:keepNext/>
            </w:pPr>
            <w:r>
              <w:t>Identify t</w:t>
            </w:r>
            <w:r w:rsidRPr="008052CD">
              <w:t xml:space="preserve">he </w:t>
            </w:r>
            <w:r w:rsidRPr="008052CD">
              <w:rPr>
                <w:b/>
                <w:i/>
              </w:rPr>
              <w:t>main characteristics</w:t>
            </w:r>
            <w:r w:rsidRPr="008052CD">
              <w:t xml:space="preserve"> of living things </w:t>
            </w:r>
          </w:p>
        </w:tc>
      </w:tr>
      <w:tr w:rsidR="005A5B29" w14:paraId="15D51775" w14:textId="77777777" w:rsidTr="005A5B29">
        <w:tc>
          <w:tcPr>
            <w:tcW w:w="2943" w:type="dxa"/>
            <w:vMerge/>
          </w:tcPr>
          <w:p w14:paraId="1F96180B" w14:textId="77777777" w:rsidR="005A5B29" w:rsidRPr="0084371F" w:rsidRDefault="005A5B29" w:rsidP="005A5B29">
            <w:pPr>
              <w:pStyle w:val="element"/>
              <w:keepNext/>
            </w:pPr>
          </w:p>
        </w:tc>
        <w:tc>
          <w:tcPr>
            <w:tcW w:w="570" w:type="dxa"/>
            <w:gridSpan w:val="2"/>
          </w:tcPr>
          <w:p w14:paraId="5C252E8B" w14:textId="77777777" w:rsidR="005A5B29" w:rsidRDefault="005A5B29" w:rsidP="005A5B29">
            <w:pPr>
              <w:pStyle w:val="PC"/>
              <w:keepNext/>
            </w:pPr>
            <w:r>
              <w:t>1.2</w:t>
            </w:r>
          </w:p>
        </w:tc>
        <w:tc>
          <w:tcPr>
            <w:tcW w:w="5729" w:type="dxa"/>
            <w:gridSpan w:val="2"/>
          </w:tcPr>
          <w:p w14:paraId="19776E74" w14:textId="77777777" w:rsidR="005A5B29" w:rsidRDefault="005A5B29" w:rsidP="005A5B29">
            <w:pPr>
              <w:pStyle w:val="PC"/>
              <w:keepNext/>
            </w:pPr>
            <w:r>
              <w:t xml:space="preserve">Identify the </w:t>
            </w:r>
            <w:r>
              <w:rPr>
                <w:b/>
                <w:i/>
              </w:rPr>
              <w:t>scientific bases</w:t>
            </w:r>
            <w:r>
              <w:rPr>
                <w:b/>
              </w:rPr>
              <w:t xml:space="preserve"> </w:t>
            </w:r>
            <w:r>
              <w:t xml:space="preserve">of characteristics of living things </w:t>
            </w:r>
          </w:p>
        </w:tc>
      </w:tr>
      <w:tr w:rsidR="005A5B29" w14:paraId="54F448FE" w14:textId="77777777" w:rsidTr="005A5B29">
        <w:tc>
          <w:tcPr>
            <w:tcW w:w="2943" w:type="dxa"/>
            <w:vMerge/>
          </w:tcPr>
          <w:p w14:paraId="2AF1A9A3" w14:textId="77777777" w:rsidR="005A5B29" w:rsidRPr="0084371F" w:rsidRDefault="005A5B29" w:rsidP="005A5B29">
            <w:pPr>
              <w:pStyle w:val="element"/>
              <w:keepNext/>
            </w:pPr>
          </w:p>
        </w:tc>
        <w:tc>
          <w:tcPr>
            <w:tcW w:w="570" w:type="dxa"/>
            <w:gridSpan w:val="2"/>
          </w:tcPr>
          <w:p w14:paraId="1405ACA8" w14:textId="77777777" w:rsidR="005A5B29" w:rsidRDefault="005A5B29" w:rsidP="005A5B29">
            <w:pPr>
              <w:pStyle w:val="PC"/>
              <w:keepNext/>
            </w:pPr>
            <w:r>
              <w:t>1.3</w:t>
            </w:r>
          </w:p>
        </w:tc>
        <w:tc>
          <w:tcPr>
            <w:tcW w:w="5729" w:type="dxa"/>
            <w:gridSpan w:val="2"/>
          </w:tcPr>
          <w:p w14:paraId="38BD65B9" w14:textId="77777777" w:rsidR="005A5B29" w:rsidRDefault="005A5B29" w:rsidP="005A5B29">
            <w:pPr>
              <w:pStyle w:val="PC"/>
              <w:keepNext/>
            </w:pPr>
            <w:r>
              <w:t xml:space="preserve">Identify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5A5B29" w14:paraId="53AC9D37" w14:textId="77777777" w:rsidTr="005A5B29">
        <w:tc>
          <w:tcPr>
            <w:tcW w:w="2943" w:type="dxa"/>
          </w:tcPr>
          <w:p w14:paraId="3AA1097F" w14:textId="77777777" w:rsidR="005A5B29" w:rsidRDefault="005A5B29" w:rsidP="005A5B29">
            <w:pPr>
              <w:pStyle w:val="spacer"/>
            </w:pPr>
          </w:p>
        </w:tc>
        <w:tc>
          <w:tcPr>
            <w:tcW w:w="6299" w:type="dxa"/>
            <w:gridSpan w:val="4"/>
          </w:tcPr>
          <w:p w14:paraId="4EF62314" w14:textId="77777777" w:rsidR="005A5B29" w:rsidRDefault="005A5B29" w:rsidP="005A5B29">
            <w:pPr>
              <w:pStyle w:val="spacer"/>
            </w:pPr>
          </w:p>
        </w:tc>
      </w:tr>
      <w:tr w:rsidR="005A5B29" w14:paraId="7F040B50" w14:textId="77777777" w:rsidTr="005A5B29">
        <w:tc>
          <w:tcPr>
            <w:tcW w:w="2943" w:type="dxa"/>
            <w:vMerge w:val="restart"/>
          </w:tcPr>
          <w:p w14:paraId="201836DA" w14:textId="77777777" w:rsidR="005A5B29" w:rsidRPr="008052CD" w:rsidRDefault="005A5B29" w:rsidP="005A5B29">
            <w:pPr>
              <w:pStyle w:val="element"/>
              <w:keepNext/>
            </w:pPr>
            <w:r>
              <w:t>2</w:t>
            </w:r>
            <w:r>
              <w:tab/>
              <w:t>Plan an investigation of characteristics of a subject</w:t>
            </w:r>
          </w:p>
        </w:tc>
        <w:tc>
          <w:tcPr>
            <w:tcW w:w="585" w:type="dxa"/>
            <w:gridSpan w:val="3"/>
          </w:tcPr>
          <w:p w14:paraId="5BFD03F0" w14:textId="77777777" w:rsidR="005A5B29" w:rsidRDefault="005A5B29" w:rsidP="005A5B29">
            <w:pPr>
              <w:pStyle w:val="PC"/>
              <w:keepNext/>
            </w:pPr>
            <w:r>
              <w:t>2.1</w:t>
            </w:r>
          </w:p>
        </w:tc>
        <w:tc>
          <w:tcPr>
            <w:tcW w:w="5714" w:type="dxa"/>
          </w:tcPr>
          <w:p w14:paraId="148CF79D" w14:textId="77777777" w:rsidR="005A5B29" w:rsidRDefault="005A5B29" w:rsidP="005A5B29">
            <w:pPr>
              <w:pStyle w:val="PC"/>
              <w:keepNext/>
            </w:pPr>
            <w:r>
              <w:t xml:space="preserve">Select a </w:t>
            </w:r>
            <w:r w:rsidRPr="008052CD">
              <w:rPr>
                <w:b/>
                <w:i/>
              </w:rPr>
              <w:t>subject</w:t>
            </w:r>
            <w:r>
              <w:t xml:space="preserve"> for further</w:t>
            </w:r>
            <w:r>
              <w:rPr>
                <w:b/>
              </w:rPr>
              <w:t xml:space="preserve"> </w:t>
            </w:r>
            <w:r>
              <w:rPr>
                <w:b/>
                <w:i/>
              </w:rPr>
              <w:t>investigation</w:t>
            </w:r>
          </w:p>
        </w:tc>
      </w:tr>
      <w:tr w:rsidR="005A5B29" w14:paraId="1B52ADEB" w14:textId="77777777" w:rsidTr="005A5B29">
        <w:tc>
          <w:tcPr>
            <w:tcW w:w="2943" w:type="dxa"/>
            <w:vMerge/>
          </w:tcPr>
          <w:p w14:paraId="5932EEA0" w14:textId="77777777" w:rsidR="005A5B29" w:rsidRDefault="005A5B29" w:rsidP="005A5B29">
            <w:pPr>
              <w:keepNext/>
            </w:pPr>
          </w:p>
        </w:tc>
        <w:tc>
          <w:tcPr>
            <w:tcW w:w="585" w:type="dxa"/>
            <w:gridSpan w:val="3"/>
          </w:tcPr>
          <w:p w14:paraId="11F965FE" w14:textId="77777777" w:rsidR="005A5B29" w:rsidRDefault="005A5B29" w:rsidP="005A5B29">
            <w:pPr>
              <w:pStyle w:val="PC"/>
              <w:keepNext/>
            </w:pPr>
            <w:r>
              <w:t>2.2</w:t>
            </w:r>
          </w:p>
        </w:tc>
        <w:tc>
          <w:tcPr>
            <w:tcW w:w="5714" w:type="dxa"/>
          </w:tcPr>
          <w:p w14:paraId="27CA6A09" w14:textId="77777777" w:rsidR="005A5B29" w:rsidRDefault="005A5B29" w:rsidP="005A5B29">
            <w:pPr>
              <w:pStyle w:val="PC"/>
              <w:keepNext/>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5A5B29" w14:paraId="0AE7AB23" w14:textId="77777777" w:rsidTr="005A5B29">
        <w:tc>
          <w:tcPr>
            <w:tcW w:w="2943" w:type="dxa"/>
            <w:vMerge/>
          </w:tcPr>
          <w:p w14:paraId="4DE6D142" w14:textId="77777777" w:rsidR="005A5B29" w:rsidRDefault="005A5B29" w:rsidP="005A5B29">
            <w:pPr>
              <w:keepNext/>
            </w:pPr>
          </w:p>
        </w:tc>
        <w:tc>
          <w:tcPr>
            <w:tcW w:w="585" w:type="dxa"/>
            <w:gridSpan w:val="3"/>
          </w:tcPr>
          <w:p w14:paraId="2AF6B65B" w14:textId="77777777" w:rsidR="005A5B29" w:rsidRDefault="005A5B29" w:rsidP="005A5B29">
            <w:pPr>
              <w:pStyle w:val="PC"/>
              <w:keepNext/>
            </w:pPr>
            <w:r>
              <w:t>2.3</w:t>
            </w:r>
          </w:p>
        </w:tc>
        <w:tc>
          <w:tcPr>
            <w:tcW w:w="5714" w:type="dxa"/>
          </w:tcPr>
          <w:p w14:paraId="55BE91AE" w14:textId="77777777" w:rsidR="005A5B29" w:rsidRDefault="005A5B29" w:rsidP="005A5B29">
            <w:pPr>
              <w:pStyle w:val="PC"/>
              <w:keepNext/>
            </w:pPr>
            <w:r>
              <w:t xml:space="preserve">Select a </w:t>
            </w:r>
            <w:r w:rsidRPr="008052CD">
              <w:t>classification system</w:t>
            </w:r>
            <w:r>
              <w:t xml:space="preserve"> and confirm with a</w:t>
            </w:r>
            <w:r>
              <w:rPr>
                <w:b/>
              </w:rPr>
              <w:t xml:space="preserve"> </w:t>
            </w:r>
            <w:r w:rsidRPr="008052CD">
              <w:t>relevant person</w:t>
            </w:r>
          </w:p>
        </w:tc>
      </w:tr>
      <w:tr w:rsidR="005A5B29" w14:paraId="01BBD42A" w14:textId="77777777" w:rsidTr="005A5B29">
        <w:tc>
          <w:tcPr>
            <w:tcW w:w="2943" w:type="dxa"/>
          </w:tcPr>
          <w:p w14:paraId="749D18E8" w14:textId="77777777" w:rsidR="005A5B29" w:rsidRDefault="005A5B29" w:rsidP="005A5B29">
            <w:pPr>
              <w:pStyle w:val="spacer"/>
            </w:pPr>
          </w:p>
        </w:tc>
        <w:tc>
          <w:tcPr>
            <w:tcW w:w="6299" w:type="dxa"/>
            <w:gridSpan w:val="4"/>
          </w:tcPr>
          <w:p w14:paraId="49D16927" w14:textId="77777777" w:rsidR="005A5B29" w:rsidRDefault="005A5B29" w:rsidP="005A5B29">
            <w:pPr>
              <w:pStyle w:val="spacer"/>
            </w:pPr>
          </w:p>
        </w:tc>
      </w:tr>
      <w:tr w:rsidR="005A5B29" w14:paraId="370325AE" w14:textId="77777777" w:rsidTr="005A5B29">
        <w:tc>
          <w:tcPr>
            <w:tcW w:w="2943" w:type="dxa"/>
            <w:vMerge w:val="restart"/>
          </w:tcPr>
          <w:p w14:paraId="1DC6FE51" w14:textId="77777777" w:rsidR="005A5B29" w:rsidRPr="008052CD" w:rsidRDefault="005A5B29" w:rsidP="005A5B29">
            <w:pPr>
              <w:pStyle w:val="element"/>
              <w:keepNext/>
            </w:pPr>
            <w:r>
              <w:t>3</w:t>
            </w:r>
            <w:r>
              <w:tab/>
              <w:t>Investigate and classify the main characteristics of the subject</w:t>
            </w:r>
          </w:p>
        </w:tc>
        <w:tc>
          <w:tcPr>
            <w:tcW w:w="570" w:type="dxa"/>
            <w:gridSpan w:val="2"/>
          </w:tcPr>
          <w:p w14:paraId="76171F99" w14:textId="77777777" w:rsidR="005A5B29" w:rsidRDefault="005A5B29" w:rsidP="005A5B29">
            <w:pPr>
              <w:pStyle w:val="PC"/>
              <w:keepNext/>
            </w:pPr>
            <w:r>
              <w:t>3.1</w:t>
            </w:r>
          </w:p>
        </w:tc>
        <w:tc>
          <w:tcPr>
            <w:tcW w:w="5729" w:type="dxa"/>
            <w:gridSpan w:val="2"/>
          </w:tcPr>
          <w:p w14:paraId="70242DEF" w14:textId="77777777" w:rsidR="005A5B29" w:rsidRDefault="005A5B29" w:rsidP="005A5B29">
            <w:pPr>
              <w:pStyle w:val="PC"/>
              <w:keepNext/>
            </w:pPr>
            <w:r>
              <w:t xml:space="preserve">Apply the </w:t>
            </w:r>
            <w:r w:rsidRPr="008052CD">
              <w:t>classification system</w:t>
            </w:r>
            <w:r>
              <w:t xml:space="preserve"> to the </w:t>
            </w:r>
            <w:r w:rsidRPr="008052CD">
              <w:t>subject</w:t>
            </w:r>
          </w:p>
        </w:tc>
      </w:tr>
      <w:tr w:rsidR="005A5B29" w14:paraId="3F0DF437" w14:textId="77777777" w:rsidTr="005A5B29">
        <w:tc>
          <w:tcPr>
            <w:tcW w:w="2943" w:type="dxa"/>
            <w:vMerge/>
          </w:tcPr>
          <w:p w14:paraId="0EC967CB" w14:textId="77777777" w:rsidR="005A5B29" w:rsidRDefault="005A5B29" w:rsidP="005A5B29">
            <w:pPr>
              <w:keepNext/>
            </w:pPr>
          </w:p>
        </w:tc>
        <w:tc>
          <w:tcPr>
            <w:tcW w:w="570" w:type="dxa"/>
            <w:gridSpan w:val="2"/>
          </w:tcPr>
          <w:p w14:paraId="5F9F9995" w14:textId="77777777" w:rsidR="005A5B29" w:rsidRDefault="005A5B29" w:rsidP="005A5B29">
            <w:pPr>
              <w:pStyle w:val="PC"/>
              <w:keepNext/>
            </w:pPr>
            <w:r>
              <w:t>3.2</w:t>
            </w:r>
          </w:p>
        </w:tc>
        <w:tc>
          <w:tcPr>
            <w:tcW w:w="5729" w:type="dxa"/>
            <w:gridSpan w:val="2"/>
          </w:tcPr>
          <w:p w14:paraId="08D3C3DF" w14:textId="77777777" w:rsidR="005A5B29" w:rsidRDefault="005A5B29" w:rsidP="005A5B29">
            <w:pPr>
              <w:pStyle w:val="PC"/>
              <w:keepNext/>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5A5B29" w14:paraId="73325B97" w14:textId="77777777" w:rsidTr="005A5B29">
        <w:tc>
          <w:tcPr>
            <w:tcW w:w="2943" w:type="dxa"/>
          </w:tcPr>
          <w:p w14:paraId="155EB049" w14:textId="77777777" w:rsidR="005A5B29" w:rsidRDefault="005A5B29" w:rsidP="005A5B29">
            <w:pPr>
              <w:pStyle w:val="spacer"/>
            </w:pPr>
          </w:p>
        </w:tc>
        <w:tc>
          <w:tcPr>
            <w:tcW w:w="6299" w:type="dxa"/>
            <w:gridSpan w:val="4"/>
          </w:tcPr>
          <w:p w14:paraId="6C9D8CE0" w14:textId="77777777" w:rsidR="005A5B29" w:rsidRDefault="005A5B29" w:rsidP="005A5B29">
            <w:pPr>
              <w:pStyle w:val="spacer"/>
            </w:pPr>
          </w:p>
        </w:tc>
      </w:tr>
      <w:tr w:rsidR="005A5B29" w14:paraId="0DE201EF" w14:textId="77777777" w:rsidTr="005A5B29">
        <w:tc>
          <w:tcPr>
            <w:tcW w:w="2943" w:type="dxa"/>
            <w:vMerge w:val="restart"/>
          </w:tcPr>
          <w:p w14:paraId="6DF0B78C" w14:textId="77777777" w:rsidR="005A5B29" w:rsidRDefault="005A5B29" w:rsidP="005A5B29">
            <w:pPr>
              <w:pStyle w:val="element"/>
              <w:keepNext/>
            </w:pPr>
            <w:r>
              <w:t>4</w:t>
            </w:r>
            <w:r>
              <w:tab/>
              <w:t>Report on the investigation</w:t>
            </w:r>
          </w:p>
        </w:tc>
        <w:tc>
          <w:tcPr>
            <w:tcW w:w="570" w:type="dxa"/>
            <w:gridSpan w:val="2"/>
          </w:tcPr>
          <w:p w14:paraId="46BE7443" w14:textId="77777777" w:rsidR="005A5B29" w:rsidRDefault="005A5B29" w:rsidP="005A5B29">
            <w:pPr>
              <w:pStyle w:val="PC"/>
              <w:keepNext/>
            </w:pPr>
            <w:r>
              <w:t>4.1</w:t>
            </w:r>
          </w:p>
        </w:tc>
        <w:tc>
          <w:tcPr>
            <w:tcW w:w="5729" w:type="dxa"/>
            <w:gridSpan w:val="2"/>
          </w:tcPr>
          <w:p w14:paraId="137F18AB" w14:textId="77777777" w:rsidR="005A5B29" w:rsidRDefault="005A5B29" w:rsidP="005A5B29">
            <w:pPr>
              <w:pStyle w:val="PC"/>
              <w:keepNext/>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5A5B29" w14:paraId="291DCF02" w14:textId="77777777" w:rsidTr="005A5B29">
        <w:tc>
          <w:tcPr>
            <w:tcW w:w="2943" w:type="dxa"/>
            <w:vMerge/>
          </w:tcPr>
          <w:p w14:paraId="3270EEF0" w14:textId="77777777" w:rsidR="005A5B29" w:rsidRDefault="005A5B29" w:rsidP="005A5B29">
            <w:pPr>
              <w:keepNext/>
            </w:pPr>
          </w:p>
        </w:tc>
        <w:tc>
          <w:tcPr>
            <w:tcW w:w="570" w:type="dxa"/>
            <w:gridSpan w:val="2"/>
          </w:tcPr>
          <w:p w14:paraId="318B411C" w14:textId="77777777" w:rsidR="005A5B29" w:rsidRDefault="005A5B29" w:rsidP="005A5B29">
            <w:pPr>
              <w:pStyle w:val="PC"/>
              <w:keepNext/>
            </w:pPr>
            <w:r>
              <w:t>4.2</w:t>
            </w:r>
          </w:p>
        </w:tc>
        <w:tc>
          <w:tcPr>
            <w:tcW w:w="5729" w:type="dxa"/>
            <w:gridSpan w:val="2"/>
          </w:tcPr>
          <w:p w14:paraId="464D936E" w14:textId="77777777" w:rsidR="005A5B29" w:rsidRDefault="005A5B29" w:rsidP="005A5B29">
            <w:pPr>
              <w:pStyle w:val="PC"/>
              <w:keepNext/>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5A5B29" w14:paraId="1D5AA644" w14:textId="77777777" w:rsidTr="005A5B29">
        <w:tc>
          <w:tcPr>
            <w:tcW w:w="9242" w:type="dxa"/>
            <w:gridSpan w:val="5"/>
          </w:tcPr>
          <w:p w14:paraId="779B56B7" w14:textId="77777777" w:rsidR="005A5B29" w:rsidRDefault="005A5B29" w:rsidP="005A5B29">
            <w:pPr>
              <w:pStyle w:val="spacer"/>
            </w:pPr>
          </w:p>
        </w:tc>
      </w:tr>
      <w:tr w:rsidR="005A5B29" w14:paraId="5DF1CD0E" w14:textId="77777777" w:rsidTr="005A5B29">
        <w:tc>
          <w:tcPr>
            <w:tcW w:w="9242" w:type="dxa"/>
            <w:gridSpan w:val="5"/>
          </w:tcPr>
          <w:p w14:paraId="39A934E1" w14:textId="77777777" w:rsidR="005A5B29" w:rsidRDefault="005A5B29" w:rsidP="005A5B29">
            <w:pPr>
              <w:pStyle w:val="Heading21"/>
            </w:pPr>
            <w:r>
              <w:t>Required Knowledge and Skills</w:t>
            </w:r>
          </w:p>
          <w:p w14:paraId="2B5E5BBB" w14:textId="77777777" w:rsidR="005A5B29" w:rsidRDefault="005A5B29" w:rsidP="005A5B29">
            <w:pPr>
              <w:pStyle w:val="text"/>
            </w:pPr>
            <w:r w:rsidRPr="005979AA">
              <w:t>This describes the essential skills and knowledge and their level required for this unit</w:t>
            </w:r>
            <w:r>
              <w:t>.</w:t>
            </w:r>
          </w:p>
        </w:tc>
      </w:tr>
      <w:tr w:rsidR="005A5B29" w14:paraId="1085F75B" w14:textId="77777777" w:rsidTr="005A5B29">
        <w:tc>
          <w:tcPr>
            <w:tcW w:w="9242" w:type="dxa"/>
            <w:gridSpan w:val="5"/>
          </w:tcPr>
          <w:p w14:paraId="20546DCD" w14:textId="77777777" w:rsidR="005A5B29" w:rsidRDefault="005A5B29" w:rsidP="005A5B29">
            <w:pPr>
              <w:pStyle w:val="unittext"/>
            </w:pPr>
            <w:r>
              <w:t>Required Knowledge:</w:t>
            </w:r>
          </w:p>
          <w:p w14:paraId="62051189" w14:textId="77777777" w:rsidR="005A5B29" w:rsidRDefault="005A5B29" w:rsidP="005A5B29">
            <w:pPr>
              <w:pStyle w:val="bullet"/>
              <w:numPr>
                <w:ilvl w:val="0"/>
                <w:numId w:val="13"/>
              </w:numPr>
              <w:ind w:left="284" w:hanging="284"/>
            </w:pPr>
            <w:r>
              <w:t>scientific terminology related to living things to enable information and ideas to be expressed verbally and in writing</w:t>
            </w:r>
          </w:p>
          <w:p w14:paraId="777E9A38" w14:textId="77777777" w:rsidR="005A5B29" w:rsidRDefault="005A5B29" w:rsidP="005A5B29">
            <w:pPr>
              <w:pStyle w:val="bullet"/>
              <w:numPr>
                <w:ilvl w:val="0"/>
                <w:numId w:val="13"/>
              </w:numPr>
              <w:ind w:left="284" w:hanging="284"/>
            </w:pPr>
            <w:r>
              <w:t xml:space="preserve">meaning making strategies including </w:t>
            </w:r>
            <w:r w:rsidRPr="00571820">
              <w:t xml:space="preserve">the ability to interpret and </w:t>
            </w:r>
            <w:r>
              <w:t xml:space="preserve">analyse information related to the investigation </w:t>
            </w:r>
          </w:p>
          <w:p w14:paraId="4EEF544C" w14:textId="77777777" w:rsidR="005A5B29" w:rsidRDefault="005A5B29" w:rsidP="005A5B29">
            <w:pPr>
              <w:pStyle w:val="bullet"/>
              <w:numPr>
                <w:ilvl w:val="0"/>
                <w:numId w:val="13"/>
              </w:numPr>
              <w:ind w:left="284" w:hanging="284"/>
            </w:pPr>
            <w:r>
              <w:t>sources of scientific information about living things</w:t>
            </w:r>
          </w:p>
          <w:p w14:paraId="4E81CE7C" w14:textId="77777777" w:rsidR="005A5B29" w:rsidRDefault="005A5B29" w:rsidP="005A5B29">
            <w:pPr>
              <w:pStyle w:val="unittext"/>
            </w:pPr>
            <w:r>
              <w:t>Required Skills:</w:t>
            </w:r>
          </w:p>
          <w:p w14:paraId="64DB53F2" w14:textId="77777777" w:rsidR="005A5B29" w:rsidRDefault="005A5B29" w:rsidP="005A5B29">
            <w:pPr>
              <w:pStyle w:val="bullet"/>
              <w:numPr>
                <w:ilvl w:val="0"/>
                <w:numId w:val="13"/>
              </w:numPr>
              <w:ind w:left="284" w:hanging="284"/>
            </w:pPr>
            <w:r>
              <w:t xml:space="preserve"> communication skills to:</w:t>
            </w:r>
          </w:p>
          <w:p w14:paraId="4D305024" w14:textId="77777777" w:rsidR="005A5B29" w:rsidRDefault="005A5B29" w:rsidP="005A5B29">
            <w:pPr>
              <w:pStyle w:val="endash"/>
              <w:keepNext/>
              <w:ind w:left="568" w:hanging="284"/>
            </w:pPr>
            <w:r>
              <w:t xml:space="preserve">present findings </w:t>
            </w:r>
          </w:p>
          <w:p w14:paraId="517F5E20" w14:textId="77777777" w:rsidR="005A5B29" w:rsidRDefault="005A5B29" w:rsidP="005A5B29">
            <w:pPr>
              <w:pStyle w:val="endash"/>
              <w:keepNext/>
              <w:ind w:left="568" w:hanging="284"/>
            </w:pPr>
            <w:r>
              <w:t>discuss the outcomes of investigations</w:t>
            </w:r>
          </w:p>
          <w:p w14:paraId="1E4AE4CB" w14:textId="77777777" w:rsidR="005A5B29" w:rsidRDefault="005A5B29" w:rsidP="005A5B29">
            <w:pPr>
              <w:pStyle w:val="bullet"/>
              <w:numPr>
                <w:ilvl w:val="0"/>
                <w:numId w:val="13"/>
              </w:numPr>
              <w:ind w:left="284" w:hanging="284"/>
            </w:pPr>
            <w:r>
              <w:t xml:space="preserve">literacy skills to gather and interpret scientific information about living things </w:t>
            </w:r>
          </w:p>
          <w:p w14:paraId="3A37FA31" w14:textId="77777777" w:rsidR="005A5B29" w:rsidRDefault="005A5B29" w:rsidP="005A5B29">
            <w:pPr>
              <w:pStyle w:val="bullet"/>
              <w:numPr>
                <w:ilvl w:val="0"/>
                <w:numId w:val="13"/>
              </w:numPr>
              <w:ind w:left="284" w:hanging="284"/>
            </w:pPr>
            <w:r>
              <w:t>problem solving skills to select and apply appropriate classification system to investigation</w:t>
            </w:r>
          </w:p>
        </w:tc>
      </w:tr>
      <w:tr w:rsidR="005A5B29" w14:paraId="05FDA693" w14:textId="77777777" w:rsidTr="005A5B29">
        <w:tc>
          <w:tcPr>
            <w:tcW w:w="9242" w:type="dxa"/>
            <w:gridSpan w:val="5"/>
          </w:tcPr>
          <w:p w14:paraId="7E6F1175" w14:textId="77777777" w:rsidR="005A5B29" w:rsidRDefault="005A5B29" w:rsidP="005A5B29">
            <w:pPr>
              <w:pStyle w:val="spacer"/>
            </w:pPr>
          </w:p>
        </w:tc>
      </w:tr>
      <w:tr w:rsidR="005A5B29" w14:paraId="3E555111" w14:textId="77777777" w:rsidTr="005A5B29">
        <w:tc>
          <w:tcPr>
            <w:tcW w:w="9242" w:type="dxa"/>
            <w:gridSpan w:val="5"/>
          </w:tcPr>
          <w:p w14:paraId="6EEC0C9F" w14:textId="77777777" w:rsidR="005A5B29" w:rsidRDefault="005A5B29" w:rsidP="005A5B29">
            <w:pPr>
              <w:pStyle w:val="Heading21"/>
            </w:pPr>
            <w:r>
              <w:t>Range Statement</w:t>
            </w:r>
          </w:p>
          <w:p w14:paraId="70AD2AF1" w14:textId="77777777" w:rsidR="005A5B29" w:rsidRDefault="005A5B29" w:rsidP="005A5B29">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32C2CD17" w14:textId="77777777" w:rsidTr="005A5B29">
        <w:tc>
          <w:tcPr>
            <w:tcW w:w="3369" w:type="dxa"/>
            <w:gridSpan w:val="2"/>
          </w:tcPr>
          <w:p w14:paraId="6A13DA35" w14:textId="77777777" w:rsidR="005A5B29" w:rsidRPr="008052CD" w:rsidRDefault="005A5B29" w:rsidP="005A5B29">
            <w:pPr>
              <w:pStyle w:val="unittext"/>
            </w:pPr>
            <w:r>
              <w:rPr>
                <w:b/>
                <w:i/>
              </w:rPr>
              <w:t xml:space="preserve">Main characteristics </w:t>
            </w:r>
            <w:r>
              <w:t>may include:</w:t>
            </w:r>
          </w:p>
        </w:tc>
        <w:tc>
          <w:tcPr>
            <w:tcW w:w="5873" w:type="dxa"/>
            <w:gridSpan w:val="3"/>
          </w:tcPr>
          <w:p w14:paraId="16A705B6" w14:textId="77777777" w:rsidR="005A5B29" w:rsidRPr="00F934CD" w:rsidRDefault="005A5B29" w:rsidP="005A5B29">
            <w:pPr>
              <w:pStyle w:val="bullet"/>
              <w:numPr>
                <w:ilvl w:val="0"/>
                <w:numId w:val="13"/>
              </w:numPr>
              <w:ind w:left="284" w:hanging="284"/>
            </w:pPr>
            <w:r w:rsidRPr="00F934CD">
              <w:t>living things are made up of cells with DNA</w:t>
            </w:r>
          </w:p>
          <w:p w14:paraId="2092E485" w14:textId="77777777" w:rsidR="005A5B29" w:rsidRPr="00F934CD" w:rsidRDefault="005A5B29" w:rsidP="005A5B29">
            <w:pPr>
              <w:pStyle w:val="bullet"/>
              <w:numPr>
                <w:ilvl w:val="0"/>
                <w:numId w:val="13"/>
              </w:numPr>
              <w:ind w:left="284" w:hanging="284"/>
            </w:pPr>
            <w:r w:rsidRPr="00F934CD">
              <w:t>living things reproduce</w:t>
            </w:r>
          </w:p>
          <w:p w14:paraId="3E558E25" w14:textId="77777777" w:rsidR="005A5B29" w:rsidRPr="00F934CD" w:rsidRDefault="005A5B29" w:rsidP="005A5B29">
            <w:pPr>
              <w:pStyle w:val="bullet"/>
              <w:numPr>
                <w:ilvl w:val="0"/>
                <w:numId w:val="13"/>
              </w:numPr>
              <w:ind w:left="284" w:hanging="284"/>
            </w:pPr>
            <w:r w:rsidRPr="00F934CD">
              <w:t>living things grow</w:t>
            </w:r>
          </w:p>
          <w:p w14:paraId="733AF462" w14:textId="77777777" w:rsidR="005A5B29" w:rsidRPr="00F934CD" w:rsidRDefault="005A5B29" w:rsidP="005A5B29">
            <w:pPr>
              <w:pStyle w:val="bullet"/>
              <w:numPr>
                <w:ilvl w:val="0"/>
                <w:numId w:val="13"/>
              </w:numPr>
              <w:ind w:left="284" w:hanging="284"/>
            </w:pPr>
            <w:r w:rsidRPr="00F934CD">
              <w:t>the main body systems: circulatory, respiratory, digestive, skeletal, urinary, nervous, muscular reproductive, endocrine, immune (lymph) and integumentary (skin)</w:t>
            </w:r>
          </w:p>
          <w:p w14:paraId="37BE56BA" w14:textId="77777777" w:rsidR="005A5B29" w:rsidRPr="00F934CD" w:rsidRDefault="005A5B29" w:rsidP="005A5B29">
            <w:pPr>
              <w:pStyle w:val="bullet"/>
              <w:numPr>
                <w:ilvl w:val="0"/>
                <w:numId w:val="13"/>
              </w:numPr>
              <w:ind w:left="284" w:hanging="284"/>
            </w:pPr>
            <w:r w:rsidRPr="00F934CD">
              <w:t>major structural components of cells</w:t>
            </w:r>
          </w:p>
          <w:p w14:paraId="1C11F29E" w14:textId="77777777" w:rsidR="005A5B29" w:rsidRPr="00F934CD" w:rsidRDefault="005A5B29" w:rsidP="005A5B29">
            <w:pPr>
              <w:pStyle w:val="bullet"/>
              <w:numPr>
                <w:ilvl w:val="0"/>
                <w:numId w:val="13"/>
              </w:numPr>
              <w:ind w:left="284" w:hanging="284"/>
            </w:pPr>
            <w:r w:rsidRPr="00F934CD">
              <w:t>organisational relationships between organs, tissues, cells and systems</w:t>
            </w:r>
          </w:p>
          <w:p w14:paraId="77955117" w14:textId="77777777" w:rsidR="005A5B29" w:rsidRPr="00F934CD" w:rsidRDefault="005A5B29" w:rsidP="005A5B29">
            <w:pPr>
              <w:pStyle w:val="bullet"/>
              <w:numPr>
                <w:ilvl w:val="0"/>
                <w:numId w:val="13"/>
              </w:numPr>
              <w:ind w:left="284" w:hanging="284"/>
            </w:pPr>
            <w:r w:rsidRPr="00F934CD">
              <w:t>interrelation of plants and animals</w:t>
            </w:r>
          </w:p>
          <w:p w14:paraId="3654DA50" w14:textId="77777777" w:rsidR="005A5B29" w:rsidRPr="00F934CD" w:rsidRDefault="005A5B29" w:rsidP="005A5B29">
            <w:pPr>
              <w:pStyle w:val="bullet"/>
              <w:numPr>
                <w:ilvl w:val="0"/>
                <w:numId w:val="13"/>
              </w:numPr>
              <w:ind w:left="284" w:hanging="284"/>
            </w:pPr>
            <w:r w:rsidRPr="00F934CD">
              <w:t>cellular level: cell wall, membrane, nuclear membrane, nucleus, DNA, chloroplasts</w:t>
            </w:r>
          </w:p>
          <w:p w14:paraId="70480BBF" w14:textId="77777777" w:rsidR="005A5B29" w:rsidRPr="00F934CD" w:rsidRDefault="005A5B29" w:rsidP="005A5B29">
            <w:pPr>
              <w:pStyle w:val="bullet"/>
              <w:numPr>
                <w:ilvl w:val="0"/>
                <w:numId w:val="13"/>
              </w:numPr>
              <w:ind w:left="284" w:hanging="284"/>
            </w:pPr>
            <w:r w:rsidRPr="00F934CD">
              <w:t>tissue level: cells organised into tissues such as bone, nervous (brain, sensory, responsive), muscle, skin</w:t>
            </w:r>
          </w:p>
          <w:p w14:paraId="16F792AE" w14:textId="77777777" w:rsidR="005A5B29" w:rsidRDefault="005A5B29" w:rsidP="005A5B29">
            <w:pPr>
              <w:pStyle w:val="bullet"/>
              <w:numPr>
                <w:ilvl w:val="0"/>
                <w:numId w:val="13"/>
              </w:numPr>
              <w:ind w:left="284" w:hanging="284"/>
            </w:pPr>
            <w:r w:rsidRPr="00F934CD">
              <w:t>vascular systems in plants</w:t>
            </w:r>
          </w:p>
        </w:tc>
      </w:tr>
      <w:tr w:rsidR="005A5B29" w14:paraId="7AF87C4E" w14:textId="77777777" w:rsidTr="005A5B29">
        <w:tc>
          <w:tcPr>
            <w:tcW w:w="9242" w:type="dxa"/>
            <w:gridSpan w:val="5"/>
          </w:tcPr>
          <w:p w14:paraId="7642C7D0" w14:textId="77777777" w:rsidR="005A5B29" w:rsidRDefault="005A5B29" w:rsidP="005A5B29">
            <w:pPr>
              <w:pStyle w:val="spacer"/>
            </w:pPr>
          </w:p>
        </w:tc>
      </w:tr>
      <w:tr w:rsidR="005A5B29" w14:paraId="1C328397" w14:textId="77777777" w:rsidTr="005A5B29">
        <w:tc>
          <w:tcPr>
            <w:tcW w:w="3369" w:type="dxa"/>
            <w:gridSpan w:val="2"/>
          </w:tcPr>
          <w:p w14:paraId="29C5C562" w14:textId="77777777" w:rsidR="005A5B29" w:rsidRPr="005979AA" w:rsidRDefault="005A5B29" w:rsidP="005A5B29">
            <w:pPr>
              <w:pStyle w:val="unittext"/>
            </w:pPr>
            <w:r>
              <w:rPr>
                <w:b/>
                <w:i/>
              </w:rPr>
              <w:t xml:space="preserve">Scientific bases </w:t>
            </w:r>
            <w:r>
              <w:t>may include:</w:t>
            </w:r>
          </w:p>
        </w:tc>
        <w:tc>
          <w:tcPr>
            <w:tcW w:w="5873" w:type="dxa"/>
            <w:gridSpan w:val="3"/>
          </w:tcPr>
          <w:p w14:paraId="2331FC9F" w14:textId="77777777" w:rsidR="005A5B29" w:rsidRDefault="005A5B29" w:rsidP="005A5B29">
            <w:pPr>
              <w:pStyle w:val="bullet"/>
              <w:numPr>
                <w:ilvl w:val="0"/>
                <w:numId w:val="13"/>
              </w:numPr>
              <w:ind w:left="284" w:hanging="284"/>
            </w:pPr>
            <w:r>
              <w:t>using the characteristic of reproduction to compare and contrast bacterium and virus commenting on current view that virus is non-living</w:t>
            </w:r>
          </w:p>
          <w:p w14:paraId="4FB52632" w14:textId="77777777" w:rsidR="005A5B29" w:rsidRDefault="005A5B29" w:rsidP="005A5B29">
            <w:pPr>
              <w:pStyle w:val="bullet"/>
              <w:numPr>
                <w:ilvl w:val="0"/>
                <w:numId w:val="13"/>
              </w:numPr>
              <w:ind w:left="284" w:hanging="284"/>
            </w:pPr>
            <w:r>
              <w:t>using basic sampling procedures to describe field experiments</w:t>
            </w:r>
          </w:p>
          <w:p w14:paraId="73871C1C" w14:textId="77777777" w:rsidR="005A5B29" w:rsidRDefault="005A5B29" w:rsidP="005A5B29">
            <w:pPr>
              <w:pStyle w:val="bullet"/>
              <w:numPr>
                <w:ilvl w:val="0"/>
                <w:numId w:val="13"/>
              </w:numPr>
              <w:ind w:left="284" w:hanging="284"/>
            </w:pPr>
            <w:r>
              <w:t>using a light microscope to develop an understanding of magnitude and range involved in investigating living things</w:t>
            </w:r>
          </w:p>
          <w:p w14:paraId="214E571C" w14:textId="77777777" w:rsidR="005A5B29" w:rsidRDefault="005A5B29" w:rsidP="005A5B29">
            <w:pPr>
              <w:pStyle w:val="bullet"/>
              <w:numPr>
                <w:ilvl w:val="0"/>
                <w:numId w:val="13"/>
              </w:numPr>
              <w:ind w:left="284" w:hanging="284"/>
            </w:pPr>
            <w:r>
              <w:t>devising and carrying out experiments to investigate the function of particular systems or parts</w:t>
            </w:r>
          </w:p>
          <w:p w14:paraId="5570873E" w14:textId="77777777" w:rsidR="005A5B29" w:rsidRDefault="005A5B29" w:rsidP="005A5B29">
            <w:pPr>
              <w:pStyle w:val="bullet"/>
              <w:numPr>
                <w:ilvl w:val="0"/>
                <w:numId w:val="13"/>
              </w:numPr>
              <w:ind w:left="284" w:hanging="284"/>
            </w:pPr>
            <w:r>
              <w:t>developing skills and practices in care and handling of equipment and organic materials</w:t>
            </w:r>
          </w:p>
          <w:p w14:paraId="59012698" w14:textId="77777777" w:rsidR="005A5B29" w:rsidRDefault="005A5B29" w:rsidP="005A5B29">
            <w:pPr>
              <w:pStyle w:val="bullet"/>
              <w:numPr>
                <w:ilvl w:val="0"/>
                <w:numId w:val="13"/>
              </w:numPr>
              <w:ind w:left="284" w:hanging="284"/>
            </w:pPr>
            <w:r>
              <w:t>reporting on the work of a taxonomist in an herbarium or museum and why such work is important</w:t>
            </w:r>
          </w:p>
        </w:tc>
      </w:tr>
      <w:tr w:rsidR="005A5B29" w14:paraId="63FA28B1" w14:textId="77777777" w:rsidTr="005A5B29">
        <w:tc>
          <w:tcPr>
            <w:tcW w:w="9242" w:type="dxa"/>
            <w:gridSpan w:val="5"/>
          </w:tcPr>
          <w:p w14:paraId="58EF00AF" w14:textId="77777777" w:rsidR="005A5B29" w:rsidRDefault="005A5B29" w:rsidP="005A5B29">
            <w:pPr>
              <w:pStyle w:val="spacer"/>
            </w:pPr>
          </w:p>
        </w:tc>
      </w:tr>
      <w:tr w:rsidR="005A5B29" w14:paraId="7F9FFF90" w14:textId="77777777" w:rsidTr="005A5B29">
        <w:tc>
          <w:tcPr>
            <w:tcW w:w="3369" w:type="dxa"/>
            <w:gridSpan w:val="2"/>
          </w:tcPr>
          <w:p w14:paraId="0EF7F674" w14:textId="77777777" w:rsidR="005A5B29" w:rsidRPr="005979AA" w:rsidRDefault="005A5B29" w:rsidP="005A5B29">
            <w:pPr>
              <w:pStyle w:val="unittext"/>
            </w:pPr>
            <w:r>
              <w:rPr>
                <w:b/>
                <w:i/>
              </w:rPr>
              <w:t>Classification</w:t>
            </w:r>
            <w:r>
              <w:rPr>
                <w:i/>
              </w:rPr>
              <w:t xml:space="preserve"> </w:t>
            </w:r>
            <w:r>
              <w:rPr>
                <w:b/>
                <w:i/>
              </w:rPr>
              <w:t xml:space="preserve">systems </w:t>
            </w:r>
            <w:r>
              <w:t>may include:</w:t>
            </w:r>
          </w:p>
        </w:tc>
        <w:tc>
          <w:tcPr>
            <w:tcW w:w="5873" w:type="dxa"/>
            <w:gridSpan w:val="3"/>
          </w:tcPr>
          <w:p w14:paraId="59B6860C" w14:textId="77777777" w:rsidR="005A5B29" w:rsidRDefault="005A5B29" w:rsidP="005A5B29">
            <w:pPr>
              <w:pStyle w:val="bullet"/>
              <w:numPr>
                <w:ilvl w:val="0"/>
                <w:numId w:val="13"/>
              </w:numPr>
              <w:ind w:left="284" w:hanging="284"/>
            </w:pPr>
            <w:r>
              <w:t>patterns of similarities and differences between a range of living things</w:t>
            </w:r>
          </w:p>
          <w:p w14:paraId="4A416641" w14:textId="77777777" w:rsidR="005A5B29" w:rsidRDefault="005A5B29" w:rsidP="005A5B29">
            <w:pPr>
              <w:pStyle w:val="bullet"/>
              <w:numPr>
                <w:ilvl w:val="0"/>
                <w:numId w:val="13"/>
              </w:numPr>
              <w:ind w:left="284" w:hanging="284"/>
            </w:pPr>
            <w:r>
              <w:t>major characteristics used in the five-kingdom system of classification</w:t>
            </w:r>
          </w:p>
          <w:p w14:paraId="49FCBB08" w14:textId="77777777" w:rsidR="005A5B29" w:rsidRDefault="005A5B29" w:rsidP="005A5B29">
            <w:pPr>
              <w:pStyle w:val="bullet"/>
              <w:numPr>
                <w:ilvl w:val="0"/>
                <w:numId w:val="13"/>
              </w:numPr>
              <w:ind w:left="284" w:hanging="284"/>
            </w:pPr>
            <w:r>
              <w:t>using keys to classify organisms e.g. dichotomous keys</w:t>
            </w:r>
          </w:p>
        </w:tc>
      </w:tr>
      <w:tr w:rsidR="005A5B29" w14:paraId="2DD55157" w14:textId="77777777" w:rsidTr="005A5B29">
        <w:tc>
          <w:tcPr>
            <w:tcW w:w="9242" w:type="dxa"/>
            <w:gridSpan w:val="5"/>
          </w:tcPr>
          <w:p w14:paraId="381C3977" w14:textId="77777777" w:rsidR="005A5B29" w:rsidRDefault="005A5B29" w:rsidP="005A5B29">
            <w:pPr>
              <w:pStyle w:val="spacer"/>
            </w:pPr>
          </w:p>
        </w:tc>
      </w:tr>
      <w:tr w:rsidR="005A5B29" w14:paraId="2D5B1798" w14:textId="77777777" w:rsidTr="005A5B29">
        <w:tc>
          <w:tcPr>
            <w:tcW w:w="3369" w:type="dxa"/>
            <w:gridSpan w:val="2"/>
          </w:tcPr>
          <w:p w14:paraId="6B9E388A" w14:textId="77777777" w:rsidR="005A5B29" w:rsidRPr="005979AA" w:rsidRDefault="005A5B29" w:rsidP="005A5B29">
            <w:pPr>
              <w:pStyle w:val="unittext"/>
            </w:pPr>
            <w:r>
              <w:rPr>
                <w:b/>
                <w:i/>
              </w:rPr>
              <w:t xml:space="preserve">Subject </w:t>
            </w:r>
            <w:r>
              <w:t>may include:</w:t>
            </w:r>
          </w:p>
        </w:tc>
        <w:tc>
          <w:tcPr>
            <w:tcW w:w="5873" w:type="dxa"/>
            <w:gridSpan w:val="3"/>
          </w:tcPr>
          <w:p w14:paraId="2FEC0058" w14:textId="77777777" w:rsidR="005A5B29" w:rsidRDefault="005A5B29" w:rsidP="005A5B29">
            <w:pPr>
              <w:pStyle w:val="bullet"/>
              <w:numPr>
                <w:ilvl w:val="0"/>
                <w:numId w:val="13"/>
              </w:numPr>
              <w:ind w:left="284" w:hanging="284"/>
            </w:pPr>
            <w:r>
              <w:t>insects</w:t>
            </w:r>
          </w:p>
          <w:p w14:paraId="0BD5ED57" w14:textId="77777777" w:rsidR="005A5B29" w:rsidRDefault="005A5B29" w:rsidP="005A5B29">
            <w:pPr>
              <w:pStyle w:val="bullet"/>
              <w:numPr>
                <w:ilvl w:val="0"/>
                <w:numId w:val="13"/>
              </w:numPr>
              <w:ind w:left="284" w:hanging="284"/>
            </w:pPr>
            <w:r>
              <w:t>animals</w:t>
            </w:r>
          </w:p>
          <w:p w14:paraId="28FECD04" w14:textId="77777777" w:rsidR="005A5B29" w:rsidRDefault="005A5B29" w:rsidP="005A5B29">
            <w:pPr>
              <w:pStyle w:val="bullet"/>
              <w:numPr>
                <w:ilvl w:val="0"/>
                <w:numId w:val="13"/>
              </w:numPr>
              <w:ind w:left="284" w:hanging="284"/>
            </w:pPr>
            <w:r>
              <w:t>plants</w:t>
            </w:r>
          </w:p>
          <w:p w14:paraId="520BE4F3" w14:textId="77777777" w:rsidR="005A5B29" w:rsidRDefault="005A5B29" w:rsidP="005A5B29">
            <w:pPr>
              <w:pStyle w:val="bullet"/>
              <w:numPr>
                <w:ilvl w:val="0"/>
                <w:numId w:val="13"/>
              </w:numPr>
              <w:ind w:left="284" w:hanging="284"/>
            </w:pPr>
            <w:r>
              <w:t>humans</w:t>
            </w:r>
          </w:p>
        </w:tc>
      </w:tr>
      <w:tr w:rsidR="005A5B29" w14:paraId="439DBD32" w14:textId="77777777" w:rsidTr="005A5B29">
        <w:tc>
          <w:tcPr>
            <w:tcW w:w="9242" w:type="dxa"/>
            <w:gridSpan w:val="5"/>
          </w:tcPr>
          <w:p w14:paraId="1AA4E97A" w14:textId="77777777" w:rsidR="005A5B29" w:rsidRDefault="005A5B29" w:rsidP="005A5B29">
            <w:pPr>
              <w:pStyle w:val="spacer"/>
            </w:pPr>
          </w:p>
        </w:tc>
      </w:tr>
      <w:tr w:rsidR="005A5B29" w14:paraId="2D13B2A6" w14:textId="77777777" w:rsidTr="005A5B29">
        <w:tc>
          <w:tcPr>
            <w:tcW w:w="3369" w:type="dxa"/>
            <w:gridSpan w:val="2"/>
          </w:tcPr>
          <w:p w14:paraId="156FF2C5" w14:textId="77777777" w:rsidR="005A5B29" w:rsidRPr="005979AA" w:rsidRDefault="005A5B29" w:rsidP="005A5B29">
            <w:pPr>
              <w:pStyle w:val="unittext"/>
            </w:pPr>
            <w:r>
              <w:rPr>
                <w:b/>
                <w:i/>
              </w:rPr>
              <w:t xml:space="preserve">Investigation </w:t>
            </w:r>
            <w:r>
              <w:t>may include:</w:t>
            </w:r>
          </w:p>
        </w:tc>
        <w:tc>
          <w:tcPr>
            <w:tcW w:w="5873" w:type="dxa"/>
            <w:gridSpan w:val="3"/>
          </w:tcPr>
          <w:p w14:paraId="02C12D9C" w14:textId="77777777" w:rsidR="005A5B29" w:rsidRDefault="005A5B29" w:rsidP="005A5B29">
            <w:pPr>
              <w:pStyle w:val="bullet"/>
              <w:numPr>
                <w:ilvl w:val="0"/>
                <w:numId w:val="13"/>
              </w:numPr>
              <w:ind w:left="284" w:hanging="284"/>
            </w:pPr>
            <w:r>
              <w:t>why particular sets of features such as colour, movement or structural features, are useful or not useful to sort organisms using dichotomous keys</w:t>
            </w:r>
          </w:p>
          <w:p w14:paraId="47FF7C6F" w14:textId="77777777" w:rsidR="005A5B29" w:rsidRDefault="005A5B29" w:rsidP="005A5B29">
            <w:pPr>
              <w:pStyle w:val="bullet"/>
              <w:numPr>
                <w:ilvl w:val="0"/>
                <w:numId w:val="13"/>
              </w:numPr>
              <w:ind w:left="284" w:hanging="284"/>
            </w:pPr>
            <w:r>
              <w:t>identification and classification of plants or animals that are banned or illegally imported to Australia</w:t>
            </w:r>
          </w:p>
          <w:p w14:paraId="2F558219" w14:textId="77777777" w:rsidR="005A5B29" w:rsidRDefault="005A5B29" w:rsidP="005A5B29">
            <w:pPr>
              <w:pStyle w:val="bullet"/>
              <w:numPr>
                <w:ilvl w:val="0"/>
                <w:numId w:val="13"/>
              </w:numPr>
              <w:ind w:left="284" w:hanging="284"/>
            </w:pPr>
            <w:r>
              <w:t>useful and non-useful features of organisms for use in a hierarchy</w:t>
            </w:r>
          </w:p>
          <w:p w14:paraId="7E6CC668" w14:textId="77777777" w:rsidR="005A5B29" w:rsidRDefault="005A5B29" w:rsidP="005A5B29">
            <w:pPr>
              <w:pStyle w:val="bullet"/>
              <w:numPr>
                <w:ilvl w:val="0"/>
                <w:numId w:val="13"/>
              </w:numPr>
              <w:ind w:left="284" w:hanging="284"/>
            </w:pPr>
            <w:r>
              <w:t>similarities and differences between the cells of living things</w:t>
            </w:r>
          </w:p>
          <w:p w14:paraId="2E046F01" w14:textId="77777777" w:rsidR="005A5B29" w:rsidRDefault="005A5B29" w:rsidP="005A5B29">
            <w:pPr>
              <w:pStyle w:val="bullet"/>
              <w:numPr>
                <w:ilvl w:val="0"/>
                <w:numId w:val="13"/>
              </w:numPr>
              <w:ind w:left="284" w:hanging="284"/>
            </w:pPr>
            <w:r>
              <w:t>mechanical and chemical processes of digestion</w:t>
            </w:r>
          </w:p>
          <w:p w14:paraId="7B235080" w14:textId="77777777" w:rsidR="005A5B29" w:rsidRDefault="005A5B29" w:rsidP="005A5B29">
            <w:pPr>
              <w:pStyle w:val="bullet"/>
              <w:numPr>
                <w:ilvl w:val="0"/>
                <w:numId w:val="13"/>
              </w:numPr>
              <w:ind w:left="284" w:hanging="284"/>
            </w:pPr>
            <w:r>
              <w:t>role of the circulatory system in transporting the products of digestion to cells</w:t>
            </w:r>
          </w:p>
          <w:p w14:paraId="14D44839" w14:textId="77777777" w:rsidR="005A5B29" w:rsidRDefault="005A5B29" w:rsidP="005A5B29">
            <w:pPr>
              <w:pStyle w:val="bullet"/>
              <w:numPr>
                <w:ilvl w:val="0"/>
                <w:numId w:val="13"/>
              </w:numPr>
              <w:ind w:left="284" w:hanging="284"/>
            </w:pPr>
            <w:r>
              <w:t>pathway taken by water and minerals from the soil to the leaves of a plant</w:t>
            </w:r>
          </w:p>
          <w:p w14:paraId="2EE360CA" w14:textId="77777777" w:rsidR="005A5B29" w:rsidRDefault="005A5B29" w:rsidP="005A5B29">
            <w:pPr>
              <w:pStyle w:val="bullet"/>
              <w:numPr>
                <w:ilvl w:val="0"/>
                <w:numId w:val="13"/>
              </w:numPr>
              <w:ind w:left="284" w:hanging="284"/>
            </w:pPr>
            <w:r>
              <w:t>categories of inorganic and organic nutrients required by plants and animals and the uses to which they are put</w:t>
            </w:r>
          </w:p>
          <w:p w14:paraId="6404F40E" w14:textId="77777777" w:rsidR="005A5B29" w:rsidRDefault="005A5B29" w:rsidP="005A5B29">
            <w:pPr>
              <w:pStyle w:val="bullet"/>
              <w:numPr>
                <w:ilvl w:val="0"/>
                <w:numId w:val="13"/>
              </w:numPr>
              <w:ind w:left="284" w:hanging="284"/>
            </w:pPr>
            <w:r>
              <w:t>comparing the processes of nutrient uptake in heterotrophs and autotrophs</w:t>
            </w:r>
          </w:p>
        </w:tc>
      </w:tr>
      <w:tr w:rsidR="005A5B29" w14:paraId="4E3B1180" w14:textId="77777777" w:rsidTr="005A5B29">
        <w:tc>
          <w:tcPr>
            <w:tcW w:w="9242" w:type="dxa"/>
            <w:gridSpan w:val="5"/>
          </w:tcPr>
          <w:p w14:paraId="67B963EB" w14:textId="77777777" w:rsidR="005A5B29" w:rsidRDefault="005A5B29" w:rsidP="005A5B29">
            <w:pPr>
              <w:pStyle w:val="spacer"/>
            </w:pPr>
          </w:p>
        </w:tc>
      </w:tr>
      <w:tr w:rsidR="005A5B29" w14:paraId="00F6BD52" w14:textId="77777777" w:rsidTr="005A5B29">
        <w:tc>
          <w:tcPr>
            <w:tcW w:w="3369" w:type="dxa"/>
            <w:gridSpan w:val="2"/>
          </w:tcPr>
          <w:p w14:paraId="4B1B4141" w14:textId="77777777" w:rsidR="005A5B29" w:rsidRPr="005979AA" w:rsidRDefault="005A5B29" w:rsidP="005A5B29">
            <w:pPr>
              <w:pStyle w:val="unittext"/>
            </w:pPr>
            <w:r>
              <w:rPr>
                <w:b/>
                <w:i/>
              </w:rPr>
              <w:t xml:space="preserve">Plan </w:t>
            </w:r>
            <w:r>
              <w:t>may include:</w:t>
            </w:r>
          </w:p>
        </w:tc>
        <w:tc>
          <w:tcPr>
            <w:tcW w:w="5873" w:type="dxa"/>
            <w:gridSpan w:val="3"/>
          </w:tcPr>
          <w:p w14:paraId="6FA327B6" w14:textId="77777777" w:rsidR="005A5B29" w:rsidRDefault="005A5B29" w:rsidP="005A5B29">
            <w:pPr>
              <w:pStyle w:val="bullet"/>
              <w:numPr>
                <w:ilvl w:val="0"/>
                <w:numId w:val="13"/>
              </w:numPr>
              <w:ind w:left="284" w:hanging="284"/>
              <w:rPr>
                <w:szCs w:val="24"/>
              </w:rPr>
            </w:pPr>
            <w:r>
              <w:t>evidence-based approach including establishing initial question, setting up experiment or investigation, analysing and/or evaluating the results</w:t>
            </w:r>
          </w:p>
          <w:p w14:paraId="61376DCC" w14:textId="77777777" w:rsidR="005A5B29" w:rsidRDefault="005A5B29" w:rsidP="005A5B29">
            <w:pPr>
              <w:pStyle w:val="bullet"/>
              <w:numPr>
                <w:ilvl w:val="0"/>
                <w:numId w:val="13"/>
              </w:numPr>
              <w:ind w:left="284" w:hanging="284"/>
            </w:pPr>
            <w:r>
              <w:t>instructions to set up investigations:</w:t>
            </w:r>
          </w:p>
          <w:p w14:paraId="267C0E8B" w14:textId="77777777" w:rsidR="005A5B29" w:rsidRDefault="005A5B29" w:rsidP="005A5B29">
            <w:pPr>
              <w:pStyle w:val="endash"/>
              <w:keepNext/>
              <w:ind w:left="568" w:hanging="284"/>
            </w:pPr>
            <w:r>
              <w:t>required supervision</w:t>
            </w:r>
          </w:p>
          <w:p w14:paraId="00469F66" w14:textId="77777777" w:rsidR="005A5B29" w:rsidRDefault="005A5B29" w:rsidP="005A5B29">
            <w:pPr>
              <w:pStyle w:val="endash"/>
              <w:keepNext/>
              <w:ind w:left="568" w:hanging="284"/>
            </w:pPr>
            <w:r>
              <w:t>individual or team-based activities</w:t>
            </w:r>
          </w:p>
          <w:p w14:paraId="305DC8AC" w14:textId="77777777" w:rsidR="005A5B29" w:rsidRDefault="005A5B29" w:rsidP="005A5B29">
            <w:pPr>
              <w:pStyle w:val="endash"/>
              <w:keepNext/>
              <w:ind w:left="568" w:hanging="284"/>
            </w:pPr>
            <w:r>
              <w:t>OHS / WHS requirements</w:t>
            </w:r>
          </w:p>
          <w:p w14:paraId="18E8464E" w14:textId="77777777" w:rsidR="005A5B29" w:rsidRDefault="005A5B29" w:rsidP="005A5B29">
            <w:pPr>
              <w:pStyle w:val="bullet"/>
              <w:numPr>
                <w:ilvl w:val="0"/>
                <w:numId w:val="13"/>
              </w:numPr>
              <w:ind w:left="284" w:hanging="284"/>
            </w:pPr>
            <w:r>
              <w:t>selection of resources/location of information</w:t>
            </w:r>
          </w:p>
          <w:p w14:paraId="21DDDBB4" w14:textId="77777777" w:rsidR="005A5B29" w:rsidRDefault="005A5B29" w:rsidP="005A5B29">
            <w:pPr>
              <w:pStyle w:val="bullet"/>
              <w:numPr>
                <w:ilvl w:val="0"/>
                <w:numId w:val="13"/>
              </w:numPr>
              <w:ind w:left="284" w:hanging="284"/>
            </w:pPr>
            <w:r>
              <w:t>persons to consult</w:t>
            </w:r>
          </w:p>
          <w:p w14:paraId="5742592A" w14:textId="77777777" w:rsidR="005A5B29" w:rsidRDefault="005A5B29" w:rsidP="005A5B29">
            <w:pPr>
              <w:pStyle w:val="bullet"/>
              <w:numPr>
                <w:ilvl w:val="0"/>
                <w:numId w:val="13"/>
              </w:numPr>
              <w:ind w:left="284" w:hanging="284"/>
            </w:pPr>
            <w:r>
              <w:t>places to visit for observation</w:t>
            </w:r>
          </w:p>
          <w:p w14:paraId="276372C1" w14:textId="77777777" w:rsidR="005A5B29" w:rsidRDefault="005A5B29" w:rsidP="005A5B29">
            <w:pPr>
              <w:pStyle w:val="bullet"/>
              <w:numPr>
                <w:ilvl w:val="0"/>
                <w:numId w:val="13"/>
              </w:numPr>
              <w:ind w:left="284" w:hanging="284"/>
            </w:pPr>
            <w:r>
              <w:t>identifying questions for research</w:t>
            </w:r>
          </w:p>
          <w:p w14:paraId="2D362F6E" w14:textId="77777777" w:rsidR="005A5B29" w:rsidRDefault="005A5B29" w:rsidP="005A5B29">
            <w:pPr>
              <w:pStyle w:val="bullet"/>
              <w:numPr>
                <w:ilvl w:val="0"/>
                <w:numId w:val="13"/>
              </w:numPr>
              <w:ind w:left="284" w:hanging="284"/>
            </w:pPr>
            <w:r>
              <w:t>developing models</w:t>
            </w:r>
          </w:p>
          <w:p w14:paraId="12C65639" w14:textId="77777777" w:rsidR="005A5B29" w:rsidRDefault="005A5B29" w:rsidP="005A5B29">
            <w:pPr>
              <w:pStyle w:val="bullet"/>
              <w:numPr>
                <w:ilvl w:val="0"/>
                <w:numId w:val="13"/>
              </w:numPr>
              <w:ind w:left="284" w:hanging="284"/>
            </w:pPr>
            <w:r>
              <w:t>sources of information</w:t>
            </w:r>
          </w:p>
          <w:p w14:paraId="5DE67237" w14:textId="77777777" w:rsidR="005A5B29" w:rsidRDefault="005A5B29" w:rsidP="005A5B29">
            <w:pPr>
              <w:pStyle w:val="bullet"/>
              <w:numPr>
                <w:ilvl w:val="0"/>
                <w:numId w:val="13"/>
              </w:numPr>
              <w:ind w:left="284" w:hanging="284"/>
            </w:pPr>
            <w:r>
              <w:t>types of evidence such as photographs, printed information, interviews</w:t>
            </w:r>
          </w:p>
          <w:p w14:paraId="6CB899F2" w14:textId="77777777" w:rsidR="005A5B29" w:rsidRDefault="005A5B29" w:rsidP="005A5B29">
            <w:pPr>
              <w:pStyle w:val="bullet"/>
              <w:numPr>
                <w:ilvl w:val="0"/>
                <w:numId w:val="13"/>
              </w:numPr>
              <w:ind w:left="284" w:hanging="284"/>
            </w:pPr>
            <w:r>
              <w:t>recording format</w:t>
            </w:r>
          </w:p>
        </w:tc>
      </w:tr>
      <w:tr w:rsidR="005A5B29" w14:paraId="1946B5FF" w14:textId="77777777" w:rsidTr="005A5B29">
        <w:tc>
          <w:tcPr>
            <w:tcW w:w="9242" w:type="dxa"/>
            <w:gridSpan w:val="5"/>
          </w:tcPr>
          <w:p w14:paraId="14C9B58E" w14:textId="77777777" w:rsidR="005A5B29" w:rsidRDefault="005A5B29" w:rsidP="005A5B29">
            <w:pPr>
              <w:pStyle w:val="spacer"/>
            </w:pPr>
          </w:p>
        </w:tc>
      </w:tr>
      <w:tr w:rsidR="005A5B29" w14:paraId="72C692AA" w14:textId="77777777" w:rsidTr="005A5B29">
        <w:tc>
          <w:tcPr>
            <w:tcW w:w="3369" w:type="dxa"/>
            <w:gridSpan w:val="2"/>
          </w:tcPr>
          <w:p w14:paraId="48C0B976" w14:textId="77777777" w:rsidR="005A5B29" w:rsidRPr="005979AA" w:rsidRDefault="005A5B29" w:rsidP="005A5B29">
            <w:pPr>
              <w:pStyle w:val="unittext"/>
            </w:pPr>
            <w:r>
              <w:rPr>
                <w:b/>
                <w:i/>
              </w:rPr>
              <w:t xml:space="preserve">Relevant person </w:t>
            </w:r>
            <w:r>
              <w:t>may include:</w:t>
            </w:r>
          </w:p>
        </w:tc>
        <w:tc>
          <w:tcPr>
            <w:tcW w:w="5873" w:type="dxa"/>
            <w:gridSpan w:val="3"/>
          </w:tcPr>
          <w:p w14:paraId="2497C071" w14:textId="77777777" w:rsidR="005A5B29" w:rsidRDefault="005A5B29" w:rsidP="005A5B29">
            <w:pPr>
              <w:pStyle w:val="bullet"/>
              <w:numPr>
                <w:ilvl w:val="0"/>
                <w:numId w:val="13"/>
              </w:numPr>
              <w:ind w:left="284" w:hanging="284"/>
            </w:pPr>
            <w:r>
              <w:t>supervisor</w:t>
            </w:r>
          </w:p>
          <w:p w14:paraId="6CBE85AA" w14:textId="77777777" w:rsidR="005A5B29" w:rsidRDefault="005A5B29" w:rsidP="005A5B29">
            <w:pPr>
              <w:pStyle w:val="bullet"/>
              <w:numPr>
                <w:ilvl w:val="0"/>
                <w:numId w:val="13"/>
              </w:numPr>
              <w:ind w:left="284" w:hanging="284"/>
            </w:pPr>
            <w:r>
              <w:t>mentor / teacher</w:t>
            </w:r>
          </w:p>
          <w:p w14:paraId="641ACA0F" w14:textId="77777777" w:rsidR="005A5B29" w:rsidRDefault="005A5B29" w:rsidP="005A5B29">
            <w:pPr>
              <w:pStyle w:val="bullet"/>
              <w:numPr>
                <w:ilvl w:val="0"/>
                <w:numId w:val="13"/>
              </w:numPr>
              <w:ind w:left="284" w:hanging="284"/>
            </w:pPr>
            <w:r>
              <w:t>team members</w:t>
            </w:r>
          </w:p>
        </w:tc>
      </w:tr>
      <w:tr w:rsidR="005A5B29" w14:paraId="50B80A03" w14:textId="77777777" w:rsidTr="005A5B29">
        <w:tc>
          <w:tcPr>
            <w:tcW w:w="9242" w:type="dxa"/>
            <w:gridSpan w:val="5"/>
          </w:tcPr>
          <w:p w14:paraId="46F56F34" w14:textId="77777777" w:rsidR="005A5B29" w:rsidRDefault="005A5B29" w:rsidP="005A5B29">
            <w:pPr>
              <w:pStyle w:val="spacer"/>
            </w:pPr>
          </w:p>
        </w:tc>
      </w:tr>
      <w:tr w:rsidR="005A5B29" w14:paraId="19EB05FC" w14:textId="77777777" w:rsidTr="005A5B29">
        <w:tc>
          <w:tcPr>
            <w:tcW w:w="3369" w:type="dxa"/>
            <w:gridSpan w:val="2"/>
          </w:tcPr>
          <w:p w14:paraId="3F64F30D" w14:textId="77777777" w:rsidR="005A5B29" w:rsidRPr="005979AA" w:rsidRDefault="005A5B29" w:rsidP="005A5B29">
            <w:pPr>
              <w:pStyle w:val="unittext"/>
            </w:pPr>
            <w:r>
              <w:rPr>
                <w:b/>
                <w:i/>
              </w:rPr>
              <w:t xml:space="preserve">Appropriate scientific terminology </w:t>
            </w:r>
            <w:r>
              <w:t>may include:</w:t>
            </w:r>
          </w:p>
        </w:tc>
        <w:tc>
          <w:tcPr>
            <w:tcW w:w="5873" w:type="dxa"/>
            <w:gridSpan w:val="3"/>
          </w:tcPr>
          <w:p w14:paraId="1ECD0B06" w14:textId="77777777" w:rsidR="005A5B29" w:rsidRPr="00F934CD" w:rsidRDefault="005A5B29" w:rsidP="005A5B29">
            <w:pPr>
              <w:pStyle w:val="bullet"/>
              <w:numPr>
                <w:ilvl w:val="0"/>
                <w:numId w:val="13"/>
              </w:numPr>
              <w:ind w:left="284" w:hanging="284"/>
            </w:pPr>
            <w:r w:rsidRPr="00F934CD">
              <w:t>appropriate terminology for the area of science that is being researched and the use of relevant terms</w:t>
            </w:r>
          </w:p>
          <w:p w14:paraId="3B2C9BBA" w14:textId="77777777" w:rsidR="005A5B29" w:rsidRPr="00F934CD" w:rsidRDefault="005A5B29" w:rsidP="005A5B29">
            <w:pPr>
              <w:pStyle w:val="bullet"/>
              <w:numPr>
                <w:ilvl w:val="0"/>
                <w:numId w:val="13"/>
              </w:numPr>
              <w:ind w:left="284" w:hanging="284"/>
            </w:pPr>
            <w:r w:rsidRPr="00F934CD">
              <w:t>specific terminology such as would be used to describe:</w:t>
            </w:r>
          </w:p>
          <w:p w14:paraId="395F1167" w14:textId="77777777" w:rsidR="005A5B29" w:rsidRPr="00CC3F63" w:rsidRDefault="005A5B29" w:rsidP="005A5B29">
            <w:pPr>
              <w:pStyle w:val="endash"/>
              <w:keepNext/>
              <w:ind w:left="568" w:hanging="284"/>
            </w:pPr>
            <w:r w:rsidRPr="00F934CD">
              <w:t>cells and cellular parts</w:t>
            </w:r>
          </w:p>
          <w:p w14:paraId="0F2B664D" w14:textId="77777777" w:rsidR="005A5B29" w:rsidRPr="00CC3F63" w:rsidRDefault="005A5B29" w:rsidP="005A5B29">
            <w:pPr>
              <w:pStyle w:val="endash"/>
              <w:keepNext/>
              <w:ind w:left="568" w:hanging="284"/>
            </w:pPr>
            <w:r w:rsidRPr="00F934CD">
              <w:t>tissues, bone, muscles, skin</w:t>
            </w:r>
          </w:p>
          <w:p w14:paraId="0F004F33" w14:textId="77777777" w:rsidR="005A5B29" w:rsidRDefault="005A5B29" w:rsidP="005A5B29">
            <w:pPr>
              <w:pStyle w:val="endash"/>
              <w:keepNext/>
              <w:ind w:left="568" w:hanging="284"/>
            </w:pPr>
            <w:r w:rsidRPr="00F934CD">
              <w:t xml:space="preserve">various systems in plants and animals </w:t>
            </w:r>
            <w:r>
              <w:t xml:space="preserve">such as </w:t>
            </w:r>
            <w:r w:rsidRPr="00F934CD">
              <w:t>vascular, reproduction, nervous systems</w:t>
            </w:r>
          </w:p>
        </w:tc>
      </w:tr>
      <w:tr w:rsidR="005A5B29" w14:paraId="14D136FD" w14:textId="77777777" w:rsidTr="005A5B29">
        <w:tc>
          <w:tcPr>
            <w:tcW w:w="9242" w:type="dxa"/>
            <w:gridSpan w:val="5"/>
          </w:tcPr>
          <w:p w14:paraId="68515FB3" w14:textId="77777777" w:rsidR="005A5B29" w:rsidRDefault="005A5B29" w:rsidP="005A5B29">
            <w:pPr>
              <w:pStyle w:val="spacer"/>
            </w:pPr>
          </w:p>
        </w:tc>
      </w:tr>
      <w:tr w:rsidR="005A5B29" w14:paraId="070321A5" w14:textId="77777777" w:rsidTr="005A5B29">
        <w:tc>
          <w:tcPr>
            <w:tcW w:w="3369" w:type="dxa"/>
            <w:gridSpan w:val="2"/>
          </w:tcPr>
          <w:p w14:paraId="39373D09" w14:textId="77777777" w:rsidR="005A5B29" w:rsidRPr="005979AA" w:rsidRDefault="005A5B29" w:rsidP="005A5B29">
            <w:pPr>
              <w:pStyle w:val="unittext"/>
            </w:pPr>
            <w:r>
              <w:rPr>
                <w:b/>
                <w:i/>
              </w:rPr>
              <w:t xml:space="preserve">Present </w:t>
            </w:r>
            <w:r>
              <w:t>may include:</w:t>
            </w:r>
          </w:p>
        </w:tc>
        <w:tc>
          <w:tcPr>
            <w:tcW w:w="5873" w:type="dxa"/>
            <w:gridSpan w:val="3"/>
          </w:tcPr>
          <w:p w14:paraId="172D53CB" w14:textId="77777777" w:rsidR="005A5B29" w:rsidRPr="007F05A4" w:rsidRDefault="005A5B29" w:rsidP="005A5B29">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14:paraId="40F45E33" w14:textId="77777777" w:rsidR="005A5B29" w:rsidRPr="007F05A4" w:rsidRDefault="005A5B29" w:rsidP="005A5B29">
            <w:pPr>
              <w:pStyle w:val="bullet"/>
              <w:numPr>
                <w:ilvl w:val="0"/>
                <w:numId w:val="13"/>
              </w:numPr>
              <w:ind w:left="284" w:hanging="284"/>
            </w:pPr>
            <w:r w:rsidRPr="007F05A4">
              <w:t>using diagrams, graphics or photographs</w:t>
            </w:r>
          </w:p>
          <w:p w14:paraId="79CEA0FE" w14:textId="77777777" w:rsidR="005A5B29" w:rsidRDefault="005A5B29" w:rsidP="005A5B29">
            <w:pPr>
              <w:pStyle w:val="bullet"/>
              <w:numPr>
                <w:ilvl w:val="0"/>
                <w:numId w:val="13"/>
              </w:numPr>
              <w:ind w:left="284" w:hanging="284"/>
            </w:pPr>
            <w:r w:rsidRPr="007F05A4">
              <w:t>identifying and interpreting trends or conclusions in the information</w:t>
            </w:r>
          </w:p>
        </w:tc>
      </w:tr>
      <w:tr w:rsidR="005A5B29" w14:paraId="74B2A82E" w14:textId="77777777" w:rsidTr="005A5B29">
        <w:tc>
          <w:tcPr>
            <w:tcW w:w="9242" w:type="dxa"/>
            <w:gridSpan w:val="5"/>
          </w:tcPr>
          <w:p w14:paraId="1E2E63AD" w14:textId="77777777" w:rsidR="005A5B29" w:rsidRDefault="005A5B29" w:rsidP="005A5B29">
            <w:pPr>
              <w:pStyle w:val="spacer"/>
            </w:pPr>
          </w:p>
        </w:tc>
      </w:tr>
      <w:tr w:rsidR="005A5B29" w14:paraId="276165B7" w14:textId="77777777" w:rsidTr="005A5B29">
        <w:tc>
          <w:tcPr>
            <w:tcW w:w="9242" w:type="dxa"/>
            <w:gridSpan w:val="5"/>
          </w:tcPr>
          <w:p w14:paraId="04EADFBB" w14:textId="77777777" w:rsidR="005A5B29" w:rsidRDefault="005A5B29" w:rsidP="005A5B29">
            <w:pPr>
              <w:pStyle w:val="Heading21"/>
            </w:pPr>
            <w:r>
              <w:t>Evidence Guide</w:t>
            </w:r>
          </w:p>
          <w:p w14:paraId="4195B584" w14:textId="77777777" w:rsidR="005A5B29" w:rsidRDefault="005A5B29" w:rsidP="005A5B29">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0F9FB04B" w14:textId="77777777" w:rsidTr="005A5B29">
        <w:tc>
          <w:tcPr>
            <w:tcW w:w="3369" w:type="dxa"/>
            <w:gridSpan w:val="2"/>
          </w:tcPr>
          <w:p w14:paraId="5E87F25F" w14:textId="77777777" w:rsidR="005A5B29" w:rsidRPr="005979AA" w:rsidRDefault="005A5B29" w:rsidP="005A5B29">
            <w:pPr>
              <w:pStyle w:val="EG"/>
            </w:pPr>
            <w:r w:rsidRPr="005979AA">
              <w:t>Critical aspects for assessment and evidence required to demonstrate competency in this unit</w:t>
            </w:r>
          </w:p>
        </w:tc>
        <w:tc>
          <w:tcPr>
            <w:tcW w:w="5873" w:type="dxa"/>
            <w:gridSpan w:val="3"/>
          </w:tcPr>
          <w:p w14:paraId="206A1F00" w14:textId="77777777" w:rsidR="005A5B29" w:rsidRDefault="005A5B29" w:rsidP="005A5B29">
            <w:pPr>
              <w:pStyle w:val="unittext"/>
            </w:pPr>
            <w:r w:rsidRPr="003B087B">
              <w:t>Assessment</w:t>
            </w:r>
            <w:r>
              <w:t xml:space="preserve"> must confirm the ability to:</w:t>
            </w:r>
          </w:p>
          <w:p w14:paraId="2233F97A" w14:textId="77777777" w:rsidR="005A5B29" w:rsidRPr="008B468D" w:rsidRDefault="005A5B29" w:rsidP="005A5B29">
            <w:pPr>
              <w:pStyle w:val="bullet"/>
              <w:numPr>
                <w:ilvl w:val="0"/>
                <w:numId w:val="13"/>
              </w:numPr>
              <w:ind w:left="284" w:hanging="284"/>
            </w:pPr>
            <w:r>
              <w:t xml:space="preserve">use an evidence based approach to investigate and </w:t>
            </w:r>
            <w:r w:rsidRPr="008B468D">
              <w:t>classify the main characteristics of living things</w:t>
            </w:r>
          </w:p>
          <w:p w14:paraId="3EF672D2" w14:textId="77777777" w:rsidR="005A5B29" w:rsidRDefault="005A5B29" w:rsidP="005A5B29">
            <w:pPr>
              <w:pStyle w:val="bullet"/>
              <w:numPr>
                <w:ilvl w:val="0"/>
                <w:numId w:val="13"/>
              </w:numPr>
              <w:ind w:left="284" w:hanging="284"/>
            </w:pPr>
            <w:r w:rsidRPr="008B468D">
              <w:t>present</w:t>
            </w:r>
            <w:r>
              <w:t xml:space="preserve"> a report on the outcomes of an investigation into a living thing using appropriate scientific terminology</w:t>
            </w:r>
          </w:p>
        </w:tc>
      </w:tr>
      <w:tr w:rsidR="005A5B29" w14:paraId="7A4D450E" w14:textId="77777777" w:rsidTr="005A5B29">
        <w:tc>
          <w:tcPr>
            <w:tcW w:w="9242" w:type="dxa"/>
            <w:gridSpan w:val="5"/>
          </w:tcPr>
          <w:p w14:paraId="7C3AE417" w14:textId="77777777" w:rsidR="005A5B29" w:rsidRDefault="005A5B29" w:rsidP="005A5B29">
            <w:pPr>
              <w:pStyle w:val="spacer"/>
            </w:pPr>
          </w:p>
        </w:tc>
      </w:tr>
      <w:tr w:rsidR="005A5B29" w14:paraId="7E91050B" w14:textId="77777777" w:rsidTr="005A5B29">
        <w:tc>
          <w:tcPr>
            <w:tcW w:w="3369" w:type="dxa"/>
            <w:gridSpan w:val="2"/>
          </w:tcPr>
          <w:p w14:paraId="015F3049" w14:textId="77777777" w:rsidR="005A5B29" w:rsidRPr="005979AA" w:rsidRDefault="005A5B29" w:rsidP="005A5B29">
            <w:pPr>
              <w:pStyle w:val="EG"/>
            </w:pPr>
            <w:r w:rsidRPr="005979AA">
              <w:t>Context of and specific resources for assessment</w:t>
            </w:r>
          </w:p>
        </w:tc>
        <w:tc>
          <w:tcPr>
            <w:tcW w:w="5873" w:type="dxa"/>
            <w:gridSpan w:val="3"/>
          </w:tcPr>
          <w:p w14:paraId="3BCC2049" w14:textId="77777777" w:rsidR="005A5B29" w:rsidRDefault="005A5B29" w:rsidP="005A5B29">
            <w:pPr>
              <w:pStyle w:val="unittext"/>
            </w:pPr>
            <w:r>
              <w:t>Assessment must ensure access to:</w:t>
            </w:r>
          </w:p>
          <w:p w14:paraId="20FF5A1A" w14:textId="77777777" w:rsidR="005A5B29" w:rsidRDefault="005A5B29" w:rsidP="005A5B29">
            <w:pPr>
              <w:pStyle w:val="bullet"/>
              <w:numPr>
                <w:ilvl w:val="0"/>
                <w:numId w:val="13"/>
              </w:numPr>
              <w:ind w:left="284" w:hanging="284"/>
            </w:pPr>
            <w:r>
              <w:t>computers and the internet where appropriate to enable information to be researched</w:t>
            </w:r>
          </w:p>
          <w:p w14:paraId="7F30649E" w14:textId="77777777" w:rsidR="005A5B29" w:rsidRDefault="005A5B29" w:rsidP="005A5B29">
            <w:pPr>
              <w:pStyle w:val="bullet"/>
              <w:numPr>
                <w:ilvl w:val="0"/>
                <w:numId w:val="13"/>
              </w:numPr>
              <w:ind w:left="284" w:hanging="284"/>
            </w:pPr>
            <w:r>
              <w:t>sources of information related to classification of living things</w:t>
            </w:r>
          </w:p>
        </w:tc>
      </w:tr>
      <w:tr w:rsidR="005A5B29" w14:paraId="486D67B4" w14:textId="77777777" w:rsidTr="005A5B29">
        <w:tc>
          <w:tcPr>
            <w:tcW w:w="9242" w:type="dxa"/>
            <w:gridSpan w:val="5"/>
          </w:tcPr>
          <w:p w14:paraId="1C7B7CBF" w14:textId="77777777" w:rsidR="005A5B29" w:rsidRDefault="005A5B29" w:rsidP="005A5B29">
            <w:pPr>
              <w:pStyle w:val="spacer"/>
            </w:pPr>
          </w:p>
        </w:tc>
      </w:tr>
      <w:tr w:rsidR="005A5B29" w14:paraId="77E8DD75" w14:textId="77777777" w:rsidTr="005A5B29">
        <w:tc>
          <w:tcPr>
            <w:tcW w:w="3369" w:type="dxa"/>
            <w:gridSpan w:val="2"/>
          </w:tcPr>
          <w:p w14:paraId="283046B3" w14:textId="77777777" w:rsidR="005A5B29" w:rsidRPr="00622D2D" w:rsidRDefault="005A5B29" w:rsidP="005A5B29">
            <w:pPr>
              <w:pStyle w:val="EG"/>
            </w:pPr>
            <w:r w:rsidRPr="005979AA">
              <w:t>Method(s) of assessment</w:t>
            </w:r>
          </w:p>
        </w:tc>
        <w:tc>
          <w:tcPr>
            <w:tcW w:w="5873" w:type="dxa"/>
            <w:gridSpan w:val="3"/>
          </w:tcPr>
          <w:p w14:paraId="5F15007D" w14:textId="77777777" w:rsidR="005A5B29" w:rsidRDefault="005A5B29" w:rsidP="005A5B29">
            <w:pPr>
              <w:pStyle w:val="unittext"/>
            </w:pPr>
            <w:r>
              <w:t>The following are suggested assessment methods for this unit:</w:t>
            </w:r>
          </w:p>
          <w:p w14:paraId="43C0B5D8" w14:textId="77777777" w:rsidR="005A5B29" w:rsidRDefault="005A5B29" w:rsidP="005A5B29">
            <w:pPr>
              <w:pStyle w:val="bullet"/>
              <w:numPr>
                <w:ilvl w:val="0"/>
                <w:numId w:val="13"/>
              </w:numPr>
              <w:ind w:left="284" w:hanging="284"/>
            </w:pPr>
            <w:r>
              <w:t>portfolio of investigations undertaken:</w:t>
            </w:r>
          </w:p>
          <w:p w14:paraId="530CF1AA" w14:textId="77777777" w:rsidR="005A5B29" w:rsidRDefault="005A5B29" w:rsidP="005A5B29">
            <w:pPr>
              <w:pStyle w:val="endash"/>
              <w:keepNext/>
              <w:ind w:left="568" w:hanging="284"/>
            </w:pPr>
            <w:r>
              <w:t xml:space="preserve"> plan developed by the learner </w:t>
            </w:r>
          </w:p>
          <w:p w14:paraId="329FEA90" w14:textId="77777777" w:rsidR="005A5B29" w:rsidRDefault="005A5B29" w:rsidP="005A5B29">
            <w:pPr>
              <w:pStyle w:val="endash"/>
              <w:keepNext/>
              <w:ind w:left="568" w:hanging="284"/>
            </w:pPr>
            <w:r>
              <w:t>results of the investigation</w:t>
            </w:r>
          </w:p>
          <w:p w14:paraId="3BF66E0E" w14:textId="77777777" w:rsidR="005A5B29" w:rsidRDefault="005A5B29" w:rsidP="005A5B29">
            <w:pPr>
              <w:pStyle w:val="bullet"/>
              <w:numPr>
                <w:ilvl w:val="0"/>
                <w:numId w:val="13"/>
              </w:numPr>
              <w:ind w:left="284" w:hanging="284"/>
            </w:pPr>
            <w:r>
              <w:t>group discussion to assess the ability to discuss findings using appropriate terminology</w:t>
            </w:r>
          </w:p>
        </w:tc>
      </w:tr>
    </w:tbl>
    <w:p w14:paraId="3958BEAB" w14:textId="77777777" w:rsidR="005A5B29" w:rsidRDefault="005A5B29" w:rsidP="0089509B">
      <w:pPr>
        <w:pStyle w:val="CodeTOC"/>
        <w:sectPr w:rsidR="005A5B29" w:rsidSect="00DD2FE7">
          <w:headerReference w:type="default" r:id="rId4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A5B29" w14:paraId="2E8FA698" w14:textId="77777777" w:rsidTr="005A5B29">
        <w:tc>
          <w:tcPr>
            <w:tcW w:w="2943" w:type="dxa"/>
          </w:tcPr>
          <w:p w14:paraId="49542A93" w14:textId="77777777" w:rsidR="005A5B29" w:rsidRPr="00D72D90" w:rsidRDefault="005A5B29" w:rsidP="005A5B29">
            <w:pPr>
              <w:pStyle w:val="CodeTOC"/>
            </w:pPr>
            <w:r w:rsidRPr="00D72D90">
              <w:t>Unit Code</w:t>
            </w:r>
          </w:p>
        </w:tc>
        <w:tc>
          <w:tcPr>
            <w:tcW w:w="6299" w:type="dxa"/>
            <w:gridSpan w:val="4"/>
          </w:tcPr>
          <w:p w14:paraId="3CF21801" w14:textId="77777777" w:rsidR="005A5B29" w:rsidRPr="00D72D90" w:rsidRDefault="005A5B29" w:rsidP="005A5B29">
            <w:pPr>
              <w:pStyle w:val="code"/>
            </w:pPr>
            <w:bookmarkStart w:id="328" w:name="_Toc514234435"/>
            <w:r>
              <w:rPr>
                <w:color w:val="000000"/>
              </w:rPr>
              <w:t>VU22427</w:t>
            </w:r>
            <w:bookmarkEnd w:id="328"/>
          </w:p>
        </w:tc>
      </w:tr>
      <w:tr w:rsidR="005A5B29" w14:paraId="42B2D4F7" w14:textId="77777777" w:rsidTr="005A5B29">
        <w:tc>
          <w:tcPr>
            <w:tcW w:w="2943" w:type="dxa"/>
          </w:tcPr>
          <w:p w14:paraId="57F6F2F4" w14:textId="77777777" w:rsidR="005A5B29" w:rsidRPr="00D72D90" w:rsidRDefault="005A5B29" w:rsidP="005A5B29">
            <w:pPr>
              <w:pStyle w:val="CodeTOC"/>
            </w:pPr>
            <w:r w:rsidRPr="00D72D90">
              <w:t>Unit Title</w:t>
            </w:r>
          </w:p>
        </w:tc>
        <w:tc>
          <w:tcPr>
            <w:tcW w:w="6299" w:type="dxa"/>
            <w:gridSpan w:val="4"/>
          </w:tcPr>
          <w:p w14:paraId="37D35D66" w14:textId="77777777" w:rsidR="005A5B29" w:rsidRPr="00D72D90" w:rsidRDefault="005A5B29" w:rsidP="005A5B29">
            <w:pPr>
              <w:pStyle w:val="code"/>
            </w:pPr>
            <w:bookmarkStart w:id="329" w:name="_Toc507058743"/>
            <w:bookmarkStart w:id="330" w:name="_Toc514234436"/>
            <w:r w:rsidRPr="00111BDC">
              <w:t xml:space="preserve">Investigate the impact of </w:t>
            </w:r>
            <w:r>
              <w:t xml:space="preserve">a </w:t>
            </w:r>
            <w:r w:rsidRPr="00111BDC">
              <w:t>scien</w:t>
            </w:r>
            <w:r>
              <w:t xml:space="preserve">tific issue on </w:t>
            </w:r>
            <w:r w:rsidRPr="00111BDC">
              <w:t>the community</w:t>
            </w:r>
            <w:bookmarkEnd w:id="329"/>
            <w:bookmarkEnd w:id="330"/>
          </w:p>
        </w:tc>
      </w:tr>
      <w:tr w:rsidR="005A5B29" w14:paraId="247DE107" w14:textId="77777777" w:rsidTr="005A5B29">
        <w:tc>
          <w:tcPr>
            <w:tcW w:w="2943" w:type="dxa"/>
          </w:tcPr>
          <w:p w14:paraId="61A0E96F" w14:textId="77777777" w:rsidR="005A5B29" w:rsidRDefault="005A5B29" w:rsidP="005A5B29">
            <w:pPr>
              <w:pStyle w:val="Heading21"/>
            </w:pPr>
            <w:r>
              <w:t>Unit Descriptor</w:t>
            </w:r>
          </w:p>
        </w:tc>
        <w:tc>
          <w:tcPr>
            <w:tcW w:w="6299" w:type="dxa"/>
            <w:gridSpan w:val="4"/>
          </w:tcPr>
          <w:p w14:paraId="75284221" w14:textId="77777777" w:rsidR="005A5B29" w:rsidRDefault="005A5B29" w:rsidP="005A5B29">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5A5B29" w14:paraId="56AE4620" w14:textId="77777777" w:rsidTr="005A5B29">
        <w:tc>
          <w:tcPr>
            <w:tcW w:w="2943" w:type="dxa"/>
          </w:tcPr>
          <w:p w14:paraId="0C2E98E5" w14:textId="77777777" w:rsidR="005A5B29" w:rsidRDefault="005A5B29" w:rsidP="005A5B29">
            <w:pPr>
              <w:pStyle w:val="Heading21"/>
            </w:pPr>
            <w:r>
              <w:t>Employability Skills</w:t>
            </w:r>
          </w:p>
        </w:tc>
        <w:tc>
          <w:tcPr>
            <w:tcW w:w="6299" w:type="dxa"/>
            <w:gridSpan w:val="4"/>
          </w:tcPr>
          <w:p w14:paraId="72AC4A60" w14:textId="77777777" w:rsidR="005A5B29" w:rsidRDefault="005A5B29" w:rsidP="005A5B29">
            <w:pPr>
              <w:pStyle w:val="unittext"/>
            </w:pPr>
            <w:r>
              <w:t>This unit contains employability skills.</w:t>
            </w:r>
          </w:p>
        </w:tc>
      </w:tr>
      <w:tr w:rsidR="005A5B29" w14:paraId="297B01B9" w14:textId="77777777" w:rsidTr="005A5B29">
        <w:tc>
          <w:tcPr>
            <w:tcW w:w="2943" w:type="dxa"/>
          </w:tcPr>
          <w:p w14:paraId="76C52033" w14:textId="77777777" w:rsidR="005A5B29" w:rsidRDefault="005A5B29" w:rsidP="005A5B29">
            <w:pPr>
              <w:pStyle w:val="Heading21"/>
            </w:pPr>
            <w:r>
              <w:t>Application of the Unit</w:t>
            </w:r>
          </w:p>
        </w:tc>
        <w:tc>
          <w:tcPr>
            <w:tcW w:w="6299" w:type="dxa"/>
            <w:gridSpan w:val="4"/>
          </w:tcPr>
          <w:p w14:paraId="037137EC" w14:textId="77777777" w:rsidR="005A5B29" w:rsidRDefault="005A5B29" w:rsidP="005A5B29">
            <w:pPr>
              <w:pStyle w:val="unittext"/>
            </w:pPr>
            <w:r>
              <w:t xml:space="preserve">This unit applies to learners wishing to </w:t>
            </w:r>
            <w:r w:rsidRPr="00C35135">
              <w:t>improve their educational and vocational participation options in the science field</w:t>
            </w:r>
            <w:r>
              <w:t>.</w:t>
            </w:r>
          </w:p>
        </w:tc>
      </w:tr>
      <w:tr w:rsidR="005A5B29" w14:paraId="7A4BBDFC" w14:textId="77777777" w:rsidTr="005A5B29">
        <w:tc>
          <w:tcPr>
            <w:tcW w:w="2943" w:type="dxa"/>
          </w:tcPr>
          <w:p w14:paraId="6EFDD764" w14:textId="77777777" w:rsidR="005A5B29" w:rsidRDefault="005A5B29" w:rsidP="005A5B29">
            <w:pPr>
              <w:pStyle w:val="Heading21"/>
            </w:pPr>
            <w:r>
              <w:t>Element</w:t>
            </w:r>
          </w:p>
          <w:p w14:paraId="1B3D1895" w14:textId="77777777" w:rsidR="005A5B29" w:rsidRDefault="005A5B29" w:rsidP="005A5B29">
            <w:pPr>
              <w:pStyle w:val="text"/>
            </w:pPr>
            <w:r w:rsidRPr="005979AA">
              <w:t>Elements describe the essential outcomes of a unit of competency. Elements describe actions or outcomes that are demonstrable and assessable.</w:t>
            </w:r>
          </w:p>
        </w:tc>
        <w:tc>
          <w:tcPr>
            <w:tcW w:w="6299" w:type="dxa"/>
            <w:gridSpan w:val="4"/>
          </w:tcPr>
          <w:p w14:paraId="11E4CC58" w14:textId="77777777" w:rsidR="005A5B29" w:rsidRDefault="005A5B29" w:rsidP="005A5B29">
            <w:pPr>
              <w:pStyle w:val="Heading21"/>
            </w:pPr>
            <w:r>
              <w:t>Performance Criteria</w:t>
            </w:r>
          </w:p>
          <w:p w14:paraId="11801900" w14:textId="77777777" w:rsidR="005A5B29" w:rsidRDefault="005A5B29" w:rsidP="005A5B29">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151F5957" w14:textId="77777777" w:rsidTr="005A5B29">
        <w:tc>
          <w:tcPr>
            <w:tcW w:w="2943" w:type="dxa"/>
          </w:tcPr>
          <w:p w14:paraId="46C45419" w14:textId="77777777" w:rsidR="005A5B29" w:rsidRDefault="005A5B29" w:rsidP="005A5B29">
            <w:pPr>
              <w:pStyle w:val="spacer"/>
            </w:pPr>
          </w:p>
        </w:tc>
        <w:tc>
          <w:tcPr>
            <w:tcW w:w="6299" w:type="dxa"/>
            <w:gridSpan w:val="4"/>
          </w:tcPr>
          <w:p w14:paraId="74DB1E1E" w14:textId="77777777" w:rsidR="005A5B29" w:rsidRDefault="005A5B29" w:rsidP="005A5B29">
            <w:pPr>
              <w:pStyle w:val="spacer"/>
            </w:pPr>
          </w:p>
        </w:tc>
      </w:tr>
      <w:tr w:rsidR="005A5B29" w14:paraId="16DD9A24" w14:textId="77777777" w:rsidTr="005A5B29">
        <w:tc>
          <w:tcPr>
            <w:tcW w:w="2943" w:type="dxa"/>
            <w:vMerge w:val="restart"/>
          </w:tcPr>
          <w:p w14:paraId="6EB31C92" w14:textId="77777777" w:rsidR="005A5B29" w:rsidRPr="0084371F" w:rsidRDefault="005A5B29" w:rsidP="005A5B29">
            <w:pPr>
              <w:pStyle w:val="element"/>
              <w:keepNext/>
            </w:pPr>
            <w:r w:rsidRPr="0084371F">
              <w:t>1</w:t>
            </w:r>
            <w:r>
              <w:tab/>
            </w:r>
            <w:r w:rsidRPr="00CB52B3">
              <w:t>Plan an investigation of a contemporary scientific issue</w:t>
            </w:r>
          </w:p>
        </w:tc>
        <w:tc>
          <w:tcPr>
            <w:tcW w:w="570" w:type="dxa"/>
            <w:gridSpan w:val="2"/>
          </w:tcPr>
          <w:p w14:paraId="685BEF31" w14:textId="77777777" w:rsidR="005A5B29" w:rsidRDefault="005A5B29" w:rsidP="005A5B29">
            <w:pPr>
              <w:pStyle w:val="PC"/>
              <w:keepNext/>
            </w:pPr>
            <w:r>
              <w:t>1.1</w:t>
            </w:r>
          </w:p>
        </w:tc>
        <w:tc>
          <w:tcPr>
            <w:tcW w:w="5729" w:type="dxa"/>
            <w:gridSpan w:val="2"/>
          </w:tcPr>
          <w:p w14:paraId="29F42935" w14:textId="77777777" w:rsidR="005A5B29" w:rsidRPr="00CB52B3" w:rsidRDefault="005A5B29" w:rsidP="005A5B29">
            <w:pPr>
              <w:pStyle w:val="PC"/>
              <w:keepNext/>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5A5B29" w14:paraId="36143B2D" w14:textId="77777777" w:rsidTr="005A5B29">
        <w:tc>
          <w:tcPr>
            <w:tcW w:w="2943" w:type="dxa"/>
            <w:vMerge/>
          </w:tcPr>
          <w:p w14:paraId="4E6F2048" w14:textId="77777777" w:rsidR="005A5B29" w:rsidRPr="0084371F" w:rsidRDefault="005A5B29" w:rsidP="005A5B29">
            <w:pPr>
              <w:pStyle w:val="element"/>
              <w:keepNext/>
            </w:pPr>
          </w:p>
        </w:tc>
        <w:tc>
          <w:tcPr>
            <w:tcW w:w="570" w:type="dxa"/>
            <w:gridSpan w:val="2"/>
          </w:tcPr>
          <w:p w14:paraId="183655C2" w14:textId="77777777" w:rsidR="005A5B29" w:rsidRDefault="005A5B29" w:rsidP="005A5B29">
            <w:pPr>
              <w:pStyle w:val="PC"/>
              <w:keepNext/>
            </w:pPr>
            <w:r>
              <w:t>1.2</w:t>
            </w:r>
          </w:p>
        </w:tc>
        <w:tc>
          <w:tcPr>
            <w:tcW w:w="5729" w:type="dxa"/>
            <w:gridSpan w:val="2"/>
          </w:tcPr>
          <w:p w14:paraId="7784A0A8" w14:textId="77777777" w:rsidR="005A5B29" w:rsidRDefault="005A5B29" w:rsidP="005A5B29">
            <w:pPr>
              <w:pStyle w:val="PC"/>
              <w:keepNext/>
            </w:pPr>
            <w:r>
              <w:t>Identify the</w:t>
            </w:r>
            <w:r>
              <w:rPr>
                <w:b/>
              </w:rPr>
              <w:t xml:space="preserve"> </w:t>
            </w:r>
            <w:r>
              <w:rPr>
                <w:b/>
                <w:i/>
              </w:rPr>
              <w:t>context</w:t>
            </w:r>
            <w:r>
              <w:t xml:space="preserve"> of the</w:t>
            </w:r>
            <w:r>
              <w:rPr>
                <w:b/>
              </w:rPr>
              <w:t xml:space="preserve"> </w:t>
            </w:r>
            <w:r w:rsidRPr="00CB52B3">
              <w:t>issue</w:t>
            </w:r>
            <w:r>
              <w:t xml:space="preserve"> </w:t>
            </w:r>
          </w:p>
        </w:tc>
      </w:tr>
      <w:tr w:rsidR="005A5B29" w14:paraId="20A86129" w14:textId="77777777" w:rsidTr="005A5B29">
        <w:tc>
          <w:tcPr>
            <w:tcW w:w="2943" w:type="dxa"/>
            <w:vMerge/>
          </w:tcPr>
          <w:p w14:paraId="412F07C9" w14:textId="77777777" w:rsidR="005A5B29" w:rsidRPr="0084371F" w:rsidRDefault="005A5B29" w:rsidP="005A5B29">
            <w:pPr>
              <w:pStyle w:val="element"/>
              <w:keepNext/>
            </w:pPr>
          </w:p>
        </w:tc>
        <w:tc>
          <w:tcPr>
            <w:tcW w:w="570" w:type="dxa"/>
            <w:gridSpan w:val="2"/>
          </w:tcPr>
          <w:p w14:paraId="444A8D13" w14:textId="77777777" w:rsidR="005A5B29" w:rsidRDefault="005A5B29" w:rsidP="005A5B29">
            <w:pPr>
              <w:pStyle w:val="PC"/>
              <w:keepNext/>
            </w:pPr>
            <w:r>
              <w:t>1.3</w:t>
            </w:r>
          </w:p>
        </w:tc>
        <w:tc>
          <w:tcPr>
            <w:tcW w:w="5729" w:type="dxa"/>
            <w:gridSpan w:val="2"/>
          </w:tcPr>
          <w:p w14:paraId="7B12F0AF" w14:textId="77777777" w:rsidR="005A5B29" w:rsidRDefault="005A5B29" w:rsidP="005A5B29">
            <w:pPr>
              <w:pStyle w:val="PC"/>
              <w:keepNext/>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5A5B29" w14:paraId="5686BB78" w14:textId="77777777" w:rsidTr="005A5B29">
        <w:tc>
          <w:tcPr>
            <w:tcW w:w="2943" w:type="dxa"/>
            <w:vMerge/>
          </w:tcPr>
          <w:p w14:paraId="76A437D6" w14:textId="77777777" w:rsidR="005A5B29" w:rsidRPr="0084371F" w:rsidRDefault="005A5B29" w:rsidP="005A5B29">
            <w:pPr>
              <w:pStyle w:val="element"/>
              <w:keepNext/>
            </w:pPr>
          </w:p>
        </w:tc>
        <w:tc>
          <w:tcPr>
            <w:tcW w:w="570" w:type="dxa"/>
            <w:gridSpan w:val="2"/>
          </w:tcPr>
          <w:p w14:paraId="14FEF3B2" w14:textId="77777777" w:rsidR="005A5B29" w:rsidRDefault="005A5B29" w:rsidP="005A5B29">
            <w:pPr>
              <w:pStyle w:val="PC"/>
              <w:keepNext/>
            </w:pPr>
            <w:r>
              <w:t>1.4</w:t>
            </w:r>
          </w:p>
        </w:tc>
        <w:tc>
          <w:tcPr>
            <w:tcW w:w="5729" w:type="dxa"/>
            <w:gridSpan w:val="2"/>
          </w:tcPr>
          <w:p w14:paraId="13D7BD52" w14:textId="77777777" w:rsidR="005A5B29" w:rsidRDefault="005A5B29" w:rsidP="005A5B29">
            <w:pPr>
              <w:pStyle w:val="PC"/>
              <w:keepNext/>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5A5B29" w14:paraId="181C4450" w14:textId="77777777" w:rsidTr="005A5B29">
        <w:tc>
          <w:tcPr>
            <w:tcW w:w="2943" w:type="dxa"/>
          </w:tcPr>
          <w:p w14:paraId="09D2CBC8" w14:textId="77777777" w:rsidR="005A5B29" w:rsidRDefault="005A5B29" w:rsidP="005A5B29">
            <w:pPr>
              <w:pStyle w:val="spacer"/>
            </w:pPr>
          </w:p>
        </w:tc>
        <w:tc>
          <w:tcPr>
            <w:tcW w:w="6299" w:type="dxa"/>
            <w:gridSpan w:val="4"/>
          </w:tcPr>
          <w:p w14:paraId="76E05B52" w14:textId="77777777" w:rsidR="005A5B29" w:rsidRDefault="005A5B29" w:rsidP="005A5B29">
            <w:pPr>
              <w:pStyle w:val="spacer"/>
            </w:pPr>
          </w:p>
        </w:tc>
      </w:tr>
      <w:tr w:rsidR="005A5B29" w14:paraId="03EB466E" w14:textId="77777777" w:rsidTr="005A5B29">
        <w:tc>
          <w:tcPr>
            <w:tcW w:w="2943" w:type="dxa"/>
            <w:vMerge w:val="restart"/>
          </w:tcPr>
          <w:p w14:paraId="0F757DB8" w14:textId="77777777" w:rsidR="005A5B29" w:rsidRPr="00CB52B3" w:rsidRDefault="005A5B29" w:rsidP="005A5B29">
            <w:pPr>
              <w:pStyle w:val="element"/>
              <w:keepNext/>
            </w:pPr>
            <w:r>
              <w:t>2</w:t>
            </w:r>
            <w:r>
              <w:tab/>
              <w:t>Examine the relationship between the scientific issue and the community</w:t>
            </w:r>
          </w:p>
        </w:tc>
        <w:tc>
          <w:tcPr>
            <w:tcW w:w="585" w:type="dxa"/>
            <w:gridSpan w:val="3"/>
          </w:tcPr>
          <w:p w14:paraId="2964A85A" w14:textId="77777777" w:rsidR="005A5B29" w:rsidRDefault="005A5B29" w:rsidP="005A5B29">
            <w:pPr>
              <w:pStyle w:val="PC"/>
              <w:keepNext/>
            </w:pPr>
            <w:r>
              <w:t>2.1</w:t>
            </w:r>
          </w:p>
        </w:tc>
        <w:tc>
          <w:tcPr>
            <w:tcW w:w="5714" w:type="dxa"/>
          </w:tcPr>
          <w:p w14:paraId="159B5A7E" w14:textId="77777777" w:rsidR="005A5B29" w:rsidRPr="00CB52B3" w:rsidRDefault="005A5B29" w:rsidP="005A5B29">
            <w:pPr>
              <w:pStyle w:val="PC"/>
              <w:keepNext/>
            </w:pPr>
            <w:r w:rsidRPr="00CB52B3">
              <w:t xml:space="preserve">Examine the impact of the issue on the community </w:t>
            </w:r>
          </w:p>
        </w:tc>
      </w:tr>
      <w:tr w:rsidR="005A5B29" w14:paraId="3C30B8A1" w14:textId="77777777" w:rsidTr="005A5B29">
        <w:tc>
          <w:tcPr>
            <w:tcW w:w="2943" w:type="dxa"/>
            <w:vMerge/>
          </w:tcPr>
          <w:p w14:paraId="73F99557" w14:textId="77777777" w:rsidR="005A5B29" w:rsidRDefault="005A5B29" w:rsidP="005A5B29">
            <w:pPr>
              <w:keepNext/>
            </w:pPr>
          </w:p>
        </w:tc>
        <w:tc>
          <w:tcPr>
            <w:tcW w:w="585" w:type="dxa"/>
            <w:gridSpan w:val="3"/>
          </w:tcPr>
          <w:p w14:paraId="48E33154" w14:textId="77777777" w:rsidR="005A5B29" w:rsidRDefault="005A5B29" w:rsidP="005A5B29">
            <w:pPr>
              <w:pStyle w:val="PC"/>
              <w:keepNext/>
            </w:pPr>
            <w:r>
              <w:t>2.2</w:t>
            </w:r>
          </w:p>
        </w:tc>
        <w:tc>
          <w:tcPr>
            <w:tcW w:w="5714" w:type="dxa"/>
          </w:tcPr>
          <w:p w14:paraId="4EE82DC5" w14:textId="77777777" w:rsidR="005A5B29" w:rsidRPr="00CB52B3" w:rsidRDefault="005A5B29" w:rsidP="005A5B29">
            <w:pPr>
              <w:pStyle w:val="PC"/>
              <w:keepNext/>
            </w:pPr>
            <w:r w:rsidRPr="00CB52B3">
              <w:t xml:space="preserve">Record the results of the investigation using </w:t>
            </w:r>
            <w:r w:rsidRPr="00CB52B3">
              <w:rPr>
                <w:b/>
                <w:i/>
              </w:rPr>
              <w:t>appropriate scientific terminology</w:t>
            </w:r>
          </w:p>
        </w:tc>
      </w:tr>
      <w:tr w:rsidR="005A5B29" w14:paraId="7ACF063D" w14:textId="77777777" w:rsidTr="005A5B29">
        <w:tc>
          <w:tcPr>
            <w:tcW w:w="2943" w:type="dxa"/>
          </w:tcPr>
          <w:p w14:paraId="3427DF11" w14:textId="77777777" w:rsidR="005A5B29" w:rsidRDefault="005A5B29" w:rsidP="005A5B29">
            <w:pPr>
              <w:pStyle w:val="spacer"/>
            </w:pPr>
          </w:p>
        </w:tc>
        <w:tc>
          <w:tcPr>
            <w:tcW w:w="6299" w:type="dxa"/>
            <w:gridSpan w:val="4"/>
          </w:tcPr>
          <w:p w14:paraId="78A55C33" w14:textId="77777777" w:rsidR="005A5B29" w:rsidRDefault="005A5B29" w:rsidP="005A5B29">
            <w:pPr>
              <w:pStyle w:val="spacer"/>
            </w:pPr>
          </w:p>
        </w:tc>
      </w:tr>
      <w:tr w:rsidR="005A5B29" w14:paraId="019C06C0" w14:textId="77777777" w:rsidTr="005A5B29">
        <w:tc>
          <w:tcPr>
            <w:tcW w:w="2943" w:type="dxa"/>
            <w:vMerge w:val="restart"/>
          </w:tcPr>
          <w:p w14:paraId="732F39C8" w14:textId="77777777" w:rsidR="005A5B29" w:rsidRDefault="005A5B29" w:rsidP="005A5B29">
            <w:pPr>
              <w:pStyle w:val="element"/>
              <w:keepNext/>
              <w:rPr>
                <w:lang w:eastAsia="en-US"/>
              </w:rPr>
            </w:pPr>
            <w:r>
              <w:t>3</w:t>
            </w:r>
            <w:r>
              <w:tab/>
              <w:t>Report on the investigation</w:t>
            </w:r>
          </w:p>
        </w:tc>
        <w:tc>
          <w:tcPr>
            <w:tcW w:w="570" w:type="dxa"/>
            <w:gridSpan w:val="2"/>
          </w:tcPr>
          <w:p w14:paraId="75C8B5F3" w14:textId="77777777" w:rsidR="005A5B29" w:rsidRDefault="005A5B29" w:rsidP="005A5B29">
            <w:pPr>
              <w:pStyle w:val="PC"/>
              <w:keepNext/>
            </w:pPr>
            <w:r>
              <w:t>3.1</w:t>
            </w:r>
          </w:p>
        </w:tc>
        <w:tc>
          <w:tcPr>
            <w:tcW w:w="5729" w:type="dxa"/>
            <w:gridSpan w:val="2"/>
          </w:tcPr>
          <w:p w14:paraId="2FF914B4" w14:textId="77777777" w:rsidR="005A5B29" w:rsidRDefault="005A5B29" w:rsidP="005A5B29">
            <w:pPr>
              <w:pStyle w:val="PC"/>
              <w:keepNext/>
            </w:pPr>
            <w:r w:rsidRPr="00CB52B3">
              <w:rPr>
                <w:b/>
                <w:i/>
              </w:rPr>
              <w:t>Present</w:t>
            </w:r>
            <w:r>
              <w:t xml:space="preserve"> the </w:t>
            </w:r>
            <w:r w:rsidRPr="00CB52B3">
              <w:t>findings</w:t>
            </w:r>
            <w:r>
              <w:rPr>
                <w:b/>
              </w:rPr>
              <w:t xml:space="preserve"> </w:t>
            </w:r>
            <w:r>
              <w:t xml:space="preserve">of the investigation </w:t>
            </w:r>
          </w:p>
        </w:tc>
      </w:tr>
      <w:tr w:rsidR="005A5B29" w14:paraId="1A7AB9E7" w14:textId="77777777" w:rsidTr="005A5B29">
        <w:tc>
          <w:tcPr>
            <w:tcW w:w="2943" w:type="dxa"/>
            <w:vMerge/>
          </w:tcPr>
          <w:p w14:paraId="59BBA08E" w14:textId="77777777" w:rsidR="005A5B29" w:rsidRDefault="005A5B29" w:rsidP="005A5B29">
            <w:pPr>
              <w:keepNext/>
            </w:pPr>
          </w:p>
        </w:tc>
        <w:tc>
          <w:tcPr>
            <w:tcW w:w="570" w:type="dxa"/>
            <w:gridSpan w:val="2"/>
          </w:tcPr>
          <w:p w14:paraId="0E0B5942" w14:textId="77777777" w:rsidR="005A5B29" w:rsidRDefault="005A5B29" w:rsidP="005A5B29">
            <w:pPr>
              <w:pStyle w:val="PC"/>
              <w:keepNext/>
            </w:pPr>
            <w:r>
              <w:t>3.2</w:t>
            </w:r>
          </w:p>
        </w:tc>
        <w:tc>
          <w:tcPr>
            <w:tcW w:w="5729" w:type="dxa"/>
            <w:gridSpan w:val="2"/>
          </w:tcPr>
          <w:p w14:paraId="646BE69B" w14:textId="77777777" w:rsidR="005A5B29" w:rsidRDefault="005A5B29" w:rsidP="005A5B29">
            <w:pPr>
              <w:pStyle w:val="PC"/>
              <w:keepNext/>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5A5B29" w14:paraId="2C1166C5" w14:textId="77777777" w:rsidTr="005A5B29">
        <w:tc>
          <w:tcPr>
            <w:tcW w:w="2943" w:type="dxa"/>
          </w:tcPr>
          <w:p w14:paraId="713A947A" w14:textId="77777777" w:rsidR="005A5B29" w:rsidRDefault="005A5B29" w:rsidP="005A5B29">
            <w:pPr>
              <w:pStyle w:val="spacer"/>
            </w:pPr>
          </w:p>
        </w:tc>
        <w:tc>
          <w:tcPr>
            <w:tcW w:w="6299" w:type="dxa"/>
            <w:gridSpan w:val="4"/>
          </w:tcPr>
          <w:p w14:paraId="6F5F0A0C" w14:textId="77777777" w:rsidR="005A5B29" w:rsidRDefault="005A5B29" w:rsidP="005A5B29">
            <w:pPr>
              <w:pStyle w:val="spacer"/>
            </w:pPr>
          </w:p>
        </w:tc>
      </w:tr>
      <w:tr w:rsidR="005A5B29" w14:paraId="48DAB937" w14:textId="77777777" w:rsidTr="005A5B29">
        <w:tc>
          <w:tcPr>
            <w:tcW w:w="9242" w:type="dxa"/>
            <w:gridSpan w:val="5"/>
          </w:tcPr>
          <w:p w14:paraId="32A06983" w14:textId="77777777" w:rsidR="005A5B29" w:rsidRDefault="005A5B29" w:rsidP="005A5B29">
            <w:pPr>
              <w:pStyle w:val="Heading21"/>
            </w:pPr>
            <w:r>
              <w:t>Required Knowledge and Skills</w:t>
            </w:r>
          </w:p>
          <w:p w14:paraId="4EFC872D" w14:textId="77777777" w:rsidR="005A5B29" w:rsidRDefault="005A5B29" w:rsidP="005A5B29">
            <w:pPr>
              <w:pStyle w:val="text"/>
            </w:pPr>
            <w:r w:rsidRPr="005979AA">
              <w:t>This describes the essential skills and knowledge and their level required for this unit</w:t>
            </w:r>
            <w:r>
              <w:t>.</w:t>
            </w:r>
          </w:p>
        </w:tc>
      </w:tr>
      <w:tr w:rsidR="005A5B29" w14:paraId="3864737B" w14:textId="77777777" w:rsidTr="005A5B29">
        <w:tc>
          <w:tcPr>
            <w:tcW w:w="9242" w:type="dxa"/>
            <w:gridSpan w:val="5"/>
          </w:tcPr>
          <w:p w14:paraId="0A005417" w14:textId="77777777" w:rsidR="005A5B29" w:rsidRDefault="005A5B29" w:rsidP="005A5B29">
            <w:pPr>
              <w:pStyle w:val="unittext"/>
            </w:pPr>
            <w:r>
              <w:t>Required Knowledge:</w:t>
            </w:r>
          </w:p>
          <w:p w14:paraId="49A6B96B" w14:textId="77777777" w:rsidR="005A5B29" w:rsidRDefault="005A5B29" w:rsidP="005A5B29">
            <w:pPr>
              <w:pStyle w:val="bullet"/>
              <w:numPr>
                <w:ilvl w:val="0"/>
                <w:numId w:val="13"/>
              </w:numPr>
              <w:ind w:left="284" w:hanging="284"/>
            </w:pPr>
            <w:r>
              <w:t>scientific terminology to enable information and ideas to be expressed verbally and in writing</w:t>
            </w:r>
          </w:p>
          <w:p w14:paraId="1C240727" w14:textId="77777777" w:rsidR="005A5B29" w:rsidRDefault="005A5B29" w:rsidP="005A5B29">
            <w:pPr>
              <w:pStyle w:val="bullet"/>
              <w:numPr>
                <w:ilvl w:val="0"/>
                <w:numId w:val="13"/>
              </w:numPr>
              <w:ind w:left="284" w:hanging="284"/>
            </w:pPr>
            <w:r>
              <w:t xml:space="preserve">meaning making strategies including </w:t>
            </w:r>
            <w:r w:rsidRPr="00571820">
              <w:t>the ability to interpret and analyse a series of connected paragraphs</w:t>
            </w:r>
          </w:p>
          <w:p w14:paraId="2D332F5F" w14:textId="77777777" w:rsidR="005A5B29" w:rsidRDefault="005A5B29" w:rsidP="005A5B29">
            <w:pPr>
              <w:pStyle w:val="bullet"/>
              <w:numPr>
                <w:ilvl w:val="0"/>
                <w:numId w:val="13"/>
              </w:numPr>
              <w:ind w:left="284" w:hanging="284"/>
            </w:pPr>
            <w:r>
              <w:t xml:space="preserve">sources of scientific information </w:t>
            </w:r>
          </w:p>
          <w:p w14:paraId="1FAD1EF0" w14:textId="77777777" w:rsidR="005A5B29" w:rsidRDefault="005A5B29" w:rsidP="005A5B29">
            <w:pPr>
              <w:pStyle w:val="unittext"/>
            </w:pPr>
            <w:r>
              <w:t>Required Skills:</w:t>
            </w:r>
          </w:p>
          <w:p w14:paraId="4F88A558" w14:textId="77777777" w:rsidR="005A5B29" w:rsidRDefault="005A5B29" w:rsidP="005A5B29">
            <w:pPr>
              <w:pStyle w:val="bullet"/>
              <w:numPr>
                <w:ilvl w:val="0"/>
                <w:numId w:val="13"/>
              </w:numPr>
              <w:ind w:left="284" w:hanging="284"/>
            </w:pPr>
            <w:r>
              <w:t>communication skills to:</w:t>
            </w:r>
          </w:p>
          <w:p w14:paraId="483BF7BC" w14:textId="77777777" w:rsidR="005A5B29" w:rsidRDefault="005A5B29" w:rsidP="005A5B29">
            <w:pPr>
              <w:pStyle w:val="endash"/>
              <w:keepNext/>
              <w:ind w:left="568" w:hanging="284"/>
            </w:pPr>
            <w:r>
              <w:t xml:space="preserve">present findings </w:t>
            </w:r>
          </w:p>
          <w:p w14:paraId="3F9BCE2C" w14:textId="77777777" w:rsidR="005A5B29" w:rsidRDefault="005A5B29" w:rsidP="005A5B29">
            <w:pPr>
              <w:pStyle w:val="endash"/>
              <w:keepNext/>
              <w:ind w:left="568" w:hanging="284"/>
            </w:pPr>
            <w:r>
              <w:t>discuss the outcomes of investigations</w:t>
            </w:r>
          </w:p>
          <w:p w14:paraId="574156E2" w14:textId="77777777" w:rsidR="005A5B29" w:rsidRDefault="005A5B29" w:rsidP="005A5B29">
            <w:pPr>
              <w:pStyle w:val="bullet"/>
              <w:numPr>
                <w:ilvl w:val="0"/>
                <w:numId w:val="13"/>
              </w:numPr>
              <w:ind w:left="284" w:hanging="284"/>
            </w:pPr>
            <w:r>
              <w:t>problem solving skills to analyse:</w:t>
            </w:r>
          </w:p>
          <w:p w14:paraId="00AF0155" w14:textId="77777777" w:rsidR="005A5B29" w:rsidRDefault="005A5B29" w:rsidP="005A5B29">
            <w:pPr>
              <w:pStyle w:val="endash"/>
              <w:keepNext/>
              <w:ind w:left="568" w:hanging="284"/>
            </w:pPr>
            <w:r>
              <w:t>scientific information</w:t>
            </w:r>
          </w:p>
          <w:p w14:paraId="54D2DC90" w14:textId="77777777" w:rsidR="005A5B29" w:rsidRDefault="005A5B29" w:rsidP="005A5B29">
            <w:pPr>
              <w:pStyle w:val="endash"/>
              <w:keepNext/>
              <w:ind w:left="568" w:hanging="284"/>
            </w:pPr>
            <w:r>
              <w:t xml:space="preserve">community impacts of scientific issues </w:t>
            </w:r>
          </w:p>
        </w:tc>
      </w:tr>
      <w:tr w:rsidR="005A5B29" w14:paraId="53F6BBC0" w14:textId="77777777" w:rsidTr="005A5B29">
        <w:tc>
          <w:tcPr>
            <w:tcW w:w="9242" w:type="dxa"/>
            <w:gridSpan w:val="5"/>
          </w:tcPr>
          <w:p w14:paraId="00AEFB99" w14:textId="77777777" w:rsidR="005A5B29" w:rsidRDefault="005A5B29" w:rsidP="005A5B29">
            <w:pPr>
              <w:pStyle w:val="spacer"/>
            </w:pPr>
          </w:p>
        </w:tc>
      </w:tr>
      <w:tr w:rsidR="005A5B29" w14:paraId="00D6E929" w14:textId="77777777" w:rsidTr="005A5B29">
        <w:tc>
          <w:tcPr>
            <w:tcW w:w="9242" w:type="dxa"/>
            <w:gridSpan w:val="5"/>
          </w:tcPr>
          <w:p w14:paraId="3B8DA42C" w14:textId="77777777" w:rsidR="005A5B29" w:rsidRDefault="005A5B29" w:rsidP="005A5B29">
            <w:pPr>
              <w:pStyle w:val="Heading21"/>
            </w:pPr>
            <w:r>
              <w:t>Range Statement</w:t>
            </w:r>
          </w:p>
          <w:p w14:paraId="43DFEEBF" w14:textId="77777777" w:rsidR="005A5B29" w:rsidRDefault="005A5B29" w:rsidP="005A5B29">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02E51ABA" w14:textId="77777777" w:rsidTr="005A5B29">
        <w:tc>
          <w:tcPr>
            <w:tcW w:w="3369" w:type="dxa"/>
            <w:gridSpan w:val="2"/>
          </w:tcPr>
          <w:p w14:paraId="4FBB8038" w14:textId="77777777" w:rsidR="005A5B29" w:rsidRPr="00D41C39" w:rsidRDefault="005A5B29" w:rsidP="005A5B29">
            <w:pPr>
              <w:pStyle w:val="unittext"/>
            </w:pPr>
            <w:r>
              <w:rPr>
                <w:b/>
                <w:i/>
              </w:rPr>
              <w:t>Scientific</w:t>
            </w:r>
            <w:r>
              <w:t xml:space="preserve"> </w:t>
            </w:r>
            <w:r>
              <w:rPr>
                <w:b/>
                <w:i/>
              </w:rPr>
              <w:t xml:space="preserve">issue </w:t>
            </w:r>
            <w:r>
              <w:t>may include:</w:t>
            </w:r>
          </w:p>
        </w:tc>
        <w:tc>
          <w:tcPr>
            <w:tcW w:w="5873" w:type="dxa"/>
            <w:gridSpan w:val="3"/>
          </w:tcPr>
          <w:p w14:paraId="6732B245" w14:textId="77777777" w:rsidR="005A5B29" w:rsidRPr="00C13B26" w:rsidRDefault="005A5B29" w:rsidP="005A5B29">
            <w:pPr>
              <w:pStyle w:val="bullet"/>
              <w:numPr>
                <w:ilvl w:val="0"/>
                <w:numId w:val="13"/>
              </w:numPr>
              <w:ind w:left="284" w:hanging="284"/>
            </w:pPr>
            <w:r w:rsidRPr="00C13B26">
              <w:t>genetic engineering</w:t>
            </w:r>
          </w:p>
          <w:p w14:paraId="1EEDE2C6" w14:textId="77777777" w:rsidR="005A5B29" w:rsidRPr="00C13B26" w:rsidRDefault="005A5B29" w:rsidP="005A5B29">
            <w:pPr>
              <w:pStyle w:val="bullet"/>
              <w:numPr>
                <w:ilvl w:val="0"/>
                <w:numId w:val="13"/>
              </w:numPr>
              <w:ind w:left="284" w:hanging="284"/>
            </w:pPr>
            <w:r w:rsidRPr="00C13B26">
              <w:t>genetically modified foods</w:t>
            </w:r>
          </w:p>
          <w:p w14:paraId="27219A60" w14:textId="77777777" w:rsidR="005A5B29" w:rsidRPr="00C13B26" w:rsidRDefault="005A5B29" w:rsidP="005A5B29">
            <w:pPr>
              <w:pStyle w:val="bullet"/>
              <w:numPr>
                <w:ilvl w:val="0"/>
                <w:numId w:val="13"/>
              </w:numPr>
              <w:ind w:left="284" w:hanging="284"/>
            </w:pPr>
            <w:r w:rsidRPr="00C13B26">
              <w:t>space program</w:t>
            </w:r>
          </w:p>
          <w:p w14:paraId="4F2C238D" w14:textId="77777777" w:rsidR="005A5B29" w:rsidRPr="00C13B26" w:rsidRDefault="005A5B29" w:rsidP="005A5B29">
            <w:pPr>
              <w:pStyle w:val="bullet"/>
              <w:numPr>
                <w:ilvl w:val="0"/>
                <w:numId w:val="13"/>
              </w:numPr>
              <w:ind w:left="284" w:hanging="284"/>
            </w:pPr>
            <w:r w:rsidRPr="00C13B26">
              <w:t>weapons research</w:t>
            </w:r>
          </w:p>
          <w:p w14:paraId="6B5CA76B" w14:textId="77777777" w:rsidR="005A5B29" w:rsidRPr="00C13B26" w:rsidRDefault="005A5B29" w:rsidP="005A5B29">
            <w:pPr>
              <w:pStyle w:val="bullet"/>
              <w:numPr>
                <w:ilvl w:val="0"/>
                <w:numId w:val="13"/>
              </w:numPr>
              <w:ind w:left="284" w:hanging="284"/>
            </w:pPr>
            <w:r w:rsidRPr="00C13B26">
              <w:t>drug testing on humans</w:t>
            </w:r>
          </w:p>
          <w:p w14:paraId="5C8FB3D9" w14:textId="77777777" w:rsidR="005A5B29" w:rsidRPr="00C13B26" w:rsidRDefault="005A5B29" w:rsidP="005A5B29">
            <w:pPr>
              <w:pStyle w:val="bullet"/>
              <w:numPr>
                <w:ilvl w:val="0"/>
                <w:numId w:val="13"/>
              </w:numPr>
              <w:ind w:left="284" w:hanging="284"/>
            </w:pPr>
            <w:r w:rsidRPr="00C13B26">
              <w:t>transplant technologies</w:t>
            </w:r>
          </w:p>
          <w:p w14:paraId="0FF36EF7" w14:textId="77777777" w:rsidR="005A5B29" w:rsidRPr="00C13B26" w:rsidRDefault="005A5B29" w:rsidP="005A5B29">
            <w:pPr>
              <w:pStyle w:val="bullet"/>
              <w:numPr>
                <w:ilvl w:val="0"/>
                <w:numId w:val="13"/>
              </w:numPr>
              <w:ind w:left="284" w:hanging="284"/>
            </w:pPr>
            <w:r w:rsidRPr="00C13B26">
              <w:t>technological developments</w:t>
            </w:r>
          </w:p>
          <w:p w14:paraId="08F4B920" w14:textId="77777777" w:rsidR="005A5B29" w:rsidRPr="00C13B26" w:rsidRDefault="005A5B29" w:rsidP="005A5B29">
            <w:pPr>
              <w:pStyle w:val="bullet"/>
              <w:numPr>
                <w:ilvl w:val="0"/>
                <w:numId w:val="13"/>
              </w:numPr>
              <w:ind w:left="284" w:hanging="284"/>
            </w:pPr>
            <w:r w:rsidRPr="00C13B26">
              <w:t>medical developments</w:t>
            </w:r>
          </w:p>
          <w:p w14:paraId="2F6EA75D" w14:textId="77777777" w:rsidR="005A5B29" w:rsidRPr="00C13B26" w:rsidRDefault="005A5B29" w:rsidP="005A5B29">
            <w:pPr>
              <w:pStyle w:val="bullet"/>
              <w:numPr>
                <w:ilvl w:val="0"/>
                <w:numId w:val="13"/>
              </w:numPr>
              <w:ind w:left="284" w:hanging="284"/>
            </w:pPr>
            <w:r w:rsidRPr="00C13B26">
              <w:t>stem cell research, cloning, gene banks</w:t>
            </w:r>
          </w:p>
          <w:p w14:paraId="4317711A" w14:textId="77777777" w:rsidR="005A5B29" w:rsidRPr="00C13B26" w:rsidRDefault="005A5B29" w:rsidP="005A5B29">
            <w:pPr>
              <w:pStyle w:val="bullet"/>
              <w:numPr>
                <w:ilvl w:val="0"/>
                <w:numId w:val="13"/>
              </w:numPr>
              <w:ind w:left="284" w:hanging="284"/>
            </w:pPr>
            <w:r w:rsidRPr="00C13B26">
              <w:t>environmental issues: weather patterns, drought, flood, greenhouse effect, global warming</w:t>
            </w:r>
          </w:p>
          <w:p w14:paraId="755AD5DF" w14:textId="77777777" w:rsidR="005A5B29" w:rsidRPr="00C13B26" w:rsidRDefault="005A5B29" w:rsidP="005A5B29">
            <w:pPr>
              <w:pStyle w:val="bullet"/>
              <w:numPr>
                <w:ilvl w:val="0"/>
                <w:numId w:val="13"/>
              </w:numPr>
              <w:ind w:left="284" w:hanging="284"/>
            </w:pPr>
            <w:r w:rsidRPr="00C13B26">
              <w:t>recycling processes, deforestation, conservation</w:t>
            </w:r>
          </w:p>
          <w:p w14:paraId="38CBCDA3" w14:textId="77777777" w:rsidR="005A5B29" w:rsidRPr="00C13B26" w:rsidRDefault="005A5B29" w:rsidP="005A5B29">
            <w:pPr>
              <w:pStyle w:val="bullet"/>
              <w:numPr>
                <w:ilvl w:val="0"/>
                <w:numId w:val="13"/>
              </w:numPr>
              <w:ind w:left="284" w:hanging="284"/>
            </w:pPr>
            <w:r w:rsidRPr="00C13B26">
              <w:t>intensive farming practices and the impact on the land</w:t>
            </w:r>
          </w:p>
          <w:p w14:paraId="7D9CC957" w14:textId="77777777" w:rsidR="005A5B29" w:rsidRDefault="005A5B29" w:rsidP="005A5B29">
            <w:pPr>
              <w:pStyle w:val="bullet"/>
              <w:numPr>
                <w:ilvl w:val="0"/>
                <w:numId w:val="13"/>
              </w:numPr>
              <w:ind w:left="284" w:hanging="284"/>
            </w:pPr>
            <w:r w:rsidRPr="00C13B26">
              <w:t>interspecies transfer of viruses</w:t>
            </w:r>
          </w:p>
        </w:tc>
      </w:tr>
      <w:tr w:rsidR="005A5B29" w14:paraId="4CCE84C3" w14:textId="77777777" w:rsidTr="005A5B29">
        <w:tc>
          <w:tcPr>
            <w:tcW w:w="9242" w:type="dxa"/>
            <w:gridSpan w:val="5"/>
          </w:tcPr>
          <w:p w14:paraId="2A3EF876" w14:textId="77777777" w:rsidR="005A5B29" w:rsidRDefault="005A5B29" w:rsidP="005A5B29">
            <w:pPr>
              <w:pStyle w:val="spacer"/>
            </w:pPr>
          </w:p>
        </w:tc>
      </w:tr>
      <w:tr w:rsidR="005A5B29" w14:paraId="50B96174" w14:textId="77777777" w:rsidTr="005A5B29">
        <w:tc>
          <w:tcPr>
            <w:tcW w:w="3369" w:type="dxa"/>
            <w:gridSpan w:val="2"/>
          </w:tcPr>
          <w:p w14:paraId="29C7F8AB" w14:textId="77777777" w:rsidR="005A5B29" w:rsidRPr="00D41C39" w:rsidRDefault="005A5B29" w:rsidP="005A5B29">
            <w:pPr>
              <w:pStyle w:val="unittext"/>
            </w:pPr>
            <w:r>
              <w:rPr>
                <w:b/>
                <w:i/>
              </w:rPr>
              <w:t xml:space="preserve">Impact </w:t>
            </w:r>
            <w:r>
              <w:t>may include:</w:t>
            </w:r>
          </w:p>
        </w:tc>
        <w:tc>
          <w:tcPr>
            <w:tcW w:w="5873" w:type="dxa"/>
            <w:gridSpan w:val="3"/>
          </w:tcPr>
          <w:p w14:paraId="779B8B10" w14:textId="77777777" w:rsidR="005A5B29" w:rsidRDefault="005A5B29" w:rsidP="005A5B29">
            <w:pPr>
              <w:pStyle w:val="bullet"/>
              <w:numPr>
                <w:ilvl w:val="0"/>
                <w:numId w:val="13"/>
              </w:numPr>
              <w:ind w:left="284" w:hanging="284"/>
            </w:pPr>
            <w:r>
              <w:t>consequences relating to activity in the home:</w:t>
            </w:r>
          </w:p>
          <w:p w14:paraId="2532E7F0" w14:textId="77777777" w:rsidR="005A5B29" w:rsidRDefault="005A5B29" w:rsidP="005A5B29">
            <w:pPr>
              <w:pStyle w:val="endash"/>
              <w:keepNext/>
              <w:ind w:left="568" w:hanging="284"/>
            </w:pPr>
            <w:r>
              <w:t>using utensils to manage fire and heat food</w:t>
            </w:r>
          </w:p>
          <w:p w14:paraId="2CF8B73C" w14:textId="77777777" w:rsidR="005A5B29" w:rsidRDefault="005A5B29" w:rsidP="005A5B29">
            <w:pPr>
              <w:pStyle w:val="endash"/>
              <w:keepNext/>
              <w:ind w:left="568" w:hanging="284"/>
            </w:pPr>
            <w:r>
              <w:t>using mechanical, electrical appliances</w:t>
            </w:r>
          </w:p>
          <w:p w14:paraId="5C9A327E" w14:textId="77777777" w:rsidR="005A5B29" w:rsidRDefault="005A5B29" w:rsidP="005A5B29">
            <w:pPr>
              <w:pStyle w:val="endash"/>
              <w:keepNext/>
              <w:ind w:left="568" w:hanging="284"/>
            </w:pPr>
            <w:r>
              <w:t>consumption of power, water and fossil fuels</w:t>
            </w:r>
          </w:p>
          <w:p w14:paraId="228FE05F" w14:textId="77777777" w:rsidR="005A5B29" w:rsidRDefault="005A5B29" w:rsidP="005A5B29">
            <w:pPr>
              <w:pStyle w:val="endash"/>
              <w:keepNext/>
              <w:ind w:left="568" w:hanging="284"/>
            </w:pPr>
            <w:r>
              <w:t>waste disposal</w:t>
            </w:r>
          </w:p>
          <w:p w14:paraId="049F52C4" w14:textId="77777777" w:rsidR="005A5B29" w:rsidRDefault="005A5B29" w:rsidP="005A5B29">
            <w:pPr>
              <w:pStyle w:val="endash"/>
              <w:keepNext/>
              <w:ind w:left="568" w:hanging="284"/>
            </w:pPr>
            <w:r>
              <w:t>using synthetics</w:t>
            </w:r>
          </w:p>
          <w:p w14:paraId="6F36C9CB" w14:textId="77777777" w:rsidR="005A5B29" w:rsidRDefault="005A5B29" w:rsidP="005A5B29">
            <w:pPr>
              <w:pStyle w:val="bullet"/>
              <w:numPr>
                <w:ilvl w:val="0"/>
                <w:numId w:val="13"/>
              </w:numPr>
              <w:ind w:left="284" w:hanging="284"/>
            </w:pPr>
            <w:r>
              <w:t>social:</w:t>
            </w:r>
          </w:p>
          <w:p w14:paraId="23E8717A" w14:textId="77777777" w:rsidR="005A5B29" w:rsidRDefault="005A5B29" w:rsidP="005A5B29">
            <w:pPr>
              <w:pStyle w:val="endash"/>
              <w:keepNext/>
              <w:ind w:left="568" w:hanging="284"/>
            </w:pPr>
            <w:r>
              <w:t>using mechanical, electrical appliances</w:t>
            </w:r>
          </w:p>
          <w:p w14:paraId="27560B32" w14:textId="77777777" w:rsidR="005A5B29" w:rsidRDefault="005A5B29" w:rsidP="005A5B29">
            <w:pPr>
              <w:pStyle w:val="endash"/>
              <w:keepNext/>
              <w:ind w:left="568" w:hanging="284"/>
            </w:pPr>
            <w:r>
              <w:t>using cars</w:t>
            </w:r>
          </w:p>
          <w:p w14:paraId="2AF847A5" w14:textId="77777777" w:rsidR="005A5B29" w:rsidRDefault="005A5B29" w:rsidP="005A5B29">
            <w:pPr>
              <w:pStyle w:val="endash"/>
              <w:keepNext/>
              <w:ind w:left="568" w:hanging="284"/>
            </w:pPr>
            <w:r>
              <w:t>consumption of power, water and fossil fuels</w:t>
            </w:r>
          </w:p>
          <w:p w14:paraId="11E14D8D" w14:textId="77777777" w:rsidR="005A5B29" w:rsidRDefault="005A5B29" w:rsidP="005A5B29">
            <w:pPr>
              <w:pStyle w:val="endash"/>
              <w:keepNext/>
              <w:ind w:left="568" w:hanging="284"/>
            </w:pPr>
            <w:r>
              <w:t>renewable energy sources</w:t>
            </w:r>
          </w:p>
          <w:p w14:paraId="0B68CE14" w14:textId="77777777" w:rsidR="005A5B29" w:rsidRDefault="005A5B29" w:rsidP="005A5B29">
            <w:pPr>
              <w:pStyle w:val="endash"/>
              <w:keepNext/>
              <w:ind w:left="568" w:hanging="284"/>
            </w:pPr>
            <w:r>
              <w:t>waste disposal</w:t>
            </w:r>
          </w:p>
          <w:p w14:paraId="4EB67D0D" w14:textId="77777777" w:rsidR="005A5B29" w:rsidRDefault="005A5B29" w:rsidP="005A5B29">
            <w:pPr>
              <w:pStyle w:val="bullet"/>
              <w:numPr>
                <w:ilvl w:val="0"/>
                <w:numId w:val="13"/>
              </w:numPr>
              <w:ind w:left="284" w:hanging="284"/>
            </w:pPr>
            <w:r>
              <w:t>ethical:</w:t>
            </w:r>
          </w:p>
          <w:p w14:paraId="49E846DF" w14:textId="77777777" w:rsidR="005A5B29" w:rsidRDefault="005A5B29" w:rsidP="005A5B29">
            <w:pPr>
              <w:pStyle w:val="endash"/>
              <w:keepNext/>
              <w:ind w:left="568" w:hanging="284"/>
            </w:pPr>
            <w:r>
              <w:t>birth control measures</w:t>
            </w:r>
          </w:p>
          <w:p w14:paraId="6EF3A91C" w14:textId="77777777" w:rsidR="005A5B29" w:rsidRDefault="005A5B29" w:rsidP="005A5B29">
            <w:pPr>
              <w:pStyle w:val="endash"/>
              <w:keepNext/>
              <w:ind w:left="568" w:hanging="284"/>
            </w:pPr>
            <w:r>
              <w:t>animal testing</w:t>
            </w:r>
          </w:p>
          <w:p w14:paraId="14AB77AF" w14:textId="77777777" w:rsidR="005A5B29" w:rsidRDefault="005A5B29" w:rsidP="005A5B29">
            <w:pPr>
              <w:pStyle w:val="bullet"/>
              <w:numPr>
                <w:ilvl w:val="0"/>
                <w:numId w:val="13"/>
              </w:numPr>
              <w:ind w:left="284" w:hanging="284"/>
            </w:pPr>
            <w:r>
              <w:t>benefit or harm to person, specific groups in the community or society as a whole</w:t>
            </w:r>
          </w:p>
          <w:p w14:paraId="111B2641" w14:textId="77777777" w:rsidR="005A5B29" w:rsidRDefault="005A5B29" w:rsidP="005A5B29">
            <w:pPr>
              <w:pStyle w:val="bullet"/>
              <w:numPr>
                <w:ilvl w:val="0"/>
                <w:numId w:val="13"/>
              </w:numPr>
              <w:ind w:left="284" w:hanging="284"/>
            </w:pPr>
            <w:r>
              <w:t>changes in scientific understanding:</w:t>
            </w:r>
          </w:p>
          <w:p w14:paraId="59974F7F" w14:textId="77777777" w:rsidR="005A5B29" w:rsidRDefault="005A5B29" w:rsidP="005A5B29">
            <w:pPr>
              <w:pStyle w:val="endash"/>
              <w:keepNext/>
              <w:ind w:left="568" w:hanging="284"/>
            </w:pPr>
            <w:r>
              <w:t>weapons research</w:t>
            </w:r>
          </w:p>
          <w:p w14:paraId="1CD1AAB5" w14:textId="77777777" w:rsidR="005A5B29" w:rsidRDefault="005A5B29" w:rsidP="005A5B29">
            <w:pPr>
              <w:pStyle w:val="endash"/>
              <w:keepNext/>
              <w:ind w:left="568" w:hanging="284"/>
            </w:pPr>
            <w:r>
              <w:t>medical transplants, drugs, skin grafts</w:t>
            </w:r>
          </w:p>
          <w:p w14:paraId="328EA6FD" w14:textId="77777777" w:rsidR="005A5B29" w:rsidRDefault="005A5B29" w:rsidP="005A5B29">
            <w:pPr>
              <w:pStyle w:val="endash"/>
              <w:keepNext/>
              <w:ind w:left="568" w:hanging="284"/>
            </w:pPr>
            <w:r>
              <w:t>genetics, cloning, stem cell research</w:t>
            </w:r>
          </w:p>
          <w:p w14:paraId="25A90B75" w14:textId="77777777" w:rsidR="005A5B29" w:rsidRDefault="005A5B29" w:rsidP="005A5B29">
            <w:pPr>
              <w:pStyle w:val="endash"/>
              <w:keepNext/>
              <w:ind w:left="568" w:hanging="284"/>
            </w:pPr>
            <w:r>
              <w:t>carbon dioxide, greenhouse effect and temperature rises</w:t>
            </w:r>
          </w:p>
          <w:p w14:paraId="61294F49" w14:textId="77777777" w:rsidR="005A5B29" w:rsidRDefault="005A5B29" w:rsidP="005A5B29">
            <w:pPr>
              <w:pStyle w:val="endash"/>
              <w:keepNext/>
              <w:ind w:left="568" w:hanging="284"/>
            </w:pPr>
            <w:r>
              <w:t>technology and artificial intelligence</w:t>
            </w:r>
          </w:p>
          <w:p w14:paraId="08D37DD0" w14:textId="77777777" w:rsidR="005A5B29" w:rsidRDefault="005A5B29" w:rsidP="005A5B29">
            <w:pPr>
              <w:pStyle w:val="endash"/>
              <w:keepNext/>
              <w:ind w:left="568" w:hanging="284"/>
            </w:pPr>
            <w:r>
              <w:t>bio chemistry and immunisation</w:t>
            </w:r>
          </w:p>
          <w:p w14:paraId="348E4352" w14:textId="77777777" w:rsidR="005A5B29" w:rsidRPr="001A11C8" w:rsidRDefault="005A5B29" w:rsidP="005A5B29">
            <w:pPr>
              <w:pStyle w:val="bullet"/>
              <w:numPr>
                <w:ilvl w:val="0"/>
                <w:numId w:val="13"/>
              </w:numPr>
              <w:ind w:left="284" w:hanging="284"/>
            </w:pPr>
            <w:r w:rsidRPr="001A11C8">
              <w:t>MRI decreasing dependence on X-rays</w:t>
            </w:r>
          </w:p>
        </w:tc>
      </w:tr>
      <w:tr w:rsidR="005A5B29" w14:paraId="0DB2B706" w14:textId="77777777" w:rsidTr="005A5B29">
        <w:tc>
          <w:tcPr>
            <w:tcW w:w="9242" w:type="dxa"/>
            <w:gridSpan w:val="5"/>
          </w:tcPr>
          <w:p w14:paraId="72DC6F9C" w14:textId="77777777" w:rsidR="005A5B29" w:rsidRDefault="005A5B29" w:rsidP="005A5B29">
            <w:pPr>
              <w:pStyle w:val="spacer"/>
            </w:pPr>
          </w:p>
        </w:tc>
      </w:tr>
      <w:tr w:rsidR="005A5B29" w14:paraId="2882A106" w14:textId="77777777" w:rsidTr="005A5B29">
        <w:tc>
          <w:tcPr>
            <w:tcW w:w="3369" w:type="dxa"/>
            <w:gridSpan w:val="2"/>
          </w:tcPr>
          <w:p w14:paraId="1C2424B1" w14:textId="77777777" w:rsidR="005A5B29" w:rsidRPr="00D41C39" w:rsidRDefault="005A5B29" w:rsidP="005A5B29">
            <w:pPr>
              <w:pStyle w:val="unittext"/>
            </w:pPr>
            <w:r>
              <w:rPr>
                <w:b/>
                <w:i/>
              </w:rPr>
              <w:t xml:space="preserve">Context </w:t>
            </w:r>
            <w:r>
              <w:t>may include:</w:t>
            </w:r>
          </w:p>
        </w:tc>
        <w:tc>
          <w:tcPr>
            <w:tcW w:w="5873" w:type="dxa"/>
            <w:gridSpan w:val="3"/>
          </w:tcPr>
          <w:p w14:paraId="31A06707" w14:textId="77777777" w:rsidR="005A5B29" w:rsidRDefault="005A5B29" w:rsidP="005A5B29">
            <w:pPr>
              <w:pStyle w:val="bullet"/>
              <w:numPr>
                <w:ilvl w:val="0"/>
                <w:numId w:val="13"/>
              </w:numPr>
              <w:ind w:left="284" w:hanging="284"/>
            </w:pPr>
            <w:r>
              <w:t>environmental:</w:t>
            </w:r>
          </w:p>
          <w:p w14:paraId="719D5161" w14:textId="77777777" w:rsidR="005A5B29" w:rsidRDefault="005A5B29" w:rsidP="005A5B29">
            <w:pPr>
              <w:pStyle w:val="endash"/>
              <w:keepNext/>
              <w:ind w:left="568" w:hanging="284"/>
            </w:pPr>
            <w:r>
              <w:t>sewerage systems</w:t>
            </w:r>
          </w:p>
          <w:p w14:paraId="3B47EE46" w14:textId="77777777" w:rsidR="005A5B29" w:rsidRDefault="005A5B29" w:rsidP="005A5B29">
            <w:pPr>
              <w:pStyle w:val="endash"/>
              <w:keepNext/>
              <w:ind w:left="568" w:hanging="284"/>
            </w:pPr>
            <w:r>
              <w:t>environmentally sound recycling of organic wastes</w:t>
            </w:r>
          </w:p>
          <w:p w14:paraId="518CCCF8" w14:textId="77777777" w:rsidR="005A5B29" w:rsidRDefault="005A5B29" w:rsidP="005A5B29">
            <w:pPr>
              <w:pStyle w:val="endash"/>
              <w:keepNext/>
              <w:ind w:left="568" w:hanging="284"/>
            </w:pPr>
            <w:r>
              <w:t xml:space="preserve"> traffic/pollution management in large cities</w:t>
            </w:r>
          </w:p>
          <w:p w14:paraId="21A02242" w14:textId="77777777" w:rsidR="005A5B29" w:rsidRDefault="005A5B29" w:rsidP="005A5B29">
            <w:pPr>
              <w:pStyle w:val="bullet"/>
              <w:numPr>
                <w:ilvl w:val="0"/>
                <w:numId w:val="13"/>
              </w:numPr>
              <w:ind w:left="284" w:hanging="284"/>
            </w:pPr>
            <w:r>
              <w:t>industrial:</w:t>
            </w:r>
          </w:p>
          <w:p w14:paraId="174F017D" w14:textId="77777777" w:rsidR="005A5B29" w:rsidRDefault="005A5B29" w:rsidP="005A5B29">
            <w:pPr>
              <w:pStyle w:val="endash"/>
              <w:keepNext/>
              <w:ind w:left="568" w:hanging="284"/>
            </w:pPr>
            <w:r>
              <w:t>lifting practices to promote safety</w:t>
            </w:r>
          </w:p>
          <w:p w14:paraId="4CF8E523" w14:textId="77777777" w:rsidR="005A5B29" w:rsidRDefault="005A5B29" w:rsidP="005A5B29">
            <w:pPr>
              <w:pStyle w:val="endash"/>
              <w:keepNext/>
              <w:ind w:left="568" w:hanging="284"/>
            </w:pPr>
            <w:r>
              <w:t>robotics</w:t>
            </w:r>
          </w:p>
          <w:p w14:paraId="037B498F" w14:textId="77777777" w:rsidR="005A5B29" w:rsidRDefault="005A5B29" w:rsidP="005A5B29">
            <w:pPr>
              <w:pStyle w:val="endash"/>
              <w:keepNext/>
              <w:ind w:left="568" w:hanging="284"/>
            </w:pPr>
            <w:r>
              <w:t>hygiene practices in hospitals</w:t>
            </w:r>
          </w:p>
          <w:p w14:paraId="2BC19E42" w14:textId="77777777" w:rsidR="005A5B29" w:rsidRDefault="005A5B29" w:rsidP="005A5B29">
            <w:pPr>
              <w:pStyle w:val="bullet"/>
              <w:numPr>
                <w:ilvl w:val="0"/>
                <w:numId w:val="13"/>
              </w:numPr>
              <w:ind w:left="284" w:hanging="284"/>
            </w:pPr>
            <w:r>
              <w:t>personal:</w:t>
            </w:r>
          </w:p>
          <w:p w14:paraId="3DE1235E" w14:textId="77777777" w:rsidR="005A5B29" w:rsidRDefault="005A5B29" w:rsidP="005A5B29">
            <w:pPr>
              <w:pStyle w:val="endash"/>
              <w:keepNext/>
              <w:ind w:left="568" w:hanging="284"/>
            </w:pPr>
            <w:r>
              <w:t>improvements in health treatments</w:t>
            </w:r>
          </w:p>
          <w:p w14:paraId="01169B61" w14:textId="77777777" w:rsidR="005A5B29" w:rsidRDefault="005A5B29" w:rsidP="005A5B29">
            <w:pPr>
              <w:pStyle w:val="endash"/>
              <w:keepNext/>
              <w:ind w:left="568" w:hanging="284"/>
            </w:pPr>
            <w:r>
              <w:t>improvements in sporting equipment, techniques and training methods</w:t>
            </w:r>
          </w:p>
          <w:p w14:paraId="5B537DA0" w14:textId="77777777" w:rsidR="005A5B29" w:rsidRDefault="005A5B29" w:rsidP="005A5B29">
            <w:pPr>
              <w:pStyle w:val="bullet"/>
              <w:numPr>
                <w:ilvl w:val="0"/>
                <w:numId w:val="13"/>
              </w:numPr>
              <w:ind w:left="284" w:hanging="284"/>
            </w:pPr>
            <w:r>
              <w:t>principles of science:</w:t>
            </w:r>
          </w:p>
          <w:p w14:paraId="2D075578" w14:textId="77777777" w:rsidR="005A5B29" w:rsidRDefault="005A5B29" w:rsidP="005A5B29">
            <w:pPr>
              <w:pStyle w:val="endash"/>
              <w:keepNext/>
              <w:ind w:left="568" w:hanging="284"/>
            </w:pPr>
            <w:r>
              <w:t>conservation</w:t>
            </w:r>
          </w:p>
          <w:p w14:paraId="0D66A295" w14:textId="77777777" w:rsidR="005A5B29" w:rsidRDefault="005A5B29" w:rsidP="005A5B29">
            <w:pPr>
              <w:pStyle w:val="endash"/>
              <w:keepNext/>
              <w:ind w:left="568" w:hanging="284"/>
            </w:pPr>
            <w:r>
              <w:t>achievement of equilibrium/balance</w:t>
            </w:r>
          </w:p>
          <w:p w14:paraId="3577D445" w14:textId="77777777" w:rsidR="005A5B29" w:rsidRDefault="005A5B29" w:rsidP="005A5B29">
            <w:pPr>
              <w:pStyle w:val="endash"/>
              <w:keepNext/>
              <w:ind w:left="568" w:hanging="284"/>
            </w:pPr>
            <w:r>
              <w:t>transfer and transformation of energy</w:t>
            </w:r>
          </w:p>
          <w:p w14:paraId="51172000" w14:textId="77777777" w:rsidR="005A5B29" w:rsidRDefault="005A5B29" w:rsidP="005A5B29">
            <w:pPr>
              <w:pStyle w:val="endash"/>
              <w:keepNext/>
              <w:ind w:left="568" w:hanging="284"/>
            </w:pPr>
            <w:r>
              <w:t>levers/inclined plane applied to simple machines/toys</w:t>
            </w:r>
          </w:p>
          <w:p w14:paraId="7F337E08" w14:textId="77777777" w:rsidR="005A5B29" w:rsidRDefault="005A5B29" w:rsidP="005A5B29">
            <w:pPr>
              <w:pStyle w:val="bullet"/>
              <w:numPr>
                <w:ilvl w:val="0"/>
                <w:numId w:val="13"/>
              </w:numPr>
              <w:ind w:left="284" w:hanging="284"/>
            </w:pPr>
            <w:r>
              <w:t>applications of science:</w:t>
            </w:r>
          </w:p>
          <w:p w14:paraId="7576F788" w14:textId="77777777" w:rsidR="005A5B29" w:rsidRDefault="005A5B29" w:rsidP="005A5B29">
            <w:pPr>
              <w:pStyle w:val="endash"/>
              <w:keepNext/>
              <w:ind w:left="568" w:hanging="284"/>
            </w:pPr>
            <w:r>
              <w:t xml:space="preserve">technology such as telecommunications, electricity, calculators, plastics </w:t>
            </w:r>
          </w:p>
          <w:p w14:paraId="70031BB5" w14:textId="77777777" w:rsidR="005A5B29" w:rsidRDefault="005A5B29" w:rsidP="005A5B29">
            <w:pPr>
              <w:pStyle w:val="endash"/>
              <w:keepNext/>
              <w:ind w:left="568" w:hanging="284"/>
            </w:pPr>
            <w:r>
              <w:t xml:space="preserve">substance such as medicinal </w:t>
            </w:r>
            <w:r w:rsidRPr="001A11C8">
              <w:t>drugs</w:t>
            </w:r>
            <w:r>
              <w:t xml:space="preserve">, </w:t>
            </w:r>
            <w:r w:rsidRPr="001A11C8">
              <w:t>catalysts</w:t>
            </w:r>
            <w:r>
              <w:t xml:space="preserve"> in industry</w:t>
            </w:r>
          </w:p>
          <w:p w14:paraId="424ADFF9" w14:textId="77777777" w:rsidR="005A5B29" w:rsidRDefault="005A5B29" w:rsidP="005A5B29">
            <w:pPr>
              <w:pStyle w:val="endash"/>
              <w:keepNext/>
              <w:ind w:left="568" w:hanging="284"/>
            </w:pPr>
            <w:r>
              <w:t>processes such as aqueduct systems, distillation, water purification, waste management</w:t>
            </w:r>
          </w:p>
          <w:p w14:paraId="4D7F189E" w14:textId="77777777" w:rsidR="005A5B29" w:rsidRDefault="005A5B29" w:rsidP="005A5B29">
            <w:pPr>
              <w:pStyle w:val="bullet"/>
              <w:numPr>
                <w:ilvl w:val="0"/>
                <w:numId w:val="13"/>
              </w:numPr>
              <w:ind w:left="284" w:hanging="284"/>
            </w:pPr>
            <w:r>
              <w:t>scientific inventions:</w:t>
            </w:r>
          </w:p>
          <w:p w14:paraId="1FE031FA" w14:textId="77777777" w:rsidR="005A5B29" w:rsidRDefault="005A5B29" w:rsidP="005A5B29">
            <w:pPr>
              <w:pStyle w:val="endash"/>
              <w:keepNext/>
              <w:ind w:left="568" w:hanging="284"/>
            </w:pPr>
            <w:r>
              <w:t>microscope</w:t>
            </w:r>
          </w:p>
          <w:p w14:paraId="76EA0FB8" w14:textId="77777777" w:rsidR="005A5B29" w:rsidRDefault="005A5B29" w:rsidP="005A5B29">
            <w:pPr>
              <w:pStyle w:val="endash"/>
              <w:keepNext/>
              <w:ind w:left="568" w:hanging="284"/>
            </w:pPr>
            <w:r>
              <w:t xml:space="preserve">vaccination </w:t>
            </w:r>
          </w:p>
          <w:p w14:paraId="0C6A0620" w14:textId="77777777" w:rsidR="005A5B29" w:rsidRDefault="005A5B29" w:rsidP="005A5B29">
            <w:pPr>
              <w:pStyle w:val="endash"/>
              <w:keepNext/>
              <w:ind w:left="568" w:hanging="284"/>
            </w:pPr>
            <w:r>
              <w:t>refrigeration</w:t>
            </w:r>
          </w:p>
          <w:p w14:paraId="5A79ABE7" w14:textId="77777777" w:rsidR="005A5B29" w:rsidRDefault="005A5B29" w:rsidP="005A5B29">
            <w:pPr>
              <w:pStyle w:val="endash"/>
              <w:keepNext/>
              <w:ind w:left="568" w:hanging="284"/>
            </w:pPr>
            <w:r>
              <w:t xml:space="preserve">chemicals derived from the distillation of crude oil </w:t>
            </w:r>
          </w:p>
          <w:p w14:paraId="08C49231" w14:textId="77777777" w:rsidR="005A5B29" w:rsidRDefault="005A5B29" w:rsidP="005A5B29">
            <w:pPr>
              <w:pStyle w:val="endash"/>
              <w:keepNext/>
              <w:ind w:left="568" w:hanging="284"/>
            </w:pPr>
            <w:r>
              <w:t>telecommunications</w:t>
            </w:r>
          </w:p>
          <w:p w14:paraId="78290A09" w14:textId="77777777" w:rsidR="005A5B29" w:rsidRDefault="005A5B29" w:rsidP="005A5B29">
            <w:pPr>
              <w:pStyle w:val="endash"/>
              <w:keepNext/>
              <w:ind w:left="568" w:hanging="284"/>
            </w:pPr>
            <w:r>
              <w:t>solar panels</w:t>
            </w:r>
          </w:p>
          <w:p w14:paraId="5972E9DD" w14:textId="77777777" w:rsidR="005A5B29" w:rsidRDefault="005A5B29" w:rsidP="005A5B29">
            <w:pPr>
              <w:pStyle w:val="endash"/>
              <w:keepNext/>
              <w:ind w:left="568" w:hanging="284"/>
            </w:pPr>
            <w:r>
              <w:t xml:space="preserve">photo </w:t>
            </w:r>
            <w:r w:rsidRPr="001A11C8">
              <w:t>enabled</w:t>
            </w:r>
            <w:r>
              <w:t xml:space="preserve"> cellular phones</w:t>
            </w:r>
          </w:p>
        </w:tc>
      </w:tr>
      <w:tr w:rsidR="005A5B29" w14:paraId="53900D50" w14:textId="77777777" w:rsidTr="005A5B29">
        <w:tc>
          <w:tcPr>
            <w:tcW w:w="9242" w:type="dxa"/>
            <w:gridSpan w:val="5"/>
          </w:tcPr>
          <w:p w14:paraId="36681F93" w14:textId="77777777" w:rsidR="005A5B29" w:rsidRDefault="005A5B29" w:rsidP="005A5B29">
            <w:pPr>
              <w:pStyle w:val="spacer"/>
            </w:pPr>
          </w:p>
        </w:tc>
      </w:tr>
      <w:tr w:rsidR="005A5B29" w14:paraId="3F746D79" w14:textId="77777777" w:rsidTr="005A5B29">
        <w:tc>
          <w:tcPr>
            <w:tcW w:w="3369" w:type="dxa"/>
            <w:gridSpan w:val="2"/>
          </w:tcPr>
          <w:p w14:paraId="585B97C5" w14:textId="77777777" w:rsidR="005A5B29" w:rsidRPr="00D71D77" w:rsidRDefault="005A5B29" w:rsidP="005A5B29">
            <w:pPr>
              <w:pStyle w:val="unittext"/>
            </w:pPr>
            <w:r>
              <w:rPr>
                <w:b/>
                <w:i/>
              </w:rPr>
              <w:t xml:space="preserve">Investigation methods </w:t>
            </w:r>
            <w:r>
              <w:t>may include:</w:t>
            </w:r>
          </w:p>
        </w:tc>
        <w:tc>
          <w:tcPr>
            <w:tcW w:w="5873" w:type="dxa"/>
            <w:gridSpan w:val="3"/>
          </w:tcPr>
          <w:p w14:paraId="4CDA3503" w14:textId="77777777" w:rsidR="005A5B29" w:rsidRPr="00841BBC" w:rsidRDefault="005A5B29" w:rsidP="005A5B29">
            <w:pPr>
              <w:pStyle w:val="bullet"/>
              <w:numPr>
                <w:ilvl w:val="0"/>
                <w:numId w:val="13"/>
              </w:numPr>
              <w:ind w:left="284" w:hanging="284"/>
            </w:pPr>
            <w:r w:rsidRPr="00841BBC">
              <w:t>observation</w:t>
            </w:r>
          </w:p>
          <w:p w14:paraId="6A3082C3" w14:textId="77777777" w:rsidR="005A5B29" w:rsidRPr="00841BBC" w:rsidRDefault="005A5B29" w:rsidP="005A5B29">
            <w:pPr>
              <w:pStyle w:val="bullet"/>
              <w:numPr>
                <w:ilvl w:val="0"/>
                <w:numId w:val="13"/>
              </w:numPr>
              <w:ind w:left="284" w:hanging="284"/>
            </w:pPr>
            <w:r w:rsidRPr="00841BBC">
              <w:t>interviews</w:t>
            </w:r>
          </w:p>
          <w:p w14:paraId="62156867" w14:textId="77777777" w:rsidR="005A5B29" w:rsidRPr="00841BBC" w:rsidRDefault="005A5B29" w:rsidP="005A5B29">
            <w:pPr>
              <w:pStyle w:val="bullet"/>
              <w:numPr>
                <w:ilvl w:val="0"/>
                <w:numId w:val="13"/>
              </w:numPr>
              <w:ind w:left="284" w:hanging="284"/>
            </w:pPr>
            <w:r w:rsidRPr="00841BBC">
              <w:t>collection of data or evidence</w:t>
            </w:r>
          </w:p>
          <w:p w14:paraId="6A531108" w14:textId="77777777" w:rsidR="005A5B29" w:rsidRPr="00841BBC" w:rsidRDefault="005A5B29" w:rsidP="005A5B29">
            <w:pPr>
              <w:pStyle w:val="bullet"/>
              <w:numPr>
                <w:ilvl w:val="0"/>
                <w:numId w:val="13"/>
              </w:numPr>
              <w:ind w:left="284" w:hanging="284"/>
            </w:pPr>
            <w:r w:rsidRPr="00841BBC">
              <w:t>identifying the hypothesis behind the issue and testing undertaken</w:t>
            </w:r>
          </w:p>
          <w:p w14:paraId="0FC1430A" w14:textId="77777777" w:rsidR="005A5B29" w:rsidRPr="00841BBC" w:rsidRDefault="005A5B29" w:rsidP="005A5B29">
            <w:pPr>
              <w:pStyle w:val="bullet"/>
              <w:numPr>
                <w:ilvl w:val="0"/>
                <w:numId w:val="13"/>
              </w:numPr>
              <w:ind w:left="284" w:hanging="284"/>
            </w:pPr>
            <w:r w:rsidRPr="00841BBC">
              <w:t>checking the reproducibility and range of applicability of the results such as do the results apply to all, many or few?</w:t>
            </w:r>
          </w:p>
          <w:p w14:paraId="04359607" w14:textId="77777777" w:rsidR="005A5B29" w:rsidRPr="00841BBC" w:rsidRDefault="005A5B29" w:rsidP="005A5B29">
            <w:pPr>
              <w:pStyle w:val="bullet"/>
              <w:numPr>
                <w:ilvl w:val="0"/>
                <w:numId w:val="13"/>
              </w:numPr>
              <w:ind w:left="284" w:hanging="284"/>
            </w:pPr>
            <w:r w:rsidRPr="00841BBC">
              <w:t>listening to guest speakers</w:t>
            </w:r>
          </w:p>
          <w:p w14:paraId="16C93149" w14:textId="77777777" w:rsidR="005A5B29" w:rsidRDefault="005A5B29" w:rsidP="005A5B29">
            <w:pPr>
              <w:pStyle w:val="bullet"/>
              <w:numPr>
                <w:ilvl w:val="0"/>
                <w:numId w:val="13"/>
              </w:numPr>
              <w:ind w:left="284" w:hanging="284"/>
            </w:pPr>
            <w:r w:rsidRPr="00841BBC">
              <w:t>searching the internet or reference books</w:t>
            </w:r>
          </w:p>
        </w:tc>
      </w:tr>
      <w:tr w:rsidR="005A5B29" w14:paraId="2A01173B" w14:textId="77777777" w:rsidTr="005A5B29">
        <w:tc>
          <w:tcPr>
            <w:tcW w:w="9242" w:type="dxa"/>
            <w:gridSpan w:val="5"/>
          </w:tcPr>
          <w:p w14:paraId="70989E62" w14:textId="77777777" w:rsidR="005A5B29" w:rsidRDefault="005A5B29" w:rsidP="005A5B29">
            <w:pPr>
              <w:pStyle w:val="spacer"/>
            </w:pPr>
          </w:p>
        </w:tc>
      </w:tr>
      <w:tr w:rsidR="005A5B29" w14:paraId="193D12AE" w14:textId="77777777" w:rsidTr="005A5B29">
        <w:tc>
          <w:tcPr>
            <w:tcW w:w="3369" w:type="dxa"/>
            <w:gridSpan w:val="2"/>
          </w:tcPr>
          <w:p w14:paraId="06E4EF34" w14:textId="77777777" w:rsidR="005A5B29" w:rsidRPr="00D41C39" w:rsidRDefault="005A5B29" w:rsidP="005A5B29">
            <w:pPr>
              <w:pStyle w:val="unittext"/>
            </w:pPr>
            <w:r w:rsidRPr="00D71D77">
              <w:rPr>
                <w:b/>
                <w:i/>
              </w:rPr>
              <w:t>Relevant person</w:t>
            </w:r>
            <w:r>
              <w:t xml:space="preserve"> may include:</w:t>
            </w:r>
          </w:p>
        </w:tc>
        <w:tc>
          <w:tcPr>
            <w:tcW w:w="5873" w:type="dxa"/>
            <w:gridSpan w:val="3"/>
          </w:tcPr>
          <w:p w14:paraId="17B95D48" w14:textId="77777777" w:rsidR="005A5B29" w:rsidRDefault="005A5B29" w:rsidP="005A5B29">
            <w:pPr>
              <w:pStyle w:val="bullet"/>
              <w:numPr>
                <w:ilvl w:val="0"/>
                <w:numId w:val="13"/>
              </w:numPr>
              <w:ind w:left="284" w:hanging="284"/>
            </w:pPr>
            <w:r>
              <w:t>supervisor</w:t>
            </w:r>
          </w:p>
          <w:p w14:paraId="3D3C6042" w14:textId="77777777" w:rsidR="005A5B29" w:rsidRDefault="005A5B29" w:rsidP="005A5B29">
            <w:pPr>
              <w:pStyle w:val="bullet"/>
              <w:numPr>
                <w:ilvl w:val="0"/>
                <w:numId w:val="13"/>
              </w:numPr>
              <w:ind w:left="284" w:hanging="284"/>
            </w:pPr>
            <w:r>
              <w:t>mentor / teacher</w:t>
            </w:r>
          </w:p>
          <w:p w14:paraId="50459A4B" w14:textId="77777777" w:rsidR="005A5B29" w:rsidRDefault="005A5B29" w:rsidP="005A5B29">
            <w:pPr>
              <w:pStyle w:val="bullet"/>
              <w:numPr>
                <w:ilvl w:val="0"/>
                <w:numId w:val="13"/>
              </w:numPr>
              <w:ind w:left="284" w:hanging="284"/>
            </w:pPr>
            <w:r>
              <w:t>team members</w:t>
            </w:r>
          </w:p>
        </w:tc>
      </w:tr>
      <w:tr w:rsidR="005A5B29" w14:paraId="0F14DF28" w14:textId="77777777" w:rsidTr="005A5B29">
        <w:tc>
          <w:tcPr>
            <w:tcW w:w="9242" w:type="dxa"/>
            <w:gridSpan w:val="5"/>
          </w:tcPr>
          <w:p w14:paraId="5702521C" w14:textId="77777777" w:rsidR="005A5B29" w:rsidRDefault="005A5B29" w:rsidP="005A5B29">
            <w:pPr>
              <w:pStyle w:val="spacer"/>
            </w:pPr>
          </w:p>
        </w:tc>
      </w:tr>
      <w:tr w:rsidR="005A5B29" w14:paraId="7CAF3E9F" w14:textId="77777777" w:rsidTr="005A5B29">
        <w:tc>
          <w:tcPr>
            <w:tcW w:w="3369" w:type="dxa"/>
            <w:gridSpan w:val="2"/>
          </w:tcPr>
          <w:p w14:paraId="2EC1B2FC" w14:textId="77777777" w:rsidR="005A5B29" w:rsidRPr="00841BBC" w:rsidRDefault="005A5B29" w:rsidP="005A5B29">
            <w:pPr>
              <w:pStyle w:val="unittext"/>
            </w:pPr>
            <w:r>
              <w:rPr>
                <w:b/>
                <w:i/>
              </w:rPr>
              <w:t xml:space="preserve">Plan </w:t>
            </w:r>
            <w:r>
              <w:t>may include:</w:t>
            </w:r>
          </w:p>
        </w:tc>
        <w:tc>
          <w:tcPr>
            <w:tcW w:w="5873" w:type="dxa"/>
            <w:gridSpan w:val="3"/>
          </w:tcPr>
          <w:p w14:paraId="57FC42E4" w14:textId="77777777" w:rsidR="005A5B29" w:rsidRDefault="005A5B29" w:rsidP="005A5B29">
            <w:pPr>
              <w:pStyle w:val="bullet"/>
              <w:numPr>
                <w:ilvl w:val="0"/>
                <w:numId w:val="13"/>
              </w:numPr>
              <w:ind w:left="284" w:hanging="284"/>
            </w:pPr>
            <w:r>
              <w:t>instructions to set up investigations:</w:t>
            </w:r>
          </w:p>
          <w:p w14:paraId="039EFA66" w14:textId="77777777" w:rsidR="005A5B29" w:rsidRDefault="005A5B29" w:rsidP="005A5B29">
            <w:pPr>
              <w:pStyle w:val="endash"/>
              <w:keepNext/>
              <w:ind w:left="568" w:hanging="284"/>
            </w:pPr>
            <w:r>
              <w:t>required supervision</w:t>
            </w:r>
          </w:p>
          <w:p w14:paraId="04F8DF2B" w14:textId="77777777" w:rsidR="005A5B29" w:rsidRDefault="005A5B29" w:rsidP="005A5B29">
            <w:pPr>
              <w:pStyle w:val="endash"/>
              <w:keepNext/>
              <w:ind w:left="568" w:hanging="284"/>
            </w:pPr>
            <w:r>
              <w:t>individual or team-based activities</w:t>
            </w:r>
          </w:p>
          <w:p w14:paraId="5A962C5E" w14:textId="77777777" w:rsidR="005A5B29" w:rsidRDefault="005A5B29" w:rsidP="005A5B29">
            <w:pPr>
              <w:pStyle w:val="endash"/>
              <w:keepNext/>
              <w:ind w:left="568" w:hanging="284"/>
            </w:pPr>
            <w:r>
              <w:t>OHS requirements</w:t>
            </w:r>
          </w:p>
          <w:p w14:paraId="4E30F162" w14:textId="77777777" w:rsidR="005A5B29" w:rsidRDefault="005A5B29" w:rsidP="005A5B29">
            <w:pPr>
              <w:pStyle w:val="bullet"/>
              <w:numPr>
                <w:ilvl w:val="0"/>
                <w:numId w:val="13"/>
              </w:numPr>
              <w:ind w:left="284" w:hanging="284"/>
            </w:pPr>
            <w:r>
              <w:t>selection of resources/location of information</w:t>
            </w:r>
          </w:p>
          <w:p w14:paraId="46A91145" w14:textId="77777777" w:rsidR="005A5B29" w:rsidRDefault="005A5B29" w:rsidP="005A5B29">
            <w:pPr>
              <w:pStyle w:val="bullet"/>
              <w:numPr>
                <w:ilvl w:val="0"/>
                <w:numId w:val="13"/>
              </w:numPr>
              <w:ind w:left="284" w:hanging="284"/>
            </w:pPr>
            <w:r>
              <w:t>persons to consult</w:t>
            </w:r>
          </w:p>
          <w:p w14:paraId="5F0867A5" w14:textId="77777777" w:rsidR="005A5B29" w:rsidRDefault="005A5B29" w:rsidP="005A5B29">
            <w:pPr>
              <w:pStyle w:val="bullet"/>
              <w:numPr>
                <w:ilvl w:val="0"/>
                <w:numId w:val="13"/>
              </w:numPr>
              <w:ind w:left="284" w:hanging="284"/>
            </w:pPr>
            <w:r>
              <w:t>places to visit for observation</w:t>
            </w:r>
          </w:p>
          <w:p w14:paraId="607D0E24" w14:textId="77777777" w:rsidR="005A5B29" w:rsidRDefault="005A5B29" w:rsidP="005A5B29">
            <w:pPr>
              <w:pStyle w:val="bullet"/>
              <w:numPr>
                <w:ilvl w:val="0"/>
                <w:numId w:val="13"/>
              </w:numPr>
              <w:ind w:left="284" w:hanging="284"/>
            </w:pPr>
            <w:r>
              <w:t>identifying questions for research</w:t>
            </w:r>
          </w:p>
          <w:p w14:paraId="389455D1" w14:textId="77777777" w:rsidR="005A5B29" w:rsidRDefault="005A5B29" w:rsidP="005A5B29">
            <w:pPr>
              <w:pStyle w:val="bullet"/>
              <w:numPr>
                <w:ilvl w:val="0"/>
                <w:numId w:val="13"/>
              </w:numPr>
              <w:ind w:left="284" w:hanging="284"/>
            </w:pPr>
            <w:r>
              <w:t>developing models</w:t>
            </w:r>
          </w:p>
          <w:p w14:paraId="2DAD0B7E" w14:textId="77777777" w:rsidR="005A5B29" w:rsidRDefault="005A5B29" w:rsidP="005A5B29">
            <w:pPr>
              <w:pStyle w:val="bullet"/>
              <w:numPr>
                <w:ilvl w:val="0"/>
                <w:numId w:val="13"/>
              </w:numPr>
              <w:ind w:left="284" w:hanging="284"/>
            </w:pPr>
            <w:r>
              <w:t>types of evidence such as photographs, printed information, interviews</w:t>
            </w:r>
          </w:p>
          <w:p w14:paraId="629EAF12" w14:textId="77777777" w:rsidR="005A5B29" w:rsidRPr="00841BBC" w:rsidRDefault="005A5B29" w:rsidP="005A5B29">
            <w:pPr>
              <w:pStyle w:val="bullet"/>
              <w:numPr>
                <w:ilvl w:val="0"/>
                <w:numId w:val="13"/>
              </w:numPr>
              <w:ind w:left="284" w:hanging="284"/>
            </w:pPr>
            <w:r>
              <w:t>recording format</w:t>
            </w:r>
          </w:p>
        </w:tc>
      </w:tr>
      <w:tr w:rsidR="005A5B29" w14:paraId="5E6124EB" w14:textId="77777777" w:rsidTr="005A5B29">
        <w:tc>
          <w:tcPr>
            <w:tcW w:w="3369" w:type="dxa"/>
            <w:gridSpan w:val="2"/>
          </w:tcPr>
          <w:p w14:paraId="6A0247FB" w14:textId="77777777" w:rsidR="005A5B29" w:rsidRDefault="005A5B29" w:rsidP="005A5B29">
            <w:pPr>
              <w:pStyle w:val="spacer"/>
            </w:pPr>
          </w:p>
        </w:tc>
        <w:tc>
          <w:tcPr>
            <w:tcW w:w="5873" w:type="dxa"/>
            <w:gridSpan w:val="3"/>
          </w:tcPr>
          <w:p w14:paraId="74904983" w14:textId="77777777" w:rsidR="005A5B29" w:rsidRPr="00841BBC" w:rsidRDefault="005A5B29" w:rsidP="005A5B29">
            <w:pPr>
              <w:pStyle w:val="spacer"/>
            </w:pPr>
          </w:p>
        </w:tc>
      </w:tr>
      <w:tr w:rsidR="005A5B29" w14:paraId="6C043F9B" w14:textId="77777777" w:rsidTr="005A5B29">
        <w:tc>
          <w:tcPr>
            <w:tcW w:w="3369" w:type="dxa"/>
            <w:gridSpan w:val="2"/>
          </w:tcPr>
          <w:p w14:paraId="4FD22ECD" w14:textId="77777777" w:rsidR="005A5B29" w:rsidRPr="00D41C39" w:rsidRDefault="005A5B29" w:rsidP="005A5B29">
            <w:pPr>
              <w:pStyle w:val="unittext"/>
            </w:pPr>
            <w:r>
              <w:rPr>
                <w:b/>
                <w:i/>
              </w:rPr>
              <w:t xml:space="preserve">Appropriate scientific terminology </w:t>
            </w:r>
            <w:r>
              <w:t>may include:</w:t>
            </w:r>
          </w:p>
        </w:tc>
        <w:tc>
          <w:tcPr>
            <w:tcW w:w="5873" w:type="dxa"/>
            <w:gridSpan w:val="3"/>
          </w:tcPr>
          <w:p w14:paraId="4D5A49BC" w14:textId="77777777" w:rsidR="005A5B29" w:rsidRPr="00841BBC" w:rsidRDefault="005A5B29" w:rsidP="005A5B29">
            <w:pPr>
              <w:pStyle w:val="bullet"/>
              <w:numPr>
                <w:ilvl w:val="0"/>
                <w:numId w:val="13"/>
              </w:numPr>
              <w:ind w:left="284" w:hanging="284"/>
            </w:pPr>
            <w:r w:rsidRPr="00841BBC">
              <w:t xml:space="preserve">language associated with scientific method such as evidence, observe, aim, hypothesis, results, conclusions, recommendations, field or activity report, laboratory report </w:t>
            </w:r>
          </w:p>
          <w:p w14:paraId="1BCB9448" w14:textId="77777777" w:rsidR="005A5B29" w:rsidRDefault="005A5B29" w:rsidP="005A5B29">
            <w:pPr>
              <w:pStyle w:val="bullet"/>
              <w:numPr>
                <w:ilvl w:val="0"/>
                <w:numId w:val="13"/>
              </w:numPr>
              <w:ind w:left="284" w:hanging="284"/>
            </w:pPr>
            <w:r w:rsidRPr="00841BBC">
              <w:t>appropriate terminology for the area of science that is being researched and the use of relevant terms</w:t>
            </w:r>
          </w:p>
        </w:tc>
      </w:tr>
      <w:tr w:rsidR="005A5B29" w14:paraId="4A118419" w14:textId="77777777" w:rsidTr="005A5B29">
        <w:tc>
          <w:tcPr>
            <w:tcW w:w="9242" w:type="dxa"/>
            <w:gridSpan w:val="5"/>
          </w:tcPr>
          <w:p w14:paraId="7A091903" w14:textId="77777777" w:rsidR="005A5B29" w:rsidRDefault="005A5B29" w:rsidP="005A5B29">
            <w:pPr>
              <w:pStyle w:val="spacer"/>
            </w:pPr>
          </w:p>
        </w:tc>
      </w:tr>
      <w:tr w:rsidR="005A5B29" w14:paraId="44C09939" w14:textId="77777777" w:rsidTr="005A5B29">
        <w:tc>
          <w:tcPr>
            <w:tcW w:w="3369" w:type="dxa"/>
            <w:gridSpan w:val="2"/>
          </w:tcPr>
          <w:p w14:paraId="1D057E3D" w14:textId="77777777" w:rsidR="005A5B29" w:rsidRPr="00D41C39" w:rsidRDefault="005A5B29" w:rsidP="005A5B29">
            <w:pPr>
              <w:pStyle w:val="unittext"/>
            </w:pPr>
            <w:r>
              <w:rPr>
                <w:b/>
                <w:i/>
              </w:rPr>
              <w:t xml:space="preserve">Present </w:t>
            </w:r>
            <w:r>
              <w:t>may include:</w:t>
            </w:r>
          </w:p>
        </w:tc>
        <w:tc>
          <w:tcPr>
            <w:tcW w:w="5873" w:type="dxa"/>
            <w:gridSpan w:val="3"/>
          </w:tcPr>
          <w:p w14:paraId="76C8A4C0" w14:textId="77777777" w:rsidR="005A5B29" w:rsidRDefault="005A5B29" w:rsidP="005A5B29">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14:paraId="0A655B9B" w14:textId="77777777" w:rsidR="005A5B29" w:rsidRDefault="005A5B29" w:rsidP="005A5B29">
            <w:pPr>
              <w:pStyle w:val="bullet"/>
              <w:numPr>
                <w:ilvl w:val="0"/>
                <w:numId w:val="13"/>
              </w:numPr>
              <w:ind w:left="284" w:hanging="284"/>
            </w:pPr>
            <w:r>
              <w:t>identifying or commenting on conclusions in the information:</w:t>
            </w:r>
          </w:p>
          <w:p w14:paraId="6D77F48A" w14:textId="77777777" w:rsidR="005A5B29" w:rsidRDefault="005A5B29" w:rsidP="005A5B29">
            <w:pPr>
              <w:pStyle w:val="endash"/>
              <w:keepNext/>
              <w:ind w:left="568" w:hanging="284"/>
            </w:pPr>
            <w:r>
              <w:t>the science involved</w:t>
            </w:r>
          </w:p>
          <w:p w14:paraId="2DED4AEB" w14:textId="77777777" w:rsidR="005A5B29" w:rsidRDefault="005A5B29" w:rsidP="005A5B29">
            <w:pPr>
              <w:pStyle w:val="endash"/>
              <w:keepNext/>
              <w:ind w:left="568" w:hanging="284"/>
            </w:pPr>
            <w:r>
              <w:t>the people responsible for making decisions</w:t>
            </w:r>
          </w:p>
          <w:p w14:paraId="035FEBB9" w14:textId="77777777" w:rsidR="005A5B29" w:rsidRDefault="005A5B29" w:rsidP="005A5B29">
            <w:pPr>
              <w:pStyle w:val="endash"/>
              <w:keepNext/>
              <w:ind w:left="568" w:hanging="284"/>
            </w:pPr>
            <w:r>
              <w:t>the consequences of these decisions</w:t>
            </w:r>
          </w:p>
          <w:p w14:paraId="11E2BD3A" w14:textId="77777777" w:rsidR="005A5B29" w:rsidRDefault="005A5B29" w:rsidP="005A5B29">
            <w:pPr>
              <w:pStyle w:val="endash"/>
              <w:keepNext/>
              <w:ind w:left="568" w:hanging="284"/>
            </w:pPr>
            <w:r>
              <w:t>whether the decision makers were prepared to face these issues</w:t>
            </w:r>
          </w:p>
          <w:p w14:paraId="42820335" w14:textId="77777777" w:rsidR="005A5B29" w:rsidRDefault="005A5B29" w:rsidP="005A5B29">
            <w:pPr>
              <w:pStyle w:val="endash"/>
              <w:keepNext/>
              <w:ind w:left="568" w:hanging="284"/>
            </w:pPr>
            <w:r>
              <w:t>how they could be better prepared</w:t>
            </w:r>
          </w:p>
          <w:p w14:paraId="10C1D762" w14:textId="77777777" w:rsidR="005A5B29" w:rsidRDefault="005A5B29" w:rsidP="005A5B29">
            <w:pPr>
              <w:pStyle w:val="bullet"/>
              <w:numPr>
                <w:ilvl w:val="0"/>
                <w:numId w:val="13"/>
              </w:numPr>
              <w:ind w:left="284" w:hanging="284"/>
            </w:pPr>
            <w:r>
              <w:t>an outline/timeline of the scientific research linking the issue’s history with current development</w:t>
            </w:r>
          </w:p>
          <w:p w14:paraId="777076E2" w14:textId="77777777" w:rsidR="005A5B29" w:rsidRDefault="005A5B29" w:rsidP="005A5B29">
            <w:pPr>
              <w:pStyle w:val="bullet"/>
              <w:numPr>
                <w:ilvl w:val="0"/>
                <w:numId w:val="13"/>
              </w:numPr>
              <w:ind w:left="284" w:hanging="284"/>
            </w:pPr>
            <w:r>
              <w:t>summarising, explaining and interpreting the impact on self, community or society</w:t>
            </w:r>
          </w:p>
          <w:p w14:paraId="308DA35B" w14:textId="77777777" w:rsidR="005A5B29" w:rsidRDefault="005A5B29" w:rsidP="005A5B29">
            <w:pPr>
              <w:pStyle w:val="bullet"/>
              <w:numPr>
                <w:ilvl w:val="0"/>
                <w:numId w:val="13"/>
              </w:numPr>
              <w:ind w:left="284" w:hanging="284"/>
            </w:pPr>
            <w:r>
              <w:t>using diagrams, graphics or photographs</w:t>
            </w:r>
          </w:p>
        </w:tc>
      </w:tr>
      <w:tr w:rsidR="005A5B29" w14:paraId="72A15962" w14:textId="77777777" w:rsidTr="005A5B29">
        <w:tc>
          <w:tcPr>
            <w:tcW w:w="9242" w:type="dxa"/>
            <w:gridSpan w:val="5"/>
          </w:tcPr>
          <w:p w14:paraId="2BC2FE45" w14:textId="77777777" w:rsidR="005A5B29" w:rsidRDefault="005A5B29" w:rsidP="005A5B29">
            <w:pPr>
              <w:pStyle w:val="spacer"/>
            </w:pPr>
          </w:p>
        </w:tc>
      </w:tr>
      <w:tr w:rsidR="005A5B29" w14:paraId="5C7670A6" w14:textId="77777777" w:rsidTr="005A5B29">
        <w:tc>
          <w:tcPr>
            <w:tcW w:w="3369" w:type="dxa"/>
            <w:gridSpan w:val="2"/>
          </w:tcPr>
          <w:p w14:paraId="32EEE6E9" w14:textId="77777777" w:rsidR="005A5B29" w:rsidRPr="00D41C39" w:rsidRDefault="005A5B29" w:rsidP="005A5B29">
            <w:pPr>
              <w:pStyle w:val="unittext"/>
              <w:rPr>
                <w:u w:val="single"/>
              </w:rPr>
            </w:pPr>
            <w:r>
              <w:rPr>
                <w:b/>
                <w:i/>
              </w:rPr>
              <w:t xml:space="preserve">Outcomes </w:t>
            </w:r>
            <w:r>
              <w:t>may include:</w:t>
            </w:r>
          </w:p>
        </w:tc>
        <w:tc>
          <w:tcPr>
            <w:tcW w:w="5873" w:type="dxa"/>
            <w:gridSpan w:val="3"/>
          </w:tcPr>
          <w:p w14:paraId="121D381D" w14:textId="77777777" w:rsidR="005A5B29" w:rsidRPr="00841BBC" w:rsidRDefault="005A5B29" w:rsidP="005A5B29">
            <w:pPr>
              <w:pStyle w:val="bullet"/>
              <w:numPr>
                <w:ilvl w:val="0"/>
                <w:numId w:val="13"/>
              </w:numPr>
              <w:ind w:left="284" w:hanging="284"/>
            </w:pPr>
            <w:r w:rsidRPr="00841BBC">
              <w:t>summary of issues of key scientific importance</w:t>
            </w:r>
          </w:p>
          <w:p w14:paraId="05FE5E3F" w14:textId="77777777" w:rsidR="005A5B29" w:rsidRPr="00841BBC" w:rsidRDefault="005A5B29" w:rsidP="005A5B29">
            <w:pPr>
              <w:pStyle w:val="bullet"/>
              <w:numPr>
                <w:ilvl w:val="0"/>
                <w:numId w:val="13"/>
              </w:numPr>
              <w:ind w:left="284" w:hanging="284"/>
            </w:pPr>
            <w:r w:rsidRPr="00841BBC">
              <w:t>lessons learned</w:t>
            </w:r>
          </w:p>
          <w:p w14:paraId="0A7242B9" w14:textId="77777777" w:rsidR="005A5B29" w:rsidRDefault="005A5B29" w:rsidP="005A5B29">
            <w:pPr>
              <w:pStyle w:val="bullet"/>
              <w:numPr>
                <w:ilvl w:val="0"/>
                <w:numId w:val="13"/>
              </w:numPr>
              <w:ind w:left="284" w:hanging="284"/>
            </w:pPr>
            <w:r w:rsidRPr="00841BBC">
              <w:t>relevance of issue to daily lives</w:t>
            </w:r>
          </w:p>
        </w:tc>
      </w:tr>
      <w:tr w:rsidR="005A5B29" w14:paraId="2AC062BC" w14:textId="77777777" w:rsidTr="005A5B29">
        <w:tc>
          <w:tcPr>
            <w:tcW w:w="9242" w:type="dxa"/>
            <w:gridSpan w:val="5"/>
          </w:tcPr>
          <w:p w14:paraId="46CC680C" w14:textId="77777777" w:rsidR="005A5B29" w:rsidRDefault="005A5B29" w:rsidP="005A5B29">
            <w:pPr>
              <w:pStyle w:val="spacer"/>
            </w:pPr>
          </w:p>
        </w:tc>
      </w:tr>
      <w:tr w:rsidR="005A5B29" w14:paraId="41744B93" w14:textId="77777777" w:rsidTr="005A5B29">
        <w:tc>
          <w:tcPr>
            <w:tcW w:w="9242" w:type="dxa"/>
            <w:gridSpan w:val="5"/>
          </w:tcPr>
          <w:p w14:paraId="31989FFD" w14:textId="77777777" w:rsidR="005A5B29" w:rsidRDefault="005A5B29" w:rsidP="005A5B29">
            <w:pPr>
              <w:pStyle w:val="Heading21"/>
            </w:pPr>
            <w:r>
              <w:t>Evidence Guide</w:t>
            </w:r>
          </w:p>
          <w:p w14:paraId="473E70A5" w14:textId="77777777" w:rsidR="005A5B29" w:rsidRDefault="005A5B29" w:rsidP="005A5B29">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1B40C36F" w14:textId="77777777" w:rsidTr="005A5B29">
        <w:tc>
          <w:tcPr>
            <w:tcW w:w="3369" w:type="dxa"/>
            <w:gridSpan w:val="2"/>
          </w:tcPr>
          <w:p w14:paraId="258413E1" w14:textId="77777777" w:rsidR="005A5B29" w:rsidRPr="005979AA" w:rsidRDefault="005A5B29" w:rsidP="005A5B29">
            <w:pPr>
              <w:pStyle w:val="EG"/>
            </w:pPr>
            <w:r w:rsidRPr="005979AA">
              <w:t>Critical aspects for assessment and evidence required to demonstrate competency in this unit</w:t>
            </w:r>
          </w:p>
        </w:tc>
        <w:tc>
          <w:tcPr>
            <w:tcW w:w="5873" w:type="dxa"/>
            <w:gridSpan w:val="3"/>
          </w:tcPr>
          <w:p w14:paraId="56FB7188" w14:textId="77777777" w:rsidR="005A5B29" w:rsidRDefault="005A5B29" w:rsidP="005A5B29">
            <w:pPr>
              <w:pStyle w:val="unittext"/>
            </w:pPr>
            <w:r w:rsidRPr="003B087B">
              <w:t>Assessment</w:t>
            </w:r>
            <w:r>
              <w:t xml:space="preserve"> must confirm the ability to:</w:t>
            </w:r>
          </w:p>
          <w:p w14:paraId="073F6399" w14:textId="77777777" w:rsidR="005A5B29" w:rsidRDefault="005A5B29" w:rsidP="005A5B29">
            <w:pPr>
              <w:pStyle w:val="bullet"/>
              <w:numPr>
                <w:ilvl w:val="0"/>
                <w:numId w:val="13"/>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14:paraId="25DC9B5B" w14:textId="77777777" w:rsidR="005A5B29" w:rsidRDefault="005A5B29" w:rsidP="005A5B29">
            <w:pPr>
              <w:pStyle w:val="bullet"/>
              <w:numPr>
                <w:ilvl w:val="0"/>
                <w:numId w:val="13"/>
              </w:numPr>
              <w:ind w:left="284" w:hanging="284"/>
            </w:pPr>
            <w:r>
              <w:t>present a report on the outcomes of the investigation using appropriate scientific terminology</w:t>
            </w:r>
          </w:p>
        </w:tc>
      </w:tr>
      <w:tr w:rsidR="005A5B29" w14:paraId="03C2B4D2" w14:textId="77777777" w:rsidTr="005A5B29">
        <w:tc>
          <w:tcPr>
            <w:tcW w:w="9242" w:type="dxa"/>
            <w:gridSpan w:val="5"/>
          </w:tcPr>
          <w:p w14:paraId="1E9636D8" w14:textId="77777777" w:rsidR="005A5B29" w:rsidRDefault="005A5B29" w:rsidP="005A5B29">
            <w:pPr>
              <w:pStyle w:val="spacer"/>
            </w:pPr>
          </w:p>
        </w:tc>
      </w:tr>
      <w:tr w:rsidR="005A5B29" w14:paraId="3C418CF7" w14:textId="77777777" w:rsidTr="005A5B29">
        <w:tc>
          <w:tcPr>
            <w:tcW w:w="3369" w:type="dxa"/>
            <w:gridSpan w:val="2"/>
          </w:tcPr>
          <w:p w14:paraId="5F9F802E" w14:textId="77777777" w:rsidR="005A5B29" w:rsidRPr="005979AA" w:rsidRDefault="005A5B29" w:rsidP="005A5B29">
            <w:pPr>
              <w:pStyle w:val="EG"/>
            </w:pPr>
            <w:r w:rsidRPr="005979AA">
              <w:t>Context of and specific resources for assessment</w:t>
            </w:r>
          </w:p>
        </w:tc>
        <w:tc>
          <w:tcPr>
            <w:tcW w:w="5873" w:type="dxa"/>
            <w:gridSpan w:val="3"/>
          </w:tcPr>
          <w:p w14:paraId="05053EC7" w14:textId="77777777" w:rsidR="005A5B29" w:rsidRDefault="005A5B29" w:rsidP="005A5B29">
            <w:pPr>
              <w:pStyle w:val="unittext"/>
            </w:pPr>
            <w:r>
              <w:t>Assessment must ensure access to:</w:t>
            </w:r>
          </w:p>
          <w:p w14:paraId="35461882" w14:textId="77777777" w:rsidR="005A5B29" w:rsidRDefault="005A5B29" w:rsidP="005A5B29">
            <w:pPr>
              <w:pStyle w:val="bullet"/>
              <w:numPr>
                <w:ilvl w:val="0"/>
                <w:numId w:val="13"/>
              </w:numPr>
              <w:ind w:left="284" w:hanging="284"/>
            </w:pPr>
            <w:r>
              <w:t>computers and the internet where appropriate to enable information to be researched</w:t>
            </w:r>
          </w:p>
          <w:p w14:paraId="5D270040" w14:textId="77777777" w:rsidR="005A5B29" w:rsidRDefault="005A5B29" w:rsidP="005A5B29">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072F3243" w14:textId="77777777" w:rsidTr="005A5B29">
        <w:tc>
          <w:tcPr>
            <w:tcW w:w="9242" w:type="dxa"/>
            <w:gridSpan w:val="5"/>
          </w:tcPr>
          <w:p w14:paraId="39C9A0EB" w14:textId="77777777" w:rsidR="005A5B29" w:rsidRDefault="005A5B29" w:rsidP="005A5B29">
            <w:pPr>
              <w:pStyle w:val="spacer"/>
            </w:pPr>
          </w:p>
        </w:tc>
      </w:tr>
      <w:tr w:rsidR="005A5B29" w14:paraId="5CDA55C2" w14:textId="77777777" w:rsidTr="005A5B29">
        <w:tc>
          <w:tcPr>
            <w:tcW w:w="3369" w:type="dxa"/>
            <w:gridSpan w:val="2"/>
          </w:tcPr>
          <w:p w14:paraId="38A7F47B" w14:textId="77777777" w:rsidR="005A5B29" w:rsidRPr="00622D2D" w:rsidRDefault="005A5B29" w:rsidP="005A5B29">
            <w:pPr>
              <w:pStyle w:val="EG"/>
            </w:pPr>
            <w:r w:rsidRPr="005979AA">
              <w:t>Method(s) of assessment</w:t>
            </w:r>
          </w:p>
        </w:tc>
        <w:tc>
          <w:tcPr>
            <w:tcW w:w="5873" w:type="dxa"/>
            <w:gridSpan w:val="3"/>
          </w:tcPr>
          <w:p w14:paraId="1E5AD8BE" w14:textId="77777777" w:rsidR="005A5B29" w:rsidRDefault="005A5B29" w:rsidP="005A5B29">
            <w:pPr>
              <w:pStyle w:val="unittext"/>
            </w:pPr>
            <w:r>
              <w:t>The following suggested assessment methods are suitable for this unit:</w:t>
            </w:r>
          </w:p>
          <w:p w14:paraId="1E39C47F" w14:textId="77777777" w:rsidR="005A5B29" w:rsidRDefault="005A5B29" w:rsidP="005A5B29">
            <w:pPr>
              <w:pStyle w:val="bullet"/>
              <w:numPr>
                <w:ilvl w:val="0"/>
                <w:numId w:val="13"/>
              </w:numPr>
              <w:ind w:left="284" w:hanging="284"/>
            </w:pPr>
            <w:r>
              <w:t>portfolio of investigations undertaken:</w:t>
            </w:r>
          </w:p>
          <w:p w14:paraId="2933FCF4" w14:textId="77777777" w:rsidR="005A5B29" w:rsidRDefault="005A5B29" w:rsidP="005A5B29">
            <w:pPr>
              <w:pStyle w:val="endash"/>
              <w:keepNext/>
              <w:ind w:left="568" w:hanging="284"/>
            </w:pPr>
            <w:r>
              <w:t xml:space="preserve">according to a plan developed by the learner </w:t>
            </w:r>
          </w:p>
          <w:p w14:paraId="4A7BD4B0" w14:textId="77777777" w:rsidR="005A5B29" w:rsidRDefault="005A5B29" w:rsidP="005A5B29">
            <w:pPr>
              <w:pStyle w:val="endash"/>
              <w:keepNext/>
              <w:ind w:left="568" w:hanging="284"/>
            </w:pPr>
            <w:r>
              <w:t xml:space="preserve">including conclusion drawn on the impact of the scientific issue </w:t>
            </w:r>
          </w:p>
          <w:p w14:paraId="0B9B38AF" w14:textId="77777777" w:rsidR="005A5B29" w:rsidRDefault="005A5B29" w:rsidP="005A5B29">
            <w:pPr>
              <w:pStyle w:val="bullet"/>
              <w:numPr>
                <w:ilvl w:val="0"/>
                <w:numId w:val="13"/>
              </w:numPr>
              <w:ind w:left="284" w:hanging="284"/>
            </w:pPr>
            <w:r>
              <w:t>group discussion to assess the ability to discuss findings using appropriate terminology</w:t>
            </w:r>
          </w:p>
        </w:tc>
      </w:tr>
    </w:tbl>
    <w:p w14:paraId="62EF2838" w14:textId="77777777" w:rsidR="005A5B29" w:rsidRDefault="005A5B29" w:rsidP="0089509B">
      <w:pPr>
        <w:pStyle w:val="CodeTOC"/>
        <w:sectPr w:rsidR="005A5B29" w:rsidSect="00DD2FE7">
          <w:headerReference w:type="default" r:id="rId406"/>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59"/>
        <w:gridCol w:w="5936"/>
      </w:tblGrid>
      <w:tr w:rsidR="00BB6129" w:rsidRPr="00D72D90" w14:paraId="21336D36" w14:textId="77777777" w:rsidTr="007A3D07">
        <w:tc>
          <w:tcPr>
            <w:tcW w:w="2943" w:type="dxa"/>
          </w:tcPr>
          <w:p w14:paraId="7D560227" w14:textId="77777777" w:rsidR="00BB6129" w:rsidRPr="00D72D90" w:rsidRDefault="00BB6129" w:rsidP="007A3D07">
            <w:pPr>
              <w:pStyle w:val="CodeTOC"/>
            </w:pPr>
            <w:r w:rsidRPr="00D72D90">
              <w:t>Unit Code</w:t>
            </w:r>
          </w:p>
        </w:tc>
        <w:tc>
          <w:tcPr>
            <w:tcW w:w="6521" w:type="dxa"/>
            <w:gridSpan w:val="3"/>
          </w:tcPr>
          <w:p w14:paraId="679D863B" w14:textId="77777777" w:rsidR="00BB6129" w:rsidRPr="00D72D90" w:rsidRDefault="00BB6129" w:rsidP="007A3D07">
            <w:pPr>
              <w:pStyle w:val="code"/>
            </w:pPr>
            <w:bookmarkStart w:id="331" w:name="_Toc514234437"/>
            <w:r w:rsidRPr="0074445B">
              <w:t>VU22428</w:t>
            </w:r>
            <w:bookmarkEnd w:id="331"/>
          </w:p>
        </w:tc>
      </w:tr>
      <w:tr w:rsidR="00BB6129" w:rsidRPr="00D72D90" w14:paraId="52C10DAE" w14:textId="77777777" w:rsidTr="007A3D07">
        <w:tc>
          <w:tcPr>
            <w:tcW w:w="2943" w:type="dxa"/>
          </w:tcPr>
          <w:p w14:paraId="4CF17A0C" w14:textId="77777777" w:rsidR="00BB6129" w:rsidRPr="00D72D90" w:rsidRDefault="00BB6129" w:rsidP="007A3D07">
            <w:pPr>
              <w:pStyle w:val="CodeTOC"/>
            </w:pPr>
            <w:r w:rsidRPr="00D72D90">
              <w:t>Unit Title</w:t>
            </w:r>
          </w:p>
        </w:tc>
        <w:tc>
          <w:tcPr>
            <w:tcW w:w="6521" w:type="dxa"/>
            <w:gridSpan w:val="3"/>
          </w:tcPr>
          <w:p w14:paraId="66E3F87F" w14:textId="77777777" w:rsidR="00BB6129" w:rsidRPr="00D72D90" w:rsidRDefault="00BB6129" w:rsidP="007A3D07">
            <w:pPr>
              <w:pStyle w:val="code"/>
            </w:pPr>
            <w:bookmarkStart w:id="332" w:name="_Toc507058717"/>
            <w:bookmarkStart w:id="333" w:name="_Toc514234438"/>
            <w:r>
              <w:t>Investigate Indigenous</w:t>
            </w:r>
            <w:r w:rsidRPr="00B644E3">
              <w:t xml:space="preserve"> history</w:t>
            </w:r>
            <w:bookmarkEnd w:id="332"/>
            <w:bookmarkEnd w:id="333"/>
          </w:p>
        </w:tc>
      </w:tr>
      <w:tr w:rsidR="00BB6129" w14:paraId="5BB1D2CF" w14:textId="77777777" w:rsidTr="007A3D07">
        <w:tc>
          <w:tcPr>
            <w:tcW w:w="2943" w:type="dxa"/>
          </w:tcPr>
          <w:p w14:paraId="5336BB7B" w14:textId="77777777" w:rsidR="00BB6129" w:rsidRDefault="00BB6129" w:rsidP="007A3D07">
            <w:pPr>
              <w:pStyle w:val="Heading21"/>
            </w:pPr>
            <w:r>
              <w:t>Unit Descriptor</w:t>
            </w:r>
          </w:p>
        </w:tc>
        <w:tc>
          <w:tcPr>
            <w:tcW w:w="6521" w:type="dxa"/>
            <w:gridSpan w:val="3"/>
          </w:tcPr>
          <w:p w14:paraId="75C32D68" w14:textId="77777777" w:rsidR="00BB6129" w:rsidRDefault="00BB6129" w:rsidP="007A3D07">
            <w:pPr>
              <w:pStyle w:val="unittext"/>
            </w:pPr>
            <w:r>
              <w:t>This unit describes the skills and knowledge to investigate and become familiar with the political and social history of Aboriginal and/or Torres Strait Islander</w:t>
            </w:r>
            <w:r w:rsidDel="0041076D">
              <w:t xml:space="preserve"> </w:t>
            </w:r>
            <w:r>
              <w:t>Australia from pre-history to the present day.</w:t>
            </w:r>
          </w:p>
        </w:tc>
      </w:tr>
      <w:tr w:rsidR="00BB6129" w14:paraId="0340642D" w14:textId="77777777" w:rsidTr="007A3D07">
        <w:tc>
          <w:tcPr>
            <w:tcW w:w="2943" w:type="dxa"/>
          </w:tcPr>
          <w:p w14:paraId="4FF13BEB" w14:textId="77777777" w:rsidR="00BB6129" w:rsidRDefault="00BB6129" w:rsidP="007A3D07">
            <w:pPr>
              <w:pStyle w:val="Heading21"/>
            </w:pPr>
            <w:r>
              <w:t>Employability Skills</w:t>
            </w:r>
          </w:p>
        </w:tc>
        <w:tc>
          <w:tcPr>
            <w:tcW w:w="6521" w:type="dxa"/>
            <w:gridSpan w:val="3"/>
          </w:tcPr>
          <w:p w14:paraId="749495B6" w14:textId="77777777" w:rsidR="00BB6129" w:rsidRDefault="00BB6129" w:rsidP="007A3D07">
            <w:pPr>
              <w:pStyle w:val="unittext"/>
            </w:pPr>
            <w:r>
              <w:t>This unit contains employability skills.</w:t>
            </w:r>
          </w:p>
        </w:tc>
      </w:tr>
      <w:tr w:rsidR="00BB6129" w14:paraId="1B7EA895" w14:textId="77777777" w:rsidTr="007A3D07">
        <w:tc>
          <w:tcPr>
            <w:tcW w:w="2943" w:type="dxa"/>
          </w:tcPr>
          <w:p w14:paraId="584FCBF7" w14:textId="77777777" w:rsidR="00BB6129" w:rsidRDefault="00BB6129" w:rsidP="007A3D07">
            <w:pPr>
              <w:pStyle w:val="Heading21"/>
            </w:pPr>
            <w:r>
              <w:t>Application of the Unit</w:t>
            </w:r>
          </w:p>
        </w:tc>
        <w:tc>
          <w:tcPr>
            <w:tcW w:w="6521" w:type="dxa"/>
            <w:gridSpan w:val="3"/>
          </w:tcPr>
          <w:p w14:paraId="0850B6BA" w14:textId="77777777" w:rsidR="00BB6129" w:rsidRDefault="00BB6129" w:rsidP="007A3D07">
            <w:pPr>
              <w:pStyle w:val="unittext"/>
            </w:pPr>
            <w:r>
              <w:t>This unit applies to learners wishing to develop their general knowledge of the history of Aboriginal and/or Torres Strait Islander</w:t>
            </w:r>
            <w:r w:rsidDel="0041076D">
              <w:t xml:space="preserve"> </w:t>
            </w:r>
            <w:r>
              <w:t xml:space="preserve">Australia </w:t>
            </w:r>
            <w:r w:rsidRPr="00346B62">
              <w:t xml:space="preserve">Where application is as part of the Certificate II in General Education for Adults, it is strongly recommended that application is integrated with the delivery and assessment of the Core Skills units </w:t>
            </w:r>
            <w:r>
              <w:rPr>
                <w:i/>
              </w:rPr>
              <w:t>VU22414</w:t>
            </w:r>
            <w:r w:rsidRPr="00346B62">
              <w:rPr>
                <w:i/>
              </w:rPr>
              <w:t xml:space="preserve"> Engage with a range of complex texts for learning purposes</w:t>
            </w:r>
            <w:r w:rsidRPr="00346B62">
              <w:t xml:space="preserve"> and </w:t>
            </w:r>
            <w:r>
              <w:rPr>
                <w:i/>
              </w:rPr>
              <w:t>CG55</w:t>
            </w:r>
            <w:r w:rsidRPr="00346B62">
              <w:rPr>
                <w:i/>
              </w:rPr>
              <w:t xml:space="preserve"> Create a range of complex texts of for learning purposes</w:t>
            </w:r>
            <w:r w:rsidRPr="00346B62">
              <w:t>.</w:t>
            </w:r>
          </w:p>
        </w:tc>
      </w:tr>
      <w:tr w:rsidR="00BB6129" w14:paraId="48AF24B0" w14:textId="77777777" w:rsidTr="007A3D07">
        <w:tc>
          <w:tcPr>
            <w:tcW w:w="2943" w:type="dxa"/>
          </w:tcPr>
          <w:p w14:paraId="651619A5" w14:textId="77777777" w:rsidR="00BB6129" w:rsidRDefault="00BB6129" w:rsidP="007A3D07">
            <w:pPr>
              <w:pStyle w:val="Heading21"/>
            </w:pPr>
            <w:r>
              <w:t>Element</w:t>
            </w:r>
          </w:p>
          <w:p w14:paraId="1BE2ADA7" w14:textId="77777777" w:rsidR="00BB6129" w:rsidRDefault="00BB6129" w:rsidP="007A3D07">
            <w:pPr>
              <w:pStyle w:val="text"/>
            </w:pPr>
            <w:r w:rsidRPr="005979AA">
              <w:t>Elements describe the essential outcomes of a unit of competency. Elements describe actions or outcomes that are demonstrable and assessable.</w:t>
            </w:r>
          </w:p>
        </w:tc>
        <w:tc>
          <w:tcPr>
            <w:tcW w:w="6521" w:type="dxa"/>
            <w:gridSpan w:val="3"/>
          </w:tcPr>
          <w:p w14:paraId="622CA9EC" w14:textId="77777777" w:rsidR="00BB6129" w:rsidRDefault="00BB6129" w:rsidP="007A3D07">
            <w:pPr>
              <w:pStyle w:val="Heading21"/>
            </w:pPr>
            <w:r>
              <w:t>Performance Criteria</w:t>
            </w:r>
          </w:p>
          <w:p w14:paraId="667F9CCC" w14:textId="77777777" w:rsidR="00BB6129" w:rsidRDefault="00BB6129" w:rsidP="007A3D07">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BB6129" w14:paraId="5E44CDD1" w14:textId="77777777" w:rsidTr="007A3D07">
        <w:tc>
          <w:tcPr>
            <w:tcW w:w="2943" w:type="dxa"/>
          </w:tcPr>
          <w:p w14:paraId="021F40F8" w14:textId="77777777" w:rsidR="00BB6129" w:rsidRDefault="00BB6129" w:rsidP="007A3D07">
            <w:pPr>
              <w:pStyle w:val="spacer"/>
            </w:pPr>
          </w:p>
        </w:tc>
        <w:tc>
          <w:tcPr>
            <w:tcW w:w="6521" w:type="dxa"/>
            <w:gridSpan w:val="3"/>
          </w:tcPr>
          <w:p w14:paraId="040C1315" w14:textId="77777777" w:rsidR="00BB6129" w:rsidRDefault="00BB6129" w:rsidP="007A3D07">
            <w:pPr>
              <w:pStyle w:val="spacer"/>
            </w:pPr>
          </w:p>
        </w:tc>
      </w:tr>
      <w:tr w:rsidR="00BB6129" w14:paraId="105A32C9" w14:textId="77777777" w:rsidTr="007A3D07">
        <w:tc>
          <w:tcPr>
            <w:tcW w:w="2943" w:type="dxa"/>
            <w:vMerge w:val="restart"/>
          </w:tcPr>
          <w:p w14:paraId="1098BCD0" w14:textId="77777777" w:rsidR="00BB6129" w:rsidRPr="0084371F" w:rsidRDefault="00BB6129" w:rsidP="007A3D07">
            <w:pPr>
              <w:pStyle w:val="element"/>
              <w:keepNext/>
            </w:pPr>
            <w:r w:rsidRPr="0084371F">
              <w:t>1</w:t>
            </w:r>
            <w:r>
              <w:tab/>
            </w:r>
            <w:r w:rsidRPr="00AA0D23">
              <w:t xml:space="preserve">Describe </w:t>
            </w:r>
            <w:r>
              <w:t>Aboriginal and/or Torres Strait Islander</w:t>
            </w:r>
            <w:r w:rsidRPr="00AA0D23" w:rsidDel="0041076D">
              <w:t xml:space="preserve"> </w:t>
            </w:r>
            <w:r w:rsidRPr="00AA0D23">
              <w:t>Aust</w:t>
            </w:r>
            <w:r>
              <w:t>ralia prior to European settlement</w:t>
            </w:r>
          </w:p>
        </w:tc>
        <w:tc>
          <w:tcPr>
            <w:tcW w:w="585" w:type="dxa"/>
            <w:gridSpan w:val="2"/>
          </w:tcPr>
          <w:p w14:paraId="4E901F59" w14:textId="77777777" w:rsidR="00BB6129" w:rsidRDefault="00BB6129" w:rsidP="007A3D07">
            <w:pPr>
              <w:pStyle w:val="PC"/>
              <w:keepNext/>
            </w:pPr>
            <w:r>
              <w:t>1.1</w:t>
            </w:r>
          </w:p>
        </w:tc>
        <w:tc>
          <w:tcPr>
            <w:tcW w:w="5936" w:type="dxa"/>
          </w:tcPr>
          <w:p w14:paraId="0A0F847C" w14:textId="77777777" w:rsidR="00BB6129" w:rsidRDefault="00BB6129" w:rsidP="007A3D07">
            <w:pPr>
              <w:pStyle w:val="PC"/>
              <w:keepNext/>
            </w:pPr>
            <w:r>
              <w:rPr>
                <w:lang w:eastAsia="en-US"/>
              </w:rPr>
              <w:t>Outline</w:t>
            </w:r>
            <w:r w:rsidRPr="002C3AC2">
              <w:rPr>
                <w:lang w:eastAsia="en-US"/>
              </w:rPr>
              <w:t xml:space="preserve"> </w:t>
            </w:r>
            <w:r w:rsidRPr="00E07EC8">
              <w:rPr>
                <w:lang w:eastAsia="en-US"/>
              </w:rPr>
              <w:t>the</w:t>
            </w:r>
            <w:r w:rsidRPr="00AA0D23">
              <w:rPr>
                <w:b/>
                <w:i/>
                <w:lang w:eastAsia="en-US"/>
              </w:rPr>
              <w:t xml:space="preserve"> main characteristics</w:t>
            </w:r>
            <w:r w:rsidRPr="00114CDB">
              <w:rPr>
                <w:lang w:eastAsia="en-US"/>
              </w:rPr>
              <w:t xml:space="preserve"> </w:t>
            </w:r>
            <w:r w:rsidRPr="0011485D">
              <w:rPr>
                <w:b/>
                <w:i/>
                <w:lang w:eastAsia="en-US"/>
              </w:rPr>
              <w:t xml:space="preserve">of </w:t>
            </w:r>
            <w:r>
              <w:t>Aboriginal and/or Torres Strait Islander</w:t>
            </w:r>
            <w:r w:rsidRPr="0011485D">
              <w:rPr>
                <w:b/>
                <w:i/>
                <w:lang w:eastAsia="en-US"/>
              </w:rPr>
              <w:t xml:space="preserve"> Australians</w:t>
            </w:r>
            <w:r>
              <w:rPr>
                <w:b/>
                <w:i/>
                <w:lang w:eastAsia="en-US"/>
              </w:rPr>
              <w:t>’</w:t>
            </w:r>
            <w:r w:rsidRPr="0011485D">
              <w:rPr>
                <w:b/>
                <w:i/>
                <w:lang w:eastAsia="en-US"/>
              </w:rPr>
              <w:t xml:space="preserve"> life </w:t>
            </w:r>
            <w:r w:rsidRPr="00114CDB">
              <w:rPr>
                <w:lang w:eastAsia="en-US"/>
              </w:rPr>
              <w:t>before settlement</w:t>
            </w:r>
          </w:p>
        </w:tc>
      </w:tr>
      <w:tr w:rsidR="00BB6129" w:rsidRPr="00114CDB" w14:paraId="4E6F23FF" w14:textId="77777777" w:rsidTr="007A3D07">
        <w:tc>
          <w:tcPr>
            <w:tcW w:w="2943" w:type="dxa"/>
            <w:vMerge/>
          </w:tcPr>
          <w:p w14:paraId="6F5B0329" w14:textId="77777777" w:rsidR="00BB6129" w:rsidRPr="0084371F" w:rsidRDefault="00BB6129" w:rsidP="007A3D07">
            <w:pPr>
              <w:pStyle w:val="element"/>
              <w:keepNext/>
            </w:pPr>
          </w:p>
        </w:tc>
        <w:tc>
          <w:tcPr>
            <w:tcW w:w="585" w:type="dxa"/>
            <w:gridSpan w:val="2"/>
          </w:tcPr>
          <w:p w14:paraId="11953A4D" w14:textId="77777777" w:rsidR="00BB6129" w:rsidRDefault="00BB6129" w:rsidP="007A3D07">
            <w:pPr>
              <w:pStyle w:val="PC"/>
              <w:keepNext/>
            </w:pPr>
            <w:r>
              <w:t>1.2</w:t>
            </w:r>
          </w:p>
        </w:tc>
        <w:tc>
          <w:tcPr>
            <w:tcW w:w="5936" w:type="dxa"/>
          </w:tcPr>
          <w:p w14:paraId="24EA5FEF" w14:textId="77777777" w:rsidR="00BB6129" w:rsidRPr="00114CDB" w:rsidRDefault="00BB6129" w:rsidP="007A3D07">
            <w:pPr>
              <w:pStyle w:val="PC"/>
              <w:keepNext/>
              <w:rPr>
                <w:lang w:eastAsia="en-US"/>
              </w:rPr>
            </w:pPr>
            <w:r w:rsidRPr="00114CDB">
              <w:rPr>
                <w:lang w:eastAsia="en-US"/>
              </w:rPr>
              <w:t xml:space="preserve">Identify key features of </w:t>
            </w:r>
            <w:r>
              <w:t>Aboriginal and/or Torres Strait Islander</w:t>
            </w:r>
            <w:r>
              <w:rPr>
                <w:lang w:eastAsia="en-US"/>
              </w:rPr>
              <w:t xml:space="preserve"> </w:t>
            </w:r>
            <w:r w:rsidRPr="00114CDB">
              <w:rPr>
                <w:lang w:eastAsia="en-US"/>
              </w:rPr>
              <w:t xml:space="preserve">art and culture </w:t>
            </w:r>
          </w:p>
        </w:tc>
      </w:tr>
      <w:tr w:rsidR="00BB6129" w14:paraId="2BAF85C4" w14:textId="77777777" w:rsidTr="007A3D07">
        <w:tc>
          <w:tcPr>
            <w:tcW w:w="2943" w:type="dxa"/>
          </w:tcPr>
          <w:p w14:paraId="18C4D51E" w14:textId="77777777" w:rsidR="00BB6129" w:rsidRDefault="00BB6129" w:rsidP="007A3D07">
            <w:pPr>
              <w:pStyle w:val="spacer"/>
            </w:pPr>
          </w:p>
        </w:tc>
        <w:tc>
          <w:tcPr>
            <w:tcW w:w="6521" w:type="dxa"/>
            <w:gridSpan w:val="3"/>
          </w:tcPr>
          <w:p w14:paraId="52308D74" w14:textId="77777777" w:rsidR="00BB6129" w:rsidRDefault="00BB6129" w:rsidP="007A3D07">
            <w:pPr>
              <w:pStyle w:val="spacer"/>
            </w:pPr>
          </w:p>
        </w:tc>
      </w:tr>
      <w:tr w:rsidR="00BB6129" w:rsidRPr="00114CDB" w14:paraId="54403F45" w14:textId="77777777" w:rsidTr="007A3D07">
        <w:tc>
          <w:tcPr>
            <w:tcW w:w="2943" w:type="dxa"/>
            <w:vMerge w:val="restart"/>
          </w:tcPr>
          <w:p w14:paraId="07AB75E4" w14:textId="77777777" w:rsidR="00BB6129" w:rsidRDefault="00BB6129" w:rsidP="007A3D07">
            <w:pPr>
              <w:pStyle w:val="element"/>
              <w:keepNext/>
            </w:pPr>
            <w:r>
              <w:t>2</w:t>
            </w:r>
            <w:r>
              <w:tab/>
            </w:r>
            <w:r w:rsidRPr="006B0318">
              <w:t>Describe the</w:t>
            </w:r>
            <w:r>
              <w:t xml:space="preserve"> impact of European contact on</w:t>
            </w:r>
            <w:r w:rsidRPr="006B0318">
              <w:t xml:space="preserve"> </w:t>
            </w:r>
            <w:r>
              <w:t>Aboriginal and/or Torres Strait Islanders</w:t>
            </w:r>
          </w:p>
        </w:tc>
        <w:tc>
          <w:tcPr>
            <w:tcW w:w="585" w:type="dxa"/>
            <w:gridSpan w:val="2"/>
          </w:tcPr>
          <w:p w14:paraId="57D65C75" w14:textId="77777777" w:rsidR="00BB6129" w:rsidRDefault="00BB6129" w:rsidP="007A3D07">
            <w:pPr>
              <w:pStyle w:val="PC"/>
              <w:keepNext/>
            </w:pPr>
            <w:r>
              <w:t>2.1</w:t>
            </w:r>
          </w:p>
        </w:tc>
        <w:tc>
          <w:tcPr>
            <w:tcW w:w="5936" w:type="dxa"/>
          </w:tcPr>
          <w:p w14:paraId="55A5C9EC" w14:textId="77777777" w:rsidR="00BB6129" w:rsidRPr="00114CDB" w:rsidRDefault="00BB6129" w:rsidP="007A3D07">
            <w:pPr>
              <w:pStyle w:val="unittext"/>
              <w:rPr>
                <w:b/>
                <w:lang w:eastAsia="en-US"/>
              </w:rPr>
            </w:pPr>
            <w:r w:rsidRPr="009E7122">
              <w:rPr>
                <w:lang w:eastAsia="en-US"/>
              </w:rPr>
              <w:t>Identify the key</w:t>
            </w:r>
            <w:r w:rsidRPr="00114CDB">
              <w:rPr>
                <w:b/>
                <w:lang w:eastAsia="en-US"/>
              </w:rPr>
              <w:t xml:space="preserve"> </w:t>
            </w:r>
            <w:r w:rsidRPr="009E7122">
              <w:rPr>
                <w:b/>
                <w:bCs/>
                <w:i/>
                <w:iCs/>
                <w:lang w:eastAsia="en-US"/>
              </w:rPr>
              <w:t>causes of conflict</w:t>
            </w:r>
            <w:r w:rsidRPr="00114CDB">
              <w:rPr>
                <w:b/>
                <w:lang w:eastAsia="en-US"/>
              </w:rPr>
              <w:t xml:space="preserve"> </w:t>
            </w:r>
            <w:r w:rsidRPr="006B0318">
              <w:rPr>
                <w:lang w:eastAsia="en-US"/>
              </w:rPr>
              <w:t>between European settlers and</w:t>
            </w:r>
            <w:r>
              <w:rPr>
                <w:lang w:eastAsia="en-US"/>
              </w:rPr>
              <w:t xml:space="preserve"> </w:t>
            </w:r>
            <w:r>
              <w:t>Aboriginal and/or Torres Strait Islander</w:t>
            </w:r>
            <w:r w:rsidRPr="006B0318">
              <w:rPr>
                <w:lang w:eastAsia="en-US"/>
              </w:rPr>
              <w:t xml:space="preserve"> Australians</w:t>
            </w:r>
            <w:r w:rsidRPr="00114CDB">
              <w:rPr>
                <w:b/>
                <w:lang w:eastAsia="en-US"/>
              </w:rPr>
              <w:t xml:space="preserve"> </w:t>
            </w:r>
          </w:p>
        </w:tc>
      </w:tr>
      <w:tr w:rsidR="00BB6129" w:rsidRPr="00114CDB" w14:paraId="53A330FE" w14:textId="77777777" w:rsidTr="007A3D07">
        <w:tc>
          <w:tcPr>
            <w:tcW w:w="2943" w:type="dxa"/>
            <w:vMerge/>
          </w:tcPr>
          <w:p w14:paraId="3FC8206B" w14:textId="77777777" w:rsidR="00BB6129" w:rsidRDefault="00BB6129" w:rsidP="007A3D07">
            <w:pPr>
              <w:keepNext/>
            </w:pPr>
          </w:p>
        </w:tc>
        <w:tc>
          <w:tcPr>
            <w:tcW w:w="585" w:type="dxa"/>
            <w:gridSpan w:val="2"/>
          </w:tcPr>
          <w:p w14:paraId="7B90875A" w14:textId="77777777" w:rsidR="00BB6129" w:rsidRDefault="00BB6129" w:rsidP="007A3D07">
            <w:pPr>
              <w:pStyle w:val="PC"/>
              <w:keepNext/>
            </w:pPr>
            <w:r>
              <w:t>2.2</w:t>
            </w:r>
          </w:p>
        </w:tc>
        <w:tc>
          <w:tcPr>
            <w:tcW w:w="5936" w:type="dxa"/>
          </w:tcPr>
          <w:p w14:paraId="72A589C5" w14:textId="77777777" w:rsidR="00BB6129" w:rsidRPr="00114CDB" w:rsidRDefault="00BB6129" w:rsidP="007A3D07">
            <w:pPr>
              <w:pStyle w:val="unittext"/>
              <w:rPr>
                <w:lang w:eastAsia="en-US"/>
              </w:rPr>
            </w:pPr>
            <w:r w:rsidRPr="00114CDB">
              <w:rPr>
                <w:lang w:eastAsia="en-US"/>
              </w:rPr>
              <w:t xml:space="preserve">Outline </w:t>
            </w:r>
            <w:r w:rsidRPr="006B0318">
              <w:rPr>
                <w:b/>
                <w:i/>
                <w:lang w:eastAsia="en-US"/>
              </w:rPr>
              <w:t xml:space="preserve">the </w:t>
            </w:r>
            <w:r w:rsidRPr="006B0318">
              <w:rPr>
                <w:b/>
                <w:bCs/>
                <w:i/>
                <w:iCs/>
                <w:lang w:eastAsia="en-US"/>
              </w:rPr>
              <w:t>impact</w:t>
            </w:r>
            <w:r w:rsidRPr="006B0318">
              <w:rPr>
                <w:b/>
                <w:i/>
                <w:lang w:eastAsia="en-US"/>
              </w:rPr>
              <w:t xml:space="preserve"> of settlement</w:t>
            </w:r>
            <w:r w:rsidRPr="00114CDB">
              <w:rPr>
                <w:lang w:eastAsia="en-US"/>
              </w:rPr>
              <w:t xml:space="preserve"> on </w:t>
            </w:r>
            <w:r>
              <w:t>Aboriginal and/or Torres Strait Islander</w:t>
            </w:r>
            <w:r>
              <w:rPr>
                <w:lang w:eastAsia="en-US"/>
              </w:rPr>
              <w:t xml:space="preserve"> </w:t>
            </w:r>
            <w:r w:rsidRPr="00114CDB">
              <w:rPr>
                <w:lang w:eastAsia="en-US"/>
              </w:rPr>
              <w:t>people</w:t>
            </w:r>
          </w:p>
        </w:tc>
      </w:tr>
      <w:tr w:rsidR="00BB6129" w14:paraId="66E13D96" w14:textId="77777777" w:rsidTr="007A3D07">
        <w:tc>
          <w:tcPr>
            <w:tcW w:w="2943" w:type="dxa"/>
          </w:tcPr>
          <w:p w14:paraId="369B65CD" w14:textId="77777777" w:rsidR="00BB6129" w:rsidRDefault="00BB6129" w:rsidP="007A3D07">
            <w:pPr>
              <w:pStyle w:val="spacer"/>
            </w:pPr>
          </w:p>
        </w:tc>
        <w:tc>
          <w:tcPr>
            <w:tcW w:w="6521" w:type="dxa"/>
            <w:gridSpan w:val="3"/>
          </w:tcPr>
          <w:p w14:paraId="029D4809" w14:textId="77777777" w:rsidR="00BB6129" w:rsidRDefault="00BB6129" w:rsidP="007A3D07">
            <w:pPr>
              <w:pStyle w:val="spacer"/>
            </w:pPr>
          </w:p>
        </w:tc>
      </w:tr>
      <w:tr w:rsidR="00BB6129" w:rsidRPr="00114CDB" w14:paraId="665D799B" w14:textId="77777777" w:rsidTr="007A3D07">
        <w:tc>
          <w:tcPr>
            <w:tcW w:w="2943" w:type="dxa"/>
            <w:vMerge w:val="restart"/>
          </w:tcPr>
          <w:p w14:paraId="6A0485CC" w14:textId="77777777" w:rsidR="00BB6129" w:rsidRDefault="00BB6129" w:rsidP="007A3D07">
            <w:pPr>
              <w:pStyle w:val="element"/>
              <w:keepNext/>
            </w:pPr>
            <w:r>
              <w:t>3</w:t>
            </w:r>
            <w:r>
              <w:tab/>
            </w:r>
            <w:r w:rsidRPr="00114CDB">
              <w:rPr>
                <w:lang w:eastAsia="en-US"/>
              </w:rPr>
              <w:t xml:space="preserve">Describe key </w:t>
            </w:r>
            <w:r>
              <w:rPr>
                <w:lang w:eastAsia="en-US"/>
              </w:rPr>
              <w:t>historical events impacting on</w:t>
            </w:r>
            <w:r>
              <w:t xml:space="preserve"> Aboriginal and/or Torres Strait Islander </w:t>
            </w:r>
            <w:r>
              <w:rPr>
                <w:lang w:eastAsia="en-US"/>
              </w:rPr>
              <w:t xml:space="preserve">communities </w:t>
            </w:r>
          </w:p>
        </w:tc>
        <w:tc>
          <w:tcPr>
            <w:tcW w:w="585" w:type="dxa"/>
            <w:gridSpan w:val="2"/>
          </w:tcPr>
          <w:p w14:paraId="4A8DDFF1" w14:textId="77777777" w:rsidR="00BB6129" w:rsidRDefault="00BB6129" w:rsidP="007A3D07">
            <w:pPr>
              <w:pStyle w:val="PC"/>
              <w:keepNext/>
            </w:pPr>
            <w:r>
              <w:t>3.1</w:t>
            </w:r>
          </w:p>
        </w:tc>
        <w:tc>
          <w:tcPr>
            <w:tcW w:w="5936" w:type="dxa"/>
          </w:tcPr>
          <w:p w14:paraId="3FD4EB8E" w14:textId="77777777" w:rsidR="00BB6129" w:rsidRPr="00114CDB" w:rsidRDefault="00BB6129" w:rsidP="007A3D07">
            <w:pPr>
              <w:pStyle w:val="unittext"/>
              <w:rPr>
                <w:lang w:eastAsia="en-US"/>
              </w:rPr>
            </w:pPr>
            <w:r w:rsidRPr="00114CDB">
              <w:rPr>
                <w:lang w:eastAsia="en-US"/>
              </w:rPr>
              <w:t xml:space="preserve">Identify </w:t>
            </w:r>
            <w:r w:rsidRPr="009E7122">
              <w:rPr>
                <w:b/>
                <w:bCs/>
                <w:i/>
                <w:iCs/>
                <w:lang w:eastAsia="en-US"/>
              </w:rPr>
              <w:t>key events</w:t>
            </w:r>
            <w:r w:rsidRPr="009E7122">
              <w:rPr>
                <w:i/>
                <w:lang w:eastAsia="en-US"/>
              </w:rPr>
              <w:t xml:space="preserve"> </w:t>
            </w:r>
            <w:r w:rsidRPr="00114CDB">
              <w:rPr>
                <w:lang w:eastAsia="en-US"/>
              </w:rPr>
              <w:t>in</w:t>
            </w:r>
            <w:r>
              <w:rPr>
                <w:lang w:eastAsia="en-US"/>
              </w:rPr>
              <w:t xml:space="preserve"> </w:t>
            </w:r>
            <w:r>
              <w:t>Aboriginal and/or Torres Strait Islander</w:t>
            </w:r>
            <w:r w:rsidRPr="00114CDB" w:rsidDel="0006444D">
              <w:rPr>
                <w:lang w:eastAsia="en-US"/>
              </w:rPr>
              <w:t xml:space="preserve"> </w:t>
            </w:r>
            <w:r w:rsidRPr="00114CDB">
              <w:rPr>
                <w:lang w:eastAsia="en-US"/>
              </w:rPr>
              <w:t>history</w:t>
            </w:r>
          </w:p>
        </w:tc>
      </w:tr>
      <w:tr w:rsidR="00BB6129" w:rsidRPr="00114CDB" w14:paraId="7249742E" w14:textId="77777777" w:rsidTr="007A3D07">
        <w:tc>
          <w:tcPr>
            <w:tcW w:w="2943" w:type="dxa"/>
            <w:vMerge/>
          </w:tcPr>
          <w:p w14:paraId="2B0F130A" w14:textId="77777777" w:rsidR="00BB6129" w:rsidRDefault="00BB6129" w:rsidP="007A3D07">
            <w:pPr>
              <w:keepNext/>
            </w:pPr>
          </w:p>
        </w:tc>
        <w:tc>
          <w:tcPr>
            <w:tcW w:w="585" w:type="dxa"/>
            <w:gridSpan w:val="2"/>
          </w:tcPr>
          <w:p w14:paraId="7C5A3767" w14:textId="77777777" w:rsidR="00BB6129" w:rsidRDefault="00BB6129" w:rsidP="007A3D07">
            <w:pPr>
              <w:pStyle w:val="PC"/>
              <w:keepNext/>
            </w:pPr>
            <w:r>
              <w:t>3.2</w:t>
            </w:r>
          </w:p>
        </w:tc>
        <w:tc>
          <w:tcPr>
            <w:tcW w:w="5936" w:type="dxa"/>
          </w:tcPr>
          <w:p w14:paraId="2C0C6347" w14:textId="77777777" w:rsidR="00BB6129" w:rsidRPr="00114CDB" w:rsidRDefault="00BB6129" w:rsidP="007A3D07">
            <w:pPr>
              <w:pStyle w:val="unittext"/>
              <w:rPr>
                <w:lang w:eastAsia="en-US"/>
              </w:rPr>
            </w:pPr>
            <w:r w:rsidRPr="00114CDB">
              <w:rPr>
                <w:lang w:eastAsia="en-US"/>
              </w:rPr>
              <w:t>List the impact</w:t>
            </w:r>
            <w:r>
              <w:rPr>
                <w:lang w:eastAsia="en-US"/>
              </w:rPr>
              <w:t xml:space="preserve"> of key historical events</w:t>
            </w:r>
            <w:r w:rsidRPr="00114CDB">
              <w:rPr>
                <w:lang w:eastAsia="en-US"/>
              </w:rPr>
              <w:t xml:space="preserve"> on </w:t>
            </w:r>
            <w:r>
              <w:t>Aboriginal and/or Torres Strait Islander</w:t>
            </w:r>
            <w:r w:rsidRPr="00114CDB">
              <w:rPr>
                <w:lang w:eastAsia="en-US"/>
              </w:rPr>
              <w:t xml:space="preserve"> people </w:t>
            </w:r>
          </w:p>
        </w:tc>
      </w:tr>
      <w:tr w:rsidR="00BB6129" w14:paraId="69B4A8BD" w14:textId="77777777" w:rsidTr="007A3D07">
        <w:tc>
          <w:tcPr>
            <w:tcW w:w="2943" w:type="dxa"/>
          </w:tcPr>
          <w:p w14:paraId="06FAFD4E" w14:textId="77777777" w:rsidR="00BB6129" w:rsidRDefault="00BB6129" w:rsidP="007A3D07">
            <w:pPr>
              <w:pStyle w:val="spacer"/>
            </w:pPr>
          </w:p>
          <w:p w14:paraId="65D43EB9" w14:textId="77777777" w:rsidR="00BB6129" w:rsidRDefault="00BB6129" w:rsidP="007A3D07">
            <w:pPr>
              <w:pStyle w:val="spacer"/>
            </w:pPr>
          </w:p>
        </w:tc>
        <w:tc>
          <w:tcPr>
            <w:tcW w:w="6521" w:type="dxa"/>
            <w:gridSpan w:val="3"/>
          </w:tcPr>
          <w:p w14:paraId="1A77318D" w14:textId="77777777" w:rsidR="00BB6129" w:rsidRDefault="00BB6129" w:rsidP="007A3D07">
            <w:pPr>
              <w:pStyle w:val="spacer"/>
            </w:pPr>
          </w:p>
        </w:tc>
      </w:tr>
      <w:tr w:rsidR="00BB6129" w:rsidRPr="00B763EE" w14:paraId="60CA6B85" w14:textId="77777777" w:rsidTr="007A3D07">
        <w:trPr>
          <w:trHeight w:val="385"/>
        </w:trPr>
        <w:tc>
          <w:tcPr>
            <w:tcW w:w="2943" w:type="dxa"/>
            <w:vMerge w:val="restart"/>
          </w:tcPr>
          <w:p w14:paraId="52BA558B" w14:textId="77777777" w:rsidR="00BB6129" w:rsidRPr="00B763EE" w:rsidRDefault="00BB6129" w:rsidP="007A3D07">
            <w:pPr>
              <w:pStyle w:val="element"/>
              <w:keepNext/>
            </w:pPr>
            <w:r w:rsidRPr="00B763EE">
              <w:t>4</w:t>
            </w:r>
            <w:r>
              <w:tab/>
            </w:r>
            <w:r w:rsidRPr="00B763EE">
              <w:t>Investigate a key issue</w:t>
            </w:r>
            <w:r>
              <w:t xml:space="preserve"> or an identity</w:t>
            </w:r>
            <w:r w:rsidRPr="00B763EE">
              <w:t xml:space="preserve"> in present day </w:t>
            </w:r>
            <w:r>
              <w:t>Aboriginal and/or Torres Strait Islander</w:t>
            </w:r>
            <w:r w:rsidRPr="00B763EE" w:rsidDel="0006444D">
              <w:t xml:space="preserve"> </w:t>
            </w:r>
            <w:r w:rsidRPr="00B763EE">
              <w:t>Australia</w:t>
            </w:r>
          </w:p>
        </w:tc>
        <w:tc>
          <w:tcPr>
            <w:tcW w:w="585" w:type="dxa"/>
            <w:gridSpan w:val="2"/>
          </w:tcPr>
          <w:p w14:paraId="51708B23" w14:textId="77777777" w:rsidR="00BB6129" w:rsidRDefault="00BB6129" w:rsidP="007A3D07">
            <w:pPr>
              <w:pStyle w:val="PC"/>
              <w:keepNext/>
            </w:pPr>
            <w:r>
              <w:t xml:space="preserve">4.1 </w:t>
            </w:r>
          </w:p>
        </w:tc>
        <w:tc>
          <w:tcPr>
            <w:tcW w:w="5936" w:type="dxa"/>
          </w:tcPr>
          <w:p w14:paraId="6596AF28" w14:textId="77777777" w:rsidR="00BB6129" w:rsidRPr="00B763EE" w:rsidRDefault="00BB6129" w:rsidP="007A3D07">
            <w:pPr>
              <w:pStyle w:val="PC"/>
              <w:keepNext/>
            </w:pPr>
            <w:r>
              <w:t xml:space="preserve">Select the </w:t>
            </w:r>
            <w:r w:rsidRPr="00F25588">
              <w:rPr>
                <w:b/>
                <w:i/>
              </w:rPr>
              <w:t>issue</w:t>
            </w:r>
            <w:r>
              <w:rPr>
                <w:b/>
                <w:i/>
              </w:rPr>
              <w:t xml:space="preserve"> or identity</w:t>
            </w:r>
          </w:p>
        </w:tc>
      </w:tr>
      <w:tr w:rsidR="00BB6129" w14:paraId="276ADEFF" w14:textId="77777777" w:rsidTr="007A3D07">
        <w:trPr>
          <w:trHeight w:val="695"/>
        </w:trPr>
        <w:tc>
          <w:tcPr>
            <w:tcW w:w="2943" w:type="dxa"/>
            <w:vMerge/>
          </w:tcPr>
          <w:p w14:paraId="508BACED" w14:textId="77777777" w:rsidR="00BB6129" w:rsidRPr="00B763EE" w:rsidRDefault="00BB6129" w:rsidP="007A3D07">
            <w:pPr>
              <w:pStyle w:val="element"/>
              <w:keepNext/>
            </w:pPr>
          </w:p>
        </w:tc>
        <w:tc>
          <w:tcPr>
            <w:tcW w:w="585" w:type="dxa"/>
            <w:gridSpan w:val="2"/>
          </w:tcPr>
          <w:p w14:paraId="1975D13F" w14:textId="77777777" w:rsidR="00BB6129" w:rsidRDefault="00BB6129" w:rsidP="007A3D07">
            <w:pPr>
              <w:pStyle w:val="PC"/>
              <w:keepNext/>
            </w:pPr>
            <w:r>
              <w:t>4.2</w:t>
            </w:r>
          </w:p>
        </w:tc>
        <w:tc>
          <w:tcPr>
            <w:tcW w:w="5936" w:type="dxa"/>
          </w:tcPr>
          <w:p w14:paraId="57E92CDC" w14:textId="77777777" w:rsidR="00BB6129" w:rsidRDefault="00BB6129" w:rsidP="007A3D07">
            <w:pPr>
              <w:pStyle w:val="PC"/>
              <w:keepNext/>
            </w:pPr>
            <w:r w:rsidRPr="00B763EE">
              <w:t>Identify the impact of the issue</w:t>
            </w:r>
            <w:r>
              <w:t xml:space="preserve"> or identity</w:t>
            </w:r>
            <w:r w:rsidRPr="00B763EE">
              <w:t xml:space="preserve"> on</w:t>
            </w:r>
            <w:r>
              <w:t xml:space="preserve"> the Aboriginal and/or Torres Strait Islander and / or the broader Australian community</w:t>
            </w:r>
          </w:p>
        </w:tc>
      </w:tr>
      <w:tr w:rsidR="00BB6129" w14:paraId="3E4CA70C" w14:textId="77777777" w:rsidTr="007A3D07">
        <w:tc>
          <w:tcPr>
            <w:tcW w:w="2943" w:type="dxa"/>
          </w:tcPr>
          <w:p w14:paraId="49F9A5C4" w14:textId="77777777" w:rsidR="00BB6129" w:rsidRPr="00B763EE" w:rsidRDefault="00BB6129" w:rsidP="007A3D07">
            <w:pPr>
              <w:pStyle w:val="spacer"/>
            </w:pPr>
          </w:p>
        </w:tc>
        <w:tc>
          <w:tcPr>
            <w:tcW w:w="6521" w:type="dxa"/>
            <w:gridSpan w:val="3"/>
          </w:tcPr>
          <w:p w14:paraId="095934D6" w14:textId="77777777" w:rsidR="00BB6129" w:rsidRDefault="00BB6129" w:rsidP="007A3D07">
            <w:pPr>
              <w:pStyle w:val="spacer"/>
            </w:pPr>
          </w:p>
        </w:tc>
      </w:tr>
      <w:tr w:rsidR="00BB6129" w14:paraId="16D54545" w14:textId="77777777" w:rsidTr="007A3D07">
        <w:tc>
          <w:tcPr>
            <w:tcW w:w="9464" w:type="dxa"/>
            <w:gridSpan w:val="4"/>
          </w:tcPr>
          <w:p w14:paraId="1DB13EC5" w14:textId="77777777" w:rsidR="00BB6129" w:rsidRDefault="00BB6129" w:rsidP="007A3D07">
            <w:pPr>
              <w:pStyle w:val="Heading21"/>
            </w:pPr>
            <w:r>
              <w:t>Required Knowledge and Skills</w:t>
            </w:r>
          </w:p>
          <w:p w14:paraId="33C1C304" w14:textId="77777777" w:rsidR="00BB6129" w:rsidRDefault="00BB6129" w:rsidP="007A3D07">
            <w:pPr>
              <w:pStyle w:val="text"/>
            </w:pPr>
            <w:r w:rsidRPr="005979AA">
              <w:t>This describes the essential skills and knowledge and their level required for this unit</w:t>
            </w:r>
            <w:r>
              <w:t>.</w:t>
            </w:r>
          </w:p>
        </w:tc>
      </w:tr>
      <w:tr w:rsidR="00BB6129" w14:paraId="05CE2569" w14:textId="77777777" w:rsidTr="007A3D07">
        <w:tc>
          <w:tcPr>
            <w:tcW w:w="9464" w:type="dxa"/>
            <w:gridSpan w:val="4"/>
          </w:tcPr>
          <w:p w14:paraId="0ECF13AE" w14:textId="77777777" w:rsidR="00BB6129" w:rsidRDefault="00BB6129" w:rsidP="007A3D07">
            <w:pPr>
              <w:pStyle w:val="unittext"/>
            </w:pPr>
            <w:r>
              <w:t>Required Knowledge:</w:t>
            </w:r>
          </w:p>
          <w:p w14:paraId="3932A2BF" w14:textId="77777777" w:rsidR="00BB6129" w:rsidRDefault="00BB6129" w:rsidP="007A3D07">
            <w:pPr>
              <w:pStyle w:val="bullet"/>
              <w:numPr>
                <w:ilvl w:val="0"/>
                <w:numId w:val="13"/>
              </w:numPr>
              <w:ind w:left="284" w:hanging="284"/>
            </w:pPr>
            <w:r>
              <w:t>a range of vocabulary including some specialised vocabulary to support comprehension</w:t>
            </w:r>
          </w:p>
          <w:p w14:paraId="669A5D7D" w14:textId="77777777" w:rsidR="00BB6129" w:rsidRDefault="00BB6129" w:rsidP="007A3D07">
            <w:pPr>
              <w:pStyle w:val="bullet"/>
              <w:numPr>
                <w:ilvl w:val="0"/>
                <w:numId w:val="13"/>
              </w:numPr>
              <w:ind w:left="284" w:hanging="284"/>
            </w:pPr>
            <w:r>
              <w:t>techniques used by writers to convey meaning and achieve purpose</w:t>
            </w:r>
          </w:p>
          <w:p w14:paraId="4B017806" w14:textId="77777777" w:rsidR="00BB6129" w:rsidRDefault="00BB6129" w:rsidP="007A3D07">
            <w:pPr>
              <w:pStyle w:val="bullet"/>
              <w:numPr>
                <w:ilvl w:val="0"/>
                <w:numId w:val="13"/>
              </w:numPr>
              <w:ind w:left="284" w:hanging="284"/>
            </w:pPr>
            <w:r>
              <w:t xml:space="preserve">sources of information about Aboriginal and/or Torres Strait Islander history </w:t>
            </w:r>
          </w:p>
          <w:p w14:paraId="12666270" w14:textId="77777777" w:rsidR="00BB6129" w:rsidRDefault="00BB6129" w:rsidP="007A3D07">
            <w:pPr>
              <w:pStyle w:val="bullet"/>
              <w:numPr>
                <w:ilvl w:val="0"/>
                <w:numId w:val="13"/>
              </w:numPr>
              <w:ind w:left="284" w:hanging="284"/>
            </w:pPr>
            <w:r>
              <w:t>ways in which texts reflect an author’s culture, experiences and value system</w:t>
            </w:r>
          </w:p>
          <w:p w14:paraId="7CDB1782" w14:textId="77777777" w:rsidR="00BB6129" w:rsidRDefault="00BB6129" w:rsidP="007A3D07">
            <w:pPr>
              <w:pStyle w:val="unittext"/>
            </w:pPr>
            <w:r>
              <w:t>Required Skills:</w:t>
            </w:r>
          </w:p>
          <w:p w14:paraId="7C21D899" w14:textId="77777777" w:rsidR="00BB6129" w:rsidRDefault="00BB6129" w:rsidP="007A3D07">
            <w:pPr>
              <w:pStyle w:val="bullet"/>
              <w:numPr>
                <w:ilvl w:val="0"/>
                <w:numId w:val="13"/>
              </w:numPr>
              <w:ind w:left="284" w:hanging="284"/>
            </w:pPr>
            <w:r>
              <w:t>literacy skills to:</w:t>
            </w:r>
          </w:p>
          <w:p w14:paraId="397F67E2" w14:textId="77777777" w:rsidR="00BB6129" w:rsidRDefault="00BB6129" w:rsidP="007A3D07">
            <w:pPr>
              <w:pStyle w:val="endash"/>
              <w:keepNext/>
              <w:ind w:left="568" w:hanging="284"/>
            </w:pPr>
            <w:r>
              <w:t xml:space="preserve">locate and gather information about </w:t>
            </w:r>
            <w:r w:rsidRPr="00B57283">
              <w:t xml:space="preserve">Aboriginal </w:t>
            </w:r>
            <w:r>
              <w:t>and/</w:t>
            </w:r>
            <w:r w:rsidRPr="00B57283">
              <w:t>or Torres Strait Islander</w:t>
            </w:r>
            <w:r>
              <w:t xml:space="preserve"> history</w:t>
            </w:r>
          </w:p>
          <w:p w14:paraId="67C11E25" w14:textId="77777777" w:rsidR="00BB6129" w:rsidRDefault="00BB6129" w:rsidP="007A3D07">
            <w:pPr>
              <w:pStyle w:val="endash"/>
              <w:keepNext/>
              <w:ind w:left="568" w:hanging="284"/>
            </w:pPr>
            <w:r>
              <w:t>select and apply reading strategies to interpret and analyse texts about Aboriginal and/or Torres Strait Islander history</w:t>
            </w:r>
          </w:p>
          <w:p w14:paraId="76AE517F" w14:textId="77777777" w:rsidR="00BB6129" w:rsidRDefault="00BB6129" w:rsidP="007A3D07">
            <w:pPr>
              <w:pStyle w:val="endash"/>
              <w:keepNext/>
              <w:ind w:left="568" w:hanging="284"/>
            </w:pPr>
            <w:r>
              <w:t>apply critical analysis skills to interpret information</w:t>
            </w:r>
          </w:p>
          <w:p w14:paraId="18797019" w14:textId="77777777" w:rsidR="00BB6129" w:rsidRDefault="00BB6129" w:rsidP="007A3D07">
            <w:pPr>
              <w:pStyle w:val="endash"/>
              <w:keepNext/>
              <w:ind w:left="568" w:hanging="284"/>
            </w:pPr>
            <w:r>
              <w:t>assess relevance of texts to own purposes and needs</w:t>
            </w:r>
          </w:p>
        </w:tc>
      </w:tr>
      <w:tr w:rsidR="00BB6129" w14:paraId="0655FA00" w14:textId="77777777" w:rsidTr="007A3D07">
        <w:tc>
          <w:tcPr>
            <w:tcW w:w="9464" w:type="dxa"/>
            <w:gridSpan w:val="4"/>
          </w:tcPr>
          <w:p w14:paraId="507DD4B5" w14:textId="77777777" w:rsidR="00BB6129" w:rsidRDefault="00BB6129" w:rsidP="007A3D07">
            <w:pPr>
              <w:pStyle w:val="spacer"/>
            </w:pPr>
          </w:p>
        </w:tc>
      </w:tr>
      <w:tr w:rsidR="00BB6129" w14:paraId="29F2E5D6" w14:textId="77777777" w:rsidTr="007A3D07">
        <w:tc>
          <w:tcPr>
            <w:tcW w:w="9464" w:type="dxa"/>
            <w:gridSpan w:val="4"/>
          </w:tcPr>
          <w:p w14:paraId="2B64881A" w14:textId="77777777" w:rsidR="00BB6129" w:rsidRDefault="00BB6129" w:rsidP="007A3D07">
            <w:pPr>
              <w:pStyle w:val="Heading21"/>
            </w:pPr>
            <w:r>
              <w:t>Range Statement</w:t>
            </w:r>
          </w:p>
          <w:p w14:paraId="4AC60677" w14:textId="77777777" w:rsidR="00BB6129" w:rsidRDefault="00BB6129" w:rsidP="007A3D07">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BB6129" w14:paraId="4356CF37" w14:textId="77777777" w:rsidTr="007A3D07">
        <w:tc>
          <w:tcPr>
            <w:tcW w:w="9464" w:type="dxa"/>
            <w:gridSpan w:val="4"/>
          </w:tcPr>
          <w:p w14:paraId="66681E14" w14:textId="77777777" w:rsidR="00BB6129" w:rsidRDefault="00BB6129" w:rsidP="007A3D07">
            <w:pPr>
              <w:pStyle w:val="spacer"/>
            </w:pPr>
          </w:p>
        </w:tc>
      </w:tr>
      <w:tr w:rsidR="00BB6129" w14:paraId="4DD9BD33" w14:textId="77777777" w:rsidTr="007A3D07">
        <w:tc>
          <w:tcPr>
            <w:tcW w:w="3369" w:type="dxa"/>
            <w:gridSpan w:val="2"/>
          </w:tcPr>
          <w:p w14:paraId="745844AC" w14:textId="77777777" w:rsidR="00BB6129" w:rsidRPr="005979AA" w:rsidRDefault="00BB6129" w:rsidP="007A3D07">
            <w:pPr>
              <w:pStyle w:val="unittext"/>
            </w:pPr>
            <w:r>
              <w:rPr>
                <w:b/>
                <w:i/>
                <w:lang w:eastAsia="en-US"/>
              </w:rPr>
              <w:t>M</w:t>
            </w:r>
            <w:r w:rsidRPr="00AA0D23">
              <w:rPr>
                <w:b/>
                <w:i/>
                <w:lang w:eastAsia="en-US"/>
              </w:rPr>
              <w:t>ain characteristics</w:t>
            </w:r>
            <w:r>
              <w:rPr>
                <w:b/>
                <w:i/>
                <w:lang w:eastAsia="en-US"/>
              </w:rPr>
              <w:t xml:space="preserve"> </w:t>
            </w:r>
            <w:r w:rsidRPr="0011485D">
              <w:rPr>
                <w:b/>
                <w:i/>
                <w:lang w:eastAsia="en-US"/>
              </w:rPr>
              <w:t xml:space="preserve">of </w:t>
            </w:r>
            <w:r>
              <w:t>Aboriginal and/or Torres Strait Islander</w:t>
            </w:r>
            <w:r w:rsidRPr="0011485D" w:rsidDel="0006444D">
              <w:rPr>
                <w:b/>
                <w:i/>
                <w:lang w:eastAsia="en-US"/>
              </w:rPr>
              <w:t xml:space="preserve"> </w:t>
            </w:r>
            <w:r w:rsidRPr="0011485D">
              <w:rPr>
                <w:b/>
                <w:i/>
                <w:lang w:eastAsia="en-US"/>
              </w:rPr>
              <w:t>Australians</w:t>
            </w:r>
            <w:r>
              <w:rPr>
                <w:b/>
                <w:i/>
                <w:lang w:eastAsia="en-US"/>
              </w:rPr>
              <w:t>’</w:t>
            </w:r>
            <w:r w:rsidRPr="0011485D">
              <w:rPr>
                <w:b/>
                <w:i/>
                <w:lang w:eastAsia="en-US"/>
              </w:rPr>
              <w:t xml:space="preserve"> life</w:t>
            </w:r>
            <w:r>
              <w:rPr>
                <w:b/>
                <w:i/>
                <w:lang w:eastAsia="en-US"/>
              </w:rPr>
              <w:t xml:space="preserve"> </w:t>
            </w:r>
            <w:r w:rsidRPr="00D1459F">
              <w:rPr>
                <w:lang w:eastAsia="en-US"/>
              </w:rPr>
              <w:t>may include</w:t>
            </w:r>
          </w:p>
        </w:tc>
        <w:tc>
          <w:tcPr>
            <w:tcW w:w="6095" w:type="dxa"/>
            <w:gridSpan w:val="2"/>
          </w:tcPr>
          <w:p w14:paraId="794F7690" w14:textId="77777777" w:rsidR="00BB6129" w:rsidRDefault="00BB6129" w:rsidP="007A3D07">
            <w:pPr>
              <w:pStyle w:val="bullet"/>
              <w:numPr>
                <w:ilvl w:val="0"/>
                <w:numId w:val="13"/>
              </w:numPr>
              <w:ind w:left="284" w:hanging="284"/>
            </w:pPr>
            <w:r>
              <w:t>location:</w:t>
            </w:r>
          </w:p>
          <w:p w14:paraId="78846AB8" w14:textId="77777777" w:rsidR="00BB6129" w:rsidRDefault="00BB6129" w:rsidP="007A3D07">
            <w:pPr>
              <w:pStyle w:val="endash"/>
              <w:keepNext/>
              <w:ind w:left="568" w:hanging="284"/>
            </w:pPr>
            <w:r>
              <w:t>coastal</w:t>
            </w:r>
          </w:p>
          <w:p w14:paraId="0AFF1127" w14:textId="77777777" w:rsidR="00BB6129" w:rsidRDefault="00BB6129" w:rsidP="007A3D07">
            <w:pPr>
              <w:pStyle w:val="endash"/>
              <w:keepNext/>
              <w:ind w:left="568" w:hanging="284"/>
            </w:pPr>
            <w:r>
              <w:t>inland</w:t>
            </w:r>
          </w:p>
          <w:p w14:paraId="7641C5D4" w14:textId="77777777" w:rsidR="00BB6129" w:rsidRDefault="00BB6129" w:rsidP="007A3D07">
            <w:pPr>
              <w:pStyle w:val="bullet"/>
              <w:numPr>
                <w:ilvl w:val="0"/>
                <w:numId w:val="13"/>
              </w:numPr>
              <w:ind w:left="284" w:hanging="284"/>
            </w:pPr>
            <w:r>
              <w:t>kinship groups</w:t>
            </w:r>
          </w:p>
          <w:p w14:paraId="544F4CDA" w14:textId="77777777" w:rsidR="00BB6129" w:rsidRDefault="00BB6129" w:rsidP="007A3D07">
            <w:pPr>
              <w:pStyle w:val="bullet"/>
              <w:numPr>
                <w:ilvl w:val="0"/>
                <w:numId w:val="13"/>
              </w:numPr>
              <w:ind w:left="284" w:hanging="284"/>
            </w:pPr>
            <w:r>
              <w:t>language groups</w:t>
            </w:r>
          </w:p>
          <w:p w14:paraId="01442456" w14:textId="77777777" w:rsidR="00BB6129" w:rsidRDefault="00BB6129" w:rsidP="007A3D07">
            <w:pPr>
              <w:pStyle w:val="bullet"/>
              <w:numPr>
                <w:ilvl w:val="0"/>
                <w:numId w:val="13"/>
              </w:numPr>
              <w:ind w:left="284" w:hanging="284"/>
            </w:pPr>
            <w:r>
              <w:t>traditions such as story telling</w:t>
            </w:r>
          </w:p>
          <w:p w14:paraId="2E32A241" w14:textId="77777777" w:rsidR="00BB6129" w:rsidRDefault="00BB6129" w:rsidP="007A3D07">
            <w:pPr>
              <w:pStyle w:val="bullet"/>
              <w:numPr>
                <w:ilvl w:val="0"/>
                <w:numId w:val="13"/>
              </w:numPr>
              <w:ind w:left="284" w:hanging="284"/>
            </w:pPr>
            <w:r>
              <w:t>environmental management</w:t>
            </w:r>
          </w:p>
          <w:p w14:paraId="67875521" w14:textId="77777777" w:rsidR="00BB6129" w:rsidRDefault="00BB6129" w:rsidP="007A3D07">
            <w:pPr>
              <w:pStyle w:val="bullet"/>
              <w:numPr>
                <w:ilvl w:val="0"/>
                <w:numId w:val="13"/>
              </w:numPr>
              <w:ind w:left="284" w:hanging="284"/>
            </w:pPr>
            <w:r>
              <w:t>mobility</w:t>
            </w:r>
          </w:p>
        </w:tc>
      </w:tr>
      <w:tr w:rsidR="00BB6129" w14:paraId="5F99B480" w14:textId="77777777" w:rsidTr="007A3D07">
        <w:tc>
          <w:tcPr>
            <w:tcW w:w="9464" w:type="dxa"/>
            <w:gridSpan w:val="4"/>
          </w:tcPr>
          <w:p w14:paraId="353C2665" w14:textId="77777777" w:rsidR="00BB6129" w:rsidRDefault="00BB6129" w:rsidP="007A3D07">
            <w:pPr>
              <w:pStyle w:val="spacer"/>
            </w:pPr>
          </w:p>
        </w:tc>
      </w:tr>
      <w:tr w:rsidR="00BB6129" w:rsidRPr="00114CDB" w14:paraId="7F0D2B2B" w14:textId="77777777" w:rsidTr="007A3D07">
        <w:tc>
          <w:tcPr>
            <w:tcW w:w="3369" w:type="dxa"/>
            <w:gridSpan w:val="2"/>
          </w:tcPr>
          <w:p w14:paraId="26AE7B1A" w14:textId="77777777" w:rsidR="00BB6129" w:rsidRPr="0011485D" w:rsidRDefault="00BB6129" w:rsidP="007A3D07">
            <w:pPr>
              <w:pStyle w:val="unittext"/>
              <w:rPr>
                <w:b/>
                <w:i/>
                <w:lang w:eastAsia="en-US"/>
              </w:rPr>
            </w:pPr>
            <w:r w:rsidRPr="0011485D">
              <w:rPr>
                <w:b/>
                <w:i/>
                <w:lang w:eastAsia="en-US"/>
              </w:rPr>
              <w:t>Causes of conflict</w:t>
            </w:r>
            <w:r>
              <w:rPr>
                <w:b/>
                <w:i/>
                <w:lang w:eastAsia="en-US"/>
              </w:rPr>
              <w:t xml:space="preserve"> </w:t>
            </w:r>
            <w:r w:rsidRPr="0011485D">
              <w:rPr>
                <w:lang w:eastAsia="en-US"/>
              </w:rPr>
              <w:t>may include:</w:t>
            </w:r>
          </w:p>
        </w:tc>
        <w:tc>
          <w:tcPr>
            <w:tcW w:w="6095" w:type="dxa"/>
            <w:gridSpan w:val="2"/>
          </w:tcPr>
          <w:p w14:paraId="0EB55DCE" w14:textId="77777777" w:rsidR="00BB6129" w:rsidRDefault="00BB6129" w:rsidP="007A3D07">
            <w:pPr>
              <w:pStyle w:val="bullet"/>
              <w:numPr>
                <w:ilvl w:val="0"/>
                <w:numId w:val="13"/>
              </w:numPr>
              <w:ind w:left="284" w:hanging="284"/>
            </w:pPr>
            <w:r w:rsidRPr="00114CDB">
              <w:t xml:space="preserve">attitude to the land: </w:t>
            </w:r>
          </w:p>
          <w:p w14:paraId="5EDC54A4" w14:textId="77777777" w:rsidR="00BB6129" w:rsidRDefault="00BB6129" w:rsidP="007A3D07">
            <w:pPr>
              <w:pStyle w:val="endash"/>
              <w:keepNext/>
              <w:ind w:left="568" w:hanging="284"/>
            </w:pPr>
            <w:r w:rsidRPr="00114CDB">
              <w:t xml:space="preserve">land as mother </w:t>
            </w:r>
          </w:p>
          <w:p w14:paraId="45A8093F" w14:textId="77777777" w:rsidR="00BB6129" w:rsidRDefault="00BB6129" w:rsidP="007A3D07">
            <w:pPr>
              <w:pStyle w:val="endash"/>
              <w:keepNext/>
              <w:ind w:left="568" w:hanging="284"/>
            </w:pPr>
            <w:r>
              <w:t>the concept of ‘terra nullius’</w:t>
            </w:r>
          </w:p>
          <w:p w14:paraId="5A777E6B" w14:textId="77777777" w:rsidR="00BB6129" w:rsidRPr="00114CDB" w:rsidRDefault="00BB6129" w:rsidP="007A3D07">
            <w:pPr>
              <w:pStyle w:val="bullet"/>
              <w:numPr>
                <w:ilvl w:val="0"/>
                <w:numId w:val="13"/>
              </w:numPr>
              <w:ind w:left="284" w:hanging="284"/>
            </w:pPr>
            <w:r w:rsidRPr="00114CDB">
              <w:t xml:space="preserve">colonialism / imperialism </w:t>
            </w:r>
          </w:p>
          <w:p w14:paraId="3539A21E" w14:textId="77777777" w:rsidR="00BB6129" w:rsidRPr="00114CDB" w:rsidRDefault="00BB6129" w:rsidP="007A3D07">
            <w:pPr>
              <w:pStyle w:val="bullet"/>
              <w:numPr>
                <w:ilvl w:val="0"/>
                <w:numId w:val="13"/>
              </w:numPr>
              <w:ind w:left="284" w:hanging="284"/>
            </w:pPr>
            <w:r w:rsidRPr="00114CDB">
              <w:t>religious and cultural differences</w:t>
            </w:r>
          </w:p>
        </w:tc>
      </w:tr>
      <w:tr w:rsidR="00BB6129" w:rsidRPr="00114CDB" w14:paraId="5FE22562" w14:textId="77777777" w:rsidTr="007A3D07">
        <w:tc>
          <w:tcPr>
            <w:tcW w:w="9464" w:type="dxa"/>
            <w:gridSpan w:val="4"/>
          </w:tcPr>
          <w:p w14:paraId="373DFB65" w14:textId="77777777" w:rsidR="00BB6129" w:rsidRPr="00114CDB" w:rsidRDefault="00BB6129" w:rsidP="007A3D07">
            <w:pPr>
              <w:pStyle w:val="spacer"/>
              <w:rPr>
                <w:lang w:eastAsia="en-US"/>
              </w:rPr>
            </w:pPr>
          </w:p>
        </w:tc>
      </w:tr>
      <w:tr w:rsidR="00BB6129" w14:paraId="2AD72BE2" w14:textId="77777777" w:rsidTr="007A3D07">
        <w:tc>
          <w:tcPr>
            <w:tcW w:w="3369" w:type="dxa"/>
            <w:gridSpan w:val="2"/>
          </w:tcPr>
          <w:p w14:paraId="01C11CB0" w14:textId="77777777" w:rsidR="00BB6129" w:rsidRPr="00114CDB" w:rsidRDefault="00BB6129" w:rsidP="007A3D07">
            <w:pPr>
              <w:pStyle w:val="unittext"/>
              <w:rPr>
                <w:lang w:eastAsia="en-US"/>
              </w:rPr>
            </w:pPr>
            <w:r w:rsidRPr="0011485D">
              <w:rPr>
                <w:b/>
                <w:i/>
                <w:lang w:eastAsia="en-US"/>
              </w:rPr>
              <w:t>Impac</w:t>
            </w:r>
            <w:r w:rsidRPr="00114CDB">
              <w:rPr>
                <w:lang w:eastAsia="en-US"/>
              </w:rPr>
              <w:t>t</w:t>
            </w:r>
            <w:r>
              <w:rPr>
                <w:lang w:eastAsia="en-US"/>
              </w:rPr>
              <w:t xml:space="preserve"> may include:</w:t>
            </w:r>
          </w:p>
        </w:tc>
        <w:tc>
          <w:tcPr>
            <w:tcW w:w="6095" w:type="dxa"/>
            <w:gridSpan w:val="2"/>
          </w:tcPr>
          <w:p w14:paraId="6876379E" w14:textId="77777777" w:rsidR="00BB6129" w:rsidRPr="00114CDB" w:rsidRDefault="00BB6129" w:rsidP="007A3D07">
            <w:pPr>
              <w:pStyle w:val="bullet"/>
              <w:numPr>
                <w:ilvl w:val="0"/>
                <w:numId w:val="13"/>
              </w:numPr>
              <w:ind w:left="284" w:hanging="284"/>
            </w:pPr>
            <w:r w:rsidRPr="00114CDB">
              <w:t>genocide through war, disease, language loss</w:t>
            </w:r>
          </w:p>
          <w:p w14:paraId="1A40A4A2" w14:textId="77777777" w:rsidR="00BB6129" w:rsidRPr="00114CDB" w:rsidRDefault="00BB6129" w:rsidP="007A3D07">
            <w:pPr>
              <w:pStyle w:val="bullet"/>
              <w:numPr>
                <w:ilvl w:val="0"/>
                <w:numId w:val="13"/>
              </w:numPr>
              <w:ind w:left="284" w:hanging="284"/>
            </w:pPr>
            <w:r w:rsidRPr="00114CDB">
              <w:t>loss of food sources</w:t>
            </w:r>
          </w:p>
          <w:p w14:paraId="3CF8AB7A" w14:textId="77777777" w:rsidR="00BB6129" w:rsidRDefault="00BB6129" w:rsidP="007A3D07">
            <w:pPr>
              <w:pStyle w:val="bullet"/>
              <w:numPr>
                <w:ilvl w:val="0"/>
                <w:numId w:val="13"/>
              </w:numPr>
              <w:ind w:left="284" w:hanging="284"/>
            </w:pPr>
            <w:r w:rsidRPr="00114CDB">
              <w:t>cultural loss</w:t>
            </w:r>
          </w:p>
        </w:tc>
      </w:tr>
      <w:tr w:rsidR="00BB6129" w14:paraId="786B821D" w14:textId="77777777" w:rsidTr="007A3D07">
        <w:tc>
          <w:tcPr>
            <w:tcW w:w="9464" w:type="dxa"/>
            <w:gridSpan w:val="4"/>
          </w:tcPr>
          <w:p w14:paraId="1BBB384C" w14:textId="77777777" w:rsidR="00BB6129" w:rsidRDefault="00BB6129" w:rsidP="007A3D07">
            <w:pPr>
              <w:pStyle w:val="spacer"/>
            </w:pPr>
          </w:p>
        </w:tc>
      </w:tr>
      <w:tr w:rsidR="00BB6129" w:rsidRPr="00114CDB" w14:paraId="62F1BC65" w14:textId="77777777" w:rsidTr="007A3D07">
        <w:tc>
          <w:tcPr>
            <w:tcW w:w="3369" w:type="dxa"/>
            <w:gridSpan w:val="2"/>
          </w:tcPr>
          <w:p w14:paraId="4F6B8FD1" w14:textId="77777777" w:rsidR="00BB6129" w:rsidRPr="0011485D" w:rsidRDefault="00BB6129" w:rsidP="007A3D07">
            <w:pPr>
              <w:pStyle w:val="unittext"/>
              <w:rPr>
                <w:b/>
                <w:i/>
                <w:lang w:eastAsia="en-US"/>
              </w:rPr>
            </w:pPr>
            <w:r w:rsidRPr="0011485D">
              <w:rPr>
                <w:b/>
                <w:i/>
                <w:lang w:eastAsia="en-US"/>
              </w:rPr>
              <w:t>Key events</w:t>
            </w:r>
            <w:r>
              <w:rPr>
                <w:b/>
                <w:i/>
                <w:lang w:eastAsia="en-US"/>
              </w:rPr>
              <w:t xml:space="preserve"> </w:t>
            </w:r>
            <w:r w:rsidRPr="0011485D">
              <w:rPr>
                <w:lang w:eastAsia="en-US"/>
              </w:rPr>
              <w:t>may include:</w:t>
            </w:r>
          </w:p>
        </w:tc>
        <w:tc>
          <w:tcPr>
            <w:tcW w:w="6095" w:type="dxa"/>
            <w:gridSpan w:val="2"/>
          </w:tcPr>
          <w:p w14:paraId="6C791360" w14:textId="77777777" w:rsidR="00BB6129" w:rsidRDefault="00BB6129" w:rsidP="007A3D07">
            <w:pPr>
              <w:pStyle w:val="bullet"/>
              <w:numPr>
                <w:ilvl w:val="0"/>
                <w:numId w:val="13"/>
              </w:numPr>
              <w:ind w:left="284" w:hanging="284"/>
            </w:pPr>
            <w:r>
              <w:t>genocide</w:t>
            </w:r>
          </w:p>
          <w:p w14:paraId="7BE92A87" w14:textId="77777777" w:rsidR="00BB6129" w:rsidRPr="00114CDB" w:rsidRDefault="00BB6129" w:rsidP="007A3D07">
            <w:pPr>
              <w:pStyle w:val="bullet"/>
              <w:numPr>
                <w:ilvl w:val="0"/>
                <w:numId w:val="13"/>
              </w:numPr>
              <w:ind w:left="284" w:hanging="284"/>
            </w:pPr>
            <w:r w:rsidRPr="00114CDB">
              <w:t>missions and reserves</w:t>
            </w:r>
          </w:p>
          <w:p w14:paraId="3B118989" w14:textId="77777777" w:rsidR="00BB6129" w:rsidRPr="00114CDB" w:rsidRDefault="00BB6129" w:rsidP="007A3D07">
            <w:pPr>
              <w:pStyle w:val="bullet"/>
              <w:numPr>
                <w:ilvl w:val="0"/>
                <w:numId w:val="13"/>
              </w:numPr>
              <w:ind w:left="284" w:hanging="284"/>
            </w:pPr>
            <w:r w:rsidRPr="00114CDB">
              <w:t>assimilation</w:t>
            </w:r>
            <w:r>
              <w:t xml:space="preserve"> policy</w:t>
            </w:r>
          </w:p>
          <w:p w14:paraId="2AD6166D" w14:textId="77777777" w:rsidR="00BB6129" w:rsidRPr="00114CDB" w:rsidRDefault="00BB6129" w:rsidP="007A3D07">
            <w:pPr>
              <w:pStyle w:val="bullet"/>
              <w:numPr>
                <w:ilvl w:val="0"/>
                <w:numId w:val="13"/>
              </w:numPr>
              <w:ind w:left="284" w:hanging="284"/>
            </w:pPr>
            <w:r w:rsidRPr="00114CDB">
              <w:t>stolen generation</w:t>
            </w:r>
            <w:r>
              <w:t>s</w:t>
            </w:r>
            <w:r w:rsidRPr="00114CDB">
              <w:t xml:space="preserve"> </w:t>
            </w:r>
          </w:p>
          <w:p w14:paraId="72271C46" w14:textId="77777777" w:rsidR="00BB6129" w:rsidRPr="00114CDB" w:rsidRDefault="00BB6129" w:rsidP="007A3D07">
            <w:pPr>
              <w:pStyle w:val="bullet"/>
              <w:numPr>
                <w:ilvl w:val="0"/>
                <w:numId w:val="13"/>
              </w:numPr>
              <w:ind w:left="284" w:hanging="284"/>
            </w:pPr>
            <w:r w:rsidRPr="00114CDB">
              <w:t>deaths in custody</w:t>
            </w:r>
          </w:p>
          <w:p w14:paraId="6174B0F9" w14:textId="77777777" w:rsidR="00BB6129" w:rsidRPr="00114CDB" w:rsidRDefault="00BB6129" w:rsidP="007A3D07">
            <w:pPr>
              <w:pStyle w:val="bullet"/>
              <w:numPr>
                <w:ilvl w:val="0"/>
                <w:numId w:val="13"/>
              </w:numPr>
              <w:ind w:left="284" w:hanging="284"/>
            </w:pPr>
            <w:r w:rsidRPr="00114CDB">
              <w:t xml:space="preserve">1967 referendum </w:t>
            </w:r>
            <w:r>
              <w:t>and its impact</w:t>
            </w:r>
          </w:p>
          <w:p w14:paraId="54B630EC" w14:textId="77777777" w:rsidR="00BB6129" w:rsidRPr="00114CDB" w:rsidRDefault="00BB6129" w:rsidP="007A3D07">
            <w:pPr>
              <w:pStyle w:val="bullet"/>
              <w:numPr>
                <w:ilvl w:val="0"/>
                <w:numId w:val="13"/>
              </w:numPr>
              <w:ind w:left="284" w:hanging="284"/>
            </w:pPr>
            <w:r w:rsidRPr="00114CDB">
              <w:t>land rights / tent embassy / aboriginal flag</w:t>
            </w:r>
          </w:p>
          <w:p w14:paraId="6C7FC039" w14:textId="77777777" w:rsidR="00BB6129" w:rsidRDefault="00BB6129" w:rsidP="007A3D07">
            <w:pPr>
              <w:pStyle w:val="bullet"/>
              <w:numPr>
                <w:ilvl w:val="0"/>
                <w:numId w:val="13"/>
              </w:numPr>
              <w:ind w:left="284" w:hanging="284"/>
            </w:pPr>
            <w:r w:rsidRPr="00114CDB">
              <w:t>community control</w:t>
            </w:r>
          </w:p>
          <w:p w14:paraId="7BFE3986" w14:textId="77777777" w:rsidR="00BB6129" w:rsidRPr="00114CDB" w:rsidRDefault="00BB6129" w:rsidP="007A3D07">
            <w:pPr>
              <w:pStyle w:val="bullet"/>
              <w:numPr>
                <w:ilvl w:val="0"/>
                <w:numId w:val="13"/>
              </w:numPr>
              <w:ind w:left="284" w:hanging="284"/>
            </w:pPr>
            <w:r>
              <w:t>intervention strategy</w:t>
            </w:r>
          </w:p>
        </w:tc>
      </w:tr>
      <w:tr w:rsidR="00BB6129" w14:paraId="4482C28F" w14:textId="77777777" w:rsidTr="007A3D07">
        <w:tc>
          <w:tcPr>
            <w:tcW w:w="3369" w:type="dxa"/>
            <w:gridSpan w:val="2"/>
          </w:tcPr>
          <w:p w14:paraId="6ED54C20" w14:textId="77777777" w:rsidR="00BB6129" w:rsidRDefault="00BB6129" w:rsidP="007A3D07">
            <w:pPr>
              <w:pStyle w:val="spacer"/>
            </w:pPr>
          </w:p>
        </w:tc>
        <w:tc>
          <w:tcPr>
            <w:tcW w:w="6095" w:type="dxa"/>
            <w:gridSpan w:val="2"/>
          </w:tcPr>
          <w:p w14:paraId="07D654E0" w14:textId="77777777" w:rsidR="00BB6129" w:rsidRDefault="00BB6129" w:rsidP="007A3D07">
            <w:pPr>
              <w:pStyle w:val="spacer"/>
            </w:pPr>
          </w:p>
        </w:tc>
      </w:tr>
      <w:tr w:rsidR="00BB6129" w:rsidRPr="00640652" w14:paraId="110CF744" w14:textId="77777777" w:rsidTr="007A3D07">
        <w:tc>
          <w:tcPr>
            <w:tcW w:w="3369" w:type="dxa"/>
            <w:gridSpan w:val="2"/>
          </w:tcPr>
          <w:p w14:paraId="676EAFBA" w14:textId="77777777" w:rsidR="00BB6129" w:rsidRPr="00A65C51" w:rsidRDefault="00BB6129" w:rsidP="007A3D07">
            <w:pPr>
              <w:pStyle w:val="unittext"/>
              <w:rPr>
                <w:b/>
                <w:i/>
              </w:rPr>
            </w:pPr>
            <w:r>
              <w:rPr>
                <w:b/>
                <w:i/>
              </w:rPr>
              <w:t xml:space="preserve">Issue or </w:t>
            </w:r>
            <w:r w:rsidRPr="00A65C51">
              <w:rPr>
                <w:b/>
                <w:i/>
              </w:rPr>
              <w:t>Identity</w:t>
            </w:r>
            <w:r>
              <w:rPr>
                <w:b/>
                <w:i/>
              </w:rPr>
              <w:t xml:space="preserve"> </w:t>
            </w:r>
            <w:r w:rsidRPr="00A65C51">
              <w:t>may include:</w:t>
            </w:r>
          </w:p>
        </w:tc>
        <w:tc>
          <w:tcPr>
            <w:tcW w:w="6095" w:type="dxa"/>
            <w:gridSpan w:val="2"/>
          </w:tcPr>
          <w:p w14:paraId="1C58733A" w14:textId="77777777" w:rsidR="00BB6129" w:rsidRDefault="00BB6129" w:rsidP="007A3D07">
            <w:pPr>
              <w:pStyle w:val="bullet"/>
              <w:numPr>
                <w:ilvl w:val="0"/>
                <w:numId w:val="13"/>
              </w:numPr>
              <w:ind w:left="284" w:hanging="284"/>
            </w:pPr>
            <w:r>
              <w:t>issue:</w:t>
            </w:r>
          </w:p>
          <w:p w14:paraId="084926D4" w14:textId="77777777" w:rsidR="00BB6129" w:rsidRDefault="00BB6129" w:rsidP="007A3D07">
            <w:pPr>
              <w:pStyle w:val="endash"/>
              <w:keepNext/>
              <w:ind w:left="568" w:hanging="284"/>
            </w:pPr>
            <w:r>
              <w:t>the Aboriginal and/or Torres Strait Islander voice in Australian politics and Indigenous policy initiatives</w:t>
            </w:r>
          </w:p>
          <w:p w14:paraId="796353AD" w14:textId="77777777" w:rsidR="00BB6129" w:rsidRDefault="00BB6129" w:rsidP="007A3D07">
            <w:pPr>
              <w:pStyle w:val="endash"/>
              <w:keepNext/>
              <w:ind w:left="568" w:hanging="284"/>
            </w:pPr>
            <w:r>
              <w:t>place of Aboriginal and/or Torres Strait Islander culture in contemporary Australian society</w:t>
            </w:r>
          </w:p>
          <w:p w14:paraId="728E0AAE" w14:textId="77777777" w:rsidR="00BB6129" w:rsidRDefault="00BB6129" w:rsidP="007A3D07">
            <w:pPr>
              <w:pStyle w:val="endash"/>
              <w:keepNext/>
              <w:numPr>
                <w:ilvl w:val="0"/>
                <w:numId w:val="0"/>
              </w:numPr>
            </w:pPr>
            <w:r>
              <w:t>the rising middle class access to education and business</w:t>
            </w:r>
          </w:p>
          <w:p w14:paraId="4E3CB8B6" w14:textId="77777777" w:rsidR="00BB6129" w:rsidRDefault="00BB6129" w:rsidP="007A3D07">
            <w:pPr>
              <w:pStyle w:val="bullet"/>
              <w:numPr>
                <w:ilvl w:val="0"/>
                <w:numId w:val="13"/>
              </w:numPr>
              <w:ind w:left="284" w:hanging="284"/>
            </w:pPr>
            <w:r>
              <w:t>identity:</w:t>
            </w:r>
          </w:p>
          <w:p w14:paraId="0A86EF91" w14:textId="77777777" w:rsidR="00BB6129" w:rsidRPr="00640652" w:rsidRDefault="00BB6129" w:rsidP="007A3D07">
            <w:pPr>
              <w:pStyle w:val="endash"/>
              <w:keepNext/>
              <w:ind w:left="568" w:hanging="284"/>
            </w:pPr>
            <w:r w:rsidRPr="00640652">
              <w:t>leader</w:t>
            </w:r>
          </w:p>
          <w:p w14:paraId="75A15228" w14:textId="77777777" w:rsidR="00BB6129" w:rsidRDefault="00BB6129" w:rsidP="007A3D07">
            <w:pPr>
              <w:pStyle w:val="endash"/>
              <w:keepNext/>
              <w:ind w:left="568" w:hanging="284"/>
            </w:pPr>
            <w:r>
              <w:t>academic</w:t>
            </w:r>
          </w:p>
          <w:p w14:paraId="48D9C97C" w14:textId="77777777" w:rsidR="00BB6129" w:rsidRPr="00640652" w:rsidRDefault="00BB6129" w:rsidP="007A3D07">
            <w:pPr>
              <w:pStyle w:val="endash"/>
              <w:keepNext/>
              <w:ind w:left="568" w:hanging="284"/>
            </w:pPr>
            <w:r w:rsidRPr="00640652">
              <w:t>artist</w:t>
            </w:r>
            <w:r>
              <w:t xml:space="preserve"> / </w:t>
            </w:r>
            <w:r w:rsidRPr="00640652">
              <w:t xml:space="preserve">film maker </w:t>
            </w:r>
            <w:r>
              <w:t xml:space="preserve">/ </w:t>
            </w:r>
            <w:r w:rsidRPr="00640652">
              <w:t>actor</w:t>
            </w:r>
          </w:p>
          <w:p w14:paraId="661364C0" w14:textId="77777777" w:rsidR="00BB6129" w:rsidRPr="00640652" w:rsidRDefault="00BB6129" w:rsidP="007A3D07">
            <w:pPr>
              <w:pStyle w:val="endash"/>
              <w:keepNext/>
              <w:ind w:left="568" w:hanging="284"/>
            </w:pPr>
            <w:r w:rsidRPr="00640652">
              <w:t>sports person</w:t>
            </w:r>
          </w:p>
        </w:tc>
      </w:tr>
      <w:tr w:rsidR="00BB6129" w14:paraId="14F98E14" w14:textId="77777777" w:rsidTr="007A3D07">
        <w:tc>
          <w:tcPr>
            <w:tcW w:w="9464" w:type="dxa"/>
            <w:gridSpan w:val="4"/>
          </w:tcPr>
          <w:p w14:paraId="39769331" w14:textId="77777777" w:rsidR="00BB6129" w:rsidRDefault="00BB6129" w:rsidP="007A3D07">
            <w:pPr>
              <w:pStyle w:val="spacer"/>
            </w:pPr>
          </w:p>
        </w:tc>
      </w:tr>
      <w:tr w:rsidR="00BB6129" w14:paraId="6C712A36" w14:textId="77777777" w:rsidTr="007A3D07">
        <w:tc>
          <w:tcPr>
            <w:tcW w:w="9464" w:type="dxa"/>
            <w:gridSpan w:val="4"/>
          </w:tcPr>
          <w:p w14:paraId="44CC4F7C" w14:textId="77777777" w:rsidR="00BB6129" w:rsidRDefault="00BB6129" w:rsidP="007A3D07">
            <w:pPr>
              <w:pStyle w:val="Heading21"/>
            </w:pPr>
            <w:r>
              <w:t>Evidence Guide</w:t>
            </w:r>
          </w:p>
          <w:p w14:paraId="6D12270E" w14:textId="77777777" w:rsidR="00BB6129" w:rsidRDefault="00BB6129" w:rsidP="007A3D07">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BB6129" w14:paraId="3BA2B7FF" w14:textId="77777777" w:rsidTr="007A3D07">
        <w:tc>
          <w:tcPr>
            <w:tcW w:w="3369" w:type="dxa"/>
            <w:gridSpan w:val="2"/>
          </w:tcPr>
          <w:p w14:paraId="4C6D49A2" w14:textId="77777777" w:rsidR="00BB6129" w:rsidRPr="005979AA" w:rsidRDefault="00BB6129" w:rsidP="007A3D07">
            <w:pPr>
              <w:pStyle w:val="EG"/>
            </w:pPr>
            <w:r w:rsidRPr="005979AA">
              <w:t>Critical aspects for assessment and evidence required to demonstrate competency in this unit</w:t>
            </w:r>
          </w:p>
        </w:tc>
        <w:tc>
          <w:tcPr>
            <w:tcW w:w="6095" w:type="dxa"/>
            <w:gridSpan w:val="2"/>
          </w:tcPr>
          <w:p w14:paraId="17AEBAF9" w14:textId="77777777" w:rsidR="00BB6129" w:rsidRDefault="00BB6129" w:rsidP="007A3D07">
            <w:pPr>
              <w:pStyle w:val="unittext"/>
            </w:pPr>
            <w:r w:rsidRPr="003B087B">
              <w:t>Assessment</w:t>
            </w:r>
            <w:r>
              <w:t xml:space="preserve"> must confirm the ability to:</w:t>
            </w:r>
          </w:p>
          <w:p w14:paraId="2547A43F" w14:textId="77777777" w:rsidR="00BB6129" w:rsidRDefault="00BB6129" w:rsidP="007A3D07">
            <w:pPr>
              <w:pStyle w:val="bullet"/>
              <w:numPr>
                <w:ilvl w:val="0"/>
                <w:numId w:val="13"/>
              </w:numPr>
              <w:ind w:left="284" w:hanging="284"/>
            </w:pPr>
            <w:r>
              <w:t>source information on Aboriginal and/or Torres Strait Islander</w:t>
            </w:r>
            <w:r w:rsidDel="0006444D">
              <w:t xml:space="preserve"> </w:t>
            </w:r>
            <w:r>
              <w:t>history, culture and issues</w:t>
            </w:r>
          </w:p>
          <w:p w14:paraId="4874CACB" w14:textId="77777777" w:rsidR="00BB6129" w:rsidRDefault="00BB6129" w:rsidP="007A3D07">
            <w:pPr>
              <w:pStyle w:val="bullet"/>
              <w:numPr>
                <w:ilvl w:val="0"/>
                <w:numId w:val="13"/>
              </w:numPr>
              <w:ind w:left="284" w:hanging="284"/>
            </w:pPr>
            <w:r>
              <w:t>interpret information on Aboriginal and/or Torres Strait Islander history, culture and issues</w:t>
            </w:r>
          </w:p>
          <w:p w14:paraId="4394B9A5" w14:textId="77777777" w:rsidR="00BB6129" w:rsidRDefault="00BB6129" w:rsidP="007A3D07">
            <w:pPr>
              <w:pStyle w:val="bullet"/>
              <w:numPr>
                <w:ilvl w:val="0"/>
                <w:numId w:val="13"/>
              </w:numPr>
              <w:ind w:left="284" w:hanging="284"/>
            </w:pPr>
            <w:r>
              <w:t xml:space="preserve">use information to investigate impact of issues or an </w:t>
            </w:r>
            <w:r w:rsidRPr="00CA6DBD">
              <w:t>Aboriginal and/or Torres Strait Islander</w:t>
            </w:r>
            <w:r>
              <w:t xml:space="preserve"> identity on the community</w:t>
            </w:r>
          </w:p>
        </w:tc>
      </w:tr>
      <w:tr w:rsidR="00BB6129" w14:paraId="0E7B3266" w14:textId="77777777" w:rsidTr="007A3D07">
        <w:tc>
          <w:tcPr>
            <w:tcW w:w="9464" w:type="dxa"/>
            <w:gridSpan w:val="4"/>
          </w:tcPr>
          <w:p w14:paraId="6C798F4B" w14:textId="77777777" w:rsidR="00BB6129" w:rsidRDefault="00BB6129" w:rsidP="007A3D07">
            <w:pPr>
              <w:pStyle w:val="spacer"/>
            </w:pPr>
          </w:p>
        </w:tc>
      </w:tr>
      <w:tr w:rsidR="00BB6129" w14:paraId="457EBA24" w14:textId="77777777" w:rsidTr="007A3D07">
        <w:tc>
          <w:tcPr>
            <w:tcW w:w="3369" w:type="dxa"/>
            <w:gridSpan w:val="2"/>
          </w:tcPr>
          <w:p w14:paraId="27493A2A" w14:textId="77777777" w:rsidR="00BB6129" w:rsidRPr="005979AA" w:rsidRDefault="00BB6129" w:rsidP="007A3D07">
            <w:pPr>
              <w:pStyle w:val="EG"/>
            </w:pPr>
            <w:r w:rsidRPr="005979AA">
              <w:t>Context of and specific resources for assessment</w:t>
            </w:r>
          </w:p>
        </w:tc>
        <w:tc>
          <w:tcPr>
            <w:tcW w:w="6095" w:type="dxa"/>
            <w:gridSpan w:val="2"/>
          </w:tcPr>
          <w:p w14:paraId="3F491F32" w14:textId="77777777" w:rsidR="00BB6129" w:rsidRDefault="00BB6129" w:rsidP="007A3D07">
            <w:pPr>
              <w:pStyle w:val="unittext"/>
            </w:pPr>
            <w:r>
              <w:t>Assessment must ensure access to:</w:t>
            </w:r>
          </w:p>
          <w:p w14:paraId="733E9502" w14:textId="77777777" w:rsidR="00BB6129" w:rsidRDefault="00BB6129" w:rsidP="007A3D07">
            <w:pPr>
              <w:pStyle w:val="bullet"/>
              <w:numPr>
                <w:ilvl w:val="0"/>
                <w:numId w:val="13"/>
              </w:numPr>
              <w:ind w:left="284" w:hanging="284"/>
            </w:pPr>
            <w:r>
              <w:t>sources of information about Aboriginal and/or Torres Strait Islander</w:t>
            </w:r>
            <w:r w:rsidDel="0006444D">
              <w:t xml:space="preserve"> </w:t>
            </w:r>
            <w:r>
              <w:t>history and culture</w:t>
            </w:r>
          </w:p>
          <w:p w14:paraId="42E75162" w14:textId="77777777" w:rsidR="00BB6129" w:rsidRPr="00EF2CDD" w:rsidRDefault="00BB6129" w:rsidP="007A3D07">
            <w:pPr>
              <w:pStyle w:val="bullet"/>
              <w:numPr>
                <w:ilvl w:val="0"/>
                <w:numId w:val="13"/>
              </w:numPr>
              <w:ind w:left="284" w:hanging="284"/>
            </w:pPr>
            <w:r w:rsidRPr="00EF2CDD">
              <w:t>people in the community, guest speakers</w:t>
            </w:r>
          </w:p>
          <w:p w14:paraId="3F29E68E" w14:textId="77777777" w:rsidR="00BB6129" w:rsidRDefault="00BB6129" w:rsidP="007A3D07">
            <w:pPr>
              <w:pStyle w:val="bullet"/>
              <w:numPr>
                <w:ilvl w:val="0"/>
                <w:numId w:val="13"/>
              </w:numPr>
              <w:ind w:left="284" w:hanging="284"/>
            </w:pPr>
            <w:r w:rsidRPr="00EF2CDD">
              <w:t>computer hardware/software and internet access as appropriate</w:t>
            </w:r>
          </w:p>
        </w:tc>
      </w:tr>
      <w:tr w:rsidR="00BB6129" w14:paraId="0A77E8D3" w14:textId="77777777" w:rsidTr="007A3D07">
        <w:tc>
          <w:tcPr>
            <w:tcW w:w="9464" w:type="dxa"/>
            <w:gridSpan w:val="4"/>
          </w:tcPr>
          <w:p w14:paraId="29B7C7C7" w14:textId="77777777" w:rsidR="00BB6129" w:rsidRDefault="00BB6129" w:rsidP="007A3D07">
            <w:pPr>
              <w:pStyle w:val="spacer"/>
            </w:pPr>
          </w:p>
        </w:tc>
      </w:tr>
      <w:tr w:rsidR="00BB6129" w14:paraId="52846D10" w14:textId="77777777" w:rsidTr="007A3D07">
        <w:tc>
          <w:tcPr>
            <w:tcW w:w="3369" w:type="dxa"/>
            <w:gridSpan w:val="2"/>
          </w:tcPr>
          <w:p w14:paraId="352B9DBA" w14:textId="77777777" w:rsidR="00BB6129" w:rsidRPr="00622D2D" w:rsidRDefault="00BB6129" w:rsidP="007A3D07">
            <w:pPr>
              <w:pStyle w:val="EG"/>
            </w:pPr>
            <w:r w:rsidRPr="005979AA">
              <w:t>Method(s) of assessment</w:t>
            </w:r>
          </w:p>
        </w:tc>
        <w:tc>
          <w:tcPr>
            <w:tcW w:w="6095" w:type="dxa"/>
            <w:gridSpan w:val="2"/>
          </w:tcPr>
          <w:p w14:paraId="654EAF73" w14:textId="77777777" w:rsidR="00BB6129" w:rsidRDefault="00BB6129" w:rsidP="007A3D07">
            <w:pPr>
              <w:pStyle w:val="unittext"/>
            </w:pPr>
            <w:r>
              <w:t>The following suggested assessment methods are suitable for this unit:</w:t>
            </w:r>
          </w:p>
          <w:p w14:paraId="16ADC88A" w14:textId="77777777" w:rsidR="00BB6129" w:rsidRDefault="00BB6129" w:rsidP="007A3D07">
            <w:pPr>
              <w:pStyle w:val="bullet"/>
              <w:numPr>
                <w:ilvl w:val="0"/>
                <w:numId w:val="13"/>
              </w:numPr>
              <w:ind w:left="284" w:hanging="284"/>
            </w:pPr>
            <w:r w:rsidRPr="00553B13">
              <w:t xml:space="preserve">direct observation of the learner </w:t>
            </w:r>
            <w:r>
              <w:t>interpreting</w:t>
            </w:r>
            <w:r w:rsidRPr="00553B13">
              <w:t xml:space="preserve"> </w:t>
            </w:r>
            <w:r>
              <w:t>and making meaning of</w:t>
            </w:r>
            <w:r w:rsidRPr="00553B13">
              <w:t xml:space="preserve"> </w:t>
            </w:r>
            <w:r>
              <w:t>information related to Aboriginal and/or Torres Strait Islander</w:t>
            </w:r>
            <w:r w:rsidDel="0006444D">
              <w:t xml:space="preserve"> </w:t>
            </w:r>
            <w:r>
              <w:t>history and culture</w:t>
            </w:r>
          </w:p>
          <w:p w14:paraId="23F30FFB" w14:textId="77777777" w:rsidR="00BB6129" w:rsidRPr="00553B13" w:rsidRDefault="00BB6129" w:rsidP="007A3D07">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sources of information about Aboriginal and/or Torres Strait Islander history</w:t>
            </w:r>
          </w:p>
          <w:p w14:paraId="3EB8CC5A" w14:textId="77777777" w:rsidR="00BB6129" w:rsidRDefault="00BB6129" w:rsidP="007A3D07">
            <w:pPr>
              <w:pStyle w:val="bullet"/>
              <w:numPr>
                <w:ilvl w:val="0"/>
                <w:numId w:val="13"/>
              </w:numPr>
              <w:ind w:left="284" w:hanging="284"/>
            </w:pPr>
            <w:r>
              <w:t>paper based or e-portfolio of information on Aboriginal and/or Torres Strait Islander</w:t>
            </w:r>
            <w:r w:rsidDel="0006444D">
              <w:t xml:space="preserve"> </w:t>
            </w:r>
            <w:r>
              <w:t>issues</w:t>
            </w:r>
          </w:p>
        </w:tc>
      </w:tr>
    </w:tbl>
    <w:p w14:paraId="5AF88A95" w14:textId="77777777" w:rsidR="005A5B29" w:rsidRDefault="005A5B29" w:rsidP="0089509B">
      <w:pPr>
        <w:pStyle w:val="CodeTOC"/>
        <w:sectPr w:rsidR="005A5B29" w:rsidSect="00DD2FE7">
          <w:headerReference w:type="default" r:id="rId407"/>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A3D07" w14:paraId="38A4D608" w14:textId="77777777" w:rsidTr="007A3D07">
        <w:tc>
          <w:tcPr>
            <w:tcW w:w="2943" w:type="dxa"/>
          </w:tcPr>
          <w:p w14:paraId="5C1008A9" w14:textId="77777777" w:rsidR="007A3D07" w:rsidRPr="00D72D90" w:rsidRDefault="007A3D07" w:rsidP="007A3D07">
            <w:pPr>
              <w:pStyle w:val="CodeTOC"/>
            </w:pPr>
            <w:r w:rsidRPr="00D72D90">
              <w:t>Unit Code</w:t>
            </w:r>
          </w:p>
        </w:tc>
        <w:tc>
          <w:tcPr>
            <w:tcW w:w="6299" w:type="dxa"/>
            <w:gridSpan w:val="4"/>
          </w:tcPr>
          <w:p w14:paraId="6E291202" w14:textId="77777777" w:rsidR="007A3D07" w:rsidRPr="00D72D90" w:rsidRDefault="007A3D07" w:rsidP="007A3D07">
            <w:pPr>
              <w:pStyle w:val="code"/>
            </w:pPr>
            <w:bookmarkStart w:id="334" w:name="_Toc514234439"/>
            <w:r>
              <w:t>VU22429</w:t>
            </w:r>
            <w:bookmarkEnd w:id="334"/>
          </w:p>
        </w:tc>
      </w:tr>
      <w:tr w:rsidR="007A3D07" w14:paraId="4E2C05B5" w14:textId="77777777" w:rsidTr="007A3D07">
        <w:tc>
          <w:tcPr>
            <w:tcW w:w="2943" w:type="dxa"/>
          </w:tcPr>
          <w:p w14:paraId="26B3BBC3" w14:textId="77777777" w:rsidR="007A3D07" w:rsidRPr="00D72D90" w:rsidRDefault="007A3D07" w:rsidP="007A3D07">
            <w:pPr>
              <w:pStyle w:val="CodeTOC"/>
            </w:pPr>
            <w:r w:rsidRPr="00D72D90">
              <w:t>Unit Title</w:t>
            </w:r>
          </w:p>
        </w:tc>
        <w:tc>
          <w:tcPr>
            <w:tcW w:w="6299" w:type="dxa"/>
            <w:gridSpan w:val="4"/>
          </w:tcPr>
          <w:p w14:paraId="5836ECEC" w14:textId="77777777" w:rsidR="007A3D07" w:rsidRPr="00D72D90" w:rsidRDefault="007A3D07" w:rsidP="007A3D07">
            <w:pPr>
              <w:pStyle w:val="code"/>
            </w:pPr>
            <w:bookmarkStart w:id="335" w:name="_Toc507058715"/>
            <w:bookmarkStart w:id="336" w:name="_Toc514234440"/>
            <w:r>
              <w:t>Investigate features of</w:t>
            </w:r>
            <w:r w:rsidRPr="00C578FE">
              <w:t xml:space="preserve"> Australia</w:t>
            </w:r>
            <w:r>
              <w:t>n culture</w:t>
            </w:r>
            <w:bookmarkEnd w:id="335"/>
            <w:bookmarkEnd w:id="336"/>
          </w:p>
        </w:tc>
      </w:tr>
      <w:tr w:rsidR="007A3D07" w14:paraId="77A0A68A" w14:textId="77777777" w:rsidTr="007A3D07">
        <w:tc>
          <w:tcPr>
            <w:tcW w:w="2943" w:type="dxa"/>
          </w:tcPr>
          <w:p w14:paraId="09E3C0C8" w14:textId="77777777" w:rsidR="007A3D07" w:rsidRDefault="007A3D07" w:rsidP="007A3D07">
            <w:pPr>
              <w:pStyle w:val="Heading21"/>
            </w:pPr>
            <w:r>
              <w:t>Unit Descriptor</w:t>
            </w:r>
          </w:p>
        </w:tc>
        <w:tc>
          <w:tcPr>
            <w:tcW w:w="6299" w:type="dxa"/>
            <w:gridSpan w:val="4"/>
          </w:tcPr>
          <w:p w14:paraId="01676BD6" w14:textId="77777777" w:rsidR="007A3D07" w:rsidRDefault="007A3D07" w:rsidP="007A3D07">
            <w:pPr>
              <w:pStyle w:val="unittext"/>
            </w:pPr>
            <w:r>
              <w:t>This unit describes the skills and knowledge to investigate and become familiar with aspects of Australian culture from both the past and present.</w:t>
            </w:r>
          </w:p>
        </w:tc>
      </w:tr>
      <w:tr w:rsidR="007A3D07" w14:paraId="0EBF72F0" w14:textId="77777777" w:rsidTr="007A3D07">
        <w:tc>
          <w:tcPr>
            <w:tcW w:w="2943" w:type="dxa"/>
          </w:tcPr>
          <w:p w14:paraId="6921E601" w14:textId="77777777" w:rsidR="007A3D07" w:rsidRDefault="007A3D07" w:rsidP="007A3D07">
            <w:pPr>
              <w:pStyle w:val="Heading21"/>
            </w:pPr>
            <w:r>
              <w:t>Employability Skills</w:t>
            </w:r>
          </w:p>
        </w:tc>
        <w:tc>
          <w:tcPr>
            <w:tcW w:w="6299" w:type="dxa"/>
            <w:gridSpan w:val="4"/>
          </w:tcPr>
          <w:p w14:paraId="5481B311" w14:textId="77777777" w:rsidR="007A3D07" w:rsidRDefault="007A3D07" w:rsidP="007A3D07">
            <w:pPr>
              <w:pStyle w:val="unittext"/>
            </w:pPr>
            <w:r>
              <w:t>This unit contains employability skills.</w:t>
            </w:r>
          </w:p>
        </w:tc>
      </w:tr>
      <w:tr w:rsidR="007A3D07" w14:paraId="3D9B611D" w14:textId="77777777" w:rsidTr="007A3D07">
        <w:tc>
          <w:tcPr>
            <w:tcW w:w="2943" w:type="dxa"/>
          </w:tcPr>
          <w:p w14:paraId="61A919E8" w14:textId="77777777" w:rsidR="007A3D07" w:rsidRDefault="007A3D07" w:rsidP="007A3D07">
            <w:pPr>
              <w:pStyle w:val="Heading21"/>
            </w:pPr>
            <w:r>
              <w:t>Application of the Unit</w:t>
            </w:r>
          </w:p>
        </w:tc>
        <w:tc>
          <w:tcPr>
            <w:tcW w:w="6299" w:type="dxa"/>
            <w:gridSpan w:val="4"/>
          </w:tcPr>
          <w:p w14:paraId="2F53C661" w14:textId="77777777" w:rsidR="007A3D07" w:rsidRDefault="007A3D07" w:rsidP="007A3D07">
            <w:pPr>
              <w:pStyle w:val="unittext"/>
            </w:pPr>
            <w:r>
              <w:t>This unit applies to learners wishing to develop their general knowledge of features of Australian culture including visual art, language and films and as a means of developing their literacy and numeracy skills</w:t>
            </w:r>
          </w:p>
          <w:p w14:paraId="3BEE3CB3" w14:textId="77777777" w:rsidR="007A3D07" w:rsidRDefault="007A3D07" w:rsidP="007A3D07">
            <w:pPr>
              <w:pStyle w:val="unittext"/>
            </w:pPr>
            <w:r>
              <w:t xml:space="preserve">Where application is as part of the Certificate II in General Education for Adults, it is recommended that application is integrated with the delivery and assessment of the Core Skills reading unit </w:t>
            </w:r>
            <w:r>
              <w:rPr>
                <w:i/>
              </w:rPr>
              <w:t>VU22414 Engage with a range of complex texts for learning purposes</w:t>
            </w:r>
            <w:r>
              <w:t>.</w:t>
            </w:r>
          </w:p>
        </w:tc>
      </w:tr>
      <w:tr w:rsidR="007A3D07" w14:paraId="7153E921" w14:textId="77777777" w:rsidTr="007A3D07">
        <w:tc>
          <w:tcPr>
            <w:tcW w:w="2943" w:type="dxa"/>
          </w:tcPr>
          <w:p w14:paraId="0CE97752" w14:textId="77777777" w:rsidR="007A3D07" w:rsidRDefault="007A3D07" w:rsidP="007A3D07">
            <w:pPr>
              <w:pStyle w:val="Heading21"/>
            </w:pPr>
            <w:r>
              <w:t>Element</w:t>
            </w:r>
          </w:p>
          <w:p w14:paraId="739339D6" w14:textId="77777777" w:rsidR="007A3D07" w:rsidRDefault="007A3D07" w:rsidP="007A3D07">
            <w:pPr>
              <w:pStyle w:val="text"/>
            </w:pPr>
            <w:r w:rsidRPr="005979AA">
              <w:t>Elements describe the essential outcomes of a unit of competency. Elements describe actions or outcomes that are demonstrable and assessable.</w:t>
            </w:r>
          </w:p>
        </w:tc>
        <w:tc>
          <w:tcPr>
            <w:tcW w:w="6299" w:type="dxa"/>
            <w:gridSpan w:val="4"/>
          </w:tcPr>
          <w:p w14:paraId="721EB7A8" w14:textId="77777777" w:rsidR="007A3D07" w:rsidRDefault="007A3D07" w:rsidP="007A3D07">
            <w:pPr>
              <w:pStyle w:val="Heading21"/>
            </w:pPr>
            <w:r>
              <w:t>Performance Criteria</w:t>
            </w:r>
          </w:p>
          <w:p w14:paraId="1F789E0C" w14:textId="77777777" w:rsidR="007A3D07" w:rsidRDefault="007A3D07" w:rsidP="007A3D07">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A3D07" w14:paraId="20E57172" w14:textId="77777777" w:rsidTr="007A3D07">
        <w:tc>
          <w:tcPr>
            <w:tcW w:w="2943" w:type="dxa"/>
          </w:tcPr>
          <w:p w14:paraId="3B238EB9" w14:textId="77777777" w:rsidR="007A3D07" w:rsidRDefault="007A3D07" w:rsidP="007A3D07">
            <w:pPr>
              <w:pStyle w:val="spacer"/>
            </w:pPr>
          </w:p>
        </w:tc>
        <w:tc>
          <w:tcPr>
            <w:tcW w:w="6299" w:type="dxa"/>
            <w:gridSpan w:val="4"/>
          </w:tcPr>
          <w:p w14:paraId="5E27333C" w14:textId="77777777" w:rsidR="007A3D07" w:rsidRDefault="007A3D07" w:rsidP="007A3D07">
            <w:pPr>
              <w:pStyle w:val="spacer"/>
            </w:pPr>
          </w:p>
        </w:tc>
      </w:tr>
      <w:tr w:rsidR="007A3D07" w14:paraId="323D5064" w14:textId="77777777" w:rsidTr="007A3D07">
        <w:tc>
          <w:tcPr>
            <w:tcW w:w="2943" w:type="dxa"/>
            <w:vMerge w:val="restart"/>
          </w:tcPr>
          <w:p w14:paraId="1D3DE46E" w14:textId="77777777" w:rsidR="007A3D07" w:rsidRPr="0084371F" w:rsidRDefault="007A3D07" w:rsidP="007A3D07">
            <w:pPr>
              <w:pStyle w:val="element"/>
              <w:keepNext/>
            </w:pPr>
            <w:r w:rsidRPr="0084371F">
              <w:t>1</w:t>
            </w:r>
            <w:r>
              <w:tab/>
            </w:r>
            <w:r w:rsidRPr="00461C05">
              <w:t>Describe the features of the visual arts in Australia</w:t>
            </w:r>
          </w:p>
        </w:tc>
        <w:tc>
          <w:tcPr>
            <w:tcW w:w="570" w:type="dxa"/>
            <w:gridSpan w:val="2"/>
          </w:tcPr>
          <w:p w14:paraId="6A710469" w14:textId="77777777" w:rsidR="007A3D07" w:rsidRDefault="007A3D07" w:rsidP="007A3D07">
            <w:pPr>
              <w:pStyle w:val="PC"/>
              <w:keepNext/>
            </w:pPr>
            <w:r>
              <w:t>1.1</w:t>
            </w:r>
          </w:p>
        </w:tc>
        <w:tc>
          <w:tcPr>
            <w:tcW w:w="5729" w:type="dxa"/>
            <w:gridSpan w:val="2"/>
          </w:tcPr>
          <w:p w14:paraId="0CC30FAE" w14:textId="77777777" w:rsidR="007A3D07" w:rsidRPr="00CD73F2" w:rsidRDefault="007A3D07" w:rsidP="007A3D07">
            <w:pPr>
              <w:pStyle w:val="unittext"/>
            </w:pPr>
            <w:r w:rsidRPr="00CD73F2">
              <w:t xml:space="preserve">Select one of the </w:t>
            </w:r>
            <w:r w:rsidRPr="00461C05">
              <w:rPr>
                <w:b/>
                <w:i/>
              </w:rPr>
              <w:t>visual arts</w:t>
            </w:r>
          </w:p>
        </w:tc>
      </w:tr>
      <w:tr w:rsidR="007A3D07" w14:paraId="2CE52044" w14:textId="77777777" w:rsidTr="007A3D07">
        <w:tc>
          <w:tcPr>
            <w:tcW w:w="2943" w:type="dxa"/>
            <w:vMerge/>
          </w:tcPr>
          <w:p w14:paraId="7541DF6C" w14:textId="77777777" w:rsidR="007A3D07" w:rsidRPr="0084371F" w:rsidRDefault="007A3D07" w:rsidP="007A3D07">
            <w:pPr>
              <w:pStyle w:val="element"/>
              <w:keepNext/>
            </w:pPr>
          </w:p>
        </w:tc>
        <w:tc>
          <w:tcPr>
            <w:tcW w:w="570" w:type="dxa"/>
            <w:gridSpan w:val="2"/>
          </w:tcPr>
          <w:p w14:paraId="7B251CEE" w14:textId="77777777" w:rsidR="007A3D07" w:rsidRDefault="007A3D07" w:rsidP="007A3D07">
            <w:pPr>
              <w:pStyle w:val="PC"/>
              <w:keepNext/>
            </w:pPr>
            <w:r>
              <w:t>1.2</w:t>
            </w:r>
          </w:p>
        </w:tc>
        <w:tc>
          <w:tcPr>
            <w:tcW w:w="5729" w:type="dxa"/>
            <w:gridSpan w:val="2"/>
          </w:tcPr>
          <w:p w14:paraId="59D3C97A" w14:textId="77777777" w:rsidR="007A3D07" w:rsidRPr="00CD73F2" w:rsidRDefault="007A3D07" w:rsidP="007A3D07">
            <w:pPr>
              <w:pStyle w:val="unittext"/>
            </w:pPr>
            <w:r w:rsidRPr="00CD73F2">
              <w:t xml:space="preserve">Give </w:t>
            </w:r>
            <w:r w:rsidRPr="00CD73F2">
              <w:rPr>
                <w:b/>
                <w:bCs/>
                <w:i/>
                <w:iCs/>
              </w:rPr>
              <w:t>historical background</w:t>
            </w:r>
            <w:r>
              <w:t xml:space="preserve"> of</w:t>
            </w:r>
            <w:r w:rsidRPr="00CD73F2">
              <w:t xml:space="preserve"> the art</w:t>
            </w:r>
          </w:p>
        </w:tc>
      </w:tr>
      <w:tr w:rsidR="007A3D07" w14:paraId="6A004017" w14:textId="77777777" w:rsidTr="007A3D07">
        <w:tc>
          <w:tcPr>
            <w:tcW w:w="2943" w:type="dxa"/>
            <w:vMerge/>
          </w:tcPr>
          <w:p w14:paraId="6D13AD76" w14:textId="77777777" w:rsidR="007A3D07" w:rsidRPr="0084371F" w:rsidRDefault="007A3D07" w:rsidP="007A3D07">
            <w:pPr>
              <w:pStyle w:val="element"/>
              <w:keepNext/>
            </w:pPr>
          </w:p>
        </w:tc>
        <w:tc>
          <w:tcPr>
            <w:tcW w:w="570" w:type="dxa"/>
            <w:gridSpan w:val="2"/>
          </w:tcPr>
          <w:p w14:paraId="26F28320" w14:textId="77777777" w:rsidR="007A3D07" w:rsidRDefault="007A3D07" w:rsidP="007A3D07">
            <w:pPr>
              <w:pStyle w:val="PC"/>
              <w:keepNext/>
            </w:pPr>
            <w:r>
              <w:t>1.3</w:t>
            </w:r>
          </w:p>
        </w:tc>
        <w:tc>
          <w:tcPr>
            <w:tcW w:w="5729" w:type="dxa"/>
            <w:gridSpan w:val="2"/>
          </w:tcPr>
          <w:p w14:paraId="409D34D2" w14:textId="77777777" w:rsidR="007A3D07" w:rsidRPr="00461C05" w:rsidRDefault="007A3D07" w:rsidP="007A3D07">
            <w:pPr>
              <w:pStyle w:val="unittext"/>
            </w:pPr>
            <w:r>
              <w:t>Identify</w:t>
            </w:r>
            <w:r w:rsidRPr="00461C05">
              <w:t xml:space="preserve"> the key figures associated with the visual art</w:t>
            </w:r>
          </w:p>
        </w:tc>
      </w:tr>
      <w:tr w:rsidR="007A3D07" w14:paraId="1E77AAB8" w14:textId="77777777" w:rsidTr="007A3D07">
        <w:tc>
          <w:tcPr>
            <w:tcW w:w="2943" w:type="dxa"/>
            <w:vMerge/>
          </w:tcPr>
          <w:p w14:paraId="26A7B076" w14:textId="77777777" w:rsidR="007A3D07" w:rsidRPr="0084371F" w:rsidRDefault="007A3D07" w:rsidP="007A3D07">
            <w:pPr>
              <w:pStyle w:val="element"/>
              <w:keepNext/>
            </w:pPr>
          </w:p>
        </w:tc>
        <w:tc>
          <w:tcPr>
            <w:tcW w:w="570" w:type="dxa"/>
            <w:gridSpan w:val="2"/>
          </w:tcPr>
          <w:p w14:paraId="0A296D3F" w14:textId="77777777" w:rsidR="007A3D07" w:rsidRDefault="007A3D07" w:rsidP="007A3D07">
            <w:pPr>
              <w:pStyle w:val="PC"/>
              <w:keepNext/>
            </w:pPr>
            <w:r>
              <w:t>1.4</w:t>
            </w:r>
          </w:p>
        </w:tc>
        <w:tc>
          <w:tcPr>
            <w:tcW w:w="5729" w:type="dxa"/>
            <w:gridSpan w:val="2"/>
          </w:tcPr>
          <w:p w14:paraId="7250BD36" w14:textId="77777777" w:rsidR="007A3D07" w:rsidRPr="00461C05" w:rsidRDefault="007A3D07" w:rsidP="007A3D07">
            <w:pPr>
              <w:pStyle w:val="unittext"/>
            </w:pPr>
            <w:r w:rsidRPr="00461C05">
              <w:t>Outline the features of one artist’s</w:t>
            </w:r>
            <w:r w:rsidRPr="00461C05">
              <w:rPr>
                <w:b/>
                <w:i/>
              </w:rPr>
              <w:t xml:space="preserve"> work</w:t>
            </w:r>
          </w:p>
        </w:tc>
      </w:tr>
      <w:tr w:rsidR="007A3D07" w14:paraId="754DA408" w14:textId="77777777" w:rsidTr="007A3D07">
        <w:tc>
          <w:tcPr>
            <w:tcW w:w="2943" w:type="dxa"/>
          </w:tcPr>
          <w:p w14:paraId="6FDD101C" w14:textId="77777777" w:rsidR="007A3D07" w:rsidRDefault="007A3D07" w:rsidP="007A3D07">
            <w:pPr>
              <w:pStyle w:val="spacer"/>
            </w:pPr>
          </w:p>
        </w:tc>
        <w:tc>
          <w:tcPr>
            <w:tcW w:w="6299" w:type="dxa"/>
            <w:gridSpan w:val="4"/>
          </w:tcPr>
          <w:p w14:paraId="0EBFF604" w14:textId="77777777" w:rsidR="007A3D07" w:rsidRDefault="007A3D07" w:rsidP="007A3D07">
            <w:pPr>
              <w:pStyle w:val="spacer"/>
            </w:pPr>
          </w:p>
        </w:tc>
      </w:tr>
      <w:tr w:rsidR="007A3D07" w14:paraId="44020AD6" w14:textId="77777777" w:rsidTr="007A3D07">
        <w:tc>
          <w:tcPr>
            <w:tcW w:w="2943" w:type="dxa"/>
            <w:vMerge w:val="restart"/>
          </w:tcPr>
          <w:p w14:paraId="3E9ACA08" w14:textId="77777777" w:rsidR="007A3D07" w:rsidRPr="00461C05" w:rsidRDefault="007A3D07" w:rsidP="007A3D07">
            <w:pPr>
              <w:pStyle w:val="element"/>
              <w:keepNext/>
            </w:pPr>
            <w:r>
              <w:t>2</w:t>
            </w:r>
            <w:r>
              <w:tab/>
            </w:r>
            <w:r w:rsidRPr="00461C05">
              <w:t>Investigate concepts of Australian identity and culture</w:t>
            </w:r>
          </w:p>
        </w:tc>
        <w:tc>
          <w:tcPr>
            <w:tcW w:w="585" w:type="dxa"/>
            <w:gridSpan w:val="3"/>
          </w:tcPr>
          <w:p w14:paraId="534569F3" w14:textId="77777777" w:rsidR="007A3D07" w:rsidRDefault="007A3D07" w:rsidP="007A3D07">
            <w:pPr>
              <w:pStyle w:val="PC"/>
              <w:keepNext/>
            </w:pPr>
            <w:r>
              <w:t>2.1</w:t>
            </w:r>
          </w:p>
        </w:tc>
        <w:tc>
          <w:tcPr>
            <w:tcW w:w="5714" w:type="dxa"/>
          </w:tcPr>
          <w:p w14:paraId="28FE6F56" w14:textId="77777777" w:rsidR="007A3D07" w:rsidRPr="00CD73F2" w:rsidRDefault="007A3D07" w:rsidP="007A3D07">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7A3D07" w14:paraId="2FA0FF04" w14:textId="77777777" w:rsidTr="007A3D07">
        <w:tc>
          <w:tcPr>
            <w:tcW w:w="2943" w:type="dxa"/>
            <w:vMerge/>
          </w:tcPr>
          <w:p w14:paraId="1D66905B" w14:textId="77777777" w:rsidR="007A3D07" w:rsidRDefault="007A3D07" w:rsidP="007A3D07">
            <w:pPr>
              <w:keepNext/>
            </w:pPr>
          </w:p>
        </w:tc>
        <w:tc>
          <w:tcPr>
            <w:tcW w:w="585" w:type="dxa"/>
            <w:gridSpan w:val="3"/>
          </w:tcPr>
          <w:p w14:paraId="02BCBA05" w14:textId="77777777" w:rsidR="007A3D07" w:rsidRDefault="007A3D07" w:rsidP="007A3D07">
            <w:pPr>
              <w:pStyle w:val="PC"/>
              <w:keepNext/>
            </w:pPr>
            <w:r>
              <w:t>2.2</w:t>
            </w:r>
          </w:p>
        </w:tc>
        <w:tc>
          <w:tcPr>
            <w:tcW w:w="5714" w:type="dxa"/>
          </w:tcPr>
          <w:p w14:paraId="1D3905D2" w14:textId="77777777" w:rsidR="007A3D07" w:rsidRPr="00CD73F2" w:rsidRDefault="007A3D07" w:rsidP="007A3D07">
            <w:pPr>
              <w:pStyle w:val="unittext"/>
            </w:pPr>
            <w:r>
              <w:t>Describe Australian</w:t>
            </w:r>
            <w:r w:rsidRPr="00CD73F2">
              <w:t xml:space="preserve"> </w:t>
            </w:r>
            <w:r w:rsidRPr="00EB06A5">
              <w:rPr>
                <w:b/>
                <w:i/>
              </w:rPr>
              <w:t>cultural</w:t>
            </w:r>
            <w:r>
              <w:t xml:space="preserve"> </w:t>
            </w:r>
            <w:r w:rsidRPr="00CD73F2">
              <w:rPr>
                <w:b/>
                <w:bCs/>
                <w:i/>
                <w:iCs/>
              </w:rPr>
              <w:t>icons</w:t>
            </w:r>
          </w:p>
        </w:tc>
      </w:tr>
      <w:tr w:rsidR="007A3D07" w14:paraId="5E52F21B" w14:textId="77777777" w:rsidTr="007A3D07">
        <w:tc>
          <w:tcPr>
            <w:tcW w:w="2943" w:type="dxa"/>
            <w:vMerge/>
          </w:tcPr>
          <w:p w14:paraId="4E640FFF" w14:textId="77777777" w:rsidR="007A3D07" w:rsidRDefault="007A3D07" w:rsidP="007A3D07">
            <w:pPr>
              <w:keepNext/>
            </w:pPr>
          </w:p>
        </w:tc>
        <w:tc>
          <w:tcPr>
            <w:tcW w:w="585" w:type="dxa"/>
            <w:gridSpan w:val="3"/>
          </w:tcPr>
          <w:p w14:paraId="6FC697C7" w14:textId="77777777" w:rsidR="007A3D07" w:rsidRDefault="007A3D07" w:rsidP="007A3D07">
            <w:pPr>
              <w:pStyle w:val="PC"/>
              <w:keepNext/>
            </w:pPr>
            <w:r>
              <w:t>2.3</w:t>
            </w:r>
          </w:p>
        </w:tc>
        <w:tc>
          <w:tcPr>
            <w:tcW w:w="5714" w:type="dxa"/>
          </w:tcPr>
          <w:p w14:paraId="30B9ADF2" w14:textId="77777777" w:rsidR="007A3D07" w:rsidRPr="00CD73F2" w:rsidRDefault="007A3D07" w:rsidP="007A3D07">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7A3D07" w14:paraId="1F2A68CD" w14:textId="77777777" w:rsidTr="007A3D07">
        <w:tc>
          <w:tcPr>
            <w:tcW w:w="2943" w:type="dxa"/>
          </w:tcPr>
          <w:p w14:paraId="2F1EE3CE" w14:textId="77777777" w:rsidR="007A3D07" w:rsidRDefault="007A3D07" w:rsidP="007A3D07">
            <w:pPr>
              <w:pStyle w:val="spacer"/>
            </w:pPr>
          </w:p>
        </w:tc>
        <w:tc>
          <w:tcPr>
            <w:tcW w:w="6299" w:type="dxa"/>
            <w:gridSpan w:val="4"/>
          </w:tcPr>
          <w:p w14:paraId="4F162230" w14:textId="77777777" w:rsidR="007A3D07" w:rsidRDefault="007A3D07" w:rsidP="007A3D07">
            <w:pPr>
              <w:pStyle w:val="spacer"/>
            </w:pPr>
          </w:p>
        </w:tc>
      </w:tr>
      <w:tr w:rsidR="007A3D07" w14:paraId="4C981901" w14:textId="77777777" w:rsidTr="007A3D07">
        <w:tc>
          <w:tcPr>
            <w:tcW w:w="2943" w:type="dxa"/>
            <w:vMerge w:val="restart"/>
          </w:tcPr>
          <w:p w14:paraId="39034063" w14:textId="77777777" w:rsidR="007A3D07" w:rsidRDefault="007A3D07" w:rsidP="007A3D07">
            <w:pPr>
              <w:pStyle w:val="element"/>
              <w:keepNext/>
            </w:pPr>
            <w:r>
              <w:t>3</w:t>
            </w:r>
            <w:r>
              <w:tab/>
            </w:r>
            <w:r w:rsidRPr="00461C05">
              <w:t>Investigate a local example of Australian art or culture</w:t>
            </w:r>
          </w:p>
        </w:tc>
        <w:tc>
          <w:tcPr>
            <w:tcW w:w="570" w:type="dxa"/>
            <w:gridSpan w:val="2"/>
          </w:tcPr>
          <w:p w14:paraId="4CC9ED7B" w14:textId="77777777" w:rsidR="007A3D07" w:rsidRDefault="007A3D07" w:rsidP="007A3D07">
            <w:pPr>
              <w:pStyle w:val="PC"/>
              <w:keepNext/>
            </w:pPr>
            <w:r>
              <w:t>3.1</w:t>
            </w:r>
          </w:p>
        </w:tc>
        <w:tc>
          <w:tcPr>
            <w:tcW w:w="5729" w:type="dxa"/>
            <w:gridSpan w:val="2"/>
          </w:tcPr>
          <w:p w14:paraId="79A86784" w14:textId="77777777" w:rsidR="007A3D07" w:rsidRPr="00CD73F2" w:rsidRDefault="007A3D07" w:rsidP="007A3D07">
            <w:pPr>
              <w:pStyle w:val="unittext"/>
            </w:pPr>
            <w:r>
              <w:t xml:space="preserve">Locate an example </w:t>
            </w:r>
            <w:r w:rsidRPr="00461C05">
              <w:t>of Australian art or culture</w:t>
            </w:r>
            <w:r w:rsidRPr="00CD73F2">
              <w:t xml:space="preserve"> </w:t>
            </w:r>
          </w:p>
        </w:tc>
      </w:tr>
      <w:tr w:rsidR="007A3D07" w14:paraId="1B7E45FC" w14:textId="77777777" w:rsidTr="007A3D07">
        <w:tc>
          <w:tcPr>
            <w:tcW w:w="2943" w:type="dxa"/>
            <w:vMerge/>
          </w:tcPr>
          <w:p w14:paraId="0204247E" w14:textId="77777777" w:rsidR="007A3D07" w:rsidRDefault="007A3D07" w:rsidP="007A3D07">
            <w:pPr>
              <w:pStyle w:val="element"/>
              <w:keepNext/>
            </w:pPr>
          </w:p>
        </w:tc>
        <w:tc>
          <w:tcPr>
            <w:tcW w:w="570" w:type="dxa"/>
            <w:gridSpan w:val="2"/>
          </w:tcPr>
          <w:p w14:paraId="73F8A32D" w14:textId="77777777" w:rsidR="007A3D07" w:rsidRDefault="007A3D07" w:rsidP="007A3D07">
            <w:pPr>
              <w:pStyle w:val="PC"/>
              <w:keepNext/>
            </w:pPr>
            <w:r>
              <w:t>3.2</w:t>
            </w:r>
          </w:p>
        </w:tc>
        <w:tc>
          <w:tcPr>
            <w:tcW w:w="5729" w:type="dxa"/>
            <w:gridSpan w:val="2"/>
          </w:tcPr>
          <w:p w14:paraId="2498F867" w14:textId="77777777" w:rsidR="007A3D07" w:rsidRDefault="007A3D07" w:rsidP="007A3D07">
            <w:pPr>
              <w:pStyle w:val="unittext"/>
            </w:pPr>
            <w:r w:rsidRPr="00CD73F2">
              <w:t>Describ</w:t>
            </w:r>
            <w:r>
              <w:t>e the significance of</w:t>
            </w:r>
            <w:r w:rsidRPr="00CD73F2">
              <w:t xml:space="preserve"> the example</w:t>
            </w:r>
          </w:p>
        </w:tc>
      </w:tr>
      <w:tr w:rsidR="007A3D07" w14:paraId="78310943" w14:textId="77777777" w:rsidTr="007A3D07">
        <w:tc>
          <w:tcPr>
            <w:tcW w:w="2943" w:type="dxa"/>
            <w:vMerge/>
          </w:tcPr>
          <w:p w14:paraId="564FA1B9" w14:textId="77777777" w:rsidR="007A3D07" w:rsidRDefault="007A3D07" w:rsidP="007A3D07">
            <w:pPr>
              <w:keepNext/>
            </w:pPr>
          </w:p>
        </w:tc>
        <w:tc>
          <w:tcPr>
            <w:tcW w:w="570" w:type="dxa"/>
            <w:gridSpan w:val="2"/>
          </w:tcPr>
          <w:p w14:paraId="47FC137E" w14:textId="77777777" w:rsidR="007A3D07" w:rsidRDefault="007A3D07" w:rsidP="007A3D07">
            <w:pPr>
              <w:pStyle w:val="PC"/>
              <w:keepNext/>
            </w:pPr>
            <w:r>
              <w:t>3.3</w:t>
            </w:r>
          </w:p>
        </w:tc>
        <w:tc>
          <w:tcPr>
            <w:tcW w:w="5729" w:type="dxa"/>
            <w:gridSpan w:val="2"/>
          </w:tcPr>
          <w:p w14:paraId="2C84A815" w14:textId="77777777" w:rsidR="007A3D07" w:rsidRPr="00CD73F2" w:rsidRDefault="007A3D07" w:rsidP="007A3D07">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7A3D07" w14:paraId="60FDB44D" w14:textId="77777777" w:rsidTr="007A3D07">
        <w:tc>
          <w:tcPr>
            <w:tcW w:w="2943" w:type="dxa"/>
            <w:vMerge/>
          </w:tcPr>
          <w:p w14:paraId="0C3D552A" w14:textId="77777777" w:rsidR="007A3D07" w:rsidRDefault="007A3D07" w:rsidP="007A3D07">
            <w:pPr>
              <w:keepNext/>
            </w:pPr>
          </w:p>
        </w:tc>
        <w:tc>
          <w:tcPr>
            <w:tcW w:w="570" w:type="dxa"/>
            <w:gridSpan w:val="2"/>
          </w:tcPr>
          <w:p w14:paraId="27F8EF9F" w14:textId="77777777" w:rsidR="007A3D07" w:rsidRDefault="007A3D07" w:rsidP="007A3D07">
            <w:pPr>
              <w:pStyle w:val="PC"/>
              <w:keepNext/>
            </w:pPr>
            <w:r>
              <w:t>3.4</w:t>
            </w:r>
          </w:p>
        </w:tc>
        <w:tc>
          <w:tcPr>
            <w:tcW w:w="5729" w:type="dxa"/>
            <w:gridSpan w:val="2"/>
          </w:tcPr>
          <w:p w14:paraId="140D658E" w14:textId="77777777" w:rsidR="007A3D07" w:rsidRPr="00CD73F2" w:rsidRDefault="007A3D07" w:rsidP="007A3D07">
            <w:pPr>
              <w:pStyle w:val="unittext"/>
            </w:pPr>
            <w:r w:rsidRPr="00CD73F2">
              <w:t>Explain reasons for selection and give an opinion of the example</w:t>
            </w:r>
          </w:p>
        </w:tc>
      </w:tr>
      <w:tr w:rsidR="007A3D07" w14:paraId="42C7A238" w14:textId="77777777" w:rsidTr="007A3D07">
        <w:tc>
          <w:tcPr>
            <w:tcW w:w="2943" w:type="dxa"/>
          </w:tcPr>
          <w:p w14:paraId="7FFAE541" w14:textId="77777777" w:rsidR="007A3D07" w:rsidRDefault="007A3D07" w:rsidP="007A3D07">
            <w:pPr>
              <w:pStyle w:val="spacer"/>
            </w:pPr>
          </w:p>
        </w:tc>
        <w:tc>
          <w:tcPr>
            <w:tcW w:w="570" w:type="dxa"/>
            <w:gridSpan w:val="2"/>
          </w:tcPr>
          <w:p w14:paraId="5739F568" w14:textId="77777777" w:rsidR="007A3D07" w:rsidRDefault="007A3D07" w:rsidP="007A3D07">
            <w:pPr>
              <w:pStyle w:val="spacer"/>
            </w:pPr>
          </w:p>
        </w:tc>
        <w:tc>
          <w:tcPr>
            <w:tcW w:w="5729" w:type="dxa"/>
            <w:gridSpan w:val="2"/>
          </w:tcPr>
          <w:p w14:paraId="65888E4A" w14:textId="77777777" w:rsidR="007A3D07" w:rsidRPr="00CD73F2" w:rsidRDefault="007A3D07" w:rsidP="007A3D07">
            <w:pPr>
              <w:pStyle w:val="spacer"/>
            </w:pPr>
          </w:p>
        </w:tc>
      </w:tr>
      <w:tr w:rsidR="007A3D07" w14:paraId="78A27B27" w14:textId="77777777" w:rsidTr="007A3D07">
        <w:tc>
          <w:tcPr>
            <w:tcW w:w="2943" w:type="dxa"/>
            <w:vMerge w:val="restart"/>
          </w:tcPr>
          <w:p w14:paraId="7FA7296A" w14:textId="77777777" w:rsidR="007A3D07" w:rsidRPr="002D2032" w:rsidRDefault="007A3D07" w:rsidP="007A3D07">
            <w:pPr>
              <w:pStyle w:val="element"/>
              <w:keepNext/>
            </w:pPr>
            <w:r w:rsidRPr="002D2032">
              <w:t>4</w:t>
            </w:r>
            <w:r>
              <w:tab/>
            </w:r>
            <w:r w:rsidRPr="002D2032">
              <w:t>Describe the features of an Australian film</w:t>
            </w:r>
          </w:p>
        </w:tc>
        <w:tc>
          <w:tcPr>
            <w:tcW w:w="570" w:type="dxa"/>
            <w:gridSpan w:val="2"/>
          </w:tcPr>
          <w:p w14:paraId="4AECB700" w14:textId="77777777" w:rsidR="007A3D07" w:rsidRPr="00CD73F2" w:rsidRDefault="007A3D07" w:rsidP="007A3D07">
            <w:pPr>
              <w:pStyle w:val="PC"/>
              <w:keepNext/>
            </w:pPr>
            <w:r>
              <w:t xml:space="preserve">4.1 </w:t>
            </w:r>
          </w:p>
        </w:tc>
        <w:tc>
          <w:tcPr>
            <w:tcW w:w="5729" w:type="dxa"/>
            <w:gridSpan w:val="2"/>
          </w:tcPr>
          <w:p w14:paraId="76355FA0" w14:textId="77777777" w:rsidR="007A3D07" w:rsidRPr="00CD73F2" w:rsidRDefault="007A3D07" w:rsidP="007A3D07">
            <w:pPr>
              <w:pStyle w:val="unittext"/>
            </w:pPr>
            <w:r w:rsidRPr="00CD73F2">
              <w:t xml:space="preserve">Identify the title, creators and key participants </w:t>
            </w:r>
          </w:p>
        </w:tc>
      </w:tr>
      <w:tr w:rsidR="007A3D07" w14:paraId="669010DF" w14:textId="77777777" w:rsidTr="007A3D07">
        <w:tc>
          <w:tcPr>
            <w:tcW w:w="2943" w:type="dxa"/>
            <w:vMerge/>
          </w:tcPr>
          <w:p w14:paraId="0C5B7517" w14:textId="77777777" w:rsidR="007A3D07" w:rsidRDefault="007A3D07" w:rsidP="007A3D07">
            <w:pPr>
              <w:keepNext/>
            </w:pPr>
          </w:p>
        </w:tc>
        <w:tc>
          <w:tcPr>
            <w:tcW w:w="570" w:type="dxa"/>
            <w:gridSpan w:val="2"/>
          </w:tcPr>
          <w:p w14:paraId="2BA7B8D1" w14:textId="77777777" w:rsidR="007A3D07" w:rsidRDefault="007A3D07" w:rsidP="007A3D07">
            <w:pPr>
              <w:pStyle w:val="PC"/>
              <w:keepNext/>
            </w:pPr>
            <w:r>
              <w:t>4.2</w:t>
            </w:r>
          </w:p>
        </w:tc>
        <w:tc>
          <w:tcPr>
            <w:tcW w:w="5729" w:type="dxa"/>
            <w:gridSpan w:val="2"/>
          </w:tcPr>
          <w:p w14:paraId="5C69EC03" w14:textId="77777777" w:rsidR="007A3D07" w:rsidRPr="00CD73F2" w:rsidRDefault="007A3D07" w:rsidP="007A3D07">
            <w:pPr>
              <w:pStyle w:val="unittext"/>
            </w:pPr>
            <w:r w:rsidRPr="00CD73F2">
              <w:t>State the setting and location of the film</w:t>
            </w:r>
          </w:p>
        </w:tc>
      </w:tr>
      <w:tr w:rsidR="007A3D07" w14:paraId="72DC881D" w14:textId="77777777" w:rsidTr="007A3D07">
        <w:tc>
          <w:tcPr>
            <w:tcW w:w="2943" w:type="dxa"/>
            <w:vMerge/>
          </w:tcPr>
          <w:p w14:paraId="3FE4166D" w14:textId="77777777" w:rsidR="007A3D07" w:rsidRDefault="007A3D07" w:rsidP="007A3D07">
            <w:pPr>
              <w:keepNext/>
            </w:pPr>
          </w:p>
        </w:tc>
        <w:tc>
          <w:tcPr>
            <w:tcW w:w="570" w:type="dxa"/>
            <w:gridSpan w:val="2"/>
          </w:tcPr>
          <w:p w14:paraId="2C3D1E27" w14:textId="77777777" w:rsidR="007A3D07" w:rsidRDefault="007A3D07" w:rsidP="007A3D07">
            <w:pPr>
              <w:pStyle w:val="PC"/>
              <w:keepNext/>
            </w:pPr>
            <w:r>
              <w:t>4.3</w:t>
            </w:r>
          </w:p>
        </w:tc>
        <w:tc>
          <w:tcPr>
            <w:tcW w:w="5729" w:type="dxa"/>
            <w:gridSpan w:val="2"/>
          </w:tcPr>
          <w:p w14:paraId="3FBA8DBE" w14:textId="77777777" w:rsidR="007A3D07" w:rsidRPr="00CD73F2" w:rsidRDefault="007A3D07" w:rsidP="007A3D07">
            <w:pPr>
              <w:pStyle w:val="unittext"/>
            </w:pPr>
            <w:r w:rsidRPr="00CD73F2">
              <w:t>List the key events</w:t>
            </w:r>
          </w:p>
        </w:tc>
      </w:tr>
      <w:tr w:rsidR="007A3D07" w14:paraId="795E58D2" w14:textId="77777777" w:rsidTr="007A3D07">
        <w:tc>
          <w:tcPr>
            <w:tcW w:w="2943" w:type="dxa"/>
            <w:vMerge/>
          </w:tcPr>
          <w:p w14:paraId="115EB56D" w14:textId="77777777" w:rsidR="007A3D07" w:rsidRDefault="007A3D07" w:rsidP="007A3D07">
            <w:pPr>
              <w:keepNext/>
            </w:pPr>
          </w:p>
        </w:tc>
        <w:tc>
          <w:tcPr>
            <w:tcW w:w="570" w:type="dxa"/>
            <w:gridSpan w:val="2"/>
          </w:tcPr>
          <w:p w14:paraId="7962D7DB" w14:textId="77777777" w:rsidR="007A3D07" w:rsidRDefault="007A3D07" w:rsidP="007A3D07">
            <w:pPr>
              <w:pStyle w:val="PC"/>
              <w:keepNext/>
            </w:pPr>
            <w:r>
              <w:t>4.4</w:t>
            </w:r>
          </w:p>
        </w:tc>
        <w:tc>
          <w:tcPr>
            <w:tcW w:w="5729" w:type="dxa"/>
            <w:gridSpan w:val="2"/>
          </w:tcPr>
          <w:p w14:paraId="5FFFF4C7" w14:textId="77777777" w:rsidR="007A3D07" w:rsidRPr="00CD73F2" w:rsidRDefault="007A3D07" w:rsidP="007A3D07">
            <w:pPr>
              <w:pStyle w:val="unittext"/>
            </w:pPr>
            <w:r w:rsidRPr="00CD73F2">
              <w:t>Identify any significant issues or themes</w:t>
            </w:r>
          </w:p>
        </w:tc>
      </w:tr>
      <w:tr w:rsidR="007A3D07" w14:paraId="4B3FD30A" w14:textId="77777777" w:rsidTr="007A3D07">
        <w:tc>
          <w:tcPr>
            <w:tcW w:w="2943" w:type="dxa"/>
            <w:vMerge/>
          </w:tcPr>
          <w:p w14:paraId="33826B06" w14:textId="77777777" w:rsidR="007A3D07" w:rsidRDefault="007A3D07" w:rsidP="007A3D07">
            <w:pPr>
              <w:keepNext/>
            </w:pPr>
          </w:p>
        </w:tc>
        <w:tc>
          <w:tcPr>
            <w:tcW w:w="570" w:type="dxa"/>
            <w:gridSpan w:val="2"/>
          </w:tcPr>
          <w:p w14:paraId="2D508D0A" w14:textId="77777777" w:rsidR="007A3D07" w:rsidRDefault="007A3D07" w:rsidP="007A3D07">
            <w:pPr>
              <w:pStyle w:val="PC"/>
              <w:keepNext/>
            </w:pPr>
            <w:r>
              <w:t>4.5</w:t>
            </w:r>
          </w:p>
        </w:tc>
        <w:tc>
          <w:tcPr>
            <w:tcW w:w="5729" w:type="dxa"/>
            <w:gridSpan w:val="2"/>
          </w:tcPr>
          <w:p w14:paraId="063F7388" w14:textId="77777777" w:rsidR="007A3D07" w:rsidRPr="00CD73F2" w:rsidRDefault="007A3D07" w:rsidP="007A3D07">
            <w:pPr>
              <w:pStyle w:val="unittext"/>
            </w:pPr>
            <w:r w:rsidRPr="00BD03DA">
              <w:t>Apply a range of strate</w:t>
            </w:r>
            <w:r>
              <w:t>gies to critically analyse the film</w:t>
            </w:r>
          </w:p>
        </w:tc>
      </w:tr>
      <w:tr w:rsidR="007A3D07" w14:paraId="004E1F18" w14:textId="77777777" w:rsidTr="007A3D07">
        <w:tc>
          <w:tcPr>
            <w:tcW w:w="2943" w:type="dxa"/>
          </w:tcPr>
          <w:p w14:paraId="6A900E08" w14:textId="77777777" w:rsidR="007A3D07" w:rsidRDefault="007A3D07" w:rsidP="007A3D07">
            <w:pPr>
              <w:pStyle w:val="spacer"/>
            </w:pPr>
          </w:p>
        </w:tc>
        <w:tc>
          <w:tcPr>
            <w:tcW w:w="6299" w:type="dxa"/>
            <w:gridSpan w:val="4"/>
          </w:tcPr>
          <w:p w14:paraId="33773C39" w14:textId="77777777" w:rsidR="007A3D07" w:rsidRDefault="007A3D07" w:rsidP="007A3D07">
            <w:pPr>
              <w:pStyle w:val="spacer"/>
            </w:pPr>
          </w:p>
        </w:tc>
      </w:tr>
      <w:tr w:rsidR="007A3D07" w14:paraId="00909D7B" w14:textId="77777777" w:rsidTr="007A3D07">
        <w:tc>
          <w:tcPr>
            <w:tcW w:w="9242" w:type="dxa"/>
            <w:gridSpan w:val="5"/>
          </w:tcPr>
          <w:p w14:paraId="500B7AAA" w14:textId="77777777" w:rsidR="007A3D07" w:rsidRDefault="007A3D07" w:rsidP="007A3D07">
            <w:pPr>
              <w:pStyle w:val="Heading21"/>
            </w:pPr>
            <w:r>
              <w:t>Required Knowledge and Skills</w:t>
            </w:r>
          </w:p>
          <w:p w14:paraId="636DA645" w14:textId="77777777" w:rsidR="007A3D07" w:rsidRDefault="007A3D07" w:rsidP="007A3D07">
            <w:pPr>
              <w:pStyle w:val="text"/>
            </w:pPr>
            <w:r w:rsidRPr="005979AA">
              <w:t>This describes the essential skills and knowledge and their level required for this unit</w:t>
            </w:r>
            <w:r>
              <w:t>.</w:t>
            </w:r>
          </w:p>
        </w:tc>
      </w:tr>
      <w:tr w:rsidR="007A3D07" w14:paraId="1A9E144B" w14:textId="77777777" w:rsidTr="007A3D07">
        <w:tc>
          <w:tcPr>
            <w:tcW w:w="9242" w:type="dxa"/>
            <w:gridSpan w:val="5"/>
          </w:tcPr>
          <w:p w14:paraId="46F62730" w14:textId="77777777" w:rsidR="007A3D07" w:rsidRDefault="007A3D07" w:rsidP="007A3D07">
            <w:pPr>
              <w:pStyle w:val="unittext"/>
            </w:pPr>
            <w:r>
              <w:t>Required Knowledge:</w:t>
            </w:r>
          </w:p>
          <w:p w14:paraId="6C4A3C6B" w14:textId="77777777" w:rsidR="007A3D07" w:rsidRDefault="007A3D07" w:rsidP="007A3D07">
            <w:pPr>
              <w:pStyle w:val="bullet"/>
              <w:numPr>
                <w:ilvl w:val="0"/>
                <w:numId w:val="13"/>
              </w:numPr>
              <w:ind w:left="284" w:hanging="284"/>
            </w:pPr>
            <w:r>
              <w:t>knowledge of a range of vocabulary related to arts and culture including some specialised vocabulary to support comprehension</w:t>
            </w:r>
          </w:p>
          <w:p w14:paraId="76FCD452" w14:textId="77777777" w:rsidR="007A3D07" w:rsidRDefault="007A3D07" w:rsidP="007A3D07">
            <w:pPr>
              <w:pStyle w:val="bullet"/>
              <w:numPr>
                <w:ilvl w:val="0"/>
                <w:numId w:val="13"/>
              </w:numPr>
              <w:ind w:left="284" w:hanging="284"/>
            </w:pPr>
            <w:r>
              <w:t>knowledge of techniques used by writers to convey meaning and achieve purpose</w:t>
            </w:r>
          </w:p>
          <w:p w14:paraId="5C6A4CF1" w14:textId="77777777" w:rsidR="007A3D07" w:rsidRDefault="007A3D07" w:rsidP="007A3D07">
            <w:pPr>
              <w:pStyle w:val="bullet"/>
              <w:numPr>
                <w:ilvl w:val="0"/>
                <w:numId w:val="13"/>
              </w:numPr>
              <w:ind w:left="284" w:hanging="284"/>
            </w:pPr>
            <w:r>
              <w:t>factors that influence a text such as an author’s culture, experiences and value system</w:t>
            </w:r>
          </w:p>
          <w:p w14:paraId="75169CD4" w14:textId="77777777" w:rsidR="007A3D07" w:rsidRDefault="007A3D07" w:rsidP="007A3D07">
            <w:pPr>
              <w:pStyle w:val="unittext"/>
            </w:pPr>
            <w:r>
              <w:t>Required Skills:</w:t>
            </w:r>
          </w:p>
          <w:p w14:paraId="7F8B64B4" w14:textId="77777777" w:rsidR="007A3D07" w:rsidRDefault="007A3D07" w:rsidP="007A3D07">
            <w:pPr>
              <w:pStyle w:val="bullet"/>
              <w:numPr>
                <w:ilvl w:val="0"/>
                <w:numId w:val="13"/>
              </w:numPr>
              <w:ind w:left="284" w:hanging="284"/>
            </w:pPr>
            <w:r>
              <w:t>literacy skills: to:</w:t>
            </w:r>
          </w:p>
          <w:p w14:paraId="21A3389D" w14:textId="77777777" w:rsidR="007A3D07" w:rsidRDefault="007A3D07" w:rsidP="007A3D07">
            <w:pPr>
              <w:pStyle w:val="endash"/>
              <w:keepNext/>
              <w:ind w:left="568" w:hanging="284"/>
            </w:pPr>
            <w:r>
              <w:t>locate and gather information about Australian art and culture</w:t>
            </w:r>
          </w:p>
          <w:p w14:paraId="0DBFB62E" w14:textId="77777777" w:rsidR="007A3D07" w:rsidRDefault="007A3D07" w:rsidP="007A3D07">
            <w:pPr>
              <w:pStyle w:val="endash"/>
              <w:keepNext/>
              <w:ind w:left="568" w:hanging="284"/>
            </w:pPr>
            <w:r>
              <w:t>select and apply reading strategies to interpret and analyse texts about Australian art and culture</w:t>
            </w:r>
          </w:p>
          <w:p w14:paraId="0EBCBFB5" w14:textId="77777777" w:rsidR="007A3D07" w:rsidRDefault="007A3D07" w:rsidP="007A3D07">
            <w:pPr>
              <w:pStyle w:val="endash"/>
              <w:keepNext/>
              <w:ind w:left="568" w:hanging="284"/>
            </w:pPr>
            <w:r>
              <w:t>apply critical analysis skills to interpret information</w:t>
            </w:r>
          </w:p>
          <w:p w14:paraId="7A1330AF" w14:textId="77777777" w:rsidR="007A3D07" w:rsidRDefault="007A3D07" w:rsidP="007A3D07">
            <w:pPr>
              <w:pStyle w:val="endash"/>
              <w:keepNext/>
              <w:ind w:left="568" w:hanging="284"/>
            </w:pPr>
            <w:r>
              <w:t>assess relevance of texts to own purposes and needs</w:t>
            </w:r>
          </w:p>
          <w:p w14:paraId="4D3F90AD" w14:textId="77777777" w:rsidR="007A3D07" w:rsidRDefault="007A3D07" w:rsidP="007A3D07">
            <w:pPr>
              <w:pStyle w:val="bullet"/>
              <w:numPr>
                <w:ilvl w:val="0"/>
                <w:numId w:val="13"/>
              </w:numPr>
              <w:ind w:left="284" w:hanging="284"/>
            </w:pPr>
            <w:r>
              <w:t>oral communication skills to discuss features and content of information to establish relevance and effectiveness</w:t>
            </w:r>
          </w:p>
        </w:tc>
      </w:tr>
      <w:tr w:rsidR="007A3D07" w14:paraId="07371090" w14:textId="77777777" w:rsidTr="007A3D07">
        <w:tc>
          <w:tcPr>
            <w:tcW w:w="9242" w:type="dxa"/>
            <w:gridSpan w:val="5"/>
          </w:tcPr>
          <w:p w14:paraId="3D7D33C0" w14:textId="77777777" w:rsidR="007A3D07" w:rsidRDefault="007A3D07" w:rsidP="007A3D07">
            <w:pPr>
              <w:pStyle w:val="spacer"/>
            </w:pPr>
          </w:p>
        </w:tc>
      </w:tr>
      <w:tr w:rsidR="007A3D07" w14:paraId="2937D8F0" w14:textId="77777777" w:rsidTr="007A3D07">
        <w:tc>
          <w:tcPr>
            <w:tcW w:w="9242" w:type="dxa"/>
            <w:gridSpan w:val="5"/>
          </w:tcPr>
          <w:p w14:paraId="6683268C" w14:textId="77777777" w:rsidR="007A3D07" w:rsidRDefault="007A3D07" w:rsidP="007A3D07">
            <w:pPr>
              <w:pStyle w:val="Heading21"/>
            </w:pPr>
            <w:r>
              <w:t>Range Statement</w:t>
            </w:r>
          </w:p>
          <w:p w14:paraId="506AB894" w14:textId="77777777" w:rsidR="007A3D07" w:rsidRDefault="007A3D07" w:rsidP="007A3D07">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7A3D07" w14:paraId="1F0FB7F5" w14:textId="77777777" w:rsidTr="007A3D07">
        <w:tc>
          <w:tcPr>
            <w:tcW w:w="3369" w:type="dxa"/>
            <w:gridSpan w:val="2"/>
          </w:tcPr>
          <w:p w14:paraId="5E8A3A7D" w14:textId="77777777" w:rsidR="007A3D07" w:rsidRPr="00E0366B" w:rsidRDefault="007A3D07" w:rsidP="007A3D07">
            <w:pPr>
              <w:pStyle w:val="unittext"/>
              <w:rPr>
                <w:b/>
                <w:i/>
              </w:rPr>
            </w:pPr>
            <w:r w:rsidRPr="00E0366B">
              <w:rPr>
                <w:b/>
                <w:i/>
              </w:rPr>
              <w:t>Visual arts</w:t>
            </w:r>
            <w:r>
              <w:rPr>
                <w:b/>
                <w:i/>
              </w:rPr>
              <w:t xml:space="preserve"> </w:t>
            </w:r>
            <w:r w:rsidRPr="00E0366B">
              <w:t>may include:</w:t>
            </w:r>
          </w:p>
        </w:tc>
        <w:tc>
          <w:tcPr>
            <w:tcW w:w="5873" w:type="dxa"/>
            <w:gridSpan w:val="3"/>
          </w:tcPr>
          <w:p w14:paraId="77F2BC4D" w14:textId="77777777" w:rsidR="007A3D07" w:rsidRPr="00CD73F2" w:rsidRDefault="007A3D07" w:rsidP="007A3D07">
            <w:pPr>
              <w:pStyle w:val="bullet"/>
              <w:numPr>
                <w:ilvl w:val="0"/>
                <w:numId w:val="13"/>
              </w:numPr>
              <w:ind w:left="284" w:hanging="284"/>
            </w:pPr>
            <w:r w:rsidRPr="00CD73F2">
              <w:t>painting</w:t>
            </w:r>
          </w:p>
          <w:p w14:paraId="362ECF95" w14:textId="77777777" w:rsidR="007A3D07" w:rsidRPr="00CD73F2" w:rsidRDefault="007A3D07" w:rsidP="007A3D07">
            <w:pPr>
              <w:pStyle w:val="bullet"/>
              <w:numPr>
                <w:ilvl w:val="0"/>
                <w:numId w:val="13"/>
              </w:numPr>
              <w:ind w:left="284" w:hanging="284"/>
            </w:pPr>
            <w:r w:rsidRPr="00CD73F2">
              <w:t>drawing</w:t>
            </w:r>
          </w:p>
          <w:p w14:paraId="3CDE597A" w14:textId="77777777" w:rsidR="007A3D07" w:rsidRPr="00CD73F2" w:rsidRDefault="007A3D07" w:rsidP="007A3D07">
            <w:pPr>
              <w:pStyle w:val="bullet"/>
              <w:numPr>
                <w:ilvl w:val="0"/>
                <w:numId w:val="13"/>
              </w:numPr>
              <w:ind w:left="284" w:hanging="284"/>
            </w:pPr>
            <w:r w:rsidRPr="00CD73F2">
              <w:t>print making</w:t>
            </w:r>
          </w:p>
          <w:p w14:paraId="391B68B3" w14:textId="77777777" w:rsidR="007A3D07" w:rsidRPr="00CD73F2" w:rsidRDefault="007A3D07" w:rsidP="007A3D07">
            <w:pPr>
              <w:pStyle w:val="bullet"/>
              <w:numPr>
                <w:ilvl w:val="0"/>
                <w:numId w:val="13"/>
              </w:numPr>
              <w:ind w:left="284" w:hanging="284"/>
            </w:pPr>
            <w:r w:rsidRPr="00CD73F2">
              <w:t>textile / craft work</w:t>
            </w:r>
          </w:p>
          <w:p w14:paraId="6B8C6A86" w14:textId="77777777" w:rsidR="007A3D07" w:rsidRPr="00CD73F2" w:rsidRDefault="007A3D07" w:rsidP="007A3D07">
            <w:pPr>
              <w:pStyle w:val="bullet"/>
              <w:numPr>
                <w:ilvl w:val="0"/>
                <w:numId w:val="13"/>
              </w:numPr>
              <w:ind w:left="284" w:hanging="284"/>
            </w:pPr>
            <w:r>
              <w:t>ceramics</w:t>
            </w:r>
          </w:p>
          <w:p w14:paraId="04DF8C2C" w14:textId="77777777" w:rsidR="007A3D07" w:rsidRPr="00CD73F2" w:rsidRDefault="007A3D07" w:rsidP="007A3D07">
            <w:pPr>
              <w:pStyle w:val="bullet"/>
              <w:numPr>
                <w:ilvl w:val="0"/>
                <w:numId w:val="13"/>
              </w:numPr>
              <w:ind w:left="284" w:hanging="284"/>
            </w:pPr>
            <w:r w:rsidRPr="00CD73F2">
              <w:t>sculpture</w:t>
            </w:r>
          </w:p>
          <w:p w14:paraId="0F112045" w14:textId="77777777" w:rsidR="007A3D07" w:rsidRPr="00CD73F2" w:rsidRDefault="007A3D07" w:rsidP="007A3D07">
            <w:pPr>
              <w:pStyle w:val="bullet"/>
              <w:numPr>
                <w:ilvl w:val="0"/>
                <w:numId w:val="13"/>
              </w:numPr>
              <w:ind w:left="284" w:hanging="284"/>
            </w:pPr>
            <w:r w:rsidRPr="00CD73F2">
              <w:t>photography</w:t>
            </w:r>
          </w:p>
        </w:tc>
      </w:tr>
      <w:tr w:rsidR="007A3D07" w14:paraId="59FB1D70" w14:textId="77777777" w:rsidTr="007A3D07">
        <w:tc>
          <w:tcPr>
            <w:tcW w:w="9242" w:type="dxa"/>
            <w:gridSpan w:val="5"/>
          </w:tcPr>
          <w:p w14:paraId="3910F105" w14:textId="77777777" w:rsidR="007A3D07" w:rsidRDefault="007A3D07" w:rsidP="007A3D07">
            <w:pPr>
              <w:pStyle w:val="spacer"/>
            </w:pPr>
          </w:p>
        </w:tc>
      </w:tr>
      <w:tr w:rsidR="007A3D07" w14:paraId="5711FBA7" w14:textId="77777777" w:rsidTr="007A3D07">
        <w:tc>
          <w:tcPr>
            <w:tcW w:w="3369" w:type="dxa"/>
            <w:gridSpan w:val="2"/>
          </w:tcPr>
          <w:p w14:paraId="11A53C9D" w14:textId="77777777" w:rsidR="007A3D07" w:rsidRPr="00E0366B" w:rsidRDefault="007A3D07" w:rsidP="007A3D07">
            <w:pPr>
              <w:pStyle w:val="unittext"/>
              <w:rPr>
                <w:b/>
                <w:i/>
              </w:rPr>
            </w:pPr>
            <w:r w:rsidRPr="00E0366B">
              <w:rPr>
                <w:b/>
                <w:i/>
              </w:rPr>
              <w:t>Historical background</w:t>
            </w:r>
            <w:r>
              <w:rPr>
                <w:b/>
                <w:i/>
              </w:rPr>
              <w:t xml:space="preserve"> </w:t>
            </w:r>
            <w:r w:rsidRPr="00E0366B">
              <w:t>may include:</w:t>
            </w:r>
          </w:p>
        </w:tc>
        <w:tc>
          <w:tcPr>
            <w:tcW w:w="5873" w:type="dxa"/>
            <w:gridSpan w:val="3"/>
          </w:tcPr>
          <w:p w14:paraId="0B130E3B" w14:textId="77777777" w:rsidR="007A3D07" w:rsidRDefault="007A3D07" w:rsidP="007A3D07">
            <w:pPr>
              <w:pStyle w:val="bullet"/>
              <w:numPr>
                <w:ilvl w:val="0"/>
                <w:numId w:val="13"/>
              </w:numPr>
              <w:ind w:left="284" w:hanging="284"/>
            </w:pPr>
            <w:r>
              <w:t>major movements or periods:</w:t>
            </w:r>
          </w:p>
          <w:p w14:paraId="7515B3F0" w14:textId="77777777" w:rsidR="007A3D07" w:rsidRDefault="007A3D07" w:rsidP="007A3D07">
            <w:pPr>
              <w:pStyle w:val="endash"/>
              <w:keepNext/>
              <w:ind w:left="568" w:hanging="284"/>
            </w:pPr>
            <w:r w:rsidRPr="00CD73F2">
              <w:t xml:space="preserve">Indigenous </w:t>
            </w:r>
          </w:p>
          <w:p w14:paraId="5CA4FB77" w14:textId="77777777" w:rsidR="007A3D07" w:rsidRDefault="007A3D07" w:rsidP="007A3D07">
            <w:pPr>
              <w:pStyle w:val="endash"/>
              <w:keepNext/>
              <w:ind w:left="568" w:hanging="284"/>
            </w:pPr>
            <w:r>
              <w:t>colonial</w:t>
            </w:r>
          </w:p>
          <w:p w14:paraId="404FF90B" w14:textId="77777777" w:rsidR="007A3D07" w:rsidRPr="00CD73F2" w:rsidRDefault="007A3D07" w:rsidP="007A3D07">
            <w:pPr>
              <w:pStyle w:val="endash"/>
              <w:keepNext/>
              <w:ind w:left="568" w:hanging="284"/>
            </w:pPr>
            <w:r w:rsidRPr="00CD73F2">
              <w:t>impressionist</w:t>
            </w:r>
          </w:p>
        </w:tc>
      </w:tr>
      <w:tr w:rsidR="007A3D07" w14:paraId="01616AF4" w14:textId="77777777" w:rsidTr="007A3D07">
        <w:tc>
          <w:tcPr>
            <w:tcW w:w="9242" w:type="dxa"/>
            <w:gridSpan w:val="5"/>
          </w:tcPr>
          <w:p w14:paraId="67F01BA5" w14:textId="77777777" w:rsidR="007A3D07" w:rsidRDefault="007A3D07" w:rsidP="007A3D07">
            <w:pPr>
              <w:pStyle w:val="spacer"/>
            </w:pPr>
          </w:p>
        </w:tc>
      </w:tr>
      <w:tr w:rsidR="007A3D07" w14:paraId="3FA7992F" w14:textId="77777777" w:rsidTr="007A3D07">
        <w:tc>
          <w:tcPr>
            <w:tcW w:w="3369" w:type="dxa"/>
            <w:gridSpan w:val="2"/>
          </w:tcPr>
          <w:p w14:paraId="1150B63C" w14:textId="77777777" w:rsidR="007A3D07" w:rsidRPr="00CD73F2" w:rsidRDefault="007A3D07" w:rsidP="007A3D07">
            <w:pPr>
              <w:pStyle w:val="unittext"/>
            </w:pPr>
            <w:r w:rsidRPr="00AE216F">
              <w:rPr>
                <w:b/>
                <w:i/>
              </w:rPr>
              <w:t>Artist’s work</w:t>
            </w:r>
            <w:r>
              <w:t xml:space="preserve"> </w:t>
            </w:r>
            <w:r w:rsidRPr="00AE216F">
              <w:t>may include:</w:t>
            </w:r>
          </w:p>
        </w:tc>
        <w:tc>
          <w:tcPr>
            <w:tcW w:w="5873" w:type="dxa"/>
            <w:gridSpan w:val="3"/>
          </w:tcPr>
          <w:p w14:paraId="606BD9FD" w14:textId="77777777" w:rsidR="007A3D07" w:rsidRPr="00CD73F2" w:rsidRDefault="007A3D07" w:rsidP="007A3D07">
            <w:pPr>
              <w:pStyle w:val="bullet"/>
              <w:numPr>
                <w:ilvl w:val="0"/>
                <w:numId w:val="13"/>
              </w:numPr>
              <w:ind w:left="284" w:hanging="284"/>
            </w:pPr>
            <w:r w:rsidRPr="00CD73F2">
              <w:t>location and time work was created</w:t>
            </w:r>
          </w:p>
          <w:p w14:paraId="24969B1D" w14:textId="77777777" w:rsidR="007A3D07" w:rsidRPr="00CD73F2" w:rsidRDefault="007A3D07" w:rsidP="007A3D07">
            <w:pPr>
              <w:pStyle w:val="bullet"/>
              <w:numPr>
                <w:ilvl w:val="0"/>
                <w:numId w:val="13"/>
              </w:numPr>
              <w:ind w:left="284" w:hanging="284"/>
            </w:pPr>
            <w:r w:rsidRPr="00CD73F2">
              <w:t>main techniques</w:t>
            </w:r>
          </w:p>
          <w:p w14:paraId="40C95B63" w14:textId="77777777" w:rsidR="007A3D07" w:rsidRPr="00CD73F2" w:rsidRDefault="007A3D07" w:rsidP="007A3D07">
            <w:pPr>
              <w:pStyle w:val="bullet"/>
              <w:numPr>
                <w:ilvl w:val="0"/>
                <w:numId w:val="13"/>
              </w:numPr>
              <w:ind w:left="284" w:hanging="284"/>
            </w:pPr>
            <w:r w:rsidRPr="00CD73F2">
              <w:t>influences</w:t>
            </w:r>
          </w:p>
          <w:p w14:paraId="07C3B31E" w14:textId="77777777" w:rsidR="007A3D07" w:rsidRPr="00CD73F2" w:rsidRDefault="007A3D07" w:rsidP="007A3D07">
            <w:pPr>
              <w:pStyle w:val="bullet"/>
              <w:numPr>
                <w:ilvl w:val="0"/>
                <w:numId w:val="13"/>
              </w:numPr>
              <w:ind w:left="284" w:hanging="284"/>
            </w:pPr>
            <w:r w:rsidRPr="00CD73F2">
              <w:t xml:space="preserve">themes and intentions </w:t>
            </w:r>
          </w:p>
          <w:p w14:paraId="79BB4AAE" w14:textId="77777777" w:rsidR="007A3D07" w:rsidRPr="00CD73F2" w:rsidRDefault="007A3D07" w:rsidP="007A3D07">
            <w:pPr>
              <w:pStyle w:val="bullet"/>
              <w:numPr>
                <w:ilvl w:val="0"/>
                <w:numId w:val="13"/>
              </w:numPr>
              <w:ind w:left="284" w:hanging="284"/>
            </w:pPr>
            <w:r w:rsidRPr="00CD73F2">
              <w:t>colour and materials used</w:t>
            </w:r>
          </w:p>
          <w:p w14:paraId="212CEBAD" w14:textId="77777777" w:rsidR="007A3D07" w:rsidRPr="00CD73F2" w:rsidRDefault="007A3D07" w:rsidP="007A3D07">
            <w:pPr>
              <w:pStyle w:val="bullet"/>
              <w:numPr>
                <w:ilvl w:val="0"/>
                <w:numId w:val="13"/>
              </w:numPr>
              <w:ind w:left="284" w:hanging="284"/>
            </w:pPr>
            <w:r w:rsidRPr="00CD73F2">
              <w:t>size and nature of the work</w:t>
            </w:r>
          </w:p>
          <w:p w14:paraId="535A0611" w14:textId="77777777" w:rsidR="007A3D07" w:rsidRPr="00CD73F2" w:rsidRDefault="007A3D07" w:rsidP="007A3D07">
            <w:pPr>
              <w:pStyle w:val="bullet"/>
              <w:numPr>
                <w:ilvl w:val="0"/>
                <w:numId w:val="13"/>
              </w:numPr>
              <w:ind w:left="284" w:hanging="284"/>
            </w:pPr>
            <w:r w:rsidRPr="00CD73F2">
              <w:t>relevant personal attributes</w:t>
            </w:r>
          </w:p>
        </w:tc>
      </w:tr>
      <w:tr w:rsidR="007A3D07" w14:paraId="44A54278" w14:textId="77777777" w:rsidTr="007A3D07">
        <w:tc>
          <w:tcPr>
            <w:tcW w:w="9242" w:type="dxa"/>
            <w:gridSpan w:val="5"/>
          </w:tcPr>
          <w:p w14:paraId="1BAC8634" w14:textId="77777777" w:rsidR="007A3D07" w:rsidRDefault="007A3D07" w:rsidP="007A3D07">
            <w:pPr>
              <w:pStyle w:val="spacer"/>
            </w:pPr>
          </w:p>
        </w:tc>
      </w:tr>
      <w:tr w:rsidR="007A3D07" w14:paraId="0CCAEB38" w14:textId="77777777" w:rsidTr="007A3D07">
        <w:tc>
          <w:tcPr>
            <w:tcW w:w="3369" w:type="dxa"/>
            <w:gridSpan w:val="2"/>
          </w:tcPr>
          <w:p w14:paraId="12F3DDAC" w14:textId="77777777" w:rsidR="007A3D07" w:rsidRPr="00CD73F2" w:rsidRDefault="007A3D07" w:rsidP="007A3D07">
            <w:pPr>
              <w:pStyle w:val="unittext"/>
            </w:pPr>
            <w:r w:rsidRPr="00CD73F2">
              <w:t>‘</w:t>
            </w:r>
            <w:r w:rsidRPr="00AE216F">
              <w:rPr>
                <w:b/>
                <w:i/>
              </w:rPr>
              <w:t>Australian’ Englishes</w:t>
            </w:r>
            <w:r>
              <w:t xml:space="preserve"> </w:t>
            </w:r>
            <w:r w:rsidRPr="00AE216F">
              <w:t>may include:</w:t>
            </w:r>
          </w:p>
        </w:tc>
        <w:tc>
          <w:tcPr>
            <w:tcW w:w="5873" w:type="dxa"/>
            <w:gridSpan w:val="3"/>
          </w:tcPr>
          <w:p w14:paraId="308BCE6D" w14:textId="77777777" w:rsidR="007A3D07" w:rsidRPr="00CD73F2" w:rsidRDefault="007A3D07" w:rsidP="007A3D07">
            <w:pPr>
              <w:pStyle w:val="bullet"/>
              <w:numPr>
                <w:ilvl w:val="0"/>
                <w:numId w:val="13"/>
              </w:numPr>
              <w:ind w:left="284" w:hanging="284"/>
            </w:pPr>
            <w:r w:rsidRPr="00CD73F2">
              <w:t>Standard Australian English</w:t>
            </w:r>
          </w:p>
          <w:p w14:paraId="7E7AF540" w14:textId="77777777" w:rsidR="007A3D07" w:rsidRPr="00CD73F2" w:rsidRDefault="007A3D07" w:rsidP="007A3D07">
            <w:pPr>
              <w:pStyle w:val="bullet"/>
              <w:numPr>
                <w:ilvl w:val="0"/>
                <w:numId w:val="13"/>
              </w:numPr>
              <w:ind w:left="284" w:hanging="284"/>
            </w:pPr>
            <w:r w:rsidRPr="00CD73F2">
              <w:t>slang / colloquialisms</w:t>
            </w:r>
          </w:p>
          <w:p w14:paraId="4E1F874B" w14:textId="77777777" w:rsidR="007A3D07" w:rsidRPr="00CD73F2" w:rsidRDefault="007A3D07" w:rsidP="007A3D07">
            <w:pPr>
              <w:pStyle w:val="bullet"/>
              <w:numPr>
                <w:ilvl w:val="0"/>
                <w:numId w:val="13"/>
              </w:numPr>
              <w:ind w:left="284" w:hanging="284"/>
            </w:pPr>
            <w:r w:rsidRPr="00CD73F2">
              <w:t>indigenous Australian languages</w:t>
            </w:r>
          </w:p>
          <w:p w14:paraId="2A962994" w14:textId="77777777" w:rsidR="007A3D07" w:rsidRPr="00CD73F2" w:rsidRDefault="007A3D07" w:rsidP="007A3D07">
            <w:pPr>
              <w:pStyle w:val="bullet"/>
              <w:numPr>
                <w:ilvl w:val="0"/>
                <w:numId w:val="13"/>
              </w:numPr>
              <w:ind w:left="284" w:hanging="284"/>
            </w:pPr>
            <w:r w:rsidRPr="00CD73F2">
              <w:t>regional differences</w:t>
            </w:r>
          </w:p>
          <w:p w14:paraId="5DC5EABB" w14:textId="77777777" w:rsidR="007A3D07" w:rsidRPr="00CD73F2" w:rsidRDefault="007A3D07" w:rsidP="007A3D07">
            <w:pPr>
              <w:pStyle w:val="bullet"/>
              <w:numPr>
                <w:ilvl w:val="0"/>
                <w:numId w:val="13"/>
              </w:numPr>
              <w:ind w:left="284" w:hanging="284"/>
            </w:pPr>
            <w:r w:rsidRPr="00CD73F2">
              <w:t>vocabulary items (compared with US or British English)</w:t>
            </w:r>
          </w:p>
        </w:tc>
      </w:tr>
      <w:tr w:rsidR="007A3D07" w14:paraId="41311D8F" w14:textId="77777777" w:rsidTr="007A3D07">
        <w:tc>
          <w:tcPr>
            <w:tcW w:w="9242" w:type="dxa"/>
            <w:gridSpan w:val="5"/>
          </w:tcPr>
          <w:p w14:paraId="5FAE6A4E" w14:textId="77777777" w:rsidR="007A3D07" w:rsidRDefault="007A3D07" w:rsidP="007A3D07">
            <w:pPr>
              <w:pStyle w:val="spacer"/>
            </w:pPr>
          </w:p>
        </w:tc>
      </w:tr>
      <w:tr w:rsidR="007A3D07" w14:paraId="6F8B799A" w14:textId="77777777" w:rsidTr="007A3D07">
        <w:tc>
          <w:tcPr>
            <w:tcW w:w="3369" w:type="dxa"/>
            <w:gridSpan w:val="2"/>
          </w:tcPr>
          <w:p w14:paraId="1447CE05" w14:textId="77777777" w:rsidR="007A3D07" w:rsidRPr="00CD73F2" w:rsidRDefault="007A3D07" w:rsidP="007A3D07">
            <w:pPr>
              <w:pStyle w:val="unittext"/>
            </w:pPr>
            <w:r>
              <w:rPr>
                <w:b/>
                <w:i/>
              </w:rPr>
              <w:t>I</w:t>
            </w:r>
            <w:r w:rsidRPr="00AE216F">
              <w:rPr>
                <w:b/>
                <w:i/>
              </w:rPr>
              <w:t>cons</w:t>
            </w:r>
            <w:r>
              <w:t xml:space="preserve"> </w:t>
            </w:r>
            <w:r w:rsidRPr="00AE216F">
              <w:t>may include:</w:t>
            </w:r>
          </w:p>
        </w:tc>
        <w:tc>
          <w:tcPr>
            <w:tcW w:w="5873" w:type="dxa"/>
            <w:gridSpan w:val="3"/>
          </w:tcPr>
          <w:p w14:paraId="21B74BD8" w14:textId="77777777" w:rsidR="007A3D07" w:rsidRPr="00CD73F2" w:rsidRDefault="007A3D07" w:rsidP="007A3D07">
            <w:pPr>
              <w:pStyle w:val="bullet"/>
              <w:numPr>
                <w:ilvl w:val="0"/>
                <w:numId w:val="13"/>
              </w:numPr>
              <w:ind w:left="284" w:hanging="284"/>
            </w:pPr>
            <w:r w:rsidRPr="00CD73F2">
              <w:t>people</w:t>
            </w:r>
            <w:r>
              <w:t>, for example sports people, scientists</w:t>
            </w:r>
          </w:p>
          <w:p w14:paraId="0FE54F86" w14:textId="77777777" w:rsidR="007A3D07" w:rsidRPr="00CD73F2" w:rsidRDefault="007A3D07" w:rsidP="007A3D07">
            <w:pPr>
              <w:pStyle w:val="bullet"/>
              <w:numPr>
                <w:ilvl w:val="0"/>
                <w:numId w:val="13"/>
              </w:numPr>
              <w:ind w:left="284" w:hanging="284"/>
            </w:pPr>
            <w:r w:rsidRPr="00CD73F2">
              <w:t>objects</w:t>
            </w:r>
          </w:p>
          <w:p w14:paraId="6B28880A" w14:textId="77777777" w:rsidR="007A3D07" w:rsidRPr="00CD73F2" w:rsidRDefault="007A3D07" w:rsidP="007A3D07">
            <w:pPr>
              <w:pStyle w:val="bullet"/>
              <w:numPr>
                <w:ilvl w:val="0"/>
                <w:numId w:val="13"/>
              </w:numPr>
              <w:ind w:left="284" w:hanging="284"/>
            </w:pPr>
            <w:r w:rsidRPr="00CD73F2">
              <w:t>buildings</w:t>
            </w:r>
          </w:p>
          <w:p w14:paraId="0CF7E8F6" w14:textId="77777777" w:rsidR="007A3D07" w:rsidRPr="00CD73F2" w:rsidRDefault="007A3D07" w:rsidP="007A3D07">
            <w:pPr>
              <w:pStyle w:val="bullet"/>
              <w:numPr>
                <w:ilvl w:val="0"/>
                <w:numId w:val="13"/>
              </w:numPr>
              <w:ind w:left="284" w:hanging="284"/>
            </w:pPr>
            <w:r w:rsidRPr="00CD73F2">
              <w:t>songs</w:t>
            </w:r>
          </w:p>
          <w:p w14:paraId="1DB0ECA0" w14:textId="77777777" w:rsidR="007A3D07" w:rsidRPr="00CD73F2" w:rsidRDefault="007A3D07" w:rsidP="007A3D07">
            <w:pPr>
              <w:pStyle w:val="bullet"/>
              <w:numPr>
                <w:ilvl w:val="0"/>
                <w:numId w:val="13"/>
              </w:numPr>
              <w:ind w:left="284" w:hanging="284"/>
            </w:pPr>
            <w:r w:rsidRPr="00CD73F2">
              <w:t>pictures / paintings</w:t>
            </w:r>
          </w:p>
          <w:p w14:paraId="27728600" w14:textId="77777777" w:rsidR="007A3D07" w:rsidRPr="00CD73F2" w:rsidRDefault="007A3D07" w:rsidP="007A3D07">
            <w:pPr>
              <w:pStyle w:val="bullet"/>
              <w:numPr>
                <w:ilvl w:val="0"/>
                <w:numId w:val="13"/>
              </w:numPr>
              <w:ind w:left="284" w:hanging="284"/>
            </w:pPr>
            <w:r w:rsidRPr="00CD73F2">
              <w:t>food</w:t>
            </w:r>
          </w:p>
        </w:tc>
      </w:tr>
      <w:tr w:rsidR="007A3D07" w14:paraId="1D985447" w14:textId="77777777" w:rsidTr="007A3D07">
        <w:tc>
          <w:tcPr>
            <w:tcW w:w="3369" w:type="dxa"/>
            <w:gridSpan w:val="2"/>
          </w:tcPr>
          <w:p w14:paraId="54C4ED59" w14:textId="77777777" w:rsidR="007A3D07" w:rsidRPr="00AE216F" w:rsidRDefault="007A3D07" w:rsidP="007A3D07">
            <w:pPr>
              <w:pStyle w:val="spacer"/>
            </w:pPr>
          </w:p>
        </w:tc>
        <w:tc>
          <w:tcPr>
            <w:tcW w:w="5873" w:type="dxa"/>
            <w:gridSpan w:val="3"/>
          </w:tcPr>
          <w:p w14:paraId="21D25875" w14:textId="77777777" w:rsidR="007A3D07" w:rsidRPr="00CD73F2" w:rsidRDefault="007A3D07" w:rsidP="007A3D07">
            <w:pPr>
              <w:pStyle w:val="spacer"/>
            </w:pPr>
          </w:p>
        </w:tc>
      </w:tr>
      <w:tr w:rsidR="007A3D07" w14:paraId="7D350D33" w14:textId="77777777" w:rsidTr="007A3D07">
        <w:tc>
          <w:tcPr>
            <w:tcW w:w="3369" w:type="dxa"/>
            <w:gridSpan w:val="2"/>
          </w:tcPr>
          <w:p w14:paraId="77E5DE1D" w14:textId="77777777" w:rsidR="007A3D07" w:rsidRPr="00CD73F2" w:rsidRDefault="007A3D07" w:rsidP="007A3D07">
            <w:pPr>
              <w:pStyle w:val="unittext"/>
            </w:pPr>
            <w:r w:rsidRPr="00AE216F">
              <w:rPr>
                <w:b/>
                <w:i/>
              </w:rPr>
              <w:t>Key elements</w:t>
            </w:r>
            <w:r>
              <w:t xml:space="preserve"> may include:</w:t>
            </w:r>
          </w:p>
        </w:tc>
        <w:tc>
          <w:tcPr>
            <w:tcW w:w="5873" w:type="dxa"/>
            <w:gridSpan w:val="3"/>
          </w:tcPr>
          <w:p w14:paraId="4886F2D3" w14:textId="77777777" w:rsidR="007A3D07" w:rsidRPr="00CD73F2" w:rsidRDefault="007A3D07" w:rsidP="007A3D07">
            <w:pPr>
              <w:pStyle w:val="bullet"/>
              <w:numPr>
                <w:ilvl w:val="0"/>
                <w:numId w:val="13"/>
              </w:numPr>
              <w:ind w:left="284" w:hanging="284"/>
            </w:pPr>
            <w:r w:rsidRPr="00CD73F2">
              <w:t>music, dance and song</w:t>
            </w:r>
          </w:p>
          <w:p w14:paraId="7C1E5EE4" w14:textId="77777777" w:rsidR="007A3D07" w:rsidRPr="00CD73F2" w:rsidRDefault="007A3D07" w:rsidP="007A3D07">
            <w:pPr>
              <w:pStyle w:val="bullet"/>
              <w:numPr>
                <w:ilvl w:val="0"/>
                <w:numId w:val="13"/>
              </w:numPr>
              <w:ind w:left="284" w:hanging="284"/>
            </w:pPr>
            <w:r w:rsidRPr="00CD73F2">
              <w:t>religious practices</w:t>
            </w:r>
          </w:p>
          <w:p w14:paraId="342B53A7" w14:textId="77777777" w:rsidR="007A3D07" w:rsidRPr="00CD73F2" w:rsidRDefault="007A3D07" w:rsidP="007A3D07">
            <w:pPr>
              <w:pStyle w:val="bullet"/>
              <w:numPr>
                <w:ilvl w:val="0"/>
                <w:numId w:val="13"/>
              </w:numPr>
              <w:ind w:left="284" w:hanging="284"/>
            </w:pPr>
            <w:r w:rsidRPr="00CD73F2">
              <w:t>sport</w:t>
            </w:r>
          </w:p>
        </w:tc>
      </w:tr>
      <w:tr w:rsidR="007A3D07" w14:paraId="78E7805D" w14:textId="77777777" w:rsidTr="007A3D07">
        <w:tc>
          <w:tcPr>
            <w:tcW w:w="3369" w:type="dxa"/>
            <w:gridSpan w:val="2"/>
          </w:tcPr>
          <w:p w14:paraId="77484E11" w14:textId="77777777" w:rsidR="007A3D07" w:rsidRPr="00CD73F2" w:rsidRDefault="007A3D07" w:rsidP="007A3D07">
            <w:pPr>
              <w:pStyle w:val="spacer"/>
            </w:pPr>
          </w:p>
        </w:tc>
        <w:tc>
          <w:tcPr>
            <w:tcW w:w="5873" w:type="dxa"/>
            <w:gridSpan w:val="3"/>
          </w:tcPr>
          <w:p w14:paraId="2BE7DBC9" w14:textId="77777777" w:rsidR="007A3D07" w:rsidRPr="00EB06A5" w:rsidRDefault="007A3D07" w:rsidP="007A3D07">
            <w:pPr>
              <w:pStyle w:val="spacer"/>
            </w:pPr>
          </w:p>
        </w:tc>
      </w:tr>
      <w:tr w:rsidR="007A3D07" w14:paraId="4C3C7030" w14:textId="77777777" w:rsidTr="007A3D07">
        <w:tc>
          <w:tcPr>
            <w:tcW w:w="3369" w:type="dxa"/>
            <w:gridSpan w:val="2"/>
          </w:tcPr>
          <w:p w14:paraId="64346186" w14:textId="77777777" w:rsidR="007A3D07" w:rsidRPr="00CD73F2" w:rsidRDefault="007A3D07" w:rsidP="007A3D07">
            <w:pPr>
              <w:pStyle w:val="unittext"/>
              <w:rPr>
                <w:b/>
                <w:i/>
              </w:rPr>
            </w:pPr>
            <w:r w:rsidRPr="00CD73F2">
              <w:rPr>
                <w:b/>
                <w:i/>
              </w:rPr>
              <w:t>Key characteristics</w:t>
            </w:r>
            <w:r>
              <w:rPr>
                <w:b/>
                <w:i/>
              </w:rPr>
              <w:t xml:space="preserve"> </w:t>
            </w:r>
            <w:r w:rsidRPr="00AE216F">
              <w:t>may include:</w:t>
            </w:r>
          </w:p>
        </w:tc>
        <w:tc>
          <w:tcPr>
            <w:tcW w:w="5873" w:type="dxa"/>
            <w:gridSpan w:val="3"/>
          </w:tcPr>
          <w:p w14:paraId="488E47B1" w14:textId="77777777" w:rsidR="007A3D07" w:rsidRPr="00EB06A5" w:rsidRDefault="007A3D07" w:rsidP="007A3D07">
            <w:pPr>
              <w:pStyle w:val="bullet"/>
              <w:numPr>
                <w:ilvl w:val="0"/>
                <w:numId w:val="13"/>
              </w:numPr>
              <w:ind w:left="284" w:hanging="284"/>
            </w:pPr>
            <w:r w:rsidRPr="00EB06A5">
              <w:t>visual – colour / size / shape / material</w:t>
            </w:r>
          </w:p>
          <w:p w14:paraId="15612E5D" w14:textId="77777777" w:rsidR="007A3D07" w:rsidRPr="00CD73F2" w:rsidRDefault="007A3D07" w:rsidP="007A3D07">
            <w:pPr>
              <w:pStyle w:val="bullet"/>
              <w:numPr>
                <w:ilvl w:val="0"/>
                <w:numId w:val="13"/>
              </w:numPr>
              <w:ind w:left="284" w:hanging="284"/>
            </w:pPr>
            <w:r w:rsidRPr="00EB06A5">
              <w:t>performance – participants / costumes / where performed</w:t>
            </w:r>
          </w:p>
        </w:tc>
      </w:tr>
      <w:tr w:rsidR="007A3D07" w14:paraId="7744AC05" w14:textId="77777777" w:rsidTr="007A3D07">
        <w:tc>
          <w:tcPr>
            <w:tcW w:w="9242" w:type="dxa"/>
            <w:gridSpan w:val="5"/>
          </w:tcPr>
          <w:p w14:paraId="45A8C970" w14:textId="77777777" w:rsidR="007A3D07" w:rsidRDefault="007A3D07" w:rsidP="007A3D07">
            <w:pPr>
              <w:pStyle w:val="spacer"/>
            </w:pPr>
          </w:p>
        </w:tc>
      </w:tr>
      <w:tr w:rsidR="007A3D07" w14:paraId="7B938524" w14:textId="77777777" w:rsidTr="007A3D07">
        <w:tc>
          <w:tcPr>
            <w:tcW w:w="9242" w:type="dxa"/>
            <w:gridSpan w:val="5"/>
          </w:tcPr>
          <w:p w14:paraId="20882FF5" w14:textId="77777777" w:rsidR="007A3D07" w:rsidRDefault="007A3D07" w:rsidP="007A3D07">
            <w:pPr>
              <w:pStyle w:val="Heading21"/>
            </w:pPr>
            <w:r>
              <w:t>Evidence Guide</w:t>
            </w:r>
          </w:p>
          <w:p w14:paraId="23A49276" w14:textId="77777777" w:rsidR="007A3D07" w:rsidRDefault="007A3D07" w:rsidP="007A3D07">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196D6756" w14:textId="77777777" w:rsidTr="007A3D07">
        <w:tc>
          <w:tcPr>
            <w:tcW w:w="3369" w:type="dxa"/>
            <w:gridSpan w:val="2"/>
          </w:tcPr>
          <w:p w14:paraId="6567B2D5" w14:textId="77777777" w:rsidR="007A3D07" w:rsidRPr="005979AA" w:rsidRDefault="007A3D07" w:rsidP="007A3D07">
            <w:pPr>
              <w:pStyle w:val="EG"/>
            </w:pPr>
            <w:r w:rsidRPr="005979AA">
              <w:t>Critical aspects for assessment and evidence required to demonstrate competency in this unit</w:t>
            </w:r>
          </w:p>
        </w:tc>
        <w:tc>
          <w:tcPr>
            <w:tcW w:w="5873" w:type="dxa"/>
            <w:gridSpan w:val="3"/>
          </w:tcPr>
          <w:p w14:paraId="56447FDA" w14:textId="77777777" w:rsidR="007A3D07" w:rsidRDefault="007A3D07" w:rsidP="007A3D07">
            <w:pPr>
              <w:pStyle w:val="unittext"/>
            </w:pPr>
            <w:r w:rsidRPr="003B087B">
              <w:t>Assessment</w:t>
            </w:r>
            <w:r>
              <w:t xml:space="preserve"> must confirm the ability to:</w:t>
            </w:r>
          </w:p>
          <w:p w14:paraId="1CE9AC4F" w14:textId="77777777" w:rsidR="007A3D07" w:rsidRPr="00CD73F2" w:rsidRDefault="007A3D07" w:rsidP="007A3D07">
            <w:pPr>
              <w:pStyle w:val="bullet"/>
              <w:numPr>
                <w:ilvl w:val="0"/>
                <w:numId w:val="13"/>
              </w:numPr>
              <w:ind w:left="284" w:hanging="284"/>
            </w:pPr>
            <w:r>
              <w:t>locate and</w:t>
            </w:r>
            <w:r w:rsidRPr="00CD73F2">
              <w:t xml:space="preserve"> interpret information on visual arts</w:t>
            </w:r>
            <w:r>
              <w:t xml:space="preserve"> and Australian cultural identity</w:t>
            </w:r>
          </w:p>
          <w:p w14:paraId="4B840B92" w14:textId="77777777" w:rsidR="007A3D07" w:rsidRPr="00CD73F2" w:rsidRDefault="007A3D07" w:rsidP="007A3D07">
            <w:pPr>
              <w:pStyle w:val="bullet"/>
              <w:numPr>
                <w:ilvl w:val="0"/>
                <w:numId w:val="13"/>
              </w:numPr>
              <w:ind w:left="284" w:hanging="284"/>
            </w:pPr>
            <w:r w:rsidRPr="00CD73F2">
              <w:t>respond to local art and culture</w:t>
            </w:r>
          </w:p>
          <w:p w14:paraId="23BCB4B6" w14:textId="77777777" w:rsidR="007A3D07" w:rsidRDefault="007A3D07" w:rsidP="007A3D07">
            <w:pPr>
              <w:pStyle w:val="bullet"/>
              <w:numPr>
                <w:ilvl w:val="0"/>
                <w:numId w:val="13"/>
              </w:numPr>
              <w:ind w:left="284" w:hanging="284"/>
            </w:pPr>
            <w:r w:rsidRPr="00CD73F2">
              <w:t>interpret</w:t>
            </w:r>
            <w:r>
              <w:t xml:space="preserve"> and respond to Australian film</w:t>
            </w:r>
          </w:p>
        </w:tc>
      </w:tr>
      <w:tr w:rsidR="007A3D07" w14:paraId="56F60701" w14:textId="77777777" w:rsidTr="007A3D07">
        <w:tc>
          <w:tcPr>
            <w:tcW w:w="9242" w:type="dxa"/>
            <w:gridSpan w:val="5"/>
          </w:tcPr>
          <w:p w14:paraId="15221115" w14:textId="77777777" w:rsidR="007A3D07" w:rsidRDefault="007A3D07" w:rsidP="007A3D07">
            <w:pPr>
              <w:pStyle w:val="spacer"/>
            </w:pPr>
          </w:p>
        </w:tc>
      </w:tr>
      <w:tr w:rsidR="007A3D07" w14:paraId="71C092E0" w14:textId="77777777" w:rsidTr="007A3D07">
        <w:tc>
          <w:tcPr>
            <w:tcW w:w="3369" w:type="dxa"/>
            <w:gridSpan w:val="2"/>
          </w:tcPr>
          <w:p w14:paraId="377789EE" w14:textId="77777777" w:rsidR="007A3D07" w:rsidRPr="005979AA" w:rsidRDefault="007A3D07" w:rsidP="007A3D07">
            <w:pPr>
              <w:pStyle w:val="EG"/>
            </w:pPr>
            <w:r w:rsidRPr="005979AA">
              <w:t>Context of and specific resources for assessment</w:t>
            </w:r>
          </w:p>
        </w:tc>
        <w:tc>
          <w:tcPr>
            <w:tcW w:w="5873" w:type="dxa"/>
            <w:gridSpan w:val="3"/>
          </w:tcPr>
          <w:p w14:paraId="7FF33DC2" w14:textId="77777777" w:rsidR="007A3D07" w:rsidRDefault="007A3D07" w:rsidP="007A3D07">
            <w:pPr>
              <w:pStyle w:val="unittext"/>
            </w:pPr>
            <w:r>
              <w:t>Assessment must ensure access to:</w:t>
            </w:r>
          </w:p>
          <w:p w14:paraId="31953490" w14:textId="77777777" w:rsidR="007A3D07" w:rsidRPr="00EF2CDD" w:rsidRDefault="007A3D07" w:rsidP="007A3D07">
            <w:pPr>
              <w:pStyle w:val="bullet"/>
              <w:numPr>
                <w:ilvl w:val="0"/>
                <w:numId w:val="13"/>
              </w:numPr>
              <w:ind w:left="284" w:hanging="284"/>
            </w:pPr>
            <w:r>
              <w:t>access to sources of information about Australian art and culture</w:t>
            </w:r>
          </w:p>
          <w:p w14:paraId="440E402B" w14:textId="77777777" w:rsidR="007A3D07" w:rsidRPr="00EF2CDD" w:rsidRDefault="007A3D07" w:rsidP="007A3D07">
            <w:pPr>
              <w:pStyle w:val="bullet"/>
              <w:numPr>
                <w:ilvl w:val="0"/>
                <w:numId w:val="13"/>
              </w:numPr>
              <w:ind w:left="284" w:hanging="284"/>
            </w:pPr>
            <w:r w:rsidRPr="00EF2CDD">
              <w:t>computer hardware/software and internet access as appropriate</w:t>
            </w:r>
          </w:p>
        </w:tc>
      </w:tr>
      <w:tr w:rsidR="007A3D07" w14:paraId="4D3D1DC6" w14:textId="77777777" w:rsidTr="007A3D07">
        <w:tc>
          <w:tcPr>
            <w:tcW w:w="9242" w:type="dxa"/>
            <w:gridSpan w:val="5"/>
          </w:tcPr>
          <w:p w14:paraId="03CF92BD" w14:textId="77777777" w:rsidR="007A3D07" w:rsidRDefault="007A3D07" w:rsidP="007A3D07">
            <w:pPr>
              <w:pStyle w:val="spacer"/>
            </w:pPr>
          </w:p>
        </w:tc>
      </w:tr>
      <w:tr w:rsidR="007A3D07" w14:paraId="1AD5A7C7" w14:textId="77777777" w:rsidTr="007A3D07">
        <w:tc>
          <w:tcPr>
            <w:tcW w:w="3369" w:type="dxa"/>
            <w:gridSpan w:val="2"/>
          </w:tcPr>
          <w:p w14:paraId="3CAC08DA" w14:textId="77777777" w:rsidR="007A3D07" w:rsidRPr="00622D2D" w:rsidRDefault="007A3D07" w:rsidP="007A3D07">
            <w:pPr>
              <w:pStyle w:val="EG"/>
            </w:pPr>
            <w:r w:rsidRPr="005979AA">
              <w:t>Method(s) of assessment</w:t>
            </w:r>
          </w:p>
        </w:tc>
        <w:tc>
          <w:tcPr>
            <w:tcW w:w="5873" w:type="dxa"/>
            <w:gridSpan w:val="3"/>
          </w:tcPr>
          <w:p w14:paraId="2EDC5775" w14:textId="77777777" w:rsidR="007A3D07" w:rsidRDefault="007A3D07" w:rsidP="007A3D07">
            <w:pPr>
              <w:pStyle w:val="unittext"/>
            </w:pPr>
            <w:r>
              <w:t>The following are suggested assessment methods for this unit:</w:t>
            </w:r>
          </w:p>
          <w:p w14:paraId="5613E930" w14:textId="77777777" w:rsidR="007A3D07" w:rsidRDefault="007A3D07" w:rsidP="007A3D07">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14:paraId="54E5AD6E" w14:textId="77777777" w:rsidR="007A3D07" w:rsidRPr="00553B13" w:rsidRDefault="007A3D07" w:rsidP="007A3D07">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14:paraId="0A3B2A62" w14:textId="77777777" w:rsidR="007A3D07" w:rsidRDefault="007A3D07" w:rsidP="007A3D07">
            <w:pPr>
              <w:pStyle w:val="bullet"/>
              <w:numPr>
                <w:ilvl w:val="0"/>
                <w:numId w:val="13"/>
              </w:numPr>
              <w:ind w:left="284" w:hanging="284"/>
            </w:pPr>
            <w:r>
              <w:t>paper based or e-portfolio of information of examples of Australian art and culture</w:t>
            </w:r>
          </w:p>
        </w:tc>
      </w:tr>
    </w:tbl>
    <w:p w14:paraId="3100E99A" w14:textId="77777777" w:rsidR="007A3D07" w:rsidRDefault="007A3D07" w:rsidP="0089509B">
      <w:pPr>
        <w:pStyle w:val="CodeTOC"/>
        <w:sectPr w:rsidR="007A3D07" w:rsidSect="00DD2FE7">
          <w:headerReference w:type="default" r:id="rId40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A3D07" w14:paraId="440ACBD6" w14:textId="77777777" w:rsidTr="007A3D07">
        <w:tc>
          <w:tcPr>
            <w:tcW w:w="2943" w:type="dxa"/>
          </w:tcPr>
          <w:p w14:paraId="33F1232D" w14:textId="77777777" w:rsidR="007A3D07" w:rsidRPr="00D72D90" w:rsidRDefault="007A3D07" w:rsidP="007A3D07">
            <w:pPr>
              <w:pStyle w:val="temp"/>
            </w:pPr>
            <w:bookmarkStart w:id="337" w:name="_Toc505871713"/>
            <w:r w:rsidRPr="00D72D90">
              <w:t>Unit Code</w:t>
            </w:r>
            <w:bookmarkEnd w:id="337"/>
          </w:p>
        </w:tc>
        <w:tc>
          <w:tcPr>
            <w:tcW w:w="6299" w:type="dxa"/>
            <w:gridSpan w:val="4"/>
          </w:tcPr>
          <w:p w14:paraId="44DF4299" w14:textId="77777777" w:rsidR="007A3D07" w:rsidRPr="003A720A" w:rsidRDefault="007A3D07" w:rsidP="007A3D07">
            <w:pPr>
              <w:pStyle w:val="code"/>
            </w:pPr>
            <w:bookmarkStart w:id="338" w:name="_Toc514234441"/>
            <w:r>
              <w:rPr>
                <w:color w:val="000000"/>
              </w:rPr>
              <w:t>VU22430</w:t>
            </w:r>
            <w:bookmarkEnd w:id="338"/>
          </w:p>
        </w:tc>
      </w:tr>
      <w:tr w:rsidR="007A3D07" w14:paraId="57F2EEE5" w14:textId="77777777" w:rsidTr="007A3D07">
        <w:tc>
          <w:tcPr>
            <w:tcW w:w="2943" w:type="dxa"/>
          </w:tcPr>
          <w:p w14:paraId="6D3AABED" w14:textId="77777777" w:rsidR="007A3D07" w:rsidRPr="00D72D90" w:rsidRDefault="007A3D07" w:rsidP="007A3D07">
            <w:pPr>
              <w:pStyle w:val="temp"/>
            </w:pPr>
            <w:bookmarkStart w:id="339" w:name="_Toc505871715"/>
            <w:r w:rsidRPr="00D72D90">
              <w:t>Unit Title</w:t>
            </w:r>
            <w:bookmarkEnd w:id="339"/>
          </w:p>
        </w:tc>
        <w:tc>
          <w:tcPr>
            <w:tcW w:w="6299" w:type="dxa"/>
            <w:gridSpan w:val="4"/>
          </w:tcPr>
          <w:p w14:paraId="7EE2A578" w14:textId="77777777" w:rsidR="007A3D07" w:rsidRPr="003A720A" w:rsidRDefault="007A3D07" w:rsidP="007A3D07">
            <w:pPr>
              <w:pStyle w:val="code"/>
            </w:pPr>
            <w:bookmarkStart w:id="340" w:name="_Toc507058759"/>
            <w:bookmarkStart w:id="341" w:name="_Toc514234442"/>
            <w:r w:rsidRPr="003A720A">
              <w:t>Investigate continuity of life</w:t>
            </w:r>
            <w:bookmarkEnd w:id="340"/>
            <w:bookmarkEnd w:id="341"/>
          </w:p>
        </w:tc>
      </w:tr>
      <w:tr w:rsidR="007A3D07" w14:paraId="5DAE6B27" w14:textId="77777777" w:rsidTr="007A3D07">
        <w:tc>
          <w:tcPr>
            <w:tcW w:w="2943" w:type="dxa"/>
          </w:tcPr>
          <w:p w14:paraId="1DC39C3D" w14:textId="77777777" w:rsidR="007A3D07" w:rsidRDefault="007A3D07" w:rsidP="007A3D07">
            <w:pPr>
              <w:pStyle w:val="Heading21"/>
            </w:pPr>
            <w:r>
              <w:t>Unit Descriptor</w:t>
            </w:r>
          </w:p>
        </w:tc>
        <w:tc>
          <w:tcPr>
            <w:tcW w:w="6299" w:type="dxa"/>
            <w:gridSpan w:val="4"/>
          </w:tcPr>
          <w:p w14:paraId="744D89DA" w14:textId="77777777" w:rsidR="007A3D07" w:rsidRDefault="007A3D07" w:rsidP="007A3D07">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7A3D07" w14:paraId="65DF994A" w14:textId="77777777" w:rsidTr="007A3D07">
        <w:tc>
          <w:tcPr>
            <w:tcW w:w="2943" w:type="dxa"/>
          </w:tcPr>
          <w:p w14:paraId="075193DC" w14:textId="77777777" w:rsidR="007A3D07" w:rsidRDefault="007A3D07" w:rsidP="007A3D07">
            <w:pPr>
              <w:pStyle w:val="Heading21"/>
            </w:pPr>
            <w:r>
              <w:t>Employability Skills</w:t>
            </w:r>
          </w:p>
        </w:tc>
        <w:tc>
          <w:tcPr>
            <w:tcW w:w="6299" w:type="dxa"/>
            <w:gridSpan w:val="4"/>
          </w:tcPr>
          <w:p w14:paraId="5FA2067B" w14:textId="77777777" w:rsidR="007A3D07" w:rsidRDefault="007A3D07" w:rsidP="007A3D07">
            <w:pPr>
              <w:pStyle w:val="unittext"/>
            </w:pPr>
            <w:r>
              <w:t>This unit contains employability skills.</w:t>
            </w:r>
          </w:p>
        </w:tc>
      </w:tr>
      <w:tr w:rsidR="007A3D07" w14:paraId="5AE69A4D" w14:textId="77777777" w:rsidTr="007A3D07">
        <w:tc>
          <w:tcPr>
            <w:tcW w:w="2943" w:type="dxa"/>
          </w:tcPr>
          <w:p w14:paraId="4E088858" w14:textId="77777777" w:rsidR="007A3D07" w:rsidRDefault="007A3D07" w:rsidP="007A3D07">
            <w:pPr>
              <w:pStyle w:val="Heading21"/>
            </w:pPr>
            <w:r>
              <w:t>Application of the Unit</w:t>
            </w:r>
          </w:p>
        </w:tc>
        <w:tc>
          <w:tcPr>
            <w:tcW w:w="6299" w:type="dxa"/>
            <w:gridSpan w:val="4"/>
          </w:tcPr>
          <w:p w14:paraId="3863775A" w14:textId="77777777" w:rsidR="007A3D07" w:rsidRDefault="007A3D07" w:rsidP="007A3D07">
            <w:pPr>
              <w:pStyle w:val="unittext"/>
            </w:pPr>
            <w:r>
              <w:t xml:space="preserve">This unit applies to learners wishing to </w:t>
            </w:r>
            <w:r w:rsidRPr="00C35135">
              <w:t>improve their educational and vocational participation options in the science field</w:t>
            </w:r>
            <w:r>
              <w:t>.</w:t>
            </w:r>
          </w:p>
        </w:tc>
      </w:tr>
      <w:tr w:rsidR="007A3D07" w14:paraId="228BE0E4" w14:textId="77777777" w:rsidTr="007A3D07">
        <w:tc>
          <w:tcPr>
            <w:tcW w:w="2943" w:type="dxa"/>
          </w:tcPr>
          <w:p w14:paraId="5BBA574F" w14:textId="77777777" w:rsidR="007A3D07" w:rsidRDefault="007A3D07" w:rsidP="007A3D07">
            <w:pPr>
              <w:pStyle w:val="Heading21"/>
            </w:pPr>
            <w:r>
              <w:t>Element</w:t>
            </w:r>
          </w:p>
          <w:p w14:paraId="16B45BA7" w14:textId="77777777" w:rsidR="007A3D07" w:rsidRDefault="007A3D07" w:rsidP="007A3D07">
            <w:pPr>
              <w:pStyle w:val="text"/>
            </w:pPr>
            <w:r w:rsidRPr="005979AA">
              <w:t>Elements describe the essential outcomes of a unit of competency. Elements describe actions or outcomes that are demonstrable and assessable.</w:t>
            </w:r>
          </w:p>
        </w:tc>
        <w:tc>
          <w:tcPr>
            <w:tcW w:w="6299" w:type="dxa"/>
            <w:gridSpan w:val="4"/>
          </w:tcPr>
          <w:p w14:paraId="202CC300" w14:textId="77777777" w:rsidR="007A3D07" w:rsidRDefault="007A3D07" w:rsidP="007A3D07">
            <w:pPr>
              <w:pStyle w:val="Heading21"/>
            </w:pPr>
            <w:r>
              <w:t>Performance Criteria</w:t>
            </w:r>
          </w:p>
          <w:p w14:paraId="7041ACB7" w14:textId="77777777" w:rsidR="007A3D07" w:rsidRDefault="007A3D07" w:rsidP="007A3D07">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A3D07" w14:paraId="643453F8" w14:textId="77777777" w:rsidTr="007A3D07">
        <w:tc>
          <w:tcPr>
            <w:tcW w:w="2943" w:type="dxa"/>
          </w:tcPr>
          <w:p w14:paraId="6B3F60C5" w14:textId="77777777" w:rsidR="007A3D07" w:rsidRDefault="007A3D07" w:rsidP="007A3D07">
            <w:pPr>
              <w:pStyle w:val="spacer"/>
            </w:pPr>
          </w:p>
        </w:tc>
        <w:tc>
          <w:tcPr>
            <w:tcW w:w="6299" w:type="dxa"/>
            <w:gridSpan w:val="4"/>
          </w:tcPr>
          <w:p w14:paraId="79704C84" w14:textId="77777777" w:rsidR="007A3D07" w:rsidRDefault="007A3D07" w:rsidP="007A3D07">
            <w:pPr>
              <w:pStyle w:val="spacer"/>
            </w:pPr>
          </w:p>
        </w:tc>
      </w:tr>
      <w:tr w:rsidR="007A3D07" w14:paraId="47FCC3DB" w14:textId="77777777" w:rsidTr="007A3D07">
        <w:tc>
          <w:tcPr>
            <w:tcW w:w="2943" w:type="dxa"/>
            <w:vMerge w:val="restart"/>
          </w:tcPr>
          <w:p w14:paraId="46864036" w14:textId="77777777" w:rsidR="007A3D07" w:rsidRPr="0084371F" w:rsidRDefault="007A3D07" w:rsidP="007A3D07">
            <w:pPr>
              <w:pStyle w:val="element"/>
              <w:keepNext/>
            </w:pPr>
            <w:r w:rsidRPr="0084371F">
              <w:t>1</w:t>
            </w:r>
            <w:r>
              <w:tab/>
              <w:t>Plan an investigation of the conditions required for life, and the continuity of life</w:t>
            </w:r>
          </w:p>
        </w:tc>
        <w:tc>
          <w:tcPr>
            <w:tcW w:w="570" w:type="dxa"/>
            <w:gridSpan w:val="2"/>
          </w:tcPr>
          <w:p w14:paraId="275A3FC5" w14:textId="77777777" w:rsidR="007A3D07" w:rsidRDefault="007A3D07" w:rsidP="007A3D07">
            <w:pPr>
              <w:pStyle w:val="PC"/>
              <w:keepNext/>
            </w:pPr>
            <w:r>
              <w:t>1.1</w:t>
            </w:r>
          </w:p>
        </w:tc>
        <w:tc>
          <w:tcPr>
            <w:tcW w:w="5729" w:type="dxa"/>
            <w:gridSpan w:val="2"/>
          </w:tcPr>
          <w:p w14:paraId="4C4D2E79" w14:textId="77777777" w:rsidR="007A3D07" w:rsidRDefault="007A3D07" w:rsidP="007A3D07">
            <w:pPr>
              <w:pStyle w:val="PC"/>
              <w:keepNext/>
            </w:pPr>
            <w:r>
              <w:t xml:space="preserve">Select a </w:t>
            </w:r>
            <w:r>
              <w:rPr>
                <w:b/>
                <w:i/>
              </w:rPr>
              <w:t>condition</w:t>
            </w:r>
            <w:r>
              <w:t xml:space="preserve"> required to allow living things to survive and diversify for </w:t>
            </w:r>
            <w:r>
              <w:rPr>
                <w:b/>
                <w:i/>
              </w:rPr>
              <w:t>investigation</w:t>
            </w:r>
          </w:p>
        </w:tc>
      </w:tr>
      <w:tr w:rsidR="007A3D07" w14:paraId="0E154A2D" w14:textId="77777777" w:rsidTr="007A3D07">
        <w:tc>
          <w:tcPr>
            <w:tcW w:w="2943" w:type="dxa"/>
            <w:vMerge/>
          </w:tcPr>
          <w:p w14:paraId="46F2719D" w14:textId="77777777" w:rsidR="007A3D07" w:rsidRPr="0084371F" w:rsidRDefault="007A3D07" w:rsidP="007A3D07">
            <w:pPr>
              <w:pStyle w:val="element"/>
              <w:keepNext/>
            </w:pPr>
          </w:p>
        </w:tc>
        <w:tc>
          <w:tcPr>
            <w:tcW w:w="570" w:type="dxa"/>
            <w:gridSpan w:val="2"/>
          </w:tcPr>
          <w:p w14:paraId="5DFD71B2" w14:textId="77777777" w:rsidR="007A3D07" w:rsidRDefault="007A3D07" w:rsidP="007A3D07">
            <w:pPr>
              <w:pStyle w:val="PC"/>
              <w:keepNext/>
            </w:pPr>
            <w:r>
              <w:t>1.2</w:t>
            </w:r>
          </w:p>
        </w:tc>
        <w:tc>
          <w:tcPr>
            <w:tcW w:w="5729" w:type="dxa"/>
            <w:gridSpan w:val="2"/>
          </w:tcPr>
          <w:p w14:paraId="5EFF9573" w14:textId="77777777" w:rsidR="007A3D07" w:rsidRDefault="007A3D07" w:rsidP="007A3D07">
            <w:pPr>
              <w:pStyle w:val="PC"/>
              <w:keepNext/>
            </w:pPr>
            <w:r>
              <w:t xml:space="preserve">Select </w:t>
            </w:r>
            <w:r>
              <w:rPr>
                <w:b/>
                <w:i/>
              </w:rPr>
              <w:t>investigation methods</w:t>
            </w:r>
            <w:r>
              <w:t xml:space="preserve"> and confirm with a </w:t>
            </w:r>
            <w:r>
              <w:rPr>
                <w:b/>
                <w:i/>
              </w:rPr>
              <w:t>relevant person</w:t>
            </w:r>
          </w:p>
        </w:tc>
      </w:tr>
      <w:tr w:rsidR="007A3D07" w14:paraId="5D5B0AFF" w14:textId="77777777" w:rsidTr="007A3D07">
        <w:tc>
          <w:tcPr>
            <w:tcW w:w="2943" w:type="dxa"/>
            <w:vMerge/>
          </w:tcPr>
          <w:p w14:paraId="61CB5B51" w14:textId="77777777" w:rsidR="007A3D07" w:rsidRPr="0084371F" w:rsidRDefault="007A3D07" w:rsidP="007A3D07">
            <w:pPr>
              <w:pStyle w:val="element"/>
              <w:keepNext/>
            </w:pPr>
          </w:p>
        </w:tc>
        <w:tc>
          <w:tcPr>
            <w:tcW w:w="570" w:type="dxa"/>
            <w:gridSpan w:val="2"/>
          </w:tcPr>
          <w:p w14:paraId="517B0A64" w14:textId="77777777" w:rsidR="007A3D07" w:rsidRDefault="007A3D07" w:rsidP="007A3D07">
            <w:pPr>
              <w:pStyle w:val="PC"/>
              <w:keepNext/>
            </w:pPr>
            <w:r>
              <w:t>1.3</w:t>
            </w:r>
          </w:p>
        </w:tc>
        <w:tc>
          <w:tcPr>
            <w:tcW w:w="5729" w:type="dxa"/>
            <w:gridSpan w:val="2"/>
          </w:tcPr>
          <w:p w14:paraId="784A819B" w14:textId="77777777" w:rsidR="007A3D07" w:rsidRDefault="007A3D07" w:rsidP="007A3D07">
            <w:pPr>
              <w:pStyle w:val="PC"/>
              <w:keepNext/>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7A3D07" w14:paraId="3183B74C" w14:textId="77777777" w:rsidTr="007A3D07">
        <w:tc>
          <w:tcPr>
            <w:tcW w:w="2943" w:type="dxa"/>
          </w:tcPr>
          <w:p w14:paraId="08C1C3DD" w14:textId="77777777" w:rsidR="007A3D07" w:rsidRDefault="007A3D07" w:rsidP="007A3D07">
            <w:pPr>
              <w:pStyle w:val="spacer"/>
            </w:pPr>
          </w:p>
        </w:tc>
        <w:tc>
          <w:tcPr>
            <w:tcW w:w="6299" w:type="dxa"/>
            <w:gridSpan w:val="4"/>
          </w:tcPr>
          <w:p w14:paraId="0C83A5FE" w14:textId="77777777" w:rsidR="007A3D07" w:rsidRDefault="007A3D07" w:rsidP="007A3D07">
            <w:pPr>
              <w:pStyle w:val="spacer"/>
            </w:pPr>
          </w:p>
        </w:tc>
      </w:tr>
      <w:tr w:rsidR="007A3D07" w14:paraId="63F0B9FE" w14:textId="77777777" w:rsidTr="007A3D07">
        <w:tc>
          <w:tcPr>
            <w:tcW w:w="2943" w:type="dxa"/>
            <w:vMerge w:val="restart"/>
          </w:tcPr>
          <w:p w14:paraId="251BB707" w14:textId="77777777" w:rsidR="007A3D07" w:rsidRDefault="007A3D07" w:rsidP="007A3D07">
            <w:pPr>
              <w:pStyle w:val="element"/>
              <w:keepNext/>
            </w:pPr>
            <w:r>
              <w:t>2</w:t>
            </w:r>
            <w:r>
              <w:tab/>
              <w:t>Examine the condition and its impact</w:t>
            </w:r>
          </w:p>
        </w:tc>
        <w:tc>
          <w:tcPr>
            <w:tcW w:w="585" w:type="dxa"/>
            <w:gridSpan w:val="3"/>
          </w:tcPr>
          <w:p w14:paraId="334947E8" w14:textId="77777777" w:rsidR="007A3D07" w:rsidRDefault="007A3D07" w:rsidP="007A3D07">
            <w:pPr>
              <w:pStyle w:val="PC"/>
              <w:keepNext/>
            </w:pPr>
            <w:r>
              <w:t>2.1</w:t>
            </w:r>
          </w:p>
        </w:tc>
        <w:tc>
          <w:tcPr>
            <w:tcW w:w="5714" w:type="dxa"/>
          </w:tcPr>
          <w:p w14:paraId="1D586A3F" w14:textId="77777777" w:rsidR="007A3D07" w:rsidRDefault="007A3D07" w:rsidP="007A3D07">
            <w:pPr>
              <w:pStyle w:val="PC"/>
              <w:keepNext/>
            </w:pPr>
            <w:r>
              <w:t xml:space="preserve">Investigate the </w:t>
            </w:r>
            <w:r>
              <w:rPr>
                <w:b/>
                <w:i/>
              </w:rPr>
              <w:t>impact</w:t>
            </w:r>
            <w:r>
              <w:rPr>
                <w:i/>
              </w:rPr>
              <w:t xml:space="preserve"> </w:t>
            </w:r>
            <w:r>
              <w:t xml:space="preserve">of the </w:t>
            </w:r>
            <w:r w:rsidRPr="00C174D9">
              <w:t>condition</w:t>
            </w:r>
            <w:r>
              <w:t xml:space="preserve"> on living things </w:t>
            </w:r>
          </w:p>
        </w:tc>
      </w:tr>
      <w:tr w:rsidR="007A3D07" w14:paraId="0577F64E" w14:textId="77777777" w:rsidTr="007A3D07">
        <w:tc>
          <w:tcPr>
            <w:tcW w:w="2943" w:type="dxa"/>
            <w:vMerge/>
          </w:tcPr>
          <w:p w14:paraId="251C2D93" w14:textId="77777777" w:rsidR="007A3D07" w:rsidRDefault="007A3D07" w:rsidP="007A3D07">
            <w:pPr>
              <w:keepNext/>
            </w:pPr>
          </w:p>
        </w:tc>
        <w:tc>
          <w:tcPr>
            <w:tcW w:w="585" w:type="dxa"/>
            <w:gridSpan w:val="3"/>
          </w:tcPr>
          <w:p w14:paraId="450D343F" w14:textId="77777777" w:rsidR="007A3D07" w:rsidRDefault="007A3D07" w:rsidP="007A3D07">
            <w:pPr>
              <w:pStyle w:val="PC"/>
              <w:keepNext/>
            </w:pPr>
            <w:r>
              <w:t>2.2</w:t>
            </w:r>
          </w:p>
        </w:tc>
        <w:tc>
          <w:tcPr>
            <w:tcW w:w="5714" w:type="dxa"/>
          </w:tcPr>
          <w:p w14:paraId="269A388B" w14:textId="77777777" w:rsidR="007A3D07" w:rsidRDefault="007A3D07" w:rsidP="007A3D07">
            <w:pPr>
              <w:pStyle w:val="PC"/>
              <w:keepNext/>
            </w:pPr>
            <w:r>
              <w:t xml:space="preserve">Record the results of the investigation using </w:t>
            </w:r>
            <w:r>
              <w:rPr>
                <w:b/>
                <w:i/>
              </w:rPr>
              <w:t>appropriate scientific terminology</w:t>
            </w:r>
          </w:p>
        </w:tc>
      </w:tr>
      <w:tr w:rsidR="007A3D07" w14:paraId="358F7FE4" w14:textId="77777777" w:rsidTr="007A3D07">
        <w:tc>
          <w:tcPr>
            <w:tcW w:w="2943" w:type="dxa"/>
          </w:tcPr>
          <w:p w14:paraId="6630BE96" w14:textId="77777777" w:rsidR="007A3D07" w:rsidRDefault="007A3D07" w:rsidP="007A3D07">
            <w:pPr>
              <w:pStyle w:val="spacer"/>
            </w:pPr>
          </w:p>
        </w:tc>
        <w:tc>
          <w:tcPr>
            <w:tcW w:w="6299" w:type="dxa"/>
            <w:gridSpan w:val="4"/>
          </w:tcPr>
          <w:p w14:paraId="770C7FCB" w14:textId="77777777" w:rsidR="007A3D07" w:rsidRDefault="007A3D07" w:rsidP="007A3D07">
            <w:pPr>
              <w:pStyle w:val="spacer"/>
            </w:pPr>
          </w:p>
        </w:tc>
      </w:tr>
      <w:tr w:rsidR="007A3D07" w14:paraId="0F3B4F53" w14:textId="77777777" w:rsidTr="007A3D07">
        <w:tc>
          <w:tcPr>
            <w:tcW w:w="2943" w:type="dxa"/>
            <w:vMerge w:val="restart"/>
          </w:tcPr>
          <w:p w14:paraId="5D2A0C18" w14:textId="77777777" w:rsidR="007A3D07" w:rsidRDefault="007A3D07" w:rsidP="007A3D07">
            <w:pPr>
              <w:pStyle w:val="element"/>
              <w:keepNext/>
            </w:pPr>
            <w:r>
              <w:t>3</w:t>
            </w:r>
            <w:r>
              <w:tab/>
              <w:t>Report on the investigation</w:t>
            </w:r>
          </w:p>
        </w:tc>
        <w:tc>
          <w:tcPr>
            <w:tcW w:w="570" w:type="dxa"/>
            <w:gridSpan w:val="2"/>
          </w:tcPr>
          <w:p w14:paraId="311ECC63" w14:textId="77777777" w:rsidR="007A3D07" w:rsidRDefault="007A3D07" w:rsidP="007A3D07">
            <w:pPr>
              <w:pStyle w:val="PC"/>
              <w:keepNext/>
            </w:pPr>
            <w:r>
              <w:t>3.1</w:t>
            </w:r>
          </w:p>
        </w:tc>
        <w:tc>
          <w:tcPr>
            <w:tcW w:w="5729" w:type="dxa"/>
            <w:gridSpan w:val="2"/>
          </w:tcPr>
          <w:p w14:paraId="0593B960" w14:textId="77777777" w:rsidR="007A3D07" w:rsidRDefault="007A3D07" w:rsidP="007A3D07">
            <w:pPr>
              <w:pStyle w:val="PC"/>
              <w:keepNext/>
            </w:pPr>
            <w:r>
              <w:rPr>
                <w:b/>
                <w:i/>
              </w:rPr>
              <w:t xml:space="preserve">Present </w:t>
            </w:r>
            <w:r>
              <w:t>the</w:t>
            </w:r>
            <w:r>
              <w:rPr>
                <w:b/>
              </w:rPr>
              <w:t xml:space="preserve"> </w:t>
            </w:r>
            <w:r w:rsidRPr="0031633E">
              <w:rPr>
                <w:b/>
                <w:i/>
              </w:rPr>
              <w:t>findings</w:t>
            </w:r>
            <w:r>
              <w:rPr>
                <w:b/>
              </w:rPr>
              <w:t xml:space="preserve"> </w:t>
            </w:r>
            <w:r>
              <w:t>of the investigation</w:t>
            </w:r>
          </w:p>
        </w:tc>
      </w:tr>
      <w:tr w:rsidR="007A3D07" w14:paraId="52A05F79" w14:textId="77777777" w:rsidTr="007A3D07">
        <w:tc>
          <w:tcPr>
            <w:tcW w:w="2943" w:type="dxa"/>
            <w:vMerge/>
          </w:tcPr>
          <w:p w14:paraId="715EE683" w14:textId="77777777" w:rsidR="007A3D07" w:rsidRDefault="007A3D07" w:rsidP="007A3D07">
            <w:pPr>
              <w:keepNext/>
            </w:pPr>
          </w:p>
        </w:tc>
        <w:tc>
          <w:tcPr>
            <w:tcW w:w="570" w:type="dxa"/>
            <w:gridSpan w:val="2"/>
          </w:tcPr>
          <w:p w14:paraId="60BE14BE" w14:textId="77777777" w:rsidR="007A3D07" w:rsidRDefault="007A3D07" w:rsidP="007A3D07">
            <w:pPr>
              <w:pStyle w:val="PC"/>
              <w:keepNext/>
            </w:pPr>
            <w:r>
              <w:t>3.2</w:t>
            </w:r>
          </w:p>
        </w:tc>
        <w:tc>
          <w:tcPr>
            <w:tcW w:w="5729" w:type="dxa"/>
            <w:gridSpan w:val="2"/>
          </w:tcPr>
          <w:p w14:paraId="772E9F40" w14:textId="77777777" w:rsidR="007A3D07" w:rsidRDefault="007A3D07" w:rsidP="007A3D07">
            <w:pPr>
              <w:pStyle w:val="PC"/>
              <w:keepNext/>
            </w:pPr>
            <w:r>
              <w:t>Discuss the findings</w:t>
            </w:r>
            <w:r>
              <w:rPr>
                <w:b/>
              </w:rPr>
              <w:t xml:space="preserve"> </w:t>
            </w:r>
            <w:r>
              <w:t>of the investigation using</w:t>
            </w:r>
            <w:r>
              <w:rPr>
                <w:b/>
              </w:rPr>
              <w:t xml:space="preserve"> </w:t>
            </w:r>
            <w:r>
              <w:t>appropriate scientific terminology</w:t>
            </w:r>
          </w:p>
        </w:tc>
      </w:tr>
      <w:tr w:rsidR="007A3D07" w14:paraId="711B7161" w14:textId="77777777" w:rsidTr="007A3D07">
        <w:tc>
          <w:tcPr>
            <w:tcW w:w="2943" w:type="dxa"/>
          </w:tcPr>
          <w:p w14:paraId="6D7B7D4C" w14:textId="77777777" w:rsidR="007A3D07" w:rsidRDefault="007A3D07" w:rsidP="007A3D07">
            <w:pPr>
              <w:pStyle w:val="spacer"/>
            </w:pPr>
          </w:p>
        </w:tc>
        <w:tc>
          <w:tcPr>
            <w:tcW w:w="6299" w:type="dxa"/>
            <w:gridSpan w:val="4"/>
          </w:tcPr>
          <w:p w14:paraId="3582AC5E" w14:textId="77777777" w:rsidR="007A3D07" w:rsidRDefault="007A3D07" w:rsidP="007A3D07">
            <w:pPr>
              <w:pStyle w:val="spacer"/>
            </w:pPr>
          </w:p>
        </w:tc>
      </w:tr>
      <w:tr w:rsidR="007A3D07" w14:paraId="43174DE2" w14:textId="77777777" w:rsidTr="007A3D07">
        <w:tc>
          <w:tcPr>
            <w:tcW w:w="9242" w:type="dxa"/>
            <w:gridSpan w:val="5"/>
          </w:tcPr>
          <w:p w14:paraId="44D99145" w14:textId="77777777" w:rsidR="007A3D07" w:rsidRDefault="007A3D07" w:rsidP="007A3D07">
            <w:pPr>
              <w:pStyle w:val="Heading21"/>
            </w:pPr>
            <w:r>
              <w:t>Required Knowledge and Skills</w:t>
            </w:r>
          </w:p>
          <w:p w14:paraId="69A6E7CB" w14:textId="77777777" w:rsidR="007A3D07" w:rsidRDefault="007A3D07" w:rsidP="007A3D07">
            <w:pPr>
              <w:pStyle w:val="text"/>
            </w:pPr>
            <w:r w:rsidRPr="005979AA">
              <w:t>This describes the essential skills and knowledge and their level required for this unit</w:t>
            </w:r>
            <w:r>
              <w:t>.</w:t>
            </w:r>
          </w:p>
        </w:tc>
      </w:tr>
      <w:tr w:rsidR="007A3D07" w14:paraId="36AB41BC" w14:textId="77777777" w:rsidTr="007A3D07">
        <w:tc>
          <w:tcPr>
            <w:tcW w:w="9242" w:type="dxa"/>
            <w:gridSpan w:val="5"/>
          </w:tcPr>
          <w:p w14:paraId="7013A998" w14:textId="77777777" w:rsidR="007A3D07" w:rsidRDefault="007A3D07" w:rsidP="007A3D07">
            <w:pPr>
              <w:pStyle w:val="unittext"/>
            </w:pPr>
            <w:r>
              <w:t>Required Knowledge:</w:t>
            </w:r>
          </w:p>
          <w:p w14:paraId="3D5E2BE6" w14:textId="77777777" w:rsidR="007A3D07" w:rsidRDefault="007A3D07" w:rsidP="007A3D07">
            <w:pPr>
              <w:pStyle w:val="bullet"/>
              <w:numPr>
                <w:ilvl w:val="0"/>
                <w:numId w:val="13"/>
              </w:numPr>
              <w:ind w:left="284" w:hanging="284"/>
            </w:pPr>
            <w:r>
              <w:t>m</w:t>
            </w:r>
            <w:r w:rsidRPr="00252E66">
              <w:t xml:space="preserve">ajor </w:t>
            </w:r>
            <w:r w:rsidRPr="005E4B21">
              <w:t xml:space="preserve">components and characteristics of </w:t>
            </w:r>
            <w:r>
              <w:t>living things</w:t>
            </w:r>
          </w:p>
          <w:p w14:paraId="60C6DDCF" w14:textId="77777777" w:rsidR="007A3D07" w:rsidRDefault="007A3D07" w:rsidP="007A3D07">
            <w:pPr>
              <w:pStyle w:val="bullet"/>
              <w:numPr>
                <w:ilvl w:val="0"/>
                <w:numId w:val="13"/>
              </w:numPr>
              <w:ind w:left="284" w:hanging="284"/>
            </w:pPr>
            <w:r>
              <w:t>conditions which impact on living things</w:t>
            </w:r>
          </w:p>
          <w:p w14:paraId="48384470" w14:textId="77777777" w:rsidR="007A3D07" w:rsidRDefault="007A3D07" w:rsidP="007A3D07">
            <w:pPr>
              <w:pStyle w:val="bullet"/>
              <w:numPr>
                <w:ilvl w:val="0"/>
                <w:numId w:val="13"/>
              </w:numPr>
              <w:ind w:left="284" w:hanging="284"/>
            </w:pPr>
            <w:r>
              <w:t>meaning making strategies including the ability to interpret and analyse a series of connected paragraphs</w:t>
            </w:r>
          </w:p>
          <w:p w14:paraId="31A6484B" w14:textId="77777777" w:rsidR="007A3D07" w:rsidRDefault="007A3D07" w:rsidP="007A3D07">
            <w:pPr>
              <w:pStyle w:val="bullet"/>
              <w:numPr>
                <w:ilvl w:val="0"/>
                <w:numId w:val="13"/>
              </w:numPr>
              <w:ind w:left="284" w:hanging="284"/>
            </w:pPr>
            <w:r>
              <w:t xml:space="preserve">sources of scientific information </w:t>
            </w:r>
          </w:p>
          <w:p w14:paraId="53302349" w14:textId="77777777" w:rsidR="007A3D07" w:rsidRDefault="007A3D07" w:rsidP="007A3D07">
            <w:pPr>
              <w:pStyle w:val="unittext"/>
            </w:pPr>
            <w:r>
              <w:t>Required Skills:</w:t>
            </w:r>
          </w:p>
          <w:p w14:paraId="78C690A4" w14:textId="77777777" w:rsidR="007A3D07" w:rsidRDefault="007A3D07" w:rsidP="007A3D07">
            <w:pPr>
              <w:pStyle w:val="bullet"/>
              <w:numPr>
                <w:ilvl w:val="0"/>
                <w:numId w:val="13"/>
              </w:numPr>
              <w:ind w:left="284" w:hanging="284"/>
            </w:pPr>
            <w:r>
              <w:t>communication skills to:</w:t>
            </w:r>
          </w:p>
          <w:p w14:paraId="74A7DDB5" w14:textId="77777777" w:rsidR="007A3D07" w:rsidRDefault="007A3D07" w:rsidP="007A3D07">
            <w:pPr>
              <w:pStyle w:val="endash"/>
              <w:keepNext/>
              <w:ind w:left="568" w:hanging="284"/>
            </w:pPr>
            <w:r>
              <w:t xml:space="preserve">present findings </w:t>
            </w:r>
          </w:p>
          <w:p w14:paraId="66F16BF4" w14:textId="77777777" w:rsidR="007A3D07" w:rsidRDefault="007A3D07" w:rsidP="007A3D07">
            <w:pPr>
              <w:pStyle w:val="endash"/>
              <w:keepNext/>
              <w:ind w:left="568" w:hanging="284"/>
            </w:pPr>
            <w:r>
              <w:t>discuss the outcomes of experiments</w:t>
            </w:r>
          </w:p>
          <w:p w14:paraId="56C74B94" w14:textId="77777777" w:rsidR="007A3D07" w:rsidRDefault="007A3D07" w:rsidP="007A3D07">
            <w:pPr>
              <w:pStyle w:val="bullet"/>
              <w:numPr>
                <w:ilvl w:val="0"/>
                <w:numId w:val="13"/>
              </w:numPr>
              <w:ind w:left="284" w:hanging="284"/>
            </w:pPr>
            <w:r>
              <w:t>problem solving skills to analyse scientific information</w:t>
            </w:r>
          </w:p>
        </w:tc>
      </w:tr>
      <w:tr w:rsidR="007A3D07" w14:paraId="6A3388AD" w14:textId="77777777" w:rsidTr="007A3D07">
        <w:tc>
          <w:tcPr>
            <w:tcW w:w="9242" w:type="dxa"/>
            <w:gridSpan w:val="5"/>
          </w:tcPr>
          <w:p w14:paraId="6305A263" w14:textId="77777777" w:rsidR="007A3D07" w:rsidRDefault="007A3D07" w:rsidP="007A3D07">
            <w:pPr>
              <w:pStyle w:val="spacer"/>
            </w:pPr>
          </w:p>
        </w:tc>
      </w:tr>
      <w:tr w:rsidR="007A3D07" w14:paraId="38292995" w14:textId="77777777" w:rsidTr="007A3D07">
        <w:tc>
          <w:tcPr>
            <w:tcW w:w="9242" w:type="dxa"/>
            <w:gridSpan w:val="5"/>
          </w:tcPr>
          <w:p w14:paraId="560F5772" w14:textId="77777777" w:rsidR="007A3D07" w:rsidRDefault="007A3D07" w:rsidP="007A3D07">
            <w:pPr>
              <w:pStyle w:val="Heading21"/>
            </w:pPr>
            <w:r>
              <w:t>Range Statement</w:t>
            </w:r>
          </w:p>
          <w:p w14:paraId="259AA142" w14:textId="77777777" w:rsidR="007A3D07" w:rsidRDefault="007A3D07" w:rsidP="007A3D07">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7A3D07" w14:paraId="18DD3AA6" w14:textId="77777777" w:rsidTr="007A3D07">
        <w:tc>
          <w:tcPr>
            <w:tcW w:w="3369" w:type="dxa"/>
            <w:gridSpan w:val="2"/>
          </w:tcPr>
          <w:p w14:paraId="1E2D1358" w14:textId="77777777" w:rsidR="007A3D07" w:rsidRPr="0031633E" w:rsidRDefault="007A3D07" w:rsidP="007A3D07">
            <w:pPr>
              <w:pStyle w:val="unittext"/>
            </w:pPr>
            <w:r>
              <w:rPr>
                <w:b/>
                <w:i/>
              </w:rPr>
              <w:t xml:space="preserve">Condition </w:t>
            </w:r>
            <w:r>
              <w:t>may include:</w:t>
            </w:r>
          </w:p>
        </w:tc>
        <w:tc>
          <w:tcPr>
            <w:tcW w:w="5873" w:type="dxa"/>
            <w:gridSpan w:val="3"/>
          </w:tcPr>
          <w:p w14:paraId="424BE51F" w14:textId="77777777" w:rsidR="007A3D07" w:rsidRPr="0031633E" w:rsidRDefault="007A3D07" w:rsidP="007A3D07">
            <w:pPr>
              <w:pStyle w:val="bullet"/>
              <w:numPr>
                <w:ilvl w:val="0"/>
                <w:numId w:val="13"/>
              </w:numPr>
              <w:ind w:left="284" w:hanging="284"/>
            </w:pPr>
            <w:r w:rsidRPr="0031633E">
              <w:t xml:space="preserve">common reproductive mechanisms </w:t>
            </w:r>
          </w:p>
          <w:p w14:paraId="74A19B0B" w14:textId="77777777" w:rsidR="007A3D07" w:rsidRPr="0031633E" w:rsidRDefault="007A3D07" w:rsidP="007A3D07">
            <w:pPr>
              <w:pStyle w:val="bullet"/>
              <w:numPr>
                <w:ilvl w:val="0"/>
                <w:numId w:val="13"/>
              </w:numPr>
              <w:ind w:left="284" w:hanging="284"/>
            </w:pPr>
            <w:r w:rsidRPr="0031633E">
              <w:t xml:space="preserve">the features and functions of the main parts of plant and/or animal reproductive systems </w:t>
            </w:r>
          </w:p>
          <w:p w14:paraId="76C5EB74" w14:textId="77777777" w:rsidR="007A3D07" w:rsidRPr="0031633E" w:rsidRDefault="007A3D07" w:rsidP="007A3D07">
            <w:pPr>
              <w:pStyle w:val="bullet"/>
              <w:numPr>
                <w:ilvl w:val="0"/>
                <w:numId w:val="13"/>
              </w:numPr>
              <w:ind w:left="284" w:hanging="284"/>
            </w:pPr>
            <w:r w:rsidRPr="0031633E">
              <w:t xml:space="preserve">the broad principles of natural selection </w:t>
            </w:r>
          </w:p>
          <w:p w14:paraId="21E6C817" w14:textId="77777777" w:rsidR="007A3D07" w:rsidRPr="0031633E" w:rsidRDefault="007A3D07" w:rsidP="007A3D07">
            <w:pPr>
              <w:pStyle w:val="bullet"/>
              <w:numPr>
                <w:ilvl w:val="0"/>
                <w:numId w:val="13"/>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14:paraId="2D96D314" w14:textId="77777777" w:rsidR="007A3D07" w:rsidRPr="0031633E" w:rsidRDefault="007A3D07" w:rsidP="007A3D07">
            <w:pPr>
              <w:pStyle w:val="bullet"/>
              <w:numPr>
                <w:ilvl w:val="0"/>
                <w:numId w:val="13"/>
              </w:numPr>
              <w:ind w:left="284" w:hanging="284"/>
            </w:pPr>
            <w:r w:rsidRPr="0031633E">
              <w:t>the genetic basis for inheritance</w:t>
            </w:r>
          </w:p>
          <w:p w14:paraId="0E2C6D00" w14:textId="77777777" w:rsidR="007A3D07" w:rsidRPr="0031633E" w:rsidRDefault="007A3D07" w:rsidP="007A3D07">
            <w:pPr>
              <w:pStyle w:val="bullet"/>
              <w:numPr>
                <w:ilvl w:val="0"/>
                <w:numId w:val="13"/>
              </w:numPr>
              <w:ind w:left="284" w:hanging="284"/>
            </w:pPr>
            <w:r w:rsidRPr="0031633E">
              <w:t>the basic structure of</w:t>
            </w:r>
            <w:r>
              <w:t xml:space="preserve"> </w:t>
            </w:r>
            <w:r w:rsidRPr="0031633E">
              <w:t>chromosomes in terms of DNA and genes</w:t>
            </w:r>
          </w:p>
          <w:p w14:paraId="595E5E75" w14:textId="77777777" w:rsidR="007A3D07" w:rsidRPr="0031633E" w:rsidRDefault="007A3D07" w:rsidP="007A3D07">
            <w:pPr>
              <w:pStyle w:val="bullet"/>
              <w:numPr>
                <w:ilvl w:val="0"/>
                <w:numId w:val="13"/>
              </w:numPr>
              <w:ind w:left="284" w:hanging="284"/>
            </w:pPr>
            <w:r w:rsidRPr="0031633E">
              <w:t>the outcome of mitosis and meiosis</w:t>
            </w:r>
          </w:p>
          <w:p w14:paraId="145A96F5" w14:textId="77777777" w:rsidR="007A3D07" w:rsidRPr="0031633E" w:rsidRDefault="007A3D07" w:rsidP="007A3D07">
            <w:pPr>
              <w:pStyle w:val="bullet"/>
              <w:numPr>
                <w:ilvl w:val="0"/>
                <w:numId w:val="13"/>
              </w:numPr>
              <w:ind w:left="284" w:hanging="284"/>
            </w:pPr>
            <w:r>
              <w:t>dominant</w:t>
            </w:r>
            <w:r w:rsidRPr="0031633E">
              <w:t xml:space="preserve"> or </w:t>
            </w:r>
            <w:r>
              <w:t xml:space="preserve">recessive </w:t>
            </w:r>
            <w:r w:rsidRPr="0031633E">
              <w:t>genes</w:t>
            </w:r>
          </w:p>
          <w:p w14:paraId="725DF06B" w14:textId="77777777" w:rsidR="007A3D07" w:rsidRDefault="007A3D07" w:rsidP="007A3D07">
            <w:pPr>
              <w:pStyle w:val="bullet"/>
              <w:numPr>
                <w:ilvl w:val="0"/>
                <w:numId w:val="13"/>
              </w:numPr>
              <w:ind w:left="284" w:hanging="284"/>
            </w:pPr>
            <w:r w:rsidRPr="0031633E">
              <w:t>ways in which inheritance can be manipulated by human intervention</w:t>
            </w:r>
          </w:p>
        </w:tc>
      </w:tr>
      <w:tr w:rsidR="007A3D07" w14:paraId="2E9D137F" w14:textId="77777777" w:rsidTr="007A3D07">
        <w:tc>
          <w:tcPr>
            <w:tcW w:w="9242" w:type="dxa"/>
            <w:gridSpan w:val="5"/>
          </w:tcPr>
          <w:p w14:paraId="7A1FBCDB" w14:textId="77777777" w:rsidR="007A3D07" w:rsidRDefault="007A3D07" w:rsidP="007A3D07">
            <w:pPr>
              <w:pStyle w:val="spacer"/>
            </w:pPr>
          </w:p>
        </w:tc>
      </w:tr>
      <w:tr w:rsidR="007A3D07" w14:paraId="72C076F5" w14:textId="77777777" w:rsidTr="007A3D07">
        <w:tc>
          <w:tcPr>
            <w:tcW w:w="3369" w:type="dxa"/>
            <w:gridSpan w:val="2"/>
          </w:tcPr>
          <w:p w14:paraId="5B01C561" w14:textId="77777777" w:rsidR="007A3D07" w:rsidRPr="005979AA" w:rsidRDefault="007A3D07" w:rsidP="007A3D07">
            <w:pPr>
              <w:pStyle w:val="unittext"/>
            </w:pPr>
            <w:r>
              <w:rPr>
                <w:b/>
                <w:i/>
              </w:rPr>
              <w:t xml:space="preserve">Investigation </w:t>
            </w:r>
            <w:r>
              <w:t>may include:</w:t>
            </w:r>
          </w:p>
        </w:tc>
        <w:tc>
          <w:tcPr>
            <w:tcW w:w="5873" w:type="dxa"/>
            <w:gridSpan w:val="3"/>
          </w:tcPr>
          <w:p w14:paraId="6DFDF6B3" w14:textId="77777777" w:rsidR="007A3D07" w:rsidRDefault="007A3D07" w:rsidP="007A3D07">
            <w:pPr>
              <w:pStyle w:val="bullet"/>
              <w:numPr>
                <w:ilvl w:val="0"/>
                <w:numId w:val="13"/>
              </w:numPr>
              <w:ind w:left="284" w:hanging="284"/>
            </w:pPr>
            <w:r>
              <w:t>different interactions in an ecosystem, including competition, predation, collaboration, parasitism, pollination, reproduction or parenting</w:t>
            </w:r>
          </w:p>
          <w:p w14:paraId="42EE1069" w14:textId="77777777" w:rsidR="007A3D07" w:rsidRDefault="007A3D07" w:rsidP="007A3D07">
            <w:pPr>
              <w:pStyle w:val="bullet"/>
              <w:numPr>
                <w:ilvl w:val="0"/>
                <w:numId w:val="13"/>
              </w:numPr>
              <w:ind w:left="284" w:hanging="284"/>
            </w:pPr>
            <w:r>
              <w:t>a food web of organisms in an ecosystem</w:t>
            </w:r>
          </w:p>
          <w:p w14:paraId="41F86ED3" w14:textId="77777777" w:rsidR="007A3D07" w:rsidRDefault="007A3D07" w:rsidP="007A3D07">
            <w:pPr>
              <w:pStyle w:val="bullet"/>
              <w:numPr>
                <w:ilvl w:val="0"/>
                <w:numId w:val="13"/>
              </w:numPr>
              <w:ind w:left="284" w:hanging="284"/>
            </w:pPr>
            <w:r>
              <w:t>relationships between members of food chains, including a parasite-host relationship and producer-consumer relationship</w:t>
            </w:r>
          </w:p>
        </w:tc>
      </w:tr>
      <w:tr w:rsidR="007A3D07" w14:paraId="13951187" w14:textId="77777777" w:rsidTr="007A3D07">
        <w:tc>
          <w:tcPr>
            <w:tcW w:w="9242" w:type="dxa"/>
            <w:gridSpan w:val="5"/>
          </w:tcPr>
          <w:p w14:paraId="5CA07AD4" w14:textId="77777777" w:rsidR="007A3D07" w:rsidRDefault="007A3D07" w:rsidP="007A3D07">
            <w:pPr>
              <w:pStyle w:val="spacer"/>
            </w:pPr>
          </w:p>
        </w:tc>
      </w:tr>
      <w:tr w:rsidR="007A3D07" w14:paraId="6308E209" w14:textId="77777777" w:rsidTr="007A3D07">
        <w:tc>
          <w:tcPr>
            <w:tcW w:w="3369" w:type="dxa"/>
            <w:gridSpan w:val="2"/>
          </w:tcPr>
          <w:p w14:paraId="58CE1AD8" w14:textId="77777777" w:rsidR="007A3D07" w:rsidRPr="005979AA" w:rsidRDefault="007A3D07" w:rsidP="007A3D07">
            <w:pPr>
              <w:pStyle w:val="unittext"/>
            </w:pPr>
            <w:r>
              <w:rPr>
                <w:b/>
                <w:i/>
              </w:rPr>
              <w:t xml:space="preserve">Investigation methods </w:t>
            </w:r>
            <w:r>
              <w:t>may include:</w:t>
            </w:r>
          </w:p>
        </w:tc>
        <w:tc>
          <w:tcPr>
            <w:tcW w:w="5873" w:type="dxa"/>
            <w:gridSpan w:val="3"/>
          </w:tcPr>
          <w:p w14:paraId="75E8B026" w14:textId="77777777" w:rsidR="007A3D07" w:rsidRPr="0031633E" w:rsidRDefault="007A3D07" w:rsidP="007A3D07">
            <w:pPr>
              <w:pStyle w:val="bullet"/>
              <w:numPr>
                <w:ilvl w:val="0"/>
                <w:numId w:val="13"/>
              </w:numPr>
              <w:ind w:left="284" w:hanging="284"/>
            </w:pPr>
            <w:r w:rsidRPr="0031633E">
              <w:t>observation</w:t>
            </w:r>
            <w:r>
              <w:t xml:space="preserve"> / </w:t>
            </w:r>
            <w:r w:rsidRPr="0031633E">
              <w:t>interviews</w:t>
            </w:r>
          </w:p>
          <w:p w14:paraId="7ABAA048" w14:textId="77777777" w:rsidR="007A3D07" w:rsidRPr="0031633E" w:rsidRDefault="007A3D07" w:rsidP="007A3D07">
            <w:pPr>
              <w:pStyle w:val="bullet"/>
              <w:numPr>
                <w:ilvl w:val="0"/>
                <w:numId w:val="13"/>
              </w:numPr>
              <w:ind w:left="284" w:hanging="284"/>
            </w:pPr>
            <w:r w:rsidRPr="0031633E">
              <w:t>collection of data or evidence</w:t>
            </w:r>
          </w:p>
          <w:p w14:paraId="64A3DB5F" w14:textId="77777777" w:rsidR="007A3D07" w:rsidRPr="0031633E" w:rsidRDefault="007A3D07" w:rsidP="007A3D07">
            <w:pPr>
              <w:pStyle w:val="bullet"/>
              <w:numPr>
                <w:ilvl w:val="0"/>
                <w:numId w:val="13"/>
              </w:numPr>
              <w:ind w:left="284" w:hanging="284"/>
            </w:pPr>
            <w:r w:rsidRPr="0031633E">
              <w:t>identifying the hypothesis behind the issue and testing undertaken</w:t>
            </w:r>
          </w:p>
          <w:p w14:paraId="7D23B708" w14:textId="77777777" w:rsidR="007A3D07" w:rsidRPr="0031633E" w:rsidRDefault="007A3D07" w:rsidP="007A3D07">
            <w:pPr>
              <w:pStyle w:val="bullet"/>
              <w:numPr>
                <w:ilvl w:val="0"/>
                <w:numId w:val="13"/>
              </w:numPr>
              <w:ind w:left="284" w:hanging="284"/>
            </w:pPr>
            <w:r w:rsidRPr="0031633E">
              <w:t>checking the reproducibility and range of applicability of the results</w:t>
            </w:r>
            <w:r>
              <w:t xml:space="preserve"> including</w:t>
            </w:r>
            <w:r w:rsidRPr="0031633E">
              <w:t xml:space="preserve"> do the results apply to all, many or few</w:t>
            </w:r>
            <w:r>
              <w:t>?</w:t>
            </w:r>
          </w:p>
          <w:p w14:paraId="5E31A0D8" w14:textId="77777777" w:rsidR="007A3D07" w:rsidRPr="0031633E" w:rsidRDefault="007A3D07" w:rsidP="007A3D07">
            <w:pPr>
              <w:pStyle w:val="bullet"/>
              <w:numPr>
                <w:ilvl w:val="0"/>
                <w:numId w:val="13"/>
              </w:numPr>
              <w:ind w:left="284" w:hanging="284"/>
            </w:pPr>
            <w:r w:rsidRPr="0031633E">
              <w:t>listening to guest speakers</w:t>
            </w:r>
          </w:p>
          <w:p w14:paraId="30F470E3" w14:textId="77777777" w:rsidR="007A3D07" w:rsidRPr="0031633E" w:rsidRDefault="007A3D07" w:rsidP="007A3D07">
            <w:pPr>
              <w:pStyle w:val="bullet"/>
              <w:numPr>
                <w:ilvl w:val="0"/>
                <w:numId w:val="13"/>
              </w:numPr>
              <w:ind w:left="284" w:hanging="284"/>
            </w:pPr>
            <w:r w:rsidRPr="0031633E">
              <w:t>searching the internet or reference books</w:t>
            </w:r>
          </w:p>
          <w:p w14:paraId="2C9B75F4" w14:textId="77777777" w:rsidR="007A3D07" w:rsidRDefault="007A3D07" w:rsidP="007A3D07">
            <w:pPr>
              <w:pStyle w:val="bullet"/>
              <w:numPr>
                <w:ilvl w:val="0"/>
                <w:numId w:val="13"/>
              </w:numPr>
              <w:ind w:left="284" w:hanging="284"/>
            </w:pPr>
            <w:r w:rsidRPr="0031633E">
              <w:t>research</w:t>
            </w:r>
            <w:r>
              <w:t>ing</w:t>
            </w:r>
            <w:r w:rsidRPr="0031633E">
              <w:t xml:space="preserve"> how meteorites are created</w:t>
            </w:r>
          </w:p>
        </w:tc>
      </w:tr>
      <w:tr w:rsidR="007A3D07" w14:paraId="7ECC2139" w14:textId="77777777" w:rsidTr="007A3D07">
        <w:tc>
          <w:tcPr>
            <w:tcW w:w="9242" w:type="dxa"/>
            <w:gridSpan w:val="5"/>
          </w:tcPr>
          <w:p w14:paraId="66D46FA6" w14:textId="77777777" w:rsidR="007A3D07" w:rsidRDefault="007A3D07" w:rsidP="007A3D07">
            <w:pPr>
              <w:pStyle w:val="spacer"/>
            </w:pPr>
          </w:p>
        </w:tc>
      </w:tr>
      <w:tr w:rsidR="007A3D07" w14:paraId="2DFE787C" w14:textId="77777777" w:rsidTr="007A3D07">
        <w:tc>
          <w:tcPr>
            <w:tcW w:w="3369" w:type="dxa"/>
            <w:gridSpan w:val="2"/>
          </w:tcPr>
          <w:p w14:paraId="78237373" w14:textId="77777777" w:rsidR="007A3D07" w:rsidRPr="005979AA" w:rsidRDefault="007A3D07" w:rsidP="007A3D07">
            <w:pPr>
              <w:pStyle w:val="unittext"/>
            </w:pPr>
            <w:r>
              <w:rPr>
                <w:b/>
                <w:i/>
              </w:rPr>
              <w:t xml:space="preserve">Relevant person </w:t>
            </w:r>
            <w:r>
              <w:t>may include:</w:t>
            </w:r>
          </w:p>
        </w:tc>
        <w:tc>
          <w:tcPr>
            <w:tcW w:w="5873" w:type="dxa"/>
            <w:gridSpan w:val="3"/>
          </w:tcPr>
          <w:p w14:paraId="03110AC7" w14:textId="77777777" w:rsidR="007A3D07" w:rsidRDefault="007A3D07" w:rsidP="007A3D07">
            <w:pPr>
              <w:pStyle w:val="bullet"/>
              <w:numPr>
                <w:ilvl w:val="0"/>
                <w:numId w:val="13"/>
              </w:numPr>
              <w:ind w:left="284" w:hanging="284"/>
            </w:pPr>
            <w:r>
              <w:t>supervisor</w:t>
            </w:r>
          </w:p>
          <w:p w14:paraId="3FD71B7B" w14:textId="77777777" w:rsidR="007A3D07" w:rsidRDefault="007A3D07" w:rsidP="007A3D07">
            <w:pPr>
              <w:pStyle w:val="bullet"/>
              <w:numPr>
                <w:ilvl w:val="0"/>
                <w:numId w:val="13"/>
              </w:numPr>
              <w:ind w:left="284" w:hanging="284"/>
            </w:pPr>
            <w:r>
              <w:t>mentor / teacher</w:t>
            </w:r>
          </w:p>
          <w:p w14:paraId="3A461773" w14:textId="77777777" w:rsidR="007A3D07" w:rsidRDefault="007A3D07" w:rsidP="007A3D07">
            <w:pPr>
              <w:pStyle w:val="bullet"/>
              <w:numPr>
                <w:ilvl w:val="0"/>
                <w:numId w:val="13"/>
              </w:numPr>
              <w:ind w:left="284" w:hanging="284"/>
            </w:pPr>
            <w:r>
              <w:t>team members</w:t>
            </w:r>
          </w:p>
        </w:tc>
      </w:tr>
      <w:tr w:rsidR="007A3D07" w14:paraId="22830D73" w14:textId="77777777" w:rsidTr="007A3D07">
        <w:tc>
          <w:tcPr>
            <w:tcW w:w="9242" w:type="dxa"/>
            <w:gridSpan w:val="5"/>
          </w:tcPr>
          <w:p w14:paraId="1661017E" w14:textId="77777777" w:rsidR="007A3D07" w:rsidRDefault="007A3D07" w:rsidP="007A3D07">
            <w:pPr>
              <w:pStyle w:val="spacer"/>
            </w:pPr>
          </w:p>
        </w:tc>
      </w:tr>
      <w:tr w:rsidR="007A3D07" w14:paraId="6EEAA25F" w14:textId="77777777" w:rsidTr="007A3D07">
        <w:tc>
          <w:tcPr>
            <w:tcW w:w="3369" w:type="dxa"/>
            <w:gridSpan w:val="2"/>
          </w:tcPr>
          <w:p w14:paraId="18A7C3FB" w14:textId="77777777" w:rsidR="007A3D07" w:rsidRPr="005979AA" w:rsidRDefault="007A3D07" w:rsidP="007A3D07">
            <w:pPr>
              <w:pStyle w:val="unittext"/>
            </w:pPr>
            <w:r>
              <w:rPr>
                <w:b/>
                <w:i/>
              </w:rPr>
              <w:t xml:space="preserve">Plan </w:t>
            </w:r>
            <w:r>
              <w:t>may include:</w:t>
            </w:r>
          </w:p>
        </w:tc>
        <w:tc>
          <w:tcPr>
            <w:tcW w:w="5873" w:type="dxa"/>
            <w:gridSpan w:val="3"/>
          </w:tcPr>
          <w:p w14:paraId="7716276E" w14:textId="77777777" w:rsidR="007A3D07" w:rsidRDefault="007A3D07" w:rsidP="007A3D07">
            <w:pPr>
              <w:pStyle w:val="bullet"/>
              <w:numPr>
                <w:ilvl w:val="0"/>
                <w:numId w:val="13"/>
              </w:numPr>
              <w:ind w:left="284" w:hanging="284"/>
            </w:pPr>
            <w:r>
              <w:t>instructions to set up investigations:</w:t>
            </w:r>
          </w:p>
          <w:p w14:paraId="27F3B075" w14:textId="77777777" w:rsidR="007A3D07" w:rsidRDefault="007A3D07" w:rsidP="007A3D07">
            <w:pPr>
              <w:pStyle w:val="endash"/>
              <w:keepNext/>
              <w:ind w:left="568" w:hanging="284"/>
            </w:pPr>
            <w:r>
              <w:t>required supervision</w:t>
            </w:r>
          </w:p>
          <w:p w14:paraId="4AC537F8" w14:textId="77777777" w:rsidR="007A3D07" w:rsidRDefault="007A3D07" w:rsidP="007A3D07">
            <w:pPr>
              <w:pStyle w:val="endash"/>
              <w:keepNext/>
              <w:ind w:left="568" w:hanging="284"/>
            </w:pPr>
            <w:r>
              <w:t>individual or team-based activities</w:t>
            </w:r>
          </w:p>
          <w:p w14:paraId="0B00F92B" w14:textId="77777777" w:rsidR="007A3D07" w:rsidRDefault="007A3D07" w:rsidP="007A3D07">
            <w:pPr>
              <w:pStyle w:val="endash"/>
              <w:keepNext/>
              <w:ind w:left="568" w:hanging="284"/>
            </w:pPr>
            <w:r>
              <w:t>OHS requirements</w:t>
            </w:r>
          </w:p>
          <w:p w14:paraId="3F639274" w14:textId="77777777" w:rsidR="007A3D07" w:rsidRDefault="007A3D07" w:rsidP="007A3D07">
            <w:pPr>
              <w:pStyle w:val="bullet"/>
              <w:numPr>
                <w:ilvl w:val="0"/>
                <w:numId w:val="13"/>
              </w:numPr>
              <w:ind w:left="284" w:hanging="284"/>
            </w:pPr>
            <w:r>
              <w:t>selection of resources/location of information</w:t>
            </w:r>
          </w:p>
          <w:p w14:paraId="69F64FF1" w14:textId="77777777" w:rsidR="007A3D07" w:rsidRDefault="007A3D07" w:rsidP="007A3D07">
            <w:pPr>
              <w:pStyle w:val="bullet"/>
              <w:numPr>
                <w:ilvl w:val="0"/>
                <w:numId w:val="13"/>
              </w:numPr>
              <w:ind w:left="284" w:hanging="284"/>
            </w:pPr>
            <w:r>
              <w:t>persons to consult</w:t>
            </w:r>
          </w:p>
          <w:p w14:paraId="2965CEA8" w14:textId="77777777" w:rsidR="007A3D07" w:rsidRDefault="007A3D07" w:rsidP="007A3D07">
            <w:pPr>
              <w:pStyle w:val="bullet"/>
              <w:numPr>
                <w:ilvl w:val="0"/>
                <w:numId w:val="13"/>
              </w:numPr>
              <w:ind w:left="284" w:hanging="284"/>
            </w:pPr>
            <w:r>
              <w:t>places to visit for observation</w:t>
            </w:r>
          </w:p>
          <w:p w14:paraId="41B5D168" w14:textId="77777777" w:rsidR="007A3D07" w:rsidRDefault="007A3D07" w:rsidP="007A3D07">
            <w:pPr>
              <w:pStyle w:val="bullet"/>
              <w:numPr>
                <w:ilvl w:val="0"/>
                <w:numId w:val="13"/>
              </w:numPr>
              <w:ind w:left="284" w:hanging="284"/>
            </w:pPr>
            <w:r>
              <w:t>identifying questions for research</w:t>
            </w:r>
          </w:p>
          <w:p w14:paraId="772F5C78" w14:textId="77777777" w:rsidR="007A3D07" w:rsidRDefault="007A3D07" w:rsidP="007A3D07">
            <w:pPr>
              <w:pStyle w:val="bullet"/>
              <w:numPr>
                <w:ilvl w:val="0"/>
                <w:numId w:val="13"/>
              </w:numPr>
              <w:ind w:left="284" w:hanging="284"/>
            </w:pPr>
            <w:r>
              <w:t>developing models</w:t>
            </w:r>
          </w:p>
          <w:p w14:paraId="6EFB51B1" w14:textId="77777777" w:rsidR="007A3D07" w:rsidRDefault="007A3D07" w:rsidP="007A3D07">
            <w:pPr>
              <w:pStyle w:val="bullet"/>
              <w:numPr>
                <w:ilvl w:val="0"/>
                <w:numId w:val="13"/>
              </w:numPr>
              <w:ind w:left="284" w:hanging="284"/>
            </w:pPr>
            <w:r>
              <w:t>types of evidence such as photographs, printed information, interviews</w:t>
            </w:r>
          </w:p>
          <w:p w14:paraId="3A79D4EF" w14:textId="77777777" w:rsidR="007A3D07" w:rsidRDefault="007A3D07" w:rsidP="007A3D07">
            <w:pPr>
              <w:pStyle w:val="bullet"/>
              <w:numPr>
                <w:ilvl w:val="0"/>
                <w:numId w:val="13"/>
              </w:numPr>
              <w:ind w:left="284" w:hanging="284"/>
            </w:pPr>
            <w:r>
              <w:t>recording format</w:t>
            </w:r>
          </w:p>
        </w:tc>
      </w:tr>
      <w:tr w:rsidR="007A3D07" w14:paraId="2CC55C6F" w14:textId="77777777" w:rsidTr="007A3D07">
        <w:tc>
          <w:tcPr>
            <w:tcW w:w="9242" w:type="dxa"/>
            <w:gridSpan w:val="5"/>
          </w:tcPr>
          <w:p w14:paraId="3A6416A4" w14:textId="77777777" w:rsidR="007A3D07" w:rsidRDefault="007A3D07" w:rsidP="007A3D07">
            <w:pPr>
              <w:pStyle w:val="spacer"/>
            </w:pPr>
          </w:p>
        </w:tc>
      </w:tr>
      <w:tr w:rsidR="007A3D07" w14:paraId="68D8B5D9" w14:textId="77777777" w:rsidTr="007A3D07">
        <w:tc>
          <w:tcPr>
            <w:tcW w:w="3369" w:type="dxa"/>
            <w:gridSpan w:val="2"/>
          </w:tcPr>
          <w:p w14:paraId="2A77D369" w14:textId="77777777" w:rsidR="007A3D07" w:rsidRPr="005979AA" w:rsidRDefault="007A3D07" w:rsidP="007A3D07">
            <w:pPr>
              <w:pStyle w:val="unittext"/>
            </w:pPr>
            <w:r>
              <w:rPr>
                <w:b/>
                <w:i/>
              </w:rPr>
              <w:t xml:space="preserve">Impact </w:t>
            </w:r>
            <w:r>
              <w:t>may include:</w:t>
            </w:r>
          </w:p>
        </w:tc>
        <w:tc>
          <w:tcPr>
            <w:tcW w:w="5873" w:type="dxa"/>
            <w:gridSpan w:val="3"/>
          </w:tcPr>
          <w:p w14:paraId="51F628C1" w14:textId="77777777" w:rsidR="007A3D07" w:rsidRDefault="007A3D07" w:rsidP="007A3D07">
            <w:pPr>
              <w:pStyle w:val="bullet"/>
              <w:numPr>
                <w:ilvl w:val="0"/>
                <w:numId w:val="13"/>
              </w:numPr>
              <w:ind w:left="284" w:hanging="284"/>
            </w:pPr>
            <w:r>
              <w:t>human impact</w:t>
            </w:r>
          </w:p>
          <w:p w14:paraId="6B864422" w14:textId="77777777" w:rsidR="007A3D07" w:rsidRDefault="007A3D07" w:rsidP="007A3D07">
            <w:pPr>
              <w:pStyle w:val="bullet"/>
              <w:numPr>
                <w:ilvl w:val="0"/>
                <w:numId w:val="13"/>
              </w:numPr>
              <w:ind w:left="284" w:hanging="284"/>
            </w:pPr>
            <w:r>
              <w:t>conditions changing over time to affect diversity and survival of living things</w:t>
            </w:r>
          </w:p>
          <w:p w14:paraId="18F0CC42" w14:textId="77777777" w:rsidR="007A3D07" w:rsidRDefault="007A3D07" w:rsidP="007A3D07">
            <w:pPr>
              <w:pStyle w:val="bullet"/>
              <w:numPr>
                <w:ilvl w:val="0"/>
                <w:numId w:val="13"/>
              </w:numPr>
              <w:ind w:left="284" w:hanging="284"/>
            </w:pPr>
            <w:r>
              <w:t>the effect of changes in the environment</w:t>
            </w:r>
          </w:p>
        </w:tc>
      </w:tr>
      <w:tr w:rsidR="007A3D07" w14:paraId="14CF5375" w14:textId="77777777" w:rsidTr="007A3D07">
        <w:tc>
          <w:tcPr>
            <w:tcW w:w="9242" w:type="dxa"/>
            <w:gridSpan w:val="5"/>
          </w:tcPr>
          <w:p w14:paraId="5CC536AC" w14:textId="77777777" w:rsidR="007A3D07" w:rsidRDefault="007A3D07" w:rsidP="007A3D07">
            <w:pPr>
              <w:pStyle w:val="spacer"/>
            </w:pPr>
          </w:p>
        </w:tc>
      </w:tr>
      <w:tr w:rsidR="007A3D07" w14:paraId="2D913AE6" w14:textId="77777777" w:rsidTr="007A3D07">
        <w:tc>
          <w:tcPr>
            <w:tcW w:w="3369" w:type="dxa"/>
            <w:gridSpan w:val="2"/>
          </w:tcPr>
          <w:p w14:paraId="70C1635A" w14:textId="77777777" w:rsidR="007A3D07" w:rsidRPr="005979AA" w:rsidRDefault="007A3D07" w:rsidP="007A3D07">
            <w:pPr>
              <w:pStyle w:val="unittext"/>
            </w:pPr>
            <w:r>
              <w:rPr>
                <w:b/>
                <w:i/>
              </w:rPr>
              <w:t xml:space="preserve">Appropriate scientific terminology </w:t>
            </w:r>
            <w:r>
              <w:t>may include:</w:t>
            </w:r>
          </w:p>
        </w:tc>
        <w:tc>
          <w:tcPr>
            <w:tcW w:w="5873" w:type="dxa"/>
            <w:gridSpan w:val="3"/>
          </w:tcPr>
          <w:p w14:paraId="460D6835" w14:textId="77777777" w:rsidR="007A3D07" w:rsidRDefault="007A3D07" w:rsidP="007A3D07">
            <w:pPr>
              <w:pStyle w:val="bullet"/>
              <w:numPr>
                <w:ilvl w:val="0"/>
                <w:numId w:val="13"/>
              </w:numPr>
              <w:ind w:left="284" w:hanging="284"/>
            </w:pPr>
            <w:r>
              <w:t>language associated with scientific method such as evidence, observe, aim, hypothesis, results, conclusions, recommendations, field / activity / laboratory report</w:t>
            </w:r>
          </w:p>
          <w:p w14:paraId="0B63A47B" w14:textId="77777777" w:rsidR="007A3D07" w:rsidRDefault="007A3D07" w:rsidP="007A3D07">
            <w:pPr>
              <w:pStyle w:val="bullet"/>
              <w:numPr>
                <w:ilvl w:val="0"/>
                <w:numId w:val="13"/>
              </w:numPr>
              <w:ind w:left="284" w:hanging="284"/>
            </w:pPr>
            <w:r w:rsidRPr="0031633E">
              <w:t>DNA</w:t>
            </w:r>
            <w:r>
              <w:t xml:space="preserve">; RNA; mitosis; meiosis; sexual reproduction and asexual reproduction in plants, animals and microbes; </w:t>
            </w:r>
          </w:p>
          <w:p w14:paraId="08A9B364" w14:textId="77777777" w:rsidR="007A3D07" w:rsidRDefault="007A3D07" w:rsidP="007A3D07">
            <w:pPr>
              <w:pStyle w:val="endash"/>
              <w:keepNext/>
              <w:ind w:left="568" w:hanging="284"/>
            </w:pPr>
            <w:r>
              <w:t>Mendelian genetics, modes of inheritance, dominant, recessive, intermediate</w:t>
            </w:r>
          </w:p>
          <w:p w14:paraId="7153B959" w14:textId="77777777" w:rsidR="007A3D07" w:rsidRDefault="007A3D07" w:rsidP="007A3D07">
            <w:pPr>
              <w:pStyle w:val="endash"/>
              <w:keepNext/>
              <w:ind w:left="568" w:hanging="284"/>
            </w:pPr>
            <w:r>
              <w:t xml:space="preserve">evolution </w:t>
            </w:r>
          </w:p>
          <w:p w14:paraId="33FA8A1D" w14:textId="77777777" w:rsidR="007A3D07" w:rsidRDefault="007A3D07" w:rsidP="007A3D07">
            <w:pPr>
              <w:pStyle w:val="endash"/>
              <w:keepNext/>
              <w:ind w:left="568" w:hanging="284"/>
            </w:pPr>
            <w:r>
              <w:t>fossil record; geological time</w:t>
            </w:r>
          </w:p>
        </w:tc>
      </w:tr>
      <w:tr w:rsidR="007A3D07" w14:paraId="4656096C" w14:textId="77777777" w:rsidTr="007A3D07">
        <w:tc>
          <w:tcPr>
            <w:tcW w:w="9242" w:type="dxa"/>
            <w:gridSpan w:val="5"/>
          </w:tcPr>
          <w:p w14:paraId="378D6485" w14:textId="77777777" w:rsidR="007A3D07" w:rsidRDefault="007A3D07" w:rsidP="007A3D07">
            <w:pPr>
              <w:pStyle w:val="spacer"/>
            </w:pPr>
          </w:p>
        </w:tc>
      </w:tr>
      <w:tr w:rsidR="007A3D07" w14:paraId="3D5A7951" w14:textId="77777777" w:rsidTr="007A3D07">
        <w:tc>
          <w:tcPr>
            <w:tcW w:w="3369" w:type="dxa"/>
            <w:gridSpan w:val="2"/>
          </w:tcPr>
          <w:p w14:paraId="6DB45C88" w14:textId="77777777" w:rsidR="007A3D07" w:rsidRPr="005979AA" w:rsidRDefault="007A3D07" w:rsidP="007A3D07">
            <w:pPr>
              <w:pStyle w:val="unittext"/>
            </w:pPr>
            <w:r>
              <w:rPr>
                <w:b/>
                <w:i/>
              </w:rPr>
              <w:t xml:space="preserve">Present </w:t>
            </w:r>
            <w:r>
              <w:t>may include:</w:t>
            </w:r>
          </w:p>
        </w:tc>
        <w:tc>
          <w:tcPr>
            <w:tcW w:w="5873" w:type="dxa"/>
            <w:gridSpan w:val="3"/>
          </w:tcPr>
          <w:p w14:paraId="3B4EC79D" w14:textId="77777777" w:rsidR="007A3D07" w:rsidRDefault="007A3D07" w:rsidP="007A3D07">
            <w:pPr>
              <w:pStyle w:val="bullet"/>
              <w:numPr>
                <w:ilvl w:val="0"/>
                <w:numId w:val="13"/>
              </w:numPr>
              <w:ind w:left="284" w:hanging="284"/>
            </w:pPr>
            <w:r>
              <w:t xml:space="preserve">using everyday language and appropriate scientific terminology to present oral, written or visual informal or short formal reports </w:t>
            </w:r>
            <w:r w:rsidRPr="0031633E">
              <w:t>about the main characteristics of living things</w:t>
            </w:r>
          </w:p>
          <w:p w14:paraId="584CB5C3" w14:textId="77777777" w:rsidR="007A3D07" w:rsidRDefault="007A3D07" w:rsidP="007A3D07">
            <w:pPr>
              <w:pStyle w:val="bullet"/>
              <w:numPr>
                <w:ilvl w:val="0"/>
                <w:numId w:val="13"/>
              </w:numPr>
              <w:ind w:left="284" w:hanging="284"/>
            </w:pPr>
            <w:r>
              <w:t>using diagrams, graphics or photographs</w:t>
            </w:r>
          </w:p>
          <w:p w14:paraId="11E5F0FB" w14:textId="77777777" w:rsidR="007A3D07" w:rsidRDefault="007A3D07" w:rsidP="007A3D07">
            <w:pPr>
              <w:pStyle w:val="bullet"/>
              <w:numPr>
                <w:ilvl w:val="0"/>
                <w:numId w:val="13"/>
              </w:numPr>
              <w:ind w:left="284" w:hanging="284"/>
            </w:pPr>
            <w:r>
              <w:t>identifying and interpreting trends or conclusions in the information</w:t>
            </w:r>
          </w:p>
        </w:tc>
      </w:tr>
      <w:tr w:rsidR="007A3D07" w14:paraId="6702CD47" w14:textId="77777777" w:rsidTr="007A3D07">
        <w:tc>
          <w:tcPr>
            <w:tcW w:w="9242" w:type="dxa"/>
            <w:gridSpan w:val="5"/>
          </w:tcPr>
          <w:p w14:paraId="52ECF1BD" w14:textId="77777777" w:rsidR="007A3D07" w:rsidRDefault="007A3D07" w:rsidP="007A3D07">
            <w:pPr>
              <w:pStyle w:val="spacer"/>
            </w:pPr>
          </w:p>
        </w:tc>
      </w:tr>
      <w:tr w:rsidR="007A3D07" w14:paraId="67D719B2" w14:textId="77777777" w:rsidTr="007A3D07">
        <w:tc>
          <w:tcPr>
            <w:tcW w:w="3369" w:type="dxa"/>
            <w:gridSpan w:val="2"/>
          </w:tcPr>
          <w:p w14:paraId="718A1307" w14:textId="77777777" w:rsidR="007A3D07" w:rsidRPr="005979AA" w:rsidRDefault="007A3D07" w:rsidP="007A3D07">
            <w:pPr>
              <w:pStyle w:val="unittext"/>
            </w:pPr>
            <w:r>
              <w:rPr>
                <w:b/>
                <w:i/>
              </w:rPr>
              <w:t xml:space="preserve">Findings </w:t>
            </w:r>
            <w:r>
              <w:t>may include:</w:t>
            </w:r>
          </w:p>
        </w:tc>
        <w:tc>
          <w:tcPr>
            <w:tcW w:w="5873" w:type="dxa"/>
            <w:gridSpan w:val="3"/>
          </w:tcPr>
          <w:p w14:paraId="5908E582" w14:textId="77777777" w:rsidR="007A3D07" w:rsidRPr="0004560F" w:rsidRDefault="007A3D07" w:rsidP="007A3D07">
            <w:pPr>
              <w:pStyle w:val="bullet"/>
              <w:numPr>
                <w:ilvl w:val="0"/>
                <w:numId w:val="13"/>
              </w:numPr>
              <w:ind w:left="284" w:hanging="284"/>
            </w:pPr>
            <w:r w:rsidRPr="0004560F">
              <w:t>summary of issues of key scientific importance</w:t>
            </w:r>
          </w:p>
          <w:p w14:paraId="455990B5" w14:textId="77777777" w:rsidR="007A3D07" w:rsidRPr="0004560F" w:rsidRDefault="007A3D07" w:rsidP="007A3D07">
            <w:pPr>
              <w:pStyle w:val="bullet"/>
              <w:numPr>
                <w:ilvl w:val="0"/>
                <w:numId w:val="13"/>
              </w:numPr>
              <w:ind w:left="284" w:hanging="284"/>
            </w:pPr>
            <w:r w:rsidRPr="0004560F">
              <w:t>lessons learned</w:t>
            </w:r>
          </w:p>
          <w:p w14:paraId="1811397C" w14:textId="77777777" w:rsidR="007A3D07" w:rsidRDefault="007A3D07" w:rsidP="007A3D07">
            <w:pPr>
              <w:pStyle w:val="bullet"/>
              <w:numPr>
                <w:ilvl w:val="0"/>
                <w:numId w:val="13"/>
              </w:numPr>
              <w:ind w:left="284" w:hanging="284"/>
            </w:pPr>
            <w:r w:rsidRPr="0004560F">
              <w:t>relevance of issue to daily lives</w:t>
            </w:r>
          </w:p>
        </w:tc>
      </w:tr>
      <w:tr w:rsidR="007A3D07" w14:paraId="53330FF9" w14:textId="77777777" w:rsidTr="007A3D07">
        <w:tc>
          <w:tcPr>
            <w:tcW w:w="9242" w:type="dxa"/>
            <w:gridSpan w:val="5"/>
          </w:tcPr>
          <w:p w14:paraId="42019EBA" w14:textId="77777777" w:rsidR="007A3D07" w:rsidRDefault="007A3D07" w:rsidP="007A3D07">
            <w:pPr>
              <w:pStyle w:val="spacer"/>
            </w:pPr>
          </w:p>
        </w:tc>
      </w:tr>
      <w:tr w:rsidR="007A3D07" w14:paraId="0ED956E2" w14:textId="77777777" w:rsidTr="007A3D07">
        <w:tc>
          <w:tcPr>
            <w:tcW w:w="9242" w:type="dxa"/>
            <w:gridSpan w:val="5"/>
          </w:tcPr>
          <w:p w14:paraId="68F8AB75" w14:textId="77777777" w:rsidR="007A3D07" w:rsidRDefault="007A3D07" w:rsidP="007A3D07">
            <w:pPr>
              <w:pStyle w:val="Heading21"/>
            </w:pPr>
            <w:r>
              <w:t>Evidence Guide</w:t>
            </w:r>
          </w:p>
          <w:p w14:paraId="26D685D7" w14:textId="77777777" w:rsidR="007A3D07" w:rsidRDefault="007A3D07" w:rsidP="007A3D07">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6B72331B" w14:textId="77777777" w:rsidTr="007A3D07">
        <w:tc>
          <w:tcPr>
            <w:tcW w:w="3369" w:type="dxa"/>
            <w:gridSpan w:val="2"/>
          </w:tcPr>
          <w:p w14:paraId="42E6E468" w14:textId="77777777" w:rsidR="007A3D07" w:rsidRPr="005979AA" w:rsidRDefault="007A3D07" w:rsidP="007A3D07">
            <w:pPr>
              <w:pStyle w:val="EG"/>
            </w:pPr>
            <w:r w:rsidRPr="005979AA">
              <w:t>Critical aspects for assessment and evidence required to demonstrate competency in this unit</w:t>
            </w:r>
          </w:p>
        </w:tc>
        <w:tc>
          <w:tcPr>
            <w:tcW w:w="5873" w:type="dxa"/>
            <w:gridSpan w:val="3"/>
          </w:tcPr>
          <w:p w14:paraId="2ED54E7C" w14:textId="77777777" w:rsidR="007A3D07" w:rsidRDefault="007A3D07" w:rsidP="007A3D07">
            <w:pPr>
              <w:pStyle w:val="unittext"/>
            </w:pPr>
            <w:r w:rsidRPr="003B087B">
              <w:t>Assessment</w:t>
            </w:r>
            <w:r>
              <w:t xml:space="preserve"> must confirm the ability to:</w:t>
            </w:r>
          </w:p>
          <w:p w14:paraId="4830C9AE" w14:textId="77777777" w:rsidR="007A3D07" w:rsidRDefault="007A3D07" w:rsidP="007A3D07">
            <w:pPr>
              <w:pStyle w:val="bullet"/>
              <w:numPr>
                <w:ilvl w:val="0"/>
                <w:numId w:val="13"/>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14:paraId="12B601DD" w14:textId="77777777" w:rsidR="007A3D07" w:rsidRDefault="007A3D07" w:rsidP="007A3D07">
            <w:pPr>
              <w:pStyle w:val="bullet"/>
              <w:numPr>
                <w:ilvl w:val="0"/>
                <w:numId w:val="13"/>
              </w:numPr>
              <w:ind w:left="284" w:hanging="284"/>
            </w:pPr>
            <w:r>
              <w:rPr>
                <w:szCs w:val="24"/>
              </w:rPr>
              <w:t>present a report on the outcom</w:t>
            </w:r>
            <w:r>
              <w:t>es of investigations using appropriate scientific terminology</w:t>
            </w:r>
          </w:p>
        </w:tc>
      </w:tr>
      <w:tr w:rsidR="007A3D07" w14:paraId="2D7238A4" w14:textId="77777777" w:rsidTr="007A3D07">
        <w:tc>
          <w:tcPr>
            <w:tcW w:w="9242" w:type="dxa"/>
            <w:gridSpan w:val="5"/>
          </w:tcPr>
          <w:p w14:paraId="171F7903" w14:textId="77777777" w:rsidR="007A3D07" w:rsidRDefault="007A3D07" w:rsidP="007A3D07">
            <w:pPr>
              <w:pStyle w:val="spacer"/>
            </w:pPr>
          </w:p>
        </w:tc>
      </w:tr>
      <w:tr w:rsidR="007A3D07" w14:paraId="04C95DF2" w14:textId="77777777" w:rsidTr="007A3D07">
        <w:tc>
          <w:tcPr>
            <w:tcW w:w="3369" w:type="dxa"/>
            <w:gridSpan w:val="2"/>
          </w:tcPr>
          <w:p w14:paraId="11F3A92C" w14:textId="77777777" w:rsidR="007A3D07" w:rsidRPr="005979AA" w:rsidRDefault="007A3D07" w:rsidP="007A3D07">
            <w:pPr>
              <w:pStyle w:val="EG"/>
            </w:pPr>
            <w:r w:rsidRPr="005979AA">
              <w:t>Context of and specific resources for assessment</w:t>
            </w:r>
          </w:p>
        </w:tc>
        <w:tc>
          <w:tcPr>
            <w:tcW w:w="5873" w:type="dxa"/>
            <w:gridSpan w:val="3"/>
          </w:tcPr>
          <w:p w14:paraId="4BADBC4C" w14:textId="77777777" w:rsidR="007A3D07" w:rsidRDefault="007A3D07" w:rsidP="007A3D07">
            <w:pPr>
              <w:pStyle w:val="unittext"/>
            </w:pPr>
            <w:r>
              <w:t>Assessment must ensure access to:</w:t>
            </w:r>
          </w:p>
          <w:p w14:paraId="631D9C1B" w14:textId="77777777" w:rsidR="007A3D07" w:rsidRDefault="007A3D07" w:rsidP="007A3D07">
            <w:pPr>
              <w:pStyle w:val="bullet"/>
              <w:numPr>
                <w:ilvl w:val="0"/>
                <w:numId w:val="13"/>
              </w:numPr>
              <w:ind w:left="284" w:hanging="284"/>
            </w:pPr>
            <w:r>
              <w:t>computers and the internet where appropriate to enable information to be researched</w:t>
            </w:r>
          </w:p>
          <w:p w14:paraId="01FA9240" w14:textId="77777777" w:rsidR="007A3D07" w:rsidRDefault="007A3D07" w:rsidP="007A3D07">
            <w:pPr>
              <w:pStyle w:val="bullet"/>
              <w:numPr>
                <w:ilvl w:val="0"/>
                <w:numId w:val="13"/>
              </w:numPr>
              <w:ind w:left="284" w:hanging="284"/>
            </w:pPr>
            <w:r>
              <w:t xml:space="preserve">laboratory facilities or adequate equivalent facilities where water, heat source and proper ventilation are available if required </w:t>
            </w:r>
          </w:p>
        </w:tc>
      </w:tr>
      <w:tr w:rsidR="007A3D07" w14:paraId="10105C76" w14:textId="77777777" w:rsidTr="007A3D07">
        <w:tc>
          <w:tcPr>
            <w:tcW w:w="9242" w:type="dxa"/>
            <w:gridSpan w:val="5"/>
          </w:tcPr>
          <w:p w14:paraId="3C25C557" w14:textId="77777777" w:rsidR="007A3D07" w:rsidRDefault="007A3D07" w:rsidP="007A3D07">
            <w:pPr>
              <w:pStyle w:val="spacer"/>
            </w:pPr>
          </w:p>
        </w:tc>
      </w:tr>
      <w:tr w:rsidR="007A3D07" w14:paraId="30F5733F" w14:textId="77777777" w:rsidTr="007A3D07">
        <w:tc>
          <w:tcPr>
            <w:tcW w:w="3369" w:type="dxa"/>
            <w:gridSpan w:val="2"/>
          </w:tcPr>
          <w:p w14:paraId="5EB7D875" w14:textId="77777777" w:rsidR="007A3D07" w:rsidRPr="00622D2D" w:rsidRDefault="007A3D07" w:rsidP="007A3D07">
            <w:pPr>
              <w:pStyle w:val="EG"/>
            </w:pPr>
            <w:r w:rsidRPr="005979AA">
              <w:t>Method(s) of assessment</w:t>
            </w:r>
          </w:p>
        </w:tc>
        <w:tc>
          <w:tcPr>
            <w:tcW w:w="5873" w:type="dxa"/>
            <w:gridSpan w:val="3"/>
          </w:tcPr>
          <w:p w14:paraId="4DF7E62E" w14:textId="77777777" w:rsidR="007A3D07" w:rsidRDefault="007A3D07" w:rsidP="007A3D07">
            <w:pPr>
              <w:pStyle w:val="unittext"/>
            </w:pPr>
            <w:r>
              <w:t>The following suggested assessment methods are suitable for this unit:</w:t>
            </w:r>
          </w:p>
          <w:p w14:paraId="3A465F35" w14:textId="77777777" w:rsidR="007A3D07" w:rsidRDefault="007A3D07" w:rsidP="007A3D07">
            <w:pPr>
              <w:pStyle w:val="bullet"/>
              <w:numPr>
                <w:ilvl w:val="0"/>
                <w:numId w:val="13"/>
              </w:numPr>
              <w:ind w:left="284" w:hanging="284"/>
            </w:pPr>
            <w:r>
              <w:t>portfolio of investigations undertaken:</w:t>
            </w:r>
          </w:p>
          <w:p w14:paraId="38BF4EB1" w14:textId="77777777" w:rsidR="007A3D07" w:rsidRDefault="007A3D07" w:rsidP="007A3D07">
            <w:pPr>
              <w:pStyle w:val="endash"/>
              <w:keepNext/>
              <w:ind w:left="568" w:hanging="284"/>
            </w:pPr>
            <w:r>
              <w:t xml:space="preserve">according to a plan developed by the learner </w:t>
            </w:r>
          </w:p>
          <w:p w14:paraId="1E3ABF5C" w14:textId="77777777" w:rsidR="007A3D07" w:rsidRDefault="007A3D07" w:rsidP="007A3D07">
            <w:pPr>
              <w:pStyle w:val="endash"/>
              <w:keepNext/>
              <w:ind w:left="568" w:hanging="284"/>
            </w:pPr>
            <w:r>
              <w:t>including conclusions drawn from the findings</w:t>
            </w:r>
          </w:p>
          <w:p w14:paraId="4ECBE4D8" w14:textId="77777777" w:rsidR="007A3D07" w:rsidRDefault="007A3D07" w:rsidP="007A3D07">
            <w:pPr>
              <w:pStyle w:val="bullet"/>
              <w:numPr>
                <w:ilvl w:val="0"/>
                <w:numId w:val="13"/>
              </w:numPr>
              <w:ind w:left="284" w:hanging="284"/>
            </w:pPr>
            <w:r>
              <w:t>oral or written questioning to assess knowledge of the major components and characteristics of living things and the conditions which impact on living things</w:t>
            </w:r>
          </w:p>
          <w:p w14:paraId="7F1703B0" w14:textId="77777777" w:rsidR="007A3D07" w:rsidRDefault="007A3D07" w:rsidP="007A3D07">
            <w:pPr>
              <w:pStyle w:val="bullet"/>
              <w:numPr>
                <w:ilvl w:val="0"/>
                <w:numId w:val="13"/>
              </w:numPr>
              <w:ind w:left="284" w:hanging="284"/>
            </w:pPr>
            <w:r>
              <w:t>group discussion to assess the ability to discuss findings using appropriate terminology</w:t>
            </w:r>
          </w:p>
        </w:tc>
      </w:tr>
    </w:tbl>
    <w:p w14:paraId="3582AFB4" w14:textId="77777777" w:rsidR="007A3D07" w:rsidRDefault="007A3D07" w:rsidP="0089509B">
      <w:pPr>
        <w:pStyle w:val="CodeTOC"/>
        <w:sectPr w:rsidR="007A3D07" w:rsidSect="00DD2FE7">
          <w:headerReference w:type="default" r:id="rId40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006A" w14:paraId="107E5EC0" w14:textId="77777777" w:rsidTr="00477C76">
        <w:tc>
          <w:tcPr>
            <w:tcW w:w="2943" w:type="dxa"/>
          </w:tcPr>
          <w:p w14:paraId="411C7B93" w14:textId="77777777" w:rsidR="00C4006A" w:rsidRPr="00D72D90" w:rsidRDefault="00C4006A" w:rsidP="00477C76">
            <w:pPr>
              <w:pStyle w:val="CodeTOC"/>
            </w:pPr>
            <w:r w:rsidRPr="00D72D90">
              <w:t>Unit Code</w:t>
            </w:r>
          </w:p>
        </w:tc>
        <w:tc>
          <w:tcPr>
            <w:tcW w:w="6299" w:type="dxa"/>
            <w:gridSpan w:val="4"/>
          </w:tcPr>
          <w:p w14:paraId="7CBD9808" w14:textId="77777777" w:rsidR="00C4006A" w:rsidRPr="00D72D90" w:rsidRDefault="00C4006A" w:rsidP="00477C76">
            <w:pPr>
              <w:pStyle w:val="code"/>
            </w:pPr>
            <w:bookmarkStart w:id="342" w:name="_Toc514234443"/>
            <w:r>
              <w:rPr>
                <w:color w:val="000000"/>
              </w:rPr>
              <w:t>VU22431</w:t>
            </w:r>
            <w:bookmarkEnd w:id="342"/>
          </w:p>
        </w:tc>
      </w:tr>
      <w:tr w:rsidR="00C4006A" w14:paraId="40C45579" w14:textId="77777777" w:rsidTr="00477C76">
        <w:tc>
          <w:tcPr>
            <w:tcW w:w="2943" w:type="dxa"/>
          </w:tcPr>
          <w:p w14:paraId="5B059855" w14:textId="77777777" w:rsidR="00C4006A" w:rsidRPr="00D72D90" w:rsidRDefault="00C4006A" w:rsidP="00477C76">
            <w:pPr>
              <w:pStyle w:val="CodeTOC"/>
            </w:pPr>
            <w:r w:rsidRPr="00D72D90">
              <w:t>Unit Title</w:t>
            </w:r>
          </w:p>
        </w:tc>
        <w:tc>
          <w:tcPr>
            <w:tcW w:w="6299" w:type="dxa"/>
            <w:gridSpan w:val="4"/>
          </w:tcPr>
          <w:p w14:paraId="00B1D1A5" w14:textId="77777777" w:rsidR="00C4006A" w:rsidRPr="00D72D90" w:rsidRDefault="00C4006A" w:rsidP="00477C76">
            <w:pPr>
              <w:pStyle w:val="code"/>
            </w:pPr>
            <w:bookmarkStart w:id="343" w:name="_Toc507058753"/>
            <w:bookmarkStart w:id="344" w:name="_Toc514234444"/>
            <w:r w:rsidRPr="00687BCE">
              <w:t>Investigate energy, force and matter</w:t>
            </w:r>
            <w:bookmarkEnd w:id="343"/>
            <w:bookmarkEnd w:id="344"/>
          </w:p>
        </w:tc>
      </w:tr>
      <w:tr w:rsidR="00C4006A" w14:paraId="32E2B686" w14:textId="77777777" w:rsidTr="00477C76">
        <w:tc>
          <w:tcPr>
            <w:tcW w:w="2943" w:type="dxa"/>
          </w:tcPr>
          <w:p w14:paraId="470FD514" w14:textId="77777777" w:rsidR="00C4006A" w:rsidRDefault="00C4006A" w:rsidP="00477C76">
            <w:pPr>
              <w:pStyle w:val="Heading21"/>
            </w:pPr>
            <w:r>
              <w:t>Unit Descriptor</w:t>
            </w:r>
          </w:p>
        </w:tc>
        <w:tc>
          <w:tcPr>
            <w:tcW w:w="6299" w:type="dxa"/>
            <w:gridSpan w:val="4"/>
          </w:tcPr>
          <w:p w14:paraId="456E4891" w14:textId="77777777" w:rsidR="00C4006A" w:rsidRDefault="00C4006A" w:rsidP="00477C76">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C4006A" w14:paraId="00D4F9F6" w14:textId="77777777" w:rsidTr="00477C76">
        <w:tc>
          <w:tcPr>
            <w:tcW w:w="2943" w:type="dxa"/>
          </w:tcPr>
          <w:p w14:paraId="3E80EFF9" w14:textId="77777777" w:rsidR="00C4006A" w:rsidRDefault="00C4006A" w:rsidP="00477C76">
            <w:pPr>
              <w:pStyle w:val="Heading21"/>
            </w:pPr>
            <w:r>
              <w:t>Employability Skills</w:t>
            </w:r>
          </w:p>
        </w:tc>
        <w:tc>
          <w:tcPr>
            <w:tcW w:w="6299" w:type="dxa"/>
            <w:gridSpan w:val="4"/>
          </w:tcPr>
          <w:p w14:paraId="7382ED42" w14:textId="77777777" w:rsidR="00C4006A" w:rsidRDefault="00C4006A" w:rsidP="00477C76">
            <w:pPr>
              <w:pStyle w:val="unittext"/>
            </w:pPr>
            <w:r>
              <w:t>This unit contains employability skills.</w:t>
            </w:r>
          </w:p>
        </w:tc>
      </w:tr>
      <w:tr w:rsidR="00C4006A" w14:paraId="073AB048" w14:textId="77777777" w:rsidTr="00477C76">
        <w:tc>
          <w:tcPr>
            <w:tcW w:w="2943" w:type="dxa"/>
          </w:tcPr>
          <w:p w14:paraId="058604F3" w14:textId="77777777" w:rsidR="00C4006A" w:rsidRDefault="00C4006A" w:rsidP="00477C76">
            <w:pPr>
              <w:pStyle w:val="Heading21"/>
            </w:pPr>
            <w:r>
              <w:t>Application of the Unit</w:t>
            </w:r>
          </w:p>
        </w:tc>
        <w:tc>
          <w:tcPr>
            <w:tcW w:w="6299" w:type="dxa"/>
            <w:gridSpan w:val="4"/>
          </w:tcPr>
          <w:p w14:paraId="017882B3" w14:textId="77777777" w:rsidR="00C4006A" w:rsidRDefault="00C4006A" w:rsidP="00477C76">
            <w:pPr>
              <w:pStyle w:val="unittext"/>
            </w:pPr>
            <w:r>
              <w:t xml:space="preserve">This unit applies to learners wishing to </w:t>
            </w:r>
            <w:r w:rsidRPr="00C35135">
              <w:t>improve their educational and vocational participation options in the science field</w:t>
            </w:r>
            <w:r>
              <w:t>.</w:t>
            </w:r>
          </w:p>
        </w:tc>
      </w:tr>
      <w:tr w:rsidR="00C4006A" w14:paraId="1DA10E5B" w14:textId="77777777" w:rsidTr="00477C76">
        <w:tc>
          <w:tcPr>
            <w:tcW w:w="2943" w:type="dxa"/>
          </w:tcPr>
          <w:p w14:paraId="7189648A" w14:textId="77777777" w:rsidR="00C4006A" w:rsidRDefault="00C4006A" w:rsidP="00477C76">
            <w:pPr>
              <w:pStyle w:val="Heading21"/>
            </w:pPr>
            <w:r>
              <w:t>Element</w:t>
            </w:r>
          </w:p>
          <w:p w14:paraId="3EE306B6" w14:textId="77777777" w:rsidR="00C4006A" w:rsidRDefault="00C4006A"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26853B60" w14:textId="77777777" w:rsidR="00C4006A" w:rsidRDefault="00C4006A" w:rsidP="00477C76">
            <w:pPr>
              <w:pStyle w:val="Heading21"/>
            </w:pPr>
            <w:r>
              <w:t>Performance Criteria</w:t>
            </w:r>
          </w:p>
          <w:p w14:paraId="6043A1BF" w14:textId="77777777" w:rsidR="00C4006A" w:rsidRDefault="00C4006A" w:rsidP="00477C76">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7A7A3C05" w14:textId="77777777" w:rsidTr="00477C76">
        <w:tc>
          <w:tcPr>
            <w:tcW w:w="2943" w:type="dxa"/>
          </w:tcPr>
          <w:p w14:paraId="46B07719" w14:textId="77777777" w:rsidR="00C4006A" w:rsidRDefault="00C4006A" w:rsidP="00477C76">
            <w:pPr>
              <w:pStyle w:val="spacer"/>
            </w:pPr>
          </w:p>
        </w:tc>
        <w:tc>
          <w:tcPr>
            <w:tcW w:w="6299" w:type="dxa"/>
            <w:gridSpan w:val="4"/>
          </w:tcPr>
          <w:p w14:paraId="7AD5E334" w14:textId="77777777" w:rsidR="00C4006A" w:rsidRDefault="00C4006A" w:rsidP="00477C76">
            <w:pPr>
              <w:pStyle w:val="spacer"/>
            </w:pPr>
          </w:p>
        </w:tc>
      </w:tr>
      <w:tr w:rsidR="00C4006A" w14:paraId="39B6D1B3" w14:textId="77777777" w:rsidTr="00477C76">
        <w:tc>
          <w:tcPr>
            <w:tcW w:w="2943" w:type="dxa"/>
            <w:vMerge w:val="restart"/>
          </w:tcPr>
          <w:p w14:paraId="3E5D8F04" w14:textId="77777777" w:rsidR="00C4006A" w:rsidRPr="0084371F" w:rsidRDefault="00C4006A" w:rsidP="00477C76">
            <w:pPr>
              <w:pStyle w:val="element"/>
              <w:keepNext/>
            </w:pPr>
            <w:r w:rsidRPr="0084371F">
              <w:t>1</w:t>
            </w:r>
            <w:r>
              <w:tab/>
              <w:t>Plan an investigation of interactions between energy, force and matter</w:t>
            </w:r>
          </w:p>
        </w:tc>
        <w:tc>
          <w:tcPr>
            <w:tcW w:w="570" w:type="dxa"/>
            <w:gridSpan w:val="2"/>
          </w:tcPr>
          <w:p w14:paraId="26446864" w14:textId="77777777" w:rsidR="00C4006A" w:rsidRDefault="00C4006A" w:rsidP="00477C76">
            <w:pPr>
              <w:pStyle w:val="PC"/>
              <w:keepNext/>
            </w:pPr>
            <w:r>
              <w:t>1.1</w:t>
            </w:r>
          </w:p>
        </w:tc>
        <w:tc>
          <w:tcPr>
            <w:tcW w:w="5729" w:type="dxa"/>
            <w:gridSpan w:val="2"/>
          </w:tcPr>
          <w:p w14:paraId="2965994C" w14:textId="77777777" w:rsidR="00C4006A" w:rsidRDefault="00C4006A" w:rsidP="00477C76">
            <w:pPr>
              <w:pStyle w:val="PC"/>
              <w:keepNext/>
            </w:pPr>
            <w:r>
              <w:t xml:space="preserve">Select </w:t>
            </w:r>
            <w:r>
              <w:rPr>
                <w:b/>
                <w:i/>
              </w:rPr>
              <w:t>subjects</w:t>
            </w:r>
            <w:r>
              <w:rPr>
                <w:b/>
              </w:rPr>
              <w:t xml:space="preserve"> </w:t>
            </w:r>
            <w:r>
              <w:t>for investigation</w:t>
            </w:r>
          </w:p>
        </w:tc>
      </w:tr>
      <w:tr w:rsidR="00C4006A" w14:paraId="5AD9F9E5" w14:textId="77777777" w:rsidTr="00477C76">
        <w:tc>
          <w:tcPr>
            <w:tcW w:w="2943" w:type="dxa"/>
            <w:vMerge/>
          </w:tcPr>
          <w:p w14:paraId="359798BE" w14:textId="77777777" w:rsidR="00C4006A" w:rsidRPr="0084371F" w:rsidRDefault="00C4006A" w:rsidP="00477C76">
            <w:pPr>
              <w:pStyle w:val="element"/>
              <w:keepNext/>
            </w:pPr>
          </w:p>
        </w:tc>
        <w:tc>
          <w:tcPr>
            <w:tcW w:w="570" w:type="dxa"/>
            <w:gridSpan w:val="2"/>
          </w:tcPr>
          <w:p w14:paraId="13CB8D43" w14:textId="77777777" w:rsidR="00C4006A" w:rsidRDefault="00C4006A" w:rsidP="00477C76">
            <w:pPr>
              <w:pStyle w:val="PC"/>
              <w:keepNext/>
            </w:pPr>
            <w:r>
              <w:t>1.2</w:t>
            </w:r>
          </w:p>
        </w:tc>
        <w:tc>
          <w:tcPr>
            <w:tcW w:w="5729" w:type="dxa"/>
            <w:gridSpan w:val="2"/>
          </w:tcPr>
          <w:p w14:paraId="02F70DD3" w14:textId="77777777" w:rsidR="00C4006A" w:rsidRPr="007369E9" w:rsidRDefault="00C4006A" w:rsidP="00477C76">
            <w:pPr>
              <w:pStyle w:val="PC"/>
              <w:keepNext/>
            </w:pPr>
            <w:r>
              <w:t xml:space="preserve">Identify the scientific basis of the laws of motion and energy transformation </w:t>
            </w:r>
          </w:p>
        </w:tc>
      </w:tr>
      <w:tr w:rsidR="00C4006A" w14:paraId="5D66E8F2" w14:textId="77777777" w:rsidTr="00477C76">
        <w:tc>
          <w:tcPr>
            <w:tcW w:w="2943" w:type="dxa"/>
            <w:vMerge/>
          </w:tcPr>
          <w:p w14:paraId="7754A068" w14:textId="77777777" w:rsidR="00C4006A" w:rsidRPr="0084371F" w:rsidRDefault="00C4006A" w:rsidP="00477C76">
            <w:pPr>
              <w:pStyle w:val="element"/>
              <w:keepNext/>
            </w:pPr>
          </w:p>
        </w:tc>
        <w:tc>
          <w:tcPr>
            <w:tcW w:w="570" w:type="dxa"/>
            <w:gridSpan w:val="2"/>
          </w:tcPr>
          <w:p w14:paraId="049A9AF0" w14:textId="77777777" w:rsidR="00C4006A" w:rsidRDefault="00C4006A" w:rsidP="00477C76">
            <w:pPr>
              <w:pStyle w:val="PC"/>
              <w:keepNext/>
            </w:pPr>
            <w:r>
              <w:t>1.3</w:t>
            </w:r>
          </w:p>
        </w:tc>
        <w:tc>
          <w:tcPr>
            <w:tcW w:w="5729" w:type="dxa"/>
            <w:gridSpan w:val="2"/>
          </w:tcPr>
          <w:p w14:paraId="3A36A50E" w14:textId="77777777" w:rsidR="00C4006A" w:rsidRDefault="00C4006A" w:rsidP="00477C76">
            <w:pPr>
              <w:pStyle w:val="PC"/>
              <w:keepNext/>
            </w:pPr>
            <w:r>
              <w:rPr>
                <w:b/>
                <w:i/>
              </w:rPr>
              <w:t>Plan</w:t>
            </w:r>
            <w:r w:rsidRPr="00D0050F">
              <w:t xml:space="preserve"> </w:t>
            </w:r>
            <w:r w:rsidRPr="007369E9">
              <w:rPr>
                <w:b/>
                <w:i/>
              </w:rPr>
              <w:t xml:space="preserve">experiments or investigations </w:t>
            </w:r>
            <w:r>
              <w:t>based on the</w:t>
            </w:r>
            <w:r>
              <w:rPr>
                <w:b/>
              </w:rPr>
              <w:t xml:space="preserve"> </w:t>
            </w:r>
            <w:r>
              <w:rPr>
                <w:b/>
                <w:i/>
              </w:rPr>
              <w:t>e</w:t>
            </w:r>
            <w:r w:rsidRPr="007369E9">
              <w:t xml:space="preserve"> laws of motion or</w:t>
            </w:r>
            <w:r>
              <w:t xml:space="preserve"> </w:t>
            </w:r>
            <w:r w:rsidRPr="007369E9">
              <w:t>energy transformation</w:t>
            </w:r>
            <w:r>
              <w:rPr>
                <w:i/>
              </w:rPr>
              <w:t xml:space="preserve"> </w:t>
            </w:r>
            <w:r>
              <w:t>and confirm with a</w:t>
            </w:r>
            <w:r>
              <w:rPr>
                <w:b/>
              </w:rPr>
              <w:t xml:space="preserve"> </w:t>
            </w:r>
            <w:r>
              <w:rPr>
                <w:b/>
                <w:i/>
              </w:rPr>
              <w:t>relevant person</w:t>
            </w:r>
          </w:p>
        </w:tc>
      </w:tr>
      <w:tr w:rsidR="00C4006A" w14:paraId="6090D4D0" w14:textId="77777777" w:rsidTr="00477C76">
        <w:tc>
          <w:tcPr>
            <w:tcW w:w="2943" w:type="dxa"/>
          </w:tcPr>
          <w:p w14:paraId="5003641B" w14:textId="77777777" w:rsidR="00C4006A" w:rsidRDefault="00C4006A" w:rsidP="00477C76">
            <w:pPr>
              <w:pStyle w:val="spacer"/>
            </w:pPr>
          </w:p>
        </w:tc>
        <w:tc>
          <w:tcPr>
            <w:tcW w:w="6299" w:type="dxa"/>
            <w:gridSpan w:val="4"/>
          </w:tcPr>
          <w:p w14:paraId="2D2431A2" w14:textId="77777777" w:rsidR="00C4006A" w:rsidRDefault="00C4006A" w:rsidP="00477C76">
            <w:pPr>
              <w:pStyle w:val="spacer"/>
            </w:pPr>
          </w:p>
        </w:tc>
      </w:tr>
      <w:tr w:rsidR="00C4006A" w14:paraId="545144B2" w14:textId="77777777" w:rsidTr="00477C76">
        <w:tc>
          <w:tcPr>
            <w:tcW w:w="2943" w:type="dxa"/>
            <w:vMerge w:val="restart"/>
          </w:tcPr>
          <w:p w14:paraId="2F411BE9" w14:textId="77777777" w:rsidR="00C4006A" w:rsidRDefault="00C4006A" w:rsidP="00477C76">
            <w:pPr>
              <w:pStyle w:val="element"/>
              <w:keepNext/>
            </w:pPr>
            <w:r>
              <w:t>2</w:t>
            </w:r>
            <w:r>
              <w:tab/>
              <w:t>Examine interactions between energy, force and matter</w:t>
            </w:r>
          </w:p>
        </w:tc>
        <w:tc>
          <w:tcPr>
            <w:tcW w:w="585" w:type="dxa"/>
            <w:gridSpan w:val="3"/>
          </w:tcPr>
          <w:p w14:paraId="6FD88625" w14:textId="77777777" w:rsidR="00C4006A" w:rsidRDefault="00C4006A" w:rsidP="00477C76">
            <w:pPr>
              <w:pStyle w:val="PC"/>
              <w:keepNext/>
            </w:pPr>
            <w:r>
              <w:t>2.1</w:t>
            </w:r>
          </w:p>
        </w:tc>
        <w:tc>
          <w:tcPr>
            <w:tcW w:w="5714" w:type="dxa"/>
          </w:tcPr>
          <w:p w14:paraId="609F24BD" w14:textId="77777777" w:rsidR="00C4006A" w:rsidRPr="00D0050F" w:rsidRDefault="00C4006A" w:rsidP="00477C76">
            <w:pPr>
              <w:pStyle w:val="PC"/>
              <w:keepNext/>
            </w:pPr>
            <w:r w:rsidRPr="00D0050F">
              <w:t xml:space="preserve">Investigate the </w:t>
            </w:r>
            <w:r w:rsidRPr="00D0050F">
              <w:rPr>
                <w:b/>
                <w:i/>
              </w:rPr>
              <w:t>behaviours of light</w:t>
            </w:r>
            <w:r w:rsidRPr="00D0050F">
              <w:t xml:space="preserve"> </w:t>
            </w:r>
          </w:p>
        </w:tc>
      </w:tr>
      <w:tr w:rsidR="00C4006A" w14:paraId="6ACC93DC" w14:textId="77777777" w:rsidTr="00477C76">
        <w:tc>
          <w:tcPr>
            <w:tcW w:w="2943" w:type="dxa"/>
            <w:vMerge/>
          </w:tcPr>
          <w:p w14:paraId="4CC538EE" w14:textId="77777777" w:rsidR="00C4006A" w:rsidRDefault="00C4006A" w:rsidP="00477C76">
            <w:pPr>
              <w:keepNext/>
            </w:pPr>
          </w:p>
        </w:tc>
        <w:tc>
          <w:tcPr>
            <w:tcW w:w="585" w:type="dxa"/>
            <w:gridSpan w:val="3"/>
          </w:tcPr>
          <w:p w14:paraId="4525DB40" w14:textId="77777777" w:rsidR="00C4006A" w:rsidRDefault="00C4006A" w:rsidP="00477C76">
            <w:pPr>
              <w:pStyle w:val="PC"/>
              <w:keepNext/>
            </w:pPr>
            <w:r>
              <w:t>2.2</w:t>
            </w:r>
          </w:p>
        </w:tc>
        <w:tc>
          <w:tcPr>
            <w:tcW w:w="5714" w:type="dxa"/>
          </w:tcPr>
          <w:p w14:paraId="58590974" w14:textId="77777777" w:rsidR="00C4006A" w:rsidRPr="00D0050F" w:rsidRDefault="00C4006A" w:rsidP="00477C76">
            <w:pPr>
              <w:pStyle w:val="PC"/>
              <w:keepNext/>
            </w:pPr>
            <w:r w:rsidRPr="00D0050F">
              <w:t xml:space="preserve">Investigate the operation of familiar electrical devices and the effects of </w:t>
            </w:r>
            <w:r w:rsidRPr="00D0050F">
              <w:rPr>
                <w:b/>
                <w:i/>
              </w:rPr>
              <w:t>electronic components</w:t>
            </w:r>
            <w:r w:rsidRPr="00D0050F">
              <w:t xml:space="preserve"> </w:t>
            </w:r>
          </w:p>
        </w:tc>
      </w:tr>
      <w:tr w:rsidR="00C4006A" w14:paraId="20EF6D63" w14:textId="77777777" w:rsidTr="00477C76">
        <w:tc>
          <w:tcPr>
            <w:tcW w:w="2943" w:type="dxa"/>
            <w:vMerge/>
          </w:tcPr>
          <w:p w14:paraId="45514E44" w14:textId="77777777" w:rsidR="00C4006A" w:rsidRDefault="00C4006A" w:rsidP="00477C76">
            <w:pPr>
              <w:keepNext/>
            </w:pPr>
          </w:p>
        </w:tc>
        <w:tc>
          <w:tcPr>
            <w:tcW w:w="585" w:type="dxa"/>
            <w:gridSpan w:val="3"/>
          </w:tcPr>
          <w:p w14:paraId="5B345D8B" w14:textId="77777777" w:rsidR="00C4006A" w:rsidRDefault="00C4006A" w:rsidP="00477C76">
            <w:pPr>
              <w:pStyle w:val="PC"/>
              <w:keepNext/>
            </w:pPr>
          </w:p>
        </w:tc>
        <w:tc>
          <w:tcPr>
            <w:tcW w:w="5714" w:type="dxa"/>
          </w:tcPr>
          <w:p w14:paraId="02F58B58" w14:textId="77777777" w:rsidR="00C4006A" w:rsidRPr="00D0050F" w:rsidRDefault="00C4006A" w:rsidP="00477C76">
            <w:pPr>
              <w:pStyle w:val="PC"/>
              <w:keepNext/>
            </w:pPr>
          </w:p>
        </w:tc>
      </w:tr>
      <w:tr w:rsidR="00C4006A" w14:paraId="11CB5C27" w14:textId="77777777" w:rsidTr="00477C76">
        <w:tc>
          <w:tcPr>
            <w:tcW w:w="2943" w:type="dxa"/>
            <w:vMerge/>
          </w:tcPr>
          <w:p w14:paraId="1C442E36" w14:textId="77777777" w:rsidR="00C4006A" w:rsidRDefault="00C4006A" w:rsidP="00477C76">
            <w:pPr>
              <w:keepNext/>
            </w:pPr>
          </w:p>
        </w:tc>
        <w:tc>
          <w:tcPr>
            <w:tcW w:w="585" w:type="dxa"/>
            <w:gridSpan w:val="3"/>
          </w:tcPr>
          <w:p w14:paraId="7EAD7D6B" w14:textId="77777777" w:rsidR="00C4006A" w:rsidRDefault="00C4006A" w:rsidP="00477C76">
            <w:pPr>
              <w:pStyle w:val="PC"/>
              <w:keepNext/>
            </w:pPr>
            <w:r>
              <w:t>2.3</w:t>
            </w:r>
          </w:p>
        </w:tc>
        <w:tc>
          <w:tcPr>
            <w:tcW w:w="5714" w:type="dxa"/>
          </w:tcPr>
          <w:p w14:paraId="60B16DBA" w14:textId="77777777" w:rsidR="00C4006A" w:rsidRDefault="00C4006A" w:rsidP="00477C76">
            <w:pPr>
              <w:pStyle w:val="PC"/>
              <w:keepNext/>
            </w:pPr>
            <w:r>
              <w:t>Record the results of the experiments or investigations using</w:t>
            </w:r>
            <w:r>
              <w:rPr>
                <w:b/>
              </w:rPr>
              <w:t xml:space="preserve"> </w:t>
            </w:r>
            <w:r>
              <w:rPr>
                <w:b/>
                <w:i/>
              </w:rPr>
              <w:t>appropriate scientific terminology</w:t>
            </w:r>
          </w:p>
        </w:tc>
      </w:tr>
      <w:tr w:rsidR="00C4006A" w14:paraId="0CD39A04" w14:textId="77777777" w:rsidTr="00477C76">
        <w:tc>
          <w:tcPr>
            <w:tcW w:w="2943" w:type="dxa"/>
          </w:tcPr>
          <w:p w14:paraId="419B0701" w14:textId="77777777" w:rsidR="00C4006A" w:rsidRDefault="00C4006A" w:rsidP="00477C76">
            <w:pPr>
              <w:pStyle w:val="spacer"/>
            </w:pPr>
          </w:p>
        </w:tc>
        <w:tc>
          <w:tcPr>
            <w:tcW w:w="6299" w:type="dxa"/>
            <w:gridSpan w:val="4"/>
          </w:tcPr>
          <w:p w14:paraId="73688C19" w14:textId="77777777" w:rsidR="00C4006A" w:rsidRDefault="00C4006A" w:rsidP="00477C76">
            <w:pPr>
              <w:pStyle w:val="spacer"/>
            </w:pPr>
          </w:p>
        </w:tc>
      </w:tr>
      <w:tr w:rsidR="00C4006A" w14:paraId="381AC76E" w14:textId="77777777" w:rsidTr="00477C76">
        <w:tc>
          <w:tcPr>
            <w:tcW w:w="2943" w:type="dxa"/>
            <w:vMerge w:val="restart"/>
          </w:tcPr>
          <w:p w14:paraId="2CC8338B" w14:textId="77777777" w:rsidR="00C4006A" w:rsidRDefault="00C4006A" w:rsidP="00477C76">
            <w:pPr>
              <w:pStyle w:val="element"/>
              <w:keepNext/>
            </w:pPr>
            <w:r>
              <w:t>3</w:t>
            </w:r>
            <w:r>
              <w:tab/>
              <w:t>Report on the investigation</w:t>
            </w:r>
          </w:p>
        </w:tc>
        <w:tc>
          <w:tcPr>
            <w:tcW w:w="570" w:type="dxa"/>
            <w:gridSpan w:val="2"/>
          </w:tcPr>
          <w:p w14:paraId="176E15CB" w14:textId="77777777" w:rsidR="00C4006A" w:rsidRDefault="00C4006A" w:rsidP="00477C76">
            <w:pPr>
              <w:pStyle w:val="PC"/>
              <w:keepNext/>
            </w:pPr>
            <w:r>
              <w:t>3.1</w:t>
            </w:r>
          </w:p>
        </w:tc>
        <w:tc>
          <w:tcPr>
            <w:tcW w:w="5729" w:type="dxa"/>
            <w:gridSpan w:val="2"/>
          </w:tcPr>
          <w:p w14:paraId="7546CC5B" w14:textId="77777777" w:rsidR="00C4006A" w:rsidRPr="00D0050F" w:rsidRDefault="00C4006A" w:rsidP="00477C76">
            <w:pPr>
              <w:pStyle w:val="PC"/>
              <w:keepNext/>
            </w:pPr>
            <w:r w:rsidRPr="00D0050F">
              <w:rPr>
                <w:b/>
                <w:i/>
              </w:rPr>
              <w:t>Present</w:t>
            </w:r>
            <w:r w:rsidRPr="00D0050F">
              <w:t xml:space="preserve"> the findings of the experiments</w:t>
            </w:r>
          </w:p>
        </w:tc>
      </w:tr>
      <w:tr w:rsidR="00C4006A" w14:paraId="557FDC5C" w14:textId="77777777" w:rsidTr="00477C76">
        <w:tc>
          <w:tcPr>
            <w:tcW w:w="2943" w:type="dxa"/>
            <w:vMerge/>
          </w:tcPr>
          <w:p w14:paraId="766190EA" w14:textId="77777777" w:rsidR="00C4006A" w:rsidRDefault="00C4006A" w:rsidP="00477C76">
            <w:pPr>
              <w:keepNext/>
            </w:pPr>
          </w:p>
        </w:tc>
        <w:tc>
          <w:tcPr>
            <w:tcW w:w="570" w:type="dxa"/>
            <w:gridSpan w:val="2"/>
          </w:tcPr>
          <w:p w14:paraId="18014590" w14:textId="77777777" w:rsidR="00C4006A" w:rsidRDefault="00C4006A" w:rsidP="00477C76">
            <w:pPr>
              <w:pStyle w:val="PC"/>
              <w:keepNext/>
            </w:pPr>
            <w:r>
              <w:t>3.2</w:t>
            </w:r>
          </w:p>
        </w:tc>
        <w:tc>
          <w:tcPr>
            <w:tcW w:w="5729" w:type="dxa"/>
            <w:gridSpan w:val="2"/>
          </w:tcPr>
          <w:p w14:paraId="03D6762A" w14:textId="77777777" w:rsidR="00C4006A" w:rsidRDefault="00C4006A" w:rsidP="00477C76">
            <w:pPr>
              <w:pStyle w:val="PC"/>
              <w:keepNext/>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C4006A" w14:paraId="1495DA43" w14:textId="77777777" w:rsidTr="00477C76">
        <w:tc>
          <w:tcPr>
            <w:tcW w:w="2943" w:type="dxa"/>
          </w:tcPr>
          <w:p w14:paraId="25358A9E" w14:textId="77777777" w:rsidR="00C4006A" w:rsidRDefault="00C4006A" w:rsidP="00477C76">
            <w:pPr>
              <w:pStyle w:val="spacer"/>
            </w:pPr>
          </w:p>
        </w:tc>
        <w:tc>
          <w:tcPr>
            <w:tcW w:w="6299" w:type="dxa"/>
            <w:gridSpan w:val="4"/>
          </w:tcPr>
          <w:p w14:paraId="12139708" w14:textId="77777777" w:rsidR="00C4006A" w:rsidRDefault="00C4006A" w:rsidP="00477C76">
            <w:pPr>
              <w:pStyle w:val="spacer"/>
            </w:pPr>
          </w:p>
        </w:tc>
      </w:tr>
      <w:tr w:rsidR="00C4006A" w14:paraId="7EEC95D4" w14:textId="77777777" w:rsidTr="00477C76">
        <w:tc>
          <w:tcPr>
            <w:tcW w:w="9242" w:type="dxa"/>
            <w:gridSpan w:val="5"/>
          </w:tcPr>
          <w:p w14:paraId="53E2F356" w14:textId="77777777" w:rsidR="00C4006A" w:rsidRDefault="00C4006A" w:rsidP="00477C76">
            <w:pPr>
              <w:pStyle w:val="Heading21"/>
            </w:pPr>
            <w:r>
              <w:t>Required Knowledge and Skills</w:t>
            </w:r>
          </w:p>
          <w:p w14:paraId="449E1085" w14:textId="77777777" w:rsidR="00C4006A" w:rsidRDefault="00C4006A" w:rsidP="00477C76">
            <w:pPr>
              <w:pStyle w:val="text"/>
            </w:pPr>
            <w:r w:rsidRPr="005979AA">
              <w:t>This describes the essential skills and knowledge and their level required for this unit</w:t>
            </w:r>
            <w:r>
              <w:t>.</w:t>
            </w:r>
          </w:p>
        </w:tc>
      </w:tr>
      <w:tr w:rsidR="00C4006A" w14:paraId="136CB470" w14:textId="77777777" w:rsidTr="00477C76">
        <w:tc>
          <w:tcPr>
            <w:tcW w:w="9242" w:type="dxa"/>
            <w:gridSpan w:val="5"/>
          </w:tcPr>
          <w:p w14:paraId="553CEC36" w14:textId="77777777" w:rsidR="00C4006A" w:rsidRDefault="00C4006A" w:rsidP="00477C76">
            <w:pPr>
              <w:pStyle w:val="unittext"/>
            </w:pPr>
            <w:r>
              <w:t xml:space="preserve">Required knowledge </w:t>
            </w:r>
          </w:p>
          <w:p w14:paraId="1D3EB9BF" w14:textId="77777777" w:rsidR="00C4006A" w:rsidRDefault="00C4006A" w:rsidP="00477C76">
            <w:pPr>
              <w:pStyle w:val="bullet"/>
              <w:numPr>
                <w:ilvl w:val="0"/>
                <w:numId w:val="13"/>
              </w:numPr>
              <w:ind w:left="284" w:hanging="284"/>
            </w:pPr>
            <w:r>
              <w:t>scientific terminology related to energy, force and matter to enable information and ideas about the investigation to be expressed verbally and in writing</w:t>
            </w:r>
          </w:p>
          <w:p w14:paraId="0A689DF8" w14:textId="77777777" w:rsidR="00C4006A" w:rsidRDefault="00C4006A" w:rsidP="00477C76">
            <w:pPr>
              <w:pStyle w:val="bullet"/>
              <w:numPr>
                <w:ilvl w:val="0"/>
                <w:numId w:val="13"/>
              </w:numPr>
              <w:ind w:left="284" w:hanging="284"/>
            </w:pPr>
            <w:r>
              <w:t xml:space="preserve">meaning making strategies including </w:t>
            </w:r>
            <w:r w:rsidRPr="00571820">
              <w:t>the ability to interpret and</w:t>
            </w:r>
            <w:r>
              <w:t xml:space="preserve"> analyse information related to the investigation of</w:t>
            </w:r>
            <w:r w:rsidRPr="00571820">
              <w:t xml:space="preserve"> </w:t>
            </w:r>
            <w:r>
              <w:t>sources of scientific information about energy, force and matter</w:t>
            </w:r>
          </w:p>
          <w:p w14:paraId="6A80F4CE" w14:textId="77777777" w:rsidR="00C4006A" w:rsidRDefault="00C4006A" w:rsidP="00477C76">
            <w:pPr>
              <w:pStyle w:val="unittext"/>
            </w:pPr>
            <w:r>
              <w:t>Required Skills:</w:t>
            </w:r>
          </w:p>
          <w:p w14:paraId="703C6823" w14:textId="77777777" w:rsidR="00C4006A" w:rsidRDefault="00C4006A" w:rsidP="00477C76">
            <w:pPr>
              <w:pStyle w:val="bullet"/>
              <w:numPr>
                <w:ilvl w:val="0"/>
                <w:numId w:val="13"/>
              </w:numPr>
              <w:ind w:left="284" w:hanging="284"/>
            </w:pPr>
            <w:r>
              <w:t>communication skills to:</w:t>
            </w:r>
          </w:p>
          <w:p w14:paraId="5873F6BB" w14:textId="77777777" w:rsidR="00C4006A" w:rsidRDefault="00C4006A" w:rsidP="00477C76">
            <w:pPr>
              <w:pStyle w:val="endash"/>
              <w:keepNext/>
              <w:ind w:left="568" w:hanging="284"/>
            </w:pPr>
            <w:r>
              <w:t xml:space="preserve">present findings </w:t>
            </w:r>
          </w:p>
          <w:p w14:paraId="73CD530D" w14:textId="77777777" w:rsidR="00C4006A" w:rsidRDefault="00C4006A" w:rsidP="00477C76">
            <w:pPr>
              <w:pStyle w:val="endash"/>
              <w:keepNext/>
              <w:ind w:left="568" w:hanging="284"/>
            </w:pPr>
            <w:r>
              <w:t>discuss the outcomes of experiments</w:t>
            </w:r>
          </w:p>
          <w:p w14:paraId="26F801E0" w14:textId="77777777" w:rsidR="00C4006A" w:rsidRDefault="00C4006A" w:rsidP="00477C76">
            <w:pPr>
              <w:pStyle w:val="bullet"/>
              <w:numPr>
                <w:ilvl w:val="0"/>
                <w:numId w:val="13"/>
              </w:numPr>
              <w:ind w:left="284" w:hanging="284"/>
            </w:pPr>
            <w:r>
              <w:t xml:space="preserve">problem solving skills to apply laws of motion and energy transformation to investigation </w:t>
            </w:r>
          </w:p>
        </w:tc>
      </w:tr>
      <w:tr w:rsidR="00C4006A" w14:paraId="217A27ED" w14:textId="77777777" w:rsidTr="00477C76">
        <w:tc>
          <w:tcPr>
            <w:tcW w:w="9242" w:type="dxa"/>
            <w:gridSpan w:val="5"/>
          </w:tcPr>
          <w:p w14:paraId="4C52D9CB" w14:textId="77777777" w:rsidR="00C4006A" w:rsidRDefault="00C4006A" w:rsidP="00477C76">
            <w:pPr>
              <w:pStyle w:val="spacer"/>
            </w:pPr>
          </w:p>
        </w:tc>
      </w:tr>
      <w:tr w:rsidR="00C4006A" w14:paraId="1F06B4A0" w14:textId="77777777" w:rsidTr="00477C76">
        <w:tc>
          <w:tcPr>
            <w:tcW w:w="9242" w:type="dxa"/>
            <w:gridSpan w:val="5"/>
          </w:tcPr>
          <w:p w14:paraId="665A6724" w14:textId="77777777" w:rsidR="00C4006A" w:rsidRDefault="00C4006A" w:rsidP="00477C76">
            <w:pPr>
              <w:pStyle w:val="Heading21"/>
            </w:pPr>
            <w:r>
              <w:t>Range Statement</w:t>
            </w:r>
          </w:p>
          <w:p w14:paraId="3533CB30" w14:textId="77777777" w:rsidR="00C4006A" w:rsidRDefault="00C4006A" w:rsidP="00477C76">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490EE206" w14:textId="77777777" w:rsidTr="00477C76">
        <w:tc>
          <w:tcPr>
            <w:tcW w:w="3369" w:type="dxa"/>
            <w:gridSpan w:val="2"/>
          </w:tcPr>
          <w:p w14:paraId="5F4C1CD7" w14:textId="77777777" w:rsidR="00C4006A" w:rsidRPr="00D0050F" w:rsidRDefault="00C4006A" w:rsidP="00477C76">
            <w:pPr>
              <w:pStyle w:val="unittext"/>
            </w:pPr>
            <w:r>
              <w:rPr>
                <w:b/>
                <w:i/>
              </w:rPr>
              <w:t xml:space="preserve">Subjects </w:t>
            </w:r>
            <w:r>
              <w:t>may include:</w:t>
            </w:r>
          </w:p>
        </w:tc>
        <w:tc>
          <w:tcPr>
            <w:tcW w:w="5873" w:type="dxa"/>
            <w:gridSpan w:val="3"/>
          </w:tcPr>
          <w:p w14:paraId="05FB3F39" w14:textId="77777777" w:rsidR="00C4006A" w:rsidRDefault="00C4006A" w:rsidP="00477C76">
            <w:pPr>
              <w:pStyle w:val="bullet"/>
              <w:numPr>
                <w:ilvl w:val="0"/>
                <w:numId w:val="13"/>
              </w:numPr>
              <w:ind w:left="284" w:hanging="284"/>
            </w:pPr>
            <w:r>
              <w:t>behaviours of light</w:t>
            </w:r>
          </w:p>
          <w:p w14:paraId="12B51C64" w14:textId="77777777" w:rsidR="00C4006A" w:rsidRDefault="00C4006A" w:rsidP="00477C76">
            <w:pPr>
              <w:pStyle w:val="bullet"/>
              <w:numPr>
                <w:ilvl w:val="0"/>
                <w:numId w:val="13"/>
              </w:numPr>
              <w:ind w:left="284" w:hanging="284"/>
            </w:pPr>
            <w:r>
              <w:t>operation of electronic components</w:t>
            </w:r>
          </w:p>
        </w:tc>
      </w:tr>
      <w:tr w:rsidR="00C4006A" w14:paraId="704C8C8A" w14:textId="77777777" w:rsidTr="00477C76">
        <w:tc>
          <w:tcPr>
            <w:tcW w:w="9242" w:type="dxa"/>
            <w:gridSpan w:val="5"/>
          </w:tcPr>
          <w:p w14:paraId="5B01D4C6" w14:textId="77777777" w:rsidR="00C4006A" w:rsidRDefault="00C4006A" w:rsidP="00477C76">
            <w:pPr>
              <w:pStyle w:val="spacer"/>
            </w:pPr>
          </w:p>
        </w:tc>
      </w:tr>
      <w:tr w:rsidR="00C4006A" w14:paraId="50C040FB" w14:textId="77777777" w:rsidTr="00477C76">
        <w:tc>
          <w:tcPr>
            <w:tcW w:w="3369" w:type="dxa"/>
            <w:gridSpan w:val="2"/>
          </w:tcPr>
          <w:p w14:paraId="43B87774" w14:textId="77777777" w:rsidR="00C4006A" w:rsidRPr="005979AA" w:rsidRDefault="00C4006A" w:rsidP="00477C76">
            <w:pPr>
              <w:pStyle w:val="unittext"/>
            </w:pPr>
            <w:r>
              <w:rPr>
                <w:b/>
                <w:i/>
              </w:rPr>
              <w:t xml:space="preserve">Plan </w:t>
            </w:r>
            <w:r>
              <w:t>may include:</w:t>
            </w:r>
          </w:p>
        </w:tc>
        <w:tc>
          <w:tcPr>
            <w:tcW w:w="5873" w:type="dxa"/>
            <w:gridSpan w:val="3"/>
          </w:tcPr>
          <w:p w14:paraId="16CB7795" w14:textId="77777777" w:rsidR="00C4006A" w:rsidRDefault="00C4006A" w:rsidP="00477C76">
            <w:pPr>
              <w:pStyle w:val="bullet"/>
              <w:numPr>
                <w:ilvl w:val="0"/>
                <w:numId w:val="13"/>
              </w:numPr>
              <w:ind w:left="284" w:hanging="284"/>
            </w:pPr>
            <w:r>
              <w:t>instructions to set up investigations:</w:t>
            </w:r>
          </w:p>
          <w:p w14:paraId="16B74BD3" w14:textId="77777777" w:rsidR="00C4006A" w:rsidRDefault="00C4006A" w:rsidP="00477C76">
            <w:pPr>
              <w:pStyle w:val="endash"/>
              <w:keepNext/>
              <w:ind w:left="568" w:hanging="284"/>
            </w:pPr>
            <w:r>
              <w:t>required supervision</w:t>
            </w:r>
          </w:p>
          <w:p w14:paraId="10E49614" w14:textId="77777777" w:rsidR="00C4006A" w:rsidRDefault="00C4006A" w:rsidP="00477C76">
            <w:pPr>
              <w:pStyle w:val="endash"/>
              <w:keepNext/>
              <w:ind w:left="568" w:hanging="284"/>
            </w:pPr>
            <w:r>
              <w:t>individual or team-based activities</w:t>
            </w:r>
          </w:p>
          <w:p w14:paraId="2C5E2820" w14:textId="77777777" w:rsidR="00C4006A" w:rsidRDefault="00C4006A" w:rsidP="00477C76">
            <w:pPr>
              <w:pStyle w:val="endash"/>
              <w:keepNext/>
              <w:ind w:left="568" w:hanging="284"/>
            </w:pPr>
            <w:r>
              <w:t>OHS / WHS requirements</w:t>
            </w:r>
          </w:p>
          <w:p w14:paraId="33362992" w14:textId="77777777" w:rsidR="00C4006A" w:rsidRDefault="00C4006A" w:rsidP="00477C76">
            <w:pPr>
              <w:pStyle w:val="bullet"/>
              <w:numPr>
                <w:ilvl w:val="0"/>
                <w:numId w:val="13"/>
              </w:numPr>
              <w:ind w:left="284" w:hanging="284"/>
            </w:pPr>
            <w:r>
              <w:t>selection of resources/location of information</w:t>
            </w:r>
          </w:p>
          <w:p w14:paraId="3FE586A1" w14:textId="77777777" w:rsidR="00C4006A" w:rsidRDefault="00C4006A" w:rsidP="00477C76">
            <w:pPr>
              <w:pStyle w:val="bullet"/>
              <w:numPr>
                <w:ilvl w:val="0"/>
                <w:numId w:val="13"/>
              </w:numPr>
              <w:ind w:left="284" w:hanging="284"/>
            </w:pPr>
            <w:r>
              <w:t>persons to consult</w:t>
            </w:r>
          </w:p>
          <w:p w14:paraId="636A97FE" w14:textId="77777777" w:rsidR="00C4006A" w:rsidRDefault="00C4006A" w:rsidP="00477C76">
            <w:pPr>
              <w:pStyle w:val="bullet"/>
              <w:numPr>
                <w:ilvl w:val="0"/>
                <w:numId w:val="13"/>
              </w:numPr>
              <w:ind w:left="284" w:hanging="284"/>
            </w:pPr>
            <w:r>
              <w:t>places to visit for observation</w:t>
            </w:r>
          </w:p>
          <w:p w14:paraId="0B55CC62" w14:textId="77777777" w:rsidR="00C4006A" w:rsidRDefault="00C4006A" w:rsidP="00477C76">
            <w:pPr>
              <w:pStyle w:val="bullet"/>
              <w:numPr>
                <w:ilvl w:val="0"/>
                <w:numId w:val="13"/>
              </w:numPr>
              <w:ind w:left="284" w:hanging="284"/>
            </w:pPr>
            <w:r>
              <w:t>identifying questions for research</w:t>
            </w:r>
          </w:p>
          <w:p w14:paraId="758E8EA9" w14:textId="77777777" w:rsidR="00C4006A" w:rsidRDefault="00C4006A" w:rsidP="00477C76">
            <w:pPr>
              <w:pStyle w:val="bullet"/>
              <w:numPr>
                <w:ilvl w:val="0"/>
                <w:numId w:val="13"/>
              </w:numPr>
              <w:ind w:left="284" w:hanging="284"/>
            </w:pPr>
            <w:r>
              <w:t>developing models</w:t>
            </w:r>
          </w:p>
          <w:p w14:paraId="7903D909" w14:textId="77777777" w:rsidR="00C4006A" w:rsidRDefault="00C4006A" w:rsidP="00477C76">
            <w:pPr>
              <w:pStyle w:val="bullet"/>
              <w:numPr>
                <w:ilvl w:val="0"/>
                <w:numId w:val="13"/>
              </w:numPr>
              <w:ind w:left="284" w:hanging="284"/>
            </w:pPr>
            <w:r>
              <w:t>types of evidence such as photographs, printed information, interviews</w:t>
            </w:r>
          </w:p>
          <w:p w14:paraId="23AA20FD" w14:textId="77777777" w:rsidR="00C4006A" w:rsidRDefault="00C4006A" w:rsidP="00477C76">
            <w:pPr>
              <w:pStyle w:val="bullet"/>
              <w:numPr>
                <w:ilvl w:val="0"/>
                <w:numId w:val="13"/>
              </w:numPr>
              <w:ind w:left="284" w:hanging="284"/>
            </w:pPr>
            <w:r>
              <w:t>recording format</w:t>
            </w:r>
          </w:p>
        </w:tc>
      </w:tr>
      <w:tr w:rsidR="00C4006A" w14:paraId="1327B15C" w14:textId="77777777" w:rsidTr="00477C76">
        <w:tc>
          <w:tcPr>
            <w:tcW w:w="9242" w:type="dxa"/>
            <w:gridSpan w:val="5"/>
          </w:tcPr>
          <w:p w14:paraId="7A89CA6D" w14:textId="77777777" w:rsidR="00C4006A" w:rsidRDefault="00C4006A" w:rsidP="00477C76">
            <w:pPr>
              <w:pStyle w:val="spacer"/>
            </w:pPr>
          </w:p>
        </w:tc>
      </w:tr>
      <w:tr w:rsidR="00C4006A" w14:paraId="266367D6" w14:textId="77777777" w:rsidTr="00477C76">
        <w:tc>
          <w:tcPr>
            <w:tcW w:w="3369" w:type="dxa"/>
            <w:gridSpan w:val="2"/>
          </w:tcPr>
          <w:p w14:paraId="74CBD057" w14:textId="77777777" w:rsidR="00C4006A" w:rsidRPr="005979AA" w:rsidRDefault="00C4006A" w:rsidP="00477C76">
            <w:pPr>
              <w:pStyle w:val="unittext"/>
            </w:pPr>
            <w:r>
              <w:rPr>
                <w:b/>
                <w:i/>
              </w:rPr>
              <w:t>E</w:t>
            </w:r>
            <w:r w:rsidRPr="00010D50">
              <w:rPr>
                <w:b/>
                <w:i/>
              </w:rPr>
              <w:t xml:space="preserve">xperiments or investigations </w:t>
            </w:r>
            <w:r>
              <w:t>may include:</w:t>
            </w:r>
          </w:p>
        </w:tc>
        <w:tc>
          <w:tcPr>
            <w:tcW w:w="5873" w:type="dxa"/>
            <w:gridSpan w:val="3"/>
          </w:tcPr>
          <w:p w14:paraId="4A04831B" w14:textId="77777777" w:rsidR="00C4006A" w:rsidRDefault="00C4006A" w:rsidP="00477C76">
            <w:pPr>
              <w:pStyle w:val="bullet"/>
              <w:numPr>
                <w:ilvl w:val="0"/>
                <w:numId w:val="13"/>
              </w:numPr>
              <w:ind w:left="284" w:hanging="284"/>
            </w:pPr>
            <w:r>
              <w:t>constructing a solar cooker</w:t>
            </w:r>
          </w:p>
          <w:p w14:paraId="2A26730F" w14:textId="77777777" w:rsidR="00C4006A" w:rsidRDefault="00C4006A" w:rsidP="00477C76">
            <w:pPr>
              <w:pStyle w:val="bullet"/>
              <w:numPr>
                <w:ilvl w:val="0"/>
                <w:numId w:val="13"/>
              </w:numPr>
              <w:ind w:left="284" w:hanging="284"/>
            </w:pPr>
            <w:r>
              <w:t>using a curved reflector</w:t>
            </w:r>
          </w:p>
          <w:p w14:paraId="2018CE88" w14:textId="77777777" w:rsidR="00C4006A" w:rsidRDefault="00C4006A" w:rsidP="00477C76">
            <w:pPr>
              <w:pStyle w:val="bullet"/>
              <w:numPr>
                <w:ilvl w:val="0"/>
                <w:numId w:val="13"/>
              </w:numPr>
              <w:ind w:left="284" w:hanging="284"/>
            </w:pPr>
            <w:r>
              <w:t>using a light box to investigate the path of light through lenses</w:t>
            </w:r>
          </w:p>
          <w:p w14:paraId="72B80734" w14:textId="77777777" w:rsidR="00C4006A" w:rsidRDefault="00C4006A" w:rsidP="00477C76">
            <w:pPr>
              <w:pStyle w:val="bullet"/>
              <w:numPr>
                <w:ilvl w:val="0"/>
                <w:numId w:val="13"/>
              </w:numPr>
              <w:ind w:left="284" w:hanging="284"/>
            </w:pPr>
            <w:r>
              <w:t>using iron filings to observe and record magnetic field patterns of magnets of various shapes and combinations</w:t>
            </w:r>
          </w:p>
          <w:p w14:paraId="18F940E4" w14:textId="77777777" w:rsidR="00C4006A" w:rsidRDefault="00C4006A" w:rsidP="00477C76">
            <w:pPr>
              <w:pStyle w:val="bullet"/>
              <w:numPr>
                <w:ilvl w:val="0"/>
                <w:numId w:val="13"/>
              </w:numPr>
              <w:ind w:left="284" w:hanging="284"/>
            </w:pPr>
            <w:r>
              <w:t>investigating the electromagnetic spectrum including radio waves, infrared, microwaves</w:t>
            </w:r>
          </w:p>
          <w:p w14:paraId="2D3B2CFE" w14:textId="77777777" w:rsidR="00C4006A" w:rsidRDefault="00C4006A" w:rsidP="00477C76">
            <w:pPr>
              <w:pStyle w:val="bullet"/>
              <w:numPr>
                <w:ilvl w:val="0"/>
                <w:numId w:val="13"/>
              </w:numPr>
              <w:ind w:left="284" w:hanging="284"/>
            </w:pPr>
            <w:r>
              <w:t>building or dismantling a simple electric motor and investigating the condition under which it works best</w:t>
            </w:r>
          </w:p>
          <w:p w14:paraId="5239CEA9" w14:textId="77777777" w:rsidR="00C4006A" w:rsidRDefault="00C4006A" w:rsidP="00477C76">
            <w:pPr>
              <w:pStyle w:val="bullet"/>
              <w:numPr>
                <w:ilvl w:val="0"/>
                <w:numId w:val="13"/>
              </w:numPr>
              <w:ind w:left="284" w:hanging="284"/>
            </w:pPr>
            <w:r>
              <w:t>considering the conservation of energy principles in terms of transfer and transformation of energy in simple familiar activities</w:t>
            </w:r>
          </w:p>
          <w:p w14:paraId="0EBA00B0" w14:textId="77777777" w:rsidR="00C4006A" w:rsidRDefault="00C4006A" w:rsidP="00477C76">
            <w:pPr>
              <w:pStyle w:val="bullet"/>
              <w:numPr>
                <w:ilvl w:val="0"/>
                <w:numId w:val="13"/>
              </w:numPr>
              <w:ind w:left="284" w:hanging="284"/>
            </w:pPr>
            <w:r>
              <w:t>explaining the movements of an aircraft as the result of interactions between lift, weight, thrust and drag</w:t>
            </w:r>
          </w:p>
          <w:p w14:paraId="10B92ADE" w14:textId="77777777" w:rsidR="00C4006A" w:rsidRDefault="00C4006A" w:rsidP="00477C76">
            <w:pPr>
              <w:pStyle w:val="bullet"/>
              <w:numPr>
                <w:ilvl w:val="0"/>
                <w:numId w:val="13"/>
              </w:numPr>
              <w:ind w:left="284" w:hanging="284"/>
            </w:pPr>
            <w:r>
              <w:t>explaining the structure and operation of an electromagnet using diagrams</w:t>
            </w:r>
          </w:p>
          <w:p w14:paraId="2AAE52B4" w14:textId="77777777" w:rsidR="00C4006A" w:rsidRDefault="00C4006A" w:rsidP="00477C76">
            <w:pPr>
              <w:pStyle w:val="bullet"/>
              <w:numPr>
                <w:ilvl w:val="0"/>
                <w:numId w:val="13"/>
              </w:numPr>
              <w:ind w:left="284" w:hanging="284"/>
            </w:pPr>
            <w:r>
              <w:t>using a prism to provide an explanation of how a rainbow is formed</w:t>
            </w:r>
          </w:p>
          <w:p w14:paraId="7CA784E0" w14:textId="77777777" w:rsidR="00C4006A" w:rsidRDefault="00C4006A" w:rsidP="00477C76">
            <w:pPr>
              <w:pStyle w:val="bullet"/>
              <w:numPr>
                <w:ilvl w:val="0"/>
                <w:numId w:val="13"/>
              </w:numPr>
              <w:ind w:left="284" w:hanging="284"/>
            </w:pPr>
            <w:r>
              <w:t>linking the relationship between stopping distance and speed to issues of speed limits and road safety</w:t>
            </w:r>
          </w:p>
          <w:p w14:paraId="41A17C23" w14:textId="77777777" w:rsidR="00C4006A" w:rsidRDefault="00C4006A" w:rsidP="00477C76">
            <w:pPr>
              <w:pStyle w:val="bullet"/>
              <w:numPr>
                <w:ilvl w:val="0"/>
                <w:numId w:val="13"/>
              </w:numPr>
              <w:ind w:left="284" w:hanging="284"/>
            </w:pPr>
            <w:r>
              <w:t>describing the similarities and differences in the way light, heat and sound are transmitted</w:t>
            </w:r>
          </w:p>
          <w:p w14:paraId="6B2420CE" w14:textId="77777777" w:rsidR="00C4006A" w:rsidRDefault="00C4006A" w:rsidP="00477C76">
            <w:pPr>
              <w:pStyle w:val="bullet"/>
              <w:numPr>
                <w:ilvl w:val="0"/>
                <w:numId w:val="13"/>
              </w:numPr>
              <w:ind w:left="284" w:hanging="284"/>
            </w:pPr>
            <w:r>
              <w:t>researching the processes required to produce electricity</w:t>
            </w:r>
          </w:p>
          <w:p w14:paraId="640B73B9" w14:textId="77777777" w:rsidR="00C4006A" w:rsidRDefault="00C4006A" w:rsidP="00477C76">
            <w:pPr>
              <w:pStyle w:val="bullet"/>
              <w:numPr>
                <w:ilvl w:val="0"/>
                <w:numId w:val="13"/>
              </w:numPr>
              <w:ind w:left="284" w:hanging="284"/>
            </w:pPr>
            <w:r>
              <w:t>researching the processes in using a bicycle and dynamo to produce light</w:t>
            </w:r>
          </w:p>
        </w:tc>
      </w:tr>
      <w:tr w:rsidR="00C4006A" w14:paraId="00E1382F" w14:textId="77777777" w:rsidTr="00477C76">
        <w:tc>
          <w:tcPr>
            <w:tcW w:w="9242" w:type="dxa"/>
            <w:gridSpan w:val="5"/>
          </w:tcPr>
          <w:p w14:paraId="4E93383C" w14:textId="77777777" w:rsidR="00C4006A" w:rsidRDefault="00C4006A" w:rsidP="00477C76">
            <w:pPr>
              <w:pStyle w:val="spacer"/>
            </w:pPr>
          </w:p>
        </w:tc>
      </w:tr>
      <w:tr w:rsidR="00C4006A" w14:paraId="758E7C0C" w14:textId="77777777" w:rsidTr="00477C76">
        <w:tc>
          <w:tcPr>
            <w:tcW w:w="3369" w:type="dxa"/>
            <w:gridSpan w:val="2"/>
          </w:tcPr>
          <w:p w14:paraId="5B350324" w14:textId="77777777" w:rsidR="00C4006A" w:rsidRPr="005979AA" w:rsidRDefault="00C4006A" w:rsidP="00477C76">
            <w:pPr>
              <w:pStyle w:val="unittext"/>
            </w:pPr>
            <w:r>
              <w:rPr>
                <w:b/>
                <w:i/>
              </w:rPr>
              <w:t xml:space="preserve">Relevant person </w:t>
            </w:r>
            <w:r>
              <w:t>may include:</w:t>
            </w:r>
          </w:p>
        </w:tc>
        <w:tc>
          <w:tcPr>
            <w:tcW w:w="5873" w:type="dxa"/>
            <w:gridSpan w:val="3"/>
          </w:tcPr>
          <w:p w14:paraId="1BC67265" w14:textId="77777777" w:rsidR="00C4006A" w:rsidRDefault="00C4006A" w:rsidP="00477C76">
            <w:pPr>
              <w:pStyle w:val="bullet"/>
              <w:numPr>
                <w:ilvl w:val="0"/>
                <w:numId w:val="13"/>
              </w:numPr>
              <w:ind w:left="284" w:hanging="284"/>
            </w:pPr>
            <w:r>
              <w:t>supervisor / mentor / teacher</w:t>
            </w:r>
          </w:p>
          <w:p w14:paraId="271F445D" w14:textId="77777777" w:rsidR="00C4006A" w:rsidRDefault="00C4006A" w:rsidP="00477C76">
            <w:pPr>
              <w:pStyle w:val="bullet"/>
              <w:numPr>
                <w:ilvl w:val="0"/>
                <w:numId w:val="13"/>
              </w:numPr>
              <w:ind w:left="284" w:hanging="284"/>
            </w:pPr>
            <w:r>
              <w:t>team members</w:t>
            </w:r>
          </w:p>
        </w:tc>
      </w:tr>
      <w:tr w:rsidR="00C4006A" w14:paraId="240D9FDF" w14:textId="77777777" w:rsidTr="00477C76">
        <w:tc>
          <w:tcPr>
            <w:tcW w:w="9242" w:type="dxa"/>
            <w:gridSpan w:val="5"/>
          </w:tcPr>
          <w:p w14:paraId="7639D782" w14:textId="77777777" w:rsidR="00C4006A" w:rsidRDefault="00C4006A" w:rsidP="00477C76">
            <w:pPr>
              <w:pStyle w:val="spacer"/>
            </w:pPr>
          </w:p>
        </w:tc>
      </w:tr>
      <w:tr w:rsidR="00C4006A" w14:paraId="424552E5" w14:textId="77777777" w:rsidTr="00477C76">
        <w:tc>
          <w:tcPr>
            <w:tcW w:w="3369" w:type="dxa"/>
            <w:gridSpan w:val="2"/>
          </w:tcPr>
          <w:p w14:paraId="39BAFB6A" w14:textId="77777777" w:rsidR="00C4006A" w:rsidRPr="005979AA" w:rsidRDefault="00C4006A" w:rsidP="00477C76">
            <w:pPr>
              <w:pStyle w:val="unittext"/>
            </w:pPr>
            <w:r>
              <w:rPr>
                <w:b/>
                <w:i/>
              </w:rPr>
              <w:t xml:space="preserve">Behaviours of light </w:t>
            </w:r>
            <w:r w:rsidRPr="00D0050F">
              <w:t>may include:</w:t>
            </w:r>
          </w:p>
        </w:tc>
        <w:tc>
          <w:tcPr>
            <w:tcW w:w="5873" w:type="dxa"/>
            <w:gridSpan w:val="3"/>
          </w:tcPr>
          <w:p w14:paraId="554BDD56" w14:textId="77777777" w:rsidR="00C4006A" w:rsidRDefault="00C4006A" w:rsidP="00477C76">
            <w:pPr>
              <w:pStyle w:val="bullet"/>
              <w:numPr>
                <w:ilvl w:val="0"/>
                <w:numId w:val="13"/>
              </w:numPr>
              <w:ind w:left="284" w:hanging="284"/>
            </w:pPr>
            <w:r>
              <w:t>shadow formation</w:t>
            </w:r>
          </w:p>
          <w:p w14:paraId="5A76FF30" w14:textId="77777777" w:rsidR="00C4006A" w:rsidRDefault="00C4006A" w:rsidP="00477C76">
            <w:pPr>
              <w:pStyle w:val="bullet"/>
              <w:numPr>
                <w:ilvl w:val="0"/>
                <w:numId w:val="13"/>
              </w:numPr>
              <w:ind w:left="284" w:hanging="284"/>
            </w:pPr>
            <w:r>
              <w:t>reflection–specular and diffuse</w:t>
            </w:r>
          </w:p>
          <w:p w14:paraId="2228B133" w14:textId="77777777" w:rsidR="00C4006A" w:rsidRDefault="00C4006A" w:rsidP="00477C76">
            <w:pPr>
              <w:pStyle w:val="bullet"/>
              <w:numPr>
                <w:ilvl w:val="0"/>
                <w:numId w:val="13"/>
              </w:numPr>
              <w:ind w:left="284" w:hanging="284"/>
            </w:pPr>
            <w:r>
              <w:t>refraction</w:t>
            </w:r>
          </w:p>
          <w:p w14:paraId="0E22C66D" w14:textId="77777777" w:rsidR="00C4006A" w:rsidRDefault="00C4006A" w:rsidP="00477C76">
            <w:pPr>
              <w:pStyle w:val="bullet"/>
              <w:numPr>
                <w:ilvl w:val="0"/>
                <w:numId w:val="13"/>
              </w:numPr>
              <w:ind w:left="284" w:hanging="284"/>
            </w:pPr>
            <w:r>
              <w:t>colour as frequency of light</w:t>
            </w:r>
          </w:p>
          <w:p w14:paraId="6722EF5B" w14:textId="77777777" w:rsidR="00C4006A" w:rsidRDefault="00C4006A" w:rsidP="00477C76">
            <w:pPr>
              <w:pStyle w:val="bullet"/>
              <w:numPr>
                <w:ilvl w:val="0"/>
                <w:numId w:val="13"/>
              </w:numPr>
              <w:ind w:left="284" w:hanging="284"/>
            </w:pPr>
            <w:r>
              <w:t>absorption</w:t>
            </w:r>
          </w:p>
        </w:tc>
      </w:tr>
      <w:tr w:rsidR="00C4006A" w14:paraId="5FD7A216" w14:textId="77777777" w:rsidTr="00477C76">
        <w:tc>
          <w:tcPr>
            <w:tcW w:w="9242" w:type="dxa"/>
            <w:gridSpan w:val="5"/>
          </w:tcPr>
          <w:p w14:paraId="7889F70D" w14:textId="77777777" w:rsidR="00C4006A" w:rsidRDefault="00C4006A" w:rsidP="00477C76">
            <w:pPr>
              <w:pStyle w:val="spacer"/>
            </w:pPr>
          </w:p>
        </w:tc>
      </w:tr>
      <w:tr w:rsidR="00C4006A" w14:paraId="4EEC3EF7" w14:textId="77777777" w:rsidTr="00477C76">
        <w:tc>
          <w:tcPr>
            <w:tcW w:w="3369" w:type="dxa"/>
            <w:gridSpan w:val="2"/>
          </w:tcPr>
          <w:p w14:paraId="6E720347" w14:textId="77777777" w:rsidR="00C4006A" w:rsidRPr="005979AA" w:rsidRDefault="00C4006A" w:rsidP="00477C76">
            <w:pPr>
              <w:pStyle w:val="unittext"/>
            </w:pPr>
            <w:r>
              <w:rPr>
                <w:b/>
                <w:i/>
              </w:rPr>
              <w:t xml:space="preserve">Electronic components </w:t>
            </w:r>
            <w:r>
              <w:t>may include:</w:t>
            </w:r>
          </w:p>
        </w:tc>
        <w:tc>
          <w:tcPr>
            <w:tcW w:w="5873" w:type="dxa"/>
            <w:gridSpan w:val="3"/>
          </w:tcPr>
          <w:p w14:paraId="26F49A1B" w14:textId="77777777" w:rsidR="00C4006A" w:rsidRDefault="00C4006A" w:rsidP="00477C76">
            <w:pPr>
              <w:pStyle w:val="bullet"/>
              <w:numPr>
                <w:ilvl w:val="0"/>
                <w:numId w:val="13"/>
              </w:numPr>
              <w:ind w:left="284" w:hanging="284"/>
            </w:pPr>
            <w:r>
              <w:t>switches</w:t>
            </w:r>
          </w:p>
          <w:p w14:paraId="10C8B316" w14:textId="77777777" w:rsidR="00C4006A" w:rsidRDefault="00C4006A" w:rsidP="00477C76">
            <w:pPr>
              <w:pStyle w:val="bullet"/>
              <w:numPr>
                <w:ilvl w:val="0"/>
                <w:numId w:val="13"/>
              </w:numPr>
              <w:ind w:left="284" w:hanging="284"/>
            </w:pPr>
            <w:r>
              <w:t>batteries</w:t>
            </w:r>
          </w:p>
          <w:p w14:paraId="7E8B0C16" w14:textId="77777777" w:rsidR="00C4006A" w:rsidRDefault="00C4006A" w:rsidP="00477C76">
            <w:pPr>
              <w:pStyle w:val="bullet"/>
              <w:numPr>
                <w:ilvl w:val="0"/>
                <w:numId w:val="13"/>
              </w:numPr>
              <w:ind w:left="284" w:hanging="284"/>
            </w:pPr>
            <w:r>
              <w:t>globes</w:t>
            </w:r>
          </w:p>
          <w:p w14:paraId="375B9191" w14:textId="77777777" w:rsidR="00C4006A" w:rsidRDefault="00C4006A" w:rsidP="00477C76">
            <w:pPr>
              <w:pStyle w:val="bullet"/>
              <w:numPr>
                <w:ilvl w:val="0"/>
                <w:numId w:val="13"/>
              </w:numPr>
              <w:ind w:left="284" w:hanging="284"/>
            </w:pPr>
            <w:r>
              <w:t>resistors</w:t>
            </w:r>
          </w:p>
        </w:tc>
      </w:tr>
      <w:tr w:rsidR="00C4006A" w14:paraId="09D4613C" w14:textId="77777777" w:rsidTr="00477C76">
        <w:tc>
          <w:tcPr>
            <w:tcW w:w="9242" w:type="dxa"/>
            <w:gridSpan w:val="5"/>
          </w:tcPr>
          <w:p w14:paraId="58387B05" w14:textId="77777777" w:rsidR="00C4006A" w:rsidRDefault="00C4006A" w:rsidP="00477C76">
            <w:pPr>
              <w:pStyle w:val="spacer"/>
            </w:pPr>
          </w:p>
        </w:tc>
      </w:tr>
      <w:tr w:rsidR="00C4006A" w14:paraId="5B3699C2" w14:textId="77777777" w:rsidTr="00477C76">
        <w:tc>
          <w:tcPr>
            <w:tcW w:w="3369" w:type="dxa"/>
            <w:gridSpan w:val="2"/>
          </w:tcPr>
          <w:p w14:paraId="33A2FC49" w14:textId="77777777" w:rsidR="00C4006A" w:rsidRPr="005979AA" w:rsidRDefault="00C4006A" w:rsidP="00477C76">
            <w:pPr>
              <w:pStyle w:val="unittext"/>
            </w:pPr>
            <w:r>
              <w:rPr>
                <w:b/>
                <w:i/>
              </w:rPr>
              <w:t xml:space="preserve">Appropriate scientific terminology </w:t>
            </w:r>
            <w:r>
              <w:t>may include:</w:t>
            </w:r>
          </w:p>
        </w:tc>
        <w:tc>
          <w:tcPr>
            <w:tcW w:w="5873" w:type="dxa"/>
            <w:gridSpan w:val="3"/>
          </w:tcPr>
          <w:p w14:paraId="0EB54CEC" w14:textId="77777777" w:rsidR="00C4006A" w:rsidRDefault="00C4006A" w:rsidP="00477C76">
            <w:pPr>
              <w:pStyle w:val="bullet"/>
              <w:numPr>
                <w:ilvl w:val="0"/>
                <w:numId w:val="13"/>
              </w:numPr>
              <w:ind w:left="284" w:hanging="284"/>
            </w:pPr>
            <w:r>
              <w:t>language associated with scientific method such as evidence, observe, aim, hypothesis, results, conclusions, recommendations, field / activity / laboratory report</w:t>
            </w:r>
          </w:p>
          <w:p w14:paraId="5C54A963" w14:textId="77777777" w:rsidR="00C4006A" w:rsidRDefault="00C4006A" w:rsidP="00477C76">
            <w:pPr>
              <w:pStyle w:val="bullet"/>
              <w:numPr>
                <w:ilvl w:val="0"/>
                <w:numId w:val="13"/>
              </w:numPr>
              <w:ind w:left="284" w:hanging="284"/>
            </w:pPr>
            <w:r>
              <w:t>terminology:</w:t>
            </w:r>
          </w:p>
          <w:p w14:paraId="36F328E3" w14:textId="77777777" w:rsidR="00C4006A" w:rsidRDefault="00C4006A" w:rsidP="00477C76">
            <w:pPr>
              <w:pStyle w:val="endash"/>
              <w:keepNext/>
              <w:ind w:left="568" w:hanging="284"/>
            </w:pPr>
            <w:r>
              <w:t>speed, acceleration, velocity</w:t>
            </w:r>
          </w:p>
          <w:p w14:paraId="297451DA" w14:textId="77777777" w:rsidR="00C4006A" w:rsidRDefault="00C4006A" w:rsidP="00477C76">
            <w:pPr>
              <w:pStyle w:val="endash"/>
              <w:keepNext/>
              <w:ind w:left="568" w:hanging="284"/>
            </w:pPr>
            <w:r>
              <w:t>refraction, reflection, convection, conduction, radiation, frequency, wave length</w:t>
            </w:r>
          </w:p>
          <w:p w14:paraId="6E74D350" w14:textId="77777777" w:rsidR="00C4006A" w:rsidRDefault="00C4006A" w:rsidP="00477C76">
            <w:pPr>
              <w:pStyle w:val="endash"/>
              <w:keepNext/>
              <w:ind w:left="568" w:hanging="284"/>
            </w:pPr>
            <w:r>
              <w:t>unique effects such as Bernoulli effect</w:t>
            </w:r>
          </w:p>
          <w:p w14:paraId="12DB89F8" w14:textId="77777777" w:rsidR="00C4006A" w:rsidRDefault="00C4006A" w:rsidP="00477C76">
            <w:pPr>
              <w:pStyle w:val="endash"/>
              <w:keepNext/>
              <w:ind w:left="568" w:hanging="284"/>
            </w:pPr>
            <w:r>
              <w:t>electromagnetism, gravity, nuclear</w:t>
            </w:r>
          </w:p>
          <w:p w14:paraId="0B48A3C6" w14:textId="77777777" w:rsidR="00C4006A" w:rsidRDefault="00C4006A" w:rsidP="00477C76">
            <w:pPr>
              <w:pStyle w:val="endash"/>
              <w:keepNext/>
              <w:ind w:left="568" w:hanging="284"/>
            </w:pPr>
            <w:r>
              <w:t>force, mass, energy</w:t>
            </w:r>
          </w:p>
          <w:p w14:paraId="7CBF8AA3" w14:textId="77777777" w:rsidR="00C4006A" w:rsidRDefault="00C4006A" w:rsidP="00477C76">
            <w:pPr>
              <w:pStyle w:val="endash"/>
              <w:keepNext/>
              <w:ind w:left="568" w:hanging="284"/>
            </w:pPr>
            <w:r>
              <w:t>gears, levers, pulleys, circuits</w:t>
            </w:r>
          </w:p>
        </w:tc>
      </w:tr>
      <w:tr w:rsidR="00C4006A" w14:paraId="455A1BAB" w14:textId="77777777" w:rsidTr="00477C76">
        <w:tc>
          <w:tcPr>
            <w:tcW w:w="9242" w:type="dxa"/>
            <w:gridSpan w:val="5"/>
          </w:tcPr>
          <w:p w14:paraId="58B57BC5" w14:textId="77777777" w:rsidR="00C4006A" w:rsidRDefault="00C4006A" w:rsidP="00477C76">
            <w:pPr>
              <w:pStyle w:val="spacer"/>
            </w:pPr>
          </w:p>
        </w:tc>
      </w:tr>
      <w:tr w:rsidR="00C4006A" w14:paraId="75B3EDB9" w14:textId="77777777" w:rsidTr="00477C76">
        <w:tc>
          <w:tcPr>
            <w:tcW w:w="3369" w:type="dxa"/>
            <w:gridSpan w:val="2"/>
          </w:tcPr>
          <w:p w14:paraId="2CE44690" w14:textId="77777777" w:rsidR="00C4006A" w:rsidRPr="005979AA" w:rsidRDefault="00C4006A" w:rsidP="00477C76">
            <w:pPr>
              <w:pStyle w:val="unittext"/>
            </w:pPr>
            <w:r>
              <w:rPr>
                <w:b/>
                <w:i/>
              </w:rPr>
              <w:t xml:space="preserve">Present </w:t>
            </w:r>
            <w:r>
              <w:t>may include:</w:t>
            </w:r>
          </w:p>
        </w:tc>
        <w:tc>
          <w:tcPr>
            <w:tcW w:w="5873" w:type="dxa"/>
            <w:gridSpan w:val="3"/>
          </w:tcPr>
          <w:p w14:paraId="4C73DB2D" w14:textId="77777777" w:rsidR="00C4006A" w:rsidRPr="00992310" w:rsidRDefault="00C4006A" w:rsidP="00477C76">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13AC3786" w14:textId="77777777" w:rsidR="00C4006A" w:rsidRPr="00D7104E" w:rsidRDefault="00C4006A" w:rsidP="00477C76">
            <w:pPr>
              <w:pStyle w:val="bullet"/>
              <w:numPr>
                <w:ilvl w:val="0"/>
                <w:numId w:val="13"/>
              </w:numPr>
              <w:ind w:left="284" w:hanging="284"/>
            </w:pPr>
            <w:r w:rsidRPr="00D7104E">
              <w:t>using diagrams, graphics or photographs</w:t>
            </w:r>
          </w:p>
          <w:p w14:paraId="50DAD1EA" w14:textId="77777777" w:rsidR="00C4006A" w:rsidRDefault="00C4006A" w:rsidP="00477C76">
            <w:pPr>
              <w:pStyle w:val="bullet"/>
              <w:numPr>
                <w:ilvl w:val="0"/>
                <w:numId w:val="13"/>
              </w:numPr>
              <w:ind w:left="284" w:hanging="284"/>
            </w:pPr>
            <w:r w:rsidRPr="00D7104E">
              <w:t>identifying and interpreting trends or conclusions in the information</w:t>
            </w:r>
          </w:p>
        </w:tc>
      </w:tr>
      <w:tr w:rsidR="00C4006A" w14:paraId="169C037B" w14:textId="77777777" w:rsidTr="00477C76">
        <w:tc>
          <w:tcPr>
            <w:tcW w:w="9242" w:type="dxa"/>
            <w:gridSpan w:val="5"/>
          </w:tcPr>
          <w:p w14:paraId="12B3CBBE" w14:textId="77777777" w:rsidR="00C4006A" w:rsidRDefault="00C4006A" w:rsidP="00477C76">
            <w:pPr>
              <w:pStyle w:val="spacer"/>
            </w:pPr>
          </w:p>
        </w:tc>
      </w:tr>
      <w:tr w:rsidR="00C4006A" w14:paraId="5119160F" w14:textId="77777777" w:rsidTr="00477C76">
        <w:tc>
          <w:tcPr>
            <w:tcW w:w="9242" w:type="dxa"/>
            <w:gridSpan w:val="5"/>
          </w:tcPr>
          <w:p w14:paraId="7A3E35C9" w14:textId="77777777" w:rsidR="00C4006A" w:rsidRDefault="00C4006A" w:rsidP="00477C76">
            <w:pPr>
              <w:pStyle w:val="Heading21"/>
            </w:pPr>
            <w:r>
              <w:t>Evidence Guide</w:t>
            </w:r>
          </w:p>
          <w:p w14:paraId="3FA25163" w14:textId="77777777" w:rsidR="00C4006A" w:rsidRDefault="00C4006A"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418E82E" w14:textId="77777777" w:rsidTr="00477C76">
        <w:tc>
          <w:tcPr>
            <w:tcW w:w="3369" w:type="dxa"/>
            <w:gridSpan w:val="2"/>
          </w:tcPr>
          <w:p w14:paraId="4A702826" w14:textId="77777777" w:rsidR="00C4006A" w:rsidRPr="005979AA" w:rsidRDefault="00C4006A" w:rsidP="00477C76">
            <w:pPr>
              <w:pStyle w:val="EG"/>
            </w:pPr>
            <w:r w:rsidRPr="005979AA">
              <w:t>Critical aspects for assessment and evidence required to demonstrate competency in this unit</w:t>
            </w:r>
          </w:p>
        </w:tc>
        <w:tc>
          <w:tcPr>
            <w:tcW w:w="5873" w:type="dxa"/>
            <w:gridSpan w:val="3"/>
          </w:tcPr>
          <w:p w14:paraId="4BC10675" w14:textId="77777777" w:rsidR="00C4006A" w:rsidRDefault="00C4006A" w:rsidP="00477C76">
            <w:pPr>
              <w:pStyle w:val="unittext"/>
            </w:pPr>
            <w:r w:rsidRPr="003B087B">
              <w:t>Assessment</w:t>
            </w:r>
            <w:r>
              <w:t xml:space="preserve"> must confirm the ability to:</w:t>
            </w:r>
          </w:p>
          <w:p w14:paraId="47218960" w14:textId="77777777" w:rsidR="00C4006A" w:rsidRDefault="00C4006A" w:rsidP="00477C76">
            <w:pPr>
              <w:pStyle w:val="bullet"/>
              <w:numPr>
                <w:ilvl w:val="0"/>
                <w:numId w:val="13"/>
              </w:numPr>
              <w:ind w:left="284" w:hanging="284"/>
            </w:pPr>
            <w:r w:rsidRPr="00F934CD">
              <w:t>use an evidence-based approach to plan and conduct investigation</w:t>
            </w:r>
            <w:r>
              <w:t>s</w:t>
            </w:r>
            <w:r w:rsidRPr="00F934CD">
              <w:t xml:space="preserve"> into</w:t>
            </w:r>
            <w:r>
              <w:t>:</w:t>
            </w:r>
          </w:p>
          <w:p w14:paraId="6C9FFDAA" w14:textId="77777777" w:rsidR="00C4006A" w:rsidRPr="007369E9" w:rsidRDefault="00C4006A" w:rsidP="00477C76">
            <w:pPr>
              <w:pStyle w:val="endash"/>
              <w:keepNext/>
              <w:ind w:left="568" w:hanging="284"/>
              <w:rPr>
                <w:szCs w:val="24"/>
              </w:rPr>
            </w:pPr>
            <w:r>
              <w:t>s</w:t>
            </w:r>
            <w:r w:rsidRPr="008E042B">
              <w:t>cientific basis of the laws of motion and</w:t>
            </w:r>
            <w:r>
              <w:t xml:space="preserve"> </w:t>
            </w:r>
            <w:r w:rsidRPr="008E042B">
              <w:t>energy transformation</w:t>
            </w:r>
          </w:p>
          <w:p w14:paraId="50D36223" w14:textId="77777777" w:rsidR="00C4006A" w:rsidRPr="008E042B" w:rsidRDefault="00C4006A" w:rsidP="00477C76">
            <w:pPr>
              <w:pStyle w:val="endash"/>
              <w:keepNext/>
              <w:ind w:left="568" w:hanging="284"/>
              <w:rPr>
                <w:szCs w:val="24"/>
              </w:rPr>
            </w:pPr>
            <w:r w:rsidRPr="008E042B">
              <w:t>behaviours of light</w:t>
            </w:r>
          </w:p>
          <w:p w14:paraId="5868AA76" w14:textId="77777777" w:rsidR="00C4006A" w:rsidRPr="008E042B" w:rsidRDefault="00C4006A" w:rsidP="00477C76">
            <w:pPr>
              <w:pStyle w:val="endash"/>
              <w:keepNext/>
              <w:ind w:left="568" w:hanging="284"/>
              <w:rPr>
                <w:szCs w:val="24"/>
              </w:rPr>
            </w:pPr>
            <w:r w:rsidRPr="008E042B">
              <w:t>operation of familiar electrical devices and the effects of electronic components</w:t>
            </w:r>
          </w:p>
          <w:p w14:paraId="4260513A" w14:textId="77777777" w:rsidR="00C4006A" w:rsidRDefault="00C4006A" w:rsidP="00477C76">
            <w:pPr>
              <w:pStyle w:val="bullet"/>
              <w:numPr>
                <w:ilvl w:val="0"/>
                <w:numId w:val="13"/>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C4006A" w14:paraId="0A8A5AC8" w14:textId="77777777" w:rsidTr="00477C76">
        <w:tc>
          <w:tcPr>
            <w:tcW w:w="9242" w:type="dxa"/>
            <w:gridSpan w:val="5"/>
          </w:tcPr>
          <w:p w14:paraId="4A8FD279" w14:textId="77777777" w:rsidR="00C4006A" w:rsidRDefault="00C4006A" w:rsidP="00477C76">
            <w:pPr>
              <w:pStyle w:val="spacer"/>
            </w:pPr>
          </w:p>
        </w:tc>
      </w:tr>
      <w:tr w:rsidR="00C4006A" w14:paraId="0567FA90" w14:textId="77777777" w:rsidTr="00477C76">
        <w:tc>
          <w:tcPr>
            <w:tcW w:w="3369" w:type="dxa"/>
            <w:gridSpan w:val="2"/>
          </w:tcPr>
          <w:p w14:paraId="78C95091" w14:textId="77777777" w:rsidR="00C4006A" w:rsidRPr="005979AA" w:rsidRDefault="00C4006A" w:rsidP="00477C76">
            <w:pPr>
              <w:pStyle w:val="EG"/>
            </w:pPr>
            <w:r w:rsidRPr="005979AA">
              <w:t>Context of and specific resources for assessment</w:t>
            </w:r>
          </w:p>
        </w:tc>
        <w:tc>
          <w:tcPr>
            <w:tcW w:w="5873" w:type="dxa"/>
            <w:gridSpan w:val="3"/>
          </w:tcPr>
          <w:p w14:paraId="5E24C76E" w14:textId="7C10B14B" w:rsidR="00C4006A" w:rsidRDefault="00C4006A" w:rsidP="00477C76">
            <w:pPr>
              <w:pStyle w:val="unittext"/>
            </w:pPr>
            <w:r>
              <w:t>Assessment must ensure access to:</w:t>
            </w:r>
          </w:p>
          <w:p w14:paraId="4403B16F" w14:textId="77777777" w:rsidR="00C4006A" w:rsidRDefault="00C4006A" w:rsidP="00477C76">
            <w:pPr>
              <w:pStyle w:val="bullet"/>
              <w:numPr>
                <w:ilvl w:val="0"/>
                <w:numId w:val="13"/>
              </w:numPr>
              <w:ind w:left="284" w:hanging="284"/>
            </w:pPr>
            <w:r>
              <w:t>computers and the internet where appropriate to enable information to be researched</w:t>
            </w:r>
          </w:p>
          <w:p w14:paraId="5CBACD6F" w14:textId="77777777" w:rsidR="00C4006A" w:rsidRDefault="00C4006A" w:rsidP="00477C76">
            <w:pPr>
              <w:pStyle w:val="bullet"/>
              <w:numPr>
                <w:ilvl w:val="0"/>
                <w:numId w:val="13"/>
              </w:numPr>
              <w:ind w:left="284" w:hanging="284"/>
            </w:pPr>
            <w:r>
              <w:t>sources of information and equipment related to the investigation</w:t>
            </w:r>
            <w:r w:rsidDel="00AC7FB4">
              <w:t xml:space="preserve"> </w:t>
            </w:r>
          </w:p>
        </w:tc>
      </w:tr>
      <w:tr w:rsidR="00C4006A" w14:paraId="1497D4FB" w14:textId="77777777" w:rsidTr="00477C76">
        <w:tc>
          <w:tcPr>
            <w:tcW w:w="9242" w:type="dxa"/>
            <w:gridSpan w:val="5"/>
          </w:tcPr>
          <w:p w14:paraId="0104149F" w14:textId="77777777" w:rsidR="00C4006A" w:rsidRDefault="00C4006A" w:rsidP="00477C76">
            <w:pPr>
              <w:pStyle w:val="spacer"/>
            </w:pPr>
          </w:p>
        </w:tc>
      </w:tr>
      <w:tr w:rsidR="00C4006A" w14:paraId="0B3C7274" w14:textId="77777777" w:rsidTr="00477C76">
        <w:tc>
          <w:tcPr>
            <w:tcW w:w="3369" w:type="dxa"/>
            <w:gridSpan w:val="2"/>
          </w:tcPr>
          <w:p w14:paraId="1FD26406" w14:textId="77777777" w:rsidR="00C4006A" w:rsidRPr="00622D2D" w:rsidRDefault="00C4006A" w:rsidP="00477C76">
            <w:pPr>
              <w:pStyle w:val="EG"/>
            </w:pPr>
            <w:r w:rsidRPr="005979AA">
              <w:t>Method(s) of assessment</w:t>
            </w:r>
          </w:p>
        </w:tc>
        <w:tc>
          <w:tcPr>
            <w:tcW w:w="5873" w:type="dxa"/>
            <w:gridSpan w:val="3"/>
          </w:tcPr>
          <w:p w14:paraId="6553FA0E" w14:textId="77777777" w:rsidR="00C4006A" w:rsidRDefault="00C4006A" w:rsidP="00477C76">
            <w:pPr>
              <w:pStyle w:val="unittext"/>
            </w:pPr>
            <w:r>
              <w:t>The following are suggested assessment methods for this unit:</w:t>
            </w:r>
          </w:p>
          <w:p w14:paraId="61ACD24C" w14:textId="77777777" w:rsidR="00C4006A" w:rsidRDefault="00C4006A" w:rsidP="00477C76">
            <w:pPr>
              <w:pStyle w:val="bullet"/>
              <w:numPr>
                <w:ilvl w:val="0"/>
                <w:numId w:val="13"/>
              </w:numPr>
              <w:spacing w:before="0" w:after="0"/>
              <w:ind w:left="284" w:hanging="284"/>
            </w:pPr>
            <w:r>
              <w:t>portfolio of investigations undertaken:</w:t>
            </w:r>
          </w:p>
          <w:p w14:paraId="3E0CA2A6" w14:textId="77777777" w:rsidR="00C4006A" w:rsidRDefault="00C4006A" w:rsidP="00477C76">
            <w:pPr>
              <w:pStyle w:val="endash"/>
              <w:keepNext/>
              <w:ind w:left="568" w:hanging="284"/>
            </w:pPr>
            <w:r>
              <w:t xml:space="preserve">according to a plan developed by the learner </w:t>
            </w:r>
          </w:p>
          <w:p w14:paraId="05C88982" w14:textId="77777777" w:rsidR="00C4006A" w:rsidRDefault="00C4006A" w:rsidP="00477C76">
            <w:pPr>
              <w:pStyle w:val="endash"/>
              <w:keepNext/>
              <w:ind w:left="568" w:hanging="284"/>
            </w:pPr>
            <w:r>
              <w:t>including conclusions drawn from the findings</w:t>
            </w:r>
          </w:p>
          <w:p w14:paraId="794FF379" w14:textId="77777777" w:rsidR="00C4006A" w:rsidRDefault="00C4006A" w:rsidP="00477C76">
            <w:pPr>
              <w:pStyle w:val="bullet"/>
              <w:numPr>
                <w:ilvl w:val="0"/>
                <w:numId w:val="13"/>
              </w:numPr>
              <w:ind w:left="284" w:hanging="284"/>
            </w:pPr>
            <w:r>
              <w:t>group discussion to assess the ability to discuss and present findings using appropriate terminology</w:t>
            </w:r>
          </w:p>
        </w:tc>
      </w:tr>
    </w:tbl>
    <w:p w14:paraId="27D322B3" w14:textId="77777777" w:rsidR="00C4006A" w:rsidRDefault="00C4006A" w:rsidP="0089509B">
      <w:pPr>
        <w:pStyle w:val="CodeTOC"/>
        <w:sectPr w:rsidR="00C4006A" w:rsidSect="00DD2FE7">
          <w:headerReference w:type="default" r:id="rId41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006A" w14:paraId="32EAD974" w14:textId="77777777" w:rsidTr="00477C76">
        <w:tc>
          <w:tcPr>
            <w:tcW w:w="2943" w:type="dxa"/>
          </w:tcPr>
          <w:p w14:paraId="2DA82DEB" w14:textId="77777777" w:rsidR="00C4006A" w:rsidRPr="00D72D90" w:rsidRDefault="00C4006A" w:rsidP="00477C76">
            <w:pPr>
              <w:pStyle w:val="CodeTOC"/>
            </w:pPr>
            <w:r w:rsidRPr="00D72D90">
              <w:t>Unit Code</w:t>
            </w:r>
          </w:p>
        </w:tc>
        <w:tc>
          <w:tcPr>
            <w:tcW w:w="6299" w:type="dxa"/>
            <w:gridSpan w:val="4"/>
          </w:tcPr>
          <w:p w14:paraId="27F6676F" w14:textId="77777777" w:rsidR="00C4006A" w:rsidRPr="00D72D90" w:rsidRDefault="00C4006A" w:rsidP="00477C76">
            <w:pPr>
              <w:pStyle w:val="code"/>
            </w:pPr>
            <w:bookmarkStart w:id="345" w:name="_Toc514234445"/>
            <w:r>
              <w:rPr>
                <w:color w:val="000000"/>
              </w:rPr>
              <w:t>VU22432</w:t>
            </w:r>
            <w:bookmarkEnd w:id="345"/>
          </w:p>
        </w:tc>
      </w:tr>
      <w:tr w:rsidR="00C4006A" w14:paraId="7D6D3A76" w14:textId="77777777" w:rsidTr="00477C76">
        <w:tc>
          <w:tcPr>
            <w:tcW w:w="2943" w:type="dxa"/>
          </w:tcPr>
          <w:p w14:paraId="76A4FF98" w14:textId="77777777" w:rsidR="00C4006A" w:rsidRPr="00D72D90" w:rsidRDefault="00C4006A" w:rsidP="00477C76">
            <w:pPr>
              <w:pStyle w:val="CodeTOC"/>
            </w:pPr>
            <w:r w:rsidRPr="00D72D90">
              <w:t>Unit Title</w:t>
            </w:r>
          </w:p>
        </w:tc>
        <w:tc>
          <w:tcPr>
            <w:tcW w:w="6299" w:type="dxa"/>
            <w:gridSpan w:val="4"/>
          </w:tcPr>
          <w:p w14:paraId="32EE5CDC" w14:textId="77777777" w:rsidR="00C4006A" w:rsidRPr="00D72D90" w:rsidRDefault="00C4006A" w:rsidP="00477C76">
            <w:pPr>
              <w:pStyle w:val="code"/>
            </w:pPr>
            <w:bookmarkStart w:id="346" w:name="_Toc507058751"/>
            <w:bookmarkStart w:id="347" w:name="_Toc514234446"/>
            <w:r w:rsidRPr="00E70B95">
              <w:t>Investigate chemical behaviour of common substances</w:t>
            </w:r>
            <w:bookmarkEnd w:id="346"/>
            <w:bookmarkEnd w:id="347"/>
          </w:p>
        </w:tc>
      </w:tr>
      <w:tr w:rsidR="00C4006A" w14:paraId="1C30BF3B" w14:textId="77777777" w:rsidTr="00477C76">
        <w:tc>
          <w:tcPr>
            <w:tcW w:w="2943" w:type="dxa"/>
          </w:tcPr>
          <w:p w14:paraId="6268B933" w14:textId="77777777" w:rsidR="00C4006A" w:rsidRDefault="00C4006A" w:rsidP="00477C76">
            <w:pPr>
              <w:pStyle w:val="Heading21"/>
            </w:pPr>
            <w:r>
              <w:t>Unit Descriptor</w:t>
            </w:r>
          </w:p>
        </w:tc>
        <w:tc>
          <w:tcPr>
            <w:tcW w:w="6299" w:type="dxa"/>
            <w:gridSpan w:val="4"/>
          </w:tcPr>
          <w:p w14:paraId="6695CEF0" w14:textId="77777777" w:rsidR="00C4006A" w:rsidRDefault="00C4006A" w:rsidP="00477C76">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C4006A" w14:paraId="0DAC283C" w14:textId="77777777" w:rsidTr="00477C76">
        <w:tc>
          <w:tcPr>
            <w:tcW w:w="2943" w:type="dxa"/>
          </w:tcPr>
          <w:p w14:paraId="1524FF72" w14:textId="77777777" w:rsidR="00C4006A" w:rsidRDefault="00C4006A" w:rsidP="00477C76">
            <w:pPr>
              <w:pStyle w:val="Heading21"/>
            </w:pPr>
            <w:r>
              <w:t>Employability Skills</w:t>
            </w:r>
          </w:p>
        </w:tc>
        <w:tc>
          <w:tcPr>
            <w:tcW w:w="6299" w:type="dxa"/>
            <w:gridSpan w:val="4"/>
          </w:tcPr>
          <w:p w14:paraId="4768770E" w14:textId="77777777" w:rsidR="00C4006A" w:rsidRDefault="00C4006A" w:rsidP="00477C76">
            <w:pPr>
              <w:pStyle w:val="unittext"/>
            </w:pPr>
            <w:r>
              <w:t>This unit contains employability skills.</w:t>
            </w:r>
          </w:p>
        </w:tc>
      </w:tr>
      <w:tr w:rsidR="00C4006A" w14:paraId="1A1A79D2" w14:textId="77777777" w:rsidTr="00477C76">
        <w:tc>
          <w:tcPr>
            <w:tcW w:w="2943" w:type="dxa"/>
          </w:tcPr>
          <w:p w14:paraId="2090389A" w14:textId="77777777" w:rsidR="00C4006A" w:rsidRDefault="00C4006A" w:rsidP="00477C76">
            <w:pPr>
              <w:pStyle w:val="Heading21"/>
            </w:pPr>
            <w:r>
              <w:t>Application of the Unit</w:t>
            </w:r>
          </w:p>
        </w:tc>
        <w:tc>
          <w:tcPr>
            <w:tcW w:w="6299" w:type="dxa"/>
            <w:gridSpan w:val="4"/>
          </w:tcPr>
          <w:p w14:paraId="57D82544" w14:textId="77777777" w:rsidR="00C4006A" w:rsidRDefault="00C4006A" w:rsidP="00477C76">
            <w:pPr>
              <w:pStyle w:val="unittext"/>
            </w:pPr>
            <w:r>
              <w:t xml:space="preserve">This unit applies to learners wishing to </w:t>
            </w:r>
            <w:r w:rsidRPr="00C35135">
              <w:t>improve their educational and vocational participation options in the science field</w:t>
            </w:r>
            <w:r>
              <w:t>.</w:t>
            </w:r>
          </w:p>
        </w:tc>
      </w:tr>
      <w:tr w:rsidR="00C4006A" w14:paraId="3CE465D7" w14:textId="77777777" w:rsidTr="00477C76">
        <w:tc>
          <w:tcPr>
            <w:tcW w:w="2943" w:type="dxa"/>
          </w:tcPr>
          <w:p w14:paraId="04C03825" w14:textId="77777777" w:rsidR="00C4006A" w:rsidRDefault="00C4006A" w:rsidP="00477C76">
            <w:pPr>
              <w:pStyle w:val="Heading21"/>
            </w:pPr>
            <w:r>
              <w:t>Element</w:t>
            </w:r>
          </w:p>
          <w:p w14:paraId="5D36A886" w14:textId="77777777" w:rsidR="00C4006A" w:rsidRDefault="00C4006A"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14EC08A8" w14:textId="77777777" w:rsidR="00C4006A" w:rsidRDefault="00C4006A" w:rsidP="00477C76">
            <w:pPr>
              <w:pStyle w:val="Heading21"/>
            </w:pPr>
            <w:r>
              <w:t>Performance Criteria</w:t>
            </w:r>
          </w:p>
          <w:p w14:paraId="3E14BEB1" w14:textId="77777777" w:rsidR="00C4006A" w:rsidRDefault="00C4006A" w:rsidP="00477C76">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48EA197E" w14:textId="77777777" w:rsidTr="00477C76">
        <w:tc>
          <w:tcPr>
            <w:tcW w:w="2943" w:type="dxa"/>
          </w:tcPr>
          <w:p w14:paraId="2123C545" w14:textId="77777777" w:rsidR="00C4006A" w:rsidRDefault="00C4006A" w:rsidP="00477C76">
            <w:pPr>
              <w:pStyle w:val="spacer"/>
            </w:pPr>
          </w:p>
        </w:tc>
        <w:tc>
          <w:tcPr>
            <w:tcW w:w="6299" w:type="dxa"/>
            <w:gridSpan w:val="4"/>
          </w:tcPr>
          <w:p w14:paraId="7453AB93" w14:textId="77777777" w:rsidR="00C4006A" w:rsidRDefault="00C4006A" w:rsidP="00477C76">
            <w:pPr>
              <w:pStyle w:val="spacer"/>
            </w:pPr>
          </w:p>
        </w:tc>
      </w:tr>
      <w:tr w:rsidR="00C4006A" w14:paraId="7DF2F6AA" w14:textId="77777777" w:rsidTr="00477C76">
        <w:tc>
          <w:tcPr>
            <w:tcW w:w="2943" w:type="dxa"/>
            <w:vMerge w:val="restart"/>
          </w:tcPr>
          <w:p w14:paraId="57E0D09C" w14:textId="77777777" w:rsidR="00C4006A" w:rsidRPr="0084371F" w:rsidRDefault="00C4006A" w:rsidP="00477C76">
            <w:pPr>
              <w:pStyle w:val="element"/>
              <w:keepNext/>
            </w:pPr>
            <w:r w:rsidRPr="0084371F">
              <w:t>1</w:t>
            </w:r>
            <w:r>
              <w:tab/>
              <w:t>Plan an investigation of chemical reactions of common substances</w:t>
            </w:r>
          </w:p>
        </w:tc>
        <w:tc>
          <w:tcPr>
            <w:tcW w:w="570" w:type="dxa"/>
            <w:gridSpan w:val="2"/>
          </w:tcPr>
          <w:p w14:paraId="66AFE8B4" w14:textId="77777777" w:rsidR="00C4006A" w:rsidRDefault="00C4006A" w:rsidP="00477C76">
            <w:pPr>
              <w:pStyle w:val="PC"/>
              <w:keepNext/>
            </w:pPr>
            <w:r>
              <w:t>1.1</w:t>
            </w:r>
          </w:p>
        </w:tc>
        <w:tc>
          <w:tcPr>
            <w:tcW w:w="5729" w:type="dxa"/>
            <w:gridSpan w:val="2"/>
          </w:tcPr>
          <w:p w14:paraId="057F4126" w14:textId="77777777" w:rsidR="00C4006A" w:rsidRDefault="00C4006A" w:rsidP="00477C76">
            <w:pPr>
              <w:pStyle w:val="PC"/>
              <w:keepNext/>
            </w:pPr>
            <w:r>
              <w:t xml:space="preserve">Select </w:t>
            </w:r>
            <w:r>
              <w:rPr>
                <w:b/>
                <w:i/>
              </w:rPr>
              <w:t>common substances</w:t>
            </w:r>
            <w:r>
              <w:rPr>
                <w:b/>
              </w:rPr>
              <w:t xml:space="preserve"> </w:t>
            </w:r>
            <w:r>
              <w:t>for investigation</w:t>
            </w:r>
          </w:p>
        </w:tc>
      </w:tr>
      <w:tr w:rsidR="00C4006A" w14:paraId="518B071F" w14:textId="77777777" w:rsidTr="00477C76">
        <w:tc>
          <w:tcPr>
            <w:tcW w:w="2943" w:type="dxa"/>
            <w:vMerge/>
          </w:tcPr>
          <w:p w14:paraId="6CEDC9DF" w14:textId="77777777" w:rsidR="00C4006A" w:rsidRPr="0084371F" w:rsidRDefault="00C4006A" w:rsidP="00477C76">
            <w:pPr>
              <w:pStyle w:val="element"/>
              <w:keepNext/>
            </w:pPr>
          </w:p>
        </w:tc>
        <w:tc>
          <w:tcPr>
            <w:tcW w:w="570" w:type="dxa"/>
            <w:gridSpan w:val="2"/>
          </w:tcPr>
          <w:p w14:paraId="7966626D" w14:textId="77777777" w:rsidR="00C4006A" w:rsidRDefault="00C4006A" w:rsidP="00477C76">
            <w:pPr>
              <w:pStyle w:val="PC"/>
              <w:keepNext/>
            </w:pPr>
            <w:r>
              <w:t>1.2</w:t>
            </w:r>
          </w:p>
        </w:tc>
        <w:tc>
          <w:tcPr>
            <w:tcW w:w="5729" w:type="dxa"/>
            <w:gridSpan w:val="2"/>
          </w:tcPr>
          <w:p w14:paraId="67DAD785" w14:textId="77777777" w:rsidR="00C4006A" w:rsidRDefault="00C4006A" w:rsidP="00477C76">
            <w:pPr>
              <w:pStyle w:val="PC"/>
              <w:keepNext/>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C4006A" w14:paraId="38694CB6" w14:textId="77777777" w:rsidTr="00477C76">
        <w:tc>
          <w:tcPr>
            <w:tcW w:w="2943" w:type="dxa"/>
          </w:tcPr>
          <w:p w14:paraId="5D9D0920" w14:textId="77777777" w:rsidR="00C4006A" w:rsidRDefault="00C4006A" w:rsidP="00477C76">
            <w:pPr>
              <w:pStyle w:val="spacer"/>
            </w:pPr>
          </w:p>
        </w:tc>
        <w:tc>
          <w:tcPr>
            <w:tcW w:w="6299" w:type="dxa"/>
            <w:gridSpan w:val="4"/>
          </w:tcPr>
          <w:p w14:paraId="6C73FACC" w14:textId="77777777" w:rsidR="00C4006A" w:rsidRDefault="00C4006A" w:rsidP="00477C76">
            <w:pPr>
              <w:pStyle w:val="spacer"/>
            </w:pPr>
          </w:p>
        </w:tc>
      </w:tr>
      <w:tr w:rsidR="00C4006A" w14:paraId="1FD262C7" w14:textId="77777777" w:rsidTr="00477C76">
        <w:tc>
          <w:tcPr>
            <w:tcW w:w="2943" w:type="dxa"/>
            <w:vMerge w:val="restart"/>
          </w:tcPr>
          <w:p w14:paraId="3AB0AB79" w14:textId="77777777" w:rsidR="00C4006A" w:rsidRDefault="00C4006A" w:rsidP="00477C76">
            <w:pPr>
              <w:pStyle w:val="element"/>
              <w:keepNext/>
            </w:pPr>
            <w:r>
              <w:t>2</w:t>
            </w:r>
            <w:r>
              <w:tab/>
              <w:t>Examine chemical reactions of common substances</w:t>
            </w:r>
          </w:p>
        </w:tc>
        <w:tc>
          <w:tcPr>
            <w:tcW w:w="585" w:type="dxa"/>
            <w:gridSpan w:val="3"/>
          </w:tcPr>
          <w:p w14:paraId="26AF1421" w14:textId="77777777" w:rsidR="00C4006A" w:rsidRDefault="00C4006A" w:rsidP="00477C76">
            <w:pPr>
              <w:pStyle w:val="PC"/>
              <w:keepNext/>
            </w:pPr>
            <w:r>
              <w:t>2.1</w:t>
            </w:r>
          </w:p>
        </w:tc>
        <w:tc>
          <w:tcPr>
            <w:tcW w:w="5714" w:type="dxa"/>
          </w:tcPr>
          <w:p w14:paraId="25A4014B" w14:textId="77777777" w:rsidR="00C4006A" w:rsidRDefault="00C4006A" w:rsidP="00477C76">
            <w:pPr>
              <w:pStyle w:val="PC"/>
              <w:keepNext/>
            </w:pPr>
            <w:r>
              <w:t>Identify chemical reactions of</w:t>
            </w:r>
            <w:r>
              <w:rPr>
                <w:b/>
              </w:rPr>
              <w:t xml:space="preserve"> </w:t>
            </w:r>
            <w:r w:rsidRPr="00161233">
              <w:t>common substances</w:t>
            </w:r>
            <w:r>
              <w:rPr>
                <w:b/>
              </w:rPr>
              <w:t xml:space="preserve"> </w:t>
            </w:r>
          </w:p>
        </w:tc>
      </w:tr>
      <w:tr w:rsidR="00C4006A" w14:paraId="6A77986B" w14:textId="77777777" w:rsidTr="00477C76">
        <w:tc>
          <w:tcPr>
            <w:tcW w:w="2943" w:type="dxa"/>
            <w:vMerge/>
          </w:tcPr>
          <w:p w14:paraId="65243F89" w14:textId="77777777" w:rsidR="00C4006A" w:rsidRDefault="00C4006A" w:rsidP="00477C76">
            <w:pPr>
              <w:keepNext/>
            </w:pPr>
          </w:p>
        </w:tc>
        <w:tc>
          <w:tcPr>
            <w:tcW w:w="585" w:type="dxa"/>
            <w:gridSpan w:val="3"/>
          </w:tcPr>
          <w:p w14:paraId="3AA66368" w14:textId="77777777" w:rsidR="00C4006A" w:rsidRDefault="00C4006A" w:rsidP="00477C76">
            <w:pPr>
              <w:pStyle w:val="PC"/>
              <w:keepNext/>
            </w:pPr>
            <w:r>
              <w:t>2.2</w:t>
            </w:r>
          </w:p>
        </w:tc>
        <w:tc>
          <w:tcPr>
            <w:tcW w:w="5714" w:type="dxa"/>
          </w:tcPr>
          <w:p w14:paraId="1C405131" w14:textId="77777777" w:rsidR="00C4006A" w:rsidRDefault="00C4006A" w:rsidP="00477C76">
            <w:pPr>
              <w:pStyle w:val="PC"/>
              <w:keepNext/>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C4006A" w14:paraId="0D2AFAF7" w14:textId="77777777" w:rsidTr="00477C76">
        <w:tc>
          <w:tcPr>
            <w:tcW w:w="2943" w:type="dxa"/>
            <w:vMerge/>
          </w:tcPr>
          <w:p w14:paraId="091F35FD" w14:textId="77777777" w:rsidR="00C4006A" w:rsidRDefault="00C4006A" w:rsidP="00477C76">
            <w:pPr>
              <w:keepNext/>
            </w:pPr>
          </w:p>
        </w:tc>
        <w:tc>
          <w:tcPr>
            <w:tcW w:w="585" w:type="dxa"/>
            <w:gridSpan w:val="3"/>
          </w:tcPr>
          <w:p w14:paraId="0D66DAB8" w14:textId="77777777" w:rsidR="00C4006A" w:rsidRDefault="00C4006A" w:rsidP="00477C76">
            <w:pPr>
              <w:pStyle w:val="PC"/>
              <w:keepNext/>
            </w:pPr>
            <w:r>
              <w:t>2.3</w:t>
            </w:r>
          </w:p>
        </w:tc>
        <w:tc>
          <w:tcPr>
            <w:tcW w:w="5714" w:type="dxa"/>
          </w:tcPr>
          <w:p w14:paraId="3DE173F9" w14:textId="77777777" w:rsidR="00C4006A" w:rsidRDefault="00C4006A" w:rsidP="00477C76">
            <w:pPr>
              <w:pStyle w:val="PC"/>
              <w:keepNext/>
            </w:pPr>
            <w:r>
              <w:t xml:space="preserve">Record the results of the experiments </w:t>
            </w:r>
            <w:r>
              <w:rPr>
                <w:b/>
                <w:i/>
              </w:rPr>
              <w:t>appropriate</w:t>
            </w:r>
            <w:r>
              <w:rPr>
                <w:i/>
              </w:rPr>
              <w:t xml:space="preserve"> </w:t>
            </w:r>
            <w:r>
              <w:rPr>
                <w:b/>
                <w:i/>
              </w:rPr>
              <w:t>scientific terminology</w:t>
            </w:r>
          </w:p>
        </w:tc>
      </w:tr>
      <w:tr w:rsidR="00C4006A" w14:paraId="3F9FBC3E" w14:textId="77777777" w:rsidTr="00477C76">
        <w:tc>
          <w:tcPr>
            <w:tcW w:w="2943" w:type="dxa"/>
          </w:tcPr>
          <w:p w14:paraId="44EA9199" w14:textId="77777777" w:rsidR="00C4006A" w:rsidRDefault="00C4006A" w:rsidP="00477C76">
            <w:pPr>
              <w:pStyle w:val="spacer"/>
            </w:pPr>
          </w:p>
        </w:tc>
        <w:tc>
          <w:tcPr>
            <w:tcW w:w="6299" w:type="dxa"/>
            <w:gridSpan w:val="4"/>
          </w:tcPr>
          <w:p w14:paraId="75E07970" w14:textId="77777777" w:rsidR="00C4006A" w:rsidRDefault="00C4006A" w:rsidP="00477C76">
            <w:pPr>
              <w:pStyle w:val="spacer"/>
            </w:pPr>
          </w:p>
        </w:tc>
      </w:tr>
      <w:tr w:rsidR="00C4006A" w14:paraId="571EDFEC" w14:textId="77777777" w:rsidTr="00477C76">
        <w:tc>
          <w:tcPr>
            <w:tcW w:w="2943" w:type="dxa"/>
            <w:vMerge w:val="restart"/>
          </w:tcPr>
          <w:p w14:paraId="6E05686B" w14:textId="77777777" w:rsidR="00C4006A" w:rsidRDefault="00C4006A" w:rsidP="00477C76">
            <w:pPr>
              <w:pStyle w:val="element"/>
              <w:keepNext/>
            </w:pPr>
            <w:r>
              <w:t>3</w:t>
            </w:r>
            <w:r>
              <w:tab/>
              <w:t>Report on the investigation</w:t>
            </w:r>
          </w:p>
        </w:tc>
        <w:tc>
          <w:tcPr>
            <w:tcW w:w="570" w:type="dxa"/>
            <w:gridSpan w:val="2"/>
          </w:tcPr>
          <w:p w14:paraId="6083BF2A" w14:textId="77777777" w:rsidR="00C4006A" w:rsidRDefault="00C4006A" w:rsidP="00477C76">
            <w:pPr>
              <w:pStyle w:val="PC"/>
              <w:keepNext/>
            </w:pPr>
            <w:r>
              <w:t>3.1</w:t>
            </w:r>
          </w:p>
        </w:tc>
        <w:tc>
          <w:tcPr>
            <w:tcW w:w="5729" w:type="dxa"/>
            <w:gridSpan w:val="2"/>
          </w:tcPr>
          <w:p w14:paraId="3949967C" w14:textId="77777777" w:rsidR="00C4006A" w:rsidRDefault="00C4006A" w:rsidP="00477C76">
            <w:pPr>
              <w:pStyle w:val="PC"/>
              <w:keepNext/>
            </w:pPr>
            <w:r>
              <w:rPr>
                <w:b/>
                <w:i/>
              </w:rPr>
              <w:t xml:space="preserve">Present </w:t>
            </w:r>
            <w:r>
              <w:t>the</w:t>
            </w:r>
            <w:r>
              <w:rPr>
                <w:b/>
              </w:rPr>
              <w:t xml:space="preserve"> </w:t>
            </w:r>
            <w:r w:rsidRPr="00161233">
              <w:t xml:space="preserve">findings </w:t>
            </w:r>
            <w:r>
              <w:t>of the experiments</w:t>
            </w:r>
          </w:p>
        </w:tc>
      </w:tr>
      <w:tr w:rsidR="00C4006A" w14:paraId="0D117E30" w14:textId="77777777" w:rsidTr="00477C76">
        <w:tc>
          <w:tcPr>
            <w:tcW w:w="2943" w:type="dxa"/>
            <w:vMerge/>
          </w:tcPr>
          <w:p w14:paraId="56814882" w14:textId="77777777" w:rsidR="00C4006A" w:rsidRDefault="00C4006A" w:rsidP="00477C76">
            <w:pPr>
              <w:keepNext/>
            </w:pPr>
          </w:p>
        </w:tc>
        <w:tc>
          <w:tcPr>
            <w:tcW w:w="570" w:type="dxa"/>
            <w:gridSpan w:val="2"/>
          </w:tcPr>
          <w:p w14:paraId="38C79305" w14:textId="77777777" w:rsidR="00C4006A" w:rsidRDefault="00C4006A" w:rsidP="00477C76">
            <w:pPr>
              <w:pStyle w:val="PC"/>
              <w:keepNext/>
            </w:pPr>
            <w:r>
              <w:t>3.2</w:t>
            </w:r>
          </w:p>
        </w:tc>
        <w:tc>
          <w:tcPr>
            <w:tcW w:w="5729" w:type="dxa"/>
            <w:gridSpan w:val="2"/>
          </w:tcPr>
          <w:p w14:paraId="5B6000F4" w14:textId="77777777" w:rsidR="00C4006A" w:rsidRDefault="00C4006A" w:rsidP="00477C76">
            <w:pPr>
              <w:pStyle w:val="PC"/>
              <w:keepNext/>
            </w:pPr>
            <w:r>
              <w:t>Discuss t</w:t>
            </w:r>
            <w:r w:rsidRPr="009437C1">
              <w:t>he findings of the experiments using appropriate scientific terminology</w:t>
            </w:r>
          </w:p>
        </w:tc>
      </w:tr>
      <w:tr w:rsidR="00C4006A" w14:paraId="1D7BCD55" w14:textId="77777777" w:rsidTr="00477C76">
        <w:tc>
          <w:tcPr>
            <w:tcW w:w="2943" w:type="dxa"/>
          </w:tcPr>
          <w:p w14:paraId="7322C057" w14:textId="77777777" w:rsidR="00C4006A" w:rsidRDefault="00C4006A" w:rsidP="00477C76">
            <w:pPr>
              <w:pStyle w:val="spacer"/>
            </w:pPr>
          </w:p>
        </w:tc>
        <w:tc>
          <w:tcPr>
            <w:tcW w:w="6299" w:type="dxa"/>
            <w:gridSpan w:val="4"/>
          </w:tcPr>
          <w:p w14:paraId="1739BFB2" w14:textId="77777777" w:rsidR="00C4006A" w:rsidRDefault="00C4006A" w:rsidP="00477C76">
            <w:pPr>
              <w:pStyle w:val="spacer"/>
            </w:pPr>
          </w:p>
        </w:tc>
      </w:tr>
      <w:tr w:rsidR="00C4006A" w14:paraId="6142C6E1" w14:textId="77777777" w:rsidTr="00477C76">
        <w:tc>
          <w:tcPr>
            <w:tcW w:w="9242" w:type="dxa"/>
            <w:gridSpan w:val="5"/>
          </w:tcPr>
          <w:p w14:paraId="3180FC2A" w14:textId="77777777" w:rsidR="00C4006A" w:rsidRDefault="00C4006A" w:rsidP="00477C76">
            <w:pPr>
              <w:pStyle w:val="Heading21"/>
            </w:pPr>
            <w:r>
              <w:t>Required Knowledge and Skills</w:t>
            </w:r>
          </w:p>
          <w:p w14:paraId="3C569945" w14:textId="77777777" w:rsidR="00C4006A" w:rsidRDefault="00C4006A" w:rsidP="00477C76">
            <w:pPr>
              <w:pStyle w:val="text"/>
            </w:pPr>
            <w:r w:rsidRPr="005979AA">
              <w:t>This describes the essential skills and knowledge and their level required for this unit</w:t>
            </w:r>
            <w:r>
              <w:t>.</w:t>
            </w:r>
          </w:p>
        </w:tc>
      </w:tr>
      <w:tr w:rsidR="00C4006A" w14:paraId="375F23EE" w14:textId="77777777" w:rsidTr="00477C76">
        <w:tc>
          <w:tcPr>
            <w:tcW w:w="9242" w:type="dxa"/>
            <w:gridSpan w:val="5"/>
          </w:tcPr>
          <w:p w14:paraId="59D48545" w14:textId="77777777" w:rsidR="00C4006A" w:rsidRDefault="00C4006A" w:rsidP="00477C76">
            <w:pPr>
              <w:pStyle w:val="unittext"/>
            </w:pPr>
            <w:r>
              <w:t>Required Knowledge:</w:t>
            </w:r>
          </w:p>
          <w:p w14:paraId="4909989C" w14:textId="77777777" w:rsidR="00C4006A" w:rsidRPr="00A177B3" w:rsidRDefault="00C4006A" w:rsidP="00477C76">
            <w:pPr>
              <w:pStyle w:val="bullet"/>
              <w:numPr>
                <w:ilvl w:val="0"/>
                <w:numId w:val="13"/>
              </w:numPr>
              <w:ind w:left="284" w:hanging="284"/>
            </w:pPr>
            <w:r>
              <w:t xml:space="preserve">the </w:t>
            </w:r>
            <w:r w:rsidRPr="00A177B3">
              <w:t>periodic table and aspects of structure</w:t>
            </w:r>
          </w:p>
          <w:p w14:paraId="10306BC5" w14:textId="77777777" w:rsidR="00C4006A" w:rsidRDefault="00C4006A" w:rsidP="00477C76">
            <w:pPr>
              <w:pStyle w:val="bullet"/>
              <w:numPr>
                <w:ilvl w:val="0"/>
                <w:numId w:val="13"/>
              </w:numPr>
              <w:ind w:left="284" w:hanging="284"/>
            </w:pPr>
            <w:r w:rsidRPr="00065EC9">
              <w:t>electronic configuration of common elements</w:t>
            </w:r>
          </w:p>
          <w:p w14:paraId="2CA328E7" w14:textId="77777777" w:rsidR="00C4006A" w:rsidRDefault="00C4006A" w:rsidP="00477C76">
            <w:pPr>
              <w:pStyle w:val="bullet"/>
              <w:numPr>
                <w:ilvl w:val="0"/>
                <w:numId w:val="13"/>
              </w:numPr>
              <w:ind w:left="284" w:hanging="284"/>
            </w:pPr>
            <w:r w:rsidRPr="00065EC9">
              <w:t>characteristics and behaviour of matter</w:t>
            </w:r>
          </w:p>
          <w:p w14:paraId="0A64F293" w14:textId="77777777" w:rsidR="00C4006A" w:rsidRDefault="00C4006A" w:rsidP="00477C76">
            <w:pPr>
              <w:pStyle w:val="bullet"/>
              <w:numPr>
                <w:ilvl w:val="0"/>
                <w:numId w:val="13"/>
              </w:numPr>
              <w:ind w:left="284" w:hanging="284"/>
            </w:pPr>
            <w:r>
              <w:t>scientific terminology to enable information and ideas to be expressed verbally and in writing</w:t>
            </w:r>
          </w:p>
          <w:p w14:paraId="5DBA9DE9" w14:textId="77777777" w:rsidR="00C4006A" w:rsidRDefault="00C4006A" w:rsidP="00477C76">
            <w:pPr>
              <w:pStyle w:val="bullet"/>
              <w:numPr>
                <w:ilvl w:val="0"/>
                <w:numId w:val="13"/>
              </w:numPr>
              <w:ind w:left="284" w:hanging="284"/>
            </w:pPr>
            <w:r>
              <w:t xml:space="preserve">sources of scientific information </w:t>
            </w:r>
          </w:p>
          <w:p w14:paraId="5B48C970" w14:textId="77777777" w:rsidR="00C4006A" w:rsidRDefault="00C4006A" w:rsidP="00477C76">
            <w:pPr>
              <w:pStyle w:val="unittext"/>
            </w:pPr>
            <w:r>
              <w:t>Required Skills:</w:t>
            </w:r>
          </w:p>
          <w:p w14:paraId="1264A6B5" w14:textId="77777777" w:rsidR="00C4006A" w:rsidRDefault="00C4006A" w:rsidP="00477C76">
            <w:pPr>
              <w:pStyle w:val="bullet"/>
              <w:numPr>
                <w:ilvl w:val="0"/>
                <w:numId w:val="13"/>
              </w:numPr>
              <w:ind w:left="284" w:hanging="284"/>
            </w:pPr>
            <w:r>
              <w:t>communication skills to:</w:t>
            </w:r>
          </w:p>
          <w:p w14:paraId="3A5C1923" w14:textId="77777777" w:rsidR="00C4006A" w:rsidRDefault="00C4006A" w:rsidP="00477C76">
            <w:pPr>
              <w:pStyle w:val="endash"/>
              <w:keepNext/>
              <w:ind w:left="568" w:hanging="284"/>
            </w:pPr>
            <w:r>
              <w:t xml:space="preserve">present findings </w:t>
            </w:r>
          </w:p>
          <w:p w14:paraId="7A3D3412" w14:textId="77777777" w:rsidR="00C4006A" w:rsidRDefault="00C4006A" w:rsidP="00477C76">
            <w:pPr>
              <w:pStyle w:val="endash"/>
              <w:keepNext/>
              <w:ind w:left="568" w:hanging="284"/>
            </w:pPr>
            <w:r>
              <w:t>discuss the outcomes of investigations</w:t>
            </w:r>
          </w:p>
          <w:p w14:paraId="19038702" w14:textId="77777777" w:rsidR="00C4006A" w:rsidRDefault="00C4006A" w:rsidP="00477C76">
            <w:pPr>
              <w:pStyle w:val="bullet"/>
              <w:numPr>
                <w:ilvl w:val="0"/>
                <w:numId w:val="13"/>
              </w:numPr>
              <w:ind w:left="284" w:hanging="284"/>
            </w:pPr>
            <w:r>
              <w:t xml:space="preserve">problem solving skills to analyse scientific information </w:t>
            </w:r>
          </w:p>
        </w:tc>
      </w:tr>
      <w:tr w:rsidR="00C4006A" w14:paraId="014A3CA0" w14:textId="77777777" w:rsidTr="00477C76">
        <w:tc>
          <w:tcPr>
            <w:tcW w:w="9242" w:type="dxa"/>
            <w:gridSpan w:val="5"/>
          </w:tcPr>
          <w:p w14:paraId="57F230E2" w14:textId="77777777" w:rsidR="00C4006A" w:rsidRDefault="00C4006A" w:rsidP="00477C76">
            <w:pPr>
              <w:pStyle w:val="spacer"/>
            </w:pPr>
          </w:p>
        </w:tc>
      </w:tr>
      <w:tr w:rsidR="00C4006A" w14:paraId="11BDCEC6" w14:textId="77777777" w:rsidTr="00477C76">
        <w:tc>
          <w:tcPr>
            <w:tcW w:w="9242" w:type="dxa"/>
            <w:gridSpan w:val="5"/>
          </w:tcPr>
          <w:p w14:paraId="18047688" w14:textId="77777777" w:rsidR="00C4006A" w:rsidRDefault="00C4006A" w:rsidP="00477C76">
            <w:pPr>
              <w:pStyle w:val="Heading21"/>
            </w:pPr>
            <w:r>
              <w:t>Range Statement</w:t>
            </w:r>
          </w:p>
          <w:p w14:paraId="7E43FFEB" w14:textId="77777777" w:rsidR="00C4006A" w:rsidRDefault="00C4006A" w:rsidP="00477C76">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7C7E357A" w14:textId="77777777" w:rsidTr="00477C76">
        <w:tc>
          <w:tcPr>
            <w:tcW w:w="3369" w:type="dxa"/>
            <w:gridSpan w:val="2"/>
          </w:tcPr>
          <w:p w14:paraId="39B24F7B" w14:textId="77777777" w:rsidR="00C4006A" w:rsidRPr="00161233" w:rsidRDefault="00C4006A" w:rsidP="00477C76">
            <w:pPr>
              <w:pStyle w:val="unittext"/>
            </w:pPr>
            <w:r>
              <w:rPr>
                <w:b/>
                <w:i/>
              </w:rPr>
              <w:t xml:space="preserve">Common substances </w:t>
            </w:r>
            <w:r>
              <w:t>may include:</w:t>
            </w:r>
          </w:p>
        </w:tc>
        <w:tc>
          <w:tcPr>
            <w:tcW w:w="5873" w:type="dxa"/>
            <w:gridSpan w:val="3"/>
          </w:tcPr>
          <w:p w14:paraId="089FFB74" w14:textId="77777777" w:rsidR="00C4006A" w:rsidRDefault="00C4006A" w:rsidP="00477C76">
            <w:pPr>
              <w:pStyle w:val="bullet"/>
              <w:numPr>
                <w:ilvl w:val="0"/>
                <w:numId w:val="13"/>
              </w:numPr>
              <w:ind w:left="284" w:hanging="284"/>
            </w:pPr>
            <w:r>
              <w:t>solid, liquid or gas such as household chemicals</w:t>
            </w:r>
          </w:p>
        </w:tc>
      </w:tr>
      <w:tr w:rsidR="00C4006A" w14:paraId="11F38505" w14:textId="77777777" w:rsidTr="00477C76">
        <w:tc>
          <w:tcPr>
            <w:tcW w:w="9242" w:type="dxa"/>
            <w:gridSpan w:val="5"/>
          </w:tcPr>
          <w:p w14:paraId="10D68D33" w14:textId="77777777" w:rsidR="00C4006A" w:rsidRDefault="00C4006A" w:rsidP="00477C76">
            <w:pPr>
              <w:pStyle w:val="spacer"/>
            </w:pPr>
          </w:p>
        </w:tc>
      </w:tr>
      <w:tr w:rsidR="00C4006A" w14:paraId="34537FE1" w14:textId="77777777" w:rsidTr="00477C76">
        <w:tc>
          <w:tcPr>
            <w:tcW w:w="3369" w:type="dxa"/>
            <w:gridSpan w:val="2"/>
          </w:tcPr>
          <w:p w14:paraId="4642B9BA" w14:textId="77777777" w:rsidR="00C4006A" w:rsidRPr="00815604" w:rsidRDefault="00C4006A" w:rsidP="00477C76">
            <w:pPr>
              <w:pStyle w:val="unittext"/>
            </w:pPr>
            <w:r>
              <w:rPr>
                <w:b/>
                <w:i/>
              </w:rPr>
              <w:t xml:space="preserve">Plan </w:t>
            </w:r>
            <w:r>
              <w:t>may include:</w:t>
            </w:r>
          </w:p>
        </w:tc>
        <w:tc>
          <w:tcPr>
            <w:tcW w:w="5873" w:type="dxa"/>
            <w:gridSpan w:val="3"/>
          </w:tcPr>
          <w:p w14:paraId="08DBF528" w14:textId="77777777" w:rsidR="00C4006A" w:rsidRDefault="00C4006A" w:rsidP="00477C76">
            <w:pPr>
              <w:pStyle w:val="bullet"/>
              <w:numPr>
                <w:ilvl w:val="0"/>
                <w:numId w:val="13"/>
              </w:numPr>
              <w:ind w:left="284" w:hanging="284"/>
            </w:pPr>
            <w:r>
              <w:t>instructions to set up investigations:</w:t>
            </w:r>
          </w:p>
          <w:p w14:paraId="7958B82D" w14:textId="77777777" w:rsidR="00C4006A" w:rsidRDefault="00C4006A" w:rsidP="00477C76">
            <w:pPr>
              <w:pStyle w:val="endash"/>
              <w:keepNext/>
              <w:ind w:left="568" w:hanging="284"/>
            </w:pPr>
            <w:r>
              <w:t>required supervision</w:t>
            </w:r>
          </w:p>
          <w:p w14:paraId="5B9E7C79" w14:textId="77777777" w:rsidR="00C4006A" w:rsidRDefault="00C4006A" w:rsidP="00477C76">
            <w:pPr>
              <w:pStyle w:val="endash"/>
              <w:keepNext/>
              <w:ind w:left="568" w:hanging="284"/>
            </w:pPr>
            <w:r>
              <w:t>individual or team-based activities</w:t>
            </w:r>
          </w:p>
          <w:p w14:paraId="6A1A1DF9" w14:textId="77777777" w:rsidR="00C4006A" w:rsidRDefault="00C4006A" w:rsidP="00477C76">
            <w:pPr>
              <w:pStyle w:val="endash"/>
              <w:keepNext/>
              <w:ind w:left="568" w:hanging="284"/>
            </w:pPr>
            <w:r>
              <w:t>OHS / WHS requirements</w:t>
            </w:r>
          </w:p>
          <w:p w14:paraId="06FCC881" w14:textId="77777777" w:rsidR="00C4006A" w:rsidRDefault="00C4006A" w:rsidP="00477C76">
            <w:pPr>
              <w:pStyle w:val="bullet"/>
              <w:numPr>
                <w:ilvl w:val="0"/>
                <w:numId w:val="13"/>
              </w:numPr>
              <w:ind w:left="284" w:hanging="284"/>
            </w:pPr>
            <w:r>
              <w:t>selection of resources/location of information</w:t>
            </w:r>
          </w:p>
          <w:p w14:paraId="2AA4B7AF" w14:textId="77777777" w:rsidR="00C4006A" w:rsidRDefault="00C4006A" w:rsidP="00477C76">
            <w:pPr>
              <w:pStyle w:val="bullet"/>
              <w:numPr>
                <w:ilvl w:val="0"/>
                <w:numId w:val="13"/>
              </w:numPr>
              <w:ind w:left="284" w:hanging="284"/>
            </w:pPr>
            <w:r>
              <w:t>persons to consult</w:t>
            </w:r>
          </w:p>
          <w:p w14:paraId="0C277E9B" w14:textId="77777777" w:rsidR="00C4006A" w:rsidRDefault="00C4006A" w:rsidP="00477C76">
            <w:pPr>
              <w:pStyle w:val="bullet"/>
              <w:numPr>
                <w:ilvl w:val="0"/>
                <w:numId w:val="13"/>
              </w:numPr>
              <w:ind w:left="284" w:hanging="284"/>
            </w:pPr>
            <w:r>
              <w:t>places to visit for observation</w:t>
            </w:r>
          </w:p>
          <w:p w14:paraId="6230C577" w14:textId="77777777" w:rsidR="00C4006A" w:rsidRDefault="00C4006A" w:rsidP="00477C76">
            <w:pPr>
              <w:pStyle w:val="bullet"/>
              <w:numPr>
                <w:ilvl w:val="0"/>
                <w:numId w:val="13"/>
              </w:numPr>
              <w:ind w:left="284" w:hanging="284"/>
            </w:pPr>
            <w:r>
              <w:t>identifying questions for research</w:t>
            </w:r>
          </w:p>
          <w:p w14:paraId="0414592D" w14:textId="77777777" w:rsidR="00C4006A" w:rsidRDefault="00C4006A" w:rsidP="00477C76">
            <w:pPr>
              <w:pStyle w:val="bullet"/>
              <w:numPr>
                <w:ilvl w:val="0"/>
                <w:numId w:val="13"/>
              </w:numPr>
              <w:ind w:left="284" w:hanging="284"/>
            </w:pPr>
            <w:r>
              <w:t>developing models</w:t>
            </w:r>
          </w:p>
          <w:p w14:paraId="1BADB8E4" w14:textId="77777777" w:rsidR="00C4006A" w:rsidRDefault="00C4006A" w:rsidP="00477C76">
            <w:pPr>
              <w:pStyle w:val="bullet"/>
              <w:numPr>
                <w:ilvl w:val="0"/>
                <w:numId w:val="13"/>
              </w:numPr>
              <w:ind w:left="284" w:hanging="284"/>
            </w:pPr>
            <w:r>
              <w:t>types of evidence such as photographs, printed information, interviews</w:t>
            </w:r>
          </w:p>
          <w:p w14:paraId="729AB660" w14:textId="77777777" w:rsidR="00C4006A" w:rsidRPr="00161233" w:rsidRDefault="00C4006A" w:rsidP="00477C76">
            <w:pPr>
              <w:pStyle w:val="bullet"/>
              <w:numPr>
                <w:ilvl w:val="0"/>
                <w:numId w:val="13"/>
              </w:numPr>
              <w:ind w:left="284" w:hanging="284"/>
            </w:pPr>
            <w:r>
              <w:t>recording format</w:t>
            </w:r>
          </w:p>
        </w:tc>
      </w:tr>
      <w:tr w:rsidR="00C4006A" w14:paraId="25A3C7A4" w14:textId="77777777" w:rsidTr="00477C76">
        <w:tc>
          <w:tcPr>
            <w:tcW w:w="3369" w:type="dxa"/>
            <w:gridSpan w:val="2"/>
          </w:tcPr>
          <w:p w14:paraId="025DB016" w14:textId="77777777" w:rsidR="00C4006A" w:rsidRDefault="00C4006A" w:rsidP="00477C76">
            <w:pPr>
              <w:pStyle w:val="spacer"/>
            </w:pPr>
          </w:p>
        </w:tc>
        <w:tc>
          <w:tcPr>
            <w:tcW w:w="5873" w:type="dxa"/>
            <w:gridSpan w:val="3"/>
          </w:tcPr>
          <w:p w14:paraId="5F38EB32" w14:textId="77777777" w:rsidR="00C4006A" w:rsidRPr="00161233" w:rsidRDefault="00C4006A" w:rsidP="00477C76">
            <w:pPr>
              <w:pStyle w:val="spacer"/>
            </w:pPr>
          </w:p>
        </w:tc>
      </w:tr>
      <w:tr w:rsidR="00C4006A" w14:paraId="55AFB59F" w14:textId="77777777" w:rsidTr="00477C76">
        <w:tc>
          <w:tcPr>
            <w:tcW w:w="3369" w:type="dxa"/>
            <w:gridSpan w:val="2"/>
          </w:tcPr>
          <w:p w14:paraId="172EAD55" w14:textId="77777777" w:rsidR="00C4006A" w:rsidRPr="005979AA" w:rsidRDefault="00C4006A" w:rsidP="00477C76">
            <w:pPr>
              <w:pStyle w:val="unittext"/>
            </w:pPr>
            <w:r>
              <w:rPr>
                <w:b/>
                <w:i/>
              </w:rPr>
              <w:t xml:space="preserve">Experiments </w:t>
            </w:r>
            <w:r>
              <w:t>may include:</w:t>
            </w:r>
          </w:p>
        </w:tc>
        <w:tc>
          <w:tcPr>
            <w:tcW w:w="5873" w:type="dxa"/>
            <w:gridSpan w:val="3"/>
          </w:tcPr>
          <w:p w14:paraId="74BC45AE" w14:textId="77777777" w:rsidR="00C4006A" w:rsidRPr="00161233" w:rsidRDefault="00C4006A" w:rsidP="00477C76">
            <w:pPr>
              <w:pStyle w:val="bullet"/>
              <w:numPr>
                <w:ilvl w:val="0"/>
                <w:numId w:val="13"/>
              </w:numPr>
              <w:ind w:left="284" w:hanging="284"/>
            </w:pPr>
            <w:r w:rsidRPr="00161233">
              <w:t>investigating the reactions of metals with water and diluting acids and placing the metals in order of reactivity</w:t>
            </w:r>
          </w:p>
          <w:p w14:paraId="75CA2010" w14:textId="77777777" w:rsidR="00C4006A" w:rsidRPr="00161233" w:rsidRDefault="00C4006A" w:rsidP="00477C76">
            <w:pPr>
              <w:pStyle w:val="bullet"/>
              <w:numPr>
                <w:ilvl w:val="0"/>
                <w:numId w:val="13"/>
              </w:numPr>
              <w:ind w:left="284" w:hanging="284"/>
            </w:pPr>
            <w:r w:rsidRPr="00161233">
              <w:t>investigating the effect of different grain size of an effervescent tablet compared to a spoonful of powder on the rate of production of bubbles when mixing it with water</w:t>
            </w:r>
          </w:p>
          <w:p w14:paraId="663D0FC1" w14:textId="77777777" w:rsidR="00C4006A" w:rsidRPr="00161233" w:rsidRDefault="00C4006A" w:rsidP="00477C76">
            <w:pPr>
              <w:pStyle w:val="bullet"/>
              <w:numPr>
                <w:ilvl w:val="0"/>
                <w:numId w:val="13"/>
              </w:numPr>
              <w:ind w:left="284" w:hanging="284"/>
            </w:pPr>
            <w:r w:rsidRPr="00161233">
              <w:t>constructing a timeline of the discovery of the elements and suggesting reasons for the difficulty in identifying more recently isolated elements</w:t>
            </w:r>
          </w:p>
          <w:p w14:paraId="4F924863" w14:textId="77777777" w:rsidR="00C4006A" w:rsidRPr="00161233" w:rsidRDefault="00C4006A" w:rsidP="00477C76">
            <w:pPr>
              <w:pStyle w:val="bullet"/>
              <w:numPr>
                <w:ilvl w:val="0"/>
                <w:numId w:val="13"/>
              </w:numPr>
              <w:ind w:left="284" w:hanging="284"/>
            </w:pPr>
            <w:r w:rsidRPr="00161233">
              <w:t>separating components of various food dyes or plant pigments, using chromatography</w:t>
            </w:r>
          </w:p>
          <w:p w14:paraId="39EFDFAC" w14:textId="77777777" w:rsidR="00C4006A" w:rsidRPr="00161233" w:rsidRDefault="00C4006A" w:rsidP="00477C76">
            <w:pPr>
              <w:pStyle w:val="bullet"/>
              <w:numPr>
                <w:ilvl w:val="0"/>
                <w:numId w:val="13"/>
              </w:numPr>
              <w:ind w:left="284" w:hanging="284"/>
            </w:pPr>
            <w:r w:rsidRPr="00161233">
              <w:t xml:space="preserve">describing and modelling changes of states in water using appropriate concepts and terminology </w:t>
            </w:r>
          </w:p>
          <w:p w14:paraId="42649DEE" w14:textId="77777777" w:rsidR="00C4006A" w:rsidRPr="00161233" w:rsidRDefault="00C4006A" w:rsidP="00477C76">
            <w:pPr>
              <w:pStyle w:val="bullet"/>
              <w:numPr>
                <w:ilvl w:val="0"/>
                <w:numId w:val="13"/>
              </w:numPr>
              <w:ind w:left="284" w:hanging="284"/>
            </w:pPr>
            <w:r w:rsidRPr="00161233">
              <w:t>investigating and discussing changes that accompany rusting, and explaining why the rust is described as a new and different substance</w:t>
            </w:r>
          </w:p>
          <w:p w14:paraId="290B8223" w14:textId="77777777" w:rsidR="00C4006A" w:rsidRPr="00161233" w:rsidRDefault="00C4006A" w:rsidP="00477C76">
            <w:pPr>
              <w:pStyle w:val="bullet"/>
              <w:numPr>
                <w:ilvl w:val="0"/>
                <w:numId w:val="13"/>
              </w:numPr>
              <w:ind w:left="284" w:hanging="284"/>
            </w:pPr>
            <w:r w:rsidRPr="00161233">
              <w:t>using diagrams to depict how atoms rearrange into different molecules as a result of a chemical reaction.</w:t>
            </w:r>
          </w:p>
          <w:p w14:paraId="398C47EA" w14:textId="77777777" w:rsidR="00C4006A" w:rsidRDefault="00C4006A" w:rsidP="00477C76">
            <w:pPr>
              <w:pStyle w:val="bullet"/>
              <w:numPr>
                <w:ilvl w:val="0"/>
                <w:numId w:val="13"/>
              </w:numPr>
              <w:ind w:left="284" w:hanging="284"/>
            </w:pPr>
            <w:r w:rsidRPr="00161233">
              <w:t>researching alchemy</w:t>
            </w:r>
          </w:p>
        </w:tc>
      </w:tr>
      <w:tr w:rsidR="00C4006A" w14:paraId="751F4B94" w14:textId="77777777" w:rsidTr="00477C76">
        <w:tc>
          <w:tcPr>
            <w:tcW w:w="9242" w:type="dxa"/>
            <w:gridSpan w:val="5"/>
          </w:tcPr>
          <w:p w14:paraId="50D777E4" w14:textId="77777777" w:rsidR="00C4006A" w:rsidRDefault="00C4006A" w:rsidP="00477C76">
            <w:pPr>
              <w:pStyle w:val="spacer"/>
            </w:pPr>
          </w:p>
        </w:tc>
      </w:tr>
      <w:tr w:rsidR="00C4006A" w14:paraId="6A1558A3" w14:textId="77777777" w:rsidTr="00477C76">
        <w:tc>
          <w:tcPr>
            <w:tcW w:w="3369" w:type="dxa"/>
            <w:gridSpan w:val="2"/>
          </w:tcPr>
          <w:p w14:paraId="4CA3603B" w14:textId="77777777" w:rsidR="00C4006A" w:rsidRPr="005979AA" w:rsidRDefault="00C4006A" w:rsidP="00477C76">
            <w:pPr>
              <w:pStyle w:val="unittext"/>
            </w:pPr>
            <w:r>
              <w:rPr>
                <w:b/>
                <w:i/>
              </w:rPr>
              <w:t xml:space="preserve">Relevant person </w:t>
            </w:r>
            <w:r>
              <w:t>may include:</w:t>
            </w:r>
          </w:p>
        </w:tc>
        <w:tc>
          <w:tcPr>
            <w:tcW w:w="5873" w:type="dxa"/>
            <w:gridSpan w:val="3"/>
          </w:tcPr>
          <w:p w14:paraId="32AF8DD4" w14:textId="77777777" w:rsidR="00C4006A" w:rsidRDefault="00C4006A" w:rsidP="00477C76">
            <w:pPr>
              <w:pStyle w:val="bullet"/>
              <w:numPr>
                <w:ilvl w:val="0"/>
                <w:numId w:val="13"/>
              </w:numPr>
              <w:ind w:left="284" w:hanging="284"/>
            </w:pPr>
            <w:r>
              <w:t>supervisor</w:t>
            </w:r>
          </w:p>
          <w:p w14:paraId="13E0C20E" w14:textId="77777777" w:rsidR="00C4006A" w:rsidRDefault="00C4006A" w:rsidP="00477C76">
            <w:pPr>
              <w:pStyle w:val="bullet"/>
              <w:numPr>
                <w:ilvl w:val="0"/>
                <w:numId w:val="13"/>
              </w:numPr>
              <w:ind w:left="284" w:hanging="284"/>
            </w:pPr>
            <w:r>
              <w:t>mentor / teacher</w:t>
            </w:r>
          </w:p>
          <w:p w14:paraId="308143DE" w14:textId="77777777" w:rsidR="00C4006A" w:rsidRDefault="00C4006A" w:rsidP="00477C76">
            <w:pPr>
              <w:pStyle w:val="bullet"/>
              <w:numPr>
                <w:ilvl w:val="0"/>
                <w:numId w:val="13"/>
              </w:numPr>
              <w:ind w:left="284" w:hanging="284"/>
            </w:pPr>
            <w:r>
              <w:t>team members</w:t>
            </w:r>
          </w:p>
        </w:tc>
      </w:tr>
      <w:tr w:rsidR="00C4006A" w14:paraId="39C8D51D" w14:textId="77777777" w:rsidTr="00477C76">
        <w:tc>
          <w:tcPr>
            <w:tcW w:w="9242" w:type="dxa"/>
            <w:gridSpan w:val="5"/>
          </w:tcPr>
          <w:p w14:paraId="4FF65FDF" w14:textId="77777777" w:rsidR="00C4006A" w:rsidRDefault="00C4006A" w:rsidP="00477C76">
            <w:pPr>
              <w:pStyle w:val="spacer"/>
            </w:pPr>
          </w:p>
        </w:tc>
      </w:tr>
      <w:tr w:rsidR="00C4006A" w14:paraId="186A87E1" w14:textId="77777777" w:rsidTr="00477C76">
        <w:tc>
          <w:tcPr>
            <w:tcW w:w="3369" w:type="dxa"/>
            <w:gridSpan w:val="2"/>
          </w:tcPr>
          <w:p w14:paraId="68A490F9" w14:textId="77777777" w:rsidR="00C4006A" w:rsidRPr="005979AA" w:rsidRDefault="00C4006A" w:rsidP="00477C76">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14:paraId="0C5A9FB0" w14:textId="77777777" w:rsidR="00C4006A" w:rsidRDefault="00C4006A" w:rsidP="00477C76">
            <w:pPr>
              <w:pStyle w:val="bullet"/>
              <w:numPr>
                <w:ilvl w:val="0"/>
                <w:numId w:val="13"/>
              </w:numPr>
              <w:ind w:left="284" w:hanging="284"/>
            </w:pPr>
            <w:r>
              <w:t>representing chemical change using chemical symbols and formulae</w:t>
            </w:r>
          </w:p>
          <w:p w14:paraId="0BACE6C0" w14:textId="77777777" w:rsidR="00C4006A" w:rsidRDefault="00C4006A" w:rsidP="00477C76">
            <w:pPr>
              <w:pStyle w:val="bullet"/>
              <w:numPr>
                <w:ilvl w:val="0"/>
                <w:numId w:val="13"/>
              </w:numPr>
              <w:ind w:left="284" w:hanging="284"/>
            </w:pPr>
            <w:r>
              <w:t>assigning symbols to represent the physical state of reactants and products</w:t>
            </w:r>
          </w:p>
          <w:p w14:paraId="031D15FE" w14:textId="77777777" w:rsidR="00C4006A" w:rsidRDefault="00C4006A" w:rsidP="00477C76">
            <w:pPr>
              <w:pStyle w:val="bullet"/>
              <w:numPr>
                <w:ilvl w:val="0"/>
                <w:numId w:val="13"/>
              </w:numPr>
              <w:ind w:left="284" w:hanging="284"/>
            </w:pPr>
            <w:r>
              <w:t>interpreting and representing chemical reactions, using word equations</w:t>
            </w:r>
          </w:p>
          <w:p w14:paraId="0DE15445" w14:textId="77777777" w:rsidR="00C4006A" w:rsidRDefault="00C4006A" w:rsidP="00477C76">
            <w:pPr>
              <w:pStyle w:val="bullet"/>
              <w:numPr>
                <w:ilvl w:val="0"/>
                <w:numId w:val="13"/>
              </w:numPr>
              <w:ind w:left="284" w:hanging="284"/>
            </w:pPr>
            <w:r>
              <w:t>explaining how balanced chemical equations represent the conservation of the numbers of atoms of each element involved in a chemical reaction</w:t>
            </w:r>
          </w:p>
        </w:tc>
      </w:tr>
      <w:tr w:rsidR="00C4006A" w14:paraId="6A67BF09" w14:textId="77777777" w:rsidTr="00477C76">
        <w:tc>
          <w:tcPr>
            <w:tcW w:w="9242" w:type="dxa"/>
            <w:gridSpan w:val="5"/>
          </w:tcPr>
          <w:p w14:paraId="49EB7EAE" w14:textId="77777777" w:rsidR="00C4006A" w:rsidRDefault="00C4006A" w:rsidP="00477C76">
            <w:pPr>
              <w:pStyle w:val="spacer"/>
            </w:pPr>
          </w:p>
        </w:tc>
      </w:tr>
      <w:tr w:rsidR="00C4006A" w14:paraId="7CAE5259" w14:textId="77777777" w:rsidTr="00477C76">
        <w:tc>
          <w:tcPr>
            <w:tcW w:w="3369" w:type="dxa"/>
            <w:gridSpan w:val="2"/>
          </w:tcPr>
          <w:p w14:paraId="2918B6B4" w14:textId="77777777" w:rsidR="00C4006A" w:rsidRPr="005979AA" w:rsidRDefault="00C4006A" w:rsidP="00477C76">
            <w:pPr>
              <w:pStyle w:val="unittext"/>
            </w:pPr>
            <w:r>
              <w:rPr>
                <w:b/>
                <w:i/>
              </w:rPr>
              <w:t>Appropriate</w:t>
            </w:r>
            <w:r>
              <w:rPr>
                <w:i/>
              </w:rPr>
              <w:t xml:space="preserve"> </w:t>
            </w:r>
            <w:r>
              <w:rPr>
                <w:b/>
                <w:i/>
              </w:rPr>
              <w:t xml:space="preserve">scientific terminology </w:t>
            </w:r>
            <w:r>
              <w:t>may include:</w:t>
            </w:r>
          </w:p>
        </w:tc>
        <w:tc>
          <w:tcPr>
            <w:tcW w:w="5873" w:type="dxa"/>
            <w:gridSpan w:val="3"/>
          </w:tcPr>
          <w:p w14:paraId="3425E997" w14:textId="77777777" w:rsidR="00C4006A" w:rsidRDefault="00C4006A" w:rsidP="00477C76">
            <w:pPr>
              <w:pStyle w:val="bullet"/>
              <w:numPr>
                <w:ilvl w:val="0"/>
                <w:numId w:val="13"/>
              </w:numPr>
              <w:ind w:left="284" w:hanging="284"/>
            </w:pPr>
            <w:r>
              <w:t>language associated with scientific method such as evidence, observe, aim, hypothesis, results, conclusions, recommendations, field or activity report, laboratory report</w:t>
            </w:r>
          </w:p>
          <w:p w14:paraId="2D7F034C" w14:textId="77777777" w:rsidR="00C4006A" w:rsidRDefault="00C4006A" w:rsidP="00477C76">
            <w:pPr>
              <w:pStyle w:val="bullet"/>
              <w:numPr>
                <w:ilvl w:val="0"/>
                <w:numId w:val="13"/>
              </w:numPr>
              <w:ind w:left="284" w:hanging="284"/>
            </w:pPr>
            <w:r>
              <w:t>terminology such as atomic particles, atomic number, atomic weight, electronic configuration; metals and non-metals</w:t>
            </w:r>
          </w:p>
        </w:tc>
      </w:tr>
      <w:tr w:rsidR="00C4006A" w14:paraId="20272D61" w14:textId="77777777" w:rsidTr="00477C76">
        <w:tc>
          <w:tcPr>
            <w:tcW w:w="9242" w:type="dxa"/>
            <w:gridSpan w:val="5"/>
          </w:tcPr>
          <w:p w14:paraId="469A1512" w14:textId="77777777" w:rsidR="00C4006A" w:rsidRDefault="00C4006A" w:rsidP="00477C76">
            <w:pPr>
              <w:pStyle w:val="spacer"/>
            </w:pPr>
          </w:p>
        </w:tc>
      </w:tr>
      <w:tr w:rsidR="00C4006A" w14:paraId="03EA46B9" w14:textId="77777777" w:rsidTr="00477C76">
        <w:tc>
          <w:tcPr>
            <w:tcW w:w="3369" w:type="dxa"/>
            <w:gridSpan w:val="2"/>
          </w:tcPr>
          <w:p w14:paraId="1A04B3EA" w14:textId="77777777" w:rsidR="00C4006A" w:rsidRPr="005979AA" w:rsidRDefault="00C4006A" w:rsidP="00477C76">
            <w:pPr>
              <w:pStyle w:val="unittext"/>
            </w:pPr>
            <w:r>
              <w:rPr>
                <w:b/>
                <w:i/>
              </w:rPr>
              <w:t xml:space="preserve">Present </w:t>
            </w:r>
            <w:r>
              <w:t>may include:</w:t>
            </w:r>
          </w:p>
        </w:tc>
        <w:tc>
          <w:tcPr>
            <w:tcW w:w="5873" w:type="dxa"/>
            <w:gridSpan w:val="3"/>
          </w:tcPr>
          <w:p w14:paraId="4176CB09" w14:textId="77777777" w:rsidR="00C4006A" w:rsidRPr="00815604" w:rsidRDefault="00C4006A" w:rsidP="00477C76">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14:paraId="0557E680" w14:textId="77777777" w:rsidR="00C4006A" w:rsidRPr="00815604" w:rsidRDefault="00C4006A" w:rsidP="00477C76">
            <w:pPr>
              <w:pStyle w:val="bullet"/>
              <w:numPr>
                <w:ilvl w:val="0"/>
                <w:numId w:val="13"/>
              </w:numPr>
              <w:ind w:left="284" w:hanging="284"/>
            </w:pPr>
            <w:r w:rsidRPr="00815604">
              <w:t>symbolically</w:t>
            </w:r>
            <w:r>
              <w:t xml:space="preserve"> using </w:t>
            </w:r>
            <w:r w:rsidRPr="00815604">
              <w:t>formulae of common substances such as CO</w:t>
            </w:r>
            <w:r w:rsidRPr="0061082B">
              <w:rPr>
                <w:vertAlign w:val="subscript"/>
              </w:rPr>
              <w:t>2</w:t>
            </w:r>
            <w:r w:rsidRPr="00815604">
              <w:t xml:space="preserve">, using diagrams, graphics or photographs </w:t>
            </w:r>
          </w:p>
          <w:p w14:paraId="183261E4" w14:textId="77777777" w:rsidR="00C4006A" w:rsidRPr="00815604" w:rsidRDefault="00C4006A" w:rsidP="00477C76">
            <w:pPr>
              <w:pStyle w:val="bullet"/>
              <w:numPr>
                <w:ilvl w:val="0"/>
                <w:numId w:val="13"/>
              </w:numPr>
              <w:ind w:left="284" w:hanging="284"/>
            </w:pPr>
            <w:r w:rsidRPr="00815604">
              <w:t>identifying and interpreting trends or conclusions in the information/data</w:t>
            </w:r>
          </w:p>
          <w:p w14:paraId="5FE233CE" w14:textId="77777777" w:rsidR="00C4006A" w:rsidRDefault="00C4006A" w:rsidP="00477C76">
            <w:pPr>
              <w:pStyle w:val="bullet"/>
              <w:numPr>
                <w:ilvl w:val="0"/>
                <w:numId w:val="13"/>
              </w:numPr>
              <w:ind w:left="284" w:hanging="284"/>
            </w:pPr>
            <w:r w:rsidRPr="00815604">
              <w:t>reporting on the production, uses and impact on society of a chosen substance</w:t>
            </w:r>
          </w:p>
        </w:tc>
      </w:tr>
      <w:tr w:rsidR="00C4006A" w14:paraId="3AB1266E" w14:textId="77777777" w:rsidTr="00477C76">
        <w:tc>
          <w:tcPr>
            <w:tcW w:w="9242" w:type="dxa"/>
            <w:gridSpan w:val="5"/>
          </w:tcPr>
          <w:p w14:paraId="4DA7D55D" w14:textId="77777777" w:rsidR="00C4006A" w:rsidRDefault="00C4006A" w:rsidP="00477C76">
            <w:pPr>
              <w:pStyle w:val="spacer"/>
            </w:pPr>
          </w:p>
        </w:tc>
      </w:tr>
      <w:tr w:rsidR="00C4006A" w14:paraId="4E1E855F" w14:textId="77777777" w:rsidTr="00477C76">
        <w:tc>
          <w:tcPr>
            <w:tcW w:w="9242" w:type="dxa"/>
            <w:gridSpan w:val="5"/>
          </w:tcPr>
          <w:p w14:paraId="391C150A" w14:textId="77777777" w:rsidR="00C4006A" w:rsidRDefault="00C4006A" w:rsidP="00477C76">
            <w:pPr>
              <w:pStyle w:val="Heading21"/>
            </w:pPr>
            <w:r>
              <w:t>Evidence Guide</w:t>
            </w:r>
          </w:p>
          <w:p w14:paraId="055FFAA0" w14:textId="77777777" w:rsidR="00C4006A" w:rsidRDefault="00C4006A"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12582939" w14:textId="77777777" w:rsidTr="00477C76">
        <w:tc>
          <w:tcPr>
            <w:tcW w:w="9242" w:type="dxa"/>
            <w:gridSpan w:val="5"/>
          </w:tcPr>
          <w:p w14:paraId="03EF5EAA" w14:textId="77777777" w:rsidR="00C4006A" w:rsidRDefault="00C4006A" w:rsidP="00477C76">
            <w:pPr>
              <w:pStyle w:val="Heading21"/>
            </w:pPr>
            <w:r>
              <w:t>Evidence Guide</w:t>
            </w:r>
          </w:p>
          <w:p w14:paraId="110F485F" w14:textId="77777777" w:rsidR="00C4006A" w:rsidRDefault="00C4006A"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3100937B" w14:textId="77777777" w:rsidTr="00477C76">
        <w:tc>
          <w:tcPr>
            <w:tcW w:w="3369" w:type="dxa"/>
            <w:gridSpan w:val="2"/>
          </w:tcPr>
          <w:p w14:paraId="5B3238D6" w14:textId="77777777" w:rsidR="00C4006A" w:rsidRPr="005979AA" w:rsidRDefault="00C4006A" w:rsidP="00477C76">
            <w:pPr>
              <w:pStyle w:val="EG"/>
            </w:pPr>
            <w:r w:rsidRPr="005979AA">
              <w:t>Critical aspects for assessment and evidence required to demonstrate competency in this unit</w:t>
            </w:r>
          </w:p>
        </w:tc>
        <w:tc>
          <w:tcPr>
            <w:tcW w:w="5873" w:type="dxa"/>
            <w:gridSpan w:val="3"/>
          </w:tcPr>
          <w:p w14:paraId="30BB4E5F" w14:textId="77777777" w:rsidR="00C4006A" w:rsidRDefault="00C4006A" w:rsidP="00477C76">
            <w:pPr>
              <w:pStyle w:val="unittext"/>
            </w:pPr>
            <w:r w:rsidRPr="003B087B">
              <w:t>Assessment</w:t>
            </w:r>
            <w:r>
              <w:t xml:space="preserve"> must confirm the ability to:</w:t>
            </w:r>
          </w:p>
          <w:p w14:paraId="1CBA6A2E" w14:textId="77777777" w:rsidR="00C4006A" w:rsidRDefault="00C4006A" w:rsidP="00477C76">
            <w:pPr>
              <w:pStyle w:val="bullet"/>
              <w:numPr>
                <w:ilvl w:val="0"/>
                <w:numId w:val="13"/>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14:paraId="36882E1E" w14:textId="77777777" w:rsidR="00C4006A" w:rsidRPr="005F1728" w:rsidRDefault="00C4006A" w:rsidP="00477C76">
            <w:pPr>
              <w:pStyle w:val="bullet"/>
              <w:numPr>
                <w:ilvl w:val="0"/>
                <w:numId w:val="13"/>
              </w:numPr>
              <w:ind w:left="284" w:hanging="284"/>
            </w:pPr>
            <w:r w:rsidRPr="005F1728">
              <w:t>use formulae and balanced equations to represent common chemical reactions</w:t>
            </w:r>
          </w:p>
          <w:p w14:paraId="215E12B6" w14:textId="77777777" w:rsidR="00C4006A" w:rsidRDefault="00C4006A" w:rsidP="00477C76">
            <w:pPr>
              <w:pStyle w:val="bullet"/>
              <w:numPr>
                <w:ilvl w:val="0"/>
                <w:numId w:val="13"/>
              </w:numPr>
              <w:ind w:left="284" w:hanging="284"/>
            </w:pPr>
            <w:r w:rsidRPr="00F934CD">
              <w:t xml:space="preserve">report on the </w:t>
            </w:r>
            <w:r>
              <w:t>findings of the investigation</w:t>
            </w:r>
            <w:r w:rsidRPr="00F934CD">
              <w:t xml:space="preserve"> using appropriate scientific terminology</w:t>
            </w:r>
          </w:p>
        </w:tc>
      </w:tr>
      <w:tr w:rsidR="00C4006A" w14:paraId="291AC80A" w14:textId="77777777" w:rsidTr="00477C76">
        <w:tc>
          <w:tcPr>
            <w:tcW w:w="9242" w:type="dxa"/>
            <w:gridSpan w:val="5"/>
          </w:tcPr>
          <w:p w14:paraId="7E269478" w14:textId="77777777" w:rsidR="00C4006A" w:rsidRDefault="00C4006A" w:rsidP="00477C76">
            <w:pPr>
              <w:pStyle w:val="spacer"/>
            </w:pPr>
          </w:p>
        </w:tc>
      </w:tr>
      <w:tr w:rsidR="00C4006A" w14:paraId="5B32EBF1" w14:textId="77777777" w:rsidTr="00477C76">
        <w:tc>
          <w:tcPr>
            <w:tcW w:w="3369" w:type="dxa"/>
            <w:gridSpan w:val="2"/>
          </w:tcPr>
          <w:p w14:paraId="0378F8A2" w14:textId="77777777" w:rsidR="00C4006A" w:rsidRPr="005979AA" w:rsidRDefault="00C4006A" w:rsidP="00477C76">
            <w:pPr>
              <w:pStyle w:val="EG"/>
            </w:pPr>
            <w:r w:rsidRPr="005979AA">
              <w:t>Context of and specific resources for assessment</w:t>
            </w:r>
          </w:p>
        </w:tc>
        <w:tc>
          <w:tcPr>
            <w:tcW w:w="5873" w:type="dxa"/>
            <w:gridSpan w:val="3"/>
          </w:tcPr>
          <w:p w14:paraId="52E71FE3" w14:textId="77777777" w:rsidR="00C4006A" w:rsidRDefault="00C4006A" w:rsidP="00477C76">
            <w:pPr>
              <w:pStyle w:val="unittext"/>
            </w:pPr>
            <w:r>
              <w:t>Assessment must ensure access to:</w:t>
            </w:r>
          </w:p>
          <w:p w14:paraId="07BF3AC9" w14:textId="77777777" w:rsidR="00C4006A" w:rsidRDefault="00C4006A" w:rsidP="00477C76">
            <w:pPr>
              <w:pStyle w:val="bullet"/>
              <w:numPr>
                <w:ilvl w:val="0"/>
                <w:numId w:val="13"/>
              </w:numPr>
              <w:ind w:left="284" w:hanging="284"/>
            </w:pPr>
            <w:r>
              <w:t>computers and the internet where appropriate to enable information to be researched</w:t>
            </w:r>
          </w:p>
          <w:p w14:paraId="4E3ED309" w14:textId="77777777" w:rsidR="00C4006A" w:rsidRDefault="00C4006A" w:rsidP="00477C76">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822EAD6" w14:textId="77777777" w:rsidTr="00477C76">
        <w:tc>
          <w:tcPr>
            <w:tcW w:w="9242" w:type="dxa"/>
            <w:gridSpan w:val="5"/>
          </w:tcPr>
          <w:p w14:paraId="4B925710" w14:textId="77777777" w:rsidR="00C4006A" w:rsidRDefault="00C4006A" w:rsidP="00477C76">
            <w:pPr>
              <w:pStyle w:val="spacer"/>
            </w:pPr>
          </w:p>
        </w:tc>
      </w:tr>
      <w:tr w:rsidR="00C4006A" w14:paraId="3690C095" w14:textId="77777777" w:rsidTr="00477C76">
        <w:tc>
          <w:tcPr>
            <w:tcW w:w="3369" w:type="dxa"/>
            <w:gridSpan w:val="2"/>
          </w:tcPr>
          <w:p w14:paraId="7E97EE67" w14:textId="77777777" w:rsidR="00C4006A" w:rsidRPr="00622D2D" w:rsidRDefault="00C4006A" w:rsidP="00477C76">
            <w:pPr>
              <w:pStyle w:val="EG"/>
            </w:pPr>
            <w:r w:rsidRPr="005979AA">
              <w:t>Method(s) of assessment</w:t>
            </w:r>
          </w:p>
        </w:tc>
        <w:tc>
          <w:tcPr>
            <w:tcW w:w="5873" w:type="dxa"/>
            <w:gridSpan w:val="3"/>
          </w:tcPr>
          <w:p w14:paraId="25A1DD61" w14:textId="77777777" w:rsidR="00C4006A" w:rsidRDefault="00C4006A" w:rsidP="00477C76">
            <w:pPr>
              <w:pStyle w:val="unittext"/>
            </w:pPr>
            <w:r>
              <w:t>The following suggested assessment methods are suitable for this unit:</w:t>
            </w:r>
          </w:p>
          <w:p w14:paraId="4DB6A4BC" w14:textId="77777777" w:rsidR="00C4006A" w:rsidRDefault="00C4006A" w:rsidP="00477C76">
            <w:pPr>
              <w:pStyle w:val="bullet"/>
              <w:numPr>
                <w:ilvl w:val="0"/>
                <w:numId w:val="13"/>
              </w:numPr>
              <w:ind w:left="284" w:hanging="284"/>
            </w:pPr>
            <w:r>
              <w:t>portfolio of experiments undertaken:</w:t>
            </w:r>
          </w:p>
          <w:p w14:paraId="72DA999C" w14:textId="77777777" w:rsidR="00C4006A" w:rsidRDefault="00C4006A" w:rsidP="00477C76">
            <w:pPr>
              <w:pStyle w:val="endash"/>
              <w:keepNext/>
              <w:ind w:left="568" w:hanging="284"/>
            </w:pPr>
            <w:r>
              <w:t xml:space="preserve">according to a plan developed by the learner </w:t>
            </w:r>
          </w:p>
          <w:p w14:paraId="4743E34B" w14:textId="77777777" w:rsidR="00C4006A" w:rsidRDefault="00C4006A" w:rsidP="00477C76">
            <w:pPr>
              <w:pStyle w:val="endash"/>
              <w:keepNext/>
              <w:ind w:left="568" w:hanging="284"/>
            </w:pPr>
            <w:r>
              <w:t xml:space="preserve">including conclusions drawn on the impact of the scientific issue </w:t>
            </w:r>
          </w:p>
          <w:p w14:paraId="12738433" w14:textId="77777777" w:rsidR="00C4006A" w:rsidRDefault="00C4006A" w:rsidP="00477C76">
            <w:pPr>
              <w:pStyle w:val="bullet"/>
              <w:numPr>
                <w:ilvl w:val="0"/>
                <w:numId w:val="13"/>
              </w:numPr>
              <w:ind w:left="284" w:hanging="284"/>
            </w:pPr>
            <w:r>
              <w:t>group discussion to assess the ability to discuss findings using appropriate terminology</w:t>
            </w:r>
          </w:p>
          <w:p w14:paraId="74A344BB" w14:textId="77777777" w:rsidR="00C4006A" w:rsidRDefault="00C4006A" w:rsidP="00477C76">
            <w:pPr>
              <w:pStyle w:val="bullet"/>
              <w:numPr>
                <w:ilvl w:val="0"/>
                <w:numId w:val="13"/>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14:paraId="2D63212D" w14:textId="77777777" w:rsidR="00C4006A" w:rsidRDefault="00C4006A" w:rsidP="0089509B">
      <w:pPr>
        <w:pStyle w:val="CodeTOC"/>
        <w:sectPr w:rsidR="00C4006A" w:rsidSect="00DD2FE7">
          <w:headerReference w:type="default" r:id="rId41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006A" w14:paraId="4524E07F" w14:textId="77777777" w:rsidTr="00477C76">
        <w:tc>
          <w:tcPr>
            <w:tcW w:w="2943" w:type="dxa"/>
          </w:tcPr>
          <w:p w14:paraId="4A41376D" w14:textId="77777777" w:rsidR="00C4006A" w:rsidRPr="00D72D90" w:rsidRDefault="00C4006A" w:rsidP="00477C76">
            <w:pPr>
              <w:pStyle w:val="CodeTOC"/>
            </w:pPr>
            <w:r w:rsidRPr="00D72D90">
              <w:t>Unit Code</w:t>
            </w:r>
          </w:p>
        </w:tc>
        <w:tc>
          <w:tcPr>
            <w:tcW w:w="6299" w:type="dxa"/>
            <w:gridSpan w:val="4"/>
          </w:tcPr>
          <w:p w14:paraId="42F8280A" w14:textId="77777777" w:rsidR="00C4006A" w:rsidRPr="00D72D90" w:rsidRDefault="00C4006A" w:rsidP="00477C76">
            <w:pPr>
              <w:pStyle w:val="code"/>
            </w:pPr>
            <w:bookmarkStart w:id="348" w:name="_Toc514234447"/>
            <w:r>
              <w:t>VU22433</w:t>
            </w:r>
            <w:bookmarkEnd w:id="348"/>
          </w:p>
        </w:tc>
      </w:tr>
      <w:tr w:rsidR="00C4006A" w14:paraId="57E71854" w14:textId="77777777" w:rsidTr="00477C76">
        <w:tc>
          <w:tcPr>
            <w:tcW w:w="2943" w:type="dxa"/>
          </w:tcPr>
          <w:p w14:paraId="32C55250" w14:textId="77777777" w:rsidR="00C4006A" w:rsidRPr="00D72D90" w:rsidRDefault="00C4006A" w:rsidP="00477C76">
            <w:pPr>
              <w:pStyle w:val="CodeTOC"/>
            </w:pPr>
            <w:r w:rsidRPr="00D72D90">
              <w:t>Unit Title</w:t>
            </w:r>
          </w:p>
        </w:tc>
        <w:tc>
          <w:tcPr>
            <w:tcW w:w="6299" w:type="dxa"/>
            <w:gridSpan w:val="4"/>
          </w:tcPr>
          <w:p w14:paraId="56F3894C" w14:textId="77777777" w:rsidR="00C4006A" w:rsidRPr="00D72D90" w:rsidRDefault="00C4006A" w:rsidP="00477C76">
            <w:pPr>
              <w:pStyle w:val="code"/>
            </w:pPr>
            <w:bookmarkStart w:id="349" w:name="_Toc507058749"/>
            <w:bookmarkStart w:id="350" w:name="_Toc514234448"/>
            <w:r w:rsidRPr="00F41CC7">
              <w:t>Investigate the solar system</w:t>
            </w:r>
            <w:bookmarkEnd w:id="349"/>
            <w:bookmarkEnd w:id="350"/>
          </w:p>
        </w:tc>
      </w:tr>
      <w:tr w:rsidR="00C4006A" w14:paraId="336E9B0E" w14:textId="77777777" w:rsidTr="00477C76">
        <w:tc>
          <w:tcPr>
            <w:tcW w:w="2943" w:type="dxa"/>
          </w:tcPr>
          <w:p w14:paraId="579D21AF" w14:textId="77777777" w:rsidR="00C4006A" w:rsidRDefault="00C4006A" w:rsidP="00477C76">
            <w:pPr>
              <w:pStyle w:val="Heading21"/>
            </w:pPr>
            <w:r>
              <w:t>Unit Descriptor</w:t>
            </w:r>
          </w:p>
        </w:tc>
        <w:tc>
          <w:tcPr>
            <w:tcW w:w="6299" w:type="dxa"/>
            <w:gridSpan w:val="4"/>
          </w:tcPr>
          <w:p w14:paraId="4222283E" w14:textId="77777777" w:rsidR="00C4006A" w:rsidRDefault="00C4006A" w:rsidP="00477C76">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C4006A" w14:paraId="40C9E294" w14:textId="77777777" w:rsidTr="00477C76">
        <w:tc>
          <w:tcPr>
            <w:tcW w:w="2943" w:type="dxa"/>
          </w:tcPr>
          <w:p w14:paraId="353F3B55" w14:textId="77777777" w:rsidR="00C4006A" w:rsidRDefault="00C4006A" w:rsidP="00477C76">
            <w:pPr>
              <w:pStyle w:val="Heading21"/>
            </w:pPr>
            <w:r>
              <w:t>Employability Skills</w:t>
            </w:r>
          </w:p>
        </w:tc>
        <w:tc>
          <w:tcPr>
            <w:tcW w:w="6299" w:type="dxa"/>
            <w:gridSpan w:val="4"/>
          </w:tcPr>
          <w:p w14:paraId="55D3FE26" w14:textId="77777777" w:rsidR="00C4006A" w:rsidRDefault="00C4006A" w:rsidP="00477C76">
            <w:pPr>
              <w:pStyle w:val="unittext"/>
            </w:pPr>
            <w:r>
              <w:t>This unit contains employability skills.</w:t>
            </w:r>
          </w:p>
        </w:tc>
      </w:tr>
      <w:tr w:rsidR="00C4006A" w14:paraId="364509A6" w14:textId="77777777" w:rsidTr="00477C76">
        <w:tc>
          <w:tcPr>
            <w:tcW w:w="2943" w:type="dxa"/>
          </w:tcPr>
          <w:p w14:paraId="1C061B63" w14:textId="77777777" w:rsidR="00C4006A" w:rsidRDefault="00C4006A" w:rsidP="00477C76">
            <w:pPr>
              <w:pStyle w:val="Heading21"/>
            </w:pPr>
            <w:r>
              <w:t>Application of the Unit</w:t>
            </w:r>
          </w:p>
        </w:tc>
        <w:tc>
          <w:tcPr>
            <w:tcW w:w="6299" w:type="dxa"/>
            <w:gridSpan w:val="4"/>
          </w:tcPr>
          <w:p w14:paraId="315573B7" w14:textId="77777777" w:rsidR="00C4006A" w:rsidRDefault="00C4006A" w:rsidP="00477C76">
            <w:pPr>
              <w:pStyle w:val="unittext"/>
            </w:pPr>
            <w:r>
              <w:t xml:space="preserve">This unit applies to learners wishing to </w:t>
            </w:r>
            <w:r w:rsidRPr="00C35135">
              <w:t>improve their educational and vocational participation options in the science field</w:t>
            </w:r>
            <w:r>
              <w:t>.</w:t>
            </w:r>
          </w:p>
        </w:tc>
      </w:tr>
      <w:tr w:rsidR="00C4006A" w14:paraId="553AB381" w14:textId="77777777" w:rsidTr="00477C76">
        <w:tc>
          <w:tcPr>
            <w:tcW w:w="2943" w:type="dxa"/>
          </w:tcPr>
          <w:p w14:paraId="118FFACD" w14:textId="77777777" w:rsidR="00C4006A" w:rsidRDefault="00C4006A" w:rsidP="00477C76">
            <w:pPr>
              <w:pStyle w:val="Heading21"/>
            </w:pPr>
            <w:r>
              <w:t>Element</w:t>
            </w:r>
          </w:p>
          <w:p w14:paraId="5B95479D" w14:textId="77777777" w:rsidR="00C4006A" w:rsidRDefault="00C4006A"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08E93445" w14:textId="77777777" w:rsidR="00C4006A" w:rsidRDefault="00C4006A" w:rsidP="00477C76">
            <w:pPr>
              <w:pStyle w:val="Heading21"/>
            </w:pPr>
            <w:r>
              <w:t>Performance Criteria</w:t>
            </w:r>
          </w:p>
          <w:p w14:paraId="7586F38F" w14:textId="77777777" w:rsidR="00C4006A" w:rsidRDefault="00C4006A" w:rsidP="00477C76">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26B5C2CB" w14:textId="77777777" w:rsidTr="00477C76">
        <w:tc>
          <w:tcPr>
            <w:tcW w:w="2943" w:type="dxa"/>
          </w:tcPr>
          <w:p w14:paraId="48052DC2" w14:textId="77777777" w:rsidR="00C4006A" w:rsidRDefault="00C4006A" w:rsidP="00477C76">
            <w:pPr>
              <w:pStyle w:val="spacer"/>
            </w:pPr>
          </w:p>
        </w:tc>
        <w:tc>
          <w:tcPr>
            <w:tcW w:w="6299" w:type="dxa"/>
            <w:gridSpan w:val="4"/>
          </w:tcPr>
          <w:p w14:paraId="09B959C6" w14:textId="77777777" w:rsidR="00C4006A" w:rsidRDefault="00C4006A" w:rsidP="00477C76">
            <w:pPr>
              <w:pStyle w:val="spacer"/>
            </w:pPr>
          </w:p>
        </w:tc>
      </w:tr>
      <w:tr w:rsidR="00C4006A" w14:paraId="4FE3F673" w14:textId="77777777" w:rsidTr="00477C76">
        <w:tc>
          <w:tcPr>
            <w:tcW w:w="2943" w:type="dxa"/>
            <w:vMerge w:val="restart"/>
          </w:tcPr>
          <w:p w14:paraId="25FEB2A0" w14:textId="77777777" w:rsidR="00C4006A" w:rsidRPr="000A5FA6" w:rsidRDefault="00C4006A" w:rsidP="00477C76">
            <w:pPr>
              <w:pStyle w:val="element"/>
              <w:keepNext/>
            </w:pPr>
            <w:r w:rsidRPr="0084371F">
              <w:t>1</w:t>
            </w:r>
            <w:r>
              <w:tab/>
              <w:t>Plan an investigation of a feature of the solar system</w:t>
            </w:r>
          </w:p>
        </w:tc>
        <w:tc>
          <w:tcPr>
            <w:tcW w:w="570" w:type="dxa"/>
            <w:gridSpan w:val="2"/>
          </w:tcPr>
          <w:p w14:paraId="3717658A" w14:textId="77777777" w:rsidR="00C4006A" w:rsidRDefault="00C4006A" w:rsidP="00477C76">
            <w:pPr>
              <w:pStyle w:val="PC"/>
              <w:keepNext/>
            </w:pPr>
            <w:r>
              <w:t>1.1</w:t>
            </w:r>
          </w:p>
        </w:tc>
        <w:tc>
          <w:tcPr>
            <w:tcW w:w="5729" w:type="dxa"/>
            <w:gridSpan w:val="2"/>
          </w:tcPr>
          <w:p w14:paraId="179F2891" w14:textId="77777777" w:rsidR="00C4006A" w:rsidRDefault="00C4006A" w:rsidP="00477C76">
            <w:pPr>
              <w:pStyle w:val="PC"/>
              <w:keepNext/>
            </w:pPr>
            <w:r>
              <w:t xml:space="preserve">Select a </w:t>
            </w:r>
            <w:r>
              <w:rPr>
                <w:b/>
                <w:i/>
              </w:rPr>
              <w:t>feature</w:t>
            </w:r>
            <w:r>
              <w:rPr>
                <w:i/>
              </w:rPr>
              <w:t xml:space="preserve"> </w:t>
            </w:r>
            <w:r w:rsidRPr="000A5FA6">
              <w:rPr>
                <w:b/>
                <w:i/>
              </w:rPr>
              <w:t xml:space="preserve">of the </w:t>
            </w:r>
            <w:r>
              <w:rPr>
                <w:b/>
                <w:i/>
              </w:rPr>
              <w:t>solar system</w:t>
            </w:r>
            <w:r>
              <w:t xml:space="preserve"> for</w:t>
            </w:r>
            <w:r>
              <w:rPr>
                <w:b/>
              </w:rPr>
              <w:t xml:space="preserve"> </w:t>
            </w:r>
            <w:r>
              <w:rPr>
                <w:b/>
                <w:i/>
              </w:rPr>
              <w:t>investigation</w:t>
            </w:r>
          </w:p>
        </w:tc>
      </w:tr>
      <w:tr w:rsidR="00C4006A" w14:paraId="2C6032F6" w14:textId="77777777" w:rsidTr="00477C76">
        <w:tc>
          <w:tcPr>
            <w:tcW w:w="2943" w:type="dxa"/>
            <w:vMerge/>
          </w:tcPr>
          <w:p w14:paraId="77728752" w14:textId="77777777" w:rsidR="00C4006A" w:rsidRPr="0084371F" w:rsidRDefault="00C4006A" w:rsidP="00477C76">
            <w:pPr>
              <w:pStyle w:val="element"/>
              <w:keepNext/>
            </w:pPr>
          </w:p>
        </w:tc>
        <w:tc>
          <w:tcPr>
            <w:tcW w:w="570" w:type="dxa"/>
            <w:gridSpan w:val="2"/>
          </w:tcPr>
          <w:p w14:paraId="7FBE440E" w14:textId="77777777" w:rsidR="00C4006A" w:rsidRDefault="00C4006A" w:rsidP="00477C76">
            <w:pPr>
              <w:pStyle w:val="PC"/>
              <w:keepNext/>
            </w:pPr>
            <w:r>
              <w:t>1.2</w:t>
            </w:r>
          </w:p>
        </w:tc>
        <w:tc>
          <w:tcPr>
            <w:tcW w:w="5729" w:type="dxa"/>
            <w:gridSpan w:val="2"/>
          </w:tcPr>
          <w:p w14:paraId="4145C340" w14:textId="77777777" w:rsidR="00C4006A" w:rsidRDefault="00C4006A" w:rsidP="00477C76">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C4006A" w14:paraId="012337EB" w14:textId="77777777" w:rsidTr="00477C76">
        <w:tc>
          <w:tcPr>
            <w:tcW w:w="2943" w:type="dxa"/>
            <w:vMerge/>
          </w:tcPr>
          <w:p w14:paraId="018FD080" w14:textId="77777777" w:rsidR="00C4006A" w:rsidRPr="0084371F" w:rsidRDefault="00C4006A" w:rsidP="00477C76">
            <w:pPr>
              <w:pStyle w:val="element"/>
              <w:keepNext/>
            </w:pPr>
          </w:p>
        </w:tc>
        <w:tc>
          <w:tcPr>
            <w:tcW w:w="570" w:type="dxa"/>
            <w:gridSpan w:val="2"/>
          </w:tcPr>
          <w:p w14:paraId="053E7CC5" w14:textId="77777777" w:rsidR="00C4006A" w:rsidRDefault="00C4006A" w:rsidP="00477C76">
            <w:pPr>
              <w:pStyle w:val="PC"/>
              <w:keepNext/>
            </w:pPr>
            <w:r>
              <w:t>1.3</w:t>
            </w:r>
          </w:p>
        </w:tc>
        <w:tc>
          <w:tcPr>
            <w:tcW w:w="5729" w:type="dxa"/>
            <w:gridSpan w:val="2"/>
          </w:tcPr>
          <w:p w14:paraId="494542DF" w14:textId="77777777" w:rsidR="00C4006A" w:rsidRDefault="00C4006A" w:rsidP="00477C76">
            <w:pPr>
              <w:pStyle w:val="PC"/>
              <w:keepNext/>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C4006A" w14:paraId="33D412A5" w14:textId="77777777" w:rsidTr="00477C76">
        <w:tc>
          <w:tcPr>
            <w:tcW w:w="2943" w:type="dxa"/>
          </w:tcPr>
          <w:p w14:paraId="3F24F0DD" w14:textId="77777777" w:rsidR="00C4006A" w:rsidRDefault="00C4006A" w:rsidP="00477C76">
            <w:pPr>
              <w:pStyle w:val="spacer"/>
            </w:pPr>
          </w:p>
        </w:tc>
        <w:tc>
          <w:tcPr>
            <w:tcW w:w="6299" w:type="dxa"/>
            <w:gridSpan w:val="4"/>
          </w:tcPr>
          <w:p w14:paraId="0739147F" w14:textId="77777777" w:rsidR="00C4006A" w:rsidRDefault="00C4006A" w:rsidP="00477C76">
            <w:pPr>
              <w:pStyle w:val="spacer"/>
            </w:pPr>
          </w:p>
        </w:tc>
      </w:tr>
      <w:tr w:rsidR="00C4006A" w14:paraId="49F5D899" w14:textId="77777777" w:rsidTr="00477C76">
        <w:tc>
          <w:tcPr>
            <w:tcW w:w="2943" w:type="dxa"/>
            <w:vMerge w:val="restart"/>
          </w:tcPr>
          <w:p w14:paraId="69DC1ADB" w14:textId="77777777" w:rsidR="00C4006A" w:rsidRDefault="00C4006A" w:rsidP="00477C76">
            <w:pPr>
              <w:pStyle w:val="element"/>
              <w:keepNext/>
            </w:pPr>
            <w:r>
              <w:t>2</w:t>
            </w:r>
            <w:r>
              <w:tab/>
              <w:t>Examine the feature and its impact</w:t>
            </w:r>
          </w:p>
        </w:tc>
        <w:tc>
          <w:tcPr>
            <w:tcW w:w="585" w:type="dxa"/>
            <w:gridSpan w:val="3"/>
          </w:tcPr>
          <w:p w14:paraId="3BFF385F" w14:textId="77777777" w:rsidR="00C4006A" w:rsidRDefault="00C4006A" w:rsidP="00477C76">
            <w:pPr>
              <w:pStyle w:val="PC"/>
              <w:keepNext/>
            </w:pPr>
            <w:r>
              <w:t>2.1</w:t>
            </w:r>
          </w:p>
        </w:tc>
        <w:tc>
          <w:tcPr>
            <w:tcW w:w="5714" w:type="dxa"/>
          </w:tcPr>
          <w:p w14:paraId="4922752B" w14:textId="77777777" w:rsidR="00C4006A" w:rsidRDefault="00C4006A" w:rsidP="00477C76">
            <w:pPr>
              <w:pStyle w:val="PC"/>
              <w:keepNext/>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C4006A" w14:paraId="72CEDEAE" w14:textId="77777777" w:rsidTr="00477C76">
        <w:tc>
          <w:tcPr>
            <w:tcW w:w="2943" w:type="dxa"/>
            <w:vMerge/>
          </w:tcPr>
          <w:p w14:paraId="77834796" w14:textId="77777777" w:rsidR="00C4006A" w:rsidRDefault="00C4006A" w:rsidP="00477C76">
            <w:pPr>
              <w:keepNext/>
            </w:pPr>
          </w:p>
        </w:tc>
        <w:tc>
          <w:tcPr>
            <w:tcW w:w="585" w:type="dxa"/>
            <w:gridSpan w:val="3"/>
          </w:tcPr>
          <w:p w14:paraId="025E35D0" w14:textId="77777777" w:rsidR="00C4006A" w:rsidRDefault="00C4006A" w:rsidP="00477C76">
            <w:pPr>
              <w:pStyle w:val="PC"/>
              <w:keepNext/>
            </w:pPr>
            <w:r>
              <w:t>2.2</w:t>
            </w:r>
          </w:p>
        </w:tc>
        <w:tc>
          <w:tcPr>
            <w:tcW w:w="5714" w:type="dxa"/>
          </w:tcPr>
          <w:p w14:paraId="73432AD3" w14:textId="77777777" w:rsidR="00C4006A" w:rsidRDefault="00C4006A" w:rsidP="00477C76">
            <w:pPr>
              <w:pStyle w:val="PC"/>
              <w:keepNext/>
            </w:pPr>
            <w:r>
              <w:t>Record the results of the investigation using</w:t>
            </w:r>
            <w:r>
              <w:rPr>
                <w:b/>
              </w:rPr>
              <w:t xml:space="preserve"> </w:t>
            </w:r>
            <w:r>
              <w:rPr>
                <w:b/>
                <w:i/>
              </w:rPr>
              <w:t>appropriate scientific terminology</w:t>
            </w:r>
          </w:p>
        </w:tc>
      </w:tr>
      <w:tr w:rsidR="00C4006A" w14:paraId="1978E832" w14:textId="77777777" w:rsidTr="00477C76">
        <w:tc>
          <w:tcPr>
            <w:tcW w:w="2943" w:type="dxa"/>
          </w:tcPr>
          <w:p w14:paraId="0541BE10" w14:textId="77777777" w:rsidR="00C4006A" w:rsidRDefault="00C4006A" w:rsidP="00477C76">
            <w:pPr>
              <w:pStyle w:val="spacer"/>
            </w:pPr>
          </w:p>
        </w:tc>
        <w:tc>
          <w:tcPr>
            <w:tcW w:w="6299" w:type="dxa"/>
            <w:gridSpan w:val="4"/>
          </w:tcPr>
          <w:p w14:paraId="4625213C" w14:textId="77777777" w:rsidR="00C4006A" w:rsidRDefault="00C4006A" w:rsidP="00477C76">
            <w:pPr>
              <w:pStyle w:val="spacer"/>
            </w:pPr>
          </w:p>
        </w:tc>
      </w:tr>
      <w:tr w:rsidR="00C4006A" w14:paraId="79631014" w14:textId="77777777" w:rsidTr="00477C76">
        <w:tc>
          <w:tcPr>
            <w:tcW w:w="2943" w:type="dxa"/>
            <w:vMerge w:val="restart"/>
          </w:tcPr>
          <w:p w14:paraId="4E708122" w14:textId="77777777" w:rsidR="00C4006A" w:rsidRDefault="00C4006A" w:rsidP="00477C76">
            <w:pPr>
              <w:pStyle w:val="element"/>
              <w:keepNext/>
            </w:pPr>
            <w:r>
              <w:t>3</w:t>
            </w:r>
            <w:r>
              <w:tab/>
              <w:t>Report on the investigation</w:t>
            </w:r>
          </w:p>
        </w:tc>
        <w:tc>
          <w:tcPr>
            <w:tcW w:w="570" w:type="dxa"/>
            <w:gridSpan w:val="2"/>
          </w:tcPr>
          <w:p w14:paraId="4D16CD51" w14:textId="77777777" w:rsidR="00C4006A" w:rsidRDefault="00C4006A" w:rsidP="00477C76">
            <w:pPr>
              <w:pStyle w:val="PC"/>
              <w:keepNext/>
            </w:pPr>
            <w:r>
              <w:t>3.1</w:t>
            </w:r>
          </w:p>
        </w:tc>
        <w:tc>
          <w:tcPr>
            <w:tcW w:w="5729" w:type="dxa"/>
            <w:gridSpan w:val="2"/>
          </w:tcPr>
          <w:p w14:paraId="7ECF7FB4" w14:textId="77777777" w:rsidR="00C4006A" w:rsidRDefault="00C4006A" w:rsidP="00477C76">
            <w:pPr>
              <w:pStyle w:val="PC"/>
              <w:keepNext/>
            </w:pPr>
            <w:r>
              <w:rPr>
                <w:b/>
                <w:i/>
              </w:rPr>
              <w:t xml:space="preserve">Present </w:t>
            </w:r>
            <w:r>
              <w:t>the</w:t>
            </w:r>
            <w:r>
              <w:rPr>
                <w:b/>
              </w:rPr>
              <w:t xml:space="preserve"> </w:t>
            </w:r>
            <w:r w:rsidRPr="000A5FA6">
              <w:t xml:space="preserve">findings </w:t>
            </w:r>
            <w:r>
              <w:t xml:space="preserve">of the investigation </w:t>
            </w:r>
          </w:p>
        </w:tc>
      </w:tr>
      <w:tr w:rsidR="00C4006A" w14:paraId="5519BA0F" w14:textId="77777777" w:rsidTr="00477C76">
        <w:tc>
          <w:tcPr>
            <w:tcW w:w="2943" w:type="dxa"/>
            <w:vMerge/>
          </w:tcPr>
          <w:p w14:paraId="686CBA7C" w14:textId="77777777" w:rsidR="00C4006A" w:rsidRDefault="00C4006A" w:rsidP="00477C76">
            <w:pPr>
              <w:keepNext/>
            </w:pPr>
          </w:p>
        </w:tc>
        <w:tc>
          <w:tcPr>
            <w:tcW w:w="570" w:type="dxa"/>
            <w:gridSpan w:val="2"/>
          </w:tcPr>
          <w:p w14:paraId="2E3B248E" w14:textId="77777777" w:rsidR="00C4006A" w:rsidRDefault="00C4006A" w:rsidP="00477C76">
            <w:pPr>
              <w:pStyle w:val="PC"/>
              <w:keepNext/>
            </w:pPr>
            <w:r>
              <w:t>3.2</w:t>
            </w:r>
          </w:p>
        </w:tc>
        <w:tc>
          <w:tcPr>
            <w:tcW w:w="5729" w:type="dxa"/>
            <w:gridSpan w:val="2"/>
          </w:tcPr>
          <w:p w14:paraId="2DF61894" w14:textId="77777777" w:rsidR="00C4006A" w:rsidRDefault="00C4006A" w:rsidP="00477C76">
            <w:pPr>
              <w:pStyle w:val="PC"/>
              <w:keepNext/>
            </w:pPr>
            <w:r>
              <w:t>Discuss the</w:t>
            </w:r>
            <w:r>
              <w:rPr>
                <w:b/>
              </w:rPr>
              <w:t xml:space="preserve"> </w:t>
            </w:r>
            <w:r>
              <w:rPr>
                <w:b/>
                <w:i/>
              </w:rPr>
              <w:t>outcomes</w:t>
            </w:r>
            <w:r>
              <w:rPr>
                <w:b/>
              </w:rPr>
              <w:t xml:space="preserve"> </w:t>
            </w:r>
            <w:r w:rsidRPr="005B3D6F">
              <w:t>of the investigation</w:t>
            </w:r>
            <w:r>
              <w:rPr>
                <w:i/>
              </w:rPr>
              <w:t xml:space="preserve"> </w:t>
            </w:r>
            <w:r>
              <w:t>using</w:t>
            </w:r>
            <w:r>
              <w:rPr>
                <w:b/>
              </w:rPr>
              <w:t xml:space="preserve"> </w:t>
            </w:r>
            <w:r w:rsidRPr="00C3693D">
              <w:t>appropriate scientific terminology</w:t>
            </w:r>
          </w:p>
        </w:tc>
      </w:tr>
      <w:tr w:rsidR="00C4006A" w14:paraId="5A10E29F" w14:textId="77777777" w:rsidTr="00477C76">
        <w:tc>
          <w:tcPr>
            <w:tcW w:w="2943" w:type="dxa"/>
          </w:tcPr>
          <w:p w14:paraId="5703B88D" w14:textId="77777777" w:rsidR="00C4006A" w:rsidRDefault="00C4006A" w:rsidP="00477C76">
            <w:pPr>
              <w:pStyle w:val="spacer"/>
            </w:pPr>
          </w:p>
        </w:tc>
        <w:tc>
          <w:tcPr>
            <w:tcW w:w="6299" w:type="dxa"/>
            <w:gridSpan w:val="4"/>
          </w:tcPr>
          <w:p w14:paraId="44CBD0AA" w14:textId="77777777" w:rsidR="00C4006A" w:rsidRDefault="00C4006A" w:rsidP="00477C76">
            <w:pPr>
              <w:pStyle w:val="spacer"/>
            </w:pPr>
          </w:p>
        </w:tc>
      </w:tr>
      <w:tr w:rsidR="00C4006A" w14:paraId="628C22F3" w14:textId="77777777" w:rsidTr="00477C76">
        <w:tc>
          <w:tcPr>
            <w:tcW w:w="9242" w:type="dxa"/>
            <w:gridSpan w:val="5"/>
          </w:tcPr>
          <w:p w14:paraId="54D2D7EF" w14:textId="77777777" w:rsidR="00C4006A" w:rsidRDefault="00C4006A" w:rsidP="00477C76">
            <w:pPr>
              <w:pStyle w:val="Heading21"/>
            </w:pPr>
            <w:r>
              <w:t>Required Knowledge and Skills</w:t>
            </w:r>
          </w:p>
          <w:p w14:paraId="37B2D46D" w14:textId="77777777" w:rsidR="00C4006A" w:rsidRDefault="00C4006A" w:rsidP="00477C76">
            <w:pPr>
              <w:pStyle w:val="text"/>
            </w:pPr>
            <w:r w:rsidRPr="005979AA">
              <w:t>This describes the essential skills and knowledge and their level required for this unit</w:t>
            </w:r>
            <w:r>
              <w:t>.</w:t>
            </w:r>
          </w:p>
        </w:tc>
      </w:tr>
      <w:tr w:rsidR="00C4006A" w14:paraId="089C36A1" w14:textId="77777777" w:rsidTr="00477C76">
        <w:tc>
          <w:tcPr>
            <w:tcW w:w="9242" w:type="dxa"/>
            <w:gridSpan w:val="5"/>
          </w:tcPr>
          <w:p w14:paraId="3525BDD0" w14:textId="77777777" w:rsidR="00C4006A" w:rsidRDefault="00C4006A" w:rsidP="00477C76">
            <w:pPr>
              <w:pStyle w:val="unittext"/>
            </w:pPr>
            <w:r>
              <w:t>Required Knowledge:</w:t>
            </w:r>
          </w:p>
          <w:p w14:paraId="03EF9FDF" w14:textId="77777777" w:rsidR="00C4006A" w:rsidRDefault="00C4006A" w:rsidP="00477C76">
            <w:pPr>
              <w:pStyle w:val="bullet"/>
              <w:numPr>
                <w:ilvl w:val="0"/>
                <w:numId w:val="13"/>
              </w:numPr>
              <w:ind w:left="284" w:hanging="284"/>
            </w:pPr>
            <w:r>
              <w:t>m</w:t>
            </w:r>
            <w:r w:rsidRPr="00252E66">
              <w:t xml:space="preserve">ajor </w:t>
            </w:r>
            <w:r w:rsidRPr="005E4B21">
              <w:t>components and characteristics of the universe</w:t>
            </w:r>
          </w:p>
          <w:p w14:paraId="1AD4D02E" w14:textId="77777777" w:rsidR="00C4006A" w:rsidRDefault="00C4006A" w:rsidP="00477C76">
            <w:pPr>
              <w:pStyle w:val="bullet"/>
              <w:numPr>
                <w:ilvl w:val="0"/>
                <w:numId w:val="13"/>
              </w:numPr>
              <w:ind w:left="284" w:hanging="284"/>
            </w:pPr>
            <w:r>
              <w:t>scientific terminology to enable information and ideas to be expressed verbally and in writing</w:t>
            </w:r>
          </w:p>
          <w:p w14:paraId="714347F4" w14:textId="77777777" w:rsidR="00C4006A" w:rsidRDefault="00C4006A" w:rsidP="00477C76">
            <w:pPr>
              <w:pStyle w:val="bullet"/>
              <w:numPr>
                <w:ilvl w:val="0"/>
                <w:numId w:val="13"/>
              </w:numPr>
              <w:ind w:left="284" w:hanging="284"/>
            </w:pPr>
            <w:r>
              <w:t xml:space="preserve">meaning making strategies including </w:t>
            </w:r>
            <w:r w:rsidRPr="00571820">
              <w:t>the ability to interpret and analyse a series of connected paragraphs</w:t>
            </w:r>
          </w:p>
          <w:p w14:paraId="3D2C5447" w14:textId="77777777" w:rsidR="00C4006A" w:rsidRDefault="00C4006A" w:rsidP="00477C76">
            <w:pPr>
              <w:pStyle w:val="bullet"/>
              <w:numPr>
                <w:ilvl w:val="0"/>
                <w:numId w:val="13"/>
              </w:numPr>
              <w:ind w:left="284" w:hanging="284"/>
            </w:pPr>
            <w:r>
              <w:t xml:space="preserve">sources of scientific information </w:t>
            </w:r>
          </w:p>
          <w:p w14:paraId="68A9EC5A" w14:textId="77777777" w:rsidR="00C4006A" w:rsidRDefault="00C4006A" w:rsidP="00477C76">
            <w:pPr>
              <w:pStyle w:val="unittext"/>
            </w:pPr>
            <w:r>
              <w:t>Required Skills:</w:t>
            </w:r>
          </w:p>
          <w:p w14:paraId="59DD1A40" w14:textId="77777777" w:rsidR="00C4006A" w:rsidRDefault="00C4006A" w:rsidP="00477C76">
            <w:pPr>
              <w:pStyle w:val="bullet"/>
              <w:numPr>
                <w:ilvl w:val="0"/>
                <w:numId w:val="13"/>
              </w:numPr>
              <w:ind w:left="284" w:hanging="284"/>
            </w:pPr>
            <w:r>
              <w:t>communication skills to:</w:t>
            </w:r>
          </w:p>
          <w:p w14:paraId="1244F620" w14:textId="77777777" w:rsidR="00C4006A" w:rsidRDefault="00C4006A" w:rsidP="00477C76">
            <w:pPr>
              <w:pStyle w:val="endash"/>
              <w:keepNext/>
              <w:ind w:left="568" w:hanging="284"/>
            </w:pPr>
            <w:r>
              <w:t xml:space="preserve">present findings </w:t>
            </w:r>
          </w:p>
          <w:p w14:paraId="7AA2DA2D" w14:textId="77777777" w:rsidR="00C4006A" w:rsidRDefault="00C4006A" w:rsidP="00477C76">
            <w:pPr>
              <w:pStyle w:val="endash"/>
              <w:keepNext/>
              <w:ind w:left="568" w:hanging="284"/>
            </w:pPr>
            <w:r>
              <w:t>discuss the outcomes of investigations</w:t>
            </w:r>
          </w:p>
          <w:p w14:paraId="5498E529" w14:textId="77777777" w:rsidR="00C4006A" w:rsidRDefault="00C4006A" w:rsidP="00477C76">
            <w:pPr>
              <w:pStyle w:val="bullet"/>
              <w:numPr>
                <w:ilvl w:val="0"/>
                <w:numId w:val="13"/>
              </w:numPr>
              <w:ind w:left="284" w:hanging="284"/>
            </w:pPr>
            <w:r>
              <w:t xml:space="preserve">problem solving skills to analyse scientific information </w:t>
            </w:r>
          </w:p>
        </w:tc>
      </w:tr>
      <w:tr w:rsidR="00C4006A" w14:paraId="5245E16C" w14:textId="77777777" w:rsidTr="00477C76">
        <w:tc>
          <w:tcPr>
            <w:tcW w:w="9242" w:type="dxa"/>
            <w:gridSpan w:val="5"/>
          </w:tcPr>
          <w:p w14:paraId="6BE88512" w14:textId="77777777" w:rsidR="00C4006A" w:rsidRDefault="00C4006A" w:rsidP="00477C76">
            <w:pPr>
              <w:pStyle w:val="spacer"/>
            </w:pPr>
          </w:p>
        </w:tc>
      </w:tr>
      <w:tr w:rsidR="00C4006A" w14:paraId="29D0AB56" w14:textId="77777777" w:rsidTr="00477C76">
        <w:tc>
          <w:tcPr>
            <w:tcW w:w="9242" w:type="dxa"/>
            <w:gridSpan w:val="5"/>
          </w:tcPr>
          <w:p w14:paraId="5DE5DD00" w14:textId="77777777" w:rsidR="00C4006A" w:rsidRDefault="00C4006A" w:rsidP="00477C76">
            <w:pPr>
              <w:pStyle w:val="Heading21"/>
            </w:pPr>
            <w:r>
              <w:t>Range Statement</w:t>
            </w:r>
          </w:p>
          <w:p w14:paraId="565C3100" w14:textId="77777777" w:rsidR="00C4006A" w:rsidRDefault="00C4006A" w:rsidP="00477C76">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53909131" w14:textId="77777777" w:rsidTr="00477C76">
        <w:tc>
          <w:tcPr>
            <w:tcW w:w="3369" w:type="dxa"/>
            <w:gridSpan w:val="2"/>
          </w:tcPr>
          <w:p w14:paraId="4549D005" w14:textId="77777777" w:rsidR="00C4006A" w:rsidRPr="00C3693D" w:rsidRDefault="00C4006A" w:rsidP="00477C76">
            <w:pPr>
              <w:pStyle w:val="unittext"/>
            </w:pPr>
            <w:r>
              <w:rPr>
                <w:b/>
                <w:i/>
              </w:rPr>
              <w:t>Feature</w:t>
            </w:r>
            <w:r>
              <w:rPr>
                <w:i/>
              </w:rPr>
              <w:t xml:space="preserve"> </w:t>
            </w:r>
            <w:r>
              <w:rPr>
                <w:b/>
                <w:i/>
              </w:rPr>
              <w:t xml:space="preserve">of the solar system </w:t>
            </w:r>
            <w:r>
              <w:t>may Include:</w:t>
            </w:r>
          </w:p>
        </w:tc>
        <w:tc>
          <w:tcPr>
            <w:tcW w:w="5873" w:type="dxa"/>
            <w:gridSpan w:val="3"/>
          </w:tcPr>
          <w:p w14:paraId="3BBE181F" w14:textId="77777777" w:rsidR="00C4006A" w:rsidRDefault="00C4006A" w:rsidP="00477C76">
            <w:pPr>
              <w:pStyle w:val="bullet"/>
              <w:numPr>
                <w:ilvl w:val="0"/>
                <w:numId w:val="13"/>
              </w:numPr>
              <w:ind w:left="284" w:hanging="284"/>
            </w:pPr>
            <w:r>
              <w:t>the sun, earth, moon and their relative positions</w:t>
            </w:r>
          </w:p>
          <w:p w14:paraId="06B041F8" w14:textId="77777777" w:rsidR="00C4006A" w:rsidRDefault="00C4006A" w:rsidP="00477C76">
            <w:pPr>
              <w:pStyle w:val="bullet"/>
              <w:numPr>
                <w:ilvl w:val="0"/>
                <w:numId w:val="13"/>
              </w:numPr>
              <w:ind w:left="284" w:hanging="284"/>
            </w:pPr>
            <w:r>
              <w:t>known planets and their moons</w:t>
            </w:r>
          </w:p>
          <w:p w14:paraId="32DF7F5E" w14:textId="77777777" w:rsidR="00C4006A" w:rsidRDefault="00C4006A" w:rsidP="00477C76">
            <w:pPr>
              <w:pStyle w:val="bullet"/>
              <w:numPr>
                <w:ilvl w:val="0"/>
                <w:numId w:val="13"/>
              </w:numPr>
              <w:ind w:left="284" w:hanging="284"/>
            </w:pPr>
            <w:r>
              <w:t>known minor planets</w:t>
            </w:r>
          </w:p>
          <w:p w14:paraId="4325FC6F" w14:textId="77777777" w:rsidR="00C4006A" w:rsidRDefault="00C4006A" w:rsidP="00477C76">
            <w:pPr>
              <w:pStyle w:val="bullet"/>
              <w:numPr>
                <w:ilvl w:val="0"/>
                <w:numId w:val="13"/>
              </w:numPr>
              <w:ind w:left="284" w:hanging="284"/>
            </w:pPr>
            <w:r>
              <w:t>asteroid belts</w:t>
            </w:r>
          </w:p>
          <w:p w14:paraId="23520C83" w14:textId="77777777" w:rsidR="00C4006A" w:rsidRDefault="00C4006A" w:rsidP="00477C76">
            <w:pPr>
              <w:pStyle w:val="bullet"/>
              <w:numPr>
                <w:ilvl w:val="0"/>
                <w:numId w:val="13"/>
              </w:numPr>
              <w:ind w:left="284" w:hanging="284"/>
            </w:pPr>
            <w:r>
              <w:t>comets</w:t>
            </w:r>
          </w:p>
          <w:p w14:paraId="1DB6BD6E" w14:textId="77777777" w:rsidR="00C4006A" w:rsidRDefault="00C4006A" w:rsidP="00477C76">
            <w:pPr>
              <w:pStyle w:val="bullet"/>
              <w:numPr>
                <w:ilvl w:val="0"/>
                <w:numId w:val="13"/>
              </w:numPr>
              <w:ind w:left="284" w:hanging="284"/>
            </w:pPr>
            <w:r>
              <w:t>Kuiper belt</w:t>
            </w:r>
          </w:p>
          <w:p w14:paraId="068DF583" w14:textId="77777777" w:rsidR="00C4006A" w:rsidRDefault="00C4006A" w:rsidP="00477C76">
            <w:pPr>
              <w:pStyle w:val="bullet"/>
              <w:numPr>
                <w:ilvl w:val="0"/>
                <w:numId w:val="13"/>
              </w:numPr>
              <w:ind w:left="284" w:hanging="284"/>
            </w:pPr>
            <w:r w:rsidRPr="00F934CD">
              <w:t>black hole</w:t>
            </w:r>
            <w:r>
              <w:t>s</w:t>
            </w:r>
          </w:p>
          <w:p w14:paraId="0F10602F" w14:textId="77777777" w:rsidR="00C4006A" w:rsidRDefault="00C4006A" w:rsidP="00477C76">
            <w:pPr>
              <w:pStyle w:val="bullet"/>
              <w:numPr>
                <w:ilvl w:val="0"/>
                <w:numId w:val="13"/>
              </w:numPr>
              <w:ind w:left="284" w:hanging="284"/>
            </w:pPr>
            <w:r w:rsidRPr="00F934CD">
              <w:t>nebulae</w:t>
            </w:r>
          </w:p>
          <w:p w14:paraId="0246AA65" w14:textId="77777777" w:rsidR="00C4006A" w:rsidRDefault="00C4006A" w:rsidP="00477C76">
            <w:pPr>
              <w:pStyle w:val="bullet"/>
              <w:numPr>
                <w:ilvl w:val="0"/>
                <w:numId w:val="13"/>
              </w:numPr>
              <w:ind w:left="284" w:hanging="284"/>
            </w:pPr>
            <w:r w:rsidRPr="00F934CD">
              <w:t>stars</w:t>
            </w:r>
          </w:p>
          <w:p w14:paraId="6C038475" w14:textId="77777777" w:rsidR="00C4006A" w:rsidRDefault="00C4006A" w:rsidP="00477C76">
            <w:pPr>
              <w:pStyle w:val="bullet"/>
              <w:numPr>
                <w:ilvl w:val="0"/>
                <w:numId w:val="13"/>
              </w:numPr>
              <w:ind w:left="284" w:hanging="284"/>
            </w:pPr>
            <w:r w:rsidRPr="00F934CD">
              <w:t>asteroids</w:t>
            </w:r>
          </w:p>
          <w:p w14:paraId="5DFD7D4E" w14:textId="77777777" w:rsidR="00C4006A" w:rsidRDefault="00C4006A" w:rsidP="00477C76">
            <w:pPr>
              <w:pStyle w:val="bullet"/>
              <w:numPr>
                <w:ilvl w:val="0"/>
                <w:numId w:val="13"/>
              </w:numPr>
              <w:ind w:left="284" w:hanging="284"/>
            </w:pPr>
            <w:r w:rsidRPr="00F934CD">
              <w:t>galaxies</w:t>
            </w:r>
          </w:p>
          <w:p w14:paraId="60BD1364" w14:textId="77777777" w:rsidR="00C4006A" w:rsidRDefault="00C4006A" w:rsidP="00477C76">
            <w:pPr>
              <w:pStyle w:val="bullet"/>
              <w:numPr>
                <w:ilvl w:val="0"/>
                <w:numId w:val="13"/>
              </w:numPr>
              <w:ind w:left="284" w:hanging="284"/>
            </w:pPr>
            <w:r>
              <w:t>gravitational field</w:t>
            </w:r>
          </w:p>
          <w:p w14:paraId="509DDF69" w14:textId="77777777" w:rsidR="00C4006A" w:rsidRDefault="00C4006A" w:rsidP="00477C76">
            <w:pPr>
              <w:pStyle w:val="bullet"/>
              <w:numPr>
                <w:ilvl w:val="0"/>
                <w:numId w:val="13"/>
              </w:numPr>
              <w:ind w:left="284" w:hanging="284"/>
            </w:pPr>
            <w:r>
              <w:t>light year</w:t>
            </w:r>
          </w:p>
        </w:tc>
      </w:tr>
      <w:tr w:rsidR="00C4006A" w14:paraId="76B7B21A" w14:textId="77777777" w:rsidTr="00477C76">
        <w:tc>
          <w:tcPr>
            <w:tcW w:w="9242" w:type="dxa"/>
            <w:gridSpan w:val="5"/>
          </w:tcPr>
          <w:p w14:paraId="6C1EDAAB" w14:textId="77777777" w:rsidR="00C4006A" w:rsidRDefault="00C4006A" w:rsidP="00477C76">
            <w:pPr>
              <w:pStyle w:val="spacer"/>
            </w:pPr>
          </w:p>
        </w:tc>
      </w:tr>
      <w:tr w:rsidR="00C4006A" w14:paraId="6F2DEC9D" w14:textId="77777777" w:rsidTr="00477C76">
        <w:tc>
          <w:tcPr>
            <w:tcW w:w="3369" w:type="dxa"/>
            <w:gridSpan w:val="2"/>
          </w:tcPr>
          <w:p w14:paraId="00388383" w14:textId="77777777" w:rsidR="00C4006A" w:rsidRPr="005979AA" w:rsidRDefault="00C4006A" w:rsidP="00477C76">
            <w:pPr>
              <w:pStyle w:val="unittext"/>
            </w:pPr>
            <w:r>
              <w:rPr>
                <w:b/>
                <w:i/>
              </w:rPr>
              <w:t xml:space="preserve">Investigation </w:t>
            </w:r>
            <w:r>
              <w:t>may include:</w:t>
            </w:r>
          </w:p>
        </w:tc>
        <w:tc>
          <w:tcPr>
            <w:tcW w:w="5873" w:type="dxa"/>
            <w:gridSpan w:val="3"/>
          </w:tcPr>
          <w:p w14:paraId="1319FA01" w14:textId="77777777" w:rsidR="00C4006A" w:rsidRPr="00C3693D" w:rsidRDefault="00C4006A" w:rsidP="00477C76">
            <w:pPr>
              <w:pStyle w:val="bullet"/>
              <w:numPr>
                <w:ilvl w:val="0"/>
                <w:numId w:val="13"/>
              </w:numPr>
              <w:ind w:left="284" w:hanging="284"/>
            </w:pPr>
            <w:r w:rsidRPr="00C3693D">
              <w:t>the life cycle of a star</w:t>
            </w:r>
          </w:p>
          <w:p w14:paraId="6698C1CB" w14:textId="77777777" w:rsidR="00C4006A" w:rsidRPr="00C3693D" w:rsidRDefault="00C4006A" w:rsidP="00477C76">
            <w:pPr>
              <w:pStyle w:val="bullet"/>
              <w:numPr>
                <w:ilvl w:val="0"/>
                <w:numId w:val="13"/>
              </w:numPr>
              <w:ind w:left="284" w:hanging="284"/>
            </w:pPr>
            <w:r w:rsidRPr="00C3693D">
              <w:t>how the sun produces energy (nuclear fusion)</w:t>
            </w:r>
          </w:p>
          <w:p w14:paraId="0D4F7141" w14:textId="77777777" w:rsidR="00C4006A" w:rsidRPr="00C3693D" w:rsidRDefault="00C4006A" w:rsidP="00477C76">
            <w:pPr>
              <w:pStyle w:val="bullet"/>
              <w:numPr>
                <w:ilvl w:val="0"/>
                <w:numId w:val="13"/>
              </w:numPr>
              <w:ind w:left="284" w:hanging="284"/>
            </w:pPr>
            <w:r w:rsidRPr="00C3693D">
              <w:t>the effect sunspots have on life on earth</w:t>
            </w:r>
          </w:p>
          <w:p w14:paraId="3BB894DE" w14:textId="77777777" w:rsidR="00C4006A" w:rsidRPr="00C3693D" w:rsidRDefault="00C4006A" w:rsidP="00477C76">
            <w:pPr>
              <w:pStyle w:val="bullet"/>
              <w:numPr>
                <w:ilvl w:val="0"/>
                <w:numId w:val="13"/>
              </w:numPr>
              <w:ind w:left="284" w:hanging="284"/>
            </w:pPr>
            <w:r w:rsidRPr="00C3693D">
              <w:t>how the relative positions of the earth and sun affect day and night</w:t>
            </w:r>
          </w:p>
          <w:p w14:paraId="3333E2B7" w14:textId="77777777" w:rsidR="00C4006A" w:rsidRPr="00C3693D" w:rsidRDefault="00C4006A" w:rsidP="00477C76">
            <w:pPr>
              <w:pStyle w:val="bullet"/>
              <w:numPr>
                <w:ilvl w:val="0"/>
                <w:numId w:val="13"/>
              </w:numPr>
              <w:ind w:left="284" w:hanging="284"/>
            </w:pPr>
            <w:r w:rsidRPr="00C3693D">
              <w:t>researching the seasons found on the earth</w:t>
            </w:r>
          </w:p>
          <w:p w14:paraId="688D46B1" w14:textId="77777777" w:rsidR="00C4006A" w:rsidRPr="00C3693D" w:rsidRDefault="00C4006A" w:rsidP="00477C76">
            <w:pPr>
              <w:pStyle w:val="bullet"/>
              <w:numPr>
                <w:ilvl w:val="0"/>
                <w:numId w:val="13"/>
              </w:numPr>
              <w:ind w:left="284" w:hanging="284"/>
            </w:pPr>
            <w:r w:rsidRPr="00C3693D">
              <w:t>calculating the time it would take to travel to the nearest star, using a variety of modes of travel</w:t>
            </w:r>
          </w:p>
          <w:p w14:paraId="0EDDE7B2" w14:textId="77777777" w:rsidR="00C4006A" w:rsidRPr="00C3693D" w:rsidRDefault="00C4006A" w:rsidP="00477C76">
            <w:pPr>
              <w:pStyle w:val="bullet"/>
              <w:numPr>
                <w:ilvl w:val="0"/>
                <w:numId w:val="13"/>
              </w:numPr>
              <w:ind w:left="284" w:hanging="284"/>
            </w:pPr>
            <w:r>
              <w:t xml:space="preserve">international </w:t>
            </w:r>
            <w:r w:rsidRPr="00C3693D">
              <w:t xml:space="preserve">space programs </w:t>
            </w:r>
          </w:p>
          <w:p w14:paraId="720E40A6" w14:textId="77777777" w:rsidR="00C4006A" w:rsidRPr="00C3693D" w:rsidRDefault="00C4006A" w:rsidP="00477C76">
            <w:pPr>
              <w:pStyle w:val="bullet"/>
              <w:numPr>
                <w:ilvl w:val="0"/>
                <w:numId w:val="13"/>
              </w:numPr>
              <w:ind w:left="284" w:hanging="284"/>
            </w:pPr>
            <w:r w:rsidRPr="00C3693D">
              <w:t>making systematic observations of the sky including significant stars, constellations, moon and planets</w:t>
            </w:r>
          </w:p>
          <w:p w14:paraId="27D307DB" w14:textId="77777777" w:rsidR="00C4006A" w:rsidRPr="00C3693D" w:rsidRDefault="00C4006A" w:rsidP="00477C76">
            <w:pPr>
              <w:pStyle w:val="bullet"/>
              <w:numPr>
                <w:ilvl w:val="0"/>
                <w:numId w:val="13"/>
              </w:numPr>
              <w:ind w:left="284" w:hanging="284"/>
            </w:pPr>
            <w:r w:rsidRPr="00C3693D">
              <w:t>making models to explain phenomena including eclipses, equinoxes and solstices</w:t>
            </w:r>
          </w:p>
          <w:p w14:paraId="65E13798" w14:textId="77777777" w:rsidR="00C4006A" w:rsidRPr="00C3693D" w:rsidRDefault="00C4006A" w:rsidP="00477C76">
            <w:pPr>
              <w:pStyle w:val="bullet"/>
              <w:numPr>
                <w:ilvl w:val="0"/>
                <w:numId w:val="13"/>
              </w:numPr>
              <w:ind w:left="284" w:hanging="284"/>
            </w:pPr>
            <w:r w:rsidRPr="00C3693D">
              <w:t>researching aspects of the International Space Station</w:t>
            </w:r>
          </w:p>
          <w:p w14:paraId="0C1EB6A9" w14:textId="77777777" w:rsidR="00C4006A" w:rsidRPr="00C3693D" w:rsidRDefault="00C4006A" w:rsidP="00477C76">
            <w:pPr>
              <w:pStyle w:val="bullet"/>
              <w:numPr>
                <w:ilvl w:val="0"/>
                <w:numId w:val="13"/>
              </w:numPr>
              <w:ind w:left="284" w:hanging="284"/>
            </w:pPr>
            <w:r w:rsidRPr="00C3693D">
              <w:t>explaining how scientists have modified and rejected ideas relating to the solar system that previously were considered to be correct</w:t>
            </w:r>
          </w:p>
          <w:p w14:paraId="11522F37" w14:textId="77777777" w:rsidR="00C4006A" w:rsidRPr="00C3693D" w:rsidRDefault="00C4006A" w:rsidP="00477C76">
            <w:pPr>
              <w:pStyle w:val="bullet"/>
              <w:numPr>
                <w:ilvl w:val="0"/>
                <w:numId w:val="13"/>
              </w:numPr>
              <w:ind w:left="284" w:hanging="284"/>
            </w:pPr>
            <w:r w:rsidRPr="00C3693D">
              <w:t>describing some of the common dilemmas and problems of space flight, moon landings and other space probes</w:t>
            </w:r>
          </w:p>
          <w:p w14:paraId="18E9FED7" w14:textId="77777777" w:rsidR="00C4006A" w:rsidRPr="00C3693D" w:rsidRDefault="00C4006A" w:rsidP="00477C76">
            <w:pPr>
              <w:pStyle w:val="bullet"/>
              <w:numPr>
                <w:ilvl w:val="0"/>
                <w:numId w:val="13"/>
              </w:numPr>
              <w:ind w:left="284" w:hanging="284"/>
            </w:pPr>
            <w:r w:rsidRPr="00C3693D">
              <w:t>detailing the probability of human habitation of the moon or mars</w:t>
            </w:r>
          </w:p>
          <w:p w14:paraId="63E237E0" w14:textId="77777777" w:rsidR="00C4006A" w:rsidRPr="00C3693D" w:rsidRDefault="00C4006A" w:rsidP="00477C76">
            <w:pPr>
              <w:pStyle w:val="bullet"/>
              <w:numPr>
                <w:ilvl w:val="0"/>
                <w:numId w:val="13"/>
              </w:numPr>
              <w:ind w:left="284" w:hanging="284"/>
            </w:pPr>
            <w:r w:rsidRPr="00C3693D">
              <w:t>researching the possibility of living in space</w:t>
            </w:r>
          </w:p>
          <w:p w14:paraId="788667EF" w14:textId="77777777" w:rsidR="00C4006A" w:rsidRPr="00C3693D" w:rsidRDefault="00C4006A" w:rsidP="00477C76">
            <w:pPr>
              <w:pStyle w:val="bullet"/>
              <w:numPr>
                <w:ilvl w:val="0"/>
                <w:numId w:val="13"/>
              </w:numPr>
              <w:ind w:left="284" w:hanging="284"/>
            </w:pPr>
            <w:r w:rsidRPr="00C3693D">
              <w:t>creating a timeline displaying a history of human understanding of earth’s place in space</w:t>
            </w:r>
          </w:p>
          <w:p w14:paraId="574E3AAD" w14:textId="77777777" w:rsidR="00C4006A" w:rsidRDefault="00C4006A" w:rsidP="00477C76">
            <w:pPr>
              <w:pStyle w:val="bullet"/>
              <w:numPr>
                <w:ilvl w:val="0"/>
                <w:numId w:val="13"/>
              </w:numPr>
              <w:ind w:left="284" w:hanging="284"/>
            </w:pPr>
            <w:r w:rsidRPr="00C3693D">
              <w:t>investigating the development and use of satellites</w:t>
            </w:r>
          </w:p>
        </w:tc>
      </w:tr>
      <w:tr w:rsidR="00C4006A" w14:paraId="2A47A5FB" w14:textId="77777777" w:rsidTr="00477C76">
        <w:tc>
          <w:tcPr>
            <w:tcW w:w="9242" w:type="dxa"/>
            <w:gridSpan w:val="5"/>
          </w:tcPr>
          <w:p w14:paraId="4FDB4735" w14:textId="77777777" w:rsidR="00C4006A" w:rsidRDefault="00C4006A" w:rsidP="00477C76">
            <w:pPr>
              <w:pStyle w:val="spacer"/>
            </w:pPr>
          </w:p>
        </w:tc>
      </w:tr>
      <w:tr w:rsidR="00C4006A" w14:paraId="69DC9367" w14:textId="77777777" w:rsidTr="00477C76">
        <w:tc>
          <w:tcPr>
            <w:tcW w:w="3369" w:type="dxa"/>
            <w:gridSpan w:val="2"/>
          </w:tcPr>
          <w:p w14:paraId="19B74CFA" w14:textId="77777777" w:rsidR="00C4006A" w:rsidRPr="005979AA" w:rsidRDefault="00C4006A" w:rsidP="00477C76">
            <w:pPr>
              <w:pStyle w:val="unittext"/>
            </w:pPr>
            <w:r>
              <w:rPr>
                <w:b/>
                <w:i/>
              </w:rPr>
              <w:t xml:space="preserve">Investigation methods </w:t>
            </w:r>
            <w:r>
              <w:t>may include:</w:t>
            </w:r>
          </w:p>
        </w:tc>
        <w:tc>
          <w:tcPr>
            <w:tcW w:w="5873" w:type="dxa"/>
            <w:gridSpan w:val="3"/>
          </w:tcPr>
          <w:p w14:paraId="2810CE8A" w14:textId="77777777" w:rsidR="00C4006A" w:rsidRDefault="00C4006A" w:rsidP="00477C76">
            <w:pPr>
              <w:pStyle w:val="bullet"/>
              <w:numPr>
                <w:ilvl w:val="0"/>
                <w:numId w:val="13"/>
              </w:numPr>
              <w:ind w:left="284" w:hanging="284"/>
            </w:pPr>
            <w:r>
              <w:t>observation / interviews</w:t>
            </w:r>
          </w:p>
          <w:p w14:paraId="27D0550F" w14:textId="77777777" w:rsidR="00C4006A" w:rsidRDefault="00C4006A" w:rsidP="00477C76">
            <w:pPr>
              <w:pStyle w:val="bullet"/>
              <w:numPr>
                <w:ilvl w:val="0"/>
                <w:numId w:val="13"/>
              </w:numPr>
              <w:ind w:left="284" w:hanging="284"/>
            </w:pPr>
            <w:r>
              <w:t>collection of data or evidence</w:t>
            </w:r>
          </w:p>
          <w:p w14:paraId="7E5BDA84" w14:textId="77777777" w:rsidR="00C4006A" w:rsidRDefault="00C4006A" w:rsidP="00477C76">
            <w:pPr>
              <w:pStyle w:val="bullet"/>
              <w:numPr>
                <w:ilvl w:val="0"/>
                <w:numId w:val="13"/>
              </w:numPr>
              <w:ind w:left="284" w:hanging="284"/>
            </w:pPr>
            <w:r>
              <w:t>identifying the hypothesis behind the issue and testing undertaken</w:t>
            </w:r>
          </w:p>
          <w:p w14:paraId="24DAF164" w14:textId="77777777" w:rsidR="00C4006A" w:rsidRDefault="00C4006A" w:rsidP="00477C76">
            <w:pPr>
              <w:pStyle w:val="bullet"/>
              <w:numPr>
                <w:ilvl w:val="0"/>
                <w:numId w:val="13"/>
              </w:numPr>
              <w:ind w:left="284" w:hanging="284"/>
            </w:pPr>
            <w:r>
              <w:t>checking the reproducibility and range of applicability of the results including do the results apply to all, many or few?</w:t>
            </w:r>
          </w:p>
          <w:p w14:paraId="7E6B517B" w14:textId="77777777" w:rsidR="00C4006A" w:rsidRDefault="00C4006A" w:rsidP="00477C76">
            <w:pPr>
              <w:pStyle w:val="bullet"/>
              <w:numPr>
                <w:ilvl w:val="0"/>
                <w:numId w:val="13"/>
              </w:numPr>
              <w:ind w:left="284" w:hanging="284"/>
            </w:pPr>
            <w:r>
              <w:t>listening to guest speakers</w:t>
            </w:r>
          </w:p>
          <w:p w14:paraId="7621D8D0" w14:textId="77777777" w:rsidR="00C4006A" w:rsidRDefault="00C4006A" w:rsidP="00477C76">
            <w:pPr>
              <w:pStyle w:val="bullet"/>
              <w:numPr>
                <w:ilvl w:val="0"/>
                <w:numId w:val="13"/>
              </w:numPr>
              <w:ind w:left="284" w:hanging="284"/>
            </w:pPr>
            <w:r>
              <w:t>searching the internet or reference books</w:t>
            </w:r>
          </w:p>
          <w:p w14:paraId="0B878A98" w14:textId="77777777" w:rsidR="00C4006A" w:rsidRDefault="00C4006A" w:rsidP="00477C76">
            <w:pPr>
              <w:pStyle w:val="bullet"/>
              <w:numPr>
                <w:ilvl w:val="0"/>
                <w:numId w:val="13"/>
              </w:numPr>
              <w:ind w:left="284" w:hanging="284"/>
            </w:pPr>
            <w:r>
              <w:t>research how meteorites are created</w:t>
            </w:r>
          </w:p>
        </w:tc>
      </w:tr>
      <w:tr w:rsidR="00C4006A" w14:paraId="4C6DB430" w14:textId="77777777" w:rsidTr="00477C76">
        <w:tc>
          <w:tcPr>
            <w:tcW w:w="9242" w:type="dxa"/>
            <w:gridSpan w:val="5"/>
          </w:tcPr>
          <w:p w14:paraId="4E0FBA5F" w14:textId="77777777" w:rsidR="00C4006A" w:rsidRDefault="00C4006A" w:rsidP="00477C76">
            <w:pPr>
              <w:pStyle w:val="spacer"/>
            </w:pPr>
          </w:p>
        </w:tc>
      </w:tr>
      <w:tr w:rsidR="00C4006A" w14:paraId="1CCC338C" w14:textId="77777777" w:rsidTr="00477C76">
        <w:tc>
          <w:tcPr>
            <w:tcW w:w="3369" w:type="dxa"/>
            <w:gridSpan w:val="2"/>
          </w:tcPr>
          <w:p w14:paraId="27A681EF" w14:textId="77777777" w:rsidR="00C4006A" w:rsidRPr="005979AA" w:rsidRDefault="00C4006A" w:rsidP="00477C76">
            <w:pPr>
              <w:pStyle w:val="unittext"/>
            </w:pPr>
            <w:r>
              <w:rPr>
                <w:b/>
                <w:i/>
              </w:rPr>
              <w:t xml:space="preserve">Relevant person </w:t>
            </w:r>
            <w:r>
              <w:t>may include:</w:t>
            </w:r>
          </w:p>
        </w:tc>
        <w:tc>
          <w:tcPr>
            <w:tcW w:w="5873" w:type="dxa"/>
            <w:gridSpan w:val="3"/>
          </w:tcPr>
          <w:p w14:paraId="39D38843" w14:textId="77777777" w:rsidR="00C4006A" w:rsidRDefault="00C4006A" w:rsidP="00477C76">
            <w:pPr>
              <w:pStyle w:val="bullet"/>
              <w:numPr>
                <w:ilvl w:val="0"/>
                <w:numId w:val="13"/>
              </w:numPr>
              <w:ind w:left="284" w:hanging="284"/>
            </w:pPr>
            <w:r>
              <w:t>supervisor</w:t>
            </w:r>
          </w:p>
          <w:p w14:paraId="031F5566" w14:textId="77777777" w:rsidR="00C4006A" w:rsidRDefault="00C4006A" w:rsidP="00477C76">
            <w:pPr>
              <w:pStyle w:val="bullet"/>
              <w:numPr>
                <w:ilvl w:val="0"/>
                <w:numId w:val="13"/>
              </w:numPr>
              <w:ind w:left="284" w:hanging="284"/>
            </w:pPr>
            <w:r>
              <w:t>mentor / teacher</w:t>
            </w:r>
          </w:p>
          <w:p w14:paraId="641BE279" w14:textId="77777777" w:rsidR="00C4006A" w:rsidRDefault="00C4006A" w:rsidP="00477C76">
            <w:pPr>
              <w:pStyle w:val="bullet"/>
              <w:numPr>
                <w:ilvl w:val="0"/>
                <w:numId w:val="13"/>
              </w:numPr>
              <w:ind w:left="284" w:hanging="284"/>
            </w:pPr>
            <w:r>
              <w:t>team members</w:t>
            </w:r>
          </w:p>
        </w:tc>
      </w:tr>
      <w:tr w:rsidR="00C4006A" w14:paraId="6401F4EF" w14:textId="77777777" w:rsidTr="00477C76">
        <w:tc>
          <w:tcPr>
            <w:tcW w:w="9242" w:type="dxa"/>
            <w:gridSpan w:val="5"/>
          </w:tcPr>
          <w:p w14:paraId="60E24871" w14:textId="77777777" w:rsidR="00C4006A" w:rsidRDefault="00C4006A" w:rsidP="00477C76">
            <w:pPr>
              <w:pStyle w:val="spacer"/>
            </w:pPr>
          </w:p>
        </w:tc>
      </w:tr>
      <w:tr w:rsidR="00C4006A" w14:paraId="5C08108C" w14:textId="77777777" w:rsidTr="00477C76">
        <w:tc>
          <w:tcPr>
            <w:tcW w:w="3369" w:type="dxa"/>
            <w:gridSpan w:val="2"/>
          </w:tcPr>
          <w:p w14:paraId="3A1E6584" w14:textId="77777777" w:rsidR="00C4006A" w:rsidRPr="005979AA" w:rsidRDefault="00C4006A" w:rsidP="00477C76">
            <w:pPr>
              <w:pStyle w:val="unittext"/>
            </w:pPr>
            <w:r>
              <w:rPr>
                <w:b/>
                <w:i/>
              </w:rPr>
              <w:t xml:space="preserve">Plan </w:t>
            </w:r>
            <w:r>
              <w:t>may include:</w:t>
            </w:r>
          </w:p>
        </w:tc>
        <w:tc>
          <w:tcPr>
            <w:tcW w:w="5873" w:type="dxa"/>
            <w:gridSpan w:val="3"/>
          </w:tcPr>
          <w:p w14:paraId="3B2959FC" w14:textId="77777777" w:rsidR="00C4006A" w:rsidRDefault="00C4006A" w:rsidP="00477C76">
            <w:pPr>
              <w:pStyle w:val="bullet"/>
              <w:numPr>
                <w:ilvl w:val="0"/>
                <w:numId w:val="13"/>
              </w:numPr>
              <w:ind w:left="284" w:hanging="284"/>
            </w:pPr>
            <w:r>
              <w:t>instructions to set up investigations:</w:t>
            </w:r>
          </w:p>
          <w:p w14:paraId="3C6DFB01" w14:textId="77777777" w:rsidR="00C4006A" w:rsidRDefault="00C4006A" w:rsidP="00477C76">
            <w:pPr>
              <w:pStyle w:val="endash"/>
              <w:keepNext/>
              <w:ind w:left="568" w:hanging="284"/>
            </w:pPr>
            <w:r>
              <w:t>required supervision</w:t>
            </w:r>
          </w:p>
          <w:p w14:paraId="624322C3" w14:textId="77777777" w:rsidR="00C4006A" w:rsidRDefault="00C4006A" w:rsidP="00477C76">
            <w:pPr>
              <w:pStyle w:val="endash"/>
              <w:keepNext/>
              <w:ind w:left="568" w:hanging="284"/>
            </w:pPr>
            <w:r>
              <w:t>individual or team-based activities</w:t>
            </w:r>
          </w:p>
          <w:p w14:paraId="44998508" w14:textId="77777777" w:rsidR="00C4006A" w:rsidRDefault="00C4006A" w:rsidP="00477C76">
            <w:pPr>
              <w:pStyle w:val="endash"/>
              <w:keepNext/>
              <w:ind w:left="568" w:hanging="284"/>
            </w:pPr>
            <w:r>
              <w:t>OHS / WHS requirements</w:t>
            </w:r>
          </w:p>
          <w:p w14:paraId="509156DA" w14:textId="77777777" w:rsidR="00C4006A" w:rsidRDefault="00C4006A" w:rsidP="00477C76">
            <w:pPr>
              <w:pStyle w:val="bullet"/>
              <w:numPr>
                <w:ilvl w:val="0"/>
                <w:numId w:val="13"/>
              </w:numPr>
              <w:ind w:left="284" w:hanging="284"/>
            </w:pPr>
            <w:r>
              <w:t>selection of resources/location of information</w:t>
            </w:r>
          </w:p>
          <w:p w14:paraId="72BDC5F4" w14:textId="77777777" w:rsidR="00C4006A" w:rsidRDefault="00C4006A" w:rsidP="00477C76">
            <w:pPr>
              <w:pStyle w:val="bullet"/>
              <w:numPr>
                <w:ilvl w:val="0"/>
                <w:numId w:val="13"/>
              </w:numPr>
              <w:ind w:left="284" w:hanging="284"/>
            </w:pPr>
            <w:r>
              <w:t>persons to consult</w:t>
            </w:r>
          </w:p>
          <w:p w14:paraId="75601CE5" w14:textId="77777777" w:rsidR="00C4006A" w:rsidRDefault="00C4006A" w:rsidP="00477C76">
            <w:pPr>
              <w:pStyle w:val="bullet"/>
              <w:numPr>
                <w:ilvl w:val="0"/>
                <w:numId w:val="13"/>
              </w:numPr>
              <w:ind w:left="284" w:hanging="284"/>
            </w:pPr>
            <w:r>
              <w:t>places to visit for observation</w:t>
            </w:r>
          </w:p>
          <w:p w14:paraId="034175C1" w14:textId="77777777" w:rsidR="00C4006A" w:rsidRDefault="00C4006A" w:rsidP="00477C76">
            <w:pPr>
              <w:pStyle w:val="bullet"/>
              <w:numPr>
                <w:ilvl w:val="0"/>
                <w:numId w:val="13"/>
              </w:numPr>
              <w:ind w:left="284" w:hanging="284"/>
            </w:pPr>
            <w:r>
              <w:t>identifying questions for research</w:t>
            </w:r>
          </w:p>
          <w:p w14:paraId="014F2AA2" w14:textId="77777777" w:rsidR="00C4006A" w:rsidRDefault="00C4006A" w:rsidP="00477C76">
            <w:pPr>
              <w:pStyle w:val="bullet"/>
              <w:numPr>
                <w:ilvl w:val="0"/>
                <w:numId w:val="13"/>
              </w:numPr>
              <w:ind w:left="284" w:hanging="284"/>
            </w:pPr>
            <w:r>
              <w:t>developing models</w:t>
            </w:r>
          </w:p>
          <w:p w14:paraId="55234133" w14:textId="77777777" w:rsidR="00C4006A" w:rsidRDefault="00C4006A" w:rsidP="00477C76">
            <w:pPr>
              <w:pStyle w:val="bullet"/>
              <w:numPr>
                <w:ilvl w:val="0"/>
                <w:numId w:val="13"/>
              </w:numPr>
              <w:ind w:left="284" w:hanging="284"/>
            </w:pPr>
            <w:r>
              <w:t>types of evidence such as photographs, printed information, interviews</w:t>
            </w:r>
          </w:p>
          <w:p w14:paraId="448922C7" w14:textId="77777777" w:rsidR="00C4006A" w:rsidRDefault="00C4006A" w:rsidP="00477C76">
            <w:pPr>
              <w:pStyle w:val="bullet"/>
              <w:numPr>
                <w:ilvl w:val="0"/>
                <w:numId w:val="13"/>
              </w:numPr>
              <w:ind w:left="284" w:hanging="284"/>
            </w:pPr>
            <w:r>
              <w:t>recording format</w:t>
            </w:r>
          </w:p>
        </w:tc>
      </w:tr>
      <w:tr w:rsidR="00C4006A" w14:paraId="2241F660" w14:textId="77777777" w:rsidTr="00477C76">
        <w:tc>
          <w:tcPr>
            <w:tcW w:w="9242" w:type="dxa"/>
            <w:gridSpan w:val="5"/>
          </w:tcPr>
          <w:p w14:paraId="3C6FA60C" w14:textId="77777777" w:rsidR="00C4006A" w:rsidRDefault="00C4006A" w:rsidP="00477C76">
            <w:pPr>
              <w:pStyle w:val="spacer"/>
            </w:pPr>
          </w:p>
        </w:tc>
      </w:tr>
      <w:tr w:rsidR="00C4006A" w14:paraId="66E61BB4" w14:textId="77777777" w:rsidTr="00477C76">
        <w:tc>
          <w:tcPr>
            <w:tcW w:w="3369" w:type="dxa"/>
            <w:gridSpan w:val="2"/>
          </w:tcPr>
          <w:p w14:paraId="57957673" w14:textId="77777777" w:rsidR="00C4006A" w:rsidRPr="005979AA" w:rsidRDefault="00C4006A" w:rsidP="00477C76">
            <w:pPr>
              <w:pStyle w:val="unittext"/>
            </w:pPr>
            <w:r>
              <w:rPr>
                <w:b/>
                <w:i/>
              </w:rPr>
              <w:t xml:space="preserve">Impact </w:t>
            </w:r>
            <w:r>
              <w:t>may include:</w:t>
            </w:r>
          </w:p>
        </w:tc>
        <w:tc>
          <w:tcPr>
            <w:tcW w:w="5873" w:type="dxa"/>
            <w:gridSpan w:val="3"/>
          </w:tcPr>
          <w:p w14:paraId="1BEDEEC0" w14:textId="77777777" w:rsidR="00C4006A" w:rsidRDefault="00C4006A" w:rsidP="00477C76">
            <w:pPr>
              <w:pStyle w:val="bullet"/>
              <w:numPr>
                <w:ilvl w:val="0"/>
                <w:numId w:val="13"/>
              </w:numPr>
              <w:ind w:left="284" w:hanging="284"/>
              <w:rPr>
                <w:szCs w:val="24"/>
              </w:rPr>
            </w:pPr>
            <w:r>
              <w:t>the aurora</w:t>
            </w:r>
          </w:p>
          <w:p w14:paraId="11ECEE7B" w14:textId="77777777" w:rsidR="00C4006A" w:rsidRDefault="00C4006A" w:rsidP="00477C76">
            <w:pPr>
              <w:pStyle w:val="bullet"/>
              <w:numPr>
                <w:ilvl w:val="0"/>
                <w:numId w:val="13"/>
              </w:numPr>
              <w:ind w:left="284" w:hanging="284"/>
              <w:rPr>
                <w:szCs w:val="24"/>
              </w:rPr>
            </w:pPr>
            <w:r>
              <w:t>proton events</w:t>
            </w:r>
          </w:p>
          <w:p w14:paraId="49859709" w14:textId="77777777" w:rsidR="00C4006A" w:rsidRDefault="00C4006A" w:rsidP="00477C76">
            <w:pPr>
              <w:pStyle w:val="bullet"/>
              <w:numPr>
                <w:ilvl w:val="0"/>
                <w:numId w:val="13"/>
              </w:numPr>
              <w:ind w:left="284" w:hanging="284"/>
              <w:rPr>
                <w:szCs w:val="24"/>
              </w:rPr>
            </w:pPr>
            <w:r>
              <w:t>geomagnetic storms</w:t>
            </w:r>
          </w:p>
          <w:p w14:paraId="25001082" w14:textId="77777777" w:rsidR="00C4006A" w:rsidRDefault="00C4006A" w:rsidP="00477C76">
            <w:pPr>
              <w:pStyle w:val="bullet"/>
              <w:numPr>
                <w:ilvl w:val="0"/>
                <w:numId w:val="13"/>
              </w:numPr>
              <w:ind w:left="284" w:hanging="284"/>
              <w:rPr>
                <w:szCs w:val="24"/>
              </w:rPr>
            </w:pPr>
            <w:r>
              <w:t>sunspots</w:t>
            </w:r>
          </w:p>
          <w:p w14:paraId="0E8615B5" w14:textId="77777777" w:rsidR="00C4006A" w:rsidRDefault="00C4006A" w:rsidP="00477C76">
            <w:pPr>
              <w:pStyle w:val="bullet"/>
              <w:numPr>
                <w:ilvl w:val="0"/>
                <w:numId w:val="13"/>
              </w:numPr>
              <w:ind w:left="284" w:hanging="284"/>
              <w:rPr>
                <w:szCs w:val="24"/>
              </w:rPr>
            </w:pPr>
            <w:r>
              <w:t>coronal storms</w:t>
            </w:r>
          </w:p>
          <w:p w14:paraId="48FB895C" w14:textId="77777777" w:rsidR="00C4006A" w:rsidRDefault="00C4006A" w:rsidP="00477C76">
            <w:pPr>
              <w:pStyle w:val="bullet"/>
              <w:numPr>
                <w:ilvl w:val="0"/>
                <w:numId w:val="13"/>
              </w:numPr>
              <w:ind w:left="284" w:hanging="284"/>
              <w:rPr>
                <w:szCs w:val="24"/>
              </w:rPr>
            </w:pPr>
            <w:r>
              <w:t>nuclear fusion</w:t>
            </w:r>
          </w:p>
          <w:p w14:paraId="74D168A2" w14:textId="77777777" w:rsidR="00C4006A" w:rsidRDefault="00C4006A" w:rsidP="00477C76">
            <w:pPr>
              <w:pStyle w:val="bullet"/>
              <w:numPr>
                <w:ilvl w:val="0"/>
                <w:numId w:val="13"/>
              </w:numPr>
              <w:ind w:left="284" w:hanging="284"/>
              <w:rPr>
                <w:szCs w:val="24"/>
              </w:rPr>
            </w:pPr>
            <w:r>
              <w:t>solar prominences</w:t>
            </w:r>
          </w:p>
          <w:p w14:paraId="20A8035E" w14:textId="77777777" w:rsidR="00C4006A" w:rsidRDefault="00C4006A" w:rsidP="00477C76">
            <w:pPr>
              <w:pStyle w:val="bullet"/>
              <w:numPr>
                <w:ilvl w:val="0"/>
                <w:numId w:val="13"/>
              </w:numPr>
              <w:ind w:left="284" w:hanging="284"/>
            </w:pPr>
            <w:r>
              <w:t>solar wind</w:t>
            </w:r>
          </w:p>
          <w:p w14:paraId="6895F201" w14:textId="77777777" w:rsidR="00C4006A" w:rsidRDefault="00C4006A" w:rsidP="00477C76">
            <w:pPr>
              <w:pStyle w:val="bullet"/>
              <w:numPr>
                <w:ilvl w:val="0"/>
                <w:numId w:val="13"/>
              </w:numPr>
              <w:ind w:left="284" w:hanging="284"/>
              <w:rPr>
                <w:szCs w:val="20"/>
              </w:rPr>
            </w:pPr>
            <w:r>
              <w:t>magnetic fields</w:t>
            </w:r>
          </w:p>
          <w:p w14:paraId="5B720DCB" w14:textId="77777777" w:rsidR="00C4006A" w:rsidRDefault="00C4006A" w:rsidP="00477C76">
            <w:pPr>
              <w:pStyle w:val="bullet"/>
              <w:numPr>
                <w:ilvl w:val="0"/>
                <w:numId w:val="13"/>
              </w:numPr>
              <w:ind w:left="284" w:hanging="284"/>
            </w:pPr>
            <w:r>
              <w:t>ultraviolet emission</w:t>
            </w:r>
          </w:p>
          <w:p w14:paraId="41880122" w14:textId="77777777" w:rsidR="00C4006A" w:rsidRDefault="00C4006A" w:rsidP="00477C76">
            <w:pPr>
              <w:pStyle w:val="bullet"/>
              <w:numPr>
                <w:ilvl w:val="0"/>
                <w:numId w:val="13"/>
              </w:numPr>
              <w:ind w:left="284" w:hanging="284"/>
            </w:pPr>
            <w:r>
              <w:t>radiation hazards</w:t>
            </w:r>
          </w:p>
          <w:p w14:paraId="19A04DC5" w14:textId="77777777" w:rsidR="00C4006A" w:rsidRDefault="00C4006A" w:rsidP="00477C76">
            <w:pPr>
              <w:pStyle w:val="bullet"/>
              <w:numPr>
                <w:ilvl w:val="0"/>
                <w:numId w:val="13"/>
              </w:numPr>
              <w:ind w:left="284" w:hanging="284"/>
            </w:pPr>
            <w:r>
              <w:t>disrupted communication systems</w:t>
            </w:r>
          </w:p>
          <w:p w14:paraId="35D43EEE" w14:textId="77777777" w:rsidR="00C4006A" w:rsidRDefault="00C4006A" w:rsidP="00477C76">
            <w:pPr>
              <w:pStyle w:val="bullet"/>
              <w:numPr>
                <w:ilvl w:val="0"/>
                <w:numId w:val="13"/>
              </w:numPr>
              <w:ind w:left="284" w:hanging="284"/>
            </w:pPr>
            <w:r>
              <w:t>meteorites</w:t>
            </w:r>
          </w:p>
          <w:p w14:paraId="2A7F0B6D" w14:textId="77777777" w:rsidR="00C4006A" w:rsidRDefault="00C4006A" w:rsidP="00477C76">
            <w:pPr>
              <w:pStyle w:val="bullet"/>
              <w:numPr>
                <w:ilvl w:val="0"/>
                <w:numId w:val="13"/>
              </w:numPr>
              <w:ind w:left="284" w:hanging="284"/>
            </w:pPr>
            <w:r>
              <w:t>changes to weather patterns</w:t>
            </w:r>
          </w:p>
        </w:tc>
      </w:tr>
      <w:tr w:rsidR="00C4006A" w14:paraId="35A44A26" w14:textId="77777777" w:rsidTr="00477C76">
        <w:tc>
          <w:tcPr>
            <w:tcW w:w="9242" w:type="dxa"/>
            <w:gridSpan w:val="5"/>
          </w:tcPr>
          <w:p w14:paraId="24C1B0B1" w14:textId="77777777" w:rsidR="00C4006A" w:rsidRDefault="00C4006A" w:rsidP="00477C76">
            <w:pPr>
              <w:pStyle w:val="spacer"/>
            </w:pPr>
          </w:p>
        </w:tc>
      </w:tr>
      <w:tr w:rsidR="00C4006A" w14:paraId="6BF7CA70" w14:textId="77777777" w:rsidTr="00477C76">
        <w:tc>
          <w:tcPr>
            <w:tcW w:w="3369" w:type="dxa"/>
            <w:gridSpan w:val="2"/>
          </w:tcPr>
          <w:p w14:paraId="7ABD5118" w14:textId="77777777" w:rsidR="00C4006A" w:rsidRPr="005979AA" w:rsidRDefault="00C4006A" w:rsidP="00477C76">
            <w:pPr>
              <w:pStyle w:val="unittext"/>
            </w:pPr>
            <w:r>
              <w:rPr>
                <w:b/>
                <w:i/>
              </w:rPr>
              <w:t xml:space="preserve">Appropriate scientific terminology </w:t>
            </w:r>
            <w:r>
              <w:t>may include:</w:t>
            </w:r>
          </w:p>
        </w:tc>
        <w:tc>
          <w:tcPr>
            <w:tcW w:w="5873" w:type="dxa"/>
            <w:gridSpan w:val="3"/>
          </w:tcPr>
          <w:p w14:paraId="4BDCF5E3" w14:textId="77777777" w:rsidR="00C4006A" w:rsidRPr="00AF3357" w:rsidRDefault="00C4006A" w:rsidP="00477C76">
            <w:pPr>
              <w:pStyle w:val="bullet"/>
              <w:numPr>
                <w:ilvl w:val="0"/>
                <w:numId w:val="13"/>
              </w:numPr>
              <w:ind w:left="284" w:hanging="284"/>
            </w:pPr>
            <w:r w:rsidRPr="00AF3357">
              <w:t>language associated with scientific method such as evidence, observe, aim, hypothesis, results, conclusions, recommendations, field or activity report, laboratory report</w:t>
            </w:r>
          </w:p>
          <w:p w14:paraId="76D1DC27" w14:textId="77777777" w:rsidR="00C4006A" w:rsidRDefault="00C4006A" w:rsidP="00477C76">
            <w:pPr>
              <w:pStyle w:val="bullet"/>
              <w:numPr>
                <w:ilvl w:val="0"/>
                <w:numId w:val="13"/>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C4006A" w14:paraId="49805FAF" w14:textId="77777777" w:rsidTr="00477C76">
        <w:tc>
          <w:tcPr>
            <w:tcW w:w="9242" w:type="dxa"/>
            <w:gridSpan w:val="5"/>
          </w:tcPr>
          <w:p w14:paraId="1C1E17B6" w14:textId="77777777" w:rsidR="00C4006A" w:rsidRDefault="00C4006A" w:rsidP="00477C76">
            <w:pPr>
              <w:pStyle w:val="spacer"/>
            </w:pPr>
          </w:p>
        </w:tc>
      </w:tr>
      <w:tr w:rsidR="00C4006A" w14:paraId="19B893E1" w14:textId="77777777" w:rsidTr="00477C76">
        <w:tc>
          <w:tcPr>
            <w:tcW w:w="3369" w:type="dxa"/>
            <w:gridSpan w:val="2"/>
          </w:tcPr>
          <w:p w14:paraId="5CE389C0" w14:textId="77777777" w:rsidR="00C4006A" w:rsidRPr="005979AA" w:rsidRDefault="00C4006A" w:rsidP="00477C76">
            <w:pPr>
              <w:pStyle w:val="unittext"/>
            </w:pPr>
            <w:r>
              <w:rPr>
                <w:b/>
                <w:i/>
              </w:rPr>
              <w:t xml:space="preserve">Present </w:t>
            </w:r>
            <w:r>
              <w:t>may include:</w:t>
            </w:r>
          </w:p>
        </w:tc>
        <w:tc>
          <w:tcPr>
            <w:tcW w:w="5873" w:type="dxa"/>
            <w:gridSpan w:val="3"/>
          </w:tcPr>
          <w:p w14:paraId="2028680A" w14:textId="77777777" w:rsidR="00C4006A" w:rsidRPr="00992310" w:rsidRDefault="00C4006A" w:rsidP="00477C76">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92C0094" w14:textId="77777777" w:rsidR="00C4006A" w:rsidRDefault="00C4006A" w:rsidP="00477C76">
            <w:pPr>
              <w:pStyle w:val="bullet"/>
              <w:numPr>
                <w:ilvl w:val="0"/>
                <w:numId w:val="13"/>
              </w:numPr>
              <w:ind w:left="284" w:hanging="284"/>
            </w:pPr>
            <w:r>
              <w:t>using diagrams, graphics or photographs</w:t>
            </w:r>
          </w:p>
          <w:p w14:paraId="381F0967" w14:textId="77777777" w:rsidR="00C4006A" w:rsidRDefault="00C4006A" w:rsidP="00477C76">
            <w:pPr>
              <w:pStyle w:val="bullet"/>
              <w:numPr>
                <w:ilvl w:val="0"/>
                <w:numId w:val="13"/>
              </w:numPr>
              <w:ind w:left="284" w:hanging="284"/>
            </w:pPr>
            <w:r>
              <w:t>identifying and interpreting trends or conclusions in the information</w:t>
            </w:r>
          </w:p>
        </w:tc>
      </w:tr>
      <w:tr w:rsidR="00C4006A" w14:paraId="04A1FE7F" w14:textId="77777777" w:rsidTr="00477C76">
        <w:tc>
          <w:tcPr>
            <w:tcW w:w="9242" w:type="dxa"/>
            <w:gridSpan w:val="5"/>
          </w:tcPr>
          <w:p w14:paraId="590DE1F3" w14:textId="77777777" w:rsidR="00C4006A" w:rsidRDefault="00C4006A" w:rsidP="00477C76">
            <w:pPr>
              <w:pStyle w:val="spacer"/>
            </w:pPr>
          </w:p>
        </w:tc>
      </w:tr>
      <w:tr w:rsidR="00C4006A" w14:paraId="5793A8A9" w14:textId="77777777" w:rsidTr="00477C76">
        <w:tc>
          <w:tcPr>
            <w:tcW w:w="3369" w:type="dxa"/>
            <w:gridSpan w:val="2"/>
          </w:tcPr>
          <w:p w14:paraId="55AD1218" w14:textId="77777777" w:rsidR="00C4006A" w:rsidRPr="005979AA" w:rsidRDefault="00C4006A" w:rsidP="00477C76">
            <w:pPr>
              <w:pStyle w:val="unittext"/>
            </w:pPr>
            <w:r>
              <w:rPr>
                <w:b/>
                <w:i/>
              </w:rPr>
              <w:t xml:space="preserve">Outcomes </w:t>
            </w:r>
            <w:r>
              <w:t>may include:</w:t>
            </w:r>
          </w:p>
        </w:tc>
        <w:tc>
          <w:tcPr>
            <w:tcW w:w="5873" w:type="dxa"/>
            <w:gridSpan w:val="3"/>
          </w:tcPr>
          <w:p w14:paraId="6B9C1941" w14:textId="77777777" w:rsidR="00C4006A" w:rsidRPr="00AF3357" w:rsidRDefault="00C4006A" w:rsidP="00477C76">
            <w:pPr>
              <w:pStyle w:val="bullet"/>
              <w:numPr>
                <w:ilvl w:val="0"/>
                <w:numId w:val="13"/>
              </w:numPr>
              <w:ind w:left="284" w:hanging="284"/>
            </w:pPr>
            <w:r w:rsidRPr="00AF3357">
              <w:t>summary of issues of key scientific importance</w:t>
            </w:r>
          </w:p>
          <w:p w14:paraId="5E81BA16" w14:textId="77777777" w:rsidR="00C4006A" w:rsidRPr="00AF3357" w:rsidRDefault="00C4006A" w:rsidP="00477C76">
            <w:pPr>
              <w:pStyle w:val="bullet"/>
              <w:numPr>
                <w:ilvl w:val="0"/>
                <w:numId w:val="13"/>
              </w:numPr>
              <w:ind w:left="284" w:hanging="284"/>
            </w:pPr>
            <w:r w:rsidRPr="00AF3357">
              <w:t>lessons learned</w:t>
            </w:r>
          </w:p>
          <w:p w14:paraId="31CCD85A" w14:textId="77777777" w:rsidR="00C4006A" w:rsidRPr="00AF3357" w:rsidRDefault="00C4006A" w:rsidP="00477C76">
            <w:pPr>
              <w:pStyle w:val="bullet"/>
              <w:numPr>
                <w:ilvl w:val="0"/>
                <w:numId w:val="13"/>
              </w:numPr>
              <w:ind w:left="284" w:hanging="284"/>
            </w:pPr>
            <w:r w:rsidRPr="00AF3357">
              <w:t>relevance of issue to daily lives</w:t>
            </w:r>
          </w:p>
          <w:p w14:paraId="1A94BFED" w14:textId="77777777" w:rsidR="00C4006A" w:rsidRDefault="00C4006A" w:rsidP="00477C76">
            <w:pPr>
              <w:pStyle w:val="bullet"/>
              <w:numPr>
                <w:ilvl w:val="0"/>
                <w:numId w:val="13"/>
              </w:numPr>
              <w:ind w:left="284" w:hanging="284"/>
            </w:pPr>
            <w:r w:rsidRPr="00AF3357">
              <w:t>explaining the underlying scientific principles of a feature of the solar system in simple terms</w:t>
            </w:r>
          </w:p>
        </w:tc>
      </w:tr>
      <w:tr w:rsidR="00C4006A" w14:paraId="403A34BD" w14:textId="77777777" w:rsidTr="00477C76">
        <w:tc>
          <w:tcPr>
            <w:tcW w:w="9242" w:type="dxa"/>
            <w:gridSpan w:val="5"/>
          </w:tcPr>
          <w:p w14:paraId="56BA32C3" w14:textId="77777777" w:rsidR="00C4006A" w:rsidRDefault="00C4006A" w:rsidP="00477C76">
            <w:pPr>
              <w:pStyle w:val="spacer"/>
            </w:pPr>
          </w:p>
        </w:tc>
      </w:tr>
      <w:tr w:rsidR="00C4006A" w14:paraId="64892581" w14:textId="77777777" w:rsidTr="00477C76">
        <w:tc>
          <w:tcPr>
            <w:tcW w:w="9242" w:type="dxa"/>
            <w:gridSpan w:val="5"/>
          </w:tcPr>
          <w:p w14:paraId="1405FE98" w14:textId="77777777" w:rsidR="00C4006A" w:rsidRDefault="00C4006A" w:rsidP="00477C76">
            <w:pPr>
              <w:pStyle w:val="Heading21"/>
            </w:pPr>
            <w:r>
              <w:t>Evidence Guide</w:t>
            </w:r>
          </w:p>
          <w:p w14:paraId="4504CF15" w14:textId="77777777" w:rsidR="00C4006A" w:rsidRDefault="00C4006A"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9E49770" w14:textId="77777777" w:rsidTr="00477C76">
        <w:tc>
          <w:tcPr>
            <w:tcW w:w="3369" w:type="dxa"/>
            <w:gridSpan w:val="2"/>
          </w:tcPr>
          <w:p w14:paraId="7C70ADA3" w14:textId="77777777" w:rsidR="00C4006A" w:rsidRPr="005979AA" w:rsidRDefault="00C4006A" w:rsidP="00477C76">
            <w:pPr>
              <w:pStyle w:val="EG"/>
            </w:pPr>
            <w:r w:rsidRPr="005979AA">
              <w:t>Critical aspects for assessment and evidence required to demonstrate competency in this unit</w:t>
            </w:r>
          </w:p>
        </w:tc>
        <w:tc>
          <w:tcPr>
            <w:tcW w:w="5873" w:type="dxa"/>
            <w:gridSpan w:val="3"/>
          </w:tcPr>
          <w:p w14:paraId="09C23603" w14:textId="77777777" w:rsidR="00C4006A" w:rsidRDefault="00C4006A" w:rsidP="00477C76">
            <w:pPr>
              <w:pStyle w:val="unittext"/>
            </w:pPr>
            <w:r w:rsidRPr="003B087B">
              <w:t>Assessment</w:t>
            </w:r>
            <w:r>
              <w:t xml:space="preserve"> must confirm the ability to:</w:t>
            </w:r>
          </w:p>
          <w:p w14:paraId="7A9EC4DD" w14:textId="77777777" w:rsidR="00C4006A" w:rsidRPr="0001106B" w:rsidRDefault="00C4006A" w:rsidP="00477C76">
            <w:pPr>
              <w:pStyle w:val="bullet"/>
              <w:numPr>
                <w:ilvl w:val="0"/>
                <w:numId w:val="13"/>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14:paraId="37F33FD5" w14:textId="77777777" w:rsidR="00C4006A" w:rsidRDefault="00C4006A" w:rsidP="00477C76">
            <w:pPr>
              <w:pStyle w:val="bullet"/>
              <w:numPr>
                <w:ilvl w:val="0"/>
                <w:numId w:val="13"/>
              </w:numPr>
              <w:ind w:left="284" w:hanging="284"/>
            </w:pPr>
            <w:r w:rsidRPr="00F934CD">
              <w:t>present a report on the project outcomes using appropria</w:t>
            </w:r>
            <w:r>
              <w:t>te scientific terminology</w:t>
            </w:r>
          </w:p>
        </w:tc>
      </w:tr>
      <w:tr w:rsidR="00C4006A" w14:paraId="06B95156" w14:textId="77777777" w:rsidTr="00477C76">
        <w:tc>
          <w:tcPr>
            <w:tcW w:w="9242" w:type="dxa"/>
            <w:gridSpan w:val="5"/>
          </w:tcPr>
          <w:p w14:paraId="21925AFD" w14:textId="77777777" w:rsidR="00C4006A" w:rsidRDefault="00C4006A" w:rsidP="00477C76">
            <w:pPr>
              <w:pStyle w:val="spacer"/>
            </w:pPr>
          </w:p>
        </w:tc>
      </w:tr>
      <w:tr w:rsidR="00C4006A" w14:paraId="1FE3F33A" w14:textId="77777777" w:rsidTr="00477C76">
        <w:tc>
          <w:tcPr>
            <w:tcW w:w="3369" w:type="dxa"/>
            <w:gridSpan w:val="2"/>
          </w:tcPr>
          <w:p w14:paraId="0E721747" w14:textId="77777777" w:rsidR="00C4006A" w:rsidRPr="005979AA" w:rsidRDefault="00C4006A" w:rsidP="00477C76">
            <w:pPr>
              <w:pStyle w:val="EG"/>
            </w:pPr>
            <w:r w:rsidRPr="005979AA">
              <w:t>Context of and specific resources for assessment</w:t>
            </w:r>
          </w:p>
        </w:tc>
        <w:tc>
          <w:tcPr>
            <w:tcW w:w="5873" w:type="dxa"/>
            <w:gridSpan w:val="3"/>
          </w:tcPr>
          <w:p w14:paraId="49F3B9C3" w14:textId="77777777" w:rsidR="00C4006A" w:rsidRDefault="00C4006A" w:rsidP="00477C76">
            <w:pPr>
              <w:pStyle w:val="unittext"/>
            </w:pPr>
            <w:r>
              <w:t>Assessment must ensure access to:</w:t>
            </w:r>
          </w:p>
          <w:p w14:paraId="262A45CF" w14:textId="77777777" w:rsidR="00C4006A" w:rsidRDefault="00C4006A" w:rsidP="00477C76">
            <w:pPr>
              <w:pStyle w:val="bullet"/>
              <w:numPr>
                <w:ilvl w:val="0"/>
                <w:numId w:val="13"/>
              </w:numPr>
              <w:ind w:left="284" w:hanging="284"/>
            </w:pPr>
            <w:r>
              <w:t>computers and the internet where appropriate to enable information to be researched</w:t>
            </w:r>
          </w:p>
          <w:p w14:paraId="3EC4D31E" w14:textId="77777777" w:rsidR="00C4006A" w:rsidRDefault="00C4006A" w:rsidP="00477C76">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2BACD87" w14:textId="77777777" w:rsidTr="00477C76">
        <w:tc>
          <w:tcPr>
            <w:tcW w:w="9242" w:type="dxa"/>
            <w:gridSpan w:val="5"/>
          </w:tcPr>
          <w:p w14:paraId="06F6BCEF" w14:textId="77777777" w:rsidR="00C4006A" w:rsidRDefault="00C4006A" w:rsidP="00477C76">
            <w:pPr>
              <w:pStyle w:val="spacer"/>
            </w:pPr>
          </w:p>
        </w:tc>
      </w:tr>
      <w:tr w:rsidR="00C4006A" w14:paraId="1BC70892" w14:textId="77777777" w:rsidTr="00477C76">
        <w:tc>
          <w:tcPr>
            <w:tcW w:w="3369" w:type="dxa"/>
            <w:gridSpan w:val="2"/>
          </w:tcPr>
          <w:p w14:paraId="136B906F" w14:textId="77777777" w:rsidR="00C4006A" w:rsidRPr="00622D2D" w:rsidRDefault="00C4006A" w:rsidP="00477C76">
            <w:pPr>
              <w:pStyle w:val="EG"/>
            </w:pPr>
            <w:r w:rsidRPr="005979AA">
              <w:t>Method(s) of assessment</w:t>
            </w:r>
          </w:p>
        </w:tc>
        <w:tc>
          <w:tcPr>
            <w:tcW w:w="5873" w:type="dxa"/>
            <w:gridSpan w:val="3"/>
          </w:tcPr>
          <w:p w14:paraId="2090A461" w14:textId="77777777" w:rsidR="00C4006A" w:rsidRDefault="00C4006A" w:rsidP="00477C76">
            <w:pPr>
              <w:pStyle w:val="unittext"/>
            </w:pPr>
            <w:r>
              <w:t>The following suggested assessment methods are suitable for this unit:</w:t>
            </w:r>
          </w:p>
          <w:p w14:paraId="67FEDD99" w14:textId="77777777" w:rsidR="00C4006A" w:rsidRDefault="00C4006A" w:rsidP="00477C76">
            <w:pPr>
              <w:pStyle w:val="bullet"/>
              <w:numPr>
                <w:ilvl w:val="0"/>
                <w:numId w:val="13"/>
              </w:numPr>
              <w:ind w:left="284" w:hanging="284"/>
            </w:pPr>
            <w:r>
              <w:t>portfolio of investigations undertaken:</w:t>
            </w:r>
          </w:p>
          <w:p w14:paraId="378837E9" w14:textId="77777777" w:rsidR="00C4006A" w:rsidRDefault="00C4006A" w:rsidP="00477C76">
            <w:pPr>
              <w:pStyle w:val="endash"/>
              <w:keepNext/>
              <w:ind w:left="568" w:hanging="284"/>
            </w:pPr>
            <w:r>
              <w:t xml:space="preserve">according to a plan developed by the learner </w:t>
            </w:r>
          </w:p>
          <w:p w14:paraId="7FD5ACBF" w14:textId="77777777" w:rsidR="00C4006A" w:rsidRDefault="00C4006A" w:rsidP="00477C76">
            <w:pPr>
              <w:pStyle w:val="endash"/>
              <w:keepNext/>
              <w:ind w:left="568" w:hanging="284"/>
            </w:pPr>
            <w:r>
              <w:t>including conclusions drawn on the impact of the feature of the universe under investigation</w:t>
            </w:r>
          </w:p>
          <w:p w14:paraId="43512A0D" w14:textId="77777777" w:rsidR="00C4006A" w:rsidRDefault="00C4006A" w:rsidP="00477C76">
            <w:pPr>
              <w:pStyle w:val="bullet"/>
              <w:numPr>
                <w:ilvl w:val="0"/>
                <w:numId w:val="13"/>
              </w:numPr>
              <w:ind w:left="284" w:hanging="284"/>
            </w:pPr>
            <w:r>
              <w:t>group discussion to assess the ability to discuss findings using appropriate terminology</w:t>
            </w:r>
          </w:p>
        </w:tc>
      </w:tr>
    </w:tbl>
    <w:p w14:paraId="3F8ED549" w14:textId="77777777" w:rsidR="00C4006A" w:rsidRDefault="00C4006A" w:rsidP="0089509B">
      <w:pPr>
        <w:pStyle w:val="CodeTOC"/>
        <w:sectPr w:rsidR="00C4006A" w:rsidSect="00DD2FE7">
          <w:headerReference w:type="default" r:id="rId412"/>
          <w:pgSz w:w="11906" w:h="16838"/>
          <w:pgMar w:top="1440" w:right="1440" w:bottom="1560" w:left="1440" w:header="708" w:footer="708" w:gutter="0"/>
          <w:cols w:space="708"/>
          <w:docGrid w:linePitch="360"/>
        </w:sectPr>
      </w:pPr>
    </w:p>
    <w:tbl>
      <w:tblPr>
        <w:tblW w:w="9134" w:type="dxa"/>
        <w:tblInd w:w="108" w:type="dxa"/>
        <w:tblLook w:val="04A0" w:firstRow="1" w:lastRow="0" w:firstColumn="1" w:lastColumn="0" w:noHBand="0" w:noVBand="1"/>
      </w:tblPr>
      <w:tblGrid>
        <w:gridCol w:w="2817"/>
        <w:gridCol w:w="500"/>
        <w:gridCol w:w="145"/>
        <w:gridCol w:w="5672"/>
      </w:tblGrid>
      <w:tr w:rsidR="00DD2FE7" w14:paraId="196C896A" w14:textId="77777777" w:rsidTr="00DD2FE7">
        <w:tc>
          <w:tcPr>
            <w:tcW w:w="2817" w:type="dxa"/>
          </w:tcPr>
          <w:p w14:paraId="69D4148D" w14:textId="48C5A834" w:rsidR="00DD2FE7" w:rsidRPr="00D72D90" w:rsidRDefault="00DD2FE7" w:rsidP="0089509B">
            <w:pPr>
              <w:pStyle w:val="CodeTOC"/>
            </w:pPr>
            <w:r w:rsidRPr="00D72D90">
              <w:t>Unit Code</w:t>
            </w:r>
          </w:p>
        </w:tc>
        <w:tc>
          <w:tcPr>
            <w:tcW w:w="6317" w:type="dxa"/>
            <w:gridSpan w:val="3"/>
          </w:tcPr>
          <w:p w14:paraId="082548F5" w14:textId="56837EFF" w:rsidR="00DD2FE7" w:rsidRPr="00D72D90" w:rsidRDefault="005E073F" w:rsidP="0089509B">
            <w:pPr>
              <w:pStyle w:val="code"/>
            </w:pPr>
            <w:bookmarkStart w:id="351" w:name="_Toc514234449"/>
            <w:r>
              <w:t>VU22434</w:t>
            </w:r>
            <w:bookmarkEnd w:id="351"/>
          </w:p>
        </w:tc>
      </w:tr>
      <w:tr w:rsidR="00DD2FE7" w14:paraId="180B4778" w14:textId="77777777" w:rsidTr="00DD2FE7">
        <w:tc>
          <w:tcPr>
            <w:tcW w:w="2817" w:type="dxa"/>
          </w:tcPr>
          <w:p w14:paraId="73E07A00" w14:textId="77777777" w:rsidR="00DD2FE7" w:rsidRPr="00D72D90" w:rsidRDefault="00DD2FE7" w:rsidP="0089509B">
            <w:pPr>
              <w:pStyle w:val="CodeTOC"/>
            </w:pPr>
            <w:r w:rsidRPr="00D72D90">
              <w:t>Unit Title</w:t>
            </w:r>
          </w:p>
        </w:tc>
        <w:tc>
          <w:tcPr>
            <w:tcW w:w="6317" w:type="dxa"/>
            <w:gridSpan w:val="3"/>
          </w:tcPr>
          <w:p w14:paraId="05B551AF" w14:textId="5D6D7C8E" w:rsidR="00DD2FE7" w:rsidRPr="00D72D90" w:rsidRDefault="00DD2FE7" w:rsidP="0089509B">
            <w:pPr>
              <w:pStyle w:val="code"/>
            </w:pPr>
            <w:bookmarkStart w:id="352" w:name="_Toc507058675"/>
            <w:bookmarkStart w:id="353" w:name="_Toc514234450"/>
            <w:r w:rsidRPr="00527A99">
              <w:t>Evaluate pathway options, design a learning plan and compile a portfolio</w:t>
            </w:r>
            <w:bookmarkEnd w:id="352"/>
            <w:bookmarkEnd w:id="353"/>
          </w:p>
        </w:tc>
      </w:tr>
      <w:tr w:rsidR="00DD2FE7" w14:paraId="67236ACC" w14:textId="77777777" w:rsidTr="00DD2FE7">
        <w:tc>
          <w:tcPr>
            <w:tcW w:w="2817" w:type="dxa"/>
          </w:tcPr>
          <w:p w14:paraId="03C19679" w14:textId="77777777" w:rsidR="00DD2FE7" w:rsidRDefault="00DD2FE7" w:rsidP="0089509B">
            <w:pPr>
              <w:pStyle w:val="Heading21"/>
            </w:pPr>
            <w:r>
              <w:t>Unit Descriptor</w:t>
            </w:r>
          </w:p>
        </w:tc>
        <w:tc>
          <w:tcPr>
            <w:tcW w:w="6317" w:type="dxa"/>
            <w:gridSpan w:val="3"/>
          </w:tcPr>
          <w:p w14:paraId="34B64533" w14:textId="77777777" w:rsidR="00DD2FE7" w:rsidRDefault="00DD2FE7" w:rsidP="0089509B">
            <w:pPr>
              <w:pStyle w:val="unittext"/>
            </w:pPr>
            <w:r>
              <w:t>This unit describes the skills and knowledge to establish learning goals, critically evaluate pathway options,</w:t>
            </w:r>
            <w:r w:rsidRPr="00527A99">
              <w:t xml:space="preserve"> design, implement and monitor a learning plan; and compile a portfolio of evidence.</w:t>
            </w:r>
            <w:r>
              <w:t xml:space="preserve"> </w:t>
            </w:r>
          </w:p>
          <w:p w14:paraId="4F897391" w14:textId="77777777" w:rsidR="00DD2FE7" w:rsidRDefault="00DD2FE7" w:rsidP="0089509B">
            <w:pPr>
              <w:pStyle w:val="unittext"/>
            </w:pPr>
            <w:r>
              <w:t>Learners at this level work autonomously and use and evaluate a broad range of support resources.</w:t>
            </w:r>
          </w:p>
        </w:tc>
      </w:tr>
      <w:tr w:rsidR="00DD2FE7" w14:paraId="37F90E8B" w14:textId="77777777" w:rsidTr="00DD2FE7">
        <w:tc>
          <w:tcPr>
            <w:tcW w:w="2817" w:type="dxa"/>
          </w:tcPr>
          <w:p w14:paraId="54C50E3E" w14:textId="77777777" w:rsidR="00DD2FE7" w:rsidRDefault="00DD2FE7" w:rsidP="0089509B">
            <w:pPr>
              <w:pStyle w:val="Heading21"/>
            </w:pPr>
            <w:r>
              <w:t>Employability Skills</w:t>
            </w:r>
          </w:p>
        </w:tc>
        <w:tc>
          <w:tcPr>
            <w:tcW w:w="6317" w:type="dxa"/>
            <w:gridSpan w:val="3"/>
          </w:tcPr>
          <w:p w14:paraId="26C03D36" w14:textId="77777777" w:rsidR="00DD2FE7" w:rsidRDefault="00DD2FE7" w:rsidP="0089509B">
            <w:pPr>
              <w:pStyle w:val="unittext"/>
            </w:pPr>
            <w:r>
              <w:t>This unit contains employability skills.</w:t>
            </w:r>
          </w:p>
        </w:tc>
      </w:tr>
      <w:tr w:rsidR="00DD2FE7" w14:paraId="48BF57A5" w14:textId="77777777" w:rsidTr="00DD2FE7">
        <w:tc>
          <w:tcPr>
            <w:tcW w:w="2817" w:type="dxa"/>
          </w:tcPr>
          <w:p w14:paraId="68AFC0BD" w14:textId="77777777" w:rsidR="00DD2FE7" w:rsidRDefault="00DD2FE7" w:rsidP="0089509B">
            <w:pPr>
              <w:pStyle w:val="Heading21"/>
            </w:pPr>
            <w:r>
              <w:t>Application of the Unit</w:t>
            </w:r>
          </w:p>
        </w:tc>
        <w:tc>
          <w:tcPr>
            <w:tcW w:w="6317" w:type="dxa"/>
            <w:gridSpan w:val="3"/>
          </w:tcPr>
          <w:p w14:paraId="3981EF1F" w14:textId="77777777" w:rsidR="00DD2FE7" w:rsidRDefault="00DD2FE7" w:rsidP="0089509B">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learner will also develop and maintain a portfolio of evidence which documents achievement of course goals and meets formal requirements of the audience. </w:t>
            </w:r>
          </w:p>
        </w:tc>
      </w:tr>
      <w:tr w:rsidR="00DD2FE7" w14:paraId="7A47D00A" w14:textId="77777777" w:rsidTr="00DD2FE7">
        <w:tc>
          <w:tcPr>
            <w:tcW w:w="2817" w:type="dxa"/>
          </w:tcPr>
          <w:p w14:paraId="6F92378B" w14:textId="77777777" w:rsidR="00DD2FE7" w:rsidRDefault="00DD2FE7" w:rsidP="0089509B">
            <w:pPr>
              <w:pStyle w:val="Heading21"/>
            </w:pPr>
            <w:r>
              <w:t>Element</w:t>
            </w:r>
          </w:p>
          <w:p w14:paraId="5769D132" w14:textId="77777777" w:rsidR="00DD2FE7" w:rsidRDefault="00DD2FE7" w:rsidP="0089509B">
            <w:pPr>
              <w:pStyle w:val="text"/>
            </w:pPr>
            <w:r w:rsidRPr="005979AA">
              <w:t>Elements describe the essential outcomes of a unit of competency. Elements describe actions or outcomes that are demonstrable and assessable.</w:t>
            </w:r>
          </w:p>
        </w:tc>
        <w:tc>
          <w:tcPr>
            <w:tcW w:w="6317" w:type="dxa"/>
            <w:gridSpan w:val="3"/>
          </w:tcPr>
          <w:p w14:paraId="118B5531" w14:textId="77777777" w:rsidR="00DD2FE7" w:rsidRDefault="00DD2FE7" w:rsidP="0089509B">
            <w:pPr>
              <w:pStyle w:val="Heading21"/>
            </w:pPr>
            <w:r>
              <w:t>Performance Criteria</w:t>
            </w:r>
          </w:p>
          <w:p w14:paraId="294FED1A" w14:textId="77777777" w:rsidR="00DD2FE7" w:rsidRDefault="00DD2FE7"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1FEE06B9" w14:textId="77777777" w:rsidTr="00DD2FE7">
        <w:tc>
          <w:tcPr>
            <w:tcW w:w="2817" w:type="dxa"/>
          </w:tcPr>
          <w:p w14:paraId="3005086B" w14:textId="77777777" w:rsidR="00DD2FE7" w:rsidRDefault="00DD2FE7" w:rsidP="0089509B">
            <w:pPr>
              <w:pStyle w:val="spacer"/>
            </w:pPr>
          </w:p>
        </w:tc>
        <w:tc>
          <w:tcPr>
            <w:tcW w:w="6317" w:type="dxa"/>
            <w:gridSpan w:val="3"/>
          </w:tcPr>
          <w:p w14:paraId="4C20C338" w14:textId="77777777" w:rsidR="00DD2FE7" w:rsidRDefault="00DD2FE7" w:rsidP="0089509B">
            <w:pPr>
              <w:pStyle w:val="spacer"/>
            </w:pPr>
          </w:p>
        </w:tc>
      </w:tr>
      <w:tr w:rsidR="00DD2FE7" w14:paraId="225724DB" w14:textId="77777777" w:rsidTr="00DD2FE7">
        <w:tc>
          <w:tcPr>
            <w:tcW w:w="2817" w:type="dxa"/>
            <w:vMerge w:val="restart"/>
          </w:tcPr>
          <w:p w14:paraId="0984B6B6" w14:textId="77777777" w:rsidR="00DD2FE7" w:rsidRPr="0084371F" w:rsidRDefault="00DD2FE7" w:rsidP="0089509B">
            <w:pPr>
              <w:pStyle w:val="element"/>
              <w:keepNext/>
            </w:pPr>
            <w:r>
              <w:t>1.</w:t>
            </w:r>
            <w:r>
              <w:tab/>
              <w:t>Establish</w:t>
            </w:r>
            <w:r w:rsidRPr="009C0955">
              <w:t xml:space="preserve"> learning goals</w:t>
            </w:r>
          </w:p>
        </w:tc>
        <w:tc>
          <w:tcPr>
            <w:tcW w:w="645" w:type="dxa"/>
            <w:gridSpan w:val="2"/>
          </w:tcPr>
          <w:p w14:paraId="43620CE1" w14:textId="77777777" w:rsidR="00DD2FE7" w:rsidRDefault="00DD2FE7" w:rsidP="0089509B">
            <w:pPr>
              <w:pStyle w:val="PC"/>
              <w:keepNext/>
            </w:pPr>
            <w:r>
              <w:t>1.1</w:t>
            </w:r>
          </w:p>
        </w:tc>
        <w:tc>
          <w:tcPr>
            <w:tcW w:w="5672" w:type="dxa"/>
          </w:tcPr>
          <w:p w14:paraId="2394E663" w14:textId="77777777" w:rsidR="00DD2FE7" w:rsidRPr="00EF0E5E" w:rsidRDefault="00DD2FE7" w:rsidP="0089509B">
            <w:pPr>
              <w:pStyle w:val="unittext"/>
            </w:pPr>
            <w:r>
              <w:t>Establish and prioritise</w:t>
            </w:r>
            <w:r w:rsidRPr="009C0955">
              <w:t xml:space="preserve"> </w:t>
            </w:r>
            <w:r>
              <w:rPr>
                <w:b/>
                <w:i/>
              </w:rPr>
              <w:t>l</w:t>
            </w:r>
            <w:r w:rsidRPr="009C0955">
              <w:rPr>
                <w:b/>
                <w:i/>
              </w:rPr>
              <w:t>earning goals</w:t>
            </w:r>
            <w:r>
              <w:t xml:space="preserve"> </w:t>
            </w:r>
          </w:p>
        </w:tc>
      </w:tr>
      <w:tr w:rsidR="00DD2FE7" w14:paraId="14F38001" w14:textId="77777777" w:rsidTr="00DD2FE7">
        <w:tc>
          <w:tcPr>
            <w:tcW w:w="2817" w:type="dxa"/>
            <w:vMerge/>
          </w:tcPr>
          <w:p w14:paraId="042DA494" w14:textId="77777777" w:rsidR="00DD2FE7" w:rsidRPr="0084371F" w:rsidRDefault="00DD2FE7" w:rsidP="0089509B">
            <w:pPr>
              <w:pStyle w:val="element"/>
              <w:keepNext/>
            </w:pPr>
          </w:p>
        </w:tc>
        <w:tc>
          <w:tcPr>
            <w:tcW w:w="645" w:type="dxa"/>
            <w:gridSpan w:val="2"/>
          </w:tcPr>
          <w:p w14:paraId="660F6C06" w14:textId="77777777" w:rsidR="00DD2FE7" w:rsidRDefault="00DD2FE7" w:rsidP="0089509B">
            <w:pPr>
              <w:pStyle w:val="PC"/>
              <w:keepNext/>
            </w:pPr>
            <w:r>
              <w:t>1.2</w:t>
            </w:r>
          </w:p>
        </w:tc>
        <w:tc>
          <w:tcPr>
            <w:tcW w:w="5672" w:type="dxa"/>
          </w:tcPr>
          <w:p w14:paraId="78B00D19" w14:textId="5484C12D" w:rsidR="00DD2FE7" w:rsidRPr="00EF0E5E" w:rsidRDefault="00DD2FE7" w:rsidP="0089509B">
            <w:pPr>
              <w:pStyle w:val="unittext"/>
            </w:pPr>
            <w:r>
              <w:rPr>
                <w:b/>
                <w:i/>
              </w:rPr>
              <w:t>Critically analyse and</w:t>
            </w:r>
            <w:r w:rsidR="00FA7CF7">
              <w:rPr>
                <w:b/>
                <w:i/>
              </w:rPr>
              <w:t xml:space="preserve"> </w:t>
            </w:r>
            <w:r>
              <w:rPr>
                <w:b/>
                <w:i/>
              </w:rPr>
              <w:t>e</w:t>
            </w:r>
            <w:r w:rsidRPr="00EF0E5E">
              <w:rPr>
                <w:b/>
                <w:i/>
              </w:rPr>
              <w:t>valuate</w:t>
            </w:r>
            <w:r>
              <w:t xml:space="preserve"> c</w:t>
            </w:r>
            <w:r w:rsidRPr="009C0955">
              <w:t>urrent skills and knowledge against goals</w:t>
            </w:r>
          </w:p>
        </w:tc>
      </w:tr>
      <w:tr w:rsidR="00DD2FE7" w14:paraId="676E28B5" w14:textId="77777777" w:rsidTr="00DD2FE7">
        <w:tc>
          <w:tcPr>
            <w:tcW w:w="2817" w:type="dxa"/>
            <w:vMerge/>
          </w:tcPr>
          <w:p w14:paraId="5C826D05" w14:textId="77777777" w:rsidR="00DD2FE7" w:rsidRPr="0084371F" w:rsidRDefault="00DD2FE7" w:rsidP="0089509B">
            <w:pPr>
              <w:pStyle w:val="element"/>
              <w:keepNext/>
            </w:pPr>
          </w:p>
        </w:tc>
        <w:tc>
          <w:tcPr>
            <w:tcW w:w="645" w:type="dxa"/>
            <w:gridSpan w:val="2"/>
          </w:tcPr>
          <w:p w14:paraId="129D3DAC" w14:textId="77777777" w:rsidR="00DD2FE7" w:rsidRDefault="00DD2FE7" w:rsidP="0089509B">
            <w:pPr>
              <w:pStyle w:val="PC"/>
              <w:keepNext/>
            </w:pPr>
            <w:r>
              <w:t>1.3</w:t>
            </w:r>
          </w:p>
        </w:tc>
        <w:tc>
          <w:tcPr>
            <w:tcW w:w="5672" w:type="dxa"/>
          </w:tcPr>
          <w:p w14:paraId="3553B5B1" w14:textId="77777777" w:rsidR="00DD2FE7" w:rsidRPr="00EF0E5E" w:rsidRDefault="00DD2FE7" w:rsidP="0089509B">
            <w:pPr>
              <w:pStyle w:val="unittext"/>
            </w:pPr>
            <w:r>
              <w:t xml:space="preserve"> Explore </w:t>
            </w:r>
            <w:r>
              <w:rPr>
                <w:b/>
                <w:i/>
              </w:rPr>
              <w:t>own personal learning context</w:t>
            </w:r>
            <w:r w:rsidRPr="009C0955">
              <w:t xml:space="preserve"> in relation to achieving identified goals</w:t>
            </w:r>
          </w:p>
        </w:tc>
      </w:tr>
      <w:tr w:rsidR="00DD2FE7" w14:paraId="1487D15C" w14:textId="77777777" w:rsidTr="00DD2FE7">
        <w:tc>
          <w:tcPr>
            <w:tcW w:w="2817" w:type="dxa"/>
            <w:vMerge/>
          </w:tcPr>
          <w:p w14:paraId="081C86B1" w14:textId="77777777" w:rsidR="00DD2FE7" w:rsidRPr="0084371F" w:rsidRDefault="00DD2FE7" w:rsidP="0089509B">
            <w:pPr>
              <w:pStyle w:val="element"/>
              <w:keepNext/>
            </w:pPr>
          </w:p>
        </w:tc>
        <w:tc>
          <w:tcPr>
            <w:tcW w:w="645" w:type="dxa"/>
            <w:gridSpan w:val="2"/>
          </w:tcPr>
          <w:p w14:paraId="4967ED19" w14:textId="77777777" w:rsidR="00DD2FE7" w:rsidRDefault="00DD2FE7" w:rsidP="0089509B">
            <w:pPr>
              <w:pStyle w:val="PC"/>
              <w:keepNext/>
            </w:pPr>
            <w:r>
              <w:t>1.4</w:t>
            </w:r>
          </w:p>
        </w:tc>
        <w:tc>
          <w:tcPr>
            <w:tcW w:w="5672" w:type="dxa"/>
          </w:tcPr>
          <w:p w14:paraId="32FFA5C9" w14:textId="77777777" w:rsidR="00DD2FE7" w:rsidRDefault="00DD2FE7" w:rsidP="0089509B">
            <w:pPr>
              <w:pStyle w:val="unittext"/>
            </w:pPr>
            <w:r w:rsidRPr="00692460">
              <w:t>Examine</w:t>
            </w:r>
            <w:r>
              <w:t xml:space="preserve"> potential</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DD2FE7" w14:paraId="646EA5A5" w14:textId="77777777" w:rsidTr="00DD2FE7">
        <w:tc>
          <w:tcPr>
            <w:tcW w:w="2817" w:type="dxa"/>
            <w:vMerge w:val="restart"/>
          </w:tcPr>
          <w:p w14:paraId="397778E2" w14:textId="77777777" w:rsidR="00DD2FE7" w:rsidRPr="0084371F" w:rsidRDefault="00DD2FE7" w:rsidP="0089509B">
            <w:pPr>
              <w:pStyle w:val="element"/>
              <w:keepNext/>
            </w:pPr>
            <w:r>
              <w:t>2</w:t>
            </w:r>
            <w:r>
              <w:tab/>
              <w:t>Critically assess potential pathway options</w:t>
            </w:r>
          </w:p>
        </w:tc>
        <w:tc>
          <w:tcPr>
            <w:tcW w:w="645" w:type="dxa"/>
            <w:gridSpan w:val="2"/>
          </w:tcPr>
          <w:p w14:paraId="3765545D" w14:textId="77777777" w:rsidR="00DD2FE7" w:rsidRDefault="00DD2FE7" w:rsidP="0089509B">
            <w:pPr>
              <w:pStyle w:val="PC"/>
              <w:keepNext/>
            </w:pPr>
            <w:r>
              <w:t>2.1</w:t>
            </w:r>
          </w:p>
        </w:tc>
        <w:tc>
          <w:tcPr>
            <w:tcW w:w="5672" w:type="dxa"/>
          </w:tcPr>
          <w:p w14:paraId="45623A98" w14:textId="77777777" w:rsidR="00DD2FE7" w:rsidRPr="009C0955" w:rsidRDefault="00DD2FE7" w:rsidP="0089509B">
            <w:pPr>
              <w:pStyle w:val="unittext"/>
              <w:rPr>
                <w:b/>
                <w:i/>
              </w:rPr>
            </w:pPr>
            <w:r>
              <w:t xml:space="preserve">Research a broad range of pathway </w:t>
            </w:r>
            <w:r w:rsidRPr="002C6524">
              <w:rPr>
                <w:b/>
                <w:i/>
              </w:rPr>
              <w:t>options</w:t>
            </w:r>
          </w:p>
        </w:tc>
      </w:tr>
      <w:tr w:rsidR="00DD2FE7" w14:paraId="57A8EFE4" w14:textId="77777777" w:rsidTr="00DD2FE7">
        <w:tc>
          <w:tcPr>
            <w:tcW w:w="2817" w:type="dxa"/>
            <w:vMerge/>
          </w:tcPr>
          <w:p w14:paraId="03D58F46" w14:textId="77777777" w:rsidR="00DD2FE7" w:rsidRPr="0084371F" w:rsidRDefault="00DD2FE7" w:rsidP="0089509B">
            <w:pPr>
              <w:pStyle w:val="element"/>
              <w:keepNext/>
            </w:pPr>
          </w:p>
        </w:tc>
        <w:tc>
          <w:tcPr>
            <w:tcW w:w="645" w:type="dxa"/>
            <w:gridSpan w:val="2"/>
          </w:tcPr>
          <w:p w14:paraId="32E62C39" w14:textId="77777777" w:rsidR="00DD2FE7" w:rsidRDefault="00DD2FE7" w:rsidP="0089509B">
            <w:pPr>
              <w:pStyle w:val="PC"/>
              <w:keepNext/>
            </w:pPr>
            <w:r>
              <w:t>2.2</w:t>
            </w:r>
          </w:p>
        </w:tc>
        <w:tc>
          <w:tcPr>
            <w:tcW w:w="5672" w:type="dxa"/>
          </w:tcPr>
          <w:p w14:paraId="433B5E99" w14:textId="77777777" w:rsidR="00DD2FE7" w:rsidRPr="009C0955" w:rsidRDefault="00DD2FE7" w:rsidP="0089509B">
            <w:pPr>
              <w:pStyle w:val="unittext"/>
            </w:pPr>
            <w:r>
              <w:t xml:space="preserve">Critically evaluate </w:t>
            </w:r>
            <w:r>
              <w:rPr>
                <w:b/>
                <w:i/>
              </w:rPr>
              <w:t>s</w:t>
            </w:r>
            <w:r w:rsidRPr="009C0955">
              <w:rPr>
                <w:b/>
                <w:i/>
              </w:rPr>
              <w:t>ources of information</w:t>
            </w:r>
            <w:r w:rsidRPr="009C0955">
              <w:t xml:space="preserve"> about options </w:t>
            </w:r>
          </w:p>
        </w:tc>
      </w:tr>
      <w:tr w:rsidR="00DD2FE7" w14:paraId="07005B0D" w14:textId="77777777" w:rsidTr="00DD2FE7">
        <w:tc>
          <w:tcPr>
            <w:tcW w:w="2817" w:type="dxa"/>
            <w:vMerge/>
          </w:tcPr>
          <w:p w14:paraId="0707F5A4" w14:textId="77777777" w:rsidR="00DD2FE7" w:rsidRPr="0084371F" w:rsidRDefault="00DD2FE7" w:rsidP="0089509B">
            <w:pPr>
              <w:pStyle w:val="element"/>
              <w:keepNext/>
            </w:pPr>
          </w:p>
        </w:tc>
        <w:tc>
          <w:tcPr>
            <w:tcW w:w="645" w:type="dxa"/>
            <w:gridSpan w:val="2"/>
          </w:tcPr>
          <w:p w14:paraId="57675910" w14:textId="77777777" w:rsidR="00DD2FE7" w:rsidRDefault="00DD2FE7" w:rsidP="0089509B">
            <w:pPr>
              <w:pStyle w:val="PC"/>
              <w:keepNext/>
            </w:pPr>
            <w:r>
              <w:t>2.3</w:t>
            </w:r>
          </w:p>
        </w:tc>
        <w:tc>
          <w:tcPr>
            <w:tcW w:w="5672" w:type="dxa"/>
          </w:tcPr>
          <w:p w14:paraId="32D09567" w14:textId="77777777" w:rsidR="00DD2FE7" w:rsidRPr="009C0955" w:rsidRDefault="00DD2FE7" w:rsidP="0089509B">
            <w:pPr>
              <w:pStyle w:val="unittext"/>
            </w:pPr>
            <w:r>
              <w:t>Synthesise and compare</w:t>
            </w:r>
            <w:r w:rsidRPr="009C0955">
              <w:t xml:space="preserve"> </w:t>
            </w:r>
            <w:r>
              <w:t>i</w:t>
            </w:r>
            <w:r w:rsidRPr="009C0955">
              <w:t>nfor</w:t>
            </w:r>
            <w:r>
              <w:t>mation about possible options</w:t>
            </w:r>
          </w:p>
        </w:tc>
      </w:tr>
      <w:tr w:rsidR="00DD2FE7" w14:paraId="5A20D4AC" w14:textId="77777777" w:rsidTr="00DD2FE7">
        <w:tc>
          <w:tcPr>
            <w:tcW w:w="2817" w:type="dxa"/>
            <w:vMerge/>
          </w:tcPr>
          <w:p w14:paraId="33B1B1E7" w14:textId="77777777" w:rsidR="00DD2FE7" w:rsidRPr="0084371F" w:rsidRDefault="00DD2FE7" w:rsidP="0089509B">
            <w:pPr>
              <w:pStyle w:val="element"/>
              <w:keepNext/>
            </w:pPr>
          </w:p>
        </w:tc>
        <w:tc>
          <w:tcPr>
            <w:tcW w:w="645" w:type="dxa"/>
            <w:gridSpan w:val="2"/>
          </w:tcPr>
          <w:p w14:paraId="4302BCE4" w14:textId="77777777" w:rsidR="00DD2FE7" w:rsidRDefault="00DD2FE7" w:rsidP="0089509B">
            <w:pPr>
              <w:pStyle w:val="PC"/>
              <w:keepNext/>
            </w:pPr>
            <w:r>
              <w:t>2.4</w:t>
            </w:r>
          </w:p>
        </w:tc>
        <w:tc>
          <w:tcPr>
            <w:tcW w:w="5672" w:type="dxa"/>
          </w:tcPr>
          <w:p w14:paraId="5B1545BA" w14:textId="77777777" w:rsidR="00DD2FE7" w:rsidRPr="009C0955" w:rsidRDefault="00DD2FE7" w:rsidP="0089509B">
            <w:pPr>
              <w:pStyle w:val="unittext"/>
            </w:pPr>
            <w:r>
              <w:t>Critically e</w:t>
            </w:r>
            <w:r w:rsidRPr="009C0955">
              <w:t>v</w:t>
            </w:r>
            <w:r>
              <w:t>aluate</w:t>
            </w:r>
            <w:r w:rsidRPr="009C0955">
              <w:t xml:space="preserve"> </w:t>
            </w:r>
            <w:r>
              <w:t>options</w:t>
            </w:r>
            <w:r w:rsidRPr="009C0955">
              <w:t xml:space="preserve"> in relation to own interests, skills and knowledge</w:t>
            </w:r>
          </w:p>
        </w:tc>
      </w:tr>
      <w:tr w:rsidR="00DD2FE7" w14:paraId="3B55236E" w14:textId="77777777" w:rsidTr="00DD2FE7">
        <w:tc>
          <w:tcPr>
            <w:tcW w:w="2817" w:type="dxa"/>
          </w:tcPr>
          <w:p w14:paraId="388BBE19" w14:textId="77777777" w:rsidR="00DD2FE7" w:rsidRDefault="00DD2FE7" w:rsidP="0089509B">
            <w:pPr>
              <w:pStyle w:val="spacer"/>
            </w:pPr>
          </w:p>
        </w:tc>
        <w:tc>
          <w:tcPr>
            <w:tcW w:w="6317" w:type="dxa"/>
            <w:gridSpan w:val="3"/>
          </w:tcPr>
          <w:p w14:paraId="6408A956" w14:textId="77777777" w:rsidR="00DD2FE7" w:rsidRDefault="00DD2FE7" w:rsidP="0089509B">
            <w:pPr>
              <w:pStyle w:val="spacer"/>
            </w:pPr>
          </w:p>
        </w:tc>
      </w:tr>
      <w:tr w:rsidR="00DD2FE7" w14:paraId="0DFAB97D" w14:textId="77777777" w:rsidTr="00DD2FE7">
        <w:tc>
          <w:tcPr>
            <w:tcW w:w="2817" w:type="dxa"/>
            <w:vMerge w:val="restart"/>
          </w:tcPr>
          <w:p w14:paraId="4C3D0EF9" w14:textId="77777777" w:rsidR="00DD2FE7" w:rsidRDefault="00DD2FE7" w:rsidP="0089509B">
            <w:pPr>
              <w:pStyle w:val="element"/>
              <w:keepNext/>
            </w:pPr>
            <w:r>
              <w:t>3</w:t>
            </w:r>
            <w:r>
              <w:tab/>
            </w:r>
            <w:r w:rsidRPr="009C0955">
              <w:t>Design and implement an individual learning plan</w:t>
            </w:r>
          </w:p>
        </w:tc>
        <w:tc>
          <w:tcPr>
            <w:tcW w:w="645" w:type="dxa"/>
            <w:gridSpan w:val="2"/>
          </w:tcPr>
          <w:p w14:paraId="5D744264" w14:textId="77777777" w:rsidR="00DD2FE7" w:rsidRDefault="00DD2FE7" w:rsidP="0089509B">
            <w:pPr>
              <w:pStyle w:val="PC"/>
              <w:keepNext/>
            </w:pPr>
            <w:r>
              <w:t>3.1</w:t>
            </w:r>
          </w:p>
        </w:tc>
        <w:tc>
          <w:tcPr>
            <w:tcW w:w="5672" w:type="dxa"/>
          </w:tcPr>
          <w:p w14:paraId="5023F1A9" w14:textId="77777777" w:rsidR="00DD2FE7" w:rsidRPr="009C0955" w:rsidRDefault="00DD2FE7" w:rsidP="0089509B">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DD2FE7" w14:paraId="2E2C13FE" w14:textId="77777777" w:rsidTr="00DD2FE7">
        <w:tc>
          <w:tcPr>
            <w:tcW w:w="2817" w:type="dxa"/>
            <w:vMerge/>
          </w:tcPr>
          <w:p w14:paraId="66AAA2C3" w14:textId="77777777" w:rsidR="00DD2FE7" w:rsidRDefault="00DD2FE7" w:rsidP="0089509B">
            <w:pPr>
              <w:keepNext/>
            </w:pPr>
          </w:p>
        </w:tc>
        <w:tc>
          <w:tcPr>
            <w:tcW w:w="645" w:type="dxa"/>
            <w:gridSpan w:val="2"/>
          </w:tcPr>
          <w:p w14:paraId="3B32EF14" w14:textId="77777777" w:rsidR="00DD2FE7" w:rsidRDefault="00DD2FE7" w:rsidP="0089509B">
            <w:pPr>
              <w:pStyle w:val="PC"/>
              <w:keepNext/>
            </w:pPr>
            <w:r>
              <w:t>3.2</w:t>
            </w:r>
          </w:p>
        </w:tc>
        <w:tc>
          <w:tcPr>
            <w:tcW w:w="5672" w:type="dxa"/>
          </w:tcPr>
          <w:p w14:paraId="2C0A9CBF" w14:textId="77777777" w:rsidR="00DD2FE7" w:rsidRPr="009C0955" w:rsidRDefault="00DD2FE7" w:rsidP="0089509B">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DD2FE7" w14:paraId="551A6A0D" w14:textId="77777777" w:rsidTr="00DD2FE7">
        <w:tc>
          <w:tcPr>
            <w:tcW w:w="2817" w:type="dxa"/>
            <w:vMerge/>
          </w:tcPr>
          <w:p w14:paraId="6C07D17C" w14:textId="77777777" w:rsidR="00DD2FE7" w:rsidRDefault="00DD2FE7" w:rsidP="0089509B">
            <w:pPr>
              <w:keepNext/>
            </w:pPr>
          </w:p>
        </w:tc>
        <w:tc>
          <w:tcPr>
            <w:tcW w:w="645" w:type="dxa"/>
            <w:gridSpan w:val="2"/>
          </w:tcPr>
          <w:p w14:paraId="02FC7690" w14:textId="77777777" w:rsidR="00DD2FE7" w:rsidRDefault="00DD2FE7" w:rsidP="0089509B">
            <w:pPr>
              <w:pStyle w:val="PC"/>
              <w:keepNext/>
            </w:pPr>
            <w:r>
              <w:t>3.3</w:t>
            </w:r>
          </w:p>
        </w:tc>
        <w:tc>
          <w:tcPr>
            <w:tcW w:w="5672" w:type="dxa"/>
          </w:tcPr>
          <w:p w14:paraId="2A5D372C" w14:textId="39D38915" w:rsidR="00DD2FE7" w:rsidRPr="009C0955" w:rsidRDefault="00DD2FE7" w:rsidP="0089509B">
            <w:pPr>
              <w:pStyle w:val="unittext"/>
            </w:pPr>
            <w:r>
              <w:t>Document</w:t>
            </w:r>
            <w:r w:rsidRPr="009C0955">
              <w:t xml:space="preserve"> </w:t>
            </w:r>
            <w:r>
              <w:t>the individual learning plan</w:t>
            </w:r>
            <w:r w:rsidR="00FA7CF7">
              <w:t xml:space="preserve"> </w:t>
            </w:r>
          </w:p>
        </w:tc>
      </w:tr>
      <w:tr w:rsidR="00DD2FE7" w14:paraId="07D7F96E" w14:textId="77777777" w:rsidTr="00DD2FE7">
        <w:tc>
          <w:tcPr>
            <w:tcW w:w="2817" w:type="dxa"/>
          </w:tcPr>
          <w:p w14:paraId="7163681C" w14:textId="77777777" w:rsidR="00DD2FE7" w:rsidRDefault="00DD2FE7" w:rsidP="0089509B">
            <w:pPr>
              <w:pStyle w:val="spacer"/>
            </w:pPr>
          </w:p>
        </w:tc>
        <w:tc>
          <w:tcPr>
            <w:tcW w:w="645" w:type="dxa"/>
            <w:gridSpan w:val="2"/>
          </w:tcPr>
          <w:p w14:paraId="0D9DEFE3" w14:textId="77777777" w:rsidR="00DD2FE7" w:rsidRDefault="00DD2FE7" w:rsidP="0089509B">
            <w:pPr>
              <w:pStyle w:val="spacer"/>
            </w:pPr>
          </w:p>
        </w:tc>
        <w:tc>
          <w:tcPr>
            <w:tcW w:w="5672" w:type="dxa"/>
          </w:tcPr>
          <w:p w14:paraId="7F0898B9" w14:textId="77777777" w:rsidR="00DD2FE7" w:rsidRDefault="00DD2FE7" w:rsidP="0089509B">
            <w:pPr>
              <w:pStyle w:val="spacer"/>
            </w:pPr>
          </w:p>
        </w:tc>
      </w:tr>
      <w:tr w:rsidR="00DD2FE7" w14:paraId="6F34494E" w14:textId="77777777" w:rsidTr="00DD2FE7">
        <w:tc>
          <w:tcPr>
            <w:tcW w:w="2817" w:type="dxa"/>
            <w:vMerge w:val="restart"/>
          </w:tcPr>
          <w:p w14:paraId="0388AD22" w14:textId="77777777" w:rsidR="00DD2FE7" w:rsidRDefault="00DD2FE7" w:rsidP="0089509B">
            <w:pPr>
              <w:pStyle w:val="element"/>
              <w:keepNext/>
            </w:pPr>
            <w:r>
              <w:t>4</w:t>
            </w:r>
            <w:r>
              <w:tab/>
            </w:r>
            <w:r w:rsidRPr="001C388C">
              <w:t>Prepare portfolio of completed work samples</w:t>
            </w:r>
          </w:p>
        </w:tc>
        <w:tc>
          <w:tcPr>
            <w:tcW w:w="645" w:type="dxa"/>
            <w:gridSpan w:val="2"/>
          </w:tcPr>
          <w:p w14:paraId="2D669F5C" w14:textId="77777777" w:rsidR="00DD2FE7" w:rsidRDefault="00DD2FE7" w:rsidP="0089509B">
            <w:pPr>
              <w:pStyle w:val="PC"/>
              <w:keepNext/>
            </w:pPr>
            <w:r>
              <w:t>4.1</w:t>
            </w:r>
          </w:p>
        </w:tc>
        <w:tc>
          <w:tcPr>
            <w:tcW w:w="5672" w:type="dxa"/>
          </w:tcPr>
          <w:p w14:paraId="54FC5421" w14:textId="77777777" w:rsidR="00DD2FE7" w:rsidRPr="009C0955" w:rsidRDefault="00DD2FE7" w:rsidP="0089509B">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DD2FE7" w14:paraId="6844FFB6" w14:textId="77777777" w:rsidTr="00DD2FE7">
        <w:tc>
          <w:tcPr>
            <w:tcW w:w="2817" w:type="dxa"/>
            <w:vMerge/>
          </w:tcPr>
          <w:p w14:paraId="43ED34F0" w14:textId="77777777" w:rsidR="00DD2FE7" w:rsidRDefault="00DD2FE7" w:rsidP="0089509B">
            <w:pPr>
              <w:keepNext/>
            </w:pPr>
          </w:p>
        </w:tc>
        <w:tc>
          <w:tcPr>
            <w:tcW w:w="645" w:type="dxa"/>
            <w:gridSpan w:val="2"/>
          </w:tcPr>
          <w:p w14:paraId="7E14C1E9" w14:textId="77777777" w:rsidR="00DD2FE7" w:rsidRDefault="00DD2FE7" w:rsidP="0089509B">
            <w:pPr>
              <w:pStyle w:val="PC"/>
              <w:keepNext/>
            </w:pPr>
            <w:r>
              <w:t>4.2</w:t>
            </w:r>
          </w:p>
        </w:tc>
        <w:tc>
          <w:tcPr>
            <w:tcW w:w="5672" w:type="dxa"/>
          </w:tcPr>
          <w:p w14:paraId="7D6008F8" w14:textId="175ABFEB" w:rsidR="00DD2FE7" w:rsidRPr="009C0955" w:rsidRDefault="00DD2FE7" w:rsidP="0089509B">
            <w:pPr>
              <w:pStyle w:val="unittext"/>
              <w:rPr>
                <w:b/>
                <w:i/>
              </w:rPr>
            </w:pPr>
            <w:r>
              <w:t>Confirm</w:t>
            </w:r>
            <w:r w:rsidRPr="009C0955">
              <w:rPr>
                <w:b/>
                <w:i/>
              </w:rPr>
              <w:t xml:space="preserve"> </w:t>
            </w:r>
            <w:r>
              <w:rPr>
                <w:b/>
                <w:i/>
              </w:rPr>
              <w:t xml:space="preserve">requirements of </w:t>
            </w:r>
            <w:r w:rsidRPr="009C0955">
              <w:rPr>
                <w:b/>
                <w:i/>
              </w:rPr>
              <w:t>the portfolio</w:t>
            </w:r>
            <w:r w:rsidR="00FA7CF7">
              <w:t xml:space="preserve"> </w:t>
            </w:r>
          </w:p>
        </w:tc>
      </w:tr>
      <w:tr w:rsidR="00DD2FE7" w14:paraId="32107F70" w14:textId="77777777" w:rsidTr="00DD2FE7">
        <w:tc>
          <w:tcPr>
            <w:tcW w:w="2817" w:type="dxa"/>
            <w:vMerge/>
          </w:tcPr>
          <w:p w14:paraId="3A12DF6E" w14:textId="77777777" w:rsidR="00DD2FE7" w:rsidRDefault="00DD2FE7" w:rsidP="0089509B">
            <w:pPr>
              <w:keepNext/>
            </w:pPr>
          </w:p>
        </w:tc>
        <w:tc>
          <w:tcPr>
            <w:tcW w:w="645" w:type="dxa"/>
            <w:gridSpan w:val="2"/>
          </w:tcPr>
          <w:p w14:paraId="01125189" w14:textId="77777777" w:rsidR="00DD2FE7" w:rsidRPr="009C0955" w:rsidRDefault="00DD2FE7" w:rsidP="0089509B">
            <w:pPr>
              <w:pStyle w:val="PC"/>
              <w:keepNext/>
            </w:pPr>
            <w:r w:rsidRPr="009C0955">
              <w:t>4.3</w:t>
            </w:r>
          </w:p>
        </w:tc>
        <w:tc>
          <w:tcPr>
            <w:tcW w:w="5672" w:type="dxa"/>
          </w:tcPr>
          <w:p w14:paraId="36CEAEB1" w14:textId="77777777" w:rsidR="00DD2FE7" w:rsidRPr="009C0955" w:rsidRDefault="00DD2FE7" w:rsidP="0089509B">
            <w:pPr>
              <w:pStyle w:val="unittext"/>
            </w:pPr>
            <w:r>
              <w:t>Select and evaluate</w:t>
            </w:r>
            <w:r w:rsidRPr="009C0955">
              <w:rPr>
                <w:b/>
                <w:i/>
              </w:rPr>
              <w:t xml:space="preserve"> </w:t>
            </w:r>
            <w:r>
              <w:rPr>
                <w:b/>
                <w:i/>
              </w:rPr>
              <w:t>t</w:t>
            </w:r>
            <w:r w:rsidRPr="009C0955">
              <w:rPr>
                <w:b/>
                <w:i/>
              </w:rPr>
              <w:t>ypes of evidence</w:t>
            </w:r>
            <w:r>
              <w:t xml:space="preserve"> </w:t>
            </w:r>
          </w:p>
        </w:tc>
      </w:tr>
      <w:tr w:rsidR="00DD2FE7" w14:paraId="0304644F" w14:textId="77777777" w:rsidTr="00DD2FE7">
        <w:tc>
          <w:tcPr>
            <w:tcW w:w="2817" w:type="dxa"/>
            <w:vMerge/>
          </w:tcPr>
          <w:p w14:paraId="3DF5C766" w14:textId="77777777" w:rsidR="00DD2FE7" w:rsidRDefault="00DD2FE7" w:rsidP="0089509B">
            <w:pPr>
              <w:keepNext/>
            </w:pPr>
          </w:p>
        </w:tc>
        <w:tc>
          <w:tcPr>
            <w:tcW w:w="645" w:type="dxa"/>
            <w:gridSpan w:val="2"/>
          </w:tcPr>
          <w:p w14:paraId="18EF7A7C" w14:textId="77777777" w:rsidR="00DD2FE7" w:rsidRPr="009C0955" w:rsidRDefault="00DD2FE7" w:rsidP="0089509B">
            <w:pPr>
              <w:pStyle w:val="PC"/>
              <w:keepNext/>
            </w:pPr>
            <w:r w:rsidRPr="009C0955">
              <w:t>4.4</w:t>
            </w:r>
          </w:p>
        </w:tc>
        <w:tc>
          <w:tcPr>
            <w:tcW w:w="5672" w:type="dxa"/>
          </w:tcPr>
          <w:p w14:paraId="363AA623" w14:textId="77777777" w:rsidR="00DD2FE7" w:rsidRPr="009C0955" w:rsidRDefault="00DD2FE7" w:rsidP="0089509B">
            <w:pPr>
              <w:pStyle w:val="unittext"/>
            </w:pPr>
            <w:r>
              <w:t xml:space="preserve">Confirm </w:t>
            </w:r>
            <w:r w:rsidRPr="004A6A89">
              <w:t>and assemble</w:t>
            </w:r>
            <w:r>
              <w:t xml:space="preserve"> evidence for portfolio</w:t>
            </w:r>
          </w:p>
        </w:tc>
      </w:tr>
      <w:tr w:rsidR="00DD2FE7" w14:paraId="018865DC" w14:textId="77777777" w:rsidTr="00DD2FE7">
        <w:tc>
          <w:tcPr>
            <w:tcW w:w="2817" w:type="dxa"/>
            <w:vMerge/>
          </w:tcPr>
          <w:p w14:paraId="5A88EB23" w14:textId="77777777" w:rsidR="00DD2FE7" w:rsidRDefault="00DD2FE7" w:rsidP="0089509B">
            <w:pPr>
              <w:keepNext/>
            </w:pPr>
          </w:p>
        </w:tc>
        <w:tc>
          <w:tcPr>
            <w:tcW w:w="645" w:type="dxa"/>
            <w:gridSpan w:val="2"/>
          </w:tcPr>
          <w:p w14:paraId="51B17FA6" w14:textId="77777777" w:rsidR="00DD2FE7" w:rsidRPr="009C0955" w:rsidRDefault="00DD2FE7" w:rsidP="0089509B">
            <w:pPr>
              <w:pStyle w:val="PC"/>
              <w:keepNext/>
            </w:pPr>
            <w:r w:rsidRPr="009C0955">
              <w:t>4.5</w:t>
            </w:r>
          </w:p>
        </w:tc>
        <w:tc>
          <w:tcPr>
            <w:tcW w:w="5672" w:type="dxa"/>
          </w:tcPr>
          <w:p w14:paraId="217ADD4C" w14:textId="7126A8E3" w:rsidR="00DD2FE7" w:rsidRPr="009C0955" w:rsidRDefault="00DD2FE7" w:rsidP="0089509B">
            <w:pPr>
              <w:pStyle w:val="unittext"/>
            </w:pPr>
            <w:r>
              <w:t>Seek f</w:t>
            </w:r>
            <w:r w:rsidRPr="009C0955">
              <w:t>eedback on the e</w:t>
            </w:r>
            <w:r>
              <w:t>ffectiveness of the portfolio</w:t>
            </w:r>
            <w:r w:rsidR="00FA7CF7">
              <w:t xml:space="preserve"> </w:t>
            </w:r>
            <w:r>
              <w:t>from advisors and respond accordingly</w:t>
            </w:r>
          </w:p>
        </w:tc>
      </w:tr>
      <w:tr w:rsidR="00DD2FE7" w:rsidRPr="00A345FF" w14:paraId="5D2C2E49" w14:textId="77777777" w:rsidTr="00DD2FE7">
        <w:tc>
          <w:tcPr>
            <w:tcW w:w="2817" w:type="dxa"/>
          </w:tcPr>
          <w:p w14:paraId="68B853B4" w14:textId="77777777" w:rsidR="00DD2FE7" w:rsidRPr="00A345FF" w:rsidRDefault="00DD2FE7" w:rsidP="0089509B">
            <w:pPr>
              <w:pStyle w:val="spacer"/>
            </w:pPr>
          </w:p>
        </w:tc>
        <w:tc>
          <w:tcPr>
            <w:tcW w:w="645" w:type="dxa"/>
            <w:gridSpan w:val="2"/>
          </w:tcPr>
          <w:p w14:paraId="027015BC" w14:textId="77777777" w:rsidR="00DD2FE7" w:rsidRPr="00A345FF" w:rsidRDefault="00DD2FE7" w:rsidP="0089509B">
            <w:pPr>
              <w:pStyle w:val="spacer"/>
            </w:pPr>
          </w:p>
        </w:tc>
        <w:tc>
          <w:tcPr>
            <w:tcW w:w="5672" w:type="dxa"/>
          </w:tcPr>
          <w:p w14:paraId="20FE771C" w14:textId="77777777" w:rsidR="00DD2FE7" w:rsidRPr="00A345FF" w:rsidRDefault="00DD2FE7" w:rsidP="0089509B">
            <w:pPr>
              <w:pStyle w:val="spacer"/>
            </w:pPr>
          </w:p>
        </w:tc>
      </w:tr>
      <w:tr w:rsidR="00DD2FE7" w14:paraId="151B22A2" w14:textId="77777777" w:rsidTr="00DD2FE7">
        <w:tc>
          <w:tcPr>
            <w:tcW w:w="2817" w:type="dxa"/>
            <w:vMerge w:val="restart"/>
          </w:tcPr>
          <w:p w14:paraId="02F89172" w14:textId="77777777" w:rsidR="00DD2FE7" w:rsidRDefault="00DD2FE7" w:rsidP="0089509B">
            <w:pPr>
              <w:pStyle w:val="element"/>
              <w:keepNext/>
            </w:pPr>
            <w:r>
              <w:t>5</w:t>
            </w:r>
            <w:r>
              <w:tab/>
            </w:r>
            <w:r w:rsidRPr="009C0955">
              <w:t>Monitor and update the individual learning plan</w:t>
            </w:r>
          </w:p>
        </w:tc>
        <w:tc>
          <w:tcPr>
            <w:tcW w:w="645" w:type="dxa"/>
            <w:gridSpan w:val="2"/>
          </w:tcPr>
          <w:p w14:paraId="14F07D9C" w14:textId="77777777" w:rsidR="00DD2FE7" w:rsidRPr="009C0955" w:rsidRDefault="00DD2FE7" w:rsidP="0089509B">
            <w:pPr>
              <w:pStyle w:val="PC"/>
              <w:keepNext/>
            </w:pPr>
            <w:r w:rsidRPr="009C0955">
              <w:t>5.1</w:t>
            </w:r>
          </w:p>
        </w:tc>
        <w:tc>
          <w:tcPr>
            <w:tcW w:w="5672" w:type="dxa"/>
          </w:tcPr>
          <w:p w14:paraId="690F902E" w14:textId="301503C8" w:rsidR="00DD2FE7" w:rsidRPr="009C0955" w:rsidRDefault="00DD2FE7" w:rsidP="0089509B">
            <w:pPr>
              <w:pStyle w:val="unittext"/>
            </w:pPr>
            <w:r>
              <w:t>Critically evaluate</w:t>
            </w:r>
            <w:r w:rsidRPr="009C0955">
              <w:t xml:space="preserve"> </w:t>
            </w:r>
            <w:r>
              <w:t>p</w:t>
            </w:r>
            <w:r w:rsidRPr="009C0955">
              <w:t>rogress towards end-o</w:t>
            </w:r>
            <w:r>
              <w:t>f-course goals and objectives</w:t>
            </w:r>
            <w:r w:rsidR="00FA7CF7">
              <w:t xml:space="preserve"> </w:t>
            </w:r>
          </w:p>
        </w:tc>
      </w:tr>
      <w:tr w:rsidR="00DD2FE7" w14:paraId="7EC761B3" w14:textId="77777777" w:rsidTr="00DD2FE7">
        <w:tc>
          <w:tcPr>
            <w:tcW w:w="2817" w:type="dxa"/>
            <w:vMerge/>
          </w:tcPr>
          <w:p w14:paraId="4D0C663C" w14:textId="77777777" w:rsidR="00DD2FE7" w:rsidRDefault="00DD2FE7" w:rsidP="0089509B">
            <w:pPr>
              <w:keepNext/>
            </w:pPr>
          </w:p>
        </w:tc>
        <w:tc>
          <w:tcPr>
            <w:tcW w:w="645" w:type="dxa"/>
            <w:gridSpan w:val="2"/>
          </w:tcPr>
          <w:p w14:paraId="6FBAED47" w14:textId="77777777" w:rsidR="00DD2FE7" w:rsidRPr="009C0955" w:rsidRDefault="00DD2FE7" w:rsidP="0089509B">
            <w:pPr>
              <w:pStyle w:val="PC"/>
              <w:keepNext/>
            </w:pPr>
            <w:r w:rsidRPr="009C0955">
              <w:t>5.2</w:t>
            </w:r>
          </w:p>
        </w:tc>
        <w:tc>
          <w:tcPr>
            <w:tcW w:w="5672" w:type="dxa"/>
          </w:tcPr>
          <w:p w14:paraId="712DA2B1" w14:textId="77777777" w:rsidR="00DD2FE7" w:rsidRPr="009C0955" w:rsidRDefault="00DD2FE7" w:rsidP="0089509B">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DD2FE7" w14:paraId="1D2E2F2A" w14:textId="77777777" w:rsidTr="00DD2FE7">
        <w:tc>
          <w:tcPr>
            <w:tcW w:w="2817" w:type="dxa"/>
            <w:vMerge/>
          </w:tcPr>
          <w:p w14:paraId="41FC048B" w14:textId="77777777" w:rsidR="00DD2FE7" w:rsidRDefault="00DD2FE7" w:rsidP="0089509B">
            <w:pPr>
              <w:keepNext/>
            </w:pPr>
          </w:p>
        </w:tc>
        <w:tc>
          <w:tcPr>
            <w:tcW w:w="645" w:type="dxa"/>
            <w:gridSpan w:val="2"/>
          </w:tcPr>
          <w:p w14:paraId="7C470D5A" w14:textId="77777777" w:rsidR="00DD2FE7" w:rsidRPr="009C0955" w:rsidRDefault="00DD2FE7" w:rsidP="0089509B">
            <w:pPr>
              <w:pStyle w:val="PC"/>
              <w:keepNext/>
            </w:pPr>
            <w:r>
              <w:t>5.3</w:t>
            </w:r>
          </w:p>
        </w:tc>
        <w:tc>
          <w:tcPr>
            <w:tcW w:w="5672" w:type="dxa"/>
          </w:tcPr>
          <w:p w14:paraId="4CD83320" w14:textId="77777777" w:rsidR="00DD2FE7" w:rsidRPr="009C0955" w:rsidRDefault="00DD2FE7" w:rsidP="0089509B">
            <w:pPr>
              <w:pStyle w:val="unittext"/>
            </w:pPr>
            <w:r>
              <w:t>Identify l</w:t>
            </w:r>
            <w:r w:rsidRPr="009C0955">
              <w:t xml:space="preserve">earning strategies which can be applied to other contexts </w:t>
            </w:r>
          </w:p>
        </w:tc>
      </w:tr>
      <w:tr w:rsidR="00DD2FE7" w14:paraId="67E8C622" w14:textId="77777777" w:rsidTr="00DD2FE7">
        <w:tc>
          <w:tcPr>
            <w:tcW w:w="2817" w:type="dxa"/>
            <w:vMerge/>
          </w:tcPr>
          <w:p w14:paraId="0FD41E40" w14:textId="77777777" w:rsidR="00DD2FE7" w:rsidRDefault="00DD2FE7" w:rsidP="0089509B">
            <w:pPr>
              <w:keepNext/>
            </w:pPr>
          </w:p>
        </w:tc>
        <w:tc>
          <w:tcPr>
            <w:tcW w:w="645" w:type="dxa"/>
            <w:gridSpan w:val="2"/>
          </w:tcPr>
          <w:p w14:paraId="5799355F" w14:textId="77777777" w:rsidR="00DD2FE7" w:rsidRPr="009C0955" w:rsidRDefault="00DD2FE7" w:rsidP="0089509B">
            <w:pPr>
              <w:pStyle w:val="PC"/>
              <w:keepNext/>
            </w:pPr>
            <w:r>
              <w:t>5.4</w:t>
            </w:r>
          </w:p>
        </w:tc>
        <w:tc>
          <w:tcPr>
            <w:tcW w:w="5672" w:type="dxa"/>
          </w:tcPr>
          <w:p w14:paraId="2BA1593A" w14:textId="77777777" w:rsidR="00DD2FE7" w:rsidRPr="009C0955" w:rsidRDefault="00DD2FE7" w:rsidP="0089509B">
            <w:pPr>
              <w:pStyle w:val="unittext"/>
            </w:pPr>
            <w:r>
              <w:t>Evaluate</w:t>
            </w:r>
            <w:r w:rsidRPr="009C0955">
              <w:t xml:space="preserve"> </w:t>
            </w:r>
            <w:r>
              <w:t>individual learning plan and redraft as required</w:t>
            </w:r>
            <w:r w:rsidRPr="009C0955">
              <w:t>.</w:t>
            </w:r>
          </w:p>
        </w:tc>
      </w:tr>
      <w:tr w:rsidR="00DD2FE7" w14:paraId="4634156D" w14:textId="77777777" w:rsidTr="00DD2FE7">
        <w:tc>
          <w:tcPr>
            <w:tcW w:w="9134" w:type="dxa"/>
            <w:gridSpan w:val="4"/>
          </w:tcPr>
          <w:p w14:paraId="6805EBCD" w14:textId="77777777" w:rsidR="00DD2FE7" w:rsidRPr="003E2D1F" w:rsidRDefault="00DD2FE7" w:rsidP="0089509B">
            <w:pPr>
              <w:pStyle w:val="spacer"/>
            </w:pPr>
          </w:p>
        </w:tc>
      </w:tr>
      <w:tr w:rsidR="00DD2FE7" w14:paraId="245673E6" w14:textId="77777777" w:rsidTr="00DD2FE7">
        <w:tc>
          <w:tcPr>
            <w:tcW w:w="9134" w:type="dxa"/>
            <w:gridSpan w:val="4"/>
          </w:tcPr>
          <w:p w14:paraId="5726DD66" w14:textId="77777777" w:rsidR="00DD2FE7" w:rsidRDefault="00DD2FE7" w:rsidP="0089509B">
            <w:pPr>
              <w:pStyle w:val="Heading21"/>
            </w:pPr>
            <w:r>
              <w:t>Required Knowledge and Skills</w:t>
            </w:r>
          </w:p>
          <w:p w14:paraId="090873FD" w14:textId="77777777" w:rsidR="00DD2FE7" w:rsidRDefault="00DD2FE7" w:rsidP="0089509B">
            <w:pPr>
              <w:pStyle w:val="text"/>
            </w:pPr>
            <w:r w:rsidRPr="005979AA">
              <w:t>This describes the essential skills and knowledge and their level required for this unit</w:t>
            </w:r>
            <w:r>
              <w:t>.</w:t>
            </w:r>
          </w:p>
        </w:tc>
      </w:tr>
      <w:tr w:rsidR="00DD2FE7" w14:paraId="020C6869" w14:textId="77777777" w:rsidTr="00DD2FE7">
        <w:tc>
          <w:tcPr>
            <w:tcW w:w="9134" w:type="dxa"/>
            <w:gridSpan w:val="4"/>
          </w:tcPr>
          <w:p w14:paraId="23A900DE" w14:textId="77777777" w:rsidR="00DD2FE7" w:rsidRDefault="00DD2FE7" w:rsidP="0089509B">
            <w:pPr>
              <w:pStyle w:val="unittext"/>
            </w:pPr>
            <w:r>
              <w:t>Required Knowledge:</w:t>
            </w:r>
          </w:p>
          <w:p w14:paraId="259314F9" w14:textId="77777777" w:rsidR="00DD2FE7" w:rsidRDefault="00DD2FE7" w:rsidP="0089509B">
            <w:pPr>
              <w:pStyle w:val="bullet"/>
              <w:numPr>
                <w:ilvl w:val="0"/>
                <w:numId w:val="13"/>
              </w:numPr>
              <w:ind w:left="284" w:hanging="284"/>
            </w:pPr>
            <w:r>
              <w:t>benefits</w:t>
            </w:r>
            <w:r w:rsidRPr="009C0955">
              <w:t xml:space="preserve"> of documenting learning</w:t>
            </w:r>
            <w:r>
              <w:t>, monitoring and reviewing learning goals</w:t>
            </w:r>
          </w:p>
          <w:p w14:paraId="16986382" w14:textId="77777777" w:rsidR="00DD2FE7" w:rsidRDefault="00DD2FE7" w:rsidP="0089509B">
            <w:pPr>
              <w:pStyle w:val="bullet"/>
              <w:numPr>
                <w:ilvl w:val="0"/>
                <w:numId w:val="13"/>
              </w:numPr>
              <w:ind w:left="284" w:hanging="284"/>
            </w:pPr>
            <w:r>
              <w:t>potential barriers to learning and strategies to manage them</w:t>
            </w:r>
          </w:p>
          <w:p w14:paraId="6F2E3DE7" w14:textId="77777777" w:rsidR="00DD2FE7" w:rsidRDefault="00DD2FE7" w:rsidP="0089509B">
            <w:pPr>
              <w:pStyle w:val="unittext"/>
            </w:pPr>
            <w:r>
              <w:t>Required Skills:</w:t>
            </w:r>
          </w:p>
          <w:p w14:paraId="5C09B24A" w14:textId="77777777" w:rsidR="00DD2FE7" w:rsidRPr="00055324" w:rsidRDefault="00DD2FE7" w:rsidP="0089509B">
            <w:pPr>
              <w:pStyle w:val="bullet"/>
              <w:numPr>
                <w:ilvl w:val="0"/>
                <w:numId w:val="13"/>
              </w:numPr>
              <w:ind w:left="284" w:hanging="284"/>
            </w:pPr>
            <w:r>
              <w:t>c</w:t>
            </w:r>
            <w:r w:rsidRPr="00055324">
              <w:t>ommunication</w:t>
            </w:r>
            <w:r>
              <w:t xml:space="preserve"> and literacy</w:t>
            </w:r>
            <w:r w:rsidRPr="00055324">
              <w:t xml:space="preserve"> skills to</w:t>
            </w:r>
            <w:r>
              <w:t>:</w:t>
            </w:r>
          </w:p>
          <w:p w14:paraId="7B09A5F5" w14:textId="77777777" w:rsidR="00DD2FE7" w:rsidRDefault="00DD2FE7" w:rsidP="0089509B">
            <w:pPr>
              <w:pStyle w:val="endash"/>
              <w:keepNext/>
              <w:ind w:left="568" w:hanging="284"/>
            </w:pPr>
            <w:r>
              <w:t>participate in the planning process to develop a learning plan</w:t>
            </w:r>
          </w:p>
          <w:p w14:paraId="3C30A97B" w14:textId="545FCC84" w:rsidR="00DD2FE7" w:rsidRDefault="00DD2FE7" w:rsidP="0089509B">
            <w:pPr>
              <w:pStyle w:val="endash"/>
              <w:keepNext/>
              <w:ind w:left="568" w:hanging="284"/>
            </w:pPr>
            <w:r>
              <w:t>discuss aspects of the learning plan such as purpose and relationship to goals</w:t>
            </w:r>
            <w:r w:rsidR="00FA7CF7">
              <w:t xml:space="preserve"> </w:t>
            </w:r>
            <w:r>
              <w:t>to support development of the plan</w:t>
            </w:r>
          </w:p>
          <w:p w14:paraId="31E2A8BA" w14:textId="77777777" w:rsidR="00DD2FE7" w:rsidRDefault="00DD2FE7" w:rsidP="0089509B">
            <w:pPr>
              <w:pStyle w:val="endash"/>
              <w:keepNext/>
              <w:ind w:left="568" w:hanging="284"/>
            </w:pPr>
            <w:r>
              <w:t>source analyse and critically evaluate a range of information about potential options</w:t>
            </w:r>
          </w:p>
          <w:p w14:paraId="5F6FC7A0" w14:textId="77777777" w:rsidR="00DD2FE7" w:rsidRDefault="00DD2FE7" w:rsidP="0089509B">
            <w:pPr>
              <w:pStyle w:val="endash"/>
              <w:keepNext/>
              <w:ind w:left="568" w:hanging="284"/>
            </w:pPr>
            <w:r>
              <w:t>develop and document a leaning plan according to identified processes</w:t>
            </w:r>
          </w:p>
          <w:p w14:paraId="5E4A4015" w14:textId="77777777" w:rsidR="00DD2FE7" w:rsidRDefault="00DD2FE7" w:rsidP="0089509B">
            <w:pPr>
              <w:pStyle w:val="bullet"/>
              <w:numPr>
                <w:ilvl w:val="0"/>
                <w:numId w:val="13"/>
              </w:numPr>
              <w:ind w:left="284" w:hanging="284"/>
            </w:pPr>
            <w:r>
              <w:t>problem solving skills to:</w:t>
            </w:r>
          </w:p>
          <w:p w14:paraId="6189423D" w14:textId="77777777" w:rsidR="00DD2FE7" w:rsidRDefault="00DD2FE7" w:rsidP="0089509B">
            <w:pPr>
              <w:pStyle w:val="endash"/>
              <w:keepNext/>
              <w:ind w:left="568" w:hanging="284"/>
            </w:pPr>
            <w:r>
              <w:t>gather and synthesise information to support development of the plan</w:t>
            </w:r>
          </w:p>
          <w:p w14:paraId="69BF0B7A" w14:textId="77777777" w:rsidR="00DD2FE7" w:rsidRDefault="00DD2FE7" w:rsidP="0089509B">
            <w:pPr>
              <w:pStyle w:val="endash"/>
              <w:keepNext/>
              <w:ind w:left="568" w:hanging="284"/>
            </w:pPr>
            <w:r>
              <w:t>draw on previous experiences to inform development of the plan</w:t>
            </w:r>
          </w:p>
          <w:p w14:paraId="6128480C" w14:textId="77777777" w:rsidR="00DD2FE7" w:rsidRDefault="00DD2FE7" w:rsidP="0089509B">
            <w:pPr>
              <w:pStyle w:val="endash"/>
              <w:keepNext/>
              <w:ind w:left="568" w:hanging="284"/>
            </w:pPr>
            <w:r>
              <w:t xml:space="preserve">identify, select and evaluate evidence for the portfolio </w:t>
            </w:r>
          </w:p>
          <w:p w14:paraId="6160D072" w14:textId="77777777" w:rsidR="00DD2FE7" w:rsidRDefault="00DD2FE7" w:rsidP="0089509B">
            <w:pPr>
              <w:pStyle w:val="endash"/>
              <w:keepNext/>
              <w:ind w:left="568" w:hanging="284"/>
            </w:pPr>
            <w:r>
              <w:t>critically compare own skills to learning goals and compare options to identify achievable steps</w:t>
            </w:r>
          </w:p>
          <w:p w14:paraId="5A298851" w14:textId="77777777" w:rsidR="00DD2FE7" w:rsidRDefault="00DD2FE7" w:rsidP="0089509B">
            <w:pPr>
              <w:pStyle w:val="bullet"/>
              <w:numPr>
                <w:ilvl w:val="0"/>
                <w:numId w:val="13"/>
              </w:numPr>
              <w:ind w:left="284" w:hanging="284"/>
            </w:pPr>
            <w:r>
              <w:t>self-management skills to:</w:t>
            </w:r>
          </w:p>
          <w:p w14:paraId="065F82A4" w14:textId="77777777" w:rsidR="00DD2FE7" w:rsidRDefault="00DD2FE7" w:rsidP="0089509B">
            <w:pPr>
              <w:pStyle w:val="endash"/>
              <w:keepNext/>
              <w:ind w:left="568" w:hanging="284"/>
            </w:pPr>
            <w:r>
              <w:t>evaluate own skills and knowledge to match to appropriate options</w:t>
            </w:r>
          </w:p>
          <w:p w14:paraId="192380AF" w14:textId="77777777" w:rsidR="00DD2FE7" w:rsidRDefault="00DD2FE7" w:rsidP="0089509B">
            <w:pPr>
              <w:pStyle w:val="endash"/>
              <w:keepNext/>
              <w:ind w:left="568" w:hanging="284"/>
            </w:pPr>
            <w:r>
              <w:t>monitor and adjust own progress against documented learning plan</w:t>
            </w:r>
          </w:p>
        </w:tc>
      </w:tr>
      <w:tr w:rsidR="00DD2FE7" w14:paraId="06BE1FDE" w14:textId="77777777" w:rsidTr="00DD2FE7">
        <w:tc>
          <w:tcPr>
            <w:tcW w:w="9134" w:type="dxa"/>
            <w:gridSpan w:val="4"/>
          </w:tcPr>
          <w:p w14:paraId="310E256A" w14:textId="77777777" w:rsidR="00DD2FE7" w:rsidRDefault="00DD2FE7" w:rsidP="0089509B">
            <w:pPr>
              <w:pStyle w:val="spacer"/>
            </w:pPr>
          </w:p>
        </w:tc>
      </w:tr>
      <w:tr w:rsidR="00DD2FE7" w14:paraId="04753E47" w14:textId="77777777" w:rsidTr="00DD2FE7">
        <w:tc>
          <w:tcPr>
            <w:tcW w:w="9134" w:type="dxa"/>
            <w:gridSpan w:val="4"/>
          </w:tcPr>
          <w:p w14:paraId="46D92F49" w14:textId="77777777" w:rsidR="00DD2FE7" w:rsidRDefault="00DD2FE7" w:rsidP="0089509B">
            <w:pPr>
              <w:pStyle w:val="Heading21"/>
            </w:pPr>
            <w:r>
              <w:t>Range Statement</w:t>
            </w:r>
          </w:p>
          <w:p w14:paraId="14F7E0BC" w14:textId="77777777" w:rsidR="00DD2FE7" w:rsidRDefault="00DD2FE7"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7E89029E" w14:textId="77777777" w:rsidTr="00DD2FE7">
        <w:tc>
          <w:tcPr>
            <w:tcW w:w="3317" w:type="dxa"/>
            <w:gridSpan w:val="2"/>
          </w:tcPr>
          <w:p w14:paraId="20E2E331" w14:textId="77777777" w:rsidR="00DD2FE7" w:rsidRPr="008F1F17" w:rsidRDefault="00DD2FE7" w:rsidP="0089509B">
            <w:pPr>
              <w:pStyle w:val="unittext"/>
              <w:rPr>
                <w:b/>
                <w:i/>
              </w:rPr>
            </w:pPr>
            <w:r w:rsidRPr="008F1F17">
              <w:rPr>
                <w:b/>
                <w:i/>
              </w:rPr>
              <w:t>Learning goals</w:t>
            </w:r>
            <w:r w:rsidRPr="009C0955">
              <w:t xml:space="preserve"> may include:</w:t>
            </w:r>
          </w:p>
        </w:tc>
        <w:tc>
          <w:tcPr>
            <w:tcW w:w="5817" w:type="dxa"/>
            <w:gridSpan w:val="2"/>
          </w:tcPr>
          <w:p w14:paraId="3B328786" w14:textId="77777777" w:rsidR="00DD2FE7" w:rsidRPr="009C0955" w:rsidRDefault="00DD2FE7" w:rsidP="0089509B">
            <w:pPr>
              <w:pStyle w:val="bullet"/>
              <w:numPr>
                <w:ilvl w:val="0"/>
                <w:numId w:val="13"/>
              </w:numPr>
              <w:ind w:left="284" w:hanging="284"/>
            </w:pPr>
            <w:r w:rsidRPr="009C0955">
              <w:t>improving reading, writing and numeracy skills for a variety of purposes, for example:</w:t>
            </w:r>
          </w:p>
          <w:p w14:paraId="1C85E66A" w14:textId="77777777" w:rsidR="00DD2FE7" w:rsidRPr="003F43E3" w:rsidRDefault="00DD2FE7" w:rsidP="0089509B">
            <w:pPr>
              <w:pStyle w:val="endash"/>
              <w:keepNext/>
              <w:ind w:left="568" w:hanging="284"/>
            </w:pPr>
            <w:r w:rsidRPr="003F43E3">
              <w:t>further study</w:t>
            </w:r>
          </w:p>
          <w:p w14:paraId="57E535F7" w14:textId="77777777" w:rsidR="00DD2FE7" w:rsidRPr="003F43E3" w:rsidRDefault="00DD2FE7" w:rsidP="0089509B">
            <w:pPr>
              <w:pStyle w:val="endash"/>
              <w:keepNext/>
              <w:ind w:left="568" w:hanging="284"/>
            </w:pPr>
            <w:r w:rsidRPr="003F43E3">
              <w:t>employment</w:t>
            </w:r>
          </w:p>
          <w:p w14:paraId="0F542D2F" w14:textId="77777777" w:rsidR="00DD2FE7" w:rsidRPr="003F43E3" w:rsidRDefault="00DD2FE7" w:rsidP="0089509B">
            <w:pPr>
              <w:pStyle w:val="endash"/>
              <w:keepNext/>
              <w:ind w:left="568" w:hanging="284"/>
            </w:pPr>
            <w:r w:rsidRPr="003F43E3">
              <w:t xml:space="preserve">community participation </w:t>
            </w:r>
          </w:p>
          <w:p w14:paraId="2B561F7E" w14:textId="77777777" w:rsidR="00DD2FE7" w:rsidRPr="003F43E3" w:rsidRDefault="00DD2FE7" w:rsidP="0089509B">
            <w:pPr>
              <w:pStyle w:val="endash"/>
              <w:keepNext/>
              <w:ind w:left="568" w:hanging="284"/>
            </w:pPr>
            <w:r w:rsidRPr="003F43E3">
              <w:t>health and well being</w:t>
            </w:r>
          </w:p>
          <w:p w14:paraId="22030030" w14:textId="77777777" w:rsidR="00DD2FE7" w:rsidRPr="009C0955" w:rsidRDefault="00DD2FE7" w:rsidP="0089509B">
            <w:pPr>
              <w:pStyle w:val="endash"/>
              <w:keepNext/>
              <w:ind w:left="568" w:hanging="284"/>
            </w:pPr>
            <w:r>
              <w:t xml:space="preserve">achieving </w:t>
            </w:r>
            <w:r w:rsidRPr="009C0955">
              <w:t>specific competencies</w:t>
            </w:r>
          </w:p>
          <w:p w14:paraId="682AFBFD" w14:textId="77777777" w:rsidR="00DD2FE7" w:rsidRPr="009C0955" w:rsidRDefault="00DD2FE7" w:rsidP="0089509B">
            <w:pPr>
              <w:pStyle w:val="endash"/>
              <w:keepNext/>
              <w:ind w:left="568" w:hanging="284"/>
            </w:pPr>
            <w:r>
              <w:t xml:space="preserve">gaining </w:t>
            </w:r>
            <w:r w:rsidRPr="009C0955">
              <w:t>target qualifications</w:t>
            </w:r>
          </w:p>
          <w:p w14:paraId="54120ED9" w14:textId="77777777" w:rsidR="00DD2FE7" w:rsidRPr="009C0955" w:rsidRDefault="00DD2FE7" w:rsidP="0089509B">
            <w:pPr>
              <w:pStyle w:val="endash"/>
              <w:keepNext/>
              <w:ind w:left="568" w:hanging="284"/>
            </w:pPr>
            <w:r>
              <w:t>changing</w:t>
            </w:r>
            <w:r w:rsidRPr="009C0955">
              <w:t xml:space="preserve"> career</w:t>
            </w:r>
          </w:p>
          <w:p w14:paraId="53D070EC" w14:textId="77777777" w:rsidR="00DD2FE7" w:rsidRPr="009C0955" w:rsidRDefault="00DD2FE7" w:rsidP="0089509B">
            <w:pPr>
              <w:pStyle w:val="bullet"/>
              <w:numPr>
                <w:ilvl w:val="0"/>
                <w:numId w:val="13"/>
              </w:numPr>
              <w:ind w:left="284" w:hanging="284"/>
            </w:pPr>
            <w:r w:rsidRPr="009C0955">
              <w:t>career advancement</w:t>
            </w:r>
          </w:p>
        </w:tc>
      </w:tr>
      <w:tr w:rsidR="00DD2FE7" w14:paraId="4E3BA0CF" w14:textId="77777777" w:rsidTr="00DD2FE7">
        <w:tc>
          <w:tcPr>
            <w:tcW w:w="3317" w:type="dxa"/>
            <w:gridSpan w:val="2"/>
          </w:tcPr>
          <w:p w14:paraId="69367563" w14:textId="7CE6CD96" w:rsidR="00DD2FE7" w:rsidRPr="008F1F17" w:rsidRDefault="00DD2FE7" w:rsidP="0089509B">
            <w:pPr>
              <w:pStyle w:val="unittext"/>
              <w:rPr>
                <w:b/>
                <w:i/>
              </w:rPr>
            </w:pPr>
            <w:r>
              <w:rPr>
                <w:b/>
                <w:i/>
              </w:rPr>
              <w:t>Critically analyse and evaluate</w:t>
            </w:r>
            <w:r w:rsidR="00FA7CF7">
              <w:t xml:space="preserve"> </w:t>
            </w:r>
            <w:r>
              <w:t>may include:</w:t>
            </w:r>
          </w:p>
        </w:tc>
        <w:tc>
          <w:tcPr>
            <w:tcW w:w="5817" w:type="dxa"/>
            <w:gridSpan w:val="2"/>
          </w:tcPr>
          <w:p w14:paraId="694238E5" w14:textId="77777777" w:rsidR="00DD2FE7" w:rsidRDefault="00DD2FE7" w:rsidP="0089509B">
            <w:pPr>
              <w:pStyle w:val="bullet"/>
              <w:numPr>
                <w:ilvl w:val="0"/>
                <w:numId w:val="13"/>
              </w:numPr>
              <w:ind w:left="284" w:hanging="284"/>
            </w:pPr>
            <w:r>
              <w:t>evaluating own capacities and limitations</w:t>
            </w:r>
          </w:p>
          <w:p w14:paraId="2C8D928B" w14:textId="77777777" w:rsidR="00DD2FE7" w:rsidRPr="009C0955" w:rsidRDefault="00DD2FE7" w:rsidP="0089509B">
            <w:pPr>
              <w:pStyle w:val="bullet"/>
              <w:numPr>
                <w:ilvl w:val="0"/>
                <w:numId w:val="13"/>
              </w:numPr>
              <w:ind w:left="284" w:hanging="284"/>
            </w:pPr>
            <w:r w:rsidRPr="009C0955">
              <w:t>identifying gaps in own underpinning skills and knowledge</w:t>
            </w:r>
            <w:r>
              <w:t xml:space="preserve"> and how to address these</w:t>
            </w:r>
          </w:p>
        </w:tc>
      </w:tr>
      <w:tr w:rsidR="00DD2FE7" w14:paraId="2AAB1804" w14:textId="77777777" w:rsidTr="00DD2FE7">
        <w:tc>
          <w:tcPr>
            <w:tcW w:w="3317" w:type="dxa"/>
            <w:gridSpan w:val="2"/>
          </w:tcPr>
          <w:p w14:paraId="6094F585" w14:textId="77777777" w:rsidR="00DD2FE7" w:rsidRPr="008F1F17" w:rsidRDefault="00DD2FE7" w:rsidP="0089509B">
            <w:pPr>
              <w:pStyle w:val="unittext"/>
              <w:rPr>
                <w:b/>
                <w:i/>
              </w:rPr>
            </w:pPr>
            <w:r w:rsidRPr="008F1F17">
              <w:rPr>
                <w:b/>
                <w:i/>
              </w:rPr>
              <w:t>Own personal learning context</w:t>
            </w:r>
            <w:r w:rsidRPr="009C0955">
              <w:t xml:space="preserve"> can include:</w:t>
            </w:r>
          </w:p>
        </w:tc>
        <w:tc>
          <w:tcPr>
            <w:tcW w:w="5817" w:type="dxa"/>
            <w:gridSpan w:val="2"/>
          </w:tcPr>
          <w:p w14:paraId="4D9BE4BB" w14:textId="77777777" w:rsidR="00DD2FE7" w:rsidRPr="009C0955" w:rsidRDefault="00DD2FE7" w:rsidP="0089509B">
            <w:pPr>
              <w:pStyle w:val="bullet"/>
              <w:numPr>
                <w:ilvl w:val="0"/>
                <w:numId w:val="13"/>
              </w:numPr>
              <w:ind w:left="284" w:hanging="284"/>
            </w:pPr>
            <w:r>
              <w:t xml:space="preserve">previous </w:t>
            </w:r>
            <w:r w:rsidRPr="009C0955">
              <w:t xml:space="preserve">work experience </w:t>
            </w:r>
          </w:p>
          <w:p w14:paraId="70A2A59C" w14:textId="77777777" w:rsidR="00DD2FE7" w:rsidRPr="009C0955" w:rsidRDefault="00DD2FE7" w:rsidP="0089509B">
            <w:pPr>
              <w:pStyle w:val="bullet"/>
              <w:numPr>
                <w:ilvl w:val="0"/>
                <w:numId w:val="13"/>
              </w:numPr>
              <w:ind w:left="284" w:hanging="284"/>
            </w:pPr>
            <w:r w:rsidRPr="009C0955">
              <w:t xml:space="preserve">volunteer or recreational experience </w:t>
            </w:r>
          </w:p>
          <w:p w14:paraId="2AB83D0C" w14:textId="77777777" w:rsidR="00DD2FE7" w:rsidRPr="009C0955" w:rsidRDefault="00DD2FE7" w:rsidP="0089509B">
            <w:pPr>
              <w:pStyle w:val="bullet"/>
              <w:numPr>
                <w:ilvl w:val="0"/>
                <w:numId w:val="13"/>
              </w:numPr>
              <w:ind w:left="284" w:hanging="284"/>
            </w:pPr>
            <w:r w:rsidRPr="009C0955">
              <w:t xml:space="preserve">study including formal schooling or informal learning </w:t>
            </w:r>
          </w:p>
          <w:p w14:paraId="790AB412" w14:textId="77777777" w:rsidR="00DD2FE7" w:rsidRPr="009C0955" w:rsidRDefault="00DD2FE7" w:rsidP="0089509B">
            <w:pPr>
              <w:pStyle w:val="bullet"/>
              <w:numPr>
                <w:ilvl w:val="0"/>
                <w:numId w:val="13"/>
              </w:numPr>
              <w:ind w:left="284" w:hanging="284"/>
            </w:pPr>
            <w:r w:rsidRPr="009C0955">
              <w:t>health and other personal matters</w:t>
            </w:r>
          </w:p>
        </w:tc>
      </w:tr>
      <w:tr w:rsidR="00DD2FE7" w14:paraId="57A1FC91" w14:textId="77777777" w:rsidTr="00DD2FE7">
        <w:tc>
          <w:tcPr>
            <w:tcW w:w="3317" w:type="dxa"/>
            <w:gridSpan w:val="2"/>
          </w:tcPr>
          <w:p w14:paraId="00C52680" w14:textId="77777777" w:rsidR="00DD2FE7" w:rsidRPr="008F1F17" w:rsidRDefault="00DD2FE7" w:rsidP="0089509B">
            <w:pPr>
              <w:pStyle w:val="unittext"/>
              <w:rPr>
                <w:b/>
                <w:i/>
              </w:rPr>
            </w:pPr>
            <w:r>
              <w:rPr>
                <w:b/>
                <w:i/>
              </w:rPr>
              <w:t>B</w:t>
            </w:r>
            <w:r w:rsidRPr="009C0955">
              <w:rPr>
                <w:b/>
                <w:i/>
              </w:rPr>
              <w:t>arriers</w:t>
            </w:r>
            <w:r>
              <w:rPr>
                <w:b/>
                <w:i/>
              </w:rPr>
              <w:t xml:space="preserve"> to success </w:t>
            </w:r>
            <w:r w:rsidRPr="00991165">
              <w:t>may include:</w:t>
            </w:r>
          </w:p>
        </w:tc>
        <w:tc>
          <w:tcPr>
            <w:tcW w:w="5817" w:type="dxa"/>
            <w:gridSpan w:val="2"/>
          </w:tcPr>
          <w:p w14:paraId="2662B632" w14:textId="77777777" w:rsidR="00DD2FE7" w:rsidRDefault="00DD2FE7" w:rsidP="0089509B">
            <w:pPr>
              <w:pStyle w:val="bullet"/>
              <w:numPr>
                <w:ilvl w:val="0"/>
                <w:numId w:val="13"/>
              </w:numPr>
              <w:ind w:left="284" w:hanging="284"/>
            </w:pPr>
            <w:r>
              <w:t>levels of motivation</w:t>
            </w:r>
          </w:p>
          <w:p w14:paraId="33F470C3" w14:textId="77777777" w:rsidR="00DD2FE7" w:rsidRPr="009C0955" w:rsidRDefault="00DD2FE7" w:rsidP="0089509B">
            <w:pPr>
              <w:pStyle w:val="bullet"/>
              <w:numPr>
                <w:ilvl w:val="0"/>
                <w:numId w:val="13"/>
              </w:numPr>
              <w:ind w:left="284" w:hanging="284"/>
            </w:pPr>
            <w:r w:rsidRPr="009C0955">
              <w:t xml:space="preserve">family responsibilities </w:t>
            </w:r>
          </w:p>
          <w:p w14:paraId="4396AA97" w14:textId="77777777" w:rsidR="00DD2FE7" w:rsidRDefault="00DD2FE7" w:rsidP="0089509B">
            <w:pPr>
              <w:pStyle w:val="bullet"/>
              <w:numPr>
                <w:ilvl w:val="0"/>
                <w:numId w:val="13"/>
              </w:numPr>
              <w:ind w:left="284" w:hanging="284"/>
            </w:pPr>
            <w:r>
              <w:t>current life circumstances such as physical, mental, emotional or social constraints</w:t>
            </w:r>
          </w:p>
          <w:p w14:paraId="061B3877" w14:textId="77777777" w:rsidR="00DD2FE7" w:rsidRDefault="00DD2FE7" w:rsidP="0089509B">
            <w:pPr>
              <w:pStyle w:val="bullet"/>
              <w:numPr>
                <w:ilvl w:val="0"/>
                <w:numId w:val="13"/>
              </w:numPr>
              <w:ind w:left="284" w:hanging="284"/>
            </w:pPr>
            <w:r>
              <w:t>negative educational experiences</w:t>
            </w:r>
          </w:p>
          <w:p w14:paraId="5D51E1AE" w14:textId="77777777" w:rsidR="00DD2FE7" w:rsidRDefault="00DD2FE7" w:rsidP="0089509B">
            <w:pPr>
              <w:pStyle w:val="bullet"/>
              <w:numPr>
                <w:ilvl w:val="0"/>
                <w:numId w:val="13"/>
              </w:numPr>
              <w:ind w:left="284" w:hanging="284"/>
            </w:pPr>
            <w:r>
              <w:t>cultural differences</w:t>
            </w:r>
          </w:p>
          <w:p w14:paraId="294BAFBF" w14:textId="77777777" w:rsidR="00DD2FE7" w:rsidRDefault="00DD2FE7" w:rsidP="0089509B">
            <w:pPr>
              <w:pStyle w:val="bullet"/>
              <w:numPr>
                <w:ilvl w:val="0"/>
                <w:numId w:val="13"/>
              </w:numPr>
              <w:ind w:left="284" w:hanging="284"/>
            </w:pPr>
            <w:r>
              <w:t>multiple roles and responsibilities</w:t>
            </w:r>
          </w:p>
        </w:tc>
      </w:tr>
      <w:tr w:rsidR="00DD2FE7" w14:paraId="134A3096" w14:textId="77777777" w:rsidTr="00DD2FE7">
        <w:tc>
          <w:tcPr>
            <w:tcW w:w="3317" w:type="dxa"/>
            <w:gridSpan w:val="2"/>
          </w:tcPr>
          <w:p w14:paraId="7C6319C5" w14:textId="77777777" w:rsidR="00DD2FE7" w:rsidRPr="008F1F17" w:rsidDel="00893317" w:rsidRDefault="00DD2FE7" w:rsidP="0089509B">
            <w:pPr>
              <w:pStyle w:val="unittext"/>
              <w:rPr>
                <w:b/>
                <w:i/>
              </w:rPr>
            </w:pPr>
            <w:r w:rsidRPr="008F1F17">
              <w:rPr>
                <w:b/>
                <w:i/>
              </w:rPr>
              <w:t>Options</w:t>
            </w:r>
            <w:r w:rsidRPr="009C0955">
              <w:t xml:space="preserve"> may include:</w:t>
            </w:r>
          </w:p>
        </w:tc>
        <w:tc>
          <w:tcPr>
            <w:tcW w:w="5817" w:type="dxa"/>
            <w:gridSpan w:val="2"/>
          </w:tcPr>
          <w:p w14:paraId="00E08545" w14:textId="77777777" w:rsidR="00DD2FE7" w:rsidRPr="009C0955" w:rsidRDefault="00DD2FE7" w:rsidP="0089509B">
            <w:pPr>
              <w:pStyle w:val="bullet"/>
              <w:numPr>
                <w:ilvl w:val="0"/>
                <w:numId w:val="13"/>
              </w:numPr>
              <w:ind w:left="284" w:hanging="284"/>
            </w:pPr>
            <w:r w:rsidRPr="009C0955">
              <w:t>further study in VET and / or higher education</w:t>
            </w:r>
          </w:p>
          <w:p w14:paraId="40654E5B" w14:textId="21136F51" w:rsidR="00DD2FE7" w:rsidRPr="009C0955" w:rsidRDefault="00DD2FE7" w:rsidP="0089509B">
            <w:pPr>
              <w:pStyle w:val="bullet"/>
              <w:numPr>
                <w:ilvl w:val="0"/>
                <w:numId w:val="13"/>
              </w:numPr>
              <w:ind w:left="284" w:hanging="284"/>
            </w:pPr>
            <w:r w:rsidRPr="009C0955">
              <w:t>employment, including seeking promotion and</w:t>
            </w:r>
            <w:r w:rsidR="00FA7CF7">
              <w:t xml:space="preserve"> </w:t>
            </w:r>
            <w:r w:rsidRPr="009C0955">
              <w:t>accessing training opportunities</w:t>
            </w:r>
          </w:p>
          <w:p w14:paraId="097BCBEF" w14:textId="77777777" w:rsidR="00DD2FE7" w:rsidRPr="009C0955" w:rsidRDefault="00DD2FE7" w:rsidP="0089509B">
            <w:pPr>
              <w:pStyle w:val="bullet"/>
              <w:numPr>
                <w:ilvl w:val="0"/>
                <w:numId w:val="13"/>
              </w:numPr>
              <w:ind w:left="284" w:hanging="284"/>
            </w:pPr>
            <w:r w:rsidRPr="009C0955">
              <w:t>industry qualifications</w:t>
            </w:r>
          </w:p>
          <w:p w14:paraId="6D4B4AB7" w14:textId="77777777" w:rsidR="00DD2FE7" w:rsidRPr="009C0955" w:rsidRDefault="00DD2FE7" w:rsidP="0089509B">
            <w:pPr>
              <w:pStyle w:val="bullet"/>
              <w:numPr>
                <w:ilvl w:val="0"/>
                <w:numId w:val="13"/>
              </w:numPr>
              <w:ind w:left="284" w:hanging="284"/>
            </w:pPr>
            <w:r w:rsidRPr="009C0955">
              <w:t>community participation</w:t>
            </w:r>
          </w:p>
          <w:p w14:paraId="7C7E45D6" w14:textId="77777777" w:rsidR="00DD2FE7" w:rsidRPr="009C0955" w:rsidDel="00893317" w:rsidRDefault="00DD2FE7" w:rsidP="0089509B">
            <w:pPr>
              <w:pStyle w:val="bullet"/>
              <w:numPr>
                <w:ilvl w:val="0"/>
                <w:numId w:val="13"/>
              </w:numPr>
              <w:ind w:left="284" w:hanging="284"/>
            </w:pPr>
            <w:r w:rsidRPr="009C0955">
              <w:t>personal development options</w:t>
            </w:r>
          </w:p>
        </w:tc>
      </w:tr>
      <w:tr w:rsidR="00DD2FE7" w14:paraId="6976CEDA" w14:textId="77777777" w:rsidTr="00DD2FE7">
        <w:tc>
          <w:tcPr>
            <w:tcW w:w="9134" w:type="dxa"/>
            <w:gridSpan w:val="4"/>
          </w:tcPr>
          <w:p w14:paraId="20369820" w14:textId="77777777" w:rsidR="00DD2FE7" w:rsidRDefault="00DD2FE7" w:rsidP="0089509B">
            <w:pPr>
              <w:pStyle w:val="spacer"/>
            </w:pPr>
          </w:p>
        </w:tc>
      </w:tr>
      <w:tr w:rsidR="00DD2FE7" w14:paraId="4FE3A95D" w14:textId="77777777" w:rsidTr="00DD2FE7">
        <w:tc>
          <w:tcPr>
            <w:tcW w:w="3317" w:type="dxa"/>
            <w:gridSpan w:val="2"/>
          </w:tcPr>
          <w:p w14:paraId="0DEA6920" w14:textId="77777777" w:rsidR="00DD2FE7" w:rsidRPr="009C0955" w:rsidRDefault="00DD2FE7" w:rsidP="0089509B">
            <w:pPr>
              <w:pStyle w:val="unittext"/>
            </w:pPr>
            <w:r w:rsidRPr="008F1F17">
              <w:rPr>
                <w:b/>
                <w:i/>
              </w:rPr>
              <w:t>Sources of information</w:t>
            </w:r>
            <w:r w:rsidRPr="004A2A28">
              <w:rPr>
                <w:b/>
              </w:rPr>
              <w:t xml:space="preserve"> </w:t>
            </w:r>
            <w:r w:rsidRPr="009C0955">
              <w:t>may include:</w:t>
            </w:r>
          </w:p>
        </w:tc>
        <w:tc>
          <w:tcPr>
            <w:tcW w:w="5817" w:type="dxa"/>
            <w:gridSpan w:val="2"/>
          </w:tcPr>
          <w:p w14:paraId="74CFA1A0" w14:textId="77777777" w:rsidR="00DD2FE7" w:rsidRPr="009C0955" w:rsidRDefault="00DD2FE7" w:rsidP="0089509B">
            <w:pPr>
              <w:pStyle w:val="bullet"/>
              <w:numPr>
                <w:ilvl w:val="0"/>
                <w:numId w:val="13"/>
              </w:numPr>
              <w:ind w:left="284" w:hanging="284"/>
            </w:pPr>
            <w:r w:rsidRPr="009C0955">
              <w:t>on-line data bases, e.g. fo</w:t>
            </w:r>
            <w:r>
              <w:t>r employment options</w:t>
            </w:r>
          </w:p>
          <w:p w14:paraId="5C786F62" w14:textId="77777777" w:rsidR="00DD2FE7" w:rsidRPr="009C0955" w:rsidRDefault="00DD2FE7" w:rsidP="0089509B">
            <w:pPr>
              <w:pStyle w:val="bullet"/>
              <w:numPr>
                <w:ilvl w:val="0"/>
                <w:numId w:val="13"/>
              </w:numPr>
              <w:ind w:left="284" w:hanging="284"/>
            </w:pPr>
            <w:r w:rsidRPr="009C0955">
              <w:t>career counsellors</w:t>
            </w:r>
          </w:p>
          <w:p w14:paraId="1355F0F9" w14:textId="77777777" w:rsidR="00DD2FE7" w:rsidRPr="009C0955" w:rsidRDefault="00DD2FE7" w:rsidP="0089509B">
            <w:pPr>
              <w:pStyle w:val="bullet"/>
              <w:numPr>
                <w:ilvl w:val="0"/>
                <w:numId w:val="13"/>
              </w:numPr>
              <w:ind w:left="284" w:hanging="284"/>
            </w:pPr>
            <w:r w:rsidRPr="009C0955">
              <w:t>training organisation materials and open days</w:t>
            </w:r>
          </w:p>
          <w:p w14:paraId="630A4949" w14:textId="77777777" w:rsidR="00DD2FE7" w:rsidRPr="009C0955" w:rsidRDefault="00DD2FE7" w:rsidP="0089509B">
            <w:pPr>
              <w:pStyle w:val="bullet"/>
              <w:numPr>
                <w:ilvl w:val="0"/>
                <w:numId w:val="13"/>
              </w:numPr>
              <w:ind w:left="284" w:hanging="284"/>
            </w:pPr>
            <w:r w:rsidRPr="009C0955">
              <w:t>education/ careers sections in newspaper</w:t>
            </w:r>
          </w:p>
          <w:p w14:paraId="1CAA64A4" w14:textId="77777777" w:rsidR="00DD2FE7" w:rsidRPr="009C0955" w:rsidRDefault="00DD2FE7" w:rsidP="0089509B">
            <w:pPr>
              <w:pStyle w:val="bullet"/>
              <w:numPr>
                <w:ilvl w:val="0"/>
                <w:numId w:val="13"/>
              </w:numPr>
              <w:ind w:left="284" w:hanging="284"/>
            </w:pPr>
            <w:r w:rsidRPr="009C0955">
              <w:t>VTAC Guide</w:t>
            </w:r>
          </w:p>
        </w:tc>
      </w:tr>
      <w:tr w:rsidR="00DD2FE7" w14:paraId="213C099B" w14:textId="77777777" w:rsidTr="00DD2FE7">
        <w:tc>
          <w:tcPr>
            <w:tcW w:w="3317" w:type="dxa"/>
            <w:gridSpan w:val="2"/>
          </w:tcPr>
          <w:p w14:paraId="6BE5410E" w14:textId="77777777" w:rsidR="00DD2FE7" w:rsidRPr="004A2A28" w:rsidRDefault="00DD2FE7" w:rsidP="0089509B">
            <w:pPr>
              <w:pStyle w:val="spacer"/>
            </w:pPr>
          </w:p>
        </w:tc>
        <w:tc>
          <w:tcPr>
            <w:tcW w:w="5817" w:type="dxa"/>
            <w:gridSpan w:val="2"/>
          </w:tcPr>
          <w:p w14:paraId="54FDA1FB" w14:textId="77777777" w:rsidR="00DD2FE7" w:rsidRPr="009C0955" w:rsidRDefault="00DD2FE7" w:rsidP="0089509B">
            <w:pPr>
              <w:pStyle w:val="spacer"/>
            </w:pPr>
          </w:p>
        </w:tc>
      </w:tr>
      <w:tr w:rsidR="00DD2FE7" w14:paraId="7E308BB0" w14:textId="77777777" w:rsidTr="00DD2FE7">
        <w:tc>
          <w:tcPr>
            <w:tcW w:w="3317" w:type="dxa"/>
            <w:gridSpan w:val="2"/>
          </w:tcPr>
          <w:p w14:paraId="1749369C" w14:textId="77777777" w:rsidR="00DD2FE7" w:rsidRPr="009C0955" w:rsidRDefault="00DD2FE7" w:rsidP="0089509B">
            <w:pPr>
              <w:pStyle w:val="unittext"/>
              <w:rPr>
                <w:sz w:val="20"/>
              </w:rPr>
            </w:pPr>
            <w:r w:rsidRPr="008F1F17">
              <w:rPr>
                <w:b/>
                <w:i/>
              </w:rPr>
              <w:t>Purposes</w:t>
            </w:r>
            <w:r w:rsidRPr="004A2A28">
              <w:rPr>
                <w:b/>
              </w:rPr>
              <w:t xml:space="preserve"> </w:t>
            </w:r>
            <w:r w:rsidRPr="009C0955">
              <w:t>may include:</w:t>
            </w:r>
          </w:p>
        </w:tc>
        <w:tc>
          <w:tcPr>
            <w:tcW w:w="5817" w:type="dxa"/>
            <w:gridSpan w:val="2"/>
          </w:tcPr>
          <w:p w14:paraId="6EC0B418" w14:textId="77777777" w:rsidR="00DD2FE7" w:rsidRPr="009C0955" w:rsidRDefault="00DD2FE7" w:rsidP="0089509B">
            <w:pPr>
              <w:pStyle w:val="bullet"/>
              <w:numPr>
                <w:ilvl w:val="0"/>
                <w:numId w:val="13"/>
              </w:numPr>
              <w:ind w:left="284" w:hanging="284"/>
            </w:pPr>
            <w:r w:rsidRPr="009C0955">
              <w:t>assisting the learner to plan systematically for the attainment of goals</w:t>
            </w:r>
          </w:p>
          <w:p w14:paraId="71C9EA1D" w14:textId="77777777" w:rsidR="00DD2FE7" w:rsidRPr="009C0955" w:rsidRDefault="00DD2FE7" w:rsidP="0089509B">
            <w:pPr>
              <w:pStyle w:val="bullet"/>
              <w:numPr>
                <w:ilvl w:val="0"/>
                <w:numId w:val="13"/>
              </w:numPr>
              <w:ind w:left="284" w:hanging="284"/>
            </w:pPr>
            <w:r w:rsidRPr="009C0955">
              <w:t>as a tool to monitor progress</w:t>
            </w:r>
          </w:p>
          <w:p w14:paraId="6A273BDD" w14:textId="77777777" w:rsidR="00DD2FE7" w:rsidRPr="009C0955" w:rsidRDefault="00DD2FE7" w:rsidP="0089509B">
            <w:pPr>
              <w:pStyle w:val="bullet"/>
              <w:numPr>
                <w:ilvl w:val="0"/>
                <w:numId w:val="13"/>
              </w:numPr>
              <w:ind w:left="284" w:hanging="284"/>
            </w:pPr>
            <w:r w:rsidRPr="009C0955">
              <w:t>to assist the transition of the learner to his/ her preferred op</w:t>
            </w:r>
            <w:r>
              <w:t>tions at the end of the course</w:t>
            </w:r>
          </w:p>
        </w:tc>
      </w:tr>
      <w:tr w:rsidR="00DD2FE7" w14:paraId="668EE1EA" w14:textId="77777777" w:rsidTr="00DD2FE7">
        <w:tc>
          <w:tcPr>
            <w:tcW w:w="3317" w:type="dxa"/>
            <w:gridSpan w:val="2"/>
          </w:tcPr>
          <w:p w14:paraId="276BC930" w14:textId="77777777" w:rsidR="00DD2FE7" w:rsidRPr="004A2A28" w:rsidRDefault="00DD2FE7" w:rsidP="0089509B">
            <w:pPr>
              <w:pStyle w:val="spacer"/>
            </w:pPr>
          </w:p>
        </w:tc>
        <w:tc>
          <w:tcPr>
            <w:tcW w:w="5817" w:type="dxa"/>
            <w:gridSpan w:val="2"/>
          </w:tcPr>
          <w:p w14:paraId="6D11FFCA" w14:textId="77777777" w:rsidR="00DD2FE7" w:rsidRPr="009C0955" w:rsidRDefault="00DD2FE7" w:rsidP="0089509B">
            <w:pPr>
              <w:pStyle w:val="spacer"/>
            </w:pPr>
          </w:p>
        </w:tc>
      </w:tr>
      <w:tr w:rsidR="00DD2FE7" w14:paraId="5F8EA0B9" w14:textId="77777777" w:rsidTr="00DD2FE7">
        <w:tc>
          <w:tcPr>
            <w:tcW w:w="3317" w:type="dxa"/>
            <w:gridSpan w:val="2"/>
          </w:tcPr>
          <w:p w14:paraId="127DBFD4" w14:textId="77777777" w:rsidR="00DD2FE7" w:rsidRPr="009C0955" w:rsidRDefault="00DD2FE7" w:rsidP="0089509B">
            <w:pPr>
              <w:pStyle w:val="unittext"/>
            </w:pPr>
            <w:r w:rsidRPr="008F1F17">
              <w:rPr>
                <w:b/>
                <w:i/>
              </w:rPr>
              <w:t>Features</w:t>
            </w:r>
            <w:r w:rsidRPr="009C0955">
              <w:t xml:space="preserve"> include:</w:t>
            </w:r>
          </w:p>
        </w:tc>
        <w:tc>
          <w:tcPr>
            <w:tcW w:w="5817" w:type="dxa"/>
            <w:gridSpan w:val="2"/>
          </w:tcPr>
          <w:p w14:paraId="7D34D81E" w14:textId="77777777" w:rsidR="00DD2FE7" w:rsidRPr="009C0955" w:rsidRDefault="00DD2FE7" w:rsidP="0089509B">
            <w:pPr>
              <w:pStyle w:val="bullet"/>
              <w:numPr>
                <w:ilvl w:val="0"/>
                <w:numId w:val="13"/>
              </w:numPr>
              <w:ind w:left="284" w:hanging="284"/>
            </w:pPr>
            <w:r w:rsidRPr="009C0955">
              <w:t>short</w:t>
            </w:r>
            <w:r>
              <w:t xml:space="preserve"> and long</w:t>
            </w:r>
            <w:r w:rsidRPr="009C0955">
              <w:t xml:space="preserve"> term goals and indicators of success</w:t>
            </w:r>
          </w:p>
          <w:p w14:paraId="6F53E843" w14:textId="77777777" w:rsidR="00DD2FE7" w:rsidRPr="009C0955" w:rsidRDefault="00DD2FE7" w:rsidP="0089509B">
            <w:pPr>
              <w:pStyle w:val="bullet"/>
              <w:numPr>
                <w:ilvl w:val="0"/>
                <w:numId w:val="13"/>
              </w:numPr>
              <w:ind w:left="284" w:hanging="284"/>
            </w:pPr>
            <w:r w:rsidRPr="009C0955">
              <w:t>actions and activities to be undertaken, including monitoring arrangements</w:t>
            </w:r>
          </w:p>
          <w:p w14:paraId="01024BCE" w14:textId="77777777" w:rsidR="00DD2FE7" w:rsidRPr="009C0955" w:rsidRDefault="00DD2FE7" w:rsidP="0089509B">
            <w:pPr>
              <w:pStyle w:val="bullet"/>
              <w:numPr>
                <w:ilvl w:val="0"/>
                <w:numId w:val="13"/>
              </w:numPr>
              <w:ind w:left="284" w:hanging="284"/>
            </w:pPr>
            <w:r w:rsidRPr="009C0955">
              <w:t xml:space="preserve">responsibilities </w:t>
            </w:r>
          </w:p>
          <w:p w14:paraId="5022BBE2" w14:textId="77777777" w:rsidR="00DD2FE7" w:rsidRPr="009C0955" w:rsidRDefault="00DD2FE7" w:rsidP="0089509B">
            <w:pPr>
              <w:pStyle w:val="bullet"/>
              <w:numPr>
                <w:ilvl w:val="0"/>
                <w:numId w:val="13"/>
              </w:numPr>
              <w:ind w:left="284" w:hanging="284"/>
            </w:pPr>
            <w:r w:rsidRPr="009C0955">
              <w:t>timeline</w:t>
            </w:r>
            <w:r>
              <w:t>s</w:t>
            </w:r>
          </w:p>
        </w:tc>
      </w:tr>
      <w:tr w:rsidR="00DD2FE7" w14:paraId="615D0ED2" w14:textId="77777777" w:rsidTr="00DD2FE7">
        <w:tc>
          <w:tcPr>
            <w:tcW w:w="3317" w:type="dxa"/>
            <w:gridSpan w:val="2"/>
          </w:tcPr>
          <w:p w14:paraId="7DB8B36B" w14:textId="77777777" w:rsidR="00DD2FE7" w:rsidRPr="009C0955" w:rsidRDefault="00DD2FE7" w:rsidP="0089509B">
            <w:pPr>
              <w:pStyle w:val="spacer"/>
            </w:pPr>
          </w:p>
        </w:tc>
        <w:tc>
          <w:tcPr>
            <w:tcW w:w="5817" w:type="dxa"/>
            <w:gridSpan w:val="2"/>
          </w:tcPr>
          <w:p w14:paraId="31C80463" w14:textId="77777777" w:rsidR="00DD2FE7" w:rsidRPr="009C0955" w:rsidRDefault="00DD2FE7" w:rsidP="0089509B">
            <w:pPr>
              <w:pStyle w:val="spacer"/>
            </w:pPr>
          </w:p>
        </w:tc>
      </w:tr>
      <w:tr w:rsidR="00DD2FE7" w14:paraId="1763B89B" w14:textId="77777777" w:rsidTr="00DD2FE7">
        <w:tc>
          <w:tcPr>
            <w:tcW w:w="3317" w:type="dxa"/>
            <w:gridSpan w:val="2"/>
          </w:tcPr>
          <w:p w14:paraId="4A0E8BB8" w14:textId="77777777" w:rsidR="00DD2FE7" w:rsidRPr="009C0955" w:rsidRDefault="00DD2FE7" w:rsidP="0089509B">
            <w:pPr>
              <w:pStyle w:val="unittext"/>
            </w:pPr>
            <w:r w:rsidRPr="009C0955">
              <w:rPr>
                <w:b/>
                <w:i/>
              </w:rPr>
              <w:t>Processes</w:t>
            </w:r>
            <w:r w:rsidRPr="009C0955">
              <w:t xml:space="preserve"> </w:t>
            </w:r>
            <w:r w:rsidRPr="007B086E">
              <w:rPr>
                <w:b/>
                <w:i/>
              </w:rPr>
              <w:t xml:space="preserve">for developing an individual learning plan </w:t>
            </w:r>
            <w:r>
              <w:t>include</w:t>
            </w:r>
            <w:r w:rsidRPr="009C0955">
              <w:t>:</w:t>
            </w:r>
          </w:p>
        </w:tc>
        <w:tc>
          <w:tcPr>
            <w:tcW w:w="5817" w:type="dxa"/>
            <w:gridSpan w:val="2"/>
          </w:tcPr>
          <w:p w14:paraId="2B12EE3B" w14:textId="77777777" w:rsidR="00DD2FE7" w:rsidRPr="009C0955" w:rsidRDefault="00DD2FE7" w:rsidP="0089509B">
            <w:pPr>
              <w:pStyle w:val="bullet"/>
              <w:numPr>
                <w:ilvl w:val="0"/>
                <w:numId w:val="13"/>
              </w:numPr>
              <w:ind w:left="284" w:hanging="284"/>
            </w:pPr>
            <w:r>
              <w:t>assessment of own</w:t>
            </w:r>
            <w:r w:rsidRPr="009C0955">
              <w:t xml:space="preserve"> needs </w:t>
            </w:r>
          </w:p>
          <w:p w14:paraId="104A25DA" w14:textId="77777777" w:rsidR="00DD2FE7" w:rsidRPr="009C0955" w:rsidRDefault="00DD2FE7" w:rsidP="0089509B">
            <w:pPr>
              <w:pStyle w:val="bullet"/>
              <w:numPr>
                <w:ilvl w:val="0"/>
                <w:numId w:val="13"/>
              </w:numPr>
              <w:ind w:left="284" w:hanging="284"/>
            </w:pPr>
            <w:r w:rsidRPr="009C0955">
              <w:t xml:space="preserve">negotiation and development of long term goals </w:t>
            </w:r>
          </w:p>
          <w:p w14:paraId="079ADC90" w14:textId="77777777" w:rsidR="00DD2FE7" w:rsidRPr="009C0955" w:rsidRDefault="00DD2FE7" w:rsidP="0089509B">
            <w:pPr>
              <w:pStyle w:val="bullet"/>
              <w:numPr>
                <w:ilvl w:val="0"/>
                <w:numId w:val="13"/>
              </w:numPr>
              <w:ind w:left="284" w:hanging="284"/>
            </w:pPr>
            <w:r w:rsidRPr="009C0955">
              <w:t xml:space="preserve">identifying one or two short term specific objectives </w:t>
            </w:r>
          </w:p>
          <w:p w14:paraId="5B0C34E9" w14:textId="77777777" w:rsidR="00DD2FE7" w:rsidRPr="009C0955" w:rsidRDefault="00DD2FE7" w:rsidP="0089509B">
            <w:pPr>
              <w:pStyle w:val="bullet"/>
              <w:numPr>
                <w:ilvl w:val="0"/>
                <w:numId w:val="13"/>
              </w:numPr>
              <w:ind w:left="284" w:hanging="284"/>
            </w:pPr>
            <w:r w:rsidRPr="009C0955">
              <w:t>determination of tasks and progress to achieve goals and objectives</w:t>
            </w:r>
          </w:p>
          <w:p w14:paraId="7E56BC1C" w14:textId="77777777" w:rsidR="00DD2FE7" w:rsidRPr="009C0955" w:rsidRDefault="00DD2FE7" w:rsidP="0089509B">
            <w:pPr>
              <w:pStyle w:val="bullet"/>
              <w:numPr>
                <w:ilvl w:val="0"/>
                <w:numId w:val="13"/>
              </w:numPr>
              <w:ind w:left="284" w:hanging="284"/>
            </w:pPr>
            <w:r w:rsidRPr="009C0955">
              <w:t>identification of a</w:t>
            </w:r>
            <w:r>
              <w:t>dditional support persons:</w:t>
            </w:r>
          </w:p>
          <w:p w14:paraId="607B8CD5" w14:textId="77777777" w:rsidR="00DD2FE7" w:rsidRPr="009062FA" w:rsidRDefault="00DD2FE7" w:rsidP="0089509B">
            <w:pPr>
              <w:pStyle w:val="endash"/>
              <w:keepNext/>
              <w:ind w:left="568" w:hanging="284"/>
            </w:pPr>
            <w:r w:rsidRPr="009062FA">
              <w:t xml:space="preserve">Community Advocates and Learning Partners/Indigenous community members </w:t>
            </w:r>
          </w:p>
          <w:p w14:paraId="7ED6C195" w14:textId="77777777" w:rsidR="00DD2FE7" w:rsidRPr="009062FA" w:rsidRDefault="00DD2FE7" w:rsidP="0089509B">
            <w:pPr>
              <w:pStyle w:val="endash"/>
              <w:keepNext/>
              <w:ind w:left="568" w:hanging="284"/>
            </w:pPr>
            <w:r w:rsidRPr="009062FA">
              <w:t>case workers and personal carers</w:t>
            </w:r>
          </w:p>
          <w:p w14:paraId="0FCD7B26" w14:textId="77777777" w:rsidR="00DD2FE7" w:rsidRPr="009062FA" w:rsidRDefault="00DD2FE7" w:rsidP="0089509B">
            <w:pPr>
              <w:pStyle w:val="endash"/>
              <w:keepNext/>
              <w:ind w:left="568" w:hanging="284"/>
            </w:pPr>
            <w:r w:rsidRPr="009062FA">
              <w:t>career counsellors</w:t>
            </w:r>
          </w:p>
          <w:p w14:paraId="58FA2AC2" w14:textId="77777777" w:rsidR="00DD2FE7" w:rsidRPr="009062FA" w:rsidRDefault="00DD2FE7" w:rsidP="0089509B">
            <w:pPr>
              <w:pStyle w:val="endash"/>
              <w:keepNext/>
              <w:ind w:left="568" w:hanging="284"/>
            </w:pPr>
            <w:r w:rsidRPr="009062FA">
              <w:t>peer support</w:t>
            </w:r>
          </w:p>
          <w:p w14:paraId="10473909" w14:textId="77777777" w:rsidR="00DD2FE7" w:rsidRPr="004A6A89" w:rsidRDefault="00DD2FE7" w:rsidP="0089509B">
            <w:pPr>
              <w:pStyle w:val="endash"/>
              <w:keepNext/>
              <w:ind w:left="568" w:hanging="284"/>
              <w:rPr>
                <w:sz w:val="22"/>
              </w:rPr>
            </w:pPr>
            <w:r w:rsidRPr="009C0955">
              <w:t>family members</w:t>
            </w:r>
          </w:p>
        </w:tc>
      </w:tr>
      <w:tr w:rsidR="00DD2FE7" w14:paraId="4C8C0398" w14:textId="77777777" w:rsidTr="00DD2FE7">
        <w:tc>
          <w:tcPr>
            <w:tcW w:w="3317" w:type="dxa"/>
            <w:gridSpan w:val="2"/>
          </w:tcPr>
          <w:p w14:paraId="67ADDDD6" w14:textId="77777777" w:rsidR="00DD2FE7" w:rsidRPr="009C0955" w:rsidRDefault="00DD2FE7" w:rsidP="0089509B">
            <w:pPr>
              <w:pStyle w:val="spacer"/>
            </w:pPr>
          </w:p>
        </w:tc>
        <w:tc>
          <w:tcPr>
            <w:tcW w:w="5817" w:type="dxa"/>
            <w:gridSpan w:val="2"/>
          </w:tcPr>
          <w:p w14:paraId="1424382E" w14:textId="77777777" w:rsidR="00DD2FE7" w:rsidRDefault="00DD2FE7" w:rsidP="0089509B">
            <w:pPr>
              <w:pStyle w:val="spacer"/>
            </w:pPr>
          </w:p>
        </w:tc>
      </w:tr>
      <w:tr w:rsidR="00DD2FE7" w14:paraId="0CB1F4A2" w14:textId="77777777" w:rsidTr="00DD2FE7">
        <w:tc>
          <w:tcPr>
            <w:tcW w:w="3317" w:type="dxa"/>
            <w:gridSpan w:val="2"/>
          </w:tcPr>
          <w:p w14:paraId="3272B19D" w14:textId="77777777" w:rsidR="00DD2FE7" w:rsidRPr="009C0955" w:rsidRDefault="00DD2FE7" w:rsidP="0089509B">
            <w:pPr>
              <w:pStyle w:val="unittext"/>
            </w:pPr>
            <w:r>
              <w:rPr>
                <w:b/>
                <w:i/>
              </w:rPr>
              <w:t>A</w:t>
            </w:r>
            <w:r w:rsidRPr="007B086E">
              <w:rPr>
                <w:b/>
                <w:i/>
              </w:rPr>
              <w:t>udiences</w:t>
            </w:r>
            <w:r w:rsidRPr="004A6A89">
              <w:t xml:space="preserve"> may</w:t>
            </w:r>
            <w:r w:rsidRPr="009C0955">
              <w:t xml:space="preserve"> include:</w:t>
            </w:r>
          </w:p>
        </w:tc>
        <w:tc>
          <w:tcPr>
            <w:tcW w:w="5817" w:type="dxa"/>
            <w:gridSpan w:val="2"/>
          </w:tcPr>
          <w:p w14:paraId="7514B43D" w14:textId="77777777" w:rsidR="00DD2FE7" w:rsidRPr="009C0955" w:rsidRDefault="00DD2FE7" w:rsidP="0089509B">
            <w:pPr>
              <w:pStyle w:val="bullet"/>
              <w:numPr>
                <w:ilvl w:val="0"/>
                <w:numId w:val="13"/>
              </w:numPr>
              <w:ind w:left="284" w:hanging="284"/>
            </w:pPr>
            <w:r w:rsidRPr="009C0955">
              <w:t>admissions officers</w:t>
            </w:r>
          </w:p>
          <w:p w14:paraId="3653910E" w14:textId="77777777" w:rsidR="00DD2FE7" w:rsidRPr="009C0955" w:rsidRDefault="00DD2FE7" w:rsidP="0089509B">
            <w:pPr>
              <w:pStyle w:val="bullet"/>
              <w:numPr>
                <w:ilvl w:val="0"/>
                <w:numId w:val="13"/>
              </w:numPr>
              <w:ind w:left="284" w:hanging="284"/>
            </w:pPr>
            <w:r w:rsidRPr="009C0955">
              <w:t>employers</w:t>
            </w:r>
          </w:p>
          <w:p w14:paraId="3EF09A88" w14:textId="77777777" w:rsidR="00DD2FE7" w:rsidRPr="009C0955" w:rsidRDefault="00DD2FE7" w:rsidP="0089509B">
            <w:pPr>
              <w:pStyle w:val="bullet"/>
              <w:numPr>
                <w:ilvl w:val="0"/>
                <w:numId w:val="13"/>
              </w:numPr>
              <w:ind w:left="284" w:hanging="284"/>
            </w:pPr>
            <w:r w:rsidRPr="009C0955">
              <w:t>employment agencies</w:t>
            </w:r>
          </w:p>
          <w:p w14:paraId="2F652215" w14:textId="77777777" w:rsidR="00DD2FE7" w:rsidRPr="009C0955" w:rsidRDefault="00DD2FE7" w:rsidP="0089509B">
            <w:pPr>
              <w:pStyle w:val="bullet"/>
              <w:numPr>
                <w:ilvl w:val="0"/>
                <w:numId w:val="13"/>
              </w:numPr>
              <w:ind w:left="284" w:hanging="284"/>
            </w:pPr>
            <w:r w:rsidRPr="009C0955">
              <w:t xml:space="preserve">self </w:t>
            </w:r>
          </w:p>
          <w:p w14:paraId="55D94ED4" w14:textId="77777777" w:rsidR="00DD2FE7" w:rsidRPr="009C0955" w:rsidRDefault="00DD2FE7" w:rsidP="0089509B">
            <w:pPr>
              <w:pStyle w:val="bullet"/>
              <w:numPr>
                <w:ilvl w:val="0"/>
                <w:numId w:val="13"/>
              </w:numPr>
              <w:ind w:left="284" w:hanging="284"/>
            </w:pPr>
            <w:r w:rsidRPr="009C0955">
              <w:t>family</w:t>
            </w:r>
          </w:p>
        </w:tc>
      </w:tr>
      <w:tr w:rsidR="00DD2FE7" w14:paraId="278E2B45" w14:textId="77777777" w:rsidTr="00DD2FE7">
        <w:tc>
          <w:tcPr>
            <w:tcW w:w="3317" w:type="dxa"/>
            <w:gridSpan w:val="2"/>
          </w:tcPr>
          <w:p w14:paraId="2202A79F" w14:textId="77777777" w:rsidR="00DD2FE7" w:rsidRPr="004A2A28" w:rsidRDefault="00DD2FE7" w:rsidP="0089509B">
            <w:pPr>
              <w:pStyle w:val="spacer"/>
            </w:pPr>
          </w:p>
        </w:tc>
        <w:tc>
          <w:tcPr>
            <w:tcW w:w="5817" w:type="dxa"/>
            <w:gridSpan w:val="2"/>
          </w:tcPr>
          <w:p w14:paraId="5AE53E26" w14:textId="77777777" w:rsidR="00DD2FE7" w:rsidRPr="009C0955" w:rsidRDefault="00DD2FE7" w:rsidP="0089509B">
            <w:pPr>
              <w:pStyle w:val="spacer"/>
            </w:pPr>
          </w:p>
        </w:tc>
      </w:tr>
      <w:tr w:rsidR="00DD2FE7" w14:paraId="7D18EEDC" w14:textId="77777777" w:rsidTr="00DD2FE7">
        <w:tc>
          <w:tcPr>
            <w:tcW w:w="3317" w:type="dxa"/>
            <w:gridSpan w:val="2"/>
          </w:tcPr>
          <w:p w14:paraId="141ECC63" w14:textId="77777777" w:rsidR="00DD2FE7" w:rsidRPr="009C0955" w:rsidRDefault="00DD2FE7" w:rsidP="0089509B">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17" w:type="dxa"/>
            <w:gridSpan w:val="2"/>
          </w:tcPr>
          <w:p w14:paraId="7C93AF07" w14:textId="77777777" w:rsidR="00DD2FE7" w:rsidRPr="009C0955" w:rsidRDefault="00DD2FE7" w:rsidP="0089509B">
            <w:pPr>
              <w:pStyle w:val="bullet"/>
              <w:numPr>
                <w:ilvl w:val="0"/>
                <w:numId w:val="13"/>
              </w:numPr>
              <w:ind w:left="284" w:hanging="284"/>
            </w:pPr>
            <w:r w:rsidRPr="009C0955">
              <w:t xml:space="preserve">documenting progress towards achievement of goals </w:t>
            </w:r>
          </w:p>
          <w:p w14:paraId="48AEA12B" w14:textId="77777777" w:rsidR="00DD2FE7" w:rsidRPr="009C0955" w:rsidRDefault="00DD2FE7" w:rsidP="0089509B">
            <w:pPr>
              <w:pStyle w:val="bullet"/>
              <w:numPr>
                <w:ilvl w:val="0"/>
                <w:numId w:val="13"/>
              </w:numPr>
              <w:ind w:left="284" w:hanging="284"/>
            </w:pPr>
            <w:r w:rsidRPr="009C0955">
              <w:t xml:space="preserve">documenting competencies </w:t>
            </w:r>
          </w:p>
          <w:p w14:paraId="6E69D1C0" w14:textId="77777777" w:rsidR="00DD2FE7" w:rsidRPr="009C0955" w:rsidRDefault="00DD2FE7" w:rsidP="0089509B">
            <w:pPr>
              <w:pStyle w:val="bullet"/>
              <w:numPr>
                <w:ilvl w:val="0"/>
                <w:numId w:val="13"/>
              </w:numPr>
              <w:ind w:left="284" w:hanging="284"/>
            </w:pPr>
            <w:r w:rsidRPr="009C0955">
              <w:t xml:space="preserve">building a picture of personal attributes </w:t>
            </w:r>
          </w:p>
          <w:p w14:paraId="6CA09880" w14:textId="77777777" w:rsidR="00DD2FE7" w:rsidRPr="009C0955" w:rsidRDefault="00DD2FE7" w:rsidP="0089509B">
            <w:pPr>
              <w:pStyle w:val="bullet"/>
              <w:numPr>
                <w:ilvl w:val="0"/>
                <w:numId w:val="13"/>
              </w:numPr>
              <w:ind w:left="284" w:hanging="284"/>
            </w:pPr>
            <w:r w:rsidRPr="009C0955">
              <w:t xml:space="preserve">identifying areas for further skill development </w:t>
            </w:r>
          </w:p>
          <w:p w14:paraId="68075A1D" w14:textId="77777777" w:rsidR="00DD2FE7" w:rsidRPr="009C0955" w:rsidRDefault="00DD2FE7" w:rsidP="0089509B">
            <w:pPr>
              <w:pStyle w:val="bullet"/>
              <w:numPr>
                <w:ilvl w:val="0"/>
                <w:numId w:val="13"/>
              </w:numPr>
              <w:ind w:left="284" w:hanging="284"/>
            </w:pPr>
            <w:r w:rsidRPr="009C0955">
              <w:t>documenting employability skills</w:t>
            </w:r>
          </w:p>
        </w:tc>
      </w:tr>
      <w:tr w:rsidR="00DD2FE7" w14:paraId="42F64D9B" w14:textId="77777777" w:rsidTr="00DD2FE7">
        <w:tc>
          <w:tcPr>
            <w:tcW w:w="3317" w:type="dxa"/>
            <w:gridSpan w:val="2"/>
          </w:tcPr>
          <w:p w14:paraId="40907671" w14:textId="77777777" w:rsidR="00DD2FE7" w:rsidRPr="004A6A89" w:rsidRDefault="00DD2FE7" w:rsidP="0089509B">
            <w:pPr>
              <w:pStyle w:val="spacer"/>
            </w:pPr>
          </w:p>
        </w:tc>
        <w:tc>
          <w:tcPr>
            <w:tcW w:w="5817" w:type="dxa"/>
            <w:gridSpan w:val="2"/>
          </w:tcPr>
          <w:p w14:paraId="011CA518" w14:textId="77777777" w:rsidR="00DD2FE7" w:rsidRPr="009C0955" w:rsidRDefault="00DD2FE7" w:rsidP="0089509B">
            <w:pPr>
              <w:pStyle w:val="spacer"/>
            </w:pPr>
          </w:p>
        </w:tc>
      </w:tr>
      <w:tr w:rsidR="00DD2FE7" w14:paraId="509CE9B8" w14:textId="77777777" w:rsidTr="00DD2FE7">
        <w:tc>
          <w:tcPr>
            <w:tcW w:w="3317" w:type="dxa"/>
            <w:gridSpan w:val="2"/>
          </w:tcPr>
          <w:p w14:paraId="7E0BFC83" w14:textId="77777777" w:rsidR="00DD2FE7" w:rsidRPr="009C0955" w:rsidRDefault="00DD2FE7" w:rsidP="0089509B">
            <w:pPr>
              <w:pStyle w:val="unittext"/>
            </w:pPr>
            <w:r w:rsidRPr="007B086E">
              <w:rPr>
                <w:b/>
                <w:i/>
              </w:rPr>
              <w:t>Requirements of portfolio</w:t>
            </w:r>
            <w:r w:rsidRPr="009C0955">
              <w:t xml:space="preserve"> may include:</w:t>
            </w:r>
          </w:p>
        </w:tc>
        <w:tc>
          <w:tcPr>
            <w:tcW w:w="5817" w:type="dxa"/>
            <w:gridSpan w:val="2"/>
          </w:tcPr>
          <w:p w14:paraId="2CE324A7" w14:textId="77777777" w:rsidR="00DD2FE7" w:rsidRPr="009C0955" w:rsidRDefault="00DD2FE7" w:rsidP="0089509B">
            <w:pPr>
              <w:pStyle w:val="bullet"/>
              <w:numPr>
                <w:ilvl w:val="0"/>
                <w:numId w:val="13"/>
              </w:numPr>
              <w:ind w:left="284" w:hanging="284"/>
            </w:pPr>
            <w:r w:rsidRPr="009C0955">
              <w:t>portfolio pieces select</w:t>
            </w:r>
            <w:r>
              <w:t>ed and organised logically for example,</w:t>
            </w:r>
            <w:r w:rsidRPr="009C0955">
              <w:t xml:space="preserve"> by date, topic area, unit of study</w:t>
            </w:r>
          </w:p>
          <w:p w14:paraId="2101E646" w14:textId="77777777" w:rsidR="00DD2FE7" w:rsidRDefault="00DD2FE7" w:rsidP="0089509B">
            <w:pPr>
              <w:pStyle w:val="bullet"/>
              <w:numPr>
                <w:ilvl w:val="0"/>
                <w:numId w:val="13"/>
              </w:numPr>
              <w:ind w:left="284" w:hanging="284"/>
            </w:pPr>
            <w:r w:rsidRPr="009C0955">
              <w:t>format of portfolio consistent with audience, purpose and use</w:t>
            </w:r>
          </w:p>
          <w:p w14:paraId="60EBC978" w14:textId="77777777" w:rsidR="00DD2FE7" w:rsidRPr="009C0955" w:rsidRDefault="00DD2FE7" w:rsidP="0089509B">
            <w:pPr>
              <w:pStyle w:val="bullet"/>
              <w:numPr>
                <w:ilvl w:val="0"/>
                <w:numId w:val="13"/>
              </w:numPr>
              <w:ind w:left="284" w:hanging="284"/>
            </w:pPr>
            <w:r w:rsidRPr="009C0955">
              <w:t>proof read</w:t>
            </w:r>
            <w:r>
              <w:t>ing for spelling and punctuation</w:t>
            </w:r>
          </w:p>
        </w:tc>
      </w:tr>
      <w:tr w:rsidR="00DD2FE7" w14:paraId="52312122" w14:textId="77777777" w:rsidTr="00DD2FE7">
        <w:tc>
          <w:tcPr>
            <w:tcW w:w="3317" w:type="dxa"/>
            <w:gridSpan w:val="2"/>
          </w:tcPr>
          <w:p w14:paraId="2EBF0B9D" w14:textId="77777777" w:rsidR="00DD2FE7" w:rsidRPr="004A2A28" w:rsidRDefault="00DD2FE7" w:rsidP="0089509B">
            <w:pPr>
              <w:pStyle w:val="spacer"/>
            </w:pPr>
          </w:p>
        </w:tc>
        <w:tc>
          <w:tcPr>
            <w:tcW w:w="5817" w:type="dxa"/>
            <w:gridSpan w:val="2"/>
          </w:tcPr>
          <w:p w14:paraId="722D62B8" w14:textId="77777777" w:rsidR="00DD2FE7" w:rsidRPr="009C0955" w:rsidRDefault="00DD2FE7" w:rsidP="0089509B">
            <w:pPr>
              <w:pStyle w:val="spacer"/>
            </w:pPr>
          </w:p>
        </w:tc>
      </w:tr>
      <w:tr w:rsidR="00DD2FE7" w14:paraId="2C92E15D" w14:textId="77777777" w:rsidTr="00DD2FE7">
        <w:tc>
          <w:tcPr>
            <w:tcW w:w="3317" w:type="dxa"/>
            <w:gridSpan w:val="2"/>
          </w:tcPr>
          <w:p w14:paraId="41D0EB98" w14:textId="77777777" w:rsidR="00DD2FE7" w:rsidRPr="009C0955" w:rsidRDefault="00DD2FE7" w:rsidP="0089509B">
            <w:pPr>
              <w:pStyle w:val="unittext"/>
            </w:pPr>
            <w:r w:rsidRPr="007B086E">
              <w:rPr>
                <w:b/>
                <w:i/>
              </w:rPr>
              <w:t>Types of evidence</w:t>
            </w:r>
            <w:r w:rsidRPr="009C0955">
              <w:t xml:space="preserve"> may include:</w:t>
            </w:r>
          </w:p>
        </w:tc>
        <w:tc>
          <w:tcPr>
            <w:tcW w:w="5817" w:type="dxa"/>
            <w:gridSpan w:val="2"/>
          </w:tcPr>
          <w:p w14:paraId="06EB02AF" w14:textId="77777777" w:rsidR="00DD2FE7" w:rsidRPr="009C0955" w:rsidRDefault="00DD2FE7" w:rsidP="0089509B">
            <w:pPr>
              <w:pStyle w:val="bullet"/>
              <w:numPr>
                <w:ilvl w:val="0"/>
                <w:numId w:val="13"/>
              </w:numPr>
              <w:ind w:left="284" w:hanging="284"/>
            </w:pPr>
            <w:r w:rsidRPr="009C0955">
              <w:t>collections of samples compiled by the learner</w:t>
            </w:r>
          </w:p>
          <w:p w14:paraId="00D2AC99" w14:textId="77777777" w:rsidR="00DD2FE7" w:rsidRPr="009C0955" w:rsidRDefault="00DD2FE7" w:rsidP="0089509B">
            <w:pPr>
              <w:pStyle w:val="bullet"/>
              <w:numPr>
                <w:ilvl w:val="0"/>
                <w:numId w:val="13"/>
              </w:numPr>
              <w:ind w:left="284" w:hanging="284"/>
            </w:pPr>
            <w:r w:rsidRPr="009C0955">
              <w:t>products with supporting documentation</w:t>
            </w:r>
          </w:p>
          <w:p w14:paraId="2D3425D3" w14:textId="77777777" w:rsidR="00DD2FE7" w:rsidRPr="009C0955" w:rsidRDefault="00DD2FE7" w:rsidP="0089509B">
            <w:pPr>
              <w:pStyle w:val="bullet"/>
              <w:numPr>
                <w:ilvl w:val="0"/>
                <w:numId w:val="13"/>
              </w:numPr>
              <w:ind w:left="284" w:hanging="284"/>
            </w:pPr>
            <w:r w:rsidRPr="009C0955">
              <w:t>journal/log book</w:t>
            </w:r>
          </w:p>
          <w:p w14:paraId="449BEAFE" w14:textId="77777777" w:rsidR="00DD2FE7" w:rsidRPr="009C0955" w:rsidRDefault="00DD2FE7" w:rsidP="0089509B">
            <w:pPr>
              <w:pStyle w:val="bullet"/>
              <w:numPr>
                <w:ilvl w:val="0"/>
                <w:numId w:val="13"/>
              </w:numPr>
              <w:ind w:left="284" w:hanging="284"/>
            </w:pPr>
            <w:r w:rsidRPr="009C0955">
              <w:t>certificates</w:t>
            </w:r>
          </w:p>
        </w:tc>
      </w:tr>
      <w:tr w:rsidR="00DD2FE7" w14:paraId="24FF5620" w14:textId="77777777" w:rsidTr="00DD2FE7">
        <w:tc>
          <w:tcPr>
            <w:tcW w:w="3317" w:type="dxa"/>
            <w:gridSpan w:val="2"/>
          </w:tcPr>
          <w:p w14:paraId="19DC68BB" w14:textId="77777777" w:rsidR="00DD2FE7" w:rsidRPr="004A2A28" w:rsidRDefault="00DD2FE7" w:rsidP="0089509B">
            <w:pPr>
              <w:pStyle w:val="spacer"/>
            </w:pPr>
          </w:p>
        </w:tc>
        <w:tc>
          <w:tcPr>
            <w:tcW w:w="5817" w:type="dxa"/>
            <w:gridSpan w:val="2"/>
          </w:tcPr>
          <w:p w14:paraId="37AA8D66" w14:textId="77777777" w:rsidR="00DD2FE7" w:rsidRPr="009C0955" w:rsidRDefault="00DD2FE7" w:rsidP="0089509B">
            <w:pPr>
              <w:pStyle w:val="spacer"/>
            </w:pPr>
          </w:p>
        </w:tc>
      </w:tr>
      <w:tr w:rsidR="00DD2FE7" w14:paraId="782845CA" w14:textId="77777777" w:rsidTr="00DD2FE7">
        <w:tc>
          <w:tcPr>
            <w:tcW w:w="3317" w:type="dxa"/>
            <w:gridSpan w:val="2"/>
          </w:tcPr>
          <w:p w14:paraId="7297DBD2" w14:textId="77777777" w:rsidR="00DD2FE7" w:rsidRPr="009C0955" w:rsidRDefault="00DD2FE7" w:rsidP="0089509B">
            <w:pPr>
              <w:pStyle w:val="unittext"/>
            </w:pPr>
            <w:r w:rsidRPr="007B086E">
              <w:rPr>
                <w:b/>
                <w:i/>
              </w:rPr>
              <w:t>Factors which contribute to success</w:t>
            </w:r>
            <w:r w:rsidRPr="009C0955">
              <w:t xml:space="preserve"> may include:</w:t>
            </w:r>
          </w:p>
        </w:tc>
        <w:tc>
          <w:tcPr>
            <w:tcW w:w="5817" w:type="dxa"/>
            <w:gridSpan w:val="2"/>
          </w:tcPr>
          <w:p w14:paraId="46D8EB18" w14:textId="77777777" w:rsidR="00DD2FE7" w:rsidRPr="009C0955" w:rsidRDefault="00DD2FE7" w:rsidP="0089509B">
            <w:pPr>
              <w:pStyle w:val="bullet"/>
              <w:numPr>
                <w:ilvl w:val="0"/>
                <w:numId w:val="13"/>
              </w:numPr>
              <w:ind w:left="284" w:hanging="284"/>
            </w:pPr>
            <w:r w:rsidRPr="009C0955">
              <w:t>selecting and applying appropriate strategies</w:t>
            </w:r>
          </w:p>
          <w:p w14:paraId="0ABFCF77" w14:textId="77777777" w:rsidR="00DD2FE7" w:rsidRPr="009C0955" w:rsidRDefault="00DD2FE7" w:rsidP="0089509B">
            <w:pPr>
              <w:pStyle w:val="bullet"/>
              <w:numPr>
                <w:ilvl w:val="0"/>
                <w:numId w:val="13"/>
              </w:numPr>
              <w:ind w:left="284" w:hanging="284"/>
            </w:pPr>
            <w:r w:rsidRPr="009C0955">
              <w:t>transferring learning from one area to a new area</w:t>
            </w:r>
          </w:p>
          <w:p w14:paraId="7B86B03D" w14:textId="77777777" w:rsidR="00DD2FE7" w:rsidRPr="009C0955" w:rsidRDefault="00DD2FE7" w:rsidP="0089509B">
            <w:pPr>
              <w:pStyle w:val="bullet"/>
              <w:numPr>
                <w:ilvl w:val="0"/>
                <w:numId w:val="13"/>
              </w:numPr>
              <w:ind w:left="284" w:hanging="284"/>
            </w:pPr>
            <w:r w:rsidRPr="009C0955">
              <w:t>practising new skills</w:t>
            </w:r>
          </w:p>
          <w:p w14:paraId="79241436" w14:textId="77777777" w:rsidR="00DD2FE7" w:rsidRPr="009C0955" w:rsidRDefault="00DD2FE7" w:rsidP="0089509B">
            <w:pPr>
              <w:pStyle w:val="bullet"/>
              <w:numPr>
                <w:ilvl w:val="0"/>
                <w:numId w:val="13"/>
              </w:numPr>
              <w:ind w:left="284" w:hanging="284"/>
            </w:pPr>
            <w:r w:rsidRPr="009C0955">
              <w:t>seeking support of teacher</w:t>
            </w:r>
            <w:r>
              <w:t xml:space="preserve"> / </w:t>
            </w:r>
            <w:r w:rsidRPr="009C0955">
              <w:t>peers when needed</w:t>
            </w:r>
          </w:p>
        </w:tc>
      </w:tr>
      <w:tr w:rsidR="00DD2FE7" w14:paraId="7021F2D8" w14:textId="77777777" w:rsidTr="00DD2FE7">
        <w:tc>
          <w:tcPr>
            <w:tcW w:w="9134" w:type="dxa"/>
            <w:gridSpan w:val="4"/>
          </w:tcPr>
          <w:p w14:paraId="3C0A3F0F" w14:textId="77777777" w:rsidR="00DD2FE7" w:rsidRDefault="00DD2FE7" w:rsidP="0089509B">
            <w:pPr>
              <w:pStyle w:val="spacer"/>
            </w:pPr>
          </w:p>
        </w:tc>
      </w:tr>
      <w:tr w:rsidR="00DD2FE7" w14:paraId="5D5F7F7F" w14:textId="77777777" w:rsidTr="00DD2FE7">
        <w:tc>
          <w:tcPr>
            <w:tcW w:w="9134" w:type="dxa"/>
            <w:gridSpan w:val="4"/>
          </w:tcPr>
          <w:p w14:paraId="616E44D9" w14:textId="77777777" w:rsidR="00DD2FE7" w:rsidRDefault="00DD2FE7" w:rsidP="0089509B">
            <w:pPr>
              <w:pStyle w:val="Heading21"/>
            </w:pPr>
            <w:r>
              <w:t>Evidence Guide</w:t>
            </w:r>
          </w:p>
          <w:p w14:paraId="5E5426C0" w14:textId="77777777" w:rsidR="00DD2FE7" w:rsidRDefault="00DD2FE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E49C470" w14:textId="77777777" w:rsidTr="00DD2FE7">
        <w:tc>
          <w:tcPr>
            <w:tcW w:w="3317" w:type="dxa"/>
            <w:gridSpan w:val="2"/>
          </w:tcPr>
          <w:p w14:paraId="33AB0C9F" w14:textId="77777777" w:rsidR="00DD2FE7" w:rsidRPr="005979AA" w:rsidRDefault="00DD2FE7" w:rsidP="0089509B">
            <w:pPr>
              <w:pStyle w:val="EG"/>
            </w:pPr>
            <w:r w:rsidRPr="005979AA">
              <w:t>Critical aspects for assessment and evidence required to demonstrate competency in this unit</w:t>
            </w:r>
          </w:p>
        </w:tc>
        <w:tc>
          <w:tcPr>
            <w:tcW w:w="5817" w:type="dxa"/>
            <w:gridSpan w:val="2"/>
          </w:tcPr>
          <w:p w14:paraId="440FEF4D" w14:textId="77777777" w:rsidR="00DD2FE7" w:rsidRDefault="00DD2FE7" w:rsidP="0089509B">
            <w:pPr>
              <w:pStyle w:val="unittext"/>
            </w:pPr>
            <w:r w:rsidRPr="003B087B">
              <w:t>Assessment</w:t>
            </w:r>
            <w:r>
              <w:t xml:space="preserve"> must confirm the ability to:</w:t>
            </w:r>
          </w:p>
          <w:p w14:paraId="325C3803" w14:textId="77777777" w:rsidR="00DD2FE7" w:rsidRDefault="00DD2FE7" w:rsidP="0089509B">
            <w:pPr>
              <w:pStyle w:val="bullet"/>
              <w:numPr>
                <w:ilvl w:val="0"/>
                <w:numId w:val="13"/>
              </w:numPr>
              <w:ind w:left="284" w:hanging="284"/>
            </w:pPr>
            <w:r>
              <w:t>research, compare and evaluate</w:t>
            </w:r>
            <w:r w:rsidRPr="009C0955">
              <w:t xml:space="preserve"> a range of pathway options</w:t>
            </w:r>
            <w:r>
              <w:t xml:space="preserve"> establish own learning goals and undertake a critical self-assessment of own skills against established goals</w:t>
            </w:r>
          </w:p>
          <w:p w14:paraId="16DD992B" w14:textId="77777777" w:rsidR="00DD2FE7" w:rsidRDefault="00DD2FE7" w:rsidP="0089509B">
            <w:pPr>
              <w:pStyle w:val="bullet"/>
              <w:numPr>
                <w:ilvl w:val="0"/>
                <w:numId w:val="13"/>
              </w:numPr>
              <w:ind w:left="284" w:hanging="284"/>
            </w:pPr>
            <w:r w:rsidRPr="00F127D7">
              <w:t>develop and document a learning plan</w:t>
            </w:r>
            <w:r>
              <w:t xml:space="preserve"> in relation to established goals, monitor learning plan and assemble</w:t>
            </w:r>
            <w:r w:rsidRPr="00F127D7">
              <w:t xml:space="preserve"> a portfolio</w:t>
            </w:r>
            <w:r>
              <w:t xml:space="preserve"> according to requirements</w:t>
            </w:r>
          </w:p>
        </w:tc>
      </w:tr>
      <w:tr w:rsidR="00DD2FE7" w14:paraId="03B8346B" w14:textId="77777777" w:rsidTr="00DD2FE7">
        <w:tc>
          <w:tcPr>
            <w:tcW w:w="9134" w:type="dxa"/>
            <w:gridSpan w:val="4"/>
          </w:tcPr>
          <w:p w14:paraId="7F01D0E7" w14:textId="77777777" w:rsidR="00DD2FE7" w:rsidRDefault="00DD2FE7" w:rsidP="0089509B">
            <w:pPr>
              <w:pStyle w:val="spacer"/>
            </w:pPr>
          </w:p>
        </w:tc>
      </w:tr>
      <w:tr w:rsidR="00DD2FE7" w14:paraId="71DF730B" w14:textId="77777777" w:rsidTr="00DD2FE7">
        <w:tc>
          <w:tcPr>
            <w:tcW w:w="3317" w:type="dxa"/>
            <w:gridSpan w:val="2"/>
          </w:tcPr>
          <w:p w14:paraId="4CBFA225" w14:textId="77777777" w:rsidR="00DD2FE7" w:rsidRPr="005979AA" w:rsidRDefault="00DD2FE7" w:rsidP="0089509B">
            <w:pPr>
              <w:pStyle w:val="EG"/>
            </w:pPr>
            <w:r w:rsidRPr="005979AA">
              <w:t>Context of and specific resources for assessment</w:t>
            </w:r>
          </w:p>
        </w:tc>
        <w:tc>
          <w:tcPr>
            <w:tcW w:w="5817" w:type="dxa"/>
            <w:gridSpan w:val="2"/>
          </w:tcPr>
          <w:p w14:paraId="6EBC44E6" w14:textId="77777777" w:rsidR="00DD2FE7" w:rsidRDefault="00DD2FE7" w:rsidP="0089509B">
            <w:pPr>
              <w:pStyle w:val="unittext"/>
            </w:pPr>
            <w:r>
              <w:t>Assessment must ensure access to:</w:t>
            </w:r>
          </w:p>
          <w:p w14:paraId="47AC1521" w14:textId="77777777" w:rsidR="00DD2FE7" w:rsidRDefault="00DD2FE7" w:rsidP="0089509B">
            <w:pPr>
              <w:pStyle w:val="bullet"/>
              <w:numPr>
                <w:ilvl w:val="0"/>
                <w:numId w:val="13"/>
              </w:numPr>
              <w:ind w:left="284" w:hanging="284"/>
            </w:pPr>
            <w:r>
              <w:t xml:space="preserve"> information about further study options, employment opportunities</w:t>
            </w:r>
          </w:p>
          <w:p w14:paraId="2FB36A48" w14:textId="77777777" w:rsidR="00DD2FE7" w:rsidRDefault="00DD2FE7" w:rsidP="0089509B">
            <w:pPr>
              <w:pStyle w:val="unittext"/>
            </w:pPr>
            <w:r>
              <w:t>A</w:t>
            </w:r>
            <w:r w:rsidRPr="00DF6A90">
              <w:t>ssessment of performance requirements in this unit is best undertaken over the course of the program</w:t>
            </w:r>
            <w:r>
              <w:t xml:space="preserve"> so learning goals can be monitored, reviewed and amended.</w:t>
            </w:r>
          </w:p>
          <w:p w14:paraId="11011716" w14:textId="77777777" w:rsidR="00DD2FE7" w:rsidRDefault="00DD2FE7" w:rsidP="0089509B">
            <w:pPr>
              <w:pStyle w:val="unittext"/>
            </w:pPr>
            <w:r>
              <w:t>Learners at this level work autonomously and use and evaluate a broad range of support resources.</w:t>
            </w:r>
          </w:p>
        </w:tc>
      </w:tr>
      <w:tr w:rsidR="00DD2FE7" w14:paraId="45BCD961" w14:textId="77777777" w:rsidTr="00DD2FE7">
        <w:tc>
          <w:tcPr>
            <w:tcW w:w="9134" w:type="dxa"/>
            <w:gridSpan w:val="4"/>
          </w:tcPr>
          <w:p w14:paraId="244D54D9" w14:textId="77777777" w:rsidR="00DD2FE7" w:rsidRDefault="00DD2FE7" w:rsidP="0089509B">
            <w:pPr>
              <w:pStyle w:val="spacer"/>
            </w:pPr>
          </w:p>
        </w:tc>
      </w:tr>
      <w:tr w:rsidR="00DD2FE7" w14:paraId="46496692" w14:textId="77777777" w:rsidTr="00DD2FE7">
        <w:tc>
          <w:tcPr>
            <w:tcW w:w="3317" w:type="dxa"/>
            <w:gridSpan w:val="2"/>
          </w:tcPr>
          <w:p w14:paraId="78EC4231" w14:textId="77777777" w:rsidR="00DD2FE7" w:rsidRPr="00622D2D" w:rsidRDefault="00DD2FE7" w:rsidP="0089509B">
            <w:pPr>
              <w:pStyle w:val="EG"/>
            </w:pPr>
            <w:r w:rsidRPr="005979AA">
              <w:t>Method(s) of assessment</w:t>
            </w:r>
          </w:p>
        </w:tc>
        <w:tc>
          <w:tcPr>
            <w:tcW w:w="5817" w:type="dxa"/>
            <w:gridSpan w:val="2"/>
          </w:tcPr>
          <w:p w14:paraId="1AB4377B" w14:textId="77777777" w:rsidR="00DD2FE7" w:rsidRDefault="00DD2FE7" w:rsidP="0089509B">
            <w:pPr>
              <w:pStyle w:val="unittext"/>
            </w:pPr>
            <w:r>
              <w:t>The following assessment methods are suitable for this unit:</w:t>
            </w:r>
          </w:p>
          <w:p w14:paraId="0EC12FE5" w14:textId="77777777" w:rsidR="00DD2FE7" w:rsidRPr="00DF6A90" w:rsidRDefault="00DD2FE7" w:rsidP="0089509B">
            <w:pPr>
              <w:pStyle w:val="bullet"/>
              <w:numPr>
                <w:ilvl w:val="0"/>
                <w:numId w:val="13"/>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14:paraId="24571F3D" w14:textId="77777777" w:rsidR="00DD2FE7" w:rsidRPr="00DF6A90" w:rsidRDefault="00DD2FE7" w:rsidP="0089509B">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14:paraId="3D561FBB" w14:textId="4508F645" w:rsidR="00DD2FE7" w:rsidRPr="00C1750E" w:rsidRDefault="00DD2FE7" w:rsidP="0089509B">
            <w:pPr>
              <w:pStyle w:val="bullet"/>
              <w:numPr>
                <w:ilvl w:val="0"/>
                <w:numId w:val="13"/>
              </w:numPr>
              <w:ind w:left="284" w:hanging="284"/>
            </w:pPr>
            <w:r w:rsidRPr="00DF6A90">
              <w:t>portfolios to assess evidence of how identified goals have been met</w:t>
            </w:r>
            <w:r w:rsidR="00FA7CF7">
              <w:t xml:space="preserve"> </w:t>
            </w:r>
            <w:r>
              <w:t xml:space="preserve">consisting of </w:t>
            </w:r>
            <w:r w:rsidRPr="00C1750E">
              <w:t>collections of samples compiled by the learner</w:t>
            </w:r>
            <w:r>
              <w:t>:</w:t>
            </w:r>
          </w:p>
          <w:p w14:paraId="2C0C2818" w14:textId="77777777" w:rsidR="00DD2FE7" w:rsidRPr="00C1750E" w:rsidRDefault="00DD2FE7" w:rsidP="0089509B">
            <w:pPr>
              <w:pStyle w:val="endash"/>
              <w:keepNext/>
              <w:ind w:left="568" w:hanging="284"/>
            </w:pPr>
            <w:r w:rsidRPr="00C1750E">
              <w:t>product with supporting documentation</w:t>
            </w:r>
          </w:p>
          <w:p w14:paraId="696AEE6B" w14:textId="77777777" w:rsidR="00DD2FE7" w:rsidRDefault="00DD2FE7" w:rsidP="0089509B">
            <w:pPr>
              <w:pStyle w:val="endash"/>
              <w:keepNext/>
              <w:ind w:left="568" w:hanging="284"/>
            </w:pPr>
            <w:r w:rsidRPr="00C1750E">
              <w:t>journal</w:t>
            </w:r>
            <w:r>
              <w:t xml:space="preserve"> </w:t>
            </w:r>
            <w:r w:rsidRPr="00C1750E">
              <w:t>/</w:t>
            </w:r>
            <w:r>
              <w:t xml:space="preserve"> </w:t>
            </w:r>
            <w:r w:rsidRPr="00C1750E">
              <w:t>log book</w:t>
            </w:r>
          </w:p>
        </w:tc>
      </w:tr>
    </w:tbl>
    <w:p w14:paraId="08F0D7DE" w14:textId="77777777" w:rsidR="00DD2FE7" w:rsidRPr="007B086E" w:rsidRDefault="00DD2FE7" w:rsidP="0089509B">
      <w:pPr>
        <w:keepNext/>
        <w:spacing w:after="0"/>
        <w:rPr>
          <w:sz w:val="16"/>
          <w:szCs w:val="16"/>
        </w:rPr>
      </w:pPr>
    </w:p>
    <w:p w14:paraId="1A96178C" w14:textId="77777777" w:rsidR="00DD2FE7" w:rsidRDefault="00DD2FE7" w:rsidP="0089509B">
      <w:pPr>
        <w:keepNext/>
        <w:tabs>
          <w:tab w:val="left" w:pos="930"/>
        </w:tabs>
        <w:spacing w:before="0" w:after="0"/>
        <w:sectPr w:rsidR="00DD2FE7" w:rsidSect="00DD2FE7">
          <w:headerReference w:type="default" r:id="rId41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83"/>
        <w:gridCol w:w="499"/>
        <w:gridCol w:w="146"/>
        <w:gridCol w:w="15"/>
        <w:gridCol w:w="5483"/>
      </w:tblGrid>
      <w:tr w:rsidR="00DD2FE7" w:rsidRPr="00400FB6" w14:paraId="20031731" w14:textId="77777777" w:rsidTr="00DD2FE7">
        <w:tc>
          <w:tcPr>
            <w:tcW w:w="2883" w:type="dxa"/>
          </w:tcPr>
          <w:p w14:paraId="0B121CAC" w14:textId="77777777" w:rsidR="00DD2FE7" w:rsidRPr="00400FB6" w:rsidRDefault="00DD2FE7" w:rsidP="0089509B">
            <w:pPr>
              <w:pStyle w:val="CodeTOC"/>
            </w:pPr>
            <w:r w:rsidRPr="00400FB6">
              <w:t>Unit Code</w:t>
            </w:r>
          </w:p>
        </w:tc>
        <w:tc>
          <w:tcPr>
            <w:tcW w:w="6143" w:type="dxa"/>
            <w:gridSpan w:val="4"/>
          </w:tcPr>
          <w:p w14:paraId="50E2988C" w14:textId="03E0FC5E" w:rsidR="00DD2FE7" w:rsidRPr="00400FB6" w:rsidRDefault="005E073F" w:rsidP="0089509B">
            <w:pPr>
              <w:pStyle w:val="code"/>
            </w:pPr>
            <w:bookmarkStart w:id="354" w:name="_Toc514234451"/>
            <w:r>
              <w:t>VU22435</w:t>
            </w:r>
            <w:bookmarkEnd w:id="354"/>
          </w:p>
        </w:tc>
      </w:tr>
      <w:tr w:rsidR="00DD2FE7" w:rsidRPr="00400FB6" w14:paraId="016D2F7D" w14:textId="77777777" w:rsidTr="00DD2FE7">
        <w:tc>
          <w:tcPr>
            <w:tcW w:w="2883" w:type="dxa"/>
          </w:tcPr>
          <w:p w14:paraId="319D6E98" w14:textId="77777777" w:rsidR="00DD2FE7" w:rsidRPr="00400FB6" w:rsidRDefault="00DD2FE7" w:rsidP="0089509B">
            <w:pPr>
              <w:pStyle w:val="CodeTOC"/>
            </w:pPr>
            <w:r w:rsidRPr="00400FB6">
              <w:t>Unit Title</w:t>
            </w:r>
          </w:p>
        </w:tc>
        <w:tc>
          <w:tcPr>
            <w:tcW w:w="6143" w:type="dxa"/>
            <w:gridSpan w:val="4"/>
          </w:tcPr>
          <w:p w14:paraId="7FA8951B" w14:textId="2F572BA0" w:rsidR="00DD2FE7" w:rsidRPr="00400FB6" w:rsidRDefault="00DD2FE7" w:rsidP="0089509B">
            <w:pPr>
              <w:pStyle w:val="code"/>
            </w:pPr>
            <w:bookmarkStart w:id="355" w:name="_Toc507058677"/>
            <w:bookmarkStart w:id="356" w:name="_Toc514234452"/>
            <w:r w:rsidRPr="00400FB6">
              <w:t xml:space="preserve">Engage with a range of </w:t>
            </w:r>
            <w:r>
              <w:t xml:space="preserve">highly </w:t>
            </w:r>
            <w:r w:rsidRPr="00400FB6">
              <w:t>complex texts for personal purposes</w:t>
            </w:r>
            <w:bookmarkEnd w:id="355"/>
            <w:bookmarkEnd w:id="356"/>
          </w:p>
        </w:tc>
      </w:tr>
      <w:tr w:rsidR="00DD2FE7" w:rsidRPr="00400FB6" w14:paraId="7DE5D289" w14:textId="77777777" w:rsidTr="00DD2FE7">
        <w:tc>
          <w:tcPr>
            <w:tcW w:w="2883" w:type="dxa"/>
          </w:tcPr>
          <w:p w14:paraId="54C3797E" w14:textId="77777777" w:rsidR="00DD2FE7" w:rsidRPr="00400FB6" w:rsidRDefault="00DD2FE7" w:rsidP="0089509B">
            <w:pPr>
              <w:pStyle w:val="Heading21"/>
            </w:pPr>
            <w:r w:rsidRPr="00400FB6">
              <w:t>Unit Descriptor</w:t>
            </w:r>
          </w:p>
        </w:tc>
        <w:tc>
          <w:tcPr>
            <w:tcW w:w="6143" w:type="dxa"/>
            <w:gridSpan w:val="4"/>
          </w:tcPr>
          <w:p w14:paraId="6A18C19F" w14:textId="77777777" w:rsidR="00DD2FE7" w:rsidRDefault="00DD2FE7" w:rsidP="0089509B">
            <w:pPr>
              <w:pStyle w:val="unittext"/>
            </w:pPr>
            <w:r>
              <w:t xml:space="preserve">This unit describes the skills and knowledge to interpret and critically </w:t>
            </w:r>
            <w:r w:rsidRPr="006C4FA0">
              <w:t>evaluate and synthesise</w:t>
            </w:r>
            <w:r>
              <w:t xml:space="preserve"> a range of highly complex paper and web based text types for personal purposes. These include intricate, dense and extended texts including specialised contexts. Students at this level work autonomously and use and evaluate a broad range of support resources.</w:t>
            </w:r>
          </w:p>
          <w:p w14:paraId="52C8D6D0" w14:textId="77777777" w:rsidR="00DD2FE7" w:rsidRPr="00400FB6" w:rsidRDefault="00DD2FE7" w:rsidP="0089509B">
            <w:pPr>
              <w:pStyle w:val="unittext"/>
            </w:pPr>
            <w:r>
              <w:t>The required outcomes described in this unit contribute to the achievement of Australian Core Skills Framework indicators for Reading at Level 5: 5.03 &amp; 5.04</w:t>
            </w:r>
          </w:p>
        </w:tc>
      </w:tr>
      <w:tr w:rsidR="00DD2FE7" w:rsidRPr="00400FB6" w14:paraId="486ECDA5" w14:textId="77777777" w:rsidTr="00DD2FE7">
        <w:tc>
          <w:tcPr>
            <w:tcW w:w="2883" w:type="dxa"/>
          </w:tcPr>
          <w:p w14:paraId="74CABDF7" w14:textId="77777777" w:rsidR="00DD2FE7" w:rsidRPr="00400FB6" w:rsidRDefault="00DD2FE7" w:rsidP="0089509B">
            <w:pPr>
              <w:pStyle w:val="Heading21"/>
            </w:pPr>
            <w:r w:rsidRPr="00400FB6">
              <w:t>Employability Skills</w:t>
            </w:r>
          </w:p>
        </w:tc>
        <w:tc>
          <w:tcPr>
            <w:tcW w:w="6143" w:type="dxa"/>
            <w:gridSpan w:val="4"/>
          </w:tcPr>
          <w:p w14:paraId="20E691A9" w14:textId="77777777" w:rsidR="00DD2FE7" w:rsidRPr="00400FB6" w:rsidRDefault="00DD2FE7" w:rsidP="0089509B">
            <w:pPr>
              <w:pStyle w:val="unittext"/>
            </w:pPr>
            <w:r w:rsidRPr="00400FB6">
              <w:t>This unit contains employability skills.</w:t>
            </w:r>
          </w:p>
        </w:tc>
      </w:tr>
      <w:tr w:rsidR="00DD2FE7" w:rsidRPr="00400FB6" w14:paraId="089547B2" w14:textId="77777777" w:rsidTr="00DD2FE7">
        <w:tc>
          <w:tcPr>
            <w:tcW w:w="2883" w:type="dxa"/>
          </w:tcPr>
          <w:p w14:paraId="5DD41732" w14:textId="77777777" w:rsidR="00DD2FE7" w:rsidRPr="00400FB6" w:rsidRDefault="00DD2FE7" w:rsidP="0089509B">
            <w:pPr>
              <w:pStyle w:val="Heading21"/>
            </w:pPr>
            <w:r w:rsidRPr="00400FB6">
              <w:t>Application of the Unit</w:t>
            </w:r>
          </w:p>
        </w:tc>
        <w:tc>
          <w:tcPr>
            <w:tcW w:w="6143" w:type="dxa"/>
            <w:gridSpan w:val="4"/>
          </w:tcPr>
          <w:p w14:paraId="2C8AB45A" w14:textId="77777777" w:rsidR="00DD2FE7" w:rsidRPr="00400FB6" w:rsidRDefault="00DD2FE7" w:rsidP="0089509B">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w:t>
            </w:r>
            <w:r>
              <w:t>evaluate</w:t>
            </w:r>
            <w:r w:rsidRPr="00400FB6">
              <w:t xml:space="preserve"> </w:t>
            </w:r>
            <w:r>
              <w:t xml:space="preserve">highly </w:t>
            </w:r>
            <w:r w:rsidRPr="00400FB6">
              <w:t>complex texts for personal purposes and enable the learner to access knowledge and skills which will assist them in future educational, employment and community activities.</w:t>
            </w:r>
          </w:p>
          <w:p w14:paraId="6035BCB5" w14:textId="0770B886" w:rsidR="00DD2FE7" w:rsidRPr="00400FB6" w:rsidRDefault="00DD2FE7" w:rsidP="0089509B">
            <w:pPr>
              <w:pStyle w:val="unittext"/>
            </w:pPr>
            <w:r>
              <w:t xml:space="preserve">Where application is as part of the Certificate III in General Education for Adults, it is recommended that application is integrated with the delivery and assessment of the Core Skills writing unit </w:t>
            </w:r>
            <w:r w:rsidR="00BD303D" w:rsidRPr="00BD303D">
              <w:rPr>
                <w:i/>
              </w:rPr>
              <w:t>VU22439</w:t>
            </w:r>
            <w:r w:rsidR="00BD303D">
              <w:rPr>
                <w:i/>
              </w:rPr>
              <w:t xml:space="preserve"> </w:t>
            </w:r>
            <w:r>
              <w:rPr>
                <w:i/>
              </w:rPr>
              <w:t>Create a range of highly complex texts for personal purposes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400FB6" w14:paraId="3F28542E" w14:textId="77777777" w:rsidTr="00DD2FE7">
        <w:tc>
          <w:tcPr>
            <w:tcW w:w="2883" w:type="dxa"/>
          </w:tcPr>
          <w:p w14:paraId="61EC2645" w14:textId="77777777" w:rsidR="00DD2FE7" w:rsidRPr="00400FB6" w:rsidRDefault="00DD2FE7" w:rsidP="0089509B">
            <w:pPr>
              <w:pStyle w:val="Heading21"/>
            </w:pPr>
            <w:r w:rsidRPr="00400FB6">
              <w:t>Element</w:t>
            </w:r>
          </w:p>
          <w:p w14:paraId="3B84FE28" w14:textId="77777777" w:rsidR="00DD2FE7" w:rsidRPr="00400FB6" w:rsidRDefault="00DD2FE7" w:rsidP="0089509B">
            <w:pPr>
              <w:pStyle w:val="text"/>
            </w:pPr>
            <w:r w:rsidRPr="00400FB6">
              <w:t>Elements describe the essential outcomes of a unit of competency. Elements describe actions or outcomes that are demonstrable and assessable.</w:t>
            </w:r>
          </w:p>
        </w:tc>
        <w:tc>
          <w:tcPr>
            <w:tcW w:w="6143" w:type="dxa"/>
            <w:gridSpan w:val="4"/>
          </w:tcPr>
          <w:p w14:paraId="78171D3E" w14:textId="77777777" w:rsidR="00DD2FE7" w:rsidRPr="00400FB6" w:rsidRDefault="00DD2FE7" w:rsidP="0089509B">
            <w:pPr>
              <w:pStyle w:val="Heading21"/>
            </w:pPr>
            <w:r w:rsidRPr="00400FB6">
              <w:t>Performance Criteria</w:t>
            </w:r>
          </w:p>
          <w:p w14:paraId="29C9D620" w14:textId="77777777" w:rsidR="00DD2FE7" w:rsidRPr="00400FB6" w:rsidRDefault="00DD2FE7" w:rsidP="0089509B">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400FB6" w14:paraId="0DF13B90" w14:textId="77777777" w:rsidTr="00DD2FE7">
        <w:tc>
          <w:tcPr>
            <w:tcW w:w="2883" w:type="dxa"/>
          </w:tcPr>
          <w:p w14:paraId="0932384A" w14:textId="77777777" w:rsidR="00DD2FE7" w:rsidRPr="00400FB6" w:rsidRDefault="00DD2FE7" w:rsidP="0089509B">
            <w:pPr>
              <w:pStyle w:val="spacer"/>
            </w:pPr>
          </w:p>
        </w:tc>
        <w:tc>
          <w:tcPr>
            <w:tcW w:w="6143" w:type="dxa"/>
            <w:gridSpan w:val="4"/>
          </w:tcPr>
          <w:p w14:paraId="66A61E9C" w14:textId="77777777" w:rsidR="00DD2FE7" w:rsidRPr="00400FB6" w:rsidRDefault="00DD2FE7" w:rsidP="0089509B">
            <w:pPr>
              <w:pStyle w:val="spacer"/>
            </w:pPr>
          </w:p>
        </w:tc>
      </w:tr>
      <w:tr w:rsidR="00DD2FE7" w:rsidRPr="00400FB6" w14:paraId="78FA0298" w14:textId="77777777" w:rsidTr="00DD2FE7">
        <w:tc>
          <w:tcPr>
            <w:tcW w:w="2883" w:type="dxa"/>
            <w:vMerge w:val="restart"/>
          </w:tcPr>
          <w:p w14:paraId="7A86C492" w14:textId="41997DF1" w:rsidR="00DD2FE7" w:rsidRPr="00400FB6" w:rsidRDefault="00DD2FE7" w:rsidP="0089509B">
            <w:pPr>
              <w:pStyle w:val="element"/>
              <w:keepNext/>
            </w:pPr>
            <w:r w:rsidRPr="00400FB6">
              <w:t>1</w:t>
            </w:r>
            <w:r w:rsidRPr="00400FB6">
              <w:tab/>
              <w:t>Access and select a</w:t>
            </w:r>
            <w:r w:rsidR="00FA7CF7">
              <w:t xml:space="preserve"> </w:t>
            </w:r>
            <w:r w:rsidRPr="00400FB6">
              <w:t xml:space="preserve">range of </w:t>
            </w:r>
            <w:r>
              <w:t xml:space="preserve">highly </w:t>
            </w:r>
            <w:r w:rsidRPr="00400FB6">
              <w:t xml:space="preserve">complex </w:t>
            </w:r>
            <w:r>
              <w:t>paper</w:t>
            </w:r>
            <w:r w:rsidRPr="00400FB6">
              <w:t xml:space="preserve"> and </w:t>
            </w:r>
            <w:r>
              <w:t>web based</w:t>
            </w:r>
            <w:r w:rsidRPr="00400FB6">
              <w:t xml:space="preserve"> text</w:t>
            </w:r>
            <w:r>
              <w:t xml:space="preserve"> types</w:t>
            </w:r>
            <w:r w:rsidRPr="00400FB6">
              <w:t xml:space="preserve"> for personal purposes</w:t>
            </w:r>
          </w:p>
        </w:tc>
        <w:tc>
          <w:tcPr>
            <w:tcW w:w="645" w:type="dxa"/>
            <w:gridSpan w:val="2"/>
          </w:tcPr>
          <w:p w14:paraId="1F301D43" w14:textId="77777777" w:rsidR="00DD2FE7" w:rsidRPr="00400FB6" w:rsidRDefault="00DD2FE7" w:rsidP="0089509B">
            <w:pPr>
              <w:pStyle w:val="PC"/>
              <w:keepNext/>
            </w:pPr>
            <w:r w:rsidRPr="00400FB6">
              <w:t>1.1</w:t>
            </w:r>
          </w:p>
        </w:tc>
        <w:tc>
          <w:tcPr>
            <w:tcW w:w="5498" w:type="dxa"/>
            <w:gridSpan w:val="2"/>
          </w:tcPr>
          <w:p w14:paraId="13DF4F83" w14:textId="77777777" w:rsidR="00DD2FE7" w:rsidRPr="00400FB6" w:rsidRDefault="00DD2FE7" w:rsidP="0089509B">
            <w:pPr>
              <w:pStyle w:val="unittext"/>
            </w:pPr>
            <w:r w:rsidRPr="00400FB6">
              <w:t>Locate and access</w:t>
            </w:r>
            <w:r w:rsidRPr="00400FB6">
              <w:rPr>
                <w:b/>
                <w:i/>
              </w:rPr>
              <w:t xml:space="preserve"> </w:t>
            </w:r>
            <w:r w:rsidRPr="001E1619">
              <w:t>a</w:t>
            </w:r>
            <w:r>
              <w:t xml:space="preserve"> </w:t>
            </w:r>
            <w:r w:rsidRPr="001E1619">
              <w:t>range of</w:t>
            </w:r>
            <w:r w:rsidRPr="00400FB6">
              <w:rPr>
                <w:b/>
                <w:i/>
              </w:rPr>
              <w:t xml:space="preserve"> </w:t>
            </w:r>
            <w:r>
              <w:rPr>
                <w:b/>
                <w:i/>
              </w:rPr>
              <w:t xml:space="preserve">highly </w:t>
            </w:r>
            <w:r w:rsidRPr="00400FB6">
              <w:rPr>
                <w:b/>
                <w:i/>
              </w:rPr>
              <w:t>complex text</w:t>
            </w:r>
            <w:r>
              <w:rPr>
                <w:b/>
                <w:i/>
              </w:rPr>
              <w:t xml:space="preserve"> types</w:t>
            </w:r>
          </w:p>
        </w:tc>
      </w:tr>
      <w:tr w:rsidR="00DD2FE7" w:rsidRPr="00400FB6" w14:paraId="2ABCBB88" w14:textId="77777777" w:rsidTr="00DD2FE7">
        <w:tc>
          <w:tcPr>
            <w:tcW w:w="2883" w:type="dxa"/>
            <w:vMerge/>
          </w:tcPr>
          <w:p w14:paraId="2A426F4A" w14:textId="77777777" w:rsidR="00DD2FE7" w:rsidRPr="00400FB6" w:rsidRDefault="00DD2FE7" w:rsidP="0089509B">
            <w:pPr>
              <w:pStyle w:val="element"/>
              <w:keepNext/>
            </w:pPr>
          </w:p>
        </w:tc>
        <w:tc>
          <w:tcPr>
            <w:tcW w:w="645" w:type="dxa"/>
            <w:gridSpan w:val="2"/>
          </w:tcPr>
          <w:p w14:paraId="51B43D47" w14:textId="77777777" w:rsidR="00DD2FE7" w:rsidRPr="00400FB6" w:rsidRDefault="00DD2FE7" w:rsidP="0089509B">
            <w:pPr>
              <w:pStyle w:val="PC"/>
              <w:keepNext/>
            </w:pPr>
            <w:r>
              <w:t>1.2</w:t>
            </w:r>
          </w:p>
        </w:tc>
        <w:tc>
          <w:tcPr>
            <w:tcW w:w="5498" w:type="dxa"/>
            <w:gridSpan w:val="2"/>
          </w:tcPr>
          <w:p w14:paraId="0A9FAD01" w14:textId="77777777" w:rsidR="00DD2FE7" w:rsidRPr="00400FB6" w:rsidRDefault="00DD2FE7" w:rsidP="0089509B">
            <w:pPr>
              <w:pStyle w:val="unittext"/>
            </w:pPr>
            <w:r w:rsidRPr="00400FB6">
              <w:t>Clarify</w:t>
            </w:r>
            <w:r w:rsidRPr="00400FB6">
              <w:rPr>
                <w:b/>
                <w:i/>
              </w:rPr>
              <w:t xml:space="preserve"> own specified purposes</w:t>
            </w:r>
            <w:r w:rsidRPr="00400FB6">
              <w:t xml:space="preserve"> for engaging with texts</w:t>
            </w:r>
          </w:p>
        </w:tc>
      </w:tr>
      <w:tr w:rsidR="00DD2FE7" w:rsidRPr="00400FB6" w14:paraId="5F986807" w14:textId="77777777" w:rsidTr="00DD2FE7">
        <w:tc>
          <w:tcPr>
            <w:tcW w:w="2883" w:type="dxa"/>
            <w:vMerge/>
          </w:tcPr>
          <w:p w14:paraId="257324C7" w14:textId="77777777" w:rsidR="00DD2FE7" w:rsidRPr="00400FB6" w:rsidRDefault="00DD2FE7" w:rsidP="0089509B">
            <w:pPr>
              <w:pStyle w:val="element"/>
              <w:keepNext/>
            </w:pPr>
          </w:p>
        </w:tc>
        <w:tc>
          <w:tcPr>
            <w:tcW w:w="645" w:type="dxa"/>
            <w:gridSpan w:val="2"/>
          </w:tcPr>
          <w:p w14:paraId="4D56AE00" w14:textId="77777777" w:rsidR="00DD2FE7" w:rsidRPr="00400FB6" w:rsidRDefault="00DD2FE7" w:rsidP="0089509B">
            <w:pPr>
              <w:pStyle w:val="PC"/>
              <w:keepNext/>
            </w:pPr>
            <w:r w:rsidRPr="00400FB6">
              <w:t>1.3</w:t>
            </w:r>
          </w:p>
        </w:tc>
        <w:tc>
          <w:tcPr>
            <w:tcW w:w="5498" w:type="dxa"/>
            <w:gridSpan w:val="2"/>
          </w:tcPr>
          <w:p w14:paraId="115E0953" w14:textId="77777777" w:rsidR="00DD2FE7" w:rsidRPr="00400FB6" w:rsidRDefault="00DD2FE7" w:rsidP="0089509B">
            <w:pPr>
              <w:pStyle w:val="unittext"/>
            </w:pPr>
            <w:r>
              <w:t>Critically evaluate</w:t>
            </w:r>
            <w:r w:rsidRPr="00400FB6">
              <w:t xml:space="preserve"> and select text</w:t>
            </w:r>
            <w:r>
              <w:t xml:space="preserve"> types</w:t>
            </w:r>
            <w:r w:rsidRPr="00400FB6">
              <w:t xml:space="preserve"> relevant to own purposes</w:t>
            </w:r>
            <w:r>
              <w:t>/needs</w:t>
            </w:r>
            <w:r w:rsidRPr="00400FB6">
              <w:t xml:space="preserve"> </w:t>
            </w:r>
          </w:p>
        </w:tc>
      </w:tr>
      <w:tr w:rsidR="00DD2FE7" w:rsidRPr="00400FB6" w14:paraId="74358D32" w14:textId="77777777" w:rsidTr="00DD2FE7">
        <w:tc>
          <w:tcPr>
            <w:tcW w:w="2883" w:type="dxa"/>
          </w:tcPr>
          <w:p w14:paraId="74DBBB31" w14:textId="77777777" w:rsidR="00DD2FE7" w:rsidRPr="00400FB6" w:rsidRDefault="00DD2FE7" w:rsidP="0089509B">
            <w:pPr>
              <w:pStyle w:val="spacer"/>
            </w:pPr>
          </w:p>
        </w:tc>
        <w:tc>
          <w:tcPr>
            <w:tcW w:w="6143" w:type="dxa"/>
            <w:gridSpan w:val="4"/>
          </w:tcPr>
          <w:p w14:paraId="2CA94129" w14:textId="77777777" w:rsidR="00DD2FE7" w:rsidRPr="00400FB6" w:rsidRDefault="00DD2FE7" w:rsidP="0089509B">
            <w:pPr>
              <w:pStyle w:val="spacer"/>
            </w:pPr>
          </w:p>
        </w:tc>
      </w:tr>
      <w:tr w:rsidR="00DD2FE7" w:rsidRPr="00400FB6" w14:paraId="015DE1C0" w14:textId="77777777" w:rsidTr="00DD2FE7">
        <w:tc>
          <w:tcPr>
            <w:tcW w:w="2883" w:type="dxa"/>
            <w:vMerge w:val="restart"/>
          </w:tcPr>
          <w:p w14:paraId="4576A60F" w14:textId="77777777" w:rsidR="00DD2FE7" w:rsidRPr="00400FB6" w:rsidRDefault="00DD2FE7" w:rsidP="0089509B">
            <w:pPr>
              <w:pStyle w:val="element"/>
              <w:keepNext/>
            </w:pPr>
            <w:r w:rsidRPr="00400FB6">
              <w:t>2</w:t>
            </w:r>
            <w:r w:rsidRPr="00400FB6">
              <w:tab/>
              <w:t xml:space="preserve">Review selected </w:t>
            </w:r>
            <w:r>
              <w:t>paper</w:t>
            </w:r>
            <w:r w:rsidRPr="00400FB6">
              <w:t xml:space="preserve"> and </w:t>
            </w:r>
            <w:r>
              <w:t>web based texts</w:t>
            </w:r>
            <w:r w:rsidRPr="00400FB6">
              <w:t xml:space="preserve"> </w:t>
            </w:r>
          </w:p>
        </w:tc>
        <w:tc>
          <w:tcPr>
            <w:tcW w:w="660" w:type="dxa"/>
            <w:gridSpan w:val="3"/>
          </w:tcPr>
          <w:p w14:paraId="73CD60B1" w14:textId="77777777" w:rsidR="00DD2FE7" w:rsidRPr="00400FB6" w:rsidRDefault="00DD2FE7" w:rsidP="0089509B">
            <w:pPr>
              <w:pStyle w:val="PC"/>
              <w:keepNext/>
            </w:pPr>
            <w:r w:rsidRPr="00400FB6">
              <w:t>2.1</w:t>
            </w:r>
          </w:p>
        </w:tc>
        <w:tc>
          <w:tcPr>
            <w:tcW w:w="5483" w:type="dxa"/>
          </w:tcPr>
          <w:p w14:paraId="29035EF0" w14:textId="77777777" w:rsidR="00DD2FE7" w:rsidRPr="00400FB6" w:rsidRDefault="00DD2FE7" w:rsidP="0089509B">
            <w:pPr>
              <w:pStyle w:val="unittext"/>
            </w:pPr>
            <w:r w:rsidRPr="00400FB6">
              <w:t>Interpret the</w:t>
            </w:r>
            <w:r w:rsidRPr="00400FB6">
              <w:rPr>
                <w:b/>
                <w:i/>
              </w:rPr>
              <w:t xml:space="preserve"> purpose</w:t>
            </w:r>
            <w:r>
              <w:rPr>
                <w:b/>
                <w:i/>
              </w:rPr>
              <w:t xml:space="preserve"> </w:t>
            </w:r>
            <w:r w:rsidRPr="00701CD2">
              <w:t>and audience</w:t>
            </w:r>
            <w:r w:rsidRPr="00400FB6">
              <w:rPr>
                <w:b/>
                <w:i/>
              </w:rPr>
              <w:t xml:space="preserve"> </w:t>
            </w:r>
            <w:r w:rsidRPr="00400FB6">
              <w:t>of the selected texts</w:t>
            </w:r>
          </w:p>
        </w:tc>
      </w:tr>
      <w:tr w:rsidR="00DD2FE7" w:rsidRPr="00400FB6" w14:paraId="40191BBB" w14:textId="77777777" w:rsidTr="00DD2FE7">
        <w:tc>
          <w:tcPr>
            <w:tcW w:w="2883" w:type="dxa"/>
            <w:vMerge/>
          </w:tcPr>
          <w:p w14:paraId="09AA3DF2" w14:textId="77777777" w:rsidR="00DD2FE7" w:rsidRPr="00400FB6" w:rsidRDefault="00DD2FE7" w:rsidP="0089509B">
            <w:pPr>
              <w:keepNext/>
            </w:pPr>
          </w:p>
        </w:tc>
        <w:tc>
          <w:tcPr>
            <w:tcW w:w="660" w:type="dxa"/>
            <w:gridSpan w:val="3"/>
          </w:tcPr>
          <w:p w14:paraId="6317336C" w14:textId="77777777" w:rsidR="00DD2FE7" w:rsidRPr="00400FB6" w:rsidRDefault="00DD2FE7" w:rsidP="0089509B">
            <w:pPr>
              <w:pStyle w:val="PC"/>
              <w:keepNext/>
            </w:pPr>
            <w:r w:rsidRPr="00400FB6">
              <w:t>2.2</w:t>
            </w:r>
          </w:p>
        </w:tc>
        <w:tc>
          <w:tcPr>
            <w:tcW w:w="5483" w:type="dxa"/>
          </w:tcPr>
          <w:p w14:paraId="0C1C98A8" w14:textId="77777777" w:rsidR="00DD2FE7" w:rsidRPr="00400FB6" w:rsidRDefault="00DD2FE7" w:rsidP="0089509B">
            <w:pPr>
              <w:pStyle w:val="unittext"/>
              <w:rPr>
                <w:i/>
              </w:rPr>
            </w:pPr>
            <w:r w:rsidRPr="00400FB6">
              <w:t>Define</w:t>
            </w:r>
            <w:r w:rsidRPr="00400FB6">
              <w:rPr>
                <w:i/>
              </w:rPr>
              <w:t xml:space="preserve"> </w:t>
            </w:r>
            <w:r w:rsidRPr="006A7C5A">
              <w:rPr>
                <w:b/>
                <w:i/>
              </w:rPr>
              <w:t>features of text</w:t>
            </w:r>
            <w:r>
              <w:rPr>
                <w:b/>
                <w:i/>
              </w:rPr>
              <w:t xml:space="preserve"> type</w:t>
            </w:r>
            <w:r w:rsidRPr="00400FB6">
              <w:t xml:space="preserve"> selected</w:t>
            </w:r>
          </w:p>
        </w:tc>
      </w:tr>
      <w:tr w:rsidR="00DD2FE7" w:rsidRPr="00400FB6" w14:paraId="2BF1CBB3" w14:textId="77777777" w:rsidTr="00DD2FE7">
        <w:tc>
          <w:tcPr>
            <w:tcW w:w="2883" w:type="dxa"/>
            <w:vMerge/>
          </w:tcPr>
          <w:p w14:paraId="1E499F57" w14:textId="77777777" w:rsidR="00DD2FE7" w:rsidRPr="00400FB6" w:rsidRDefault="00DD2FE7" w:rsidP="0089509B">
            <w:pPr>
              <w:keepNext/>
            </w:pPr>
          </w:p>
        </w:tc>
        <w:tc>
          <w:tcPr>
            <w:tcW w:w="660" w:type="dxa"/>
            <w:gridSpan w:val="3"/>
          </w:tcPr>
          <w:p w14:paraId="09728E3F" w14:textId="77777777" w:rsidR="00DD2FE7" w:rsidRPr="00400FB6" w:rsidRDefault="00DD2FE7" w:rsidP="0089509B">
            <w:pPr>
              <w:pStyle w:val="PC"/>
              <w:keepNext/>
            </w:pPr>
            <w:r w:rsidRPr="00400FB6">
              <w:t>2.3</w:t>
            </w:r>
          </w:p>
        </w:tc>
        <w:tc>
          <w:tcPr>
            <w:tcW w:w="5483" w:type="dxa"/>
          </w:tcPr>
          <w:p w14:paraId="0AC7BEDD" w14:textId="54284759" w:rsidR="00DD2FE7" w:rsidRPr="00400FB6" w:rsidRDefault="00DD2FE7" w:rsidP="0089509B">
            <w:pPr>
              <w:pStyle w:val="unittext"/>
            </w:pPr>
            <w:r w:rsidRPr="00400FB6">
              <w:t>Apply</w:t>
            </w:r>
            <w:r w:rsidRPr="00400FB6">
              <w:rPr>
                <w:i/>
              </w:rPr>
              <w:t xml:space="preserve"> </w:t>
            </w:r>
            <w:r w:rsidRPr="00701CD2">
              <w:rPr>
                <w:b/>
                <w:i/>
              </w:rPr>
              <w:t xml:space="preserve">critical </w:t>
            </w:r>
            <w:r w:rsidRPr="00000D63">
              <w:rPr>
                <w:b/>
                <w:i/>
              </w:rPr>
              <w:t>re</w:t>
            </w:r>
            <w:r w:rsidRPr="006A7C5A">
              <w:rPr>
                <w:b/>
                <w:i/>
              </w:rPr>
              <w:t>ading strategies</w:t>
            </w:r>
            <w:r w:rsidRPr="00400FB6">
              <w:rPr>
                <w:i/>
              </w:rPr>
              <w:t xml:space="preserve"> </w:t>
            </w:r>
            <w:r w:rsidRPr="00400FB6">
              <w:t>to interpret</w:t>
            </w:r>
            <w:r>
              <w:t xml:space="preserve"> and synthesise</w:t>
            </w:r>
            <w:r w:rsidR="00FA7CF7">
              <w:t xml:space="preserve"> </w:t>
            </w:r>
            <w:r w:rsidRPr="00400FB6">
              <w:t xml:space="preserve">ideas and supporting </w:t>
            </w:r>
            <w:r>
              <w:t>arguments</w:t>
            </w:r>
            <w:r w:rsidRPr="00400FB6">
              <w:t xml:space="preserve"> in texts</w:t>
            </w:r>
          </w:p>
        </w:tc>
      </w:tr>
      <w:tr w:rsidR="00DD2FE7" w:rsidRPr="00400FB6" w14:paraId="093159C4" w14:textId="77777777" w:rsidTr="00DD2FE7">
        <w:tc>
          <w:tcPr>
            <w:tcW w:w="2883" w:type="dxa"/>
          </w:tcPr>
          <w:p w14:paraId="76205A55" w14:textId="77777777" w:rsidR="00DD2FE7" w:rsidRPr="00400FB6" w:rsidRDefault="00DD2FE7" w:rsidP="0089509B">
            <w:pPr>
              <w:pStyle w:val="spacer"/>
            </w:pPr>
          </w:p>
        </w:tc>
        <w:tc>
          <w:tcPr>
            <w:tcW w:w="6143" w:type="dxa"/>
            <w:gridSpan w:val="4"/>
          </w:tcPr>
          <w:p w14:paraId="52365395" w14:textId="77777777" w:rsidR="00DD2FE7" w:rsidRPr="00400FB6" w:rsidRDefault="00DD2FE7" w:rsidP="0089509B">
            <w:pPr>
              <w:pStyle w:val="spacer"/>
            </w:pPr>
          </w:p>
        </w:tc>
      </w:tr>
      <w:tr w:rsidR="00DD2FE7" w:rsidRPr="00400FB6" w14:paraId="7E004CC7" w14:textId="77777777" w:rsidTr="00DD2FE7">
        <w:tc>
          <w:tcPr>
            <w:tcW w:w="2883" w:type="dxa"/>
            <w:vMerge w:val="restart"/>
          </w:tcPr>
          <w:p w14:paraId="454D777D" w14:textId="77777777" w:rsidR="00DD2FE7" w:rsidRPr="00400FB6" w:rsidRDefault="00DD2FE7" w:rsidP="0089509B">
            <w:pPr>
              <w:pStyle w:val="element"/>
              <w:keepNext/>
            </w:pPr>
            <w:r w:rsidRPr="00400FB6">
              <w:t>3</w:t>
            </w:r>
            <w:r>
              <w:tab/>
            </w:r>
            <w:r w:rsidRPr="00400FB6">
              <w:t xml:space="preserve">Critically </w:t>
            </w:r>
            <w:r>
              <w:t>evaluate selected</w:t>
            </w:r>
            <w:r w:rsidRPr="00400FB6">
              <w:t xml:space="preserve"> </w:t>
            </w:r>
            <w:r>
              <w:t>paper</w:t>
            </w:r>
            <w:r w:rsidRPr="00400FB6">
              <w:t xml:space="preserve"> and </w:t>
            </w:r>
            <w:r>
              <w:t>web based</w:t>
            </w:r>
            <w:r w:rsidRPr="00400FB6">
              <w:t xml:space="preserve"> texts </w:t>
            </w:r>
          </w:p>
        </w:tc>
        <w:tc>
          <w:tcPr>
            <w:tcW w:w="645" w:type="dxa"/>
            <w:gridSpan w:val="2"/>
          </w:tcPr>
          <w:p w14:paraId="47EDD498" w14:textId="77777777" w:rsidR="00DD2FE7" w:rsidRPr="00400FB6" w:rsidRDefault="00DD2FE7" w:rsidP="0089509B">
            <w:pPr>
              <w:pStyle w:val="PC"/>
              <w:keepNext/>
            </w:pPr>
            <w:r w:rsidRPr="00400FB6">
              <w:t>3.</w:t>
            </w:r>
            <w:r>
              <w:t>1</w:t>
            </w:r>
          </w:p>
        </w:tc>
        <w:tc>
          <w:tcPr>
            <w:tcW w:w="5498" w:type="dxa"/>
            <w:gridSpan w:val="2"/>
          </w:tcPr>
          <w:p w14:paraId="0A01B16D" w14:textId="77777777" w:rsidR="00DD2FE7" w:rsidRPr="00400FB6" w:rsidRDefault="00DD2FE7" w:rsidP="0089509B">
            <w:pPr>
              <w:pStyle w:val="unittext"/>
            </w:pPr>
            <w:r>
              <w:t>Critically evaluate</w:t>
            </w:r>
            <w:r w:rsidRPr="00400FB6">
              <w:t xml:space="preserve"> </w:t>
            </w:r>
            <w:r w:rsidRPr="00400FB6">
              <w:rPr>
                <w:b/>
                <w:i/>
              </w:rPr>
              <w:t>devices</w:t>
            </w:r>
            <w:r w:rsidRPr="00400FB6">
              <w:t xml:space="preserve"> used</w:t>
            </w:r>
            <w:r w:rsidRPr="00400FB6">
              <w:rPr>
                <w:sz w:val="24"/>
                <w:szCs w:val="24"/>
              </w:rPr>
              <w:t xml:space="preserve"> </w:t>
            </w:r>
            <w:r w:rsidRPr="00400FB6">
              <w:t>to</w:t>
            </w:r>
            <w:r>
              <w:t xml:space="preserve"> convey and influence meaning</w:t>
            </w:r>
          </w:p>
        </w:tc>
      </w:tr>
      <w:tr w:rsidR="00DD2FE7" w:rsidRPr="00400FB6" w14:paraId="5BC39B1B" w14:textId="77777777" w:rsidTr="00DD2FE7">
        <w:tc>
          <w:tcPr>
            <w:tcW w:w="2883" w:type="dxa"/>
            <w:vMerge/>
          </w:tcPr>
          <w:p w14:paraId="6C8E789C" w14:textId="77777777" w:rsidR="00DD2FE7" w:rsidRPr="00400FB6" w:rsidRDefault="00DD2FE7" w:rsidP="0089509B">
            <w:pPr>
              <w:keepNext/>
            </w:pPr>
          </w:p>
        </w:tc>
        <w:tc>
          <w:tcPr>
            <w:tcW w:w="645" w:type="dxa"/>
            <w:gridSpan w:val="2"/>
          </w:tcPr>
          <w:p w14:paraId="30B5DE80" w14:textId="77777777" w:rsidR="00DD2FE7" w:rsidRPr="00400FB6" w:rsidRDefault="00DD2FE7" w:rsidP="0089509B">
            <w:pPr>
              <w:pStyle w:val="PC"/>
              <w:keepNext/>
            </w:pPr>
            <w:r w:rsidRPr="00400FB6">
              <w:t>3.</w:t>
            </w:r>
            <w:r>
              <w:t>2</w:t>
            </w:r>
          </w:p>
        </w:tc>
        <w:tc>
          <w:tcPr>
            <w:tcW w:w="5498" w:type="dxa"/>
            <w:gridSpan w:val="2"/>
          </w:tcPr>
          <w:p w14:paraId="4C25A8A5" w14:textId="2000D5D0" w:rsidR="00DD2FE7" w:rsidRPr="00400FB6" w:rsidRDefault="00DD2FE7" w:rsidP="0089509B">
            <w:pPr>
              <w:pStyle w:val="unittext"/>
            </w:pPr>
            <w:r>
              <w:t xml:space="preserve">Critically evaluate </w:t>
            </w:r>
            <w:r w:rsidRPr="00400FB6">
              <w:rPr>
                <w:b/>
                <w:i/>
              </w:rPr>
              <w:t>effectiveness</w:t>
            </w:r>
            <w:r w:rsidRPr="00400FB6">
              <w:t xml:space="preserve"> of the texts</w:t>
            </w:r>
            <w:r>
              <w:t xml:space="preserve"> and</w:t>
            </w:r>
            <w:r w:rsidR="00FA7CF7">
              <w:t xml:space="preserve"> </w:t>
            </w:r>
            <w:r w:rsidRPr="00400FB6">
              <w:t xml:space="preserve">support judgements </w:t>
            </w:r>
          </w:p>
        </w:tc>
      </w:tr>
      <w:tr w:rsidR="00DD2FE7" w:rsidRPr="00400FB6" w14:paraId="200C62A9" w14:textId="77777777" w:rsidTr="00DD2FE7">
        <w:tc>
          <w:tcPr>
            <w:tcW w:w="2883" w:type="dxa"/>
            <w:vMerge/>
          </w:tcPr>
          <w:p w14:paraId="7A223A7D" w14:textId="77777777" w:rsidR="00DD2FE7" w:rsidRPr="00400FB6" w:rsidRDefault="00DD2FE7" w:rsidP="0089509B">
            <w:pPr>
              <w:keepNext/>
            </w:pPr>
          </w:p>
        </w:tc>
        <w:tc>
          <w:tcPr>
            <w:tcW w:w="645" w:type="dxa"/>
            <w:gridSpan w:val="2"/>
          </w:tcPr>
          <w:p w14:paraId="0E2ACBE4" w14:textId="77777777" w:rsidR="00DD2FE7" w:rsidRPr="00400FB6" w:rsidRDefault="00DD2FE7" w:rsidP="0089509B">
            <w:pPr>
              <w:pStyle w:val="PC"/>
              <w:keepNext/>
            </w:pPr>
            <w:r w:rsidRPr="00400FB6">
              <w:t>3.</w:t>
            </w:r>
            <w:r>
              <w:t>3</w:t>
            </w:r>
          </w:p>
        </w:tc>
        <w:tc>
          <w:tcPr>
            <w:tcW w:w="5498" w:type="dxa"/>
            <w:gridSpan w:val="2"/>
          </w:tcPr>
          <w:p w14:paraId="1ADCB4AF" w14:textId="77777777" w:rsidR="00DD2FE7" w:rsidRPr="00400FB6" w:rsidRDefault="00DD2FE7" w:rsidP="0089509B">
            <w:pPr>
              <w:pStyle w:val="unittext"/>
            </w:pPr>
            <w:r>
              <w:t xml:space="preserve">Critically </w:t>
            </w:r>
            <w:r w:rsidRPr="00701CD2">
              <w:rPr>
                <w:b/>
                <w:i/>
              </w:rPr>
              <w:t>compare and contrast</w:t>
            </w:r>
            <w:r>
              <w:t xml:space="preserve"> the</w:t>
            </w:r>
            <w:r w:rsidRPr="00400FB6">
              <w:t xml:space="preserve"> texts</w:t>
            </w:r>
          </w:p>
        </w:tc>
      </w:tr>
      <w:tr w:rsidR="00DD2FE7" w:rsidRPr="00400FB6" w14:paraId="34C46907" w14:textId="77777777" w:rsidTr="00DD2FE7">
        <w:tc>
          <w:tcPr>
            <w:tcW w:w="2883" w:type="dxa"/>
            <w:vMerge/>
          </w:tcPr>
          <w:p w14:paraId="1631B301" w14:textId="77777777" w:rsidR="00DD2FE7" w:rsidRPr="00400FB6" w:rsidRDefault="00DD2FE7" w:rsidP="0089509B">
            <w:pPr>
              <w:keepNext/>
            </w:pPr>
          </w:p>
        </w:tc>
        <w:tc>
          <w:tcPr>
            <w:tcW w:w="645" w:type="dxa"/>
            <w:gridSpan w:val="2"/>
          </w:tcPr>
          <w:p w14:paraId="0BACFD64" w14:textId="77777777" w:rsidR="00DD2FE7" w:rsidRPr="00400FB6" w:rsidRDefault="00DD2FE7" w:rsidP="0089509B">
            <w:pPr>
              <w:pStyle w:val="PC"/>
              <w:keepNext/>
            </w:pPr>
            <w:r w:rsidRPr="00400FB6">
              <w:t>3.</w:t>
            </w:r>
            <w:r>
              <w:t>4</w:t>
            </w:r>
          </w:p>
        </w:tc>
        <w:tc>
          <w:tcPr>
            <w:tcW w:w="5498" w:type="dxa"/>
            <w:gridSpan w:val="2"/>
          </w:tcPr>
          <w:p w14:paraId="06819882" w14:textId="77777777" w:rsidR="00DD2FE7" w:rsidRPr="00400FB6" w:rsidRDefault="00DD2FE7" w:rsidP="0089509B">
            <w:pPr>
              <w:pStyle w:val="PC"/>
              <w:keepNext/>
            </w:pPr>
            <w:r w:rsidRPr="00400FB6">
              <w:t>Assess relevance of texts to</w:t>
            </w:r>
            <w:r>
              <w:t xml:space="preserve"> identified</w:t>
            </w:r>
            <w:r w:rsidRPr="00400FB6">
              <w:t xml:space="preserve"> purpose</w:t>
            </w:r>
          </w:p>
        </w:tc>
      </w:tr>
      <w:tr w:rsidR="00DD2FE7" w:rsidRPr="00400FB6" w14:paraId="4AD99367" w14:textId="77777777" w:rsidTr="00DD2FE7">
        <w:tc>
          <w:tcPr>
            <w:tcW w:w="2883" w:type="dxa"/>
          </w:tcPr>
          <w:p w14:paraId="6DFDF50D" w14:textId="77777777" w:rsidR="00DD2FE7" w:rsidRPr="00400FB6" w:rsidRDefault="00DD2FE7" w:rsidP="0089509B">
            <w:pPr>
              <w:pStyle w:val="spacer"/>
            </w:pPr>
          </w:p>
        </w:tc>
        <w:tc>
          <w:tcPr>
            <w:tcW w:w="6143" w:type="dxa"/>
            <w:gridSpan w:val="4"/>
          </w:tcPr>
          <w:p w14:paraId="42AEE6D0" w14:textId="77777777" w:rsidR="00DD2FE7" w:rsidRPr="00400FB6" w:rsidRDefault="00DD2FE7" w:rsidP="0089509B">
            <w:pPr>
              <w:pStyle w:val="spacer"/>
            </w:pPr>
          </w:p>
        </w:tc>
      </w:tr>
      <w:tr w:rsidR="00DD2FE7" w:rsidRPr="00400FB6" w14:paraId="197A949D" w14:textId="77777777" w:rsidTr="00DD2FE7">
        <w:tc>
          <w:tcPr>
            <w:tcW w:w="9026" w:type="dxa"/>
            <w:gridSpan w:val="5"/>
          </w:tcPr>
          <w:p w14:paraId="17F8A818" w14:textId="77777777" w:rsidR="00DD2FE7" w:rsidRPr="00400FB6" w:rsidRDefault="00DD2FE7" w:rsidP="0089509B">
            <w:pPr>
              <w:pStyle w:val="Heading21"/>
            </w:pPr>
            <w:r w:rsidRPr="00400FB6">
              <w:t>Required Knowledge and Skills</w:t>
            </w:r>
          </w:p>
          <w:p w14:paraId="395553BF" w14:textId="77777777" w:rsidR="00DD2FE7" w:rsidRPr="00400FB6" w:rsidRDefault="00DD2FE7" w:rsidP="0089509B">
            <w:pPr>
              <w:pStyle w:val="text"/>
            </w:pPr>
            <w:r w:rsidRPr="00400FB6">
              <w:t>This describes the essential skills and knowledge and their level required for this unit.</w:t>
            </w:r>
          </w:p>
        </w:tc>
      </w:tr>
      <w:tr w:rsidR="00DD2FE7" w:rsidRPr="00400FB6" w14:paraId="142BD27B" w14:textId="77777777" w:rsidTr="00DD2FE7">
        <w:tc>
          <w:tcPr>
            <w:tcW w:w="9026" w:type="dxa"/>
            <w:gridSpan w:val="5"/>
          </w:tcPr>
          <w:p w14:paraId="0EA416CA" w14:textId="77777777" w:rsidR="00DD2FE7" w:rsidRPr="00400FB6" w:rsidRDefault="00DD2FE7" w:rsidP="0089509B">
            <w:pPr>
              <w:pStyle w:val="unittext"/>
            </w:pPr>
            <w:r w:rsidRPr="00400FB6">
              <w:t>Required Knowledge:</w:t>
            </w:r>
          </w:p>
          <w:p w14:paraId="480B0F5C" w14:textId="77777777" w:rsidR="00DD2FE7" w:rsidRPr="00400FB6" w:rsidRDefault="00DD2FE7" w:rsidP="0089509B">
            <w:pPr>
              <w:pStyle w:val="bullet"/>
              <w:numPr>
                <w:ilvl w:val="0"/>
                <w:numId w:val="13"/>
              </w:numPr>
              <w:ind w:left="284" w:hanging="284"/>
            </w:pPr>
            <w:r>
              <w:t>ways in which</w:t>
            </w:r>
            <w:r w:rsidRPr="00400FB6">
              <w:t xml:space="preserve"> language is used to make hypotheses and convey implicit meaning to influence others</w:t>
            </w:r>
          </w:p>
          <w:p w14:paraId="6B591D4D" w14:textId="77777777" w:rsidR="00DD2FE7" w:rsidRPr="00400FB6" w:rsidRDefault="00DD2FE7" w:rsidP="0089509B">
            <w:pPr>
              <w:pStyle w:val="bullet"/>
              <w:numPr>
                <w:ilvl w:val="0"/>
                <w:numId w:val="13"/>
              </w:numPr>
              <w:ind w:left="284" w:hanging="284"/>
            </w:pPr>
            <w:r>
              <w:t xml:space="preserve">a </w:t>
            </w:r>
            <w:r w:rsidRPr="00400FB6">
              <w:t>broad vocabulary including idiom, colloquialisms, and cultural references, and specialised vocabulary as appropriate, to support comprehension</w:t>
            </w:r>
          </w:p>
          <w:p w14:paraId="54C60DDB" w14:textId="77777777" w:rsidR="00DD2FE7" w:rsidRPr="00400FB6" w:rsidRDefault="00DD2FE7" w:rsidP="0089509B">
            <w:pPr>
              <w:pStyle w:val="bullet"/>
              <w:numPr>
                <w:ilvl w:val="0"/>
                <w:numId w:val="13"/>
              </w:numPr>
              <w:ind w:left="284" w:hanging="284"/>
            </w:pPr>
            <w:r w:rsidRPr="00400FB6">
              <w:t>devices used by writers to</w:t>
            </w:r>
            <w:r>
              <w:t xml:space="preserve"> influence</w:t>
            </w:r>
            <w:r w:rsidRPr="00400FB6">
              <w:t xml:space="preserve"> meaning and achieve purpose</w:t>
            </w:r>
          </w:p>
          <w:p w14:paraId="4D0E6033" w14:textId="299867EC" w:rsidR="00DD2FE7" w:rsidRPr="00400FB6" w:rsidRDefault="00DD2FE7" w:rsidP="0089509B">
            <w:pPr>
              <w:pStyle w:val="bullet"/>
              <w:numPr>
                <w:ilvl w:val="0"/>
                <w:numId w:val="13"/>
              </w:numPr>
              <w:ind w:left="284" w:hanging="284"/>
            </w:pPr>
            <w:r>
              <w:t>differences in presentation between</w:t>
            </w:r>
            <w:r w:rsidR="00FA7CF7">
              <w:t xml:space="preserve"> </w:t>
            </w:r>
            <w:r w:rsidRPr="00400FB6">
              <w:t xml:space="preserve">paper based and </w:t>
            </w:r>
            <w:r>
              <w:t>web based texts</w:t>
            </w:r>
            <w:r w:rsidRPr="00400FB6">
              <w:t xml:space="preserve"> </w:t>
            </w:r>
          </w:p>
          <w:p w14:paraId="3B8D75F8" w14:textId="77777777" w:rsidR="00DD2FE7" w:rsidRPr="00AB20B0" w:rsidRDefault="00DD2FE7" w:rsidP="0089509B">
            <w:pPr>
              <w:pStyle w:val="bullet"/>
              <w:numPr>
                <w:ilvl w:val="0"/>
                <w:numId w:val="13"/>
              </w:numPr>
              <w:ind w:left="284" w:hanging="284"/>
            </w:pPr>
            <w:r w:rsidRPr="00AB20B0">
              <w:t>register and its influence on expression and meaning</w:t>
            </w:r>
            <w:r>
              <w:t xml:space="preserve"> in text types</w:t>
            </w:r>
          </w:p>
          <w:p w14:paraId="3CF38515" w14:textId="77777777" w:rsidR="00DD2FE7" w:rsidRPr="00400FB6" w:rsidRDefault="00DD2FE7" w:rsidP="0089509B">
            <w:pPr>
              <w:pStyle w:val="unittext"/>
            </w:pPr>
            <w:r w:rsidRPr="00400FB6">
              <w:t>Required Skills:</w:t>
            </w:r>
          </w:p>
          <w:p w14:paraId="6545563C" w14:textId="77777777" w:rsidR="00DD2FE7" w:rsidRPr="00400FB6" w:rsidRDefault="00DD2FE7" w:rsidP="0089509B">
            <w:pPr>
              <w:pStyle w:val="bullet"/>
              <w:numPr>
                <w:ilvl w:val="0"/>
                <w:numId w:val="13"/>
              </w:numPr>
              <w:ind w:left="284" w:hanging="284"/>
            </w:pPr>
            <w:r w:rsidRPr="00400FB6">
              <w:t>problem solving skills to:</w:t>
            </w:r>
          </w:p>
          <w:p w14:paraId="300A334F" w14:textId="77777777" w:rsidR="00DD2FE7" w:rsidRPr="00400FB6" w:rsidRDefault="00DD2FE7" w:rsidP="0089509B">
            <w:pPr>
              <w:pStyle w:val="endash"/>
              <w:keepNext/>
              <w:ind w:left="568" w:hanging="284"/>
            </w:pPr>
            <w:r w:rsidRPr="00400FB6">
              <w:t xml:space="preserve">apply a repertoire of strategies to interpret and critically </w:t>
            </w:r>
            <w:r>
              <w:t>evaluate</w:t>
            </w:r>
            <w:r w:rsidRPr="00400FB6">
              <w:t xml:space="preserve"> structurally complex texts</w:t>
            </w:r>
          </w:p>
          <w:p w14:paraId="125F2CAD" w14:textId="77777777" w:rsidR="00DD2FE7" w:rsidRPr="00400FB6" w:rsidRDefault="00DD2FE7" w:rsidP="0089509B">
            <w:pPr>
              <w:pStyle w:val="endash"/>
              <w:keepNext/>
              <w:ind w:left="568" w:hanging="284"/>
            </w:pPr>
            <w:r>
              <w:t xml:space="preserve">critically </w:t>
            </w:r>
            <w:r w:rsidRPr="00400FB6">
              <w:t>assess</w:t>
            </w:r>
            <w:r>
              <w:t xml:space="preserve"> and evaluate</w:t>
            </w:r>
            <w:r w:rsidRPr="00400FB6">
              <w:t xml:space="preserve"> relevance of texts to own purposes and needs</w:t>
            </w:r>
          </w:p>
          <w:p w14:paraId="6841AD8E" w14:textId="77777777" w:rsidR="00DD2FE7" w:rsidRDefault="00DD2FE7" w:rsidP="0089509B">
            <w:pPr>
              <w:pStyle w:val="endash"/>
              <w:keepNext/>
              <w:ind w:left="568" w:hanging="284"/>
            </w:pPr>
            <w:r w:rsidRPr="00400FB6">
              <w:t>assess the validity</w:t>
            </w:r>
            <w:r>
              <w:t xml:space="preserve"> and credibility</w:t>
            </w:r>
            <w:r w:rsidRPr="00400FB6">
              <w:t xml:space="preserve"> of </w:t>
            </w:r>
            <w:r>
              <w:t>paper based and web based texts</w:t>
            </w:r>
          </w:p>
          <w:p w14:paraId="3AAC1014" w14:textId="77777777" w:rsidR="00DD2FE7" w:rsidRPr="00400FB6" w:rsidRDefault="00DD2FE7" w:rsidP="0089509B">
            <w:pPr>
              <w:pStyle w:val="endash"/>
              <w:keepNext/>
              <w:ind w:left="568" w:hanging="284"/>
            </w:pPr>
            <w:r>
              <w:t>integrate concepts across different texts</w:t>
            </w:r>
          </w:p>
          <w:p w14:paraId="75F1B3E4" w14:textId="77777777" w:rsidR="00DD2FE7" w:rsidRPr="00400FB6" w:rsidRDefault="00DD2FE7" w:rsidP="0089509B">
            <w:pPr>
              <w:pStyle w:val="bullet"/>
              <w:numPr>
                <w:ilvl w:val="0"/>
                <w:numId w:val="13"/>
              </w:numPr>
              <w:ind w:left="284" w:hanging="284"/>
            </w:pPr>
            <w:r w:rsidRPr="00400FB6">
              <w:t xml:space="preserve">technology skills to access and navigate </w:t>
            </w:r>
            <w:r>
              <w:t>web</w:t>
            </w:r>
            <w:r w:rsidRPr="00400FB6">
              <w:t xml:space="preserve"> based digital text to locate and assess </w:t>
            </w:r>
            <w:r>
              <w:t xml:space="preserve">highly </w:t>
            </w:r>
            <w:r w:rsidRPr="00400FB6">
              <w:t xml:space="preserve">complex </w:t>
            </w:r>
            <w:r>
              <w:t>texts</w:t>
            </w:r>
          </w:p>
          <w:p w14:paraId="548F2FDB" w14:textId="55893853" w:rsidR="00DD2FE7" w:rsidRPr="00400FB6" w:rsidRDefault="00DD2FE7" w:rsidP="0089509B">
            <w:pPr>
              <w:pStyle w:val="bullet"/>
              <w:numPr>
                <w:ilvl w:val="0"/>
                <w:numId w:val="13"/>
              </w:numPr>
              <w:ind w:left="284" w:hanging="284"/>
            </w:pPr>
            <w:r w:rsidRPr="00400FB6">
              <w:t>pla</w:t>
            </w:r>
            <w:r>
              <w:t xml:space="preserve">nning and organising skills to </w:t>
            </w:r>
            <w:r w:rsidRPr="00400FB6">
              <w:t>gather, select and synthesise information</w:t>
            </w:r>
            <w:r>
              <w:t xml:space="preserve"> in texts</w:t>
            </w:r>
            <w:r w:rsidR="00FA7CF7">
              <w:t xml:space="preserve"> </w:t>
            </w:r>
            <w:r w:rsidRPr="00400FB6">
              <w:t>for own specific purposes by defining</w:t>
            </w:r>
            <w:r>
              <w:t xml:space="preserve"> and reviewing own</w:t>
            </w:r>
            <w:r w:rsidRPr="00400FB6">
              <w:t xml:space="preserve"> information</w:t>
            </w:r>
            <w:r w:rsidR="00FA7CF7">
              <w:t xml:space="preserve"> </w:t>
            </w:r>
            <w:r w:rsidRPr="00400FB6">
              <w:t>requirements both before and during research</w:t>
            </w:r>
          </w:p>
        </w:tc>
      </w:tr>
      <w:tr w:rsidR="00DD2FE7" w:rsidRPr="00400FB6" w14:paraId="758F33A8" w14:textId="77777777" w:rsidTr="00DD2FE7">
        <w:tc>
          <w:tcPr>
            <w:tcW w:w="9026" w:type="dxa"/>
            <w:gridSpan w:val="5"/>
          </w:tcPr>
          <w:p w14:paraId="70367E11" w14:textId="77777777" w:rsidR="00DD2FE7" w:rsidRPr="00400FB6" w:rsidRDefault="00DD2FE7" w:rsidP="0089509B">
            <w:pPr>
              <w:pStyle w:val="spacer"/>
            </w:pPr>
          </w:p>
        </w:tc>
      </w:tr>
      <w:tr w:rsidR="00DD2FE7" w:rsidRPr="00400FB6" w14:paraId="3259761F" w14:textId="77777777" w:rsidTr="00DD2FE7">
        <w:tc>
          <w:tcPr>
            <w:tcW w:w="9026" w:type="dxa"/>
            <w:gridSpan w:val="5"/>
          </w:tcPr>
          <w:p w14:paraId="11BD9A03" w14:textId="77777777" w:rsidR="00DD2FE7" w:rsidRPr="00400FB6" w:rsidRDefault="00DD2FE7" w:rsidP="0089509B">
            <w:pPr>
              <w:pStyle w:val="Heading21"/>
            </w:pPr>
            <w:r w:rsidRPr="00400FB6">
              <w:t>Range Statement</w:t>
            </w:r>
          </w:p>
          <w:p w14:paraId="31CA20CF" w14:textId="4B2C21C4" w:rsidR="00DD2FE7" w:rsidRPr="00400FB6" w:rsidRDefault="00DD2FE7" w:rsidP="0089509B">
            <w:pPr>
              <w:pStyle w:val="text"/>
            </w:pPr>
            <w:r w:rsidRPr="00400FB6">
              <w:t>The Range Statement relates to the unit of competency as a whole. It allows for different work environments and situations that may affect performance.</w:t>
            </w:r>
            <w:r w:rsidR="00FA7CF7">
              <w:t xml:space="preserve"> </w:t>
            </w:r>
            <w:r w:rsidRPr="00400FB6">
              <w:t>Bold / italicised wording in the Performance Criteria is detailed below.</w:t>
            </w:r>
            <w:r w:rsidR="00FA7CF7">
              <w:t xml:space="preserve"> </w:t>
            </w:r>
          </w:p>
        </w:tc>
      </w:tr>
      <w:tr w:rsidR="00DD2FE7" w:rsidRPr="00400FB6" w14:paraId="289E74BD" w14:textId="77777777" w:rsidTr="00DD2FE7">
        <w:tc>
          <w:tcPr>
            <w:tcW w:w="9026" w:type="dxa"/>
            <w:gridSpan w:val="5"/>
          </w:tcPr>
          <w:p w14:paraId="2D1563B2" w14:textId="77777777" w:rsidR="00DD2FE7" w:rsidRPr="00400FB6" w:rsidRDefault="00DD2FE7" w:rsidP="0089509B">
            <w:pPr>
              <w:pStyle w:val="spacer"/>
            </w:pPr>
          </w:p>
        </w:tc>
      </w:tr>
      <w:tr w:rsidR="00DD2FE7" w:rsidRPr="00400FB6" w14:paraId="34FD8B29" w14:textId="77777777" w:rsidTr="00DD2FE7">
        <w:tc>
          <w:tcPr>
            <w:tcW w:w="3382" w:type="dxa"/>
            <w:gridSpan w:val="2"/>
          </w:tcPr>
          <w:p w14:paraId="61F13EAA" w14:textId="77777777" w:rsidR="00DD2FE7" w:rsidRPr="00400FB6" w:rsidRDefault="00DD2FE7" w:rsidP="0089509B">
            <w:pPr>
              <w:pStyle w:val="unittext"/>
            </w:pPr>
            <w:r>
              <w:rPr>
                <w:b/>
                <w:i/>
              </w:rPr>
              <w:t>Highly c</w:t>
            </w:r>
            <w:r w:rsidRPr="006D0A81">
              <w:rPr>
                <w:b/>
                <w:i/>
              </w:rPr>
              <w:t>omplex text</w:t>
            </w:r>
            <w:r>
              <w:rPr>
                <w:b/>
                <w:i/>
              </w:rPr>
              <w:t xml:space="preserve"> types</w:t>
            </w:r>
            <w:r w:rsidRPr="00400FB6">
              <w:t xml:space="preserve"> </w:t>
            </w:r>
            <w:r>
              <w:t xml:space="preserve">may </w:t>
            </w:r>
            <w:r w:rsidRPr="00400FB6">
              <w:t>include:</w:t>
            </w:r>
          </w:p>
        </w:tc>
        <w:tc>
          <w:tcPr>
            <w:tcW w:w="5644" w:type="dxa"/>
            <w:gridSpan w:val="3"/>
          </w:tcPr>
          <w:p w14:paraId="7EFDEEF3" w14:textId="77777777" w:rsidR="00DD2FE7" w:rsidRPr="00400FB6" w:rsidRDefault="00DD2FE7" w:rsidP="0089509B">
            <w:pPr>
              <w:pStyle w:val="bullet"/>
              <w:numPr>
                <w:ilvl w:val="0"/>
                <w:numId w:val="13"/>
              </w:numPr>
              <w:ind w:left="284" w:hanging="284"/>
            </w:pPr>
            <w:r>
              <w:t xml:space="preserve">dense </w:t>
            </w:r>
            <w:r w:rsidRPr="00400FB6">
              <w:t>texts with highly embedded information and highly specialised language</w:t>
            </w:r>
          </w:p>
          <w:p w14:paraId="6EC4CF65" w14:textId="77777777" w:rsidR="00DD2FE7" w:rsidRPr="00400FB6" w:rsidRDefault="00DD2FE7" w:rsidP="0089509B">
            <w:pPr>
              <w:pStyle w:val="bullet"/>
              <w:numPr>
                <w:ilvl w:val="0"/>
                <w:numId w:val="13"/>
              </w:numPr>
              <w:ind w:left="284" w:hanging="284"/>
            </w:pPr>
            <w:r>
              <w:t>web based</w:t>
            </w:r>
            <w:r w:rsidRPr="00400FB6">
              <w:t>, printed, handwritten and visual texts</w:t>
            </w:r>
            <w:r>
              <w:t xml:space="preserve"> which may include</w:t>
            </w:r>
            <w:r w:rsidRPr="00400FB6">
              <w:t>:</w:t>
            </w:r>
          </w:p>
          <w:p w14:paraId="0F553DEC" w14:textId="77777777" w:rsidR="00DD2FE7" w:rsidRPr="00400FB6" w:rsidRDefault="00DD2FE7" w:rsidP="0089509B">
            <w:pPr>
              <w:pStyle w:val="endash"/>
              <w:keepNext/>
              <w:ind w:left="568" w:hanging="284"/>
            </w:pPr>
            <w:r w:rsidRPr="00400FB6">
              <w:t xml:space="preserve">personally relevant letters </w:t>
            </w:r>
          </w:p>
          <w:p w14:paraId="54352D52" w14:textId="77777777" w:rsidR="00DD2FE7" w:rsidRPr="00400FB6" w:rsidRDefault="00DD2FE7" w:rsidP="0089509B">
            <w:pPr>
              <w:pStyle w:val="endash"/>
              <w:keepNext/>
              <w:ind w:left="568" w:hanging="284"/>
            </w:pPr>
            <w:r w:rsidRPr="00400FB6">
              <w:t>narrative texts / prose texts such as fiction and short stories</w:t>
            </w:r>
          </w:p>
          <w:p w14:paraId="17189189" w14:textId="77777777" w:rsidR="00DD2FE7" w:rsidRDefault="00DD2FE7" w:rsidP="0089509B">
            <w:pPr>
              <w:pStyle w:val="endash"/>
              <w:keepNext/>
              <w:ind w:left="568" w:hanging="284"/>
            </w:pPr>
            <w:r w:rsidRPr="00400FB6">
              <w:t>expressive texts such as songs and poetry</w:t>
            </w:r>
          </w:p>
          <w:p w14:paraId="2493FA15" w14:textId="77777777" w:rsidR="00DD2FE7" w:rsidRPr="00400FB6" w:rsidRDefault="00DD2FE7" w:rsidP="0089509B">
            <w:pPr>
              <w:pStyle w:val="endash"/>
              <w:keepNext/>
              <w:ind w:left="568" w:hanging="284"/>
            </w:pPr>
            <w:r>
              <w:t>book reviews</w:t>
            </w:r>
          </w:p>
          <w:p w14:paraId="5BEDABC7" w14:textId="77777777" w:rsidR="00DD2FE7" w:rsidRPr="00400FB6" w:rsidRDefault="00DD2FE7" w:rsidP="0089509B">
            <w:pPr>
              <w:pStyle w:val="endash"/>
              <w:keepNext/>
              <w:ind w:left="568" w:hanging="284"/>
            </w:pPr>
            <w:r w:rsidRPr="00400FB6">
              <w:t>informative texts such as non-fiction texts of personal interest such as journals, newsletters, magazines, reports, information about health or car insurance</w:t>
            </w:r>
          </w:p>
          <w:p w14:paraId="47E3DB51" w14:textId="77777777" w:rsidR="00DD2FE7" w:rsidRPr="00400FB6" w:rsidRDefault="00DD2FE7" w:rsidP="0089509B">
            <w:pPr>
              <w:pStyle w:val="endash"/>
              <w:keepNext/>
              <w:ind w:left="568" w:hanging="284"/>
            </w:pPr>
            <w:r w:rsidRPr="00400FB6">
              <w:t>procedural texts such as instructions on using equipment</w:t>
            </w:r>
          </w:p>
          <w:p w14:paraId="0B618D18" w14:textId="77777777" w:rsidR="00DD2FE7" w:rsidRPr="00400FB6" w:rsidRDefault="00DD2FE7" w:rsidP="0089509B">
            <w:pPr>
              <w:pStyle w:val="endash"/>
              <w:keepNext/>
              <w:ind w:left="568" w:hanging="284"/>
            </w:pPr>
            <w:r w:rsidRPr="00400FB6">
              <w:t>transactional texts such as complex formal personal letters from banks or insurance companies</w:t>
            </w:r>
          </w:p>
          <w:p w14:paraId="386E7CF4" w14:textId="77777777" w:rsidR="00DD2FE7" w:rsidRPr="00400FB6" w:rsidRDefault="00DD2FE7" w:rsidP="0089509B">
            <w:pPr>
              <w:pStyle w:val="endash"/>
              <w:keepNext/>
              <w:ind w:left="568" w:hanging="284"/>
            </w:pPr>
            <w:r w:rsidRPr="00400FB6">
              <w:t>visual texts such as digital stories, posters, art work, advertisements, cartoons</w:t>
            </w:r>
          </w:p>
          <w:p w14:paraId="01BC6F11" w14:textId="77777777" w:rsidR="00DD2FE7" w:rsidRPr="00400FB6" w:rsidRDefault="00DD2FE7" w:rsidP="0089509B">
            <w:pPr>
              <w:pStyle w:val="endash"/>
              <w:keepNext/>
              <w:ind w:left="568" w:hanging="284"/>
            </w:pPr>
            <w:r w:rsidRPr="00400FB6">
              <w:t>notes taken from a range of sources, both written and aural</w:t>
            </w:r>
          </w:p>
        </w:tc>
      </w:tr>
      <w:tr w:rsidR="00DD2FE7" w:rsidRPr="00400FB6" w14:paraId="4049B6EF" w14:textId="77777777" w:rsidTr="00DD2FE7">
        <w:tc>
          <w:tcPr>
            <w:tcW w:w="9026" w:type="dxa"/>
            <w:gridSpan w:val="5"/>
          </w:tcPr>
          <w:p w14:paraId="7DD06F45" w14:textId="77777777" w:rsidR="00DD2FE7" w:rsidRPr="00400FB6" w:rsidRDefault="00DD2FE7" w:rsidP="0089509B">
            <w:pPr>
              <w:pStyle w:val="spacer"/>
            </w:pPr>
          </w:p>
        </w:tc>
      </w:tr>
      <w:tr w:rsidR="00DD2FE7" w:rsidRPr="00400FB6" w14:paraId="03484165" w14:textId="77777777" w:rsidTr="00DD2FE7">
        <w:tc>
          <w:tcPr>
            <w:tcW w:w="3382" w:type="dxa"/>
            <w:gridSpan w:val="2"/>
          </w:tcPr>
          <w:p w14:paraId="66FBB4E1" w14:textId="77777777" w:rsidR="00DD2FE7" w:rsidRPr="007F34E0" w:rsidRDefault="00DD2FE7" w:rsidP="0089509B">
            <w:pPr>
              <w:pStyle w:val="unittext"/>
              <w:rPr>
                <w:b/>
                <w:i/>
              </w:rPr>
            </w:pPr>
            <w:r w:rsidRPr="006D0A81">
              <w:rPr>
                <w:b/>
                <w:i/>
              </w:rPr>
              <w:t>Own specified purposes</w:t>
            </w:r>
            <w:r w:rsidRPr="00400FB6">
              <w:rPr>
                <w:b/>
              </w:rPr>
              <w:t xml:space="preserve"> </w:t>
            </w:r>
            <w:r w:rsidRPr="00400FB6">
              <w:t>may include:</w:t>
            </w:r>
          </w:p>
        </w:tc>
        <w:tc>
          <w:tcPr>
            <w:tcW w:w="5644" w:type="dxa"/>
            <w:gridSpan w:val="3"/>
          </w:tcPr>
          <w:p w14:paraId="61571592" w14:textId="77777777" w:rsidR="00DD2FE7" w:rsidRPr="00400FB6" w:rsidRDefault="00DD2FE7" w:rsidP="0089509B">
            <w:pPr>
              <w:pStyle w:val="bullet"/>
              <w:numPr>
                <w:ilvl w:val="0"/>
                <w:numId w:val="13"/>
              </w:numPr>
              <w:ind w:left="284" w:hanging="284"/>
            </w:pPr>
            <w:r w:rsidRPr="00400FB6">
              <w:t>to access information related to personal interest and enjoyment</w:t>
            </w:r>
          </w:p>
          <w:p w14:paraId="64E36937" w14:textId="77777777" w:rsidR="00DD2FE7" w:rsidRPr="00400FB6" w:rsidRDefault="00DD2FE7" w:rsidP="0089509B">
            <w:pPr>
              <w:pStyle w:val="bullet"/>
              <w:numPr>
                <w:ilvl w:val="0"/>
                <w:numId w:val="13"/>
              </w:numPr>
              <w:ind w:left="284" w:hanging="284"/>
            </w:pPr>
            <w:r w:rsidRPr="00400FB6">
              <w:t>to access information for personal need</w:t>
            </w:r>
          </w:p>
        </w:tc>
      </w:tr>
      <w:tr w:rsidR="00DD2FE7" w:rsidRPr="00400FB6" w14:paraId="185FAF11" w14:textId="77777777" w:rsidTr="00DD2FE7">
        <w:tc>
          <w:tcPr>
            <w:tcW w:w="3382" w:type="dxa"/>
            <w:gridSpan w:val="2"/>
          </w:tcPr>
          <w:p w14:paraId="06016E13" w14:textId="77777777" w:rsidR="00DD2FE7" w:rsidRPr="006D0A81" w:rsidRDefault="00DD2FE7" w:rsidP="0089509B">
            <w:pPr>
              <w:pStyle w:val="spacer"/>
            </w:pPr>
          </w:p>
        </w:tc>
        <w:tc>
          <w:tcPr>
            <w:tcW w:w="5644" w:type="dxa"/>
            <w:gridSpan w:val="3"/>
          </w:tcPr>
          <w:p w14:paraId="7FE89316" w14:textId="77777777" w:rsidR="00DD2FE7" w:rsidRPr="00400FB6" w:rsidRDefault="00DD2FE7" w:rsidP="0089509B">
            <w:pPr>
              <w:pStyle w:val="spacer"/>
            </w:pPr>
          </w:p>
        </w:tc>
      </w:tr>
      <w:tr w:rsidR="00DD2FE7" w:rsidRPr="00400FB6" w14:paraId="6749C80C" w14:textId="77777777" w:rsidTr="00DD2FE7">
        <w:tc>
          <w:tcPr>
            <w:tcW w:w="3382" w:type="dxa"/>
            <w:gridSpan w:val="2"/>
          </w:tcPr>
          <w:p w14:paraId="29CBE217" w14:textId="77777777" w:rsidR="00DD2FE7" w:rsidRPr="00400FB6" w:rsidRDefault="00DD2FE7" w:rsidP="0089509B">
            <w:pPr>
              <w:pStyle w:val="unittext"/>
            </w:pPr>
            <w:r w:rsidRPr="007F34E0">
              <w:rPr>
                <w:b/>
                <w:i/>
              </w:rPr>
              <w:t>Purpose</w:t>
            </w:r>
            <w:r w:rsidRPr="00400FB6">
              <w:rPr>
                <w:b/>
              </w:rPr>
              <w:t xml:space="preserve"> </w:t>
            </w:r>
            <w:r w:rsidRPr="007F34E0">
              <w:t>may</w:t>
            </w:r>
            <w:r>
              <w:t xml:space="preserve"> include:</w:t>
            </w:r>
          </w:p>
        </w:tc>
        <w:tc>
          <w:tcPr>
            <w:tcW w:w="5644" w:type="dxa"/>
            <w:gridSpan w:val="3"/>
          </w:tcPr>
          <w:p w14:paraId="0DAD47B4" w14:textId="77777777" w:rsidR="00DD2FE7" w:rsidRPr="00400FB6" w:rsidRDefault="00DD2FE7" w:rsidP="0089509B">
            <w:pPr>
              <w:pStyle w:val="bullet"/>
              <w:numPr>
                <w:ilvl w:val="0"/>
                <w:numId w:val="13"/>
              </w:numPr>
              <w:ind w:left="284" w:hanging="284"/>
            </w:pPr>
            <w:r w:rsidRPr="00400FB6">
              <w:t xml:space="preserve"> inferred purposes</w:t>
            </w:r>
          </w:p>
          <w:p w14:paraId="4BA47279" w14:textId="77777777" w:rsidR="00DD2FE7" w:rsidRDefault="00DD2FE7" w:rsidP="0089509B">
            <w:pPr>
              <w:pStyle w:val="bullet"/>
              <w:numPr>
                <w:ilvl w:val="0"/>
                <w:numId w:val="13"/>
              </w:numPr>
              <w:ind w:left="284" w:hanging="284"/>
            </w:pPr>
            <w:r>
              <w:t xml:space="preserve">Implied </w:t>
            </w:r>
            <w:r w:rsidRPr="00400FB6">
              <w:t>purpose</w:t>
            </w:r>
          </w:p>
          <w:p w14:paraId="7EC85AA1" w14:textId="77777777" w:rsidR="00DD2FE7" w:rsidRPr="00400FB6" w:rsidRDefault="00DD2FE7" w:rsidP="0089509B">
            <w:pPr>
              <w:pStyle w:val="bullet"/>
              <w:numPr>
                <w:ilvl w:val="0"/>
                <w:numId w:val="13"/>
              </w:numPr>
              <w:ind w:left="284" w:hanging="284"/>
            </w:pPr>
            <w:r>
              <w:t>explicit purpose</w:t>
            </w:r>
          </w:p>
        </w:tc>
      </w:tr>
      <w:tr w:rsidR="00DD2FE7" w:rsidRPr="00400FB6" w14:paraId="6B5ACA3E" w14:textId="77777777" w:rsidTr="00DD2FE7">
        <w:tc>
          <w:tcPr>
            <w:tcW w:w="9026" w:type="dxa"/>
            <w:gridSpan w:val="5"/>
          </w:tcPr>
          <w:p w14:paraId="148C746A" w14:textId="77777777" w:rsidR="00DD2FE7" w:rsidRPr="00400FB6" w:rsidRDefault="00DD2FE7" w:rsidP="0089509B">
            <w:pPr>
              <w:pStyle w:val="spacer"/>
            </w:pPr>
          </w:p>
        </w:tc>
      </w:tr>
      <w:tr w:rsidR="00DD2FE7" w:rsidRPr="00400FB6" w14:paraId="6F33DEEE" w14:textId="77777777" w:rsidTr="00DD2FE7">
        <w:tc>
          <w:tcPr>
            <w:tcW w:w="3382" w:type="dxa"/>
            <w:gridSpan w:val="2"/>
          </w:tcPr>
          <w:p w14:paraId="150D8E28" w14:textId="77777777" w:rsidR="00DD2FE7" w:rsidRPr="00400FB6" w:rsidRDefault="00DD2FE7" w:rsidP="0089509B">
            <w:pPr>
              <w:pStyle w:val="unittext"/>
            </w:pPr>
            <w:r w:rsidRPr="007F34E0">
              <w:rPr>
                <w:b/>
                <w:i/>
              </w:rPr>
              <w:t>Features</w:t>
            </w:r>
            <w:r w:rsidRPr="00400FB6">
              <w:t xml:space="preserve"> </w:t>
            </w:r>
            <w:r w:rsidRPr="007F34E0">
              <w:rPr>
                <w:b/>
                <w:i/>
              </w:rPr>
              <w:t>of text</w:t>
            </w:r>
            <w:r>
              <w:rPr>
                <w:b/>
                <w:i/>
              </w:rPr>
              <w:t xml:space="preserve"> type</w:t>
            </w:r>
            <w:r>
              <w:t xml:space="preserve"> may</w:t>
            </w:r>
            <w:r w:rsidRPr="00400FB6">
              <w:t xml:space="preserve"> include:</w:t>
            </w:r>
          </w:p>
        </w:tc>
        <w:tc>
          <w:tcPr>
            <w:tcW w:w="5644" w:type="dxa"/>
            <w:gridSpan w:val="3"/>
          </w:tcPr>
          <w:p w14:paraId="44136215" w14:textId="77777777" w:rsidR="00DD2FE7" w:rsidRPr="00400FB6" w:rsidRDefault="00DD2FE7" w:rsidP="0089509B">
            <w:pPr>
              <w:pStyle w:val="endash"/>
              <w:keepNext/>
              <w:ind w:left="568" w:hanging="284"/>
            </w:pPr>
            <w:r>
              <w:t xml:space="preserve">lexically </w:t>
            </w:r>
            <w:r w:rsidRPr="00400FB6">
              <w:t xml:space="preserve">dense texts with </w:t>
            </w:r>
            <w:r>
              <w:t xml:space="preserve">highly </w:t>
            </w:r>
            <w:r w:rsidRPr="00400FB6">
              <w:t>complex text structures, which use a variety of</w:t>
            </w:r>
            <w:r>
              <w:t xml:space="preserve"> highly complex</w:t>
            </w:r>
            <w:r w:rsidRPr="00400FB6">
              <w:t xml:space="preserve"> </w:t>
            </w:r>
            <w:r>
              <w:t>language and structure to convey and influence</w:t>
            </w:r>
            <w:r w:rsidRPr="00400FB6">
              <w:t xml:space="preserve"> </w:t>
            </w:r>
            <w:r>
              <w:t xml:space="preserve">meaning which may include: highly </w:t>
            </w:r>
            <w:r w:rsidRPr="00400FB6">
              <w:t xml:space="preserve">complex narrative and expressive texts with </w:t>
            </w:r>
            <w:r>
              <w:t>highly embedded information</w:t>
            </w:r>
            <w:r w:rsidRPr="00400FB6">
              <w:t xml:space="preserve">, </w:t>
            </w:r>
            <w:r>
              <w:t>multiple</w:t>
            </w:r>
            <w:r w:rsidRPr="00400FB6">
              <w:t xml:space="preserve"> points of view and perspectives, conflict development and resolution, multiple plot lines converging at the end, flash back or forwards, different time frames</w:t>
            </w:r>
          </w:p>
          <w:p w14:paraId="36A69965" w14:textId="77777777" w:rsidR="00DD2FE7" w:rsidRPr="00400FB6" w:rsidRDefault="00DD2FE7" w:rsidP="0089509B">
            <w:pPr>
              <w:pStyle w:val="endash"/>
              <w:keepNext/>
              <w:ind w:left="568" w:hanging="284"/>
            </w:pPr>
            <w:r>
              <w:t xml:space="preserve">highly </w:t>
            </w:r>
            <w:r w:rsidRPr="00400FB6">
              <w:t>complex informative texts containing multiple cause and effect</w:t>
            </w:r>
            <w:r>
              <w:t xml:space="preserve"> relationships</w:t>
            </w:r>
            <w:r w:rsidRPr="00400FB6">
              <w:t>, compar</w:t>
            </w:r>
            <w:r>
              <w:t>ison</w:t>
            </w:r>
            <w:r w:rsidRPr="00400FB6">
              <w:t xml:space="preserve"> and contrast, order of Importance, problem and solution with complex discourse markers, specialised vocabulary including technical vocabulary:</w:t>
            </w:r>
          </w:p>
          <w:p w14:paraId="30578265" w14:textId="77777777" w:rsidR="00DD2FE7" w:rsidRPr="00400FB6" w:rsidRDefault="00DD2FE7" w:rsidP="0089509B">
            <w:pPr>
              <w:pStyle w:val="endash"/>
              <w:keepNext/>
              <w:ind w:left="568" w:hanging="284"/>
              <w:rPr>
                <w:i/>
              </w:rPr>
            </w:pPr>
            <w:r>
              <w:t xml:space="preserve">highly </w:t>
            </w:r>
            <w:r w:rsidRPr="00400FB6">
              <w:t xml:space="preserve">complex procedural texts with </w:t>
            </w:r>
            <w:r>
              <w:t>integrated</w:t>
            </w:r>
            <w:r w:rsidRPr="00400FB6">
              <w:t xml:space="preserve"> steps required to achieve goals and which may include precautions or warnings, options or alternatives, hints and advice and supporting explanations</w:t>
            </w:r>
          </w:p>
          <w:p w14:paraId="28323A34" w14:textId="63085E17" w:rsidR="00DD2FE7" w:rsidRPr="00400FB6" w:rsidRDefault="00DD2FE7" w:rsidP="0089509B">
            <w:pPr>
              <w:pStyle w:val="endash"/>
              <w:keepNext/>
              <w:ind w:left="568" w:hanging="284"/>
            </w:pPr>
            <w:r>
              <w:t xml:space="preserve">highly </w:t>
            </w:r>
            <w:r w:rsidRPr="00400FB6">
              <w:t>complex persuasive texts that use emotive and persuasive language ,may pose rhetorical questions,</w:t>
            </w:r>
            <w:r w:rsidR="00FA7CF7">
              <w:t xml:space="preserve"> </w:t>
            </w:r>
            <w:r w:rsidRPr="00400FB6">
              <w:t>include facts and opinions, writer’s bias may be explicit or implicit, includes supporting materials and evidence,</w:t>
            </w:r>
            <w:r w:rsidR="00FA7CF7">
              <w:t xml:space="preserve"> </w:t>
            </w:r>
            <w:r w:rsidRPr="00400FB6">
              <w:t>include</w:t>
            </w:r>
            <w:r>
              <w:t>s</w:t>
            </w:r>
            <w:r w:rsidRPr="00400FB6">
              <w:t xml:space="preserve"> opposing views on a subject and might follow a standard format such as statement of opinion, argument, summing up </w:t>
            </w:r>
            <w:r>
              <w:t>and</w:t>
            </w:r>
            <w:r w:rsidRPr="00400FB6">
              <w:t xml:space="preserve"> recommendation</w:t>
            </w:r>
          </w:p>
          <w:p w14:paraId="29EFAABE" w14:textId="77777777" w:rsidR="00DD2FE7" w:rsidRPr="00400FB6" w:rsidRDefault="00DD2FE7" w:rsidP="0089509B">
            <w:pPr>
              <w:pStyle w:val="endash"/>
              <w:keepNext/>
              <w:ind w:left="568" w:hanging="284"/>
            </w:pPr>
            <w:r w:rsidRPr="00400FB6">
              <w:t>complex transactional</w:t>
            </w:r>
            <w:r>
              <w:t xml:space="preserve"> documents</w:t>
            </w:r>
            <w:r w:rsidRPr="00400FB6">
              <w:t xml:space="preserve"> such as personal letters (informal) or formal letters (formal opening, statement of purpose, details, request, action required, formal close)</w:t>
            </w:r>
          </w:p>
          <w:p w14:paraId="6A760A4C" w14:textId="77777777" w:rsidR="00DD2FE7" w:rsidRPr="00400FB6" w:rsidRDefault="00DD2FE7" w:rsidP="0089509B">
            <w:pPr>
              <w:pStyle w:val="bullet"/>
              <w:numPr>
                <w:ilvl w:val="0"/>
                <w:numId w:val="13"/>
              </w:numPr>
              <w:ind w:left="284" w:hanging="284"/>
            </w:pPr>
            <w:r w:rsidRPr="00400FB6">
              <w:t>sentences:</w:t>
            </w:r>
          </w:p>
          <w:p w14:paraId="4D75E631" w14:textId="77777777" w:rsidR="00DD2FE7" w:rsidRPr="00400FB6" w:rsidRDefault="00DD2FE7" w:rsidP="0089509B">
            <w:pPr>
              <w:pStyle w:val="endash"/>
              <w:keepNext/>
              <w:ind w:left="568" w:hanging="284"/>
            </w:pPr>
            <w:r>
              <w:t xml:space="preserve">highly </w:t>
            </w:r>
            <w:r w:rsidRPr="00400FB6">
              <w:t xml:space="preserve">complex syntactic structures </w:t>
            </w:r>
          </w:p>
          <w:p w14:paraId="3F0CC4CF" w14:textId="77777777" w:rsidR="00DD2FE7" w:rsidRPr="00400FB6" w:rsidRDefault="00DD2FE7" w:rsidP="0089509B">
            <w:pPr>
              <w:pStyle w:val="endash"/>
              <w:keepNext/>
              <w:ind w:left="568" w:hanging="284"/>
            </w:pPr>
            <w:r w:rsidRPr="00400FB6">
              <w:t>highly embedded information</w:t>
            </w:r>
          </w:p>
          <w:p w14:paraId="67E71F53" w14:textId="77777777" w:rsidR="00DD2FE7" w:rsidRPr="00400FB6" w:rsidRDefault="00DD2FE7" w:rsidP="0089509B">
            <w:pPr>
              <w:pStyle w:val="endash"/>
              <w:keepNext/>
              <w:ind w:left="568" w:hanging="284"/>
            </w:pPr>
            <w:r w:rsidRPr="00400FB6">
              <w:t>sophisticated stylistic devices such as nominalisation</w:t>
            </w:r>
          </w:p>
          <w:p w14:paraId="28A9A319" w14:textId="77777777" w:rsidR="00DD2FE7" w:rsidRPr="00400FB6" w:rsidRDefault="00DD2FE7" w:rsidP="0089509B">
            <w:pPr>
              <w:pStyle w:val="bullet"/>
              <w:numPr>
                <w:ilvl w:val="0"/>
                <w:numId w:val="13"/>
              </w:numPr>
              <w:ind w:left="284" w:hanging="284"/>
            </w:pPr>
            <w:r w:rsidRPr="00400FB6">
              <w:t>words / phrases/ abbreviations:</w:t>
            </w:r>
          </w:p>
          <w:p w14:paraId="0EE2B7CC" w14:textId="77777777" w:rsidR="00DD2FE7" w:rsidRPr="00400FB6" w:rsidRDefault="00DD2FE7" w:rsidP="0089509B">
            <w:pPr>
              <w:pStyle w:val="endash"/>
              <w:keepNext/>
              <w:ind w:left="568" w:hanging="284"/>
            </w:pPr>
            <w:r w:rsidRPr="00400FB6">
              <w:t>broad vocabulary including idiom, colloquialisms, cultural references as appropriate</w:t>
            </w:r>
          </w:p>
          <w:p w14:paraId="2AB1CC0D" w14:textId="77777777" w:rsidR="00DD2FE7" w:rsidRPr="00400FB6" w:rsidRDefault="00DD2FE7" w:rsidP="0089509B">
            <w:pPr>
              <w:pStyle w:val="endash"/>
              <w:keepNext/>
              <w:ind w:left="568" w:hanging="284"/>
            </w:pPr>
            <w:r w:rsidRPr="00400FB6">
              <w:t>diversity of tone</w:t>
            </w:r>
          </w:p>
          <w:p w14:paraId="01EDD862" w14:textId="77777777" w:rsidR="00DD2FE7" w:rsidRPr="00400FB6" w:rsidRDefault="00DD2FE7" w:rsidP="0089509B">
            <w:pPr>
              <w:pStyle w:val="endash"/>
              <w:keepNext/>
              <w:ind w:left="568" w:hanging="284"/>
            </w:pPr>
            <w:r w:rsidRPr="00400FB6">
              <w:t>specialised vocabulary appropriate to context</w:t>
            </w:r>
          </w:p>
          <w:p w14:paraId="1C92C9EC" w14:textId="77777777" w:rsidR="00DD2FE7" w:rsidRPr="00400FB6" w:rsidRDefault="00DD2FE7" w:rsidP="0089509B">
            <w:pPr>
              <w:pStyle w:val="endash"/>
              <w:keepNext/>
              <w:ind w:left="568" w:hanging="284"/>
            </w:pPr>
            <w:r w:rsidRPr="00400FB6">
              <w:t>vocabulary which creates nuances of meaning</w:t>
            </w:r>
          </w:p>
          <w:p w14:paraId="46591D8E" w14:textId="77777777" w:rsidR="00DD2FE7" w:rsidRPr="00400FB6" w:rsidRDefault="00DD2FE7" w:rsidP="0089509B">
            <w:pPr>
              <w:pStyle w:val="endash"/>
              <w:keepNext/>
              <w:ind w:left="568" w:hanging="284"/>
            </w:pPr>
            <w:r w:rsidRPr="00400FB6">
              <w:t>abstraction, symbolism</w:t>
            </w:r>
          </w:p>
          <w:p w14:paraId="63CFB19E" w14:textId="77777777" w:rsidR="00DD2FE7" w:rsidRPr="00400FB6" w:rsidRDefault="00DD2FE7" w:rsidP="0089509B">
            <w:pPr>
              <w:pStyle w:val="endash"/>
              <w:keepNext/>
              <w:ind w:left="568" w:hanging="284"/>
            </w:pPr>
            <w:r w:rsidRPr="00400FB6">
              <w:t>slang, non-standard Australian English, including dialect</w:t>
            </w:r>
          </w:p>
          <w:p w14:paraId="31DDDCDB" w14:textId="77777777" w:rsidR="00DD2FE7" w:rsidRPr="00400FB6" w:rsidRDefault="00DD2FE7" w:rsidP="0089509B">
            <w:pPr>
              <w:pStyle w:val="bullet"/>
              <w:numPr>
                <w:ilvl w:val="0"/>
                <w:numId w:val="13"/>
              </w:numPr>
              <w:ind w:left="284" w:hanging="284"/>
            </w:pPr>
            <w:r w:rsidRPr="00400FB6">
              <w:t>visuals:</w:t>
            </w:r>
          </w:p>
          <w:p w14:paraId="276E8AF6" w14:textId="77777777" w:rsidR="00DD2FE7" w:rsidRPr="00400FB6" w:rsidRDefault="00DD2FE7" w:rsidP="0089509B">
            <w:pPr>
              <w:pStyle w:val="endash"/>
              <w:keepNext/>
              <w:ind w:left="568" w:hanging="284"/>
            </w:pPr>
            <w:r w:rsidRPr="00400FB6">
              <w:t>diagrams</w:t>
            </w:r>
          </w:p>
          <w:p w14:paraId="56D5CB32" w14:textId="77777777" w:rsidR="00DD2FE7" w:rsidRPr="00400FB6" w:rsidRDefault="00DD2FE7" w:rsidP="0089509B">
            <w:pPr>
              <w:pStyle w:val="endash"/>
              <w:keepNext/>
              <w:ind w:left="568" w:hanging="284"/>
            </w:pPr>
            <w:r w:rsidRPr="00400FB6">
              <w:t>illustrations</w:t>
            </w:r>
          </w:p>
          <w:p w14:paraId="62E1101C" w14:textId="77777777" w:rsidR="00DD2FE7" w:rsidRPr="00400FB6" w:rsidRDefault="00DD2FE7" w:rsidP="0089509B">
            <w:pPr>
              <w:pStyle w:val="endash"/>
              <w:keepNext/>
              <w:ind w:left="568" w:hanging="284"/>
            </w:pPr>
            <w:r w:rsidRPr="00400FB6">
              <w:t>exaggeration (caricature)</w:t>
            </w:r>
          </w:p>
        </w:tc>
      </w:tr>
      <w:tr w:rsidR="00DD2FE7" w:rsidRPr="00400FB6" w14:paraId="70F1A40A" w14:textId="77777777" w:rsidTr="00DD2FE7">
        <w:tc>
          <w:tcPr>
            <w:tcW w:w="9026" w:type="dxa"/>
            <w:gridSpan w:val="5"/>
          </w:tcPr>
          <w:p w14:paraId="33FC4BB8" w14:textId="77777777" w:rsidR="00DD2FE7" w:rsidRPr="00400FB6" w:rsidRDefault="00DD2FE7" w:rsidP="0089509B">
            <w:pPr>
              <w:pStyle w:val="spacer"/>
            </w:pPr>
          </w:p>
        </w:tc>
      </w:tr>
      <w:tr w:rsidR="00DD2FE7" w:rsidRPr="00400FB6" w14:paraId="265FEAA4" w14:textId="77777777" w:rsidTr="00DD2FE7">
        <w:tc>
          <w:tcPr>
            <w:tcW w:w="3382" w:type="dxa"/>
            <w:gridSpan w:val="2"/>
          </w:tcPr>
          <w:p w14:paraId="012EF771" w14:textId="77777777" w:rsidR="00DD2FE7" w:rsidRPr="00400FB6" w:rsidRDefault="00DD2FE7" w:rsidP="0089509B">
            <w:pPr>
              <w:pStyle w:val="unittext"/>
            </w:pPr>
            <w:r>
              <w:rPr>
                <w:b/>
                <w:i/>
              </w:rPr>
              <w:t>Critical r</w:t>
            </w:r>
            <w:r w:rsidRPr="00400FB6">
              <w:rPr>
                <w:b/>
                <w:i/>
              </w:rPr>
              <w:t>eading strategies</w:t>
            </w:r>
            <w:r w:rsidRPr="00400FB6">
              <w:t xml:space="preserve"> </w:t>
            </w:r>
            <w:r>
              <w:t xml:space="preserve">may </w:t>
            </w:r>
            <w:r w:rsidRPr="00400FB6">
              <w:t>include</w:t>
            </w:r>
          </w:p>
        </w:tc>
        <w:tc>
          <w:tcPr>
            <w:tcW w:w="5644" w:type="dxa"/>
            <w:gridSpan w:val="3"/>
          </w:tcPr>
          <w:p w14:paraId="01D75B6F" w14:textId="6FC6513A" w:rsidR="00DD2FE7" w:rsidRPr="00400FB6" w:rsidRDefault="00DD2FE7" w:rsidP="0089509B">
            <w:pPr>
              <w:pStyle w:val="bullet"/>
              <w:numPr>
                <w:ilvl w:val="0"/>
                <w:numId w:val="13"/>
              </w:numPr>
              <w:ind w:left="284" w:hanging="284"/>
            </w:pPr>
            <w:r w:rsidRPr="00400FB6">
              <w:t>interpreting linking devices</w:t>
            </w:r>
            <w:r w:rsidR="00FA7CF7">
              <w:t xml:space="preserve"> </w:t>
            </w:r>
            <w:r w:rsidRPr="00400FB6">
              <w:t>to make complex conceptual connections, and/or causal relationships</w:t>
            </w:r>
          </w:p>
          <w:p w14:paraId="3DDB5956" w14:textId="77777777" w:rsidR="00DD2FE7" w:rsidRPr="00400FB6" w:rsidRDefault="00DD2FE7" w:rsidP="0089509B">
            <w:pPr>
              <w:pStyle w:val="bullet"/>
              <w:numPr>
                <w:ilvl w:val="0"/>
                <w:numId w:val="13"/>
              </w:numPr>
              <w:ind w:left="284" w:hanging="284"/>
            </w:pPr>
            <w:r w:rsidRPr="00400FB6">
              <w:t>exploring how the writer’s choice of language conveys mood and meaning</w:t>
            </w:r>
          </w:p>
          <w:p w14:paraId="22FF1D6F" w14:textId="77777777" w:rsidR="00DD2FE7" w:rsidRPr="00400FB6" w:rsidRDefault="00DD2FE7" w:rsidP="0089509B">
            <w:pPr>
              <w:pStyle w:val="bullet"/>
              <w:numPr>
                <w:ilvl w:val="0"/>
                <w:numId w:val="13"/>
              </w:numPr>
              <w:ind w:left="284" w:hanging="284"/>
            </w:pPr>
            <w:r w:rsidRPr="00400FB6">
              <w:t>reviewing the ways in which the writer’s use of a range of language structures impacts on the reader</w:t>
            </w:r>
          </w:p>
          <w:p w14:paraId="3018E6BE" w14:textId="77777777" w:rsidR="00DD2FE7" w:rsidRDefault="00DD2FE7" w:rsidP="0089509B">
            <w:pPr>
              <w:pStyle w:val="bullet"/>
              <w:numPr>
                <w:ilvl w:val="0"/>
                <w:numId w:val="13"/>
              </w:numPr>
              <w:ind w:left="284" w:hanging="284"/>
            </w:pPr>
            <w:r w:rsidRPr="00400FB6">
              <w:t>examining the effectiveness of the writer’s choice of supporting materials</w:t>
            </w:r>
          </w:p>
          <w:p w14:paraId="4658E270" w14:textId="77777777" w:rsidR="00DD2FE7" w:rsidRPr="00400FB6" w:rsidRDefault="00DD2FE7" w:rsidP="0089509B">
            <w:pPr>
              <w:pStyle w:val="bullet"/>
              <w:numPr>
                <w:ilvl w:val="0"/>
                <w:numId w:val="13"/>
              </w:numPr>
              <w:ind w:left="284" w:hanging="284"/>
            </w:pPr>
            <w:r>
              <w:t>evaluating credibility of information</w:t>
            </w:r>
          </w:p>
          <w:p w14:paraId="5AF3AD3D" w14:textId="77777777" w:rsidR="00DD2FE7" w:rsidRDefault="00DD2FE7" w:rsidP="0089509B">
            <w:pPr>
              <w:pStyle w:val="bullet"/>
              <w:numPr>
                <w:ilvl w:val="0"/>
                <w:numId w:val="13"/>
              </w:numPr>
              <w:ind w:left="284" w:hanging="284"/>
            </w:pPr>
            <w:r w:rsidRPr="00400FB6">
              <w:t>gathering, selecting and organising information effectively for specific purposes by defining information requirements both before and during research</w:t>
            </w:r>
          </w:p>
          <w:p w14:paraId="5149F319" w14:textId="77777777" w:rsidR="00DD2FE7" w:rsidRPr="00400FB6" w:rsidRDefault="00DD2FE7" w:rsidP="0089509B">
            <w:pPr>
              <w:pStyle w:val="bullet"/>
              <w:numPr>
                <w:ilvl w:val="0"/>
                <w:numId w:val="13"/>
              </w:numPr>
              <w:ind w:left="284" w:hanging="284"/>
            </w:pPr>
            <w:r>
              <w:t>writer’s selection of specific text type to suit audience and purpose</w:t>
            </w:r>
          </w:p>
          <w:p w14:paraId="1CFFDC2D" w14:textId="77777777" w:rsidR="00DD2FE7" w:rsidRPr="00400FB6" w:rsidRDefault="00DD2FE7" w:rsidP="0089509B">
            <w:pPr>
              <w:pStyle w:val="bullet"/>
              <w:numPr>
                <w:ilvl w:val="0"/>
                <w:numId w:val="13"/>
              </w:numPr>
              <w:ind w:left="284" w:hanging="284"/>
            </w:pPr>
            <w:r w:rsidRPr="00400FB6">
              <w:t>de-coding strategies:</w:t>
            </w:r>
          </w:p>
          <w:p w14:paraId="1EAE78E0" w14:textId="77777777" w:rsidR="00DD2FE7" w:rsidRPr="00400FB6" w:rsidRDefault="00DD2FE7" w:rsidP="0089509B">
            <w:pPr>
              <w:pStyle w:val="endash"/>
              <w:keepNext/>
              <w:ind w:left="568" w:hanging="284"/>
            </w:pPr>
            <w:r w:rsidRPr="00400FB6">
              <w:t>using a broad range of word identification strategies, including word derivations and meanings</w:t>
            </w:r>
          </w:p>
        </w:tc>
      </w:tr>
      <w:tr w:rsidR="00DD2FE7" w:rsidRPr="00400FB6" w14:paraId="191E812B" w14:textId="77777777" w:rsidTr="00DD2FE7">
        <w:tc>
          <w:tcPr>
            <w:tcW w:w="3382" w:type="dxa"/>
            <w:gridSpan w:val="2"/>
          </w:tcPr>
          <w:p w14:paraId="48B95112" w14:textId="77777777" w:rsidR="00DD2FE7" w:rsidRPr="00400FB6" w:rsidRDefault="00DD2FE7" w:rsidP="0089509B">
            <w:pPr>
              <w:pStyle w:val="spacer"/>
            </w:pPr>
          </w:p>
        </w:tc>
        <w:tc>
          <w:tcPr>
            <w:tcW w:w="5644" w:type="dxa"/>
            <w:gridSpan w:val="3"/>
          </w:tcPr>
          <w:p w14:paraId="086801EC" w14:textId="77777777" w:rsidR="00DD2FE7" w:rsidRPr="00400FB6" w:rsidRDefault="00DD2FE7" w:rsidP="0089509B">
            <w:pPr>
              <w:pStyle w:val="spacer"/>
            </w:pPr>
          </w:p>
        </w:tc>
      </w:tr>
      <w:tr w:rsidR="00DD2FE7" w:rsidRPr="00400FB6" w14:paraId="13082B93" w14:textId="77777777" w:rsidTr="00DD2FE7">
        <w:tc>
          <w:tcPr>
            <w:tcW w:w="3382" w:type="dxa"/>
            <w:gridSpan w:val="2"/>
          </w:tcPr>
          <w:p w14:paraId="424E1E92" w14:textId="77777777" w:rsidR="00DD2FE7" w:rsidRPr="00400FB6" w:rsidRDefault="00DD2FE7" w:rsidP="0089509B">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644" w:type="dxa"/>
            <w:gridSpan w:val="3"/>
          </w:tcPr>
          <w:p w14:paraId="49F7999C" w14:textId="77777777" w:rsidR="00DD2FE7" w:rsidRPr="00400FB6" w:rsidRDefault="00DD2FE7" w:rsidP="0089509B">
            <w:pPr>
              <w:pStyle w:val="bullet"/>
              <w:numPr>
                <w:ilvl w:val="0"/>
                <w:numId w:val="13"/>
              </w:numPr>
              <w:ind w:left="284" w:hanging="284"/>
            </w:pPr>
            <w:r w:rsidRPr="00400FB6">
              <w:t>nuanced language</w:t>
            </w:r>
          </w:p>
          <w:p w14:paraId="3ACCD5F5" w14:textId="77777777" w:rsidR="00DD2FE7" w:rsidRPr="00400FB6" w:rsidRDefault="00DD2FE7" w:rsidP="0089509B">
            <w:pPr>
              <w:pStyle w:val="bullet"/>
              <w:numPr>
                <w:ilvl w:val="0"/>
                <w:numId w:val="13"/>
              </w:numPr>
              <w:ind w:left="284" w:hanging="284"/>
            </w:pPr>
            <w:r w:rsidRPr="00400FB6">
              <w:t>figures of speech</w:t>
            </w:r>
          </w:p>
          <w:p w14:paraId="5F38DB23" w14:textId="77777777" w:rsidR="00DD2FE7" w:rsidRPr="00400FB6" w:rsidRDefault="00DD2FE7" w:rsidP="0089509B">
            <w:pPr>
              <w:pStyle w:val="bullet"/>
              <w:numPr>
                <w:ilvl w:val="0"/>
                <w:numId w:val="13"/>
              </w:numPr>
              <w:ind w:left="284" w:hanging="284"/>
            </w:pPr>
            <w:r w:rsidRPr="00400FB6">
              <w:t>emotive (connotative) word choice</w:t>
            </w:r>
          </w:p>
          <w:p w14:paraId="233BC454" w14:textId="77777777" w:rsidR="00DD2FE7" w:rsidRPr="00400FB6" w:rsidRDefault="00DD2FE7" w:rsidP="0089509B">
            <w:pPr>
              <w:pStyle w:val="bullet"/>
              <w:numPr>
                <w:ilvl w:val="0"/>
                <w:numId w:val="13"/>
              </w:numPr>
              <w:ind w:left="284" w:hanging="284"/>
            </w:pPr>
            <w:r w:rsidRPr="00400FB6">
              <w:t>colloquial language</w:t>
            </w:r>
          </w:p>
          <w:p w14:paraId="46E79299" w14:textId="77777777" w:rsidR="00DD2FE7" w:rsidRPr="00400FB6" w:rsidRDefault="00DD2FE7" w:rsidP="0089509B">
            <w:pPr>
              <w:pStyle w:val="bullet"/>
              <w:numPr>
                <w:ilvl w:val="0"/>
                <w:numId w:val="13"/>
              </w:numPr>
              <w:ind w:left="284" w:hanging="284"/>
            </w:pPr>
            <w:r w:rsidRPr="00400FB6">
              <w:t>slang</w:t>
            </w:r>
          </w:p>
          <w:p w14:paraId="3CEFC762" w14:textId="77777777" w:rsidR="00DD2FE7" w:rsidRPr="00400FB6" w:rsidRDefault="00DD2FE7" w:rsidP="0089509B">
            <w:pPr>
              <w:pStyle w:val="bullet"/>
              <w:numPr>
                <w:ilvl w:val="0"/>
                <w:numId w:val="13"/>
              </w:numPr>
              <w:ind w:left="284" w:hanging="284"/>
            </w:pPr>
            <w:r w:rsidRPr="00400FB6">
              <w:t>rhythm</w:t>
            </w:r>
          </w:p>
          <w:p w14:paraId="55C0BF3C" w14:textId="77777777" w:rsidR="00DD2FE7" w:rsidRPr="00400FB6" w:rsidRDefault="00DD2FE7" w:rsidP="0089509B">
            <w:pPr>
              <w:pStyle w:val="bullet"/>
              <w:numPr>
                <w:ilvl w:val="0"/>
                <w:numId w:val="13"/>
              </w:numPr>
              <w:ind w:left="284" w:hanging="284"/>
            </w:pPr>
            <w:r w:rsidRPr="00400FB6">
              <w:t>rhyme</w:t>
            </w:r>
          </w:p>
          <w:p w14:paraId="5E754952" w14:textId="77777777" w:rsidR="00DD2FE7" w:rsidRPr="00400FB6" w:rsidRDefault="00DD2FE7" w:rsidP="0089509B">
            <w:pPr>
              <w:pStyle w:val="bullet"/>
              <w:numPr>
                <w:ilvl w:val="0"/>
                <w:numId w:val="13"/>
              </w:numPr>
              <w:ind w:left="284" w:hanging="284"/>
            </w:pPr>
            <w:r w:rsidRPr="00400FB6">
              <w:t>use of pronouns</w:t>
            </w:r>
          </w:p>
          <w:p w14:paraId="548AB78A" w14:textId="77777777" w:rsidR="00DD2FE7" w:rsidRPr="00400FB6" w:rsidRDefault="00DD2FE7" w:rsidP="0089509B">
            <w:pPr>
              <w:pStyle w:val="bullet"/>
              <w:numPr>
                <w:ilvl w:val="0"/>
                <w:numId w:val="13"/>
              </w:numPr>
              <w:ind w:left="284" w:hanging="284"/>
            </w:pPr>
            <w:r w:rsidRPr="00400FB6">
              <w:t>use of idioms to convey and shape meaning</w:t>
            </w:r>
          </w:p>
          <w:p w14:paraId="68B0006C" w14:textId="77777777" w:rsidR="00DD2FE7" w:rsidRPr="00400FB6" w:rsidRDefault="00DD2FE7" w:rsidP="0089509B">
            <w:pPr>
              <w:pStyle w:val="bullet"/>
              <w:numPr>
                <w:ilvl w:val="0"/>
                <w:numId w:val="13"/>
              </w:numPr>
              <w:ind w:left="284" w:hanging="284"/>
            </w:pPr>
            <w:r w:rsidRPr="00400FB6">
              <w:t>flashback/retrospective account of event or incident</w:t>
            </w:r>
          </w:p>
          <w:p w14:paraId="430D2087" w14:textId="77777777" w:rsidR="00DD2FE7" w:rsidRDefault="00DD2FE7" w:rsidP="0089509B">
            <w:pPr>
              <w:pStyle w:val="bullet"/>
              <w:numPr>
                <w:ilvl w:val="0"/>
                <w:numId w:val="13"/>
              </w:numPr>
              <w:ind w:left="284" w:hanging="284"/>
            </w:pPr>
            <w:r w:rsidRPr="00400FB6">
              <w:t>analogy (reference to…)</w:t>
            </w:r>
          </w:p>
          <w:p w14:paraId="69A5A718" w14:textId="77777777" w:rsidR="00DD2FE7" w:rsidRPr="00400FB6" w:rsidRDefault="00DD2FE7" w:rsidP="0089509B">
            <w:pPr>
              <w:pStyle w:val="bullet"/>
              <w:numPr>
                <w:ilvl w:val="0"/>
                <w:numId w:val="13"/>
              </w:numPr>
              <w:ind w:left="284" w:hanging="284"/>
            </w:pPr>
            <w:r>
              <w:t xml:space="preserve">level </w:t>
            </w:r>
          </w:p>
        </w:tc>
      </w:tr>
      <w:tr w:rsidR="00DD2FE7" w:rsidRPr="00400FB6" w14:paraId="06091D50" w14:textId="77777777" w:rsidTr="00DD2FE7">
        <w:tc>
          <w:tcPr>
            <w:tcW w:w="3382" w:type="dxa"/>
            <w:gridSpan w:val="2"/>
          </w:tcPr>
          <w:p w14:paraId="3B7C5070" w14:textId="77777777" w:rsidR="00DD2FE7" w:rsidRPr="00400FB6" w:rsidRDefault="00DD2FE7" w:rsidP="0089509B">
            <w:pPr>
              <w:pStyle w:val="spacer"/>
            </w:pPr>
          </w:p>
        </w:tc>
        <w:tc>
          <w:tcPr>
            <w:tcW w:w="5644" w:type="dxa"/>
            <w:gridSpan w:val="3"/>
          </w:tcPr>
          <w:p w14:paraId="2B26AEB5" w14:textId="77777777" w:rsidR="00DD2FE7" w:rsidRPr="00400FB6" w:rsidRDefault="00DD2FE7" w:rsidP="0089509B">
            <w:pPr>
              <w:pStyle w:val="spacer"/>
            </w:pPr>
          </w:p>
        </w:tc>
      </w:tr>
      <w:tr w:rsidR="00DD2FE7" w:rsidRPr="00400FB6" w14:paraId="22A8DF8E" w14:textId="77777777" w:rsidTr="00DD2FE7">
        <w:tc>
          <w:tcPr>
            <w:tcW w:w="3382" w:type="dxa"/>
            <w:gridSpan w:val="2"/>
          </w:tcPr>
          <w:p w14:paraId="26B64B73" w14:textId="77777777" w:rsidR="00DD2FE7" w:rsidRPr="00400FB6" w:rsidRDefault="00DD2FE7" w:rsidP="0089509B">
            <w:pPr>
              <w:pStyle w:val="unittext"/>
              <w:rPr>
                <w:b/>
                <w:i/>
              </w:rPr>
            </w:pPr>
            <w:r w:rsidRPr="00400FB6">
              <w:rPr>
                <w:b/>
                <w:i/>
              </w:rPr>
              <w:t xml:space="preserve">Effectiveness </w:t>
            </w:r>
            <w:r w:rsidRPr="00400FB6">
              <w:t>may include:</w:t>
            </w:r>
          </w:p>
        </w:tc>
        <w:tc>
          <w:tcPr>
            <w:tcW w:w="5644" w:type="dxa"/>
            <w:gridSpan w:val="3"/>
          </w:tcPr>
          <w:p w14:paraId="3A7935E5" w14:textId="77777777" w:rsidR="00DD2FE7" w:rsidRPr="00400FB6" w:rsidRDefault="00DD2FE7" w:rsidP="0089509B">
            <w:pPr>
              <w:pStyle w:val="bullet"/>
              <w:numPr>
                <w:ilvl w:val="0"/>
                <w:numId w:val="13"/>
              </w:numPr>
              <w:ind w:left="284" w:hanging="284"/>
            </w:pPr>
            <w:r w:rsidRPr="00400FB6">
              <w:t>credibility</w:t>
            </w:r>
          </w:p>
          <w:p w14:paraId="57157818" w14:textId="77777777" w:rsidR="00DD2FE7" w:rsidRPr="00400FB6" w:rsidRDefault="00DD2FE7" w:rsidP="0089509B">
            <w:pPr>
              <w:pStyle w:val="bullet"/>
              <w:numPr>
                <w:ilvl w:val="0"/>
                <w:numId w:val="13"/>
              </w:numPr>
              <w:ind w:left="284" w:hanging="284"/>
            </w:pPr>
            <w:r w:rsidRPr="00400FB6">
              <w:t>relevance</w:t>
            </w:r>
            <w:r>
              <w:t xml:space="preserve"> in meet identified need or purpose</w:t>
            </w:r>
          </w:p>
          <w:p w14:paraId="6DAD0BC1" w14:textId="77777777" w:rsidR="00DD2FE7" w:rsidRPr="00400FB6" w:rsidRDefault="00DD2FE7" w:rsidP="0089509B">
            <w:pPr>
              <w:pStyle w:val="bullet"/>
              <w:numPr>
                <w:ilvl w:val="0"/>
                <w:numId w:val="13"/>
              </w:numPr>
              <w:ind w:left="284" w:hanging="284"/>
            </w:pPr>
            <w:r>
              <w:t xml:space="preserve">level of </w:t>
            </w:r>
            <w:r w:rsidRPr="00400FB6">
              <w:t>clarity</w:t>
            </w:r>
          </w:p>
        </w:tc>
      </w:tr>
      <w:tr w:rsidR="00DD2FE7" w:rsidRPr="00400FB6" w14:paraId="11D3C022" w14:textId="77777777" w:rsidTr="00DD2FE7">
        <w:tc>
          <w:tcPr>
            <w:tcW w:w="3382" w:type="dxa"/>
            <w:gridSpan w:val="2"/>
          </w:tcPr>
          <w:p w14:paraId="4395088D" w14:textId="77777777" w:rsidR="00DD2FE7" w:rsidRPr="00400FB6" w:rsidRDefault="00DD2FE7" w:rsidP="0089509B">
            <w:pPr>
              <w:pStyle w:val="spacer"/>
            </w:pPr>
          </w:p>
        </w:tc>
        <w:tc>
          <w:tcPr>
            <w:tcW w:w="5644" w:type="dxa"/>
            <w:gridSpan w:val="3"/>
          </w:tcPr>
          <w:p w14:paraId="4775EB61" w14:textId="77777777" w:rsidR="00DD2FE7" w:rsidRPr="00400FB6" w:rsidRDefault="00DD2FE7" w:rsidP="0089509B">
            <w:pPr>
              <w:pStyle w:val="spacer"/>
            </w:pPr>
          </w:p>
        </w:tc>
      </w:tr>
      <w:tr w:rsidR="00DD2FE7" w:rsidRPr="00400FB6" w14:paraId="3B79B82F" w14:textId="77777777" w:rsidTr="00DD2FE7">
        <w:tc>
          <w:tcPr>
            <w:tcW w:w="3382" w:type="dxa"/>
            <w:gridSpan w:val="2"/>
          </w:tcPr>
          <w:p w14:paraId="037E8E4E" w14:textId="77777777" w:rsidR="00DD2FE7" w:rsidRPr="00400FB6" w:rsidRDefault="00DD2FE7" w:rsidP="0089509B">
            <w:pPr>
              <w:pStyle w:val="unittext"/>
            </w:pPr>
            <w:r>
              <w:rPr>
                <w:b/>
                <w:i/>
              </w:rPr>
              <w:t xml:space="preserve">Compare and contrast </w:t>
            </w:r>
            <w:r w:rsidRPr="00701CD2">
              <w:rPr>
                <w:i/>
                <w:u w:val="single"/>
              </w:rPr>
              <w:t xml:space="preserve">may include </w:t>
            </w:r>
          </w:p>
        </w:tc>
        <w:tc>
          <w:tcPr>
            <w:tcW w:w="5644" w:type="dxa"/>
            <w:gridSpan w:val="3"/>
          </w:tcPr>
          <w:p w14:paraId="2925F16C" w14:textId="77777777" w:rsidR="00DD2FE7" w:rsidRPr="001C6F41" w:rsidRDefault="00DD2FE7" w:rsidP="0089509B">
            <w:pPr>
              <w:pStyle w:val="bullet"/>
              <w:numPr>
                <w:ilvl w:val="0"/>
                <w:numId w:val="0"/>
              </w:numPr>
            </w:pPr>
            <w:r w:rsidRPr="00701CD2">
              <w:t>Similarities and / or differences related to:</w:t>
            </w:r>
          </w:p>
          <w:p w14:paraId="2FAB80B8" w14:textId="77777777" w:rsidR="00DD2FE7" w:rsidRPr="00400FB6" w:rsidRDefault="00DD2FE7" w:rsidP="0089509B">
            <w:pPr>
              <w:pStyle w:val="bullet"/>
              <w:numPr>
                <w:ilvl w:val="0"/>
                <w:numId w:val="13"/>
              </w:numPr>
              <w:ind w:left="284" w:hanging="284"/>
            </w:pPr>
            <w:r w:rsidRPr="00400FB6">
              <w:t>writer’s styles and devices used to convey emotion, action, atmosphere</w:t>
            </w:r>
          </w:p>
          <w:p w14:paraId="6175ED6E" w14:textId="77777777" w:rsidR="00DD2FE7" w:rsidRPr="00400FB6" w:rsidRDefault="00DD2FE7" w:rsidP="0089509B">
            <w:pPr>
              <w:pStyle w:val="bullet"/>
              <w:numPr>
                <w:ilvl w:val="0"/>
                <w:numId w:val="13"/>
              </w:numPr>
              <w:ind w:left="284" w:hanging="284"/>
            </w:pPr>
            <w:r w:rsidRPr="00400FB6">
              <w:t>narrative structures</w:t>
            </w:r>
          </w:p>
          <w:p w14:paraId="042285F5" w14:textId="77777777" w:rsidR="00DD2FE7" w:rsidRPr="00400FB6" w:rsidRDefault="00DD2FE7" w:rsidP="0089509B">
            <w:pPr>
              <w:pStyle w:val="bullet"/>
              <w:numPr>
                <w:ilvl w:val="0"/>
                <w:numId w:val="13"/>
              </w:numPr>
              <w:ind w:left="284" w:hanging="284"/>
            </w:pPr>
            <w:r w:rsidRPr="00400FB6">
              <w:t>factual accounts of the same information by different writers</w:t>
            </w:r>
          </w:p>
        </w:tc>
      </w:tr>
      <w:tr w:rsidR="00DD2FE7" w:rsidRPr="00400FB6" w14:paraId="3B7D5C42" w14:textId="77777777" w:rsidTr="00DD2FE7">
        <w:tc>
          <w:tcPr>
            <w:tcW w:w="9026" w:type="dxa"/>
            <w:gridSpan w:val="5"/>
          </w:tcPr>
          <w:p w14:paraId="479BB50C" w14:textId="77777777" w:rsidR="00DD2FE7" w:rsidRPr="00400FB6" w:rsidRDefault="00DD2FE7" w:rsidP="0089509B">
            <w:pPr>
              <w:pStyle w:val="spacer"/>
            </w:pPr>
          </w:p>
        </w:tc>
      </w:tr>
      <w:tr w:rsidR="00DD2FE7" w:rsidRPr="00400FB6" w14:paraId="09C359FF" w14:textId="77777777" w:rsidTr="00DD2FE7">
        <w:tc>
          <w:tcPr>
            <w:tcW w:w="9026" w:type="dxa"/>
            <w:gridSpan w:val="5"/>
          </w:tcPr>
          <w:p w14:paraId="53493414" w14:textId="77777777" w:rsidR="00DD2FE7" w:rsidRPr="00400FB6" w:rsidRDefault="00DD2FE7" w:rsidP="0089509B">
            <w:pPr>
              <w:pStyle w:val="Heading21"/>
            </w:pPr>
            <w:r w:rsidRPr="00400FB6">
              <w:t>Evidence Guide</w:t>
            </w:r>
          </w:p>
          <w:p w14:paraId="3A5FD6E1" w14:textId="77777777" w:rsidR="00DD2FE7" w:rsidRPr="00400FB6" w:rsidRDefault="00DD2FE7" w:rsidP="0089509B">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400FB6" w14:paraId="4FBBA52A" w14:textId="77777777" w:rsidTr="00DD2FE7">
        <w:tc>
          <w:tcPr>
            <w:tcW w:w="3382" w:type="dxa"/>
            <w:gridSpan w:val="2"/>
          </w:tcPr>
          <w:p w14:paraId="26604077" w14:textId="77777777" w:rsidR="00DD2FE7" w:rsidRPr="00400FB6" w:rsidRDefault="00DD2FE7" w:rsidP="0089509B">
            <w:pPr>
              <w:pStyle w:val="EG"/>
            </w:pPr>
            <w:r w:rsidRPr="00400FB6">
              <w:t>Critical aspects for assessment and evidence required to demonstrate competency in this unit</w:t>
            </w:r>
          </w:p>
        </w:tc>
        <w:tc>
          <w:tcPr>
            <w:tcW w:w="5644" w:type="dxa"/>
            <w:gridSpan w:val="3"/>
          </w:tcPr>
          <w:p w14:paraId="5595CAE1" w14:textId="77777777" w:rsidR="00DD2FE7" w:rsidRPr="00400FB6" w:rsidRDefault="00DD2FE7" w:rsidP="0089509B">
            <w:pPr>
              <w:pStyle w:val="unittext"/>
            </w:pPr>
            <w:r w:rsidRPr="00400FB6">
              <w:t>Assessment must confirm the ability to:</w:t>
            </w:r>
          </w:p>
          <w:p w14:paraId="63A1C2D1" w14:textId="009C05B3" w:rsidR="00DD2FE7" w:rsidRPr="007F34E0" w:rsidRDefault="00DD2FE7" w:rsidP="00C4006A">
            <w:pPr>
              <w:pStyle w:val="bullet"/>
              <w:numPr>
                <w:ilvl w:val="0"/>
                <w:numId w:val="0"/>
              </w:numPr>
              <w:ind w:left="284"/>
            </w:pPr>
            <w:r w:rsidRPr="00400FB6">
              <w:t>select, review</w:t>
            </w:r>
            <w:r>
              <w:t>,</w:t>
            </w:r>
            <w:r w:rsidRPr="00400FB6">
              <w:t xml:space="preserve"> interpret</w:t>
            </w:r>
            <w:r>
              <w:t xml:space="preserve"> and critically evaluate a minimum of 3 highly complex</w:t>
            </w:r>
            <w:r w:rsidRPr="00400FB6">
              <w:t xml:space="preserve"> personally relevant text types</w:t>
            </w:r>
            <w:r>
              <w:t>,</w:t>
            </w:r>
            <w:r w:rsidRPr="00400FB6">
              <w:t xml:space="preserve"> at least one of which must be </w:t>
            </w:r>
            <w:r>
              <w:t>web based</w:t>
            </w:r>
          </w:p>
        </w:tc>
      </w:tr>
      <w:tr w:rsidR="00DD2FE7" w:rsidRPr="00400FB6" w14:paraId="089418A5" w14:textId="77777777" w:rsidTr="00DD2FE7">
        <w:tc>
          <w:tcPr>
            <w:tcW w:w="9026" w:type="dxa"/>
            <w:gridSpan w:val="5"/>
          </w:tcPr>
          <w:p w14:paraId="6CBC22E8" w14:textId="77777777" w:rsidR="00DD2FE7" w:rsidRPr="00400FB6" w:rsidRDefault="00DD2FE7" w:rsidP="0089509B">
            <w:pPr>
              <w:pStyle w:val="spacer"/>
            </w:pPr>
          </w:p>
        </w:tc>
      </w:tr>
      <w:tr w:rsidR="00DD2FE7" w:rsidRPr="00400FB6" w14:paraId="4F691078" w14:textId="77777777" w:rsidTr="00DD2FE7">
        <w:tc>
          <w:tcPr>
            <w:tcW w:w="3382" w:type="dxa"/>
            <w:gridSpan w:val="2"/>
          </w:tcPr>
          <w:p w14:paraId="348216E2" w14:textId="77777777" w:rsidR="00DD2FE7" w:rsidRPr="00400FB6" w:rsidRDefault="00DD2FE7" w:rsidP="0089509B">
            <w:pPr>
              <w:pStyle w:val="EG"/>
            </w:pPr>
            <w:r w:rsidRPr="00400FB6">
              <w:t>Context of and specific resources for assessment</w:t>
            </w:r>
          </w:p>
        </w:tc>
        <w:tc>
          <w:tcPr>
            <w:tcW w:w="5644" w:type="dxa"/>
            <w:gridSpan w:val="3"/>
          </w:tcPr>
          <w:p w14:paraId="7DB4A4A1" w14:textId="77777777" w:rsidR="00DD2FE7" w:rsidRPr="00400FB6" w:rsidRDefault="00DD2FE7" w:rsidP="0089509B">
            <w:pPr>
              <w:pStyle w:val="unittext"/>
            </w:pPr>
            <w:r w:rsidRPr="00400FB6">
              <w:t>Assessment must ensure access to:</w:t>
            </w:r>
          </w:p>
          <w:p w14:paraId="161CAE1A" w14:textId="77777777" w:rsidR="00DD2FE7" w:rsidRPr="00400FB6" w:rsidRDefault="00DD2FE7" w:rsidP="0089509B">
            <w:pPr>
              <w:pStyle w:val="bullet"/>
              <w:numPr>
                <w:ilvl w:val="0"/>
                <w:numId w:val="13"/>
              </w:numPr>
              <w:ind w:left="284" w:hanging="284"/>
            </w:pPr>
            <w:r w:rsidRPr="00400FB6">
              <w:t xml:space="preserve"> authentic text</w:t>
            </w:r>
            <w:r>
              <w:t xml:space="preserve"> types</w:t>
            </w:r>
            <w:r w:rsidRPr="00400FB6">
              <w:t xml:space="preserve"> of personal relevance to the learner</w:t>
            </w:r>
          </w:p>
          <w:p w14:paraId="654FC76D" w14:textId="77777777" w:rsidR="00DD2FE7" w:rsidRDefault="00DD2FE7" w:rsidP="0089509B">
            <w:pPr>
              <w:pStyle w:val="bullet"/>
              <w:numPr>
                <w:ilvl w:val="0"/>
                <w:numId w:val="13"/>
              </w:numPr>
              <w:ind w:left="284" w:hanging="284"/>
            </w:pPr>
            <w:r w:rsidRPr="00400FB6">
              <w:t>communication technology and software as appropriate</w:t>
            </w:r>
          </w:p>
          <w:p w14:paraId="40A29257" w14:textId="77777777" w:rsidR="00DD2FE7" w:rsidRPr="00400FB6" w:rsidRDefault="00DD2FE7" w:rsidP="0089509B">
            <w:pPr>
              <w:pStyle w:val="unittext"/>
            </w:pPr>
            <w:r w:rsidRPr="00400FB6">
              <w:t>At this level the learner:</w:t>
            </w:r>
          </w:p>
          <w:p w14:paraId="37D4E31B" w14:textId="77777777" w:rsidR="00DD2FE7" w:rsidRDefault="00DD2FE7" w:rsidP="0089509B">
            <w:pPr>
              <w:pStyle w:val="unittext"/>
            </w:pPr>
            <w:r w:rsidRPr="00ED5C7D">
              <w:t>work</w:t>
            </w:r>
            <w:r>
              <w:t>s</w:t>
            </w:r>
            <w:r w:rsidRPr="00ED5C7D">
              <w:t xml:space="preserve"> autonomously and use</w:t>
            </w:r>
            <w:r>
              <w:t>s</w:t>
            </w:r>
            <w:r w:rsidRPr="00ED5C7D">
              <w:t xml:space="preserve"> and evaluate</w:t>
            </w:r>
            <w:r>
              <w:t>s</w:t>
            </w:r>
            <w:r w:rsidRPr="00ED5C7D">
              <w:t xml:space="preserve"> a broad range of support resources </w:t>
            </w:r>
            <w:r>
              <w:t>In order to support achievement of meaningful outcomes at the qualification level an integrated approach to assessment should be used, refer to Section B 6.1 Assessment Strategy.</w:t>
            </w:r>
          </w:p>
          <w:p w14:paraId="7D1951EE" w14:textId="77777777" w:rsidR="00DD2FE7" w:rsidRPr="00400FB6" w:rsidRDefault="00DD2FE7" w:rsidP="0089509B">
            <w:pPr>
              <w:pStyle w:val="unittext"/>
            </w:pPr>
            <w:r>
              <w:t>Where this unit is being co-assessed with units related to another domain, such as learning, the same texts may be relevant to both domains.</w:t>
            </w:r>
          </w:p>
        </w:tc>
      </w:tr>
      <w:tr w:rsidR="00DD2FE7" w:rsidRPr="00400FB6" w14:paraId="6541CDB7" w14:textId="77777777" w:rsidTr="00DD2FE7">
        <w:tc>
          <w:tcPr>
            <w:tcW w:w="9026" w:type="dxa"/>
            <w:gridSpan w:val="5"/>
          </w:tcPr>
          <w:p w14:paraId="0CA9B2EC" w14:textId="77777777" w:rsidR="00DD2FE7" w:rsidRPr="00400FB6" w:rsidRDefault="00DD2FE7" w:rsidP="0089509B">
            <w:pPr>
              <w:pStyle w:val="spacer"/>
            </w:pPr>
          </w:p>
        </w:tc>
      </w:tr>
      <w:tr w:rsidR="00DD2FE7" w14:paraId="3A5FA0D2" w14:textId="77777777" w:rsidTr="00DD2FE7">
        <w:tc>
          <w:tcPr>
            <w:tcW w:w="3382" w:type="dxa"/>
            <w:gridSpan w:val="2"/>
          </w:tcPr>
          <w:p w14:paraId="287DD859" w14:textId="77777777" w:rsidR="00DD2FE7" w:rsidRPr="00400FB6" w:rsidRDefault="00DD2FE7" w:rsidP="0089509B">
            <w:pPr>
              <w:pStyle w:val="EG"/>
            </w:pPr>
            <w:r w:rsidRPr="00400FB6">
              <w:t>Method(s) of assessment</w:t>
            </w:r>
          </w:p>
        </w:tc>
        <w:tc>
          <w:tcPr>
            <w:tcW w:w="5644" w:type="dxa"/>
            <w:gridSpan w:val="3"/>
          </w:tcPr>
          <w:p w14:paraId="7EE19343" w14:textId="77777777" w:rsidR="00DD2FE7" w:rsidRPr="00400FB6" w:rsidRDefault="00DD2FE7" w:rsidP="0089509B">
            <w:pPr>
              <w:pStyle w:val="unittext"/>
            </w:pPr>
            <w:r w:rsidRPr="00400FB6">
              <w:t>The following</w:t>
            </w:r>
            <w:r>
              <w:t xml:space="preserve"> suggested</w:t>
            </w:r>
            <w:r w:rsidRPr="00400FB6">
              <w:t xml:space="preserve"> assessment methods are suitable for this unit:</w:t>
            </w:r>
          </w:p>
          <w:p w14:paraId="2EDB75BD" w14:textId="77777777" w:rsidR="00DD2FE7" w:rsidRPr="00400FB6" w:rsidRDefault="00DD2FE7" w:rsidP="0089509B">
            <w:pPr>
              <w:pStyle w:val="bullet"/>
              <w:numPr>
                <w:ilvl w:val="0"/>
                <w:numId w:val="13"/>
              </w:numPr>
              <w:ind w:left="284" w:hanging="284"/>
            </w:pPr>
            <w:r>
              <w:t>oral</w:t>
            </w:r>
            <w:r w:rsidRPr="00400FB6">
              <w:t xml:space="preserve"> or written questioning to assess knowledge of the devices used by writers to convey</w:t>
            </w:r>
            <w:r>
              <w:t xml:space="preserve"> and influence</w:t>
            </w:r>
            <w:r w:rsidRPr="00400FB6">
              <w:t xml:space="preserve"> </w:t>
            </w:r>
            <w:r>
              <w:t>meaning</w:t>
            </w:r>
            <w:r w:rsidRPr="00400FB6">
              <w:t xml:space="preserve"> in personally relevant text types</w:t>
            </w:r>
          </w:p>
          <w:p w14:paraId="3440AC00" w14:textId="77777777" w:rsidR="00DD2FE7" w:rsidRPr="00400FB6" w:rsidRDefault="00DD2FE7" w:rsidP="0089509B">
            <w:pPr>
              <w:pStyle w:val="bullet"/>
              <w:numPr>
                <w:ilvl w:val="0"/>
                <w:numId w:val="13"/>
              </w:numPr>
              <w:ind w:left="284" w:hanging="284"/>
            </w:pPr>
            <w:r w:rsidRPr="00400FB6">
              <w:t xml:space="preserve"> learner</w:t>
            </w:r>
            <w:r>
              <w:t xml:space="preserve"> presentation</w:t>
            </w:r>
            <w:r w:rsidRPr="00400FB6">
              <w:t xml:space="preserve"> analysing the effectiveness of the selected texts</w:t>
            </w:r>
          </w:p>
          <w:p w14:paraId="30135BC2" w14:textId="77777777" w:rsidR="00DD2FE7" w:rsidRDefault="00DD2FE7" w:rsidP="0089509B">
            <w:pPr>
              <w:pStyle w:val="bullet"/>
              <w:numPr>
                <w:ilvl w:val="0"/>
                <w:numId w:val="13"/>
              </w:numPr>
              <w:ind w:left="284" w:hanging="284"/>
            </w:pPr>
            <w:r w:rsidRPr="00400FB6">
              <w:t>portfolios containing</w:t>
            </w:r>
            <w:r>
              <w:t>:</w:t>
            </w:r>
          </w:p>
          <w:p w14:paraId="71B4008F" w14:textId="77777777" w:rsidR="00DD2FE7" w:rsidRPr="00400FB6" w:rsidRDefault="00DD2FE7" w:rsidP="0089509B">
            <w:pPr>
              <w:pStyle w:val="endash"/>
              <w:keepNext/>
              <w:ind w:left="568" w:hanging="284"/>
            </w:pPr>
            <w:r w:rsidRPr="00400FB6">
              <w:t>samples of responses and analysis of texts</w:t>
            </w:r>
          </w:p>
          <w:p w14:paraId="21865B0C" w14:textId="77777777" w:rsidR="00DD2FE7" w:rsidRPr="00400FB6" w:rsidRDefault="00DD2FE7" w:rsidP="0089509B">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146007B9" w14:textId="77777777" w:rsidR="003A720A" w:rsidRDefault="003A720A" w:rsidP="0089509B">
      <w:pPr>
        <w:keepNext/>
        <w:sectPr w:rsidR="003A720A" w:rsidSect="00DD2FE7">
          <w:headerReference w:type="even" r:id="rId414"/>
          <w:headerReference w:type="default" r:id="rId415"/>
          <w:footerReference w:type="even" r:id="rId416"/>
          <w:headerReference w:type="first" r:id="rId417"/>
          <w:footerReference w:type="first" r:id="rId418"/>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537"/>
        <w:gridCol w:w="77"/>
        <w:gridCol w:w="5876"/>
      </w:tblGrid>
      <w:tr w:rsidR="003A720A" w:rsidRPr="00F514A0" w14:paraId="6F9C6684" w14:textId="77777777" w:rsidTr="009135CC">
        <w:tc>
          <w:tcPr>
            <w:tcW w:w="2832" w:type="dxa"/>
          </w:tcPr>
          <w:p w14:paraId="63945E0A" w14:textId="77777777" w:rsidR="003A720A" w:rsidRPr="00F514A0" w:rsidRDefault="003A720A" w:rsidP="0089509B">
            <w:pPr>
              <w:pStyle w:val="code"/>
            </w:pPr>
            <w:bookmarkStart w:id="357" w:name="_Toc505871633"/>
            <w:bookmarkStart w:id="358" w:name="_Toc507058678"/>
            <w:bookmarkStart w:id="359" w:name="_Toc507059917"/>
            <w:bookmarkStart w:id="360" w:name="_Toc508791753"/>
            <w:bookmarkStart w:id="361" w:name="_Toc508967579"/>
            <w:bookmarkStart w:id="362" w:name="_Toc514154384"/>
            <w:bookmarkStart w:id="363" w:name="_Toc514162903"/>
            <w:bookmarkStart w:id="364" w:name="_Toc514234453"/>
            <w:r w:rsidRPr="00F514A0">
              <w:t>Unit Code</w:t>
            </w:r>
            <w:bookmarkEnd w:id="357"/>
            <w:bookmarkEnd w:id="358"/>
            <w:bookmarkEnd w:id="359"/>
            <w:bookmarkEnd w:id="360"/>
            <w:bookmarkEnd w:id="361"/>
            <w:bookmarkEnd w:id="362"/>
            <w:bookmarkEnd w:id="363"/>
            <w:bookmarkEnd w:id="364"/>
          </w:p>
        </w:tc>
        <w:tc>
          <w:tcPr>
            <w:tcW w:w="6490" w:type="dxa"/>
            <w:gridSpan w:val="3"/>
          </w:tcPr>
          <w:p w14:paraId="4DE89B58" w14:textId="18251D4D" w:rsidR="003A720A" w:rsidRPr="003A720A" w:rsidRDefault="005E073F" w:rsidP="0089509B">
            <w:pPr>
              <w:pStyle w:val="code"/>
            </w:pPr>
            <w:bookmarkStart w:id="365" w:name="_Toc514234454"/>
            <w:r>
              <w:t>VU22436</w:t>
            </w:r>
            <w:bookmarkEnd w:id="365"/>
          </w:p>
        </w:tc>
      </w:tr>
      <w:tr w:rsidR="003A720A" w:rsidRPr="00F514A0" w14:paraId="6BC9E49E" w14:textId="77777777" w:rsidTr="009135CC">
        <w:tc>
          <w:tcPr>
            <w:tcW w:w="2832" w:type="dxa"/>
          </w:tcPr>
          <w:p w14:paraId="5E15D734" w14:textId="548771FE" w:rsidR="003A720A" w:rsidRPr="00F514A0" w:rsidRDefault="003A720A" w:rsidP="0089509B">
            <w:pPr>
              <w:pStyle w:val="code"/>
            </w:pPr>
            <w:bookmarkStart w:id="366" w:name="_Toc505871635"/>
            <w:bookmarkStart w:id="367" w:name="_Toc507058680"/>
            <w:bookmarkStart w:id="368" w:name="_Toc507059919"/>
            <w:bookmarkStart w:id="369" w:name="_Toc508791755"/>
            <w:bookmarkStart w:id="370" w:name="_Toc508967581"/>
            <w:bookmarkStart w:id="371" w:name="_Toc514154386"/>
            <w:bookmarkStart w:id="372" w:name="_Toc514162905"/>
            <w:bookmarkStart w:id="373" w:name="_Toc514234455"/>
            <w:r w:rsidRPr="00F514A0">
              <w:t>Unit Title</w:t>
            </w:r>
            <w:bookmarkEnd w:id="366"/>
            <w:bookmarkEnd w:id="367"/>
            <w:bookmarkEnd w:id="368"/>
            <w:bookmarkEnd w:id="369"/>
            <w:bookmarkEnd w:id="370"/>
            <w:bookmarkEnd w:id="371"/>
            <w:bookmarkEnd w:id="372"/>
            <w:bookmarkEnd w:id="373"/>
          </w:p>
        </w:tc>
        <w:tc>
          <w:tcPr>
            <w:tcW w:w="6490" w:type="dxa"/>
            <w:gridSpan w:val="3"/>
          </w:tcPr>
          <w:p w14:paraId="06EDCC79" w14:textId="2C8FDA33" w:rsidR="003A720A" w:rsidRPr="003A720A" w:rsidRDefault="003A720A" w:rsidP="0089509B">
            <w:pPr>
              <w:pStyle w:val="code"/>
            </w:pPr>
            <w:bookmarkStart w:id="374" w:name="_Toc507058681"/>
            <w:bookmarkStart w:id="375" w:name="_Toc514234456"/>
            <w:r w:rsidRPr="003A720A">
              <w:t>Engage with a range of highly complex texts for learning purposes</w:t>
            </w:r>
            <w:bookmarkEnd w:id="374"/>
            <w:bookmarkEnd w:id="375"/>
            <w:r w:rsidRPr="003A720A">
              <w:t xml:space="preserve"> </w:t>
            </w:r>
          </w:p>
        </w:tc>
      </w:tr>
      <w:tr w:rsidR="003A720A" w:rsidRPr="00F514A0" w14:paraId="2E8CA11D" w14:textId="77777777" w:rsidTr="009135CC">
        <w:tc>
          <w:tcPr>
            <w:tcW w:w="2832" w:type="dxa"/>
          </w:tcPr>
          <w:p w14:paraId="3B54771D" w14:textId="77777777" w:rsidR="003A720A" w:rsidRPr="00F514A0" w:rsidRDefault="003A720A" w:rsidP="0089509B">
            <w:pPr>
              <w:pStyle w:val="Heading21"/>
            </w:pPr>
            <w:r w:rsidRPr="00F514A0">
              <w:t>Unit Descriptor</w:t>
            </w:r>
          </w:p>
        </w:tc>
        <w:tc>
          <w:tcPr>
            <w:tcW w:w="6490" w:type="dxa"/>
            <w:gridSpan w:val="3"/>
          </w:tcPr>
          <w:p w14:paraId="326A54CD" w14:textId="77777777" w:rsidR="003A720A" w:rsidRDefault="003A720A" w:rsidP="0089509B">
            <w:pPr>
              <w:pStyle w:val="unittext"/>
            </w:pPr>
            <w:r>
              <w:t xml:space="preserve">This unit describes the skills and knowledge to interpret and critically </w:t>
            </w:r>
            <w:r w:rsidRPr="005E23A2">
              <w:t>evaluate and synthesise a</w:t>
            </w:r>
            <w:r>
              <w:t xml:space="preserve"> range of highly complex </w:t>
            </w:r>
            <w:r w:rsidRPr="00966D7D">
              <w:t>paper based and w</w:t>
            </w:r>
            <w:r>
              <w:t>eb based text types for learning purposes. These include intricate, dense and extended texts across a broad range of contexts including specialised contexts. Students at this level work autonomously and use and evaluate a broad range of support resources.</w:t>
            </w:r>
          </w:p>
          <w:p w14:paraId="3443F7F7" w14:textId="77777777" w:rsidR="003A720A" w:rsidRPr="00F514A0" w:rsidRDefault="003A720A" w:rsidP="0089509B">
            <w:pPr>
              <w:pStyle w:val="unittext"/>
            </w:pPr>
            <w:r>
              <w:t>The required outcomes described in this unit contribute to the achievement of Australian Core Skills Framework indicators for Reading at Level 5: 5.03 &amp; 5.04</w:t>
            </w:r>
            <w:r w:rsidRPr="00F514A0">
              <w:t xml:space="preserve"> </w:t>
            </w:r>
          </w:p>
        </w:tc>
      </w:tr>
      <w:tr w:rsidR="003A720A" w:rsidRPr="00F514A0" w14:paraId="266FFD92" w14:textId="77777777" w:rsidTr="009135CC">
        <w:tc>
          <w:tcPr>
            <w:tcW w:w="2832" w:type="dxa"/>
          </w:tcPr>
          <w:p w14:paraId="640D9BF7" w14:textId="77777777" w:rsidR="003A720A" w:rsidRPr="00F514A0" w:rsidRDefault="003A720A" w:rsidP="0089509B">
            <w:pPr>
              <w:pStyle w:val="Heading21"/>
            </w:pPr>
            <w:r w:rsidRPr="00F514A0">
              <w:t>Employability Skills</w:t>
            </w:r>
          </w:p>
        </w:tc>
        <w:tc>
          <w:tcPr>
            <w:tcW w:w="6490" w:type="dxa"/>
            <w:gridSpan w:val="3"/>
          </w:tcPr>
          <w:p w14:paraId="7925490A" w14:textId="77777777" w:rsidR="003A720A" w:rsidRPr="00F514A0" w:rsidRDefault="003A720A" w:rsidP="0089509B">
            <w:pPr>
              <w:pStyle w:val="unittext"/>
            </w:pPr>
            <w:r w:rsidRPr="00F514A0">
              <w:t>This unit contains employability skills.</w:t>
            </w:r>
          </w:p>
        </w:tc>
      </w:tr>
      <w:tr w:rsidR="003A720A" w:rsidRPr="00F514A0" w14:paraId="2D216106" w14:textId="77777777" w:rsidTr="009135CC">
        <w:tc>
          <w:tcPr>
            <w:tcW w:w="2832" w:type="dxa"/>
          </w:tcPr>
          <w:p w14:paraId="315F841C" w14:textId="77777777" w:rsidR="003A720A" w:rsidRPr="00F514A0" w:rsidRDefault="003A720A" w:rsidP="0089509B">
            <w:pPr>
              <w:pStyle w:val="Heading21"/>
            </w:pPr>
            <w:r w:rsidRPr="00F514A0">
              <w:t>Application of the Unit</w:t>
            </w:r>
          </w:p>
        </w:tc>
        <w:tc>
          <w:tcPr>
            <w:tcW w:w="6490" w:type="dxa"/>
            <w:gridSpan w:val="3"/>
          </w:tcPr>
          <w:p w14:paraId="385BF73F" w14:textId="77777777" w:rsidR="003A720A" w:rsidRPr="00F514A0" w:rsidRDefault="003A720A" w:rsidP="0089509B">
            <w:pPr>
              <w:pStyle w:val="unittext"/>
            </w:pPr>
            <w:r w:rsidRPr="00F514A0">
              <w:t xml:space="preserve">This unit applies to those seeking to improve their further education participation options and who need to develop a range of </w:t>
            </w:r>
            <w:r>
              <w:t xml:space="preserve">critical </w:t>
            </w:r>
            <w:r w:rsidRPr="00F514A0">
              <w:t xml:space="preserve">reading skills both in a paper based and </w:t>
            </w:r>
            <w:r>
              <w:t>web based</w:t>
            </w:r>
            <w:r w:rsidRPr="00F514A0">
              <w:t xml:space="preserve"> context. These skills provide the foundation for future activities to extend reading skills to interpret and critically </w:t>
            </w:r>
            <w:r>
              <w:t>evaluate</w:t>
            </w:r>
            <w:r w:rsidRPr="00F514A0">
              <w:t xml:space="preserve"> </w:t>
            </w:r>
            <w:r>
              <w:t xml:space="preserve">highly </w:t>
            </w:r>
            <w:r w:rsidRPr="00F514A0">
              <w:t>complex text</w:t>
            </w:r>
            <w:r>
              <w:t xml:space="preserve"> types</w:t>
            </w:r>
            <w:r w:rsidRPr="00F514A0">
              <w:t xml:space="preserve"> for learning purposes and enable the learner to gain access to knowledge and skills which will assist them in future educational, employment and community activities.</w:t>
            </w:r>
          </w:p>
          <w:p w14:paraId="3B28F3E5" w14:textId="24E97877" w:rsidR="003A720A" w:rsidRPr="00F514A0" w:rsidRDefault="003A720A" w:rsidP="0089509B">
            <w:pPr>
              <w:pStyle w:val="unittext"/>
            </w:pPr>
            <w:r>
              <w:t xml:space="preserve">Where application is as part of the Certificate III in General Education for Adults, it is recommended that application is integrated with the delivery and assessment of Core Skills writing unit </w:t>
            </w:r>
            <w:r w:rsidR="00BD303D" w:rsidRPr="00BD303D">
              <w:rPr>
                <w:i/>
              </w:rPr>
              <w:t>VU22440</w:t>
            </w:r>
            <w:r w:rsidR="00BD303D">
              <w:rPr>
                <w:i/>
              </w:rPr>
              <w:t xml:space="preserve"> </w:t>
            </w:r>
            <w:r>
              <w:rPr>
                <w:i/>
              </w:rPr>
              <w:t>Create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3A720A" w:rsidRPr="00F514A0" w14:paraId="685FE66E" w14:textId="77777777" w:rsidTr="009135CC">
        <w:tc>
          <w:tcPr>
            <w:tcW w:w="2832" w:type="dxa"/>
          </w:tcPr>
          <w:p w14:paraId="7493EBEF" w14:textId="77777777" w:rsidR="003A720A" w:rsidRPr="00F514A0" w:rsidRDefault="003A720A" w:rsidP="0089509B">
            <w:pPr>
              <w:pStyle w:val="Heading21"/>
            </w:pPr>
            <w:r w:rsidRPr="00F514A0">
              <w:t>Element</w:t>
            </w:r>
          </w:p>
          <w:p w14:paraId="69CF17F9" w14:textId="77777777" w:rsidR="003A720A" w:rsidRPr="00F514A0" w:rsidRDefault="003A720A" w:rsidP="0089509B">
            <w:pPr>
              <w:pStyle w:val="text"/>
            </w:pPr>
            <w:r w:rsidRPr="00F514A0">
              <w:t>Elements describe the essential outcomes of a unit of competency. Elements describe actions or outcomes that are demonstrable and assessable.</w:t>
            </w:r>
          </w:p>
        </w:tc>
        <w:tc>
          <w:tcPr>
            <w:tcW w:w="6490" w:type="dxa"/>
            <w:gridSpan w:val="3"/>
          </w:tcPr>
          <w:p w14:paraId="48D797E1" w14:textId="77777777" w:rsidR="003A720A" w:rsidRPr="00F514A0" w:rsidRDefault="003A720A" w:rsidP="0089509B">
            <w:pPr>
              <w:pStyle w:val="Heading21"/>
            </w:pPr>
            <w:r w:rsidRPr="00F514A0">
              <w:t>Performance Criteria</w:t>
            </w:r>
          </w:p>
          <w:p w14:paraId="11EA6636" w14:textId="77777777" w:rsidR="003A720A" w:rsidRPr="00F514A0" w:rsidRDefault="003A720A" w:rsidP="0089509B">
            <w:pPr>
              <w:pStyle w:val="text"/>
            </w:pPr>
            <w:r w:rsidRPr="00F514A0">
              <w:t>Performance criteria describe the required performance needed to demonstrate achievement of the element – they identify</w:t>
            </w:r>
            <w:r>
              <w:t xml:space="preserve"> the standard for the element. </w:t>
            </w:r>
            <w:r w:rsidRPr="00F514A0">
              <w:t>Where bold/italicised text is used, further information or explanation is detailed in the required skills and knowledge and/or the range statement. Assessment of performance is to be consistent with the evidence guide.</w:t>
            </w:r>
          </w:p>
        </w:tc>
      </w:tr>
      <w:tr w:rsidR="003A720A" w:rsidRPr="00F514A0" w14:paraId="1B7EFD2A" w14:textId="77777777" w:rsidTr="009135CC">
        <w:tc>
          <w:tcPr>
            <w:tcW w:w="2832" w:type="dxa"/>
          </w:tcPr>
          <w:p w14:paraId="4217E85F" w14:textId="77777777" w:rsidR="003A720A" w:rsidRPr="00F514A0" w:rsidRDefault="003A720A" w:rsidP="0089509B">
            <w:pPr>
              <w:pStyle w:val="spacer"/>
            </w:pPr>
          </w:p>
        </w:tc>
        <w:tc>
          <w:tcPr>
            <w:tcW w:w="6490" w:type="dxa"/>
            <w:gridSpan w:val="3"/>
          </w:tcPr>
          <w:p w14:paraId="2A3A5942" w14:textId="77777777" w:rsidR="003A720A" w:rsidRPr="00F514A0" w:rsidRDefault="003A720A" w:rsidP="0089509B">
            <w:pPr>
              <w:pStyle w:val="spacer"/>
            </w:pPr>
          </w:p>
        </w:tc>
      </w:tr>
      <w:tr w:rsidR="003A720A" w:rsidRPr="00F514A0" w14:paraId="12B1A0B1" w14:textId="77777777" w:rsidTr="009135CC">
        <w:tc>
          <w:tcPr>
            <w:tcW w:w="2832" w:type="dxa"/>
            <w:vMerge w:val="restart"/>
          </w:tcPr>
          <w:p w14:paraId="71C2F2F8" w14:textId="417CE652" w:rsidR="003A720A" w:rsidRPr="00F514A0" w:rsidRDefault="003A720A" w:rsidP="0089509B">
            <w:pPr>
              <w:pStyle w:val="element"/>
              <w:keepNext/>
            </w:pPr>
            <w:r w:rsidRPr="00F514A0">
              <w:t>1</w:t>
            </w:r>
            <w:r w:rsidRPr="00F514A0">
              <w:tab/>
            </w:r>
            <w:r>
              <w:t>Access and s</w:t>
            </w:r>
            <w:r w:rsidRPr="00F514A0">
              <w:t xml:space="preserve">elect a range of </w:t>
            </w:r>
            <w:r>
              <w:t xml:space="preserve">highly </w:t>
            </w:r>
            <w:r w:rsidRPr="00F514A0">
              <w:t>complex p</w:t>
            </w:r>
            <w:r>
              <w:t>aper</w:t>
            </w:r>
            <w:r w:rsidRPr="00F514A0">
              <w:t xml:space="preserve"> and </w:t>
            </w:r>
            <w:r>
              <w:t xml:space="preserve">web based </w:t>
            </w:r>
            <w:r w:rsidRPr="00F514A0">
              <w:t>text</w:t>
            </w:r>
            <w:r>
              <w:t xml:space="preserve"> types</w:t>
            </w:r>
            <w:r w:rsidRPr="00F514A0">
              <w:t xml:space="preserve"> for learning</w:t>
            </w:r>
            <w:r w:rsidR="00FA7CF7">
              <w:t xml:space="preserve"> </w:t>
            </w:r>
            <w:r w:rsidRPr="00F514A0">
              <w:t>purposes</w:t>
            </w:r>
          </w:p>
        </w:tc>
        <w:tc>
          <w:tcPr>
            <w:tcW w:w="537" w:type="dxa"/>
          </w:tcPr>
          <w:p w14:paraId="5EF01591" w14:textId="6629C97D" w:rsidR="003A720A" w:rsidRPr="00F514A0" w:rsidRDefault="003A720A" w:rsidP="0089509B">
            <w:pPr>
              <w:pStyle w:val="PC"/>
              <w:keepNext/>
            </w:pPr>
            <w:r w:rsidRPr="00F514A0">
              <w:t>1.</w:t>
            </w:r>
            <w:r w:rsidR="009135CC">
              <w:t>1</w:t>
            </w:r>
          </w:p>
        </w:tc>
        <w:tc>
          <w:tcPr>
            <w:tcW w:w="5953" w:type="dxa"/>
            <w:gridSpan w:val="2"/>
          </w:tcPr>
          <w:p w14:paraId="3B785715" w14:textId="77777777" w:rsidR="003A720A" w:rsidRPr="00F514A0" w:rsidRDefault="003A720A" w:rsidP="0089509B">
            <w:pPr>
              <w:pStyle w:val="unittext"/>
            </w:pPr>
            <w:r w:rsidRPr="00F514A0">
              <w:t>Locate and access</w:t>
            </w:r>
            <w:r w:rsidRPr="00F514A0">
              <w:rPr>
                <w:b/>
                <w:i/>
              </w:rPr>
              <w:t xml:space="preserve"> </w:t>
            </w:r>
            <w:r w:rsidRPr="00F514A0">
              <w:t>a range of</w:t>
            </w:r>
            <w:r w:rsidRPr="00F514A0">
              <w:rPr>
                <w:b/>
                <w:i/>
              </w:rPr>
              <w:t xml:space="preserve"> </w:t>
            </w:r>
            <w:r>
              <w:rPr>
                <w:b/>
                <w:i/>
              </w:rPr>
              <w:t>highly complex text types</w:t>
            </w:r>
            <w:r w:rsidRPr="00F514A0">
              <w:t xml:space="preserve"> </w:t>
            </w:r>
          </w:p>
        </w:tc>
      </w:tr>
      <w:tr w:rsidR="003A720A" w:rsidRPr="00F514A0" w14:paraId="499F865E" w14:textId="77777777" w:rsidTr="009135CC">
        <w:tc>
          <w:tcPr>
            <w:tcW w:w="2832" w:type="dxa"/>
            <w:vMerge/>
          </w:tcPr>
          <w:p w14:paraId="436E5488" w14:textId="77777777" w:rsidR="003A720A" w:rsidRPr="00F514A0" w:rsidRDefault="003A720A" w:rsidP="0089509B">
            <w:pPr>
              <w:pStyle w:val="element"/>
              <w:keepNext/>
            </w:pPr>
          </w:p>
        </w:tc>
        <w:tc>
          <w:tcPr>
            <w:tcW w:w="537" w:type="dxa"/>
          </w:tcPr>
          <w:p w14:paraId="7AADC204" w14:textId="77777777" w:rsidR="003A720A" w:rsidRPr="00F514A0" w:rsidRDefault="003A720A" w:rsidP="0089509B">
            <w:pPr>
              <w:pStyle w:val="PC"/>
              <w:keepNext/>
            </w:pPr>
            <w:r>
              <w:t>1.2</w:t>
            </w:r>
          </w:p>
        </w:tc>
        <w:tc>
          <w:tcPr>
            <w:tcW w:w="5953" w:type="dxa"/>
            <w:gridSpan w:val="2"/>
          </w:tcPr>
          <w:p w14:paraId="76F900C5" w14:textId="6948DFCE" w:rsidR="003A720A" w:rsidRPr="00F514A0" w:rsidRDefault="003A720A" w:rsidP="0089509B">
            <w:pPr>
              <w:pStyle w:val="unittext"/>
            </w:pPr>
            <w:r w:rsidRPr="00F514A0">
              <w:t>Clarify</w:t>
            </w:r>
            <w:r w:rsidRPr="00F514A0">
              <w:rPr>
                <w:b/>
                <w:i/>
              </w:rPr>
              <w:t xml:space="preserve"> own</w:t>
            </w:r>
            <w:r>
              <w:rPr>
                <w:b/>
                <w:i/>
              </w:rPr>
              <w:t xml:space="preserve"> specified</w:t>
            </w:r>
            <w:r w:rsidRPr="00F514A0">
              <w:rPr>
                <w:b/>
                <w:i/>
              </w:rPr>
              <w:t xml:space="preserve"> purposes</w:t>
            </w:r>
            <w:r w:rsidRPr="00F514A0">
              <w:t xml:space="preserve"> for engaging with texts</w:t>
            </w:r>
            <w:r w:rsidR="00FA7CF7">
              <w:t xml:space="preserve"> </w:t>
            </w:r>
          </w:p>
        </w:tc>
      </w:tr>
      <w:tr w:rsidR="003A720A" w:rsidRPr="00F514A0" w14:paraId="35D5D2B0" w14:textId="77777777" w:rsidTr="009135CC">
        <w:tc>
          <w:tcPr>
            <w:tcW w:w="2832" w:type="dxa"/>
            <w:vMerge/>
          </w:tcPr>
          <w:p w14:paraId="07F2A748" w14:textId="77777777" w:rsidR="003A720A" w:rsidRPr="00F514A0" w:rsidRDefault="003A720A" w:rsidP="0089509B">
            <w:pPr>
              <w:pStyle w:val="element"/>
              <w:keepNext/>
            </w:pPr>
          </w:p>
        </w:tc>
        <w:tc>
          <w:tcPr>
            <w:tcW w:w="537" w:type="dxa"/>
          </w:tcPr>
          <w:p w14:paraId="0308348D" w14:textId="77777777" w:rsidR="003A720A" w:rsidRPr="00F514A0" w:rsidRDefault="003A720A" w:rsidP="0089509B">
            <w:pPr>
              <w:pStyle w:val="PC"/>
              <w:keepNext/>
            </w:pPr>
            <w:r w:rsidRPr="00F514A0">
              <w:t>1.3</w:t>
            </w:r>
          </w:p>
        </w:tc>
        <w:tc>
          <w:tcPr>
            <w:tcW w:w="5953" w:type="dxa"/>
            <w:gridSpan w:val="2"/>
          </w:tcPr>
          <w:p w14:paraId="6CD4ABF5" w14:textId="77777777" w:rsidR="003A720A" w:rsidRPr="00F514A0" w:rsidRDefault="003A720A" w:rsidP="0089509B">
            <w:pPr>
              <w:pStyle w:val="unittext"/>
            </w:pPr>
            <w:r>
              <w:t>Critically evaluate</w:t>
            </w:r>
            <w:r w:rsidRPr="00F514A0">
              <w:t xml:space="preserve"> and select text</w:t>
            </w:r>
            <w:r>
              <w:t xml:space="preserve"> types</w:t>
            </w:r>
            <w:r w:rsidRPr="00F514A0">
              <w:t xml:space="preserve"> relevant to own learning purposes</w:t>
            </w:r>
            <w:r>
              <w:t>/needs</w:t>
            </w:r>
            <w:r w:rsidRPr="00F514A0">
              <w:t xml:space="preserve"> </w:t>
            </w:r>
          </w:p>
        </w:tc>
      </w:tr>
      <w:tr w:rsidR="003A720A" w:rsidRPr="00F514A0" w14:paraId="0E177F6F" w14:textId="77777777" w:rsidTr="009135CC">
        <w:tc>
          <w:tcPr>
            <w:tcW w:w="2832" w:type="dxa"/>
          </w:tcPr>
          <w:p w14:paraId="67007E14" w14:textId="77777777" w:rsidR="003A720A" w:rsidRPr="00F514A0" w:rsidRDefault="003A720A" w:rsidP="0089509B">
            <w:pPr>
              <w:pStyle w:val="spacer"/>
            </w:pPr>
          </w:p>
        </w:tc>
        <w:tc>
          <w:tcPr>
            <w:tcW w:w="6490" w:type="dxa"/>
            <w:gridSpan w:val="3"/>
          </w:tcPr>
          <w:p w14:paraId="18F1C4CC" w14:textId="77777777" w:rsidR="003A720A" w:rsidRPr="00F514A0" w:rsidRDefault="003A720A" w:rsidP="0089509B">
            <w:pPr>
              <w:pStyle w:val="spacer"/>
            </w:pPr>
          </w:p>
        </w:tc>
      </w:tr>
      <w:tr w:rsidR="003A720A" w:rsidRPr="00F514A0" w14:paraId="262B8B18" w14:textId="77777777" w:rsidTr="009135CC">
        <w:tc>
          <w:tcPr>
            <w:tcW w:w="2832" w:type="dxa"/>
            <w:vMerge w:val="restart"/>
          </w:tcPr>
          <w:p w14:paraId="36807714" w14:textId="77777777" w:rsidR="003A720A" w:rsidRPr="00F514A0" w:rsidRDefault="003A720A" w:rsidP="0089509B">
            <w:pPr>
              <w:pStyle w:val="element"/>
              <w:keepNext/>
            </w:pPr>
            <w:r w:rsidRPr="00F514A0">
              <w:t>2</w:t>
            </w:r>
            <w:r w:rsidRPr="00F514A0">
              <w:tab/>
              <w:t xml:space="preserve">Review selected </w:t>
            </w:r>
            <w:r>
              <w:t>paper</w:t>
            </w:r>
            <w:r w:rsidRPr="00F514A0">
              <w:t xml:space="preserve"> and </w:t>
            </w:r>
            <w:r>
              <w:t>web based</w:t>
            </w:r>
            <w:r w:rsidRPr="00F514A0">
              <w:t xml:space="preserve"> texts </w:t>
            </w:r>
          </w:p>
        </w:tc>
        <w:tc>
          <w:tcPr>
            <w:tcW w:w="537" w:type="dxa"/>
          </w:tcPr>
          <w:p w14:paraId="7965051E" w14:textId="77777777" w:rsidR="003A720A" w:rsidRPr="00F514A0" w:rsidRDefault="003A720A" w:rsidP="0089509B">
            <w:pPr>
              <w:pStyle w:val="PC"/>
              <w:keepNext/>
            </w:pPr>
            <w:r w:rsidRPr="00F514A0">
              <w:t>2.1</w:t>
            </w:r>
          </w:p>
        </w:tc>
        <w:tc>
          <w:tcPr>
            <w:tcW w:w="5953" w:type="dxa"/>
            <w:gridSpan w:val="2"/>
          </w:tcPr>
          <w:p w14:paraId="33823B59" w14:textId="77777777" w:rsidR="003A720A" w:rsidRPr="00F514A0" w:rsidRDefault="003A720A" w:rsidP="0089509B">
            <w:pPr>
              <w:pStyle w:val="unittext"/>
            </w:pPr>
            <w:r w:rsidRPr="00F514A0">
              <w:t>Interpret the</w:t>
            </w:r>
            <w:r w:rsidRPr="00F514A0">
              <w:rPr>
                <w:b/>
              </w:rPr>
              <w:t xml:space="preserve"> </w:t>
            </w:r>
            <w:r w:rsidRPr="00D73786">
              <w:rPr>
                <w:b/>
                <w:i/>
              </w:rPr>
              <w:t>purpose</w:t>
            </w:r>
            <w:r>
              <w:rPr>
                <w:b/>
                <w:i/>
              </w:rPr>
              <w:t xml:space="preserve"> </w:t>
            </w:r>
            <w:r w:rsidRPr="005E23A2">
              <w:t>and audience</w:t>
            </w:r>
            <w:r w:rsidRPr="00F514A0">
              <w:rPr>
                <w:i/>
              </w:rPr>
              <w:t xml:space="preserve"> </w:t>
            </w:r>
            <w:r w:rsidRPr="00F514A0">
              <w:t>of the</w:t>
            </w:r>
            <w:r>
              <w:t xml:space="preserve"> selected</w:t>
            </w:r>
            <w:r w:rsidRPr="00F514A0">
              <w:t xml:space="preserve"> texts</w:t>
            </w:r>
          </w:p>
        </w:tc>
      </w:tr>
      <w:tr w:rsidR="003A720A" w:rsidRPr="00F514A0" w14:paraId="021D5E9B" w14:textId="77777777" w:rsidTr="009135CC">
        <w:tc>
          <w:tcPr>
            <w:tcW w:w="2832" w:type="dxa"/>
            <w:vMerge/>
          </w:tcPr>
          <w:p w14:paraId="6F83CF50" w14:textId="77777777" w:rsidR="003A720A" w:rsidRPr="00F514A0" w:rsidRDefault="003A720A" w:rsidP="0089509B">
            <w:pPr>
              <w:keepNext/>
            </w:pPr>
          </w:p>
        </w:tc>
        <w:tc>
          <w:tcPr>
            <w:tcW w:w="537" w:type="dxa"/>
          </w:tcPr>
          <w:p w14:paraId="2EB527B9" w14:textId="77777777" w:rsidR="003A720A" w:rsidRPr="00F514A0" w:rsidRDefault="003A720A" w:rsidP="0089509B">
            <w:pPr>
              <w:pStyle w:val="PC"/>
              <w:keepNext/>
            </w:pPr>
            <w:r w:rsidRPr="00F514A0">
              <w:t>2.2</w:t>
            </w:r>
          </w:p>
        </w:tc>
        <w:tc>
          <w:tcPr>
            <w:tcW w:w="5953" w:type="dxa"/>
            <w:gridSpan w:val="2"/>
          </w:tcPr>
          <w:p w14:paraId="76C1C131" w14:textId="523ACA9A" w:rsidR="003A720A" w:rsidRPr="00F514A0" w:rsidRDefault="003A720A" w:rsidP="0089509B">
            <w:pPr>
              <w:pStyle w:val="unittext"/>
              <w:rPr>
                <w:i/>
              </w:rPr>
            </w:pPr>
            <w:r w:rsidRPr="00F514A0">
              <w:t>Define</w:t>
            </w:r>
            <w:r w:rsidRPr="00F514A0">
              <w:rPr>
                <w:i/>
              </w:rPr>
              <w:t xml:space="preserve"> </w:t>
            </w:r>
            <w:r w:rsidRPr="005E23A2">
              <w:rPr>
                <w:b/>
                <w:i/>
              </w:rPr>
              <w:t>features of text</w:t>
            </w:r>
            <w:r>
              <w:rPr>
                <w:b/>
                <w:i/>
              </w:rPr>
              <w:t xml:space="preserve"> types </w:t>
            </w:r>
            <w:r w:rsidRPr="005E23A2">
              <w:t>selected</w:t>
            </w:r>
            <w:r w:rsidR="00FA7CF7">
              <w:rPr>
                <w:i/>
              </w:rPr>
              <w:t xml:space="preserve"> </w:t>
            </w:r>
          </w:p>
        </w:tc>
      </w:tr>
      <w:tr w:rsidR="003A720A" w:rsidRPr="00F514A0" w14:paraId="32AB287C" w14:textId="77777777" w:rsidTr="009135CC">
        <w:tc>
          <w:tcPr>
            <w:tcW w:w="2832" w:type="dxa"/>
            <w:vMerge/>
          </w:tcPr>
          <w:p w14:paraId="3BC2FFB4" w14:textId="77777777" w:rsidR="003A720A" w:rsidRPr="00F514A0" w:rsidRDefault="003A720A" w:rsidP="0089509B">
            <w:pPr>
              <w:keepNext/>
            </w:pPr>
          </w:p>
        </w:tc>
        <w:tc>
          <w:tcPr>
            <w:tcW w:w="537" w:type="dxa"/>
          </w:tcPr>
          <w:p w14:paraId="42D87A5A" w14:textId="77777777" w:rsidR="003A720A" w:rsidRPr="00F514A0" w:rsidRDefault="003A720A" w:rsidP="0089509B">
            <w:pPr>
              <w:pStyle w:val="PC"/>
              <w:keepNext/>
            </w:pPr>
            <w:r w:rsidRPr="00F514A0">
              <w:t>2.3</w:t>
            </w:r>
          </w:p>
        </w:tc>
        <w:tc>
          <w:tcPr>
            <w:tcW w:w="5953" w:type="dxa"/>
            <w:gridSpan w:val="2"/>
          </w:tcPr>
          <w:p w14:paraId="05DAB700" w14:textId="7999A4B9" w:rsidR="003A720A" w:rsidRPr="00F514A0" w:rsidRDefault="003A720A" w:rsidP="0089509B">
            <w:pPr>
              <w:pStyle w:val="unittext"/>
            </w:pPr>
            <w:r w:rsidRPr="00F514A0">
              <w:t>Apply</w:t>
            </w:r>
            <w:r>
              <w:t xml:space="preserve"> </w:t>
            </w:r>
            <w:r w:rsidRPr="005E23A2">
              <w:rPr>
                <w:b/>
                <w:i/>
              </w:rPr>
              <w:t>critical</w:t>
            </w:r>
            <w:r w:rsidRPr="00F514A0">
              <w:rPr>
                <w:i/>
              </w:rPr>
              <w:t xml:space="preserve"> </w:t>
            </w:r>
            <w:r w:rsidRPr="005E23A2">
              <w:rPr>
                <w:b/>
                <w:i/>
              </w:rPr>
              <w:t>reading strategies</w:t>
            </w:r>
            <w:r w:rsidRPr="00F514A0">
              <w:t xml:space="preserve"> to interpret </w:t>
            </w:r>
            <w:r>
              <w:t>and synthesise</w:t>
            </w:r>
            <w:r w:rsidRPr="00F514A0">
              <w:t xml:space="preserve"> ideas and supporting </w:t>
            </w:r>
            <w:r>
              <w:t>arguments</w:t>
            </w:r>
            <w:r w:rsidR="00FA7CF7">
              <w:t xml:space="preserve"> </w:t>
            </w:r>
            <w:r>
              <w:t>in texts</w:t>
            </w:r>
            <w:r w:rsidRPr="00F514A0">
              <w:t xml:space="preserve"> </w:t>
            </w:r>
          </w:p>
        </w:tc>
      </w:tr>
      <w:tr w:rsidR="003A720A" w:rsidRPr="00F514A0" w14:paraId="0E8963D7" w14:textId="77777777" w:rsidTr="009135CC">
        <w:tc>
          <w:tcPr>
            <w:tcW w:w="2832" w:type="dxa"/>
          </w:tcPr>
          <w:p w14:paraId="6B3CDA56" w14:textId="77777777" w:rsidR="003A720A" w:rsidRPr="00F514A0" w:rsidRDefault="003A720A" w:rsidP="0089509B">
            <w:pPr>
              <w:pStyle w:val="spacer"/>
            </w:pPr>
          </w:p>
        </w:tc>
        <w:tc>
          <w:tcPr>
            <w:tcW w:w="6490" w:type="dxa"/>
            <w:gridSpan w:val="3"/>
          </w:tcPr>
          <w:p w14:paraId="1891056A" w14:textId="77777777" w:rsidR="003A720A" w:rsidRPr="00F514A0" w:rsidRDefault="003A720A" w:rsidP="0089509B">
            <w:pPr>
              <w:pStyle w:val="spacer"/>
            </w:pPr>
          </w:p>
        </w:tc>
      </w:tr>
      <w:tr w:rsidR="003A720A" w:rsidRPr="00F514A0" w14:paraId="2E0D70F0" w14:textId="77777777" w:rsidTr="009135CC">
        <w:tc>
          <w:tcPr>
            <w:tcW w:w="2832" w:type="dxa"/>
            <w:vMerge w:val="restart"/>
          </w:tcPr>
          <w:p w14:paraId="47C7E8A6" w14:textId="473350FB" w:rsidR="003A720A" w:rsidRPr="00F514A0" w:rsidRDefault="003A720A" w:rsidP="0089509B">
            <w:pPr>
              <w:pStyle w:val="element"/>
              <w:keepNext/>
            </w:pPr>
            <w:r w:rsidRPr="00F514A0">
              <w:t>3</w:t>
            </w:r>
            <w:r w:rsidRPr="00F514A0">
              <w:tab/>
              <w:t xml:space="preserve">Critically </w:t>
            </w:r>
            <w:r>
              <w:t>evaluate selected</w:t>
            </w:r>
            <w:r w:rsidRPr="00F514A0">
              <w:t xml:space="preserve"> </w:t>
            </w:r>
            <w:r>
              <w:t>paper</w:t>
            </w:r>
            <w:r w:rsidR="00FA7CF7">
              <w:t xml:space="preserve"> </w:t>
            </w:r>
            <w:r w:rsidRPr="00F514A0">
              <w:t xml:space="preserve">and </w:t>
            </w:r>
            <w:r>
              <w:t>web based</w:t>
            </w:r>
            <w:r w:rsidRPr="00F514A0">
              <w:t xml:space="preserve"> texts </w:t>
            </w:r>
          </w:p>
        </w:tc>
        <w:tc>
          <w:tcPr>
            <w:tcW w:w="537" w:type="dxa"/>
          </w:tcPr>
          <w:p w14:paraId="5B351553" w14:textId="77777777" w:rsidR="003A720A" w:rsidRPr="00F514A0" w:rsidRDefault="003A720A" w:rsidP="0089509B">
            <w:pPr>
              <w:pStyle w:val="PC"/>
              <w:keepNext/>
            </w:pPr>
            <w:r w:rsidRPr="00F514A0">
              <w:t>3.</w:t>
            </w:r>
            <w:r>
              <w:t>1</w:t>
            </w:r>
          </w:p>
        </w:tc>
        <w:tc>
          <w:tcPr>
            <w:tcW w:w="5953" w:type="dxa"/>
            <w:gridSpan w:val="2"/>
          </w:tcPr>
          <w:p w14:paraId="1E7FF602" w14:textId="77777777" w:rsidR="003A720A" w:rsidRPr="00F514A0" w:rsidRDefault="003A720A" w:rsidP="0089509B">
            <w:pPr>
              <w:pStyle w:val="unittext"/>
            </w:pPr>
            <w:r>
              <w:t>Critically evaluate</w:t>
            </w:r>
            <w:r w:rsidRPr="00F514A0">
              <w:t xml:space="preserve"> </w:t>
            </w:r>
            <w:r w:rsidRPr="00F514A0">
              <w:rPr>
                <w:b/>
                <w:i/>
              </w:rPr>
              <w:t>devices</w:t>
            </w:r>
            <w:r w:rsidRPr="00F514A0">
              <w:t xml:space="preserve"> used</w:t>
            </w:r>
            <w:r w:rsidRPr="00F514A0">
              <w:rPr>
                <w:sz w:val="24"/>
                <w:szCs w:val="24"/>
              </w:rPr>
              <w:t xml:space="preserve"> </w:t>
            </w:r>
            <w:r w:rsidRPr="00F514A0">
              <w:t>to</w:t>
            </w:r>
            <w:r>
              <w:t xml:space="preserve"> convey and influence meaning</w:t>
            </w:r>
          </w:p>
        </w:tc>
      </w:tr>
      <w:tr w:rsidR="003A720A" w:rsidRPr="00F514A0" w14:paraId="53B77566" w14:textId="77777777" w:rsidTr="009135CC">
        <w:tc>
          <w:tcPr>
            <w:tcW w:w="2832" w:type="dxa"/>
            <w:vMerge/>
          </w:tcPr>
          <w:p w14:paraId="54B2623B" w14:textId="77777777" w:rsidR="003A720A" w:rsidRPr="00F514A0" w:rsidRDefault="003A720A" w:rsidP="0089509B">
            <w:pPr>
              <w:pStyle w:val="element"/>
              <w:keepNext/>
            </w:pPr>
          </w:p>
        </w:tc>
        <w:tc>
          <w:tcPr>
            <w:tcW w:w="537" w:type="dxa"/>
          </w:tcPr>
          <w:p w14:paraId="5A6F505E" w14:textId="77777777" w:rsidR="003A720A" w:rsidRPr="00F514A0" w:rsidRDefault="003A720A" w:rsidP="0089509B">
            <w:pPr>
              <w:pStyle w:val="PC"/>
              <w:keepNext/>
            </w:pPr>
            <w:r>
              <w:t>3.2</w:t>
            </w:r>
          </w:p>
        </w:tc>
        <w:tc>
          <w:tcPr>
            <w:tcW w:w="5953" w:type="dxa"/>
            <w:gridSpan w:val="2"/>
          </w:tcPr>
          <w:p w14:paraId="7B6B054E" w14:textId="77777777" w:rsidR="003A720A" w:rsidRPr="00F514A0" w:rsidRDefault="003A720A" w:rsidP="0089509B">
            <w:pPr>
              <w:pStyle w:val="unittext"/>
              <w:rPr>
                <w:b/>
                <w:i/>
              </w:rPr>
            </w:pPr>
            <w:r>
              <w:t xml:space="preserve">Critically evaluate the </w:t>
            </w:r>
            <w:r w:rsidRPr="00867BFD">
              <w:rPr>
                <w:b/>
                <w:i/>
              </w:rPr>
              <w:t>effectiveness</w:t>
            </w:r>
            <w:r w:rsidRPr="007C2B0C">
              <w:t xml:space="preserve"> of the texts and support judgements </w:t>
            </w:r>
          </w:p>
        </w:tc>
      </w:tr>
      <w:tr w:rsidR="003A720A" w:rsidRPr="00F514A0" w14:paraId="06079CCB" w14:textId="77777777" w:rsidTr="009135CC">
        <w:tc>
          <w:tcPr>
            <w:tcW w:w="2832" w:type="dxa"/>
            <w:vMerge/>
          </w:tcPr>
          <w:p w14:paraId="401FB1D5" w14:textId="77777777" w:rsidR="003A720A" w:rsidRPr="00F514A0" w:rsidRDefault="003A720A" w:rsidP="0089509B">
            <w:pPr>
              <w:pStyle w:val="element"/>
              <w:keepNext/>
            </w:pPr>
          </w:p>
        </w:tc>
        <w:tc>
          <w:tcPr>
            <w:tcW w:w="537" w:type="dxa"/>
          </w:tcPr>
          <w:p w14:paraId="1AF601D0" w14:textId="77777777" w:rsidR="003A720A" w:rsidRPr="00F514A0" w:rsidRDefault="003A720A" w:rsidP="0089509B">
            <w:pPr>
              <w:pStyle w:val="PC"/>
              <w:keepNext/>
            </w:pPr>
            <w:r w:rsidRPr="00F514A0">
              <w:t>3.3</w:t>
            </w:r>
          </w:p>
        </w:tc>
        <w:tc>
          <w:tcPr>
            <w:tcW w:w="5953" w:type="dxa"/>
            <w:gridSpan w:val="2"/>
          </w:tcPr>
          <w:p w14:paraId="6AB03C56" w14:textId="77777777" w:rsidR="003A720A" w:rsidRDefault="003A720A" w:rsidP="0089509B">
            <w:pPr>
              <w:pStyle w:val="unittext"/>
            </w:pPr>
            <w:r>
              <w:t xml:space="preserve">Critically </w:t>
            </w:r>
            <w:r w:rsidRPr="00867BFD">
              <w:rPr>
                <w:b/>
                <w:i/>
              </w:rPr>
              <w:t>compare and contrast</w:t>
            </w:r>
            <w:r>
              <w:t xml:space="preserve"> the</w:t>
            </w:r>
            <w:r w:rsidRPr="00400FB6">
              <w:t xml:space="preserve"> texts</w:t>
            </w:r>
            <w:r w:rsidRPr="00F514A0" w:rsidDel="007C2B0C">
              <w:t xml:space="preserve"> </w:t>
            </w:r>
          </w:p>
        </w:tc>
      </w:tr>
      <w:tr w:rsidR="003A720A" w:rsidRPr="00F514A0" w14:paraId="08FFEDE4" w14:textId="77777777" w:rsidTr="009135CC">
        <w:tc>
          <w:tcPr>
            <w:tcW w:w="2832" w:type="dxa"/>
            <w:vMerge/>
          </w:tcPr>
          <w:p w14:paraId="6D16BA49" w14:textId="77777777" w:rsidR="003A720A" w:rsidRPr="00F514A0" w:rsidRDefault="003A720A" w:rsidP="0089509B">
            <w:pPr>
              <w:keepNext/>
            </w:pPr>
          </w:p>
        </w:tc>
        <w:tc>
          <w:tcPr>
            <w:tcW w:w="537" w:type="dxa"/>
          </w:tcPr>
          <w:p w14:paraId="1BF5789C" w14:textId="77777777" w:rsidR="003A720A" w:rsidRPr="00F514A0" w:rsidRDefault="003A720A" w:rsidP="0089509B">
            <w:pPr>
              <w:pStyle w:val="PC"/>
              <w:keepNext/>
            </w:pPr>
            <w:r w:rsidRPr="00F514A0">
              <w:t>3.4</w:t>
            </w:r>
          </w:p>
        </w:tc>
        <w:tc>
          <w:tcPr>
            <w:tcW w:w="5953" w:type="dxa"/>
            <w:gridSpan w:val="2"/>
          </w:tcPr>
          <w:p w14:paraId="3320B657" w14:textId="77777777" w:rsidR="003A720A" w:rsidRPr="00F514A0" w:rsidRDefault="003A720A" w:rsidP="0089509B">
            <w:pPr>
              <w:pStyle w:val="unittext"/>
            </w:pPr>
            <w:r w:rsidRPr="00400FB6">
              <w:t>Assess relevance of texts to</w:t>
            </w:r>
            <w:r>
              <w:t xml:space="preserve"> identified</w:t>
            </w:r>
            <w:r w:rsidRPr="00400FB6">
              <w:t xml:space="preserve"> purpose</w:t>
            </w:r>
            <w:r w:rsidRPr="00F514A0" w:rsidDel="007C2B0C">
              <w:t xml:space="preserve"> </w:t>
            </w:r>
          </w:p>
        </w:tc>
      </w:tr>
      <w:tr w:rsidR="003A720A" w:rsidRPr="00F514A0" w14:paraId="30768DE8" w14:textId="77777777" w:rsidTr="009135CC">
        <w:tc>
          <w:tcPr>
            <w:tcW w:w="2832" w:type="dxa"/>
          </w:tcPr>
          <w:p w14:paraId="5D5605D7" w14:textId="77777777" w:rsidR="003A720A" w:rsidRPr="00F514A0" w:rsidRDefault="003A720A" w:rsidP="0089509B">
            <w:pPr>
              <w:pStyle w:val="spacer"/>
            </w:pPr>
          </w:p>
        </w:tc>
        <w:tc>
          <w:tcPr>
            <w:tcW w:w="6490" w:type="dxa"/>
            <w:gridSpan w:val="3"/>
          </w:tcPr>
          <w:p w14:paraId="482AE3EB" w14:textId="77777777" w:rsidR="003A720A" w:rsidRPr="00F514A0" w:rsidRDefault="003A720A" w:rsidP="0089509B">
            <w:pPr>
              <w:pStyle w:val="spacer"/>
            </w:pPr>
          </w:p>
        </w:tc>
      </w:tr>
      <w:tr w:rsidR="003A720A" w:rsidRPr="00F514A0" w14:paraId="2A11E411" w14:textId="77777777" w:rsidTr="009135CC">
        <w:tc>
          <w:tcPr>
            <w:tcW w:w="9322" w:type="dxa"/>
            <w:gridSpan w:val="4"/>
          </w:tcPr>
          <w:p w14:paraId="4F2EC776" w14:textId="77777777" w:rsidR="003A720A" w:rsidRPr="00F514A0" w:rsidRDefault="003A720A" w:rsidP="0089509B">
            <w:pPr>
              <w:pStyle w:val="Heading21"/>
            </w:pPr>
            <w:r w:rsidRPr="00F514A0">
              <w:t>Required Knowledge and Skills</w:t>
            </w:r>
          </w:p>
          <w:p w14:paraId="50A6CCF6" w14:textId="77777777" w:rsidR="003A720A" w:rsidRPr="00F514A0" w:rsidRDefault="003A720A" w:rsidP="0089509B">
            <w:pPr>
              <w:pStyle w:val="text"/>
            </w:pPr>
            <w:r w:rsidRPr="00F514A0">
              <w:t>This describes the essential skills and knowledge and their level required for this unit.</w:t>
            </w:r>
          </w:p>
        </w:tc>
      </w:tr>
      <w:tr w:rsidR="003A720A" w:rsidRPr="00F514A0" w14:paraId="67BE004A" w14:textId="77777777" w:rsidTr="009135CC">
        <w:tc>
          <w:tcPr>
            <w:tcW w:w="9322" w:type="dxa"/>
            <w:gridSpan w:val="4"/>
          </w:tcPr>
          <w:p w14:paraId="0B672CD5" w14:textId="77777777" w:rsidR="003A720A" w:rsidRPr="00F514A0" w:rsidRDefault="003A720A" w:rsidP="0089509B">
            <w:pPr>
              <w:pStyle w:val="unittext"/>
            </w:pPr>
            <w:r w:rsidRPr="00F514A0">
              <w:t>Required Knowledge:</w:t>
            </w:r>
          </w:p>
          <w:p w14:paraId="102F93E4" w14:textId="77777777" w:rsidR="003A720A" w:rsidRPr="00F514A0" w:rsidRDefault="003A720A" w:rsidP="0089509B">
            <w:pPr>
              <w:pStyle w:val="bullet"/>
              <w:numPr>
                <w:ilvl w:val="0"/>
                <w:numId w:val="13"/>
              </w:numPr>
              <w:ind w:left="284" w:hanging="284"/>
            </w:pPr>
            <w:r>
              <w:t xml:space="preserve">ways in which </w:t>
            </w:r>
            <w:r w:rsidRPr="00F514A0">
              <w:t>language is used to make hypotheses and convey implicit meaning to influence others</w:t>
            </w:r>
          </w:p>
          <w:p w14:paraId="0C494143" w14:textId="77777777" w:rsidR="003A720A" w:rsidRPr="00F514A0" w:rsidRDefault="003A720A" w:rsidP="0089509B">
            <w:pPr>
              <w:pStyle w:val="bullet"/>
              <w:numPr>
                <w:ilvl w:val="0"/>
                <w:numId w:val="13"/>
              </w:numPr>
              <w:ind w:left="284" w:hanging="284"/>
            </w:pPr>
            <w:r w:rsidRPr="00F514A0">
              <w:t>broad vocabulary including idiom, colloquialisms, and cultural references, and specialised vocabulary as appropriate, to support comprehension</w:t>
            </w:r>
          </w:p>
          <w:p w14:paraId="715959FD" w14:textId="77777777" w:rsidR="003A720A" w:rsidRPr="00F514A0" w:rsidRDefault="003A720A" w:rsidP="0089509B">
            <w:pPr>
              <w:pStyle w:val="bullet"/>
              <w:numPr>
                <w:ilvl w:val="0"/>
                <w:numId w:val="13"/>
              </w:numPr>
              <w:ind w:left="284" w:hanging="284"/>
            </w:pPr>
            <w:r w:rsidRPr="00F514A0">
              <w:t>devices used by writers to</w:t>
            </w:r>
            <w:r>
              <w:t xml:space="preserve"> convey and</w:t>
            </w:r>
            <w:r w:rsidRPr="00F514A0">
              <w:t xml:space="preserve"> </w:t>
            </w:r>
            <w:r>
              <w:t>influence</w:t>
            </w:r>
            <w:r w:rsidRPr="00F514A0">
              <w:t xml:space="preserve"> meaning and achieve purpose</w:t>
            </w:r>
          </w:p>
          <w:p w14:paraId="0BDE3706" w14:textId="77777777" w:rsidR="003A720A" w:rsidRPr="00F514A0" w:rsidRDefault="003A720A" w:rsidP="0089509B">
            <w:pPr>
              <w:pStyle w:val="bullet"/>
              <w:numPr>
                <w:ilvl w:val="0"/>
                <w:numId w:val="13"/>
              </w:numPr>
              <w:ind w:left="284" w:hanging="284"/>
            </w:pPr>
            <w:r>
              <w:t xml:space="preserve">differences in presentation between </w:t>
            </w:r>
            <w:r w:rsidRPr="00F514A0">
              <w:t xml:space="preserve">paper based and </w:t>
            </w:r>
            <w:r>
              <w:t>web based</w:t>
            </w:r>
            <w:r w:rsidRPr="00F514A0">
              <w:t xml:space="preserve"> </w:t>
            </w:r>
            <w:r>
              <w:t>texts</w:t>
            </w:r>
          </w:p>
          <w:p w14:paraId="66F19B3F" w14:textId="77777777" w:rsidR="003A720A" w:rsidRDefault="003A720A" w:rsidP="0089509B">
            <w:pPr>
              <w:pStyle w:val="bullet"/>
              <w:numPr>
                <w:ilvl w:val="0"/>
                <w:numId w:val="13"/>
              </w:numPr>
              <w:ind w:left="284" w:hanging="284"/>
            </w:pPr>
            <w:r>
              <w:t>register and its influence on expression and meaning in text types</w:t>
            </w:r>
          </w:p>
          <w:p w14:paraId="5DDDB752" w14:textId="77777777" w:rsidR="003A720A" w:rsidRPr="00F514A0" w:rsidRDefault="003A720A" w:rsidP="0089509B">
            <w:pPr>
              <w:pStyle w:val="unittext"/>
            </w:pPr>
            <w:r w:rsidRPr="00F514A0">
              <w:t>Required Skills:</w:t>
            </w:r>
          </w:p>
          <w:p w14:paraId="1DCEB329" w14:textId="77777777" w:rsidR="003A720A" w:rsidRPr="00F514A0" w:rsidRDefault="003A720A" w:rsidP="0089509B">
            <w:pPr>
              <w:pStyle w:val="bullet"/>
              <w:numPr>
                <w:ilvl w:val="0"/>
                <w:numId w:val="13"/>
              </w:numPr>
              <w:ind w:left="284" w:hanging="284"/>
            </w:pPr>
            <w:r w:rsidRPr="00F514A0">
              <w:t>problem solving skills to:</w:t>
            </w:r>
          </w:p>
          <w:p w14:paraId="1DBBF4BA" w14:textId="77777777" w:rsidR="003A720A" w:rsidRPr="00F514A0" w:rsidRDefault="003A720A" w:rsidP="0089509B">
            <w:pPr>
              <w:pStyle w:val="endash"/>
              <w:keepNext/>
              <w:ind w:left="568" w:hanging="284"/>
            </w:pPr>
            <w:r w:rsidRPr="00F514A0">
              <w:t xml:space="preserve">apply a repertoire of strategies to interpret and critically </w:t>
            </w:r>
            <w:r>
              <w:t>evaluate</w:t>
            </w:r>
            <w:r w:rsidRPr="00F514A0">
              <w:t xml:space="preserve"> structurally complex texts</w:t>
            </w:r>
          </w:p>
          <w:p w14:paraId="4EA84C53" w14:textId="77777777" w:rsidR="003A720A" w:rsidRPr="00F514A0" w:rsidRDefault="003A720A" w:rsidP="0089509B">
            <w:pPr>
              <w:pStyle w:val="endash"/>
              <w:keepNext/>
              <w:ind w:left="568" w:hanging="284"/>
            </w:pPr>
            <w:r w:rsidRPr="00F514A0">
              <w:t>assess relevance of texts to own purposes and needs</w:t>
            </w:r>
          </w:p>
          <w:p w14:paraId="2984F44E" w14:textId="77777777" w:rsidR="003A720A" w:rsidRPr="00F514A0" w:rsidRDefault="003A720A" w:rsidP="0089509B">
            <w:pPr>
              <w:pStyle w:val="endash"/>
              <w:keepNext/>
              <w:ind w:left="568" w:hanging="284"/>
            </w:pPr>
            <w:r w:rsidRPr="00F514A0">
              <w:t>assess the validity</w:t>
            </w:r>
            <w:r>
              <w:t xml:space="preserve"> and credibility</w:t>
            </w:r>
            <w:r w:rsidRPr="00F514A0">
              <w:t xml:space="preserve"> of </w:t>
            </w:r>
            <w:r>
              <w:t>paper and web based texts, integrate complex concepts across different texts</w:t>
            </w:r>
          </w:p>
          <w:p w14:paraId="6C9D1A3E" w14:textId="77777777" w:rsidR="003A720A" w:rsidRPr="00F514A0" w:rsidRDefault="003A720A" w:rsidP="0089509B">
            <w:pPr>
              <w:pStyle w:val="bullet"/>
              <w:numPr>
                <w:ilvl w:val="0"/>
                <w:numId w:val="13"/>
              </w:numPr>
              <w:ind w:left="284" w:hanging="284"/>
            </w:pPr>
            <w:r w:rsidRPr="00F514A0">
              <w:t>technology skills to</w:t>
            </w:r>
            <w:r>
              <w:t xml:space="preserve"> </w:t>
            </w:r>
            <w:r w:rsidRPr="00F514A0">
              <w:t xml:space="preserve">access and navigate </w:t>
            </w:r>
            <w:r>
              <w:t>web</w:t>
            </w:r>
            <w:r w:rsidRPr="00F514A0">
              <w:t xml:space="preserve"> based digital text to locate and assess </w:t>
            </w:r>
            <w:r>
              <w:t xml:space="preserve">highly </w:t>
            </w:r>
            <w:r w:rsidRPr="00F514A0">
              <w:t>complex</w:t>
            </w:r>
            <w:r>
              <w:t xml:space="preserve"> texts</w:t>
            </w:r>
          </w:p>
          <w:p w14:paraId="6204A86B" w14:textId="77777777" w:rsidR="003A720A" w:rsidRPr="00F514A0" w:rsidRDefault="003A720A" w:rsidP="0089509B">
            <w:pPr>
              <w:pStyle w:val="bullet"/>
              <w:numPr>
                <w:ilvl w:val="0"/>
                <w:numId w:val="13"/>
              </w:numPr>
              <w:ind w:left="284" w:hanging="284"/>
            </w:pPr>
            <w:r w:rsidRPr="00F514A0">
              <w:t>pla</w:t>
            </w:r>
            <w:r>
              <w:t xml:space="preserve">nning and organising skills to </w:t>
            </w:r>
            <w:r w:rsidRPr="00F514A0">
              <w:t>gather, select and synthesise information</w:t>
            </w:r>
            <w:r>
              <w:t xml:space="preserve"> in texts </w:t>
            </w:r>
            <w:r w:rsidRPr="00F514A0">
              <w:t>for own specific purposes</w:t>
            </w:r>
            <w:r>
              <w:t>/needs</w:t>
            </w:r>
            <w:r w:rsidRPr="00F514A0">
              <w:t xml:space="preserve"> by defining</w:t>
            </w:r>
            <w:r>
              <w:t xml:space="preserve"> and reviewing own</w:t>
            </w:r>
            <w:r w:rsidRPr="00F514A0">
              <w:t xml:space="preserve"> information requirements both before and during research</w:t>
            </w:r>
          </w:p>
        </w:tc>
      </w:tr>
      <w:tr w:rsidR="003A720A" w:rsidRPr="00F514A0" w14:paraId="3B3B5449" w14:textId="77777777" w:rsidTr="009135CC">
        <w:tc>
          <w:tcPr>
            <w:tcW w:w="9322" w:type="dxa"/>
            <w:gridSpan w:val="4"/>
          </w:tcPr>
          <w:p w14:paraId="7F1DF48A" w14:textId="77777777" w:rsidR="003A720A" w:rsidRPr="00F514A0" w:rsidRDefault="003A720A" w:rsidP="0089509B">
            <w:pPr>
              <w:pStyle w:val="spacer"/>
            </w:pPr>
          </w:p>
        </w:tc>
      </w:tr>
      <w:tr w:rsidR="003A720A" w:rsidRPr="00F514A0" w14:paraId="7F919670" w14:textId="77777777" w:rsidTr="009135CC">
        <w:tc>
          <w:tcPr>
            <w:tcW w:w="9322" w:type="dxa"/>
            <w:gridSpan w:val="4"/>
          </w:tcPr>
          <w:p w14:paraId="6E1D3BA0" w14:textId="77777777" w:rsidR="003A720A" w:rsidRPr="00F514A0" w:rsidRDefault="003A720A" w:rsidP="0089509B">
            <w:pPr>
              <w:pStyle w:val="Heading21"/>
            </w:pPr>
            <w:r w:rsidRPr="00F514A0">
              <w:t>Range Statement</w:t>
            </w:r>
          </w:p>
          <w:p w14:paraId="7285516C" w14:textId="77777777" w:rsidR="003A720A" w:rsidRPr="00F514A0" w:rsidRDefault="003A720A" w:rsidP="0089509B">
            <w:pPr>
              <w:pStyle w:val="text"/>
            </w:pPr>
            <w:r w:rsidRPr="00F514A0">
              <w:t>The Range Statement relates to the unit of competency as a whole. It allows for different work environments and situations that may affect performance. Bold / italicised wording in the Performance Criteria is detailed below.</w:t>
            </w:r>
          </w:p>
        </w:tc>
      </w:tr>
      <w:tr w:rsidR="003A720A" w:rsidRPr="00F514A0" w14:paraId="7138D980" w14:textId="77777777" w:rsidTr="009135CC">
        <w:tc>
          <w:tcPr>
            <w:tcW w:w="9322" w:type="dxa"/>
            <w:gridSpan w:val="4"/>
          </w:tcPr>
          <w:p w14:paraId="0F4550C9" w14:textId="77777777" w:rsidR="003A720A" w:rsidRPr="00F514A0" w:rsidRDefault="003A720A" w:rsidP="0089509B">
            <w:pPr>
              <w:pStyle w:val="spacer"/>
            </w:pPr>
          </w:p>
        </w:tc>
      </w:tr>
      <w:tr w:rsidR="003A720A" w:rsidRPr="00F514A0" w14:paraId="16C12D93" w14:textId="77777777" w:rsidTr="009135CC">
        <w:tc>
          <w:tcPr>
            <w:tcW w:w="3446" w:type="dxa"/>
            <w:gridSpan w:val="3"/>
          </w:tcPr>
          <w:p w14:paraId="2CFD0354" w14:textId="77777777" w:rsidR="003A720A" w:rsidRPr="00F514A0" w:rsidRDefault="003A720A" w:rsidP="0089509B">
            <w:pPr>
              <w:pStyle w:val="unittext"/>
            </w:pPr>
            <w:r>
              <w:rPr>
                <w:b/>
                <w:i/>
              </w:rPr>
              <w:t xml:space="preserve">Highly </w:t>
            </w:r>
            <w:r w:rsidRPr="004736CF">
              <w:rPr>
                <w:b/>
                <w:i/>
              </w:rPr>
              <w:t>complex text</w:t>
            </w:r>
            <w:r>
              <w:rPr>
                <w:b/>
                <w:i/>
              </w:rPr>
              <w:t xml:space="preserve"> types</w:t>
            </w:r>
            <w:r w:rsidRPr="00F514A0">
              <w:t xml:space="preserve"> may include:</w:t>
            </w:r>
          </w:p>
        </w:tc>
        <w:tc>
          <w:tcPr>
            <w:tcW w:w="5876" w:type="dxa"/>
          </w:tcPr>
          <w:p w14:paraId="017582DD" w14:textId="77777777" w:rsidR="003A720A" w:rsidRPr="00F514A0" w:rsidRDefault="003A720A" w:rsidP="0089509B">
            <w:pPr>
              <w:pStyle w:val="bullet"/>
              <w:numPr>
                <w:ilvl w:val="0"/>
                <w:numId w:val="13"/>
              </w:numPr>
              <w:ind w:left="284" w:hanging="284"/>
            </w:pPr>
            <w:r>
              <w:t>dense</w:t>
            </w:r>
            <w:r w:rsidRPr="00F514A0">
              <w:t xml:space="preserve"> texts with highly embedded information and specialised language</w:t>
            </w:r>
          </w:p>
          <w:p w14:paraId="142A077E" w14:textId="77777777" w:rsidR="003A720A" w:rsidRPr="00F514A0" w:rsidRDefault="003A720A" w:rsidP="0089509B">
            <w:pPr>
              <w:pStyle w:val="bullet"/>
              <w:numPr>
                <w:ilvl w:val="0"/>
                <w:numId w:val="13"/>
              </w:numPr>
              <w:ind w:left="284" w:hanging="284"/>
            </w:pPr>
            <w:r>
              <w:t xml:space="preserve">web based </w:t>
            </w:r>
            <w:r w:rsidRPr="00F514A0">
              <w:t>, printed, handwritten and visual texts</w:t>
            </w:r>
            <w:r>
              <w:t xml:space="preserve"> which may include</w:t>
            </w:r>
            <w:r w:rsidRPr="00F514A0">
              <w:t>:</w:t>
            </w:r>
          </w:p>
          <w:p w14:paraId="2B6E30E3" w14:textId="77777777" w:rsidR="003A720A" w:rsidRPr="00F514A0" w:rsidRDefault="003A720A" w:rsidP="0089509B">
            <w:pPr>
              <w:pStyle w:val="endash"/>
              <w:keepNext/>
              <w:ind w:left="568" w:hanging="284"/>
            </w:pPr>
            <w:r w:rsidRPr="00F514A0">
              <w:t>informative texts for example, text books, research material</w:t>
            </w:r>
            <w:r>
              <w:t>/data</w:t>
            </w:r>
            <w:r w:rsidRPr="00F514A0">
              <w:t xml:space="preserve">, </w:t>
            </w:r>
            <w:r>
              <w:t xml:space="preserve">academic </w:t>
            </w:r>
            <w:r w:rsidRPr="00F514A0">
              <w:t>reports</w:t>
            </w:r>
            <w:r>
              <w:t xml:space="preserve"> and abstracts</w:t>
            </w:r>
            <w:r w:rsidRPr="00F514A0">
              <w:t xml:space="preserve"> including technical information, newspaper and journal articles instructional materials such as learner resources to support participation in tertiary courses, classroom based learning materials</w:t>
            </w:r>
          </w:p>
          <w:p w14:paraId="3D5637B7" w14:textId="77777777" w:rsidR="003A720A" w:rsidRPr="00F514A0" w:rsidRDefault="003A720A" w:rsidP="0089509B">
            <w:pPr>
              <w:pStyle w:val="endash"/>
              <w:keepNext/>
              <w:ind w:left="568" w:hanging="284"/>
            </w:pPr>
            <w:r w:rsidRPr="00F514A0">
              <w:t>persuasive texts such as newspaper editorials and opinion pieces on complex subjects or issues</w:t>
            </w:r>
          </w:p>
          <w:p w14:paraId="2FA42F00" w14:textId="77777777" w:rsidR="003A720A" w:rsidRPr="00F514A0" w:rsidRDefault="003A720A" w:rsidP="0089509B">
            <w:pPr>
              <w:pStyle w:val="endash"/>
              <w:keepNext/>
              <w:ind w:left="568" w:hanging="284"/>
            </w:pPr>
            <w:r w:rsidRPr="00F514A0">
              <w:t>procedural manuals / learner guides</w:t>
            </w:r>
          </w:p>
          <w:p w14:paraId="48ABE81E" w14:textId="77777777" w:rsidR="003A720A" w:rsidRPr="00F514A0" w:rsidRDefault="003A720A" w:rsidP="0089509B">
            <w:pPr>
              <w:pStyle w:val="endash"/>
              <w:keepNext/>
              <w:ind w:left="568" w:hanging="284"/>
            </w:pPr>
            <w:r w:rsidRPr="00F514A0">
              <w:t>lecture notes about a specialist area</w:t>
            </w:r>
          </w:p>
          <w:p w14:paraId="05F4ADEE" w14:textId="77777777" w:rsidR="003A720A" w:rsidRPr="00F514A0" w:rsidRDefault="003A720A" w:rsidP="0089509B">
            <w:pPr>
              <w:pStyle w:val="endash"/>
              <w:keepNext/>
              <w:ind w:left="568" w:hanging="284"/>
            </w:pPr>
            <w:r>
              <w:t xml:space="preserve">complex </w:t>
            </w:r>
            <w:r w:rsidRPr="00F514A0">
              <w:t>fiction texts</w:t>
            </w:r>
          </w:p>
        </w:tc>
      </w:tr>
      <w:tr w:rsidR="003A720A" w:rsidRPr="00F514A0" w14:paraId="266BA4F2" w14:textId="77777777" w:rsidTr="009135CC">
        <w:tc>
          <w:tcPr>
            <w:tcW w:w="3446" w:type="dxa"/>
            <w:gridSpan w:val="3"/>
          </w:tcPr>
          <w:p w14:paraId="0BFE1707" w14:textId="77777777" w:rsidR="003A720A" w:rsidRDefault="003A720A" w:rsidP="0089509B">
            <w:pPr>
              <w:pStyle w:val="spacer"/>
            </w:pPr>
          </w:p>
        </w:tc>
        <w:tc>
          <w:tcPr>
            <w:tcW w:w="5876" w:type="dxa"/>
          </w:tcPr>
          <w:p w14:paraId="2DC62AFB" w14:textId="77777777" w:rsidR="003A720A" w:rsidRPr="00F514A0" w:rsidRDefault="003A720A" w:rsidP="0089509B">
            <w:pPr>
              <w:pStyle w:val="spacer"/>
            </w:pPr>
          </w:p>
        </w:tc>
      </w:tr>
      <w:tr w:rsidR="003A720A" w:rsidRPr="00F514A0" w14:paraId="23762D82" w14:textId="77777777" w:rsidTr="009135CC">
        <w:tc>
          <w:tcPr>
            <w:tcW w:w="3446" w:type="dxa"/>
            <w:gridSpan w:val="3"/>
          </w:tcPr>
          <w:p w14:paraId="0AA38F84" w14:textId="77777777" w:rsidR="003A720A" w:rsidRDefault="003A720A" w:rsidP="0089509B">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76" w:type="dxa"/>
          </w:tcPr>
          <w:p w14:paraId="3FC565E3" w14:textId="77777777" w:rsidR="003A720A" w:rsidRDefault="003A720A" w:rsidP="0089509B">
            <w:pPr>
              <w:pStyle w:val="bullet"/>
              <w:numPr>
                <w:ilvl w:val="0"/>
                <w:numId w:val="13"/>
              </w:numPr>
              <w:ind w:left="284" w:hanging="284"/>
            </w:pPr>
            <w:r w:rsidRPr="00F514A0">
              <w:t xml:space="preserve">to meet current and future study demands </w:t>
            </w:r>
          </w:p>
          <w:p w14:paraId="12E29261" w14:textId="77777777" w:rsidR="003A720A" w:rsidRDefault="003A720A" w:rsidP="0089509B">
            <w:pPr>
              <w:pStyle w:val="bullet"/>
              <w:numPr>
                <w:ilvl w:val="0"/>
                <w:numId w:val="13"/>
              </w:numPr>
              <w:ind w:left="284" w:hanging="284"/>
            </w:pPr>
            <w:r>
              <w:t>to compare and evaluate information about different courses</w:t>
            </w:r>
          </w:p>
          <w:p w14:paraId="19164FB5" w14:textId="77777777" w:rsidR="003A720A" w:rsidRPr="00F514A0" w:rsidRDefault="003A720A" w:rsidP="0089509B">
            <w:pPr>
              <w:pStyle w:val="bullet"/>
              <w:numPr>
                <w:ilvl w:val="0"/>
                <w:numId w:val="13"/>
              </w:numPr>
              <w:ind w:left="284" w:hanging="284"/>
            </w:pPr>
            <w:r>
              <w:t>to access and compare academic journal articles about a specialised area</w:t>
            </w:r>
          </w:p>
          <w:p w14:paraId="07FC9CA3" w14:textId="77777777" w:rsidR="003A720A" w:rsidRPr="00F514A0" w:rsidRDefault="003A720A" w:rsidP="0089509B">
            <w:pPr>
              <w:pStyle w:val="bullet"/>
              <w:numPr>
                <w:ilvl w:val="0"/>
                <w:numId w:val="13"/>
              </w:numPr>
              <w:ind w:left="284" w:hanging="284"/>
            </w:pPr>
            <w:r>
              <w:t xml:space="preserve">to access </w:t>
            </w:r>
            <w:r w:rsidRPr="00F514A0">
              <w:t xml:space="preserve">information </w:t>
            </w:r>
            <w:r>
              <w:t>to complete a learning task</w:t>
            </w:r>
          </w:p>
          <w:p w14:paraId="0111D071" w14:textId="77777777" w:rsidR="003A720A" w:rsidRPr="00F514A0" w:rsidRDefault="003A720A" w:rsidP="0089509B">
            <w:pPr>
              <w:pStyle w:val="bullet"/>
              <w:numPr>
                <w:ilvl w:val="0"/>
                <w:numId w:val="13"/>
              </w:numPr>
              <w:ind w:left="284" w:hanging="284"/>
            </w:pPr>
            <w:r>
              <w:t>to compare and evaluate arguments on a research question</w:t>
            </w:r>
          </w:p>
        </w:tc>
      </w:tr>
      <w:tr w:rsidR="003A720A" w:rsidRPr="00F514A0" w14:paraId="6A3B38B2" w14:textId="77777777" w:rsidTr="009135CC">
        <w:tc>
          <w:tcPr>
            <w:tcW w:w="9322" w:type="dxa"/>
            <w:gridSpan w:val="4"/>
          </w:tcPr>
          <w:p w14:paraId="07BC9F62" w14:textId="77777777" w:rsidR="003A720A" w:rsidRPr="00F514A0" w:rsidRDefault="003A720A" w:rsidP="0089509B">
            <w:pPr>
              <w:pStyle w:val="spacer"/>
            </w:pPr>
          </w:p>
        </w:tc>
      </w:tr>
      <w:tr w:rsidR="003A720A" w:rsidRPr="00F514A0" w14:paraId="5DB98480" w14:textId="77777777" w:rsidTr="009135CC">
        <w:tc>
          <w:tcPr>
            <w:tcW w:w="3446" w:type="dxa"/>
            <w:gridSpan w:val="3"/>
          </w:tcPr>
          <w:p w14:paraId="7CFAEECC" w14:textId="77777777" w:rsidR="003A720A" w:rsidRPr="00F514A0" w:rsidRDefault="003A720A" w:rsidP="0089509B">
            <w:pPr>
              <w:pStyle w:val="unittext"/>
            </w:pPr>
            <w:r w:rsidRPr="004736CF">
              <w:rPr>
                <w:b/>
                <w:i/>
              </w:rPr>
              <w:t>Purpose</w:t>
            </w:r>
            <w:r>
              <w:rPr>
                <w:b/>
                <w:i/>
              </w:rPr>
              <w:t xml:space="preserve"> </w:t>
            </w:r>
            <w:r w:rsidRPr="00F514A0">
              <w:t xml:space="preserve">of texts may </w:t>
            </w:r>
            <w:r>
              <w:t>include</w:t>
            </w:r>
            <w:r w:rsidRPr="00F514A0">
              <w:t>:</w:t>
            </w:r>
          </w:p>
        </w:tc>
        <w:tc>
          <w:tcPr>
            <w:tcW w:w="5876" w:type="dxa"/>
          </w:tcPr>
          <w:p w14:paraId="41A80072" w14:textId="77777777" w:rsidR="003A720A" w:rsidRPr="00F514A0" w:rsidRDefault="003A720A" w:rsidP="0089509B">
            <w:pPr>
              <w:pStyle w:val="bullet"/>
              <w:numPr>
                <w:ilvl w:val="0"/>
                <w:numId w:val="13"/>
              </w:numPr>
              <w:ind w:left="284" w:hanging="284"/>
            </w:pPr>
            <w:r w:rsidRPr="00F514A0">
              <w:t>to</w:t>
            </w:r>
            <w:r>
              <w:t xml:space="preserve"> convey and contrast</w:t>
            </w:r>
            <w:r w:rsidRPr="00F514A0">
              <w:t xml:space="preserve"> knowledge for example subject based such as scientific, environmental, historical, technical</w:t>
            </w:r>
          </w:p>
          <w:p w14:paraId="6525E476" w14:textId="70CEC0B9" w:rsidR="003A720A" w:rsidRPr="00F514A0" w:rsidRDefault="003A720A" w:rsidP="0089509B">
            <w:pPr>
              <w:pStyle w:val="bullet"/>
              <w:numPr>
                <w:ilvl w:val="0"/>
                <w:numId w:val="13"/>
              </w:numPr>
              <w:ind w:left="284" w:hanging="284"/>
            </w:pPr>
            <w:r w:rsidRPr="00F514A0">
              <w:t>to develop specialised skills for example</w:t>
            </w:r>
            <w:r w:rsidR="00FA7CF7">
              <w:t xml:space="preserve"> </w:t>
            </w:r>
            <w:r w:rsidRPr="00F514A0">
              <w:t xml:space="preserve">scientific methods, implementing a process or technique </w:t>
            </w:r>
          </w:p>
          <w:p w14:paraId="79BA74E8" w14:textId="77777777" w:rsidR="003A720A" w:rsidRDefault="003A720A" w:rsidP="0089509B">
            <w:pPr>
              <w:pStyle w:val="bullet"/>
              <w:numPr>
                <w:ilvl w:val="0"/>
                <w:numId w:val="13"/>
              </w:numPr>
              <w:ind w:left="284" w:hanging="284"/>
            </w:pPr>
            <w:r w:rsidRPr="00F514A0">
              <w:t>to provide options or advice for example about career pathways or further education pathways</w:t>
            </w:r>
          </w:p>
          <w:p w14:paraId="0123D3A8" w14:textId="77777777" w:rsidR="003A720A" w:rsidRDefault="003A720A" w:rsidP="0089509B">
            <w:pPr>
              <w:pStyle w:val="bullet"/>
              <w:numPr>
                <w:ilvl w:val="0"/>
                <w:numId w:val="13"/>
              </w:numPr>
              <w:ind w:left="284" w:hanging="284"/>
            </w:pPr>
            <w:r>
              <w:t xml:space="preserve">to provide multiple perspectives of a complex issue </w:t>
            </w:r>
          </w:p>
          <w:p w14:paraId="567B92BF" w14:textId="77777777" w:rsidR="003A720A" w:rsidRPr="00F514A0" w:rsidRDefault="003A720A" w:rsidP="0089509B">
            <w:pPr>
              <w:pStyle w:val="bullet"/>
              <w:numPr>
                <w:ilvl w:val="0"/>
                <w:numId w:val="13"/>
              </w:numPr>
              <w:ind w:left="284" w:hanging="284"/>
            </w:pPr>
            <w:r>
              <w:t>to make a specific impact on different audiences</w:t>
            </w:r>
          </w:p>
        </w:tc>
      </w:tr>
      <w:tr w:rsidR="003A720A" w:rsidRPr="00F514A0" w14:paraId="41093BC4" w14:textId="77777777" w:rsidTr="009135CC">
        <w:tc>
          <w:tcPr>
            <w:tcW w:w="9322" w:type="dxa"/>
            <w:gridSpan w:val="4"/>
          </w:tcPr>
          <w:p w14:paraId="311D0302" w14:textId="77777777" w:rsidR="003A720A" w:rsidRPr="00F514A0" w:rsidRDefault="003A720A" w:rsidP="0089509B">
            <w:pPr>
              <w:pStyle w:val="spacer"/>
            </w:pPr>
          </w:p>
        </w:tc>
      </w:tr>
      <w:tr w:rsidR="003A720A" w:rsidRPr="00F514A0" w14:paraId="01842966" w14:textId="77777777" w:rsidTr="009135CC">
        <w:tc>
          <w:tcPr>
            <w:tcW w:w="3446" w:type="dxa"/>
            <w:gridSpan w:val="3"/>
          </w:tcPr>
          <w:p w14:paraId="1A46B874" w14:textId="77777777" w:rsidR="003A720A" w:rsidRPr="00F514A0" w:rsidRDefault="003A720A" w:rsidP="0089509B">
            <w:pPr>
              <w:pStyle w:val="unittext"/>
              <w:rPr>
                <w:rFonts w:ascii="Times New Roman" w:hAnsi="Times New Roman"/>
                <w:i/>
                <w:sz w:val="24"/>
              </w:rPr>
            </w:pPr>
            <w:r w:rsidRPr="004736CF">
              <w:rPr>
                <w:b/>
                <w:i/>
              </w:rPr>
              <w:t>Features of text</w:t>
            </w:r>
            <w:r>
              <w:rPr>
                <w:b/>
                <w:i/>
              </w:rPr>
              <w:t xml:space="preserve"> types</w:t>
            </w:r>
            <w:r>
              <w:t xml:space="preserve"> may </w:t>
            </w:r>
            <w:r w:rsidRPr="00F514A0">
              <w:t>include:</w:t>
            </w:r>
          </w:p>
          <w:p w14:paraId="261F0359" w14:textId="77777777" w:rsidR="003A720A" w:rsidRPr="00F514A0" w:rsidRDefault="003A720A" w:rsidP="0089509B">
            <w:pPr>
              <w:keepNext/>
              <w:rPr>
                <w:rFonts w:ascii="Times New Roman" w:hAnsi="Times New Roman"/>
                <w:i/>
                <w:sz w:val="24"/>
              </w:rPr>
            </w:pPr>
          </w:p>
        </w:tc>
        <w:tc>
          <w:tcPr>
            <w:tcW w:w="5876" w:type="dxa"/>
          </w:tcPr>
          <w:p w14:paraId="0ED03292" w14:textId="77777777" w:rsidR="003A720A" w:rsidRPr="00F514A0" w:rsidRDefault="003A720A" w:rsidP="0089509B">
            <w:pPr>
              <w:pStyle w:val="endash"/>
              <w:keepNext/>
              <w:ind w:left="568" w:hanging="284"/>
            </w:pPr>
            <w:r>
              <w:t xml:space="preserve">lexically </w:t>
            </w:r>
            <w:r w:rsidRPr="00F514A0">
              <w:t>dense texts with</w:t>
            </w:r>
            <w:r>
              <w:t xml:space="preserve"> highly</w:t>
            </w:r>
            <w:r w:rsidRPr="00F514A0">
              <w:t xml:space="preserve"> complex text structures, which use a variety of </w:t>
            </w:r>
            <w:r>
              <w:t xml:space="preserve">language and </w:t>
            </w:r>
            <w:r w:rsidRPr="00F514A0">
              <w:t>structures</w:t>
            </w:r>
            <w:r>
              <w:t xml:space="preserve"> to convey and influence </w:t>
            </w:r>
            <w:r w:rsidRPr="00457B50">
              <w:t>meaning which may include</w:t>
            </w:r>
            <w:r w:rsidRPr="00F514A0">
              <w:t xml:space="preserve"> </w:t>
            </w:r>
            <w:r>
              <w:t xml:space="preserve">highly </w:t>
            </w:r>
            <w:r w:rsidRPr="00F514A0">
              <w:t>complex narrative and expressive texts with</w:t>
            </w:r>
            <w:r>
              <w:t xml:space="preserve"> </w:t>
            </w:r>
            <w:r w:rsidRPr="008E6FF3">
              <w:t>highly embedded information</w:t>
            </w:r>
            <w:r w:rsidRPr="00F514A0">
              <w:t xml:space="preserve">, </w:t>
            </w:r>
            <w:r>
              <w:t xml:space="preserve">multiple </w:t>
            </w:r>
            <w:r w:rsidRPr="00F514A0">
              <w:t>points of view and perspectives, conflict development and resolution, different characters' point of view, multiple plot lines converging at the end, flash back or forwards, different time frames</w:t>
            </w:r>
          </w:p>
          <w:p w14:paraId="6430B838" w14:textId="77777777" w:rsidR="003A720A" w:rsidRPr="00F514A0" w:rsidRDefault="003A720A" w:rsidP="0089509B">
            <w:pPr>
              <w:pStyle w:val="endash"/>
              <w:keepNext/>
              <w:ind w:left="568" w:hanging="284"/>
            </w:pPr>
            <w:r>
              <w:t xml:space="preserve">highly </w:t>
            </w:r>
            <w:r w:rsidRPr="00F514A0">
              <w:t>complex informative texts containing multiple cause and effect</w:t>
            </w:r>
            <w:r>
              <w:t xml:space="preserve"> relationships</w:t>
            </w:r>
            <w:r w:rsidRPr="00F514A0">
              <w:t>, compar</w:t>
            </w:r>
            <w:r>
              <w:t>ison</w:t>
            </w:r>
            <w:r w:rsidRPr="00F514A0">
              <w:t xml:space="preserve"> and contrast, </w:t>
            </w:r>
            <w:r>
              <w:t>multiple sources</w:t>
            </w:r>
            <w:r w:rsidRPr="00F514A0">
              <w:t>, problem and solution with complex discourse markers, specialised vocabulary including technical vocabulary</w:t>
            </w:r>
          </w:p>
          <w:p w14:paraId="3C182A7D" w14:textId="77777777" w:rsidR="003A720A" w:rsidRPr="00F514A0" w:rsidRDefault="003A720A" w:rsidP="0089509B">
            <w:pPr>
              <w:pStyle w:val="endash"/>
              <w:keepNext/>
              <w:ind w:left="568" w:hanging="284"/>
            </w:pPr>
            <w:r>
              <w:t xml:space="preserve">highly </w:t>
            </w:r>
            <w:r w:rsidRPr="00F514A0">
              <w:t>complex procedural texts with</w:t>
            </w:r>
            <w:r>
              <w:t xml:space="preserve"> integrated and inferred</w:t>
            </w:r>
            <w:r w:rsidRPr="00F514A0">
              <w:t xml:space="preserve"> steps required to achieve goals and which may include precautions or warnings, options or alternatives, </w:t>
            </w:r>
            <w:r>
              <w:t xml:space="preserve">inferred </w:t>
            </w:r>
            <w:r w:rsidRPr="00F514A0">
              <w:t>hints and advice and supporting explanations</w:t>
            </w:r>
          </w:p>
          <w:p w14:paraId="0622D7B4" w14:textId="77777777" w:rsidR="003A720A" w:rsidRPr="00F514A0" w:rsidRDefault="003A720A" w:rsidP="0089509B">
            <w:pPr>
              <w:pStyle w:val="endash"/>
              <w:keepNext/>
              <w:ind w:left="568" w:hanging="284"/>
            </w:pPr>
            <w:r>
              <w:t xml:space="preserve">highly </w:t>
            </w:r>
            <w:r w:rsidRPr="00F514A0">
              <w:t>complex persuasive texts</w:t>
            </w:r>
            <w:r>
              <w:t xml:space="preserve"> with intended messages</w:t>
            </w:r>
            <w:r w:rsidRPr="00F514A0">
              <w:t xml:space="preserve"> that use emotive and persuasive language</w:t>
            </w:r>
            <w:r>
              <w:t>,</w:t>
            </w:r>
            <w:r w:rsidRPr="00F514A0">
              <w:t xml:space="preserve"> may pose rhetorical questions, include facts and opinions, writer’s bias</w:t>
            </w:r>
            <w:r>
              <w:t xml:space="preserve"> which</w:t>
            </w:r>
            <w:r w:rsidRPr="00F514A0">
              <w:t xml:space="preserve"> may be explicit or implicit, includes supporting materials and evidence, may include opposing views</w:t>
            </w:r>
            <w:r>
              <w:t xml:space="preserve"> and opinions</w:t>
            </w:r>
            <w:r w:rsidRPr="00F514A0">
              <w:t xml:space="preserve"> on a subject and might follow a standard format such as statement of opinion, argument, summing up or recommendation</w:t>
            </w:r>
          </w:p>
          <w:p w14:paraId="01B9C326" w14:textId="77777777" w:rsidR="003A720A" w:rsidRPr="00F514A0" w:rsidRDefault="003A720A" w:rsidP="0089509B">
            <w:pPr>
              <w:pStyle w:val="bullet"/>
              <w:numPr>
                <w:ilvl w:val="0"/>
                <w:numId w:val="13"/>
              </w:numPr>
              <w:ind w:left="284" w:hanging="284"/>
            </w:pPr>
            <w:r w:rsidRPr="00F514A0">
              <w:t>sentences:</w:t>
            </w:r>
          </w:p>
          <w:p w14:paraId="4E804978" w14:textId="77777777" w:rsidR="003A720A" w:rsidRPr="00F514A0" w:rsidRDefault="003A720A" w:rsidP="0089509B">
            <w:pPr>
              <w:pStyle w:val="endash"/>
              <w:keepNext/>
              <w:ind w:left="568" w:hanging="284"/>
            </w:pPr>
            <w:r>
              <w:t xml:space="preserve">highly </w:t>
            </w:r>
            <w:r w:rsidRPr="00F514A0">
              <w:t xml:space="preserve">complex syntactic structures </w:t>
            </w:r>
          </w:p>
          <w:p w14:paraId="2A8F5112" w14:textId="77777777" w:rsidR="003A720A" w:rsidRPr="00F514A0" w:rsidRDefault="003A720A" w:rsidP="0089509B">
            <w:pPr>
              <w:pStyle w:val="endash"/>
              <w:keepNext/>
              <w:ind w:left="568" w:hanging="284"/>
            </w:pPr>
            <w:r w:rsidRPr="00F514A0">
              <w:t>highly embedded information</w:t>
            </w:r>
          </w:p>
          <w:p w14:paraId="5725ED2A" w14:textId="77777777" w:rsidR="003A720A" w:rsidRPr="00F514A0" w:rsidRDefault="003A720A" w:rsidP="0089509B">
            <w:pPr>
              <w:pStyle w:val="endash"/>
              <w:keepNext/>
              <w:ind w:left="568" w:hanging="284"/>
            </w:pPr>
            <w:r w:rsidRPr="00F514A0">
              <w:t>sophisticated stylistic devices such as nominalisation</w:t>
            </w:r>
          </w:p>
          <w:p w14:paraId="650844FD" w14:textId="77777777" w:rsidR="003A720A" w:rsidRPr="00F514A0" w:rsidRDefault="003A720A" w:rsidP="0089509B">
            <w:pPr>
              <w:pStyle w:val="bullet"/>
              <w:numPr>
                <w:ilvl w:val="0"/>
                <w:numId w:val="13"/>
              </w:numPr>
              <w:ind w:left="284" w:hanging="284"/>
            </w:pPr>
            <w:r w:rsidRPr="00F514A0">
              <w:t>words / phrases/ abbreviations:</w:t>
            </w:r>
          </w:p>
          <w:p w14:paraId="094B8ADC" w14:textId="77777777" w:rsidR="003A720A" w:rsidRPr="00F514A0" w:rsidRDefault="003A720A" w:rsidP="0089509B">
            <w:pPr>
              <w:pStyle w:val="endash"/>
              <w:keepNext/>
              <w:ind w:left="568" w:hanging="284"/>
            </w:pPr>
            <w:r w:rsidRPr="00F514A0">
              <w:t>broad vocabulary including idiom, colloquialisms, cultural references as appropriate</w:t>
            </w:r>
          </w:p>
          <w:p w14:paraId="321AD172" w14:textId="77777777" w:rsidR="003A720A" w:rsidRPr="00F514A0" w:rsidRDefault="003A720A" w:rsidP="0089509B">
            <w:pPr>
              <w:pStyle w:val="endash"/>
              <w:keepNext/>
              <w:ind w:left="568" w:hanging="284"/>
            </w:pPr>
            <w:r w:rsidRPr="00F514A0">
              <w:t>vocabulary associated with personally relevant education activities and</w:t>
            </w:r>
            <w:r>
              <w:t xml:space="preserve"> highly</w:t>
            </w:r>
            <w:r w:rsidRPr="00F514A0">
              <w:t xml:space="preserve"> specialised areas</w:t>
            </w:r>
          </w:p>
          <w:p w14:paraId="49E1CCBE" w14:textId="77777777" w:rsidR="003A720A" w:rsidRPr="00F514A0" w:rsidRDefault="003A720A" w:rsidP="0089509B">
            <w:pPr>
              <w:pStyle w:val="endash"/>
              <w:keepNext/>
              <w:ind w:left="568" w:hanging="284"/>
            </w:pPr>
            <w:r w:rsidRPr="00F514A0">
              <w:t xml:space="preserve">technical terms linked to </w:t>
            </w:r>
            <w:r>
              <w:t>study areas</w:t>
            </w:r>
            <w:r w:rsidRPr="00F514A0">
              <w:t xml:space="preserve"> / subject areas</w:t>
            </w:r>
          </w:p>
          <w:p w14:paraId="7678760D" w14:textId="77777777" w:rsidR="003A720A" w:rsidRPr="00F514A0" w:rsidRDefault="003A720A" w:rsidP="0089509B">
            <w:pPr>
              <w:pStyle w:val="endash"/>
              <w:keepNext/>
              <w:ind w:left="568" w:hanging="284"/>
            </w:pPr>
            <w:r w:rsidRPr="00F514A0">
              <w:t>abbreviations associated with further and higher education such as TAFE, VET, VCE, HE</w:t>
            </w:r>
          </w:p>
          <w:p w14:paraId="0655D98C" w14:textId="77777777" w:rsidR="003A720A" w:rsidRPr="00F514A0" w:rsidRDefault="003A720A" w:rsidP="0089509B">
            <w:pPr>
              <w:pStyle w:val="bullet"/>
              <w:numPr>
                <w:ilvl w:val="0"/>
                <w:numId w:val="13"/>
              </w:numPr>
              <w:ind w:left="284" w:hanging="284"/>
            </w:pPr>
            <w:r w:rsidRPr="00F514A0">
              <w:t xml:space="preserve">information and </w:t>
            </w:r>
            <w:r>
              <w:t>data</w:t>
            </w:r>
            <w:r w:rsidRPr="00F514A0">
              <w:t xml:space="preserve"> presented visually: </w:t>
            </w:r>
          </w:p>
          <w:p w14:paraId="2687770C" w14:textId="77777777" w:rsidR="003A720A" w:rsidRPr="00F514A0" w:rsidRDefault="003A720A" w:rsidP="0089509B">
            <w:pPr>
              <w:pStyle w:val="endash"/>
              <w:keepNext/>
              <w:ind w:left="568" w:hanging="284"/>
            </w:pPr>
            <w:r w:rsidRPr="00F514A0">
              <w:t>charts, tables, graphs of statistical data</w:t>
            </w:r>
          </w:p>
          <w:p w14:paraId="35EEE120" w14:textId="77777777" w:rsidR="003A720A" w:rsidRPr="00F514A0" w:rsidRDefault="003A720A" w:rsidP="0089509B">
            <w:pPr>
              <w:pStyle w:val="endash"/>
              <w:keepNext/>
              <w:ind w:left="568" w:hanging="284"/>
            </w:pPr>
            <w:r w:rsidRPr="00F514A0">
              <w:t>demographic data</w:t>
            </w:r>
          </w:p>
          <w:p w14:paraId="283F5355" w14:textId="77777777" w:rsidR="003A720A" w:rsidRPr="00F514A0" w:rsidRDefault="003A720A" w:rsidP="0089509B">
            <w:pPr>
              <w:pStyle w:val="endash"/>
              <w:keepNext/>
              <w:ind w:left="568" w:hanging="284"/>
            </w:pPr>
            <w:r w:rsidRPr="00F514A0">
              <w:t>diagrams</w:t>
            </w:r>
          </w:p>
          <w:p w14:paraId="206C9B07" w14:textId="77777777" w:rsidR="003A720A" w:rsidRPr="00F514A0" w:rsidRDefault="003A720A" w:rsidP="0089509B">
            <w:pPr>
              <w:pStyle w:val="endash"/>
              <w:keepNext/>
              <w:ind w:left="568" w:hanging="284"/>
            </w:pPr>
            <w:r w:rsidRPr="00F514A0">
              <w:t>flowcharts</w:t>
            </w:r>
          </w:p>
        </w:tc>
      </w:tr>
      <w:tr w:rsidR="003A720A" w:rsidRPr="00F514A0" w14:paraId="7427A250" w14:textId="77777777" w:rsidTr="009135CC">
        <w:tc>
          <w:tcPr>
            <w:tcW w:w="9322" w:type="dxa"/>
            <w:gridSpan w:val="4"/>
          </w:tcPr>
          <w:p w14:paraId="4634D6F7" w14:textId="77777777" w:rsidR="003A720A" w:rsidRPr="00F514A0" w:rsidRDefault="003A720A" w:rsidP="0089509B">
            <w:pPr>
              <w:pStyle w:val="spacer"/>
            </w:pPr>
          </w:p>
        </w:tc>
      </w:tr>
      <w:tr w:rsidR="003A720A" w:rsidRPr="00F514A0" w14:paraId="3DE42C5F" w14:textId="77777777" w:rsidTr="009135CC">
        <w:tc>
          <w:tcPr>
            <w:tcW w:w="3446" w:type="dxa"/>
            <w:gridSpan w:val="3"/>
          </w:tcPr>
          <w:p w14:paraId="2F8AC189" w14:textId="77777777" w:rsidR="003A720A" w:rsidRPr="00F514A0" w:rsidRDefault="003A720A" w:rsidP="0089509B">
            <w:pPr>
              <w:pStyle w:val="unittext"/>
            </w:pPr>
            <w:r>
              <w:rPr>
                <w:b/>
                <w:i/>
              </w:rPr>
              <w:t>Critical r</w:t>
            </w:r>
            <w:r w:rsidRPr="004736CF">
              <w:rPr>
                <w:b/>
                <w:i/>
              </w:rPr>
              <w:t>eading strategies</w:t>
            </w:r>
            <w:r w:rsidRPr="00F514A0">
              <w:t xml:space="preserve"> may include:</w:t>
            </w:r>
          </w:p>
        </w:tc>
        <w:tc>
          <w:tcPr>
            <w:tcW w:w="5876" w:type="dxa"/>
          </w:tcPr>
          <w:p w14:paraId="792F82F4" w14:textId="77777777" w:rsidR="003A720A" w:rsidRPr="00086ADD" w:rsidRDefault="003A720A" w:rsidP="0089509B">
            <w:pPr>
              <w:pStyle w:val="endash"/>
              <w:keepNext/>
              <w:ind w:left="568" w:hanging="284"/>
            </w:pPr>
            <w:r w:rsidRPr="00F514A0">
              <w:t>a broad range of meaning-making strategies to</w:t>
            </w:r>
            <w:r>
              <w:t xml:space="preserve"> </w:t>
            </w:r>
            <w:r w:rsidRPr="00086ADD">
              <w:t>make complex conceptual connections, and/or causal relationships</w:t>
            </w:r>
            <w:r>
              <w:t xml:space="preserve"> such as:</w:t>
            </w:r>
          </w:p>
          <w:p w14:paraId="2EBFB0D8" w14:textId="77777777" w:rsidR="003A720A" w:rsidRPr="00F514A0" w:rsidRDefault="003A720A" w:rsidP="0089509B">
            <w:pPr>
              <w:pStyle w:val="endash"/>
              <w:keepNext/>
              <w:ind w:left="568" w:hanging="284"/>
            </w:pPr>
            <w:r>
              <w:t>drawing on</w:t>
            </w:r>
            <w:r w:rsidRPr="00F514A0">
              <w:t xml:space="preserve"> a range of specialised vocabulary of relevance to</w:t>
            </w:r>
            <w:r>
              <w:t xml:space="preserve"> specific areas of</w:t>
            </w:r>
            <w:r w:rsidRPr="00F514A0">
              <w:t xml:space="preserve"> further learning</w:t>
            </w:r>
            <w:r>
              <w:t xml:space="preserve"> and study</w:t>
            </w:r>
          </w:p>
          <w:p w14:paraId="0AF01F05" w14:textId="77777777" w:rsidR="003A720A" w:rsidRPr="00F514A0" w:rsidRDefault="003A720A" w:rsidP="0089509B">
            <w:pPr>
              <w:pStyle w:val="endash"/>
              <w:keepNext/>
              <w:ind w:left="568" w:hanging="284"/>
            </w:pPr>
            <w:r w:rsidRPr="00F514A0">
              <w:t>recognising ways in which punctuation conveys a range of emotions or intentions</w:t>
            </w:r>
          </w:p>
          <w:p w14:paraId="38E2C069" w14:textId="77777777" w:rsidR="003A720A" w:rsidRPr="00F514A0" w:rsidRDefault="003A720A" w:rsidP="0089509B">
            <w:pPr>
              <w:pStyle w:val="endash"/>
              <w:keepNext/>
              <w:ind w:left="568" w:hanging="284"/>
            </w:pPr>
            <w:r w:rsidRPr="00F514A0">
              <w:t>making</w:t>
            </w:r>
            <w:r>
              <w:t xml:space="preserve"> critical</w:t>
            </w:r>
            <w:r w:rsidRPr="00F514A0">
              <w:t xml:space="preserve"> comparisons of information contained in</w:t>
            </w:r>
            <w:r>
              <w:t xml:space="preserve"> different</w:t>
            </w:r>
            <w:r w:rsidRPr="00F514A0">
              <w:t xml:space="preserve"> texts</w:t>
            </w:r>
          </w:p>
          <w:p w14:paraId="6DFC3B75" w14:textId="77777777" w:rsidR="003A720A" w:rsidRPr="00F514A0" w:rsidRDefault="003A720A" w:rsidP="0089509B">
            <w:pPr>
              <w:pStyle w:val="endash"/>
              <w:keepNext/>
              <w:ind w:left="568" w:hanging="284"/>
            </w:pPr>
            <w:r w:rsidRPr="00F514A0">
              <w:t>interpreting linking devices accurately to make complex conceptual connections, and/or causal relationships</w:t>
            </w:r>
          </w:p>
          <w:p w14:paraId="0081E401" w14:textId="77777777" w:rsidR="003A720A" w:rsidRPr="00F514A0" w:rsidRDefault="003A720A" w:rsidP="0089509B">
            <w:pPr>
              <w:pStyle w:val="endash"/>
              <w:keepNext/>
              <w:ind w:left="568" w:hanging="284"/>
            </w:pPr>
            <w:r w:rsidRPr="00F514A0">
              <w:t>exploring how the writer’s choice of language conveys mood and meaning</w:t>
            </w:r>
          </w:p>
          <w:p w14:paraId="1214AE71" w14:textId="77777777" w:rsidR="003A720A" w:rsidRPr="00F514A0" w:rsidRDefault="003A720A" w:rsidP="0089509B">
            <w:pPr>
              <w:pStyle w:val="endash"/>
              <w:keepNext/>
              <w:ind w:left="568" w:hanging="284"/>
            </w:pPr>
            <w:r w:rsidRPr="00F514A0">
              <w:t>reviewing the ways in which the writer’s use of a range of language structures impacts on the reader</w:t>
            </w:r>
            <w:r>
              <w:t xml:space="preserve"> for example conveying underlying values and subtle nuances</w:t>
            </w:r>
          </w:p>
          <w:p w14:paraId="3E74E1BF" w14:textId="77777777" w:rsidR="003A720A" w:rsidRDefault="003A720A" w:rsidP="0089509B">
            <w:pPr>
              <w:pStyle w:val="endash"/>
              <w:keepNext/>
              <w:ind w:left="568" w:hanging="284"/>
            </w:pPr>
            <w:r>
              <w:t xml:space="preserve">critically </w:t>
            </w:r>
            <w:r w:rsidRPr="00F514A0">
              <w:t>analysing the effectiveness of the writer’s choice of supporting materials</w:t>
            </w:r>
            <w:r>
              <w:t xml:space="preserve"> and the reliability of their source</w:t>
            </w:r>
          </w:p>
          <w:p w14:paraId="25052050" w14:textId="77777777" w:rsidR="003A720A" w:rsidRPr="00F514A0" w:rsidRDefault="003A720A" w:rsidP="0089509B">
            <w:pPr>
              <w:pStyle w:val="endash"/>
              <w:keepNext/>
              <w:ind w:left="568" w:hanging="284"/>
            </w:pPr>
            <w:r>
              <w:t>writer’s selection of specific text type to suit audience and purpose</w:t>
            </w:r>
          </w:p>
          <w:p w14:paraId="50B5569B" w14:textId="77777777" w:rsidR="003A720A" w:rsidRPr="00F514A0" w:rsidRDefault="003A720A" w:rsidP="0089509B">
            <w:pPr>
              <w:pStyle w:val="bullet"/>
              <w:numPr>
                <w:ilvl w:val="0"/>
                <w:numId w:val="13"/>
              </w:numPr>
              <w:ind w:left="284" w:hanging="284"/>
            </w:pPr>
            <w:r w:rsidRPr="00F514A0">
              <w:t>de-coding strategies:</w:t>
            </w:r>
          </w:p>
          <w:p w14:paraId="57C86554" w14:textId="77777777" w:rsidR="003A720A" w:rsidRPr="00F514A0" w:rsidRDefault="003A720A" w:rsidP="0089509B">
            <w:pPr>
              <w:pStyle w:val="endash"/>
              <w:keepNext/>
              <w:ind w:left="568" w:hanging="284"/>
            </w:pPr>
            <w:r w:rsidRPr="00F514A0">
              <w:t xml:space="preserve">using a broad range of word identification strategies, including word derivations and meanings </w:t>
            </w:r>
          </w:p>
        </w:tc>
      </w:tr>
      <w:tr w:rsidR="003A720A" w:rsidRPr="00F514A0" w14:paraId="6C84082F" w14:textId="77777777" w:rsidTr="009135CC">
        <w:tc>
          <w:tcPr>
            <w:tcW w:w="3446" w:type="dxa"/>
            <w:gridSpan w:val="3"/>
          </w:tcPr>
          <w:p w14:paraId="7586FEB7" w14:textId="77777777" w:rsidR="003A720A" w:rsidRPr="00F514A0" w:rsidRDefault="003A720A" w:rsidP="0089509B">
            <w:pPr>
              <w:pStyle w:val="spacer"/>
            </w:pPr>
          </w:p>
        </w:tc>
        <w:tc>
          <w:tcPr>
            <w:tcW w:w="5876" w:type="dxa"/>
          </w:tcPr>
          <w:p w14:paraId="56E6BA40" w14:textId="77777777" w:rsidR="003A720A" w:rsidRPr="00F514A0" w:rsidRDefault="003A720A" w:rsidP="0089509B">
            <w:pPr>
              <w:pStyle w:val="spacer"/>
            </w:pPr>
          </w:p>
        </w:tc>
      </w:tr>
      <w:tr w:rsidR="003A720A" w:rsidRPr="00F514A0" w14:paraId="32988314" w14:textId="77777777" w:rsidTr="009135CC">
        <w:tc>
          <w:tcPr>
            <w:tcW w:w="3446" w:type="dxa"/>
            <w:gridSpan w:val="3"/>
          </w:tcPr>
          <w:p w14:paraId="203AD23C" w14:textId="77777777" w:rsidR="003A720A" w:rsidRPr="00F514A0" w:rsidRDefault="003A720A" w:rsidP="0089509B">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6" w:type="dxa"/>
          </w:tcPr>
          <w:p w14:paraId="0BA015A7" w14:textId="77777777" w:rsidR="003A720A" w:rsidRPr="00F514A0" w:rsidRDefault="003A720A" w:rsidP="0089509B">
            <w:pPr>
              <w:pStyle w:val="bullet"/>
              <w:numPr>
                <w:ilvl w:val="0"/>
                <w:numId w:val="13"/>
              </w:numPr>
              <w:ind w:left="284" w:hanging="284"/>
            </w:pPr>
            <w:r w:rsidRPr="00F514A0">
              <w:t>nuanced language</w:t>
            </w:r>
          </w:p>
          <w:p w14:paraId="176B5095" w14:textId="77777777" w:rsidR="003A720A" w:rsidRPr="00F514A0" w:rsidRDefault="003A720A" w:rsidP="0089509B">
            <w:pPr>
              <w:pStyle w:val="bullet"/>
              <w:numPr>
                <w:ilvl w:val="0"/>
                <w:numId w:val="13"/>
              </w:numPr>
              <w:ind w:left="284" w:hanging="284"/>
            </w:pPr>
            <w:r w:rsidRPr="00F514A0">
              <w:t>figures of speech</w:t>
            </w:r>
          </w:p>
          <w:p w14:paraId="0AFF1E5A" w14:textId="77777777" w:rsidR="003A720A" w:rsidRPr="00F514A0" w:rsidRDefault="003A720A" w:rsidP="0089509B">
            <w:pPr>
              <w:pStyle w:val="bullet"/>
              <w:numPr>
                <w:ilvl w:val="0"/>
                <w:numId w:val="13"/>
              </w:numPr>
              <w:ind w:left="284" w:hanging="284"/>
            </w:pPr>
            <w:r w:rsidRPr="00F514A0">
              <w:t>emotive (connotative) word choice</w:t>
            </w:r>
          </w:p>
          <w:p w14:paraId="783C1B57" w14:textId="77777777" w:rsidR="003A720A" w:rsidRPr="00F514A0" w:rsidRDefault="003A720A" w:rsidP="0089509B">
            <w:pPr>
              <w:pStyle w:val="bullet"/>
              <w:numPr>
                <w:ilvl w:val="0"/>
                <w:numId w:val="13"/>
              </w:numPr>
              <w:ind w:left="284" w:hanging="284"/>
            </w:pPr>
            <w:r w:rsidRPr="00F514A0">
              <w:t>colloquial language</w:t>
            </w:r>
          </w:p>
          <w:p w14:paraId="34F1BEBC" w14:textId="77777777" w:rsidR="003A720A" w:rsidRPr="00F514A0" w:rsidRDefault="003A720A" w:rsidP="0089509B">
            <w:pPr>
              <w:pStyle w:val="bullet"/>
              <w:numPr>
                <w:ilvl w:val="0"/>
                <w:numId w:val="13"/>
              </w:numPr>
              <w:ind w:left="284" w:hanging="284"/>
            </w:pPr>
            <w:r w:rsidRPr="00F514A0">
              <w:t>slang</w:t>
            </w:r>
          </w:p>
          <w:p w14:paraId="392EFBF4" w14:textId="77777777" w:rsidR="003A720A" w:rsidRPr="00F514A0" w:rsidRDefault="003A720A" w:rsidP="0089509B">
            <w:pPr>
              <w:pStyle w:val="bullet"/>
              <w:numPr>
                <w:ilvl w:val="0"/>
                <w:numId w:val="13"/>
              </w:numPr>
              <w:ind w:left="284" w:hanging="284"/>
            </w:pPr>
            <w:r w:rsidRPr="00F514A0">
              <w:t>rhythm and rhyme</w:t>
            </w:r>
          </w:p>
          <w:p w14:paraId="5A848852" w14:textId="77777777" w:rsidR="003A720A" w:rsidRPr="00F514A0" w:rsidRDefault="003A720A" w:rsidP="0089509B">
            <w:pPr>
              <w:pStyle w:val="bullet"/>
              <w:numPr>
                <w:ilvl w:val="0"/>
                <w:numId w:val="13"/>
              </w:numPr>
              <w:ind w:left="284" w:hanging="284"/>
            </w:pPr>
            <w:r w:rsidRPr="00F514A0">
              <w:t>use of idioms to convey and shape meaning</w:t>
            </w:r>
          </w:p>
          <w:p w14:paraId="296E92F9" w14:textId="77777777" w:rsidR="003A720A" w:rsidRPr="00F514A0" w:rsidRDefault="003A720A" w:rsidP="0089509B">
            <w:pPr>
              <w:pStyle w:val="bullet"/>
              <w:numPr>
                <w:ilvl w:val="0"/>
                <w:numId w:val="13"/>
              </w:numPr>
              <w:ind w:left="284" w:hanging="284"/>
            </w:pPr>
            <w:r w:rsidRPr="00F514A0">
              <w:t>flashback/retrospective account of event or incident</w:t>
            </w:r>
          </w:p>
          <w:p w14:paraId="1209247D" w14:textId="77777777" w:rsidR="003A720A" w:rsidRDefault="003A720A" w:rsidP="0089509B">
            <w:pPr>
              <w:pStyle w:val="bullet"/>
              <w:numPr>
                <w:ilvl w:val="0"/>
                <w:numId w:val="13"/>
              </w:numPr>
              <w:ind w:left="284" w:hanging="284"/>
            </w:pPr>
            <w:r w:rsidRPr="00F514A0">
              <w:t>analogy (reference to…)</w:t>
            </w:r>
          </w:p>
          <w:p w14:paraId="03C99493" w14:textId="77777777" w:rsidR="003A720A" w:rsidRDefault="003A720A" w:rsidP="0089509B">
            <w:pPr>
              <w:pStyle w:val="bullet"/>
              <w:numPr>
                <w:ilvl w:val="0"/>
                <w:numId w:val="13"/>
              </w:numPr>
              <w:ind w:left="284" w:hanging="284"/>
            </w:pPr>
            <w:r>
              <w:t>way language is used to create tension, mood, convey feelings</w:t>
            </w:r>
          </w:p>
          <w:p w14:paraId="6755719D" w14:textId="77777777" w:rsidR="003A720A" w:rsidRDefault="003A720A" w:rsidP="0089509B">
            <w:pPr>
              <w:pStyle w:val="bullet"/>
              <w:numPr>
                <w:ilvl w:val="0"/>
                <w:numId w:val="13"/>
              </w:numPr>
              <w:ind w:left="284" w:hanging="284"/>
            </w:pPr>
            <w:r>
              <w:t>selection of text-type, subject matter and language to suit specific audience and purpose</w:t>
            </w:r>
          </w:p>
          <w:p w14:paraId="53F4864D" w14:textId="77777777" w:rsidR="003A720A" w:rsidRDefault="003A720A" w:rsidP="0089509B">
            <w:pPr>
              <w:pStyle w:val="bullet"/>
              <w:numPr>
                <w:ilvl w:val="0"/>
                <w:numId w:val="13"/>
              </w:numPr>
              <w:ind w:left="284" w:hanging="284"/>
            </w:pPr>
            <w:r>
              <w:t>omission of information or misleading information</w:t>
            </w:r>
          </w:p>
          <w:p w14:paraId="66D111E2" w14:textId="77777777" w:rsidR="003A720A" w:rsidRDefault="003A720A" w:rsidP="0089509B">
            <w:pPr>
              <w:pStyle w:val="bullet"/>
              <w:numPr>
                <w:ilvl w:val="0"/>
                <w:numId w:val="13"/>
              </w:numPr>
              <w:ind w:left="284" w:hanging="284"/>
            </w:pPr>
            <w:r>
              <w:t>language choice to convey tone, attitude or bias</w:t>
            </w:r>
          </w:p>
          <w:p w14:paraId="7DA80A1A" w14:textId="77777777" w:rsidR="003A720A" w:rsidRPr="00F514A0" w:rsidRDefault="003A720A" w:rsidP="0089509B">
            <w:pPr>
              <w:pStyle w:val="bullet"/>
              <w:numPr>
                <w:ilvl w:val="0"/>
                <w:numId w:val="13"/>
              </w:numPr>
              <w:ind w:left="284" w:hanging="284"/>
            </w:pPr>
            <w:r>
              <w:t>layout</w:t>
            </w:r>
          </w:p>
        </w:tc>
      </w:tr>
      <w:tr w:rsidR="003A720A" w:rsidRPr="00F514A0" w14:paraId="26514942" w14:textId="77777777" w:rsidTr="009135CC">
        <w:tc>
          <w:tcPr>
            <w:tcW w:w="3446" w:type="dxa"/>
            <w:gridSpan w:val="3"/>
          </w:tcPr>
          <w:p w14:paraId="1FE96504" w14:textId="77777777" w:rsidR="003A720A" w:rsidRPr="00F514A0" w:rsidRDefault="003A720A" w:rsidP="0089509B">
            <w:pPr>
              <w:pStyle w:val="spacer"/>
            </w:pPr>
          </w:p>
        </w:tc>
        <w:tc>
          <w:tcPr>
            <w:tcW w:w="5876" w:type="dxa"/>
          </w:tcPr>
          <w:p w14:paraId="57D5209F" w14:textId="77777777" w:rsidR="003A720A" w:rsidRPr="00F514A0" w:rsidRDefault="003A720A" w:rsidP="0089509B">
            <w:pPr>
              <w:pStyle w:val="spacer"/>
            </w:pPr>
          </w:p>
        </w:tc>
      </w:tr>
      <w:tr w:rsidR="003A720A" w:rsidRPr="00F514A0" w14:paraId="1F1F3354" w14:textId="77777777" w:rsidTr="009135CC">
        <w:tc>
          <w:tcPr>
            <w:tcW w:w="3446" w:type="dxa"/>
            <w:gridSpan w:val="3"/>
          </w:tcPr>
          <w:p w14:paraId="1774261F" w14:textId="77777777" w:rsidR="003A720A" w:rsidRPr="00F514A0" w:rsidRDefault="003A720A" w:rsidP="0089509B">
            <w:pPr>
              <w:pStyle w:val="unittext"/>
              <w:rPr>
                <w:b/>
                <w:i/>
              </w:rPr>
            </w:pPr>
            <w:r w:rsidRPr="00F514A0">
              <w:rPr>
                <w:b/>
                <w:i/>
              </w:rPr>
              <w:t xml:space="preserve">Effectiveness </w:t>
            </w:r>
            <w:r w:rsidRPr="00F514A0">
              <w:t>may include:</w:t>
            </w:r>
          </w:p>
        </w:tc>
        <w:tc>
          <w:tcPr>
            <w:tcW w:w="5876" w:type="dxa"/>
          </w:tcPr>
          <w:p w14:paraId="5DE72F21" w14:textId="77777777" w:rsidR="003A720A" w:rsidRPr="00F514A0" w:rsidRDefault="003A720A" w:rsidP="0089509B">
            <w:pPr>
              <w:pStyle w:val="bullet"/>
              <w:numPr>
                <w:ilvl w:val="0"/>
                <w:numId w:val="13"/>
              </w:numPr>
              <w:ind w:left="284" w:hanging="284"/>
            </w:pPr>
            <w:r w:rsidRPr="00F514A0">
              <w:t>credibility</w:t>
            </w:r>
            <w:r>
              <w:t>/reliability</w:t>
            </w:r>
          </w:p>
          <w:p w14:paraId="0907E3DA" w14:textId="77777777" w:rsidR="003A720A" w:rsidRPr="00F514A0" w:rsidRDefault="003A720A" w:rsidP="0089509B">
            <w:pPr>
              <w:pStyle w:val="bullet"/>
              <w:numPr>
                <w:ilvl w:val="0"/>
                <w:numId w:val="13"/>
              </w:numPr>
              <w:ind w:left="284" w:hanging="284"/>
            </w:pPr>
            <w:r w:rsidRPr="00F514A0">
              <w:t>relevance</w:t>
            </w:r>
            <w:r>
              <w:t xml:space="preserve"> in meeting identified need or purpose</w:t>
            </w:r>
          </w:p>
          <w:p w14:paraId="0EBCD407" w14:textId="77777777" w:rsidR="003A720A" w:rsidRPr="00F514A0" w:rsidRDefault="003A720A" w:rsidP="0089509B">
            <w:pPr>
              <w:pStyle w:val="bullet"/>
              <w:numPr>
                <w:ilvl w:val="0"/>
                <w:numId w:val="13"/>
              </w:numPr>
              <w:ind w:left="284" w:hanging="284"/>
            </w:pPr>
            <w:r>
              <w:t xml:space="preserve">level of </w:t>
            </w:r>
            <w:r w:rsidRPr="00F514A0">
              <w:t>clarity</w:t>
            </w:r>
          </w:p>
          <w:p w14:paraId="7D1EBBFF" w14:textId="77777777" w:rsidR="003A720A" w:rsidRPr="00F514A0" w:rsidRDefault="003A720A" w:rsidP="0089509B">
            <w:pPr>
              <w:pStyle w:val="bullet"/>
              <w:numPr>
                <w:ilvl w:val="0"/>
                <w:numId w:val="13"/>
              </w:numPr>
              <w:ind w:left="284" w:hanging="284"/>
            </w:pPr>
            <w:r w:rsidRPr="00F514A0">
              <w:t>currency</w:t>
            </w:r>
            <w:r>
              <w:t xml:space="preserve"> and accuracy</w:t>
            </w:r>
          </w:p>
        </w:tc>
      </w:tr>
      <w:tr w:rsidR="003A720A" w:rsidRPr="00F514A0" w14:paraId="4B7CBF30" w14:textId="77777777" w:rsidTr="009135CC">
        <w:tc>
          <w:tcPr>
            <w:tcW w:w="3446" w:type="dxa"/>
            <w:gridSpan w:val="3"/>
          </w:tcPr>
          <w:p w14:paraId="0B00E394" w14:textId="77777777" w:rsidR="003A720A" w:rsidRPr="00F514A0" w:rsidRDefault="003A720A" w:rsidP="0089509B">
            <w:pPr>
              <w:pStyle w:val="spacer"/>
            </w:pPr>
          </w:p>
        </w:tc>
        <w:tc>
          <w:tcPr>
            <w:tcW w:w="5876" w:type="dxa"/>
          </w:tcPr>
          <w:p w14:paraId="3C2751DF" w14:textId="77777777" w:rsidR="003A720A" w:rsidRPr="00F514A0" w:rsidRDefault="003A720A" w:rsidP="0089509B">
            <w:pPr>
              <w:pStyle w:val="spacer"/>
            </w:pPr>
          </w:p>
        </w:tc>
      </w:tr>
      <w:tr w:rsidR="003A720A" w:rsidRPr="00F514A0" w14:paraId="0E312208" w14:textId="77777777" w:rsidTr="009135CC">
        <w:tc>
          <w:tcPr>
            <w:tcW w:w="3446" w:type="dxa"/>
            <w:gridSpan w:val="3"/>
          </w:tcPr>
          <w:p w14:paraId="0BBF72DA" w14:textId="77777777" w:rsidR="003A720A" w:rsidRPr="00F514A0" w:rsidRDefault="003A720A" w:rsidP="0089509B">
            <w:pPr>
              <w:pStyle w:val="unittext"/>
              <w:rPr>
                <w:b/>
                <w:i/>
              </w:rPr>
            </w:pPr>
            <w:r>
              <w:rPr>
                <w:b/>
                <w:i/>
              </w:rPr>
              <w:t xml:space="preserve">Compare and contrast </w:t>
            </w:r>
            <w:r w:rsidRPr="005E23A2">
              <w:t xml:space="preserve">may include </w:t>
            </w:r>
          </w:p>
        </w:tc>
        <w:tc>
          <w:tcPr>
            <w:tcW w:w="5876" w:type="dxa"/>
          </w:tcPr>
          <w:p w14:paraId="4AA5C393" w14:textId="77777777" w:rsidR="003A720A" w:rsidRPr="00221C7F" w:rsidRDefault="003A720A" w:rsidP="0089509B">
            <w:pPr>
              <w:pStyle w:val="bullet"/>
              <w:numPr>
                <w:ilvl w:val="0"/>
                <w:numId w:val="0"/>
              </w:numPr>
            </w:pPr>
            <w:r w:rsidRPr="005E23A2">
              <w:t>Similarities and / or differences related to:</w:t>
            </w:r>
          </w:p>
          <w:p w14:paraId="544CC8F3" w14:textId="77777777" w:rsidR="003A720A" w:rsidRDefault="003A720A" w:rsidP="0089509B">
            <w:pPr>
              <w:pStyle w:val="bullet"/>
              <w:numPr>
                <w:ilvl w:val="0"/>
                <w:numId w:val="13"/>
              </w:numPr>
              <w:ind w:left="284" w:hanging="284"/>
            </w:pPr>
            <w:r w:rsidRPr="00400FB6">
              <w:t xml:space="preserve"> styles and devices used to convey </w:t>
            </w:r>
            <w:r>
              <w:t>and influence the reader across texts</w:t>
            </w:r>
          </w:p>
          <w:p w14:paraId="20C5F75C" w14:textId="77777777" w:rsidR="003A720A" w:rsidRPr="00400FB6" w:rsidRDefault="003A720A" w:rsidP="0089509B">
            <w:pPr>
              <w:pStyle w:val="bullet"/>
              <w:numPr>
                <w:ilvl w:val="0"/>
                <w:numId w:val="13"/>
              </w:numPr>
              <w:ind w:left="284" w:hanging="284"/>
            </w:pPr>
            <w:r>
              <w:t>devices used to influence the reader</w:t>
            </w:r>
          </w:p>
          <w:p w14:paraId="65AF392B" w14:textId="77777777" w:rsidR="003A720A" w:rsidRPr="00F514A0" w:rsidRDefault="003A720A" w:rsidP="0089509B">
            <w:pPr>
              <w:pStyle w:val="bullet"/>
              <w:numPr>
                <w:ilvl w:val="0"/>
                <w:numId w:val="13"/>
              </w:numPr>
              <w:ind w:left="284" w:hanging="284"/>
            </w:pPr>
            <w:r>
              <w:t>strength of arguments on same subject or issue across texts</w:t>
            </w:r>
          </w:p>
        </w:tc>
      </w:tr>
      <w:tr w:rsidR="003A720A" w:rsidRPr="00F514A0" w14:paraId="48E8568A" w14:textId="77777777" w:rsidTr="009135CC">
        <w:tc>
          <w:tcPr>
            <w:tcW w:w="9322" w:type="dxa"/>
            <w:gridSpan w:val="4"/>
          </w:tcPr>
          <w:p w14:paraId="0DF3469B" w14:textId="77777777" w:rsidR="003A720A" w:rsidRPr="00F514A0" w:rsidRDefault="003A720A" w:rsidP="0089509B">
            <w:pPr>
              <w:pStyle w:val="spacer"/>
            </w:pPr>
          </w:p>
        </w:tc>
      </w:tr>
      <w:tr w:rsidR="003A720A" w:rsidRPr="00F514A0" w14:paraId="76392054" w14:textId="77777777" w:rsidTr="009135CC">
        <w:tc>
          <w:tcPr>
            <w:tcW w:w="9322" w:type="dxa"/>
            <w:gridSpan w:val="4"/>
          </w:tcPr>
          <w:p w14:paraId="144CC8BF" w14:textId="77777777" w:rsidR="003A720A" w:rsidRPr="00F514A0" w:rsidRDefault="003A720A" w:rsidP="0089509B">
            <w:pPr>
              <w:pStyle w:val="Heading21"/>
            </w:pPr>
            <w:r w:rsidRPr="00F514A0">
              <w:t>Evidence Guide</w:t>
            </w:r>
          </w:p>
          <w:p w14:paraId="60BE0E58" w14:textId="77777777" w:rsidR="003A720A" w:rsidRPr="00F514A0" w:rsidRDefault="003A720A" w:rsidP="0089509B">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3A720A" w:rsidRPr="00F514A0" w14:paraId="6F649030" w14:textId="77777777" w:rsidTr="009135CC">
        <w:tc>
          <w:tcPr>
            <w:tcW w:w="3446" w:type="dxa"/>
            <w:gridSpan w:val="3"/>
          </w:tcPr>
          <w:p w14:paraId="089A38F8" w14:textId="77777777" w:rsidR="003A720A" w:rsidRPr="00F514A0" w:rsidRDefault="003A720A" w:rsidP="0089509B">
            <w:pPr>
              <w:pStyle w:val="EG"/>
            </w:pPr>
            <w:r w:rsidRPr="00F514A0">
              <w:t>Critical aspects for assessment and evidence required to demonstrate competency in this unit</w:t>
            </w:r>
          </w:p>
        </w:tc>
        <w:tc>
          <w:tcPr>
            <w:tcW w:w="5876" w:type="dxa"/>
          </w:tcPr>
          <w:p w14:paraId="1F883EB7" w14:textId="77777777" w:rsidR="003A720A" w:rsidRPr="00F514A0" w:rsidRDefault="003A720A" w:rsidP="0089509B">
            <w:pPr>
              <w:pStyle w:val="unittext"/>
            </w:pPr>
            <w:r w:rsidRPr="00F514A0">
              <w:t>Assessment must confirm the ability to:</w:t>
            </w:r>
          </w:p>
          <w:p w14:paraId="48DAA3EF" w14:textId="77777777" w:rsidR="003A720A" w:rsidRDefault="003A720A" w:rsidP="0089509B">
            <w:pPr>
              <w:pStyle w:val="bullet"/>
              <w:numPr>
                <w:ilvl w:val="0"/>
                <w:numId w:val="13"/>
              </w:numPr>
              <w:ind w:left="284" w:hanging="284"/>
            </w:pPr>
            <w:r w:rsidRPr="00F514A0">
              <w:t xml:space="preserve">select, review, interpret and </w:t>
            </w:r>
            <w:r>
              <w:t>critically evaluate</w:t>
            </w:r>
            <w:r w:rsidRPr="00F514A0">
              <w:t xml:space="preserve"> </w:t>
            </w:r>
            <w:r>
              <w:t xml:space="preserve">highly </w:t>
            </w:r>
            <w:r w:rsidRPr="00F514A0">
              <w:t>complex texts for learning purposes</w:t>
            </w:r>
          </w:p>
          <w:p w14:paraId="06CFDD2C" w14:textId="77777777" w:rsidR="003A720A" w:rsidRPr="00F514A0" w:rsidRDefault="003A720A" w:rsidP="0089509B">
            <w:pPr>
              <w:pStyle w:val="bullet"/>
              <w:numPr>
                <w:ilvl w:val="0"/>
                <w:numId w:val="13"/>
              </w:numPr>
              <w:ind w:left="284" w:hanging="284"/>
            </w:pPr>
            <w:r w:rsidRPr="00F514A0">
              <w:t xml:space="preserve">critically evaluate a minimum of 3 different personally relevant text types at least one of which must be </w:t>
            </w:r>
            <w:r>
              <w:t>web</w:t>
            </w:r>
            <w:r w:rsidRPr="00F514A0">
              <w:t xml:space="preserve"> based</w:t>
            </w:r>
          </w:p>
        </w:tc>
      </w:tr>
      <w:tr w:rsidR="003A720A" w:rsidRPr="00F514A0" w14:paraId="11C4A7D5" w14:textId="77777777" w:rsidTr="009135CC">
        <w:tc>
          <w:tcPr>
            <w:tcW w:w="9322" w:type="dxa"/>
            <w:gridSpan w:val="4"/>
          </w:tcPr>
          <w:p w14:paraId="7FFC6BE8" w14:textId="77777777" w:rsidR="003A720A" w:rsidRPr="00F514A0" w:rsidRDefault="003A720A" w:rsidP="0089509B">
            <w:pPr>
              <w:pStyle w:val="spacer"/>
            </w:pPr>
          </w:p>
        </w:tc>
      </w:tr>
      <w:tr w:rsidR="003A720A" w:rsidRPr="00F514A0" w14:paraId="13B10199" w14:textId="77777777" w:rsidTr="009135CC">
        <w:tc>
          <w:tcPr>
            <w:tcW w:w="3446" w:type="dxa"/>
            <w:gridSpan w:val="3"/>
          </w:tcPr>
          <w:p w14:paraId="4067564B" w14:textId="77777777" w:rsidR="003A720A" w:rsidRPr="00F514A0" w:rsidRDefault="003A720A" w:rsidP="0089509B">
            <w:pPr>
              <w:pStyle w:val="EG"/>
            </w:pPr>
            <w:r w:rsidRPr="00F514A0">
              <w:t>Context of and specific resources for assessment</w:t>
            </w:r>
          </w:p>
        </w:tc>
        <w:tc>
          <w:tcPr>
            <w:tcW w:w="5876" w:type="dxa"/>
          </w:tcPr>
          <w:p w14:paraId="576652C3" w14:textId="77777777" w:rsidR="003A720A" w:rsidRPr="00F514A0" w:rsidRDefault="003A720A" w:rsidP="0089509B">
            <w:pPr>
              <w:pStyle w:val="unittext"/>
            </w:pPr>
            <w:r w:rsidRPr="00F514A0">
              <w:t>Assessment must ensure access to:</w:t>
            </w:r>
          </w:p>
          <w:p w14:paraId="0B81E2AD" w14:textId="77777777" w:rsidR="003A720A" w:rsidRPr="00F514A0" w:rsidRDefault="003A720A" w:rsidP="0089509B">
            <w:pPr>
              <w:pStyle w:val="bullet"/>
              <w:numPr>
                <w:ilvl w:val="0"/>
                <w:numId w:val="13"/>
              </w:numPr>
              <w:ind w:left="284" w:hanging="284"/>
            </w:pPr>
            <w:r w:rsidRPr="00F514A0">
              <w:t>t real / authentic text</w:t>
            </w:r>
            <w:r>
              <w:t xml:space="preserve"> types</w:t>
            </w:r>
            <w:r w:rsidRPr="00F514A0">
              <w:t xml:space="preserve"> relevant to the learner’s learning needs</w:t>
            </w:r>
          </w:p>
          <w:p w14:paraId="10E1C68A" w14:textId="77777777" w:rsidR="003A720A" w:rsidRDefault="003A720A" w:rsidP="0089509B">
            <w:pPr>
              <w:pStyle w:val="bullet"/>
              <w:numPr>
                <w:ilvl w:val="0"/>
                <w:numId w:val="13"/>
              </w:numPr>
              <w:ind w:left="284" w:hanging="284"/>
            </w:pPr>
            <w:r w:rsidRPr="00F514A0">
              <w:t>communication technology and software as appropriate</w:t>
            </w:r>
          </w:p>
          <w:p w14:paraId="408A5EBF" w14:textId="77777777" w:rsidR="003A720A" w:rsidRPr="00F514A0" w:rsidRDefault="003A720A" w:rsidP="0089509B">
            <w:pPr>
              <w:pStyle w:val="unittext"/>
            </w:pPr>
            <w:r w:rsidRPr="00F514A0">
              <w:t>At this level the learner:</w:t>
            </w:r>
          </w:p>
          <w:p w14:paraId="17618B39" w14:textId="77777777" w:rsidR="003A720A" w:rsidRDefault="003A720A" w:rsidP="0089509B">
            <w:pPr>
              <w:pStyle w:val="bullet"/>
              <w:numPr>
                <w:ilvl w:val="0"/>
                <w:numId w:val="13"/>
              </w:numPr>
              <w:ind w:left="284" w:hanging="284"/>
            </w:pPr>
            <w:r w:rsidRPr="00ED5C7D">
              <w:t>work</w:t>
            </w:r>
            <w:r>
              <w:t>s</w:t>
            </w:r>
            <w:r w:rsidRPr="00ED5C7D">
              <w:t xml:space="preserve"> autonomously and use</w:t>
            </w:r>
            <w:r>
              <w:t>s</w:t>
            </w:r>
            <w:r w:rsidRPr="00ED5C7D">
              <w:t xml:space="preserve"> and evaluate</w:t>
            </w:r>
            <w:r>
              <w:t>s</w:t>
            </w:r>
            <w:r w:rsidRPr="00ED5C7D">
              <w:t xml:space="preserve"> a broad range of support resources when support is required</w:t>
            </w:r>
            <w:r>
              <w:t xml:space="preserve"> </w:t>
            </w:r>
          </w:p>
          <w:p w14:paraId="1426C846" w14:textId="77777777" w:rsidR="003A720A" w:rsidRDefault="003A720A" w:rsidP="0089509B">
            <w:pPr>
              <w:pStyle w:val="bullet"/>
              <w:numPr>
                <w:ilvl w:val="0"/>
                <w:numId w:val="0"/>
              </w:numPr>
            </w:pPr>
            <w:r>
              <w:t>In order to support achievement of meaningful outcomes at the qualification level an integrated approach to assessment should be used, refer to Section B 6.1 Assessment Strategy.</w:t>
            </w:r>
          </w:p>
          <w:p w14:paraId="2EDDF29B" w14:textId="77777777" w:rsidR="003A720A" w:rsidRPr="00F514A0" w:rsidRDefault="003A720A" w:rsidP="0089509B">
            <w:pPr>
              <w:pStyle w:val="unittext"/>
            </w:pPr>
            <w:r>
              <w:t>Where this unit is being co-assessed with units related to another domain, such as personal, the same texts may be relevant to both domains.</w:t>
            </w:r>
          </w:p>
        </w:tc>
      </w:tr>
      <w:tr w:rsidR="003A720A" w:rsidRPr="00F514A0" w14:paraId="246F2DAF" w14:textId="77777777" w:rsidTr="009135CC">
        <w:tc>
          <w:tcPr>
            <w:tcW w:w="9322" w:type="dxa"/>
            <w:gridSpan w:val="4"/>
          </w:tcPr>
          <w:p w14:paraId="08970388" w14:textId="77777777" w:rsidR="003A720A" w:rsidRPr="00F514A0" w:rsidRDefault="003A720A" w:rsidP="0089509B">
            <w:pPr>
              <w:pStyle w:val="spacer"/>
            </w:pPr>
          </w:p>
        </w:tc>
      </w:tr>
      <w:tr w:rsidR="003A720A" w14:paraId="68287216" w14:textId="77777777" w:rsidTr="009135CC">
        <w:tc>
          <w:tcPr>
            <w:tcW w:w="3446" w:type="dxa"/>
            <w:gridSpan w:val="3"/>
          </w:tcPr>
          <w:p w14:paraId="58384BAB" w14:textId="77777777" w:rsidR="003A720A" w:rsidRPr="00F514A0" w:rsidRDefault="003A720A" w:rsidP="0089509B">
            <w:pPr>
              <w:pStyle w:val="EG"/>
            </w:pPr>
            <w:r w:rsidRPr="00F514A0">
              <w:t>Method(s) of assessment</w:t>
            </w:r>
          </w:p>
        </w:tc>
        <w:tc>
          <w:tcPr>
            <w:tcW w:w="5876" w:type="dxa"/>
          </w:tcPr>
          <w:p w14:paraId="02BBC8B3" w14:textId="77777777" w:rsidR="003A720A" w:rsidRPr="00F514A0" w:rsidRDefault="003A720A" w:rsidP="0089509B">
            <w:pPr>
              <w:pStyle w:val="unittext"/>
            </w:pPr>
            <w:r w:rsidRPr="00F514A0">
              <w:t>The following</w:t>
            </w:r>
            <w:r>
              <w:t xml:space="preserve"> suggested</w:t>
            </w:r>
            <w:r w:rsidRPr="00F514A0">
              <w:t xml:space="preserve"> assessment methods are suitable for this unit:</w:t>
            </w:r>
          </w:p>
          <w:p w14:paraId="790F2BE1" w14:textId="77777777" w:rsidR="003A720A" w:rsidRPr="00F514A0" w:rsidRDefault="003A720A" w:rsidP="0089509B">
            <w:pPr>
              <w:pStyle w:val="bullet"/>
              <w:numPr>
                <w:ilvl w:val="0"/>
                <w:numId w:val="13"/>
              </w:numPr>
              <w:ind w:left="284" w:hanging="284"/>
            </w:pPr>
            <w:r w:rsidRPr="00F514A0">
              <w:t xml:space="preserve">direct observation of the learner interpreting and critically </w:t>
            </w:r>
            <w:r>
              <w:t>evaluating</w:t>
            </w:r>
            <w:r w:rsidRPr="00F514A0">
              <w:t xml:space="preserve"> information in </w:t>
            </w:r>
            <w:r>
              <w:t xml:space="preserve">highly </w:t>
            </w:r>
            <w:r w:rsidRPr="00F514A0">
              <w:t>complex paper</w:t>
            </w:r>
            <w:r>
              <w:t xml:space="preserve"> and web</w:t>
            </w:r>
            <w:r w:rsidRPr="00F514A0">
              <w:t xml:space="preserve"> based text</w:t>
            </w:r>
            <w:r>
              <w:t xml:space="preserve"> types</w:t>
            </w:r>
            <w:r w:rsidRPr="00F514A0">
              <w:t xml:space="preserve"> relevant to learning purposes</w:t>
            </w:r>
          </w:p>
          <w:p w14:paraId="56134110" w14:textId="77777777" w:rsidR="003A720A" w:rsidRPr="00F514A0" w:rsidRDefault="003A720A" w:rsidP="0089509B">
            <w:pPr>
              <w:pStyle w:val="bullet"/>
              <w:numPr>
                <w:ilvl w:val="0"/>
                <w:numId w:val="13"/>
              </w:numPr>
              <w:ind w:left="284" w:hanging="284"/>
            </w:pPr>
            <w:r>
              <w:t>oral</w:t>
            </w:r>
            <w:r w:rsidRPr="00F514A0">
              <w:t xml:space="preserve"> or written questioning to assess knowledge of the devices used by writers to convey information in text types relevant to learning</w:t>
            </w:r>
          </w:p>
          <w:p w14:paraId="3BB3E9FD" w14:textId="77777777" w:rsidR="003A720A" w:rsidRPr="00F514A0" w:rsidRDefault="003A720A" w:rsidP="0089509B">
            <w:pPr>
              <w:pStyle w:val="bullet"/>
              <w:numPr>
                <w:ilvl w:val="0"/>
                <w:numId w:val="13"/>
              </w:numPr>
              <w:ind w:left="284" w:hanging="284"/>
            </w:pPr>
            <w:r>
              <w:t>oral</w:t>
            </w:r>
            <w:r w:rsidRPr="00F514A0">
              <w:t xml:space="preserve"> information from the learner analysing the effectiveness of the selected texts</w:t>
            </w:r>
          </w:p>
          <w:p w14:paraId="00246D53" w14:textId="77777777" w:rsidR="003A720A" w:rsidRDefault="003A720A" w:rsidP="0089509B">
            <w:pPr>
              <w:pStyle w:val="bullet"/>
              <w:numPr>
                <w:ilvl w:val="0"/>
                <w:numId w:val="13"/>
              </w:numPr>
              <w:ind w:left="284" w:hanging="284"/>
            </w:pPr>
            <w:r w:rsidRPr="00400FB6">
              <w:t>portfolios containing</w:t>
            </w:r>
            <w:r>
              <w:t>:</w:t>
            </w:r>
          </w:p>
          <w:p w14:paraId="1082B789" w14:textId="77777777" w:rsidR="003A720A" w:rsidRPr="00400FB6" w:rsidRDefault="003A720A" w:rsidP="0089509B">
            <w:pPr>
              <w:pStyle w:val="endash"/>
              <w:keepNext/>
              <w:ind w:left="568" w:hanging="284"/>
            </w:pPr>
            <w:r w:rsidRPr="00400FB6">
              <w:t>samples of responses and analysis of texts</w:t>
            </w:r>
          </w:p>
          <w:p w14:paraId="01C7C6F6" w14:textId="77777777" w:rsidR="003A720A" w:rsidRPr="00F514A0" w:rsidRDefault="003A720A" w:rsidP="0089509B">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447F947F" w14:textId="77777777" w:rsidR="003A720A" w:rsidRDefault="003A720A" w:rsidP="0089509B">
      <w:pPr>
        <w:keepNext/>
      </w:pPr>
    </w:p>
    <w:p w14:paraId="58FCF6A8" w14:textId="77777777" w:rsidR="00DD2FE7" w:rsidRDefault="00DD2FE7" w:rsidP="0089509B">
      <w:pPr>
        <w:keepNext/>
        <w:tabs>
          <w:tab w:val="left" w:pos="930"/>
        </w:tabs>
        <w:spacing w:before="0" w:after="0"/>
        <w:sectPr w:rsidR="00DD2FE7" w:rsidSect="00DD2FE7">
          <w:headerReference w:type="even" r:id="rId419"/>
          <w:headerReference w:type="default" r:id="rId420"/>
          <w:headerReference w:type="first" r:id="rId421"/>
          <w:pgSz w:w="11906" w:h="16838"/>
          <w:pgMar w:top="1440" w:right="1440" w:bottom="1560" w:left="1440" w:header="708" w:footer="708" w:gutter="0"/>
          <w:cols w:space="708"/>
          <w:docGrid w:linePitch="360"/>
        </w:sectPr>
      </w:pPr>
    </w:p>
    <w:tbl>
      <w:tblPr>
        <w:tblW w:w="9072" w:type="dxa"/>
        <w:tblInd w:w="108" w:type="dxa"/>
        <w:tblLook w:val="04A0" w:firstRow="1" w:lastRow="0" w:firstColumn="1" w:lastColumn="0" w:noHBand="0" w:noVBand="1"/>
      </w:tblPr>
      <w:tblGrid>
        <w:gridCol w:w="2977"/>
        <w:gridCol w:w="348"/>
        <w:gridCol w:w="174"/>
        <w:gridCol w:w="15"/>
        <w:gridCol w:w="5558"/>
      </w:tblGrid>
      <w:tr w:rsidR="00DD2FE7" w:rsidRPr="00E72716" w14:paraId="61C2DEE1" w14:textId="77777777" w:rsidTr="005E073F">
        <w:tc>
          <w:tcPr>
            <w:tcW w:w="2977" w:type="dxa"/>
          </w:tcPr>
          <w:p w14:paraId="7B8F6671" w14:textId="77777777" w:rsidR="00DD2FE7" w:rsidRPr="00E72716" w:rsidRDefault="00DD2FE7" w:rsidP="0089509B">
            <w:pPr>
              <w:pStyle w:val="CodeTOC"/>
            </w:pPr>
            <w:r w:rsidRPr="00E72716">
              <w:t>Unit Code</w:t>
            </w:r>
          </w:p>
        </w:tc>
        <w:tc>
          <w:tcPr>
            <w:tcW w:w="6095" w:type="dxa"/>
            <w:gridSpan w:val="4"/>
          </w:tcPr>
          <w:p w14:paraId="4759F96E" w14:textId="7A0356BC" w:rsidR="00DD2FE7" w:rsidRPr="00E72716" w:rsidRDefault="005E073F" w:rsidP="0089509B">
            <w:pPr>
              <w:pStyle w:val="code"/>
            </w:pPr>
            <w:bookmarkStart w:id="376" w:name="_Toc514234457"/>
            <w:r>
              <w:t>VU22437</w:t>
            </w:r>
            <w:bookmarkEnd w:id="376"/>
          </w:p>
        </w:tc>
      </w:tr>
      <w:tr w:rsidR="00DD2FE7" w:rsidRPr="00E72716" w14:paraId="24464FF3" w14:textId="77777777" w:rsidTr="005E073F">
        <w:tc>
          <w:tcPr>
            <w:tcW w:w="2977" w:type="dxa"/>
          </w:tcPr>
          <w:p w14:paraId="0BED497D" w14:textId="77777777" w:rsidR="00DD2FE7" w:rsidRPr="00E72716" w:rsidRDefault="00DD2FE7" w:rsidP="0089509B">
            <w:pPr>
              <w:pStyle w:val="CodeTOC"/>
            </w:pPr>
            <w:r w:rsidRPr="00E72716">
              <w:t>Unit Title</w:t>
            </w:r>
          </w:p>
        </w:tc>
        <w:tc>
          <w:tcPr>
            <w:tcW w:w="6095" w:type="dxa"/>
            <w:gridSpan w:val="4"/>
          </w:tcPr>
          <w:p w14:paraId="2928FB88" w14:textId="6956B283" w:rsidR="00DD2FE7" w:rsidRPr="00E72716" w:rsidRDefault="00DD2FE7" w:rsidP="0089509B">
            <w:pPr>
              <w:pStyle w:val="code"/>
            </w:pPr>
            <w:bookmarkStart w:id="377" w:name="_Toc507058683"/>
            <w:bookmarkStart w:id="378" w:name="_Toc514234458"/>
            <w:r w:rsidRPr="00E72716">
              <w:t>Engage with a range of highly complex texts for employment purposes</w:t>
            </w:r>
            <w:bookmarkEnd w:id="377"/>
            <w:bookmarkEnd w:id="378"/>
          </w:p>
        </w:tc>
      </w:tr>
      <w:tr w:rsidR="00DD2FE7" w:rsidRPr="00E72716" w14:paraId="4B691A9D" w14:textId="77777777" w:rsidTr="005E073F">
        <w:tc>
          <w:tcPr>
            <w:tcW w:w="2977" w:type="dxa"/>
          </w:tcPr>
          <w:p w14:paraId="3875D1F4" w14:textId="77777777" w:rsidR="00DD2FE7" w:rsidRPr="00E72716" w:rsidRDefault="00DD2FE7" w:rsidP="0089509B">
            <w:pPr>
              <w:pStyle w:val="Heading21"/>
            </w:pPr>
            <w:r w:rsidRPr="00E72716">
              <w:t>Unit Descriptor</w:t>
            </w:r>
          </w:p>
        </w:tc>
        <w:tc>
          <w:tcPr>
            <w:tcW w:w="6095" w:type="dxa"/>
            <w:gridSpan w:val="4"/>
          </w:tcPr>
          <w:p w14:paraId="1B044BB8" w14:textId="77777777" w:rsidR="00DD2FE7" w:rsidRDefault="00DD2FE7" w:rsidP="0089509B">
            <w:pPr>
              <w:pStyle w:val="unittext"/>
            </w:pPr>
            <w:r>
              <w:t xml:space="preserve">This unit describes the skills and knowledge to interpret and </w:t>
            </w:r>
            <w:r w:rsidRPr="007241D8">
              <w:t>critically evaluate and synthesise</w:t>
            </w:r>
            <w:r>
              <w:t xml:space="preserve"> a range of highly complex paper based and web based text types for employment purposes. These include intricate, dense and extended texts across a broad range of contexts including specialised contexts. Students at this level work autonomously and use and evaluate a broad range of support resources.</w:t>
            </w:r>
          </w:p>
          <w:p w14:paraId="0ED98FAA" w14:textId="77777777" w:rsidR="00DD2FE7" w:rsidRPr="00E72716" w:rsidRDefault="00DD2FE7" w:rsidP="0089509B">
            <w:pPr>
              <w:pStyle w:val="unittext"/>
            </w:pPr>
            <w:r>
              <w:t>The required outcomes described in this unit contribute to the achievement of Australian Core Skills Framework indicators for Reading at Level 5: 5.03 &amp; 5.04</w:t>
            </w:r>
          </w:p>
        </w:tc>
      </w:tr>
      <w:tr w:rsidR="00DD2FE7" w:rsidRPr="00E72716" w14:paraId="5A823D90" w14:textId="77777777" w:rsidTr="005E073F">
        <w:tc>
          <w:tcPr>
            <w:tcW w:w="2977" w:type="dxa"/>
          </w:tcPr>
          <w:p w14:paraId="1A2ED92C" w14:textId="77777777" w:rsidR="00DD2FE7" w:rsidRPr="00E72716" w:rsidRDefault="00DD2FE7" w:rsidP="0089509B">
            <w:pPr>
              <w:pStyle w:val="Heading21"/>
            </w:pPr>
            <w:r w:rsidRPr="00E72716">
              <w:t>Employability Skills</w:t>
            </w:r>
          </w:p>
        </w:tc>
        <w:tc>
          <w:tcPr>
            <w:tcW w:w="6095" w:type="dxa"/>
            <w:gridSpan w:val="4"/>
          </w:tcPr>
          <w:p w14:paraId="124E2230" w14:textId="77777777" w:rsidR="00DD2FE7" w:rsidRPr="00E72716" w:rsidRDefault="00DD2FE7" w:rsidP="0089509B">
            <w:pPr>
              <w:pStyle w:val="unittext"/>
            </w:pPr>
            <w:r w:rsidRPr="00E72716">
              <w:t>This unit contains employability skills.</w:t>
            </w:r>
          </w:p>
        </w:tc>
      </w:tr>
      <w:tr w:rsidR="00DD2FE7" w:rsidRPr="00E72716" w14:paraId="36EAAD19" w14:textId="77777777" w:rsidTr="005E073F">
        <w:tc>
          <w:tcPr>
            <w:tcW w:w="2977" w:type="dxa"/>
          </w:tcPr>
          <w:p w14:paraId="5180AB02" w14:textId="77777777" w:rsidR="00DD2FE7" w:rsidRPr="00E72716" w:rsidRDefault="00DD2FE7" w:rsidP="0089509B">
            <w:pPr>
              <w:pStyle w:val="Heading21"/>
            </w:pPr>
            <w:r w:rsidRPr="00E72716">
              <w:t>Application of the Unit</w:t>
            </w:r>
          </w:p>
        </w:tc>
        <w:tc>
          <w:tcPr>
            <w:tcW w:w="6095" w:type="dxa"/>
            <w:gridSpan w:val="4"/>
          </w:tcPr>
          <w:p w14:paraId="502D4291" w14:textId="77777777" w:rsidR="00DD2FE7" w:rsidRPr="00E72716" w:rsidRDefault="00DD2FE7" w:rsidP="0089509B">
            <w:pPr>
              <w:pStyle w:val="unittext"/>
            </w:pPr>
            <w:r w:rsidRPr="00E72716">
              <w:t xml:space="preserve">This unit applies to those in employment </w:t>
            </w:r>
            <w:r>
              <w:t>or</w:t>
            </w:r>
            <w:r w:rsidRPr="00E72716">
              <w:t xml:space="preserve"> those who aspire to employment and who need to develop a range of reading skills both in a paper based and </w:t>
            </w:r>
            <w:r>
              <w:t>web based</w:t>
            </w:r>
            <w:r w:rsidRPr="00E72716">
              <w:t xml:space="preserve"> context. These skills provide the foundation for future activities to extend reading skills to interpret and critically </w:t>
            </w:r>
            <w:r>
              <w:t>evaluate</w:t>
            </w:r>
            <w:r w:rsidRPr="00E72716">
              <w:t xml:space="preserve"> </w:t>
            </w:r>
            <w:r>
              <w:t xml:space="preserve">highly </w:t>
            </w:r>
            <w:r w:rsidRPr="00E72716">
              <w:t>complex text</w:t>
            </w:r>
            <w:r>
              <w:t xml:space="preserve"> types</w:t>
            </w:r>
            <w:r w:rsidRPr="00E72716">
              <w:t xml:space="preserve"> for employment purposes and enable the learner to access knowledge and skills which will assist them in future educational, employment and community activities. </w:t>
            </w:r>
          </w:p>
          <w:p w14:paraId="735FA285" w14:textId="74C6D42E" w:rsidR="00DD2FE7" w:rsidRPr="00E72716" w:rsidRDefault="00DD2FE7" w:rsidP="0089509B">
            <w:pPr>
              <w:pStyle w:val="unittext"/>
            </w:pPr>
            <w:r>
              <w:t xml:space="preserve">Where application is as part of the Certificate III in General Education for Adults, it is recommended that application is integrated with the delivery and assessment of the Core Skills writing unit </w:t>
            </w:r>
            <w:r>
              <w:rPr>
                <w:i/>
              </w:rPr>
              <w:t>BSBWRT401 Write complex documents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E72716" w14:paraId="33CC73BF" w14:textId="77777777" w:rsidTr="005E073F">
        <w:tc>
          <w:tcPr>
            <w:tcW w:w="2977" w:type="dxa"/>
          </w:tcPr>
          <w:p w14:paraId="63FF5765" w14:textId="77777777" w:rsidR="00DD2FE7" w:rsidRPr="00E72716" w:rsidRDefault="00DD2FE7" w:rsidP="0089509B">
            <w:pPr>
              <w:pStyle w:val="Heading21"/>
            </w:pPr>
            <w:r w:rsidRPr="00E72716">
              <w:t>Element</w:t>
            </w:r>
          </w:p>
          <w:p w14:paraId="55C8AA30" w14:textId="77777777" w:rsidR="00DD2FE7" w:rsidRPr="00E72716" w:rsidRDefault="00DD2FE7" w:rsidP="0089509B">
            <w:pPr>
              <w:pStyle w:val="text"/>
            </w:pPr>
            <w:r w:rsidRPr="00E72716">
              <w:t>Elements describe the essential outcomes of a unit of competency. Elements describe actions or outcomes that are demonstrable and assessable.</w:t>
            </w:r>
          </w:p>
        </w:tc>
        <w:tc>
          <w:tcPr>
            <w:tcW w:w="6095" w:type="dxa"/>
            <w:gridSpan w:val="4"/>
          </w:tcPr>
          <w:p w14:paraId="0E35CDE1" w14:textId="77777777" w:rsidR="00DD2FE7" w:rsidRPr="00E72716" w:rsidRDefault="00DD2FE7" w:rsidP="0089509B">
            <w:pPr>
              <w:pStyle w:val="Heading21"/>
            </w:pPr>
            <w:r w:rsidRPr="00E72716">
              <w:t>Performance Criteria</w:t>
            </w:r>
          </w:p>
          <w:p w14:paraId="4127ED6E" w14:textId="77777777" w:rsidR="00DD2FE7" w:rsidRPr="00E72716" w:rsidRDefault="00DD2FE7" w:rsidP="0089509B">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E72716" w14:paraId="585F3AFC" w14:textId="77777777" w:rsidTr="005E073F">
        <w:tc>
          <w:tcPr>
            <w:tcW w:w="2977" w:type="dxa"/>
          </w:tcPr>
          <w:p w14:paraId="4581379C" w14:textId="77777777" w:rsidR="00DD2FE7" w:rsidRPr="00E72716" w:rsidRDefault="00DD2FE7" w:rsidP="0089509B">
            <w:pPr>
              <w:pStyle w:val="spacer"/>
            </w:pPr>
          </w:p>
        </w:tc>
        <w:tc>
          <w:tcPr>
            <w:tcW w:w="6095" w:type="dxa"/>
            <w:gridSpan w:val="4"/>
          </w:tcPr>
          <w:p w14:paraId="093F319E" w14:textId="77777777" w:rsidR="00DD2FE7" w:rsidRPr="00E72716" w:rsidRDefault="00DD2FE7" w:rsidP="0089509B">
            <w:pPr>
              <w:pStyle w:val="spacer"/>
            </w:pPr>
          </w:p>
        </w:tc>
      </w:tr>
      <w:tr w:rsidR="00DD2FE7" w:rsidRPr="00E72716" w14:paraId="45711C39" w14:textId="77777777" w:rsidTr="005E073F">
        <w:tc>
          <w:tcPr>
            <w:tcW w:w="2977" w:type="dxa"/>
            <w:vMerge w:val="restart"/>
          </w:tcPr>
          <w:p w14:paraId="5866C56A" w14:textId="77777777" w:rsidR="00DD2FE7" w:rsidRPr="00E72716" w:rsidRDefault="00DD2FE7" w:rsidP="0089509B">
            <w:pPr>
              <w:pStyle w:val="element"/>
              <w:keepNext/>
            </w:pPr>
            <w:r w:rsidRPr="00E72716">
              <w:t>1</w:t>
            </w:r>
            <w:r w:rsidRPr="00E72716">
              <w:tab/>
            </w:r>
            <w:r>
              <w:t>Access and s</w:t>
            </w:r>
            <w:r w:rsidRPr="00E72716">
              <w:t xml:space="preserve">elect a range of </w:t>
            </w:r>
            <w:r>
              <w:t xml:space="preserve">highly </w:t>
            </w:r>
            <w:r w:rsidRPr="00E72716">
              <w:t xml:space="preserve">complex </w:t>
            </w:r>
            <w:r>
              <w:t>paper</w:t>
            </w:r>
            <w:r w:rsidRPr="00E72716">
              <w:t xml:space="preserve"> and </w:t>
            </w:r>
            <w:r>
              <w:t>web based</w:t>
            </w:r>
            <w:r w:rsidRPr="00E72716">
              <w:t xml:space="preserve"> texts for employment purposes</w:t>
            </w:r>
          </w:p>
        </w:tc>
        <w:tc>
          <w:tcPr>
            <w:tcW w:w="522" w:type="dxa"/>
            <w:gridSpan w:val="2"/>
          </w:tcPr>
          <w:p w14:paraId="79B0549D" w14:textId="77777777" w:rsidR="00DD2FE7" w:rsidRPr="00E72716" w:rsidRDefault="00DD2FE7" w:rsidP="0089509B">
            <w:pPr>
              <w:pStyle w:val="PC"/>
              <w:keepNext/>
            </w:pPr>
            <w:r>
              <w:t>1.1</w:t>
            </w:r>
          </w:p>
        </w:tc>
        <w:tc>
          <w:tcPr>
            <w:tcW w:w="5573" w:type="dxa"/>
            <w:gridSpan w:val="2"/>
          </w:tcPr>
          <w:p w14:paraId="7CAAF475" w14:textId="77777777" w:rsidR="00DD2FE7" w:rsidRPr="00E72716" w:rsidRDefault="00DD2FE7" w:rsidP="0089509B">
            <w:pPr>
              <w:pStyle w:val="unittext"/>
            </w:pPr>
            <w:r w:rsidRPr="00E72716">
              <w:t>Locate and access</w:t>
            </w:r>
            <w:r w:rsidRPr="00E72716">
              <w:rPr>
                <w:b/>
                <w:i/>
              </w:rPr>
              <w:t xml:space="preserve"> </w:t>
            </w:r>
            <w:r w:rsidRPr="00E72716">
              <w:t>a range of</w:t>
            </w:r>
            <w:r w:rsidRPr="00E72716">
              <w:rPr>
                <w:b/>
                <w:i/>
              </w:rPr>
              <w:t xml:space="preserve"> </w:t>
            </w:r>
            <w:r>
              <w:rPr>
                <w:b/>
                <w:i/>
              </w:rPr>
              <w:t>highly complex text types</w:t>
            </w:r>
          </w:p>
        </w:tc>
      </w:tr>
      <w:tr w:rsidR="00DD2FE7" w:rsidRPr="00E72716" w14:paraId="14E9DC7E" w14:textId="77777777" w:rsidTr="005E073F">
        <w:tc>
          <w:tcPr>
            <w:tcW w:w="2977" w:type="dxa"/>
            <w:vMerge/>
          </w:tcPr>
          <w:p w14:paraId="1F5489F4" w14:textId="77777777" w:rsidR="00DD2FE7" w:rsidRPr="00E72716" w:rsidRDefault="00DD2FE7" w:rsidP="0089509B">
            <w:pPr>
              <w:pStyle w:val="element"/>
              <w:keepNext/>
            </w:pPr>
          </w:p>
        </w:tc>
        <w:tc>
          <w:tcPr>
            <w:tcW w:w="522" w:type="dxa"/>
            <w:gridSpan w:val="2"/>
          </w:tcPr>
          <w:p w14:paraId="093D27EA" w14:textId="77777777" w:rsidR="00DD2FE7" w:rsidRPr="00E72716" w:rsidRDefault="00DD2FE7" w:rsidP="0089509B">
            <w:pPr>
              <w:pStyle w:val="PC"/>
              <w:keepNext/>
            </w:pPr>
            <w:r>
              <w:t>1.2</w:t>
            </w:r>
          </w:p>
        </w:tc>
        <w:tc>
          <w:tcPr>
            <w:tcW w:w="5573" w:type="dxa"/>
            <w:gridSpan w:val="2"/>
          </w:tcPr>
          <w:p w14:paraId="0A31006C" w14:textId="77777777" w:rsidR="00DD2FE7" w:rsidRPr="00E72716" w:rsidRDefault="00DD2FE7" w:rsidP="0089509B">
            <w:pPr>
              <w:pStyle w:val="unittext"/>
            </w:pPr>
            <w:r w:rsidRPr="00E72716">
              <w:t>Clarify</w:t>
            </w:r>
            <w:r w:rsidRPr="00E72716">
              <w:rPr>
                <w:b/>
                <w:i/>
              </w:rPr>
              <w:t xml:space="preserve"> own</w:t>
            </w:r>
            <w:r>
              <w:rPr>
                <w:b/>
                <w:i/>
              </w:rPr>
              <w:t xml:space="preserve"> specified</w:t>
            </w:r>
            <w:r w:rsidRPr="00E72716">
              <w:rPr>
                <w:b/>
                <w:i/>
              </w:rPr>
              <w:t xml:space="preserve"> purposes</w:t>
            </w:r>
            <w:r w:rsidRPr="00E72716">
              <w:t xml:space="preserve"> for engaging with texts </w:t>
            </w:r>
          </w:p>
        </w:tc>
      </w:tr>
      <w:tr w:rsidR="00DD2FE7" w:rsidRPr="00E72716" w14:paraId="6917CBA8" w14:textId="77777777" w:rsidTr="005E073F">
        <w:tc>
          <w:tcPr>
            <w:tcW w:w="2977" w:type="dxa"/>
            <w:vMerge/>
          </w:tcPr>
          <w:p w14:paraId="6ABC9C85" w14:textId="77777777" w:rsidR="00DD2FE7" w:rsidRPr="00E72716" w:rsidRDefault="00DD2FE7" w:rsidP="0089509B">
            <w:pPr>
              <w:pStyle w:val="element"/>
              <w:keepNext/>
            </w:pPr>
          </w:p>
        </w:tc>
        <w:tc>
          <w:tcPr>
            <w:tcW w:w="522" w:type="dxa"/>
            <w:gridSpan w:val="2"/>
          </w:tcPr>
          <w:p w14:paraId="60CD96D8" w14:textId="77777777" w:rsidR="00DD2FE7" w:rsidRPr="00E72716" w:rsidRDefault="00DD2FE7" w:rsidP="0089509B">
            <w:pPr>
              <w:pStyle w:val="PC"/>
              <w:keepNext/>
            </w:pPr>
            <w:r w:rsidRPr="00E72716">
              <w:t>1.3</w:t>
            </w:r>
          </w:p>
        </w:tc>
        <w:tc>
          <w:tcPr>
            <w:tcW w:w="5573" w:type="dxa"/>
            <w:gridSpan w:val="2"/>
          </w:tcPr>
          <w:p w14:paraId="4A20D853" w14:textId="77777777" w:rsidR="00DD2FE7" w:rsidRPr="00E72716" w:rsidRDefault="00DD2FE7" w:rsidP="0089509B">
            <w:pPr>
              <w:pStyle w:val="unittext"/>
            </w:pPr>
            <w:r>
              <w:t>Critically evaluate and s</w:t>
            </w:r>
            <w:r w:rsidRPr="00E72716">
              <w:t>elect text</w:t>
            </w:r>
            <w:r>
              <w:t xml:space="preserve"> types</w:t>
            </w:r>
            <w:r w:rsidRPr="00E72716">
              <w:t xml:space="preserve"> relevant to own employment purposes</w:t>
            </w:r>
            <w:r>
              <w:t>/needs</w:t>
            </w:r>
            <w:r w:rsidRPr="00E72716">
              <w:t xml:space="preserve"> </w:t>
            </w:r>
          </w:p>
        </w:tc>
      </w:tr>
      <w:tr w:rsidR="00DD2FE7" w:rsidRPr="00E72716" w14:paraId="6900DFB7" w14:textId="77777777" w:rsidTr="005E073F">
        <w:tc>
          <w:tcPr>
            <w:tcW w:w="2977" w:type="dxa"/>
          </w:tcPr>
          <w:p w14:paraId="50ECCE43" w14:textId="77777777" w:rsidR="00DD2FE7" w:rsidRPr="00E72716" w:rsidRDefault="00DD2FE7" w:rsidP="0089509B">
            <w:pPr>
              <w:pStyle w:val="spacer"/>
            </w:pPr>
          </w:p>
        </w:tc>
        <w:tc>
          <w:tcPr>
            <w:tcW w:w="6095" w:type="dxa"/>
            <w:gridSpan w:val="4"/>
          </w:tcPr>
          <w:p w14:paraId="27B1BF33" w14:textId="77777777" w:rsidR="00DD2FE7" w:rsidRPr="00E72716" w:rsidRDefault="00DD2FE7" w:rsidP="0089509B">
            <w:pPr>
              <w:pStyle w:val="spacer"/>
            </w:pPr>
          </w:p>
        </w:tc>
      </w:tr>
      <w:tr w:rsidR="00DD2FE7" w:rsidRPr="00E72716" w14:paraId="4DA69C79" w14:textId="77777777" w:rsidTr="005E073F">
        <w:tc>
          <w:tcPr>
            <w:tcW w:w="2977" w:type="dxa"/>
            <w:vMerge w:val="restart"/>
          </w:tcPr>
          <w:p w14:paraId="619367AA" w14:textId="77777777" w:rsidR="00DD2FE7" w:rsidRPr="00E72716" w:rsidRDefault="00DD2FE7" w:rsidP="0089509B">
            <w:pPr>
              <w:pStyle w:val="element"/>
              <w:keepNext/>
            </w:pPr>
            <w:r w:rsidRPr="00E72716">
              <w:t>2</w:t>
            </w:r>
            <w:r w:rsidRPr="00E72716">
              <w:tab/>
              <w:t xml:space="preserve">Review selected </w:t>
            </w:r>
            <w:r>
              <w:t>paper</w:t>
            </w:r>
            <w:r w:rsidRPr="00E72716">
              <w:t xml:space="preserve"> and </w:t>
            </w:r>
            <w:r>
              <w:t>web based</w:t>
            </w:r>
            <w:r w:rsidRPr="00E72716">
              <w:t xml:space="preserve"> texts </w:t>
            </w:r>
          </w:p>
        </w:tc>
        <w:tc>
          <w:tcPr>
            <w:tcW w:w="537" w:type="dxa"/>
            <w:gridSpan w:val="3"/>
          </w:tcPr>
          <w:p w14:paraId="6EFCCC15" w14:textId="77777777" w:rsidR="00DD2FE7" w:rsidRPr="00E72716" w:rsidRDefault="00DD2FE7" w:rsidP="0089509B">
            <w:pPr>
              <w:pStyle w:val="PC"/>
              <w:keepNext/>
            </w:pPr>
            <w:r w:rsidRPr="00E72716">
              <w:t>2.1</w:t>
            </w:r>
          </w:p>
        </w:tc>
        <w:tc>
          <w:tcPr>
            <w:tcW w:w="5558" w:type="dxa"/>
          </w:tcPr>
          <w:p w14:paraId="732E2DF9" w14:textId="77777777" w:rsidR="00DD2FE7" w:rsidRPr="00E72716" w:rsidRDefault="00DD2FE7" w:rsidP="0089509B">
            <w:pPr>
              <w:pStyle w:val="unittext"/>
            </w:pPr>
            <w:r w:rsidRPr="00E72716">
              <w:t>Interpret</w:t>
            </w:r>
            <w:r w:rsidRPr="00E72716">
              <w:rPr>
                <w:i/>
              </w:rPr>
              <w:t xml:space="preserve"> </w:t>
            </w:r>
            <w:r w:rsidRPr="00E72716">
              <w:rPr>
                <w:b/>
              </w:rPr>
              <w:t>purpose</w:t>
            </w:r>
            <w:r>
              <w:rPr>
                <w:b/>
              </w:rPr>
              <w:t xml:space="preserve"> and audience</w:t>
            </w:r>
            <w:r w:rsidRPr="00E72716">
              <w:rPr>
                <w:i/>
              </w:rPr>
              <w:t xml:space="preserve"> </w:t>
            </w:r>
            <w:r w:rsidRPr="00E72716">
              <w:t>of the</w:t>
            </w:r>
            <w:r>
              <w:t xml:space="preserve"> selected</w:t>
            </w:r>
            <w:r w:rsidRPr="00E72716">
              <w:t xml:space="preserve"> texts</w:t>
            </w:r>
          </w:p>
        </w:tc>
      </w:tr>
      <w:tr w:rsidR="00DD2FE7" w:rsidRPr="00E72716" w14:paraId="6A000FEE" w14:textId="77777777" w:rsidTr="005E073F">
        <w:tc>
          <w:tcPr>
            <w:tcW w:w="2977" w:type="dxa"/>
            <w:vMerge/>
          </w:tcPr>
          <w:p w14:paraId="0BCDA0E8" w14:textId="77777777" w:rsidR="00DD2FE7" w:rsidRPr="00E72716" w:rsidRDefault="00DD2FE7" w:rsidP="0089509B">
            <w:pPr>
              <w:keepNext/>
            </w:pPr>
          </w:p>
        </w:tc>
        <w:tc>
          <w:tcPr>
            <w:tcW w:w="537" w:type="dxa"/>
            <w:gridSpan w:val="3"/>
          </w:tcPr>
          <w:p w14:paraId="6AA29AAD" w14:textId="77777777" w:rsidR="00DD2FE7" w:rsidRPr="00E72716" w:rsidRDefault="00DD2FE7" w:rsidP="0089509B">
            <w:pPr>
              <w:pStyle w:val="PC"/>
              <w:keepNext/>
            </w:pPr>
            <w:r w:rsidRPr="00E72716">
              <w:t>2.2</w:t>
            </w:r>
          </w:p>
        </w:tc>
        <w:tc>
          <w:tcPr>
            <w:tcW w:w="5558" w:type="dxa"/>
          </w:tcPr>
          <w:p w14:paraId="7B14DA1A" w14:textId="77777777" w:rsidR="00DD2FE7" w:rsidRPr="00E72716" w:rsidRDefault="00DD2FE7" w:rsidP="0089509B">
            <w:pPr>
              <w:pStyle w:val="unittext"/>
            </w:pPr>
            <w:r w:rsidRPr="00E72716">
              <w:t xml:space="preserve">Define </w:t>
            </w:r>
            <w:r w:rsidRPr="00E72716">
              <w:rPr>
                <w:b/>
                <w:i/>
              </w:rPr>
              <w:t>features of text</w:t>
            </w:r>
            <w:r>
              <w:rPr>
                <w:b/>
                <w:i/>
              </w:rPr>
              <w:t xml:space="preserve"> types </w:t>
            </w:r>
            <w:r w:rsidRPr="007241D8">
              <w:t>selected</w:t>
            </w:r>
          </w:p>
        </w:tc>
      </w:tr>
      <w:tr w:rsidR="00DD2FE7" w:rsidRPr="00E72716" w14:paraId="60F4C037" w14:textId="77777777" w:rsidTr="005E073F">
        <w:tc>
          <w:tcPr>
            <w:tcW w:w="2977" w:type="dxa"/>
            <w:vMerge/>
          </w:tcPr>
          <w:p w14:paraId="1F6FFA4D" w14:textId="77777777" w:rsidR="00DD2FE7" w:rsidRPr="00E72716" w:rsidRDefault="00DD2FE7" w:rsidP="0089509B">
            <w:pPr>
              <w:keepNext/>
            </w:pPr>
          </w:p>
        </w:tc>
        <w:tc>
          <w:tcPr>
            <w:tcW w:w="537" w:type="dxa"/>
            <w:gridSpan w:val="3"/>
          </w:tcPr>
          <w:p w14:paraId="25E21179" w14:textId="77777777" w:rsidR="00DD2FE7" w:rsidRPr="00E72716" w:rsidRDefault="00DD2FE7" w:rsidP="0089509B">
            <w:pPr>
              <w:pStyle w:val="PC"/>
              <w:keepNext/>
            </w:pPr>
            <w:r w:rsidRPr="00E72716">
              <w:t>2.3</w:t>
            </w:r>
          </w:p>
        </w:tc>
        <w:tc>
          <w:tcPr>
            <w:tcW w:w="5558" w:type="dxa"/>
          </w:tcPr>
          <w:p w14:paraId="6CC51CF4" w14:textId="77777777" w:rsidR="00DD2FE7" w:rsidRPr="00E72716" w:rsidRDefault="00DD2FE7" w:rsidP="0089509B">
            <w:pPr>
              <w:pStyle w:val="unittext"/>
            </w:pPr>
            <w:r w:rsidRPr="00E72716">
              <w:t>Apply</w:t>
            </w:r>
            <w:r>
              <w:t xml:space="preserve"> </w:t>
            </w:r>
            <w:r w:rsidRPr="007241D8">
              <w:rPr>
                <w:b/>
                <w:i/>
              </w:rPr>
              <w:t>critical</w:t>
            </w:r>
            <w:r w:rsidRPr="0019512D">
              <w:rPr>
                <w:i/>
              </w:rPr>
              <w:t xml:space="preserve"> </w:t>
            </w:r>
            <w:r w:rsidRPr="007241D8">
              <w:rPr>
                <w:b/>
                <w:i/>
              </w:rPr>
              <w:t>reading strategies</w:t>
            </w:r>
            <w:r w:rsidRPr="00E72716">
              <w:t xml:space="preserve"> to interpret</w:t>
            </w:r>
            <w:r>
              <w:t xml:space="preserve"> and synthesise</w:t>
            </w:r>
            <w:r w:rsidRPr="00E72716">
              <w:t xml:space="preserve"> ideas and supporting information in</w:t>
            </w:r>
            <w:r>
              <w:t xml:space="preserve"> the</w:t>
            </w:r>
            <w:r w:rsidRPr="00E72716">
              <w:t xml:space="preserve"> texts</w:t>
            </w:r>
          </w:p>
        </w:tc>
      </w:tr>
      <w:tr w:rsidR="00DD2FE7" w:rsidRPr="00E72716" w14:paraId="48EFC4F1" w14:textId="77777777" w:rsidTr="005E073F">
        <w:tc>
          <w:tcPr>
            <w:tcW w:w="2977" w:type="dxa"/>
          </w:tcPr>
          <w:p w14:paraId="287ED653" w14:textId="77777777" w:rsidR="00DD2FE7" w:rsidRPr="00E72716" w:rsidRDefault="00DD2FE7" w:rsidP="0089509B">
            <w:pPr>
              <w:pStyle w:val="spacer"/>
            </w:pPr>
          </w:p>
        </w:tc>
        <w:tc>
          <w:tcPr>
            <w:tcW w:w="6095" w:type="dxa"/>
            <w:gridSpan w:val="4"/>
          </w:tcPr>
          <w:p w14:paraId="24F0E78D" w14:textId="77777777" w:rsidR="00DD2FE7" w:rsidRPr="00E72716" w:rsidRDefault="00DD2FE7" w:rsidP="0089509B">
            <w:pPr>
              <w:pStyle w:val="spacer"/>
            </w:pPr>
          </w:p>
        </w:tc>
      </w:tr>
      <w:tr w:rsidR="00DD2FE7" w:rsidRPr="00E72716" w14:paraId="0A0BB8AB" w14:textId="77777777" w:rsidTr="005E073F">
        <w:tc>
          <w:tcPr>
            <w:tcW w:w="2977" w:type="dxa"/>
            <w:vMerge w:val="restart"/>
          </w:tcPr>
          <w:p w14:paraId="31633EA6" w14:textId="77777777" w:rsidR="00DD2FE7" w:rsidRPr="00E72716" w:rsidRDefault="00DD2FE7" w:rsidP="0089509B">
            <w:pPr>
              <w:pStyle w:val="element"/>
              <w:keepNext/>
            </w:pPr>
            <w:r w:rsidRPr="00E72716">
              <w:t>3</w:t>
            </w:r>
            <w:r w:rsidRPr="00E72716">
              <w:tab/>
              <w:t>Critically</w:t>
            </w:r>
            <w:r>
              <w:t xml:space="preserve"> evaluate</w:t>
            </w:r>
            <w:r w:rsidRPr="00E72716">
              <w:t xml:space="preserve"> </w:t>
            </w:r>
            <w:r>
              <w:t>selected</w:t>
            </w:r>
            <w:r w:rsidRPr="00E72716">
              <w:t xml:space="preserve"> </w:t>
            </w:r>
            <w:r>
              <w:t>paper and web</w:t>
            </w:r>
            <w:r w:rsidRPr="00E72716">
              <w:t xml:space="preserve"> based texts </w:t>
            </w:r>
          </w:p>
        </w:tc>
        <w:tc>
          <w:tcPr>
            <w:tcW w:w="522" w:type="dxa"/>
            <w:gridSpan w:val="2"/>
          </w:tcPr>
          <w:p w14:paraId="47672BC3" w14:textId="77777777" w:rsidR="00DD2FE7" w:rsidRPr="00E72716" w:rsidRDefault="00DD2FE7" w:rsidP="0089509B">
            <w:pPr>
              <w:pStyle w:val="PC"/>
              <w:keepNext/>
            </w:pPr>
            <w:r w:rsidRPr="00E72716">
              <w:t>3.</w:t>
            </w:r>
            <w:r>
              <w:t>1</w:t>
            </w:r>
          </w:p>
        </w:tc>
        <w:tc>
          <w:tcPr>
            <w:tcW w:w="5573" w:type="dxa"/>
            <w:gridSpan w:val="2"/>
          </w:tcPr>
          <w:p w14:paraId="5C06C04A" w14:textId="77777777" w:rsidR="00DD2FE7" w:rsidRPr="00E72716" w:rsidRDefault="00DD2FE7" w:rsidP="0089509B">
            <w:pPr>
              <w:pStyle w:val="unittext"/>
            </w:pPr>
            <w:r>
              <w:t>Critically evaluate</w:t>
            </w:r>
            <w:r w:rsidRPr="00E72716">
              <w:t xml:space="preserve"> </w:t>
            </w:r>
            <w:r w:rsidRPr="00E72716">
              <w:rPr>
                <w:b/>
                <w:i/>
              </w:rPr>
              <w:t>devices</w:t>
            </w:r>
            <w:r w:rsidRPr="00E72716">
              <w:t xml:space="preserve"> used</w:t>
            </w:r>
            <w:r w:rsidRPr="00E72716">
              <w:rPr>
                <w:sz w:val="24"/>
                <w:szCs w:val="24"/>
              </w:rPr>
              <w:t xml:space="preserve"> </w:t>
            </w:r>
            <w:r w:rsidRPr="00E72716">
              <w:t>to</w:t>
            </w:r>
            <w:r>
              <w:t xml:space="preserve"> convey and influence meaning</w:t>
            </w:r>
            <w:r w:rsidRPr="00E72716">
              <w:t xml:space="preserve"> </w:t>
            </w:r>
          </w:p>
        </w:tc>
      </w:tr>
      <w:tr w:rsidR="00DD2FE7" w:rsidRPr="00E72716" w14:paraId="123611CC" w14:textId="77777777" w:rsidTr="005E073F">
        <w:tc>
          <w:tcPr>
            <w:tcW w:w="2977" w:type="dxa"/>
            <w:vMerge/>
          </w:tcPr>
          <w:p w14:paraId="7EB82D2B" w14:textId="77777777" w:rsidR="00DD2FE7" w:rsidRPr="00E72716" w:rsidRDefault="00DD2FE7" w:rsidP="0089509B">
            <w:pPr>
              <w:keepNext/>
            </w:pPr>
          </w:p>
        </w:tc>
        <w:tc>
          <w:tcPr>
            <w:tcW w:w="522" w:type="dxa"/>
            <w:gridSpan w:val="2"/>
          </w:tcPr>
          <w:p w14:paraId="7AA9BB89" w14:textId="77777777" w:rsidR="00DD2FE7" w:rsidRPr="00E72716" w:rsidRDefault="00DD2FE7" w:rsidP="0089509B">
            <w:pPr>
              <w:pStyle w:val="PC"/>
              <w:keepNext/>
            </w:pPr>
            <w:r w:rsidRPr="00E72716">
              <w:t>3.</w:t>
            </w:r>
            <w:r>
              <w:t>2</w:t>
            </w:r>
          </w:p>
        </w:tc>
        <w:tc>
          <w:tcPr>
            <w:tcW w:w="5573" w:type="dxa"/>
            <w:gridSpan w:val="2"/>
          </w:tcPr>
          <w:p w14:paraId="5C8C6CC8" w14:textId="77777777" w:rsidR="00DD2FE7" w:rsidRPr="00E72716" w:rsidRDefault="00DD2FE7" w:rsidP="0089509B">
            <w:pPr>
              <w:pStyle w:val="unittext"/>
            </w:pPr>
            <w:r>
              <w:t xml:space="preserve">Critically evaluate the </w:t>
            </w:r>
            <w:r w:rsidRPr="00867BFD">
              <w:rPr>
                <w:b/>
                <w:i/>
              </w:rPr>
              <w:t>effectiveness</w:t>
            </w:r>
            <w:r w:rsidRPr="007C2B0C">
              <w:t xml:space="preserve"> of the texts and support judgements </w:t>
            </w:r>
          </w:p>
        </w:tc>
      </w:tr>
      <w:tr w:rsidR="00DD2FE7" w:rsidRPr="00E72716" w14:paraId="5950419E" w14:textId="77777777" w:rsidTr="005E073F">
        <w:tc>
          <w:tcPr>
            <w:tcW w:w="2977" w:type="dxa"/>
            <w:vMerge/>
          </w:tcPr>
          <w:p w14:paraId="3F556A1E" w14:textId="77777777" w:rsidR="00DD2FE7" w:rsidRPr="00E72716" w:rsidRDefault="00DD2FE7" w:rsidP="0089509B">
            <w:pPr>
              <w:keepNext/>
            </w:pPr>
          </w:p>
        </w:tc>
        <w:tc>
          <w:tcPr>
            <w:tcW w:w="522" w:type="dxa"/>
            <w:gridSpan w:val="2"/>
          </w:tcPr>
          <w:p w14:paraId="4AD4E4C7" w14:textId="77777777" w:rsidR="00DD2FE7" w:rsidRPr="00E72716" w:rsidRDefault="00DD2FE7" w:rsidP="0089509B">
            <w:pPr>
              <w:pStyle w:val="PC"/>
              <w:keepNext/>
            </w:pPr>
            <w:r w:rsidRPr="00E72716">
              <w:t>3.</w:t>
            </w:r>
            <w:r>
              <w:t>3</w:t>
            </w:r>
          </w:p>
        </w:tc>
        <w:tc>
          <w:tcPr>
            <w:tcW w:w="5573" w:type="dxa"/>
            <w:gridSpan w:val="2"/>
          </w:tcPr>
          <w:p w14:paraId="64598500" w14:textId="77777777" w:rsidR="00DD2FE7" w:rsidRPr="00E72716" w:rsidRDefault="00DD2FE7" w:rsidP="0089509B">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DD2FE7" w:rsidRPr="00E72716" w14:paraId="19666946" w14:textId="77777777" w:rsidTr="005E073F">
        <w:tc>
          <w:tcPr>
            <w:tcW w:w="2977" w:type="dxa"/>
            <w:vMerge/>
          </w:tcPr>
          <w:p w14:paraId="76F22476" w14:textId="77777777" w:rsidR="00DD2FE7" w:rsidRPr="00E72716" w:rsidRDefault="00DD2FE7" w:rsidP="0089509B">
            <w:pPr>
              <w:keepNext/>
            </w:pPr>
          </w:p>
        </w:tc>
        <w:tc>
          <w:tcPr>
            <w:tcW w:w="522" w:type="dxa"/>
            <w:gridSpan w:val="2"/>
          </w:tcPr>
          <w:p w14:paraId="426DA972" w14:textId="77777777" w:rsidR="00DD2FE7" w:rsidRPr="00E72716" w:rsidRDefault="00DD2FE7" w:rsidP="0089509B">
            <w:pPr>
              <w:pStyle w:val="PC"/>
              <w:keepNext/>
            </w:pPr>
            <w:r>
              <w:t>3.4</w:t>
            </w:r>
          </w:p>
        </w:tc>
        <w:tc>
          <w:tcPr>
            <w:tcW w:w="5573" w:type="dxa"/>
            <w:gridSpan w:val="2"/>
          </w:tcPr>
          <w:p w14:paraId="040A4785" w14:textId="77777777" w:rsidR="00DD2FE7" w:rsidRPr="00E72716" w:rsidRDefault="00DD2FE7" w:rsidP="0089509B">
            <w:pPr>
              <w:pStyle w:val="PC"/>
              <w:keepNext/>
            </w:pPr>
            <w:r w:rsidRPr="00400FB6">
              <w:t>Assess relevance of texts to</w:t>
            </w:r>
            <w:r>
              <w:t xml:space="preserve"> identified</w:t>
            </w:r>
            <w:r w:rsidRPr="00400FB6">
              <w:t xml:space="preserve"> purpose</w:t>
            </w:r>
            <w:r>
              <w:t>/needs</w:t>
            </w:r>
          </w:p>
        </w:tc>
      </w:tr>
      <w:tr w:rsidR="00DD2FE7" w:rsidRPr="00E72716" w14:paraId="6E7A3A08" w14:textId="77777777" w:rsidTr="005E073F">
        <w:tc>
          <w:tcPr>
            <w:tcW w:w="2977" w:type="dxa"/>
          </w:tcPr>
          <w:p w14:paraId="08E15F80" w14:textId="77777777" w:rsidR="00DD2FE7" w:rsidRPr="00E72716" w:rsidRDefault="00DD2FE7" w:rsidP="0089509B">
            <w:pPr>
              <w:pStyle w:val="spacer"/>
            </w:pPr>
          </w:p>
        </w:tc>
        <w:tc>
          <w:tcPr>
            <w:tcW w:w="6095" w:type="dxa"/>
            <w:gridSpan w:val="4"/>
          </w:tcPr>
          <w:p w14:paraId="49196666" w14:textId="77777777" w:rsidR="00DD2FE7" w:rsidRPr="00E72716" w:rsidRDefault="00DD2FE7" w:rsidP="0089509B">
            <w:pPr>
              <w:pStyle w:val="spacer"/>
            </w:pPr>
          </w:p>
        </w:tc>
      </w:tr>
      <w:tr w:rsidR="00DD2FE7" w:rsidRPr="00E72716" w14:paraId="0FE050D0" w14:textId="77777777" w:rsidTr="005E073F">
        <w:tc>
          <w:tcPr>
            <w:tcW w:w="9072" w:type="dxa"/>
            <w:gridSpan w:val="5"/>
          </w:tcPr>
          <w:p w14:paraId="62114315" w14:textId="77777777" w:rsidR="00DD2FE7" w:rsidRPr="00E72716" w:rsidRDefault="00DD2FE7" w:rsidP="0089509B">
            <w:pPr>
              <w:pStyle w:val="Heading21"/>
            </w:pPr>
            <w:r w:rsidRPr="00E72716">
              <w:t>Required Knowledge and Skills</w:t>
            </w:r>
          </w:p>
          <w:p w14:paraId="4B477856" w14:textId="77777777" w:rsidR="00DD2FE7" w:rsidRPr="00E72716" w:rsidRDefault="00DD2FE7" w:rsidP="0089509B">
            <w:pPr>
              <w:pStyle w:val="text"/>
            </w:pPr>
            <w:r w:rsidRPr="00E72716">
              <w:t>This describes the essential skills and knowledge and their level required for this unit.</w:t>
            </w:r>
          </w:p>
        </w:tc>
      </w:tr>
      <w:tr w:rsidR="00DD2FE7" w:rsidRPr="00E72716" w14:paraId="5CE725BC" w14:textId="77777777" w:rsidTr="005E073F">
        <w:tc>
          <w:tcPr>
            <w:tcW w:w="9072" w:type="dxa"/>
            <w:gridSpan w:val="5"/>
          </w:tcPr>
          <w:p w14:paraId="2B88FFAD" w14:textId="77777777" w:rsidR="00DD2FE7" w:rsidRPr="00E72716" w:rsidRDefault="00DD2FE7" w:rsidP="0089509B">
            <w:pPr>
              <w:pStyle w:val="unittext"/>
            </w:pPr>
            <w:r w:rsidRPr="00E72716">
              <w:t>Required Knowledge:</w:t>
            </w:r>
          </w:p>
          <w:p w14:paraId="41C54798" w14:textId="77777777" w:rsidR="00DD2FE7" w:rsidRPr="00E72716" w:rsidRDefault="00DD2FE7" w:rsidP="0089509B">
            <w:pPr>
              <w:pStyle w:val="bullet"/>
              <w:numPr>
                <w:ilvl w:val="0"/>
                <w:numId w:val="13"/>
              </w:numPr>
              <w:ind w:left="284" w:hanging="284"/>
            </w:pPr>
            <w:r>
              <w:t xml:space="preserve">ways in which </w:t>
            </w:r>
            <w:r w:rsidRPr="00E72716">
              <w:t>language is used to make hypotheses and convey implicit meaning to influence others</w:t>
            </w:r>
          </w:p>
          <w:p w14:paraId="48587174" w14:textId="77777777" w:rsidR="00DD2FE7" w:rsidRPr="00E72716" w:rsidRDefault="00DD2FE7" w:rsidP="0089509B">
            <w:pPr>
              <w:pStyle w:val="bullet"/>
              <w:numPr>
                <w:ilvl w:val="0"/>
                <w:numId w:val="13"/>
              </w:numPr>
              <w:ind w:left="284" w:hanging="284"/>
            </w:pPr>
            <w:r w:rsidRPr="00E72716">
              <w:t>broad and specialised work related vocabulary including idiom and cultural references as appropriate to support comprehension</w:t>
            </w:r>
          </w:p>
          <w:p w14:paraId="040543D0" w14:textId="77777777" w:rsidR="00DD2FE7" w:rsidRPr="00E72716" w:rsidRDefault="00DD2FE7" w:rsidP="0089509B">
            <w:pPr>
              <w:pStyle w:val="bullet"/>
              <w:numPr>
                <w:ilvl w:val="0"/>
                <w:numId w:val="13"/>
              </w:numPr>
              <w:ind w:left="284" w:hanging="284"/>
            </w:pPr>
            <w:r w:rsidRPr="00E72716">
              <w:t>devices used by writers to convey</w:t>
            </w:r>
            <w:r>
              <w:t xml:space="preserve"> and influence</w:t>
            </w:r>
            <w:r w:rsidRPr="00E72716">
              <w:t xml:space="preserve"> meaning and achieve purpose</w:t>
            </w:r>
          </w:p>
          <w:p w14:paraId="59073FC7" w14:textId="77777777" w:rsidR="00DD2FE7" w:rsidRPr="00E72716" w:rsidRDefault="00DD2FE7" w:rsidP="0089509B">
            <w:pPr>
              <w:pStyle w:val="bullet"/>
              <w:numPr>
                <w:ilvl w:val="0"/>
                <w:numId w:val="13"/>
              </w:numPr>
              <w:ind w:left="284" w:hanging="284"/>
            </w:pPr>
            <w:r>
              <w:t>differences in presentation between</w:t>
            </w:r>
            <w:r w:rsidRPr="00E72716">
              <w:t xml:space="preserve"> paper and </w:t>
            </w:r>
            <w:r>
              <w:t>web based texts</w:t>
            </w:r>
            <w:r w:rsidRPr="00E72716">
              <w:t xml:space="preserve"> </w:t>
            </w:r>
          </w:p>
          <w:p w14:paraId="06269E7F" w14:textId="77777777" w:rsidR="00DD2FE7" w:rsidRDefault="00DD2FE7" w:rsidP="0089509B">
            <w:pPr>
              <w:pStyle w:val="bullet"/>
              <w:numPr>
                <w:ilvl w:val="0"/>
                <w:numId w:val="13"/>
              </w:numPr>
              <w:ind w:left="284" w:hanging="284"/>
            </w:pPr>
            <w:r>
              <w:t>register and its influence on expression and meaning in text types</w:t>
            </w:r>
          </w:p>
          <w:p w14:paraId="129B2284" w14:textId="77777777" w:rsidR="00DD2FE7" w:rsidRPr="00E72716" w:rsidRDefault="00DD2FE7" w:rsidP="0089509B">
            <w:pPr>
              <w:pStyle w:val="unittext"/>
            </w:pPr>
            <w:r w:rsidRPr="00E72716">
              <w:t>Required Skills:</w:t>
            </w:r>
          </w:p>
          <w:p w14:paraId="6487D427" w14:textId="77777777" w:rsidR="00DD2FE7" w:rsidRPr="00E72716" w:rsidRDefault="00DD2FE7" w:rsidP="0089509B">
            <w:pPr>
              <w:pStyle w:val="bullet"/>
              <w:numPr>
                <w:ilvl w:val="0"/>
                <w:numId w:val="13"/>
              </w:numPr>
              <w:ind w:left="284" w:hanging="284"/>
            </w:pPr>
            <w:r w:rsidRPr="00E72716">
              <w:t>problem solving skills to:</w:t>
            </w:r>
          </w:p>
          <w:p w14:paraId="49E2D0D5" w14:textId="77777777" w:rsidR="00DD2FE7" w:rsidRPr="00E72716" w:rsidRDefault="00DD2FE7" w:rsidP="0089509B">
            <w:pPr>
              <w:pStyle w:val="endash"/>
              <w:keepNext/>
              <w:ind w:left="568" w:hanging="284"/>
            </w:pPr>
            <w:r w:rsidRPr="00E72716">
              <w:t>apply a repertoire of reading strategies to interpret and critically</w:t>
            </w:r>
            <w:r>
              <w:t xml:space="preserve"> evaluate</w:t>
            </w:r>
            <w:r w:rsidRPr="00E72716">
              <w:t xml:space="preserve"> structurally complex texts</w:t>
            </w:r>
          </w:p>
          <w:p w14:paraId="1D724E1A" w14:textId="77777777" w:rsidR="00DD2FE7" w:rsidRPr="00E72716" w:rsidRDefault="00DD2FE7" w:rsidP="0089509B">
            <w:pPr>
              <w:pStyle w:val="endash"/>
              <w:keepNext/>
              <w:ind w:left="568" w:hanging="284"/>
            </w:pPr>
            <w:r w:rsidRPr="00E72716">
              <w:t>assess relevance of texts to own purposes and needs</w:t>
            </w:r>
          </w:p>
          <w:p w14:paraId="452B034D" w14:textId="77777777" w:rsidR="00DD2FE7" w:rsidRPr="00F514A0" w:rsidRDefault="00DD2FE7" w:rsidP="0089509B">
            <w:pPr>
              <w:pStyle w:val="endash"/>
              <w:keepNext/>
              <w:ind w:left="568" w:hanging="284"/>
            </w:pPr>
            <w:r w:rsidRPr="00E72716">
              <w:t>assess the validity</w:t>
            </w:r>
            <w:r>
              <w:t xml:space="preserve"> and credibility of paper</w:t>
            </w:r>
            <w:r w:rsidRPr="00D67C30">
              <w:t xml:space="preserve"> and web based texts</w:t>
            </w:r>
            <w:r w:rsidRPr="00E72716">
              <w:t xml:space="preserve"> </w:t>
            </w:r>
            <w:r>
              <w:t>integrate complex concepts across different texts</w:t>
            </w:r>
          </w:p>
          <w:p w14:paraId="1E2A823B" w14:textId="77777777" w:rsidR="00DD2FE7" w:rsidRPr="00E72716" w:rsidRDefault="00DD2FE7" w:rsidP="0089509B">
            <w:pPr>
              <w:pStyle w:val="endash"/>
              <w:keepNext/>
              <w:numPr>
                <w:ilvl w:val="0"/>
                <w:numId w:val="0"/>
              </w:numPr>
              <w:ind w:left="284"/>
            </w:pPr>
          </w:p>
          <w:p w14:paraId="5FD2E26E" w14:textId="77777777" w:rsidR="00DD2FE7" w:rsidRPr="00E72716" w:rsidRDefault="00DD2FE7" w:rsidP="0089509B">
            <w:pPr>
              <w:pStyle w:val="bullet"/>
              <w:numPr>
                <w:ilvl w:val="0"/>
                <w:numId w:val="13"/>
              </w:numPr>
              <w:ind w:left="284" w:hanging="284"/>
            </w:pPr>
            <w:r>
              <w:t xml:space="preserve">highly </w:t>
            </w:r>
            <w:r w:rsidRPr="00E72716">
              <w:t>technology skills to</w:t>
            </w:r>
            <w:r>
              <w:t xml:space="preserve"> </w:t>
            </w:r>
            <w:r w:rsidRPr="00E72716">
              <w:t xml:space="preserve">access and navigate </w:t>
            </w:r>
            <w:r>
              <w:t>web</w:t>
            </w:r>
            <w:r w:rsidRPr="00E72716">
              <w:t xml:space="preserve"> based digital text to locate and assess </w:t>
            </w:r>
            <w:r>
              <w:t>complex texts</w:t>
            </w:r>
          </w:p>
          <w:p w14:paraId="38457D5D" w14:textId="77777777" w:rsidR="00DD2FE7" w:rsidRPr="00E72716" w:rsidRDefault="00DD2FE7" w:rsidP="0089509B">
            <w:pPr>
              <w:pStyle w:val="bullet"/>
              <w:numPr>
                <w:ilvl w:val="0"/>
                <w:numId w:val="13"/>
              </w:numPr>
              <w:ind w:left="284" w:hanging="284"/>
            </w:pPr>
            <w:r w:rsidRPr="00E72716">
              <w:t>pla</w:t>
            </w:r>
            <w:r>
              <w:t xml:space="preserve">nning and organising skills to </w:t>
            </w:r>
            <w:r w:rsidRPr="00E72716">
              <w:t>gather, select and synthesise information</w:t>
            </w:r>
            <w:r>
              <w:t xml:space="preserve"> in texts</w:t>
            </w:r>
            <w:r w:rsidRPr="00E72716">
              <w:t xml:space="preserve"> for own specific purposes</w:t>
            </w:r>
            <w:r>
              <w:t>/needs</w:t>
            </w:r>
            <w:r w:rsidRPr="00E72716">
              <w:t xml:space="preserve"> by defining information requirements both before and during research</w:t>
            </w:r>
          </w:p>
        </w:tc>
      </w:tr>
      <w:tr w:rsidR="00DD2FE7" w:rsidRPr="00E72716" w14:paraId="45CC474E" w14:textId="77777777" w:rsidTr="005E073F">
        <w:tc>
          <w:tcPr>
            <w:tcW w:w="9072" w:type="dxa"/>
            <w:gridSpan w:val="5"/>
          </w:tcPr>
          <w:p w14:paraId="2A9F8C0B" w14:textId="77777777" w:rsidR="00DD2FE7" w:rsidRPr="00E72716" w:rsidRDefault="00DD2FE7" w:rsidP="0089509B">
            <w:pPr>
              <w:pStyle w:val="spacer"/>
            </w:pPr>
          </w:p>
        </w:tc>
      </w:tr>
      <w:tr w:rsidR="00DD2FE7" w:rsidRPr="00E72716" w14:paraId="0C9E5F3A" w14:textId="77777777" w:rsidTr="005E073F">
        <w:tc>
          <w:tcPr>
            <w:tcW w:w="9072" w:type="dxa"/>
            <w:gridSpan w:val="5"/>
          </w:tcPr>
          <w:p w14:paraId="48D855D9" w14:textId="77777777" w:rsidR="00DD2FE7" w:rsidRPr="00E72716" w:rsidRDefault="00DD2FE7" w:rsidP="0089509B">
            <w:pPr>
              <w:pStyle w:val="Heading21"/>
            </w:pPr>
            <w:r w:rsidRPr="00E72716">
              <w:t>Range Statement</w:t>
            </w:r>
          </w:p>
          <w:p w14:paraId="2E624FDB" w14:textId="43D9D21A" w:rsidR="00DD2FE7" w:rsidRPr="00E72716" w:rsidRDefault="00DD2FE7" w:rsidP="0089509B">
            <w:pPr>
              <w:pStyle w:val="text"/>
            </w:pPr>
            <w:r w:rsidRPr="00E72716">
              <w:t>The Range Statement relates to the unit of competency as a whole. It allows for different work environments and situations that may affect performance.</w:t>
            </w:r>
            <w:r w:rsidR="00FA7CF7">
              <w:t xml:space="preserve"> </w:t>
            </w:r>
            <w:r w:rsidRPr="00E72716">
              <w:t>Bold / italicised wording in the Performance Criteria is detailed below.</w:t>
            </w:r>
            <w:r w:rsidR="00FA7CF7">
              <w:t xml:space="preserve"> </w:t>
            </w:r>
          </w:p>
        </w:tc>
      </w:tr>
      <w:tr w:rsidR="00DD2FE7" w:rsidRPr="00E72716" w14:paraId="52FE85C2" w14:textId="77777777" w:rsidTr="005E073F">
        <w:tc>
          <w:tcPr>
            <w:tcW w:w="9072" w:type="dxa"/>
            <w:gridSpan w:val="5"/>
          </w:tcPr>
          <w:p w14:paraId="32B7DF4E" w14:textId="77777777" w:rsidR="00DD2FE7" w:rsidRPr="00E72716" w:rsidRDefault="00DD2FE7" w:rsidP="0089509B">
            <w:pPr>
              <w:pStyle w:val="spacer"/>
            </w:pPr>
          </w:p>
        </w:tc>
      </w:tr>
      <w:tr w:rsidR="00DD2FE7" w:rsidRPr="00E72716" w14:paraId="6F1D929C" w14:textId="77777777" w:rsidTr="005E073F">
        <w:tc>
          <w:tcPr>
            <w:tcW w:w="3325" w:type="dxa"/>
            <w:gridSpan w:val="2"/>
          </w:tcPr>
          <w:p w14:paraId="095E35D4" w14:textId="77777777" w:rsidR="00DD2FE7" w:rsidRPr="00E72716" w:rsidRDefault="00DD2FE7" w:rsidP="0089509B">
            <w:pPr>
              <w:pStyle w:val="unittext"/>
            </w:pPr>
            <w:r>
              <w:rPr>
                <w:b/>
                <w:i/>
              </w:rPr>
              <w:t xml:space="preserve">Highly </w:t>
            </w:r>
            <w:r w:rsidRPr="00E72716">
              <w:rPr>
                <w:b/>
                <w:i/>
              </w:rPr>
              <w:t>complex text</w:t>
            </w:r>
            <w:r>
              <w:rPr>
                <w:b/>
                <w:i/>
              </w:rPr>
              <w:t xml:space="preserve"> types</w:t>
            </w:r>
            <w:r w:rsidRPr="00E72716">
              <w:t xml:space="preserve"> may include</w:t>
            </w:r>
            <w:r>
              <w:t>:</w:t>
            </w:r>
          </w:p>
        </w:tc>
        <w:tc>
          <w:tcPr>
            <w:tcW w:w="5747" w:type="dxa"/>
            <w:gridSpan w:val="3"/>
          </w:tcPr>
          <w:p w14:paraId="7E43AB07" w14:textId="77777777" w:rsidR="00DD2FE7" w:rsidRPr="00E72716" w:rsidRDefault="00DD2FE7" w:rsidP="0089509B">
            <w:pPr>
              <w:pStyle w:val="bullet"/>
              <w:numPr>
                <w:ilvl w:val="0"/>
                <w:numId w:val="13"/>
              </w:numPr>
              <w:ind w:left="284" w:hanging="284"/>
            </w:pPr>
            <w:r>
              <w:t xml:space="preserve">dense </w:t>
            </w:r>
            <w:r w:rsidRPr="00E72716">
              <w:t>texts with highly embedded information and specialised language</w:t>
            </w:r>
          </w:p>
          <w:p w14:paraId="05052169" w14:textId="77777777" w:rsidR="00DD2FE7" w:rsidRPr="00E72716" w:rsidRDefault="00DD2FE7" w:rsidP="0089509B">
            <w:pPr>
              <w:pStyle w:val="bullet"/>
              <w:numPr>
                <w:ilvl w:val="0"/>
                <w:numId w:val="13"/>
              </w:numPr>
              <w:ind w:left="284" w:hanging="284"/>
            </w:pPr>
            <w:r>
              <w:t>web based</w:t>
            </w:r>
            <w:r w:rsidRPr="00E72716">
              <w:t>, printed</w:t>
            </w:r>
            <w:r>
              <w:t>, handwritten</w:t>
            </w:r>
            <w:r w:rsidRPr="00E72716">
              <w:t xml:space="preserve"> and visual texts such as:</w:t>
            </w:r>
          </w:p>
          <w:p w14:paraId="30DF61FB" w14:textId="77777777" w:rsidR="00DD2FE7" w:rsidRDefault="00DD2FE7" w:rsidP="0089509B">
            <w:pPr>
              <w:pStyle w:val="endash"/>
              <w:keepNext/>
              <w:ind w:left="568" w:hanging="284"/>
            </w:pPr>
            <w:r>
              <w:t xml:space="preserve">job </w:t>
            </w:r>
            <w:r w:rsidRPr="00E72716">
              <w:t xml:space="preserve">applications </w:t>
            </w:r>
          </w:p>
          <w:p w14:paraId="04BEB3CD" w14:textId="77777777" w:rsidR="00DD2FE7" w:rsidRPr="00E72716" w:rsidRDefault="00DD2FE7" w:rsidP="0089509B">
            <w:pPr>
              <w:pStyle w:val="endash"/>
              <w:keepNext/>
              <w:ind w:left="568" w:hanging="284"/>
            </w:pPr>
            <w:r>
              <w:t xml:space="preserve">work performance </w:t>
            </w:r>
            <w:r w:rsidRPr="00E72716">
              <w:t>assessments</w:t>
            </w:r>
          </w:p>
          <w:p w14:paraId="23047C3E" w14:textId="77777777" w:rsidR="00DD2FE7" w:rsidRPr="00E72716" w:rsidRDefault="00DD2FE7" w:rsidP="0089509B">
            <w:pPr>
              <w:pStyle w:val="endash"/>
              <w:keepNext/>
              <w:ind w:left="568" w:hanging="284"/>
            </w:pPr>
            <w:r>
              <w:t>OH</w:t>
            </w:r>
            <w:r w:rsidRPr="00E72716">
              <w:t>S</w:t>
            </w:r>
            <w:r>
              <w:t xml:space="preserve"> / WHS</w:t>
            </w:r>
            <w:r w:rsidRPr="00E72716">
              <w:t xml:space="preserve"> materials and procedures</w:t>
            </w:r>
          </w:p>
          <w:p w14:paraId="7E1F15E9" w14:textId="77777777" w:rsidR="00DD2FE7" w:rsidRPr="00E72716" w:rsidRDefault="00DD2FE7" w:rsidP="0089509B">
            <w:pPr>
              <w:pStyle w:val="endash"/>
              <w:keepNext/>
              <w:ind w:left="568" w:hanging="284"/>
            </w:pPr>
            <w:r w:rsidRPr="00E72716">
              <w:t>policy statements</w:t>
            </w:r>
            <w:r>
              <w:t xml:space="preserve"> or </w:t>
            </w:r>
            <w:r w:rsidRPr="00E72716">
              <w:t>induction materials such as information about the company / workplace, superannuation information</w:t>
            </w:r>
          </w:p>
          <w:p w14:paraId="09987F1D" w14:textId="77777777" w:rsidR="00DD2FE7" w:rsidRPr="00E72716" w:rsidRDefault="00DD2FE7" w:rsidP="0089509B">
            <w:pPr>
              <w:pStyle w:val="endash"/>
              <w:keepNext/>
              <w:ind w:left="568" w:hanging="284"/>
            </w:pPr>
            <w:r w:rsidRPr="00E72716">
              <w:t>standard operating instructions and procedures</w:t>
            </w:r>
          </w:p>
          <w:p w14:paraId="3A512B91" w14:textId="77777777" w:rsidR="00DD2FE7" w:rsidRPr="00E72716" w:rsidRDefault="00DD2FE7" w:rsidP="0089509B">
            <w:pPr>
              <w:pStyle w:val="endash"/>
              <w:keepNext/>
              <w:ind w:left="568" w:hanging="284"/>
            </w:pPr>
            <w:r w:rsidRPr="00E72716">
              <w:t>human resources information such as employment contracts and policy statements such as discrimination, sexual harassment, bullying</w:t>
            </w:r>
          </w:p>
          <w:p w14:paraId="57011DB6" w14:textId="77777777" w:rsidR="00DD2FE7" w:rsidRPr="00E72716" w:rsidRDefault="00DD2FE7" w:rsidP="0089509B">
            <w:pPr>
              <w:pStyle w:val="endash"/>
              <w:keepNext/>
              <w:ind w:left="568" w:hanging="284"/>
            </w:pPr>
            <w:r>
              <w:t xml:space="preserve">complex </w:t>
            </w:r>
            <w:r w:rsidRPr="00E72716">
              <w:t>workplace plans, drawings</w:t>
            </w:r>
            <w:r>
              <w:t>,</w:t>
            </w:r>
            <w:r w:rsidRPr="00E72716">
              <w:t xml:space="preserve"> specifications</w:t>
            </w:r>
            <w:r>
              <w:t xml:space="preserve"> or diagrams</w:t>
            </w:r>
            <w:r w:rsidRPr="00E72716">
              <w:t xml:space="preserve"> </w:t>
            </w:r>
          </w:p>
          <w:p w14:paraId="60DDA642" w14:textId="77777777" w:rsidR="00DD2FE7" w:rsidRPr="00E72716" w:rsidRDefault="00DD2FE7" w:rsidP="0089509B">
            <w:pPr>
              <w:pStyle w:val="endash"/>
              <w:keepNext/>
              <w:ind w:left="568" w:hanging="284"/>
            </w:pPr>
            <w:r w:rsidRPr="00E72716">
              <w:t xml:space="preserve">Australian Standards applicable to industry sectors </w:t>
            </w:r>
          </w:p>
          <w:p w14:paraId="32401555" w14:textId="77777777" w:rsidR="00DD2FE7" w:rsidRPr="00E72716" w:rsidRDefault="00DD2FE7" w:rsidP="0089509B">
            <w:pPr>
              <w:pStyle w:val="endash"/>
              <w:keepNext/>
              <w:ind w:left="568" w:hanging="284"/>
            </w:pPr>
            <w:r w:rsidRPr="00E72716">
              <w:t>Industrial information from unions and employee associations</w:t>
            </w:r>
          </w:p>
          <w:p w14:paraId="5F7F322C" w14:textId="77777777" w:rsidR="00DD2FE7" w:rsidRPr="00E72716" w:rsidRDefault="00DD2FE7" w:rsidP="0089509B">
            <w:pPr>
              <w:pStyle w:val="endash"/>
              <w:keepNext/>
              <w:ind w:left="568" w:hanging="284"/>
            </w:pPr>
            <w:r w:rsidRPr="00E72716">
              <w:t>position descriptions and selection criteria</w:t>
            </w:r>
          </w:p>
          <w:p w14:paraId="2DB4A916" w14:textId="77777777" w:rsidR="00DD2FE7" w:rsidRDefault="00DD2FE7" w:rsidP="0089509B">
            <w:pPr>
              <w:pStyle w:val="endash"/>
              <w:keepNext/>
              <w:ind w:left="568" w:hanging="284"/>
            </w:pPr>
            <w:r w:rsidRPr="00E72716">
              <w:t>company profiles such as mission statements, annual reports, company projections</w:t>
            </w:r>
          </w:p>
          <w:p w14:paraId="06C78870" w14:textId="77777777" w:rsidR="00DD2FE7" w:rsidRDefault="00DD2FE7" w:rsidP="0089509B">
            <w:pPr>
              <w:pStyle w:val="endash"/>
              <w:keepNext/>
              <w:ind w:left="568" w:hanging="284"/>
            </w:pPr>
            <w:r>
              <w:t>complex workplace reports</w:t>
            </w:r>
          </w:p>
          <w:p w14:paraId="2FC9E331" w14:textId="77777777" w:rsidR="00DD2FE7" w:rsidRPr="00E72716" w:rsidRDefault="00DD2FE7" w:rsidP="0089509B">
            <w:pPr>
              <w:pStyle w:val="endash"/>
              <w:keepNext/>
              <w:ind w:left="568" w:hanging="284"/>
            </w:pPr>
            <w:r>
              <w:t>procedures on how to use digital platforms such as air tasker to seek job information</w:t>
            </w:r>
          </w:p>
        </w:tc>
      </w:tr>
      <w:tr w:rsidR="00DD2FE7" w:rsidRPr="00E72716" w14:paraId="13098B31" w14:textId="77777777" w:rsidTr="005E073F">
        <w:tc>
          <w:tcPr>
            <w:tcW w:w="3325" w:type="dxa"/>
            <w:gridSpan w:val="2"/>
          </w:tcPr>
          <w:p w14:paraId="5C8E5345" w14:textId="77777777" w:rsidR="00DD2FE7" w:rsidRDefault="00DD2FE7" w:rsidP="0089509B">
            <w:pPr>
              <w:pStyle w:val="spacer"/>
            </w:pPr>
          </w:p>
        </w:tc>
        <w:tc>
          <w:tcPr>
            <w:tcW w:w="5747" w:type="dxa"/>
            <w:gridSpan w:val="3"/>
          </w:tcPr>
          <w:p w14:paraId="5B1D6DC8" w14:textId="77777777" w:rsidR="00DD2FE7" w:rsidRPr="00E72716" w:rsidDel="0019512D" w:rsidRDefault="00DD2FE7" w:rsidP="0089509B">
            <w:pPr>
              <w:pStyle w:val="spacer"/>
            </w:pPr>
          </w:p>
        </w:tc>
      </w:tr>
      <w:tr w:rsidR="00DD2FE7" w:rsidRPr="00E72716" w14:paraId="58504B01" w14:textId="77777777" w:rsidTr="005E073F">
        <w:tc>
          <w:tcPr>
            <w:tcW w:w="3325" w:type="dxa"/>
            <w:gridSpan w:val="2"/>
          </w:tcPr>
          <w:p w14:paraId="702DA21A" w14:textId="77777777" w:rsidR="00DD2FE7" w:rsidRDefault="00DD2FE7" w:rsidP="0089509B">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747" w:type="dxa"/>
            <w:gridSpan w:val="3"/>
          </w:tcPr>
          <w:p w14:paraId="21B0AE57" w14:textId="77777777" w:rsidR="00DD2FE7" w:rsidRDefault="00DD2FE7" w:rsidP="0089509B">
            <w:pPr>
              <w:pStyle w:val="bullet"/>
              <w:numPr>
                <w:ilvl w:val="0"/>
                <w:numId w:val="13"/>
              </w:numPr>
              <w:ind w:left="284" w:hanging="284"/>
            </w:pPr>
            <w:r>
              <w:t>to access information to complete a work task</w:t>
            </w:r>
          </w:p>
          <w:p w14:paraId="121D12DB" w14:textId="77777777" w:rsidR="00DD2FE7" w:rsidRDefault="00DD2FE7" w:rsidP="0089509B">
            <w:pPr>
              <w:pStyle w:val="bullet"/>
              <w:numPr>
                <w:ilvl w:val="0"/>
                <w:numId w:val="13"/>
              </w:numPr>
              <w:ind w:left="284" w:hanging="284"/>
            </w:pPr>
            <w:r>
              <w:t>to access information about a job role</w:t>
            </w:r>
          </w:p>
          <w:p w14:paraId="00690779" w14:textId="77777777" w:rsidR="00DD2FE7" w:rsidRPr="00E72716" w:rsidDel="0019512D" w:rsidRDefault="00DD2FE7" w:rsidP="0089509B">
            <w:pPr>
              <w:pStyle w:val="bullet"/>
              <w:numPr>
                <w:ilvl w:val="0"/>
                <w:numId w:val="13"/>
              </w:numPr>
              <w:ind w:left="284" w:hanging="284"/>
            </w:pPr>
            <w:r>
              <w:t>to access information about a particular industry and its performance</w:t>
            </w:r>
          </w:p>
        </w:tc>
      </w:tr>
      <w:tr w:rsidR="00DD2FE7" w:rsidRPr="00E72716" w14:paraId="6F48F8AE" w14:textId="77777777" w:rsidTr="005E073F">
        <w:tc>
          <w:tcPr>
            <w:tcW w:w="9072" w:type="dxa"/>
            <w:gridSpan w:val="5"/>
          </w:tcPr>
          <w:p w14:paraId="1B5A38FD" w14:textId="77777777" w:rsidR="00DD2FE7" w:rsidRPr="00E72716" w:rsidRDefault="00DD2FE7" w:rsidP="0089509B">
            <w:pPr>
              <w:pStyle w:val="spacer"/>
            </w:pPr>
          </w:p>
        </w:tc>
      </w:tr>
      <w:tr w:rsidR="00DD2FE7" w:rsidRPr="00E72716" w14:paraId="70ED63B7" w14:textId="77777777" w:rsidTr="005E073F">
        <w:tc>
          <w:tcPr>
            <w:tcW w:w="3325" w:type="dxa"/>
            <w:gridSpan w:val="2"/>
          </w:tcPr>
          <w:p w14:paraId="5D7922F2" w14:textId="77777777" w:rsidR="00DD2FE7" w:rsidRPr="00E72716" w:rsidRDefault="00DD2FE7" w:rsidP="0089509B">
            <w:pPr>
              <w:pStyle w:val="unittext"/>
            </w:pPr>
            <w:r w:rsidRPr="00E72716">
              <w:rPr>
                <w:b/>
                <w:i/>
              </w:rPr>
              <w:t>Purpose</w:t>
            </w:r>
            <w:r w:rsidRPr="00E72716">
              <w:rPr>
                <w:b/>
              </w:rPr>
              <w:t xml:space="preserve"> </w:t>
            </w:r>
            <w:r w:rsidRPr="00E72716">
              <w:t xml:space="preserve">of texts may </w:t>
            </w:r>
            <w:r>
              <w:t>include</w:t>
            </w:r>
            <w:r w:rsidRPr="00E72716">
              <w:t>:</w:t>
            </w:r>
          </w:p>
        </w:tc>
        <w:tc>
          <w:tcPr>
            <w:tcW w:w="5747" w:type="dxa"/>
            <w:gridSpan w:val="3"/>
          </w:tcPr>
          <w:p w14:paraId="0B3E81F2" w14:textId="77777777" w:rsidR="00DD2FE7" w:rsidRDefault="00DD2FE7" w:rsidP="0089509B">
            <w:pPr>
              <w:pStyle w:val="bullet"/>
              <w:numPr>
                <w:ilvl w:val="0"/>
                <w:numId w:val="13"/>
              </w:numPr>
              <w:ind w:left="284" w:hanging="284"/>
            </w:pPr>
            <w:r>
              <w:t xml:space="preserve">to provide advice for effective techniques for interview </w:t>
            </w:r>
          </w:p>
          <w:p w14:paraId="780BE732" w14:textId="77777777" w:rsidR="00DD2FE7" w:rsidRDefault="00DD2FE7" w:rsidP="0089509B">
            <w:pPr>
              <w:pStyle w:val="bullet"/>
              <w:numPr>
                <w:ilvl w:val="0"/>
                <w:numId w:val="13"/>
              </w:numPr>
              <w:ind w:left="284" w:hanging="284"/>
            </w:pPr>
            <w:r>
              <w:t>provide an analysis of trends in an industry</w:t>
            </w:r>
          </w:p>
          <w:p w14:paraId="7BB15189" w14:textId="77777777" w:rsidR="00DD2FE7" w:rsidRDefault="00DD2FE7" w:rsidP="0089509B">
            <w:pPr>
              <w:pStyle w:val="bullet"/>
              <w:numPr>
                <w:ilvl w:val="0"/>
                <w:numId w:val="13"/>
              </w:numPr>
              <w:ind w:left="284" w:hanging="284"/>
            </w:pPr>
            <w:r>
              <w:t>to provide options or advice for example about career pathways or further education pathways for an employment area</w:t>
            </w:r>
          </w:p>
          <w:p w14:paraId="5C91F605" w14:textId="77777777" w:rsidR="00DD2FE7" w:rsidRDefault="00DD2FE7" w:rsidP="0089509B">
            <w:pPr>
              <w:pStyle w:val="bullet"/>
              <w:numPr>
                <w:ilvl w:val="0"/>
                <w:numId w:val="13"/>
              </w:numPr>
              <w:ind w:left="284" w:hanging="284"/>
            </w:pPr>
            <w:r>
              <w:t xml:space="preserve">to provide multiple perspectives of a complex workplace issues </w:t>
            </w:r>
          </w:p>
          <w:p w14:paraId="66980464" w14:textId="77777777" w:rsidR="00DD2FE7" w:rsidRPr="00E72716" w:rsidRDefault="00DD2FE7" w:rsidP="0089509B">
            <w:pPr>
              <w:pStyle w:val="bullet"/>
              <w:numPr>
                <w:ilvl w:val="0"/>
                <w:numId w:val="13"/>
              </w:numPr>
              <w:ind w:left="284" w:hanging="284"/>
            </w:pPr>
            <w:r>
              <w:t>to make a specific impact on different audiences</w:t>
            </w:r>
          </w:p>
        </w:tc>
      </w:tr>
      <w:tr w:rsidR="00DD2FE7" w:rsidRPr="00E72716" w14:paraId="40C5946D" w14:textId="77777777" w:rsidTr="005E073F">
        <w:tc>
          <w:tcPr>
            <w:tcW w:w="9072" w:type="dxa"/>
            <w:gridSpan w:val="5"/>
          </w:tcPr>
          <w:p w14:paraId="5E175931" w14:textId="77777777" w:rsidR="00DD2FE7" w:rsidRPr="00E72716" w:rsidRDefault="00DD2FE7" w:rsidP="0089509B">
            <w:pPr>
              <w:pStyle w:val="spacer"/>
            </w:pPr>
          </w:p>
        </w:tc>
      </w:tr>
      <w:tr w:rsidR="00DD2FE7" w:rsidRPr="00E72716" w14:paraId="073EF765" w14:textId="77777777" w:rsidTr="005E073F">
        <w:tc>
          <w:tcPr>
            <w:tcW w:w="3325" w:type="dxa"/>
            <w:gridSpan w:val="2"/>
          </w:tcPr>
          <w:p w14:paraId="76DBFB73" w14:textId="77777777" w:rsidR="00DD2FE7" w:rsidRPr="00E72716" w:rsidRDefault="00DD2FE7" w:rsidP="0089509B">
            <w:pPr>
              <w:pStyle w:val="unittext"/>
              <w:rPr>
                <w:rFonts w:ascii="Times New Roman" w:hAnsi="Times New Roman"/>
                <w:i/>
                <w:sz w:val="24"/>
              </w:rPr>
            </w:pPr>
            <w:r w:rsidRPr="00E72716">
              <w:rPr>
                <w:b/>
                <w:i/>
              </w:rPr>
              <w:t>Features</w:t>
            </w:r>
            <w:r w:rsidRPr="00E72716">
              <w:t xml:space="preserve"> </w:t>
            </w:r>
            <w:r w:rsidRPr="00E72716">
              <w:rPr>
                <w:b/>
                <w:i/>
              </w:rPr>
              <w:t>of text</w:t>
            </w:r>
            <w:r>
              <w:rPr>
                <w:b/>
                <w:i/>
              </w:rPr>
              <w:t xml:space="preserve"> types</w:t>
            </w:r>
            <w:r w:rsidRPr="00E72716">
              <w:t xml:space="preserve"> may include:</w:t>
            </w:r>
          </w:p>
          <w:p w14:paraId="704A7385" w14:textId="77777777" w:rsidR="00DD2FE7" w:rsidRPr="00E72716" w:rsidRDefault="00DD2FE7" w:rsidP="0089509B">
            <w:pPr>
              <w:keepNext/>
              <w:rPr>
                <w:rFonts w:ascii="Times New Roman" w:hAnsi="Times New Roman"/>
                <w:i/>
                <w:sz w:val="24"/>
              </w:rPr>
            </w:pPr>
          </w:p>
        </w:tc>
        <w:tc>
          <w:tcPr>
            <w:tcW w:w="5747" w:type="dxa"/>
            <w:gridSpan w:val="3"/>
          </w:tcPr>
          <w:p w14:paraId="733EA22F" w14:textId="323D942E" w:rsidR="00DD2FE7" w:rsidRPr="008A4A0C" w:rsidRDefault="00DD2FE7" w:rsidP="0089509B">
            <w:pPr>
              <w:pStyle w:val="endash"/>
              <w:keepNext/>
              <w:ind w:left="568" w:hanging="284"/>
            </w:pPr>
            <w:r>
              <w:t xml:space="preserve">lexically </w:t>
            </w:r>
            <w:r w:rsidRPr="00E72716">
              <w:t>dense texts with</w:t>
            </w:r>
            <w:r>
              <w:t xml:space="preserve"> highly</w:t>
            </w:r>
            <w:r w:rsidRPr="00E72716">
              <w:t xml:space="preserve"> complex text structures, which use a variety of</w:t>
            </w:r>
            <w:r>
              <w:t xml:space="preserve"> language and</w:t>
            </w:r>
            <w:r w:rsidRPr="00E72716">
              <w:t xml:space="preserve"> structures</w:t>
            </w:r>
            <w:r>
              <w:t xml:space="preserve"> </w:t>
            </w:r>
            <w:r w:rsidRPr="008A4A0C">
              <w:t>to convey and in</w:t>
            </w:r>
            <w:r>
              <w:t>fluence meaning. These may include:</w:t>
            </w:r>
            <w:r w:rsidRPr="00E72716">
              <w:t xml:space="preserve"> a</w:t>
            </w:r>
            <w:r>
              <w:t xml:space="preserve"> highly </w:t>
            </w:r>
            <w:r w:rsidRPr="008A4A0C">
              <w:t>complex informative texts</w:t>
            </w:r>
            <w:r>
              <w:t xml:space="preserve"> with highly embedded information and</w:t>
            </w:r>
            <w:r w:rsidRPr="008A4A0C">
              <w:t xml:space="preserve"> containing multiple cause and effect</w:t>
            </w:r>
            <w:r>
              <w:t xml:space="preserve"> relationships</w:t>
            </w:r>
            <w:r w:rsidRPr="008A4A0C">
              <w:t>, compar</w:t>
            </w:r>
            <w:r>
              <w:t>ison</w:t>
            </w:r>
            <w:r w:rsidRPr="008A4A0C">
              <w:t xml:space="preserve"> and contrast,</w:t>
            </w:r>
            <w:r w:rsidR="00FA7CF7">
              <w:t xml:space="preserve"> </w:t>
            </w:r>
            <w:r>
              <w:t>multiple sources</w:t>
            </w:r>
            <w:r w:rsidRPr="008A4A0C">
              <w:t>, problem and solution</w:t>
            </w:r>
            <w:r>
              <w:t xml:space="preserve"> options</w:t>
            </w:r>
            <w:r w:rsidRPr="008A4A0C">
              <w:t xml:space="preserve"> with complex discourse markers, specialised vocabulary including technical vocabulary</w:t>
            </w:r>
          </w:p>
          <w:p w14:paraId="44E0E26E" w14:textId="77777777" w:rsidR="00DD2FE7" w:rsidRPr="00E72716" w:rsidRDefault="00DD2FE7" w:rsidP="0089509B">
            <w:pPr>
              <w:pStyle w:val="endash"/>
              <w:keepNext/>
              <w:ind w:left="568" w:hanging="284"/>
            </w:pPr>
            <w:r>
              <w:t xml:space="preserve">highly </w:t>
            </w:r>
            <w:r w:rsidRPr="00E72716">
              <w:t>complex procedural texts with</w:t>
            </w:r>
            <w:r>
              <w:t xml:space="preserve"> integrated and inferred</w:t>
            </w:r>
            <w:r w:rsidRPr="00E72716">
              <w:t xml:space="preserve"> steps required to achieve goals and which may include precautions or warnings, options or alternatives, </w:t>
            </w:r>
            <w:r>
              <w:t xml:space="preserve">inferred </w:t>
            </w:r>
            <w:r w:rsidRPr="00E72716">
              <w:t>hints and advice and supporting explanations</w:t>
            </w:r>
          </w:p>
          <w:p w14:paraId="025B6B75" w14:textId="35417FD5" w:rsidR="00DD2FE7" w:rsidRPr="00E72716" w:rsidRDefault="00DD2FE7" w:rsidP="0089509B">
            <w:pPr>
              <w:pStyle w:val="endash"/>
              <w:keepNext/>
              <w:ind w:left="568" w:hanging="284"/>
            </w:pPr>
            <w:r>
              <w:t xml:space="preserve">highly </w:t>
            </w:r>
            <w:r w:rsidRPr="00E72716">
              <w:t>complex persuasive texts</w:t>
            </w:r>
            <w:r>
              <w:t xml:space="preserve"> with intended messages</w:t>
            </w:r>
            <w:r w:rsidRPr="00E72716">
              <w:t xml:space="preserve"> that use emotive and persuasive language ,may pose rhetorical questions,</w:t>
            </w:r>
            <w:r w:rsidR="00FA7CF7">
              <w:t xml:space="preserve"> </w:t>
            </w:r>
            <w:r w:rsidRPr="00E72716">
              <w:t>include facts and opinions, writer’s bias</w:t>
            </w:r>
            <w:r>
              <w:t xml:space="preserve"> which</w:t>
            </w:r>
            <w:r w:rsidRPr="00E72716">
              <w:t xml:space="preserve"> may be explicit or implicit, includes supporting materials and evidence, may include opposing views</w:t>
            </w:r>
            <w:r>
              <w:t xml:space="preserve"> or perspectives</w:t>
            </w:r>
            <w:r w:rsidRPr="00E72716">
              <w:t xml:space="preserve"> on a subject</w:t>
            </w:r>
            <w:r>
              <w:t xml:space="preserve"> or issue</w:t>
            </w:r>
            <w:r w:rsidRPr="00E72716">
              <w:t xml:space="preserve"> and might follow a standard format such as statement of opinion, argument, summing up or recommendation</w:t>
            </w:r>
          </w:p>
          <w:p w14:paraId="083624A6" w14:textId="77777777" w:rsidR="00DD2FE7" w:rsidRPr="00E72716" w:rsidRDefault="00DD2FE7" w:rsidP="0089509B">
            <w:pPr>
              <w:pStyle w:val="bullet"/>
              <w:numPr>
                <w:ilvl w:val="0"/>
                <w:numId w:val="13"/>
              </w:numPr>
              <w:ind w:left="284" w:hanging="284"/>
            </w:pPr>
            <w:r w:rsidRPr="00E72716">
              <w:t>sentences:</w:t>
            </w:r>
          </w:p>
          <w:p w14:paraId="2028B02D" w14:textId="77777777" w:rsidR="00DD2FE7" w:rsidRPr="00E72716" w:rsidRDefault="00DD2FE7" w:rsidP="0089509B">
            <w:pPr>
              <w:pStyle w:val="endash"/>
              <w:keepNext/>
              <w:ind w:left="568" w:hanging="284"/>
            </w:pPr>
            <w:r>
              <w:t xml:space="preserve">highly </w:t>
            </w:r>
            <w:r w:rsidRPr="00E72716">
              <w:t xml:space="preserve">complex syntactic structures </w:t>
            </w:r>
          </w:p>
          <w:p w14:paraId="53FB7DD6" w14:textId="77777777" w:rsidR="00DD2FE7" w:rsidRPr="00E72716" w:rsidRDefault="00DD2FE7" w:rsidP="0089509B">
            <w:pPr>
              <w:pStyle w:val="endash"/>
              <w:keepNext/>
              <w:ind w:left="568" w:hanging="284"/>
            </w:pPr>
            <w:r w:rsidRPr="00E72716">
              <w:t>highly embedded information</w:t>
            </w:r>
          </w:p>
          <w:p w14:paraId="721760FB" w14:textId="77777777" w:rsidR="00DD2FE7" w:rsidRPr="00E72716" w:rsidRDefault="00DD2FE7" w:rsidP="0089509B">
            <w:pPr>
              <w:pStyle w:val="endash"/>
              <w:keepNext/>
              <w:ind w:left="568" w:hanging="284"/>
            </w:pPr>
            <w:r w:rsidRPr="00E72716">
              <w:t>sophisticated stylistic devices such as nominalisation</w:t>
            </w:r>
          </w:p>
          <w:p w14:paraId="05F06470" w14:textId="77777777" w:rsidR="00DD2FE7" w:rsidRPr="00E72716" w:rsidRDefault="00DD2FE7" w:rsidP="0089509B">
            <w:pPr>
              <w:pStyle w:val="bullet"/>
              <w:numPr>
                <w:ilvl w:val="0"/>
                <w:numId w:val="13"/>
              </w:numPr>
              <w:ind w:left="284" w:hanging="284"/>
            </w:pPr>
            <w:r w:rsidRPr="00E72716">
              <w:t>words / phrases/ abbreviations:</w:t>
            </w:r>
          </w:p>
          <w:p w14:paraId="7249DBD9" w14:textId="0C9574B5" w:rsidR="00DD2FE7" w:rsidRPr="00E72716" w:rsidRDefault="00DD2FE7" w:rsidP="0089509B">
            <w:pPr>
              <w:pStyle w:val="endash"/>
              <w:keepNext/>
              <w:ind w:left="568" w:hanging="284"/>
            </w:pPr>
            <w:r w:rsidRPr="00E72716">
              <w:t>broad, specialised</w:t>
            </w:r>
            <w:r w:rsidR="00FA7CF7">
              <w:t xml:space="preserve"> </w:t>
            </w:r>
            <w:r w:rsidRPr="00E72716">
              <w:t>vocabulary including idiom, colloquialisms, cultural references as appropriate</w:t>
            </w:r>
          </w:p>
          <w:p w14:paraId="168418C2" w14:textId="77777777" w:rsidR="00DD2FE7" w:rsidRPr="00E72716" w:rsidRDefault="00DD2FE7" w:rsidP="0089509B">
            <w:pPr>
              <w:pStyle w:val="endash"/>
              <w:keepNext/>
              <w:ind w:left="568" w:hanging="284"/>
            </w:pPr>
            <w:r w:rsidRPr="00E72716">
              <w:t>technical vocabulary specific to the workplace or industry</w:t>
            </w:r>
          </w:p>
          <w:p w14:paraId="64B686F1" w14:textId="77777777" w:rsidR="00DD2FE7" w:rsidRPr="00E72716" w:rsidRDefault="00DD2FE7" w:rsidP="0089509B">
            <w:pPr>
              <w:pStyle w:val="endash"/>
              <w:keepNext/>
              <w:ind w:left="568" w:hanging="284"/>
            </w:pPr>
            <w:r w:rsidRPr="00E72716">
              <w:t>vocabulary which creates nuances of meaning</w:t>
            </w:r>
          </w:p>
          <w:p w14:paraId="4963BBCB" w14:textId="77777777" w:rsidR="00DD2FE7" w:rsidRPr="00E72716" w:rsidRDefault="00DD2FE7" w:rsidP="0089509B">
            <w:pPr>
              <w:pStyle w:val="endash"/>
              <w:keepNext/>
              <w:ind w:left="568" w:hanging="284"/>
            </w:pPr>
            <w:r w:rsidRPr="00E72716">
              <w:t>abstraction, symbolism</w:t>
            </w:r>
          </w:p>
          <w:p w14:paraId="12283856" w14:textId="77777777" w:rsidR="00DD2FE7" w:rsidRPr="00E72716" w:rsidRDefault="00DD2FE7" w:rsidP="0089509B">
            <w:pPr>
              <w:pStyle w:val="bullet"/>
              <w:numPr>
                <w:ilvl w:val="0"/>
                <w:numId w:val="13"/>
              </w:numPr>
              <w:ind w:left="284" w:hanging="284"/>
            </w:pPr>
            <w:r w:rsidRPr="00E72716">
              <w:t>information</w:t>
            </w:r>
            <w:r>
              <w:t xml:space="preserve"> and data</w:t>
            </w:r>
            <w:r w:rsidRPr="00E72716">
              <w:t xml:space="preserve"> presented visually: </w:t>
            </w:r>
          </w:p>
          <w:p w14:paraId="2C05E9B3" w14:textId="77777777" w:rsidR="00DD2FE7" w:rsidRPr="00E72716" w:rsidRDefault="00DD2FE7" w:rsidP="0089509B">
            <w:pPr>
              <w:pStyle w:val="endash"/>
              <w:keepNext/>
              <w:ind w:left="568" w:hanging="284"/>
            </w:pPr>
            <w:r w:rsidRPr="00E72716">
              <w:t>charts, tables, graphs of statistical data</w:t>
            </w:r>
          </w:p>
          <w:p w14:paraId="79E3432D" w14:textId="77777777" w:rsidR="00DD2FE7" w:rsidRPr="00E72716" w:rsidRDefault="00DD2FE7" w:rsidP="0089509B">
            <w:pPr>
              <w:pStyle w:val="endash"/>
              <w:keepNext/>
              <w:ind w:left="568" w:hanging="284"/>
            </w:pPr>
            <w:r w:rsidRPr="00E72716">
              <w:t>demographic data</w:t>
            </w:r>
          </w:p>
          <w:p w14:paraId="1E951CAC" w14:textId="77777777" w:rsidR="00DD2FE7" w:rsidRPr="00E72716" w:rsidRDefault="00DD2FE7" w:rsidP="0089509B">
            <w:pPr>
              <w:pStyle w:val="endash"/>
              <w:keepNext/>
              <w:ind w:left="568" w:hanging="284"/>
            </w:pPr>
            <w:r w:rsidRPr="00E72716">
              <w:t>diagrams and flowcharts</w:t>
            </w:r>
          </w:p>
          <w:p w14:paraId="5979A7C2" w14:textId="77777777" w:rsidR="00DD2FE7" w:rsidRPr="00E72716" w:rsidRDefault="00DD2FE7" w:rsidP="0089509B">
            <w:pPr>
              <w:pStyle w:val="bullet"/>
              <w:numPr>
                <w:ilvl w:val="0"/>
                <w:numId w:val="13"/>
              </w:numPr>
              <w:ind w:left="284" w:hanging="284"/>
            </w:pPr>
            <w:r w:rsidRPr="00E72716">
              <w:t>numerical formation:</w:t>
            </w:r>
          </w:p>
          <w:p w14:paraId="2B259CF0" w14:textId="77777777" w:rsidR="00DD2FE7" w:rsidRPr="00E72716" w:rsidRDefault="00DD2FE7" w:rsidP="0089509B">
            <w:pPr>
              <w:pStyle w:val="endash"/>
              <w:keepNext/>
              <w:ind w:left="568" w:hanging="284"/>
            </w:pPr>
            <w:r w:rsidRPr="00E72716">
              <w:t>statistics</w:t>
            </w:r>
          </w:p>
          <w:p w14:paraId="5D026666" w14:textId="77777777" w:rsidR="00DD2FE7" w:rsidRPr="00E72716" w:rsidRDefault="00DD2FE7" w:rsidP="0089509B">
            <w:pPr>
              <w:pStyle w:val="endash"/>
              <w:keepNext/>
              <w:ind w:left="568" w:hanging="284"/>
            </w:pPr>
            <w:r w:rsidRPr="00E72716">
              <w:t>graphs related to outputs and volume</w:t>
            </w:r>
          </w:p>
          <w:p w14:paraId="401F2E46" w14:textId="77777777" w:rsidR="00DD2FE7" w:rsidRPr="00E72716" w:rsidRDefault="00DD2FE7" w:rsidP="0089509B">
            <w:pPr>
              <w:pStyle w:val="endash"/>
              <w:keepNext/>
              <w:ind w:left="568" w:hanging="284"/>
            </w:pPr>
            <w:r w:rsidRPr="00E72716">
              <w:t>grouped data</w:t>
            </w:r>
          </w:p>
        </w:tc>
      </w:tr>
      <w:tr w:rsidR="00DD2FE7" w:rsidRPr="00E72716" w14:paraId="0A4C20FB" w14:textId="77777777" w:rsidTr="005E073F">
        <w:tc>
          <w:tcPr>
            <w:tcW w:w="9072" w:type="dxa"/>
            <w:gridSpan w:val="5"/>
          </w:tcPr>
          <w:p w14:paraId="15A58781" w14:textId="77777777" w:rsidR="00DD2FE7" w:rsidRPr="00E72716" w:rsidRDefault="00DD2FE7" w:rsidP="0089509B">
            <w:pPr>
              <w:pStyle w:val="spacer"/>
            </w:pPr>
          </w:p>
        </w:tc>
      </w:tr>
      <w:tr w:rsidR="00DD2FE7" w:rsidRPr="00E72716" w14:paraId="2C5E6B5F" w14:textId="77777777" w:rsidTr="005E073F">
        <w:tc>
          <w:tcPr>
            <w:tcW w:w="3325" w:type="dxa"/>
            <w:gridSpan w:val="2"/>
          </w:tcPr>
          <w:p w14:paraId="2599EABE" w14:textId="77777777" w:rsidR="00DD2FE7" w:rsidRPr="00E72716" w:rsidRDefault="00DD2FE7" w:rsidP="0089509B">
            <w:pPr>
              <w:pStyle w:val="unittext"/>
            </w:pPr>
            <w:r>
              <w:rPr>
                <w:b/>
                <w:i/>
              </w:rPr>
              <w:t>Critical r</w:t>
            </w:r>
            <w:r w:rsidRPr="00E72716">
              <w:rPr>
                <w:b/>
                <w:i/>
              </w:rPr>
              <w:t>eading strategies</w:t>
            </w:r>
            <w:r w:rsidRPr="00E72716">
              <w:t xml:space="preserve"> may include:</w:t>
            </w:r>
          </w:p>
        </w:tc>
        <w:tc>
          <w:tcPr>
            <w:tcW w:w="5747" w:type="dxa"/>
            <w:gridSpan w:val="3"/>
          </w:tcPr>
          <w:p w14:paraId="1CCF3F49" w14:textId="77777777" w:rsidR="00DD2FE7" w:rsidRPr="00FC5C99" w:rsidRDefault="00DD2FE7" w:rsidP="0089509B">
            <w:pPr>
              <w:pStyle w:val="bullet"/>
              <w:numPr>
                <w:ilvl w:val="0"/>
                <w:numId w:val="13"/>
              </w:numPr>
              <w:ind w:left="284" w:hanging="284"/>
            </w:pPr>
            <w:r w:rsidRPr="00E72716">
              <w:t>a broad range of meaning-making strategies to</w:t>
            </w:r>
            <w:r>
              <w:t xml:space="preserve"> </w:t>
            </w:r>
            <w:r w:rsidRPr="00FC5C99">
              <w:t xml:space="preserve">make </w:t>
            </w:r>
            <w:r>
              <w:t xml:space="preserve">highly </w:t>
            </w:r>
            <w:r w:rsidRPr="00FC5C99">
              <w:t>complex conceptual connections, and/or causal relationships such as:</w:t>
            </w:r>
          </w:p>
          <w:p w14:paraId="55BB9934" w14:textId="2751134B" w:rsidR="00DD2FE7" w:rsidRPr="00E72716" w:rsidRDefault="00DD2FE7" w:rsidP="0089509B">
            <w:pPr>
              <w:pStyle w:val="bullet"/>
              <w:numPr>
                <w:ilvl w:val="0"/>
                <w:numId w:val="13"/>
              </w:numPr>
              <w:ind w:left="284" w:hanging="284"/>
            </w:pPr>
            <w:r w:rsidRPr="00E72716">
              <w:t>:</w:t>
            </w:r>
            <w:r>
              <w:t>drawing on</w:t>
            </w:r>
            <w:r w:rsidR="00FA7CF7">
              <w:t xml:space="preserve"> </w:t>
            </w:r>
            <w:r w:rsidRPr="00E72716">
              <w:t>a range of specialised vocabulary of relevance to employment or workplace</w:t>
            </w:r>
          </w:p>
          <w:p w14:paraId="18F136E3" w14:textId="77777777" w:rsidR="00DD2FE7" w:rsidRPr="00E72716" w:rsidRDefault="00DD2FE7" w:rsidP="0089509B">
            <w:pPr>
              <w:pStyle w:val="endash"/>
              <w:keepNext/>
              <w:ind w:left="568" w:hanging="284"/>
            </w:pPr>
            <w:r w:rsidRPr="00E72716">
              <w:t>recognising ways in which punctuation conveys a range of emotions or intentions</w:t>
            </w:r>
          </w:p>
          <w:p w14:paraId="78D35184" w14:textId="77777777" w:rsidR="00DD2FE7" w:rsidRPr="00E72716" w:rsidRDefault="00DD2FE7" w:rsidP="0089509B">
            <w:pPr>
              <w:pStyle w:val="endash"/>
              <w:keepNext/>
              <w:ind w:left="568" w:hanging="284"/>
            </w:pPr>
            <w:r w:rsidRPr="00E72716">
              <w:t>making</w:t>
            </w:r>
            <w:r>
              <w:t xml:space="preserve"> critical</w:t>
            </w:r>
            <w:r w:rsidRPr="00E72716">
              <w:t xml:space="preserve"> comparisons of information contained in</w:t>
            </w:r>
            <w:r>
              <w:t xml:space="preserve"> different</w:t>
            </w:r>
            <w:r w:rsidRPr="00E72716">
              <w:t xml:space="preserve"> texts</w:t>
            </w:r>
          </w:p>
          <w:p w14:paraId="5DEB37DA" w14:textId="6D0BE21C" w:rsidR="00DD2FE7" w:rsidRPr="00E72716" w:rsidRDefault="00DD2FE7" w:rsidP="0089509B">
            <w:pPr>
              <w:pStyle w:val="endash"/>
              <w:keepNext/>
              <w:ind w:left="568" w:hanging="284"/>
            </w:pPr>
            <w:r w:rsidRPr="00E72716">
              <w:t>interpreting linking devices</w:t>
            </w:r>
            <w:r w:rsidR="00FA7CF7">
              <w:t xml:space="preserve"> </w:t>
            </w:r>
            <w:r w:rsidRPr="00E72716">
              <w:t>to make complex conceptual connections, and/or causal relationships</w:t>
            </w:r>
          </w:p>
          <w:p w14:paraId="23CA8CA0" w14:textId="77777777" w:rsidR="00DD2FE7" w:rsidRPr="00E72716" w:rsidRDefault="00DD2FE7" w:rsidP="0089509B">
            <w:pPr>
              <w:pStyle w:val="endash"/>
              <w:keepNext/>
              <w:ind w:left="568" w:hanging="284"/>
            </w:pPr>
            <w:r w:rsidRPr="00E72716">
              <w:t>exploring how the writer’s choice of language conveys mood and meaning</w:t>
            </w:r>
          </w:p>
          <w:p w14:paraId="2C819537" w14:textId="77777777" w:rsidR="00DD2FE7" w:rsidRPr="00E72716" w:rsidRDefault="00DD2FE7" w:rsidP="0089509B">
            <w:pPr>
              <w:pStyle w:val="endash"/>
              <w:keepNext/>
              <w:ind w:left="568" w:hanging="284"/>
            </w:pPr>
            <w:r w:rsidRPr="00E72716">
              <w:t>reviewing the ways in which the writer’s use of a range of language structures impacts on the reader</w:t>
            </w:r>
            <w:r>
              <w:t xml:space="preserve"> </w:t>
            </w:r>
            <w:r w:rsidRPr="00FC5C99">
              <w:t>for example conveying underlying values and subtle nuances</w:t>
            </w:r>
          </w:p>
          <w:p w14:paraId="02463693" w14:textId="77777777" w:rsidR="00DD2FE7" w:rsidRDefault="00DD2FE7" w:rsidP="0089509B">
            <w:pPr>
              <w:pStyle w:val="endash"/>
              <w:keepNext/>
              <w:ind w:left="568" w:hanging="284"/>
            </w:pPr>
            <w:r>
              <w:t xml:space="preserve">critically </w:t>
            </w:r>
            <w:r w:rsidRPr="00E72716">
              <w:t>analysing the effectiveness of the writer’s choice of supporting materials</w:t>
            </w:r>
            <w:r>
              <w:t xml:space="preserve"> and the reliability of their source</w:t>
            </w:r>
          </w:p>
          <w:p w14:paraId="5AA865D7" w14:textId="77777777" w:rsidR="00DD2FE7" w:rsidRPr="00F514A0" w:rsidRDefault="00DD2FE7" w:rsidP="0089509B">
            <w:pPr>
              <w:pStyle w:val="endash"/>
              <w:keepNext/>
              <w:ind w:left="568" w:hanging="284"/>
            </w:pPr>
            <w:r>
              <w:t>writer’s selection of specific text type to suit audience and purpose</w:t>
            </w:r>
          </w:p>
          <w:p w14:paraId="0957CB0B" w14:textId="77777777" w:rsidR="00DD2FE7" w:rsidRPr="00E72716" w:rsidRDefault="00DD2FE7" w:rsidP="0089509B">
            <w:pPr>
              <w:pStyle w:val="bullet"/>
              <w:numPr>
                <w:ilvl w:val="0"/>
                <w:numId w:val="13"/>
              </w:numPr>
              <w:ind w:left="284" w:hanging="284"/>
            </w:pPr>
            <w:r w:rsidRPr="00E72716">
              <w:t>de-coding strategies:</w:t>
            </w:r>
          </w:p>
          <w:p w14:paraId="081518A0" w14:textId="77777777" w:rsidR="00DD2FE7" w:rsidRPr="00E72716" w:rsidRDefault="00DD2FE7" w:rsidP="0089509B">
            <w:pPr>
              <w:pStyle w:val="endash"/>
              <w:keepNext/>
              <w:ind w:left="568" w:hanging="284"/>
            </w:pPr>
            <w:r w:rsidRPr="00E72716">
              <w:t xml:space="preserve">using a broad range of word identification strategies, including word derivations and meanings </w:t>
            </w:r>
          </w:p>
        </w:tc>
      </w:tr>
      <w:tr w:rsidR="00DD2FE7" w:rsidRPr="00E72716" w14:paraId="6747A738" w14:textId="77777777" w:rsidTr="005E073F">
        <w:tc>
          <w:tcPr>
            <w:tcW w:w="3325" w:type="dxa"/>
            <w:gridSpan w:val="2"/>
          </w:tcPr>
          <w:p w14:paraId="3D49ECA9" w14:textId="77777777" w:rsidR="00DD2FE7" w:rsidRPr="00E72716" w:rsidRDefault="00DD2FE7" w:rsidP="0089509B">
            <w:pPr>
              <w:pStyle w:val="spacer"/>
            </w:pPr>
          </w:p>
        </w:tc>
        <w:tc>
          <w:tcPr>
            <w:tcW w:w="5747" w:type="dxa"/>
            <w:gridSpan w:val="3"/>
          </w:tcPr>
          <w:p w14:paraId="5808DE5E" w14:textId="77777777" w:rsidR="00DD2FE7" w:rsidRPr="00E72716" w:rsidRDefault="00DD2FE7" w:rsidP="0089509B">
            <w:pPr>
              <w:pStyle w:val="spacer"/>
            </w:pPr>
          </w:p>
        </w:tc>
      </w:tr>
      <w:tr w:rsidR="00DD2FE7" w:rsidRPr="00E72716" w14:paraId="65AD3F7B" w14:textId="77777777" w:rsidTr="005E073F">
        <w:tc>
          <w:tcPr>
            <w:tcW w:w="3325" w:type="dxa"/>
            <w:gridSpan w:val="2"/>
          </w:tcPr>
          <w:p w14:paraId="42E6FED6" w14:textId="77777777" w:rsidR="00DD2FE7" w:rsidRPr="00E72716" w:rsidDel="00FC5C99" w:rsidRDefault="00DD2FE7" w:rsidP="0089509B">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747" w:type="dxa"/>
            <w:gridSpan w:val="3"/>
          </w:tcPr>
          <w:p w14:paraId="32CB3C5F" w14:textId="77777777" w:rsidR="00DD2FE7" w:rsidRPr="00F514A0" w:rsidRDefault="00DD2FE7" w:rsidP="0089509B">
            <w:pPr>
              <w:pStyle w:val="bullet"/>
              <w:numPr>
                <w:ilvl w:val="0"/>
                <w:numId w:val="13"/>
              </w:numPr>
              <w:ind w:left="284" w:hanging="284"/>
            </w:pPr>
            <w:r w:rsidRPr="00F514A0">
              <w:t>nuanced language</w:t>
            </w:r>
          </w:p>
          <w:p w14:paraId="39D7E02E" w14:textId="77777777" w:rsidR="00DD2FE7" w:rsidRPr="00F514A0" w:rsidRDefault="00DD2FE7" w:rsidP="0089509B">
            <w:pPr>
              <w:pStyle w:val="bullet"/>
              <w:numPr>
                <w:ilvl w:val="0"/>
                <w:numId w:val="13"/>
              </w:numPr>
              <w:ind w:left="284" w:hanging="284"/>
            </w:pPr>
            <w:r w:rsidRPr="00F514A0">
              <w:t>figures of speech</w:t>
            </w:r>
          </w:p>
          <w:p w14:paraId="29C00C1F" w14:textId="77777777" w:rsidR="00DD2FE7" w:rsidRPr="00F514A0" w:rsidRDefault="00DD2FE7" w:rsidP="0089509B">
            <w:pPr>
              <w:pStyle w:val="bullet"/>
              <w:numPr>
                <w:ilvl w:val="0"/>
                <w:numId w:val="13"/>
              </w:numPr>
              <w:ind w:left="284" w:hanging="284"/>
            </w:pPr>
            <w:r w:rsidRPr="00F514A0">
              <w:t>emotive (connotative) word choice</w:t>
            </w:r>
          </w:p>
          <w:p w14:paraId="479DB8B5" w14:textId="77777777" w:rsidR="00DD2FE7" w:rsidRPr="00F514A0" w:rsidRDefault="00DD2FE7" w:rsidP="0089509B">
            <w:pPr>
              <w:pStyle w:val="bullet"/>
              <w:numPr>
                <w:ilvl w:val="0"/>
                <w:numId w:val="13"/>
              </w:numPr>
              <w:ind w:left="284" w:hanging="284"/>
            </w:pPr>
            <w:r w:rsidRPr="00F514A0">
              <w:t>colloquial language</w:t>
            </w:r>
          </w:p>
          <w:p w14:paraId="08C3E17B" w14:textId="77777777" w:rsidR="00DD2FE7" w:rsidRPr="00F514A0" w:rsidRDefault="00DD2FE7" w:rsidP="0089509B">
            <w:pPr>
              <w:pStyle w:val="bullet"/>
              <w:numPr>
                <w:ilvl w:val="0"/>
                <w:numId w:val="13"/>
              </w:numPr>
              <w:ind w:left="284" w:hanging="284"/>
            </w:pPr>
            <w:r w:rsidRPr="00F514A0">
              <w:t>slang</w:t>
            </w:r>
          </w:p>
          <w:p w14:paraId="5DADEA79" w14:textId="77777777" w:rsidR="00DD2FE7" w:rsidRPr="00F514A0" w:rsidRDefault="00DD2FE7" w:rsidP="0089509B">
            <w:pPr>
              <w:pStyle w:val="bullet"/>
              <w:numPr>
                <w:ilvl w:val="0"/>
                <w:numId w:val="13"/>
              </w:numPr>
              <w:ind w:left="284" w:hanging="284"/>
            </w:pPr>
            <w:r w:rsidRPr="00F514A0">
              <w:t>rhythm and rhyme</w:t>
            </w:r>
          </w:p>
          <w:p w14:paraId="74090609" w14:textId="77777777" w:rsidR="00DD2FE7" w:rsidRPr="00F514A0" w:rsidRDefault="00DD2FE7" w:rsidP="0089509B">
            <w:pPr>
              <w:pStyle w:val="bullet"/>
              <w:numPr>
                <w:ilvl w:val="0"/>
                <w:numId w:val="13"/>
              </w:numPr>
              <w:ind w:left="284" w:hanging="284"/>
            </w:pPr>
            <w:r w:rsidRPr="00F514A0">
              <w:t>use of idioms to convey and shape meaning</w:t>
            </w:r>
          </w:p>
          <w:p w14:paraId="19397E8F" w14:textId="77777777" w:rsidR="00DD2FE7" w:rsidRPr="00F514A0" w:rsidRDefault="00DD2FE7" w:rsidP="0089509B">
            <w:pPr>
              <w:pStyle w:val="bullet"/>
              <w:numPr>
                <w:ilvl w:val="0"/>
                <w:numId w:val="13"/>
              </w:numPr>
              <w:ind w:left="284" w:hanging="284"/>
            </w:pPr>
            <w:r w:rsidRPr="00F514A0">
              <w:t>flashback/retrospective account of event or incident</w:t>
            </w:r>
          </w:p>
          <w:p w14:paraId="4DB8EE05" w14:textId="77777777" w:rsidR="00DD2FE7" w:rsidRDefault="00DD2FE7" w:rsidP="0089509B">
            <w:pPr>
              <w:pStyle w:val="bullet"/>
              <w:numPr>
                <w:ilvl w:val="0"/>
                <w:numId w:val="13"/>
              </w:numPr>
              <w:ind w:left="284" w:hanging="284"/>
            </w:pPr>
            <w:r w:rsidRPr="00F514A0">
              <w:t>analogy (reference to…)</w:t>
            </w:r>
          </w:p>
          <w:p w14:paraId="4A9006E3" w14:textId="77777777" w:rsidR="00DD2FE7" w:rsidRDefault="00DD2FE7" w:rsidP="0089509B">
            <w:pPr>
              <w:pStyle w:val="bullet"/>
              <w:numPr>
                <w:ilvl w:val="0"/>
                <w:numId w:val="13"/>
              </w:numPr>
              <w:ind w:left="284" w:hanging="284"/>
            </w:pPr>
            <w:r>
              <w:t>way language is used to create tension, mood, convey feelings</w:t>
            </w:r>
          </w:p>
          <w:p w14:paraId="126520D6" w14:textId="77777777" w:rsidR="00DD2FE7" w:rsidRDefault="00DD2FE7" w:rsidP="0089509B">
            <w:pPr>
              <w:pStyle w:val="bullet"/>
              <w:numPr>
                <w:ilvl w:val="0"/>
                <w:numId w:val="13"/>
              </w:numPr>
              <w:ind w:left="284" w:hanging="284"/>
            </w:pPr>
            <w:r>
              <w:t>selection of text-type, subject matter and language to suit specific audience and purpose</w:t>
            </w:r>
          </w:p>
          <w:p w14:paraId="4CA97A92" w14:textId="77777777" w:rsidR="00DD2FE7" w:rsidRDefault="00DD2FE7" w:rsidP="0089509B">
            <w:pPr>
              <w:pStyle w:val="bullet"/>
              <w:numPr>
                <w:ilvl w:val="0"/>
                <w:numId w:val="13"/>
              </w:numPr>
              <w:ind w:left="284" w:hanging="284"/>
            </w:pPr>
            <w:r>
              <w:t>omission of information or misleading information</w:t>
            </w:r>
          </w:p>
          <w:p w14:paraId="1CD02229" w14:textId="77777777" w:rsidR="00DD2FE7" w:rsidRDefault="00DD2FE7" w:rsidP="0089509B">
            <w:pPr>
              <w:pStyle w:val="bullet"/>
              <w:numPr>
                <w:ilvl w:val="0"/>
                <w:numId w:val="13"/>
              </w:numPr>
              <w:ind w:left="284" w:hanging="284"/>
            </w:pPr>
            <w:r>
              <w:t>language choice to convey tone, attitude or bias</w:t>
            </w:r>
          </w:p>
          <w:p w14:paraId="77BB40AE" w14:textId="77777777" w:rsidR="00DD2FE7" w:rsidRPr="00E72716" w:rsidDel="00FC5C99" w:rsidRDefault="00DD2FE7" w:rsidP="0089509B">
            <w:pPr>
              <w:pStyle w:val="bullet"/>
              <w:numPr>
                <w:ilvl w:val="0"/>
                <w:numId w:val="13"/>
              </w:numPr>
              <w:ind w:left="284" w:hanging="284"/>
            </w:pPr>
            <w:r>
              <w:t>layout</w:t>
            </w:r>
          </w:p>
        </w:tc>
      </w:tr>
      <w:tr w:rsidR="00DD2FE7" w:rsidRPr="00E72716" w14:paraId="7513C09F" w14:textId="77777777" w:rsidTr="005E073F">
        <w:tc>
          <w:tcPr>
            <w:tcW w:w="3325" w:type="dxa"/>
            <w:gridSpan w:val="2"/>
          </w:tcPr>
          <w:p w14:paraId="42693DA8" w14:textId="77777777" w:rsidR="00DD2FE7" w:rsidRPr="00E72716" w:rsidRDefault="00DD2FE7" w:rsidP="0089509B">
            <w:pPr>
              <w:pStyle w:val="spacer"/>
            </w:pPr>
          </w:p>
        </w:tc>
        <w:tc>
          <w:tcPr>
            <w:tcW w:w="5747" w:type="dxa"/>
            <w:gridSpan w:val="3"/>
          </w:tcPr>
          <w:p w14:paraId="5A6F260E" w14:textId="77777777" w:rsidR="00DD2FE7" w:rsidRPr="00E72716" w:rsidRDefault="00DD2FE7" w:rsidP="0089509B">
            <w:pPr>
              <w:pStyle w:val="spacer"/>
            </w:pPr>
          </w:p>
        </w:tc>
      </w:tr>
      <w:tr w:rsidR="00DD2FE7" w:rsidRPr="00E72716" w14:paraId="5D25F60B" w14:textId="77777777" w:rsidTr="005E073F">
        <w:tc>
          <w:tcPr>
            <w:tcW w:w="3325" w:type="dxa"/>
            <w:gridSpan w:val="2"/>
          </w:tcPr>
          <w:p w14:paraId="11D1964A" w14:textId="77777777" w:rsidR="00DD2FE7" w:rsidRPr="00E72716" w:rsidRDefault="00DD2FE7" w:rsidP="0089509B">
            <w:pPr>
              <w:pStyle w:val="unittext"/>
            </w:pPr>
            <w:r w:rsidRPr="00F514A0">
              <w:rPr>
                <w:b/>
                <w:i/>
              </w:rPr>
              <w:t xml:space="preserve">Effectiveness </w:t>
            </w:r>
            <w:r w:rsidRPr="00F514A0">
              <w:t>may include:</w:t>
            </w:r>
          </w:p>
        </w:tc>
        <w:tc>
          <w:tcPr>
            <w:tcW w:w="5747" w:type="dxa"/>
            <w:gridSpan w:val="3"/>
          </w:tcPr>
          <w:p w14:paraId="307F588B" w14:textId="77777777" w:rsidR="00DD2FE7" w:rsidRPr="00F514A0" w:rsidRDefault="00DD2FE7" w:rsidP="0089509B">
            <w:pPr>
              <w:pStyle w:val="bullet"/>
              <w:numPr>
                <w:ilvl w:val="0"/>
                <w:numId w:val="13"/>
              </w:numPr>
              <w:ind w:left="284" w:hanging="284"/>
            </w:pPr>
            <w:r w:rsidRPr="00F514A0">
              <w:t>credibility</w:t>
            </w:r>
            <w:r>
              <w:t>/reliability</w:t>
            </w:r>
          </w:p>
          <w:p w14:paraId="2074A729" w14:textId="77777777" w:rsidR="00DD2FE7" w:rsidRPr="00F514A0" w:rsidRDefault="00DD2FE7" w:rsidP="0089509B">
            <w:pPr>
              <w:pStyle w:val="bullet"/>
              <w:numPr>
                <w:ilvl w:val="0"/>
                <w:numId w:val="13"/>
              </w:numPr>
              <w:ind w:left="284" w:hanging="284"/>
            </w:pPr>
            <w:r w:rsidRPr="00F514A0">
              <w:t>relevance</w:t>
            </w:r>
            <w:r>
              <w:t xml:space="preserve"> in meeting identified need or purpose</w:t>
            </w:r>
          </w:p>
          <w:p w14:paraId="363DA17E" w14:textId="77777777" w:rsidR="00DD2FE7" w:rsidRPr="00F514A0" w:rsidRDefault="00DD2FE7" w:rsidP="0089509B">
            <w:pPr>
              <w:pStyle w:val="bullet"/>
              <w:numPr>
                <w:ilvl w:val="0"/>
                <w:numId w:val="13"/>
              </w:numPr>
              <w:ind w:left="284" w:hanging="284"/>
            </w:pPr>
            <w:r>
              <w:t xml:space="preserve">level of </w:t>
            </w:r>
            <w:r w:rsidRPr="00F514A0">
              <w:t>clarity</w:t>
            </w:r>
          </w:p>
          <w:p w14:paraId="75693131" w14:textId="77777777" w:rsidR="00DD2FE7" w:rsidRDefault="00DD2FE7" w:rsidP="0089509B">
            <w:pPr>
              <w:pStyle w:val="bullet"/>
              <w:numPr>
                <w:ilvl w:val="0"/>
                <w:numId w:val="13"/>
              </w:numPr>
              <w:ind w:left="284" w:hanging="284"/>
            </w:pPr>
            <w:r w:rsidRPr="00F514A0">
              <w:t>currency</w:t>
            </w:r>
            <w:r>
              <w:t xml:space="preserve"> and accuracy</w:t>
            </w:r>
          </w:p>
          <w:p w14:paraId="5F911D82" w14:textId="77777777" w:rsidR="00DD2FE7" w:rsidRPr="00E72716" w:rsidRDefault="00DD2FE7" w:rsidP="0089509B">
            <w:pPr>
              <w:pStyle w:val="bullet"/>
              <w:numPr>
                <w:ilvl w:val="0"/>
                <w:numId w:val="13"/>
              </w:numPr>
              <w:ind w:left="284" w:hanging="284"/>
            </w:pPr>
            <w:r>
              <w:t>evidence presented</w:t>
            </w:r>
          </w:p>
        </w:tc>
      </w:tr>
      <w:tr w:rsidR="00DD2FE7" w:rsidRPr="00E72716" w14:paraId="30CF1AD2" w14:textId="77777777" w:rsidTr="005E073F">
        <w:tc>
          <w:tcPr>
            <w:tcW w:w="3325" w:type="dxa"/>
            <w:gridSpan w:val="2"/>
          </w:tcPr>
          <w:p w14:paraId="145CDA77" w14:textId="77777777" w:rsidR="00DD2FE7" w:rsidRPr="00E72716" w:rsidRDefault="00DD2FE7" w:rsidP="0089509B">
            <w:pPr>
              <w:pStyle w:val="spacer"/>
            </w:pPr>
          </w:p>
        </w:tc>
        <w:tc>
          <w:tcPr>
            <w:tcW w:w="5747" w:type="dxa"/>
            <w:gridSpan w:val="3"/>
          </w:tcPr>
          <w:p w14:paraId="4935D23C" w14:textId="77777777" w:rsidR="00DD2FE7" w:rsidRPr="00E72716" w:rsidRDefault="00DD2FE7" w:rsidP="0089509B">
            <w:pPr>
              <w:pStyle w:val="spacer"/>
            </w:pPr>
          </w:p>
        </w:tc>
      </w:tr>
      <w:tr w:rsidR="00DD2FE7" w:rsidRPr="00E72716" w14:paraId="58B0731B" w14:textId="77777777" w:rsidTr="005E073F">
        <w:tc>
          <w:tcPr>
            <w:tcW w:w="3325" w:type="dxa"/>
            <w:gridSpan w:val="2"/>
          </w:tcPr>
          <w:p w14:paraId="1444A7A9" w14:textId="77777777" w:rsidR="00DD2FE7" w:rsidRPr="00E72716" w:rsidRDefault="00DD2FE7" w:rsidP="0089509B">
            <w:pPr>
              <w:pStyle w:val="unittext"/>
              <w:rPr>
                <w:b/>
                <w:i/>
              </w:rPr>
            </w:pPr>
            <w:r>
              <w:rPr>
                <w:b/>
                <w:i/>
              </w:rPr>
              <w:t xml:space="preserve">Compare and contrast </w:t>
            </w:r>
            <w:r w:rsidRPr="00867BFD">
              <w:t xml:space="preserve">may include </w:t>
            </w:r>
          </w:p>
        </w:tc>
        <w:tc>
          <w:tcPr>
            <w:tcW w:w="5747" w:type="dxa"/>
            <w:gridSpan w:val="3"/>
          </w:tcPr>
          <w:p w14:paraId="28E0A8CE" w14:textId="77777777" w:rsidR="00DD2FE7" w:rsidRPr="00221C7F" w:rsidRDefault="00DD2FE7" w:rsidP="0089509B">
            <w:pPr>
              <w:pStyle w:val="bullet"/>
              <w:numPr>
                <w:ilvl w:val="0"/>
                <w:numId w:val="0"/>
              </w:numPr>
            </w:pPr>
            <w:r w:rsidRPr="00867BFD">
              <w:t>Similarities and / or differences related to:</w:t>
            </w:r>
          </w:p>
          <w:p w14:paraId="4DB8B955" w14:textId="77777777" w:rsidR="00DD2FE7" w:rsidRDefault="00DD2FE7" w:rsidP="0089509B">
            <w:pPr>
              <w:pStyle w:val="bullet"/>
              <w:numPr>
                <w:ilvl w:val="0"/>
                <w:numId w:val="13"/>
              </w:numPr>
              <w:ind w:left="284" w:hanging="284"/>
            </w:pPr>
            <w:r w:rsidRPr="00400FB6">
              <w:t xml:space="preserve"> styles and devices used to convey </w:t>
            </w:r>
            <w:r>
              <w:t>and influence the reader across texts</w:t>
            </w:r>
          </w:p>
          <w:p w14:paraId="42AACB32" w14:textId="77777777" w:rsidR="00DD2FE7" w:rsidRPr="00400FB6" w:rsidRDefault="00DD2FE7" w:rsidP="0089509B">
            <w:pPr>
              <w:pStyle w:val="bullet"/>
              <w:numPr>
                <w:ilvl w:val="0"/>
                <w:numId w:val="13"/>
              </w:numPr>
              <w:ind w:left="284" w:hanging="284"/>
            </w:pPr>
            <w:r>
              <w:t>devices used to influence the reader</w:t>
            </w:r>
          </w:p>
          <w:p w14:paraId="2D42046C" w14:textId="77777777" w:rsidR="00DD2FE7" w:rsidRPr="00E72716" w:rsidRDefault="00DD2FE7" w:rsidP="0089509B">
            <w:pPr>
              <w:pStyle w:val="bullet"/>
              <w:numPr>
                <w:ilvl w:val="0"/>
                <w:numId w:val="13"/>
              </w:numPr>
              <w:ind w:left="284" w:hanging="284"/>
            </w:pPr>
            <w:r>
              <w:t>strength of arguments on same subject or issue across texts</w:t>
            </w:r>
          </w:p>
        </w:tc>
      </w:tr>
      <w:tr w:rsidR="00DD2FE7" w:rsidRPr="00E72716" w14:paraId="2A55C456" w14:textId="77777777" w:rsidTr="005E073F">
        <w:tc>
          <w:tcPr>
            <w:tcW w:w="9072" w:type="dxa"/>
            <w:gridSpan w:val="5"/>
          </w:tcPr>
          <w:p w14:paraId="043CC4C7" w14:textId="77777777" w:rsidR="00DD2FE7" w:rsidRPr="00E72716" w:rsidRDefault="00DD2FE7" w:rsidP="0089509B">
            <w:pPr>
              <w:pStyle w:val="spacer"/>
            </w:pPr>
          </w:p>
        </w:tc>
      </w:tr>
      <w:tr w:rsidR="00DD2FE7" w:rsidRPr="00E72716" w14:paraId="4D62F10A" w14:textId="77777777" w:rsidTr="005E073F">
        <w:tc>
          <w:tcPr>
            <w:tcW w:w="9072" w:type="dxa"/>
            <w:gridSpan w:val="5"/>
          </w:tcPr>
          <w:p w14:paraId="3759DA01" w14:textId="77777777" w:rsidR="00DD2FE7" w:rsidRPr="00E72716" w:rsidRDefault="00DD2FE7" w:rsidP="0089509B">
            <w:pPr>
              <w:pStyle w:val="Heading21"/>
            </w:pPr>
            <w:r w:rsidRPr="00E72716">
              <w:t>Evidence Guide</w:t>
            </w:r>
          </w:p>
          <w:p w14:paraId="0D0D2C23" w14:textId="77777777" w:rsidR="00DD2FE7" w:rsidRPr="00E72716" w:rsidRDefault="00DD2FE7" w:rsidP="0089509B">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E72716" w14:paraId="3E5A62D0" w14:textId="77777777" w:rsidTr="005E073F">
        <w:tc>
          <w:tcPr>
            <w:tcW w:w="3325" w:type="dxa"/>
            <w:gridSpan w:val="2"/>
          </w:tcPr>
          <w:p w14:paraId="67C5DA8E" w14:textId="77777777" w:rsidR="00DD2FE7" w:rsidRPr="00E72716" w:rsidRDefault="00DD2FE7" w:rsidP="0089509B">
            <w:pPr>
              <w:pStyle w:val="EG"/>
            </w:pPr>
            <w:r w:rsidRPr="00E72716">
              <w:t>Critical aspects for assessment and evidence required to demonstrate competency in this unit</w:t>
            </w:r>
          </w:p>
        </w:tc>
        <w:tc>
          <w:tcPr>
            <w:tcW w:w="5747" w:type="dxa"/>
            <w:gridSpan w:val="3"/>
          </w:tcPr>
          <w:p w14:paraId="2C5E7631" w14:textId="77777777" w:rsidR="00DD2FE7" w:rsidRPr="00E72716" w:rsidRDefault="00DD2FE7" w:rsidP="0089509B">
            <w:pPr>
              <w:pStyle w:val="unittext"/>
            </w:pPr>
            <w:r w:rsidRPr="00E72716">
              <w:t>Assessment must confirm the ability to:</w:t>
            </w:r>
          </w:p>
          <w:p w14:paraId="3EE91243" w14:textId="77777777" w:rsidR="00DD2FE7" w:rsidRDefault="00DD2FE7" w:rsidP="0089509B">
            <w:pPr>
              <w:pStyle w:val="bullet"/>
              <w:numPr>
                <w:ilvl w:val="0"/>
                <w:numId w:val="13"/>
              </w:numPr>
              <w:ind w:left="284" w:hanging="284"/>
            </w:pPr>
            <w:r w:rsidRPr="00E72716">
              <w:t xml:space="preserve">select, review, interpret and </w:t>
            </w:r>
            <w:r>
              <w:t>critically evaluate</w:t>
            </w:r>
            <w:r w:rsidRPr="00E72716">
              <w:t xml:space="preserve"> </w:t>
            </w:r>
            <w:r>
              <w:t xml:space="preserve">highly </w:t>
            </w:r>
            <w:r w:rsidRPr="00E72716">
              <w:t>complex texts for employment purposes</w:t>
            </w:r>
          </w:p>
          <w:p w14:paraId="0E6E73BA" w14:textId="77777777" w:rsidR="00DD2FE7" w:rsidRPr="00E72716" w:rsidRDefault="00DD2FE7" w:rsidP="0089509B">
            <w:pPr>
              <w:pStyle w:val="bullet"/>
              <w:numPr>
                <w:ilvl w:val="0"/>
                <w:numId w:val="13"/>
              </w:numPr>
              <w:ind w:left="284" w:hanging="284"/>
            </w:pPr>
            <w:r w:rsidRPr="00E72716">
              <w:t>critically evaluate a minimum of 3 different text types</w:t>
            </w:r>
            <w:r>
              <w:t xml:space="preserve"> relevant to own employment needs</w:t>
            </w:r>
            <w:r w:rsidRPr="00E72716">
              <w:t xml:space="preserve"> at least one of which must be </w:t>
            </w:r>
            <w:r>
              <w:t>web</w:t>
            </w:r>
            <w:r w:rsidRPr="00E72716">
              <w:t xml:space="preserve"> based</w:t>
            </w:r>
          </w:p>
        </w:tc>
      </w:tr>
      <w:tr w:rsidR="00DD2FE7" w:rsidRPr="00E72716" w14:paraId="50628181" w14:textId="77777777" w:rsidTr="005E073F">
        <w:tc>
          <w:tcPr>
            <w:tcW w:w="9072" w:type="dxa"/>
            <w:gridSpan w:val="5"/>
          </w:tcPr>
          <w:p w14:paraId="2C8DA0E7" w14:textId="77777777" w:rsidR="00DD2FE7" w:rsidRPr="00E72716" w:rsidRDefault="00DD2FE7" w:rsidP="0089509B">
            <w:pPr>
              <w:pStyle w:val="spacer"/>
            </w:pPr>
          </w:p>
        </w:tc>
      </w:tr>
      <w:tr w:rsidR="00DD2FE7" w:rsidRPr="00E72716" w14:paraId="28C34B7B" w14:textId="77777777" w:rsidTr="005E073F">
        <w:tc>
          <w:tcPr>
            <w:tcW w:w="3325" w:type="dxa"/>
            <w:gridSpan w:val="2"/>
          </w:tcPr>
          <w:p w14:paraId="6E0F058E" w14:textId="77777777" w:rsidR="00DD2FE7" w:rsidRPr="00E72716" w:rsidRDefault="00DD2FE7" w:rsidP="0089509B">
            <w:pPr>
              <w:pStyle w:val="EG"/>
            </w:pPr>
            <w:r w:rsidRPr="00E72716">
              <w:t>Context of and specific resources for assessment</w:t>
            </w:r>
          </w:p>
        </w:tc>
        <w:tc>
          <w:tcPr>
            <w:tcW w:w="5747" w:type="dxa"/>
            <w:gridSpan w:val="3"/>
          </w:tcPr>
          <w:p w14:paraId="515514AB" w14:textId="77777777" w:rsidR="00DD2FE7" w:rsidRPr="00E72716" w:rsidRDefault="00DD2FE7" w:rsidP="0089509B">
            <w:pPr>
              <w:pStyle w:val="unittext"/>
            </w:pPr>
            <w:r w:rsidRPr="00E72716">
              <w:t>Assessment must ensure access to:</w:t>
            </w:r>
          </w:p>
          <w:p w14:paraId="4806B62B" w14:textId="77777777" w:rsidR="00DD2FE7" w:rsidRPr="00E72716" w:rsidRDefault="00DD2FE7" w:rsidP="0089509B">
            <w:pPr>
              <w:pStyle w:val="bullet"/>
              <w:numPr>
                <w:ilvl w:val="0"/>
                <w:numId w:val="13"/>
              </w:numPr>
              <w:ind w:left="284" w:hanging="284"/>
            </w:pPr>
            <w:r w:rsidRPr="00E72716">
              <w:t>real / authentic text</w:t>
            </w:r>
            <w:r>
              <w:t xml:space="preserve"> types</w:t>
            </w:r>
            <w:r w:rsidRPr="00E72716">
              <w:t xml:space="preserve"> relevant to the learner’s employment needs</w:t>
            </w:r>
          </w:p>
          <w:p w14:paraId="4487657D" w14:textId="77777777" w:rsidR="00DD2FE7" w:rsidRDefault="00DD2FE7" w:rsidP="0089509B">
            <w:pPr>
              <w:pStyle w:val="bullet"/>
              <w:numPr>
                <w:ilvl w:val="0"/>
                <w:numId w:val="13"/>
              </w:numPr>
              <w:ind w:left="284" w:hanging="284"/>
            </w:pPr>
            <w:r w:rsidRPr="00E72716">
              <w:t>communication technology and software as appropriate</w:t>
            </w:r>
          </w:p>
          <w:p w14:paraId="194D4C65" w14:textId="77777777" w:rsidR="00DD2FE7" w:rsidRDefault="00DD2FE7" w:rsidP="0089509B">
            <w:pPr>
              <w:pStyle w:val="bullet"/>
              <w:numPr>
                <w:ilvl w:val="0"/>
                <w:numId w:val="13"/>
              </w:numPr>
              <w:ind w:left="284" w:hanging="284"/>
            </w:pPr>
            <w:r w:rsidRPr="00E72716">
              <w:t>At this level the learne</w:t>
            </w:r>
            <w:r>
              <w:t>r works autonomously and uses and evaluates a broad range of support resources.</w:t>
            </w:r>
          </w:p>
          <w:p w14:paraId="45788C51" w14:textId="77777777" w:rsidR="00DD2FE7" w:rsidRDefault="00DD2FE7" w:rsidP="0089509B">
            <w:pPr>
              <w:pStyle w:val="unittext"/>
            </w:pPr>
            <w:r>
              <w:t>In order to support achievement of meaningful outcomes at the qualification level an integrated approach to assessment should be used, refer to Section B 6.1 Assessment Strategy.</w:t>
            </w:r>
          </w:p>
          <w:p w14:paraId="3CABE029" w14:textId="77777777" w:rsidR="00DD2FE7" w:rsidRPr="00E72716" w:rsidRDefault="00DD2FE7" w:rsidP="0089509B">
            <w:pPr>
              <w:pStyle w:val="unittext"/>
            </w:pPr>
            <w:r>
              <w:t>Where this unit is being co-assessed with units related to another domain, such as learning, the same texts may be relevant to both domains.</w:t>
            </w:r>
          </w:p>
        </w:tc>
      </w:tr>
      <w:tr w:rsidR="00DD2FE7" w:rsidRPr="00E72716" w14:paraId="39BE6C95" w14:textId="77777777" w:rsidTr="005E073F">
        <w:tc>
          <w:tcPr>
            <w:tcW w:w="9072" w:type="dxa"/>
            <w:gridSpan w:val="5"/>
          </w:tcPr>
          <w:p w14:paraId="67336534" w14:textId="77777777" w:rsidR="00DD2FE7" w:rsidRPr="00E72716" w:rsidRDefault="00DD2FE7" w:rsidP="0089509B">
            <w:pPr>
              <w:pStyle w:val="spacer"/>
            </w:pPr>
          </w:p>
        </w:tc>
      </w:tr>
      <w:tr w:rsidR="00DD2FE7" w14:paraId="3A1CD5FC" w14:textId="77777777" w:rsidTr="005E073F">
        <w:tc>
          <w:tcPr>
            <w:tcW w:w="3325" w:type="dxa"/>
            <w:gridSpan w:val="2"/>
          </w:tcPr>
          <w:p w14:paraId="59587129" w14:textId="77777777" w:rsidR="00DD2FE7" w:rsidRPr="00E72716" w:rsidRDefault="00DD2FE7" w:rsidP="0089509B">
            <w:pPr>
              <w:pStyle w:val="EG"/>
            </w:pPr>
            <w:r w:rsidRPr="00E72716">
              <w:t>Method(s) of assessment</w:t>
            </w:r>
          </w:p>
        </w:tc>
        <w:tc>
          <w:tcPr>
            <w:tcW w:w="5747" w:type="dxa"/>
            <w:gridSpan w:val="3"/>
          </w:tcPr>
          <w:p w14:paraId="30FA145A" w14:textId="77777777" w:rsidR="00DD2FE7" w:rsidRPr="00E72716" w:rsidRDefault="00DD2FE7" w:rsidP="0089509B">
            <w:pPr>
              <w:pStyle w:val="unittext"/>
            </w:pPr>
            <w:r w:rsidRPr="00E72716">
              <w:t>The following</w:t>
            </w:r>
            <w:r>
              <w:t xml:space="preserve"> suggested</w:t>
            </w:r>
            <w:r w:rsidRPr="00E72716">
              <w:t xml:space="preserve"> assessment methods are suitable for this unit:</w:t>
            </w:r>
          </w:p>
          <w:p w14:paraId="04EB8E1A" w14:textId="7E3FE447" w:rsidR="00DD2FE7" w:rsidRPr="00E72716" w:rsidRDefault="00DD2FE7" w:rsidP="0089509B">
            <w:pPr>
              <w:pStyle w:val="bullet"/>
              <w:numPr>
                <w:ilvl w:val="0"/>
                <w:numId w:val="13"/>
              </w:numPr>
              <w:ind w:left="284" w:hanging="284"/>
            </w:pPr>
            <w:r w:rsidRPr="00E72716">
              <w:t xml:space="preserve">direct observation of the learner selecting, interpreting and critically </w:t>
            </w:r>
            <w:r>
              <w:t>evaluating</w:t>
            </w:r>
            <w:r w:rsidRPr="00E72716">
              <w:t xml:space="preserve"> information in </w:t>
            </w:r>
            <w:r>
              <w:t xml:space="preserve">highly </w:t>
            </w:r>
            <w:r w:rsidRPr="00E72716">
              <w:t>complex paper</w:t>
            </w:r>
            <w:r w:rsidR="00FA7CF7">
              <w:t xml:space="preserve"> </w:t>
            </w:r>
            <w:r w:rsidRPr="00E72716">
              <w:t xml:space="preserve">and </w:t>
            </w:r>
            <w:r>
              <w:t>web based</w:t>
            </w:r>
            <w:r w:rsidRPr="00E72716">
              <w:t xml:space="preserve"> text</w:t>
            </w:r>
            <w:r>
              <w:t xml:space="preserve"> types</w:t>
            </w:r>
            <w:r w:rsidRPr="00E72716">
              <w:t xml:space="preserve"> relevant to employment purposes</w:t>
            </w:r>
          </w:p>
          <w:p w14:paraId="5BB720E8" w14:textId="77777777" w:rsidR="00DD2FE7" w:rsidRPr="00E72716" w:rsidRDefault="00DD2FE7" w:rsidP="0089509B">
            <w:pPr>
              <w:pStyle w:val="bullet"/>
              <w:numPr>
                <w:ilvl w:val="0"/>
                <w:numId w:val="13"/>
              </w:numPr>
              <w:ind w:left="284" w:hanging="284"/>
            </w:pPr>
            <w:r>
              <w:t>oral</w:t>
            </w:r>
            <w:r w:rsidRPr="00E72716">
              <w:t xml:space="preserve"> or written questioning to assess knowledge of the devices used by writers to convey information in text types relevant to employment</w:t>
            </w:r>
          </w:p>
          <w:p w14:paraId="1B765D98" w14:textId="77777777" w:rsidR="00DD2FE7" w:rsidRPr="00E72716" w:rsidRDefault="00DD2FE7" w:rsidP="0089509B">
            <w:pPr>
              <w:pStyle w:val="bullet"/>
              <w:numPr>
                <w:ilvl w:val="0"/>
                <w:numId w:val="13"/>
              </w:numPr>
              <w:ind w:left="284" w:hanging="284"/>
            </w:pPr>
            <w:r>
              <w:t>oral</w:t>
            </w:r>
            <w:r w:rsidRPr="00E72716">
              <w:t xml:space="preserve"> information from the learner analysing the effectiveness of the selected texts</w:t>
            </w:r>
          </w:p>
          <w:p w14:paraId="26F1469E" w14:textId="77777777" w:rsidR="00DD2FE7" w:rsidRDefault="00DD2FE7" w:rsidP="0089509B">
            <w:pPr>
              <w:pStyle w:val="bullet"/>
              <w:numPr>
                <w:ilvl w:val="0"/>
                <w:numId w:val="13"/>
              </w:numPr>
              <w:ind w:left="284" w:hanging="284"/>
            </w:pPr>
            <w:r>
              <w:t>portfolios containing:</w:t>
            </w:r>
          </w:p>
          <w:p w14:paraId="112EF04C" w14:textId="77777777" w:rsidR="00DD2FE7" w:rsidRDefault="00DD2FE7" w:rsidP="0089509B">
            <w:pPr>
              <w:pStyle w:val="endash"/>
              <w:keepNext/>
              <w:ind w:left="568" w:hanging="284"/>
            </w:pPr>
            <w:r>
              <w:t>samples of responses and analysis of texts</w:t>
            </w:r>
          </w:p>
          <w:p w14:paraId="50C53F5E" w14:textId="77777777" w:rsidR="00DD2FE7" w:rsidRPr="00E72716" w:rsidRDefault="00DD2FE7" w:rsidP="0089509B">
            <w:pPr>
              <w:pStyle w:val="endash"/>
              <w:keepNext/>
              <w:ind w:left="568" w:hanging="284"/>
            </w:pPr>
            <w:r>
              <w:t>journal / log book of reflections on texts</w:t>
            </w:r>
          </w:p>
        </w:tc>
      </w:tr>
    </w:tbl>
    <w:p w14:paraId="7F4A0068" w14:textId="77777777" w:rsidR="00DD2FE7" w:rsidRDefault="00DD2FE7" w:rsidP="0089509B">
      <w:pPr>
        <w:keepNext/>
      </w:pPr>
    </w:p>
    <w:p w14:paraId="54FE8A25" w14:textId="77777777" w:rsidR="00DD2FE7" w:rsidRDefault="00DD2FE7" w:rsidP="0089509B">
      <w:pPr>
        <w:keepNext/>
        <w:tabs>
          <w:tab w:val="left" w:pos="930"/>
        </w:tabs>
        <w:spacing w:before="0" w:after="0"/>
        <w:sectPr w:rsidR="00DD2FE7" w:rsidSect="00DD2FE7">
          <w:headerReference w:type="even" r:id="rId422"/>
          <w:headerReference w:type="default" r:id="rId423"/>
          <w:footerReference w:type="even" r:id="rId424"/>
          <w:headerReference w:type="first" r:id="rId425"/>
          <w:footerReference w:type="first" r:id="rId42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Pr>
      <w:tblGrid>
        <w:gridCol w:w="2929"/>
        <w:gridCol w:w="496"/>
        <w:gridCol w:w="144"/>
        <w:gridCol w:w="5673"/>
      </w:tblGrid>
      <w:tr w:rsidR="00F6075D" w:rsidRPr="00D92E75" w14:paraId="3833F360" w14:textId="77777777" w:rsidTr="00F6075D">
        <w:tc>
          <w:tcPr>
            <w:tcW w:w="2929" w:type="dxa"/>
          </w:tcPr>
          <w:p w14:paraId="44068ABA" w14:textId="77777777" w:rsidR="00F6075D" w:rsidRPr="00D92E75" w:rsidRDefault="00F6075D" w:rsidP="0089509B">
            <w:pPr>
              <w:pStyle w:val="CodeTOC"/>
            </w:pPr>
            <w:r w:rsidRPr="00D92E75">
              <w:t>Unit Code</w:t>
            </w:r>
          </w:p>
        </w:tc>
        <w:tc>
          <w:tcPr>
            <w:tcW w:w="6313" w:type="dxa"/>
            <w:gridSpan w:val="3"/>
          </w:tcPr>
          <w:p w14:paraId="4A04E0E1" w14:textId="71DCA1AC" w:rsidR="00F6075D" w:rsidRPr="00D92E75" w:rsidRDefault="005E073F" w:rsidP="0089509B">
            <w:pPr>
              <w:pStyle w:val="code"/>
            </w:pPr>
            <w:bookmarkStart w:id="379" w:name="_Toc514234459"/>
            <w:r>
              <w:t>VU22438</w:t>
            </w:r>
            <w:bookmarkEnd w:id="379"/>
          </w:p>
        </w:tc>
      </w:tr>
      <w:tr w:rsidR="00F6075D" w:rsidRPr="00D92E75" w14:paraId="6010185B" w14:textId="77777777" w:rsidTr="00F6075D">
        <w:tc>
          <w:tcPr>
            <w:tcW w:w="2929" w:type="dxa"/>
          </w:tcPr>
          <w:p w14:paraId="3C0C8956" w14:textId="77777777" w:rsidR="00F6075D" w:rsidRPr="00D92E75" w:rsidRDefault="00F6075D" w:rsidP="0089509B">
            <w:pPr>
              <w:pStyle w:val="CodeTOC"/>
            </w:pPr>
            <w:r w:rsidRPr="00D92E75">
              <w:t>Unit Title</w:t>
            </w:r>
          </w:p>
        </w:tc>
        <w:tc>
          <w:tcPr>
            <w:tcW w:w="6313" w:type="dxa"/>
            <w:gridSpan w:val="3"/>
          </w:tcPr>
          <w:p w14:paraId="47FD6B74" w14:textId="381623DA" w:rsidR="00F6075D" w:rsidRPr="00D92E75" w:rsidRDefault="00F6075D" w:rsidP="0089509B">
            <w:pPr>
              <w:pStyle w:val="code"/>
            </w:pPr>
            <w:bookmarkStart w:id="380" w:name="_Toc507058685"/>
            <w:bookmarkStart w:id="381" w:name="_Toc514234460"/>
            <w:r w:rsidRPr="00D92E75">
              <w:t xml:space="preserve">Engage with a range of </w:t>
            </w:r>
            <w:r>
              <w:t xml:space="preserve">highly </w:t>
            </w:r>
            <w:r w:rsidRPr="00D92E75">
              <w:t>complex texts to participate in the community</w:t>
            </w:r>
            <w:bookmarkEnd w:id="380"/>
            <w:bookmarkEnd w:id="381"/>
          </w:p>
        </w:tc>
      </w:tr>
      <w:tr w:rsidR="00F6075D" w:rsidRPr="00D92E75" w14:paraId="0537E0B4" w14:textId="77777777" w:rsidTr="00F6075D">
        <w:tc>
          <w:tcPr>
            <w:tcW w:w="2929" w:type="dxa"/>
          </w:tcPr>
          <w:p w14:paraId="64834561" w14:textId="77777777" w:rsidR="00F6075D" w:rsidRPr="00D92E75" w:rsidRDefault="00F6075D" w:rsidP="0089509B">
            <w:pPr>
              <w:pStyle w:val="Heading21"/>
            </w:pPr>
            <w:r w:rsidRPr="00D92E75">
              <w:t>Unit Descriptor</w:t>
            </w:r>
          </w:p>
        </w:tc>
        <w:tc>
          <w:tcPr>
            <w:tcW w:w="6313" w:type="dxa"/>
            <w:gridSpan w:val="3"/>
          </w:tcPr>
          <w:p w14:paraId="1B0990C7" w14:textId="77777777" w:rsidR="00F6075D" w:rsidRDefault="00F6075D" w:rsidP="0089509B">
            <w:pPr>
              <w:pStyle w:val="unittext"/>
            </w:pPr>
            <w:r>
              <w:t xml:space="preserve">This unit describes the skills and knowledge to interpret and critically </w:t>
            </w:r>
            <w:r w:rsidRPr="00380D06">
              <w:t>evaluate and synthesise</w:t>
            </w:r>
            <w:r>
              <w:t xml:space="preserve"> a range of highly complex paper and web based text types to participate in the community. These include intricate, dense and extended texts including specialised contexts. Students at this level work autonomously and use and evaluate a broad range of support resources.</w:t>
            </w:r>
          </w:p>
          <w:p w14:paraId="5903E368" w14:textId="77777777" w:rsidR="00F6075D" w:rsidRPr="00D92E75" w:rsidRDefault="00F6075D" w:rsidP="0089509B">
            <w:pPr>
              <w:pStyle w:val="unittext"/>
            </w:pPr>
            <w:r>
              <w:t>The required outcomes described in this unit contribute to the achievement of Australian Core Skills Framework indicators for Reading at Level 5: 5.03 &amp; 5.04.</w:t>
            </w:r>
          </w:p>
        </w:tc>
      </w:tr>
      <w:tr w:rsidR="00F6075D" w:rsidRPr="00D92E75" w14:paraId="20F134B0" w14:textId="77777777" w:rsidTr="00F6075D">
        <w:tc>
          <w:tcPr>
            <w:tcW w:w="2929" w:type="dxa"/>
          </w:tcPr>
          <w:p w14:paraId="4BB41DA6" w14:textId="77777777" w:rsidR="00F6075D" w:rsidRPr="00D92E75" w:rsidRDefault="00F6075D" w:rsidP="0089509B">
            <w:pPr>
              <w:pStyle w:val="Heading21"/>
            </w:pPr>
            <w:r w:rsidRPr="00D92E75">
              <w:t>Employability Skills</w:t>
            </w:r>
          </w:p>
        </w:tc>
        <w:tc>
          <w:tcPr>
            <w:tcW w:w="6313" w:type="dxa"/>
            <w:gridSpan w:val="3"/>
          </w:tcPr>
          <w:p w14:paraId="57E2555A" w14:textId="77777777" w:rsidR="00F6075D" w:rsidRPr="00D92E75" w:rsidRDefault="00F6075D" w:rsidP="0089509B">
            <w:pPr>
              <w:pStyle w:val="unittext"/>
            </w:pPr>
            <w:r w:rsidRPr="00D92E75">
              <w:t>This unit contains employability skills.</w:t>
            </w:r>
          </w:p>
        </w:tc>
      </w:tr>
      <w:tr w:rsidR="00F6075D" w:rsidRPr="00D92E75" w14:paraId="4A650C64" w14:textId="77777777" w:rsidTr="00F6075D">
        <w:tc>
          <w:tcPr>
            <w:tcW w:w="2929" w:type="dxa"/>
          </w:tcPr>
          <w:p w14:paraId="607F195B" w14:textId="77777777" w:rsidR="00F6075D" w:rsidRPr="00D92E75" w:rsidRDefault="00F6075D" w:rsidP="0089509B">
            <w:pPr>
              <w:pStyle w:val="Heading21"/>
            </w:pPr>
            <w:r w:rsidRPr="00D92E75">
              <w:t>Application of the Unit</w:t>
            </w:r>
          </w:p>
        </w:tc>
        <w:tc>
          <w:tcPr>
            <w:tcW w:w="6313" w:type="dxa"/>
            <w:gridSpan w:val="3"/>
          </w:tcPr>
          <w:p w14:paraId="06FC9499" w14:textId="77777777" w:rsidR="00F6075D" w:rsidRPr="00D92E75" w:rsidRDefault="00F6075D" w:rsidP="0089509B">
            <w:pPr>
              <w:pStyle w:val="unittext"/>
            </w:pPr>
            <w:r w:rsidRPr="00D92E75">
              <w:t xml:space="preserve">This unit applies to those seeking to improve their community participation options and who need to develop a range of reading skills both in a paper based and </w:t>
            </w:r>
            <w:r>
              <w:t>web based</w:t>
            </w:r>
            <w:r w:rsidRPr="00D92E75">
              <w:t xml:space="preserve"> context. These skills provide the foundation for future activities to extend reading skills to interpret and critically </w:t>
            </w:r>
            <w:r>
              <w:t>evaluate highly</w:t>
            </w:r>
            <w:r w:rsidRPr="00D92E75">
              <w:t xml:space="preserve"> complex texts for community participation purposes and enable the learner to gain access to knowledge and skills which will assist them in future educational, employment and community activities. </w:t>
            </w:r>
          </w:p>
          <w:p w14:paraId="22DD7193" w14:textId="77777777" w:rsidR="00F6075D" w:rsidRPr="00D92E75" w:rsidRDefault="00F6075D" w:rsidP="0089509B">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245ACC87" w14:textId="4B0356E4" w:rsidR="00F6075D" w:rsidRPr="00D92E75" w:rsidRDefault="00F6075D" w:rsidP="0089509B">
            <w:pPr>
              <w:pStyle w:val="unittext"/>
            </w:pPr>
            <w:r>
              <w:t xml:space="preserve">Where application is as part of the Certificate III in General Education for Adults, it is strongly recommended that application is integrated with the delivery and assessment of Core Skills writing unit </w:t>
            </w:r>
            <w:r w:rsidR="00BD303D" w:rsidRPr="00BD303D">
              <w:rPr>
                <w:i/>
              </w:rPr>
              <w:t>VU22441</w:t>
            </w:r>
            <w:r w:rsidR="00BD303D">
              <w:rPr>
                <w:i/>
              </w:rPr>
              <w:t xml:space="preserve"> </w:t>
            </w:r>
            <w:r>
              <w:rPr>
                <w:i/>
              </w:rPr>
              <w:t>Create a range of highly complex texts to participate in the community</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F6075D" w:rsidRPr="00D92E75" w14:paraId="6E02E6CB" w14:textId="77777777" w:rsidTr="00F6075D">
        <w:tc>
          <w:tcPr>
            <w:tcW w:w="2929" w:type="dxa"/>
          </w:tcPr>
          <w:p w14:paraId="21993EC2" w14:textId="77777777" w:rsidR="00F6075D" w:rsidRPr="00D92E75" w:rsidRDefault="00F6075D" w:rsidP="0089509B">
            <w:pPr>
              <w:pStyle w:val="Heading21"/>
            </w:pPr>
            <w:r w:rsidRPr="00D92E75">
              <w:t>Element</w:t>
            </w:r>
          </w:p>
          <w:p w14:paraId="0F095792" w14:textId="77777777" w:rsidR="00F6075D" w:rsidRPr="00D92E75" w:rsidRDefault="00F6075D" w:rsidP="0089509B">
            <w:pPr>
              <w:pStyle w:val="text"/>
            </w:pPr>
            <w:r w:rsidRPr="00D92E75">
              <w:t>Elements describe the essential outcomes of a unit of competency. Elements describe actions or outcomes that are demonstrable and assessable.</w:t>
            </w:r>
          </w:p>
        </w:tc>
        <w:tc>
          <w:tcPr>
            <w:tcW w:w="6313" w:type="dxa"/>
            <w:gridSpan w:val="3"/>
          </w:tcPr>
          <w:p w14:paraId="74712D44" w14:textId="77777777" w:rsidR="00F6075D" w:rsidRPr="00D92E75" w:rsidRDefault="00F6075D" w:rsidP="0089509B">
            <w:pPr>
              <w:pStyle w:val="Heading21"/>
            </w:pPr>
            <w:r w:rsidRPr="00D92E75">
              <w:t>Performance Criteria</w:t>
            </w:r>
          </w:p>
          <w:p w14:paraId="34E27081" w14:textId="77777777" w:rsidR="00F6075D" w:rsidRPr="00D92E75" w:rsidRDefault="00F6075D" w:rsidP="0089509B">
            <w:pPr>
              <w:pStyle w:val="text"/>
            </w:pPr>
            <w:r w:rsidRPr="00D92E75">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6075D" w:rsidRPr="00D92E75" w14:paraId="1CCBCAC3" w14:textId="77777777" w:rsidTr="00F6075D">
        <w:tc>
          <w:tcPr>
            <w:tcW w:w="2929" w:type="dxa"/>
          </w:tcPr>
          <w:p w14:paraId="005CE319" w14:textId="77777777" w:rsidR="00F6075D" w:rsidRPr="00D92E75" w:rsidRDefault="00F6075D" w:rsidP="0089509B">
            <w:pPr>
              <w:pStyle w:val="spacer"/>
            </w:pPr>
          </w:p>
        </w:tc>
        <w:tc>
          <w:tcPr>
            <w:tcW w:w="6313" w:type="dxa"/>
            <w:gridSpan w:val="3"/>
          </w:tcPr>
          <w:p w14:paraId="0680F88C" w14:textId="77777777" w:rsidR="00F6075D" w:rsidRPr="00D92E75" w:rsidRDefault="00F6075D" w:rsidP="0089509B">
            <w:pPr>
              <w:pStyle w:val="spacer"/>
            </w:pPr>
          </w:p>
        </w:tc>
      </w:tr>
      <w:tr w:rsidR="00F6075D" w:rsidRPr="00D92E75" w14:paraId="660A58E3" w14:textId="77777777" w:rsidTr="00FA7CF7">
        <w:tc>
          <w:tcPr>
            <w:tcW w:w="2929" w:type="dxa"/>
            <w:vMerge w:val="restart"/>
          </w:tcPr>
          <w:p w14:paraId="512E49A8" w14:textId="5DCDE16F" w:rsidR="00F6075D" w:rsidRPr="00D92E75" w:rsidRDefault="00F6075D" w:rsidP="0089509B">
            <w:pPr>
              <w:pStyle w:val="element"/>
              <w:keepNext/>
            </w:pPr>
            <w:r w:rsidRPr="00D92E75">
              <w:t>1</w:t>
            </w:r>
            <w:r w:rsidRPr="00D92E75">
              <w:tab/>
            </w:r>
            <w:r>
              <w:t>Access and s</w:t>
            </w:r>
            <w:r w:rsidRPr="00D92E75">
              <w:t>elect a</w:t>
            </w:r>
            <w:r w:rsidR="00FA7CF7">
              <w:t xml:space="preserve"> </w:t>
            </w:r>
            <w:r w:rsidRPr="00D92E75">
              <w:t xml:space="preserve">range of </w:t>
            </w:r>
            <w:r>
              <w:t xml:space="preserve">highly </w:t>
            </w:r>
            <w:r w:rsidRPr="00D92E75">
              <w:t xml:space="preserve">complex </w:t>
            </w:r>
            <w:r>
              <w:t>paper</w:t>
            </w:r>
            <w:r w:rsidRPr="00D92E75">
              <w:t xml:space="preserve"> and </w:t>
            </w:r>
            <w:r>
              <w:t>web based</w:t>
            </w:r>
            <w:r w:rsidR="00FA7CF7">
              <w:t xml:space="preserve"> </w:t>
            </w:r>
            <w:r w:rsidRPr="00D92E75">
              <w:t>text</w:t>
            </w:r>
            <w:r>
              <w:t xml:space="preserve"> types</w:t>
            </w:r>
            <w:r w:rsidRPr="00D92E75">
              <w:t xml:space="preserve"> for community participation purposes</w:t>
            </w:r>
          </w:p>
        </w:tc>
        <w:tc>
          <w:tcPr>
            <w:tcW w:w="640" w:type="dxa"/>
            <w:gridSpan w:val="2"/>
          </w:tcPr>
          <w:p w14:paraId="77CC8922" w14:textId="77777777" w:rsidR="00F6075D" w:rsidRPr="00D92E75" w:rsidRDefault="00F6075D" w:rsidP="0089509B">
            <w:pPr>
              <w:pStyle w:val="PC"/>
              <w:keepNext/>
            </w:pPr>
            <w:r w:rsidRPr="00D92E75">
              <w:t>1.1</w:t>
            </w:r>
          </w:p>
        </w:tc>
        <w:tc>
          <w:tcPr>
            <w:tcW w:w="5673" w:type="dxa"/>
          </w:tcPr>
          <w:p w14:paraId="7CB5D070" w14:textId="77777777" w:rsidR="00F6075D" w:rsidRPr="00D92E75" w:rsidRDefault="00F6075D" w:rsidP="0089509B">
            <w:pPr>
              <w:pStyle w:val="unittext"/>
            </w:pPr>
            <w:r w:rsidRPr="00D92E75">
              <w:t>Locate and access</w:t>
            </w:r>
            <w:r w:rsidRPr="00D92E75">
              <w:rPr>
                <w:b/>
                <w:i/>
              </w:rPr>
              <w:t xml:space="preserve"> </w:t>
            </w:r>
            <w:r w:rsidRPr="00D92E75">
              <w:t>a</w:t>
            </w:r>
            <w:r>
              <w:t xml:space="preserve"> </w:t>
            </w:r>
            <w:r w:rsidRPr="00D92E75">
              <w:t>range of</w:t>
            </w:r>
            <w:r w:rsidRPr="00D92E75">
              <w:rPr>
                <w:b/>
                <w:i/>
              </w:rPr>
              <w:t xml:space="preserve"> </w:t>
            </w:r>
            <w:r>
              <w:rPr>
                <w:b/>
                <w:i/>
              </w:rPr>
              <w:t xml:space="preserve">highly </w:t>
            </w:r>
            <w:r w:rsidRPr="00D92E75">
              <w:rPr>
                <w:b/>
                <w:i/>
              </w:rPr>
              <w:t>complex text</w:t>
            </w:r>
            <w:r>
              <w:rPr>
                <w:b/>
                <w:i/>
              </w:rPr>
              <w:t xml:space="preserve"> types</w:t>
            </w:r>
          </w:p>
        </w:tc>
      </w:tr>
      <w:tr w:rsidR="00F6075D" w:rsidRPr="00D92E75" w14:paraId="0A56ED0B" w14:textId="77777777" w:rsidTr="00FA7CF7">
        <w:tc>
          <w:tcPr>
            <w:tcW w:w="2929" w:type="dxa"/>
            <w:vMerge/>
          </w:tcPr>
          <w:p w14:paraId="3600F493" w14:textId="77777777" w:rsidR="00F6075D" w:rsidRPr="00D92E75" w:rsidRDefault="00F6075D" w:rsidP="0089509B">
            <w:pPr>
              <w:pStyle w:val="element"/>
              <w:keepNext/>
            </w:pPr>
          </w:p>
        </w:tc>
        <w:tc>
          <w:tcPr>
            <w:tcW w:w="640" w:type="dxa"/>
            <w:gridSpan w:val="2"/>
          </w:tcPr>
          <w:p w14:paraId="5DB38BC2" w14:textId="77777777" w:rsidR="00F6075D" w:rsidRPr="00D92E75" w:rsidRDefault="00F6075D" w:rsidP="0089509B">
            <w:pPr>
              <w:pStyle w:val="PC"/>
              <w:keepNext/>
            </w:pPr>
            <w:r w:rsidRPr="00D92E75">
              <w:t>1.2</w:t>
            </w:r>
          </w:p>
        </w:tc>
        <w:tc>
          <w:tcPr>
            <w:tcW w:w="5673" w:type="dxa"/>
          </w:tcPr>
          <w:p w14:paraId="4C0581F2" w14:textId="6DABFBB2" w:rsidR="00F6075D" w:rsidRPr="00D92E75" w:rsidRDefault="00F6075D" w:rsidP="0089509B">
            <w:pPr>
              <w:pStyle w:val="unittext"/>
              <w:rPr>
                <w:b/>
                <w:i/>
              </w:rPr>
            </w:pPr>
            <w:r w:rsidRPr="00D92E75">
              <w:t>Clarify</w:t>
            </w:r>
            <w:r w:rsidRPr="00D92E75">
              <w:rPr>
                <w:b/>
                <w:i/>
              </w:rPr>
              <w:t xml:space="preserve"> own</w:t>
            </w:r>
            <w:r>
              <w:rPr>
                <w:b/>
                <w:i/>
              </w:rPr>
              <w:t xml:space="preserve"> specified</w:t>
            </w:r>
            <w:r w:rsidRPr="00D92E75">
              <w:rPr>
                <w:b/>
                <w:i/>
              </w:rPr>
              <w:t xml:space="preserve"> purposes</w:t>
            </w:r>
            <w:r w:rsidRPr="00D92E75">
              <w:t xml:space="preserve"> for engaging with texts</w:t>
            </w:r>
          </w:p>
        </w:tc>
      </w:tr>
      <w:tr w:rsidR="00F6075D" w:rsidRPr="00D92E75" w14:paraId="23E0B8BD" w14:textId="77777777" w:rsidTr="00FA7CF7">
        <w:tc>
          <w:tcPr>
            <w:tcW w:w="2929" w:type="dxa"/>
            <w:vMerge/>
          </w:tcPr>
          <w:p w14:paraId="43D08774" w14:textId="77777777" w:rsidR="00F6075D" w:rsidRPr="00D92E75" w:rsidRDefault="00F6075D" w:rsidP="0089509B">
            <w:pPr>
              <w:pStyle w:val="element"/>
              <w:keepNext/>
            </w:pPr>
          </w:p>
        </w:tc>
        <w:tc>
          <w:tcPr>
            <w:tcW w:w="640" w:type="dxa"/>
            <w:gridSpan w:val="2"/>
          </w:tcPr>
          <w:p w14:paraId="31E9396B" w14:textId="77777777" w:rsidR="00F6075D" w:rsidRPr="00D92E75" w:rsidRDefault="00F6075D" w:rsidP="0089509B">
            <w:pPr>
              <w:pStyle w:val="PC"/>
              <w:keepNext/>
            </w:pPr>
            <w:r w:rsidRPr="00D92E75">
              <w:t>1.3</w:t>
            </w:r>
          </w:p>
        </w:tc>
        <w:tc>
          <w:tcPr>
            <w:tcW w:w="5673" w:type="dxa"/>
          </w:tcPr>
          <w:p w14:paraId="5B4C9443" w14:textId="77777777" w:rsidR="00F6075D" w:rsidRPr="00D92E75" w:rsidRDefault="00F6075D" w:rsidP="0089509B">
            <w:pPr>
              <w:pStyle w:val="unittext"/>
            </w:pPr>
            <w:r>
              <w:t>Critically evaluate and s</w:t>
            </w:r>
            <w:r w:rsidRPr="00D92E75">
              <w:t>elect text</w:t>
            </w:r>
            <w:r>
              <w:t xml:space="preserve"> types</w:t>
            </w:r>
            <w:r w:rsidRPr="00D92E75">
              <w:t xml:space="preserve"> relevant to own community participation purposes</w:t>
            </w:r>
            <w:r>
              <w:t>/needs</w:t>
            </w:r>
            <w:r w:rsidRPr="00D92E75">
              <w:t xml:space="preserve"> </w:t>
            </w:r>
          </w:p>
        </w:tc>
      </w:tr>
      <w:tr w:rsidR="00F6075D" w:rsidRPr="00D92E75" w14:paraId="2BBFB176" w14:textId="77777777" w:rsidTr="00F6075D">
        <w:tc>
          <w:tcPr>
            <w:tcW w:w="2929" w:type="dxa"/>
          </w:tcPr>
          <w:p w14:paraId="7F1C01CC" w14:textId="77777777" w:rsidR="00F6075D" w:rsidRPr="00D92E75" w:rsidRDefault="00F6075D" w:rsidP="0089509B">
            <w:pPr>
              <w:pStyle w:val="spacer"/>
            </w:pPr>
          </w:p>
        </w:tc>
        <w:tc>
          <w:tcPr>
            <w:tcW w:w="6313" w:type="dxa"/>
            <w:gridSpan w:val="3"/>
          </w:tcPr>
          <w:p w14:paraId="707DF8D3" w14:textId="77777777" w:rsidR="00F6075D" w:rsidRPr="00D92E75" w:rsidRDefault="00F6075D" w:rsidP="0089509B">
            <w:pPr>
              <w:pStyle w:val="spacer"/>
            </w:pPr>
          </w:p>
        </w:tc>
      </w:tr>
      <w:tr w:rsidR="00F6075D" w:rsidRPr="00D92E75" w14:paraId="716031DD" w14:textId="77777777" w:rsidTr="00FA7CF7">
        <w:tc>
          <w:tcPr>
            <w:tcW w:w="2929" w:type="dxa"/>
            <w:vMerge w:val="restart"/>
          </w:tcPr>
          <w:p w14:paraId="7407CA9D" w14:textId="77777777" w:rsidR="00F6075D" w:rsidRPr="00D92E75" w:rsidRDefault="00F6075D" w:rsidP="0089509B">
            <w:pPr>
              <w:pStyle w:val="element"/>
              <w:keepNext/>
              <w:rPr>
                <w:rFonts w:ascii="Times New Roman" w:hAnsi="Times New Roman"/>
                <w:sz w:val="24"/>
              </w:rPr>
            </w:pPr>
            <w:r w:rsidRPr="00D92E75">
              <w:t>2</w:t>
            </w:r>
            <w:r>
              <w:tab/>
            </w:r>
            <w:r w:rsidRPr="00D92E75">
              <w:t xml:space="preserve">Review selected </w:t>
            </w:r>
            <w:r>
              <w:t>paper</w:t>
            </w:r>
            <w:r w:rsidRPr="00D92E75">
              <w:t xml:space="preserve"> and </w:t>
            </w:r>
            <w:r>
              <w:t>web based</w:t>
            </w:r>
            <w:r w:rsidRPr="00D92E75">
              <w:t xml:space="preserve"> texts </w:t>
            </w:r>
          </w:p>
        </w:tc>
        <w:tc>
          <w:tcPr>
            <w:tcW w:w="640" w:type="dxa"/>
            <w:gridSpan w:val="2"/>
          </w:tcPr>
          <w:p w14:paraId="69F4E590" w14:textId="77777777" w:rsidR="00F6075D" w:rsidRPr="00FA7CF7" w:rsidRDefault="00F6075D" w:rsidP="0089509B">
            <w:pPr>
              <w:pStyle w:val="PC"/>
              <w:keepNext/>
            </w:pPr>
            <w:r w:rsidRPr="00FA7CF7">
              <w:t>2.1</w:t>
            </w:r>
          </w:p>
        </w:tc>
        <w:tc>
          <w:tcPr>
            <w:tcW w:w="5673" w:type="dxa"/>
          </w:tcPr>
          <w:p w14:paraId="7317C151" w14:textId="77777777" w:rsidR="00F6075D" w:rsidRPr="00D92E75" w:rsidRDefault="00F6075D" w:rsidP="0089509B">
            <w:pPr>
              <w:pStyle w:val="unittext"/>
            </w:pPr>
            <w:r w:rsidRPr="00D92E75">
              <w:t>Interpret</w:t>
            </w:r>
            <w:r w:rsidRPr="00D92E75">
              <w:rPr>
                <w:i/>
              </w:rPr>
              <w:t xml:space="preserve"> </w:t>
            </w:r>
            <w:r w:rsidRPr="001C735D">
              <w:rPr>
                <w:b/>
                <w:i/>
              </w:rPr>
              <w:t>purpose</w:t>
            </w:r>
            <w:r>
              <w:rPr>
                <w:b/>
                <w:i/>
              </w:rPr>
              <w:t xml:space="preserve"> </w:t>
            </w:r>
            <w:r w:rsidRPr="00380D06">
              <w:t>and audience</w:t>
            </w:r>
            <w:r w:rsidRPr="00D92E75">
              <w:rPr>
                <w:i/>
              </w:rPr>
              <w:t xml:space="preserve"> </w:t>
            </w:r>
            <w:r w:rsidRPr="00D92E75">
              <w:t>of the</w:t>
            </w:r>
            <w:r>
              <w:t xml:space="preserve"> selected</w:t>
            </w:r>
            <w:r w:rsidRPr="00D92E75">
              <w:t xml:space="preserve"> texts</w:t>
            </w:r>
          </w:p>
        </w:tc>
      </w:tr>
      <w:tr w:rsidR="00F6075D" w:rsidRPr="00D92E75" w14:paraId="41A327E5" w14:textId="77777777" w:rsidTr="00FA7CF7">
        <w:tc>
          <w:tcPr>
            <w:tcW w:w="2929" w:type="dxa"/>
            <w:vMerge/>
          </w:tcPr>
          <w:p w14:paraId="1265EBCA" w14:textId="77777777" w:rsidR="00F6075D" w:rsidRPr="00D92E75" w:rsidRDefault="00F6075D" w:rsidP="0089509B">
            <w:pPr>
              <w:keepNext/>
            </w:pPr>
          </w:p>
        </w:tc>
        <w:tc>
          <w:tcPr>
            <w:tcW w:w="640" w:type="dxa"/>
            <w:gridSpan w:val="2"/>
          </w:tcPr>
          <w:p w14:paraId="6B136BA3" w14:textId="77777777" w:rsidR="00F6075D" w:rsidRPr="00D92E75" w:rsidRDefault="00F6075D" w:rsidP="0089509B">
            <w:pPr>
              <w:pStyle w:val="PC"/>
              <w:keepNext/>
            </w:pPr>
            <w:r w:rsidRPr="00FA7CF7">
              <w:t>2.2</w:t>
            </w:r>
          </w:p>
        </w:tc>
        <w:tc>
          <w:tcPr>
            <w:tcW w:w="5673" w:type="dxa"/>
          </w:tcPr>
          <w:p w14:paraId="63154273" w14:textId="01F16D7B" w:rsidR="00F6075D" w:rsidRPr="00D92E75" w:rsidRDefault="00F6075D" w:rsidP="0089509B">
            <w:pPr>
              <w:pStyle w:val="unittext"/>
            </w:pPr>
            <w:r w:rsidRPr="00D92E75">
              <w:t>Define</w:t>
            </w:r>
            <w:r w:rsidR="00FA7CF7">
              <w:t xml:space="preserve"> </w:t>
            </w:r>
            <w:r w:rsidRPr="00D92E75">
              <w:rPr>
                <w:b/>
                <w:i/>
              </w:rPr>
              <w:t>features of</w:t>
            </w:r>
            <w:r w:rsidR="00FA7CF7">
              <w:rPr>
                <w:b/>
                <w:i/>
              </w:rPr>
              <w:t xml:space="preserve"> </w:t>
            </w:r>
            <w:r w:rsidRPr="00D92E75">
              <w:rPr>
                <w:b/>
                <w:i/>
              </w:rPr>
              <w:t>text</w:t>
            </w:r>
            <w:r>
              <w:rPr>
                <w:b/>
                <w:i/>
              </w:rPr>
              <w:t xml:space="preserve"> types</w:t>
            </w:r>
            <w:r w:rsidRPr="00380D06">
              <w:t xml:space="preserve"> selected</w:t>
            </w:r>
          </w:p>
        </w:tc>
      </w:tr>
      <w:tr w:rsidR="00F6075D" w:rsidRPr="00D92E75" w14:paraId="480D343F" w14:textId="77777777" w:rsidTr="00FA7CF7">
        <w:tc>
          <w:tcPr>
            <w:tcW w:w="2929" w:type="dxa"/>
            <w:vMerge/>
          </w:tcPr>
          <w:p w14:paraId="2B3E482C" w14:textId="77777777" w:rsidR="00F6075D" w:rsidRPr="00D92E75" w:rsidRDefault="00F6075D" w:rsidP="0089509B">
            <w:pPr>
              <w:keepNext/>
            </w:pPr>
          </w:p>
        </w:tc>
        <w:tc>
          <w:tcPr>
            <w:tcW w:w="640" w:type="dxa"/>
            <w:gridSpan w:val="2"/>
          </w:tcPr>
          <w:p w14:paraId="0F637A82" w14:textId="77777777" w:rsidR="00F6075D" w:rsidRPr="00D92E75" w:rsidRDefault="00F6075D" w:rsidP="0089509B">
            <w:pPr>
              <w:pStyle w:val="PC"/>
              <w:keepNext/>
            </w:pPr>
            <w:r w:rsidRPr="00FA7CF7">
              <w:t>2.3</w:t>
            </w:r>
          </w:p>
        </w:tc>
        <w:tc>
          <w:tcPr>
            <w:tcW w:w="5673" w:type="dxa"/>
          </w:tcPr>
          <w:p w14:paraId="765F7B61" w14:textId="2A4AF305" w:rsidR="00F6075D" w:rsidRPr="00D92E75" w:rsidRDefault="00F6075D" w:rsidP="0089509B">
            <w:pPr>
              <w:pStyle w:val="unittext"/>
            </w:pPr>
            <w:r w:rsidRPr="00D92E75">
              <w:t>Apply</w:t>
            </w:r>
            <w:r>
              <w:t xml:space="preserve"> critical</w:t>
            </w:r>
            <w:r w:rsidRPr="00D92E75">
              <w:rPr>
                <w:i/>
              </w:rPr>
              <w:t xml:space="preserve"> </w:t>
            </w:r>
            <w:r w:rsidRPr="001C735D">
              <w:rPr>
                <w:b/>
                <w:i/>
              </w:rPr>
              <w:t>reading strategies</w:t>
            </w:r>
            <w:r w:rsidRPr="001C735D">
              <w:rPr>
                <w:i/>
              </w:rPr>
              <w:t xml:space="preserve"> </w:t>
            </w:r>
            <w:r w:rsidRPr="00D92E75">
              <w:t>to interpret</w:t>
            </w:r>
            <w:r>
              <w:t xml:space="preserve"> and synthesise</w:t>
            </w:r>
            <w:r w:rsidR="00FA7CF7">
              <w:t xml:space="preserve"> </w:t>
            </w:r>
            <w:r w:rsidRPr="00D92E75">
              <w:t xml:space="preserve">ideas and supporting </w:t>
            </w:r>
            <w:r>
              <w:t>arguments</w:t>
            </w:r>
            <w:r w:rsidRPr="00D92E75">
              <w:t xml:space="preserve"> in texts</w:t>
            </w:r>
          </w:p>
        </w:tc>
      </w:tr>
      <w:tr w:rsidR="00F6075D" w:rsidRPr="00D92E75" w14:paraId="193F7C58" w14:textId="77777777" w:rsidTr="00F6075D">
        <w:tc>
          <w:tcPr>
            <w:tcW w:w="2929" w:type="dxa"/>
          </w:tcPr>
          <w:p w14:paraId="3D9A200A" w14:textId="77777777" w:rsidR="00F6075D" w:rsidRPr="00D92E75" w:rsidRDefault="00F6075D" w:rsidP="0089509B">
            <w:pPr>
              <w:pStyle w:val="spacer"/>
            </w:pPr>
          </w:p>
        </w:tc>
        <w:tc>
          <w:tcPr>
            <w:tcW w:w="6313" w:type="dxa"/>
            <w:gridSpan w:val="3"/>
          </w:tcPr>
          <w:p w14:paraId="5CCC0097" w14:textId="77777777" w:rsidR="00F6075D" w:rsidRPr="00D92E75" w:rsidRDefault="00F6075D" w:rsidP="0089509B">
            <w:pPr>
              <w:pStyle w:val="spacer"/>
            </w:pPr>
          </w:p>
        </w:tc>
      </w:tr>
      <w:tr w:rsidR="00F6075D" w:rsidRPr="00D92E75" w14:paraId="38979A23" w14:textId="77777777" w:rsidTr="00FA7CF7">
        <w:tc>
          <w:tcPr>
            <w:tcW w:w="2929" w:type="dxa"/>
            <w:vMerge w:val="restart"/>
          </w:tcPr>
          <w:p w14:paraId="33920D7E" w14:textId="6F798165" w:rsidR="00F6075D" w:rsidRPr="00D92E75" w:rsidRDefault="00F6075D" w:rsidP="0089509B">
            <w:pPr>
              <w:pStyle w:val="element"/>
              <w:keepNext/>
            </w:pPr>
            <w:r w:rsidRPr="00D92E75">
              <w:t>3</w:t>
            </w:r>
            <w:r>
              <w:tab/>
            </w:r>
            <w:r w:rsidRPr="00D92E75">
              <w:t xml:space="preserve">Critically </w:t>
            </w:r>
            <w:r>
              <w:t>evaluate selected</w:t>
            </w:r>
            <w:r w:rsidR="00FA7CF7">
              <w:t xml:space="preserve"> </w:t>
            </w:r>
            <w:r>
              <w:t>paper</w:t>
            </w:r>
            <w:r w:rsidRPr="00D92E75">
              <w:t xml:space="preserve"> and </w:t>
            </w:r>
            <w:r>
              <w:t>web based</w:t>
            </w:r>
            <w:r w:rsidRPr="00D92E75">
              <w:t xml:space="preserve"> texts </w:t>
            </w:r>
          </w:p>
        </w:tc>
        <w:tc>
          <w:tcPr>
            <w:tcW w:w="640" w:type="dxa"/>
            <w:gridSpan w:val="2"/>
          </w:tcPr>
          <w:p w14:paraId="051C663B" w14:textId="77777777" w:rsidR="00F6075D" w:rsidRPr="00D92E75" w:rsidRDefault="00F6075D" w:rsidP="0089509B">
            <w:pPr>
              <w:pStyle w:val="PC"/>
              <w:keepNext/>
            </w:pPr>
            <w:r w:rsidRPr="00FA7CF7">
              <w:t>3.1</w:t>
            </w:r>
          </w:p>
        </w:tc>
        <w:tc>
          <w:tcPr>
            <w:tcW w:w="5673" w:type="dxa"/>
          </w:tcPr>
          <w:p w14:paraId="2D8A958A" w14:textId="77777777" w:rsidR="00F6075D" w:rsidRPr="00D92E75" w:rsidRDefault="00F6075D" w:rsidP="0089509B">
            <w:pPr>
              <w:pStyle w:val="unittext"/>
            </w:pPr>
            <w:r>
              <w:t>Critically evaluate</w:t>
            </w:r>
            <w:r w:rsidRPr="00D92E75">
              <w:t xml:space="preserve"> </w:t>
            </w:r>
            <w:r w:rsidRPr="00D92E75">
              <w:rPr>
                <w:b/>
                <w:i/>
              </w:rPr>
              <w:t>devices</w:t>
            </w:r>
            <w:r w:rsidRPr="00D92E75">
              <w:t xml:space="preserve"> used</w:t>
            </w:r>
            <w:r w:rsidRPr="00D92E75">
              <w:rPr>
                <w:sz w:val="24"/>
                <w:szCs w:val="24"/>
              </w:rPr>
              <w:t xml:space="preserve"> </w:t>
            </w:r>
            <w:r w:rsidRPr="00D92E75">
              <w:t>to</w:t>
            </w:r>
            <w:r>
              <w:t xml:space="preserve"> </w:t>
            </w:r>
            <w:r w:rsidRPr="001A267B">
              <w:t>convey and influence meaning</w:t>
            </w:r>
          </w:p>
        </w:tc>
      </w:tr>
      <w:tr w:rsidR="00F6075D" w:rsidRPr="00D92E75" w14:paraId="2C5ADDEC" w14:textId="77777777" w:rsidTr="00FA7CF7">
        <w:tc>
          <w:tcPr>
            <w:tcW w:w="2929" w:type="dxa"/>
            <w:vMerge/>
          </w:tcPr>
          <w:p w14:paraId="2B0103BD" w14:textId="77777777" w:rsidR="00F6075D" w:rsidRPr="00D92E75" w:rsidRDefault="00F6075D" w:rsidP="0089509B">
            <w:pPr>
              <w:keepNext/>
            </w:pPr>
          </w:p>
        </w:tc>
        <w:tc>
          <w:tcPr>
            <w:tcW w:w="640" w:type="dxa"/>
            <w:gridSpan w:val="2"/>
          </w:tcPr>
          <w:p w14:paraId="60F92706" w14:textId="77777777" w:rsidR="00F6075D" w:rsidRPr="00FA7CF7" w:rsidRDefault="00F6075D" w:rsidP="0089509B">
            <w:pPr>
              <w:pStyle w:val="PC"/>
              <w:keepNext/>
            </w:pPr>
            <w:r w:rsidRPr="00FA7CF7">
              <w:t>3.2</w:t>
            </w:r>
          </w:p>
        </w:tc>
        <w:tc>
          <w:tcPr>
            <w:tcW w:w="5673" w:type="dxa"/>
          </w:tcPr>
          <w:p w14:paraId="515B0851" w14:textId="77777777" w:rsidR="00F6075D" w:rsidRPr="00D92E75" w:rsidRDefault="00F6075D" w:rsidP="0089509B">
            <w:pPr>
              <w:pStyle w:val="unittext"/>
            </w:pPr>
            <w:r>
              <w:t>Critically e</w:t>
            </w:r>
            <w:r w:rsidRPr="001A267B">
              <w:t>valuate</w:t>
            </w:r>
            <w:r>
              <w:t xml:space="preserve"> </w:t>
            </w:r>
            <w:r w:rsidRPr="00380D06">
              <w:rPr>
                <w:b/>
                <w:i/>
              </w:rPr>
              <w:t>effectiveness</w:t>
            </w:r>
            <w:r>
              <w:t xml:space="preserve"> of the</w:t>
            </w:r>
            <w:r w:rsidRPr="001A267B">
              <w:t xml:space="preserve"> tex</w:t>
            </w:r>
            <w:r>
              <w:t>ts and support judgements</w:t>
            </w:r>
          </w:p>
        </w:tc>
      </w:tr>
      <w:tr w:rsidR="00F6075D" w:rsidRPr="00D92E75" w14:paraId="09B56535" w14:textId="77777777" w:rsidTr="00FA7CF7">
        <w:tc>
          <w:tcPr>
            <w:tcW w:w="2929" w:type="dxa"/>
            <w:vMerge/>
          </w:tcPr>
          <w:p w14:paraId="3500800D" w14:textId="77777777" w:rsidR="00F6075D" w:rsidRPr="00D92E75" w:rsidRDefault="00F6075D" w:rsidP="0089509B">
            <w:pPr>
              <w:keepNext/>
            </w:pPr>
          </w:p>
        </w:tc>
        <w:tc>
          <w:tcPr>
            <w:tcW w:w="640" w:type="dxa"/>
            <w:gridSpan w:val="2"/>
          </w:tcPr>
          <w:p w14:paraId="6F3D39FA" w14:textId="77777777" w:rsidR="00F6075D" w:rsidRPr="00D92E75" w:rsidRDefault="00F6075D" w:rsidP="0089509B">
            <w:pPr>
              <w:pStyle w:val="PC"/>
              <w:keepNext/>
            </w:pPr>
            <w:r w:rsidRPr="00FA7CF7">
              <w:t>3.3</w:t>
            </w:r>
          </w:p>
        </w:tc>
        <w:tc>
          <w:tcPr>
            <w:tcW w:w="5673" w:type="dxa"/>
          </w:tcPr>
          <w:p w14:paraId="1AE6220F" w14:textId="77777777" w:rsidR="00F6075D" w:rsidRPr="00D92E75" w:rsidRDefault="00F6075D" w:rsidP="0089509B">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F6075D" w:rsidRPr="00D92E75" w14:paraId="2EFC0ABE" w14:textId="77777777" w:rsidTr="00FA7CF7">
        <w:tc>
          <w:tcPr>
            <w:tcW w:w="2929" w:type="dxa"/>
            <w:vMerge/>
          </w:tcPr>
          <w:p w14:paraId="0EF847DF" w14:textId="77777777" w:rsidR="00F6075D" w:rsidRPr="00D92E75" w:rsidRDefault="00F6075D" w:rsidP="0089509B">
            <w:pPr>
              <w:keepNext/>
            </w:pPr>
          </w:p>
        </w:tc>
        <w:tc>
          <w:tcPr>
            <w:tcW w:w="640" w:type="dxa"/>
            <w:gridSpan w:val="2"/>
          </w:tcPr>
          <w:p w14:paraId="65E9F087" w14:textId="77777777" w:rsidR="00F6075D" w:rsidRPr="00D92E75" w:rsidRDefault="00F6075D" w:rsidP="0089509B">
            <w:pPr>
              <w:pStyle w:val="PC"/>
              <w:keepNext/>
            </w:pPr>
            <w:r>
              <w:t>3.4</w:t>
            </w:r>
          </w:p>
        </w:tc>
        <w:tc>
          <w:tcPr>
            <w:tcW w:w="5673" w:type="dxa"/>
          </w:tcPr>
          <w:p w14:paraId="5ABD65ED" w14:textId="77777777" w:rsidR="00F6075D" w:rsidRPr="00D92E75" w:rsidRDefault="00F6075D" w:rsidP="0089509B">
            <w:pPr>
              <w:pStyle w:val="PC"/>
              <w:keepNext/>
            </w:pPr>
            <w:r w:rsidRPr="00400FB6">
              <w:t xml:space="preserve"> Assess relevance of texts to</w:t>
            </w:r>
            <w:r>
              <w:t xml:space="preserve"> identified</w:t>
            </w:r>
            <w:r w:rsidRPr="00400FB6">
              <w:t xml:space="preserve"> purpose</w:t>
            </w:r>
            <w:r>
              <w:t>/needs</w:t>
            </w:r>
          </w:p>
        </w:tc>
      </w:tr>
      <w:tr w:rsidR="00F6075D" w:rsidRPr="00D92E75" w14:paraId="03E37AF0" w14:textId="77777777" w:rsidTr="00F6075D">
        <w:tc>
          <w:tcPr>
            <w:tcW w:w="2929" w:type="dxa"/>
          </w:tcPr>
          <w:p w14:paraId="1634E61B" w14:textId="77777777" w:rsidR="00F6075D" w:rsidRPr="00D92E75" w:rsidRDefault="00F6075D" w:rsidP="0089509B">
            <w:pPr>
              <w:pStyle w:val="spacer"/>
            </w:pPr>
          </w:p>
        </w:tc>
        <w:tc>
          <w:tcPr>
            <w:tcW w:w="6313" w:type="dxa"/>
            <w:gridSpan w:val="3"/>
          </w:tcPr>
          <w:p w14:paraId="066C4D70" w14:textId="77777777" w:rsidR="00F6075D" w:rsidRPr="00D92E75" w:rsidRDefault="00F6075D" w:rsidP="0089509B">
            <w:pPr>
              <w:pStyle w:val="spacer"/>
            </w:pPr>
          </w:p>
        </w:tc>
      </w:tr>
      <w:tr w:rsidR="00F6075D" w:rsidRPr="00D92E75" w14:paraId="24B97509" w14:textId="77777777" w:rsidTr="00F6075D">
        <w:tc>
          <w:tcPr>
            <w:tcW w:w="9242" w:type="dxa"/>
            <w:gridSpan w:val="4"/>
          </w:tcPr>
          <w:p w14:paraId="48EFF3F9" w14:textId="77777777" w:rsidR="00F6075D" w:rsidRPr="00D92E75" w:rsidRDefault="00F6075D" w:rsidP="0089509B">
            <w:pPr>
              <w:pStyle w:val="Heading21"/>
            </w:pPr>
            <w:r w:rsidRPr="00D92E75">
              <w:t>Required Knowledge and Skills</w:t>
            </w:r>
          </w:p>
          <w:p w14:paraId="386F666F" w14:textId="77777777" w:rsidR="00F6075D" w:rsidRPr="00D92E75" w:rsidRDefault="00F6075D" w:rsidP="0089509B">
            <w:pPr>
              <w:pStyle w:val="text"/>
            </w:pPr>
            <w:r w:rsidRPr="00D92E75">
              <w:t>This describes the essential skills and knowledge and their level required for this unit.</w:t>
            </w:r>
          </w:p>
        </w:tc>
      </w:tr>
      <w:tr w:rsidR="00F6075D" w:rsidRPr="00D92E75" w14:paraId="000F1ECB" w14:textId="77777777" w:rsidTr="00F6075D">
        <w:tc>
          <w:tcPr>
            <w:tcW w:w="9242" w:type="dxa"/>
            <w:gridSpan w:val="4"/>
          </w:tcPr>
          <w:p w14:paraId="79CBA365" w14:textId="77777777" w:rsidR="00F6075D" w:rsidRPr="00D92E75" w:rsidRDefault="00F6075D" w:rsidP="0089509B">
            <w:pPr>
              <w:pStyle w:val="unittext"/>
            </w:pPr>
            <w:r w:rsidRPr="00D92E75">
              <w:t>Required Knowledge:</w:t>
            </w:r>
          </w:p>
          <w:p w14:paraId="144864B0" w14:textId="77777777" w:rsidR="00F6075D" w:rsidRPr="00D92E75" w:rsidRDefault="00F6075D" w:rsidP="0089509B">
            <w:pPr>
              <w:pStyle w:val="bullet"/>
              <w:numPr>
                <w:ilvl w:val="0"/>
                <w:numId w:val="13"/>
              </w:numPr>
              <w:ind w:left="284" w:hanging="284"/>
            </w:pPr>
            <w:r>
              <w:t>the ways in which</w:t>
            </w:r>
            <w:r w:rsidRPr="00D92E75">
              <w:t xml:space="preserve"> language is used to make hypotheses and convey implicit meaning to influence others</w:t>
            </w:r>
          </w:p>
          <w:p w14:paraId="384B6551" w14:textId="77777777" w:rsidR="00F6075D" w:rsidRPr="00D92E75" w:rsidRDefault="00F6075D" w:rsidP="0089509B">
            <w:pPr>
              <w:pStyle w:val="bullet"/>
              <w:numPr>
                <w:ilvl w:val="0"/>
                <w:numId w:val="13"/>
              </w:numPr>
              <w:ind w:left="284" w:hanging="284"/>
            </w:pPr>
            <w:r w:rsidRPr="00D92E75">
              <w:t>broad or specialised vocabulary related to community participation to support comprehension including cultural references as appropriate</w:t>
            </w:r>
          </w:p>
          <w:p w14:paraId="3F7AA2CD" w14:textId="77777777" w:rsidR="00F6075D" w:rsidRPr="00D92E75" w:rsidRDefault="00F6075D" w:rsidP="0089509B">
            <w:pPr>
              <w:pStyle w:val="bullet"/>
              <w:numPr>
                <w:ilvl w:val="0"/>
                <w:numId w:val="13"/>
              </w:numPr>
              <w:ind w:left="284" w:hanging="284"/>
            </w:pPr>
            <w:r w:rsidRPr="00D92E75">
              <w:t>devices used by writers to convey</w:t>
            </w:r>
            <w:r>
              <w:t xml:space="preserve"> and influence</w:t>
            </w:r>
            <w:r w:rsidRPr="00D92E75">
              <w:t xml:space="preserve"> meaning and achieve purpose</w:t>
            </w:r>
          </w:p>
          <w:p w14:paraId="5EC46C29" w14:textId="77777777" w:rsidR="00F6075D" w:rsidRPr="00D92E75" w:rsidRDefault="00F6075D" w:rsidP="0089509B">
            <w:pPr>
              <w:pStyle w:val="bullet"/>
              <w:numPr>
                <w:ilvl w:val="0"/>
                <w:numId w:val="13"/>
              </w:numPr>
              <w:ind w:left="284" w:hanging="284"/>
            </w:pPr>
            <w:r>
              <w:t xml:space="preserve">differences in presentation between </w:t>
            </w:r>
            <w:r w:rsidRPr="00D92E75">
              <w:t xml:space="preserve">paper based and </w:t>
            </w:r>
            <w:r>
              <w:t>web based</w:t>
            </w:r>
            <w:r w:rsidRPr="00D92E75">
              <w:t xml:space="preserve"> </w:t>
            </w:r>
            <w:r>
              <w:t>texts</w:t>
            </w:r>
            <w:r w:rsidRPr="00D92E75">
              <w:t xml:space="preserve"> </w:t>
            </w:r>
          </w:p>
          <w:p w14:paraId="30764AFF" w14:textId="77777777" w:rsidR="00F6075D" w:rsidRDefault="00F6075D" w:rsidP="0089509B">
            <w:pPr>
              <w:pStyle w:val="bullet"/>
              <w:numPr>
                <w:ilvl w:val="0"/>
                <w:numId w:val="13"/>
              </w:numPr>
              <w:ind w:left="284" w:hanging="284"/>
            </w:pPr>
            <w:r>
              <w:t>register and its influence on expression and meaning in text types</w:t>
            </w:r>
          </w:p>
          <w:p w14:paraId="4527D3E8" w14:textId="77777777" w:rsidR="00F6075D" w:rsidRPr="00D92E75" w:rsidRDefault="00F6075D" w:rsidP="0089509B">
            <w:pPr>
              <w:pStyle w:val="unittext"/>
            </w:pPr>
            <w:r w:rsidRPr="00D92E75">
              <w:t>Required Skills:</w:t>
            </w:r>
          </w:p>
          <w:p w14:paraId="23F938C2" w14:textId="77777777" w:rsidR="00F6075D" w:rsidRPr="00D92E75" w:rsidRDefault="00F6075D" w:rsidP="0089509B">
            <w:pPr>
              <w:pStyle w:val="bullet"/>
              <w:numPr>
                <w:ilvl w:val="0"/>
                <w:numId w:val="13"/>
              </w:numPr>
              <w:ind w:left="284" w:hanging="284"/>
            </w:pPr>
            <w:r w:rsidRPr="00D92E75">
              <w:t>problem solving skills to:</w:t>
            </w:r>
          </w:p>
          <w:p w14:paraId="2B033D46" w14:textId="77777777" w:rsidR="00F6075D" w:rsidRPr="00D92E75" w:rsidRDefault="00F6075D" w:rsidP="0089509B">
            <w:pPr>
              <w:pStyle w:val="endash"/>
              <w:keepNext/>
              <w:ind w:left="568" w:hanging="284"/>
            </w:pPr>
            <w:r w:rsidRPr="00D92E75">
              <w:t xml:space="preserve">apply a repertoire of </w:t>
            </w:r>
            <w:r>
              <w:t xml:space="preserve">reading </w:t>
            </w:r>
            <w:r w:rsidRPr="00D92E75">
              <w:t>strategies to interpret and critically</w:t>
            </w:r>
            <w:r>
              <w:t xml:space="preserve"> evaluate</w:t>
            </w:r>
            <w:r w:rsidRPr="00D92E75">
              <w:t xml:space="preserve"> structurally complex texts</w:t>
            </w:r>
          </w:p>
          <w:p w14:paraId="36527541" w14:textId="77777777" w:rsidR="00F6075D" w:rsidRPr="00D92E75" w:rsidRDefault="00F6075D" w:rsidP="0089509B">
            <w:pPr>
              <w:pStyle w:val="endash"/>
              <w:keepNext/>
              <w:ind w:left="568" w:hanging="284"/>
            </w:pPr>
            <w:r w:rsidRPr="00D92E75">
              <w:t>assess relevance of texts to own purposes and needs</w:t>
            </w:r>
          </w:p>
          <w:p w14:paraId="14691BC1" w14:textId="77777777" w:rsidR="00F6075D" w:rsidRPr="00D92E75" w:rsidRDefault="00F6075D" w:rsidP="0089509B">
            <w:pPr>
              <w:pStyle w:val="endash"/>
              <w:keepNext/>
              <w:ind w:left="568" w:hanging="284"/>
            </w:pPr>
            <w:r w:rsidRPr="00D92E75">
              <w:t>assess the validity of online information</w:t>
            </w:r>
          </w:p>
          <w:p w14:paraId="1F5A6620" w14:textId="49AACE9C" w:rsidR="00F6075D" w:rsidRPr="00D92E75" w:rsidRDefault="00F6075D" w:rsidP="0089509B">
            <w:pPr>
              <w:pStyle w:val="bullet"/>
              <w:numPr>
                <w:ilvl w:val="0"/>
                <w:numId w:val="13"/>
              </w:numPr>
              <w:ind w:left="284" w:hanging="284"/>
            </w:pPr>
            <w:r w:rsidRPr="00D92E75">
              <w:t>technology skills to</w:t>
            </w:r>
            <w:r w:rsidR="00FA7CF7">
              <w:t xml:space="preserve"> </w:t>
            </w:r>
            <w:r w:rsidRPr="00D92E75">
              <w:t xml:space="preserve">access and navigate </w:t>
            </w:r>
            <w:r>
              <w:t>web</w:t>
            </w:r>
            <w:r w:rsidRPr="00D92E75">
              <w:t xml:space="preserve"> based digital text to locate and assess </w:t>
            </w:r>
            <w:r>
              <w:t>highly complex texts</w:t>
            </w:r>
          </w:p>
          <w:p w14:paraId="6A0C9724" w14:textId="77777777" w:rsidR="00F6075D" w:rsidRPr="00D92E75" w:rsidRDefault="00F6075D" w:rsidP="0089509B">
            <w:pPr>
              <w:pStyle w:val="bullet"/>
              <w:numPr>
                <w:ilvl w:val="0"/>
                <w:numId w:val="13"/>
              </w:numPr>
              <w:ind w:left="284" w:hanging="284"/>
            </w:pPr>
            <w:r w:rsidRPr="00D92E75">
              <w:t>pla</w:t>
            </w:r>
            <w:r>
              <w:t xml:space="preserve">nning and organising skills to </w:t>
            </w:r>
            <w:r w:rsidRPr="00D92E75">
              <w:t>gather, select and synthesise information effectively for own specific purposes</w:t>
            </w:r>
            <w:r>
              <w:t>/needs</w:t>
            </w:r>
            <w:r w:rsidRPr="00D92E75">
              <w:t xml:space="preserve"> by defining information requirements both before and during research</w:t>
            </w:r>
          </w:p>
        </w:tc>
      </w:tr>
      <w:tr w:rsidR="00F6075D" w:rsidRPr="00D92E75" w14:paraId="75084847" w14:textId="77777777" w:rsidTr="00F6075D">
        <w:tc>
          <w:tcPr>
            <w:tcW w:w="9242" w:type="dxa"/>
            <w:gridSpan w:val="4"/>
          </w:tcPr>
          <w:p w14:paraId="5F1CF5A3" w14:textId="77777777" w:rsidR="00F6075D" w:rsidRPr="00D92E75" w:rsidRDefault="00F6075D" w:rsidP="0089509B">
            <w:pPr>
              <w:pStyle w:val="spacer"/>
            </w:pPr>
          </w:p>
        </w:tc>
      </w:tr>
      <w:tr w:rsidR="00F6075D" w:rsidRPr="00D92E75" w14:paraId="1322AC75" w14:textId="77777777" w:rsidTr="00F6075D">
        <w:tc>
          <w:tcPr>
            <w:tcW w:w="9242" w:type="dxa"/>
            <w:gridSpan w:val="4"/>
          </w:tcPr>
          <w:p w14:paraId="59C9C001" w14:textId="77777777" w:rsidR="00F6075D" w:rsidRPr="00D92E75" w:rsidRDefault="00F6075D" w:rsidP="0089509B">
            <w:pPr>
              <w:pStyle w:val="Heading21"/>
            </w:pPr>
            <w:r w:rsidRPr="00D92E75">
              <w:t>Range Statement</w:t>
            </w:r>
          </w:p>
          <w:p w14:paraId="2BD7DC14" w14:textId="77777777" w:rsidR="00F6075D" w:rsidRPr="00D92E75" w:rsidRDefault="00F6075D" w:rsidP="0089509B">
            <w:pPr>
              <w:pStyle w:val="text"/>
            </w:pPr>
            <w:r w:rsidRPr="00D92E75">
              <w:t>The Range Statement relates to the unit of competency as a whole. It allows for different work environments and situations that may affect performance. Bold / italicised wording in the Performance Criteria is detailed below.</w:t>
            </w:r>
          </w:p>
        </w:tc>
      </w:tr>
      <w:tr w:rsidR="00F6075D" w:rsidRPr="00D92E75" w14:paraId="654D280B" w14:textId="77777777" w:rsidTr="00F6075D">
        <w:tc>
          <w:tcPr>
            <w:tcW w:w="9242" w:type="dxa"/>
            <w:gridSpan w:val="4"/>
          </w:tcPr>
          <w:p w14:paraId="343EB908" w14:textId="77777777" w:rsidR="00F6075D" w:rsidRPr="00D92E75" w:rsidRDefault="00F6075D" w:rsidP="0089509B">
            <w:pPr>
              <w:pStyle w:val="spacer"/>
            </w:pPr>
          </w:p>
        </w:tc>
      </w:tr>
      <w:tr w:rsidR="00F6075D" w:rsidRPr="00D92E75" w14:paraId="244E1FE4" w14:textId="77777777" w:rsidTr="00F6075D">
        <w:tc>
          <w:tcPr>
            <w:tcW w:w="3425" w:type="dxa"/>
            <w:gridSpan w:val="2"/>
          </w:tcPr>
          <w:p w14:paraId="5C061A6A" w14:textId="77777777" w:rsidR="00F6075D" w:rsidRPr="00D92E75" w:rsidRDefault="00F6075D" w:rsidP="0089509B">
            <w:pPr>
              <w:pStyle w:val="unittext"/>
            </w:pPr>
            <w:r>
              <w:rPr>
                <w:b/>
                <w:i/>
              </w:rPr>
              <w:t xml:space="preserve">Highly complex </w:t>
            </w:r>
            <w:r w:rsidRPr="00D92E75">
              <w:rPr>
                <w:b/>
                <w:i/>
              </w:rPr>
              <w:t>text</w:t>
            </w:r>
            <w:r>
              <w:rPr>
                <w:b/>
                <w:i/>
              </w:rPr>
              <w:t xml:space="preserve"> types</w:t>
            </w:r>
            <w:r w:rsidRPr="00D92E75">
              <w:rPr>
                <w:b/>
              </w:rPr>
              <w:t xml:space="preserve"> </w:t>
            </w:r>
            <w:r w:rsidRPr="00D92E75">
              <w:t xml:space="preserve">may include: </w:t>
            </w:r>
          </w:p>
          <w:p w14:paraId="71304E57" w14:textId="77777777" w:rsidR="00F6075D" w:rsidRPr="00D92E75" w:rsidRDefault="00F6075D" w:rsidP="0089509B">
            <w:pPr>
              <w:keepNext/>
              <w:rPr>
                <w:rFonts w:ascii="Times New Roman" w:hAnsi="Times New Roman"/>
                <w:sz w:val="24"/>
              </w:rPr>
            </w:pPr>
          </w:p>
        </w:tc>
        <w:tc>
          <w:tcPr>
            <w:tcW w:w="5817" w:type="dxa"/>
            <w:gridSpan w:val="2"/>
          </w:tcPr>
          <w:p w14:paraId="653A46C8" w14:textId="77777777" w:rsidR="00F6075D" w:rsidRPr="00D92E75" w:rsidRDefault="00F6075D" w:rsidP="0089509B">
            <w:pPr>
              <w:pStyle w:val="bullet"/>
              <w:numPr>
                <w:ilvl w:val="0"/>
                <w:numId w:val="13"/>
              </w:numPr>
              <w:ind w:left="284" w:hanging="284"/>
            </w:pPr>
            <w:r>
              <w:t xml:space="preserve">dense </w:t>
            </w:r>
            <w:r w:rsidRPr="00D92E75">
              <w:t>texts with highly embedded information and specialised language</w:t>
            </w:r>
          </w:p>
          <w:p w14:paraId="07BA4525" w14:textId="77777777" w:rsidR="00F6075D" w:rsidRDefault="00F6075D" w:rsidP="0089509B">
            <w:pPr>
              <w:pStyle w:val="endash"/>
              <w:keepNext/>
              <w:ind w:left="568" w:hanging="284"/>
            </w:pPr>
            <w:r>
              <w:t>web based</w:t>
            </w:r>
            <w:r w:rsidRPr="00D92E75">
              <w:t>, printed, handwritten and</w:t>
            </w:r>
            <w:r>
              <w:t xml:space="preserve"> </w:t>
            </w:r>
            <w:r w:rsidRPr="00D92E75">
              <w:t>visual/diagrammatic texts</w:t>
            </w:r>
            <w:r>
              <w:t xml:space="preserve"> such as</w:t>
            </w:r>
            <w:r w:rsidRPr="00D92E75">
              <w:t xml:space="preserve"> reports on community issues</w:t>
            </w:r>
            <w:r>
              <w:t xml:space="preserve"> such as</w:t>
            </w:r>
            <w:r w:rsidRPr="00D92E75">
              <w:t xml:space="preserve"> improving child care options in the local community</w:t>
            </w:r>
          </w:p>
          <w:p w14:paraId="0FFB51CB" w14:textId="77777777" w:rsidR="00F6075D" w:rsidRDefault="00F6075D" w:rsidP="0089509B">
            <w:pPr>
              <w:pStyle w:val="endash"/>
              <w:keepNext/>
              <w:ind w:left="568" w:hanging="284"/>
            </w:pPr>
            <w:r>
              <w:t>council reports</w:t>
            </w:r>
          </w:p>
          <w:p w14:paraId="377D98D0" w14:textId="77777777" w:rsidR="00F6075D" w:rsidRPr="00D92E75" w:rsidRDefault="00F6075D" w:rsidP="0089509B">
            <w:pPr>
              <w:pStyle w:val="endash"/>
              <w:keepNext/>
              <w:ind w:left="568" w:hanging="284"/>
            </w:pPr>
            <w:r w:rsidRPr="001375F7">
              <w:t>commentaries</w:t>
            </w:r>
          </w:p>
          <w:p w14:paraId="685C22A6" w14:textId="77777777" w:rsidR="00F6075D" w:rsidRPr="00D92E75" w:rsidRDefault="00F6075D" w:rsidP="0089509B">
            <w:pPr>
              <w:pStyle w:val="endash"/>
              <w:keepNext/>
              <w:ind w:left="568" w:hanging="284"/>
            </w:pPr>
            <w:r w:rsidRPr="00D92E75">
              <w:t>information about local history</w:t>
            </w:r>
          </w:p>
          <w:p w14:paraId="31AA3843" w14:textId="77777777" w:rsidR="00F6075D" w:rsidRPr="00D92E75" w:rsidRDefault="00F6075D" w:rsidP="0089509B">
            <w:pPr>
              <w:pStyle w:val="endash"/>
              <w:keepNext/>
              <w:ind w:left="568" w:hanging="284"/>
            </w:pPr>
            <w:r w:rsidRPr="00D92E75">
              <w:t>information about project or community grants</w:t>
            </w:r>
          </w:p>
          <w:p w14:paraId="6A3D22C7" w14:textId="77777777" w:rsidR="00F6075D" w:rsidRPr="00D92E75" w:rsidRDefault="00F6075D" w:rsidP="0089509B">
            <w:pPr>
              <w:pStyle w:val="endash"/>
              <w:keepNext/>
              <w:ind w:left="568" w:hanging="284"/>
            </w:pPr>
            <w:r w:rsidRPr="00D92E75">
              <w:t>letters to the editor</w:t>
            </w:r>
          </w:p>
          <w:p w14:paraId="466C0E39" w14:textId="77777777" w:rsidR="00F6075D" w:rsidRPr="00D92E75" w:rsidRDefault="00F6075D" w:rsidP="0089509B">
            <w:pPr>
              <w:pStyle w:val="endash"/>
              <w:keepNext/>
              <w:ind w:left="568" w:hanging="284"/>
            </w:pPr>
            <w:r w:rsidRPr="00D92E75">
              <w:t>opinion pieces, reviews in local community newsletters/ newspapers</w:t>
            </w:r>
          </w:p>
          <w:p w14:paraId="3A6A8A0F" w14:textId="77777777" w:rsidR="00F6075D" w:rsidRPr="00D92E75" w:rsidRDefault="00F6075D" w:rsidP="0089509B">
            <w:pPr>
              <w:pStyle w:val="endash"/>
              <w:keepNext/>
              <w:ind w:left="568" w:hanging="284"/>
            </w:pPr>
            <w:r w:rsidRPr="00D92E75">
              <w:t>discussion papers on community initiatives such as community plans, environmental sustainability</w:t>
            </w:r>
          </w:p>
          <w:p w14:paraId="243F23C3" w14:textId="77777777" w:rsidR="00F6075D" w:rsidRPr="00D92E75" w:rsidRDefault="00F6075D" w:rsidP="0089509B">
            <w:pPr>
              <w:pStyle w:val="endash"/>
              <w:keepNext/>
              <w:ind w:left="568" w:hanging="284"/>
            </w:pPr>
            <w:r w:rsidRPr="00D92E75">
              <w:t xml:space="preserve">documents for election campaigns </w:t>
            </w:r>
          </w:p>
          <w:p w14:paraId="254BC02A" w14:textId="77777777" w:rsidR="00F6075D" w:rsidRPr="00D92E75" w:rsidRDefault="00F6075D" w:rsidP="0089509B">
            <w:pPr>
              <w:pStyle w:val="endash"/>
              <w:keepNext/>
              <w:ind w:left="568" w:hanging="284"/>
            </w:pPr>
            <w:r w:rsidRPr="00D92E75">
              <w:t xml:space="preserve">speeches / talks including accompanying applications which require </w:t>
            </w:r>
            <w:r>
              <w:t xml:space="preserve">highly </w:t>
            </w:r>
            <w:r w:rsidRPr="00D92E75">
              <w:t>complex arguments or explanations</w:t>
            </w:r>
          </w:p>
          <w:p w14:paraId="6617DA4E" w14:textId="7C3F55F0" w:rsidR="00F6075D" w:rsidRPr="00D92E75" w:rsidRDefault="00F6075D" w:rsidP="0089509B">
            <w:pPr>
              <w:pStyle w:val="endash"/>
              <w:keepNext/>
              <w:ind w:left="568" w:hanging="284"/>
            </w:pPr>
            <w:r w:rsidRPr="00D92E75">
              <w:t>minutes from</w:t>
            </w:r>
            <w:r w:rsidR="00FA7CF7">
              <w:t xml:space="preserve"> </w:t>
            </w:r>
            <w:r w:rsidRPr="00D92E75">
              <w:t>community</w:t>
            </w:r>
            <w:r>
              <w:t xml:space="preserve"> or council</w:t>
            </w:r>
            <w:r w:rsidRPr="00D92E75">
              <w:t xml:space="preserve"> meetings</w:t>
            </w:r>
            <w:r>
              <w:t>/forums</w:t>
            </w:r>
          </w:p>
          <w:p w14:paraId="3C1ED461" w14:textId="77777777" w:rsidR="00F6075D" w:rsidRDefault="00F6075D" w:rsidP="0089509B">
            <w:pPr>
              <w:pStyle w:val="endash"/>
              <w:keepNext/>
              <w:ind w:left="568" w:hanging="284"/>
            </w:pPr>
            <w:r w:rsidRPr="00D92E75">
              <w:t>transcriptions of radio interviews about a community issue</w:t>
            </w:r>
          </w:p>
          <w:p w14:paraId="05C65240" w14:textId="77777777" w:rsidR="00F6075D" w:rsidRPr="00D92E75" w:rsidRDefault="00F6075D" w:rsidP="0089509B">
            <w:pPr>
              <w:pStyle w:val="endash"/>
              <w:keepNext/>
              <w:ind w:left="568" w:hanging="284"/>
            </w:pPr>
            <w:r>
              <w:t>applications for building permit in local area</w:t>
            </w:r>
          </w:p>
        </w:tc>
      </w:tr>
      <w:tr w:rsidR="00F6075D" w:rsidRPr="00D92E75" w14:paraId="449DA172" w14:textId="77777777" w:rsidTr="00F6075D">
        <w:tc>
          <w:tcPr>
            <w:tcW w:w="3425" w:type="dxa"/>
            <w:gridSpan w:val="2"/>
          </w:tcPr>
          <w:p w14:paraId="642A41F9" w14:textId="77777777" w:rsidR="00F6075D" w:rsidRDefault="00F6075D" w:rsidP="0089509B">
            <w:pPr>
              <w:pStyle w:val="spacer"/>
            </w:pPr>
          </w:p>
        </w:tc>
        <w:tc>
          <w:tcPr>
            <w:tcW w:w="5817" w:type="dxa"/>
            <w:gridSpan w:val="2"/>
          </w:tcPr>
          <w:p w14:paraId="4431C69F" w14:textId="77777777" w:rsidR="00F6075D" w:rsidRPr="00D92E75" w:rsidDel="0080349A" w:rsidRDefault="00F6075D" w:rsidP="0089509B">
            <w:pPr>
              <w:pStyle w:val="spacer"/>
            </w:pPr>
          </w:p>
        </w:tc>
      </w:tr>
      <w:tr w:rsidR="00F6075D" w:rsidRPr="00D92E75" w14:paraId="7A49FE68" w14:textId="77777777" w:rsidTr="00F6075D">
        <w:tc>
          <w:tcPr>
            <w:tcW w:w="3425" w:type="dxa"/>
            <w:gridSpan w:val="2"/>
          </w:tcPr>
          <w:p w14:paraId="6E476A87" w14:textId="77777777" w:rsidR="00F6075D" w:rsidRDefault="00F6075D" w:rsidP="0089509B">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17" w:type="dxa"/>
            <w:gridSpan w:val="2"/>
          </w:tcPr>
          <w:p w14:paraId="44CEAE42" w14:textId="77777777" w:rsidR="00F6075D" w:rsidRPr="00D92E75" w:rsidRDefault="00F6075D" w:rsidP="0089509B">
            <w:pPr>
              <w:pStyle w:val="bullet"/>
              <w:numPr>
                <w:ilvl w:val="0"/>
                <w:numId w:val="13"/>
              </w:numPr>
              <w:ind w:left="284" w:hanging="284"/>
            </w:pPr>
            <w:r w:rsidRPr="00D92E75">
              <w:t xml:space="preserve">to prepare for a public meeting for example giving a speech or presenting a </w:t>
            </w:r>
            <w:r>
              <w:t xml:space="preserve">highly </w:t>
            </w:r>
            <w:r w:rsidRPr="00D92E75">
              <w:t>complex argument about a community issue</w:t>
            </w:r>
          </w:p>
          <w:p w14:paraId="48000580" w14:textId="77777777" w:rsidR="00F6075D" w:rsidRPr="00D92E75" w:rsidRDefault="00F6075D" w:rsidP="0089509B">
            <w:pPr>
              <w:pStyle w:val="bullet"/>
              <w:numPr>
                <w:ilvl w:val="0"/>
                <w:numId w:val="13"/>
              </w:numPr>
              <w:ind w:left="284" w:hanging="284"/>
            </w:pPr>
            <w:r w:rsidRPr="00D92E75">
              <w:t>to support a local community group by researching a specific question</w:t>
            </w:r>
          </w:p>
          <w:p w14:paraId="43DFCC14" w14:textId="77777777" w:rsidR="00F6075D" w:rsidRPr="00D92E75" w:rsidRDefault="00F6075D" w:rsidP="0089509B">
            <w:pPr>
              <w:pStyle w:val="bullet"/>
              <w:numPr>
                <w:ilvl w:val="0"/>
                <w:numId w:val="13"/>
              </w:numPr>
              <w:ind w:left="284" w:hanging="284"/>
            </w:pPr>
            <w:r w:rsidRPr="00D92E75">
              <w:t>to review and provide feedback on a planned change for example school policies, educational programs, proposed freeway</w:t>
            </w:r>
          </w:p>
          <w:p w14:paraId="7BA4E72A" w14:textId="77777777" w:rsidR="00F6075D" w:rsidRPr="00D92E75" w:rsidRDefault="00F6075D" w:rsidP="0089509B">
            <w:pPr>
              <w:pStyle w:val="bullet"/>
              <w:numPr>
                <w:ilvl w:val="0"/>
                <w:numId w:val="13"/>
              </w:numPr>
              <w:ind w:left="284" w:hanging="284"/>
            </w:pPr>
            <w:r>
              <w:t xml:space="preserve">to provide editorial advice </w:t>
            </w:r>
            <w:r w:rsidRPr="00D92E75">
              <w:t>for a group response to an issue in the community</w:t>
            </w:r>
          </w:p>
          <w:p w14:paraId="0045368A" w14:textId="77777777" w:rsidR="00F6075D" w:rsidRPr="00D92E75" w:rsidDel="0080349A" w:rsidRDefault="00F6075D" w:rsidP="0089509B">
            <w:pPr>
              <w:pStyle w:val="bullet"/>
              <w:numPr>
                <w:ilvl w:val="0"/>
                <w:numId w:val="13"/>
              </w:numPr>
              <w:ind w:left="284" w:hanging="284"/>
            </w:pPr>
            <w:r w:rsidRPr="00D92E75">
              <w:t>to find historical information for a community event</w:t>
            </w:r>
          </w:p>
        </w:tc>
      </w:tr>
      <w:tr w:rsidR="00F6075D" w:rsidRPr="00D92E75" w14:paraId="58A1DA7E" w14:textId="77777777" w:rsidTr="00F6075D">
        <w:tc>
          <w:tcPr>
            <w:tcW w:w="9242" w:type="dxa"/>
            <w:gridSpan w:val="4"/>
          </w:tcPr>
          <w:p w14:paraId="03B1D76B" w14:textId="77777777" w:rsidR="00F6075D" w:rsidRPr="00D92E75" w:rsidRDefault="00F6075D" w:rsidP="0089509B">
            <w:pPr>
              <w:pStyle w:val="spacer"/>
            </w:pPr>
          </w:p>
        </w:tc>
      </w:tr>
      <w:tr w:rsidR="00F6075D" w:rsidRPr="00D92E75" w14:paraId="513DE66C" w14:textId="77777777" w:rsidTr="00F6075D">
        <w:tc>
          <w:tcPr>
            <w:tcW w:w="3425" w:type="dxa"/>
            <w:gridSpan w:val="2"/>
          </w:tcPr>
          <w:p w14:paraId="5447FD92" w14:textId="77777777" w:rsidR="00F6075D" w:rsidRPr="00D92E75" w:rsidRDefault="00F6075D" w:rsidP="0089509B">
            <w:pPr>
              <w:pStyle w:val="unittext"/>
            </w:pPr>
            <w:r w:rsidRPr="00D92E75">
              <w:rPr>
                <w:b/>
                <w:i/>
              </w:rPr>
              <w:t>Purposes of texts</w:t>
            </w:r>
            <w:r w:rsidRPr="00D92E75">
              <w:t xml:space="preserve"> may include:</w:t>
            </w:r>
          </w:p>
        </w:tc>
        <w:tc>
          <w:tcPr>
            <w:tcW w:w="5817" w:type="dxa"/>
            <w:gridSpan w:val="2"/>
          </w:tcPr>
          <w:p w14:paraId="68D7B629" w14:textId="77777777" w:rsidR="00F6075D" w:rsidRPr="00D92E75" w:rsidRDefault="00F6075D" w:rsidP="0089509B">
            <w:pPr>
              <w:pStyle w:val="bullet"/>
              <w:numPr>
                <w:ilvl w:val="0"/>
                <w:numId w:val="0"/>
              </w:numPr>
              <w:ind w:left="284" w:hanging="284"/>
            </w:pPr>
            <w:r>
              <w:t>T</w:t>
            </w:r>
            <w:r w:rsidRPr="00D92E75">
              <w:t>o provide</w:t>
            </w:r>
          </w:p>
          <w:p w14:paraId="367420DB" w14:textId="77777777" w:rsidR="00F6075D" w:rsidRPr="00D92E75" w:rsidRDefault="00F6075D" w:rsidP="0089509B">
            <w:pPr>
              <w:pStyle w:val="bullet"/>
              <w:numPr>
                <w:ilvl w:val="0"/>
                <w:numId w:val="13"/>
              </w:numPr>
              <w:ind w:left="284" w:hanging="284"/>
            </w:pPr>
            <w:r>
              <w:t xml:space="preserve"> </w:t>
            </w:r>
            <w:r w:rsidRPr="00D92E75">
              <w:t>advice</w:t>
            </w:r>
            <w:r>
              <w:t xml:space="preserve"> and recommendations</w:t>
            </w:r>
            <w:r w:rsidRPr="00D92E75">
              <w:t xml:space="preserve"> about options </w:t>
            </w:r>
          </w:p>
          <w:p w14:paraId="201D42DC" w14:textId="7A9A2B0A" w:rsidR="00F6075D" w:rsidRPr="00D92E75" w:rsidRDefault="00FA7CF7" w:rsidP="0089509B">
            <w:pPr>
              <w:pStyle w:val="bullet"/>
              <w:numPr>
                <w:ilvl w:val="0"/>
                <w:numId w:val="13"/>
              </w:numPr>
              <w:ind w:left="284" w:hanging="284"/>
            </w:pPr>
            <w:r>
              <w:t xml:space="preserve"> </w:t>
            </w:r>
            <w:r w:rsidR="00F6075D">
              <w:t>multiple perspectives</w:t>
            </w:r>
            <w:r w:rsidR="00F6075D" w:rsidRPr="00D92E75">
              <w:t xml:space="preserve"> about </w:t>
            </w:r>
            <w:r w:rsidR="00F6075D">
              <w:t xml:space="preserve">contentious </w:t>
            </w:r>
            <w:r w:rsidR="00F6075D" w:rsidRPr="00D92E75">
              <w:t>community issues</w:t>
            </w:r>
          </w:p>
          <w:p w14:paraId="1D9AA879" w14:textId="77777777" w:rsidR="00F6075D" w:rsidRPr="00D92E75" w:rsidRDefault="00F6075D" w:rsidP="0089509B">
            <w:pPr>
              <w:pStyle w:val="bullet"/>
              <w:numPr>
                <w:ilvl w:val="0"/>
                <w:numId w:val="13"/>
              </w:numPr>
              <w:ind w:left="284" w:hanging="284"/>
            </w:pPr>
            <w:r>
              <w:t>detailed criteria</w:t>
            </w:r>
            <w:r w:rsidRPr="00D92E75">
              <w:t xml:space="preserve"> about obtaining a</w:t>
            </w:r>
            <w:r>
              <w:t xml:space="preserve"> community</w:t>
            </w:r>
            <w:r w:rsidRPr="00D92E75">
              <w:t xml:space="preserve"> service</w:t>
            </w:r>
            <w:r>
              <w:t xml:space="preserve"> correspondence from local member of parliament</w:t>
            </w:r>
          </w:p>
        </w:tc>
      </w:tr>
      <w:tr w:rsidR="00F6075D" w:rsidRPr="00D92E75" w14:paraId="5DB4FEE7" w14:textId="77777777" w:rsidTr="00F6075D">
        <w:tc>
          <w:tcPr>
            <w:tcW w:w="9242" w:type="dxa"/>
            <w:gridSpan w:val="4"/>
          </w:tcPr>
          <w:p w14:paraId="4EBDAD7A" w14:textId="77777777" w:rsidR="00F6075D" w:rsidRPr="00D92E75" w:rsidRDefault="00F6075D" w:rsidP="0089509B">
            <w:pPr>
              <w:pStyle w:val="spacer"/>
            </w:pPr>
          </w:p>
        </w:tc>
      </w:tr>
      <w:tr w:rsidR="00F6075D" w:rsidRPr="00D92E75" w14:paraId="1A4CC639" w14:textId="77777777" w:rsidTr="00F6075D">
        <w:tc>
          <w:tcPr>
            <w:tcW w:w="3425" w:type="dxa"/>
            <w:gridSpan w:val="2"/>
          </w:tcPr>
          <w:p w14:paraId="03A3DF1B" w14:textId="77777777" w:rsidR="00F6075D" w:rsidRPr="00D92E75" w:rsidRDefault="00F6075D" w:rsidP="0089509B">
            <w:pPr>
              <w:pStyle w:val="unittext"/>
            </w:pPr>
            <w:r w:rsidRPr="00D92E75">
              <w:rPr>
                <w:b/>
                <w:i/>
              </w:rPr>
              <w:t>Features of text</w:t>
            </w:r>
            <w:r>
              <w:rPr>
                <w:b/>
                <w:i/>
              </w:rPr>
              <w:t xml:space="preserve"> types</w:t>
            </w:r>
            <w:r w:rsidRPr="00D92E75">
              <w:t xml:space="preserve"> may include:</w:t>
            </w:r>
          </w:p>
          <w:p w14:paraId="40B2B399" w14:textId="77777777" w:rsidR="00F6075D" w:rsidRPr="00D92E75" w:rsidRDefault="00F6075D" w:rsidP="0089509B">
            <w:pPr>
              <w:keepNext/>
              <w:rPr>
                <w:rFonts w:ascii="Times New Roman" w:hAnsi="Times New Roman"/>
                <w:i/>
                <w:sz w:val="24"/>
              </w:rPr>
            </w:pPr>
          </w:p>
          <w:p w14:paraId="22A0D58B" w14:textId="77777777" w:rsidR="00F6075D" w:rsidRPr="00D92E75" w:rsidRDefault="00F6075D" w:rsidP="0089509B">
            <w:pPr>
              <w:keepNext/>
              <w:rPr>
                <w:rFonts w:ascii="Times New Roman" w:hAnsi="Times New Roman"/>
                <w:i/>
                <w:sz w:val="24"/>
              </w:rPr>
            </w:pPr>
          </w:p>
        </w:tc>
        <w:tc>
          <w:tcPr>
            <w:tcW w:w="5817" w:type="dxa"/>
            <w:gridSpan w:val="2"/>
          </w:tcPr>
          <w:p w14:paraId="0F2CEAA0" w14:textId="77777777" w:rsidR="00F6075D" w:rsidRPr="00D92E75" w:rsidRDefault="00F6075D" w:rsidP="0089509B">
            <w:pPr>
              <w:pStyle w:val="bullet"/>
            </w:pPr>
            <w:r>
              <w:t xml:space="preserve">lexically </w:t>
            </w:r>
            <w:r w:rsidRPr="00D92E75">
              <w:t xml:space="preserve">dense texts with </w:t>
            </w:r>
            <w:r>
              <w:t xml:space="preserve">highly </w:t>
            </w:r>
            <w:r w:rsidRPr="00D92E75">
              <w:t xml:space="preserve">complex text structures, which use a variety of </w:t>
            </w:r>
            <w:r>
              <w:t>language and</w:t>
            </w:r>
            <w:r w:rsidRPr="00E72716">
              <w:t xml:space="preserve"> structures</w:t>
            </w:r>
            <w:r>
              <w:t xml:space="preserve"> </w:t>
            </w:r>
            <w:r w:rsidRPr="008A4A0C">
              <w:t>to convey and in</w:t>
            </w:r>
            <w:r>
              <w:t>fluence meaning. These may include:</w:t>
            </w:r>
            <w:r w:rsidRPr="00D92E75">
              <w:t xml:space="preserve"> </w:t>
            </w:r>
            <w:r>
              <w:t xml:space="preserve">highly </w:t>
            </w:r>
            <w:r w:rsidRPr="00D92E75">
              <w:t>complex informative texts</w:t>
            </w:r>
            <w:r>
              <w:t xml:space="preserve"> with highly embedded information and</w:t>
            </w:r>
            <w:r w:rsidRPr="00D92E75">
              <w:t xml:space="preserve"> containing multiple cause and effect</w:t>
            </w:r>
            <w:r>
              <w:t xml:space="preserve"> relationships</w:t>
            </w:r>
            <w:r w:rsidRPr="00D92E75">
              <w:t>, compar</w:t>
            </w:r>
            <w:r>
              <w:t>ison</w:t>
            </w:r>
            <w:r w:rsidRPr="00D92E75">
              <w:t xml:space="preserve"> and contrast, problem and solution with </w:t>
            </w:r>
            <w:r>
              <w:t xml:space="preserve">highly </w:t>
            </w:r>
            <w:r w:rsidRPr="00D92E75">
              <w:t xml:space="preserve">complex discourse markers, specialised vocabulary including technical </w:t>
            </w:r>
            <w:r>
              <w:t>vocabulary</w:t>
            </w:r>
          </w:p>
          <w:p w14:paraId="4931A749" w14:textId="77777777" w:rsidR="00F6075D" w:rsidRPr="00D92E75" w:rsidRDefault="00F6075D" w:rsidP="0089509B">
            <w:pPr>
              <w:pStyle w:val="bullet"/>
            </w:pPr>
            <w:r>
              <w:t xml:space="preserve">highly </w:t>
            </w:r>
            <w:r w:rsidRPr="00D92E75">
              <w:t>complex procedural texts with</w:t>
            </w:r>
            <w:r>
              <w:t xml:space="preserve"> integrated and inferred</w:t>
            </w:r>
            <w:r w:rsidRPr="00D92E75">
              <w:t xml:space="preserve"> steps required to achieve goals and which may include precautions or warnings, options or alternatives, </w:t>
            </w:r>
            <w:r>
              <w:t xml:space="preserve">inferred </w:t>
            </w:r>
            <w:r w:rsidRPr="00D92E75">
              <w:t>hints and advice and supporting explanations</w:t>
            </w:r>
          </w:p>
          <w:p w14:paraId="10EB66FA" w14:textId="1E8E5C04" w:rsidR="00F6075D" w:rsidRPr="00D92E75" w:rsidRDefault="00F6075D" w:rsidP="0089509B">
            <w:pPr>
              <w:pStyle w:val="bullet"/>
            </w:pPr>
            <w:r>
              <w:t xml:space="preserve">highly </w:t>
            </w:r>
            <w:r w:rsidRPr="00D92E75">
              <w:t>complex persuasive texts</w:t>
            </w:r>
            <w:r>
              <w:t xml:space="preserve"> </w:t>
            </w:r>
            <w:r w:rsidRPr="004F7F43">
              <w:t>with intended messages</w:t>
            </w:r>
            <w:r w:rsidR="00FA7CF7">
              <w:t xml:space="preserve"> </w:t>
            </w:r>
            <w:r w:rsidRPr="00D92E75">
              <w:t>that use emotive and persuasive language ,may pose rhetorical questions,</w:t>
            </w:r>
            <w:r w:rsidR="00FA7CF7">
              <w:t xml:space="preserve"> </w:t>
            </w:r>
            <w:r w:rsidRPr="00D92E75">
              <w:t>include facts and opinions, writer’s bias may be explicit or implicit, includes supporting materials and evidence, may include opposing views</w:t>
            </w:r>
            <w:r>
              <w:t xml:space="preserve"> or perspectives</w:t>
            </w:r>
            <w:r w:rsidRPr="00D92E75">
              <w:t xml:space="preserve"> on a subject and might follow a standard format such as statement of opinion, argument, summing up or recommendation</w:t>
            </w:r>
          </w:p>
          <w:p w14:paraId="31DA34ED" w14:textId="77777777" w:rsidR="00F6075D" w:rsidRPr="00D92E75" w:rsidRDefault="00F6075D" w:rsidP="0089509B">
            <w:pPr>
              <w:pStyle w:val="bullet"/>
              <w:numPr>
                <w:ilvl w:val="0"/>
                <w:numId w:val="13"/>
              </w:numPr>
              <w:ind w:left="284" w:hanging="284"/>
            </w:pPr>
            <w:r w:rsidRPr="00D92E75">
              <w:t>sentences:</w:t>
            </w:r>
          </w:p>
          <w:p w14:paraId="1B2D331A" w14:textId="77777777" w:rsidR="00F6075D" w:rsidRPr="00D92E75" w:rsidRDefault="00F6075D" w:rsidP="0089509B">
            <w:pPr>
              <w:pStyle w:val="endash"/>
              <w:keepNext/>
              <w:ind w:left="568" w:hanging="284"/>
            </w:pPr>
            <w:r>
              <w:t xml:space="preserve">highly </w:t>
            </w:r>
            <w:r w:rsidRPr="00D92E75">
              <w:t xml:space="preserve">complex syntactic structures </w:t>
            </w:r>
          </w:p>
          <w:p w14:paraId="300E3F78" w14:textId="77777777" w:rsidR="00F6075D" w:rsidRPr="00D92E75" w:rsidRDefault="00F6075D" w:rsidP="0089509B">
            <w:pPr>
              <w:pStyle w:val="endash"/>
              <w:keepNext/>
              <w:ind w:left="568" w:hanging="284"/>
            </w:pPr>
            <w:r w:rsidRPr="00D92E75">
              <w:t>highly embedded information</w:t>
            </w:r>
          </w:p>
          <w:p w14:paraId="2DA59BF6" w14:textId="77777777" w:rsidR="00F6075D" w:rsidRPr="00D92E75" w:rsidRDefault="00F6075D" w:rsidP="0089509B">
            <w:pPr>
              <w:pStyle w:val="endash"/>
              <w:keepNext/>
              <w:ind w:left="568" w:hanging="284"/>
            </w:pPr>
            <w:r w:rsidRPr="00D92E75">
              <w:t>sophisticated stylistic devices such as nominalisation</w:t>
            </w:r>
          </w:p>
          <w:p w14:paraId="455CFD24" w14:textId="77777777" w:rsidR="00F6075D" w:rsidRPr="00D92E75" w:rsidRDefault="00F6075D" w:rsidP="0089509B">
            <w:pPr>
              <w:pStyle w:val="bullet"/>
              <w:numPr>
                <w:ilvl w:val="0"/>
                <w:numId w:val="13"/>
              </w:numPr>
              <w:ind w:left="284" w:hanging="284"/>
            </w:pPr>
            <w:r w:rsidRPr="00D92E75">
              <w:t>words / phrases/ abbreviations:</w:t>
            </w:r>
          </w:p>
          <w:p w14:paraId="1B682094" w14:textId="77777777" w:rsidR="00F6075D" w:rsidRPr="00D92E75" w:rsidRDefault="00F6075D" w:rsidP="0089509B">
            <w:pPr>
              <w:pStyle w:val="endash"/>
              <w:keepNext/>
              <w:ind w:left="568" w:hanging="284"/>
            </w:pPr>
            <w:r w:rsidRPr="00D92E75">
              <w:t>broad</w:t>
            </w:r>
            <w:r>
              <w:t xml:space="preserve"> extensive</w:t>
            </w:r>
            <w:r w:rsidRPr="00D92E75">
              <w:t xml:space="preserve"> vocabulary including idiom, colloquialisms, cultural references as appropriate</w:t>
            </w:r>
          </w:p>
          <w:p w14:paraId="04B680B9" w14:textId="77777777" w:rsidR="00F6075D" w:rsidRPr="00D92E75" w:rsidRDefault="00F6075D" w:rsidP="0089509B">
            <w:pPr>
              <w:pStyle w:val="endash"/>
              <w:keepNext/>
              <w:ind w:left="568" w:hanging="284"/>
            </w:pPr>
            <w:r w:rsidRPr="00D92E75">
              <w:t>appropriate speciali</w:t>
            </w:r>
            <w:r>
              <w:t>s</w:t>
            </w:r>
            <w:r w:rsidRPr="00D92E75">
              <w:t>ed vocabulary relevant to the topic and community context vocabulary which creates nuances of meaning</w:t>
            </w:r>
          </w:p>
          <w:p w14:paraId="6874DA19" w14:textId="77777777" w:rsidR="00F6075D" w:rsidRPr="00D92E75" w:rsidRDefault="00F6075D" w:rsidP="0089509B">
            <w:pPr>
              <w:pStyle w:val="endash"/>
              <w:keepNext/>
              <w:ind w:left="568" w:hanging="284"/>
            </w:pPr>
            <w:r w:rsidRPr="00D92E75">
              <w:t>abstraction, symbolism</w:t>
            </w:r>
          </w:p>
          <w:p w14:paraId="65DFE751" w14:textId="77777777" w:rsidR="00F6075D" w:rsidRPr="00D92E75" w:rsidRDefault="00F6075D" w:rsidP="0089509B">
            <w:pPr>
              <w:pStyle w:val="bullet"/>
              <w:numPr>
                <w:ilvl w:val="0"/>
                <w:numId w:val="13"/>
              </w:numPr>
              <w:ind w:left="284" w:hanging="284"/>
            </w:pPr>
            <w:r w:rsidRPr="00D92E75">
              <w:t>information and numerica</w:t>
            </w:r>
            <w:r>
              <w:t>l</w:t>
            </w:r>
            <w:r w:rsidRPr="00D92E75">
              <w:t xml:space="preserve"> information</w:t>
            </w:r>
            <w:r>
              <w:t xml:space="preserve"> and data</w:t>
            </w:r>
            <w:r w:rsidRPr="00D92E75">
              <w:t xml:space="preserve"> presented visually: </w:t>
            </w:r>
          </w:p>
          <w:p w14:paraId="59BA0064" w14:textId="77777777" w:rsidR="00F6075D" w:rsidRPr="00D92E75" w:rsidRDefault="00F6075D" w:rsidP="0089509B">
            <w:pPr>
              <w:pStyle w:val="endash"/>
              <w:keepNext/>
              <w:ind w:left="568" w:hanging="284"/>
            </w:pPr>
            <w:r w:rsidRPr="00D92E75">
              <w:t>charts, tables, graphs of statistical data to support arguments</w:t>
            </w:r>
          </w:p>
          <w:p w14:paraId="4FADE0BB" w14:textId="77777777" w:rsidR="00F6075D" w:rsidRPr="00D92E75" w:rsidRDefault="00F6075D" w:rsidP="0089509B">
            <w:pPr>
              <w:pStyle w:val="endash"/>
              <w:keepNext/>
              <w:ind w:left="568" w:hanging="284"/>
            </w:pPr>
            <w:r w:rsidRPr="00D92E75">
              <w:t>demographic data</w:t>
            </w:r>
          </w:p>
          <w:p w14:paraId="5C934F0E" w14:textId="77777777" w:rsidR="00F6075D" w:rsidRPr="00D92E75" w:rsidRDefault="00F6075D" w:rsidP="0089509B">
            <w:pPr>
              <w:pStyle w:val="endash"/>
              <w:keepNext/>
              <w:ind w:left="568" w:hanging="284"/>
            </w:pPr>
            <w:r w:rsidRPr="00D92E75">
              <w:t>diagrams and flowcharts</w:t>
            </w:r>
          </w:p>
        </w:tc>
      </w:tr>
      <w:tr w:rsidR="00F6075D" w:rsidRPr="00D92E75" w14:paraId="27E213D5" w14:textId="77777777" w:rsidTr="00F6075D">
        <w:tc>
          <w:tcPr>
            <w:tcW w:w="9242" w:type="dxa"/>
            <w:gridSpan w:val="4"/>
          </w:tcPr>
          <w:p w14:paraId="0E5D2F09" w14:textId="77777777" w:rsidR="00F6075D" w:rsidRPr="00D92E75" w:rsidRDefault="00F6075D" w:rsidP="0089509B">
            <w:pPr>
              <w:pStyle w:val="spacer"/>
            </w:pPr>
          </w:p>
        </w:tc>
      </w:tr>
      <w:tr w:rsidR="00F6075D" w:rsidRPr="00D92E75" w14:paraId="3C44A61B" w14:textId="77777777" w:rsidTr="00F6075D">
        <w:tc>
          <w:tcPr>
            <w:tcW w:w="3425" w:type="dxa"/>
            <w:gridSpan w:val="2"/>
          </w:tcPr>
          <w:p w14:paraId="271FA8A0" w14:textId="77777777" w:rsidR="00F6075D" w:rsidRPr="00D92E75" w:rsidRDefault="00F6075D" w:rsidP="0089509B">
            <w:pPr>
              <w:pStyle w:val="unittext"/>
            </w:pPr>
            <w:r>
              <w:rPr>
                <w:b/>
                <w:i/>
              </w:rPr>
              <w:t>Critical r</w:t>
            </w:r>
            <w:r w:rsidRPr="00D92E75">
              <w:rPr>
                <w:b/>
                <w:i/>
              </w:rPr>
              <w:t>eading strategies</w:t>
            </w:r>
            <w:r w:rsidRPr="00D92E75">
              <w:t xml:space="preserve"> may include:</w:t>
            </w:r>
          </w:p>
        </w:tc>
        <w:tc>
          <w:tcPr>
            <w:tcW w:w="5817" w:type="dxa"/>
            <w:gridSpan w:val="2"/>
          </w:tcPr>
          <w:p w14:paraId="586C4217" w14:textId="57699FA2" w:rsidR="00F6075D" w:rsidRPr="00D92E75" w:rsidRDefault="00F6075D" w:rsidP="0089509B">
            <w:pPr>
              <w:pStyle w:val="bullet"/>
              <w:numPr>
                <w:ilvl w:val="0"/>
                <w:numId w:val="13"/>
              </w:numPr>
              <w:ind w:left="284" w:hanging="284"/>
            </w:pPr>
            <w:r>
              <w:t xml:space="preserve">drawing on </w:t>
            </w:r>
            <w:r w:rsidRPr="00D92E75">
              <w:t xml:space="preserve">a range of specialised vocabulary of relevance to </w:t>
            </w:r>
            <w:r>
              <w:t>community participation</w:t>
            </w:r>
          </w:p>
          <w:p w14:paraId="4C304EF6" w14:textId="77777777" w:rsidR="00F6075D" w:rsidRPr="00D92E75" w:rsidRDefault="00F6075D" w:rsidP="0089509B">
            <w:pPr>
              <w:pStyle w:val="endash"/>
              <w:keepNext/>
              <w:ind w:left="568" w:hanging="284"/>
            </w:pPr>
            <w:r w:rsidRPr="00D92E75">
              <w:t>recognising ways in which punctuation conveys a range of emotions or intentions</w:t>
            </w:r>
          </w:p>
          <w:p w14:paraId="74520EB4" w14:textId="77777777" w:rsidR="00F6075D" w:rsidRPr="00D92E75" w:rsidRDefault="00F6075D" w:rsidP="0089509B">
            <w:pPr>
              <w:pStyle w:val="endash"/>
              <w:keepNext/>
              <w:ind w:left="568" w:hanging="284"/>
            </w:pPr>
            <w:r w:rsidRPr="00D92E75">
              <w:t>making</w:t>
            </w:r>
            <w:r>
              <w:t xml:space="preserve"> critical</w:t>
            </w:r>
            <w:r w:rsidRPr="00D92E75">
              <w:t xml:space="preserve"> comparisons of information contained in </w:t>
            </w:r>
            <w:r>
              <w:t xml:space="preserve">different </w:t>
            </w:r>
            <w:r w:rsidRPr="00D92E75">
              <w:t>texts</w:t>
            </w:r>
          </w:p>
          <w:p w14:paraId="0B0AF958" w14:textId="038CB747" w:rsidR="00F6075D" w:rsidRPr="00D92E75" w:rsidRDefault="00F6075D" w:rsidP="0089509B">
            <w:pPr>
              <w:pStyle w:val="endash"/>
              <w:keepNext/>
              <w:ind w:left="568" w:hanging="284"/>
            </w:pPr>
            <w:r w:rsidRPr="00D92E75">
              <w:t>interpreting linking devices</w:t>
            </w:r>
            <w:r w:rsidR="00FA7CF7">
              <w:t xml:space="preserve"> </w:t>
            </w:r>
            <w:r w:rsidRPr="00D92E75">
              <w:t xml:space="preserve">to make </w:t>
            </w:r>
            <w:r>
              <w:t xml:space="preserve">highly </w:t>
            </w:r>
            <w:r w:rsidRPr="00D92E75">
              <w:t>complex conceptual connections,</w:t>
            </w:r>
            <w:r w:rsidR="00FA7CF7">
              <w:t xml:space="preserve"> </w:t>
            </w:r>
            <w:r w:rsidRPr="00D92E75">
              <w:t>exploring how the writer’s choice of language conveys mood and meaning</w:t>
            </w:r>
          </w:p>
          <w:p w14:paraId="3F0C5273" w14:textId="77777777" w:rsidR="00F6075D" w:rsidRPr="00D92E75" w:rsidRDefault="00F6075D" w:rsidP="0089509B">
            <w:pPr>
              <w:pStyle w:val="endash"/>
              <w:keepNext/>
              <w:ind w:left="568" w:hanging="284"/>
            </w:pPr>
            <w:r w:rsidRPr="00D92E75">
              <w:t>reviewing the ways in which the writer’s use of a range of language structures impacts on the reader</w:t>
            </w:r>
            <w:r>
              <w:t xml:space="preserve"> </w:t>
            </w:r>
            <w:r w:rsidRPr="00A62C4B">
              <w:t>for example conveying underlying values and subtle nuances</w:t>
            </w:r>
          </w:p>
          <w:p w14:paraId="56C3E96E" w14:textId="77777777" w:rsidR="00F6075D" w:rsidRPr="00A62C4B" w:rsidRDefault="00F6075D" w:rsidP="0089509B">
            <w:pPr>
              <w:pStyle w:val="endash"/>
              <w:keepNext/>
              <w:ind w:left="568" w:hanging="284"/>
            </w:pPr>
            <w:r>
              <w:t xml:space="preserve"> critically </w:t>
            </w:r>
            <w:r w:rsidRPr="00D92E75">
              <w:t>analysing the effectiveness of the writer’s choice of supporting materials</w:t>
            </w:r>
            <w:r>
              <w:t xml:space="preserve"> and</w:t>
            </w:r>
            <w:r w:rsidRPr="00A62C4B">
              <w:t xml:space="preserve"> the reliability of their source</w:t>
            </w:r>
          </w:p>
          <w:p w14:paraId="34DF1121" w14:textId="77777777" w:rsidR="00F6075D" w:rsidRPr="00D92E75" w:rsidRDefault="00F6075D" w:rsidP="0089509B">
            <w:pPr>
              <w:pStyle w:val="endash"/>
              <w:keepNext/>
              <w:ind w:left="568" w:hanging="284"/>
            </w:pPr>
            <w:r>
              <w:t>writer’s selection of specific text type to suit audience and purpose</w:t>
            </w:r>
          </w:p>
          <w:p w14:paraId="6CA0F59A" w14:textId="77777777" w:rsidR="00F6075D" w:rsidRPr="00D92E75" w:rsidRDefault="00F6075D" w:rsidP="0089509B">
            <w:pPr>
              <w:pStyle w:val="bullet"/>
              <w:numPr>
                <w:ilvl w:val="0"/>
                <w:numId w:val="13"/>
              </w:numPr>
              <w:ind w:left="284" w:hanging="284"/>
            </w:pPr>
            <w:r w:rsidRPr="00D92E75">
              <w:t>de-coding strategies:</w:t>
            </w:r>
          </w:p>
          <w:p w14:paraId="75FB143F" w14:textId="77777777" w:rsidR="00F6075D" w:rsidRPr="00D92E75" w:rsidRDefault="00F6075D" w:rsidP="0089509B">
            <w:pPr>
              <w:pStyle w:val="endash"/>
              <w:keepNext/>
              <w:ind w:left="568" w:hanging="284"/>
            </w:pPr>
            <w:r w:rsidRPr="00D92E75">
              <w:t xml:space="preserve">using a broad range of word identification strategies, including word derivations and meanings </w:t>
            </w:r>
          </w:p>
        </w:tc>
      </w:tr>
      <w:tr w:rsidR="00F6075D" w:rsidRPr="00D92E75" w14:paraId="619B7E63" w14:textId="77777777" w:rsidTr="00F6075D">
        <w:tc>
          <w:tcPr>
            <w:tcW w:w="3425" w:type="dxa"/>
            <w:gridSpan w:val="2"/>
          </w:tcPr>
          <w:p w14:paraId="30A51EF8" w14:textId="77777777" w:rsidR="00F6075D" w:rsidRPr="00D92E75" w:rsidRDefault="00F6075D" w:rsidP="0089509B">
            <w:pPr>
              <w:pStyle w:val="spacer"/>
            </w:pPr>
          </w:p>
        </w:tc>
        <w:tc>
          <w:tcPr>
            <w:tcW w:w="5817" w:type="dxa"/>
            <w:gridSpan w:val="2"/>
          </w:tcPr>
          <w:p w14:paraId="49A1DCAC" w14:textId="77777777" w:rsidR="00F6075D" w:rsidRPr="00D92E75" w:rsidRDefault="00F6075D" w:rsidP="0089509B">
            <w:pPr>
              <w:pStyle w:val="spacer"/>
            </w:pPr>
          </w:p>
        </w:tc>
      </w:tr>
      <w:tr w:rsidR="00F6075D" w:rsidRPr="00D92E75" w14:paraId="6FEAF85C" w14:textId="77777777" w:rsidTr="00F6075D">
        <w:tc>
          <w:tcPr>
            <w:tcW w:w="3425" w:type="dxa"/>
            <w:gridSpan w:val="2"/>
          </w:tcPr>
          <w:p w14:paraId="254C75E1" w14:textId="77777777" w:rsidR="00F6075D" w:rsidRPr="00D92E75" w:rsidRDefault="00F6075D" w:rsidP="0089509B">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17" w:type="dxa"/>
            <w:gridSpan w:val="2"/>
          </w:tcPr>
          <w:p w14:paraId="01531162" w14:textId="77777777" w:rsidR="00F6075D" w:rsidRPr="00F514A0" w:rsidRDefault="00F6075D" w:rsidP="0089509B">
            <w:pPr>
              <w:pStyle w:val="bullet"/>
              <w:numPr>
                <w:ilvl w:val="0"/>
                <w:numId w:val="13"/>
              </w:numPr>
              <w:ind w:left="284" w:hanging="284"/>
            </w:pPr>
            <w:r w:rsidRPr="00F514A0">
              <w:t>nuanced language</w:t>
            </w:r>
          </w:p>
          <w:p w14:paraId="6ACE8B81" w14:textId="77777777" w:rsidR="00F6075D" w:rsidRPr="00F514A0" w:rsidRDefault="00F6075D" w:rsidP="0089509B">
            <w:pPr>
              <w:pStyle w:val="bullet"/>
              <w:numPr>
                <w:ilvl w:val="0"/>
                <w:numId w:val="13"/>
              </w:numPr>
              <w:ind w:left="284" w:hanging="284"/>
            </w:pPr>
            <w:r w:rsidRPr="00F514A0">
              <w:t>figures of speech</w:t>
            </w:r>
          </w:p>
          <w:p w14:paraId="10CAC8D5" w14:textId="77777777" w:rsidR="00F6075D" w:rsidRPr="00F514A0" w:rsidRDefault="00F6075D" w:rsidP="0089509B">
            <w:pPr>
              <w:pStyle w:val="bullet"/>
              <w:numPr>
                <w:ilvl w:val="0"/>
                <w:numId w:val="13"/>
              </w:numPr>
              <w:ind w:left="284" w:hanging="284"/>
            </w:pPr>
            <w:r w:rsidRPr="00F514A0">
              <w:t>emotive (connotative) word choice</w:t>
            </w:r>
          </w:p>
          <w:p w14:paraId="4E8740DC" w14:textId="77777777" w:rsidR="00F6075D" w:rsidRPr="00F514A0" w:rsidRDefault="00F6075D" w:rsidP="0089509B">
            <w:pPr>
              <w:pStyle w:val="bullet"/>
              <w:numPr>
                <w:ilvl w:val="0"/>
                <w:numId w:val="13"/>
              </w:numPr>
              <w:ind w:left="284" w:hanging="284"/>
            </w:pPr>
            <w:r w:rsidRPr="00F514A0">
              <w:t>colloquial language</w:t>
            </w:r>
          </w:p>
          <w:p w14:paraId="35D01B94" w14:textId="77777777" w:rsidR="00F6075D" w:rsidRPr="00F514A0" w:rsidRDefault="00F6075D" w:rsidP="0089509B">
            <w:pPr>
              <w:pStyle w:val="bullet"/>
              <w:numPr>
                <w:ilvl w:val="0"/>
                <w:numId w:val="13"/>
              </w:numPr>
              <w:ind w:left="284" w:hanging="284"/>
            </w:pPr>
            <w:r w:rsidRPr="00F514A0">
              <w:t>slang</w:t>
            </w:r>
          </w:p>
          <w:p w14:paraId="0BBEC693" w14:textId="77777777" w:rsidR="00F6075D" w:rsidRPr="00F514A0" w:rsidRDefault="00F6075D" w:rsidP="0089509B">
            <w:pPr>
              <w:pStyle w:val="bullet"/>
              <w:numPr>
                <w:ilvl w:val="0"/>
                <w:numId w:val="13"/>
              </w:numPr>
              <w:ind w:left="284" w:hanging="284"/>
            </w:pPr>
            <w:r w:rsidRPr="00F514A0">
              <w:t>rhythm and rhyme</w:t>
            </w:r>
          </w:p>
          <w:p w14:paraId="30D4A5A8" w14:textId="77777777" w:rsidR="00F6075D" w:rsidRPr="00F514A0" w:rsidRDefault="00F6075D" w:rsidP="0089509B">
            <w:pPr>
              <w:pStyle w:val="bullet"/>
              <w:numPr>
                <w:ilvl w:val="0"/>
                <w:numId w:val="13"/>
              </w:numPr>
              <w:ind w:left="284" w:hanging="284"/>
            </w:pPr>
            <w:r w:rsidRPr="00F514A0">
              <w:t>use of idioms to convey and shape meaning</w:t>
            </w:r>
          </w:p>
          <w:p w14:paraId="68E3F6F8" w14:textId="77777777" w:rsidR="00F6075D" w:rsidRPr="00F514A0" w:rsidRDefault="00F6075D" w:rsidP="0089509B">
            <w:pPr>
              <w:pStyle w:val="bullet"/>
              <w:numPr>
                <w:ilvl w:val="0"/>
                <w:numId w:val="13"/>
              </w:numPr>
              <w:ind w:left="284" w:hanging="284"/>
            </w:pPr>
            <w:r w:rsidRPr="00F514A0">
              <w:t>flashback/retrospective account of event or incident</w:t>
            </w:r>
          </w:p>
          <w:p w14:paraId="0C86793D" w14:textId="77777777" w:rsidR="00F6075D" w:rsidRDefault="00F6075D" w:rsidP="0089509B">
            <w:pPr>
              <w:pStyle w:val="bullet"/>
              <w:numPr>
                <w:ilvl w:val="0"/>
                <w:numId w:val="13"/>
              </w:numPr>
              <w:ind w:left="284" w:hanging="284"/>
            </w:pPr>
            <w:r w:rsidRPr="00F514A0">
              <w:t>analogy (reference to…)</w:t>
            </w:r>
          </w:p>
          <w:p w14:paraId="1DE5D747" w14:textId="77777777" w:rsidR="00F6075D" w:rsidRDefault="00F6075D" w:rsidP="0089509B">
            <w:pPr>
              <w:pStyle w:val="bullet"/>
              <w:numPr>
                <w:ilvl w:val="0"/>
                <w:numId w:val="13"/>
              </w:numPr>
              <w:ind w:left="284" w:hanging="284"/>
            </w:pPr>
            <w:r>
              <w:t>way language is used to create tension, mood, convey feelings</w:t>
            </w:r>
          </w:p>
          <w:p w14:paraId="15808886" w14:textId="77777777" w:rsidR="00F6075D" w:rsidRDefault="00F6075D" w:rsidP="0089509B">
            <w:pPr>
              <w:pStyle w:val="bullet"/>
              <w:numPr>
                <w:ilvl w:val="0"/>
                <w:numId w:val="13"/>
              </w:numPr>
              <w:ind w:left="284" w:hanging="284"/>
            </w:pPr>
            <w:r>
              <w:t>selection of text-type, subject matter and language to suit specific audience and purpose</w:t>
            </w:r>
          </w:p>
          <w:p w14:paraId="7F024C53" w14:textId="77777777" w:rsidR="00F6075D" w:rsidRDefault="00F6075D" w:rsidP="0089509B">
            <w:pPr>
              <w:pStyle w:val="bullet"/>
              <w:numPr>
                <w:ilvl w:val="0"/>
                <w:numId w:val="13"/>
              </w:numPr>
              <w:ind w:left="284" w:hanging="284"/>
            </w:pPr>
            <w:r>
              <w:t>omission of information or misleading information</w:t>
            </w:r>
          </w:p>
          <w:p w14:paraId="16370F94" w14:textId="77777777" w:rsidR="00F6075D" w:rsidRDefault="00F6075D" w:rsidP="0089509B">
            <w:pPr>
              <w:pStyle w:val="bullet"/>
              <w:numPr>
                <w:ilvl w:val="0"/>
                <w:numId w:val="13"/>
              </w:numPr>
              <w:ind w:left="284" w:hanging="284"/>
            </w:pPr>
            <w:r>
              <w:t>language choice to convey tone, attitude or bias</w:t>
            </w:r>
          </w:p>
          <w:p w14:paraId="595D6B51" w14:textId="77777777" w:rsidR="00F6075D" w:rsidRPr="00D92E75" w:rsidRDefault="00F6075D" w:rsidP="0089509B">
            <w:pPr>
              <w:pStyle w:val="bullet"/>
              <w:numPr>
                <w:ilvl w:val="0"/>
                <w:numId w:val="13"/>
              </w:numPr>
              <w:ind w:left="284" w:hanging="284"/>
            </w:pPr>
            <w:r>
              <w:t>layout</w:t>
            </w:r>
          </w:p>
        </w:tc>
      </w:tr>
      <w:tr w:rsidR="00F6075D" w:rsidRPr="00D92E75" w14:paraId="4489CC21" w14:textId="77777777" w:rsidTr="00F6075D">
        <w:tc>
          <w:tcPr>
            <w:tcW w:w="3425" w:type="dxa"/>
            <w:gridSpan w:val="2"/>
          </w:tcPr>
          <w:p w14:paraId="2446DDE1" w14:textId="77777777" w:rsidR="00F6075D" w:rsidRPr="00D92E75" w:rsidRDefault="00F6075D" w:rsidP="0089509B">
            <w:pPr>
              <w:pStyle w:val="unittext"/>
            </w:pPr>
            <w:r w:rsidRPr="00F514A0">
              <w:rPr>
                <w:b/>
                <w:i/>
              </w:rPr>
              <w:t xml:space="preserve">Effectiveness </w:t>
            </w:r>
            <w:r w:rsidRPr="00F514A0">
              <w:t>may include:</w:t>
            </w:r>
          </w:p>
        </w:tc>
        <w:tc>
          <w:tcPr>
            <w:tcW w:w="5817" w:type="dxa"/>
            <w:gridSpan w:val="2"/>
          </w:tcPr>
          <w:p w14:paraId="4DBACF56" w14:textId="77777777" w:rsidR="00F6075D" w:rsidRPr="00F514A0" w:rsidRDefault="00F6075D" w:rsidP="0089509B">
            <w:pPr>
              <w:pStyle w:val="bullet"/>
              <w:numPr>
                <w:ilvl w:val="0"/>
                <w:numId w:val="13"/>
              </w:numPr>
              <w:ind w:left="284" w:hanging="284"/>
            </w:pPr>
            <w:r w:rsidRPr="00F514A0">
              <w:t>credibility</w:t>
            </w:r>
            <w:r>
              <w:t>/reliability</w:t>
            </w:r>
          </w:p>
          <w:p w14:paraId="12B104D7" w14:textId="77777777" w:rsidR="00F6075D" w:rsidRPr="00F514A0" w:rsidRDefault="00F6075D" w:rsidP="0089509B">
            <w:pPr>
              <w:pStyle w:val="bullet"/>
              <w:numPr>
                <w:ilvl w:val="0"/>
                <w:numId w:val="13"/>
              </w:numPr>
              <w:ind w:left="284" w:hanging="284"/>
            </w:pPr>
            <w:r w:rsidRPr="00F514A0">
              <w:t>relevance</w:t>
            </w:r>
            <w:r>
              <w:t xml:space="preserve"> in meeting identified need or purpose</w:t>
            </w:r>
          </w:p>
          <w:p w14:paraId="2C13637B" w14:textId="77777777" w:rsidR="00F6075D" w:rsidRPr="00F514A0" w:rsidRDefault="00F6075D" w:rsidP="0089509B">
            <w:pPr>
              <w:pStyle w:val="bullet"/>
              <w:numPr>
                <w:ilvl w:val="0"/>
                <w:numId w:val="13"/>
              </w:numPr>
              <w:ind w:left="284" w:hanging="284"/>
            </w:pPr>
            <w:r>
              <w:t xml:space="preserve">level of </w:t>
            </w:r>
            <w:r w:rsidRPr="00F514A0">
              <w:t>clarity</w:t>
            </w:r>
            <w:r>
              <w:t xml:space="preserve"> or ambiguity</w:t>
            </w:r>
          </w:p>
          <w:p w14:paraId="7EDC2213" w14:textId="77777777" w:rsidR="00F6075D" w:rsidRDefault="00F6075D" w:rsidP="0089509B">
            <w:pPr>
              <w:pStyle w:val="bullet"/>
              <w:numPr>
                <w:ilvl w:val="0"/>
                <w:numId w:val="13"/>
              </w:numPr>
              <w:ind w:left="284" w:hanging="284"/>
            </w:pPr>
            <w:r w:rsidRPr="00F514A0">
              <w:t>currency</w:t>
            </w:r>
            <w:r>
              <w:t xml:space="preserve"> and accuracy</w:t>
            </w:r>
          </w:p>
          <w:p w14:paraId="5E141C2D" w14:textId="77777777" w:rsidR="00F6075D" w:rsidRPr="00D92E75" w:rsidRDefault="00F6075D" w:rsidP="0089509B">
            <w:pPr>
              <w:pStyle w:val="bullet"/>
              <w:numPr>
                <w:ilvl w:val="0"/>
                <w:numId w:val="13"/>
              </w:numPr>
              <w:ind w:left="284" w:hanging="284"/>
            </w:pPr>
            <w:r>
              <w:t>evidence presented</w:t>
            </w:r>
          </w:p>
        </w:tc>
      </w:tr>
      <w:tr w:rsidR="00F6075D" w:rsidRPr="00D92E75" w14:paraId="1F4CC61C" w14:textId="77777777" w:rsidTr="00F6075D">
        <w:tc>
          <w:tcPr>
            <w:tcW w:w="3425" w:type="dxa"/>
            <w:gridSpan w:val="2"/>
          </w:tcPr>
          <w:p w14:paraId="7568E966" w14:textId="77777777" w:rsidR="00F6075D" w:rsidRPr="00D92E75" w:rsidRDefault="00F6075D" w:rsidP="0089509B">
            <w:pPr>
              <w:pStyle w:val="spacer"/>
            </w:pPr>
          </w:p>
        </w:tc>
        <w:tc>
          <w:tcPr>
            <w:tcW w:w="5817" w:type="dxa"/>
            <w:gridSpan w:val="2"/>
          </w:tcPr>
          <w:p w14:paraId="54CEDEF8" w14:textId="77777777" w:rsidR="00F6075D" w:rsidRPr="00D92E75" w:rsidRDefault="00F6075D" w:rsidP="0089509B">
            <w:pPr>
              <w:pStyle w:val="spacer"/>
            </w:pPr>
          </w:p>
        </w:tc>
      </w:tr>
      <w:tr w:rsidR="00F6075D" w:rsidRPr="00D92E75" w14:paraId="0809EA89" w14:textId="77777777" w:rsidTr="00F6075D">
        <w:tc>
          <w:tcPr>
            <w:tcW w:w="3425" w:type="dxa"/>
            <w:gridSpan w:val="2"/>
          </w:tcPr>
          <w:p w14:paraId="5F58D6DE" w14:textId="77777777" w:rsidR="00F6075D" w:rsidRPr="00D92E75" w:rsidRDefault="00F6075D" w:rsidP="0089509B">
            <w:pPr>
              <w:pStyle w:val="unittext"/>
              <w:rPr>
                <w:b/>
              </w:rPr>
            </w:pPr>
            <w:r>
              <w:rPr>
                <w:b/>
                <w:i/>
              </w:rPr>
              <w:t xml:space="preserve">Compare and contrast </w:t>
            </w:r>
            <w:r w:rsidRPr="00867BFD">
              <w:t xml:space="preserve">may include </w:t>
            </w:r>
          </w:p>
        </w:tc>
        <w:tc>
          <w:tcPr>
            <w:tcW w:w="5817" w:type="dxa"/>
            <w:gridSpan w:val="2"/>
          </w:tcPr>
          <w:p w14:paraId="6E37F36A" w14:textId="77777777" w:rsidR="00F6075D" w:rsidRPr="00221C7F" w:rsidRDefault="00F6075D" w:rsidP="0089509B">
            <w:pPr>
              <w:pStyle w:val="bullet"/>
              <w:numPr>
                <w:ilvl w:val="0"/>
                <w:numId w:val="0"/>
              </w:numPr>
            </w:pPr>
            <w:r w:rsidRPr="00867BFD">
              <w:t>Similarities and / or differences related to:</w:t>
            </w:r>
          </w:p>
          <w:p w14:paraId="73821181" w14:textId="4A124106" w:rsidR="00F6075D" w:rsidRDefault="00F6075D" w:rsidP="0089509B">
            <w:pPr>
              <w:pStyle w:val="bullet"/>
              <w:numPr>
                <w:ilvl w:val="0"/>
                <w:numId w:val="13"/>
              </w:numPr>
              <w:ind w:left="284" w:hanging="284"/>
            </w:pPr>
            <w:r w:rsidRPr="00400FB6">
              <w:t xml:space="preserve">styles and devices used to convey </w:t>
            </w:r>
            <w:r>
              <w:t>and influence the reader across texts</w:t>
            </w:r>
          </w:p>
          <w:p w14:paraId="5FE6868F" w14:textId="77777777" w:rsidR="00F6075D" w:rsidRPr="00400FB6" w:rsidRDefault="00F6075D" w:rsidP="0089509B">
            <w:pPr>
              <w:pStyle w:val="bullet"/>
              <w:numPr>
                <w:ilvl w:val="0"/>
                <w:numId w:val="13"/>
              </w:numPr>
              <w:ind w:left="284" w:hanging="284"/>
            </w:pPr>
            <w:r>
              <w:t>devices used to influence the reader</w:t>
            </w:r>
          </w:p>
          <w:p w14:paraId="29C5102A" w14:textId="77777777" w:rsidR="00F6075D" w:rsidRPr="00D92E75" w:rsidRDefault="00F6075D" w:rsidP="0089509B">
            <w:pPr>
              <w:pStyle w:val="bullet"/>
              <w:numPr>
                <w:ilvl w:val="0"/>
                <w:numId w:val="13"/>
              </w:numPr>
              <w:ind w:left="284" w:hanging="284"/>
            </w:pPr>
            <w:r>
              <w:t>strength of arguments on same subject or issue across texts</w:t>
            </w:r>
          </w:p>
        </w:tc>
      </w:tr>
      <w:tr w:rsidR="00F6075D" w:rsidRPr="00D92E75" w14:paraId="246D6080" w14:textId="77777777" w:rsidTr="00F6075D">
        <w:tc>
          <w:tcPr>
            <w:tcW w:w="3425" w:type="dxa"/>
            <w:gridSpan w:val="2"/>
          </w:tcPr>
          <w:p w14:paraId="7F7743FC" w14:textId="77777777" w:rsidR="00F6075D" w:rsidRPr="00D92E75" w:rsidRDefault="00F6075D" w:rsidP="0089509B">
            <w:pPr>
              <w:pStyle w:val="spacer"/>
            </w:pPr>
          </w:p>
        </w:tc>
        <w:tc>
          <w:tcPr>
            <w:tcW w:w="5817" w:type="dxa"/>
            <w:gridSpan w:val="2"/>
          </w:tcPr>
          <w:p w14:paraId="1D781FEC" w14:textId="77777777" w:rsidR="00F6075D" w:rsidRPr="00D92E75" w:rsidRDefault="00F6075D" w:rsidP="0089509B">
            <w:pPr>
              <w:pStyle w:val="spacer"/>
            </w:pPr>
          </w:p>
        </w:tc>
      </w:tr>
      <w:tr w:rsidR="00F6075D" w:rsidRPr="00D92E75" w14:paraId="037F71EA" w14:textId="77777777" w:rsidTr="00F6075D">
        <w:tc>
          <w:tcPr>
            <w:tcW w:w="9242" w:type="dxa"/>
            <w:gridSpan w:val="4"/>
          </w:tcPr>
          <w:p w14:paraId="131BD815" w14:textId="77777777" w:rsidR="00F6075D" w:rsidRPr="00D92E75" w:rsidRDefault="00F6075D" w:rsidP="0089509B">
            <w:pPr>
              <w:pStyle w:val="Heading21"/>
            </w:pPr>
            <w:r w:rsidRPr="00D92E75">
              <w:t>Evidence Guide</w:t>
            </w:r>
          </w:p>
          <w:p w14:paraId="2E3D5F58" w14:textId="77777777" w:rsidR="00F6075D" w:rsidRPr="00D92E75" w:rsidRDefault="00F6075D" w:rsidP="0089509B">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rsidRPr="00D92E75" w14:paraId="0223813C" w14:textId="77777777" w:rsidTr="00F6075D">
        <w:tc>
          <w:tcPr>
            <w:tcW w:w="3425" w:type="dxa"/>
            <w:gridSpan w:val="2"/>
          </w:tcPr>
          <w:p w14:paraId="4B41C14C" w14:textId="77777777" w:rsidR="00F6075D" w:rsidRPr="00D92E75" w:rsidRDefault="00F6075D" w:rsidP="0089509B">
            <w:pPr>
              <w:pStyle w:val="EG"/>
            </w:pPr>
            <w:r w:rsidRPr="00D92E75">
              <w:t>Critical aspects for assessment and evidence required to demonstrate competency in this unit</w:t>
            </w:r>
          </w:p>
        </w:tc>
        <w:tc>
          <w:tcPr>
            <w:tcW w:w="5817" w:type="dxa"/>
            <w:gridSpan w:val="2"/>
          </w:tcPr>
          <w:p w14:paraId="34A16FA7" w14:textId="77777777" w:rsidR="00F6075D" w:rsidRPr="00D92E75" w:rsidRDefault="00F6075D" w:rsidP="0089509B">
            <w:pPr>
              <w:pStyle w:val="unittext"/>
            </w:pPr>
            <w:r w:rsidRPr="00D92E75">
              <w:t>Assessment must confirm the ability to:</w:t>
            </w:r>
          </w:p>
          <w:p w14:paraId="30453ADA" w14:textId="77777777" w:rsidR="00F6075D" w:rsidRDefault="00F6075D" w:rsidP="0089509B">
            <w:pPr>
              <w:pStyle w:val="bullet"/>
              <w:numPr>
                <w:ilvl w:val="0"/>
                <w:numId w:val="13"/>
              </w:numPr>
              <w:ind w:left="284" w:hanging="284"/>
            </w:pPr>
            <w:r w:rsidRPr="00D92E75">
              <w:t xml:space="preserve">select, review, interpret and </w:t>
            </w:r>
            <w:r>
              <w:t>critically evaluate</w:t>
            </w:r>
            <w:r w:rsidRPr="00D92E75">
              <w:t xml:space="preserve"> </w:t>
            </w:r>
            <w:r>
              <w:t xml:space="preserve">highly </w:t>
            </w:r>
            <w:r w:rsidRPr="00D92E75">
              <w:t>complex texts for community participation</w:t>
            </w:r>
          </w:p>
          <w:p w14:paraId="6AEF8739" w14:textId="1CB6CDE6" w:rsidR="00F6075D" w:rsidRPr="00D92E75" w:rsidRDefault="00F6075D" w:rsidP="0089509B">
            <w:pPr>
              <w:pStyle w:val="bullet"/>
              <w:numPr>
                <w:ilvl w:val="0"/>
                <w:numId w:val="13"/>
              </w:numPr>
              <w:ind w:left="284" w:hanging="284"/>
            </w:pPr>
            <w:r w:rsidRPr="00D92E75">
              <w:t>critically evaluate a minimum of 3 different</w:t>
            </w:r>
            <w:r w:rsidR="00FA7CF7">
              <w:t xml:space="preserve"> </w:t>
            </w:r>
            <w:r w:rsidRPr="00D92E75">
              <w:t xml:space="preserve"> text types</w:t>
            </w:r>
            <w:r>
              <w:t xml:space="preserve"> relevant to community participation own needs,</w:t>
            </w:r>
            <w:r w:rsidRPr="00D92E75">
              <w:t xml:space="preserve"> at least one of which must be </w:t>
            </w:r>
            <w:r>
              <w:t>web</w:t>
            </w:r>
            <w:r w:rsidRPr="00D92E75">
              <w:t xml:space="preserve"> based</w:t>
            </w:r>
          </w:p>
        </w:tc>
      </w:tr>
      <w:tr w:rsidR="00F6075D" w:rsidRPr="00D92E75" w14:paraId="4B61FBDD" w14:textId="77777777" w:rsidTr="00F6075D">
        <w:tc>
          <w:tcPr>
            <w:tcW w:w="9242" w:type="dxa"/>
            <w:gridSpan w:val="4"/>
          </w:tcPr>
          <w:p w14:paraId="27218116" w14:textId="77777777" w:rsidR="00F6075D" w:rsidRPr="00D92E75" w:rsidRDefault="00F6075D" w:rsidP="0089509B">
            <w:pPr>
              <w:pStyle w:val="spacer"/>
            </w:pPr>
          </w:p>
        </w:tc>
      </w:tr>
      <w:tr w:rsidR="00F6075D" w:rsidRPr="00D92E75" w14:paraId="0B233A25" w14:textId="77777777" w:rsidTr="00F6075D">
        <w:tc>
          <w:tcPr>
            <w:tcW w:w="3425" w:type="dxa"/>
            <w:gridSpan w:val="2"/>
          </w:tcPr>
          <w:p w14:paraId="09083A16" w14:textId="77777777" w:rsidR="00F6075D" w:rsidRPr="00D92E75" w:rsidRDefault="00F6075D" w:rsidP="0089509B">
            <w:pPr>
              <w:pStyle w:val="EG"/>
            </w:pPr>
            <w:r w:rsidRPr="00D92E75">
              <w:t>Context of and specific resources for assessment</w:t>
            </w:r>
          </w:p>
        </w:tc>
        <w:tc>
          <w:tcPr>
            <w:tcW w:w="5817" w:type="dxa"/>
            <w:gridSpan w:val="2"/>
          </w:tcPr>
          <w:p w14:paraId="1BA90794" w14:textId="77777777" w:rsidR="00F6075D" w:rsidRPr="00D92E75" w:rsidRDefault="00F6075D" w:rsidP="0089509B">
            <w:pPr>
              <w:pStyle w:val="unittext"/>
            </w:pPr>
            <w:r w:rsidRPr="00D92E75">
              <w:t>Assessment must ensure</w:t>
            </w:r>
            <w:r>
              <w:t xml:space="preserve"> access to</w:t>
            </w:r>
            <w:r w:rsidRPr="00D92E75">
              <w:t>:</w:t>
            </w:r>
          </w:p>
          <w:p w14:paraId="3E948B56" w14:textId="589DAC27" w:rsidR="00F6075D" w:rsidRPr="00D92E75" w:rsidRDefault="00F6075D" w:rsidP="0089509B">
            <w:pPr>
              <w:pStyle w:val="bullet"/>
              <w:numPr>
                <w:ilvl w:val="0"/>
                <w:numId w:val="13"/>
              </w:numPr>
              <w:ind w:left="284" w:hanging="284"/>
            </w:pPr>
            <w:r w:rsidRPr="00D92E75">
              <w:t>real / authentic text</w:t>
            </w:r>
            <w:r>
              <w:t xml:space="preserve"> types</w:t>
            </w:r>
            <w:r w:rsidRPr="00D92E75">
              <w:t xml:space="preserve"> relevant to the learner’s community participation needs</w:t>
            </w:r>
          </w:p>
          <w:p w14:paraId="63B24286" w14:textId="77777777" w:rsidR="00F6075D" w:rsidRPr="00D92E75" w:rsidRDefault="00F6075D" w:rsidP="0089509B">
            <w:pPr>
              <w:pStyle w:val="bullet"/>
              <w:numPr>
                <w:ilvl w:val="0"/>
                <w:numId w:val="13"/>
              </w:numPr>
              <w:ind w:left="284" w:hanging="284"/>
            </w:pPr>
            <w:r w:rsidRPr="00D92E75">
              <w:t>communication technology and software as appropriate</w:t>
            </w:r>
          </w:p>
          <w:p w14:paraId="48AEF82E" w14:textId="77777777" w:rsidR="00F6075D" w:rsidRPr="00D92E75" w:rsidRDefault="00F6075D" w:rsidP="0089509B">
            <w:pPr>
              <w:pStyle w:val="unittext"/>
            </w:pPr>
            <w:r w:rsidRPr="00D92E75">
              <w:t>At this level the learner</w:t>
            </w:r>
            <w:r>
              <w:t>:</w:t>
            </w:r>
          </w:p>
          <w:p w14:paraId="7B73CCF5" w14:textId="77777777" w:rsidR="00F6075D" w:rsidRDefault="00F6075D" w:rsidP="0089509B">
            <w:pPr>
              <w:pStyle w:val="bullet"/>
              <w:numPr>
                <w:ilvl w:val="0"/>
                <w:numId w:val="13"/>
              </w:numPr>
              <w:ind w:left="284" w:hanging="284"/>
            </w:pPr>
            <w:r w:rsidRPr="000B3580">
              <w:t>works autonomously and uses and evaluate</w:t>
            </w:r>
            <w:r>
              <w:t>s</w:t>
            </w:r>
            <w:r w:rsidRPr="000B3580">
              <w:t xml:space="preserve"> a br</w:t>
            </w:r>
            <w:r>
              <w:t>oad range of support resources.</w:t>
            </w:r>
          </w:p>
          <w:p w14:paraId="248AC173" w14:textId="77777777" w:rsidR="00F6075D" w:rsidRDefault="00F6075D" w:rsidP="0089509B">
            <w:pPr>
              <w:pStyle w:val="unittext"/>
            </w:pPr>
            <w:r>
              <w:t>In order to support achievement of meaningful outcomes at the qualification level an integrated approach to assessment should be used, refer to Section B 6.1 Assessment Strategy.</w:t>
            </w:r>
          </w:p>
          <w:p w14:paraId="7A2C28B9" w14:textId="77777777" w:rsidR="00F6075D" w:rsidRPr="00D92E75" w:rsidRDefault="00F6075D" w:rsidP="0089509B">
            <w:pPr>
              <w:pStyle w:val="unittext"/>
            </w:pPr>
            <w:r>
              <w:t>Where this unit is being co-assessed with units related to another domain, such as learning, the same texts may be relevant to both domains.</w:t>
            </w:r>
          </w:p>
        </w:tc>
      </w:tr>
      <w:tr w:rsidR="00F6075D" w:rsidRPr="00D92E75" w14:paraId="2D7C0DAA" w14:textId="77777777" w:rsidTr="00F6075D">
        <w:tc>
          <w:tcPr>
            <w:tcW w:w="9242" w:type="dxa"/>
            <w:gridSpan w:val="4"/>
          </w:tcPr>
          <w:p w14:paraId="617A5782" w14:textId="77777777" w:rsidR="00F6075D" w:rsidRPr="00D92E75" w:rsidRDefault="00F6075D" w:rsidP="0089509B">
            <w:pPr>
              <w:pStyle w:val="spacer"/>
            </w:pPr>
          </w:p>
        </w:tc>
      </w:tr>
      <w:tr w:rsidR="00F6075D" w14:paraId="781874F7" w14:textId="77777777" w:rsidTr="00F6075D">
        <w:tc>
          <w:tcPr>
            <w:tcW w:w="3425" w:type="dxa"/>
            <w:gridSpan w:val="2"/>
          </w:tcPr>
          <w:p w14:paraId="0B24FAC4" w14:textId="77777777" w:rsidR="00F6075D" w:rsidRPr="00D92E75" w:rsidRDefault="00F6075D" w:rsidP="0089509B">
            <w:pPr>
              <w:pStyle w:val="EG"/>
            </w:pPr>
            <w:r w:rsidRPr="00D92E75">
              <w:t>Method(s) of assessment</w:t>
            </w:r>
          </w:p>
        </w:tc>
        <w:tc>
          <w:tcPr>
            <w:tcW w:w="5817" w:type="dxa"/>
            <w:gridSpan w:val="2"/>
          </w:tcPr>
          <w:p w14:paraId="24B4FA09" w14:textId="77777777" w:rsidR="00F6075D" w:rsidRPr="00D92E75" w:rsidRDefault="00F6075D" w:rsidP="0089509B">
            <w:pPr>
              <w:pStyle w:val="unittext"/>
            </w:pPr>
            <w:r w:rsidRPr="00D92E75">
              <w:t>The following</w:t>
            </w:r>
            <w:r>
              <w:t xml:space="preserve"> suggested</w:t>
            </w:r>
            <w:r w:rsidRPr="00D92E75">
              <w:t xml:space="preserve"> assessment methods are suitable for this unit:</w:t>
            </w:r>
          </w:p>
          <w:p w14:paraId="4DE8F406" w14:textId="77777777" w:rsidR="00F6075D" w:rsidRPr="00D92E75" w:rsidRDefault="00F6075D" w:rsidP="0089509B">
            <w:pPr>
              <w:pStyle w:val="bullet"/>
              <w:numPr>
                <w:ilvl w:val="0"/>
                <w:numId w:val="13"/>
              </w:numPr>
              <w:ind w:left="284" w:hanging="284"/>
            </w:pPr>
            <w:r w:rsidRPr="00D92E75">
              <w:t xml:space="preserve">direct observation of the learner selecting, interpreting and critically </w:t>
            </w:r>
            <w:r>
              <w:t>evaluating</w:t>
            </w:r>
            <w:r w:rsidRPr="00D92E75">
              <w:t xml:space="preserve"> information in </w:t>
            </w:r>
            <w:r>
              <w:t xml:space="preserve">highly </w:t>
            </w:r>
            <w:r w:rsidRPr="00D92E75">
              <w:t xml:space="preserve">complex paper and </w:t>
            </w:r>
            <w:r>
              <w:t>web based</w:t>
            </w:r>
            <w:r w:rsidRPr="00D92E75">
              <w:t xml:space="preserve"> texts relevant to community participation</w:t>
            </w:r>
          </w:p>
          <w:p w14:paraId="7CE67254" w14:textId="77777777" w:rsidR="00F6075D" w:rsidRPr="00D92E75" w:rsidRDefault="00F6075D" w:rsidP="0089509B">
            <w:pPr>
              <w:pStyle w:val="bullet"/>
              <w:numPr>
                <w:ilvl w:val="0"/>
                <w:numId w:val="13"/>
              </w:numPr>
              <w:ind w:left="284" w:hanging="284"/>
            </w:pPr>
            <w:r>
              <w:t>oral</w:t>
            </w:r>
            <w:r w:rsidRPr="00D92E75">
              <w:t xml:space="preserve"> or written questioning to assess knowledge of the devices used by writers to convey information in text types relevant to</w:t>
            </w:r>
            <w:r>
              <w:t xml:space="preserve"> community participation</w:t>
            </w:r>
          </w:p>
          <w:p w14:paraId="2FBCECCA" w14:textId="77777777" w:rsidR="00F6075D" w:rsidRPr="00D92E75" w:rsidRDefault="00F6075D" w:rsidP="0089509B">
            <w:pPr>
              <w:pStyle w:val="bullet"/>
              <w:numPr>
                <w:ilvl w:val="0"/>
                <w:numId w:val="13"/>
              </w:numPr>
              <w:ind w:left="284" w:hanging="284"/>
            </w:pPr>
            <w:r>
              <w:t>oral</w:t>
            </w:r>
            <w:r w:rsidRPr="00D92E75">
              <w:t xml:space="preserve"> information from the learner analysing the effectiveness of the selected texts</w:t>
            </w:r>
          </w:p>
          <w:p w14:paraId="7DD4C6FD" w14:textId="77777777" w:rsidR="00F6075D" w:rsidRDefault="00F6075D" w:rsidP="0089509B">
            <w:pPr>
              <w:pStyle w:val="bullet"/>
              <w:numPr>
                <w:ilvl w:val="0"/>
                <w:numId w:val="13"/>
              </w:numPr>
              <w:ind w:left="284" w:hanging="284"/>
            </w:pPr>
            <w:r>
              <w:t>portfolios containing:</w:t>
            </w:r>
          </w:p>
          <w:p w14:paraId="66E2CE4B" w14:textId="77777777" w:rsidR="00F6075D" w:rsidRDefault="00F6075D" w:rsidP="0089509B">
            <w:pPr>
              <w:pStyle w:val="endash"/>
              <w:keepNext/>
              <w:ind w:left="568" w:hanging="284"/>
            </w:pPr>
            <w:r>
              <w:t>samples of responses and analysis of texts</w:t>
            </w:r>
          </w:p>
          <w:p w14:paraId="26111327" w14:textId="77777777" w:rsidR="00F6075D" w:rsidRPr="00D92E75" w:rsidRDefault="00F6075D" w:rsidP="0089509B">
            <w:pPr>
              <w:pStyle w:val="endash"/>
              <w:keepNext/>
              <w:ind w:left="568" w:hanging="284"/>
            </w:pPr>
            <w:r>
              <w:t>journal / log book of reflections on texts</w:t>
            </w:r>
          </w:p>
        </w:tc>
      </w:tr>
    </w:tbl>
    <w:p w14:paraId="5D4C119A" w14:textId="77777777" w:rsidR="00F6075D" w:rsidRDefault="00F6075D" w:rsidP="0089509B">
      <w:pPr>
        <w:keepNext/>
      </w:pPr>
    </w:p>
    <w:p w14:paraId="4A4C341C" w14:textId="77777777" w:rsidR="00F6075D" w:rsidRDefault="00F6075D" w:rsidP="0089509B">
      <w:pPr>
        <w:keepNext/>
        <w:tabs>
          <w:tab w:val="left" w:pos="930"/>
        </w:tabs>
        <w:spacing w:before="0" w:after="0"/>
        <w:sectPr w:rsidR="00F6075D" w:rsidSect="00F6075D">
          <w:headerReference w:type="even" r:id="rId427"/>
          <w:headerReference w:type="default" r:id="rId428"/>
          <w:footerReference w:type="even" r:id="rId429"/>
          <w:headerReference w:type="first" r:id="rId430"/>
          <w:footerReference w:type="first" r:id="rId43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6075D" w14:paraId="1903AE10" w14:textId="77777777" w:rsidTr="00F6075D">
        <w:tc>
          <w:tcPr>
            <w:tcW w:w="2943" w:type="dxa"/>
          </w:tcPr>
          <w:p w14:paraId="6877F6FA" w14:textId="77777777" w:rsidR="00F6075D" w:rsidRPr="00D72D90" w:rsidRDefault="00F6075D" w:rsidP="0089509B">
            <w:pPr>
              <w:pStyle w:val="CodeTOC"/>
            </w:pPr>
            <w:r w:rsidRPr="00D72D90">
              <w:t>Unit Code</w:t>
            </w:r>
          </w:p>
        </w:tc>
        <w:tc>
          <w:tcPr>
            <w:tcW w:w="6299" w:type="dxa"/>
            <w:gridSpan w:val="4"/>
          </w:tcPr>
          <w:p w14:paraId="5D4AC8BC" w14:textId="68244A68" w:rsidR="00F6075D" w:rsidRPr="00D72D90" w:rsidRDefault="00BD303D" w:rsidP="0089509B">
            <w:pPr>
              <w:pStyle w:val="code"/>
            </w:pPr>
            <w:bookmarkStart w:id="382" w:name="_Toc514234461"/>
            <w:r>
              <w:t>VU22439</w:t>
            </w:r>
            <w:bookmarkEnd w:id="382"/>
          </w:p>
        </w:tc>
      </w:tr>
      <w:tr w:rsidR="00F6075D" w14:paraId="5AD7AA14" w14:textId="77777777" w:rsidTr="00F6075D">
        <w:tc>
          <w:tcPr>
            <w:tcW w:w="2943" w:type="dxa"/>
          </w:tcPr>
          <w:p w14:paraId="3D396684" w14:textId="77777777" w:rsidR="00F6075D" w:rsidRPr="00D72D90" w:rsidRDefault="00F6075D" w:rsidP="0089509B">
            <w:pPr>
              <w:pStyle w:val="CodeTOC"/>
            </w:pPr>
            <w:r w:rsidRPr="00D72D90">
              <w:t>Unit Title</w:t>
            </w:r>
          </w:p>
        </w:tc>
        <w:tc>
          <w:tcPr>
            <w:tcW w:w="6299" w:type="dxa"/>
            <w:gridSpan w:val="4"/>
          </w:tcPr>
          <w:p w14:paraId="5E1EB376" w14:textId="2706E23F" w:rsidR="00F6075D" w:rsidRPr="00D72D90" w:rsidRDefault="00F6075D" w:rsidP="0089509B">
            <w:pPr>
              <w:pStyle w:val="code"/>
            </w:pPr>
            <w:bookmarkStart w:id="383" w:name="_Toc507058687"/>
            <w:bookmarkStart w:id="384" w:name="_Toc514234462"/>
            <w:r w:rsidRPr="0008308D">
              <w:t xml:space="preserve">Create a range of </w:t>
            </w:r>
            <w:r>
              <w:t xml:space="preserve">highly </w:t>
            </w:r>
            <w:r w:rsidRPr="0008308D">
              <w:t>complex texts for personal purposes</w:t>
            </w:r>
            <w:bookmarkEnd w:id="383"/>
            <w:bookmarkEnd w:id="384"/>
          </w:p>
        </w:tc>
      </w:tr>
      <w:tr w:rsidR="00F6075D" w14:paraId="6B6A965A" w14:textId="77777777" w:rsidTr="00F6075D">
        <w:tc>
          <w:tcPr>
            <w:tcW w:w="2943" w:type="dxa"/>
          </w:tcPr>
          <w:p w14:paraId="1EA4B6E8" w14:textId="77777777" w:rsidR="00F6075D" w:rsidRDefault="00F6075D" w:rsidP="0089509B">
            <w:pPr>
              <w:pStyle w:val="Heading21"/>
            </w:pPr>
            <w:r>
              <w:t>Unit Descriptor</w:t>
            </w:r>
          </w:p>
        </w:tc>
        <w:tc>
          <w:tcPr>
            <w:tcW w:w="6299" w:type="dxa"/>
            <w:gridSpan w:val="4"/>
          </w:tcPr>
          <w:p w14:paraId="30099C80" w14:textId="77777777" w:rsidR="00F6075D" w:rsidRDefault="00F6075D" w:rsidP="0089509B">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BC5B981" w14:textId="77777777" w:rsidR="00F6075D" w:rsidRDefault="00F6075D" w:rsidP="0089509B">
            <w:pPr>
              <w:pStyle w:val="unittext"/>
            </w:pPr>
            <w:r>
              <w:t>The required outcomes described in this unit contribute to the achievement of Australian Core Skills Framework indicators for Writing at Level 5: 5.05 &amp; 5.06A</w:t>
            </w:r>
          </w:p>
        </w:tc>
      </w:tr>
      <w:tr w:rsidR="00F6075D" w14:paraId="4E4EE106" w14:textId="77777777" w:rsidTr="00F6075D">
        <w:tc>
          <w:tcPr>
            <w:tcW w:w="2943" w:type="dxa"/>
          </w:tcPr>
          <w:p w14:paraId="7316EAB6" w14:textId="77777777" w:rsidR="00F6075D" w:rsidRDefault="00F6075D" w:rsidP="0089509B">
            <w:pPr>
              <w:pStyle w:val="Heading21"/>
            </w:pPr>
            <w:r>
              <w:t>Employability Skills</w:t>
            </w:r>
          </w:p>
        </w:tc>
        <w:tc>
          <w:tcPr>
            <w:tcW w:w="6299" w:type="dxa"/>
            <w:gridSpan w:val="4"/>
          </w:tcPr>
          <w:p w14:paraId="5137373C" w14:textId="77777777" w:rsidR="00F6075D" w:rsidRDefault="00F6075D" w:rsidP="0089509B">
            <w:pPr>
              <w:pStyle w:val="unittext"/>
            </w:pPr>
            <w:r>
              <w:t>This unit contains employability skills.</w:t>
            </w:r>
          </w:p>
        </w:tc>
      </w:tr>
      <w:tr w:rsidR="00F6075D" w14:paraId="2BEF619F" w14:textId="77777777" w:rsidTr="00F6075D">
        <w:tc>
          <w:tcPr>
            <w:tcW w:w="2943" w:type="dxa"/>
          </w:tcPr>
          <w:p w14:paraId="431B700E" w14:textId="77777777" w:rsidR="00F6075D" w:rsidRDefault="00F6075D" w:rsidP="0089509B">
            <w:pPr>
              <w:pStyle w:val="Heading21"/>
            </w:pPr>
            <w:r>
              <w:t>Application of the Unit</w:t>
            </w:r>
          </w:p>
        </w:tc>
        <w:tc>
          <w:tcPr>
            <w:tcW w:w="6299" w:type="dxa"/>
            <w:gridSpan w:val="4"/>
          </w:tcPr>
          <w:p w14:paraId="0EA6B0DD" w14:textId="77777777" w:rsidR="00F6075D" w:rsidRDefault="00F6075D" w:rsidP="0089509B">
            <w:pPr>
              <w:pStyle w:val="unittext"/>
            </w:pPr>
            <w:r>
              <w:t xml:space="preserve">This unit applies to those who wish to </w:t>
            </w:r>
            <w:r w:rsidRPr="00820FB3">
              <w:t xml:space="preserve">develop their literacy skills to a </w:t>
            </w:r>
            <w:r>
              <w:t xml:space="preserve">highly </w:t>
            </w:r>
            <w:r w:rsidRPr="00820FB3">
              <w:t>complex level</w:t>
            </w:r>
            <w:r>
              <w:t xml:space="preserve"> and acquire the skills and knowledge </w:t>
            </w:r>
            <w:r w:rsidRPr="006000CD">
              <w:rPr>
                <w:szCs w:val="24"/>
              </w:rPr>
              <w:t>to create</w:t>
            </w:r>
            <w:r>
              <w:rPr>
                <w:szCs w:val="24"/>
              </w:rPr>
              <w:t xml:space="preserve"> highly </w:t>
            </w:r>
            <w:r w:rsidRPr="006000CD">
              <w:rPr>
                <w:szCs w:val="24"/>
              </w:rPr>
              <w:t>complex text</w:t>
            </w:r>
            <w:r>
              <w:rPr>
                <w:szCs w:val="24"/>
              </w:rPr>
              <w:t xml:space="preserve"> types</w:t>
            </w:r>
            <w:r w:rsidRPr="006000CD">
              <w:rPr>
                <w:szCs w:val="24"/>
              </w:rPr>
              <w:t xml:space="preserve"> </w:t>
            </w:r>
            <w:r>
              <w:rPr>
                <w:szCs w:val="24"/>
              </w:rPr>
              <w:t>related to their own personal needs.</w:t>
            </w:r>
          </w:p>
          <w:p w14:paraId="2BDBD7B7" w14:textId="789B280D" w:rsidR="00F6075D" w:rsidRDefault="00F6075D" w:rsidP="0089509B">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5E073F" w:rsidRPr="005E073F">
              <w:rPr>
                <w:i/>
              </w:rPr>
              <w:t>VU22435</w:t>
            </w:r>
            <w:r w:rsidR="005E073F">
              <w:rPr>
                <w:i/>
              </w:rPr>
              <w:t xml:space="preserve"> </w:t>
            </w:r>
            <w:r>
              <w:rPr>
                <w:i/>
              </w:rPr>
              <w:t>Engage with a range of highly complex texts for personal purposes</w:t>
            </w:r>
            <w:r>
              <w:t xml:space="preserve">. The link between reading and writing and the potential overlap between the parallel units encourages co delivery and assessment.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F6075D" w14:paraId="6EC6518B" w14:textId="77777777" w:rsidTr="00F6075D">
        <w:tc>
          <w:tcPr>
            <w:tcW w:w="2943" w:type="dxa"/>
          </w:tcPr>
          <w:p w14:paraId="1980D7F2" w14:textId="77777777" w:rsidR="00F6075D" w:rsidRDefault="00F6075D" w:rsidP="0089509B">
            <w:pPr>
              <w:pStyle w:val="Heading21"/>
            </w:pPr>
            <w:r>
              <w:t>Element</w:t>
            </w:r>
          </w:p>
          <w:p w14:paraId="7EE927D1" w14:textId="77777777" w:rsidR="00F6075D" w:rsidRDefault="00F6075D"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51A97303" w14:textId="77777777" w:rsidR="00F6075D" w:rsidRDefault="00F6075D" w:rsidP="0089509B">
            <w:pPr>
              <w:pStyle w:val="Heading21"/>
            </w:pPr>
            <w:r>
              <w:t>Performance Criteria</w:t>
            </w:r>
          </w:p>
          <w:p w14:paraId="6CAE1E1E" w14:textId="77777777" w:rsidR="00F6075D" w:rsidRDefault="00F6075D"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0B3973D7" w14:textId="77777777" w:rsidTr="00F6075D">
        <w:tc>
          <w:tcPr>
            <w:tcW w:w="2943" w:type="dxa"/>
          </w:tcPr>
          <w:p w14:paraId="49332A05" w14:textId="77777777" w:rsidR="00F6075D" w:rsidRDefault="00F6075D" w:rsidP="0089509B">
            <w:pPr>
              <w:pStyle w:val="spacer"/>
            </w:pPr>
          </w:p>
        </w:tc>
        <w:tc>
          <w:tcPr>
            <w:tcW w:w="6299" w:type="dxa"/>
            <w:gridSpan w:val="4"/>
          </w:tcPr>
          <w:p w14:paraId="4ADFEAA4" w14:textId="77777777" w:rsidR="00F6075D" w:rsidRDefault="00F6075D" w:rsidP="0089509B">
            <w:pPr>
              <w:pStyle w:val="spacer"/>
            </w:pPr>
          </w:p>
        </w:tc>
      </w:tr>
      <w:tr w:rsidR="00F6075D" w14:paraId="17FDF4D4" w14:textId="77777777" w:rsidTr="00F6075D">
        <w:tc>
          <w:tcPr>
            <w:tcW w:w="2943" w:type="dxa"/>
            <w:vMerge w:val="restart"/>
          </w:tcPr>
          <w:p w14:paraId="361DC5EA" w14:textId="77777777" w:rsidR="00F6075D" w:rsidRPr="0084371F" w:rsidRDefault="00F6075D" w:rsidP="0089509B">
            <w:pPr>
              <w:pStyle w:val="element"/>
              <w:keepNext/>
            </w:pPr>
            <w:r w:rsidRPr="0084371F">
              <w:t>1</w:t>
            </w:r>
            <w:r>
              <w:tab/>
            </w:r>
            <w:r w:rsidRPr="00820FB3">
              <w:t xml:space="preserve">Research a range of </w:t>
            </w:r>
            <w:r>
              <w:t xml:space="preserve">highly </w:t>
            </w:r>
            <w:r w:rsidRPr="00820FB3">
              <w:t>complex text</w:t>
            </w:r>
            <w:r>
              <w:t xml:space="preserve"> types</w:t>
            </w:r>
            <w:r w:rsidRPr="00820FB3">
              <w:t xml:space="preserve"> for personal purposes</w:t>
            </w:r>
          </w:p>
        </w:tc>
        <w:tc>
          <w:tcPr>
            <w:tcW w:w="570" w:type="dxa"/>
            <w:gridSpan w:val="2"/>
          </w:tcPr>
          <w:p w14:paraId="2F3E6E70" w14:textId="77777777" w:rsidR="00F6075D" w:rsidRDefault="00F6075D" w:rsidP="0089509B">
            <w:pPr>
              <w:pStyle w:val="PC"/>
              <w:keepNext/>
            </w:pPr>
            <w:r>
              <w:t>1.1</w:t>
            </w:r>
          </w:p>
        </w:tc>
        <w:tc>
          <w:tcPr>
            <w:tcW w:w="5729" w:type="dxa"/>
            <w:gridSpan w:val="2"/>
          </w:tcPr>
          <w:p w14:paraId="091F7CA8" w14:textId="77777777" w:rsidR="00F6075D" w:rsidRDefault="00F6075D" w:rsidP="0089509B">
            <w:pPr>
              <w:pStyle w:val="PC"/>
              <w:keepNext/>
            </w:pPr>
            <w:r>
              <w:t>Research and select a</w:t>
            </w:r>
            <w:r w:rsidRPr="00820FB3">
              <w:t xml:space="preserve"> range of </w:t>
            </w:r>
            <w:r>
              <w:rPr>
                <w:b/>
                <w:i/>
              </w:rPr>
              <w:t xml:space="preserve">highly </w:t>
            </w:r>
            <w:r w:rsidRPr="00820FB3">
              <w:rPr>
                <w:b/>
                <w:i/>
              </w:rPr>
              <w:t xml:space="preserve">complex text </w:t>
            </w:r>
            <w:r>
              <w:rPr>
                <w:b/>
                <w:bCs/>
                <w:i/>
                <w:iCs/>
              </w:rPr>
              <w:t>types</w:t>
            </w:r>
            <w:r w:rsidRPr="00820FB3">
              <w:rPr>
                <w:b/>
                <w:bCs/>
                <w:i/>
                <w:iCs/>
              </w:rPr>
              <w:t xml:space="preserve"> </w:t>
            </w:r>
          </w:p>
        </w:tc>
      </w:tr>
      <w:tr w:rsidR="00F6075D" w14:paraId="41C814DD" w14:textId="77777777" w:rsidTr="00F6075D">
        <w:tc>
          <w:tcPr>
            <w:tcW w:w="2943" w:type="dxa"/>
            <w:vMerge/>
          </w:tcPr>
          <w:p w14:paraId="04A61A8C" w14:textId="77777777" w:rsidR="00F6075D" w:rsidRPr="0084371F" w:rsidRDefault="00F6075D" w:rsidP="0089509B">
            <w:pPr>
              <w:pStyle w:val="element"/>
              <w:keepNext/>
            </w:pPr>
          </w:p>
        </w:tc>
        <w:tc>
          <w:tcPr>
            <w:tcW w:w="570" w:type="dxa"/>
            <w:gridSpan w:val="2"/>
          </w:tcPr>
          <w:p w14:paraId="735522CE" w14:textId="77777777" w:rsidR="00F6075D" w:rsidRDefault="00F6075D" w:rsidP="0089509B">
            <w:pPr>
              <w:pStyle w:val="PC"/>
              <w:keepNext/>
            </w:pPr>
            <w:r>
              <w:t>1.2</w:t>
            </w:r>
          </w:p>
        </w:tc>
        <w:tc>
          <w:tcPr>
            <w:tcW w:w="5729" w:type="dxa"/>
            <w:gridSpan w:val="2"/>
          </w:tcPr>
          <w:p w14:paraId="242530A6" w14:textId="77777777" w:rsidR="00F6075D" w:rsidRDefault="00F6075D" w:rsidP="0089509B">
            <w:pPr>
              <w:pStyle w:val="PC"/>
              <w:keepNext/>
            </w:pPr>
            <w:r>
              <w:t xml:space="preserve">Clarify the </w:t>
            </w:r>
            <w:r>
              <w:rPr>
                <w:b/>
                <w:i/>
              </w:rPr>
              <w:t>purpose and audience</w:t>
            </w:r>
            <w:r>
              <w:t xml:space="preserve"> of the selected texts </w:t>
            </w:r>
          </w:p>
        </w:tc>
      </w:tr>
      <w:tr w:rsidR="00F6075D" w14:paraId="5264AD1C" w14:textId="77777777" w:rsidTr="00F6075D">
        <w:tc>
          <w:tcPr>
            <w:tcW w:w="2943" w:type="dxa"/>
            <w:vMerge/>
          </w:tcPr>
          <w:p w14:paraId="33D543D8" w14:textId="77777777" w:rsidR="00F6075D" w:rsidRPr="0084371F" w:rsidRDefault="00F6075D" w:rsidP="0089509B">
            <w:pPr>
              <w:pStyle w:val="element"/>
              <w:keepNext/>
            </w:pPr>
          </w:p>
        </w:tc>
        <w:tc>
          <w:tcPr>
            <w:tcW w:w="570" w:type="dxa"/>
            <w:gridSpan w:val="2"/>
          </w:tcPr>
          <w:p w14:paraId="17987BFB" w14:textId="77777777" w:rsidR="00F6075D" w:rsidRDefault="00F6075D" w:rsidP="0089509B">
            <w:pPr>
              <w:pStyle w:val="PC"/>
              <w:keepNext/>
            </w:pPr>
            <w:r>
              <w:t>1.3</w:t>
            </w:r>
          </w:p>
        </w:tc>
        <w:tc>
          <w:tcPr>
            <w:tcW w:w="5729" w:type="dxa"/>
            <w:gridSpan w:val="2"/>
          </w:tcPr>
          <w:p w14:paraId="4FD8FCBD" w14:textId="77777777" w:rsidR="00F6075D" w:rsidRDefault="00F6075D" w:rsidP="0089509B">
            <w:pPr>
              <w:pStyle w:val="PC"/>
              <w:keepNext/>
            </w:pPr>
            <w:r>
              <w:t xml:space="preserve">Critically analyse the </w:t>
            </w:r>
            <w:r w:rsidRPr="00820FB3">
              <w:rPr>
                <w:b/>
                <w:i/>
              </w:rPr>
              <w:t>s</w:t>
            </w:r>
            <w:r>
              <w:rPr>
                <w:b/>
                <w:i/>
              </w:rPr>
              <w:t>tructure</w:t>
            </w:r>
            <w:r w:rsidRPr="009D1BDB">
              <w:t xml:space="preserve">, </w:t>
            </w:r>
            <w:r>
              <w:rPr>
                <w:b/>
                <w:i/>
              </w:rPr>
              <w:t xml:space="preserve">style </w:t>
            </w:r>
            <w:r w:rsidRPr="009D1BDB">
              <w:t>and</w:t>
            </w:r>
            <w:r>
              <w:rPr>
                <w:b/>
                <w:i/>
              </w:rPr>
              <w:t xml:space="preserve"> format</w:t>
            </w:r>
            <w:r>
              <w:t xml:space="preserve"> requirements of the text types</w:t>
            </w:r>
          </w:p>
        </w:tc>
      </w:tr>
      <w:tr w:rsidR="00F6075D" w14:paraId="3E79375B" w14:textId="77777777" w:rsidTr="00F6075D">
        <w:tc>
          <w:tcPr>
            <w:tcW w:w="2943" w:type="dxa"/>
          </w:tcPr>
          <w:p w14:paraId="7B51EBD3" w14:textId="77777777" w:rsidR="00F6075D" w:rsidRDefault="00F6075D" w:rsidP="0089509B">
            <w:pPr>
              <w:pStyle w:val="spacer"/>
            </w:pPr>
          </w:p>
        </w:tc>
        <w:tc>
          <w:tcPr>
            <w:tcW w:w="6299" w:type="dxa"/>
            <w:gridSpan w:val="4"/>
          </w:tcPr>
          <w:p w14:paraId="10D109FF" w14:textId="77777777" w:rsidR="00F6075D" w:rsidRDefault="00F6075D" w:rsidP="0089509B">
            <w:pPr>
              <w:pStyle w:val="spacer"/>
            </w:pPr>
          </w:p>
        </w:tc>
      </w:tr>
      <w:tr w:rsidR="00F6075D" w14:paraId="6674FB1C" w14:textId="77777777" w:rsidTr="00F6075D">
        <w:tc>
          <w:tcPr>
            <w:tcW w:w="2943" w:type="dxa"/>
            <w:vMerge w:val="restart"/>
          </w:tcPr>
          <w:p w14:paraId="4B4D6EFB" w14:textId="77777777" w:rsidR="00F6075D" w:rsidRDefault="00F6075D" w:rsidP="0089509B">
            <w:pPr>
              <w:pStyle w:val="element"/>
              <w:keepNext/>
            </w:pPr>
            <w:r>
              <w:t>2</w:t>
            </w:r>
            <w:r>
              <w:tab/>
            </w:r>
            <w:r w:rsidRPr="00820FB3">
              <w:t xml:space="preserve">Prepare a range of </w:t>
            </w:r>
            <w:r>
              <w:t xml:space="preserve">highly </w:t>
            </w:r>
            <w:r w:rsidRPr="00820FB3">
              <w:t>complex text</w:t>
            </w:r>
            <w:r>
              <w:t xml:space="preserve"> types</w:t>
            </w:r>
            <w:r w:rsidRPr="00820FB3">
              <w:t xml:space="preserve"> for personal purposes</w:t>
            </w:r>
          </w:p>
        </w:tc>
        <w:tc>
          <w:tcPr>
            <w:tcW w:w="585" w:type="dxa"/>
            <w:gridSpan w:val="3"/>
          </w:tcPr>
          <w:p w14:paraId="74A7739D" w14:textId="77777777" w:rsidR="00F6075D" w:rsidRDefault="00F6075D" w:rsidP="0089509B">
            <w:pPr>
              <w:pStyle w:val="PC"/>
              <w:keepNext/>
            </w:pPr>
            <w:r>
              <w:t>2.1</w:t>
            </w:r>
          </w:p>
        </w:tc>
        <w:tc>
          <w:tcPr>
            <w:tcW w:w="5714" w:type="dxa"/>
          </w:tcPr>
          <w:p w14:paraId="570B4578" w14:textId="77777777" w:rsidR="00F6075D" w:rsidRDefault="00F6075D" w:rsidP="0089509B">
            <w:pPr>
              <w:pStyle w:val="PC"/>
              <w:keepNext/>
            </w:pPr>
            <w:r>
              <w:t xml:space="preserve">Determine the </w:t>
            </w:r>
            <w:r w:rsidRPr="004337E9">
              <w:t>purpose</w:t>
            </w:r>
            <w:r>
              <w:t xml:space="preserve"> and audience for the texts to be created </w:t>
            </w:r>
          </w:p>
        </w:tc>
      </w:tr>
      <w:tr w:rsidR="00F6075D" w14:paraId="61434A29" w14:textId="77777777" w:rsidTr="00F6075D">
        <w:tc>
          <w:tcPr>
            <w:tcW w:w="2943" w:type="dxa"/>
            <w:vMerge/>
          </w:tcPr>
          <w:p w14:paraId="30D25E4E" w14:textId="77777777" w:rsidR="00F6075D" w:rsidRDefault="00F6075D" w:rsidP="0089509B">
            <w:pPr>
              <w:keepNext/>
            </w:pPr>
          </w:p>
        </w:tc>
        <w:tc>
          <w:tcPr>
            <w:tcW w:w="585" w:type="dxa"/>
            <w:gridSpan w:val="3"/>
          </w:tcPr>
          <w:p w14:paraId="117896DA" w14:textId="77777777" w:rsidR="00F6075D" w:rsidRDefault="00F6075D" w:rsidP="0089509B">
            <w:pPr>
              <w:pStyle w:val="PC"/>
              <w:keepNext/>
            </w:pPr>
            <w:r>
              <w:t>2.2</w:t>
            </w:r>
          </w:p>
        </w:tc>
        <w:tc>
          <w:tcPr>
            <w:tcW w:w="5714" w:type="dxa"/>
          </w:tcPr>
          <w:p w14:paraId="5A3FEBBB" w14:textId="77777777" w:rsidR="00F6075D" w:rsidRDefault="00F6075D" w:rsidP="0089509B">
            <w:pPr>
              <w:pStyle w:val="PC"/>
              <w:keepNext/>
            </w:pPr>
            <w:r>
              <w:t>G</w:t>
            </w:r>
            <w:r w:rsidRPr="00820FB3">
              <w:t xml:space="preserve">ather, synthesise and arrange </w:t>
            </w:r>
            <w:r>
              <w:t>the c</w:t>
            </w:r>
            <w:r w:rsidRPr="00820FB3">
              <w:t>ontent</w:t>
            </w:r>
            <w:r>
              <w:t xml:space="preserve"> for the texts</w:t>
            </w:r>
          </w:p>
        </w:tc>
      </w:tr>
      <w:tr w:rsidR="00F6075D" w14:paraId="51BEF84E" w14:textId="77777777" w:rsidTr="00F6075D">
        <w:tc>
          <w:tcPr>
            <w:tcW w:w="2943" w:type="dxa"/>
            <w:vMerge/>
          </w:tcPr>
          <w:p w14:paraId="6D80EFF1" w14:textId="77777777" w:rsidR="00F6075D" w:rsidRDefault="00F6075D" w:rsidP="0089509B">
            <w:pPr>
              <w:keepNext/>
            </w:pPr>
          </w:p>
        </w:tc>
        <w:tc>
          <w:tcPr>
            <w:tcW w:w="585" w:type="dxa"/>
            <w:gridSpan w:val="3"/>
          </w:tcPr>
          <w:p w14:paraId="0681E3B8" w14:textId="77777777" w:rsidR="00F6075D" w:rsidRDefault="00F6075D" w:rsidP="0089509B">
            <w:pPr>
              <w:pStyle w:val="PC"/>
              <w:keepNext/>
            </w:pPr>
            <w:r>
              <w:t>2.3</w:t>
            </w:r>
          </w:p>
        </w:tc>
        <w:tc>
          <w:tcPr>
            <w:tcW w:w="5714" w:type="dxa"/>
          </w:tcPr>
          <w:p w14:paraId="4009C45D" w14:textId="77777777" w:rsidR="00F6075D" w:rsidRDefault="00F6075D" w:rsidP="0089509B">
            <w:pPr>
              <w:pStyle w:val="PC"/>
              <w:keepNext/>
            </w:pPr>
            <w:r>
              <w:t xml:space="preserve">Apply appropriate </w:t>
            </w:r>
            <w:r w:rsidRPr="009D1BDB">
              <w:t>structure</w:t>
            </w:r>
            <w:r w:rsidRPr="00D02EED">
              <w:t>,</w:t>
            </w:r>
            <w:r w:rsidRPr="009D1BDB">
              <w:t xml:space="preserve"> style </w:t>
            </w:r>
            <w:r w:rsidRPr="00D02EED">
              <w:t>and</w:t>
            </w:r>
            <w:r w:rsidRPr="009D1BDB">
              <w:t xml:space="preserve"> format </w:t>
            </w:r>
          </w:p>
        </w:tc>
      </w:tr>
      <w:tr w:rsidR="00F6075D" w14:paraId="62B1031F" w14:textId="77777777" w:rsidTr="00F6075D">
        <w:tc>
          <w:tcPr>
            <w:tcW w:w="2943" w:type="dxa"/>
            <w:vMerge/>
          </w:tcPr>
          <w:p w14:paraId="26489DFB" w14:textId="77777777" w:rsidR="00F6075D" w:rsidRDefault="00F6075D" w:rsidP="0089509B">
            <w:pPr>
              <w:keepNext/>
            </w:pPr>
          </w:p>
        </w:tc>
        <w:tc>
          <w:tcPr>
            <w:tcW w:w="585" w:type="dxa"/>
            <w:gridSpan w:val="3"/>
          </w:tcPr>
          <w:p w14:paraId="4AE17143" w14:textId="77777777" w:rsidR="00F6075D" w:rsidRDefault="00F6075D" w:rsidP="0089509B">
            <w:pPr>
              <w:pStyle w:val="PC"/>
              <w:keepNext/>
            </w:pPr>
            <w:r>
              <w:t>2.4</w:t>
            </w:r>
          </w:p>
        </w:tc>
        <w:tc>
          <w:tcPr>
            <w:tcW w:w="5714" w:type="dxa"/>
          </w:tcPr>
          <w:p w14:paraId="45C2F154" w14:textId="77777777" w:rsidR="00F6075D" w:rsidRDefault="00F6075D" w:rsidP="0089509B">
            <w:pPr>
              <w:pStyle w:val="PC"/>
              <w:keepNext/>
            </w:pPr>
            <w:r>
              <w:t xml:space="preserve">Use </w:t>
            </w:r>
            <w:r w:rsidRPr="007E429C">
              <w:rPr>
                <w:b/>
                <w:i/>
              </w:rPr>
              <w:t>c</w:t>
            </w:r>
            <w:r w:rsidRPr="00820FB3">
              <w:rPr>
                <w:b/>
                <w:i/>
              </w:rPr>
              <w:t>ontent and language</w:t>
            </w:r>
            <w:r w:rsidRPr="00820FB3">
              <w:t xml:space="preserve"> appropriate and relevant to the writing purpose</w:t>
            </w:r>
          </w:p>
        </w:tc>
      </w:tr>
      <w:tr w:rsidR="00F6075D" w14:paraId="1D8665FE" w14:textId="77777777" w:rsidTr="00F6075D">
        <w:tc>
          <w:tcPr>
            <w:tcW w:w="2943" w:type="dxa"/>
          </w:tcPr>
          <w:p w14:paraId="3BD1B3C6" w14:textId="77777777" w:rsidR="00F6075D" w:rsidRDefault="00F6075D" w:rsidP="0089509B">
            <w:pPr>
              <w:pStyle w:val="spacer"/>
            </w:pPr>
          </w:p>
        </w:tc>
        <w:tc>
          <w:tcPr>
            <w:tcW w:w="6299" w:type="dxa"/>
            <w:gridSpan w:val="4"/>
          </w:tcPr>
          <w:p w14:paraId="76EA81E7" w14:textId="77777777" w:rsidR="00F6075D" w:rsidRDefault="00F6075D" w:rsidP="0089509B">
            <w:pPr>
              <w:pStyle w:val="spacer"/>
            </w:pPr>
          </w:p>
        </w:tc>
      </w:tr>
      <w:tr w:rsidR="00F6075D" w14:paraId="68275E26" w14:textId="77777777" w:rsidTr="00F6075D">
        <w:tc>
          <w:tcPr>
            <w:tcW w:w="2943" w:type="dxa"/>
            <w:vMerge w:val="restart"/>
          </w:tcPr>
          <w:p w14:paraId="48038A7A" w14:textId="77777777" w:rsidR="00F6075D" w:rsidRDefault="00F6075D" w:rsidP="0089509B">
            <w:pPr>
              <w:pStyle w:val="element"/>
              <w:keepNext/>
            </w:pPr>
            <w:r>
              <w:t>3</w:t>
            </w:r>
            <w:r>
              <w:tab/>
            </w:r>
            <w:r w:rsidRPr="007E429C">
              <w:t xml:space="preserve">Produce a range of </w:t>
            </w:r>
            <w:r>
              <w:t xml:space="preserve">highly </w:t>
            </w:r>
            <w:r w:rsidRPr="007E429C">
              <w:t>complex text</w:t>
            </w:r>
            <w:r>
              <w:t xml:space="preserve"> types</w:t>
            </w:r>
            <w:r w:rsidRPr="007E429C">
              <w:t xml:space="preserve"> for personal purposes</w:t>
            </w:r>
          </w:p>
        </w:tc>
        <w:tc>
          <w:tcPr>
            <w:tcW w:w="570" w:type="dxa"/>
            <w:gridSpan w:val="2"/>
          </w:tcPr>
          <w:p w14:paraId="4AE455EB" w14:textId="77777777" w:rsidR="00F6075D" w:rsidRDefault="00F6075D" w:rsidP="0089509B">
            <w:pPr>
              <w:pStyle w:val="PC"/>
              <w:keepNext/>
            </w:pPr>
            <w:r>
              <w:t>3.1</w:t>
            </w:r>
          </w:p>
        </w:tc>
        <w:tc>
          <w:tcPr>
            <w:tcW w:w="5729" w:type="dxa"/>
            <w:gridSpan w:val="2"/>
          </w:tcPr>
          <w:p w14:paraId="34C0EBEB" w14:textId="7297745D" w:rsidR="00F6075D" w:rsidRDefault="00F6075D" w:rsidP="0089509B">
            <w:pPr>
              <w:pStyle w:val="PC"/>
              <w:keepNext/>
            </w:pPr>
            <w:r>
              <w:t>Use prepared content to</w:t>
            </w:r>
            <w:r w:rsidR="00FA7CF7">
              <w:t xml:space="preserve"> </w:t>
            </w:r>
            <w:r>
              <w:t>develop highly c</w:t>
            </w:r>
            <w:r w:rsidRPr="007E429C">
              <w:t>omplex text</w:t>
            </w:r>
            <w:r>
              <w:t>s</w:t>
            </w:r>
            <w:r w:rsidRPr="007E429C">
              <w:t xml:space="preserve"> </w:t>
            </w:r>
          </w:p>
        </w:tc>
      </w:tr>
      <w:tr w:rsidR="00F6075D" w14:paraId="7B01E4DA" w14:textId="77777777" w:rsidTr="00F6075D">
        <w:tc>
          <w:tcPr>
            <w:tcW w:w="2943" w:type="dxa"/>
            <w:vMerge/>
          </w:tcPr>
          <w:p w14:paraId="4953D875" w14:textId="77777777" w:rsidR="00F6075D" w:rsidRDefault="00F6075D" w:rsidP="0089509B">
            <w:pPr>
              <w:keepNext/>
            </w:pPr>
          </w:p>
        </w:tc>
        <w:tc>
          <w:tcPr>
            <w:tcW w:w="570" w:type="dxa"/>
            <w:gridSpan w:val="2"/>
          </w:tcPr>
          <w:p w14:paraId="30A3D5A0" w14:textId="77777777" w:rsidR="00F6075D" w:rsidRDefault="00F6075D" w:rsidP="0089509B">
            <w:pPr>
              <w:pStyle w:val="PC"/>
              <w:keepNext/>
            </w:pPr>
            <w:r>
              <w:t>3.2</w:t>
            </w:r>
          </w:p>
        </w:tc>
        <w:tc>
          <w:tcPr>
            <w:tcW w:w="5729" w:type="dxa"/>
            <w:gridSpan w:val="2"/>
          </w:tcPr>
          <w:p w14:paraId="18471BCA" w14:textId="77777777" w:rsidR="00F6075D" w:rsidRDefault="00F6075D" w:rsidP="0089509B">
            <w:pPr>
              <w:pStyle w:val="PC"/>
              <w:keepNext/>
            </w:pPr>
            <w:r>
              <w:t>Proof read and edit t</w:t>
            </w:r>
            <w:r w:rsidRPr="007E429C">
              <w:t xml:space="preserve">exts </w:t>
            </w:r>
            <w:r>
              <w:t>prior to presentation</w:t>
            </w:r>
          </w:p>
        </w:tc>
      </w:tr>
      <w:tr w:rsidR="00F6075D" w14:paraId="411DFB00" w14:textId="77777777" w:rsidTr="00F6075D">
        <w:tc>
          <w:tcPr>
            <w:tcW w:w="2943" w:type="dxa"/>
            <w:vMerge/>
          </w:tcPr>
          <w:p w14:paraId="12B5828C" w14:textId="77777777" w:rsidR="00F6075D" w:rsidRDefault="00F6075D" w:rsidP="0089509B">
            <w:pPr>
              <w:keepNext/>
            </w:pPr>
          </w:p>
        </w:tc>
        <w:tc>
          <w:tcPr>
            <w:tcW w:w="570" w:type="dxa"/>
            <w:gridSpan w:val="2"/>
          </w:tcPr>
          <w:p w14:paraId="585DF85E" w14:textId="77777777" w:rsidR="00F6075D" w:rsidRDefault="00F6075D" w:rsidP="0089509B">
            <w:pPr>
              <w:pStyle w:val="PC"/>
              <w:keepNext/>
            </w:pPr>
            <w:r>
              <w:t>3.3</w:t>
            </w:r>
          </w:p>
        </w:tc>
        <w:tc>
          <w:tcPr>
            <w:tcW w:w="5729" w:type="dxa"/>
            <w:gridSpan w:val="2"/>
          </w:tcPr>
          <w:p w14:paraId="280E213D" w14:textId="77777777" w:rsidR="00F6075D" w:rsidRDefault="00F6075D" w:rsidP="0089509B">
            <w:pPr>
              <w:pStyle w:val="PC"/>
              <w:keepNext/>
            </w:pPr>
            <w:r>
              <w:t>Elicit and incorporate f</w:t>
            </w:r>
            <w:r w:rsidRPr="007E429C">
              <w:t>eedback on effectiveness of texts as appropriate</w:t>
            </w:r>
          </w:p>
        </w:tc>
      </w:tr>
      <w:tr w:rsidR="00F6075D" w14:paraId="39CB39B3" w14:textId="77777777" w:rsidTr="00F6075D">
        <w:tc>
          <w:tcPr>
            <w:tcW w:w="2943" w:type="dxa"/>
            <w:vMerge/>
          </w:tcPr>
          <w:p w14:paraId="363300AC" w14:textId="77777777" w:rsidR="00F6075D" w:rsidRDefault="00F6075D" w:rsidP="0089509B">
            <w:pPr>
              <w:keepNext/>
            </w:pPr>
          </w:p>
        </w:tc>
        <w:tc>
          <w:tcPr>
            <w:tcW w:w="570" w:type="dxa"/>
            <w:gridSpan w:val="2"/>
          </w:tcPr>
          <w:p w14:paraId="5DAD9FDF" w14:textId="77777777" w:rsidR="00F6075D" w:rsidRDefault="00F6075D" w:rsidP="0089509B">
            <w:pPr>
              <w:pStyle w:val="PC"/>
              <w:keepNext/>
            </w:pPr>
            <w:r>
              <w:t>3.4</w:t>
            </w:r>
          </w:p>
        </w:tc>
        <w:tc>
          <w:tcPr>
            <w:tcW w:w="5729" w:type="dxa"/>
            <w:gridSpan w:val="2"/>
          </w:tcPr>
          <w:p w14:paraId="68DB2299" w14:textId="77777777" w:rsidR="00F6075D" w:rsidRDefault="00F6075D" w:rsidP="0089509B">
            <w:pPr>
              <w:pStyle w:val="PC"/>
              <w:keepNext/>
            </w:pPr>
            <w:r>
              <w:t>Present c</w:t>
            </w:r>
            <w:r w:rsidRPr="007E429C">
              <w:t xml:space="preserve">ompleted texts according to </w:t>
            </w:r>
            <w:r w:rsidRPr="007E429C">
              <w:rPr>
                <w:b/>
                <w:i/>
              </w:rPr>
              <w:t>specified requirements</w:t>
            </w:r>
          </w:p>
        </w:tc>
      </w:tr>
      <w:tr w:rsidR="00F6075D" w14:paraId="71DAC467" w14:textId="77777777" w:rsidTr="00F6075D">
        <w:tc>
          <w:tcPr>
            <w:tcW w:w="2943" w:type="dxa"/>
          </w:tcPr>
          <w:p w14:paraId="44715401" w14:textId="77777777" w:rsidR="00F6075D" w:rsidRDefault="00F6075D" w:rsidP="0089509B">
            <w:pPr>
              <w:pStyle w:val="spacer"/>
            </w:pPr>
          </w:p>
        </w:tc>
        <w:tc>
          <w:tcPr>
            <w:tcW w:w="6299" w:type="dxa"/>
            <w:gridSpan w:val="4"/>
          </w:tcPr>
          <w:p w14:paraId="4AB08B3F" w14:textId="77777777" w:rsidR="00F6075D" w:rsidRDefault="00F6075D" w:rsidP="0089509B">
            <w:pPr>
              <w:pStyle w:val="spacer"/>
            </w:pPr>
          </w:p>
        </w:tc>
      </w:tr>
      <w:tr w:rsidR="00F6075D" w14:paraId="0F331DC9" w14:textId="77777777" w:rsidTr="00F6075D">
        <w:tc>
          <w:tcPr>
            <w:tcW w:w="9242" w:type="dxa"/>
            <w:gridSpan w:val="5"/>
          </w:tcPr>
          <w:p w14:paraId="70AD9F6C" w14:textId="77777777" w:rsidR="00F6075D" w:rsidRDefault="00F6075D" w:rsidP="0089509B">
            <w:pPr>
              <w:pStyle w:val="Heading21"/>
            </w:pPr>
            <w:r>
              <w:t>Required Knowledge and Skills</w:t>
            </w:r>
          </w:p>
          <w:p w14:paraId="4FC9E3C0" w14:textId="77777777" w:rsidR="00F6075D" w:rsidRDefault="00F6075D" w:rsidP="0089509B">
            <w:pPr>
              <w:pStyle w:val="text"/>
            </w:pPr>
            <w:r w:rsidRPr="005979AA">
              <w:t>This describes the essential skills and knowledge and their level required for this unit</w:t>
            </w:r>
            <w:r>
              <w:t>.</w:t>
            </w:r>
          </w:p>
        </w:tc>
      </w:tr>
      <w:tr w:rsidR="00F6075D" w14:paraId="712A1ED6" w14:textId="77777777" w:rsidTr="00F6075D">
        <w:tc>
          <w:tcPr>
            <w:tcW w:w="9242" w:type="dxa"/>
            <w:gridSpan w:val="5"/>
          </w:tcPr>
          <w:p w14:paraId="370A641D" w14:textId="77777777" w:rsidR="00F6075D" w:rsidRDefault="00F6075D" w:rsidP="0089509B">
            <w:pPr>
              <w:pStyle w:val="unittext"/>
            </w:pPr>
            <w:r>
              <w:t>Required Knowledge:</w:t>
            </w:r>
          </w:p>
          <w:p w14:paraId="24AF79F0" w14:textId="77777777" w:rsidR="00F6075D" w:rsidRPr="002332B6" w:rsidRDefault="00F6075D" w:rsidP="0089509B">
            <w:pPr>
              <w:pStyle w:val="bullet"/>
              <w:numPr>
                <w:ilvl w:val="0"/>
                <w:numId w:val="13"/>
              </w:numPr>
              <w:ind w:left="284" w:hanging="284"/>
            </w:pPr>
            <w:r w:rsidRPr="002332B6">
              <w:t>a broad vocabulary including idiom, colloquialisms and cultural references</w:t>
            </w:r>
            <w:r>
              <w:t xml:space="preserve"> to express content</w:t>
            </w:r>
          </w:p>
          <w:p w14:paraId="7AE5B803" w14:textId="77777777" w:rsidR="00F6075D" w:rsidRPr="002332B6" w:rsidRDefault="00F6075D" w:rsidP="0089509B">
            <w:pPr>
              <w:pStyle w:val="bullet"/>
              <w:numPr>
                <w:ilvl w:val="0"/>
                <w:numId w:val="13"/>
              </w:numPr>
              <w:ind w:left="284" w:hanging="284"/>
            </w:pPr>
            <w:r>
              <w:t xml:space="preserve">a variety of </w:t>
            </w:r>
            <w:r w:rsidRPr="002332B6">
              <w:t xml:space="preserve">complex grammatical structures </w:t>
            </w:r>
            <w:r>
              <w:t>to convey meaning</w:t>
            </w:r>
          </w:p>
          <w:p w14:paraId="59D14466" w14:textId="77777777" w:rsidR="00F6075D" w:rsidRPr="002332B6" w:rsidRDefault="00F6075D" w:rsidP="0089509B">
            <w:pPr>
              <w:pStyle w:val="bullet"/>
              <w:numPr>
                <w:ilvl w:val="0"/>
                <w:numId w:val="13"/>
              </w:numPr>
              <w:ind w:left="284" w:hanging="284"/>
            </w:pPr>
            <w:r>
              <w:t xml:space="preserve">a </w:t>
            </w:r>
            <w:r w:rsidRPr="002332B6">
              <w:t xml:space="preserve">range of </w:t>
            </w:r>
            <w:r>
              <w:t>text types</w:t>
            </w:r>
            <w:r w:rsidRPr="002332B6">
              <w:t xml:space="preserve"> and styles of writing </w:t>
            </w:r>
          </w:p>
          <w:p w14:paraId="4C39D9E4" w14:textId="5F5DD864" w:rsidR="00F6075D" w:rsidRDefault="00F6075D" w:rsidP="0089509B">
            <w:pPr>
              <w:pStyle w:val="bullet"/>
              <w:numPr>
                <w:ilvl w:val="0"/>
                <w:numId w:val="13"/>
              </w:numPr>
              <w:ind w:left="284" w:hanging="284"/>
            </w:pPr>
            <w:r>
              <w:t xml:space="preserve">registers and how they influence expression, </w:t>
            </w:r>
            <w:r w:rsidR="009B71DC">
              <w:t>meaning, and</w:t>
            </w:r>
            <w:r>
              <w:t xml:space="preserve"> relationships</w:t>
            </w:r>
          </w:p>
          <w:p w14:paraId="6268DBB0" w14:textId="77777777" w:rsidR="00F6075D" w:rsidRPr="002332B6" w:rsidRDefault="00F6075D" w:rsidP="0089509B">
            <w:pPr>
              <w:pStyle w:val="bullet"/>
              <w:numPr>
                <w:ilvl w:val="0"/>
                <w:numId w:val="13"/>
              </w:numPr>
              <w:ind w:left="284" w:hanging="284"/>
            </w:pPr>
            <w:r w:rsidRPr="002332B6">
              <w:t xml:space="preserve">organisational </w:t>
            </w:r>
            <w:r>
              <w:t>structures of personal writing</w:t>
            </w:r>
          </w:p>
          <w:p w14:paraId="6BC0E34C" w14:textId="77777777" w:rsidR="00F6075D" w:rsidRDefault="00F6075D" w:rsidP="0089509B">
            <w:pPr>
              <w:pStyle w:val="unittext"/>
            </w:pPr>
            <w:r>
              <w:t>Required Skills:</w:t>
            </w:r>
          </w:p>
          <w:p w14:paraId="61DCDE2F" w14:textId="487F689B" w:rsidR="00F6075D" w:rsidRDefault="00F6075D" w:rsidP="0089509B">
            <w:pPr>
              <w:pStyle w:val="bullet"/>
              <w:numPr>
                <w:ilvl w:val="0"/>
                <w:numId w:val="13"/>
              </w:numPr>
              <w:ind w:left="284" w:hanging="284"/>
            </w:pPr>
            <w:r>
              <w:t>problem solving</w:t>
            </w:r>
            <w:r w:rsidR="00FA7CF7">
              <w:t xml:space="preserve"> </w:t>
            </w:r>
            <w:r>
              <w:t xml:space="preserve">skills </w:t>
            </w:r>
            <w:r w:rsidRPr="002332B6">
              <w:t>to</w:t>
            </w:r>
            <w:r>
              <w:t>:</w:t>
            </w:r>
          </w:p>
          <w:p w14:paraId="71448969" w14:textId="77777777" w:rsidR="00F6075D" w:rsidRDefault="00F6075D" w:rsidP="0089509B">
            <w:pPr>
              <w:pStyle w:val="endash"/>
              <w:keepNext/>
              <w:ind w:left="568" w:hanging="284"/>
            </w:pPr>
            <w:r>
              <w:t xml:space="preserve"> create</w:t>
            </w:r>
            <w:r w:rsidRPr="002332B6">
              <w:t xml:space="preserve"> </w:t>
            </w:r>
            <w:r>
              <w:t xml:space="preserve">highly </w:t>
            </w:r>
            <w:r w:rsidRPr="002332B6">
              <w:t>complex relationships between ideas and purposes</w:t>
            </w:r>
          </w:p>
          <w:p w14:paraId="6D588744" w14:textId="77777777" w:rsidR="00F6075D" w:rsidRDefault="00F6075D" w:rsidP="0089509B">
            <w:pPr>
              <w:pStyle w:val="endash"/>
              <w:keepNext/>
              <w:ind w:left="568" w:hanging="284"/>
            </w:pPr>
            <w:r>
              <w:t>critically evaluate and extend writing</w:t>
            </w:r>
          </w:p>
          <w:p w14:paraId="784A1AEF" w14:textId="77777777" w:rsidR="00F6075D" w:rsidRPr="002332B6" w:rsidRDefault="00F6075D" w:rsidP="0089509B">
            <w:pPr>
              <w:pStyle w:val="endash"/>
              <w:keepNext/>
              <w:ind w:left="568" w:hanging="284"/>
            </w:pPr>
            <w:r>
              <w:t xml:space="preserve">apply drafting and revision processes </w:t>
            </w:r>
          </w:p>
          <w:p w14:paraId="4DF83DEE" w14:textId="77777777" w:rsidR="00F6075D" w:rsidRDefault="00F6075D" w:rsidP="0089509B">
            <w:pPr>
              <w:pStyle w:val="bullet"/>
              <w:numPr>
                <w:ilvl w:val="0"/>
                <w:numId w:val="13"/>
              </w:numPr>
              <w:ind w:left="284" w:hanging="284"/>
            </w:pPr>
            <w:r>
              <w:t xml:space="preserve">planning and organising skills </w:t>
            </w:r>
            <w:r w:rsidRPr="002332B6">
              <w:t>to</w:t>
            </w:r>
            <w:r>
              <w:t>:</w:t>
            </w:r>
          </w:p>
          <w:p w14:paraId="476CBE15" w14:textId="77777777" w:rsidR="00F6075D" w:rsidRDefault="00F6075D" w:rsidP="0089509B">
            <w:pPr>
              <w:pStyle w:val="endash"/>
              <w:keepNext/>
              <w:ind w:left="568" w:hanging="284"/>
            </w:pPr>
            <w:r>
              <w:t>gather organise and synthesise content</w:t>
            </w:r>
          </w:p>
          <w:p w14:paraId="31C517AD" w14:textId="77777777" w:rsidR="00F6075D" w:rsidRDefault="00F6075D" w:rsidP="0089509B">
            <w:pPr>
              <w:pStyle w:val="endash"/>
              <w:keepNext/>
              <w:ind w:left="568" w:hanging="284"/>
            </w:pPr>
            <w:r w:rsidRPr="002332B6">
              <w:t>revi</w:t>
            </w:r>
            <w:r>
              <w:t>ew</w:t>
            </w:r>
            <w:r w:rsidRPr="002332B6">
              <w:t xml:space="preserve"> writing to enhance meaning and effectiveness</w:t>
            </w:r>
          </w:p>
        </w:tc>
      </w:tr>
      <w:tr w:rsidR="00F6075D" w14:paraId="7EA43836" w14:textId="77777777" w:rsidTr="00F6075D">
        <w:tc>
          <w:tcPr>
            <w:tcW w:w="9242" w:type="dxa"/>
            <w:gridSpan w:val="5"/>
          </w:tcPr>
          <w:p w14:paraId="77EDF385" w14:textId="77777777" w:rsidR="00F6075D" w:rsidRDefault="00F6075D" w:rsidP="0089509B">
            <w:pPr>
              <w:pStyle w:val="spacer"/>
            </w:pPr>
          </w:p>
        </w:tc>
      </w:tr>
      <w:tr w:rsidR="00F6075D" w14:paraId="56D5C055" w14:textId="77777777" w:rsidTr="00F6075D">
        <w:tc>
          <w:tcPr>
            <w:tcW w:w="9242" w:type="dxa"/>
            <w:gridSpan w:val="5"/>
          </w:tcPr>
          <w:p w14:paraId="7D0D7C67" w14:textId="77777777" w:rsidR="00F6075D" w:rsidRDefault="00F6075D" w:rsidP="0089509B">
            <w:pPr>
              <w:pStyle w:val="Heading21"/>
            </w:pPr>
            <w:r>
              <w:t>Range Statement</w:t>
            </w:r>
          </w:p>
          <w:p w14:paraId="096A8750" w14:textId="1FCB13E7" w:rsidR="00F6075D" w:rsidRDefault="00F6075D"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075D" w14:paraId="26E9E09A" w14:textId="77777777" w:rsidTr="00F6075D">
        <w:tc>
          <w:tcPr>
            <w:tcW w:w="3369" w:type="dxa"/>
            <w:gridSpan w:val="2"/>
          </w:tcPr>
          <w:p w14:paraId="61406687" w14:textId="77777777" w:rsidR="00F6075D" w:rsidRPr="00AD2C4F" w:rsidRDefault="00F6075D" w:rsidP="0089509B">
            <w:pPr>
              <w:pStyle w:val="unittext"/>
            </w:pPr>
            <w:r>
              <w:rPr>
                <w:b/>
                <w:i/>
              </w:rPr>
              <w:t>Highly c</w:t>
            </w:r>
            <w:r w:rsidRPr="00820FB3">
              <w:rPr>
                <w:b/>
                <w:i/>
              </w:rPr>
              <w:t>omplex</w:t>
            </w:r>
            <w:r>
              <w:rPr>
                <w:b/>
                <w:i/>
              </w:rPr>
              <w:t xml:space="preserve"> </w:t>
            </w:r>
            <w:r w:rsidRPr="00820FB3">
              <w:rPr>
                <w:b/>
                <w:i/>
              </w:rPr>
              <w:t xml:space="preserve">text </w:t>
            </w:r>
            <w:r>
              <w:rPr>
                <w:b/>
                <w:bCs/>
                <w:i/>
                <w:iCs/>
              </w:rPr>
              <w:t xml:space="preserve">types </w:t>
            </w:r>
            <w:r>
              <w:rPr>
                <w:bCs/>
                <w:iCs/>
              </w:rPr>
              <w:t>may include:</w:t>
            </w:r>
          </w:p>
        </w:tc>
        <w:tc>
          <w:tcPr>
            <w:tcW w:w="5873" w:type="dxa"/>
            <w:gridSpan w:val="3"/>
          </w:tcPr>
          <w:p w14:paraId="7EAA2739" w14:textId="77777777" w:rsidR="00F6075D" w:rsidRPr="0063652B" w:rsidRDefault="00F6075D" w:rsidP="0089509B">
            <w:pPr>
              <w:pStyle w:val="bullet"/>
              <w:numPr>
                <w:ilvl w:val="0"/>
                <w:numId w:val="13"/>
              </w:numPr>
              <w:ind w:left="284" w:hanging="284"/>
            </w:pPr>
            <w:r>
              <w:t>dense</w:t>
            </w:r>
            <w:r w:rsidRPr="0063652B">
              <w:t xml:space="preserve"> texts with highly embedded information and specialised language</w:t>
            </w:r>
          </w:p>
          <w:p w14:paraId="60AFC245" w14:textId="77777777" w:rsidR="00F6075D" w:rsidRPr="0063652B" w:rsidRDefault="00F6075D" w:rsidP="0089509B">
            <w:pPr>
              <w:pStyle w:val="bullet"/>
              <w:numPr>
                <w:ilvl w:val="0"/>
                <w:numId w:val="13"/>
              </w:numPr>
              <w:ind w:left="284" w:hanging="284"/>
            </w:pPr>
            <w:r w:rsidRPr="0063652B">
              <w:t>detailed</w:t>
            </w:r>
            <w:r>
              <w:t>, highly complex</w:t>
            </w:r>
            <w:r w:rsidRPr="0063652B">
              <w:t xml:space="preserve"> narratives / recounts</w:t>
            </w:r>
          </w:p>
          <w:p w14:paraId="51BCC7FA" w14:textId="77777777" w:rsidR="00F6075D" w:rsidRPr="0063652B" w:rsidRDefault="00F6075D" w:rsidP="0089509B">
            <w:pPr>
              <w:pStyle w:val="bullet"/>
              <w:numPr>
                <w:ilvl w:val="0"/>
                <w:numId w:val="13"/>
              </w:numPr>
              <w:ind w:left="284" w:hanging="284"/>
            </w:pPr>
            <w:r w:rsidRPr="0063652B">
              <w:t xml:space="preserve">non-fiction texts containing </w:t>
            </w:r>
            <w:r>
              <w:t>highly complex</w:t>
            </w:r>
            <w:r w:rsidRPr="0063652B">
              <w:t xml:space="preserve"> information of personal interest such as local history, article for a club newsletter</w:t>
            </w:r>
          </w:p>
          <w:p w14:paraId="5250A5C6" w14:textId="77777777" w:rsidR="00F6075D" w:rsidRPr="0063652B" w:rsidRDefault="00F6075D" w:rsidP="0089509B">
            <w:pPr>
              <w:pStyle w:val="bullet"/>
              <w:numPr>
                <w:ilvl w:val="0"/>
                <w:numId w:val="13"/>
              </w:numPr>
              <w:ind w:left="284" w:hanging="284"/>
            </w:pPr>
            <w:r w:rsidRPr="0063652B">
              <w:t>journal</w:t>
            </w:r>
            <w:r>
              <w:t xml:space="preserve"> articles of personal interest</w:t>
            </w:r>
          </w:p>
          <w:p w14:paraId="7AF4829B" w14:textId="77777777" w:rsidR="00F6075D" w:rsidRPr="0063652B" w:rsidRDefault="00F6075D" w:rsidP="0089509B">
            <w:pPr>
              <w:pStyle w:val="bullet"/>
              <w:numPr>
                <w:ilvl w:val="0"/>
                <w:numId w:val="13"/>
              </w:numPr>
              <w:ind w:left="284" w:hanging="284"/>
            </w:pPr>
            <w:r w:rsidRPr="0063652B">
              <w:t>blogs, text for a webpage</w:t>
            </w:r>
            <w:r>
              <w:t xml:space="preserve"> or posts for </w:t>
            </w:r>
            <w:r w:rsidRPr="00B41EA4">
              <w:t>online and mobile marketplace</w:t>
            </w:r>
            <w:r>
              <w:t>s such as air tasker</w:t>
            </w:r>
          </w:p>
          <w:p w14:paraId="114360CF" w14:textId="77777777" w:rsidR="00F6075D" w:rsidRPr="0063652B" w:rsidRDefault="00F6075D" w:rsidP="0089509B">
            <w:pPr>
              <w:pStyle w:val="bullet"/>
              <w:numPr>
                <w:ilvl w:val="0"/>
                <w:numId w:val="13"/>
              </w:numPr>
              <w:ind w:left="284" w:hanging="284"/>
            </w:pPr>
            <w:r w:rsidRPr="0063652B">
              <w:t>notes taken from a range of sources, both written and aural</w:t>
            </w:r>
            <w:r>
              <w:t xml:space="preserve"> such as </w:t>
            </w:r>
            <w:r w:rsidRPr="0063652B">
              <w:t>oral histories</w:t>
            </w:r>
          </w:p>
          <w:p w14:paraId="60E59946" w14:textId="141891DB" w:rsidR="00F6075D" w:rsidRPr="0063652B" w:rsidRDefault="00F6075D" w:rsidP="0089509B">
            <w:pPr>
              <w:pStyle w:val="bullet"/>
              <w:numPr>
                <w:ilvl w:val="0"/>
                <w:numId w:val="13"/>
              </w:numPr>
              <w:ind w:left="284" w:hanging="284"/>
            </w:pPr>
            <w:r w:rsidRPr="0063652B">
              <w:t>texts based on research</w:t>
            </w:r>
            <w:r>
              <w:t xml:space="preserve"> such as</w:t>
            </w:r>
            <w:r w:rsidR="00FA7CF7">
              <w:t xml:space="preserve"> </w:t>
            </w:r>
            <w:r w:rsidRPr="0063652B">
              <w:t>family history, biographical pieces</w:t>
            </w:r>
          </w:p>
          <w:p w14:paraId="6335F57C" w14:textId="77777777" w:rsidR="00F6075D" w:rsidRPr="0063652B" w:rsidRDefault="00F6075D" w:rsidP="0089509B">
            <w:pPr>
              <w:pStyle w:val="bullet"/>
              <w:numPr>
                <w:ilvl w:val="0"/>
                <w:numId w:val="13"/>
              </w:numPr>
              <w:ind w:left="284" w:hanging="284"/>
            </w:pPr>
            <w:r w:rsidRPr="0063652B">
              <w:t>opinion pieces</w:t>
            </w:r>
            <w:r>
              <w:t xml:space="preserve"> / </w:t>
            </w:r>
            <w:r w:rsidRPr="0063652B">
              <w:t xml:space="preserve">letters to the editor </w:t>
            </w:r>
            <w:r>
              <w:t xml:space="preserve">/ </w:t>
            </w:r>
            <w:r w:rsidRPr="0063652B">
              <w:t xml:space="preserve">articles </w:t>
            </w:r>
            <w:r>
              <w:t>from</w:t>
            </w:r>
            <w:r w:rsidRPr="0063652B">
              <w:t xml:space="preserve"> magazines</w:t>
            </w:r>
          </w:p>
          <w:p w14:paraId="281774D5" w14:textId="77777777" w:rsidR="00F6075D" w:rsidRDefault="00F6075D" w:rsidP="0089509B">
            <w:pPr>
              <w:pStyle w:val="bullet"/>
              <w:numPr>
                <w:ilvl w:val="0"/>
                <w:numId w:val="13"/>
              </w:numPr>
              <w:ind w:left="284" w:hanging="284"/>
            </w:pPr>
            <w:r w:rsidRPr="0063652B">
              <w:t>personal letters</w:t>
            </w:r>
          </w:p>
        </w:tc>
      </w:tr>
      <w:tr w:rsidR="00F6075D" w14:paraId="23D1706B" w14:textId="77777777" w:rsidTr="00F6075D">
        <w:tc>
          <w:tcPr>
            <w:tcW w:w="9242" w:type="dxa"/>
            <w:gridSpan w:val="5"/>
          </w:tcPr>
          <w:p w14:paraId="755A49E3" w14:textId="77777777" w:rsidR="00F6075D" w:rsidRDefault="00F6075D" w:rsidP="0089509B">
            <w:pPr>
              <w:pStyle w:val="spacer"/>
            </w:pPr>
          </w:p>
        </w:tc>
      </w:tr>
      <w:tr w:rsidR="00F6075D" w14:paraId="1AE980DB" w14:textId="77777777" w:rsidTr="00F6075D">
        <w:tc>
          <w:tcPr>
            <w:tcW w:w="3369" w:type="dxa"/>
            <w:gridSpan w:val="2"/>
          </w:tcPr>
          <w:p w14:paraId="34D28287" w14:textId="77777777" w:rsidR="00F6075D" w:rsidRPr="001F102E" w:rsidRDefault="00F6075D" w:rsidP="0089509B">
            <w:pPr>
              <w:pStyle w:val="unittext"/>
            </w:pPr>
            <w:r>
              <w:rPr>
                <w:b/>
                <w:i/>
              </w:rPr>
              <w:t xml:space="preserve">Purpose and audience </w:t>
            </w:r>
            <w:r>
              <w:t>may include:</w:t>
            </w:r>
          </w:p>
        </w:tc>
        <w:tc>
          <w:tcPr>
            <w:tcW w:w="5873" w:type="dxa"/>
            <w:gridSpan w:val="3"/>
          </w:tcPr>
          <w:p w14:paraId="0AE63DBA" w14:textId="77777777" w:rsidR="00F6075D" w:rsidRPr="006000CD" w:rsidRDefault="00F6075D" w:rsidP="0089509B">
            <w:pPr>
              <w:pStyle w:val="bullet"/>
              <w:numPr>
                <w:ilvl w:val="0"/>
                <w:numId w:val="13"/>
              </w:numPr>
              <w:ind w:left="284" w:hanging="284"/>
            </w:pPr>
            <w:r w:rsidRPr="006000CD">
              <w:t>purpose:</w:t>
            </w:r>
          </w:p>
          <w:p w14:paraId="3DDAC364" w14:textId="77777777" w:rsidR="00F6075D" w:rsidRPr="006000CD" w:rsidRDefault="00F6075D" w:rsidP="0089509B">
            <w:pPr>
              <w:pStyle w:val="endash"/>
              <w:keepNext/>
              <w:ind w:left="568" w:hanging="284"/>
              <w:rPr>
                <w:rFonts w:eastAsia="Times New Roman"/>
              </w:rPr>
            </w:pPr>
            <w:r w:rsidRPr="006000CD">
              <w:rPr>
                <w:rFonts w:eastAsia="Times New Roman"/>
              </w:rPr>
              <w:t xml:space="preserve">communication at a personal level with immediate family and friends </w:t>
            </w:r>
          </w:p>
          <w:p w14:paraId="0C869D5C" w14:textId="77777777" w:rsidR="00F6075D" w:rsidRPr="006000CD" w:rsidRDefault="00F6075D" w:rsidP="0089509B">
            <w:pPr>
              <w:pStyle w:val="endash"/>
              <w:keepNext/>
              <w:ind w:left="568" w:hanging="284"/>
              <w:rPr>
                <w:rFonts w:eastAsia="Times New Roman"/>
              </w:rPr>
            </w:pPr>
            <w:r w:rsidRPr="006000CD">
              <w:rPr>
                <w:rFonts w:eastAsia="Times New Roman"/>
              </w:rPr>
              <w:t>creative writing for publication</w:t>
            </w:r>
          </w:p>
          <w:p w14:paraId="234F9795" w14:textId="77777777" w:rsidR="00F6075D" w:rsidRPr="006000CD" w:rsidRDefault="00F6075D" w:rsidP="0089509B">
            <w:pPr>
              <w:pStyle w:val="endash"/>
              <w:keepNext/>
              <w:ind w:left="568" w:hanging="284"/>
              <w:rPr>
                <w:rFonts w:eastAsia="Times New Roman"/>
              </w:rPr>
            </w:pPr>
            <w:r w:rsidRPr="006000CD">
              <w:rPr>
                <w:rFonts w:eastAsia="Times New Roman"/>
              </w:rPr>
              <w:t>to influence opinions of others</w:t>
            </w:r>
          </w:p>
          <w:p w14:paraId="3F76FBB5" w14:textId="77777777" w:rsidR="00F6075D" w:rsidRPr="006000CD" w:rsidRDefault="00F6075D" w:rsidP="0089509B">
            <w:pPr>
              <w:pStyle w:val="bullet"/>
              <w:numPr>
                <w:ilvl w:val="0"/>
                <w:numId w:val="13"/>
              </w:numPr>
              <w:ind w:left="284" w:hanging="284"/>
            </w:pPr>
            <w:r w:rsidRPr="006000CD">
              <w:t>audience:</w:t>
            </w:r>
          </w:p>
          <w:p w14:paraId="52A31AA8" w14:textId="77777777" w:rsidR="00F6075D" w:rsidRPr="006000CD" w:rsidRDefault="00F6075D" w:rsidP="0089509B">
            <w:pPr>
              <w:pStyle w:val="endash"/>
              <w:keepNext/>
              <w:ind w:left="568" w:hanging="284"/>
              <w:rPr>
                <w:rFonts w:eastAsia="Times New Roman"/>
              </w:rPr>
            </w:pPr>
            <w:r w:rsidRPr="006000CD">
              <w:rPr>
                <w:rFonts w:eastAsia="Times New Roman"/>
              </w:rPr>
              <w:t>self only</w:t>
            </w:r>
          </w:p>
          <w:p w14:paraId="564278F2" w14:textId="77777777" w:rsidR="00F6075D" w:rsidRPr="003773C2" w:rsidRDefault="00F6075D" w:rsidP="0089509B">
            <w:pPr>
              <w:pStyle w:val="endash"/>
              <w:keepNext/>
              <w:ind w:left="568" w:hanging="284"/>
              <w:rPr>
                <w:rFonts w:eastAsia="Times New Roman"/>
              </w:rPr>
            </w:pPr>
            <w:r w:rsidRPr="003773C2">
              <w:rPr>
                <w:rFonts w:eastAsia="Times New Roman"/>
              </w:rPr>
              <w:t xml:space="preserve">immediate family </w:t>
            </w:r>
            <w:r>
              <w:rPr>
                <w:rFonts w:eastAsia="Times New Roman"/>
              </w:rPr>
              <w:t>/</w:t>
            </w:r>
            <w:r w:rsidRPr="003773C2">
              <w:rPr>
                <w:rFonts w:eastAsia="Times New Roman"/>
              </w:rPr>
              <w:t xml:space="preserve"> friends</w:t>
            </w:r>
          </w:p>
          <w:p w14:paraId="4F26B48E" w14:textId="77777777" w:rsidR="00F6075D" w:rsidRDefault="00F6075D" w:rsidP="0089509B">
            <w:pPr>
              <w:pStyle w:val="endash"/>
              <w:keepNext/>
              <w:ind w:left="568" w:hanging="284"/>
            </w:pPr>
            <w:r w:rsidRPr="006000CD">
              <w:rPr>
                <w:rFonts w:eastAsia="Times New Roman"/>
              </w:rPr>
              <w:t>limited public audience</w:t>
            </w:r>
            <w:r>
              <w:rPr>
                <w:rFonts w:eastAsia="Times New Roman"/>
              </w:rPr>
              <w:t xml:space="preserve"> / </w:t>
            </w:r>
            <w:r w:rsidRPr="006000CD">
              <w:rPr>
                <w:rFonts w:eastAsia="Times New Roman"/>
              </w:rPr>
              <w:t>general public</w:t>
            </w:r>
          </w:p>
        </w:tc>
      </w:tr>
      <w:tr w:rsidR="00F6075D" w14:paraId="453B8D20" w14:textId="77777777" w:rsidTr="00F6075D">
        <w:tc>
          <w:tcPr>
            <w:tcW w:w="9242" w:type="dxa"/>
            <w:gridSpan w:val="5"/>
          </w:tcPr>
          <w:p w14:paraId="0B012029" w14:textId="77777777" w:rsidR="00F6075D" w:rsidRDefault="00F6075D" w:rsidP="0089509B">
            <w:pPr>
              <w:pStyle w:val="spacer"/>
            </w:pPr>
          </w:p>
        </w:tc>
      </w:tr>
      <w:tr w:rsidR="00F6075D" w14:paraId="4A6851FF" w14:textId="77777777" w:rsidTr="00F6075D">
        <w:tc>
          <w:tcPr>
            <w:tcW w:w="3369" w:type="dxa"/>
            <w:gridSpan w:val="2"/>
          </w:tcPr>
          <w:p w14:paraId="18A1E25D" w14:textId="77777777" w:rsidR="00F6075D" w:rsidRPr="001F102E" w:rsidRDefault="00F6075D" w:rsidP="0089509B">
            <w:pPr>
              <w:pStyle w:val="unittext"/>
            </w:pPr>
            <w:r w:rsidRPr="00820FB3">
              <w:rPr>
                <w:b/>
                <w:i/>
              </w:rPr>
              <w:t>S</w:t>
            </w:r>
            <w:r>
              <w:rPr>
                <w:b/>
                <w:i/>
              </w:rPr>
              <w:t xml:space="preserve">tructure </w:t>
            </w:r>
            <w:r>
              <w:t>may include:</w:t>
            </w:r>
          </w:p>
        </w:tc>
        <w:tc>
          <w:tcPr>
            <w:tcW w:w="5873" w:type="dxa"/>
            <w:gridSpan w:val="3"/>
          </w:tcPr>
          <w:p w14:paraId="1575C62E" w14:textId="77777777" w:rsidR="00F6075D" w:rsidRPr="006000CD" w:rsidRDefault="00F6075D" w:rsidP="0089509B">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6240959F" w14:textId="77777777" w:rsidR="00F6075D" w:rsidRPr="006000CD" w:rsidRDefault="00F6075D" w:rsidP="0089509B">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62B8D677" w14:textId="77777777" w:rsidR="00F6075D" w:rsidRPr="00981B67" w:rsidRDefault="00F6075D" w:rsidP="0089509B">
            <w:pPr>
              <w:pStyle w:val="endash"/>
              <w:keepNext/>
              <w:ind w:left="568" w:hanging="284"/>
            </w:pPr>
            <w:r w:rsidRPr="006000CD">
              <w:t>variation between public and private writing</w:t>
            </w:r>
          </w:p>
          <w:p w14:paraId="68088E09" w14:textId="77777777" w:rsidR="00F6075D" w:rsidRPr="006000CD" w:rsidRDefault="00F6075D" w:rsidP="0089509B">
            <w:pPr>
              <w:pStyle w:val="endash"/>
              <w:keepNext/>
              <w:ind w:left="568" w:hanging="284"/>
            </w:pPr>
            <w:r w:rsidRPr="006000CD">
              <w:t>features of</w:t>
            </w:r>
            <w:r>
              <w:t xml:space="preserve"> highly complex</w:t>
            </w:r>
            <w:r w:rsidRPr="006000CD">
              <w:t xml:space="preserve">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2B3DE44F" w14:textId="557B7724" w:rsidR="00F6075D" w:rsidRPr="006000CD" w:rsidRDefault="00F6075D" w:rsidP="0089509B">
            <w:pPr>
              <w:pStyle w:val="endash"/>
              <w:keepNext/>
              <w:ind w:left="568" w:hanging="284"/>
            </w:pPr>
            <w:r w:rsidRPr="006000CD">
              <w:t>features</w:t>
            </w:r>
            <w:r>
              <w:t xml:space="preserve"> of highly complex</w:t>
            </w:r>
            <w:r w:rsidR="00FA7CF7">
              <w:t xml:space="preserve">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006C79E7" w14:textId="77777777" w:rsidR="00F6075D" w:rsidRDefault="00F6075D" w:rsidP="0089509B">
            <w:pPr>
              <w:pStyle w:val="endash"/>
              <w:keepNext/>
              <w:ind w:left="568" w:hanging="284"/>
            </w:pPr>
            <w:r w:rsidRPr="006000CD">
              <w:t xml:space="preserve">features of </w:t>
            </w:r>
            <w:r>
              <w:t xml:space="preserve">highly complex </w:t>
            </w:r>
            <w:r w:rsidRPr="006000CD">
              <w:t>procedural texts</w:t>
            </w:r>
            <w:r>
              <w:t xml:space="preserve"> such as integrated </w:t>
            </w:r>
            <w:r w:rsidRPr="006000CD">
              <w:t>instructions: statement of the goal, requirements and steps to achieve the goal</w:t>
            </w:r>
          </w:p>
          <w:p w14:paraId="5C8D462B" w14:textId="77777777" w:rsidR="00F6075D" w:rsidRPr="00595808" w:rsidRDefault="00F6075D" w:rsidP="0089509B">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32C9C2C1" w14:textId="77777777" w:rsidR="00F6075D" w:rsidRPr="006000CD" w:rsidRDefault="00F6075D" w:rsidP="0089509B">
            <w:pPr>
              <w:pStyle w:val="endash"/>
              <w:keepNext/>
              <w:ind w:left="568" w:hanging="284"/>
            </w:pPr>
            <w:r w:rsidRPr="006000CD">
              <w:t>navigation features</w:t>
            </w:r>
            <w:r>
              <w:t xml:space="preserve"> such as </w:t>
            </w:r>
            <w:r w:rsidRPr="006000CD">
              <w:t>grids, arrows, dot points</w:t>
            </w:r>
            <w:r>
              <w:t>, web links</w:t>
            </w:r>
          </w:p>
          <w:p w14:paraId="014130F9" w14:textId="77777777" w:rsidR="00F6075D" w:rsidRPr="006000CD" w:rsidRDefault="00F6075D" w:rsidP="0089509B">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3D005F2E" w14:textId="77777777" w:rsidR="00F6075D" w:rsidRPr="006000CD" w:rsidRDefault="00F6075D" w:rsidP="0089509B">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52502D52" w14:textId="77777777" w:rsidR="00F6075D" w:rsidRDefault="00F6075D" w:rsidP="0089509B">
            <w:pPr>
              <w:pStyle w:val="endash"/>
              <w:keepNext/>
              <w:ind w:left="568" w:hanging="284"/>
            </w:pPr>
            <w:r w:rsidRPr="006000CD">
              <w:t xml:space="preserve">effective use of linking devices </w:t>
            </w:r>
            <w:r>
              <w:t>to demonstrate highly complex conceptual connections and/or causal relationships appropriate to text type</w:t>
            </w:r>
          </w:p>
          <w:p w14:paraId="68E77E46" w14:textId="77777777" w:rsidR="00F6075D" w:rsidRPr="00981B67" w:rsidRDefault="00F6075D" w:rsidP="0089509B">
            <w:pPr>
              <w:pStyle w:val="bullet"/>
              <w:numPr>
                <w:ilvl w:val="0"/>
                <w:numId w:val="13"/>
              </w:numPr>
              <w:ind w:left="284" w:hanging="284"/>
            </w:pPr>
            <w:r w:rsidRPr="00981B67">
              <w:t>visual features</w:t>
            </w:r>
            <w:r>
              <w:t>:</w:t>
            </w:r>
            <w:r w:rsidRPr="00981B67">
              <w:t xml:space="preserve"> </w:t>
            </w:r>
          </w:p>
          <w:p w14:paraId="13E43B51" w14:textId="77777777" w:rsidR="00F6075D" w:rsidRPr="006000CD" w:rsidRDefault="00F6075D" w:rsidP="0089509B">
            <w:pPr>
              <w:pStyle w:val="endash"/>
              <w:keepNext/>
              <w:ind w:left="568" w:hanging="284"/>
            </w:pPr>
            <w:r w:rsidRPr="00981B67">
              <w:t>complex diagrams</w:t>
            </w:r>
            <w:r>
              <w:t xml:space="preserve"> such as </w:t>
            </w:r>
            <w:r w:rsidRPr="006000CD">
              <w:t>flowcharts</w:t>
            </w:r>
          </w:p>
          <w:p w14:paraId="35C45DE1" w14:textId="77777777" w:rsidR="00F6075D" w:rsidRPr="006000CD" w:rsidRDefault="00F6075D" w:rsidP="0089509B">
            <w:pPr>
              <w:pStyle w:val="endash"/>
              <w:keepNext/>
              <w:ind w:left="568" w:hanging="284"/>
            </w:pPr>
            <w:r w:rsidRPr="006000CD">
              <w:t>charts, tables, graphs of statistical data</w:t>
            </w:r>
          </w:p>
          <w:p w14:paraId="49525735" w14:textId="77777777" w:rsidR="00F6075D" w:rsidRPr="006000CD" w:rsidRDefault="00F6075D" w:rsidP="0089509B">
            <w:pPr>
              <w:pStyle w:val="endash"/>
              <w:keepNext/>
              <w:ind w:left="568" w:hanging="284"/>
            </w:pPr>
            <w:r w:rsidRPr="006000CD">
              <w:t>demographic data</w:t>
            </w:r>
          </w:p>
          <w:p w14:paraId="76E85741" w14:textId="32BEEA54" w:rsidR="00F6075D" w:rsidRDefault="00F6075D" w:rsidP="0089509B">
            <w:pPr>
              <w:pStyle w:val="endash"/>
              <w:keepNext/>
              <w:ind w:left="568" w:hanging="284"/>
            </w:pPr>
            <w:r w:rsidRPr="006000CD">
              <w:t>photographs / illustrations</w:t>
            </w:r>
            <w:r w:rsidR="00FA7CF7">
              <w:t xml:space="preserve"> </w:t>
            </w:r>
          </w:p>
        </w:tc>
      </w:tr>
      <w:tr w:rsidR="00F6075D" w14:paraId="713BF1EB" w14:textId="77777777" w:rsidTr="00F6075D">
        <w:tc>
          <w:tcPr>
            <w:tcW w:w="9242" w:type="dxa"/>
            <w:gridSpan w:val="5"/>
          </w:tcPr>
          <w:p w14:paraId="1F1E875E" w14:textId="77777777" w:rsidR="00F6075D" w:rsidRDefault="00F6075D" w:rsidP="0089509B">
            <w:pPr>
              <w:pStyle w:val="spacer"/>
            </w:pPr>
          </w:p>
        </w:tc>
      </w:tr>
      <w:tr w:rsidR="00F6075D" w14:paraId="77CD5E5E" w14:textId="77777777" w:rsidTr="00F6075D">
        <w:tc>
          <w:tcPr>
            <w:tcW w:w="3369" w:type="dxa"/>
            <w:gridSpan w:val="2"/>
          </w:tcPr>
          <w:p w14:paraId="23BCBD3C" w14:textId="77777777" w:rsidR="00F6075D" w:rsidRPr="00BC4EEE" w:rsidRDefault="00F6075D" w:rsidP="0089509B">
            <w:pPr>
              <w:pStyle w:val="unittext"/>
            </w:pPr>
            <w:r>
              <w:rPr>
                <w:b/>
                <w:i/>
              </w:rPr>
              <w:t xml:space="preserve">Style </w:t>
            </w:r>
            <w:r>
              <w:t>may include:</w:t>
            </w:r>
          </w:p>
        </w:tc>
        <w:tc>
          <w:tcPr>
            <w:tcW w:w="5873" w:type="dxa"/>
            <w:gridSpan w:val="3"/>
          </w:tcPr>
          <w:p w14:paraId="1AB459D3" w14:textId="77777777" w:rsidR="00F6075D" w:rsidRPr="00BC4EEE" w:rsidRDefault="00F6075D" w:rsidP="0089509B">
            <w:pPr>
              <w:pStyle w:val="bullet"/>
              <w:numPr>
                <w:ilvl w:val="0"/>
                <w:numId w:val="13"/>
              </w:numPr>
              <w:ind w:left="284" w:hanging="284"/>
            </w:pPr>
            <w:r w:rsidRPr="00BC4EEE">
              <w:t>appropriate register</w:t>
            </w:r>
          </w:p>
          <w:p w14:paraId="13E6C1E1" w14:textId="77777777" w:rsidR="00F6075D" w:rsidRPr="00BC4EEE" w:rsidRDefault="00F6075D" w:rsidP="0089509B">
            <w:pPr>
              <w:pStyle w:val="bullet"/>
              <w:numPr>
                <w:ilvl w:val="0"/>
                <w:numId w:val="13"/>
              </w:numPr>
              <w:ind w:left="284" w:hanging="284"/>
            </w:pPr>
            <w:r w:rsidRPr="00BC4EEE">
              <w:t>effective and appropriate use of words and expressions</w:t>
            </w:r>
          </w:p>
          <w:p w14:paraId="16A8A07E" w14:textId="77777777" w:rsidR="00F6075D" w:rsidRPr="00BC4EEE" w:rsidRDefault="00F6075D" w:rsidP="0089509B">
            <w:pPr>
              <w:pStyle w:val="bullet"/>
              <w:numPr>
                <w:ilvl w:val="0"/>
                <w:numId w:val="13"/>
              </w:numPr>
              <w:ind w:left="284" w:hanging="284"/>
            </w:pPr>
            <w:r w:rsidRPr="00BC4EEE">
              <w:t>specialised language relevant to topic</w:t>
            </w:r>
          </w:p>
          <w:p w14:paraId="5E21CDC0" w14:textId="77777777" w:rsidR="00F6075D" w:rsidRPr="00BC4EEE" w:rsidRDefault="00F6075D" w:rsidP="0089509B">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51DF1FA2" w14:textId="77777777" w:rsidR="00F6075D" w:rsidRDefault="00F6075D" w:rsidP="0089509B">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493921AF" w14:textId="77777777" w:rsidTr="00F6075D">
        <w:tc>
          <w:tcPr>
            <w:tcW w:w="9242" w:type="dxa"/>
            <w:gridSpan w:val="5"/>
          </w:tcPr>
          <w:p w14:paraId="1CAA3828" w14:textId="77777777" w:rsidR="00F6075D" w:rsidRDefault="00F6075D" w:rsidP="0089509B">
            <w:pPr>
              <w:pStyle w:val="spacer"/>
            </w:pPr>
          </w:p>
        </w:tc>
      </w:tr>
      <w:tr w:rsidR="00F6075D" w14:paraId="595EB834" w14:textId="77777777" w:rsidTr="00F6075D">
        <w:tc>
          <w:tcPr>
            <w:tcW w:w="3369" w:type="dxa"/>
            <w:gridSpan w:val="2"/>
          </w:tcPr>
          <w:p w14:paraId="2FCE1788" w14:textId="77777777" w:rsidR="00F6075D" w:rsidRPr="008B6FC8" w:rsidRDefault="00F6075D" w:rsidP="0089509B">
            <w:pPr>
              <w:pStyle w:val="unittext"/>
            </w:pPr>
            <w:r>
              <w:rPr>
                <w:b/>
                <w:i/>
              </w:rPr>
              <w:t xml:space="preserve">Format </w:t>
            </w:r>
            <w:r>
              <w:t>may include:</w:t>
            </w:r>
          </w:p>
        </w:tc>
        <w:tc>
          <w:tcPr>
            <w:tcW w:w="5873" w:type="dxa"/>
            <w:gridSpan w:val="3"/>
          </w:tcPr>
          <w:p w14:paraId="106997E6" w14:textId="77777777" w:rsidR="00F6075D" w:rsidRPr="00E87B64" w:rsidRDefault="00F6075D" w:rsidP="0089509B">
            <w:pPr>
              <w:pStyle w:val="bullet"/>
              <w:numPr>
                <w:ilvl w:val="0"/>
                <w:numId w:val="13"/>
              </w:numPr>
              <w:ind w:left="284" w:hanging="284"/>
            </w:pPr>
            <w:r w:rsidRPr="00E87B64">
              <w:t xml:space="preserve">appropriateness of layout / media for </w:t>
            </w:r>
            <w:r>
              <w:t>text type</w:t>
            </w:r>
          </w:p>
          <w:p w14:paraId="3DF4FDB7" w14:textId="77777777" w:rsidR="00F6075D" w:rsidRPr="00E87B64" w:rsidRDefault="00F6075D" w:rsidP="0089509B">
            <w:pPr>
              <w:pStyle w:val="bullet"/>
              <w:numPr>
                <w:ilvl w:val="0"/>
                <w:numId w:val="13"/>
              </w:numPr>
              <w:ind w:left="284" w:hanging="284"/>
            </w:pPr>
            <w:r w:rsidRPr="00E87B64">
              <w:t>organisational conventions</w:t>
            </w:r>
          </w:p>
          <w:p w14:paraId="7AB620EE" w14:textId="77777777" w:rsidR="00F6075D" w:rsidRDefault="00F6075D" w:rsidP="0089509B">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381A474B" w14:textId="77777777" w:rsidR="00F6075D" w:rsidRPr="008B6FC8" w:rsidRDefault="00F6075D" w:rsidP="0089509B">
            <w:pPr>
              <w:pStyle w:val="bullet"/>
              <w:numPr>
                <w:ilvl w:val="0"/>
                <w:numId w:val="13"/>
              </w:numPr>
              <w:ind w:left="284" w:hanging="284"/>
            </w:pPr>
            <w:r w:rsidRPr="008B6FC8">
              <w:t>handwritten</w:t>
            </w:r>
          </w:p>
          <w:p w14:paraId="632DD366" w14:textId="77777777" w:rsidR="00F6075D" w:rsidRPr="008B6FC8" w:rsidRDefault="00F6075D" w:rsidP="0089509B">
            <w:pPr>
              <w:pStyle w:val="bullet"/>
              <w:numPr>
                <w:ilvl w:val="0"/>
                <w:numId w:val="13"/>
              </w:numPr>
              <w:ind w:left="284" w:hanging="284"/>
            </w:pPr>
            <w:r w:rsidRPr="008B6FC8">
              <w:t>word processed</w:t>
            </w:r>
            <w:r>
              <w:t xml:space="preserve"> / </w:t>
            </w:r>
            <w:r w:rsidRPr="008B6FC8">
              <w:t>html</w:t>
            </w:r>
          </w:p>
          <w:p w14:paraId="7013D102" w14:textId="77777777" w:rsidR="00F6075D" w:rsidRDefault="00F6075D" w:rsidP="0089509B">
            <w:pPr>
              <w:pStyle w:val="bullet"/>
              <w:numPr>
                <w:ilvl w:val="0"/>
                <w:numId w:val="13"/>
              </w:numPr>
              <w:ind w:left="284" w:hanging="284"/>
            </w:pPr>
            <w:r w:rsidRPr="008B6FC8">
              <w:t>letter format</w:t>
            </w:r>
            <w:r>
              <w:t xml:space="preserve"> / </w:t>
            </w:r>
            <w:r w:rsidRPr="008B6FC8">
              <w:t xml:space="preserve">report </w:t>
            </w:r>
          </w:p>
          <w:p w14:paraId="43463B94" w14:textId="77777777" w:rsidR="00F6075D" w:rsidRPr="008B6FC8" w:rsidRDefault="00F6075D" w:rsidP="0089509B">
            <w:pPr>
              <w:pStyle w:val="bullet"/>
              <w:numPr>
                <w:ilvl w:val="0"/>
                <w:numId w:val="13"/>
              </w:numPr>
              <w:ind w:left="284" w:hanging="284"/>
            </w:pPr>
            <w:r>
              <w:t>visual</w:t>
            </w:r>
          </w:p>
          <w:p w14:paraId="78686E5C" w14:textId="77777777" w:rsidR="00F6075D" w:rsidRDefault="00F6075D" w:rsidP="0089509B">
            <w:pPr>
              <w:pStyle w:val="bullet"/>
              <w:numPr>
                <w:ilvl w:val="0"/>
                <w:numId w:val="13"/>
              </w:numPr>
              <w:ind w:left="284" w:hanging="284"/>
            </w:pPr>
            <w:r w:rsidRPr="008B6FC8">
              <w:t>presentation</w:t>
            </w:r>
          </w:p>
        </w:tc>
      </w:tr>
      <w:tr w:rsidR="00F6075D" w14:paraId="67D72E52" w14:textId="77777777" w:rsidTr="00F6075D">
        <w:tc>
          <w:tcPr>
            <w:tcW w:w="9242" w:type="dxa"/>
            <w:gridSpan w:val="5"/>
          </w:tcPr>
          <w:p w14:paraId="21CD9B9A" w14:textId="77777777" w:rsidR="00F6075D" w:rsidRDefault="00F6075D" w:rsidP="0089509B">
            <w:pPr>
              <w:pStyle w:val="spacer"/>
            </w:pPr>
          </w:p>
        </w:tc>
      </w:tr>
      <w:tr w:rsidR="00F6075D" w14:paraId="19FC3312" w14:textId="77777777" w:rsidTr="00F6075D">
        <w:tc>
          <w:tcPr>
            <w:tcW w:w="3369" w:type="dxa"/>
            <w:gridSpan w:val="2"/>
          </w:tcPr>
          <w:p w14:paraId="4518F5A7" w14:textId="77777777" w:rsidR="00F6075D" w:rsidRPr="008B6FC8" w:rsidRDefault="00F6075D" w:rsidP="0089509B">
            <w:pPr>
              <w:pStyle w:val="unittext"/>
            </w:pPr>
            <w:r w:rsidRPr="007E429C">
              <w:rPr>
                <w:b/>
                <w:i/>
              </w:rPr>
              <w:t>C</w:t>
            </w:r>
            <w:r w:rsidRPr="00820FB3">
              <w:rPr>
                <w:b/>
                <w:i/>
              </w:rPr>
              <w:t>ontent and language</w:t>
            </w:r>
            <w:r>
              <w:rPr>
                <w:b/>
                <w:i/>
              </w:rPr>
              <w:t xml:space="preserve"> </w:t>
            </w:r>
            <w:r>
              <w:t>may include:</w:t>
            </w:r>
          </w:p>
        </w:tc>
        <w:tc>
          <w:tcPr>
            <w:tcW w:w="5873" w:type="dxa"/>
            <w:gridSpan w:val="3"/>
          </w:tcPr>
          <w:p w14:paraId="6994D6CA" w14:textId="77777777" w:rsidR="00F6075D" w:rsidRPr="008B6FC8" w:rsidRDefault="00F6075D" w:rsidP="0089509B">
            <w:pPr>
              <w:pStyle w:val="bullet"/>
              <w:numPr>
                <w:ilvl w:val="0"/>
                <w:numId w:val="13"/>
              </w:numPr>
              <w:ind w:left="284" w:hanging="284"/>
              <w:rPr>
                <w:szCs w:val="24"/>
              </w:rPr>
            </w:pPr>
            <w:r w:rsidRPr="008B6FC8">
              <w:rPr>
                <w:szCs w:val="24"/>
              </w:rPr>
              <w:t>a range of topics, beliefs, issues or experiences</w:t>
            </w:r>
          </w:p>
          <w:p w14:paraId="0E00FC65" w14:textId="77777777" w:rsidR="00F6075D" w:rsidRPr="008B6FC8" w:rsidRDefault="00F6075D" w:rsidP="0089509B">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56DF6F94" w14:textId="77777777" w:rsidR="00F6075D" w:rsidRPr="008B6FC8" w:rsidRDefault="00F6075D" w:rsidP="0089509B">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54C86625" w14:textId="77777777" w:rsidR="00F6075D" w:rsidRPr="008B6FC8" w:rsidRDefault="00F6075D" w:rsidP="0089509B">
            <w:pPr>
              <w:pStyle w:val="bullet"/>
              <w:numPr>
                <w:ilvl w:val="0"/>
                <w:numId w:val="13"/>
              </w:numPr>
              <w:ind w:left="284" w:hanging="284"/>
            </w:pPr>
            <w:r w:rsidRPr="008B6FC8">
              <w:t>vocabulary including idiom, colloquialisms, and cul</w:t>
            </w:r>
            <w:r>
              <w:t>tural references as appropriate</w:t>
            </w:r>
          </w:p>
          <w:p w14:paraId="27036A11" w14:textId="77777777" w:rsidR="00F6075D" w:rsidRPr="008B6FC8" w:rsidRDefault="00F6075D" w:rsidP="0089509B">
            <w:pPr>
              <w:pStyle w:val="bullet"/>
              <w:numPr>
                <w:ilvl w:val="0"/>
                <w:numId w:val="13"/>
              </w:numPr>
              <w:ind w:left="284" w:hanging="284"/>
            </w:pPr>
            <w:r w:rsidRPr="008B6FC8">
              <w:t xml:space="preserve">specialist vocabulary in a variety of </w:t>
            </w:r>
            <w:r>
              <w:t>specialised contexts</w:t>
            </w:r>
          </w:p>
          <w:p w14:paraId="4908D2BC" w14:textId="77777777" w:rsidR="00F6075D" w:rsidRPr="008B6FC8" w:rsidRDefault="00F6075D" w:rsidP="0089509B">
            <w:pPr>
              <w:pStyle w:val="bullet"/>
              <w:numPr>
                <w:ilvl w:val="0"/>
                <w:numId w:val="13"/>
              </w:numPr>
              <w:ind w:left="284" w:hanging="284"/>
            </w:pPr>
            <w:r w:rsidRPr="008B6FC8">
              <w:t>a variety of words and grammatical structures to achieve precise meaning</w:t>
            </w:r>
          </w:p>
          <w:p w14:paraId="728957DA" w14:textId="77777777" w:rsidR="00F6075D" w:rsidRPr="008B6FC8" w:rsidRDefault="00F6075D" w:rsidP="0089509B">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5E07490A" w14:textId="77777777" w:rsidTr="00F6075D">
        <w:tc>
          <w:tcPr>
            <w:tcW w:w="9242" w:type="dxa"/>
            <w:gridSpan w:val="5"/>
          </w:tcPr>
          <w:p w14:paraId="7B3FEA2A" w14:textId="77777777" w:rsidR="00F6075D" w:rsidRDefault="00F6075D" w:rsidP="0089509B">
            <w:pPr>
              <w:pStyle w:val="spacer"/>
            </w:pPr>
          </w:p>
        </w:tc>
      </w:tr>
      <w:tr w:rsidR="00F6075D" w14:paraId="549B1590" w14:textId="77777777" w:rsidTr="00F6075D">
        <w:tc>
          <w:tcPr>
            <w:tcW w:w="3369" w:type="dxa"/>
            <w:gridSpan w:val="2"/>
          </w:tcPr>
          <w:p w14:paraId="5889E12B" w14:textId="77777777" w:rsidR="00F6075D" w:rsidRPr="00197791" w:rsidRDefault="00F6075D" w:rsidP="0089509B">
            <w:pPr>
              <w:pStyle w:val="unittext"/>
            </w:pPr>
            <w:r>
              <w:rPr>
                <w:b/>
                <w:i/>
              </w:rPr>
              <w:t xml:space="preserve">Specified requirements </w:t>
            </w:r>
            <w:r>
              <w:t>may include:</w:t>
            </w:r>
          </w:p>
        </w:tc>
        <w:tc>
          <w:tcPr>
            <w:tcW w:w="5873" w:type="dxa"/>
            <w:gridSpan w:val="3"/>
          </w:tcPr>
          <w:p w14:paraId="3C9014F9" w14:textId="77777777" w:rsidR="00F6075D" w:rsidRDefault="00F6075D" w:rsidP="0089509B">
            <w:pPr>
              <w:pStyle w:val="bullet"/>
              <w:numPr>
                <w:ilvl w:val="0"/>
                <w:numId w:val="13"/>
              </w:numPr>
              <w:ind w:left="284" w:hanging="284"/>
            </w:pPr>
            <w:r>
              <w:t>according to set deadlines</w:t>
            </w:r>
          </w:p>
          <w:p w14:paraId="7E8172F0" w14:textId="77777777" w:rsidR="00F6075D" w:rsidRDefault="00F6075D" w:rsidP="0089509B">
            <w:pPr>
              <w:pStyle w:val="bullet"/>
              <w:numPr>
                <w:ilvl w:val="0"/>
                <w:numId w:val="13"/>
              </w:numPr>
              <w:ind w:left="284" w:hanging="284"/>
            </w:pPr>
            <w:r>
              <w:t>use of appropriate media / required templates</w:t>
            </w:r>
          </w:p>
          <w:p w14:paraId="47236343" w14:textId="77777777" w:rsidR="00F6075D" w:rsidRDefault="00F6075D" w:rsidP="0089509B">
            <w:pPr>
              <w:pStyle w:val="bullet"/>
              <w:numPr>
                <w:ilvl w:val="0"/>
                <w:numId w:val="13"/>
              </w:numPr>
              <w:ind w:left="284" w:hanging="284"/>
            </w:pPr>
            <w:r>
              <w:t>presentation as part of a paper based or e-portfolio</w:t>
            </w:r>
          </w:p>
          <w:p w14:paraId="33A3E7C5" w14:textId="77777777" w:rsidR="00F6075D" w:rsidRDefault="00F6075D" w:rsidP="0089509B">
            <w:pPr>
              <w:pStyle w:val="bullet"/>
              <w:numPr>
                <w:ilvl w:val="0"/>
                <w:numId w:val="13"/>
              </w:numPr>
              <w:ind w:left="284" w:hanging="284"/>
            </w:pPr>
            <w:r>
              <w:t>use of and reference to research</w:t>
            </w:r>
          </w:p>
          <w:p w14:paraId="31FF2FA8" w14:textId="77777777" w:rsidR="00F6075D" w:rsidRDefault="00F6075D" w:rsidP="0089509B">
            <w:pPr>
              <w:pStyle w:val="bullet"/>
              <w:numPr>
                <w:ilvl w:val="0"/>
                <w:numId w:val="13"/>
              </w:numPr>
              <w:ind w:left="284" w:hanging="284"/>
            </w:pPr>
            <w:r>
              <w:t xml:space="preserve">format/layout </w:t>
            </w:r>
          </w:p>
          <w:p w14:paraId="25D417A0" w14:textId="77777777" w:rsidR="00F6075D" w:rsidRDefault="00F6075D" w:rsidP="0089509B">
            <w:pPr>
              <w:pStyle w:val="bullet"/>
              <w:numPr>
                <w:ilvl w:val="0"/>
                <w:numId w:val="13"/>
              </w:numPr>
              <w:ind w:left="284" w:hanging="284"/>
            </w:pPr>
            <w:r>
              <w:t>range of texts</w:t>
            </w:r>
          </w:p>
        </w:tc>
      </w:tr>
      <w:tr w:rsidR="00F6075D" w14:paraId="2B638EE0" w14:textId="77777777" w:rsidTr="00F6075D">
        <w:tc>
          <w:tcPr>
            <w:tcW w:w="9242" w:type="dxa"/>
            <w:gridSpan w:val="5"/>
          </w:tcPr>
          <w:p w14:paraId="5C97173E" w14:textId="77777777" w:rsidR="00F6075D" w:rsidRDefault="00F6075D" w:rsidP="0089509B">
            <w:pPr>
              <w:pStyle w:val="spacer"/>
            </w:pPr>
          </w:p>
        </w:tc>
      </w:tr>
      <w:tr w:rsidR="00F6075D" w14:paraId="6AFB3A63" w14:textId="77777777" w:rsidTr="00F6075D">
        <w:tc>
          <w:tcPr>
            <w:tcW w:w="9242" w:type="dxa"/>
            <w:gridSpan w:val="5"/>
          </w:tcPr>
          <w:p w14:paraId="256CE9B0" w14:textId="77777777" w:rsidR="00F6075D" w:rsidRDefault="00F6075D" w:rsidP="0089509B">
            <w:pPr>
              <w:pStyle w:val="Heading21"/>
            </w:pPr>
            <w:r>
              <w:t>Evidence Guide</w:t>
            </w:r>
          </w:p>
          <w:p w14:paraId="5E4DD542" w14:textId="77777777" w:rsidR="00F6075D" w:rsidRDefault="00F6075D"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F1FC677" w14:textId="77777777" w:rsidTr="00F6075D">
        <w:tc>
          <w:tcPr>
            <w:tcW w:w="3369" w:type="dxa"/>
            <w:gridSpan w:val="2"/>
          </w:tcPr>
          <w:p w14:paraId="42FBDA02" w14:textId="77777777" w:rsidR="00F6075D" w:rsidRPr="005979AA" w:rsidRDefault="00F6075D" w:rsidP="0089509B">
            <w:pPr>
              <w:pStyle w:val="EG"/>
            </w:pPr>
            <w:r w:rsidRPr="005979AA">
              <w:t>Critical aspects for assessment and evidence required to demonstrate competency in this unit</w:t>
            </w:r>
          </w:p>
        </w:tc>
        <w:tc>
          <w:tcPr>
            <w:tcW w:w="5873" w:type="dxa"/>
            <w:gridSpan w:val="3"/>
          </w:tcPr>
          <w:p w14:paraId="52E743E2" w14:textId="77777777" w:rsidR="00F6075D" w:rsidRDefault="00F6075D" w:rsidP="0089509B">
            <w:pPr>
              <w:pStyle w:val="unittext"/>
            </w:pPr>
            <w:r w:rsidRPr="003B087B">
              <w:t>Assessment</w:t>
            </w:r>
            <w:r>
              <w:t xml:space="preserve"> must confirm the ability to:</w:t>
            </w:r>
          </w:p>
          <w:p w14:paraId="0D24280C" w14:textId="77777777" w:rsidR="00F6075D" w:rsidRDefault="00F6075D" w:rsidP="0089509B">
            <w:pPr>
              <w:pStyle w:val="bullet"/>
              <w:numPr>
                <w:ilvl w:val="0"/>
                <w:numId w:val="13"/>
              </w:numPr>
              <w:ind w:left="284" w:hanging="284"/>
            </w:pPr>
            <w:r>
              <w:t>critically analyse and review features of a range of personally relevant highly complex text types</w:t>
            </w:r>
          </w:p>
          <w:p w14:paraId="3F20F9E6" w14:textId="77777777" w:rsidR="00F6075D" w:rsidRDefault="00F6075D" w:rsidP="0089509B">
            <w:pPr>
              <w:pStyle w:val="bullet"/>
              <w:numPr>
                <w:ilvl w:val="0"/>
                <w:numId w:val="13"/>
              </w:numPr>
              <w:ind w:left="284" w:hanging="284"/>
            </w:pPr>
            <w:r>
              <w:t xml:space="preserve">apply drafting and revision processes to create two highly complex personally relevant text types, l </w:t>
            </w:r>
          </w:p>
        </w:tc>
      </w:tr>
      <w:tr w:rsidR="00F6075D" w14:paraId="77E14D23" w14:textId="77777777" w:rsidTr="00F6075D">
        <w:tc>
          <w:tcPr>
            <w:tcW w:w="9242" w:type="dxa"/>
            <w:gridSpan w:val="5"/>
          </w:tcPr>
          <w:p w14:paraId="310DC23C" w14:textId="77777777" w:rsidR="00F6075D" w:rsidRDefault="00F6075D" w:rsidP="0089509B">
            <w:pPr>
              <w:pStyle w:val="spacer"/>
            </w:pPr>
          </w:p>
        </w:tc>
      </w:tr>
      <w:tr w:rsidR="00F6075D" w14:paraId="439142B3" w14:textId="77777777" w:rsidTr="00F6075D">
        <w:tc>
          <w:tcPr>
            <w:tcW w:w="3369" w:type="dxa"/>
            <w:gridSpan w:val="2"/>
          </w:tcPr>
          <w:p w14:paraId="195933A6" w14:textId="77777777" w:rsidR="00F6075D" w:rsidRPr="005979AA" w:rsidRDefault="00F6075D" w:rsidP="0089509B">
            <w:pPr>
              <w:pStyle w:val="EG"/>
            </w:pPr>
            <w:r w:rsidRPr="005979AA">
              <w:t>Context of and specific resources for assessment</w:t>
            </w:r>
          </w:p>
        </w:tc>
        <w:tc>
          <w:tcPr>
            <w:tcW w:w="5873" w:type="dxa"/>
            <w:gridSpan w:val="3"/>
          </w:tcPr>
          <w:p w14:paraId="0E1F2B91" w14:textId="77777777" w:rsidR="00F6075D" w:rsidRDefault="00F6075D" w:rsidP="0089509B">
            <w:pPr>
              <w:pStyle w:val="unittext"/>
            </w:pPr>
            <w:r>
              <w:t>Assessment must ensure access to:</w:t>
            </w:r>
          </w:p>
          <w:p w14:paraId="5CD71F5C" w14:textId="1BBF51CD" w:rsidR="00F6075D" w:rsidRPr="0091378A" w:rsidRDefault="00F6075D" w:rsidP="0089509B">
            <w:pPr>
              <w:pStyle w:val="bullet"/>
              <w:numPr>
                <w:ilvl w:val="0"/>
                <w:numId w:val="13"/>
              </w:numPr>
              <w:ind w:left="284" w:hanging="284"/>
            </w:pPr>
            <w:r w:rsidRPr="0091378A">
              <w:t>authentic</w:t>
            </w:r>
            <w:r w:rsidR="00FA7CF7">
              <w:t xml:space="preserve"> </w:t>
            </w:r>
            <w:r>
              <w:t xml:space="preserve">highly complex </w:t>
            </w:r>
            <w:r w:rsidRPr="0091378A">
              <w:t>text</w:t>
            </w:r>
            <w:r>
              <w:t xml:space="preserve"> types</w:t>
            </w:r>
            <w:r w:rsidRPr="0091378A">
              <w:t xml:space="preserve"> </w:t>
            </w:r>
            <w:r>
              <w:t xml:space="preserve">drawn from </w:t>
            </w:r>
            <w:r w:rsidRPr="0091378A">
              <w:t>context</w:t>
            </w:r>
            <w:r>
              <w:t>s that are relevant to the learner’s personal needs</w:t>
            </w:r>
          </w:p>
          <w:p w14:paraId="43DAE36A" w14:textId="77777777" w:rsidR="00F6075D" w:rsidRDefault="00F6075D" w:rsidP="0089509B">
            <w:pPr>
              <w:pStyle w:val="bullet"/>
              <w:numPr>
                <w:ilvl w:val="0"/>
                <w:numId w:val="13"/>
              </w:numPr>
              <w:ind w:left="284" w:hanging="284"/>
            </w:pPr>
            <w:r w:rsidRPr="0091378A">
              <w:t>access to online facilities, communications technology as appropriate</w:t>
            </w:r>
          </w:p>
          <w:p w14:paraId="3F532EED" w14:textId="77777777" w:rsidR="00F6075D" w:rsidRPr="00400FB6" w:rsidRDefault="00F6075D" w:rsidP="0089509B">
            <w:pPr>
              <w:pStyle w:val="unittext"/>
            </w:pPr>
            <w:r w:rsidRPr="00400FB6">
              <w:t>At this level the learner</w:t>
            </w:r>
          </w:p>
          <w:p w14:paraId="753C16A2" w14:textId="77777777" w:rsidR="00F6075D" w:rsidRDefault="00F6075D" w:rsidP="0089509B">
            <w:pPr>
              <w:pStyle w:val="bullet"/>
              <w:numPr>
                <w:ilvl w:val="0"/>
                <w:numId w:val="13"/>
              </w:numPr>
              <w:ind w:left="284" w:hanging="284"/>
            </w:pPr>
            <w:r>
              <w:t xml:space="preserve">operates autonomously in a broad range of contexts </w:t>
            </w:r>
          </w:p>
          <w:p w14:paraId="1D3D2B35" w14:textId="77777777" w:rsidR="00F6075D" w:rsidRDefault="00F6075D" w:rsidP="0089509B">
            <w:pPr>
              <w:pStyle w:val="bullet"/>
              <w:numPr>
                <w:ilvl w:val="0"/>
                <w:numId w:val="13"/>
              </w:numPr>
              <w:ind w:left="284" w:hanging="284"/>
            </w:pPr>
            <w:r w:rsidRPr="00400FB6">
              <w:t>access</w:t>
            </w:r>
            <w:r>
              <w:t>es</w:t>
            </w:r>
            <w:r w:rsidRPr="00400FB6">
              <w:t xml:space="preserve"> </w:t>
            </w:r>
            <w:r>
              <w:t xml:space="preserve">and evaluates support from a broad range of </w:t>
            </w:r>
            <w:r w:rsidRPr="00400FB6">
              <w:t>sources</w:t>
            </w:r>
          </w:p>
          <w:p w14:paraId="4EAF4886" w14:textId="77777777" w:rsidR="00F6075D" w:rsidRDefault="00F6075D" w:rsidP="0089509B">
            <w:pPr>
              <w:pStyle w:val="unittext"/>
            </w:pPr>
            <w:r>
              <w:t>In order to support achievement of meaningful outcomes at the qualification level an integrated approach to assessment should be used, refer to Section B 6.1 Assessment Strategy.</w:t>
            </w:r>
          </w:p>
          <w:p w14:paraId="357E2654" w14:textId="77777777" w:rsidR="00F6075D" w:rsidRDefault="00F6075D" w:rsidP="0089509B">
            <w:pPr>
              <w:pStyle w:val="unittext"/>
            </w:pPr>
            <w:r>
              <w:t>Where this unit is being co-assessed with units related to another domain, such as learning, the same texts may be relevant to both domains.</w:t>
            </w:r>
          </w:p>
        </w:tc>
      </w:tr>
      <w:tr w:rsidR="00F6075D" w14:paraId="66C0AEFB" w14:textId="77777777" w:rsidTr="00F6075D">
        <w:tc>
          <w:tcPr>
            <w:tcW w:w="9242" w:type="dxa"/>
            <w:gridSpan w:val="5"/>
          </w:tcPr>
          <w:p w14:paraId="36B8B33B" w14:textId="77777777" w:rsidR="00F6075D" w:rsidRDefault="00F6075D" w:rsidP="0089509B">
            <w:pPr>
              <w:pStyle w:val="spacer"/>
            </w:pPr>
          </w:p>
        </w:tc>
      </w:tr>
      <w:tr w:rsidR="00F6075D" w14:paraId="79258D7C" w14:textId="77777777" w:rsidTr="00F6075D">
        <w:tc>
          <w:tcPr>
            <w:tcW w:w="3369" w:type="dxa"/>
            <w:gridSpan w:val="2"/>
          </w:tcPr>
          <w:p w14:paraId="0905B724" w14:textId="77777777" w:rsidR="00F6075D" w:rsidRPr="00622D2D" w:rsidRDefault="00F6075D" w:rsidP="0089509B">
            <w:pPr>
              <w:pStyle w:val="EG"/>
            </w:pPr>
            <w:r w:rsidRPr="005979AA">
              <w:t>Method(s) of assessment</w:t>
            </w:r>
          </w:p>
        </w:tc>
        <w:tc>
          <w:tcPr>
            <w:tcW w:w="5873" w:type="dxa"/>
            <w:gridSpan w:val="3"/>
          </w:tcPr>
          <w:p w14:paraId="3B4F9F65" w14:textId="77777777" w:rsidR="00F6075D" w:rsidRDefault="00F6075D" w:rsidP="0089509B">
            <w:pPr>
              <w:pStyle w:val="unittext"/>
            </w:pPr>
            <w:r>
              <w:t>The following suggested assessment methods are suitable for this unit:</w:t>
            </w:r>
          </w:p>
          <w:p w14:paraId="78A2ABD2" w14:textId="6446E3A7" w:rsidR="00F6075D" w:rsidRDefault="00F6075D" w:rsidP="0089509B">
            <w:pPr>
              <w:pStyle w:val="bullet"/>
              <w:numPr>
                <w:ilvl w:val="0"/>
                <w:numId w:val="13"/>
              </w:numPr>
              <w:ind w:left="284" w:hanging="284"/>
            </w:pPr>
            <w:r>
              <w:t>portfolio of highly complex</w:t>
            </w:r>
            <w:r w:rsidR="00FA7CF7">
              <w:t xml:space="preserve"> </w:t>
            </w:r>
            <w:r>
              <w:t>text types created by the learner which show evidence of drafting and editing</w:t>
            </w:r>
          </w:p>
          <w:p w14:paraId="13A69818" w14:textId="77777777" w:rsidR="00F6075D" w:rsidRDefault="00F6075D" w:rsidP="0089509B">
            <w:pPr>
              <w:pStyle w:val="bullet"/>
              <w:numPr>
                <w:ilvl w:val="0"/>
                <w:numId w:val="13"/>
              </w:numPr>
              <w:ind w:left="284" w:hanging="284"/>
            </w:pPr>
            <w:r>
              <w:t>oral or written questioning to assess knowledge of the features, purpose and audience for a range of personally relevant text types</w:t>
            </w:r>
          </w:p>
        </w:tc>
      </w:tr>
    </w:tbl>
    <w:p w14:paraId="30B1B3CD" w14:textId="77777777" w:rsidR="00F6075D" w:rsidRPr="003773C2" w:rsidRDefault="00F6075D" w:rsidP="0089509B">
      <w:pPr>
        <w:keepNext/>
        <w:spacing w:after="0"/>
        <w:rPr>
          <w:sz w:val="16"/>
          <w:szCs w:val="16"/>
        </w:rPr>
      </w:pPr>
    </w:p>
    <w:p w14:paraId="2C4B8CBA" w14:textId="77777777" w:rsidR="00F6075D" w:rsidRDefault="00F6075D" w:rsidP="0089509B">
      <w:pPr>
        <w:keepNext/>
        <w:tabs>
          <w:tab w:val="left" w:pos="930"/>
        </w:tabs>
        <w:spacing w:before="0" w:after="0"/>
        <w:sectPr w:rsidR="00F6075D" w:rsidSect="00F6075D">
          <w:headerReference w:type="even" r:id="rId432"/>
          <w:headerReference w:type="default" r:id="rId433"/>
          <w:footerReference w:type="even" r:id="rId434"/>
          <w:headerReference w:type="first" r:id="rId435"/>
          <w:footerReference w:type="first" r:id="rId43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6075D" w14:paraId="36491819" w14:textId="77777777" w:rsidTr="00F6075D">
        <w:tc>
          <w:tcPr>
            <w:tcW w:w="2943" w:type="dxa"/>
          </w:tcPr>
          <w:p w14:paraId="69627975" w14:textId="77777777" w:rsidR="00F6075D" w:rsidRPr="00D72D90" w:rsidRDefault="00F6075D" w:rsidP="0089509B">
            <w:pPr>
              <w:pStyle w:val="CodeTOC"/>
            </w:pPr>
            <w:r w:rsidRPr="00D72D90">
              <w:t>Unit Code</w:t>
            </w:r>
          </w:p>
        </w:tc>
        <w:tc>
          <w:tcPr>
            <w:tcW w:w="6299" w:type="dxa"/>
            <w:gridSpan w:val="4"/>
          </w:tcPr>
          <w:p w14:paraId="01DA7F0F" w14:textId="7C1A83E8" w:rsidR="00F6075D" w:rsidRPr="00D72D90" w:rsidRDefault="00BD303D" w:rsidP="0089509B">
            <w:pPr>
              <w:pStyle w:val="code"/>
            </w:pPr>
            <w:bookmarkStart w:id="385" w:name="_Toc514234463"/>
            <w:r>
              <w:t>VU22440</w:t>
            </w:r>
            <w:bookmarkEnd w:id="385"/>
          </w:p>
        </w:tc>
      </w:tr>
      <w:tr w:rsidR="00F6075D" w14:paraId="102A5F69" w14:textId="77777777" w:rsidTr="00F6075D">
        <w:tc>
          <w:tcPr>
            <w:tcW w:w="2943" w:type="dxa"/>
          </w:tcPr>
          <w:p w14:paraId="2D2E5306" w14:textId="77777777" w:rsidR="00F6075D" w:rsidRPr="00D72D90" w:rsidRDefault="00F6075D" w:rsidP="0089509B">
            <w:pPr>
              <w:pStyle w:val="CodeTOC"/>
            </w:pPr>
            <w:r w:rsidRPr="00D72D90">
              <w:t>Unit Title</w:t>
            </w:r>
          </w:p>
        </w:tc>
        <w:tc>
          <w:tcPr>
            <w:tcW w:w="6299" w:type="dxa"/>
            <w:gridSpan w:val="4"/>
          </w:tcPr>
          <w:p w14:paraId="6533D2C9" w14:textId="69D20ABA" w:rsidR="00F6075D" w:rsidRPr="00D72D90" w:rsidRDefault="00F6075D" w:rsidP="0089509B">
            <w:pPr>
              <w:pStyle w:val="code"/>
            </w:pPr>
            <w:bookmarkStart w:id="386" w:name="_Toc507058689"/>
            <w:bookmarkStart w:id="387" w:name="_Toc514234464"/>
            <w:r w:rsidRPr="00F71F4E">
              <w:t xml:space="preserve">Create a range of </w:t>
            </w:r>
            <w:r>
              <w:t xml:space="preserve">highly </w:t>
            </w:r>
            <w:r w:rsidRPr="00F71F4E">
              <w:t>complex texts for learning purposes</w:t>
            </w:r>
            <w:bookmarkEnd w:id="386"/>
            <w:bookmarkEnd w:id="387"/>
          </w:p>
        </w:tc>
      </w:tr>
      <w:tr w:rsidR="00F6075D" w14:paraId="1A9BEFE6" w14:textId="77777777" w:rsidTr="00F6075D">
        <w:tc>
          <w:tcPr>
            <w:tcW w:w="2943" w:type="dxa"/>
          </w:tcPr>
          <w:p w14:paraId="449AF252" w14:textId="77777777" w:rsidR="00F6075D" w:rsidRDefault="00F6075D" w:rsidP="0089509B">
            <w:pPr>
              <w:pStyle w:val="Heading21"/>
            </w:pPr>
            <w:r>
              <w:t>Unit Descriptor</w:t>
            </w:r>
          </w:p>
        </w:tc>
        <w:tc>
          <w:tcPr>
            <w:tcW w:w="6299" w:type="dxa"/>
            <w:gridSpan w:val="4"/>
          </w:tcPr>
          <w:p w14:paraId="074F0FF4" w14:textId="77777777" w:rsidR="00F6075D" w:rsidRDefault="00F6075D" w:rsidP="0089509B">
            <w:pPr>
              <w:pStyle w:val="unittext"/>
            </w:pPr>
            <w:r>
              <w:t>This unit describes the skills and knowledge to develop writing skills to create highly complex text types for learning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F23C726" w14:textId="77777777" w:rsidR="00F6075D" w:rsidRDefault="00F6075D" w:rsidP="0089509B">
            <w:pPr>
              <w:pStyle w:val="unittext"/>
            </w:pPr>
            <w:r>
              <w:t>The required outcomes described in this unit contribute to the achievement of Australian Core Skills Framework indicators for Writing at Level 5: 5.05 &amp; 5.06</w:t>
            </w:r>
          </w:p>
        </w:tc>
      </w:tr>
      <w:tr w:rsidR="00F6075D" w14:paraId="185DE94F" w14:textId="77777777" w:rsidTr="00F6075D">
        <w:tc>
          <w:tcPr>
            <w:tcW w:w="2943" w:type="dxa"/>
          </w:tcPr>
          <w:p w14:paraId="6B4EFE07" w14:textId="77777777" w:rsidR="00F6075D" w:rsidRDefault="00F6075D" w:rsidP="0089509B">
            <w:pPr>
              <w:pStyle w:val="Heading21"/>
            </w:pPr>
            <w:r>
              <w:t>Employability Skills</w:t>
            </w:r>
          </w:p>
        </w:tc>
        <w:tc>
          <w:tcPr>
            <w:tcW w:w="6299" w:type="dxa"/>
            <w:gridSpan w:val="4"/>
          </w:tcPr>
          <w:p w14:paraId="50744A94" w14:textId="77777777" w:rsidR="00F6075D" w:rsidRDefault="00F6075D" w:rsidP="0089509B">
            <w:pPr>
              <w:pStyle w:val="unittext"/>
            </w:pPr>
            <w:r>
              <w:t>This unit contains employability skills.</w:t>
            </w:r>
          </w:p>
        </w:tc>
      </w:tr>
      <w:tr w:rsidR="00F6075D" w14:paraId="3C5A05C4" w14:textId="77777777" w:rsidTr="00F6075D">
        <w:tc>
          <w:tcPr>
            <w:tcW w:w="2943" w:type="dxa"/>
          </w:tcPr>
          <w:p w14:paraId="65CC317F" w14:textId="77777777" w:rsidR="00F6075D" w:rsidRDefault="00F6075D" w:rsidP="0089509B">
            <w:pPr>
              <w:pStyle w:val="Heading21"/>
            </w:pPr>
            <w:r>
              <w:t>Application of the Unit</w:t>
            </w:r>
          </w:p>
        </w:tc>
        <w:tc>
          <w:tcPr>
            <w:tcW w:w="6299" w:type="dxa"/>
            <w:gridSpan w:val="4"/>
          </w:tcPr>
          <w:p w14:paraId="6593BF02" w14:textId="77777777" w:rsidR="00F6075D" w:rsidRDefault="00F6075D" w:rsidP="0089509B">
            <w:pPr>
              <w:pStyle w:val="unittext"/>
            </w:pPr>
            <w:r>
              <w:t xml:space="preserve">This unit applies to those who wish to </w:t>
            </w:r>
            <w:r w:rsidRPr="00820FB3">
              <w:t xml:space="preserve">develop their literacy skills to a </w:t>
            </w:r>
            <w:r>
              <w:t xml:space="preserve">highly </w:t>
            </w:r>
            <w:r w:rsidRPr="00820FB3">
              <w:t>complex level</w:t>
            </w:r>
            <w:r>
              <w:t xml:space="preserve"> to enable more effective participation in </w:t>
            </w:r>
            <w:r>
              <w:rPr>
                <w:szCs w:val="24"/>
              </w:rPr>
              <w:t xml:space="preserve">further study. </w:t>
            </w:r>
          </w:p>
          <w:p w14:paraId="7013A2D0" w14:textId="194D1E9D" w:rsidR="00F6075D" w:rsidRDefault="00F6075D" w:rsidP="0089509B">
            <w:pPr>
              <w:pStyle w:val="unittext"/>
            </w:pPr>
            <w:r>
              <w:t xml:space="preserve">Where application is as part of the Certificate III in General Education for Adults, it is recommended that application is integrated with the delivery and assessment of </w:t>
            </w:r>
            <w:r w:rsidR="005E073F" w:rsidRPr="005E073F">
              <w:rPr>
                <w:i/>
              </w:rPr>
              <w:t>VU22436</w:t>
            </w:r>
            <w:r w:rsidR="005E073F">
              <w:rPr>
                <w:i/>
              </w:rPr>
              <w:t xml:space="preserve"> </w:t>
            </w:r>
            <w:r>
              <w:rPr>
                <w:i/>
              </w:rPr>
              <w:t>Engage with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Pr>
                <w:i/>
              </w:rPr>
              <w:t>CG66 Create a range of highly complex texts for personal purposes</w:t>
            </w:r>
            <w:r>
              <w:t>.</w:t>
            </w:r>
          </w:p>
        </w:tc>
      </w:tr>
      <w:tr w:rsidR="00F6075D" w14:paraId="0EC812D5" w14:textId="77777777" w:rsidTr="00F6075D">
        <w:tc>
          <w:tcPr>
            <w:tcW w:w="2943" w:type="dxa"/>
          </w:tcPr>
          <w:p w14:paraId="649C01F3" w14:textId="77777777" w:rsidR="00F6075D" w:rsidRDefault="00F6075D" w:rsidP="0089509B">
            <w:pPr>
              <w:pStyle w:val="Heading21"/>
            </w:pPr>
            <w:r>
              <w:t>Element</w:t>
            </w:r>
          </w:p>
          <w:p w14:paraId="5003A7A2" w14:textId="77777777" w:rsidR="00F6075D" w:rsidRDefault="00F6075D"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3742E252" w14:textId="77777777" w:rsidR="00F6075D" w:rsidRDefault="00F6075D" w:rsidP="0089509B">
            <w:pPr>
              <w:pStyle w:val="Heading21"/>
            </w:pPr>
            <w:r>
              <w:t>Performance Criteria</w:t>
            </w:r>
          </w:p>
          <w:p w14:paraId="1BF12FEB" w14:textId="77777777" w:rsidR="00F6075D" w:rsidRDefault="00F6075D"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FB9719D" w14:textId="77777777" w:rsidTr="00F6075D">
        <w:tc>
          <w:tcPr>
            <w:tcW w:w="2943" w:type="dxa"/>
          </w:tcPr>
          <w:p w14:paraId="2C871B4B" w14:textId="77777777" w:rsidR="00F6075D" w:rsidRDefault="00F6075D" w:rsidP="0089509B">
            <w:pPr>
              <w:pStyle w:val="spacer"/>
            </w:pPr>
          </w:p>
        </w:tc>
        <w:tc>
          <w:tcPr>
            <w:tcW w:w="6299" w:type="dxa"/>
            <w:gridSpan w:val="4"/>
          </w:tcPr>
          <w:p w14:paraId="562EE2A3" w14:textId="77777777" w:rsidR="00F6075D" w:rsidRDefault="00F6075D" w:rsidP="0089509B">
            <w:pPr>
              <w:pStyle w:val="spacer"/>
            </w:pPr>
          </w:p>
        </w:tc>
      </w:tr>
      <w:tr w:rsidR="00F6075D" w14:paraId="0E5319AE" w14:textId="77777777" w:rsidTr="00F6075D">
        <w:tc>
          <w:tcPr>
            <w:tcW w:w="2943" w:type="dxa"/>
            <w:vMerge w:val="restart"/>
          </w:tcPr>
          <w:p w14:paraId="68486B2D" w14:textId="77777777" w:rsidR="00F6075D" w:rsidRPr="0084371F" w:rsidRDefault="00F6075D" w:rsidP="0089509B">
            <w:pPr>
              <w:pStyle w:val="element"/>
              <w:keepNext/>
            </w:pPr>
            <w:r w:rsidRPr="0084371F">
              <w:t>1</w:t>
            </w:r>
            <w:r>
              <w:tab/>
            </w:r>
            <w:r w:rsidRPr="00E56A85">
              <w:t xml:space="preserve">Research a range of </w:t>
            </w:r>
            <w:r>
              <w:t xml:space="preserve">highly complex </w:t>
            </w:r>
            <w:r w:rsidRPr="00E56A85">
              <w:t>text types for learning purposes</w:t>
            </w:r>
          </w:p>
        </w:tc>
        <w:tc>
          <w:tcPr>
            <w:tcW w:w="570" w:type="dxa"/>
            <w:gridSpan w:val="2"/>
          </w:tcPr>
          <w:p w14:paraId="3D4480B4" w14:textId="77777777" w:rsidR="00F6075D" w:rsidRDefault="00F6075D" w:rsidP="0089509B">
            <w:pPr>
              <w:pStyle w:val="PC"/>
              <w:keepNext/>
            </w:pPr>
            <w:r>
              <w:t>1.1</w:t>
            </w:r>
          </w:p>
        </w:tc>
        <w:tc>
          <w:tcPr>
            <w:tcW w:w="5729" w:type="dxa"/>
            <w:gridSpan w:val="2"/>
          </w:tcPr>
          <w:p w14:paraId="080A4DB0" w14:textId="77777777" w:rsidR="00F6075D" w:rsidRDefault="00F6075D" w:rsidP="0089509B">
            <w:pPr>
              <w:pStyle w:val="PC"/>
              <w:keepNext/>
            </w:pPr>
            <w:r>
              <w:t xml:space="preserve">Research and select a range of </w:t>
            </w:r>
            <w:r w:rsidRPr="008D5E98">
              <w:rPr>
                <w:b/>
                <w:i/>
              </w:rPr>
              <w:t>highly</w:t>
            </w:r>
            <w:r>
              <w:t xml:space="preserve"> </w:t>
            </w:r>
            <w:r w:rsidRPr="00E56A85">
              <w:rPr>
                <w:b/>
                <w:i/>
              </w:rPr>
              <w:t>complex text types</w:t>
            </w:r>
          </w:p>
        </w:tc>
      </w:tr>
      <w:tr w:rsidR="00F6075D" w14:paraId="0394FFA1" w14:textId="77777777" w:rsidTr="00F6075D">
        <w:tc>
          <w:tcPr>
            <w:tcW w:w="2943" w:type="dxa"/>
            <w:vMerge/>
          </w:tcPr>
          <w:p w14:paraId="250CD94A" w14:textId="77777777" w:rsidR="00F6075D" w:rsidRPr="0084371F" w:rsidRDefault="00F6075D" w:rsidP="0089509B">
            <w:pPr>
              <w:pStyle w:val="element"/>
              <w:keepNext/>
            </w:pPr>
          </w:p>
        </w:tc>
        <w:tc>
          <w:tcPr>
            <w:tcW w:w="570" w:type="dxa"/>
            <w:gridSpan w:val="2"/>
          </w:tcPr>
          <w:p w14:paraId="78F8C4BF" w14:textId="77777777" w:rsidR="00F6075D" w:rsidRDefault="00F6075D" w:rsidP="0089509B">
            <w:pPr>
              <w:pStyle w:val="PC"/>
              <w:keepNext/>
            </w:pPr>
            <w:r>
              <w:t>1.2</w:t>
            </w:r>
          </w:p>
        </w:tc>
        <w:tc>
          <w:tcPr>
            <w:tcW w:w="5729" w:type="dxa"/>
            <w:gridSpan w:val="2"/>
          </w:tcPr>
          <w:p w14:paraId="7AA0BD8F" w14:textId="77777777" w:rsidR="00F6075D" w:rsidRDefault="00F6075D" w:rsidP="0089509B">
            <w:pPr>
              <w:pStyle w:val="PC"/>
              <w:keepNext/>
            </w:pPr>
            <w:r>
              <w:t xml:space="preserve">Determine the </w:t>
            </w:r>
            <w:r w:rsidRPr="006A639D">
              <w:rPr>
                <w:i/>
              </w:rPr>
              <w:t xml:space="preserve">purpose and audience </w:t>
            </w:r>
            <w:r w:rsidRPr="00E56A85">
              <w:t>of the</w:t>
            </w:r>
            <w:r>
              <w:t xml:space="preserve"> selected</w:t>
            </w:r>
            <w:r w:rsidRPr="00E56A85">
              <w:t xml:space="preserve"> texts</w:t>
            </w:r>
          </w:p>
        </w:tc>
      </w:tr>
      <w:tr w:rsidR="00F6075D" w14:paraId="0BC10CF4" w14:textId="77777777" w:rsidTr="00F6075D">
        <w:tc>
          <w:tcPr>
            <w:tcW w:w="2943" w:type="dxa"/>
            <w:vMerge/>
          </w:tcPr>
          <w:p w14:paraId="061F6D87" w14:textId="77777777" w:rsidR="00F6075D" w:rsidRPr="0084371F" w:rsidRDefault="00F6075D" w:rsidP="0089509B">
            <w:pPr>
              <w:pStyle w:val="element"/>
              <w:keepNext/>
            </w:pPr>
          </w:p>
        </w:tc>
        <w:tc>
          <w:tcPr>
            <w:tcW w:w="570" w:type="dxa"/>
            <w:gridSpan w:val="2"/>
          </w:tcPr>
          <w:p w14:paraId="7EB983B2" w14:textId="77777777" w:rsidR="00F6075D" w:rsidRDefault="00F6075D" w:rsidP="0089509B">
            <w:pPr>
              <w:pStyle w:val="PC"/>
              <w:keepNext/>
            </w:pPr>
            <w:r>
              <w:t>1.3</w:t>
            </w:r>
          </w:p>
        </w:tc>
        <w:tc>
          <w:tcPr>
            <w:tcW w:w="5729" w:type="dxa"/>
            <w:gridSpan w:val="2"/>
          </w:tcPr>
          <w:p w14:paraId="2DFE3196" w14:textId="77777777" w:rsidR="00F6075D" w:rsidRDefault="00F6075D" w:rsidP="0089509B">
            <w:pPr>
              <w:pStyle w:val="PC"/>
              <w:keepNext/>
            </w:pPr>
            <w:r>
              <w:t xml:space="preserve">Critically 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w:t>
            </w:r>
            <w:r>
              <w:t xml:space="preserve"> of the text types</w:t>
            </w:r>
            <w:r w:rsidRPr="00E56A85">
              <w:t xml:space="preserve"> </w:t>
            </w:r>
          </w:p>
        </w:tc>
      </w:tr>
      <w:tr w:rsidR="00F6075D" w14:paraId="66F7131B" w14:textId="77777777" w:rsidTr="00F6075D">
        <w:tc>
          <w:tcPr>
            <w:tcW w:w="2943" w:type="dxa"/>
          </w:tcPr>
          <w:p w14:paraId="081AAEBB" w14:textId="77777777" w:rsidR="00F6075D" w:rsidRDefault="00F6075D" w:rsidP="0089509B">
            <w:pPr>
              <w:pStyle w:val="spacer"/>
            </w:pPr>
          </w:p>
        </w:tc>
        <w:tc>
          <w:tcPr>
            <w:tcW w:w="6299" w:type="dxa"/>
            <w:gridSpan w:val="4"/>
          </w:tcPr>
          <w:p w14:paraId="02ADF75B" w14:textId="77777777" w:rsidR="00F6075D" w:rsidRDefault="00F6075D" w:rsidP="0089509B">
            <w:pPr>
              <w:pStyle w:val="spacer"/>
            </w:pPr>
          </w:p>
        </w:tc>
      </w:tr>
      <w:tr w:rsidR="00F6075D" w14:paraId="2F5A65BB" w14:textId="77777777" w:rsidTr="00F6075D">
        <w:tc>
          <w:tcPr>
            <w:tcW w:w="2943" w:type="dxa"/>
            <w:vMerge w:val="restart"/>
          </w:tcPr>
          <w:p w14:paraId="2FA4E3BB" w14:textId="07FCC9E6" w:rsidR="00F6075D" w:rsidRDefault="00F6075D" w:rsidP="0089509B">
            <w:pPr>
              <w:pStyle w:val="element"/>
              <w:keepNext/>
            </w:pPr>
            <w:r>
              <w:t>2</w:t>
            </w:r>
            <w:r>
              <w:tab/>
            </w:r>
            <w:r w:rsidRPr="005D17F6">
              <w:t xml:space="preserve">Prepare a range of </w:t>
            </w:r>
            <w:r>
              <w:t xml:space="preserve">highly </w:t>
            </w:r>
            <w:r w:rsidRPr="005D17F6">
              <w:t>complex text</w:t>
            </w:r>
            <w:r>
              <w:t xml:space="preserve"> types</w:t>
            </w:r>
            <w:r w:rsidR="00FA7CF7">
              <w:t xml:space="preserve"> </w:t>
            </w:r>
            <w:r w:rsidRPr="005D17F6">
              <w:t>for learning purposes</w:t>
            </w:r>
          </w:p>
        </w:tc>
        <w:tc>
          <w:tcPr>
            <w:tcW w:w="585" w:type="dxa"/>
            <w:gridSpan w:val="3"/>
          </w:tcPr>
          <w:p w14:paraId="63C13D25" w14:textId="77777777" w:rsidR="00F6075D" w:rsidRDefault="00F6075D" w:rsidP="0089509B">
            <w:pPr>
              <w:pStyle w:val="PC"/>
              <w:keepNext/>
            </w:pPr>
            <w:r>
              <w:t>2.1</w:t>
            </w:r>
          </w:p>
        </w:tc>
        <w:tc>
          <w:tcPr>
            <w:tcW w:w="5714" w:type="dxa"/>
          </w:tcPr>
          <w:p w14:paraId="0753A7D6" w14:textId="77777777" w:rsidR="00F6075D" w:rsidRDefault="00F6075D" w:rsidP="0089509B">
            <w:pPr>
              <w:pStyle w:val="PC"/>
              <w:keepNext/>
            </w:pPr>
            <w:r>
              <w:t>Determine the purpose and audience for the texts to be created</w:t>
            </w:r>
          </w:p>
        </w:tc>
      </w:tr>
      <w:tr w:rsidR="00F6075D" w14:paraId="6F5AACC1" w14:textId="77777777" w:rsidTr="00F6075D">
        <w:tc>
          <w:tcPr>
            <w:tcW w:w="2943" w:type="dxa"/>
            <w:vMerge/>
          </w:tcPr>
          <w:p w14:paraId="39FD781F" w14:textId="77777777" w:rsidR="00F6075D" w:rsidRDefault="00F6075D" w:rsidP="0089509B">
            <w:pPr>
              <w:keepNext/>
            </w:pPr>
          </w:p>
        </w:tc>
        <w:tc>
          <w:tcPr>
            <w:tcW w:w="585" w:type="dxa"/>
            <w:gridSpan w:val="3"/>
          </w:tcPr>
          <w:p w14:paraId="4BF61826" w14:textId="77777777" w:rsidR="00F6075D" w:rsidRDefault="00F6075D" w:rsidP="0089509B">
            <w:pPr>
              <w:pStyle w:val="PC"/>
              <w:keepNext/>
            </w:pPr>
            <w:r>
              <w:t>2.2</w:t>
            </w:r>
          </w:p>
        </w:tc>
        <w:tc>
          <w:tcPr>
            <w:tcW w:w="5714" w:type="dxa"/>
          </w:tcPr>
          <w:p w14:paraId="3B09504F" w14:textId="77777777" w:rsidR="00F6075D" w:rsidRDefault="00F6075D" w:rsidP="0089509B">
            <w:pPr>
              <w:pStyle w:val="PC"/>
              <w:keepNext/>
            </w:pPr>
            <w:r>
              <w:t xml:space="preserve">Gather, synthesise and arrange the </w:t>
            </w:r>
            <w:r w:rsidRPr="00BF230B">
              <w:t>content</w:t>
            </w:r>
            <w:r>
              <w:t xml:space="preserve"> for the texts</w:t>
            </w:r>
            <w:r w:rsidRPr="005D17F6">
              <w:t xml:space="preserve"> </w:t>
            </w:r>
            <w:r>
              <w:t xml:space="preserve">in an </w:t>
            </w:r>
            <w:r w:rsidRPr="00475DD1">
              <w:rPr>
                <w:b/>
                <w:i/>
              </w:rPr>
              <w:t>appropriate form</w:t>
            </w:r>
          </w:p>
        </w:tc>
      </w:tr>
      <w:tr w:rsidR="00F6075D" w14:paraId="59D1BFBA" w14:textId="77777777" w:rsidTr="00F6075D">
        <w:tc>
          <w:tcPr>
            <w:tcW w:w="2943" w:type="dxa"/>
            <w:vMerge/>
          </w:tcPr>
          <w:p w14:paraId="04A261F3" w14:textId="77777777" w:rsidR="00F6075D" w:rsidRDefault="00F6075D" w:rsidP="0089509B">
            <w:pPr>
              <w:keepNext/>
            </w:pPr>
          </w:p>
        </w:tc>
        <w:tc>
          <w:tcPr>
            <w:tcW w:w="585" w:type="dxa"/>
            <w:gridSpan w:val="3"/>
          </w:tcPr>
          <w:p w14:paraId="6494683D" w14:textId="2BF1A422" w:rsidR="00F6075D" w:rsidRDefault="00F6075D" w:rsidP="0089509B">
            <w:pPr>
              <w:pStyle w:val="PC"/>
              <w:keepNext/>
            </w:pPr>
            <w:r>
              <w:t>2.</w:t>
            </w:r>
            <w:r w:rsidR="009F51FD">
              <w:t>3</w:t>
            </w:r>
          </w:p>
        </w:tc>
        <w:tc>
          <w:tcPr>
            <w:tcW w:w="5714" w:type="dxa"/>
          </w:tcPr>
          <w:p w14:paraId="2C6FD882" w14:textId="77777777" w:rsidR="00F6075D" w:rsidRDefault="00F6075D" w:rsidP="0089509B">
            <w:pPr>
              <w:pStyle w:val="PC"/>
              <w:keepNext/>
            </w:pPr>
            <w:r>
              <w:t>Apply appropriate s</w:t>
            </w:r>
            <w:r w:rsidRPr="005D17F6">
              <w:t xml:space="preserve">tructure, style and format </w:t>
            </w:r>
          </w:p>
        </w:tc>
      </w:tr>
      <w:tr w:rsidR="00F6075D" w14:paraId="04E8D0E6" w14:textId="77777777" w:rsidTr="00F6075D">
        <w:tc>
          <w:tcPr>
            <w:tcW w:w="2943" w:type="dxa"/>
            <w:vMerge/>
          </w:tcPr>
          <w:p w14:paraId="5EB52DDE" w14:textId="77777777" w:rsidR="00F6075D" w:rsidRDefault="00F6075D" w:rsidP="0089509B">
            <w:pPr>
              <w:keepNext/>
            </w:pPr>
          </w:p>
        </w:tc>
        <w:tc>
          <w:tcPr>
            <w:tcW w:w="585" w:type="dxa"/>
            <w:gridSpan w:val="3"/>
          </w:tcPr>
          <w:p w14:paraId="67AD7BAE" w14:textId="72D50482" w:rsidR="00F6075D" w:rsidRDefault="00F6075D" w:rsidP="0089509B">
            <w:pPr>
              <w:pStyle w:val="PC"/>
              <w:keepNext/>
            </w:pPr>
            <w:r>
              <w:t>2.</w:t>
            </w:r>
            <w:r w:rsidR="009F51FD">
              <w:t>4</w:t>
            </w:r>
          </w:p>
        </w:tc>
        <w:tc>
          <w:tcPr>
            <w:tcW w:w="5714" w:type="dxa"/>
          </w:tcPr>
          <w:p w14:paraId="056EC0D8" w14:textId="77777777" w:rsidR="00F6075D" w:rsidRDefault="00F6075D" w:rsidP="0089509B">
            <w:pPr>
              <w:pStyle w:val="PC"/>
              <w:keepNext/>
            </w:pPr>
            <w:r>
              <w:t xml:space="preserve">Use </w:t>
            </w:r>
            <w:r>
              <w:rPr>
                <w:b/>
                <w:i/>
              </w:rPr>
              <w:t>c</w:t>
            </w:r>
            <w:r w:rsidRPr="005D17F6">
              <w:rPr>
                <w:b/>
                <w:i/>
              </w:rPr>
              <w:t>ontent and language</w:t>
            </w:r>
            <w:r w:rsidRPr="005D17F6">
              <w:t xml:space="preserve"> appropriate and relevant to the writing purpose</w:t>
            </w:r>
          </w:p>
        </w:tc>
      </w:tr>
      <w:tr w:rsidR="00F6075D" w14:paraId="07080291" w14:textId="77777777" w:rsidTr="00F6075D">
        <w:tc>
          <w:tcPr>
            <w:tcW w:w="2943" w:type="dxa"/>
          </w:tcPr>
          <w:p w14:paraId="72A2C465" w14:textId="77777777" w:rsidR="00F6075D" w:rsidRDefault="00F6075D" w:rsidP="0089509B">
            <w:pPr>
              <w:pStyle w:val="spacer"/>
            </w:pPr>
          </w:p>
        </w:tc>
        <w:tc>
          <w:tcPr>
            <w:tcW w:w="6299" w:type="dxa"/>
            <w:gridSpan w:val="4"/>
          </w:tcPr>
          <w:p w14:paraId="69554369" w14:textId="77777777" w:rsidR="00F6075D" w:rsidRDefault="00F6075D" w:rsidP="0089509B">
            <w:pPr>
              <w:pStyle w:val="spacer"/>
            </w:pPr>
          </w:p>
        </w:tc>
      </w:tr>
      <w:tr w:rsidR="00F6075D" w14:paraId="409876B4" w14:textId="77777777" w:rsidTr="00F6075D">
        <w:tc>
          <w:tcPr>
            <w:tcW w:w="2943" w:type="dxa"/>
            <w:vMerge w:val="restart"/>
          </w:tcPr>
          <w:p w14:paraId="59572BF9" w14:textId="77777777" w:rsidR="00F6075D" w:rsidRDefault="00F6075D" w:rsidP="0089509B">
            <w:pPr>
              <w:pStyle w:val="element"/>
              <w:keepNext/>
            </w:pPr>
            <w:r>
              <w:t>3</w:t>
            </w:r>
            <w:r>
              <w:tab/>
            </w:r>
            <w:r w:rsidRPr="007B2168">
              <w:t xml:space="preserve">Produce a range of </w:t>
            </w:r>
            <w:r>
              <w:t xml:space="preserve">highly </w:t>
            </w:r>
            <w:r w:rsidRPr="007B2168">
              <w:t>complex text</w:t>
            </w:r>
            <w:r>
              <w:t xml:space="preserve"> types</w:t>
            </w:r>
            <w:r w:rsidRPr="007B2168">
              <w:t xml:space="preserve"> for learning purposes</w:t>
            </w:r>
          </w:p>
        </w:tc>
        <w:tc>
          <w:tcPr>
            <w:tcW w:w="570" w:type="dxa"/>
            <w:gridSpan w:val="2"/>
          </w:tcPr>
          <w:p w14:paraId="003ECB40" w14:textId="77777777" w:rsidR="00F6075D" w:rsidRDefault="00F6075D" w:rsidP="0089509B">
            <w:pPr>
              <w:pStyle w:val="PC"/>
              <w:keepNext/>
            </w:pPr>
            <w:r>
              <w:t>3.1</w:t>
            </w:r>
          </w:p>
        </w:tc>
        <w:tc>
          <w:tcPr>
            <w:tcW w:w="5729" w:type="dxa"/>
            <w:gridSpan w:val="2"/>
          </w:tcPr>
          <w:p w14:paraId="0407F6EC" w14:textId="58D3302E" w:rsidR="00F6075D" w:rsidRDefault="00F6075D" w:rsidP="0089509B">
            <w:pPr>
              <w:pStyle w:val="PC"/>
              <w:keepNext/>
            </w:pPr>
            <w:r>
              <w:t>Use prepared content to develop</w:t>
            </w:r>
            <w:r w:rsidR="00FA7CF7">
              <w:t xml:space="preserve"> </w:t>
            </w:r>
            <w:r>
              <w:t>highly c</w:t>
            </w:r>
            <w:r w:rsidRPr="007B2168">
              <w:t>omplex text</w:t>
            </w:r>
            <w:r>
              <w:t>s</w:t>
            </w:r>
            <w:r w:rsidRPr="007B2168">
              <w:t xml:space="preserve"> </w:t>
            </w:r>
          </w:p>
        </w:tc>
      </w:tr>
      <w:tr w:rsidR="00F6075D" w14:paraId="4AF69AE7" w14:textId="77777777" w:rsidTr="00F6075D">
        <w:tc>
          <w:tcPr>
            <w:tcW w:w="2943" w:type="dxa"/>
            <w:vMerge/>
          </w:tcPr>
          <w:p w14:paraId="340EBDBB" w14:textId="77777777" w:rsidR="00F6075D" w:rsidRDefault="00F6075D" w:rsidP="0089509B">
            <w:pPr>
              <w:keepNext/>
            </w:pPr>
          </w:p>
        </w:tc>
        <w:tc>
          <w:tcPr>
            <w:tcW w:w="570" w:type="dxa"/>
            <w:gridSpan w:val="2"/>
          </w:tcPr>
          <w:p w14:paraId="34917691" w14:textId="77777777" w:rsidR="00F6075D" w:rsidRDefault="00F6075D" w:rsidP="0089509B">
            <w:pPr>
              <w:pStyle w:val="PC"/>
              <w:keepNext/>
            </w:pPr>
            <w:r>
              <w:t>3.2</w:t>
            </w:r>
          </w:p>
        </w:tc>
        <w:tc>
          <w:tcPr>
            <w:tcW w:w="5729" w:type="dxa"/>
            <w:gridSpan w:val="2"/>
          </w:tcPr>
          <w:p w14:paraId="4B7E6507" w14:textId="77777777" w:rsidR="00F6075D" w:rsidRDefault="00F6075D" w:rsidP="0089509B">
            <w:pPr>
              <w:pStyle w:val="PC"/>
              <w:keepNext/>
            </w:pPr>
            <w:r>
              <w:t>Proof read and edit t</w:t>
            </w:r>
            <w:r w:rsidRPr="007E429C">
              <w:t xml:space="preserve">exts </w:t>
            </w:r>
            <w:r>
              <w:t>prior to presentation</w:t>
            </w:r>
          </w:p>
        </w:tc>
      </w:tr>
      <w:tr w:rsidR="00F6075D" w14:paraId="0F55DE0D" w14:textId="77777777" w:rsidTr="00F6075D">
        <w:tc>
          <w:tcPr>
            <w:tcW w:w="2943" w:type="dxa"/>
            <w:vMerge/>
          </w:tcPr>
          <w:p w14:paraId="71A17631" w14:textId="77777777" w:rsidR="00F6075D" w:rsidRDefault="00F6075D" w:rsidP="0089509B">
            <w:pPr>
              <w:keepNext/>
            </w:pPr>
          </w:p>
        </w:tc>
        <w:tc>
          <w:tcPr>
            <w:tcW w:w="570" w:type="dxa"/>
            <w:gridSpan w:val="2"/>
          </w:tcPr>
          <w:p w14:paraId="5A4033AE" w14:textId="77777777" w:rsidR="00F6075D" w:rsidRDefault="00F6075D" w:rsidP="0089509B">
            <w:pPr>
              <w:pStyle w:val="PC"/>
              <w:keepNext/>
            </w:pPr>
            <w:r>
              <w:t>3.3</w:t>
            </w:r>
          </w:p>
        </w:tc>
        <w:tc>
          <w:tcPr>
            <w:tcW w:w="5729" w:type="dxa"/>
            <w:gridSpan w:val="2"/>
          </w:tcPr>
          <w:p w14:paraId="6C0B7A0B" w14:textId="77777777" w:rsidR="00F6075D" w:rsidRDefault="00F6075D" w:rsidP="0089509B">
            <w:pPr>
              <w:pStyle w:val="PC"/>
              <w:keepNext/>
            </w:pPr>
            <w:r>
              <w:t>Elicit and incorporate f</w:t>
            </w:r>
            <w:r w:rsidRPr="007E429C">
              <w:t>eedback on effectiveness of texts as appropriate</w:t>
            </w:r>
          </w:p>
        </w:tc>
      </w:tr>
      <w:tr w:rsidR="00F6075D" w14:paraId="219939B4" w14:textId="77777777" w:rsidTr="00F6075D">
        <w:tc>
          <w:tcPr>
            <w:tcW w:w="2943" w:type="dxa"/>
            <w:vMerge/>
          </w:tcPr>
          <w:p w14:paraId="6C345B7B" w14:textId="77777777" w:rsidR="00F6075D" w:rsidRDefault="00F6075D" w:rsidP="0089509B">
            <w:pPr>
              <w:keepNext/>
            </w:pPr>
          </w:p>
        </w:tc>
        <w:tc>
          <w:tcPr>
            <w:tcW w:w="570" w:type="dxa"/>
            <w:gridSpan w:val="2"/>
          </w:tcPr>
          <w:p w14:paraId="2FA677D1" w14:textId="77777777" w:rsidR="00F6075D" w:rsidRDefault="00F6075D" w:rsidP="0089509B">
            <w:pPr>
              <w:pStyle w:val="PC"/>
              <w:keepNext/>
            </w:pPr>
            <w:r>
              <w:t>3.4</w:t>
            </w:r>
          </w:p>
        </w:tc>
        <w:tc>
          <w:tcPr>
            <w:tcW w:w="5729" w:type="dxa"/>
            <w:gridSpan w:val="2"/>
          </w:tcPr>
          <w:p w14:paraId="204F69C4" w14:textId="77777777" w:rsidR="00F6075D" w:rsidRDefault="00F6075D" w:rsidP="0089509B">
            <w:pPr>
              <w:pStyle w:val="PC"/>
              <w:keepNext/>
            </w:pPr>
            <w:r>
              <w:t>Present c</w:t>
            </w:r>
            <w:r w:rsidRPr="007E429C">
              <w:t xml:space="preserve">ompleted texts according to </w:t>
            </w:r>
            <w:r w:rsidRPr="007E429C">
              <w:rPr>
                <w:b/>
                <w:i/>
              </w:rPr>
              <w:t>specified requirements</w:t>
            </w:r>
          </w:p>
        </w:tc>
      </w:tr>
      <w:tr w:rsidR="00F6075D" w14:paraId="1721B77A" w14:textId="77777777" w:rsidTr="00F6075D">
        <w:tc>
          <w:tcPr>
            <w:tcW w:w="2943" w:type="dxa"/>
          </w:tcPr>
          <w:p w14:paraId="0E477C65" w14:textId="77777777" w:rsidR="00F6075D" w:rsidRDefault="00F6075D" w:rsidP="0089509B">
            <w:pPr>
              <w:pStyle w:val="spacer"/>
            </w:pPr>
          </w:p>
        </w:tc>
        <w:tc>
          <w:tcPr>
            <w:tcW w:w="6299" w:type="dxa"/>
            <w:gridSpan w:val="4"/>
          </w:tcPr>
          <w:p w14:paraId="677BE589" w14:textId="77777777" w:rsidR="00F6075D" w:rsidRDefault="00F6075D" w:rsidP="0089509B">
            <w:pPr>
              <w:pStyle w:val="spacer"/>
            </w:pPr>
          </w:p>
        </w:tc>
      </w:tr>
      <w:tr w:rsidR="00F6075D" w14:paraId="019D1C6A" w14:textId="77777777" w:rsidTr="00F6075D">
        <w:tc>
          <w:tcPr>
            <w:tcW w:w="9242" w:type="dxa"/>
            <w:gridSpan w:val="5"/>
          </w:tcPr>
          <w:p w14:paraId="03887CB8" w14:textId="77777777" w:rsidR="00F6075D" w:rsidRDefault="00F6075D" w:rsidP="0089509B">
            <w:pPr>
              <w:pStyle w:val="Heading21"/>
            </w:pPr>
            <w:r>
              <w:t>Required Knowledge and Skills</w:t>
            </w:r>
          </w:p>
          <w:p w14:paraId="26255791" w14:textId="77777777" w:rsidR="00F6075D" w:rsidRDefault="00F6075D" w:rsidP="0089509B">
            <w:pPr>
              <w:pStyle w:val="text"/>
            </w:pPr>
            <w:r w:rsidRPr="005979AA">
              <w:t>This describes the essential skills and knowledge and their level required for this unit</w:t>
            </w:r>
            <w:r>
              <w:t>.</w:t>
            </w:r>
          </w:p>
        </w:tc>
      </w:tr>
      <w:tr w:rsidR="00F6075D" w14:paraId="2247EDA8" w14:textId="77777777" w:rsidTr="00F6075D">
        <w:tc>
          <w:tcPr>
            <w:tcW w:w="9242" w:type="dxa"/>
            <w:gridSpan w:val="5"/>
          </w:tcPr>
          <w:p w14:paraId="0357AD9B" w14:textId="77777777" w:rsidR="00F6075D" w:rsidRDefault="00F6075D" w:rsidP="0089509B">
            <w:pPr>
              <w:pStyle w:val="unittext"/>
            </w:pPr>
            <w:r>
              <w:t>Required Knowledge:</w:t>
            </w:r>
          </w:p>
          <w:p w14:paraId="55ABD565" w14:textId="77777777" w:rsidR="00F6075D" w:rsidRDefault="00F6075D" w:rsidP="0089509B">
            <w:pPr>
              <w:pStyle w:val="bullet"/>
              <w:numPr>
                <w:ilvl w:val="0"/>
                <w:numId w:val="13"/>
              </w:numPr>
              <w:ind w:left="284" w:hanging="284"/>
            </w:pPr>
            <w:r>
              <w:t>conventions and importance of note taking in a learning context</w:t>
            </w:r>
          </w:p>
          <w:p w14:paraId="3C2670F8" w14:textId="77777777" w:rsidR="00F6075D" w:rsidRDefault="00F6075D" w:rsidP="0089509B">
            <w:pPr>
              <w:pStyle w:val="bullet"/>
              <w:numPr>
                <w:ilvl w:val="0"/>
                <w:numId w:val="13"/>
              </w:numPr>
              <w:ind w:left="284" w:hanging="284"/>
            </w:pPr>
            <w:r w:rsidRPr="00216F06">
              <w:t>genres and styles of writing</w:t>
            </w:r>
            <w:r>
              <w:t xml:space="preserve"> related to learning</w:t>
            </w:r>
          </w:p>
          <w:p w14:paraId="29C8BC8D" w14:textId="77777777" w:rsidR="00F6075D" w:rsidRDefault="00F6075D" w:rsidP="0089509B">
            <w:pPr>
              <w:pStyle w:val="bullet"/>
              <w:numPr>
                <w:ilvl w:val="0"/>
                <w:numId w:val="13"/>
              </w:numPr>
              <w:ind w:left="284" w:hanging="284"/>
            </w:pPr>
            <w:r>
              <w:t>registers and how they influence expression, meaning, and relationships</w:t>
            </w:r>
          </w:p>
          <w:p w14:paraId="14F63AA0" w14:textId="77777777" w:rsidR="00F6075D" w:rsidRPr="00672922" w:rsidRDefault="00F6075D" w:rsidP="0089509B">
            <w:pPr>
              <w:pStyle w:val="bullet"/>
              <w:numPr>
                <w:ilvl w:val="0"/>
                <w:numId w:val="13"/>
              </w:numPr>
              <w:ind w:left="284" w:hanging="284"/>
            </w:pPr>
            <w:r>
              <w:t xml:space="preserve">a </w:t>
            </w:r>
            <w:r w:rsidRPr="00672922">
              <w:t xml:space="preserve">broad </w:t>
            </w:r>
            <w:r>
              <w:t xml:space="preserve">and / or specialised </w:t>
            </w:r>
            <w:r w:rsidRPr="00672922">
              <w:t xml:space="preserve">vocabulary </w:t>
            </w:r>
            <w:r>
              <w:t>to accurately express content</w:t>
            </w:r>
          </w:p>
          <w:p w14:paraId="4533D7F4" w14:textId="77777777" w:rsidR="00F6075D" w:rsidRPr="00672922" w:rsidRDefault="00F6075D" w:rsidP="0089509B">
            <w:pPr>
              <w:pStyle w:val="bullet"/>
              <w:numPr>
                <w:ilvl w:val="0"/>
                <w:numId w:val="13"/>
              </w:numPr>
              <w:ind w:left="284" w:hanging="284"/>
            </w:pPr>
            <w:r w:rsidRPr="00672922">
              <w:t xml:space="preserve">complex grammatical structures </w:t>
            </w:r>
            <w:r>
              <w:t xml:space="preserve">to </w:t>
            </w:r>
            <w:r w:rsidRPr="00672922">
              <w:t>accurately and effectively</w:t>
            </w:r>
            <w:r>
              <w:t xml:space="preserve"> express content</w:t>
            </w:r>
          </w:p>
          <w:p w14:paraId="70F07E95" w14:textId="77777777" w:rsidR="00F6075D" w:rsidRPr="00672922" w:rsidRDefault="00F6075D" w:rsidP="0089509B">
            <w:pPr>
              <w:pStyle w:val="bullet"/>
              <w:numPr>
                <w:ilvl w:val="0"/>
                <w:numId w:val="13"/>
              </w:numPr>
              <w:ind w:left="284" w:hanging="284"/>
            </w:pPr>
            <w:r>
              <w:t>style</w:t>
            </w:r>
            <w:r w:rsidRPr="00672922">
              <w:t xml:space="preserve"> conventions</w:t>
            </w:r>
            <w:r>
              <w:t xml:space="preserve"> of academic writing such as referencing and footnotes</w:t>
            </w:r>
          </w:p>
          <w:p w14:paraId="55351D41" w14:textId="77777777" w:rsidR="00F6075D" w:rsidRDefault="00F6075D" w:rsidP="0089509B">
            <w:pPr>
              <w:pStyle w:val="unittext"/>
            </w:pPr>
            <w:r>
              <w:t>Required Skills:</w:t>
            </w:r>
          </w:p>
          <w:p w14:paraId="71B01BA7" w14:textId="77777777" w:rsidR="00F6075D" w:rsidRDefault="00F6075D" w:rsidP="0089509B">
            <w:pPr>
              <w:pStyle w:val="bullet"/>
              <w:numPr>
                <w:ilvl w:val="0"/>
                <w:numId w:val="13"/>
              </w:numPr>
              <w:ind w:left="284" w:hanging="284"/>
            </w:pPr>
            <w:r>
              <w:t>problem solving skills to:</w:t>
            </w:r>
          </w:p>
          <w:p w14:paraId="0C21DC18" w14:textId="77777777" w:rsidR="00F6075D" w:rsidRDefault="00F6075D" w:rsidP="0089509B">
            <w:pPr>
              <w:pStyle w:val="endash"/>
              <w:keepNext/>
              <w:ind w:left="568" w:hanging="284"/>
            </w:pPr>
            <w:r>
              <w:t>create</w:t>
            </w:r>
            <w:r w:rsidRPr="002332B6">
              <w:t xml:space="preserve"> </w:t>
            </w:r>
            <w:r>
              <w:t>highly</w:t>
            </w:r>
            <w:r w:rsidRPr="00672922">
              <w:t xml:space="preserve"> complex relationships between ideas and purposes</w:t>
            </w:r>
          </w:p>
          <w:p w14:paraId="0A05331A" w14:textId="77777777" w:rsidR="00F6075D" w:rsidRDefault="00F6075D" w:rsidP="0089509B">
            <w:pPr>
              <w:pStyle w:val="endash"/>
              <w:keepNext/>
              <w:ind w:left="568" w:hanging="284"/>
            </w:pPr>
            <w:r>
              <w:t>critically evaluate and extend writing</w:t>
            </w:r>
          </w:p>
          <w:p w14:paraId="048630A2" w14:textId="77777777" w:rsidR="00F6075D" w:rsidRPr="00672922" w:rsidRDefault="00F6075D" w:rsidP="0089509B">
            <w:pPr>
              <w:pStyle w:val="endash"/>
              <w:keepNext/>
              <w:ind w:left="568" w:hanging="284"/>
            </w:pPr>
            <w:r>
              <w:t xml:space="preserve">apply drafting and revision processes </w:t>
            </w:r>
          </w:p>
          <w:p w14:paraId="2B047591" w14:textId="77777777" w:rsidR="00F6075D" w:rsidRDefault="00F6075D" w:rsidP="0089509B">
            <w:pPr>
              <w:pStyle w:val="bullet"/>
              <w:numPr>
                <w:ilvl w:val="0"/>
                <w:numId w:val="13"/>
              </w:numPr>
              <w:ind w:left="284" w:hanging="284"/>
            </w:pPr>
            <w:r>
              <w:t xml:space="preserve">planning and organising skills </w:t>
            </w:r>
            <w:r w:rsidRPr="002332B6">
              <w:t>to</w:t>
            </w:r>
            <w:r>
              <w:t>:</w:t>
            </w:r>
          </w:p>
          <w:p w14:paraId="651F16C9" w14:textId="77777777" w:rsidR="00F6075D" w:rsidRDefault="00F6075D" w:rsidP="0089509B">
            <w:pPr>
              <w:pStyle w:val="endash"/>
              <w:keepNext/>
              <w:ind w:left="568" w:hanging="284"/>
            </w:pPr>
            <w:r>
              <w:t>gather organise and synthesise content</w:t>
            </w:r>
          </w:p>
          <w:p w14:paraId="74BA186C" w14:textId="77777777" w:rsidR="00F6075D" w:rsidRDefault="00F6075D" w:rsidP="0089509B">
            <w:pPr>
              <w:pStyle w:val="endash"/>
              <w:keepNext/>
              <w:ind w:left="568" w:hanging="284"/>
            </w:pPr>
            <w:r w:rsidRPr="002332B6">
              <w:t>rev</w:t>
            </w:r>
            <w:r>
              <w:t>iew</w:t>
            </w:r>
            <w:r w:rsidRPr="002332B6">
              <w:t xml:space="preserve"> </w:t>
            </w:r>
            <w:r>
              <w:t>texts</w:t>
            </w:r>
            <w:r w:rsidRPr="002332B6">
              <w:t xml:space="preserve"> to enhance meaning and effectiveness</w:t>
            </w:r>
            <w:r>
              <w:t xml:space="preserve"> </w:t>
            </w:r>
          </w:p>
        </w:tc>
      </w:tr>
      <w:tr w:rsidR="00F6075D" w14:paraId="7391087A" w14:textId="77777777" w:rsidTr="00F6075D">
        <w:tc>
          <w:tcPr>
            <w:tcW w:w="9242" w:type="dxa"/>
            <w:gridSpan w:val="5"/>
          </w:tcPr>
          <w:p w14:paraId="3C751AC7" w14:textId="77777777" w:rsidR="00F6075D" w:rsidRDefault="00F6075D" w:rsidP="0089509B">
            <w:pPr>
              <w:pStyle w:val="spacer"/>
            </w:pPr>
          </w:p>
        </w:tc>
      </w:tr>
      <w:tr w:rsidR="00F6075D" w14:paraId="2C6FB789" w14:textId="77777777" w:rsidTr="00F6075D">
        <w:tc>
          <w:tcPr>
            <w:tcW w:w="9242" w:type="dxa"/>
            <w:gridSpan w:val="5"/>
          </w:tcPr>
          <w:p w14:paraId="1DFF1567" w14:textId="77777777" w:rsidR="00F6075D" w:rsidRDefault="00F6075D" w:rsidP="0089509B">
            <w:pPr>
              <w:pStyle w:val="Heading21"/>
            </w:pPr>
            <w:r>
              <w:t>Range Statement</w:t>
            </w:r>
          </w:p>
          <w:p w14:paraId="5DE4C53E" w14:textId="77777777" w:rsidR="00F6075D" w:rsidRDefault="00F6075D" w:rsidP="0089509B">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w:t>
            </w:r>
            <w:r>
              <w:t>nce Criteria is detailed below.</w:t>
            </w:r>
          </w:p>
        </w:tc>
      </w:tr>
      <w:tr w:rsidR="00F6075D" w14:paraId="0C5857CF" w14:textId="77777777" w:rsidTr="00F6075D">
        <w:tc>
          <w:tcPr>
            <w:tcW w:w="3369" w:type="dxa"/>
            <w:gridSpan w:val="2"/>
          </w:tcPr>
          <w:p w14:paraId="54E0DEB5" w14:textId="77777777" w:rsidR="00F6075D" w:rsidRPr="00E56A85" w:rsidRDefault="00F6075D" w:rsidP="0089509B">
            <w:pPr>
              <w:pStyle w:val="unittext"/>
            </w:pPr>
            <w:r>
              <w:rPr>
                <w:b/>
                <w:i/>
              </w:rPr>
              <w:t>Highly c</w:t>
            </w:r>
            <w:r w:rsidRPr="00E56A85">
              <w:rPr>
                <w:b/>
                <w:i/>
              </w:rPr>
              <w:t>omplex text types</w:t>
            </w:r>
            <w:r>
              <w:rPr>
                <w:b/>
                <w:i/>
              </w:rPr>
              <w:t xml:space="preserve"> </w:t>
            </w:r>
            <w:r>
              <w:t>include:</w:t>
            </w:r>
          </w:p>
        </w:tc>
        <w:tc>
          <w:tcPr>
            <w:tcW w:w="5873" w:type="dxa"/>
            <w:gridSpan w:val="3"/>
          </w:tcPr>
          <w:p w14:paraId="51CC9AB9" w14:textId="77777777" w:rsidR="00F6075D" w:rsidRPr="0063652B" w:rsidRDefault="00F6075D" w:rsidP="0089509B">
            <w:pPr>
              <w:pStyle w:val="bullet"/>
              <w:numPr>
                <w:ilvl w:val="0"/>
                <w:numId w:val="13"/>
              </w:numPr>
              <w:ind w:left="284" w:hanging="284"/>
            </w:pPr>
            <w:r>
              <w:t>dense</w:t>
            </w:r>
            <w:r w:rsidRPr="0063652B">
              <w:t xml:space="preserve"> texts with highly embedded information and specialised language</w:t>
            </w:r>
            <w:r>
              <w:t xml:space="preserve"> such as:</w:t>
            </w:r>
          </w:p>
          <w:p w14:paraId="3158844C" w14:textId="77777777" w:rsidR="00F6075D" w:rsidRDefault="00F6075D" w:rsidP="0089509B">
            <w:pPr>
              <w:pStyle w:val="endash"/>
              <w:keepNext/>
              <w:ind w:left="568" w:hanging="284"/>
            </w:pPr>
            <w:r>
              <w:t>research / reflective / project reports</w:t>
            </w:r>
          </w:p>
          <w:p w14:paraId="2BD83053" w14:textId="77777777" w:rsidR="00F6075D" w:rsidRDefault="00F6075D" w:rsidP="0089509B">
            <w:pPr>
              <w:pStyle w:val="endash"/>
              <w:keepNext/>
              <w:ind w:left="568" w:hanging="284"/>
            </w:pPr>
            <w:r>
              <w:t>essays</w:t>
            </w:r>
          </w:p>
          <w:p w14:paraId="1FC2BC64" w14:textId="77777777" w:rsidR="00F6075D" w:rsidRDefault="00F6075D" w:rsidP="0089509B">
            <w:pPr>
              <w:pStyle w:val="endash"/>
              <w:keepNext/>
              <w:ind w:left="568" w:hanging="284"/>
            </w:pPr>
            <w:r>
              <w:t>journals</w:t>
            </w:r>
          </w:p>
          <w:p w14:paraId="0CC212CF" w14:textId="77777777" w:rsidR="00F6075D" w:rsidRDefault="00F6075D" w:rsidP="0089509B">
            <w:pPr>
              <w:pStyle w:val="endash"/>
              <w:keepNext/>
              <w:ind w:left="568" w:hanging="284"/>
            </w:pPr>
            <w:r>
              <w:t>articles</w:t>
            </w:r>
          </w:p>
        </w:tc>
      </w:tr>
      <w:tr w:rsidR="00F6075D" w14:paraId="49FE44DF" w14:textId="77777777" w:rsidTr="00F6075D">
        <w:tc>
          <w:tcPr>
            <w:tcW w:w="9242" w:type="dxa"/>
            <w:gridSpan w:val="5"/>
          </w:tcPr>
          <w:p w14:paraId="342D540D" w14:textId="77777777" w:rsidR="00F6075D" w:rsidRDefault="00F6075D" w:rsidP="0089509B">
            <w:pPr>
              <w:pStyle w:val="spacer"/>
            </w:pPr>
          </w:p>
        </w:tc>
      </w:tr>
      <w:tr w:rsidR="00F6075D" w14:paraId="0BF071CB" w14:textId="77777777" w:rsidTr="00F6075D">
        <w:tc>
          <w:tcPr>
            <w:tcW w:w="3369" w:type="dxa"/>
            <w:gridSpan w:val="2"/>
          </w:tcPr>
          <w:p w14:paraId="3AA50A29" w14:textId="77777777" w:rsidR="00F6075D" w:rsidRPr="00E56A85" w:rsidRDefault="00F6075D" w:rsidP="0089509B">
            <w:pPr>
              <w:pStyle w:val="unittext"/>
            </w:pPr>
            <w:r>
              <w:rPr>
                <w:b/>
                <w:i/>
              </w:rPr>
              <w:t xml:space="preserve">Structure </w:t>
            </w:r>
            <w:r>
              <w:t>may include:</w:t>
            </w:r>
          </w:p>
        </w:tc>
        <w:tc>
          <w:tcPr>
            <w:tcW w:w="5873" w:type="dxa"/>
            <w:gridSpan w:val="3"/>
          </w:tcPr>
          <w:p w14:paraId="688396FE" w14:textId="77777777" w:rsidR="00F6075D" w:rsidRPr="006000CD" w:rsidRDefault="00F6075D" w:rsidP="0089509B">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1B446EC9" w14:textId="77777777" w:rsidR="00F6075D" w:rsidRPr="006000CD" w:rsidRDefault="00F6075D" w:rsidP="0089509B">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2B5AC6B3" w14:textId="77777777" w:rsidR="00F6075D" w:rsidRPr="006000CD" w:rsidRDefault="00F6075D" w:rsidP="0089509B">
            <w:pPr>
              <w:pStyle w:val="endash"/>
              <w:keepNext/>
              <w:ind w:left="568" w:hanging="284"/>
            </w:pPr>
            <w:r w:rsidRPr="006000CD">
              <w:t>variation between public and private writing</w:t>
            </w:r>
          </w:p>
          <w:p w14:paraId="548584E9" w14:textId="77777777" w:rsidR="00F6075D" w:rsidRPr="006000CD" w:rsidRDefault="00F6075D" w:rsidP="0089509B">
            <w:pPr>
              <w:pStyle w:val="endash"/>
              <w:keepNext/>
              <w:ind w:left="568" w:hanging="284"/>
            </w:pPr>
            <w:r w:rsidRPr="006000CD">
              <w:t>features of</w:t>
            </w:r>
            <w:r>
              <w:t xml:space="preserve"> highly complex</w:t>
            </w:r>
            <w:r w:rsidRPr="006000CD">
              <w:t xml:space="preserve">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14:paraId="2148CE37" w14:textId="77777777" w:rsidR="00F6075D" w:rsidRPr="006000CD" w:rsidRDefault="00F6075D" w:rsidP="0089509B">
            <w:pPr>
              <w:pStyle w:val="endash"/>
              <w:keepNext/>
              <w:ind w:left="568" w:hanging="284"/>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 data</w:t>
            </w:r>
            <w:r w:rsidRPr="006000CD">
              <w:t xml:space="preserve"> </w:t>
            </w:r>
          </w:p>
          <w:p w14:paraId="011BD938" w14:textId="77777777" w:rsidR="00F6075D" w:rsidRPr="006000CD" w:rsidRDefault="00F6075D" w:rsidP="0089509B">
            <w:pPr>
              <w:pStyle w:val="endash"/>
              <w:keepNext/>
              <w:ind w:left="568" w:hanging="284"/>
            </w:pPr>
            <w:r w:rsidRPr="006000CD">
              <w:t>features of</w:t>
            </w:r>
            <w:r>
              <w:t xml:space="preserve"> highly complex</w:t>
            </w:r>
            <w:r w:rsidRPr="006000CD">
              <w:t xml:space="preserve"> procedural texts</w:t>
            </w:r>
            <w:r>
              <w:t xml:space="preserve"> such as integrated</w:t>
            </w:r>
            <w:r w:rsidRPr="006000CD">
              <w:t xml:space="preserve"> instructions: statement of the goal, requirements and steps to achieve the goal</w:t>
            </w:r>
          </w:p>
          <w:p w14:paraId="2468E687" w14:textId="77777777" w:rsidR="00F6075D" w:rsidRPr="006000CD" w:rsidRDefault="00F6075D" w:rsidP="0089509B">
            <w:pPr>
              <w:pStyle w:val="endash"/>
              <w:keepNext/>
              <w:ind w:left="568" w:hanging="284"/>
            </w:pPr>
            <w:r w:rsidRPr="006000CD">
              <w:t>navigation features</w:t>
            </w:r>
            <w:r>
              <w:t xml:space="preserve"> such as </w:t>
            </w:r>
            <w:r w:rsidRPr="006000CD">
              <w:t>grids, arrows, dot points</w:t>
            </w:r>
            <w:r>
              <w:t>, web links</w:t>
            </w:r>
          </w:p>
          <w:p w14:paraId="676090D3" w14:textId="77777777" w:rsidR="00F6075D" w:rsidRDefault="00F6075D" w:rsidP="0089509B">
            <w:pPr>
              <w:pStyle w:val="endash"/>
              <w:keepNext/>
              <w:ind w:left="568" w:hanging="284"/>
            </w:pPr>
            <w:r w:rsidRPr="006000CD">
              <w:t>features of</w:t>
            </w:r>
            <w:r>
              <w:t xml:space="preserve"> highly complex</w:t>
            </w:r>
            <w:r w:rsidRPr="006000CD">
              <w:t xml:space="preserve"> transactional texts</w:t>
            </w:r>
            <w:r>
              <w:t xml:space="preserve"> such as</w:t>
            </w:r>
            <w:r w:rsidRPr="006000CD">
              <w:t xml:space="preserve"> formal letter format: formal opening, statement of purposes, details, request, confirm, inform or clarify action, formal close</w:t>
            </w:r>
          </w:p>
          <w:p w14:paraId="7EA0D470" w14:textId="77777777" w:rsidR="00F6075D" w:rsidRPr="006A639D" w:rsidRDefault="00F6075D" w:rsidP="0089509B">
            <w:pPr>
              <w:pStyle w:val="endash"/>
              <w:keepNext/>
              <w:ind w:left="568" w:hanging="284"/>
              <w:rPr>
                <w:i/>
              </w:rPr>
            </w:pPr>
            <w:r>
              <w:t>features of highly complex persuasive texts such as argument: statement of opinion and supporting evidence, arguments and summing up; discursive: opening statement, conclusion or recommendations</w:t>
            </w:r>
          </w:p>
          <w:p w14:paraId="7B02D6DA" w14:textId="77777777" w:rsidR="00F6075D" w:rsidRPr="006000CD" w:rsidRDefault="00F6075D" w:rsidP="0089509B">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36F9674D" w14:textId="77777777" w:rsidR="00F6075D" w:rsidRPr="00F46CB0" w:rsidRDefault="00F6075D" w:rsidP="0089509B">
            <w:pPr>
              <w:pStyle w:val="endash"/>
              <w:keepNext/>
              <w:ind w:left="568" w:hanging="284"/>
              <w:rPr>
                <w:sz w:val="24"/>
              </w:rPr>
            </w:pPr>
            <w:r w:rsidRPr="006000CD">
              <w:t xml:space="preserve">effective use of linking devices </w:t>
            </w:r>
            <w:r>
              <w:t xml:space="preserve">to demonstrate highly complex conceptual connections and/or causal relationships </w:t>
            </w:r>
            <w:r w:rsidRPr="004B36BC">
              <w:t>appropriate to text type</w:t>
            </w:r>
          </w:p>
          <w:p w14:paraId="18FCC36D" w14:textId="77777777" w:rsidR="00F6075D" w:rsidRPr="006000CD" w:rsidRDefault="00F6075D" w:rsidP="0089509B">
            <w:pPr>
              <w:pStyle w:val="bullet"/>
              <w:numPr>
                <w:ilvl w:val="0"/>
                <w:numId w:val="13"/>
              </w:numPr>
              <w:ind w:left="284" w:hanging="284"/>
            </w:pPr>
            <w:r w:rsidRPr="006000CD">
              <w:t>visual features</w:t>
            </w:r>
            <w:r>
              <w:t>:</w:t>
            </w:r>
          </w:p>
          <w:p w14:paraId="33E1E6E5" w14:textId="77777777" w:rsidR="00F6075D" w:rsidRPr="006000CD" w:rsidRDefault="00F6075D" w:rsidP="0089509B">
            <w:pPr>
              <w:pStyle w:val="endash"/>
              <w:keepNext/>
              <w:ind w:left="568" w:hanging="284"/>
            </w:pPr>
            <w:r w:rsidRPr="006000CD">
              <w:t>complex diagrams</w:t>
            </w:r>
            <w:r>
              <w:t xml:space="preserve"> such as</w:t>
            </w:r>
            <w:r w:rsidRPr="006000CD">
              <w:t xml:space="preserve"> flowcharts</w:t>
            </w:r>
          </w:p>
          <w:p w14:paraId="7C639ECD" w14:textId="77777777" w:rsidR="00F6075D" w:rsidRPr="006000CD" w:rsidRDefault="00F6075D" w:rsidP="0089509B">
            <w:pPr>
              <w:pStyle w:val="endash"/>
              <w:keepNext/>
              <w:ind w:left="568" w:hanging="284"/>
            </w:pPr>
            <w:r w:rsidRPr="006000CD">
              <w:t>charts, tables, graphs of statistical data</w:t>
            </w:r>
          </w:p>
          <w:p w14:paraId="14D026D8" w14:textId="77777777" w:rsidR="00F6075D" w:rsidRPr="006000CD" w:rsidRDefault="00F6075D" w:rsidP="0089509B">
            <w:pPr>
              <w:pStyle w:val="endash"/>
              <w:keepNext/>
              <w:ind w:left="568" w:hanging="284"/>
            </w:pPr>
            <w:r w:rsidRPr="006000CD">
              <w:t>demographic data</w:t>
            </w:r>
          </w:p>
          <w:p w14:paraId="106EF66D" w14:textId="77777777" w:rsidR="00F6075D" w:rsidRDefault="00F6075D" w:rsidP="0089509B">
            <w:pPr>
              <w:pStyle w:val="endash"/>
              <w:keepNext/>
              <w:ind w:left="568" w:hanging="284"/>
            </w:pPr>
            <w:r w:rsidRPr="006000CD">
              <w:t xml:space="preserve">photographs / illustrations </w:t>
            </w:r>
          </w:p>
        </w:tc>
      </w:tr>
      <w:tr w:rsidR="00F6075D" w14:paraId="1130A829" w14:textId="77777777" w:rsidTr="00F6075D">
        <w:tc>
          <w:tcPr>
            <w:tcW w:w="9242" w:type="dxa"/>
            <w:gridSpan w:val="5"/>
          </w:tcPr>
          <w:p w14:paraId="224A2315" w14:textId="77777777" w:rsidR="00F6075D" w:rsidRDefault="00F6075D" w:rsidP="0089509B">
            <w:pPr>
              <w:pStyle w:val="spacer"/>
            </w:pPr>
          </w:p>
        </w:tc>
      </w:tr>
      <w:tr w:rsidR="00F6075D" w14:paraId="26A17236" w14:textId="77777777" w:rsidTr="00F6075D">
        <w:tc>
          <w:tcPr>
            <w:tcW w:w="3369" w:type="dxa"/>
            <w:gridSpan w:val="2"/>
          </w:tcPr>
          <w:p w14:paraId="12AFE3F8" w14:textId="77777777" w:rsidR="00F6075D" w:rsidRPr="00E56A85" w:rsidRDefault="00F6075D" w:rsidP="0089509B">
            <w:pPr>
              <w:pStyle w:val="unittext"/>
            </w:pPr>
            <w:r>
              <w:rPr>
                <w:b/>
                <w:i/>
              </w:rPr>
              <w:t xml:space="preserve">Style </w:t>
            </w:r>
            <w:r>
              <w:t>may include:</w:t>
            </w:r>
          </w:p>
        </w:tc>
        <w:tc>
          <w:tcPr>
            <w:tcW w:w="5873" w:type="dxa"/>
            <w:gridSpan w:val="3"/>
          </w:tcPr>
          <w:p w14:paraId="00C967FB" w14:textId="77777777" w:rsidR="00F6075D" w:rsidRPr="00F46CB0" w:rsidRDefault="00F6075D" w:rsidP="0089509B">
            <w:pPr>
              <w:pStyle w:val="bullet"/>
              <w:numPr>
                <w:ilvl w:val="0"/>
                <w:numId w:val="13"/>
              </w:numPr>
              <w:ind w:left="284" w:hanging="284"/>
            </w:pPr>
            <w:r w:rsidRPr="00F46CB0">
              <w:t>appropriate register</w:t>
            </w:r>
            <w:r>
              <w:t xml:space="preserve"> to support purpose and audience</w:t>
            </w:r>
          </w:p>
          <w:p w14:paraId="49A6B537" w14:textId="77777777" w:rsidR="00F6075D" w:rsidRPr="006D4BA5" w:rsidRDefault="00F6075D" w:rsidP="0089509B">
            <w:pPr>
              <w:pStyle w:val="bullet"/>
              <w:numPr>
                <w:ilvl w:val="0"/>
                <w:numId w:val="13"/>
              </w:numPr>
              <w:ind w:left="284" w:hanging="284"/>
            </w:pPr>
            <w:r w:rsidRPr="00F46CB0">
              <w:rPr>
                <w:bCs/>
              </w:rPr>
              <w:t>effective and appropriate use of words and expressions</w:t>
            </w:r>
            <w:r>
              <w:rPr>
                <w:bCs/>
              </w:rPr>
              <w:t xml:space="preserve"> </w:t>
            </w:r>
          </w:p>
          <w:p w14:paraId="1B82DF31" w14:textId="77777777" w:rsidR="00F6075D" w:rsidRPr="00BC4EEE" w:rsidRDefault="00F6075D" w:rsidP="0089509B">
            <w:pPr>
              <w:pStyle w:val="bullet"/>
              <w:numPr>
                <w:ilvl w:val="0"/>
                <w:numId w:val="13"/>
              </w:numPr>
              <w:ind w:left="284" w:hanging="284"/>
            </w:pPr>
            <w:r>
              <w:t>s</w:t>
            </w:r>
            <w:r w:rsidRPr="00BC4EEE">
              <w:t>pecialised language relevant to topic</w:t>
            </w:r>
          </w:p>
          <w:p w14:paraId="06B92270" w14:textId="77777777" w:rsidR="00F6075D" w:rsidRPr="00BC4EEE" w:rsidRDefault="00F6075D" w:rsidP="0089509B">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076AC8AE" w14:textId="77777777" w:rsidR="00F6075D" w:rsidRDefault="00F6075D" w:rsidP="0089509B">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1D89D5ED" w14:textId="77777777" w:rsidTr="00F6075D">
        <w:tc>
          <w:tcPr>
            <w:tcW w:w="9242" w:type="dxa"/>
            <w:gridSpan w:val="5"/>
          </w:tcPr>
          <w:p w14:paraId="1AA74189" w14:textId="77777777" w:rsidR="00F6075D" w:rsidRDefault="00F6075D" w:rsidP="0089509B">
            <w:pPr>
              <w:pStyle w:val="spacer"/>
            </w:pPr>
          </w:p>
        </w:tc>
      </w:tr>
      <w:tr w:rsidR="00F6075D" w14:paraId="7CE91A57" w14:textId="77777777" w:rsidTr="00F6075D">
        <w:tc>
          <w:tcPr>
            <w:tcW w:w="3369" w:type="dxa"/>
            <w:gridSpan w:val="2"/>
          </w:tcPr>
          <w:p w14:paraId="4BE09E91" w14:textId="77777777" w:rsidR="00F6075D" w:rsidRPr="00E56A85" w:rsidRDefault="00F6075D" w:rsidP="0089509B">
            <w:pPr>
              <w:pStyle w:val="unittext"/>
            </w:pPr>
            <w:r>
              <w:rPr>
                <w:b/>
                <w:i/>
              </w:rPr>
              <w:t xml:space="preserve">Format </w:t>
            </w:r>
            <w:r>
              <w:t>may include:</w:t>
            </w:r>
          </w:p>
        </w:tc>
        <w:tc>
          <w:tcPr>
            <w:tcW w:w="5873" w:type="dxa"/>
            <w:gridSpan w:val="3"/>
          </w:tcPr>
          <w:p w14:paraId="033006BB" w14:textId="77777777" w:rsidR="00F6075D" w:rsidRPr="006000CD" w:rsidRDefault="00F6075D" w:rsidP="0089509B">
            <w:pPr>
              <w:pStyle w:val="bullet"/>
              <w:numPr>
                <w:ilvl w:val="0"/>
                <w:numId w:val="13"/>
              </w:numPr>
              <w:ind w:left="284" w:hanging="284"/>
            </w:pPr>
            <w:r w:rsidRPr="006000CD">
              <w:t>word processed</w:t>
            </w:r>
            <w:r>
              <w:t xml:space="preserve"> / </w:t>
            </w:r>
            <w:r w:rsidRPr="006000CD">
              <w:t>html</w:t>
            </w:r>
            <w:r>
              <w:t xml:space="preserve"> / </w:t>
            </w:r>
            <w:r w:rsidRPr="006000CD">
              <w:t>email</w:t>
            </w:r>
          </w:p>
          <w:p w14:paraId="647EF68B" w14:textId="77777777" w:rsidR="00F6075D" w:rsidRPr="006000CD" w:rsidRDefault="00F6075D" w:rsidP="0089509B">
            <w:pPr>
              <w:pStyle w:val="bullet"/>
              <w:numPr>
                <w:ilvl w:val="0"/>
                <w:numId w:val="13"/>
              </w:numPr>
              <w:ind w:left="284" w:hanging="284"/>
            </w:pPr>
            <w:r w:rsidRPr="006000CD">
              <w:t>letter format</w:t>
            </w:r>
            <w:r>
              <w:t xml:space="preserve"> / </w:t>
            </w:r>
            <w:r w:rsidRPr="006000CD">
              <w:t xml:space="preserve">report </w:t>
            </w:r>
          </w:p>
          <w:p w14:paraId="75C51EB1" w14:textId="77777777" w:rsidR="00F6075D" w:rsidRPr="006000CD" w:rsidRDefault="00F6075D" w:rsidP="0089509B">
            <w:pPr>
              <w:pStyle w:val="bullet"/>
              <w:numPr>
                <w:ilvl w:val="0"/>
                <w:numId w:val="13"/>
              </w:numPr>
              <w:ind w:left="284" w:hanging="284"/>
            </w:pPr>
            <w:r w:rsidRPr="006000CD">
              <w:t>presentation</w:t>
            </w:r>
          </w:p>
          <w:p w14:paraId="2637683C" w14:textId="77777777" w:rsidR="00F6075D" w:rsidRDefault="00F6075D" w:rsidP="0089509B">
            <w:pPr>
              <w:pStyle w:val="bullet"/>
              <w:numPr>
                <w:ilvl w:val="0"/>
                <w:numId w:val="13"/>
              </w:numPr>
              <w:ind w:left="284" w:hanging="284"/>
            </w:pPr>
            <w:r>
              <w:t xml:space="preserve">use of </w:t>
            </w:r>
            <w:r w:rsidRPr="006000CD">
              <w:t>footnotes, references</w:t>
            </w:r>
          </w:p>
          <w:p w14:paraId="36A68A0F" w14:textId="77777777" w:rsidR="00F6075D" w:rsidRDefault="00F6075D" w:rsidP="0089509B">
            <w:pPr>
              <w:pStyle w:val="bullet"/>
              <w:numPr>
                <w:ilvl w:val="0"/>
                <w:numId w:val="13"/>
              </w:numPr>
              <w:ind w:left="284" w:hanging="284"/>
            </w:pPr>
            <w:r>
              <w:t>visual</w:t>
            </w:r>
          </w:p>
          <w:p w14:paraId="2E0B2722" w14:textId="77777777" w:rsidR="00F6075D" w:rsidRDefault="00F6075D" w:rsidP="0089509B">
            <w:pPr>
              <w:pStyle w:val="bullet"/>
              <w:numPr>
                <w:ilvl w:val="0"/>
                <w:numId w:val="13"/>
              </w:numPr>
              <w:ind w:left="284" w:hanging="284"/>
            </w:pPr>
            <w:r>
              <w:t>handwritten</w:t>
            </w:r>
          </w:p>
        </w:tc>
      </w:tr>
      <w:tr w:rsidR="00F6075D" w14:paraId="6184ED80" w14:textId="77777777" w:rsidTr="00F6075D">
        <w:tc>
          <w:tcPr>
            <w:tcW w:w="9242" w:type="dxa"/>
            <w:gridSpan w:val="5"/>
          </w:tcPr>
          <w:p w14:paraId="15A47764" w14:textId="77777777" w:rsidR="00F6075D" w:rsidRDefault="00F6075D" w:rsidP="0089509B">
            <w:pPr>
              <w:pStyle w:val="spacer"/>
            </w:pPr>
          </w:p>
        </w:tc>
      </w:tr>
      <w:tr w:rsidR="00F6075D" w14:paraId="37AF2C2A" w14:textId="77777777" w:rsidTr="00F6075D">
        <w:tc>
          <w:tcPr>
            <w:tcW w:w="3369" w:type="dxa"/>
            <w:gridSpan w:val="2"/>
          </w:tcPr>
          <w:p w14:paraId="43982DDA" w14:textId="77777777" w:rsidR="00F6075D" w:rsidRPr="00475DD1" w:rsidRDefault="00F6075D" w:rsidP="0089509B">
            <w:pPr>
              <w:pStyle w:val="unittext"/>
            </w:pPr>
            <w:r w:rsidRPr="00475DD1">
              <w:rPr>
                <w:b/>
                <w:i/>
              </w:rPr>
              <w:t>Appropriate form</w:t>
            </w:r>
            <w:r>
              <w:rPr>
                <w:b/>
                <w:i/>
              </w:rPr>
              <w:t xml:space="preserve"> </w:t>
            </w:r>
            <w:r>
              <w:t>may include:</w:t>
            </w:r>
          </w:p>
        </w:tc>
        <w:tc>
          <w:tcPr>
            <w:tcW w:w="5873" w:type="dxa"/>
            <w:gridSpan w:val="3"/>
          </w:tcPr>
          <w:p w14:paraId="4023E2AE" w14:textId="77777777" w:rsidR="00F6075D" w:rsidRDefault="00F6075D" w:rsidP="0089509B">
            <w:pPr>
              <w:pStyle w:val="bullet"/>
              <w:numPr>
                <w:ilvl w:val="0"/>
                <w:numId w:val="13"/>
              </w:numPr>
              <w:ind w:left="284" w:hanging="284"/>
            </w:pPr>
            <w:r>
              <w:t>handwritten and / or digital notes</w:t>
            </w:r>
          </w:p>
          <w:p w14:paraId="3BBC08EC" w14:textId="77777777" w:rsidR="00F6075D" w:rsidRDefault="00F6075D" w:rsidP="0089509B">
            <w:pPr>
              <w:pStyle w:val="bullet"/>
              <w:numPr>
                <w:ilvl w:val="0"/>
                <w:numId w:val="13"/>
              </w:numPr>
              <w:ind w:left="284" w:hanging="284"/>
            </w:pPr>
            <w:r>
              <w:t>diagrams / graphs</w:t>
            </w:r>
          </w:p>
        </w:tc>
      </w:tr>
      <w:tr w:rsidR="00F6075D" w14:paraId="24865BED" w14:textId="77777777" w:rsidTr="00F6075D">
        <w:tc>
          <w:tcPr>
            <w:tcW w:w="9242" w:type="dxa"/>
            <w:gridSpan w:val="5"/>
          </w:tcPr>
          <w:p w14:paraId="563E0659" w14:textId="77777777" w:rsidR="00F6075D" w:rsidRDefault="00F6075D" w:rsidP="0089509B">
            <w:pPr>
              <w:pStyle w:val="spacer"/>
            </w:pPr>
          </w:p>
        </w:tc>
      </w:tr>
      <w:tr w:rsidR="00F6075D" w14:paraId="7C6A304F" w14:textId="77777777" w:rsidTr="00F6075D">
        <w:tc>
          <w:tcPr>
            <w:tcW w:w="3369" w:type="dxa"/>
            <w:gridSpan w:val="2"/>
          </w:tcPr>
          <w:p w14:paraId="51815389" w14:textId="77777777" w:rsidR="00F6075D" w:rsidRPr="00BF230B" w:rsidRDefault="00F6075D" w:rsidP="0089509B">
            <w:pPr>
              <w:pStyle w:val="unittext"/>
            </w:pPr>
            <w:r>
              <w:rPr>
                <w:b/>
                <w:i/>
              </w:rPr>
              <w:t>C</w:t>
            </w:r>
            <w:r w:rsidRPr="005D17F6">
              <w:rPr>
                <w:b/>
                <w:i/>
              </w:rPr>
              <w:t>ontent and language</w:t>
            </w:r>
            <w:r>
              <w:rPr>
                <w:b/>
                <w:i/>
              </w:rPr>
              <w:t xml:space="preserve"> </w:t>
            </w:r>
            <w:r>
              <w:t>may include:</w:t>
            </w:r>
          </w:p>
        </w:tc>
        <w:tc>
          <w:tcPr>
            <w:tcW w:w="5873" w:type="dxa"/>
            <w:gridSpan w:val="3"/>
          </w:tcPr>
          <w:p w14:paraId="696E90B3" w14:textId="77777777" w:rsidR="00F6075D" w:rsidRPr="00BF230B" w:rsidRDefault="00F6075D" w:rsidP="0089509B">
            <w:pPr>
              <w:pStyle w:val="bullet"/>
              <w:numPr>
                <w:ilvl w:val="0"/>
                <w:numId w:val="13"/>
              </w:numPr>
              <w:ind w:left="284" w:hanging="284"/>
            </w:pPr>
            <w:r w:rsidRPr="00BF230B">
              <w:t>a range of topics, beliefs, issues or experiences</w:t>
            </w:r>
          </w:p>
          <w:p w14:paraId="51B20C60" w14:textId="77777777" w:rsidR="00F6075D" w:rsidRPr="00BF230B" w:rsidRDefault="00F6075D" w:rsidP="0089509B">
            <w:pPr>
              <w:pStyle w:val="bullet"/>
              <w:numPr>
                <w:ilvl w:val="0"/>
                <w:numId w:val="13"/>
              </w:numPr>
              <w:ind w:left="284" w:hanging="284"/>
            </w:pPr>
            <w:r>
              <w:t>sophisticated</w:t>
            </w:r>
            <w:r w:rsidRPr="00BF230B">
              <w:t xml:space="preserve"> literary devices to convey character, setting and/or emotions</w:t>
            </w:r>
          </w:p>
          <w:p w14:paraId="3691A78D" w14:textId="77777777" w:rsidR="00F6075D" w:rsidRPr="00BF230B" w:rsidRDefault="00F6075D" w:rsidP="0089509B">
            <w:pPr>
              <w:pStyle w:val="bullet"/>
              <w:numPr>
                <w:ilvl w:val="0"/>
                <w:numId w:val="13"/>
              </w:numPr>
              <w:ind w:left="284" w:hanging="284"/>
            </w:pPr>
            <w:r w:rsidRPr="00BF230B">
              <w:t xml:space="preserve">a range of </w:t>
            </w:r>
            <w:r>
              <w:t xml:space="preserve">highly complex </w:t>
            </w:r>
            <w:r w:rsidRPr="00BF230B">
              <w:t>concepts and facts within a specialist field of knowledge including some abstract or technical concepts</w:t>
            </w:r>
          </w:p>
          <w:p w14:paraId="0CD59C8D" w14:textId="77777777" w:rsidR="00F6075D" w:rsidRPr="00BF230B" w:rsidRDefault="00F6075D" w:rsidP="0089509B">
            <w:pPr>
              <w:pStyle w:val="bullet"/>
              <w:numPr>
                <w:ilvl w:val="0"/>
                <w:numId w:val="13"/>
              </w:numPr>
              <w:ind w:left="284" w:hanging="284"/>
            </w:pPr>
            <w:r w:rsidRPr="00BF230B">
              <w:t>vocabulary including idiom, colloquialisms, and cul</w:t>
            </w:r>
            <w:r>
              <w:t>tural references as appropriate</w:t>
            </w:r>
          </w:p>
          <w:p w14:paraId="79E375E8" w14:textId="77777777" w:rsidR="00F6075D" w:rsidRPr="00BF230B" w:rsidRDefault="00F6075D" w:rsidP="0089509B">
            <w:pPr>
              <w:pStyle w:val="bullet"/>
              <w:numPr>
                <w:ilvl w:val="0"/>
                <w:numId w:val="13"/>
              </w:numPr>
              <w:ind w:left="284" w:hanging="284"/>
            </w:pPr>
            <w:r w:rsidRPr="00BF230B">
              <w:t xml:space="preserve">specialist vocabulary in a variety of </w:t>
            </w:r>
            <w:r>
              <w:t xml:space="preserve">specialised fields </w:t>
            </w:r>
            <w:r w:rsidRPr="00BF230B">
              <w:t>grammatical structures to achieve precise meaning</w:t>
            </w:r>
          </w:p>
          <w:p w14:paraId="262F3753" w14:textId="77777777" w:rsidR="00F6075D" w:rsidRDefault="00F6075D" w:rsidP="0089509B">
            <w:pPr>
              <w:pStyle w:val="bullet"/>
              <w:numPr>
                <w:ilvl w:val="0"/>
                <w:numId w:val="13"/>
              </w:numPr>
              <w:ind w:left="284" w:hanging="284"/>
            </w:pPr>
            <w:r>
              <w:rPr>
                <w:szCs w:val="24"/>
              </w:rPr>
              <w:t>accurate</w:t>
            </w:r>
            <w:r w:rsidRPr="008B6FC8">
              <w:rPr>
                <w:szCs w:val="24"/>
              </w:rPr>
              <w:t xml:space="preserve"> spelling and use of</w:t>
            </w:r>
            <w:r>
              <w:rPr>
                <w:szCs w:val="24"/>
              </w:rPr>
              <w:t xml:space="preserve"> a range of</w:t>
            </w:r>
            <w:r w:rsidRPr="008B6FC8">
              <w:rPr>
                <w:szCs w:val="24"/>
              </w:rPr>
              <w:t xml:space="preserve"> punctuation</w:t>
            </w:r>
            <w:r>
              <w:rPr>
                <w:szCs w:val="24"/>
              </w:rPr>
              <w:t xml:space="preserve"> features</w:t>
            </w:r>
          </w:p>
        </w:tc>
      </w:tr>
      <w:tr w:rsidR="00F6075D" w14:paraId="05CC14A2" w14:textId="77777777" w:rsidTr="00F6075D">
        <w:tc>
          <w:tcPr>
            <w:tcW w:w="9242" w:type="dxa"/>
            <w:gridSpan w:val="5"/>
          </w:tcPr>
          <w:p w14:paraId="10CC39A4" w14:textId="77777777" w:rsidR="00F6075D" w:rsidRDefault="00F6075D" w:rsidP="0089509B">
            <w:pPr>
              <w:pStyle w:val="spacer"/>
            </w:pPr>
          </w:p>
        </w:tc>
      </w:tr>
      <w:tr w:rsidR="00F6075D" w14:paraId="552B2AE5" w14:textId="77777777" w:rsidTr="00F6075D">
        <w:tc>
          <w:tcPr>
            <w:tcW w:w="3369" w:type="dxa"/>
            <w:gridSpan w:val="2"/>
          </w:tcPr>
          <w:p w14:paraId="01404C58" w14:textId="77777777" w:rsidR="00F6075D" w:rsidRPr="00BF230B" w:rsidRDefault="00F6075D" w:rsidP="0089509B">
            <w:pPr>
              <w:pStyle w:val="unittext"/>
            </w:pPr>
            <w:r w:rsidRPr="007E429C">
              <w:rPr>
                <w:b/>
                <w:i/>
              </w:rPr>
              <w:t>Specified requirements</w:t>
            </w:r>
            <w:r>
              <w:rPr>
                <w:b/>
                <w:i/>
              </w:rPr>
              <w:t xml:space="preserve"> </w:t>
            </w:r>
            <w:r>
              <w:t>may include:</w:t>
            </w:r>
          </w:p>
        </w:tc>
        <w:tc>
          <w:tcPr>
            <w:tcW w:w="5873" w:type="dxa"/>
            <w:gridSpan w:val="3"/>
          </w:tcPr>
          <w:p w14:paraId="1ABD7602" w14:textId="77777777" w:rsidR="00F6075D" w:rsidRDefault="00F6075D" w:rsidP="0089509B">
            <w:pPr>
              <w:pStyle w:val="bullet"/>
              <w:numPr>
                <w:ilvl w:val="0"/>
                <w:numId w:val="13"/>
              </w:numPr>
              <w:ind w:left="284" w:hanging="284"/>
              <w:rPr>
                <w:bCs/>
              </w:rPr>
            </w:pPr>
            <w:r w:rsidRPr="00BF230B">
              <w:rPr>
                <w:bCs/>
              </w:rPr>
              <w:t>electronic</w:t>
            </w:r>
            <w:r>
              <w:rPr>
                <w:bCs/>
              </w:rPr>
              <w:t xml:space="preserve"> or handwritten format</w:t>
            </w:r>
          </w:p>
          <w:p w14:paraId="7164DA61" w14:textId="77777777" w:rsidR="00F6075D" w:rsidRPr="00BF230B" w:rsidRDefault="00F6075D" w:rsidP="0089509B">
            <w:pPr>
              <w:pStyle w:val="bullet"/>
              <w:numPr>
                <w:ilvl w:val="0"/>
                <w:numId w:val="13"/>
              </w:numPr>
              <w:ind w:left="284" w:hanging="284"/>
              <w:rPr>
                <w:bCs/>
              </w:rPr>
            </w:pPr>
            <w:r>
              <w:rPr>
                <w:bCs/>
              </w:rPr>
              <w:t>drafts and notes</w:t>
            </w:r>
          </w:p>
          <w:p w14:paraId="451AB4A9" w14:textId="77777777" w:rsidR="00F6075D" w:rsidRPr="00BF230B" w:rsidRDefault="00F6075D" w:rsidP="0089509B">
            <w:pPr>
              <w:pStyle w:val="bullet"/>
              <w:numPr>
                <w:ilvl w:val="0"/>
                <w:numId w:val="13"/>
              </w:numPr>
              <w:ind w:left="284" w:hanging="284"/>
              <w:rPr>
                <w:bCs/>
              </w:rPr>
            </w:pPr>
            <w:r>
              <w:rPr>
                <w:bCs/>
              </w:rPr>
              <w:t>number of copies</w:t>
            </w:r>
          </w:p>
          <w:p w14:paraId="2C918B8A" w14:textId="77777777" w:rsidR="00F6075D" w:rsidRDefault="00F6075D" w:rsidP="0089509B">
            <w:pPr>
              <w:pStyle w:val="bullet"/>
              <w:numPr>
                <w:ilvl w:val="0"/>
                <w:numId w:val="13"/>
              </w:numPr>
              <w:ind w:left="284" w:hanging="284"/>
              <w:rPr>
                <w:bCs/>
              </w:rPr>
            </w:pPr>
            <w:r>
              <w:rPr>
                <w:bCs/>
              </w:rPr>
              <w:t>style conventions:</w:t>
            </w:r>
          </w:p>
          <w:p w14:paraId="66A3064C" w14:textId="77777777" w:rsidR="00F6075D" w:rsidRPr="00BF230B" w:rsidRDefault="00F6075D" w:rsidP="0089509B">
            <w:pPr>
              <w:pStyle w:val="endash"/>
              <w:keepNext/>
              <w:ind w:left="568" w:hanging="284"/>
            </w:pPr>
            <w:r w:rsidRPr="00BF230B">
              <w:t>numbered pages</w:t>
            </w:r>
          </w:p>
          <w:p w14:paraId="1735714C" w14:textId="77777777" w:rsidR="00F6075D" w:rsidRDefault="00F6075D" w:rsidP="0089509B">
            <w:pPr>
              <w:pStyle w:val="endash"/>
              <w:keepNext/>
              <w:ind w:left="568" w:hanging="284"/>
            </w:pPr>
            <w:r w:rsidRPr="00BF230B">
              <w:t>headers and footers</w:t>
            </w:r>
          </w:p>
          <w:p w14:paraId="7848225C" w14:textId="77777777" w:rsidR="00F6075D" w:rsidRDefault="00F6075D" w:rsidP="0089509B">
            <w:pPr>
              <w:pStyle w:val="endash"/>
              <w:keepNext/>
              <w:ind w:left="568" w:hanging="284"/>
            </w:pPr>
            <w:r>
              <w:t>referencing</w:t>
            </w:r>
          </w:p>
          <w:p w14:paraId="025B14A5" w14:textId="77777777" w:rsidR="00F6075D" w:rsidRDefault="00F6075D" w:rsidP="0089509B">
            <w:pPr>
              <w:pStyle w:val="endash"/>
              <w:keepNext/>
              <w:ind w:left="568" w:hanging="284"/>
            </w:pPr>
            <w:r>
              <w:t>appendices</w:t>
            </w:r>
          </w:p>
          <w:p w14:paraId="7B339CBC" w14:textId="77777777" w:rsidR="00F6075D" w:rsidRPr="00BF230B" w:rsidRDefault="00F6075D" w:rsidP="0089509B">
            <w:pPr>
              <w:pStyle w:val="endash"/>
              <w:keepNext/>
              <w:ind w:left="568" w:hanging="284"/>
            </w:pPr>
            <w:r>
              <w:t>table of contents</w:t>
            </w:r>
          </w:p>
          <w:p w14:paraId="0610CB3E" w14:textId="77777777" w:rsidR="00F6075D" w:rsidRDefault="00F6075D" w:rsidP="0089509B">
            <w:pPr>
              <w:pStyle w:val="bullet"/>
              <w:numPr>
                <w:ilvl w:val="0"/>
                <w:numId w:val="13"/>
              </w:numPr>
              <w:ind w:left="284" w:hanging="284"/>
            </w:pPr>
            <w:r w:rsidRPr="00BF230B">
              <w:t xml:space="preserve">as part of a </w:t>
            </w:r>
            <w:r>
              <w:t>paper based or e-</w:t>
            </w:r>
            <w:r w:rsidRPr="00BF230B">
              <w:t>portfolio</w:t>
            </w:r>
          </w:p>
          <w:p w14:paraId="4D51C624" w14:textId="77777777" w:rsidR="00F6075D" w:rsidRDefault="00F6075D" w:rsidP="0089509B">
            <w:pPr>
              <w:pStyle w:val="bullet"/>
              <w:numPr>
                <w:ilvl w:val="0"/>
                <w:numId w:val="13"/>
              </w:numPr>
              <w:ind w:left="284" w:hanging="284"/>
            </w:pPr>
            <w:r w:rsidRPr="00BF230B">
              <w:t>according to set timelines, due dates</w:t>
            </w:r>
          </w:p>
        </w:tc>
      </w:tr>
      <w:tr w:rsidR="00F6075D" w14:paraId="0DCC2557" w14:textId="77777777" w:rsidTr="00F6075D">
        <w:tc>
          <w:tcPr>
            <w:tcW w:w="9242" w:type="dxa"/>
            <w:gridSpan w:val="5"/>
          </w:tcPr>
          <w:p w14:paraId="74196888" w14:textId="77777777" w:rsidR="00F6075D" w:rsidRDefault="00F6075D" w:rsidP="0089509B">
            <w:pPr>
              <w:pStyle w:val="spacer"/>
            </w:pPr>
          </w:p>
        </w:tc>
      </w:tr>
      <w:tr w:rsidR="00F6075D" w14:paraId="57CEE405" w14:textId="77777777" w:rsidTr="00F6075D">
        <w:tc>
          <w:tcPr>
            <w:tcW w:w="9242" w:type="dxa"/>
            <w:gridSpan w:val="5"/>
          </w:tcPr>
          <w:p w14:paraId="6BC13EDD" w14:textId="77777777" w:rsidR="00F6075D" w:rsidRDefault="00F6075D" w:rsidP="0089509B">
            <w:pPr>
              <w:pStyle w:val="Heading21"/>
            </w:pPr>
            <w:r>
              <w:t>Evidence Guide</w:t>
            </w:r>
          </w:p>
          <w:p w14:paraId="6F959054" w14:textId="77777777" w:rsidR="00F6075D" w:rsidRDefault="00F6075D"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AA61C15" w14:textId="77777777" w:rsidTr="00F6075D">
        <w:tc>
          <w:tcPr>
            <w:tcW w:w="3369" w:type="dxa"/>
            <w:gridSpan w:val="2"/>
          </w:tcPr>
          <w:p w14:paraId="370E773F" w14:textId="77777777" w:rsidR="00F6075D" w:rsidRPr="005979AA" w:rsidRDefault="00F6075D" w:rsidP="0089509B">
            <w:pPr>
              <w:pStyle w:val="EG"/>
            </w:pPr>
            <w:r w:rsidRPr="005979AA">
              <w:t>Critical aspects for assessment and evidence required to demonstrate competency in this unit</w:t>
            </w:r>
          </w:p>
        </w:tc>
        <w:tc>
          <w:tcPr>
            <w:tcW w:w="5873" w:type="dxa"/>
            <w:gridSpan w:val="3"/>
          </w:tcPr>
          <w:p w14:paraId="41018726" w14:textId="77777777" w:rsidR="00F6075D" w:rsidRDefault="00F6075D" w:rsidP="0089509B">
            <w:pPr>
              <w:pStyle w:val="unittext"/>
            </w:pPr>
            <w:r w:rsidRPr="003B087B">
              <w:t>Assessment</w:t>
            </w:r>
            <w:r>
              <w:t xml:space="preserve"> must confirm the ability to:</w:t>
            </w:r>
          </w:p>
          <w:p w14:paraId="72AA9FC8" w14:textId="77777777" w:rsidR="00F6075D" w:rsidRDefault="00F6075D" w:rsidP="0089509B">
            <w:pPr>
              <w:pStyle w:val="bullet"/>
              <w:numPr>
                <w:ilvl w:val="0"/>
                <w:numId w:val="13"/>
              </w:numPr>
              <w:ind w:left="284" w:hanging="284"/>
            </w:pPr>
            <w:r>
              <w:t>critically analyse and review features of a range of highly complex text types relevant to learning needs</w:t>
            </w:r>
          </w:p>
          <w:p w14:paraId="16C0B9D7" w14:textId="77777777" w:rsidR="00F6075D" w:rsidRDefault="00F6075D" w:rsidP="0089509B">
            <w:pPr>
              <w:pStyle w:val="bullet"/>
              <w:numPr>
                <w:ilvl w:val="0"/>
                <w:numId w:val="13"/>
              </w:numPr>
              <w:ind w:left="284" w:hanging="284"/>
            </w:pPr>
            <w:r>
              <w:t>apply drafting and revision processes to produce two learning related highly complex text types from own notes which demonstrate the ability to gather, arrange and synthesise information</w:t>
            </w:r>
          </w:p>
        </w:tc>
      </w:tr>
      <w:tr w:rsidR="00F6075D" w14:paraId="27FC5193" w14:textId="77777777" w:rsidTr="00F6075D">
        <w:tc>
          <w:tcPr>
            <w:tcW w:w="9242" w:type="dxa"/>
            <w:gridSpan w:val="5"/>
          </w:tcPr>
          <w:p w14:paraId="51904D8F" w14:textId="77777777" w:rsidR="00F6075D" w:rsidRDefault="00F6075D" w:rsidP="0089509B">
            <w:pPr>
              <w:pStyle w:val="spacer"/>
            </w:pPr>
          </w:p>
        </w:tc>
      </w:tr>
      <w:tr w:rsidR="00F6075D" w14:paraId="2E7E9757" w14:textId="77777777" w:rsidTr="00F6075D">
        <w:tc>
          <w:tcPr>
            <w:tcW w:w="3369" w:type="dxa"/>
            <w:gridSpan w:val="2"/>
          </w:tcPr>
          <w:p w14:paraId="15D23A17" w14:textId="77777777" w:rsidR="00F6075D" w:rsidRPr="005979AA" w:rsidRDefault="00F6075D" w:rsidP="0089509B">
            <w:pPr>
              <w:pStyle w:val="EG"/>
            </w:pPr>
            <w:r w:rsidRPr="005979AA">
              <w:t>Context of and specific resources for assessment</w:t>
            </w:r>
          </w:p>
        </w:tc>
        <w:tc>
          <w:tcPr>
            <w:tcW w:w="5873" w:type="dxa"/>
            <w:gridSpan w:val="3"/>
          </w:tcPr>
          <w:p w14:paraId="3D0B34FC" w14:textId="77777777" w:rsidR="00F6075D" w:rsidRDefault="00F6075D" w:rsidP="0089509B">
            <w:pPr>
              <w:pStyle w:val="unittext"/>
            </w:pPr>
            <w:r>
              <w:t>Assessment must ensure access to:</w:t>
            </w:r>
          </w:p>
          <w:p w14:paraId="71FC7CF6" w14:textId="77777777" w:rsidR="00F6075D" w:rsidRPr="0091378A" w:rsidRDefault="00F6075D" w:rsidP="0089509B">
            <w:pPr>
              <w:pStyle w:val="bullet"/>
              <w:numPr>
                <w:ilvl w:val="0"/>
                <w:numId w:val="13"/>
              </w:numPr>
              <w:ind w:left="284" w:hanging="284"/>
            </w:pPr>
            <w:r w:rsidRPr="0091378A">
              <w:t xml:space="preserve">real / authentic </w:t>
            </w:r>
            <w:r>
              <w:t xml:space="preserve">highly complex </w:t>
            </w:r>
            <w:r w:rsidRPr="0091378A">
              <w:t>text</w:t>
            </w:r>
            <w:r>
              <w:t xml:space="preserve"> types</w:t>
            </w:r>
            <w:r w:rsidRPr="0091378A">
              <w:t xml:space="preserve"> </w:t>
            </w:r>
            <w:r>
              <w:t>relevant to a learning context</w:t>
            </w:r>
          </w:p>
          <w:p w14:paraId="7E52EC43" w14:textId="77777777" w:rsidR="00F6075D" w:rsidRDefault="00F6075D" w:rsidP="0089509B">
            <w:pPr>
              <w:pStyle w:val="bullet"/>
              <w:numPr>
                <w:ilvl w:val="0"/>
                <w:numId w:val="13"/>
              </w:numPr>
              <w:ind w:left="284" w:hanging="284"/>
            </w:pPr>
            <w:r w:rsidRPr="0091378A">
              <w:t>online facilities, communications technology as appropriate</w:t>
            </w:r>
            <w:r>
              <w:t xml:space="preserve"> </w:t>
            </w:r>
          </w:p>
          <w:p w14:paraId="4E3ED321" w14:textId="77777777" w:rsidR="00F6075D" w:rsidRDefault="00F6075D" w:rsidP="0089509B">
            <w:pPr>
              <w:pStyle w:val="unittext"/>
            </w:pPr>
            <w:r>
              <w:t>At this level the learner :</w:t>
            </w:r>
          </w:p>
          <w:p w14:paraId="5B367E84" w14:textId="77777777" w:rsidR="00F6075D" w:rsidRDefault="00F6075D" w:rsidP="0089509B">
            <w:pPr>
              <w:pStyle w:val="bullet"/>
              <w:numPr>
                <w:ilvl w:val="0"/>
                <w:numId w:val="13"/>
              </w:numPr>
              <w:ind w:left="284" w:hanging="284"/>
            </w:pPr>
            <w:r>
              <w:t xml:space="preserve">operates autonomously in a broad range of contexts </w:t>
            </w:r>
          </w:p>
          <w:p w14:paraId="54A06C83" w14:textId="77777777" w:rsidR="00F6075D" w:rsidRDefault="00F6075D" w:rsidP="0089509B">
            <w:pPr>
              <w:pStyle w:val="bullet"/>
              <w:numPr>
                <w:ilvl w:val="0"/>
                <w:numId w:val="13"/>
              </w:numPr>
              <w:ind w:left="284" w:hanging="284"/>
            </w:pPr>
            <w:r>
              <w:t>accesses and evaluates support from a broad range of sources</w:t>
            </w:r>
          </w:p>
          <w:p w14:paraId="296FC046" w14:textId="77777777" w:rsidR="00F6075D" w:rsidRDefault="00F6075D" w:rsidP="0089509B">
            <w:pPr>
              <w:pStyle w:val="unittext"/>
            </w:pPr>
            <w:r>
              <w:t>In order to support achievement of meaningful outcomes at the qualification level an integrated approach to assessment should be used, refer to Section B 6.1 Assessment Strategy.</w:t>
            </w:r>
          </w:p>
          <w:p w14:paraId="3F2FF95F" w14:textId="77777777" w:rsidR="00F6075D" w:rsidRDefault="00F6075D" w:rsidP="0089509B">
            <w:pPr>
              <w:pStyle w:val="unittext"/>
            </w:pPr>
            <w:r>
              <w:t>Where this unit is being co-assessed with units related to another domain, such as personal, the same texts may be relevant to both domains.</w:t>
            </w:r>
          </w:p>
        </w:tc>
      </w:tr>
      <w:tr w:rsidR="00F6075D" w14:paraId="6A39970B" w14:textId="77777777" w:rsidTr="00F6075D">
        <w:tc>
          <w:tcPr>
            <w:tcW w:w="9242" w:type="dxa"/>
            <w:gridSpan w:val="5"/>
          </w:tcPr>
          <w:p w14:paraId="4980B8AD" w14:textId="77777777" w:rsidR="00F6075D" w:rsidRDefault="00F6075D" w:rsidP="0089509B">
            <w:pPr>
              <w:pStyle w:val="spacer"/>
            </w:pPr>
          </w:p>
        </w:tc>
      </w:tr>
      <w:tr w:rsidR="00F6075D" w14:paraId="381E757C" w14:textId="77777777" w:rsidTr="00F6075D">
        <w:tc>
          <w:tcPr>
            <w:tcW w:w="3369" w:type="dxa"/>
            <w:gridSpan w:val="2"/>
          </w:tcPr>
          <w:p w14:paraId="3E6464CD" w14:textId="77777777" w:rsidR="00F6075D" w:rsidRPr="00622D2D" w:rsidRDefault="00F6075D" w:rsidP="0089509B">
            <w:pPr>
              <w:pStyle w:val="EG"/>
            </w:pPr>
            <w:r w:rsidRPr="005979AA">
              <w:t>Method(s) of assessment</w:t>
            </w:r>
          </w:p>
        </w:tc>
        <w:tc>
          <w:tcPr>
            <w:tcW w:w="5873" w:type="dxa"/>
            <w:gridSpan w:val="3"/>
          </w:tcPr>
          <w:p w14:paraId="2C7BE437" w14:textId="77777777" w:rsidR="00F6075D" w:rsidRDefault="00F6075D" w:rsidP="0089509B">
            <w:pPr>
              <w:pStyle w:val="unittext"/>
            </w:pPr>
            <w:r>
              <w:t>The following suggested assessment methods are suitable for this unit:</w:t>
            </w:r>
          </w:p>
          <w:p w14:paraId="27EEE05B" w14:textId="77777777" w:rsidR="00F6075D" w:rsidRDefault="00F6075D" w:rsidP="0089509B">
            <w:pPr>
              <w:pStyle w:val="bullet"/>
              <w:numPr>
                <w:ilvl w:val="0"/>
                <w:numId w:val="13"/>
              </w:numPr>
              <w:ind w:left="284" w:hanging="284"/>
            </w:pPr>
            <w:r>
              <w:t>portfolio of highly complex text types created by the learner from their own notes showing evidence of drafting and editing</w:t>
            </w:r>
          </w:p>
          <w:p w14:paraId="1221DCC0" w14:textId="77777777" w:rsidR="00F6075D" w:rsidRDefault="00F6075D" w:rsidP="0089509B">
            <w:pPr>
              <w:pStyle w:val="bullet"/>
              <w:numPr>
                <w:ilvl w:val="0"/>
                <w:numId w:val="13"/>
              </w:numPr>
              <w:ind w:left="284" w:hanging="284"/>
            </w:pPr>
            <w:r>
              <w:t>oral or written questioning to assess knowledge of the features, purpose and audience for a range of highly complex, learning related text types</w:t>
            </w:r>
          </w:p>
        </w:tc>
      </w:tr>
    </w:tbl>
    <w:p w14:paraId="038DF7AF" w14:textId="77777777" w:rsidR="00F6075D" w:rsidRDefault="00F6075D" w:rsidP="0089509B">
      <w:pPr>
        <w:keepNext/>
        <w:tabs>
          <w:tab w:val="left" w:pos="930"/>
        </w:tabs>
        <w:spacing w:before="0" w:after="0"/>
        <w:sectPr w:rsidR="00F6075D" w:rsidSect="00F6075D">
          <w:headerReference w:type="even" r:id="rId437"/>
          <w:headerReference w:type="default" r:id="rId438"/>
          <w:footerReference w:type="even" r:id="rId439"/>
          <w:headerReference w:type="first" r:id="rId440"/>
          <w:footerReference w:type="first" r:id="rId44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887"/>
        <w:gridCol w:w="426"/>
        <w:gridCol w:w="143"/>
        <w:gridCol w:w="15"/>
        <w:gridCol w:w="5555"/>
      </w:tblGrid>
      <w:tr w:rsidR="00F6075D" w14:paraId="7E75D831" w14:textId="77777777" w:rsidTr="00F6075D">
        <w:tc>
          <w:tcPr>
            <w:tcW w:w="2887" w:type="dxa"/>
          </w:tcPr>
          <w:p w14:paraId="78639BAF" w14:textId="77777777" w:rsidR="00F6075D" w:rsidRPr="00D72D90" w:rsidRDefault="00F6075D" w:rsidP="0089509B">
            <w:pPr>
              <w:pStyle w:val="CodeTOC"/>
            </w:pPr>
            <w:r w:rsidRPr="00D72D90">
              <w:t>Unit Code</w:t>
            </w:r>
          </w:p>
        </w:tc>
        <w:tc>
          <w:tcPr>
            <w:tcW w:w="6139" w:type="dxa"/>
            <w:gridSpan w:val="4"/>
          </w:tcPr>
          <w:p w14:paraId="205881BC" w14:textId="5B0998BF" w:rsidR="00F6075D" w:rsidRPr="00D72D90" w:rsidRDefault="00BD303D" w:rsidP="0089509B">
            <w:pPr>
              <w:pStyle w:val="code"/>
            </w:pPr>
            <w:bookmarkStart w:id="388" w:name="_Toc514234465"/>
            <w:r>
              <w:t>VU22441</w:t>
            </w:r>
            <w:bookmarkEnd w:id="388"/>
          </w:p>
        </w:tc>
      </w:tr>
      <w:tr w:rsidR="00F6075D" w14:paraId="604145AE" w14:textId="77777777" w:rsidTr="00F6075D">
        <w:tc>
          <w:tcPr>
            <w:tcW w:w="2887" w:type="dxa"/>
          </w:tcPr>
          <w:p w14:paraId="09F3DA46" w14:textId="77777777" w:rsidR="00F6075D" w:rsidRPr="00D72D90" w:rsidRDefault="00F6075D" w:rsidP="0089509B">
            <w:pPr>
              <w:pStyle w:val="CodeTOC"/>
            </w:pPr>
            <w:r w:rsidRPr="00D72D90">
              <w:t>Unit Title</w:t>
            </w:r>
          </w:p>
        </w:tc>
        <w:tc>
          <w:tcPr>
            <w:tcW w:w="6139" w:type="dxa"/>
            <w:gridSpan w:val="4"/>
          </w:tcPr>
          <w:p w14:paraId="6B095651" w14:textId="72B32161" w:rsidR="00F6075D" w:rsidRPr="00D72D90" w:rsidRDefault="00F6075D" w:rsidP="0089509B">
            <w:pPr>
              <w:pStyle w:val="code"/>
            </w:pPr>
            <w:bookmarkStart w:id="389" w:name="_Toc507058691"/>
            <w:bookmarkStart w:id="390" w:name="_Toc514234466"/>
            <w:r w:rsidRPr="00A13428">
              <w:t xml:space="preserve">Create a range of </w:t>
            </w:r>
            <w:r>
              <w:t xml:space="preserve">highly </w:t>
            </w:r>
            <w:r w:rsidRPr="00A13428">
              <w:t>complex texts to participate in the community</w:t>
            </w:r>
            <w:bookmarkEnd w:id="389"/>
            <w:bookmarkEnd w:id="390"/>
          </w:p>
        </w:tc>
      </w:tr>
      <w:tr w:rsidR="00F6075D" w14:paraId="7EDB9DFB" w14:textId="77777777" w:rsidTr="00F6075D">
        <w:tc>
          <w:tcPr>
            <w:tcW w:w="2887" w:type="dxa"/>
          </w:tcPr>
          <w:p w14:paraId="431AFF8C" w14:textId="77777777" w:rsidR="00F6075D" w:rsidRDefault="00F6075D" w:rsidP="0089509B">
            <w:pPr>
              <w:pStyle w:val="Heading21"/>
            </w:pPr>
            <w:r>
              <w:t>Unit Descriptor</w:t>
            </w:r>
          </w:p>
        </w:tc>
        <w:tc>
          <w:tcPr>
            <w:tcW w:w="6139" w:type="dxa"/>
            <w:gridSpan w:val="4"/>
          </w:tcPr>
          <w:p w14:paraId="7DCA87CE" w14:textId="77777777" w:rsidR="00F6075D" w:rsidRDefault="00F6075D" w:rsidP="0089509B">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5DC8E3E5" w14:textId="77777777" w:rsidR="00F6075D" w:rsidRDefault="00F6075D" w:rsidP="0089509B">
            <w:pPr>
              <w:pStyle w:val="unittext"/>
            </w:pPr>
            <w:r>
              <w:t>The required outcomes described in this unit contribute to the achievement of Australian Core Skills Framework indicators for Writing at Level 5: 5.05 &amp; 5.06</w:t>
            </w:r>
          </w:p>
        </w:tc>
      </w:tr>
      <w:tr w:rsidR="00F6075D" w14:paraId="218CBACF" w14:textId="77777777" w:rsidTr="00F6075D">
        <w:tc>
          <w:tcPr>
            <w:tcW w:w="2887" w:type="dxa"/>
          </w:tcPr>
          <w:p w14:paraId="4A48A590" w14:textId="77777777" w:rsidR="00F6075D" w:rsidRDefault="00F6075D" w:rsidP="0089509B">
            <w:pPr>
              <w:pStyle w:val="Heading21"/>
            </w:pPr>
            <w:r>
              <w:t>Employability Skills</w:t>
            </w:r>
          </w:p>
        </w:tc>
        <w:tc>
          <w:tcPr>
            <w:tcW w:w="6139" w:type="dxa"/>
            <w:gridSpan w:val="4"/>
          </w:tcPr>
          <w:p w14:paraId="6004570F" w14:textId="77777777" w:rsidR="00F6075D" w:rsidRDefault="00F6075D" w:rsidP="0089509B">
            <w:pPr>
              <w:pStyle w:val="unittext"/>
            </w:pPr>
            <w:r>
              <w:t>This unit contains employability skills.</w:t>
            </w:r>
          </w:p>
        </w:tc>
      </w:tr>
      <w:tr w:rsidR="00F6075D" w14:paraId="3014D23F" w14:textId="77777777" w:rsidTr="00F6075D">
        <w:tc>
          <w:tcPr>
            <w:tcW w:w="2887" w:type="dxa"/>
          </w:tcPr>
          <w:p w14:paraId="2EE7614E" w14:textId="77777777" w:rsidR="00F6075D" w:rsidRDefault="00F6075D" w:rsidP="0089509B">
            <w:pPr>
              <w:pStyle w:val="Heading21"/>
            </w:pPr>
            <w:r>
              <w:t>Application of the Unit</w:t>
            </w:r>
          </w:p>
        </w:tc>
        <w:tc>
          <w:tcPr>
            <w:tcW w:w="6139" w:type="dxa"/>
            <w:gridSpan w:val="4"/>
          </w:tcPr>
          <w:p w14:paraId="7D8CB976" w14:textId="77777777" w:rsidR="00F6075D" w:rsidRDefault="00F6075D" w:rsidP="0089509B">
            <w:pPr>
              <w:pStyle w:val="unittext"/>
            </w:pPr>
            <w:r>
              <w:t xml:space="preserve">This unit applies to those who wish to </w:t>
            </w:r>
            <w:r w:rsidRPr="00820FB3">
              <w:t>develop their literacy skills to a</w:t>
            </w:r>
            <w:r>
              <w:t xml:space="preserve"> highly</w:t>
            </w:r>
            <w:r w:rsidRPr="00820FB3">
              <w:t xml:space="preserve"> complex level</w:t>
            </w:r>
            <w:r>
              <w:t xml:space="preserve"> to support effective community participation.</w:t>
            </w:r>
          </w:p>
          <w:p w14:paraId="1AB3D2B0" w14:textId="77777777" w:rsidR="00F6075D" w:rsidRPr="00800FE5" w:rsidRDefault="00F6075D" w:rsidP="0089509B">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14:paraId="7FA67649" w14:textId="63A3BCF5" w:rsidR="00F6075D" w:rsidRDefault="00F6075D" w:rsidP="0089509B">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BD303D" w:rsidRPr="00BD303D">
              <w:rPr>
                <w:i/>
              </w:rPr>
              <w:t>VU22438</w:t>
            </w:r>
            <w:r w:rsidR="00BD303D">
              <w:rPr>
                <w:i/>
              </w:rPr>
              <w:t xml:space="preserve"> </w:t>
            </w:r>
            <w:r>
              <w:rPr>
                <w:i/>
              </w:rPr>
              <w:t>Engage with a range of highly complex texts to participate in the community</w:t>
            </w:r>
            <w:r>
              <w:t xml:space="preserve">. The link between reading and writing across the different domains also encourages co-delivery and assessment of additional units such as </w:t>
            </w:r>
            <w:r>
              <w:rPr>
                <w:i/>
              </w:rPr>
              <w:t>CG66 Create a range of highly complex texts for personal purposes</w:t>
            </w:r>
            <w:r>
              <w:t xml:space="preserve"> and </w:t>
            </w:r>
            <w:r w:rsidR="005E073F" w:rsidRPr="005E073F">
              <w:rPr>
                <w:i/>
              </w:rPr>
              <w:t>VU22435</w:t>
            </w:r>
            <w:r w:rsidR="005E073F">
              <w:rPr>
                <w:i/>
              </w:rPr>
              <w:t xml:space="preserve"> </w:t>
            </w:r>
            <w:r>
              <w:rPr>
                <w:i/>
              </w:rPr>
              <w:t>Engage with a range of highly complex texts for personal purposes.</w:t>
            </w:r>
          </w:p>
        </w:tc>
      </w:tr>
      <w:tr w:rsidR="00F6075D" w14:paraId="7B35299D" w14:textId="77777777" w:rsidTr="00F6075D">
        <w:tc>
          <w:tcPr>
            <w:tcW w:w="2887" w:type="dxa"/>
          </w:tcPr>
          <w:p w14:paraId="29D27AF4" w14:textId="77777777" w:rsidR="00F6075D" w:rsidRDefault="00F6075D" w:rsidP="0089509B">
            <w:pPr>
              <w:pStyle w:val="Heading21"/>
            </w:pPr>
            <w:r>
              <w:t>Element</w:t>
            </w:r>
          </w:p>
          <w:p w14:paraId="0AC3A1BC" w14:textId="77777777" w:rsidR="00F6075D" w:rsidRDefault="00F6075D" w:rsidP="0089509B">
            <w:pPr>
              <w:pStyle w:val="text"/>
            </w:pPr>
            <w:r w:rsidRPr="005979AA">
              <w:t>Elements describe the essential outcomes of a unit of competency. Elements describe actions or outcomes that are demonstrable and assessable.</w:t>
            </w:r>
          </w:p>
        </w:tc>
        <w:tc>
          <w:tcPr>
            <w:tcW w:w="6139" w:type="dxa"/>
            <w:gridSpan w:val="4"/>
          </w:tcPr>
          <w:p w14:paraId="0E205A87" w14:textId="77777777" w:rsidR="00F6075D" w:rsidRDefault="00F6075D" w:rsidP="0089509B">
            <w:pPr>
              <w:pStyle w:val="Heading21"/>
            </w:pPr>
            <w:r>
              <w:t>Performance Criteria</w:t>
            </w:r>
          </w:p>
          <w:p w14:paraId="0A3DAD7C" w14:textId="59B112A6" w:rsidR="00F6075D" w:rsidRDefault="00F6075D"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6075D" w14:paraId="0E1128DC" w14:textId="77777777" w:rsidTr="00F6075D">
        <w:tc>
          <w:tcPr>
            <w:tcW w:w="2887" w:type="dxa"/>
          </w:tcPr>
          <w:p w14:paraId="418A5562" w14:textId="77777777" w:rsidR="00F6075D" w:rsidRDefault="00F6075D" w:rsidP="0089509B">
            <w:pPr>
              <w:pStyle w:val="spacer"/>
            </w:pPr>
          </w:p>
        </w:tc>
        <w:tc>
          <w:tcPr>
            <w:tcW w:w="6139" w:type="dxa"/>
            <w:gridSpan w:val="4"/>
          </w:tcPr>
          <w:p w14:paraId="72FA796C" w14:textId="77777777" w:rsidR="00F6075D" w:rsidRDefault="00F6075D" w:rsidP="0089509B">
            <w:pPr>
              <w:pStyle w:val="spacer"/>
            </w:pPr>
          </w:p>
        </w:tc>
      </w:tr>
      <w:tr w:rsidR="00F6075D" w14:paraId="55A66150" w14:textId="77777777" w:rsidTr="00F6075D">
        <w:tc>
          <w:tcPr>
            <w:tcW w:w="2887" w:type="dxa"/>
            <w:vMerge w:val="restart"/>
          </w:tcPr>
          <w:p w14:paraId="435946E1" w14:textId="3F11A0D4" w:rsidR="00F6075D" w:rsidRPr="0084371F" w:rsidRDefault="00F6075D" w:rsidP="0089509B">
            <w:pPr>
              <w:pStyle w:val="element"/>
              <w:keepNext/>
            </w:pPr>
            <w:r w:rsidRPr="0084371F">
              <w:t>1</w:t>
            </w:r>
            <w:r>
              <w:tab/>
            </w:r>
            <w:r w:rsidRPr="00800FE5">
              <w:t>Research a</w:t>
            </w:r>
            <w:r>
              <w:t xml:space="preserve"> </w:t>
            </w:r>
            <w:r w:rsidRPr="00800FE5">
              <w:t xml:space="preserve">range of </w:t>
            </w:r>
            <w:r>
              <w:t xml:space="preserve">highly </w:t>
            </w:r>
            <w:r w:rsidRPr="00800FE5">
              <w:t>complex text</w:t>
            </w:r>
            <w:r>
              <w:t xml:space="preserve"> types</w:t>
            </w:r>
            <w:r w:rsidRPr="00800FE5">
              <w:t xml:space="preserve"> for community </w:t>
            </w:r>
            <w:r>
              <w:t>participation</w:t>
            </w:r>
          </w:p>
        </w:tc>
        <w:tc>
          <w:tcPr>
            <w:tcW w:w="569" w:type="dxa"/>
            <w:gridSpan w:val="2"/>
          </w:tcPr>
          <w:p w14:paraId="5301001A" w14:textId="77777777" w:rsidR="00F6075D" w:rsidRDefault="00F6075D" w:rsidP="0089509B">
            <w:pPr>
              <w:pStyle w:val="PC"/>
              <w:keepNext/>
            </w:pPr>
            <w:r>
              <w:t>1.1</w:t>
            </w:r>
          </w:p>
        </w:tc>
        <w:tc>
          <w:tcPr>
            <w:tcW w:w="5570" w:type="dxa"/>
            <w:gridSpan w:val="2"/>
          </w:tcPr>
          <w:p w14:paraId="686DC188" w14:textId="77777777" w:rsidR="00F6075D" w:rsidRDefault="00F6075D" w:rsidP="0089509B">
            <w:pPr>
              <w:pStyle w:val="PC"/>
              <w:keepNext/>
            </w:pPr>
            <w:r>
              <w:t>Select and research a</w:t>
            </w:r>
            <w:r w:rsidRPr="00800FE5">
              <w:t xml:space="preserve"> range of </w:t>
            </w:r>
            <w:r w:rsidRPr="002D58AA">
              <w:rPr>
                <w:b/>
                <w:i/>
              </w:rPr>
              <w:t>highly</w:t>
            </w:r>
            <w:r>
              <w:t xml:space="preserve"> </w:t>
            </w:r>
            <w:r w:rsidRPr="00800FE5">
              <w:rPr>
                <w:b/>
                <w:i/>
              </w:rPr>
              <w:t>complex</w:t>
            </w:r>
            <w:r>
              <w:rPr>
                <w:b/>
                <w:i/>
              </w:rPr>
              <w:t xml:space="preserve"> </w:t>
            </w:r>
            <w:r w:rsidRPr="00800FE5">
              <w:rPr>
                <w:b/>
                <w:i/>
              </w:rPr>
              <w:t xml:space="preserve">text </w:t>
            </w:r>
            <w:r>
              <w:rPr>
                <w:b/>
                <w:bCs/>
                <w:i/>
                <w:iCs/>
              </w:rPr>
              <w:t>types</w:t>
            </w:r>
            <w:r w:rsidRPr="00800FE5">
              <w:rPr>
                <w:b/>
                <w:bCs/>
                <w:i/>
                <w:iCs/>
              </w:rPr>
              <w:t xml:space="preserve"> </w:t>
            </w:r>
          </w:p>
        </w:tc>
      </w:tr>
      <w:tr w:rsidR="00F6075D" w14:paraId="2C0F3E86" w14:textId="77777777" w:rsidTr="00F6075D">
        <w:tc>
          <w:tcPr>
            <w:tcW w:w="2887" w:type="dxa"/>
            <w:vMerge/>
          </w:tcPr>
          <w:p w14:paraId="6AF00AE8" w14:textId="77777777" w:rsidR="00F6075D" w:rsidRPr="0084371F" w:rsidRDefault="00F6075D" w:rsidP="0089509B">
            <w:pPr>
              <w:pStyle w:val="element"/>
              <w:keepNext/>
            </w:pPr>
          </w:p>
        </w:tc>
        <w:tc>
          <w:tcPr>
            <w:tcW w:w="569" w:type="dxa"/>
            <w:gridSpan w:val="2"/>
          </w:tcPr>
          <w:p w14:paraId="15DF661D" w14:textId="77777777" w:rsidR="00F6075D" w:rsidRDefault="00F6075D" w:rsidP="0089509B">
            <w:pPr>
              <w:pStyle w:val="PC"/>
              <w:keepNext/>
            </w:pPr>
            <w:r>
              <w:t>1.2</w:t>
            </w:r>
          </w:p>
        </w:tc>
        <w:tc>
          <w:tcPr>
            <w:tcW w:w="5570" w:type="dxa"/>
            <w:gridSpan w:val="2"/>
          </w:tcPr>
          <w:p w14:paraId="365D1584" w14:textId="77777777" w:rsidR="00F6075D" w:rsidRDefault="00F6075D" w:rsidP="0089509B">
            <w:pPr>
              <w:pStyle w:val="PC"/>
              <w:keepNext/>
            </w:pPr>
            <w:r>
              <w:t xml:space="preserve">Clarify the </w:t>
            </w:r>
            <w:r w:rsidRPr="00565C69">
              <w:rPr>
                <w:b/>
                <w:i/>
              </w:rPr>
              <w:t>purpose and audience</w:t>
            </w:r>
            <w:r w:rsidRPr="00565C69">
              <w:t xml:space="preserve"> of the</w:t>
            </w:r>
            <w:r>
              <w:t xml:space="preserve"> selected</w:t>
            </w:r>
            <w:r w:rsidRPr="00565C69">
              <w:t xml:space="preserve"> texts </w:t>
            </w:r>
          </w:p>
        </w:tc>
      </w:tr>
      <w:tr w:rsidR="00F6075D" w14:paraId="09B98F79" w14:textId="77777777" w:rsidTr="00F6075D">
        <w:tc>
          <w:tcPr>
            <w:tcW w:w="2887" w:type="dxa"/>
            <w:vMerge/>
          </w:tcPr>
          <w:p w14:paraId="5FDE5ECA" w14:textId="77777777" w:rsidR="00F6075D" w:rsidRPr="0084371F" w:rsidRDefault="00F6075D" w:rsidP="0089509B">
            <w:pPr>
              <w:pStyle w:val="element"/>
              <w:keepNext/>
            </w:pPr>
          </w:p>
        </w:tc>
        <w:tc>
          <w:tcPr>
            <w:tcW w:w="569" w:type="dxa"/>
            <w:gridSpan w:val="2"/>
          </w:tcPr>
          <w:p w14:paraId="70E7497D" w14:textId="77777777" w:rsidR="00F6075D" w:rsidRDefault="00F6075D" w:rsidP="0089509B">
            <w:pPr>
              <w:pStyle w:val="PC"/>
              <w:keepNext/>
            </w:pPr>
            <w:r>
              <w:t>1.3</w:t>
            </w:r>
          </w:p>
        </w:tc>
        <w:tc>
          <w:tcPr>
            <w:tcW w:w="5570" w:type="dxa"/>
            <w:gridSpan w:val="2"/>
          </w:tcPr>
          <w:p w14:paraId="73FB4601" w14:textId="77777777" w:rsidR="00F6075D" w:rsidRDefault="00F6075D" w:rsidP="0089509B">
            <w:pPr>
              <w:pStyle w:val="PC"/>
              <w:keepNext/>
            </w:pPr>
            <w:r>
              <w:t xml:space="preserve">Critically analyse the </w:t>
            </w:r>
            <w:r w:rsidRPr="00820FB3">
              <w:rPr>
                <w:b/>
                <w:i/>
              </w:rPr>
              <w:t>s</w:t>
            </w:r>
            <w:r>
              <w:rPr>
                <w:b/>
                <w:i/>
              </w:rPr>
              <w:t>tructure</w:t>
            </w:r>
            <w:r w:rsidRPr="00303057">
              <w:t xml:space="preserve">, </w:t>
            </w:r>
            <w:r>
              <w:rPr>
                <w:b/>
                <w:i/>
              </w:rPr>
              <w:t xml:space="preserve">style </w:t>
            </w:r>
            <w:r w:rsidRPr="00303057">
              <w:t>and</w:t>
            </w:r>
            <w:r>
              <w:rPr>
                <w:b/>
                <w:i/>
              </w:rPr>
              <w:t xml:space="preserve"> format</w:t>
            </w:r>
            <w:r>
              <w:t xml:space="preserve"> requirements of the text types</w:t>
            </w:r>
            <w:r w:rsidDel="00A86924">
              <w:t xml:space="preserve"> </w:t>
            </w:r>
          </w:p>
        </w:tc>
      </w:tr>
      <w:tr w:rsidR="00F6075D" w14:paraId="50628689" w14:textId="77777777" w:rsidTr="00F6075D">
        <w:tc>
          <w:tcPr>
            <w:tcW w:w="2887" w:type="dxa"/>
          </w:tcPr>
          <w:p w14:paraId="2EC1D938" w14:textId="77777777" w:rsidR="00F6075D" w:rsidRDefault="00F6075D" w:rsidP="0089509B">
            <w:pPr>
              <w:pStyle w:val="spacer"/>
            </w:pPr>
          </w:p>
        </w:tc>
        <w:tc>
          <w:tcPr>
            <w:tcW w:w="6139" w:type="dxa"/>
            <w:gridSpan w:val="4"/>
          </w:tcPr>
          <w:p w14:paraId="5DB6FF07" w14:textId="77777777" w:rsidR="00F6075D" w:rsidRDefault="00F6075D" w:rsidP="0089509B">
            <w:pPr>
              <w:pStyle w:val="spacer"/>
            </w:pPr>
          </w:p>
        </w:tc>
      </w:tr>
      <w:tr w:rsidR="00F6075D" w14:paraId="776FCD8D" w14:textId="77777777" w:rsidTr="00F6075D">
        <w:tc>
          <w:tcPr>
            <w:tcW w:w="2887" w:type="dxa"/>
            <w:vMerge w:val="restart"/>
          </w:tcPr>
          <w:p w14:paraId="6ED00B2F" w14:textId="77777777" w:rsidR="00F6075D" w:rsidRDefault="00F6075D" w:rsidP="0089509B">
            <w:pPr>
              <w:pStyle w:val="element"/>
              <w:keepNext/>
            </w:pPr>
            <w:r>
              <w:t>2</w:t>
            </w:r>
            <w:r>
              <w:tab/>
            </w:r>
            <w:r w:rsidRPr="00565C69">
              <w:t>Prepare a</w:t>
            </w:r>
            <w:r>
              <w:t xml:space="preserve"> </w:t>
            </w:r>
            <w:r w:rsidRPr="00565C69">
              <w:t xml:space="preserve">range of </w:t>
            </w:r>
            <w:r>
              <w:t xml:space="preserve">highly </w:t>
            </w:r>
            <w:r w:rsidRPr="00565C69">
              <w:t>complex text</w:t>
            </w:r>
            <w:r>
              <w:t xml:space="preserve"> types</w:t>
            </w:r>
            <w:r w:rsidRPr="00565C69">
              <w:t xml:space="preserve"> for community </w:t>
            </w:r>
            <w:r>
              <w:t>participation</w:t>
            </w:r>
          </w:p>
        </w:tc>
        <w:tc>
          <w:tcPr>
            <w:tcW w:w="584" w:type="dxa"/>
            <w:gridSpan w:val="3"/>
          </w:tcPr>
          <w:p w14:paraId="3E4A0CF9" w14:textId="77777777" w:rsidR="00F6075D" w:rsidRDefault="00F6075D" w:rsidP="0089509B">
            <w:pPr>
              <w:pStyle w:val="PC"/>
              <w:keepNext/>
            </w:pPr>
            <w:r>
              <w:t>2.1</w:t>
            </w:r>
          </w:p>
        </w:tc>
        <w:tc>
          <w:tcPr>
            <w:tcW w:w="5555" w:type="dxa"/>
          </w:tcPr>
          <w:p w14:paraId="39E092E2" w14:textId="77777777" w:rsidR="00F6075D" w:rsidRDefault="00F6075D" w:rsidP="0089509B">
            <w:pPr>
              <w:pStyle w:val="PC"/>
              <w:keepNext/>
            </w:pPr>
            <w:r>
              <w:t>Determine the purpose and audience for the texts to be created</w:t>
            </w:r>
          </w:p>
        </w:tc>
      </w:tr>
      <w:tr w:rsidR="00F6075D" w14:paraId="59E26B89" w14:textId="77777777" w:rsidTr="00F6075D">
        <w:tc>
          <w:tcPr>
            <w:tcW w:w="2887" w:type="dxa"/>
            <w:vMerge/>
          </w:tcPr>
          <w:p w14:paraId="172D982E" w14:textId="77777777" w:rsidR="00F6075D" w:rsidRDefault="00F6075D" w:rsidP="0089509B">
            <w:pPr>
              <w:keepNext/>
            </w:pPr>
          </w:p>
        </w:tc>
        <w:tc>
          <w:tcPr>
            <w:tcW w:w="584" w:type="dxa"/>
            <w:gridSpan w:val="3"/>
          </w:tcPr>
          <w:p w14:paraId="4B33DD39" w14:textId="77777777" w:rsidR="00F6075D" w:rsidRDefault="00F6075D" w:rsidP="0089509B">
            <w:pPr>
              <w:pStyle w:val="PC"/>
              <w:keepNext/>
            </w:pPr>
            <w:r>
              <w:t>2.2</w:t>
            </w:r>
          </w:p>
        </w:tc>
        <w:tc>
          <w:tcPr>
            <w:tcW w:w="5555" w:type="dxa"/>
          </w:tcPr>
          <w:p w14:paraId="1FBABC9C" w14:textId="77777777" w:rsidR="00F6075D" w:rsidRPr="00565C69" w:rsidRDefault="00F6075D" w:rsidP="0089509B">
            <w:pPr>
              <w:pStyle w:val="PC"/>
              <w:keepNext/>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F6075D" w14:paraId="2E13F7CF" w14:textId="77777777" w:rsidTr="00F6075D">
        <w:tc>
          <w:tcPr>
            <w:tcW w:w="2887" w:type="dxa"/>
            <w:vMerge/>
          </w:tcPr>
          <w:p w14:paraId="5E444FD1" w14:textId="77777777" w:rsidR="00F6075D" w:rsidRDefault="00F6075D" w:rsidP="0089509B">
            <w:pPr>
              <w:keepNext/>
            </w:pPr>
          </w:p>
        </w:tc>
        <w:tc>
          <w:tcPr>
            <w:tcW w:w="584" w:type="dxa"/>
            <w:gridSpan w:val="3"/>
          </w:tcPr>
          <w:p w14:paraId="7DB6F816" w14:textId="77777777" w:rsidR="00F6075D" w:rsidRDefault="00F6075D" w:rsidP="0089509B">
            <w:pPr>
              <w:pStyle w:val="PC"/>
              <w:keepNext/>
            </w:pPr>
            <w:r>
              <w:t>2.3</w:t>
            </w:r>
          </w:p>
        </w:tc>
        <w:tc>
          <w:tcPr>
            <w:tcW w:w="5555" w:type="dxa"/>
          </w:tcPr>
          <w:p w14:paraId="6F586B29" w14:textId="77777777" w:rsidR="00F6075D" w:rsidRPr="00565C69" w:rsidRDefault="00F6075D" w:rsidP="0089509B">
            <w:pPr>
              <w:pStyle w:val="PC"/>
              <w:keepNext/>
            </w:pPr>
            <w:r>
              <w:t>Gather, synthesise and arrange the c</w:t>
            </w:r>
            <w:r w:rsidRPr="00565C69">
              <w:t>ontent</w:t>
            </w:r>
            <w:r>
              <w:t xml:space="preserve"> for the texts</w:t>
            </w:r>
          </w:p>
        </w:tc>
      </w:tr>
      <w:tr w:rsidR="00F6075D" w14:paraId="3DC2E0BA" w14:textId="77777777" w:rsidTr="00F6075D">
        <w:tc>
          <w:tcPr>
            <w:tcW w:w="2887" w:type="dxa"/>
          </w:tcPr>
          <w:p w14:paraId="4F169A0A" w14:textId="77777777" w:rsidR="00F6075D" w:rsidRDefault="00F6075D" w:rsidP="0089509B">
            <w:pPr>
              <w:pStyle w:val="spacer"/>
            </w:pPr>
          </w:p>
        </w:tc>
        <w:tc>
          <w:tcPr>
            <w:tcW w:w="6139" w:type="dxa"/>
            <w:gridSpan w:val="4"/>
          </w:tcPr>
          <w:p w14:paraId="3120434E" w14:textId="77777777" w:rsidR="00F6075D" w:rsidRDefault="00F6075D" w:rsidP="0089509B">
            <w:pPr>
              <w:pStyle w:val="spacer"/>
            </w:pPr>
          </w:p>
        </w:tc>
      </w:tr>
      <w:tr w:rsidR="00F6075D" w14:paraId="41651318" w14:textId="77777777" w:rsidTr="00F6075D">
        <w:tc>
          <w:tcPr>
            <w:tcW w:w="2887" w:type="dxa"/>
            <w:vMerge w:val="restart"/>
          </w:tcPr>
          <w:p w14:paraId="78340DCB" w14:textId="77777777" w:rsidR="00F6075D" w:rsidRDefault="00F6075D" w:rsidP="0089509B">
            <w:pPr>
              <w:pStyle w:val="element"/>
              <w:keepNext/>
            </w:pPr>
            <w:r>
              <w:t>3</w:t>
            </w:r>
            <w:r>
              <w:tab/>
            </w:r>
            <w:r w:rsidRPr="009218F4">
              <w:t>Produce</w:t>
            </w:r>
            <w:r>
              <w:t xml:space="preserve"> a range of</w:t>
            </w:r>
            <w:r w:rsidRPr="009218F4">
              <w:t xml:space="preserve"> </w:t>
            </w:r>
            <w:r>
              <w:t xml:space="preserve">highly </w:t>
            </w:r>
            <w:r w:rsidRPr="009218F4">
              <w:t>complex text</w:t>
            </w:r>
            <w:r>
              <w:t xml:space="preserve"> types</w:t>
            </w:r>
            <w:r w:rsidRPr="009218F4">
              <w:t xml:space="preserve"> for community p</w:t>
            </w:r>
            <w:r>
              <w:t>articipation</w:t>
            </w:r>
          </w:p>
        </w:tc>
        <w:tc>
          <w:tcPr>
            <w:tcW w:w="569" w:type="dxa"/>
            <w:gridSpan w:val="2"/>
          </w:tcPr>
          <w:p w14:paraId="000216DE" w14:textId="77777777" w:rsidR="00F6075D" w:rsidRDefault="00F6075D" w:rsidP="0089509B">
            <w:pPr>
              <w:pStyle w:val="PC"/>
              <w:keepNext/>
            </w:pPr>
            <w:r>
              <w:t>3.1</w:t>
            </w:r>
          </w:p>
        </w:tc>
        <w:tc>
          <w:tcPr>
            <w:tcW w:w="5570" w:type="dxa"/>
            <w:gridSpan w:val="2"/>
          </w:tcPr>
          <w:p w14:paraId="6B33E856" w14:textId="77777777" w:rsidR="00F6075D" w:rsidRPr="009218F4" w:rsidRDefault="00F6075D" w:rsidP="0089509B">
            <w:pPr>
              <w:pStyle w:val="PC"/>
              <w:keepNext/>
            </w:pPr>
            <w:r>
              <w:t>Develop highly c</w:t>
            </w:r>
            <w:r w:rsidRPr="009218F4">
              <w:t xml:space="preserve">omplex </w:t>
            </w:r>
            <w:r>
              <w:t xml:space="preserve">texts </w:t>
            </w:r>
          </w:p>
        </w:tc>
      </w:tr>
      <w:tr w:rsidR="00F6075D" w14:paraId="0AE87F90" w14:textId="77777777" w:rsidTr="00F6075D">
        <w:tc>
          <w:tcPr>
            <w:tcW w:w="2887" w:type="dxa"/>
            <w:vMerge/>
          </w:tcPr>
          <w:p w14:paraId="5D9A5E0D" w14:textId="77777777" w:rsidR="00F6075D" w:rsidRDefault="00F6075D" w:rsidP="0089509B">
            <w:pPr>
              <w:keepNext/>
            </w:pPr>
          </w:p>
        </w:tc>
        <w:tc>
          <w:tcPr>
            <w:tcW w:w="569" w:type="dxa"/>
            <w:gridSpan w:val="2"/>
          </w:tcPr>
          <w:p w14:paraId="06170CDE" w14:textId="77777777" w:rsidR="00F6075D" w:rsidRDefault="00F6075D" w:rsidP="0089509B">
            <w:pPr>
              <w:pStyle w:val="PC"/>
              <w:keepNext/>
            </w:pPr>
            <w:r>
              <w:t>3.2</w:t>
            </w:r>
          </w:p>
        </w:tc>
        <w:tc>
          <w:tcPr>
            <w:tcW w:w="5570" w:type="dxa"/>
            <w:gridSpan w:val="2"/>
          </w:tcPr>
          <w:p w14:paraId="3D554297" w14:textId="77777777" w:rsidR="00F6075D" w:rsidRDefault="00F6075D" w:rsidP="0089509B">
            <w:pPr>
              <w:pStyle w:val="PC"/>
              <w:keepNext/>
            </w:pPr>
            <w:r>
              <w:t xml:space="preserve">Use </w:t>
            </w:r>
            <w:r w:rsidRPr="00D553F1">
              <w:rPr>
                <w:b/>
                <w:i/>
              </w:rPr>
              <w:t>content and language</w:t>
            </w:r>
            <w:r w:rsidRPr="00820FB3">
              <w:t xml:space="preserve"> appropriate and relevant to the writing purpose</w:t>
            </w:r>
          </w:p>
        </w:tc>
      </w:tr>
      <w:tr w:rsidR="00F6075D" w14:paraId="6F692E85" w14:textId="77777777" w:rsidTr="00F6075D">
        <w:tc>
          <w:tcPr>
            <w:tcW w:w="2887" w:type="dxa"/>
            <w:vMerge/>
          </w:tcPr>
          <w:p w14:paraId="14726F96" w14:textId="77777777" w:rsidR="00F6075D" w:rsidRDefault="00F6075D" w:rsidP="0089509B">
            <w:pPr>
              <w:keepNext/>
            </w:pPr>
          </w:p>
        </w:tc>
        <w:tc>
          <w:tcPr>
            <w:tcW w:w="569" w:type="dxa"/>
            <w:gridSpan w:val="2"/>
          </w:tcPr>
          <w:p w14:paraId="052F90C8" w14:textId="77777777" w:rsidR="00F6075D" w:rsidRDefault="00F6075D" w:rsidP="0089509B">
            <w:pPr>
              <w:pStyle w:val="PC"/>
              <w:keepNext/>
            </w:pPr>
            <w:r>
              <w:t>3.3</w:t>
            </w:r>
          </w:p>
        </w:tc>
        <w:tc>
          <w:tcPr>
            <w:tcW w:w="5570" w:type="dxa"/>
            <w:gridSpan w:val="2"/>
          </w:tcPr>
          <w:p w14:paraId="0CD2007B" w14:textId="77777777" w:rsidR="00F6075D" w:rsidRDefault="00F6075D" w:rsidP="0089509B">
            <w:pPr>
              <w:pStyle w:val="PC"/>
              <w:keepNext/>
            </w:pPr>
            <w:r>
              <w:t>Proof read and edit t</w:t>
            </w:r>
            <w:r w:rsidRPr="007E429C">
              <w:t xml:space="preserve">exts </w:t>
            </w:r>
            <w:r>
              <w:t>prior to presentation</w:t>
            </w:r>
          </w:p>
        </w:tc>
      </w:tr>
      <w:tr w:rsidR="00F6075D" w14:paraId="4778EAF2" w14:textId="77777777" w:rsidTr="00F6075D">
        <w:tc>
          <w:tcPr>
            <w:tcW w:w="2887" w:type="dxa"/>
            <w:vMerge/>
          </w:tcPr>
          <w:p w14:paraId="312A9B3B" w14:textId="77777777" w:rsidR="00F6075D" w:rsidRDefault="00F6075D" w:rsidP="0089509B">
            <w:pPr>
              <w:keepNext/>
            </w:pPr>
          </w:p>
        </w:tc>
        <w:tc>
          <w:tcPr>
            <w:tcW w:w="569" w:type="dxa"/>
            <w:gridSpan w:val="2"/>
          </w:tcPr>
          <w:p w14:paraId="4A91E419" w14:textId="77777777" w:rsidR="00F6075D" w:rsidRDefault="00F6075D" w:rsidP="0089509B">
            <w:pPr>
              <w:pStyle w:val="PC"/>
              <w:keepNext/>
            </w:pPr>
            <w:r>
              <w:t>3.4</w:t>
            </w:r>
          </w:p>
        </w:tc>
        <w:tc>
          <w:tcPr>
            <w:tcW w:w="5570" w:type="dxa"/>
            <w:gridSpan w:val="2"/>
          </w:tcPr>
          <w:p w14:paraId="59E87FBA" w14:textId="77777777" w:rsidR="00F6075D" w:rsidRDefault="00F6075D" w:rsidP="0089509B">
            <w:pPr>
              <w:pStyle w:val="PC"/>
              <w:keepNext/>
            </w:pPr>
            <w:r>
              <w:t>Seek and critically evaluate feedback on effectiveness of texts and make changes where necessary</w:t>
            </w:r>
          </w:p>
        </w:tc>
      </w:tr>
      <w:tr w:rsidR="00F6075D" w14:paraId="3A31B502" w14:textId="77777777" w:rsidTr="00F6075D">
        <w:tc>
          <w:tcPr>
            <w:tcW w:w="2887" w:type="dxa"/>
            <w:vMerge/>
          </w:tcPr>
          <w:p w14:paraId="04DA20BB" w14:textId="77777777" w:rsidR="00F6075D" w:rsidRDefault="00F6075D" w:rsidP="0089509B">
            <w:pPr>
              <w:keepNext/>
            </w:pPr>
          </w:p>
        </w:tc>
        <w:tc>
          <w:tcPr>
            <w:tcW w:w="569" w:type="dxa"/>
            <w:gridSpan w:val="2"/>
          </w:tcPr>
          <w:p w14:paraId="3F265F1B" w14:textId="77777777" w:rsidR="00F6075D" w:rsidRDefault="00F6075D" w:rsidP="0089509B">
            <w:pPr>
              <w:pStyle w:val="PC"/>
              <w:keepNext/>
            </w:pPr>
            <w:r>
              <w:t>3.5</w:t>
            </w:r>
          </w:p>
        </w:tc>
        <w:tc>
          <w:tcPr>
            <w:tcW w:w="5570" w:type="dxa"/>
            <w:gridSpan w:val="2"/>
          </w:tcPr>
          <w:p w14:paraId="3E1B58FD" w14:textId="77777777" w:rsidR="00F6075D" w:rsidRDefault="00F6075D" w:rsidP="0089509B">
            <w:pPr>
              <w:pStyle w:val="PC"/>
              <w:keepNext/>
            </w:pPr>
            <w:r>
              <w:t>Present c</w:t>
            </w:r>
            <w:r w:rsidRPr="007E429C">
              <w:t xml:space="preserve">ompleted texts according to </w:t>
            </w:r>
            <w:r w:rsidRPr="007E429C">
              <w:rPr>
                <w:b/>
                <w:i/>
              </w:rPr>
              <w:t>specified requirements</w:t>
            </w:r>
          </w:p>
        </w:tc>
      </w:tr>
      <w:tr w:rsidR="00F6075D" w14:paraId="6A3FB419" w14:textId="77777777" w:rsidTr="00F6075D">
        <w:tc>
          <w:tcPr>
            <w:tcW w:w="2887" w:type="dxa"/>
          </w:tcPr>
          <w:p w14:paraId="1FF9D210" w14:textId="77777777" w:rsidR="00F6075D" w:rsidRDefault="00F6075D" w:rsidP="0089509B">
            <w:pPr>
              <w:pStyle w:val="spacer"/>
            </w:pPr>
          </w:p>
        </w:tc>
        <w:tc>
          <w:tcPr>
            <w:tcW w:w="6139" w:type="dxa"/>
            <w:gridSpan w:val="4"/>
          </w:tcPr>
          <w:p w14:paraId="4DFC7C77" w14:textId="77777777" w:rsidR="00F6075D" w:rsidRDefault="00F6075D" w:rsidP="0089509B">
            <w:pPr>
              <w:pStyle w:val="spacer"/>
            </w:pPr>
          </w:p>
        </w:tc>
      </w:tr>
      <w:tr w:rsidR="00F6075D" w14:paraId="08AED019" w14:textId="77777777" w:rsidTr="00F6075D">
        <w:tc>
          <w:tcPr>
            <w:tcW w:w="9026" w:type="dxa"/>
            <w:gridSpan w:val="5"/>
          </w:tcPr>
          <w:p w14:paraId="28ED1F3D" w14:textId="77777777" w:rsidR="00F6075D" w:rsidRDefault="00F6075D" w:rsidP="0089509B">
            <w:pPr>
              <w:pStyle w:val="Heading21"/>
            </w:pPr>
            <w:r>
              <w:t>Required Knowledge and Skills</w:t>
            </w:r>
          </w:p>
          <w:p w14:paraId="2BD4402D" w14:textId="77777777" w:rsidR="00F6075D" w:rsidRDefault="00F6075D" w:rsidP="0089509B">
            <w:pPr>
              <w:pStyle w:val="text"/>
            </w:pPr>
            <w:r w:rsidRPr="005979AA">
              <w:t>This describes the essential skills and knowledge and their level required for this unit</w:t>
            </w:r>
            <w:r>
              <w:t>.</w:t>
            </w:r>
          </w:p>
        </w:tc>
      </w:tr>
      <w:tr w:rsidR="00F6075D" w14:paraId="2855EDF9" w14:textId="77777777" w:rsidTr="00F6075D">
        <w:tc>
          <w:tcPr>
            <w:tcW w:w="9026" w:type="dxa"/>
            <w:gridSpan w:val="5"/>
          </w:tcPr>
          <w:p w14:paraId="35720914" w14:textId="77777777" w:rsidR="00F6075D" w:rsidRDefault="00F6075D" w:rsidP="0089509B">
            <w:pPr>
              <w:pStyle w:val="unittext"/>
            </w:pPr>
            <w:r>
              <w:t>Required Knowledge:</w:t>
            </w:r>
          </w:p>
          <w:p w14:paraId="72D30E5E" w14:textId="77777777" w:rsidR="00F6075D" w:rsidRPr="002332B6" w:rsidRDefault="00F6075D" w:rsidP="0089509B">
            <w:pPr>
              <w:pStyle w:val="bullet"/>
              <w:numPr>
                <w:ilvl w:val="0"/>
                <w:numId w:val="13"/>
              </w:numPr>
              <w:ind w:left="284" w:hanging="284"/>
            </w:pPr>
            <w:r w:rsidRPr="002332B6">
              <w:t>a broad vocabulary including idiom, colloquialisms and cultural references</w:t>
            </w:r>
            <w:r>
              <w:t xml:space="preserve"> to express content</w:t>
            </w:r>
          </w:p>
          <w:p w14:paraId="25DB1EA4" w14:textId="77777777" w:rsidR="00F6075D" w:rsidRPr="002332B6" w:rsidRDefault="00F6075D" w:rsidP="0089509B">
            <w:pPr>
              <w:pStyle w:val="bullet"/>
              <w:numPr>
                <w:ilvl w:val="0"/>
                <w:numId w:val="13"/>
              </w:numPr>
              <w:ind w:left="284" w:hanging="284"/>
            </w:pPr>
            <w:r>
              <w:t xml:space="preserve">a variety of </w:t>
            </w:r>
            <w:r w:rsidRPr="002332B6">
              <w:t xml:space="preserve">complex grammatical structures </w:t>
            </w:r>
            <w:r>
              <w:t>and stylistics devices to support meaning</w:t>
            </w:r>
          </w:p>
          <w:p w14:paraId="62334208" w14:textId="77777777" w:rsidR="00F6075D" w:rsidRPr="002332B6" w:rsidRDefault="00F6075D" w:rsidP="0089509B">
            <w:pPr>
              <w:pStyle w:val="bullet"/>
              <w:numPr>
                <w:ilvl w:val="0"/>
                <w:numId w:val="13"/>
              </w:numPr>
              <w:ind w:left="284" w:hanging="284"/>
            </w:pPr>
            <w:r>
              <w:t xml:space="preserve">a </w:t>
            </w:r>
            <w:r w:rsidRPr="002332B6">
              <w:t xml:space="preserve">range of genres and styles of writing </w:t>
            </w:r>
          </w:p>
          <w:p w14:paraId="63791F8B" w14:textId="13CBB922" w:rsidR="00F6075D" w:rsidRDefault="00F6075D" w:rsidP="0089509B">
            <w:pPr>
              <w:pStyle w:val="bullet"/>
              <w:numPr>
                <w:ilvl w:val="0"/>
                <w:numId w:val="13"/>
              </w:numPr>
              <w:ind w:left="284" w:hanging="284"/>
            </w:pPr>
            <w:r>
              <w:t xml:space="preserve">registers and how they influence expression, </w:t>
            </w:r>
            <w:r w:rsidR="009B71DC">
              <w:t>meaning, and</w:t>
            </w:r>
            <w:r>
              <w:t xml:space="preserve"> relationships </w:t>
            </w:r>
          </w:p>
          <w:p w14:paraId="38BC1441" w14:textId="77777777" w:rsidR="00F6075D" w:rsidRPr="002332B6" w:rsidRDefault="00F6075D" w:rsidP="0089509B">
            <w:pPr>
              <w:pStyle w:val="bullet"/>
              <w:numPr>
                <w:ilvl w:val="0"/>
                <w:numId w:val="13"/>
              </w:numPr>
              <w:ind w:left="284" w:hanging="284"/>
            </w:pPr>
            <w:r w:rsidRPr="002332B6">
              <w:t xml:space="preserve">organisational </w:t>
            </w:r>
            <w:r>
              <w:t>structures of writing for community participation</w:t>
            </w:r>
          </w:p>
          <w:p w14:paraId="2261C5A6" w14:textId="77777777" w:rsidR="00F6075D" w:rsidRDefault="00F6075D" w:rsidP="0089509B">
            <w:pPr>
              <w:pStyle w:val="unittext"/>
            </w:pPr>
            <w:r>
              <w:t>Required Skills:</w:t>
            </w:r>
          </w:p>
          <w:p w14:paraId="1BE84873" w14:textId="2B675054" w:rsidR="00F6075D" w:rsidRDefault="00F6075D" w:rsidP="0089509B">
            <w:pPr>
              <w:pStyle w:val="bullet"/>
              <w:numPr>
                <w:ilvl w:val="0"/>
                <w:numId w:val="13"/>
              </w:numPr>
              <w:ind w:left="284" w:hanging="284"/>
            </w:pPr>
            <w:r>
              <w:t>problem solving</w:t>
            </w:r>
            <w:r w:rsidR="00FA7CF7">
              <w:t xml:space="preserve"> </w:t>
            </w:r>
            <w:r>
              <w:t xml:space="preserve">skills </w:t>
            </w:r>
            <w:r w:rsidRPr="002332B6">
              <w:t>to</w:t>
            </w:r>
            <w:r>
              <w:t>:</w:t>
            </w:r>
          </w:p>
          <w:p w14:paraId="393020C5" w14:textId="77777777" w:rsidR="00F6075D" w:rsidRDefault="00F6075D" w:rsidP="0089509B">
            <w:pPr>
              <w:pStyle w:val="endash"/>
              <w:keepNext/>
              <w:ind w:left="568" w:hanging="284"/>
            </w:pPr>
            <w:r>
              <w:t xml:space="preserve"> create</w:t>
            </w:r>
            <w:r w:rsidRPr="002332B6">
              <w:t xml:space="preserve"> </w:t>
            </w:r>
            <w:r>
              <w:t xml:space="preserve">highly </w:t>
            </w:r>
            <w:r w:rsidRPr="002332B6">
              <w:t>complex relationships between ideas and purposes</w:t>
            </w:r>
          </w:p>
          <w:p w14:paraId="0665F9DD" w14:textId="77777777" w:rsidR="00F6075D" w:rsidRDefault="00F6075D" w:rsidP="0089509B">
            <w:pPr>
              <w:pStyle w:val="endash"/>
              <w:keepNext/>
              <w:ind w:left="568" w:hanging="284"/>
            </w:pPr>
            <w:r>
              <w:t>critically evaluate and extend writing</w:t>
            </w:r>
          </w:p>
          <w:p w14:paraId="112F5407" w14:textId="77777777" w:rsidR="00F6075D" w:rsidRDefault="00F6075D" w:rsidP="0089509B">
            <w:pPr>
              <w:pStyle w:val="endash"/>
              <w:keepNext/>
              <w:ind w:left="568" w:hanging="284"/>
            </w:pPr>
            <w:r>
              <w:t xml:space="preserve">apply drafting and revision processes </w:t>
            </w:r>
          </w:p>
          <w:p w14:paraId="5FB7419F" w14:textId="77777777" w:rsidR="00F6075D" w:rsidRPr="002332B6" w:rsidRDefault="00F6075D" w:rsidP="0089509B">
            <w:pPr>
              <w:pStyle w:val="endash"/>
              <w:keepNext/>
              <w:ind w:left="568" w:hanging="284"/>
            </w:pPr>
            <w:r>
              <w:t>evaluate feedback and critically discriminate the value and relevance of feedback in order to improve writing</w:t>
            </w:r>
          </w:p>
          <w:p w14:paraId="145D49A1" w14:textId="77777777" w:rsidR="00F6075D" w:rsidRDefault="00F6075D" w:rsidP="0089509B">
            <w:pPr>
              <w:pStyle w:val="bullet"/>
              <w:numPr>
                <w:ilvl w:val="0"/>
                <w:numId w:val="13"/>
              </w:numPr>
              <w:ind w:left="284" w:hanging="284"/>
            </w:pPr>
            <w:r>
              <w:t xml:space="preserve">planning and organising skills </w:t>
            </w:r>
            <w:r w:rsidRPr="002332B6">
              <w:t>to</w:t>
            </w:r>
            <w:r>
              <w:t>:</w:t>
            </w:r>
          </w:p>
          <w:p w14:paraId="59DE694C" w14:textId="77777777" w:rsidR="00F6075D" w:rsidRDefault="00F6075D" w:rsidP="0089509B">
            <w:pPr>
              <w:pStyle w:val="endash"/>
              <w:keepNext/>
              <w:ind w:left="568" w:hanging="284"/>
            </w:pPr>
            <w:r>
              <w:t>gather organise and synthesise content</w:t>
            </w:r>
          </w:p>
          <w:p w14:paraId="447A7136" w14:textId="77777777" w:rsidR="00F6075D" w:rsidRDefault="00F6075D" w:rsidP="0089509B">
            <w:pPr>
              <w:pStyle w:val="endash"/>
              <w:keepNext/>
              <w:ind w:left="568" w:hanging="284"/>
            </w:pPr>
            <w:r w:rsidRPr="002332B6">
              <w:t>revi</w:t>
            </w:r>
            <w:r>
              <w:t>ew</w:t>
            </w:r>
            <w:r w:rsidRPr="002332B6">
              <w:t xml:space="preserve"> writing to enhance meaning and effectiveness</w:t>
            </w:r>
          </w:p>
        </w:tc>
      </w:tr>
      <w:tr w:rsidR="00F6075D" w14:paraId="5BFDB7CA" w14:textId="77777777" w:rsidTr="00F6075D">
        <w:tc>
          <w:tcPr>
            <w:tcW w:w="9026" w:type="dxa"/>
            <w:gridSpan w:val="5"/>
          </w:tcPr>
          <w:p w14:paraId="03973CA2" w14:textId="77777777" w:rsidR="00F6075D" w:rsidRDefault="00F6075D" w:rsidP="0089509B">
            <w:pPr>
              <w:pStyle w:val="spacer"/>
            </w:pPr>
          </w:p>
        </w:tc>
      </w:tr>
      <w:tr w:rsidR="00F6075D" w14:paraId="4C7AF3E7" w14:textId="77777777" w:rsidTr="00F6075D">
        <w:tc>
          <w:tcPr>
            <w:tcW w:w="9026" w:type="dxa"/>
            <w:gridSpan w:val="5"/>
          </w:tcPr>
          <w:p w14:paraId="2F80AF47" w14:textId="77777777" w:rsidR="00F6075D" w:rsidRDefault="00F6075D" w:rsidP="0089509B">
            <w:pPr>
              <w:pStyle w:val="Heading21"/>
            </w:pPr>
            <w:r>
              <w:t>Range Statement</w:t>
            </w:r>
          </w:p>
          <w:p w14:paraId="76D10A09" w14:textId="3818EDD8" w:rsidR="00F6075D" w:rsidRDefault="00F6075D"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03082ED3" w14:textId="77777777" w:rsidTr="00F6075D">
        <w:tc>
          <w:tcPr>
            <w:tcW w:w="3313" w:type="dxa"/>
            <w:gridSpan w:val="2"/>
          </w:tcPr>
          <w:p w14:paraId="23EBCFD8" w14:textId="77777777" w:rsidR="00F6075D" w:rsidRPr="009218F4" w:rsidRDefault="00F6075D" w:rsidP="0089509B">
            <w:pPr>
              <w:pStyle w:val="unittext"/>
            </w:pPr>
            <w:r>
              <w:rPr>
                <w:b/>
                <w:i/>
              </w:rPr>
              <w:t xml:space="preserve">Highly complex l text </w:t>
            </w:r>
            <w:r>
              <w:rPr>
                <w:b/>
                <w:bCs/>
                <w:i/>
                <w:iCs/>
              </w:rPr>
              <w:t xml:space="preserve">types </w:t>
            </w:r>
            <w:r>
              <w:rPr>
                <w:bCs/>
                <w:iCs/>
              </w:rPr>
              <w:t>may include:</w:t>
            </w:r>
          </w:p>
        </w:tc>
        <w:tc>
          <w:tcPr>
            <w:tcW w:w="5713" w:type="dxa"/>
            <w:gridSpan w:val="3"/>
          </w:tcPr>
          <w:p w14:paraId="28914CAA" w14:textId="77777777" w:rsidR="00F6075D" w:rsidRPr="00010720" w:rsidRDefault="00F6075D" w:rsidP="0089509B">
            <w:pPr>
              <w:pStyle w:val="bullet"/>
              <w:numPr>
                <w:ilvl w:val="0"/>
                <w:numId w:val="13"/>
              </w:numPr>
              <w:ind w:left="284" w:hanging="284"/>
            </w:pPr>
            <w:r>
              <w:t>dense texts with highly embedded information and specialised language such as :</w:t>
            </w:r>
          </w:p>
          <w:p w14:paraId="6936DC43" w14:textId="77777777" w:rsidR="00F6075D" w:rsidRPr="00E17F5F" w:rsidRDefault="00F6075D" w:rsidP="0089509B">
            <w:pPr>
              <w:pStyle w:val="endash"/>
              <w:keepNext/>
              <w:ind w:left="568" w:hanging="284"/>
            </w:pPr>
            <w:r>
              <w:t xml:space="preserve">highly complex </w:t>
            </w:r>
            <w:r w:rsidRPr="00E17F5F">
              <w:t>reports/ letters in local community newsletter/ newspapers</w:t>
            </w:r>
            <w:r>
              <w:t xml:space="preserve"> such as </w:t>
            </w:r>
            <w:r w:rsidRPr="00E17F5F">
              <w:t>opinion pieces, reviews</w:t>
            </w:r>
          </w:p>
          <w:p w14:paraId="78ACF39E" w14:textId="77777777" w:rsidR="00F6075D" w:rsidRPr="006000CD" w:rsidRDefault="00F6075D" w:rsidP="0089509B">
            <w:pPr>
              <w:pStyle w:val="endash"/>
              <w:keepNext/>
              <w:ind w:left="568" w:hanging="284"/>
            </w:pPr>
            <w:r>
              <w:t xml:space="preserve"> highly complex </w:t>
            </w:r>
            <w:r w:rsidRPr="006000CD">
              <w:t>reports for community / government agencies</w:t>
            </w:r>
          </w:p>
          <w:p w14:paraId="1E0AE937" w14:textId="77777777" w:rsidR="00F6075D" w:rsidRPr="006000CD" w:rsidRDefault="00F6075D" w:rsidP="0089509B">
            <w:pPr>
              <w:pStyle w:val="endash"/>
              <w:keepNext/>
              <w:ind w:left="568" w:hanging="284"/>
            </w:pPr>
            <w:r>
              <w:t xml:space="preserve">highly complex </w:t>
            </w:r>
            <w:r w:rsidRPr="006000CD">
              <w:t>letters of support for local community organisations</w:t>
            </w:r>
          </w:p>
          <w:p w14:paraId="23A19D5A" w14:textId="77777777" w:rsidR="00F6075D" w:rsidRPr="006000CD" w:rsidRDefault="00F6075D" w:rsidP="0089509B">
            <w:pPr>
              <w:pStyle w:val="endash"/>
              <w:keepNext/>
              <w:ind w:left="568" w:hanging="284"/>
            </w:pPr>
            <w:r w:rsidRPr="006000CD">
              <w:t>leaflets to support community initiatives</w:t>
            </w:r>
          </w:p>
          <w:p w14:paraId="0A1E4C48" w14:textId="77777777" w:rsidR="00F6075D" w:rsidRPr="006000CD" w:rsidRDefault="00F6075D" w:rsidP="0089509B">
            <w:pPr>
              <w:pStyle w:val="endash"/>
              <w:keepNext/>
              <w:ind w:left="568" w:hanging="284"/>
            </w:pPr>
            <w:r>
              <w:t xml:space="preserve"> local government</w:t>
            </w:r>
            <w:r w:rsidRPr="006000CD">
              <w:t xml:space="preserve"> election</w:t>
            </w:r>
            <w:r>
              <w:t xml:space="preserve"> material</w:t>
            </w:r>
            <w:r w:rsidRPr="006000CD">
              <w:t xml:space="preserve"> </w:t>
            </w:r>
          </w:p>
          <w:p w14:paraId="47611DAE" w14:textId="77777777" w:rsidR="00F6075D" w:rsidRPr="006000CD" w:rsidRDefault="00F6075D" w:rsidP="0089509B">
            <w:pPr>
              <w:pStyle w:val="endash"/>
              <w:keepNext/>
              <w:ind w:left="568" w:hanging="284"/>
            </w:pPr>
            <w:r>
              <w:t xml:space="preserve">highly complex transcripts of </w:t>
            </w:r>
            <w:r w:rsidRPr="006000CD">
              <w:t xml:space="preserve">speeches / talks </w:t>
            </w:r>
          </w:p>
          <w:p w14:paraId="73BC6689" w14:textId="77777777" w:rsidR="00F6075D" w:rsidRPr="006000CD" w:rsidRDefault="00F6075D" w:rsidP="0089509B">
            <w:pPr>
              <w:pStyle w:val="endash"/>
              <w:keepNext/>
              <w:ind w:left="568" w:hanging="284"/>
            </w:pPr>
            <w:r w:rsidRPr="006000CD">
              <w:t xml:space="preserve">applications which require </w:t>
            </w:r>
            <w:r>
              <w:t xml:space="preserve">highly </w:t>
            </w:r>
            <w:r w:rsidRPr="006000CD">
              <w:t>complex arguments</w:t>
            </w:r>
            <w:r>
              <w:t>,</w:t>
            </w:r>
            <w:r w:rsidRPr="006000CD">
              <w:t xml:space="preserve"> explanations</w:t>
            </w:r>
            <w:r>
              <w:t xml:space="preserve"> or rationales</w:t>
            </w:r>
          </w:p>
          <w:p w14:paraId="1DB69D2B" w14:textId="77777777" w:rsidR="00F6075D" w:rsidRPr="006000CD" w:rsidRDefault="00F6075D" w:rsidP="0089509B">
            <w:pPr>
              <w:pStyle w:val="endash"/>
              <w:keepNext/>
              <w:ind w:left="568" w:hanging="284"/>
            </w:pPr>
            <w:r w:rsidRPr="006000CD">
              <w:t>submissions for funding</w:t>
            </w:r>
          </w:p>
          <w:p w14:paraId="01B836CB" w14:textId="77777777" w:rsidR="00F6075D" w:rsidRPr="006000CD" w:rsidRDefault="00F6075D" w:rsidP="0089509B">
            <w:pPr>
              <w:pStyle w:val="endash"/>
              <w:keepNext/>
              <w:ind w:left="568" w:hanging="284"/>
            </w:pPr>
            <w:r>
              <w:t xml:space="preserve">highly complex </w:t>
            </w:r>
            <w:r w:rsidRPr="006000CD">
              <w:t>report</w:t>
            </w:r>
            <w:r>
              <w:t xml:space="preserve"> </w:t>
            </w:r>
            <w:r w:rsidRPr="006000CD">
              <w:t>as a committee member</w:t>
            </w:r>
            <w:r>
              <w:t xml:space="preserve"> of a community group on group’s activities</w:t>
            </w:r>
          </w:p>
          <w:p w14:paraId="131AB7C1" w14:textId="77777777" w:rsidR="00F6075D" w:rsidRDefault="00F6075D" w:rsidP="0089509B">
            <w:pPr>
              <w:pStyle w:val="endash"/>
              <w:keepNext/>
              <w:ind w:left="568" w:hanging="284"/>
            </w:pPr>
            <w:r>
              <w:t xml:space="preserve">highly complex </w:t>
            </w:r>
            <w:r w:rsidRPr="006000CD">
              <w:t>minutes from a meeting</w:t>
            </w:r>
            <w:r>
              <w:t xml:space="preserve"> including representation of different perspectives </w:t>
            </w:r>
          </w:p>
        </w:tc>
      </w:tr>
      <w:tr w:rsidR="00F6075D" w14:paraId="4E320F36" w14:textId="77777777" w:rsidTr="00F6075D">
        <w:tc>
          <w:tcPr>
            <w:tcW w:w="9026" w:type="dxa"/>
            <w:gridSpan w:val="5"/>
          </w:tcPr>
          <w:p w14:paraId="6BF9189C" w14:textId="77777777" w:rsidR="00F6075D" w:rsidRDefault="00F6075D" w:rsidP="0089509B">
            <w:pPr>
              <w:pStyle w:val="spacer"/>
            </w:pPr>
          </w:p>
        </w:tc>
      </w:tr>
      <w:tr w:rsidR="00F6075D" w14:paraId="455E4758" w14:textId="77777777" w:rsidTr="00F6075D">
        <w:tc>
          <w:tcPr>
            <w:tcW w:w="3313" w:type="dxa"/>
            <w:gridSpan w:val="2"/>
          </w:tcPr>
          <w:p w14:paraId="717E62CE" w14:textId="77777777" w:rsidR="00F6075D" w:rsidRPr="00565C69" w:rsidRDefault="00F6075D" w:rsidP="0089509B">
            <w:pPr>
              <w:pStyle w:val="unittext"/>
            </w:pPr>
            <w:r>
              <w:rPr>
                <w:b/>
                <w:i/>
              </w:rPr>
              <w:t xml:space="preserve">Purpose and audience </w:t>
            </w:r>
            <w:r>
              <w:t>may include:</w:t>
            </w:r>
          </w:p>
        </w:tc>
        <w:tc>
          <w:tcPr>
            <w:tcW w:w="5713" w:type="dxa"/>
            <w:gridSpan w:val="3"/>
          </w:tcPr>
          <w:p w14:paraId="18A17106" w14:textId="77777777" w:rsidR="00F6075D" w:rsidRDefault="00F6075D" w:rsidP="0089509B">
            <w:pPr>
              <w:pStyle w:val="bullet"/>
              <w:numPr>
                <w:ilvl w:val="0"/>
                <w:numId w:val="13"/>
              </w:numPr>
              <w:ind w:left="284" w:hanging="284"/>
            </w:pPr>
            <w:r>
              <w:t>to select and use support material effectively, to support an argument or view</w:t>
            </w:r>
          </w:p>
          <w:p w14:paraId="0479B425" w14:textId="77777777" w:rsidR="00F6075D" w:rsidRDefault="00F6075D" w:rsidP="0089509B">
            <w:pPr>
              <w:pStyle w:val="bullet"/>
              <w:numPr>
                <w:ilvl w:val="0"/>
                <w:numId w:val="13"/>
              </w:numPr>
              <w:ind w:left="284" w:hanging="284"/>
            </w:pPr>
            <w:r>
              <w:t>to persuade by drawing on a number of varying examples, incidents, opinions or facts to support a highly complex community related issue</w:t>
            </w:r>
          </w:p>
          <w:p w14:paraId="4C00B56D" w14:textId="77777777" w:rsidR="00F6075D" w:rsidRDefault="00F6075D" w:rsidP="0089509B">
            <w:pPr>
              <w:pStyle w:val="bullet"/>
              <w:numPr>
                <w:ilvl w:val="0"/>
                <w:numId w:val="13"/>
              </w:numPr>
              <w:ind w:left="284" w:hanging="284"/>
            </w:pPr>
            <w:r>
              <w:t xml:space="preserve">selection of appropriate language y for community context, and making changes to reflect changes in social relations </w:t>
            </w:r>
          </w:p>
          <w:p w14:paraId="523CE319" w14:textId="77777777" w:rsidR="00F6075D" w:rsidRDefault="00F6075D" w:rsidP="0089509B">
            <w:pPr>
              <w:pStyle w:val="bullet"/>
              <w:numPr>
                <w:ilvl w:val="0"/>
                <w:numId w:val="13"/>
              </w:numPr>
              <w:ind w:left="284" w:hanging="284"/>
            </w:pPr>
            <w:r>
              <w:t>using language to influence others</w:t>
            </w:r>
          </w:p>
          <w:p w14:paraId="04E12162" w14:textId="77777777" w:rsidR="00F6075D" w:rsidRDefault="00F6075D" w:rsidP="0089509B">
            <w:pPr>
              <w:pStyle w:val="bullet"/>
              <w:numPr>
                <w:ilvl w:val="0"/>
                <w:numId w:val="0"/>
              </w:numPr>
            </w:pPr>
            <w:r>
              <w:t>Audience:</w:t>
            </w:r>
          </w:p>
          <w:p w14:paraId="4BCA6446" w14:textId="77777777" w:rsidR="00F6075D" w:rsidRDefault="00F6075D" w:rsidP="0089509B">
            <w:pPr>
              <w:pStyle w:val="bullet"/>
              <w:numPr>
                <w:ilvl w:val="0"/>
                <w:numId w:val="13"/>
              </w:numPr>
              <w:ind w:left="284" w:hanging="284"/>
            </w:pPr>
            <w:r>
              <w:t>members of the local community</w:t>
            </w:r>
          </w:p>
          <w:p w14:paraId="2E75A9B2" w14:textId="77777777" w:rsidR="00F6075D" w:rsidRDefault="00F6075D" w:rsidP="0089509B">
            <w:pPr>
              <w:pStyle w:val="bullet"/>
              <w:numPr>
                <w:ilvl w:val="0"/>
                <w:numId w:val="13"/>
              </w:numPr>
              <w:ind w:left="284" w:hanging="284"/>
            </w:pPr>
            <w:r>
              <w:t>community organisations</w:t>
            </w:r>
          </w:p>
          <w:p w14:paraId="72FBEA74" w14:textId="77777777" w:rsidR="00F6075D" w:rsidRDefault="00F6075D" w:rsidP="0089509B">
            <w:pPr>
              <w:pStyle w:val="bullet"/>
              <w:numPr>
                <w:ilvl w:val="0"/>
                <w:numId w:val="13"/>
              </w:numPr>
              <w:ind w:left="284" w:hanging="284"/>
            </w:pPr>
            <w:r>
              <w:t>general public</w:t>
            </w:r>
          </w:p>
        </w:tc>
      </w:tr>
      <w:tr w:rsidR="00F6075D" w14:paraId="2E9E0EBE" w14:textId="77777777" w:rsidTr="00F6075D">
        <w:tc>
          <w:tcPr>
            <w:tcW w:w="9026" w:type="dxa"/>
            <w:gridSpan w:val="5"/>
          </w:tcPr>
          <w:p w14:paraId="4794B2D9" w14:textId="77777777" w:rsidR="00F6075D" w:rsidRDefault="00F6075D" w:rsidP="0089509B">
            <w:pPr>
              <w:pStyle w:val="spacer"/>
            </w:pPr>
          </w:p>
        </w:tc>
      </w:tr>
      <w:tr w:rsidR="00F6075D" w14:paraId="22D94296" w14:textId="77777777" w:rsidTr="00F6075D">
        <w:tc>
          <w:tcPr>
            <w:tcW w:w="3313" w:type="dxa"/>
            <w:gridSpan w:val="2"/>
          </w:tcPr>
          <w:p w14:paraId="00A855AF" w14:textId="77777777" w:rsidR="00F6075D" w:rsidRPr="00E87B64" w:rsidRDefault="00F6075D" w:rsidP="0089509B">
            <w:pPr>
              <w:pStyle w:val="unittext"/>
            </w:pPr>
            <w:r>
              <w:rPr>
                <w:b/>
                <w:i/>
              </w:rPr>
              <w:t xml:space="preserve">Structure </w:t>
            </w:r>
            <w:r>
              <w:t>may include:</w:t>
            </w:r>
          </w:p>
        </w:tc>
        <w:tc>
          <w:tcPr>
            <w:tcW w:w="5713" w:type="dxa"/>
            <w:gridSpan w:val="3"/>
          </w:tcPr>
          <w:p w14:paraId="54EBD910" w14:textId="66BC2EF8" w:rsidR="00F6075D" w:rsidRDefault="00F6075D" w:rsidP="0089509B">
            <w:pPr>
              <w:pStyle w:val="bullet"/>
              <w:numPr>
                <w:ilvl w:val="0"/>
                <w:numId w:val="13"/>
              </w:numPr>
              <w:ind w:left="284" w:hanging="284"/>
            </w:pPr>
            <w:r>
              <w:t>highly complex text</w:t>
            </w:r>
            <w:r w:rsidR="00FA7CF7">
              <w:t xml:space="preserve"> </w:t>
            </w:r>
            <w:r>
              <w:t>type structure and features to support purpose</w:t>
            </w:r>
            <w:r w:rsidRPr="006000CD">
              <w:t>:</w:t>
            </w:r>
          </w:p>
          <w:p w14:paraId="76F32762" w14:textId="77777777" w:rsidR="00F6075D" w:rsidRPr="006000CD" w:rsidRDefault="00F6075D" w:rsidP="0089509B">
            <w:pPr>
              <w:pStyle w:val="endash"/>
              <w:keepNext/>
              <w:ind w:left="568" w:hanging="284"/>
            </w:pPr>
            <w:r w:rsidRPr="006000CD">
              <w:t>features</w:t>
            </w:r>
            <w:r>
              <w:t xml:space="preserve"> of highly complex</w:t>
            </w:r>
            <w:r w:rsidRPr="006000CD">
              <w:t xml:space="preserve"> 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693AC778" w14:textId="77777777" w:rsidR="00F6075D" w:rsidRPr="0067689C" w:rsidRDefault="00F6075D" w:rsidP="0089509B">
            <w:pPr>
              <w:pStyle w:val="endash"/>
              <w:keepNext/>
              <w:ind w:left="568" w:hanging="284"/>
            </w:pPr>
            <w:r>
              <w:t xml:space="preserve">highly </w:t>
            </w:r>
            <w:r w:rsidRPr="0067689C">
              <w:t>complex procedural texts with sequential steps</w:t>
            </w:r>
            <w:r>
              <w:t xml:space="preserve"> and integrated instructions</w:t>
            </w:r>
            <w:r w:rsidRPr="0067689C">
              <w:t xml:space="preserve"> required to achieve goals and which may include precautions or warnings, options or alternatives,</w:t>
            </w:r>
            <w:r>
              <w:t xml:space="preserve"> inferred </w:t>
            </w:r>
            <w:r w:rsidRPr="0067689C">
              <w:t>hints and advice and supporting explanations</w:t>
            </w:r>
          </w:p>
          <w:p w14:paraId="0F0343F4" w14:textId="77777777" w:rsidR="00F6075D" w:rsidRPr="005D74DA" w:rsidRDefault="00F6075D" w:rsidP="0089509B">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0B5296B3" w14:textId="77777777" w:rsidR="00F6075D" w:rsidRPr="006000CD" w:rsidRDefault="00F6075D" w:rsidP="0089509B">
            <w:pPr>
              <w:pStyle w:val="endash"/>
              <w:keepNext/>
              <w:ind w:left="568" w:hanging="284"/>
            </w:pPr>
            <w:r w:rsidRPr="006000CD">
              <w:t>navigation features</w:t>
            </w:r>
            <w:r>
              <w:t xml:space="preserve"> such as </w:t>
            </w:r>
            <w:r w:rsidRPr="006000CD">
              <w:t>grids, arrows, dot points</w:t>
            </w:r>
            <w:r>
              <w:t>, web links</w:t>
            </w:r>
          </w:p>
          <w:p w14:paraId="7A6C0732" w14:textId="77777777" w:rsidR="00F6075D" w:rsidRPr="006000CD" w:rsidRDefault="00F6075D" w:rsidP="0089509B">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1D5D15E2" w14:textId="77777777" w:rsidR="00F6075D" w:rsidRPr="006000CD" w:rsidRDefault="00F6075D" w:rsidP="0089509B">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171D3760" w14:textId="77777777" w:rsidR="00F6075D" w:rsidRDefault="00F6075D" w:rsidP="0089509B">
            <w:pPr>
              <w:pStyle w:val="endash"/>
              <w:keepNext/>
              <w:ind w:left="568" w:hanging="284"/>
            </w:pPr>
            <w:r w:rsidRPr="006000CD">
              <w:t xml:space="preserve">effective use of linking devices </w:t>
            </w:r>
            <w:r>
              <w:t>to demonstrate highly complex conceptual connections and/or causal relationships appropriate to text type</w:t>
            </w:r>
          </w:p>
          <w:p w14:paraId="56E22129" w14:textId="77777777" w:rsidR="00F6075D" w:rsidRPr="00981B67" w:rsidRDefault="00F6075D" w:rsidP="0089509B">
            <w:pPr>
              <w:pStyle w:val="bullet"/>
              <w:numPr>
                <w:ilvl w:val="0"/>
                <w:numId w:val="13"/>
              </w:numPr>
              <w:ind w:left="284" w:hanging="284"/>
            </w:pPr>
            <w:r w:rsidRPr="00981B67">
              <w:t>visual features</w:t>
            </w:r>
            <w:r>
              <w:t>:</w:t>
            </w:r>
            <w:r w:rsidRPr="00981B67">
              <w:t xml:space="preserve"> </w:t>
            </w:r>
          </w:p>
          <w:p w14:paraId="3C1F0014" w14:textId="77777777" w:rsidR="00F6075D" w:rsidRPr="006000CD" w:rsidRDefault="00F6075D" w:rsidP="0089509B">
            <w:pPr>
              <w:pStyle w:val="endash"/>
              <w:keepNext/>
              <w:ind w:left="568" w:hanging="284"/>
            </w:pPr>
            <w:r>
              <w:t xml:space="preserve">highly </w:t>
            </w:r>
            <w:r w:rsidRPr="00981B67">
              <w:t>complex diagrams</w:t>
            </w:r>
            <w:r>
              <w:t xml:space="preserve"> such as </w:t>
            </w:r>
            <w:r w:rsidRPr="006000CD">
              <w:t>flowcharts</w:t>
            </w:r>
          </w:p>
          <w:p w14:paraId="0C52E579" w14:textId="77777777" w:rsidR="00F6075D" w:rsidRPr="006000CD" w:rsidRDefault="00F6075D" w:rsidP="0089509B">
            <w:pPr>
              <w:pStyle w:val="endash"/>
              <w:keepNext/>
              <w:ind w:left="568" w:hanging="284"/>
            </w:pPr>
            <w:r>
              <w:t xml:space="preserve">highly </w:t>
            </w:r>
            <w:r w:rsidRPr="00981B67">
              <w:t>complex</w:t>
            </w:r>
            <w:r w:rsidRPr="006000CD">
              <w:t xml:space="preserve"> charts, tables, graphs of statistical data</w:t>
            </w:r>
          </w:p>
          <w:p w14:paraId="6339FD24" w14:textId="77777777" w:rsidR="00F6075D" w:rsidRPr="006000CD" w:rsidRDefault="00F6075D" w:rsidP="0089509B">
            <w:pPr>
              <w:pStyle w:val="endash"/>
              <w:keepNext/>
              <w:ind w:left="568" w:hanging="284"/>
            </w:pPr>
            <w:r>
              <w:t xml:space="preserve">highly </w:t>
            </w:r>
            <w:r w:rsidRPr="00981B67">
              <w:t>complex</w:t>
            </w:r>
            <w:r w:rsidRPr="006000CD">
              <w:t xml:space="preserve"> demographic data</w:t>
            </w:r>
          </w:p>
          <w:p w14:paraId="42B13208" w14:textId="77777777" w:rsidR="00F6075D" w:rsidRDefault="00F6075D" w:rsidP="0089509B">
            <w:pPr>
              <w:pStyle w:val="endash"/>
              <w:keepNext/>
              <w:ind w:left="568" w:hanging="284"/>
            </w:pPr>
            <w:r w:rsidRPr="006000CD">
              <w:t>photographs / illustrations</w:t>
            </w:r>
          </w:p>
        </w:tc>
      </w:tr>
      <w:tr w:rsidR="00F6075D" w14:paraId="32C1E691" w14:textId="77777777" w:rsidTr="00F6075D">
        <w:tc>
          <w:tcPr>
            <w:tcW w:w="9026" w:type="dxa"/>
            <w:gridSpan w:val="5"/>
          </w:tcPr>
          <w:p w14:paraId="03DC3AA1" w14:textId="77777777" w:rsidR="00F6075D" w:rsidRDefault="00F6075D" w:rsidP="0089509B">
            <w:pPr>
              <w:pStyle w:val="spacer"/>
            </w:pPr>
          </w:p>
        </w:tc>
      </w:tr>
      <w:tr w:rsidR="00F6075D" w14:paraId="51DD7F96" w14:textId="77777777" w:rsidTr="00F6075D">
        <w:tc>
          <w:tcPr>
            <w:tcW w:w="3313" w:type="dxa"/>
            <w:gridSpan w:val="2"/>
          </w:tcPr>
          <w:p w14:paraId="53B7055E" w14:textId="77777777" w:rsidR="00F6075D" w:rsidRPr="00E87B64" w:rsidRDefault="00F6075D" w:rsidP="0089509B">
            <w:pPr>
              <w:pStyle w:val="unittext"/>
            </w:pPr>
            <w:r>
              <w:rPr>
                <w:b/>
                <w:i/>
              </w:rPr>
              <w:t xml:space="preserve">Style </w:t>
            </w:r>
            <w:r>
              <w:t>may include:</w:t>
            </w:r>
          </w:p>
        </w:tc>
        <w:tc>
          <w:tcPr>
            <w:tcW w:w="5713" w:type="dxa"/>
            <w:gridSpan w:val="3"/>
          </w:tcPr>
          <w:p w14:paraId="2F55C5EF" w14:textId="77777777" w:rsidR="00F6075D" w:rsidRPr="00E87B64" w:rsidRDefault="00F6075D" w:rsidP="0089509B">
            <w:pPr>
              <w:pStyle w:val="bullet"/>
              <w:numPr>
                <w:ilvl w:val="0"/>
                <w:numId w:val="13"/>
              </w:numPr>
              <w:ind w:left="284" w:hanging="284"/>
            </w:pPr>
            <w:r>
              <w:t>highly complex</w:t>
            </w:r>
            <w:r w:rsidRPr="00E87B64">
              <w:t xml:space="preserve"> grammatical</w:t>
            </w:r>
            <w:r>
              <w:t xml:space="preserve"> and sentence</w:t>
            </w:r>
            <w:r w:rsidRPr="00E87B64">
              <w:t xml:space="preserve"> structures to achieve precise meaning</w:t>
            </w:r>
          </w:p>
          <w:p w14:paraId="0897330D" w14:textId="77777777" w:rsidR="00F6075D" w:rsidRPr="00E87B64" w:rsidRDefault="00F6075D" w:rsidP="0089509B">
            <w:pPr>
              <w:pStyle w:val="bullet"/>
              <w:numPr>
                <w:ilvl w:val="0"/>
                <w:numId w:val="13"/>
              </w:numPr>
              <w:ind w:left="284" w:hanging="284"/>
            </w:pPr>
            <w:r w:rsidRPr="00E87B64">
              <w:t>structurally complex sentences</w:t>
            </w:r>
          </w:p>
          <w:p w14:paraId="2B8E294E" w14:textId="77777777" w:rsidR="00F6075D" w:rsidRPr="00E87B64" w:rsidRDefault="00F6075D" w:rsidP="0089509B">
            <w:pPr>
              <w:pStyle w:val="bullet"/>
              <w:numPr>
                <w:ilvl w:val="0"/>
                <w:numId w:val="13"/>
              </w:numPr>
              <w:ind w:left="284" w:hanging="284"/>
            </w:pPr>
            <w:r w:rsidRPr="00E87B64">
              <w:t>sophisticated sty</w:t>
            </w:r>
            <w:r>
              <w:t>listic devices such as nominalis</w:t>
            </w:r>
            <w:r w:rsidRPr="00E87B64">
              <w:t>ation</w:t>
            </w:r>
          </w:p>
          <w:p w14:paraId="07D355EE" w14:textId="77777777" w:rsidR="00F6075D" w:rsidRPr="00E87B64" w:rsidRDefault="00F6075D" w:rsidP="0089509B">
            <w:pPr>
              <w:pStyle w:val="bullet"/>
              <w:numPr>
                <w:ilvl w:val="0"/>
                <w:numId w:val="13"/>
              </w:numPr>
              <w:ind w:left="284" w:hanging="284"/>
            </w:pPr>
            <w:r>
              <w:t xml:space="preserve">accurate and effective </w:t>
            </w:r>
            <w:r w:rsidRPr="00E87B64">
              <w:t xml:space="preserve">grammatical structures </w:t>
            </w:r>
          </w:p>
          <w:p w14:paraId="51942E9A" w14:textId="77777777" w:rsidR="00F6075D" w:rsidRDefault="00F6075D" w:rsidP="0089509B">
            <w:pPr>
              <w:pStyle w:val="bullet"/>
              <w:numPr>
                <w:ilvl w:val="0"/>
                <w:numId w:val="13"/>
              </w:numPr>
              <w:ind w:left="284" w:hanging="284"/>
            </w:pPr>
            <w:r>
              <w:t>effective use of linking devices</w:t>
            </w:r>
            <w:r w:rsidRPr="00E87B64">
              <w:t xml:space="preserve"> to demonstrate complex conceptual connections, and/or causal relationships</w:t>
            </w:r>
            <w:r>
              <w:t xml:space="preserve"> appropriate to text type</w:t>
            </w:r>
          </w:p>
          <w:p w14:paraId="3CCCAB0E" w14:textId="77777777" w:rsidR="00F6075D" w:rsidRPr="00E87B64" w:rsidRDefault="00F6075D" w:rsidP="0089509B">
            <w:pPr>
              <w:pStyle w:val="bullet"/>
              <w:numPr>
                <w:ilvl w:val="0"/>
                <w:numId w:val="13"/>
              </w:numPr>
              <w:ind w:left="284" w:hanging="284"/>
            </w:pPr>
            <w:r>
              <w:t xml:space="preserve">selection and </w:t>
            </w:r>
            <w:r w:rsidRPr="00E87B64">
              <w:t>control of appropriate register</w:t>
            </w:r>
          </w:p>
          <w:p w14:paraId="12CAFB26" w14:textId="77777777" w:rsidR="00F6075D" w:rsidRPr="00E87B64" w:rsidRDefault="00F6075D" w:rsidP="0089509B">
            <w:pPr>
              <w:pStyle w:val="bullet"/>
              <w:numPr>
                <w:ilvl w:val="0"/>
                <w:numId w:val="13"/>
              </w:numPr>
              <w:ind w:left="284" w:hanging="284"/>
            </w:pPr>
            <w:r w:rsidRPr="00E87B64">
              <w:t>effective and appropriate use of words and expressions</w:t>
            </w:r>
          </w:p>
          <w:p w14:paraId="1011AA16" w14:textId="77777777" w:rsidR="00F6075D" w:rsidRPr="00E87B64" w:rsidRDefault="00F6075D" w:rsidP="0089509B">
            <w:pPr>
              <w:pStyle w:val="bullet"/>
              <w:numPr>
                <w:ilvl w:val="0"/>
                <w:numId w:val="13"/>
              </w:numPr>
              <w:ind w:left="284" w:hanging="284"/>
            </w:pPr>
            <w:r w:rsidRPr="00E87B64">
              <w:t>broad vocabulary including idiom, colloquialisms, cultural references as appropriate</w:t>
            </w:r>
          </w:p>
          <w:p w14:paraId="10B6DA33" w14:textId="77777777" w:rsidR="00F6075D" w:rsidRDefault="00F6075D" w:rsidP="0089509B">
            <w:pPr>
              <w:pStyle w:val="bullet"/>
              <w:numPr>
                <w:ilvl w:val="0"/>
                <w:numId w:val="13"/>
              </w:numPr>
              <w:ind w:left="284" w:hanging="284"/>
            </w:pPr>
            <w:r>
              <w:t>appropriate specialis</w:t>
            </w:r>
            <w:r w:rsidRPr="00E87B64">
              <w:t>ed vocabulary relevant to the topic</w:t>
            </w:r>
            <w:r>
              <w:t>, issue</w:t>
            </w:r>
            <w:r w:rsidRPr="00E87B64">
              <w:t xml:space="preserve"> and community context </w:t>
            </w:r>
          </w:p>
        </w:tc>
      </w:tr>
      <w:tr w:rsidR="00F6075D" w14:paraId="472C25DB" w14:textId="77777777" w:rsidTr="00F6075D">
        <w:tc>
          <w:tcPr>
            <w:tcW w:w="9026" w:type="dxa"/>
            <w:gridSpan w:val="5"/>
          </w:tcPr>
          <w:p w14:paraId="39748C03" w14:textId="77777777" w:rsidR="00F6075D" w:rsidRDefault="00F6075D" w:rsidP="0089509B">
            <w:pPr>
              <w:pStyle w:val="spacer"/>
            </w:pPr>
          </w:p>
        </w:tc>
      </w:tr>
      <w:tr w:rsidR="00F6075D" w14:paraId="5B81E165" w14:textId="77777777" w:rsidTr="00F6075D">
        <w:tc>
          <w:tcPr>
            <w:tcW w:w="3313" w:type="dxa"/>
            <w:gridSpan w:val="2"/>
          </w:tcPr>
          <w:p w14:paraId="03B52970" w14:textId="77777777" w:rsidR="00F6075D" w:rsidRPr="00E87B64" w:rsidRDefault="00F6075D" w:rsidP="0089509B">
            <w:pPr>
              <w:pStyle w:val="unittext"/>
            </w:pPr>
            <w:r>
              <w:rPr>
                <w:b/>
                <w:i/>
              </w:rPr>
              <w:t xml:space="preserve">Format </w:t>
            </w:r>
            <w:r>
              <w:t>may include:</w:t>
            </w:r>
          </w:p>
        </w:tc>
        <w:tc>
          <w:tcPr>
            <w:tcW w:w="5713" w:type="dxa"/>
            <w:gridSpan w:val="3"/>
          </w:tcPr>
          <w:p w14:paraId="58037039" w14:textId="77777777" w:rsidR="00F6075D" w:rsidRPr="00E87B64" w:rsidRDefault="00F6075D" w:rsidP="0089509B">
            <w:pPr>
              <w:pStyle w:val="bullet"/>
              <w:numPr>
                <w:ilvl w:val="0"/>
                <w:numId w:val="13"/>
              </w:numPr>
              <w:ind w:left="284" w:hanging="284"/>
            </w:pPr>
            <w:r w:rsidRPr="00E87B64">
              <w:t xml:space="preserve">appropriateness of layout / media for </w:t>
            </w:r>
            <w:r>
              <w:t>text type</w:t>
            </w:r>
          </w:p>
          <w:p w14:paraId="16F51FF0" w14:textId="77777777" w:rsidR="00F6075D" w:rsidRPr="00E87B64" w:rsidRDefault="00F6075D" w:rsidP="0089509B">
            <w:pPr>
              <w:pStyle w:val="bullet"/>
              <w:numPr>
                <w:ilvl w:val="0"/>
                <w:numId w:val="13"/>
              </w:numPr>
              <w:ind w:left="284" w:hanging="284"/>
            </w:pPr>
            <w:r w:rsidRPr="00E87B64">
              <w:t>organisational conventions</w:t>
            </w:r>
          </w:p>
          <w:p w14:paraId="54D6FCDF" w14:textId="77777777" w:rsidR="00F6075D" w:rsidRDefault="00F6075D" w:rsidP="0089509B">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56AFEA2D" w14:textId="77777777" w:rsidR="00F6075D" w:rsidRDefault="00F6075D" w:rsidP="0089509B">
            <w:pPr>
              <w:pStyle w:val="bullet"/>
              <w:numPr>
                <w:ilvl w:val="0"/>
                <w:numId w:val="13"/>
              </w:numPr>
              <w:ind w:left="284" w:hanging="284"/>
            </w:pPr>
            <w:r>
              <w:t>use of highly complex visual information</w:t>
            </w:r>
          </w:p>
          <w:p w14:paraId="35B7A128" w14:textId="77777777" w:rsidR="00F6075D" w:rsidRPr="008B6FC8" w:rsidRDefault="00F6075D" w:rsidP="0089509B">
            <w:pPr>
              <w:pStyle w:val="bullet"/>
              <w:numPr>
                <w:ilvl w:val="0"/>
                <w:numId w:val="13"/>
              </w:numPr>
              <w:ind w:left="284" w:hanging="284"/>
            </w:pPr>
            <w:r w:rsidRPr="008B6FC8">
              <w:t>word processed</w:t>
            </w:r>
            <w:r>
              <w:t xml:space="preserve"> / </w:t>
            </w:r>
            <w:r w:rsidRPr="008B6FC8">
              <w:t>html</w:t>
            </w:r>
          </w:p>
          <w:p w14:paraId="60AE4915" w14:textId="77777777" w:rsidR="00F6075D" w:rsidRDefault="00F6075D" w:rsidP="0089509B">
            <w:pPr>
              <w:pStyle w:val="bullet"/>
              <w:numPr>
                <w:ilvl w:val="0"/>
                <w:numId w:val="13"/>
              </w:numPr>
              <w:ind w:left="284" w:hanging="284"/>
            </w:pPr>
            <w:r w:rsidRPr="008B6FC8">
              <w:t>letter format</w:t>
            </w:r>
            <w:r>
              <w:t xml:space="preserve"> / </w:t>
            </w:r>
            <w:r w:rsidRPr="008B6FC8">
              <w:t xml:space="preserve">report </w:t>
            </w:r>
          </w:p>
          <w:p w14:paraId="19368465" w14:textId="77777777" w:rsidR="00F6075D" w:rsidRDefault="00F6075D" w:rsidP="0089509B">
            <w:pPr>
              <w:pStyle w:val="bullet"/>
              <w:numPr>
                <w:ilvl w:val="0"/>
                <w:numId w:val="13"/>
              </w:numPr>
              <w:ind w:left="284" w:hanging="284"/>
            </w:pPr>
            <w:r>
              <w:t>presentation</w:t>
            </w:r>
          </w:p>
        </w:tc>
      </w:tr>
      <w:tr w:rsidR="00F6075D" w14:paraId="2981E54D" w14:textId="77777777" w:rsidTr="00F6075D">
        <w:tc>
          <w:tcPr>
            <w:tcW w:w="3313" w:type="dxa"/>
            <w:gridSpan w:val="2"/>
          </w:tcPr>
          <w:p w14:paraId="20B0BD34" w14:textId="77777777" w:rsidR="00F6075D" w:rsidRDefault="00F6075D" w:rsidP="0089509B">
            <w:pPr>
              <w:pStyle w:val="spacer"/>
            </w:pPr>
          </w:p>
        </w:tc>
        <w:tc>
          <w:tcPr>
            <w:tcW w:w="5713" w:type="dxa"/>
            <w:gridSpan w:val="3"/>
          </w:tcPr>
          <w:p w14:paraId="375741BE" w14:textId="77777777" w:rsidR="00F6075D" w:rsidRPr="00E87B64" w:rsidRDefault="00F6075D" w:rsidP="0089509B">
            <w:pPr>
              <w:pStyle w:val="spacer"/>
            </w:pPr>
          </w:p>
        </w:tc>
      </w:tr>
      <w:tr w:rsidR="00F6075D" w14:paraId="422B0C8E" w14:textId="77777777" w:rsidTr="00F6075D">
        <w:tc>
          <w:tcPr>
            <w:tcW w:w="3313" w:type="dxa"/>
            <w:gridSpan w:val="2"/>
          </w:tcPr>
          <w:p w14:paraId="77467530" w14:textId="0B529C61" w:rsidR="00F6075D" w:rsidRPr="00A13203" w:rsidRDefault="00F6075D" w:rsidP="0089509B">
            <w:pPr>
              <w:pStyle w:val="unittext"/>
            </w:pPr>
            <w:r>
              <w:rPr>
                <w:b/>
                <w:i/>
              </w:rPr>
              <w:t>C</w:t>
            </w:r>
            <w:r w:rsidRPr="00D553F1">
              <w:rPr>
                <w:b/>
                <w:i/>
              </w:rPr>
              <w:t>ontent and language</w:t>
            </w:r>
            <w:r w:rsidR="00A13203">
              <w:rPr>
                <w:b/>
                <w:i/>
              </w:rPr>
              <w:t xml:space="preserve"> </w:t>
            </w:r>
            <w:r w:rsidR="00A13203">
              <w:t>may include:</w:t>
            </w:r>
          </w:p>
        </w:tc>
        <w:tc>
          <w:tcPr>
            <w:tcW w:w="5713" w:type="dxa"/>
            <w:gridSpan w:val="3"/>
          </w:tcPr>
          <w:p w14:paraId="650AB7CF" w14:textId="77777777" w:rsidR="00F6075D" w:rsidRPr="008B6FC8" w:rsidRDefault="00F6075D" w:rsidP="0089509B">
            <w:pPr>
              <w:pStyle w:val="bullet"/>
              <w:numPr>
                <w:ilvl w:val="0"/>
                <w:numId w:val="13"/>
              </w:numPr>
              <w:ind w:left="284" w:hanging="284"/>
              <w:rPr>
                <w:szCs w:val="24"/>
              </w:rPr>
            </w:pPr>
            <w:r w:rsidRPr="008B6FC8">
              <w:rPr>
                <w:szCs w:val="24"/>
              </w:rPr>
              <w:t xml:space="preserve">a range of </w:t>
            </w:r>
            <w:r>
              <w:rPr>
                <w:szCs w:val="24"/>
              </w:rPr>
              <w:t xml:space="preserve">highly complex </w:t>
            </w:r>
            <w:r w:rsidRPr="008B6FC8">
              <w:rPr>
                <w:szCs w:val="24"/>
              </w:rPr>
              <w:t>topics, beliefs, issues or experiences</w:t>
            </w:r>
          </w:p>
          <w:p w14:paraId="673A6653" w14:textId="77777777" w:rsidR="00F6075D" w:rsidRPr="008B6FC8" w:rsidRDefault="00F6075D" w:rsidP="0089509B">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46746E18" w14:textId="77777777" w:rsidR="00F6075D" w:rsidRPr="008B6FC8" w:rsidRDefault="00F6075D" w:rsidP="0089509B">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7BB076CA" w14:textId="77777777" w:rsidR="00F6075D" w:rsidRPr="008B6FC8" w:rsidRDefault="00F6075D" w:rsidP="0089509B">
            <w:pPr>
              <w:pStyle w:val="bullet"/>
              <w:numPr>
                <w:ilvl w:val="0"/>
                <w:numId w:val="13"/>
              </w:numPr>
              <w:ind w:left="284" w:hanging="284"/>
            </w:pPr>
            <w:r w:rsidRPr="008B6FC8">
              <w:t>vocabulary including idiom, colloquialisms, and cul</w:t>
            </w:r>
            <w:r>
              <w:t>tural references as appropriate</w:t>
            </w:r>
          </w:p>
          <w:p w14:paraId="3BCA2F0D" w14:textId="0117EB81" w:rsidR="00F6075D" w:rsidRPr="008B6FC8" w:rsidRDefault="00F6075D" w:rsidP="0089509B">
            <w:pPr>
              <w:pStyle w:val="bullet"/>
              <w:numPr>
                <w:ilvl w:val="0"/>
                <w:numId w:val="13"/>
              </w:numPr>
              <w:ind w:left="284" w:hanging="284"/>
            </w:pPr>
            <w:r w:rsidRPr="008B6FC8">
              <w:t xml:space="preserve">specialist vocabulary in a variety of </w:t>
            </w:r>
            <w:r>
              <w:t>specialised contexts</w:t>
            </w:r>
            <w:r w:rsidR="00FA7CF7">
              <w:t xml:space="preserve"> </w:t>
            </w:r>
          </w:p>
          <w:p w14:paraId="567BCF60" w14:textId="77777777" w:rsidR="00F6075D" w:rsidRPr="008B6FC8" w:rsidRDefault="00F6075D" w:rsidP="0089509B">
            <w:pPr>
              <w:pStyle w:val="bullet"/>
              <w:numPr>
                <w:ilvl w:val="0"/>
                <w:numId w:val="13"/>
              </w:numPr>
              <w:ind w:left="284" w:hanging="284"/>
            </w:pPr>
            <w:r w:rsidRPr="008B6FC8">
              <w:t>a variety of words and grammatical structures to achieve precise meaning</w:t>
            </w:r>
          </w:p>
          <w:p w14:paraId="66CF84EB" w14:textId="77777777" w:rsidR="00F6075D" w:rsidRPr="00E87B64" w:rsidRDefault="00F6075D" w:rsidP="0089509B">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34B30B8F" w14:textId="77777777" w:rsidTr="00F6075D">
        <w:tc>
          <w:tcPr>
            <w:tcW w:w="9026" w:type="dxa"/>
            <w:gridSpan w:val="5"/>
          </w:tcPr>
          <w:p w14:paraId="088D6D9E" w14:textId="77777777" w:rsidR="00F6075D" w:rsidRDefault="00F6075D" w:rsidP="0089509B">
            <w:pPr>
              <w:pStyle w:val="spacer"/>
            </w:pPr>
          </w:p>
        </w:tc>
      </w:tr>
      <w:tr w:rsidR="00F6075D" w14:paraId="667F965E" w14:textId="77777777" w:rsidTr="00F6075D">
        <w:tc>
          <w:tcPr>
            <w:tcW w:w="3313" w:type="dxa"/>
            <w:gridSpan w:val="2"/>
          </w:tcPr>
          <w:p w14:paraId="53CF3986" w14:textId="77777777" w:rsidR="00F6075D" w:rsidRPr="00E87B64" w:rsidRDefault="00F6075D" w:rsidP="0089509B">
            <w:pPr>
              <w:pStyle w:val="unittext"/>
            </w:pPr>
            <w:r>
              <w:rPr>
                <w:b/>
                <w:i/>
              </w:rPr>
              <w:t xml:space="preserve">Specified requirements </w:t>
            </w:r>
            <w:r>
              <w:t>may include:</w:t>
            </w:r>
          </w:p>
        </w:tc>
        <w:tc>
          <w:tcPr>
            <w:tcW w:w="5713" w:type="dxa"/>
            <w:gridSpan w:val="3"/>
          </w:tcPr>
          <w:p w14:paraId="4FDEBBF2" w14:textId="77777777" w:rsidR="00F6075D" w:rsidRPr="00E87B64" w:rsidRDefault="00F6075D" w:rsidP="0089509B">
            <w:pPr>
              <w:pStyle w:val="bullet"/>
              <w:numPr>
                <w:ilvl w:val="0"/>
                <w:numId w:val="13"/>
              </w:numPr>
              <w:ind w:left="284" w:hanging="284"/>
            </w:pPr>
            <w:r w:rsidRPr="00E87B64">
              <w:t>according to set deadlines</w:t>
            </w:r>
          </w:p>
          <w:p w14:paraId="2EDD0CD4" w14:textId="77777777" w:rsidR="00F6075D" w:rsidRPr="00E87B64" w:rsidRDefault="00F6075D" w:rsidP="0089509B">
            <w:pPr>
              <w:pStyle w:val="bullet"/>
              <w:numPr>
                <w:ilvl w:val="0"/>
                <w:numId w:val="13"/>
              </w:numPr>
              <w:ind w:left="284" w:hanging="284"/>
            </w:pPr>
            <w:r>
              <w:t>use of</w:t>
            </w:r>
            <w:r w:rsidRPr="00E87B64">
              <w:t xml:space="preserve"> appropriate media / required templates</w:t>
            </w:r>
          </w:p>
          <w:p w14:paraId="7141F9A7" w14:textId="77777777" w:rsidR="00F6075D" w:rsidRDefault="00F6075D" w:rsidP="0089509B">
            <w:pPr>
              <w:pStyle w:val="bullet"/>
              <w:numPr>
                <w:ilvl w:val="0"/>
                <w:numId w:val="13"/>
              </w:numPr>
              <w:ind w:left="284" w:hanging="284"/>
            </w:pPr>
            <w:r>
              <w:t>presentation as part of a paper based or e-portfolio</w:t>
            </w:r>
          </w:p>
          <w:p w14:paraId="0B13774E" w14:textId="77777777" w:rsidR="00F6075D" w:rsidRDefault="00F6075D" w:rsidP="0089509B">
            <w:pPr>
              <w:pStyle w:val="bullet"/>
              <w:numPr>
                <w:ilvl w:val="0"/>
                <w:numId w:val="13"/>
              </w:numPr>
              <w:ind w:left="284" w:hanging="284"/>
            </w:pPr>
            <w:r>
              <w:t>use of and reference to research</w:t>
            </w:r>
          </w:p>
          <w:p w14:paraId="04D493BA" w14:textId="77777777" w:rsidR="00F6075D" w:rsidRDefault="00F6075D" w:rsidP="0089509B">
            <w:pPr>
              <w:pStyle w:val="bullet"/>
              <w:numPr>
                <w:ilvl w:val="0"/>
                <w:numId w:val="13"/>
              </w:numPr>
              <w:ind w:left="284" w:hanging="284"/>
            </w:pPr>
            <w:r>
              <w:t xml:space="preserve">format/layout </w:t>
            </w:r>
          </w:p>
          <w:p w14:paraId="6A33F65F" w14:textId="77777777" w:rsidR="00F6075D" w:rsidRDefault="00F6075D" w:rsidP="0089509B">
            <w:pPr>
              <w:pStyle w:val="bullet"/>
              <w:numPr>
                <w:ilvl w:val="0"/>
                <w:numId w:val="13"/>
              </w:numPr>
              <w:ind w:left="284" w:hanging="284"/>
            </w:pPr>
            <w:r>
              <w:t>range of texts</w:t>
            </w:r>
          </w:p>
        </w:tc>
      </w:tr>
      <w:tr w:rsidR="00F6075D" w14:paraId="61150D6A" w14:textId="77777777" w:rsidTr="00F6075D">
        <w:tc>
          <w:tcPr>
            <w:tcW w:w="9026" w:type="dxa"/>
            <w:gridSpan w:val="5"/>
          </w:tcPr>
          <w:p w14:paraId="47B877A7" w14:textId="77777777" w:rsidR="00F6075D" w:rsidRDefault="00F6075D" w:rsidP="0089509B">
            <w:pPr>
              <w:pStyle w:val="Heading21"/>
            </w:pPr>
            <w:r>
              <w:t>Evidence Guide</w:t>
            </w:r>
          </w:p>
          <w:p w14:paraId="0AD323E7" w14:textId="77777777" w:rsidR="00F6075D" w:rsidRDefault="00F6075D"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C68693D" w14:textId="77777777" w:rsidTr="00F6075D">
        <w:tc>
          <w:tcPr>
            <w:tcW w:w="3313" w:type="dxa"/>
            <w:gridSpan w:val="2"/>
          </w:tcPr>
          <w:p w14:paraId="7FB073B2" w14:textId="77777777" w:rsidR="00F6075D" w:rsidRPr="005979AA" w:rsidRDefault="00F6075D" w:rsidP="0089509B">
            <w:pPr>
              <w:pStyle w:val="EG"/>
            </w:pPr>
            <w:r w:rsidRPr="005979AA">
              <w:t>Critical aspects for assessment and evidence required to demonstrate competency in this unit</w:t>
            </w:r>
          </w:p>
        </w:tc>
        <w:tc>
          <w:tcPr>
            <w:tcW w:w="5713" w:type="dxa"/>
            <w:gridSpan w:val="3"/>
          </w:tcPr>
          <w:p w14:paraId="2F536BDA" w14:textId="77777777" w:rsidR="00F6075D" w:rsidRDefault="00F6075D" w:rsidP="0089509B">
            <w:pPr>
              <w:pStyle w:val="unittext"/>
            </w:pPr>
            <w:r w:rsidRPr="003B087B">
              <w:t>Assessment</w:t>
            </w:r>
            <w:r>
              <w:t xml:space="preserve"> must confirm the ability to:</w:t>
            </w:r>
          </w:p>
          <w:p w14:paraId="2E5D4B29" w14:textId="77777777" w:rsidR="00F6075D" w:rsidRDefault="00F6075D" w:rsidP="0089509B">
            <w:pPr>
              <w:pStyle w:val="bullet"/>
              <w:numPr>
                <w:ilvl w:val="0"/>
                <w:numId w:val="13"/>
              </w:numPr>
              <w:ind w:left="284" w:hanging="284"/>
            </w:pPr>
            <w:r>
              <w:t xml:space="preserve">critically analyse and review features of a range of highly complex text types related to community participation </w:t>
            </w:r>
          </w:p>
          <w:p w14:paraId="4C1929E1" w14:textId="77777777" w:rsidR="00F6075D" w:rsidRDefault="00F6075D" w:rsidP="0089509B">
            <w:pPr>
              <w:pStyle w:val="bullet"/>
              <w:numPr>
                <w:ilvl w:val="0"/>
                <w:numId w:val="13"/>
              </w:numPr>
              <w:ind w:left="284" w:hanging="284"/>
            </w:pPr>
            <w:r>
              <w:t xml:space="preserve">apply drafting and revision processes to create two highly complex text types related to community participation </w:t>
            </w:r>
          </w:p>
        </w:tc>
      </w:tr>
      <w:tr w:rsidR="00F6075D" w14:paraId="52DB4A8A" w14:textId="77777777" w:rsidTr="00F6075D">
        <w:tc>
          <w:tcPr>
            <w:tcW w:w="9026" w:type="dxa"/>
            <w:gridSpan w:val="5"/>
          </w:tcPr>
          <w:p w14:paraId="4C9A3475" w14:textId="77777777" w:rsidR="00F6075D" w:rsidRDefault="00F6075D" w:rsidP="0089509B">
            <w:pPr>
              <w:pStyle w:val="spacer"/>
            </w:pPr>
          </w:p>
        </w:tc>
      </w:tr>
      <w:tr w:rsidR="00F6075D" w14:paraId="3BD43310" w14:textId="77777777" w:rsidTr="00F6075D">
        <w:tc>
          <w:tcPr>
            <w:tcW w:w="3313" w:type="dxa"/>
            <w:gridSpan w:val="2"/>
          </w:tcPr>
          <w:p w14:paraId="41C76866" w14:textId="77777777" w:rsidR="00F6075D" w:rsidRPr="005979AA" w:rsidRDefault="00F6075D" w:rsidP="0089509B">
            <w:pPr>
              <w:pStyle w:val="EG"/>
            </w:pPr>
            <w:r w:rsidRPr="005979AA">
              <w:t>Context of and specific resources for assessment</w:t>
            </w:r>
          </w:p>
        </w:tc>
        <w:tc>
          <w:tcPr>
            <w:tcW w:w="5713" w:type="dxa"/>
            <w:gridSpan w:val="3"/>
          </w:tcPr>
          <w:p w14:paraId="19FCE9D9" w14:textId="77777777" w:rsidR="00F6075D" w:rsidRDefault="00F6075D" w:rsidP="0089509B">
            <w:pPr>
              <w:pStyle w:val="unittext"/>
            </w:pPr>
            <w:r>
              <w:t>Assessment must ensure access to:</w:t>
            </w:r>
          </w:p>
          <w:p w14:paraId="16A3E6AD" w14:textId="77777777" w:rsidR="00F6075D" w:rsidRPr="0091378A" w:rsidRDefault="00F6075D" w:rsidP="0089509B">
            <w:pPr>
              <w:pStyle w:val="bullet"/>
              <w:numPr>
                <w:ilvl w:val="0"/>
                <w:numId w:val="13"/>
              </w:numPr>
              <w:ind w:left="284" w:hanging="284"/>
            </w:pPr>
            <w:r w:rsidRPr="0091378A">
              <w:t>authentic</w:t>
            </w:r>
            <w:r>
              <w:t xml:space="preserve"> highly complex</w:t>
            </w:r>
            <w:r w:rsidRPr="0091378A">
              <w:t xml:space="preserve"> text</w:t>
            </w:r>
            <w:r>
              <w:t xml:space="preserve"> types</w:t>
            </w:r>
            <w:r w:rsidRPr="0091378A">
              <w:t xml:space="preserve"> </w:t>
            </w:r>
            <w:r>
              <w:t xml:space="preserve">drawn from community related </w:t>
            </w:r>
            <w:r w:rsidRPr="0091378A">
              <w:t>context</w:t>
            </w:r>
            <w:r>
              <w:t>s that are relevant to the learner</w:t>
            </w:r>
          </w:p>
          <w:p w14:paraId="28D54135" w14:textId="77777777" w:rsidR="00F6075D" w:rsidRDefault="00F6075D" w:rsidP="0089509B">
            <w:pPr>
              <w:pStyle w:val="bullet"/>
              <w:numPr>
                <w:ilvl w:val="0"/>
                <w:numId w:val="13"/>
              </w:numPr>
              <w:ind w:left="284" w:hanging="284"/>
            </w:pPr>
            <w:r w:rsidRPr="0091378A">
              <w:t>access to online facilities, communications technology as appropriate</w:t>
            </w:r>
          </w:p>
          <w:p w14:paraId="1833573D" w14:textId="77777777" w:rsidR="00F6075D" w:rsidRDefault="00F6075D" w:rsidP="0089509B">
            <w:pPr>
              <w:pStyle w:val="unittext"/>
            </w:pPr>
            <w:r>
              <w:t xml:space="preserve">At this level the learner: </w:t>
            </w:r>
          </w:p>
          <w:p w14:paraId="04A66F7E" w14:textId="77777777" w:rsidR="00F6075D" w:rsidRDefault="00F6075D" w:rsidP="0089509B">
            <w:pPr>
              <w:pStyle w:val="bullet"/>
              <w:numPr>
                <w:ilvl w:val="0"/>
                <w:numId w:val="13"/>
              </w:numPr>
              <w:ind w:left="284" w:hanging="284"/>
            </w:pPr>
            <w:r>
              <w:t xml:space="preserve">operates autonomously in a broad range of contexts </w:t>
            </w:r>
          </w:p>
          <w:p w14:paraId="000FEE53" w14:textId="77777777" w:rsidR="00F6075D" w:rsidRDefault="00F6075D" w:rsidP="0089509B">
            <w:pPr>
              <w:pStyle w:val="bullet"/>
              <w:numPr>
                <w:ilvl w:val="0"/>
                <w:numId w:val="13"/>
              </w:numPr>
              <w:ind w:left="284" w:hanging="284"/>
            </w:pPr>
            <w:r>
              <w:t>accesses and evaluates support from a broad range of sources</w:t>
            </w:r>
          </w:p>
          <w:p w14:paraId="7E368671" w14:textId="77777777" w:rsidR="00F6075D" w:rsidRDefault="00F6075D" w:rsidP="0089509B">
            <w:pPr>
              <w:pStyle w:val="unittext"/>
            </w:pPr>
            <w:r>
              <w:t>In order to support achievement of meaningful outcomes at the qualification level an integrated approach to assessment should be used, refer to Section B 6.1 Assessment Strategy.</w:t>
            </w:r>
          </w:p>
          <w:p w14:paraId="0CD0A846" w14:textId="77777777" w:rsidR="00F6075D" w:rsidRDefault="00F6075D" w:rsidP="0089509B">
            <w:pPr>
              <w:pStyle w:val="unittext"/>
            </w:pPr>
            <w:r>
              <w:t>Where this unit is being co-assessed with units related to another domain, such as personal, the same texts may be relevant to both domains.</w:t>
            </w:r>
          </w:p>
        </w:tc>
      </w:tr>
      <w:tr w:rsidR="00F6075D" w14:paraId="611C3F8F" w14:textId="77777777" w:rsidTr="00F6075D">
        <w:tc>
          <w:tcPr>
            <w:tcW w:w="9026" w:type="dxa"/>
            <w:gridSpan w:val="5"/>
          </w:tcPr>
          <w:p w14:paraId="56B7B80A" w14:textId="77777777" w:rsidR="00F6075D" w:rsidRDefault="00F6075D" w:rsidP="0089509B">
            <w:pPr>
              <w:pStyle w:val="spacer"/>
            </w:pPr>
          </w:p>
        </w:tc>
      </w:tr>
      <w:tr w:rsidR="00F6075D" w14:paraId="7D21C06E" w14:textId="77777777" w:rsidTr="00F6075D">
        <w:tc>
          <w:tcPr>
            <w:tcW w:w="3313" w:type="dxa"/>
            <w:gridSpan w:val="2"/>
          </w:tcPr>
          <w:p w14:paraId="13BF2852" w14:textId="77777777" w:rsidR="00F6075D" w:rsidRPr="00622D2D" w:rsidRDefault="00F6075D" w:rsidP="0089509B">
            <w:pPr>
              <w:pStyle w:val="EG"/>
            </w:pPr>
            <w:r w:rsidRPr="005979AA">
              <w:t>Method(s) of assessment</w:t>
            </w:r>
          </w:p>
        </w:tc>
        <w:tc>
          <w:tcPr>
            <w:tcW w:w="5713" w:type="dxa"/>
            <w:gridSpan w:val="3"/>
          </w:tcPr>
          <w:p w14:paraId="277A7D53" w14:textId="77777777" w:rsidR="00F6075D" w:rsidRDefault="00F6075D" w:rsidP="0089509B">
            <w:pPr>
              <w:pStyle w:val="unittext"/>
            </w:pPr>
            <w:r>
              <w:t>The following suggested assessment methods are suitable for this unit:</w:t>
            </w:r>
          </w:p>
          <w:p w14:paraId="2126A116" w14:textId="77777777" w:rsidR="00F6075D" w:rsidRDefault="00F6075D" w:rsidP="0089509B">
            <w:pPr>
              <w:pStyle w:val="bullet"/>
              <w:numPr>
                <w:ilvl w:val="0"/>
                <w:numId w:val="13"/>
              </w:numPr>
              <w:ind w:left="284" w:hanging="284"/>
            </w:pPr>
            <w:r>
              <w:t>portfolio of highly complex text types created by the learner which show evidence of drafting and editing</w:t>
            </w:r>
          </w:p>
          <w:p w14:paraId="61FE8ADA" w14:textId="77777777" w:rsidR="00F6075D" w:rsidRDefault="00F6075D" w:rsidP="0089509B">
            <w:pPr>
              <w:pStyle w:val="bullet"/>
              <w:numPr>
                <w:ilvl w:val="0"/>
                <w:numId w:val="13"/>
              </w:numPr>
              <w:ind w:left="284" w:hanging="284"/>
            </w:pPr>
            <w:r>
              <w:t>oral or written questioning to assess knowledge of the features, purpose and audience for a range of highly complex community related text types</w:t>
            </w:r>
          </w:p>
        </w:tc>
      </w:tr>
    </w:tbl>
    <w:p w14:paraId="12E04A1A" w14:textId="77777777" w:rsidR="00F6075D" w:rsidRDefault="00F6075D" w:rsidP="0089509B">
      <w:pPr>
        <w:keepNext/>
      </w:pPr>
    </w:p>
    <w:p w14:paraId="418790F3" w14:textId="77777777" w:rsidR="00F6075D" w:rsidRDefault="00F6075D" w:rsidP="0089509B">
      <w:pPr>
        <w:keepNext/>
        <w:tabs>
          <w:tab w:val="left" w:pos="930"/>
        </w:tabs>
        <w:spacing w:before="0" w:after="0"/>
        <w:sectPr w:rsidR="00F6075D" w:rsidSect="00F6075D">
          <w:headerReference w:type="even" r:id="rId442"/>
          <w:headerReference w:type="default" r:id="rId443"/>
          <w:footerReference w:type="even" r:id="rId444"/>
          <w:headerReference w:type="first" r:id="rId445"/>
          <w:footerReference w:type="first" r:id="rId4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6075D" w14:paraId="20031DD3" w14:textId="77777777" w:rsidTr="00F6075D">
        <w:tc>
          <w:tcPr>
            <w:tcW w:w="2943" w:type="dxa"/>
          </w:tcPr>
          <w:p w14:paraId="08D09B63" w14:textId="77777777" w:rsidR="00F6075D" w:rsidRPr="00D72D90" w:rsidRDefault="00F6075D" w:rsidP="0089509B">
            <w:pPr>
              <w:pStyle w:val="CodeTOC"/>
            </w:pPr>
            <w:r w:rsidRPr="00D72D90">
              <w:t>Unit Code</w:t>
            </w:r>
          </w:p>
        </w:tc>
        <w:tc>
          <w:tcPr>
            <w:tcW w:w="6299" w:type="dxa"/>
            <w:gridSpan w:val="4"/>
          </w:tcPr>
          <w:p w14:paraId="45E5E807" w14:textId="47D3B129" w:rsidR="00F6075D" w:rsidRPr="00D72D90" w:rsidRDefault="00BD303D" w:rsidP="0089509B">
            <w:pPr>
              <w:pStyle w:val="code"/>
            </w:pPr>
            <w:bookmarkStart w:id="391" w:name="_Toc514234467"/>
            <w:r>
              <w:t>VU22442</w:t>
            </w:r>
            <w:bookmarkEnd w:id="391"/>
          </w:p>
        </w:tc>
      </w:tr>
      <w:tr w:rsidR="00F6075D" w14:paraId="6C5E76B3" w14:textId="77777777" w:rsidTr="00F6075D">
        <w:tc>
          <w:tcPr>
            <w:tcW w:w="2943" w:type="dxa"/>
          </w:tcPr>
          <w:p w14:paraId="329BF3DB" w14:textId="77777777" w:rsidR="00F6075D" w:rsidRPr="00D72D90" w:rsidRDefault="00F6075D" w:rsidP="0089509B">
            <w:pPr>
              <w:pStyle w:val="CodeTOC"/>
            </w:pPr>
            <w:r w:rsidRPr="00D72D90">
              <w:t>Unit Title</w:t>
            </w:r>
          </w:p>
        </w:tc>
        <w:tc>
          <w:tcPr>
            <w:tcW w:w="6299" w:type="dxa"/>
            <w:gridSpan w:val="4"/>
          </w:tcPr>
          <w:p w14:paraId="23E6E7FC" w14:textId="3E0CDEF9" w:rsidR="00F6075D" w:rsidRPr="00D72D90" w:rsidRDefault="00F6075D" w:rsidP="0089509B">
            <w:pPr>
              <w:pStyle w:val="code"/>
            </w:pPr>
            <w:bookmarkStart w:id="392" w:name="_Toc507058693"/>
            <w:bookmarkStart w:id="393" w:name="_Toc514234468"/>
            <w:r w:rsidRPr="006C0407">
              <w:t>Analyse and evaluate numerical and statistical information</w:t>
            </w:r>
            <w:bookmarkEnd w:id="392"/>
            <w:bookmarkEnd w:id="393"/>
          </w:p>
        </w:tc>
      </w:tr>
      <w:tr w:rsidR="00F6075D" w14:paraId="688AA517" w14:textId="77777777" w:rsidTr="00F6075D">
        <w:tc>
          <w:tcPr>
            <w:tcW w:w="2943" w:type="dxa"/>
          </w:tcPr>
          <w:p w14:paraId="7EFCAE27" w14:textId="77777777" w:rsidR="00F6075D" w:rsidRDefault="00F6075D" w:rsidP="0089509B">
            <w:pPr>
              <w:pStyle w:val="Heading21"/>
            </w:pPr>
            <w:r>
              <w:t>Unit Descriptor</w:t>
            </w:r>
          </w:p>
        </w:tc>
        <w:tc>
          <w:tcPr>
            <w:tcW w:w="6299" w:type="dxa"/>
            <w:gridSpan w:val="4"/>
          </w:tcPr>
          <w:p w14:paraId="3EB21B8F" w14:textId="77777777" w:rsidR="00F6075D" w:rsidRPr="0036133A" w:rsidRDefault="00F6075D" w:rsidP="0089509B">
            <w:pPr>
              <w:pStyle w:val="unittext"/>
            </w:pPr>
            <w:r w:rsidRPr="0036133A">
              <w:t>This unit describes the skills and knowledge to analys</w:t>
            </w:r>
            <w:r>
              <w:t>e</w:t>
            </w:r>
            <w:r w:rsidRPr="0036133A">
              <w:t xml:space="preserve"> and evaluat</w:t>
            </w:r>
            <w:r>
              <w:t>e highly complex</w:t>
            </w:r>
            <w:r w:rsidRPr="0036133A">
              <w:t xml:space="preserve"> numerical information in texts and analys</w:t>
            </w:r>
            <w:r>
              <w:t>e</w:t>
            </w:r>
            <w:r w:rsidRPr="0036133A">
              <w:t xml:space="preserve"> and creat</w:t>
            </w:r>
            <w:r>
              <w:t>e</w:t>
            </w:r>
            <w:r w:rsidRPr="0036133A">
              <w:t xml:space="preserve"> statistical data, tables and graphs.</w:t>
            </w:r>
          </w:p>
          <w:p w14:paraId="51D80D7F" w14:textId="77777777" w:rsidR="00F6075D" w:rsidRDefault="00F6075D" w:rsidP="0089509B">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5: 5.09, 5.10 &amp; 5.11Learners at this level work autonomously and use and evaluate a broad range of support resources.</w:t>
            </w:r>
          </w:p>
        </w:tc>
      </w:tr>
      <w:tr w:rsidR="00F6075D" w14:paraId="5B41DDDB" w14:textId="77777777" w:rsidTr="00F6075D">
        <w:tc>
          <w:tcPr>
            <w:tcW w:w="2943" w:type="dxa"/>
          </w:tcPr>
          <w:p w14:paraId="29EC4909" w14:textId="77777777" w:rsidR="00F6075D" w:rsidRDefault="00F6075D" w:rsidP="0089509B">
            <w:pPr>
              <w:pStyle w:val="Heading21"/>
            </w:pPr>
            <w:r>
              <w:t>Employability Skills</w:t>
            </w:r>
          </w:p>
        </w:tc>
        <w:tc>
          <w:tcPr>
            <w:tcW w:w="6299" w:type="dxa"/>
            <w:gridSpan w:val="4"/>
          </w:tcPr>
          <w:p w14:paraId="68BAA466" w14:textId="77777777" w:rsidR="00F6075D" w:rsidRDefault="00F6075D" w:rsidP="0089509B">
            <w:pPr>
              <w:pStyle w:val="unittext"/>
            </w:pPr>
            <w:r>
              <w:t>This unit contains employability skills.</w:t>
            </w:r>
          </w:p>
        </w:tc>
      </w:tr>
      <w:tr w:rsidR="00F6075D" w14:paraId="1FE05A5C" w14:textId="77777777" w:rsidTr="00F6075D">
        <w:tc>
          <w:tcPr>
            <w:tcW w:w="2943" w:type="dxa"/>
          </w:tcPr>
          <w:p w14:paraId="08E8FD9E" w14:textId="77777777" w:rsidR="00F6075D" w:rsidRDefault="00F6075D" w:rsidP="0089509B">
            <w:pPr>
              <w:pStyle w:val="Heading21"/>
            </w:pPr>
            <w:r>
              <w:t>Application of the Unit</w:t>
            </w:r>
          </w:p>
        </w:tc>
        <w:tc>
          <w:tcPr>
            <w:tcW w:w="6299" w:type="dxa"/>
            <w:gridSpan w:val="4"/>
          </w:tcPr>
          <w:p w14:paraId="6D564ED1" w14:textId="77777777" w:rsidR="00F6075D" w:rsidRPr="00D3576E" w:rsidRDefault="00F6075D" w:rsidP="0089509B">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231A9F83" w14:textId="77777777" w:rsidR="00F6075D" w:rsidRPr="00D3576E" w:rsidRDefault="00F6075D" w:rsidP="0089509B">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4F663A88" w14:textId="77777777" w:rsidR="00F6075D" w:rsidRDefault="00F6075D" w:rsidP="0089509B">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167778F5" w14:textId="77777777" w:rsidTr="00F6075D">
        <w:tc>
          <w:tcPr>
            <w:tcW w:w="2943" w:type="dxa"/>
          </w:tcPr>
          <w:p w14:paraId="7CF744EC" w14:textId="77777777" w:rsidR="00F6075D" w:rsidRDefault="00F6075D" w:rsidP="0089509B">
            <w:pPr>
              <w:pStyle w:val="Heading21"/>
            </w:pPr>
            <w:r>
              <w:t>Element</w:t>
            </w:r>
          </w:p>
          <w:p w14:paraId="351C1935" w14:textId="77777777" w:rsidR="00F6075D" w:rsidRDefault="00F6075D"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11FFC951" w14:textId="77777777" w:rsidR="00F6075D" w:rsidRDefault="00F6075D" w:rsidP="0089509B">
            <w:pPr>
              <w:pStyle w:val="Heading21"/>
            </w:pPr>
            <w:r>
              <w:t>Performance Criteria</w:t>
            </w:r>
          </w:p>
          <w:p w14:paraId="1CDAF1B5" w14:textId="77777777" w:rsidR="00F6075D" w:rsidRDefault="00F6075D"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EB097AA" w14:textId="77777777" w:rsidTr="00F6075D">
        <w:tc>
          <w:tcPr>
            <w:tcW w:w="2943" w:type="dxa"/>
          </w:tcPr>
          <w:p w14:paraId="00681E6F" w14:textId="77777777" w:rsidR="00F6075D" w:rsidRDefault="00F6075D" w:rsidP="0089509B">
            <w:pPr>
              <w:pStyle w:val="spacer"/>
            </w:pPr>
          </w:p>
        </w:tc>
        <w:tc>
          <w:tcPr>
            <w:tcW w:w="6299" w:type="dxa"/>
            <w:gridSpan w:val="4"/>
          </w:tcPr>
          <w:p w14:paraId="35642A1E" w14:textId="77777777" w:rsidR="00F6075D" w:rsidRDefault="00F6075D" w:rsidP="0089509B">
            <w:pPr>
              <w:pStyle w:val="spacer"/>
            </w:pPr>
          </w:p>
        </w:tc>
      </w:tr>
      <w:tr w:rsidR="00F6075D" w14:paraId="545E56CD" w14:textId="77777777" w:rsidTr="00F6075D">
        <w:tc>
          <w:tcPr>
            <w:tcW w:w="2943" w:type="dxa"/>
            <w:vMerge w:val="restart"/>
          </w:tcPr>
          <w:p w14:paraId="37B74A05" w14:textId="77777777" w:rsidR="00F6075D" w:rsidRPr="0084371F" w:rsidRDefault="00F6075D" w:rsidP="0089509B">
            <w:pPr>
              <w:pStyle w:val="element"/>
              <w:keepNext/>
            </w:pPr>
            <w:r w:rsidRPr="0084371F">
              <w:t>1</w:t>
            </w:r>
            <w:r>
              <w:tab/>
            </w:r>
            <w:r w:rsidRPr="0036133A">
              <w:t>Analyse and evaluate numerical information in texts</w:t>
            </w:r>
          </w:p>
        </w:tc>
        <w:tc>
          <w:tcPr>
            <w:tcW w:w="570" w:type="dxa"/>
            <w:gridSpan w:val="2"/>
          </w:tcPr>
          <w:p w14:paraId="0D9F85ED" w14:textId="77777777" w:rsidR="00F6075D" w:rsidRDefault="00F6075D" w:rsidP="0089509B">
            <w:pPr>
              <w:pStyle w:val="PC"/>
              <w:keepNext/>
            </w:pPr>
            <w:r>
              <w:t>1.1</w:t>
            </w:r>
          </w:p>
        </w:tc>
        <w:tc>
          <w:tcPr>
            <w:tcW w:w="5729" w:type="dxa"/>
            <w:gridSpan w:val="2"/>
          </w:tcPr>
          <w:p w14:paraId="3BE17BFC" w14:textId="77777777" w:rsidR="00F6075D" w:rsidRPr="0036133A" w:rsidRDefault="00F6075D" w:rsidP="0089509B">
            <w:pPr>
              <w:pStyle w:val="PC"/>
              <w:keepNext/>
            </w:pPr>
            <w:r>
              <w:t xml:space="preserve">Identify </w:t>
            </w:r>
            <w:r>
              <w:rPr>
                <w:b/>
                <w:i/>
              </w:rPr>
              <w:t>n</w:t>
            </w:r>
            <w:r w:rsidRPr="0036133A">
              <w:rPr>
                <w:b/>
                <w:i/>
              </w:rPr>
              <w:t>umbers and numerical or quantitative information</w:t>
            </w:r>
            <w:r w:rsidRPr="0036133A">
              <w:t xml:space="preserve"> within</w:t>
            </w:r>
            <w:r>
              <w:t xml:space="preserve"> </w:t>
            </w:r>
            <w:r w:rsidRPr="0036133A">
              <w:rPr>
                <w:b/>
                <w:i/>
              </w:rPr>
              <w:t>texts or realistic contexts</w:t>
            </w:r>
          </w:p>
        </w:tc>
      </w:tr>
      <w:tr w:rsidR="00F6075D" w14:paraId="114170E4" w14:textId="77777777" w:rsidTr="00F6075D">
        <w:tc>
          <w:tcPr>
            <w:tcW w:w="2943" w:type="dxa"/>
            <w:vMerge/>
          </w:tcPr>
          <w:p w14:paraId="4234D1A9" w14:textId="77777777" w:rsidR="00F6075D" w:rsidRPr="0084371F" w:rsidRDefault="00F6075D" w:rsidP="0089509B">
            <w:pPr>
              <w:pStyle w:val="element"/>
              <w:keepNext/>
            </w:pPr>
          </w:p>
        </w:tc>
        <w:tc>
          <w:tcPr>
            <w:tcW w:w="570" w:type="dxa"/>
            <w:gridSpan w:val="2"/>
          </w:tcPr>
          <w:p w14:paraId="7F5C1C67" w14:textId="77777777" w:rsidR="00F6075D" w:rsidRDefault="00F6075D" w:rsidP="0089509B">
            <w:pPr>
              <w:pStyle w:val="PC"/>
              <w:keepNext/>
            </w:pPr>
            <w:r>
              <w:t>1.2</w:t>
            </w:r>
          </w:p>
        </w:tc>
        <w:tc>
          <w:tcPr>
            <w:tcW w:w="5729" w:type="dxa"/>
            <w:gridSpan w:val="2"/>
          </w:tcPr>
          <w:p w14:paraId="0BBA9DB9" w14:textId="77777777" w:rsidR="00F6075D" w:rsidRPr="0036133A" w:rsidRDefault="00F6075D" w:rsidP="0089509B">
            <w:pPr>
              <w:pStyle w:val="PC"/>
              <w:keepNext/>
            </w:pPr>
            <w:r>
              <w:t xml:space="preserve">Use </w:t>
            </w:r>
            <w:r>
              <w:rPr>
                <w:b/>
                <w:i/>
              </w:rPr>
              <w:t>m</w:t>
            </w:r>
            <w:r w:rsidRPr="0036133A">
              <w:rPr>
                <w:b/>
                <w:i/>
              </w:rPr>
              <w:t>athematical procedures</w:t>
            </w:r>
            <w:r w:rsidRPr="0036133A">
              <w:t xml:space="preserve"> to undertake calculations appropriate to analys</w:t>
            </w:r>
            <w:r>
              <w:t>is of</w:t>
            </w:r>
            <w:r w:rsidRPr="0036133A">
              <w:t xml:space="preserve"> the numbers and numerical or quantitative information in the text</w:t>
            </w:r>
            <w:r>
              <w:t>s</w:t>
            </w:r>
            <w:r w:rsidRPr="0036133A">
              <w:t xml:space="preserve"> or context</w:t>
            </w:r>
          </w:p>
        </w:tc>
      </w:tr>
      <w:tr w:rsidR="00F6075D" w14:paraId="5A48F3F4" w14:textId="77777777" w:rsidTr="00F6075D">
        <w:tc>
          <w:tcPr>
            <w:tcW w:w="2943" w:type="dxa"/>
            <w:vMerge/>
          </w:tcPr>
          <w:p w14:paraId="16949487" w14:textId="77777777" w:rsidR="00F6075D" w:rsidRPr="0084371F" w:rsidRDefault="00F6075D" w:rsidP="0089509B">
            <w:pPr>
              <w:pStyle w:val="element"/>
              <w:keepNext/>
            </w:pPr>
          </w:p>
        </w:tc>
        <w:tc>
          <w:tcPr>
            <w:tcW w:w="570" w:type="dxa"/>
            <w:gridSpan w:val="2"/>
          </w:tcPr>
          <w:p w14:paraId="5D12AD46" w14:textId="77777777" w:rsidR="00F6075D" w:rsidRDefault="00F6075D" w:rsidP="0089509B">
            <w:pPr>
              <w:pStyle w:val="PC"/>
              <w:keepNext/>
            </w:pPr>
            <w:r>
              <w:t>1.3</w:t>
            </w:r>
          </w:p>
        </w:tc>
        <w:tc>
          <w:tcPr>
            <w:tcW w:w="5729" w:type="dxa"/>
            <w:gridSpan w:val="2"/>
          </w:tcPr>
          <w:p w14:paraId="308E330B" w14:textId="77777777" w:rsidR="00F6075D" w:rsidRDefault="00F6075D" w:rsidP="0089509B">
            <w:pPr>
              <w:pStyle w:val="PC"/>
              <w:keepNext/>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F6075D" w14:paraId="071EFC6D" w14:textId="77777777" w:rsidTr="00F6075D">
        <w:tc>
          <w:tcPr>
            <w:tcW w:w="2943" w:type="dxa"/>
            <w:vMerge/>
          </w:tcPr>
          <w:p w14:paraId="3BC3B201" w14:textId="77777777" w:rsidR="00F6075D" w:rsidRPr="0084371F" w:rsidRDefault="00F6075D" w:rsidP="0089509B">
            <w:pPr>
              <w:pStyle w:val="element"/>
              <w:keepNext/>
            </w:pPr>
          </w:p>
        </w:tc>
        <w:tc>
          <w:tcPr>
            <w:tcW w:w="570" w:type="dxa"/>
            <w:gridSpan w:val="2"/>
          </w:tcPr>
          <w:p w14:paraId="5D90AC73" w14:textId="77777777" w:rsidR="00F6075D" w:rsidRDefault="00F6075D" w:rsidP="0089509B">
            <w:pPr>
              <w:pStyle w:val="PC"/>
              <w:keepNext/>
            </w:pPr>
            <w:r>
              <w:t>1.4</w:t>
            </w:r>
          </w:p>
        </w:tc>
        <w:tc>
          <w:tcPr>
            <w:tcW w:w="5729" w:type="dxa"/>
            <w:gridSpan w:val="2"/>
          </w:tcPr>
          <w:p w14:paraId="12349AB0" w14:textId="36C53E38" w:rsidR="00F6075D" w:rsidRPr="00817E8A" w:rsidRDefault="00F6075D" w:rsidP="0089509B">
            <w:pPr>
              <w:pStyle w:val="PC"/>
              <w:keepNext/>
            </w:pPr>
            <w:r>
              <w:t>Reach c</w:t>
            </w:r>
            <w:r w:rsidRPr="00817E8A">
              <w:t>onclusions regarding the use and application of the numerical or quantitative information in the text</w:t>
            </w:r>
            <w:r>
              <w:t>s</w:t>
            </w:r>
            <w:r w:rsidRPr="00817E8A">
              <w:t xml:space="preserve"> or context in terms of</w:t>
            </w:r>
            <w:r w:rsidR="00FA7CF7">
              <w:t xml:space="preserve"> </w:t>
            </w:r>
            <w:r w:rsidRPr="00817E8A">
              <w:t xml:space="preserve">accuracy and </w:t>
            </w:r>
            <w:r>
              <w:t>any</w:t>
            </w:r>
            <w:r w:rsidRPr="00817E8A">
              <w:t xml:space="preserve"> personal, social or work implications and consequences</w:t>
            </w:r>
          </w:p>
        </w:tc>
      </w:tr>
      <w:tr w:rsidR="00F6075D" w14:paraId="189B8E57" w14:textId="77777777" w:rsidTr="00F6075D">
        <w:tc>
          <w:tcPr>
            <w:tcW w:w="2943" w:type="dxa"/>
          </w:tcPr>
          <w:p w14:paraId="4AC694B3" w14:textId="77777777" w:rsidR="00F6075D" w:rsidRDefault="00F6075D" w:rsidP="0089509B">
            <w:pPr>
              <w:pStyle w:val="spacer"/>
            </w:pPr>
          </w:p>
        </w:tc>
        <w:tc>
          <w:tcPr>
            <w:tcW w:w="6299" w:type="dxa"/>
            <w:gridSpan w:val="4"/>
          </w:tcPr>
          <w:p w14:paraId="3F436C39" w14:textId="77777777" w:rsidR="00F6075D" w:rsidRDefault="00F6075D" w:rsidP="0089509B">
            <w:pPr>
              <w:pStyle w:val="spacer"/>
            </w:pPr>
          </w:p>
        </w:tc>
      </w:tr>
      <w:tr w:rsidR="00F6075D" w14:paraId="01CE4655" w14:textId="77777777" w:rsidTr="00F6075D">
        <w:tc>
          <w:tcPr>
            <w:tcW w:w="2943" w:type="dxa"/>
            <w:vMerge w:val="restart"/>
          </w:tcPr>
          <w:p w14:paraId="22B06BF6" w14:textId="77777777" w:rsidR="00F6075D" w:rsidRDefault="00F6075D" w:rsidP="0089509B">
            <w:pPr>
              <w:pStyle w:val="element"/>
              <w:keepNext/>
            </w:pPr>
            <w:r>
              <w:t>2</w:t>
            </w:r>
            <w:r>
              <w:tab/>
            </w:r>
            <w:r w:rsidRPr="00817E8A">
              <w:t>Analyse and evaluate statistical data, tables and graphs</w:t>
            </w:r>
          </w:p>
        </w:tc>
        <w:tc>
          <w:tcPr>
            <w:tcW w:w="585" w:type="dxa"/>
            <w:gridSpan w:val="3"/>
          </w:tcPr>
          <w:p w14:paraId="652A735D" w14:textId="77777777" w:rsidR="00F6075D" w:rsidRDefault="00F6075D" w:rsidP="0089509B">
            <w:pPr>
              <w:pStyle w:val="PC"/>
              <w:keepNext/>
            </w:pPr>
            <w:r>
              <w:t>2.1</w:t>
            </w:r>
          </w:p>
        </w:tc>
        <w:tc>
          <w:tcPr>
            <w:tcW w:w="5714" w:type="dxa"/>
          </w:tcPr>
          <w:p w14:paraId="28989D10" w14:textId="77777777" w:rsidR="00F6075D" w:rsidRPr="00FC5041" w:rsidRDefault="00F6075D" w:rsidP="0089509B">
            <w:pPr>
              <w:pStyle w:val="PC"/>
              <w:keepNext/>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F6075D" w14:paraId="5F5133E5" w14:textId="77777777" w:rsidTr="00F6075D">
        <w:tc>
          <w:tcPr>
            <w:tcW w:w="2943" w:type="dxa"/>
            <w:vMerge/>
          </w:tcPr>
          <w:p w14:paraId="616CE459" w14:textId="77777777" w:rsidR="00F6075D" w:rsidRDefault="00F6075D" w:rsidP="0089509B">
            <w:pPr>
              <w:keepNext/>
            </w:pPr>
          </w:p>
        </w:tc>
        <w:tc>
          <w:tcPr>
            <w:tcW w:w="585" w:type="dxa"/>
            <w:gridSpan w:val="3"/>
          </w:tcPr>
          <w:p w14:paraId="29811063" w14:textId="77777777" w:rsidR="00F6075D" w:rsidRDefault="00F6075D" w:rsidP="0089509B">
            <w:pPr>
              <w:pStyle w:val="PC"/>
              <w:keepNext/>
            </w:pPr>
            <w:r>
              <w:t>2.2</w:t>
            </w:r>
          </w:p>
        </w:tc>
        <w:tc>
          <w:tcPr>
            <w:tcW w:w="5714" w:type="dxa"/>
          </w:tcPr>
          <w:p w14:paraId="575E7F94" w14:textId="77777777" w:rsidR="00F6075D" w:rsidRPr="00FC5041" w:rsidRDefault="00F6075D" w:rsidP="0089509B">
            <w:pPr>
              <w:pStyle w:val="PC"/>
              <w:keepNext/>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F6075D" w14:paraId="7884C5FE" w14:textId="77777777" w:rsidTr="00F6075D">
        <w:tc>
          <w:tcPr>
            <w:tcW w:w="2943" w:type="dxa"/>
            <w:vMerge/>
          </w:tcPr>
          <w:p w14:paraId="4940BDF2" w14:textId="77777777" w:rsidR="00F6075D" w:rsidRDefault="00F6075D" w:rsidP="0089509B">
            <w:pPr>
              <w:keepNext/>
            </w:pPr>
          </w:p>
        </w:tc>
        <w:tc>
          <w:tcPr>
            <w:tcW w:w="585" w:type="dxa"/>
            <w:gridSpan w:val="3"/>
          </w:tcPr>
          <w:p w14:paraId="53C3BA04" w14:textId="77777777" w:rsidR="00F6075D" w:rsidRDefault="00F6075D" w:rsidP="0089509B">
            <w:pPr>
              <w:pStyle w:val="PC"/>
              <w:keepNext/>
            </w:pPr>
            <w:r>
              <w:t>2.3</w:t>
            </w:r>
          </w:p>
        </w:tc>
        <w:tc>
          <w:tcPr>
            <w:tcW w:w="5714" w:type="dxa"/>
          </w:tcPr>
          <w:p w14:paraId="16C401C6" w14:textId="77777777" w:rsidR="00F6075D" w:rsidRPr="00FC5041" w:rsidRDefault="00F6075D" w:rsidP="0089509B">
            <w:pPr>
              <w:pStyle w:val="PC"/>
              <w:keepNext/>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F6075D" w14:paraId="1A787A9F" w14:textId="77777777" w:rsidTr="00F6075D">
        <w:tc>
          <w:tcPr>
            <w:tcW w:w="2943" w:type="dxa"/>
            <w:vMerge/>
          </w:tcPr>
          <w:p w14:paraId="18ACA2E7" w14:textId="77777777" w:rsidR="00F6075D" w:rsidRDefault="00F6075D" w:rsidP="0089509B">
            <w:pPr>
              <w:keepNext/>
            </w:pPr>
          </w:p>
        </w:tc>
        <w:tc>
          <w:tcPr>
            <w:tcW w:w="585" w:type="dxa"/>
            <w:gridSpan w:val="3"/>
          </w:tcPr>
          <w:p w14:paraId="31F234B0" w14:textId="77777777" w:rsidR="00F6075D" w:rsidRDefault="00F6075D" w:rsidP="0089509B">
            <w:pPr>
              <w:pStyle w:val="PC"/>
              <w:keepNext/>
            </w:pPr>
            <w:r>
              <w:t>2.4</w:t>
            </w:r>
          </w:p>
        </w:tc>
        <w:tc>
          <w:tcPr>
            <w:tcW w:w="5714" w:type="dxa"/>
          </w:tcPr>
          <w:p w14:paraId="33DC0354" w14:textId="77777777" w:rsidR="00F6075D" w:rsidRPr="00FC5041" w:rsidRDefault="00F6075D" w:rsidP="0089509B">
            <w:pPr>
              <w:pStyle w:val="PC"/>
              <w:keepNext/>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F6075D" w14:paraId="279AB5E9" w14:textId="77777777" w:rsidTr="00F6075D">
        <w:tc>
          <w:tcPr>
            <w:tcW w:w="2943" w:type="dxa"/>
          </w:tcPr>
          <w:p w14:paraId="1B04D5B8" w14:textId="77777777" w:rsidR="00F6075D" w:rsidRDefault="00F6075D" w:rsidP="0089509B">
            <w:pPr>
              <w:pStyle w:val="spacer"/>
            </w:pPr>
          </w:p>
        </w:tc>
        <w:tc>
          <w:tcPr>
            <w:tcW w:w="6299" w:type="dxa"/>
            <w:gridSpan w:val="4"/>
          </w:tcPr>
          <w:p w14:paraId="2387B0EA" w14:textId="77777777" w:rsidR="00F6075D" w:rsidRDefault="00F6075D" w:rsidP="0089509B">
            <w:pPr>
              <w:pStyle w:val="spacer"/>
            </w:pPr>
          </w:p>
        </w:tc>
      </w:tr>
      <w:tr w:rsidR="00F6075D" w14:paraId="4A1195E0" w14:textId="77777777" w:rsidTr="00F6075D">
        <w:tc>
          <w:tcPr>
            <w:tcW w:w="9242" w:type="dxa"/>
            <w:gridSpan w:val="5"/>
          </w:tcPr>
          <w:p w14:paraId="75416842" w14:textId="77777777" w:rsidR="00F6075D" w:rsidRDefault="00F6075D" w:rsidP="0089509B">
            <w:pPr>
              <w:pStyle w:val="Heading21"/>
            </w:pPr>
            <w:r>
              <w:t>Required Knowledge and Skills</w:t>
            </w:r>
          </w:p>
          <w:p w14:paraId="6949AA27" w14:textId="77777777" w:rsidR="00F6075D" w:rsidRDefault="00F6075D" w:rsidP="0089509B">
            <w:pPr>
              <w:pStyle w:val="text"/>
            </w:pPr>
            <w:r w:rsidRPr="005979AA">
              <w:t>This describes the essential skills and knowledge and their level required for this unit</w:t>
            </w:r>
            <w:r>
              <w:t>.</w:t>
            </w:r>
          </w:p>
        </w:tc>
      </w:tr>
      <w:tr w:rsidR="00F6075D" w14:paraId="5D4B9FF0" w14:textId="77777777" w:rsidTr="00F6075D">
        <w:tc>
          <w:tcPr>
            <w:tcW w:w="9242" w:type="dxa"/>
            <w:gridSpan w:val="5"/>
          </w:tcPr>
          <w:p w14:paraId="1FAF87F2" w14:textId="77777777" w:rsidR="00F6075D" w:rsidRDefault="00F6075D" w:rsidP="0089509B">
            <w:pPr>
              <w:pStyle w:val="unittext"/>
            </w:pPr>
            <w:r>
              <w:t>Required Knowledge:</w:t>
            </w:r>
          </w:p>
          <w:p w14:paraId="2BFF1307" w14:textId="77777777" w:rsidR="00F6075D" w:rsidRDefault="00F6075D" w:rsidP="0089509B">
            <w:pPr>
              <w:pStyle w:val="bullet"/>
              <w:numPr>
                <w:ilvl w:val="0"/>
                <w:numId w:val="13"/>
              </w:numPr>
              <w:ind w:left="284" w:hanging="284"/>
            </w:pPr>
            <w:r w:rsidRPr="00454343">
              <w:t>techniques used to make initial estimations and check results of calculations in relation to the context</w:t>
            </w:r>
          </w:p>
          <w:p w14:paraId="7389AB49" w14:textId="77777777" w:rsidR="00F6075D" w:rsidRDefault="00F6075D" w:rsidP="0089509B">
            <w:pPr>
              <w:pStyle w:val="bullet"/>
              <w:numPr>
                <w:ilvl w:val="0"/>
                <w:numId w:val="13"/>
              </w:numPr>
              <w:ind w:left="284" w:hanging="284"/>
            </w:pPr>
            <w:r>
              <w:t>measures of central tendency including mean, median and mode or modal class</w:t>
            </w:r>
          </w:p>
          <w:p w14:paraId="037D151F" w14:textId="77777777" w:rsidR="00F6075D" w:rsidRDefault="00F6075D" w:rsidP="0089509B">
            <w:pPr>
              <w:pStyle w:val="bullet"/>
              <w:numPr>
                <w:ilvl w:val="0"/>
                <w:numId w:val="13"/>
              </w:numPr>
              <w:ind w:left="284" w:hanging="284"/>
            </w:pPr>
            <w:r>
              <w:t>common measures of spread including range, interquartile range, common percentiles and standard deviation</w:t>
            </w:r>
          </w:p>
          <w:p w14:paraId="709FF4A4" w14:textId="77777777" w:rsidR="00F6075D" w:rsidRDefault="00F6075D" w:rsidP="0089509B">
            <w:pPr>
              <w:pStyle w:val="unittext"/>
            </w:pPr>
            <w:r>
              <w:t>Required Skills:</w:t>
            </w:r>
          </w:p>
          <w:p w14:paraId="43792220" w14:textId="77777777" w:rsidR="00F6075D" w:rsidRDefault="00F6075D" w:rsidP="0089509B">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191F0ADB" w14:textId="77777777" w:rsidR="00F6075D" w:rsidRDefault="00F6075D" w:rsidP="0089509B">
            <w:pPr>
              <w:pStyle w:val="bullet"/>
              <w:numPr>
                <w:ilvl w:val="0"/>
                <w:numId w:val="13"/>
              </w:numPr>
              <w:ind w:left="284" w:hanging="284"/>
            </w:pPr>
            <w:r>
              <w:t>problem solving skills to:</w:t>
            </w:r>
          </w:p>
          <w:p w14:paraId="56F0363E" w14:textId="77777777" w:rsidR="00F6075D" w:rsidRDefault="00F6075D" w:rsidP="0089509B">
            <w:pPr>
              <w:pStyle w:val="endash"/>
              <w:keepNext/>
              <w:ind w:left="568" w:hanging="284"/>
            </w:pPr>
            <w:r w:rsidRPr="00FC5041">
              <w:t>interpret, select and investigate appropriate mathematical information and relationships highly embedded in an activity, item or text</w:t>
            </w:r>
          </w:p>
          <w:p w14:paraId="585DDBB0" w14:textId="77777777" w:rsidR="00F6075D" w:rsidRDefault="00F6075D" w:rsidP="0089509B">
            <w:pPr>
              <w:pStyle w:val="endash"/>
              <w:keepNext/>
              <w:ind w:left="568" w:hanging="284"/>
            </w:pPr>
            <w:r w:rsidRPr="00FC5041">
              <w:t>analyse and evaluate the appropriateness, interpretations and wider implications of all aspects of a mathematical activity</w:t>
            </w:r>
          </w:p>
          <w:p w14:paraId="23C1CFBF" w14:textId="77777777" w:rsidR="00F6075D" w:rsidRDefault="00F6075D" w:rsidP="0089509B">
            <w:pPr>
              <w:pStyle w:val="endash"/>
              <w:keepNext/>
              <w:ind w:left="568" w:hanging="284"/>
            </w:pPr>
            <w:r>
              <w:t xml:space="preserve"> </w:t>
            </w:r>
            <w:r w:rsidRPr="00FC5041">
              <w:t>select and apply a wide range of mathematical strategies flexibly to generate solutions to problems across a broad range of contexts</w:t>
            </w:r>
          </w:p>
        </w:tc>
      </w:tr>
      <w:tr w:rsidR="00F6075D" w14:paraId="708FC257" w14:textId="77777777" w:rsidTr="00F6075D">
        <w:tc>
          <w:tcPr>
            <w:tcW w:w="9242" w:type="dxa"/>
            <w:gridSpan w:val="5"/>
          </w:tcPr>
          <w:p w14:paraId="394393F4" w14:textId="77777777" w:rsidR="00F6075D" w:rsidRDefault="00F6075D" w:rsidP="0089509B">
            <w:pPr>
              <w:pStyle w:val="spacer"/>
            </w:pPr>
          </w:p>
        </w:tc>
      </w:tr>
      <w:tr w:rsidR="00F6075D" w14:paraId="36CE220B" w14:textId="77777777" w:rsidTr="00F6075D">
        <w:tc>
          <w:tcPr>
            <w:tcW w:w="9242" w:type="dxa"/>
            <w:gridSpan w:val="5"/>
          </w:tcPr>
          <w:p w14:paraId="561F877A" w14:textId="77777777" w:rsidR="00F6075D" w:rsidRDefault="00F6075D" w:rsidP="0089509B">
            <w:pPr>
              <w:pStyle w:val="Heading21"/>
            </w:pPr>
            <w:r>
              <w:t>Range Statement</w:t>
            </w:r>
          </w:p>
          <w:p w14:paraId="129D478A" w14:textId="14B63009" w:rsidR="00F6075D" w:rsidRDefault="00F6075D"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CD24DB4" w14:textId="77777777" w:rsidTr="00F6075D">
        <w:tc>
          <w:tcPr>
            <w:tcW w:w="3369" w:type="dxa"/>
            <w:gridSpan w:val="2"/>
          </w:tcPr>
          <w:p w14:paraId="1CFCE095" w14:textId="77777777" w:rsidR="00F6075D" w:rsidRPr="005979AA" w:rsidRDefault="00F6075D" w:rsidP="0089509B">
            <w:pPr>
              <w:pStyle w:val="unittext"/>
            </w:pPr>
            <w:r>
              <w:rPr>
                <w:b/>
                <w:i/>
              </w:rPr>
              <w:t xml:space="preserve">Numbers and numerical or quantitative information </w:t>
            </w:r>
            <w:r w:rsidRPr="006952A0">
              <w:t>include:</w:t>
            </w:r>
          </w:p>
        </w:tc>
        <w:tc>
          <w:tcPr>
            <w:tcW w:w="5873" w:type="dxa"/>
            <w:gridSpan w:val="3"/>
          </w:tcPr>
          <w:p w14:paraId="2C406CC7" w14:textId="77777777" w:rsidR="00F6075D" w:rsidRPr="006952A0" w:rsidRDefault="00F6075D" w:rsidP="0089509B">
            <w:pPr>
              <w:pStyle w:val="bullet"/>
              <w:numPr>
                <w:ilvl w:val="0"/>
                <w:numId w:val="13"/>
              </w:numPr>
              <w:ind w:left="284" w:hanging="284"/>
            </w:pPr>
            <w:r w:rsidRPr="006952A0">
              <w:t xml:space="preserve">any form of rational numbers such as fractions, decimals, percentages, rates and ratios and proportions, and their equivalent values </w:t>
            </w:r>
          </w:p>
          <w:p w14:paraId="3E99CE0F" w14:textId="77777777" w:rsidR="00F6075D" w:rsidRPr="006952A0" w:rsidRDefault="00F6075D" w:rsidP="0089509B">
            <w:pPr>
              <w:pStyle w:val="bullet"/>
              <w:numPr>
                <w:ilvl w:val="0"/>
                <w:numId w:val="13"/>
              </w:numPr>
              <w:ind w:left="284" w:hanging="284"/>
            </w:pPr>
            <w:r w:rsidRPr="006952A0">
              <w:t xml:space="preserve">values and knowledge of probability and chance </w:t>
            </w:r>
          </w:p>
          <w:p w14:paraId="2D82DF08" w14:textId="77777777" w:rsidR="00F6075D" w:rsidRPr="006952A0" w:rsidRDefault="00F6075D" w:rsidP="0089509B">
            <w:pPr>
              <w:pStyle w:val="bullet"/>
              <w:numPr>
                <w:ilvl w:val="0"/>
                <w:numId w:val="13"/>
              </w:numPr>
              <w:ind w:left="284" w:hanging="284"/>
            </w:pPr>
            <w:r w:rsidRPr="006952A0">
              <w:t xml:space="preserve">numbers expressed in scientific notation </w:t>
            </w:r>
          </w:p>
          <w:p w14:paraId="10B2F79F" w14:textId="77777777" w:rsidR="00F6075D" w:rsidRDefault="00F6075D" w:rsidP="0089509B">
            <w:pPr>
              <w:pStyle w:val="bullet"/>
              <w:numPr>
                <w:ilvl w:val="0"/>
                <w:numId w:val="13"/>
              </w:numPr>
              <w:ind w:left="284" w:hanging="284"/>
            </w:pPr>
            <w:r w:rsidRPr="006952A0">
              <w:t xml:space="preserve">directed numbers and numbers expressed in index form </w:t>
            </w:r>
          </w:p>
        </w:tc>
      </w:tr>
      <w:tr w:rsidR="00F6075D" w14:paraId="5669E10A" w14:textId="77777777" w:rsidTr="00F6075D">
        <w:tc>
          <w:tcPr>
            <w:tcW w:w="9242" w:type="dxa"/>
            <w:gridSpan w:val="5"/>
          </w:tcPr>
          <w:p w14:paraId="6AFBBC0B" w14:textId="77777777" w:rsidR="00F6075D" w:rsidRDefault="00F6075D" w:rsidP="0089509B">
            <w:pPr>
              <w:pStyle w:val="spacer"/>
            </w:pPr>
          </w:p>
        </w:tc>
      </w:tr>
      <w:tr w:rsidR="00F6075D" w14:paraId="5D68C002" w14:textId="77777777" w:rsidTr="00F6075D">
        <w:tc>
          <w:tcPr>
            <w:tcW w:w="3369" w:type="dxa"/>
            <w:gridSpan w:val="2"/>
          </w:tcPr>
          <w:p w14:paraId="36EB1DF7" w14:textId="77777777" w:rsidR="00F6075D" w:rsidRPr="006952A0" w:rsidRDefault="00F6075D" w:rsidP="0089509B">
            <w:pPr>
              <w:pStyle w:val="unittext"/>
            </w:pPr>
            <w:r>
              <w:rPr>
                <w:b/>
                <w:i/>
              </w:rPr>
              <w:t xml:space="preserve">Texts or realistic contexts </w:t>
            </w:r>
            <w:r>
              <w:t>may include:</w:t>
            </w:r>
          </w:p>
        </w:tc>
        <w:tc>
          <w:tcPr>
            <w:tcW w:w="5873" w:type="dxa"/>
            <w:gridSpan w:val="3"/>
          </w:tcPr>
          <w:p w14:paraId="74E964B2" w14:textId="77777777" w:rsidR="00F6075D" w:rsidRDefault="00F6075D" w:rsidP="0089509B">
            <w:pPr>
              <w:pStyle w:val="bullet"/>
              <w:numPr>
                <w:ilvl w:val="0"/>
                <w:numId w:val="13"/>
              </w:numPr>
              <w:ind w:left="284" w:hanging="284"/>
            </w:pPr>
            <w:r w:rsidRPr="006952A0">
              <w:t>newspaper articles</w:t>
            </w:r>
          </w:p>
          <w:p w14:paraId="38C8E3F2" w14:textId="77777777" w:rsidR="00F6075D" w:rsidRDefault="00F6075D" w:rsidP="0089509B">
            <w:pPr>
              <w:pStyle w:val="bullet"/>
              <w:numPr>
                <w:ilvl w:val="0"/>
                <w:numId w:val="13"/>
              </w:numPr>
              <w:ind w:left="284" w:hanging="284"/>
            </w:pPr>
            <w:r w:rsidRPr="006952A0">
              <w:t>data on social issues such as gambling</w:t>
            </w:r>
          </w:p>
          <w:p w14:paraId="0DDD8852" w14:textId="77777777" w:rsidR="00F6075D" w:rsidRDefault="00F6075D" w:rsidP="0089509B">
            <w:pPr>
              <w:pStyle w:val="bullet"/>
              <w:numPr>
                <w:ilvl w:val="0"/>
                <w:numId w:val="13"/>
              </w:numPr>
              <w:ind w:left="284" w:hanging="284"/>
            </w:pPr>
            <w:r w:rsidRPr="006952A0">
              <w:t>financial information such as debts</w:t>
            </w:r>
            <w:r>
              <w:t>,</w:t>
            </w:r>
            <w:r w:rsidRPr="006952A0">
              <w:t xml:space="preserve"> banking loans</w:t>
            </w:r>
          </w:p>
          <w:p w14:paraId="06C35742" w14:textId="77777777" w:rsidR="00F6075D" w:rsidRDefault="00F6075D" w:rsidP="0089509B">
            <w:pPr>
              <w:pStyle w:val="bullet"/>
              <w:numPr>
                <w:ilvl w:val="0"/>
                <w:numId w:val="13"/>
              </w:numPr>
              <w:ind w:left="284" w:hanging="284"/>
            </w:pPr>
            <w:r w:rsidRPr="006952A0">
              <w:t>health and well-being, road safety and crash statistics</w:t>
            </w:r>
          </w:p>
          <w:p w14:paraId="0EF72B90" w14:textId="77777777" w:rsidR="00F6075D" w:rsidRDefault="00F6075D" w:rsidP="0089509B">
            <w:pPr>
              <w:pStyle w:val="bullet"/>
              <w:numPr>
                <w:ilvl w:val="0"/>
                <w:numId w:val="13"/>
              </w:numPr>
              <w:ind w:left="284" w:hanging="284"/>
            </w:pPr>
            <w:r w:rsidRPr="006952A0">
              <w:t>workplace quality control data and information</w:t>
            </w:r>
          </w:p>
          <w:p w14:paraId="3B4EE9B6" w14:textId="77777777" w:rsidR="00F6075D" w:rsidRPr="006952A0" w:rsidRDefault="00F6075D" w:rsidP="0089509B">
            <w:pPr>
              <w:pStyle w:val="bullet"/>
              <w:numPr>
                <w:ilvl w:val="0"/>
                <w:numId w:val="13"/>
              </w:numPr>
              <w:ind w:left="284" w:hanging="284"/>
            </w:pPr>
            <w:r w:rsidRPr="006952A0">
              <w:t>public information put out by councils, utilities, services</w:t>
            </w:r>
          </w:p>
        </w:tc>
      </w:tr>
      <w:tr w:rsidR="00F6075D" w14:paraId="5423C574" w14:textId="77777777" w:rsidTr="00F6075D">
        <w:tc>
          <w:tcPr>
            <w:tcW w:w="9242" w:type="dxa"/>
            <w:gridSpan w:val="5"/>
          </w:tcPr>
          <w:p w14:paraId="169B0537" w14:textId="77777777" w:rsidR="00F6075D" w:rsidRDefault="00F6075D" w:rsidP="0089509B">
            <w:pPr>
              <w:pStyle w:val="spacer"/>
            </w:pPr>
          </w:p>
        </w:tc>
      </w:tr>
      <w:tr w:rsidR="00F6075D" w14:paraId="72A36C0D" w14:textId="77777777" w:rsidTr="00F6075D">
        <w:tc>
          <w:tcPr>
            <w:tcW w:w="3369" w:type="dxa"/>
            <w:gridSpan w:val="2"/>
          </w:tcPr>
          <w:p w14:paraId="7B5ACF00" w14:textId="77777777" w:rsidR="00F6075D" w:rsidRPr="006952A0" w:rsidRDefault="00F6075D" w:rsidP="0089509B">
            <w:pPr>
              <w:pStyle w:val="unittext"/>
            </w:pPr>
            <w:r>
              <w:rPr>
                <w:b/>
                <w:i/>
              </w:rPr>
              <w:t xml:space="preserve">Mathematical procedures </w:t>
            </w:r>
            <w:r>
              <w:t>may include:</w:t>
            </w:r>
          </w:p>
        </w:tc>
        <w:tc>
          <w:tcPr>
            <w:tcW w:w="5873" w:type="dxa"/>
            <w:gridSpan w:val="3"/>
          </w:tcPr>
          <w:p w14:paraId="65C4275D" w14:textId="77777777" w:rsidR="00F6075D" w:rsidRDefault="00F6075D" w:rsidP="0089509B">
            <w:pPr>
              <w:pStyle w:val="bullet"/>
              <w:numPr>
                <w:ilvl w:val="0"/>
                <w:numId w:val="13"/>
              </w:numPr>
              <w:ind w:left="284" w:hanging="284"/>
            </w:pPr>
            <w:r w:rsidRPr="006952A0">
              <w:t>calculation of rates, ratios and proportions</w:t>
            </w:r>
          </w:p>
          <w:p w14:paraId="3126F812" w14:textId="77777777" w:rsidR="00F6075D" w:rsidRPr="006952A0" w:rsidRDefault="00F6075D" w:rsidP="0089509B">
            <w:pPr>
              <w:pStyle w:val="bullet"/>
              <w:numPr>
                <w:ilvl w:val="0"/>
                <w:numId w:val="13"/>
              </w:numPr>
              <w:ind w:left="284" w:hanging="284"/>
            </w:pPr>
            <w:r w:rsidRPr="006952A0">
              <w:t xml:space="preserve">probabilities of events such as winning </w:t>
            </w:r>
            <w:r>
              <w:t>the lottery</w:t>
            </w:r>
            <w:r w:rsidRPr="006952A0">
              <w:t>, horse racing odds, throwing of dice</w:t>
            </w:r>
          </w:p>
          <w:p w14:paraId="3F07A9D9" w14:textId="77777777" w:rsidR="00F6075D" w:rsidRPr="006952A0" w:rsidRDefault="00F6075D" w:rsidP="0089509B">
            <w:pPr>
              <w:pStyle w:val="bullet"/>
              <w:numPr>
                <w:ilvl w:val="0"/>
                <w:numId w:val="13"/>
              </w:numPr>
              <w:ind w:left="284" w:hanging="284"/>
            </w:pPr>
            <w:r w:rsidRPr="006952A0">
              <w:t xml:space="preserve">the use of appropriate formulae </w:t>
            </w:r>
          </w:p>
          <w:p w14:paraId="240BC579" w14:textId="77777777" w:rsidR="00F6075D" w:rsidRDefault="00F6075D" w:rsidP="0089509B">
            <w:pPr>
              <w:pStyle w:val="bullet"/>
              <w:numPr>
                <w:ilvl w:val="0"/>
                <w:numId w:val="13"/>
              </w:numPr>
              <w:ind w:left="284" w:hanging="284"/>
            </w:pPr>
            <w:r w:rsidRPr="006952A0">
              <w:t>calculat</w:t>
            </w:r>
            <w:r>
              <w:t xml:space="preserve">ing using </w:t>
            </w:r>
            <w:r w:rsidRPr="006952A0">
              <w:t>rational numbers</w:t>
            </w:r>
          </w:p>
        </w:tc>
      </w:tr>
      <w:tr w:rsidR="00F6075D" w14:paraId="6131F2E6" w14:textId="77777777" w:rsidTr="00F6075D">
        <w:tc>
          <w:tcPr>
            <w:tcW w:w="9242" w:type="dxa"/>
            <w:gridSpan w:val="5"/>
          </w:tcPr>
          <w:p w14:paraId="0275184D" w14:textId="77777777" w:rsidR="00F6075D" w:rsidRDefault="00F6075D" w:rsidP="0089509B">
            <w:pPr>
              <w:pStyle w:val="spacer"/>
            </w:pPr>
          </w:p>
        </w:tc>
      </w:tr>
      <w:tr w:rsidR="00F6075D" w14:paraId="20D35879" w14:textId="77777777" w:rsidTr="00F6075D">
        <w:tc>
          <w:tcPr>
            <w:tcW w:w="3369" w:type="dxa"/>
            <w:gridSpan w:val="2"/>
          </w:tcPr>
          <w:p w14:paraId="544052D9" w14:textId="77777777" w:rsidR="00F6075D" w:rsidRPr="006952A0" w:rsidRDefault="00F6075D" w:rsidP="0089509B">
            <w:pPr>
              <w:pStyle w:val="unittext"/>
            </w:pPr>
            <w:r>
              <w:rPr>
                <w:b/>
                <w:i/>
              </w:rPr>
              <w:t xml:space="preserve">Data </w:t>
            </w:r>
            <w:r>
              <w:t>may include:</w:t>
            </w:r>
          </w:p>
        </w:tc>
        <w:tc>
          <w:tcPr>
            <w:tcW w:w="5873" w:type="dxa"/>
            <w:gridSpan w:val="3"/>
          </w:tcPr>
          <w:p w14:paraId="42B731E3" w14:textId="77777777" w:rsidR="00F6075D" w:rsidRDefault="00F6075D" w:rsidP="0089509B">
            <w:pPr>
              <w:pStyle w:val="bullet"/>
              <w:numPr>
                <w:ilvl w:val="0"/>
                <w:numId w:val="13"/>
              </w:numPr>
              <w:ind w:left="284" w:hanging="284"/>
            </w:pPr>
            <w:r w:rsidRPr="006952A0">
              <w:t>whole numbers</w:t>
            </w:r>
          </w:p>
          <w:p w14:paraId="0901B041" w14:textId="77777777" w:rsidR="00F6075D" w:rsidRPr="006952A0" w:rsidRDefault="00F6075D" w:rsidP="0089509B">
            <w:pPr>
              <w:pStyle w:val="bullet"/>
              <w:numPr>
                <w:ilvl w:val="0"/>
                <w:numId w:val="13"/>
              </w:numPr>
              <w:ind w:left="284" w:hanging="284"/>
            </w:pPr>
            <w:r w:rsidRPr="006952A0">
              <w:t>percentages, decimals, fractions and ratios found in statistical information</w:t>
            </w:r>
          </w:p>
        </w:tc>
      </w:tr>
      <w:tr w:rsidR="00F6075D" w14:paraId="04013183" w14:textId="77777777" w:rsidTr="00F6075D">
        <w:tc>
          <w:tcPr>
            <w:tcW w:w="9242" w:type="dxa"/>
            <w:gridSpan w:val="5"/>
          </w:tcPr>
          <w:p w14:paraId="66F5EFE6" w14:textId="77777777" w:rsidR="00F6075D" w:rsidRDefault="00F6075D" w:rsidP="0089509B">
            <w:pPr>
              <w:pStyle w:val="spacer"/>
            </w:pPr>
          </w:p>
        </w:tc>
      </w:tr>
      <w:tr w:rsidR="00F6075D" w14:paraId="19FAE1BB" w14:textId="77777777" w:rsidTr="00F6075D">
        <w:tc>
          <w:tcPr>
            <w:tcW w:w="3369" w:type="dxa"/>
            <w:gridSpan w:val="2"/>
          </w:tcPr>
          <w:p w14:paraId="3CD511BB" w14:textId="77777777" w:rsidR="00F6075D" w:rsidRPr="006952A0" w:rsidRDefault="00F6075D" w:rsidP="0089509B">
            <w:pPr>
              <w:pStyle w:val="unittext"/>
            </w:pPr>
            <w:r>
              <w:rPr>
                <w:b/>
                <w:i/>
              </w:rPr>
              <w:t xml:space="preserve">Tabular and graphical form </w:t>
            </w:r>
            <w:r>
              <w:t>may include:</w:t>
            </w:r>
          </w:p>
        </w:tc>
        <w:tc>
          <w:tcPr>
            <w:tcW w:w="5873" w:type="dxa"/>
            <w:gridSpan w:val="3"/>
          </w:tcPr>
          <w:p w14:paraId="5516140A" w14:textId="77777777" w:rsidR="00F6075D" w:rsidRDefault="00F6075D" w:rsidP="0089509B">
            <w:pPr>
              <w:pStyle w:val="bullet"/>
              <w:numPr>
                <w:ilvl w:val="0"/>
                <w:numId w:val="13"/>
              </w:numPr>
              <w:ind w:left="284" w:hanging="284"/>
            </w:pPr>
            <w:r w:rsidRPr="006952A0">
              <w:t>pie charts</w:t>
            </w:r>
            <w:r>
              <w:t xml:space="preserve">, </w:t>
            </w:r>
            <w:r w:rsidRPr="006952A0">
              <w:t>frequency graphs such as bar graphs, scatter diagrams, box and whisker plots, line graphs, and cumulative frequency graphs</w:t>
            </w:r>
          </w:p>
          <w:p w14:paraId="4B0BAD0E" w14:textId="77777777" w:rsidR="00F6075D" w:rsidRPr="006952A0" w:rsidRDefault="00F6075D" w:rsidP="0089509B">
            <w:pPr>
              <w:pStyle w:val="bullet"/>
              <w:numPr>
                <w:ilvl w:val="0"/>
                <w:numId w:val="13"/>
              </w:numPr>
              <w:ind w:left="284" w:hanging="284"/>
            </w:pPr>
            <w:r w:rsidRPr="006952A0">
              <w:t>software programs such as spreadsheets, or word processing graphing packages, or graphing calculators should be used to plot graphs</w:t>
            </w:r>
          </w:p>
        </w:tc>
      </w:tr>
      <w:tr w:rsidR="00F6075D" w14:paraId="052A0125" w14:textId="77777777" w:rsidTr="00F6075D">
        <w:tc>
          <w:tcPr>
            <w:tcW w:w="9242" w:type="dxa"/>
            <w:gridSpan w:val="5"/>
          </w:tcPr>
          <w:p w14:paraId="48B28F23" w14:textId="77777777" w:rsidR="00F6075D" w:rsidRDefault="00F6075D" w:rsidP="0089509B">
            <w:pPr>
              <w:pStyle w:val="spacer"/>
            </w:pPr>
          </w:p>
        </w:tc>
      </w:tr>
      <w:tr w:rsidR="00F6075D" w14:paraId="2CA0D931" w14:textId="77777777" w:rsidTr="00F6075D">
        <w:tc>
          <w:tcPr>
            <w:tcW w:w="3369" w:type="dxa"/>
            <w:gridSpan w:val="2"/>
          </w:tcPr>
          <w:p w14:paraId="377A8A3C" w14:textId="77777777" w:rsidR="00F6075D" w:rsidRPr="006952A0" w:rsidRDefault="00F6075D" w:rsidP="0089509B">
            <w:pPr>
              <w:pStyle w:val="unittext"/>
            </w:pPr>
            <w:r>
              <w:rPr>
                <w:b/>
                <w:i/>
                <w:szCs w:val="20"/>
              </w:rPr>
              <w:t xml:space="preserve">Measures of central tendency </w:t>
            </w:r>
            <w:r>
              <w:rPr>
                <w:szCs w:val="20"/>
              </w:rPr>
              <w:t>include:</w:t>
            </w:r>
          </w:p>
        </w:tc>
        <w:tc>
          <w:tcPr>
            <w:tcW w:w="5873" w:type="dxa"/>
            <w:gridSpan w:val="3"/>
          </w:tcPr>
          <w:p w14:paraId="7315F690" w14:textId="77777777" w:rsidR="00F6075D" w:rsidRDefault="00F6075D" w:rsidP="0089509B">
            <w:pPr>
              <w:pStyle w:val="bullet"/>
              <w:numPr>
                <w:ilvl w:val="0"/>
                <w:numId w:val="13"/>
              </w:numPr>
              <w:ind w:left="284" w:hanging="284"/>
            </w:pPr>
            <w:r w:rsidRPr="00A87D43">
              <w:t>mean, median and mode or modal class</w:t>
            </w:r>
            <w:r>
              <w:t xml:space="preserve"> </w:t>
            </w:r>
            <w:r w:rsidRPr="00A87D43">
              <w:t>including for grouped data</w:t>
            </w:r>
          </w:p>
        </w:tc>
      </w:tr>
      <w:tr w:rsidR="00F6075D" w14:paraId="1EC57B58" w14:textId="77777777" w:rsidTr="00F6075D">
        <w:tc>
          <w:tcPr>
            <w:tcW w:w="9242" w:type="dxa"/>
            <w:gridSpan w:val="5"/>
          </w:tcPr>
          <w:p w14:paraId="31B8EF6A" w14:textId="77777777" w:rsidR="00F6075D" w:rsidRDefault="00F6075D" w:rsidP="0089509B">
            <w:pPr>
              <w:pStyle w:val="spacer"/>
            </w:pPr>
          </w:p>
        </w:tc>
      </w:tr>
      <w:tr w:rsidR="00F6075D" w14:paraId="745D3E60" w14:textId="77777777" w:rsidTr="00F6075D">
        <w:tc>
          <w:tcPr>
            <w:tcW w:w="3369" w:type="dxa"/>
            <w:gridSpan w:val="2"/>
          </w:tcPr>
          <w:p w14:paraId="19199D89" w14:textId="77777777" w:rsidR="00F6075D" w:rsidRPr="006952A0" w:rsidRDefault="00F6075D" w:rsidP="0089509B">
            <w:pPr>
              <w:pStyle w:val="unittext"/>
            </w:pPr>
            <w:r>
              <w:rPr>
                <w:b/>
                <w:i/>
                <w:szCs w:val="20"/>
              </w:rPr>
              <w:t xml:space="preserve">Common measures of spread </w:t>
            </w:r>
            <w:r>
              <w:rPr>
                <w:szCs w:val="20"/>
              </w:rPr>
              <w:t>include:</w:t>
            </w:r>
          </w:p>
        </w:tc>
        <w:tc>
          <w:tcPr>
            <w:tcW w:w="5873" w:type="dxa"/>
            <w:gridSpan w:val="3"/>
          </w:tcPr>
          <w:p w14:paraId="06BD5DF3" w14:textId="77777777" w:rsidR="00F6075D" w:rsidRDefault="00F6075D" w:rsidP="0089509B">
            <w:pPr>
              <w:pStyle w:val="bullet"/>
              <w:numPr>
                <w:ilvl w:val="0"/>
                <w:numId w:val="13"/>
              </w:numPr>
              <w:ind w:left="284" w:hanging="284"/>
            </w:pPr>
            <w:r w:rsidRPr="006952A0">
              <w:t>range, interquartile range</w:t>
            </w:r>
          </w:p>
          <w:p w14:paraId="29C9EA34" w14:textId="77777777" w:rsidR="00F6075D" w:rsidRDefault="00F6075D" w:rsidP="0089509B">
            <w:pPr>
              <w:pStyle w:val="bullet"/>
              <w:numPr>
                <w:ilvl w:val="0"/>
                <w:numId w:val="13"/>
              </w:numPr>
              <w:ind w:left="284" w:hanging="284"/>
            </w:pPr>
            <w:r w:rsidRPr="006952A0">
              <w:t>common percentiles</w:t>
            </w:r>
          </w:p>
          <w:p w14:paraId="422A85D6" w14:textId="77777777" w:rsidR="00F6075D" w:rsidRPr="006952A0" w:rsidRDefault="00F6075D" w:rsidP="0089509B">
            <w:pPr>
              <w:pStyle w:val="bullet"/>
              <w:numPr>
                <w:ilvl w:val="0"/>
                <w:numId w:val="13"/>
              </w:numPr>
              <w:ind w:left="284" w:hanging="284"/>
            </w:pPr>
            <w:r w:rsidRPr="006952A0">
              <w:t>standard deviation</w:t>
            </w:r>
          </w:p>
        </w:tc>
      </w:tr>
      <w:tr w:rsidR="00F6075D" w14:paraId="7B880C62" w14:textId="77777777" w:rsidTr="00F6075D">
        <w:tc>
          <w:tcPr>
            <w:tcW w:w="9242" w:type="dxa"/>
            <w:gridSpan w:val="5"/>
          </w:tcPr>
          <w:p w14:paraId="382EEEB3" w14:textId="77777777" w:rsidR="00F6075D" w:rsidRDefault="00F6075D" w:rsidP="0089509B">
            <w:pPr>
              <w:pStyle w:val="spacer"/>
            </w:pPr>
          </w:p>
        </w:tc>
      </w:tr>
      <w:tr w:rsidR="00F6075D" w14:paraId="505F9964" w14:textId="77777777" w:rsidTr="00F6075D">
        <w:tc>
          <w:tcPr>
            <w:tcW w:w="3369" w:type="dxa"/>
            <w:gridSpan w:val="2"/>
          </w:tcPr>
          <w:p w14:paraId="2D50171F" w14:textId="77777777" w:rsidR="00F6075D" w:rsidRPr="006952A0" w:rsidRDefault="00F6075D" w:rsidP="0089509B">
            <w:pPr>
              <w:pStyle w:val="unittext"/>
            </w:pPr>
            <w:r>
              <w:rPr>
                <w:b/>
                <w:i/>
                <w:szCs w:val="20"/>
              </w:rPr>
              <w:t xml:space="preserve">Descriptive language </w:t>
            </w:r>
            <w:r>
              <w:rPr>
                <w:szCs w:val="20"/>
              </w:rPr>
              <w:t>may include:</w:t>
            </w:r>
          </w:p>
        </w:tc>
        <w:tc>
          <w:tcPr>
            <w:tcW w:w="5873" w:type="dxa"/>
            <w:gridSpan w:val="3"/>
          </w:tcPr>
          <w:p w14:paraId="7493BC20" w14:textId="77777777" w:rsidR="00F6075D" w:rsidRDefault="00F6075D" w:rsidP="0089509B">
            <w:pPr>
              <w:pStyle w:val="bullet"/>
              <w:numPr>
                <w:ilvl w:val="0"/>
                <w:numId w:val="13"/>
              </w:numPr>
              <w:ind w:left="284" w:hanging="284"/>
            </w:pPr>
            <w:r>
              <w:t>specialised and general language such as:</w:t>
            </w:r>
          </w:p>
          <w:p w14:paraId="62A51CD9" w14:textId="77777777" w:rsidR="00F6075D" w:rsidRDefault="00F6075D" w:rsidP="0089509B">
            <w:pPr>
              <w:pStyle w:val="endash"/>
              <w:keepNext/>
              <w:ind w:left="568" w:hanging="284"/>
            </w:pPr>
            <w:r w:rsidRPr="006952A0">
              <w:t>maximum, minimum</w:t>
            </w:r>
          </w:p>
          <w:p w14:paraId="7350892B" w14:textId="77777777" w:rsidR="00F6075D" w:rsidRDefault="00F6075D" w:rsidP="0089509B">
            <w:pPr>
              <w:pStyle w:val="endash"/>
              <w:keepNext/>
              <w:ind w:left="568" w:hanging="284"/>
            </w:pPr>
            <w:r w:rsidRPr="006952A0">
              <w:t>increasing, decreasing</w:t>
            </w:r>
          </w:p>
          <w:p w14:paraId="73AB3CBD" w14:textId="77777777" w:rsidR="00F6075D" w:rsidRDefault="00F6075D" w:rsidP="0089509B">
            <w:pPr>
              <w:pStyle w:val="endash"/>
              <w:keepNext/>
              <w:ind w:left="568" w:hanging="284"/>
            </w:pPr>
            <w:r w:rsidRPr="006952A0">
              <w:t>constant, slope, fluctuating</w:t>
            </w:r>
          </w:p>
          <w:p w14:paraId="0B462443" w14:textId="77777777" w:rsidR="00F6075D" w:rsidRDefault="00F6075D" w:rsidP="0089509B">
            <w:pPr>
              <w:pStyle w:val="endash"/>
              <w:keepNext/>
              <w:ind w:left="568" w:hanging="284"/>
            </w:pPr>
            <w:r w:rsidRPr="006952A0">
              <w:t>average, above/below average</w:t>
            </w:r>
          </w:p>
          <w:p w14:paraId="1CE9CCB9" w14:textId="77777777" w:rsidR="00F6075D" w:rsidRPr="006952A0" w:rsidRDefault="00F6075D" w:rsidP="0089509B">
            <w:pPr>
              <w:pStyle w:val="endash"/>
              <w:keepNext/>
              <w:ind w:left="568" w:hanging="284"/>
            </w:pPr>
            <w:r w:rsidRPr="006952A0">
              <w:t>distorted, biased</w:t>
            </w:r>
          </w:p>
        </w:tc>
      </w:tr>
      <w:tr w:rsidR="00F6075D" w14:paraId="6DA74EE4" w14:textId="77777777" w:rsidTr="00F6075D">
        <w:tc>
          <w:tcPr>
            <w:tcW w:w="9242" w:type="dxa"/>
            <w:gridSpan w:val="5"/>
          </w:tcPr>
          <w:p w14:paraId="7E8C7667" w14:textId="77777777" w:rsidR="00F6075D" w:rsidRDefault="00F6075D" w:rsidP="0089509B">
            <w:pPr>
              <w:pStyle w:val="spacer"/>
            </w:pPr>
          </w:p>
        </w:tc>
      </w:tr>
      <w:tr w:rsidR="00F6075D" w14:paraId="55372B06" w14:textId="77777777" w:rsidTr="00F6075D">
        <w:tc>
          <w:tcPr>
            <w:tcW w:w="9242" w:type="dxa"/>
            <w:gridSpan w:val="5"/>
          </w:tcPr>
          <w:p w14:paraId="468A7C3C" w14:textId="77777777" w:rsidR="00F6075D" w:rsidRDefault="00F6075D" w:rsidP="0089509B">
            <w:pPr>
              <w:pStyle w:val="Heading21"/>
            </w:pPr>
            <w:r>
              <w:t>Evidence Guide</w:t>
            </w:r>
          </w:p>
          <w:p w14:paraId="49CCE9EE" w14:textId="77777777" w:rsidR="00F6075D" w:rsidRDefault="00F6075D"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447C023" w14:textId="77777777" w:rsidTr="00F6075D">
        <w:tc>
          <w:tcPr>
            <w:tcW w:w="3369" w:type="dxa"/>
            <w:gridSpan w:val="2"/>
          </w:tcPr>
          <w:p w14:paraId="407A5DAC" w14:textId="77777777" w:rsidR="00F6075D" w:rsidRPr="005979AA" w:rsidRDefault="00F6075D" w:rsidP="0089509B">
            <w:pPr>
              <w:pStyle w:val="EG"/>
            </w:pPr>
            <w:r w:rsidRPr="005979AA">
              <w:t>Critical aspects for assessment and evidence required to demonstrate competency in this unit</w:t>
            </w:r>
          </w:p>
        </w:tc>
        <w:tc>
          <w:tcPr>
            <w:tcW w:w="5873" w:type="dxa"/>
            <w:gridSpan w:val="3"/>
          </w:tcPr>
          <w:p w14:paraId="316856D1" w14:textId="77777777" w:rsidR="00F6075D" w:rsidRDefault="00F6075D" w:rsidP="0089509B">
            <w:pPr>
              <w:pStyle w:val="unittext"/>
            </w:pPr>
            <w:r w:rsidRPr="003B087B">
              <w:t>Assessment</w:t>
            </w:r>
            <w:r>
              <w:t xml:space="preserve"> must confirm the ability to:</w:t>
            </w:r>
          </w:p>
          <w:p w14:paraId="0AD766C5" w14:textId="77777777" w:rsidR="00F6075D" w:rsidRPr="00A87D43" w:rsidRDefault="00F6075D" w:rsidP="0089509B">
            <w:pPr>
              <w:pStyle w:val="bullet"/>
              <w:numPr>
                <w:ilvl w:val="0"/>
                <w:numId w:val="13"/>
              </w:numPr>
              <w:ind w:left="284" w:hanging="284"/>
            </w:pPr>
            <w:r w:rsidRPr="00A87D43">
              <w:t>analyse and evaluate</w:t>
            </w:r>
            <w:r>
              <w:t xml:space="preserve"> highly complex</w:t>
            </w:r>
            <w:r w:rsidRPr="00A87D43">
              <w:t xml:space="preserve"> numerical information in texts </w:t>
            </w:r>
            <w:r>
              <w:t xml:space="preserve">and use mathematical procedures to make calculations related to quantitative data </w:t>
            </w:r>
          </w:p>
          <w:p w14:paraId="048E5B0D" w14:textId="77777777" w:rsidR="00F6075D" w:rsidRDefault="00F6075D" w:rsidP="0089509B">
            <w:pPr>
              <w:pStyle w:val="bullet"/>
              <w:numPr>
                <w:ilvl w:val="0"/>
                <w:numId w:val="13"/>
              </w:numPr>
              <w:ind w:left="284" w:hanging="284"/>
            </w:pPr>
            <w:r w:rsidRPr="00A87D43">
              <w:t>analyse and evaluate stat</w:t>
            </w:r>
            <w:r>
              <w:t>istical data, tables and graphs and communicate information using the descriptive and specialised language of graphs, tables and measures of central tendency and spread</w:t>
            </w:r>
          </w:p>
        </w:tc>
      </w:tr>
      <w:tr w:rsidR="00F6075D" w14:paraId="171DDCF5" w14:textId="77777777" w:rsidTr="00F6075D">
        <w:tc>
          <w:tcPr>
            <w:tcW w:w="9242" w:type="dxa"/>
            <w:gridSpan w:val="5"/>
          </w:tcPr>
          <w:p w14:paraId="2FA2E452" w14:textId="77777777" w:rsidR="00F6075D" w:rsidRDefault="00F6075D" w:rsidP="0089509B">
            <w:pPr>
              <w:pStyle w:val="spacer"/>
            </w:pPr>
          </w:p>
        </w:tc>
      </w:tr>
      <w:tr w:rsidR="00F6075D" w14:paraId="14092030" w14:textId="77777777" w:rsidTr="00F6075D">
        <w:tc>
          <w:tcPr>
            <w:tcW w:w="3369" w:type="dxa"/>
            <w:gridSpan w:val="2"/>
          </w:tcPr>
          <w:p w14:paraId="6FB25B33" w14:textId="77777777" w:rsidR="00F6075D" w:rsidRPr="005979AA" w:rsidRDefault="00F6075D" w:rsidP="0089509B">
            <w:pPr>
              <w:pStyle w:val="EG"/>
            </w:pPr>
            <w:r w:rsidRPr="005979AA">
              <w:t>Context of and specific resources for assessment</w:t>
            </w:r>
          </w:p>
        </w:tc>
        <w:tc>
          <w:tcPr>
            <w:tcW w:w="5873" w:type="dxa"/>
            <w:gridSpan w:val="3"/>
          </w:tcPr>
          <w:p w14:paraId="28619636" w14:textId="77777777" w:rsidR="00F6075D" w:rsidRDefault="00F6075D" w:rsidP="0089509B">
            <w:pPr>
              <w:pStyle w:val="unittext"/>
            </w:pPr>
            <w:r>
              <w:t>Assessment must ensure access to:</w:t>
            </w:r>
          </w:p>
          <w:p w14:paraId="42CC51A3" w14:textId="77777777" w:rsidR="00F6075D" w:rsidRDefault="00F6075D" w:rsidP="0089509B">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embedded</w:t>
            </w:r>
          </w:p>
          <w:p w14:paraId="3364A0A6" w14:textId="77777777" w:rsidR="00F6075D" w:rsidRDefault="00F6075D" w:rsidP="0089509B">
            <w:pPr>
              <w:pStyle w:val="bullet"/>
              <w:numPr>
                <w:ilvl w:val="0"/>
                <w:numId w:val="13"/>
              </w:numPr>
              <w:ind w:left="284" w:hanging="284"/>
            </w:pPr>
            <w:r>
              <w:t>access to computer hardware and software</w:t>
            </w:r>
          </w:p>
          <w:p w14:paraId="3673D041" w14:textId="77777777" w:rsidR="00F6075D" w:rsidRDefault="00F6075D" w:rsidP="0089509B">
            <w:pPr>
              <w:pStyle w:val="bullet"/>
              <w:numPr>
                <w:ilvl w:val="0"/>
                <w:numId w:val="13"/>
              </w:numPr>
              <w:ind w:left="284" w:hanging="284"/>
            </w:pPr>
            <w:r>
              <w:t>At this level the learner</w:t>
            </w:r>
            <w:r w:rsidRPr="00F5545E">
              <w:t xml:space="preserve"> work</w:t>
            </w:r>
            <w:r>
              <w:t>s</w:t>
            </w:r>
            <w:r w:rsidRPr="00F5545E">
              <w:t xml:space="preserve"> autonomously and use</w:t>
            </w:r>
            <w:r>
              <w:t>s</w:t>
            </w:r>
            <w:r w:rsidRPr="00F5545E">
              <w:t xml:space="preserve"> and evaluate</w:t>
            </w:r>
            <w:r>
              <w:t>s</w:t>
            </w:r>
            <w:r w:rsidRPr="00F5545E">
              <w:t xml:space="preserve"> a broad range of support resources.</w:t>
            </w:r>
          </w:p>
        </w:tc>
      </w:tr>
      <w:tr w:rsidR="00F6075D" w14:paraId="3E030B8F" w14:textId="77777777" w:rsidTr="00F6075D">
        <w:tc>
          <w:tcPr>
            <w:tcW w:w="9242" w:type="dxa"/>
            <w:gridSpan w:val="5"/>
          </w:tcPr>
          <w:p w14:paraId="3D248B5C" w14:textId="77777777" w:rsidR="00F6075D" w:rsidRDefault="00F6075D" w:rsidP="0089509B">
            <w:pPr>
              <w:pStyle w:val="spacer"/>
            </w:pPr>
          </w:p>
        </w:tc>
      </w:tr>
      <w:tr w:rsidR="00F6075D" w14:paraId="6CB6FE33" w14:textId="77777777" w:rsidTr="00F6075D">
        <w:tc>
          <w:tcPr>
            <w:tcW w:w="3369" w:type="dxa"/>
            <w:gridSpan w:val="2"/>
          </w:tcPr>
          <w:p w14:paraId="15DF3D33" w14:textId="77777777" w:rsidR="00F6075D" w:rsidRPr="00622D2D" w:rsidRDefault="00F6075D" w:rsidP="0089509B">
            <w:pPr>
              <w:pStyle w:val="EG"/>
            </w:pPr>
            <w:r w:rsidRPr="005979AA">
              <w:t>Method(s) of assessment</w:t>
            </w:r>
          </w:p>
        </w:tc>
        <w:tc>
          <w:tcPr>
            <w:tcW w:w="5873" w:type="dxa"/>
            <w:gridSpan w:val="3"/>
          </w:tcPr>
          <w:p w14:paraId="303B959C" w14:textId="77777777" w:rsidR="00F6075D" w:rsidRDefault="00F6075D" w:rsidP="0089509B">
            <w:pPr>
              <w:pStyle w:val="unittext"/>
            </w:pPr>
            <w:r>
              <w:t>The following suggested assessment methods are suitable for this unit:</w:t>
            </w:r>
          </w:p>
          <w:p w14:paraId="78E75178" w14:textId="77777777" w:rsidR="00F6075D" w:rsidRDefault="00F6075D" w:rsidP="0089509B">
            <w:pPr>
              <w:pStyle w:val="bullet"/>
              <w:numPr>
                <w:ilvl w:val="0"/>
                <w:numId w:val="13"/>
              </w:numPr>
              <w:ind w:left="284" w:hanging="284"/>
            </w:pPr>
            <w:r>
              <w:t>portfolio of work completed by the learner demonstrating the ability to:</w:t>
            </w:r>
          </w:p>
          <w:p w14:paraId="5D2D5397" w14:textId="77777777" w:rsidR="00F6075D" w:rsidRPr="00D35137" w:rsidRDefault="00F6075D" w:rsidP="0089509B">
            <w:pPr>
              <w:pStyle w:val="endash"/>
              <w:keepNext/>
              <w:ind w:left="568" w:hanging="284"/>
            </w:pPr>
            <w:r>
              <w:t xml:space="preserve">use mathematical procedures to analyse and evaluate highly embedded numerical information in texts </w:t>
            </w:r>
          </w:p>
          <w:p w14:paraId="2EECB062" w14:textId="77777777" w:rsidR="00F6075D" w:rsidRPr="00857042" w:rsidRDefault="00F6075D" w:rsidP="0089509B">
            <w:pPr>
              <w:pStyle w:val="endash"/>
              <w:keepNext/>
              <w:ind w:left="568" w:hanging="284"/>
            </w:pPr>
            <w:r>
              <w:rPr>
                <w:lang w:val="en-US"/>
              </w:rPr>
              <w:t>collect and represent statistical data and calculate measures of central tendency and common measures of spread</w:t>
            </w:r>
          </w:p>
          <w:p w14:paraId="493761FD" w14:textId="77777777" w:rsidR="00F6075D" w:rsidRDefault="00F6075D" w:rsidP="0089509B">
            <w:pPr>
              <w:pStyle w:val="bullet"/>
              <w:numPr>
                <w:ilvl w:val="0"/>
                <w:numId w:val="13"/>
              </w:numPr>
              <w:ind w:left="284" w:hanging="284"/>
            </w:pPr>
            <w:r>
              <w:t xml:space="preserve">oral and written questioning to assess the ability to </w:t>
            </w:r>
            <w:r w:rsidRPr="00956D53">
              <w:t xml:space="preserve">use </w:t>
            </w:r>
            <w:r w:rsidRPr="00FC5041">
              <w:t xml:space="preserve">a wide range of oral and written informal and </w:t>
            </w:r>
            <w:r>
              <w:t>specialised</w:t>
            </w:r>
            <w:r w:rsidRPr="00FC5041">
              <w:t xml:space="preserve"> language and representation including symbols, diagrams and charts to communicate mathematically</w:t>
            </w:r>
          </w:p>
        </w:tc>
      </w:tr>
    </w:tbl>
    <w:p w14:paraId="4342DBD2" w14:textId="77777777" w:rsidR="00F6075D" w:rsidRDefault="00F6075D" w:rsidP="0089509B">
      <w:pPr>
        <w:keepNext/>
        <w:tabs>
          <w:tab w:val="left" w:pos="930"/>
        </w:tabs>
        <w:spacing w:before="0" w:after="0"/>
        <w:sectPr w:rsidR="00F6075D" w:rsidSect="00F6075D">
          <w:headerReference w:type="even" r:id="rId447"/>
          <w:headerReference w:type="default" r:id="rId448"/>
          <w:footerReference w:type="even" r:id="rId449"/>
          <w:headerReference w:type="first" r:id="rId450"/>
          <w:footerReference w:type="first" r:id="rId45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6075D" w14:paraId="19AC910E" w14:textId="77777777" w:rsidTr="00F6075D">
        <w:tc>
          <w:tcPr>
            <w:tcW w:w="2943" w:type="dxa"/>
          </w:tcPr>
          <w:p w14:paraId="76F7D357" w14:textId="77777777" w:rsidR="00F6075D" w:rsidRPr="00D72D90" w:rsidRDefault="00F6075D" w:rsidP="0089509B">
            <w:pPr>
              <w:pStyle w:val="CodeTOC"/>
            </w:pPr>
            <w:r w:rsidRPr="00D72D90">
              <w:t>Unit Code</w:t>
            </w:r>
          </w:p>
        </w:tc>
        <w:tc>
          <w:tcPr>
            <w:tcW w:w="6299" w:type="dxa"/>
            <w:gridSpan w:val="4"/>
          </w:tcPr>
          <w:p w14:paraId="1C739875" w14:textId="7C0D1AF9" w:rsidR="00F6075D" w:rsidRPr="00D72D90" w:rsidRDefault="00BD303D" w:rsidP="0089509B">
            <w:pPr>
              <w:pStyle w:val="code"/>
            </w:pPr>
            <w:bookmarkStart w:id="394" w:name="_Toc514234469"/>
            <w:r>
              <w:t>VU22443</w:t>
            </w:r>
            <w:bookmarkEnd w:id="394"/>
          </w:p>
        </w:tc>
      </w:tr>
      <w:tr w:rsidR="00F6075D" w14:paraId="6CB2262C" w14:textId="77777777" w:rsidTr="00F6075D">
        <w:tc>
          <w:tcPr>
            <w:tcW w:w="2943" w:type="dxa"/>
          </w:tcPr>
          <w:p w14:paraId="0C4583AE" w14:textId="77777777" w:rsidR="00F6075D" w:rsidRPr="00D72D90" w:rsidRDefault="00F6075D" w:rsidP="0089509B">
            <w:pPr>
              <w:pStyle w:val="CodeTOC"/>
            </w:pPr>
            <w:r w:rsidRPr="00D72D90">
              <w:t>Unit Title</w:t>
            </w:r>
          </w:p>
        </w:tc>
        <w:tc>
          <w:tcPr>
            <w:tcW w:w="6299" w:type="dxa"/>
            <w:gridSpan w:val="4"/>
          </w:tcPr>
          <w:p w14:paraId="61D96986" w14:textId="2F56E39B" w:rsidR="00F6075D" w:rsidRPr="00D72D90" w:rsidRDefault="00F6075D" w:rsidP="0089509B">
            <w:pPr>
              <w:pStyle w:val="code"/>
            </w:pPr>
            <w:bookmarkStart w:id="395" w:name="_Toc507058695"/>
            <w:bookmarkStart w:id="396" w:name="_Toc514234470"/>
            <w:r w:rsidRPr="007B2657">
              <w:t>Use algebraic techniques to analyse mathematical problems</w:t>
            </w:r>
            <w:bookmarkEnd w:id="395"/>
            <w:bookmarkEnd w:id="396"/>
          </w:p>
        </w:tc>
      </w:tr>
      <w:tr w:rsidR="00F6075D" w14:paraId="3CB7170A" w14:textId="77777777" w:rsidTr="00F6075D">
        <w:tc>
          <w:tcPr>
            <w:tcW w:w="2943" w:type="dxa"/>
          </w:tcPr>
          <w:p w14:paraId="096F66CA" w14:textId="77777777" w:rsidR="00F6075D" w:rsidRDefault="00F6075D" w:rsidP="0089509B">
            <w:pPr>
              <w:pStyle w:val="Heading21"/>
            </w:pPr>
            <w:r>
              <w:t>Unit Descriptor</w:t>
            </w:r>
          </w:p>
        </w:tc>
        <w:tc>
          <w:tcPr>
            <w:tcW w:w="6299" w:type="dxa"/>
            <w:gridSpan w:val="4"/>
          </w:tcPr>
          <w:p w14:paraId="11C71027" w14:textId="77777777" w:rsidR="00F6075D" w:rsidRDefault="00F6075D" w:rsidP="0089509B">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14:paraId="1CC3678F" w14:textId="77777777" w:rsidR="00F6075D" w:rsidRDefault="00F6075D" w:rsidP="0089509B">
            <w:pPr>
              <w:pStyle w:val="unittext"/>
            </w:pPr>
            <w:r>
              <w:t>The required outcomes described in this unit contribute to the achievement of Australian Core Skills Framework indicators for Numeracy at Level 5: 5.09, 5.10 &amp; 5.11</w:t>
            </w:r>
            <w:r w:rsidRPr="00A23EC2">
              <w:t>.</w:t>
            </w:r>
          </w:p>
          <w:p w14:paraId="0F68A60E" w14:textId="77777777" w:rsidR="00F6075D" w:rsidRDefault="00F6075D" w:rsidP="0089509B">
            <w:pPr>
              <w:pStyle w:val="unittext"/>
            </w:pPr>
            <w:r>
              <w:t>Learners</w:t>
            </w:r>
            <w:r w:rsidRPr="00CB2C5D">
              <w:t xml:space="preserve"> </w:t>
            </w:r>
            <w:r>
              <w:t>at this level work autonomously</w:t>
            </w:r>
            <w:r w:rsidRPr="00CB2C5D">
              <w:t xml:space="preserve"> and use and evaluate a broad range of support resources.</w:t>
            </w:r>
          </w:p>
        </w:tc>
      </w:tr>
      <w:tr w:rsidR="00F6075D" w14:paraId="1C2E86E3" w14:textId="77777777" w:rsidTr="00F6075D">
        <w:tc>
          <w:tcPr>
            <w:tcW w:w="2943" w:type="dxa"/>
          </w:tcPr>
          <w:p w14:paraId="56FBBE10" w14:textId="77777777" w:rsidR="00F6075D" w:rsidRDefault="00F6075D" w:rsidP="0089509B">
            <w:pPr>
              <w:pStyle w:val="Heading21"/>
            </w:pPr>
            <w:r>
              <w:t>Employability Skills</w:t>
            </w:r>
          </w:p>
        </w:tc>
        <w:tc>
          <w:tcPr>
            <w:tcW w:w="6299" w:type="dxa"/>
            <w:gridSpan w:val="4"/>
          </w:tcPr>
          <w:p w14:paraId="12B74714" w14:textId="77777777" w:rsidR="00F6075D" w:rsidRDefault="00F6075D" w:rsidP="0089509B">
            <w:pPr>
              <w:pStyle w:val="unittext"/>
            </w:pPr>
            <w:r>
              <w:t>This unit contains employability skills.</w:t>
            </w:r>
          </w:p>
        </w:tc>
      </w:tr>
      <w:tr w:rsidR="00F6075D" w14:paraId="4E9DC87D" w14:textId="77777777" w:rsidTr="00F6075D">
        <w:tc>
          <w:tcPr>
            <w:tcW w:w="2943" w:type="dxa"/>
          </w:tcPr>
          <w:p w14:paraId="3FF963EB" w14:textId="77777777" w:rsidR="00F6075D" w:rsidRDefault="00F6075D" w:rsidP="0089509B">
            <w:pPr>
              <w:pStyle w:val="Heading21"/>
            </w:pPr>
            <w:r>
              <w:t>Application of the Unit</w:t>
            </w:r>
          </w:p>
        </w:tc>
        <w:tc>
          <w:tcPr>
            <w:tcW w:w="6299" w:type="dxa"/>
            <w:gridSpan w:val="4"/>
          </w:tcPr>
          <w:p w14:paraId="5D7B03B7" w14:textId="77777777" w:rsidR="00F6075D" w:rsidRPr="00D3576E" w:rsidRDefault="00F6075D" w:rsidP="0089509B">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534A590C" w14:textId="77777777" w:rsidR="00F6075D" w:rsidRPr="00D3576E" w:rsidRDefault="00F6075D" w:rsidP="0089509B">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66470BD5" w14:textId="77777777" w:rsidR="00F6075D" w:rsidRDefault="00F6075D" w:rsidP="0089509B">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3658A284" w14:textId="77777777" w:rsidTr="00F6075D">
        <w:tc>
          <w:tcPr>
            <w:tcW w:w="2943" w:type="dxa"/>
          </w:tcPr>
          <w:p w14:paraId="162142A6" w14:textId="77777777" w:rsidR="00F6075D" w:rsidRDefault="00F6075D" w:rsidP="0089509B">
            <w:pPr>
              <w:pStyle w:val="Heading21"/>
            </w:pPr>
            <w:r>
              <w:t>Element</w:t>
            </w:r>
          </w:p>
          <w:p w14:paraId="1506889D" w14:textId="77777777" w:rsidR="00F6075D" w:rsidRDefault="00F6075D"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36B3AC41" w14:textId="77777777" w:rsidR="00F6075D" w:rsidRDefault="00F6075D" w:rsidP="0089509B">
            <w:pPr>
              <w:pStyle w:val="Heading21"/>
            </w:pPr>
            <w:r>
              <w:t>Performance Criteria</w:t>
            </w:r>
          </w:p>
          <w:p w14:paraId="25E3FC74" w14:textId="77777777" w:rsidR="00F6075D" w:rsidRDefault="00F6075D"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68F9961E" w14:textId="77777777" w:rsidTr="00F6075D">
        <w:tc>
          <w:tcPr>
            <w:tcW w:w="2943" w:type="dxa"/>
          </w:tcPr>
          <w:p w14:paraId="015F7A86" w14:textId="77777777" w:rsidR="00F6075D" w:rsidRDefault="00F6075D" w:rsidP="0089509B">
            <w:pPr>
              <w:pStyle w:val="spacer"/>
            </w:pPr>
          </w:p>
        </w:tc>
        <w:tc>
          <w:tcPr>
            <w:tcW w:w="6299" w:type="dxa"/>
            <w:gridSpan w:val="4"/>
          </w:tcPr>
          <w:p w14:paraId="46EC0E9E" w14:textId="77777777" w:rsidR="00F6075D" w:rsidRDefault="00F6075D" w:rsidP="0089509B">
            <w:pPr>
              <w:pStyle w:val="spacer"/>
            </w:pPr>
          </w:p>
        </w:tc>
      </w:tr>
      <w:tr w:rsidR="00F6075D" w14:paraId="436D3B78" w14:textId="77777777" w:rsidTr="00F6075D">
        <w:tc>
          <w:tcPr>
            <w:tcW w:w="2943" w:type="dxa"/>
            <w:vMerge w:val="restart"/>
          </w:tcPr>
          <w:p w14:paraId="4A00F695" w14:textId="77777777" w:rsidR="00F6075D" w:rsidRPr="0084371F" w:rsidRDefault="00F6075D" w:rsidP="0089509B">
            <w:pPr>
              <w:pStyle w:val="element"/>
              <w:keepNext/>
            </w:pPr>
            <w:r w:rsidRPr="0084371F">
              <w:t>1</w:t>
            </w:r>
            <w:r>
              <w:tab/>
            </w:r>
            <w:r w:rsidRPr="00C07EB5">
              <w:t>Use algebraic techniques to analyse and solve problems</w:t>
            </w:r>
          </w:p>
        </w:tc>
        <w:tc>
          <w:tcPr>
            <w:tcW w:w="570" w:type="dxa"/>
            <w:gridSpan w:val="2"/>
          </w:tcPr>
          <w:p w14:paraId="22008B5F" w14:textId="77777777" w:rsidR="00F6075D" w:rsidRDefault="00F6075D" w:rsidP="0089509B">
            <w:pPr>
              <w:pStyle w:val="PC"/>
              <w:keepNext/>
            </w:pPr>
            <w:r>
              <w:t>1.1</w:t>
            </w:r>
          </w:p>
        </w:tc>
        <w:tc>
          <w:tcPr>
            <w:tcW w:w="5729" w:type="dxa"/>
            <w:gridSpan w:val="2"/>
          </w:tcPr>
          <w:p w14:paraId="09EF7BCE" w14:textId="77777777" w:rsidR="00F6075D" w:rsidRDefault="00F6075D" w:rsidP="0089509B">
            <w:pPr>
              <w:pStyle w:val="PC"/>
              <w:keepNext/>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F6075D" w14:paraId="6ECC323A" w14:textId="77777777" w:rsidTr="00F6075D">
        <w:tc>
          <w:tcPr>
            <w:tcW w:w="2943" w:type="dxa"/>
            <w:vMerge/>
          </w:tcPr>
          <w:p w14:paraId="508F35D2" w14:textId="77777777" w:rsidR="00F6075D" w:rsidRPr="0084371F" w:rsidRDefault="00F6075D" w:rsidP="0089509B">
            <w:pPr>
              <w:pStyle w:val="element"/>
              <w:keepNext/>
            </w:pPr>
          </w:p>
        </w:tc>
        <w:tc>
          <w:tcPr>
            <w:tcW w:w="570" w:type="dxa"/>
            <w:gridSpan w:val="2"/>
          </w:tcPr>
          <w:p w14:paraId="2110A138" w14:textId="77777777" w:rsidR="00F6075D" w:rsidRDefault="00F6075D" w:rsidP="0089509B">
            <w:pPr>
              <w:pStyle w:val="PC"/>
              <w:keepNext/>
            </w:pPr>
            <w:r>
              <w:t>1.2</w:t>
            </w:r>
          </w:p>
        </w:tc>
        <w:tc>
          <w:tcPr>
            <w:tcW w:w="5729" w:type="dxa"/>
            <w:gridSpan w:val="2"/>
          </w:tcPr>
          <w:p w14:paraId="1605925A" w14:textId="77777777" w:rsidR="00F6075D" w:rsidRDefault="00F6075D" w:rsidP="0089509B">
            <w:pPr>
              <w:pStyle w:val="PC"/>
              <w:keepNext/>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F6075D" w14:paraId="7D5E5381" w14:textId="77777777" w:rsidTr="00F6075D">
        <w:tc>
          <w:tcPr>
            <w:tcW w:w="2943" w:type="dxa"/>
            <w:vMerge/>
          </w:tcPr>
          <w:p w14:paraId="2AAFC95E" w14:textId="77777777" w:rsidR="00F6075D" w:rsidRPr="0084371F" w:rsidRDefault="00F6075D" w:rsidP="0089509B">
            <w:pPr>
              <w:pStyle w:val="element"/>
              <w:keepNext/>
            </w:pPr>
          </w:p>
        </w:tc>
        <w:tc>
          <w:tcPr>
            <w:tcW w:w="570" w:type="dxa"/>
            <w:gridSpan w:val="2"/>
          </w:tcPr>
          <w:p w14:paraId="34CCDD03" w14:textId="77777777" w:rsidR="00F6075D" w:rsidRDefault="00F6075D" w:rsidP="0089509B">
            <w:pPr>
              <w:pStyle w:val="PC"/>
              <w:keepNext/>
            </w:pPr>
            <w:r>
              <w:t>1.3</w:t>
            </w:r>
          </w:p>
        </w:tc>
        <w:tc>
          <w:tcPr>
            <w:tcW w:w="5729" w:type="dxa"/>
            <w:gridSpan w:val="2"/>
          </w:tcPr>
          <w:p w14:paraId="324788F8" w14:textId="77777777" w:rsidR="00F6075D" w:rsidRDefault="00F6075D" w:rsidP="0089509B">
            <w:pPr>
              <w:pStyle w:val="PC"/>
              <w:keepNext/>
            </w:pPr>
            <w:r>
              <w:t>Use s</w:t>
            </w:r>
            <w:r w:rsidRPr="00C07EB5">
              <w:t xml:space="preserve">ubstitution into </w:t>
            </w:r>
            <w:r w:rsidRPr="007B3AFB">
              <w:rPr>
                <w:iCs/>
              </w:rPr>
              <w:t>formulae</w:t>
            </w:r>
            <w:r w:rsidRPr="00C07EB5">
              <w:t xml:space="preserve"> or algebraic expressions to find particular values</w:t>
            </w:r>
          </w:p>
        </w:tc>
      </w:tr>
      <w:tr w:rsidR="00F6075D" w14:paraId="64655386" w14:textId="77777777" w:rsidTr="00F6075D">
        <w:tc>
          <w:tcPr>
            <w:tcW w:w="2943" w:type="dxa"/>
            <w:vMerge/>
          </w:tcPr>
          <w:p w14:paraId="26B66BA8" w14:textId="77777777" w:rsidR="00F6075D" w:rsidRPr="0084371F" w:rsidRDefault="00F6075D" w:rsidP="0089509B">
            <w:pPr>
              <w:pStyle w:val="element"/>
              <w:keepNext/>
            </w:pPr>
          </w:p>
        </w:tc>
        <w:tc>
          <w:tcPr>
            <w:tcW w:w="570" w:type="dxa"/>
            <w:gridSpan w:val="2"/>
          </w:tcPr>
          <w:p w14:paraId="3F4CE62C" w14:textId="77777777" w:rsidR="00F6075D" w:rsidRDefault="00F6075D" w:rsidP="0089509B">
            <w:pPr>
              <w:pStyle w:val="PC"/>
              <w:keepNext/>
            </w:pPr>
            <w:r>
              <w:t>1.4</w:t>
            </w:r>
          </w:p>
        </w:tc>
        <w:tc>
          <w:tcPr>
            <w:tcW w:w="5729" w:type="dxa"/>
            <w:gridSpan w:val="2"/>
          </w:tcPr>
          <w:p w14:paraId="0426ED2C" w14:textId="77777777" w:rsidR="00F6075D" w:rsidRDefault="00F6075D" w:rsidP="0089509B">
            <w:pPr>
              <w:pStyle w:val="PC"/>
              <w:keepNext/>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F6075D" w14:paraId="6E879414" w14:textId="77777777" w:rsidTr="00F6075D">
        <w:tc>
          <w:tcPr>
            <w:tcW w:w="2943" w:type="dxa"/>
          </w:tcPr>
          <w:p w14:paraId="1E4231C5" w14:textId="77777777" w:rsidR="00F6075D" w:rsidRDefault="00F6075D" w:rsidP="0089509B">
            <w:pPr>
              <w:pStyle w:val="spacer"/>
            </w:pPr>
          </w:p>
        </w:tc>
        <w:tc>
          <w:tcPr>
            <w:tcW w:w="6299" w:type="dxa"/>
            <w:gridSpan w:val="4"/>
          </w:tcPr>
          <w:p w14:paraId="6C7C103B" w14:textId="77777777" w:rsidR="00F6075D" w:rsidRDefault="00F6075D" w:rsidP="0089509B">
            <w:pPr>
              <w:pStyle w:val="spacer"/>
            </w:pPr>
          </w:p>
        </w:tc>
      </w:tr>
      <w:tr w:rsidR="00F6075D" w14:paraId="6423A344" w14:textId="77777777" w:rsidTr="00F6075D">
        <w:tc>
          <w:tcPr>
            <w:tcW w:w="2943" w:type="dxa"/>
            <w:vMerge w:val="restart"/>
          </w:tcPr>
          <w:p w14:paraId="6248ABCA" w14:textId="77777777" w:rsidR="00F6075D" w:rsidRPr="00C07EB5" w:rsidRDefault="00F6075D" w:rsidP="0089509B">
            <w:pPr>
              <w:pStyle w:val="element"/>
              <w:keepNext/>
            </w:pPr>
            <w:r>
              <w:t>2</w:t>
            </w:r>
            <w:r>
              <w:tab/>
            </w:r>
            <w:r w:rsidRPr="00C07EB5">
              <w:t>Develop and use algebraic graphs to analyse relationships between variables</w:t>
            </w:r>
          </w:p>
          <w:p w14:paraId="18F34D36" w14:textId="77777777" w:rsidR="00F6075D" w:rsidRDefault="00F6075D" w:rsidP="0089509B">
            <w:pPr>
              <w:pStyle w:val="element"/>
              <w:keepNext/>
            </w:pPr>
          </w:p>
        </w:tc>
        <w:tc>
          <w:tcPr>
            <w:tcW w:w="585" w:type="dxa"/>
            <w:gridSpan w:val="3"/>
          </w:tcPr>
          <w:p w14:paraId="48E5C883" w14:textId="77777777" w:rsidR="00F6075D" w:rsidRDefault="00F6075D" w:rsidP="0089509B">
            <w:pPr>
              <w:pStyle w:val="PC"/>
              <w:keepNext/>
            </w:pPr>
            <w:r>
              <w:t>2.1</w:t>
            </w:r>
          </w:p>
        </w:tc>
        <w:tc>
          <w:tcPr>
            <w:tcW w:w="5714" w:type="dxa"/>
          </w:tcPr>
          <w:p w14:paraId="324A36C3" w14:textId="77777777" w:rsidR="00F6075D" w:rsidRPr="00C07EB5" w:rsidRDefault="00F6075D" w:rsidP="0089509B">
            <w:pPr>
              <w:pStyle w:val="PC"/>
              <w:keepNext/>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F6075D" w14:paraId="57D6F7C7" w14:textId="77777777" w:rsidTr="00F6075D">
        <w:tc>
          <w:tcPr>
            <w:tcW w:w="2943" w:type="dxa"/>
            <w:vMerge/>
          </w:tcPr>
          <w:p w14:paraId="463B4C08" w14:textId="77777777" w:rsidR="00F6075D" w:rsidRDefault="00F6075D" w:rsidP="0089509B">
            <w:pPr>
              <w:keepNext/>
            </w:pPr>
          </w:p>
        </w:tc>
        <w:tc>
          <w:tcPr>
            <w:tcW w:w="585" w:type="dxa"/>
            <w:gridSpan w:val="3"/>
          </w:tcPr>
          <w:p w14:paraId="6BE0B10F" w14:textId="77777777" w:rsidR="00F6075D" w:rsidRDefault="00F6075D" w:rsidP="0089509B">
            <w:pPr>
              <w:pStyle w:val="PC"/>
              <w:keepNext/>
            </w:pPr>
            <w:r>
              <w:t>2.2</w:t>
            </w:r>
          </w:p>
        </w:tc>
        <w:tc>
          <w:tcPr>
            <w:tcW w:w="5714" w:type="dxa"/>
          </w:tcPr>
          <w:p w14:paraId="25F58AB5" w14:textId="77777777" w:rsidR="00F6075D" w:rsidRPr="00C07EB5" w:rsidRDefault="00F6075D" w:rsidP="0089509B">
            <w:pPr>
              <w:pStyle w:val="PC"/>
              <w:keepNext/>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meanings interpreted</w:t>
            </w:r>
          </w:p>
        </w:tc>
      </w:tr>
      <w:tr w:rsidR="00F6075D" w14:paraId="01BCBB49" w14:textId="77777777" w:rsidTr="00F6075D">
        <w:tc>
          <w:tcPr>
            <w:tcW w:w="2943" w:type="dxa"/>
            <w:vMerge/>
          </w:tcPr>
          <w:p w14:paraId="6CEC65B5" w14:textId="77777777" w:rsidR="00F6075D" w:rsidRDefault="00F6075D" w:rsidP="0089509B">
            <w:pPr>
              <w:keepNext/>
            </w:pPr>
          </w:p>
        </w:tc>
        <w:tc>
          <w:tcPr>
            <w:tcW w:w="585" w:type="dxa"/>
            <w:gridSpan w:val="3"/>
          </w:tcPr>
          <w:p w14:paraId="4406B77B" w14:textId="77777777" w:rsidR="00F6075D" w:rsidRDefault="00F6075D" w:rsidP="0089509B">
            <w:pPr>
              <w:pStyle w:val="PC"/>
              <w:keepNext/>
            </w:pPr>
            <w:r>
              <w:t>2.3</w:t>
            </w:r>
          </w:p>
        </w:tc>
        <w:tc>
          <w:tcPr>
            <w:tcW w:w="5714" w:type="dxa"/>
          </w:tcPr>
          <w:p w14:paraId="50B9C4B9" w14:textId="77777777" w:rsidR="00F6075D" w:rsidRPr="00C07EB5" w:rsidRDefault="00F6075D" w:rsidP="0089509B">
            <w:pPr>
              <w:pStyle w:val="PC"/>
              <w:keepNext/>
            </w:pPr>
            <w:r w:rsidRPr="00C07EB5">
              <w:t>Equations are developed and written from given linear and simple non-linear graphs</w:t>
            </w:r>
          </w:p>
        </w:tc>
      </w:tr>
      <w:tr w:rsidR="00F6075D" w14:paraId="73756600" w14:textId="77777777" w:rsidTr="00F6075D">
        <w:tc>
          <w:tcPr>
            <w:tcW w:w="2943" w:type="dxa"/>
          </w:tcPr>
          <w:p w14:paraId="40699D56" w14:textId="77777777" w:rsidR="00F6075D" w:rsidRDefault="00F6075D" w:rsidP="0089509B">
            <w:pPr>
              <w:pStyle w:val="spacer"/>
            </w:pPr>
          </w:p>
        </w:tc>
        <w:tc>
          <w:tcPr>
            <w:tcW w:w="6299" w:type="dxa"/>
            <w:gridSpan w:val="4"/>
          </w:tcPr>
          <w:p w14:paraId="2EC5C077" w14:textId="77777777" w:rsidR="00F6075D" w:rsidRDefault="00F6075D" w:rsidP="0089509B">
            <w:pPr>
              <w:pStyle w:val="spacer"/>
            </w:pPr>
          </w:p>
        </w:tc>
      </w:tr>
      <w:tr w:rsidR="00F6075D" w14:paraId="2B056E5D" w14:textId="77777777" w:rsidTr="00F6075D">
        <w:tc>
          <w:tcPr>
            <w:tcW w:w="9242" w:type="dxa"/>
            <w:gridSpan w:val="5"/>
          </w:tcPr>
          <w:p w14:paraId="79D706DB" w14:textId="77777777" w:rsidR="00F6075D" w:rsidRDefault="00F6075D" w:rsidP="0089509B">
            <w:pPr>
              <w:pStyle w:val="Heading21"/>
            </w:pPr>
            <w:r>
              <w:t>Required Knowledge and Skills</w:t>
            </w:r>
          </w:p>
          <w:p w14:paraId="492EFF50" w14:textId="77777777" w:rsidR="00F6075D" w:rsidRDefault="00F6075D" w:rsidP="0089509B">
            <w:pPr>
              <w:pStyle w:val="text"/>
            </w:pPr>
            <w:r w:rsidRPr="005979AA">
              <w:t>This describes the essential skills and knowledge and their level required for this unit</w:t>
            </w:r>
            <w:r>
              <w:t>.</w:t>
            </w:r>
          </w:p>
        </w:tc>
      </w:tr>
      <w:tr w:rsidR="00F6075D" w14:paraId="77200141" w14:textId="77777777" w:rsidTr="00F6075D">
        <w:tc>
          <w:tcPr>
            <w:tcW w:w="9242" w:type="dxa"/>
            <w:gridSpan w:val="5"/>
          </w:tcPr>
          <w:p w14:paraId="0A67B882" w14:textId="77777777" w:rsidR="00F6075D" w:rsidRDefault="00F6075D" w:rsidP="0089509B">
            <w:pPr>
              <w:pStyle w:val="unittext"/>
            </w:pPr>
            <w:r>
              <w:t>Required Knowledge:</w:t>
            </w:r>
          </w:p>
          <w:p w14:paraId="481E1B15" w14:textId="77777777" w:rsidR="00F6075D" w:rsidRDefault="00F6075D" w:rsidP="0089509B">
            <w:pPr>
              <w:pStyle w:val="bullet"/>
              <w:numPr>
                <w:ilvl w:val="0"/>
                <w:numId w:val="13"/>
              </w:numPr>
              <w:ind w:left="284" w:hanging="284"/>
            </w:pPr>
            <w:r>
              <w:t xml:space="preserve">algebraic techniques such as same operation on both sides, backtracking and factorising </w:t>
            </w:r>
          </w:p>
          <w:p w14:paraId="4601D5E3" w14:textId="77777777" w:rsidR="00F6075D" w:rsidRDefault="00F6075D" w:rsidP="0089509B">
            <w:pPr>
              <w:pStyle w:val="unittext"/>
            </w:pPr>
            <w:r>
              <w:t>Required Skills:</w:t>
            </w:r>
          </w:p>
          <w:p w14:paraId="4F773676" w14:textId="77777777" w:rsidR="00F6075D" w:rsidRDefault="00F6075D" w:rsidP="0089509B">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2B713445" w14:textId="77777777" w:rsidR="00F6075D" w:rsidRDefault="00F6075D" w:rsidP="0089509B">
            <w:pPr>
              <w:pStyle w:val="bullet"/>
              <w:numPr>
                <w:ilvl w:val="0"/>
                <w:numId w:val="13"/>
              </w:numPr>
              <w:ind w:left="284" w:hanging="284"/>
            </w:pPr>
            <w:r>
              <w:t>problem solving skills to:</w:t>
            </w:r>
          </w:p>
          <w:p w14:paraId="30EF0805" w14:textId="77777777" w:rsidR="00F6075D" w:rsidRDefault="00F6075D" w:rsidP="0089509B">
            <w:pPr>
              <w:pStyle w:val="endash"/>
              <w:keepNext/>
              <w:ind w:left="568" w:hanging="284"/>
            </w:pPr>
            <w:r w:rsidRPr="00FC5041">
              <w:t>interpret, select and investigate appropriate mathematical information and relationships highly embedded in an activity, item or text</w:t>
            </w:r>
          </w:p>
          <w:p w14:paraId="5D137032" w14:textId="77777777" w:rsidR="00F6075D" w:rsidRDefault="00F6075D" w:rsidP="0089509B">
            <w:pPr>
              <w:pStyle w:val="endash"/>
              <w:keepNext/>
              <w:ind w:left="568" w:hanging="284"/>
            </w:pPr>
            <w:r w:rsidRPr="00FC5041">
              <w:t>analyse and evaluate the appropriateness, interpretations and wider implications of all aspects of a mathematical activity</w:t>
            </w:r>
          </w:p>
          <w:p w14:paraId="4DC419D6" w14:textId="77777777" w:rsidR="00F6075D" w:rsidRDefault="00F6075D" w:rsidP="0089509B">
            <w:pPr>
              <w:pStyle w:val="endash"/>
              <w:keepNext/>
              <w:ind w:left="568" w:hanging="284"/>
            </w:pPr>
            <w:r w:rsidRPr="00FC5041">
              <w:t>select and apply a wide range of mathematical strategies flexibly to generate solutions to problems across a broad range of contexts</w:t>
            </w:r>
          </w:p>
        </w:tc>
      </w:tr>
      <w:tr w:rsidR="00F6075D" w14:paraId="3707BBF4" w14:textId="77777777" w:rsidTr="00F6075D">
        <w:tc>
          <w:tcPr>
            <w:tcW w:w="9242" w:type="dxa"/>
            <w:gridSpan w:val="5"/>
          </w:tcPr>
          <w:p w14:paraId="21DD04A4" w14:textId="77777777" w:rsidR="00F6075D" w:rsidRDefault="00F6075D" w:rsidP="0089509B">
            <w:pPr>
              <w:pStyle w:val="spacer"/>
            </w:pPr>
          </w:p>
        </w:tc>
      </w:tr>
      <w:tr w:rsidR="00F6075D" w14:paraId="6F94954E" w14:textId="77777777" w:rsidTr="00F6075D">
        <w:tc>
          <w:tcPr>
            <w:tcW w:w="9242" w:type="dxa"/>
            <w:gridSpan w:val="5"/>
          </w:tcPr>
          <w:p w14:paraId="3EC25835" w14:textId="77777777" w:rsidR="00F6075D" w:rsidRDefault="00F6075D" w:rsidP="0089509B">
            <w:pPr>
              <w:pStyle w:val="Heading21"/>
            </w:pPr>
            <w:r>
              <w:t>Range Statement</w:t>
            </w:r>
          </w:p>
          <w:p w14:paraId="40BEB78E" w14:textId="42CA7BD0" w:rsidR="00F6075D" w:rsidRDefault="00F6075D"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6ED18E56" w14:textId="77777777" w:rsidTr="00F6075D">
        <w:tc>
          <w:tcPr>
            <w:tcW w:w="3369" w:type="dxa"/>
            <w:gridSpan w:val="2"/>
          </w:tcPr>
          <w:p w14:paraId="3230BF8E" w14:textId="77777777" w:rsidR="00F6075D" w:rsidRPr="007B3AFB" w:rsidRDefault="00F6075D" w:rsidP="0089509B">
            <w:pPr>
              <w:pStyle w:val="unittext"/>
            </w:pPr>
            <w:r>
              <w:rPr>
                <w:b/>
                <w:i/>
              </w:rPr>
              <w:t xml:space="preserve">Equations </w:t>
            </w:r>
            <w:r>
              <w:t>include:</w:t>
            </w:r>
          </w:p>
        </w:tc>
        <w:tc>
          <w:tcPr>
            <w:tcW w:w="5873" w:type="dxa"/>
            <w:gridSpan w:val="3"/>
          </w:tcPr>
          <w:p w14:paraId="13318BEC" w14:textId="77777777" w:rsidR="00F6075D" w:rsidRDefault="00F6075D" w:rsidP="0089509B">
            <w:pPr>
              <w:pStyle w:val="bullet"/>
              <w:numPr>
                <w:ilvl w:val="0"/>
                <w:numId w:val="13"/>
              </w:numPr>
              <w:ind w:left="284" w:hanging="284"/>
            </w:pPr>
            <w:r>
              <w:t>those with only one or two unknowns</w:t>
            </w:r>
          </w:p>
        </w:tc>
      </w:tr>
      <w:tr w:rsidR="00F6075D" w14:paraId="71404E14" w14:textId="77777777" w:rsidTr="00F6075D">
        <w:tc>
          <w:tcPr>
            <w:tcW w:w="9242" w:type="dxa"/>
            <w:gridSpan w:val="5"/>
          </w:tcPr>
          <w:p w14:paraId="784E5C85" w14:textId="77777777" w:rsidR="00F6075D" w:rsidRDefault="00F6075D" w:rsidP="0089509B">
            <w:pPr>
              <w:pStyle w:val="spacer"/>
            </w:pPr>
          </w:p>
        </w:tc>
      </w:tr>
      <w:tr w:rsidR="00F6075D" w14:paraId="5B6D334F" w14:textId="77777777" w:rsidTr="00F6075D">
        <w:tc>
          <w:tcPr>
            <w:tcW w:w="3369" w:type="dxa"/>
            <w:gridSpan w:val="2"/>
          </w:tcPr>
          <w:p w14:paraId="4B004788" w14:textId="77777777" w:rsidR="00F6075D" w:rsidRPr="007B3AFB" w:rsidRDefault="00F6075D" w:rsidP="0089509B">
            <w:pPr>
              <w:pStyle w:val="unittext"/>
            </w:pPr>
            <w:r>
              <w:rPr>
                <w:b/>
                <w:i/>
              </w:rPr>
              <w:t xml:space="preserve">Formulae </w:t>
            </w:r>
            <w:r>
              <w:t xml:space="preserve">and </w:t>
            </w:r>
            <w:r>
              <w:rPr>
                <w:b/>
                <w:i/>
              </w:rPr>
              <w:t xml:space="preserve">generalisations </w:t>
            </w:r>
            <w:r>
              <w:t>created may describe:</w:t>
            </w:r>
          </w:p>
        </w:tc>
        <w:tc>
          <w:tcPr>
            <w:tcW w:w="5873" w:type="dxa"/>
            <w:gridSpan w:val="3"/>
          </w:tcPr>
          <w:p w14:paraId="64C50665" w14:textId="77777777" w:rsidR="00F6075D" w:rsidRDefault="00F6075D" w:rsidP="0089509B">
            <w:pPr>
              <w:pStyle w:val="bullet"/>
              <w:numPr>
                <w:ilvl w:val="0"/>
                <w:numId w:val="13"/>
              </w:numPr>
              <w:ind w:left="284" w:hanging="284"/>
            </w:pPr>
            <w:r w:rsidRPr="007F3EB4">
              <w:t>linear and simple non-linear number patterns (simple polynomial graphs)</w:t>
            </w:r>
          </w:p>
          <w:p w14:paraId="7593304C" w14:textId="77777777" w:rsidR="00F6075D" w:rsidRDefault="00F6075D" w:rsidP="0089509B">
            <w:pPr>
              <w:pStyle w:val="bullet"/>
              <w:numPr>
                <w:ilvl w:val="0"/>
                <w:numId w:val="13"/>
              </w:numPr>
              <w:ind w:left="284" w:hanging="284"/>
            </w:pPr>
            <w:r w:rsidRPr="007F3EB4">
              <w:t>direct or inverse variation between variables in real or simulated situations</w:t>
            </w:r>
          </w:p>
          <w:p w14:paraId="2AB0CB1F" w14:textId="77777777" w:rsidR="00F6075D" w:rsidRDefault="00F6075D" w:rsidP="0089509B">
            <w:pPr>
              <w:pStyle w:val="bullet"/>
              <w:numPr>
                <w:ilvl w:val="0"/>
                <w:numId w:val="13"/>
              </w:numPr>
              <w:ind w:left="284" w:hanging="284"/>
            </w:pPr>
            <w:r w:rsidRPr="007F3EB4">
              <w:t>exponential growth or decay</w:t>
            </w:r>
          </w:p>
        </w:tc>
      </w:tr>
      <w:tr w:rsidR="00F6075D" w14:paraId="153DF109" w14:textId="77777777" w:rsidTr="00F6075D">
        <w:tc>
          <w:tcPr>
            <w:tcW w:w="9242" w:type="dxa"/>
            <w:gridSpan w:val="5"/>
          </w:tcPr>
          <w:p w14:paraId="07564FBE" w14:textId="77777777" w:rsidR="00F6075D" w:rsidRDefault="00F6075D" w:rsidP="0089509B">
            <w:pPr>
              <w:pStyle w:val="spacer"/>
            </w:pPr>
          </w:p>
        </w:tc>
      </w:tr>
      <w:tr w:rsidR="00F6075D" w14:paraId="0C5012EA" w14:textId="77777777" w:rsidTr="00F6075D">
        <w:tc>
          <w:tcPr>
            <w:tcW w:w="3369" w:type="dxa"/>
            <w:gridSpan w:val="2"/>
          </w:tcPr>
          <w:p w14:paraId="0454A4EA" w14:textId="77777777" w:rsidR="00F6075D" w:rsidRPr="007B3AFB" w:rsidRDefault="00F6075D" w:rsidP="0089509B">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14:paraId="3E4752CA" w14:textId="77777777" w:rsidR="00F6075D" w:rsidRPr="00726BB9" w:rsidRDefault="00F6075D" w:rsidP="0089509B">
            <w:pPr>
              <w:pStyle w:val="bullet"/>
              <w:numPr>
                <w:ilvl w:val="0"/>
                <w:numId w:val="13"/>
              </w:numPr>
              <w:ind w:left="284" w:hanging="284"/>
            </w:pPr>
            <w:r w:rsidRPr="00726BB9">
              <w:t>simple indices</w:t>
            </w:r>
          </w:p>
          <w:p w14:paraId="513FE88C" w14:textId="77777777" w:rsidR="00F6075D" w:rsidRPr="00726BB9" w:rsidRDefault="00F6075D" w:rsidP="0089509B">
            <w:pPr>
              <w:pStyle w:val="bullet"/>
              <w:numPr>
                <w:ilvl w:val="0"/>
                <w:numId w:val="13"/>
              </w:numPr>
              <w:ind w:left="284" w:hanging="284"/>
            </w:pPr>
            <w:r w:rsidRPr="00726BB9">
              <w:t>square roots</w:t>
            </w:r>
          </w:p>
          <w:p w14:paraId="1BC9228C" w14:textId="77777777" w:rsidR="00F6075D" w:rsidRPr="00726BB9" w:rsidRDefault="00F6075D" w:rsidP="0089509B">
            <w:pPr>
              <w:pStyle w:val="bullet"/>
              <w:numPr>
                <w:ilvl w:val="0"/>
                <w:numId w:val="13"/>
              </w:numPr>
              <w:ind w:left="284" w:hanging="284"/>
            </w:pPr>
            <w:r w:rsidRPr="00726BB9">
              <w:t>brackets</w:t>
            </w:r>
          </w:p>
          <w:p w14:paraId="0E3F069D" w14:textId="77777777" w:rsidR="00F6075D" w:rsidRPr="00726BB9" w:rsidRDefault="00F6075D" w:rsidP="0089509B">
            <w:pPr>
              <w:pStyle w:val="bullet"/>
              <w:numPr>
                <w:ilvl w:val="0"/>
                <w:numId w:val="13"/>
              </w:numPr>
              <w:ind w:left="284" w:hanging="284"/>
            </w:pPr>
            <w:r w:rsidRPr="00726BB9">
              <w:t>alternative conventions for division</w:t>
            </w:r>
          </w:p>
          <w:p w14:paraId="22ED7FE4" w14:textId="77777777" w:rsidR="00F6075D" w:rsidRDefault="00F6075D" w:rsidP="0089509B">
            <w:pPr>
              <w:pStyle w:val="bullet"/>
              <w:numPr>
                <w:ilvl w:val="0"/>
                <w:numId w:val="13"/>
              </w:numPr>
              <w:ind w:left="284" w:hanging="284"/>
            </w:pPr>
            <w:r w:rsidRPr="00726BB9">
              <w:t>signed numbers to express and interpret formulae, rules and equations</w:t>
            </w:r>
          </w:p>
        </w:tc>
      </w:tr>
      <w:tr w:rsidR="00F6075D" w14:paraId="4B715D6C" w14:textId="77777777" w:rsidTr="00F6075D">
        <w:tc>
          <w:tcPr>
            <w:tcW w:w="9242" w:type="dxa"/>
            <w:gridSpan w:val="5"/>
          </w:tcPr>
          <w:p w14:paraId="76F2609D" w14:textId="77777777" w:rsidR="00F6075D" w:rsidRDefault="00F6075D" w:rsidP="0089509B">
            <w:pPr>
              <w:pStyle w:val="spacer"/>
            </w:pPr>
          </w:p>
        </w:tc>
      </w:tr>
      <w:tr w:rsidR="00F6075D" w14:paraId="3244ED29" w14:textId="77777777" w:rsidTr="00F6075D">
        <w:tc>
          <w:tcPr>
            <w:tcW w:w="3369" w:type="dxa"/>
            <w:gridSpan w:val="2"/>
          </w:tcPr>
          <w:p w14:paraId="5719D1C6" w14:textId="77777777" w:rsidR="00F6075D" w:rsidRPr="007B3AFB" w:rsidRDefault="00F6075D" w:rsidP="0089509B">
            <w:pPr>
              <w:pStyle w:val="unittext"/>
            </w:pPr>
            <w:r>
              <w:rPr>
                <w:b/>
                <w:i/>
                <w:iCs/>
              </w:rPr>
              <w:t xml:space="preserve">Indices </w:t>
            </w:r>
            <w:r>
              <w:rPr>
                <w:iCs/>
              </w:rPr>
              <w:t>should include:</w:t>
            </w:r>
          </w:p>
        </w:tc>
        <w:tc>
          <w:tcPr>
            <w:tcW w:w="5873" w:type="dxa"/>
            <w:gridSpan w:val="3"/>
          </w:tcPr>
          <w:p w14:paraId="14917518" w14:textId="77777777" w:rsidR="00F6075D" w:rsidRDefault="00F6075D" w:rsidP="0089509B">
            <w:pPr>
              <w:pStyle w:val="bullet"/>
              <w:numPr>
                <w:ilvl w:val="0"/>
                <w:numId w:val="13"/>
              </w:numPr>
              <w:ind w:left="284" w:hanging="284"/>
            </w:pPr>
            <w:r w:rsidRPr="007F3EB4">
              <w:t>positive, negative</w:t>
            </w:r>
          </w:p>
          <w:p w14:paraId="2B45DD3B" w14:textId="77777777" w:rsidR="00F6075D" w:rsidRDefault="00F6075D" w:rsidP="0089509B">
            <w:pPr>
              <w:pStyle w:val="bullet"/>
              <w:numPr>
                <w:ilvl w:val="0"/>
                <w:numId w:val="13"/>
              </w:numPr>
              <w:ind w:left="284" w:hanging="284"/>
            </w:pPr>
            <w:r w:rsidRPr="007F3EB4">
              <w:t>key fractional values such as ½ and application of the index laws</w:t>
            </w:r>
          </w:p>
        </w:tc>
      </w:tr>
      <w:tr w:rsidR="00F6075D" w14:paraId="70DA58F7" w14:textId="77777777" w:rsidTr="00F6075D">
        <w:tc>
          <w:tcPr>
            <w:tcW w:w="9242" w:type="dxa"/>
            <w:gridSpan w:val="5"/>
          </w:tcPr>
          <w:p w14:paraId="194B17BC" w14:textId="77777777" w:rsidR="00F6075D" w:rsidRDefault="00F6075D" w:rsidP="0089509B">
            <w:pPr>
              <w:pStyle w:val="spacer"/>
            </w:pPr>
          </w:p>
        </w:tc>
      </w:tr>
      <w:tr w:rsidR="00F6075D" w14:paraId="4F6969E2" w14:textId="77777777" w:rsidTr="00F6075D">
        <w:tc>
          <w:tcPr>
            <w:tcW w:w="3369" w:type="dxa"/>
            <w:gridSpan w:val="2"/>
          </w:tcPr>
          <w:p w14:paraId="0393FB7D" w14:textId="77777777" w:rsidR="00F6075D" w:rsidRPr="007B3AFB" w:rsidRDefault="00F6075D" w:rsidP="0089509B">
            <w:pPr>
              <w:pStyle w:val="unittext"/>
            </w:pPr>
            <w:r>
              <w:rPr>
                <w:b/>
                <w:i/>
                <w:iCs/>
              </w:rPr>
              <w:t xml:space="preserve">Range of equations </w:t>
            </w:r>
            <w:r>
              <w:rPr>
                <w:iCs/>
              </w:rPr>
              <w:t>should include:</w:t>
            </w:r>
          </w:p>
        </w:tc>
        <w:tc>
          <w:tcPr>
            <w:tcW w:w="5873" w:type="dxa"/>
            <w:gridSpan w:val="3"/>
          </w:tcPr>
          <w:p w14:paraId="5F239258" w14:textId="77777777" w:rsidR="00F6075D" w:rsidRDefault="00F6075D" w:rsidP="0089509B">
            <w:pPr>
              <w:pStyle w:val="bullet"/>
              <w:numPr>
                <w:ilvl w:val="0"/>
                <w:numId w:val="13"/>
              </w:numPr>
              <w:ind w:left="284" w:hanging="284"/>
            </w:pPr>
            <w:r w:rsidRPr="007F3EB4">
              <w:t>linear</w:t>
            </w:r>
          </w:p>
          <w:p w14:paraId="72B2330D" w14:textId="77777777" w:rsidR="00F6075D" w:rsidRDefault="00F6075D" w:rsidP="0089509B">
            <w:pPr>
              <w:pStyle w:val="bullet"/>
              <w:numPr>
                <w:ilvl w:val="0"/>
                <w:numId w:val="13"/>
              </w:numPr>
              <w:ind w:left="284" w:hanging="284"/>
            </w:pPr>
            <w:r w:rsidRPr="007F3EB4">
              <w:t>quadratic</w:t>
            </w:r>
          </w:p>
          <w:p w14:paraId="395D67F1" w14:textId="77777777" w:rsidR="00F6075D" w:rsidRDefault="00F6075D" w:rsidP="0089509B">
            <w:pPr>
              <w:pStyle w:val="bullet"/>
              <w:numPr>
                <w:ilvl w:val="0"/>
                <w:numId w:val="13"/>
              </w:numPr>
              <w:ind w:left="284" w:hanging="284"/>
            </w:pPr>
            <w:r w:rsidRPr="007F3EB4">
              <w:t>simultaneous equations</w:t>
            </w:r>
          </w:p>
        </w:tc>
      </w:tr>
      <w:tr w:rsidR="00F6075D" w14:paraId="6D53FE74" w14:textId="77777777" w:rsidTr="00F6075D">
        <w:tc>
          <w:tcPr>
            <w:tcW w:w="9242" w:type="dxa"/>
            <w:gridSpan w:val="5"/>
          </w:tcPr>
          <w:p w14:paraId="1A0FDB12" w14:textId="77777777" w:rsidR="00F6075D" w:rsidRDefault="00F6075D" w:rsidP="0089509B">
            <w:pPr>
              <w:pStyle w:val="spacer"/>
            </w:pPr>
          </w:p>
        </w:tc>
      </w:tr>
      <w:tr w:rsidR="00F6075D" w14:paraId="1F63C91A" w14:textId="77777777" w:rsidTr="00F6075D">
        <w:tc>
          <w:tcPr>
            <w:tcW w:w="3369" w:type="dxa"/>
            <w:gridSpan w:val="2"/>
          </w:tcPr>
          <w:p w14:paraId="4A559BD4" w14:textId="77777777" w:rsidR="00F6075D" w:rsidRPr="007B3AFB" w:rsidRDefault="00F6075D" w:rsidP="0089509B">
            <w:pPr>
              <w:pStyle w:val="unittext"/>
            </w:pPr>
            <w:r>
              <w:rPr>
                <w:b/>
                <w:i/>
                <w:iCs/>
              </w:rPr>
              <w:t xml:space="preserve">Algebraic techniques </w:t>
            </w:r>
            <w:r>
              <w:rPr>
                <w:iCs/>
              </w:rPr>
              <w:t>include:</w:t>
            </w:r>
          </w:p>
        </w:tc>
        <w:tc>
          <w:tcPr>
            <w:tcW w:w="5873" w:type="dxa"/>
            <w:gridSpan w:val="3"/>
          </w:tcPr>
          <w:p w14:paraId="5147FF3D" w14:textId="77777777" w:rsidR="00F6075D" w:rsidRDefault="00F6075D" w:rsidP="0089509B">
            <w:pPr>
              <w:pStyle w:val="bullet"/>
              <w:numPr>
                <w:ilvl w:val="0"/>
                <w:numId w:val="13"/>
              </w:numPr>
              <w:ind w:left="284" w:hanging="284"/>
            </w:pPr>
            <w:r w:rsidRPr="007F3EB4">
              <w:t>same operation on both sides</w:t>
            </w:r>
          </w:p>
          <w:p w14:paraId="52179E3A" w14:textId="77777777" w:rsidR="00F6075D" w:rsidRDefault="00F6075D" w:rsidP="0089509B">
            <w:pPr>
              <w:pStyle w:val="bullet"/>
              <w:numPr>
                <w:ilvl w:val="0"/>
                <w:numId w:val="13"/>
              </w:numPr>
              <w:ind w:left="284" w:hanging="284"/>
            </w:pPr>
            <w:r w:rsidRPr="007F3EB4">
              <w:t>backtracking</w:t>
            </w:r>
          </w:p>
          <w:p w14:paraId="6F1DF374" w14:textId="77777777" w:rsidR="00F6075D" w:rsidRDefault="00F6075D" w:rsidP="0089509B">
            <w:pPr>
              <w:pStyle w:val="bullet"/>
              <w:numPr>
                <w:ilvl w:val="0"/>
                <w:numId w:val="13"/>
              </w:numPr>
              <w:ind w:left="284" w:hanging="284"/>
            </w:pPr>
            <w:r w:rsidRPr="007F3EB4">
              <w:t>factorising</w:t>
            </w:r>
          </w:p>
          <w:p w14:paraId="6B11A7EB" w14:textId="77777777" w:rsidR="00F6075D" w:rsidRDefault="00F6075D" w:rsidP="0089509B">
            <w:pPr>
              <w:pStyle w:val="bullet"/>
              <w:numPr>
                <w:ilvl w:val="0"/>
                <w:numId w:val="13"/>
              </w:numPr>
              <w:ind w:left="284" w:hanging="284"/>
            </w:pPr>
            <w:r w:rsidRPr="007F3EB4">
              <w:t>guess, check and improve and include transpositions, and some manipulation of algebraic fractions</w:t>
            </w:r>
          </w:p>
        </w:tc>
      </w:tr>
      <w:tr w:rsidR="00F6075D" w14:paraId="2EB33657" w14:textId="77777777" w:rsidTr="00F6075D">
        <w:tc>
          <w:tcPr>
            <w:tcW w:w="9242" w:type="dxa"/>
            <w:gridSpan w:val="5"/>
          </w:tcPr>
          <w:p w14:paraId="52269F1E" w14:textId="77777777" w:rsidR="00F6075D" w:rsidRDefault="00F6075D" w:rsidP="0089509B">
            <w:pPr>
              <w:pStyle w:val="spacer"/>
            </w:pPr>
          </w:p>
        </w:tc>
      </w:tr>
      <w:tr w:rsidR="00F6075D" w14:paraId="5ED036E9" w14:textId="77777777" w:rsidTr="00F6075D">
        <w:tc>
          <w:tcPr>
            <w:tcW w:w="3369" w:type="dxa"/>
            <w:gridSpan w:val="2"/>
          </w:tcPr>
          <w:p w14:paraId="2C38656C" w14:textId="77777777" w:rsidR="00F6075D" w:rsidRPr="007B3AFB" w:rsidRDefault="00F6075D" w:rsidP="0089509B">
            <w:pPr>
              <w:pStyle w:val="unittext"/>
            </w:pPr>
            <w:r>
              <w:rPr>
                <w:b/>
                <w:i/>
              </w:rPr>
              <w:t xml:space="preserve">Graphical techniques </w:t>
            </w:r>
            <w:r>
              <w:t>should include:</w:t>
            </w:r>
          </w:p>
        </w:tc>
        <w:tc>
          <w:tcPr>
            <w:tcW w:w="5873" w:type="dxa"/>
            <w:gridSpan w:val="3"/>
          </w:tcPr>
          <w:p w14:paraId="0A97B475" w14:textId="77777777" w:rsidR="00F6075D" w:rsidRDefault="00F6075D" w:rsidP="0089509B">
            <w:pPr>
              <w:pStyle w:val="bullet"/>
              <w:numPr>
                <w:ilvl w:val="0"/>
                <w:numId w:val="13"/>
              </w:numPr>
              <w:ind w:left="284" w:hanging="284"/>
            </w:pPr>
            <w:r w:rsidRPr="007F3EB4">
              <w:t>plotting points</w:t>
            </w:r>
          </w:p>
          <w:p w14:paraId="78F2A645" w14:textId="77777777" w:rsidR="00F6075D" w:rsidRDefault="00F6075D" w:rsidP="0089509B">
            <w:pPr>
              <w:pStyle w:val="bullet"/>
              <w:numPr>
                <w:ilvl w:val="0"/>
                <w:numId w:val="13"/>
              </w:numPr>
              <w:ind w:left="284" w:hanging="284"/>
            </w:pPr>
            <w:r w:rsidRPr="007F3EB4">
              <w:t>sketching from known main features of algebraic function</w:t>
            </w:r>
          </w:p>
          <w:p w14:paraId="0FE1A6FF" w14:textId="77777777" w:rsidR="00F6075D" w:rsidRDefault="00F6075D" w:rsidP="0089509B">
            <w:pPr>
              <w:pStyle w:val="bullet"/>
              <w:numPr>
                <w:ilvl w:val="0"/>
                <w:numId w:val="13"/>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F6075D" w14:paraId="0AFA6665" w14:textId="77777777" w:rsidTr="00F6075D">
        <w:tc>
          <w:tcPr>
            <w:tcW w:w="9242" w:type="dxa"/>
            <w:gridSpan w:val="5"/>
          </w:tcPr>
          <w:p w14:paraId="74D78446" w14:textId="77777777" w:rsidR="00F6075D" w:rsidRDefault="00F6075D" w:rsidP="0089509B">
            <w:pPr>
              <w:pStyle w:val="spacer"/>
            </w:pPr>
          </w:p>
        </w:tc>
      </w:tr>
      <w:tr w:rsidR="00F6075D" w14:paraId="30D160CF" w14:textId="77777777" w:rsidTr="00F6075D">
        <w:tc>
          <w:tcPr>
            <w:tcW w:w="3369" w:type="dxa"/>
            <w:gridSpan w:val="2"/>
          </w:tcPr>
          <w:p w14:paraId="4336F8FF" w14:textId="77777777" w:rsidR="00F6075D" w:rsidRPr="007B3AFB" w:rsidRDefault="00F6075D" w:rsidP="0089509B">
            <w:pPr>
              <w:pStyle w:val="unittext"/>
            </w:pPr>
            <w:r>
              <w:rPr>
                <w:b/>
                <w:i/>
              </w:rPr>
              <w:t xml:space="preserve">Simple non-linear graphs </w:t>
            </w:r>
            <w:r>
              <w:t>should include:</w:t>
            </w:r>
          </w:p>
        </w:tc>
        <w:tc>
          <w:tcPr>
            <w:tcW w:w="5873" w:type="dxa"/>
            <w:gridSpan w:val="3"/>
          </w:tcPr>
          <w:p w14:paraId="2EFB3357" w14:textId="77777777" w:rsidR="00F6075D" w:rsidRDefault="00F6075D" w:rsidP="0089509B">
            <w:pPr>
              <w:pStyle w:val="bullet"/>
              <w:numPr>
                <w:ilvl w:val="0"/>
                <w:numId w:val="13"/>
              </w:numPr>
              <w:ind w:left="284" w:hanging="284"/>
            </w:pPr>
            <w:r w:rsidRPr="007F3EB4">
              <w:t>parabolas</w:t>
            </w:r>
          </w:p>
          <w:p w14:paraId="75ED6F3D" w14:textId="77777777" w:rsidR="00F6075D" w:rsidRDefault="00F6075D" w:rsidP="0089509B">
            <w:pPr>
              <w:pStyle w:val="bullet"/>
              <w:numPr>
                <w:ilvl w:val="0"/>
                <w:numId w:val="13"/>
              </w:numPr>
              <w:ind w:left="284" w:hanging="284"/>
            </w:pPr>
            <w:r w:rsidRPr="007F3EB4">
              <w:t>hyperbolas</w:t>
            </w:r>
          </w:p>
        </w:tc>
      </w:tr>
      <w:tr w:rsidR="00F6075D" w14:paraId="06092C8D" w14:textId="77777777" w:rsidTr="00F6075D">
        <w:tc>
          <w:tcPr>
            <w:tcW w:w="9242" w:type="dxa"/>
            <w:gridSpan w:val="5"/>
          </w:tcPr>
          <w:p w14:paraId="6B7BC388" w14:textId="77777777" w:rsidR="00F6075D" w:rsidRDefault="00F6075D" w:rsidP="0089509B">
            <w:pPr>
              <w:pStyle w:val="spacer"/>
            </w:pPr>
          </w:p>
        </w:tc>
      </w:tr>
      <w:tr w:rsidR="00F6075D" w14:paraId="2093780F" w14:textId="77777777" w:rsidTr="00F6075D">
        <w:tc>
          <w:tcPr>
            <w:tcW w:w="3369" w:type="dxa"/>
            <w:gridSpan w:val="2"/>
          </w:tcPr>
          <w:p w14:paraId="28FEBF51" w14:textId="77777777" w:rsidR="00F6075D" w:rsidRPr="007B3AFB" w:rsidRDefault="00F6075D" w:rsidP="0089509B">
            <w:pPr>
              <w:pStyle w:val="unittext"/>
            </w:pPr>
            <w:r>
              <w:rPr>
                <w:b/>
                <w:i/>
              </w:rPr>
              <w:t>General shapes and major characteristics</w:t>
            </w:r>
            <w:r>
              <w:t xml:space="preserve"> may include:</w:t>
            </w:r>
          </w:p>
        </w:tc>
        <w:tc>
          <w:tcPr>
            <w:tcW w:w="5873" w:type="dxa"/>
            <w:gridSpan w:val="3"/>
          </w:tcPr>
          <w:p w14:paraId="4FFE52B4" w14:textId="77777777" w:rsidR="00F6075D" w:rsidRPr="007F3EB4" w:rsidRDefault="00F6075D" w:rsidP="0089509B">
            <w:pPr>
              <w:pStyle w:val="bullet"/>
              <w:numPr>
                <w:ilvl w:val="0"/>
                <w:numId w:val="13"/>
              </w:numPr>
              <w:ind w:left="284" w:hanging="284"/>
            </w:pPr>
            <w:r w:rsidRPr="007F3EB4">
              <w:t>linear, parabolic and hyperbolic shapes</w:t>
            </w:r>
          </w:p>
          <w:p w14:paraId="6AB799C8" w14:textId="77777777" w:rsidR="00F6075D" w:rsidRDefault="00F6075D" w:rsidP="0089509B">
            <w:pPr>
              <w:pStyle w:val="bullet"/>
              <w:numPr>
                <w:ilvl w:val="0"/>
                <w:numId w:val="13"/>
              </w:numPr>
              <w:ind w:left="284" w:hanging="284"/>
            </w:pPr>
            <w:r w:rsidRPr="007F3EB4">
              <w:t>x and y-intercepts, gradients, lines of symmetry, turning points</w:t>
            </w:r>
          </w:p>
        </w:tc>
      </w:tr>
      <w:tr w:rsidR="00F6075D" w14:paraId="2283FC6D" w14:textId="77777777" w:rsidTr="00F6075D">
        <w:tc>
          <w:tcPr>
            <w:tcW w:w="9242" w:type="dxa"/>
            <w:gridSpan w:val="5"/>
          </w:tcPr>
          <w:p w14:paraId="5471883A" w14:textId="77777777" w:rsidR="00F6075D" w:rsidRDefault="00F6075D" w:rsidP="0089509B">
            <w:pPr>
              <w:pStyle w:val="spacer"/>
            </w:pPr>
          </w:p>
        </w:tc>
      </w:tr>
      <w:tr w:rsidR="00F6075D" w14:paraId="5D6DCBE7" w14:textId="77777777" w:rsidTr="00F6075D">
        <w:tc>
          <w:tcPr>
            <w:tcW w:w="9242" w:type="dxa"/>
            <w:gridSpan w:val="5"/>
          </w:tcPr>
          <w:p w14:paraId="3C77B5E4" w14:textId="77777777" w:rsidR="00F6075D" w:rsidRDefault="00F6075D" w:rsidP="0089509B">
            <w:pPr>
              <w:pStyle w:val="Heading21"/>
            </w:pPr>
            <w:r>
              <w:t>Evidence Guide</w:t>
            </w:r>
          </w:p>
          <w:p w14:paraId="5789D2EE" w14:textId="77777777" w:rsidR="00F6075D" w:rsidRDefault="00F6075D"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38122149" w14:textId="77777777" w:rsidTr="00F6075D">
        <w:tc>
          <w:tcPr>
            <w:tcW w:w="3369" w:type="dxa"/>
            <w:gridSpan w:val="2"/>
          </w:tcPr>
          <w:p w14:paraId="583435C8" w14:textId="77777777" w:rsidR="00F6075D" w:rsidRPr="005979AA" w:rsidRDefault="00F6075D" w:rsidP="0089509B">
            <w:pPr>
              <w:pStyle w:val="EG"/>
            </w:pPr>
            <w:r w:rsidRPr="005979AA">
              <w:t>Critical aspects for assessment and evidence required to demonstrate competency in this unit</w:t>
            </w:r>
          </w:p>
        </w:tc>
        <w:tc>
          <w:tcPr>
            <w:tcW w:w="5873" w:type="dxa"/>
            <w:gridSpan w:val="3"/>
          </w:tcPr>
          <w:p w14:paraId="660023D4" w14:textId="77777777" w:rsidR="00F6075D" w:rsidRDefault="00F6075D" w:rsidP="0089509B">
            <w:pPr>
              <w:pStyle w:val="unittext"/>
            </w:pPr>
            <w:r w:rsidRPr="003B087B">
              <w:t>Assessment</w:t>
            </w:r>
            <w:r>
              <w:t xml:space="preserve"> must confirm the ability to:</w:t>
            </w:r>
          </w:p>
          <w:p w14:paraId="2E6B649E" w14:textId="77777777" w:rsidR="00F6075D" w:rsidRPr="002F6E90" w:rsidRDefault="00F6075D" w:rsidP="0089509B">
            <w:pPr>
              <w:pStyle w:val="bullet"/>
              <w:numPr>
                <w:ilvl w:val="0"/>
                <w:numId w:val="13"/>
              </w:numPr>
              <w:ind w:left="284" w:hanging="284"/>
            </w:pPr>
            <w:r w:rsidRPr="002F6E90">
              <w:t>use algebraic technique</w:t>
            </w:r>
            <w:r>
              <w:t>s to analyse and solve problems</w:t>
            </w:r>
          </w:p>
          <w:p w14:paraId="68FFCAC0" w14:textId="77777777" w:rsidR="00F6075D" w:rsidRDefault="00F6075D" w:rsidP="0089509B">
            <w:pPr>
              <w:pStyle w:val="bullet"/>
              <w:numPr>
                <w:ilvl w:val="0"/>
                <w:numId w:val="13"/>
              </w:numPr>
              <w:ind w:left="284" w:hanging="284"/>
            </w:pPr>
            <w:r w:rsidRPr="002F6E90">
              <w:t>develop and use algebraic graphs to analyse relationships between variables</w:t>
            </w:r>
          </w:p>
        </w:tc>
      </w:tr>
      <w:tr w:rsidR="00F6075D" w14:paraId="00263F30" w14:textId="77777777" w:rsidTr="00F6075D">
        <w:tc>
          <w:tcPr>
            <w:tcW w:w="9242" w:type="dxa"/>
            <w:gridSpan w:val="5"/>
          </w:tcPr>
          <w:p w14:paraId="2A93B8D3" w14:textId="77777777" w:rsidR="00F6075D" w:rsidRDefault="00F6075D" w:rsidP="0089509B">
            <w:pPr>
              <w:pStyle w:val="spacer"/>
            </w:pPr>
          </w:p>
        </w:tc>
      </w:tr>
      <w:tr w:rsidR="00F6075D" w14:paraId="5A68275A" w14:textId="77777777" w:rsidTr="00F6075D">
        <w:tc>
          <w:tcPr>
            <w:tcW w:w="3369" w:type="dxa"/>
            <w:gridSpan w:val="2"/>
          </w:tcPr>
          <w:p w14:paraId="5652C152" w14:textId="77777777" w:rsidR="00F6075D" w:rsidRPr="005979AA" w:rsidRDefault="00F6075D" w:rsidP="0089509B">
            <w:pPr>
              <w:pStyle w:val="EG"/>
            </w:pPr>
            <w:r w:rsidRPr="005979AA">
              <w:t>Context of and specific resources for assessment</w:t>
            </w:r>
          </w:p>
        </w:tc>
        <w:tc>
          <w:tcPr>
            <w:tcW w:w="5873" w:type="dxa"/>
            <w:gridSpan w:val="3"/>
          </w:tcPr>
          <w:p w14:paraId="3FCF3910" w14:textId="77777777" w:rsidR="00F6075D" w:rsidRDefault="00F6075D" w:rsidP="0089509B">
            <w:pPr>
              <w:pStyle w:val="unittext"/>
            </w:pPr>
            <w:r>
              <w:t>Assessment must ensure access to :</w:t>
            </w:r>
          </w:p>
          <w:p w14:paraId="0BCCED9D" w14:textId="77777777" w:rsidR="00F6075D" w:rsidRDefault="00F6075D" w:rsidP="0089509B">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4FC4487F" w14:textId="77777777" w:rsidR="00F6075D" w:rsidRDefault="00F6075D" w:rsidP="0089509B">
            <w:pPr>
              <w:pStyle w:val="bullet"/>
              <w:numPr>
                <w:ilvl w:val="0"/>
                <w:numId w:val="13"/>
              </w:numPr>
              <w:ind w:left="284" w:hanging="284"/>
            </w:pPr>
            <w:r>
              <w:t>access to computer hardware and software</w:t>
            </w:r>
          </w:p>
          <w:p w14:paraId="381E0D46" w14:textId="77777777" w:rsidR="00F6075D" w:rsidRPr="00400FB6" w:rsidRDefault="00F6075D" w:rsidP="0089509B">
            <w:pPr>
              <w:pStyle w:val="unittext"/>
            </w:pPr>
            <w:r w:rsidRPr="00400FB6">
              <w:t>At this level the learner:</w:t>
            </w:r>
          </w:p>
          <w:p w14:paraId="73F007CD" w14:textId="77777777" w:rsidR="00F6075D" w:rsidRDefault="00F6075D" w:rsidP="0089509B">
            <w:pPr>
              <w:pStyle w:val="bullet"/>
              <w:numPr>
                <w:ilvl w:val="0"/>
                <w:numId w:val="13"/>
              </w:numPr>
              <w:ind w:left="284" w:hanging="284"/>
            </w:pPr>
            <w:r w:rsidRPr="00F5545E">
              <w:t>work</w:t>
            </w:r>
            <w:r>
              <w:t>s</w:t>
            </w:r>
            <w:r w:rsidRPr="00F5545E">
              <w:t xml:space="preserve"> autonomously and use</w:t>
            </w:r>
            <w:r>
              <w:t>s</w:t>
            </w:r>
            <w:r w:rsidRPr="00F5545E">
              <w:t xml:space="preserve"> and evaluate</w:t>
            </w:r>
            <w:r>
              <w:t>s</w:t>
            </w:r>
            <w:r w:rsidRPr="00F5545E">
              <w:t xml:space="preserve"> a broad range of support resources</w:t>
            </w:r>
            <w:r w:rsidDel="004F2BFB">
              <w:t xml:space="preserve"> </w:t>
            </w:r>
          </w:p>
        </w:tc>
      </w:tr>
      <w:tr w:rsidR="00F6075D" w14:paraId="56C5EDE8" w14:textId="77777777" w:rsidTr="00F6075D">
        <w:tc>
          <w:tcPr>
            <w:tcW w:w="9242" w:type="dxa"/>
            <w:gridSpan w:val="5"/>
          </w:tcPr>
          <w:p w14:paraId="68BA867A" w14:textId="77777777" w:rsidR="00F6075D" w:rsidRDefault="00F6075D" w:rsidP="0089509B">
            <w:pPr>
              <w:pStyle w:val="spacer"/>
            </w:pPr>
          </w:p>
        </w:tc>
      </w:tr>
      <w:tr w:rsidR="00F6075D" w14:paraId="04BA407F" w14:textId="77777777" w:rsidTr="00F6075D">
        <w:tc>
          <w:tcPr>
            <w:tcW w:w="3369" w:type="dxa"/>
            <w:gridSpan w:val="2"/>
          </w:tcPr>
          <w:p w14:paraId="0244B33A" w14:textId="77777777" w:rsidR="00F6075D" w:rsidRPr="00622D2D" w:rsidRDefault="00F6075D" w:rsidP="0089509B">
            <w:pPr>
              <w:pStyle w:val="EG"/>
            </w:pPr>
            <w:r w:rsidRPr="005979AA">
              <w:t>Method(s) of assessment</w:t>
            </w:r>
          </w:p>
        </w:tc>
        <w:tc>
          <w:tcPr>
            <w:tcW w:w="5873" w:type="dxa"/>
            <w:gridSpan w:val="3"/>
          </w:tcPr>
          <w:p w14:paraId="209C78A9" w14:textId="77777777" w:rsidR="00F6075D" w:rsidRDefault="00F6075D" w:rsidP="0089509B">
            <w:pPr>
              <w:pStyle w:val="unittext"/>
            </w:pPr>
            <w:r>
              <w:t>The following suggested assessment methods are suitable for this unit:</w:t>
            </w:r>
          </w:p>
          <w:p w14:paraId="2DCDB4E7" w14:textId="77777777" w:rsidR="00F6075D" w:rsidRDefault="00F6075D" w:rsidP="0089509B">
            <w:pPr>
              <w:pStyle w:val="bullet"/>
              <w:numPr>
                <w:ilvl w:val="0"/>
                <w:numId w:val="13"/>
              </w:numPr>
              <w:ind w:left="284" w:hanging="284"/>
            </w:pPr>
            <w:r>
              <w:t>portfolio of work completed by the learner demonstrating the ability to:</w:t>
            </w:r>
          </w:p>
          <w:p w14:paraId="47A1D3AA" w14:textId="77777777" w:rsidR="00F6075D" w:rsidRDefault="00F6075D" w:rsidP="0089509B">
            <w:pPr>
              <w:pStyle w:val="endash"/>
              <w:keepNext/>
              <w:ind w:left="568" w:hanging="284"/>
            </w:pPr>
            <w:r>
              <w:t>use algebraic expressions, rules, equations and formulae to analyse and solve a range of equations embedded in materials and / or texts</w:t>
            </w:r>
          </w:p>
          <w:p w14:paraId="2642011E" w14:textId="77777777" w:rsidR="00F6075D" w:rsidRPr="00857042" w:rsidRDefault="00F6075D" w:rsidP="0089509B">
            <w:pPr>
              <w:pStyle w:val="endash"/>
              <w:keepNext/>
              <w:ind w:left="568" w:hanging="284"/>
            </w:pPr>
            <w:r>
              <w:t>develop and use algebraic graphs to analyse relationships between variables and interpret their real life meaning</w:t>
            </w:r>
          </w:p>
          <w:p w14:paraId="4D31A601" w14:textId="77777777" w:rsidR="00F6075D" w:rsidRDefault="00F6075D" w:rsidP="0089509B">
            <w:pPr>
              <w:pStyle w:val="bullet"/>
              <w:numPr>
                <w:ilvl w:val="0"/>
                <w:numId w:val="13"/>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14:paraId="7848EA3A" w14:textId="77777777" w:rsidR="00F6075D" w:rsidRDefault="00F6075D" w:rsidP="0089509B">
      <w:pPr>
        <w:keepNext/>
      </w:pPr>
    </w:p>
    <w:p w14:paraId="204EA5B6" w14:textId="77777777" w:rsidR="00F6075D" w:rsidRDefault="00F6075D" w:rsidP="0089509B">
      <w:pPr>
        <w:keepNext/>
        <w:tabs>
          <w:tab w:val="left" w:pos="930"/>
        </w:tabs>
        <w:spacing w:before="0" w:after="0"/>
        <w:sectPr w:rsidR="00F6075D" w:rsidSect="00F6075D">
          <w:headerReference w:type="even" r:id="rId452"/>
          <w:headerReference w:type="default" r:id="rId453"/>
          <w:footerReference w:type="even" r:id="rId454"/>
          <w:headerReference w:type="first" r:id="rId455"/>
          <w:footerReference w:type="first" r:id="rId4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6075D" w14:paraId="060F8B0D" w14:textId="77777777" w:rsidTr="00F6075D">
        <w:tc>
          <w:tcPr>
            <w:tcW w:w="2943" w:type="dxa"/>
          </w:tcPr>
          <w:p w14:paraId="04380DAA" w14:textId="77777777" w:rsidR="00F6075D" w:rsidRPr="00D72D90" w:rsidRDefault="00F6075D" w:rsidP="0089509B">
            <w:pPr>
              <w:pStyle w:val="CodeTOC"/>
            </w:pPr>
            <w:r w:rsidRPr="00D72D90">
              <w:t>Unit Code</w:t>
            </w:r>
          </w:p>
        </w:tc>
        <w:tc>
          <w:tcPr>
            <w:tcW w:w="6299" w:type="dxa"/>
            <w:gridSpan w:val="4"/>
          </w:tcPr>
          <w:p w14:paraId="7570DE5D" w14:textId="18D7ED8D" w:rsidR="00F6075D" w:rsidRPr="00D72D90" w:rsidRDefault="00BD303D" w:rsidP="0089509B">
            <w:pPr>
              <w:pStyle w:val="code"/>
            </w:pPr>
            <w:bookmarkStart w:id="397" w:name="_Toc514234471"/>
            <w:r>
              <w:t>VU22444</w:t>
            </w:r>
            <w:bookmarkEnd w:id="397"/>
          </w:p>
        </w:tc>
      </w:tr>
      <w:tr w:rsidR="00F6075D" w14:paraId="29F07DD4" w14:textId="77777777" w:rsidTr="00F6075D">
        <w:tc>
          <w:tcPr>
            <w:tcW w:w="2943" w:type="dxa"/>
          </w:tcPr>
          <w:p w14:paraId="1D562F8A" w14:textId="77777777" w:rsidR="00F6075D" w:rsidRPr="00D72D90" w:rsidRDefault="00F6075D" w:rsidP="0089509B">
            <w:pPr>
              <w:pStyle w:val="CodeTOC"/>
            </w:pPr>
            <w:r w:rsidRPr="00D72D90">
              <w:t>Unit Title</w:t>
            </w:r>
          </w:p>
        </w:tc>
        <w:tc>
          <w:tcPr>
            <w:tcW w:w="6299" w:type="dxa"/>
            <w:gridSpan w:val="4"/>
          </w:tcPr>
          <w:p w14:paraId="0E6A955B" w14:textId="7FAB1192" w:rsidR="00F6075D" w:rsidRPr="00D72D90" w:rsidRDefault="00F6075D" w:rsidP="0089509B">
            <w:pPr>
              <w:pStyle w:val="code"/>
            </w:pPr>
            <w:bookmarkStart w:id="398" w:name="_Toc507058697"/>
            <w:bookmarkStart w:id="399" w:name="_Toc514234472"/>
            <w:r w:rsidRPr="00BE2C45">
              <w:t>Use formal mathematical concepts and techniques to analyse and solve problems</w:t>
            </w:r>
            <w:bookmarkEnd w:id="398"/>
            <w:bookmarkEnd w:id="399"/>
          </w:p>
        </w:tc>
      </w:tr>
      <w:tr w:rsidR="00F6075D" w14:paraId="126F2EFB" w14:textId="77777777" w:rsidTr="00F6075D">
        <w:tc>
          <w:tcPr>
            <w:tcW w:w="2943" w:type="dxa"/>
          </w:tcPr>
          <w:p w14:paraId="0A180995" w14:textId="77777777" w:rsidR="00F6075D" w:rsidRDefault="00F6075D" w:rsidP="0089509B">
            <w:pPr>
              <w:pStyle w:val="Heading21"/>
            </w:pPr>
            <w:r>
              <w:t>Unit Descriptor</w:t>
            </w:r>
          </w:p>
        </w:tc>
        <w:tc>
          <w:tcPr>
            <w:tcW w:w="6299" w:type="dxa"/>
            <w:gridSpan w:val="4"/>
          </w:tcPr>
          <w:p w14:paraId="57344B41" w14:textId="77777777" w:rsidR="00F6075D" w:rsidRPr="00925842" w:rsidRDefault="00F6075D" w:rsidP="0089509B">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14:paraId="0C37EA50" w14:textId="77777777" w:rsidR="00F6075D" w:rsidRDefault="00F6075D" w:rsidP="0089509B">
            <w:pPr>
              <w:pStyle w:val="unittext"/>
            </w:pPr>
            <w:r>
              <w:t>The required outcomes described in this unit contribute to the achievement of Australian Core Skills Framework indicators for Numeracy at Level 5: 5.09, 5.10 &amp; 5.11</w:t>
            </w:r>
          </w:p>
          <w:p w14:paraId="5824AF8A" w14:textId="77777777" w:rsidR="00F6075D" w:rsidRDefault="00F6075D" w:rsidP="0089509B">
            <w:pPr>
              <w:pStyle w:val="unittext"/>
            </w:pPr>
            <w:r>
              <w:t>Learners</w:t>
            </w:r>
            <w:r w:rsidRPr="00CB2C5D">
              <w:t xml:space="preserve"> </w:t>
            </w:r>
            <w:r>
              <w:t>at this level work autonomously</w:t>
            </w:r>
            <w:r w:rsidRPr="00CB2C5D">
              <w:t xml:space="preserve"> and use and evaluate a broad range of support resources.</w:t>
            </w:r>
          </w:p>
        </w:tc>
      </w:tr>
      <w:tr w:rsidR="00F6075D" w14:paraId="573DF09A" w14:textId="77777777" w:rsidTr="00F6075D">
        <w:tc>
          <w:tcPr>
            <w:tcW w:w="2943" w:type="dxa"/>
          </w:tcPr>
          <w:p w14:paraId="4E6A1199" w14:textId="77777777" w:rsidR="00F6075D" w:rsidRDefault="00F6075D" w:rsidP="0089509B">
            <w:pPr>
              <w:pStyle w:val="Heading21"/>
            </w:pPr>
            <w:r>
              <w:t>Employability Skills</w:t>
            </w:r>
          </w:p>
        </w:tc>
        <w:tc>
          <w:tcPr>
            <w:tcW w:w="6299" w:type="dxa"/>
            <w:gridSpan w:val="4"/>
          </w:tcPr>
          <w:p w14:paraId="5632002F" w14:textId="77777777" w:rsidR="00F6075D" w:rsidRDefault="00F6075D" w:rsidP="0089509B">
            <w:pPr>
              <w:pStyle w:val="unittext"/>
            </w:pPr>
            <w:r>
              <w:t>This unit contains employability skills.</w:t>
            </w:r>
          </w:p>
        </w:tc>
      </w:tr>
      <w:tr w:rsidR="00F6075D" w14:paraId="2367E8EF" w14:textId="77777777" w:rsidTr="00F6075D">
        <w:tc>
          <w:tcPr>
            <w:tcW w:w="2943" w:type="dxa"/>
          </w:tcPr>
          <w:p w14:paraId="7E442280" w14:textId="77777777" w:rsidR="00F6075D" w:rsidRDefault="00F6075D" w:rsidP="0089509B">
            <w:pPr>
              <w:pStyle w:val="Heading21"/>
            </w:pPr>
            <w:r>
              <w:t>Application of the Unit</w:t>
            </w:r>
          </w:p>
        </w:tc>
        <w:tc>
          <w:tcPr>
            <w:tcW w:w="6299" w:type="dxa"/>
            <w:gridSpan w:val="4"/>
          </w:tcPr>
          <w:p w14:paraId="16EC918C" w14:textId="77777777" w:rsidR="00F6075D" w:rsidRPr="00D3576E" w:rsidRDefault="00F6075D" w:rsidP="0089509B">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0C9863E1" w14:textId="77777777" w:rsidR="00F6075D" w:rsidRPr="00D3576E" w:rsidRDefault="00F6075D" w:rsidP="0089509B">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3C752C" w14:textId="77777777" w:rsidR="00F6075D" w:rsidRDefault="00F6075D" w:rsidP="0089509B">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449A36B2" w14:textId="77777777" w:rsidTr="00F6075D">
        <w:tc>
          <w:tcPr>
            <w:tcW w:w="2943" w:type="dxa"/>
          </w:tcPr>
          <w:p w14:paraId="645FEB65" w14:textId="77777777" w:rsidR="00F6075D" w:rsidRDefault="00F6075D" w:rsidP="0089509B">
            <w:pPr>
              <w:pStyle w:val="Heading21"/>
            </w:pPr>
            <w:r>
              <w:t>Element</w:t>
            </w:r>
          </w:p>
          <w:p w14:paraId="4ED661F9" w14:textId="77777777" w:rsidR="00F6075D" w:rsidRDefault="00F6075D"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117976F6" w14:textId="77777777" w:rsidR="00F6075D" w:rsidRDefault="00F6075D" w:rsidP="0089509B">
            <w:pPr>
              <w:pStyle w:val="Heading21"/>
            </w:pPr>
            <w:r>
              <w:t>Performance Criteria</w:t>
            </w:r>
          </w:p>
          <w:p w14:paraId="7BD56540" w14:textId="77777777" w:rsidR="00F6075D" w:rsidRDefault="00F6075D" w:rsidP="0089509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2C4DD9BE" w14:textId="77777777" w:rsidTr="00F6075D">
        <w:tc>
          <w:tcPr>
            <w:tcW w:w="2943" w:type="dxa"/>
          </w:tcPr>
          <w:p w14:paraId="6B311A9C" w14:textId="77777777" w:rsidR="00F6075D" w:rsidRDefault="00F6075D" w:rsidP="0089509B">
            <w:pPr>
              <w:pStyle w:val="spacer"/>
            </w:pPr>
          </w:p>
        </w:tc>
        <w:tc>
          <w:tcPr>
            <w:tcW w:w="6299" w:type="dxa"/>
            <w:gridSpan w:val="4"/>
          </w:tcPr>
          <w:p w14:paraId="55D6CB9B" w14:textId="77777777" w:rsidR="00F6075D" w:rsidRDefault="00F6075D" w:rsidP="0089509B">
            <w:pPr>
              <w:pStyle w:val="spacer"/>
            </w:pPr>
          </w:p>
        </w:tc>
      </w:tr>
      <w:tr w:rsidR="00F6075D" w14:paraId="6ADC0331" w14:textId="77777777" w:rsidTr="00F6075D">
        <w:tc>
          <w:tcPr>
            <w:tcW w:w="2943" w:type="dxa"/>
            <w:vMerge w:val="restart"/>
          </w:tcPr>
          <w:p w14:paraId="41A71F19" w14:textId="77777777" w:rsidR="00F6075D" w:rsidRPr="0084371F" w:rsidRDefault="00F6075D" w:rsidP="0089509B">
            <w:pPr>
              <w:pStyle w:val="element"/>
              <w:keepNext/>
            </w:pPr>
            <w:r w:rsidRPr="0084371F">
              <w:t>1</w:t>
            </w:r>
            <w:r>
              <w:tab/>
              <w:t>U</w:t>
            </w:r>
            <w:r w:rsidRPr="00925842">
              <w:t>se formal mathematical concepts and techniques to analyse and solve problems</w:t>
            </w:r>
          </w:p>
        </w:tc>
        <w:tc>
          <w:tcPr>
            <w:tcW w:w="570" w:type="dxa"/>
            <w:gridSpan w:val="2"/>
          </w:tcPr>
          <w:p w14:paraId="4360CA17" w14:textId="77777777" w:rsidR="00F6075D" w:rsidRDefault="00F6075D" w:rsidP="0089509B">
            <w:pPr>
              <w:pStyle w:val="PC"/>
              <w:keepNext/>
            </w:pPr>
            <w:r>
              <w:t>1.1</w:t>
            </w:r>
          </w:p>
        </w:tc>
        <w:tc>
          <w:tcPr>
            <w:tcW w:w="5729" w:type="dxa"/>
            <w:gridSpan w:val="2"/>
          </w:tcPr>
          <w:p w14:paraId="73359D2F" w14:textId="77777777" w:rsidR="00F6075D" w:rsidRDefault="00F6075D" w:rsidP="0089509B">
            <w:pPr>
              <w:pStyle w:val="PC"/>
              <w:keepNext/>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F6075D" w14:paraId="48DC57A0" w14:textId="77777777" w:rsidTr="00F6075D">
        <w:tc>
          <w:tcPr>
            <w:tcW w:w="2943" w:type="dxa"/>
            <w:vMerge/>
          </w:tcPr>
          <w:p w14:paraId="15735707" w14:textId="77777777" w:rsidR="00F6075D" w:rsidRPr="0084371F" w:rsidRDefault="00F6075D" w:rsidP="0089509B">
            <w:pPr>
              <w:pStyle w:val="element"/>
              <w:keepNext/>
            </w:pPr>
          </w:p>
        </w:tc>
        <w:tc>
          <w:tcPr>
            <w:tcW w:w="570" w:type="dxa"/>
            <w:gridSpan w:val="2"/>
          </w:tcPr>
          <w:p w14:paraId="04DE7480" w14:textId="77777777" w:rsidR="00F6075D" w:rsidRDefault="00F6075D" w:rsidP="0089509B">
            <w:pPr>
              <w:pStyle w:val="PC"/>
              <w:keepNext/>
            </w:pPr>
            <w:r>
              <w:t>1.2</w:t>
            </w:r>
          </w:p>
        </w:tc>
        <w:tc>
          <w:tcPr>
            <w:tcW w:w="5729" w:type="dxa"/>
            <w:gridSpan w:val="2"/>
          </w:tcPr>
          <w:p w14:paraId="6527F484" w14:textId="77777777" w:rsidR="00F6075D" w:rsidRDefault="00F6075D" w:rsidP="0089509B">
            <w:pPr>
              <w:pStyle w:val="PC"/>
              <w:keepNext/>
            </w:pPr>
            <w:r>
              <w:t>Select and use a</w:t>
            </w:r>
            <w:r w:rsidRPr="00925842">
              <w:t>ppropriate mathematical concepts and techniques to solve mathematical problems</w:t>
            </w:r>
          </w:p>
        </w:tc>
      </w:tr>
      <w:tr w:rsidR="00F6075D" w14:paraId="0CA63041" w14:textId="77777777" w:rsidTr="00F6075D">
        <w:tc>
          <w:tcPr>
            <w:tcW w:w="2943" w:type="dxa"/>
            <w:vMerge/>
          </w:tcPr>
          <w:p w14:paraId="481A6FA3" w14:textId="77777777" w:rsidR="00F6075D" w:rsidRPr="0084371F" w:rsidRDefault="00F6075D" w:rsidP="0089509B">
            <w:pPr>
              <w:pStyle w:val="element"/>
              <w:keepNext/>
            </w:pPr>
          </w:p>
        </w:tc>
        <w:tc>
          <w:tcPr>
            <w:tcW w:w="570" w:type="dxa"/>
            <w:gridSpan w:val="2"/>
          </w:tcPr>
          <w:p w14:paraId="3939AA3D" w14:textId="77777777" w:rsidR="00F6075D" w:rsidRDefault="00F6075D" w:rsidP="0089509B">
            <w:pPr>
              <w:pStyle w:val="PC"/>
              <w:keepNext/>
            </w:pPr>
            <w:r>
              <w:t>1.3</w:t>
            </w:r>
          </w:p>
        </w:tc>
        <w:tc>
          <w:tcPr>
            <w:tcW w:w="5729" w:type="dxa"/>
            <w:gridSpan w:val="2"/>
          </w:tcPr>
          <w:p w14:paraId="7444C0D2" w14:textId="77777777" w:rsidR="00F6075D" w:rsidRDefault="00F6075D" w:rsidP="0089509B">
            <w:pPr>
              <w:pStyle w:val="PC"/>
              <w:keepNext/>
            </w:pPr>
            <w:r>
              <w:t xml:space="preserve">Use </w:t>
            </w:r>
            <w:r>
              <w:rPr>
                <w:b/>
                <w:i/>
              </w:rPr>
              <w:t>s</w:t>
            </w:r>
            <w:r w:rsidRPr="00925842">
              <w:rPr>
                <w:b/>
                <w:i/>
              </w:rPr>
              <w:t>pecialised calculator or software functions</w:t>
            </w:r>
            <w:r w:rsidRPr="00925842">
              <w:t xml:space="preserve"> relevant to the mathematical areas </w:t>
            </w:r>
          </w:p>
        </w:tc>
      </w:tr>
      <w:tr w:rsidR="00F6075D" w14:paraId="1DB2E52E" w14:textId="77777777" w:rsidTr="00F6075D">
        <w:tc>
          <w:tcPr>
            <w:tcW w:w="2943" w:type="dxa"/>
            <w:vMerge/>
          </w:tcPr>
          <w:p w14:paraId="5E95D9BF" w14:textId="77777777" w:rsidR="00F6075D" w:rsidRPr="0084371F" w:rsidRDefault="00F6075D" w:rsidP="0089509B">
            <w:pPr>
              <w:pStyle w:val="element"/>
              <w:keepNext/>
            </w:pPr>
          </w:p>
        </w:tc>
        <w:tc>
          <w:tcPr>
            <w:tcW w:w="570" w:type="dxa"/>
            <w:gridSpan w:val="2"/>
          </w:tcPr>
          <w:p w14:paraId="35CF4DB4" w14:textId="77777777" w:rsidR="00F6075D" w:rsidRDefault="00F6075D" w:rsidP="0089509B">
            <w:pPr>
              <w:pStyle w:val="PC"/>
              <w:keepNext/>
            </w:pPr>
            <w:r>
              <w:t>1.4</w:t>
            </w:r>
          </w:p>
        </w:tc>
        <w:tc>
          <w:tcPr>
            <w:tcW w:w="5729" w:type="dxa"/>
            <w:gridSpan w:val="2"/>
          </w:tcPr>
          <w:p w14:paraId="6CE4B9A5" w14:textId="77777777" w:rsidR="00F6075D" w:rsidRDefault="00F6075D" w:rsidP="0089509B">
            <w:pPr>
              <w:pStyle w:val="PC"/>
              <w:keepNext/>
            </w:pPr>
            <w:r>
              <w:t>Use o</w:t>
            </w:r>
            <w:r w:rsidRPr="00925842">
              <w:t xml:space="preserve">ral and formal written language and symbols related to the mathematical areas </w:t>
            </w:r>
          </w:p>
        </w:tc>
      </w:tr>
      <w:tr w:rsidR="00F6075D" w14:paraId="32E6F84A" w14:textId="77777777" w:rsidTr="00F6075D">
        <w:tc>
          <w:tcPr>
            <w:tcW w:w="2943" w:type="dxa"/>
          </w:tcPr>
          <w:p w14:paraId="730EE176" w14:textId="77777777" w:rsidR="00F6075D" w:rsidRDefault="00F6075D" w:rsidP="0089509B">
            <w:pPr>
              <w:pStyle w:val="spacer"/>
            </w:pPr>
          </w:p>
        </w:tc>
        <w:tc>
          <w:tcPr>
            <w:tcW w:w="6299" w:type="dxa"/>
            <w:gridSpan w:val="4"/>
          </w:tcPr>
          <w:p w14:paraId="1CEC5E36" w14:textId="77777777" w:rsidR="00F6075D" w:rsidRDefault="00F6075D" w:rsidP="0089509B">
            <w:pPr>
              <w:pStyle w:val="spacer"/>
            </w:pPr>
          </w:p>
        </w:tc>
      </w:tr>
      <w:tr w:rsidR="00F6075D" w14:paraId="05308EB8" w14:textId="77777777" w:rsidTr="00F6075D">
        <w:tc>
          <w:tcPr>
            <w:tcW w:w="2943" w:type="dxa"/>
            <w:vMerge w:val="restart"/>
          </w:tcPr>
          <w:p w14:paraId="61CFEAF9" w14:textId="77777777" w:rsidR="00F6075D" w:rsidRDefault="00F6075D" w:rsidP="0089509B">
            <w:pPr>
              <w:pStyle w:val="element"/>
              <w:keepNext/>
            </w:pPr>
            <w:r>
              <w:t>2</w:t>
            </w:r>
            <w:r>
              <w:tab/>
            </w:r>
            <w:r w:rsidRPr="00925842">
              <w:t>Use mathematical problem-solving techniques to analyse and solve problems</w:t>
            </w:r>
          </w:p>
        </w:tc>
        <w:tc>
          <w:tcPr>
            <w:tcW w:w="585" w:type="dxa"/>
            <w:gridSpan w:val="3"/>
          </w:tcPr>
          <w:p w14:paraId="0076463A" w14:textId="77777777" w:rsidR="00F6075D" w:rsidRDefault="00F6075D" w:rsidP="0089509B">
            <w:pPr>
              <w:pStyle w:val="PC"/>
              <w:keepNext/>
            </w:pPr>
            <w:r>
              <w:t>2.1</w:t>
            </w:r>
          </w:p>
        </w:tc>
        <w:tc>
          <w:tcPr>
            <w:tcW w:w="5714" w:type="dxa"/>
          </w:tcPr>
          <w:p w14:paraId="5470C489" w14:textId="77777777" w:rsidR="00F6075D" w:rsidRDefault="00F6075D" w:rsidP="0089509B">
            <w:pPr>
              <w:pStyle w:val="PC"/>
              <w:keepNext/>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F6075D" w14:paraId="217EC023" w14:textId="77777777" w:rsidTr="00F6075D">
        <w:tc>
          <w:tcPr>
            <w:tcW w:w="2943" w:type="dxa"/>
            <w:vMerge/>
          </w:tcPr>
          <w:p w14:paraId="32DFEAB5" w14:textId="77777777" w:rsidR="00F6075D" w:rsidRDefault="00F6075D" w:rsidP="0089509B">
            <w:pPr>
              <w:keepNext/>
            </w:pPr>
          </w:p>
        </w:tc>
        <w:tc>
          <w:tcPr>
            <w:tcW w:w="585" w:type="dxa"/>
            <w:gridSpan w:val="3"/>
          </w:tcPr>
          <w:p w14:paraId="533BEEA1" w14:textId="77777777" w:rsidR="00F6075D" w:rsidRDefault="00F6075D" w:rsidP="0089509B">
            <w:pPr>
              <w:pStyle w:val="PC"/>
              <w:keepNext/>
            </w:pPr>
            <w:r>
              <w:t>2.2</w:t>
            </w:r>
          </w:p>
        </w:tc>
        <w:tc>
          <w:tcPr>
            <w:tcW w:w="5714" w:type="dxa"/>
          </w:tcPr>
          <w:p w14:paraId="3D3E7E44" w14:textId="77777777" w:rsidR="00F6075D" w:rsidRDefault="00F6075D" w:rsidP="0089509B">
            <w:pPr>
              <w:pStyle w:val="PC"/>
              <w:keepNext/>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F6075D" w14:paraId="24DC49E9" w14:textId="77777777" w:rsidTr="00F6075D">
        <w:tc>
          <w:tcPr>
            <w:tcW w:w="2943" w:type="dxa"/>
          </w:tcPr>
          <w:p w14:paraId="169DB27E" w14:textId="77777777" w:rsidR="00F6075D" w:rsidRDefault="00F6075D" w:rsidP="0089509B">
            <w:pPr>
              <w:pStyle w:val="spacer"/>
            </w:pPr>
          </w:p>
        </w:tc>
        <w:tc>
          <w:tcPr>
            <w:tcW w:w="6299" w:type="dxa"/>
            <w:gridSpan w:val="4"/>
          </w:tcPr>
          <w:p w14:paraId="3AD552F5" w14:textId="77777777" w:rsidR="00F6075D" w:rsidRDefault="00F6075D" w:rsidP="0089509B">
            <w:pPr>
              <w:pStyle w:val="spacer"/>
            </w:pPr>
          </w:p>
        </w:tc>
      </w:tr>
      <w:tr w:rsidR="00F6075D" w14:paraId="4C1CF3FE" w14:textId="77777777" w:rsidTr="00F6075D">
        <w:tc>
          <w:tcPr>
            <w:tcW w:w="9242" w:type="dxa"/>
            <w:gridSpan w:val="5"/>
          </w:tcPr>
          <w:p w14:paraId="320C3F5F" w14:textId="77777777" w:rsidR="00F6075D" w:rsidRDefault="00F6075D" w:rsidP="0089509B">
            <w:pPr>
              <w:pStyle w:val="Heading21"/>
            </w:pPr>
            <w:r>
              <w:t>Required Knowledge and Skills</w:t>
            </w:r>
          </w:p>
          <w:p w14:paraId="1AE7DD2E" w14:textId="77777777" w:rsidR="00F6075D" w:rsidRDefault="00F6075D" w:rsidP="0089509B">
            <w:pPr>
              <w:pStyle w:val="text"/>
            </w:pPr>
            <w:r w:rsidRPr="005979AA">
              <w:t>This describes the essential skills and knowledge and their level required for this unit</w:t>
            </w:r>
            <w:r>
              <w:t>.</w:t>
            </w:r>
          </w:p>
        </w:tc>
      </w:tr>
      <w:tr w:rsidR="00F6075D" w14:paraId="23D5E905" w14:textId="77777777" w:rsidTr="00F6075D">
        <w:tc>
          <w:tcPr>
            <w:tcW w:w="9242" w:type="dxa"/>
            <w:gridSpan w:val="5"/>
          </w:tcPr>
          <w:p w14:paraId="0DC93FA7" w14:textId="77777777" w:rsidR="00F6075D" w:rsidRDefault="00F6075D" w:rsidP="0089509B">
            <w:pPr>
              <w:pStyle w:val="unittext"/>
            </w:pPr>
            <w:r>
              <w:t>Required Knowledge:</w:t>
            </w:r>
          </w:p>
          <w:p w14:paraId="7C9B9E1D" w14:textId="77777777" w:rsidR="00F6075D" w:rsidRDefault="00F6075D" w:rsidP="0089509B">
            <w:pPr>
              <w:pStyle w:val="bullet"/>
              <w:numPr>
                <w:ilvl w:val="0"/>
                <w:numId w:val="13"/>
              </w:numPr>
              <w:ind w:left="284" w:hanging="284"/>
            </w:pPr>
            <w:r>
              <w:t xml:space="preserve">specialised calculator functions such as </w:t>
            </w:r>
            <w:r w:rsidRPr="00BD08C6">
              <w:t>trigonometric, statistical, algebraic, power, graphical functions</w:t>
            </w:r>
            <w:r>
              <w:t xml:space="preserve"> to support mathematical problem solving</w:t>
            </w:r>
          </w:p>
          <w:p w14:paraId="790DC46E" w14:textId="77777777" w:rsidR="00F6075D" w:rsidRDefault="00F6075D" w:rsidP="0089509B">
            <w:pPr>
              <w:pStyle w:val="bullet"/>
              <w:numPr>
                <w:ilvl w:val="0"/>
                <w:numId w:val="13"/>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14:paraId="2035A095" w14:textId="77777777" w:rsidR="00F6075D" w:rsidRDefault="00F6075D" w:rsidP="0089509B">
            <w:pPr>
              <w:pStyle w:val="unittext"/>
            </w:pPr>
            <w:r>
              <w:t>Required Skills:</w:t>
            </w:r>
          </w:p>
          <w:p w14:paraId="445E27E8" w14:textId="77777777" w:rsidR="00F6075D" w:rsidRDefault="00F6075D" w:rsidP="0089509B">
            <w:pPr>
              <w:pStyle w:val="bullet"/>
              <w:numPr>
                <w:ilvl w:val="0"/>
                <w:numId w:val="13"/>
              </w:numPr>
              <w:ind w:left="284" w:hanging="284"/>
            </w:pPr>
            <w:r>
              <w:t xml:space="preserve">communication skills to provide </w:t>
            </w:r>
            <w:r w:rsidRPr="00FC5041">
              <w:t xml:space="preserve">oral and written </w:t>
            </w:r>
            <w:r>
              <w:t>explanations of problem solving and mathematical techniques and outcomes</w:t>
            </w:r>
          </w:p>
          <w:p w14:paraId="6B2DB676" w14:textId="77777777" w:rsidR="00F6075D" w:rsidRDefault="00F6075D" w:rsidP="0089509B">
            <w:pPr>
              <w:pStyle w:val="bullet"/>
              <w:numPr>
                <w:ilvl w:val="0"/>
                <w:numId w:val="13"/>
              </w:numPr>
              <w:ind w:left="284" w:hanging="284"/>
            </w:pPr>
            <w:r>
              <w:t>problem solving skills to:</w:t>
            </w:r>
          </w:p>
          <w:p w14:paraId="53BDBC23" w14:textId="77777777" w:rsidR="00F6075D" w:rsidRDefault="00F6075D" w:rsidP="0089509B">
            <w:pPr>
              <w:pStyle w:val="endash"/>
              <w:keepNext/>
              <w:ind w:left="568" w:hanging="284"/>
            </w:pPr>
            <w:r w:rsidRPr="00FC5041">
              <w:t>interpret, select and investigate appropriate mathematical information and relationships highly embedded in an activity, item or text</w:t>
            </w:r>
          </w:p>
          <w:p w14:paraId="30E75A84" w14:textId="77777777" w:rsidR="00F6075D" w:rsidRDefault="00F6075D" w:rsidP="0089509B">
            <w:pPr>
              <w:pStyle w:val="endash"/>
              <w:keepNext/>
              <w:ind w:left="568" w:hanging="284"/>
            </w:pPr>
            <w:r w:rsidRPr="00FC5041">
              <w:t>analyse and evaluate the appropriateness, interpretations and wider implications of all aspects of a mathematical activity</w:t>
            </w:r>
          </w:p>
          <w:p w14:paraId="36883E97" w14:textId="77777777" w:rsidR="00F6075D" w:rsidRDefault="00F6075D" w:rsidP="0089509B">
            <w:pPr>
              <w:pStyle w:val="endash"/>
              <w:keepNext/>
              <w:ind w:left="568" w:hanging="284"/>
            </w:pPr>
            <w:r w:rsidRPr="00FC5041">
              <w:t>select and apply a wide range of mathematical strategies flexibly to generate solutions to problems across a broad range of contexts</w:t>
            </w:r>
          </w:p>
        </w:tc>
      </w:tr>
      <w:tr w:rsidR="00F6075D" w14:paraId="5741CD2E" w14:textId="77777777" w:rsidTr="00F6075D">
        <w:tc>
          <w:tcPr>
            <w:tcW w:w="9242" w:type="dxa"/>
            <w:gridSpan w:val="5"/>
          </w:tcPr>
          <w:p w14:paraId="60592734" w14:textId="77777777" w:rsidR="00F6075D" w:rsidRDefault="00F6075D" w:rsidP="0089509B">
            <w:pPr>
              <w:pStyle w:val="spacer"/>
            </w:pPr>
          </w:p>
        </w:tc>
      </w:tr>
      <w:tr w:rsidR="00F6075D" w14:paraId="7FBEBB5B" w14:textId="77777777" w:rsidTr="00F6075D">
        <w:tc>
          <w:tcPr>
            <w:tcW w:w="9242" w:type="dxa"/>
            <w:gridSpan w:val="5"/>
          </w:tcPr>
          <w:p w14:paraId="12694F01" w14:textId="77777777" w:rsidR="00F6075D" w:rsidRDefault="00F6075D" w:rsidP="0089509B">
            <w:pPr>
              <w:pStyle w:val="Heading21"/>
            </w:pPr>
            <w:r>
              <w:t>Range Statement</w:t>
            </w:r>
          </w:p>
          <w:p w14:paraId="6D08A56A" w14:textId="48EA7254" w:rsidR="00F6075D" w:rsidRDefault="00F6075D" w:rsidP="0089509B">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910A68E" w14:textId="77777777" w:rsidTr="00F6075D">
        <w:tc>
          <w:tcPr>
            <w:tcW w:w="3369" w:type="dxa"/>
            <w:gridSpan w:val="2"/>
          </w:tcPr>
          <w:p w14:paraId="532688F8" w14:textId="77777777" w:rsidR="00F6075D" w:rsidRPr="00D35158" w:rsidRDefault="00F6075D" w:rsidP="0089509B">
            <w:pPr>
              <w:pStyle w:val="unittext"/>
            </w:pPr>
            <w:r>
              <w:rPr>
                <w:b/>
                <w:i/>
              </w:rPr>
              <w:t xml:space="preserve">Mathematical concepts and techniques </w:t>
            </w:r>
            <w:r>
              <w:t>should be:</w:t>
            </w:r>
          </w:p>
        </w:tc>
        <w:tc>
          <w:tcPr>
            <w:tcW w:w="5873" w:type="dxa"/>
            <w:gridSpan w:val="3"/>
          </w:tcPr>
          <w:p w14:paraId="08617620" w14:textId="77777777" w:rsidR="00F6075D" w:rsidRPr="00D35158" w:rsidRDefault="00F6075D" w:rsidP="0089509B">
            <w:pPr>
              <w:pStyle w:val="bullet"/>
              <w:numPr>
                <w:ilvl w:val="0"/>
                <w:numId w:val="13"/>
              </w:numPr>
              <w:ind w:left="284" w:hanging="284"/>
            </w:pPr>
            <w:r w:rsidRPr="00D35158">
              <w:t>chosen to provide an introduction to a specialist mathematical area relevant to the learner’s future employment or study needs</w:t>
            </w:r>
            <w:r>
              <w:t xml:space="preserve"> such as:</w:t>
            </w:r>
          </w:p>
          <w:p w14:paraId="1DFD6FE9" w14:textId="77777777" w:rsidR="00F6075D" w:rsidRPr="00D35158" w:rsidRDefault="00F6075D" w:rsidP="0089509B">
            <w:pPr>
              <w:pStyle w:val="endash"/>
              <w:keepNext/>
              <w:ind w:left="568" w:hanging="284"/>
            </w:pPr>
            <w:r w:rsidRPr="00D35158">
              <w:t>trigonometry including areas such as trigonometric ratios, bearings, angl</w:t>
            </w:r>
            <w:r>
              <w:t>es of elevation and depression</w:t>
            </w:r>
          </w:p>
          <w:p w14:paraId="1EBAFFA9" w14:textId="77777777" w:rsidR="00F6075D" w:rsidRPr="00D35158" w:rsidRDefault="00F6075D" w:rsidP="0089509B">
            <w:pPr>
              <w:pStyle w:val="endash"/>
              <w:keepNext/>
              <w:ind w:left="568" w:hanging="284"/>
            </w:pPr>
            <w:r w:rsidRPr="00D35158">
              <w:t xml:space="preserve">probability including areas such as the use of tree and Venn diagrams, complementary events, mutually exclusive events </w:t>
            </w:r>
          </w:p>
          <w:p w14:paraId="06EEAAD9" w14:textId="77777777" w:rsidR="00F6075D" w:rsidRPr="00D35158" w:rsidRDefault="00F6075D" w:rsidP="0089509B">
            <w:pPr>
              <w:pStyle w:val="endash"/>
              <w:keepNext/>
              <w:ind w:left="568" w:hanging="284"/>
            </w:pPr>
            <w:r w:rsidRPr="00D35158">
              <w:t>further statistics such as hypothesis testing and linear regression</w:t>
            </w:r>
          </w:p>
          <w:p w14:paraId="0D1D0001" w14:textId="77777777" w:rsidR="00F6075D" w:rsidRPr="00D35158" w:rsidRDefault="00F6075D" w:rsidP="0089509B">
            <w:pPr>
              <w:pStyle w:val="endash"/>
              <w:keepNext/>
              <w:ind w:left="568" w:hanging="284"/>
            </w:pPr>
            <w:r w:rsidRPr="00D35158">
              <w:t>introduction to calculus</w:t>
            </w:r>
          </w:p>
          <w:p w14:paraId="2C95F08B" w14:textId="77777777" w:rsidR="00F6075D" w:rsidRPr="00D35158" w:rsidRDefault="00F6075D" w:rsidP="0089509B">
            <w:pPr>
              <w:pStyle w:val="endash"/>
              <w:keepNext/>
              <w:ind w:left="568" w:hanging="284"/>
            </w:pPr>
            <w:r w:rsidRPr="00D35158">
              <w:t>scalars and vectors</w:t>
            </w:r>
          </w:p>
          <w:p w14:paraId="0F39D798" w14:textId="77777777" w:rsidR="00F6075D" w:rsidRDefault="00F6075D" w:rsidP="0089509B">
            <w:pPr>
              <w:pStyle w:val="endash"/>
              <w:keepNext/>
              <w:ind w:left="568" w:hanging="284"/>
            </w:pPr>
            <w:r w:rsidRPr="00D35158">
              <w:t>business mathematic</w:t>
            </w:r>
            <w:r>
              <w:t>s</w:t>
            </w:r>
          </w:p>
        </w:tc>
      </w:tr>
      <w:tr w:rsidR="00F6075D" w14:paraId="780F9107" w14:textId="77777777" w:rsidTr="00F6075D">
        <w:tc>
          <w:tcPr>
            <w:tcW w:w="9242" w:type="dxa"/>
            <w:gridSpan w:val="5"/>
          </w:tcPr>
          <w:p w14:paraId="4ED2623D" w14:textId="77777777" w:rsidR="00F6075D" w:rsidRDefault="00F6075D" w:rsidP="0089509B">
            <w:pPr>
              <w:pStyle w:val="spacer"/>
            </w:pPr>
          </w:p>
        </w:tc>
      </w:tr>
      <w:tr w:rsidR="00F6075D" w14:paraId="751D604C" w14:textId="77777777" w:rsidTr="00F6075D">
        <w:tc>
          <w:tcPr>
            <w:tcW w:w="3369" w:type="dxa"/>
            <w:gridSpan w:val="2"/>
          </w:tcPr>
          <w:p w14:paraId="083BB5B4" w14:textId="77777777" w:rsidR="00F6075D" w:rsidRPr="00D35158" w:rsidRDefault="00F6075D" w:rsidP="0089509B">
            <w:pPr>
              <w:pStyle w:val="unittext"/>
            </w:pPr>
            <w:r>
              <w:rPr>
                <w:b/>
                <w:i/>
              </w:rPr>
              <w:t xml:space="preserve">Specialised calculator or software functions </w:t>
            </w:r>
            <w:r>
              <w:t>may include:</w:t>
            </w:r>
          </w:p>
        </w:tc>
        <w:tc>
          <w:tcPr>
            <w:tcW w:w="5873" w:type="dxa"/>
            <w:gridSpan w:val="3"/>
          </w:tcPr>
          <w:p w14:paraId="75B66D1D" w14:textId="77777777" w:rsidR="00F6075D" w:rsidRDefault="00F6075D" w:rsidP="0089509B">
            <w:pPr>
              <w:pStyle w:val="bullet"/>
              <w:numPr>
                <w:ilvl w:val="0"/>
                <w:numId w:val="13"/>
              </w:numPr>
              <w:ind w:left="284" w:hanging="284"/>
            </w:pPr>
            <w:r w:rsidRPr="00E47CB8">
              <w:t>trigonometric</w:t>
            </w:r>
          </w:p>
          <w:p w14:paraId="7284F09C" w14:textId="77777777" w:rsidR="00F6075D" w:rsidRDefault="00F6075D" w:rsidP="0089509B">
            <w:pPr>
              <w:pStyle w:val="bullet"/>
              <w:numPr>
                <w:ilvl w:val="0"/>
                <w:numId w:val="13"/>
              </w:numPr>
              <w:ind w:left="284" w:hanging="284"/>
            </w:pPr>
            <w:r w:rsidRPr="00E47CB8">
              <w:t>statistical</w:t>
            </w:r>
          </w:p>
          <w:p w14:paraId="710F9345" w14:textId="77777777" w:rsidR="00F6075D" w:rsidRDefault="00F6075D" w:rsidP="0089509B">
            <w:pPr>
              <w:pStyle w:val="bullet"/>
              <w:numPr>
                <w:ilvl w:val="0"/>
                <w:numId w:val="13"/>
              </w:numPr>
              <w:ind w:left="284" w:hanging="284"/>
            </w:pPr>
            <w:r w:rsidRPr="00E47CB8">
              <w:t>algebraic</w:t>
            </w:r>
          </w:p>
          <w:p w14:paraId="7D91AEFB" w14:textId="77777777" w:rsidR="00F6075D" w:rsidRDefault="00F6075D" w:rsidP="0089509B">
            <w:pPr>
              <w:pStyle w:val="bullet"/>
              <w:numPr>
                <w:ilvl w:val="0"/>
                <w:numId w:val="13"/>
              </w:numPr>
              <w:ind w:left="284" w:hanging="284"/>
            </w:pPr>
            <w:r w:rsidRPr="00E47CB8">
              <w:t>power</w:t>
            </w:r>
          </w:p>
          <w:p w14:paraId="58F2C932" w14:textId="20942B72" w:rsidR="00F6075D" w:rsidRDefault="00F6075D" w:rsidP="0089509B">
            <w:pPr>
              <w:pStyle w:val="bullet"/>
              <w:numPr>
                <w:ilvl w:val="0"/>
                <w:numId w:val="13"/>
              </w:numPr>
              <w:ind w:left="284" w:hanging="284"/>
            </w:pPr>
            <w:r w:rsidRPr="00E47CB8">
              <w:t>graphical</w:t>
            </w:r>
            <w:r w:rsidR="00FA7CF7">
              <w:t xml:space="preserve"> </w:t>
            </w:r>
          </w:p>
        </w:tc>
      </w:tr>
      <w:tr w:rsidR="00F6075D" w14:paraId="546582FF" w14:textId="77777777" w:rsidTr="00F6075D">
        <w:tc>
          <w:tcPr>
            <w:tcW w:w="9242" w:type="dxa"/>
            <w:gridSpan w:val="5"/>
          </w:tcPr>
          <w:p w14:paraId="03043B59" w14:textId="77777777" w:rsidR="00F6075D" w:rsidRDefault="00F6075D" w:rsidP="0089509B">
            <w:pPr>
              <w:pStyle w:val="spacer"/>
            </w:pPr>
          </w:p>
        </w:tc>
      </w:tr>
      <w:tr w:rsidR="00F6075D" w14:paraId="58011134" w14:textId="77777777" w:rsidTr="00F6075D">
        <w:tc>
          <w:tcPr>
            <w:tcW w:w="3369" w:type="dxa"/>
            <w:gridSpan w:val="2"/>
          </w:tcPr>
          <w:p w14:paraId="555F5D49" w14:textId="77777777" w:rsidR="00F6075D" w:rsidRPr="00D35158" w:rsidRDefault="00F6075D" w:rsidP="0089509B">
            <w:pPr>
              <w:pStyle w:val="unittext"/>
            </w:pPr>
            <w:r>
              <w:rPr>
                <w:b/>
                <w:i/>
              </w:rPr>
              <w:t xml:space="preserve">Problem solving techniques </w:t>
            </w:r>
            <w:r>
              <w:t>may include:</w:t>
            </w:r>
          </w:p>
        </w:tc>
        <w:tc>
          <w:tcPr>
            <w:tcW w:w="5873" w:type="dxa"/>
            <w:gridSpan w:val="3"/>
          </w:tcPr>
          <w:p w14:paraId="468A9289" w14:textId="77777777" w:rsidR="00F6075D" w:rsidRDefault="00F6075D" w:rsidP="0089509B">
            <w:pPr>
              <w:pStyle w:val="bullet"/>
              <w:numPr>
                <w:ilvl w:val="0"/>
                <w:numId w:val="13"/>
              </w:numPr>
              <w:ind w:left="284" w:hanging="284"/>
            </w:pPr>
            <w:r w:rsidRPr="00D35158">
              <w:t>guess and check</w:t>
            </w:r>
          </w:p>
          <w:p w14:paraId="4D246384" w14:textId="77777777" w:rsidR="00F6075D" w:rsidRDefault="00F6075D" w:rsidP="0089509B">
            <w:pPr>
              <w:pStyle w:val="bullet"/>
              <w:numPr>
                <w:ilvl w:val="0"/>
                <w:numId w:val="13"/>
              </w:numPr>
              <w:ind w:left="284" w:hanging="284"/>
            </w:pPr>
            <w:r w:rsidRPr="00D35158">
              <w:t>elimination</w:t>
            </w:r>
          </w:p>
          <w:p w14:paraId="080A9F51" w14:textId="77777777" w:rsidR="00F6075D" w:rsidRDefault="00F6075D" w:rsidP="0089509B">
            <w:pPr>
              <w:pStyle w:val="bullet"/>
              <w:numPr>
                <w:ilvl w:val="0"/>
                <w:numId w:val="13"/>
              </w:numPr>
              <w:ind w:left="284" w:hanging="284"/>
            </w:pPr>
            <w:r w:rsidRPr="00D35158">
              <w:t>making a table, diagram or sketch</w:t>
            </w:r>
          </w:p>
          <w:p w14:paraId="1A8E8A2B" w14:textId="77777777" w:rsidR="00F6075D" w:rsidRDefault="00F6075D" w:rsidP="0089509B">
            <w:pPr>
              <w:pStyle w:val="bullet"/>
              <w:numPr>
                <w:ilvl w:val="0"/>
                <w:numId w:val="13"/>
              </w:numPr>
              <w:ind w:left="284" w:hanging="284"/>
            </w:pPr>
            <w:r w:rsidRPr="00D35158">
              <w:t>using patterns, rules, relationships and algebra</w:t>
            </w:r>
          </w:p>
          <w:p w14:paraId="69575FBF" w14:textId="77777777" w:rsidR="00F6075D" w:rsidRDefault="00F6075D" w:rsidP="0089509B">
            <w:pPr>
              <w:pStyle w:val="bullet"/>
              <w:numPr>
                <w:ilvl w:val="0"/>
                <w:numId w:val="13"/>
              </w:numPr>
              <w:ind w:left="284" w:hanging="284"/>
            </w:pPr>
            <w:r w:rsidRPr="00D35158">
              <w:t>simplifying</w:t>
            </w:r>
          </w:p>
        </w:tc>
      </w:tr>
      <w:tr w:rsidR="00F6075D" w14:paraId="171B39CD" w14:textId="77777777" w:rsidTr="00F6075D">
        <w:tc>
          <w:tcPr>
            <w:tcW w:w="9242" w:type="dxa"/>
            <w:gridSpan w:val="5"/>
          </w:tcPr>
          <w:p w14:paraId="3BFDEA88" w14:textId="77777777" w:rsidR="00F6075D" w:rsidRDefault="00F6075D" w:rsidP="0089509B">
            <w:pPr>
              <w:pStyle w:val="spacer"/>
            </w:pPr>
          </w:p>
        </w:tc>
      </w:tr>
      <w:tr w:rsidR="00F6075D" w14:paraId="68C53C80" w14:textId="77777777" w:rsidTr="00F6075D">
        <w:tc>
          <w:tcPr>
            <w:tcW w:w="9242" w:type="dxa"/>
            <w:gridSpan w:val="5"/>
          </w:tcPr>
          <w:p w14:paraId="0A853183" w14:textId="77777777" w:rsidR="00F6075D" w:rsidRDefault="00F6075D" w:rsidP="0089509B">
            <w:pPr>
              <w:pStyle w:val="Heading21"/>
            </w:pPr>
            <w:r>
              <w:t>Evidence Guide</w:t>
            </w:r>
          </w:p>
          <w:p w14:paraId="32C91F5F" w14:textId="77777777" w:rsidR="00F6075D" w:rsidRDefault="00F6075D"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4944A64F" w14:textId="77777777" w:rsidTr="00F6075D">
        <w:tc>
          <w:tcPr>
            <w:tcW w:w="3369" w:type="dxa"/>
            <w:gridSpan w:val="2"/>
          </w:tcPr>
          <w:p w14:paraId="71AEF528" w14:textId="77777777" w:rsidR="00F6075D" w:rsidRPr="005979AA" w:rsidRDefault="00F6075D" w:rsidP="0089509B">
            <w:pPr>
              <w:pStyle w:val="EG"/>
            </w:pPr>
            <w:r w:rsidRPr="005979AA">
              <w:t>Critical aspects for assessment and evidence required to demonstrate competency in this unit</w:t>
            </w:r>
          </w:p>
        </w:tc>
        <w:tc>
          <w:tcPr>
            <w:tcW w:w="5873" w:type="dxa"/>
            <w:gridSpan w:val="3"/>
          </w:tcPr>
          <w:p w14:paraId="5FFFE6A2" w14:textId="77777777" w:rsidR="00F6075D" w:rsidRDefault="00F6075D" w:rsidP="0089509B">
            <w:pPr>
              <w:pStyle w:val="unittext"/>
            </w:pPr>
            <w:r w:rsidRPr="003B087B">
              <w:t>Assessment</w:t>
            </w:r>
            <w:r>
              <w:t xml:space="preserve"> must confirm the ability to:</w:t>
            </w:r>
          </w:p>
          <w:p w14:paraId="773FAC4A" w14:textId="77777777" w:rsidR="00F6075D" w:rsidRDefault="00F6075D" w:rsidP="0089509B">
            <w:pPr>
              <w:pStyle w:val="bullet"/>
              <w:numPr>
                <w:ilvl w:val="0"/>
                <w:numId w:val="13"/>
              </w:numPr>
              <w:ind w:left="284" w:hanging="284"/>
            </w:pPr>
            <w:r>
              <w:t>relate the use of mathematical concepts and techniques to solve mathematical problems relevant to own personal, future study or employment needs</w:t>
            </w:r>
          </w:p>
          <w:p w14:paraId="60C1921C" w14:textId="77777777" w:rsidR="00F6075D" w:rsidRDefault="00F6075D" w:rsidP="0089509B">
            <w:pPr>
              <w:pStyle w:val="bullet"/>
              <w:numPr>
                <w:ilvl w:val="0"/>
                <w:numId w:val="13"/>
              </w:numPr>
              <w:ind w:left="284" w:hanging="284"/>
            </w:pPr>
            <w:r w:rsidRPr="00884533">
              <w:t>use formal mathematical concepts</w:t>
            </w:r>
            <w:r>
              <w:t xml:space="preserve">, </w:t>
            </w:r>
            <w:r w:rsidRPr="00884533">
              <w:t xml:space="preserve">techniques </w:t>
            </w:r>
            <w:r>
              <w:t>and mathematical problem solving techniques to analyse and solve problems</w:t>
            </w:r>
          </w:p>
          <w:p w14:paraId="7D0F267E" w14:textId="77777777" w:rsidR="00F6075D" w:rsidRDefault="00F6075D" w:rsidP="0089509B">
            <w:pPr>
              <w:pStyle w:val="bullet"/>
              <w:numPr>
                <w:ilvl w:val="0"/>
                <w:numId w:val="13"/>
              </w:numPr>
              <w:ind w:left="284" w:hanging="284"/>
            </w:pPr>
            <w:r>
              <w:t>communicate procedures and outcomes both orally and in writing</w:t>
            </w:r>
          </w:p>
        </w:tc>
      </w:tr>
      <w:tr w:rsidR="00F6075D" w14:paraId="2EBEAE03" w14:textId="77777777" w:rsidTr="00F6075D">
        <w:tc>
          <w:tcPr>
            <w:tcW w:w="9242" w:type="dxa"/>
            <w:gridSpan w:val="5"/>
          </w:tcPr>
          <w:p w14:paraId="69AD0C53" w14:textId="77777777" w:rsidR="00F6075D" w:rsidRDefault="00F6075D" w:rsidP="0089509B">
            <w:pPr>
              <w:pStyle w:val="spacer"/>
            </w:pPr>
          </w:p>
        </w:tc>
      </w:tr>
      <w:tr w:rsidR="00F6075D" w14:paraId="39F1EE94" w14:textId="77777777" w:rsidTr="00F6075D">
        <w:tc>
          <w:tcPr>
            <w:tcW w:w="3369" w:type="dxa"/>
            <w:gridSpan w:val="2"/>
          </w:tcPr>
          <w:p w14:paraId="6426651B" w14:textId="77777777" w:rsidR="00F6075D" w:rsidRPr="005979AA" w:rsidRDefault="00F6075D" w:rsidP="0089509B">
            <w:pPr>
              <w:pStyle w:val="EG"/>
            </w:pPr>
            <w:r w:rsidRPr="005979AA">
              <w:t>Context of and specific resources for assessment</w:t>
            </w:r>
          </w:p>
        </w:tc>
        <w:tc>
          <w:tcPr>
            <w:tcW w:w="5873" w:type="dxa"/>
            <w:gridSpan w:val="3"/>
          </w:tcPr>
          <w:p w14:paraId="3001A99B" w14:textId="77777777" w:rsidR="00F6075D" w:rsidRDefault="00F6075D" w:rsidP="0089509B">
            <w:pPr>
              <w:pStyle w:val="unittext"/>
            </w:pPr>
            <w:r>
              <w:t>Assessment must ensure access to:</w:t>
            </w:r>
          </w:p>
          <w:p w14:paraId="4AD46F42" w14:textId="77777777" w:rsidR="00F6075D" w:rsidRDefault="00F6075D" w:rsidP="0089509B">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52BD098C" w14:textId="77777777" w:rsidR="00F6075D" w:rsidRDefault="00F6075D" w:rsidP="0089509B">
            <w:pPr>
              <w:pStyle w:val="bullet"/>
              <w:numPr>
                <w:ilvl w:val="0"/>
                <w:numId w:val="13"/>
              </w:numPr>
              <w:ind w:left="284" w:hanging="284"/>
            </w:pPr>
            <w:r>
              <w:t>specialised calculators and software where required</w:t>
            </w:r>
          </w:p>
          <w:p w14:paraId="39242025" w14:textId="77777777" w:rsidR="00F6075D" w:rsidRDefault="00F6075D" w:rsidP="0089509B">
            <w:pPr>
              <w:pStyle w:val="unittext"/>
            </w:pPr>
            <w:r>
              <w:t xml:space="preserve">At this level the learner </w:t>
            </w:r>
            <w:r w:rsidRPr="003E75D4">
              <w:t>works autonomously and uses and evaluates a broad range of support resources</w:t>
            </w:r>
          </w:p>
        </w:tc>
      </w:tr>
      <w:tr w:rsidR="00F6075D" w14:paraId="56218588" w14:textId="77777777" w:rsidTr="00F6075D">
        <w:tc>
          <w:tcPr>
            <w:tcW w:w="9242" w:type="dxa"/>
            <w:gridSpan w:val="5"/>
          </w:tcPr>
          <w:p w14:paraId="115A7404" w14:textId="77777777" w:rsidR="00F6075D" w:rsidRDefault="00F6075D" w:rsidP="0089509B">
            <w:pPr>
              <w:pStyle w:val="spacer"/>
            </w:pPr>
          </w:p>
        </w:tc>
      </w:tr>
      <w:tr w:rsidR="00F6075D" w14:paraId="4FEB7890" w14:textId="77777777" w:rsidTr="00F6075D">
        <w:tc>
          <w:tcPr>
            <w:tcW w:w="3369" w:type="dxa"/>
            <w:gridSpan w:val="2"/>
          </w:tcPr>
          <w:p w14:paraId="5F0CA891" w14:textId="77777777" w:rsidR="00F6075D" w:rsidRPr="00622D2D" w:rsidRDefault="00F6075D" w:rsidP="0089509B">
            <w:pPr>
              <w:pStyle w:val="EG"/>
            </w:pPr>
            <w:r w:rsidRPr="005979AA">
              <w:t>Method(s) of assessment</w:t>
            </w:r>
          </w:p>
        </w:tc>
        <w:tc>
          <w:tcPr>
            <w:tcW w:w="5873" w:type="dxa"/>
            <w:gridSpan w:val="3"/>
          </w:tcPr>
          <w:p w14:paraId="03ABADAD" w14:textId="77777777" w:rsidR="00F6075D" w:rsidRDefault="00F6075D" w:rsidP="0089509B">
            <w:pPr>
              <w:pStyle w:val="unittext"/>
            </w:pPr>
            <w:r>
              <w:t>The following suggested assessment methods are suitable for this unit:</w:t>
            </w:r>
          </w:p>
          <w:p w14:paraId="6C328802" w14:textId="77777777" w:rsidR="00F6075D" w:rsidRDefault="00F6075D" w:rsidP="0089509B">
            <w:pPr>
              <w:pStyle w:val="bullet"/>
              <w:numPr>
                <w:ilvl w:val="0"/>
                <w:numId w:val="13"/>
              </w:numPr>
              <w:ind w:left="284" w:hanging="284"/>
            </w:pPr>
            <w:r>
              <w:t>portfolio of work completed by the learner demonstrating the ability to:</w:t>
            </w:r>
          </w:p>
          <w:p w14:paraId="69989D79" w14:textId="77777777" w:rsidR="00F6075D" w:rsidRDefault="00F6075D" w:rsidP="0089509B">
            <w:pPr>
              <w:pStyle w:val="endash"/>
              <w:keepNext/>
              <w:ind w:left="568" w:hanging="284"/>
            </w:pPr>
            <w:r>
              <w:t>identify mathematical concepts and techniques related to own personal, further study or employment needs</w:t>
            </w:r>
          </w:p>
          <w:p w14:paraId="1EDE28C4" w14:textId="77777777" w:rsidR="00F6075D" w:rsidRDefault="00F6075D" w:rsidP="0089509B">
            <w:pPr>
              <w:pStyle w:val="endash"/>
              <w:keepNext/>
              <w:ind w:left="568" w:hanging="284"/>
            </w:pPr>
            <w:r>
              <w:t xml:space="preserve">select and use mathematical concepts, techniques and problem solving techniques to analyse and solve highly embedded mathematical problems related to own needs </w:t>
            </w:r>
          </w:p>
          <w:p w14:paraId="4BCE99B4" w14:textId="77777777" w:rsidR="00F6075D" w:rsidRDefault="00F6075D" w:rsidP="0089509B">
            <w:pPr>
              <w:pStyle w:val="bullet"/>
              <w:numPr>
                <w:ilvl w:val="0"/>
                <w:numId w:val="13"/>
              </w:numPr>
              <w:ind w:left="284" w:hanging="284"/>
            </w:pPr>
            <w:r>
              <w:t>oral and written questioning to assess the ability to communicate the mathematical concepts and problem solving techniques used and the outcomes achieved</w:t>
            </w:r>
          </w:p>
        </w:tc>
      </w:tr>
    </w:tbl>
    <w:p w14:paraId="34981E5D" w14:textId="77777777" w:rsidR="00F6075D" w:rsidRDefault="00F6075D" w:rsidP="0089509B">
      <w:pPr>
        <w:keepNext/>
        <w:tabs>
          <w:tab w:val="left" w:pos="930"/>
        </w:tabs>
        <w:spacing w:before="0" w:after="0"/>
        <w:sectPr w:rsidR="00F6075D" w:rsidSect="00F6075D">
          <w:headerReference w:type="even" r:id="rId457"/>
          <w:headerReference w:type="default" r:id="rId458"/>
          <w:footerReference w:type="even" r:id="rId459"/>
          <w:headerReference w:type="first" r:id="rId460"/>
          <w:footerReference w:type="first" r:id="rId46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5729"/>
      </w:tblGrid>
      <w:tr w:rsidR="00FA238F" w14:paraId="376A72EB" w14:textId="77777777" w:rsidTr="00FA238F">
        <w:tc>
          <w:tcPr>
            <w:tcW w:w="2943" w:type="dxa"/>
          </w:tcPr>
          <w:p w14:paraId="5D0A75C0" w14:textId="77777777" w:rsidR="00FA238F" w:rsidRPr="00D72D90" w:rsidRDefault="00FA238F" w:rsidP="0089509B">
            <w:pPr>
              <w:pStyle w:val="CodeTOC"/>
            </w:pPr>
            <w:r w:rsidRPr="00D72D90">
              <w:t>Unit Code</w:t>
            </w:r>
          </w:p>
        </w:tc>
        <w:tc>
          <w:tcPr>
            <w:tcW w:w="6299" w:type="dxa"/>
            <w:gridSpan w:val="3"/>
          </w:tcPr>
          <w:p w14:paraId="7554205C" w14:textId="65F14BF1" w:rsidR="00FA238F" w:rsidRPr="00D72D90" w:rsidRDefault="00BD303D" w:rsidP="0089509B">
            <w:pPr>
              <w:pStyle w:val="code"/>
            </w:pPr>
            <w:bookmarkStart w:id="400" w:name="_Toc514234473"/>
            <w:r>
              <w:t>VU22445</w:t>
            </w:r>
            <w:bookmarkEnd w:id="400"/>
          </w:p>
        </w:tc>
      </w:tr>
      <w:tr w:rsidR="00FA238F" w14:paraId="23E38EC3" w14:textId="77777777" w:rsidTr="00FA238F">
        <w:tc>
          <w:tcPr>
            <w:tcW w:w="2943" w:type="dxa"/>
          </w:tcPr>
          <w:p w14:paraId="09C760D7" w14:textId="77777777" w:rsidR="00FA238F" w:rsidRPr="00D72D90" w:rsidRDefault="00FA238F" w:rsidP="0089509B">
            <w:pPr>
              <w:pStyle w:val="CodeTOC"/>
            </w:pPr>
            <w:r w:rsidRPr="00D72D90">
              <w:t>Unit Title</w:t>
            </w:r>
          </w:p>
        </w:tc>
        <w:tc>
          <w:tcPr>
            <w:tcW w:w="6299" w:type="dxa"/>
            <w:gridSpan w:val="3"/>
          </w:tcPr>
          <w:p w14:paraId="40DAC5D0" w14:textId="5CCCDFFF" w:rsidR="00FA238F" w:rsidRPr="00D72D90" w:rsidRDefault="00FA238F" w:rsidP="0089509B">
            <w:pPr>
              <w:pStyle w:val="code"/>
            </w:pPr>
            <w:bookmarkStart w:id="401" w:name="_Toc507058741"/>
            <w:bookmarkStart w:id="402" w:name="_Toc514234474"/>
            <w:r>
              <w:t>Investigate current i</w:t>
            </w:r>
            <w:r w:rsidRPr="002D1678">
              <w:t>ssues</w:t>
            </w:r>
            <w:bookmarkEnd w:id="401"/>
            <w:bookmarkEnd w:id="402"/>
          </w:p>
        </w:tc>
      </w:tr>
      <w:tr w:rsidR="00FA238F" w14:paraId="519CAF01" w14:textId="77777777" w:rsidTr="00FA238F">
        <w:tc>
          <w:tcPr>
            <w:tcW w:w="2943" w:type="dxa"/>
          </w:tcPr>
          <w:p w14:paraId="6BE88C47" w14:textId="77777777" w:rsidR="00FA238F" w:rsidRDefault="00FA238F" w:rsidP="0089509B">
            <w:pPr>
              <w:pStyle w:val="Heading21"/>
            </w:pPr>
            <w:r>
              <w:t>Unit Descriptor</w:t>
            </w:r>
          </w:p>
        </w:tc>
        <w:tc>
          <w:tcPr>
            <w:tcW w:w="6299" w:type="dxa"/>
            <w:gridSpan w:val="3"/>
          </w:tcPr>
          <w:p w14:paraId="535A7DE5" w14:textId="77777777" w:rsidR="00FA238F" w:rsidRDefault="00FA238F" w:rsidP="0089509B">
            <w:pPr>
              <w:pStyle w:val="unittext"/>
            </w:pPr>
            <w:r>
              <w:t xml:space="preserve">This unit describes the skills required </w:t>
            </w:r>
            <w:r w:rsidRPr="002D1678">
              <w:t>to develop knowledge of national and international current affairs.</w:t>
            </w:r>
          </w:p>
        </w:tc>
      </w:tr>
      <w:tr w:rsidR="00FA238F" w14:paraId="47CB28C1" w14:textId="77777777" w:rsidTr="00FA238F">
        <w:tc>
          <w:tcPr>
            <w:tcW w:w="2943" w:type="dxa"/>
          </w:tcPr>
          <w:p w14:paraId="02F29A06" w14:textId="77777777" w:rsidR="00FA238F" w:rsidRDefault="00FA238F" w:rsidP="0089509B">
            <w:pPr>
              <w:pStyle w:val="Heading21"/>
            </w:pPr>
            <w:r>
              <w:t>Employability Skills</w:t>
            </w:r>
          </w:p>
        </w:tc>
        <w:tc>
          <w:tcPr>
            <w:tcW w:w="6299" w:type="dxa"/>
            <w:gridSpan w:val="3"/>
          </w:tcPr>
          <w:p w14:paraId="300B97CC" w14:textId="77777777" w:rsidR="00FA238F" w:rsidRDefault="00FA238F" w:rsidP="0089509B">
            <w:pPr>
              <w:pStyle w:val="unittext"/>
            </w:pPr>
            <w:r>
              <w:t>This unit contains employability skills.</w:t>
            </w:r>
          </w:p>
        </w:tc>
      </w:tr>
      <w:tr w:rsidR="00FA238F" w14:paraId="2C0624A1" w14:textId="77777777" w:rsidTr="00FA238F">
        <w:tc>
          <w:tcPr>
            <w:tcW w:w="2943" w:type="dxa"/>
          </w:tcPr>
          <w:p w14:paraId="57E75512" w14:textId="77777777" w:rsidR="00FA238F" w:rsidRDefault="00FA238F" w:rsidP="0089509B">
            <w:pPr>
              <w:pStyle w:val="Heading21"/>
            </w:pPr>
            <w:r>
              <w:t>Application of the Unit</w:t>
            </w:r>
          </w:p>
        </w:tc>
        <w:tc>
          <w:tcPr>
            <w:tcW w:w="6299" w:type="dxa"/>
            <w:gridSpan w:val="3"/>
          </w:tcPr>
          <w:p w14:paraId="60B76F06" w14:textId="77777777" w:rsidR="00FA238F" w:rsidRDefault="00FA238F" w:rsidP="0089509B">
            <w:pPr>
              <w:pStyle w:val="unittext"/>
            </w:pPr>
            <w:r>
              <w:t>This unit applies to learners wishing to develop and broaden their knowledge of current national and international issues as a means of developing their literacy and numeracy skills.</w:t>
            </w:r>
          </w:p>
          <w:p w14:paraId="782B3110" w14:textId="7E30616D" w:rsidR="00FA238F" w:rsidRDefault="00FA238F" w:rsidP="0089509B">
            <w:pPr>
              <w:pStyle w:val="unittext"/>
            </w:pPr>
            <w:r>
              <w:t xml:space="preserve">Where application is as part of the Certificate II in General Education for Adults, it is recommended that application is integrated with the delivery and assessment of Core Skills reading and writing units </w:t>
            </w:r>
            <w:r w:rsidR="00F22FF0">
              <w:rPr>
                <w:i/>
              </w:rPr>
              <w:t>VU22414</w:t>
            </w:r>
            <w:r>
              <w:rPr>
                <w:i/>
              </w:rPr>
              <w:t xml:space="preserve"> 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FA238F" w14:paraId="1AA94157" w14:textId="77777777" w:rsidTr="00FA238F">
        <w:tc>
          <w:tcPr>
            <w:tcW w:w="2943" w:type="dxa"/>
          </w:tcPr>
          <w:p w14:paraId="02B80B09" w14:textId="77777777" w:rsidR="00FA238F" w:rsidRDefault="00FA238F" w:rsidP="0089509B">
            <w:pPr>
              <w:pStyle w:val="Heading21"/>
            </w:pPr>
            <w:r>
              <w:t>Element</w:t>
            </w:r>
          </w:p>
          <w:p w14:paraId="698C03E0" w14:textId="77777777" w:rsidR="00FA238F" w:rsidRDefault="00FA238F" w:rsidP="0089509B">
            <w:pPr>
              <w:pStyle w:val="text"/>
            </w:pPr>
            <w:r w:rsidRPr="005979AA">
              <w:t>Elements describe the essential outcomes of a unit of competency. Elements describe actions or outcomes that are demonstrable and assessable.</w:t>
            </w:r>
          </w:p>
        </w:tc>
        <w:tc>
          <w:tcPr>
            <w:tcW w:w="6299" w:type="dxa"/>
            <w:gridSpan w:val="3"/>
          </w:tcPr>
          <w:p w14:paraId="3B7D9DA4" w14:textId="77777777" w:rsidR="00FA238F" w:rsidRDefault="00FA238F" w:rsidP="0089509B">
            <w:pPr>
              <w:pStyle w:val="Heading21"/>
            </w:pPr>
            <w:r>
              <w:t>Performance Criteria</w:t>
            </w:r>
          </w:p>
          <w:p w14:paraId="5D157152" w14:textId="48B9A088" w:rsidR="00FA238F" w:rsidRDefault="00FA238F"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A238F" w14:paraId="09A5D3F7" w14:textId="77777777" w:rsidTr="00FA238F">
        <w:tc>
          <w:tcPr>
            <w:tcW w:w="2943" w:type="dxa"/>
          </w:tcPr>
          <w:p w14:paraId="6A3C6551" w14:textId="77777777" w:rsidR="00FA238F" w:rsidRDefault="00FA238F" w:rsidP="0089509B">
            <w:pPr>
              <w:pStyle w:val="spacer"/>
            </w:pPr>
          </w:p>
        </w:tc>
        <w:tc>
          <w:tcPr>
            <w:tcW w:w="6299" w:type="dxa"/>
            <w:gridSpan w:val="3"/>
          </w:tcPr>
          <w:p w14:paraId="2A07D5E7" w14:textId="77777777" w:rsidR="00FA238F" w:rsidRDefault="00FA238F" w:rsidP="0089509B">
            <w:pPr>
              <w:pStyle w:val="spacer"/>
            </w:pPr>
          </w:p>
        </w:tc>
      </w:tr>
      <w:tr w:rsidR="00FA238F" w14:paraId="3BFA7B77" w14:textId="77777777" w:rsidTr="00FA238F">
        <w:tc>
          <w:tcPr>
            <w:tcW w:w="2943" w:type="dxa"/>
            <w:vMerge w:val="restart"/>
          </w:tcPr>
          <w:p w14:paraId="39C1646D" w14:textId="77777777" w:rsidR="00FA238F" w:rsidRPr="0084371F" w:rsidRDefault="00FA238F" w:rsidP="0089509B">
            <w:pPr>
              <w:pStyle w:val="element"/>
              <w:keepNext/>
            </w:pPr>
            <w:r w:rsidRPr="0084371F">
              <w:t>1</w:t>
            </w:r>
            <w:r>
              <w:tab/>
              <w:t>Describe</w:t>
            </w:r>
            <w:r w:rsidRPr="002D1678">
              <w:t xml:space="preserve"> a current issue of significance in Australia</w:t>
            </w:r>
          </w:p>
        </w:tc>
        <w:tc>
          <w:tcPr>
            <w:tcW w:w="570" w:type="dxa"/>
            <w:gridSpan w:val="2"/>
          </w:tcPr>
          <w:p w14:paraId="4B367E31" w14:textId="77777777" w:rsidR="00FA238F" w:rsidRDefault="00FA238F" w:rsidP="0089509B">
            <w:pPr>
              <w:pStyle w:val="PC"/>
              <w:keepNext/>
            </w:pPr>
            <w:r>
              <w:t>1.1</w:t>
            </w:r>
          </w:p>
        </w:tc>
        <w:tc>
          <w:tcPr>
            <w:tcW w:w="5729" w:type="dxa"/>
          </w:tcPr>
          <w:p w14:paraId="0493FA6B" w14:textId="77777777" w:rsidR="00FA238F" w:rsidRDefault="00FA238F" w:rsidP="0089509B">
            <w:pPr>
              <w:pStyle w:val="PC"/>
              <w:keepNext/>
            </w:pPr>
            <w:r>
              <w:t>Select a</w:t>
            </w:r>
            <w:r w:rsidRPr="002D1678">
              <w:t xml:space="preserve"> </w:t>
            </w:r>
            <w:r w:rsidRPr="000D34ED">
              <w:rPr>
                <w:b/>
                <w:i/>
              </w:rPr>
              <w:t>current national issue</w:t>
            </w:r>
            <w:r w:rsidRPr="002D1678">
              <w:t xml:space="preserve"> </w:t>
            </w:r>
          </w:p>
        </w:tc>
      </w:tr>
      <w:tr w:rsidR="00FA238F" w14:paraId="3074535F" w14:textId="77777777" w:rsidTr="00FA238F">
        <w:tc>
          <w:tcPr>
            <w:tcW w:w="2943" w:type="dxa"/>
            <w:vMerge/>
          </w:tcPr>
          <w:p w14:paraId="135F5E99" w14:textId="77777777" w:rsidR="00FA238F" w:rsidRPr="0084371F" w:rsidRDefault="00FA238F" w:rsidP="0089509B">
            <w:pPr>
              <w:pStyle w:val="element"/>
              <w:keepNext/>
            </w:pPr>
          </w:p>
        </w:tc>
        <w:tc>
          <w:tcPr>
            <w:tcW w:w="570" w:type="dxa"/>
            <w:gridSpan w:val="2"/>
          </w:tcPr>
          <w:p w14:paraId="4CBCC94E" w14:textId="77777777" w:rsidR="00FA238F" w:rsidRDefault="00FA238F" w:rsidP="0089509B">
            <w:pPr>
              <w:pStyle w:val="PC"/>
              <w:keepNext/>
            </w:pPr>
            <w:r>
              <w:t>1.2</w:t>
            </w:r>
          </w:p>
        </w:tc>
        <w:tc>
          <w:tcPr>
            <w:tcW w:w="5729" w:type="dxa"/>
          </w:tcPr>
          <w:p w14:paraId="0183983F" w14:textId="77777777" w:rsidR="00FA238F" w:rsidRDefault="00FA238F" w:rsidP="0089509B">
            <w:pPr>
              <w:pStyle w:val="PC"/>
              <w:keepNext/>
            </w:pPr>
            <w:r>
              <w:t>Determine why the issue is of national significance</w:t>
            </w:r>
          </w:p>
        </w:tc>
      </w:tr>
      <w:tr w:rsidR="00FA238F" w14:paraId="7674FB5D" w14:textId="77777777" w:rsidTr="00FA238F">
        <w:tc>
          <w:tcPr>
            <w:tcW w:w="2943" w:type="dxa"/>
            <w:vMerge/>
          </w:tcPr>
          <w:p w14:paraId="79AF3CF9" w14:textId="77777777" w:rsidR="00FA238F" w:rsidRPr="0084371F" w:rsidRDefault="00FA238F" w:rsidP="0089509B">
            <w:pPr>
              <w:pStyle w:val="element"/>
              <w:keepNext/>
            </w:pPr>
          </w:p>
        </w:tc>
        <w:tc>
          <w:tcPr>
            <w:tcW w:w="570" w:type="dxa"/>
            <w:gridSpan w:val="2"/>
          </w:tcPr>
          <w:p w14:paraId="52C32384" w14:textId="77777777" w:rsidR="00FA238F" w:rsidRDefault="00FA238F" w:rsidP="0089509B">
            <w:pPr>
              <w:pStyle w:val="PC"/>
              <w:keepNext/>
            </w:pPr>
            <w:r>
              <w:t>1.3</w:t>
            </w:r>
          </w:p>
        </w:tc>
        <w:tc>
          <w:tcPr>
            <w:tcW w:w="5729" w:type="dxa"/>
          </w:tcPr>
          <w:p w14:paraId="23365559" w14:textId="77777777" w:rsidR="00FA238F" w:rsidRDefault="00FA238F" w:rsidP="0089509B">
            <w:pPr>
              <w:pStyle w:val="PC"/>
              <w:keepNext/>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A238F" w14:paraId="30C1ACA3" w14:textId="77777777" w:rsidTr="00FA238F">
        <w:tc>
          <w:tcPr>
            <w:tcW w:w="2943" w:type="dxa"/>
            <w:vMerge/>
          </w:tcPr>
          <w:p w14:paraId="00DC1C4B" w14:textId="77777777" w:rsidR="00FA238F" w:rsidRPr="0084371F" w:rsidRDefault="00FA238F" w:rsidP="0089509B">
            <w:pPr>
              <w:pStyle w:val="element"/>
              <w:keepNext/>
            </w:pPr>
          </w:p>
        </w:tc>
        <w:tc>
          <w:tcPr>
            <w:tcW w:w="570" w:type="dxa"/>
            <w:gridSpan w:val="2"/>
          </w:tcPr>
          <w:p w14:paraId="17362651" w14:textId="77777777" w:rsidR="00FA238F" w:rsidRDefault="00FA238F" w:rsidP="0089509B">
            <w:pPr>
              <w:pStyle w:val="PC"/>
              <w:keepNext/>
            </w:pPr>
            <w:r>
              <w:t>1.4</w:t>
            </w:r>
          </w:p>
        </w:tc>
        <w:tc>
          <w:tcPr>
            <w:tcW w:w="5729" w:type="dxa"/>
          </w:tcPr>
          <w:p w14:paraId="1368A654" w14:textId="77777777" w:rsidR="00FA238F" w:rsidRDefault="00FA238F" w:rsidP="0089509B">
            <w:pPr>
              <w:pStyle w:val="PC"/>
              <w:keepNext/>
            </w:pPr>
            <w:r>
              <w:t>Analyse and evaluate different perspectives on the issue</w:t>
            </w:r>
          </w:p>
        </w:tc>
      </w:tr>
      <w:tr w:rsidR="00FA238F" w14:paraId="43605D39" w14:textId="77777777" w:rsidTr="00FA238F">
        <w:tc>
          <w:tcPr>
            <w:tcW w:w="2943" w:type="dxa"/>
            <w:vMerge/>
          </w:tcPr>
          <w:p w14:paraId="1108A952" w14:textId="77777777" w:rsidR="00FA238F" w:rsidRPr="0084371F" w:rsidRDefault="00FA238F" w:rsidP="0089509B">
            <w:pPr>
              <w:pStyle w:val="element"/>
              <w:keepNext/>
            </w:pPr>
          </w:p>
        </w:tc>
        <w:tc>
          <w:tcPr>
            <w:tcW w:w="570" w:type="dxa"/>
            <w:gridSpan w:val="2"/>
          </w:tcPr>
          <w:p w14:paraId="14545E2F" w14:textId="77777777" w:rsidR="00FA238F" w:rsidRDefault="00FA238F" w:rsidP="0089509B">
            <w:pPr>
              <w:pStyle w:val="PC"/>
              <w:keepNext/>
            </w:pPr>
            <w:r>
              <w:t>1.5</w:t>
            </w:r>
          </w:p>
        </w:tc>
        <w:tc>
          <w:tcPr>
            <w:tcW w:w="5729" w:type="dxa"/>
          </w:tcPr>
          <w:p w14:paraId="03ADF36D" w14:textId="77777777" w:rsidR="00FA238F" w:rsidRDefault="00FA238F" w:rsidP="0089509B">
            <w:pPr>
              <w:pStyle w:val="PC"/>
              <w:keepNext/>
            </w:pPr>
            <w:r>
              <w:t>Discuss and present own</w:t>
            </w:r>
            <w:r w:rsidRPr="002D1678">
              <w:t xml:space="preserve"> opinion on the </w:t>
            </w:r>
            <w:r>
              <w:t xml:space="preserve">current </w:t>
            </w:r>
            <w:r w:rsidRPr="002D1678">
              <w:t>issue</w:t>
            </w:r>
          </w:p>
        </w:tc>
      </w:tr>
      <w:tr w:rsidR="00FA238F" w14:paraId="4C162F9F" w14:textId="77777777" w:rsidTr="00FA238F">
        <w:tc>
          <w:tcPr>
            <w:tcW w:w="2943" w:type="dxa"/>
          </w:tcPr>
          <w:p w14:paraId="62E533E0" w14:textId="77777777" w:rsidR="00FA238F" w:rsidRDefault="00FA238F" w:rsidP="0089509B">
            <w:pPr>
              <w:pStyle w:val="spacer"/>
            </w:pPr>
          </w:p>
        </w:tc>
        <w:tc>
          <w:tcPr>
            <w:tcW w:w="6299" w:type="dxa"/>
            <w:gridSpan w:val="3"/>
          </w:tcPr>
          <w:p w14:paraId="0E040A92" w14:textId="77777777" w:rsidR="00FA238F" w:rsidRDefault="00FA238F" w:rsidP="0089509B">
            <w:pPr>
              <w:pStyle w:val="spacer"/>
            </w:pPr>
          </w:p>
        </w:tc>
      </w:tr>
      <w:tr w:rsidR="00FA238F" w14:paraId="3F188684" w14:textId="77777777" w:rsidTr="00FA238F">
        <w:tc>
          <w:tcPr>
            <w:tcW w:w="2943" w:type="dxa"/>
            <w:vMerge w:val="restart"/>
          </w:tcPr>
          <w:p w14:paraId="0A2DC387" w14:textId="77777777" w:rsidR="00FA238F" w:rsidRDefault="00FA238F" w:rsidP="0089509B">
            <w:pPr>
              <w:pStyle w:val="element"/>
              <w:keepNext/>
            </w:pPr>
            <w:r>
              <w:t>2</w:t>
            </w:r>
            <w:r>
              <w:tab/>
            </w:r>
            <w:r w:rsidRPr="002D1678">
              <w:t>Describe a current issue of international significance</w:t>
            </w:r>
          </w:p>
        </w:tc>
        <w:tc>
          <w:tcPr>
            <w:tcW w:w="570" w:type="dxa"/>
            <w:gridSpan w:val="2"/>
          </w:tcPr>
          <w:p w14:paraId="18B2C093" w14:textId="77777777" w:rsidR="00FA238F" w:rsidRDefault="00FA238F" w:rsidP="0089509B">
            <w:pPr>
              <w:pStyle w:val="PC"/>
              <w:keepNext/>
            </w:pPr>
            <w:r>
              <w:t>2.1</w:t>
            </w:r>
          </w:p>
        </w:tc>
        <w:tc>
          <w:tcPr>
            <w:tcW w:w="5729" w:type="dxa"/>
          </w:tcPr>
          <w:p w14:paraId="1C929987" w14:textId="77777777" w:rsidR="00FA238F" w:rsidRDefault="00FA238F" w:rsidP="0089509B">
            <w:pPr>
              <w:pStyle w:val="PC"/>
              <w:keepNext/>
            </w:pPr>
            <w:r>
              <w:t>Select a</w:t>
            </w:r>
            <w:r w:rsidRPr="002D1678">
              <w:t xml:space="preserve"> </w:t>
            </w:r>
            <w:r>
              <w:rPr>
                <w:b/>
                <w:i/>
              </w:rPr>
              <w:t>current international</w:t>
            </w:r>
            <w:r w:rsidRPr="000D34ED">
              <w:rPr>
                <w:b/>
                <w:i/>
              </w:rPr>
              <w:t xml:space="preserve"> issue</w:t>
            </w:r>
            <w:r w:rsidRPr="002D1678">
              <w:t xml:space="preserve"> </w:t>
            </w:r>
          </w:p>
        </w:tc>
      </w:tr>
      <w:tr w:rsidR="00FA238F" w14:paraId="3483D80A" w14:textId="77777777" w:rsidTr="00FA238F">
        <w:tc>
          <w:tcPr>
            <w:tcW w:w="2943" w:type="dxa"/>
            <w:vMerge/>
          </w:tcPr>
          <w:p w14:paraId="2AED51D1" w14:textId="77777777" w:rsidR="00FA238F" w:rsidRDefault="00FA238F" w:rsidP="0089509B">
            <w:pPr>
              <w:keepNext/>
            </w:pPr>
          </w:p>
        </w:tc>
        <w:tc>
          <w:tcPr>
            <w:tcW w:w="570" w:type="dxa"/>
            <w:gridSpan w:val="2"/>
          </w:tcPr>
          <w:p w14:paraId="6D688CEC" w14:textId="77777777" w:rsidR="00FA238F" w:rsidRDefault="00FA238F" w:rsidP="0089509B">
            <w:pPr>
              <w:pStyle w:val="PC"/>
              <w:keepNext/>
            </w:pPr>
            <w:r>
              <w:t>2.2</w:t>
            </w:r>
          </w:p>
        </w:tc>
        <w:tc>
          <w:tcPr>
            <w:tcW w:w="5729" w:type="dxa"/>
          </w:tcPr>
          <w:p w14:paraId="5EF33D4F" w14:textId="77777777" w:rsidR="00FA238F" w:rsidRDefault="00FA238F" w:rsidP="0089509B">
            <w:pPr>
              <w:pStyle w:val="PC"/>
              <w:keepNext/>
            </w:pPr>
            <w:r>
              <w:t>Determine why the issue is of international significance</w:t>
            </w:r>
          </w:p>
        </w:tc>
      </w:tr>
      <w:tr w:rsidR="00FA238F" w14:paraId="6E2E9AFB" w14:textId="77777777" w:rsidTr="00FA238F">
        <w:tc>
          <w:tcPr>
            <w:tcW w:w="2943" w:type="dxa"/>
            <w:vMerge/>
          </w:tcPr>
          <w:p w14:paraId="4103D764" w14:textId="77777777" w:rsidR="00FA238F" w:rsidRDefault="00FA238F" w:rsidP="0089509B">
            <w:pPr>
              <w:keepNext/>
            </w:pPr>
          </w:p>
        </w:tc>
        <w:tc>
          <w:tcPr>
            <w:tcW w:w="570" w:type="dxa"/>
            <w:gridSpan w:val="2"/>
          </w:tcPr>
          <w:p w14:paraId="4B6AF669" w14:textId="77777777" w:rsidR="00FA238F" w:rsidRDefault="00FA238F" w:rsidP="0089509B">
            <w:pPr>
              <w:pStyle w:val="PC"/>
              <w:keepNext/>
            </w:pPr>
            <w:r>
              <w:t>2.3</w:t>
            </w:r>
          </w:p>
        </w:tc>
        <w:tc>
          <w:tcPr>
            <w:tcW w:w="5729" w:type="dxa"/>
          </w:tcPr>
          <w:p w14:paraId="617C073D" w14:textId="77777777" w:rsidR="00FA238F" w:rsidRDefault="00FA238F" w:rsidP="0089509B">
            <w:pPr>
              <w:pStyle w:val="PC"/>
              <w:keepNext/>
            </w:pPr>
            <w:r>
              <w:t>Describe</w:t>
            </w:r>
            <w:r w:rsidRPr="002D1678">
              <w:t xml:space="preserve"> the </w:t>
            </w:r>
            <w:r w:rsidRPr="005068F6">
              <w:t>main facts</w:t>
            </w:r>
            <w:r w:rsidRPr="002D1678">
              <w:t xml:space="preserve"> of the </w:t>
            </w:r>
            <w:r>
              <w:t xml:space="preserve">international </w:t>
            </w:r>
            <w:r w:rsidRPr="002D1678">
              <w:t>issue</w:t>
            </w:r>
          </w:p>
        </w:tc>
      </w:tr>
      <w:tr w:rsidR="00FA238F" w14:paraId="00C7E40B" w14:textId="77777777" w:rsidTr="00FA238F">
        <w:tc>
          <w:tcPr>
            <w:tcW w:w="2943" w:type="dxa"/>
            <w:vMerge/>
          </w:tcPr>
          <w:p w14:paraId="0CFC77A3" w14:textId="77777777" w:rsidR="00FA238F" w:rsidRDefault="00FA238F" w:rsidP="0089509B">
            <w:pPr>
              <w:keepNext/>
            </w:pPr>
          </w:p>
        </w:tc>
        <w:tc>
          <w:tcPr>
            <w:tcW w:w="570" w:type="dxa"/>
            <w:gridSpan w:val="2"/>
          </w:tcPr>
          <w:p w14:paraId="4C8663C8" w14:textId="77777777" w:rsidR="00FA238F" w:rsidRDefault="00FA238F" w:rsidP="0089509B">
            <w:pPr>
              <w:pStyle w:val="PC"/>
              <w:keepNext/>
            </w:pPr>
            <w:r>
              <w:t>2.4</w:t>
            </w:r>
          </w:p>
        </w:tc>
        <w:tc>
          <w:tcPr>
            <w:tcW w:w="5729" w:type="dxa"/>
          </w:tcPr>
          <w:p w14:paraId="5AAED901" w14:textId="77777777" w:rsidR="00FA238F" w:rsidRDefault="00FA238F" w:rsidP="0089509B">
            <w:pPr>
              <w:pStyle w:val="PC"/>
              <w:keepNext/>
            </w:pPr>
            <w:r>
              <w:t>Analyse and evaluate different perspectives on the issue</w:t>
            </w:r>
          </w:p>
        </w:tc>
      </w:tr>
      <w:tr w:rsidR="00FA238F" w14:paraId="6CE11952" w14:textId="77777777" w:rsidTr="00FA238F">
        <w:tc>
          <w:tcPr>
            <w:tcW w:w="2943" w:type="dxa"/>
            <w:vMerge/>
          </w:tcPr>
          <w:p w14:paraId="0F8423F6" w14:textId="77777777" w:rsidR="00FA238F" w:rsidRDefault="00FA238F" w:rsidP="0089509B">
            <w:pPr>
              <w:keepNext/>
            </w:pPr>
          </w:p>
        </w:tc>
        <w:tc>
          <w:tcPr>
            <w:tcW w:w="570" w:type="dxa"/>
            <w:gridSpan w:val="2"/>
          </w:tcPr>
          <w:p w14:paraId="5B643D0E" w14:textId="77777777" w:rsidR="00FA238F" w:rsidRDefault="00FA238F" w:rsidP="0089509B">
            <w:pPr>
              <w:pStyle w:val="PC"/>
              <w:keepNext/>
            </w:pPr>
            <w:r>
              <w:t>2.5</w:t>
            </w:r>
          </w:p>
        </w:tc>
        <w:tc>
          <w:tcPr>
            <w:tcW w:w="5729" w:type="dxa"/>
          </w:tcPr>
          <w:p w14:paraId="2F871944" w14:textId="77777777" w:rsidR="00FA238F" w:rsidRDefault="00FA238F" w:rsidP="0089509B">
            <w:pPr>
              <w:pStyle w:val="PC"/>
              <w:keepNext/>
            </w:pPr>
            <w:r>
              <w:t>Discuss and present own</w:t>
            </w:r>
            <w:r w:rsidRPr="002D1678">
              <w:t xml:space="preserve"> opinion on the </w:t>
            </w:r>
            <w:r>
              <w:t xml:space="preserve">current </w:t>
            </w:r>
            <w:r w:rsidRPr="002D1678">
              <w:t>issue</w:t>
            </w:r>
          </w:p>
        </w:tc>
      </w:tr>
      <w:tr w:rsidR="00FA238F" w14:paraId="490D505B" w14:textId="77777777" w:rsidTr="00FA238F">
        <w:tc>
          <w:tcPr>
            <w:tcW w:w="2943" w:type="dxa"/>
          </w:tcPr>
          <w:p w14:paraId="129553E8" w14:textId="77777777" w:rsidR="00FA238F" w:rsidRDefault="00FA238F" w:rsidP="0089509B">
            <w:pPr>
              <w:pStyle w:val="spacer"/>
            </w:pPr>
          </w:p>
        </w:tc>
        <w:tc>
          <w:tcPr>
            <w:tcW w:w="6299" w:type="dxa"/>
            <w:gridSpan w:val="3"/>
          </w:tcPr>
          <w:p w14:paraId="05C09B2A" w14:textId="77777777" w:rsidR="00FA238F" w:rsidRDefault="00FA238F" w:rsidP="0089509B">
            <w:pPr>
              <w:pStyle w:val="spacer"/>
            </w:pPr>
          </w:p>
        </w:tc>
      </w:tr>
      <w:tr w:rsidR="00FA238F" w14:paraId="7D8D975E" w14:textId="77777777" w:rsidTr="00FA238F">
        <w:tc>
          <w:tcPr>
            <w:tcW w:w="9242" w:type="dxa"/>
            <w:gridSpan w:val="4"/>
          </w:tcPr>
          <w:p w14:paraId="1ED09272" w14:textId="77777777" w:rsidR="00FA238F" w:rsidRDefault="00FA238F" w:rsidP="0089509B">
            <w:pPr>
              <w:pStyle w:val="Heading21"/>
            </w:pPr>
            <w:r>
              <w:t>Required Knowledge and Skills</w:t>
            </w:r>
          </w:p>
          <w:p w14:paraId="428EDBA8" w14:textId="77777777" w:rsidR="00FA238F" w:rsidRDefault="00FA238F" w:rsidP="0089509B">
            <w:pPr>
              <w:pStyle w:val="text"/>
            </w:pPr>
            <w:r w:rsidRPr="005979AA">
              <w:t>This describes the essential skills and knowledge and their level required for this unit</w:t>
            </w:r>
            <w:r>
              <w:t>.</w:t>
            </w:r>
          </w:p>
        </w:tc>
      </w:tr>
      <w:tr w:rsidR="00FA238F" w14:paraId="46506782" w14:textId="77777777" w:rsidTr="00FA238F">
        <w:tc>
          <w:tcPr>
            <w:tcW w:w="9242" w:type="dxa"/>
            <w:gridSpan w:val="4"/>
          </w:tcPr>
          <w:p w14:paraId="3BF4DB19" w14:textId="77777777" w:rsidR="00FA238F" w:rsidRDefault="00FA238F" w:rsidP="0089509B">
            <w:pPr>
              <w:pStyle w:val="unittext"/>
            </w:pPr>
            <w:r>
              <w:t>Required Knowledge:</w:t>
            </w:r>
          </w:p>
          <w:p w14:paraId="3B8621ED" w14:textId="77777777" w:rsidR="00FA238F" w:rsidRDefault="00FA238F" w:rsidP="0089509B">
            <w:pPr>
              <w:pStyle w:val="bullet"/>
              <w:numPr>
                <w:ilvl w:val="0"/>
                <w:numId w:val="13"/>
              </w:numPr>
              <w:ind w:left="284" w:hanging="284"/>
            </w:pPr>
            <w:r>
              <w:t>sources of information on current national and international issues</w:t>
            </w:r>
          </w:p>
          <w:p w14:paraId="23D064C1" w14:textId="77777777" w:rsidR="00FA238F" w:rsidRDefault="00FA238F" w:rsidP="0089509B">
            <w:pPr>
              <w:pStyle w:val="bullet"/>
              <w:numPr>
                <w:ilvl w:val="0"/>
                <w:numId w:val="13"/>
              </w:numPr>
              <w:ind w:left="284" w:hanging="284"/>
            </w:pPr>
            <w:r>
              <w:t xml:space="preserve">strategies including </w:t>
            </w:r>
            <w:r w:rsidRPr="00571820">
              <w:t>the ability to interpret and analyse a series of connected paragraphs</w:t>
            </w:r>
          </w:p>
          <w:p w14:paraId="0CB609EC" w14:textId="77777777" w:rsidR="00FA238F" w:rsidRDefault="00FA238F" w:rsidP="0089509B">
            <w:pPr>
              <w:pStyle w:val="bullet"/>
              <w:numPr>
                <w:ilvl w:val="0"/>
                <w:numId w:val="13"/>
              </w:numPr>
              <w:ind w:left="284" w:hanging="284"/>
            </w:pPr>
            <w:r>
              <w:t>a range of vocabulary related to specific issues or areas including some specialised vocabulary to support comprehension</w:t>
            </w:r>
          </w:p>
          <w:p w14:paraId="3EA752FD" w14:textId="77777777" w:rsidR="00FA238F" w:rsidRDefault="00FA238F" w:rsidP="0089509B">
            <w:pPr>
              <w:pStyle w:val="bullet"/>
              <w:numPr>
                <w:ilvl w:val="0"/>
                <w:numId w:val="13"/>
              </w:numPr>
              <w:ind w:left="284" w:hanging="284"/>
            </w:pPr>
            <w:r>
              <w:t>techniques used by writers to convey meaning and achieve purpose</w:t>
            </w:r>
          </w:p>
          <w:p w14:paraId="34278CDA" w14:textId="77777777" w:rsidR="00FA238F" w:rsidRDefault="00FA238F" w:rsidP="0089509B">
            <w:pPr>
              <w:pStyle w:val="bullet"/>
              <w:numPr>
                <w:ilvl w:val="0"/>
                <w:numId w:val="13"/>
              </w:numPr>
              <w:ind w:left="284" w:hanging="284"/>
            </w:pPr>
            <w:r>
              <w:t>understanding that a text reflects an author’s culture, experiences and value system</w:t>
            </w:r>
          </w:p>
          <w:p w14:paraId="6C5351F9" w14:textId="77777777" w:rsidR="00FA238F" w:rsidRDefault="00FA238F" w:rsidP="0089509B">
            <w:pPr>
              <w:pStyle w:val="unittext"/>
            </w:pPr>
            <w:r>
              <w:t>Required Skills:</w:t>
            </w:r>
          </w:p>
          <w:p w14:paraId="537CA1EF" w14:textId="77777777" w:rsidR="00FA238F" w:rsidRDefault="00FA238F" w:rsidP="0089509B">
            <w:pPr>
              <w:pStyle w:val="bullet"/>
              <w:numPr>
                <w:ilvl w:val="0"/>
                <w:numId w:val="13"/>
              </w:numPr>
              <w:ind w:left="284" w:hanging="284"/>
            </w:pPr>
            <w:r>
              <w:t>problem solving skills to:</w:t>
            </w:r>
          </w:p>
          <w:p w14:paraId="6F5D3DFD" w14:textId="77777777" w:rsidR="00FA238F" w:rsidRDefault="00FA238F" w:rsidP="0089509B">
            <w:pPr>
              <w:pStyle w:val="endash"/>
              <w:keepNext/>
              <w:ind w:left="568" w:hanging="284"/>
            </w:pPr>
            <w:r>
              <w:t>select and apply reading strategies to interpret and analyse information about current issues</w:t>
            </w:r>
          </w:p>
          <w:p w14:paraId="67200FE3" w14:textId="69C391D1" w:rsidR="00FA238F" w:rsidRDefault="00FA238F" w:rsidP="0089509B">
            <w:pPr>
              <w:pStyle w:val="endash"/>
              <w:keepNext/>
              <w:ind w:left="568" w:hanging="284"/>
            </w:pPr>
            <w:r>
              <w:t>apply critical analysis skills to interpret and evaluate the effectiveness of</w:t>
            </w:r>
            <w:r w:rsidR="00FA7CF7">
              <w:t xml:space="preserve"> </w:t>
            </w:r>
            <w:r>
              <w:t>information</w:t>
            </w:r>
          </w:p>
          <w:p w14:paraId="540E76C4" w14:textId="77777777" w:rsidR="00FA238F" w:rsidRDefault="00FA238F" w:rsidP="0089509B">
            <w:pPr>
              <w:pStyle w:val="endash"/>
              <w:keepNext/>
              <w:ind w:left="568" w:hanging="284"/>
            </w:pPr>
            <w:r>
              <w:t>assess relevance of texts to own purposes and needs</w:t>
            </w:r>
          </w:p>
          <w:p w14:paraId="49EF2E58" w14:textId="77777777" w:rsidR="00FA238F" w:rsidRDefault="00FA238F" w:rsidP="0089509B">
            <w:pPr>
              <w:pStyle w:val="bullet"/>
              <w:numPr>
                <w:ilvl w:val="0"/>
                <w:numId w:val="13"/>
              </w:numPr>
              <w:ind w:left="284" w:hanging="284"/>
            </w:pPr>
            <w:r>
              <w:t>oral communication skills to discuss features and content of information to establish relevance and effectiveness to present an opinion</w:t>
            </w:r>
          </w:p>
          <w:p w14:paraId="77D1CA72" w14:textId="77777777" w:rsidR="00FA238F" w:rsidRDefault="00FA238F" w:rsidP="0089509B">
            <w:pPr>
              <w:pStyle w:val="bullet"/>
              <w:numPr>
                <w:ilvl w:val="0"/>
                <w:numId w:val="13"/>
              </w:numPr>
              <w:ind w:left="284" w:hanging="284"/>
            </w:pPr>
            <w:r>
              <w:t>planning and organising skills to gather information about current national and international issues</w:t>
            </w:r>
          </w:p>
        </w:tc>
      </w:tr>
      <w:tr w:rsidR="00FA238F" w14:paraId="2B112F70" w14:textId="77777777" w:rsidTr="00FA238F">
        <w:tc>
          <w:tcPr>
            <w:tcW w:w="9242" w:type="dxa"/>
            <w:gridSpan w:val="4"/>
          </w:tcPr>
          <w:p w14:paraId="159FB5E1" w14:textId="77777777" w:rsidR="00FA238F" w:rsidRDefault="00FA238F" w:rsidP="0089509B">
            <w:pPr>
              <w:pStyle w:val="spacer"/>
            </w:pPr>
          </w:p>
        </w:tc>
      </w:tr>
      <w:tr w:rsidR="00FA238F" w14:paraId="2B348965" w14:textId="77777777" w:rsidTr="00FA238F">
        <w:tc>
          <w:tcPr>
            <w:tcW w:w="9242" w:type="dxa"/>
            <w:gridSpan w:val="4"/>
          </w:tcPr>
          <w:p w14:paraId="4D55A617" w14:textId="77777777" w:rsidR="00FA238F" w:rsidRDefault="00FA238F" w:rsidP="0089509B">
            <w:pPr>
              <w:pStyle w:val="Heading21"/>
            </w:pPr>
            <w:r>
              <w:t>Range Statement</w:t>
            </w:r>
          </w:p>
          <w:p w14:paraId="69D1A85B" w14:textId="21C82C85" w:rsidR="00FA238F" w:rsidRDefault="00FA238F"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A238F" w14:paraId="3C49EBF9" w14:textId="77777777" w:rsidTr="00FA238F">
        <w:tc>
          <w:tcPr>
            <w:tcW w:w="3369" w:type="dxa"/>
            <w:gridSpan w:val="2"/>
          </w:tcPr>
          <w:p w14:paraId="1987B578" w14:textId="77777777" w:rsidR="00FA238F" w:rsidRPr="005979AA" w:rsidRDefault="00FA238F" w:rsidP="0089509B">
            <w:pPr>
              <w:pStyle w:val="unittext"/>
            </w:pPr>
            <w:r w:rsidRPr="0057202B">
              <w:rPr>
                <w:b/>
                <w:i/>
              </w:rPr>
              <w:t>Current national issues</w:t>
            </w:r>
            <w:r>
              <w:rPr>
                <w:b/>
              </w:rPr>
              <w:t xml:space="preserve"> </w:t>
            </w:r>
            <w:r>
              <w:t>may include:</w:t>
            </w:r>
          </w:p>
        </w:tc>
        <w:tc>
          <w:tcPr>
            <w:tcW w:w="5873" w:type="dxa"/>
            <w:gridSpan w:val="2"/>
          </w:tcPr>
          <w:p w14:paraId="064984E7" w14:textId="77777777" w:rsidR="00FA238F" w:rsidRDefault="00FA238F" w:rsidP="0089509B">
            <w:pPr>
              <w:pStyle w:val="bullet"/>
              <w:numPr>
                <w:ilvl w:val="0"/>
                <w:numId w:val="13"/>
              </w:numPr>
              <w:ind w:left="284" w:hanging="284"/>
            </w:pPr>
            <w:r>
              <w:t>political issues for example, refugees, immigration policy</w:t>
            </w:r>
          </w:p>
          <w:p w14:paraId="4D7C5042" w14:textId="77777777" w:rsidR="00FA238F" w:rsidRDefault="00FA238F" w:rsidP="0089509B">
            <w:pPr>
              <w:pStyle w:val="bullet"/>
              <w:numPr>
                <w:ilvl w:val="0"/>
                <w:numId w:val="13"/>
              </w:numPr>
              <w:ind w:left="284" w:hanging="284"/>
            </w:pPr>
            <w:r>
              <w:t>economic issues such as employment</w:t>
            </w:r>
          </w:p>
          <w:p w14:paraId="351FD29D" w14:textId="77777777" w:rsidR="00FA238F" w:rsidRDefault="00FA238F" w:rsidP="0089509B">
            <w:pPr>
              <w:pStyle w:val="bullet"/>
              <w:numPr>
                <w:ilvl w:val="0"/>
                <w:numId w:val="13"/>
              </w:numPr>
              <w:ind w:left="284" w:hanging="284"/>
            </w:pPr>
            <w:r>
              <w:t xml:space="preserve">environmental issues </w:t>
            </w:r>
          </w:p>
          <w:p w14:paraId="20DF9453" w14:textId="77777777" w:rsidR="00FA238F" w:rsidRDefault="00FA238F" w:rsidP="0089509B">
            <w:pPr>
              <w:pStyle w:val="bullet"/>
              <w:numPr>
                <w:ilvl w:val="0"/>
                <w:numId w:val="13"/>
              </w:numPr>
              <w:ind w:left="284" w:hanging="284"/>
            </w:pPr>
            <w:r>
              <w:t>education issues such as education funding</w:t>
            </w:r>
          </w:p>
        </w:tc>
      </w:tr>
      <w:tr w:rsidR="00FA238F" w14:paraId="7591B594" w14:textId="77777777" w:rsidTr="00FA238F">
        <w:tc>
          <w:tcPr>
            <w:tcW w:w="3369" w:type="dxa"/>
            <w:gridSpan w:val="2"/>
          </w:tcPr>
          <w:p w14:paraId="7AEE95A8" w14:textId="77777777" w:rsidR="00FA238F" w:rsidRPr="0057202B" w:rsidRDefault="00FA238F" w:rsidP="0089509B">
            <w:pPr>
              <w:pStyle w:val="spacer"/>
            </w:pPr>
          </w:p>
        </w:tc>
        <w:tc>
          <w:tcPr>
            <w:tcW w:w="5873" w:type="dxa"/>
            <w:gridSpan w:val="2"/>
          </w:tcPr>
          <w:p w14:paraId="2DF044F2" w14:textId="77777777" w:rsidR="00FA238F" w:rsidRDefault="00FA238F" w:rsidP="0089509B">
            <w:pPr>
              <w:pStyle w:val="spacer"/>
            </w:pPr>
          </w:p>
        </w:tc>
      </w:tr>
      <w:tr w:rsidR="00FA238F" w14:paraId="7C3FA627" w14:textId="77777777" w:rsidTr="00FA238F">
        <w:tc>
          <w:tcPr>
            <w:tcW w:w="3369" w:type="dxa"/>
            <w:gridSpan w:val="2"/>
          </w:tcPr>
          <w:p w14:paraId="71EFDB69" w14:textId="77777777" w:rsidR="00FA238F" w:rsidRPr="00EA1BB0" w:rsidRDefault="00FA238F" w:rsidP="0089509B">
            <w:pPr>
              <w:pStyle w:val="unittext"/>
              <w:rPr>
                <w:b/>
              </w:rPr>
            </w:pPr>
            <w:r w:rsidRPr="0057202B">
              <w:rPr>
                <w:b/>
                <w:i/>
              </w:rPr>
              <w:t>Main facts</w:t>
            </w:r>
            <w:r>
              <w:t xml:space="preserve"> may include:</w:t>
            </w:r>
          </w:p>
        </w:tc>
        <w:tc>
          <w:tcPr>
            <w:tcW w:w="5873" w:type="dxa"/>
            <w:gridSpan w:val="2"/>
          </w:tcPr>
          <w:p w14:paraId="19C133AC" w14:textId="77777777" w:rsidR="00FA238F" w:rsidRDefault="00FA238F" w:rsidP="0089509B">
            <w:pPr>
              <w:pStyle w:val="bullet"/>
              <w:numPr>
                <w:ilvl w:val="0"/>
                <w:numId w:val="13"/>
              </w:numPr>
              <w:ind w:left="284" w:hanging="284"/>
            </w:pPr>
            <w:r>
              <w:t>key people / groups</w:t>
            </w:r>
          </w:p>
          <w:p w14:paraId="23E80FF3" w14:textId="77777777" w:rsidR="00FA238F" w:rsidRDefault="00FA238F" w:rsidP="0089509B">
            <w:pPr>
              <w:pStyle w:val="bullet"/>
              <w:numPr>
                <w:ilvl w:val="0"/>
                <w:numId w:val="13"/>
              </w:numPr>
              <w:ind w:left="284" w:hanging="284"/>
            </w:pPr>
            <w:r>
              <w:t>area, place, groups affected</w:t>
            </w:r>
          </w:p>
          <w:p w14:paraId="18B8952D" w14:textId="77777777" w:rsidR="00FA238F" w:rsidRDefault="00FA238F" w:rsidP="0089509B">
            <w:pPr>
              <w:pStyle w:val="bullet"/>
              <w:numPr>
                <w:ilvl w:val="0"/>
                <w:numId w:val="13"/>
              </w:numPr>
              <w:ind w:left="284" w:hanging="284"/>
            </w:pPr>
            <w:r>
              <w:t>reasons for the issue</w:t>
            </w:r>
          </w:p>
        </w:tc>
      </w:tr>
      <w:tr w:rsidR="00FA238F" w14:paraId="20885356" w14:textId="77777777" w:rsidTr="00FA238F">
        <w:tc>
          <w:tcPr>
            <w:tcW w:w="9242" w:type="dxa"/>
            <w:gridSpan w:val="4"/>
          </w:tcPr>
          <w:p w14:paraId="30D618F6" w14:textId="77777777" w:rsidR="00FA238F" w:rsidRDefault="00FA238F" w:rsidP="0089509B">
            <w:pPr>
              <w:pStyle w:val="spacer"/>
            </w:pPr>
          </w:p>
        </w:tc>
      </w:tr>
      <w:tr w:rsidR="00FA238F" w14:paraId="2431201A" w14:textId="77777777" w:rsidTr="00FA238F">
        <w:tc>
          <w:tcPr>
            <w:tcW w:w="3369" w:type="dxa"/>
            <w:gridSpan w:val="2"/>
          </w:tcPr>
          <w:p w14:paraId="28F1C609" w14:textId="77777777" w:rsidR="00FA238F" w:rsidRPr="005979AA" w:rsidRDefault="00FA238F" w:rsidP="0089509B">
            <w:pPr>
              <w:pStyle w:val="unittext"/>
            </w:pPr>
            <w:r w:rsidRPr="0057202B">
              <w:rPr>
                <w:b/>
                <w:i/>
              </w:rPr>
              <w:t>Current issue of international significance</w:t>
            </w:r>
            <w:r>
              <w:t xml:space="preserve"> may include:</w:t>
            </w:r>
          </w:p>
        </w:tc>
        <w:tc>
          <w:tcPr>
            <w:tcW w:w="5873" w:type="dxa"/>
            <w:gridSpan w:val="2"/>
          </w:tcPr>
          <w:p w14:paraId="5E471F29" w14:textId="77777777" w:rsidR="00FA238F" w:rsidRDefault="00FA238F" w:rsidP="0089509B">
            <w:pPr>
              <w:pStyle w:val="bullet"/>
              <w:numPr>
                <w:ilvl w:val="0"/>
                <w:numId w:val="13"/>
              </w:numPr>
              <w:ind w:left="284" w:hanging="284"/>
            </w:pPr>
            <w:r>
              <w:t>political unrest</w:t>
            </w:r>
          </w:p>
          <w:p w14:paraId="69834434" w14:textId="77777777" w:rsidR="00FA238F" w:rsidRDefault="00FA238F" w:rsidP="0089509B">
            <w:pPr>
              <w:pStyle w:val="bullet"/>
              <w:numPr>
                <w:ilvl w:val="0"/>
                <w:numId w:val="13"/>
              </w:numPr>
              <w:ind w:left="284" w:hanging="284"/>
            </w:pPr>
            <w:r>
              <w:t>terrorism / acts of violence</w:t>
            </w:r>
          </w:p>
          <w:p w14:paraId="6BDC76B3" w14:textId="77777777" w:rsidR="00FA238F" w:rsidRDefault="00FA238F" w:rsidP="0089509B">
            <w:pPr>
              <w:pStyle w:val="bullet"/>
              <w:numPr>
                <w:ilvl w:val="0"/>
                <w:numId w:val="13"/>
              </w:numPr>
              <w:ind w:left="284" w:hanging="284"/>
            </w:pPr>
            <w:r>
              <w:t xml:space="preserve">war </w:t>
            </w:r>
          </w:p>
          <w:p w14:paraId="03C29BE1" w14:textId="77777777" w:rsidR="00FA238F" w:rsidRDefault="00FA238F" w:rsidP="0089509B">
            <w:pPr>
              <w:pStyle w:val="bullet"/>
              <w:numPr>
                <w:ilvl w:val="0"/>
                <w:numId w:val="13"/>
              </w:numPr>
              <w:ind w:left="284" w:hanging="284"/>
            </w:pPr>
            <w:r>
              <w:t>economic and environmental issues</w:t>
            </w:r>
          </w:p>
          <w:p w14:paraId="5BE2BB1D" w14:textId="77777777" w:rsidR="00FA238F" w:rsidRDefault="00FA238F" w:rsidP="0089509B">
            <w:pPr>
              <w:pStyle w:val="bullet"/>
              <w:numPr>
                <w:ilvl w:val="0"/>
                <w:numId w:val="13"/>
              </w:numPr>
              <w:ind w:left="284" w:hanging="284"/>
            </w:pPr>
            <w:r>
              <w:t>natural disasters such as drought, earthquakes, floods</w:t>
            </w:r>
          </w:p>
        </w:tc>
      </w:tr>
      <w:tr w:rsidR="00FA238F" w14:paraId="79FE991B" w14:textId="77777777" w:rsidTr="00FA238F">
        <w:tc>
          <w:tcPr>
            <w:tcW w:w="9242" w:type="dxa"/>
            <w:gridSpan w:val="4"/>
          </w:tcPr>
          <w:p w14:paraId="0BA953C0" w14:textId="77777777" w:rsidR="00FA238F" w:rsidRDefault="00FA238F" w:rsidP="0089509B">
            <w:pPr>
              <w:pStyle w:val="spacer"/>
            </w:pPr>
          </w:p>
        </w:tc>
      </w:tr>
      <w:tr w:rsidR="00FA238F" w14:paraId="12865ECB" w14:textId="77777777" w:rsidTr="00FA238F">
        <w:tc>
          <w:tcPr>
            <w:tcW w:w="9242" w:type="dxa"/>
            <w:gridSpan w:val="4"/>
          </w:tcPr>
          <w:p w14:paraId="33D2C958" w14:textId="77777777" w:rsidR="00FA238F" w:rsidRDefault="00FA238F" w:rsidP="0089509B">
            <w:pPr>
              <w:pStyle w:val="Heading21"/>
            </w:pPr>
            <w:r>
              <w:t>Evidence Guide</w:t>
            </w:r>
          </w:p>
          <w:p w14:paraId="3882F1E3" w14:textId="77777777" w:rsidR="00FA238F" w:rsidRDefault="00FA238F"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A238F" w14:paraId="6311CCC1" w14:textId="77777777" w:rsidTr="00FA238F">
        <w:tc>
          <w:tcPr>
            <w:tcW w:w="3369" w:type="dxa"/>
            <w:gridSpan w:val="2"/>
          </w:tcPr>
          <w:p w14:paraId="47EF569B" w14:textId="77777777" w:rsidR="00FA238F" w:rsidRPr="005979AA" w:rsidRDefault="00FA238F" w:rsidP="0089509B">
            <w:pPr>
              <w:pStyle w:val="EG"/>
            </w:pPr>
            <w:r w:rsidRPr="005979AA">
              <w:t>Critical aspects for assessment and evidence required to demonstrate competency in this unit</w:t>
            </w:r>
          </w:p>
        </w:tc>
        <w:tc>
          <w:tcPr>
            <w:tcW w:w="5873" w:type="dxa"/>
            <w:gridSpan w:val="2"/>
          </w:tcPr>
          <w:p w14:paraId="43DA4F60" w14:textId="77777777" w:rsidR="00FA238F" w:rsidRDefault="00FA238F" w:rsidP="0089509B">
            <w:pPr>
              <w:pStyle w:val="unittext"/>
            </w:pPr>
            <w:r w:rsidRPr="003B087B">
              <w:t>Assessment</w:t>
            </w:r>
            <w:r>
              <w:t xml:space="preserve"> must confirm the ability to:</w:t>
            </w:r>
          </w:p>
          <w:p w14:paraId="2923F243" w14:textId="7110C0BA" w:rsidR="00FA238F" w:rsidRDefault="00FA238F" w:rsidP="0089509B">
            <w:pPr>
              <w:pStyle w:val="bullet"/>
              <w:numPr>
                <w:ilvl w:val="0"/>
                <w:numId w:val="13"/>
              </w:numPr>
              <w:ind w:left="284" w:hanging="284"/>
            </w:pPr>
            <w:r>
              <w:t>source, order,</w:t>
            </w:r>
            <w:r w:rsidR="00FA7CF7">
              <w:t xml:space="preserve"> </w:t>
            </w:r>
            <w:r>
              <w:t xml:space="preserve">interpret and analyse information on a national and an international current issue </w:t>
            </w:r>
          </w:p>
        </w:tc>
      </w:tr>
      <w:tr w:rsidR="00FA238F" w14:paraId="4F1F8911" w14:textId="77777777" w:rsidTr="00FA238F">
        <w:tc>
          <w:tcPr>
            <w:tcW w:w="9242" w:type="dxa"/>
            <w:gridSpan w:val="4"/>
          </w:tcPr>
          <w:p w14:paraId="3CE8EED7" w14:textId="77777777" w:rsidR="00FA238F" w:rsidRDefault="00FA238F" w:rsidP="0089509B">
            <w:pPr>
              <w:pStyle w:val="spacer"/>
            </w:pPr>
          </w:p>
        </w:tc>
      </w:tr>
      <w:tr w:rsidR="00FA238F" w14:paraId="334D3145" w14:textId="77777777" w:rsidTr="00FA238F">
        <w:tc>
          <w:tcPr>
            <w:tcW w:w="3369" w:type="dxa"/>
            <w:gridSpan w:val="2"/>
          </w:tcPr>
          <w:p w14:paraId="07DA3EA6" w14:textId="77777777" w:rsidR="00FA238F" w:rsidRPr="005979AA" w:rsidRDefault="00FA238F" w:rsidP="0089509B">
            <w:pPr>
              <w:pStyle w:val="EG"/>
            </w:pPr>
            <w:r w:rsidRPr="005979AA">
              <w:t>Context of and specific resources for assessment</w:t>
            </w:r>
          </w:p>
        </w:tc>
        <w:tc>
          <w:tcPr>
            <w:tcW w:w="5873" w:type="dxa"/>
            <w:gridSpan w:val="2"/>
          </w:tcPr>
          <w:p w14:paraId="5AA2283E" w14:textId="77777777" w:rsidR="00FA238F" w:rsidRDefault="00FA238F" w:rsidP="0089509B">
            <w:pPr>
              <w:pStyle w:val="unittext"/>
            </w:pPr>
            <w:r>
              <w:t>Assessment must ensure:</w:t>
            </w:r>
          </w:p>
          <w:p w14:paraId="19EEA65F" w14:textId="77777777" w:rsidR="00FA238F" w:rsidRDefault="00FA238F" w:rsidP="0089509B">
            <w:pPr>
              <w:pStyle w:val="bullet"/>
              <w:numPr>
                <w:ilvl w:val="0"/>
                <w:numId w:val="13"/>
              </w:numPr>
              <w:ind w:left="284" w:hanging="284"/>
            </w:pPr>
            <w:r>
              <w:t xml:space="preserve">access to sources of information on national and international current affairs </w:t>
            </w:r>
          </w:p>
          <w:p w14:paraId="737147CD" w14:textId="77777777" w:rsidR="00FA238F" w:rsidRPr="00EF2CDD" w:rsidRDefault="00FA238F" w:rsidP="0089509B">
            <w:pPr>
              <w:pStyle w:val="bullet"/>
              <w:numPr>
                <w:ilvl w:val="0"/>
                <w:numId w:val="13"/>
              </w:numPr>
              <w:ind w:left="284" w:hanging="284"/>
            </w:pPr>
            <w:r w:rsidRPr="00EF2CDD">
              <w:t>appropriate support allowing for full participation</w:t>
            </w:r>
          </w:p>
          <w:p w14:paraId="5BDC73A4" w14:textId="77777777" w:rsidR="00FA238F" w:rsidRDefault="00FA238F" w:rsidP="0089509B">
            <w:pPr>
              <w:pStyle w:val="bullet"/>
              <w:numPr>
                <w:ilvl w:val="0"/>
                <w:numId w:val="13"/>
              </w:numPr>
              <w:ind w:left="284" w:hanging="284"/>
            </w:pPr>
            <w:r w:rsidRPr="00EF2CDD">
              <w:t>computer hardware/software and internet access as appropriate</w:t>
            </w:r>
          </w:p>
        </w:tc>
      </w:tr>
      <w:tr w:rsidR="00FA238F" w14:paraId="386D547A" w14:textId="77777777" w:rsidTr="00FA238F">
        <w:tc>
          <w:tcPr>
            <w:tcW w:w="9242" w:type="dxa"/>
            <w:gridSpan w:val="4"/>
          </w:tcPr>
          <w:p w14:paraId="336803FA" w14:textId="77777777" w:rsidR="00FA238F" w:rsidRDefault="00FA238F" w:rsidP="0089509B">
            <w:pPr>
              <w:pStyle w:val="spacer"/>
            </w:pPr>
          </w:p>
        </w:tc>
      </w:tr>
      <w:tr w:rsidR="00FA238F" w14:paraId="04CB3015" w14:textId="77777777" w:rsidTr="00FA238F">
        <w:tc>
          <w:tcPr>
            <w:tcW w:w="3369" w:type="dxa"/>
            <w:gridSpan w:val="2"/>
          </w:tcPr>
          <w:p w14:paraId="554EB12C" w14:textId="77777777" w:rsidR="00FA238F" w:rsidRPr="00622D2D" w:rsidRDefault="00FA238F" w:rsidP="0089509B">
            <w:pPr>
              <w:pStyle w:val="EG"/>
            </w:pPr>
            <w:r w:rsidRPr="005979AA">
              <w:t>Method(s) of assessment</w:t>
            </w:r>
          </w:p>
        </w:tc>
        <w:tc>
          <w:tcPr>
            <w:tcW w:w="5873" w:type="dxa"/>
            <w:gridSpan w:val="2"/>
          </w:tcPr>
          <w:p w14:paraId="46EFD18E" w14:textId="77777777" w:rsidR="00FA238F" w:rsidRDefault="00FA238F" w:rsidP="0089509B">
            <w:pPr>
              <w:pStyle w:val="unittext"/>
            </w:pPr>
            <w:r>
              <w:t>The following suggested assessment methods are suitable for this unit:</w:t>
            </w:r>
          </w:p>
          <w:p w14:paraId="794715FD" w14:textId="77777777" w:rsidR="00FA238F" w:rsidRDefault="00FA238F" w:rsidP="0089509B">
            <w:pPr>
              <w:pStyle w:val="bullet"/>
              <w:numPr>
                <w:ilvl w:val="0"/>
                <w:numId w:val="13"/>
              </w:numPr>
              <w:ind w:left="284" w:hanging="284"/>
            </w:pPr>
            <w:r>
              <w:t>portfolio of information containing analysis of current affairs issues compiled by the learner</w:t>
            </w:r>
          </w:p>
          <w:p w14:paraId="37239035" w14:textId="77777777" w:rsidR="00FA238F" w:rsidRDefault="00FA238F" w:rsidP="0089509B">
            <w:pPr>
              <w:pStyle w:val="bullet"/>
              <w:numPr>
                <w:ilvl w:val="0"/>
                <w:numId w:val="13"/>
              </w:numPr>
              <w:ind w:left="284" w:hanging="284"/>
            </w:pPr>
            <w:r>
              <w:t>observation of the learner engaging with information on current issues and presenting an opinion</w:t>
            </w:r>
          </w:p>
          <w:p w14:paraId="6A60207C" w14:textId="77777777" w:rsidR="00FA238F" w:rsidRDefault="00FA238F" w:rsidP="0089509B">
            <w:pPr>
              <w:pStyle w:val="bullet"/>
              <w:numPr>
                <w:ilvl w:val="0"/>
                <w:numId w:val="13"/>
              </w:numPr>
              <w:ind w:left="284" w:hanging="284"/>
            </w:pPr>
            <w:r>
              <w:t>oral or written questioning to assess the ability of the learner to interpret different perspectives of current affairs information</w:t>
            </w:r>
          </w:p>
        </w:tc>
      </w:tr>
    </w:tbl>
    <w:p w14:paraId="020052D9" w14:textId="77777777" w:rsidR="00FA238F" w:rsidRDefault="00FA238F" w:rsidP="0089509B">
      <w:pPr>
        <w:keepNext/>
      </w:pPr>
    </w:p>
    <w:p w14:paraId="1ADC44ED" w14:textId="77777777" w:rsidR="00FA238F" w:rsidRDefault="00FA238F" w:rsidP="0089509B">
      <w:pPr>
        <w:keepNext/>
        <w:tabs>
          <w:tab w:val="left" w:pos="930"/>
        </w:tabs>
        <w:spacing w:before="0" w:after="0"/>
        <w:sectPr w:rsidR="00FA238F" w:rsidSect="00FA238F">
          <w:headerReference w:type="even" r:id="rId462"/>
          <w:headerReference w:type="default" r:id="rId463"/>
          <w:footerReference w:type="even" r:id="rId464"/>
          <w:headerReference w:type="first" r:id="rId465"/>
          <w:footerReference w:type="first" r:id="rId46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477C76" w14:paraId="5C8F0E82" w14:textId="77777777" w:rsidTr="00477C76">
        <w:tc>
          <w:tcPr>
            <w:tcW w:w="2943" w:type="dxa"/>
          </w:tcPr>
          <w:p w14:paraId="220CC649" w14:textId="77777777" w:rsidR="00477C76" w:rsidRPr="00D72D90" w:rsidRDefault="00477C76" w:rsidP="00477C76">
            <w:pPr>
              <w:pStyle w:val="CodeTOC"/>
            </w:pPr>
            <w:r w:rsidRPr="00D72D90">
              <w:t>Unit Code</w:t>
            </w:r>
          </w:p>
        </w:tc>
        <w:tc>
          <w:tcPr>
            <w:tcW w:w="6299" w:type="dxa"/>
            <w:gridSpan w:val="4"/>
          </w:tcPr>
          <w:p w14:paraId="5F1FA879" w14:textId="77777777" w:rsidR="00477C76" w:rsidRPr="00D72D90" w:rsidRDefault="00477C76" w:rsidP="00477C76">
            <w:pPr>
              <w:pStyle w:val="code"/>
            </w:pPr>
            <w:bookmarkStart w:id="403" w:name="_Toc514234475"/>
            <w:r>
              <w:t>VU22446</w:t>
            </w:r>
            <w:bookmarkEnd w:id="403"/>
          </w:p>
        </w:tc>
      </w:tr>
      <w:tr w:rsidR="00477C76" w14:paraId="68B47B94" w14:textId="77777777" w:rsidTr="00477C76">
        <w:tc>
          <w:tcPr>
            <w:tcW w:w="2943" w:type="dxa"/>
          </w:tcPr>
          <w:p w14:paraId="772C8849" w14:textId="77777777" w:rsidR="00477C76" w:rsidRPr="00D72D90" w:rsidRDefault="00477C76" w:rsidP="00477C76">
            <w:pPr>
              <w:pStyle w:val="CodeTOC"/>
            </w:pPr>
            <w:r w:rsidRPr="00D72D90">
              <w:t>Unit Title</w:t>
            </w:r>
          </w:p>
        </w:tc>
        <w:tc>
          <w:tcPr>
            <w:tcW w:w="6299" w:type="dxa"/>
            <w:gridSpan w:val="4"/>
          </w:tcPr>
          <w:p w14:paraId="02754A6A" w14:textId="77777777" w:rsidR="00477C76" w:rsidRPr="00D72D90" w:rsidRDefault="00477C76" w:rsidP="00477C76">
            <w:pPr>
              <w:pStyle w:val="code"/>
            </w:pPr>
            <w:bookmarkStart w:id="404" w:name="_Toc507058757"/>
            <w:bookmarkStart w:id="405" w:name="_Toc514234476"/>
            <w:r w:rsidRPr="009C0CDD">
              <w:t>Design and review a project</w:t>
            </w:r>
            <w:bookmarkEnd w:id="404"/>
            <w:bookmarkEnd w:id="405"/>
          </w:p>
        </w:tc>
      </w:tr>
      <w:tr w:rsidR="00477C76" w14:paraId="35E5F58D" w14:textId="77777777" w:rsidTr="00477C76">
        <w:tc>
          <w:tcPr>
            <w:tcW w:w="2943" w:type="dxa"/>
          </w:tcPr>
          <w:p w14:paraId="6EF5CA03" w14:textId="77777777" w:rsidR="00477C76" w:rsidRDefault="00477C76" w:rsidP="00477C76">
            <w:pPr>
              <w:pStyle w:val="Heading21"/>
            </w:pPr>
            <w:r>
              <w:t>Unit Descriptor</w:t>
            </w:r>
          </w:p>
        </w:tc>
        <w:tc>
          <w:tcPr>
            <w:tcW w:w="6299" w:type="dxa"/>
            <w:gridSpan w:val="4"/>
          </w:tcPr>
          <w:p w14:paraId="6653BF7C" w14:textId="77777777" w:rsidR="00477C76" w:rsidRDefault="00477C76" w:rsidP="00477C76">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477C76" w14:paraId="33A1CD8D" w14:textId="77777777" w:rsidTr="00477C76">
        <w:tc>
          <w:tcPr>
            <w:tcW w:w="2943" w:type="dxa"/>
          </w:tcPr>
          <w:p w14:paraId="520A0594" w14:textId="77777777" w:rsidR="00477C76" w:rsidRDefault="00477C76" w:rsidP="00477C76">
            <w:pPr>
              <w:pStyle w:val="Heading21"/>
            </w:pPr>
            <w:r>
              <w:t>Employability Skills</w:t>
            </w:r>
          </w:p>
        </w:tc>
        <w:tc>
          <w:tcPr>
            <w:tcW w:w="6299" w:type="dxa"/>
            <w:gridSpan w:val="4"/>
          </w:tcPr>
          <w:p w14:paraId="6584D30F" w14:textId="77777777" w:rsidR="00477C76" w:rsidRDefault="00477C76" w:rsidP="00477C76">
            <w:pPr>
              <w:pStyle w:val="unittext"/>
            </w:pPr>
            <w:r>
              <w:t>This unit contains employability skills.</w:t>
            </w:r>
          </w:p>
        </w:tc>
      </w:tr>
      <w:tr w:rsidR="00477C76" w14:paraId="735140EF" w14:textId="77777777" w:rsidTr="00477C76">
        <w:tc>
          <w:tcPr>
            <w:tcW w:w="2943" w:type="dxa"/>
          </w:tcPr>
          <w:p w14:paraId="615771AA" w14:textId="77777777" w:rsidR="00477C76" w:rsidRDefault="00477C76" w:rsidP="00477C76">
            <w:pPr>
              <w:pStyle w:val="Heading21"/>
            </w:pPr>
            <w:r>
              <w:t>Application of the Unit</w:t>
            </w:r>
          </w:p>
        </w:tc>
        <w:tc>
          <w:tcPr>
            <w:tcW w:w="6299" w:type="dxa"/>
            <w:gridSpan w:val="4"/>
          </w:tcPr>
          <w:p w14:paraId="72B05F9F" w14:textId="77777777" w:rsidR="00477C76" w:rsidRDefault="00477C76" w:rsidP="00477C76">
            <w:pPr>
              <w:pStyle w:val="unittext"/>
            </w:pPr>
            <w:r>
              <w:t xml:space="preserve">This unit applies to those who wish to improve their literacy, numeracy and oral communication skills in the context of a defined project, which may be individual or group based. </w:t>
            </w:r>
          </w:p>
        </w:tc>
      </w:tr>
      <w:tr w:rsidR="00477C76" w14:paraId="12E52CC1" w14:textId="77777777" w:rsidTr="00477C76">
        <w:tc>
          <w:tcPr>
            <w:tcW w:w="2943" w:type="dxa"/>
          </w:tcPr>
          <w:p w14:paraId="0F34F981" w14:textId="77777777" w:rsidR="00477C76" w:rsidRDefault="00477C76" w:rsidP="00477C76">
            <w:pPr>
              <w:pStyle w:val="Heading21"/>
            </w:pPr>
            <w:r>
              <w:t>Element</w:t>
            </w:r>
          </w:p>
          <w:p w14:paraId="7E5473E5" w14:textId="77777777" w:rsidR="00477C76" w:rsidRDefault="00477C76" w:rsidP="00477C76">
            <w:pPr>
              <w:pStyle w:val="text"/>
            </w:pPr>
            <w:r w:rsidRPr="005979AA">
              <w:t>Elements describe the essential outcomes of a unit of competency. Elements describe actions or outcomes that are demonstrable and assessable.</w:t>
            </w:r>
          </w:p>
        </w:tc>
        <w:tc>
          <w:tcPr>
            <w:tcW w:w="6299" w:type="dxa"/>
            <w:gridSpan w:val="4"/>
          </w:tcPr>
          <w:p w14:paraId="08EF1493" w14:textId="77777777" w:rsidR="00477C76" w:rsidRDefault="00477C76" w:rsidP="00477C76">
            <w:pPr>
              <w:pStyle w:val="Heading21"/>
            </w:pPr>
            <w:r>
              <w:t>Performance Criteria</w:t>
            </w:r>
          </w:p>
          <w:p w14:paraId="56F512F5" w14:textId="77777777" w:rsidR="00477C76" w:rsidRDefault="00477C76" w:rsidP="00477C76">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77C76" w14:paraId="05E66249" w14:textId="77777777" w:rsidTr="00477C76">
        <w:tc>
          <w:tcPr>
            <w:tcW w:w="2943" w:type="dxa"/>
          </w:tcPr>
          <w:p w14:paraId="7CF2A33A" w14:textId="77777777" w:rsidR="00477C76" w:rsidRDefault="00477C76" w:rsidP="00477C76">
            <w:pPr>
              <w:pStyle w:val="spacer"/>
            </w:pPr>
          </w:p>
        </w:tc>
        <w:tc>
          <w:tcPr>
            <w:tcW w:w="6299" w:type="dxa"/>
            <w:gridSpan w:val="4"/>
          </w:tcPr>
          <w:p w14:paraId="036CF457" w14:textId="77777777" w:rsidR="00477C76" w:rsidRDefault="00477C76" w:rsidP="00477C76">
            <w:pPr>
              <w:pStyle w:val="spacer"/>
            </w:pPr>
          </w:p>
        </w:tc>
      </w:tr>
      <w:tr w:rsidR="00477C76" w14:paraId="31A9599E" w14:textId="77777777" w:rsidTr="00477C76">
        <w:tc>
          <w:tcPr>
            <w:tcW w:w="2943" w:type="dxa"/>
            <w:vMerge w:val="restart"/>
          </w:tcPr>
          <w:p w14:paraId="7255323B" w14:textId="77777777" w:rsidR="00477C76" w:rsidRPr="0084371F" w:rsidRDefault="00477C76" w:rsidP="00477C76">
            <w:pPr>
              <w:pStyle w:val="element"/>
              <w:keepNex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14:paraId="4974E59D" w14:textId="77777777" w:rsidR="00477C76" w:rsidRDefault="00477C76" w:rsidP="00477C76">
            <w:pPr>
              <w:pStyle w:val="PC"/>
              <w:keepNext/>
            </w:pPr>
            <w:r>
              <w:t>1.1</w:t>
            </w:r>
          </w:p>
        </w:tc>
        <w:tc>
          <w:tcPr>
            <w:tcW w:w="5729" w:type="dxa"/>
            <w:gridSpan w:val="2"/>
          </w:tcPr>
          <w:p w14:paraId="24998C55" w14:textId="77777777" w:rsidR="00477C76" w:rsidRDefault="00477C76" w:rsidP="00477C76">
            <w:pPr>
              <w:pStyle w:val="PC"/>
              <w:keepNext/>
            </w:pPr>
            <w:r>
              <w:t>Clarify t</w:t>
            </w:r>
            <w:r w:rsidRPr="00C4025A">
              <w:t xml:space="preserve">he </w:t>
            </w:r>
            <w:r w:rsidRPr="00C4025A">
              <w:rPr>
                <w:b/>
                <w:i/>
              </w:rPr>
              <w:t>context and purpose</w:t>
            </w:r>
            <w:r w:rsidRPr="00C4025A">
              <w:t xml:space="preserve"> of the proposal </w:t>
            </w:r>
          </w:p>
        </w:tc>
      </w:tr>
      <w:tr w:rsidR="00477C76" w14:paraId="1F592A4E" w14:textId="77777777" w:rsidTr="00477C76">
        <w:tc>
          <w:tcPr>
            <w:tcW w:w="2943" w:type="dxa"/>
            <w:vMerge/>
          </w:tcPr>
          <w:p w14:paraId="48DFD9D7" w14:textId="77777777" w:rsidR="00477C76" w:rsidRPr="0084371F" w:rsidRDefault="00477C76" w:rsidP="00477C76">
            <w:pPr>
              <w:pStyle w:val="element"/>
              <w:keepNext/>
            </w:pPr>
          </w:p>
        </w:tc>
        <w:tc>
          <w:tcPr>
            <w:tcW w:w="570" w:type="dxa"/>
            <w:gridSpan w:val="2"/>
          </w:tcPr>
          <w:p w14:paraId="4EB4E5F8" w14:textId="77777777" w:rsidR="00477C76" w:rsidRDefault="00477C76" w:rsidP="00477C76">
            <w:pPr>
              <w:pStyle w:val="PC"/>
              <w:keepNext/>
            </w:pPr>
            <w:r>
              <w:t>1.2</w:t>
            </w:r>
          </w:p>
        </w:tc>
        <w:tc>
          <w:tcPr>
            <w:tcW w:w="5729" w:type="dxa"/>
            <w:gridSpan w:val="2"/>
          </w:tcPr>
          <w:p w14:paraId="0CE74545" w14:textId="77777777" w:rsidR="00477C76" w:rsidRDefault="00477C76" w:rsidP="00477C76">
            <w:pPr>
              <w:pStyle w:val="PC"/>
              <w:keepNext/>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477C76" w14:paraId="51BA1542" w14:textId="77777777" w:rsidTr="00477C76">
        <w:tc>
          <w:tcPr>
            <w:tcW w:w="2943" w:type="dxa"/>
          </w:tcPr>
          <w:p w14:paraId="3AB8BBB1" w14:textId="77777777" w:rsidR="00477C76" w:rsidRDefault="00477C76" w:rsidP="00477C76">
            <w:pPr>
              <w:pStyle w:val="spacer"/>
            </w:pPr>
          </w:p>
        </w:tc>
        <w:tc>
          <w:tcPr>
            <w:tcW w:w="6299" w:type="dxa"/>
            <w:gridSpan w:val="4"/>
          </w:tcPr>
          <w:p w14:paraId="5C054878" w14:textId="77777777" w:rsidR="00477C76" w:rsidRDefault="00477C76" w:rsidP="00477C76">
            <w:pPr>
              <w:pStyle w:val="spacer"/>
            </w:pPr>
          </w:p>
        </w:tc>
      </w:tr>
      <w:tr w:rsidR="00477C76" w14:paraId="37524688" w14:textId="77777777" w:rsidTr="00477C76">
        <w:tc>
          <w:tcPr>
            <w:tcW w:w="2943" w:type="dxa"/>
            <w:vMerge w:val="restart"/>
          </w:tcPr>
          <w:p w14:paraId="6ACE73DE" w14:textId="77777777" w:rsidR="00477C76" w:rsidRDefault="00477C76" w:rsidP="00477C76">
            <w:pPr>
              <w:pStyle w:val="element"/>
              <w:keepNext/>
            </w:pPr>
            <w:r>
              <w:t>2</w:t>
            </w:r>
            <w:r>
              <w:tab/>
            </w:r>
            <w:r w:rsidRPr="00B42C2B">
              <w:t xml:space="preserve">Develop </w:t>
            </w:r>
            <w:r>
              <w:t xml:space="preserve">project </w:t>
            </w:r>
            <w:r w:rsidRPr="00B42C2B">
              <w:t xml:space="preserve">methodology </w:t>
            </w:r>
          </w:p>
        </w:tc>
        <w:tc>
          <w:tcPr>
            <w:tcW w:w="585" w:type="dxa"/>
            <w:gridSpan w:val="3"/>
          </w:tcPr>
          <w:p w14:paraId="0D400543" w14:textId="77777777" w:rsidR="00477C76" w:rsidRDefault="00477C76" w:rsidP="00477C76">
            <w:pPr>
              <w:pStyle w:val="PC"/>
              <w:keepNext/>
            </w:pPr>
            <w:r>
              <w:t>2.1</w:t>
            </w:r>
          </w:p>
        </w:tc>
        <w:tc>
          <w:tcPr>
            <w:tcW w:w="5714" w:type="dxa"/>
          </w:tcPr>
          <w:p w14:paraId="6C168752" w14:textId="77777777" w:rsidR="00477C76" w:rsidRDefault="00477C76" w:rsidP="00477C76">
            <w:pPr>
              <w:pStyle w:val="PC"/>
              <w:keepNext/>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477C76" w14:paraId="60D42641" w14:textId="77777777" w:rsidTr="00477C76">
        <w:tc>
          <w:tcPr>
            <w:tcW w:w="2943" w:type="dxa"/>
            <w:vMerge/>
          </w:tcPr>
          <w:p w14:paraId="6A689F0E" w14:textId="77777777" w:rsidR="00477C76" w:rsidRDefault="00477C76" w:rsidP="00477C76">
            <w:pPr>
              <w:keepNext/>
            </w:pPr>
          </w:p>
        </w:tc>
        <w:tc>
          <w:tcPr>
            <w:tcW w:w="585" w:type="dxa"/>
            <w:gridSpan w:val="3"/>
          </w:tcPr>
          <w:p w14:paraId="4AAAB926" w14:textId="77777777" w:rsidR="00477C76" w:rsidRDefault="00477C76" w:rsidP="00477C76">
            <w:pPr>
              <w:pStyle w:val="PC"/>
              <w:keepNext/>
            </w:pPr>
            <w:r>
              <w:t>2.2</w:t>
            </w:r>
          </w:p>
        </w:tc>
        <w:tc>
          <w:tcPr>
            <w:tcW w:w="5714" w:type="dxa"/>
          </w:tcPr>
          <w:p w14:paraId="128DB136" w14:textId="77777777" w:rsidR="00477C76" w:rsidRDefault="00477C76" w:rsidP="00477C76">
            <w:pPr>
              <w:pStyle w:val="PC"/>
              <w:keepNext/>
            </w:pPr>
            <w:r>
              <w:t>Assess the f</w:t>
            </w:r>
            <w:r w:rsidRPr="00B42C2B">
              <w:t xml:space="preserve">easibility of a range of approaches </w:t>
            </w:r>
          </w:p>
        </w:tc>
      </w:tr>
      <w:tr w:rsidR="00477C76" w14:paraId="36ECA308" w14:textId="77777777" w:rsidTr="00477C76">
        <w:tc>
          <w:tcPr>
            <w:tcW w:w="2943" w:type="dxa"/>
            <w:vMerge/>
          </w:tcPr>
          <w:p w14:paraId="45CC69F3" w14:textId="77777777" w:rsidR="00477C76" w:rsidRDefault="00477C76" w:rsidP="00477C76">
            <w:pPr>
              <w:keepNext/>
            </w:pPr>
          </w:p>
        </w:tc>
        <w:tc>
          <w:tcPr>
            <w:tcW w:w="585" w:type="dxa"/>
            <w:gridSpan w:val="3"/>
          </w:tcPr>
          <w:p w14:paraId="4E095D0D" w14:textId="77777777" w:rsidR="00477C76" w:rsidRDefault="00477C76" w:rsidP="00477C76">
            <w:pPr>
              <w:pStyle w:val="PC"/>
              <w:keepNext/>
            </w:pPr>
            <w:r>
              <w:t>2.3</w:t>
            </w:r>
          </w:p>
        </w:tc>
        <w:tc>
          <w:tcPr>
            <w:tcW w:w="5714" w:type="dxa"/>
          </w:tcPr>
          <w:p w14:paraId="5843AA64" w14:textId="77777777" w:rsidR="00477C76" w:rsidRDefault="00477C76" w:rsidP="00477C76">
            <w:pPr>
              <w:pStyle w:val="PC"/>
              <w:keepNext/>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477C76" w14:paraId="0D5839D8" w14:textId="77777777" w:rsidTr="00477C76">
        <w:tc>
          <w:tcPr>
            <w:tcW w:w="2943" w:type="dxa"/>
          </w:tcPr>
          <w:p w14:paraId="2F37488B" w14:textId="77777777" w:rsidR="00477C76" w:rsidRDefault="00477C76" w:rsidP="00477C76">
            <w:pPr>
              <w:pStyle w:val="spacer"/>
            </w:pPr>
          </w:p>
        </w:tc>
        <w:tc>
          <w:tcPr>
            <w:tcW w:w="6299" w:type="dxa"/>
            <w:gridSpan w:val="4"/>
          </w:tcPr>
          <w:p w14:paraId="76E6BFC7" w14:textId="77777777" w:rsidR="00477C76" w:rsidRDefault="00477C76" w:rsidP="00477C76">
            <w:pPr>
              <w:pStyle w:val="spacer"/>
            </w:pPr>
          </w:p>
        </w:tc>
      </w:tr>
      <w:tr w:rsidR="00477C76" w14:paraId="5DFB2FFC" w14:textId="77777777" w:rsidTr="00477C76">
        <w:tc>
          <w:tcPr>
            <w:tcW w:w="2943" w:type="dxa"/>
            <w:vMerge w:val="restart"/>
          </w:tcPr>
          <w:p w14:paraId="0CAFD363" w14:textId="77777777" w:rsidR="00477C76" w:rsidRDefault="00477C76" w:rsidP="00477C76">
            <w:pPr>
              <w:pStyle w:val="element"/>
              <w:keepNext/>
            </w:pPr>
            <w:r>
              <w:t>3</w:t>
            </w:r>
            <w:r>
              <w:tab/>
              <w:t>Finalise project planning</w:t>
            </w:r>
          </w:p>
        </w:tc>
        <w:tc>
          <w:tcPr>
            <w:tcW w:w="570" w:type="dxa"/>
            <w:gridSpan w:val="2"/>
          </w:tcPr>
          <w:p w14:paraId="504D2E1E" w14:textId="77777777" w:rsidR="00477C76" w:rsidRDefault="00477C76" w:rsidP="00477C76">
            <w:pPr>
              <w:pStyle w:val="PC"/>
              <w:keepNext/>
            </w:pPr>
            <w:r>
              <w:t>3.1</w:t>
            </w:r>
          </w:p>
        </w:tc>
        <w:tc>
          <w:tcPr>
            <w:tcW w:w="5729" w:type="dxa"/>
            <w:gridSpan w:val="2"/>
          </w:tcPr>
          <w:p w14:paraId="3BEF14BB" w14:textId="77777777" w:rsidR="00477C76" w:rsidRDefault="00477C76" w:rsidP="00477C76">
            <w:pPr>
              <w:pStyle w:val="PC"/>
              <w:keepNext/>
            </w:pPr>
            <w:r>
              <w:t xml:space="preserve">Develop the </w:t>
            </w:r>
            <w:r w:rsidRPr="00E17916">
              <w:rPr>
                <w:b/>
                <w:i/>
              </w:rPr>
              <w:t>project action plan</w:t>
            </w:r>
          </w:p>
        </w:tc>
      </w:tr>
      <w:tr w:rsidR="00477C76" w14:paraId="09EA4E7F" w14:textId="77777777" w:rsidTr="00477C76">
        <w:tc>
          <w:tcPr>
            <w:tcW w:w="2943" w:type="dxa"/>
            <w:vMerge/>
          </w:tcPr>
          <w:p w14:paraId="086CBF86" w14:textId="77777777" w:rsidR="00477C76" w:rsidRDefault="00477C76" w:rsidP="00477C76">
            <w:pPr>
              <w:keepNext/>
            </w:pPr>
          </w:p>
        </w:tc>
        <w:tc>
          <w:tcPr>
            <w:tcW w:w="570" w:type="dxa"/>
            <w:gridSpan w:val="2"/>
          </w:tcPr>
          <w:p w14:paraId="4EFC3D83" w14:textId="77777777" w:rsidR="00477C76" w:rsidRDefault="00477C76" w:rsidP="00477C76">
            <w:pPr>
              <w:pStyle w:val="PC"/>
              <w:keepNext/>
            </w:pPr>
            <w:r>
              <w:t>3.2</w:t>
            </w:r>
          </w:p>
        </w:tc>
        <w:tc>
          <w:tcPr>
            <w:tcW w:w="5729" w:type="dxa"/>
            <w:gridSpan w:val="2"/>
          </w:tcPr>
          <w:p w14:paraId="3DD0AF85" w14:textId="77777777" w:rsidR="00477C76" w:rsidRDefault="00477C76" w:rsidP="00477C76">
            <w:pPr>
              <w:pStyle w:val="PC"/>
              <w:keepNext/>
            </w:pPr>
            <w:r>
              <w:t xml:space="preserve">Organise the </w:t>
            </w:r>
            <w:r w:rsidRPr="00D417D3">
              <w:t>required resources</w:t>
            </w:r>
            <w:r w:rsidRPr="00E17916">
              <w:t xml:space="preserve"> </w:t>
            </w:r>
          </w:p>
        </w:tc>
      </w:tr>
      <w:tr w:rsidR="00477C76" w14:paraId="738F511C" w14:textId="77777777" w:rsidTr="00477C76">
        <w:tc>
          <w:tcPr>
            <w:tcW w:w="2943" w:type="dxa"/>
          </w:tcPr>
          <w:p w14:paraId="7CD2150E" w14:textId="77777777" w:rsidR="00477C76" w:rsidRDefault="00477C76" w:rsidP="00477C76">
            <w:pPr>
              <w:pStyle w:val="spacer"/>
            </w:pPr>
          </w:p>
        </w:tc>
        <w:tc>
          <w:tcPr>
            <w:tcW w:w="6299" w:type="dxa"/>
            <w:gridSpan w:val="4"/>
          </w:tcPr>
          <w:p w14:paraId="227EBFC3" w14:textId="77777777" w:rsidR="00477C76" w:rsidRDefault="00477C76" w:rsidP="00477C76">
            <w:pPr>
              <w:pStyle w:val="spacer"/>
            </w:pPr>
          </w:p>
        </w:tc>
      </w:tr>
      <w:tr w:rsidR="00477C76" w14:paraId="477EAB9D" w14:textId="77777777" w:rsidTr="00477C76">
        <w:tc>
          <w:tcPr>
            <w:tcW w:w="2943" w:type="dxa"/>
            <w:vMerge w:val="restart"/>
          </w:tcPr>
          <w:p w14:paraId="5C27A4FE" w14:textId="77777777" w:rsidR="00477C76" w:rsidRDefault="00477C76" w:rsidP="00477C76">
            <w:pPr>
              <w:pStyle w:val="element"/>
              <w:keepNext/>
            </w:pPr>
            <w:r>
              <w:t>4</w:t>
            </w:r>
            <w:r>
              <w:tab/>
              <w:t>Undertake the project</w:t>
            </w:r>
          </w:p>
        </w:tc>
        <w:tc>
          <w:tcPr>
            <w:tcW w:w="570" w:type="dxa"/>
            <w:gridSpan w:val="2"/>
          </w:tcPr>
          <w:p w14:paraId="77F18DFF" w14:textId="77777777" w:rsidR="00477C76" w:rsidRDefault="00477C76" w:rsidP="00477C76">
            <w:pPr>
              <w:pStyle w:val="PC"/>
              <w:keepNext/>
            </w:pPr>
            <w:r>
              <w:t>4.1</w:t>
            </w:r>
          </w:p>
        </w:tc>
        <w:tc>
          <w:tcPr>
            <w:tcW w:w="5729" w:type="dxa"/>
            <w:gridSpan w:val="2"/>
          </w:tcPr>
          <w:p w14:paraId="08E154CB" w14:textId="77777777" w:rsidR="00477C76" w:rsidRDefault="00477C76" w:rsidP="00477C76">
            <w:pPr>
              <w:pStyle w:val="PC"/>
              <w:keepNext/>
            </w:pPr>
            <w:r>
              <w:t>Confirm own roles, responsibilities and tasks and those of others involved in the project if applicable</w:t>
            </w:r>
          </w:p>
        </w:tc>
      </w:tr>
      <w:tr w:rsidR="00477C76" w14:paraId="3461B890" w14:textId="77777777" w:rsidTr="00477C76">
        <w:tc>
          <w:tcPr>
            <w:tcW w:w="2943" w:type="dxa"/>
            <w:vMerge/>
          </w:tcPr>
          <w:p w14:paraId="618A84E5" w14:textId="77777777" w:rsidR="00477C76" w:rsidRDefault="00477C76" w:rsidP="00477C76">
            <w:pPr>
              <w:keepNext/>
            </w:pPr>
          </w:p>
        </w:tc>
        <w:tc>
          <w:tcPr>
            <w:tcW w:w="570" w:type="dxa"/>
            <w:gridSpan w:val="2"/>
          </w:tcPr>
          <w:p w14:paraId="1A191D62" w14:textId="77777777" w:rsidR="00477C76" w:rsidRDefault="00477C76" w:rsidP="00477C76">
            <w:pPr>
              <w:pStyle w:val="PC"/>
              <w:keepNext/>
            </w:pPr>
            <w:r>
              <w:t>4.2</w:t>
            </w:r>
          </w:p>
        </w:tc>
        <w:tc>
          <w:tcPr>
            <w:tcW w:w="5729" w:type="dxa"/>
            <w:gridSpan w:val="2"/>
          </w:tcPr>
          <w:p w14:paraId="50890A6C" w14:textId="77777777" w:rsidR="00477C76" w:rsidRDefault="00477C76" w:rsidP="00477C76">
            <w:pPr>
              <w:pStyle w:val="PC"/>
              <w:keepNext/>
            </w:pPr>
            <w:r>
              <w:t>Undertake project activities according to the action plan</w:t>
            </w:r>
          </w:p>
        </w:tc>
      </w:tr>
      <w:tr w:rsidR="00477C76" w14:paraId="0CDD0CA2" w14:textId="77777777" w:rsidTr="00477C76">
        <w:tc>
          <w:tcPr>
            <w:tcW w:w="2943" w:type="dxa"/>
            <w:vMerge/>
          </w:tcPr>
          <w:p w14:paraId="23F2324C" w14:textId="77777777" w:rsidR="00477C76" w:rsidRDefault="00477C76" w:rsidP="00477C76">
            <w:pPr>
              <w:keepNext/>
            </w:pPr>
          </w:p>
        </w:tc>
        <w:tc>
          <w:tcPr>
            <w:tcW w:w="570" w:type="dxa"/>
            <w:gridSpan w:val="2"/>
          </w:tcPr>
          <w:p w14:paraId="1D805A1D" w14:textId="77777777" w:rsidR="00477C76" w:rsidRDefault="00477C76" w:rsidP="00477C76">
            <w:pPr>
              <w:pStyle w:val="PC"/>
              <w:keepNext/>
            </w:pPr>
            <w:r>
              <w:t>4.3</w:t>
            </w:r>
          </w:p>
        </w:tc>
        <w:tc>
          <w:tcPr>
            <w:tcW w:w="5729" w:type="dxa"/>
            <w:gridSpan w:val="2"/>
          </w:tcPr>
          <w:p w14:paraId="600DCF78" w14:textId="77777777" w:rsidR="00477C76" w:rsidRPr="00B94678" w:rsidRDefault="00477C76" w:rsidP="00477C76">
            <w:pPr>
              <w:pStyle w:val="PC"/>
              <w:keepNext/>
            </w:pPr>
            <w:r>
              <w:t xml:space="preserve">Monitor progress of the project and address </w:t>
            </w:r>
            <w:r w:rsidRPr="00E17916">
              <w:rPr>
                <w:b/>
                <w:i/>
              </w:rPr>
              <w:t>issues</w:t>
            </w:r>
            <w:r>
              <w:rPr>
                <w:b/>
                <w:i/>
              </w:rPr>
              <w:t xml:space="preserve"> </w:t>
            </w:r>
            <w:r>
              <w:t>as required</w:t>
            </w:r>
          </w:p>
        </w:tc>
      </w:tr>
      <w:tr w:rsidR="00477C76" w14:paraId="2543A920" w14:textId="77777777" w:rsidTr="00477C76">
        <w:tc>
          <w:tcPr>
            <w:tcW w:w="2943" w:type="dxa"/>
          </w:tcPr>
          <w:p w14:paraId="173A54C2" w14:textId="77777777" w:rsidR="00477C76" w:rsidRDefault="00477C76" w:rsidP="00477C76">
            <w:pPr>
              <w:pStyle w:val="spacer"/>
            </w:pPr>
          </w:p>
        </w:tc>
        <w:tc>
          <w:tcPr>
            <w:tcW w:w="6299" w:type="dxa"/>
            <w:gridSpan w:val="4"/>
          </w:tcPr>
          <w:p w14:paraId="33D248E8" w14:textId="77777777" w:rsidR="00477C76" w:rsidRDefault="00477C76" w:rsidP="00477C76">
            <w:pPr>
              <w:pStyle w:val="spacer"/>
            </w:pPr>
          </w:p>
        </w:tc>
      </w:tr>
      <w:tr w:rsidR="00477C76" w14:paraId="0799F335" w14:textId="77777777" w:rsidTr="00477C76">
        <w:tc>
          <w:tcPr>
            <w:tcW w:w="2943" w:type="dxa"/>
            <w:vMerge w:val="restart"/>
          </w:tcPr>
          <w:p w14:paraId="2FBBF6FC" w14:textId="77777777" w:rsidR="00477C76" w:rsidRDefault="00477C76" w:rsidP="00477C76">
            <w:pPr>
              <w:pStyle w:val="element"/>
              <w:keepNext/>
            </w:pPr>
            <w:r>
              <w:t>5</w:t>
            </w:r>
            <w:r>
              <w:tab/>
              <w:t>Review the project</w:t>
            </w:r>
          </w:p>
        </w:tc>
        <w:tc>
          <w:tcPr>
            <w:tcW w:w="570" w:type="dxa"/>
            <w:gridSpan w:val="2"/>
          </w:tcPr>
          <w:p w14:paraId="58FEEA87" w14:textId="77777777" w:rsidR="00477C76" w:rsidRDefault="00477C76" w:rsidP="00477C76">
            <w:pPr>
              <w:pStyle w:val="PC"/>
              <w:keepNext/>
            </w:pPr>
            <w:r>
              <w:t>5.1</w:t>
            </w:r>
          </w:p>
        </w:tc>
        <w:tc>
          <w:tcPr>
            <w:tcW w:w="5729" w:type="dxa"/>
            <w:gridSpan w:val="2"/>
          </w:tcPr>
          <w:p w14:paraId="467813BC" w14:textId="77777777" w:rsidR="00477C76" w:rsidRDefault="00477C76" w:rsidP="00477C76">
            <w:pPr>
              <w:pStyle w:val="PC"/>
              <w:keepNext/>
            </w:pPr>
            <w:r>
              <w:t>Assess p</w:t>
            </w:r>
            <w:r w:rsidRPr="00B94678">
              <w:t xml:space="preserve">roject outcomes </w:t>
            </w:r>
            <w:r>
              <w:t xml:space="preserve">against established </w:t>
            </w:r>
            <w:r w:rsidRPr="00B94678">
              <w:t>criteria</w:t>
            </w:r>
          </w:p>
        </w:tc>
      </w:tr>
      <w:tr w:rsidR="00477C76" w14:paraId="5A2C223C" w14:textId="77777777" w:rsidTr="00477C76">
        <w:tc>
          <w:tcPr>
            <w:tcW w:w="2943" w:type="dxa"/>
            <w:vMerge/>
          </w:tcPr>
          <w:p w14:paraId="3813FEE9" w14:textId="77777777" w:rsidR="00477C76" w:rsidRDefault="00477C76" w:rsidP="00477C76">
            <w:pPr>
              <w:keepNext/>
            </w:pPr>
          </w:p>
        </w:tc>
        <w:tc>
          <w:tcPr>
            <w:tcW w:w="570" w:type="dxa"/>
            <w:gridSpan w:val="2"/>
          </w:tcPr>
          <w:p w14:paraId="7227157F" w14:textId="77777777" w:rsidR="00477C76" w:rsidRDefault="00477C76" w:rsidP="00477C76">
            <w:pPr>
              <w:pStyle w:val="PC"/>
              <w:keepNext/>
            </w:pPr>
            <w:r>
              <w:t>5.2</w:t>
            </w:r>
          </w:p>
        </w:tc>
        <w:tc>
          <w:tcPr>
            <w:tcW w:w="5729" w:type="dxa"/>
            <w:gridSpan w:val="2"/>
          </w:tcPr>
          <w:p w14:paraId="607095B5" w14:textId="77777777" w:rsidR="00477C76" w:rsidRDefault="00477C76" w:rsidP="00477C76">
            <w:pPr>
              <w:pStyle w:val="PC"/>
              <w:keepNext/>
            </w:pPr>
            <w:r>
              <w:t>Identify f</w:t>
            </w:r>
            <w:r w:rsidRPr="00B94678">
              <w:t>actors which contributed to the successful conduct</w:t>
            </w:r>
            <w:r>
              <w:t xml:space="preserve"> and outcomes </w:t>
            </w:r>
            <w:r w:rsidRPr="00B94678">
              <w:t xml:space="preserve">of the project </w:t>
            </w:r>
          </w:p>
        </w:tc>
      </w:tr>
      <w:tr w:rsidR="00477C76" w14:paraId="001EFC95" w14:textId="77777777" w:rsidTr="00477C76">
        <w:tc>
          <w:tcPr>
            <w:tcW w:w="2943" w:type="dxa"/>
            <w:vMerge/>
          </w:tcPr>
          <w:p w14:paraId="6A2A3DB2" w14:textId="77777777" w:rsidR="00477C76" w:rsidRDefault="00477C76" w:rsidP="00477C76">
            <w:pPr>
              <w:keepNext/>
            </w:pPr>
          </w:p>
        </w:tc>
        <w:tc>
          <w:tcPr>
            <w:tcW w:w="570" w:type="dxa"/>
            <w:gridSpan w:val="2"/>
          </w:tcPr>
          <w:p w14:paraId="718DD710" w14:textId="77777777" w:rsidR="00477C76" w:rsidRDefault="00477C76" w:rsidP="00477C76">
            <w:pPr>
              <w:pStyle w:val="PC"/>
              <w:keepNext/>
            </w:pPr>
            <w:r>
              <w:t>5.3</w:t>
            </w:r>
          </w:p>
        </w:tc>
        <w:tc>
          <w:tcPr>
            <w:tcW w:w="5729" w:type="dxa"/>
            <w:gridSpan w:val="2"/>
          </w:tcPr>
          <w:p w14:paraId="69807540" w14:textId="77777777" w:rsidR="00477C76" w:rsidRPr="00B94678" w:rsidRDefault="00477C76" w:rsidP="00477C76">
            <w:pPr>
              <w:pStyle w:val="PC"/>
              <w:keepNext/>
            </w:pPr>
            <w:r>
              <w:t>Identify f</w:t>
            </w:r>
            <w:r w:rsidRPr="00B94678">
              <w:t xml:space="preserve">actors which negatively influenced the </w:t>
            </w:r>
            <w:r>
              <w:t xml:space="preserve">project outcomes </w:t>
            </w:r>
          </w:p>
        </w:tc>
      </w:tr>
      <w:tr w:rsidR="00477C76" w14:paraId="457CE34E" w14:textId="77777777" w:rsidTr="00477C76">
        <w:tc>
          <w:tcPr>
            <w:tcW w:w="2943" w:type="dxa"/>
            <w:vMerge/>
          </w:tcPr>
          <w:p w14:paraId="3FCC9BEC" w14:textId="77777777" w:rsidR="00477C76" w:rsidRDefault="00477C76" w:rsidP="00477C76">
            <w:pPr>
              <w:keepNext/>
            </w:pPr>
          </w:p>
        </w:tc>
        <w:tc>
          <w:tcPr>
            <w:tcW w:w="570" w:type="dxa"/>
            <w:gridSpan w:val="2"/>
          </w:tcPr>
          <w:p w14:paraId="278684A1" w14:textId="77777777" w:rsidR="00477C76" w:rsidRDefault="00477C76" w:rsidP="00477C76">
            <w:pPr>
              <w:pStyle w:val="PC"/>
              <w:keepNext/>
            </w:pPr>
            <w:r>
              <w:t>5.4</w:t>
            </w:r>
          </w:p>
        </w:tc>
        <w:tc>
          <w:tcPr>
            <w:tcW w:w="5729" w:type="dxa"/>
            <w:gridSpan w:val="2"/>
          </w:tcPr>
          <w:p w14:paraId="6E9AD8D2" w14:textId="77777777" w:rsidR="00477C76" w:rsidRDefault="00477C76" w:rsidP="00477C76">
            <w:pPr>
              <w:pStyle w:val="PC"/>
              <w:keepNext/>
            </w:pPr>
            <w:r>
              <w:t>Identify strategies or actions which may be applied to future projects</w:t>
            </w:r>
          </w:p>
        </w:tc>
      </w:tr>
      <w:tr w:rsidR="00477C76" w14:paraId="1729A445" w14:textId="77777777" w:rsidTr="00477C76">
        <w:tc>
          <w:tcPr>
            <w:tcW w:w="2943" w:type="dxa"/>
          </w:tcPr>
          <w:p w14:paraId="6328FA48" w14:textId="77777777" w:rsidR="00477C76" w:rsidRDefault="00477C76" w:rsidP="00477C76">
            <w:pPr>
              <w:pStyle w:val="spacer"/>
            </w:pPr>
          </w:p>
        </w:tc>
        <w:tc>
          <w:tcPr>
            <w:tcW w:w="6299" w:type="dxa"/>
            <w:gridSpan w:val="4"/>
          </w:tcPr>
          <w:p w14:paraId="361678EB" w14:textId="77777777" w:rsidR="00477C76" w:rsidRDefault="00477C76" w:rsidP="00477C76">
            <w:pPr>
              <w:pStyle w:val="spacer"/>
            </w:pPr>
          </w:p>
        </w:tc>
      </w:tr>
      <w:tr w:rsidR="00477C76" w14:paraId="7C050C45" w14:textId="77777777" w:rsidTr="00477C76">
        <w:tc>
          <w:tcPr>
            <w:tcW w:w="9242" w:type="dxa"/>
            <w:gridSpan w:val="5"/>
          </w:tcPr>
          <w:p w14:paraId="338F96D3" w14:textId="77777777" w:rsidR="00477C76" w:rsidRDefault="00477C76" w:rsidP="00477C76">
            <w:pPr>
              <w:pStyle w:val="Heading21"/>
            </w:pPr>
            <w:r>
              <w:t>Required Knowledge and Skills</w:t>
            </w:r>
          </w:p>
          <w:p w14:paraId="2699F97E" w14:textId="77777777" w:rsidR="00477C76" w:rsidRDefault="00477C76" w:rsidP="00477C76">
            <w:pPr>
              <w:pStyle w:val="text"/>
            </w:pPr>
            <w:r w:rsidRPr="005979AA">
              <w:t>This describes the essential skills and knowledge and their level required for this unit</w:t>
            </w:r>
            <w:r>
              <w:t>.</w:t>
            </w:r>
          </w:p>
        </w:tc>
      </w:tr>
      <w:tr w:rsidR="00477C76" w14:paraId="4E8931B4" w14:textId="77777777" w:rsidTr="00477C76">
        <w:tc>
          <w:tcPr>
            <w:tcW w:w="9242" w:type="dxa"/>
            <w:gridSpan w:val="5"/>
          </w:tcPr>
          <w:p w14:paraId="68B4A76E" w14:textId="77777777" w:rsidR="00477C76" w:rsidRDefault="00477C76" w:rsidP="00477C76">
            <w:pPr>
              <w:pStyle w:val="unittext"/>
            </w:pPr>
            <w:r>
              <w:t>Required Knowledge:</w:t>
            </w:r>
          </w:p>
          <w:p w14:paraId="7588043E" w14:textId="77777777" w:rsidR="00477C76" w:rsidRDefault="00477C76" w:rsidP="00477C76">
            <w:pPr>
              <w:pStyle w:val="bullet"/>
              <w:numPr>
                <w:ilvl w:val="0"/>
                <w:numId w:val="13"/>
              </w:numPr>
              <w:ind w:left="284" w:hanging="284"/>
            </w:pPr>
            <w:r>
              <w:t>features of project action plans to enable a plan to be developed</w:t>
            </w:r>
          </w:p>
          <w:p w14:paraId="7E17C431" w14:textId="77777777" w:rsidR="00477C76" w:rsidRDefault="00477C76" w:rsidP="00477C76">
            <w:pPr>
              <w:pStyle w:val="bullet"/>
              <w:numPr>
                <w:ilvl w:val="0"/>
                <w:numId w:val="13"/>
              </w:numPr>
              <w:ind w:left="284" w:hanging="284"/>
            </w:pPr>
            <w:r>
              <w:t>criteria used to assess the outcomes of projects such as costs, time frames, customer satisfaction</w:t>
            </w:r>
          </w:p>
          <w:p w14:paraId="70CE8DCC" w14:textId="77777777" w:rsidR="00477C76" w:rsidRPr="00B94678" w:rsidRDefault="00477C76" w:rsidP="00477C76">
            <w:pPr>
              <w:pStyle w:val="bullet"/>
              <w:numPr>
                <w:ilvl w:val="0"/>
                <w:numId w:val="13"/>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14:paraId="3F22D102" w14:textId="77777777" w:rsidR="00477C76" w:rsidRDefault="00477C76" w:rsidP="00477C76">
            <w:pPr>
              <w:pStyle w:val="unittext"/>
            </w:pPr>
            <w:r>
              <w:t>Required Skills:</w:t>
            </w:r>
          </w:p>
          <w:p w14:paraId="35B903FB" w14:textId="77777777" w:rsidR="00477C76" w:rsidRPr="00B94678" w:rsidRDefault="00477C76" w:rsidP="00477C76">
            <w:pPr>
              <w:pStyle w:val="bullet"/>
              <w:numPr>
                <w:ilvl w:val="0"/>
                <w:numId w:val="13"/>
              </w:numPr>
              <w:ind w:left="284" w:hanging="284"/>
            </w:pPr>
            <w:r w:rsidRPr="00B94678">
              <w:t xml:space="preserve">communication skills to </w:t>
            </w:r>
            <w:r>
              <w:t xml:space="preserve">support successful project planning and completion such as </w:t>
            </w:r>
            <w:r w:rsidRPr="00B94678">
              <w:t>negotiat</w:t>
            </w:r>
            <w:r>
              <w:t>ion and conflict resolution</w:t>
            </w:r>
          </w:p>
          <w:p w14:paraId="15DA8E40" w14:textId="77777777" w:rsidR="00477C76" w:rsidRDefault="00477C76" w:rsidP="00477C76">
            <w:pPr>
              <w:pStyle w:val="bullet"/>
              <w:numPr>
                <w:ilvl w:val="0"/>
                <w:numId w:val="13"/>
              </w:numPr>
              <w:ind w:left="284" w:hanging="284"/>
            </w:pPr>
            <w:r>
              <w:t>literacy and numeracy skills to source, interpret and synthesise information required to develop, implement and review a project action plan</w:t>
            </w:r>
          </w:p>
          <w:p w14:paraId="7C8FED76" w14:textId="77777777" w:rsidR="00477C76" w:rsidRDefault="00477C76" w:rsidP="00477C76">
            <w:pPr>
              <w:pStyle w:val="bullet"/>
              <w:numPr>
                <w:ilvl w:val="0"/>
                <w:numId w:val="13"/>
              </w:numPr>
              <w:ind w:left="284" w:hanging="284"/>
            </w:pPr>
            <w:r>
              <w:t>problem solving skills to:</w:t>
            </w:r>
          </w:p>
          <w:p w14:paraId="3895BB42" w14:textId="77777777" w:rsidR="00477C76" w:rsidRDefault="00477C76" w:rsidP="00477C76">
            <w:pPr>
              <w:pStyle w:val="endash"/>
              <w:keepNext/>
              <w:ind w:left="568" w:hanging="284"/>
            </w:pPr>
            <w:r>
              <w:t>assess the feasibility of a project proposal</w:t>
            </w:r>
          </w:p>
          <w:p w14:paraId="633DA253" w14:textId="77777777" w:rsidR="00477C76" w:rsidRDefault="00477C76" w:rsidP="00477C76">
            <w:pPr>
              <w:pStyle w:val="endash"/>
              <w:keepNext/>
              <w:ind w:left="568" w:hanging="284"/>
            </w:pPr>
            <w:r>
              <w:t>recognise and address issues affecting the successful completion of a project</w:t>
            </w:r>
          </w:p>
        </w:tc>
      </w:tr>
      <w:tr w:rsidR="00477C76" w14:paraId="63EC074B" w14:textId="77777777" w:rsidTr="00477C76">
        <w:tc>
          <w:tcPr>
            <w:tcW w:w="9242" w:type="dxa"/>
            <w:gridSpan w:val="5"/>
          </w:tcPr>
          <w:p w14:paraId="0044A148" w14:textId="77777777" w:rsidR="00477C76" w:rsidRDefault="00477C76" w:rsidP="00477C76">
            <w:pPr>
              <w:pStyle w:val="spacer"/>
            </w:pPr>
          </w:p>
        </w:tc>
      </w:tr>
      <w:tr w:rsidR="00477C76" w14:paraId="00A68A5B" w14:textId="77777777" w:rsidTr="00477C76">
        <w:tc>
          <w:tcPr>
            <w:tcW w:w="9242" w:type="dxa"/>
            <w:gridSpan w:val="5"/>
          </w:tcPr>
          <w:p w14:paraId="70E0B4AB" w14:textId="77777777" w:rsidR="00477C76" w:rsidRDefault="00477C76" w:rsidP="00477C76">
            <w:pPr>
              <w:pStyle w:val="Heading21"/>
            </w:pPr>
            <w:r>
              <w:t>Range Statement</w:t>
            </w:r>
          </w:p>
          <w:p w14:paraId="777FE5F9" w14:textId="77777777" w:rsidR="00477C76" w:rsidRDefault="00477C76" w:rsidP="00477C76">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477C76" w14:paraId="298E892F" w14:textId="77777777" w:rsidTr="00477C76">
        <w:tc>
          <w:tcPr>
            <w:tcW w:w="3369" w:type="dxa"/>
            <w:gridSpan w:val="2"/>
          </w:tcPr>
          <w:p w14:paraId="10167325" w14:textId="77777777" w:rsidR="00477C76" w:rsidRPr="00D417D3" w:rsidRDefault="00477C76" w:rsidP="00477C76">
            <w:pPr>
              <w:pStyle w:val="unittext"/>
            </w:pPr>
            <w:r>
              <w:rPr>
                <w:b/>
                <w:i/>
              </w:rPr>
              <w:t xml:space="preserve">Context and purpose </w:t>
            </w:r>
            <w:r>
              <w:t>may include:</w:t>
            </w:r>
          </w:p>
        </w:tc>
        <w:tc>
          <w:tcPr>
            <w:tcW w:w="5873" w:type="dxa"/>
            <w:gridSpan w:val="3"/>
          </w:tcPr>
          <w:p w14:paraId="484BFAC1" w14:textId="77777777" w:rsidR="00477C76" w:rsidRDefault="00477C76" w:rsidP="00477C76">
            <w:pPr>
              <w:pStyle w:val="bullet"/>
              <w:numPr>
                <w:ilvl w:val="0"/>
                <w:numId w:val="13"/>
              </w:numPr>
              <w:ind w:left="284" w:hanging="284"/>
            </w:pPr>
            <w:r>
              <w:t>community:</w:t>
            </w:r>
          </w:p>
          <w:p w14:paraId="25DF98D1" w14:textId="77777777" w:rsidR="00477C76" w:rsidRDefault="00477C76" w:rsidP="00477C76">
            <w:pPr>
              <w:pStyle w:val="endash"/>
              <w:keepNext/>
              <w:ind w:left="568" w:hanging="284"/>
            </w:pPr>
            <w:r>
              <w:t>newsletter production</w:t>
            </w:r>
          </w:p>
          <w:p w14:paraId="0DF64BDE" w14:textId="77777777" w:rsidR="00477C76" w:rsidRDefault="00477C76" w:rsidP="00477C76">
            <w:pPr>
              <w:pStyle w:val="endash"/>
              <w:keepNext/>
              <w:ind w:left="568" w:hanging="284"/>
            </w:pPr>
            <w:r>
              <w:t>community garden</w:t>
            </w:r>
          </w:p>
          <w:p w14:paraId="3CC93121" w14:textId="77777777" w:rsidR="00477C76" w:rsidRDefault="00477C76" w:rsidP="00477C76">
            <w:pPr>
              <w:pStyle w:val="endash"/>
              <w:keepNext/>
              <w:ind w:left="568" w:hanging="284"/>
            </w:pPr>
            <w:r>
              <w:t>concert</w:t>
            </w:r>
          </w:p>
          <w:p w14:paraId="0D6EA2A5" w14:textId="77777777" w:rsidR="00477C76" w:rsidRDefault="00477C76" w:rsidP="00477C76">
            <w:pPr>
              <w:pStyle w:val="bullet"/>
              <w:numPr>
                <w:ilvl w:val="0"/>
                <w:numId w:val="13"/>
              </w:numPr>
              <w:ind w:left="284" w:hanging="284"/>
            </w:pPr>
            <w:r>
              <w:t>personal:</w:t>
            </w:r>
          </w:p>
          <w:p w14:paraId="68625DBE" w14:textId="77777777" w:rsidR="00477C76" w:rsidRDefault="00477C76" w:rsidP="00477C76">
            <w:pPr>
              <w:pStyle w:val="endash"/>
              <w:keepNext/>
              <w:ind w:left="568" w:hanging="284"/>
            </w:pPr>
            <w:r>
              <w:t>producing a family history</w:t>
            </w:r>
          </w:p>
          <w:p w14:paraId="20B33F02" w14:textId="77777777" w:rsidR="00477C76" w:rsidRDefault="00477C76" w:rsidP="00477C76">
            <w:pPr>
              <w:pStyle w:val="endash"/>
              <w:keepNext/>
              <w:ind w:left="568" w:hanging="284"/>
            </w:pPr>
            <w:r>
              <w:t>developing a personal web page</w:t>
            </w:r>
          </w:p>
          <w:p w14:paraId="1784E24E" w14:textId="77777777" w:rsidR="00477C76" w:rsidRDefault="00477C76" w:rsidP="00477C76">
            <w:pPr>
              <w:pStyle w:val="bullet"/>
              <w:numPr>
                <w:ilvl w:val="0"/>
                <w:numId w:val="13"/>
              </w:numPr>
              <w:ind w:left="284" w:hanging="284"/>
            </w:pPr>
            <w:r>
              <w:t>educational:</w:t>
            </w:r>
          </w:p>
          <w:p w14:paraId="5FEA951D" w14:textId="77777777" w:rsidR="00477C76" w:rsidRDefault="00477C76" w:rsidP="00477C76">
            <w:pPr>
              <w:pStyle w:val="endash"/>
              <w:keepNext/>
              <w:ind w:left="568" w:hanging="284"/>
            </w:pPr>
            <w:r>
              <w:t>completing a study requirement such as a practical placement</w:t>
            </w:r>
          </w:p>
          <w:p w14:paraId="45675E04" w14:textId="77777777" w:rsidR="00477C76" w:rsidRDefault="00477C76" w:rsidP="00477C76">
            <w:pPr>
              <w:pStyle w:val="endash"/>
              <w:keepNext/>
              <w:ind w:left="568" w:hanging="284"/>
            </w:pPr>
            <w:r>
              <w:t>completing an assignment</w:t>
            </w:r>
          </w:p>
        </w:tc>
      </w:tr>
      <w:tr w:rsidR="00477C76" w14:paraId="76C95944" w14:textId="77777777" w:rsidTr="00477C76">
        <w:tc>
          <w:tcPr>
            <w:tcW w:w="9242" w:type="dxa"/>
            <w:gridSpan w:val="5"/>
          </w:tcPr>
          <w:p w14:paraId="5C319FB9" w14:textId="77777777" w:rsidR="00477C76" w:rsidRDefault="00477C76" w:rsidP="00477C76">
            <w:pPr>
              <w:pStyle w:val="spacer"/>
            </w:pPr>
          </w:p>
        </w:tc>
      </w:tr>
      <w:tr w:rsidR="00477C76" w14:paraId="722B4636" w14:textId="77777777" w:rsidTr="00477C76">
        <w:tc>
          <w:tcPr>
            <w:tcW w:w="3369" w:type="dxa"/>
            <w:gridSpan w:val="2"/>
          </w:tcPr>
          <w:p w14:paraId="25727679" w14:textId="77777777" w:rsidR="00477C76" w:rsidRPr="005979AA" w:rsidRDefault="00477C76" w:rsidP="00477C76">
            <w:pPr>
              <w:pStyle w:val="unittext"/>
            </w:pPr>
            <w:r>
              <w:rPr>
                <w:b/>
                <w:i/>
              </w:rPr>
              <w:t xml:space="preserve">Resource requirements </w:t>
            </w:r>
            <w:r>
              <w:t>may include:</w:t>
            </w:r>
          </w:p>
        </w:tc>
        <w:tc>
          <w:tcPr>
            <w:tcW w:w="5873" w:type="dxa"/>
            <w:gridSpan w:val="3"/>
          </w:tcPr>
          <w:p w14:paraId="3337C1AC" w14:textId="77777777" w:rsidR="00477C76" w:rsidRDefault="00477C76" w:rsidP="00477C76">
            <w:pPr>
              <w:pStyle w:val="bullet"/>
              <w:numPr>
                <w:ilvl w:val="0"/>
                <w:numId w:val="13"/>
              </w:numPr>
              <w:ind w:left="284" w:hanging="284"/>
            </w:pPr>
            <w:r>
              <w:t>human:</w:t>
            </w:r>
          </w:p>
          <w:p w14:paraId="7D0DA26C" w14:textId="77777777" w:rsidR="00477C76" w:rsidRDefault="00477C76" w:rsidP="00477C76">
            <w:pPr>
              <w:pStyle w:val="endash"/>
              <w:keepNext/>
              <w:ind w:left="568" w:hanging="284"/>
            </w:pPr>
            <w:r>
              <w:t>people with general or specialist skills and knowledge relevant to the project</w:t>
            </w:r>
          </w:p>
          <w:p w14:paraId="0F1CF941" w14:textId="77777777" w:rsidR="00477C76" w:rsidRDefault="00477C76" w:rsidP="00477C76">
            <w:pPr>
              <w:pStyle w:val="bullet"/>
              <w:numPr>
                <w:ilvl w:val="0"/>
                <w:numId w:val="13"/>
              </w:numPr>
              <w:ind w:left="284" w:hanging="284"/>
            </w:pPr>
            <w:r>
              <w:t>technical:</w:t>
            </w:r>
          </w:p>
          <w:p w14:paraId="6592FB5E" w14:textId="77777777" w:rsidR="00477C76" w:rsidRDefault="00477C76" w:rsidP="00477C76">
            <w:pPr>
              <w:pStyle w:val="endash"/>
              <w:keepNext/>
              <w:ind w:left="568" w:hanging="284"/>
            </w:pPr>
            <w:r>
              <w:t>computer hardware and / or software</w:t>
            </w:r>
          </w:p>
          <w:p w14:paraId="52C22D4C" w14:textId="77777777" w:rsidR="00477C76" w:rsidRDefault="00477C76" w:rsidP="00477C76">
            <w:pPr>
              <w:pStyle w:val="endash"/>
              <w:keepNext/>
              <w:ind w:left="568" w:hanging="284"/>
            </w:pPr>
            <w:r>
              <w:t>access to utilities</w:t>
            </w:r>
          </w:p>
          <w:p w14:paraId="7E50A8E1" w14:textId="77777777" w:rsidR="00477C76" w:rsidRDefault="00477C76" w:rsidP="00477C76">
            <w:pPr>
              <w:pStyle w:val="bullet"/>
              <w:numPr>
                <w:ilvl w:val="0"/>
                <w:numId w:val="13"/>
              </w:numPr>
              <w:ind w:left="284" w:hanging="284"/>
            </w:pPr>
            <w:r>
              <w:t>financial:</w:t>
            </w:r>
          </w:p>
          <w:p w14:paraId="776BABA2" w14:textId="77777777" w:rsidR="00477C76" w:rsidRDefault="00477C76" w:rsidP="00477C76">
            <w:pPr>
              <w:pStyle w:val="endash"/>
              <w:keepNext/>
              <w:ind w:left="568" w:hanging="284"/>
            </w:pPr>
            <w:r>
              <w:t>budget</w:t>
            </w:r>
          </w:p>
          <w:p w14:paraId="78A45544" w14:textId="77777777" w:rsidR="00477C76" w:rsidRDefault="00477C76" w:rsidP="00477C76">
            <w:pPr>
              <w:pStyle w:val="bullet"/>
              <w:numPr>
                <w:ilvl w:val="0"/>
                <w:numId w:val="13"/>
              </w:numPr>
              <w:ind w:left="284" w:hanging="284"/>
            </w:pPr>
            <w:r>
              <w:t>physical:</w:t>
            </w:r>
          </w:p>
          <w:p w14:paraId="536815CD" w14:textId="77777777" w:rsidR="00477C76" w:rsidRDefault="00477C76" w:rsidP="00477C76">
            <w:pPr>
              <w:pStyle w:val="endash"/>
              <w:keepNext/>
              <w:ind w:left="568" w:hanging="284"/>
            </w:pPr>
            <w:r>
              <w:t>equipment / tools</w:t>
            </w:r>
          </w:p>
          <w:p w14:paraId="5B193C4D" w14:textId="77777777" w:rsidR="00477C76" w:rsidRDefault="00477C76" w:rsidP="00477C76">
            <w:pPr>
              <w:pStyle w:val="endash"/>
              <w:keepNext/>
              <w:ind w:left="568" w:hanging="284"/>
            </w:pPr>
            <w:r>
              <w:t>suitable location</w:t>
            </w:r>
          </w:p>
        </w:tc>
      </w:tr>
      <w:tr w:rsidR="00477C76" w14:paraId="64775491" w14:textId="77777777" w:rsidTr="00477C76">
        <w:tc>
          <w:tcPr>
            <w:tcW w:w="9242" w:type="dxa"/>
            <w:gridSpan w:val="5"/>
          </w:tcPr>
          <w:p w14:paraId="01318992" w14:textId="77777777" w:rsidR="00477C76" w:rsidRDefault="00477C76" w:rsidP="00477C76">
            <w:pPr>
              <w:pStyle w:val="spacer"/>
            </w:pPr>
          </w:p>
        </w:tc>
      </w:tr>
      <w:tr w:rsidR="00477C76" w14:paraId="2F8D7368" w14:textId="77777777" w:rsidTr="00477C76">
        <w:tc>
          <w:tcPr>
            <w:tcW w:w="3369" w:type="dxa"/>
            <w:gridSpan w:val="2"/>
          </w:tcPr>
          <w:p w14:paraId="50F43729" w14:textId="77777777" w:rsidR="00477C76" w:rsidRPr="005979AA" w:rsidRDefault="00477C76" w:rsidP="00477C76">
            <w:pPr>
              <w:pStyle w:val="unittext"/>
            </w:pPr>
            <w:r>
              <w:rPr>
                <w:b/>
                <w:i/>
              </w:rPr>
              <w:t xml:space="preserve">Components </w:t>
            </w:r>
            <w:r>
              <w:t>may include:</w:t>
            </w:r>
          </w:p>
        </w:tc>
        <w:tc>
          <w:tcPr>
            <w:tcW w:w="5873" w:type="dxa"/>
            <w:gridSpan w:val="3"/>
          </w:tcPr>
          <w:p w14:paraId="43F50832" w14:textId="77777777" w:rsidR="00477C76" w:rsidRDefault="00477C76" w:rsidP="00477C76">
            <w:pPr>
              <w:pStyle w:val="bullet"/>
              <w:numPr>
                <w:ilvl w:val="0"/>
                <w:numId w:val="13"/>
              </w:numPr>
              <w:ind w:left="284" w:hanging="284"/>
            </w:pPr>
            <w:r>
              <w:t>required permissions / authorisations</w:t>
            </w:r>
          </w:p>
          <w:p w14:paraId="2A483A03" w14:textId="77777777" w:rsidR="00477C76" w:rsidRDefault="00477C76" w:rsidP="00477C76">
            <w:pPr>
              <w:pStyle w:val="bullet"/>
              <w:numPr>
                <w:ilvl w:val="0"/>
                <w:numId w:val="13"/>
              </w:numPr>
              <w:ind w:left="284" w:hanging="284"/>
            </w:pPr>
            <w:r>
              <w:t>safety requirements</w:t>
            </w:r>
          </w:p>
          <w:p w14:paraId="2FE64262" w14:textId="77777777" w:rsidR="00477C76" w:rsidRDefault="00477C76" w:rsidP="00477C76">
            <w:pPr>
              <w:pStyle w:val="bullet"/>
              <w:numPr>
                <w:ilvl w:val="0"/>
                <w:numId w:val="13"/>
              </w:numPr>
              <w:ind w:left="284" w:hanging="284"/>
            </w:pPr>
            <w:r>
              <w:t>risk management strategy</w:t>
            </w:r>
          </w:p>
        </w:tc>
      </w:tr>
      <w:tr w:rsidR="00477C76" w14:paraId="3D6DA8FF" w14:textId="77777777" w:rsidTr="00477C76">
        <w:tc>
          <w:tcPr>
            <w:tcW w:w="9242" w:type="dxa"/>
            <w:gridSpan w:val="5"/>
          </w:tcPr>
          <w:p w14:paraId="60913366" w14:textId="77777777" w:rsidR="00477C76" w:rsidRDefault="00477C76" w:rsidP="00477C76">
            <w:pPr>
              <w:pStyle w:val="spacer"/>
            </w:pPr>
          </w:p>
        </w:tc>
      </w:tr>
      <w:tr w:rsidR="00477C76" w14:paraId="4092ADC1" w14:textId="77777777" w:rsidTr="00477C76">
        <w:tc>
          <w:tcPr>
            <w:tcW w:w="3369" w:type="dxa"/>
            <w:gridSpan w:val="2"/>
          </w:tcPr>
          <w:p w14:paraId="32F9096B" w14:textId="77777777" w:rsidR="00477C76" w:rsidRDefault="00477C76" w:rsidP="00477C76">
            <w:pPr>
              <w:pStyle w:val="unittext"/>
              <w:rPr>
                <w:b/>
                <w:i/>
              </w:rPr>
            </w:pPr>
            <w:r>
              <w:rPr>
                <w:b/>
                <w:i/>
              </w:rPr>
              <w:t xml:space="preserve">Criteria </w:t>
            </w:r>
            <w:r>
              <w:t>may include:</w:t>
            </w:r>
          </w:p>
        </w:tc>
        <w:tc>
          <w:tcPr>
            <w:tcW w:w="5873" w:type="dxa"/>
            <w:gridSpan w:val="3"/>
          </w:tcPr>
          <w:p w14:paraId="16EB0BFD" w14:textId="77777777" w:rsidR="00477C76" w:rsidRDefault="00477C76" w:rsidP="00477C76">
            <w:pPr>
              <w:pStyle w:val="bullet"/>
              <w:numPr>
                <w:ilvl w:val="0"/>
                <w:numId w:val="13"/>
              </w:numPr>
              <w:ind w:left="284" w:hanging="284"/>
            </w:pPr>
            <w:r>
              <w:t>completing the project within:</w:t>
            </w:r>
          </w:p>
          <w:p w14:paraId="5237B2A4" w14:textId="77777777" w:rsidR="00477C76" w:rsidRDefault="00477C76" w:rsidP="00477C76">
            <w:pPr>
              <w:pStyle w:val="endash"/>
              <w:keepNext/>
              <w:ind w:left="568" w:hanging="284"/>
            </w:pPr>
            <w:r>
              <w:t xml:space="preserve">budget </w:t>
            </w:r>
          </w:p>
          <w:p w14:paraId="3DCD0D3A" w14:textId="77777777" w:rsidR="00477C76" w:rsidRDefault="00477C76" w:rsidP="00477C76">
            <w:pPr>
              <w:pStyle w:val="endash"/>
              <w:keepNext/>
              <w:ind w:left="568" w:hanging="284"/>
            </w:pPr>
            <w:r>
              <w:t>time frame</w:t>
            </w:r>
          </w:p>
          <w:p w14:paraId="7E814721" w14:textId="77777777" w:rsidR="00477C76" w:rsidRDefault="00477C76" w:rsidP="00477C76">
            <w:pPr>
              <w:pStyle w:val="bullet"/>
              <w:numPr>
                <w:ilvl w:val="0"/>
                <w:numId w:val="13"/>
              </w:numPr>
              <w:ind w:left="284" w:hanging="284"/>
            </w:pPr>
            <w:r>
              <w:t>customer / user satisfaction</w:t>
            </w:r>
          </w:p>
        </w:tc>
      </w:tr>
      <w:tr w:rsidR="00477C76" w14:paraId="3F1A15AE" w14:textId="77777777" w:rsidTr="00477C76">
        <w:tc>
          <w:tcPr>
            <w:tcW w:w="3369" w:type="dxa"/>
            <w:gridSpan w:val="2"/>
          </w:tcPr>
          <w:p w14:paraId="5620AD30" w14:textId="77777777" w:rsidR="00477C76" w:rsidRDefault="00477C76" w:rsidP="00477C76">
            <w:pPr>
              <w:pStyle w:val="spacer"/>
            </w:pPr>
          </w:p>
        </w:tc>
        <w:tc>
          <w:tcPr>
            <w:tcW w:w="5873" w:type="dxa"/>
            <w:gridSpan w:val="3"/>
          </w:tcPr>
          <w:p w14:paraId="3EA0EFBE" w14:textId="77777777" w:rsidR="00477C76" w:rsidRDefault="00477C76" w:rsidP="00477C76">
            <w:pPr>
              <w:pStyle w:val="spacer"/>
            </w:pPr>
          </w:p>
        </w:tc>
      </w:tr>
      <w:tr w:rsidR="00477C76" w14:paraId="3F4CDAD0" w14:textId="77777777" w:rsidTr="00477C76">
        <w:tc>
          <w:tcPr>
            <w:tcW w:w="3369" w:type="dxa"/>
            <w:gridSpan w:val="2"/>
          </w:tcPr>
          <w:p w14:paraId="66BE7CE4" w14:textId="77777777" w:rsidR="00477C76" w:rsidRPr="005979AA" w:rsidRDefault="00477C76" w:rsidP="00477C76">
            <w:pPr>
              <w:pStyle w:val="unittext"/>
            </w:pPr>
            <w:r>
              <w:rPr>
                <w:b/>
                <w:i/>
              </w:rPr>
              <w:t xml:space="preserve">Project action plan </w:t>
            </w:r>
            <w:r>
              <w:t>may include:</w:t>
            </w:r>
          </w:p>
        </w:tc>
        <w:tc>
          <w:tcPr>
            <w:tcW w:w="5873" w:type="dxa"/>
            <w:gridSpan w:val="3"/>
          </w:tcPr>
          <w:p w14:paraId="34CA1803" w14:textId="77777777" w:rsidR="00477C76" w:rsidRDefault="00477C76" w:rsidP="00477C76">
            <w:pPr>
              <w:pStyle w:val="bullet"/>
              <w:numPr>
                <w:ilvl w:val="0"/>
                <w:numId w:val="13"/>
              </w:numPr>
              <w:ind w:left="284" w:hanging="284"/>
            </w:pPr>
            <w:r>
              <w:t>clearly specified project tasks</w:t>
            </w:r>
          </w:p>
          <w:p w14:paraId="4807F51E" w14:textId="77777777" w:rsidR="00477C76" w:rsidRDefault="00477C76" w:rsidP="00477C76">
            <w:pPr>
              <w:pStyle w:val="bullet"/>
              <w:numPr>
                <w:ilvl w:val="0"/>
                <w:numId w:val="13"/>
              </w:numPr>
              <w:ind w:left="284" w:hanging="284"/>
            </w:pPr>
            <w:r>
              <w:t>roles and responsibilities</w:t>
            </w:r>
          </w:p>
          <w:p w14:paraId="74536B6B" w14:textId="77777777" w:rsidR="00477C76" w:rsidRDefault="00477C76" w:rsidP="00477C76">
            <w:pPr>
              <w:pStyle w:val="bullet"/>
              <w:numPr>
                <w:ilvl w:val="0"/>
                <w:numId w:val="13"/>
              </w:numPr>
              <w:ind w:left="284" w:hanging="284"/>
            </w:pPr>
            <w:r>
              <w:t>time lines / dates / calendars / milestones</w:t>
            </w:r>
          </w:p>
        </w:tc>
      </w:tr>
      <w:tr w:rsidR="00477C76" w14:paraId="171053E3" w14:textId="77777777" w:rsidTr="00477C76">
        <w:tc>
          <w:tcPr>
            <w:tcW w:w="9242" w:type="dxa"/>
            <w:gridSpan w:val="5"/>
          </w:tcPr>
          <w:p w14:paraId="0273299E" w14:textId="77777777" w:rsidR="00477C76" w:rsidRDefault="00477C76" w:rsidP="00477C76">
            <w:pPr>
              <w:pStyle w:val="spacer"/>
            </w:pPr>
          </w:p>
        </w:tc>
      </w:tr>
      <w:tr w:rsidR="00477C76" w14:paraId="4D9A7E49" w14:textId="77777777" w:rsidTr="00477C76">
        <w:tc>
          <w:tcPr>
            <w:tcW w:w="3369" w:type="dxa"/>
            <w:gridSpan w:val="2"/>
          </w:tcPr>
          <w:p w14:paraId="686EFBDD" w14:textId="77777777" w:rsidR="00477C76" w:rsidRPr="005979AA" w:rsidRDefault="00477C76" w:rsidP="00477C76">
            <w:pPr>
              <w:pStyle w:val="unittext"/>
            </w:pPr>
            <w:r>
              <w:rPr>
                <w:b/>
                <w:i/>
              </w:rPr>
              <w:t xml:space="preserve">Issues </w:t>
            </w:r>
            <w:r>
              <w:t>may include:</w:t>
            </w:r>
          </w:p>
        </w:tc>
        <w:tc>
          <w:tcPr>
            <w:tcW w:w="5873" w:type="dxa"/>
            <w:gridSpan w:val="3"/>
          </w:tcPr>
          <w:p w14:paraId="04C13A4F" w14:textId="77777777" w:rsidR="00477C76" w:rsidRDefault="00477C76" w:rsidP="00477C76">
            <w:pPr>
              <w:pStyle w:val="bullet"/>
              <w:numPr>
                <w:ilvl w:val="0"/>
                <w:numId w:val="13"/>
              </w:numPr>
              <w:ind w:left="284" w:hanging="284"/>
            </w:pPr>
            <w:r>
              <w:t>budget overruns</w:t>
            </w:r>
          </w:p>
          <w:p w14:paraId="03E6A732" w14:textId="77777777" w:rsidR="00477C76" w:rsidRDefault="00477C76" w:rsidP="00477C76">
            <w:pPr>
              <w:pStyle w:val="bullet"/>
              <w:numPr>
                <w:ilvl w:val="0"/>
                <w:numId w:val="13"/>
              </w:numPr>
              <w:ind w:left="284" w:hanging="284"/>
            </w:pPr>
            <w:r>
              <w:t>unplanned events</w:t>
            </w:r>
          </w:p>
          <w:p w14:paraId="42A8C902" w14:textId="77777777" w:rsidR="00477C76" w:rsidRDefault="00477C76" w:rsidP="00477C76">
            <w:pPr>
              <w:pStyle w:val="bullet"/>
              <w:numPr>
                <w:ilvl w:val="0"/>
                <w:numId w:val="13"/>
              </w:numPr>
              <w:ind w:left="284" w:hanging="284"/>
            </w:pPr>
            <w:r>
              <w:t>loss of project personnel</w:t>
            </w:r>
          </w:p>
          <w:p w14:paraId="60343322" w14:textId="77777777" w:rsidR="00477C76" w:rsidRDefault="00477C76" w:rsidP="00477C76">
            <w:pPr>
              <w:pStyle w:val="bullet"/>
              <w:numPr>
                <w:ilvl w:val="0"/>
                <w:numId w:val="13"/>
              </w:numPr>
              <w:ind w:left="284" w:hanging="284"/>
            </w:pPr>
            <w:r>
              <w:t>personal conflicts</w:t>
            </w:r>
          </w:p>
        </w:tc>
      </w:tr>
      <w:tr w:rsidR="00477C76" w14:paraId="7ADA01E9" w14:textId="77777777" w:rsidTr="00477C76">
        <w:tc>
          <w:tcPr>
            <w:tcW w:w="9242" w:type="dxa"/>
            <w:gridSpan w:val="5"/>
          </w:tcPr>
          <w:p w14:paraId="3AEB95AE" w14:textId="77777777" w:rsidR="00477C76" w:rsidRDefault="00477C76" w:rsidP="00477C76">
            <w:pPr>
              <w:pStyle w:val="spacer"/>
            </w:pPr>
          </w:p>
        </w:tc>
      </w:tr>
      <w:tr w:rsidR="00477C76" w14:paraId="31D5E902" w14:textId="77777777" w:rsidTr="00477C76">
        <w:tc>
          <w:tcPr>
            <w:tcW w:w="9242" w:type="dxa"/>
            <w:gridSpan w:val="5"/>
          </w:tcPr>
          <w:p w14:paraId="18882F59" w14:textId="77777777" w:rsidR="00477C76" w:rsidRDefault="00477C76" w:rsidP="00477C76">
            <w:pPr>
              <w:pStyle w:val="Heading21"/>
            </w:pPr>
            <w:r>
              <w:t>Evidence Guide</w:t>
            </w:r>
          </w:p>
          <w:p w14:paraId="3B8D2BCB" w14:textId="77777777" w:rsidR="00477C76" w:rsidRDefault="00477C76" w:rsidP="00477C76">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77C76" w14:paraId="53BDE9EE" w14:textId="77777777" w:rsidTr="00477C76">
        <w:tc>
          <w:tcPr>
            <w:tcW w:w="3369" w:type="dxa"/>
            <w:gridSpan w:val="2"/>
          </w:tcPr>
          <w:p w14:paraId="7658B888" w14:textId="77777777" w:rsidR="00477C76" w:rsidRPr="005979AA" w:rsidRDefault="00477C76" w:rsidP="00477C76">
            <w:pPr>
              <w:pStyle w:val="EG"/>
            </w:pPr>
            <w:r w:rsidRPr="005979AA">
              <w:t>Critical aspects for assessment and evidence required to demonstrate competency in this unit</w:t>
            </w:r>
          </w:p>
        </w:tc>
        <w:tc>
          <w:tcPr>
            <w:tcW w:w="5873" w:type="dxa"/>
            <w:gridSpan w:val="3"/>
          </w:tcPr>
          <w:p w14:paraId="44AC2C32" w14:textId="77777777" w:rsidR="00477C76" w:rsidRDefault="00477C76" w:rsidP="00477C76">
            <w:pPr>
              <w:pStyle w:val="unittext"/>
            </w:pPr>
            <w:r w:rsidRPr="003B087B">
              <w:t>Assessment</w:t>
            </w:r>
            <w:r>
              <w:t xml:space="preserve"> must confirm the ability to:</w:t>
            </w:r>
          </w:p>
          <w:p w14:paraId="1C285E7F" w14:textId="77777777" w:rsidR="00477C76" w:rsidRDefault="00477C76" w:rsidP="00477C76">
            <w:pPr>
              <w:pStyle w:val="bullet"/>
              <w:numPr>
                <w:ilvl w:val="0"/>
                <w:numId w:val="13"/>
              </w:numPr>
              <w:ind w:left="284" w:hanging="284"/>
            </w:pPr>
            <w:r>
              <w:t>plan, conduct and evaluate the success of a project relevant to the learner</w:t>
            </w:r>
          </w:p>
        </w:tc>
      </w:tr>
      <w:tr w:rsidR="00477C76" w14:paraId="7B268401" w14:textId="77777777" w:rsidTr="00477C76">
        <w:tc>
          <w:tcPr>
            <w:tcW w:w="9242" w:type="dxa"/>
            <w:gridSpan w:val="5"/>
          </w:tcPr>
          <w:p w14:paraId="37C4275A" w14:textId="77777777" w:rsidR="00477C76" w:rsidRDefault="00477C76" w:rsidP="00477C76">
            <w:pPr>
              <w:pStyle w:val="spacer"/>
            </w:pPr>
          </w:p>
        </w:tc>
      </w:tr>
      <w:tr w:rsidR="00477C76" w14:paraId="3F845BC3" w14:textId="77777777" w:rsidTr="00477C76">
        <w:tc>
          <w:tcPr>
            <w:tcW w:w="3369" w:type="dxa"/>
            <w:gridSpan w:val="2"/>
          </w:tcPr>
          <w:p w14:paraId="0FA3122D" w14:textId="77777777" w:rsidR="00477C76" w:rsidRPr="005979AA" w:rsidRDefault="00477C76" w:rsidP="00477C76">
            <w:pPr>
              <w:pStyle w:val="EG"/>
            </w:pPr>
            <w:r w:rsidRPr="005979AA">
              <w:t>Context of and specific resources for assessment</w:t>
            </w:r>
          </w:p>
        </w:tc>
        <w:tc>
          <w:tcPr>
            <w:tcW w:w="5873" w:type="dxa"/>
            <w:gridSpan w:val="3"/>
          </w:tcPr>
          <w:p w14:paraId="7DFD0CE7" w14:textId="77777777" w:rsidR="00477C76" w:rsidRDefault="00477C76" w:rsidP="00477C76">
            <w:pPr>
              <w:pStyle w:val="unittext"/>
            </w:pPr>
            <w:r>
              <w:t>Assessment must ensure:</w:t>
            </w:r>
          </w:p>
          <w:p w14:paraId="6FE501D6" w14:textId="77777777" w:rsidR="00477C76" w:rsidRDefault="00477C76" w:rsidP="00477C76">
            <w:pPr>
              <w:pStyle w:val="bullet"/>
              <w:numPr>
                <w:ilvl w:val="0"/>
                <w:numId w:val="13"/>
              </w:numPr>
              <w:ind w:left="284" w:hanging="284"/>
            </w:pPr>
            <w:r>
              <w:t>sufficient time to enable the learner to design, implement and review a project</w:t>
            </w:r>
          </w:p>
        </w:tc>
      </w:tr>
      <w:tr w:rsidR="00477C76" w14:paraId="34DF4EBE" w14:textId="77777777" w:rsidTr="00477C76">
        <w:tc>
          <w:tcPr>
            <w:tcW w:w="9242" w:type="dxa"/>
            <w:gridSpan w:val="5"/>
          </w:tcPr>
          <w:p w14:paraId="53C12CC4" w14:textId="77777777" w:rsidR="00477C76" w:rsidRDefault="00477C76" w:rsidP="00477C76">
            <w:pPr>
              <w:pStyle w:val="spacer"/>
            </w:pPr>
          </w:p>
        </w:tc>
      </w:tr>
      <w:tr w:rsidR="00477C76" w14:paraId="14D49A10" w14:textId="77777777" w:rsidTr="00477C76">
        <w:tc>
          <w:tcPr>
            <w:tcW w:w="3369" w:type="dxa"/>
            <w:gridSpan w:val="2"/>
          </w:tcPr>
          <w:p w14:paraId="75DCAC4E" w14:textId="77777777" w:rsidR="00477C76" w:rsidRPr="00622D2D" w:rsidRDefault="00477C76" w:rsidP="00477C76">
            <w:pPr>
              <w:pStyle w:val="EG"/>
            </w:pPr>
            <w:r w:rsidRPr="005979AA">
              <w:t>Method(s) of assessment</w:t>
            </w:r>
          </w:p>
        </w:tc>
        <w:tc>
          <w:tcPr>
            <w:tcW w:w="5873" w:type="dxa"/>
            <w:gridSpan w:val="3"/>
          </w:tcPr>
          <w:p w14:paraId="2DCB3202" w14:textId="77777777" w:rsidR="00477C76" w:rsidRDefault="00477C76" w:rsidP="00477C76">
            <w:pPr>
              <w:pStyle w:val="unittext"/>
            </w:pPr>
            <w:r>
              <w:t>The following suggested assessment methods are suitable for this unit:</w:t>
            </w:r>
          </w:p>
          <w:p w14:paraId="674A525D" w14:textId="77777777" w:rsidR="00477C76" w:rsidRDefault="00477C76" w:rsidP="00477C76">
            <w:pPr>
              <w:pStyle w:val="bullet"/>
              <w:numPr>
                <w:ilvl w:val="0"/>
                <w:numId w:val="13"/>
              </w:numPr>
              <w:ind w:left="284" w:hanging="284"/>
            </w:pPr>
            <w:r>
              <w:t>observation of project activities</w:t>
            </w:r>
          </w:p>
          <w:p w14:paraId="2946993F" w14:textId="77777777" w:rsidR="00477C76" w:rsidRDefault="00477C76" w:rsidP="00477C76">
            <w:pPr>
              <w:pStyle w:val="bullet"/>
              <w:numPr>
                <w:ilvl w:val="0"/>
                <w:numId w:val="13"/>
              </w:numPr>
              <w:ind w:left="284" w:hanging="284"/>
            </w:pPr>
            <w:r>
              <w:t>portfolio of project planning and review showing:</w:t>
            </w:r>
          </w:p>
          <w:p w14:paraId="1471C91A" w14:textId="77777777" w:rsidR="00477C76" w:rsidRDefault="00477C76" w:rsidP="00477C76">
            <w:pPr>
              <w:pStyle w:val="endash"/>
              <w:keepNext/>
              <w:ind w:left="568" w:hanging="284"/>
            </w:pPr>
            <w:r>
              <w:t>development of an action plan</w:t>
            </w:r>
          </w:p>
          <w:p w14:paraId="6C3C9B4C" w14:textId="77777777" w:rsidR="00477C76" w:rsidRDefault="00477C76" w:rsidP="00477C76">
            <w:pPr>
              <w:pStyle w:val="endash"/>
              <w:keepNext/>
              <w:ind w:left="568" w:hanging="284"/>
            </w:pPr>
            <w:r>
              <w:t>monitoring of activities</w:t>
            </w:r>
          </w:p>
          <w:p w14:paraId="6C1E9CEE" w14:textId="77777777" w:rsidR="00477C76" w:rsidRDefault="00477C76" w:rsidP="00477C76">
            <w:pPr>
              <w:pStyle w:val="endash"/>
              <w:keepNext/>
              <w:ind w:left="568" w:hanging="284"/>
            </w:pPr>
            <w:r>
              <w:t>review of outcomes and processes</w:t>
            </w:r>
          </w:p>
          <w:p w14:paraId="6D774D12" w14:textId="77777777" w:rsidR="00477C76" w:rsidRDefault="00477C76" w:rsidP="00477C76">
            <w:pPr>
              <w:pStyle w:val="bullet"/>
              <w:numPr>
                <w:ilvl w:val="0"/>
                <w:numId w:val="13"/>
              </w:numPr>
              <w:ind w:left="284" w:hanging="284"/>
            </w:pPr>
            <w:r>
              <w:t>third party reports from others involved in or party to the project detailing the performance of the learner</w:t>
            </w:r>
          </w:p>
        </w:tc>
      </w:tr>
    </w:tbl>
    <w:p w14:paraId="66B19E49" w14:textId="77777777" w:rsidR="00477C76" w:rsidRDefault="00477C76" w:rsidP="0089509B">
      <w:pPr>
        <w:keepNext/>
        <w:tabs>
          <w:tab w:val="left" w:pos="930"/>
        </w:tabs>
        <w:spacing w:before="0" w:after="0"/>
        <w:sectPr w:rsidR="00477C76" w:rsidSect="0061082B">
          <w:headerReference w:type="even" r:id="rId467"/>
          <w:headerReference w:type="default" r:id="rId468"/>
          <w:footerReference w:type="even" r:id="rId469"/>
          <w:headerReference w:type="first" r:id="rId470"/>
          <w:footerReference w:type="first" r:id="rId471"/>
          <w:pgSz w:w="11906" w:h="16838"/>
          <w:pgMar w:top="1418"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61082B" w14:paraId="1AA182C9" w14:textId="77777777" w:rsidTr="0061082B">
        <w:tc>
          <w:tcPr>
            <w:tcW w:w="2943" w:type="dxa"/>
          </w:tcPr>
          <w:p w14:paraId="780694FF" w14:textId="77777777" w:rsidR="0061082B" w:rsidRPr="00D72D90" w:rsidRDefault="0061082B" w:rsidP="0089509B">
            <w:pPr>
              <w:pStyle w:val="CodeTOC"/>
            </w:pPr>
            <w:r w:rsidRPr="00D72D90">
              <w:t>Unit Code</w:t>
            </w:r>
          </w:p>
        </w:tc>
        <w:tc>
          <w:tcPr>
            <w:tcW w:w="6299" w:type="dxa"/>
            <w:gridSpan w:val="4"/>
          </w:tcPr>
          <w:p w14:paraId="2F8EF6DF" w14:textId="7F76B721" w:rsidR="0061082B" w:rsidRPr="00D72D90" w:rsidRDefault="00970B83" w:rsidP="0089509B">
            <w:pPr>
              <w:pStyle w:val="code"/>
            </w:pPr>
            <w:bookmarkStart w:id="406" w:name="_Toc514234477"/>
            <w:r>
              <w:t>VU22447</w:t>
            </w:r>
            <w:bookmarkEnd w:id="406"/>
          </w:p>
        </w:tc>
      </w:tr>
      <w:tr w:rsidR="0061082B" w14:paraId="10A7A314" w14:textId="77777777" w:rsidTr="0061082B">
        <w:tc>
          <w:tcPr>
            <w:tcW w:w="2943" w:type="dxa"/>
          </w:tcPr>
          <w:p w14:paraId="41230E38" w14:textId="77777777" w:rsidR="0061082B" w:rsidRPr="00D72D90" w:rsidRDefault="0061082B" w:rsidP="0089509B">
            <w:pPr>
              <w:pStyle w:val="CodeTOC"/>
            </w:pPr>
            <w:r w:rsidRPr="00D72D90">
              <w:t>Unit Title</w:t>
            </w:r>
          </w:p>
        </w:tc>
        <w:tc>
          <w:tcPr>
            <w:tcW w:w="6299" w:type="dxa"/>
            <w:gridSpan w:val="4"/>
          </w:tcPr>
          <w:p w14:paraId="78E552D5" w14:textId="789BDD0A" w:rsidR="0061082B" w:rsidRPr="00D72D90" w:rsidRDefault="0061082B" w:rsidP="0089509B">
            <w:pPr>
              <w:pStyle w:val="code"/>
            </w:pPr>
            <w:bookmarkStart w:id="407" w:name="_Toc507058755"/>
            <w:bookmarkStart w:id="408" w:name="_Toc514234478"/>
            <w:r w:rsidRPr="00762CCE">
              <w:t>Analyse science in the community</w:t>
            </w:r>
            <w:bookmarkEnd w:id="407"/>
            <w:bookmarkEnd w:id="408"/>
          </w:p>
        </w:tc>
      </w:tr>
      <w:tr w:rsidR="0061082B" w14:paraId="267DCD6E" w14:textId="77777777" w:rsidTr="0061082B">
        <w:tc>
          <w:tcPr>
            <w:tcW w:w="2943" w:type="dxa"/>
          </w:tcPr>
          <w:p w14:paraId="0A27E6BF" w14:textId="77777777" w:rsidR="0061082B" w:rsidRDefault="0061082B" w:rsidP="0089509B">
            <w:pPr>
              <w:pStyle w:val="Heading21"/>
            </w:pPr>
            <w:r>
              <w:t>Unit Descriptor</w:t>
            </w:r>
          </w:p>
        </w:tc>
        <w:tc>
          <w:tcPr>
            <w:tcW w:w="6299" w:type="dxa"/>
            <w:gridSpan w:val="4"/>
          </w:tcPr>
          <w:p w14:paraId="37CBF4DE" w14:textId="77777777" w:rsidR="0061082B" w:rsidRDefault="0061082B" w:rsidP="0089509B">
            <w:pPr>
              <w:pStyle w:val="unittext"/>
            </w:pPr>
            <w:r>
              <w:t xml:space="preserve">This unit describes the skills and knowledge to </w:t>
            </w:r>
            <w:r w:rsidRPr="00F931C3">
              <w:t>critically evaluate scientific methodology and issues in the community.</w:t>
            </w:r>
          </w:p>
        </w:tc>
      </w:tr>
      <w:tr w:rsidR="0061082B" w14:paraId="61206DA5" w14:textId="77777777" w:rsidTr="0061082B">
        <w:tc>
          <w:tcPr>
            <w:tcW w:w="2943" w:type="dxa"/>
          </w:tcPr>
          <w:p w14:paraId="433EB433" w14:textId="77777777" w:rsidR="0061082B" w:rsidRDefault="0061082B" w:rsidP="0089509B">
            <w:pPr>
              <w:pStyle w:val="Heading21"/>
            </w:pPr>
            <w:r>
              <w:t>Employability Skills</w:t>
            </w:r>
          </w:p>
        </w:tc>
        <w:tc>
          <w:tcPr>
            <w:tcW w:w="6299" w:type="dxa"/>
            <w:gridSpan w:val="4"/>
          </w:tcPr>
          <w:p w14:paraId="5793EE0E" w14:textId="77777777" w:rsidR="0061082B" w:rsidRDefault="0061082B" w:rsidP="0089509B">
            <w:pPr>
              <w:pStyle w:val="unittext"/>
            </w:pPr>
            <w:r>
              <w:t>This unit contains employability skills.</w:t>
            </w:r>
          </w:p>
        </w:tc>
      </w:tr>
      <w:tr w:rsidR="0061082B" w14:paraId="74E72D00" w14:textId="77777777" w:rsidTr="0061082B">
        <w:tc>
          <w:tcPr>
            <w:tcW w:w="2943" w:type="dxa"/>
          </w:tcPr>
          <w:p w14:paraId="341B359F" w14:textId="77777777" w:rsidR="0061082B" w:rsidRDefault="0061082B" w:rsidP="0089509B">
            <w:pPr>
              <w:pStyle w:val="Heading21"/>
            </w:pPr>
            <w:r>
              <w:t>Application of the Unit</w:t>
            </w:r>
          </w:p>
        </w:tc>
        <w:tc>
          <w:tcPr>
            <w:tcW w:w="6299" w:type="dxa"/>
            <w:gridSpan w:val="4"/>
          </w:tcPr>
          <w:p w14:paraId="12E4F712" w14:textId="77777777" w:rsidR="0061082B" w:rsidRDefault="0061082B" w:rsidP="0089509B">
            <w:pPr>
              <w:pStyle w:val="unittext"/>
            </w:pPr>
            <w:r>
              <w:t xml:space="preserve">This unit applies to learners wishing to </w:t>
            </w:r>
            <w:r w:rsidRPr="00C35135">
              <w:t>improve their educational and vocational participation options in the science field</w:t>
            </w:r>
            <w:r>
              <w:t>.</w:t>
            </w:r>
          </w:p>
        </w:tc>
      </w:tr>
      <w:tr w:rsidR="0061082B" w14:paraId="0ECEE726" w14:textId="77777777" w:rsidTr="0061082B">
        <w:tc>
          <w:tcPr>
            <w:tcW w:w="2943" w:type="dxa"/>
          </w:tcPr>
          <w:p w14:paraId="63B6536E" w14:textId="77777777" w:rsidR="0061082B" w:rsidRDefault="0061082B" w:rsidP="0089509B">
            <w:pPr>
              <w:pStyle w:val="Heading21"/>
            </w:pPr>
            <w:r>
              <w:t>Element</w:t>
            </w:r>
          </w:p>
          <w:p w14:paraId="64AB9BAB" w14:textId="77777777" w:rsidR="0061082B" w:rsidRDefault="0061082B" w:rsidP="0089509B">
            <w:pPr>
              <w:pStyle w:val="text"/>
            </w:pPr>
            <w:r w:rsidRPr="005979AA">
              <w:t>Elements describe the essential outcomes of a unit of competency. Elements describe actions or outcomes that are demonstrable and assessable.</w:t>
            </w:r>
          </w:p>
        </w:tc>
        <w:tc>
          <w:tcPr>
            <w:tcW w:w="6299" w:type="dxa"/>
            <w:gridSpan w:val="4"/>
          </w:tcPr>
          <w:p w14:paraId="267FE0DD" w14:textId="77777777" w:rsidR="0061082B" w:rsidRDefault="0061082B" w:rsidP="0089509B">
            <w:pPr>
              <w:pStyle w:val="Heading21"/>
            </w:pPr>
            <w:r>
              <w:t>Performance Criteria</w:t>
            </w:r>
          </w:p>
          <w:p w14:paraId="12E24DCA" w14:textId="3CB1503C" w:rsidR="0061082B" w:rsidRDefault="0061082B"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61082B" w14:paraId="1DDF07E7" w14:textId="77777777" w:rsidTr="0061082B">
        <w:tc>
          <w:tcPr>
            <w:tcW w:w="2943" w:type="dxa"/>
          </w:tcPr>
          <w:p w14:paraId="32864917" w14:textId="77777777" w:rsidR="0061082B" w:rsidRDefault="0061082B" w:rsidP="0089509B">
            <w:pPr>
              <w:pStyle w:val="spacer"/>
            </w:pPr>
          </w:p>
        </w:tc>
        <w:tc>
          <w:tcPr>
            <w:tcW w:w="6299" w:type="dxa"/>
            <w:gridSpan w:val="4"/>
          </w:tcPr>
          <w:p w14:paraId="64AEB83E" w14:textId="77777777" w:rsidR="0061082B" w:rsidRDefault="0061082B" w:rsidP="0089509B">
            <w:pPr>
              <w:pStyle w:val="spacer"/>
            </w:pPr>
          </w:p>
        </w:tc>
      </w:tr>
      <w:tr w:rsidR="0061082B" w14:paraId="29CB5073" w14:textId="77777777" w:rsidTr="0061082B">
        <w:tc>
          <w:tcPr>
            <w:tcW w:w="2943" w:type="dxa"/>
            <w:vMerge w:val="restart"/>
          </w:tcPr>
          <w:p w14:paraId="103EF98B" w14:textId="77777777" w:rsidR="0061082B" w:rsidRPr="0084371F" w:rsidRDefault="0061082B" w:rsidP="0089509B">
            <w:pPr>
              <w:pStyle w:val="element"/>
              <w:keepNext/>
            </w:pPr>
            <w:r w:rsidRPr="0084371F">
              <w:t>1</w:t>
            </w:r>
            <w:r>
              <w:tab/>
              <w:t>Plan an investigation of an issue of scientific interest</w:t>
            </w:r>
          </w:p>
        </w:tc>
        <w:tc>
          <w:tcPr>
            <w:tcW w:w="570" w:type="dxa"/>
            <w:gridSpan w:val="2"/>
          </w:tcPr>
          <w:p w14:paraId="5AF80E0E" w14:textId="77777777" w:rsidR="0061082B" w:rsidRDefault="0061082B" w:rsidP="0089509B">
            <w:pPr>
              <w:pStyle w:val="PC"/>
              <w:keepNext/>
            </w:pPr>
            <w:r>
              <w:t>1.1</w:t>
            </w:r>
          </w:p>
        </w:tc>
        <w:tc>
          <w:tcPr>
            <w:tcW w:w="5729" w:type="dxa"/>
            <w:gridSpan w:val="2"/>
          </w:tcPr>
          <w:p w14:paraId="794010A4" w14:textId="77777777" w:rsidR="0061082B" w:rsidRDefault="0061082B" w:rsidP="0089509B">
            <w:pPr>
              <w:pStyle w:val="PC"/>
              <w:keepNext/>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61082B" w14:paraId="06B97FFC" w14:textId="77777777" w:rsidTr="0061082B">
        <w:tc>
          <w:tcPr>
            <w:tcW w:w="2943" w:type="dxa"/>
            <w:vMerge/>
          </w:tcPr>
          <w:p w14:paraId="77DA22C4" w14:textId="77777777" w:rsidR="0061082B" w:rsidRPr="0084371F" w:rsidRDefault="0061082B" w:rsidP="0089509B">
            <w:pPr>
              <w:pStyle w:val="element"/>
              <w:keepNext/>
            </w:pPr>
          </w:p>
        </w:tc>
        <w:tc>
          <w:tcPr>
            <w:tcW w:w="570" w:type="dxa"/>
            <w:gridSpan w:val="2"/>
          </w:tcPr>
          <w:p w14:paraId="0674B4FD" w14:textId="77777777" w:rsidR="0061082B" w:rsidRDefault="0061082B" w:rsidP="0089509B">
            <w:pPr>
              <w:pStyle w:val="PC"/>
              <w:keepNext/>
            </w:pPr>
            <w:r>
              <w:t>1.2</w:t>
            </w:r>
          </w:p>
        </w:tc>
        <w:tc>
          <w:tcPr>
            <w:tcW w:w="5729" w:type="dxa"/>
            <w:gridSpan w:val="2"/>
          </w:tcPr>
          <w:p w14:paraId="46500415" w14:textId="77777777" w:rsidR="0061082B" w:rsidRDefault="0061082B" w:rsidP="0089509B">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61082B" w14:paraId="791D5A5C" w14:textId="77777777" w:rsidTr="0061082B">
        <w:tc>
          <w:tcPr>
            <w:tcW w:w="2943" w:type="dxa"/>
            <w:vMerge/>
          </w:tcPr>
          <w:p w14:paraId="156F9EAC" w14:textId="77777777" w:rsidR="0061082B" w:rsidRPr="0084371F" w:rsidRDefault="0061082B" w:rsidP="0089509B">
            <w:pPr>
              <w:pStyle w:val="element"/>
              <w:keepNext/>
            </w:pPr>
          </w:p>
        </w:tc>
        <w:tc>
          <w:tcPr>
            <w:tcW w:w="570" w:type="dxa"/>
            <w:gridSpan w:val="2"/>
          </w:tcPr>
          <w:p w14:paraId="7626E1D5" w14:textId="77777777" w:rsidR="0061082B" w:rsidRDefault="0061082B" w:rsidP="0089509B">
            <w:pPr>
              <w:pStyle w:val="PC"/>
              <w:keepNext/>
            </w:pPr>
            <w:r>
              <w:t>1.3</w:t>
            </w:r>
          </w:p>
        </w:tc>
        <w:tc>
          <w:tcPr>
            <w:tcW w:w="5729" w:type="dxa"/>
            <w:gridSpan w:val="2"/>
          </w:tcPr>
          <w:p w14:paraId="4CB28ECE" w14:textId="77777777" w:rsidR="0061082B" w:rsidRDefault="0061082B" w:rsidP="0089509B">
            <w:pPr>
              <w:pStyle w:val="PC"/>
              <w:keepNext/>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61082B" w14:paraId="10548C6E" w14:textId="77777777" w:rsidTr="0061082B">
        <w:tc>
          <w:tcPr>
            <w:tcW w:w="2943" w:type="dxa"/>
          </w:tcPr>
          <w:p w14:paraId="76208057" w14:textId="77777777" w:rsidR="0061082B" w:rsidRDefault="0061082B" w:rsidP="0089509B">
            <w:pPr>
              <w:pStyle w:val="spacer"/>
            </w:pPr>
          </w:p>
        </w:tc>
        <w:tc>
          <w:tcPr>
            <w:tcW w:w="6299" w:type="dxa"/>
            <w:gridSpan w:val="4"/>
          </w:tcPr>
          <w:p w14:paraId="57E892CC" w14:textId="77777777" w:rsidR="0061082B" w:rsidRDefault="0061082B" w:rsidP="0089509B">
            <w:pPr>
              <w:pStyle w:val="spacer"/>
            </w:pPr>
          </w:p>
        </w:tc>
      </w:tr>
      <w:tr w:rsidR="0061082B" w14:paraId="3519C1C9" w14:textId="77777777" w:rsidTr="0061082B">
        <w:tc>
          <w:tcPr>
            <w:tcW w:w="2943" w:type="dxa"/>
            <w:vMerge w:val="restart"/>
          </w:tcPr>
          <w:p w14:paraId="169C1627" w14:textId="6F296B2D" w:rsidR="0061082B" w:rsidRDefault="0061082B" w:rsidP="0089509B">
            <w:pPr>
              <w:pStyle w:val="element"/>
              <w:keepNext/>
            </w:pPr>
            <w:r>
              <w:t>2</w:t>
            </w:r>
            <w:r>
              <w:tab/>
              <w:t>Analyse the impact of</w:t>
            </w:r>
            <w:r w:rsidR="00FA7CF7">
              <w:t xml:space="preserve"> </w:t>
            </w:r>
            <w:r>
              <w:t>the issue</w:t>
            </w:r>
          </w:p>
        </w:tc>
        <w:tc>
          <w:tcPr>
            <w:tcW w:w="585" w:type="dxa"/>
            <w:gridSpan w:val="3"/>
          </w:tcPr>
          <w:p w14:paraId="7D0AA6DD" w14:textId="77777777" w:rsidR="0061082B" w:rsidRDefault="0061082B" w:rsidP="0089509B">
            <w:pPr>
              <w:pStyle w:val="PC"/>
              <w:keepNext/>
            </w:pPr>
            <w:r>
              <w:t>2.1</w:t>
            </w:r>
          </w:p>
        </w:tc>
        <w:tc>
          <w:tcPr>
            <w:tcW w:w="5714" w:type="dxa"/>
          </w:tcPr>
          <w:p w14:paraId="1CB05E2E" w14:textId="77777777" w:rsidR="0061082B" w:rsidRDefault="0061082B" w:rsidP="0089509B">
            <w:pPr>
              <w:pStyle w:val="PC"/>
              <w:keepNext/>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61082B" w14:paraId="72064598" w14:textId="77777777" w:rsidTr="0061082B">
        <w:tc>
          <w:tcPr>
            <w:tcW w:w="2943" w:type="dxa"/>
            <w:vMerge/>
          </w:tcPr>
          <w:p w14:paraId="382C02E7" w14:textId="77777777" w:rsidR="0061082B" w:rsidRDefault="0061082B" w:rsidP="0089509B">
            <w:pPr>
              <w:keepNext/>
            </w:pPr>
          </w:p>
        </w:tc>
        <w:tc>
          <w:tcPr>
            <w:tcW w:w="585" w:type="dxa"/>
            <w:gridSpan w:val="3"/>
          </w:tcPr>
          <w:p w14:paraId="0B782B51" w14:textId="77777777" w:rsidR="0061082B" w:rsidRDefault="0061082B" w:rsidP="0089509B">
            <w:pPr>
              <w:pStyle w:val="PC"/>
              <w:keepNext/>
            </w:pPr>
            <w:r>
              <w:t>2.2</w:t>
            </w:r>
          </w:p>
        </w:tc>
        <w:tc>
          <w:tcPr>
            <w:tcW w:w="5714" w:type="dxa"/>
          </w:tcPr>
          <w:p w14:paraId="1C227C46" w14:textId="77777777" w:rsidR="0061082B" w:rsidRPr="00E27595" w:rsidRDefault="0061082B" w:rsidP="0089509B">
            <w:pPr>
              <w:pStyle w:val="PC"/>
              <w:keepNext/>
            </w:pPr>
            <w:r>
              <w:t xml:space="preserve">Analyse </w:t>
            </w:r>
            <w:r>
              <w:rPr>
                <w:b/>
                <w:i/>
              </w:rPr>
              <w:t>f</w:t>
            </w:r>
            <w:r w:rsidRPr="00E27595">
              <w:rPr>
                <w:b/>
                <w:i/>
              </w:rPr>
              <w:t>actors</w:t>
            </w:r>
            <w:r w:rsidRPr="00E27595">
              <w:t xml:space="preserve"> which have an impact on</w:t>
            </w:r>
            <w:r>
              <w:t xml:space="preserve"> </w:t>
            </w:r>
            <w:r w:rsidRPr="00E27595">
              <w:t>the</w:t>
            </w:r>
            <w:r>
              <w:t xml:space="preserve"> research and</w:t>
            </w:r>
            <w:r w:rsidRPr="00E27595">
              <w:t xml:space="preserve"> development of the </w:t>
            </w:r>
            <w:r>
              <w:t>issue</w:t>
            </w:r>
          </w:p>
        </w:tc>
      </w:tr>
      <w:tr w:rsidR="0061082B" w14:paraId="685EAA8F" w14:textId="77777777" w:rsidTr="0061082B">
        <w:tc>
          <w:tcPr>
            <w:tcW w:w="2943" w:type="dxa"/>
            <w:vMerge/>
          </w:tcPr>
          <w:p w14:paraId="75A8D2F3" w14:textId="77777777" w:rsidR="0061082B" w:rsidRDefault="0061082B" w:rsidP="0089509B">
            <w:pPr>
              <w:keepNext/>
            </w:pPr>
          </w:p>
        </w:tc>
        <w:tc>
          <w:tcPr>
            <w:tcW w:w="585" w:type="dxa"/>
            <w:gridSpan w:val="3"/>
          </w:tcPr>
          <w:p w14:paraId="68B1A27F" w14:textId="77777777" w:rsidR="0061082B" w:rsidRDefault="0061082B" w:rsidP="0089509B">
            <w:pPr>
              <w:pStyle w:val="PC"/>
              <w:keepNext/>
            </w:pPr>
            <w:r>
              <w:t>2.3</w:t>
            </w:r>
          </w:p>
        </w:tc>
        <w:tc>
          <w:tcPr>
            <w:tcW w:w="5714" w:type="dxa"/>
          </w:tcPr>
          <w:p w14:paraId="01B3C379" w14:textId="77777777" w:rsidR="0061082B" w:rsidRPr="00E27595" w:rsidRDefault="0061082B" w:rsidP="0089509B">
            <w:pPr>
              <w:pStyle w:val="PC"/>
              <w:keepNext/>
            </w:pPr>
            <w:r>
              <w:t>Analyse t</w:t>
            </w:r>
            <w:r w:rsidRPr="00E27595">
              <w:t xml:space="preserve">he </w:t>
            </w:r>
            <w:r w:rsidRPr="00E27595">
              <w:rPr>
                <w:b/>
                <w:i/>
              </w:rPr>
              <w:t>impact</w:t>
            </w:r>
            <w:r w:rsidRPr="00E27595">
              <w:t xml:space="preserve"> of the issue on the community or personal experience </w:t>
            </w:r>
          </w:p>
        </w:tc>
      </w:tr>
      <w:tr w:rsidR="0061082B" w14:paraId="331BB287" w14:textId="77777777" w:rsidTr="0061082B">
        <w:tc>
          <w:tcPr>
            <w:tcW w:w="2943" w:type="dxa"/>
            <w:vMerge/>
          </w:tcPr>
          <w:p w14:paraId="12C2133C" w14:textId="77777777" w:rsidR="0061082B" w:rsidRDefault="0061082B" w:rsidP="0089509B">
            <w:pPr>
              <w:keepNext/>
            </w:pPr>
          </w:p>
        </w:tc>
        <w:tc>
          <w:tcPr>
            <w:tcW w:w="585" w:type="dxa"/>
            <w:gridSpan w:val="3"/>
          </w:tcPr>
          <w:p w14:paraId="3A68A2C3" w14:textId="77777777" w:rsidR="0061082B" w:rsidRDefault="0061082B" w:rsidP="0089509B">
            <w:pPr>
              <w:pStyle w:val="PC"/>
              <w:keepNext/>
            </w:pPr>
            <w:r>
              <w:t>2.4</w:t>
            </w:r>
          </w:p>
        </w:tc>
        <w:tc>
          <w:tcPr>
            <w:tcW w:w="5714" w:type="dxa"/>
          </w:tcPr>
          <w:p w14:paraId="5B38F4FF" w14:textId="77777777" w:rsidR="0061082B" w:rsidRDefault="0061082B" w:rsidP="0089509B">
            <w:pPr>
              <w:pStyle w:val="PC"/>
              <w:keepNext/>
            </w:pPr>
            <w:r>
              <w:t>Record the results of the investigation using</w:t>
            </w:r>
            <w:r>
              <w:rPr>
                <w:b/>
              </w:rPr>
              <w:t xml:space="preserve"> </w:t>
            </w:r>
            <w:r>
              <w:rPr>
                <w:b/>
                <w:i/>
              </w:rPr>
              <w:t>appropriate</w:t>
            </w:r>
            <w:r>
              <w:rPr>
                <w:i/>
              </w:rPr>
              <w:t xml:space="preserve"> </w:t>
            </w:r>
            <w:r>
              <w:rPr>
                <w:b/>
                <w:i/>
              </w:rPr>
              <w:t>scientific terminology</w:t>
            </w:r>
          </w:p>
        </w:tc>
      </w:tr>
      <w:tr w:rsidR="0061082B" w14:paraId="1D84ECB7" w14:textId="77777777" w:rsidTr="0061082B">
        <w:tc>
          <w:tcPr>
            <w:tcW w:w="2943" w:type="dxa"/>
          </w:tcPr>
          <w:p w14:paraId="489CC15B" w14:textId="77777777" w:rsidR="0061082B" w:rsidRDefault="0061082B" w:rsidP="0089509B">
            <w:pPr>
              <w:pStyle w:val="spacer"/>
            </w:pPr>
          </w:p>
        </w:tc>
        <w:tc>
          <w:tcPr>
            <w:tcW w:w="6299" w:type="dxa"/>
            <w:gridSpan w:val="4"/>
          </w:tcPr>
          <w:p w14:paraId="40B29182" w14:textId="77777777" w:rsidR="0061082B" w:rsidRDefault="0061082B" w:rsidP="0089509B">
            <w:pPr>
              <w:pStyle w:val="spacer"/>
            </w:pPr>
          </w:p>
        </w:tc>
      </w:tr>
      <w:tr w:rsidR="0061082B" w14:paraId="3F50116A" w14:textId="77777777" w:rsidTr="0061082B">
        <w:tc>
          <w:tcPr>
            <w:tcW w:w="2943" w:type="dxa"/>
            <w:vMerge w:val="restart"/>
          </w:tcPr>
          <w:p w14:paraId="0F79DCB5" w14:textId="77777777" w:rsidR="0061082B" w:rsidRDefault="0061082B" w:rsidP="0089509B">
            <w:pPr>
              <w:pStyle w:val="element"/>
              <w:keepNext/>
            </w:pPr>
            <w:r>
              <w:t>3</w:t>
            </w:r>
            <w:r>
              <w:tab/>
              <w:t>Report on the investigation</w:t>
            </w:r>
          </w:p>
        </w:tc>
        <w:tc>
          <w:tcPr>
            <w:tcW w:w="570" w:type="dxa"/>
            <w:gridSpan w:val="2"/>
          </w:tcPr>
          <w:p w14:paraId="5114D662" w14:textId="77777777" w:rsidR="0061082B" w:rsidRDefault="0061082B" w:rsidP="0089509B">
            <w:pPr>
              <w:pStyle w:val="PC"/>
              <w:keepNext/>
            </w:pPr>
            <w:r>
              <w:t>3.1</w:t>
            </w:r>
          </w:p>
        </w:tc>
        <w:tc>
          <w:tcPr>
            <w:tcW w:w="5729" w:type="dxa"/>
            <w:gridSpan w:val="2"/>
          </w:tcPr>
          <w:p w14:paraId="27714425" w14:textId="77777777" w:rsidR="0061082B" w:rsidRDefault="0061082B" w:rsidP="0089509B">
            <w:pPr>
              <w:pStyle w:val="PC"/>
              <w:keepNext/>
            </w:pPr>
            <w:r>
              <w:rPr>
                <w:b/>
                <w:i/>
              </w:rPr>
              <w:t xml:space="preserve">Present </w:t>
            </w:r>
            <w:r>
              <w:t>the</w:t>
            </w:r>
            <w:r>
              <w:rPr>
                <w:b/>
              </w:rPr>
              <w:t xml:space="preserve"> </w:t>
            </w:r>
            <w:r w:rsidRPr="00E27595">
              <w:t>findings</w:t>
            </w:r>
            <w:r>
              <w:rPr>
                <w:b/>
              </w:rPr>
              <w:t xml:space="preserve"> </w:t>
            </w:r>
            <w:r>
              <w:t xml:space="preserve">of the investigation </w:t>
            </w:r>
          </w:p>
        </w:tc>
      </w:tr>
      <w:tr w:rsidR="0061082B" w14:paraId="5FEC94BC" w14:textId="77777777" w:rsidTr="0061082B">
        <w:tc>
          <w:tcPr>
            <w:tcW w:w="2943" w:type="dxa"/>
            <w:vMerge/>
          </w:tcPr>
          <w:p w14:paraId="7DB8DE67" w14:textId="77777777" w:rsidR="0061082B" w:rsidRDefault="0061082B" w:rsidP="0089509B">
            <w:pPr>
              <w:keepNext/>
            </w:pPr>
          </w:p>
        </w:tc>
        <w:tc>
          <w:tcPr>
            <w:tcW w:w="570" w:type="dxa"/>
            <w:gridSpan w:val="2"/>
          </w:tcPr>
          <w:p w14:paraId="38391FE3" w14:textId="77777777" w:rsidR="0061082B" w:rsidRDefault="0061082B" w:rsidP="0089509B">
            <w:pPr>
              <w:pStyle w:val="PC"/>
              <w:keepNext/>
            </w:pPr>
            <w:r>
              <w:t>3.2</w:t>
            </w:r>
          </w:p>
        </w:tc>
        <w:tc>
          <w:tcPr>
            <w:tcW w:w="5729" w:type="dxa"/>
            <w:gridSpan w:val="2"/>
          </w:tcPr>
          <w:p w14:paraId="028914B8" w14:textId="77777777" w:rsidR="0061082B" w:rsidRDefault="0061082B" w:rsidP="0089509B">
            <w:pPr>
              <w:pStyle w:val="PC"/>
              <w:keepNext/>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61082B" w14:paraId="295403AF" w14:textId="77777777" w:rsidTr="0061082B">
        <w:tc>
          <w:tcPr>
            <w:tcW w:w="2943" w:type="dxa"/>
          </w:tcPr>
          <w:p w14:paraId="1212CB7D" w14:textId="77777777" w:rsidR="0061082B" w:rsidRDefault="0061082B" w:rsidP="0089509B">
            <w:pPr>
              <w:pStyle w:val="spacer"/>
            </w:pPr>
          </w:p>
        </w:tc>
        <w:tc>
          <w:tcPr>
            <w:tcW w:w="6299" w:type="dxa"/>
            <w:gridSpan w:val="4"/>
          </w:tcPr>
          <w:p w14:paraId="7615470F" w14:textId="77777777" w:rsidR="0061082B" w:rsidRDefault="0061082B" w:rsidP="0089509B">
            <w:pPr>
              <w:pStyle w:val="spacer"/>
            </w:pPr>
          </w:p>
        </w:tc>
      </w:tr>
      <w:tr w:rsidR="0061082B" w14:paraId="129C99CA" w14:textId="77777777" w:rsidTr="0061082B">
        <w:tc>
          <w:tcPr>
            <w:tcW w:w="9242" w:type="dxa"/>
            <w:gridSpan w:val="5"/>
          </w:tcPr>
          <w:p w14:paraId="171E2685" w14:textId="77777777" w:rsidR="0061082B" w:rsidRDefault="0061082B" w:rsidP="0089509B">
            <w:pPr>
              <w:pStyle w:val="Heading21"/>
            </w:pPr>
            <w:r>
              <w:t>Required Knowledge and Skills</w:t>
            </w:r>
          </w:p>
          <w:p w14:paraId="7AB87CE7" w14:textId="77777777" w:rsidR="0061082B" w:rsidRDefault="0061082B" w:rsidP="0089509B">
            <w:pPr>
              <w:pStyle w:val="text"/>
            </w:pPr>
            <w:r w:rsidRPr="005979AA">
              <w:t>This describes the essential skills and knowledge and their level required for this unit</w:t>
            </w:r>
            <w:r>
              <w:t>.</w:t>
            </w:r>
          </w:p>
        </w:tc>
      </w:tr>
      <w:tr w:rsidR="0061082B" w14:paraId="0497A395" w14:textId="77777777" w:rsidTr="0061082B">
        <w:tc>
          <w:tcPr>
            <w:tcW w:w="9242" w:type="dxa"/>
            <w:gridSpan w:val="5"/>
          </w:tcPr>
          <w:p w14:paraId="1CC49534" w14:textId="77777777" w:rsidR="0061082B" w:rsidRDefault="0061082B" w:rsidP="0089509B">
            <w:pPr>
              <w:pStyle w:val="unittext"/>
            </w:pPr>
            <w:r>
              <w:t>Required Knowledge:</w:t>
            </w:r>
          </w:p>
          <w:p w14:paraId="3C9CB5EC" w14:textId="77777777" w:rsidR="0061082B" w:rsidRDefault="0061082B" w:rsidP="0089509B">
            <w:pPr>
              <w:pStyle w:val="bullet"/>
              <w:numPr>
                <w:ilvl w:val="0"/>
                <w:numId w:val="13"/>
              </w:numPr>
              <w:ind w:left="284" w:hanging="284"/>
            </w:pPr>
            <w:r>
              <w:t xml:space="preserve">meaning making strategies including </w:t>
            </w:r>
            <w:r w:rsidRPr="00571820">
              <w:t>the ability to interpret and analyse a series of connected paragraphs</w:t>
            </w:r>
          </w:p>
          <w:p w14:paraId="62FBE3E4" w14:textId="77777777" w:rsidR="0061082B" w:rsidRPr="00F931C3" w:rsidRDefault="0061082B" w:rsidP="0089509B">
            <w:pPr>
              <w:pStyle w:val="bullet"/>
              <w:numPr>
                <w:ilvl w:val="0"/>
                <w:numId w:val="13"/>
              </w:numPr>
              <w:ind w:left="284" w:hanging="284"/>
            </w:pPr>
            <w:r w:rsidRPr="00F931C3">
              <w:t>a broad vocabulary including scientific terminology</w:t>
            </w:r>
            <w:r>
              <w:t xml:space="preserve"> related to the issue to enable information and ideas to be expressed verbally and in writing</w:t>
            </w:r>
          </w:p>
          <w:p w14:paraId="746294C4" w14:textId="77777777" w:rsidR="0061082B" w:rsidRDefault="0061082B" w:rsidP="0089509B">
            <w:pPr>
              <w:pStyle w:val="bullet"/>
              <w:numPr>
                <w:ilvl w:val="0"/>
                <w:numId w:val="13"/>
              </w:numPr>
              <w:ind w:left="284" w:hanging="284"/>
            </w:pPr>
            <w:r>
              <w:t>sources of scientific information related to the scientific issue</w:t>
            </w:r>
          </w:p>
          <w:p w14:paraId="04F21579" w14:textId="77777777" w:rsidR="0061082B" w:rsidRDefault="0061082B" w:rsidP="0089509B">
            <w:pPr>
              <w:pStyle w:val="unittext"/>
            </w:pPr>
            <w:r>
              <w:t>Required Skills:</w:t>
            </w:r>
          </w:p>
          <w:p w14:paraId="562E7695" w14:textId="77777777" w:rsidR="0061082B" w:rsidRPr="00153FF5" w:rsidRDefault="0061082B" w:rsidP="0089509B">
            <w:pPr>
              <w:pStyle w:val="bullet"/>
              <w:numPr>
                <w:ilvl w:val="0"/>
                <w:numId w:val="13"/>
              </w:numPr>
              <w:ind w:left="284" w:hanging="284"/>
            </w:pPr>
            <w:r>
              <w:t xml:space="preserve">planning and organising skills to </w:t>
            </w:r>
            <w:r w:rsidRPr="00153FF5">
              <w:t>gather, select</w:t>
            </w:r>
            <w:r>
              <w:t>,</w:t>
            </w:r>
            <w:r w:rsidRPr="00153FF5">
              <w:t xml:space="preserve"> organise</w:t>
            </w:r>
            <w:r>
              <w:t xml:space="preserve"> and analyse</w:t>
            </w:r>
            <w:r w:rsidRPr="00153FF5">
              <w:t xml:space="preserve"> information</w:t>
            </w:r>
            <w:r>
              <w:t xml:space="preserve"> about the issue</w:t>
            </w:r>
            <w:r w:rsidRPr="00153FF5">
              <w:t xml:space="preserve"> </w:t>
            </w:r>
          </w:p>
          <w:p w14:paraId="4F8811BD" w14:textId="77777777" w:rsidR="0061082B" w:rsidRDefault="0061082B" w:rsidP="0089509B">
            <w:pPr>
              <w:pStyle w:val="bullet"/>
              <w:numPr>
                <w:ilvl w:val="0"/>
                <w:numId w:val="13"/>
              </w:numPr>
              <w:ind w:left="284" w:hanging="284"/>
            </w:pPr>
            <w:r>
              <w:t>communication skills to:</w:t>
            </w:r>
          </w:p>
          <w:p w14:paraId="321D50CF" w14:textId="77777777" w:rsidR="0061082B" w:rsidRDefault="0061082B" w:rsidP="0089509B">
            <w:pPr>
              <w:pStyle w:val="endash"/>
              <w:keepNext/>
              <w:ind w:left="568" w:hanging="284"/>
            </w:pPr>
            <w:r>
              <w:t xml:space="preserve">present findings </w:t>
            </w:r>
          </w:p>
          <w:p w14:paraId="29B1E42D" w14:textId="77777777" w:rsidR="0061082B" w:rsidRDefault="0061082B" w:rsidP="0089509B">
            <w:pPr>
              <w:pStyle w:val="endash"/>
              <w:keepNext/>
              <w:ind w:left="568" w:hanging="284"/>
            </w:pPr>
            <w:r>
              <w:t>discuss the outcomes of experiments</w:t>
            </w:r>
          </w:p>
          <w:p w14:paraId="288B570F" w14:textId="77777777" w:rsidR="0061082B" w:rsidRDefault="0061082B" w:rsidP="0089509B">
            <w:pPr>
              <w:pStyle w:val="bullet"/>
              <w:numPr>
                <w:ilvl w:val="0"/>
                <w:numId w:val="13"/>
              </w:numPr>
              <w:ind w:left="284" w:hanging="284"/>
            </w:pPr>
            <w:r>
              <w:t>problem solving skills to analyse scientific information related to the issue</w:t>
            </w:r>
          </w:p>
        </w:tc>
      </w:tr>
      <w:tr w:rsidR="0061082B" w14:paraId="56EB7F5B" w14:textId="77777777" w:rsidTr="0061082B">
        <w:tc>
          <w:tcPr>
            <w:tcW w:w="9242" w:type="dxa"/>
            <w:gridSpan w:val="5"/>
          </w:tcPr>
          <w:p w14:paraId="486B4965" w14:textId="77777777" w:rsidR="0061082B" w:rsidRDefault="0061082B" w:rsidP="0089509B">
            <w:pPr>
              <w:pStyle w:val="spacer"/>
            </w:pPr>
          </w:p>
        </w:tc>
      </w:tr>
      <w:tr w:rsidR="0061082B" w14:paraId="496BED60" w14:textId="77777777" w:rsidTr="0061082B">
        <w:tc>
          <w:tcPr>
            <w:tcW w:w="9242" w:type="dxa"/>
            <w:gridSpan w:val="5"/>
          </w:tcPr>
          <w:p w14:paraId="2381B3D5" w14:textId="77777777" w:rsidR="0061082B" w:rsidRDefault="0061082B" w:rsidP="0089509B">
            <w:pPr>
              <w:pStyle w:val="Heading21"/>
            </w:pPr>
            <w:r>
              <w:t>Range Statement</w:t>
            </w:r>
          </w:p>
          <w:p w14:paraId="41DCA9D3" w14:textId="1752E7BC" w:rsidR="0061082B" w:rsidRDefault="0061082B"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61082B" w14:paraId="67BD8FC3" w14:textId="77777777" w:rsidTr="0061082B">
        <w:tc>
          <w:tcPr>
            <w:tcW w:w="3369" w:type="dxa"/>
            <w:gridSpan w:val="2"/>
          </w:tcPr>
          <w:p w14:paraId="4C7E6107" w14:textId="77777777" w:rsidR="0061082B" w:rsidRPr="00387E91" w:rsidRDefault="0061082B" w:rsidP="0089509B">
            <w:pPr>
              <w:pStyle w:val="unittext"/>
            </w:pPr>
            <w:r>
              <w:rPr>
                <w:b/>
                <w:i/>
              </w:rPr>
              <w:t xml:space="preserve">Issue </w:t>
            </w:r>
            <w:r>
              <w:t>may include:</w:t>
            </w:r>
          </w:p>
        </w:tc>
        <w:tc>
          <w:tcPr>
            <w:tcW w:w="5873" w:type="dxa"/>
            <w:gridSpan w:val="3"/>
          </w:tcPr>
          <w:p w14:paraId="275D2BA0" w14:textId="77777777" w:rsidR="0061082B" w:rsidRDefault="0061082B" w:rsidP="0089509B">
            <w:pPr>
              <w:pStyle w:val="bullet"/>
              <w:numPr>
                <w:ilvl w:val="0"/>
                <w:numId w:val="13"/>
              </w:numPr>
              <w:ind w:left="284" w:hanging="284"/>
            </w:pPr>
            <w:r>
              <w:t>carbon dioxide, greenhouse effect and temperature rises</w:t>
            </w:r>
          </w:p>
          <w:p w14:paraId="3C5F6A0C" w14:textId="77777777" w:rsidR="0061082B" w:rsidRDefault="0061082B" w:rsidP="0089509B">
            <w:pPr>
              <w:pStyle w:val="bullet"/>
              <w:numPr>
                <w:ilvl w:val="0"/>
                <w:numId w:val="13"/>
              </w:numPr>
              <w:ind w:left="284" w:hanging="284"/>
            </w:pPr>
            <w:r>
              <w:t>ergonomics in the workplace</w:t>
            </w:r>
          </w:p>
          <w:p w14:paraId="33742ECB" w14:textId="77777777" w:rsidR="0061082B" w:rsidRDefault="0061082B" w:rsidP="0089509B">
            <w:pPr>
              <w:pStyle w:val="bullet"/>
              <w:numPr>
                <w:ilvl w:val="0"/>
                <w:numId w:val="13"/>
              </w:numPr>
              <w:ind w:left="284" w:hanging="284"/>
            </w:pPr>
            <w:r>
              <w:t>use and abuse of medications</w:t>
            </w:r>
          </w:p>
          <w:p w14:paraId="0B33F2D2" w14:textId="77777777" w:rsidR="0061082B" w:rsidRDefault="0061082B" w:rsidP="0089509B">
            <w:pPr>
              <w:pStyle w:val="bullet"/>
              <w:numPr>
                <w:ilvl w:val="0"/>
                <w:numId w:val="13"/>
              </w:numPr>
              <w:ind w:left="284" w:hanging="284"/>
            </w:pPr>
            <w:r>
              <w:t>technology and artificial intelligence</w:t>
            </w:r>
          </w:p>
          <w:p w14:paraId="62F72A4B" w14:textId="77777777" w:rsidR="0061082B" w:rsidRDefault="0061082B" w:rsidP="0089509B">
            <w:pPr>
              <w:pStyle w:val="bullet"/>
              <w:numPr>
                <w:ilvl w:val="0"/>
                <w:numId w:val="13"/>
              </w:numPr>
              <w:ind w:left="284" w:hanging="284"/>
            </w:pPr>
            <w:r>
              <w:t>bio-chemistry and immunisation</w:t>
            </w:r>
          </w:p>
          <w:p w14:paraId="3F1E6E71" w14:textId="77777777" w:rsidR="0061082B" w:rsidRDefault="0061082B" w:rsidP="0089509B">
            <w:pPr>
              <w:pStyle w:val="bullet"/>
              <w:numPr>
                <w:ilvl w:val="0"/>
                <w:numId w:val="13"/>
              </w:numPr>
              <w:ind w:left="284" w:hanging="284"/>
            </w:pPr>
            <w:r>
              <w:t>Minimal Intervention Models being introduced in modern medical treatment regimes</w:t>
            </w:r>
          </w:p>
          <w:p w14:paraId="0D7FADCF" w14:textId="77777777" w:rsidR="0061082B" w:rsidRDefault="0061082B" w:rsidP="0089509B">
            <w:pPr>
              <w:pStyle w:val="bullet"/>
              <w:numPr>
                <w:ilvl w:val="0"/>
                <w:numId w:val="13"/>
              </w:numPr>
              <w:ind w:left="284" w:hanging="284"/>
            </w:pPr>
            <w:r>
              <w:t>sound technology and MRI decreasing our dependence on X-rays</w:t>
            </w:r>
          </w:p>
          <w:p w14:paraId="763B9FFC" w14:textId="77777777" w:rsidR="0061082B" w:rsidRDefault="0061082B" w:rsidP="0089509B">
            <w:pPr>
              <w:pStyle w:val="bullet"/>
              <w:numPr>
                <w:ilvl w:val="0"/>
                <w:numId w:val="13"/>
              </w:numPr>
              <w:ind w:left="284" w:hanging="284"/>
            </w:pPr>
            <w:r>
              <w:t>space stations and future travel</w:t>
            </w:r>
          </w:p>
          <w:p w14:paraId="687572D1" w14:textId="77777777" w:rsidR="0061082B" w:rsidRDefault="0061082B" w:rsidP="0089509B">
            <w:pPr>
              <w:pStyle w:val="bullet"/>
              <w:numPr>
                <w:ilvl w:val="0"/>
                <w:numId w:val="13"/>
              </w:numPr>
              <w:ind w:left="284" w:hanging="284"/>
            </w:pPr>
            <w:r>
              <w:t>weapons research including biological and chemical weapons</w:t>
            </w:r>
          </w:p>
          <w:p w14:paraId="7CC2A7E5" w14:textId="77777777" w:rsidR="0061082B" w:rsidRDefault="0061082B" w:rsidP="0089509B">
            <w:pPr>
              <w:pStyle w:val="bullet"/>
              <w:numPr>
                <w:ilvl w:val="0"/>
                <w:numId w:val="13"/>
              </w:numPr>
              <w:ind w:left="284" w:hanging="284"/>
            </w:pPr>
            <w:r>
              <w:t>drug testing on humans and sportspeople</w:t>
            </w:r>
          </w:p>
          <w:p w14:paraId="52AFF294" w14:textId="77777777" w:rsidR="0061082B" w:rsidRDefault="0061082B" w:rsidP="0089509B">
            <w:pPr>
              <w:pStyle w:val="bullet"/>
              <w:numPr>
                <w:ilvl w:val="0"/>
                <w:numId w:val="13"/>
              </w:numPr>
              <w:ind w:left="284" w:hanging="284"/>
            </w:pPr>
            <w:r>
              <w:t>transplant technologies</w:t>
            </w:r>
          </w:p>
          <w:p w14:paraId="42F9F14E" w14:textId="77777777" w:rsidR="0061082B" w:rsidRDefault="0061082B" w:rsidP="0089509B">
            <w:pPr>
              <w:pStyle w:val="bullet"/>
              <w:numPr>
                <w:ilvl w:val="0"/>
                <w:numId w:val="13"/>
              </w:numPr>
              <w:ind w:left="284" w:hanging="284"/>
            </w:pPr>
            <w:r>
              <w:t>advancement in movie cameras or 3D virtual reality</w:t>
            </w:r>
          </w:p>
          <w:p w14:paraId="09AB1980" w14:textId="77777777" w:rsidR="0061082B" w:rsidRDefault="0061082B" w:rsidP="0089509B">
            <w:pPr>
              <w:pStyle w:val="bullet"/>
              <w:numPr>
                <w:ilvl w:val="0"/>
                <w:numId w:val="13"/>
              </w:numPr>
              <w:ind w:left="284" w:hanging="284"/>
            </w:pPr>
            <w:r>
              <w:t>genetic connection to an illness</w:t>
            </w:r>
          </w:p>
          <w:p w14:paraId="03FE0704" w14:textId="77777777" w:rsidR="0061082B" w:rsidRDefault="0061082B" w:rsidP="0089509B">
            <w:pPr>
              <w:pStyle w:val="bullet"/>
              <w:numPr>
                <w:ilvl w:val="0"/>
                <w:numId w:val="13"/>
              </w:numPr>
              <w:ind w:left="284" w:hanging="284"/>
            </w:pPr>
            <w:r>
              <w:t>cloning</w:t>
            </w:r>
          </w:p>
          <w:p w14:paraId="435FCAD1" w14:textId="77777777" w:rsidR="0061082B" w:rsidRDefault="0061082B" w:rsidP="0089509B">
            <w:pPr>
              <w:pStyle w:val="bullet"/>
              <w:numPr>
                <w:ilvl w:val="0"/>
                <w:numId w:val="13"/>
              </w:numPr>
              <w:ind w:left="284" w:hanging="284"/>
            </w:pPr>
            <w:r>
              <w:t>stem cell research</w:t>
            </w:r>
          </w:p>
          <w:p w14:paraId="4CF48DC4" w14:textId="77777777" w:rsidR="0061082B" w:rsidRDefault="0061082B" w:rsidP="0089509B">
            <w:pPr>
              <w:pStyle w:val="bullet"/>
              <w:numPr>
                <w:ilvl w:val="0"/>
                <w:numId w:val="13"/>
              </w:numPr>
              <w:ind w:left="284" w:hanging="284"/>
            </w:pPr>
            <w:r>
              <w:t>genetic engineering</w:t>
            </w:r>
          </w:p>
          <w:p w14:paraId="5CEF69E0" w14:textId="77777777" w:rsidR="0061082B" w:rsidRDefault="0061082B" w:rsidP="0089509B">
            <w:pPr>
              <w:pStyle w:val="bullet"/>
              <w:numPr>
                <w:ilvl w:val="0"/>
                <w:numId w:val="13"/>
              </w:numPr>
              <w:ind w:left="284" w:hanging="284"/>
            </w:pPr>
            <w:r>
              <w:t>impact of diet on specific health issues</w:t>
            </w:r>
          </w:p>
        </w:tc>
      </w:tr>
      <w:tr w:rsidR="0061082B" w14:paraId="5385E7B6" w14:textId="77777777" w:rsidTr="0061082B">
        <w:tc>
          <w:tcPr>
            <w:tcW w:w="9242" w:type="dxa"/>
            <w:gridSpan w:val="5"/>
          </w:tcPr>
          <w:p w14:paraId="6E41206D" w14:textId="77777777" w:rsidR="0061082B" w:rsidRDefault="0061082B" w:rsidP="0089509B">
            <w:pPr>
              <w:pStyle w:val="spacer"/>
            </w:pPr>
          </w:p>
        </w:tc>
      </w:tr>
      <w:tr w:rsidR="0061082B" w14:paraId="2EBF6257" w14:textId="77777777" w:rsidTr="0061082B">
        <w:tc>
          <w:tcPr>
            <w:tcW w:w="3369" w:type="dxa"/>
            <w:gridSpan w:val="2"/>
          </w:tcPr>
          <w:p w14:paraId="53172388" w14:textId="77777777" w:rsidR="0061082B" w:rsidRPr="005979AA" w:rsidRDefault="0061082B" w:rsidP="0089509B">
            <w:pPr>
              <w:pStyle w:val="unittext"/>
            </w:pPr>
            <w:r>
              <w:rPr>
                <w:b/>
                <w:i/>
              </w:rPr>
              <w:t xml:space="preserve">Investigation methods </w:t>
            </w:r>
            <w:r>
              <w:t>may include:</w:t>
            </w:r>
          </w:p>
        </w:tc>
        <w:tc>
          <w:tcPr>
            <w:tcW w:w="5873" w:type="dxa"/>
            <w:gridSpan w:val="3"/>
          </w:tcPr>
          <w:p w14:paraId="39BB0042" w14:textId="77777777" w:rsidR="0061082B" w:rsidRDefault="0061082B" w:rsidP="0089509B">
            <w:pPr>
              <w:pStyle w:val="bullet"/>
              <w:numPr>
                <w:ilvl w:val="0"/>
                <w:numId w:val="13"/>
              </w:numPr>
              <w:ind w:left="284" w:hanging="284"/>
            </w:pPr>
            <w:r>
              <w:t>observation</w:t>
            </w:r>
          </w:p>
          <w:p w14:paraId="5605B460" w14:textId="77777777" w:rsidR="0061082B" w:rsidRDefault="0061082B" w:rsidP="0089509B">
            <w:pPr>
              <w:pStyle w:val="bullet"/>
              <w:numPr>
                <w:ilvl w:val="0"/>
                <w:numId w:val="13"/>
              </w:numPr>
              <w:ind w:left="284" w:hanging="284"/>
            </w:pPr>
            <w:r>
              <w:t>interviews</w:t>
            </w:r>
          </w:p>
          <w:p w14:paraId="33E59CE5" w14:textId="77777777" w:rsidR="0061082B" w:rsidRDefault="0061082B" w:rsidP="0089509B">
            <w:pPr>
              <w:pStyle w:val="bullet"/>
              <w:numPr>
                <w:ilvl w:val="0"/>
                <w:numId w:val="13"/>
              </w:numPr>
              <w:ind w:left="284" w:hanging="284"/>
            </w:pPr>
            <w:r>
              <w:t>collection of data or evidence</w:t>
            </w:r>
          </w:p>
          <w:p w14:paraId="0AC0C4C0" w14:textId="77777777" w:rsidR="0061082B" w:rsidRDefault="0061082B" w:rsidP="0089509B">
            <w:pPr>
              <w:pStyle w:val="bullet"/>
              <w:numPr>
                <w:ilvl w:val="0"/>
                <w:numId w:val="13"/>
              </w:numPr>
              <w:ind w:left="284" w:hanging="284"/>
            </w:pPr>
            <w:r>
              <w:t>setting up an hypothesis</w:t>
            </w:r>
          </w:p>
          <w:p w14:paraId="2048BF23" w14:textId="77777777" w:rsidR="0061082B" w:rsidRDefault="0061082B" w:rsidP="0089509B">
            <w:pPr>
              <w:pStyle w:val="bullet"/>
              <w:numPr>
                <w:ilvl w:val="0"/>
                <w:numId w:val="13"/>
              </w:numPr>
              <w:ind w:left="284" w:hanging="284"/>
            </w:pPr>
            <w:r>
              <w:t>testing the hypothesis</w:t>
            </w:r>
          </w:p>
          <w:p w14:paraId="21D95CD6" w14:textId="77777777" w:rsidR="0061082B" w:rsidRDefault="0061082B" w:rsidP="0089509B">
            <w:pPr>
              <w:pStyle w:val="bullet"/>
              <w:numPr>
                <w:ilvl w:val="0"/>
                <w:numId w:val="13"/>
              </w:numPr>
              <w:ind w:left="284" w:hanging="284"/>
            </w:pPr>
            <w:r>
              <w:t>control groups</w:t>
            </w:r>
          </w:p>
          <w:p w14:paraId="2ACB3D48" w14:textId="77777777" w:rsidR="0061082B" w:rsidRDefault="0061082B" w:rsidP="0089509B">
            <w:pPr>
              <w:pStyle w:val="bullet"/>
              <w:numPr>
                <w:ilvl w:val="0"/>
                <w:numId w:val="13"/>
              </w:numPr>
              <w:ind w:left="284" w:hanging="284"/>
            </w:pPr>
            <w:r>
              <w:t>checking the reproducibility and range of applicability of the results including do the results apply to all, many or few?</w:t>
            </w:r>
          </w:p>
          <w:p w14:paraId="51FACE31" w14:textId="77777777" w:rsidR="0061082B" w:rsidRDefault="0061082B" w:rsidP="0089509B">
            <w:pPr>
              <w:pStyle w:val="bullet"/>
              <w:numPr>
                <w:ilvl w:val="0"/>
                <w:numId w:val="13"/>
              </w:numPr>
              <w:ind w:left="284" w:hanging="284"/>
            </w:pPr>
            <w:r>
              <w:t>listening to guest speakers</w:t>
            </w:r>
          </w:p>
          <w:p w14:paraId="1DC5223E" w14:textId="77777777" w:rsidR="0061082B" w:rsidRDefault="0061082B" w:rsidP="0089509B">
            <w:pPr>
              <w:pStyle w:val="bullet"/>
              <w:numPr>
                <w:ilvl w:val="0"/>
                <w:numId w:val="13"/>
              </w:numPr>
              <w:ind w:left="284" w:hanging="284"/>
            </w:pPr>
            <w:r>
              <w:t>searching the internet or reference books</w:t>
            </w:r>
          </w:p>
        </w:tc>
      </w:tr>
      <w:tr w:rsidR="0061082B" w14:paraId="67FDB9C9" w14:textId="77777777" w:rsidTr="0061082B">
        <w:tc>
          <w:tcPr>
            <w:tcW w:w="9242" w:type="dxa"/>
            <w:gridSpan w:val="5"/>
          </w:tcPr>
          <w:p w14:paraId="7F2C77D2" w14:textId="77777777" w:rsidR="0061082B" w:rsidRDefault="0061082B" w:rsidP="0089509B">
            <w:pPr>
              <w:pStyle w:val="spacer"/>
            </w:pPr>
          </w:p>
        </w:tc>
      </w:tr>
      <w:tr w:rsidR="0061082B" w14:paraId="38DE742A" w14:textId="77777777" w:rsidTr="0061082B">
        <w:tc>
          <w:tcPr>
            <w:tcW w:w="3369" w:type="dxa"/>
            <w:gridSpan w:val="2"/>
          </w:tcPr>
          <w:p w14:paraId="0BCD2FA9" w14:textId="77777777" w:rsidR="0061082B" w:rsidRPr="005979AA" w:rsidRDefault="0061082B" w:rsidP="0089509B">
            <w:pPr>
              <w:pStyle w:val="unittext"/>
            </w:pPr>
            <w:r>
              <w:rPr>
                <w:b/>
                <w:i/>
              </w:rPr>
              <w:t xml:space="preserve">Relevant person </w:t>
            </w:r>
            <w:r>
              <w:t>may include:</w:t>
            </w:r>
          </w:p>
        </w:tc>
        <w:tc>
          <w:tcPr>
            <w:tcW w:w="5873" w:type="dxa"/>
            <w:gridSpan w:val="3"/>
          </w:tcPr>
          <w:p w14:paraId="59AA1F7D" w14:textId="77777777" w:rsidR="0061082B" w:rsidRDefault="0061082B" w:rsidP="0089509B">
            <w:pPr>
              <w:pStyle w:val="bullet"/>
              <w:numPr>
                <w:ilvl w:val="0"/>
                <w:numId w:val="13"/>
              </w:numPr>
              <w:ind w:left="284" w:hanging="284"/>
            </w:pPr>
            <w:r>
              <w:t>supervisor</w:t>
            </w:r>
          </w:p>
          <w:p w14:paraId="6E86E7FB" w14:textId="77777777" w:rsidR="0061082B" w:rsidRDefault="0061082B" w:rsidP="0089509B">
            <w:pPr>
              <w:pStyle w:val="bullet"/>
              <w:numPr>
                <w:ilvl w:val="0"/>
                <w:numId w:val="13"/>
              </w:numPr>
              <w:ind w:left="284" w:hanging="284"/>
            </w:pPr>
            <w:r>
              <w:t>mentor / teacher</w:t>
            </w:r>
          </w:p>
          <w:p w14:paraId="487E85C3" w14:textId="77777777" w:rsidR="0061082B" w:rsidRDefault="0061082B" w:rsidP="0089509B">
            <w:pPr>
              <w:pStyle w:val="bullet"/>
              <w:numPr>
                <w:ilvl w:val="0"/>
                <w:numId w:val="13"/>
              </w:numPr>
              <w:ind w:left="284" w:hanging="284"/>
            </w:pPr>
            <w:r>
              <w:t>team members</w:t>
            </w:r>
          </w:p>
        </w:tc>
      </w:tr>
      <w:tr w:rsidR="0061082B" w14:paraId="355D4670" w14:textId="77777777" w:rsidTr="0061082B">
        <w:tc>
          <w:tcPr>
            <w:tcW w:w="9242" w:type="dxa"/>
            <w:gridSpan w:val="5"/>
          </w:tcPr>
          <w:p w14:paraId="491B3F6E" w14:textId="77777777" w:rsidR="0061082B" w:rsidRDefault="0061082B" w:rsidP="0089509B">
            <w:pPr>
              <w:pStyle w:val="spacer"/>
            </w:pPr>
          </w:p>
        </w:tc>
      </w:tr>
      <w:tr w:rsidR="0061082B" w14:paraId="6578E8B0" w14:textId="77777777" w:rsidTr="0061082B">
        <w:tc>
          <w:tcPr>
            <w:tcW w:w="3369" w:type="dxa"/>
            <w:gridSpan w:val="2"/>
          </w:tcPr>
          <w:p w14:paraId="56640A9B" w14:textId="77777777" w:rsidR="0061082B" w:rsidRPr="005979AA" w:rsidRDefault="0061082B" w:rsidP="0089509B">
            <w:pPr>
              <w:pStyle w:val="unittext"/>
            </w:pPr>
            <w:r>
              <w:rPr>
                <w:b/>
                <w:i/>
              </w:rPr>
              <w:t xml:space="preserve">Plan </w:t>
            </w:r>
            <w:r>
              <w:t>may include:</w:t>
            </w:r>
          </w:p>
        </w:tc>
        <w:tc>
          <w:tcPr>
            <w:tcW w:w="5873" w:type="dxa"/>
            <w:gridSpan w:val="3"/>
          </w:tcPr>
          <w:p w14:paraId="56F7C6EE" w14:textId="77777777" w:rsidR="0061082B" w:rsidRDefault="0061082B" w:rsidP="0089509B">
            <w:pPr>
              <w:pStyle w:val="bullet"/>
              <w:numPr>
                <w:ilvl w:val="0"/>
                <w:numId w:val="13"/>
              </w:numPr>
              <w:ind w:left="284" w:hanging="284"/>
            </w:pPr>
            <w:r>
              <w:t>instructions to set up investigations:</w:t>
            </w:r>
          </w:p>
          <w:p w14:paraId="7A978481" w14:textId="77777777" w:rsidR="0061082B" w:rsidRDefault="0061082B" w:rsidP="0089509B">
            <w:pPr>
              <w:pStyle w:val="endash"/>
              <w:keepNext/>
              <w:ind w:left="568" w:hanging="284"/>
            </w:pPr>
            <w:r>
              <w:t>required supervision</w:t>
            </w:r>
          </w:p>
          <w:p w14:paraId="21C34638" w14:textId="77777777" w:rsidR="0061082B" w:rsidRDefault="0061082B" w:rsidP="0089509B">
            <w:pPr>
              <w:pStyle w:val="endash"/>
              <w:keepNext/>
              <w:ind w:left="568" w:hanging="284"/>
            </w:pPr>
            <w:r>
              <w:t>individual or team-based activities</w:t>
            </w:r>
          </w:p>
          <w:p w14:paraId="5B69A7D6" w14:textId="77777777" w:rsidR="0061082B" w:rsidRDefault="0061082B" w:rsidP="0089509B">
            <w:pPr>
              <w:pStyle w:val="endash"/>
              <w:keepNext/>
              <w:ind w:left="568" w:hanging="284"/>
            </w:pPr>
            <w:r>
              <w:t>OHS / WHS requirements</w:t>
            </w:r>
          </w:p>
          <w:p w14:paraId="7F58A03E" w14:textId="77777777" w:rsidR="0061082B" w:rsidRDefault="0061082B" w:rsidP="0089509B">
            <w:pPr>
              <w:pStyle w:val="bullet"/>
              <w:numPr>
                <w:ilvl w:val="0"/>
                <w:numId w:val="13"/>
              </w:numPr>
              <w:ind w:left="284" w:hanging="284"/>
            </w:pPr>
            <w:r>
              <w:t>selection of resources/location of information</w:t>
            </w:r>
          </w:p>
          <w:p w14:paraId="0608731F" w14:textId="77777777" w:rsidR="0061082B" w:rsidRDefault="0061082B" w:rsidP="0089509B">
            <w:pPr>
              <w:pStyle w:val="bullet"/>
              <w:numPr>
                <w:ilvl w:val="0"/>
                <w:numId w:val="13"/>
              </w:numPr>
              <w:ind w:left="284" w:hanging="284"/>
            </w:pPr>
            <w:r>
              <w:t>persons to consult</w:t>
            </w:r>
          </w:p>
          <w:p w14:paraId="0D3524D6" w14:textId="77777777" w:rsidR="0061082B" w:rsidRDefault="0061082B" w:rsidP="0089509B">
            <w:pPr>
              <w:pStyle w:val="bullet"/>
              <w:numPr>
                <w:ilvl w:val="0"/>
                <w:numId w:val="13"/>
              </w:numPr>
              <w:ind w:left="284" w:hanging="284"/>
            </w:pPr>
            <w:r>
              <w:t>places to visit for observation</w:t>
            </w:r>
          </w:p>
          <w:p w14:paraId="4AD2DE8A" w14:textId="77777777" w:rsidR="0061082B" w:rsidRDefault="0061082B" w:rsidP="0089509B">
            <w:pPr>
              <w:pStyle w:val="bullet"/>
              <w:numPr>
                <w:ilvl w:val="0"/>
                <w:numId w:val="13"/>
              </w:numPr>
              <w:ind w:left="284" w:hanging="284"/>
            </w:pPr>
            <w:r>
              <w:t>identifying questions for research</w:t>
            </w:r>
          </w:p>
          <w:p w14:paraId="16B021D6" w14:textId="77777777" w:rsidR="0061082B" w:rsidRDefault="0061082B" w:rsidP="0089509B">
            <w:pPr>
              <w:pStyle w:val="bullet"/>
              <w:numPr>
                <w:ilvl w:val="0"/>
                <w:numId w:val="13"/>
              </w:numPr>
              <w:ind w:left="284" w:hanging="284"/>
            </w:pPr>
            <w:r>
              <w:t>developing models</w:t>
            </w:r>
          </w:p>
          <w:p w14:paraId="7E0ED014" w14:textId="77777777" w:rsidR="0061082B" w:rsidRDefault="0061082B" w:rsidP="0089509B">
            <w:pPr>
              <w:pStyle w:val="bullet"/>
              <w:numPr>
                <w:ilvl w:val="0"/>
                <w:numId w:val="13"/>
              </w:numPr>
              <w:ind w:left="284" w:hanging="284"/>
            </w:pPr>
            <w:r>
              <w:t>types of evidence such as photographs, printed information, interviews</w:t>
            </w:r>
          </w:p>
          <w:p w14:paraId="19517818" w14:textId="77777777" w:rsidR="0061082B" w:rsidRDefault="0061082B" w:rsidP="0089509B">
            <w:pPr>
              <w:pStyle w:val="bullet"/>
              <w:numPr>
                <w:ilvl w:val="0"/>
                <w:numId w:val="13"/>
              </w:numPr>
              <w:ind w:left="284" w:hanging="284"/>
            </w:pPr>
            <w:r>
              <w:t>recording format</w:t>
            </w:r>
          </w:p>
        </w:tc>
      </w:tr>
      <w:tr w:rsidR="0061082B" w14:paraId="56077392" w14:textId="77777777" w:rsidTr="0061082B">
        <w:tc>
          <w:tcPr>
            <w:tcW w:w="9242" w:type="dxa"/>
            <w:gridSpan w:val="5"/>
          </w:tcPr>
          <w:p w14:paraId="6A839C13" w14:textId="77777777" w:rsidR="0061082B" w:rsidRDefault="0061082B" w:rsidP="0089509B">
            <w:pPr>
              <w:pStyle w:val="spacer"/>
            </w:pPr>
          </w:p>
        </w:tc>
      </w:tr>
      <w:tr w:rsidR="0061082B" w14:paraId="32CD76AD" w14:textId="77777777" w:rsidTr="0061082B">
        <w:tc>
          <w:tcPr>
            <w:tcW w:w="3369" w:type="dxa"/>
            <w:gridSpan w:val="2"/>
          </w:tcPr>
          <w:p w14:paraId="76E98CBD" w14:textId="77777777" w:rsidR="0061082B" w:rsidRPr="005979AA" w:rsidRDefault="0061082B" w:rsidP="0089509B">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14:paraId="78C933A8" w14:textId="77777777" w:rsidR="0061082B" w:rsidRDefault="0061082B" w:rsidP="0089509B">
            <w:pPr>
              <w:pStyle w:val="bullet"/>
              <w:numPr>
                <w:ilvl w:val="0"/>
                <w:numId w:val="13"/>
              </w:numPr>
              <w:ind w:left="284" w:hanging="284"/>
            </w:pPr>
            <w:r>
              <w:t>a branch of science such as archaeology, astronomy, biochemistry, biology, biotechnology, chemistry, cosmology, meteorology, physics, virology</w:t>
            </w:r>
          </w:p>
          <w:p w14:paraId="59CF9DC1" w14:textId="77777777" w:rsidR="0061082B" w:rsidRDefault="0061082B" w:rsidP="0089509B">
            <w:pPr>
              <w:pStyle w:val="bullet"/>
              <w:numPr>
                <w:ilvl w:val="0"/>
                <w:numId w:val="13"/>
              </w:numPr>
              <w:ind w:left="284" w:hanging="284"/>
            </w:pPr>
            <w:r>
              <w:t>combinations of areas of science in an application such as biological and psychological understanding of human endurance applied to occupational health and safety in working environments</w:t>
            </w:r>
          </w:p>
          <w:p w14:paraId="0CE3DA58" w14:textId="77777777" w:rsidR="0061082B" w:rsidRDefault="0061082B" w:rsidP="0089509B">
            <w:pPr>
              <w:pStyle w:val="bullet"/>
              <w:numPr>
                <w:ilvl w:val="0"/>
                <w:numId w:val="13"/>
              </w:numPr>
              <w:ind w:left="284" w:hanging="284"/>
            </w:pPr>
            <w:r>
              <w:t>principles of science such as conservation, achievement of equilibrium/balance, transfer and transformation of energy, levers/inclined plane applied to simple machines/toys</w:t>
            </w:r>
          </w:p>
          <w:p w14:paraId="1C3C24A8" w14:textId="77777777" w:rsidR="0061082B" w:rsidRDefault="0061082B" w:rsidP="0089509B">
            <w:pPr>
              <w:pStyle w:val="bullet"/>
              <w:numPr>
                <w:ilvl w:val="0"/>
                <w:numId w:val="13"/>
              </w:numPr>
              <w:ind w:left="284" w:hanging="284"/>
            </w:pPr>
            <w:r>
              <w:t>applications of science:</w:t>
            </w:r>
          </w:p>
          <w:p w14:paraId="4A570DD5" w14:textId="77777777" w:rsidR="0061082B" w:rsidRDefault="0061082B" w:rsidP="0089509B">
            <w:pPr>
              <w:pStyle w:val="endash"/>
              <w:keepNext/>
              <w:ind w:left="568" w:hanging="284"/>
            </w:pPr>
            <w:r>
              <w:t xml:space="preserve">technology such as telecommunications, electricity, calculators, plastics, flight and aviation </w:t>
            </w:r>
          </w:p>
          <w:p w14:paraId="08BA8531" w14:textId="77777777" w:rsidR="0061082B" w:rsidRDefault="0061082B" w:rsidP="0089509B">
            <w:pPr>
              <w:pStyle w:val="endash"/>
              <w:keepNext/>
              <w:ind w:left="568" w:hanging="284"/>
            </w:pPr>
            <w:r>
              <w:t>substance such as medicinal drugs, catalysts in industry</w:t>
            </w:r>
          </w:p>
          <w:p w14:paraId="76944FFC" w14:textId="77777777" w:rsidR="0061082B" w:rsidRDefault="0061082B" w:rsidP="0089509B">
            <w:pPr>
              <w:pStyle w:val="bullet"/>
              <w:numPr>
                <w:ilvl w:val="0"/>
                <w:numId w:val="13"/>
              </w:numPr>
              <w:ind w:left="284" w:hanging="284"/>
            </w:pPr>
            <w:r>
              <w:t>processes such as desalination, water purification and waste management</w:t>
            </w:r>
          </w:p>
        </w:tc>
      </w:tr>
      <w:tr w:rsidR="0061082B" w14:paraId="54D1DF79" w14:textId="77777777" w:rsidTr="0061082B">
        <w:tc>
          <w:tcPr>
            <w:tcW w:w="9242" w:type="dxa"/>
            <w:gridSpan w:val="5"/>
          </w:tcPr>
          <w:p w14:paraId="0F4E95B4" w14:textId="77777777" w:rsidR="0061082B" w:rsidRDefault="0061082B" w:rsidP="0089509B">
            <w:pPr>
              <w:pStyle w:val="spacer"/>
            </w:pPr>
          </w:p>
        </w:tc>
      </w:tr>
      <w:tr w:rsidR="0061082B" w14:paraId="2E8183CE" w14:textId="77777777" w:rsidTr="0061082B">
        <w:tc>
          <w:tcPr>
            <w:tcW w:w="3369" w:type="dxa"/>
            <w:gridSpan w:val="2"/>
          </w:tcPr>
          <w:p w14:paraId="127710EF" w14:textId="77777777" w:rsidR="0061082B" w:rsidRPr="005979AA" w:rsidRDefault="0061082B" w:rsidP="0089509B">
            <w:pPr>
              <w:pStyle w:val="unittext"/>
            </w:pPr>
            <w:r>
              <w:rPr>
                <w:b/>
                <w:i/>
              </w:rPr>
              <w:t xml:space="preserve">Factors </w:t>
            </w:r>
            <w:r>
              <w:t>may include:</w:t>
            </w:r>
          </w:p>
        </w:tc>
        <w:tc>
          <w:tcPr>
            <w:tcW w:w="5873" w:type="dxa"/>
            <w:gridSpan w:val="3"/>
          </w:tcPr>
          <w:p w14:paraId="7CD14A7B" w14:textId="77777777" w:rsidR="0061082B" w:rsidRDefault="0061082B" w:rsidP="0089509B">
            <w:pPr>
              <w:pStyle w:val="bullet"/>
              <w:numPr>
                <w:ilvl w:val="0"/>
                <w:numId w:val="13"/>
              </w:numPr>
              <w:ind w:left="284" w:hanging="284"/>
            </w:pPr>
            <w:r>
              <w:t>factors involved in setting up a research and/or experimental project including the roles, responsibilities and rights of funding bodies, management and staff</w:t>
            </w:r>
          </w:p>
          <w:p w14:paraId="04235097" w14:textId="77777777" w:rsidR="0061082B" w:rsidRDefault="0061082B" w:rsidP="0089509B">
            <w:pPr>
              <w:pStyle w:val="bullet"/>
              <w:numPr>
                <w:ilvl w:val="0"/>
                <w:numId w:val="13"/>
              </w:numPr>
              <w:ind w:left="284" w:hanging="284"/>
            </w:pPr>
            <w:r>
              <w:t>factors involved in deciding ownership of the results of a project</w:t>
            </w:r>
          </w:p>
          <w:p w14:paraId="59D766BA" w14:textId="77777777" w:rsidR="0061082B" w:rsidRDefault="0061082B" w:rsidP="0089509B">
            <w:pPr>
              <w:pStyle w:val="bullet"/>
              <w:numPr>
                <w:ilvl w:val="0"/>
                <w:numId w:val="13"/>
              </w:numPr>
              <w:ind w:left="284" w:hanging="284"/>
            </w:pPr>
            <w:r>
              <w:t>economic considerations</w:t>
            </w:r>
          </w:p>
          <w:p w14:paraId="378CDE6A" w14:textId="77777777" w:rsidR="0061082B" w:rsidRDefault="0061082B" w:rsidP="0089509B">
            <w:pPr>
              <w:pStyle w:val="bullet"/>
              <w:numPr>
                <w:ilvl w:val="0"/>
                <w:numId w:val="13"/>
              </w:numPr>
              <w:ind w:left="284" w:hanging="284"/>
            </w:pPr>
            <w:r>
              <w:t>political considerations</w:t>
            </w:r>
          </w:p>
          <w:p w14:paraId="323D511D" w14:textId="77777777" w:rsidR="0061082B" w:rsidRDefault="0061082B" w:rsidP="0089509B">
            <w:pPr>
              <w:pStyle w:val="bullet"/>
              <w:numPr>
                <w:ilvl w:val="0"/>
                <w:numId w:val="13"/>
              </w:numPr>
              <w:ind w:left="284" w:hanging="284"/>
            </w:pPr>
            <w:r>
              <w:t>cultural/religious views</w:t>
            </w:r>
          </w:p>
          <w:p w14:paraId="755D9FBF" w14:textId="77777777" w:rsidR="0061082B" w:rsidRDefault="0061082B" w:rsidP="0089509B">
            <w:pPr>
              <w:pStyle w:val="bullet"/>
              <w:numPr>
                <w:ilvl w:val="0"/>
                <w:numId w:val="13"/>
              </w:numPr>
              <w:ind w:left="284" w:hanging="284"/>
            </w:pPr>
            <w:r>
              <w:t>social views</w:t>
            </w:r>
          </w:p>
          <w:p w14:paraId="23C656E7" w14:textId="77777777" w:rsidR="0061082B" w:rsidRDefault="0061082B" w:rsidP="0089509B">
            <w:pPr>
              <w:pStyle w:val="bullet"/>
              <w:numPr>
                <w:ilvl w:val="0"/>
                <w:numId w:val="13"/>
              </w:numPr>
              <w:ind w:left="284" w:hanging="284"/>
            </w:pPr>
            <w:r>
              <w:t>ethical guidelines for research involving living subjects including humans:</w:t>
            </w:r>
          </w:p>
          <w:p w14:paraId="0B00A0C8" w14:textId="77777777" w:rsidR="0061082B" w:rsidRDefault="0061082B" w:rsidP="0089509B">
            <w:pPr>
              <w:pStyle w:val="endash"/>
              <w:keepNext/>
              <w:ind w:left="568" w:hanging="284"/>
            </w:pPr>
            <w:r>
              <w:t>informed consent of participants</w:t>
            </w:r>
          </w:p>
          <w:p w14:paraId="3224C95C" w14:textId="77777777" w:rsidR="0061082B" w:rsidRDefault="0061082B" w:rsidP="0089509B">
            <w:pPr>
              <w:pStyle w:val="endash"/>
              <w:keepNext/>
              <w:ind w:left="568" w:hanging="284"/>
            </w:pPr>
            <w:r>
              <w:t>roles and responsibilities of all parties involved</w:t>
            </w:r>
          </w:p>
          <w:p w14:paraId="484DAACF" w14:textId="77777777" w:rsidR="0061082B" w:rsidRDefault="0061082B" w:rsidP="0089509B">
            <w:pPr>
              <w:pStyle w:val="endash"/>
              <w:keepNext/>
              <w:ind w:left="568" w:hanging="284"/>
            </w:pPr>
            <w:r>
              <w:t>motivation behind the research</w:t>
            </w:r>
          </w:p>
          <w:p w14:paraId="669E9F9D" w14:textId="77777777" w:rsidR="0061082B" w:rsidRDefault="0061082B" w:rsidP="0089509B">
            <w:pPr>
              <w:pStyle w:val="endash"/>
              <w:keepNext/>
              <w:ind w:left="568" w:hanging="284"/>
            </w:pPr>
            <w:r>
              <w:t>publication of findings</w:t>
            </w:r>
          </w:p>
          <w:p w14:paraId="6E5E30C2" w14:textId="77777777" w:rsidR="0061082B" w:rsidRPr="00387E91" w:rsidRDefault="0061082B" w:rsidP="0089509B">
            <w:pPr>
              <w:pStyle w:val="bullet"/>
              <w:numPr>
                <w:ilvl w:val="0"/>
                <w:numId w:val="13"/>
              </w:numPr>
              <w:ind w:left="284" w:hanging="284"/>
            </w:pPr>
            <w:r w:rsidRPr="00387E91">
              <w:t>treatment of living subjects before, during and after experimentation</w:t>
            </w:r>
          </w:p>
        </w:tc>
      </w:tr>
      <w:tr w:rsidR="0061082B" w14:paraId="52F69197" w14:textId="77777777" w:rsidTr="0061082B">
        <w:tc>
          <w:tcPr>
            <w:tcW w:w="9242" w:type="dxa"/>
            <w:gridSpan w:val="5"/>
          </w:tcPr>
          <w:p w14:paraId="39AA3D18" w14:textId="77777777" w:rsidR="0061082B" w:rsidRDefault="0061082B" w:rsidP="0089509B">
            <w:pPr>
              <w:pStyle w:val="spacer"/>
            </w:pPr>
          </w:p>
        </w:tc>
      </w:tr>
      <w:tr w:rsidR="0061082B" w14:paraId="36D916C9" w14:textId="77777777" w:rsidTr="0061082B">
        <w:tc>
          <w:tcPr>
            <w:tcW w:w="3369" w:type="dxa"/>
            <w:gridSpan w:val="2"/>
          </w:tcPr>
          <w:p w14:paraId="583C3FD2" w14:textId="77777777" w:rsidR="0061082B" w:rsidRPr="005979AA" w:rsidRDefault="0061082B" w:rsidP="0089509B">
            <w:pPr>
              <w:pStyle w:val="unittext"/>
            </w:pPr>
            <w:r>
              <w:rPr>
                <w:b/>
                <w:i/>
              </w:rPr>
              <w:t xml:space="preserve">Impact </w:t>
            </w:r>
            <w:r>
              <w:t>may include:</w:t>
            </w:r>
          </w:p>
        </w:tc>
        <w:tc>
          <w:tcPr>
            <w:tcW w:w="5873" w:type="dxa"/>
            <w:gridSpan w:val="3"/>
          </w:tcPr>
          <w:p w14:paraId="1A693FB2" w14:textId="77777777" w:rsidR="0061082B" w:rsidRDefault="0061082B" w:rsidP="0089509B">
            <w:pPr>
              <w:pStyle w:val="bullet"/>
              <w:numPr>
                <w:ilvl w:val="0"/>
                <w:numId w:val="13"/>
              </w:numPr>
              <w:ind w:left="284" w:hanging="284"/>
            </w:pPr>
            <w:r>
              <w:t>beneficial or harmful impacts</w:t>
            </w:r>
          </w:p>
          <w:p w14:paraId="52BD526D" w14:textId="77777777" w:rsidR="0061082B" w:rsidRDefault="0061082B" w:rsidP="0089509B">
            <w:pPr>
              <w:pStyle w:val="bullet"/>
              <w:numPr>
                <w:ilvl w:val="0"/>
                <w:numId w:val="13"/>
              </w:numPr>
              <w:ind w:left="284" w:hanging="284"/>
            </w:pPr>
            <w:r>
              <w:t>cultural / social</w:t>
            </w:r>
          </w:p>
          <w:p w14:paraId="440FF35E" w14:textId="77777777" w:rsidR="0061082B" w:rsidRDefault="0061082B" w:rsidP="0089509B">
            <w:pPr>
              <w:pStyle w:val="bullet"/>
              <w:numPr>
                <w:ilvl w:val="0"/>
                <w:numId w:val="13"/>
              </w:numPr>
              <w:ind w:left="284" w:hanging="284"/>
            </w:pPr>
            <w:r>
              <w:t>economic / financial</w:t>
            </w:r>
          </w:p>
          <w:p w14:paraId="32F839D6" w14:textId="77777777" w:rsidR="0061082B" w:rsidRDefault="0061082B" w:rsidP="0089509B">
            <w:pPr>
              <w:pStyle w:val="bullet"/>
              <w:numPr>
                <w:ilvl w:val="0"/>
                <w:numId w:val="13"/>
              </w:numPr>
              <w:ind w:left="284" w:hanging="284"/>
            </w:pPr>
            <w:r>
              <w:t>environmental</w:t>
            </w:r>
          </w:p>
          <w:p w14:paraId="77CF94AA" w14:textId="77777777" w:rsidR="0061082B" w:rsidRDefault="0061082B" w:rsidP="0089509B">
            <w:pPr>
              <w:pStyle w:val="bullet"/>
              <w:numPr>
                <w:ilvl w:val="0"/>
                <w:numId w:val="13"/>
              </w:numPr>
              <w:ind w:left="284" w:hanging="284"/>
            </w:pPr>
            <w:r>
              <w:t>ethical</w:t>
            </w:r>
          </w:p>
          <w:p w14:paraId="71873A5C" w14:textId="77777777" w:rsidR="0061082B" w:rsidRDefault="0061082B" w:rsidP="0089509B">
            <w:pPr>
              <w:pStyle w:val="bullet"/>
              <w:numPr>
                <w:ilvl w:val="0"/>
                <w:numId w:val="13"/>
              </w:numPr>
              <w:ind w:left="284" w:hanging="284"/>
            </w:pPr>
            <w:r>
              <w:t>industrial / technological</w:t>
            </w:r>
          </w:p>
          <w:p w14:paraId="6BD6DE52" w14:textId="77777777" w:rsidR="0061082B" w:rsidRDefault="0061082B" w:rsidP="0089509B">
            <w:pPr>
              <w:pStyle w:val="bullet"/>
              <w:numPr>
                <w:ilvl w:val="0"/>
                <w:numId w:val="13"/>
              </w:numPr>
              <w:ind w:left="284" w:hanging="284"/>
            </w:pPr>
            <w:r>
              <w:t>physical / health and well being / psychological</w:t>
            </w:r>
          </w:p>
          <w:p w14:paraId="2D1BD638" w14:textId="77777777" w:rsidR="0061082B" w:rsidRPr="00BE63EC" w:rsidRDefault="0061082B" w:rsidP="0089509B">
            <w:pPr>
              <w:pStyle w:val="bullet"/>
              <w:numPr>
                <w:ilvl w:val="0"/>
                <w:numId w:val="13"/>
              </w:numPr>
              <w:ind w:left="284" w:hanging="284"/>
              <w:rPr>
                <w:strike/>
              </w:rPr>
            </w:pPr>
            <w:r>
              <w:t>political / religious</w:t>
            </w:r>
          </w:p>
          <w:p w14:paraId="1FF5E183" w14:textId="77777777" w:rsidR="0061082B" w:rsidRDefault="0061082B" w:rsidP="0089509B">
            <w:pPr>
              <w:pStyle w:val="bullet"/>
              <w:numPr>
                <w:ilvl w:val="0"/>
                <w:numId w:val="13"/>
              </w:numPr>
              <w:ind w:left="284" w:hanging="284"/>
            </w:pPr>
            <w:r>
              <w:t>sporting</w:t>
            </w:r>
          </w:p>
        </w:tc>
      </w:tr>
      <w:tr w:rsidR="0061082B" w14:paraId="1B9D5856" w14:textId="77777777" w:rsidTr="0061082B">
        <w:tc>
          <w:tcPr>
            <w:tcW w:w="9242" w:type="dxa"/>
            <w:gridSpan w:val="5"/>
          </w:tcPr>
          <w:p w14:paraId="414BFFB3" w14:textId="77777777" w:rsidR="0061082B" w:rsidRDefault="0061082B" w:rsidP="0089509B">
            <w:pPr>
              <w:pStyle w:val="spacer"/>
            </w:pPr>
          </w:p>
        </w:tc>
      </w:tr>
      <w:tr w:rsidR="0061082B" w14:paraId="6D3A49E2" w14:textId="77777777" w:rsidTr="0061082B">
        <w:tc>
          <w:tcPr>
            <w:tcW w:w="3369" w:type="dxa"/>
            <w:gridSpan w:val="2"/>
          </w:tcPr>
          <w:p w14:paraId="7E529AB4" w14:textId="77777777" w:rsidR="0061082B" w:rsidRPr="005979AA" w:rsidRDefault="0061082B" w:rsidP="0089509B">
            <w:pPr>
              <w:pStyle w:val="unittext"/>
            </w:pPr>
            <w:r>
              <w:rPr>
                <w:b/>
                <w:i/>
              </w:rPr>
              <w:t>Appropriate</w:t>
            </w:r>
            <w:r>
              <w:rPr>
                <w:i/>
              </w:rPr>
              <w:t xml:space="preserve"> </w:t>
            </w:r>
            <w:r>
              <w:rPr>
                <w:b/>
                <w:i/>
              </w:rPr>
              <w:t xml:space="preserve">scientific terminology </w:t>
            </w:r>
            <w:r>
              <w:t>may include:</w:t>
            </w:r>
          </w:p>
        </w:tc>
        <w:tc>
          <w:tcPr>
            <w:tcW w:w="5873" w:type="dxa"/>
            <w:gridSpan w:val="3"/>
          </w:tcPr>
          <w:p w14:paraId="4205E5D3" w14:textId="77777777" w:rsidR="0061082B" w:rsidRDefault="0061082B" w:rsidP="0089509B">
            <w:pPr>
              <w:pStyle w:val="bullet"/>
              <w:numPr>
                <w:ilvl w:val="0"/>
                <w:numId w:val="13"/>
              </w:numPr>
              <w:ind w:left="284" w:hanging="284"/>
            </w:pPr>
            <w:r>
              <w:t xml:space="preserve">language associated with scientific method such as evidence, observe, aim, hypothesis, results, conclusions, recommendations, ethics, field or activity report, laboratory report </w:t>
            </w:r>
          </w:p>
          <w:p w14:paraId="774EA1FF" w14:textId="77777777" w:rsidR="0061082B" w:rsidRDefault="0061082B" w:rsidP="0089509B">
            <w:pPr>
              <w:pStyle w:val="bullet"/>
              <w:numPr>
                <w:ilvl w:val="0"/>
                <w:numId w:val="13"/>
              </w:numPr>
              <w:ind w:left="284" w:hanging="284"/>
            </w:pPr>
            <w:r>
              <w:t>terminology appropriate to the area of science being investigated and an understanding of specific terms</w:t>
            </w:r>
          </w:p>
          <w:p w14:paraId="1EA9A561" w14:textId="77777777" w:rsidR="0061082B" w:rsidRDefault="0061082B" w:rsidP="0089509B">
            <w:pPr>
              <w:pStyle w:val="bullet"/>
              <w:numPr>
                <w:ilvl w:val="0"/>
                <w:numId w:val="13"/>
              </w:numPr>
              <w:ind w:left="284" w:hanging="284"/>
            </w:pPr>
            <w:r>
              <w:t>general terms such as cell, atomic, nuclear, solar, heredity, genetic, energy, ergonomic, experimental subjects, placebo</w:t>
            </w:r>
          </w:p>
        </w:tc>
      </w:tr>
      <w:tr w:rsidR="0061082B" w14:paraId="32371399" w14:textId="77777777" w:rsidTr="0061082B">
        <w:tc>
          <w:tcPr>
            <w:tcW w:w="9242" w:type="dxa"/>
            <w:gridSpan w:val="5"/>
          </w:tcPr>
          <w:p w14:paraId="70316686" w14:textId="77777777" w:rsidR="0061082B" w:rsidRDefault="0061082B" w:rsidP="0089509B">
            <w:pPr>
              <w:pStyle w:val="spacer"/>
            </w:pPr>
          </w:p>
        </w:tc>
      </w:tr>
      <w:tr w:rsidR="0061082B" w14:paraId="44C4BEB0" w14:textId="77777777" w:rsidTr="0061082B">
        <w:tc>
          <w:tcPr>
            <w:tcW w:w="3369" w:type="dxa"/>
            <w:gridSpan w:val="2"/>
          </w:tcPr>
          <w:p w14:paraId="05F7A43C" w14:textId="77777777" w:rsidR="0061082B" w:rsidRPr="005979AA" w:rsidRDefault="0061082B" w:rsidP="0089509B">
            <w:pPr>
              <w:pStyle w:val="unittext"/>
            </w:pPr>
            <w:r>
              <w:rPr>
                <w:b/>
                <w:i/>
              </w:rPr>
              <w:t xml:space="preserve">Present </w:t>
            </w:r>
            <w:r>
              <w:t>may include:</w:t>
            </w:r>
          </w:p>
        </w:tc>
        <w:tc>
          <w:tcPr>
            <w:tcW w:w="5873" w:type="dxa"/>
            <w:gridSpan w:val="3"/>
          </w:tcPr>
          <w:p w14:paraId="08644880" w14:textId="77777777" w:rsidR="0061082B" w:rsidRPr="00992310" w:rsidRDefault="0061082B" w:rsidP="0089509B">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0A3DFA8B" w14:textId="77777777" w:rsidR="0061082B" w:rsidRPr="00D7104E" w:rsidRDefault="0061082B" w:rsidP="0089509B">
            <w:pPr>
              <w:pStyle w:val="bullet"/>
              <w:numPr>
                <w:ilvl w:val="0"/>
                <w:numId w:val="13"/>
              </w:numPr>
              <w:ind w:left="284" w:hanging="284"/>
            </w:pPr>
            <w:r w:rsidRPr="00D7104E">
              <w:t>using diagrams, graphics or photographs</w:t>
            </w:r>
          </w:p>
          <w:p w14:paraId="06C16823" w14:textId="77777777" w:rsidR="0061082B" w:rsidRDefault="0061082B" w:rsidP="0089509B">
            <w:pPr>
              <w:pStyle w:val="bullet"/>
              <w:numPr>
                <w:ilvl w:val="0"/>
                <w:numId w:val="13"/>
              </w:numPr>
              <w:ind w:left="284" w:hanging="284"/>
            </w:pPr>
            <w:r w:rsidRPr="00D7104E">
              <w:t>identifying and interpreting trends or conclusions in the information</w:t>
            </w:r>
          </w:p>
        </w:tc>
      </w:tr>
      <w:tr w:rsidR="0061082B" w14:paraId="49D0BBC9" w14:textId="77777777" w:rsidTr="0061082B">
        <w:tc>
          <w:tcPr>
            <w:tcW w:w="9242" w:type="dxa"/>
            <w:gridSpan w:val="5"/>
          </w:tcPr>
          <w:p w14:paraId="4AD433B6" w14:textId="77777777" w:rsidR="0061082B" w:rsidRDefault="0061082B" w:rsidP="0089509B">
            <w:pPr>
              <w:pStyle w:val="spacer"/>
            </w:pPr>
          </w:p>
        </w:tc>
      </w:tr>
      <w:tr w:rsidR="0061082B" w14:paraId="767DFEC0" w14:textId="77777777" w:rsidTr="0061082B">
        <w:tc>
          <w:tcPr>
            <w:tcW w:w="9242" w:type="dxa"/>
            <w:gridSpan w:val="5"/>
          </w:tcPr>
          <w:p w14:paraId="67C0F2B9" w14:textId="77777777" w:rsidR="0061082B" w:rsidRDefault="0061082B" w:rsidP="0089509B">
            <w:pPr>
              <w:pStyle w:val="Heading21"/>
            </w:pPr>
            <w:r>
              <w:t>Evidence Guide</w:t>
            </w:r>
          </w:p>
          <w:p w14:paraId="702C81D7" w14:textId="77777777" w:rsidR="0061082B" w:rsidRDefault="0061082B"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1082B" w14:paraId="22BF073F" w14:textId="77777777" w:rsidTr="0061082B">
        <w:tc>
          <w:tcPr>
            <w:tcW w:w="3369" w:type="dxa"/>
            <w:gridSpan w:val="2"/>
          </w:tcPr>
          <w:p w14:paraId="5AA31072" w14:textId="77777777" w:rsidR="0061082B" w:rsidRPr="005979AA" w:rsidRDefault="0061082B" w:rsidP="0089509B">
            <w:pPr>
              <w:pStyle w:val="EG"/>
            </w:pPr>
            <w:r w:rsidRPr="005979AA">
              <w:t>Critical aspects for assessment and evidence required to demonstrate competency in this unit</w:t>
            </w:r>
          </w:p>
        </w:tc>
        <w:tc>
          <w:tcPr>
            <w:tcW w:w="5873" w:type="dxa"/>
            <w:gridSpan w:val="3"/>
          </w:tcPr>
          <w:p w14:paraId="3CBAD9A1" w14:textId="77777777" w:rsidR="0061082B" w:rsidRDefault="0061082B" w:rsidP="0089509B">
            <w:pPr>
              <w:pStyle w:val="unittext"/>
            </w:pPr>
            <w:r w:rsidRPr="003B087B">
              <w:t>Assessment</w:t>
            </w:r>
            <w:r>
              <w:t xml:space="preserve"> must confirm the ability to:</w:t>
            </w:r>
          </w:p>
          <w:p w14:paraId="673BC4C3" w14:textId="77777777" w:rsidR="0061082B" w:rsidRDefault="0061082B" w:rsidP="0089509B">
            <w:pPr>
              <w:pStyle w:val="bullet"/>
              <w:numPr>
                <w:ilvl w:val="0"/>
                <w:numId w:val="13"/>
              </w:numPr>
              <w:ind w:left="284" w:hanging="284"/>
            </w:pPr>
            <w:r>
              <w:t>investigate an issue of scientific interest, including its scientific basis, and analyse its impact on the community or personal experience</w:t>
            </w:r>
          </w:p>
          <w:p w14:paraId="7AF84D6B" w14:textId="77777777" w:rsidR="0061082B" w:rsidRDefault="0061082B" w:rsidP="0089509B">
            <w:pPr>
              <w:pStyle w:val="bullet"/>
              <w:numPr>
                <w:ilvl w:val="0"/>
                <w:numId w:val="13"/>
              </w:numPr>
              <w:ind w:left="284" w:hanging="284"/>
            </w:pPr>
            <w:r>
              <w:rPr>
                <w:szCs w:val="24"/>
              </w:rPr>
              <w:t>present a report on the outcom</w:t>
            </w:r>
            <w:r>
              <w:t>es of investigation using appropriate scientific terminology</w:t>
            </w:r>
          </w:p>
        </w:tc>
      </w:tr>
      <w:tr w:rsidR="0061082B" w14:paraId="467CBF3F" w14:textId="77777777" w:rsidTr="0061082B">
        <w:tc>
          <w:tcPr>
            <w:tcW w:w="9242" w:type="dxa"/>
            <w:gridSpan w:val="5"/>
          </w:tcPr>
          <w:p w14:paraId="1585BBA7" w14:textId="77777777" w:rsidR="0061082B" w:rsidRDefault="0061082B" w:rsidP="0089509B">
            <w:pPr>
              <w:pStyle w:val="spacer"/>
            </w:pPr>
          </w:p>
        </w:tc>
      </w:tr>
      <w:tr w:rsidR="0061082B" w14:paraId="74F8D1A8" w14:textId="77777777" w:rsidTr="0061082B">
        <w:tc>
          <w:tcPr>
            <w:tcW w:w="3369" w:type="dxa"/>
            <w:gridSpan w:val="2"/>
          </w:tcPr>
          <w:p w14:paraId="3AC1BBF6" w14:textId="77777777" w:rsidR="0061082B" w:rsidRPr="005979AA" w:rsidRDefault="0061082B" w:rsidP="0089509B">
            <w:pPr>
              <w:pStyle w:val="EG"/>
            </w:pPr>
            <w:r w:rsidRPr="005979AA">
              <w:t>Context of and specific resources for assessment</w:t>
            </w:r>
          </w:p>
        </w:tc>
        <w:tc>
          <w:tcPr>
            <w:tcW w:w="5873" w:type="dxa"/>
            <w:gridSpan w:val="3"/>
          </w:tcPr>
          <w:p w14:paraId="3554B1AC" w14:textId="77777777" w:rsidR="0061082B" w:rsidRDefault="0061082B" w:rsidP="0089509B">
            <w:pPr>
              <w:pStyle w:val="unittext"/>
            </w:pPr>
            <w:r>
              <w:t>Assessment must ensure access to:</w:t>
            </w:r>
          </w:p>
          <w:p w14:paraId="0D30DD24" w14:textId="77777777" w:rsidR="0061082B" w:rsidRDefault="0061082B" w:rsidP="0089509B">
            <w:pPr>
              <w:pStyle w:val="bullet"/>
              <w:numPr>
                <w:ilvl w:val="0"/>
                <w:numId w:val="13"/>
              </w:numPr>
              <w:ind w:left="284" w:hanging="284"/>
            </w:pPr>
            <w:r>
              <w:t>computers and the internet where appropriate to enable information to be researched</w:t>
            </w:r>
          </w:p>
          <w:p w14:paraId="26A076C3" w14:textId="77777777" w:rsidR="0061082B" w:rsidRDefault="0061082B" w:rsidP="0089509B">
            <w:pPr>
              <w:pStyle w:val="bullet"/>
              <w:numPr>
                <w:ilvl w:val="0"/>
                <w:numId w:val="13"/>
              </w:numPr>
              <w:ind w:left="284" w:hanging="284"/>
            </w:pPr>
            <w:r>
              <w:t>sources of information related to the investigation</w:t>
            </w:r>
          </w:p>
        </w:tc>
      </w:tr>
      <w:tr w:rsidR="0061082B" w14:paraId="18ECBCC2" w14:textId="77777777" w:rsidTr="0061082B">
        <w:tc>
          <w:tcPr>
            <w:tcW w:w="9242" w:type="dxa"/>
            <w:gridSpan w:val="5"/>
          </w:tcPr>
          <w:p w14:paraId="08900A6D" w14:textId="77777777" w:rsidR="0061082B" w:rsidRDefault="0061082B" w:rsidP="0089509B">
            <w:pPr>
              <w:pStyle w:val="spacer"/>
            </w:pPr>
          </w:p>
        </w:tc>
      </w:tr>
      <w:tr w:rsidR="0061082B" w14:paraId="351893D2" w14:textId="77777777" w:rsidTr="0061082B">
        <w:tc>
          <w:tcPr>
            <w:tcW w:w="3369" w:type="dxa"/>
            <w:gridSpan w:val="2"/>
          </w:tcPr>
          <w:p w14:paraId="4D122B0E" w14:textId="77777777" w:rsidR="0061082B" w:rsidRPr="00622D2D" w:rsidRDefault="0061082B" w:rsidP="0089509B">
            <w:pPr>
              <w:pStyle w:val="EG"/>
            </w:pPr>
            <w:r w:rsidRPr="005979AA">
              <w:t>Method(s) of assessment</w:t>
            </w:r>
          </w:p>
        </w:tc>
        <w:tc>
          <w:tcPr>
            <w:tcW w:w="5873" w:type="dxa"/>
            <w:gridSpan w:val="3"/>
          </w:tcPr>
          <w:p w14:paraId="4D0A83FD" w14:textId="77777777" w:rsidR="0061082B" w:rsidRDefault="0061082B" w:rsidP="0089509B">
            <w:pPr>
              <w:pStyle w:val="unittext"/>
            </w:pPr>
            <w:r>
              <w:t>The following are suggested assessment methods for this unit:</w:t>
            </w:r>
          </w:p>
          <w:p w14:paraId="27765AD3" w14:textId="77777777" w:rsidR="0061082B" w:rsidRDefault="0061082B" w:rsidP="0089509B">
            <w:pPr>
              <w:pStyle w:val="bullet"/>
              <w:numPr>
                <w:ilvl w:val="0"/>
                <w:numId w:val="13"/>
              </w:numPr>
              <w:ind w:left="284" w:hanging="284"/>
            </w:pPr>
            <w:r>
              <w:t>portfolio of investigation undertaken:</w:t>
            </w:r>
          </w:p>
          <w:p w14:paraId="0287294C" w14:textId="77777777" w:rsidR="0061082B" w:rsidRDefault="0061082B" w:rsidP="0089509B">
            <w:pPr>
              <w:pStyle w:val="endash"/>
              <w:keepNext/>
              <w:ind w:left="568" w:hanging="284"/>
            </w:pPr>
            <w:r>
              <w:t xml:space="preserve">according to a plan developed by the learner </w:t>
            </w:r>
          </w:p>
          <w:p w14:paraId="1647F784" w14:textId="77777777" w:rsidR="0061082B" w:rsidRDefault="0061082B" w:rsidP="0089509B">
            <w:pPr>
              <w:pStyle w:val="endash"/>
              <w:keepNext/>
              <w:ind w:left="568" w:hanging="284"/>
            </w:pPr>
            <w:r>
              <w:t>including conclusions drawn from the findings</w:t>
            </w:r>
          </w:p>
          <w:p w14:paraId="61EF518E" w14:textId="77777777" w:rsidR="0061082B" w:rsidRDefault="0061082B" w:rsidP="0089509B">
            <w:pPr>
              <w:pStyle w:val="bullet"/>
              <w:numPr>
                <w:ilvl w:val="0"/>
                <w:numId w:val="13"/>
              </w:numPr>
              <w:ind w:left="284" w:hanging="284"/>
            </w:pPr>
            <w:r>
              <w:t xml:space="preserve">group discussion to assess the ability to discuss findings using appropriate terminology </w:t>
            </w:r>
          </w:p>
        </w:tc>
      </w:tr>
    </w:tbl>
    <w:p w14:paraId="18C1CD3B" w14:textId="77777777" w:rsidR="0061082B" w:rsidRDefault="0061082B" w:rsidP="0089509B">
      <w:pPr>
        <w:keepNext/>
        <w:tabs>
          <w:tab w:val="left" w:pos="930"/>
        </w:tabs>
        <w:spacing w:before="0" w:after="0"/>
        <w:sectPr w:rsidR="0061082B" w:rsidSect="0061082B">
          <w:headerReference w:type="even" r:id="rId472"/>
          <w:headerReference w:type="default" r:id="rId473"/>
          <w:headerReference w:type="first" r:id="rId474"/>
          <w:pgSz w:w="11906" w:h="16838"/>
          <w:pgMar w:top="1440" w:right="1440" w:bottom="1560" w:left="1440" w:header="708" w:footer="708" w:gutter="0"/>
          <w:cols w:space="708"/>
          <w:docGrid w:linePitch="360"/>
        </w:sectPr>
      </w:pPr>
    </w:p>
    <w:p w14:paraId="407E2AFB" w14:textId="77777777" w:rsidR="0061082B" w:rsidRDefault="0061082B" w:rsidP="0089509B">
      <w:pPr>
        <w:keepNext/>
      </w:pPr>
    </w:p>
    <w:tbl>
      <w:tblPr>
        <w:tblW w:w="0" w:type="auto"/>
        <w:tblLook w:val="04A0" w:firstRow="1" w:lastRow="0" w:firstColumn="1" w:lastColumn="0" w:noHBand="0" w:noVBand="1"/>
      </w:tblPr>
      <w:tblGrid>
        <w:gridCol w:w="2943"/>
        <w:gridCol w:w="426"/>
        <w:gridCol w:w="144"/>
        <w:gridCol w:w="15"/>
        <w:gridCol w:w="5714"/>
      </w:tblGrid>
      <w:tr w:rsidR="00F665D5" w14:paraId="21C7C40A" w14:textId="77777777" w:rsidTr="00F665D5">
        <w:tc>
          <w:tcPr>
            <w:tcW w:w="2943" w:type="dxa"/>
          </w:tcPr>
          <w:p w14:paraId="2FDBDC22" w14:textId="77777777" w:rsidR="00F665D5" w:rsidRPr="00D72D90" w:rsidRDefault="00F665D5" w:rsidP="00F665D5">
            <w:pPr>
              <w:pStyle w:val="CodeTOC"/>
            </w:pPr>
            <w:r w:rsidRPr="00D72D90">
              <w:t>Unit Code</w:t>
            </w:r>
          </w:p>
        </w:tc>
        <w:tc>
          <w:tcPr>
            <w:tcW w:w="6299" w:type="dxa"/>
            <w:gridSpan w:val="4"/>
          </w:tcPr>
          <w:p w14:paraId="2098D247" w14:textId="77777777" w:rsidR="00F665D5" w:rsidRPr="00D72D90" w:rsidRDefault="00F665D5" w:rsidP="00F665D5">
            <w:pPr>
              <w:pStyle w:val="code"/>
            </w:pPr>
            <w:bookmarkStart w:id="409" w:name="_Toc514234479"/>
            <w:r>
              <w:t>VU22450</w:t>
            </w:r>
            <w:bookmarkEnd w:id="409"/>
          </w:p>
        </w:tc>
      </w:tr>
      <w:tr w:rsidR="00F665D5" w14:paraId="1741A809" w14:textId="77777777" w:rsidTr="00F665D5">
        <w:tc>
          <w:tcPr>
            <w:tcW w:w="2943" w:type="dxa"/>
          </w:tcPr>
          <w:p w14:paraId="07B869BC" w14:textId="77777777" w:rsidR="00F665D5" w:rsidRPr="00D72D90" w:rsidRDefault="00F665D5" w:rsidP="00F665D5">
            <w:pPr>
              <w:pStyle w:val="CodeTOC"/>
            </w:pPr>
            <w:r w:rsidRPr="00D72D90">
              <w:t>Unit Title</w:t>
            </w:r>
          </w:p>
        </w:tc>
        <w:tc>
          <w:tcPr>
            <w:tcW w:w="6299" w:type="dxa"/>
            <w:gridSpan w:val="4"/>
          </w:tcPr>
          <w:p w14:paraId="48BD0A51" w14:textId="77777777" w:rsidR="00F665D5" w:rsidRPr="00D72D90" w:rsidRDefault="00F665D5" w:rsidP="00F665D5">
            <w:pPr>
              <w:pStyle w:val="code"/>
            </w:pPr>
            <w:bookmarkStart w:id="410" w:name="_Toc507058606"/>
            <w:bookmarkStart w:id="411" w:name="_Toc514234480"/>
            <w:r w:rsidRPr="00C13F34">
              <w:t xml:space="preserve">Work with and interpret </w:t>
            </w:r>
            <w:r>
              <w:t xml:space="preserve">simple </w:t>
            </w:r>
            <w:r w:rsidRPr="00C13F34">
              <w:t>directions in familiar situations</w:t>
            </w:r>
            <w:bookmarkEnd w:id="410"/>
            <w:bookmarkEnd w:id="411"/>
          </w:p>
        </w:tc>
      </w:tr>
      <w:tr w:rsidR="00F665D5" w14:paraId="75FE1F62" w14:textId="77777777" w:rsidTr="00F665D5">
        <w:tc>
          <w:tcPr>
            <w:tcW w:w="2943" w:type="dxa"/>
          </w:tcPr>
          <w:p w14:paraId="4CD8163E" w14:textId="77777777" w:rsidR="00F665D5" w:rsidRDefault="00F665D5" w:rsidP="00F665D5">
            <w:pPr>
              <w:pStyle w:val="Heading21"/>
            </w:pPr>
            <w:r>
              <w:t>Unit Descriptor</w:t>
            </w:r>
          </w:p>
        </w:tc>
        <w:tc>
          <w:tcPr>
            <w:tcW w:w="6299" w:type="dxa"/>
            <w:gridSpan w:val="4"/>
          </w:tcPr>
          <w:p w14:paraId="18DA327A" w14:textId="29E651FF" w:rsidR="00F665D5" w:rsidRPr="00E35AD0" w:rsidRDefault="00F665D5" w:rsidP="00F665D5">
            <w:pPr>
              <w:pStyle w:val="unittext"/>
            </w:pPr>
            <w:r>
              <w:t>This unit describes the skills and knowledge to support</w:t>
            </w:r>
            <w:r w:rsidRPr="00E35AD0">
              <w:t xml:space="preserve"> learners to develop the basic skills and confidence to perform simple and familiar numeracy tasks involving the interpretation of simple ever</w:t>
            </w:r>
            <w:r>
              <w:t>yday maps or street directories.</w:t>
            </w:r>
            <w:r w:rsidRPr="00E35AD0">
              <w:t xml:space="preserve"> </w:t>
            </w:r>
            <w:r>
              <w:t>It includes</w:t>
            </w:r>
            <w:r w:rsidRPr="00E35AD0">
              <w:t xml:space="preserve"> giving and following simple and familiar directions which are part of the learners’ normal routines to do with directions and locations in familiar contexts</w:t>
            </w:r>
            <w:r>
              <w:t>,</w:t>
            </w:r>
            <w:r w:rsidRPr="00E35AD0">
              <w:t xml:space="preserve">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CF1FA8" w14:textId="77777777" w:rsidR="00F665D5" w:rsidRDefault="00F665D5" w:rsidP="00F665D5">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F665D5" w14:paraId="56A521DB" w14:textId="77777777" w:rsidTr="00F665D5">
        <w:tc>
          <w:tcPr>
            <w:tcW w:w="2943" w:type="dxa"/>
          </w:tcPr>
          <w:p w14:paraId="3106EB03" w14:textId="77777777" w:rsidR="00F665D5" w:rsidRDefault="00F665D5" w:rsidP="00F665D5">
            <w:pPr>
              <w:pStyle w:val="Heading21"/>
            </w:pPr>
            <w:r>
              <w:t>Employability Skills</w:t>
            </w:r>
          </w:p>
        </w:tc>
        <w:tc>
          <w:tcPr>
            <w:tcW w:w="6299" w:type="dxa"/>
            <w:gridSpan w:val="4"/>
          </w:tcPr>
          <w:p w14:paraId="7172A808" w14:textId="77777777" w:rsidR="00F665D5" w:rsidRDefault="00F665D5" w:rsidP="00F665D5">
            <w:pPr>
              <w:pStyle w:val="unittext"/>
            </w:pPr>
            <w:r>
              <w:t>This unit contains employability skills.</w:t>
            </w:r>
          </w:p>
        </w:tc>
      </w:tr>
      <w:tr w:rsidR="00F665D5" w14:paraId="7367D931" w14:textId="77777777" w:rsidTr="00F665D5">
        <w:tc>
          <w:tcPr>
            <w:tcW w:w="2943" w:type="dxa"/>
          </w:tcPr>
          <w:p w14:paraId="1810BE94" w14:textId="77777777" w:rsidR="00F665D5" w:rsidRDefault="00F665D5" w:rsidP="00F665D5">
            <w:pPr>
              <w:pStyle w:val="Heading21"/>
            </w:pPr>
            <w:r>
              <w:t>Application of the Unit</w:t>
            </w:r>
          </w:p>
        </w:tc>
        <w:tc>
          <w:tcPr>
            <w:tcW w:w="6299" w:type="dxa"/>
            <w:gridSpan w:val="4"/>
          </w:tcPr>
          <w:p w14:paraId="556BFC72" w14:textId="77777777" w:rsidR="00F665D5" w:rsidRPr="00483F87" w:rsidRDefault="00F665D5" w:rsidP="00F665D5">
            <w:pPr>
              <w:pStyle w:val="unittext"/>
            </w:pPr>
            <w:r w:rsidRPr="00483F87">
              <w:t xml:space="preserve">People seeking to improve their educational, vocational or community participation options will need to develop a range of numeracy and mathematics skills. </w:t>
            </w:r>
          </w:p>
          <w:p w14:paraId="2AC08299" w14:textId="77777777" w:rsidR="00F665D5" w:rsidRPr="00483F87" w:rsidRDefault="00F665D5" w:rsidP="00F665D5">
            <w:pPr>
              <w:pStyle w:val="unittext"/>
            </w:pPr>
            <w:r w:rsidRPr="00483F87">
              <w:t>Numeracy is seen as making meaning of mathematics - mathematics is a tool to be used efficiently and critically and is seen as the knowledge and skills to be applied and used for a range of purposes and in a variety of contexts.</w:t>
            </w:r>
            <w:r>
              <w:t xml:space="preserve"> </w:t>
            </w:r>
            <w:r w:rsidRPr="00483F87">
              <w:t>The goal is therefore to assist learners to develop mathematical concepts and relationships in ways that are personally meaningful.</w:t>
            </w:r>
          </w:p>
          <w:p w14:paraId="365EF19D" w14:textId="77777777" w:rsidR="00F665D5" w:rsidRDefault="00F665D5" w:rsidP="00F665D5">
            <w:pPr>
              <w:pStyle w:val="unittext"/>
            </w:pPr>
            <w:r>
              <w:t>It is</w:t>
            </w:r>
            <w:r w:rsidRPr="00483F87">
              <w:t xml:space="preserve"> recommended that this </w:t>
            </w:r>
            <w:r>
              <w:t>u</w:t>
            </w:r>
            <w:r w:rsidRPr="00483F87">
              <w:t>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65D5" w14:paraId="7C22957F" w14:textId="77777777" w:rsidTr="00F665D5">
        <w:tc>
          <w:tcPr>
            <w:tcW w:w="2943" w:type="dxa"/>
          </w:tcPr>
          <w:p w14:paraId="72041FBD" w14:textId="77777777" w:rsidR="00F665D5" w:rsidRDefault="00F665D5" w:rsidP="00F665D5">
            <w:pPr>
              <w:pStyle w:val="Heading21"/>
            </w:pPr>
            <w:r>
              <w:t>Element</w:t>
            </w:r>
          </w:p>
          <w:p w14:paraId="23428814" w14:textId="77777777" w:rsidR="00F665D5" w:rsidRDefault="00F665D5" w:rsidP="00F665D5">
            <w:pPr>
              <w:pStyle w:val="text"/>
            </w:pPr>
            <w:r w:rsidRPr="005979AA">
              <w:t>Elements describe the essential outcomes of a unit of competency. Elements describe actions or outcomes that are demonstrable and assessable.</w:t>
            </w:r>
          </w:p>
        </w:tc>
        <w:tc>
          <w:tcPr>
            <w:tcW w:w="6299" w:type="dxa"/>
            <w:gridSpan w:val="4"/>
          </w:tcPr>
          <w:p w14:paraId="4A6B28D4" w14:textId="77777777" w:rsidR="00F665D5" w:rsidRDefault="00F665D5" w:rsidP="00F665D5">
            <w:pPr>
              <w:pStyle w:val="Heading21"/>
            </w:pPr>
            <w:r>
              <w:t>Performance Criteria</w:t>
            </w:r>
          </w:p>
          <w:p w14:paraId="0C0A2463" w14:textId="77777777" w:rsidR="00F665D5" w:rsidRDefault="00F665D5" w:rsidP="00F665D5">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65D5" w14:paraId="00646151" w14:textId="77777777" w:rsidTr="00F665D5">
        <w:tc>
          <w:tcPr>
            <w:tcW w:w="2943" w:type="dxa"/>
          </w:tcPr>
          <w:p w14:paraId="55CE176E" w14:textId="77777777" w:rsidR="00F665D5" w:rsidRDefault="00F665D5" w:rsidP="00F665D5">
            <w:pPr>
              <w:pStyle w:val="spacer"/>
            </w:pPr>
          </w:p>
        </w:tc>
        <w:tc>
          <w:tcPr>
            <w:tcW w:w="6299" w:type="dxa"/>
            <w:gridSpan w:val="4"/>
          </w:tcPr>
          <w:p w14:paraId="5E65BF2F" w14:textId="77777777" w:rsidR="00F665D5" w:rsidRDefault="00F665D5" w:rsidP="00F665D5">
            <w:pPr>
              <w:pStyle w:val="spacer"/>
            </w:pPr>
          </w:p>
        </w:tc>
      </w:tr>
      <w:tr w:rsidR="00F665D5" w14:paraId="3E4B44CD" w14:textId="77777777" w:rsidTr="00F665D5">
        <w:tc>
          <w:tcPr>
            <w:tcW w:w="2943" w:type="dxa"/>
            <w:vMerge w:val="restart"/>
          </w:tcPr>
          <w:p w14:paraId="25F621D7" w14:textId="77777777" w:rsidR="00F665D5" w:rsidRPr="00483F87" w:rsidRDefault="00F665D5" w:rsidP="00F665D5">
            <w:pPr>
              <w:pStyle w:val="element"/>
              <w:keepNext/>
            </w:pPr>
            <w:r w:rsidRPr="0084371F">
              <w:t>1</w:t>
            </w:r>
            <w:r>
              <w:tab/>
            </w:r>
            <w:r w:rsidRPr="00483F87">
              <w:t>Identify and interpret key features and concepts of location and direction in simple everyday maps or street directories</w:t>
            </w:r>
          </w:p>
          <w:p w14:paraId="6E7CFE89" w14:textId="77777777" w:rsidR="00F665D5" w:rsidRPr="0084371F" w:rsidRDefault="00F665D5" w:rsidP="00F665D5">
            <w:pPr>
              <w:pStyle w:val="element"/>
              <w:keepNext/>
              <w:ind w:left="0" w:firstLine="0"/>
            </w:pPr>
          </w:p>
        </w:tc>
        <w:tc>
          <w:tcPr>
            <w:tcW w:w="570" w:type="dxa"/>
            <w:gridSpan w:val="2"/>
          </w:tcPr>
          <w:p w14:paraId="4C3DB64B" w14:textId="77777777" w:rsidR="00F665D5" w:rsidRDefault="00F665D5" w:rsidP="00F665D5">
            <w:pPr>
              <w:pStyle w:val="PC"/>
              <w:keepNext/>
            </w:pPr>
            <w:r>
              <w:t>1.1</w:t>
            </w:r>
          </w:p>
        </w:tc>
        <w:tc>
          <w:tcPr>
            <w:tcW w:w="5729" w:type="dxa"/>
            <w:gridSpan w:val="2"/>
          </w:tcPr>
          <w:p w14:paraId="76874411" w14:textId="77777777" w:rsidR="00F665D5" w:rsidRDefault="00F665D5" w:rsidP="00F665D5">
            <w:pPr>
              <w:pStyle w:val="unittext"/>
            </w:pPr>
            <w:r>
              <w:t xml:space="preserve">Identify simple </w:t>
            </w:r>
            <w:r w:rsidRPr="00483F87">
              <w:rPr>
                <w:b/>
                <w:i/>
                <w:szCs w:val="22"/>
              </w:rPr>
              <w:t xml:space="preserve">key features and concepts </w:t>
            </w:r>
            <w:r w:rsidRPr="00483F87">
              <w:rPr>
                <w:b/>
                <w:i/>
              </w:rPr>
              <w:t xml:space="preserve">of position and location </w:t>
            </w:r>
            <w:r>
              <w:rPr>
                <w:szCs w:val="22"/>
              </w:rPr>
              <w:t xml:space="preserve">in </w:t>
            </w:r>
            <w:r w:rsidRPr="00483F87">
              <w:rPr>
                <w:b/>
                <w:i/>
                <w:szCs w:val="22"/>
              </w:rPr>
              <w:t xml:space="preserve">simple everyday </w:t>
            </w:r>
            <w:r w:rsidRPr="00483F87">
              <w:rPr>
                <w:b/>
                <w:i/>
              </w:rPr>
              <w:t>maps or street directories</w:t>
            </w:r>
          </w:p>
        </w:tc>
      </w:tr>
      <w:tr w:rsidR="00F665D5" w14:paraId="24F52811" w14:textId="77777777" w:rsidTr="00F665D5">
        <w:tc>
          <w:tcPr>
            <w:tcW w:w="2943" w:type="dxa"/>
            <w:vMerge/>
          </w:tcPr>
          <w:p w14:paraId="689B336D" w14:textId="77777777" w:rsidR="00F665D5" w:rsidRPr="0084371F" w:rsidRDefault="00F665D5" w:rsidP="00F665D5">
            <w:pPr>
              <w:pStyle w:val="element"/>
              <w:keepNext/>
            </w:pPr>
          </w:p>
        </w:tc>
        <w:tc>
          <w:tcPr>
            <w:tcW w:w="570" w:type="dxa"/>
            <w:gridSpan w:val="2"/>
          </w:tcPr>
          <w:p w14:paraId="2510DD54" w14:textId="77777777" w:rsidR="00F665D5" w:rsidRDefault="00F665D5" w:rsidP="00F665D5">
            <w:pPr>
              <w:pStyle w:val="PC"/>
              <w:keepNext/>
            </w:pPr>
            <w:r>
              <w:t>1.2</w:t>
            </w:r>
          </w:p>
        </w:tc>
        <w:tc>
          <w:tcPr>
            <w:tcW w:w="5729" w:type="dxa"/>
            <w:gridSpan w:val="2"/>
          </w:tcPr>
          <w:p w14:paraId="1307953E" w14:textId="77777777" w:rsidR="00F665D5" w:rsidRDefault="00F665D5" w:rsidP="00F665D5">
            <w:pPr>
              <w:pStyle w:val="unittext"/>
            </w:pPr>
            <w:r>
              <w:t>Read and interpret simple everyday maps or street directories of familiar locations</w:t>
            </w:r>
          </w:p>
        </w:tc>
      </w:tr>
      <w:tr w:rsidR="00F665D5" w14:paraId="6DF72916" w14:textId="77777777" w:rsidTr="00F665D5">
        <w:tc>
          <w:tcPr>
            <w:tcW w:w="2943" w:type="dxa"/>
            <w:vMerge/>
          </w:tcPr>
          <w:p w14:paraId="6C0EE505" w14:textId="77777777" w:rsidR="00F665D5" w:rsidRPr="0084371F" w:rsidRDefault="00F665D5" w:rsidP="00F665D5">
            <w:pPr>
              <w:pStyle w:val="element"/>
              <w:keepNext/>
            </w:pPr>
          </w:p>
        </w:tc>
        <w:tc>
          <w:tcPr>
            <w:tcW w:w="570" w:type="dxa"/>
            <w:gridSpan w:val="2"/>
          </w:tcPr>
          <w:p w14:paraId="1274F0A6" w14:textId="77777777" w:rsidR="00F665D5" w:rsidRDefault="00F665D5" w:rsidP="00F665D5">
            <w:pPr>
              <w:pStyle w:val="PC"/>
              <w:keepNext/>
            </w:pPr>
            <w:r>
              <w:t>1.3</w:t>
            </w:r>
          </w:p>
        </w:tc>
        <w:tc>
          <w:tcPr>
            <w:tcW w:w="5729" w:type="dxa"/>
            <w:gridSpan w:val="2"/>
          </w:tcPr>
          <w:p w14:paraId="2B40BF49" w14:textId="77777777" w:rsidR="00F665D5" w:rsidRDefault="00F665D5" w:rsidP="00F665D5">
            <w:pPr>
              <w:pStyle w:val="unitt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F665D5" w14:paraId="0E4A02B7" w14:textId="77777777" w:rsidTr="00F665D5">
        <w:tc>
          <w:tcPr>
            <w:tcW w:w="2943" w:type="dxa"/>
          </w:tcPr>
          <w:p w14:paraId="3DF01B77" w14:textId="77777777" w:rsidR="00F665D5" w:rsidRDefault="00F665D5" w:rsidP="00F665D5">
            <w:pPr>
              <w:pStyle w:val="spacer"/>
            </w:pPr>
          </w:p>
        </w:tc>
        <w:tc>
          <w:tcPr>
            <w:tcW w:w="6299" w:type="dxa"/>
            <w:gridSpan w:val="4"/>
          </w:tcPr>
          <w:p w14:paraId="3F5A826A" w14:textId="77777777" w:rsidR="00F665D5" w:rsidRDefault="00F665D5" w:rsidP="00F665D5">
            <w:pPr>
              <w:pStyle w:val="spacer"/>
            </w:pPr>
          </w:p>
        </w:tc>
      </w:tr>
      <w:tr w:rsidR="00F665D5" w14:paraId="221F0C3F" w14:textId="77777777" w:rsidTr="00F665D5">
        <w:tc>
          <w:tcPr>
            <w:tcW w:w="2943" w:type="dxa"/>
            <w:vMerge w:val="restart"/>
          </w:tcPr>
          <w:p w14:paraId="4856D0AA" w14:textId="77777777" w:rsidR="00F665D5" w:rsidRDefault="00F665D5" w:rsidP="00F665D5">
            <w:pPr>
              <w:pStyle w:val="element"/>
              <w:keepNext/>
            </w:pPr>
            <w:r>
              <w:t>2</w:t>
            </w:r>
            <w:r>
              <w:tab/>
            </w:r>
            <w:r w:rsidRPr="00483F87">
              <w:t>Give and follow simple and familiar directions based on simple everyday maps, diagrams or street directories</w:t>
            </w:r>
          </w:p>
        </w:tc>
        <w:tc>
          <w:tcPr>
            <w:tcW w:w="585" w:type="dxa"/>
            <w:gridSpan w:val="3"/>
          </w:tcPr>
          <w:p w14:paraId="458FEDB6" w14:textId="77777777" w:rsidR="00F665D5" w:rsidRDefault="00F665D5" w:rsidP="00F665D5">
            <w:pPr>
              <w:pStyle w:val="PC"/>
              <w:keepNext/>
            </w:pPr>
            <w:r>
              <w:t>2.1</w:t>
            </w:r>
          </w:p>
        </w:tc>
        <w:tc>
          <w:tcPr>
            <w:tcW w:w="5714" w:type="dxa"/>
          </w:tcPr>
          <w:p w14:paraId="3D9F44CC" w14:textId="77777777" w:rsidR="00F665D5" w:rsidRDefault="00F665D5" w:rsidP="00F665D5">
            <w:pPr>
              <w:pStyle w:val="unittext"/>
            </w:pPr>
            <w:r>
              <w:t>Describe orally the relative location of two or more objects using</w:t>
            </w:r>
            <w:r>
              <w:rPr>
                <w:b/>
                <w:i/>
              </w:rPr>
              <w:t xml:space="preserve"> </w:t>
            </w:r>
            <w:r w:rsidRPr="00483F87">
              <w:t>informal and some formal language of position</w:t>
            </w:r>
          </w:p>
        </w:tc>
      </w:tr>
      <w:tr w:rsidR="00F665D5" w14:paraId="723AE709" w14:textId="77777777" w:rsidTr="00F665D5">
        <w:tc>
          <w:tcPr>
            <w:tcW w:w="2943" w:type="dxa"/>
            <w:vMerge/>
          </w:tcPr>
          <w:p w14:paraId="1C2580F7" w14:textId="77777777" w:rsidR="00F665D5" w:rsidRDefault="00F665D5" w:rsidP="00F665D5">
            <w:pPr>
              <w:keepNext/>
            </w:pPr>
          </w:p>
        </w:tc>
        <w:tc>
          <w:tcPr>
            <w:tcW w:w="585" w:type="dxa"/>
            <w:gridSpan w:val="3"/>
          </w:tcPr>
          <w:p w14:paraId="65D1406C" w14:textId="77777777" w:rsidR="00F665D5" w:rsidRDefault="00F665D5" w:rsidP="00F665D5">
            <w:pPr>
              <w:pStyle w:val="PC"/>
              <w:keepNext/>
            </w:pPr>
            <w:r>
              <w:t>2.2</w:t>
            </w:r>
          </w:p>
        </w:tc>
        <w:tc>
          <w:tcPr>
            <w:tcW w:w="5714" w:type="dxa"/>
          </w:tcPr>
          <w:p w14:paraId="27A14E05" w14:textId="77777777" w:rsidR="00F665D5" w:rsidRDefault="00F665D5" w:rsidP="00F665D5">
            <w:pPr>
              <w:pStyle w:val="unittext"/>
            </w:pPr>
            <w:r>
              <w:t xml:space="preserve">Follow </w:t>
            </w:r>
            <w:r>
              <w:rPr>
                <w:b/>
                <w:i/>
              </w:rPr>
              <w:t>simple oral directions</w:t>
            </w:r>
            <w:r>
              <w:t xml:space="preserve"> for moving between familiar locations</w:t>
            </w:r>
          </w:p>
        </w:tc>
      </w:tr>
      <w:tr w:rsidR="00F665D5" w14:paraId="15E43950" w14:textId="77777777" w:rsidTr="00F665D5">
        <w:tc>
          <w:tcPr>
            <w:tcW w:w="2943" w:type="dxa"/>
            <w:vMerge/>
          </w:tcPr>
          <w:p w14:paraId="58BE4093" w14:textId="77777777" w:rsidR="00F665D5" w:rsidRDefault="00F665D5" w:rsidP="00F665D5">
            <w:pPr>
              <w:keepNext/>
            </w:pPr>
          </w:p>
        </w:tc>
        <w:tc>
          <w:tcPr>
            <w:tcW w:w="585" w:type="dxa"/>
            <w:gridSpan w:val="3"/>
          </w:tcPr>
          <w:p w14:paraId="15C02E6F" w14:textId="77777777" w:rsidR="00F665D5" w:rsidRDefault="00F665D5" w:rsidP="00F665D5">
            <w:pPr>
              <w:pStyle w:val="PC"/>
              <w:keepNext/>
            </w:pPr>
            <w:r>
              <w:t>2.3</w:t>
            </w:r>
          </w:p>
        </w:tc>
        <w:tc>
          <w:tcPr>
            <w:tcW w:w="5714" w:type="dxa"/>
          </w:tcPr>
          <w:p w14:paraId="08C20270" w14:textId="77777777" w:rsidR="00F665D5" w:rsidRDefault="00F665D5" w:rsidP="00F665D5">
            <w:pPr>
              <w:pStyle w:val="unittext"/>
            </w:pPr>
            <w:r>
              <w:t xml:space="preserve">Give </w:t>
            </w:r>
            <w:r w:rsidRPr="00483F87">
              <w:t>simple oral directions</w:t>
            </w:r>
            <w:r>
              <w:t xml:space="preserve"> for moving between familiar locations using </w:t>
            </w:r>
            <w:r w:rsidRPr="00483F87">
              <w:t>informal and some formal language of position</w:t>
            </w:r>
          </w:p>
        </w:tc>
      </w:tr>
      <w:tr w:rsidR="00F665D5" w14:paraId="35164303" w14:textId="77777777" w:rsidTr="00F665D5">
        <w:tc>
          <w:tcPr>
            <w:tcW w:w="2943" w:type="dxa"/>
          </w:tcPr>
          <w:p w14:paraId="6F77757F" w14:textId="77777777" w:rsidR="00F665D5" w:rsidRDefault="00F665D5" w:rsidP="00F665D5">
            <w:pPr>
              <w:pStyle w:val="spacer"/>
            </w:pPr>
          </w:p>
        </w:tc>
        <w:tc>
          <w:tcPr>
            <w:tcW w:w="6299" w:type="dxa"/>
            <w:gridSpan w:val="4"/>
          </w:tcPr>
          <w:p w14:paraId="54E37542" w14:textId="77777777" w:rsidR="00F665D5" w:rsidRDefault="00F665D5" w:rsidP="00F665D5">
            <w:pPr>
              <w:pStyle w:val="spacer"/>
            </w:pPr>
          </w:p>
        </w:tc>
      </w:tr>
      <w:tr w:rsidR="00F665D5" w14:paraId="0BA4490A" w14:textId="77777777" w:rsidTr="00F665D5">
        <w:tc>
          <w:tcPr>
            <w:tcW w:w="9242" w:type="dxa"/>
            <w:gridSpan w:val="5"/>
          </w:tcPr>
          <w:p w14:paraId="3215A25B" w14:textId="77777777" w:rsidR="00F665D5" w:rsidRDefault="00F665D5" w:rsidP="00F665D5">
            <w:pPr>
              <w:pStyle w:val="Heading21"/>
            </w:pPr>
            <w:r>
              <w:t>Required Knowledge and Skills</w:t>
            </w:r>
          </w:p>
          <w:p w14:paraId="030255DA" w14:textId="77777777" w:rsidR="00F665D5" w:rsidRDefault="00F665D5" w:rsidP="00F665D5">
            <w:pPr>
              <w:pStyle w:val="text"/>
            </w:pPr>
            <w:r w:rsidRPr="005979AA">
              <w:t>This describes the essential skills and knowledge and their level required for this unit</w:t>
            </w:r>
            <w:r>
              <w:t>.</w:t>
            </w:r>
          </w:p>
        </w:tc>
      </w:tr>
      <w:tr w:rsidR="00F665D5" w14:paraId="0191A2A3" w14:textId="77777777" w:rsidTr="00F665D5">
        <w:tc>
          <w:tcPr>
            <w:tcW w:w="9242" w:type="dxa"/>
            <w:gridSpan w:val="5"/>
          </w:tcPr>
          <w:p w14:paraId="3892CAFE" w14:textId="77777777" w:rsidR="00F665D5" w:rsidRDefault="00F665D5" w:rsidP="00F665D5">
            <w:pPr>
              <w:pStyle w:val="unittext"/>
            </w:pPr>
            <w:r>
              <w:t>Required Knowledge:</w:t>
            </w:r>
          </w:p>
          <w:p w14:paraId="7282523F" w14:textId="77777777" w:rsidR="00F665D5" w:rsidRPr="00483F87" w:rsidRDefault="00F665D5" w:rsidP="00F665D5">
            <w:pPr>
              <w:pStyle w:val="bullet"/>
              <w:numPr>
                <w:ilvl w:val="0"/>
                <w:numId w:val="13"/>
              </w:numPr>
              <w:ind w:left="284" w:hanging="284"/>
            </w:pPr>
            <w:r w:rsidRPr="00483F87">
              <w:t>signs / prints/ symbols represent meaning in signs, diagrams and maps</w:t>
            </w:r>
          </w:p>
          <w:p w14:paraId="0C9A1F98" w14:textId="77777777" w:rsidR="00F665D5" w:rsidRPr="00483F87" w:rsidRDefault="00F665D5" w:rsidP="00F665D5">
            <w:pPr>
              <w:pStyle w:val="bullet"/>
              <w:numPr>
                <w:ilvl w:val="0"/>
                <w:numId w:val="13"/>
              </w:numPr>
              <w:ind w:left="284" w:hanging="284"/>
            </w:pPr>
            <w:r w:rsidRPr="00483F87">
              <w:t>the key features of simple diagrams, maps and street directories of familiar locations</w:t>
            </w:r>
          </w:p>
          <w:p w14:paraId="0FBAC27E" w14:textId="77777777" w:rsidR="00F665D5" w:rsidRDefault="00F665D5" w:rsidP="00F665D5">
            <w:pPr>
              <w:pStyle w:val="bullet"/>
              <w:numPr>
                <w:ilvl w:val="0"/>
                <w:numId w:val="13"/>
              </w:numPr>
              <w:ind w:left="284" w:hanging="284"/>
            </w:pPr>
            <w:r w:rsidRPr="00483F87">
              <w:t>mainly informal and some formal oral mathematical language of position and location to give and follow directions.</w:t>
            </w:r>
          </w:p>
          <w:p w14:paraId="0AC41F10" w14:textId="77777777" w:rsidR="00F665D5" w:rsidRDefault="00F665D5" w:rsidP="00F665D5">
            <w:pPr>
              <w:pStyle w:val="unittext"/>
            </w:pPr>
            <w:r>
              <w:t>Required Skills:</w:t>
            </w:r>
          </w:p>
          <w:p w14:paraId="20E860A3" w14:textId="77777777" w:rsidR="00F665D5" w:rsidRDefault="00F665D5" w:rsidP="00F665D5">
            <w:pPr>
              <w:pStyle w:val="bullet"/>
              <w:numPr>
                <w:ilvl w:val="0"/>
                <w:numId w:val="13"/>
              </w:numPr>
              <w:ind w:left="284" w:hanging="284"/>
            </w:pPr>
            <w:r>
              <w:t>oracy</w:t>
            </w:r>
            <w:r w:rsidRPr="00483F87">
              <w:t xml:space="preserve"> </w:t>
            </w:r>
            <w:r>
              <w:t>skills to describe the relative location of two or more objects and to follow simple oral directions</w:t>
            </w:r>
          </w:p>
          <w:p w14:paraId="0DD00D0F" w14:textId="77777777" w:rsidR="00F665D5" w:rsidRDefault="00F665D5" w:rsidP="00F665D5">
            <w:pPr>
              <w:pStyle w:val="bullet"/>
              <w:numPr>
                <w:ilvl w:val="0"/>
                <w:numId w:val="13"/>
              </w:numPr>
              <w:ind w:left="284" w:hanging="284"/>
            </w:pPr>
            <w:r>
              <w:t xml:space="preserve">literacy skills to </w:t>
            </w:r>
            <w:r w:rsidRPr="00483F87">
              <w:t>read relevant, familiar maps and street directories</w:t>
            </w:r>
          </w:p>
        </w:tc>
      </w:tr>
      <w:tr w:rsidR="00F665D5" w14:paraId="19DA3884" w14:textId="77777777" w:rsidTr="00F665D5">
        <w:tc>
          <w:tcPr>
            <w:tcW w:w="9242" w:type="dxa"/>
            <w:gridSpan w:val="5"/>
          </w:tcPr>
          <w:p w14:paraId="4B1904CE" w14:textId="77777777" w:rsidR="00F665D5" w:rsidRDefault="00F665D5" w:rsidP="00F665D5">
            <w:pPr>
              <w:pStyle w:val="spacer"/>
            </w:pPr>
          </w:p>
        </w:tc>
      </w:tr>
      <w:tr w:rsidR="00F665D5" w14:paraId="2A1D0C4A" w14:textId="77777777" w:rsidTr="00F665D5">
        <w:tc>
          <w:tcPr>
            <w:tcW w:w="9242" w:type="dxa"/>
            <w:gridSpan w:val="5"/>
          </w:tcPr>
          <w:p w14:paraId="63B6F18C" w14:textId="77777777" w:rsidR="00F665D5" w:rsidRDefault="00F665D5" w:rsidP="00F665D5">
            <w:pPr>
              <w:pStyle w:val="Heading21"/>
            </w:pPr>
            <w:r>
              <w:t>Range Statement</w:t>
            </w:r>
          </w:p>
          <w:p w14:paraId="7C5D80A4" w14:textId="77777777" w:rsidR="00F665D5" w:rsidRDefault="00F665D5" w:rsidP="00F665D5">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F665D5" w14:paraId="3281F41F" w14:textId="77777777" w:rsidTr="00F665D5">
        <w:tc>
          <w:tcPr>
            <w:tcW w:w="3369" w:type="dxa"/>
            <w:gridSpan w:val="2"/>
          </w:tcPr>
          <w:p w14:paraId="376D3E56" w14:textId="77777777" w:rsidR="00F665D5" w:rsidRPr="00ED5C44" w:rsidRDefault="00F665D5" w:rsidP="00F665D5">
            <w:pPr>
              <w:pStyle w:val="unittext"/>
            </w:pPr>
            <w:r>
              <w:rPr>
                <w:b/>
                <w:i/>
              </w:rPr>
              <w:t xml:space="preserve">Key features and concepts of position and location </w:t>
            </w:r>
            <w:r>
              <w:t>refers to:</w:t>
            </w:r>
          </w:p>
        </w:tc>
        <w:tc>
          <w:tcPr>
            <w:tcW w:w="5873" w:type="dxa"/>
            <w:gridSpan w:val="3"/>
          </w:tcPr>
          <w:p w14:paraId="74FD3FB5" w14:textId="77777777" w:rsidR="00F665D5" w:rsidRDefault="00F665D5" w:rsidP="00F665D5">
            <w:pPr>
              <w:pStyle w:val="bullet"/>
              <w:numPr>
                <w:ilvl w:val="0"/>
                <w:numId w:val="13"/>
              </w:numPr>
              <w:ind w:left="284" w:hanging="284"/>
            </w:pPr>
            <w:r w:rsidRPr="00483F87">
              <w:rPr>
                <w:bCs/>
              </w:rPr>
              <w:t>intersections, street names, building names, simple co-ordinates such as A12, direction indicator/compass: North, South, East, West</w:t>
            </w:r>
          </w:p>
        </w:tc>
      </w:tr>
      <w:tr w:rsidR="00F665D5" w14:paraId="2D6FB9C2" w14:textId="77777777" w:rsidTr="00F665D5">
        <w:tc>
          <w:tcPr>
            <w:tcW w:w="9242" w:type="dxa"/>
            <w:gridSpan w:val="5"/>
          </w:tcPr>
          <w:p w14:paraId="3E7F1C5C" w14:textId="77777777" w:rsidR="00F665D5" w:rsidRDefault="00F665D5" w:rsidP="00F665D5">
            <w:pPr>
              <w:pStyle w:val="spacer"/>
            </w:pPr>
          </w:p>
        </w:tc>
      </w:tr>
      <w:tr w:rsidR="00F665D5" w14:paraId="09B04977" w14:textId="77777777" w:rsidTr="00F665D5">
        <w:tc>
          <w:tcPr>
            <w:tcW w:w="3369" w:type="dxa"/>
            <w:gridSpan w:val="2"/>
          </w:tcPr>
          <w:p w14:paraId="32361421" w14:textId="77777777" w:rsidR="00F665D5" w:rsidRPr="00ED5C44" w:rsidRDefault="00F665D5" w:rsidP="00F665D5">
            <w:pPr>
              <w:pStyle w:val="unittext"/>
            </w:pPr>
            <w:r>
              <w:rPr>
                <w:b/>
                <w:i/>
              </w:rPr>
              <w:t xml:space="preserve">Simple everyday maps or street directories </w:t>
            </w:r>
            <w:r>
              <w:t>may include:</w:t>
            </w:r>
          </w:p>
        </w:tc>
        <w:tc>
          <w:tcPr>
            <w:tcW w:w="5873" w:type="dxa"/>
            <w:gridSpan w:val="3"/>
          </w:tcPr>
          <w:p w14:paraId="5FAF08DB" w14:textId="77777777" w:rsidR="00F665D5" w:rsidRDefault="00F665D5" w:rsidP="00F665D5">
            <w:pPr>
              <w:pStyle w:val="bullet"/>
              <w:numPr>
                <w:ilvl w:val="0"/>
                <w:numId w:val="13"/>
              </w:numPr>
              <w:ind w:left="284" w:hanging="284"/>
            </w:pPr>
            <w:r w:rsidRPr="00C760F4">
              <w:t>familiar and simple online maps and street directories</w:t>
            </w:r>
          </w:p>
          <w:p w14:paraId="58F3B5B7" w14:textId="77777777" w:rsidR="00F665D5" w:rsidRDefault="00F665D5" w:rsidP="00F665D5">
            <w:pPr>
              <w:pStyle w:val="bullet"/>
              <w:numPr>
                <w:ilvl w:val="0"/>
                <w:numId w:val="13"/>
              </w:numPr>
              <w:ind w:left="284" w:hanging="284"/>
            </w:pPr>
            <w:r w:rsidRPr="00C760F4">
              <w:t>maps of workplace or educational institution</w:t>
            </w:r>
          </w:p>
          <w:p w14:paraId="188F067F" w14:textId="77777777" w:rsidR="00F665D5" w:rsidRDefault="00F665D5" w:rsidP="00F665D5">
            <w:pPr>
              <w:pStyle w:val="bullet"/>
              <w:numPr>
                <w:ilvl w:val="0"/>
                <w:numId w:val="13"/>
              </w:numPr>
              <w:ind w:left="284" w:hanging="284"/>
            </w:pPr>
            <w:r w:rsidRPr="00C760F4">
              <w:t>street directory page for learner’s local area</w:t>
            </w:r>
          </w:p>
          <w:p w14:paraId="41F907E2" w14:textId="77777777" w:rsidR="00F665D5" w:rsidRDefault="00F665D5" w:rsidP="00F665D5">
            <w:pPr>
              <w:pStyle w:val="bullet"/>
              <w:numPr>
                <w:ilvl w:val="0"/>
                <w:numId w:val="13"/>
              </w:numPr>
              <w:ind w:left="284" w:hanging="284"/>
            </w:pPr>
            <w:r w:rsidRPr="00C760F4">
              <w:t>shopping centre map</w:t>
            </w:r>
          </w:p>
        </w:tc>
      </w:tr>
      <w:tr w:rsidR="00F665D5" w14:paraId="33620596" w14:textId="77777777" w:rsidTr="00F665D5">
        <w:tc>
          <w:tcPr>
            <w:tcW w:w="9242" w:type="dxa"/>
            <w:gridSpan w:val="5"/>
          </w:tcPr>
          <w:p w14:paraId="4AFEFDF9" w14:textId="77777777" w:rsidR="00F665D5" w:rsidRDefault="00F665D5" w:rsidP="00F665D5">
            <w:pPr>
              <w:pStyle w:val="spacer"/>
            </w:pPr>
          </w:p>
        </w:tc>
      </w:tr>
      <w:tr w:rsidR="00F665D5" w14:paraId="0738AF05" w14:textId="77777777" w:rsidTr="00F665D5">
        <w:tc>
          <w:tcPr>
            <w:tcW w:w="3369" w:type="dxa"/>
            <w:gridSpan w:val="2"/>
          </w:tcPr>
          <w:p w14:paraId="527D13F2" w14:textId="77777777" w:rsidR="00F665D5" w:rsidRPr="00ED5C44" w:rsidRDefault="00F665D5" w:rsidP="00F665D5">
            <w:pPr>
              <w:pStyle w:val="unittext"/>
            </w:pPr>
            <w:r>
              <w:rPr>
                <w:b/>
                <w:i/>
              </w:rPr>
              <w:t xml:space="preserve">Informal and some formal language of position and location </w:t>
            </w:r>
            <w:r>
              <w:t>may include:</w:t>
            </w:r>
          </w:p>
        </w:tc>
        <w:tc>
          <w:tcPr>
            <w:tcW w:w="5873" w:type="dxa"/>
            <w:gridSpan w:val="3"/>
          </w:tcPr>
          <w:p w14:paraId="23731D8E" w14:textId="77777777" w:rsidR="00F665D5" w:rsidRPr="00ED5C44" w:rsidRDefault="00F665D5" w:rsidP="00F665D5">
            <w:pPr>
              <w:pStyle w:val="bullet"/>
              <w:numPr>
                <w:ilvl w:val="0"/>
                <w:numId w:val="13"/>
              </w:numPr>
              <w:ind w:left="284" w:hanging="284"/>
              <w:rPr>
                <w:bCs/>
              </w:rPr>
            </w:pPr>
            <w:r w:rsidRPr="00ED5C44">
              <w:t>language of position</w:t>
            </w:r>
            <w:r>
              <w:t>:</w:t>
            </w:r>
          </w:p>
          <w:p w14:paraId="1241A6FB" w14:textId="77777777" w:rsidR="00F665D5" w:rsidRPr="00ED5C44" w:rsidRDefault="00F665D5" w:rsidP="00F665D5">
            <w:pPr>
              <w:pStyle w:val="endash"/>
              <w:keepNext/>
              <w:ind w:left="568" w:hanging="284"/>
              <w:rPr>
                <w:bCs/>
              </w:rPr>
            </w:pPr>
            <w:r w:rsidRPr="00ED5C44">
              <w:t>over/under</w:t>
            </w:r>
          </w:p>
          <w:p w14:paraId="7BAFAF37" w14:textId="77777777" w:rsidR="00F665D5" w:rsidRPr="00ED5C44" w:rsidRDefault="00F665D5" w:rsidP="00F665D5">
            <w:pPr>
              <w:pStyle w:val="endash"/>
              <w:keepNext/>
              <w:ind w:left="568" w:hanging="284"/>
              <w:rPr>
                <w:bCs/>
              </w:rPr>
            </w:pPr>
            <w:r w:rsidRPr="00ED5C44">
              <w:t>in front/behind</w:t>
            </w:r>
          </w:p>
          <w:p w14:paraId="1DE1CE7D" w14:textId="77777777" w:rsidR="00F665D5" w:rsidRPr="00ED5C44" w:rsidRDefault="00F665D5" w:rsidP="00F665D5">
            <w:pPr>
              <w:pStyle w:val="endash"/>
              <w:keepNext/>
              <w:ind w:left="568" w:hanging="284"/>
              <w:rPr>
                <w:bCs/>
              </w:rPr>
            </w:pPr>
            <w:r w:rsidRPr="00ED5C44">
              <w:t>left/right</w:t>
            </w:r>
          </w:p>
          <w:p w14:paraId="7ABB4E79" w14:textId="77777777" w:rsidR="00F665D5" w:rsidRPr="00ED5C44" w:rsidRDefault="00F665D5" w:rsidP="00F665D5">
            <w:pPr>
              <w:pStyle w:val="endash"/>
              <w:keepNext/>
              <w:ind w:left="568" w:hanging="284"/>
              <w:rPr>
                <w:bCs/>
              </w:rPr>
            </w:pPr>
            <w:r w:rsidRPr="00ED5C44">
              <w:t>up/down</w:t>
            </w:r>
          </w:p>
          <w:p w14:paraId="7EBE7994" w14:textId="77777777" w:rsidR="00F665D5" w:rsidRPr="00ED5C44" w:rsidRDefault="00F665D5" w:rsidP="00F665D5">
            <w:pPr>
              <w:pStyle w:val="endash"/>
              <w:keepNext/>
              <w:ind w:left="568" w:hanging="284"/>
              <w:rPr>
                <w:bCs/>
              </w:rPr>
            </w:pPr>
            <w:r w:rsidRPr="00ED5C44">
              <w:t>through</w:t>
            </w:r>
          </w:p>
          <w:p w14:paraId="6C4B2C42" w14:textId="77777777" w:rsidR="00F665D5" w:rsidRPr="00ED5C44" w:rsidRDefault="00F665D5" w:rsidP="00F665D5">
            <w:pPr>
              <w:pStyle w:val="endash"/>
              <w:keepNext/>
              <w:ind w:left="568" w:hanging="284"/>
              <w:rPr>
                <w:bCs/>
              </w:rPr>
            </w:pPr>
            <w:r w:rsidRPr="00ED5C44">
              <w:t>opposite</w:t>
            </w:r>
            <w:r>
              <w:t xml:space="preserve"> / </w:t>
            </w:r>
            <w:r w:rsidRPr="00ED5C44">
              <w:t>on the corner</w:t>
            </w:r>
            <w:r>
              <w:t xml:space="preserve"> / </w:t>
            </w:r>
            <w:r w:rsidRPr="00ED5C44">
              <w:t>next to</w:t>
            </w:r>
          </w:p>
          <w:p w14:paraId="1AEDC5CF" w14:textId="77777777" w:rsidR="00F665D5" w:rsidRPr="00ED5C44" w:rsidRDefault="00F665D5" w:rsidP="00F665D5">
            <w:pPr>
              <w:pStyle w:val="endash"/>
              <w:keepNext/>
              <w:ind w:left="568" w:hanging="284"/>
              <w:rPr>
                <w:bCs/>
              </w:rPr>
            </w:pPr>
            <w:r w:rsidRPr="00ED5C44">
              <w:t>first</w:t>
            </w:r>
            <w:r>
              <w:t xml:space="preserve"> / </w:t>
            </w:r>
            <w:r w:rsidRPr="00ED5C44">
              <w:t>second</w:t>
            </w:r>
            <w:r>
              <w:t xml:space="preserve"> / </w:t>
            </w:r>
            <w:r w:rsidRPr="00ED5C44">
              <w:t>between</w:t>
            </w:r>
          </w:p>
          <w:p w14:paraId="2ECA43FB" w14:textId="77777777" w:rsidR="00F665D5" w:rsidRPr="00ED5C44" w:rsidRDefault="00F665D5" w:rsidP="00F665D5">
            <w:pPr>
              <w:pStyle w:val="endash"/>
              <w:keepNext/>
              <w:ind w:left="568" w:hanging="284"/>
              <w:rPr>
                <w:bCs/>
              </w:rPr>
            </w:pPr>
            <w:r w:rsidRPr="00ED5C44">
              <w:rPr>
                <w:bCs/>
              </w:rPr>
              <w:t>North</w:t>
            </w:r>
            <w:r>
              <w:rPr>
                <w:bCs/>
              </w:rPr>
              <w:t xml:space="preserve"> /</w:t>
            </w:r>
            <w:r w:rsidRPr="00ED5C44">
              <w:rPr>
                <w:bCs/>
              </w:rPr>
              <w:t xml:space="preserve"> South </w:t>
            </w:r>
            <w:r>
              <w:rPr>
                <w:bCs/>
              </w:rPr>
              <w:t xml:space="preserve">/ </w:t>
            </w:r>
            <w:r w:rsidRPr="00ED5C44">
              <w:rPr>
                <w:bCs/>
              </w:rPr>
              <w:t>East</w:t>
            </w:r>
            <w:r>
              <w:rPr>
                <w:bCs/>
              </w:rPr>
              <w:t xml:space="preserve"> /</w:t>
            </w:r>
            <w:r w:rsidRPr="00ED5C44">
              <w:rPr>
                <w:bCs/>
              </w:rPr>
              <w:t xml:space="preserve"> West</w:t>
            </w:r>
          </w:p>
          <w:p w14:paraId="209ECD5A" w14:textId="77777777" w:rsidR="00F665D5" w:rsidRDefault="00F665D5" w:rsidP="00F665D5">
            <w:pPr>
              <w:pStyle w:val="bullet"/>
              <w:numPr>
                <w:ilvl w:val="0"/>
                <w:numId w:val="13"/>
              </w:numPr>
              <w:ind w:left="284" w:hanging="284"/>
            </w:pPr>
            <w:r w:rsidRPr="00ED5C44">
              <w:t>a combination of mainly informal and some formal oral mathematical and general language</w:t>
            </w:r>
          </w:p>
        </w:tc>
      </w:tr>
      <w:tr w:rsidR="00F665D5" w14:paraId="037F1FE5" w14:textId="77777777" w:rsidTr="00F665D5">
        <w:tc>
          <w:tcPr>
            <w:tcW w:w="9242" w:type="dxa"/>
            <w:gridSpan w:val="5"/>
          </w:tcPr>
          <w:p w14:paraId="249F0492" w14:textId="77777777" w:rsidR="00F665D5" w:rsidRDefault="00F665D5" w:rsidP="00F665D5">
            <w:pPr>
              <w:pStyle w:val="spacer"/>
            </w:pPr>
          </w:p>
        </w:tc>
      </w:tr>
      <w:tr w:rsidR="00F665D5" w14:paraId="38175C51" w14:textId="77777777" w:rsidTr="00F665D5">
        <w:tc>
          <w:tcPr>
            <w:tcW w:w="3369" w:type="dxa"/>
            <w:gridSpan w:val="2"/>
          </w:tcPr>
          <w:p w14:paraId="3EF75947" w14:textId="77777777" w:rsidR="00F665D5" w:rsidRPr="00ED5C44" w:rsidRDefault="00F665D5" w:rsidP="00F665D5">
            <w:pPr>
              <w:pStyle w:val="unittext"/>
            </w:pPr>
            <w:r>
              <w:rPr>
                <w:b/>
                <w:i/>
              </w:rPr>
              <w:t xml:space="preserve">Simple oral directions </w:t>
            </w:r>
            <w:r>
              <w:t>refer to:</w:t>
            </w:r>
          </w:p>
        </w:tc>
        <w:tc>
          <w:tcPr>
            <w:tcW w:w="5873" w:type="dxa"/>
            <w:gridSpan w:val="3"/>
          </w:tcPr>
          <w:p w14:paraId="3228BE67" w14:textId="77777777" w:rsidR="00F665D5" w:rsidRDefault="00F665D5" w:rsidP="00F665D5">
            <w:pPr>
              <w:pStyle w:val="bullet"/>
              <w:numPr>
                <w:ilvl w:val="0"/>
                <w:numId w:val="13"/>
              </w:numPr>
              <w:ind w:left="284" w:hanging="284"/>
            </w:pPr>
            <w:r w:rsidRPr="00ED5C44">
              <w:t>short, clear, with only two given at a time</w:t>
            </w:r>
            <w:r>
              <w:t xml:space="preserve"> such as:</w:t>
            </w:r>
          </w:p>
          <w:p w14:paraId="601D4571" w14:textId="77777777" w:rsidR="00F665D5" w:rsidRDefault="00F665D5" w:rsidP="00F665D5">
            <w:pPr>
              <w:pStyle w:val="endash"/>
              <w:keepNext/>
              <w:ind w:left="568" w:hanging="284"/>
            </w:pPr>
            <w:r w:rsidRPr="00ED5C44">
              <w:t>moving from one room to another</w:t>
            </w:r>
          </w:p>
          <w:p w14:paraId="5DFDD997" w14:textId="77777777" w:rsidR="00F665D5" w:rsidRDefault="00F665D5" w:rsidP="00F665D5">
            <w:pPr>
              <w:pStyle w:val="endash"/>
              <w:keepNext/>
              <w:ind w:left="568" w:hanging="284"/>
            </w:pPr>
            <w:r w:rsidRPr="00ED5C44">
              <w:t>between buildings in a large institution</w:t>
            </w:r>
            <w:r>
              <w:t>, workplace or shopping centre</w:t>
            </w:r>
          </w:p>
          <w:p w14:paraId="6E915204" w14:textId="77777777" w:rsidR="00F665D5" w:rsidRDefault="00F665D5" w:rsidP="00F665D5">
            <w:pPr>
              <w:pStyle w:val="bullet"/>
              <w:numPr>
                <w:ilvl w:val="0"/>
                <w:numId w:val="13"/>
              </w:numPr>
              <w:ind w:left="284" w:hanging="284"/>
            </w:pPr>
            <w:r w:rsidRPr="00ED5C44">
              <w:t xml:space="preserve"> cl</w:t>
            </w:r>
            <w:r>
              <w:t xml:space="preserve">arification may be given if requested </w:t>
            </w:r>
          </w:p>
          <w:p w14:paraId="58044D53" w14:textId="77777777" w:rsidR="00F665D5" w:rsidRPr="00ED5C44" w:rsidRDefault="00F665D5" w:rsidP="00F665D5">
            <w:pPr>
              <w:pStyle w:val="bullet"/>
              <w:numPr>
                <w:ilvl w:val="0"/>
                <w:numId w:val="13"/>
              </w:numPr>
              <w:ind w:left="284" w:hanging="284"/>
            </w:pPr>
            <w:r w:rsidRPr="00ED5C44">
              <w:t>simple drawings, plans or maps may be used as an aid</w:t>
            </w:r>
          </w:p>
        </w:tc>
      </w:tr>
      <w:tr w:rsidR="00F665D5" w14:paraId="17077B5A" w14:textId="77777777" w:rsidTr="00F665D5">
        <w:tc>
          <w:tcPr>
            <w:tcW w:w="9242" w:type="dxa"/>
            <w:gridSpan w:val="5"/>
          </w:tcPr>
          <w:p w14:paraId="733D703B" w14:textId="77777777" w:rsidR="00F665D5" w:rsidRDefault="00F665D5" w:rsidP="00F665D5">
            <w:pPr>
              <w:pStyle w:val="spacer"/>
            </w:pPr>
          </w:p>
        </w:tc>
      </w:tr>
      <w:tr w:rsidR="00F665D5" w14:paraId="6C06426B" w14:textId="77777777" w:rsidTr="00F665D5">
        <w:tc>
          <w:tcPr>
            <w:tcW w:w="9242" w:type="dxa"/>
            <w:gridSpan w:val="5"/>
          </w:tcPr>
          <w:p w14:paraId="1513DF2D" w14:textId="77777777" w:rsidR="00F665D5" w:rsidRDefault="00F665D5" w:rsidP="00F665D5">
            <w:pPr>
              <w:pStyle w:val="Heading21"/>
            </w:pPr>
            <w:r>
              <w:t>Evidence Guide</w:t>
            </w:r>
          </w:p>
          <w:p w14:paraId="36656CA8" w14:textId="77777777" w:rsidR="00F665D5" w:rsidRDefault="00F665D5" w:rsidP="00F665D5">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65D5" w14:paraId="3AB012E1" w14:textId="77777777" w:rsidTr="00F665D5">
        <w:tc>
          <w:tcPr>
            <w:tcW w:w="3369" w:type="dxa"/>
            <w:gridSpan w:val="2"/>
          </w:tcPr>
          <w:p w14:paraId="472EF776" w14:textId="77777777" w:rsidR="00F665D5" w:rsidRPr="005979AA" w:rsidRDefault="00F665D5" w:rsidP="00F665D5">
            <w:pPr>
              <w:pStyle w:val="EG"/>
            </w:pPr>
            <w:r w:rsidRPr="005979AA">
              <w:t>Critical aspects for assessment and evidence required to demonstrate competency in this unit</w:t>
            </w:r>
          </w:p>
        </w:tc>
        <w:tc>
          <w:tcPr>
            <w:tcW w:w="5873" w:type="dxa"/>
            <w:gridSpan w:val="3"/>
          </w:tcPr>
          <w:p w14:paraId="6FD8359E" w14:textId="77777777" w:rsidR="00F665D5" w:rsidRDefault="00F665D5" w:rsidP="00F665D5">
            <w:pPr>
              <w:pStyle w:val="unittext"/>
            </w:pPr>
            <w:r w:rsidRPr="003B087B">
              <w:t>Assessment</w:t>
            </w:r>
            <w:r>
              <w:t xml:space="preserve"> must confirm the ability to:</w:t>
            </w:r>
          </w:p>
          <w:p w14:paraId="548DE0BD" w14:textId="77777777" w:rsidR="00F665D5" w:rsidRPr="00C760F4" w:rsidRDefault="00F665D5" w:rsidP="00F665D5">
            <w:pPr>
              <w:pStyle w:val="bullet"/>
              <w:numPr>
                <w:ilvl w:val="0"/>
                <w:numId w:val="13"/>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14:paraId="61F393B1" w14:textId="77777777" w:rsidR="00F665D5" w:rsidRPr="00C760F4" w:rsidRDefault="00F665D5" w:rsidP="00F665D5">
            <w:pPr>
              <w:pStyle w:val="bullet"/>
              <w:numPr>
                <w:ilvl w:val="0"/>
                <w:numId w:val="13"/>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14:paraId="5875CFC1" w14:textId="77777777" w:rsidR="00F665D5" w:rsidRDefault="00F665D5" w:rsidP="00F665D5">
            <w:pPr>
              <w:pStyle w:val="bullet"/>
              <w:numPr>
                <w:ilvl w:val="0"/>
                <w:numId w:val="13"/>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F665D5" w14:paraId="6202469F" w14:textId="77777777" w:rsidTr="00F665D5">
        <w:tc>
          <w:tcPr>
            <w:tcW w:w="9242" w:type="dxa"/>
            <w:gridSpan w:val="5"/>
          </w:tcPr>
          <w:p w14:paraId="0FD10D92" w14:textId="77777777" w:rsidR="00F665D5" w:rsidRPr="00624052" w:rsidRDefault="00F665D5" w:rsidP="00F665D5">
            <w:pPr>
              <w:keepNext/>
              <w:tabs>
                <w:tab w:val="left" w:pos="1140"/>
              </w:tabs>
            </w:pPr>
          </w:p>
        </w:tc>
      </w:tr>
      <w:tr w:rsidR="00F665D5" w14:paraId="74B0A146" w14:textId="77777777" w:rsidTr="00F665D5">
        <w:tc>
          <w:tcPr>
            <w:tcW w:w="3369" w:type="dxa"/>
            <w:gridSpan w:val="2"/>
          </w:tcPr>
          <w:p w14:paraId="0C5C1E87" w14:textId="77777777" w:rsidR="00F665D5" w:rsidRPr="005979AA" w:rsidRDefault="00F665D5" w:rsidP="00F665D5">
            <w:pPr>
              <w:pStyle w:val="EG"/>
            </w:pPr>
            <w:r w:rsidRPr="005979AA">
              <w:t>Context of and specific resources for assessment</w:t>
            </w:r>
          </w:p>
        </w:tc>
        <w:tc>
          <w:tcPr>
            <w:tcW w:w="5873" w:type="dxa"/>
            <w:gridSpan w:val="3"/>
          </w:tcPr>
          <w:p w14:paraId="450BCF93" w14:textId="77777777" w:rsidR="00F665D5" w:rsidRDefault="00F665D5" w:rsidP="00F665D5">
            <w:pPr>
              <w:pStyle w:val="unittext"/>
            </w:pPr>
            <w:r>
              <w:t>Assessment must ensure:</w:t>
            </w:r>
          </w:p>
          <w:p w14:paraId="71270C85" w14:textId="77777777" w:rsidR="00F665D5" w:rsidRDefault="00F665D5" w:rsidP="00F665D5">
            <w:pPr>
              <w:pStyle w:val="bullet"/>
              <w:numPr>
                <w:ilvl w:val="0"/>
                <w:numId w:val="13"/>
              </w:numPr>
              <w:ind w:left="284" w:hanging="284"/>
            </w:pPr>
            <w:r>
              <w:t>access to real/authentic or simulated tasks, materials and texts from a limited range of familiar and predictable contexts</w:t>
            </w:r>
          </w:p>
          <w:p w14:paraId="02184D85" w14:textId="77777777" w:rsidR="00F665D5" w:rsidRDefault="00F665D5" w:rsidP="00F665D5">
            <w:pPr>
              <w:pStyle w:val="unittext"/>
            </w:pPr>
            <w:r>
              <w:t>At this level, the learner:</w:t>
            </w:r>
          </w:p>
          <w:p w14:paraId="79629CE3" w14:textId="77777777" w:rsidR="00F665D5" w:rsidRDefault="00F665D5" w:rsidP="00F665D5">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729ABCC" w14:textId="77777777" w:rsidR="00F665D5" w:rsidRPr="00D71CD2" w:rsidRDefault="00F665D5" w:rsidP="00F665D5">
            <w:pPr>
              <w:pStyle w:val="bullet"/>
              <w:numPr>
                <w:ilvl w:val="0"/>
                <w:numId w:val="13"/>
              </w:numPr>
              <w:ind w:left="284" w:hanging="284"/>
              <w:rPr>
                <w:bCs/>
              </w:rPr>
            </w:pPr>
            <w:r w:rsidRPr="00320793">
              <w:rPr>
                <w:bCs/>
              </w:rPr>
              <w:t>may wo</w:t>
            </w:r>
            <w:r>
              <w:rPr>
                <w:bCs/>
              </w:rPr>
              <w:t xml:space="preserve">rk with an expert/mentor where support is available if requested. </w:t>
            </w:r>
          </w:p>
        </w:tc>
      </w:tr>
      <w:tr w:rsidR="00F665D5" w14:paraId="134B5016" w14:textId="77777777" w:rsidTr="00F665D5">
        <w:tc>
          <w:tcPr>
            <w:tcW w:w="9242" w:type="dxa"/>
            <w:gridSpan w:val="5"/>
          </w:tcPr>
          <w:p w14:paraId="3727F769" w14:textId="77777777" w:rsidR="00F665D5" w:rsidRDefault="00F665D5" w:rsidP="00F665D5">
            <w:pPr>
              <w:pStyle w:val="spacer"/>
            </w:pPr>
          </w:p>
        </w:tc>
      </w:tr>
      <w:tr w:rsidR="00F665D5" w14:paraId="5DF08EDF" w14:textId="77777777" w:rsidTr="00F665D5">
        <w:tc>
          <w:tcPr>
            <w:tcW w:w="3369" w:type="dxa"/>
            <w:gridSpan w:val="2"/>
          </w:tcPr>
          <w:p w14:paraId="4B4C26C5" w14:textId="77777777" w:rsidR="00F665D5" w:rsidRPr="00622D2D" w:rsidRDefault="00F665D5" w:rsidP="00F665D5">
            <w:pPr>
              <w:pStyle w:val="EG"/>
            </w:pPr>
            <w:r w:rsidRPr="005979AA">
              <w:t>Method(s) of assessment</w:t>
            </w:r>
          </w:p>
        </w:tc>
        <w:tc>
          <w:tcPr>
            <w:tcW w:w="5873" w:type="dxa"/>
            <w:gridSpan w:val="3"/>
          </w:tcPr>
          <w:p w14:paraId="4378380C" w14:textId="77777777" w:rsidR="00F665D5" w:rsidRDefault="00F665D5" w:rsidP="00F665D5">
            <w:pPr>
              <w:pStyle w:val="unittext"/>
            </w:pPr>
            <w:r>
              <w:t>The following suggested assessment methods are suitable for this unit:</w:t>
            </w:r>
          </w:p>
          <w:p w14:paraId="760AEE16" w14:textId="77777777" w:rsidR="00F665D5" w:rsidRDefault="00F665D5" w:rsidP="00F665D5">
            <w:pPr>
              <w:pStyle w:val="bullet"/>
              <w:numPr>
                <w:ilvl w:val="0"/>
                <w:numId w:val="13"/>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14:paraId="1C5CB802" w14:textId="77777777" w:rsidR="00F665D5" w:rsidRDefault="00F665D5" w:rsidP="00F665D5">
            <w:pPr>
              <w:pStyle w:val="bullet"/>
              <w:numPr>
                <w:ilvl w:val="0"/>
                <w:numId w:val="13"/>
              </w:numPr>
              <w:ind w:left="284" w:hanging="284"/>
            </w:pPr>
            <w:r>
              <w:t>role play of giving and following oral directions with a limited number of steps such as moving between buildings in a large institution or shopping centre</w:t>
            </w:r>
          </w:p>
          <w:p w14:paraId="2C0BDB80" w14:textId="77777777" w:rsidR="00F665D5" w:rsidRDefault="00F665D5" w:rsidP="00F665D5">
            <w:pPr>
              <w:pStyle w:val="bullet"/>
              <w:numPr>
                <w:ilvl w:val="0"/>
                <w:numId w:val="13"/>
              </w:numPr>
              <w:ind w:left="284" w:hanging="284"/>
            </w:pPr>
            <w:r>
              <w:t xml:space="preserve">oral or written questioning to assess knowledge of </w:t>
            </w:r>
            <w:r w:rsidRPr="00483F87">
              <w:t xml:space="preserve">mainly informal and some formal oral mathematical language of position and location </w:t>
            </w:r>
          </w:p>
        </w:tc>
      </w:tr>
    </w:tbl>
    <w:p w14:paraId="7F9582FB" w14:textId="77777777" w:rsidR="003A720A" w:rsidRDefault="003A720A" w:rsidP="0089509B">
      <w:pPr>
        <w:keepNext/>
        <w:tabs>
          <w:tab w:val="left" w:pos="930"/>
        </w:tabs>
        <w:spacing w:before="0" w:after="0"/>
        <w:sectPr w:rsidR="003A720A" w:rsidSect="0061082B">
          <w:headerReference w:type="even" r:id="rId475"/>
          <w:headerReference w:type="default" r:id="rId476"/>
          <w:footerReference w:type="even" r:id="rId477"/>
          <w:headerReference w:type="first" r:id="rId478"/>
          <w:footerReference w:type="first" r:id="rId479"/>
          <w:pgSz w:w="11906" w:h="16838"/>
          <w:pgMar w:top="1440" w:right="1440" w:bottom="1560" w:left="1440" w:header="708" w:footer="708" w:gutter="0"/>
          <w:cols w:space="708"/>
          <w:docGrid w:linePitch="360"/>
        </w:sectPr>
      </w:pPr>
    </w:p>
    <w:p w14:paraId="1EC1CDDE" w14:textId="373F51E0" w:rsidR="003A720A" w:rsidRDefault="00F665D5" w:rsidP="00F665D5">
      <w:pPr>
        <w:pStyle w:val="code"/>
      </w:pPr>
      <w:bookmarkStart w:id="412" w:name="_Toc514234481"/>
      <w:r>
        <w:t>Units imported from accredited curricula</w:t>
      </w:r>
      <w:bookmarkEnd w:id="412"/>
    </w:p>
    <w:p w14:paraId="1334D5E5" w14:textId="010BD74E" w:rsidR="00F665D5" w:rsidRDefault="00F665D5" w:rsidP="0089509B">
      <w:pPr>
        <w:keepNext/>
      </w:pPr>
    </w:p>
    <w:p w14:paraId="3E4F6F74" w14:textId="77777777" w:rsidR="00F665D5" w:rsidRDefault="00F665D5" w:rsidP="0089509B">
      <w:pPr>
        <w:keepNext/>
        <w:sectPr w:rsidR="00F665D5" w:rsidSect="006B0A09">
          <w:headerReference w:type="even" r:id="rId480"/>
          <w:headerReference w:type="default" r:id="rId481"/>
          <w:headerReference w:type="first" r:id="rId4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597C54" w:rsidRPr="00D72D90" w14:paraId="0B015288" w14:textId="77777777" w:rsidTr="003711A4">
        <w:tc>
          <w:tcPr>
            <w:tcW w:w="2943" w:type="dxa"/>
          </w:tcPr>
          <w:p w14:paraId="0AE2FF3B" w14:textId="77777777" w:rsidR="00597C54" w:rsidRPr="00954CFA" w:rsidRDefault="00597C54" w:rsidP="0089509B">
            <w:pPr>
              <w:pStyle w:val="temp"/>
            </w:pPr>
            <w:bookmarkStart w:id="413" w:name="_Toc476040533"/>
            <w:r w:rsidRPr="00954CFA">
              <w:t>Unit Code</w:t>
            </w:r>
            <w:bookmarkEnd w:id="413"/>
          </w:p>
        </w:tc>
        <w:tc>
          <w:tcPr>
            <w:tcW w:w="6299" w:type="dxa"/>
            <w:gridSpan w:val="4"/>
          </w:tcPr>
          <w:p w14:paraId="41664211" w14:textId="77777777" w:rsidR="00597C54" w:rsidRPr="00D72D90" w:rsidRDefault="00597C54" w:rsidP="0089509B">
            <w:pPr>
              <w:pStyle w:val="code"/>
            </w:pPr>
            <w:bookmarkStart w:id="414" w:name="_Toc494706567"/>
            <w:bookmarkStart w:id="415" w:name="_Toc507058770"/>
            <w:bookmarkStart w:id="416" w:name="_Toc514234482"/>
            <w:r>
              <w:t>VU22104</w:t>
            </w:r>
            <w:bookmarkEnd w:id="414"/>
            <w:bookmarkEnd w:id="415"/>
            <w:bookmarkEnd w:id="416"/>
          </w:p>
        </w:tc>
      </w:tr>
      <w:tr w:rsidR="00597C54" w:rsidRPr="00D72D90" w14:paraId="21DAD72F" w14:textId="77777777" w:rsidTr="003711A4">
        <w:tc>
          <w:tcPr>
            <w:tcW w:w="2943" w:type="dxa"/>
          </w:tcPr>
          <w:p w14:paraId="4CC7E267" w14:textId="77777777" w:rsidR="00597C54" w:rsidRPr="00954CFA" w:rsidRDefault="00597C54" w:rsidP="0089509B">
            <w:pPr>
              <w:pStyle w:val="temp"/>
            </w:pPr>
            <w:bookmarkStart w:id="417" w:name="_Toc476040535"/>
            <w:r w:rsidRPr="00954CFA">
              <w:t>Unit Title</w:t>
            </w:r>
            <w:bookmarkEnd w:id="417"/>
          </w:p>
        </w:tc>
        <w:tc>
          <w:tcPr>
            <w:tcW w:w="6299" w:type="dxa"/>
            <w:gridSpan w:val="4"/>
          </w:tcPr>
          <w:p w14:paraId="2B456FB2" w14:textId="77777777" w:rsidR="00597C54" w:rsidRPr="00D72D90" w:rsidRDefault="00597C54" w:rsidP="0089509B">
            <w:pPr>
              <w:pStyle w:val="code"/>
            </w:pPr>
            <w:bookmarkStart w:id="418" w:name="_Toc494706568"/>
            <w:bookmarkStart w:id="419" w:name="_Toc507058771"/>
            <w:bookmarkStart w:id="420" w:name="_Toc514234483"/>
            <w:r>
              <w:t>Prepare simple budgets</w:t>
            </w:r>
            <w:bookmarkEnd w:id="418"/>
            <w:bookmarkEnd w:id="419"/>
            <w:bookmarkEnd w:id="420"/>
          </w:p>
        </w:tc>
      </w:tr>
      <w:tr w:rsidR="00597C54" w:rsidRPr="00375DE9" w14:paraId="0CA8B3A7" w14:textId="77777777" w:rsidTr="003711A4">
        <w:tc>
          <w:tcPr>
            <w:tcW w:w="2943" w:type="dxa"/>
          </w:tcPr>
          <w:p w14:paraId="637DDF8B" w14:textId="77777777" w:rsidR="00597C54" w:rsidRPr="00375DE9" w:rsidRDefault="00597C54" w:rsidP="0089509B">
            <w:pPr>
              <w:pStyle w:val="Heading21"/>
            </w:pPr>
            <w:r w:rsidRPr="00375DE9">
              <w:t>Unit Descriptor</w:t>
            </w:r>
          </w:p>
        </w:tc>
        <w:tc>
          <w:tcPr>
            <w:tcW w:w="6299" w:type="dxa"/>
            <w:gridSpan w:val="4"/>
          </w:tcPr>
          <w:p w14:paraId="6EF5BD8C" w14:textId="77777777" w:rsidR="00597C54" w:rsidRDefault="00597C54" w:rsidP="0089509B">
            <w:pPr>
              <w:pStyle w:val="unittext"/>
            </w:pPr>
            <w:r w:rsidRPr="00375DE9">
              <w:t>This unit describes the basic mathematical and arithmetical skills and knowledge to compare prices, calculate quantities and costs, and to gather relevant information to prepare a simple balanced budget.</w:t>
            </w:r>
          </w:p>
          <w:p w14:paraId="64758CD5" w14:textId="77777777" w:rsidR="00597C54" w:rsidRPr="00375DE9" w:rsidRDefault="00597C54" w:rsidP="0089509B">
            <w:pPr>
              <w:pStyle w:val="unittext"/>
            </w:pPr>
            <w:r w:rsidRPr="00D72859">
              <w:t>No licensing, legislation, regulatory or certification requirements apply to this unit at the time of publication.</w:t>
            </w:r>
          </w:p>
        </w:tc>
      </w:tr>
      <w:tr w:rsidR="00597C54" w:rsidRPr="00375DE9" w14:paraId="7FE93392" w14:textId="77777777" w:rsidTr="003711A4">
        <w:tc>
          <w:tcPr>
            <w:tcW w:w="2943" w:type="dxa"/>
          </w:tcPr>
          <w:p w14:paraId="3F00D334" w14:textId="77777777" w:rsidR="00597C54" w:rsidRPr="00375DE9" w:rsidRDefault="00597C54" w:rsidP="0089509B">
            <w:pPr>
              <w:pStyle w:val="Heading21"/>
            </w:pPr>
            <w:r w:rsidRPr="00375DE9">
              <w:t>Employability Skills</w:t>
            </w:r>
          </w:p>
        </w:tc>
        <w:tc>
          <w:tcPr>
            <w:tcW w:w="6299" w:type="dxa"/>
            <w:gridSpan w:val="4"/>
          </w:tcPr>
          <w:p w14:paraId="1DB33AF3" w14:textId="77777777" w:rsidR="00597C54" w:rsidRPr="00375DE9" w:rsidRDefault="00597C54" w:rsidP="0089509B">
            <w:pPr>
              <w:pStyle w:val="unittext"/>
            </w:pPr>
            <w:r w:rsidRPr="00375DE9">
              <w:t>This unit contains employability skills.</w:t>
            </w:r>
          </w:p>
        </w:tc>
      </w:tr>
      <w:tr w:rsidR="00597C54" w:rsidRPr="00375DE9" w14:paraId="10DC43FA" w14:textId="77777777" w:rsidTr="003711A4">
        <w:tc>
          <w:tcPr>
            <w:tcW w:w="2943" w:type="dxa"/>
          </w:tcPr>
          <w:p w14:paraId="306C6A31" w14:textId="77777777" w:rsidR="00597C54" w:rsidRPr="00375DE9" w:rsidRDefault="00597C54" w:rsidP="0089509B">
            <w:pPr>
              <w:pStyle w:val="Heading21"/>
            </w:pPr>
            <w:r w:rsidRPr="00375DE9">
              <w:t>Application of the Unit</w:t>
            </w:r>
          </w:p>
        </w:tc>
        <w:tc>
          <w:tcPr>
            <w:tcW w:w="6299" w:type="dxa"/>
            <w:gridSpan w:val="4"/>
          </w:tcPr>
          <w:p w14:paraId="4A32A0E8" w14:textId="77777777" w:rsidR="00597C54" w:rsidRPr="00375DE9" w:rsidRDefault="00597C54" w:rsidP="0089509B">
            <w:pPr>
              <w:pStyle w:val="unittext"/>
            </w:pPr>
            <w:r w:rsidRPr="00375DE9">
              <w:t xml:space="preserve">This unit applies to learners who wish to re-engage with learning as a pathway to education, employment or community participation activities. </w:t>
            </w:r>
          </w:p>
          <w:p w14:paraId="1353CC96" w14:textId="77777777" w:rsidR="00597C54" w:rsidRPr="00375DE9" w:rsidRDefault="00597C54" w:rsidP="0089509B">
            <w:pPr>
              <w:pStyle w:val="unittext"/>
            </w:pPr>
            <w:r w:rsidRPr="00375DE9">
              <w:t>Skill development at this level will generally require assistance from a support person.</w:t>
            </w:r>
          </w:p>
        </w:tc>
      </w:tr>
      <w:tr w:rsidR="00597C54" w:rsidRPr="00375DE9" w14:paraId="4C8010F9" w14:textId="77777777" w:rsidTr="003711A4">
        <w:tc>
          <w:tcPr>
            <w:tcW w:w="2943" w:type="dxa"/>
          </w:tcPr>
          <w:p w14:paraId="6D288B1C" w14:textId="77777777" w:rsidR="00597C54" w:rsidRPr="00375DE9" w:rsidRDefault="00597C54" w:rsidP="0089509B">
            <w:pPr>
              <w:pStyle w:val="Heading21"/>
            </w:pPr>
            <w:r w:rsidRPr="00375DE9">
              <w:t>Element</w:t>
            </w:r>
          </w:p>
          <w:p w14:paraId="476DA157" w14:textId="77777777" w:rsidR="00597C54" w:rsidRPr="00375DE9" w:rsidRDefault="00597C54" w:rsidP="0089509B">
            <w:pPr>
              <w:pStyle w:val="text"/>
            </w:pPr>
            <w:r w:rsidRPr="00375DE9">
              <w:t>Elements describe the essential outcomes of a unit of competency. Elements describe actions or outcomes that are demonstrable and assessable.</w:t>
            </w:r>
          </w:p>
        </w:tc>
        <w:tc>
          <w:tcPr>
            <w:tcW w:w="6299" w:type="dxa"/>
            <w:gridSpan w:val="4"/>
          </w:tcPr>
          <w:p w14:paraId="53D35D4C" w14:textId="77777777" w:rsidR="00597C54" w:rsidRPr="00375DE9" w:rsidRDefault="00597C54" w:rsidP="0089509B">
            <w:pPr>
              <w:pStyle w:val="Heading21"/>
            </w:pPr>
            <w:r w:rsidRPr="00375DE9">
              <w:t>Performance Criteria</w:t>
            </w:r>
          </w:p>
          <w:p w14:paraId="6EAF0C84" w14:textId="64CA0C4E" w:rsidR="00597C54" w:rsidRPr="00375DE9" w:rsidRDefault="00597C54" w:rsidP="0089509B">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3FDB665D" w14:textId="77777777" w:rsidTr="003711A4">
        <w:tc>
          <w:tcPr>
            <w:tcW w:w="2943" w:type="dxa"/>
          </w:tcPr>
          <w:p w14:paraId="68180562" w14:textId="77777777" w:rsidR="00597C54" w:rsidRPr="00375DE9" w:rsidRDefault="00597C54" w:rsidP="0089509B">
            <w:pPr>
              <w:pStyle w:val="spacer"/>
            </w:pPr>
          </w:p>
        </w:tc>
        <w:tc>
          <w:tcPr>
            <w:tcW w:w="6299" w:type="dxa"/>
            <w:gridSpan w:val="4"/>
          </w:tcPr>
          <w:p w14:paraId="7C937423" w14:textId="77777777" w:rsidR="00597C54" w:rsidRPr="00375DE9" w:rsidRDefault="00597C54" w:rsidP="0089509B">
            <w:pPr>
              <w:pStyle w:val="spacer"/>
            </w:pPr>
          </w:p>
        </w:tc>
      </w:tr>
      <w:tr w:rsidR="00597C54" w:rsidRPr="00375DE9" w14:paraId="164FA0BC" w14:textId="77777777" w:rsidTr="003711A4">
        <w:tc>
          <w:tcPr>
            <w:tcW w:w="2943" w:type="dxa"/>
            <w:vMerge w:val="restart"/>
          </w:tcPr>
          <w:p w14:paraId="5EF2DD2B" w14:textId="77777777" w:rsidR="00597C54" w:rsidRPr="00375DE9" w:rsidRDefault="00597C54" w:rsidP="0089509B">
            <w:pPr>
              <w:pStyle w:val="element"/>
              <w:keepNext/>
            </w:pPr>
            <w:r w:rsidRPr="00375DE9">
              <w:t>1</w:t>
            </w:r>
            <w:r w:rsidRPr="00375DE9">
              <w:tab/>
              <w:t>Determine prices of a selection of goods for a specified budget</w:t>
            </w:r>
          </w:p>
        </w:tc>
        <w:tc>
          <w:tcPr>
            <w:tcW w:w="570" w:type="dxa"/>
            <w:gridSpan w:val="2"/>
          </w:tcPr>
          <w:p w14:paraId="261B9D3B" w14:textId="77777777" w:rsidR="00597C54" w:rsidRPr="00375DE9" w:rsidRDefault="00597C54" w:rsidP="0089509B">
            <w:pPr>
              <w:pStyle w:val="PC"/>
              <w:keepNext/>
            </w:pPr>
            <w:r w:rsidRPr="00375DE9">
              <w:t>1.1</w:t>
            </w:r>
          </w:p>
        </w:tc>
        <w:tc>
          <w:tcPr>
            <w:tcW w:w="5729" w:type="dxa"/>
            <w:gridSpan w:val="2"/>
          </w:tcPr>
          <w:p w14:paraId="0C6B9569" w14:textId="77777777" w:rsidR="00597C54" w:rsidRPr="00375DE9" w:rsidRDefault="00597C54" w:rsidP="0089509B">
            <w:pPr>
              <w:pStyle w:val="unittext"/>
            </w:pPr>
            <w:r w:rsidRPr="00375DE9">
              <w:t xml:space="preserve">Select items for inclusion in </w:t>
            </w:r>
            <w:r w:rsidRPr="00375DE9">
              <w:rPr>
                <w:b/>
                <w:i/>
              </w:rPr>
              <w:t>budget</w:t>
            </w:r>
            <w:r w:rsidRPr="00375DE9">
              <w:t xml:space="preserve"> </w:t>
            </w:r>
          </w:p>
        </w:tc>
      </w:tr>
      <w:tr w:rsidR="00597C54" w:rsidRPr="00375DE9" w14:paraId="36EE39D7" w14:textId="77777777" w:rsidTr="003711A4">
        <w:tc>
          <w:tcPr>
            <w:tcW w:w="2943" w:type="dxa"/>
            <w:vMerge/>
          </w:tcPr>
          <w:p w14:paraId="07D5F9A2" w14:textId="77777777" w:rsidR="00597C54" w:rsidRPr="00375DE9" w:rsidRDefault="00597C54" w:rsidP="0089509B">
            <w:pPr>
              <w:pStyle w:val="element"/>
              <w:keepNext/>
            </w:pPr>
          </w:p>
        </w:tc>
        <w:tc>
          <w:tcPr>
            <w:tcW w:w="570" w:type="dxa"/>
            <w:gridSpan w:val="2"/>
          </w:tcPr>
          <w:p w14:paraId="36D66B35" w14:textId="77777777" w:rsidR="00597C54" w:rsidRPr="00375DE9" w:rsidRDefault="00597C54" w:rsidP="0089509B">
            <w:pPr>
              <w:pStyle w:val="PC"/>
              <w:keepNext/>
            </w:pPr>
            <w:r w:rsidRPr="00375DE9">
              <w:t>1.2</w:t>
            </w:r>
          </w:p>
        </w:tc>
        <w:tc>
          <w:tcPr>
            <w:tcW w:w="5729" w:type="dxa"/>
            <w:gridSpan w:val="2"/>
          </w:tcPr>
          <w:p w14:paraId="5ADBA24D" w14:textId="77777777" w:rsidR="00597C54" w:rsidRPr="00375DE9" w:rsidRDefault="00597C54" w:rsidP="0089509B">
            <w:pPr>
              <w:pStyle w:val="unittext"/>
            </w:pPr>
            <w:r w:rsidRPr="00375DE9">
              <w:t xml:space="preserve">Compare available prices of the selected </w:t>
            </w:r>
            <w:r w:rsidRPr="00375DE9">
              <w:rPr>
                <w:b/>
                <w:i/>
              </w:rPr>
              <w:t>items</w:t>
            </w:r>
            <w:r w:rsidRPr="00375DE9">
              <w:t xml:space="preserve"> </w:t>
            </w:r>
          </w:p>
        </w:tc>
      </w:tr>
      <w:tr w:rsidR="00597C54" w:rsidRPr="00375DE9" w14:paraId="1666DEF5" w14:textId="77777777" w:rsidTr="003711A4">
        <w:tc>
          <w:tcPr>
            <w:tcW w:w="2943" w:type="dxa"/>
            <w:vMerge/>
          </w:tcPr>
          <w:p w14:paraId="6C2DCD16" w14:textId="77777777" w:rsidR="00597C54" w:rsidRPr="00375DE9" w:rsidRDefault="00597C54" w:rsidP="0089509B">
            <w:pPr>
              <w:pStyle w:val="element"/>
              <w:keepNext/>
            </w:pPr>
          </w:p>
        </w:tc>
        <w:tc>
          <w:tcPr>
            <w:tcW w:w="570" w:type="dxa"/>
            <w:gridSpan w:val="2"/>
          </w:tcPr>
          <w:p w14:paraId="3421B8FB" w14:textId="77777777" w:rsidR="00597C54" w:rsidRPr="00375DE9" w:rsidRDefault="00597C54" w:rsidP="0089509B">
            <w:pPr>
              <w:pStyle w:val="PC"/>
              <w:keepNext/>
            </w:pPr>
            <w:r w:rsidRPr="00375DE9">
              <w:t>1.3</w:t>
            </w:r>
          </w:p>
        </w:tc>
        <w:tc>
          <w:tcPr>
            <w:tcW w:w="5729" w:type="dxa"/>
            <w:gridSpan w:val="2"/>
          </w:tcPr>
          <w:p w14:paraId="0CC255EB" w14:textId="77777777" w:rsidR="00597C54" w:rsidRPr="00375DE9" w:rsidRDefault="00597C54" w:rsidP="0089509B">
            <w:pPr>
              <w:pStyle w:val="unittext"/>
            </w:pPr>
            <w:r w:rsidRPr="00375DE9">
              <w:t>Determine quantities required and enter data correctly into set formulae on calculator</w:t>
            </w:r>
          </w:p>
        </w:tc>
      </w:tr>
      <w:tr w:rsidR="00597C54" w:rsidRPr="00375DE9" w14:paraId="201B9107" w14:textId="77777777" w:rsidTr="003711A4">
        <w:tc>
          <w:tcPr>
            <w:tcW w:w="2943" w:type="dxa"/>
            <w:vMerge/>
          </w:tcPr>
          <w:p w14:paraId="03841488" w14:textId="77777777" w:rsidR="00597C54" w:rsidRPr="00375DE9" w:rsidRDefault="00597C54" w:rsidP="0089509B">
            <w:pPr>
              <w:pStyle w:val="element"/>
              <w:keepNext/>
            </w:pPr>
          </w:p>
        </w:tc>
        <w:tc>
          <w:tcPr>
            <w:tcW w:w="570" w:type="dxa"/>
            <w:gridSpan w:val="2"/>
          </w:tcPr>
          <w:p w14:paraId="7D14495E" w14:textId="77777777" w:rsidR="00597C54" w:rsidRPr="00375DE9" w:rsidRDefault="00597C54" w:rsidP="0089509B">
            <w:pPr>
              <w:pStyle w:val="PC"/>
              <w:keepNext/>
            </w:pPr>
            <w:r w:rsidRPr="00375DE9">
              <w:t>1.4</w:t>
            </w:r>
          </w:p>
        </w:tc>
        <w:tc>
          <w:tcPr>
            <w:tcW w:w="5729" w:type="dxa"/>
            <w:gridSpan w:val="2"/>
          </w:tcPr>
          <w:p w14:paraId="0E4FA28C" w14:textId="77777777" w:rsidR="00597C54" w:rsidRPr="00375DE9" w:rsidRDefault="00597C54" w:rsidP="0089509B">
            <w:pPr>
              <w:pStyle w:val="unittext"/>
            </w:pPr>
            <w:r w:rsidRPr="00375DE9">
              <w:t xml:space="preserve">Use </w:t>
            </w:r>
            <w:r w:rsidRPr="00375DE9">
              <w:rPr>
                <w:b/>
                <w:i/>
              </w:rPr>
              <w:t>strategies</w:t>
            </w:r>
            <w:r w:rsidRPr="00375DE9">
              <w:t xml:space="preserve"> </w:t>
            </w:r>
            <w:r w:rsidRPr="00375DE9">
              <w:rPr>
                <w:b/>
                <w:i/>
              </w:rPr>
              <w:t>to check accuracy</w:t>
            </w:r>
          </w:p>
        </w:tc>
      </w:tr>
      <w:tr w:rsidR="00597C54" w:rsidRPr="00375DE9" w14:paraId="5EB06CCD" w14:textId="77777777" w:rsidTr="003711A4">
        <w:tc>
          <w:tcPr>
            <w:tcW w:w="2943" w:type="dxa"/>
          </w:tcPr>
          <w:p w14:paraId="5C978DE9" w14:textId="77777777" w:rsidR="00597C54" w:rsidRPr="00375DE9" w:rsidRDefault="00597C54" w:rsidP="0089509B">
            <w:pPr>
              <w:pStyle w:val="spacer"/>
            </w:pPr>
          </w:p>
        </w:tc>
        <w:tc>
          <w:tcPr>
            <w:tcW w:w="6299" w:type="dxa"/>
            <w:gridSpan w:val="4"/>
          </w:tcPr>
          <w:p w14:paraId="3D2C11B7" w14:textId="77777777" w:rsidR="00597C54" w:rsidRPr="00375DE9" w:rsidRDefault="00597C54" w:rsidP="0089509B">
            <w:pPr>
              <w:pStyle w:val="spacer"/>
            </w:pPr>
          </w:p>
        </w:tc>
      </w:tr>
      <w:tr w:rsidR="00597C54" w:rsidRPr="00375DE9" w14:paraId="6F5F418A" w14:textId="77777777" w:rsidTr="003711A4">
        <w:tc>
          <w:tcPr>
            <w:tcW w:w="2943" w:type="dxa"/>
            <w:vMerge w:val="restart"/>
          </w:tcPr>
          <w:p w14:paraId="314ACDB7" w14:textId="77777777" w:rsidR="00597C54" w:rsidRPr="00375DE9" w:rsidRDefault="00597C54" w:rsidP="0089509B">
            <w:pPr>
              <w:pStyle w:val="element"/>
              <w:keepNext/>
            </w:pPr>
            <w:r w:rsidRPr="00375DE9">
              <w:t>2</w:t>
            </w:r>
            <w:r w:rsidRPr="00375DE9">
              <w:tab/>
              <w:t>Prepare a simple budget</w:t>
            </w:r>
          </w:p>
        </w:tc>
        <w:tc>
          <w:tcPr>
            <w:tcW w:w="585" w:type="dxa"/>
            <w:gridSpan w:val="3"/>
          </w:tcPr>
          <w:p w14:paraId="1DC2A5C5" w14:textId="77777777" w:rsidR="00597C54" w:rsidRPr="00375DE9" w:rsidRDefault="00597C54" w:rsidP="0089509B">
            <w:pPr>
              <w:pStyle w:val="PC"/>
              <w:keepNext/>
            </w:pPr>
            <w:r w:rsidRPr="00375DE9">
              <w:t>2.1</w:t>
            </w:r>
          </w:p>
        </w:tc>
        <w:tc>
          <w:tcPr>
            <w:tcW w:w="5714" w:type="dxa"/>
          </w:tcPr>
          <w:p w14:paraId="4F5E4A8F" w14:textId="77777777" w:rsidR="00597C54" w:rsidRPr="00375DE9" w:rsidRDefault="00597C54" w:rsidP="0089509B">
            <w:pPr>
              <w:pStyle w:val="unittext"/>
            </w:pPr>
            <w:r w:rsidRPr="00375DE9">
              <w:t xml:space="preserve">Investigate </w:t>
            </w:r>
            <w:r w:rsidRPr="00375DE9">
              <w:rPr>
                <w:b/>
                <w:i/>
              </w:rPr>
              <w:t>information</w:t>
            </w:r>
            <w:r w:rsidRPr="00375DE9">
              <w:t xml:space="preserve"> to establish income and expenditure</w:t>
            </w:r>
          </w:p>
        </w:tc>
      </w:tr>
      <w:tr w:rsidR="00597C54" w:rsidRPr="00375DE9" w14:paraId="0886CC7A" w14:textId="77777777" w:rsidTr="003711A4">
        <w:tc>
          <w:tcPr>
            <w:tcW w:w="2943" w:type="dxa"/>
            <w:vMerge/>
          </w:tcPr>
          <w:p w14:paraId="3462330F" w14:textId="77777777" w:rsidR="00597C54" w:rsidRDefault="00597C54" w:rsidP="0089509B">
            <w:pPr>
              <w:keepNext/>
            </w:pPr>
          </w:p>
        </w:tc>
        <w:tc>
          <w:tcPr>
            <w:tcW w:w="585" w:type="dxa"/>
            <w:gridSpan w:val="3"/>
          </w:tcPr>
          <w:p w14:paraId="364D9DE4" w14:textId="77777777" w:rsidR="00597C54" w:rsidRPr="00375DE9" w:rsidRDefault="00597C54" w:rsidP="0089509B">
            <w:pPr>
              <w:pStyle w:val="PC"/>
              <w:keepNext/>
            </w:pPr>
            <w:r w:rsidRPr="00375DE9">
              <w:t>2.2</w:t>
            </w:r>
          </w:p>
        </w:tc>
        <w:tc>
          <w:tcPr>
            <w:tcW w:w="5714" w:type="dxa"/>
          </w:tcPr>
          <w:p w14:paraId="5AAF0CB1" w14:textId="77777777" w:rsidR="00597C54" w:rsidRPr="00375DE9" w:rsidRDefault="00597C54" w:rsidP="0089509B">
            <w:pPr>
              <w:pStyle w:val="unittext"/>
            </w:pPr>
            <w:r w:rsidRPr="00375DE9">
              <w:rPr>
                <w:caps/>
              </w:rPr>
              <w:t>D</w:t>
            </w:r>
            <w:r w:rsidRPr="00375DE9">
              <w:t>evelop a balanced budget</w:t>
            </w:r>
          </w:p>
        </w:tc>
      </w:tr>
      <w:tr w:rsidR="00597C54" w:rsidRPr="00375DE9" w14:paraId="677DCAAD" w14:textId="77777777" w:rsidTr="003711A4">
        <w:tc>
          <w:tcPr>
            <w:tcW w:w="2943" w:type="dxa"/>
            <w:vMerge/>
          </w:tcPr>
          <w:p w14:paraId="365F268F" w14:textId="77777777" w:rsidR="00597C54" w:rsidRDefault="00597C54" w:rsidP="0089509B">
            <w:pPr>
              <w:keepNext/>
            </w:pPr>
          </w:p>
        </w:tc>
        <w:tc>
          <w:tcPr>
            <w:tcW w:w="585" w:type="dxa"/>
            <w:gridSpan w:val="3"/>
          </w:tcPr>
          <w:p w14:paraId="7B57054D" w14:textId="77777777" w:rsidR="00597C54" w:rsidRPr="00375DE9" w:rsidRDefault="00597C54" w:rsidP="0089509B">
            <w:pPr>
              <w:pStyle w:val="PC"/>
              <w:keepNext/>
            </w:pPr>
            <w:r w:rsidRPr="00375DE9">
              <w:t>2.3</w:t>
            </w:r>
          </w:p>
        </w:tc>
        <w:tc>
          <w:tcPr>
            <w:tcW w:w="5714" w:type="dxa"/>
          </w:tcPr>
          <w:p w14:paraId="54735481" w14:textId="77777777" w:rsidR="00597C54" w:rsidRPr="00375DE9" w:rsidRDefault="00597C54" w:rsidP="0089509B">
            <w:pPr>
              <w:pStyle w:val="unittext"/>
            </w:pPr>
            <w:r w:rsidRPr="00375DE9">
              <w:t>Check balanced budget meets all users’ needs</w:t>
            </w:r>
          </w:p>
        </w:tc>
      </w:tr>
      <w:tr w:rsidR="00597C54" w:rsidRPr="00375DE9" w14:paraId="68FE9A00" w14:textId="77777777" w:rsidTr="003711A4">
        <w:tc>
          <w:tcPr>
            <w:tcW w:w="2943" w:type="dxa"/>
          </w:tcPr>
          <w:p w14:paraId="5FD54BAD" w14:textId="77777777" w:rsidR="00597C54" w:rsidRPr="00375DE9" w:rsidRDefault="00597C54" w:rsidP="0089509B">
            <w:pPr>
              <w:pStyle w:val="spacer"/>
            </w:pPr>
          </w:p>
        </w:tc>
        <w:tc>
          <w:tcPr>
            <w:tcW w:w="6299" w:type="dxa"/>
            <w:gridSpan w:val="4"/>
          </w:tcPr>
          <w:p w14:paraId="14C51D38" w14:textId="77777777" w:rsidR="00597C54" w:rsidRPr="00375DE9" w:rsidRDefault="00597C54" w:rsidP="0089509B">
            <w:pPr>
              <w:pStyle w:val="spacer"/>
            </w:pPr>
          </w:p>
        </w:tc>
      </w:tr>
      <w:tr w:rsidR="00597C54" w:rsidRPr="00375DE9" w14:paraId="09BFED41" w14:textId="77777777" w:rsidTr="003711A4">
        <w:tc>
          <w:tcPr>
            <w:tcW w:w="9242" w:type="dxa"/>
            <w:gridSpan w:val="5"/>
          </w:tcPr>
          <w:p w14:paraId="0A66D5BC" w14:textId="77777777" w:rsidR="00597C54" w:rsidRPr="00375DE9" w:rsidRDefault="00597C54" w:rsidP="0089509B">
            <w:pPr>
              <w:pStyle w:val="Heading21"/>
            </w:pPr>
            <w:r w:rsidRPr="00375DE9">
              <w:t>Required Knowledge and Skills</w:t>
            </w:r>
          </w:p>
          <w:p w14:paraId="262237B5" w14:textId="77777777" w:rsidR="00597C54" w:rsidRPr="00375DE9" w:rsidRDefault="00597C54" w:rsidP="0089509B">
            <w:pPr>
              <w:pStyle w:val="text"/>
            </w:pPr>
            <w:r w:rsidRPr="00375DE9">
              <w:t>This describes the essential skills and knowledge and their level required for this unit.</w:t>
            </w:r>
          </w:p>
        </w:tc>
      </w:tr>
      <w:tr w:rsidR="00597C54" w14:paraId="233487CE" w14:textId="77777777" w:rsidTr="003711A4">
        <w:tc>
          <w:tcPr>
            <w:tcW w:w="9242" w:type="dxa"/>
            <w:gridSpan w:val="5"/>
          </w:tcPr>
          <w:p w14:paraId="22FD8991" w14:textId="77777777" w:rsidR="00597C54" w:rsidRPr="00375DE9" w:rsidRDefault="00597C54" w:rsidP="0089509B">
            <w:pPr>
              <w:pStyle w:val="unittext"/>
            </w:pPr>
            <w:r w:rsidRPr="00375DE9">
              <w:t>Required Knowledge:</w:t>
            </w:r>
          </w:p>
          <w:p w14:paraId="739346EE" w14:textId="77777777" w:rsidR="00597C54" w:rsidRDefault="00597C54" w:rsidP="0089509B">
            <w:pPr>
              <w:pStyle w:val="bullet"/>
              <w:ind w:left="360" w:hanging="360"/>
            </w:pPr>
            <w:r>
              <w:t>four operations of arithmetic applied to money, quantities and measurement</w:t>
            </w:r>
          </w:p>
          <w:p w14:paraId="74150EB2" w14:textId="77777777" w:rsidR="00597C54" w:rsidRDefault="00597C54" w:rsidP="0089509B">
            <w:pPr>
              <w:pStyle w:val="bullet"/>
              <w:ind w:left="360" w:hanging="360"/>
            </w:pPr>
            <w:r>
              <w:t>estimation</w:t>
            </w:r>
          </w:p>
          <w:p w14:paraId="66E1B4C7" w14:textId="77777777" w:rsidR="00597C54" w:rsidRDefault="00597C54" w:rsidP="0089509B">
            <w:pPr>
              <w:pStyle w:val="bullet"/>
              <w:ind w:left="360" w:hanging="360"/>
            </w:pPr>
            <w:r>
              <w:t>comparisons using number skills</w:t>
            </w:r>
          </w:p>
          <w:p w14:paraId="7BE128B5" w14:textId="77777777" w:rsidR="00597C54" w:rsidRDefault="00597C54" w:rsidP="0089509B">
            <w:pPr>
              <w:pStyle w:val="bullet"/>
              <w:ind w:left="360" w:hanging="360"/>
            </w:pPr>
            <w:r>
              <w:t>simple percentages and fractions</w:t>
            </w:r>
          </w:p>
          <w:p w14:paraId="07E38F9C" w14:textId="77777777" w:rsidR="00597C54" w:rsidRDefault="00597C54" w:rsidP="0089509B">
            <w:pPr>
              <w:pStyle w:val="bullet"/>
              <w:ind w:left="360" w:hanging="360"/>
            </w:pPr>
            <w:r>
              <w:t>basic functions of calculators:</w:t>
            </w:r>
          </w:p>
          <w:p w14:paraId="4008FDDB" w14:textId="77777777" w:rsidR="00597C54" w:rsidRPr="00375DE9" w:rsidRDefault="00597C54" w:rsidP="0089509B">
            <w:pPr>
              <w:pStyle w:val="endash"/>
              <w:keepNext/>
              <w:tabs>
                <w:tab w:val="num" w:pos="360"/>
              </w:tabs>
              <w:ind w:left="568" w:hanging="284"/>
            </w:pPr>
            <w:r w:rsidRPr="00375DE9">
              <w:t>addition / subtraction / multiplication / division</w:t>
            </w:r>
          </w:p>
          <w:p w14:paraId="33FF9E84" w14:textId="77777777" w:rsidR="00597C54" w:rsidRPr="00375DE9" w:rsidRDefault="00597C54" w:rsidP="0089509B">
            <w:pPr>
              <w:pStyle w:val="endash"/>
              <w:keepNext/>
              <w:tabs>
                <w:tab w:val="num" w:pos="360"/>
              </w:tabs>
              <w:ind w:left="568" w:hanging="284"/>
            </w:pPr>
            <w:r w:rsidRPr="00375DE9">
              <w:t>equals</w:t>
            </w:r>
          </w:p>
          <w:p w14:paraId="7070ED44" w14:textId="77777777" w:rsidR="00597C54" w:rsidRPr="00375DE9" w:rsidRDefault="00597C54" w:rsidP="0089509B">
            <w:pPr>
              <w:pStyle w:val="endash"/>
              <w:keepNext/>
              <w:tabs>
                <w:tab w:val="num" w:pos="360"/>
              </w:tabs>
              <w:ind w:left="568" w:hanging="284"/>
            </w:pPr>
            <w:r w:rsidRPr="00375DE9">
              <w:t>decimal point</w:t>
            </w:r>
          </w:p>
          <w:p w14:paraId="374B3633" w14:textId="77777777" w:rsidR="00597C54" w:rsidRPr="00375DE9" w:rsidRDefault="00597C54" w:rsidP="0089509B">
            <w:pPr>
              <w:pStyle w:val="endash"/>
              <w:keepNext/>
              <w:tabs>
                <w:tab w:val="num" w:pos="360"/>
              </w:tabs>
              <w:ind w:left="568" w:hanging="284"/>
            </w:pPr>
            <w:r w:rsidRPr="00375DE9">
              <w:t>clear</w:t>
            </w:r>
          </w:p>
          <w:p w14:paraId="5B6B1CF7" w14:textId="77777777" w:rsidR="00597C54" w:rsidRPr="00375DE9" w:rsidRDefault="00597C54" w:rsidP="0089509B">
            <w:pPr>
              <w:pStyle w:val="unittext"/>
            </w:pPr>
            <w:r w:rsidRPr="00375DE9">
              <w:t>Required Skills:</w:t>
            </w:r>
          </w:p>
          <w:p w14:paraId="374312C9" w14:textId="77777777" w:rsidR="00597C54" w:rsidRDefault="00597C54" w:rsidP="0089509B">
            <w:pPr>
              <w:pStyle w:val="bullet"/>
              <w:ind w:left="360" w:hanging="360"/>
            </w:pPr>
            <w:r>
              <w:t>problem solving skills to compare prices and determine quantities</w:t>
            </w:r>
          </w:p>
        </w:tc>
      </w:tr>
      <w:tr w:rsidR="00597C54" w:rsidRPr="00375DE9" w14:paraId="1AF70465" w14:textId="77777777" w:rsidTr="003711A4">
        <w:tc>
          <w:tcPr>
            <w:tcW w:w="9242" w:type="dxa"/>
            <w:gridSpan w:val="5"/>
          </w:tcPr>
          <w:p w14:paraId="314ABB0F" w14:textId="77777777" w:rsidR="00597C54" w:rsidRPr="00375DE9" w:rsidRDefault="00597C54" w:rsidP="0089509B">
            <w:pPr>
              <w:pStyle w:val="spacer"/>
            </w:pPr>
          </w:p>
        </w:tc>
      </w:tr>
      <w:tr w:rsidR="00597C54" w:rsidRPr="00375DE9" w14:paraId="7CF7EA80" w14:textId="77777777" w:rsidTr="003711A4">
        <w:tc>
          <w:tcPr>
            <w:tcW w:w="9242" w:type="dxa"/>
            <w:gridSpan w:val="5"/>
          </w:tcPr>
          <w:p w14:paraId="11705748" w14:textId="77777777" w:rsidR="00597C54" w:rsidRPr="00375DE9" w:rsidRDefault="00597C54" w:rsidP="0089509B">
            <w:pPr>
              <w:pStyle w:val="Heading21"/>
            </w:pPr>
            <w:r w:rsidRPr="00375DE9">
              <w:t>Range Statement</w:t>
            </w:r>
          </w:p>
          <w:p w14:paraId="1DD12EAA" w14:textId="123E808C" w:rsidR="00597C54" w:rsidRPr="00375DE9" w:rsidRDefault="00597C54" w:rsidP="0089509B">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79D9FB83" w14:textId="77777777" w:rsidTr="003711A4">
        <w:tc>
          <w:tcPr>
            <w:tcW w:w="3369" w:type="dxa"/>
            <w:gridSpan w:val="2"/>
          </w:tcPr>
          <w:p w14:paraId="4DEC19EC" w14:textId="77777777" w:rsidR="00597C54" w:rsidRPr="00375DE9" w:rsidRDefault="00597C54" w:rsidP="0089509B">
            <w:pPr>
              <w:pStyle w:val="unittext"/>
            </w:pPr>
            <w:r w:rsidRPr="00375DE9">
              <w:rPr>
                <w:b/>
                <w:i/>
              </w:rPr>
              <w:t xml:space="preserve">Budget </w:t>
            </w:r>
            <w:r w:rsidRPr="00375DE9">
              <w:t>may include:</w:t>
            </w:r>
          </w:p>
        </w:tc>
        <w:tc>
          <w:tcPr>
            <w:tcW w:w="5873" w:type="dxa"/>
            <w:gridSpan w:val="3"/>
          </w:tcPr>
          <w:p w14:paraId="75AB6273" w14:textId="77777777" w:rsidR="00597C54" w:rsidRDefault="00597C54" w:rsidP="0089509B">
            <w:pPr>
              <w:pStyle w:val="bullet"/>
              <w:ind w:left="360" w:hanging="360"/>
              <w:rPr>
                <w:lang w:val="en-US"/>
              </w:rPr>
            </w:pPr>
            <w:r>
              <w:rPr>
                <w:lang w:val="en-US"/>
              </w:rPr>
              <w:t xml:space="preserve">personal – income and expenditure weekly or monthly </w:t>
            </w:r>
          </w:p>
          <w:p w14:paraId="4AECCF50" w14:textId="77777777" w:rsidR="00597C54" w:rsidRDefault="00597C54" w:rsidP="0089509B">
            <w:pPr>
              <w:pStyle w:val="bullet"/>
              <w:ind w:left="360" w:hanging="360"/>
            </w:pPr>
            <w:r>
              <w:t>project, such as a small community picnic</w:t>
            </w:r>
          </w:p>
        </w:tc>
      </w:tr>
      <w:tr w:rsidR="00597C54" w:rsidRPr="00375DE9" w14:paraId="2CDF7364" w14:textId="77777777" w:rsidTr="003711A4">
        <w:tc>
          <w:tcPr>
            <w:tcW w:w="9242" w:type="dxa"/>
            <w:gridSpan w:val="5"/>
          </w:tcPr>
          <w:p w14:paraId="3A92CD6C" w14:textId="77777777" w:rsidR="00597C54" w:rsidRPr="00375DE9" w:rsidRDefault="00597C54" w:rsidP="0089509B">
            <w:pPr>
              <w:pStyle w:val="spacer"/>
            </w:pPr>
          </w:p>
        </w:tc>
      </w:tr>
      <w:tr w:rsidR="00597C54" w14:paraId="1AD6AA00" w14:textId="77777777" w:rsidTr="003711A4">
        <w:tc>
          <w:tcPr>
            <w:tcW w:w="3369" w:type="dxa"/>
            <w:gridSpan w:val="2"/>
          </w:tcPr>
          <w:p w14:paraId="135A7DED" w14:textId="77777777" w:rsidR="00597C54" w:rsidRPr="00375DE9" w:rsidRDefault="00597C54" w:rsidP="0089509B">
            <w:pPr>
              <w:pStyle w:val="unittext"/>
            </w:pPr>
            <w:r w:rsidRPr="00375DE9">
              <w:rPr>
                <w:b/>
                <w:i/>
              </w:rPr>
              <w:t xml:space="preserve">Items </w:t>
            </w:r>
            <w:r w:rsidRPr="00375DE9">
              <w:t>may include:</w:t>
            </w:r>
          </w:p>
        </w:tc>
        <w:tc>
          <w:tcPr>
            <w:tcW w:w="5873" w:type="dxa"/>
            <w:gridSpan w:val="3"/>
          </w:tcPr>
          <w:p w14:paraId="119DA23A" w14:textId="77777777" w:rsidR="00597C54" w:rsidRDefault="00597C54" w:rsidP="0089509B">
            <w:pPr>
              <w:pStyle w:val="bullet"/>
              <w:ind w:left="360" w:hanging="360"/>
            </w:pPr>
            <w:r>
              <w:t>food</w:t>
            </w:r>
          </w:p>
          <w:p w14:paraId="6765363A" w14:textId="77777777" w:rsidR="00597C54" w:rsidRDefault="00597C54" w:rsidP="0089509B">
            <w:pPr>
              <w:pStyle w:val="bullet"/>
              <w:ind w:left="360" w:hanging="360"/>
            </w:pPr>
            <w:r>
              <w:t>clothes and make-up</w:t>
            </w:r>
          </w:p>
          <w:p w14:paraId="30DE40E3" w14:textId="77777777" w:rsidR="00597C54" w:rsidRDefault="00597C54" w:rsidP="0089509B">
            <w:pPr>
              <w:pStyle w:val="bullet"/>
              <w:ind w:left="360" w:hanging="360"/>
            </w:pPr>
            <w:r>
              <w:t>electricity, gas, phone</w:t>
            </w:r>
          </w:p>
          <w:p w14:paraId="596C1AEE" w14:textId="77777777" w:rsidR="00597C54" w:rsidRDefault="00597C54" w:rsidP="0089509B">
            <w:pPr>
              <w:pStyle w:val="bullet"/>
              <w:ind w:left="360" w:hanging="360"/>
            </w:pPr>
            <w:r>
              <w:t>rent</w:t>
            </w:r>
          </w:p>
          <w:p w14:paraId="23520DD4" w14:textId="77777777" w:rsidR="00597C54" w:rsidRDefault="00597C54" w:rsidP="0089509B">
            <w:pPr>
              <w:pStyle w:val="bullet"/>
              <w:ind w:left="360" w:hanging="360"/>
            </w:pPr>
            <w:r>
              <w:t>equipment hire or purchase</w:t>
            </w:r>
          </w:p>
          <w:p w14:paraId="1DE9510A" w14:textId="77777777" w:rsidR="00597C54" w:rsidRDefault="00597C54" w:rsidP="0089509B">
            <w:pPr>
              <w:pStyle w:val="bullet"/>
              <w:ind w:left="360" w:hanging="360"/>
            </w:pPr>
            <w:r>
              <w:t>entertainment costs</w:t>
            </w:r>
          </w:p>
        </w:tc>
      </w:tr>
      <w:tr w:rsidR="00597C54" w:rsidRPr="00375DE9" w14:paraId="39BF886D" w14:textId="77777777" w:rsidTr="003711A4">
        <w:tc>
          <w:tcPr>
            <w:tcW w:w="9242" w:type="dxa"/>
            <w:gridSpan w:val="5"/>
          </w:tcPr>
          <w:p w14:paraId="384492C6" w14:textId="77777777" w:rsidR="00597C54" w:rsidRPr="00375DE9" w:rsidRDefault="00597C54" w:rsidP="0089509B">
            <w:pPr>
              <w:pStyle w:val="spacer"/>
            </w:pPr>
          </w:p>
        </w:tc>
      </w:tr>
      <w:tr w:rsidR="00597C54" w14:paraId="05E6C292" w14:textId="77777777" w:rsidTr="003711A4">
        <w:tc>
          <w:tcPr>
            <w:tcW w:w="3369" w:type="dxa"/>
            <w:gridSpan w:val="2"/>
          </w:tcPr>
          <w:p w14:paraId="03E196EB" w14:textId="77777777" w:rsidR="00597C54" w:rsidRPr="00375DE9" w:rsidRDefault="00597C54" w:rsidP="0089509B">
            <w:pPr>
              <w:pStyle w:val="unitt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14:paraId="00675645" w14:textId="77777777" w:rsidR="00597C54" w:rsidRDefault="00597C54" w:rsidP="0089509B">
            <w:pPr>
              <w:pStyle w:val="bullet"/>
              <w:ind w:left="360" w:hanging="360"/>
            </w:pPr>
            <w:r>
              <w:t xml:space="preserve">estimation </w:t>
            </w:r>
          </w:p>
          <w:p w14:paraId="17653E94" w14:textId="77777777" w:rsidR="00597C54" w:rsidRDefault="00597C54" w:rsidP="0089509B">
            <w:pPr>
              <w:pStyle w:val="bullet"/>
              <w:ind w:left="360" w:hanging="360"/>
            </w:pPr>
            <w:r>
              <w:t>doing calculations twice to check answers</w:t>
            </w:r>
          </w:p>
          <w:p w14:paraId="221E7F5F" w14:textId="77777777" w:rsidR="00597C54" w:rsidRDefault="00597C54" w:rsidP="0089509B">
            <w:pPr>
              <w:pStyle w:val="bullet"/>
              <w:ind w:left="360" w:hanging="360"/>
            </w:pPr>
            <w:r>
              <w:t xml:space="preserve">consulting others </w:t>
            </w:r>
          </w:p>
          <w:p w14:paraId="07092BEC" w14:textId="77777777" w:rsidR="00597C54" w:rsidRDefault="00597C54" w:rsidP="0089509B">
            <w:pPr>
              <w:pStyle w:val="bullet"/>
              <w:ind w:left="360" w:hanging="360"/>
            </w:pPr>
            <w:r>
              <w:t>use of spreadsheet software</w:t>
            </w:r>
          </w:p>
        </w:tc>
      </w:tr>
      <w:tr w:rsidR="00597C54" w:rsidRPr="00375DE9" w14:paraId="57BA1C7C" w14:textId="77777777" w:rsidTr="003711A4">
        <w:tc>
          <w:tcPr>
            <w:tcW w:w="9242" w:type="dxa"/>
            <w:gridSpan w:val="5"/>
          </w:tcPr>
          <w:p w14:paraId="00C3199C" w14:textId="77777777" w:rsidR="00597C54" w:rsidRPr="00375DE9" w:rsidRDefault="00597C54" w:rsidP="0089509B">
            <w:pPr>
              <w:pStyle w:val="spacer"/>
            </w:pPr>
          </w:p>
        </w:tc>
      </w:tr>
      <w:tr w:rsidR="00597C54" w14:paraId="15D9B906" w14:textId="77777777" w:rsidTr="003711A4">
        <w:tc>
          <w:tcPr>
            <w:tcW w:w="3369" w:type="dxa"/>
            <w:gridSpan w:val="2"/>
          </w:tcPr>
          <w:p w14:paraId="19E39E56" w14:textId="77777777" w:rsidR="00597C54" w:rsidRPr="00375DE9" w:rsidRDefault="00597C54" w:rsidP="0089509B">
            <w:pPr>
              <w:pStyle w:val="unittext"/>
            </w:pPr>
            <w:r w:rsidRPr="00375DE9">
              <w:rPr>
                <w:b/>
                <w:i/>
              </w:rPr>
              <w:t xml:space="preserve">Information </w:t>
            </w:r>
            <w:r w:rsidRPr="00375DE9">
              <w:t>may include:</w:t>
            </w:r>
          </w:p>
        </w:tc>
        <w:tc>
          <w:tcPr>
            <w:tcW w:w="5873" w:type="dxa"/>
            <w:gridSpan w:val="3"/>
          </w:tcPr>
          <w:p w14:paraId="4C3E0DA7" w14:textId="77777777" w:rsidR="00597C54" w:rsidRDefault="00597C54" w:rsidP="0089509B">
            <w:pPr>
              <w:pStyle w:val="bullet"/>
              <w:ind w:left="360" w:hanging="360"/>
              <w:rPr>
                <w:lang w:val="en-US"/>
              </w:rPr>
            </w:pPr>
            <w:r>
              <w:rPr>
                <w:lang w:val="en-US"/>
              </w:rPr>
              <w:t>advertising material</w:t>
            </w:r>
          </w:p>
          <w:p w14:paraId="039E934B" w14:textId="77777777" w:rsidR="00597C54" w:rsidRDefault="00597C54" w:rsidP="0089509B">
            <w:pPr>
              <w:pStyle w:val="bullet"/>
              <w:ind w:left="360" w:hanging="360"/>
              <w:rPr>
                <w:lang w:val="en-US"/>
              </w:rPr>
            </w:pPr>
            <w:r>
              <w:rPr>
                <w:lang w:val="en-US"/>
              </w:rPr>
              <w:t>newspapers</w:t>
            </w:r>
          </w:p>
          <w:p w14:paraId="75854CA1" w14:textId="77777777" w:rsidR="00597C54" w:rsidRDefault="00597C54" w:rsidP="0089509B">
            <w:pPr>
              <w:pStyle w:val="bullet"/>
              <w:ind w:left="360" w:hanging="360"/>
            </w:pPr>
            <w:r>
              <w:rPr>
                <w:lang w:val="en-US"/>
              </w:rPr>
              <w:t>magazines</w:t>
            </w:r>
          </w:p>
        </w:tc>
      </w:tr>
      <w:tr w:rsidR="00597C54" w:rsidRPr="00375DE9" w14:paraId="5FB2DBF2" w14:textId="77777777" w:rsidTr="003711A4">
        <w:tc>
          <w:tcPr>
            <w:tcW w:w="9242" w:type="dxa"/>
            <w:gridSpan w:val="5"/>
          </w:tcPr>
          <w:p w14:paraId="5C9BCA75" w14:textId="77777777" w:rsidR="00597C54" w:rsidRPr="00375DE9" w:rsidRDefault="00597C54" w:rsidP="0089509B">
            <w:pPr>
              <w:pStyle w:val="spacer"/>
            </w:pPr>
          </w:p>
        </w:tc>
      </w:tr>
      <w:tr w:rsidR="00597C54" w:rsidRPr="00375DE9" w14:paraId="617E8130" w14:textId="77777777" w:rsidTr="003711A4">
        <w:tc>
          <w:tcPr>
            <w:tcW w:w="9242" w:type="dxa"/>
            <w:gridSpan w:val="5"/>
          </w:tcPr>
          <w:p w14:paraId="6BACACE7" w14:textId="77777777" w:rsidR="00597C54" w:rsidRPr="00375DE9" w:rsidRDefault="00597C54" w:rsidP="0089509B">
            <w:pPr>
              <w:pStyle w:val="Heading21"/>
            </w:pPr>
            <w:r w:rsidRPr="00375DE9">
              <w:t>Evidence Guide</w:t>
            </w:r>
          </w:p>
          <w:p w14:paraId="5A71F986" w14:textId="77777777" w:rsidR="00597C54" w:rsidRPr="00375DE9" w:rsidRDefault="00597C54" w:rsidP="0089509B">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7E7B3766" w14:textId="77777777" w:rsidTr="003711A4">
        <w:tc>
          <w:tcPr>
            <w:tcW w:w="3369" w:type="dxa"/>
            <w:gridSpan w:val="2"/>
          </w:tcPr>
          <w:p w14:paraId="4D2F03C6" w14:textId="77777777" w:rsidR="00597C54" w:rsidRPr="00375DE9" w:rsidRDefault="00597C54" w:rsidP="0089509B">
            <w:pPr>
              <w:pStyle w:val="EG"/>
            </w:pPr>
            <w:r w:rsidRPr="00375DE9">
              <w:t>Critical aspects for assessment and evidence required to demonstrate competency in this unit</w:t>
            </w:r>
          </w:p>
        </w:tc>
        <w:tc>
          <w:tcPr>
            <w:tcW w:w="5873" w:type="dxa"/>
            <w:gridSpan w:val="3"/>
          </w:tcPr>
          <w:p w14:paraId="1FB0AE01" w14:textId="77777777" w:rsidR="00597C54" w:rsidRPr="00375DE9" w:rsidRDefault="00597C54" w:rsidP="0089509B">
            <w:pPr>
              <w:pStyle w:val="unittext"/>
            </w:pPr>
            <w:r w:rsidRPr="00375DE9">
              <w:t>Assessment must confirm the ability to:</w:t>
            </w:r>
          </w:p>
          <w:p w14:paraId="5810257E" w14:textId="77777777" w:rsidR="00597C54" w:rsidRDefault="00597C54" w:rsidP="0089509B">
            <w:pPr>
              <w:pStyle w:val="bullet"/>
              <w:ind w:left="360" w:hanging="360"/>
            </w:pPr>
            <w:r>
              <w:t>apply the four operations of arithmetic to prepare a simple budget for personal or project use.</w:t>
            </w:r>
          </w:p>
        </w:tc>
      </w:tr>
      <w:tr w:rsidR="00597C54" w:rsidRPr="00375DE9" w14:paraId="76390D8C" w14:textId="77777777" w:rsidTr="003711A4">
        <w:tc>
          <w:tcPr>
            <w:tcW w:w="9242" w:type="dxa"/>
            <w:gridSpan w:val="5"/>
          </w:tcPr>
          <w:p w14:paraId="58094215" w14:textId="77777777" w:rsidR="00597C54" w:rsidRPr="00375DE9" w:rsidRDefault="00597C54" w:rsidP="0089509B">
            <w:pPr>
              <w:pStyle w:val="spacer"/>
            </w:pPr>
          </w:p>
        </w:tc>
      </w:tr>
      <w:tr w:rsidR="00597C54" w14:paraId="0085B46F" w14:textId="77777777" w:rsidTr="003711A4">
        <w:tc>
          <w:tcPr>
            <w:tcW w:w="3369" w:type="dxa"/>
            <w:gridSpan w:val="2"/>
          </w:tcPr>
          <w:p w14:paraId="05C99F9C" w14:textId="77777777" w:rsidR="00597C54" w:rsidRPr="00375DE9" w:rsidRDefault="00597C54" w:rsidP="0089509B">
            <w:pPr>
              <w:pStyle w:val="EG"/>
            </w:pPr>
            <w:r w:rsidRPr="00375DE9">
              <w:t>Context of and specific resources for assessment</w:t>
            </w:r>
          </w:p>
        </w:tc>
        <w:tc>
          <w:tcPr>
            <w:tcW w:w="5873" w:type="dxa"/>
            <w:gridSpan w:val="3"/>
          </w:tcPr>
          <w:p w14:paraId="22FCDEF1" w14:textId="77777777" w:rsidR="00597C54" w:rsidRPr="00375DE9" w:rsidRDefault="00597C54" w:rsidP="0089509B">
            <w:pPr>
              <w:pStyle w:val="unittext"/>
            </w:pPr>
            <w:r w:rsidRPr="00375DE9">
              <w:t>Assessment must ensure access to:</w:t>
            </w:r>
          </w:p>
          <w:p w14:paraId="5A019106" w14:textId="77777777" w:rsidR="00597C54" w:rsidRDefault="00597C54" w:rsidP="0089509B">
            <w:pPr>
              <w:pStyle w:val="bullet"/>
              <w:ind w:left="360" w:hanging="360"/>
            </w:pPr>
            <w:r>
              <w:t>a calculator</w:t>
            </w:r>
          </w:p>
          <w:p w14:paraId="09258C58" w14:textId="77777777" w:rsidR="00597C54" w:rsidRDefault="00597C54" w:rsidP="0089509B">
            <w:pPr>
              <w:pStyle w:val="bullet"/>
              <w:ind w:left="360" w:hanging="360"/>
            </w:pPr>
            <w:r>
              <w:t>reference material such as household incomes, rentals, household expenses</w:t>
            </w:r>
          </w:p>
        </w:tc>
      </w:tr>
      <w:tr w:rsidR="00597C54" w:rsidRPr="00375DE9" w14:paraId="3ACE3975" w14:textId="77777777" w:rsidTr="003711A4">
        <w:tc>
          <w:tcPr>
            <w:tcW w:w="9242" w:type="dxa"/>
            <w:gridSpan w:val="5"/>
          </w:tcPr>
          <w:p w14:paraId="2467BD19" w14:textId="77777777" w:rsidR="00597C54" w:rsidRPr="00375DE9" w:rsidRDefault="00597C54" w:rsidP="0089509B">
            <w:pPr>
              <w:pStyle w:val="spacer"/>
            </w:pPr>
          </w:p>
        </w:tc>
      </w:tr>
      <w:tr w:rsidR="00597C54" w14:paraId="47140F4E" w14:textId="77777777" w:rsidTr="003711A4">
        <w:tc>
          <w:tcPr>
            <w:tcW w:w="3369" w:type="dxa"/>
            <w:gridSpan w:val="2"/>
          </w:tcPr>
          <w:p w14:paraId="147F0686" w14:textId="77777777" w:rsidR="00597C54" w:rsidRPr="00375DE9" w:rsidRDefault="00597C54" w:rsidP="0089509B">
            <w:pPr>
              <w:pStyle w:val="EG"/>
            </w:pPr>
            <w:r w:rsidRPr="00375DE9">
              <w:t>Method(s) of assessment</w:t>
            </w:r>
          </w:p>
        </w:tc>
        <w:tc>
          <w:tcPr>
            <w:tcW w:w="5873" w:type="dxa"/>
            <w:gridSpan w:val="3"/>
          </w:tcPr>
          <w:p w14:paraId="682A09B6" w14:textId="77777777" w:rsidR="00597C54" w:rsidRPr="00375DE9" w:rsidRDefault="00597C54" w:rsidP="0089509B">
            <w:pPr>
              <w:pStyle w:val="unittext"/>
            </w:pPr>
            <w:r w:rsidRPr="00375DE9">
              <w:t>The following suggested assessment methods are suitable for this unit:</w:t>
            </w:r>
          </w:p>
          <w:p w14:paraId="2FC36C73" w14:textId="77777777" w:rsidR="00597C54" w:rsidRDefault="00597C54" w:rsidP="0089509B">
            <w:pPr>
              <w:pStyle w:val="bullet"/>
              <w:ind w:left="360" w:hanging="360"/>
            </w:pPr>
            <w:r>
              <w:t>observation of the learning using a calculator to prepare a budget</w:t>
            </w:r>
          </w:p>
          <w:p w14:paraId="77244FBD" w14:textId="77777777" w:rsidR="00597C54" w:rsidRDefault="00597C54" w:rsidP="0089509B">
            <w:pPr>
              <w:pStyle w:val="bullet"/>
              <w:ind w:left="360" w:hanging="360"/>
            </w:pPr>
            <w:r>
              <w:t>portfolio of budget workings.</w:t>
            </w:r>
          </w:p>
        </w:tc>
      </w:tr>
    </w:tbl>
    <w:p w14:paraId="5B4202A0" w14:textId="77777777" w:rsidR="00597C54" w:rsidRDefault="00597C54" w:rsidP="0089509B">
      <w:pPr>
        <w:keepNext/>
        <w:tabs>
          <w:tab w:val="left" w:pos="930"/>
        </w:tabs>
        <w:spacing w:before="0" w:after="0"/>
        <w:sectPr w:rsidR="00597C54" w:rsidSect="00D4658F">
          <w:headerReference w:type="even" r:id="rId483"/>
          <w:headerReference w:type="default" r:id="rId484"/>
          <w:footerReference w:type="default" r:id="rId485"/>
          <w:headerReference w:type="first" r:id="rId48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597C54" w:rsidRPr="00D72D90" w14:paraId="0C334A53" w14:textId="77777777" w:rsidTr="003711A4">
        <w:tc>
          <w:tcPr>
            <w:tcW w:w="2943" w:type="dxa"/>
          </w:tcPr>
          <w:p w14:paraId="2FD55642" w14:textId="77777777" w:rsidR="00597C54" w:rsidRPr="00954CFA" w:rsidRDefault="00597C54" w:rsidP="0089509B">
            <w:pPr>
              <w:pStyle w:val="temp"/>
            </w:pPr>
            <w:bookmarkStart w:id="421" w:name="_Toc476040545"/>
            <w:r w:rsidRPr="00954CFA">
              <w:t>Unit Code</w:t>
            </w:r>
            <w:bookmarkEnd w:id="421"/>
          </w:p>
        </w:tc>
        <w:tc>
          <w:tcPr>
            <w:tcW w:w="6299" w:type="dxa"/>
            <w:gridSpan w:val="4"/>
          </w:tcPr>
          <w:p w14:paraId="265B009D" w14:textId="77777777" w:rsidR="00597C54" w:rsidRPr="00D72D90" w:rsidRDefault="00597C54" w:rsidP="0089509B">
            <w:pPr>
              <w:pStyle w:val="code"/>
            </w:pPr>
            <w:bookmarkStart w:id="422" w:name="_Toc494706573"/>
            <w:bookmarkStart w:id="423" w:name="_Toc507058772"/>
            <w:bookmarkStart w:id="424" w:name="_Toc514234484"/>
            <w:r>
              <w:t>VU22107</w:t>
            </w:r>
            <w:bookmarkEnd w:id="422"/>
            <w:bookmarkEnd w:id="423"/>
            <w:bookmarkEnd w:id="424"/>
          </w:p>
        </w:tc>
      </w:tr>
      <w:tr w:rsidR="00597C54" w:rsidRPr="00D72D90" w14:paraId="2EC2D2F2" w14:textId="77777777" w:rsidTr="003711A4">
        <w:tc>
          <w:tcPr>
            <w:tcW w:w="2943" w:type="dxa"/>
          </w:tcPr>
          <w:p w14:paraId="26B709FA" w14:textId="77777777" w:rsidR="00597C54" w:rsidRPr="00954CFA" w:rsidRDefault="00597C54" w:rsidP="0089509B">
            <w:pPr>
              <w:pStyle w:val="temp"/>
            </w:pPr>
            <w:bookmarkStart w:id="425" w:name="_Toc476040547"/>
            <w:r w:rsidRPr="00954CFA">
              <w:t>Unit Title</w:t>
            </w:r>
            <w:bookmarkEnd w:id="425"/>
          </w:p>
        </w:tc>
        <w:tc>
          <w:tcPr>
            <w:tcW w:w="6299" w:type="dxa"/>
            <w:gridSpan w:val="4"/>
          </w:tcPr>
          <w:p w14:paraId="57067BA8" w14:textId="77777777" w:rsidR="00597C54" w:rsidRPr="00D72D90" w:rsidRDefault="00597C54" w:rsidP="0089509B">
            <w:pPr>
              <w:pStyle w:val="code"/>
            </w:pPr>
            <w:bookmarkStart w:id="426" w:name="_Toc507058773"/>
            <w:bookmarkStart w:id="427" w:name="_Toc514234485"/>
            <w:r>
              <w:t>Calculate and communicate sports scores</w:t>
            </w:r>
            <w:bookmarkEnd w:id="426"/>
            <w:bookmarkEnd w:id="427"/>
          </w:p>
        </w:tc>
      </w:tr>
      <w:tr w:rsidR="00597C54" w:rsidRPr="00375DE9" w14:paraId="439E0501" w14:textId="77777777" w:rsidTr="003711A4">
        <w:tc>
          <w:tcPr>
            <w:tcW w:w="2943" w:type="dxa"/>
          </w:tcPr>
          <w:p w14:paraId="03234B82" w14:textId="77777777" w:rsidR="00597C54" w:rsidRPr="00375DE9" w:rsidRDefault="00597C54" w:rsidP="0089509B">
            <w:pPr>
              <w:pStyle w:val="Heading21"/>
            </w:pPr>
            <w:r w:rsidRPr="00375DE9">
              <w:t>Unit Descriptor</w:t>
            </w:r>
          </w:p>
        </w:tc>
        <w:tc>
          <w:tcPr>
            <w:tcW w:w="6299" w:type="dxa"/>
            <w:gridSpan w:val="4"/>
          </w:tcPr>
          <w:p w14:paraId="7C14798A" w14:textId="77777777" w:rsidR="00597C54" w:rsidRDefault="00597C54" w:rsidP="0089509B">
            <w:pPr>
              <w:pStyle w:val="unittext"/>
            </w:pPr>
            <w:r w:rsidRPr="00375DE9">
              <w:t>This unit describes the skills and knowledge to use numeracy skills related to recording and communicating sports scores to team officials and making calculations related to sport and recreational pursuits</w:t>
            </w:r>
            <w:r>
              <w:t>.</w:t>
            </w:r>
          </w:p>
          <w:p w14:paraId="38878FA2" w14:textId="77777777" w:rsidR="00597C54" w:rsidRPr="00375DE9" w:rsidRDefault="00597C54" w:rsidP="0089509B">
            <w:pPr>
              <w:pStyle w:val="unittext"/>
            </w:pPr>
            <w:r w:rsidRPr="00D72859">
              <w:t>No licensing, legislation, regulatory or certification requirements apply to this unit at the time of publication.</w:t>
            </w:r>
          </w:p>
        </w:tc>
      </w:tr>
      <w:tr w:rsidR="00597C54" w:rsidRPr="00375DE9" w14:paraId="281B7E51" w14:textId="77777777" w:rsidTr="003711A4">
        <w:tc>
          <w:tcPr>
            <w:tcW w:w="2943" w:type="dxa"/>
          </w:tcPr>
          <w:p w14:paraId="2032D853" w14:textId="77777777" w:rsidR="00597C54" w:rsidRPr="00375DE9" w:rsidRDefault="00597C54" w:rsidP="0089509B">
            <w:pPr>
              <w:pStyle w:val="Heading21"/>
            </w:pPr>
            <w:r w:rsidRPr="00375DE9">
              <w:t>Employability Skills</w:t>
            </w:r>
          </w:p>
        </w:tc>
        <w:tc>
          <w:tcPr>
            <w:tcW w:w="6299" w:type="dxa"/>
            <w:gridSpan w:val="4"/>
          </w:tcPr>
          <w:p w14:paraId="59A19D46" w14:textId="77777777" w:rsidR="00597C54" w:rsidRPr="00375DE9" w:rsidRDefault="00597C54" w:rsidP="0089509B">
            <w:pPr>
              <w:pStyle w:val="unittext"/>
            </w:pPr>
            <w:r w:rsidRPr="00375DE9">
              <w:t>This unit contains employability skills.</w:t>
            </w:r>
          </w:p>
        </w:tc>
      </w:tr>
      <w:tr w:rsidR="00597C54" w:rsidRPr="00375DE9" w14:paraId="677B0512" w14:textId="77777777" w:rsidTr="003711A4">
        <w:tc>
          <w:tcPr>
            <w:tcW w:w="2943" w:type="dxa"/>
          </w:tcPr>
          <w:p w14:paraId="41C9B4E1" w14:textId="77777777" w:rsidR="00597C54" w:rsidRPr="00375DE9" w:rsidRDefault="00597C54" w:rsidP="0089509B">
            <w:pPr>
              <w:pStyle w:val="Heading21"/>
            </w:pPr>
            <w:r w:rsidRPr="00375DE9">
              <w:t>Application of the Unit</w:t>
            </w:r>
          </w:p>
        </w:tc>
        <w:tc>
          <w:tcPr>
            <w:tcW w:w="6299" w:type="dxa"/>
            <w:gridSpan w:val="4"/>
          </w:tcPr>
          <w:p w14:paraId="722CF234" w14:textId="77777777" w:rsidR="00597C54" w:rsidRPr="00375DE9" w:rsidRDefault="00597C54" w:rsidP="0089509B">
            <w:pPr>
              <w:pStyle w:val="unittext"/>
            </w:pPr>
            <w:r w:rsidRPr="00375DE9">
              <w:t xml:space="preserve">This unit applies to learners who wish to re-engage with learning as a pathway to education, employment or community participation activities. </w:t>
            </w:r>
          </w:p>
          <w:p w14:paraId="4154A642" w14:textId="77777777" w:rsidR="00597C54" w:rsidRPr="00375DE9" w:rsidRDefault="00597C54" w:rsidP="0089509B">
            <w:pPr>
              <w:pStyle w:val="unittext"/>
            </w:pPr>
            <w:r w:rsidRPr="00375DE9">
              <w:t>Skill development at this level will generally require assistance from a support person.</w:t>
            </w:r>
          </w:p>
        </w:tc>
      </w:tr>
      <w:tr w:rsidR="00597C54" w:rsidRPr="00375DE9" w14:paraId="1A5445CE" w14:textId="77777777" w:rsidTr="003711A4">
        <w:tc>
          <w:tcPr>
            <w:tcW w:w="2943" w:type="dxa"/>
          </w:tcPr>
          <w:p w14:paraId="757E6E3C" w14:textId="77777777" w:rsidR="00597C54" w:rsidRPr="00375DE9" w:rsidRDefault="00597C54" w:rsidP="0089509B">
            <w:pPr>
              <w:pStyle w:val="Heading21"/>
            </w:pPr>
            <w:r w:rsidRPr="00375DE9">
              <w:t>Element</w:t>
            </w:r>
          </w:p>
          <w:p w14:paraId="0E57E6D1" w14:textId="77777777" w:rsidR="00597C54" w:rsidRPr="00375DE9" w:rsidRDefault="00597C54" w:rsidP="0089509B">
            <w:pPr>
              <w:pStyle w:val="text"/>
            </w:pPr>
            <w:r w:rsidRPr="00375DE9">
              <w:t>Elements describe the essential outcomes of a unit of competency. Elements describe actions or outcomes that are demonstrable and assessable.</w:t>
            </w:r>
          </w:p>
        </w:tc>
        <w:tc>
          <w:tcPr>
            <w:tcW w:w="6299" w:type="dxa"/>
            <w:gridSpan w:val="4"/>
          </w:tcPr>
          <w:p w14:paraId="5D3E8C82" w14:textId="77777777" w:rsidR="00597C54" w:rsidRPr="00375DE9" w:rsidRDefault="00597C54" w:rsidP="0089509B">
            <w:pPr>
              <w:pStyle w:val="Heading21"/>
            </w:pPr>
            <w:r w:rsidRPr="00375DE9">
              <w:t>Performance Criteria</w:t>
            </w:r>
          </w:p>
          <w:p w14:paraId="43A133FD" w14:textId="6F68B7A4" w:rsidR="00597C54" w:rsidRPr="00375DE9" w:rsidRDefault="00597C54" w:rsidP="0089509B">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76CC03F7" w14:textId="77777777" w:rsidTr="003711A4">
        <w:tc>
          <w:tcPr>
            <w:tcW w:w="2943" w:type="dxa"/>
          </w:tcPr>
          <w:p w14:paraId="2E06C1F5" w14:textId="77777777" w:rsidR="00597C54" w:rsidRPr="00375DE9" w:rsidRDefault="00597C54" w:rsidP="0089509B">
            <w:pPr>
              <w:pStyle w:val="spacer"/>
            </w:pPr>
          </w:p>
        </w:tc>
        <w:tc>
          <w:tcPr>
            <w:tcW w:w="6299" w:type="dxa"/>
            <w:gridSpan w:val="4"/>
          </w:tcPr>
          <w:p w14:paraId="544BB0D7" w14:textId="77777777" w:rsidR="00597C54" w:rsidRPr="00375DE9" w:rsidRDefault="00597C54" w:rsidP="0089509B">
            <w:pPr>
              <w:pStyle w:val="spacer"/>
            </w:pPr>
          </w:p>
        </w:tc>
      </w:tr>
      <w:tr w:rsidR="00597C54" w:rsidRPr="00375DE9" w14:paraId="3A27641F" w14:textId="77777777" w:rsidTr="003711A4">
        <w:tc>
          <w:tcPr>
            <w:tcW w:w="2943" w:type="dxa"/>
            <w:vMerge w:val="restart"/>
          </w:tcPr>
          <w:p w14:paraId="0BC10F19" w14:textId="77777777" w:rsidR="00597C54" w:rsidRPr="00375DE9" w:rsidRDefault="00597C54" w:rsidP="0089509B">
            <w:pPr>
              <w:pStyle w:val="element"/>
              <w:keepNext/>
            </w:pPr>
            <w:r w:rsidRPr="00375DE9">
              <w:t>1</w:t>
            </w:r>
            <w:r w:rsidRPr="00375DE9">
              <w:tab/>
              <w:t>Keep score in sporting or recreational events</w:t>
            </w:r>
          </w:p>
        </w:tc>
        <w:tc>
          <w:tcPr>
            <w:tcW w:w="570" w:type="dxa"/>
            <w:gridSpan w:val="2"/>
          </w:tcPr>
          <w:p w14:paraId="086CE902" w14:textId="77777777" w:rsidR="00597C54" w:rsidRPr="00375DE9" w:rsidRDefault="00597C54" w:rsidP="0089509B">
            <w:pPr>
              <w:pStyle w:val="PC"/>
              <w:keepNext/>
            </w:pPr>
            <w:r w:rsidRPr="00375DE9">
              <w:t>1.1</w:t>
            </w:r>
          </w:p>
        </w:tc>
        <w:tc>
          <w:tcPr>
            <w:tcW w:w="5729" w:type="dxa"/>
            <w:gridSpan w:val="2"/>
          </w:tcPr>
          <w:p w14:paraId="5533AAAC" w14:textId="77777777" w:rsidR="00597C54" w:rsidRPr="00375DE9" w:rsidRDefault="00597C54" w:rsidP="0089509B">
            <w:pPr>
              <w:pStyle w:val="unittext"/>
            </w:pPr>
            <w:r w:rsidRPr="00375DE9">
              <w:t xml:space="preserve">Confirm rules of </w:t>
            </w:r>
            <w:r w:rsidRPr="00375DE9">
              <w:rPr>
                <w:b/>
                <w:i/>
              </w:rPr>
              <w:t>sporting games</w:t>
            </w:r>
            <w:r w:rsidRPr="00375DE9">
              <w:t xml:space="preserve"> and recording process</w:t>
            </w:r>
          </w:p>
        </w:tc>
      </w:tr>
      <w:tr w:rsidR="00597C54" w:rsidRPr="00375DE9" w14:paraId="4DFF2A51" w14:textId="77777777" w:rsidTr="003711A4">
        <w:tc>
          <w:tcPr>
            <w:tcW w:w="2943" w:type="dxa"/>
            <w:vMerge/>
          </w:tcPr>
          <w:p w14:paraId="1438D8B9" w14:textId="77777777" w:rsidR="00597C54" w:rsidRPr="00375DE9" w:rsidRDefault="00597C54" w:rsidP="0089509B">
            <w:pPr>
              <w:pStyle w:val="element"/>
              <w:keepNext/>
            </w:pPr>
          </w:p>
        </w:tc>
        <w:tc>
          <w:tcPr>
            <w:tcW w:w="570" w:type="dxa"/>
            <w:gridSpan w:val="2"/>
          </w:tcPr>
          <w:p w14:paraId="63DEF46A" w14:textId="77777777" w:rsidR="00597C54" w:rsidRPr="00375DE9" w:rsidRDefault="00597C54" w:rsidP="0089509B">
            <w:pPr>
              <w:pStyle w:val="PC"/>
              <w:keepNext/>
            </w:pPr>
            <w:r w:rsidRPr="00375DE9">
              <w:t>1.2</w:t>
            </w:r>
          </w:p>
        </w:tc>
        <w:tc>
          <w:tcPr>
            <w:tcW w:w="5729" w:type="dxa"/>
            <w:gridSpan w:val="2"/>
          </w:tcPr>
          <w:p w14:paraId="7B538416" w14:textId="77777777" w:rsidR="00597C54" w:rsidRPr="00375DE9" w:rsidRDefault="00597C54" w:rsidP="0089509B">
            <w:pPr>
              <w:pStyle w:val="unittext"/>
            </w:pPr>
            <w:r w:rsidRPr="00375DE9">
              <w:rPr>
                <w:b/>
                <w:i/>
              </w:rPr>
              <w:t>Record</w:t>
            </w:r>
            <w:r w:rsidRPr="00375DE9">
              <w:t xml:space="preserve"> scores </w:t>
            </w:r>
          </w:p>
        </w:tc>
      </w:tr>
      <w:tr w:rsidR="00597C54" w:rsidRPr="00375DE9" w14:paraId="43A27DF9" w14:textId="77777777" w:rsidTr="003711A4">
        <w:tc>
          <w:tcPr>
            <w:tcW w:w="2943" w:type="dxa"/>
            <w:vMerge/>
          </w:tcPr>
          <w:p w14:paraId="510735AC" w14:textId="77777777" w:rsidR="00597C54" w:rsidRPr="00375DE9" w:rsidRDefault="00597C54" w:rsidP="0089509B">
            <w:pPr>
              <w:pStyle w:val="element"/>
              <w:keepNext/>
            </w:pPr>
          </w:p>
        </w:tc>
        <w:tc>
          <w:tcPr>
            <w:tcW w:w="570" w:type="dxa"/>
            <w:gridSpan w:val="2"/>
          </w:tcPr>
          <w:p w14:paraId="1CA2F5EE" w14:textId="77777777" w:rsidR="00597C54" w:rsidRPr="00375DE9" w:rsidRDefault="00597C54" w:rsidP="0089509B">
            <w:pPr>
              <w:pStyle w:val="PC"/>
              <w:keepNext/>
            </w:pPr>
            <w:r w:rsidRPr="00375DE9">
              <w:t>1.3</w:t>
            </w:r>
          </w:p>
        </w:tc>
        <w:tc>
          <w:tcPr>
            <w:tcW w:w="5729" w:type="dxa"/>
            <w:gridSpan w:val="2"/>
          </w:tcPr>
          <w:p w14:paraId="32C17B43" w14:textId="77777777" w:rsidR="00597C54" w:rsidRPr="00375DE9" w:rsidRDefault="00597C54" w:rsidP="0089509B">
            <w:pPr>
              <w:pStyle w:val="unittext"/>
            </w:pPr>
            <w:r w:rsidRPr="00375DE9">
              <w:t>Total scores both progressively and at end of game</w:t>
            </w:r>
          </w:p>
        </w:tc>
      </w:tr>
      <w:tr w:rsidR="00597C54" w:rsidRPr="00375DE9" w14:paraId="3A37E3D4" w14:textId="77777777" w:rsidTr="003711A4">
        <w:tc>
          <w:tcPr>
            <w:tcW w:w="2943" w:type="dxa"/>
            <w:vMerge/>
          </w:tcPr>
          <w:p w14:paraId="4BC7A1FB" w14:textId="77777777" w:rsidR="00597C54" w:rsidRPr="00375DE9" w:rsidRDefault="00597C54" w:rsidP="0089509B">
            <w:pPr>
              <w:pStyle w:val="element"/>
              <w:keepNext/>
            </w:pPr>
          </w:p>
        </w:tc>
        <w:tc>
          <w:tcPr>
            <w:tcW w:w="570" w:type="dxa"/>
            <w:gridSpan w:val="2"/>
          </w:tcPr>
          <w:p w14:paraId="449E02EF" w14:textId="77777777" w:rsidR="00597C54" w:rsidRPr="00375DE9" w:rsidRDefault="00597C54" w:rsidP="0089509B">
            <w:pPr>
              <w:pStyle w:val="PC"/>
              <w:keepNext/>
            </w:pPr>
            <w:r w:rsidRPr="00375DE9">
              <w:t>1.4</w:t>
            </w:r>
          </w:p>
        </w:tc>
        <w:tc>
          <w:tcPr>
            <w:tcW w:w="5729" w:type="dxa"/>
            <w:gridSpan w:val="2"/>
          </w:tcPr>
          <w:p w14:paraId="7CE3621D" w14:textId="77777777" w:rsidR="00597C54" w:rsidRPr="00375DE9" w:rsidRDefault="00597C54" w:rsidP="0089509B">
            <w:pPr>
              <w:pStyle w:val="unittext"/>
            </w:pPr>
            <w:r w:rsidRPr="00375DE9">
              <w:t>Calculate differences in scores at end of game</w:t>
            </w:r>
          </w:p>
        </w:tc>
      </w:tr>
      <w:tr w:rsidR="00597C54" w:rsidRPr="00375DE9" w14:paraId="71C41BA4" w14:textId="77777777" w:rsidTr="003711A4">
        <w:tc>
          <w:tcPr>
            <w:tcW w:w="2943" w:type="dxa"/>
            <w:vMerge/>
          </w:tcPr>
          <w:p w14:paraId="0D2C0812" w14:textId="77777777" w:rsidR="00597C54" w:rsidRPr="00375DE9" w:rsidRDefault="00597C54" w:rsidP="0089509B">
            <w:pPr>
              <w:pStyle w:val="element"/>
              <w:keepNext/>
            </w:pPr>
          </w:p>
        </w:tc>
        <w:tc>
          <w:tcPr>
            <w:tcW w:w="570" w:type="dxa"/>
            <w:gridSpan w:val="2"/>
          </w:tcPr>
          <w:p w14:paraId="6D3E5C06" w14:textId="77777777" w:rsidR="00597C54" w:rsidRPr="00375DE9" w:rsidRDefault="00597C54" w:rsidP="0089509B">
            <w:pPr>
              <w:pStyle w:val="PC"/>
              <w:keepNext/>
            </w:pPr>
            <w:r w:rsidRPr="00375DE9">
              <w:t>1.5</w:t>
            </w:r>
          </w:p>
        </w:tc>
        <w:tc>
          <w:tcPr>
            <w:tcW w:w="5729" w:type="dxa"/>
            <w:gridSpan w:val="2"/>
          </w:tcPr>
          <w:p w14:paraId="0C5D48F2" w14:textId="77777777" w:rsidR="00597C54" w:rsidRPr="00375DE9" w:rsidRDefault="00597C54" w:rsidP="0089509B">
            <w:pPr>
              <w:pStyle w:val="unittext"/>
            </w:pPr>
            <w:r w:rsidRPr="00375DE9">
              <w:rPr>
                <w:b/>
                <w:i/>
              </w:rPr>
              <w:t>Communicate</w:t>
            </w:r>
            <w:r w:rsidRPr="00375DE9">
              <w:t xml:space="preserve"> scores to team officials</w:t>
            </w:r>
          </w:p>
        </w:tc>
      </w:tr>
      <w:tr w:rsidR="00597C54" w:rsidRPr="00375DE9" w14:paraId="320C4E6B" w14:textId="77777777" w:rsidTr="003711A4">
        <w:tc>
          <w:tcPr>
            <w:tcW w:w="2943" w:type="dxa"/>
          </w:tcPr>
          <w:p w14:paraId="0B655778" w14:textId="77777777" w:rsidR="00597C54" w:rsidRPr="00375DE9" w:rsidRDefault="00597C54" w:rsidP="0089509B">
            <w:pPr>
              <w:pStyle w:val="spacer"/>
            </w:pPr>
          </w:p>
        </w:tc>
        <w:tc>
          <w:tcPr>
            <w:tcW w:w="6299" w:type="dxa"/>
            <w:gridSpan w:val="4"/>
          </w:tcPr>
          <w:p w14:paraId="49D957DB" w14:textId="77777777" w:rsidR="00597C54" w:rsidRPr="00375DE9" w:rsidRDefault="00597C54" w:rsidP="0089509B">
            <w:pPr>
              <w:pStyle w:val="spacer"/>
            </w:pPr>
          </w:p>
        </w:tc>
      </w:tr>
      <w:tr w:rsidR="00597C54" w:rsidRPr="00375DE9" w14:paraId="41A6D674" w14:textId="77777777" w:rsidTr="003711A4">
        <w:tc>
          <w:tcPr>
            <w:tcW w:w="2943" w:type="dxa"/>
            <w:vMerge w:val="restart"/>
          </w:tcPr>
          <w:p w14:paraId="1D291AE4" w14:textId="77777777" w:rsidR="00597C54" w:rsidRPr="00375DE9" w:rsidRDefault="00597C54" w:rsidP="0089509B">
            <w:pPr>
              <w:pStyle w:val="element"/>
              <w:keepNext/>
            </w:pPr>
            <w:r w:rsidRPr="00375DE9">
              <w:t>2</w:t>
            </w:r>
            <w:r w:rsidRPr="00375DE9">
              <w:tab/>
              <w:t>Calculate comparative place</w:t>
            </w:r>
          </w:p>
        </w:tc>
        <w:tc>
          <w:tcPr>
            <w:tcW w:w="585" w:type="dxa"/>
            <w:gridSpan w:val="3"/>
          </w:tcPr>
          <w:p w14:paraId="4CF96343" w14:textId="77777777" w:rsidR="00597C54" w:rsidRPr="00375DE9" w:rsidRDefault="00597C54" w:rsidP="0089509B">
            <w:pPr>
              <w:pStyle w:val="PC"/>
              <w:keepNext/>
            </w:pPr>
            <w:r w:rsidRPr="00375DE9">
              <w:t>2.1</w:t>
            </w:r>
          </w:p>
        </w:tc>
        <w:tc>
          <w:tcPr>
            <w:tcW w:w="5714" w:type="dxa"/>
          </w:tcPr>
          <w:p w14:paraId="1661D14B" w14:textId="77777777" w:rsidR="00597C54" w:rsidRPr="00375DE9" w:rsidRDefault="00597C54" w:rsidP="0089509B">
            <w:pPr>
              <w:pStyle w:val="unittext"/>
            </w:pPr>
            <w:r w:rsidRPr="00375DE9">
              <w:t>Gather scores of all teams in the competition</w:t>
            </w:r>
          </w:p>
        </w:tc>
      </w:tr>
      <w:tr w:rsidR="00597C54" w:rsidRPr="00375DE9" w14:paraId="457326F1" w14:textId="77777777" w:rsidTr="003711A4">
        <w:tc>
          <w:tcPr>
            <w:tcW w:w="2943" w:type="dxa"/>
            <w:vMerge/>
          </w:tcPr>
          <w:p w14:paraId="387E006D" w14:textId="77777777" w:rsidR="00597C54" w:rsidRDefault="00597C54" w:rsidP="0089509B">
            <w:pPr>
              <w:keepNext/>
            </w:pPr>
          </w:p>
        </w:tc>
        <w:tc>
          <w:tcPr>
            <w:tcW w:w="585" w:type="dxa"/>
            <w:gridSpan w:val="3"/>
          </w:tcPr>
          <w:p w14:paraId="54E318BC" w14:textId="77777777" w:rsidR="00597C54" w:rsidRPr="00375DE9" w:rsidRDefault="00597C54" w:rsidP="0089509B">
            <w:pPr>
              <w:pStyle w:val="PC"/>
              <w:keepNext/>
            </w:pPr>
            <w:r w:rsidRPr="00375DE9">
              <w:t>2.2</w:t>
            </w:r>
          </w:p>
        </w:tc>
        <w:tc>
          <w:tcPr>
            <w:tcW w:w="5714" w:type="dxa"/>
          </w:tcPr>
          <w:p w14:paraId="2738B48C" w14:textId="77777777" w:rsidR="00597C54" w:rsidRPr="00375DE9" w:rsidRDefault="00597C54" w:rsidP="0089509B">
            <w:pPr>
              <w:pStyle w:val="unittext"/>
            </w:pPr>
            <w:r w:rsidRPr="00375DE9">
              <w:rPr>
                <w:b/>
                <w:i/>
              </w:rPr>
              <w:t>Calculate order of teams</w:t>
            </w:r>
            <w:r w:rsidRPr="00375DE9">
              <w:t xml:space="preserve"> </w:t>
            </w:r>
          </w:p>
        </w:tc>
      </w:tr>
      <w:tr w:rsidR="00597C54" w:rsidRPr="00375DE9" w14:paraId="479BEF0A" w14:textId="77777777" w:rsidTr="003711A4">
        <w:tc>
          <w:tcPr>
            <w:tcW w:w="2943" w:type="dxa"/>
          </w:tcPr>
          <w:p w14:paraId="6DA9BB59" w14:textId="77777777" w:rsidR="00597C54" w:rsidRPr="00375DE9" w:rsidRDefault="00597C54" w:rsidP="0089509B">
            <w:pPr>
              <w:pStyle w:val="spacer"/>
            </w:pPr>
          </w:p>
        </w:tc>
        <w:tc>
          <w:tcPr>
            <w:tcW w:w="6299" w:type="dxa"/>
            <w:gridSpan w:val="4"/>
          </w:tcPr>
          <w:p w14:paraId="23853055" w14:textId="77777777" w:rsidR="00597C54" w:rsidRPr="00375DE9" w:rsidRDefault="00597C54" w:rsidP="0089509B">
            <w:pPr>
              <w:pStyle w:val="spacer"/>
            </w:pPr>
          </w:p>
        </w:tc>
      </w:tr>
      <w:tr w:rsidR="00597C54" w:rsidRPr="00375DE9" w14:paraId="21DFFA51" w14:textId="77777777" w:rsidTr="003711A4">
        <w:tc>
          <w:tcPr>
            <w:tcW w:w="2943" w:type="dxa"/>
            <w:vMerge w:val="restart"/>
          </w:tcPr>
          <w:p w14:paraId="442E3B62" w14:textId="77777777" w:rsidR="00597C54" w:rsidRPr="00375DE9" w:rsidRDefault="00597C54" w:rsidP="0089509B">
            <w:pPr>
              <w:pStyle w:val="element"/>
              <w:keepNext/>
            </w:pPr>
            <w:r w:rsidRPr="00375DE9">
              <w:t>3</w:t>
            </w:r>
            <w:r w:rsidRPr="00375DE9">
              <w:tab/>
              <w:t>Communicate numerical information relating to sports competitions</w:t>
            </w:r>
          </w:p>
        </w:tc>
        <w:tc>
          <w:tcPr>
            <w:tcW w:w="570" w:type="dxa"/>
            <w:gridSpan w:val="2"/>
          </w:tcPr>
          <w:p w14:paraId="3CA8F5E5" w14:textId="77777777" w:rsidR="00597C54" w:rsidRPr="00375DE9" w:rsidRDefault="00597C54" w:rsidP="0089509B">
            <w:pPr>
              <w:pStyle w:val="PC"/>
              <w:keepNext/>
            </w:pPr>
            <w:r w:rsidRPr="00375DE9">
              <w:t>3.1</w:t>
            </w:r>
          </w:p>
        </w:tc>
        <w:tc>
          <w:tcPr>
            <w:tcW w:w="5729" w:type="dxa"/>
            <w:gridSpan w:val="2"/>
          </w:tcPr>
          <w:p w14:paraId="38EE1D1F" w14:textId="77777777" w:rsidR="00597C54" w:rsidRPr="00375DE9" w:rsidRDefault="00597C54" w:rsidP="0089509B">
            <w:pPr>
              <w:pStyle w:val="unittext"/>
            </w:pPr>
            <w:r w:rsidRPr="00375DE9">
              <w:t>Explain processes used to construct given data</w:t>
            </w:r>
          </w:p>
        </w:tc>
      </w:tr>
      <w:tr w:rsidR="00597C54" w:rsidRPr="00375DE9" w14:paraId="28229608" w14:textId="77777777" w:rsidTr="003711A4">
        <w:tc>
          <w:tcPr>
            <w:tcW w:w="2943" w:type="dxa"/>
            <w:vMerge/>
          </w:tcPr>
          <w:p w14:paraId="2892B6EA" w14:textId="77777777" w:rsidR="00597C54" w:rsidRDefault="00597C54" w:rsidP="0089509B">
            <w:pPr>
              <w:keepNext/>
            </w:pPr>
          </w:p>
        </w:tc>
        <w:tc>
          <w:tcPr>
            <w:tcW w:w="570" w:type="dxa"/>
            <w:gridSpan w:val="2"/>
          </w:tcPr>
          <w:p w14:paraId="1F7FFF68" w14:textId="77777777" w:rsidR="00597C54" w:rsidRPr="00375DE9" w:rsidRDefault="00597C54" w:rsidP="0089509B">
            <w:pPr>
              <w:pStyle w:val="PC"/>
              <w:keepNext/>
            </w:pPr>
            <w:r w:rsidRPr="00375DE9">
              <w:t>3.2</w:t>
            </w:r>
          </w:p>
        </w:tc>
        <w:tc>
          <w:tcPr>
            <w:tcW w:w="5729" w:type="dxa"/>
            <w:gridSpan w:val="2"/>
          </w:tcPr>
          <w:p w14:paraId="0C760ECD" w14:textId="77777777" w:rsidR="00597C54" w:rsidRPr="00375DE9" w:rsidRDefault="00597C54" w:rsidP="0089509B">
            <w:pPr>
              <w:pStyle w:val="unittext"/>
            </w:pPr>
            <w:r w:rsidRPr="00375DE9">
              <w:t xml:space="preserve">Present scoring information in an </w:t>
            </w:r>
            <w:r w:rsidRPr="00375DE9">
              <w:rPr>
                <w:b/>
                <w:i/>
              </w:rPr>
              <w:t>appropriate format</w:t>
            </w:r>
          </w:p>
        </w:tc>
      </w:tr>
      <w:tr w:rsidR="00597C54" w:rsidRPr="00375DE9" w14:paraId="078C93B1" w14:textId="77777777" w:rsidTr="003711A4">
        <w:tc>
          <w:tcPr>
            <w:tcW w:w="2943" w:type="dxa"/>
          </w:tcPr>
          <w:p w14:paraId="51E2764A" w14:textId="77777777" w:rsidR="00597C54" w:rsidRPr="00375DE9" w:rsidRDefault="00597C54" w:rsidP="0089509B">
            <w:pPr>
              <w:pStyle w:val="spacer"/>
            </w:pPr>
          </w:p>
        </w:tc>
        <w:tc>
          <w:tcPr>
            <w:tcW w:w="6299" w:type="dxa"/>
            <w:gridSpan w:val="4"/>
          </w:tcPr>
          <w:p w14:paraId="77E0D65D" w14:textId="77777777" w:rsidR="00597C54" w:rsidRPr="00375DE9" w:rsidRDefault="00597C54" w:rsidP="0089509B">
            <w:pPr>
              <w:pStyle w:val="spacer"/>
            </w:pPr>
          </w:p>
        </w:tc>
      </w:tr>
      <w:tr w:rsidR="00597C54" w:rsidRPr="00375DE9" w14:paraId="21BF525F" w14:textId="77777777" w:rsidTr="003711A4">
        <w:tc>
          <w:tcPr>
            <w:tcW w:w="9242" w:type="dxa"/>
            <w:gridSpan w:val="5"/>
          </w:tcPr>
          <w:p w14:paraId="370AA1FA" w14:textId="77777777" w:rsidR="00597C54" w:rsidRPr="00375DE9" w:rsidRDefault="00597C54" w:rsidP="0089509B">
            <w:pPr>
              <w:pStyle w:val="Heading21"/>
            </w:pPr>
            <w:r w:rsidRPr="00375DE9">
              <w:t>Required Knowledge and Skills</w:t>
            </w:r>
          </w:p>
          <w:p w14:paraId="2DF4C1E6" w14:textId="77777777" w:rsidR="00597C54" w:rsidRPr="00375DE9" w:rsidRDefault="00597C54" w:rsidP="0089509B">
            <w:pPr>
              <w:pStyle w:val="text"/>
            </w:pPr>
            <w:r w:rsidRPr="00375DE9">
              <w:t>This describes the essential skills and knowledge and their level required for this unit.</w:t>
            </w:r>
          </w:p>
        </w:tc>
      </w:tr>
      <w:tr w:rsidR="00597C54" w14:paraId="228C6BA7" w14:textId="77777777" w:rsidTr="003711A4">
        <w:tc>
          <w:tcPr>
            <w:tcW w:w="9242" w:type="dxa"/>
            <w:gridSpan w:val="5"/>
          </w:tcPr>
          <w:p w14:paraId="43C7DABB" w14:textId="77777777" w:rsidR="00597C54" w:rsidRPr="00375DE9" w:rsidRDefault="00597C54" w:rsidP="0089509B">
            <w:pPr>
              <w:pStyle w:val="unittext"/>
            </w:pPr>
            <w:r w:rsidRPr="00375DE9">
              <w:t>Required Knowledge:</w:t>
            </w:r>
          </w:p>
          <w:p w14:paraId="651F1811" w14:textId="77777777" w:rsidR="00597C54" w:rsidRDefault="00597C54" w:rsidP="0089509B">
            <w:pPr>
              <w:pStyle w:val="bullet"/>
              <w:ind w:left="360" w:hanging="360"/>
            </w:pPr>
            <w:r>
              <w:t>rules of the chosen sport and scoring system to enable scores to be kept accurately</w:t>
            </w:r>
          </w:p>
          <w:p w14:paraId="74EB1FBC" w14:textId="77777777" w:rsidR="00597C54" w:rsidRDefault="00597C54" w:rsidP="0089509B">
            <w:pPr>
              <w:pStyle w:val="bullet"/>
              <w:ind w:left="360" w:hanging="360"/>
            </w:pPr>
            <w:r>
              <w:t>mathematical processes of addition and subtraction to keep accurate scores and determine positions on a table based on results</w:t>
            </w:r>
          </w:p>
          <w:p w14:paraId="7B2D6E26" w14:textId="77777777" w:rsidR="00597C54" w:rsidRPr="00375DE9" w:rsidRDefault="00597C54" w:rsidP="0089509B">
            <w:pPr>
              <w:pStyle w:val="unittext"/>
            </w:pPr>
            <w:r w:rsidRPr="00375DE9">
              <w:t>Required Skills:</w:t>
            </w:r>
          </w:p>
          <w:p w14:paraId="18E79594" w14:textId="77777777" w:rsidR="00597C54" w:rsidRDefault="00597C54" w:rsidP="0089509B">
            <w:pPr>
              <w:pStyle w:val="bullet"/>
              <w:ind w:left="360" w:hanging="360"/>
            </w:pPr>
            <w:r>
              <w:t>communication skills to provide clear and accurate information to officials</w:t>
            </w:r>
          </w:p>
          <w:p w14:paraId="0762064B" w14:textId="77777777" w:rsidR="00597C54" w:rsidRDefault="00597C54" w:rsidP="0089509B">
            <w:pPr>
              <w:pStyle w:val="bullet"/>
              <w:ind w:left="360" w:hanging="360"/>
            </w:pPr>
            <w:r>
              <w:t>literacy skills to accurately record scores</w:t>
            </w:r>
          </w:p>
          <w:p w14:paraId="56980F36" w14:textId="77777777" w:rsidR="00597C54" w:rsidRDefault="00597C54" w:rsidP="0089509B">
            <w:pPr>
              <w:pStyle w:val="bullet"/>
              <w:ind w:left="360" w:hanging="360"/>
            </w:pPr>
            <w:r>
              <w:t>numeracy skills to calculate the order of teams</w:t>
            </w:r>
          </w:p>
        </w:tc>
      </w:tr>
      <w:tr w:rsidR="00597C54" w:rsidRPr="00375DE9" w14:paraId="32EC833E" w14:textId="77777777" w:rsidTr="003711A4">
        <w:tc>
          <w:tcPr>
            <w:tcW w:w="9242" w:type="dxa"/>
            <w:gridSpan w:val="5"/>
          </w:tcPr>
          <w:p w14:paraId="000AA1C4" w14:textId="77777777" w:rsidR="00597C54" w:rsidRPr="00375DE9" w:rsidRDefault="00597C54" w:rsidP="0089509B">
            <w:pPr>
              <w:pStyle w:val="spacer"/>
            </w:pPr>
          </w:p>
        </w:tc>
      </w:tr>
      <w:tr w:rsidR="00597C54" w:rsidRPr="00375DE9" w14:paraId="180520CE" w14:textId="77777777" w:rsidTr="003711A4">
        <w:tc>
          <w:tcPr>
            <w:tcW w:w="9242" w:type="dxa"/>
            <w:gridSpan w:val="5"/>
          </w:tcPr>
          <w:p w14:paraId="3673AD5A" w14:textId="77777777" w:rsidR="00597C54" w:rsidRPr="00375DE9" w:rsidRDefault="00597C54" w:rsidP="0089509B">
            <w:pPr>
              <w:pStyle w:val="Heading21"/>
            </w:pPr>
            <w:r w:rsidRPr="00375DE9">
              <w:t>Range Statement</w:t>
            </w:r>
          </w:p>
          <w:p w14:paraId="0ECE3648" w14:textId="6C5C5A01" w:rsidR="00597C54" w:rsidRPr="00375DE9" w:rsidRDefault="00597C54" w:rsidP="0089509B">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0938187F" w14:textId="77777777" w:rsidTr="003711A4">
        <w:tc>
          <w:tcPr>
            <w:tcW w:w="3369" w:type="dxa"/>
            <w:gridSpan w:val="2"/>
          </w:tcPr>
          <w:p w14:paraId="17C83E9A" w14:textId="77777777" w:rsidR="00597C54" w:rsidRPr="00375DE9" w:rsidRDefault="00597C54" w:rsidP="0089509B">
            <w:pPr>
              <w:pStyle w:val="unittext"/>
            </w:pPr>
            <w:r w:rsidRPr="00375DE9">
              <w:rPr>
                <w:b/>
                <w:i/>
              </w:rPr>
              <w:t xml:space="preserve">Sporting games </w:t>
            </w:r>
            <w:r w:rsidRPr="00375DE9">
              <w:t>may include:</w:t>
            </w:r>
          </w:p>
        </w:tc>
        <w:tc>
          <w:tcPr>
            <w:tcW w:w="5873" w:type="dxa"/>
            <w:gridSpan w:val="3"/>
          </w:tcPr>
          <w:p w14:paraId="78166386" w14:textId="77777777" w:rsidR="00597C54" w:rsidRDefault="00597C54" w:rsidP="0089509B">
            <w:pPr>
              <w:pStyle w:val="bullet"/>
              <w:ind w:left="360" w:hanging="360"/>
            </w:pPr>
            <w:r>
              <w:t>competition or recreational matches</w:t>
            </w:r>
          </w:p>
          <w:p w14:paraId="0DF4F3C2" w14:textId="77777777" w:rsidR="00597C54" w:rsidRDefault="00597C54" w:rsidP="0089509B">
            <w:pPr>
              <w:pStyle w:val="bullet"/>
              <w:ind w:left="360" w:hanging="360"/>
            </w:pPr>
            <w:r>
              <w:t>any game that requires a score be kept</w:t>
            </w:r>
          </w:p>
        </w:tc>
      </w:tr>
      <w:tr w:rsidR="00597C54" w:rsidRPr="00375DE9" w14:paraId="38CE8F9D" w14:textId="77777777" w:rsidTr="003711A4">
        <w:tc>
          <w:tcPr>
            <w:tcW w:w="9242" w:type="dxa"/>
            <w:gridSpan w:val="5"/>
          </w:tcPr>
          <w:p w14:paraId="48106A65" w14:textId="77777777" w:rsidR="00597C54" w:rsidRPr="00375DE9" w:rsidRDefault="00597C54" w:rsidP="0089509B">
            <w:pPr>
              <w:pStyle w:val="spacer"/>
            </w:pPr>
          </w:p>
        </w:tc>
      </w:tr>
      <w:tr w:rsidR="00597C54" w14:paraId="521223DC" w14:textId="77777777" w:rsidTr="003711A4">
        <w:tc>
          <w:tcPr>
            <w:tcW w:w="3369" w:type="dxa"/>
            <w:gridSpan w:val="2"/>
          </w:tcPr>
          <w:p w14:paraId="67685B97" w14:textId="77777777" w:rsidR="00597C54" w:rsidRPr="00375DE9" w:rsidRDefault="00597C54" w:rsidP="0089509B">
            <w:pPr>
              <w:pStyle w:val="unittext"/>
            </w:pPr>
            <w:r w:rsidRPr="00375DE9">
              <w:rPr>
                <w:b/>
                <w:i/>
              </w:rPr>
              <w:t xml:space="preserve">Record </w:t>
            </w:r>
            <w:r w:rsidRPr="00375DE9">
              <w:t>may include:</w:t>
            </w:r>
          </w:p>
        </w:tc>
        <w:tc>
          <w:tcPr>
            <w:tcW w:w="5873" w:type="dxa"/>
            <w:gridSpan w:val="3"/>
          </w:tcPr>
          <w:p w14:paraId="298E9CBA" w14:textId="77777777" w:rsidR="00597C54" w:rsidRDefault="00597C54" w:rsidP="0089509B">
            <w:pPr>
              <w:pStyle w:val="bullet"/>
              <w:ind w:left="360" w:hanging="360"/>
            </w:pPr>
            <w:r>
              <w:t>using an official score sheet</w:t>
            </w:r>
          </w:p>
          <w:p w14:paraId="5F1F627C" w14:textId="77777777" w:rsidR="00597C54" w:rsidRDefault="00597C54" w:rsidP="0089509B">
            <w:pPr>
              <w:pStyle w:val="bullet"/>
              <w:ind w:left="360" w:hanging="360"/>
            </w:pPr>
            <w:r>
              <w:t>keeping an informal scores sheet</w:t>
            </w:r>
          </w:p>
        </w:tc>
      </w:tr>
      <w:tr w:rsidR="00597C54" w:rsidRPr="00375DE9" w14:paraId="39EF06BE" w14:textId="77777777" w:rsidTr="003711A4">
        <w:tc>
          <w:tcPr>
            <w:tcW w:w="9242" w:type="dxa"/>
            <w:gridSpan w:val="5"/>
          </w:tcPr>
          <w:p w14:paraId="1CF68F95" w14:textId="77777777" w:rsidR="00597C54" w:rsidRPr="00375DE9" w:rsidRDefault="00597C54" w:rsidP="0089509B">
            <w:pPr>
              <w:pStyle w:val="spacer"/>
            </w:pPr>
          </w:p>
        </w:tc>
      </w:tr>
      <w:tr w:rsidR="00597C54" w14:paraId="6DEB8E04" w14:textId="77777777" w:rsidTr="003711A4">
        <w:tc>
          <w:tcPr>
            <w:tcW w:w="3369" w:type="dxa"/>
            <w:gridSpan w:val="2"/>
          </w:tcPr>
          <w:p w14:paraId="21E28908" w14:textId="77777777" w:rsidR="00597C54" w:rsidRPr="00375DE9" w:rsidRDefault="00597C54" w:rsidP="0089509B">
            <w:pPr>
              <w:pStyle w:val="unittext"/>
            </w:pPr>
            <w:r w:rsidRPr="00375DE9">
              <w:rPr>
                <w:b/>
                <w:i/>
              </w:rPr>
              <w:t xml:space="preserve">Communicate </w:t>
            </w:r>
            <w:r w:rsidRPr="00375DE9">
              <w:t>may include:</w:t>
            </w:r>
          </w:p>
        </w:tc>
        <w:tc>
          <w:tcPr>
            <w:tcW w:w="5873" w:type="dxa"/>
            <w:gridSpan w:val="3"/>
          </w:tcPr>
          <w:p w14:paraId="0AAFC1DD" w14:textId="77777777" w:rsidR="00597C54" w:rsidRDefault="00597C54" w:rsidP="0089509B">
            <w:pPr>
              <w:pStyle w:val="bullet"/>
              <w:ind w:left="360" w:hanging="360"/>
            </w:pPr>
            <w:r>
              <w:t>via a score sheet</w:t>
            </w:r>
          </w:p>
          <w:p w14:paraId="13ACF97B" w14:textId="77777777" w:rsidR="00597C54" w:rsidRDefault="00597C54" w:rsidP="0089509B">
            <w:pPr>
              <w:pStyle w:val="bullet"/>
              <w:ind w:left="360" w:hanging="360"/>
            </w:pPr>
            <w:r>
              <w:t>via a manual or electronic scoreboard</w:t>
            </w:r>
          </w:p>
        </w:tc>
      </w:tr>
      <w:tr w:rsidR="00597C54" w:rsidRPr="00375DE9" w14:paraId="19700A68" w14:textId="77777777" w:rsidTr="003711A4">
        <w:tc>
          <w:tcPr>
            <w:tcW w:w="9242" w:type="dxa"/>
            <w:gridSpan w:val="5"/>
          </w:tcPr>
          <w:p w14:paraId="00B42159" w14:textId="77777777" w:rsidR="00597C54" w:rsidRPr="00375DE9" w:rsidRDefault="00597C54" w:rsidP="0089509B">
            <w:pPr>
              <w:pStyle w:val="spacer"/>
            </w:pPr>
          </w:p>
        </w:tc>
      </w:tr>
      <w:tr w:rsidR="00597C54" w14:paraId="7E4C566D" w14:textId="77777777" w:rsidTr="003711A4">
        <w:tc>
          <w:tcPr>
            <w:tcW w:w="3369" w:type="dxa"/>
            <w:gridSpan w:val="2"/>
          </w:tcPr>
          <w:p w14:paraId="7A4BFEA9" w14:textId="77777777" w:rsidR="00597C54" w:rsidRPr="00375DE9" w:rsidRDefault="00597C54" w:rsidP="0089509B">
            <w:pPr>
              <w:pStyle w:val="unittext"/>
            </w:pPr>
            <w:r w:rsidRPr="00375DE9">
              <w:rPr>
                <w:b/>
                <w:i/>
              </w:rPr>
              <w:t xml:space="preserve">Calculate order of teams </w:t>
            </w:r>
            <w:r w:rsidRPr="00375DE9">
              <w:t>may include:</w:t>
            </w:r>
          </w:p>
        </w:tc>
        <w:tc>
          <w:tcPr>
            <w:tcW w:w="5873" w:type="dxa"/>
            <w:gridSpan w:val="3"/>
          </w:tcPr>
          <w:p w14:paraId="50759EA7" w14:textId="77777777" w:rsidR="00597C54" w:rsidRDefault="00597C54" w:rsidP="0089509B">
            <w:pPr>
              <w:pStyle w:val="bullet"/>
              <w:ind w:left="360" w:hanging="360"/>
            </w:pPr>
            <w:r>
              <w:t>total of wins and losses</w:t>
            </w:r>
          </w:p>
          <w:p w14:paraId="4B545BA3" w14:textId="77777777" w:rsidR="00597C54" w:rsidRDefault="00597C54" w:rsidP="0089509B">
            <w:pPr>
              <w:pStyle w:val="bullet"/>
              <w:ind w:left="360" w:hanging="360"/>
            </w:pPr>
            <w:r>
              <w:t>using margins of wins and losses</w:t>
            </w:r>
          </w:p>
        </w:tc>
      </w:tr>
      <w:tr w:rsidR="00597C54" w:rsidRPr="00375DE9" w14:paraId="7D1E8564" w14:textId="77777777" w:rsidTr="003711A4">
        <w:tc>
          <w:tcPr>
            <w:tcW w:w="9242" w:type="dxa"/>
            <w:gridSpan w:val="5"/>
          </w:tcPr>
          <w:p w14:paraId="519C881C" w14:textId="77777777" w:rsidR="00597C54" w:rsidRPr="00375DE9" w:rsidRDefault="00597C54" w:rsidP="0089509B">
            <w:pPr>
              <w:pStyle w:val="spacer"/>
            </w:pPr>
          </w:p>
        </w:tc>
      </w:tr>
      <w:tr w:rsidR="00597C54" w14:paraId="2F0E3B89" w14:textId="77777777" w:rsidTr="003711A4">
        <w:tc>
          <w:tcPr>
            <w:tcW w:w="3369" w:type="dxa"/>
            <w:gridSpan w:val="2"/>
          </w:tcPr>
          <w:p w14:paraId="16F04AC3" w14:textId="77777777" w:rsidR="00597C54" w:rsidRPr="00375DE9" w:rsidRDefault="00597C54" w:rsidP="0089509B">
            <w:pPr>
              <w:pStyle w:val="unittext"/>
            </w:pPr>
            <w:r w:rsidRPr="00375DE9">
              <w:rPr>
                <w:b/>
                <w:i/>
              </w:rPr>
              <w:t xml:space="preserve">Appropriate format </w:t>
            </w:r>
            <w:r w:rsidRPr="00375DE9">
              <w:t>may include:</w:t>
            </w:r>
          </w:p>
        </w:tc>
        <w:tc>
          <w:tcPr>
            <w:tcW w:w="5873" w:type="dxa"/>
            <w:gridSpan w:val="3"/>
          </w:tcPr>
          <w:p w14:paraId="1B70D104" w14:textId="77777777" w:rsidR="00597C54" w:rsidRDefault="00597C54" w:rsidP="0089509B">
            <w:pPr>
              <w:pStyle w:val="bullet"/>
              <w:ind w:left="360" w:hanging="360"/>
            </w:pPr>
            <w:r>
              <w:t>table or spread sheet</w:t>
            </w:r>
          </w:p>
          <w:p w14:paraId="520F4671" w14:textId="77777777" w:rsidR="00597C54" w:rsidRDefault="00597C54" w:rsidP="0089509B">
            <w:pPr>
              <w:pStyle w:val="bullet"/>
              <w:ind w:left="360" w:hanging="360"/>
            </w:pPr>
            <w:r>
              <w:t>verbal report</w:t>
            </w:r>
          </w:p>
        </w:tc>
      </w:tr>
      <w:tr w:rsidR="00597C54" w:rsidRPr="00375DE9" w14:paraId="63AD9F1C" w14:textId="77777777" w:rsidTr="003711A4">
        <w:tc>
          <w:tcPr>
            <w:tcW w:w="9242" w:type="dxa"/>
            <w:gridSpan w:val="5"/>
          </w:tcPr>
          <w:p w14:paraId="500ED27B" w14:textId="77777777" w:rsidR="00597C54" w:rsidRPr="00375DE9" w:rsidRDefault="00597C54" w:rsidP="0089509B">
            <w:pPr>
              <w:pStyle w:val="spacer"/>
            </w:pPr>
          </w:p>
        </w:tc>
      </w:tr>
      <w:tr w:rsidR="00597C54" w:rsidRPr="00375DE9" w14:paraId="19906A49" w14:textId="77777777" w:rsidTr="003711A4">
        <w:tc>
          <w:tcPr>
            <w:tcW w:w="9242" w:type="dxa"/>
            <w:gridSpan w:val="5"/>
          </w:tcPr>
          <w:p w14:paraId="16BDDAA1" w14:textId="77777777" w:rsidR="00597C54" w:rsidRPr="00375DE9" w:rsidRDefault="00597C54" w:rsidP="0089509B">
            <w:pPr>
              <w:pStyle w:val="Heading21"/>
            </w:pPr>
            <w:r w:rsidRPr="00375DE9">
              <w:t>Evidence Guide</w:t>
            </w:r>
          </w:p>
          <w:p w14:paraId="0C7903B8" w14:textId="77777777" w:rsidR="00597C54" w:rsidRPr="00375DE9" w:rsidRDefault="00597C54" w:rsidP="0089509B">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3961C8BC" w14:textId="77777777" w:rsidTr="003711A4">
        <w:tc>
          <w:tcPr>
            <w:tcW w:w="3369" w:type="dxa"/>
            <w:gridSpan w:val="2"/>
          </w:tcPr>
          <w:p w14:paraId="544A2E16" w14:textId="77777777" w:rsidR="00597C54" w:rsidRPr="00375DE9" w:rsidRDefault="00597C54" w:rsidP="0089509B">
            <w:pPr>
              <w:pStyle w:val="EG"/>
            </w:pPr>
            <w:r w:rsidRPr="00375DE9">
              <w:t>Critical aspects for assessment and evidence required to demonstrate competency in this unit</w:t>
            </w:r>
          </w:p>
        </w:tc>
        <w:tc>
          <w:tcPr>
            <w:tcW w:w="5873" w:type="dxa"/>
            <w:gridSpan w:val="3"/>
          </w:tcPr>
          <w:p w14:paraId="3CD6EB58" w14:textId="77777777" w:rsidR="00597C54" w:rsidRPr="00375DE9" w:rsidRDefault="00597C54" w:rsidP="0089509B">
            <w:pPr>
              <w:pStyle w:val="unittext"/>
            </w:pPr>
            <w:r w:rsidRPr="00375DE9">
              <w:t>Assessment must confirm the ability to:</w:t>
            </w:r>
          </w:p>
          <w:p w14:paraId="1C0F5148" w14:textId="77777777" w:rsidR="00597C54" w:rsidRDefault="00597C54" w:rsidP="0089509B">
            <w:pPr>
              <w:pStyle w:val="bullet"/>
              <w:ind w:left="360" w:hanging="360"/>
            </w:pPr>
            <w:r>
              <w:t>accurately score for a sporting event and communicate results to an official</w:t>
            </w:r>
          </w:p>
          <w:p w14:paraId="12AE077C" w14:textId="77777777" w:rsidR="00597C54" w:rsidRDefault="00597C54" w:rsidP="0089509B">
            <w:pPr>
              <w:pStyle w:val="bullet"/>
              <w:ind w:left="360" w:hanging="360"/>
            </w:pPr>
            <w:r>
              <w:t>construct a table showing the position of teams according to their results</w:t>
            </w:r>
          </w:p>
        </w:tc>
      </w:tr>
      <w:tr w:rsidR="00597C54" w:rsidRPr="00375DE9" w14:paraId="042BFED5" w14:textId="77777777" w:rsidTr="003711A4">
        <w:tc>
          <w:tcPr>
            <w:tcW w:w="9242" w:type="dxa"/>
            <w:gridSpan w:val="5"/>
          </w:tcPr>
          <w:p w14:paraId="775E9FF9" w14:textId="77777777" w:rsidR="00597C54" w:rsidRPr="00375DE9" w:rsidRDefault="00597C54" w:rsidP="0089509B">
            <w:pPr>
              <w:pStyle w:val="spacer"/>
            </w:pPr>
          </w:p>
        </w:tc>
      </w:tr>
      <w:tr w:rsidR="00597C54" w14:paraId="460C73D7" w14:textId="77777777" w:rsidTr="003711A4">
        <w:tc>
          <w:tcPr>
            <w:tcW w:w="3369" w:type="dxa"/>
            <w:gridSpan w:val="2"/>
          </w:tcPr>
          <w:p w14:paraId="26DBF019" w14:textId="77777777" w:rsidR="00597C54" w:rsidRPr="00375DE9" w:rsidRDefault="00597C54" w:rsidP="0089509B">
            <w:pPr>
              <w:pStyle w:val="EG"/>
            </w:pPr>
            <w:r w:rsidRPr="00375DE9">
              <w:t>Context of and specific resources for assessment</w:t>
            </w:r>
          </w:p>
        </w:tc>
        <w:tc>
          <w:tcPr>
            <w:tcW w:w="5873" w:type="dxa"/>
            <w:gridSpan w:val="3"/>
          </w:tcPr>
          <w:p w14:paraId="5E96A3D4" w14:textId="77777777" w:rsidR="00597C54" w:rsidRPr="00375DE9" w:rsidRDefault="00597C54" w:rsidP="0089509B">
            <w:pPr>
              <w:pStyle w:val="unittext"/>
            </w:pPr>
            <w:r w:rsidRPr="00375DE9">
              <w:t>Assessment must ensure:</w:t>
            </w:r>
          </w:p>
          <w:p w14:paraId="5417F76C" w14:textId="77777777" w:rsidR="00597C54" w:rsidRDefault="00597C54" w:rsidP="0089509B">
            <w:pPr>
              <w:pStyle w:val="bullet"/>
              <w:ind w:left="360" w:hanging="360"/>
            </w:pPr>
            <w:r>
              <w:t xml:space="preserve">access to a sporting game or recreational event </w:t>
            </w:r>
          </w:p>
          <w:p w14:paraId="367BCA4B" w14:textId="77777777" w:rsidR="00597C54" w:rsidRDefault="00597C54" w:rsidP="0089509B">
            <w:pPr>
              <w:pStyle w:val="bullet"/>
              <w:ind w:left="360" w:hanging="360"/>
            </w:pPr>
            <w:r>
              <w:t>recording format appropriate to the sporting game or recreational event</w:t>
            </w:r>
          </w:p>
        </w:tc>
      </w:tr>
      <w:tr w:rsidR="00597C54" w:rsidRPr="00375DE9" w14:paraId="292DE8CD" w14:textId="77777777" w:rsidTr="003711A4">
        <w:tc>
          <w:tcPr>
            <w:tcW w:w="9242" w:type="dxa"/>
            <w:gridSpan w:val="5"/>
          </w:tcPr>
          <w:p w14:paraId="66C4DBB7" w14:textId="77777777" w:rsidR="00597C54" w:rsidRPr="00375DE9" w:rsidRDefault="00597C54" w:rsidP="0089509B">
            <w:pPr>
              <w:pStyle w:val="spacer"/>
            </w:pPr>
          </w:p>
        </w:tc>
      </w:tr>
      <w:tr w:rsidR="00597C54" w14:paraId="1B4F855C" w14:textId="77777777" w:rsidTr="003711A4">
        <w:tc>
          <w:tcPr>
            <w:tcW w:w="3369" w:type="dxa"/>
            <w:gridSpan w:val="2"/>
          </w:tcPr>
          <w:p w14:paraId="6148DAD6" w14:textId="77777777" w:rsidR="00597C54" w:rsidRPr="00375DE9" w:rsidRDefault="00597C54" w:rsidP="0089509B">
            <w:pPr>
              <w:pStyle w:val="EG"/>
            </w:pPr>
            <w:r w:rsidRPr="00375DE9">
              <w:t>Method(s) of assessment</w:t>
            </w:r>
          </w:p>
        </w:tc>
        <w:tc>
          <w:tcPr>
            <w:tcW w:w="5873" w:type="dxa"/>
            <w:gridSpan w:val="3"/>
          </w:tcPr>
          <w:p w14:paraId="43001FD4" w14:textId="77777777" w:rsidR="00597C54" w:rsidRPr="00375DE9" w:rsidRDefault="00597C54" w:rsidP="0089509B">
            <w:pPr>
              <w:pStyle w:val="unittext"/>
            </w:pPr>
            <w:r w:rsidRPr="00375DE9">
              <w:t>The following suggested assessment methods are suitable for this unit:</w:t>
            </w:r>
          </w:p>
          <w:p w14:paraId="76D1EAEB" w14:textId="77777777" w:rsidR="00597C54" w:rsidRDefault="00597C54" w:rsidP="0089509B">
            <w:pPr>
              <w:pStyle w:val="bullet"/>
              <w:ind w:left="360" w:hanging="360"/>
            </w:pPr>
            <w:r>
              <w:t>observation of the learner scoring a sporting game or recreational event and communicating results to an official</w:t>
            </w:r>
          </w:p>
          <w:p w14:paraId="6E2E3094" w14:textId="48715EBB" w:rsidR="00597C54" w:rsidRDefault="00597C54" w:rsidP="0089509B">
            <w:pPr>
              <w:pStyle w:val="bullet"/>
              <w:ind w:left="360" w:hanging="360"/>
            </w:pPr>
            <w:r>
              <w:t>portfolio of scoring and calculation of table positions completed</w:t>
            </w:r>
            <w:r w:rsidR="00FA7CF7">
              <w:t xml:space="preserve"> </w:t>
            </w:r>
            <w:r>
              <w:t>by the learner</w:t>
            </w:r>
          </w:p>
          <w:p w14:paraId="7D0A9DAA" w14:textId="77777777" w:rsidR="00597C54" w:rsidRDefault="00597C54" w:rsidP="0089509B">
            <w:pPr>
              <w:pStyle w:val="bullet"/>
              <w:ind w:left="360" w:hanging="360"/>
            </w:pPr>
            <w:r>
              <w:t>third party reports from sporting officials detailing performance by the learner.</w:t>
            </w:r>
          </w:p>
        </w:tc>
      </w:tr>
    </w:tbl>
    <w:p w14:paraId="5A54F932" w14:textId="77777777" w:rsidR="003711A4" w:rsidRDefault="003711A4" w:rsidP="0089509B">
      <w:pPr>
        <w:keepNext/>
        <w:tabs>
          <w:tab w:val="left" w:pos="930"/>
        </w:tabs>
        <w:spacing w:before="0" w:after="0"/>
        <w:sectPr w:rsidR="003711A4" w:rsidSect="00D4658F">
          <w:headerReference w:type="even" r:id="rId487"/>
          <w:headerReference w:type="default" r:id="rId488"/>
          <w:headerReference w:type="first" r:id="rId4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BA4113" w:rsidRPr="00D72D90" w14:paraId="6E64589F" w14:textId="77777777" w:rsidTr="00F63B94">
        <w:tc>
          <w:tcPr>
            <w:tcW w:w="2943" w:type="dxa"/>
          </w:tcPr>
          <w:p w14:paraId="5B84B7A5" w14:textId="77777777" w:rsidR="00BA4113" w:rsidRPr="00954CFA" w:rsidRDefault="00BA4113" w:rsidP="0089509B">
            <w:pPr>
              <w:pStyle w:val="temp"/>
            </w:pPr>
            <w:bookmarkStart w:id="431" w:name="_Toc476040497"/>
            <w:r w:rsidRPr="00954CFA">
              <w:t>Unit Code</w:t>
            </w:r>
            <w:bookmarkEnd w:id="431"/>
          </w:p>
        </w:tc>
        <w:tc>
          <w:tcPr>
            <w:tcW w:w="6299" w:type="dxa"/>
            <w:gridSpan w:val="4"/>
          </w:tcPr>
          <w:p w14:paraId="0D8625C9" w14:textId="77777777" w:rsidR="00BA4113" w:rsidRPr="00D72D90" w:rsidRDefault="00BA4113" w:rsidP="0089509B">
            <w:pPr>
              <w:pStyle w:val="code"/>
            </w:pPr>
            <w:bookmarkStart w:id="432" w:name="_Toc494706549"/>
            <w:bookmarkStart w:id="433" w:name="_Toc507058774"/>
            <w:bookmarkStart w:id="434" w:name="_Toc514234486"/>
            <w:r>
              <w:t>VU22094</w:t>
            </w:r>
            <w:bookmarkEnd w:id="432"/>
            <w:bookmarkEnd w:id="433"/>
            <w:bookmarkEnd w:id="434"/>
          </w:p>
        </w:tc>
      </w:tr>
      <w:tr w:rsidR="00BA4113" w:rsidRPr="00D72D90" w14:paraId="0A9B1E44" w14:textId="77777777" w:rsidTr="00F63B94">
        <w:tc>
          <w:tcPr>
            <w:tcW w:w="2943" w:type="dxa"/>
          </w:tcPr>
          <w:p w14:paraId="1AA8CC57" w14:textId="77777777" w:rsidR="00BA4113" w:rsidRPr="00954CFA" w:rsidRDefault="00BA4113" w:rsidP="0089509B">
            <w:pPr>
              <w:pStyle w:val="temp"/>
            </w:pPr>
            <w:bookmarkStart w:id="435" w:name="_Toc476040499"/>
            <w:r w:rsidRPr="00954CFA">
              <w:t>Unit Title</w:t>
            </w:r>
            <w:bookmarkEnd w:id="435"/>
          </w:p>
        </w:tc>
        <w:tc>
          <w:tcPr>
            <w:tcW w:w="6299" w:type="dxa"/>
            <w:gridSpan w:val="4"/>
          </w:tcPr>
          <w:p w14:paraId="58B3F3C1" w14:textId="77777777" w:rsidR="00BA4113" w:rsidRPr="00D72D90" w:rsidRDefault="00BA4113" w:rsidP="0089509B">
            <w:pPr>
              <w:pStyle w:val="code"/>
            </w:pPr>
            <w:bookmarkStart w:id="436" w:name="_Toc494706550"/>
            <w:bookmarkStart w:id="437" w:name="_Toc507058775"/>
            <w:bookmarkStart w:id="438" w:name="_Toc514234487"/>
            <w:r>
              <w:t>Explore your story</w:t>
            </w:r>
            <w:bookmarkEnd w:id="436"/>
            <w:bookmarkEnd w:id="437"/>
            <w:bookmarkEnd w:id="438"/>
          </w:p>
        </w:tc>
      </w:tr>
      <w:tr w:rsidR="00BA4113" w:rsidRPr="00375DE9" w14:paraId="1EC26424" w14:textId="77777777" w:rsidTr="00F63B94">
        <w:tc>
          <w:tcPr>
            <w:tcW w:w="2943" w:type="dxa"/>
          </w:tcPr>
          <w:p w14:paraId="7BE4C06F" w14:textId="77777777" w:rsidR="00BA4113" w:rsidRPr="00375DE9" w:rsidRDefault="00BA4113" w:rsidP="0089509B">
            <w:pPr>
              <w:pStyle w:val="Heading21"/>
            </w:pPr>
            <w:r w:rsidRPr="00375DE9">
              <w:t>Unit Descriptor</w:t>
            </w:r>
          </w:p>
        </w:tc>
        <w:tc>
          <w:tcPr>
            <w:tcW w:w="6299" w:type="dxa"/>
            <w:gridSpan w:val="4"/>
          </w:tcPr>
          <w:p w14:paraId="11B76933" w14:textId="77777777" w:rsidR="00BA4113" w:rsidRDefault="00BA4113" w:rsidP="0089509B">
            <w:pPr>
              <w:pStyle w:val="unittext"/>
            </w:pPr>
            <w:r w:rsidRPr="00375DE9">
              <w:t>This unit describes the skills and knowledge to investigate, collate, record and present information on the history of an Aboriginal or Torres Strait Islander clan/mob relevant to the learner.</w:t>
            </w:r>
          </w:p>
          <w:p w14:paraId="444B7B34" w14:textId="77777777" w:rsidR="00BA4113" w:rsidRPr="00375DE9" w:rsidRDefault="00BA4113" w:rsidP="0089509B">
            <w:pPr>
              <w:pStyle w:val="unittext"/>
            </w:pPr>
            <w:r w:rsidRPr="00D72859">
              <w:t>No licensing, legislation, regulatory or certification requirements apply to this unit at the time of publication.</w:t>
            </w:r>
          </w:p>
        </w:tc>
      </w:tr>
      <w:tr w:rsidR="00BA4113" w:rsidRPr="00375DE9" w14:paraId="5ACC92A8" w14:textId="77777777" w:rsidTr="00F63B94">
        <w:tc>
          <w:tcPr>
            <w:tcW w:w="2943" w:type="dxa"/>
          </w:tcPr>
          <w:p w14:paraId="22888249" w14:textId="77777777" w:rsidR="00BA4113" w:rsidRPr="00375DE9" w:rsidRDefault="00BA4113" w:rsidP="0089509B">
            <w:pPr>
              <w:pStyle w:val="Heading21"/>
            </w:pPr>
            <w:r w:rsidRPr="00375DE9">
              <w:t>Employability Skills</w:t>
            </w:r>
          </w:p>
        </w:tc>
        <w:tc>
          <w:tcPr>
            <w:tcW w:w="6299" w:type="dxa"/>
            <w:gridSpan w:val="4"/>
          </w:tcPr>
          <w:p w14:paraId="69FAEFC0" w14:textId="77777777" w:rsidR="00BA4113" w:rsidRPr="00375DE9" w:rsidRDefault="00BA4113" w:rsidP="0089509B">
            <w:pPr>
              <w:pStyle w:val="unittext"/>
            </w:pPr>
            <w:r w:rsidRPr="00375DE9">
              <w:t>This unit contains employability skills.</w:t>
            </w:r>
          </w:p>
        </w:tc>
      </w:tr>
      <w:tr w:rsidR="00BA4113" w:rsidRPr="00375DE9" w14:paraId="5FBC8768" w14:textId="77777777" w:rsidTr="00F63B94">
        <w:tc>
          <w:tcPr>
            <w:tcW w:w="2943" w:type="dxa"/>
          </w:tcPr>
          <w:p w14:paraId="7523252C" w14:textId="77777777" w:rsidR="00BA4113" w:rsidRPr="00375DE9" w:rsidRDefault="00BA4113" w:rsidP="0089509B">
            <w:pPr>
              <w:pStyle w:val="Heading21"/>
            </w:pPr>
            <w:r w:rsidRPr="00375DE9">
              <w:t>Application of the Unit</w:t>
            </w:r>
          </w:p>
        </w:tc>
        <w:tc>
          <w:tcPr>
            <w:tcW w:w="6299" w:type="dxa"/>
            <w:gridSpan w:val="4"/>
          </w:tcPr>
          <w:p w14:paraId="605609A2" w14:textId="77777777" w:rsidR="00BA4113" w:rsidRPr="00375DE9" w:rsidRDefault="00BA4113" w:rsidP="0089509B">
            <w:pPr>
              <w:pStyle w:val="unittext"/>
            </w:pPr>
            <w:r w:rsidRPr="00375DE9">
              <w:t>This unit applies to Aboriginal and/or Torres Strait Islander learners and will require the support of Elders, community members or family members</w:t>
            </w:r>
          </w:p>
        </w:tc>
      </w:tr>
      <w:tr w:rsidR="00BA4113" w:rsidRPr="00375DE9" w14:paraId="2C83B1C5" w14:textId="77777777" w:rsidTr="00F63B94">
        <w:tc>
          <w:tcPr>
            <w:tcW w:w="2943" w:type="dxa"/>
          </w:tcPr>
          <w:p w14:paraId="5EA38EC6" w14:textId="77777777" w:rsidR="00BA4113" w:rsidRPr="00375DE9" w:rsidRDefault="00BA4113" w:rsidP="0089509B">
            <w:pPr>
              <w:pStyle w:val="Heading21"/>
            </w:pPr>
            <w:r w:rsidRPr="00375DE9">
              <w:t>Element</w:t>
            </w:r>
          </w:p>
          <w:p w14:paraId="43A934A5" w14:textId="77777777" w:rsidR="00BA4113" w:rsidRPr="00375DE9" w:rsidRDefault="00BA4113" w:rsidP="0089509B">
            <w:pPr>
              <w:pStyle w:val="text"/>
            </w:pPr>
            <w:r w:rsidRPr="00375DE9">
              <w:t>Elements describe the essential outcomes of a unit of competency. Elements describe actions or outcomes that are demonstrable and assessable.</w:t>
            </w:r>
          </w:p>
        </w:tc>
        <w:tc>
          <w:tcPr>
            <w:tcW w:w="6299" w:type="dxa"/>
            <w:gridSpan w:val="4"/>
          </w:tcPr>
          <w:p w14:paraId="4D557B4D" w14:textId="77777777" w:rsidR="00BA4113" w:rsidRPr="00375DE9" w:rsidRDefault="00BA4113" w:rsidP="0089509B">
            <w:pPr>
              <w:pStyle w:val="Heading21"/>
            </w:pPr>
            <w:r w:rsidRPr="00375DE9">
              <w:t>Performance Criteria</w:t>
            </w:r>
          </w:p>
          <w:p w14:paraId="63681F3F" w14:textId="41049D67" w:rsidR="00BA4113" w:rsidRPr="00375DE9" w:rsidRDefault="00BA4113" w:rsidP="0089509B">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362901C4" w14:textId="77777777" w:rsidTr="00F63B94">
        <w:tc>
          <w:tcPr>
            <w:tcW w:w="2943" w:type="dxa"/>
          </w:tcPr>
          <w:p w14:paraId="53478C09" w14:textId="77777777" w:rsidR="00BA4113" w:rsidRPr="00375DE9" w:rsidRDefault="00BA4113" w:rsidP="0089509B">
            <w:pPr>
              <w:pStyle w:val="spacer"/>
            </w:pPr>
          </w:p>
        </w:tc>
        <w:tc>
          <w:tcPr>
            <w:tcW w:w="6299" w:type="dxa"/>
            <w:gridSpan w:val="4"/>
          </w:tcPr>
          <w:p w14:paraId="7AD41B52" w14:textId="77777777" w:rsidR="00BA4113" w:rsidRPr="00375DE9" w:rsidRDefault="00BA4113" w:rsidP="0089509B">
            <w:pPr>
              <w:pStyle w:val="spacer"/>
            </w:pPr>
          </w:p>
        </w:tc>
      </w:tr>
      <w:tr w:rsidR="00BA4113" w:rsidRPr="00375DE9" w14:paraId="4C376BE1" w14:textId="77777777" w:rsidTr="00F63B94">
        <w:tc>
          <w:tcPr>
            <w:tcW w:w="2943" w:type="dxa"/>
            <w:vMerge w:val="restart"/>
          </w:tcPr>
          <w:p w14:paraId="5E35821C" w14:textId="77777777" w:rsidR="00BA4113" w:rsidRPr="00375DE9" w:rsidRDefault="00BA4113" w:rsidP="0089509B">
            <w:pPr>
              <w:pStyle w:val="element"/>
              <w:keepNext/>
            </w:pPr>
            <w:r w:rsidRPr="00375DE9">
              <w:t>1</w:t>
            </w:r>
            <w:r w:rsidRPr="00375DE9">
              <w:tab/>
              <w:t>Investigate the history of own clan/mob</w:t>
            </w:r>
          </w:p>
        </w:tc>
        <w:tc>
          <w:tcPr>
            <w:tcW w:w="570" w:type="dxa"/>
            <w:gridSpan w:val="2"/>
          </w:tcPr>
          <w:p w14:paraId="45CD5812" w14:textId="77777777" w:rsidR="00BA4113" w:rsidRPr="00375DE9" w:rsidRDefault="00BA4113" w:rsidP="0089509B">
            <w:pPr>
              <w:pStyle w:val="PC"/>
              <w:keepNext/>
            </w:pPr>
            <w:r w:rsidRPr="00375DE9">
              <w:t>1.1</w:t>
            </w:r>
          </w:p>
        </w:tc>
        <w:tc>
          <w:tcPr>
            <w:tcW w:w="5729" w:type="dxa"/>
            <w:gridSpan w:val="2"/>
          </w:tcPr>
          <w:p w14:paraId="71B87397" w14:textId="77777777" w:rsidR="00BA4113" w:rsidRPr="00375DE9" w:rsidRDefault="00BA4113" w:rsidP="0089509B">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BA4113" w:rsidRPr="00375DE9" w14:paraId="6E71D43E" w14:textId="77777777" w:rsidTr="00F63B94">
        <w:tc>
          <w:tcPr>
            <w:tcW w:w="2943" w:type="dxa"/>
            <w:vMerge/>
          </w:tcPr>
          <w:p w14:paraId="053272AE" w14:textId="77777777" w:rsidR="00BA4113" w:rsidRPr="00375DE9" w:rsidRDefault="00BA4113" w:rsidP="0089509B">
            <w:pPr>
              <w:pStyle w:val="element"/>
              <w:keepNext/>
            </w:pPr>
          </w:p>
        </w:tc>
        <w:tc>
          <w:tcPr>
            <w:tcW w:w="570" w:type="dxa"/>
            <w:gridSpan w:val="2"/>
          </w:tcPr>
          <w:p w14:paraId="7B662BD0" w14:textId="77777777" w:rsidR="00BA4113" w:rsidRPr="00375DE9" w:rsidRDefault="00BA4113" w:rsidP="0089509B">
            <w:pPr>
              <w:pStyle w:val="PC"/>
              <w:keepNext/>
            </w:pPr>
            <w:r w:rsidRPr="00375DE9">
              <w:t>1.2</w:t>
            </w:r>
          </w:p>
        </w:tc>
        <w:tc>
          <w:tcPr>
            <w:tcW w:w="5729" w:type="dxa"/>
            <w:gridSpan w:val="2"/>
          </w:tcPr>
          <w:p w14:paraId="19ABCA05" w14:textId="77777777" w:rsidR="00BA4113" w:rsidRPr="00375DE9" w:rsidRDefault="00BA4113" w:rsidP="0089509B">
            <w:pPr>
              <w:pStyle w:val="PC"/>
              <w:keepNext/>
            </w:pPr>
            <w:r w:rsidRPr="00375DE9">
              <w:t xml:space="preserve">Determine protocols within the Aboriginal and/or Torres Strait Islander community for seeking </w:t>
            </w:r>
            <w:r w:rsidRPr="00375DE9">
              <w:rPr>
                <w:b/>
                <w:i/>
              </w:rPr>
              <w:t>information</w:t>
            </w:r>
            <w:r w:rsidRPr="00375DE9">
              <w:t xml:space="preserve"> related to own history</w:t>
            </w:r>
          </w:p>
        </w:tc>
      </w:tr>
      <w:tr w:rsidR="00BA4113" w:rsidRPr="00375DE9" w14:paraId="1228D6C4" w14:textId="77777777" w:rsidTr="00F63B94">
        <w:tc>
          <w:tcPr>
            <w:tcW w:w="2943" w:type="dxa"/>
            <w:vMerge/>
          </w:tcPr>
          <w:p w14:paraId="1FE831BB" w14:textId="77777777" w:rsidR="00BA4113" w:rsidRPr="00375DE9" w:rsidRDefault="00BA4113" w:rsidP="0089509B">
            <w:pPr>
              <w:pStyle w:val="element"/>
              <w:keepNext/>
            </w:pPr>
          </w:p>
        </w:tc>
        <w:tc>
          <w:tcPr>
            <w:tcW w:w="570" w:type="dxa"/>
            <w:gridSpan w:val="2"/>
          </w:tcPr>
          <w:p w14:paraId="29C8994B" w14:textId="77777777" w:rsidR="00BA4113" w:rsidRPr="00375DE9" w:rsidRDefault="00BA4113" w:rsidP="0089509B">
            <w:pPr>
              <w:pStyle w:val="PC"/>
              <w:keepNext/>
            </w:pPr>
            <w:r w:rsidRPr="00375DE9">
              <w:t>1.3</w:t>
            </w:r>
          </w:p>
        </w:tc>
        <w:tc>
          <w:tcPr>
            <w:tcW w:w="5729" w:type="dxa"/>
            <w:gridSpan w:val="2"/>
          </w:tcPr>
          <w:p w14:paraId="0FAD9B3B" w14:textId="77777777" w:rsidR="00BA4113" w:rsidRPr="00375DE9" w:rsidRDefault="00BA4113" w:rsidP="0089509B">
            <w:pPr>
              <w:pStyle w:val="PC"/>
              <w:keepNext/>
            </w:pPr>
            <w:r w:rsidRPr="00375DE9">
              <w:t xml:space="preserve">Gather information from community members </w:t>
            </w:r>
          </w:p>
        </w:tc>
      </w:tr>
      <w:tr w:rsidR="00BA4113" w:rsidRPr="00375DE9" w14:paraId="56979F6C" w14:textId="77777777" w:rsidTr="00F63B94">
        <w:tc>
          <w:tcPr>
            <w:tcW w:w="2943" w:type="dxa"/>
            <w:vMerge/>
          </w:tcPr>
          <w:p w14:paraId="43C3D6C0" w14:textId="77777777" w:rsidR="00BA4113" w:rsidRPr="00375DE9" w:rsidRDefault="00BA4113" w:rsidP="0089509B">
            <w:pPr>
              <w:pStyle w:val="element"/>
              <w:keepNext/>
            </w:pPr>
          </w:p>
        </w:tc>
        <w:tc>
          <w:tcPr>
            <w:tcW w:w="570" w:type="dxa"/>
            <w:gridSpan w:val="2"/>
          </w:tcPr>
          <w:p w14:paraId="4B124A68" w14:textId="77777777" w:rsidR="00BA4113" w:rsidRPr="00375DE9" w:rsidRDefault="00BA4113" w:rsidP="0089509B">
            <w:pPr>
              <w:pStyle w:val="PC"/>
              <w:keepNext/>
            </w:pPr>
            <w:r w:rsidRPr="00375DE9">
              <w:t>1.4</w:t>
            </w:r>
          </w:p>
        </w:tc>
        <w:tc>
          <w:tcPr>
            <w:tcW w:w="5729" w:type="dxa"/>
            <w:gridSpan w:val="2"/>
          </w:tcPr>
          <w:p w14:paraId="17BD5CA3" w14:textId="77777777" w:rsidR="00BA4113" w:rsidRPr="00375DE9" w:rsidRDefault="00BA4113" w:rsidP="0089509B">
            <w:pPr>
              <w:pStyle w:val="PC"/>
              <w:keepNext/>
              <w:rPr>
                <w:b/>
                <w:i/>
              </w:rPr>
            </w:pPr>
            <w:r w:rsidRPr="00375DE9">
              <w:t xml:space="preserve">Investigate </w:t>
            </w:r>
            <w:r w:rsidRPr="00375DE9">
              <w:rPr>
                <w:b/>
                <w:i/>
              </w:rPr>
              <w:t>other sources of information</w:t>
            </w:r>
          </w:p>
        </w:tc>
      </w:tr>
      <w:tr w:rsidR="00BA4113" w:rsidRPr="00375DE9" w14:paraId="4B5BB473" w14:textId="77777777" w:rsidTr="00F63B94">
        <w:tc>
          <w:tcPr>
            <w:tcW w:w="2943" w:type="dxa"/>
            <w:vMerge/>
          </w:tcPr>
          <w:p w14:paraId="11CBD3A5" w14:textId="77777777" w:rsidR="00BA4113" w:rsidRPr="00375DE9" w:rsidRDefault="00BA4113" w:rsidP="0089509B">
            <w:pPr>
              <w:pStyle w:val="element"/>
              <w:keepNext/>
            </w:pPr>
          </w:p>
        </w:tc>
        <w:tc>
          <w:tcPr>
            <w:tcW w:w="570" w:type="dxa"/>
            <w:gridSpan w:val="2"/>
          </w:tcPr>
          <w:p w14:paraId="53831983" w14:textId="77777777" w:rsidR="00BA4113" w:rsidRPr="00375DE9" w:rsidRDefault="00BA4113" w:rsidP="0089509B">
            <w:pPr>
              <w:pStyle w:val="PC"/>
              <w:keepNext/>
            </w:pPr>
            <w:r w:rsidRPr="00375DE9">
              <w:t>1.5</w:t>
            </w:r>
          </w:p>
        </w:tc>
        <w:tc>
          <w:tcPr>
            <w:tcW w:w="5729" w:type="dxa"/>
            <w:gridSpan w:val="2"/>
          </w:tcPr>
          <w:p w14:paraId="677695BF" w14:textId="77777777" w:rsidR="00BA4113" w:rsidRPr="00375DE9" w:rsidRDefault="00BA4113" w:rsidP="0089509B">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BA4113" w:rsidRPr="00375DE9" w14:paraId="379835B4" w14:textId="77777777" w:rsidTr="00F63B94">
        <w:tc>
          <w:tcPr>
            <w:tcW w:w="2943" w:type="dxa"/>
          </w:tcPr>
          <w:p w14:paraId="1826877B" w14:textId="77777777" w:rsidR="00BA4113" w:rsidRPr="00375DE9" w:rsidRDefault="00BA4113" w:rsidP="0089509B">
            <w:pPr>
              <w:pStyle w:val="spacer"/>
            </w:pPr>
          </w:p>
        </w:tc>
        <w:tc>
          <w:tcPr>
            <w:tcW w:w="6299" w:type="dxa"/>
            <w:gridSpan w:val="4"/>
          </w:tcPr>
          <w:p w14:paraId="19283C26" w14:textId="77777777" w:rsidR="00BA4113" w:rsidRPr="00375DE9" w:rsidRDefault="00BA4113" w:rsidP="0089509B">
            <w:pPr>
              <w:pStyle w:val="spacer"/>
            </w:pPr>
          </w:p>
        </w:tc>
      </w:tr>
      <w:tr w:rsidR="00BA4113" w:rsidRPr="00375DE9" w14:paraId="537A2553" w14:textId="77777777" w:rsidTr="00F63B94">
        <w:tc>
          <w:tcPr>
            <w:tcW w:w="2943" w:type="dxa"/>
            <w:vMerge w:val="restart"/>
          </w:tcPr>
          <w:p w14:paraId="65510132" w14:textId="77777777" w:rsidR="00BA4113" w:rsidRPr="00375DE9" w:rsidRDefault="00BA4113" w:rsidP="0089509B">
            <w:pPr>
              <w:pStyle w:val="element"/>
              <w:keepNext/>
            </w:pPr>
            <w:r w:rsidRPr="00375DE9">
              <w:t>2</w:t>
            </w:r>
            <w:r w:rsidRPr="00375DE9">
              <w:tab/>
              <w:t>Investigate the language of own mob/clan</w:t>
            </w:r>
          </w:p>
        </w:tc>
        <w:tc>
          <w:tcPr>
            <w:tcW w:w="585" w:type="dxa"/>
            <w:gridSpan w:val="3"/>
          </w:tcPr>
          <w:p w14:paraId="6FA7CDF4" w14:textId="77777777" w:rsidR="00BA4113" w:rsidRPr="00375DE9" w:rsidRDefault="00BA4113" w:rsidP="0089509B">
            <w:pPr>
              <w:pStyle w:val="PC"/>
              <w:keepNext/>
            </w:pPr>
            <w:r w:rsidRPr="00375DE9">
              <w:t>2.1</w:t>
            </w:r>
          </w:p>
        </w:tc>
        <w:tc>
          <w:tcPr>
            <w:tcW w:w="5714" w:type="dxa"/>
          </w:tcPr>
          <w:p w14:paraId="1394EDF9" w14:textId="77777777" w:rsidR="00BA4113" w:rsidRPr="00375DE9" w:rsidRDefault="00BA4113" w:rsidP="0089509B">
            <w:pPr>
              <w:pStyle w:val="PC"/>
              <w:keepNext/>
            </w:pPr>
            <w:r w:rsidRPr="00375DE9">
              <w:t>Identify the language of own clan / mob</w:t>
            </w:r>
          </w:p>
        </w:tc>
      </w:tr>
      <w:tr w:rsidR="00BA4113" w:rsidRPr="00375DE9" w14:paraId="4C685025" w14:textId="77777777" w:rsidTr="00F63B94">
        <w:tc>
          <w:tcPr>
            <w:tcW w:w="2943" w:type="dxa"/>
            <w:vMerge/>
          </w:tcPr>
          <w:p w14:paraId="0FF6C004" w14:textId="77777777" w:rsidR="00BA4113" w:rsidRDefault="00BA4113" w:rsidP="0089509B">
            <w:pPr>
              <w:keepNext/>
            </w:pPr>
          </w:p>
        </w:tc>
        <w:tc>
          <w:tcPr>
            <w:tcW w:w="585" w:type="dxa"/>
            <w:gridSpan w:val="3"/>
          </w:tcPr>
          <w:p w14:paraId="08310B49" w14:textId="77777777" w:rsidR="00BA4113" w:rsidRPr="00375DE9" w:rsidRDefault="00BA4113" w:rsidP="0089509B">
            <w:pPr>
              <w:pStyle w:val="PC"/>
              <w:keepNext/>
            </w:pPr>
            <w:r w:rsidRPr="00375DE9">
              <w:t>2.2</w:t>
            </w:r>
          </w:p>
        </w:tc>
        <w:tc>
          <w:tcPr>
            <w:tcW w:w="5714" w:type="dxa"/>
          </w:tcPr>
          <w:p w14:paraId="5C8A9AFA" w14:textId="77777777" w:rsidR="00BA4113" w:rsidRPr="00375DE9" w:rsidRDefault="00BA4113" w:rsidP="0089509B">
            <w:pPr>
              <w:pStyle w:val="PC"/>
              <w:keepNext/>
            </w:pPr>
            <w:r w:rsidRPr="00375DE9">
              <w:t xml:space="preserve">Investigate the </w:t>
            </w:r>
            <w:r w:rsidRPr="00375DE9">
              <w:rPr>
                <w:b/>
                <w:i/>
              </w:rPr>
              <w:t>history of the language</w:t>
            </w:r>
          </w:p>
        </w:tc>
      </w:tr>
      <w:tr w:rsidR="00BA4113" w:rsidRPr="00375DE9" w14:paraId="1EFC2818" w14:textId="77777777" w:rsidTr="00F63B94">
        <w:tc>
          <w:tcPr>
            <w:tcW w:w="2943" w:type="dxa"/>
            <w:vMerge/>
          </w:tcPr>
          <w:p w14:paraId="58D787C9" w14:textId="77777777" w:rsidR="00BA4113" w:rsidRDefault="00BA4113" w:rsidP="0089509B">
            <w:pPr>
              <w:keepNext/>
            </w:pPr>
          </w:p>
        </w:tc>
        <w:tc>
          <w:tcPr>
            <w:tcW w:w="585" w:type="dxa"/>
            <w:gridSpan w:val="3"/>
          </w:tcPr>
          <w:p w14:paraId="5F811CE2" w14:textId="77777777" w:rsidR="00BA4113" w:rsidRPr="00375DE9" w:rsidRDefault="00BA4113" w:rsidP="0089509B">
            <w:pPr>
              <w:pStyle w:val="PC"/>
              <w:keepNext/>
            </w:pPr>
            <w:r w:rsidRPr="00375DE9">
              <w:t>2.3</w:t>
            </w:r>
          </w:p>
        </w:tc>
        <w:tc>
          <w:tcPr>
            <w:tcW w:w="5714" w:type="dxa"/>
          </w:tcPr>
          <w:p w14:paraId="773DF565" w14:textId="77777777" w:rsidR="00BA4113" w:rsidRPr="00375DE9" w:rsidRDefault="00BA4113" w:rsidP="0089509B">
            <w:pPr>
              <w:pStyle w:val="PC"/>
              <w:keepNext/>
            </w:pPr>
            <w:r w:rsidRPr="00375DE9">
              <w:t>Identify the future of the language</w:t>
            </w:r>
          </w:p>
        </w:tc>
      </w:tr>
      <w:tr w:rsidR="00BA4113" w:rsidRPr="00375DE9" w14:paraId="65DBCC51" w14:textId="77777777" w:rsidTr="00F63B94">
        <w:tc>
          <w:tcPr>
            <w:tcW w:w="2943" w:type="dxa"/>
          </w:tcPr>
          <w:p w14:paraId="4A9AD2B2" w14:textId="77777777" w:rsidR="00BA4113" w:rsidRPr="00375DE9" w:rsidRDefault="00BA4113" w:rsidP="0089509B">
            <w:pPr>
              <w:pStyle w:val="spacer"/>
            </w:pPr>
          </w:p>
        </w:tc>
        <w:tc>
          <w:tcPr>
            <w:tcW w:w="6299" w:type="dxa"/>
            <w:gridSpan w:val="4"/>
          </w:tcPr>
          <w:p w14:paraId="3091D66C" w14:textId="77777777" w:rsidR="00BA4113" w:rsidRPr="00375DE9" w:rsidRDefault="00BA4113" w:rsidP="0089509B">
            <w:pPr>
              <w:pStyle w:val="spacer"/>
            </w:pPr>
          </w:p>
        </w:tc>
      </w:tr>
      <w:tr w:rsidR="00BA4113" w:rsidRPr="00375DE9" w14:paraId="39B55E0A" w14:textId="77777777" w:rsidTr="00F63B94">
        <w:tc>
          <w:tcPr>
            <w:tcW w:w="2943" w:type="dxa"/>
            <w:vMerge w:val="restart"/>
          </w:tcPr>
          <w:p w14:paraId="3C3A2C86" w14:textId="77777777" w:rsidR="00BA4113" w:rsidRPr="00375DE9" w:rsidRDefault="00BA4113" w:rsidP="0089509B">
            <w:pPr>
              <w:pStyle w:val="element"/>
              <w:keepNext/>
            </w:pPr>
            <w:r w:rsidRPr="00375DE9">
              <w:t>3</w:t>
            </w:r>
            <w:r w:rsidRPr="00375DE9">
              <w:tab/>
              <w:t>Make a simple presentation on your story</w:t>
            </w:r>
          </w:p>
        </w:tc>
        <w:tc>
          <w:tcPr>
            <w:tcW w:w="570" w:type="dxa"/>
            <w:gridSpan w:val="2"/>
          </w:tcPr>
          <w:p w14:paraId="1ECAD624" w14:textId="77777777" w:rsidR="00BA4113" w:rsidRPr="00375DE9" w:rsidRDefault="00BA4113" w:rsidP="0089509B">
            <w:pPr>
              <w:pStyle w:val="PC"/>
              <w:keepNext/>
            </w:pPr>
            <w:r w:rsidRPr="00375DE9">
              <w:t>3.1</w:t>
            </w:r>
          </w:p>
        </w:tc>
        <w:tc>
          <w:tcPr>
            <w:tcW w:w="5729" w:type="dxa"/>
            <w:gridSpan w:val="2"/>
          </w:tcPr>
          <w:p w14:paraId="6685E52A" w14:textId="77777777" w:rsidR="00BA4113" w:rsidRPr="00375DE9" w:rsidRDefault="00BA4113" w:rsidP="0089509B">
            <w:pPr>
              <w:pStyle w:val="PC"/>
              <w:keepNext/>
            </w:pPr>
            <w:r w:rsidRPr="00375DE9">
              <w:t xml:space="preserve">Identify the </w:t>
            </w:r>
            <w:r w:rsidRPr="00375DE9">
              <w:rPr>
                <w:b/>
                <w:i/>
              </w:rPr>
              <w:t>presentation requirements</w:t>
            </w:r>
          </w:p>
        </w:tc>
      </w:tr>
      <w:tr w:rsidR="00BA4113" w:rsidRPr="00375DE9" w14:paraId="193FB518" w14:textId="77777777" w:rsidTr="00F63B94">
        <w:tc>
          <w:tcPr>
            <w:tcW w:w="2943" w:type="dxa"/>
            <w:vMerge/>
          </w:tcPr>
          <w:p w14:paraId="7DE5810B" w14:textId="77777777" w:rsidR="00BA4113" w:rsidRDefault="00BA4113" w:rsidP="0089509B">
            <w:pPr>
              <w:keepNext/>
            </w:pPr>
          </w:p>
        </w:tc>
        <w:tc>
          <w:tcPr>
            <w:tcW w:w="570" w:type="dxa"/>
            <w:gridSpan w:val="2"/>
          </w:tcPr>
          <w:p w14:paraId="689473E9" w14:textId="77777777" w:rsidR="00BA4113" w:rsidRPr="00375DE9" w:rsidRDefault="00BA4113" w:rsidP="0089509B">
            <w:pPr>
              <w:pStyle w:val="PC"/>
              <w:keepNext/>
            </w:pPr>
            <w:r w:rsidRPr="00375DE9">
              <w:t>3.2</w:t>
            </w:r>
          </w:p>
        </w:tc>
        <w:tc>
          <w:tcPr>
            <w:tcW w:w="5729" w:type="dxa"/>
            <w:gridSpan w:val="2"/>
          </w:tcPr>
          <w:p w14:paraId="222FA7A9" w14:textId="77777777" w:rsidR="00BA4113" w:rsidRPr="00375DE9" w:rsidRDefault="00BA4113" w:rsidP="0089509B">
            <w:pPr>
              <w:pStyle w:val="PC"/>
              <w:keepNext/>
            </w:pPr>
            <w:r w:rsidRPr="00375DE9">
              <w:t xml:space="preserve">Determine </w:t>
            </w:r>
            <w:r w:rsidRPr="00375DE9">
              <w:rPr>
                <w:b/>
                <w:i/>
              </w:rPr>
              <w:t>presentation format</w:t>
            </w:r>
          </w:p>
        </w:tc>
      </w:tr>
      <w:tr w:rsidR="00BA4113" w:rsidRPr="00375DE9" w14:paraId="0E496BA0" w14:textId="77777777" w:rsidTr="00F63B94">
        <w:tc>
          <w:tcPr>
            <w:tcW w:w="2943" w:type="dxa"/>
            <w:vMerge/>
          </w:tcPr>
          <w:p w14:paraId="3C132420" w14:textId="77777777" w:rsidR="00BA4113" w:rsidRDefault="00BA4113" w:rsidP="0089509B">
            <w:pPr>
              <w:keepNext/>
            </w:pPr>
          </w:p>
        </w:tc>
        <w:tc>
          <w:tcPr>
            <w:tcW w:w="570" w:type="dxa"/>
            <w:gridSpan w:val="2"/>
          </w:tcPr>
          <w:p w14:paraId="455DA143" w14:textId="77777777" w:rsidR="00BA4113" w:rsidRPr="00375DE9" w:rsidRDefault="00BA4113" w:rsidP="0089509B">
            <w:pPr>
              <w:pStyle w:val="PC"/>
              <w:keepNext/>
            </w:pPr>
            <w:r w:rsidRPr="00375DE9">
              <w:t>3.3</w:t>
            </w:r>
          </w:p>
        </w:tc>
        <w:tc>
          <w:tcPr>
            <w:tcW w:w="5729" w:type="dxa"/>
            <w:gridSpan w:val="2"/>
          </w:tcPr>
          <w:p w14:paraId="340065AD" w14:textId="77777777" w:rsidR="00BA4113" w:rsidRPr="00375DE9" w:rsidRDefault="00BA4113" w:rsidP="0089509B">
            <w:pPr>
              <w:pStyle w:val="PC"/>
              <w:keepNext/>
            </w:pPr>
            <w:r w:rsidRPr="00375DE9">
              <w:t xml:space="preserve">Develop and organise </w:t>
            </w:r>
            <w:r w:rsidRPr="00375DE9">
              <w:rPr>
                <w:b/>
                <w:i/>
              </w:rPr>
              <w:t>content of presentation</w:t>
            </w:r>
          </w:p>
        </w:tc>
      </w:tr>
      <w:tr w:rsidR="00BA4113" w:rsidRPr="00375DE9" w14:paraId="7C4F62F9" w14:textId="77777777" w:rsidTr="00F63B94">
        <w:tc>
          <w:tcPr>
            <w:tcW w:w="2943" w:type="dxa"/>
            <w:vMerge/>
          </w:tcPr>
          <w:p w14:paraId="31B2A16F" w14:textId="77777777" w:rsidR="00BA4113" w:rsidRDefault="00BA4113" w:rsidP="0089509B">
            <w:pPr>
              <w:keepNext/>
            </w:pPr>
          </w:p>
        </w:tc>
        <w:tc>
          <w:tcPr>
            <w:tcW w:w="570" w:type="dxa"/>
            <w:gridSpan w:val="2"/>
          </w:tcPr>
          <w:p w14:paraId="2CE7DDAB" w14:textId="77777777" w:rsidR="00BA4113" w:rsidRPr="00375DE9" w:rsidRDefault="00BA4113" w:rsidP="0089509B">
            <w:pPr>
              <w:pStyle w:val="PC"/>
              <w:keepNext/>
            </w:pPr>
            <w:r w:rsidRPr="00375DE9">
              <w:t>3.4</w:t>
            </w:r>
          </w:p>
        </w:tc>
        <w:tc>
          <w:tcPr>
            <w:tcW w:w="5729" w:type="dxa"/>
            <w:gridSpan w:val="2"/>
          </w:tcPr>
          <w:p w14:paraId="562FA164" w14:textId="77777777" w:rsidR="00BA4113" w:rsidRPr="00375DE9" w:rsidRDefault="00BA4113" w:rsidP="0089509B">
            <w:pPr>
              <w:pStyle w:val="PC"/>
              <w:keepNext/>
            </w:pPr>
            <w:r w:rsidRPr="00375DE9">
              <w:t xml:space="preserve">Deliver a presentation using </w:t>
            </w:r>
            <w:r w:rsidRPr="00375DE9">
              <w:rPr>
                <w:b/>
                <w:i/>
              </w:rPr>
              <w:t>appropriate strategies</w:t>
            </w:r>
            <w:r w:rsidRPr="00375DE9">
              <w:t xml:space="preserve"> </w:t>
            </w:r>
          </w:p>
        </w:tc>
      </w:tr>
      <w:tr w:rsidR="00BA4113" w:rsidRPr="00375DE9" w14:paraId="6F456E8D" w14:textId="77777777" w:rsidTr="00F63B94">
        <w:tc>
          <w:tcPr>
            <w:tcW w:w="2943" w:type="dxa"/>
            <w:vMerge/>
          </w:tcPr>
          <w:p w14:paraId="0C94EF02" w14:textId="77777777" w:rsidR="00BA4113" w:rsidRDefault="00BA4113" w:rsidP="0089509B">
            <w:pPr>
              <w:keepNext/>
            </w:pPr>
          </w:p>
        </w:tc>
        <w:tc>
          <w:tcPr>
            <w:tcW w:w="570" w:type="dxa"/>
            <w:gridSpan w:val="2"/>
          </w:tcPr>
          <w:p w14:paraId="48A1DFA4" w14:textId="77777777" w:rsidR="00BA4113" w:rsidRPr="00375DE9" w:rsidRDefault="00BA4113" w:rsidP="0089509B">
            <w:pPr>
              <w:pStyle w:val="PC"/>
              <w:keepNext/>
            </w:pPr>
            <w:r w:rsidRPr="00375DE9">
              <w:t>3.5</w:t>
            </w:r>
          </w:p>
        </w:tc>
        <w:tc>
          <w:tcPr>
            <w:tcW w:w="5729" w:type="dxa"/>
            <w:gridSpan w:val="2"/>
          </w:tcPr>
          <w:p w14:paraId="050D6E19" w14:textId="77777777" w:rsidR="00BA4113" w:rsidRPr="00375DE9" w:rsidRDefault="00BA4113" w:rsidP="0089509B">
            <w:pPr>
              <w:pStyle w:val="PC"/>
              <w:keepNext/>
            </w:pPr>
            <w:r w:rsidRPr="00375DE9">
              <w:t xml:space="preserve">Seek </w:t>
            </w:r>
            <w:r w:rsidRPr="00375DE9">
              <w:rPr>
                <w:b/>
                <w:i/>
              </w:rPr>
              <w:t>feedback</w:t>
            </w:r>
            <w:r w:rsidRPr="00375DE9">
              <w:t xml:space="preserve"> from peers on own presentation</w:t>
            </w:r>
          </w:p>
        </w:tc>
      </w:tr>
      <w:tr w:rsidR="00BA4113" w:rsidRPr="00375DE9" w14:paraId="25F3CE5C" w14:textId="77777777" w:rsidTr="00F63B94">
        <w:tc>
          <w:tcPr>
            <w:tcW w:w="2943" w:type="dxa"/>
          </w:tcPr>
          <w:p w14:paraId="55AEFD46" w14:textId="77777777" w:rsidR="00BA4113" w:rsidRPr="00375DE9" w:rsidRDefault="00BA4113" w:rsidP="0089509B">
            <w:pPr>
              <w:pStyle w:val="spacer"/>
            </w:pPr>
          </w:p>
        </w:tc>
        <w:tc>
          <w:tcPr>
            <w:tcW w:w="6299" w:type="dxa"/>
            <w:gridSpan w:val="4"/>
          </w:tcPr>
          <w:p w14:paraId="35374F8E" w14:textId="77777777" w:rsidR="00BA4113" w:rsidRPr="00375DE9" w:rsidRDefault="00BA4113" w:rsidP="0089509B">
            <w:pPr>
              <w:pStyle w:val="spacer"/>
            </w:pPr>
          </w:p>
        </w:tc>
      </w:tr>
      <w:tr w:rsidR="00BA4113" w:rsidRPr="00375DE9" w14:paraId="3897294E" w14:textId="77777777" w:rsidTr="00F63B94">
        <w:tc>
          <w:tcPr>
            <w:tcW w:w="9242" w:type="dxa"/>
            <w:gridSpan w:val="5"/>
          </w:tcPr>
          <w:p w14:paraId="154055BF" w14:textId="77777777" w:rsidR="00BA4113" w:rsidRPr="00375DE9" w:rsidRDefault="00BA4113" w:rsidP="0089509B">
            <w:pPr>
              <w:pStyle w:val="Heading21"/>
            </w:pPr>
            <w:r w:rsidRPr="00375DE9">
              <w:t>Required Knowledge and Skills</w:t>
            </w:r>
          </w:p>
          <w:p w14:paraId="60264E4F" w14:textId="77777777" w:rsidR="00BA4113" w:rsidRPr="00375DE9" w:rsidRDefault="00BA4113" w:rsidP="0089509B">
            <w:pPr>
              <w:pStyle w:val="text"/>
            </w:pPr>
            <w:r w:rsidRPr="00375DE9">
              <w:t>This describes the essential skills and knowledge and their level required for this unit.</w:t>
            </w:r>
          </w:p>
        </w:tc>
      </w:tr>
      <w:tr w:rsidR="00BA4113" w14:paraId="26533FF4" w14:textId="77777777" w:rsidTr="00F63B94">
        <w:tc>
          <w:tcPr>
            <w:tcW w:w="9242" w:type="dxa"/>
            <w:gridSpan w:val="5"/>
          </w:tcPr>
          <w:p w14:paraId="1A1871CD" w14:textId="77777777" w:rsidR="00BA4113" w:rsidRPr="00375DE9" w:rsidRDefault="00BA4113" w:rsidP="0089509B">
            <w:pPr>
              <w:pStyle w:val="unittext"/>
            </w:pPr>
            <w:r w:rsidRPr="00375DE9">
              <w:t>Required Knowledge:</w:t>
            </w:r>
          </w:p>
          <w:p w14:paraId="36D27E7E" w14:textId="77777777" w:rsidR="00BA4113" w:rsidRDefault="00BA4113" w:rsidP="0089509B">
            <w:pPr>
              <w:pStyle w:val="bullet"/>
              <w:ind w:left="360" w:hanging="360"/>
            </w:pPr>
            <w:r>
              <w:t>appropriate processes for determining protocols for interacting with Aboriginal and/or Torres Strait Islander communities</w:t>
            </w:r>
          </w:p>
          <w:p w14:paraId="444B8A61" w14:textId="77777777" w:rsidR="00BA4113" w:rsidRDefault="00BA4113" w:rsidP="0089509B">
            <w:pPr>
              <w:pStyle w:val="bullet"/>
              <w:ind w:left="360" w:hanging="360"/>
            </w:pPr>
            <w:r>
              <w:t>cultural considerations related to the use of imagery</w:t>
            </w:r>
          </w:p>
          <w:p w14:paraId="21088694" w14:textId="77777777" w:rsidR="00BA4113" w:rsidRDefault="00BA4113" w:rsidP="0089509B">
            <w:pPr>
              <w:pStyle w:val="bullet"/>
              <w:ind w:left="360" w:hanging="360"/>
            </w:pPr>
            <w:r>
              <w:t xml:space="preserve">oral presentation techniques </w:t>
            </w:r>
          </w:p>
          <w:p w14:paraId="5F1F9F59" w14:textId="77777777" w:rsidR="00BA4113" w:rsidRDefault="00BA4113" w:rsidP="0089509B">
            <w:pPr>
              <w:pStyle w:val="bullet"/>
              <w:ind w:left="360" w:hanging="360"/>
            </w:pPr>
            <w:r>
              <w:t xml:space="preserve">appropriate sources of information on Aboriginal and/or Torres Strait Islander history and language </w:t>
            </w:r>
          </w:p>
          <w:p w14:paraId="5B311364" w14:textId="77777777" w:rsidR="00BA4113" w:rsidRPr="00375DE9" w:rsidRDefault="00BA4113" w:rsidP="0089509B">
            <w:pPr>
              <w:pStyle w:val="element"/>
              <w:keepNext/>
            </w:pPr>
            <w:r w:rsidRPr="00375DE9">
              <w:t>Required Skills:</w:t>
            </w:r>
          </w:p>
          <w:p w14:paraId="04C1B90D" w14:textId="77777777" w:rsidR="00BA4113" w:rsidRDefault="00BA4113" w:rsidP="0089509B">
            <w:pPr>
              <w:pStyle w:val="bullet"/>
              <w:ind w:left="360" w:hanging="360"/>
            </w:pPr>
            <w:r>
              <w:t>communication skills to:</w:t>
            </w:r>
          </w:p>
          <w:p w14:paraId="16E4D369" w14:textId="77777777" w:rsidR="00BA4113" w:rsidRPr="00375DE9" w:rsidRDefault="00BA4113" w:rsidP="0089509B">
            <w:pPr>
              <w:pStyle w:val="endash"/>
              <w:keepNext/>
              <w:ind w:left="568" w:hanging="284"/>
            </w:pPr>
            <w:r w:rsidRPr="00375DE9">
              <w:t>gather information from community members using appropriate protocols</w:t>
            </w:r>
          </w:p>
          <w:p w14:paraId="638F12A6" w14:textId="77777777" w:rsidR="00BA4113" w:rsidRPr="00375DE9" w:rsidRDefault="00BA4113" w:rsidP="0089509B">
            <w:pPr>
              <w:pStyle w:val="endash"/>
              <w:keepNext/>
              <w:ind w:left="568" w:hanging="284"/>
            </w:pPr>
            <w:r w:rsidRPr="00375DE9">
              <w:t>make clear oral presentations</w:t>
            </w:r>
          </w:p>
          <w:p w14:paraId="02CB4A4B" w14:textId="77777777" w:rsidR="00BA4113" w:rsidRPr="00375DE9" w:rsidRDefault="00BA4113" w:rsidP="0089509B">
            <w:pPr>
              <w:pStyle w:val="endash"/>
              <w:keepNext/>
              <w:ind w:left="568" w:hanging="284"/>
            </w:pPr>
            <w:r w:rsidRPr="00375DE9">
              <w:t>seek feedback from peers</w:t>
            </w:r>
          </w:p>
          <w:p w14:paraId="4BEDC682" w14:textId="77777777" w:rsidR="00BA4113" w:rsidRDefault="00BA4113" w:rsidP="0089509B">
            <w:pPr>
              <w:pStyle w:val="bullet"/>
              <w:ind w:left="360" w:hanging="360"/>
            </w:pPr>
            <w:r>
              <w:t xml:space="preserve">written and / or visual literacy skills to present information </w:t>
            </w:r>
          </w:p>
          <w:p w14:paraId="7BE549F5" w14:textId="77777777" w:rsidR="00BA4113" w:rsidRDefault="00BA4113" w:rsidP="0089509B">
            <w:pPr>
              <w:pStyle w:val="bullet"/>
              <w:ind w:left="360" w:hanging="360"/>
            </w:pPr>
            <w:r>
              <w:t>organisational skills to sequence information for a presentation</w:t>
            </w:r>
          </w:p>
        </w:tc>
      </w:tr>
      <w:tr w:rsidR="00BA4113" w:rsidRPr="00375DE9" w14:paraId="5EF081E4" w14:textId="77777777" w:rsidTr="00F63B94">
        <w:tc>
          <w:tcPr>
            <w:tcW w:w="9242" w:type="dxa"/>
            <w:gridSpan w:val="5"/>
          </w:tcPr>
          <w:p w14:paraId="62C94888" w14:textId="77777777" w:rsidR="00BA4113" w:rsidRPr="00375DE9" w:rsidRDefault="00BA4113" w:rsidP="0089509B">
            <w:pPr>
              <w:pStyle w:val="spacer"/>
            </w:pPr>
          </w:p>
        </w:tc>
      </w:tr>
      <w:tr w:rsidR="00BA4113" w:rsidRPr="00375DE9" w14:paraId="044186C4" w14:textId="77777777" w:rsidTr="00F63B94">
        <w:tc>
          <w:tcPr>
            <w:tcW w:w="9242" w:type="dxa"/>
            <w:gridSpan w:val="5"/>
          </w:tcPr>
          <w:p w14:paraId="4BB3E4AA" w14:textId="77777777" w:rsidR="00BA4113" w:rsidRPr="00375DE9" w:rsidRDefault="00BA4113" w:rsidP="0089509B">
            <w:pPr>
              <w:pStyle w:val="Heading21"/>
            </w:pPr>
            <w:r w:rsidRPr="00375DE9">
              <w:t>Range Statement</w:t>
            </w:r>
          </w:p>
          <w:p w14:paraId="4F58299F" w14:textId="07AF77DF" w:rsidR="00BA4113" w:rsidRPr="00375DE9" w:rsidRDefault="00BA4113" w:rsidP="0089509B">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9D1E893" w14:textId="77777777" w:rsidTr="00F63B94">
        <w:tc>
          <w:tcPr>
            <w:tcW w:w="3369" w:type="dxa"/>
            <w:gridSpan w:val="2"/>
          </w:tcPr>
          <w:p w14:paraId="60DBC40D" w14:textId="77777777" w:rsidR="00BA4113" w:rsidRPr="00375DE9" w:rsidRDefault="00BA4113" w:rsidP="0089509B">
            <w:pPr>
              <w:pStyle w:val="unittext"/>
            </w:pPr>
            <w:r w:rsidRPr="00375DE9">
              <w:rPr>
                <w:b/>
                <w:i/>
              </w:rPr>
              <w:t xml:space="preserve">Own clan / mob </w:t>
            </w:r>
            <w:r w:rsidRPr="00375DE9">
              <w:t>may include:</w:t>
            </w:r>
          </w:p>
        </w:tc>
        <w:tc>
          <w:tcPr>
            <w:tcW w:w="5873" w:type="dxa"/>
            <w:gridSpan w:val="3"/>
          </w:tcPr>
          <w:p w14:paraId="69FCFF10" w14:textId="77777777" w:rsidR="00BA4113" w:rsidRDefault="00BA4113" w:rsidP="0089509B">
            <w:pPr>
              <w:pStyle w:val="bullet"/>
              <w:ind w:left="360" w:hanging="360"/>
            </w:pPr>
            <w:r>
              <w:t>any relevant Aboriginal and/or Torres Strait Islander family group / clan / mob of interest</w:t>
            </w:r>
          </w:p>
        </w:tc>
      </w:tr>
      <w:tr w:rsidR="00BA4113" w:rsidRPr="00375DE9" w14:paraId="05487A5C" w14:textId="77777777" w:rsidTr="00F63B94">
        <w:tc>
          <w:tcPr>
            <w:tcW w:w="9242" w:type="dxa"/>
            <w:gridSpan w:val="5"/>
          </w:tcPr>
          <w:p w14:paraId="74D4081F" w14:textId="77777777" w:rsidR="00BA4113" w:rsidRPr="00375DE9" w:rsidRDefault="00BA4113" w:rsidP="0089509B">
            <w:pPr>
              <w:pStyle w:val="spacer"/>
            </w:pPr>
          </w:p>
        </w:tc>
      </w:tr>
      <w:tr w:rsidR="00BA4113" w14:paraId="496FAB08" w14:textId="77777777" w:rsidTr="00F63B94">
        <w:tc>
          <w:tcPr>
            <w:tcW w:w="3369" w:type="dxa"/>
            <w:gridSpan w:val="2"/>
          </w:tcPr>
          <w:p w14:paraId="488AE0E1" w14:textId="77777777" w:rsidR="00BA4113" w:rsidRPr="00375DE9" w:rsidRDefault="00BA4113" w:rsidP="0089509B">
            <w:pPr>
              <w:pStyle w:val="unittext"/>
              <w:rPr>
                <w:b/>
                <w:i/>
              </w:rPr>
            </w:pPr>
            <w:r w:rsidRPr="00375DE9">
              <w:rPr>
                <w:b/>
                <w:i/>
              </w:rPr>
              <w:t xml:space="preserve">Appropriate support </w:t>
            </w:r>
            <w:r w:rsidRPr="00375DE9">
              <w:t>may include:</w:t>
            </w:r>
          </w:p>
        </w:tc>
        <w:tc>
          <w:tcPr>
            <w:tcW w:w="5873" w:type="dxa"/>
            <w:gridSpan w:val="3"/>
          </w:tcPr>
          <w:p w14:paraId="12E20031" w14:textId="77777777" w:rsidR="00BA4113" w:rsidRDefault="00BA4113" w:rsidP="0089509B">
            <w:pPr>
              <w:pStyle w:val="bullet"/>
              <w:ind w:left="360" w:hanging="360"/>
            </w:pPr>
            <w:r>
              <w:t>elders</w:t>
            </w:r>
          </w:p>
          <w:p w14:paraId="032E1339" w14:textId="77777777" w:rsidR="00BA4113" w:rsidRDefault="00BA4113" w:rsidP="0089509B">
            <w:pPr>
              <w:pStyle w:val="bullet"/>
              <w:ind w:left="360" w:hanging="360"/>
            </w:pPr>
            <w:r>
              <w:t>family members</w:t>
            </w:r>
          </w:p>
          <w:p w14:paraId="19A426C2" w14:textId="77777777" w:rsidR="00BA4113" w:rsidRDefault="00BA4113" w:rsidP="0089509B">
            <w:pPr>
              <w:pStyle w:val="bullet"/>
              <w:ind w:left="360" w:hanging="360"/>
            </w:pPr>
            <w:r>
              <w:t>community members</w:t>
            </w:r>
          </w:p>
        </w:tc>
      </w:tr>
      <w:tr w:rsidR="00BA4113" w:rsidRPr="00375DE9" w14:paraId="35E0BA13" w14:textId="77777777" w:rsidTr="00F63B94">
        <w:tc>
          <w:tcPr>
            <w:tcW w:w="9242" w:type="dxa"/>
            <w:gridSpan w:val="5"/>
          </w:tcPr>
          <w:p w14:paraId="5C01387B" w14:textId="77777777" w:rsidR="00BA4113" w:rsidRPr="00375DE9" w:rsidRDefault="00BA4113" w:rsidP="0089509B">
            <w:pPr>
              <w:pStyle w:val="spacer"/>
            </w:pPr>
          </w:p>
        </w:tc>
      </w:tr>
      <w:tr w:rsidR="00BA4113" w14:paraId="11718A01" w14:textId="77777777" w:rsidTr="00F63B94">
        <w:tc>
          <w:tcPr>
            <w:tcW w:w="3369" w:type="dxa"/>
            <w:gridSpan w:val="2"/>
          </w:tcPr>
          <w:p w14:paraId="094F3A41" w14:textId="77777777" w:rsidR="00BA4113" w:rsidRPr="00375DE9" w:rsidRDefault="00BA4113" w:rsidP="0089509B">
            <w:pPr>
              <w:pStyle w:val="unittext"/>
            </w:pPr>
            <w:r w:rsidRPr="00375DE9">
              <w:rPr>
                <w:b/>
                <w:i/>
              </w:rPr>
              <w:t xml:space="preserve">Information </w:t>
            </w:r>
            <w:r w:rsidRPr="00375DE9">
              <w:t>may include:</w:t>
            </w:r>
          </w:p>
        </w:tc>
        <w:tc>
          <w:tcPr>
            <w:tcW w:w="5873" w:type="dxa"/>
            <w:gridSpan w:val="3"/>
          </w:tcPr>
          <w:p w14:paraId="3F7A90CD" w14:textId="77777777" w:rsidR="00BA4113" w:rsidRDefault="00BA4113" w:rsidP="0089509B">
            <w:pPr>
              <w:pStyle w:val="bullet"/>
              <w:ind w:left="360" w:hanging="360"/>
            </w:pPr>
            <w:r>
              <w:t>pre colonial history</w:t>
            </w:r>
          </w:p>
          <w:p w14:paraId="5C11E35C" w14:textId="77777777" w:rsidR="00BA4113" w:rsidRDefault="00BA4113" w:rsidP="0089509B">
            <w:pPr>
              <w:pStyle w:val="bullet"/>
              <w:ind w:left="360" w:hanging="360"/>
            </w:pPr>
            <w:r>
              <w:t>contemporary events</w:t>
            </w:r>
          </w:p>
          <w:p w14:paraId="354C26ED" w14:textId="77777777" w:rsidR="00BA4113" w:rsidRDefault="00BA4113" w:rsidP="0089509B">
            <w:pPr>
              <w:pStyle w:val="bullet"/>
              <w:ind w:left="360" w:hanging="360"/>
            </w:pPr>
            <w:r>
              <w:t>local historical events</w:t>
            </w:r>
          </w:p>
          <w:p w14:paraId="457E1828" w14:textId="77777777" w:rsidR="00BA4113" w:rsidRDefault="00BA4113" w:rsidP="0089509B">
            <w:pPr>
              <w:pStyle w:val="bullet"/>
              <w:ind w:left="360" w:hanging="360"/>
            </w:pPr>
            <w:r>
              <w:t>history of local Aboriginal and/or Torres Strait Islander community members</w:t>
            </w:r>
          </w:p>
        </w:tc>
      </w:tr>
      <w:tr w:rsidR="00BA4113" w:rsidRPr="00375DE9" w14:paraId="5414E1C2" w14:textId="77777777" w:rsidTr="00F63B94">
        <w:tc>
          <w:tcPr>
            <w:tcW w:w="9242" w:type="dxa"/>
            <w:gridSpan w:val="5"/>
          </w:tcPr>
          <w:p w14:paraId="4BC8092D" w14:textId="77777777" w:rsidR="00BA4113" w:rsidRPr="00375DE9" w:rsidRDefault="00BA4113" w:rsidP="0089509B">
            <w:pPr>
              <w:pStyle w:val="spacer"/>
            </w:pPr>
          </w:p>
        </w:tc>
      </w:tr>
      <w:tr w:rsidR="00BA4113" w14:paraId="4E1CCB9B" w14:textId="77777777" w:rsidTr="00F63B94">
        <w:tc>
          <w:tcPr>
            <w:tcW w:w="3369" w:type="dxa"/>
            <w:gridSpan w:val="2"/>
          </w:tcPr>
          <w:p w14:paraId="4025A439" w14:textId="77777777" w:rsidR="00BA4113" w:rsidRPr="00375DE9" w:rsidRDefault="00BA4113" w:rsidP="0089509B">
            <w:pPr>
              <w:pStyle w:val="unittext"/>
              <w:rPr>
                <w:b/>
                <w:i/>
              </w:rPr>
            </w:pPr>
            <w:r w:rsidRPr="00375DE9">
              <w:rPr>
                <w:b/>
                <w:i/>
              </w:rPr>
              <w:t xml:space="preserve">Other sources of information </w:t>
            </w:r>
            <w:r w:rsidRPr="00375DE9">
              <w:t>may include:</w:t>
            </w:r>
          </w:p>
        </w:tc>
        <w:tc>
          <w:tcPr>
            <w:tcW w:w="5873" w:type="dxa"/>
            <w:gridSpan w:val="3"/>
          </w:tcPr>
          <w:p w14:paraId="7F19E2E3" w14:textId="77777777" w:rsidR="00BA4113" w:rsidRDefault="00BA4113" w:rsidP="0089509B">
            <w:pPr>
              <w:pStyle w:val="bullet"/>
              <w:ind w:left="360" w:hanging="360"/>
            </w:pPr>
            <w:r>
              <w:t>historical records</w:t>
            </w:r>
          </w:p>
          <w:p w14:paraId="1F2229E9" w14:textId="77777777" w:rsidR="00BA4113" w:rsidRDefault="00BA4113" w:rsidP="0089509B">
            <w:pPr>
              <w:pStyle w:val="bullet"/>
              <w:ind w:left="360" w:hanging="360"/>
            </w:pPr>
            <w:r>
              <w:t>dreamtime stories</w:t>
            </w:r>
          </w:p>
          <w:p w14:paraId="7CAE8477" w14:textId="77777777" w:rsidR="00BA4113" w:rsidRDefault="00BA4113" w:rsidP="0089509B">
            <w:pPr>
              <w:pStyle w:val="bullet"/>
              <w:ind w:left="360" w:hanging="360"/>
            </w:pPr>
            <w:r>
              <w:t>genealogy records</w:t>
            </w:r>
          </w:p>
        </w:tc>
      </w:tr>
      <w:tr w:rsidR="00BA4113" w:rsidRPr="00375DE9" w14:paraId="5DF0A6DB" w14:textId="77777777" w:rsidTr="00F63B94">
        <w:tc>
          <w:tcPr>
            <w:tcW w:w="9242" w:type="dxa"/>
            <w:gridSpan w:val="5"/>
          </w:tcPr>
          <w:p w14:paraId="41BBD53F" w14:textId="77777777" w:rsidR="00BA4113" w:rsidRPr="00375DE9" w:rsidRDefault="00BA4113" w:rsidP="0089509B">
            <w:pPr>
              <w:pStyle w:val="spacer"/>
            </w:pPr>
          </w:p>
        </w:tc>
      </w:tr>
      <w:tr w:rsidR="00BA4113" w14:paraId="1338235F" w14:textId="77777777" w:rsidTr="00F63B94">
        <w:tc>
          <w:tcPr>
            <w:tcW w:w="3369" w:type="dxa"/>
            <w:gridSpan w:val="2"/>
          </w:tcPr>
          <w:p w14:paraId="743DF8A5" w14:textId="77777777" w:rsidR="00BA4113" w:rsidRPr="00375DE9" w:rsidRDefault="00BA4113" w:rsidP="0089509B">
            <w:pPr>
              <w:pStyle w:val="unittext"/>
            </w:pPr>
            <w:r w:rsidRPr="00375DE9">
              <w:rPr>
                <w:b/>
                <w:i/>
              </w:rPr>
              <w:t xml:space="preserve">Appropriate format/s </w:t>
            </w:r>
            <w:r w:rsidRPr="00375DE9">
              <w:t>may include:</w:t>
            </w:r>
          </w:p>
        </w:tc>
        <w:tc>
          <w:tcPr>
            <w:tcW w:w="5873" w:type="dxa"/>
            <w:gridSpan w:val="3"/>
          </w:tcPr>
          <w:p w14:paraId="0878D106" w14:textId="77777777" w:rsidR="00BA4113" w:rsidRDefault="00BA4113" w:rsidP="0089509B">
            <w:pPr>
              <w:pStyle w:val="bullet"/>
              <w:ind w:left="360" w:hanging="360"/>
            </w:pPr>
            <w:r>
              <w:t>notes</w:t>
            </w:r>
          </w:p>
          <w:p w14:paraId="1DF7890E" w14:textId="77777777" w:rsidR="00BA4113" w:rsidRDefault="00BA4113" w:rsidP="0089509B">
            <w:pPr>
              <w:pStyle w:val="bullet"/>
              <w:ind w:left="360" w:hanging="360"/>
            </w:pPr>
            <w:r>
              <w:t>audio recordings</w:t>
            </w:r>
          </w:p>
          <w:p w14:paraId="3C51A891" w14:textId="77777777" w:rsidR="00BA4113" w:rsidRDefault="00BA4113" w:rsidP="0089509B">
            <w:pPr>
              <w:pStyle w:val="bullet"/>
              <w:ind w:left="360" w:hanging="360"/>
            </w:pPr>
            <w:r>
              <w:t>photographs</w:t>
            </w:r>
          </w:p>
          <w:p w14:paraId="23BC8B49" w14:textId="77777777" w:rsidR="00BA4113" w:rsidRDefault="00BA4113" w:rsidP="0089509B">
            <w:pPr>
              <w:pStyle w:val="bullet"/>
              <w:ind w:left="360" w:hanging="360"/>
            </w:pPr>
            <w:r>
              <w:t>video recordings</w:t>
            </w:r>
          </w:p>
        </w:tc>
      </w:tr>
      <w:tr w:rsidR="00BA4113" w:rsidRPr="00375DE9" w14:paraId="1D5F5B8B" w14:textId="77777777" w:rsidTr="00F63B94">
        <w:tc>
          <w:tcPr>
            <w:tcW w:w="9242" w:type="dxa"/>
            <w:gridSpan w:val="5"/>
          </w:tcPr>
          <w:p w14:paraId="6BB1C1A9" w14:textId="77777777" w:rsidR="00BA4113" w:rsidRPr="00375DE9" w:rsidRDefault="00BA4113" w:rsidP="0089509B">
            <w:pPr>
              <w:pStyle w:val="spacer"/>
            </w:pPr>
          </w:p>
        </w:tc>
      </w:tr>
      <w:tr w:rsidR="00BA4113" w14:paraId="77F4A075" w14:textId="77777777" w:rsidTr="00F63B94">
        <w:tc>
          <w:tcPr>
            <w:tcW w:w="3369" w:type="dxa"/>
            <w:gridSpan w:val="2"/>
          </w:tcPr>
          <w:p w14:paraId="6E47B3BE" w14:textId="77777777" w:rsidR="00BA4113" w:rsidRPr="00375DE9" w:rsidRDefault="00BA4113" w:rsidP="0089509B">
            <w:pPr>
              <w:pStyle w:val="unittext"/>
            </w:pPr>
            <w:r w:rsidRPr="00375DE9">
              <w:rPr>
                <w:b/>
                <w:i/>
              </w:rPr>
              <w:t xml:space="preserve">History of the language </w:t>
            </w:r>
            <w:r w:rsidRPr="00375DE9">
              <w:t>may include:</w:t>
            </w:r>
          </w:p>
        </w:tc>
        <w:tc>
          <w:tcPr>
            <w:tcW w:w="5873" w:type="dxa"/>
            <w:gridSpan w:val="3"/>
          </w:tcPr>
          <w:p w14:paraId="4FC76E78" w14:textId="77777777" w:rsidR="00BA4113" w:rsidRDefault="00BA4113" w:rsidP="0089509B">
            <w:pPr>
              <w:pStyle w:val="bullet"/>
              <w:ind w:left="360" w:hanging="360"/>
            </w:pPr>
            <w:r>
              <w:t>areas in which the language was spoken</w:t>
            </w:r>
          </w:p>
          <w:p w14:paraId="30E5C18B" w14:textId="77777777" w:rsidR="00BA4113" w:rsidRDefault="00BA4113" w:rsidP="0089509B">
            <w:pPr>
              <w:pStyle w:val="bullet"/>
              <w:ind w:left="360" w:hanging="360"/>
            </w:pPr>
            <w:r>
              <w:t>loss or maintenance of the language over time</w:t>
            </w:r>
          </w:p>
          <w:p w14:paraId="793EC410" w14:textId="77777777" w:rsidR="00BA4113" w:rsidRDefault="00BA4113" w:rsidP="0089509B">
            <w:pPr>
              <w:pStyle w:val="bullet"/>
              <w:ind w:left="360" w:hanging="360"/>
            </w:pPr>
            <w:r>
              <w:t>current speakers</w:t>
            </w:r>
          </w:p>
        </w:tc>
      </w:tr>
      <w:tr w:rsidR="00BA4113" w:rsidRPr="00375DE9" w14:paraId="233CE08F" w14:textId="77777777" w:rsidTr="00F63B94">
        <w:tc>
          <w:tcPr>
            <w:tcW w:w="9242" w:type="dxa"/>
            <w:gridSpan w:val="5"/>
          </w:tcPr>
          <w:p w14:paraId="7EBC9213" w14:textId="77777777" w:rsidR="00BA4113" w:rsidRPr="00375DE9" w:rsidRDefault="00BA4113" w:rsidP="0089509B">
            <w:pPr>
              <w:pStyle w:val="spacer"/>
            </w:pPr>
          </w:p>
        </w:tc>
      </w:tr>
      <w:tr w:rsidR="00BA4113" w14:paraId="05F6E39E" w14:textId="77777777" w:rsidTr="00F63B94">
        <w:tc>
          <w:tcPr>
            <w:tcW w:w="3369" w:type="dxa"/>
            <w:gridSpan w:val="2"/>
          </w:tcPr>
          <w:p w14:paraId="717F98F3" w14:textId="77777777" w:rsidR="00BA4113" w:rsidRPr="00375DE9" w:rsidRDefault="00BA4113" w:rsidP="0089509B">
            <w:pPr>
              <w:pStyle w:val="unittext"/>
            </w:pPr>
            <w:r w:rsidRPr="00375DE9">
              <w:rPr>
                <w:b/>
                <w:i/>
              </w:rPr>
              <w:t xml:space="preserve">Presentation requirements </w:t>
            </w:r>
            <w:r w:rsidRPr="00375DE9">
              <w:t>may include:</w:t>
            </w:r>
          </w:p>
        </w:tc>
        <w:tc>
          <w:tcPr>
            <w:tcW w:w="5873" w:type="dxa"/>
            <w:gridSpan w:val="3"/>
          </w:tcPr>
          <w:p w14:paraId="471B9BA9" w14:textId="77777777" w:rsidR="00BA4113" w:rsidRDefault="00BA4113" w:rsidP="0089509B">
            <w:pPr>
              <w:pStyle w:val="bullet"/>
              <w:ind w:left="360" w:hanging="360"/>
            </w:pPr>
            <w:r>
              <w:t>cultural considerations when using images</w:t>
            </w:r>
          </w:p>
          <w:p w14:paraId="092F8621" w14:textId="77777777" w:rsidR="00BA4113" w:rsidRDefault="00BA4113" w:rsidP="0089509B">
            <w:pPr>
              <w:pStyle w:val="bullet"/>
              <w:ind w:left="360" w:hanging="360"/>
            </w:pPr>
            <w:r>
              <w:t>intended audience</w:t>
            </w:r>
          </w:p>
          <w:p w14:paraId="7F394A65" w14:textId="77777777" w:rsidR="00BA4113" w:rsidRDefault="00BA4113" w:rsidP="0089509B">
            <w:pPr>
              <w:pStyle w:val="bullet"/>
              <w:ind w:left="360" w:hanging="360"/>
            </w:pPr>
            <w:r>
              <w:t>purpose of presentation</w:t>
            </w:r>
          </w:p>
          <w:p w14:paraId="53E7FD8D" w14:textId="77777777" w:rsidR="00BA4113" w:rsidRDefault="00BA4113" w:rsidP="0089509B">
            <w:pPr>
              <w:pStyle w:val="bullet"/>
              <w:ind w:left="360" w:hanging="360"/>
            </w:pPr>
            <w:r>
              <w:t>length of presentation</w:t>
            </w:r>
          </w:p>
        </w:tc>
      </w:tr>
      <w:tr w:rsidR="00BA4113" w:rsidRPr="00375DE9" w14:paraId="2D56F218" w14:textId="77777777" w:rsidTr="00F63B94">
        <w:tc>
          <w:tcPr>
            <w:tcW w:w="9242" w:type="dxa"/>
            <w:gridSpan w:val="5"/>
          </w:tcPr>
          <w:p w14:paraId="6B86CC42" w14:textId="77777777" w:rsidR="00BA4113" w:rsidRPr="00375DE9" w:rsidRDefault="00BA4113" w:rsidP="0089509B">
            <w:pPr>
              <w:pStyle w:val="spacer"/>
            </w:pPr>
          </w:p>
        </w:tc>
      </w:tr>
      <w:tr w:rsidR="00BA4113" w14:paraId="40617055" w14:textId="77777777" w:rsidTr="00F63B94">
        <w:tc>
          <w:tcPr>
            <w:tcW w:w="3369" w:type="dxa"/>
            <w:gridSpan w:val="2"/>
          </w:tcPr>
          <w:p w14:paraId="7B924EC5" w14:textId="77777777" w:rsidR="00BA4113" w:rsidRPr="00375DE9" w:rsidRDefault="00BA4113" w:rsidP="0089509B">
            <w:pPr>
              <w:pStyle w:val="unittext"/>
            </w:pPr>
            <w:r w:rsidRPr="00375DE9">
              <w:rPr>
                <w:b/>
                <w:i/>
              </w:rPr>
              <w:t xml:space="preserve">Presentation format </w:t>
            </w:r>
            <w:r w:rsidRPr="00375DE9">
              <w:t>may include:</w:t>
            </w:r>
          </w:p>
        </w:tc>
        <w:tc>
          <w:tcPr>
            <w:tcW w:w="5873" w:type="dxa"/>
            <w:gridSpan w:val="3"/>
          </w:tcPr>
          <w:p w14:paraId="36E4C36B" w14:textId="77777777" w:rsidR="00BA4113" w:rsidRDefault="00BA4113" w:rsidP="0089509B">
            <w:pPr>
              <w:pStyle w:val="bullet"/>
              <w:ind w:left="360" w:hanging="360"/>
            </w:pPr>
            <w:r>
              <w:t>oral and / or visual</w:t>
            </w:r>
          </w:p>
          <w:p w14:paraId="0129B06C" w14:textId="77777777" w:rsidR="00BA4113" w:rsidRDefault="00BA4113" w:rsidP="0089509B">
            <w:pPr>
              <w:pStyle w:val="bullet"/>
              <w:ind w:left="360" w:hanging="360"/>
            </w:pPr>
            <w:r>
              <w:t>notes</w:t>
            </w:r>
          </w:p>
          <w:p w14:paraId="3761DCD4" w14:textId="77777777" w:rsidR="00BA4113" w:rsidRDefault="00BA4113" w:rsidP="0089509B">
            <w:pPr>
              <w:pStyle w:val="bullet"/>
              <w:ind w:left="360" w:hanging="360"/>
            </w:pPr>
            <w:r>
              <w:t>PowerPoint slides</w:t>
            </w:r>
          </w:p>
        </w:tc>
      </w:tr>
      <w:tr w:rsidR="00BA4113" w:rsidRPr="00375DE9" w14:paraId="4AACA0BE" w14:textId="77777777" w:rsidTr="00F63B94">
        <w:tc>
          <w:tcPr>
            <w:tcW w:w="9242" w:type="dxa"/>
            <w:gridSpan w:val="5"/>
          </w:tcPr>
          <w:p w14:paraId="751F3E79" w14:textId="77777777" w:rsidR="00BA4113" w:rsidRPr="00375DE9" w:rsidRDefault="00BA4113" w:rsidP="0089509B">
            <w:pPr>
              <w:pStyle w:val="spacer"/>
            </w:pPr>
          </w:p>
        </w:tc>
      </w:tr>
      <w:tr w:rsidR="00BA4113" w14:paraId="0003DF3A" w14:textId="77777777" w:rsidTr="00F63B94">
        <w:tc>
          <w:tcPr>
            <w:tcW w:w="3369" w:type="dxa"/>
            <w:gridSpan w:val="2"/>
          </w:tcPr>
          <w:p w14:paraId="5B9F6B5E" w14:textId="77777777" w:rsidR="00BA4113" w:rsidRPr="00375DE9" w:rsidRDefault="00BA4113" w:rsidP="0089509B">
            <w:pPr>
              <w:pStyle w:val="unittext"/>
            </w:pPr>
            <w:r w:rsidRPr="00375DE9">
              <w:rPr>
                <w:b/>
                <w:i/>
              </w:rPr>
              <w:t xml:space="preserve">Content of presentation </w:t>
            </w:r>
            <w:r w:rsidRPr="00375DE9">
              <w:t>may include:</w:t>
            </w:r>
          </w:p>
        </w:tc>
        <w:tc>
          <w:tcPr>
            <w:tcW w:w="5873" w:type="dxa"/>
            <w:gridSpan w:val="3"/>
          </w:tcPr>
          <w:p w14:paraId="0DE6E6E5" w14:textId="77777777" w:rsidR="00BA4113" w:rsidRDefault="00BA4113" w:rsidP="0089509B">
            <w:pPr>
              <w:pStyle w:val="bullet"/>
              <w:ind w:left="360" w:hanging="360"/>
            </w:pPr>
            <w:r>
              <w:t>factual or anecdotal information from community or family members</w:t>
            </w:r>
          </w:p>
          <w:p w14:paraId="6E348853" w14:textId="77777777" w:rsidR="00BA4113" w:rsidRDefault="00BA4113" w:rsidP="0089509B">
            <w:pPr>
              <w:pStyle w:val="bullet"/>
              <w:ind w:left="360" w:hanging="360"/>
            </w:pPr>
            <w:r>
              <w:t>historical records</w:t>
            </w:r>
          </w:p>
          <w:p w14:paraId="705ECDA3" w14:textId="77777777" w:rsidR="00BA4113" w:rsidRDefault="00BA4113" w:rsidP="0089509B">
            <w:pPr>
              <w:pStyle w:val="bullet"/>
              <w:ind w:left="360" w:hanging="360"/>
            </w:pPr>
            <w:r>
              <w:t>own or community members opinions and views</w:t>
            </w:r>
          </w:p>
        </w:tc>
      </w:tr>
      <w:tr w:rsidR="00BA4113" w:rsidRPr="00375DE9" w14:paraId="6071A041" w14:textId="77777777" w:rsidTr="00F63B94">
        <w:tc>
          <w:tcPr>
            <w:tcW w:w="9242" w:type="dxa"/>
            <w:gridSpan w:val="5"/>
          </w:tcPr>
          <w:p w14:paraId="2F977509" w14:textId="77777777" w:rsidR="00BA4113" w:rsidRPr="00375DE9" w:rsidRDefault="00BA4113" w:rsidP="0089509B">
            <w:pPr>
              <w:pStyle w:val="spacer"/>
            </w:pPr>
          </w:p>
        </w:tc>
      </w:tr>
      <w:tr w:rsidR="00BA4113" w14:paraId="5C293F09" w14:textId="77777777" w:rsidTr="00F63B94">
        <w:tc>
          <w:tcPr>
            <w:tcW w:w="3369" w:type="dxa"/>
            <w:gridSpan w:val="2"/>
          </w:tcPr>
          <w:p w14:paraId="021DB7F2" w14:textId="77777777" w:rsidR="00BA4113" w:rsidRPr="00375DE9" w:rsidRDefault="00BA4113" w:rsidP="0089509B">
            <w:pPr>
              <w:pStyle w:val="unittext"/>
            </w:pPr>
            <w:r w:rsidRPr="00375DE9">
              <w:rPr>
                <w:b/>
                <w:i/>
              </w:rPr>
              <w:t xml:space="preserve">Appropriate strategies </w:t>
            </w:r>
            <w:r w:rsidRPr="00375DE9">
              <w:t>may include:</w:t>
            </w:r>
          </w:p>
        </w:tc>
        <w:tc>
          <w:tcPr>
            <w:tcW w:w="5873" w:type="dxa"/>
            <w:gridSpan w:val="3"/>
          </w:tcPr>
          <w:p w14:paraId="49265DEF" w14:textId="77777777" w:rsidR="00BA4113" w:rsidRDefault="00BA4113" w:rsidP="0089509B">
            <w:pPr>
              <w:pStyle w:val="bullet"/>
              <w:ind w:left="360" w:hanging="360"/>
            </w:pPr>
            <w:r>
              <w:t>presenting content in a logical sequence</w:t>
            </w:r>
          </w:p>
          <w:p w14:paraId="5FEE7B4F" w14:textId="77777777" w:rsidR="00BA4113" w:rsidRDefault="00BA4113" w:rsidP="0089509B">
            <w:pPr>
              <w:pStyle w:val="bullet"/>
              <w:ind w:left="360" w:hanging="360"/>
            </w:pPr>
            <w:r>
              <w:t>varying voice tone to maintain audience attention</w:t>
            </w:r>
          </w:p>
          <w:p w14:paraId="5AFD5C3D" w14:textId="77777777" w:rsidR="00BA4113" w:rsidRDefault="00BA4113" w:rsidP="0089509B">
            <w:pPr>
              <w:pStyle w:val="bullet"/>
              <w:ind w:left="360" w:hanging="360"/>
            </w:pPr>
            <w:r>
              <w:t xml:space="preserve">making culturally appropriate eye contact </w:t>
            </w:r>
          </w:p>
          <w:p w14:paraId="44C8887F" w14:textId="77777777" w:rsidR="00BA4113" w:rsidRDefault="00BA4113" w:rsidP="0089509B">
            <w:pPr>
              <w:pStyle w:val="bullet"/>
              <w:ind w:left="360" w:hanging="360"/>
            </w:pPr>
            <w:r>
              <w:t>responding to questions and involving audience members as appropriate</w:t>
            </w:r>
          </w:p>
        </w:tc>
      </w:tr>
      <w:tr w:rsidR="00BA4113" w:rsidRPr="00375DE9" w14:paraId="5D3AD020" w14:textId="77777777" w:rsidTr="00F63B94">
        <w:tc>
          <w:tcPr>
            <w:tcW w:w="9242" w:type="dxa"/>
            <w:gridSpan w:val="5"/>
          </w:tcPr>
          <w:p w14:paraId="35642060" w14:textId="77777777" w:rsidR="00BA4113" w:rsidRPr="00375DE9" w:rsidRDefault="00BA4113" w:rsidP="0089509B">
            <w:pPr>
              <w:pStyle w:val="spacer"/>
            </w:pPr>
          </w:p>
        </w:tc>
      </w:tr>
      <w:tr w:rsidR="00BA4113" w14:paraId="005DB03B" w14:textId="77777777" w:rsidTr="00F63B94">
        <w:tc>
          <w:tcPr>
            <w:tcW w:w="3369" w:type="dxa"/>
            <w:gridSpan w:val="2"/>
          </w:tcPr>
          <w:p w14:paraId="344F3FE1" w14:textId="77777777" w:rsidR="00BA4113" w:rsidRPr="00375DE9" w:rsidRDefault="00BA4113" w:rsidP="0089509B">
            <w:pPr>
              <w:pStyle w:val="unittext"/>
            </w:pPr>
            <w:r w:rsidRPr="00375DE9">
              <w:rPr>
                <w:b/>
                <w:i/>
              </w:rPr>
              <w:t xml:space="preserve">Feedback </w:t>
            </w:r>
            <w:r w:rsidRPr="00375DE9">
              <w:t>may include:</w:t>
            </w:r>
          </w:p>
        </w:tc>
        <w:tc>
          <w:tcPr>
            <w:tcW w:w="5873" w:type="dxa"/>
            <w:gridSpan w:val="3"/>
          </w:tcPr>
          <w:p w14:paraId="5F5275ED" w14:textId="77777777" w:rsidR="00BA4113" w:rsidRDefault="00BA4113" w:rsidP="0089509B">
            <w:pPr>
              <w:pStyle w:val="bullet"/>
              <w:ind w:left="360" w:hanging="360"/>
            </w:pPr>
            <w:r>
              <w:t>suggestions on improving:</w:t>
            </w:r>
          </w:p>
          <w:p w14:paraId="7982E11B" w14:textId="77777777" w:rsidR="00BA4113" w:rsidRPr="00375DE9" w:rsidRDefault="00BA4113" w:rsidP="0089509B">
            <w:pPr>
              <w:pStyle w:val="endash"/>
              <w:keepNext/>
              <w:tabs>
                <w:tab w:val="num" w:pos="360"/>
              </w:tabs>
              <w:ind w:left="568" w:hanging="284"/>
            </w:pPr>
            <w:r w:rsidRPr="00375DE9">
              <w:t>vocal skills</w:t>
            </w:r>
          </w:p>
          <w:p w14:paraId="2D02CB1C" w14:textId="77777777" w:rsidR="00BA4113" w:rsidRPr="00375DE9" w:rsidRDefault="00BA4113" w:rsidP="0089509B">
            <w:pPr>
              <w:pStyle w:val="endash"/>
              <w:keepNext/>
              <w:tabs>
                <w:tab w:val="num" w:pos="360"/>
              </w:tabs>
              <w:ind w:left="568" w:hanging="284"/>
            </w:pPr>
            <w:r w:rsidRPr="00375DE9">
              <w:t>structure of content</w:t>
            </w:r>
          </w:p>
          <w:p w14:paraId="5F36C637" w14:textId="77777777" w:rsidR="00BA4113" w:rsidRDefault="00BA4113" w:rsidP="0089509B">
            <w:pPr>
              <w:pStyle w:val="bullet"/>
              <w:ind w:left="360" w:hanging="360"/>
            </w:pPr>
            <w:r>
              <w:t>length of presentation</w:t>
            </w:r>
          </w:p>
          <w:p w14:paraId="535F0C0A" w14:textId="77777777" w:rsidR="00BA4113" w:rsidRDefault="00BA4113" w:rsidP="0089509B">
            <w:pPr>
              <w:pStyle w:val="bullet"/>
              <w:ind w:left="360" w:hanging="360"/>
            </w:pPr>
            <w:r>
              <w:t>appropriate use of technology</w:t>
            </w:r>
          </w:p>
        </w:tc>
      </w:tr>
      <w:tr w:rsidR="00BA4113" w:rsidRPr="00375DE9" w14:paraId="69686988" w14:textId="77777777" w:rsidTr="00F63B94">
        <w:tc>
          <w:tcPr>
            <w:tcW w:w="9242" w:type="dxa"/>
            <w:gridSpan w:val="5"/>
          </w:tcPr>
          <w:p w14:paraId="253E7DAF" w14:textId="77777777" w:rsidR="00BA4113" w:rsidRPr="00375DE9" w:rsidRDefault="00BA4113" w:rsidP="0089509B">
            <w:pPr>
              <w:pStyle w:val="spacer"/>
            </w:pPr>
          </w:p>
        </w:tc>
      </w:tr>
      <w:tr w:rsidR="00BA4113" w:rsidRPr="00375DE9" w14:paraId="7F78F194" w14:textId="77777777" w:rsidTr="00F63B94">
        <w:tc>
          <w:tcPr>
            <w:tcW w:w="9242" w:type="dxa"/>
            <w:gridSpan w:val="5"/>
          </w:tcPr>
          <w:p w14:paraId="65A56F27" w14:textId="77777777" w:rsidR="00BA4113" w:rsidRPr="00375DE9" w:rsidRDefault="00BA4113" w:rsidP="0089509B">
            <w:pPr>
              <w:pStyle w:val="Heading21"/>
            </w:pPr>
            <w:r w:rsidRPr="00375DE9">
              <w:t>Evidence Guide</w:t>
            </w:r>
          </w:p>
          <w:p w14:paraId="16A628D3" w14:textId="77777777" w:rsidR="00BA4113" w:rsidRPr="00375DE9" w:rsidRDefault="00BA4113" w:rsidP="0089509B">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71FFED2E" w14:textId="77777777" w:rsidTr="00F63B94">
        <w:tc>
          <w:tcPr>
            <w:tcW w:w="3369" w:type="dxa"/>
            <w:gridSpan w:val="2"/>
          </w:tcPr>
          <w:p w14:paraId="5DD8AD2E" w14:textId="77777777" w:rsidR="00BA4113" w:rsidRPr="00375DE9" w:rsidRDefault="00BA4113" w:rsidP="0089509B">
            <w:pPr>
              <w:pStyle w:val="EG"/>
            </w:pPr>
            <w:r w:rsidRPr="00375DE9">
              <w:t>Critical aspects for assessment and evidence required to demonstrate competency in this unit</w:t>
            </w:r>
          </w:p>
        </w:tc>
        <w:tc>
          <w:tcPr>
            <w:tcW w:w="5873" w:type="dxa"/>
            <w:gridSpan w:val="3"/>
          </w:tcPr>
          <w:p w14:paraId="5C78A5A3" w14:textId="77777777" w:rsidR="00BA4113" w:rsidRPr="00375DE9" w:rsidRDefault="00BA4113" w:rsidP="0089509B">
            <w:pPr>
              <w:pStyle w:val="unittext"/>
            </w:pPr>
            <w:r w:rsidRPr="00375DE9">
              <w:t>Assessment must confirm the ability to:</w:t>
            </w:r>
          </w:p>
          <w:p w14:paraId="1B773595" w14:textId="77777777" w:rsidR="00BA4113" w:rsidRDefault="00BA4113" w:rsidP="0089509B">
            <w:pPr>
              <w:pStyle w:val="bullet"/>
              <w:ind w:left="360" w:hanging="360"/>
            </w:pPr>
            <w:r>
              <w:t>identify and apply appropriate protocols to seek information within the Aboriginal and/or Torres Strait Islander community</w:t>
            </w:r>
          </w:p>
          <w:p w14:paraId="474F6707" w14:textId="77777777" w:rsidR="00BA4113" w:rsidRDefault="00BA4113" w:rsidP="0089509B">
            <w:pPr>
              <w:pStyle w:val="bullet"/>
              <w:ind w:left="360" w:hanging="360"/>
            </w:pPr>
            <w:r>
              <w:t>collect and organise information from a range of sources</w:t>
            </w:r>
          </w:p>
          <w:p w14:paraId="4C303F79" w14:textId="77777777" w:rsidR="00BA4113" w:rsidRDefault="00BA4113" w:rsidP="0089509B">
            <w:pPr>
              <w:pStyle w:val="bullet"/>
              <w:ind w:left="360" w:hanging="360"/>
            </w:pPr>
            <w:r>
              <w:t>make a presentation using the information collected</w:t>
            </w:r>
          </w:p>
        </w:tc>
      </w:tr>
      <w:tr w:rsidR="00BA4113" w:rsidRPr="00375DE9" w14:paraId="2A3A8234" w14:textId="77777777" w:rsidTr="00F63B94">
        <w:tc>
          <w:tcPr>
            <w:tcW w:w="9242" w:type="dxa"/>
            <w:gridSpan w:val="5"/>
          </w:tcPr>
          <w:p w14:paraId="023AF0F4" w14:textId="77777777" w:rsidR="00BA4113" w:rsidRPr="00375DE9" w:rsidRDefault="00BA4113" w:rsidP="0089509B">
            <w:pPr>
              <w:pStyle w:val="spacer"/>
            </w:pPr>
          </w:p>
        </w:tc>
      </w:tr>
      <w:tr w:rsidR="00BA4113" w14:paraId="0CC0CD71" w14:textId="77777777" w:rsidTr="00F63B94">
        <w:tc>
          <w:tcPr>
            <w:tcW w:w="3369" w:type="dxa"/>
            <w:gridSpan w:val="2"/>
          </w:tcPr>
          <w:p w14:paraId="21A1DC43" w14:textId="77777777" w:rsidR="00BA4113" w:rsidRPr="00375DE9" w:rsidRDefault="00BA4113" w:rsidP="0089509B">
            <w:pPr>
              <w:pStyle w:val="EG"/>
            </w:pPr>
            <w:r w:rsidRPr="00375DE9">
              <w:t>Context of and specific resources for assessment</w:t>
            </w:r>
          </w:p>
        </w:tc>
        <w:tc>
          <w:tcPr>
            <w:tcW w:w="5873" w:type="dxa"/>
            <w:gridSpan w:val="3"/>
          </w:tcPr>
          <w:p w14:paraId="598BB8E0" w14:textId="77777777" w:rsidR="00BA4113" w:rsidRPr="00375DE9" w:rsidRDefault="00BA4113" w:rsidP="0089509B">
            <w:pPr>
              <w:pStyle w:val="unittext"/>
            </w:pPr>
            <w:r w:rsidRPr="00375DE9">
              <w:t>Assessment must ensure:</w:t>
            </w:r>
          </w:p>
          <w:p w14:paraId="60404E9A" w14:textId="77777777" w:rsidR="00BA4113" w:rsidRDefault="00BA4113" w:rsidP="0089509B">
            <w:pPr>
              <w:pStyle w:val="bullet"/>
              <w:ind w:left="360" w:hanging="360"/>
            </w:pPr>
            <w:r>
              <w:t>access to Aboriginal and/or Torres Strait Islander community members</w:t>
            </w:r>
          </w:p>
          <w:p w14:paraId="1E1452FF" w14:textId="77777777" w:rsidR="00BA4113" w:rsidRDefault="00BA4113" w:rsidP="0089509B">
            <w:pPr>
              <w:pStyle w:val="bullet"/>
              <w:ind w:left="360" w:hanging="360"/>
            </w:pPr>
            <w:r>
              <w:t>access to sources of information on Aboriginal and/or Torres Strait Islander history</w:t>
            </w:r>
          </w:p>
        </w:tc>
      </w:tr>
      <w:tr w:rsidR="00BA4113" w:rsidRPr="00375DE9" w14:paraId="29B62FB0" w14:textId="77777777" w:rsidTr="00F63B94">
        <w:tc>
          <w:tcPr>
            <w:tcW w:w="9242" w:type="dxa"/>
            <w:gridSpan w:val="5"/>
          </w:tcPr>
          <w:p w14:paraId="5B96227E" w14:textId="77777777" w:rsidR="00BA4113" w:rsidRPr="00375DE9" w:rsidRDefault="00BA4113" w:rsidP="0089509B">
            <w:pPr>
              <w:pStyle w:val="spacer"/>
            </w:pPr>
          </w:p>
        </w:tc>
      </w:tr>
      <w:tr w:rsidR="00BA4113" w14:paraId="56F0EA54" w14:textId="77777777" w:rsidTr="00F63B94">
        <w:tc>
          <w:tcPr>
            <w:tcW w:w="3369" w:type="dxa"/>
            <w:gridSpan w:val="2"/>
          </w:tcPr>
          <w:p w14:paraId="4D504CB3" w14:textId="77777777" w:rsidR="00BA4113" w:rsidRPr="00375DE9" w:rsidRDefault="00BA4113" w:rsidP="0089509B">
            <w:pPr>
              <w:pStyle w:val="EG"/>
            </w:pPr>
            <w:r w:rsidRPr="00375DE9">
              <w:t>Method(s) of assessment</w:t>
            </w:r>
          </w:p>
        </w:tc>
        <w:tc>
          <w:tcPr>
            <w:tcW w:w="5873" w:type="dxa"/>
            <w:gridSpan w:val="3"/>
          </w:tcPr>
          <w:p w14:paraId="1C9B6019" w14:textId="77777777" w:rsidR="00BA4113" w:rsidRPr="00375DE9" w:rsidRDefault="00BA4113" w:rsidP="0089509B">
            <w:pPr>
              <w:pStyle w:val="unittext"/>
            </w:pPr>
            <w:r w:rsidRPr="00375DE9">
              <w:t>Assessment of this unit must be culturally appropriate. The following suggested assessment methods are suitable for this unit:</w:t>
            </w:r>
          </w:p>
          <w:p w14:paraId="0FC2563C" w14:textId="77777777" w:rsidR="00BA4113" w:rsidRDefault="00BA4113" w:rsidP="0089509B">
            <w:pPr>
              <w:pStyle w:val="bullet"/>
              <w:ind w:left="360" w:hanging="360"/>
            </w:pPr>
            <w:r>
              <w:t>direct observation of the learner making a presentation to a group on the history and language of their own clan/mob</w:t>
            </w:r>
          </w:p>
          <w:p w14:paraId="2D72E349" w14:textId="77777777" w:rsidR="00BA4113" w:rsidRDefault="00BA4113" w:rsidP="0089509B">
            <w:pPr>
              <w:pStyle w:val="bullet"/>
              <w:ind w:left="360" w:hanging="360"/>
            </w:pPr>
            <w:r>
              <w:t>portfolio of information on the history and language of the learner’s clan/mob gathered from community members and other sources</w:t>
            </w:r>
          </w:p>
          <w:p w14:paraId="2B8636CC" w14:textId="77777777" w:rsidR="00BA4113" w:rsidRDefault="00BA4113" w:rsidP="0089509B">
            <w:pPr>
              <w:pStyle w:val="bullet"/>
              <w:ind w:left="360" w:hanging="360"/>
            </w:pPr>
            <w:r>
              <w:t xml:space="preserve">oral or written questioning to assess understanding of the protocols that apply when seeking and using information from the Aboriginal and/or Torres Strait Islander community. </w:t>
            </w:r>
          </w:p>
        </w:tc>
      </w:tr>
    </w:tbl>
    <w:p w14:paraId="333FA0F6" w14:textId="77777777" w:rsidR="00BA4113" w:rsidRDefault="00BA4113" w:rsidP="0089509B">
      <w:pPr>
        <w:keepNext/>
        <w:tabs>
          <w:tab w:val="left" w:pos="930"/>
        </w:tabs>
        <w:spacing w:before="0" w:after="0"/>
        <w:sectPr w:rsidR="00BA4113" w:rsidSect="00D4658F">
          <w:headerReference w:type="even" r:id="rId490"/>
          <w:headerReference w:type="default" r:id="rId491"/>
          <w:headerReference w:type="first" r:id="rId49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BA4113" w:rsidRPr="00D72D90" w14:paraId="139E5846" w14:textId="77777777" w:rsidTr="00F63B94">
        <w:tc>
          <w:tcPr>
            <w:tcW w:w="2943" w:type="dxa"/>
          </w:tcPr>
          <w:p w14:paraId="135C8D44" w14:textId="77777777" w:rsidR="00BA4113" w:rsidRPr="00954CFA" w:rsidRDefault="00BA4113" w:rsidP="0089509B">
            <w:pPr>
              <w:pStyle w:val="temp"/>
            </w:pPr>
            <w:bookmarkStart w:id="439" w:name="_Toc476040569"/>
            <w:r w:rsidRPr="00954CFA">
              <w:t>Unit Code</w:t>
            </w:r>
            <w:bookmarkEnd w:id="439"/>
          </w:p>
        </w:tc>
        <w:tc>
          <w:tcPr>
            <w:tcW w:w="6299" w:type="dxa"/>
            <w:gridSpan w:val="4"/>
          </w:tcPr>
          <w:p w14:paraId="60A4214C" w14:textId="77777777" w:rsidR="00BA4113" w:rsidRPr="00D72D90" w:rsidRDefault="00BA4113" w:rsidP="0089509B">
            <w:pPr>
              <w:pStyle w:val="code"/>
            </w:pPr>
            <w:bookmarkStart w:id="440" w:name="_Toc494706585"/>
            <w:bookmarkStart w:id="441" w:name="_Toc507058776"/>
            <w:bookmarkStart w:id="442" w:name="_Toc514234488"/>
            <w:r w:rsidRPr="001A644F">
              <w:t>VU2211</w:t>
            </w:r>
            <w:r>
              <w:t>3</w:t>
            </w:r>
            <w:bookmarkEnd w:id="440"/>
            <w:bookmarkEnd w:id="441"/>
            <w:bookmarkEnd w:id="442"/>
          </w:p>
        </w:tc>
      </w:tr>
      <w:tr w:rsidR="00BA4113" w:rsidRPr="00D72D90" w14:paraId="075BE88D" w14:textId="77777777" w:rsidTr="00F63B94">
        <w:tc>
          <w:tcPr>
            <w:tcW w:w="2943" w:type="dxa"/>
          </w:tcPr>
          <w:p w14:paraId="3CAD2BFA" w14:textId="77777777" w:rsidR="00BA4113" w:rsidRPr="00954CFA" w:rsidRDefault="00BA4113" w:rsidP="0089509B">
            <w:pPr>
              <w:pStyle w:val="temp"/>
            </w:pPr>
            <w:bookmarkStart w:id="443" w:name="_Toc476040571"/>
            <w:r w:rsidRPr="00954CFA">
              <w:t>Unit Title</w:t>
            </w:r>
            <w:bookmarkEnd w:id="443"/>
          </w:p>
        </w:tc>
        <w:tc>
          <w:tcPr>
            <w:tcW w:w="6299" w:type="dxa"/>
            <w:gridSpan w:val="4"/>
          </w:tcPr>
          <w:p w14:paraId="5A7CF8A6" w14:textId="77777777" w:rsidR="00BA4113" w:rsidRPr="00D72D90" w:rsidRDefault="00BA4113" w:rsidP="0089509B">
            <w:pPr>
              <w:pStyle w:val="code"/>
            </w:pPr>
            <w:bookmarkStart w:id="444" w:name="_Toc494706586"/>
            <w:bookmarkStart w:id="445" w:name="_Toc507058777"/>
            <w:bookmarkStart w:id="446" w:name="_Toc514234489"/>
            <w:r w:rsidRPr="003F7391">
              <w:t>Investigate the influence of Aboriginal and/or Torres Strait Islander history</w:t>
            </w:r>
            <w:bookmarkEnd w:id="444"/>
            <w:bookmarkEnd w:id="445"/>
            <w:bookmarkEnd w:id="446"/>
          </w:p>
        </w:tc>
      </w:tr>
      <w:tr w:rsidR="00BA4113" w:rsidRPr="00375DE9" w14:paraId="20D34D3D" w14:textId="77777777" w:rsidTr="00F63B94">
        <w:tc>
          <w:tcPr>
            <w:tcW w:w="2943" w:type="dxa"/>
          </w:tcPr>
          <w:p w14:paraId="6BF52071" w14:textId="77777777" w:rsidR="00BA4113" w:rsidRPr="00375DE9" w:rsidRDefault="00BA4113" w:rsidP="0089509B">
            <w:pPr>
              <w:pStyle w:val="Heading21"/>
            </w:pPr>
            <w:r w:rsidRPr="00375DE9">
              <w:t>Unit Descriptor</w:t>
            </w:r>
          </w:p>
        </w:tc>
        <w:tc>
          <w:tcPr>
            <w:tcW w:w="6299" w:type="dxa"/>
            <w:gridSpan w:val="4"/>
          </w:tcPr>
          <w:p w14:paraId="35EA8A3C" w14:textId="77777777" w:rsidR="00BA4113" w:rsidRDefault="00BA4113" w:rsidP="0089509B">
            <w:pPr>
              <w:pStyle w:val="unittext"/>
            </w:pPr>
            <w:r w:rsidRPr="00375DE9">
              <w:t>This unit describes the skills and knowledge to gather information on Aboriginal and/or Torres Strait Islander and related history and analyse its impact on current events and attitudes impacting on the Aboriginal and/or Torres Strait Islander community.</w:t>
            </w:r>
          </w:p>
          <w:p w14:paraId="01C5EAF4" w14:textId="77777777" w:rsidR="00BA4113" w:rsidRPr="00375DE9" w:rsidRDefault="00BA4113" w:rsidP="0089509B">
            <w:pPr>
              <w:pStyle w:val="unittext"/>
            </w:pPr>
            <w:r w:rsidRPr="00D72859">
              <w:t>No licensing, legislation, regulatory or certification requirements apply to this unit at the time of publication.</w:t>
            </w:r>
          </w:p>
        </w:tc>
      </w:tr>
      <w:tr w:rsidR="00BA4113" w:rsidRPr="00375DE9" w14:paraId="789345BE" w14:textId="77777777" w:rsidTr="00F63B94">
        <w:tc>
          <w:tcPr>
            <w:tcW w:w="2943" w:type="dxa"/>
          </w:tcPr>
          <w:p w14:paraId="6546D249" w14:textId="77777777" w:rsidR="00BA4113" w:rsidRPr="00375DE9" w:rsidRDefault="00BA4113" w:rsidP="0089509B">
            <w:pPr>
              <w:pStyle w:val="Heading21"/>
            </w:pPr>
            <w:r w:rsidRPr="00375DE9">
              <w:t>Employability Skills</w:t>
            </w:r>
          </w:p>
        </w:tc>
        <w:tc>
          <w:tcPr>
            <w:tcW w:w="6299" w:type="dxa"/>
            <w:gridSpan w:val="4"/>
          </w:tcPr>
          <w:p w14:paraId="68FE230B" w14:textId="77777777" w:rsidR="00BA4113" w:rsidRPr="00375DE9" w:rsidRDefault="00BA4113" w:rsidP="0089509B">
            <w:pPr>
              <w:pStyle w:val="unittext"/>
            </w:pPr>
            <w:r w:rsidRPr="00375DE9">
              <w:t>This unit contains employability skills.</w:t>
            </w:r>
          </w:p>
        </w:tc>
      </w:tr>
      <w:tr w:rsidR="00BA4113" w:rsidRPr="00375DE9" w14:paraId="7E9BB5FF" w14:textId="77777777" w:rsidTr="00F63B94">
        <w:tc>
          <w:tcPr>
            <w:tcW w:w="2943" w:type="dxa"/>
          </w:tcPr>
          <w:p w14:paraId="44E787AE" w14:textId="77777777" w:rsidR="00BA4113" w:rsidRPr="00375DE9" w:rsidRDefault="00BA4113" w:rsidP="0089509B">
            <w:pPr>
              <w:pStyle w:val="Heading21"/>
            </w:pPr>
            <w:r w:rsidRPr="00375DE9">
              <w:t>Application of the Unit</w:t>
            </w:r>
          </w:p>
        </w:tc>
        <w:tc>
          <w:tcPr>
            <w:tcW w:w="6299" w:type="dxa"/>
            <w:gridSpan w:val="4"/>
          </w:tcPr>
          <w:p w14:paraId="014CE938" w14:textId="77777777" w:rsidR="00BA4113" w:rsidRPr="00375DE9" w:rsidRDefault="00BA4113" w:rsidP="0089509B">
            <w:pPr>
              <w:pStyle w:val="unittext"/>
            </w:pPr>
            <w:r w:rsidRPr="00375DE9">
              <w:t>This unit applies to Aboriginal and/or Torres Strait Islander learners and may relate to the history of their own clan/mob or to the broader Aboriginal and/or Torres Strait Islander history of Australia.</w:t>
            </w:r>
          </w:p>
        </w:tc>
      </w:tr>
      <w:tr w:rsidR="00BA4113" w:rsidRPr="00375DE9" w14:paraId="5DCAD0BF" w14:textId="77777777" w:rsidTr="00F63B94">
        <w:tc>
          <w:tcPr>
            <w:tcW w:w="2943" w:type="dxa"/>
          </w:tcPr>
          <w:p w14:paraId="36A201BB" w14:textId="77777777" w:rsidR="00BA4113" w:rsidRPr="00375DE9" w:rsidRDefault="00BA4113" w:rsidP="0089509B">
            <w:pPr>
              <w:pStyle w:val="Heading21"/>
            </w:pPr>
            <w:r w:rsidRPr="00375DE9">
              <w:t>Element</w:t>
            </w:r>
          </w:p>
          <w:p w14:paraId="00293F53" w14:textId="77777777" w:rsidR="00BA4113" w:rsidRPr="00375DE9" w:rsidRDefault="00BA4113" w:rsidP="0089509B">
            <w:pPr>
              <w:pStyle w:val="text"/>
            </w:pPr>
            <w:r w:rsidRPr="00375DE9">
              <w:t>Elements describe the essential outcomes of a unit of competency. Elements describe actions or outcomes that are demonstrable and assessable.</w:t>
            </w:r>
          </w:p>
        </w:tc>
        <w:tc>
          <w:tcPr>
            <w:tcW w:w="6299" w:type="dxa"/>
            <w:gridSpan w:val="4"/>
          </w:tcPr>
          <w:p w14:paraId="496F0534" w14:textId="77777777" w:rsidR="00BA4113" w:rsidRPr="00375DE9" w:rsidRDefault="00BA4113" w:rsidP="0089509B">
            <w:pPr>
              <w:pStyle w:val="Heading21"/>
            </w:pPr>
            <w:r w:rsidRPr="00375DE9">
              <w:t>Performance Criteria</w:t>
            </w:r>
          </w:p>
          <w:p w14:paraId="4327829E" w14:textId="2E19976C" w:rsidR="00BA4113" w:rsidRPr="00375DE9" w:rsidRDefault="00BA4113" w:rsidP="0089509B">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5E1683C3" w14:textId="77777777" w:rsidTr="00F63B94">
        <w:tc>
          <w:tcPr>
            <w:tcW w:w="2943" w:type="dxa"/>
          </w:tcPr>
          <w:p w14:paraId="48B71810" w14:textId="77777777" w:rsidR="00BA4113" w:rsidRPr="00375DE9" w:rsidRDefault="00BA4113" w:rsidP="0089509B">
            <w:pPr>
              <w:pStyle w:val="spacer"/>
            </w:pPr>
          </w:p>
        </w:tc>
        <w:tc>
          <w:tcPr>
            <w:tcW w:w="6299" w:type="dxa"/>
            <w:gridSpan w:val="4"/>
          </w:tcPr>
          <w:p w14:paraId="3322EE23" w14:textId="77777777" w:rsidR="00BA4113" w:rsidRPr="00375DE9" w:rsidRDefault="00BA4113" w:rsidP="0089509B">
            <w:pPr>
              <w:pStyle w:val="spacer"/>
            </w:pPr>
          </w:p>
        </w:tc>
      </w:tr>
      <w:tr w:rsidR="00BA4113" w:rsidRPr="00375DE9" w14:paraId="3260AD7E" w14:textId="77777777" w:rsidTr="00F63B94">
        <w:tc>
          <w:tcPr>
            <w:tcW w:w="2943" w:type="dxa"/>
            <w:vMerge w:val="restart"/>
          </w:tcPr>
          <w:p w14:paraId="20C9C1E2" w14:textId="77777777" w:rsidR="00BA4113" w:rsidRPr="00375DE9" w:rsidRDefault="00BA4113" w:rsidP="0089509B">
            <w:pPr>
              <w:pStyle w:val="element"/>
              <w:keepNext/>
            </w:pPr>
            <w:r w:rsidRPr="00375DE9">
              <w:t>1</w:t>
            </w:r>
            <w:r w:rsidRPr="00375DE9">
              <w:tab/>
              <w:t>Source information</w:t>
            </w:r>
          </w:p>
        </w:tc>
        <w:tc>
          <w:tcPr>
            <w:tcW w:w="570" w:type="dxa"/>
            <w:gridSpan w:val="2"/>
          </w:tcPr>
          <w:p w14:paraId="771FC01C" w14:textId="77777777" w:rsidR="00BA4113" w:rsidRPr="00375DE9" w:rsidRDefault="00BA4113" w:rsidP="0089509B">
            <w:pPr>
              <w:pStyle w:val="PC"/>
              <w:keepNext/>
            </w:pPr>
            <w:r w:rsidRPr="00375DE9">
              <w:t>1.1</w:t>
            </w:r>
          </w:p>
        </w:tc>
        <w:tc>
          <w:tcPr>
            <w:tcW w:w="5729" w:type="dxa"/>
            <w:gridSpan w:val="2"/>
          </w:tcPr>
          <w:p w14:paraId="1819D72E" w14:textId="77777777" w:rsidR="00BA4113" w:rsidRPr="00375DE9" w:rsidRDefault="00BA4113" w:rsidP="0089509B">
            <w:pPr>
              <w:pStyle w:val="PC"/>
              <w:keepNext/>
            </w:pPr>
            <w:r w:rsidRPr="00375DE9">
              <w:t xml:space="preserve">Determine </w:t>
            </w:r>
            <w:r w:rsidRPr="00375DE9">
              <w:rPr>
                <w:b/>
                <w:i/>
              </w:rPr>
              <w:t>sources of information</w:t>
            </w:r>
            <w:r w:rsidRPr="00375DE9">
              <w:t xml:space="preserve"> on</w:t>
            </w:r>
            <w:r w:rsidRPr="00375DE9">
              <w:rPr>
                <w:b/>
                <w:i/>
              </w:rPr>
              <w:t xml:space="preserve"> Aboriginal and/or Torres Strait Islander history </w:t>
            </w:r>
            <w:r w:rsidRPr="00375DE9">
              <w:t>with support of Aboriginal and/or Torres Strait Islander community members</w:t>
            </w:r>
          </w:p>
        </w:tc>
      </w:tr>
      <w:tr w:rsidR="00BA4113" w:rsidRPr="00375DE9" w14:paraId="2F9EF8D8" w14:textId="77777777" w:rsidTr="00F63B94">
        <w:tc>
          <w:tcPr>
            <w:tcW w:w="2943" w:type="dxa"/>
            <w:vMerge/>
          </w:tcPr>
          <w:p w14:paraId="41EC93F0" w14:textId="77777777" w:rsidR="00BA4113" w:rsidRPr="00375DE9" w:rsidRDefault="00BA4113" w:rsidP="0089509B">
            <w:pPr>
              <w:pStyle w:val="element"/>
              <w:keepNext/>
            </w:pPr>
          </w:p>
        </w:tc>
        <w:tc>
          <w:tcPr>
            <w:tcW w:w="570" w:type="dxa"/>
            <w:gridSpan w:val="2"/>
          </w:tcPr>
          <w:p w14:paraId="2BF43DDF" w14:textId="77777777" w:rsidR="00BA4113" w:rsidRPr="00375DE9" w:rsidRDefault="00BA4113" w:rsidP="0089509B">
            <w:pPr>
              <w:pStyle w:val="PC"/>
              <w:keepNext/>
            </w:pPr>
            <w:r w:rsidRPr="00375DE9">
              <w:t>1.2</w:t>
            </w:r>
          </w:p>
        </w:tc>
        <w:tc>
          <w:tcPr>
            <w:tcW w:w="5729" w:type="dxa"/>
            <w:gridSpan w:val="2"/>
          </w:tcPr>
          <w:p w14:paraId="53F66C20" w14:textId="77777777" w:rsidR="00BA4113" w:rsidRPr="00375DE9" w:rsidRDefault="00BA4113" w:rsidP="0089509B">
            <w:pPr>
              <w:pStyle w:val="PC"/>
              <w:keepNext/>
            </w:pPr>
            <w:r w:rsidRPr="00375DE9">
              <w:t>Determine sources of information on</w:t>
            </w:r>
            <w:r w:rsidRPr="00375DE9">
              <w:rPr>
                <w:b/>
                <w:i/>
              </w:rPr>
              <w:t xml:space="preserve"> related history</w:t>
            </w:r>
            <w:r w:rsidRPr="00375DE9">
              <w:t xml:space="preserve"> </w:t>
            </w:r>
          </w:p>
        </w:tc>
      </w:tr>
      <w:tr w:rsidR="00BA4113" w:rsidRPr="00375DE9" w14:paraId="1427C885" w14:textId="77777777" w:rsidTr="00F63B94">
        <w:tc>
          <w:tcPr>
            <w:tcW w:w="2943" w:type="dxa"/>
            <w:vMerge/>
          </w:tcPr>
          <w:p w14:paraId="00BD3B8F" w14:textId="77777777" w:rsidR="00BA4113" w:rsidRPr="00375DE9" w:rsidRDefault="00BA4113" w:rsidP="0089509B">
            <w:pPr>
              <w:pStyle w:val="element"/>
              <w:keepNext/>
            </w:pPr>
          </w:p>
        </w:tc>
        <w:tc>
          <w:tcPr>
            <w:tcW w:w="570" w:type="dxa"/>
            <w:gridSpan w:val="2"/>
          </w:tcPr>
          <w:p w14:paraId="76A27C31" w14:textId="77777777" w:rsidR="00BA4113" w:rsidRPr="00375DE9" w:rsidRDefault="00BA4113" w:rsidP="0089509B">
            <w:pPr>
              <w:pStyle w:val="PC"/>
              <w:keepNext/>
            </w:pPr>
            <w:r w:rsidRPr="00375DE9">
              <w:t>1.3</w:t>
            </w:r>
          </w:p>
        </w:tc>
        <w:tc>
          <w:tcPr>
            <w:tcW w:w="5729" w:type="dxa"/>
            <w:gridSpan w:val="2"/>
          </w:tcPr>
          <w:p w14:paraId="52835A30" w14:textId="77777777" w:rsidR="00BA4113" w:rsidRPr="00375DE9" w:rsidRDefault="00BA4113" w:rsidP="0089509B">
            <w:pPr>
              <w:pStyle w:val="PC"/>
              <w:keepNext/>
            </w:pPr>
            <w:r w:rsidRPr="00375DE9">
              <w:rPr>
                <w:b/>
                <w:i/>
              </w:rPr>
              <w:t xml:space="preserve">Examine </w:t>
            </w:r>
            <w:r w:rsidRPr="00EA04C4">
              <w:t>information for relevance</w:t>
            </w:r>
          </w:p>
        </w:tc>
      </w:tr>
      <w:tr w:rsidR="00BA4113" w:rsidRPr="00375DE9" w14:paraId="688B9803" w14:textId="77777777" w:rsidTr="00F63B94">
        <w:tc>
          <w:tcPr>
            <w:tcW w:w="2943" w:type="dxa"/>
            <w:vMerge/>
          </w:tcPr>
          <w:p w14:paraId="55444B11" w14:textId="77777777" w:rsidR="00BA4113" w:rsidRPr="00375DE9" w:rsidRDefault="00BA4113" w:rsidP="0089509B">
            <w:pPr>
              <w:pStyle w:val="element"/>
              <w:keepNext/>
            </w:pPr>
          </w:p>
        </w:tc>
        <w:tc>
          <w:tcPr>
            <w:tcW w:w="570" w:type="dxa"/>
            <w:gridSpan w:val="2"/>
          </w:tcPr>
          <w:p w14:paraId="3800A038" w14:textId="77777777" w:rsidR="00BA4113" w:rsidRPr="00375DE9" w:rsidRDefault="00BA4113" w:rsidP="0089509B">
            <w:pPr>
              <w:pStyle w:val="PC"/>
              <w:keepNext/>
            </w:pPr>
            <w:r w:rsidRPr="00375DE9">
              <w:t>1.4</w:t>
            </w:r>
          </w:p>
        </w:tc>
        <w:tc>
          <w:tcPr>
            <w:tcW w:w="5729" w:type="dxa"/>
            <w:gridSpan w:val="2"/>
          </w:tcPr>
          <w:p w14:paraId="0B0F6468" w14:textId="77777777" w:rsidR="00BA4113" w:rsidRPr="00375DE9" w:rsidRDefault="00BA4113" w:rsidP="0089509B">
            <w:pPr>
              <w:pStyle w:val="PC"/>
              <w:keepNext/>
            </w:pPr>
            <w:r w:rsidRPr="00375DE9">
              <w:rPr>
                <w:b/>
                <w:i/>
              </w:rPr>
              <w:t>Record</w:t>
            </w:r>
            <w:r w:rsidRPr="00375DE9">
              <w:t xml:space="preserve"> relevant information</w:t>
            </w:r>
          </w:p>
        </w:tc>
      </w:tr>
      <w:tr w:rsidR="00BA4113" w:rsidRPr="00375DE9" w14:paraId="424AEFB2" w14:textId="77777777" w:rsidTr="00F63B94">
        <w:tc>
          <w:tcPr>
            <w:tcW w:w="2943" w:type="dxa"/>
          </w:tcPr>
          <w:p w14:paraId="4E5387B3" w14:textId="77777777" w:rsidR="00BA4113" w:rsidRPr="00375DE9" w:rsidRDefault="00BA4113" w:rsidP="0089509B">
            <w:pPr>
              <w:pStyle w:val="spacer"/>
            </w:pPr>
          </w:p>
        </w:tc>
        <w:tc>
          <w:tcPr>
            <w:tcW w:w="6299" w:type="dxa"/>
            <w:gridSpan w:val="4"/>
          </w:tcPr>
          <w:p w14:paraId="7589CB58" w14:textId="77777777" w:rsidR="00BA4113" w:rsidRPr="00375DE9" w:rsidRDefault="00BA4113" w:rsidP="0089509B">
            <w:pPr>
              <w:pStyle w:val="spacer"/>
            </w:pPr>
          </w:p>
        </w:tc>
      </w:tr>
      <w:tr w:rsidR="00BA4113" w:rsidRPr="00375DE9" w14:paraId="363AC99C" w14:textId="77777777" w:rsidTr="00F63B94">
        <w:tc>
          <w:tcPr>
            <w:tcW w:w="2943" w:type="dxa"/>
            <w:vMerge w:val="restart"/>
          </w:tcPr>
          <w:p w14:paraId="4FDA5BE6" w14:textId="77777777" w:rsidR="00BA4113" w:rsidRPr="00375DE9" w:rsidRDefault="00BA4113" w:rsidP="0089509B">
            <w:pPr>
              <w:pStyle w:val="element"/>
              <w:keepNext/>
            </w:pPr>
            <w:r w:rsidRPr="00375DE9">
              <w:t>2</w:t>
            </w:r>
            <w:r w:rsidRPr="00375DE9">
              <w:tab/>
              <w:t>Analyse information</w:t>
            </w:r>
          </w:p>
        </w:tc>
        <w:tc>
          <w:tcPr>
            <w:tcW w:w="585" w:type="dxa"/>
            <w:gridSpan w:val="3"/>
          </w:tcPr>
          <w:p w14:paraId="07047767" w14:textId="77777777" w:rsidR="00BA4113" w:rsidRPr="00375DE9" w:rsidRDefault="00BA4113" w:rsidP="0089509B">
            <w:pPr>
              <w:pStyle w:val="PC"/>
              <w:keepNext/>
            </w:pPr>
            <w:r w:rsidRPr="00375DE9">
              <w:t>2.1</w:t>
            </w:r>
          </w:p>
        </w:tc>
        <w:tc>
          <w:tcPr>
            <w:tcW w:w="5714" w:type="dxa"/>
          </w:tcPr>
          <w:p w14:paraId="51654CA9" w14:textId="77777777" w:rsidR="00BA4113" w:rsidRPr="00375DE9" w:rsidRDefault="00BA4113" w:rsidP="0089509B">
            <w:pPr>
              <w:pStyle w:val="PC"/>
              <w:keepNext/>
            </w:pPr>
            <w:r w:rsidRPr="00375DE9">
              <w:t>Determine the importance of the information collected in relation to its impact on current events and attitudes impacting on the Aboriginal and/or Torres Strait Islander community</w:t>
            </w:r>
          </w:p>
        </w:tc>
      </w:tr>
      <w:tr w:rsidR="00BA4113" w:rsidRPr="00375DE9" w14:paraId="13EDF188" w14:textId="77777777" w:rsidTr="00F63B94">
        <w:tc>
          <w:tcPr>
            <w:tcW w:w="2943" w:type="dxa"/>
            <w:vMerge/>
          </w:tcPr>
          <w:p w14:paraId="085533D3" w14:textId="77777777" w:rsidR="00BA4113" w:rsidRDefault="00BA4113" w:rsidP="0089509B">
            <w:pPr>
              <w:keepNext/>
            </w:pPr>
          </w:p>
        </w:tc>
        <w:tc>
          <w:tcPr>
            <w:tcW w:w="585" w:type="dxa"/>
            <w:gridSpan w:val="3"/>
          </w:tcPr>
          <w:p w14:paraId="47B1EA70" w14:textId="77777777" w:rsidR="00BA4113" w:rsidRPr="00375DE9" w:rsidRDefault="00BA4113" w:rsidP="0089509B">
            <w:pPr>
              <w:pStyle w:val="PC"/>
              <w:keepNext/>
            </w:pPr>
            <w:r w:rsidRPr="00375DE9">
              <w:t>2.2</w:t>
            </w:r>
          </w:p>
        </w:tc>
        <w:tc>
          <w:tcPr>
            <w:tcW w:w="5714" w:type="dxa"/>
          </w:tcPr>
          <w:p w14:paraId="0F7B9ACA" w14:textId="77777777" w:rsidR="00BA4113" w:rsidRPr="00375DE9" w:rsidRDefault="00BA4113" w:rsidP="0089509B">
            <w:pPr>
              <w:pStyle w:val="PC"/>
              <w:keepNext/>
            </w:pPr>
            <w:r w:rsidRPr="00375DE9">
              <w:t xml:space="preserve">Compare information from different sources to consider a range of perspectives </w:t>
            </w:r>
          </w:p>
        </w:tc>
      </w:tr>
      <w:tr w:rsidR="00BA4113" w:rsidRPr="00375DE9" w14:paraId="567A7039" w14:textId="77777777" w:rsidTr="00F63B94">
        <w:tc>
          <w:tcPr>
            <w:tcW w:w="2943" w:type="dxa"/>
            <w:vMerge/>
          </w:tcPr>
          <w:p w14:paraId="2A57A016" w14:textId="77777777" w:rsidR="00BA4113" w:rsidRDefault="00BA4113" w:rsidP="0089509B">
            <w:pPr>
              <w:keepNext/>
            </w:pPr>
          </w:p>
        </w:tc>
        <w:tc>
          <w:tcPr>
            <w:tcW w:w="585" w:type="dxa"/>
            <w:gridSpan w:val="3"/>
          </w:tcPr>
          <w:p w14:paraId="7EA52FE0" w14:textId="77777777" w:rsidR="00BA4113" w:rsidRPr="00375DE9" w:rsidRDefault="00BA4113" w:rsidP="0089509B">
            <w:pPr>
              <w:pStyle w:val="PC"/>
              <w:keepNext/>
            </w:pPr>
            <w:r w:rsidRPr="00375DE9">
              <w:t>2.3</w:t>
            </w:r>
          </w:p>
        </w:tc>
        <w:tc>
          <w:tcPr>
            <w:tcW w:w="5714" w:type="dxa"/>
          </w:tcPr>
          <w:p w14:paraId="222A93F2" w14:textId="77777777" w:rsidR="00BA4113" w:rsidRPr="00375DE9" w:rsidRDefault="00BA4113" w:rsidP="0089509B">
            <w:pPr>
              <w:pStyle w:val="PC"/>
              <w:keepNext/>
            </w:pPr>
            <w:r w:rsidRPr="00375DE9">
              <w:t xml:space="preserve">Determine the influence of the historical information on the </w:t>
            </w:r>
            <w:r w:rsidRPr="00375DE9">
              <w:rPr>
                <w:b/>
                <w:i/>
              </w:rPr>
              <w:t>contemporary Aboriginal and/or Torres Strait Islander environment</w:t>
            </w:r>
          </w:p>
        </w:tc>
      </w:tr>
      <w:tr w:rsidR="00BA4113" w:rsidRPr="00375DE9" w14:paraId="7E3DD44E" w14:textId="77777777" w:rsidTr="00F63B94">
        <w:tc>
          <w:tcPr>
            <w:tcW w:w="2943" w:type="dxa"/>
            <w:vMerge/>
          </w:tcPr>
          <w:p w14:paraId="32301539" w14:textId="77777777" w:rsidR="00BA4113" w:rsidRDefault="00BA4113" w:rsidP="0089509B">
            <w:pPr>
              <w:keepNext/>
            </w:pPr>
          </w:p>
        </w:tc>
        <w:tc>
          <w:tcPr>
            <w:tcW w:w="585" w:type="dxa"/>
            <w:gridSpan w:val="3"/>
          </w:tcPr>
          <w:p w14:paraId="79AAEF5D" w14:textId="77777777" w:rsidR="00BA4113" w:rsidRPr="00375DE9" w:rsidRDefault="00BA4113" w:rsidP="0089509B">
            <w:pPr>
              <w:pStyle w:val="PC"/>
              <w:keepNext/>
            </w:pPr>
            <w:r w:rsidRPr="00375DE9">
              <w:t>2.4</w:t>
            </w:r>
          </w:p>
        </w:tc>
        <w:tc>
          <w:tcPr>
            <w:tcW w:w="5714" w:type="dxa"/>
          </w:tcPr>
          <w:p w14:paraId="2DADC3D0" w14:textId="77777777" w:rsidR="00BA4113" w:rsidRPr="00375DE9" w:rsidRDefault="00BA4113" w:rsidP="0089509B">
            <w:pPr>
              <w:pStyle w:val="PC"/>
              <w:keepNext/>
            </w:pPr>
            <w:r w:rsidRPr="00375DE9">
              <w:t>Analyse the impact of Aboriginal and/or Torres Strait Islander history on current events and attitudes</w:t>
            </w:r>
          </w:p>
        </w:tc>
      </w:tr>
      <w:tr w:rsidR="00BA4113" w:rsidRPr="00375DE9" w14:paraId="3A4BEB75" w14:textId="77777777" w:rsidTr="00F63B94">
        <w:tc>
          <w:tcPr>
            <w:tcW w:w="2943" w:type="dxa"/>
          </w:tcPr>
          <w:p w14:paraId="2506BB0F" w14:textId="77777777" w:rsidR="00BA4113" w:rsidRPr="00375DE9" w:rsidRDefault="00BA4113" w:rsidP="0089509B">
            <w:pPr>
              <w:pStyle w:val="spacer"/>
            </w:pPr>
          </w:p>
        </w:tc>
        <w:tc>
          <w:tcPr>
            <w:tcW w:w="6299" w:type="dxa"/>
            <w:gridSpan w:val="4"/>
          </w:tcPr>
          <w:p w14:paraId="0E42F8B5" w14:textId="77777777" w:rsidR="00BA4113" w:rsidRPr="00375DE9" w:rsidRDefault="00BA4113" w:rsidP="0089509B">
            <w:pPr>
              <w:pStyle w:val="spacer"/>
            </w:pPr>
          </w:p>
        </w:tc>
      </w:tr>
      <w:tr w:rsidR="00BA4113" w:rsidRPr="00375DE9" w14:paraId="64B69CF9" w14:textId="77777777" w:rsidTr="00F63B94">
        <w:tc>
          <w:tcPr>
            <w:tcW w:w="2943" w:type="dxa"/>
            <w:vMerge w:val="restart"/>
          </w:tcPr>
          <w:p w14:paraId="0D94A7B9" w14:textId="77777777" w:rsidR="00BA4113" w:rsidRPr="00375DE9" w:rsidRDefault="00BA4113" w:rsidP="0089509B">
            <w:pPr>
              <w:pStyle w:val="element"/>
              <w:keepNext/>
            </w:pPr>
            <w:r w:rsidRPr="00375DE9">
              <w:t>3</w:t>
            </w:r>
            <w:r w:rsidRPr="00375DE9">
              <w:tab/>
              <w:t>Present the information</w:t>
            </w:r>
          </w:p>
        </w:tc>
        <w:tc>
          <w:tcPr>
            <w:tcW w:w="570" w:type="dxa"/>
            <w:gridSpan w:val="2"/>
          </w:tcPr>
          <w:p w14:paraId="1AF30ADF" w14:textId="77777777" w:rsidR="00BA4113" w:rsidRPr="00375DE9" w:rsidRDefault="00BA4113" w:rsidP="0089509B">
            <w:pPr>
              <w:pStyle w:val="PC"/>
              <w:keepNext/>
            </w:pPr>
            <w:r w:rsidRPr="00375DE9">
              <w:t>3.1</w:t>
            </w:r>
          </w:p>
        </w:tc>
        <w:tc>
          <w:tcPr>
            <w:tcW w:w="5729" w:type="dxa"/>
            <w:gridSpan w:val="2"/>
          </w:tcPr>
          <w:p w14:paraId="78F4DC5C" w14:textId="77777777" w:rsidR="00BA4113" w:rsidRPr="00375DE9" w:rsidRDefault="00BA4113" w:rsidP="0089509B">
            <w:pPr>
              <w:pStyle w:val="PC"/>
              <w:keepNext/>
            </w:pPr>
            <w:r w:rsidRPr="00375DE9">
              <w:t xml:space="preserve">Determine the most appropriate </w:t>
            </w:r>
            <w:r w:rsidRPr="00375DE9">
              <w:rPr>
                <w:b/>
                <w:i/>
              </w:rPr>
              <w:t>presentation format</w:t>
            </w:r>
            <w:r w:rsidRPr="00375DE9">
              <w:t xml:space="preserve"> for the information and analysis</w:t>
            </w:r>
          </w:p>
        </w:tc>
      </w:tr>
      <w:tr w:rsidR="00BA4113" w:rsidRPr="00375DE9" w14:paraId="6275CE54" w14:textId="77777777" w:rsidTr="00F63B94">
        <w:tc>
          <w:tcPr>
            <w:tcW w:w="2943" w:type="dxa"/>
            <w:vMerge/>
          </w:tcPr>
          <w:p w14:paraId="4CB0D77F" w14:textId="77777777" w:rsidR="00BA4113" w:rsidRDefault="00BA4113" w:rsidP="0089509B">
            <w:pPr>
              <w:keepNext/>
            </w:pPr>
          </w:p>
        </w:tc>
        <w:tc>
          <w:tcPr>
            <w:tcW w:w="570" w:type="dxa"/>
            <w:gridSpan w:val="2"/>
          </w:tcPr>
          <w:p w14:paraId="3747F136" w14:textId="77777777" w:rsidR="00BA4113" w:rsidRPr="00375DE9" w:rsidRDefault="00BA4113" w:rsidP="0089509B">
            <w:pPr>
              <w:pStyle w:val="PC"/>
              <w:keepNext/>
            </w:pPr>
            <w:r w:rsidRPr="00375DE9">
              <w:t>3.2</w:t>
            </w:r>
          </w:p>
        </w:tc>
        <w:tc>
          <w:tcPr>
            <w:tcW w:w="5729" w:type="dxa"/>
            <w:gridSpan w:val="2"/>
          </w:tcPr>
          <w:p w14:paraId="5DFD88CB" w14:textId="77777777" w:rsidR="00BA4113" w:rsidRPr="00375DE9" w:rsidRDefault="00BA4113" w:rsidP="0089509B">
            <w:pPr>
              <w:pStyle w:val="PC"/>
              <w:keepNext/>
            </w:pPr>
            <w:r w:rsidRPr="00375DE9">
              <w:t xml:space="preserve">Access any </w:t>
            </w:r>
            <w:r w:rsidRPr="00375DE9">
              <w:rPr>
                <w:b/>
                <w:i/>
              </w:rPr>
              <w:t>resources</w:t>
            </w:r>
            <w:r w:rsidRPr="00375DE9">
              <w:t xml:space="preserve"> required to present the information</w:t>
            </w:r>
          </w:p>
        </w:tc>
      </w:tr>
      <w:tr w:rsidR="00BA4113" w:rsidRPr="00375DE9" w14:paraId="398E0469" w14:textId="77777777" w:rsidTr="00F63B94">
        <w:tc>
          <w:tcPr>
            <w:tcW w:w="2943" w:type="dxa"/>
            <w:vMerge/>
          </w:tcPr>
          <w:p w14:paraId="5C794CA6" w14:textId="77777777" w:rsidR="00BA4113" w:rsidRDefault="00BA4113" w:rsidP="0089509B">
            <w:pPr>
              <w:keepNext/>
            </w:pPr>
          </w:p>
        </w:tc>
        <w:tc>
          <w:tcPr>
            <w:tcW w:w="570" w:type="dxa"/>
            <w:gridSpan w:val="2"/>
          </w:tcPr>
          <w:p w14:paraId="347E57DE" w14:textId="77777777" w:rsidR="00BA4113" w:rsidRPr="00375DE9" w:rsidRDefault="00BA4113" w:rsidP="0089509B">
            <w:pPr>
              <w:pStyle w:val="PC"/>
              <w:keepNext/>
            </w:pPr>
            <w:r w:rsidRPr="00375DE9">
              <w:t>3.3</w:t>
            </w:r>
          </w:p>
        </w:tc>
        <w:tc>
          <w:tcPr>
            <w:tcW w:w="5729" w:type="dxa"/>
            <w:gridSpan w:val="2"/>
          </w:tcPr>
          <w:p w14:paraId="6DFDB823" w14:textId="77777777" w:rsidR="00BA4113" w:rsidRPr="00375DE9" w:rsidRDefault="00BA4113" w:rsidP="0089509B">
            <w:pPr>
              <w:pStyle w:val="PC"/>
              <w:keepNext/>
            </w:pPr>
            <w:r w:rsidRPr="00375DE9">
              <w:t xml:space="preserve">Prepare the presentation </w:t>
            </w:r>
          </w:p>
        </w:tc>
      </w:tr>
      <w:tr w:rsidR="00BA4113" w:rsidRPr="00375DE9" w14:paraId="3E3DC569" w14:textId="77777777" w:rsidTr="00F63B94">
        <w:tc>
          <w:tcPr>
            <w:tcW w:w="2943" w:type="dxa"/>
            <w:vMerge/>
          </w:tcPr>
          <w:p w14:paraId="184C06FD" w14:textId="77777777" w:rsidR="00BA4113" w:rsidRDefault="00BA4113" w:rsidP="0089509B">
            <w:pPr>
              <w:keepNext/>
            </w:pPr>
          </w:p>
        </w:tc>
        <w:tc>
          <w:tcPr>
            <w:tcW w:w="570" w:type="dxa"/>
            <w:gridSpan w:val="2"/>
          </w:tcPr>
          <w:p w14:paraId="37B4DF65" w14:textId="77777777" w:rsidR="00BA4113" w:rsidRPr="00375DE9" w:rsidRDefault="00BA4113" w:rsidP="0089509B">
            <w:pPr>
              <w:pStyle w:val="PC"/>
              <w:keepNext/>
            </w:pPr>
            <w:r w:rsidRPr="00375DE9">
              <w:t>3.4</w:t>
            </w:r>
          </w:p>
        </w:tc>
        <w:tc>
          <w:tcPr>
            <w:tcW w:w="5729" w:type="dxa"/>
            <w:gridSpan w:val="2"/>
          </w:tcPr>
          <w:p w14:paraId="30EAE41C" w14:textId="77777777" w:rsidR="00BA4113" w:rsidRPr="00375DE9" w:rsidRDefault="00BA4113" w:rsidP="0089509B">
            <w:pPr>
              <w:pStyle w:val="PC"/>
              <w:keepNext/>
            </w:pPr>
            <w:r w:rsidRPr="00375DE9">
              <w:t xml:space="preserve">Present the information </w:t>
            </w:r>
          </w:p>
        </w:tc>
      </w:tr>
      <w:tr w:rsidR="00BA4113" w:rsidRPr="00375DE9" w14:paraId="6ECEBE27" w14:textId="77777777" w:rsidTr="00F63B94">
        <w:tc>
          <w:tcPr>
            <w:tcW w:w="2943" w:type="dxa"/>
            <w:vMerge/>
          </w:tcPr>
          <w:p w14:paraId="62CB32AC" w14:textId="77777777" w:rsidR="00BA4113" w:rsidRDefault="00BA4113" w:rsidP="0089509B">
            <w:pPr>
              <w:keepNext/>
            </w:pPr>
          </w:p>
        </w:tc>
        <w:tc>
          <w:tcPr>
            <w:tcW w:w="570" w:type="dxa"/>
            <w:gridSpan w:val="2"/>
          </w:tcPr>
          <w:p w14:paraId="2863CF0C" w14:textId="77777777" w:rsidR="00BA4113" w:rsidRPr="00375DE9" w:rsidRDefault="00BA4113" w:rsidP="0089509B">
            <w:pPr>
              <w:pStyle w:val="PC"/>
              <w:keepNext/>
            </w:pPr>
            <w:r w:rsidRPr="00375DE9">
              <w:t>3.5</w:t>
            </w:r>
          </w:p>
        </w:tc>
        <w:tc>
          <w:tcPr>
            <w:tcW w:w="5729" w:type="dxa"/>
            <w:gridSpan w:val="2"/>
          </w:tcPr>
          <w:p w14:paraId="180ABBAE" w14:textId="77777777" w:rsidR="00BA4113" w:rsidRPr="00375DE9" w:rsidRDefault="00BA4113" w:rsidP="0089509B">
            <w:pPr>
              <w:pStyle w:val="PC"/>
              <w:keepNext/>
            </w:pPr>
            <w:r w:rsidRPr="00375DE9">
              <w:t xml:space="preserve">Obtain </w:t>
            </w:r>
            <w:r w:rsidRPr="00375DE9">
              <w:rPr>
                <w:b/>
                <w:i/>
              </w:rPr>
              <w:t>feedback</w:t>
            </w:r>
            <w:r w:rsidRPr="00375DE9">
              <w:t xml:space="preserve"> on the presentation</w:t>
            </w:r>
          </w:p>
        </w:tc>
      </w:tr>
      <w:tr w:rsidR="00BA4113" w:rsidRPr="00375DE9" w14:paraId="72EA8ED1" w14:textId="77777777" w:rsidTr="00F63B94">
        <w:tc>
          <w:tcPr>
            <w:tcW w:w="2943" w:type="dxa"/>
          </w:tcPr>
          <w:p w14:paraId="0C61C400" w14:textId="77777777" w:rsidR="00BA4113" w:rsidRPr="00375DE9" w:rsidRDefault="00BA4113" w:rsidP="0089509B">
            <w:pPr>
              <w:pStyle w:val="spacer"/>
            </w:pPr>
          </w:p>
        </w:tc>
        <w:tc>
          <w:tcPr>
            <w:tcW w:w="6299" w:type="dxa"/>
            <w:gridSpan w:val="4"/>
          </w:tcPr>
          <w:p w14:paraId="1DA8E1C9" w14:textId="77777777" w:rsidR="00BA4113" w:rsidRPr="00375DE9" w:rsidRDefault="00BA4113" w:rsidP="0089509B">
            <w:pPr>
              <w:pStyle w:val="spacer"/>
            </w:pPr>
          </w:p>
        </w:tc>
      </w:tr>
      <w:tr w:rsidR="00BA4113" w:rsidRPr="00375DE9" w14:paraId="70DE4F20" w14:textId="77777777" w:rsidTr="00F63B94">
        <w:tc>
          <w:tcPr>
            <w:tcW w:w="9242" w:type="dxa"/>
            <w:gridSpan w:val="5"/>
          </w:tcPr>
          <w:p w14:paraId="2B75EDF9" w14:textId="77777777" w:rsidR="00BA4113" w:rsidRPr="00375DE9" w:rsidRDefault="00BA4113" w:rsidP="0089509B">
            <w:pPr>
              <w:pStyle w:val="Heading21"/>
            </w:pPr>
            <w:r w:rsidRPr="00375DE9">
              <w:t>Required Knowledge and Skills</w:t>
            </w:r>
          </w:p>
          <w:p w14:paraId="663741A5" w14:textId="77777777" w:rsidR="00BA4113" w:rsidRPr="00375DE9" w:rsidRDefault="00BA4113" w:rsidP="0089509B">
            <w:pPr>
              <w:pStyle w:val="text"/>
            </w:pPr>
            <w:r w:rsidRPr="00375DE9">
              <w:t>This describes the essential skills and knowledge and their level required for this unit.</w:t>
            </w:r>
          </w:p>
        </w:tc>
      </w:tr>
      <w:tr w:rsidR="00BA4113" w14:paraId="7A95E72A" w14:textId="77777777" w:rsidTr="00F63B94">
        <w:tc>
          <w:tcPr>
            <w:tcW w:w="9242" w:type="dxa"/>
            <w:gridSpan w:val="5"/>
          </w:tcPr>
          <w:p w14:paraId="1B8E65F4" w14:textId="77777777" w:rsidR="00BA4113" w:rsidRPr="00375DE9" w:rsidRDefault="00BA4113" w:rsidP="0089509B">
            <w:pPr>
              <w:pStyle w:val="unittext"/>
            </w:pPr>
            <w:r w:rsidRPr="00375DE9">
              <w:t>Required Knowledge:</w:t>
            </w:r>
          </w:p>
          <w:p w14:paraId="40EA07B3" w14:textId="77777777" w:rsidR="00BA4113" w:rsidRDefault="00BA4113" w:rsidP="0089509B">
            <w:pPr>
              <w:pStyle w:val="bullet"/>
              <w:ind w:left="360" w:hanging="360"/>
            </w:pPr>
            <w:r>
              <w:t>sources of information on Aboriginal and/or Torres Strait Islander and related history to enable information to be gathered and analysed</w:t>
            </w:r>
          </w:p>
          <w:p w14:paraId="6D36317F" w14:textId="77777777" w:rsidR="00BA4113" w:rsidRDefault="00BA4113" w:rsidP="0089509B">
            <w:pPr>
              <w:pStyle w:val="bullet"/>
              <w:ind w:left="360" w:hanging="360"/>
            </w:pPr>
            <w:r>
              <w:t>cultural considerations related to the use of imagery</w:t>
            </w:r>
          </w:p>
          <w:p w14:paraId="5315BC50" w14:textId="77777777" w:rsidR="00BA4113" w:rsidRDefault="00BA4113" w:rsidP="0089509B">
            <w:pPr>
              <w:pStyle w:val="bullet"/>
              <w:ind w:left="360" w:hanging="360"/>
            </w:pPr>
            <w:r>
              <w:t>different presentation formats to enable the most appropriate format to be used</w:t>
            </w:r>
          </w:p>
          <w:p w14:paraId="03E6278D" w14:textId="77777777" w:rsidR="00BA4113" w:rsidRPr="00375DE9" w:rsidRDefault="00BA4113" w:rsidP="0089509B">
            <w:pPr>
              <w:pStyle w:val="unittext"/>
            </w:pPr>
            <w:r w:rsidRPr="00375DE9">
              <w:t>Required Skills:</w:t>
            </w:r>
          </w:p>
          <w:p w14:paraId="2F880193" w14:textId="77777777" w:rsidR="00BA4113" w:rsidRDefault="00BA4113" w:rsidP="0089509B">
            <w:pPr>
              <w:pStyle w:val="bullet"/>
              <w:ind w:left="360" w:hanging="360"/>
            </w:pPr>
            <w:r>
              <w:t>communication skills to access relevant information</w:t>
            </w:r>
          </w:p>
          <w:p w14:paraId="0FB12478" w14:textId="77777777" w:rsidR="00BA4113" w:rsidRDefault="00BA4113" w:rsidP="0089509B">
            <w:pPr>
              <w:pStyle w:val="bullet"/>
              <w:ind w:left="360" w:hanging="360"/>
            </w:pPr>
            <w:r>
              <w:t>problem solving skills to analyse information and determine its influence on current events and attitudes impacting on the Aboriginal and/or Torres Strait Islander community</w:t>
            </w:r>
          </w:p>
          <w:p w14:paraId="19D0CEB0" w14:textId="77777777" w:rsidR="00BA4113" w:rsidRDefault="00BA4113" w:rsidP="0089509B">
            <w:pPr>
              <w:pStyle w:val="bullet"/>
              <w:ind w:left="360" w:hanging="360"/>
            </w:pPr>
            <w:r>
              <w:t>literacy skills to access information from written and/or digital sources</w:t>
            </w:r>
          </w:p>
        </w:tc>
      </w:tr>
      <w:tr w:rsidR="00BA4113" w:rsidRPr="00375DE9" w14:paraId="0EB1AA62" w14:textId="77777777" w:rsidTr="00F63B94">
        <w:tc>
          <w:tcPr>
            <w:tcW w:w="9242" w:type="dxa"/>
            <w:gridSpan w:val="5"/>
          </w:tcPr>
          <w:p w14:paraId="63D21D0F" w14:textId="77777777" w:rsidR="00BA4113" w:rsidRPr="00375DE9" w:rsidRDefault="00BA4113" w:rsidP="0089509B">
            <w:pPr>
              <w:pStyle w:val="spacer"/>
            </w:pPr>
          </w:p>
        </w:tc>
      </w:tr>
      <w:tr w:rsidR="00BA4113" w:rsidRPr="00375DE9" w14:paraId="059F0CF3" w14:textId="77777777" w:rsidTr="00F63B94">
        <w:tc>
          <w:tcPr>
            <w:tcW w:w="9242" w:type="dxa"/>
            <w:gridSpan w:val="5"/>
          </w:tcPr>
          <w:p w14:paraId="50E23496" w14:textId="77777777" w:rsidR="00BA4113" w:rsidRPr="00375DE9" w:rsidRDefault="00BA4113" w:rsidP="0089509B">
            <w:pPr>
              <w:pStyle w:val="Heading21"/>
            </w:pPr>
            <w:r w:rsidRPr="00375DE9">
              <w:t>Range Statement</w:t>
            </w:r>
          </w:p>
          <w:p w14:paraId="1108472C" w14:textId="589DCA5E" w:rsidR="00BA4113" w:rsidRPr="00375DE9" w:rsidRDefault="00BA4113" w:rsidP="0089509B">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DA9EBEB" w14:textId="77777777" w:rsidTr="00F63B94">
        <w:tc>
          <w:tcPr>
            <w:tcW w:w="3369" w:type="dxa"/>
            <w:gridSpan w:val="2"/>
          </w:tcPr>
          <w:p w14:paraId="41C06EF7" w14:textId="77777777" w:rsidR="00BA4113" w:rsidRPr="00375DE9" w:rsidRDefault="00BA4113" w:rsidP="0089509B">
            <w:pPr>
              <w:pStyle w:val="unittext"/>
            </w:pPr>
            <w:r w:rsidRPr="00375DE9">
              <w:rPr>
                <w:b/>
                <w:i/>
              </w:rPr>
              <w:t xml:space="preserve">Sources of information </w:t>
            </w:r>
            <w:r w:rsidRPr="00375DE9">
              <w:t>may include:</w:t>
            </w:r>
          </w:p>
        </w:tc>
        <w:tc>
          <w:tcPr>
            <w:tcW w:w="5873" w:type="dxa"/>
            <w:gridSpan w:val="3"/>
          </w:tcPr>
          <w:p w14:paraId="0E6DC569" w14:textId="77777777" w:rsidR="00BA4113" w:rsidRDefault="00BA4113" w:rsidP="0089509B">
            <w:pPr>
              <w:pStyle w:val="bullet"/>
              <w:ind w:left="360" w:hanging="360"/>
            </w:pPr>
            <w:r>
              <w:t>Elders</w:t>
            </w:r>
          </w:p>
          <w:p w14:paraId="243B1228" w14:textId="77777777" w:rsidR="00BA4113" w:rsidRDefault="00BA4113" w:rsidP="0089509B">
            <w:pPr>
              <w:pStyle w:val="bullet"/>
              <w:ind w:left="360" w:hanging="360"/>
            </w:pPr>
            <w:r>
              <w:t>community members</w:t>
            </w:r>
          </w:p>
          <w:p w14:paraId="0934472D" w14:textId="77777777" w:rsidR="00BA4113" w:rsidRDefault="00BA4113" w:rsidP="0089509B">
            <w:pPr>
              <w:pStyle w:val="bullet"/>
              <w:ind w:left="360" w:hanging="360"/>
            </w:pPr>
            <w:r>
              <w:t>family members</w:t>
            </w:r>
          </w:p>
          <w:p w14:paraId="359B3721" w14:textId="77777777" w:rsidR="00BA4113" w:rsidRDefault="00BA4113" w:rsidP="0089509B">
            <w:pPr>
              <w:pStyle w:val="bullet"/>
              <w:ind w:left="360" w:hanging="360"/>
            </w:pPr>
            <w:r>
              <w:t>historical archives</w:t>
            </w:r>
          </w:p>
          <w:p w14:paraId="1E9EC628" w14:textId="77777777" w:rsidR="00BA4113" w:rsidRDefault="00BA4113" w:rsidP="0089509B">
            <w:pPr>
              <w:pStyle w:val="bullet"/>
              <w:ind w:left="360" w:hanging="360"/>
            </w:pPr>
            <w:r>
              <w:t>libraries</w:t>
            </w:r>
          </w:p>
          <w:p w14:paraId="4C24A5DA" w14:textId="77777777" w:rsidR="00BA4113" w:rsidRDefault="00BA4113" w:rsidP="0089509B">
            <w:pPr>
              <w:pStyle w:val="bullet"/>
              <w:ind w:left="360" w:hanging="360"/>
            </w:pPr>
            <w:r>
              <w:t>museums</w:t>
            </w:r>
          </w:p>
          <w:p w14:paraId="34FB7450" w14:textId="77777777" w:rsidR="00BA4113" w:rsidRDefault="00BA4113" w:rsidP="0089509B">
            <w:pPr>
              <w:pStyle w:val="bullet"/>
              <w:ind w:left="360" w:hanging="360"/>
            </w:pPr>
            <w:r>
              <w:t>websites</w:t>
            </w:r>
          </w:p>
        </w:tc>
      </w:tr>
      <w:tr w:rsidR="00BA4113" w:rsidRPr="00375DE9" w14:paraId="3CDD5D1D" w14:textId="77777777" w:rsidTr="00F63B94">
        <w:tc>
          <w:tcPr>
            <w:tcW w:w="9242" w:type="dxa"/>
            <w:gridSpan w:val="5"/>
          </w:tcPr>
          <w:p w14:paraId="6ACC5B74" w14:textId="77777777" w:rsidR="00BA4113" w:rsidRPr="00375DE9" w:rsidRDefault="00BA4113" w:rsidP="0089509B">
            <w:pPr>
              <w:pStyle w:val="spacer"/>
            </w:pPr>
          </w:p>
        </w:tc>
      </w:tr>
      <w:tr w:rsidR="00BA4113" w14:paraId="6230CA1A" w14:textId="77777777" w:rsidTr="00F63B94">
        <w:tc>
          <w:tcPr>
            <w:tcW w:w="3369" w:type="dxa"/>
            <w:gridSpan w:val="2"/>
          </w:tcPr>
          <w:p w14:paraId="1349F1A3" w14:textId="77777777" w:rsidR="00BA4113" w:rsidRPr="00375DE9" w:rsidRDefault="00BA4113" w:rsidP="0089509B">
            <w:pPr>
              <w:pStyle w:val="unittext"/>
            </w:pPr>
            <w:r w:rsidRPr="00375DE9">
              <w:rPr>
                <w:b/>
                <w:i/>
              </w:rPr>
              <w:t xml:space="preserve">Aboriginal and/or Torres Strait Islander history </w:t>
            </w:r>
            <w:r w:rsidRPr="00375DE9">
              <w:t>may include:</w:t>
            </w:r>
          </w:p>
        </w:tc>
        <w:tc>
          <w:tcPr>
            <w:tcW w:w="5873" w:type="dxa"/>
            <w:gridSpan w:val="3"/>
          </w:tcPr>
          <w:p w14:paraId="16C7B45D" w14:textId="77777777" w:rsidR="00BA4113" w:rsidRDefault="00BA4113" w:rsidP="0089509B">
            <w:pPr>
              <w:pStyle w:val="bullet"/>
              <w:ind w:left="360" w:hanging="360"/>
            </w:pPr>
            <w:r>
              <w:t>pre and post 1788</w:t>
            </w:r>
          </w:p>
          <w:p w14:paraId="065F0577" w14:textId="77777777" w:rsidR="00BA4113" w:rsidRDefault="00BA4113" w:rsidP="0089509B">
            <w:pPr>
              <w:pStyle w:val="bullet"/>
              <w:ind w:left="360" w:hanging="360"/>
            </w:pPr>
            <w:r>
              <w:t>contemporary</w:t>
            </w:r>
          </w:p>
          <w:p w14:paraId="06616A1F" w14:textId="77777777" w:rsidR="00BA4113" w:rsidRDefault="00BA4113" w:rsidP="0089509B">
            <w:pPr>
              <w:pStyle w:val="bullet"/>
              <w:ind w:left="360" w:hanging="360"/>
            </w:pPr>
            <w:r>
              <w:t>local / regional / national</w:t>
            </w:r>
          </w:p>
        </w:tc>
      </w:tr>
      <w:tr w:rsidR="00BA4113" w:rsidRPr="00375DE9" w14:paraId="42A1008B" w14:textId="77777777" w:rsidTr="00F63B94">
        <w:tc>
          <w:tcPr>
            <w:tcW w:w="9242" w:type="dxa"/>
            <w:gridSpan w:val="5"/>
          </w:tcPr>
          <w:p w14:paraId="04C6330C" w14:textId="77777777" w:rsidR="00BA4113" w:rsidRPr="00375DE9" w:rsidRDefault="00BA4113" w:rsidP="0089509B">
            <w:pPr>
              <w:pStyle w:val="spacer"/>
            </w:pPr>
          </w:p>
        </w:tc>
      </w:tr>
      <w:tr w:rsidR="00BA4113" w14:paraId="1222C92A" w14:textId="77777777" w:rsidTr="00F63B94">
        <w:tc>
          <w:tcPr>
            <w:tcW w:w="3369" w:type="dxa"/>
            <w:gridSpan w:val="2"/>
          </w:tcPr>
          <w:p w14:paraId="359E9C47" w14:textId="77777777" w:rsidR="00BA4113" w:rsidRPr="00375DE9" w:rsidRDefault="00BA4113" w:rsidP="0089509B">
            <w:pPr>
              <w:pStyle w:val="unittext"/>
            </w:pPr>
            <w:r w:rsidRPr="00375DE9">
              <w:rPr>
                <w:b/>
                <w:i/>
              </w:rPr>
              <w:t>Related history</w:t>
            </w:r>
            <w:r w:rsidRPr="00375DE9">
              <w:t xml:space="preserve"> may include:</w:t>
            </w:r>
          </w:p>
        </w:tc>
        <w:tc>
          <w:tcPr>
            <w:tcW w:w="5873" w:type="dxa"/>
            <w:gridSpan w:val="3"/>
          </w:tcPr>
          <w:p w14:paraId="20DE2A15" w14:textId="77777777" w:rsidR="00BA4113" w:rsidRDefault="00BA4113" w:rsidP="0089509B">
            <w:pPr>
              <w:pStyle w:val="bullet"/>
              <w:ind w:left="360" w:hanging="360"/>
            </w:pPr>
            <w:r>
              <w:t>English:</w:t>
            </w:r>
          </w:p>
          <w:p w14:paraId="06013CC0" w14:textId="77777777" w:rsidR="00BA4113" w:rsidRPr="00375DE9" w:rsidRDefault="00BA4113" w:rsidP="0089509B">
            <w:pPr>
              <w:pStyle w:val="endash"/>
              <w:keepNext/>
              <w:ind w:left="568" w:hanging="284"/>
            </w:pPr>
            <w:r w:rsidRPr="00375DE9">
              <w:t>influences and events in pre 1788 England that impacted on European settlement of Australia</w:t>
            </w:r>
          </w:p>
          <w:p w14:paraId="78845269" w14:textId="77777777" w:rsidR="00BA4113" w:rsidRPr="00375DE9" w:rsidRDefault="00BA4113" w:rsidP="0089509B">
            <w:pPr>
              <w:pStyle w:val="endash"/>
              <w:keepNext/>
              <w:ind w:left="568" w:hanging="284"/>
            </w:pPr>
            <w:r w:rsidRPr="00375DE9">
              <w:t>the concept of ‘terra nullius’</w:t>
            </w:r>
          </w:p>
          <w:p w14:paraId="075A7CFC" w14:textId="77777777" w:rsidR="00BA4113" w:rsidRDefault="00BA4113" w:rsidP="0089509B">
            <w:pPr>
              <w:pStyle w:val="bullet"/>
              <w:ind w:left="360" w:hanging="360"/>
            </w:pPr>
            <w:r>
              <w:t>European / Asian:</w:t>
            </w:r>
          </w:p>
          <w:p w14:paraId="35798652" w14:textId="77777777" w:rsidR="00BA4113" w:rsidRDefault="00BA4113" w:rsidP="0089509B">
            <w:pPr>
              <w:pStyle w:val="bullet"/>
              <w:ind w:left="360" w:hanging="360"/>
            </w:pPr>
            <w:r>
              <w:t>events contributing to migratory patterns</w:t>
            </w:r>
          </w:p>
        </w:tc>
      </w:tr>
      <w:tr w:rsidR="00BA4113" w:rsidRPr="00375DE9" w14:paraId="26F943A4" w14:textId="77777777" w:rsidTr="00F63B94">
        <w:tc>
          <w:tcPr>
            <w:tcW w:w="9242" w:type="dxa"/>
            <w:gridSpan w:val="5"/>
          </w:tcPr>
          <w:p w14:paraId="5B8C0DC6" w14:textId="77777777" w:rsidR="00BA4113" w:rsidRPr="00375DE9" w:rsidRDefault="00BA4113" w:rsidP="0089509B">
            <w:pPr>
              <w:pStyle w:val="spacer"/>
            </w:pPr>
          </w:p>
        </w:tc>
      </w:tr>
      <w:tr w:rsidR="00BA4113" w14:paraId="753C0691" w14:textId="77777777" w:rsidTr="00F63B94">
        <w:tc>
          <w:tcPr>
            <w:tcW w:w="3369" w:type="dxa"/>
            <w:gridSpan w:val="2"/>
          </w:tcPr>
          <w:p w14:paraId="43A4B4D5" w14:textId="77777777" w:rsidR="00BA4113" w:rsidRPr="00375DE9" w:rsidRDefault="00BA4113" w:rsidP="0089509B">
            <w:pPr>
              <w:pStyle w:val="unittext"/>
            </w:pPr>
            <w:r w:rsidRPr="00375DE9">
              <w:rPr>
                <w:b/>
                <w:i/>
              </w:rPr>
              <w:t xml:space="preserve">Examine </w:t>
            </w:r>
            <w:r w:rsidRPr="00375DE9">
              <w:t>may include:</w:t>
            </w:r>
          </w:p>
        </w:tc>
        <w:tc>
          <w:tcPr>
            <w:tcW w:w="5873" w:type="dxa"/>
            <w:gridSpan w:val="3"/>
          </w:tcPr>
          <w:p w14:paraId="20BA2972" w14:textId="77777777" w:rsidR="00BA4113" w:rsidRDefault="00BA4113" w:rsidP="0089509B">
            <w:pPr>
              <w:pStyle w:val="bullet"/>
              <w:ind w:left="360" w:hanging="360"/>
            </w:pPr>
            <w:r>
              <w:t>listening to Elders and Aboriginal and/or Torres Strait Islander community members</w:t>
            </w:r>
          </w:p>
          <w:p w14:paraId="20D4BAA1" w14:textId="77777777" w:rsidR="00BA4113" w:rsidRDefault="00BA4113" w:rsidP="0089509B">
            <w:pPr>
              <w:pStyle w:val="bullet"/>
              <w:ind w:left="360" w:hanging="360"/>
            </w:pPr>
            <w:r>
              <w:t>organising information from own knowledge and experiences</w:t>
            </w:r>
          </w:p>
          <w:p w14:paraId="1C087F84" w14:textId="77777777" w:rsidR="00BA4113" w:rsidRDefault="00BA4113" w:rsidP="0089509B">
            <w:pPr>
              <w:pStyle w:val="bullet"/>
              <w:ind w:left="360" w:hanging="360"/>
            </w:pPr>
            <w:r>
              <w:t>watching television, videos and films</w:t>
            </w:r>
          </w:p>
          <w:p w14:paraId="0D10BA4E" w14:textId="77777777" w:rsidR="00BA4113" w:rsidRDefault="00BA4113" w:rsidP="0089509B">
            <w:pPr>
              <w:pStyle w:val="bullet"/>
              <w:ind w:left="360" w:hanging="360"/>
            </w:pPr>
            <w:r>
              <w:t>reading books and other references</w:t>
            </w:r>
          </w:p>
          <w:p w14:paraId="55C80386" w14:textId="77777777" w:rsidR="00BA4113" w:rsidRDefault="00BA4113" w:rsidP="0089509B">
            <w:pPr>
              <w:pStyle w:val="bullet"/>
              <w:ind w:left="360" w:hanging="360"/>
            </w:pPr>
            <w:r>
              <w:t>searching the internet</w:t>
            </w:r>
          </w:p>
        </w:tc>
      </w:tr>
      <w:tr w:rsidR="00BA4113" w:rsidRPr="00375DE9" w14:paraId="711CDDC4" w14:textId="77777777" w:rsidTr="00F63B94">
        <w:tc>
          <w:tcPr>
            <w:tcW w:w="9242" w:type="dxa"/>
            <w:gridSpan w:val="5"/>
          </w:tcPr>
          <w:p w14:paraId="1AD4CF2E" w14:textId="77777777" w:rsidR="00BA4113" w:rsidRPr="00375DE9" w:rsidRDefault="00BA4113" w:rsidP="0089509B">
            <w:pPr>
              <w:pStyle w:val="spacer"/>
            </w:pPr>
          </w:p>
        </w:tc>
      </w:tr>
      <w:tr w:rsidR="00BA4113" w14:paraId="1CCB2BB0" w14:textId="77777777" w:rsidTr="00F63B94">
        <w:tc>
          <w:tcPr>
            <w:tcW w:w="3369" w:type="dxa"/>
            <w:gridSpan w:val="2"/>
          </w:tcPr>
          <w:p w14:paraId="7B74A209" w14:textId="77777777" w:rsidR="00BA4113" w:rsidRPr="00375DE9" w:rsidRDefault="00BA4113" w:rsidP="0089509B">
            <w:pPr>
              <w:pStyle w:val="unittext"/>
            </w:pPr>
            <w:r w:rsidRPr="00375DE9">
              <w:rPr>
                <w:b/>
                <w:i/>
              </w:rPr>
              <w:t xml:space="preserve">Record </w:t>
            </w:r>
            <w:r w:rsidRPr="00375DE9">
              <w:t>may include:</w:t>
            </w:r>
          </w:p>
        </w:tc>
        <w:tc>
          <w:tcPr>
            <w:tcW w:w="5873" w:type="dxa"/>
            <w:gridSpan w:val="3"/>
          </w:tcPr>
          <w:p w14:paraId="44791A99" w14:textId="77777777" w:rsidR="00BA4113" w:rsidRDefault="00BA4113" w:rsidP="0089509B">
            <w:pPr>
              <w:pStyle w:val="bullet"/>
              <w:ind w:left="360" w:hanging="360"/>
            </w:pPr>
            <w:r>
              <w:t>audio and/or visual recording</w:t>
            </w:r>
          </w:p>
          <w:p w14:paraId="74FE25A3" w14:textId="77777777" w:rsidR="00BA4113" w:rsidRDefault="00BA4113" w:rsidP="0089509B">
            <w:pPr>
              <w:pStyle w:val="bullet"/>
              <w:ind w:left="360" w:hanging="360"/>
            </w:pPr>
            <w:r>
              <w:t>written or printed copy</w:t>
            </w:r>
          </w:p>
          <w:p w14:paraId="54F6D80C" w14:textId="77777777" w:rsidR="00BA4113" w:rsidRDefault="00BA4113" w:rsidP="0089509B">
            <w:pPr>
              <w:pStyle w:val="bullet"/>
              <w:ind w:left="360" w:hanging="360"/>
            </w:pPr>
            <w:r>
              <w:t>bookmarked websites</w:t>
            </w:r>
          </w:p>
        </w:tc>
      </w:tr>
      <w:tr w:rsidR="00BA4113" w:rsidRPr="00375DE9" w14:paraId="772A5E3C" w14:textId="77777777" w:rsidTr="00F63B94">
        <w:tc>
          <w:tcPr>
            <w:tcW w:w="9242" w:type="dxa"/>
            <w:gridSpan w:val="5"/>
          </w:tcPr>
          <w:p w14:paraId="3957C4EC" w14:textId="77777777" w:rsidR="00BA4113" w:rsidRPr="00375DE9" w:rsidRDefault="00BA4113" w:rsidP="0089509B">
            <w:pPr>
              <w:pStyle w:val="spacer"/>
            </w:pPr>
          </w:p>
        </w:tc>
      </w:tr>
      <w:tr w:rsidR="00BA4113" w14:paraId="5B37213A" w14:textId="77777777" w:rsidTr="00F63B94">
        <w:tc>
          <w:tcPr>
            <w:tcW w:w="3369" w:type="dxa"/>
            <w:gridSpan w:val="2"/>
          </w:tcPr>
          <w:p w14:paraId="2F6E0F18" w14:textId="77777777" w:rsidR="00BA4113" w:rsidRPr="00375DE9" w:rsidRDefault="00BA4113" w:rsidP="0089509B">
            <w:pPr>
              <w:pStyle w:val="unittext"/>
            </w:pPr>
            <w:r w:rsidRPr="00375DE9">
              <w:rPr>
                <w:b/>
                <w:i/>
              </w:rPr>
              <w:t xml:space="preserve">Contemporary Aboriginal and/or Torres Strait Islander environment </w:t>
            </w:r>
            <w:r w:rsidRPr="00375DE9">
              <w:t>may include:</w:t>
            </w:r>
          </w:p>
        </w:tc>
        <w:tc>
          <w:tcPr>
            <w:tcW w:w="5873" w:type="dxa"/>
            <w:gridSpan w:val="3"/>
          </w:tcPr>
          <w:p w14:paraId="2C45E9C1" w14:textId="77777777" w:rsidR="00BA4113" w:rsidRDefault="00BA4113" w:rsidP="0089509B">
            <w:pPr>
              <w:pStyle w:val="bullet"/>
              <w:ind w:left="360" w:hanging="360"/>
            </w:pPr>
            <w:r>
              <w:t>the Aboriginal and/or Torres Strait Islander voice in Australian politics</w:t>
            </w:r>
          </w:p>
          <w:p w14:paraId="11256962" w14:textId="77777777" w:rsidR="00BA4113" w:rsidRDefault="00BA4113" w:rsidP="0089509B">
            <w:pPr>
              <w:pStyle w:val="bullet"/>
              <w:ind w:left="360" w:hanging="360"/>
            </w:pPr>
            <w:r>
              <w:t>Aboriginal and/or Torres Strait Islander policy initiatives</w:t>
            </w:r>
          </w:p>
          <w:p w14:paraId="63488707" w14:textId="77777777" w:rsidR="00BA4113" w:rsidRDefault="00BA4113" w:rsidP="0089509B">
            <w:pPr>
              <w:pStyle w:val="bullet"/>
              <w:ind w:left="360" w:hanging="360"/>
            </w:pPr>
            <w:r>
              <w:t>place of Aboriginal and/or Torres Strait Islander culture in contemporary Australian society</w:t>
            </w:r>
          </w:p>
          <w:p w14:paraId="7070FABF" w14:textId="77777777" w:rsidR="00BA4113" w:rsidRDefault="00BA4113" w:rsidP="0089509B">
            <w:pPr>
              <w:pStyle w:val="bullet"/>
              <w:ind w:left="360" w:hanging="360"/>
            </w:pPr>
            <w:r>
              <w:t>effect of the ‘stolen generations’ on Aboriginal and/or Torres Strait Islander people and communities</w:t>
            </w:r>
          </w:p>
          <w:p w14:paraId="39505E1C" w14:textId="77777777" w:rsidR="00BA4113" w:rsidRDefault="00BA4113" w:rsidP="0089509B">
            <w:pPr>
              <w:pStyle w:val="bullet"/>
              <w:ind w:left="360" w:hanging="360"/>
            </w:pPr>
            <w:r>
              <w:t>effect of the Mabo decision</w:t>
            </w:r>
          </w:p>
        </w:tc>
      </w:tr>
      <w:tr w:rsidR="00BA4113" w:rsidRPr="00375DE9" w14:paraId="15B760B9" w14:textId="77777777" w:rsidTr="00F63B94">
        <w:tc>
          <w:tcPr>
            <w:tcW w:w="9242" w:type="dxa"/>
            <w:gridSpan w:val="5"/>
          </w:tcPr>
          <w:p w14:paraId="6D028BBA" w14:textId="77777777" w:rsidR="00BA4113" w:rsidRPr="00375DE9" w:rsidRDefault="00BA4113" w:rsidP="0089509B">
            <w:pPr>
              <w:pStyle w:val="spacer"/>
            </w:pPr>
          </w:p>
        </w:tc>
      </w:tr>
      <w:tr w:rsidR="00BA4113" w14:paraId="7FA9729C" w14:textId="77777777" w:rsidTr="00F63B94">
        <w:tc>
          <w:tcPr>
            <w:tcW w:w="3369" w:type="dxa"/>
            <w:gridSpan w:val="2"/>
          </w:tcPr>
          <w:p w14:paraId="37066051" w14:textId="77777777" w:rsidR="00BA4113" w:rsidRPr="00375DE9" w:rsidRDefault="00BA4113" w:rsidP="0089509B">
            <w:pPr>
              <w:pStyle w:val="unittext"/>
            </w:pPr>
            <w:r w:rsidRPr="00375DE9">
              <w:rPr>
                <w:b/>
                <w:i/>
              </w:rPr>
              <w:t xml:space="preserve">Presentation format </w:t>
            </w:r>
            <w:r w:rsidRPr="00375DE9">
              <w:t>may include:</w:t>
            </w:r>
          </w:p>
        </w:tc>
        <w:tc>
          <w:tcPr>
            <w:tcW w:w="5873" w:type="dxa"/>
            <w:gridSpan w:val="3"/>
          </w:tcPr>
          <w:p w14:paraId="0AA9C55E" w14:textId="77777777" w:rsidR="00BA4113" w:rsidRDefault="00BA4113" w:rsidP="0089509B">
            <w:pPr>
              <w:pStyle w:val="bullet"/>
              <w:ind w:left="360" w:hanging="360"/>
            </w:pPr>
            <w:r>
              <w:t>audio visual presentation</w:t>
            </w:r>
          </w:p>
          <w:p w14:paraId="2E0554A2" w14:textId="77777777" w:rsidR="00BA4113" w:rsidRDefault="00BA4113" w:rsidP="0089509B">
            <w:pPr>
              <w:pStyle w:val="bullet"/>
              <w:ind w:left="360" w:hanging="360"/>
            </w:pPr>
            <w:r>
              <w:t>cultural considerations when using images</w:t>
            </w:r>
          </w:p>
          <w:p w14:paraId="1D8C8825" w14:textId="77777777" w:rsidR="00BA4113" w:rsidRDefault="00BA4113" w:rsidP="0089509B">
            <w:pPr>
              <w:pStyle w:val="bullet"/>
              <w:ind w:left="360" w:hanging="360"/>
            </w:pPr>
            <w:r>
              <w:t>oral presentation with visual aids</w:t>
            </w:r>
          </w:p>
          <w:p w14:paraId="334FBD3F" w14:textId="77777777" w:rsidR="00BA4113" w:rsidRDefault="00BA4113" w:rsidP="0089509B">
            <w:pPr>
              <w:pStyle w:val="bullet"/>
              <w:ind w:left="360" w:hanging="360"/>
            </w:pPr>
            <w:r>
              <w:t>written presentation</w:t>
            </w:r>
          </w:p>
          <w:p w14:paraId="151BF082" w14:textId="77777777" w:rsidR="00BA4113" w:rsidRDefault="00BA4113" w:rsidP="0089509B">
            <w:pPr>
              <w:pStyle w:val="bullet"/>
              <w:ind w:left="360" w:hanging="360"/>
            </w:pPr>
            <w:r>
              <w:t>poster display</w:t>
            </w:r>
          </w:p>
          <w:p w14:paraId="6BE65DCD" w14:textId="77777777" w:rsidR="00BA4113" w:rsidRDefault="00BA4113" w:rsidP="0089509B">
            <w:pPr>
              <w:pStyle w:val="bullet"/>
              <w:ind w:left="360" w:hanging="360"/>
            </w:pPr>
            <w:r>
              <w:t>visual or dance art form</w:t>
            </w:r>
          </w:p>
        </w:tc>
      </w:tr>
      <w:tr w:rsidR="00BA4113" w:rsidRPr="00375DE9" w14:paraId="4277B280" w14:textId="77777777" w:rsidTr="00F63B94">
        <w:tc>
          <w:tcPr>
            <w:tcW w:w="9242" w:type="dxa"/>
            <w:gridSpan w:val="5"/>
          </w:tcPr>
          <w:p w14:paraId="229ED5AA" w14:textId="77777777" w:rsidR="00BA4113" w:rsidRPr="00375DE9" w:rsidRDefault="00BA4113" w:rsidP="0089509B">
            <w:pPr>
              <w:pStyle w:val="spacer"/>
            </w:pPr>
          </w:p>
        </w:tc>
      </w:tr>
      <w:tr w:rsidR="00BA4113" w14:paraId="7C9D3144" w14:textId="77777777" w:rsidTr="00F63B94">
        <w:tc>
          <w:tcPr>
            <w:tcW w:w="3369" w:type="dxa"/>
            <w:gridSpan w:val="2"/>
          </w:tcPr>
          <w:p w14:paraId="0507A6E1" w14:textId="77777777" w:rsidR="00BA4113" w:rsidRPr="00375DE9" w:rsidRDefault="00BA4113" w:rsidP="0089509B">
            <w:pPr>
              <w:pStyle w:val="unittext"/>
            </w:pPr>
            <w:r w:rsidRPr="00375DE9">
              <w:rPr>
                <w:b/>
                <w:i/>
              </w:rPr>
              <w:t xml:space="preserve">Resources </w:t>
            </w:r>
            <w:r w:rsidRPr="00375DE9">
              <w:t>may include:</w:t>
            </w:r>
          </w:p>
        </w:tc>
        <w:tc>
          <w:tcPr>
            <w:tcW w:w="5873" w:type="dxa"/>
            <w:gridSpan w:val="3"/>
          </w:tcPr>
          <w:p w14:paraId="1199B911" w14:textId="77777777" w:rsidR="00BA4113" w:rsidRDefault="00BA4113" w:rsidP="0089509B">
            <w:pPr>
              <w:pStyle w:val="bullet"/>
              <w:ind w:left="360" w:hanging="360"/>
            </w:pPr>
            <w:r>
              <w:t>audio visual equipment</w:t>
            </w:r>
          </w:p>
          <w:p w14:paraId="515D84E9" w14:textId="77777777" w:rsidR="00BA4113" w:rsidRDefault="00BA4113" w:rsidP="0089509B">
            <w:pPr>
              <w:pStyle w:val="bullet"/>
              <w:ind w:left="360" w:hanging="360"/>
            </w:pPr>
            <w:r>
              <w:t>computer and projector</w:t>
            </w:r>
          </w:p>
          <w:p w14:paraId="0BC0C048" w14:textId="77777777" w:rsidR="00BA4113" w:rsidRDefault="00BA4113" w:rsidP="0089509B">
            <w:pPr>
              <w:pStyle w:val="bullet"/>
              <w:ind w:left="360" w:hanging="360"/>
            </w:pPr>
            <w:r>
              <w:t>art or dance space</w:t>
            </w:r>
          </w:p>
        </w:tc>
      </w:tr>
      <w:tr w:rsidR="00BA4113" w:rsidRPr="00375DE9" w14:paraId="56464B2F" w14:textId="77777777" w:rsidTr="00F63B94">
        <w:tc>
          <w:tcPr>
            <w:tcW w:w="9242" w:type="dxa"/>
            <w:gridSpan w:val="5"/>
          </w:tcPr>
          <w:p w14:paraId="3577F6DD" w14:textId="77777777" w:rsidR="00BA4113" w:rsidRPr="00375DE9" w:rsidRDefault="00BA4113" w:rsidP="0089509B">
            <w:pPr>
              <w:pStyle w:val="spacer"/>
            </w:pPr>
          </w:p>
        </w:tc>
      </w:tr>
      <w:tr w:rsidR="00BA4113" w14:paraId="68ACAB19" w14:textId="77777777" w:rsidTr="00F63B94">
        <w:tc>
          <w:tcPr>
            <w:tcW w:w="3369" w:type="dxa"/>
            <w:gridSpan w:val="2"/>
          </w:tcPr>
          <w:p w14:paraId="61BF2E2D" w14:textId="77777777" w:rsidR="00BA4113" w:rsidRPr="00375DE9" w:rsidRDefault="00BA4113" w:rsidP="0089509B">
            <w:pPr>
              <w:pStyle w:val="unittext"/>
            </w:pPr>
            <w:r w:rsidRPr="00375DE9">
              <w:rPr>
                <w:b/>
                <w:i/>
              </w:rPr>
              <w:t xml:space="preserve">Feedback </w:t>
            </w:r>
            <w:r w:rsidRPr="00375DE9">
              <w:t>may include:</w:t>
            </w:r>
          </w:p>
        </w:tc>
        <w:tc>
          <w:tcPr>
            <w:tcW w:w="5873" w:type="dxa"/>
            <w:gridSpan w:val="3"/>
          </w:tcPr>
          <w:p w14:paraId="7E5B67F5" w14:textId="77777777" w:rsidR="00BA4113" w:rsidRDefault="00BA4113" w:rsidP="0089509B">
            <w:pPr>
              <w:pStyle w:val="bullet"/>
              <w:ind w:left="360" w:hanging="360"/>
            </w:pPr>
            <w:r>
              <w:t xml:space="preserve">verbal or written </w:t>
            </w:r>
          </w:p>
          <w:p w14:paraId="13B02CA0" w14:textId="77777777" w:rsidR="00BA4113" w:rsidRDefault="00BA4113" w:rsidP="0089509B">
            <w:pPr>
              <w:pStyle w:val="bullet"/>
              <w:ind w:left="360" w:hanging="360"/>
            </w:pPr>
            <w:r>
              <w:t>from peers, teachers or the community</w:t>
            </w:r>
          </w:p>
        </w:tc>
      </w:tr>
      <w:tr w:rsidR="00BA4113" w:rsidRPr="00375DE9" w14:paraId="2802AE9A" w14:textId="77777777" w:rsidTr="00F63B94">
        <w:tc>
          <w:tcPr>
            <w:tcW w:w="9242" w:type="dxa"/>
            <w:gridSpan w:val="5"/>
          </w:tcPr>
          <w:p w14:paraId="432CC808" w14:textId="77777777" w:rsidR="00BA4113" w:rsidRPr="00375DE9" w:rsidRDefault="00BA4113" w:rsidP="0089509B">
            <w:pPr>
              <w:pStyle w:val="spacer"/>
            </w:pPr>
          </w:p>
        </w:tc>
      </w:tr>
      <w:tr w:rsidR="00BA4113" w:rsidRPr="00375DE9" w14:paraId="1A6B4AB5" w14:textId="77777777" w:rsidTr="00F63B94">
        <w:tc>
          <w:tcPr>
            <w:tcW w:w="9242" w:type="dxa"/>
            <w:gridSpan w:val="5"/>
          </w:tcPr>
          <w:p w14:paraId="09F11FAB" w14:textId="77777777" w:rsidR="00BA4113" w:rsidRPr="00375DE9" w:rsidRDefault="00BA4113" w:rsidP="0089509B">
            <w:pPr>
              <w:pStyle w:val="Heading21"/>
            </w:pPr>
            <w:r w:rsidRPr="00375DE9">
              <w:t>Evidence Guide</w:t>
            </w:r>
          </w:p>
          <w:p w14:paraId="02588ECF" w14:textId="77777777" w:rsidR="00BA4113" w:rsidRPr="00375DE9" w:rsidRDefault="00BA4113" w:rsidP="0089509B">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23B4A51C" w14:textId="77777777" w:rsidTr="00F63B94">
        <w:tc>
          <w:tcPr>
            <w:tcW w:w="3369" w:type="dxa"/>
            <w:gridSpan w:val="2"/>
          </w:tcPr>
          <w:p w14:paraId="211DBB61" w14:textId="77777777" w:rsidR="00BA4113" w:rsidRPr="00375DE9" w:rsidRDefault="00BA4113" w:rsidP="0089509B">
            <w:pPr>
              <w:pStyle w:val="EG"/>
            </w:pPr>
            <w:r w:rsidRPr="00375DE9">
              <w:t>Critical aspects for assessment and evidence required to demonstrate competency in this unit</w:t>
            </w:r>
          </w:p>
        </w:tc>
        <w:tc>
          <w:tcPr>
            <w:tcW w:w="5873" w:type="dxa"/>
            <w:gridSpan w:val="3"/>
          </w:tcPr>
          <w:p w14:paraId="0CAA3682" w14:textId="77777777" w:rsidR="00BA4113" w:rsidRPr="00375DE9" w:rsidRDefault="00BA4113" w:rsidP="0089509B">
            <w:pPr>
              <w:pStyle w:val="unittext"/>
            </w:pPr>
            <w:r w:rsidRPr="00375DE9">
              <w:t>Assessment must confirm the ability to:</w:t>
            </w:r>
          </w:p>
          <w:p w14:paraId="78F9CA87" w14:textId="77777777" w:rsidR="00BA4113" w:rsidRDefault="00BA4113" w:rsidP="0089509B">
            <w:pPr>
              <w:pStyle w:val="bullet"/>
              <w:ind w:left="360" w:hanging="360"/>
            </w:pPr>
            <w:r>
              <w:t>gather information from a range of sources including the Aboriginal and/or Torres Strait Islander community</w:t>
            </w:r>
          </w:p>
          <w:p w14:paraId="21DB8AD1" w14:textId="77777777" w:rsidR="00BA4113" w:rsidRDefault="00BA4113" w:rsidP="0089509B">
            <w:pPr>
              <w:pStyle w:val="bullet"/>
              <w:ind w:left="360" w:hanging="360"/>
            </w:pPr>
            <w:r>
              <w:t>analyse the influence of Aboriginal and/or Torres Strait Islander and related history on current events and attitudes impacting on the Aboriginal and/or Torres Strait Islander community</w:t>
            </w:r>
          </w:p>
          <w:p w14:paraId="7E692B72" w14:textId="77777777" w:rsidR="00BA4113" w:rsidRDefault="00BA4113" w:rsidP="0089509B">
            <w:pPr>
              <w:pStyle w:val="bullet"/>
              <w:ind w:left="360" w:hanging="360"/>
            </w:pPr>
            <w:r>
              <w:t>collate, organise and present the information</w:t>
            </w:r>
          </w:p>
        </w:tc>
      </w:tr>
      <w:tr w:rsidR="00BA4113" w:rsidRPr="00375DE9" w14:paraId="7501638F" w14:textId="77777777" w:rsidTr="00F63B94">
        <w:tc>
          <w:tcPr>
            <w:tcW w:w="9242" w:type="dxa"/>
            <w:gridSpan w:val="5"/>
          </w:tcPr>
          <w:p w14:paraId="642EDDD7" w14:textId="77777777" w:rsidR="00BA4113" w:rsidRPr="00375DE9" w:rsidRDefault="00BA4113" w:rsidP="0089509B">
            <w:pPr>
              <w:pStyle w:val="spacer"/>
            </w:pPr>
          </w:p>
        </w:tc>
      </w:tr>
      <w:tr w:rsidR="00BA4113" w14:paraId="7A1F3D8F" w14:textId="77777777" w:rsidTr="00F63B94">
        <w:tc>
          <w:tcPr>
            <w:tcW w:w="3369" w:type="dxa"/>
            <w:gridSpan w:val="2"/>
          </w:tcPr>
          <w:p w14:paraId="515558B6" w14:textId="77777777" w:rsidR="00BA4113" w:rsidRPr="00375DE9" w:rsidRDefault="00BA4113" w:rsidP="0089509B">
            <w:pPr>
              <w:pStyle w:val="EG"/>
            </w:pPr>
            <w:r w:rsidRPr="00375DE9">
              <w:t>Context of and specific resources for assessment</w:t>
            </w:r>
          </w:p>
        </w:tc>
        <w:tc>
          <w:tcPr>
            <w:tcW w:w="5873" w:type="dxa"/>
            <w:gridSpan w:val="3"/>
          </w:tcPr>
          <w:p w14:paraId="52393062" w14:textId="77777777" w:rsidR="00BA4113" w:rsidRPr="00375DE9" w:rsidRDefault="00BA4113" w:rsidP="0089509B">
            <w:pPr>
              <w:pStyle w:val="unittext"/>
            </w:pPr>
            <w:r w:rsidRPr="00375DE9">
              <w:t>Assessment must ensure access to:</w:t>
            </w:r>
          </w:p>
          <w:p w14:paraId="7701F983" w14:textId="77777777" w:rsidR="00BA4113" w:rsidRDefault="00BA4113" w:rsidP="0089509B">
            <w:pPr>
              <w:pStyle w:val="bullet"/>
              <w:ind w:left="360" w:hanging="360"/>
            </w:pPr>
            <w:r>
              <w:t>sources of information</w:t>
            </w:r>
          </w:p>
          <w:p w14:paraId="21CE1598" w14:textId="77777777" w:rsidR="00BA4113" w:rsidRDefault="00BA4113" w:rsidP="0089509B">
            <w:pPr>
              <w:pStyle w:val="bullet"/>
              <w:ind w:left="360" w:hanging="360"/>
            </w:pPr>
            <w:r>
              <w:t>relevant resources required to present the information in the learner’s preferred format</w:t>
            </w:r>
          </w:p>
        </w:tc>
      </w:tr>
      <w:tr w:rsidR="00BA4113" w:rsidRPr="00375DE9" w14:paraId="07D4AC5D" w14:textId="77777777" w:rsidTr="00F63B94">
        <w:tc>
          <w:tcPr>
            <w:tcW w:w="9242" w:type="dxa"/>
            <w:gridSpan w:val="5"/>
          </w:tcPr>
          <w:p w14:paraId="1B8992E2" w14:textId="77777777" w:rsidR="00BA4113" w:rsidRPr="00375DE9" w:rsidRDefault="00BA4113" w:rsidP="0089509B">
            <w:pPr>
              <w:pStyle w:val="spacer"/>
            </w:pPr>
          </w:p>
        </w:tc>
      </w:tr>
      <w:tr w:rsidR="00BA4113" w14:paraId="240A9C73" w14:textId="77777777" w:rsidTr="00F63B94">
        <w:tc>
          <w:tcPr>
            <w:tcW w:w="3369" w:type="dxa"/>
            <w:gridSpan w:val="2"/>
          </w:tcPr>
          <w:p w14:paraId="04E53179" w14:textId="77777777" w:rsidR="00BA4113" w:rsidRPr="00375DE9" w:rsidRDefault="00BA4113" w:rsidP="0089509B">
            <w:pPr>
              <w:pStyle w:val="EG"/>
            </w:pPr>
            <w:r w:rsidRPr="00375DE9">
              <w:t>Method(s) of assessment</w:t>
            </w:r>
          </w:p>
        </w:tc>
        <w:tc>
          <w:tcPr>
            <w:tcW w:w="5873" w:type="dxa"/>
            <w:gridSpan w:val="3"/>
          </w:tcPr>
          <w:p w14:paraId="67A79F95" w14:textId="77777777" w:rsidR="00BA4113" w:rsidRPr="00375DE9" w:rsidRDefault="00BA4113" w:rsidP="0089509B">
            <w:pPr>
              <w:pStyle w:val="unittext"/>
            </w:pPr>
            <w:r w:rsidRPr="00375DE9">
              <w:t>The following suggested assessment methods are suitable for this unit:</w:t>
            </w:r>
          </w:p>
          <w:p w14:paraId="24A212EA" w14:textId="77777777" w:rsidR="00BA4113" w:rsidRDefault="00BA4113" w:rsidP="0089509B">
            <w:pPr>
              <w:pStyle w:val="bullet"/>
              <w:ind w:left="360" w:hanging="360"/>
            </w:pPr>
            <w:r>
              <w:t>observation of the learner making a presentation detailing their investigation of Aboriginal and/or Torres Strait Islander and related history and its impact on present day events and attitudes</w:t>
            </w:r>
          </w:p>
          <w:p w14:paraId="78BC512E" w14:textId="77777777" w:rsidR="00BA4113" w:rsidRDefault="00BA4113" w:rsidP="0089509B">
            <w:pPr>
              <w:pStyle w:val="bullet"/>
              <w:ind w:left="360" w:hanging="360"/>
            </w:pPr>
            <w:r>
              <w:t>a portfolio of information and analysis of Aboriginal and/or Torres Strait Islander and related history, which may include written, audio and/or visual information</w:t>
            </w:r>
          </w:p>
          <w:p w14:paraId="6B833810" w14:textId="77777777" w:rsidR="00BA4113" w:rsidRDefault="00BA4113" w:rsidP="0089509B">
            <w:pPr>
              <w:pStyle w:val="bullet"/>
              <w:ind w:left="360" w:hanging="360"/>
            </w:pPr>
            <w:r>
              <w:t>third party reports from Aboriginal and/or Torres Strait Islander community members and/or peers detailing their feedback on information and analysis presented.</w:t>
            </w:r>
          </w:p>
        </w:tc>
      </w:tr>
    </w:tbl>
    <w:p w14:paraId="0734C972" w14:textId="77777777" w:rsidR="00C07EF7" w:rsidRDefault="00C07EF7" w:rsidP="0089509B">
      <w:pPr>
        <w:keepNext/>
        <w:tabs>
          <w:tab w:val="left" w:pos="1530"/>
        </w:tabs>
        <w:sectPr w:rsidR="00C07EF7" w:rsidSect="00D4658F">
          <w:headerReference w:type="even" r:id="rId493"/>
          <w:headerReference w:type="default" r:id="rId494"/>
          <w:footerReference w:type="default" r:id="rId495"/>
          <w:headerReference w:type="first" r:id="rId49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C07EF7" w:rsidRPr="00D72D90" w14:paraId="3715E2AB" w14:textId="77777777" w:rsidTr="00F63B94">
        <w:tc>
          <w:tcPr>
            <w:tcW w:w="2943" w:type="dxa"/>
          </w:tcPr>
          <w:p w14:paraId="4A40D750" w14:textId="77777777" w:rsidR="00C07EF7" w:rsidRPr="00D72D90" w:rsidRDefault="00C07EF7" w:rsidP="0089509B">
            <w:pPr>
              <w:pStyle w:val="temp"/>
            </w:pPr>
            <w:bookmarkStart w:id="447" w:name="_Toc476040573"/>
            <w:r w:rsidRPr="00D72D90">
              <w:t>Unit Code</w:t>
            </w:r>
            <w:bookmarkEnd w:id="447"/>
          </w:p>
        </w:tc>
        <w:tc>
          <w:tcPr>
            <w:tcW w:w="6299" w:type="dxa"/>
            <w:gridSpan w:val="4"/>
          </w:tcPr>
          <w:p w14:paraId="3490EE62" w14:textId="77777777" w:rsidR="00C07EF7" w:rsidRPr="00D72D90" w:rsidRDefault="00C07EF7" w:rsidP="0089509B">
            <w:pPr>
              <w:pStyle w:val="code"/>
            </w:pPr>
            <w:bookmarkStart w:id="448" w:name="_Toc494706587"/>
            <w:bookmarkStart w:id="449" w:name="_Toc507058778"/>
            <w:bookmarkStart w:id="450" w:name="_Toc514234490"/>
            <w:r w:rsidRPr="001A644F">
              <w:t>VU2211</w:t>
            </w:r>
            <w:r>
              <w:t>4</w:t>
            </w:r>
            <w:bookmarkEnd w:id="448"/>
            <w:bookmarkEnd w:id="449"/>
            <w:bookmarkEnd w:id="450"/>
          </w:p>
        </w:tc>
      </w:tr>
      <w:tr w:rsidR="00C07EF7" w:rsidRPr="00D72D90" w14:paraId="7CD632F1" w14:textId="77777777" w:rsidTr="00F63B94">
        <w:tc>
          <w:tcPr>
            <w:tcW w:w="2943" w:type="dxa"/>
          </w:tcPr>
          <w:p w14:paraId="5DA59562" w14:textId="77777777" w:rsidR="00C07EF7" w:rsidRPr="00D72D90" w:rsidRDefault="00C07EF7" w:rsidP="0089509B">
            <w:pPr>
              <w:pStyle w:val="temp"/>
            </w:pPr>
            <w:bookmarkStart w:id="451" w:name="_Toc476040575"/>
            <w:r w:rsidRPr="00D72D90">
              <w:t>Unit Title</w:t>
            </w:r>
            <w:bookmarkEnd w:id="451"/>
          </w:p>
        </w:tc>
        <w:tc>
          <w:tcPr>
            <w:tcW w:w="6299" w:type="dxa"/>
            <w:gridSpan w:val="4"/>
          </w:tcPr>
          <w:p w14:paraId="3460B395" w14:textId="77777777" w:rsidR="00C07EF7" w:rsidRPr="00D72D90" w:rsidRDefault="00C07EF7" w:rsidP="0089509B">
            <w:pPr>
              <w:pStyle w:val="code"/>
            </w:pPr>
            <w:bookmarkStart w:id="452" w:name="_Toc494706588"/>
            <w:bookmarkStart w:id="453" w:name="_Toc507058779"/>
            <w:bookmarkStart w:id="454" w:name="_Toc514234491"/>
            <w:r w:rsidRPr="00537D9E">
              <w:t xml:space="preserve">Investigate and present on features of </w:t>
            </w:r>
            <w:r>
              <w:t>Aboriginal and/or Torres Strait Islander</w:t>
            </w:r>
            <w:r w:rsidRPr="00537D9E">
              <w:t xml:space="preserve"> culture</w:t>
            </w:r>
            <w:bookmarkEnd w:id="452"/>
            <w:bookmarkEnd w:id="453"/>
            <w:bookmarkEnd w:id="454"/>
          </w:p>
        </w:tc>
      </w:tr>
      <w:tr w:rsidR="00C07EF7" w:rsidRPr="00375DE9" w14:paraId="50D50818" w14:textId="77777777" w:rsidTr="00F63B94">
        <w:tc>
          <w:tcPr>
            <w:tcW w:w="2943" w:type="dxa"/>
          </w:tcPr>
          <w:p w14:paraId="406D4342" w14:textId="77777777" w:rsidR="00C07EF7" w:rsidRPr="00375DE9" w:rsidRDefault="00C07EF7" w:rsidP="0089509B">
            <w:pPr>
              <w:pStyle w:val="Heading21"/>
            </w:pPr>
            <w:r w:rsidRPr="00375DE9">
              <w:t>Unit Descriptor</w:t>
            </w:r>
          </w:p>
        </w:tc>
        <w:tc>
          <w:tcPr>
            <w:tcW w:w="6299" w:type="dxa"/>
            <w:gridSpan w:val="4"/>
          </w:tcPr>
          <w:p w14:paraId="3ABA109F" w14:textId="77777777" w:rsidR="00C07EF7" w:rsidRDefault="00C07EF7" w:rsidP="0089509B">
            <w:pPr>
              <w:pStyle w:val="unittext"/>
            </w:pPr>
            <w:r w:rsidRPr="00375DE9">
              <w:t>This unit describes the skills and knowledge to identify and compare features of Aboriginal and/or Torres Strait Islander and other cultures</w:t>
            </w:r>
            <w:r>
              <w:t>.</w:t>
            </w:r>
          </w:p>
          <w:p w14:paraId="0F1C6ED8" w14:textId="77777777" w:rsidR="00C07EF7" w:rsidRPr="00375DE9" w:rsidRDefault="00C07EF7" w:rsidP="0089509B">
            <w:pPr>
              <w:pStyle w:val="unittext"/>
            </w:pPr>
            <w:r w:rsidRPr="00D72859">
              <w:t>No licensing, legislation, regulatory or certification requirements apply to this unit at the time of publication.</w:t>
            </w:r>
          </w:p>
        </w:tc>
      </w:tr>
      <w:tr w:rsidR="00C07EF7" w:rsidRPr="00375DE9" w14:paraId="439A13BB" w14:textId="77777777" w:rsidTr="00F63B94">
        <w:tc>
          <w:tcPr>
            <w:tcW w:w="2943" w:type="dxa"/>
          </w:tcPr>
          <w:p w14:paraId="17A46054" w14:textId="77777777" w:rsidR="00C07EF7" w:rsidRPr="00375DE9" w:rsidRDefault="00C07EF7" w:rsidP="0089509B">
            <w:pPr>
              <w:pStyle w:val="Heading21"/>
            </w:pPr>
            <w:r w:rsidRPr="00375DE9">
              <w:t>Employability Skills</w:t>
            </w:r>
          </w:p>
        </w:tc>
        <w:tc>
          <w:tcPr>
            <w:tcW w:w="6299" w:type="dxa"/>
            <w:gridSpan w:val="4"/>
          </w:tcPr>
          <w:p w14:paraId="181047AA" w14:textId="77777777" w:rsidR="00C07EF7" w:rsidRPr="00375DE9" w:rsidRDefault="00C07EF7" w:rsidP="0089509B">
            <w:pPr>
              <w:pStyle w:val="unittext"/>
            </w:pPr>
            <w:r w:rsidRPr="00375DE9">
              <w:t>This unit contains employability skills.</w:t>
            </w:r>
          </w:p>
        </w:tc>
      </w:tr>
      <w:tr w:rsidR="00C07EF7" w:rsidRPr="00375DE9" w14:paraId="09FCDC1B" w14:textId="77777777" w:rsidTr="00F63B94">
        <w:tc>
          <w:tcPr>
            <w:tcW w:w="2943" w:type="dxa"/>
          </w:tcPr>
          <w:p w14:paraId="08F3D803" w14:textId="77777777" w:rsidR="00C07EF7" w:rsidRPr="00375DE9" w:rsidRDefault="00C07EF7" w:rsidP="0089509B">
            <w:pPr>
              <w:pStyle w:val="Heading21"/>
            </w:pPr>
            <w:r w:rsidRPr="00375DE9">
              <w:t>Application of the Unit</w:t>
            </w:r>
          </w:p>
        </w:tc>
        <w:tc>
          <w:tcPr>
            <w:tcW w:w="6299" w:type="dxa"/>
            <w:gridSpan w:val="4"/>
          </w:tcPr>
          <w:p w14:paraId="0DB28DDC" w14:textId="77777777" w:rsidR="00C07EF7" w:rsidRPr="00375DE9" w:rsidRDefault="00C07EF7" w:rsidP="0089509B">
            <w:pPr>
              <w:pStyle w:val="unittext"/>
            </w:pPr>
            <w:r w:rsidRPr="00375DE9">
              <w:t>This unit applies to Aboriginal and/or Torres Strait Islander learners who wish to gain a greater understanding of the way in which belief systems and culture impact on day-to-day life.</w:t>
            </w:r>
          </w:p>
          <w:p w14:paraId="15F8EF31" w14:textId="77777777" w:rsidR="00C07EF7" w:rsidRPr="00375DE9" w:rsidRDefault="00C07EF7" w:rsidP="0089509B">
            <w:pPr>
              <w:pStyle w:val="unittext"/>
            </w:pPr>
            <w:r w:rsidRPr="00375DE9">
              <w:t>This unit requires the support of Elders and Aboriginal and/or Torres Strait Islander community members</w:t>
            </w:r>
          </w:p>
        </w:tc>
      </w:tr>
      <w:tr w:rsidR="00C07EF7" w:rsidRPr="00375DE9" w14:paraId="375E4C73" w14:textId="77777777" w:rsidTr="00F63B94">
        <w:tc>
          <w:tcPr>
            <w:tcW w:w="2943" w:type="dxa"/>
          </w:tcPr>
          <w:p w14:paraId="4494BF37" w14:textId="77777777" w:rsidR="00C07EF7" w:rsidRPr="00375DE9" w:rsidRDefault="00C07EF7" w:rsidP="0089509B">
            <w:pPr>
              <w:pStyle w:val="Heading21"/>
            </w:pPr>
            <w:r w:rsidRPr="00375DE9">
              <w:t>Element</w:t>
            </w:r>
          </w:p>
          <w:p w14:paraId="19787ECB" w14:textId="77777777" w:rsidR="00C07EF7" w:rsidRPr="00375DE9" w:rsidRDefault="00C07EF7" w:rsidP="0089509B">
            <w:pPr>
              <w:pStyle w:val="text"/>
            </w:pPr>
            <w:r w:rsidRPr="00375DE9">
              <w:t>Elements describe the essential outcomes of a unit of competency. Elements describe actions or outcomes that are demonstrable and assessable.</w:t>
            </w:r>
          </w:p>
        </w:tc>
        <w:tc>
          <w:tcPr>
            <w:tcW w:w="6299" w:type="dxa"/>
            <w:gridSpan w:val="4"/>
          </w:tcPr>
          <w:p w14:paraId="3EA4F51B" w14:textId="77777777" w:rsidR="00C07EF7" w:rsidRPr="00375DE9" w:rsidRDefault="00C07EF7" w:rsidP="0089509B">
            <w:pPr>
              <w:pStyle w:val="Heading21"/>
            </w:pPr>
            <w:r w:rsidRPr="00375DE9">
              <w:t>Performance Criteria</w:t>
            </w:r>
          </w:p>
          <w:p w14:paraId="595BF1F6" w14:textId="3F215E8D" w:rsidR="00C07EF7" w:rsidRPr="00375DE9" w:rsidRDefault="00C07EF7" w:rsidP="0089509B">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C07EF7" w:rsidRPr="00375DE9" w14:paraId="2EC76EF1" w14:textId="77777777" w:rsidTr="00F63B94">
        <w:tc>
          <w:tcPr>
            <w:tcW w:w="2943" w:type="dxa"/>
          </w:tcPr>
          <w:p w14:paraId="37A7A8B3" w14:textId="77777777" w:rsidR="00C07EF7" w:rsidRPr="00375DE9" w:rsidRDefault="00C07EF7" w:rsidP="0089509B">
            <w:pPr>
              <w:pStyle w:val="spacer"/>
            </w:pPr>
          </w:p>
        </w:tc>
        <w:tc>
          <w:tcPr>
            <w:tcW w:w="6299" w:type="dxa"/>
            <w:gridSpan w:val="4"/>
          </w:tcPr>
          <w:p w14:paraId="35FFBB76" w14:textId="77777777" w:rsidR="00C07EF7" w:rsidRPr="00375DE9" w:rsidRDefault="00C07EF7" w:rsidP="0089509B">
            <w:pPr>
              <w:pStyle w:val="spacer"/>
            </w:pPr>
          </w:p>
        </w:tc>
      </w:tr>
      <w:tr w:rsidR="00C07EF7" w:rsidRPr="00375DE9" w14:paraId="53F46E4B" w14:textId="77777777" w:rsidTr="00F63B94">
        <w:tc>
          <w:tcPr>
            <w:tcW w:w="2943" w:type="dxa"/>
            <w:vMerge w:val="restart"/>
          </w:tcPr>
          <w:p w14:paraId="33F7DB8F" w14:textId="77777777" w:rsidR="00C07EF7" w:rsidRPr="00375DE9" w:rsidRDefault="00C07EF7" w:rsidP="0089509B">
            <w:pPr>
              <w:pStyle w:val="element"/>
              <w:keepNext/>
            </w:pPr>
            <w:r w:rsidRPr="00375DE9">
              <w:t>1</w:t>
            </w:r>
            <w:r w:rsidRPr="00375DE9">
              <w:tab/>
              <w:t>Identify significant elements of Aboriginal and/or Torres Strait Islander culture</w:t>
            </w:r>
          </w:p>
        </w:tc>
        <w:tc>
          <w:tcPr>
            <w:tcW w:w="570" w:type="dxa"/>
            <w:gridSpan w:val="2"/>
          </w:tcPr>
          <w:p w14:paraId="46AEC5C8" w14:textId="77777777" w:rsidR="00C07EF7" w:rsidRPr="00375DE9" w:rsidRDefault="00C07EF7" w:rsidP="0089509B">
            <w:pPr>
              <w:pStyle w:val="PC"/>
              <w:keepNext/>
            </w:pPr>
            <w:r w:rsidRPr="00375DE9">
              <w:t>1.1</w:t>
            </w:r>
          </w:p>
        </w:tc>
        <w:tc>
          <w:tcPr>
            <w:tcW w:w="5729" w:type="dxa"/>
            <w:gridSpan w:val="2"/>
          </w:tcPr>
          <w:p w14:paraId="39E6526A" w14:textId="77777777" w:rsidR="00C07EF7" w:rsidRPr="00375DE9" w:rsidRDefault="00C07EF7" w:rsidP="0089509B">
            <w:pPr>
              <w:pStyle w:val="unitt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with input from Elders and Aboriginal and/or Torres Strait Islander community members</w:t>
            </w:r>
          </w:p>
        </w:tc>
      </w:tr>
      <w:tr w:rsidR="00C07EF7" w:rsidRPr="00375DE9" w14:paraId="0CF5BEFD" w14:textId="77777777" w:rsidTr="00F63B94">
        <w:tc>
          <w:tcPr>
            <w:tcW w:w="2943" w:type="dxa"/>
            <w:vMerge/>
          </w:tcPr>
          <w:p w14:paraId="63381F84" w14:textId="77777777" w:rsidR="00C07EF7" w:rsidRPr="00375DE9" w:rsidRDefault="00C07EF7" w:rsidP="0089509B">
            <w:pPr>
              <w:pStyle w:val="element"/>
              <w:keepNext/>
            </w:pPr>
          </w:p>
        </w:tc>
        <w:tc>
          <w:tcPr>
            <w:tcW w:w="570" w:type="dxa"/>
            <w:gridSpan w:val="2"/>
          </w:tcPr>
          <w:p w14:paraId="7B1DF6D9" w14:textId="77777777" w:rsidR="00C07EF7" w:rsidRPr="00375DE9" w:rsidRDefault="00C07EF7" w:rsidP="0089509B">
            <w:pPr>
              <w:pStyle w:val="PC"/>
              <w:keepNext/>
            </w:pPr>
            <w:r w:rsidRPr="00375DE9">
              <w:t>1.2</w:t>
            </w:r>
          </w:p>
        </w:tc>
        <w:tc>
          <w:tcPr>
            <w:tcW w:w="5729" w:type="dxa"/>
            <w:gridSpan w:val="2"/>
          </w:tcPr>
          <w:p w14:paraId="4793D240" w14:textId="77777777" w:rsidR="00C07EF7" w:rsidRPr="00375DE9" w:rsidRDefault="00C07EF7" w:rsidP="0089509B">
            <w:pPr>
              <w:pStyle w:val="unittext"/>
            </w:pPr>
            <w:r w:rsidRPr="00375DE9">
              <w:t xml:space="preserve">Identify the </w:t>
            </w:r>
            <w:r w:rsidRPr="00375DE9">
              <w:rPr>
                <w:b/>
                <w:i/>
              </w:rPr>
              <w:t>significant elements of Aboriginal and/or Torres Strait Islander culture</w:t>
            </w:r>
            <w:r w:rsidRPr="00375DE9">
              <w:t xml:space="preserve"> with input from Elders and Aboriginal and/or Torres Strait Islander community members</w:t>
            </w:r>
          </w:p>
        </w:tc>
      </w:tr>
      <w:tr w:rsidR="00C07EF7" w:rsidRPr="00375DE9" w14:paraId="04992599" w14:textId="77777777" w:rsidTr="00F63B94">
        <w:tc>
          <w:tcPr>
            <w:tcW w:w="2943" w:type="dxa"/>
          </w:tcPr>
          <w:p w14:paraId="4AACAC4D" w14:textId="77777777" w:rsidR="00C07EF7" w:rsidRPr="00375DE9" w:rsidRDefault="00C07EF7" w:rsidP="0089509B">
            <w:pPr>
              <w:pStyle w:val="spacer"/>
            </w:pPr>
          </w:p>
        </w:tc>
        <w:tc>
          <w:tcPr>
            <w:tcW w:w="6299" w:type="dxa"/>
            <w:gridSpan w:val="4"/>
          </w:tcPr>
          <w:p w14:paraId="5D5AEF3F" w14:textId="77777777" w:rsidR="00C07EF7" w:rsidRPr="00375DE9" w:rsidRDefault="00C07EF7" w:rsidP="0089509B">
            <w:pPr>
              <w:pStyle w:val="spacer"/>
            </w:pPr>
          </w:p>
        </w:tc>
      </w:tr>
      <w:tr w:rsidR="00C07EF7" w:rsidRPr="00375DE9" w14:paraId="3883D64A" w14:textId="77777777" w:rsidTr="00F63B94">
        <w:tc>
          <w:tcPr>
            <w:tcW w:w="2943" w:type="dxa"/>
            <w:vMerge w:val="restart"/>
          </w:tcPr>
          <w:p w14:paraId="02440CAB" w14:textId="77777777" w:rsidR="00C07EF7" w:rsidRPr="00375DE9" w:rsidRDefault="00C07EF7" w:rsidP="0089509B">
            <w:pPr>
              <w:pStyle w:val="element"/>
              <w:keepNext/>
            </w:pPr>
            <w:r w:rsidRPr="00375DE9">
              <w:t>2</w:t>
            </w:r>
            <w:r w:rsidRPr="00375DE9">
              <w:tab/>
              <w:t>Examine ways in which belief systems impact on day-to-day life</w:t>
            </w:r>
          </w:p>
        </w:tc>
        <w:tc>
          <w:tcPr>
            <w:tcW w:w="585" w:type="dxa"/>
            <w:gridSpan w:val="3"/>
          </w:tcPr>
          <w:p w14:paraId="07A6A470" w14:textId="77777777" w:rsidR="00C07EF7" w:rsidRPr="00375DE9" w:rsidRDefault="00C07EF7" w:rsidP="0089509B">
            <w:pPr>
              <w:pStyle w:val="PC"/>
              <w:keepNext/>
            </w:pPr>
            <w:r w:rsidRPr="00375DE9">
              <w:t>2.1</w:t>
            </w:r>
          </w:p>
        </w:tc>
        <w:tc>
          <w:tcPr>
            <w:tcW w:w="5714" w:type="dxa"/>
          </w:tcPr>
          <w:p w14:paraId="1EFF0587" w14:textId="77777777" w:rsidR="00C07EF7" w:rsidRPr="00375DE9" w:rsidRDefault="00C07EF7" w:rsidP="0089509B">
            <w:pPr>
              <w:pStyle w:val="unittext"/>
            </w:pPr>
            <w:r w:rsidRPr="00375DE9">
              <w:t xml:space="preserve">Discuss the </w:t>
            </w:r>
            <w:r w:rsidRPr="00375DE9">
              <w:rPr>
                <w:b/>
                <w:i/>
              </w:rPr>
              <w:t xml:space="preserve">belief systems </w:t>
            </w:r>
            <w:r w:rsidRPr="00375DE9">
              <w:t>of the Aboriginal and/or Torres Strait Islander community with input from elders and Aboriginal and/or Torres Strait Islander community members</w:t>
            </w:r>
          </w:p>
        </w:tc>
      </w:tr>
      <w:tr w:rsidR="00C07EF7" w:rsidRPr="00375DE9" w14:paraId="76CA9180" w14:textId="77777777" w:rsidTr="00F63B94">
        <w:tc>
          <w:tcPr>
            <w:tcW w:w="2943" w:type="dxa"/>
            <w:vMerge/>
          </w:tcPr>
          <w:p w14:paraId="34C09FB3" w14:textId="77777777" w:rsidR="00C07EF7" w:rsidRDefault="00C07EF7" w:rsidP="0089509B">
            <w:pPr>
              <w:keepNext/>
            </w:pPr>
          </w:p>
        </w:tc>
        <w:tc>
          <w:tcPr>
            <w:tcW w:w="585" w:type="dxa"/>
            <w:gridSpan w:val="3"/>
          </w:tcPr>
          <w:p w14:paraId="5CBB6AD8" w14:textId="77777777" w:rsidR="00C07EF7" w:rsidRPr="00375DE9" w:rsidRDefault="00C07EF7" w:rsidP="0089509B">
            <w:pPr>
              <w:pStyle w:val="PC"/>
              <w:keepNext/>
            </w:pPr>
            <w:r w:rsidRPr="00375DE9">
              <w:t>2.2</w:t>
            </w:r>
          </w:p>
        </w:tc>
        <w:tc>
          <w:tcPr>
            <w:tcW w:w="5714" w:type="dxa"/>
          </w:tcPr>
          <w:p w14:paraId="1CFED1FD" w14:textId="77777777" w:rsidR="00C07EF7" w:rsidRPr="00375DE9" w:rsidRDefault="00C07EF7" w:rsidP="0089509B">
            <w:pPr>
              <w:pStyle w:val="unitt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Aboriginal and/or Torres Strait Islander community</w:t>
            </w:r>
          </w:p>
        </w:tc>
      </w:tr>
      <w:tr w:rsidR="00C07EF7" w:rsidRPr="00375DE9" w14:paraId="512CEAAB" w14:textId="77777777" w:rsidTr="00F63B94">
        <w:tc>
          <w:tcPr>
            <w:tcW w:w="2943" w:type="dxa"/>
          </w:tcPr>
          <w:p w14:paraId="543CDD5A" w14:textId="77777777" w:rsidR="00C07EF7" w:rsidRPr="00375DE9" w:rsidRDefault="00C07EF7" w:rsidP="0089509B">
            <w:pPr>
              <w:pStyle w:val="spacer"/>
            </w:pPr>
          </w:p>
        </w:tc>
        <w:tc>
          <w:tcPr>
            <w:tcW w:w="6299" w:type="dxa"/>
            <w:gridSpan w:val="4"/>
          </w:tcPr>
          <w:p w14:paraId="3E04974B" w14:textId="77777777" w:rsidR="00C07EF7" w:rsidRPr="00375DE9" w:rsidRDefault="00C07EF7" w:rsidP="0089509B">
            <w:pPr>
              <w:pStyle w:val="spacer"/>
            </w:pPr>
          </w:p>
        </w:tc>
      </w:tr>
      <w:tr w:rsidR="00C07EF7" w:rsidRPr="00375DE9" w14:paraId="48F98321" w14:textId="77777777" w:rsidTr="00F63B94">
        <w:tc>
          <w:tcPr>
            <w:tcW w:w="2943" w:type="dxa"/>
            <w:vMerge w:val="restart"/>
          </w:tcPr>
          <w:p w14:paraId="43337478" w14:textId="77777777" w:rsidR="00C07EF7" w:rsidRPr="00375DE9" w:rsidRDefault="00C07EF7" w:rsidP="0089509B">
            <w:pPr>
              <w:pStyle w:val="element"/>
              <w:keepNext/>
            </w:pPr>
            <w:r w:rsidRPr="00375DE9">
              <w:t>3</w:t>
            </w:r>
            <w:r w:rsidRPr="00375DE9">
              <w:tab/>
              <w:t>Investigate the impact of cultural differences</w:t>
            </w:r>
          </w:p>
        </w:tc>
        <w:tc>
          <w:tcPr>
            <w:tcW w:w="570" w:type="dxa"/>
            <w:gridSpan w:val="2"/>
          </w:tcPr>
          <w:p w14:paraId="2807EAF9" w14:textId="77777777" w:rsidR="00C07EF7" w:rsidRPr="00375DE9" w:rsidRDefault="00C07EF7" w:rsidP="0089509B">
            <w:pPr>
              <w:pStyle w:val="PC"/>
              <w:keepNext/>
            </w:pPr>
            <w:r w:rsidRPr="00375DE9">
              <w:t>3.1</w:t>
            </w:r>
          </w:p>
        </w:tc>
        <w:tc>
          <w:tcPr>
            <w:tcW w:w="5729" w:type="dxa"/>
            <w:gridSpan w:val="2"/>
          </w:tcPr>
          <w:p w14:paraId="52CE21F5" w14:textId="77777777" w:rsidR="00C07EF7" w:rsidRPr="00375DE9" w:rsidRDefault="00C07EF7" w:rsidP="0089509B">
            <w:pPr>
              <w:pStyle w:val="unittext"/>
            </w:pPr>
            <w:r w:rsidRPr="00375DE9">
              <w:t xml:space="preserve">Examine </w:t>
            </w:r>
            <w:r w:rsidRPr="00375DE9">
              <w:rPr>
                <w:b/>
                <w:i/>
              </w:rPr>
              <w:t>impact of</w:t>
            </w:r>
            <w:r w:rsidRPr="00375DE9">
              <w:t xml:space="preserve"> </w:t>
            </w:r>
            <w:r w:rsidRPr="00375DE9">
              <w:rPr>
                <w:b/>
                <w:i/>
              </w:rPr>
              <w:t>cultural differences</w:t>
            </w:r>
            <w:r w:rsidRPr="00375DE9">
              <w:t>, with input from elders and Aboriginal and/or Torres Strait Islander community members</w:t>
            </w:r>
          </w:p>
        </w:tc>
      </w:tr>
      <w:tr w:rsidR="00C07EF7" w:rsidRPr="00375DE9" w14:paraId="4F4AB646" w14:textId="77777777" w:rsidTr="00F63B94">
        <w:tc>
          <w:tcPr>
            <w:tcW w:w="2943" w:type="dxa"/>
            <w:vMerge/>
          </w:tcPr>
          <w:p w14:paraId="27285BA3" w14:textId="77777777" w:rsidR="00C07EF7" w:rsidRDefault="00C07EF7" w:rsidP="0089509B">
            <w:pPr>
              <w:keepNext/>
            </w:pPr>
          </w:p>
        </w:tc>
        <w:tc>
          <w:tcPr>
            <w:tcW w:w="570" w:type="dxa"/>
            <w:gridSpan w:val="2"/>
          </w:tcPr>
          <w:p w14:paraId="52503D1A" w14:textId="77777777" w:rsidR="00C07EF7" w:rsidRPr="00375DE9" w:rsidRDefault="00C07EF7" w:rsidP="0089509B">
            <w:pPr>
              <w:pStyle w:val="PC"/>
              <w:keepNext/>
            </w:pPr>
            <w:r w:rsidRPr="00375DE9">
              <w:t>3.2</w:t>
            </w:r>
          </w:p>
        </w:tc>
        <w:tc>
          <w:tcPr>
            <w:tcW w:w="5729" w:type="dxa"/>
            <w:gridSpan w:val="2"/>
          </w:tcPr>
          <w:p w14:paraId="6B44F3D2" w14:textId="77777777" w:rsidR="00C07EF7" w:rsidRPr="00375DE9" w:rsidRDefault="00C07EF7" w:rsidP="0089509B">
            <w:pPr>
              <w:pStyle w:val="unittext"/>
            </w:pPr>
            <w:r w:rsidRPr="00375DE9">
              <w:rPr>
                <w:b/>
                <w:i/>
              </w:rPr>
              <w:t>Record</w:t>
            </w:r>
            <w:r w:rsidRPr="00375DE9">
              <w:t xml:space="preserve"> information gathered</w:t>
            </w:r>
          </w:p>
        </w:tc>
      </w:tr>
      <w:tr w:rsidR="00C07EF7" w:rsidRPr="00375DE9" w14:paraId="6F6CE01F" w14:textId="77777777" w:rsidTr="00F63B94">
        <w:tc>
          <w:tcPr>
            <w:tcW w:w="2943" w:type="dxa"/>
          </w:tcPr>
          <w:p w14:paraId="003F865B" w14:textId="77777777" w:rsidR="00C07EF7" w:rsidRPr="00375DE9" w:rsidRDefault="00C07EF7" w:rsidP="0089509B">
            <w:pPr>
              <w:pStyle w:val="spacer"/>
            </w:pPr>
          </w:p>
        </w:tc>
        <w:tc>
          <w:tcPr>
            <w:tcW w:w="6299" w:type="dxa"/>
            <w:gridSpan w:val="4"/>
          </w:tcPr>
          <w:p w14:paraId="20120C41" w14:textId="77777777" w:rsidR="00C07EF7" w:rsidRPr="00375DE9" w:rsidRDefault="00C07EF7" w:rsidP="0089509B">
            <w:pPr>
              <w:pStyle w:val="spacer"/>
            </w:pPr>
          </w:p>
        </w:tc>
      </w:tr>
      <w:tr w:rsidR="00C07EF7" w:rsidRPr="00375DE9" w14:paraId="41DDD622" w14:textId="77777777" w:rsidTr="00F63B94">
        <w:tc>
          <w:tcPr>
            <w:tcW w:w="2943" w:type="dxa"/>
            <w:vMerge w:val="restart"/>
          </w:tcPr>
          <w:p w14:paraId="3EDEEA91" w14:textId="77777777" w:rsidR="00C07EF7" w:rsidRPr="00375DE9" w:rsidRDefault="00C07EF7" w:rsidP="0089509B">
            <w:pPr>
              <w:pStyle w:val="element"/>
              <w:keepNext/>
            </w:pPr>
            <w:r w:rsidRPr="00375DE9">
              <w:t>4</w:t>
            </w:r>
            <w:r w:rsidRPr="00375DE9">
              <w:tab/>
              <w:t>Present results of investigations</w:t>
            </w:r>
          </w:p>
        </w:tc>
        <w:tc>
          <w:tcPr>
            <w:tcW w:w="570" w:type="dxa"/>
            <w:gridSpan w:val="2"/>
          </w:tcPr>
          <w:p w14:paraId="08D98656" w14:textId="77777777" w:rsidR="00C07EF7" w:rsidRPr="00375DE9" w:rsidRDefault="00C07EF7" w:rsidP="0089509B">
            <w:pPr>
              <w:pStyle w:val="PC"/>
              <w:keepNext/>
            </w:pPr>
            <w:r w:rsidRPr="00375DE9">
              <w:t>4.1</w:t>
            </w:r>
          </w:p>
        </w:tc>
        <w:tc>
          <w:tcPr>
            <w:tcW w:w="5729" w:type="dxa"/>
            <w:gridSpan w:val="2"/>
          </w:tcPr>
          <w:p w14:paraId="1C033390" w14:textId="77777777" w:rsidR="00C07EF7" w:rsidRPr="00375DE9" w:rsidRDefault="00C07EF7" w:rsidP="0089509B">
            <w:pPr>
              <w:pStyle w:val="unitt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C07EF7" w:rsidRPr="00375DE9" w14:paraId="5C72B9A5" w14:textId="77777777" w:rsidTr="00F63B94">
        <w:tc>
          <w:tcPr>
            <w:tcW w:w="2943" w:type="dxa"/>
            <w:vMerge/>
          </w:tcPr>
          <w:p w14:paraId="766CA061" w14:textId="77777777" w:rsidR="00C07EF7" w:rsidRDefault="00C07EF7" w:rsidP="0089509B">
            <w:pPr>
              <w:keepNext/>
            </w:pPr>
          </w:p>
        </w:tc>
        <w:tc>
          <w:tcPr>
            <w:tcW w:w="570" w:type="dxa"/>
            <w:gridSpan w:val="2"/>
          </w:tcPr>
          <w:p w14:paraId="405194C3" w14:textId="77777777" w:rsidR="00C07EF7" w:rsidRPr="00375DE9" w:rsidRDefault="00C07EF7" w:rsidP="0089509B">
            <w:pPr>
              <w:pStyle w:val="PC"/>
              <w:keepNext/>
            </w:pPr>
            <w:r w:rsidRPr="00375DE9">
              <w:t>4.2</w:t>
            </w:r>
          </w:p>
        </w:tc>
        <w:tc>
          <w:tcPr>
            <w:tcW w:w="5729" w:type="dxa"/>
            <w:gridSpan w:val="2"/>
          </w:tcPr>
          <w:p w14:paraId="14C4C97F" w14:textId="77777777" w:rsidR="00C07EF7" w:rsidRPr="00375DE9" w:rsidRDefault="00C07EF7" w:rsidP="0089509B">
            <w:pPr>
              <w:pStyle w:val="unittext"/>
            </w:pPr>
            <w:r w:rsidRPr="00375DE9">
              <w:t xml:space="preserve">Select and arrange appropriate content </w:t>
            </w:r>
          </w:p>
        </w:tc>
      </w:tr>
      <w:tr w:rsidR="00C07EF7" w:rsidRPr="00375DE9" w14:paraId="77347C8E" w14:textId="77777777" w:rsidTr="00F63B94">
        <w:tc>
          <w:tcPr>
            <w:tcW w:w="2943" w:type="dxa"/>
            <w:vMerge/>
          </w:tcPr>
          <w:p w14:paraId="3848C4BC" w14:textId="77777777" w:rsidR="00C07EF7" w:rsidRDefault="00C07EF7" w:rsidP="0089509B">
            <w:pPr>
              <w:keepNext/>
            </w:pPr>
          </w:p>
        </w:tc>
        <w:tc>
          <w:tcPr>
            <w:tcW w:w="570" w:type="dxa"/>
            <w:gridSpan w:val="2"/>
          </w:tcPr>
          <w:p w14:paraId="5AB0394F" w14:textId="77777777" w:rsidR="00C07EF7" w:rsidRPr="00375DE9" w:rsidRDefault="00C07EF7" w:rsidP="0089509B">
            <w:pPr>
              <w:pStyle w:val="PC"/>
              <w:keepNext/>
            </w:pPr>
            <w:r w:rsidRPr="00375DE9">
              <w:t>4.3</w:t>
            </w:r>
          </w:p>
        </w:tc>
        <w:tc>
          <w:tcPr>
            <w:tcW w:w="5729" w:type="dxa"/>
            <w:gridSpan w:val="2"/>
          </w:tcPr>
          <w:p w14:paraId="359383CF" w14:textId="77777777" w:rsidR="00C07EF7" w:rsidRPr="00375DE9" w:rsidRDefault="00C07EF7" w:rsidP="0089509B">
            <w:pPr>
              <w:pStyle w:val="unittext"/>
            </w:pPr>
            <w:r w:rsidRPr="00375DE9">
              <w:t xml:space="preserve">Deliver presentation </w:t>
            </w:r>
          </w:p>
        </w:tc>
      </w:tr>
      <w:tr w:rsidR="00C07EF7" w:rsidRPr="00375DE9" w14:paraId="72D64DDA" w14:textId="77777777" w:rsidTr="00F63B94">
        <w:tc>
          <w:tcPr>
            <w:tcW w:w="2943" w:type="dxa"/>
            <w:vMerge/>
          </w:tcPr>
          <w:p w14:paraId="339B440E" w14:textId="77777777" w:rsidR="00C07EF7" w:rsidRDefault="00C07EF7" w:rsidP="0089509B">
            <w:pPr>
              <w:keepNext/>
            </w:pPr>
          </w:p>
        </w:tc>
        <w:tc>
          <w:tcPr>
            <w:tcW w:w="570" w:type="dxa"/>
            <w:gridSpan w:val="2"/>
          </w:tcPr>
          <w:p w14:paraId="668E9949" w14:textId="77777777" w:rsidR="00C07EF7" w:rsidRPr="00375DE9" w:rsidRDefault="00C07EF7" w:rsidP="0089509B">
            <w:pPr>
              <w:pStyle w:val="PC"/>
              <w:keepNext/>
            </w:pPr>
            <w:r w:rsidRPr="00375DE9">
              <w:t>4.4</w:t>
            </w:r>
          </w:p>
        </w:tc>
        <w:tc>
          <w:tcPr>
            <w:tcW w:w="5729" w:type="dxa"/>
            <w:gridSpan w:val="2"/>
          </w:tcPr>
          <w:p w14:paraId="079B7B50" w14:textId="77777777" w:rsidR="00C07EF7" w:rsidRPr="00375DE9" w:rsidRDefault="00C07EF7" w:rsidP="0089509B">
            <w:pPr>
              <w:pStyle w:val="PC"/>
              <w:keepNext/>
            </w:pPr>
            <w:r w:rsidRPr="00375DE9">
              <w:rPr>
                <w:b/>
                <w:i/>
              </w:rPr>
              <w:t>Review</w:t>
            </w:r>
            <w:r w:rsidRPr="00375DE9">
              <w:t xml:space="preserve"> presentation</w:t>
            </w:r>
          </w:p>
        </w:tc>
      </w:tr>
      <w:tr w:rsidR="00C07EF7" w:rsidRPr="00375DE9" w14:paraId="3B6AB92F" w14:textId="77777777" w:rsidTr="00F63B94">
        <w:tc>
          <w:tcPr>
            <w:tcW w:w="2943" w:type="dxa"/>
          </w:tcPr>
          <w:p w14:paraId="2275A154" w14:textId="77777777" w:rsidR="00C07EF7" w:rsidRPr="00375DE9" w:rsidRDefault="00C07EF7" w:rsidP="0089509B">
            <w:pPr>
              <w:pStyle w:val="spacer"/>
            </w:pPr>
          </w:p>
        </w:tc>
        <w:tc>
          <w:tcPr>
            <w:tcW w:w="6299" w:type="dxa"/>
            <w:gridSpan w:val="4"/>
          </w:tcPr>
          <w:p w14:paraId="15BAD42F" w14:textId="77777777" w:rsidR="00C07EF7" w:rsidRPr="00375DE9" w:rsidRDefault="00C07EF7" w:rsidP="0089509B">
            <w:pPr>
              <w:pStyle w:val="spacer"/>
            </w:pPr>
          </w:p>
        </w:tc>
      </w:tr>
      <w:tr w:rsidR="00C07EF7" w:rsidRPr="00375DE9" w14:paraId="41350702" w14:textId="77777777" w:rsidTr="00F63B94">
        <w:tc>
          <w:tcPr>
            <w:tcW w:w="9242" w:type="dxa"/>
            <w:gridSpan w:val="5"/>
          </w:tcPr>
          <w:p w14:paraId="084F1D10" w14:textId="77777777" w:rsidR="00C07EF7" w:rsidRPr="00375DE9" w:rsidRDefault="00C07EF7" w:rsidP="0089509B">
            <w:pPr>
              <w:pStyle w:val="Heading21"/>
            </w:pPr>
            <w:r w:rsidRPr="00375DE9">
              <w:t>Required Knowledge and Skills</w:t>
            </w:r>
          </w:p>
          <w:p w14:paraId="5E1AB23F" w14:textId="77777777" w:rsidR="00C07EF7" w:rsidRPr="00375DE9" w:rsidRDefault="00C07EF7" w:rsidP="0089509B">
            <w:pPr>
              <w:pStyle w:val="text"/>
            </w:pPr>
            <w:r w:rsidRPr="00375DE9">
              <w:t>This describes the essential skills and knowledge and their level required for this unit.</w:t>
            </w:r>
          </w:p>
        </w:tc>
      </w:tr>
      <w:tr w:rsidR="00C07EF7" w14:paraId="1D452780" w14:textId="77777777" w:rsidTr="00F63B94">
        <w:tc>
          <w:tcPr>
            <w:tcW w:w="9242" w:type="dxa"/>
            <w:gridSpan w:val="5"/>
          </w:tcPr>
          <w:p w14:paraId="2A5AB5B0" w14:textId="77777777" w:rsidR="00C07EF7" w:rsidRPr="00375DE9" w:rsidRDefault="00C07EF7" w:rsidP="0089509B">
            <w:pPr>
              <w:pStyle w:val="unittext"/>
            </w:pPr>
            <w:r w:rsidRPr="00375DE9">
              <w:t>Required Knowledge:</w:t>
            </w:r>
          </w:p>
          <w:p w14:paraId="74F8F23B" w14:textId="77777777" w:rsidR="00C07EF7" w:rsidRDefault="00C07EF7" w:rsidP="0089509B">
            <w:pPr>
              <w:pStyle w:val="bullet"/>
              <w:ind w:left="360" w:hanging="360"/>
            </w:pPr>
            <w:r>
              <w:t>sources of information on Australian Aboriginal and/or Torres Strait Islander and other cultures to enable information to be gathered and analysed</w:t>
            </w:r>
          </w:p>
          <w:p w14:paraId="0D71C4B6" w14:textId="77777777" w:rsidR="00C07EF7" w:rsidRDefault="00C07EF7" w:rsidP="0089509B">
            <w:pPr>
              <w:pStyle w:val="bullet"/>
              <w:ind w:left="360" w:hanging="360"/>
            </w:pPr>
            <w:r>
              <w:t>cultural considerations related to the use of imagery</w:t>
            </w:r>
          </w:p>
          <w:p w14:paraId="60943695" w14:textId="77777777" w:rsidR="00C07EF7" w:rsidRDefault="00C07EF7" w:rsidP="0089509B">
            <w:pPr>
              <w:pStyle w:val="bullet"/>
              <w:ind w:left="360" w:hanging="360"/>
            </w:pPr>
            <w:r>
              <w:t>different presentation formats to enable the most appropriate format to be used</w:t>
            </w:r>
          </w:p>
          <w:p w14:paraId="30FEE25F" w14:textId="77777777" w:rsidR="00C07EF7" w:rsidRPr="00375DE9" w:rsidRDefault="00C07EF7" w:rsidP="0089509B">
            <w:pPr>
              <w:pStyle w:val="unittext"/>
            </w:pPr>
            <w:r w:rsidRPr="00375DE9">
              <w:t>Required Skills:</w:t>
            </w:r>
          </w:p>
          <w:p w14:paraId="3D3F3419" w14:textId="77777777" w:rsidR="00C07EF7" w:rsidRDefault="00C07EF7" w:rsidP="0089509B">
            <w:pPr>
              <w:pStyle w:val="bullet"/>
              <w:ind w:left="360" w:hanging="360"/>
            </w:pPr>
            <w:r>
              <w:t xml:space="preserve">communication skills to gather and interpret information from Elders and Aboriginal and/or Torres Strait Islander community members </w:t>
            </w:r>
          </w:p>
          <w:p w14:paraId="3CBE77E7" w14:textId="77777777" w:rsidR="00C07EF7" w:rsidRDefault="00C07EF7" w:rsidP="0089509B">
            <w:pPr>
              <w:pStyle w:val="bullet"/>
              <w:ind w:left="360" w:hanging="360"/>
            </w:pPr>
            <w:r>
              <w:t>problem solving skills to analyse information and determine its impact on day to day life</w:t>
            </w:r>
          </w:p>
          <w:p w14:paraId="720AA411" w14:textId="77777777" w:rsidR="00C07EF7" w:rsidRDefault="00C07EF7" w:rsidP="0089509B">
            <w:pPr>
              <w:pStyle w:val="bullet"/>
              <w:ind w:left="360" w:hanging="360"/>
            </w:pPr>
            <w:r>
              <w:t>literacy skills to access and interpret information from written and/or digital sources</w:t>
            </w:r>
          </w:p>
        </w:tc>
      </w:tr>
      <w:tr w:rsidR="00C07EF7" w:rsidRPr="00375DE9" w14:paraId="5388A163" w14:textId="77777777" w:rsidTr="00F63B94">
        <w:tc>
          <w:tcPr>
            <w:tcW w:w="9242" w:type="dxa"/>
            <w:gridSpan w:val="5"/>
          </w:tcPr>
          <w:p w14:paraId="01090EC7" w14:textId="77777777" w:rsidR="00C07EF7" w:rsidRPr="00375DE9" w:rsidRDefault="00C07EF7" w:rsidP="0089509B">
            <w:pPr>
              <w:pStyle w:val="spacer"/>
            </w:pPr>
          </w:p>
        </w:tc>
      </w:tr>
      <w:tr w:rsidR="00C07EF7" w:rsidRPr="00375DE9" w14:paraId="49FC79DE" w14:textId="77777777" w:rsidTr="00F63B94">
        <w:tc>
          <w:tcPr>
            <w:tcW w:w="9242" w:type="dxa"/>
            <w:gridSpan w:val="5"/>
          </w:tcPr>
          <w:p w14:paraId="3BA43C8A" w14:textId="77777777" w:rsidR="00C07EF7" w:rsidRPr="00375DE9" w:rsidRDefault="00C07EF7" w:rsidP="0089509B">
            <w:pPr>
              <w:pStyle w:val="Heading21"/>
            </w:pPr>
            <w:r w:rsidRPr="00375DE9">
              <w:t>Range Statement</w:t>
            </w:r>
          </w:p>
          <w:p w14:paraId="26B35CD1" w14:textId="4FDE78B1" w:rsidR="00C07EF7" w:rsidRPr="00375DE9" w:rsidRDefault="00C07EF7" w:rsidP="0089509B">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C07EF7" w:rsidRPr="00375DE9" w14:paraId="2D19F32C" w14:textId="77777777" w:rsidTr="00F63B94">
        <w:tc>
          <w:tcPr>
            <w:tcW w:w="3369" w:type="dxa"/>
            <w:gridSpan w:val="2"/>
          </w:tcPr>
          <w:p w14:paraId="75DC1F79" w14:textId="77777777" w:rsidR="00C07EF7" w:rsidRPr="00375DE9" w:rsidRDefault="00C07EF7" w:rsidP="0089509B">
            <w:pPr>
              <w:pStyle w:val="unittext"/>
            </w:pPr>
            <w:r w:rsidRPr="00375DE9">
              <w:rPr>
                <w:b/>
                <w:i/>
              </w:rPr>
              <w:t xml:space="preserve">Features of culture </w:t>
            </w:r>
            <w:r w:rsidRPr="00375DE9">
              <w:t>may include:</w:t>
            </w:r>
          </w:p>
        </w:tc>
        <w:tc>
          <w:tcPr>
            <w:tcW w:w="5873" w:type="dxa"/>
            <w:gridSpan w:val="3"/>
          </w:tcPr>
          <w:p w14:paraId="18B05F65" w14:textId="77777777" w:rsidR="00C07EF7" w:rsidRDefault="00C07EF7" w:rsidP="0089509B">
            <w:pPr>
              <w:pStyle w:val="bullet"/>
              <w:ind w:left="360" w:hanging="360"/>
            </w:pPr>
            <w:r>
              <w:t>belief systems</w:t>
            </w:r>
          </w:p>
          <w:p w14:paraId="414851AD" w14:textId="77777777" w:rsidR="00C07EF7" w:rsidRDefault="00C07EF7" w:rsidP="0089509B">
            <w:pPr>
              <w:pStyle w:val="bullet"/>
              <w:ind w:left="360" w:hanging="360"/>
            </w:pPr>
            <w:r>
              <w:t>rituals</w:t>
            </w:r>
          </w:p>
          <w:p w14:paraId="0E72253B" w14:textId="77777777" w:rsidR="00C07EF7" w:rsidRDefault="00C07EF7" w:rsidP="0089509B">
            <w:pPr>
              <w:pStyle w:val="bullet"/>
              <w:ind w:left="360" w:hanging="360"/>
            </w:pPr>
            <w:r>
              <w:t>relationships within cultures:</w:t>
            </w:r>
          </w:p>
          <w:p w14:paraId="4C0AF192" w14:textId="77777777" w:rsidR="00C07EF7" w:rsidRPr="00375DE9" w:rsidRDefault="00C07EF7" w:rsidP="0089509B">
            <w:pPr>
              <w:pStyle w:val="endash"/>
              <w:keepNext/>
              <w:ind w:left="568" w:hanging="284"/>
            </w:pPr>
            <w:r w:rsidRPr="00375DE9">
              <w:t>men and women</w:t>
            </w:r>
          </w:p>
          <w:p w14:paraId="5AE23D29" w14:textId="77777777" w:rsidR="00C07EF7" w:rsidRPr="00375DE9" w:rsidRDefault="00C07EF7" w:rsidP="0089509B">
            <w:pPr>
              <w:pStyle w:val="endash"/>
              <w:keepNext/>
              <w:ind w:left="568" w:hanging="284"/>
            </w:pPr>
            <w:r w:rsidRPr="00375DE9">
              <w:t>old and young</w:t>
            </w:r>
          </w:p>
          <w:p w14:paraId="345146E8" w14:textId="77777777" w:rsidR="00C07EF7" w:rsidRPr="00375DE9" w:rsidRDefault="00C07EF7" w:rsidP="0089509B">
            <w:pPr>
              <w:pStyle w:val="endash"/>
              <w:keepNext/>
              <w:ind w:left="568" w:hanging="284"/>
            </w:pPr>
            <w:r w:rsidRPr="00375DE9">
              <w:t>children and parents</w:t>
            </w:r>
          </w:p>
        </w:tc>
      </w:tr>
      <w:tr w:rsidR="00C07EF7" w:rsidRPr="00375DE9" w14:paraId="2EC436A0" w14:textId="77777777" w:rsidTr="00F63B94">
        <w:tc>
          <w:tcPr>
            <w:tcW w:w="9242" w:type="dxa"/>
            <w:gridSpan w:val="5"/>
          </w:tcPr>
          <w:p w14:paraId="57929DFF" w14:textId="77777777" w:rsidR="00C07EF7" w:rsidRPr="00375DE9" w:rsidRDefault="00C07EF7" w:rsidP="0089509B">
            <w:pPr>
              <w:pStyle w:val="spacer"/>
            </w:pPr>
          </w:p>
        </w:tc>
      </w:tr>
      <w:tr w:rsidR="00C07EF7" w14:paraId="0C96A13F" w14:textId="77777777" w:rsidTr="00F63B94">
        <w:tc>
          <w:tcPr>
            <w:tcW w:w="3369" w:type="dxa"/>
            <w:gridSpan w:val="2"/>
          </w:tcPr>
          <w:p w14:paraId="38705CAF" w14:textId="77777777" w:rsidR="00C07EF7" w:rsidRPr="00375DE9" w:rsidRDefault="00C07EF7" w:rsidP="0089509B">
            <w:pPr>
              <w:pStyle w:val="unittext"/>
            </w:pPr>
            <w:r w:rsidRPr="00375DE9">
              <w:rPr>
                <w:b/>
                <w:i/>
              </w:rPr>
              <w:t xml:space="preserve">Different cultural groups </w:t>
            </w:r>
            <w:r w:rsidRPr="00375DE9">
              <w:t>may include:</w:t>
            </w:r>
          </w:p>
        </w:tc>
        <w:tc>
          <w:tcPr>
            <w:tcW w:w="5873" w:type="dxa"/>
            <w:gridSpan w:val="3"/>
          </w:tcPr>
          <w:p w14:paraId="49A08721" w14:textId="77777777" w:rsidR="00C07EF7" w:rsidRDefault="00C07EF7" w:rsidP="0089509B">
            <w:pPr>
              <w:pStyle w:val="bullet"/>
              <w:ind w:left="360" w:hanging="360"/>
            </w:pPr>
            <w:r>
              <w:t>Aboriginal and/or Torres Strait Islander</w:t>
            </w:r>
          </w:p>
          <w:p w14:paraId="2E6CE9DC" w14:textId="77777777" w:rsidR="00C07EF7" w:rsidRDefault="00C07EF7" w:rsidP="0089509B">
            <w:pPr>
              <w:pStyle w:val="bullet"/>
              <w:ind w:left="360" w:hanging="360"/>
            </w:pPr>
            <w:r>
              <w:t>Anglo / European</w:t>
            </w:r>
          </w:p>
          <w:p w14:paraId="235473D7" w14:textId="77777777" w:rsidR="00C07EF7" w:rsidRDefault="00C07EF7" w:rsidP="0089509B">
            <w:pPr>
              <w:pStyle w:val="bullet"/>
              <w:ind w:left="360" w:hanging="360"/>
            </w:pPr>
            <w:r>
              <w:t>Arabic</w:t>
            </w:r>
          </w:p>
          <w:p w14:paraId="79ECCD8D" w14:textId="77777777" w:rsidR="00C07EF7" w:rsidRDefault="00C07EF7" w:rsidP="0089509B">
            <w:pPr>
              <w:pStyle w:val="bullet"/>
              <w:ind w:left="360" w:hanging="360"/>
            </w:pPr>
            <w:r>
              <w:t>Asian</w:t>
            </w:r>
          </w:p>
        </w:tc>
      </w:tr>
      <w:tr w:rsidR="00C07EF7" w:rsidRPr="00375DE9" w14:paraId="7376A93F" w14:textId="77777777" w:rsidTr="00F63B94">
        <w:tc>
          <w:tcPr>
            <w:tcW w:w="9242" w:type="dxa"/>
            <w:gridSpan w:val="5"/>
          </w:tcPr>
          <w:p w14:paraId="09B4ADA8" w14:textId="77777777" w:rsidR="00C07EF7" w:rsidRPr="00375DE9" w:rsidRDefault="00C07EF7" w:rsidP="0089509B">
            <w:pPr>
              <w:pStyle w:val="spacer"/>
            </w:pPr>
          </w:p>
        </w:tc>
      </w:tr>
      <w:tr w:rsidR="00C07EF7" w14:paraId="2F7AC3DD" w14:textId="77777777" w:rsidTr="00F63B94">
        <w:tc>
          <w:tcPr>
            <w:tcW w:w="3369" w:type="dxa"/>
            <w:gridSpan w:val="2"/>
          </w:tcPr>
          <w:p w14:paraId="2A47BDF7" w14:textId="77777777" w:rsidR="00C07EF7" w:rsidRPr="00375DE9" w:rsidRDefault="00C07EF7" w:rsidP="0089509B">
            <w:pPr>
              <w:pStyle w:val="unittext"/>
            </w:pPr>
            <w:r w:rsidRPr="00375DE9">
              <w:rPr>
                <w:b/>
                <w:i/>
              </w:rPr>
              <w:t xml:space="preserve">Significant elements of Aboriginal and/or Torres Strait Islander culture </w:t>
            </w:r>
            <w:r w:rsidRPr="00375DE9">
              <w:t>may include:</w:t>
            </w:r>
          </w:p>
        </w:tc>
        <w:tc>
          <w:tcPr>
            <w:tcW w:w="5873" w:type="dxa"/>
            <w:gridSpan w:val="3"/>
          </w:tcPr>
          <w:p w14:paraId="1D4F6BBF" w14:textId="77777777" w:rsidR="00C07EF7" w:rsidRDefault="00C07EF7" w:rsidP="0089509B">
            <w:pPr>
              <w:pStyle w:val="bullet"/>
              <w:ind w:left="360" w:hanging="360"/>
            </w:pPr>
            <w:r>
              <w:t>belief systems</w:t>
            </w:r>
          </w:p>
          <w:p w14:paraId="0AE54F03" w14:textId="77777777" w:rsidR="00C07EF7" w:rsidRDefault="00C07EF7" w:rsidP="0089509B">
            <w:pPr>
              <w:pStyle w:val="bullet"/>
              <w:ind w:left="360" w:hanging="360"/>
            </w:pPr>
            <w:r>
              <w:t>rituals</w:t>
            </w:r>
          </w:p>
          <w:p w14:paraId="1A14EAA7" w14:textId="77777777" w:rsidR="00C07EF7" w:rsidRDefault="00C07EF7" w:rsidP="0089509B">
            <w:pPr>
              <w:pStyle w:val="bullet"/>
              <w:ind w:left="360" w:hanging="360"/>
            </w:pPr>
            <w:r>
              <w:t>relationships</w:t>
            </w:r>
          </w:p>
        </w:tc>
      </w:tr>
      <w:tr w:rsidR="00C07EF7" w:rsidRPr="00375DE9" w14:paraId="310931AA" w14:textId="77777777" w:rsidTr="00F63B94">
        <w:tc>
          <w:tcPr>
            <w:tcW w:w="9242" w:type="dxa"/>
            <w:gridSpan w:val="5"/>
          </w:tcPr>
          <w:p w14:paraId="13B8BBCC" w14:textId="77777777" w:rsidR="00C07EF7" w:rsidRPr="00375DE9" w:rsidRDefault="00C07EF7" w:rsidP="0089509B">
            <w:pPr>
              <w:pStyle w:val="spacer"/>
            </w:pPr>
          </w:p>
        </w:tc>
      </w:tr>
      <w:tr w:rsidR="00C07EF7" w14:paraId="51E27A64" w14:textId="77777777" w:rsidTr="00F63B94">
        <w:tc>
          <w:tcPr>
            <w:tcW w:w="3369" w:type="dxa"/>
            <w:gridSpan w:val="2"/>
          </w:tcPr>
          <w:p w14:paraId="48C31535" w14:textId="77777777" w:rsidR="00C07EF7" w:rsidRPr="00375DE9" w:rsidRDefault="00C07EF7" w:rsidP="0089509B">
            <w:pPr>
              <w:pStyle w:val="unittext"/>
            </w:pPr>
            <w:r w:rsidRPr="00375DE9">
              <w:rPr>
                <w:b/>
                <w:i/>
              </w:rPr>
              <w:t xml:space="preserve">Belief systems </w:t>
            </w:r>
            <w:r w:rsidRPr="00375DE9">
              <w:t>may include:</w:t>
            </w:r>
          </w:p>
        </w:tc>
        <w:tc>
          <w:tcPr>
            <w:tcW w:w="5873" w:type="dxa"/>
            <w:gridSpan w:val="3"/>
          </w:tcPr>
          <w:p w14:paraId="7F1172E8" w14:textId="77777777" w:rsidR="00C07EF7" w:rsidRDefault="00C07EF7" w:rsidP="0089509B">
            <w:pPr>
              <w:pStyle w:val="bullet"/>
              <w:ind w:left="360" w:hanging="360"/>
            </w:pPr>
            <w:r>
              <w:t>belief systems</w:t>
            </w:r>
          </w:p>
          <w:p w14:paraId="5B723A9F" w14:textId="77777777" w:rsidR="00C07EF7" w:rsidRDefault="00C07EF7" w:rsidP="0089509B">
            <w:pPr>
              <w:pStyle w:val="bullet"/>
              <w:ind w:left="360" w:hanging="360"/>
            </w:pPr>
            <w:r>
              <w:t>rituals</w:t>
            </w:r>
          </w:p>
          <w:p w14:paraId="483FC7D8" w14:textId="77777777" w:rsidR="00C07EF7" w:rsidRDefault="00C07EF7" w:rsidP="0089509B">
            <w:pPr>
              <w:pStyle w:val="bullet"/>
              <w:ind w:left="360" w:hanging="360"/>
            </w:pPr>
            <w:r>
              <w:t>relationships</w:t>
            </w:r>
          </w:p>
        </w:tc>
      </w:tr>
      <w:tr w:rsidR="00C07EF7" w:rsidRPr="00375DE9" w14:paraId="1BD4BFEA" w14:textId="77777777" w:rsidTr="00F63B94">
        <w:tc>
          <w:tcPr>
            <w:tcW w:w="9242" w:type="dxa"/>
            <w:gridSpan w:val="5"/>
          </w:tcPr>
          <w:p w14:paraId="787E2EC2" w14:textId="77777777" w:rsidR="00C07EF7" w:rsidRPr="00375DE9" w:rsidRDefault="00C07EF7" w:rsidP="0089509B">
            <w:pPr>
              <w:pStyle w:val="spacer"/>
            </w:pPr>
          </w:p>
        </w:tc>
      </w:tr>
      <w:tr w:rsidR="00C07EF7" w14:paraId="31A058FD" w14:textId="77777777" w:rsidTr="00F63B94">
        <w:tc>
          <w:tcPr>
            <w:tcW w:w="3369" w:type="dxa"/>
            <w:gridSpan w:val="2"/>
          </w:tcPr>
          <w:p w14:paraId="4BD33C2A" w14:textId="77777777" w:rsidR="00C07EF7" w:rsidRPr="00375DE9" w:rsidRDefault="00C07EF7" w:rsidP="0089509B">
            <w:pPr>
              <w:pStyle w:val="unitt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14:paraId="01B7EE07" w14:textId="77777777" w:rsidR="00C07EF7" w:rsidRDefault="00C07EF7" w:rsidP="0089509B">
            <w:pPr>
              <w:pStyle w:val="bullet"/>
              <w:ind w:left="360" w:hanging="360"/>
            </w:pPr>
            <w:r>
              <w:t>occasions in day-to-day life in which religious/health and well-being belief systems might clash for both Aboriginal and/or Torres Strait Islander people and another culture</w:t>
            </w:r>
          </w:p>
          <w:p w14:paraId="0833430F" w14:textId="77777777" w:rsidR="00C07EF7" w:rsidRDefault="00C07EF7" w:rsidP="0089509B">
            <w:pPr>
              <w:pStyle w:val="bullet"/>
              <w:ind w:left="360" w:hanging="360"/>
            </w:pPr>
            <w:r>
              <w:t>occasions in day-to-day life in which religious/health and well-being belief systems might support both Aboriginal and/or Torres Strait Islander people and another culture</w:t>
            </w:r>
          </w:p>
        </w:tc>
      </w:tr>
      <w:tr w:rsidR="00C07EF7" w:rsidRPr="00375DE9" w14:paraId="04D0D14E" w14:textId="77777777" w:rsidTr="00F63B94">
        <w:tc>
          <w:tcPr>
            <w:tcW w:w="9242" w:type="dxa"/>
            <w:gridSpan w:val="5"/>
          </w:tcPr>
          <w:p w14:paraId="6F82B7C4" w14:textId="77777777" w:rsidR="00C07EF7" w:rsidRPr="00375DE9" w:rsidRDefault="00C07EF7" w:rsidP="0089509B">
            <w:pPr>
              <w:pStyle w:val="spacer"/>
            </w:pPr>
          </w:p>
        </w:tc>
      </w:tr>
      <w:tr w:rsidR="00C07EF7" w:rsidRPr="00375DE9" w14:paraId="55D534FA" w14:textId="77777777" w:rsidTr="00F63B94">
        <w:tc>
          <w:tcPr>
            <w:tcW w:w="3369" w:type="dxa"/>
            <w:gridSpan w:val="2"/>
          </w:tcPr>
          <w:p w14:paraId="59FA5934" w14:textId="77777777" w:rsidR="00C07EF7" w:rsidRPr="00375DE9" w:rsidRDefault="00C07EF7" w:rsidP="0089509B">
            <w:pPr>
              <w:pStyle w:val="unitt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14:paraId="743CFEBF" w14:textId="77777777" w:rsidR="00C07EF7" w:rsidRDefault="00C07EF7" w:rsidP="0089509B">
            <w:pPr>
              <w:pStyle w:val="bullet"/>
              <w:ind w:left="360" w:hanging="360"/>
            </w:pPr>
            <w:r>
              <w:t>positive and negative impacts on:</w:t>
            </w:r>
          </w:p>
          <w:p w14:paraId="6305E3F0" w14:textId="77777777" w:rsidR="00C07EF7" w:rsidRPr="00375DE9" w:rsidRDefault="00C07EF7" w:rsidP="0089509B">
            <w:pPr>
              <w:pStyle w:val="endash"/>
              <w:keepNext/>
              <w:ind w:left="568" w:hanging="284"/>
            </w:pPr>
            <w:r w:rsidRPr="00375DE9">
              <w:t>communication</w:t>
            </w:r>
          </w:p>
          <w:p w14:paraId="74066672" w14:textId="77777777" w:rsidR="00C07EF7" w:rsidRPr="00375DE9" w:rsidRDefault="00C07EF7" w:rsidP="0089509B">
            <w:pPr>
              <w:pStyle w:val="endash"/>
              <w:keepNext/>
              <w:ind w:left="568" w:hanging="284"/>
            </w:pPr>
            <w:r w:rsidRPr="00375DE9">
              <w:t>behaviours</w:t>
            </w:r>
          </w:p>
          <w:p w14:paraId="349511B6" w14:textId="77777777" w:rsidR="00C07EF7" w:rsidRPr="00375DE9" w:rsidRDefault="00C07EF7" w:rsidP="0089509B">
            <w:pPr>
              <w:pStyle w:val="endash"/>
              <w:keepNext/>
              <w:ind w:left="568" w:hanging="284"/>
            </w:pPr>
            <w:r w:rsidRPr="00375DE9">
              <w:t>perceptions</w:t>
            </w:r>
          </w:p>
        </w:tc>
      </w:tr>
      <w:tr w:rsidR="00C07EF7" w:rsidRPr="00375DE9" w14:paraId="0FE57D3A" w14:textId="77777777" w:rsidTr="00F63B94">
        <w:tc>
          <w:tcPr>
            <w:tcW w:w="9242" w:type="dxa"/>
            <w:gridSpan w:val="5"/>
          </w:tcPr>
          <w:p w14:paraId="6F5E4E0F" w14:textId="77777777" w:rsidR="00C07EF7" w:rsidRPr="00375DE9" w:rsidRDefault="00C07EF7" w:rsidP="0089509B">
            <w:pPr>
              <w:pStyle w:val="spacer"/>
            </w:pPr>
          </w:p>
        </w:tc>
      </w:tr>
      <w:tr w:rsidR="00C07EF7" w14:paraId="21B7C87B" w14:textId="77777777" w:rsidTr="00F63B94">
        <w:tc>
          <w:tcPr>
            <w:tcW w:w="3369" w:type="dxa"/>
            <w:gridSpan w:val="2"/>
          </w:tcPr>
          <w:p w14:paraId="7201E392" w14:textId="77777777" w:rsidR="00C07EF7" w:rsidRPr="00375DE9" w:rsidRDefault="00C07EF7" w:rsidP="0089509B">
            <w:pPr>
              <w:pStyle w:val="unittext"/>
            </w:pPr>
            <w:r w:rsidRPr="00375DE9">
              <w:rPr>
                <w:b/>
                <w:i/>
              </w:rPr>
              <w:t xml:space="preserve">Record </w:t>
            </w:r>
            <w:r w:rsidRPr="00375DE9">
              <w:t>may include:</w:t>
            </w:r>
          </w:p>
        </w:tc>
        <w:tc>
          <w:tcPr>
            <w:tcW w:w="5873" w:type="dxa"/>
            <w:gridSpan w:val="3"/>
          </w:tcPr>
          <w:p w14:paraId="4D845F82" w14:textId="77777777" w:rsidR="00C07EF7" w:rsidRDefault="00C07EF7" w:rsidP="0089509B">
            <w:pPr>
              <w:pStyle w:val="bullet"/>
              <w:ind w:left="360" w:hanging="360"/>
            </w:pPr>
            <w:r>
              <w:t>written notes</w:t>
            </w:r>
          </w:p>
          <w:p w14:paraId="6A50E7A6" w14:textId="77777777" w:rsidR="00C07EF7" w:rsidRDefault="00C07EF7" w:rsidP="0089509B">
            <w:pPr>
              <w:pStyle w:val="bullet"/>
              <w:ind w:left="360" w:hanging="360"/>
            </w:pPr>
            <w:r>
              <w:t>audio visual material</w:t>
            </w:r>
          </w:p>
          <w:p w14:paraId="3CD3BAF3" w14:textId="77777777" w:rsidR="00C07EF7" w:rsidRDefault="00C07EF7" w:rsidP="0089509B">
            <w:pPr>
              <w:pStyle w:val="bullet"/>
              <w:ind w:left="360" w:hanging="360"/>
            </w:pPr>
            <w:r>
              <w:t>visual or practical representation</w:t>
            </w:r>
          </w:p>
        </w:tc>
      </w:tr>
      <w:tr w:rsidR="00C07EF7" w:rsidRPr="00375DE9" w14:paraId="78928853" w14:textId="77777777" w:rsidTr="00F63B94">
        <w:tc>
          <w:tcPr>
            <w:tcW w:w="9242" w:type="dxa"/>
            <w:gridSpan w:val="5"/>
          </w:tcPr>
          <w:p w14:paraId="2292E61C" w14:textId="77777777" w:rsidR="00C07EF7" w:rsidRPr="00375DE9" w:rsidRDefault="00C07EF7" w:rsidP="0089509B">
            <w:pPr>
              <w:pStyle w:val="spacer"/>
            </w:pPr>
          </w:p>
        </w:tc>
      </w:tr>
      <w:tr w:rsidR="00C07EF7" w14:paraId="5656D89D" w14:textId="77777777" w:rsidTr="00F63B94">
        <w:tc>
          <w:tcPr>
            <w:tcW w:w="3369" w:type="dxa"/>
            <w:gridSpan w:val="2"/>
          </w:tcPr>
          <w:p w14:paraId="2884D549" w14:textId="77777777" w:rsidR="00C07EF7" w:rsidRPr="00375DE9" w:rsidRDefault="00C07EF7" w:rsidP="0089509B">
            <w:pPr>
              <w:pStyle w:val="unittext"/>
            </w:pPr>
            <w:r w:rsidRPr="00375DE9">
              <w:rPr>
                <w:b/>
                <w:i/>
              </w:rPr>
              <w:t xml:space="preserve">Audience </w:t>
            </w:r>
            <w:r w:rsidRPr="00375DE9">
              <w:t>may include:</w:t>
            </w:r>
          </w:p>
        </w:tc>
        <w:tc>
          <w:tcPr>
            <w:tcW w:w="5873" w:type="dxa"/>
            <w:gridSpan w:val="3"/>
          </w:tcPr>
          <w:p w14:paraId="0AF71230" w14:textId="77777777" w:rsidR="00C07EF7" w:rsidRDefault="00C07EF7" w:rsidP="0089509B">
            <w:pPr>
              <w:pStyle w:val="bullet"/>
              <w:ind w:left="360" w:hanging="360"/>
            </w:pPr>
            <w:r>
              <w:t>local community groups</w:t>
            </w:r>
          </w:p>
          <w:p w14:paraId="4381658C" w14:textId="77777777" w:rsidR="00C07EF7" w:rsidRDefault="00C07EF7" w:rsidP="0089509B">
            <w:pPr>
              <w:pStyle w:val="bullet"/>
              <w:ind w:left="360" w:hanging="360"/>
            </w:pPr>
            <w:r>
              <w:t>Elders</w:t>
            </w:r>
          </w:p>
          <w:p w14:paraId="562188D8" w14:textId="77777777" w:rsidR="00C07EF7" w:rsidRDefault="00C07EF7" w:rsidP="0089509B">
            <w:pPr>
              <w:pStyle w:val="bullet"/>
              <w:ind w:left="360" w:hanging="360"/>
            </w:pPr>
            <w:r>
              <w:t>family</w:t>
            </w:r>
          </w:p>
          <w:p w14:paraId="5F8BB044" w14:textId="77777777" w:rsidR="00C07EF7" w:rsidRDefault="00C07EF7" w:rsidP="0089509B">
            <w:pPr>
              <w:pStyle w:val="bullet"/>
              <w:ind w:left="360" w:hanging="360"/>
            </w:pPr>
            <w:r>
              <w:t>class / peers group</w:t>
            </w:r>
          </w:p>
          <w:p w14:paraId="0CF60CD4" w14:textId="77777777" w:rsidR="00C07EF7" w:rsidRDefault="00C07EF7" w:rsidP="0089509B">
            <w:pPr>
              <w:pStyle w:val="bullet"/>
              <w:ind w:left="360" w:hanging="360"/>
            </w:pPr>
            <w:r>
              <w:t>local schools</w:t>
            </w:r>
          </w:p>
        </w:tc>
      </w:tr>
      <w:tr w:rsidR="00C07EF7" w:rsidRPr="00375DE9" w14:paraId="6C0529CA" w14:textId="77777777" w:rsidTr="00F63B94">
        <w:tc>
          <w:tcPr>
            <w:tcW w:w="9242" w:type="dxa"/>
            <w:gridSpan w:val="5"/>
          </w:tcPr>
          <w:p w14:paraId="5CC0D055" w14:textId="77777777" w:rsidR="00C07EF7" w:rsidRPr="00375DE9" w:rsidRDefault="00C07EF7" w:rsidP="0089509B">
            <w:pPr>
              <w:pStyle w:val="spacer"/>
            </w:pPr>
          </w:p>
        </w:tc>
      </w:tr>
      <w:tr w:rsidR="00C07EF7" w14:paraId="6F381740" w14:textId="77777777" w:rsidTr="00F63B94">
        <w:tc>
          <w:tcPr>
            <w:tcW w:w="3369" w:type="dxa"/>
            <w:gridSpan w:val="2"/>
          </w:tcPr>
          <w:p w14:paraId="1D210D37" w14:textId="77777777" w:rsidR="00C07EF7" w:rsidRPr="00375DE9" w:rsidRDefault="00C07EF7" w:rsidP="0089509B">
            <w:pPr>
              <w:pStyle w:val="unittext"/>
            </w:pPr>
            <w:r w:rsidRPr="00375DE9">
              <w:rPr>
                <w:b/>
                <w:i/>
              </w:rPr>
              <w:t xml:space="preserve">Presentation </w:t>
            </w:r>
            <w:r w:rsidRPr="00375DE9">
              <w:t>may include:</w:t>
            </w:r>
          </w:p>
        </w:tc>
        <w:tc>
          <w:tcPr>
            <w:tcW w:w="5873" w:type="dxa"/>
            <w:gridSpan w:val="3"/>
          </w:tcPr>
          <w:p w14:paraId="1804C0F0" w14:textId="77777777" w:rsidR="00C07EF7" w:rsidRDefault="00C07EF7" w:rsidP="0089509B">
            <w:pPr>
              <w:pStyle w:val="bullet"/>
              <w:ind w:left="360" w:hanging="360"/>
            </w:pPr>
            <w:r>
              <w:t>video / audio</w:t>
            </w:r>
          </w:p>
          <w:p w14:paraId="096A7562" w14:textId="77777777" w:rsidR="00C07EF7" w:rsidRDefault="00C07EF7" w:rsidP="0089509B">
            <w:pPr>
              <w:pStyle w:val="bullet"/>
              <w:ind w:left="360" w:hanging="360"/>
            </w:pPr>
            <w:r>
              <w:t>power point presentation</w:t>
            </w:r>
          </w:p>
          <w:p w14:paraId="5425DAEF" w14:textId="77777777" w:rsidR="00C07EF7" w:rsidRDefault="00C07EF7" w:rsidP="0089509B">
            <w:pPr>
              <w:pStyle w:val="bullet"/>
              <w:ind w:left="360" w:hanging="360"/>
            </w:pPr>
            <w:r>
              <w:t>performing or visual arts</w:t>
            </w:r>
          </w:p>
          <w:p w14:paraId="4B4CF4B7" w14:textId="77777777" w:rsidR="00C07EF7" w:rsidRDefault="00C07EF7" w:rsidP="0089509B">
            <w:pPr>
              <w:pStyle w:val="bullet"/>
              <w:ind w:left="360" w:hanging="360"/>
            </w:pPr>
            <w:r>
              <w:t>commemorative walk</w:t>
            </w:r>
          </w:p>
          <w:p w14:paraId="6254EDEA" w14:textId="77777777" w:rsidR="00C07EF7" w:rsidRDefault="00C07EF7" w:rsidP="0089509B">
            <w:pPr>
              <w:pStyle w:val="bullet"/>
              <w:ind w:left="360" w:hanging="360"/>
            </w:pPr>
            <w:r>
              <w:t>group or individual</w:t>
            </w:r>
          </w:p>
        </w:tc>
      </w:tr>
      <w:tr w:rsidR="00C07EF7" w:rsidRPr="00375DE9" w14:paraId="30CAE903" w14:textId="77777777" w:rsidTr="00F63B94">
        <w:tc>
          <w:tcPr>
            <w:tcW w:w="9242" w:type="dxa"/>
            <w:gridSpan w:val="5"/>
          </w:tcPr>
          <w:p w14:paraId="55E0EC02" w14:textId="77777777" w:rsidR="00C07EF7" w:rsidRPr="00375DE9" w:rsidRDefault="00C07EF7" w:rsidP="0089509B">
            <w:pPr>
              <w:pStyle w:val="spacer"/>
            </w:pPr>
          </w:p>
        </w:tc>
      </w:tr>
      <w:tr w:rsidR="00C07EF7" w14:paraId="17C1153D" w14:textId="77777777" w:rsidTr="00F63B94">
        <w:tc>
          <w:tcPr>
            <w:tcW w:w="3369" w:type="dxa"/>
            <w:gridSpan w:val="2"/>
          </w:tcPr>
          <w:p w14:paraId="7359DB39" w14:textId="77777777" w:rsidR="00C07EF7" w:rsidRPr="00375DE9" w:rsidRDefault="00C07EF7" w:rsidP="0089509B">
            <w:pPr>
              <w:pStyle w:val="unittext"/>
            </w:pPr>
            <w:r w:rsidRPr="00375DE9">
              <w:rPr>
                <w:b/>
                <w:i/>
              </w:rPr>
              <w:t xml:space="preserve">Review </w:t>
            </w:r>
            <w:r w:rsidRPr="00375DE9">
              <w:t>may include:</w:t>
            </w:r>
          </w:p>
        </w:tc>
        <w:tc>
          <w:tcPr>
            <w:tcW w:w="5873" w:type="dxa"/>
            <w:gridSpan w:val="3"/>
          </w:tcPr>
          <w:p w14:paraId="593C1051" w14:textId="77777777" w:rsidR="00C07EF7" w:rsidRDefault="00C07EF7" w:rsidP="0089509B">
            <w:pPr>
              <w:pStyle w:val="bullet"/>
              <w:ind w:left="360" w:hanging="360"/>
            </w:pPr>
            <w:r>
              <w:t>discussion with Elders or Aboriginal and/or Torres Strait Islander community members</w:t>
            </w:r>
          </w:p>
          <w:p w14:paraId="704AE1F1" w14:textId="77777777" w:rsidR="00C07EF7" w:rsidRDefault="00C07EF7" w:rsidP="0089509B">
            <w:pPr>
              <w:pStyle w:val="bullet"/>
              <w:ind w:left="360" w:hanging="360"/>
            </w:pPr>
            <w:r>
              <w:t>peer feedback</w:t>
            </w:r>
          </w:p>
          <w:p w14:paraId="03CAD7AF" w14:textId="77777777" w:rsidR="00C07EF7" w:rsidRDefault="00C07EF7" w:rsidP="0089509B">
            <w:pPr>
              <w:pStyle w:val="bullet"/>
              <w:ind w:left="360" w:hanging="360"/>
            </w:pPr>
            <w:r>
              <w:t>audience feedback</w:t>
            </w:r>
          </w:p>
        </w:tc>
      </w:tr>
      <w:tr w:rsidR="00C07EF7" w:rsidRPr="00375DE9" w14:paraId="127144D7" w14:textId="77777777" w:rsidTr="00F63B94">
        <w:tc>
          <w:tcPr>
            <w:tcW w:w="9242" w:type="dxa"/>
            <w:gridSpan w:val="5"/>
          </w:tcPr>
          <w:p w14:paraId="655895A2" w14:textId="77777777" w:rsidR="00C07EF7" w:rsidRPr="00375DE9" w:rsidRDefault="00C07EF7" w:rsidP="0089509B">
            <w:pPr>
              <w:pStyle w:val="spacer"/>
            </w:pPr>
          </w:p>
        </w:tc>
      </w:tr>
      <w:tr w:rsidR="00C07EF7" w:rsidRPr="00375DE9" w14:paraId="291DF493" w14:textId="77777777" w:rsidTr="00F63B94">
        <w:tc>
          <w:tcPr>
            <w:tcW w:w="9242" w:type="dxa"/>
            <w:gridSpan w:val="5"/>
          </w:tcPr>
          <w:p w14:paraId="1E6AAF8B" w14:textId="77777777" w:rsidR="00C07EF7" w:rsidRPr="00375DE9" w:rsidRDefault="00C07EF7" w:rsidP="0089509B">
            <w:pPr>
              <w:pStyle w:val="Heading21"/>
            </w:pPr>
            <w:r w:rsidRPr="00375DE9">
              <w:t>Evidence Guide</w:t>
            </w:r>
          </w:p>
          <w:p w14:paraId="7DDD2D40" w14:textId="77777777" w:rsidR="00C07EF7" w:rsidRPr="00375DE9" w:rsidRDefault="00C07EF7" w:rsidP="0089509B">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683C3249" w14:textId="77777777" w:rsidTr="00F63B94">
        <w:tc>
          <w:tcPr>
            <w:tcW w:w="3369" w:type="dxa"/>
            <w:gridSpan w:val="2"/>
          </w:tcPr>
          <w:p w14:paraId="7D3C7CD9" w14:textId="77777777" w:rsidR="00C07EF7" w:rsidRPr="00375DE9" w:rsidRDefault="00C07EF7" w:rsidP="0089509B">
            <w:pPr>
              <w:pStyle w:val="EG"/>
            </w:pPr>
            <w:r w:rsidRPr="00375DE9">
              <w:t>Critical aspects for assessment and evidence required to demonstrate competency in this unit</w:t>
            </w:r>
          </w:p>
        </w:tc>
        <w:tc>
          <w:tcPr>
            <w:tcW w:w="5873" w:type="dxa"/>
            <w:gridSpan w:val="3"/>
          </w:tcPr>
          <w:p w14:paraId="148E7BAF" w14:textId="77777777" w:rsidR="00C07EF7" w:rsidRPr="00375DE9" w:rsidRDefault="00C07EF7" w:rsidP="0089509B">
            <w:pPr>
              <w:pStyle w:val="unittext"/>
            </w:pPr>
            <w:r w:rsidRPr="00375DE9">
              <w:t>Assessment must confirm the ability to:</w:t>
            </w:r>
          </w:p>
          <w:p w14:paraId="392B9CF3" w14:textId="77777777" w:rsidR="00C07EF7" w:rsidRDefault="00C07EF7" w:rsidP="0089509B">
            <w:pPr>
              <w:pStyle w:val="bullet"/>
              <w:ind w:left="360" w:hanging="360"/>
            </w:pPr>
            <w:r>
              <w:t>engagement with Elders or Aboriginal and/or Torres Strait Islander community members to identify significant elements of Aboriginal and/or Torres Strait Islander culture and belief systems</w:t>
            </w:r>
          </w:p>
          <w:p w14:paraId="5930EED7" w14:textId="77777777" w:rsidR="00C07EF7" w:rsidRDefault="00C07EF7" w:rsidP="0089509B">
            <w:pPr>
              <w:pStyle w:val="bullet"/>
              <w:ind w:left="360" w:hanging="360"/>
            </w:pPr>
            <w:r>
              <w:t xml:space="preserve">the ability to analyse the impact of different cultural beliefs and practices on day to day life </w:t>
            </w:r>
          </w:p>
          <w:p w14:paraId="4547A2C5" w14:textId="77777777" w:rsidR="00C07EF7" w:rsidRDefault="00C07EF7" w:rsidP="0089509B">
            <w:pPr>
              <w:pStyle w:val="bullet"/>
              <w:ind w:left="360" w:hanging="360"/>
            </w:pPr>
            <w:r>
              <w:t>the ability to present and review information</w:t>
            </w:r>
          </w:p>
        </w:tc>
      </w:tr>
      <w:tr w:rsidR="00C07EF7" w:rsidRPr="00375DE9" w14:paraId="13F61BEC" w14:textId="77777777" w:rsidTr="00F63B94">
        <w:tc>
          <w:tcPr>
            <w:tcW w:w="9242" w:type="dxa"/>
            <w:gridSpan w:val="5"/>
          </w:tcPr>
          <w:p w14:paraId="686208BD" w14:textId="77777777" w:rsidR="00C07EF7" w:rsidRPr="00375DE9" w:rsidRDefault="00C07EF7" w:rsidP="0089509B">
            <w:pPr>
              <w:pStyle w:val="spacer"/>
            </w:pPr>
          </w:p>
        </w:tc>
      </w:tr>
      <w:tr w:rsidR="00C07EF7" w14:paraId="4F095809" w14:textId="77777777" w:rsidTr="00F63B94">
        <w:tc>
          <w:tcPr>
            <w:tcW w:w="3369" w:type="dxa"/>
            <w:gridSpan w:val="2"/>
          </w:tcPr>
          <w:p w14:paraId="6399D75E" w14:textId="77777777" w:rsidR="00C07EF7" w:rsidRPr="00375DE9" w:rsidRDefault="00C07EF7" w:rsidP="0089509B">
            <w:pPr>
              <w:pStyle w:val="EG"/>
            </w:pPr>
            <w:r w:rsidRPr="00375DE9">
              <w:t>Context of and specific resources for assessment</w:t>
            </w:r>
          </w:p>
        </w:tc>
        <w:tc>
          <w:tcPr>
            <w:tcW w:w="5873" w:type="dxa"/>
            <w:gridSpan w:val="3"/>
          </w:tcPr>
          <w:p w14:paraId="1FE8188D" w14:textId="77777777" w:rsidR="00C07EF7" w:rsidRPr="00375DE9" w:rsidRDefault="00C07EF7" w:rsidP="0089509B">
            <w:pPr>
              <w:pStyle w:val="unittext"/>
            </w:pPr>
            <w:r w:rsidRPr="00375DE9">
              <w:t>Assessment must be culturally appropriate and ensure access to:</w:t>
            </w:r>
          </w:p>
          <w:p w14:paraId="2602A62D" w14:textId="77777777" w:rsidR="00C07EF7" w:rsidRDefault="00C07EF7" w:rsidP="0089509B">
            <w:pPr>
              <w:pStyle w:val="bullet"/>
              <w:ind w:left="360" w:hanging="360"/>
            </w:pPr>
            <w:r>
              <w:t>Elders or Aboriginal and/or Torres Strait Islander community members</w:t>
            </w:r>
          </w:p>
          <w:p w14:paraId="4EADD4BA" w14:textId="77777777" w:rsidR="00C07EF7" w:rsidRDefault="00C07EF7" w:rsidP="0089509B">
            <w:pPr>
              <w:pStyle w:val="bullet"/>
              <w:ind w:left="360" w:hanging="360"/>
            </w:pPr>
            <w:r>
              <w:t>sources of information</w:t>
            </w:r>
          </w:p>
          <w:p w14:paraId="7DC6CF3D" w14:textId="77777777" w:rsidR="00C07EF7" w:rsidRDefault="00C07EF7" w:rsidP="0089509B">
            <w:pPr>
              <w:pStyle w:val="bullet"/>
              <w:ind w:left="360" w:hanging="360"/>
            </w:pPr>
            <w:r>
              <w:t>relevant resources required to present the information in the learner’s preferred format</w:t>
            </w:r>
          </w:p>
        </w:tc>
      </w:tr>
      <w:tr w:rsidR="00C07EF7" w:rsidRPr="00375DE9" w14:paraId="298686E9" w14:textId="77777777" w:rsidTr="00F63B94">
        <w:tc>
          <w:tcPr>
            <w:tcW w:w="9242" w:type="dxa"/>
            <w:gridSpan w:val="5"/>
          </w:tcPr>
          <w:p w14:paraId="34833B4B" w14:textId="77777777" w:rsidR="00C07EF7" w:rsidRPr="00375DE9" w:rsidRDefault="00C07EF7" w:rsidP="0089509B">
            <w:pPr>
              <w:pStyle w:val="spacer"/>
            </w:pPr>
          </w:p>
        </w:tc>
      </w:tr>
      <w:tr w:rsidR="00C07EF7" w14:paraId="70838BDA" w14:textId="77777777" w:rsidTr="00F63B94">
        <w:tc>
          <w:tcPr>
            <w:tcW w:w="3369" w:type="dxa"/>
            <w:gridSpan w:val="2"/>
          </w:tcPr>
          <w:p w14:paraId="28F26A3E" w14:textId="77777777" w:rsidR="00C07EF7" w:rsidRPr="00375DE9" w:rsidRDefault="00C07EF7" w:rsidP="0089509B">
            <w:pPr>
              <w:pStyle w:val="EG"/>
            </w:pPr>
            <w:r w:rsidRPr="00375DE9">
              <w:t>Method(s) of assessment</w:t>
            </w:r>
          </w:p>
        </w:tc>
        <w:tc>
          <w:tcPr>
            <w:tcW w:w="5873" w:type="dxa"/>
            <w:gridSpan w:val="3"/>
          </w:tcPr>
          <w:p w14:paraId="76E29EF1" w14:textId="77777777" w:rsidR="00C07EF7" w:rsidRPr="00375DE9" w:rsidRDefault="00C07EF7" w:rsidP="0089509B">
            <w:pPr>
              <w:pStyle w:val="unittext"/>
            </w:pPr>
            <w:r w:rsidRPr="00375DE9">
              <w:t>The following suggested assessment methods are suitable for this unit:</w:t>
            </w:r>
          </w:p>
          <w:p w14:paraId="6EF87C42" w14:textId="77777777" w:rsidR="00C07EF7" w:rsidRDefault="00C07EF7" w:rsidP="0089509B">
            <w:pPr>
              <w:pStyle w:val="bullet"/>
              <w:ind w:left="360" w:hanging="360"/>
            </w:pPr>
            <w:r>
              <w:t>observation of the learner making a presentation detailing their analysis of the impact of cultural clashes on day to day life</w:t>
            </w:r>
          </w:p>
          <w:p w14:paraId="4DC3E1CB" w14:textId="77777777" w:rsidR="00C07EF7" w:rsidRDefault="00C07EF7" w:rsidP="0089509B">
            <w:pPr>
              <w:pStyle w:val="bullet"/>
              <w:ind w:left="360" w:hanging="360"/>
            </w:pPr>
            <w:r>
              <w:t>a portfolio of information and analysis of Aboriginal and/or Torres Strait Islander and other cultural features, beliefs and practices, which may include written, audio and/or visual information</w:t>
            </w:r>
          </w:p>
          <w:p w14:paraId="6EB9FF49" w14:textId="77777777" w:rsidR="00C07EF7" w:rsidRDefault="00C07EF7" w:rsidP="0089509B">
            <w:pPr>
              <w:pStyle w:val="bullet"/>
              <w:ind w:left="360" w:hanging="360"/>
            </w:pPr>
            <w:r>
              <w:t>third party reports from Aboriginal and/or Torres Strait Islander community members and/or peers detailing their feedback on information and analysis presented.</w:t>
            </w:r>
          </w:p>
        </w:tc>
      </w:tr>
    </w:tbl>
    <w:p w14:paraId="03350066" w14:textId="77777777" w:rsidR="00C07EF7" w:rsidRDefault="00C07EF7" w:rsidP="0089509B">
      <w:pPr>
        <w:keepNext/>
        <w:tabs>
          <w:tab w:val="left" w:pos="1530"/>
        </w:tabs>
        <w:sectPr w:rsidR="00C07EF7" w:rsidSect="00D4658F">
          <w:headerReference w:type="even" r:id="rId497"/>
          <w:headerReference w:type="default" r:id="rId498"/>
          <w:headerReference w:type="first" r:id="rId499"/>
          <w:pgSz w:w="11906" w:h="16838"/>
          <w:pgMar w:top="1440" w:right="1440" w:bottom="1560" w:left="1440" w:header="708" w:footer="708" w:gutter="0"/>
          <w:cols w:space="708"/>
          <w:docGrid w:linePitch="360"/>
        </w:sect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6361"/>
      </w:tblGrid>
      <w:tr w:rsidR="00C07EF7" w:rsidRPr="00D72D90" w14:paraId="21B48C62" w14:textId="77777777" w:rsidTr="00F63B94">
        <w:tc>
          <w:tcPr>
            <w:tcW w:w="2943" w:type="dxa"/>
          </w:tcPr>
          <w:p w14:paraId="5CCA96F3" w14:textId="77777777" w:rsidR="00C07EF7" w:rsidRPr="00954CFA" w:rsidRDefault="00C07EF7" w:rsidP="0089509B">
            <w:pPr>
              <w:pStyle w:val="temp"/>
            </w:pPr>
            <w:r w:rsidRPr="00954CFA">
              <w:t>Unit Code</w:t>
            </w:r>
          </w:p>
        </w:tc>
        <w:tc>
          <w:tcPr>
            <w:tcW w:w="6946" w:type="dxa"/>
            <w:gridSpan w:val="4"/>
          </w:tcPr>
          <w:p w14:paraId="630DC111" w14:textId="77777777" w:rsidR="00C07EF7" w:rsidRPr="00D72D90" w:rsidRDefault="00C07EF7" w:rsidP="0089509B">
            <w:pPr>
              <w:pStyle w:val="code"/>
            </w:pPr>
            <w:bookmarkStart w:id="455" w:name="_Toc464045240"/>
            <w:bookmarkStart w:id="456" w:name="_Toc507058780"/>
            <w:bookmarkStart w:id="457" w:name="_Toc514234492"/>
            <w:r w:rsidRPr="009903E2">
              <w:t>VU21881</w:t>
            </w:r>
            <w:bookmarkEnd w:id="455"/>
            <w:bookmarkEnd w:id="456"/>
            <w:bookmarkEnd w:id="457"/>
          </w:p>
        </w:tc>
      </w:tr>
      <w:tr w:rsidR="00C07EF7" w:rsidRPr="00D72D90" w14:paraId="4D9E1406" w14:textId="77777777" w:rsidTr="00F63B94">
        <w:tc>
          <w:tcPr>
            <w:tcW w:w="2943" w:type="dxa"/>
          </w:tcPr>
          <w:p w14:paraId="267A51F6" w14:textId="77777777" w:rsidR="00C07EF7" w:rsidRPr="00954CFA" w:rsidRDefault="00C07EF7" w:rsidP="0089509B">
            <w:pPr>
              <w:pStyle w:val="temp"/>
            </w:pPr>
            <w:r w:rsidRPr="00954CFA">
              <w:t>Unit Title</w:t>
            </w:r>
          </w:p>
        </w:tc>
        <w:tc>
          <w:tcPr>
            <w:tcW w:w="6946" w:type="dxa"/>
            <w:gridSpan w:val="4"/>
          </w:tcPr>
          <w:p w14:paraId="3DA71359" w14:textId="77777777" w:rsidR="00C07EF7" w:rsidRPr="00D72D90" w:rsidRDefault="00C07EF7" w:rsidP="0089509B">
            <w:pPr>
              <w:pStyle w:val="code"/>
            </w:pPr>
            <w:bookmarkStart w:id="458" w:name="_Toc464045241"/>
            <w:bookmarkStart w:id="459" w:name="_Toc507058781"/>
            <w:bookmarkStart w:id="460" w:name="_Toc514234493"/>
            <w:r w:rsidRPr="00631A95">
              <w:t>Apply essential further study skills</w:t>
            </w:r>
            <w:bookmarkEnd w:id="458"/>
            <w:bookmarkEnd w:id="459"/>
            <w:bookmarkEnd w:id="460"/>
          </w:p>
        </w:tc>
      </w:tr>
      <w:tr w:rsidR="00C07EF7" w14:paraId="1ED49820" w14:textId="77777777" w:rsidTr="00F63B94">
        <w:tc>
          <w:tcPr>
            <w:tcW w:w="2943" w:type="dxa"/>
          </w:tcPr>
          <w:p w14:paraId="44730A17" w14:textId="77777777" w:rsidR="00C07EF7" w:rsidRDefault="00C07EF7" w:rsidP="0089509B">
            <w:pPr>
              <w:pStyle w:val="Heading21"/>
            </w:pPr>
            <w:r>
              <w:t>Unit Descriptor</w:t>
            </w:r>
          </w:p>
        </w:tc>
        <w:tc>
          <w:tcPr>
            <w:tcW w:w="6946" w:type="dxa"/>
            <w:gridSpan w:val="4"/>
          </w:tcPr>
          <w:p w14:paraId="0C56DB04" w14:textId="77777777" w:rsidR="00C07EF7" w:rsidRDefault="00C07EF7" w:rsidP="0089509B">
            <w:pPr>
              <w:pStyle w:val="unittext"/>
            </w:pPr>
            <w:r>
              <w:t xml:space="preserve">This unit describes the skills and knowledge required to </w:t>
            </w:r>
            <w:r w:rsidRPr="00270ECD">
              <w:t>study and participate effectively in a tertiary learning environment</w:t>
            </w:r>
            <w:r>
              <w:t>.</w:t>
            </w:r>
          </w:p>
          <w:p w14:paraId="7B1CE6F1" w14:textId="77777777" w:rsidR="00C07EF7" w:rsidRDefault="00C07EF7" w:rsidP="0089509B">
            <w:pPr>
              <w:pStyle w:val="unittext"/>
            </w:pPr>
            <w:r w:rsidRPr="002F7F71">
              <w:t>No licensing, legislative, regulatory or certification requirements apply to this unit at the time of publication.</w:t>
            </w:r>
          </w:p>
        </w:tc>
      </w:tr>
      <w:tr w:rsidR="00C07EF7" w14:paraId="40C2B323" w14:textId="77777777" w:rsidTr="00F63B94">
        <w:tc>
          <w:tcPr>
            <w:tcW w:w="2943" w:type="dxa"/>
          </w:tcPr>
          <w:p w14:paraId="5CDCBEBE" w14:textId="77777777" w:rsidR="00C07EF7" w:rsidRDefault="00C07EF7" w:rsidP="0089509B">
            <w:pPr>
              <w:pStyle w:val="Heading21"/>
            </w:pPr>
            <w:r>
              <w:t>Employability Skills</w:t>
            </w:r>
          </w:p>
        </w:tc>
        <w:tc>
          <w:tcPr>
            <w:tcW w:w="6946" w:type="dxa"/>
            <w:gridSpan w:val="4"/>
          </w:tcPr>
          <w:p w14:paraId="1B8E64EE" w14:textId="77777777" w:rsidR="00C07EF7" w:rsidRDefault="00C07EF7" w:rsidP="0089509B">
            <w:pPr>
              <w:pStyle w:val="unittext"/>
            </w:pPr>
            <w:r>
              <w:t>This unit contains employability skills.</w:t>
            </w:r>
          </w:p>
        </w:tc>
      </w:tr>
      <w:tr w:rsidR="00C07EF7" w14:paraId="52933888" w14:textId="77777777" w:rsidTr="00F63B94">
        <w:tc>
          <w:tcPr>
            <w:tcW w:w="2943" w:type="dxa"/>
          </w:tcPr>
          <w:p w14:paraId="085F13CB" w14:textId="77777777" w:rsidR="00C07EF7" w:rsidRDefault="00C07EF7" w:rsidP="0089509B">
            <w:pPr>
              <w:pStyle w:val="Heading21"/>
            </w:pPr>
            <w:r>
              <w:t>Application of the Unit</w:t>
            </w:r>
          </w:p>
        </w:tc>
        <w:tc>
          <w:tcPr>
            <w:tcW w:w="6946" w:type="dxa"/>
            <w:gridSpan w:val="4"/>
          </w:tcPr>
          <w:p w14:paraId="42871090" w14:textId="77777777" w:rsidR="00C07EF7" w:rsidRDefault="00C07EF7" w:rsidP="0089509B">
            <w:pPr>
              <w:pStyle w:val="unittext"/>
            </w:pPr>
            <w:r>
              <w:t>This unit applies to learners who wish to develop their study skills to support effective participation in tertiary study.</w:t>
            </w:r>
          </w:p>
        </w:tc>
      </w:tr>
      <w:tr w:rsidR="00C07EF7" w14:paraId="3D6A5CE9" w14:textId="77777777" w:rsidTr="00F63B94">
        <w:tc>
          <w:tcPr>
            <w:tcW w:w="2943" w:type="dxa"/>
          </w:tcPr>
          <w:p w14:paraId="74EC9989" w14:textId="77777777" w:rsidR="00C07EF7" w:rsidRDefault="00C07EF7" w:rsidP="0089509B">
            <w:pPr>
              <w:pStyle w:val="Heading21"/>
            </w:pPr>
            <w:r>
              <w:t>Element</w:t>
            </w:r>
          </w:p>
          <w:p w14:paraId="33CB1EB2" w14:textId="77777777" w:rsidR="00C07EF7" w:rsidRDefault="00C07EF7" w:rsidP="0089509B">
            <w:pPr>
              <w:pStyle w:val="text"/>
            </w:pPr>
            <w:r w:rsidRPr="005979AA">
              <w:t>Elements describe the essential outcomes of a unit of competency. Elements describe actions or outcomes that are demonstrable and assessable.</w:t>
            </w:r>
          </w:p>
        </w:tc>
        <w:tc>
          <w:tcPr>
            <w:tcW w:w="6946" w:type="dxa"/>
            <w:gridSpan w:val="4"/>
          </w:tcPr>
          <w:p w14:paraId="12656B4F" w14:textId="77777777" w:rsidR="00C07EF7" w:rsidRDefault="00C07EF7" w:rsidP="0089509B">
            <w:pPr>
              <w:pStyle w:val="Heading21"/>
            </w:pPr>
            <w:r>
              <w:t>Performance Criteria</w:t>
            </w:r>
          </w:p>
          <w:p w14:paraId="57D2649A" w14:textId="4C93D25F" w:rsidR="00C07EF7" w:rsidRDefault="00C07EF7"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5B39F5ED" w14:textId="77777777" w:rsidTr="00F63B94">
        <w:tc>
          <w:tcPr>
            <w:tcW w:w="2943" w:type="dxa"/>
          </w:tcPr>
          <w:p w14:paraId="347B1EE0" w14:textId="77777777" w:rsidR="00C07EF7" w:rsidRDefault="00C07EF7" w:rsidP="0089509B">
            <w:pPr>
              <w:pStyle w:val="spacer"/>
            </w:pPr>
          </w:p>
        </w:tc>
        <w:tc>
          <w:tcPr>
            <w:tcW w:w="6946" w:type="dxa"/>
            <w:gridSpan w:val="4"/>
          </w:tcPr>
          <w:p w14:paraId="725C551C" w14:textId="77777777" w:rsidR="00C07EF7" w:rsidRDefault="00C07EF7" w:rsidP="0089509B">
            <w:pPr>
              <w:pStyle w:val="spacer"/>
            </w:pPr>
          </w:p>
        </w:tc>
      </w:tr>
      <w:tr w:rsidR="00C07EF7" w14:paraId="6E37C076" w14:textId="77777777" w:rsidTr="00F63B94">
        <w:tc>
          <w:tcPr>
            <w:tcW w:w="2943" w:type="dxa"/>
            <w:vMerge w:val="restart"/>
          </w:tcPr>
          <w:p w14:paraId="599C6E85" w14:textId="77777777" w:rsidR="00C07EF7" w:rsidRPr="0084371F" w:rsidRDefault="00C07EF7" w:rsidP="0089509B">
            <w:pPr>
              <w:pStyle w:val="element"/>
              <w:keepNext/>
            </w:pPr>
            <w:r w:rsidRPr="0084371F">
              <w:t>1</w:t>
            </w:r>
            <w:r>
              <w:tab/>
              <w:t>Analyse the requirements of tertiary learning environments</w:t>
            </w:r>
          </w:p>
        </w:tc>
        <w:tc>
          <w:tcPr>
            <w:tcW w:w="570" w:type="dxa"/>
            <w:gridSpan w:val="2"/>
          </w:tcPr>
          <w:p w14:paraId="6148D3F5" w14:textId="77777777" w:rsidR="00C07EF7" w:rsidRDefault="00C07EF7" w:rsidP="0089509B">
            <w:pPr>
              <w:pStyle w:val="PC"/>
              <w:keepNext/>
            </w:pPr>
            <w:r>
              <w:t>1.1</w:t>
            </w:r>
          </w:p>
        </w:tc>
        <w:tc>
          <w:tcPr>
            <w:tcW w:w="6376" w:type="dxa"/>
            <w:gridSpan w:val="2"/>
          </w:tcPr>
          <w:p w14:paraId="41F85092" w14:textId="77777777" w:rsidR="00C07EF7" w:rsidRDefault="00C07EF7" w:rsidP="0089509B">
            <w:pPr>
              <w:pStyle w:val="PC"/>
              <w:keepNext/>
            </w:pPr>
            <w:r>
              <w:t xml:space="preserve">Identify the </w:t>
            </w:r>
            <w:r w:rsidRPr="00805545">
              <w:rPr>
                <w:b/>
                <w:i/>
              </w:rPr>
              <w:t>expectations of the tertiary learning environment</w:t>
            </w:r>
            <w:r>
              <w:t xml:space="preserve"> </w:t>
            </w:r>
          </w:p>
        </w:tc>
      </w:tr>
      <w:tr w:rsidR="00C07EF7" w:rsidRPr="00891BD4" w14:paraId="4815D0EF" w14:textId="77777777" w:rsidTr="00F63B94">
        <w:tc>
          <w:tcPr>
            <w:tcW w:w="2943" w:type="dxa"/>
            <w:vMerge/>
          </w:tcPr>
          <w:p w14:paraId="6BDF5D62" w14:textId="77777777" w:rsidR="00C07EF7" w:rsidRPr="0084371F" w:rsidRDefault="00C07EF7" w:rsidP="0089509B">
            <w:pPr>
              <w:pStyle w:val="element"/>
              <w:keepNext/>
            </w:pPr>
          </w:p>
        </w:tc>
        <w:tc>
          <w:tcPr>
            <w:tcW w:w="570" w:type="dxa"/>
            <w:gridSpan w:val="2"/>
          </w:tcPr>
          <w:p w14:paraId="730E75CE" w14:textId="77777777" w:rsidR="00C07EF7" w:rsidRDefault="00C07EF7" w:rsidP="0089509B">
            <w:pPr>
              <w:pStyle w:val="PC"/>
              <w:keepNext/>
            </w:pPr>
            <w:r>
              <w:t>1.2</w:t>
            </w:r>
          </w:p>
        </w:tc>
        <w:tc>
          <w:tcPr>
            <w:tcW w:w="6376" w:type="dxa"/>
            <w:gridSpan w:val="2"/>
          </w:tcPr>
          <w:p w14:paraId="0CCA4DC2" w14:textId="77777777" w:rsidR="00C07EF7" w:rsidRPr="00891BD4" w:rsidRDefault="00C07EF7" w:rsidP="0089509B">
            <w:pPr>
              <w:pStyle w:val="PC"/>
              <w:keepNext/>
            </w:pPr>
            <w:r>
              <w:t xml:space="preserve">Determine the main </w:t>
            </w:r>
            <w:r>
              <w:rPr>
                <w:b/>
                <w:i/>
              </w:rPr>
              <w:t xml:space="preserve">learning contexts </w:t>
            </w:r>
            <w:r>
              <w:t>found in tertiary learning environments</w:t>
            </w:r>
          </w:p>
        </w:tc>
      </w:tr>
      <w:tr w:rsidR="00C07EF7" w14:paraId="29334876" w14:textId="77777777" w:rsidTr="00F63B94">
        <w:tc>
          <w:tcPr>
            <w:tcW w:w="2943" w:type="dxa"/>
            <w:vMerge/>
          </w:tcPr>
          <w:p w14:paraId="07FD4947" w14:textId="77777777" w:rsidR="00C07EF7" w:rsidRPr="0084371F" w:rsidRDefault="00C07EF7" w:rsidP="0089509B">
            <w:pPr>
              <w:pStyle w:val="element"/>
              <w:keepNext/>
            </w:pPr>
          </w:p>
        </w:tc>
        <w:tc>
          <w:tcPr>
            <w:tcW w:w="570" w:type="dxa"/>
            <w:gridSpan w:val="2"/>
          </w:tcPr>
          <w:p w14:paraId="1AF0E437" w14:textId="77777777" w:rsidR="00C07EF7" w:rsidRDefault="00C07EF7" w:rsidP="0089509B">
            <w:pPr>
              <w:pStyle w:val="PC"/>
              <w:keepNext/>
            </w:pPr>
            <w:r>
              <w:t>1.3</w:t>
            </w:r>
          </w:p>
        </w:tc>
        <w:tc>
          <w:tcPr>
            <w:tcW w:w="6376" w:type="dxa"/>
            <w:gridSpan w:val="2"/>
          </w:tcPr>
          <w:p w14:paraId="266FC708" w14:textId="77777777" w:rsidR="00C07EF7" w:rsidRDefault="00C07EF7" w:rsidP="0089509B">
            <w:pPr>
              <w:pStyle w:val="PC"/>
              <w:keepNext/>
            </w:pPr>
            <w:r>
              <w:t xml:space="preserve">Define the main </w:t>
            </w:r>
            <w:r w:rsidRPr="00891BD4">
              <w:rPr>
                <w:b/>
                <w:i/>
              </w:rPr>
              <w:t>learning strategies</w:t>
            </w:r>
            <w:r>
              <w:t xml:space="preserve"> used in tertiary learning environments</w:t>
            </w:r>
          </w:p>
        </w:tc>
      </w:tr>
      <w:tr w:rsidR="00C07EF7" w14:paraId="62C12B5B" w14:textId="77777777" w:rsidTr="00F63B94">
        <w:tc>
          <w:tcPr>
            <w:tcW w:w="2943" w:type="dxa"/>
            <w:vMerge/>
          </w:tcPr>
          <w:p w14:paraId="2F6FA671" w14:textId="77777777" w:rsidR="00C07EF7" w:rsidRPr="0084371F" w:rsidRDefault="00C07EF7" w:rsidP="0089509B">
            <w:pPr>
              <w:pStyle w:val="element"/>
              <w:keepNext/>
            </w:pPr>
          </w:p>
        </w:tc>
        <w:tc>
          <w:tcPr>
            <w:tcW w:w="570" w:type="dxa"/>
            <w:gridSpan w:val="2"/>
          </w:tcPr>
          <w:p w14:paraId="69511324" w14:textId="77777777" w:rsidR="00C07EF7" w:rsidRDefault="00C07EF7" w:rsidP="0089509B">
            <w:pPr>
              <w:pStyle w:val="PC"/>
              <w:keepNext/>
            </w:pPr>
            <w:r>
              <w:t>1.4</w:t>
            </w:r>
          </w:p>
        </w:tc>
        <w:tc>
          <w:tcPr>
            <w:tcW w:w="6376" w:type="dxa"/>
            <w:gridSpan w:val="2"/>
          </w:tcPr>
          <w:p w14:paraId="665840F7" w14:textId="77777777" w:rsidR="00C07EF7" w:rsidRDefault="00C07EF7" w:rsidP="0089509B">
            <w:pPr>
              <w:pStyle w:val="PC"/>
              <w:keepNext/>
            </w:pPr>
            <w:r>
              <w:t>Analyse the features, benefits and disadvantages of different learning strategies as they relate to different learning contexts</w:t>
            </w:r>
          </w:p>
        </w:tc>
      </w:tr>
      <w:tr w:rsidR="00C07EF7" w14:paraId="61BDFCC9" w14:textId="77777777" w:rsidTr="00F63B94">
        <w:tc>
          <w:tcPr>
            <w:tcW w:w="2943" w:type="dxa"/>
            <w:vMerge/>
          </w:tcPr>
          <w:p w14:paraId="27A923EB" w14:textId="77777777" w:rsidR="00C07EF7" w:rsidRPr="0084371F" w:rsidRDefault="00C07EF7" w:rsidP="0089509B">
            <w:pPr>
              <w:pStyle w:val="element"/>
              <w:keepNext/>
            </w:pPr>
          </w:p>
        </w:tc>
        <w:tc>
          <w:tcPr>
            <w:tcW w:w="570" w:type="dxa"/>
            <w:gridSpan w:val="2"/>
          </w:tcPr>
          <w:p w14:paraId="1ED3AA64" w14:textId="77777777" w:rsidR="00C07EF7" w:rsidRDefault="00C07EF7" w:rsidP="0089509B">
            <w:pPr>
              <w:pStyle w:val="PC"/>
              <w:keepNext/>
            </w:pPr>
            <w:r>
              <w:t>1.5</w:t>
            </w:r>
          </w:p>
        </w:tc>
        <w:tc>
          <w:tcPr>
            <w:tcW w:w="6376" w:type="dxa"/>
            <w:gridSpan w:val="2"/>
          </w:tcPr>
          <w:p w14:paraId="393C84C3" w14:textId="77777777" w:rsidR="00C07EF7" w:rsidRDefault="00C07EF7" w:rsidP="0089509B">
            <w:pPr>
              <w:pStyle w:val="PC"/>
              <w:keepNext/>
            </w:pPr>
            <w:r>
              <w:t>Identify the features of the peer review system</w:t>
            </w:r>
          </w:p>
        </w:tc>
      </w:tr>
      <w:tr w:rsidR="00C07EF7" w14:paraId="72F8B80B" w14:textId="77777777" w:rsidTr="00F63B94">
        <w:tc>
          <w:tcPr>
            <w:tcW w:w="2943" w:type="dxa"/>
            <w:vMerge/>
          </w:tcPr>
          <w:p w14:paraId="5097A3F4" w14:textId="77777777" w:rsidR="00C07EF7" w:rsidRPr="0084371F" w:rsidRDefault="00C07EF7" w:rsidP="0089509B">
            <w:pPr>
              <w:pStyle w:val="element"/>
              <w:keepNext/>
            </w:pPr>
          </w:p>
        </w:tc>
        <w:tc>
          <w:tcPr>
            <w:tcW w:w="570" w:type="dxa"/>
            <w:gridSpan w:val="2"/>
          </w:tcPr>
          <w:p w14:paraId="6479A7EC" w14:textId="77777777" w:rsidR="00C07EF7" w:rsidRDefault="00C07EF7" w:rsidP="0089509B">
            <w:pPr>
              <w:pStyle w:val="PC"/>
              <w:keepNext/>
            </w:pPr>
            <w:r>
              <w:t>1.6</w:t>
            </w:r>
          </w:p>
        </w:tc>
        <w:tc>
          <w:tcPr>
            <w:tcW w:w="6376" w:type="dxa"/>
            <w:gridSpan w:val="2"/>
          </w:tcPr>
          <w:p w14:paraId="2A2BF23C" w14:textId="77777777" w:rsidR="00C07EF7" w:rsidRDefault="00C07EF7" w:rsidP="0089509B">
            <w:pPr>
              <w:pStyle w:val="PC"/>
              <w:keepNext/>
            </w:pPr>
            <w:r>
              <w:t xml:space="preserve">Determine </w:t>
            </w:r>
            <w:r w:rsidRPr="00115103">
              <w:rPr>
                <w:b/>
                <w:i/>
              </w:rPr>
              <w:t>effective personal strategies</w:t>
            </w:r>
            <w:r>
              <w:t xml:space="preserve"> to maximise learning opportunities</w:t>
            </w:r>
          </w:p>
        </w:tc>
      </w:tr>
      <w:tr w:rsidR="00C07EF7" w14:paraId="03870193" w14:textId="77777777" w:rsidTr="00F63B94">
        <w:tc>
          <w:tcPr>
            <w:tcW w:w="2943" w:type="dxa"/>
          </w:tcPr>
          <w:p w14:paraId="4AB96C71" w14:textId="77777777" w:rsidR="00C07EF7" w:rsidRDefault="00C07EF7" w:rsidP="0089509B">
            <w:pPr>
              <w:pStyle w:val="spacer"/>
            </w:pPr>
          </w:p>
        </w:tc>
        <w:tc>
          <w:tcPr>
            <w:tcW w:w="6946" w:type="dxa"/>
            <w:gridSpan w:val="4"/>
          </w:tcPr>
          <w:p w14:paraId="4681FB00" w14:textId="77777777" w:rsidR="00C07EF7" w:rsidRDefault="00C07EF7" w:rsidP="0089509B">
            <w:pPr>
              <w:pStyle w:val="spacer"/>
            </w:pPr>
          </w:p>
        </w:tc>
      </w:tr>
      <w:tr w:rsidR="00C07EF7" w14:paraId="018F6C70" w14:textId="77777777" w:rsidTr="00F63B94">
        <w:tc>
          <w:tcPr>
            <w:tcW w:w="2943" w:type="dxa"/>
            <w:vMerge w:val="restart"/>
          </w:tcPr>
          <w:p w14:paraId="6D541E52" w14:textId="77777777" w:rsidR="00C07EF7" w:rsidRDefault="00C07EF7" w:rsidP="0089509B">
            <w:pPr>
              <w:pStyle w:val="element"/>
              <w:keepNext/>
            </w:pPr>
            <w:r>
              <w:t>2</w:t>
            </w:r>
            <w:r>
              <w:tab/>
              <w:t>Investigate library services</w:t>
            </w:r>
          </w:p>
        </w:tc>
        <w:tc>
          <w:tcPr>
            <w:tcW w:w="585" w:type="dxa"/>
            <w:gridSpan w:val="3"/>
          </w:tcPr>
          <w:p w14:paraId="4F1C194A" w14:textId="77777777" w:rsidR="00C07EF7" w:rsidRDefault="00C07EF7" w:rsidP="0089509B">
            <w:pPr>
              <w:pStyle w:val="PC"/>
              <w:keepNext/>
            </w:pPr>
            <w:r>
              <w:t>2.1</w:t>
            </w:r>
          </w:p>
        </w:tc>
        <w:tc>
          <w:tcPr>
            <w:tcW w:w="6361" w:type="dxa"/>
          </w:tcPr>
          <w:p w14:paraId="0402FC23" w14:textId="77777777" w:rsidR="00C07EF7" w:rsidRDefault="00C07EF7" w:rsidP="0089509B">
            <w:pPr>
              <w:pStyle w:val="PC"/>
              <w:keepNext/>
            </w:pPr>
            <w:r>
              <w:t xml:space="preserve">Identify the main </w:t>
            </w:r>
            <w:r w:rsidRPr="00FC1B7D">
              <w:rPr>
                <w:b/>
                <w:i/>
              </w:rPr>
              <w:t>services</w:t>
            </w:r>
            <w:r>
              <w:t xml:space="preserve"> </w:t>
            </w:r>
            <w:r w:rsidRPr="00FC1B7D">
              <w:rPr>
                <w:b/>
                <w:i/>
              </w:rPr>
              <w:t>of educational librar</w:t>
            </w:r>
            <w:r>
              <w:rPr>
                <w:b/>
                <w:i/>
              </w:rPr>
              <w:t>ies</w:t>
            </w:r>
          </w:p>
        </w:tc>
      </w:tr>
      <w:tr w:rsidR="00C07EF7" w14:paraId="77B35555" w14:textId="77777777" w:rsidTr="00F63B94">
        <w:tc>
          <w:tcPr>
            <w:tcW w:w="2943" w:type="dxa"/>
            <w:vMerge/>
          </w:tcPr>
          <w:p w14:paraId="763FAE1F" w14:textId="77777777" w:rsidR="00C07EF7" w:rsidRDefault="00C07EF7" w:rsidP="0089509B">
            <w:pPr>
              <w:keepNext/>
            </w:pPr>
          </w:p>
        </w:tc>
        <w:tc>
          <w:tcPr>
            <w:tcW w:w="585" w:type="dxa"/>
            <w:gridSpan w:val="3"/>
          </w:tcPr>
          <w:p w14:paraId="0407C644" w14:textId="77777777" w:rsidR="00C07EF7" w:rsidRDefault="00C07EF7" w:rsidP="0089509B">
            <w:pPr>
              <w:pStyle w:val="PC"/>
              <w:keepNext/>
            </w:pPr>
            <w:r>
              <w:t>2.2</w:t>
            </w:r>
          </w:p>
        </w:tc>
        <w:tc>
          <w:tcPr>
            <w:tcW w:w="6361" w:type="dxa"/>
          </w:tcPr>
          <w:p w14:paraId="394DC60B" w14:textId="77777777" w:rsidR="00C07EF7" w:rsidRDefault="00C07EF7" w:rsidP="0089509B">
            <w:pPr>
              <w:pStyle w:val="PC"/>
              <w:keepNext/>
            </w:pPr>
            <w:r>
              <w:t xml:space="preserve">Identify </w:t>
            </w:r>
            <w:r w:rsidRPr="00E907EC">
              <w:rPr>
                <w:b/>
                <w:i/>
              </w:rPr>
              <w:t>sources of information</w:t>
            </w:r>
            <w:r>
              <w:t xml:space="preserve"> available in educational libraries </w:t>
            </w:r>
          </w:p>
        </w:tc>
      </w:tr>
      <w:tr w:rsidR="00C07EF7" w14:paraId="379564A4" w14:textId="77777777" w:rsidTr="00F63B94">
        <w:tc>
          <w:tcPr>
            <w:tcW w:w="2943" w:type="dxa"/>
            <w:vMerge/>
          </w:tcPr>
          <w:p w14:paraId="35DD86B4" w14:textId="77777777" w:rsidR="00C07EF7" w:rsidRDefault="00C07EF7" w:rsidP="0089509B">
            <w:pPr>
              <w:keepNext/>
            </w:pPr>
          </w:p>
        </w:tc>
        <w:tc>
          <w:tcPr>
            <w:tcW w:w="585" w:type="dxa"/>
            <w:gridSpan w:val="3"/>
          </w:tcPr>
          <w:p w14:paraId="0E8585BB" w14:textId="77777777" w:rsidR="00C07EF7" w:rsidRDefault="00C07EF7" w:rsidP="0089509B">
            <w:pPr>
              <w:pStyle w:val="PC"/>
              <w:keepNext/>
            </w:pPr>
            <w:r>
              <w:t>2.3</w:t>
            </w:r>
          </w:p>
        </w:tc>
        <w:tc>
          <w:tcPr>
            <w:tcW w:w="6361" w:type="dxa"/>
          </w:tcPr>
          <w:p w14:paraId="3367FE59" w14:textId="77777777" w:rsidR="00C07EF7" w:rsidRDefault="00C07EF7" w:rsidP="0089509B">
            <w:pPr>
              <w:pStyle w:val="PC"/>
              <w:keepNext/>
            </w:pPr>
            <w:r>
              <w:t xml:space="preserve">Establish </w:t>
            </w:r>
            <w:r w:rsidRPr="00D3197B">
              <w:rPr>
                <w:b/>
                <w:i/>
              </w:rPr>
              <w:t>broad criteria</w:t>
            </w:r>
            <w:r>
              <w:t xml:space="preserve"> for assessing information</w:t>
            </w:r>
          </w:p>
        </w:tc>
      </w:tr>
      <w:tr w:rsidR="00C07EF7" w14:paraId="22ED9B17" w14:textId="77777777" w:rsidTr="00F63B94">
        <w:tc>
          <w:tcPr>
            <w:tcW w:w="2943" w:type="dxa"/>
          </w:tcPr>
          <w:p w14:paraId="7942A5EA" w14:textId="77777777" w:rsidR="00C07EF7" w:rsidRDefault="00C07EF7" w:rsidP="0089509B">
            <w:pPr>
              <w:pStyle w:val="spacer"/>
            </w:pPr>
          </w:p>
        </w:tc>
        <w:tc>
          <w:tcPr>
            <w:tcW w:w="6946" w:type="dxa"/>
            <w:gridSpan w:val="4"/>
          </w:tcPr>
          <w:p w14:paraId="0CE40702" w14:textId="77777777" w:rsidR="00C07EF7" w:rsidRDefault="00C07EF7" w:rsidP="0089509B">
            <w:pPr>
              <w:pStyle w:val="spacer"/>
            </w:pPr>
          </w:p>
        </w:tc>
      </w:tr>
      <w:tr w:rsidR="00C07EF7" w14:paraId="14F73A62" w14:textId="77777777" w:rsidTr="00F63B94">
        <w:tc>
          <w:tcPr>
            <w:tcW w:w="2943" w:type="dxa"/>
            <w:vMerge w:val="restart"/>
          </w:tcPr>
          <w:p w14:paraId="10638026" w14:textId="77777777" w:rsidR="00C07EF7" w:rsidRDefault="00C07EF7" w:rsidP="0089509B">
            <w:pPr>
              <w:pStyle w:val="element"/>
              <w:keepNext/>
            </w:pPr>
            <w:r>
              <w:t>3</w:t>
            </w:r>
            <w:r>
              <w:tab/>
              <w:t>Use effective reading strategies to analyse complex texts</w:t>
            </w:r>
          </w:p>
        </w:tc>
        <w:tc>
          <w:tcPr>
            <w:tcW w:w="570" w:type="dxa"/>
            <w:gridSpan w:val="2"/>
          </w:tcPr>
          <w:p w14:paraId="5437ED86" w14:textId="77777777" w:rsidR="00C07EF7" w:rsidRDefault="00C07EF7" w:rsidP="0089509B">
            <w:pPr>
              <w:pStyle w:val="PC"/>
              <w:keepNext/>
            </w:pPr>
            <w:r>
              <w:t>3.1</w:t>
            </w:r>
          </w:p>
        </w:tc>
        <w:tc>
          <w:tcPr>
            <w:tcW w:w="6376" w:type="dxa"/>
            <w:gridSpan w:val="2"/>
          </w:tcPr>
          <w:p w14:paraId="009FFE9B" w14:textId="69496EA0" w:rsidR="00C07EF7" w:rsidRDefault="00C07EF7" w:rsidP="0089509B">
            <w:pPr>
              <w:pStyle w:val="PC"/>
              <w:keepNext/>
            </w:pPr>
            <w:r>
              <w:t>Investigate the features and purpose of different</w:t>
            </w:r>
            <w:r w:rsidR="00FA7CF7">
              <w:t xml:space="preserve"> </w:t>
            </w:r>
            <w:r w:rsidRPr="001445FD">
              <w:rPr>
                <w:b/>
                <w:i/>
              </w:rPr>
              <w:t>academic reading strategies</w:t>
            </w:r>
          </w:p>
        </w:tc>
      </w:tr>
      <w:tr w:rsidR="00C07EF7" w:rsidRPr="001445FD" w14:paraId="50224B4A" w14:textId="77777777" w:rsidTr="00F63B94">
        <w:tc>
          <w:tcPr>
            <w:tcW w:w="2943" w:type="dxa"/>
            <w:vMerge/>
          </w:tcPr>
          <w:p w14:paraId="6B876C4F" w14:textId="77777777" w:rsidR="00C07EF7" w:rsidRDefault="00C07EF7" w:rsidP="0089509B">
            <w:pPr>
              <w:keepNext/>
            </w:pPr>
          </w:p>
        </w:tc>
        <w:tc>
          <w:tcPr>
            <w:tcW w:w="570" w:type="dxa"/>
            <w:gridSpan w:val="2"/>
          </w:tcPr>
          <w:p w14:paraId="45530C92" w14:textId="77777777" w:rsidR="00C07EF7" w:rsidRDefault="00C07EF7" w:rsidP="0089509B">
            <w:pPr>
              <w:pStyle w:val="PC"/>
              <w:keepNext/>
            </w:pPr>
            <w:r>
              <w:t>3.2</w:t>
            </w:r>
          </w:p>
        </w:tc>
        <w:tc>
          <w:tcPr>
            <w:tcW w:w="6376" w:type="dxa"/>
            <w:gridSpan w:val="2"/>
          </w:tcPr>
          <w:p w14:paraId="1E1614A2" w14:textId="77777777" w:rsidR="00C07EF7" w:rsidRPr="001445FD" w:rsidRDefault="00C07EF7" w:rsidP="0089509B">
            <w:pPr>
              <w:pStyle w:val="PC"/>
              <w:keepNext/>
            </w:pPr>
            <w:r>
              <w:t xml:space="preserve">Determine the significance of </w:t>
            </w:r>
            <w:r>
              <w:rPr>
                <w:b/>
                <w:i/>
              </w:rPr>
              <w:t xml:space="preserve">context </w:t>
            </w:r>
            <w:r>
              <w:t>for the meaning of a text</w:t>
            </w:r>
          </w:p>
        </w:tc>
      </w:tr>
      <w:tr w:rsidR="00C07EF7" w14:paraId="228E881D" w14:textId="77777777" w:rsidTr="00F63B94">
        <w:tc>
          <w:tcPr>
            <w:tcW w:w="2943" w:type="dxa"/>
            <w:vMerge/>
          </w:tcPr>
          <w:p w14:paraId="4EAF37D0" w14:textId="77777777" w:rsidR="00C07EF7" w:rsidRDefault="00C07EF7" w:rsidP="0089509B">
            <w:pPr>
              <w:keepNext/>
            </w:pPr>
          </w:p>
        </w:tc>
        <w:tc>
          <w:tcPr>
            <w:tcW w:w="570" w:type="dxa"/>
            <w:gridSpan w:val="2"/>
          </w:tcPr>
          <w:p w14:paraId="32FD0FEA" w14:textId="77777777" w:rsidR="00C07EF7" w:rsidRDefault="00C07EF7" w:rsidP="0089509B">
            <w:pPr>
              <w:pStyle w:val="PC"/>
              <w:keepNext/>
            </w:pPr>
            <w:r>
              <w:t>3.3</w:t>
            </w:r>
          </w:p>
        </w:tc>
        <w:tc>
          <w:tcPr>
            <w:tcW w:w="6376" w:type="dxa"/>
            <w:gridSpan w:val="2"/>
          </w:tcPr>
          <w:p w14:paraId="31584652" w14:textId="77777777" w:rsidR="00C07EF7" w:rsidRDefault="00C07EF7" w:rsidP="0089509B">
            <w:pPr>
              <w:pStyle w:val="PC"/>
              <w:keepNext/>
            </w:pPr>
            <w:r>
              <w:t xml:space="preserve">Use </w:t>
            </w:r>
            <w:r w:rsidRPr="00496C89">
              <w:rPr>
                <w:b/>
                <w:i/>
              </w:rPr>
              <w:t>text structure</w:t>
            </w:r>
            <w:r>
              <w:t>, wording, syntax and technical vocabulary to support the interpretation of meaning</w:t>
            </w:r>
          </w:p>
        </w:tc>
      </w:tr>
      <w:tr w:rsidR="00C07EF7" w14:paraId="06262248" w14:textId="77777777" w:rsidTr="00F63B94">
        <w:tc>
          <w:tcPr>
            <w:tcW w:w="2943" w:type="dxa"/>
            <w:vMerge/>
          </w:tcPr>
          <w:p w14:paraId="51088F95" w14:textId="77777777" w:rsidR="00C07EF7" w:rsidRDefault="00C07EF7" w:rsidP="0089509B">
            <w:pPr>
              <w:keepNext/>
            </w:pPr>
          </w:p>
        </w:tc>
        <w:tc>
          <w:tcPr>
            <w:tcW w:w="570" w:type="dxa"/>
            <w:gridSpan w:val="2"/>
          </w:tcPr>
          <w:p w14:paraId="5079392B" w14:textId="77777777" w:rsidR="00C07EF7" w:rsidRDefault="00C07EF7" w:rsidP="0089509B">
            <w:pPr>
              <w:pStyle w:val="PC"/>
              <w:keepNext/>
            </w:pPr>
            <w:r>
              <w:t>3.4</w:t>
            </w:r>
          </w:p>
        </w:tc>
        <w:tc>
          <w:tcPr>
            <w:tcW w:w="6376" w:type="dxa"/>
            <w:gridSpan w:val="2"/>
          </w:tcPr>
          <w:p w14:paraId="559311FE" w14:textId="77777777" w:rsidR="00C07EF7" w:rsidRDefault="00C07EF7" w:rsidP="0089509B">
            <w:pPr>
              <w:pStyle w:val="PC"/>
              <w:keepNext/>
            </w:pPr>
            <w:r>
              <w:t xml:space="preserve">Synthesise, summarise and note the main arguments of the text </w:t>
            </w:r>
          </w:p>
        </w:tc>
      </w:tr>
      <w:tr w:rsidR="00C07EF7" w14:paraId="7E7CF218" w14:textId="77777777" w:rsidTr="00F63B94">
        <w:tc>
          <w:tcPr>
            <w:tcW w:w="2943" w:type="dxa"/>
            <w:vMerge/>
          </w:tcPr>
          <w:p w14:paraId="7FFDD1EF" w14:textId="77777777" w:rsidR="00C07EF7" w:rsidRDefault="00C07EF7" w:rsidP="0089509B">
            <w:pPr>
              <w:keepNext/>
            </w:pPr>
          </w:p>
        </w:tc>
        <w:tc>
          <w:tcPr>
            <w:tcW w:w="570" w:type="dxa"/>
            <w:gridSpan w:val="2"/>
          </w:tcPr>
          <w:p w14:paraId="476BBD5A" w14:textId="77777777" w:rsidR="00C07EF7" w:rsidRDefault="00C07EF7" w:rsidP="0089509B">
            <w:pPr>
              <w:pStyle w:val="PC"/>
              <w:keepNext/>
            </w:pPr>
            <w:r>
              <w:t>3.5</w:t>
            </w:r>
          </w:p>
        </w:tc>
        <w:tc>
          <w:tcPr>
            <w:tcW w:w="6376" w:type="dxa"/>
            <w:gridSpan w:val="2"/>
          </w:tcPr>
          <w:p w14:paraId="0B4C0588" w14:textId="77777777" w:rsidR="00C07EF7" w:rsidRDefault="00C07EF7" w:rsidP="0089509B">
            <w:pPr>
              <w:pStyle w:val="PC"/>
              <w:keepNext/>
            </w:pPr>
            <w:r w:rsidRPr="009E123D">
              <w:t>Identify the strengths and weaknesses of the text</w:t>
            </w:r>
          </w:p>
        </w:tc>
      </w:tr>
      <w:tr w:rsidR="00C07EF7" w14:paraId="0D1639F0" w14:textId="77777777" w:rsidTr="00F63B94">
        <w:tc>
          <w:tcPr>
            <w:tcW w:w="2943" w:type="dxa"/>
          </w:tcPr>
          <w:p w14:paraId="1A606BB2" w14:textId="77777777" w:rsidR="00C07EF7" w:rsidRDefault="00C07EF7" w:rsidP="0089509B">
            <w:pPr>
              <w:pStyle w:val="spacer"/>
            </w:pPr>
          </w:p>
        </w:tc>
        <w:tc>
          <w:tcPr>
            <w:tcW w:w="6946" w:type="dxa"/>
            <w:gridSpan w:val="4"/>
          </w:tcPr>
          <w:p w14:paraId="00105194" w14:textId="77777777" w:rsidR="00C07EF7" w:rsidRDefault="00C07EF7" w:rsidP="0089509B">
            <w:pPr>
              <w:pStyle w:val="spacer"/>
            </w:pPr>
          </w:p>
        </w:tc>
      </w:tr>
      <w:tr w:rsidR="00C07EF7" w14:paraId="7D214F12" w14:textId="77777777" w:rsidTr="00F63B94">
        <w:tc>
          <w:tcPr>
            <w:tcW w:w="2943" w:type="dxa"/>
            <w:vMerge w:val="restart"/>
          </w:tcPr>
          <w:p w14:paraId="28B9753F" w14:textId="77777777" w:rsidR="00C07EF7" w:rsidRDefault="00C07EF7" w:rsidP="0089509B">
            <w:pPr>
              <w:pStyle w:val="element"/>
              <w:keepNext/>
            </w:pPr>
            <w:r>
              <w:t>4</w:t>
            </w:r>
            <w:r>
              <w:tab/>
              <w:t>Produce complex texts</w:t>
            </w:r>
          </w:p>
        </w:tc>
        <w:tc>
          <w:tcPr>
            <w:tcW w:w="570" w:type="dxa"/>
            <w:gridSpan w:val="2"/>
          </w:tcPr>
          <w:p w14:paraId="6DD3B6D6" w14:textId="77777777" w:rsidR="00C07EF7" w:rsidRDefault="00C07EF7" w:rsidP="0089509B">
            <w:pPr>
              <w:pStyle w:val="PC"/>
              <w:keepNext/>
            </w:pPr>
            <w:r>
              <w:t>4.1</w:t>
            </w:r>
          </w:p>
        </w:tc>
        <w:tc>
          <w:tcPr>
            <w:tcW w:w="6376" w:type="dxa"/>
            <w:gridSpan w:val="2"/>
          </w:tcPr>
          <w:p w14:paraId="6E1A2C45" w14:textId="77777777" w:rsidR="00C07EF7" w:rsidRDefault="00C07EF7" w:rsidP="0089509B">
            <w:pPr>
              <w:pStyle w:val="PC"/>
              <w:keepNext/>
            </w:pPr>
            <w:r>
              <w:t xml:space="preserve">Identify the main features of types of </w:t>
            </w:r>
            <w:r w:rsidRPr="00A60D10">
              <w:rPr>
                <w:b/>
                <w:i/>
              </w:rPr>
              <w:t>academic texts</w:t>
            </w:r>
          </w:p>
        </w:tc>
      </w:tr>
      <w:tr w:rsidR="00C07EF7" w:rsidRPr="001445FD" w14:paraId="328DC174" w14:textId="77777777" w:rsidTr="00F63B94">
        <w:tc>
          <w:tcPr>
            <w:tcW w:w="2943" w:type="dxa"/>
            <w:vMerge/>
          </w:tcPr>
          <w:p w14:paraId="01E3570F" w14:textId="77777777" w:rsidR="00C07EF7" w:rsidRDefault="00C07EF7" w:rsidP="0089509B">
            <w:pPr>
              <w:keepNext/>
            </w:pPr>
          </w:p>
        </w:tc>
        <w:tc>
          <w:tcPr>
            <w:tcW w:w="570" w:type="dxa"/>
            <w:gridSpan w:val="2"/>
          </w:tcPr>
          <w:p w14:paraId="098F951F" w14:textId="77777777" w:rsidR="00C07EF7" w:rsidRDefault="00C07EF7" w:rsidP="0089509B">
            <w:pPr>
              <w:pStyle w:val="PC"/>
              <w:keepNext/>
            </w:pPr>
            <w:r>
              <w:t>4.2</w:t>
            </w:r>
          </w:p>
        </w:tc>
        <w:tc>
          <w:tcPr>
            <w:tcW w:w="6376" w:type="dxa"/>
            <w:gridSpan w:val="2"/>
          </w:tcPr>
          <w:p w14:paraId="6458825B" w14:textId="77777777" w:rsidR="00C07EF7" w:rsidRPr="001445FD" w:rsidRDefault="00C07EF7" w:rsidP="0089509B">
            <w:pPr>
              <w:pStyle w:val="PC"/>
              <w:keepNext/>
            </w:pPr>
            <w:r>
              <w:t xml:space="preserve">Analyse the features, purpose and phases of the </w:t>
            </w:r>
            <w:r w:rsidRPr="00C95D38">
              <w:rPr>
                <w:b/>
                <w:i/>
              </w:rPr>
              <w:t>academic</w:t>
            </w:r>
            <w:r>
              <w:t xml:space="preserve"> </w:t>
            </w:r>
            <w:r w:rsidRPr="00C95D38">
              <w:rPr>
                <w:b/>
                <w:i/>
              </w:rPr>
              <w:t>writing process</w:t>
            </w:r>
          </w:p>
        </w:tc>
      </w:tr>
      <w:tr w:rsidR="00C07EF7" w14:paraId="1EE32782" w14:textId="77777777" w:rsidTr="00F63B94">
        <w:tc>
          <w:tcPr>
            <w:tcW w:w="2943" w:type="dxa"/>
            <w:vMerge/>
          </w:tcPr>
          <w:p w14:paraId="034358FC" w14:textId="77777777" w:rsidR="00C07EF7" w:rsidRDefault="00C07EF7" w:rsidP="0089509B">
            <w:pPr>
              <w:keepNext/>
            </w:pPr>
          </w:p>
        </w:tc>
        <w:tc>
          <w:tcPr>
            <w:tcW w:w="570" w:type="dxa"/>
            <w:gridSpan w:val="2"/>
          </w:tcPr>
          <w:p w14:paraId="49B966DB" w14:textId="77777777" w:rsidR="00C07EF7" w:rsidRDefault="00C07EF7" w:rsidP="0089509B">
            <w:pPr>
              <w:pStyle w:val="PC"/>
              <w:keepNext/>
            </w:pPr>
            <w:r>
              <w:t>4.3</w:t>
            </w:r>
          </w:p>
        </w:tc>
        <w:tc>
          <w:tcPr>
            <w:tcW w:w="6376" w:type="dxa"/>
            <w:gridSpan w:val="2"/>
          </w:tcPr>
          <w:p w14:paraId="68ABB8F3" w14:textId="77777777" w:rsidR="00C07EF7" w:rsidRDefault="00C07EF7" w:rsidP="0089509B">
            <w:pPr>
              <w:pStyle w:val="PC"/>
              <w:keepNext/>
            </w:pPr>
            <w:r>
              <w:t>Identify the significance of context and audience to academic writing</w:t>
            </w:r>
          </w:p>
        </w:tc>
      </w:tr>
      <w:tr w:rsidR="00C07EF7" w14:paraId="0A4E3548" w14:textId="77777777" w:rsidTr="00F63B94">
        <w:tc>
          <w:tcPr>
            <w:tcW w:w="2943" w:type="dxa"/>
            <w:vMerge/>
          </w:tcPr>
          <w:p w14:paraId="0B6F68EB" w14:textId="77777777" w:rsidR="00C07EF7" w:rsidRDefault="00C07EF7" w:rsidP="0089509B">
            <w:pPr>
              <w:keepNext/>
            </w:pPr>
          </w:p>
        </w:tc>
        <w:tc>
          <w:tcPr>
            <w:tcW w:w="570" w:type="dxa"/>
            <w:gridSpan w:val="2"/>
          </w:tcPr>
          <w:p w14:paraId="4C18A5CF" w14:textId="77777777" w:rsidR="00C07EF7" w:rsidRDefault="00C07EF7" w:rsidP="0089509B">
            <w:pPr>
              <w:pStyle w:val="PC"/>
              <w:keepNext/>
            </w:pPr>
            <w:r>
              <w:t>4.4</w:t>
            </w:r>
          </w:p>
        </w:tc>
        <w:tc>
          <w:tcPr>
            <w:tcW w:w="6376" w:type="dxa"/>
            <w:gridSpan w:val="2"/>
          </w:tcPr>
          <w:p w14:paraId="689DD701" w14:textId="77777777" w:rsidR="00C07EF7" w:rsidRDefault="00C07EF7" w:rsidP="0089509B">
            <w:pPr>
              <w:pStyle w:val="PC"/>
              <w:keepNext/>
            </w:pPr>
            <w:r>
              <w:t xml:space="preserve">Produce a piece of academic writing, including </w:t>
            </w:r>
            <w:r w:rsidRPr="00BD494D">
              <w:rPr>
                <w:b/>
                <w:i/>
              </w:rPr>
              <w:t xml:space="preserve">appropriate referencing </w:t>
            </w:r>
          </w:p>
        </w:tc>
      </w:tr>
      <w:tr w:rsidR="00C07EF7" w14:paraId="5A32146E" w14:textId="77777777" w:rsidTr="00F63B94">
        <w:tc>
          <w:tcPr>
            <w:tcW w:w="2943" w:type="dxa"/>
            <w:vMerge/>
          </w:tcPr>
          <w:p w14:paraId="755EBE8E" w14:textId="77777777" w:rsidR="00C07EF7" w:rsidRDefault="00C07EF7" w:rsidP="0089509B">
            <w:pPr>
              <w:keepNext/>
            </w:pPr>
          </w:p>
        </w:tc>
        <w:tc>
          <w:tcPr>
            <w:tcW w:w="570" w:type="dxa"/>
            <w:gridSpan w:val="2"/>
          </w:tcPr>
          <w:p w14:paraId="4EC13EA7" w14:textId="77777777" w:rsidR="00C07EF7" w:rsidRDefault="00C07EF7" w:rsidP="0089509B">
            <w:pPr>
              <w:pStyle w:val="PC"/>
              <w:keepNext/>
            </w:pPr>
            <w:r>
              <w:t>4.5</w:t>
            </w:r>
          </w:p>
        </w:tc>
        <w:tc>
          <w:tcPr>
            <w:tcW w:w="6376" w:type="dxa"/>
            <w:gridSpan w:val="2"/>
          </w:tcPr>
          <w:p w14:paraId="668D6A40" w14:textId="77777777" w:rsidR="00C07EF7" w:rsidRDefault="00C07EF7" w:rsidP="0089509B">
            <w:pPr>
              <w:pStyle w:val="PC"/>
              <w:keepNext/>
            </w:pPr>
            <w:r>
              <w:t>Observe required standards on plagiarism and collusion</w:t>
            </w:r>
          </w:p>
        </w:tc>
      </w:tr>
      <w:tr w:rsidR="00C07EF7" w14:paraId="4AAD5D48" w14:textId="77777777" w:rsidTr="00F63B94">
        <w:tc>
          <w:tcPr>
            <w:tcW w:w="2943" w:type="dxa"/>
          </w:tcPr>
          <w:p w14:paraId="4E46B17A" w14:textId="77777777" w:rsidR="00C07EF7" w:rsidRDefault="00C07EF7" w:rsidP="0089509B">
            <w:pPr>
              <w:pStyle w:val="spacer"/>
            </w:pPr>
          </w:p>
        </w:tc>
        <w:tc>
          <w:tcPr>
            <w:tcW w:w="6946" w:type="dxa"/>
            <w:gridSpan w:val="4"/>
          </w:tcPr>
          <w:p w14:paraId="09137648" w14:textId="77777777" w:rsidR="00C07EF7" w:rsidRDefault="00C07EF7" w:rsidP="0089509B">
            <w:pPr>
              <w:pStyle w:val="spacer"/>
            </w:pPr>
          </w:p>
        </w:tc>
      </w:tr>
      <w:tr w:rsidR="00C07EF7" w14:paraId="5ECFAE05" w14:textId="77777777" w:rsidTr="00F63B94">
        <w:tc>
          <w:tcPr>
            <w:tcW w:w="2943" w:type="dxa"/>
            <w:vMerge w:val="restart"/>
          </w:tcPr>
          <w:p w14:paraId="77E064AD" w14:textId="77777777" w:rsidR="00C07EF7" w:rsidRDefault="00C07EF7" w:rsidP="0089509B">
            <w:pPr>
              <w:pStyle w:val="element"/>
              <w:keepNext/>
            </w:pPr>
            <w:r>
              <w:t>5</w:t>
            </w:r>
            <w:r>
              <w:tab/>
              <w:t>Develop collaborative learning relationships</w:t>
            </w:r>
          </w:p>
        </w:tc>
        <w:tc>
          <w:tcPr>
            <w:tcW w:w="570" w:type="dxa"/>
            <w:gridSpan w:val="2"/>
          </w:tcPr>
          <w:p w14:paraId="768332A9" w14:textId="77777777" w:rsidR="00C07EF7" w:rsidRDefault="00C07EF7" w:rsidP="0089509B">
            <w:pPr>
              <w:pStyle w:val="PC"/>
              <w:keepNext/>
            </w:pPr>
            <w:r>
              <w:t>5.1</w:t>
            </w:r>
          </w:p>
        </w:tc>
        <w:tc>
          <w:tcPr>
            <w:tcW w:w="6376" w:type="dxa"/>
            <w:gridSpan w:val="2"/>
          </w:tcPr>
          <w:p w14:paraId="223B7A4D" w14:textId="77777777" w:rsidR="00C07EF7" w:rsidRDefault="00C07EF7" w:rsidP="0089509B">
            <w:pPr>
              <w:pStyle w:val="PC"/>
              <w:keepNext/>
            </w:pPr>
            <w:r>
              <w:t xml:space="preserve">Identify </w:t>
            </w:r>
            <w:r w:rsidRPr="00B3600C">
              <w:rPr>
                <w:b/>
                <w:i/>
              </w:rPr>
              <w:t>modes of collaborative learning</w:t>
            </w:r>
          </w:p>
        </w:tc>
      </w:tr>
      <w:tr w:rsidR="00C07EF7" w:rsidRPr="001445FD" w14:paraId="0AB6EF23" w14:textId="77777777" w:rsidTr="00F63B94">
        <w:tc>
          <w:tcPr>
            <w:tcW w:w="2943" w:type="dxa"/>
            <w:vMerge/>
          </w:tcPr>
          <w:p w14:paraId="6053CBAF" w14:textId="77777777" w:rsidR="00C07EF7" w:rsidRDefault="00C07EF7" w:rsidP="0089509B">
            <w:pPr>
              <w:keepNext/>
            </w:pPr>
          </w:p>
        </w:tc>
        <w:tc>
          <w:tcPr>
            <w:tcW w:w="570" w:type="dxa"/>
            <w:gridSpan w:val="2"/>
          </w:tcPr>
          <w:p w14:paraId="09B9D890" w14:textId="77777777" w:rsidR="00C07EF7" w:rsidRDefault="00C07EF7" w:rsidP="0089509B">
            <w:pPr>
              <w:pStyle w:val="PC"/>
              <w:keepNext/>
            </w:pPr>
            <w:r>
              <w:t>5.2</w:t>
            </w:r>
          </w:p>
        </w:tc>
        <w:tc>
          <w:tcPr>
            <w:tcW w:w="6376" w:type="dxa"/>
            <w:gridSpan w:val="2"/>
          </w:tcPr>
          <w:p w14:paraId="39B5B393" w14:textId="77777777" w:rsidR="00C07EF7" w:rsidRPr="001445FD" w:rsidRDefault="00C07EF7" w:rsidP="0089509B">
            <w:pPr>
              <w:pStyle w:val="PC"/>
              <w:keepNext/>
            </w:pPr>
            <w:r>
              <w:t>Identify characteristics of effective collaborative learning relationships</w:t>
            </w:r>
          </w:p>
        </w:tc>
      </w:tr>
      <w:tr w:rsidR="00C07EF7" w14:paraId="4FA64143" w14:textId="77777777" w:rsidTr="00F63B94">
        <w:tc>
          <w:tcPr>
            <w:tcW w:w="2943" w:type="dxa"/>
            <w:vMerge/>
          </w:tcPr>
          <w:p w14:paraId="2700D84D" w14:textId="77777777" w:rsidR="00C07EF7" w:rsidRDefault="00C07EF7" w:rsidP="0089509B">
            <w:pPr>
              <w:keepNext/>
            </w:pPr>
          </w:p>
        </w:tc>
        <w:tc>
          <w:tcPr>
            <w:tcW w:w="570" w:type="dxa"/>
            <w:gridSpan w:val="2"/>
          </w:tcPr>
          <w:p w14:paraId="6676B97E" w14:textId="77777777" w:rsidR="00C07EF7" w:rsidRDefault="00C07EF7" w:rsidP="0089509B">
            <w:pPr>
              <w:pStyle w:val="PC"/>
              <w:keepNext/>
            </w:pPr>
            <w:r>
              <w:t>5.3</w:t>
            </w:r>
          </w:p>
        </w:tc>
        <w:tc>
          <w:tcPr>
            <w:tcW w:w="6376" w:type="dxa"/>
            <w:gridSpan w:val="2"/>
          </w:tcPr>
          <w:p w14:paraId="73B70776" w14:textId="77777777" w:rsidR="00C07EF7" w:rsidRDefault="00C07EF7" w:rsidP="0089509B">
            <w:pPr>
              <w:pStyle w:val="PC"/>
              <w:keepNext/>
            </w:pPr>
            <w:r>
              <w:t>Form collaborative learning relationships with other learners</w:t>
            </w:r>
          </w:p>
        </w:tc>
      </w:tr>
      <w:tr w:rsidR="00C07EF7" w14:paraId="03440906" w14:textId="77777777" w:rsidTr="00F63B94">
        <w:tc>
          <w:tcPr>
            <w:tcW w:w="2943" w:type="dxa"/>
            <w:vMerge/>
          </w:tcPr>
          <w:p w14:paraId="382289DF" w14:textId="77777777" w:rsidR="00C07EF7" w:rsidRDefault="00C07EF7" w:rsidP="0089509B">
            <w:pPr>
              <w:keepNext/>
            </w:pPr>
          </w:p>
        </w:tc>
        <w:tc>
          <w:tcPr>
            <w:tcW w:w="570" w:type="dxa"/>
            <w:gridSpan w:val="2"/>
          </w:tcPr>
          <w:p w14:paraId="20100462" w14:textId="77777777" w:rsidR="00C07EF7" w:rsidRDefault="00C07EF7" w:rsidP="0089509B">
            <w:pPr>
              <w:pStyle w:val="PC"/>
              <w:keepNext/>
            </w:pPr>
            <w:r>
              <w:t>5.4</w:t>
            </w:r>
          </w:p>
        </w:tc>
        <w:tc>
          <w:tcPr>
            <w:tcW w:w="6376" w:type="dxa"/>
            <w:gridSpan w:val="2"/>
          </w:tcPr>
          <w:p w14:paraId="2184EB4F" w14:textId="77777777" w:rsidR="00C07EF7" w:rsidRDefault="00C07EF7" w:rsidP="0089509B">
            <w:pPr>
              <w:pStyle w:val="PC"/>
              <w:keepNext/>
            </w:pPr>
            <w:r>
              <w:t xml:space="preserve">Negotiate collaborative learning relationship </w:t>
            </w:r>
            <w:r w:rsidRPr="00B02C8C">
              <w:rPr>
                <w:b/>
                <w:i/>
              </w:rPr>
              <w:t>protocols</w:t>
            </w:r>
            <w:r>
              <w:t xml:space="preserve"> with other students</w:t>
            </w:r>
          </w:p>
        </w:tc>
      </w:tr>
      <w:tr w:rsidR="00C07EF7" w14:paraId="162ECB8F" w14:textId="77777777" w:rsidTr="00F63B94">
        <w:tc>
          <w:tcPr>
            <w:tcW w:w="2943" w:type="dxa"/>
            <w:vMerge/>
          </w:tcPr>
          <w:p w14:paraId="641ADE0E" w14:textId="77777777" w:rsidR="00C07EF7" w:rsidRDefault="00C07EF7" w:rsidP="0089509B">
            <w:pPr>
              <w:keepNext/>
            </w:pPr>
          </w:p>
        </w:tc>
        <w:tc>
          <w:tcPr>
            <w:tcW w:w="570" w:type="dxa"/>
            <w:gridSpan w:val="2"/>
          </w:tcPr>
          <w:p w14:paraId="75C5A5BD" w14:textId="77777777" w:rsidR="00C07EF7" w:rsidRDefault="00C07EF7" w:rsidP="0089509B">
            <w:pPr>
              <w:pStyle w:val="PC"/>
              <w:keepNext/>
            </w:pPr>
            <w:r>
              <w:t>5.5</w:t>
            </w:r>
          </w:p>
        </w:tc>
        <w:tc>
          <w:tcPr>
            <w:tcW w:w="6376" w:type="dxa"/>
            <w:gridSpan w:val="2"/>
          </w:tcPr>
          <w:p w14:paraId="3A742EA9" w14:textId="77777777" w:rsidR="00C07EF7" w:rsidRDefault="00C07EF7" w:rsidP="0089509B">
            <w:pPr>
              <w:pStyle w:val="PC"/>
              <w:keepNext/>
            </w:pPr>
            <w:r>
              <w:t>Agree</w:t>
            </w:r>
            <w:r w:rsidRPr="009E123D">
              <w:t xml:space="preserve"> strategies to deal with uneven contributions to collaborative work</w:t>
            </w:r>
          </w:p>
        </w:tc>
      </w:tr>
      <w:tr w:rsidR="00C07EF7" w14:paraId="6EDF8BB2" w14:textId="77777777" w:rsidTr="00F63B94">
        <w:tc>
          <w:tcPr>
            <w:tcW w:w="2943" w:type="dxa"/>
          </w:tcPr>
          <w:p w14:paraId="1C43EF57" w14:textId="77777777" w:rsidR="00C07EF7" w:rsidRDefault="00C07EF7" w:rsidP="0089509B">
            <w:pPr>
              <w:pStyle w:val="spacer"/>
            </w:pPr>
          </w:p>
        </w:tc>
        <w:tc>
          <w:tcPr>
            <w:tcW w:w="6946" w:type="dxa"/>
            <w:gridSpan w:val="4"/>
          </w:tcPr>
          <w:p w14:paraId="75418D88" w14:textId="77777777" w:rsidR="00C07EF7" w:rsidRDefault="00C07EF7" w:rsidP="0089509B">
            <w:pPr>
              <w:pStyle w:val="spacer"/>
            </w:pPr>
          </w:p>
        </w:tc>
      </w:tr>
      <w:tr w:rsidR="00C07EF7" w14:paraId="5F99A82A" w14:textId="77777777" w:rsidTr="00F63B94">
        <w:tc>
          <w:tcPr>
            <w:tcW w:w="9889" w:type="dxa"/>
            <w:gridSpan w:val="5"/>
          </w:tcPr>
          <w:p w14:paraId="10FF1E15" w14:textId="77777777" w:rsidR="00C07EF7" w:rsidRDefault="00C07EF7" w:rsidP="0089509B">
            <w:pPr>
              <w:pStyle w:val="Heading21"/>
            </w:pPr>
            <w:r>
              <w:t>Required Knowledge and Skills</w:t>
            </w:r>
          </w:p>
          <w:p w14:paraId="2631CD31" w14:textId="77777777" w:rsidR="00C07EF7" w:rsidRDefault="00C07EF7" w:rsidP="0089509B">
            <w:pPr>
              <w:pStyle w:val="text"/>
            </w:pPr>
            <w:r w:rsidRPr="005979AA">
              <w:t>This describes the essential skills and knowledge and their level required for this unit</w:t>
            </w:r>
            <w:r>
              <w:t>.</w:t>
            </w:r>
          </w:p>
        </w:tc>
      </w:tr>
      <w:tr w:rsidR="00C07EF7" w14:paraId="09195A1F" w14:textId="77777777" w:rsidTr="00F63B94">
        <w:tc>
          <w:tcPr>
            <w:tcW w:w="9889" w:type="dxa"/>
            <w:gridSpan w:val="5"/>
          </w:tcPr>
          <w:p w14:paraId="24D54B85" w14:textId="77777777" w:rsidR="00C07EF7" w:rsidRDefault="00C07EF7" w:rsidP="0089509B">
            <w:pPr>
              <w:pStyle w:val="unittext"/>
            </w:pPr>
            <w:r>
              <w:t>Required Knowledge:</w:t>
            </w:r>
          </w:p>
          <w:p w14:paraId="25BEF540" w14:textId="77777777" w:rsidR="00C07EF7" w:rsidRPr="006C7C2C" w:rsidRDefault="00C07EF7" w:rsidP="0089509B">
            <w:pPr>
              <w:pStyle w:val="bullet"/>
              <w:ind w:left="360" w:hanging="360"/>
            </w:pPr>
            <w:r w:rsidRPr="006C7C2C">
              <w:t>text structure, usage and syntax used to interpret text meaning</w:t>
            </w:r>
          </w:p>
          <w:p w14:paraId="29D35A1D" w14:textId="77777777" w:rsidR="00C07EF7" w:rsidRPr="006C7C2C" w:rsidRDefault="00C07EF7" w:rsidP="0089509B">
            <w:pPr>
              <w:pStyle w:val="bullet"/>
              <w:ind w:left="360" w:hanging="360"/>
            </w:pPr>
            <w:r w:rsidRPr="006C7C2C">
              <w:t>the role of context in the interpretation of text meaning</w:t>
            </w:r>
          </w:p>
          <w:p w14:paraId="2C34D76A" w14:textId="77777777" w:rsidR="00C07EF7" w:rsidRPr="006C7C2C" w:rsidRDefault="00C07EF7" w:rsidP="0089509B">
            <w:pPr>
              <w:pStyle w:val="bullet"/>
              <w:ind w:left="360" w:hanging="360"/>
            </w:pPr>
            <w:r w:rsidRPr="006C7C2C">
              <w:t xml:space="preserve">academic referencing, including commonly used referencing styles and citations </w:t>
            </w:r>
          </w:p>
          <w:p w14:paraId="0238BEED" w14:textId="77777777" w:rsidR="00C07EF7" w:rsidRPr="006C7C2C" w:rsidRDefault="00C07EF7" w:rsidP="0089509B">
            <w:pPr>
              <w:pStyle w:val="bullet"/>
              <w:ind w:left="360" w:hanging="360"/>
            </w:pPr>
            <w:r w:rsidRPr="006C7C2C">
              <w:t>academic standards and protocols related to plagiarism and collusion</w:t>
            </w:r>
          </w:p>
          <w:p w14:paraId="56012D2A" w14:textId="77777777" w:rsidR="00C07EF7" w:rsidRDefault="00C07EF7" w:rsidP="0089509B">
            <w:pPr>
              <w:pStyle w:val="unittext"/>
            </w:pPr>
            <w:r>
              <w:t>Required Skills:</w:t>
            </w:r>
          </w:p>
          <w:p w14:paraId="062E7E67" w14:textId="77777777" w:rsidR="00C07EF7" w:rsidRDefault="00C07EF7" w:rsidP="0089509B">
            <w:pPr>
              <w:pStyle w:val="bullet"/>
              <w:ind w:left="360" w:hanging="360"/>
            </w:pPr>
            <w:r>
              <w:t>literacy skills to:</w:t>
            </w:r>
          </w:p>
          <w:p w14:paraId="40B3ED3D" w14:textId="77777777" w:rsidR="00C07EF7" w:rsidRDefault="00C07EF7" w:rsidP="0089509B">
            <w:pPr>
              <w:pStyle w:val="endash"/>
              <w:keepNext/>
              <w:ind w:left="568" w:hanging="284"/>
            </w:pPr>
            <w:r>
              <w:t>negotiate and communicate verbally in collaborative learning relationships</w:t>
            </w:r>
          </w:p>
          <w:p w14:paraId="51A1235D" w14:textId="77777777" w:rsidR="00C07EF7" w:rsidRDefault="00C07EF7" w:rsidP="0089509B">
            <w:pPr>
              <w:pStyle w:val="endash"/>
              <w:keepNext/>
              <w:ind w:left="568" w:hanging="284"/>
            </w:pPr>
            <w:r>
              <w:t>communicate complex ideas and relationships in writing</w:t>
            </w:r>
          </w:p>
          <w:p w14:paraId="2DD67756" w14:textId="77777777" w:rsidR="00C07EF7" w:rsidRDefault="00C07EF7" w:rsidP="0089509B">
            <w:pPr>
              <w:pStyle w:val="endash"/>
              <w:keepNext/>
              <w:ind w:left="568" w:hanging="284"/>
            </w:pPr>
            <w:r>
              <w:t>read and interpret complex texts</w:t>
            </w:r>
          </w:p>
          <w:p w14:paraId="17ACDBD6" w14:textId="77777777" w:rsidR="00C07EF7" w:rsidRDefault="00C07EF7" w:rsidP="0089509B">
            <w:pPr>
              <w:pStyle w:val="bullet"/>
              <w:numPr>
                <w:ilvl w:val="0"/>
                <w:numId w:val="13"/>
              </w:numPr>
              <w:ind w:left="284" w:hanging="284"/>
            </w:pPr>
            <w:r>
              <w:t>problem solving skills to:</w:t>
            </w:r>
          </w:p>
          <w:p w14:paraId="5D7A600E" w14:textId="77777777" w:rsidR="00C07EF7" w:rsidRDefault="00C07EF7" w:rsidP="0089509B">
            <w:pPr>
              <w:pStyle w:val="endash"/>
              <w:keepNext/>
              <w:ind w:left="568" w:hanging="284"/>
            </w:pPr>
            <w:r>
              <w:t>analyse the relevance of information and information sources</w:t>
            </w:r>
          </w:p>
          <w:p w14:paraId="3AC3E595" w14:textId="77777777" w:rsidR="00C07EF7" w:rsidRDefault="00C07EF7" w:rsidP="0089509B">
            <w:pPr>
              <w:pStyle w:val="endash"/>
              <w:keepNext/>
              <w:ind w:left="568" w:hanging="284"/>
            </w:pPr>
            <w:r>
              <w:t>adapt familiar learning strategies to new contexts</w:t>
            </w:r>
          </w:p>
          <w:p w14:paraId="084B5F92" w14:textId="77777777" w:rsidR="00C07EF7" w:rsidRPr="00206085" w:rsidRDefault="00C07EF7" w:rsidP="0089509B">
            <w:pPr>
              <w:pStyle w:val="bullet"/>
              <w:numPr>
                <w:ilvl w:val="0"/>
                <w:numId w:val="13"/>
              </w:numPr>
              <w:ind w:left="284" w:hanging="284"/>
            </w:pPr>
            <w:r>
              <w:t xml:space="preserve">planning and organising skills to </w:t>
            </w:r>
            <w:r w:rsidRPr="00206085">
              <w:t>plan, research and organise academic writing pieces</w:t>
            </w:r>
          </w:p>
          <w:p w14:paraId="4E9E20BB" w14:textId="77777777" w:rsidR="00C07EF7" w:rsidRDefault="00C07EF7" w:rsidP="0089509B">
            <w:pPr>
              <w:pStyle w:val="bullet"/>
              <w:numPr>
                <w:ilvl w:val="0"/>
                <w:numId w:val="13"/>
              </w:numPr>
              <w:ind w:left="284" w:hanging="284"/>
            </w:pPr>
            <w:r>
              <w:t>learning skills to:</w:t>
            </w:r>
          </w:p>
          <w:p w14:paraId="235A84B8" w14:textId="77777777" w:rsidR="00C07EF7" w:rsidRDefault="00C07EF7" w:rsidP="0089509B">
            <w:pPr>
              <w:pStyle w:val="endash"/>
              <w:keepNext/>
              <w:ind w:left="568" w:hanging="284"/>
            </w:pPr>
            <w:r>
              <w:t>use a range of research strategies appropriate to an academic context</w:t>
            </w:r>
          </w:p>
          <w:p w14:paraId="62A25810" w14:textId="77777777" w:rsidR="00C07EF7" w:rsidRDefault="00C07EF7" w:rsidP="0089509B">
            <w:pPr>
              <w:pStyle w:val="endash"/>
              <w:keepNext/>
              <w:ind w:left="568" w:hanging="284"/>
            </w:pPr>
            <w:r>
              <w:t>accept new learning challenges</w:t>
            </w:r>
          </w:p>
        </w:tc>
      </w:tr>
      <w:tr w:rsidR="00C07EF7" w14:paraId="07D6CFB4" w14:textId="77777777" w:rsidTr="00F63B94">
        <w:tc>
          <w:tcPr>
            <w:tcW w:w="9889" w:type="dxa"/>
            <w:gridSpan w:val="5"/>
          </w:tcPr>
          <w:p w14:paraId="2CA317DA" w14:textId="77777777" w:rsidR="00C07EF7" w:rsidRDefault="00C07EF7" w:rsidP="0089509B">
            <w:pPr>
              <w:pStyle w:val="spacer"/>
            </w:pPr>
          </w:p>
        </w:tc>
      </w:tr>
      <w:tr w:rsidR="00C07EF7" w14:paraId="20D55793" w14:textId="77777777" w:rsidTr="00F63B94">
        <w:tc>
          <w:tcPr>
            <w:tcW w:w="9889" w:type="dxa"/>
            <w:gridSpan w:val="5"/>
          </w:tcPr>
          <w:p w14:paraId="56EAE722" w14:textId="77777777" w:rsidR="00C07EF7" w:rsidRDefault="00C07EF7" w:rsidP="0089509B">
            <w:pPr>
              <w:pStyle w:val="Heading21"/>
            </w:pPr>
            <w:r>
              <w:t>Range Statement</w:t>
            </w:r>
          </w:p>
          <w:p w14:paraId="0CB1ECC7" w14:textId="0348BA84" w:rsidR="00C07EF7" w:rsidRDefault="00C07EF7"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1D0BEE31" w14:textId="77777777" w:rsidTr="00F63B94">
        <w:tc>
          <w:tcPr>
            <w:tcW w:w="3369" w:type="dxa"/>
            <w:gridSpan w:val="2"/>
          </w:tcPr>
          <w:p w14:paraId="338D6E9B" w14:textId="77777777" w:rsidR="00C07EF7" w:rsidRPr="00805545" w:rsidRDefault="00C07EF7" w:rsidP="0089509B">
            <w:pPr>
              <w:pStyle w:val="unittext"/>
            </w:pPr>
            <w:r w:rsidRPr="00805545">
              <w:rPr>
                <w:b/>
                <w:i/>
              </w:rPr>
              <w:t>Expectations of the tertiary learning environment</w:t>
            </w:r>
            <w:r>
              <w:rPr>
                <w:b/>
                <w:i/>
              </w:rPr>
              <w:t xml:space="preserve"> </w:t>
            </w:r>
            <w:r>
              <w:t>may include:</w:t>
            </w:r>
          </w:p>
        </w:tc>
        <w:tc>
          <w:tcPr>
            <w:tcW w:w="6520" w:type="dxa"/>
            <w:gridSpan w:val="3"/>
          </w:tcPr>
          <w:p w14:paraId="53D8FFBB" w14:textId="77777777" w:rsidR="00C07EF7" w:rsidRDefault="00C07EF7" w:rsidP="0089509B">
            <w:pPr>
              <w:pStyle w:val="bullet"/>
              <w:numPr>
                <w:ilvl w:val="0"/>
                <w:numId w:val="13"/>
              </w:numPr>
              <w:ind w:left="284" w:hanging="284"/>
            </w:pPr>
            <w:r>
              <w:t>views of the tertiary learner as:</w:t>
            </w:r>
          </w:p>
          <w:p w14:paraId="46D79774" w14:textId="77777777" w:rsidR="00C07EF7" w:rsidRDefault="00C07EF7" w:rsidP="0089509B">
            <w:pPr>
              <w:pStyle w:val="endash"/>
              <w:keepNext/>
              <w:ind w:left="568" w:hanging="284"/>
            </w:pPr>
            <w:r>
              <w:t xml:space="preserve">independent </w:t>
            </w:r>
          </w:p>
          <w:p w14:paraId="57DA13E8" w14:textId="77777777" w:rsidR="00C07EF7" w:rsidRDefault="00C07EF7" w:rsidP="0089509B">
            <w:pPr>
              <w:pStyle w:val="endash"/>
              <w:keepNext/>
              <w:ind w:left="568" w:hanging="284"/>
            </w:pPr>
            <w:r>
              <w:t xml:space="preserve">active </w:t>
            </w:r>
          </w:p>
          <w:p w14:paraId="643A9228" w14:textId="77777777" w:rsidR="00C07EF7" w:rsidRDefault="00C07EF7" w:rsidP="0089509B">
            <w:pPr>
              <w:pStyle w:val="endash"/>
              <w:keepNext/>
              <w:ind w:left="568" w:hanging="284"/>
            </w:pPr>
            <w:r>
              <w:t xml:space="preserve">collaborative </w:t>
            </w:r>
          </w:p>
          <w:p w14:paraId="3605F16F" w14:textId="77777777" w:rsidR="00C07EF7" w:rsidRDefault="00C07EF7" w:rsidP="0089509B">
            <w:pPr>
              <w:pStyle w:val="bullet"/>
              <w:numPr>
                <w:ilvl w:val="0"/>
                <w:numId w:val="13"/>
              </w:numPr>
              <w:ind w:left="284" w:hanging="284"/>
            </w:pPr>
            <w:r>
              <w:t>time management</w:t>
            </w:r>
          </w:p>
        </w:tc>
      </w:tr>
      <w:tr w:rsidR="00C07EF7" w14:paraId="30DF7080" w14:textId="77777777" w:rsidTr="00F63B94">
        <w:tc>
          <w:tcPr>
            <w:tcW w:w="3369" w:type="dxa"/>
            <w:gridSpan w:val="2"/>
          </w:tcPr>
          <w:p w14:paraId="6DBD907C" w14:textId="77777777" w:rsidR="00C07EF7" w:rsidRDefault="00C07EF7" w:rsidP="0089509B">
            <w:pPr>
              <w:pStyle w:val="spacer"/>
            </w:pPr>
          </w:p>
        </w:tc>
        <w:tc>
          <w:tcPr>
            <w:tcW w:w="6520" w:type="dxa"/>
            <w:gridSpan w:val="3"/>
          </w:tcPr>
          <w:p w14:paraId="1C5CD837" w14:textId="77777777" w:rsidR="00C07EF7" w:rsidRDefault="00C07EF7" w:rsidP="0089509B">
            <w:pPr>
              <w:pStyle w:val="spacer"/>
            </w:pPr>
          </w:p>
        </w:tc>
      </w:tr>
      <w:tr w:rsidR="00C07EF7" w14:paraId="0FEF36DE" w14:textId="77777777" w:rsidTr="00F63B94">
        <w:tc>
          <w:tcPr>
            <w:tcW w:w="3369" w:type="dxa"/>
            <w:gridSpan w:val="2"/>
          </w:tcPr>
          <w:p w14:paraId="06EBB306" w14:textId="77777777" w:rsidR="00C07EF7" w:rsidRPr="00891BD4" w:rsidRDefault="00C07EF7" w:rsidP="0089509B">
            <w:pPr>
              <w:pStyle w:val="unittext"/>
            </w:pPr>
            <w:r>
              <w:rPr>
                <w:b/>
                <w:i/>
              </w:rPr>
              <w:t>Learning contexts</w:t>
            </w:r>
            <w:r w:rsidRPr="00891BD4">
              <w:rPr>
                <w:i/>
              </w:rPr>
              <w:t xml:space="preserve"> </w:t>
            </w:r>
            <w:r w:rsidRPr="00891BD4">
              <w:t>may include:</w:t>
            </w:r>
          </w:p>
        </w:tc>
        <w:tc>
          <w:tcPr>
            <w:tcW w:w="6520" w:type="dxa"/>
            <w:gridSpan w:val="3"/>
          </w:tcPr>
          <w:p w14:paraId="1B3F9C76" w14:textId="77777777" w:rsidR="00C07EF7" w:rsidRDefault="00C07EF7" w:rsidP="0089509B">
            <w:pPr>
              <w:pStyle w:val="bullet"/>
              <w:numPr>
                <w:ilvl w:val="0"/>
                <w:numId w:val="13"/>
              </w:numPr>
              <w:ind w:left="284" w:hanging="284"/>
            </w:pPr>
            <w:r>
              <w:t>lectures</w:t>
            </w:r>
          </w:p>
          <w:p w14:paraId="726225F1" w14:textId="77777777" w:rsidR="00C07EF7" w:rsidRDefault="00C07EF7" w:rsidP="0089509B">
            <w:pPr>
              <w:pStyle w:val="bullet"/>
              <w:numPr>
                <w:ilvl w:val="0"/>
                <w:numId w:val="13"/>
              </w:numPr>
              <w:ind w:left="284" w:hanging="284"/>
            </w:pPr>
            <w:r>
              <w:t>tutorials</w:t>
            </w:r>
          </w:p>
          <w:p w14:paraId="3A568EE7" w14:textId="77777777" w:rsidR="00C07EF7" w:rsidRDefault="00C07EF7" w:rsidP="0089509B">
            <w:pPr>
              <w:pStyle w:val="bullet"/>
              <w:numPr>
                <w:ilvl w:val="0"/>
                <w:numId w:val="13"/>
              </w:numPr>
              <w:ind w:left="284" w:hanging="284"/>
            </w:pPr>
            <w:r>
              <w:t>seminars</w:t>
            </w:r>
          </w:p>
          <w:p w14:paraId="25B5139A" w14:textId="77777777" w:rsidR="00C07EF7" w:rsidRDefault="00C07EF7" w:rsidP="0089509B">
            <w:pPr>
              <w:pStyle w:val="bullet"/>
              <w:numPr>
                <w:ilvl w:val="0"/>
                <w:numId w:val="13"/>
              </w:numPr>
              <w:ind w:left="284" w:hanging="284"/>
            </w:pPr>
            <w:r>
              <w:t>field work</w:t>
            </w:r>
          </w:p>
          <w:p w14:paraId="2EBDD310" w14:textId="77777777" w:rsidR="00C07EF7" w:rsidRDefault="00C07EF7" w:rsidP="0089509B">
            <w:pPr>
              <w:pStyle w:val="bullet"/>
              <w:numPr>
                <w:ilvl w:val="0"/>
                <w:numId w:val="13"/>
              </w:numPr>
              <w:ind w:left="284" w:hanging="284"/>
            </w:pPr>
            <w:r>
              <w:t>group work</w:t>
            </w:r>
          </w:p>
          <w:p w14:paraId="4356D7AA" w14:textId="77777777" w:rsidR="00C07EF7" w:rsidRDefault="00C07EF7" w:rsidP="0089509B">
            <w:pPr>
              <w:pStyle w:val="bullet"/>
              <w:numPr>
                <w:ilvl w:val="0"/>
                <w:numId w:val="13"/>
              </w:numPr>
              <w:ind w:left="284" w:hanging="284"/>
            </w:pPr>
            <w:r>
              <w:t>e-learning</w:t>
            </w:r>
          </w:p>
          <w:p w14:paraId="759C8034" w14:textId="77777777" w:rsidR="00C07EF7" w:rsidRDefault="00C07EF7" w:rsidP="0089509B">
            <w:pPr>
              <w:pStyle w:val="bullet"/>
              <w:numPr>
                <w:ilvl w:val="0"/>
                <w:numId w:val="13"/>
              </w:numPr>
              <w:ind w:left="284" w:hanging="284"/>
            </w:pPr>
            <w:r>
              <w:t>independent projects</w:t>
            </w:r>
          </w:p>
        </w:tc>
      </w:tr>
      <w:tr w:rsidR="00C07EF7" w14:paraId="33CE6C1C" w14:textId="77777777" w:rsidTr="00F63B94">
        <w:tc>
          <w:tcPr>
            <w:tcW w:w="9889" w:type="dxa"/>
            <w:gridSpan w:val="5"/>
          </w:tcPr>
          <w:p w14:paraId="67188C62" w14:textId="77777777" w:rsidR="00C07EF7" w:rsidRDefault="00C07EF7" w:rsidP="0089509B">
            <w:pPr>
              <w:pStyle w:val="spacer"/>
            </w:pPr>
          </w:p>
        </w:tc>
      </w:tr>
      <w:tr w:rsidR="00C07EF7" w14:paraId="1728EB09" w14:textId="77777777" w:rsidTr="00F63B94">
        <w:tc>
          <w:tcPr>
            <w:tcW w:w="3369" w:type="dxa"/>
            <w:gridSpan w:val="2"/>
          </w:tcPr>
          <w:p w14:paraId="11164637" w14:textId="77777777" w:rsidR="00C07EF7" w:rsidRPr="00891BD4" w:rsidRDefault="00C07EF7" w:rsidP="0089509B">
            <w:pPr>
              <w:pStyle w:val="unittext"/>
            </w:pPr>
            <w:r w:rsidRPr="00891BD4">
              <w:rPr>
                <w:b/>
                <w:i/>
              </w:rPr>
              <w:t>Learning strategies</w:t>
            </w:r>
            <w:r>
              <w:rPr>
                <w:b/>
                <w:i/>
              </w:rPr>
              <w:t xml:space="preserve"> </w:t>
            </w:r>
            <w:r>
              <w:t>may include</w:t>
            </w:r>
          </w:p>
        </w:tc>
        <w:tc>
          <w:tcPr>
            <w:tcW w:w="6520" w:type="dxa"/>
            <w:gridSpan w:val="3"/>
          </w:tcPr>
          <w:p w14:paraId="1E906FDE" w14:textId="77777777" w:rsidR="00C07EF7" w:rsidRDefault="00C07EF7" w:rsidP="0089509B">
            <w:pPr>
              <w:pStyle w:val="bullet"/>
              <w:numPr>
                <w:ilvl w:val="0"/>
                <w:numId w:val="13"/>
              </w:numPr>
              <w:ind w:left="284" w:hanging="284"/>
            </w:pPr>
            <w:r>
              <w:t>self monitoring</w:t>
            </w:r>
          </w:p>
          <w:p w14:paraId="262060DB" w14:textId="77777777" w:rsidR="00C07EF7" w:rsidRDefault="00C07EF7" w:rsidP="0089509B">
            <w:pPr>
              <w:pStyle w:val="bullet"/>
              <w:numPr>
                <w:ilvl w:val="0"/>
                <w:numId w:val="13"/>
              </w:numPr>
              <w:ind w:left="284" w:hanging="284"/>
            </w:pPr>
            <w:r>
              <w:t>note-taking</w:t>
            </w:r>
          </w:p>
          <w:p w14:paraId="433076CB" w14:textId="77777777" w:rsidR="00C07EF7" w:rsidRDefault="00C07EF7" w:rsidP="0089509B">
            <w:pPr>
              <w:pStyle w:val="bullet"/>
              <w:numPr>
                <w:ilvl w:val="0"/>
                <w:numId w:val="13"/>
              </w:numPr>
              <w:ind w:left="284" w:hanging="284"/>
            </w:pPr>
            <w:r>
              <w:t>revision</w:t>
            </w:r>
          </w:p>
          <w:p w14:paraId="354A1D4B" w14:textId="77777777" w:rsidR="00C07EF7" w:rsidRDefault="00C07EF7" w:rsidP="0089509B">
            <w:pPr>
              <w:pStyle w:val="bullet"/>
              <w:numPr>
                <w:ilvl w:val="0"/>
                <w:numId w:val="13"/>
              </w:numPr>
              <w:ind w:left="284" w:hanging="284"/>
            </w:pPr>
            <w:r>
              <w:t>partnerships with other students</w:t>
            </w:r>
          </w:p>
          <w:p w14:paraId="77528E06" w14:textId="77777777" w:rsidR="00C07EF7" w:rsidRDefault="00C07EF7" w:rsidP="0089509B">
            <w:pPr>
              <w:pStyle w:val="bullet"/>
              <w:numPr>
                <w:ilvl w:val="0"/>
                <w:numId w:val="13"/>
              </w:numPr>
              <w:ind w:left="284" w:hanging="284"/>
            </w:pPr>
            <w:r>
              <w:t>questioning</w:t>
            </w:r>
          </w:p>
          <w:p w14:paraId="351F7CD5" w14:textId="77777777" w:rsidR="00C07EF7" w:rsidRDefault="00C07EF7" w:rsidP="0089509B">
            <w:pPr>
              <w:pStyle w:val="bullet"/>
              <w:numPr>
                <w:ilvl w:val="0"/>
                <w:numId w:val="13"/>
              </w:numPr>
              <w:ind w:left="284" w:hanging="284"/>
            </w:pPr>
            <w:r>
              <w:t>tracking</w:t>
            </w:r>
          </w:p>
          <w:p w14:paraId="1404CC93" w14:textId="77777777" w:rsidR="00C07EF7" w:rsidRDefault="00C07EF7" w:rsidP="0089509B">
            <w:pPr>
              <w:pStyle w:val="bullet"/>
              <w:numPr>
                <w:ilvl w:val="0"/>
                <w:numId w:val="13"/>
              </w:numPr>
              <w:ind w:left="284" w:hanging="284"/>
            </w:pPr>
            <w:r>
              <w:t>research</w:t>
            </w:r>
          </w:p>
        </w:tc>
      </w:tr>
      <w:tr w:rsidR="00C07EF7" w14:paraId="4265A51F" w14:textId="77777777" w:rsidTr="00F63B94">
        <w:tc>
          <w:tcPr>
            <w:tcW w:w="9889" w:type="dxa"/>
            <w:gridSpan w:val="5"/>
          </w:tcPr>
          <w:p w14:paraId="17CD84A0" w14:textId="77777777" w:rsidR="00C07EF7" w:rsidRDefault="00C07EF7" w:rsidP="0089509B">
            <w:pPr>
              <w:pStyle w:val="spacer"/>
            </w:pPr>
          </w:p>
        </w:tc>
      </w:tr>
      <w:tr w:rsidR="00C07EF7" w14:paraId="3391F12E" w14:textId="77777777" w:rsidTr="00F63B94">
        <w:tc>
          <w:tcPr>
            <w:tcW w:w="3369" w:type="dxa"/>
            <w:gridSpan w:val="2"/>
          </w:tcPr>
          <w:p w14:paraId="507C7C8A" w14:textId="77777777" w:rsidR="00C07EF7" w:rsidRPr="00115103" w:rsidRDefault="00C07EF7" w:rsidP="0089509B">
            <w:pPr>
              <w:pStyle w:val="unittext"/>
            </w:pPr>
            <w:r w:rsidRPr="00115103">
              <w:rPr>
                <w:b/>
                <w:i/>
              </w:rPr>
              <w:t>Effective personal strategies</w:t>
            </w:r>
            <w:r>
              <w:rPr>
                <w:b/>
                <w:i/>
              </w:rPr>
              <w:t xml:space="preserve"> </w:t>
            </w:r>
            <w:r>
              <w:t>may include:</w:t>
            </w:r>
          </w:p>
        </w:tc>
        <w:tc>
          <w:tcPr>
            <w:tcW w:w="6520" w:type="dxa"/>
            <w:gridSpan w:val="3"/>
          </w:tcPr>
          <w:p w14:paraId="52C291A6" w14:textId="77777777" w:rsidR="00C07EF7" w:rsidRDefault="00C07EF7" w:rsidP="0089509B">
            <w:pPr>
              <w:pStyle w:val="bullet"/>
              <w:numPr>
                <w:ilvl w:val="0"/>
                <w:numId w:val="13"/>
              </w:numPr>
              <w:ind w:left="284" w:hanging="284"/>
            </w:pPr>
            <w:r>
              <w:t>using a mix of learning strategies to maintain engagement</w:t>
            </w:r>
          </w:p>
          <w:p w14:paraId="0D5A6D24" w14:textId="77777777" w:rsidR="00C07EF7" w:rsidRDefault="00C07EF7" w:rsidP="0089509B">
            <w:pPr>
              <w:pStyle w:val="bullet"/>
              <w:numPr>
                <w:ilvl w:val="0"/>
                <w:numId w:val="13"/>
              </w:numPr>
              <w:ind w:left="284" w:hanging="284"/>
            </w:pPr>
            <w:r>
              <w:t xml:space="preserve">seeking assistance </w:t>
            </w:r>
          </w:p>
          <w:p w14:paraId="6119BDC4" w14:textId="77777777" w:rsidR="00C07EF7" w:rsidRDefault="00C07EF7" w:rsidP="0089509B">
            <w:pPr>
              <w:pStyle w:val="bullet"/>
              <w:numPr>
                <w:ilvl w:val="0"/>
                <w:numId w:val="13"/>
              </w:numPr>
              <w:ind w:left="284" w:hanging="284"/>
            </w:pPr>
            <w:r>
              <w:t>partnering with students who have different strengths</w:t>
            </w:r>
          </w:p>
        </w:tc>
      </w:tr>
      <w:tr w:rsidR="00C07EF7" w14:paraId="6805B46C" w14:textId="77777777" w:rsidTr="00F63B94">
        <w:tc>
          <w:tcPr>
            <w:tcW w:w="9889" w:type="dxa"/>
            <w:gridSpan w:val="5"/>
          </w:tcPr>
          <w:p w14:paraId="00DE378C" w14:textId="77777777" w:rsidR="00C07EF7" w:rsidRDefault="00C07EF7" w:rsidP="0089509B">
            <w:pPr>
              <w:pStyle w:val="spacer"/>
            </w:pPr>
          </w:p>
        </w:tc>
      </w:tr>
      <w:tr w:rsidR="00C07EF7" w14:paraId="151D5CBE" w14:textId="77777777" w:rsidTr="00F63B94">
        <w:tc>
          <w:tcPr>
            <w:tcW w:w="3369" w:type="dxa"/>
            <w:gridSpan w:val="2"/>
          </w:tcPr>
          <w:p w14:paraId="3DE786C7" w14:textId="77777777" w:rsidR="00C07EF7" w:rsidRPr="00FC1B7D" w:rsidRDefault="00C07EF7" w:rsidP="0089509B">
            <w:pPr>
              <w:pStyle w:val="unittext"/>
            </w:pPr>
            <w:r w:rsidRPr="00FC1B7D">
              <w:rPr>
                <w:b/>
                <w:i/>
              </w:rPr>
              <w:t>Services</w:t>
            </w:r>
            <w:r>
              <w:rPr>
                <w:b/>
                <w:i/>
              </w:rPr>
              <w:t xml:space="preserve"> </w:t>
            </w:r>
            <w:r w:rsidRPr="00FC1B7D">
              <w:rPr>
                <w:b/>
                <w:i/>
              </w:rPr>
              <w:t>of educational librar</w:t>
            </w:r>
            <w:r>
              <w:rPr>
                <w:b/>
                <w:i/>
              </w:rPr>
              <w:t>ies</w:t>
            </w:r>
            <w:r w:rsidRPr="00FC1B7D">
              <w:t xml:space="preserve"> may include:</w:t>
            </w:r>
          </w:p>
        </w:tc>
        <w:tc>
          <w:tcPr>
            <w:tcW w:w="6520" w:type="dxa"/>
            <w:gridSpan w:val="3"/>
          </w:tcPr>
          <w:p w14:paraId="762A42AD" w14:textId="77777777" w:rsidR="00C07EF7" w:rsidRDefault="00C07EF7" w:rsidP="0089509B">
            <w:pPr>
              <w:pStyle w:val="bullet"/>
              <w:numPr>
                <w:ilvl w:val="0"/>
                <w:numId w:val="13"/>
              </w:numPr>
              <w:ind w:left="284" w:hanging="284"/>
            </w:pPr>
            <w:r>
              <w:t>loans:</w:t>
            </w:r>
          </w:p>
          <w:p w14:paraId="4E4CE480" w14:textId="77777777" w:rsidR="00C07EF7" w:rsidRDefault="00C07EF7" w:rsidP="0089509B">
            <w:pPr>
              <w:pStyle w:val="endash"/>
              <w:keepNext/>
              <w:ind w:left="568" w:hanging="284"/>
            </w:pPr>
            <w:r>
              <w:t>long and short term</w:t>
            </w:r>
          </w:p>
          <w:p w14:paraId="76E6F3DD" w14:textId="77777777" w:rsidR="00C07EF7" w:rsidRDefault="00C07EF7" w:rsidP="0089509B">
            <w:pPr>
              <w:pStyle w:val="endash"/>
              <w:keepNext/>
              <w:ind w:left="568" w:hanging="284"/>
            </w:pPr>
            <w:r>
              <w:t>interlibrary</w:t>
            </w:r>
          </w:p>
          <w:p w14:paraId="15265EAC" w14:textId="77777777" w:rsidR="00C07EF7" w:rsidRDefault="00C07EF7" w:rsidP="0089509B">
            <w:pPr>
              <w:pStyle w:val="bullet"/>
              <w:numPr>
                <w:ilvl w:val="0"/>
                <w:numId w:val="13"/>
              </w:numPr>
              <w:ind w:left="284" w:hanging="284"/>
            </w:pPr>
            <w:r>
              <w:t>on line access:</w:t>
            </w:r>
          </w:p>
          <w:p w14:paraId="7C0AA9D9" w14:textId="77777777" w:rsidR="00C07EF7" w:rsidRDefault="00C07EF7" w:rsidP="0089509B">
            <w:pPr>
              <w:pStyle w:val="endash"/>
              <w:keepNext/>
              <w:ind w:left="568" w:hanging="284"/>
            </w:pPr>
            <w:r>
              <w:t>catalogues</w:t>
            </w:r>
          </w:p>
          <w:p w14:paraId="4022E0F8" w14:textId="77777777" w:rsidR="00C07EF7" w:rsidRDefault="00C07EF7" w:rsidP="0089509B">
            <w:pPr>
              <w:pStyle w:val="endash"/>
              <w:keepNext/>
              <w:ind w:left="568" w:hanging="284"/>
            </w:pPr>
            <w:r>
              <w:t>internet</w:t>
            </w:r>
          </w:p>
        </w:tc>
      </w:tr>
      <w:tr w:rsidR="00C07EF7" w14:paraId="7C98C105" w14:textId="77777777" w:rsidTr="00F63B94">
        <w:tc>
          <w:tcPr>
            <w:tcW w:w="9889" w:type="dxa"/>
            <w:gridSpan w:val="5"/>
          </w:tcPr>
          <w:p w14:paraId="227BA5EA" w14:textId="77777777" w:rsidR="00C07EF7" w:rsidRDefault="00C07EF7" w:rsidP="0089509B">
            <w:pPr>
              <w:pStyle w:val="spacer"/>
            </w:pPr>
          </w:p>
        </w:tc>
      </w:tr>
      <w:tr w:rsidR="00C07EF7" w14:paraId="6A80147A" w14:textId="77777777" w:rsidTr="00F63B94">
        <w:tc>
          <w:tcPr>
            <w:tcW w:w="3369" w:type="dxa"/>
            <w:gridSpan w:val="2"/>
          </w:tcPr>
          <w:p w14:paraId="0B31D3CE" w14:textId="77777777" w:rsidR="00C07EF7" w:rsidRPr="00E907EC" w:rsidRDefault="00C07EF7" w:rsidP="0089509B">
            <w:pPr>
              <w:pStyle w:val="unittext"/>
            </w:pPr>
            <w:r w:rsidRPr="00E907EC">
              <w:rPr>
                <w:b/>
                <w:i/>
              </w:rPr>
              <w:t>Sources of information</w:t>
            </w:r>
            <w:r>
              <w:rPr>
                <w:b/>
                <w:i/>
              </w:rPr>
              <w:t xml:space="preserve"> </w:t>
            </w:r>
            <w:r>
              <w:t>may include:</w:t>
            </w:r>
          </w:p>
        </w:tc>
        <w:tc>
          <w:tcPr>
            <w:tcW w:w="6520" w:type="dxa"/>
            <w:gridSpan w:val="3"/>
          </w:tcPr>
          <w:p w14:paraId="11974A66" w14:textId="77777777" w:rsidR="00C07EF7" w:rsidRDefault="00C07EF7" w:rsidP="0089509B">
            <w:pPr>
              <w:pStyle w:val="bullet"/>
              <w:numPr>
                <w:ilvl w:val="0"/>
                <w:numId w:val="13"/>
              </w:numPr>
              <w:ind w:left="284" w:hanging="284"/>
            </w:pPr>
            <w:r>
              <w:t>library staff</w:t>
            </w:r>
          </w:p>
          <w:p w14:paraId="740DE63F" w14:textId="77777777" w:rsidR="00C07EF7" w:rsidRDefault="00C07EF7" w:rsidP="0089509B">
            <w:pPr>
              <w:pStyle w:val="bullet"/>
              <w:numPr>
                <w:ilvl w:val="0"/>
                <w:numId w:val="13"/>
              </w:numPr>
              <w:ind w:left="284" w:hanging="284"/>
            </w:pPr>
            <w:r>
              <w:t>hard copy and electronic:</w:t>
            </w:r>
          </w:p>
          <w:p w14:paraId="5446EBC2" w14:textId="77777777" w:rsidR="00C07EF7" w:rsidRDefault="00C07EF7" w:rsidP="0089509B">
            <w:pPr>
              <w:pStyle w:val="endash"/>
              <w:keepNext/>
              <w:ind w:left="568" w:hanging="284"/>
            </w:pPr>
            <w:r>
              <w:t>catalogues</w:t>
            </w:r>
          </w:p>
          <w:p w14:paraId="3FCF4878" w14:textId="77777777" w:rsidR="00C07EF7" w:rsidRDefault="00C07EF7" w:rsidP="0089509B">
            <w:pPr>
              <w:pStyle w:val="endash"/>
              <w:keepNext/>
              <w:ind w:left="568" w:hanging="284"/>
            </w:pPr>
            <w:r>
              <w:t>journals</w:t>
            </w:r>
          </w:p>
          <w:p w14:paraId="0E1BF904" w14:textId="77777777" w:rsidR="00C07EF7" w:rsidRDefault="00C07EF7" w:rsidP="0089509B">
            <w:pPr>
              <w:pStyle w:val="endash"/>
              <w:keepNext/>
              <w:ind w:left="568" w:hanging="284"/>
            </w:pPr>
            <w:r>
              <w:t>books</w:t>
            </w:r>
          </w:p>
          <w:p w14:paraId="622CC4A0" w14:textId="77777777" w:rsidR="00C07EF7" w:rsidRDefault="00C07EF7" w:rsidP="0089509B">
            <w:pPr>
              <w:pStyle w:val="endash"/>
              <w:keepNext/>
              <w:ind w:left="568" w:hanging="284"/>
            </w:pPr>
            <w:r>
              <w:t>reserve collections</w:t>
            </w:r>
          </w:p>
        </w:tc>
      </w:tr>
      <w:tr w:rsidR="00C07EF7" w14:paraId="2E743C8D" w14:textId="77777777" w:rsidTr="00F63B94">
        <w:tc>
          <w:tcPr>
            <w:tcW w:w="9889" w:type="dxa"/>
            <w:gridSpan w:val="5"/>
          </w:tcPr>
          <w:p w14:paraId="4E9E6ACE" w14:textId="77777777" w:rsidR="00C07EF7" w:rsidRDefault="00C07EF7" w:rsidP="0089509B">
            <w:pPr>
              <w:pStyle w:val="spacer"/>
            </w:pPr>
          </w:p>
        </w:tc>
      </w:tr>
      <w:tr w:rsidR="00C07EF7" w14:paraId="70DD142C" w14:textId="77777777" w:rsidTr="00F63B94">
        <w:tc>
          <w:tcPr>
            <w:tcW w:w="3369" w:type="dxa"/>
            <w:gridSpan w:val="2"/>
          </w:tcPr>
          <w:p w14:paraId="3C43AD49" w14:textId="77777777" w:rsidR="00C07EF7" w:rsidRPr="00D3197B" w:rsidRDefault="00C07EF7" w:rsidP="0089509B">
            <w:pPr>
              <w:pStyle w:val="unittext"/>
            </w:pPr>
            <w:r>
              <w:rPr>
                <w:b/>
                <w:i/>
              </w:rPr>
              <w:t xml:space="preserve">Broad criteria </w:t>
            </w:r>
            <w:r>
              <w:t>may include:</w:t>
            </w:r>
          </w:p>
        </w:tc>
        <w:tc>
          <w:tcPr>
            <w:tcW w:w="6520" w:type="dxa"/>
            <w:gridSpan w:val="3"/>
          </w:tcPr>
          <w:p w14:paraId="0B5BAEFA" w14:textId="77777777" w:rsidR="00C07EF7" w:rsidRDefault="00C07EF7" w:rsidP="0089509B">
            <w:pPr>
              <w:pStyle w:val="bullet"/>
              <w:numPr>
                <w:ilvl w:val="0"/>
                <w:numId w:val="13"/>
              </w:numPr>
              <w:ind w:left="284" w:hanging="284"/>
            </w:pPr>
            <w:r>
              <w:t>relevance to topic</w:t>
            </w:r>
          </w:p>
          <w:p w14:paraId="57545E0C" w14:textId="77777777" w:rsidR="00C07EF7" w:rsidRDefault="00C07EF7" w:rsidP="0089509B">
            <w:pPr>
              <w:pStyle w:val="bullet"/>
              <w:numPr>
                <w:ilvl w:val="0"/>
                <w:numId w:val="13"/>
              </w:numPr>
              <w:ind w:left="284" w:hanging="284"/>
            </w:pPr>
            <w:r>
              <w:t>level of detail</w:t>
            </w:r>
          </w:p>
          <w:p w14:paraId="5AA8D929" w14:textId="77777777" w:rsidR="00C07EF7" w:rsidRDefault="00C07EF7" w:rsidP="0089509B">
            <w:pPr>
              <w:pStyle w:val="bullet"/>
              <w:numPr>
                <w:ilvl w:val="0"/>
                <w:numId w:val="13"/>
              </w:numPr>
              <w:ind w:left="284" w:hanging="284"/>
            </w:pPr>
            <w:r>
              <w:t>currency</w:t>
            </w:r>
          </w:p>
          <w:p w14:paraId="1A9FDBD4" w14:textId="77777777" w:rsidR="00C07EF7" w:rsidRDefault="00C07EF7" w:rsidP="0089509B">
            <w:pPr>
              <w:pStyle w:val="bullet"/>
              <w:numPr>
                <w:ilvl w:val="0"/>
                <w:numId w:val="13"/>
              </w:numPr>
              <w:ind w:left="284" w:hanging="284"/>
            </w:pPr>
            <w:r>
              <w:t>authenticity</w:t>
            </w:r>
          </w:p>
          <w:p w14:paraId="01C11701" w14:textId="77777777" w:rsidR="00C07EF7" w:rsidRDefault="00C07EF7" w:rsidP="0089509B">
            <w:pPr>
              <w:pStyle w:val="bullet"/>
              <w:numPr>
                <w:ilvl w:val="0"/>
                <w:numId w:val="13"/>
              </w:numPr>
              <w:ind w:left="284" w:hanging="284"/>
            </w:pPr>
            <w:r>
              <w:t>credibility of sources</w:t>
            </w:r>
          </w:p>
          <w:p w14:paraId="679C43AC" w14:textId="77777777" w:rsidR="00C07EF7" w:rsidRDefault="00C07EF7" w:rsidP="0089509B">
            <w:pPr>
              <w:pStyle w:val="bullet"/>
              <w:numPr>
                <w:ilvl w:val="0"/>
                <w:numId w:val="13"/>
              </w:numPr>
              <w:ind w:left="284" w:hanging="284"/>
            </w:pPr>
            <w:r>
              <w:t>weight of evidence</w:t>
            </w:r>
          </w:p>
        </w:tc>
      </w:tr>
      <w:tr w:rsidR="00C07EF7" w14:paraId="172FBC66" w14:textId="77777777" w:rsidTr="00F63B94">
        <w:tc>
          <w:tcPr>
            <w:tcW w:w="9889" w:type="dxa"/>
            <w:gridSpan w:val="5"/>
          </w:tcPr>
          <w:p w14:paraId="6C5BC209" w14:textId="77777777" w:rsidR="00C07EF7" w:rsidRDefault="00C07EF7" w:rsidP="0089509B">
            <w:pPr>
              <w:pStyle w:val="spacer"/>
            </w:pPr>
          </w:p>
        </w:tc>
      </w:tr>
      <w:tr w:rsidR="00C07EF7" w14:paraId="4CD7912B" w14:textId="77777777" w:rsidTr="00F63B94">
        <w:tc>
          <w:tcPr>
            <w:tcW w:w="3369" w:type="dxa"/>
            <w:gridSpan w:val="2"/>
          </w:tcPr>
          <w:p w14:paraId="1D5B428A" w14:textId="77777777" w:rsidR="00C07EF7" w:rsidRPr="001445FD" w:rsidRDefault="00C07EF7" w:rsidP="0089509B">
            <w:pPr>
              <w:pStyle w:val="unittext"/>
            </w:pPr>
            <w:r w:rsidRPr="001445FD">
              <w:rPr>
                <w:b/>
                <w:i/>
              </w:rPr>
              <w:t>Academic reading strategies</w:t>
            </w:r>
            <w:r>
              <w:rPr>
                <w:b/>
                <w:i/>
              </w:rPr>
              <w:t xml:space="preserve"> </w:t>
            </w:r>
            <w:r>
              <w:t>may include:</w:t>
            </w:r>
          </w:p>
        </w:tc>
        <w:tc>
          <w:tcPr>
            <w:tcW w:w="6520" w:type="dxa"/>
            <w:gridSpan w:val="3"/>
          </w:tcPr>
          <w:p w14:paraId="5114656C" w14:textId="77777777" w:rsidR="00C07EF7" w:rsidRDefault="00C07EF7" w:rsidP="0089509B">
            <w:pPr>
              <w:pStyle w:val="bullet"/>
              <w:numPr>
                <w:ilvl w:val="0"/>
                <w:numId w:val="13"/>
              </w:numPr>
              <w:ind w:left="284" w:hanging="284"/>
            </w:pPr>
            <w:r>
              <w:t>scanning</w:t>
            </w:r>
          </w:p>
          <w:p w14:paraId="1683D068" w14:textId="77777777" w:rsidR="00C07EF7" w:rsidRDefault="00C07EF7" w:rsidP="0089509B">
            <w:pPr>
              <w:pStyle w:val="bullet"/>
              <w:numPr>
                <w:ilvl w:val="0"/>
                <w:numId w:val="13"/>
              </w:numPr>
              <w:ind w:left="284" w:hanging="284"/>
            </w:pPr>
            <w:r>
              <w:t>skimming</w:t>
            </w:r>
          </w:p>
          <w:p w14:paraId="59DED609" w14:textId="77777777" w:rsidR="00C07EF7" w:rsidRDefault="00C07EF7" w:rsidP="0089509B">
            <w:pPr>
              <w:pStyle w:val="bullet"/>
              <w:numPr>
                <w:ilvl w:val="0"/>
                <w:numId w:val="13"/>
              </w:numPr>
              <w:ind w:left="284" w:hanging="284"/>
            </w:pPr>
            <w:r>
              <w:t>selecting</w:t>
            </w:r>
          </w:p>
          <w:p w14:paraId="54C5F035" w14:textId="77777777" w:rsidR="00C07EF7" w:rsidRDefault="00C07EF7" w:rsidP="0089509B">
            <w:pPr>
              <w:pStyle w:val="bullet"/>
              <w:numPr>
                <w:ilvl w:val="0"/>
                <w:numId w:val="13"/>
              </w:numPr>
              <w:ind w:left="284" w:hanging="284"/>
            </w:pPr>
            <w:r>
              <w:t>detailed reading</w:t>
            </w:r>
          </w:p>
          <w:p w14:paraId="489D1265" w14:textId="77777777" w:rsidR="00C07EF7" w:rsidRDefault="00C07EF7" w:rsidP="0089509B">
            <w:pPr>
              <w:pStyle w:val="bullet"/>
              <w:numPr>
                <w:ilvl w:val="0"/>
                <w:numId w:val="13"/>
              </w:numPr>
              <w:ind w:left="284" w:hanging="284"/>
            </w:pPr>
            <w:r>
              <w:t>critical reading</w:t>
            </w:r>
          </w:p>
        </w:tc>
      </w:tr>
      <w:tr w:rsidR="00C07EF7" w14:paraId="7BE65220" w14:textId="77777777" w:rsidTr="00F63B94">
        <w:tc>
          <w:tcPr>
            <w:tcW w:w="9889" w:type="dxa"/>
            <w:gridSpan w:val="5"/>
          </w:tcPr>
          <w:p w14:paraId="04E90EB8" w14:textId="77777777" w:rsidR="00C07EF7" w:rsidRDefault="00C07EF7" w:rsidP="0089509B">
            <w:pPr>
              <w:pStyle w:val="spacer"/>
            </w:pPr>
          </w:p>
        </w:tc>
      </w:tr>
      <w:tr w:rsidR="00C07EF7" w14:paraId="5F6CBA0C" w14:textId="77777777" w:rsidTr="00F63B94">
        <w:tc>
          <w:tcPr>
            <w:tcW w:w="3369" w:type="dxa"/>
            <w:gridSpan w:val="2"/>
          </w:tcPr>
          <w:p w14:paraId="4DE9990C" w14:textId="77777777" w:rsidR="00C07EF7" w:rsidRPr="00A75CDE" w:rsidRDefault="00C07EF7" w:rsidP="0089509B">
            <w:pPr>
              <w:pStyle w:val="unittext"/>
            </w:pPr>
            <w:r>
              <w:rPr>
                <w:b/>
                <w:i/>
              </w:rPr>
              <w:t xml:space="preserve">Context </w:t>
            </w:r>
            <w:r>
              <w:t>may include:</w:t>
            </w:r>
          </w:p>
        </w:tc>
        <w:tc>
          <w:tcPr>
            <w:tcW w:w="6520" w:type="dxa"/>
            <w:gridSpan w:val="3"/>
          </w:tcPr>
          <w:p w14:paraId="15A15247" w14:textId="77777777" w:rsidR="00C07EF7" w:rsidRDefault="00C07EF7" w:rsidP="0089509B">
            <w:pPr>
              <w:pStyle w:val="bullet"/>
              <w:numPr>
                <w:ilvl w:val="0"/>
                <w:numId w:val="13"/>
              </w:numPr>
              <w:ind w:left="284" w:hanging="284"/>
            </w:pPr>
            <w:r>
              <w:t>implied readers of the text</w:t>
            </w:r>
          </w:p>
          <w:p w14:paraId="68DE3D5D" w14:textId="77777777" w:rsidR="00C07EF7" w:rsidRDefault="00C07EF7" w:rsidP="0089509B">
            <w:pPr>
              <w:pStyle w:val="bullet"/>
              <w:numPr>
                <w:ilvl w:val="0"/>
                <w:numId w:val="13"/>
              </w:numPr>
              <w:ind w:left="284" w:hanging="284"/>
            </w:pPr>
            <w:r>
              <w:t>historical period of the text</w:t>
            </w:r>
          </w:p>
          <w:p w14:paraId="30E5153E" w14:textId="77777777" w:rsidR="00C07EF7" w:rsidRDefault="00C07EF7" w:rsidP="0089509B">
            <w:pPr>
              <w:pStyle w:val="bullet"/>
              <w:numPr>
                <w:ilvl w:val="0"/>
                <w:numId w:val="13"/>
              </w:numPr>
              <w:ind w:left="284" w:hanging="284"/>
            </w:pPr>
            <w:r>
              <w:t>other texts cited</w:t>
            </w:r>
          </w:p>
        </w:tc>
      </w:tr>
      <w:tr w:rsidR="00C07EF7" w14:paraId="15CBB668" w14:textId="77777777" w:rsidTr="00F63B94">
        <w:tc>
          <w:tcPr>
            <w:tcW w:w="9889" w:type="dxa"/>
            <w:gridSpan w:val="5"/>
          </w:tcPr>
          <w:p w14:paraId="692A45FC" w14:textId="77777777" w:rsidR="00C07EF7" w:rsidRDefault="00C07EF7" w:rsidP="0089509B">
            <w:pPr>
              <w:pStyle w:val="spacer"/>
            </w:pPr>
          </w:p>
        </w:tc>
      </w:tr>
      <w:tr w:rsidR="00C07EF7" w14:paraId="6DCF9F80" w14:textId="77777777" w:rsidTr="00F63B94">
        <w:tc>
          <w:tcPr>
            <w:tcW w:w="3369" w:type="dxa"/>
            <w:gridSpan w:val="2"/>
          </w:tcPr>
          <w:p w14:paraId="43216FCD" w14:textId="77777777" w:rsidR="00C07EF7" w:rsidRPr="00496C89" w:rsidRDefault="00C07EF7" w:rsidP="0089509B">
            <w:pPr>
              <w:pStyle w:val="unittext"/>
            </w:pPr>
            <w:r w:rsidRPr="00496C89">
              <w:rPr>
                <w:b/>
                <w:i/>
              </w:rPr>
              <w:t>Text structure</w:t>
            </w:r>
            <w:r>
              <w:rPr>
                <w:b/>
                <w:i/>
              </w:rPr>
              <w:t xml:space="preserve"> </w:t>
            </w:r>
            <w:r>
              <w:t>may include:</w:t>
            </w:r>
          </w:p>
        </w:tc>
        <w:tc>
          <w:tcPr>
            <w:tcW w:w="6520" w:type="dxa"/>
            <w:gridSpan w:val="3"/>
          </w:tcPr>
          <w:p w14:paraId="74CAD1E7" w14:textId="77777777" w:rsidR="00C07EF7" w:rsidRDefault="00C07EF7" w:rsidP="0089509B">
            <w:pPr>
              <w:pStyle w:val="bullet"/>
              <w:numPr>
                <w:ilvl w:val="0"/>
                <w:numId w:val="13"/>
              </w:numPr>
              <w:ind w:left="284" w:hanging="284"/>
            </w:pPr>
            <w:r>
              <w:t>chapter headings</w:t>
            </w:r>
          </w:p>
          <w:p w14:paraId="23E3813B" w14:textId="77777777" w:rsidR="00C07EF7" w:rsidRDefault="00C07EF7" w:rsidP="0089509B">
            <w:pPr>
              <w:pStyle w:val="bullet"/>
              <w:numPr>
                <w:ilvl w:val="0"/>
                <w:numId w:val="13"/>
              </w:numPr>
              <w:ind w:left="284" w:hanging="284"/>
            </w:pPr>
            <w:r>
              <w:t>paragraph and sub headings</w:t>
            </w:r>
          </w:p>
          <w:p w14:paraId="69E18714" w14:textId="77777777" w:rsidR="00C07EF7" w:rsidRDefault="00C07EF7" w:rsidP="0089509B">
            <w:pPr>
              <w:pStyle w:val="bullet"/>
              <w:numPr>
                <w:ilvl w:val="0"/>
                <w:numId w:val="13"/>
              </w:numPr>
              <w:ind w:left="284" w:hanging="284"/>
            </w:pPr>
            <w:r>
              <w:t>diagrams and illustrations</w:t>
            </w:r>
          </w:p>
          <w:p w14:paraId="0C07F185" w14:textId="77777777" w:rsidR="00C07EF7" w:rsidRDefault="00C07EF7" w:rsidP="0089509B">
            <w:pPr>
              <w:pStyle w:val="bullet"/>
              <w:numPr>
                <w:ilvl w:val="0"/>
                <w:numId w:val="13"/>
              </w:numPr>
              <w:ind w:left="284" w:hanging="284"/>
            </w:pPr>
            <w:r>
              <w:t>tables and charts</w:t>
            </w:r>
          </w:p>
          <w:p w14:paraId="27C93A55" w14:textId="77777777" w:rsidR="00C07EF7" w:rsidRDefault="00C07EF7" w:rsidP="0089509B">
            <w:pPr>
              <w:pStyle w:val="bullet"/>
              <w:numPr>
                <w:ilvl w:val="0"/>
                <w:numId w:val="13"/>
              </w:numPr>
              <w:ind w:left="284" w:hanging="284"/>
            </w:pPr>
            <w:r>
              <w:t>bibliographies and references</w:t>
            </w:r>
          </w:p>
        </w:tc>
      </w:tr>
      <w:tr w:rsidR="00C07EF7" w14:paraId="510B9E20" w14:textId="77777777" w:rsidTr="00F63B94">
        <w:tc>
          <w:tcPr>
            <w:tcW w:w="3369" w:type="dxa"/>
            <w:gridSpan w:val="2"/>
          </w:tcPr>
          <w:p w14:paraId="5126DC6C" w14:textId="77777777" w:rsidR="00C07EF7" w:rsidRPr="005979AA" w:rsidRDefault="00C07EF7" w:rsidP="0089509B">
            <w:pPr>
              <w:pStyle w:val="spacer"/>
            </w:pPr>
          </w:p>
        </w:tc>
        <w:tc>
          <w:tcPr>
            <w:tcW w:w="6520" w:type="dxa"/>
            <w:gridSpan w:val="3"/>
          </w:tcPr>
          <w:p w14:paraId="5AE2FCDD" w14:textId="77777777" w:rsidR="00C07EF7" w:rsidRDefault="00C07EF7" w:rsidP="0089509B">
            <w:pPr>
              <w:pStyle w:val="spacer"/>
            </w:pPr>
          </w:p>
        </w:tc>
      </w:tr>
      <w:tr w:rsidR="00C07EF7" w14:paraId="7BEA2837" w14:textId="77777777" w:rsidTr="00F63B94">
        <w:tc>
          <w:tcPr>
            <w:tcW w:w="3369" w:type="dxa"/>
            <w:gridSpan w:val="2"/>
          </w:tcPr>
          <w:p w14:paraId="45BE046C" w14:textId="77777777" w:rsidR="00C07EF7" w:rsidRPr="00A60D10" w:rsidRDefault="00C07EF7" w:rsidP="0089509B">
            <w:pPr>
              <w:pStyle w:val="unittext"/>
            </w:pPr>
            <w:r w:rsidRPr="00A60D10">
              <w:rPr>
                <w:b/>
                <w:i/>
              </w:rPr>
              <w:t>Academic texts</w:t>
            </w:r>
            <w:r>
              <w:rPr>
                <w:b/>
                <w:i/>
              </w:rPr>
              <w:t xml:space="preserve"> </w:t>
            </w:r>
            <w:r>
              <w:t>may include:</w:t>
            </w:r>
          </w:p>
        </w:tc>
        <w:tc>
          <w:tcPr>
            <w:tcW w:w="6520" w:type="dxa"/>
            <w:gridSpan w:val="3"/>
          </w:tcPr>
          <w:p w14:paraId="25BC7210" w14:textId="77777777" w:rsidR="00C07EF7" w:rsidRDefault="00C07EF7" w:rsidP="0089509B">
            <w:pPr>
              <w:pStyle w:val="bullet"/>
              <w:numPr>
                <w:ilvl w:val="0"/>
                <w:numId w:val="13"/>
              </w:numPr>
              <w:ind w:left="284" w:hanging="284"/>
            </w:pPr>
            <w:r>
              <w:t>narratives</w:t>
            </w:r>
          </w:p>
          <w:p w14:paraId="49708696" w14:textId="77777777" w:rsidR="00C07EF7" w:rsidRDefault="00C07EF7" w:rsidP="0089509B">
            <w:pPr>
              <w:pStyle w:val="bullet"/>
              <w:numPr>
                <w:ilvl w:val="0"/>
                <w:numId w:val="13"/>
              </w:numPr>
              <w:ind w:left="284" w:hanging="284"/>
            </w:pPr>
            <w:r>
              <w:t>expository and argumentative essays</w:t>
            </w:r>
          </w:p>
          <w:p w14:paraId="7CE7F9DC" w14:textId="77777777" w:rsidR="00C07EF7" w:rsidRDefault="00C07EF7" w:rsidP="0089509B">
            <w:pPr>
              <w:pStyle w:val="bullet"/>
              <w:numPr>
                <w:ilvl w:val="0"/>
                <w:numId w:val="13"/>
              </w:numPr>
              <w:ind w:left="284" w:hanging="284"/>
            </w:pPr>
            <w:r>
              <w:t>journal articles</w:t>
            </w:r>
          </w:p>
          <w:p w14:paraId="6A69772A" w14:textId="77777777" w:rsidR="00C07EF7" w:rsidRDefault="00C07EF7" w:rsidP="0089509B">
            <w:pPr>
              <w:pStyle w:val="bullet"/>
              <w:numPr>
                <w:ilvl w:val="0"/>
                <w:numId w:val="13"/>
              </w:numPr>
              <w:ind w:left="284" w:hanging="284"/>
            </w:pPr>
            <w:r>
              <w:t xml:space="preserve">theses </w:t>
            </w:r>
          </w:p>
          <w:p w14:paraId="6B0D650A" w14:textId="77777777" w:rsidR="00C07EF7" w:rsidRDefault="00C07EF7" w:rsidP="0089509B">
            <w:pPr>
              <w:pStyle w:val="bullet"/>
              <w:numPr>
                <w:ilvl w:val="0"/>
                <w:numId w:val="13"/>
              </w:numPr>
              <w:ind w:left="284" w:hanging="284"/>
            </w:pPr>
            <w:r>
              <w:t>monographs</w:t>
            </w:r>
          </w:p>
        </w:tc>
      </w:tr>
      <w:tr w:rsidR="00C07EF7" w14:paraId="1ACB518C" w14:textId="77777777" w:rsidTr="00F63B94">
        <w:tc>
          <w:tcPr>
            <w:tcW w:w="9889" w:type="dxa"/>
            <w:gridSpan w:val="5"/>
          </w:tcPr>
          <w:p w14:paraId="6115C249" w14:textId="77777777" w:rsidR="00C07EF7" w:rsidRDefault="00C07EF7" w:rsidP="0089509B">
            <w:pPr>
              <w:pStyle w:val="spacer"/>
            </w:pPr>
          </w:p>
        </w:tc>
      </w:tr>
      <w:tr w:rsidR="00C07EF7" w14:paraId="4C05E945" w14:textId="77777777" w:rsidTr="00F63B94">
        <w:tc>
          <w:tcPr>
            <w:tcW w:w="3369" w:type="dxa"/>
            <w:gridSpan w:val="2"/>
          </w:tcPr>
          <w:p w14:paraId="05043856" w14:textId="77777777" w:rsidR="00C07EF7" w:rsidRPr="00C95D38" w:rsidRDefault="00C07EF7" w:rsidP="0089509B">
            <w:pPr>
              <w:pStyle w:val="unittext"/>
            </w:pPr>
            <w:r w:rsidRPr="00C95D38">
              <w:rPr>
                <w:b/>
                <w:i/>
              </w:rPr>
              <w:t>Academic</w:t>
            </w:r>
            <w:r>
              <w:t xml:space="preserve"> </w:t>
            </w:r>
            <w:r w:rsidRPr="00C95D38">
              <w:rPr>
                <w:b/>
                <w:i/>
              </w:rPr>
              <w:t>writing process</w:t>
            </w:r>
            <w:r>
              <w:rPr>
                <w:b/>
                <w:i/>
              </w:rPr>
              <w:t xml:space="preserve"> </w:t>
            </w:r>
            <w:r>
              <w:t>may include:</w:t>
            </w:r>
          </w:p>
        </w:tc>
        <w:tc>
          <w:tcPr>
            <w:tcW w:w="6520" w:type="dxa"/>
            <w:gridSpan w:val="3"/>
          </w:tcPr>
          <w:p w14:paraId="0DF1F1DE" w14:textId="77777777" w:rsidR="00C07EF7" w:rsidRDefault="00C07EF7" w:rsidP="0089509B">
            <w:pPr>
              <w:pStyle w:val="bullet"/>
              <w:numPr>
                <w:ilvl w:val="0"/>
                <w:numId w:val="13"/>
              </w:numPr>
              <w:ind w:left="284" w:hanging="284"/>
            </w:pPr>
            <w:r>
              <w:t>planning</w:t>
            </w:r>
          </w:p>
          <w:p w14:paraId="15D89516" w14:textId="77777777" w:rsidR="00C07EF7" w:rsidRDefault="00C07EF7" w:rsidP="0089509B">
            <w:pPr>
              <w:pStyle w:val="bullet"/>
              <w:numPr>
                <w:ilvl w:val="0"/>
                <w:numId w:val="13"/>
              </w:numPr>
              <w:ind w:left="284" w:hanging="284"/>
            </w:pPr>
            <w:r>
              <w:t>researching</w:t>
            </w:r>
          </w:p>
          <w:p w14:paraId="30DC32C0" w14:textId="77777777" w:rsidR="00C07EF7" w:rsidRDefault="00C07EF7" w:rsidP="0089509B">
            <w:pPr>
              <w:pStyle w:val="bullet"/>
              <w:numPr>
                <w:ilvl w:val="0"/>
                <w:numId w:val="13"/>
              </w:numPr>
              <w:ind w:left="284" w:hanging="284"/>
            </w:pPr>
            <w:r>
              <w:t xml:space="preserve">drafting </w:t>
            </w:r>
          </w:p>
          <w:p w14:paraId="0A93CDB7" w14:textId="77777777" w:rsidR="00C07EF7" w:rsidRDefault="00C07EF7" w:rsidP="0089509B">
            <w:pPr>
              <w:pStyle w:val="bullet"/>
              <w:numPr>
                <w:ilvl w:val="0"/>
                <w:numId w:val="13"/>
              </w:numPr>
              <w:ind w:left="284" w:hanging="284"/>
            </w:pPr>
            <w:r>
              <w:t>revising</w:t>
            </w:r>
          </w:p>
          <w:p w14:paraId="6347906A" w14:textId="77777777" w:rsidR="00C07EF7" w:rsidRDefault="00C07EF7" w:rsidP="0089509B">
            <w:pPr>
              <w:pStyle w:val="bullet"/>
              <w:numPr>
                <w:ilvl w:val="0"/>
                <w:numId w:val="13"/>
              </w:numPr>
              <w:ind w:left="284" w:hanging="284"/>
            </w:pPr>
            <w:r>
              <w:t>editing</w:t>
            </w:r>
          </w:p>
          <w:p w14:paraId="4B7C0F6B" w14:textId="77777777" w:rsidR="00C07EF7" w:rsidRDefault="00C07EF7" w:rsidP="0089509B">
            <w:pPr>
              <w:pStyle w:val="bullet"/>
              <w:numPr>
                <w:ilvl w:val="0"/>
                <w:numId w:val="13"/>
              </w:numPr>
              <w:ind w:left="284" w:hanging="284"/>
            </w:pPr>
            <w:r>
              <w:t>proof reading</w:t>
            </w:r>
          </w:p>
          <w:p w14:paraId="71685EB3" w14:textId="77777777" w:rsidR="00C07EF7" w:rsidRDefault="00C07EF7" w:rsidP="0089509B">
            <w:pPr>
              <w:pStyle w:val="bullet"/>
              <w:numPr>
                <w:ilvl w:val="0"/>
                <w:numId w:val="13"/>
              </w:numPr>
              <w:ind w:left="284" w:hanging="284"/>
            </w:pPr>
            <w:r>
              <w:t>peer review</w:t>
            </w:r>
          </w:p>
        </w:tc>
      </w:tr>
      <w:tr w:rsidR="00C07EF7" w14:paraId="48FA703A" w14:textId="77777777" w:rsidTr="00F63B94">
        <w:tc>
          <w:tcPr>
            <w:tcW w:w="9889" w:type="dxa"/>
            <w:gridSpan w:val="5"/>
          </w:tcPr>
          <w:p w14:paraId="19D2D9CE" w14:textId="77777777" w:rsidR="00C07EF7" w:rsidRDefault="00C07EF7" w:rsidP="0089509B">
            <w:pPr>
              <w:pStyle w:val="spacer"/>
            </w:pPr>
          </w:p>
        </w:tc>
      </w:tr>
      <w:tr w:rsidR="00C07EF7" w14:paraId="00F573F0" w14:textId="77777777" w:rsidTr="00F63B94">
        <w:tc>
          <w:tcPr>
            <w:tcW w:w="3369" w:type="dxa"/>
            <w:gridSpan w:val="2"/>
          </w:tcPr>
          <w:p w14:paraId="4AB04A58" w14:textId="77777777" w:rsidR="00C07EF7" w:rsidRPr="00BD494D" w:rsidRDefault="00C07EF7" w:rsidP="0089509B">
            <w:pPr>
              <w:pStyle w:val="unittext"/>
            </w:pPr>
            <w:r w:rsidRPr="00BD494D">
              <w:rPr>
                <w:b/>
                <w:i/>
              </w:rPr>
              <w:t>Appropriate referencing</w:t>
            </w:r>
            <w:r>
              <w:rPr>
                <w:b/>
                <w:i/>
              </w:rPr>
              <w:t xml:space="preserve"> </w:t>
            </w:r>
            <w:r>
              <w:t>may include:</w:t>
            </w:r>
          </w:p>
        </w:tc>
        <w:tc>
          <w:tcPr>
            <w:tcW w:w="6520" w:type="dxa"/>
            <w:gridSpan w:val="3"/>
          </w:tcPr>
          <w:p w14:paraId="6820F3AC" w14:textId="77777777" w:rsidR="00C07EF7" w:rsidRDefault="00C07EF7" w:rsidP="0089509B">
            <w:pPr>
              <w:pStyle w:val="bullet"/>
              <w:numPr>
                <w:ilvl w:val="0"/>
                <w:numId w:val="13"/>
              </w:numPr>
              <w:ind w:left="284" w:hanging="284"/>
            </w:pPr>
            <w:r>
              <w:t>required referencing style</w:t>
            </w:r>
          </w:p>
          <w:p w14:paraId="5331084A" w14:textId="77777777" w:rsidR="00C07EF7" w:rsidRDefault="00C07EF7" w:rsidP="0089509B">
            <w:pPr>
              <w:pStyle w:val="bullet"/>
              <w:numPr>
                <w:ilvl w:val="0"/>
                <w:numId w:val="13"/>
              </w:numPr>
              <w:ind w:left="284" w:hanging="284"/>
            </w:pPr>
            <w:r>
              <w:t>citations</w:t>
            </w:r>
          </w:p>
          <w:p w14:paraId="1B17F3EC" w14:textId="77777777" w:rsidR="00C07EF7" w:rsidRDefault="00C07EF7" w:rsidP="0089509B">
            <w:pPr>
              <w:pStyle w:val="bullet"/>
              <w:numPr>
                <w:ilvl w:val="0"/>
                <w:numId w:val="13"/>
              </w:numPr>
              <w:ind w:left="284" w:hanging="284"/>
            </w:pPr>
            <w:r>
              <w:t>footnotes</w:t>
            </w:r>
          </w:p>
        </w:tc>
      </w:tr>
      <w:tr w:rsidR="00C07EF7" w14:paraId="78A5B8D1" w14:textId="77777777" w:rsidTr="00F63B94">
        <w:tc>
          <w:tcPr>
            <w:tcW w:w="9889" w:type="dxa"/>
            <w:gridSpan w:val="5"/>
          </w:tcPr>
          <w:p w14:paraId="636D7170" w14:textId="77777777" w:rsidR="00C07EF7" w:rsidRDefault="00C07EF7" w:rsidP="0089509B">
            <w:pPr>
              <w:pStyle w:val="spacer"/>
            </w:pPr>
          </w:p>
        </w:tc>
      </w:tr>
      <w:tr w:rsidR="00C07EF7" w14:paraId="7697197B" w14:textId="77777777" w:rsidTr="00F63B94">
        <w:tc>
          <w:tcPr>
            <w:tcW w:w="3369" w:type="dxa"/>
            <w:gridSpan w:val="2"/>
          </w:tcPr>
          <w:p w14:paraId="08B01B25" w14:textId="77777777" w:rsidR="00C07EF7" w:rsidRPr="00B3600C" w:rsidRDefault="00C07EF7" w:rsidP="0089509B">
            <w:pPr>
              <w:pStyle w:val="unittext"/>
            </w:pPr>
            <w:r w:rsidRPr="00B3600C">
              <w:rPr>
                <w:b/>
                <w:i/>
              </w:rPr>
              <w:t>Modes of collaborative learning</w:t>
            </w:r>
            <w:r>
              <w:rPr>
                <w:b/>
                <w:i/>
              </w:rPr>
              <w:t xml:space="preserve"> </w:t>
            </w:r>
            <w:r>
              <w:t>may include:</w:t>
            </w:r>
          </w:p>
        </w:tc>
        <w:tc>
          <w:tcPr>
            <w:tcW w:w="6520" w:type="dxa"/>
            <w:gridSpan w:val="3"/>
          </w:tcPr>
          <w:p w14:paraId="670E1F99" w14:textId="77777777" w:rsidR="00C07EF7" w:rsidRDefault="00C07EF7" w:rsidP="0089509B">
            <w:pPr>
              <w:pStyle w:val="bullet"/>
              <w:numPr>
                <w:ilvl w:val="0"/>
                <w:numId w:val="13"/>
              </w:numPr>
              <w:ind w:left="284" w:hanging="284"/>
            </w:pPr>
            <w:r>
              <w:t>study groups</w:t>
            </w:r>
          </w:p>
          <w:p w14:paraId="23DF2386" w14:textId="77777777" w:rsidR="00C07EF7" w:rsidRDefault="00C07EF7" w:rsidP="0089509B">
            <w:pPr>
              <w:pStyle w:val="bullet"/>
              <w:numPr>
                <w:ilvl w:val="0"/>
                <w:numId w:val="13"/>
              </w:numPr>
              <w:ind w:left="284" w:hanging="284"/>
            </w:pPr>
            <w:r>
              <w:t>learning partnerships</w:t>
            </w:r>
          </w:p>
          <w:p w14:paraId="42629795" w14:textId="77777777" w:rsidR="00C07EF7" w:rsidRDefault="00C07EF7" w:rsidP="0089509B">
            <w:pPr>
              <w:pStyle w:val="bullet"/>
              <w:numPr>
                <w:ilvl w:val="0"/>
                <w:numId w:val="13"/>
              </w:numPr>
              <w:ind w:left="284" w:hanging="284"/>
            </w:pPr>
            <w:r>
              <w:t>group presentations</w:t>
            </w:r>
          </w:p>
          <w:p w14:paraId="5B5E090B" w14:textId="77777777" w:rsidR="00C07EF7" w:rsidRDefault="00C07EF7" w:rsidP="0089509B">
            <w:pPr>
              <w:pStyle w:val="bullet"/>
              <w:numPr>
                <w:ilvl w:val="0"/>
                <w:numId w:val="13"/>
              </w:numPr>
              <w:ind w:left="284" w:hanging="284"/>
            </w:pPr>
            <w:r>
              <w:t>tutorials</w:t>
            </w:r>
          </w:p>
          <w:p w14:paraId="418DC3A3" w14:textId="77777777" w:rsidR="00C07EF7" w:rsidRDefault="00C07EF7" w:rsidP="0089509B">
            <w:pPr>
              <w:pStyle w:val="bullet"/>
              <w:numPr>
                <w:ilvl w:val="0"/>
                <w:numId w:val="13"/>
              </w:numPr>
              <w:ind w:left="284" w:hanging="284"/>
            </w:pPr>
            <w:r>
              <w:t>workshops</w:t>
            </w:r>
          </w:p>
        </w:tc>
      </w:tr>
      <w:tr w:rsidR="00C07EF7" w14:paraId="6F56409C" w14:textId="77777777" w:rsidTr="00F63B94">
        <w:tc>
          <w:tcPr>
            <w:tcW w:w="9889" w:type="dxa"/>
            <w:gridSpan w:val="5"/>
          </w:tcPr>
          <w:p w14:paraId="1DB978A6" w14:textId="77777777" w:rsidR="00C07EF7" w:rsidRDefault="00C07EF7" w:rsidP="0089509B">
            <w:pPr>
              <w:pStyle w:val="spacer"/>
            </w:pPr>
          </w:p>
        </w:tc>
      </w:tr>
      <w:tr w:rsidR="00C07EF7" w14:paraId="564079B7" w14:textId="77777777" w:rsidTr="00F63B94">
        <w:tc>
          <w:tcPr>
            <w:tcW w:w="3369" w:type="dxa"/>
            <w:gridSpan w:val="2"/>
          </w:tcPr>
          <w:p w14:paraId="5AF98560" w14:textId="77777777" w:rsidR="00C07EF7" w:rsidRPr="00B02C8C" w:rsidRDefault="00C07EF7" w:rsidP="0089509B">
            <w:pPr>
              <w:pStyle w:val="unittext"/>
            </w:pPr>
            <w:r w:rsidRPr="00B02C8C">
              <w:rPr>
                <w:b/>
                <w:i/>
              </w:rPr>
              <w:t>Protocols</w:t>
            </w:r>
            <w:r>
              <w:rPr>
                <w:b/>
                <w:i/>
              </w:rPr>
              <w:t xml:space="preserve"> </w:t>
            </w:r>
            <w:r>
              <w:t>may include:</w:t>
            </w:r>
          </w:p>
        </w:tc>
        <w:tc>
          <w:tcPr>
            <w:tcW w:w="6520" w:type="dxa"/>
            <w:gridSpan w:val="3"/>
          </w:tcPr>
          <w:p w14:paraId="317E9283" w14:textId="77777777" w:rsidR="00C07EF7" w:rsidRDefault="00C07EF7" w:rsidP="0089509B">
            <w:pPr>
              <w:pStyle w:val="bullet"/>
              <w:numPr>
                <w:ilvl w:val="0"/>
                <w:numId w:val="13"/>
              </w:numPr>
              <w:ind w:left="284" w:hanging="284"/>
            </w:pPr>
            <w:r>
              <w:t>behavioural standards</w:t>
            </w:r>
          </w:p>
          <w:p w14:paraId="5FC76EE0" w14:textId="77777777" w:rsidR="00C07EF7" w:rsidRDefault="00C07EF7" w:rsidP="0089509B">
            <w:pPr>
              <w:pStyle w:val="bullet"/>
              <w:numPr>
                <w:ilvl w:val="0"/>
                <w:numId w:val="13"/>
              </w:numPr>
              <w:ind w:left="284" w:hanging="284"/>
            </w:pPr>
            <w:r>
              <w:t>respectful communication</w:t>
            </w:r>
          </w:p>
          <w:p w14:paraId="00F56590" w14:textId="77777777" w:rsidR="00C07EF7" w:rsidRDefault="00C07EF7" w:rsidP="0089509B">
            <w:pPr>
              <w:pStyle w:val="bullet"/>
              <w:numPr>
                <w:ilvl w:val="0"/>
                <w:numId w:val="13"/>
              </w:numPr>
              <w:ind w:left="284" w:hanging="284"/>
            </w:pPr>
            <w:r>
              <w:t>communication modes and frequency</w:t>
            </w:r>
          </w:p>
          <w:p w14:paraId="61460526" w14:textId="77777777" w:rsidR="00C07EF7" w:rsidRDefault="00C07EF7" w:rsidP="0089509B">
            <w:pPr>
              <w:pStyle w:val="bullet"/>
              <w:numPr>
                <w:ilvl w:val="0"/>
                <w:numId w:val="13"/>
              </w:numPr>
              <w:ind w:left="284" w:hanging="284"/>
            </w:pPr>
            <w:r>
              <w:t>purposes of relationship</w:t>
            </w:r>
          </w:p>
        </w:tc>
      </w:tr>
      <w:tr w:rsidR="00C07EF7" w14:paraId="0F4E6538" w14:textId="77777777" w:rsidTr="00F63B94">
        <w:tc>
          <w:tcPr>
            <w:tcW w:w="9889" w:type="dxa"/>
            <w:gridSpan w:val="5"/>
          </w:tcPr>
          <w:p w14:paraId="028A50E7" w14:textId="77777777" w:rsidR="00C07EF7" w:rsidRDefault="00C07EF7" w:rsidP="0089509B">
            <w:pPr>
              <w:pStyle w:val="spacer"/>
            </w:pPr>
          </w:p>
        </w:tc>
      </w:tr>
      <w:tr w:rsidR="00C07EF7" w14:paraId="0CB17D37" w14:textId="77777777" w:rsidTr="00F63B94">
        <w:tc>
          <w:tcPr>
            <w:tcW w:w="9889" w:type="dxa"/>
            <w:gridSpan w:val="5"/>
          </w:tcPr>
          <w:p w14:paraId="4D8DCAC5" w14:textId="77777777" w:rsidR="00C07EF7" w:rsidRDefault="00C07EF7" w:rsidP="0089509B">
            <w:pPr>
              <w:pStyle w:val="Heading21"/>
            </w:pPr>
            <w:r>
              <w:t>Evidence Guide</w:t>
            </w:r>
          </w:p>
          <w:p w14:paraId="53A8C59A" w14:textId="77777777" w:rsidR="00C07EF7" w:rsidRDefault="00C07EF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11E4F6B5" w14:textId="77777777" w:rsidTr="00F63B94">
        <w:tc>
          <w:tcPr>
            <w:tcW w:w="3369" w:type="dxa"/>
            <w:gridSpan w:val="2"/>
          </w:tcPr>
          <w:p w14:paraId="101D5969" w14:textId="77777777" w:rsidR="00C07EF7" w:rsidRPr="005979AA" w:rsidRDefault="00C07EF7" w:rsidP="0089509B">
            <w:pPr>
              <w:pStyle w:val="EG"/>
            </w:pPr>
            <w:r w:rsidRPr="005979AA">
              <w:t>Critical aspects for assessment and evidence required to demonstrate competency in this unit</w:t>
            </w:r>
          </w:p>
        </w:tc>
        <w:tc>
          <w:tcPr>
            <w:tcW w:w="6520" w:type="dxa"/>
            <w:gridSpan w:val="3"/>
          </w:tcPr>
          <w:p w14:paraId="50FBCDFC" w14:textId="77777777" w:rsidR="00C07EF7" w:rsidRDefault="00C07EF7" w:rsidP="0089509B">
            <w:pPr>
              <w:pStyle w:val="unittext"/>
            </w:pPr>
            <w:r w:rsidRPr="003B087B">
              <w:t>Assessment</w:t>
            </w:r>
            <w:r>
              <w:t xml:space="preserve"> must confirm the ability to:</w:t>
            </w:r>
          </w:p>
          <w:p w14:paraId="671A2944" w14:textId="77777777" w:rsidR="00C07EF7" w:rsidRDefault="00C07EF7" w:rsidP="0089509B">
            <w:pPr>
              <w:pStyle w:val="bullet"/>
              <w:numPr>
                <w:ilvl w:val="0"/>
                <w:numId w:val="13"/>
              </w:numPr>
              <w:ind w:left="284" w:hanging="284"/>
            </w:pPr>
            <w:r>
              <w:t>analyse the features and requirements of tertiary learning environments</w:t>
            </w:r>
          </w:p>
          <w:p w14:paraId="71AE050B" w14:textId="77777777" w:rsidR="00C07EF7" w:rsidRDefault="00C07EF7" w:rsidP="0089509B">
            <w:pPr>
              <w:pStyle w:val="bullet"/>
              <w:numPr>
                <w:ilvl w:val="0"/>
                <w:numId w:val="13"/>
              </w:numPr>
              <w:ind w:left="284" w:hanging="284"/>
            </w:pPr>
            <w:r>
              <w:t>apply academic reading strategies and writing skills to analyse and produce a piece of academic writing</w:t>
            </w:r>
          </w:p>
          <w:p w14:paraId="3C04740D" w14:textId="77777777" w:rsidR="00C07EF7" w:rsidRDefault="00C07EF7" w:rsidP="0089509B">
            <w:pPr>
              <w:pStyle w:val="bullet"/>
              <w:numPr>
                <w:ilvl w:val="0"/>
                <w:numId w:val="13"/>
              </w:numPr>
              <w:ind w:left="284" w:hanging="284"/>
            </w:pPr>
            <w:r>
              <w:t>develop collaborative learning relationships</w:t>
            </w:r>
          </w:p>
        </w:tc>
      </w:tr>
      <w:tr w:rsidR="00C07EF7" w14:paraId="062DA8F9" w14:textId="77777777" w:rsidTr="00F63B94">
        <w:tc>
          <w:tcPr>
            <w:tcW w:w="9889" w:type="dxa"/>
            <w:gridSpan w:val="5"/>
          </w:tcPr>
          <w:p w14:paraId="17D94B62" w14:textId="77777777" w:rsidR="00C07EF7" w:rsidRDefault="00C07EF7" w:rsidP="0089509B">
            <w:pPr>
              <w:pStyle w:val="spacer"/>
            </w:pPr>
          </w:p>
        </w:tc>
      </w:tr>
      <w:tr w:rsidR="00C07EF7" w14:paraId="161912FA" w14:textId="77777777" w:rsidTr="00F63B94">
        <w:tc>
          <w:tcPr>
            <w:tcW w:w="3369" w:type="dxa"/>
            <w:gridSpan w:val="2"/>
          </w:tcPr>
          <w:p w14:paraId="20B81F0B" w14:textId="77777777" w:rsidR="00C07EF7" w:rsidRPr="005979AA" w:rsidRDefault="00C07EF7" w:rsidP="0089509B">
            <w:pPr>
              <w:pStyle w:val="EG"/>
            </w:pPr>
            <w:r w:rsidRPr="005979AA">
              <w:t>Context of and specific resources for assessment</w:t>
            </w:r>
          </w:p>
        </w:tc>
        <w:tc>
          <w:tcPr>
            <w:tcW w:w="6520" w:type="dxa"/>
            <w:gridSpan w:val="3"/>
          </w:tcPr>
          <w:p w14:paraId="528BA084" w14:textId="77777777" w:rsidR="00C07EF7" w:rsidRDefault="00C07EF7" w:rsidP="0089509B">
            <w:pPr>
              <w:pStyle w:val="unittext"/>
            </w:pPr>
            <w:r>
              <w:t>Assessment must ensure:</w:t>
            </w:r>
          </w:p>
          <w:p w14:paraId="5199D8A5" w14:textId="77777777" w:rsidR="00C07EF7" w:rsidRDefault="00C07EF7" w:rsidP="0089509B">
            <w:pPr>
              <w:pStyle w:val="bullet"/>
              <w:numPr>
                <w:ilvl w:val="0"/>
                <w:numId w:val="13"/>
              </w:numPr>
              <w:ind w:left="284" w:hanging="284"/>
            </w:pPr>
            <w:r>
              <w:t>access to educational library services</w:t>
            </w:r>
          </w:p>
        </w:tc>
      </w:tr>
      <w:tr w:rsidR="00C07EF7" w14:paraId="39D12A69" w14:textId="77777777" w:rsidTr="00F63B94">
        <w:tc>
          <w:tcPr>
            <w:tcW w:w="9889" w:type="dxa"/>
            <w:gridSpan w:val="5"/>
          </w:tcPr>
          <w:p w14:paraId="5AF9BCE9" w14:textId="77777777" w:rsidR="00C07EF7" w:rsidRDefault="00C07EF7" w:rsidP="0089509B">
            <w:pPr>
              <w:pStyle w:val="spacer"/>
            </w:pPr>
          </w:p>
        </w:tc>
      </w:tr>
      <w:tr w:rsidR="00C07EF7" w14:paraId="295C830C" w14:textId="77777777" w:rsidTr="00F63B94">
        <w:tc>
          <w:tcPr>
            <w:tcW w:w="3369" w:type="dxa"/>
            <w:gridSpan w:val="2"/>
          </w:tcPr>
          <w:p w14:paraId="2854C9F9" w14:textId="77777777" w:rsidR="00C07EF7" w:rsidRPr="00622D2D" w:rsidRDefault="00C07EF7" w:rsidP="0089509B">
            <w:pPr>
              <w:pStyle w:val="EG"/>
            </w:pPr>
            <w:r w:rsidRPr="005979AA">
              <w:t>Method(s) of assessment</w:t>
            </w:r>
          </w:p>
        </w:tc>
        <w:tc>
          <w:tcPr>
            <w:tcW w:w="6520" w:type="dxa"/>
            <w:gridSpan w:val="3"/>
          </w:tcPr>
          <w:p w14:paraId="57D52867" w14:textId="77777777" w:rsidR="00C07EF7" w:rsidRDefault="00C07EF7" w:rsidP="0089509B">
            <w:pPr>
              <w:pStyle w:val="unittext"/>
            </w:pPr>
            <w:r>
              <w:t>The following suggested assessment methods are suitable for this unit:</w:t>
            </w:r>
          </w:p>
          <w:p w14:paraId="277BD42E" w14:textId="77777777" w:rsidR="00C07EF7" w:rsidRDefault="00C07EF7" w:rsidP="0089509B">
            <w:pPr>
              <w:pStyle w:val="bullet"/>
              <w:numPr>
                <w:ilvl w:val="0"/>
                <w:numId w:val="13"/>
              </w:numPr>
              <w:ind w:left="284" w:hanging="284"/>
            </w:pPr>
            <w:r>
              <w:t>observation of students forming collaborative learning relationships</w:t>
            </w:r>
          </w:p>
          <w:p w14:paraId="5487BD9B" w14:textId="77777777" w:rsidR="00C07EF7" w:rsidRDefault="00C07EF7" w:rsidP="0089509B">
            <w:pPr>
              <w:pStyle w:val="bullet"/>
              <w:numPr>
                <w:ilvl w:val="0"/>
                <w:numId w:val="13"/>
              </w:numPr>
              <w:ind w:left="284" w:hanging="284"/>
            </w:pPr>
            <w:r>
              <w:t>review of report on analysis of an academic text</w:t>
            </w:r>
          </w:p>
          <w:p w14:paraId="7681B56D" w14:textId="77777777" w:rsidR="00C07EF7" w:rsidRDefault="00C07EF7" w:rsidP="0089509B">
            <w:pPr>
              <w:pStyle w:val="bullet"/>
              <w:numPr>
                <w:ilvl w:val="0"/>
                <w:numId w:val="13"/>
              </w:numPr>
              <w:ind w:left="284" w:hanging="284"/>
            </w:pPr>
            <w:r>
              <w:t>submission of a written academic piece</w:t>
            </w:r>
          </w:p>
          <w:p w14:paraId="691A19CB" w14:textId="77777777" w:rsidR="00C07EF7" w:rsidRDefault="00C07EF7" w:rsidP="0089509B">
            <w:pPr>
              <w:pStyle w:val="bullet"/>
              <w:numPr>
                <w:ilvl w:val="0"/>
                <w:numId w:val="13"/>
              </w:numPr>
              <w:ind w:left="284" w:hanging="284"/>
            </w:pPr>
            <w:r>
              <w:t>written or verbal analysis of the features and benefits of different learning strategies</w:t>
            </w:r>
          </w:p>
        </w:tc>
      </w:tr>
    </w:tbl>
    <w:p w14:paraId="0D06CFD3" w14:textId="77777777" w:rsidR="00C07EF7" w:rsidRDefault="00C07EF7" w:rsidP="0089509B">
      <w:pPr>
        <w:keepNext/>
        <w:tabs>
          <w:tab w:val="left" w:pos="1530"/>
        </w:tabs>
        <w:sectPr w:rsidR="00C07EF7" w:rsidSect="00D4658F">
          <w:headerReference w:type="even" r:id="rId500"/>
          <w:headerReference w:type="default" r:id="rId501"/>
          <w:footerReference w:type="default" r:id="rId502"/>
          <w:headerReference w:type="first" r:id="rId50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628"/>
        <w:gridCol w:w="5521"/>
      </w:tblGrid>
      <w:tr w:rsidR="00C07EF7" w:rsidRPr="00D72D90" w14:paraId="2B3AF170" w14:textId="77777777" w:rsidTr="00F63B94">
        <w:tc>
          <w:tcPr>
            <w:tcW w:w="2893" w:type="dxa"/>
          </w:tcPr>
          <w:p w14:paraId="4AC84E02" w14:textId="77777777" w:rsidR="00C07EF7" w:rsidRPr="00954CFA" w:rsidRDefault="00C07EF7" w:rsidP="0089509B">
            <w:pPr>
              <w:pStyle w:val="temp"/>
            </w:pPr>
            <w:r w:rsidRPr="00954CFA">
              <w:t>Unit Code</w:t>
            </w:r>
          </w:p>
        </w:tc>
        <w:tc>
          <w:tcPr>
            <w:tcW w:w="6149" w:type="dxa"/>
            <w:gridSpan w:val="2"/>
          </w:tcPr>
          <w:p w14:paraId="01656E09" w14:textId="77777777" w:rsidR="00C07EF7" w:rsidRPr="00D72D90" w:rsidRDefault="00C07EF7" w:rsidP="0089509B">
            <w:pPr>
              <w:pStyle w:val="code"/>
            </w:pPr>
            <w:bookmarkStart w:id="461" w:name="_Toc408836589"/>
            <w:bookmarkStart w:id="462" w:name="_Toc507058782"/>
            <w:bookmarkStart w:id="463" w:name="_Toc514234494"/>
            <w:r w:rsidRPr="003D0DCF">
              <w:t>VU21664</w:t>
            </w:r>
            <w:bookmarkEnd w:id="461"/>
            <w:bookmarkEnd w:id="462"/>
            <w:bookmarkEnd w:id="463"/>
          </w:p>
        </w:tc>
      </w:tr>
      <w:tr w:rsidR="00C07EF7" w:rsidRPr="00D72D90" w14:paraId="07C35EA5" w14:textId="77777777" w:rsidTr="00F63B94">
        <w:tc>
          <w:tcPr>
            <w:tcW w:w="2893" w:type="dxa"/>
          </w:tcPr>
          <w:p w14:paraId="0F4D28F0" w14:textId="77777777" w:rsidR="00C07EF7" w:rsidRPr="00954CFA" w:rsidRDefault="00C07EF7" w:rsidP="0089509B">
            <w:pPr>
              <w:pStyle w:val="temp"/>
            </w:pPr>
            <w:r w:rsidRPr="00954CFA">
              <w:t>Unit Title</w:t>
            </w:r>
          </w:p>
        </w:tc>
        <w:tc>
          <w:tcPr>
            <w:tcW w:w="6149" w:type="dxa"/>
            <w:gridSpan w:val="2"/>
          </w:tcPr>
          <w:p w14:paraId="1E283699" w14:textId="77777777" w:rsidR="00C07EF7" w:rsidRPr="00D72D90" w:rsidRDefault="00C07EF7" w:rsidP="0089509B">
            <w:pPr>
              <w:pStyle w:val="code"/>
            </w:pPr>
            <w:bookmarkStart w:id="464" w:name="_Toc408836590"/>
            <w:bookmarkStart w:id="465" w:name="_Toc507058783"/>
            <w:bookmarkStart w:id="466" w:name="_Toc514234495"/>
            <w:r w:rsidRPr="00942A26">
              <w:t>Prepare for employment</w:t>
            </w:r>
            <w:bookmarkEnd w:id="464"/>
            <w:bookmarkEnd w:id="465"/>
            <w:bookmarkEnd w:id="466"/>
          </w:p>
        </w:tc>
      </w:tr>
      <w:tr w:rsidR="00C07EF7" w14:paraId="61C43C78" w14:textId="77777777" w:rsidTr="00F63B94">
        <w:tc>
          <w:tcPr>
            <w:tcW w:w="2893" w:type="dxa"/>
          </w:tcPr>
          <w:p w14:paraId="6D128D9C" w14:textId="77777777" w:rsidR="00C07EF7" w:rsidRDefault="00C07EF7" w:rsidP="0089509B">
            <w:pPr>
              <w:pStyle w:val="Heading21"/>
            </w:pPr>
            <w:r>
              <w:t>Unit Descriptor</w:t>
            </w:r>
          </w:p>
        </w:tc>
        <w:tc>
          <w:tcPr>
            <w:tcW w:w="6149" w:type="dxa"/>
            <w:gridSpan w:val="2"/>
          </w:tcPr>
          <w:p w14:paraId="7BCF7B90" w14:textId="77777777" w:rsidR="00C07EF7" w:rsidRDefault="00C07EF7" w:rsidP="0089509B">
            <w:pPr>
              <w:pStyle w:val="unittext"/>
            </w:pPr>
            <w:r w:rsidRPr="00B87568">
              <w:t>This unit describes the skills and knowledge to prepare for employment. It focuses on developing knowledge of Australian workplaces, their work practices and requirements and potential employment opportunities to assist participants in making decisions about possible career paths.</w:t>
            </w:r>
          </w:p>
        </w:tc>
      </w:tr>
      <w:tr w:rsidR="00C07EF7" w14:paraId="21CEA403" w14:textId="77777777" w:rsidTr="00F63B94">
        <w:tc>
          <w:tcPr>
            <w:tcW w:w="2893" w:type="dxa"/>
          </w:tcPr>
          <w:p w14:paraId="4050BCDB" w14:textId="77777777" w:rsidR="00C07EF7" w:rsidRDefault="00C07EF7" w:rsidP="0089509B">
            <w:pPr>
              <w:pStyle w:val="Heading21"/>
            </w:pPr>
            <w:r>
              <w:t>Employability Skills</w:t>
            </w:r>
          </w:p>
        </w:tc>
        <w:tc>
          <w:tcPr>
            <w:tcW w:w="6149" w:type="dxa"/>
            <w:gridSpan w:val="2"/>
          </w:tcPr>
          <w:p w14:paraId="746A01A9" w14:textId="77777777" w:rsidR="00C07EF7" w:rsidRDefault="00C07EF7" w:rsidP="0089509B">
            <w:pPr>
              <w:pStyle w:val="unittext"/>
            </w:pPr>
            <w:r>
              <w:t>This unit contains employability skills.</w:t>
            </w:r>
          </w:p>
        </w:tc>
      </w:tr>
      <w:tr w:rsidR="00C07EF7" w14:paraId="777AFE69" w14:textId="77777777" w:rsidTr="00F63B94">
        <w:tc>
          <w:tcPr>
            <w:tcW w:w="2893" w:type="dxa"/>
          </w:tcPr>
          <w:p w14:paraId="0F76C50F" w14:textId="77777777" w:rsidR="00C07EF7" w:rsidRDefault="00C07EF7" w:rsidP="0089509B">
            <w:pPr>
              <w:pStyle w:val="Heading21"/>
            </w:pPr>
            <w:r>
              <w:t>Application of the Unit</w:t>
            </w:r>
          </w:p>
        </w:tc>
        <w:tc>
          <w:tcPr>
            <w:tcW w:w="6149" w:type="dxa"/>
            <w:gridSpan w:val="2"/>
          </w:tcPr>
          <w:p w14:paraId="5A728C3E" w14:textId="77777777" w:rsidR="00C07EF7" w:rsidRDefault="00C07EF7" w:rsidP="0089509B">
            <w:pPr>
              <w:pStyle w:val="unittext"/>
            </w:pPr>
            <w:r>
              <w:t>This unit applies to</w:t>
            </w:r>
            <w:r w:rsidRPr="00B87568">
              <w:t xml:space="preserve"> participants who are seeking to improve their employability and work readiness. Thi</w:t>
            </w:r>
            <w:r>
              <w:t>s unit provides opportunities for</w:t>
            </w:r>
            <w:r w:rsidRPr="00B87568">
              <w:t xml:space="preserve"> participants of diverse backgrounds to develop their understanding of workplace requirements and practices to gain and maintain employment or to access further vocational training opportunities. </w:t>
            </w:r>
          </w:p>
        </w:tc>
      </w:tr>
      <w:tr w:rsidR="00C07EF7" w14:paraId="5052CB89" w14:textId="77777777" w:rsidTr="00F63B94">
        <w:tc>
          <w:tcPr>
            <w:tcW w:w="2893" w:type="dxa"/>
          </w:tcPr>
          <w:p w14:paraId="447F04D2" w14:textId="77777777" w:rsidR="00C07EF7" w:rsidRDefault="00C07EF7" w:rsidP="0089509B">
            <w:pPr>
              <w:pStyle w:val="Heading21"/>
            </w:pPr>
            <w:r>
              <w:t>Element</w:t>
            </w:r>
          </w:p>
          <w:p w14:paraId="57E8BDBC" w14:textId="77777777" w:rsidR="00C07EF7" w:rsidRDefault="00C07EF7" w:rsidP="0089509B">
            <w:pPr>
              <w:pStyle w:val="text"/>
            </w:pPr>
            <w:r w:rsidRPr="005979AA">
              <w:t>Elements describe the essential outcomes of a unit of competency. Elements describe actions or outcomes that are demonstrable and assessable.</w:t>
            </w:r>
          </w:p>
        </w:tc>
        <w:tc>
          <w:tcPr>
            <w:tcW w:w="6149" w:type="dxa"/>
            <w:gridSpan w:val="2"/>
          </w:tcPr>
          <w:p w14:paraId="16C3C026" w14:textId="77777777" w:rsidR="00C07EF7" w:rsidRDefault="00C07EF7" w:rsidP="0089509B">
            <w:pPr>
              <w:pStyle w:val="Heading21"/>
            </w:pPr>
            <w:r>
              <w:t>Performance Criteria</w:t>
            </w:r>
          </w:p>
          <w:p w14:paraId="6EAF2607" w14:textId="541680F2" w:rsidR="00C07EF7" w:rsidRDefault="00C07EF7"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449A202B" w14:textId="77777777" w:rsidTr="00F63B94">
        <w:tc>
          <w:tcPr>
            <w:tcW w:w="2893" w:type="dxa"/>
          </w:tcPr>
          <w:p w14:paraId="13571D51" w14:textId="77777777" w:rsidR="00C07EF7" w:rsidRDefault="00C07EF7" w:rsidP="0089509B">
            <w:pPr>
              <w:pStyle w:val="spacer"/>
            </w:pPr>
          </w:p>
        </w:tc>
        <w:tc>
          <w:tcPr>
            <w:tcW w:w="6149" w:type="dxa"/>
            <w:gridSpan w:val="2"/>
          </w:tcPr>
          <w:p w14:paraId="100C580A" w14:textId="77777777" w:rsidR="00C07EF7" w:rsidRDefault="00C07EF7" w:rsidP="0089509B">
            <w:pPr>
              <w:pStyle w:val="spacer"/>
            </w:pPr>
          </w:p>
        </w:tc>
      </w:tr>
      <w:tr w:rsidR="00C07EF7" w14:paraId="734EF0AE" w14:textId="77777777" w:rsidTr="00F63B94">
        <w:tc>
          <w:tcPr>
            <w:tcW w:w="2893" w:type="dxa"/>
            <w:vMerge w:val="restart"/>
          </w:tcPr>
          <w:p w14:paraId="67D0F5B9" w14:textId="77777777" w:rsidR="00C07EF7" w:rsidRPr="0084371F" w:rsidRDefault="00C07EF7" w:rsidP="0089509B">
            <w:pPr>
              <w:pStyle w:val="element"/>
              <w:keepNext/>
              <w:tabs>
                <w:tab w:val="left" w:pos="284"/>
              </w:tabs>
              <w:ind w:left="0" w:firstLine="0"/>
            </w:pPr>
            <w:r>
              <w:t>1</w:t>
            </w:r>
            <w:r>
              <w:tab/>
            </w:r>
            <w:r w:rsidRPr="002B6AEA">
              <w:t xml:space="preserve">Identify workplace </w:t>
            </w:r>
            <w:r>
              <w:tab/>
            </w:r>
            <w:r w:rsidRPr="002B6AEA">
              <w:t>expectations</w:t>
            </w:r>
          </w:p>
        </w:tc>
        <w:tc>
          <w:tcPr>
            <w:tcW w:w="628" w:type="dxa"/>
          </w:tcPr>
          <w:p w14:paraId="566FADD2" w14:textId="77777777" w:rsidR="00C07EF7" w:rsidRDefault="00C07EF7" w:rsidP="0089509B">
            <w:pPr>
              <w:pStyle w:val="PC"/>
              <w:keepNext/>
            </w:pPr>
            <w:r w:rsidRPr="00252E66">
              <w:t>1.1</w:t>
            </w:r>
          </w:p>
        </w:tc>
        <w:tc>
          <w:tcPr>
            <w:tcW w:w="5521" w:type="dxa"/>
          </w:tcPr>
          <w:p w14:paraId="156C358C" w14:textId="77777777" w:rsidR="00C07EF7" w:rsidRDefault="00C07EF7" w:rsidP="0089509B">
            <w:pPr>
              <w:pStyle w:val="PC"/>
              <w:keepNext/>
            </w:pPr>
            <w:r>
              <w:rPr>
                <w:szCs w:val="24"/>
              </w:rPr>
              <w:t>Determine</w:t>
            </w:r>
            <w:r w:rsidRPr="00737A21">
              <w:rPr>
                <w:szCs w:val="24"/>
              </w:rPr>
              <w:t xml:space="preserve"> </w:t>
            </w:r>
            <w:r>
              <w:rPr>
                <w:szCs w:val="24"/>
              </w:rPr>
              <w:t xml:space="preserve">general </w:t>
            </w:r>
            <w:r w:rsidRPr="005D3D2C">
              <w:rPr>
                <w:b/>
                <w:i/>
                <w:szCs w:val="24"/>
              </w:rPr>
              <w:t>workplace expectations</w:t>
            </w:r>
            <w:r>
              <w:rPr>
                <w:szCs w:val="24"/>
              </w:rPr>
              <w:t xml:space="preserve"> and their purpose</w:t>
            </w:r>
          </w:p>
        </w:tc>
      </w:tr>
      <w:tr w:rsidR="00C07EF7" w14:paraId="2320728E" w14:textId="77777777" w:rsidTr="00F63B94">
        <w:tc>
          <w:tcPr>
            <w:tcW w:w="2893" w:type="dxa"/>
            <w:vMerge/>
          </w:tcPr>
          <w:p w14:paraId="36744596" w14:textId="77777777" w:rsidR="00C07EF7" w:rsidRPr="0084371F" w:rsidRDefault="00C07EF7" w:rsidP="0089509B">
            <w:pPr>
              <w:pStyle w:val="element"/>
              <w:keepNext/>
            </w:pPr>
          </w:p>
        </w:tc>
        <w:tc>
          <w:tcPr>
            <w:tcW w:w="628" w:type="dxa"/>
          </w:tcPr>
          <w:p w14:paraId="259E676E" w14:textId="77777777" w:rsidR="00C07EF7" w:rsidRDefault="00C07EF7" w:rsidP="0089509B">
            <w:pPr>
              <w:pStyle w:val="PC"/>
              <w:keepNext/>
            </w:pPr>
            <w:r>
              <w:t>1.2</w:t>
            </w:r>
          </w:p>
        </w:tc>
        <w:tc>
          <w:tcPr>
            <w:tcW w:w="5521" w:type="dxa"/>
          </w:tcPr>
          <w:p w14:paraId="48F2BBEE" w14:textId="77777777" w:rsidR="00C07EF7" w:rsidRDefault="00C07EF7" w:rsidP="0089509B">
            <w:pPr>
              <w:pStyle w:val="PC"/>
              <w:keepNext/>
            </w:pPr>
            <w:r w:rsidRPr="00737A21">
              <w:rPr>
                <w:szCs w:val="24"/>
              </w:rPr>
              <w:t xml:space="preserve">Identify necessary </w:t>
            </w:r>
            <w:r w:rsidRPr="00EB0373">
              <w:rPr>
                <w:b/>
                <w:i/>
                <w:szCs w:val="24"/>
              </w:rPr>
              <w:t>strategies</w:t>
            </w:r>
            <w:r w:rsidRPr="00737A21">
              <w:rPr>
                <w:b/>
                <w:i/>
                <w:szCs w:val="24"/>
              </w:rPr>
              <w:t xml:space="preserve"> and behaviour</w:t>
            </w:r>
            <w:r w:rsidRPr="00737A21">
              <w:rPr>
                <w:szCs w:val="24"/>
              </w:rPr>
              <w:t xml:space="preserve"> required to gain and maintain employment</w:t>
            </w:r>
          </w:p>
        </w:tc>
      </w:tr>
      <w:tr w:rsidR="00C07EF7" w14:paraId="620E01DF" w14:textId="77777777" w:rsidTr="00F63B94">
        <w:tc>
          <w:tcPr>
            <w:tcW w:w="2893" w:type="dxa"/>
            <w:vMerge/>
          </w:tcPr>
          <w:p w14:paraId="2ED763F0" w14:textId="77777777" w:rsidR="00C07EF7" w:rsidRPr="0084371F" w:rsidRDefault="00C07EF7" w:rsidP="0089509B">
            <w:pPr>
              <w:pStyle w:val="element"/>
              <w:keepNext/>
            </w:pPr>
          </w:p>
        </w:tc>
        <w:tc>
          <w:tcPr>
            <w:tcW w:w="628" w:type="dxa"/>
          </w:tcPr>
          <w:p w14:paraId="1821CA6D" w14:textId="77777777" w:rsidR="00C07EF7" w:rsidRDefault="00C07EF7" w:rsidP="0089509B">
            <w:pPr>
              <w:pStyle w:val="PC"/>
              <w:keepNext/>
            </w:pPr>
            <w:r w:rsidRPr="00252E66">
              <w:t>1</w:t>
            </w:r>
            <w:r>
              <w:t>.3</w:t>
            </w:r>
          </w:p>
        </w:tc>
        <w:tc>
          <w:tcPr>
            <w:tcW w:w="5521" w:type="dxa"/>
          </w:tcPr>
          <w:p w14:paraId="635F8213" w14:textId="77777777" w:rsidR="00C07EF7" w:rsidRDefault="00C07EF7" w:rsidP="0089509B">
            <w:pPr>
              <w:pStyle w:val="PC"/>
              <w:keepNext/>
            </w:pPr>
            <w:r>
              <w:rPr>
                <w:szCs w:val="24"/>
              </w:rPr>
              <w:t>Determine</w:t>
            </w:r>
            <w:r w:rsidRPr="00737A21">
              <w:rPr>
                <w:szCs w:val="24"/>
              </w:rPr>
              <w:t xml:space="preserve"> the need for co-operation</w:t>
            </w:r>
            <w:r>
              <w:rPr>
                <w:szCs w:val="24"/>
              </w:rPr>
              <w:t xml:space="preserve"> and collaboration</w:t>
            </w:r>
            <w:r w:rsidRPr="00737A21">
              <w:rPr>
                <w:szCs w:val="24"/>
              </w:rPr>
              <w:t xml:space="preserve"> in the workplace</w:t>
            </w:r>
          </w:p>
        </w:tc>
      </w:tr>
      <w:tr w:rsidR="00C07EF7" w14:paraId="5BE04605" w14:textId="77777777" w:rsidTr="00F63B94">
        <w:tc>
          <w:tcPr>
            <w:tcW w:w="2893" w:type="dxa"/>
            <w:vMerge/>
          </w:tcPr>
          <w:p w14:paraId="4E6AA23A" w14:textId="77777777" w:rsidR="00C07EF7" w:rsidRPr="0084371F" w:rsidRDefault="00C07EF7" w:rsidP="0089509B">
            <w:pPr>
              <w:pStyle w:val="element"/>
              <w:keepNext/>
            </w:pPr>
          </w:p>
        </w:tc>
        <w:tc>
          <w:tcPr>
            <w:tcW w:w="628" w:type="dxa"/>
          </w:tcPr>
          <w:p w14:paraId="6BDE5938" w14:textId="77777777" w:rsidR="00C07EF7" w:rsidRDefault="00C07EF7" w:rsidP="0089509B">
            <w:pPr>
              <w:pStyle w:val="PC"/>
              <w:keepNext/>
            </w:pPr>
            <w:r>
              <w:t>1.4</w:t>
            </w:r>
          </w:p>
        </w:tc>
        <w:tc>
          <w:tcPr>
            <w:tcW w:w="5521" w:type="dxa"/>
          </w:tcPr>
          <w:p w14:paraId="4C11A47E" w14:textId="77777777" w:rsidR="00C07EF7" w:rsidRDefault="00C07EF7" w:rsidP="0089509B">
            <w:pPr>
              <w:pStyle w:val="PC"/>
              <w:keepNext/>
            </w:pPr>
            <w:r>
              <w:rPr>
                <w:szCs w:val="24"/>
              </w:rPr>
              <w:t>Identify</w:t>
            </w:r>
            <w:r w:rsidRPr="00737A21">
              <w:rPr>
                <w:szCs w:val="24"/>
              </w:rPr>
              <w:t xml:space="preserve"> </w:t>
            </w:r>
            <w:r w:rsidRPr="00737A21">
              <w:rPr>
                <w:b/>
                <w:i/>
                <w:szCs w:val="24"/>
              </w:rPr>
              <w:t>self development</w:t>
            </w:r>
            <w:r>
              <w:rPr>
                <w:b/>
                <w:i/>
                <w:szCs w:val="24"/>
              </w:rPr>
              <w:t xml:space="preserve"> needs</w:t>
            </w:r>
            <w:r w:rsidRPr="00737A21">
              <w:rPr>
                <w:szCs w:val="24"/>
              </w:rPr>
              <w:t xml:space="preserve"> to gain and maintain employment</w:t>
            </w:r>
          </w:p>
        </w:tc>
      </w:tr>
      <w:tr w:rsidR="00C07EF7" w14:paraId="0C31C9A5" w14:textId="77777777" w:rsidTr="00F63B94">
        <w:tc>
          <w:tcPr>
            <w:tcW w:w="2893" w:type="dxa"/>
          </w:tcPr>
          <w:p w14:paraId="45EB1C43" w14:textId="77777777" w:rsidR="00C07EF7" w:rsidRDefault="00C07EF7" w:rsidP="0089509B">
            <w:pPr>
              <w:pStyle w:val="spacer"/>
            </w:pPr>
          </w:p>
        </w:tc>
        <w:tc>
          <w:tcPr>
            <w:tcW w:w="628" w:type="dxa"/>
          </w:tcPr>
          <w:p w14:paraId="67A80623" w14:textId="77777777" w:rsidR="00C07EF7" w:rsidRDefault="00C07EF7" w:rsidP="0089509B">
            <w:pPr>
              <w:pStyle w:val="spacer"/>
            </w:pPr>
          </w:p>
        </w:tc>
        <w:tc>
          <w:tcPr>
            <w:tcW w:w="5521" w:type="dxa"/>
          </w:tcPr>
          <w:p w14:paraId="340057B7" w14:textId="77777777" w:rsidR="00C07EF7" w:rsidRDefault="00C07EF7" w:rsidP="0089509B">
            <w:pPr>
              <w:pStyle w:val="spacer"/>
            </w:pPr>
          </w:p>
        </w:tc>
      </w:tr>
      <w:tr w:rsidR="00C07EF7" w14:paraId="7B6E47E8" w14:textId="77777777" w:rsidTr="00F63B94">
        <w:tc>
          <w:tcPr>
            <w:tcW w:w="2893" w:type="dxa"/>
            <w:vMerge w:val="restart"/>
          </w:tcPr>
          <w:p w14:paraId="6D118153" w14:textId="77777777" w:rsidR="00C07EF7" w:rsidRPr="0084371F" w:rsidRDefault="00C07EF7" w:rsidP="0089509B">
            <w:pPr>
              <w:pStyle w:val="element"/>
              <w:keepNext/>
            </w:pPr>
            <w:r>
              <w:t>2</w:t>
            </w:r>
            <w:r>
              <w:tab/>
              <w:t>Research a range of</w:t>
            </w:r>
            <w:r w:rsidRPr="00FE095B">
              <w:t xml:space="preserve"> industr</w:t>
            </w:r>
            <w:r>
              <w:t>ies</w:t>
            </w:r>
          </w:p>
        </w:tc>
        <w:tc>
          <w:tcPr>
            <w:tcW w:w="628" w:type="dxa"/>
          </w:tcPr>
          <w:p w14:paraId="539B4ACE" w14:textId="77777777" w:rsidR="00C07EF7" w:rsidRDefault="00C07EF7" w:rsidP="0089509B">
            <w:pPr>
              <w:pStyle w:val="PC"/>
              <w:keepNext/>
            </w:pPr>
            <w:r>
              <w:t>2.1</w:t>
            </w:r>
          </w:p>
        </w:tc>
        <w:tc>
          <w:tcPr>
            <w:tcW w:w="5521" w:type="dxa"/>
          </w:tcPr>
          <w:p w14:paraId="0791B235" w14:textId="77777777" w:rsidR="00C07EF7" w:rsidRDefault="00C07EF7" w:rsidP="0089509B">
            <w:pPr>
              <w:pStyle w:val="unittext"/>
            </w:pPr>
            <w:r>
              <w:t>Locate the major centres of the industry and the main employers within that industry</w:t>
            </w:r>
          </w:p>
        </w:tc>
      </w:tr>
      <w:tr w:rsidR="00C07EF7" w14:paraId="1709ADAE" w14:textId="77777777" w:rsidTr="00F63B94">
        <w:tc>
          <w:tcPr>
            <w:tcW w:w="2893" w:type="dxa"/>
            <w:vMerge/>
          </w:tcPr>
          <w:p w14:paraId="50C99960" w14:textId="77777777" w:rsidR="00C07EF7" w:rsidRPr="0084371F" w:rsidRDefault="00C07EF7" w:rsidP="0089509B">
            <w:pPr>
              <w:pStyle w:val="element"/>
              <w:keepNext/>
            </w:pPr>
          </w:p>
        </w:tc>
        <w:tc>
          <w:tcPr>
            <w:tcW w:w="628" w:type="dxa"/>
          </w:tcPr>
          <w:p w14:paraId="610DC8B9" w14:textId="77777777" w:rsidR="00C07EF7" w:rsidRDefault="00C07EF7" w:rsidP="0089509B">
            <w:pPr>
              <w:pStyle w:val="PC"/>
              <w:keepNext/>
            </w:pPr>
            <w:r>
              <w:t>2.2</w:t>
            </w:r>
          </w:p>
        </w:tc>
        <w:tc>
          <w:tcPr>
            <w:tcW w:w="5521" w:type="dxa"/>
          </w:tcPr>
          <w:p w14:paraId="68DA3AAB" w14:textId="77777777" w:rsidR="00C07EF7" w:rsidRDefault="00C07EF7" w:rsidP="0089509B">
            <w:pPr>
              <w:pStyle w:val="unittext"/>
            </w:pPr>
            <w:r>
              <w:t xml:space="preserve">Identify the major </w:t>
            </w:r>
            <w:r w:rsidRPr="00A45832">
              <w:rPr>
                <w:b/>
                <w:i/>
              </w:rPr>
              <w:t>types of employment</w:t>
            </w:r>
            <w:r>
              <w:t xml:space="preserve"> available within the industry</w:t>
            </w:r>
          </w:p>
        </w:tc>
      </w:tr>
      <w:tr w:rsidR="00C07EF7" w14:paraId="76EA2094" w14:textId="77777777" w:rsidTr="00F63B94">
        <w:tc>
          <w:tcPr>
            <w:tcW w:w="2893" w:type="dxa"/>
            <w:vMerge/>
          </w:tcPr>
          <w:p w14:paraId="6958B3D7" w14:textId="77777777" w:rsidR="00C07EF7" w:rsidRPr="0084371F" w:rsidRDefault="00C07EF7" w:rsidP="0089509B">
            <w:pPr>
              <w:pStyle w:val="element"/>
              <w:keepNext/>
            </w:pPr>
          </w:p>
        </w:tc>
        <w:tc>
          <w:tcPr>
            <w:tcW w:w="628" w:type="dxa"/>
          </w:tcPr>
          <w:p w14:paraId="0AF831D3" w14:textId="77777777" w:rsidR="00C07EF7" w:rsidRDefault="00C07EF7" w:rsidP="0089509B">
            <w:pPr>
              <w:pStyle w:val="PC"/>
              <w:keepNext/>
            </w:pPr>
            <w:r>
              <w:t>2.3</w:t>
            </w:r>
          </w:p>
        </w:tc>
        <w:tc>
          <w:tcPr>
            <w:tcW w:w="5521" w:type="dxa"/>
          </w:tcPr>
          <w:p w14:paraId="6E9C22A6" w14:textId="77777777" w:rsidR="00C07EF7" w:rsidRDefault="00C07EF7" w:rsidP="0089509B">
            <w:pPr>
              <w:pStyle w:val="unittext"/>
            </w:pPr>
            <w:r>
              <w:t xml:space="preserve">Identify the </w:t>
            </w:r>
            <w:r w:rsidRPr="00323680">
              <w:rPr>
                <w:b/>
                <w:i/>
              </w:rPr>
              <w:t>future</w:t>
            </w:r>
            <w:r>
              <w:rPr>
                <w:b/>
                <w:i/>
              </w:rPr>
              <w:t xml:space="preserve"> employment</w:t>
            </w:r>
            <w:r w:rsidRPr="00323680">
              <w:rPr>
                <w:b/>
                <w:i/>
              </w:rPr>
              <w:t xml:space="preserve"> prospects</w:t>
            </w:r>
            <w:r>
              <w:t xml:space="preserve"> for the industry</w:t>
            </w:r>
          </w:p>
        </w:tc>
      </w:tr>
      <w:tr w:rsidR="00C07EF7" w14:paraId="30880541" w14:textId="77777777" w:rsidTr="00F63B94">
        <w:tc>
          <w:tcPr>
            <w:tcW w:w="2893" w:type="dxa"/>
            <w:vMerge/>
          </w:tcPr>
          <w:p w14:paraId="0EF0CBB9" w14:textId="77777777" w:rsidR="00C07EF7" w:rsidRPr="0084371F" w:rsidRDefault="00C07EF7" w:rsidP="0089509B">
            <w:pPr>
              <w:pStyle w:val="element"/>
              <w:keepNext/>
            </w:pPr>
          </w:p>
        </w:tc>
        <w:tc>
          <w:tcPr>
            <w:tcW w:w="628" w:type="dxa"/>
          </w:tcPr>
          <w:p w14:paraId="46C438B8" w14:textId="77777777" w:rsidR="00C07EF7" w:rsidRDefault="00C07EF7" w:rsidP="0089509B">
            <w:pPr>
              <w:pStyle w:val="PC"/>
              <w:keepNext/>
            </w:pPr>
            <w:r>
              <w:t>2.4</w:t>
            </w:r>
          </w:p>
        </w:tc>
        <w:tc>
          <w:tcPr>
            <w:tcW w:w="5521" w:type="dxa"/>
          </w:tcPr>
          <w:p w14:paraId="70C0D3BE" w14:textId="77777777" w:rsidR="00C07EF7" w:rsidRDefault="00C07EF7" w:rsidP="0089509B">
            <w:pPr>
              <w:pStyle w:val="unittext"/>
            </w:pPr>
            <w:r>
              <w:t xml:space="preserve">Identify possible </w:t>
            </w:r>
            <w:r w:rsidRPr="001B7FBB">
              <w:rPr>
                <w:b/>
                <w:i/>
              </w:rPr>
              <w:t>career pathways</w:t>
            </w:r>
            <w:r>
              <w:t xml:space="preserve"> within the industry</w:t>
            </w:r>
          </w:p>
        </w:tc>
      </w:tr>
      <w:tr w:rsidR="00C07EF7" w14:paraId="49D12728" w14:textId="77777777" w:rsidTr="00F63B94">
        <w:tc>
          <w:tcPr>
            <w:tcW w:w="2893" w:type="dxa"/>
            <w:vMerge/>
          </w:tcPr>
          <w:p w14:paraId="6D3E515F" w14:textId="77777777" w:rsidR="00C07EF7" w:rsidRPr="0084371F" w:rsidRDefault="00C07EF7" w:rsidP="0089509B">
            <w:pPr>
              <w:pStyle w:val="element"/>
              <w:keepNext/>
            </w:pPr>
          </w:p>
        </w:tc>
        <w:tc>
          <w:tcPr>
            <w:tcW w:w="628" w:type="dxa"/>
          </w:tcPr>
          <w:p w14:paraId="0AC4A3A6" w14:textId="77777777" w:rsidR="00C07EF7" w:rsidRDefault="00C07EF7" w:rsidP="0089509B">
            <w:pPr>
              <w:pStyle w:val="PC"/>
              <w:keepNext/>
            </w:pPr>
            <w:r>
              <w:t>2.5</w:t>
            </w:r>
          </w:p>
        </w:tc>
        <w:tc>
          <w:tcPr>
            <w:tcW w:w="5521" w:type="dxa"/>
          </w:tcPr>
          <w:p w14:paraId="34C6CDC7" w14:textId="77777777" w:rsidR="00C07EF7" w:rsidRDefault="00C07EF7" w:rsidP="0089509B">
            <w:pPr>
              <w:pStyle w:val="unittext"/>
            </w:pPr>
            <w:r>
              <w:t xml:space="preserve">Identify and describe the role of </w:t>
            </w:r>
            <w:r w:rsidRPr="00AD7D9C">
              <w:t>organisations repres</w:t>
            </w:r>
            <w:r>
              <w:t>enting workers in the industry</w:t>
            </w:r>
            <w:r w:rsidRPr="00AD7D9C">
              <w:t xml:space="preserve"> </w:t>
            </w:r>
          </w:p>
        </w:tc>
      </w:tr>
      <w:tr w:rsidR="00C07EF7" w14:paraId="3857FABD" w14:textId="77777777" w:rsidTr="00F63B94">
        <w:tc>
          <w:tcPr>
            <w:tcW w:w="2893" w:type="dxa"/>
          </w:tcPr>
          <w:p w14:paraId="77D7F787" w14:textId="77777777" w:rsidR="00C07EF7" w:rsidRDefault="00C07EF7" w:rsidP="0089509B">
            <w:pPr>
              <w:pStyle w:val="spacer"/>
            </w:pPr>
          </w:p>
        </w:tc>
        <w:tc>
          <w:tcPr>
            <w:tcW w:w="6149" w:type="dxa"/>
            <w:gridSpan w:val="2"/>
          </w:tcPr>
          <w:p w14:paraId="333FF99E" w14:textId="77777777" w:rsidR="00C07EF7" w:rsidRDefault="00C07EF7" w:rsidP="0089509B">
            <w:pPr>
              <w:pStyle w:val="spacer"/>
            </w:pPr>
          </w:p>
        </w:tc>
      </w:tr>
      <w:tr w:rsidR="00C07EF7" w14:paraId="6034F41E" w14:textId="77777777" w:rsidTr="00F63B94">
        <w:tc>
          <w:tcPr>
            <w:tcW w:w="2893" w:type="dxa"/>
            <w:vMerge w:val="restart"/>
          </w:tcPr>
          <w:p w14:paraId="223B046C" w14:textId="77777777" w:rsidR="00C07EF7" w:rsidRDefault="00C07EF7" w:rsidP="0089509B">
            <w:pPr>
              <w:pStyle w:val="element"/>
              <w:keepNext/>
            </w:pPr>
            <w:r>
              <w:t>3</w:t>
            </w:r>
            <w:r>
              <w:tab/>
              <w:t>Investigate the workplace operations</w:t>
            </w:r>
            <w:r w:rsidRPr="001729E9">
              <w:t xml:space="preserve"> of a range of workplaces</w:t>
            </w:r>
          </w:p>
        </w:tc>
        <w:tc>
          <w:tcPr>
            <w:tcW w:w="628" w:type="dxa"/>
          </w:tcPr>
          <w:p w14:paraId="4D255BF4" w14:textId="77777777" w:rsidR="00C07EF7" w:rsidRDefault="00C07EF7" w:rsidP="0089509B">
            <w:pPr>
              <w:pStyle w:val="PC"/>
              <w:keepNext/>
            </w:pPr>
            <w:r>
              <w:t>3.1</w:t>
            </w:r>
          </w:p>
        </w:tc>
        <w:tc>
          <w:tcPr>
            <w:tcW w:w="5521" w:type="dxa"/>
          </w:tcPr>
          <w:p w14:paraId="2D458CBD" w14:textId="77777777" w:rsidR="00C07EF7" w:rsidRDefault="00C07EF7" w:rsidP="0089509B">
            <w:pPr>
              <w:pStyle w:val="unittext"/>
            </w:pPr>
            <w:r>
              <w:t xml:space="preserve">Identify the </w:t>
            </w:r>
            <w:r w:rsidRPr="001729E9">
              <w:t>type of enterprise</w:t>
            </w:r>
            <w:r>
              <w:t xml:space="preserve"> and its products</w:t>
            </w:r>
          </w:p>
        </w:tc>
      </w:tr>
      <w:tr w:rsidR="00C07EF7" w14:paraId="4726EAD5" w14:textId="77777777" w:rsidTr="00F63B94">
        <w:tc>
          <w:tcPr>
            <w:tcW w:w="2893" w:type="dxa"/>
            <w:vMerge/>
          </w:tcPr>
          <w:p w14:paraId="6A860B59" w14:textId="77777777" w:rsidR="00C07EF7" w:rsidRDefault="00C07EF7" w:rsidP="0089509B">
            <w:pPr>
              <w:keepNext/>
            </w:pPr>
          </w:p>
        </w:tc>
        <w:tc>
          <w:tcPr>
            <w:tcW w:w="628" w:type="dxa"/>
          </w:tcPr>
          <w:p w14:paraId="336E371D" w14:textId="77777777" w:rsidR="00C07EF7" w:rsidRDefault="00C07EF7" w:rsidP="0089509B">
            <w:pPr>
              <w:pStyle w:val="PC"/>
              <w:keepNext/>
            </w:pPr>
            <w:r>
              <w:t>3.2</w:t>
            </w:r>
          </w:p>
        </w:tc>
        <w:tc>
          <w:tcPr>
            <w:tcW w:w="5521" w:type="dxa"/>
          </w:tcPr>
          <w:p w14:paraId="26452EF3" w14:textId="77777777" w:rsidR="00C07EF7" w:rsidRDefault="00C07EF7" w:rsidP="0089509B">
            <w:pPr>
              <w:pStyle w:val="unittext"/>
            </w:pPr>
            <w:r>
              <w:t>Identify the external customers of the enterprise</w:t>
            </w:r>
          </w:p>
        </w:tc>
      </w:tr>
      <w:tr w:rsidR="00C07EF7" w14:paraId="405CF3EA" w14:textId="77777777" w:rsidTr="00F63B94">
        <w:tc>
          <w:tcPr>
            <w:tcW w:w="2893" w:type="dxa"/>
            <w:vMerge/>
          </w:tcPr>
          <w:p w14:paraId="3B0BBCF4" w14:textId="77777777" w:rsidR="00C07EF7" w:rsidRDefault="00C07EF7" w:rsidP="0089509B">
            <w:pPr>
              <w:keepNext/>
            </w:pPr>
          </w:p>
        </w:tc>
        <w:tc>
          <w:tcPr>
            <w:tcW w:w="628" w:type="dxa"/>
          </w:tcPr>
          <w:p w14:paraId="4C5CB2BC" w14:textId="77777777" w:rsidR="00C07EF7" w:rsidRDefault="00C07EF7" w:rsidP="0089509B">
            <w:pPr>
              <w:pStyle w:val="PC"/>
              <w:keepNext/>
            </w:pPr>
            <w:r>
              <w:t>3.3</w:t>
            </w:r>
          </w:p>
        </w:tc>
        <w:tc>
          <w:tcPr>
            <w:tcW w:w="5521" w:type="dxa"/>
          </w:tcPr>
          <w:p w14:paraId="1B41A4D3" w14:textId="77777777" w:rsidR="00C07EF7" w:rsidRDefault="00C07EF7" w:rsidP="0089509B">
            <w:pPr>
              <w:pStyle w:val="unittext"/>
            </w:pPr>
            <w:r>
              <w:t xml:space="preserve">Identify any </w:t>
            </w:r>
            <w:r w:rsidRPr="005D3D2C">
              <w:rPr>
                <w:b/>
                <w:i/>
              </w:rPr>
              <w:t>specific operating requirements</w:t>
            </w:r>
            <w:r>
              <w:t xml:space="preserve"> of the enterprise</w:t>
            </w:r>
          </w:p>
        </w:tc>
      </w:tr>
      <w:tr w:rsidR="00C07EF7" w14:paraId="3CFE4289" w14:textId="77777777" w:rsidTr="00F63B94">
        <w:tc>
          <w:tcPr>
            <w:tcW w:w="2893" w:type="dxa"/>
            <w:vMerge/>
          </w:tcPr>
          <w:p w14:paraId="490639DD" w14:textId="77777777" w:rsidR="00C07EF7" w:rsidRDefault="00C07EF7" w:rsidP="0089509B">
            <w:pPr>
              <w:keepNext/>
            </w:pPr>
          </w:p>
        </w:tc>
        <w:tc>
          <w:tcPr>
            <w:tcW w:w="628" w:type="dxa"/>
          </w:tcPr>
          <w:p w14:paraId="0EE6B5AB" w14:textId="77777777" w:rsidR="00C07EF7" w:rsidRDefault="00C07EF7" w:rsidP="0089509B">
            <w:pPr>
              <w:pStyle w:val="PC"/>
              <w:keepNext/>
            </w:pPr>
            <w:r>
              <w:t>3.4</w:t>
            </w:r>
          </w:p>
        </w:tc>
        <w:tc>
          <w:tcPr>
            <w:tcW w:w="5521" w:type="dxa"/>
          </w:tcPr>
          <w:p w14:paraId="43D4278E" w14:textId="77777777" w:rsidR="00C07EF7" w:rsidRDefault="00C07EF7" w:rsidP="0089509B">
            <w:pPr>
              <w:pStyle w:val="unittext"/>
            </w:pPr>
            <w:r>
              <w:t xml:space="preserve">Investigate </w:t>
            </w:r>
            <w:r w:rsidRPr="005D3D2C">
              <w:rPr>
                <w:b/>
                <w:i/>
              </w:rPr>
              <w:t>ways in which work is organised</w:t>
            </w:r>
            <w:r>
              <w:t xml:space="preserve"> </w:t>
            </w:r>
            <w:r w:rsidRPr="005D3D2C">
              <w:t>in the ente</w:t>
            </w:r>
            <w:r>
              <w:t>r</w:t>
            </w:r>
            <w:r w:rsidRPr="005D3D2C">
              <w:t>prise</w:t>
            </w:r>
          </w:p>
        </w:tc>
      </w:tr>
      <w:tr w:rsidR="00C07EF7" w14:paraId="4DE18D71" w14:textId="77777777" w:rsidTr="00F63B94">
        <w:tc>
          <w:tcPr>
            <w:tcW w:w="2893" w:type="dxa"/>
            <w:vMerge/>
          </w:tcPr>
          <w:p w14:paraId="014B5458" w14:textId="77777777" w:rsidR="00C07EF7" w:rsidRDefault="00C07EF7" w:rsidP="0089509B">
            <w:pPr>
              <w:keepNext/>
            </w:pPr>
          </w:p>
        </w:tc>
        <w:tc>
          <w:tcPr>
            <w:tcW w:w="628" w:type="dxa"/>
          </w:tcPr>
          <w:p w14:paraId="41EF6DE3" w14:textId="77777777" w:rsidR="00C07EF7" w:rsidRDefault="00C07EF7" w:rsidP="0089509B">
            <w:pPr>
              <w:pStyle w:val="PC"/>
              <w:keepNext/>
            </w:pPr>
            <w:r>
              <w:t>3.5</w:t>
            </w:r>
          </w:p>
        </w:tc>
        <w:tc>
          <w:tcPr>
            <w:tcW w:w="5521" w:type="dxa"/>
          </w:tcPr>
          <w:p w14:paraId="195786F8" w14:textId="77777777" w:rsidR="00C07EF7" w:rsidRDefault="00C07EF7" w:rsidP="0089509B">
            <w:pPr>
              <w:pStyle w:val="unittext"/>
            </w:pPr>
            <w:r>
              <w:t xml:space="preserve">Describe </w:t>
            </w:r>
            <w:r w:rsidRPr="005D3D2C">
              <w:rPr>
                <w:b/>
                <w:i/>
              </w:rPr>
              <w:t>basic</w:t>
            </w:r>
            <w:r>
              <w:rPr>
                <w:b/>
                <w:i/>
              </w:rPr>
              <w:t xml:space="preserve"> industrial</w:t>
            </w:r>
            <w:r w:rsidRPr="005D3D2C">
              <w:rPr>
                <w:b/>
                <w:i/>
              </w:rPr>
              <w:t xml:space="preserve"> </w:t>
            </w:r>
            <w:r>
              <w:rPr>
                <w:b/>
                <w:i/>
              </w:rPr>
              <w:t>conditions</w:t>
            </w:r>
            <w:r w:rsidRPr="005D3D2C">
              <w:rPr>
                <w:b/>
                <w:i/>
              </w:rPr>
              <w:t xml:space="preserve"> </w:t>
            </w:r>
            <w:r w:rsidRPr="0030408A">
              <w:t xml:space="preserve">relevant to a job in </w:t>
            </w:r>
            <w:r>
              <w:t>the industry</w:t>
            </w:r>
          </w:p>
        </w:tc>
      </w:tr>
      <w:tr w:rsidR="00C07EF7" w14:paraId="4468DA85" w14:textId="77777777" w:rsidTr="00F63B94">
        <w:tc>
          <w:tcPr>
            <w:tcW w:w="2893" w:type="dxa"/>
          </w:tcPr>
          <w:p w14:paraId="60FC0E7A" w14:textId="77777777" w:rsidR="00C07EF7" w:rsidRDefault="00C07EF7" w:rsidP="0089509B">
            <w:pPr>
              <w:pStyle w:val="spacer"/>
            </w:pPr>
          </w:p>
        </w:tc>
        <w:tc>
          <w:tcPr>
            <w:tcW w:w="6149" w:type="dxa"/>
            <w:gridSpan w:val="2"/>
          </w:tcPr>
          <w:p w14:paraId="40C443C6" w14:textId="77777777" w:rsidR="00C07EF7" w:rsidRDefault="00C07EF7" w:rsidP="0089509B">
            <w:pPr>
              <w:pStyle w:val="spacer"/>
            </w:pPr>
          </w:p>
        </w:tc>
      </w:tr>
      <w:tr w:rsidR="00C07EF7" w14:paraId="570A9175" w14:textId="77777777" w:rsidTr="00F63B94">
        <w:tc>
          <w:tcPr>
            <w:tcW w:w="2893" w:type="dxa"/>
            <w:vMerge w:val="restart"/>
          </w:tcPr>
          <w:p w14:paraId="0594071F" w14:textId="77777777" w:rsidR="00C07EF7" w:rsidRDefault="00C07EF7" w:rsidP="0089509B">
            <w:pPr>
              <w:pStyle w:val="element"/>
              <w:keepNext/>
            </w:pPr>
            <w:r>
              <w:t>4</w:t>
            </w:r>
            <w:r>
              <w:tab/>
            </w:r>
            <w:r w:rsidRPr="00984F6C">
              <w:t>Research an employment opportunity</w:t>
            </w:r>
          </w:p>
        </w:tc>
        <w:tc>
          <w:tcPr>
            <w:tcW w:w="628" w:type="dxa"/>
          </w:tcPr>
          <w:p w14:paraId="1AE1EBD5" w14:textId="77777777" w:rsidR="00C07EF7" w:rsidRDefault="00C07EF7" w:rsidP="0089509B">
            <w:pPr>
              <w:pStyle w:val="PC"/>
              <w:keepNext/>
            </w:pPr>
            <w:r>
              <w:t>4.1</w:t>
            </w:r>
          </w:p>
        </w:tc>
        <w:tc>
          <w:tcPr>
            <w:tcW w:w="5521" w:type="dxa"/>
          </w:tcPr>
          <w:p w14:paraId="68210D5D" w14:textId="77777777" w:rsidR="00C07EF7" w:rsidRDefault="00C07EF7" w:rsidP="0089509B">
            <w:pPr>
              <w:pStyle w:val="unittext"/>
            </w:pPr>
            <w:r>
              <w:t xml:space="preserve">Use a </w:t>
            </w:r>
            <w:r w:rsidRPr="00984F6C">
              <w:rPr>
                <w:b/>
                <w:i/>
              </w:rPr>
              <w:t>range of resources</w:t>
            </w:r>
            <w:r>
              <w:t xml:space="preserve"> to identify an employment opportunity</w:t>
            </w:r>
          </w:p>
        </w:tc>
      </w:tr>
      <w:tr w:rsidR="00C07EF7" w14:paraId="2EDDE663" w14:textId="77777777" w:rsidTr="00F63B94">
        <w:tc>
          <w:tcPr>
            <w:tcW w:w="2893" w:type="dxa"/>
            <w:vMerge/>
          </w:tcPr>
          <w:p w14:paraId="4B7B2C31" w14:textId="77777777" w:rsidR="00C07EF7" w:rsidRDefault="00C07EF7" w:rsidP="0089509B">
            <w:pPr>
              <w:keepNext/>
            </w:pPr>
          </w:p>
        </w:tc>
        <w:tc>
          <w:tcPr>
            <w:tcW w:w="628" w:type="dxa"/>
          </w:tcPr>
          <w:p w14:paraId="4F5B22D9" w14:textId="77777777" w:rsidR="00C07EF7" w:rsidRDefault="00C07EF7" w:rsidP="0089509B">
            <w:pPr>
              <w:pStyle w:val="PC"/>
              <w:keepNext/>
            </w:pPr>
            <w:r>
              <w:t>4.2</w:t>
            </w:r>
          </w:p>
        </w:tc>
        <w:tc>
          <w:tcPr>
            <w:tcW w:w="5521" w:type="dxa"/>
          </w:tcPr>
          <w:p w14:paraId="7654D0DF" w14:textId="77777777" w:rsidR="00C07EF7" w:rsidRDefault="00C07EF7" w:rsidP="0089509B">
            <w:pPr>
              <w:pStyle w:val="unittext"/>
            </w:pPr>
            <w:r>
              <w:t xml:space="preserve">Use </w:t>
            </w:r>
            <w:r w:rsidRPr="005D3D2C">
              <w:rPr>
                <w:b/>
                <w:i/>
              </w:rPr>
              <w:t>appropriate methods</w:t>
            </w:r>
            <w:r>
              <w:t xml:space="preserve"> to research the employment opportunity</w:t>
            </w:r>
          </w:p>
        </w:tc>
      </w:tr>
      <w:tr w:rsidR="00C07EF7" w14:paraId="2EA3F739" w14:textId="77777777" w:rsidTr="00F63B94">
        <w:tc>
          <w:tcPr>
            <w:tcW w:w="2893" w:type="dxa"/>
            <w:vMerge/>
          </w:tcPr>
          <w:p w14:paraId="11DC22AF" w14:textId="77777777" w:rsidR="00C07EF7" w:rsidRDefault="00C07EF7" w:rsidP="0089509B">
            <w:pPr>
              <w:keepNext/>
            </w:pPr>
          </w:p>
        </w:tc>
        <w:tc>
          <w:tcPr>
            <w:tcW w:w="628" w:type="dxa"/>
          </w:tcPr>
          <w:p w14:paraId="452B4853" w14:textId="77777777" w:rsidR="00C07EF7" w:rsidRDefault="00C07EF7" w:rsidP="0089509B">
            <w:pPr>
              <w:pStyle w:val="PC"/>
              <w:keepNext/>
            </w:pPr>
            <w:r>
              <w:t>4.3</w:t>
            </w:r>
          </w:p>
        </w:tc>
        <w:tc>
          <w:tcPr>
            <w:tcW w:w="5521" w:type="dxa"/>
          </w:tcPr>
          <w:p w14:paraId="28826D33" w14:textId="77777777" w:rsidR="00C07EF7" w:rsidRDefault="00C07EF7" w:rsidP="0089509B">
            <w:pPr>
              <w:pStyle w:val="unittext"/>
            </w:pPr>
            <w:r>
              <w:t>Identify personal strengths, weaknesses and interests in relation to the employment opportunity</w:t>
            </w:r>
          </w:p>
        </w:tc>
      </w:tr>
      <w:tr w:rsidR="00C07EF7" w14:paraId="08E94B25" w14:textId="77777777" w:rsidTr="00F63B94">
        <w:tc>
          <w:tcPr>
            <w:tcW w:w="2893" w:type="dxa"/>
            <w:vMerge/>
          </w:tcPr>
          <w:p w14:paraId="63501A4D" w14:textId="77777777" w:rsidR="00C07EF7" w:rsidRDefault="00C07EF7" w:rsidP="0089509B">
            <w:pPr>
              <w:keepNext/>
            </w:pPr>
          </w:p>
        </w:tc>
        <w:tc>
          <w:tcPr>
            <w:tcW w:w="628" w:type="dxa"/>
          </w:tcPr>
          <w:p w14:paraId="130DD896" w14:textId="77777777" w:rsidR="00C07EF7" w:rsidRDefault="00C07EF7" w:rsidP="0089509B">
            <w:pPr>
              <w:pStyle w:val="PC"/>
              <w:keepNext/>
            </w:pPr>
            <w:r>
              <w:t>4.4</w:t>
            </w:r>
          </w:p>
        </w:tc>
        <w:tc>
          <w:tcPr>
            <w:tcW w:w="5521" w:type="dxa"/>
          </w:tcPr>
          <w:p w14:paraId="153AB974" w14:textId="77777777" w:rsidR="00C07EF7" w:rsidRDefault="00C07EF7" w:rsidP="0089509B">
            <w:pPr>
              <w:pStyle w:val="unittext"/>
            </w:pPr>
            <w:r>
              <w:t>Identify the main steps involved in applying for a job</w:t>
            </w:r>
          </w:p>
        </w:tc>
      </w:tr>
      <w:tr w:rsidR="00C07EF7" w14:paraId="64F5AF45" w14:textId="77777777" w:rsidTr="00F63B94">
        <w:tc>
          <w:tcPr>
            <w:tcW w:w="2893" w:type="dxa"/>
            <w:vMerge/>
          </w:tcPr>
          <w:p w14:paraId="78F48029" w14:textId="77777777" w:rsidR="00C07EF7" w:rsidRDefault="00C07EF7" w:rsidP="0089509B">
            <w:pPr>
              <w:keepNext/>
            </w:pPr>
          </w:p>
        </w:tc>
        <w:tc>
          <w:tcPr>
            <w:tcW w:w="628" w:type="dxa"/>
          </w:tcPr>
          <w:p w14:paraId="56E5AE29" w14:textId="77777777" w:rsidR="00C07EF7" w:rsidRDefault="00C07EF7" w:rsidP="0089509B">
            <w:pPr>
              <w:pStyle w:val="PC"/>
              <w:keepNext/>
            </w:pPr>
            <w:r>
              <w:t>4.5</w:t>
            </w:r>
          </w:p>
        </w:tc>
        <w:tc>
          <w:tcPr>
            <w:tcW w:w="5521" w:type="dxa"/>
          </w:tcPr>
          <w:p w14:paraId="4457521B" w14:textId="77777777" w:rsidR="00C07EF7" w:rsidRDefault="00C07EF7" w:rsidP="0089509B">
            <w:pPr>
              <w:pStyle w:val="unittext"/>
            </w:pPr>
            <w:r>
              <w:t xml:space="preserve">Prepare a personal action plan for the employment opportunity with </w:t>
            </w:r>
            <w:r w:rsidRPr="00737A21">
              <w:rPr>
                <w:b/>
                <w:i/>
              </w:rPr>
              <w:t>appropriate support persons</w:t>
            </w:r>
          </w:p>
        </w:tc>
      </w:tr>
      <w:tr w:rsidR="00C07EF7" w14:paraId="3D87C8D4" w14:textId="77777777" w:rsidTr="00F63B94">
        <w:tc>
          <w:tcPr>
            <w:tcW w:w="2893" w:type="dxa"/>
          </w:tcPr>
          <w:p w14:paraId="4051E5A0" w14:textId="77777777" w:rsidR="00C07EF7" w:rsidRDefault="00C07EF7" w:rsidP="0089509B">
            <w:pPr>
              <w:pStyle w:val="spacer"/>
            </w:pPr>
          </w:p>
        </w:tc>
        <w:tc>
          <w:tcPr>
            <w:tcW w:w="6149" w:type="dxa"/>
            <w:gridSpan w:val="2"/>
          </w:tcPr>
          <w:p w14:paraId="20E2F2C2" w14:textId="77777777" w:rsidR="00C07EF7" w:rsidRDefault="00C07EF7" w:rsidP="0089509B">
            <w:pPr>
              <w:pStyle w:val="spacer"/>
            </w:pPr>
          </w:p>
        </w:tc>
      </w:tr>
      <w:tr w:rsidR="00C07EF7" w14:paraId="485E4EAF" w14:textId="77777777" w:rsidTr="00F63B94">
        <w:tc>
          <w:tcPr>
            <w:tcW w:w="9042" w:type="dxa"/>
            <w:gridSpan w:val="3"/>
          </w:tcPr>
          <w:p w14:paraId="1D304A61" w14:textId="77777777" w:rsidR="00C07EF7" w:rsidRDefault="00C07EF7" w:rsidP="0089509B">
            <w:pPr>
              <w:pStyle w:val="Heading21"/>
            </w:pPr>
            <w:r>
              <w:t>Required Knowledge and Skills</w:t>
            </w:r>
          </w:p>
          <w:p w14:paraId="60A22B27" w14:textId="77777777" w:rsidR="00C07EF7" w:rsidRDefault="00C07EF7" w:rsidP="0089509B">
            <w:pPr>
              <w:pStyle w:val="text"/>
            </w:pPr>
            <w:r w:rsidRPr="005979AA">
              <w:t>This describes the essential skills and knowledge and their level required for this unit</w:t>
            </w:r>
            <w:r>
              <w:t>.</w:t>
            </w:r>
          </w:p>
        </w:tc>
      </w:tr>
      <w:tr w:rsidR="00C07EF7" w14:paraId="53368547" w14:textId="77777777" w:rsidTr="00F63B94">
        <w:tc>
          <w:tcPr>
            <w:tcW w:w="9042" w:type="dxa"/>
            <w:gridSpan w:val="3"/>
          </w:tcPr>
          <w:p w14:paraId="64FD6F68" w14:textId="77777777" w:rsidR="00C07EF7" w:rsidRDefault="00C07EF7" w:rsidP="0089509B">
            <w:pPr>
              <w:pStyle w:val="unittext"/>
            </w:pPr>
            <w:r>
              <w:t>Required Knowledge:</w:t>
            </w:r>
          </w:p>
          <w:p w14:paraId="69A7CED5" w14:textId="67ADAFF7" w:rsidR="00C07EF7" w:rsidRDefault="00C07EF7" w:rsidP="0089509B">
            <w:pPr>
              <w:pStyle w:val="ListParagraph"/>
              <w:keepNext/>
              <w:numPr>
                <w:ilvl w:val="0"/>
                <w:numId w:val="13"/>
              </w:numPr>
              <w:ind w:left="284" w:hanging="284"/>
              <w:contextualSpacing w:val="0"/>
            </w:pPr>
            <w:r>
              <w:t>sources of information</w:t>
            </w:r>
            <w:r w:rsidR="00FA7CF7">
              <w:t xml:space="preserve"> </w:t>
            </w:r>
            <w:r>
              <w:t>to locate information about a range of industries and workplace operations</w:t>
            </w:r>
          </w:p>
          <w:p w14:paraId="65B6AA5A" w14:textId="77777777" w:rsidR="00C07EF7" w:rsidRDefault="00C07EF7" w:rsidP="0089509B">
            <w:pPr>
              <w:pStyle w:val="ListParagraph"/>
              <w:keepNext/>
              <w:numPr>
                <w:ilvl w:val="0"/>
                <w:numId w:val="13"/>
              </w:numPr>
              <w:ind w:left="284" w:hanging="284"/>
              <w:contextualSpacing w:val="0"/>
            </w:pPr>
            <w:r>
              <w:t xml:space="preserve">basic workplace policies and procedures to identify operating requirements </w:t>
            </w:r>
          </w:p>
          <w:p w14:paraId="2BB22AE5" w14:textId="77777777" w:rsidR="00C07EF7" w:rsidRDefault="00C07EF7" w:rsidP="0089509B">
            <w:pPr>
              <w:pStyle w:val="ListParagraph"/>
              <w:keepNext/>
              <w:numPr>
                <w:ilvl w:val="0"/>
                <w:numId w:val="13"/>
              </w:numPr>
              <w:ind w:left="284" w:hanging="284"/>
              <w:contextualSpacing w:val="0"/>
            </w:pPr>
            <w:r>
              <w:t>resources to identify employment opportunities</w:t>
            </w:r>
          </w:p>
          <w:p w14:paraId="6D2451C1" w14:textId="77777777" w:rsidR="00C07EF7" w:rsidRDefault="00C07EF7" w:rsidP="0089509B">
            <w:pPr>
              <w:pStyle w:val="unittext"/>
            </w:pPr>
            <w:r>
              <w:t>Required Skills:</w:t>
            </w:r>
          </w:p>
          <w:p w14:paraId="25614CA8" w14:textId="77777777" w:rsidR="00C07EF7" w:rsidRDefault="00C07EF7" w:rsidP="0089509B">
            <w:pPr>
              <w:pStyle w:val="ListParagraph"/>
              <w:keepNext/>
              <w:numPr>
                <w:ilvl w:val="0"/>
                <w:numId w:val="13"/>
              </w:numPr>
              <w:ind w:left="284" w:hanging="284"/>
              <w:contextualSpacing w:val="0"/>
            </w:pPr>
            <w:r>
              <w:t>oral communication skills to:</w:t>
            </w:r>
          </w:p>
          <w:p w14:paraId="20C6801B" w14:textId="77777777" w:rsidR="00C07EF7" w:rsidRDefault="00C07EF7" w:rsidP="0089509B">
            <w:pPr>
              <w:pStyle w:val="endash"/>
              <w:keepNext/>
              <w:ind w:left="568" w:hanging="284"/>
            </w:pPr>
            <w:r>
              <w:t>seek information from various sources about employment opportunities</w:t>
            </w:r>
          </w:p>
          <w:p w14:paraId="7A2D52B0" w14:textId="77777777" w:rsidR="00C07EF7" w:rsidRDefault="00C07EF7" w:rsidP="0089509B">
            <w:pPr>
              <w:pStyle w:val="endash"/>
              <w:keepNext/>
              <w:ind w:left="568" w:hanging="284"/>
            </w:pPr>
            <w:r>
              <w:t>work with support persons to identify and prepare for employment opportunities</w:t>
            </w:r>
          </w:p>
          <w:p w14:paraId="37CA23B2" w14:textId="77777777" w:rsidR="00C07EF7" w:rsidRDefault="00C07EF7" w:rsidP="0089509B">
            <w:pPr>
              <w:pStyle w:val="ListParagraph"/>
              <w:keepNext/>
              <w:numPr>
                <w:ilvl w:val="0"/>
                <w:numId w:val="13"/>
              </w:numPr>
              <w:ind w:left="284" w:hanging="284"/>
              <w:contextualSpacing w:val="0"/>
            </w:pPr>
            <w:r>
              <w:t>literacy skills to:</w:t>
            </w:r>
          </w:p>
          <w:p w14:paraId="60C843F2" w14:textId="77777777" w:rsidR="00C07EF7" w:rsidRDefault="00C07EF7" w:rsidP="0089509B">
            <w:pPr>
              <w:pStyle w:val="endash"/>
              <w:keepNext/>
              <w:ind w:left="568" w:hanging="284"/>
            </w:pPr>
            <w:r>
              <w:t>access, interpret and evaluate employment information about different industries and workplaces</w:t>
            </w:r>
          </w:p>
          <w:p w14:paraId="7DE38469" w14:textId="77777777" w:rsidR="00C07EF7" w:rsidRDefault="00C07EF7" w:rsidP="0089509B">
            <w:pPr>
              <w:pStyle w:val="endash"/>
              <w:keepNext/>
              <w:ind w:left="568" w:hanging="284"/>
            </w:pPr>
            <w:r>
              <w:t>write a personal action plan</w:t>
            </w:r>
          </w:p>
          <w:p w14:paraId="1C5BA6C2" w14:textId="77777777" w:rsidR="00C07EF7" w:rsidRDefault="00C07EF7" w:rsidP="0089509B">
            <w:pPr>
              <w:pStyle w:val="ListParagraph"/>
              <w:keepNext/>
              <w:numPr>
                <w:ilvl w:val="0"/>
                <w:numId w:val="13"/>
              </w:numPr>
              <w:ind w:left="284" w:hanging="284"/>
              <w:contextualSpacing w:val="0"/>
            </w:pPr>
            <w:r>
              <w:t xml:space="preserve">digital literacy skills to access and navigate digital information sources to research workplaces and employment opportunities </w:t>
            </w:r>
          </w:p>
          <w:p w14:paraId="031928A3" w14:textId="77777777" w:rsidR="00C07EF7" w:rsidRDefault="00C07EF7" w:rsidP="0089509B">
            <w:pPr>
              <w:pStyle w:val="ListParagraph"/>
              <w:keepNext/>
              <w:numPr>
                <w:ilvl w:val="0"/>
                <w:numId w:val="13"/>
              </w:numPr>
              <w:ind w:left="284" w:hanging="284"/>
              <w:contextualSpacing w:val="0"/>
            </w:pPr>
            <w:r>
              <w:t>numeracy skills to identify basic industrial conditions such as rates of pay, hours of work and leave entitlements</w:t>
            </w:r>
          </w:p>
          <w:p w14:paraId="7738A59E" w14:textId="77777777" w:rsidR="00C07EF7" w:rsidRDefault="00C07EF7" w:rsidP="0089509B">
            <w:pPr>
              <w:pStyle w:val="ListParagraph"/>
              <w:keepNext/>
              <w:numPr>
                <w:ilvl w:val="0"/>
                <w:numId w:val="13"/>
              </w:numPr>
              <w:ind w:left="284" w:hanging="284"/>
              <w:contextualSpacing w:val="0"/>
            </w:pPr>
            <w:r>
              <w:t xml:space="preserve">problem solving and self management skills to identify and address employment related self development needs </w:t>
            </w:r>
          </w:p>
        </w:tc>
      </w:tr>
      <w:tr w:rsidR="00C07EF7" w14:paraId="402F6F0B" w14:textId="77777777" w:rsidTr="00F63B94">
        <w:tc>
          <w:tcPr>
            <w:tcW w:w="9042" w:type="dxa"/>
            <w:gridSpan w:val="3"/>
          </w:tcPr>
          <w:p w14:paraId="6DA3CE54" w14:textId="77777777" w:rsidR="00C07EF7" w:rsidRDefault="00C07EF7" w:rsidP="0089509B">
            <w:pPr>
              <w:pStyle w:val="spacer"/>
            </w:pPr>
          </w:p>
        </w:tc>
      </w:tr>
      <w:tr w:rsidR="00C07EF7" w14:paraId="227CA56A" w14:textId="77777777" w:rsidTr="00F63B94">
        <w:tc>
          <w:tcPr>
            <w:tcW w:w="9042" w:type="dxa"/>
            <w:gridSpan w:val="3"/>
          </w:tcPr>
          <w:p w14:paraId="76C3BCA7" w14:textId="77777777" w:rsidR="00C07EF7" w:rsidRDefault="00C07EF7" w:rsidP="0089509B">
            <w:pPr>
              <w:pStyle w:val="Heading21"/>
            </w:pPr>
            <w:r>
              <w:t>Range Statement</w:t>
            </w:r>
          </w:p>
          <w:p w14:paraId="4E2953B2" w14:textId="42FE7E87" w:rsidR="00C07EF7" w:rsidRDefault="00C07EF7"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7A83A841" w14:textId="77777777" w:rsidTr="00F63B94">
        <w:tc>
          <w:tcPr>
            <w:tcW w:w="3521" w:type="dxa"/>
            <w:gridSpan w:val="2"/>
          </w:tcPr>
          <w:p w14:paraId="22E28D81" w14:textId="77777777" w:rsidR="00C07EF7" w:rsidRPr="005979AA" w:rsidRDefault="00C07EF7" w:rsidP="0089509B">
            <w:pPr>
              <w:pStyle w:val="unittext"/>
            </w:pPr>
            <w:r w:rsidRPr="006E4612">
              <w:rPr>
                <w:b/>
                <w:i/>
              </w:rPr>
              <w:t>Workplace expectations</w:t>
            </w:r>
            <w:r>
              <w:t xml:space="preserve"> </w:t>
            </w:r>
            <w:r w:rsidRPr="004F314D">
              <w:t>may include:</w:t>
            </w:r>
          </w:p>
        </w:tc>
        <w:tc>
          <w:tcPr>
            <w:tcW w:w="5521" w:type="dxa"/>
          </w:tcPr>
          <w:p w14:paraId="685B57F7" w14:textId="77777777" w:rsidR="00C07EF7" w:rsidRDefault="00C07EF7" w:rsidP="0089509B">
            <w:pPr>
              <w:pStyle w:val="ListParagraph"/>
              <w:keepNext/>
              <w:numPr>
                <w:ilvl w:val="0"/>
                <w:numId w:val="13"/>
              </w:numPr>
              <w:ind w:left="284" w:hanging="284"/>
              <w:contextualSpacing w:val="0"/>
            </w:pPr>
            <w:r>
              <w:t>development of skills</w:t>
            </w:r>
          </w:p>
          <w:p w14:paraId="134A9139" w14:textId="77777777" w:rsidR="00C07EF7" w:rsidRDefault="00C07EF7" w:rsidP="0089509B">
            <w:pPr>
              <w:pStyle w:val="ListParagraph"/>
              <w:keepNext/>
              <w:numPr>
                <w:ilvl w:val="0"/>
                <w:numId w:val="13"/>
              </w:numPr>
              <w:ind w:left="284" w:hanging="284"/>
              <w:contextualSpacing w:val="0"/>
            </w:pPr>
            <w:r>
              <w:t>complying with workplace policies and procedures</w:t>
            </w:r>
          </w:p>
          <w:p w14:paraId="2EB2002A" w14:textId="77777777" w:rsidR="00C07EF7" w:rsidRDefault="00C07EF7" w:rsidP="0089509B">
            <w:pPr>
              <w:pStyle w:val="ListParagraph"/>
              <w:keepNext/>
              <w:numPr>
                <w:ilvl w:val="0"/>
                <w:numId w:val="13"/>
              </w:numPr>
              <w:ind w:left="284" w:hanging="284"/>
              <w:contextualSpacing w:val="0"/>
            </w:pPr>
            <w:r>
              <w:t>appropriate behaviour</w:t>
            </w:r>
          </w:p>
          <w:p w14:paraId="7DBD1788" w14:textId="77777777" w:rsidR="00C07EF7" w:rsidRDefault="00C07EF7" w:rsidP="0089509B">
            <w:pPr>
              <w:pStyle w:val="ListParagraph"/>
              <w:keepNext/>
              <w:numPr>
                <w:ilvl w:val="0"/>
                <w:numId w:val="13"/>
              </w:numPr>
              <w:ind w:left="284" w:hanging="284"/>
              <w:contextualSpacing w:val="0"/>
            </w:pPr>
            <w:r>
              <w:t>workplace etiquette including dress codes</w:t>
            </w:r>
          </w:p>
          <w:p w14:paraId="5A3CB929" w14:textId="77777777" w:rsidR="00C07EF7" w:rsidRDefault="00C07EF7" w:rsidP="0089509B">
            <w:pPr>
              <w:pStyle w:val="ListParagraph"/>
              <w:keepNext/>
              <w:numPr>
                <w:ilvl w:val="0"/>
                <w:numId w:val="13"/>
              </w:numPr>
              <w:ind w:left="284" w:hanging="284"/>
              <w:contextualSpacing w:val="0"/>
            </w:pPr>
            <w:r>
              <w:t>effective communication</w:t>
            </w:r>
          </w:p>
          <w:p w14:paraId="6698445E" w14:textId="77777777" w:rsidR="00C07EF7" w:rsidRDefault="00C07EF7" w:rsidP="0089509B">
            <w:pPr>
              <w:pStyle w:val="ListParagraph"/>
              <w:keepNext/>
              <w:numPr>
                <w:ilvl w:val="0"/>
                <w:numId w:val="13"/>
              </w:numPr>
              <w:ind w:left="284" w:hanging="284"/>
              <w:contextualSpacing w:val="0"/>
            </w:pPr>
            <w:r>
              <w:t>ability to follow instructions</w:t>
            </w:r>
          </w:p>
        </w:tc>
      </w:tr>
      <w:tr w:rsidR="00C07EF7" w14:paraId="0FB2AB5D" w14:textId="77777777" w:rsidTr="00F63B94">
        <w:tc>
          <w:tcPr>
            <w:tcW w:w="9042" w:type="dxa"/>
            <w:gridSpan w:val="3"/>
          </w:tcPr>
          <w:p w14:paraId="27DACB36" w14:textId="77777777" w:rsidR="00C07EF7" w:rsidRDefault="00C07EF7" w:rsidP="0089509B">
            <w:pPr>
              <w:pStyle w:val="spacer"/>
            </w:pPr>
          </w:p>
        </w:tc>
      </w:tr>
      <w:tr w:rsidR="00C07EF7" w:rsidRPr="003F7A84" w14:paraId="09E945CA" w14:textId="77777777" w:rsidTr="00F63B94">
        <w:tc>
          <w:tcPr>
            <w:tcW w:w="3521" w:type="dxa"/>
            <w:gridSpan w:val="2"/>
          </w:tcPr>
          <w:p w14:paraId="5464D2F8" w14:textId="77777777" w:rsidR="00C07EF7" w:rsidRPr="005979AA" w:rsidRDefault="00C07EF7" w:rsidP="0089509B">
            <w:pPr>
              <w:pStyle w:val="unittext"/>
            </w:pPr>
            <w:r>
              <w:rPr>
                <w:b/>
                <w:i/>
                <w:szCs w:val="24"/>
              </w:rPr>
              <w:t>S</w:t>
            </w:r>
            <w:r w:rsidRPr="00EB0373">
              <w:rPr>
                <w:b/>
                <w:i/>
                <w:szCs w:val="24"/>
              </w:rPr>
              <w:t>trategies</w:t>
            </w:r>
            <w:r w:rsidRPr="00737A21">
              <w:rPr>
                <w:b/>
                <w:i/>
                <w:szCs w:val="24"/>
              </w:rPr>
              <w:t xml:space="preserve"> and behaviour</w:t>
            </w:r>
            <w:r>
              <w:rPr>
                <w:b/>
                <w:i/>
                <w:szCs w:val="24"/>
              </w:rPr>
              <w:t xml:space="preserve"> </w:t>
            </w:r>
            <w:r w:rsidRPr="006E4612">
              <w:rPr>
                <w:szCs w:val="24"/>
              </w:rPr>
              <w:t>may: include</w:t>
            </w:r>
            <w:r>
              <w:rPr>
                <w:szCs w:val="24"/>
              </w:rPr>
              <w:t>:</w:t>
            </w:r>
          </w:p>
        </w:tc>
        <w:tc>
          <w:tcPr>
            <w:tcW w:w="5521" w:type="dxa"/>
          </w:tcPr>
          <w:p w14:paraId="3AFE592C" w14:textId="77777777" w:rsidR="00C07EF7" w:rsidRPr="003F7A84" w:rsidRDefault="00C07EF7" w:rsidP="0089509B">
            <w:pPr>
              <w:pStyle w:val="ListParagraph"/>
              <w:keepNext/>
              <w:numPr>
                <w:ilvl w:val="0"/>
                <w:numId w:val="13"/>
              </w:numPr>
              <w:ind w:left="284" w:hanging="284"/>
              <w:contextualSpacing w:val="0"/>
            </w:pPr>
            <w:r w:rsidRPr="003F7A84">
              <w:t>strategies</w:t>
            </w:r>
          </w:p>
          <w:p w14:paraId="4AAFC819" w14:textId="77777777" w:rsidR="00C07EF7" w:rsidRDefault="00C07EF7" w:rsidP="0089509B">
            <w:pPr>
              <w:pStyle w:val="endash"/>
              <w:keepNext/>
              <w:ind w:left="568" w:hanging="284"/>
            </w:pPr>
            <w:r>
              <w:t>taking initiative</w:t>
            </w:r>
          </w:p>
          <w:p w14:paraId="549C3C20" w14:textId="77777777" w:rsidR="00C07EF7" w:rsidRDefault="00C07EF7" w:rsidP="0089509B">
            <w:pPr>
              <w:pStyle w:val="endash"/>
              <w:keepNext/>
              <w:ind w:left="568" w:hanging="284"/>
            </w:pPr>
            <w:r>
              <w:t>motivation</w:t>
            </w:r>
          </w:p>
          <w:p w14:paraId="08BB77B0" w14:textId="77777777" w:rsidR="00C07EF7" w:rsidRDefault="00C07EF7" w:rsidP="0089509B">
            <w:pPr>
              <w:pStyle w:val="endash"/>
              <w:keepNext/>
              <w:ind w:left="568" w:hanging="284"/>
            </w:pPr>
            <w:r>
              <w:t>completing work on time</w:t>
            </w:r>
          </w:p>
          <w:p w14:paraId="1AEB492C" w14:textId="77777777" w:rsidR="00C07EF7" w:rsidRDefault="00C07EF7" w:rsidP="0089509B">
            <w:pPr>
              <w:pStyle w:val="endash"/>
              <w:keepNext/>
              <w:ind w:left="568" w:hanging="284"/>
            </w:pPr>
            <w:r>
              <w:t>learning new skills</w:t>
            </w:r>
          </w:p>
          <w:p w14:paraId="4F62D33B" w14:textId="77777777" w:rsidR="00C07EF7" w:rsidRDefault="00C07EF7" w:rsidP="0089509B">
            <w:pPr>
              <w:pStyle w:val="ListParagraph"/>
              <w:keepNext/>
              <w:numPr>
                <w:ilvl w:val="0"/>
                <w:numId w:val="13"/>
              </w:numPr>
              <w:ind w:left="284" w:hanging="284"/>
              <w:contextualSpacing w:val="0"/>
            </w:pPr>
            <w:r>
              <w:t>behaviour</w:t>
            </w:r>
          </w:p>
          <w:p w14:paraId="1D4E6BC2" w14:textId="77777777" w:rsidR="00C07EF7" w:rsidRDefault="00C07EF7" w:rsidP="0089509B">
            <w:pPr>
              <w:pStyle w:val="endash"/>
              <w:keepNext/>
              <w:ind w:left="568" w:hanging="284"/>
            </w:pPr>
            <w:r>
              <w:t>dependable and responsible</w:t>
            </w:r>
          </w:p>
          <w:p w14:paraId="6488A57A" w14:textId="77777777" w:rsidR="00C07EF7" w:rsidRDefault="00C07EF7" w:rsidP="0089509B">
            <w:pPr>
              <w:pStyle w:val="endash"/>
              <w:keepNext/>
              <w:ind w:left="568" w:hanging="284"/>
            </w:pPr>
            <w:r>
              <w:t>punctual</w:t>
            </w:r>
          </w:p>
          <w:p w14:paraId="69411568" w14:textId="77777777" w:rsidR="00C07EF7" w:rsidRDefault="00C07EF7" w:rsidP="0089509B">
            <w:pPr>
              <w:pStyle w:val="endash"/>
              <w:keepNext/>
              <w:ind w:left="568" w:hanging="284"/>
            </w:pPr>
            <w:r>
              <w:t>co-operative</w:t>
            </w:r>
          </w:p>
          <w:p w14:paraId="00DF19B1" w14:textId="77777777" w:rsidR="00C07EF7" w:rsidRPr="003F7A84" w:rsidRDefault="00C07EF7" w:rsidP="0089509B">
            <w:pPr>
              <w:pStyle w:val="endash"/>
              <w:keepNext/>
              <w:ind w:left="568" w:hanging="284"/>
            </w:pPr>
            <w:r w:rsidRPr="003F7A84">
              <w:t>appropriate language</w:t>
            </w:r>
          </w:p>
        </w:tc>
      </w:tr>
      <w:tr w:rsidR="00C07EF7" w14:paraId="55A3BABE" w14:textId="77777777" w:rsidTr="00F63B94">
        <w:tc>
          <w:tcPr>
            <w:tcW w:w="9042" w:type="dxa"/>
            <w:gridSpan w:val="3"/>
          </w:tcPr>
          <w:p w14:paraId="5527097C" w14:textId="77777777" w:rsidR="00C07EF7" w:rsidRDefault="00C07EF7" w:rsidP="0089509B">
            <w:pPr>
              <w:pStyle w:val="spacer"/>
            </w:pPr>
          </w:p>
        </w:tc>
      </w:tr>
      <w:tr w:rsidR="00C07EF7" w14:paraId="1BFB6618" w14:textId="77777777" w:rsidTr="00F63B94">
        <w:tc>
          <w:tcPr>
            <w:tcW w:w="3521" w:type="dxa"/>
            <w:gridSpan w:val="2"/>
          </w:tcPr>
          <w:p w14:paraId="053FE158" w14:textId="77777777" w:rsidR="00C07EF7" w:rsidRPr="005979AA" w:rsidRDefault="00C07EF7" w:rsidP="0089509B">
            <w:pPr>
              <w:pStyle w:val="unittext"/>
            </w:pPr>
            <w:r>
              <w:rPr>
                <w:b/>
                <w:i/>
                <w:szCs w:val="24"/>
              </w:rPr>
              <w:t>S</w:t>
            </w:r>
            <w:r w:rsidRPr="00737A21">
              <w:rPr>
                <w:b/>
                <w:i/>
                <w:szCs w:val="24"/>
              </w:rPr>
              <w:t>elf development</w:t>
            </w:r>
            <w:r>
              <w:rPr>
                <w:b/>
                <w:i/>
                <w:szCs w:val="24"/>
              </w:rPr>
              <w:t xml:space="preserve"> needs </w:t>
            </w:r>
            <w:r w:rsidRPr="006E4612">
              <w:rPr>
                <w:szCs w:val="24"/>
              </w:rPr>
              <w:t>may include:</w:t>
            </w:r>
          </w:p>
        </w:tc>
        <w:tc>
          <w:tcPr>
            <w:tcW w:w="5521" w:type="dxa"/>
          </w:tcPr>
          <w:p w14:paraId="7EB4AA08" w14:textId="77777777" w:rsidR="00C07EF7" w:rsidRDefault="00C07EF7" w:rsidP="0089509B">
            <w:pPr>
              <w:pStyle w:val="ListParagraph"/>
              <w:keepNext/>
              <w:numPr>
                <w:ilvl w:val="0"/>
                <w:numId w:val="13"/>
              </w:numPr>
              <w:ind w:left="284" w:hanging="284"/>
              <w:contextualSpacing w:val="0"/>
            </w:pPr>
            <w:r>
              <w:t>improving:</w:t>
            </w:r>
          </w:p>
          <w:p w14:paraId="73EBF688" w14:textId="77777777" w:rsidR="00C07EF7" w:rsidRDefault="00C07EF7" w:rsidP="0089509B">
            <w:pPr>
              <w:pStyle w:val="endash"/>
              <w:keepNext/>
              <w:ind w:left="568" w:hanging="284"/>
            </w:pPr>
            <w:r w:rsidRPr="00585A6E">
              <w:t>self image</w:t>
            </w:r>
          </w:p>
          <w:p w14:paraId="3E5DA289" w14:textId="77777777" w:rsidR="00C07EF7" w:rsidRPr="00585A6E" w:rsidRDefault="00C07EF7" w:rsidP="0089509B">
            <w:pPr>
              <w:pStyle w:val="endash"/>
              <w:keepNext/>
              <w:ind w:left="568" w:hanging="284"/>
            </w:pPr>
            <w:r w:rsidRPr="00585A6E">
              <w:t>self motivation</w:t>
            </w:r>
          </w:p>
          <w:p w14:paraId="29314799" w14:textId="77777777" w:rsidR="00C07EF7" w:rsidRDefault="00C07EF7" w:rsidP="0089509B">
            <w:pPr>
              <w:pStyle w:val="endash"/>
              <w:keepNext/>
              <w:ind w:left="568" w:hanging="284"/>
            </w:pPr>
            <w:r w:rsidRPr="00585A6E">
              <w:t>self confidence</w:t>
            </w:r>
          </w:p>
          <w:p w14:paraId="62948CA6" w14:textId="77777777" w:rsidR="00C07EF7" w:rsidRDefault="00C07EF7" w:rsidP="0089509B">
            <w:pPr>
              <w:pStyle w:val="endash"/>
              <w:keepNext/>
              <w:ind w:left="568" w:hanging="284"/>
            </w:pPr>
            <w:r>
              <w:t>specific skills</w:t>
            </w:r>
          </w:p>
          <w:p w14:paraId="77E4B4DC" w14:textId="77777777" w:rsidR="00C07EF7" w:rsidRDefault="00C07EF7" w:rsidP="0089509B">
            <w:pPr>
              <w:pStyle w:val="ListParagraph"/>
              <w:keepNext/>
              <w:numPr>
                <w:ilvl w:val="0"/>
                <w:numId w:val="13"/>
              </w:numPr>
              <w:ind w:left="284" w:hanging="284"/>
              <w:contextualSpacing w:val="0"/>
            </w:pPr>
            <w:r>
              <w:t>clarifying aspirations</w:t>
            </w:r>
          </w:p>
        </w:tc>
      </w:tr>
      <w:tr w:rsidR="00C07EF7" w14:paraId="07A88576" w14:textId="77777777" w:rsidTr="00F63B94">
        <w:tc>
          <w:tcPr>
            <w:tcW w:w="9042" w:type="dxa"/>
            <w:gridSpan w:val="3"/>
          </w:tcPr>
          <w:p w14:paraId="16885819" w14:textId="77777777" w:rsidR="00C07EF7" w:rsidRDefault="00C07EF7" w:rsidP="0089509B">
            <w:pPr>
              <w:pStyle w:val="spacer"/>
            </w:pPr>
          </w:p>
        </w:tc>
      </w:tr>
      <w:tr w:rsidR="00C07EF7" w14:paraId="4E221BAB" w14:textId="77777777" w:rsidTr="00F63B94">
        <w:tc>
          <w:tcPr>
            <w:tcW w:w="3521" w:type="dxa"/>
            <w:gridSpan w:val="2"/>
          </w:tcPr>
          <w:p w14:paraId="6714B331" w14:textId="77777777" w:rsidR="00C07EF7" w:rsidRPr="005979AA" w:rsidRDefault="00C07EF7" w:rsidP="0089509B">
            <w:pPr>
              <w:pStyle w:val="unittext"/>
            </w:pPr>
            <w:r>
              <w:rPr>
                <w:b/>
                <w:i/>
              </w:rPr>
              <w:t>T</w:t>
            </w:r>
            <w:r w:rsidRPr="00A45832">
              <w:rPr>
                <w:b/>
                <w:i/>
              </w:rPr>
              <w:t>ypes of employment</w:t>
            </w:r>
            <w:r>
              <w:rPr>
                <w:b/>
                <w:i/>
              </w:rPr>
              <w:t xml:space="preserve"> </w:t>
            </w:r>
            <w:r w:rsidRPr="006E4612">
              <w:t>may include</w:t>
            </w:r>
            <w:r>
              <w:t>:</w:t>
            </w:r>
          </w:p>
        </w:tc>
        <w:tc>
          <w:tcPr>
            <w:tcW w:w="5521" w:type="dxa"/>
          </w:tcPr>
          <w:p w14:paraId="202B48E7" w14:textId="77777777" w:rsidR="00C07EF7" w:rsidRDefault="00C07EF7" w:rsidP="0089509B">
            <w:pPr>
              <w:pStyle w:val="ListParagraph"/>
              <w:keepNext/>
              <w:numPr>
                <w:ilvl w:val="0"/>
                <w:numId w:val="13"/>
              </w:numPr>
              <w:ind w:left="284" w:hanging="284"/>
              <w:contextualSpacing w:val="0"/>
            </w:pPr>
            <w:r>
              <w:t xml:space="preserve">casual </w:t>
            </w:r>
          </w:p>
          <w:p w14:paraId="37988130" w14:textId="77777777" w:rsidR="00C07EF7" w:rsidRDefault="00C07EF7" w:rsidP="0089509B">
            <w:pPr>
              <w:pStyle w:val="ListParagraph"/>
              <w:keepNext/>
              <w:numPr>
                <w:ilvl w:val="0"/>
                <w:numId w:val="13"/>
              </w:numPr>
              <w:ind w:left="284" w:hanging="284"/>
              <w:contextualSpacing w:val="0"/>
            </w:pPr>
            <w:r>
              <w:t>part-time / full-time</w:t>
            </w:r>
          </w:p>
          <w:p w14:paraId="70A0DBE9" w14:textId="77777777" w:rsidR="00C07EF7" w:rsidRDefault="00C07EF7" w:rsidP="0089509B">
            <w:pPr>
              <w:pStyle w:val="ListParagraph"/>
              <w:keepNext/>
              <w:numPr>
                <w:ilvl w:val="0"/>
                <w:numId w:val="13"/>
              </w:numPr>
              <w:ind w:left="284" w:hanging="284"/>
              <w:contextualSpacing w:val="0"/>
            </w:pPr>
            <w:r>
              <w:t>permanent</w:t>
            </w:r>
          </w:p>
          <w:p w14:paraId="662172CD" w14:textId="77777777" w:rsidR="00C07EF7" w:rsidRDefault="00C07EF7" w:rsidP="0089509B">
            <w:pPr>
              <w:pStyle w:val="ListParagraph"/>
              <w:keepNext/>
              <w:numPr>
                <w:ilvl w:val="0"/>
                <w:numId w:val="13"/>
              </w:numPr>
              <w:ind w:left="284" w:hanging="284"/>
              <w:contextualSpacing w:val="0"/>
            </w:pPr>
            <w:r>
              <w:t>seasonal</w:t>
            </w:r>
          </w:p>
          <w:p w14:paraId="2C3E17BD" w14:textId="77777777" w:rsidR="00C07EF7" w:rsidRDefault="00C07EF7" w:rsidP="0089509B">
            <w:pPr>
              <w:pStyle w:val="ListParagraph"/>
              <w:keepNext/>
              <w:numPr>
                <w:ilvl w:val="0"/>
                <w:numId w:val="13"/>
              </w:numPr>
              <w:ind w:left="284" w:hanging="284"/>
              <w:contextualSpacing w:val="0"/>
            </w:pPr>
            <w:r>
              <w:t>shift work</w:t>
            </w:r>
          </w:p>
          <w:p w14:paraId="65216B66" w14:textId="77777777" w:rsidR="00C07EF7" w:rsidRDefault="00C07EF7" w:rsidP="0089509B">
            <w:pPr>
              <w:pStyle w:val="ListParagraph"/>
              <w:keepNext/>
              <w:numPr>
                <w:ilvl w:val="0"/>
                <w:numId w:val="13"/>
              </w:numPr>
              <w:ind w:left="284" w:hanging="284"/>
              <w:contextualSpacing w:val="0"/>
            </w:pPr>
            <w:r>
              <w:t>outsourced</w:t>
            </w:r>
          </w:p>
        </w:tc>
      </w:tr>
      <w:tr w:rsidR="00C07EF7" w14:paraId="5B676510" w14:textId="77777777" w:rsidTr="00F63B94">
        <w:tc>
          <w:tcPr>
            <w:tcW w:w="9042" w:type="dxa"/>
            <w:gridSpan w:val="3"/>
          </w:tcPr>
          <w:p w14:paraId="0D8C5361" w14:textId="77777777" w:rsidR="00C07EF7" w:rsidRDefault="00C07EF7" w:rsidP="0089509B">
            <w:pPr>
              <w:pStyle w:val="spacer"/>
            </w:pPr>
          </w:p>
        </w:tc>
      </w:tr>
      <w:tr w:rsidR="00C07EF7" w14:paraId="09600D98" w14:textId="77777777" w:rsidTr="00F63B94">
        <w:tc>
          <w:tcPr>
            <w:tcW w:w="3521" w:type="dxa"/>
            <w:gridSpan w:val="2"/>
          </w:tcPr>
          <w:p w14:paraId="289CF2D4" w14:textId="77777777" w:rsidR="00C07EF7" w:rsidRPr="005979AA" w:rsidRDefault="00C07EF7" w:rsidP="0089509B">
            <w:pPr>
              <w:pStyle w:val="unittext"/>
            </w:pPr>
            <w:r>
              <w:rPr>
                <w:b/>
                <w:i/>
              </w:rPr>
              <w:t>F</w:t>
            </w:r>
            <w:r w:rsidRPr="00323680">
              <w:rPr>
                <w:b/>
                <w:i/>
              </w:rPr>
              <w:t>uture</w:t>
            </w:r>
            <w:r>
              <w:rPr>
                <w:b/>
                <w:i/>
              </w:rPr>
              <w:t xml:space="preserve"> employment</w:t>
            </w:r>
            <w:r w:rsidRPr="00323680">
              <w:rPr>
                <w:b/>
                <w:i/>
              </w:rPr>
              <w:t xml:space="preserve"> prospects</w:t>
            </w:r>
            <w:r>
              <w:rPr>
                <w:b/>
                <w:i/>
              </w:rPr>
              <w:t xml:space="preserve"> </w:t>
            </w:r>
            <w:r w:rsidRPr="00051D97">
              <w:t>may include:</w:t>
            </w:r>
          </w:p>
        </w:tc>
        <w:tc>
          <w:tcPr>
            <w:tcW w:w="5521" w:type="dxa"/>
          </w:tcPr>
          <w:p w14:paraId="281C6497" w14:textId="77777777" w:rsidR="00C07EF7" w:rsidRDefault="00C07EF7" w:rsidP="0089509B">
            <w:pPr>
              <w:pStyle w:val="ListParagraph"/>
              <w:keepNext/>
              <w:numPr>
                <w:ilvl w:val="0"/>
                <w:numId w:val="13"/>
              </w:numPr>
              <w:ind w:left="284" w:hanging="284"/>
              <w:contextualSpacing w:val="0"/>
            </w:pPr>
            <w:r>
              <w:t>entry level positions</w:t>
            </w:r>
          </w:p>
          <w:p w14:paraId="644BC9D2" w14:textId="77777777" w:rsidR="00C07EF7" w:rsidRDefault="00C07EF7" w:rsidP="0089509B">
            <w:pPr>
              <w:pStyle w:val="ListParagraph"/>
              <w:keepNext/>
              <w:numPr>
                <w:ilvl w:val="0"/>
                <w:numId w:val="13"/>
              </w:numPr>
              <w:ind w:left="284" w:hanging="284"/>
              <w:contextualSpacing w:val="0"/>
            </w:pPr>
            <w:r>
              <w:t>opportunities for advancement / promotion</w:t>
            </w:r>
          </w:p>
          <w:p w14:paraId="4A8A7CBE" w14:textId="77777777" w:rsidR="00C07EF7" w:rsidRDefault="00C07EF7" w:rsidP="0089509B">
            <w:pPr>
              <w:pStyle w:val="ListParagraph"/>
              <w:keepNext/>
              <w:numPr>
                <w:ilvl w:val="0"/>
                <w:numId w:val="13"/>
              </w:numPr>
              <w:ind w:left="284" w:hanging="284"/>
              <w:contextualSpacing w:val="0"/>
            </w:pPr>
            <w:r>
              <w:t>rapid / slow growth industries</w:t>
            </w:r>
          </w:p>
          <w:p w14:paraId="3DE05DBD" w14:textId="77777777" w:rsidR="00C07EF7" w:rsidRDefault="00C07EF7" w:rsidP="0089509B">
            <w:pPr>
              <w:pStyle w:val="ListParagraph"/>
              <w:keepNext/>
              <w:numPr>
                <w:ilvl w:val="0"/>
                <w:numId w:val="13"/>
              </w:numPr>
              <w:ind w:left="284" w:hanging="284"/>
              <w:contextualSpacing w:val="0"/>
            </w:pPr>
            <w:r>
              <w:t>skills shortage areas</w:t>
            </w:r>
          </w:p>
          <w:p w14:paraId="6378F7E5" w14:textId="77777777" w:rsidR="00C07EF7" w:rsidRDefault="00C07EF7" w:rsidP="0089509B">
            <w:pPr>
              <w:pStyle w:val="ListParagraph"/>
              <w:keepNext/>
              <w:numPr>
                <w:ilvl w:val="0"/>
                <w:numId w:val="13"/>
              </w:numPr>
              <w:ind w:left="284" w:hanging="284"/>
              <w:contextualSpacing w:val="0"/>
            </w:pPr>
            <w:r>
              <w:t>technological change</w:t>
            </w:r>
          </w:p>
          <w:p w14:paraId="32CAFD09" w14:textId="77777777" w:rsidR="00C07EF7" w:rsidRDefault="00C07EF7" w:rsidP="0089509B">
            <w:pPr>
              <w:pStyle w:val="ListParagraph"/>
              <w:keepNext/>
              <w:numPr>
                <w:ilvl w:val="0"/>
                <w:numId w:val="13"/>
              </w:numPr>
              <w:ind w:left="284" w:hanging="284"/>
              <w:contextualSpacing w:val="0"/>
            </w:pPr>
            <w:r>
              <w:t>climate change / green jobs</w:t>
            </w:r>
          </w:p>
          <w:p w14:paraId="305A0AE0" w14:textId="77777777" w:rsidR="00C07EF7" w:rsidRDefault="00C07EF7" w:rsidP="0089509B">
            <w:pPr>
              <w:pStyle w:val="ListParagraph"/>
              <w:keepNext/>
              <w:numPr>
                <w:ilvl w:val="0"/>
                <w:numId w:val="13"/>
              </w:numPr>
              <w:ind w:left="284" w:hanging="284"/>
              <w:contextualSpacing w:val="0"/>
            </w:pPr>
            <w:r>
              <w:t>specialised skills</w:t>
            </w:r>
          </w:p>
        </w:tc>
      </w:tr>
      <w:tr w:rsidR="00C07EF7" w14:paraId="183306B1" w14:textId="77777777" w:rsidTr="00F63B94">
        <w:tc>
          <w:tcPr>
            <w:tcW w:w="3521" w:type="dxa"/>
            <w:gridSpan w:val="2"/>
          </w:tcPr>
          <w:p w14:paraId="44F62801" w14:textId="77777777" w:rsidR="00C07EF7" w:rsidRPr="005979AA" w:rsidRDefault="00C07EF7" w:rsidP="0089509B">
            <w:pPr>
              <w:pStyle w:val="spacer"/>
            </w:pPr>
          </w:p>
        </w:tc>
        <w:tc>
          <w:tcPr>
            <w:tcW w:w="5521" w:type="dxa"/>
          </w:tcPr>
          <w:p w14:paraId="32699983" w14:textId="77777777" w:rsidR="00C07EF7" w:rsidRDefault="00C07EF7" w:rsidP="0089509B">
            <w:pPr>
              <w:pStyle w:val="spacer"/>
            </w:pPr>
          </w:p>
        </w:tc>
      </w:tr>
      <w:tr w:rsidR="00C07EF7" w14:paraId="07D242C5" w14:textId="77777777" w:rsidTr="00F63B94">
        <w:tc>
          <w:tcPr>
            <w:tcW w:w="3521" w:type="dxa"/>
            <w:gridSpan w:val="2"/>
          </w:tcPr>
          <w:p w14:paraId="78946E71" w14:textId="77777777" w:rsidR="00C07EF7" w:rsidRPr="005979AA" w:rsidRDefault="00C07EF7" w:rsidP="0089509B">
            <w:pPr>
              <w:pStyle w:val="unittext"/>
            </w:pPr>
            <w:r>
              <w:rPr>
                <w:b/>
                <w:i/>
              </w:rPr>
              <w:t>C</w:t>
            </w:r>
            <w:r w:rsidRPr="001B7FBB">
              <w:rPr>
                <w:b/>
                <w:i/>
              </w:rPr>
              <w:t>areer pathways</w:t>
            </w:r>
            <w:r>
              <w:rPr>
                <w:b/>
                <w:i/>
              </w:rPr>
              <w:t xml:space="preserve"> </w:t>
            </w:r>
            <w:r w:rsidRPr="006E4612">
              <w:t>may include:</w:t>
            </w:r>
          </w:p>
        </w:tc>
        <w:tc>
          <w:tcPr>
            <w:tcW w:w="5521" w:type="dxa"/>
          </w:tcPr>
          <w:p w14:paraId="715DE374" w14:textId="77777777" w:rsidR="00C07EF7" w:rsidRDefault="00C07EF7" w:rsidP="0089509B">
            <w:pPr>
              <w:pStyle w:val="ListParagraph"/>
              <w:keepNext/>
              <w:numPr>
                <w:ilvl w:val="0"/>
                <w:numId w:val="13"/>
              </w:numPr>
              <w:ind w:left="284" w:hanging="284"/>
              <w:contextualSpacing w:val="0"/>
            </w:pPr>
            <w:r>
              <w:t>skills and experience required for a range of job roles</w:t>
            </w:r>
          </w:p>
          <w:p w14:paraId="39EBC377" w14:textId="77777777" w:rsidR="00C07EF7" w:rsidRDefault="00C07EF7" w:rsidP="0089509B">
            <w:pPr>
              <w:pStyle w:val="ListParagraph"/>
              <w:keepNext/>
              <w:numPr>
                <w:ilvl w:val="0"/>
                <w:numId w:val="13"/>
              </w:numPr>
              <w:ind w:left="284" w:hanging="284"/>
              <w:contextualSpacing w:val="0"/>
            </w:pPr>
            <w:r>
              <w:t>possible qualifications requirements for specific job roles</w:t>
            </w:r>
          </w:p>
          <w:p w14:paraId="24B67C7B" w14:textId="77777777" w:rsidR="00C07EF7" w:rsidRDefault="00C07EF7" w:rsidP="0089509B">
            <w:pPr>
              <w:pStyle w:val="ListParagraph"/>
              <w:keepNext/>
              <w:numPr>
                <w:ilvl w:val="0"/>
                <w:numId w:val="13"/>
              </w:numPr>
              <w:ind w:left="284" w:hanging="284"/>
              <w:contextualSpacing w:val="0"/>
            </w:pPr>
            <w:r>
              <w:t>career prospects / pathways into other areas</w:t>
            </w:r>
          </w:p>
        </w:tc>
      </w:tr>
      <w:tr w:rsidR="00C07EF7" w14:paraId="341D522A" w14:textId="77777777" w:rsidTr="00F63B94">
        <w:tc>
          <w:tcPr>
            <w:tcW w:w="3521" w:type="dxa"/>
            <w:gridSpan w:val="2"/>
          </w:tcPr>
          <w:p w14:paraId="28582901" w14:textId="77777777" w:rsidR="00C07EF7" w:rsidRDefault="00C07EF7" w:rsidP="0089509B">
            <w:pPr>
              <w:pStyle w:val="spacer"/>
            </w:pPr>
          </w:p>
        </w:tc>
        <w:tc>
          <w:tcPr>
            <w:tcW w:w="5521" w:type="dxa"/>
          </w:tcPr>
          <w:p w14:paraId="5929CFFF" w14:textId="77777777" w:rsidR="00C07EF7" w:rsidRDefault="00C07EF7" w:rsidP="0089509B">
            <w:pPr>
              <w:pStyle w:val="spacer"/>
            </w:pPr>
          </w:p>
        </w:tc>
      </w:tr>
      <w:tr w:rsidR="00C07EF7" w14:paraId="4D70EB14" w14:textId="77777777" w:rsidTr="00F63B94">
        <w:tc>
          <w:tcPr>
            <w:tcW w:w="3521" w:type="dxa"/>
            <w:gridSpan w:val="2"/>
          </w:tcPr>
          <w:p w14:paraId="63E5D7A4" w14:textId="77777777" w:rsidR="00C07EF7" w:rsidRPr="005979AA" w:rsidRDefault="00C07EF7" w:rsidP="0089509B">
            <w:pPr>
              <w:pStyle w:val="unittext"/>
            </w:pPr>
            <w:r>
              <w:rPr>
                <w:b/>
                <w:i/>
              </w:rPr>
              <w:t>S</w:t>
            </w:r>
            <w:r w:rsidRPr="00473465">
              <w:rPr>
                <w:b/>
                <w:i/>
              </w:rPr>
              <w:t>pecific operating requirements</w:t>
            </w:r>
            <w:r>
              <w:rPr>
                <w:b/>
                <w:i/>
              </w:rPr>
              <w:t xml:space="preserve"> </w:t>
            </w:r>
            <w:r>
              <w:t>may include:</w:t>
            </w:r>
          </w:p>
        </w:tc>
        <w:tc>
          <w:tcPr>
            <w:tcW w:w="5521" w:type="dxa"/>
          </w:tcPr>
          <w:p w14:paraId="038EAC3D" w14:textId="77777777" w:rsidR="00C07EF7" w:rsidRDefault="00C07EF7" w:rsidP="0089509B">
            <w:pPr>
              <w:pStyle w:val="ListParagraph"/>
              <w:keepNext/>
              <w:numPr>
                <w:ilvl w:val="0"/>
                <w:numId w:val="13"/>
              </w:numPr>
              <w:ind w:left="284" w:hanging="284"/>
              <w:contextualSpacing w:val="0"/>
            </w:pPr>
            <w:r>
              <w:t>WHS / OHS:</w:t>
            </w:r>
          </w:p>
          <w:p w14:paraId="137244BA" w14:textId="77777777" w:rsidR="00C07EF7" w:rsidRDefault="00C07EF7" w:rsidP="0089509B">
            <w:pPr>
              <w:pStyle w:val="endash"/>
              <w:keepNext/>
              <w:ind w:left="568" w:hanging="284"/>
            </w:pPr>
            <w:r>
              <w:t xml:space="preserve">personal protective equipment (PPE) </w:t>
            </w:r>
          </w:p>
          <w:p w14:paraId="21C35FA0" w14:textId="77777777" w:rsidR="00C07EF7" w:rsidRDefault="00C07EF7" w:rsidP="0089509B">
            <w:pPr>
              <w:pStyle w:val="endash"/>
              <w:keepNext/>
              <w:ind w:left="568" w:hanging="284"/>
            </w:pPr>
            <w:r>
              <w:t>areas of restricted access</w:t>
            </w:r>
          </w:p>
          <w:p w14:paraId="5F383E9C" w14:textId="77777777" w:rsidR="00C07EF7" w:rsidRDefault="00C07EF7" w:rsidP="0089509B">
            <w:pPr>
              <w:pStyle w:val="endash"/>
              <w:keepNext/>
              <w:ind w:left="568" w:hanging="284"/>
            </w:pPr>
            <w:r>
              <w:t>reporting lines</w:t>
            </w:r>
          </w:p>
          <w:p w14:paraId="0BC6DD70" w14:textId="77777777" w:rsidR="00C07EF7" w:rsidRDefault="00C07EF7" w:rsidP="0089509B">
            <w:pPr>
              <w:pStyle w:val="endash"/>
              <w:keepNext/>
              <w:ind w:left="568" w:hanging="284"/>
            </w:pPr>
            <w:r>
              <w:t>housekeeping</w:t>
            </w:r>
          </w:p>
          <w:p w14:paraId="6729C157" w14:textId="77777777" w:rsidR="00C07EF7" w:rsidRDefault="00C07EF7" w:rsidP="0089509B">
            <w:pPr>
              <w:pStyle w:val="endash"/>
              <w:keepNext/>
              <w:ind w:left="568" w:hanging="284"/>
            </w:pPr>
            <w:r>
              <w:t>emergency procedures</w:t>
            </w:r>
          </w:p>
          <w:p w14:paraId="47EB1486" w14:textId="77777777" w:rsidR="00C07EF7" w:rsidRDefault="00C07EF7" w:rsidP="0089509B">
            <w:pPr>
              <w:pStyle w:val="endash"/>
              <w:keepNext/>
              <w:ind w:left="568" w:hanging="284"/>
            </w:pPr>
            <w:r>
              <w:t>outdoor work</w:t>
            </w:r>
          </w:p>
          <w:p w14:paraId="207F446E" w14:textId="77777777" w:rsidR="00C07EF7" w:rsidRDefault="00C07EF7" w:rsidP="0089509B">
            <w:pPr>
              <w:pStyle w:val="endash"/>
              <w:keepNext/>
              <w:ind w:left="568" w:hanging="284"/>
            </w:pPr>
            <w:r>
              <w:t>high risk work</w:t>
            </w:r>
          </w:p>
        </w:tc>
      </w:tr>
      <w:tr w:rsidR="00C07EF7" w14:paraId="10C9218C" w14:textId="77777777" w:rsidTr="00F63B94">
        <w:tc>
          <w:tcPr>
            <w:tcW w:w="3521" w:type="dxa"/>
            <w:gridSpan w:val="2"/>
          </w:tcPr>
          <w:p w14:paraId="7FF7442A" w14:textId="77777777" w:rsidR="00C07EF7" w:rsidRDefault="00C07EF7" w:rsidP="0089509B">
            <w:pPr>
              <w:pStyle w:val="spacer"/>
            </w:pPr>
          </w:p>
        </w:tc>
        <w:tc>
          <w:tcPr>
            <w:tcW w:w="5521" w:type="dxa"/>
          </w:tcPr>
          <w:p w14:paraId="4BFF00A9" w14:textId="77777777" w:rsidR="00C07EF7" w:rsidRDefault="00C07EF7" w:rsidP="0089509B">
            <w:pPr>
              <w:pStyle w:val="spacer"/>
            </w:pPr>
          </w:p>
        </w:tc>
      </w:tr>
      <w:tr w:rsidR="00C07EF7" w14:paraId="3C32844A" w14:textId="77777777" w:rsidTr="00F63B94">
        <w:tc>
          <w:tcPr>
            <w:tcW w:w="3521" w:type="dxa"/>
            <w:gridSpan w:val="2"/>
          </w:tcPr>
          <w:p w14:paraId="0F18BCA6" w14:textId="77777777" w:rsidR="00C07EF7" w:rsidRDefault="00C07EF7" w:rsidP="0089509B">
            <w:pPr>
              <w:pStyle w:val="unittext"/>
              <w:rPr>
                <w:b/>
                <w:i/>
              </w:rPr>
            </w:pPr>
            <w:r>
              <w:rPr>
                <w:b/>
                <w:i/>
              </w:rPr>
              <w:t>W</w:t>
            </w:r>
            <w:r w:rsidRPr="00473465">
              <w:rPr>
                <w:b/>
                <w:i/>
              </w:rPr>
              <w:t>ays in which work is organised</w:t>
            </w:r>
            <w:r>
              <w:rPr>
                <w:b/>
                <w:i/>
              </w:rPr>
              <w:t xml:space="preserve"> </w:t>
            </w:r>
            <w:r w:rsidRPr="006E4612">
              <w:t>may include:</w:t>
            </w:r>
          </w:p>
        </w:tc>
        <w:tc>
          <w:tcPr>
            <w:tcW w:w="5521" w:type="dxa"/>
          </w:tcPr>
          <w:p w14:paraId="4309D60A" w14:textId="77777777" w:rsidR="00C07EF7" w:rsidRDefault="00C07EF7" w:rsidP="0089509B">
            <w:pPr>
              <w:pStyle w:val="ListParagraph"/>
              <w:keepNext/>
              <w:numPr>
                <w:ilvl w:val="0"/>
                <w:numId w:val="13"/>
              </w:numPr>
              <w:ind w:left="284" w:hanging="284"/>
              <w:contextualSpacing w:val="0"/>
            </w:pPr>
            <w:r>
              <w:t>teams</w:t>
            </w:r>
          </w:p>
          <w:p w14:paraId="6B651E23" w14:textId="77777777" w:rsidR="00C07EF7" w:rsidRDefault="00C07EF7" w:rsidP="0089509B">
            <w:pPr>
              <w:pStyle w:val="ListParagraph"/>
              <w:keepNext/>
              <w:numPr>
                <w:ilvl w:val="0"/>
                <w:numId w:val="13"/>
              </w:numPr>
              <w:ind w:left="284" w:hanging="284"/>
              <w:contextualSpacing w:val="0"/>
            </w:pPr>
            <w:r>
              <w:t>shifts</w:t>
            </w:r>
          </w:p>
          <w:p w14:paraId="2142231F" w14:textId="77777777" w:rsidR="00C07EF7" w:rsidRDefault="00C07EF7" w:rsidP="0089509B">
            <w:pPr>
              <w:pStyle w:val="ListParagraph"/>
              <w:keepNext/>
              <w:numPr>
                <w:ilvl w:val="0"/>
                <w:numId w:val="13"/>
              </w:numPr>
              <w:ind w:left="284" w:hanging="284"/>
              <w:contextualSpacing w:val="0"/>
            </w:pPr>
            <w:r>
              <w:t>work roles and responsibilities</w:t>
            </w:r>
          </w:p>
          <w:p w14:paraId="014A203A" w14:textId="77777777" w:rsidR="00C07EF7" w:rsidRPr="0033769B" w:rsidRDefault="00C07EF7" w:rsidP="0089509B">
            <w:pPr>
              <w:pStyle w:val="ListParagraph"/>
              <w:keepNext/>
              <w:numPr>
                <w:ilvl w:val="0"/>
                <w:numId w:val="13"/>
              </w:numPr>
              <w:ind w:left="284" w:hanging="284"/>
              <w:contextualSpacing w:val="0"/>
              <w:rPr>
                <w:lang w:val="fr-FR"/>
              </w:rPr>
            </w:pPr>
            <w:r w:rsidRPr="0033769B">
              <w:rPr>
                <w:lang w:val="fr-FR"/>
              </w:rPr>
              <w:t>management structures</w:t>
            </w:r>
          </w:p>
          <w:p w14:paraId="13C2FAE2" w14:textId="77777777" w:rsidR="00C07EF7" w:rsidRDefault="00C07EF7" w:rsidP="0089509B">
            <w:pPr>
              <w:pStyle w:val="ListParagraph"/>
              <w:keepNext/>
              <w:numPr>
                <w:ilvl w:val="0"/>
                <w:numId w:val="13"/>
              </w:numPr>
              <w:ind w:left="284" w:hanging="284"/>
              <w:contextualSpacing w:val="0"/>
            </w:pPr>
            <w:r>
              <w:t>hours of operation</w:t>
            </w:r>
          </w:p>
          <w:p w14:paraId="3A1F7137" w14:textId="77777777" w:rsidR="00C07EF7" w:rsidRDefault="00C07EF7" w:rsidP="0089509B">
            <w:pPr>
              <w:pStyle w:val="ListParagraph"/>
              <w:keepNext/>
              <w:numPr>
                <w:ilvl w:val="0"/>
                <w:numId w:val="13"/>
              </w:numPr>
              <w:ind w:left="284" w:hanging="284"/>
              <w:contextualSpacing w:val="0"/>
            </w:pPr>
            <w:r>
              <w:t>projects</w:t>
            </w:r>
          </w:p>
          <w:p w14:paraId="63472A66" w14:textId="77777777" w:rsidR="00C07EF7" w:rsidRDefault="00C07EF7" w:rsidP="0089509B">
            <w:pPr>
              <w:pStyle w:val="ListParagraph"/>
              <w:keepNext/>
              <w:numPr>
                <w:ilvl w:val="0"/>
                <w:numId w:val="13"/>
              </w:numPr>
              <w:ind w:left="284" w:hanging="284"/>
              <w:contextualSpacing w:val="0"/>
            </w:pPr>
            <w:r>
              <w:t>short term contracts</w:t>
            </w:r>
          </w:p>
        </w:tc>
      </w:tr>
      <w:tr w:rsidR="00C07EF7" w14:paraId="2CA26109" w14:textId="77777777" w:rsidTr="00F63B94">
        <w:tc>
          <w:tcPr>
            <w:tcW w:w="3521" w:type="dxa"/>
            <w:gridSpan w:val="2"/>
          </w:tcPr>
          <w:p w14:paraId="7909E0AC" w14:textId="77777777" w:rsidR="00C07EF7" w:rsidRDefault="00C07EF7" w:rsidP="0089509B">
            <w:pPr>
              <w:pStyle w:val="spacer"/>
            </w:pPr>
          </w:p>
        </w:tc>
        <w:tc>
          <w:tcPr>
            <w:tcW w:w="5521" w:type="dxa"/>
          </w:tcPr>
          <w:p w14:paraId="0AFD25DE" w14:textId="77777777" w:rsidR="00C07EF7" w:rsidRDefault="00C07EF7" w:rsidP="0089509B">
            <w:pPr>
              <w:pStyle w:val="spacer"/>
            </w:pPr>
          </w:p>
        </w:tc>
      </w:tr>
      <w:tr w:rsidR="00C07EF7" w14:paraId="2DB790DB" w14:textId="77777777" w:rsidTr="00F63B94">
        <w:tc>
          <w:tcPr>
            <w:tcW w:w="3521" w:type="dxa"/>
            <w:gridSpan w:val="2"/>
          </w:tcPr>
          <w:p w14:paraId="6C715043" w14:textId="77777777" w:rsidR="00C07EF7" w:rsidRPr="005979AA" w:rsidRDefault="00C07EF7" w:rsidP="0089509B">
            <w:pPr>
              <w:pStyle w:val="unittext"/>
            </w:pPr>
            <w:r>
              <w:rPr>
                <w:b/>
                <w:i/>
              </w:rPr>
              <w:t>B</w:t>
            </w:r>
            <w:r w:rsidRPr="00473465">
              <w:rPr>
                <w:b/>
                <w:i/>
              </w:rPr>
              <w:t xml:space="preserve">asic </w:t>
            </w:r>
            <w:r>
              <w:rPr>
                <w:b/>
                <w:i/>
              </w:rPr>
              <w:t>industrial conditions</w:t>
            </w:r>
            <w:r w:rsidRPr="00473465">
              <w:rPr>
                <w:b/>
                <w:i/>
              </w:rPr>
              <w:t xml:space="preserve"> </w:t>
            </w:r>
            <w:r w:rsidRPr="006E4612">
              <w:t>may include</w:t>
            </w:r>
            <w:r w:rsidRPr="0030408A">
              <w:t xml:space="preserve">: </w:t>
            </w:r>
          </w:p>
        </w:tc>
        <w:tc>
          <w:tcPr>
            <w:tcW w:w="5521" w:type="dxa"/>
          </w:tcPr>
          <w:p w14:paraId="52210ACE" w14:textId="77777777" w:rsidR="00C07EF7" w:rsidRDefault="00C07EF7" w:rsidP="0089509B">
            <w:pPr>
              <w:pStyle w:val="ListParagraph"/>
              <w:keepNext/>
              <w:numPr>
                <w:ilvl w:val="0"/>
                <w:numId w:val="13"/>
              </w:numPr>
              <w:ind w:left="284" w:hanging="284"/>
              <w:contextualSpacing w:val="0"/>
            </w:pPr>
            <w:r>
              <w:t>wage entitlements</w:t>
            </w:r>
          </w:p>
          <w:p w14:paraId="58A87366" w14:textId="77777777" w:rsidR="00C07EF7" w:rsidRDefault="00C07EF7" w:rsidP="0089509B">
            <w:pPr>
              <w:pStyle w:val="ListParagraph"/>
              <w:keepNext/>
              <w:numPr>
                <w:ilvl w:val="0"/>
                <w:numId w:val="13"/>
              </w:numPr>
              <w:ind w:left="284" w:hanging="284"/>
              <w:contextualSpacing w:val="0"/>
            </w:pPr>
            <w:r>
              <w:t>leave entitlements</w:t>
            </w:r>
          </w:p>
          <w:p w14:paraId="516005D7" w14:textId="77777777" w:rsidR="00C07EF7" w:rsidRDefault="00C07EF7" w:rsidP="0089509B">
            <w:pPr>
              <w:pStyle w:val="ListParagraph"/>
              <w:keepNext/>
              <w:numPr>
                <w:ilvl w:val="0"/>
                <w:numId w:val="13"/>
              </w:numPr>
              <w:ind w:left="284" w:hanging="284"/>
              <w:contextualSpacing w:val="0"/>
            </w:pPr>
            <w:r>
              <w:t>hours of work</w:t>
            </w:r>
          </w:p>
          <w:p w14:paraId="6BCCF79F" w14:textId="77777777" w:rsidR="00C07EF7" w:rsidRDefault="00C07EF7" w:rsidP="0089509B">
            <w:pPr>
              <w:pStyle w:val="ListParagraph"/>
              <w:keepNext/>
              <w:numPr>
                <w:ilvl w:val="0"/>
                <w:numId w:val="13"/>
              </w:numPr>
              <w:ind w:left="284" w:hanging="284"/>
              <w:contextualSpacing w:val="0"/>
            </w:pPr>
            <w:r>
              <w:t>shift work</w:t>
            </w:r>
          </w:p>
          <w:p w14:paraId="31448BE5" w14:textId="77777777" w:rsidR="00C07EF7" w:rsidRDefault="00C07EF7" w:rsidP="0089509B">
            <w:pPr>
              <w:pStyle w:val="ListParagraph"/>
              <w:keepNext/>
              <w:numPr>
                <w:ilvl w:val="0"/>
                <w:numId w:val="13"/>
              </w:numPr>
              <w:ind w:left="284" w:hanging="284"/>
              <w:contextualSpacing w:val="0"/>
            </w:pPr>
            <w:r>
              <w:t>union representation</w:t>
            </w:r>
          </w:p>
        </w:tc>
      </w:tr>
      <w:tr w:rsidR="00C07EF7" w14:paraId="680889B3" w14:textId="77777777" w:rsidTr="00F63B94">
        <w:tc>
          <w:tcPr>
            <w:tcW w:w="3521" w:type="dxa"/>
            <w:gridSpan w:val="2"/>
          </w:tcPr>
          <w:p w14:paraId="763CF207" w14:textId="77777777" w:rsidR="00C07EF7" w:rsidRDefault="00C07EF7" w:rsidP="0089509B">
            <w:pPr>
              <w:pStyle w:val="spacer"/>
            </w:pPr>
          </w:p>
        </w:tc>
        <w:tc>
          <w:tcPr>
            <w:tcW w:w="5521" w:type="dxa"/>
          </w:tcPr>
          <w:p w14:paraId="1B1DF9E5" w14:textId="77777777" w:rsidR="00C07EF7" w:rsidRDefault="00C07EF7" w:rsidP="0089509B">
            <w:pPr>
              <w:pStyle w:val="spacer"/>
            </w:pPr>
          </w:p>
        </w:tc>
      </w:tr>
      <w:tr w:rsidR="00C07EF7" w14:paraId="77C87AF9" w14:textId="77777777" w:rsidTr="00F63B94">
        <w:tc>
          <w:tcPr>
            <w:tcW w:w="3521" w:type="dxa"/>
            <w:gridSpan w:val="2"/>
          </w:tcPr>
          <w:p w14:paraId="2A978B1E" w14:textId="77777777" w:rsidR="00C07EF7" w:rsidRDefault="00C07EF7" w:rsidP="0089509B">
            <w:pPr>
              <w:pStyle w:val="unittext"/>
              <w:rPr>
                <w:b/>
                <w:i/>
              </w:rPr>
            </w:pPr>
            <w:r>
              <w:rPr>
                <w:b/>
                <w:i/>
              </w:rPr>
              <w:t>R</w:t>
            </w:r>
            <w:r w:rsidRPr="00984F6C">
              <w:rPr>
                <w:b/>
                <w:i/>
              </w:rPr>
              <w:t>ange of resources</w:t>
            </w:r>
            <w:r>
              <w:rPr>
                <w:b/>
                <w:i/>
              </w:rPr>
              <w:t xml:space="preserve"> </w:t>
            </w:r>
            <w:r w:rsidRPr="00E25B3E">
              <w:t>may include:</w:t>
            </w:r>
          </w:p>
        </w:tc>
        <w:tc>
          <w:tcPr>
            <w:tcW w:w="5521" w:type="dxa"/>
          </w:tcPr>
          <w:p w14:paraId="12C0D7BE" w14:textId="77777777" w:rsidR="00C07EF7" w:rsidRDefault="00C07EF7" w:rsidP="0089509B">
            <w:pPr>
              <w:pStyle w:val="ListParagraph"/>
              <w:keepNext/>
              <w:numPr>
                <w:ilvl w:val="0"/>
                <w:numId w:val="13"/>
              </w:numPr>
              <w:ind w:left="284" w:hanging="284"/>
              <w:contextualSpacing w:val="0"/>
            </w:pPr>
            <w:r>
              <w:t>employment agencies/services</w:t>
            </w:r>
          </w:p>
          <w:p w14:paraId="0B213F56" w14:textId="77777777" w:rsidR="00C07EF7" w:rsidRDefault="00C07EF7" w:rsidP="0089509B">
            <w:pPr>
              <w:pStyle w:val="ListParagraph"/>
              <w:keepNext/>
              <w:numPr>
                <w:ilvl w:val="0"/>
                <w:numId w:val="13"/>
              </w:numPr>
              <w:ind w:left="284" w:hanging="284"/>
              <w:contextualSpacing w:val="0"/>
            </w:pPr>
            <w:r>
              <w:t>online employment search sites</w:t>
            </w:r>
          </w:p>
          <w:p w14:paraId="15877945" w14:textId="77777777" w:rsidR="00C07EF7" w:rsidRDefault="00C07EF7" w:rsidP="0089509B">
            <w:pPr>
              <w:pStyle w:val="ListParagraph"/>
              <w:keepNext/>
              <w:numPr>
                <w:ilvl w:val="0"/>
                <w:numId w:val="13"/>
              </w:numPr>
              <w:ind w:left="284" w:hanging="284"/>
              <w:contextualSpacing w:val="0"/>
            </w:pPr>
            <w:r>
              <w:t>newspapers</w:t>
            </w:r>
          </w:p>
          <w:p w14:paraId="09441A4C" w14:textId="77777777" w:rsidR="00C07EF7" w:rsidRDefault="00C07EF7" w:rsidP="0089509B">
            <w:pPr>
              <w:pStyle w:val="ListParagraph"/>
              <w:keepNext/>
              <w:numPr>
                <w:ilvl w:val="0"/>
                <w:numId w:val="13"/>
              </w:numPr>
              <w:ind w:left="284" w:hanging="284"/>
              <w:contextualSpacing w:val="0"/>
            </w:pPr>
            <w:r>
              <w:t>personal contacts</w:t>
            </w:r>
          </w:p>
          <w:p w14:paraId="14B17B00" w14:textId="77777777" w:rsidR="00C07EF7" w:rsidRDefault="00C07EF7" w:rsidP="0089509B">
            <w:pPr>
              <w:pStyle w:val="ListParagraph"/>
              <w:keepNext/>
              <w:numPr>
                <w:ilvl w:val="0"/>
                <w:numId w:val="13"/>
              </w:numPr>
              <w:ind w:left="284" w:hanging="284"/>
              <w:contextualSpacing w:val="0"/>
            </w:pPr>
            <w:r>
              <w:t>local businesses and employers</w:t>
            </w:r>
          </w:p>
        </w:tc>
      </w:tr>
      <w:tr w:rsidR="00C07EF7" w14:paraId="5311CA28" w14:textId="77777777" w:rsidTr="00F63B94">
        <w:tc>
          <w:tcPr>
            <w:tcW w:w="3521" w:type="dxa"/>
            <w:gridSpan w:val="2"/>
          </w:tcPr>
          <w:p w14:paraId="6122A9B3" w14:textId="77777777" w:rsidR="00C07EF7" w:rsidRDefault="00C07EF7" w:rsidP="0089509B">
            <w:pPr>
              <w:pStyle w:val="spacer"/>
            </w:pPr>
          </w:p>
        </w:tc>
        <w:tc>
          <w:tcPr>
            <w:tcW w:w="5521" w:type="dxa"/>
          </w:tcPr>
          <w:p w14:paraId="09D532FD" w14:textId="77777777" w:rsidR="00C07EF7" w:rsidRDefault="00C07EF7" w:rsidP="0089509B">
            <w:pPr>
              <w:pStyle w:val="spacer"/>
            </w:pPr>
          </w:p>
        </w:tc>
      </w:tr>
      <w:tr w:rsidR="00C07EF7" w14:paraId="0597571D" w14:textId="77777777" w:rsidTr="00F63B94">
        <w:tc>
          <w:tcPr>
            <w:tcW w:w="3521" w:type="dxa"/>
            <w:gridSpan w:val="2"/>
          </w:tcPr>
          <w:p w14:paraId="6C854DD9" w14:textId="77777777" w:rsidR="00C07EF7" w:rsidRPr="005D3D2C" w:rsidRDefault="00C07EF7" w:rsidP="0089509B">
            <w:pPr>
              <w:pStyle w:val="unittext"/>
            </w:pPr>
            <w:r w:rsidRPr="005D3D2C">
              <w:rPr>
                <w:b/>
                <w:i/>
              </w:rPr>
              <w:t>Appropriate methods</w:t>
            </w:r>
            <w:r>
              <w:rPr>
                <w:b/>
                <w:i/>
              </w:rPr>
              <w:t xml:space="preserve"> </w:t>
            </w:r>
            <w:r>
              <w:t>may include:</w:t>
            </w:r>
          </w:p>
        </w:tc>
        <w:tc>
          <w:tcPr>
            <w:tcW w:w="5521" w:type="dxa"/>
          </w:tcPr>
          <w:p w14:paraId="51087E8F" w14:textId="77777777" w:rsidR="00C07EF7" w:rsidRDefault="00C07EF7" w:rsidP="0089509B">
            <w:pPr>
              <w:pStyle w:val="ListParagraph"/>
              <w:keepNext/>
              <w:numPr>
                <w:ilvl w:val="0"/>
                <w:numId w:val="13"/>
              </w:numPr>
              <w:ind w:left="284" w:hanging="284"/>
              <w:contextualSpacing w:val="0"/>
            </w:pPr>
            <w:r>
              <w:t>telephoning the company / organisation</w:t>
            </w:r>
          </w:p>
          <w:p w14:paraId="4DEC102F" w14:textId="77777777" w:rsidR="00C07EF7" w:rsidRDefault="00C07EF7" w:rsidP="0089509B">
            <w:pPr>
              <w:pStyle w:val="ListParagraph"/>
              <w:keepNext/>
              <w:numPr>
                <w:ilvl w:val="0"/>
                <w:numId w:val="13"/>
              </w:numPr>
              <w:ind w:left="284" w:hanging="284"/>
              <w:contextualSpacing w:val="0"/>
            </w:pPr>
            <w:r>
              <w:t>internet search</w:t>
            </w:r>
          </w:p>
          <w:p w14:paraId="7435CBEA" w14:textId="77777777" w:rsidR="00C07EF7" w:rsidRDefault="00C07EF7" w:rsidP="0089509B">
            <w:pPr>
              <w:pStyle w:val="ListParagraph"/>
              <w:keepNext/>
              <w:numPr>
                <w:ilvl w:val="0"/>
                <w:numId w:val="13"/>
              </w:numPr>
              <w:ind w:left="284" w:hanging="284"/>
              <w:contextualSpacing w:val="0"/>
            </w:pPr>
            <w:r>
              <w:t>reading promotional material</w:t>
            </w:r>
          </w:p>
          <w:p w14:paraId="4EDCBEFA" w14:textId="77777777" w:rsidR="00C07EF7" w:rsidRDefault="00C07EF7" w:rsidP="0089509B">
            <w:pPr>
              <w:pStyle w:val="ListParagraph"/>
              <w:keepNext/>
              <w:numPr>
                <w:ilvl w:val="0"/>
                <w:numId w:val="13"/>
              </w:numPr>
              <w:ind w:left="284" w:hanging="284"/>
              <w:contextualSpacing w:val="0"/>
            </w:pPr>
            <w:r>
              <w:t>reading position descriptions</w:t>
            </w:r>
          </w:p>
        </w:tc>
      </w:tr>
      <w:tr w:rsidR="00C07EF7" w14:paraId="1AEAD61F" w14:textId="77777777" w:rsidTr="00F63B94">
        <w:tc>
          <w:tcPr>
            <w:tcW w:w="3521" w:type="dxa"/>
            <w:gridSpan w:val="2"/>
          </w:tcPr>
          <w:p w14:paraId="19F5A24B" w14:textId="77777777" w:rsidR="00C07EF7" w:rsidRDefault="00C07EF7" w:rsidP="0089509B">
            <w:pPr>
              <w:pStyle w:val="spacer"/>
            </w:pPr>
          </w:p>
        </w:tc>
        <w:tc>
          <w:tcPr>
            <w:tcW w:w="5521" w:type="dxa"/>
          </w:tcPr>
          <w:p w14:paraId="7F5FD7E8" w14:textId="77777777" w:rsidR="00C07EF7" w:rsidRDefault="00C07EF7" w:rsidP="0089509B">
            <w:pPr>
              <w:pStyle w:val="spacer"/>
            </w:pPr>
          </w:p>
        </w:tc>
      </w:tr>
      <w:tr w:rsidR="00C07EF7" w14:paraId="73ADD77F" w14:textId="77777777" w:rsidTr="00F63B94">
        <w:tc>
          <w:tcPr>
            <w:tcW w:w="3521" w:type="dxa"/>
            <w:gridSpan w:val="2"/>
          </w:tcPr>
          <w:p w14:paraId="3E251A09" w14:textId="77777777" w:rsidR="00C07EF7" w:rsidRDefault="00C07EF7" w:rsidP="0089509B">
            <w:pPr>
              <w:pStyle w:val="unittext"/>
              <w:rPr>
                <w:b/>
                <w:i/>
              </w:rPr>
            </w:pPr>
            <w:r>
              <w:rPr>
                <w:b/>
                <w:i/>
              </w:rPr>
              <w:t>A</w:t>
            </w:r>
            <w:r w:rsidRPr="00737A21">
              <w:rPr>
                <w:b/>
                <w:i/>
              </w:rPr>
              <w:t>ppropriate support persons</w:t>
            </w:r>
            <w:r>
              <w:rPr>
                <w:b/>
                <w:i/>
              </w:rPr>
              <w:t xml:space="preserve"> </w:t>
            </w:r>
            <w:r w:rsidRPr="00E25B3E">
              <w:t>may include:</w:t>
            </w:r>
          </w:p>
        </w:tc>
        <w:tc>
          <w:tcPr>
            <w:tcW w:w="5521" w:type="dxa"/>
          </w:tcPr>
          <w:p w14:paraId="30649CA5" w14:textId="77777777" w:rsidR="00C07EF7" w:rsidRDefault="00C07EF7" w:rsidP="0089509B">
            <w:pPr>
              <w:pStyle w:val="ListParagraph"/>
              <w:keepNext/>
              <w:numPr>
                <w:ilvl w:val="0"/>
                <w:numId w:val="13"/>
              </w:numPr>
              <w:ind w:left="284" w:hanging="284"/>
              <w:contextualSpacing w:val="0"/>
            </w:pPr>
            <w:r>
              <w:t xml:space="preserve">career counsellors </w:t>
            </w:r>
          </w:p>
          <w:p w14:paraId="1EDA2376" w14:textId="77777777" w:rsidR="00C07EF7" w:rsidRDefault="00C07EF7" w:rsidP="0089509B">
            <w:pPr>
              <w:pStyle w:val="ListParagraph"/>
              <w:keepNext/>
              <w:numPr>
                <w:ilvl w:val="0"/>
                <w:numId w:val="13"/>
              </w:numPr>
              <w:ind w:left="284" w:hanging="284"/>
              <w:contextualSpacing w:val="0"/>
            </w:pPr>
            <w:r>
              <w:t>teachers</w:t>
            </w:r>
          </w:p>
          <w:p w14:paraId="318F1E37" w14:textId="77777777" w:rsidR="00C07EF7" w:rsidRDefault="00C07EF7" w:rsidP="0089509B">
            <w:pPr>
              <w:pStyle w:val="ListParagraph"/>
              <w:keepNext/>
              <w:numPr>
                <w:ilvl w:val="0"/>
                <w:numId w:val="13"/>
              </w:numPr>
              <w:ind w:left="284" w:hanging="284"/>
              <w:contextualSpacing w:val="0"/>
            </w:pPr>
            <w:r>
              <w:t>peers</w:t>
            </w:r>
          </w:p>
          <w:p w14:paraId="5A86EE3C" w14:textId="77777777" w:rsidR="00C07EF7" w:rsidRDefault="00C07EF7" w:rsidP="0089509B">
            <w:pPr>
              <w:pStyle w:val="ListParagraph"/>
              <w:keepNext/>
              <w:numPr>
                <w:ilvl w:val="0"/>
                <w:numId w:val="13"/>
              </w:numPr>
              <w:ind w:left="284" w:hanging="284"/>
              <w:contextualSpacing w:val="0"/>
            </w:pPr>
            <w:r>
              <w:t>mentors</w:t>
            </w:r>
          </w:p>
          <w:p w14:paraId="056E4DDD" w14:textId="77777777" w:rsidR="00C07EF7" w:rsidRDefault="00C07EF7" w:rsidP="0089509B">
            <w:pPr>
              <w:pStyle w:val="ListParagraph"/>
              <w:keepNext/>
              <w:numPr>
                <w:ilvl w:val="0"/>
                <w:numId w:val="13"/>
              </w:numPr>
              <w:ind w:left="284" w:hanging="284"/>
              <w:contextualSpacing w:val="0"/>
            </w:pPr>
            <w:r>
              <w:t>family members</w:t>
            </w:r>
          </w:p>
        </w:tc>
      </w:tr>
      <w:tr w:rsidR="00C07EF7" w14:paraId="493A0864" w14:textId="77777777" w:rsidTr="00F63B94">
        <w:tc>
          <w:tcPr>
            <w:tcW w:w="9042" w:type="dxa"/>
            <w:gridSpan w:val="3"/>
          </w:tcPr>
          <w:p w14:paraId="6F311686" w14:textId="77777777" w:rsidR="00C07EF7" w:rsidRDefault="00C07EF7" w:rsidP="0089509B">
            <w:pPr>
              <w:pStyle w:val="spacer"/>
            </w:pPr>
          </w:p>
        </w:tc>
      </w:tr>
      <w:tr w:rsidR="00C07EF7" w14:paraId="6BE0B784" w14:textId="77777777" w:rsidTr="00F63B94">
        <w:tc>
          <w:tcPr>
            <w:tcW w:w="9042" w:type="dxa"/>
            <w:gridSpan w:val="3"/>
          </w:tcPr>
          <w:p w14:paraId="5260CBF4" w14:textId="77777777" w:rsidR="00C07EF7" w:rsidRDefault="00C07EF7" w:rsidP="0089509B">
            <w:pPr>
              <w:pStyle w:val="Heading21"/>
            </w:pPr>
            <w:r>
              <w:t>Evidence Guide</w:t>
            </w:r>
          </w:p>
          <w:p w14:paraId="667D317F" w14:textId="77777777" w:rsidR="00C07EF7" w:rsidRDefault="00C07EF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03F14F8F" w14:textId="77777777" w:rsidTr="00F63B94">
        <w:tc>
          <w:tcPr>
            <w:tcW w:w="3521" w:type="dxa"/>
            <w:gridSpan w:val="2"/>
          </w:tcPr>
          <w:p w14:paraId="26ED2FC0" w14:textId="77777777" w:rsidR="00C07EF7" w:rsidRPr="005979AA" w:rsidRDefault="00C07EF7" w:rsidP="0089509B">
            <w:pPr>
              <w:pStyle w:val="EG"/>
            </w:pPr>
            <w:r w:rsidRPr="005979AA">
              <w:t>Critical aspects for assessment and evidence required to demonstrate competency in this unit</w:t>
            </w:r>
          </w:p>
        </w:tc>
        <w:tc>
          <w:tcPr>
            <w:tcW w:w="5521" w:type="dxa"/>
          </w:tcPr>
          <w:p w14:paraId="744DA8B2" w14:textId="77777777" w:rsidR="00C07EF7" w:rsidRDefault="00C07EF7" w:rsidP="0089509B">
            <w:pPr>
              <w:pStyle w:val="unittext"/>
            </w:pPr>
            <w:r w:rsidRPr="003B087B">
              <w:t>Assessment</w:t>
            </w:r>
            <w:r>
              <w:t xml:space="preserve"> must confirm the ability to:</w:t>
            </w:r>
          </w:p>
          <w:p w14:paraId="624DAD99" w14:textId="77777777" w:rsidR="00C07EF7" w:rsidRDefault="00C07EF7" w:rsidP="0089509B">
            <w:pPr>
              <w:pStyle w:val="ListParagraph"/>
              <w:keepNext/>
              <w:numPr>
                <w:ilvl w:val="0"/>
                <w:numId w:val="13"/>
              </w:numPr>
              <w:ind w:left="284" w:hanging="284"/>
              <w:contextualSpacing w:val="0"/>
            </w:pPr>
            <w:r>
              <w:t>access and use information on a range of industries from appropriate sources</w:t>
            </w:r>
          </w:p>
          <w:p w14:paraId="5909A703" w14:textId="77777777" w:rsidR="00C07EF7" w:rsidRDefault="00C07EF7" w:rsidP="0089509B">
            <w:pPr>
              <w:pStyle w:val="ListParagraph"/>
              <w:keepNext/>
              <w:numPr>
                <w:ilvl w:val="0"/>
                <w:numId w:val="13"/>
              </w:numPr>
              <w:ind w:left="284" w:hanging="284"/>
              <w:contextualSpacing w:val="0"/>
            </w:pPr>
            <w:r>
              <w:t xml:space="preserve">develop and use knowledge of a range of industries to compare </w:t>
            </w:r>
            <w:r w:rsidRPr="008F2E39">
              <w:t>a range of occupational fields</w:t>
            </w:r>
            <w:r>
              <w:t xml:space="preserve"> and to identify potential employment opportunities to make informed career choices</w:t>
            </w:r>
          </w:p>
          <w:p w14:paraId="62591586" w14:textId="77777777" w:rsidR="00C07EF7" w:rsidRDefault="00C07EF7" w:rsidP="0089509B">
            <w:pPr>
              <w:pStyle w:val="ListParagraph"/>
              <w:keepNext/>
              <w:numPr>
                <w:ilvl w:val="0"/>
                <w:numId w:val="13"/>
              </w:numPr>
              <w:ind w:left="284" w:hanging="284"/>
              <w:contextualSpacing w:val="0"/>
            </w:pPr>
            <w:r>
              <w:t>use an action plan approach in response to employment opportunities</w:t>
            </w:r>
          </w:p>
          <w:p w14:paraId="0E9BA40D" w14:textId="77777777" w:rsidR="00C07EF7" w:rsidRDefault="00C07EF7" w:rsidP="0089509B">
            <w:pPr>
              <w:pStyle w:val="ListParagraph"/>
              <w:keepNext/>
              <w:numPr>
                <w:ilvl w:val="0"/>
                <w:numId w:val="13"/>
              </w:numPr>
              <w:ind w:left="284" w:hanging="284"/>
              <w:contextualSpacing w:val="0"/>
            </w:pPr>
            <w:r>
              <w:t>assess self development needs and identify strategies to work towards them</w:t>
            </w:r>
          </w:p>
        </w:tc>
      </w:tr>
      <w:tr w:rsidR="00C07EF7" w14:paraId="35A3C8C2" w14:textId="77777777" w:rsidTr="00F63B94">
        <w:tc>
          <w:tcPr>
            <w:tcW w:w="9042" w:type="dxa"/>
            <w:gridSpan w:val="3"/>
          </w:tcPr>
          <w:p w14:paraId="5B85C357" w14:textId="77777777" w:rsidR="00C07EF7" w:rsidRDefault="00C07EF7" w:rsidP="0089509B">
            <w:pPr>
              <w:pStyle w:val="spacer"/>
            </w:pPr>
          </w:p>
        </w:tc>
      </w:tr>
      <w:tr w:rsidR="00C07EF7" w14:paraId="45EBBB17" w14:textId="77777777" w:rsidTr="00F63B94">
        <w:tc>
          <w:tcPr>
            <w:tcW w:w="3521" w:type="dxa"/>
            <w:gridSpan w:val="2"/>
          </w:tcPr>
          <w:p w14:paraId="67598062" w14:textId="77777777" w:rsidR="00C07EF7" w:rsidRPr="005979AA" w:rsidRDefault="00C07EF7" w:rsidP="0089509B">
            <w:pPr>
              <w:pStyle w:val="EG"/>
            </w:pPr>
            <w:r w:rsidRPr="005979AA">
              <w:t>Context of and specific resources for assessment</w:t>
            </w:r>
          </w:p>
        </w:tc>
        <w:tc>
          <w:tcPr>
            <w:tcW w:w="5521" w:type="dxa"/>
          </w:tcPr>
          <w:p w14:paraId="6F9F1B7F" w14:textId="77777777" w:rsidR="00C07EF7" w:rsidRDefault="00C07EF7" w:rsidP="0089509B">
            <w:pPr>
              <w:pStyle w:val="unittext"/>
            </w:pPr>
            <w:r>
              <w:t>Assessment must ensure access to:</w:t>
            </w:r>
          </w:p>
          <w:p w14:paraId="45EEC68E" w14:textId="77777777" w:rsidR="00C07EF7" w:rsidRDefault="00C07EF7" w:rsidP="0089509B">
            <w:pPr>
              <w:pStyle w:val="ListParagraph"/>
              <w:keepNext/>
              <w:numPr>
                <w:ilvl w:val="0"/>
                <w:numId w:val="13"/>
              </w:numPr>
              <w:ind w:left="284" w:hanging="284"/>
              <w:contextualSpacing w:val="0"/>
            </w:pPr>
            <w:r>
              <w:t>appropriate support persons allowing for full participation for example those who can assist in responding to employment opportunities</w:t>
            </w:r>
          </w:p>
          <w:p w14:paraId="74441352" w14:textId="77777777" w:rsidR="00C07EF7" w:rsidRPr="00EB0373" w:rsidRDefault="00C07EF7" w:rsidP="0089509B">
            <w:pPr>
              <w:pStyle w:val="ListParagraph"/>
              <w:keepNext/>
              <w:numPr>
                <w:ilvl w:val="0"/>
                <w:numId w:val="13"/>
              </w:numPr>
              <w:ind w:left="284" w:hanging="284"/>
              <w:contextualSpacing w:val="0"/>
            </w:pPr>
            <w:r w:rsidRPr="00EB0373">
              <w:t>opportunities to visit workplaces to observe and collect</w:t>
            </w:r>
            <w:r>
              <w:t xml:space="preserve"> information on workplace operations</w:t>
            </w:r>
            <w:r w:rsidRPr="00EB0373">
              <w:t>, and other relevant information</w:t>
            </w:r>
          </w:p>
          <w:p w14:paraId="72A6138B" w14:textId="77777777" w:rsidR="00C07EF7" w:rsidRDefault="00C07EF7" w:rsidP="0089509B">
            <w:pPr>
              <w:pStyle w:val="ListParagraph"/>
              <w:keepNext/>
              <w:numPr>
                <w:ilvl w:val="0"/>
                <w:numId w:val="13"/>
              </w:numPr>
              <w:ind w:left="284" w:hanging="284"/>
              <w:contextualSpacing w:val="0"/>
            </w:pPr>
            <w:r>
              <w:t>appropriate sources of information relevant to industry requirements and employment opportunities</w:t>
            </w:r>
          </w:p>
          <w:p w14:paraId="6848A4EB" w14:textId="77777777" w:rsidR="00C07EF7" w:rsidRDefault="00C07EF7" w:rsidP="0089509B">
            <w:pPr>
              <w:pStyle w:val="ListParagraph"/>
              <w:keepNext/>
              <w:numPr>
                <w:ilvl w:val="0"/>
                <w:numId w:val="13"/>
              </w:numPr>
              <w:ind w:left="284" w:hanging="284"/>
              <w:contextualSpacing w:val="0"/>
            </w:pPr>
            <w:r>
              <w:t xml:space="preserve">computer hardware and software to access </w:t>
            </w:r>
            <w:r w:rsidRPr="0096692E">
              <w:t>online resources</w:t>
            </w:r>
          </w:p>
        </w:tc>
      </w:tr>
      <w:tr w:rsidR="00C07EF7" w14:paraId="4E6CEA58" w14:textId="77777777" w:rsidTr="00F63B94">
        <w:tc>
          <w:tcPr>
            <w:tcW w:w="9042" w:type="dxa"/>
            <w:gridSpan w:val="3"/>
          </w:tcPr>
          <w:p w14:paraId="7F753486" w14:textId="77777777" w:rsidR="00C07EF7" w:rsidRDefault="00C07EF7" w:rsidP="0089509B">
            <w:pPr>
              <w:pStyle w:val="spacer"/>
            </w:pPr>
          </w:p>
        </w:tc>
      </w:tr>
      <w:tr w:rsidR="00C07EF7" w14:paraId="25E20B05" w14:textId="77777777" w:rsidTr="00F63B94">
        <w:tc>
          <w:tcPr>
            <w:tcW w:w="3521" w:type="dxa"/>
            <w:gridSpan w:val="2"/>
          </w:tcPr>
          <w:p w14:paraId="436720F0" w14:textId="77777777" w:rsidR="00C07EF7" w:rsidRPr="00622D2D" w:rsidRDefault="00C07EF7" w:rsidP="0089509B">
            <w:pPr>
              <w:pStyle w:val="EG"/>
            </w:pPr>
            <w:r w:rsidRPr="005979AA">
              <w:t>Method(s) of assessment</w:t>
            </w:r>
          </w:p>
        </w:tc>
        <w:tc>
          <w:tcPr>
            <w:tcW w:w="5521" w:type="dxa"/>
          </w:tcPr>
          <w:p w14:paraId="66677166" w14:textId="77777777" w:rsidR="00C07EF7" w:rsidRDefault="00C07EF7" w:rsidP="0089509B">
            <w:pPr>
              <w:pStyle w:val="unittext"/>
            </w:pPr>
            <w:r>
              <w:t>The following assessment methods are suitable for this unit:</w:t>
            </w:r>
          </w:p>
          <w:p w14:paraId="29764A92" w14:textId="77777777" w:rsidR="00C07EF7" w:rsidRDefault="00C07EF7" w:rsidP="0089509B">
            <w:pPr>
              <w:pStyle w:val="ListParagraph"/>
              <w:keepNext/>
              <w:numPr>
                <w:ilvl w:val="0"/>
                <w:numId w:val="13"/>
              </w:numPr>
              <w:ind w:left="284" w:hanging="284"/>
              <w:contextualSpacing w:val="0"/>
            </w:pPr>
            <w:r>
              <w:t>oral and/or written questioning to assess knowledge of selected industries and the employment opportunities they offer</w:t>
            </w:r>
          </w:p>
          <w:p w14:paraId="3A1787D3" w14:textId="77777777" w:rsidR="00C07EF7" w:rsidRDefault="00C07EF7" w:rsidP="0089509B">
            <w:pPr>
              <w:pStyle w:val="ListParagraph"/>
              <w:keepNext/>
              <w:numPr>
                <w:ilvl w:val="0"/>
                <w:numId w:val="13"/>
              </w:numPr>
              <w:ind w:left="284" w:hanging="284"/>
              <w:contextualSpacing w:val="0"/>
            </w:pPr>
            <w:r>
              <w:t>participation in group discussions and/or group work</w:t>
            </w:r>
          </w:p>
          <w:p w14:paraId="33C279C0" w14:textId="77777777" w:rsidR="00C07EF7" w:rsidRDefault="00C07EF7" w:rsidP="0089509B">
            <w:pPr>
              <w:pStyle w:val="ListParagraph"/>
              <w:keepNext/>
              <w:numPr>
                <w:ilvl w:val="0"/>
                <w:numId w:val="13"/>
              </w:numPr>
              <w:ind w:left="284" w:hanging="284"/>
              <w:contextualSpacing w:val="0"/>
            </w:pPr>
            <w:r>
              <w:t>portfolio of relevant information such as industry profiles and self assessment activities</w:t>
            </w:r>
          </w:p>
          <w:p w14:paraId="46C59B42" w14:textId="77777777" w:rsidR="00C07EF7" w:rsidRDefault="00C07EF7" w:rsidP="0089509B">
            <w:pPr>
              <w:pStyle w:val="unittext"/>
            </w:pPr>
            <w:r w:rsidRPr="00F4237E">
              <w:t>Holistic assessment with other units is recommended, for example</w:t>
            </w:r>
            <w:r>
              <w:t xml:space="preserve">, </w:t>
            </w:r>
            <w:r w:rsidRPr="003D0DCF">
              <w:rPr>
                <w:i/>
                <w:color w:val="000000"/>
              </w:rPr>
              <w:t>VU21665</w:t>
            </w:r>
            <w:r w:rsidRPr="00662612">
              <w:rPr>
                <w:i/>
              </w:rPr>
              <w:t xml:space="preserve"> Develop an action plan for career planning </w:t>
            </w:r>
            <w:r>
              <w:t xml:space="preserve">and </w:t>
            </w:r>
            <w:r w:rsidRPr="003D0DCF">
              <w:rPr>
                <w:i/>
                <w:color w:val="000000"/>
              </w:rPr>
              <w:t>VU21666</w:t>
            </w:r>
            <w:r w:rsidRPr="00662612">
              <w:rPr>
                <w:i/>
              </w:rPr>
              <w:t xml:space="preserve"> Participate in job seeking activities</w:t>
            </w:r>
            <w:r>
              <w:t>.</w:t>
            </w:r>
          </w:p>
        </w:tc>
      </w:tr>
    </w:tbl>
    <w:p w14:paraId="1ADE6DE9" w14:textId="77777777" w:rsidR="00C07EF7" w:rsidRDefault="00C07EF7" w:rsidP="0089509B">
      <w:pPr>
        <w:keepNext/>
        <w:tabs>
          <w:tab w:val="left" w:pos="1530"/>
        </w:tabs>
        <w:sectPr w:rsidR="00C07EF7" w:rsidSect="00D4658F">
          <w:headerReference w:type="even" r:id="rId504"/>
          <w:headerReference w:type="default" r:id="rId505"/>
          <w:footerReference w:type="default" r:id="rId506"/>
          <w:headerReference w:type="first" r:id="rId50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496"/>
        <w:gridCol w:w="144"/>
        <w:gridCol w:w="15"/>
        <w:gridCol w:w="5663"/>
      </w:tblGrid>
      <w:tr w:rsidR="00C07EF7" w:rsidRPr="00D72D90" w14:paraId="6EEE7AD9" w14:textId="77777777" w:rsidTr="00F63B94">
        <w:tc>
          <w:tcPr>
            <w:tcW w:w="2924" w:type="dxa"/>
          </w:tcPr>
          <w:p w14:paraId="685E1EEB" w14:textId="77777777" w:rsidR="00C07EF7" w:rsidRPr="00954CFA" w:rsidRDefault="00C07EF7" w:rsidP="0089509B">
            <w:pPr>
              <w:pStyle w:val="temp"/>
            </w:pPr>
            <w:r w:rsidRPr="00954CFA">
              <w:t>Unit Code</w:t>
            </w:r>
          </w:p>
        </w:tc>
        <w:tc>
          <w:tcPr>
            <w:tcW w:w="6318" w:type="dxa"/>
            <w:gridSpan w:val="4"/>
          </w:tcPr>
          <w:p w14:paraId="7DD4FCAD" w14:textId="77777777" w:rsidR="00C07EF7" w:rsidRPr="00D72D90" w:rsidRDefault="00C07EF7" w:rsidP="0089509B">
            <w:pPr>
              <w:pStyle w:val="code"/>
            </w:pPr>
            <w:bookmarkStart w:id="467" w:name="_Toc408836593"/>
            <w:bookmarkStart w:id="468" w:name="_Toc507058784"/>
            <w:bookmarkStart w:id="469" w:name="_Toc514234496"/>
            <w:r w:rsidRPr="003D0DCF">
              <w:t>VU21666</w:t>
            </w:r>
            <w:bookmarkEnd w:id="467"/>
            <w:bookmarkEnd w:id="468"/>
            <w:bookmarkEnd w:id="469"/>
          </w:p>
        </w:tc>
      </w:tr>
      <w:tr w:rsidR="00C07EF7" w:rsidRPr="00D72D90" w14:paraId="6E8F8F7B" w14:textId="77777777" w:rsidTr="00F63B94">
        <w:tc>
          <w:tcPr>
            <w:tcW w:w="2924" w:type="dxa"/>
          </w:tcPr>
          <w:p w14:paraId="4DEBB65D" w14:textId="77777777" w:rsidR="00C07EF7" w:rsidRPr="00954CFA" w:rsidRDefault="00C07EF7" w:rsidP="0089509B">
            <w:pPr>
              <w:pStyle w:val="temp"/>
            </w:pPr>
            <w:r w:rsidRPr="00954CFA">
              <w:t>Unit Title</w:t>
            </w:r>
          </w:p>
        </w:tc>
        <w:tc>
          <w:tcPr>
            <w:tcW w:w="6318" w:type="dxa"/>
            <w:gridSpan w:val="4"/>
          </w:tcPr>
          <w:p w14:paraId="66BFFE66" w14:textId="77777777" w:rsidR="00C07EF7" w:rsidRPr="00D72D90" w:rsidRDefault="00C07EF7" w:rsidP="0089509B">
            <w:pPr>
              <w:pStyle w:val="code"/>
            </w:pPr>
            <w:bookmarkStart w:id="470" w:name="_Toc408836594"/>
            <w:bookmarkStart w:id="471" w:name="_Toc507058785"/>
            <w:bookmarkStart w:id="472" w:name="_Toc514234497"/>
            <w:r>
              <w:t>Participate in job seeking activities</w:t>
            </w:r>
            <w:bookmarkEnd w:id="470"/>
            <w:bookmarkEnd w:id="471"/>
            <w:bookmarkEnd w:id="472"/>
          </w:p>
        </w:tc>
      </w:tr>
      <w:tr w:rsidR="00C07EF7" w14:paraId="5C34685E" w14:textId="77777777" w:rsidTr="00F63B94">
        <w:tc>
          <w:tcPr>
            <w:tcW w:w="2924" w:type="dxa"/>
          </w:tcPr>
          <w:p w14:paraId="14804843" w14:textId="77777777" w:rsidR="00C07EF7" w:rsidRDefault="00C07EF7" w:rsidP="0089509B">
            <w:pPr>
              <w:pStyle w:val="Heading21"/>
            </w:pPr>
            <w:r>
              <w:t>Unit Descriptor</w:t>
            </w:r>
          </w:p>
        </w:tc>
        <w:tc>
          <w:tcPr>
            <w:tcW w:w="6318" w:type="dxa"/>
            <w:gridSpan w:val="4"/>
          </w:tcPr>
          <w:p w14:paraId="1860FF72" w14:textId="77777777" w:rsidR="00C07EF7" w:rsidRDefault="00C07EF7" w:rsidP="0089509B">
            <w:pPr>
              <w:pStyle w:val="unittext"/>
            </w:pPr>
            <w:r>
              <w:t xml:space="preserve">This unit describes the </w:t>
            </w:r>
            <w:r w:rsidRPr="00D507CD">
              <w:t>skills and knowledge required by participants to research, evaluate and apply for suitable employment. It focuses on participating in the job seeking process and evaluating the outcomes.</w:t>
            </w:r>
          </w:p>
        </w:tc>
      </w:tr>
      <w:tr w:rsidR="00C07EF7" w14:paraId="1966BD87" w14:textId="77777777" w:rsidTr="00F63B94">
        <w:tc>
          <w:tcPr>
            <w:tcW w:w="2924" w:type="dxa"/>
          </w:tcPr>
          <w:p w14:paraId="6194C194" w14:textId="77777777" w:rsidR="00C07EF7" w:rsidRDefault="00C07EF7" w:rsidP="0089509B">
            <w:pPr>
              <w:pStyle w:val="Heading21"/>
            </w:pPr>
            <w:r>
              <w:t>Employability Skills</w:t>
            </w:r>
          </w:p>
        </w:tc>
        <w:tc>
          <w:tcPr>
            <w:tcW w:w="6318" w:type="dxa"/>
            <w:gridSpan w:val="4"/>
          </w:tcPr>
          <w:p w14:paraId="22D32608" w14:textId="77777777" w:rsidR="00C07EF7" w:rsidRDefault="00C07EF7" w:rsidP="0089509B">
            <w:pPr>
              <w:pStyle w:val="unittext"/>
            </w:pPr>
            <w:r>
              <w:t>This unit contains employability skills.</w:t>
            </w:r>
          </w:p>
        </w:tc>
      </w:tr>
      <w:tr w:rsidR="00C07EF7" w14:paraId="693F8A40" w14:textId="77777777" w:rsidTr="00F63B94">
        <w:tc>
          <w:tcPr>
            <w:tcW w:w="2924" w:type="dxa"/>
          </w:tcPr>
          <w:p w14:paraId="15819580" w14:textId="77777777" w:rsidR="00C07EF7" w:rsidRDefault="00C07EF7" w:rsidP="0089509B">
            <w:pPr>
              <w:pStyle w:val="Heading21"/>
            </w:pPr>
            <w:r>
              <w:t>Application of the Unit</w:t>
            </w:r>
          </w:p>
        </w:tc>
        <w:tc>
          <w:tcPr>
            <w:tcW w:w="6318" w:type="dxa"/>
            <w:gridSpan w:val="4"/>
          </w:tcPr>
          <w:p w14:paraId="2750FE7B" w14:textId="77777777" w:rsidR="00C07EF7" w:rsidRDefault="00C07EF7" w:rsidP="0089509B">
            <w:pPr>
              <w:pStyle w:val="unittext"/>
            </w:pPr>
            <w:r>
              <w:t>This unit applies to</w:t>
            </w:r>
            <w:r w:rsidRPr="00D507CD">
              <w:t xml:space="preserve"> participants who are seeking to gain employment or improve their employability and work readiness. It provides opportunities to participants with diverse needs to develop strategies to participate in the job seeking process. </w:t>
            </w:r>
          </w:p>
        </w:tc>
      </w:tr>
      <w:tr w:rsidR="00C07EF7" w14:paraId="402C6964" w14:textId="77777777" w:rsidTr="00F63B94">
        <w:tc>
          <w:tcPr>
            <w:tcW w:w="2924" w:type="dxa"/>
          </w:tcPr>
          <w:p w14:paraId="45A7A3B9" w14:textId="77777777" w:rsidR="00C07EF7" w:rsidRDefault="00C07EF7" w:rsidP="0089509B">
            <w:pPr>
              <w:pStyle w:val="Heading21"/>
            </w:pPr>
            <w:r>
              <w:t>Element</w:t>
            </w:r>
          </w:p>
          <w:p w14:paraId="4B40CE51" w14:textId="77777777" w:rsidR="00C07EF7" w:rsidRDefault="00C07EF7" w:rsidP="0089509B">
            <w:pPr>
              <w:pStyle w:val="text"/>
            </w:pPr>
            <w:r w:rsidRPr="005979AA">
              <w:t>Elements describe the essential outcomes of a unit of competency. Elements describe actions or outcomes that are demonstrable and assessable.</w:t>
            </w:r>
          </w:p>
        </w:tc>
        <w:tc>
          <w:tcPr>
            <w:tcW w:w="6318" w:type="dxa"/>
            <w:gridSpan w:val="4"/>
          </w:tcPr>
          <w:p w14:paraId="1037D8AA" w14:textId="77777777" w:rsidR="00C07EF7" w:rsidRDefault="00C07EF7" w:rsidP="0089509B">
            <w:pPr>
              <w:pStyle w:val="Heading21"/>
            </w:pPr>
            <w:r>
              <w:t>Performance Criteria</w:t>
            </w:r>
          </w:p>
          <w:p w14:paraId="497FA010" w14:textId="5BD9FA9A" w:rsidR="00C07EF7" w:rsidRDefault="00C07EF7"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192B4C3A" w14:textId="77777777" w:rsidTr="00F63B94">
        <w:tc>
          <w:tcPr>
            <w:tcW w:w="2924" w:type="dxa"/>
          </w:tcPr>
          <w:p w14:paraId="02D40A88" w14:textId="77777777" w:rsidR="00C07EF7" w:rsidRDefault="00C07EF7" w:rsidP="0089509B">
            <w:pPr>
              <w:pStyle w:val="spacer"/>
            </w:pPr>
          </w:p>
        </w:tc>
        <w:tc>
          <w:tcPr>
            <w:tcW w:w="6318" w:type="dxa"/>
            <w:gridSpan w:val="4"/>
          </w:tcPr>
          <w:p w14:paraId="1BA4B7C9" w14:textId="77777777" w:rsidR="00C07EF7" w:rsidRDefault="00C07EF7" w:rsidP="0089509B">
            <w:pPr>
              <w:pStyle w:val="spacer"/>
            </w:pPr>
          </w:p>
        </w:tc>
      </w:tr>
      <w:tr w:rsidR="00C07EF7" w:rsidRPr="00C04A2E" w14:paraId="74128D5B" w14:textId="77777777" w:rsidTr="00F63B94">
        <w:tc>
          <w:tcPr>
            <w:tcW w:w="2924" w:type="dxa"/>
            <w:vMerge w:val="restart"/>
          </w:tcPr>
          <w:p w14:paraId="2D180C03" w14:textId="77777777" w:rsidR="00C07EF7" w:rsidRPr="0084371F" w:rsidRDefault="00C07EF7" w:rsidP="0089509B">
            <w:pPr>
              <w:pStyle w:val="element"/>
              <w:keepNext/>
            </w:pPr>
            <w:r w:rsidRPr="0084371F">
              <w:t>1</w:t>
            </w:r>
            <w:r>
              <w:tab/>
            </w:r>
            <w:r w:rsidRPr="008A1DD7">
              <w:t>Gather and evaluate information on employment opportunities</w:t>
            </w:r>
          </w:p>
        </w:tc>
        <w:tc>
          <w:tcPr>
            <w:tcW w:w="640" w:type="dxa"/>
            <w:gridSpan w:val="2"/>
          </w:tcPr>
          <w:p w14:paraId="0E9198BF" w14:textId="77777777" w:rsidR="00C07EF7" w:rsidRDefault="00C07EF7" w:rsidP="0089509B">
            <w:pPr>
              <w:pStyle w:val="PC"/>
              <w:keepNext/>
            </w:pPr>
            <w:r>
              <w:t>1.1</w:t>
            </w:r>
          </w:p>
        </w:tc>
        <w:tc>
          <w:tcPr>
            <w:tcW w:w="5678" w:type="dxa"/>
            <w:gridSpan w:val="2"/>
          </w:tcPr>
          <w:p w14:paraId="029DA012" w14:textId="77777777" w:rsidR="00C07EF7" w:rsidRPr="00C04A2E" w:rsidRDefault="00C07EF7" w:rsidP="0089509B">
            <w:pPr>
              <w:pStyle w:val="unittext"/>
              <w:rPr>
                <w:b/>
                <w:i/>
              </w:rPr>
            </w:pPr>
            <w:r>
              <w:t xml:space="preserve">Collect information on employment opportunities from a variety of </w:t>
            </w:r>
            <w:r w:rsidRPr="00F05947">
              <w:rPr>
                <w:b/>
                <w:i/>
              </w:rPr>
              <w:t>sources</w:t>
            </w:r>
          </w:p>
        </w:tc>
      </w:tr>
      <w:tr w:rsidR="00C07EF7" w:rsidRPr="00522D03" w14:paraId="30292C9A" w14:textId="77777777" w:rsidTr="00F63B94">
        <w:tc>
          <w:tcPr>
            <w:tcW w:w="2924" w:type="dxa"/>
            <w:vMerge/>
          </w:tcPr>
          <w:p w14:paraId="06C5CC75" w14:textId="77777777" w:rsidR="00C07EF7" w:rsidRPr="0084371F" w:rsidRDefault="00C07EF7" w:rsidP="0089509B">
            <w:pPr>
              <w:pStyle w:val="element"/>
              <w:keepNext/>
            </w:pPr>
          </w:p>
        </w:tc>
        <w:tc>
          <w:tcPr>
            <w:tcW w:w="640" w:type="dxa"/>
            <w:gridSpan w:val="2"/>
          </w:tcPr>
          <w:p w14:paraId="6D415A60" w14:textId="77777777" w:rsidR="00C07EF7" w:rsidRDefault="00C07EF7" w:rsidP="0089509B">
            <w:pPr>
              <w:pStyle w:val="PC"/>
              <w:keepNext/>
            </w:pPr>
            <w:r>
              <w:t>1.2</w:t>
            </w:r>
          </w:p>
        </w:tc>
        <w:tc>
          <w:tcPr>
            <w:tcW w:w="5678" w:type="dxa"/>
            <w:gridSpan w:val="2"/>
          </w:tcPr>
          <w:p w14:paraId="7F3505B7" w14:textId="77777777" w:rsidR="00C07EF7" w:rsidRPr="00522D03" w:rsidRDefault="00C07EF7" w:rsidP="0089509B">
            <w:pPr>
              <w:pStyle w:val="unittext"/>
            </w:pPr>
            <w:r w:rsidRPr="001466D4">
              <w:rPr>
                <w:b/>
                <w:i/>
              </w:rPr>
              <w:t xml:space="preserve">Evaluate </w:t>
            </w:r>
            <w:r>
              <w:t>the information collected according to employment interests</w:t>
            </w:r>
          </w:p>
        </w:tc>
      </w:tr>
      <w:tr w:rsidR="00C07EF7" w:rsidRPr="00522D03" w14:paraId="1B3D93A5" w14:textId="77777777" w:rsidTr="00F63B94">
        <w:tc>
          <w:tcPr>
            <w:tcW w:w="2924" w:type="dxa"/>
            <w:vMerge/>
          </w:tcPr>
          <w:p w14:paraId="36A0D1CF" w14:textId="77777777" w:rsidR="00C07EF7" w:rsidRPr="0084371F" w:rsidRDefault="00C07EF7" w:rsidP="0089509B">
            <w:pPr>
              <w:pStyle w:val="element"/>
              <w:keepNext/>
            </w:pPr>
          </w:p>
        </w:tc>
        <w:tc>
          <w:tcPr>
            <w:tcW w:w="640" w:type="dxa"/>
            <w:gridSpan w:val="2"/>
          </w:tcPr>
          <w:p w14:paraId="529DBF13" w14:textId="77777777" w:rsidR="00C07EF7" w:rsidRDefault="00C07EF7" w:rsidP="0089509B">
            <w:pPr>
              <w:pStyle w:val="PC"/>
              <w:keepNext/>
            </w:pPr>
            <w:r>
              <w:t>1.3</w:t>
            </w:r>
          </w:p>
        </w:tc>
        <w:tc>
          <w:tcPr>
            <w:tcW w:w="5678" w:type="dxa"/>
            <w:gridSpan w:val="2"/>
          </w:tcPr>
          <w:p w14:paraId="08B823AF" w14:textId="77777777" w:rsidR="00C07EF7" w:rsidRPr="00522D03" w:rsidRDefault="00C07EF7" w:rsidP="0089509B">
            <w:pPr>
              <w:pStyle w:val="unittext"/>
            </w:pPr>
            <w:r>
              <w:t>Make enquiries to follow up information using appropriate communication strategies</w:t>
            </w:r>
          </w:p>
        </w:tc>
      </w:tr>
      <w:tr w:rsidR="00C07EF7" w14:paraId="06F9FB74" w14:textId="77777777" w:rsidTr="00F63B94">
        <w:tc>
          <w:tcPr>
            <w:tcW w:w="2924" w:type="dxa"/>
          </w:tcPr>
          <w:p w14:paraId="2455D4B8" w14:textId="77777777" w:rsidR="00C07EF7" w:rsidRDefault="00C07EF7" w:rsidP="0089509B">
            <w:pPr>
              <w:pStyle w:val="spacer"/>
            </w:pPr>
          </w:p>
        </w:tc>
        <w:tc>
          <w:tcPr>
            <w:tcW w:w="6318" w:type="dxa"/>
            <w:gridSpan w:val="4"/>
          </w:tcPr>
          <w:p w14:paraId="0BCE5E07" w14:textId="77777777" w:rsidR="00C07EF7" w:rsidRDefault="00C07EF7" w:rsidP="0089509B">
            <w:pPr>
              <w:pStyle w:val="spacer"/>
            </w:pPr>
          </w:p>
        </w:tc>
      </w:tr>
      <w:tr w:rsidR="00C07EF7" w:rsidRPr="00522D03" w14:paraId="00B5B751" w14:textId="77777777" w:rsidTr="00F63B94">
        <w:tc>
          <w:tcPr>
            <w:tcW w:w="2924" w:type="dxa"/>
            <w:vMerge w:val="restart"/>
          </w:tcPr>
          <w:p w14:paraId="3F303A80" w14:textId="77777777" w:rsidR="00C07EF7" w:rsidRDefault="00C07EF7" w:rsidP="0089509B">
            <w:pPr>
              <w:pStyle w:val="element"/>
              <w:keepNext/>
            </w:pPr>
            <w:r>
              <w:t>2</w:t>
            </w:r>
            <w:r>
              <w:tab/>
            </w:r>
            <w:r w:rsidRPr="00044DD6">
              <w:t>Access the hidden job market</w:t>
            </w:r>
          </w:p>
        </w:tc>
        <w:tc>
          <w:tcPr>
            <w:tcW w:w="655" w:type="dxa"/>
            <w:gridSpan w:val="3"/>
          </w:tcPr>
          <w:p w14:paraId="38412488" w14:textId="77777777" w:rsidR="00C07EF7" w:rsidRDefault="00C07EF7" w:rsidP="0089509B">
            <w:pPr>
              <w:pStyle w:val="PC"/>
              <w:keepNext/>
            </w:pPr>
            <w:r>
              <w:t>2.1</w:t>
            </w:r>
          </w:p>
        </w:tc>
        <w:tc>
          <w:tcPr>
            <w:tcW w:w="5663" w:type="dxa"/>
          </w:tcPr>
          <w:p w14:paraId="36233BB1" w14:textId="77777777" w:rsidR="00C07EF7" w:rsidRPr="00522D03" w:rsidRDefault="00C07EF7" w:rsidP="0089509B">
            <w:pPr>
              <w:pStyle w:val="unittext"/>
            </w:pPr>
            <w:r>
              <w:t xml:space="preserve">Access a range of </w:t>
            </w:r>
            <w:r w:rsidRPr="00A0154A">
              <w:rPr>
                <w:b/>
                <w:i/>
              </w:rPr>
              <w:t>employment advertising</w:t>
            </w:r>
            <w:r>
              <w:rPr>
                <w:b/>
                <w:i/>
              </w:rPr>
              <w:t xml:space="preserve"> </w:t>
            </w:r>
            <w:r w:rsidRPr="00A0154A">
              <w:rPr>
                <w:b/>
                <w:i/>
              </w:rPr>
              <w:t xml:space="preserve">sources </w:t>
            </w:r>
            <w:r>
              <w:t>to identify job vacancies</w:t>
            </w:r>
          </w:p>
        </w:tc>
      </w:tr>
      <w:tr w:rsidR="00C07EF7" w:rsidRPr="00522D03" w14:paraId="77862BF5" w14:textId="77777777" w:rsidTr="00F63B94">
        <w:tc>
          <w:tcPr>
            <w:tcW w:w="2924" w:type="dxa"/>
            <w:vMerge/>
          </w:tcPr>
          <w:p w14:paraId="564652E0" w14:textId="77777777" w:rsidR="00C07EF7" w:rsidRDefault="00C07EF7" w:rsidP="0089509B">
            <w:pPr>
              <w:keepNext/>
            </w:pPr>
          </w:p>
        </w:tc>
        <w:tc>
          <w:tcPr>
            <w:tcW w:w="655" w:type="dxa"/>
            <w:gridSpan w:val="3"/>
          </w:tcPr>
          <w:p w14:paraId="62E63AE8" w14:textId="77777777" w:rsidR="00C07EF7" w:rsidRDefault="00C07EF7" w:rsidP="0089509B">
            <w:pPr>
              <w:pStyle w:val="PC"/>
              <w:keepNext/>
            </w:pPr>
            <w:r>
              <w:t>2.2</w:t>
            </w:r>
          </w:p>
        </w:tc>
        <w:tc>
          <w:tcPr>
            <w:tcW w:w="5663" w:type="dxa"/>
          </w:tcPr>
          <w:p w14:paraId="356ED24A" w14:textId="77777777" w:rsidR="00C07EF7" w:rsidRPr="00522D03" w:rsidRDefault="00C07EF7" w:rsidP="0089509B">
            <w:pPr>
              <w:pStyle w:val="unittext"/>
            </w:pPr>
            <w:r>
              <w:t xml:space="preserve">Identify and access </w:t>
            </w:r>
            <w:r w:rsidRPr="00F05947">
              <w:rPr>
                <w:b/>
                <w:i/>
              </w:rPr>
              <w:t>personal networks</w:t>
            </w:r>
            <w:r>
              <w:t xml:space="preserve"> for job opportunities</w:t>
            </w:r>
          </w:p>
        </w:tc>
      </w:tr>
      <w:tr w:rsidR="00C07EF7" w:rsidRPr="00252E66" w14:paraId="16AE3CCE" w14:textId="77777777" w:rsidTr="00F63B94">
        <w:tc>
          <w:tcPr>
            <w:tcW w:w="2924" w:type="dxa"/>
            <w:vMerge/>
          </w:tcPr>
          <w:p w14:paraId="7151565A" w14:textId="77777777" w:rsidR="00C07EF7" w:rsidRDefault="00C07EF7" w:rsidP="0089509B">
            <w:pPr>
              <w:keepNext/>
            </w:pPr>
          </w:p>
        </w:tc>
        <w:tc>
          <w:tcPr>
            <w:tcW w:w="655" w:type="dxa"/>
            <w:gridSpan w:val="3"/>
          </w:tcPr>
          <w:p w14:paraId="586AC0BE" w14:textId="77777777" w:rsidR="00C07EF7" w:rsidRDefault="00C07EF7" w:rsidP="0089509B">
            <w:pPr>
              <w:pStyle w:val="PC"/>
              <w:keepNext/>
            </w:pPr>
            <w:r>
              <w:t>2.3</w:t>
            </w:r>
          </w:p>
        </w:tc>
        <w:tc>
          <w:tcPr>
            <w:tcW w:w="5663" w:type="dxa"/>
          </w:tcPr>
          <w:p w14:paraId="12711138" w14:textId="77777777" w:rsidR="00C07EF7" w:rsidRPr="00252E66" w:rsidRDefault="00C07EF7" w:rsidP="0089509B">
            <w:pPr>
              <w:pStyle w:val="unittext"/>
            </w:pPr>
            <w:r>
              <w:t xml:space="preserve">Identify opportunities to cold call a range of enterprises using </w:t>
            </w:r>
            <w:r w:rsidRPr="00045D79">
              <w:rPr>
                <w:b/>
                <w:i/>
              </w:rPr>
              <w:t xml:space="preserve">appropriate </w:t>
            </w:r>
            <w:r>
              <w:rPr>
                <w:b/>
                <w:i/>
              </w:rPr>
              <w:t>methods</w:t>
            </w:r>
            <w:r>
              <w:t xml:space="preserve"> </w:t>
            </w:r>
          </w:p>
        </w:tc>
      </w:tr>
      <w:tr w:rsidR="00C07EF7" w14:paraId="1D891E02" w14:textId="77777777" w:rsidTr="00F63B94">
        <w:tc>
          <w:tcPr>
            <w:tcW w:w="2924" w:type="dxa"/>
          </w:tcPr>
          <w:p w14:paraId="355F6BCD" w14:textId="77777777" w:rsidR="00C07EF7" w:rsidRDefault="00C07EF7" w:rsidP="0089509B">
            <w:pPr>
              <w:pStyle w:val="spacer"/>
            </w:pPr>
          </w:p>
        </w:tc>
        <w:tc>
          <w:tcPr>
            <w:tcW w:w="6318" w:type="dxa"/>
            <w:gridSpan w:val="4"/>
          </w:tcPr>
          <w:p w14:paraId="28B75D75" w14:textId="77777777" w:rsidR="00C07EF7" w:rsidRDefault="00C07EF7" w:rsidP="0089509B">
            <w:pPr>
              <w:pStyle w:val="spacer"/>
            </w:pPr>
          </w:p>
        </w:tc>
      </w:tr>
      <w:tr w:rsidR="00C07EF7" w:rsidRPr="004D484D" w14:paraId="28EB59DD" w14:textId="77777777" w:rsidTr="00F63B94">
        <w:tc>
          <w:tcPr>
            <w:tcW w:w="2924" w:type="dxa"/>
            <w:vMerge w:val="restart"/>
          </w:tcPr>
          <w:p w14:paraId="3050F7A9" w14:textId="77777777" w:rsidR="00C07EF7" w:rsidRDefault="00C07EF7" w:rsidP="0089509B">
            <w:pPr>
              <w:pStyle w:val="element"/>
              <w:keepNext/>
            </w:pPr>
            <w:r>
              <w:t>3</w:t>
            </w:r>
            <w:r>
              <w:tab/>
            </w:r>
            <w:r w:rsidRPr="00543BAB">
              <w:t>Identify a relevant job</w:t>
            </w:r>
          </w:p>
        </w:tc>
        <w:tc>
          <w:tcPr>
            <w:tcW w:w="640" w:type="dxa"/>
            <w:gridSpan w:val="2"/>
          </w:tcPr>
          <w:p w14:paraId="2D39EC6E" w14:textId="77777777" w:rsidR="00C07EF7" w:rsidRPr="00252E66" w:rsidRDefault="00C07EF7" w:rsidP="0089509B">
            <w:pPr>
              <w:pStyle w:val="unittext"/>
            </w:pPr>
            <w:r>
              <w:t>3.1</w:t>
            </w:r>
          </w:p>
        </w:tc>
        <w:tc>
          <w:tcPr>
            <w:tcW w:w="5678" w:type="dxa"/>
            <w:gridSpan w:val="2"/>
          </w:tcPr>
          <w:p w14:paraId="2230103B" w14:textId="77777777" w:rsidR="00C07EF7" w:rsidRPr="004D484D" w:rsidRDefault="00C07EF7" w:rsidP="0089509B">
            <w:pPr>
              <w:pStyle w:val="unittext"/>
            </w:pPr>
            <w:r>
              <w:t>Identify an appropriate position according to own skills and interest</w:t>
            </w:r>
          </w:p>
        </w:tc>
      </w:tr>
      <w:tr w:rsidR="00C07EF7" w:rsidRPr="004D484D" w14:paraId="06E17EC2" w14:textId="77777777" w:rsidTr="00F63B94">
        <w:tc>
          <w:tcPr>
            <w:tcW w:w="2924" w:type="dxa"/>
            <w:vMerge/>
          </w:tcPr>
          <w:p w14:paraId="67E33020" w14:textId="77777777" w:rsidR="00C07EF7" w:rsidRDefault="00C07EF7" w:rsidP="0089509B">
            <w:pPr>
              <w:keepNext/>
            </w:pPr>
          </w:p>
        </w:tc>
        <w:tc>
          <w:tcPr>
            <w:tcW w:w="640" w:type="dxa"/>
            <w:gridSpan w:val="2"/>
          </w:tcPr>
          <w:p w14:paraId="11BA2859" w14:textId="77777777" w:rsidR="00C07EF7" w:rsidRPr="00252E66" w:rsidRDefault="00C07EF7" w:rsidP="0089509B">
            <w:pPr>
              <w:pStyle w:val="unittext"/>
            </w:pPr>
            <w:r>
              <w:t>3.2</w:t>
            </w:r>
          </w:p>
        </w:tc>
        <w:tc>
          <w:tcPr>
            <w:tcW w:w="5678" w:type="dxa"/>
            <w:gridSpan w:val="2"/>
          </w:tcPr>
          <w:p w14:paraId="2DAAA750" w14:textId="77777777" w:rsidR="00C07EF7" w:rsidRPr="004D484D" w:rsidRDefault="00C07EF7" w:rsidP="0089509B">
            <w:pPr>
              <w:pStyle w:val="unittext"/>
            </w:pPr>
            <w:r>
              <w:t xml:space="preserve">Identify </w:t>
            </w:r>
            <w:r w:rsidRPr="00824C62">
              <w:rPr>
                <w:b/>
                <w:i/>
              </w:rPr>
              <w:t>job requirements</w:t>
            </w:r>
            <w:r>
              <w:t xml:space="preserve"> for the position</w:t>
            </w:r>
          </w:p>
        </w:tc>
      </w:tr>
      <w:tr w:rsidR="00C07EF7" w14:paraId="3BAFF7CA" w14:textId="77777777" w:rsidTr="00F63B94">
        <w:tc>
          <w:tcPr>
            <w:tcW w:w="2924" w:type="dxa"/>
            <w:vMerge/>
          </w:tcPr>
          <w:p w14:paraId="13C89206" w14:textId="77777777" w:rsidR="00C07EF7" w:rsidRDefault="00C07EF7" w:rsidP="0089509B">
            <w:pPr>
              <w:keepNext/>
            </w:pPr>
          </w:p>
        </w:tc>
        <w:tc>
          <w:tcPr>
            <w:tcW w:w="640" w:type="dxa"/>
            <w:gridSpan w:val="2"/>
          </w:tcPr>
          <w:p w14:paraId="1096B6D7" w14:textId="77777777" w:rsidR="00C07EF7" w:rsidRDefault="00C07EF7" w:rsidP="0089509B">
            <w:pPr>
              <w:pStyle w:val="unittext"/>
            </w:pPr>
            <w:r>
              <w:t>3.3</w:t>
            </w:r>
          </w:p>
        </w:tc>
        <w:tc>
          <w:tcPr>
            <w:tcW w:w="5678" w:type="dxa"/>
            <w:gridSpan w:val="2"/>
          </w:tcPr>
          <w:p w14:paraId="00F1149A" w14:textId="77777777" w:rsidR="00C07EF7" w:rsidRDefault="00C07EF7" w:rsidP="0089509B">
            <w:pPr>
              <w:pStyle w:val="unittext"/>
            </w:pPr>
            <w:r>
              <w:t>Obtain information on the enterprise or business</w:t>
            </w:r>
          </w:p>
        </w:tc>
      </w:tr>
      <w:tr w:rsidR="00C07EF7" w:rsidRPr="004D484D" w14:paraId="129EF48B" w14:textId="77777777" w:rsidTr="00F63B94">
        <w:tc>
          <w:tcPr>
            <w:tcW w:w="2924" w:type="dxa"/>
            <w:vMerge/>
          </w:tcPr>
          <w:p w14:paraId="68C1E1CA" w14:textId="77777777" w:rsidR="00C07EF7" w:rsidRDefault="00C07EF7" w:rsidP="0089509B">
            <w:pPr>
              <w:keepNext/>
            </w:pPr>
          </w:p>
        </w:tc>
        <w:tc>
          <w:tcPr>
            <w:tcW w:w="640" w:type="dxa"/>
            <w:gridSpan w:val="2"/>
          </w:tcPr>
          <w:p w14:paraId="70FFECC7" w14:textId="77777777" w:rsidR="00C07EF7" w:rsidRPr="00252E66" w:rsidRDefault="00C07EF7" w:rsidP="0089509B">
            <w:pPr>
              <w:pStyle w:val="unittext"/>
            </w:pPr>
            <w:r>
              <w:t>3.4</w:t>
            </w:r>
          </w:p>
        </w:tc>
        <w:tc>
          <w:tcPr>
            <w:tcW w:w="5678" w:type="dxa"/>
            <w:gridSpan w:val="2"/>
          </w:tcPr>
          <w:p w14:paraId="252B8BCD" w14:textId="77777777" w:rsidR="00C07EF7" w:rsidRPr="004D484D" w:rsidRDefault="00C07EF7" w:rsidP="0089509B">
            <w:pPr>
              <w:pStyle w:val="unittext"/>
            </w:pPr>
            <w:r>
              <w:t xml:space="preserve">Gather supporting documentation according to </w:t>
            </w:r>
            <w:r w:rsidRPr="00824C62">
              <w:rPr>
                <w:b/>
                <w:i/>
              </w:rPr>
              <w:t>application requirements</w:t>
            </w:r>
          </w:p>
        </w:tc>
      </w:tr>
      <w:tr w:rsidR="00C07EF7" w14:paraId="34E87343" w14:textId="77777777" w:rsidTr="00F63B94">
        <w:tc>
          <w:tcPr>
            <w:tcW w:w="2924" w:type="dxa"/>
          </w:tcPr>
          <w:p w14:paraId="77182D64" w14:textId="77777777" w:rsidR="00C07EF7" w:rsidRDefault="00C07EF7" w:rsidP="0089509B">
            <w:pPr>
              <w:pStyle w:val="spacer"/>
            </w:pPr>
          </w:p>
        </w:tc>
        <w:tc>
          <w:tcPr>
            <w:tcW w:w="640" w:type="dxa"/>
            <w:gridSpan w:val="2"/>
          </w:tcPr>
          <w:p w14:paraId="75925EAB" w14:textId="77777777" w:rsidR="00C07EF7" w:rsidRDefault="00C07EF7" w:rsidP="0089509B">
            <w:pPr>
              <w:pStyle w:val="spacer"/>
            </w:pPr>
          </w:p>
        </w:tc>
        <w:tc>
          <w:tcPr>
            <w:tcW w:w="5678" w:type="dxa"/>
            <w:gridSpan w:val="2"/>
          </w:tcPr>
          <w:p w14:paraId="0B46C461" w14:textId="77777777" w:rsidR="00C07EF7" w:rsidRDefault="00C07EF7" w:rsidP="0089509B">
            <w:pPr>
              <w:pStyle w:val="spacer"/>
            </w:pPr>
          </w:p>
        </w:tc>
      </w:tr>
      <w:tr w:rsidR="00C07EF7" w:rsidRPr="004D484D" w14:paraId="532E8FA5" w14:textId="77777777" w:rsidTr="00F63B94">
        <w:tc>
          <w:tcPr>
            <w:tcW w:w="2924" w:type="dxa"/>
            <w:vMerge w:val="restart"/>
          </w:tcPr>
          <w:p w14:paraId="549AA9C1" w14:textId="77777777" w:rsidR="00C07EF7" w:rsidRPr="00252E66" w:rsidRDefault="00C07EF7" w:rsidP="0089509B">
            <w:pPr>
              <w:pStyle w:val="element"/>
              <w:keepNext/>
            </w:pPr>
            <w:r>
              <w:t>4</w:t>
            </w:r>
            <w:r>
              <w:tab/>
              <w:t>Prepare the application</w:t>
            </w:r>
          </w:p>
        </w:tc>
        <w:tc>
          <w:tcPr>
            <w:tcW w:w="640" w:type="dxa"/>
            <w:gridSpan w:val="2"/>
          </w:tcPr>
          <w:p w14:paraId="4C6F37D7" w14:textId="77777777" w:rsidR="00C07EF7" w:rsidRPr="00252E66" w:rsidRDefault="00C07EF7" w:rsidP="0089509B">
            <w:pPr>
              <w:pStyle w:val="PC"/>
              <w:keepNext/>
            </w:pPr>
            <w:r>
              <w:t>4.1</w:t>
            </w:r>
          </w:p>
        </w:tc>
        <w:tc>
          <w:tcPr>
            <w:tcW w:w="5678" w:type="dxa"/>
            <w:gridSpan w:val="2"/>
          </w:tcPr>
          <w:p w14:paraId="61BE0E11" w14:textId="77777777" w:rsidR="00C07EF7" w:rsidRPr="004D484D" w:rsidRDefault="00C07EF7" w:rsidP="0089509B">
            <w:pPr>
              <w:pStyle w:val="unittext"/>
            </w:pPr>
            <w:r>
              <w:t>Prepare a letter of application in response to an advertised position.</w:t>
            </w:r>
          </w:p>
        </w:tc>
      </w:tr>
      <w:tr w:rsidR="00C07EF7" w:rsidRPr="004D484D" w14:paraId="684994CA" w14:textId="77777777" w:rsidTr="00F63B94">
        <w:tc>
          <w:tcPr>
            <w:tcW w:w="2924" w:type="dxa"/>
            <w:vMerge/>
          </w:tcPr>
          <w:p w14:paraId="3C49953E" w14:textId="77777777" w:rsidR="00C07EF7" w:rsidRPr="00252E66" w:rsidRDefault="00C07EF7" w:rsidP="0089509B">
            <w:pPr>
              <w:pStyle w:val="UnitBody"/>
              <w:keepNext/>
              <w:tabs>
                <w:tab w:val="clear" w:pos="651"/>
              </w:tabs>
            </w:pPr>
          </w:p>
        </w:tc>
        <w:tc>
          <w:tcPr>
            <w:tcW w:w="640" w:type="dxa"/>
            <w:gridSpan w:val="2"/>
          </w:tcPr>
          <w:p w14:paraId="6DEF3F5E" w14:textId="77777777" w:rsidR="00C07EF7" w:rsidRPr="00252E66" w:rsidRDefault="00C07EF7" w:rsidP="0089509B">
            <w:pPr>
              <w:pStyle w:val="PC"/>
              <w:keepNext/>
            </w:pPr>
            <w:r>
              <w:t>4.2</w:t>
            </w:r>
          </w:p>
        </w:tc>
        <w:tc>
          <w:tcPr>
            <w:tcW w:w="5678" w:type="dxa"/>
            <w:gridSpan w:val="2"/>
          </w:tcPr>
          <w:p w14:paraId="0E5EDCCE" w14:textId="77777777" w:rsidR="00C07EF7" w:rsidRPr="004D484D" w:rsidRDefault="00C07EF7" w:rsidP="0089509B">
            <w:pPr>
              <w:pStyle w:val="unittext"/>
            </w:pPr>
            <w:r>
              <w:t>Address key selection criteria in a written application.</w:t>
            </w:r>
          </w:p>
        </w:tc>
      </w:tr>
      <w:tr w:rsidR="00C07EF7" w14:paraId="0CA300B7" w14:textId="77777777" w:rsidTr="00F63B94">
        <w:tc>
          <w:tcPr>
            <w:tcW w:w="2924" w:type="dxa"/>
            <w:vMerge/>
          </w:tcPr>
          <w:p w14:paraId="69DDEDEF" w14:textId="77777777" w:rsidR="00C07EF7" w:rsidRPr="00252E66" w:rsidRDefault="00C07EF7" w:rsidP="0089509B">
            <w:pPr>
              <w:pStyle w:val="UnitBody"/>
              <w:keepNext/>
              <w:tabs>
                <w:tab w:val="clear" w:pos="651"/>
              </w:tabs>
            </w:pPr>
          </w:p>
        </w:tc>
        <w:tc>
          <w:tcPr>
            <w:tcW w:w="640" w:type="dxa"/>
            <w:gridSpan w:val="2"/>
          </w:tcPr>
          <w:p w14:paraId="01FDE0E4" w14:textId="77777777" w:rsidR="00C07EF7" w:rsidRDefault="00C07EF7" w:rsidP="0089509B">
            <w:pPr>
              <w:pStyle w:val="PC"/>
              <w:keepNext/>
            </w:pPr>
            <w:r>
              <w:t>4.3</w:t>
            </w:r>
          </w:p>
        </w:tc>
        <w:tc>
          <w:tcPr>
            <w:tcW w:w="5678" w:type="dxa"/>
            <w:gridSpan w:val="2"/>
          </w:tcPr>
          <w:p w14:paraId="03A92FFF" w14:textId="77777777" w:rsidR="00C07EF7" w:rsidRDefault="00C07EF7" w:rsidP="0089509B">
            <w:pPr>
              <w:pStyle w:val="unittext"/>
            </w:pPr>
            <w:r>
              <w:t xml:space="preserve">Prepare a </w:t>
            </w:r>
            <w:r w:rsidRPr="00A7248D">
              <w:rPr>
                <w:b/>
                <w:i/>
              </w:rPr>
              <w:t>simple resum</w:t>
            </w:r>
            <w:r>
              <w:rPr>
                <w:b/>
                <w:i/>
              </w:rPr>
              <w:t xml:space="preserve">é </w:t>
            </w:r>
            <w:r>
              <w:t xml:space="preserve">according to </w:t>
            </w:r>
            <w:r w:rsidRPr="0002594E">
              <w:rPr>
                <w:b/>
                <w:i/>
              </w:rPr>
              <w:t>specified format</w:t>
            </w:r>
          </w:p>
        </w:tc>
      </w:tr>
      <w:tr w:rsidR="00C07EF7" w14:paraId="519F004B" w14:textId="77777777" w:rsidTr="00F63B94">
        <w:tc>
          <w:tcPr>
            <w:tcW w:w="2924" w:type="dxa"/>
            <w:vMerge/>
          </w:tcPr>
          <w:p w14:paraId="645F23FE" w14:textId="77777777" w:rsidR="00C07EF7" w:rsidRPr="00252E66" w:rsidRDefault="00C07EF7" w:rsidP="0089509B">
            <w:pPr>
              <w:pStyle w:val="UnitBody"/>
              <w:keepNext/>
              <w:tabs>
                <w:tab w:val="clear" w:pos="651"/>
              </w:tabs>
            </w:pPr>
          </w:p>
        </w:tc>
        <w:tc>
          <w:tcPr>
            <w:tcW w:w="640" w:type="dxa"/>
            <w:gridSpan w:val="2"/>
          </w:tcPr>
          <w:p w14:paraId="30F4A8B6" w14:textId="77777777" w:rsidR="00C07EF7" w:rsidRDefault="00C07EF7" w:rsidP="0089509B">
            <w:pPr>
              <w:pStyle w:val="PC"/>
              <w:keepNext/>
            </w:pPr>
            <w:r>
              <w:t>4.4</w:t>
            </w:r>
          </w:p>
        </w:tc>
        <w:tc>
          <w:tcPr>
            <w:tcW w:w="5678" w:type="dxa"/>
            <w:gridSpan w:val="2"/>
          </w:tcPr>
          <w:p w14:paraId="34F90E1B" w14:textId="77777777" w:rsidR="00C07EF7" w:rsidRDefault="00C07EF7" w:rsidP="0089509B">
            <w:pPr>
              <w:pStyle w:val="unittext"/>
            </w:pPr>
            <w:r>
              <w:t>Identify and document referee details.</w:t>
            </w:r>
          </w:p>
        </w:tc>
      </w:tr>
      <w:tr w:rsidR="00C07EF7" w14:paraId="2D13B440" w14:textId="77777777" w:rsidTr="00F63B94">
        <w:tc>
          <w:tcPr>
            <w:tcW w:w="2924" w:type="dxa"/>
            <w:vMerge/>
          </w:tcPr>
          <w:p w14:paraId="5BDB18F5" w14:textId="77777777" w:rsidR="00C07EF7" w:rsidRPr="00252E66" w:rsidRDefault="00C07EF7" w:rsidP="0089509B">
            <w:pPr>
              <w:pStyle w:val="UnitBody"/>
              <w:keepNext/>
              <w:tabs>
                <w:tab w:val="clear" w:pos="651"/>
              </w:tabs>
            </w:pPr>
          </w:p>
        </w:tc>
        <w:tc>
          <w:tcPr>
            <w:tcW w:w="640" w:type="dxa"/>
            <w:gridSpan w:val="2"/>
          </w:tcPr>
          <w:p w14:paraId="7F59556D" w14:textId="77777777" w:rsidR="00C07EF7" w:rsidRDefault="00C07EF7" w:rsidP="0089509B">
            <w:pPr>
              <w:pStyle w:val="PC"/>
              <w:keepNext/>
            </w:pPr>
            <w:r>
              <w:t>4.5</w:t>
            </w:r>
          </w:p>
        </w:tc>
        <w:tc>
          <w:tcPr>
            <w:tcW w:w="5678" w:type="dxa"/>
            <w:gridSpan w:val="2"/>
          </w:tcPr>
          <w:p w14:paraId="212F426B" w14:textId="77777777" w:rsidR="00C07EF7" w:rsidRDefault="00C07EF7" w:rsidP="0089509B">
            <w:pPr>
              <w:pStyle w:val="unittext"/>
            </w:pPr>
            <w:r>
              <w:t>Draft the application and seek feedback from an appropriate support person.</w:t>
            </w:r>
          </w:p>
        </w:tc>
      </w:tr>
      <w:tr w:rsidR="00C07EF7" w14:paraId="71D26E06" w14:textId="77777777" w:rsidTr="00F63B94">
        <w:tc>
          <w:tcPr>
            <w:tcW w:w="2924" w:type="dxa"/>
            <w:vMerge/>
          </w:tcPr>
          <w:p w14:paraId="67F6C99F" w14:textId="77777777" w:rsidR="00C07EF7" w:rsidRPr="00252E66" w:rsidRDefault="00C07EF7" w:rsidP="0089509B">
            <w:pPr>
              <w:pStyle w:val="UnitBody"/>
              <w:keepNext/>
              <w:tabs>
                <w:tab w:val="clear" w:pos="651"/>
              </w:tabs>
            </w:pPr>
          </w:p>
        </w:tc>
        <w:tc>
          <w:tcPr>
            <w:tcW w:w="640" w:type="dxa"/>
            <w:gridSpan w:val="2"/>
          </w:tcPr>
          <w:p w14:paraId="01A1D8D1" w14:textId="77777777" w:rsidR="00C07EF7" w:rsidRDefault="00C07EF7" w:rsidP="0089509B">
            <w:pPr>
              <w:pStyle w:val="PC"/>
              <w:keepNext/>
            </w:pPr>
            <w:r>
              <w:t>4.6</w:t>
            </w:r>
          </w:p>
        </w:tc>
        <w:tc>
          <w:tcPr>
            <w:tcW w:w="5678" w:type="dxa"/>
            <w:gridSpan w:val="2"/>
          </w:tcPr>
          <w:p w14:paraId="39078DA9" w14:textId="77777777" w:rsidR="00C07EF7" w:rsidRDefault="00C07EF7" w:rsidP="0089509B">
            <w:pPr>
              <w:pStyle w:val="unittext"/>
            </w:pPr>
            <w:r>
              <w:t>Develop final application.</w:t>
            </w:r>
          </w:p>
        </w:tc>
      </w:tr>
      <w:tr w:rsidR="00C07EF7" w14:paraId="51F5C0F9" w14:textId="77777777" w:rsidTr="00F63B94">
        <w:tc>
          <w:tcPr>
            <w:tcW w:w="2924" w:type="dxa"/>
          </w:tcPr>
          <w:p w14:paraId="30D3DB7C" w14:textId="77777777" w:rsidR="00C07EF7" w:rsidRDefault="00C07EF7" w:rsidP="0089509B">
            <w:pPr>
              <w:pStyle w:val="spacer"/>
            </w:pPr>
          </w:p>
        </w:tc>
        <w:tc>
          <w:tcPr>
            <w:tcW w:w="640" w:type="dxa"/>
            <w:gridSpan w:val="2"/>
          </w:tcPr>
          <w:p w14:paraId="4A97EEE6" w14:textId="77777777" w:rsidR="00C07EF7" w:rsidRDefault="00C07EF7" w:rsidP="0089509B">
            <w:pPr>
              <w:pStyle w:val="spacer"/>
            </w:pPr>
          </w:p>
        </w:tc>
        <w:tc>
          <w:tcPr>
            <w:tcW w:w="5678" w:type="dxa"/>
            <w:gridSpan w:val="2"/>
          </w:tcPr>
          <w:p w14:paraId="41B4D901" w14:textId="77777777" w:rsidR="00C07EF7" w:rsidRDefault="00C07EF7" w:rsidP="0089509B">
            <w:pPr>
              <w:pStyle w:val="spacer"/>
            </w:pPr>
          </w:p>
        </w:tc>
      </w:tr>
      <w:tr w:rsidR="00C07EF7" w14:paraId="15AC24AD" w14:textId="77777777" w:rsidTr="00F63B94">
        <w:tc>
          <w:tcPr>
            <w:tcW w:w="2924" w:type="dxa"/>
            <w:vMerge w:val="restart"/>
          </w:tcPr>
          <w:p w14:paraId="5BF8E07B" w14:textId="77777777" w:rsidR="00C07EF7" w:rsidRPr="00252E66" w:rsidRDefault="00C07EF7" w:rsidP="0089509B">
            <w:pPr>
              <w:pStyle w:val="element"/>
              <w:keepNext/>
            </w:pPr>
            <w:r>
              <w:t>5.</w:t>
            </w:r>
            <w:r>
              <w:tab/>
              <w:t>Participate in</w:t>
            </w:r>
            <w:r w:rsidRPr="003A1595">
              <w:t xml:space="preserve"> a job interview </w:t>
            </w:r>
          </w:p>
        </w:tc>
        <w:tc>
          <w:tcPr>
            <w:tcW w:w="640" w:type="dxa"/>
            <w:gridSpan w:val="2"/>
          </w:tcPr>
          <w:p w14:paraId="75C8A838" w14:textId="77777777" w:rsidR="00C07EF7" w:rsidRDefault="00C07EF7" w:rsidP="0089509B">
            <w:pPr>
              <w:pStyle w:val="PC"/>
              <w:keepNext/>
            </w:pPr>
            <w:r>
              <w:t>5.1</w:t>
            </w:r>
          </w:p>
        </w:tc>
        <w:tc>
          <w:tcPr>
            <w:tcW w:w="5678" w:type="dxa"/>
            <w:gridSpan w:val="2"/>
          </w:tcPr>
          <w:p w14:paraId="2DEA6EDF" w14:textId="77777777" w:rsidR="00C07EF7" w:rsidRDefault="00C07EF7" w:rsidP="0089509B">
            <w:pPr>
              <w:pStyle w:val="unittext"/>
            </w:pPr>
            <w:r>
              <w:t xml:space="preserve">Confirm </w:t>
            </w:r>
            <w:r w:rsidRPr="00E476E9">
              <w:rPr>
                <w:b/>
                <w:i/>
              </w:rPr>
              <w:t>interview details and requirements</w:t>
            </w:r>
          </w:p>
        </w:tc>
      </w:tr>
      <w:tr w:rsidR="00C07EF7" w14:paraId="2BE50B74" w14:textId="77777777" w:rsidTr="00F63B94">
        <w:tc>
          <w:tcPr>
            <w:tcW w:w="2924" w:type="dxa"/>
            <w:vMerge/>
          </w:tcPr>
          <w:p w14:paraId="0807B527" w14:textId="77777777" w:rsidR="00C07EF7" w:rsidRPr="00252E66" w:rsidRDefault="00C07EF7" w:rsidP="0089509B">
            <w:pPr>
              <w:pStyle w:val="UnitBody"/>
              <w:keepNext/>
              <w:tabs>
                <w:tab w:val="clear" w:pos="651"/>
              </w:tabs>
            </w:pPr>
          </w:p>
        </w:tc>
        <w:tc>
          <w:tcPr>
            <w:tcW w:w="640" w:type="dxa"/>
            <w:gridSpan w:val="2"/>
          </w:tcPr>
          <w:p w14:paraId="2ABD4467" w14:textId="77777777" w:rsidR="00C07EF7" w:rsidRDefault="00C07EF7" w:rsidP="0089509B">
            <w:pPr>
              <w:pStyle w:val="PC"/>
              <w:keepNext/>
            </w:pPr>
            <w:r>
              <w:t>5.2</w:t>
            </w:r>
          </w:p>
        </w:tc>
        <w:tc>
          <w:tcPr>
            <w:tcW w:w="5678" w:type="dxa"/>
            <w:gridSpan w:val="2"/>
          </w:tcPr>
          <w:p w14:paraId="39F5F5D7" w14:textId="77777777" w:rsidR="00C07EF7" w:rsidRDefault="00C07EF7" w:rsidP="0089509B">
            <w:pPr>
              <w:pStyle w:val="unittext"/>
            </w:pPr>
            <w:r>
              <w:t>Identify possible questions and a range of suitable answers.</w:t>
            </w:r>
          </w:p>
        </w:tc>
      </w:tr>
      <w:tr w:rsidR="00C07EF7" w14:paraId="1164035F" w14:textId="77777777" w:rsidTr="00F63B94">
        <w:tc>
          <w:tcPr>
            <w:tcW w:w="2924" w:type="dxa"/>
            <w:vMerge/>
          </w:tcPr>
          <w:p w14:paraId="0CF52C86" w14:textId="77777777" w:rsidR="00C07EF7" w:rsidRPr="00252E66" w:rsidRDefault="00C07EF7" w:rsidP="0089509B">
            <w:pPr>
              <w:pStyle w:val="UnitBody"/>
              <w:keepNext/>
              <w:tabs>
                <w:tab w:val="clear" w:pos="651"/>
              </w:tabs>
            </w:pPr>
          </w:p>
        </w:tc>
        <w:tc>
          <w:tcPr>
            <w:tcW w:w="640" w:type="dxa"/>
            <w:gridSpan w:val="2"/>
          </w:tcPr>
          <w:p w14:paraId="34B9B9D1" w14:textId="77777777" w:rsidR="00C07EF7" w:rsidRDefault="00C07EF7" w:rsidP="0089509B">
            <w:pPr>
              <w:pStyle w:val="PC"/>
              <w:keepNext/>
            </w:pPr>
            <w:r>
              <w:t>5.3</w:t>
            </w:r>
          </w:p>
        </w:tc>
        <w:tc>
          <w:tcPr>
            <w:tcW w:w="5678" w:type="dxa"/>
            <w:gridSpan w:val="2"/>
          </w:tcPr>
          <w:p w14:paraId="541A560D" w14:textId="77777777" w:rsidR="00C07EF7" w:rsidRDefault="00C07EF7" w:rsidP="0089509B">
            <w:pPr>
              <w:pStyle w:val="unittext"/>
            </w:pPr>
            <w:r>
              <w:t>Identify questions to ask the interviewer/s at the end of the interview</w:t>
            </w:r>
          </w:p>
        </w:tc>
      </w:tr>
      <w:tr w:rsidR="00C07EF7" w14:paraId="30F01AD7" w14:textId="77777777" w:rsidTr="00F63B94">
        <w:tc>
          <w:tcPr>
            <w:tcW w:w="2924" w:type="dxa"/>
          </w:tcPr>
          <w:p w14:paraId="44E21466" w14:textId="77777777" w:rsidR="00C07EF7" w:rsidRDefault="00C07EF7" w:rsidP="0089509B">
            <w:pPr>
              <w:pStyle w:val="spacer"/>
            </w:pPr>
          </w:p>
        </w:tc>
        <w:tc>
          <w:tcPr>
            <w:tcW w:w="640" w:type="dxa"/>
            <w:gridSpan w:val="2"/>
          </w:tcPr>
          <w:p w14:paraId="3035726F" w14:textId="77777777" w:rsidR="00C07EF7" w:rsidRDefault="00C07EF7" w:rsidP="0089509B">
            <w:pPr>
              <w:pStyle w:val="spacer"/>
            </w:pPr>
          </w:p>
        </w:tc>
        <w:tc>
          <w:tcPr>
            <w:tcW w:w="5678" w:type="dxa"/>
            <w:gridSpan w:val="2"/>
          </w:tcPr>
          <w:p w14:paraId="0D73DCF3" w14:textId="77777777" w:rsidR="00C07EF7" w:rsidRDefault="00C07EF7" w:rsidP="0089509B">
            <w:pPr>
              <w:pStyle w:val="spacer"/>
            </w:pPr>
          </w:p>
        </w:tc>
      </w:tr>
      <w:tr w:rsidR="00C07EF7" w14:paraId="4018BC65" w14:textId="77777777" w:rsidTr="00F63B94">
        <w:tc>
          <w:tcPr>
            <w:tcW w:w="2924" w:type="dxa"/>
            <w:vMerge w:val="restart"/>
          </w:tcPr>
          <w:p w14:paraId="0642654D" w14:textId="77777777" w:rsidR="00C07EF7" w:rsidRPr="00252E66" w:rsidRDefault="00C07EF7" w:rsidP="0089509B">
            <w:pPr>
              <w:pStyle w:val="element"/>
              <w:keepNext/>
            </w:pPr>
            <w:r>
              <w:t>6.</w:t>
            </w:r>
            <w:r>
              <w:tab/>
            </w:r>
            <w:r w:rsidRPr="007B3909">
              <w:t>Evaluate personal pe</w:t>
            </w:r>
            <w:r>
              <w:t>rformance in the job seeking process</w:t>
            </w:r>
          </w:p>
        </w:tc>
        <w:tc>
          <w:tcPr>
            <w:tcW w:w="640" w:type="dxa"/>
            <w:gridSpan w:val="2"/>
          </w:tcPr>
          <w:p w14:paraId="3C35017B" w14:textId="77777777" w:rsidR="00C07EF7" w:rsidRDefault="00C07EF7" w:rsidP="0089509B">
            <w:pPr>
              <w:pStyle w:val="PC"/>
              <w:keepNext/>
            </w:pPr>
            <w:r>
              <w:t>6.1</w:t>
            </w:r>
          </w:p>
        </w:tc>
        <w:tc>
          <w:tcPr>
            <w:tcW w:w="5678" w:type="dxa"/>
            <w:gridSpan w:val="2"/>
          </w:tcPr>
          <w:p w14:paraId="5886A299" w14:textId="77777777" w:rsidR="00C07EF7" w:rsidRDefault="00C07EF7" w:rsidP="0089509B">
            <w:pPr>
              <w:pStyle w:val="unittext"/>
            </w:pPr>
            <w:r>
              <w:t>Identify and seek feedback on strengths and areas of improvement</w:t>
            </w:r>
          </w:p>
        </w:tc>
      </w:tr>
      <w:tr w:rsidR="00C07EF7" w14:paraId="331168B6" w14:textId="77777777" w:rsidTr="00F63B94">
        <w:tc>
          <w:tcPr>
            <w:tcW w:w="2924" w:type="dxa"/>
            <w:vMerge/>
          </w:tcPr>
          <w:p w14:paraId="10004F5A" w14:textId="77777777" w:rsidR="00C07EF7" w:rsidRPr="007B3909" w:rsidRDefault="00C07EF7" w:rsidP="0089509B">
            <w:pPr>
              <w:pStyle w:val="UnitBody"/>
              <w:keepNext/>
              <w:tabs>
                <w:tab w:val="clear" w:pos="651"/>
              </w:tabs>
            </w:pPr>
          </w:p>
        </w:tc>
        <w:tc>
          <w:tcPr>
            <w:tcW w:w="640" w:type="dxa"/>
            <w:gridSpan w:val="2"/>
          </w:tcPr>
          <w:p w14:paraId="76F0EF4E" w14:textId="77777777" w:rsidR="00C07EF7" w:rsidRDefault="00C07EF7" w:rsidP="0089509B">
            <w:pPr>
              <w:pStyle w:val="PC"/>
              <w:keepNext/>
            </w:pPr>
            <w:r>
              <w:t>6.2</w:t>
            </w:r>
          </w:p>
        </w:tc>
        <w:tc>
          <w:tcPr>
            <w:tcW w:w="5678" w:type="dxa"/>
            <w:gridSpan w:val="2"/>
          </w:tcPr>
          <w:p w14:paraId="14198BB5" w14:textId="77777777" w:rsidR="00C07EF7" w:rsidRDefault="00C07EF7" w:rsidP="0089509B">
            <w:pPr>
              <w:pStyle w:val="unittext"/>
            </w:pPr>
            <w:r>
              <w:t>Propose strategies for improvement.</w:t>
            </w:r>
          </w:p>
        </w:tc>
      </w:tr>
      <w:tr w:rsidR="00C07EF7" w14:paraId="45D0EB95" w14:textId="77777777" w:rsidTr="00F63B94">
        <w:tc>
          <w:tcPr>
            <w:tcW w:w="2924" w:type="dxa"/>
          </w:tcPr>
          <w:p w14:paraId="3DEACC4F" w14:textId="77777777" w:rsidR="00C07EF7" w:rsidRDefault="00C07EF7" w:rsidP="0089509B">
            <w:pPr>
              <w:pStyle w:val="spacer"/>
            </w:pPr>
          </w:p>
        </w:tc>
        <w:tc>
          <w:tcPr>
            <w:tcW w:w="6318" w:type="dxa"/>
            <w:gridSpan w:val="4"/>
          </w:tcPr>
          <w:p w14:paraId="73ACC365" w14:textId="77777777" w:rsidR="00C07EF7" w:rsidRDefault="00C07EF7" w:rsidP="0089509B">
            <w:pPr>
              <w:pStyle w:val="spacer"/>
            </w:pPr>
          </w:p>
        </w:tc>
      </w:tr>
      <w:tr w:rsidR="00C07EF7" w14:paraId="344C2E7F" w14:textId="77777777" w:rsidTr="00F63B94">
        <w:tc>
          <w:tcPr>
            <w:tcW w:w="9242" w:type="dxa"/>
            <w:gridSpan w:val="5"/>
          </w:tcPr>
          <w:p w14:paraId="7AEA9090" w14:textId="77777777" w:rsidR="00C07EF7" w:rsidRDefault="00C07EF7" w:rsidP="0089509B">
            <w:pPr>
              <w:pStyle w:val="Heading21"/>
            </w:pPr>
            <w:r>
              <w:t>Required Knowledge and Skills</w:t>
            </w:r>
          </w:p>
          <w:p w14:paraId="13B8D190" w14:textId="77777777" w:rsidR="00C07EF7" w:rsidRDefault="00C07EF7" w:rsidP="0089509B">
            <w:pPr>
              <w:pStyle w:val="text"/>
            </w:pPr>
            <w:r w:rsidRPr="005979AA">
              <w:t>This describes the essential skills and knowledge and their level required for this unit</w:t>
            </w:r>
            <w:r>
              <w:t>.</w:t>
            </w:r>
          </w:p>
        </w:tc>
      </w:tr>
      <w:tr w:rsidR="00C07EF7" w14:paraId="5AF434F1" w14:textId="77777777" w:rsidTr="00F63B94">
        <w:tc>
          <w:tcPr>
            <w:tcW w:w="9242" w:type="dxa"/>
            <w:gridSpan w:val="5"/>
          </w:tcPr>
          <w:p w14:paraId="69A085EA" w14:textId="77777777" w:rsidR="00C07EF7" w:rsidRDefault="00C07EF7" w:rsidP="0089509B">
            <w:pPr>
              <w:pStyle w:val="unittext"/>
            </w:pPr>
            <w:r>
              <w:t>Required Knowledge:</w:t>
            </w:r>
          </w:p>
          <w:p w14:paraId="4E3E62A9" w14:textId="77777777" w:rsidR="00C07EF7" w:rsidRDefault="00C07EF7" w:rsidP="0089509B">
            <w:pPr>
              <w:pStyle w:val="ListParagraph"/>
              <w:keepNext/>
              <w:numPr>
                <w:ilvl w:val="0"/>
                <w:numId w:val="13"/>
              </w:numPr>
              <w:ind w:left="284" w:hanging="284"/>
              <w:contextualSpacing w:val="0"/>
            </w:pPr>
            <w:r>
              <w:t>key steps in the job seeking process to enable effective participation in the process</w:t>
            </w:r>
          </w:p>
          <w:p w14:paraId="4A5BC283" w14:textId="77777777" w:rsidR="00C07EF7" w:rsidRDefault="00C07EF7" w:rsidP="0089509B">
            <w:pPr>
              <w:pStyle w:val="ListParagraph"/>
              <w:keepNext/>
              <w:numPr>
                <w:ilvl w:val="0"/>
                <w:numId w:val="13"/>
              </w:numPr>
              <w:ind w:left="284" w:hanging="284"/>
              <w:contextualSpacing w:val="0"/>
            </w:pPr>
            <w:r>
              <w:t>language and conventions of writing job applications to enable these to be developed effectively</w:t>
            </w:r>
          </w:p>
          <w:p w14:paraId="3D42029E" w14:textId="77777777" w:rsidR="00C07EF7" w:rsidRDefault="00C07EF7" w:rsidP="0089509B">
            <w:pPr>
              <w:pStyle w:val="ListParagraph"/>
              <w:keepNext/>
              <w:numPr>
                <w:ilvl w:val="0"/>
                <w:numId w:val="13"/>
              </w:numPr>
              <w:ind w:left="284" w:hanging="284"/>
              <w:contextualSpacing w:val="0"/>
            </w:pPr>
            <w:r>
              <w:t>different approaches in obtaining information about jobs to enable understanding of suitable modes of contact</w:t>
            </w:r>
          </w:p>
          <w:p w14:paraId="286B37E0" w14:textId="77777777" w:rsidR="00C07EF7" w:rsidRPr="00944D41" w:rsidRDefault="00C07EF7" w:rsidP="0089509B">
            <w:pPr>
              <w:pStyle w:val="ListParagraph"/>
              <w:keepNext/>
              <w:numPr>
                <w:ilvl w:val="0"/>
                <w:numId w:val="13"/>
              </w:numPr>
              <w:ind w:left="284" w:hanging="284"/>
              <w:contextualSpacing w:val="0"/>
            </w:pPr>
            <w:r>
              <w:t>s</w:t>
            </w:r>
            <w:r w:rsidRPr="00944D41">
              <w:t>trategies for different types of interviews</w:t>
            </w:r>
            <w:r>
              <w:t xml:space="preserve"> to enable effective preparation</w:t>
            </w:r>
          </w:p>
          <w:p w14:paraId="344B4300" w14:textId="77777777" w:rsidR="00C07EF7" w:rsidRDefault="00C07EF7" w:rsidP="0089509B">
            <w:pPr>
              <w:pStyle w:val="unittext"/>
            </w:pPr>
            <w:r>
              <w:t>Required Skills:</w:t>
            </w:r>
          </w:p>
          <w:p w14:paraId="46561A6F" w14:textId="77777777" w:rsidR="00C07EF7" w:rsidRDefault="00C07EF7" w:rsidP="0089509B">
            <w:pPr>
              <w:pStyle w:val="ListParagraph"/>
              <w:keepNext/>
              <w:numPr>
                <w:ilvl w:val="0"/>
                <w:numId w:val="13"/>
              </w:numPr>
              <w:ind w:left="284" w:hanging="284"/>
              <w:contextualSpacing w:val="0"/>
            </w:pPr>
            <w:r w:rsidRPr="00D30AE4">
              <w:t>literacy skills to</w:t>
            </w:r>
            <w:r>
              <w:t>:</w:t>
            </w:r>
          </w:p>
          <w:p w14:paraId="70410071" w14:textId="77777777" w:rsidR="00C07EF7" w:rsidRDefault="00C07EF7" w:rsidP="0089509B">
            <w:pPr>
              <w:pStyle w:val="endash"/>
              <w:keepNext/>
              <w:ind w:left="568" w:hanging="284"/>
            </w:pPr>
            <w:r w:rsidRPr="00D30AE4">
              <w:t>read, interpret and evaluate information from a range of employment sources</w:t>
            </w:r>
          </w:p>
          <w:p w14:paraId="08BAF361" w14:textId="77777777" w:rsidR="00C07EF7" w:rsidRDefault="00C07EF7" w:rsidP="0089509B">
            <w:pPr>
              <w:pStyle w:val="endash"/>
              <w:keepNext/>
              <w:ind w:left="568" w:hanging="284"/>
            </w:pPr>
            <w:r w:rsidRPr="00D30AE4">
              <w:t>write a job application using conventional language and spelling</w:t>
            </w:r>
          </w:p>
          <w:p w14:paraId="07177B53" w14:textId="77777777" w:rsidR="00C07EF7" w:rsidRDefault="00C07EF7" w:rsidP="0089509B">
            <w:pPr>
              <w:pStyle w:val="ListParagraph"/>
              <w:keepNext/>
              <w:numPr>
                <w:ilvl w:val="0"/>
                <w:numId w:val="13"/>
              </w:numPr>
              <w:ind w:left="284" w:hanging="284"/>
              <w:contextualSpacing w:val="0"/>
            </w:pPr>
            <w:r>
              <w:t>oral communication skills to:</w:t>
            </w:r>
          </w:p>
          <w:p w14:paraId="2AE2E3A3" w14:textId="77777777" w:rsidR="00C07EF7" w:rsidRDefault="00C07EF7" w:rsidP="0089509B">
            <w:pPr>
              <w:pStyle w:val="endash"/>
              <w:keepNext/>
              <w:ind w:left="568" w:hanging="284"/>
            </w:pPr>
            <w:r>
              <w:t>make inquiries concisely, clearly and at the appropriate time</w:t>
            </w:r>
          </w:p>
          <w:p w14:paraId="5D43BECD" w14:textId="77777777" w:rsidR="00C07EF7" w:rsidRDefault="00C07EF7" w:rsidP="0089509B">
            <w:pPr>
              <w:pStyle w:val="endash"/>
              <w:keepNext/>
              <w:ind w:left="568" w:hanging="284"/>
            </w:pPr>
            <w:r>
              <w:t>make timely and appropriate telephone contact using clear and concise language</w:t>
            </w:r>
          </w:p>
          <w:p w14:paraId="0AFBAF78" w14:textId="77777777" w:rsidR="00C07EF7" w:rsidRDefault="00C07EF7" w:rsidP="0089509B">
            <w:pPr>
              <w:pStyle w:val="endash"/>
              <w:keepNext/>
              <w:ind w:left="568" w:hanging="284"/>
            </w:pPr>
            <w:r>
              <w:t>participate in a job interview using appropriate communication techniques to answer questions, clarify information and seek information</w:t>
            </w:r>
          </w:p>
          <w:p w14:paraId="74873EC5" w14:textId="77777777" w:rsidR="00C07EF7" w:rsidRDefault="00C07EF7" w:rsidP="0089509B">
            <w:pPr>
              <w:pStyle w:val="ListParagraph"/>
              <w:keepNext/>
              <w:numPr>
                <w:ilvl w:val="0"/>
                <w:numId w:val="13"/>
              </w:numPr>
              <w:ind w:left="284" w:hanging="284"/>
              <w:contextualSpacing w:val="0"/>
            </w:pPr>
            <w:r>
              <w:t xml:space="preserve">numeracy skills to identify date, time, location of job interviews and to meet application requirements such as closing date for application and length of resumé </w:t>
            </w:r>
          </w:p>
          <w:p w14:paraId="038003E8" w14:textId="77777777" w:rsidR="00C07EF7" w:rsidRDefault="00C07EF7" w:rsidP="0089509B">
            <w:pPr>
              <w:pStyle w:val="ListParagraph"/>
              <w:keepNext/>
              <w:numPr>
                <w:ilvl w:val="0"/>
                <w:numId w:val="13"/>
              </w:numPr>
              <w:ind w:left="284" w:hanging="284"/>
              <w:contextualSpacing w:val="0"/>
            </w:pPr>
            <w:r>
              <w:t xml:space="preserve">digital literacy skills to access information about job </w:t>
            </w:r>
            <w:r w:rsidRPr="008D0D04">
              <w:t>opportunities</w:t>
            </w:r>
            <w:r>
              <w:t xml:space="preserve"> and to prepare an electronic resumé and job application </w:t>
            </w:r>
          </w:p>
          <w:p w14:paraId="612283F7" w14:textId="77777777" w:rsidR="00C07EF7" w:rsidRDefault="00C07EF7" w:rsidP="0089509B">
            <w:pPr>
              <w:pStyle w:val="ListParagraph"/>
              <w:keepNext/>
              <w:numPr>
                <w:ilvl w:val="0"/>
                <w:numId w:val="13"/>
              </w:numPr>
              <w:ind w:left="284" w:hanging="284"/>
              <w:contextualSpacing w:val="0"/>
            </w:pPr>
            <w:r>
              <w:t>problem solving skills to:</w:t>
            </w:r>
          </w:p>
          <w:p w14:paraId="042D8CC6" w14:textId="77777777" w:rsidR="00C07EF7" w:rsidRDefault="00C07EF7" w:rsidP="0089509B">
            <w:pPr>
              <w:pStyle w:val="endash"/>
              <w:keepNext/>
              <w:ind w:left="568" w:hanging="284"/>
            </w:pPr>
            <w:r>
              <w:t>select and apply personal presentation style appropriate to the position</w:t>
            </w:r>
          </w:p>
          <w:p w14:paraId="627E4CF0" w14:textId="77777777" w:rsidR="00C07EF7" w:rsidRDefault="00C07EF7" w:rsidP="0089509B">
            <w:pPr>
              <w:pStyle w:val="endash"/>
              <w:keepNext/>
              <w:ind w:left="568" w:hanging="284"/>
            </w:pPr>
            <w:r>
              <w:t>evaluate information on job opportunities, select relevant information to match strengths and organisational needs and match own skills to selection criteria</w:t>
            </w:r>
          </w:p>
          <w:p w14:paraId="225A7831" w14:textId="77777777" w:rsidR="00C07EF7" w:rsidRDefault="00C07EF7" w:rsidP="0089509B">
            <w:pPr>
              <w:pStyle w:val="ListParagraph"/>
              <w:keepNext/>
              <w:numPr>
                <w:ilvl w:val="0"/>
                <w:numId w:val="13"/>
              </w:numPr>
              <w:ind w:left="284" w:hanging="284"/>
              <w:contextualSpacing w:val="0"/>
            </w:pPr>
            <w:r>
              <w:t>planning and organising skills to:</w:t>
            </w:r>
          </w:p>
          <w:p w14:paraId="03C1C3F3" w14:textId="77777777" w:rsidR="00C07EF7" w:rsidRDefault="00C07EF7" w:rsidP="0089509B">
            <w:pPr>
              <w:pStyle w:val="endash"/>
              <w:keepNext/>
              <w:ind w:left="568" w:hanging="284"/>
            </w:pPr>
            <w:r>
              <w:t xml:space="preserve">follow up work information through a variety of means </w:t>
            </w:r>
          </w:p>
          <w:p w14:paraId="3B86F414" w14:textId="77777777" w:rsidR="00C07EF7" w:rsidRDefault="00C07EF7" w:rsidP="0089509B">
            <w:pPr>
              <w:pStyle w:val="endash"/>
              <w:keepNext/>
              <w:ind w:left="568" w:hanging="284"/>
            </w:pPr>
            <w:r>
              <w:t>access and organise documentation required to support a job application</w:t>
            </w:r>
          </w:p>
          <w:p w14:paraId="434E82F3" w14:textId="77777777" w:rsidR="00C07EF7" w:rsidRDefault="00C07EF7" w:rsidP="0089509B">
            <w:pPr>
              <w:pStyle w:val="ListParagraph"/>
              <w:keepNext/>
              <w:numPr>
                <w:ilvl w:val="0"/>
                <w:numId w:val="13"/>
              </w:numPr>
              <w:ind w:left="284" w:hanging="284"/>
              <w:contextualSpacing w:val="0"/>
            </w:pPr>
            <w:r>
              <w:t>self management skills to:</w:t>
            </w:r>
          </w:p>
          <w:p w14:paraId="36027C65" w14:textId="77777777" w:rsidR="00C07EF7" w:rsidRDefault="00C07EF7" w:rsidP="0089509B">
            <w:pPr>
              <w:pStyle w:val="endash"/>
              <w:keepNext/>
              <w:ind w:left="568" w:hanging="284"/>
            </w:pPr>
            <w:r>
              <w:t>seek and respond to feedback on job application</w:t>
            </w:r>
          </w:p>
          <w:p w14:paraId="186AF98C" w14:textId="77777777" w:rsidR="00C07EF7" w:rsidRDefault="00C07EF7" w:rsidP="0089509B">
            <w:pPr>
              <w:pStyle w:val="endash"/>
              <w:keepNext/>
              <w:ind w:left="568" w:hanging="284"/>
            </w:pPr>
            <w:r>
              <w:t>evaluate own performance in order to make improvements</w:t>
            </w:r>
          </w:p>
        </w:tc>
      </w:tr>
      <w:tr w:rsidR="00C07EF7" w14:paraId="4367FDB4" w14:textId="77777777" w:rsidTr="00F63B94">
        <w:tc>
          <w:tcPr>
            <w:tcW w:w="9242" w:type="dxa"/>
            <w:gridSpan w:val="5"/>
          </w:tcPr>
          <w:p w14:paraId="659FED85" w14:textId="77777777" w:rsidR="00C07EF7" w:rsidRDefault="00C07EF7" w:rsidP="0089509B">
            <w:pPr>
              <w:pStyle w:val="spacer"/>
            </w:pPr>
          </w:p>
        </w:tc>
      </w:tr>
      <w:tr w:rsidR="00C07EF7" w14:paraId="2BA73EA3" w14:textId="77777777" w:rsidTr="00F63B94">
        <w:tc>
          <w:tcPr>
            <w:tcW w:w="9242" w:type="dxa"/>
            <w:gridSpan w:val="5"/>
          </w:tcPr>
          <w:p w14:paraId="077CBBEF" w14:textId="77777777" w:rsidR="00C07EF7" w:rsidRDefault="00C07EF7" w:rsidP="0089509B">
            <w:pPr>
              <w:pStyle w:val="Heading21"/>
            </w:pPr>
            <w:r>
              <w:t>Range Statement</w:t>
            </w:r>
          </w:p>
          <w:p w14:paraId="5742759F" w14:textId="54766232" w:rsidR="00C07EF7" w:rsidRDefault="00C07EF7"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5988DF4B" w14:textId="77777777" w:rsidTr="00F63B94">
        <w:tc>
          <w:tcPr>
            <w:tcW w:w="3420" w:type="dxa"/>
            <w:gridSpan w:val="2"/>
          </w:tcPr>
          <w:p w14:paraId="4A1ABFF1" w14:textId="77777777" w:rsidR="00C07EF7" w:rsidRPr="005979AA" w:rsidRDefault="00C07EF7" w:rsidP="0089509B">
            <w:pPr>
              <w:pStyle w:val="unittext"/>
            </w:pPr>
            <w:r>
              <w:rPr>
                <w:b/>
                <w:i/>
              </w:rPr>
              <w:t>S</w:t>
            </w:r>
            <w:r w:rsidRPr="00F05947">
              <w:rPr>
                <w:b/>
                <w:i/>
              </w:rPr>
              <w:t>ources</w:t>
            </w:r>
            <w:r>
              <w:rPr>
                <w:b/>
                <w:i/>
              </w:rPr>
              <w:t xml:space="preserve"> </w:t>
            </w:r>
            <w:r w:rsidRPr="00B70574">
              <w:t>may include:</w:t>
            </w:r>
          </w:p>
        </w:tc>
        <w:tc>
          <w:tcPr>
            <w:tcW w:w="5822" w:type="dxa"/>
            <w:gridSpan w:val="3"/>
          </w:tcPr>
          <w:p w14:paraId="7F425A63" w14:textId="77777777" w:rsidR="00C07EF7" w:rsidRDefault="00C07EF7" w:rsidP="0089509B">
            <w:pPr>
              <w:pStyle w:val="ListParagraph"/>
              <w:keepNext/>
              <w:numPr>
                <w:ilvl w:val="0"/>
                <w:numId w:val="13"/>
              </w:numPr>
              <w:ind w:left="284" w:hanging="284"/>
              <w:contextualSpacing w:val="0"/>
            </w:pPr>
            <w:r>
              <w:t>newspapers</w:t>
            </w:r>
          </w:p>
          <w:p w14:paraId="2F928000" w14:textId="77777777" w:rsidR="00C07EF7" w:rsidRDefault="00C07EF7" w:rsidP="0089509B">
            <w:pPr>
              <w:pStyle w:val="ListParagraph"/>
              <w:keepNext/>
              <w:numPr>
                <w:ilvl w:val="0"/>
                <w:numId w:val="13"/>
              </w:numPr>
              <w:ind w:left="284" w:hanging="284"/>
              <w:contextualSpacing w:val="0"/>
            </w:pPr>
            <w:r>
              <w:t>specific websites</w:t>
            </w:r>
          </w:p>
          <w:p w14:paraId="2245598B" w14:textId="77777777" w:rsidR="00C07EF7" w:rsidRDefault="00C07EF7" w:rsidP="0089509B">
            <w:pPr>
              <w:pStyle w:val="ListParagraph"/>
              <w:keepNext/>
              <w:numPr>
                <w:ilvl w:val="0"/>
                <w:numId w:val="13"/>
              </w:numPr>
              <w:ind w:left="284" w:hanging="284"/>
              <w:contextualSpacing w:val="0"/>
            </w:pPr>
            <w:r>
              <w:t>employment agencies</w:t>
            </w:r>
          </w:p>
        </w:tc>
      </w:tr>
      <w:tr w:rsidR="00C07EF7" w14:paraId="42BBB3FD" w14:textId="77777777" w:rsidTr="00F63B94">
        <w:tc>
          <w:tcPr>
            <w:tcW w:w="9242" w:type="dxa"/>
            <w:gridSpan w:val="5"/>
          </w:tcPr>
          <w:p w14:paraId="72EB2A1E" w14:textId="77777777" w:rsidR="00C07EF7" w:rsidRDefault="00C07EF7" w:rsidP="0089509B">
            <w:pPr>
              <w:pStyle w:val="spacer"/>
            </w:pPr>
          </w:p>
        </w:tc>
      </w:tr>
      <w:tr w:rsidR="00C07EF7" w14:paraId="71960F27" w14:textId="77777777" w:rsidTr="00F63B94">
        <w:tc>
          <w:tcPr>
            <w:tcW w:w="3420" w:type="dxa"/>
            <w:gridSpan w:val="2"/>
          </w:tcPr>
          <w:p w14:paraId="35F4CAC0" w14:textId="77777777" w:rsidR="00C07EF7" w:rsidRPr="005979AA" w:rsidRDefault="00C07EF7" w:rsidP="0089509B">
            <w:pPr>
              <w:pStyle w:val="unittext"/>
            </w:pPr>
            <w:r>
              <w:rPr>
                <w:b/>
                <w:i/>
              </w:rPr>
              <w:t xml:space="preserve">Evaluation </w:t>
            </w:r>
            <w:r w:rsidRPr="00B70574">
              <w:t>may include:</w:t>
            </w:r>
          </w:p>
        </w:tc>
        <w:tc>
          <w:tcPr>
            <w:tcW w:w="5822" w:type="dxa"/>
            <w:gridSpan w:val="3"/>
          </w:tcPr>
          <w:p w14:paraId="0B12F96D" w14:textId="77777777" w:rsidR="00C07EF7" w:rsidRDefault="00C07EF7" w:rsidP="0089509B">
            <w:pPr>
              <w:pStyle w:val="ListParagraph"/>
              <w:keepNext/>
              <w:numPr>
                <w:ilvl w:val="0"/>
                <w:numId w:val="13"/>
              </w:numPr>
              <w:ind w:left="284" w:hanging="284"/>
              <w:contextualSpacing w:val="0"/>
            </w:pPr>
            <w:r>
              <w:t>the participant’s preferences</w:t>
            </w:r>
          </w:p>
          <w:p w14:paraId="71F77D9F" w14:textId="77777777" w:rsidR="00C07EF7" w:rsidRDefault="00C07EF7" w:rsidP="0089509B">
            <w:pPr>
              <w:pStyle w:val="ListParagraph"/>
              <w:keepNext/>
              <w:numPr>
                <w:ilvl w:val="0"/>
                <w:numId w:val="13"/>
              </w:numPr>
              <w:ind w:left="284" w:hanging="284"/>
              <w:contextualSpacing w:val="0"/>
            </w:pPr>
            <w:r>
              <w:t>skills</w:t>
            </w:r>
          </w:p>
          <w:p w14:paraId="3E9B315A" w14:textId="77777777" w:rsidR="00C07EF7" w:rsidRDefault="00C07EF7" w:rsidP="0089509B">
            <w:pPr>
              <w:pStyle w:val="ListParagraph"/>
              <w:keepNext/>
              <w:numPr>
                <w:ilvl w:val="0"/>
                <w:numId w:val="13"/>
              </w:numPr>
              <w:ind w:left="284" w:hanging="284"/>
              <w:contextualSpacing w:val="0"/>
            </w:pPr>
            <w:r w:rsidRPr="00324352">
              <w:t>aptitudes</w:t>
            </w:r>
          </w:p>
          <w:p w14:paraId="62C11572" w14:textId="77777777" w:rsidR="00C07EF7" w:rsidRDefault="00C07EF7" w:rsidP="0089509B">
            <w:pPr>
              <w:pStyle w:val="ListParagraph"/>
              <w:keepNext/>
              <w:numPr>
                <w:ilvl w:val="0"/>
                <w:numId w:val="13"/>
              </w:numPr>
              <w:ind w:left="284" w:hanging="284"/>
              <w:contextualSpacing w:val="0"/>
            </w:pPr>
            <w:r>
              <w:t xml:space="preserve">qualifications experience </w:t>
            </w:r>
          </w:p>
          <w:p w14:paraId="2460A8C2" w14:textId="77777777" w:rsidR="00C07EF7" w:rsidRDefault="00C07EF7" w:rsidP="0089509B">
            <w:pPr>
              <w:pStyle w:val="ListParagraph"/>
              <w:keepNext/>
              <w:numPr>
                <w:ilvl w:val="0"/>
                <w:numId w:val="13"/>
              </w:numPr>
              <w:ind w:left="284" w:hanging="284"/>
              <w:contextualSpacing w:val="0"/>
            </w:pPr>
            <w:r>
              <w:t xml:space="preserve">conditions of employment </w:t>
            </w:r>
          </w:p>
          <w:p w14:paraId="2B36D4FF" w14:textId="77777777" w:rsidR="00C07EF7" w:rsidRDefault="00C07EF7" w:rsidP="0089509B">
            <w:pPr>
              <w:pStyle w:val="ListParagraph"/>
              <w:keepNext/>
              <w:numPr>
                <w:ilvl w:val="0"/>
                <w:numId w:val="13"/>
              </w:numPr>
              <w:ind w:left="284" w:hanging="284"/>
              <w:contextualSpacing w:val="0"/>
            </w:pPr>
            <w:r>
              <w:t>future employment opportunities</w:t>
            </w:r>
          </w:p>
        </w:tc>
      </w:tr>
      <w:tr w:rsidR="00C07EF7" w14:paraId="65475480" w14:textId="77777777" w:rsidTr="00F63B94">
        <w:tc>
          <w:tcPr>
            <w:tcW w:w="9242" w:type="dxa"/>
            <w:gridSpan w:val="5"/>
          </w:tcPr>
          <w:p w14:paraId="24D0472D" w14:textId="77777777" w:rsidR="00C07EF7" w:rsidRDefault="00C07EF7" w:rsidP="0089509B">
            <w:pPr>
              <w:pStyle w:val="spacer"/>
            </w:pPr>
          </w:p>
        </w:tc>
      </w:tr>
      <w:tr w:rsidR="00C07EF7" w14:paraId="36DD6209" w14:textId="77777777" w:rsidTr="00F63B94">
        <w:tc>
          <w:tcPr>
            <w:tcW w:w="3420" w:type="dxa"/>
            <w:gridSpan w:val="2"/>
          </w:tcPr>
          <w:p w14:paraId="7C819374" w14:textId="77777777" w:rsidR="00C07EF7" w:rsidRPr="00A0154A" w:rsidRDefault="00C07EF7" w:rsidP="0089509B">
            <w:pPr>
              <w:pStyle w:val="unittext"/>
              <w:rPr>
                <w:b/>
                <w:i/>
              </w:rPr>
            </w:pPr>
            <w:r>
              <w:rPr>
                <w:b/>
                <w:i/>
              </w:rPr>
              <w:t xml:space="preserve">Employment advertising </w:t>
            </w:r>
            <w:r w:rsidRPr="00A0154A">
              <w:rPr>
                <w:b/>
                <w:i/>
              </w:rPr>
              <w:t xml:space="preserve">sources </w:t>
            </w:r>
            <w:r>
              <w:t>may include:</w:t>
            </w:r>
          </w:p>
        </w:tc>
        <w:tc>
          <w:tcPr>
            <w:tcW w:w="5822" w:type="dxa"/>
            <w:gridSpan w:val="3"/>
          </w:tcPr>
          <w:p w14:paraId="1202CAFF" w14:textId="77777777" w:rsidR="00C07EF7" w:rsidRDefault="00C07EF7" w:rsidP="0089509B">
            <w:pPr>
              <w:pStyle w:val="ListParagraph"/>
              <w:keepNext/>
              <w:numPr>
                <w:ilvl w:val="0"/>
                <w:numId w:val="13"/>
              </w:numPr>
              <w:ind w:left="284" w:hanging="284"/>
              <w:contextualSpacing w:val="0"/>
            </w:pPr>
            <w:r>
              <w:t>internet sites:</w:t>
            </w:r>
          </w:p>
          <w:p w14:paraId="103243E0" w14:textId="77777777" w:rsidR="00C07EF7" w:rsidRDefault="00C07EF7" w:rsidP="0089509B">
            <w:pPr>
              <w:pStyle w:val="endash"/>
              <w:keepNext/>
              <w:ind w:left="568" w:hanging="284"/>
            </w:pPr>
            <w:r w:rsidRPr="000A39F1">
              <w:t>enterprise sites</w:t>
            </w:r>
          </w:p>
          <w:p w14:paraId="7362946E" w14:textId="77777777" w:rsidR="00C07EF7" w:rsidRDefault="00C07EF7" w:rsidP="0089509B">
            <w:pPr>
              <w:pStyle w:val="endash"/>
              <w:keepNext/>
              <w:ind w:left="568" w:hanging="284"/>
            </w:pPr>
            <w:r>
              <w:t>job search sites</w:t>
            </w:r>
          </w:p>
          <w:p w14:paraId="27E538AC" w14:textId="77777777" w:rsidR="00C07EF7" w:rsidRDefault="00C07EF7" w:rsidP="0089509B">
            <w:pPr>
              <w:pStyle w:val="endash"/>
              <w:keepNext/>
              <w:ind w:left="568" w:hanging="284"/>
            </w:pPr>
            <w:r>
              <w:t>industry association sites</w:t>
            </w:r>
          </w:p>
          <w:p w14:paraId="1FBBE9F1" w14:textId="77777777" w:rsidR="00C07EF7" w:rsidRDefault="00C07EF7" w:rsidP="0089509B">
            <w:pPr>
              <w:pStyle w:val="ListParagraph"/>
              <w:keepNext/>
              <w:numPr>
                <w:ilvl w:val="0"/>
                <w:numId w:val="13"/>
              </w:numPr>
              <w:ind w:left="284" w:hanging="284"/>
              <w:contextualSpacing w:val="0"/>
            </w:pPr>
            <w:r>
              <w:t>local newspapers</w:t>
            </w:r>
            <w:r w:rsidRPr="00A0154A">
              <w:t xml:space="preserve"> </w:t>
            </w:r>
          </w:p>
          <w:p w14:paraId="070A72A9" w14:textId="77777777" w:rsidR="00C07EF7" w:rsidRDefault="00C07EF7" w:rsidP="0089509B">
            <w:pPr>
              <w:pStyle w:val="ListParagraph"/>
              <w:keepNext/>
              <w:numPr>
                <w:ilvl w:val="0"/>
                <w:numId w:val="13"/>
              </w:numPr>
              <w:ind w:left="284" w:hanging="284"/>
              <w:contextualSpacing w:val="0"/>
            </w:pPr>
            <w:r>
              <w:t>community</w:t>
            </w:r>
            <w:r w:rsidRPr="00A0154A">
              <w:t xml:space="preserve"> noticeboards</w:t>
            </w:r>
          </w:p>
        </w:tc>
      </w:tr>
      <w:tr w:rsidR="00C07EF7" w14:paraId="2CF1E89D" w14:textId="77777777" w:rsidTr="00F63B94">
        <w:tc>
          <w:tcPr>
            <w:tcW w:w="9242" w:type="dxa"/>
            <w:gridSpan w:val="5"/>
          </w:tcPr>
          <w:p w14:paraId="6606C64A" w14:textId="77777777" w:rsidR="00C07EF7" w:rsidRDefault="00C07EF7" w:rsidP="0089509B">
            <w:pPr>
              <w:pStyle w:val="spacer"/>
            </w:pPr>
          </w:p>
        </w:tc>
      </w:tr>
      <w:tr w:rsidR="00C07EF7" w14:paraId="2D382CB4" w14:textId="77777777" w:rsidTr="00F63B94">
        <w:tc>
          <w:tcPr>
            <w:tcW w:w="3420" w:type="dxa"/>
            <w:gridSpan w:val="2"/>
          </w:tcPr>
          <w:p w14:paraId="57759FCF" w14:textId="77777777" w:rsidR="00C07EF7" w:rsidRPr="005979AA" w:rsidRDefault="00C07EF7" w:rsidP="0089509B">
            <w:pPr>
              <w:pStyle w:val="unittext"/>
            </w:pPr>
            <w:r w:rsidRPr="0002594E">
              <w:rPr>
                <w:b/>
                <w:i/>
              </w:rPr>
              <w:t>Personal networks</w:t>
            </w:r>
            <w:r>
              <w:t xml:space="preserve"> may include:</w:t>
            </w:r>
          </w:p>
        </w:tc>
        <w:tc>
          <w:tcPr>
            <w:tcW w:w="5822" w:type="dxa"/>
            <w:gridSpan w:val="3"/>
          </w:tcPr>
          <w:p w14:paraId="56809AB2" w14:textId="77777777" w:rsidR="00C07EF7" w:rsidRDefault="00C07EF7" w:rsidP="0089509B">
            <w:pPr>
              <w:pStyle w:val="ListParagraph"/>
              <w:keepNext/>
              <w:numPr>
                <w:ilvl w:val="0"/>
                <w:numId w:val="13"/>
              </w:numPr>
              <w:ind w:left="284" w:hanging="284"/>
              <w:contextualSpacing w:val="0"/>
            </w:pPr>
            <w:r>
              <w:t>family</w:t>
            </w:r>
          </w:p>
          <w:p w14:paraId="1EBB77FB" w14:textId="77777777" w:rsidR="00C07EF7" w:rsidRDefault="00C07EF7" w:rsidP="0089509B">
            <w:pPr>
              <w:pStyle w:val="ListParagraph"/>
              <w:keepNext/>
              <w:numPr>
                <w:ilvl w:val="0"/>
                <w:numId w:val="13"/>
              </w:numPr>
              <w:ind w:left="284" w:hanging="284"/>
              <w:contextualSpacing w:val="0"/>
            </w:pPr>
            <w:r>
              <w:t>social / recreational</w:t>
            </w:r>
          </w:p>
          <w:p w14:paraId="18F69F71" w14:textId="77777777" w:rsidR="00C07EF7" w:rsidRDefault="00C07EF7" w:rsidP="0089509B">
            <w:pPr>
              <w:pStyle w:val="ListParagraph"/>
              <w:keepNext/>
              <w:numPr>
                <w:ilvl w:val="0"/>
                <w:numId w:val="13"/>
              </w:numPr>
              <w:ind w:left="284" w:hanging="284"/>
              <w:contextualSpacing w:val="0"/>
            </w:pPr>
            <w:r>
              <w:t>educational</w:t>
            </w:r>
          </w:p>
          <w:p w14:paraId="484F81ED" w14:textId="77777777" w:rsidR="00C07EF7" w:rsidRDefault="00C07EF7" w:rsidP="0089509B">
            <w:pPr>
              <w:pStyle w:val="ListParagraph"/>
              <w:keepNext/>
              <w:numPr>
                <w:ilvl w:val="0"/>
                <w:numId w:val="13"/>
              </w:numPr>
              <w:ind w:left="284" w:hanging="284"/>
              <w:contextualSpacing w:val="0"/>
            </w:pPr>
            <w:r>
              <w:t>social media</w:t>
            </w:r>
          </w:p>
        </w:tc>
      </w:tr>
      <w:tr w:rsidR="00C07EF7" w14:paraId="2B4B6C16" w14:textId="77777777" w:rsidTr="00F63B94">
        <w:tc>
          <w:tcPr>
            <w:tcW w:w="9242" w:type="dxa"/>
            <w:gridSpan w:val="5"/>
          </w:tcPr>
          <w:p w14:paraId="5F17B36E" w14:textId="77777777" w:rsidR="00C07EF7" w:rsidRDefault="00C07EF7" w:rsidP="0089509B">
            <w:pPr>
              <w:pStyle w:val="spacer"/>
            </w:pPr>
          </w:p>
        </w:tc>
      </w:tr>
      <w:tr w:rsidR="00C07EF7" w14:paraId="3F09381C" w14:textId="77777777" w:rsidTr="00F63B94">
        <w:tc>
          <w:tcPr>
            <w:tcW w:w="3420" w:type="dxa"/>
            <w:gridSpan w:val="2"/>
          </w:tcPr>
          <w:p w14:paraId="077E5BC4" w14:textId="77777777" w:rsidR="00C07EF7" w:rsidRPr="005979AA" w:rsidRDefault="00C07EF7" w:rsidP="0089509B">
            <w:pPr>
              <w:pStyle w:val="unittext"/>
            </w:pPr>
            <w:r>
              <w:rPr>
                <w:b/>
                <w:i/>
              </w:rPr>
              <w:t>A</w:t>
            </w:r>
            <w:r w:rsidRPr="00045D79">
              <w:rPr>
                <w:b/>
                <w:i/>
              </w:rPr>
              <w:t xml:space="preserve">ppropriate </w:t>
            </w:r>
            <w:r>
              <w:rPr>
                <w:b/>
                <w:i/>
              </w:rPr>
              <w:t xml:space="preserve">methods </w:t>
            </w:r>
            <w:r w:rsidRPr="00B70574">
              <w:t>may include:</w:t>
            </w:r>
          </w:p>
        </w:tc>
        <w:tc>
          <w:tcPr>
            <w:tcW w:w="5822" w:type="dxa"/>
            <w:gridSpan w:val="3"/>
          </w:tcPr>
          <w:p w14:paraId="15932487" w14:textId="77777777" w:rsidR="00C07EF7" w:rsidRDefault="00C07EF7" w:rsidP="0089509B">
            <w:pPr>
              <w:pStyle w:val="ListParagraph"/>
              <w:keepNext/>
              <w:numPr>
                <w:ilvl w:val="0"/>
                <w:numId w:val="13"/>
              </w:numPr>
              <w:ind w:left="284" w:hanging="284"/>
              <w:contextualSpacing w:val="0"/>
            </w:pPr>
            <w:r>
              <w:t>telephone</w:t>
            </w:r>
          </w:p>
          <w:p w14:paraId="48ED1CF8" w14:textId="77777777" w:rsidR="00C07EF7" w:rsidRDefault="00C07EF7" w:rsidP="0089509B">
            <w:pPr>
              <w:pStyle w:val="ListParagraph"/>
              <w:keepNext/>
              <w:numPr>
                <w:ilvl w:val="0"/>
                <w:numId w:val="13"/>
              </w:numPr>
              <w:ind w:left="284" w:hanging="284"/>
              <w:contextualSpacing w:val="0"/>
            </w:pPr>
            <w:r>
              <w:t>email / letter</w:t>
            </w:r>
          </w:p>
          <w:p w14:paraId="4B7D2C56" w14:textId="77777777" w:rsidR="00C07EF7" w:rsidRDefault="00C07EF7" w:rsidP="0089509B">
            <w:pPr>
              <w:pStyle w:val="ListParagraph"/>
              <w:keepNext/>
              <w:numPr>
                <w:ilvl w:val="0"/>
                <w:numId w:val="13"/>
              </w:numPr>
              <w:ind w:left="284" w:hanging="284"/>
              <w:contextualSpacing w:val="0"/>
            </w:pPr>
            <w:r>
              <w:t>personal contacts</w:t>
            </w:r>
          </w:p>
          <w:p w14:paraId="1C1ABBB5" w14:textId="77777777" w:rsidR="00C07EF7" w:rsidRDefault="00C07EF7" w:rsidP="0089509B">
            <w:pPr>
              <w:pStyle w:val="ListParagraph"/>
              <w:keepNext/>
              <w:numPr>
                <w:ilvl w:val="0"/>
                <w:numId w:val="13"/>
              </w:numPr>
              <w:ind w:left="284" w:hanging="284"/>
              <w:contextualSpacing w:val="0"/>
            </w:pPr>
            <w:r>
              <w:t>timing of approach</w:t>
            </w:r>
          </w:p>
          <w:p w14:paraId="489FC7C6" w14:textId="77777777" w:rsidR="00C07EF7" w:rsidRDefault="00C07EF7" w:rsidP="0089509B">
            <w:pPr>
              <w:pStyle w:val="ListParagraph"/>
              <w:keepNext/>
              <w:numPr>
                <w:ilvl w:val="0"/>
                <w:numId w:val="13"/>
              </w:numPr>
              <w:ind w:left="284" w:hanging="284"/>
              <w:contextualSpacing w:val="0"/>
            </w:pPr>
            <w:r>
              <w:t>personal presentation</w:t>
            </w:r>
          </w:p>
          <w:p w14:paraId="34BFD989" w14:textId="77777777" w:rsidR="00C07EF7" w:rsidRDefault="00C07EF7" w:rsidP="0089509B">
            <w:pPr>
              <w:pStyle w:val="ListParagraph"/>
              <w:keepNext/>
              <w:numPr>
                <w:ilvl w:val="0"/>
                <w:numId w:val="13"/>
              </w:numPr>
              <w:ind w:left="284" w:hanging="284"/>
              <w:contextualSpacing w:val="0"/>
            </w:pPr>
            <w:r>
              <w:t xml:space="preserve">clear and concise communication </w:t>
            </w:r>
          </w:p>
        </w:tc>
      </w:tr>
      <w:tr w:rsidR="00C07EF7" w14:paraId="588F70B3" w14:textId="77777777" w:rsidTr="00F63B94">
        <w:tc>
          <w:tcPr>
            <w:tcW w:w="3420" w:type="dxa"/>
            <w:gridSpan w:val="2"/>
          </w:tcPr>
          <w:p w14:paraId="5FBA4DC1" w14:textId="77777777" w:rsidR="00C07EF7" w:rsidRDefault="00C07EF7" w:rsidP="0089509B">
            <w:pPr>
              <w:pStyle w:val="spacer"/>
            </w:pPr>
          </w:p>
        </w:tc>
        <w:tc>
          <w:tcPr>
            <w:tcW w:w="5822" w:type="dxa"/>
            <w:gridSpan w:val="3"/>
          </w:tcPr>
          <w:p w14:paraId="0945DF2D" w14:textId="77777777" w:rsidR="00C07EF7" w:rsidRDefault="00C07EF7" w:rsidP="0089509B">
            <w:pPr>
              <w:pStyle w:val="spacer"/>
            </w:pPr>
          </w:p>
        </w:tc>
      </w:tr>
      <w:tr w:rsidR="00C07EF7" w14:paraId="193AE63F" w14:textId="77777777" w:rsidTr="00F63B94">
        <w:tc>
          <w:tcPr>
            <w:tcW w:w="3420" w:type="dxa"/>
            <w:gridSpan w:val="2"/>
          </w:tcPr>
          <w:p w14:paraId="11E37B71" w14:textId="77777777" w:rsidR="00C07EF7" w:rsidRPr="005979AA" w:rsidRDefault="00C07EF7" w:rsidP="0089509B">
            <w:pPr>
              <w:pStyle w:val="unittext"/>
            </w:pPr>
            <w:r>
              <w:rPr>
                <w:b/>
                <w:i/>
              </w:rPr>
              <w:t xml:space="preserve">Job requirements </w:t>
            </w:r>
            <w:r w:rsidRPr="00B70574">
              <w:t>may include</w:t>
            </w:r>
            <w:r w:rsidRPr="0002594E">
              <w:t>:</w:t>
            </w:r>
          </w:p>
        </w:tc>
        <w:tc>
          <w:tcPr>
            <w:tcW w:w="5822" w:type="dxa"/>
            <w:gridSpan w:val="3"/>
          </w:tcPr>
          <w:p w14:paraId="5F034D8E" w14:textId="77777777" w:rsidR="00C07EF7" w:rsidRDefault="00C07EF7" w:rsidP="0089509B">
            <w:pPr>
              <w:pStyle w:val="ListParagraph"/>
              <w:keepNext/>
              <w:numPr>
                <w:ilvl w:val="0"/>
                <w:numId w:val="13"/>
              </w:numPr>
              <w:ind w:left="284" w:hanging="284"/>
              <w:contextualSpacing w:val="0"/>
            </w:pPr>
            <w:r>
              <w:t>role of the position in the organisation/enterprise</w:t>
            </w:r>
          </w:p>
          <w:p w14:paraId="1CC32092" w14:textId="77777777" w:rsidR="00C07EF7" w:rsidRDefault="00C07EF7" w:rsidP="0089509B">
            <w:pPr>
              <w:pStyle w:val="ListParagraph"/>
              <w:keepNext/>
              <w:numPr>
                <w:ilvl w:val="0"/>
                <w:numId w:val="13"/>
              </w:numPr>
              <w:ind w:left="284" w:hanging="284"/>
              <w:contextualSpacing w:val="0"/>
            </w:pPr>
            <w:r>
              <w:t>previous experience</w:t>
            </w:r>
          </w:p>
          <w:p w14:paraId="04C54EAB" w14:textId="77777777" w:rsidR="00C07EF7" w:rsidRDefault="00C07EF7" w:rsidP="0089509B">
            <w:pPr>
              <w:pStyle w:val="ListParagraph"/>
              <w:keepNext/>
              <w:numPr>
                <w:ilvl w:val="0"/>
                <w:numId w:val="13"/>
              </w:numPr>
              <w:ind w:left="284" w:hanging="284"/>
              <w:contextualSpacing w:val="0"/>
            </w:pPr>
            <w:r>
              <w:t>location</w:t>
            </w:r>
          </w:p>
          <w:p w14:paraId="2067B07E" w14:textId="77777777" w:rsidR="00C07EF7" w:rsidRDefault="00C07EF7" w:rsidP="0089509B">
            <w:pPr>
              <w:pStyle w:val="ListParagraph"/>
              <w:keepNext/>
              <w:numPr>
                <w:ilvl w:val="0"/>
                <w:numId w:val="13"/>
              </w:numPr>
              <w:ind w:left="284" w:hanging="284"/>
              <w:contextualSpacing w:val="0"/>
            </w:pPr>
            <w:r>
              <w:t>hours of work</w:t>
            </w:r>
          </w:p>
          <w:p w14:paraId="44EA985B" w14:textId="77777777" w:rsidR="00C07EF7" w:rsidRDefault="00C07EF7" w:rsidP="0089509B">
            <w:pPr>
              <w:pStyle w:val="ListParagraph"/>
              <w:keepNext/>
              <w:numPr>
                <w:ilvl w:val="0"/>
                <w:numId w:val="13"/>
              </w:numPr>
              <w:ind w:left="284" w:hanging="284"/>
              <w:contextualSpacing w:val="0"/>
            </w:pPr>
            <w:r>
              <w:t>drivers licence / own transport</w:t>
            </w:r>
          </w:p>
          <w:p w14:paraId="76E3B8F1" w14:textId="77777777" w:rsidR="00C07EF7" w:rsidRDefault="00C07EF7" w:rsidP="0089509B">
            <w:pPr>
              <w:pStyle w:val="ListParagraph"/>
              <w:keepNext/>
              <w:numPr>
                <w:ilvl w:val="0"/>
                <w:numId w:val="13"/>
              </w:numPr>
              <w:ind w:left="284" w:hanging="284"/>
              <w:contextualSpacing w:val="0"/>
            </w:pPr>
            <w:r>
              <w:t>level of education/qualifications</w:t>
            </w:r>
          </w:p>
        </w:tc>
      </w:tr>
      <w:tr w:rsidR="00C07EF7" w14:paraId="53B0F665" w14:textId="77777777" w:rsidTr="00F63B94">
        <w:tc>
          <w:tcPr>
            <w:tcW w:w="3420" w:type="dxa"/>
            <w:gridSpan w:val="2"/>
          </w:tcPr>
          <w:p w14:paraId="039FB98F" w14:textId="77777777" w:rsidR="00C07EF7" w:rsidRDefault="00C07EF7" w:rsidP="0089509B">
            <w:pPr>
              <w:pStyle w:val="spacer"/>
            </w:pPr>
          </w:p>
        </w:tc>
        <w:tc>
          <w:tcPr>
            <w:tcW w:w="5822" w:type="dxa"/>
            <w:gridSpan w:val="3"/>
          </w:tcPr>
          <w:p w14:paraId="219E5F0B" w14:textId="77777777" w:rsidR="00C07EF7" w:rsidRDefault="00C07EF7" w:rsidP="0089509B">
            <w:pPr>
              <w:pStyle w:val="spacer"/>
            </w:pPr>
          </w:p>
        </w:tc>
      </w:tr>
      <w:tr w:rsidR="00C07EF7" w14:paraId="4A71BB9E" w14:textId="77777777" w:rsidTr="00F63B94">
        <w:tc>
          <w:tcPr>
            <w:tcW w:w="3420" w:type="dxa"/>
            <w:gridSpan w:val="2"/>
          </w:tcPr>
          <w:p w14:paraId="46E972E2" w14:textId="77777777" w:rsidR="00C07EF7" w:rsidRPr="005979AA" w:rsidRDefault="00C07EF7" w:rsidP="0089509B">
            <w:pPr>
              <w:pStyle w:val="unittext"/>
            </w:pPr>
            <w:r>
              <w:rPr>
                <w:b/>
                <w:i/>
              </w:rPr>
              <w:t>A</w:t>
            </w:r>
            <w:r w:rsidRPr="00824C62">
              <w:rPr>
                <w:b/>
                <w:i/>
              </w:rPr>
              <w:t>pplication requirements</w:t>
            </w:r>
            <w:r>
              <w:rPr>
                <w:b/>
                <w:i/>
              </w:rPr>
              <w:t xml:space="preserve"> </w:t>
            </w:r>
            <w:r w:rsidRPr="00B70574">
              <w:t>may include:</w:t>
            </w:r>
          </w:p>
        </w:tc>
        <w:tc>
          <w:tcPr>
            <w:tcW w:w="5822" w:type="dxa"/>
            <w:gridSpan w:val="3"/>
          </w:tcPr>
          <w:p w14:paraId="04E91B0D" w14:textId="77777777" w:rsidR="00C07EF7" w:rsidRDefault="00C07EF7" w:rsidP="0089509B">
            <w:pPr>
              <w:pStyle w:val="ListParagraph"/>
              <w:keepNext/>
              <w:numPr>
                <w:ilvl w:val="0"/>
                <w:numId w:val="13"/>
              </w:numPr>
              <w:ind w:left="284" w:hanging="284"/>
              <w:contextualSpacing w:val="0"/>
            </w:pPr>
            <w:r>
              <w:t>online application process</w:t>
            </w:r>
          </w:p>
          <w:p w14:paraId="7DBF781E" w14:textId="77777777" w:rsidR="00C07EF7" w:rsidRDefault="00C07EF7" w:rsidP="0089509B">
            <w:pPr>
              <w:pStyle w:val="ListParagraph"/>
              <w:keepNext/>
              <w:numPr>
                <w:ilvl w:val="0"/>
                <w:numId w:val="13"/>
              </w:numPr>
              <w:ind w:left="284" w:hanging="284"/>
              <w:contextualSpacing w:val="0"/>
            </w:pPr>
            <w:r>
              <w:t>modes of contact including online</w:t>
            </w:r>
          </w:p>
          <w:p w14:paraId="35701228" w14:textId="77777777" w:rsidR="00C07EF7" w:rsidRDefault="00C07EF7" w:rsidP="0089509B">
            <w:pPr>
              <w:pStyle w:val="ListParagraph"/>
              <w:keepNext/>
              <w:numPr>
                <w:ilvl w:val="0"/>
                <w:numId w:val="13"/>
              </w:numPr>
              <w:ind w:left="284" w:hanging="284"/>
              <w:contextualSpacing w:val="0"/>
            </w:pPr>
            <w:r>
              <w:t>format / presentation</w:t>
            </w:r>
          </w:p>
          <w:p w14:paraId="27755ABB" w14:textId="77777777" w:rsidR="00C07EF7" w:rsidRDefault="00C07EF7" w:rsidP="0089509B">
            <w:pPr>
              <w:pStyle w:val="ListParagraph"/>
              <w:keepNext/>
              <w:numPr>
                <w:ilvl w:val="0"/>
                <w:numId w:val="13"/>
              </w:numPr>
              <w:ind w:left="284" w:hanging="284"/>
              <w:contextualSpacing w:val="0"/>
            </w:pPr>
            <w:r>
              <w:t xml:space="preserve">content </w:t>
            </w:r>
          </w:p>
          <w:p w14:paraId="5C267560" w14:textId="77777777" w:rsidR="00C07EF7" w:rsidRDefault="00C07EF7" w:rsidP="0089509B">
            <w:pPr>
              <w:pStyle w:val="ListParagraph"/>
              <w:keepNext/>
              <w:numPr>
                <w:ilvl w:val="0"/>
                <w:numId w:val="13"/>
              </w:numPr>
              <w:ind w:left="284" w:hanging="284"/>
              <w:contextualSpacing w:val="0"/>
            </w:pPr>
            <w:r>
              <w:t>referees</w:t>
            </w:r>
          </w:p>
        </w:tc>
      </w:tr>
      <w:tr w:rsidR="00C07EF7" w14:paraId="3C19227F" w14:textId="77777777" w:rsidTr="00F63B94">
        <w:tc>
          <w:tcPr>
            <w:tcW w:w="3420" w:type="dxa"/>
            <w:gridSpan w:val="2"/>
          </w:tcPr>
          <w:p w14:paraId="08376AC7" w14:textId="77777777" w:rsidR="00C07EF7" w:rsidRDefault="00C07EF7" w:rsidP="0089509B">
            <w:pPr>
              <w:pStyle w:val="spacer"/>
            </w:pPr>
          </w:p>
        </w:tc>
        <w:tc>
          <w:tcPr>
            <w:tcW w:w="5822" w:type="dxa"/>
            <w:gridSpan w:val="3"/>
          </w:tcPr>
          <w:p w14:paraId="5108079E" w14:textId="77777777" w:rsidR="00C07EF7" w:rsidRDefault="00C07EF7" w:rsidP="0089509B">
            <w:pPr>
              <w:pStyle w:val="spacer"/>
            </w:pPr>
          </w:p>
        </w:tc>
      </w:tr>
      <w:tr w:rsidR="00C07EF7" w14:paraId="42267EEB" w14:textId="77777777" w:rsidTr="00F63B94">
        <w:tc>
          <w:tcPr>
            <w:tcW w:w="3420" w:type="dxa"/>
            <w:gridSpan w:val="2"/>
          </w:tcPr>
          <w:p w14:paraId="2B4D43C5" w14:textId="77777777" w:rsidR="00C07EF7" w:rsidRDefault="00C07EF7" w:rsidP="0089509B">
            <w:pPr>
              <w:pStyle w:val="unittext"/>
              <w:rPr>
                <w:b/>
                <w:i/>
              </w:rPr>
            </w:pPr>
            <w:r>
              <w:rPr>
                <w:b/>
                <w:i/>
              </w:rPr>
              <w:t xml:space="preserve">Simple resumé </w:t>
            </w:r>
            <w:r w:rsidRPr="008D0D04">
              <w:t>may include</w:t>
            </w:r>
            <w:r w:rsidRPr="008F55B0">
              <w:t>:</w:t>
            </w:r>
          </w:p>
        </w:tc>
        <w:tc>
          <w:tcPr>
            <w:tcW w:w="5822" w:type="dxa"/>
            <w:gridSpan w:val="3"/>
          </w:tcPr>
          <w:p w14:paraId="4E2DAA0B" w14:textId="77777777" w:rsidR="00C07EF7" w:rsidRDefault="00C07EF7" w:rsidP="0089509B">
            <w:pPr>
              <w:pStyle w:val="ListParagraph"/>
              <w:keepNext/>
              <w:numPr>
                <w:ilvl w:val="0"/>
                <w:numId w:val="13"/>
              </w:numPr>
              <w:ind w:left="284" w:hanging="284"/>
              <w:contextualSpacing w:val="0"/>
            </w:pPr>
            <w:r>
              <w:t>completion of a form</w:t>
            </w:r>
          </w:p>
          <w:p w14:paraId="48E13ACB" w14:textId="77777777" w:rsidR="00C07EF7" w:rsidRDefault="00C07EF7" w:rsidP="0089509B">
            <w:pPr>
              <w:pStyle w:val="ListParagraph"/>
              <w:keepNext/>
              <w:numPr>
                <w:ilvl w:val="0"/>
                <w:numId w:val="13"/>
              </w:numPr>
              <w:ind w:left="284" w:hanging="284"/>
              <w:contextualSpacing w:val="0"/>
            </w:pPr>
            <w:r>
              <w:t>key headings with dot points</w:t>
            </w:r>
          </w:p>
          <w:p w14:paraId="03994C93" w14:textId="77777777" w:rsidR="00C07EF7" w:rsidRDefault="00C07EF7" w:rsidP="0089509B">
            <w:pPr>
              <w:pStyle w:val="ListParagraph"/>
              <w:keepNext/>
              <w:numPr>
                <w:ilvl w:val="0"/>
                <w:numId w:val="13"/>
              </w:numPr>
              <w:ind w:left="284" w:hanging="284"/>
              <w:contextualSpacing w:val="0"/>
            </w:pPr>
            <w:r>
              <w:t>short paragraph</w:t>
            </w:r>
          </w:p>
          <w:p w14:paraId="2B1B5A2D" w14:textId="77777777" w:rsidR="00C07EF7" w:rsidRDefault="00C07EF7" w:rsidP="0089509B">
            <w:pPr>
              <w:pStyle w:val="ListParagraph"/>
              <w:keepNext/>
              <w:numPr>
                <w:ilvl w:val="0"/>
                <w:numId w:val="13"/>
              </w:numPr>
              <w:ind w:left="284" w:hanging="284"/>
              <w:contextualSpacing w:val="0"/>
            </w:pPr>
            <w:r>
              <w:t>personal details</w:t>
            </w:r>
          </w:p>
          <w:p w14:paraId="535F41B8" w14:textId="77777777" w:rsidR="00C07EF7" w:rsidRDefault="00C07EF7" w:rsidP="0089509B">
            <w:pPr>
              <w:pStyle w:val="ListParagraph"/>
              <w:keepNext/>
              <w:numPr>
                <w:ilvl w:val="0"/>
                <w:numId w:val="13"/>
              </w:numPr>
              <w:ind w:left="284" w:hanging="284"/>
              <w:contextualSpacing w:val="0"/>
            </w:pPr>
            <w:r>
              <w:t>brief profile of work and education history</w:t>
            </w:r>
          </w:p>
          <w:p w14:paraId="086913BA" w14:textId="77777777" w:rsidR="00C07EF7" w:rsidRDefault="00C07EF7" w:rsidP="0089509B">
            <w:pPr>
              <w:pStyle w:val="ListParagraph"/>
              <w:keepNext/>
              <w:numPr>
                <w:ilvl w:val="0"/>
                <w:numId w:val="13"/>
              </w:numPr>
              <w:ind w:left="284" w:hanging="284"/>
              <w:contextualSpacing w:val="0"/>
            </w:pPr>
            <w:r>
              <w:t>volunteer work</w:t>
            </w:r>
          </w:p>
        </w:tc>
      </w:tr>
      <w:tr w:rsidR="00C07EF7" w14:paraId="2E8B5B04" w14:textId="77777777" w:rsidTr="00F63B94">
        <w:tc>
          <w:tcPr>
            <w:tcW w:w="3420" w:type="dxa"/>
            <w:gridSpan w:val="2"/>
          </w:tcPr>
          <w:p w14:paraId="59DFC7A0" w14:textId="77777777" w:rsidR="00C07EF7" w:rsidRDefault="00C07EF7" w:rsidP="0089509B">
            <w:pPr>
              <w:pStyle w:val="spacer"/>
            </w:pPr>
          </w:p>
        </w:tc>
        <w:tc>
          <w:tcPr>
            <w:tcW w:w="5822" w:type="dxa"/>
            <w:gridSpan w:val="3"/>
          </w:tcPr>
          <w:p w14:paraId="78FA1F30" w14:textId="77777777" w:rsidR="00C07EF7" w:rsidRDefault="00C07EF7" w:rsidP="0089509B">
            <w:pPr>
              <w:pStyle w:val="spacer"/>
            </w:pPr>
          </w:p>
        </w:tc>
      </w:tr>
      <w:tr w:rsidR="00C07EF7" w14:paraId="2B091C99" w14:textId="77777777" w:rsidTr="00F63B94">
        <w:tc>
          <w:tcPr>
            <w:tcW w:w="3420" w:type="dxa"/>
            <w:gridSpan w:val="2"/>
          </w:tcPr>
          <w:p w14:paraId="332F758E" w14:textId="77777777" w:rsidR="00C07EF7" w:rsidRPr="0002594E" w:rsidRDefault="00C07EF7" w:rsidP="0089509B">
            <w:pPr>
              <w:pStyle w:val="unittext"/>
            </w:pPr>
            <w:r w:rsidRPr="0002594E">
              <w:rPr>
                <w:b/>
                <w:i/>
              </w:rPr>
              <w:t>Specified format</w:t>
            </w:r>
            <w:r>
              <w:rPr>
                <w:b/>
                <w:i/>
              </w:rPr>
              <w:t xml:space="preserve"> </w:t>
            </w:r>
            <w:r>
              <w:t>may include:</w:t>
            </w:r>
          </w:p>
        </w:tc>
        <w:tc>
          <w:tcPr>
            <w:tcW w:w="5822" w:type="dxa"/>
            <w:gridSpan w:val="3"/>
          </w:tcPr>
          <w:p w14:paraId="3EBD9EE7" w14:textId="77777777" w:rsidR="00C07EF7" w:rsidRDefault="00C07EF7" w:rsidP="0089509B">
            <w:pPr>
              <w:pStyle w:val="ListParagraph"/>
              <w:keepNext/>
              <w:numPr>
                <w:ilvl w:val="0"/>
                <w:numId w:val="13"/>
              </w:numPr>
              <w:ind w:left="284" w:hanging="284"/>
              <w:contextualSpacing w:val="0"/>
            </w:pPr>
            <w:r>
              <w:t>electronic or hard copy pro forma</w:t>
            </w:r>
          </w:p>
          <w:p w14:paraId="0B85E75A" w14:textId="77777777" w:rsidR="00C07EF7" w:rsidRDefault="00C07EF7" w:rsidP="0089509B">
            <w:pPr>
              <w:pStyle w:val="ListParagraph"/>
              <w:keepNext/>
              <w:numPr>
                <w:ilvl w:val="0"/>
                <w:numId w:val="13"/>
              </w:numPr>
              <w:ind w:left="284" w:hanging="284"/>
              <w:contextualSpacing w:val="0"/>
            </w:pPr>
            <w:r>
              <w:t xml:space="preserve">size and type of documents </w:t>
            </w:r>
          </w:p>
        </w:tc>
      </w:tr>
      <w:tr w:rsidR="00C07EF7" w14:paraId="7E83174F" w14:textId="77777777" w:rsidTr="00F63B94">
        <w:tc>
          <w:tcPr>
            <w:tcW w:w="3420" w:type="dxa"/>
            <w:gridSpan w:val="2"/>
          </w:tcPr>
          <w:p w14:paraId="179AD634" w14:textId="77777777" w:rsidR="00C07EF7" w:rsidRDefault="00C07EF7" w:rsidP="0089509B">
            <w:pPr>
              <w:pStyle w:val="spacer"/>
            </w:pPr>
          </w:p>
        </w:tc>
        <w:tc>
          <w:tcPr>
            <w:tcW w:w="5822" w:type="dxa"/>
            <w:gridSpan w:val="3"/>
          </w:tcPr>
          <w:p w14:paraId="2A183A58" w14:textId="77777777" w:rsidR="00C07EF7" w:rsidRDefault="00C07EF7" w:rsidP="0089509B">
            <w:pPr>
              <w:pStyle w:val="spacer"/>
            </w:pPr>
          </w:p>
        </w:tc>
      </w:tr>
      <w:tr w:rsidR="00C07EF7" w14:paraId="37E654D0" w14:textId="77777777" w:rsidTr="00F63B94">
        <w:tc>
          <w:tcPr>
            <w:tcW w:w="3420" w:type="dxa"/>
            <w:gridSpan w:val="2"/>
          </w:tcPr>
          <w:p w14:paraId="06222DA2" w14:textId="77777777" w:rsidR="00C07EF7" w:rsidRPr="005979AA" w:rsidRDefault="00C07EF7" w:rsidP="0089509B">
            <w:pPr>
              <w:pStyle w:val="unittext"/>
            </w:pPr>
            <w:r>
              <w:rPr>
                <w:b/>
                <w:i/>
              </w:rPr>
              <w:t>I</w:t>
            </w:r>
            <w:r w:rsidRPr="00E476E9">
              <w:rPr>
                <w:b/>
                <w:i/>
              </w:rPr>
              <w:t>nterview details and requirements</w:t>
            </w:r>
            <w:r>
              <w:rPr>
                <w:b/>
                <w:i/>
              </w:rPr>
              <w:t xml:space="preserve"> </w:t>
            </w:r>
            <w:r w:rsidRPr="00B70574">
              <w:t>may include:</w:t>
            </w:r>
          </w:p>
        </w:tc>
        <w:tc>
          <w:tcPr>
            <w:tcW w:w="5822" w:type="dxa"/>
            <w:gridSpan w:val="3"/>
          </w:tcPr>
          <w:p w14:paraId="683D641C" w14:textId="77777777" w:rsidR="00C07EF7" w:rsidRDefault="00C07EF7" w:rsidP="0089509B">
            <w:pPr>
              <w:pStyle w:val="ListParagraph"/>
              <w:keepNext/>
              <w:numPr>
                <w:ilvl w:val="0"/>
                <w:numId w:val="13"/>
              </w:numPr>
              <w:ind w:left="284" w:hanging="284"/>
              <w:contextualSpacing w:val="0"/>
            </w:pPr>
            <w:r>
              <w:t xml:space="preserve">time / date / place </w:t>
            </w:r>
          </w:p>
          <w:p w14:paraId="16367239" w14:textId="77777777" w:rsidR="00C07EF7" w:rsidRDefault="00C07EF7" w:rsidP="0089509B">
            <w:pPr>
              <w:pStyle w:val="ListParagraph"/>
              <w:keepNext/>
              <w:numPr>
                <w:ilvl w:val="0"/>
                <w:numId w:val="13"/>
              </w:numPr>
              <w:ind w:left="284" w:hanging="284"/>
              <w:contextualSpacing w:val="0"/>
            </w:pPr>
            <w:r>
              <w:t>type of interview:</w:t>
            </w:r>
          </w:p>
          <w:p w14:paraId="41C8A556" w14:textId="77777777" w:rsidR="00C07EF7" w:rsidRDefault="00C07EF7" w:rsidP="0089509B">
            <w:pPr>
              <w:pStyle w:val="endash"/>
              <w:keepNext/>
              <w:ind w:left="568" w:hanging="284"/>
            </w:pPr>
            <w:r>
              <w:t>group / panel</w:t>
            </w:r>
          </w:p>
          <w:p w14:paraId="497BA9A9" w14:textId="77777777" w:rsidR="00C07EF7" w:rsidRDefault="00C07EF7" w:rsidP="0089509B">
            <w:pPr>
              <w:pStyle w:val="endash"/>
              <w:keepNext/>
              <w:ind w:left="568" w:hanging="284"/>
            </w:pPr>
            <w:r>
              <w:t>one on one</w:t>
            </w:r>
          </w:p>
          <w:p w14:paraId="282894EF" w14:textId="77777777" w:rsidR="00C07EF7" w:rsidRDefault="00C07EF7" w:rsidP="0089509B">
            <w:pPr>
              <w:pStyle w:val="ListParagraph"/>
              <w:keepNext/>
              <w:numPr>
                <w:ilvl w:val="0"/>
                <w:numId w:val="13"/>
              </w:numPr>
              <w:ind w:left="284" w:hanging="284"/>
              <w:contextualSpacing w:val="0"/>
            </w:pPr>
            <w:r>
              <w:t>dress / personal presentation</w:t>
            </w:r>
          </w:p>
        </w:tc>
      </w:tr>
      <w:tr w:rsidR="00C07EF7" w14:paraId="1F663E13" w14:textId="77777777" w:rsidTr="00F63B94">
        <w:tc>
          <w:tcPr>
            <w:tcW w:w="9242" w:type="dxa"/>
            <w:gridSpan w:val="5"/>
          </w:tcPr>
          <w:p w14:paraId="1A508E0D" w14:textId="77777777" w:rsidR="00C07EF7" w:rsidRDefault="00C07EF7" w:rsidP="0089509B">
            <w:pPr>
              <w:pStyle w:val="spacer"/>
            </w:pPr>
          </w:p>
        </w:tc>
      </w:tr>
      <w:tr w:rsidR="00C07EF7" w14:paraId="26B115AB" w14:textId="77777777" w:rsidTr="00F63B94">
        <w:tc>
          <w:tcPr>
            <w:tcW w:w="9242" w:type="dxa"/>
            <w:gridSpan w:val="5"/>
          </w:tcPr>
          <w:p w14:paraId="30681EF8" w14:textId="77777777" w:rsidR="00C07EF7" w:rsidRDefault="00C07EF7" w:rsidP="0089509B">
            <w:pPr>
              <w:pStyle w:val="Heading21"/>
            </w:pPr>
            <w:r>
              <w:t>Evidence Guide</w:t>
            </w:r>
          </w:p>
          <w:p w14:paraId="2578CF2F" w14:textId="77777777" w:rsidR="00C07EF7" w:rsidRDefault="00C07EF7"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4042B38F" w14:textId="77777777" w:rsidTr="00F63B94">
        <w:tc>
          <w:tcPr>
            <w:tcW w:w="3420" w:type="dxa"/>
            <w:gridSpan w:val="2"/>
          </w:tcPr>
          <w:p w14:paraId="7299018F" w14:textId="77777777" w:rsidR="00C07EF7" w:rsidRPr="005979AA" w:rsidRDefault="00C07EF7" w:rsidP="0089509B">
            <w:pPr>
              <w:pStyle w:val="EG"/>
            </w:pPr>
            <w:r w:rsidRPr="005979AA">
              <w:t>Critical aspects for assessment and evidence required to demonstrate competency in this unit</w:t>
            </w:r>
          </w:p>
        </w:tc>
        <w:tc>
          <w:tcPr>
            <w:tcW w:w="5822" w:type="dxa"/>
            <w:gridSpan w:val="3"/>
          </w:tcPr>
          <w:p w14:paraId="72DDACE1" w14:textId="77777777" w:rsidR="00C07EF7" w:rsidRDefault="00C07EF7" w:rsidP="0089509B">
            <w:pPr>
              <w:pStyle w:val="unittext"/>
            </w:pPr>
            <w:r w:rsidRPr="003B087B">
              <w:t>Assessment</w:t>
            </w:r>
            <w:r>
              <w:t xml:space="preserve"> must confirm the ability to:</w:t>
            </w:r>
          </w:p>
          <w:p w14:paraId="3D3E1D2A" w14:textId="77777777" w:rsidR="00C07EF7" w:rsidRDefault="00C07EF7" w:rsidP="0089509B">
            <w:pPr>
              <w:pStyle w:val="ListParagraph"/>
              <w:keepNext/>
              <w:numPr>
                <w:ilvl w:val="0"/>
                <w:numId w:val="13"/>
              </w:numPr>
              <w:ind w:left="284" w:hanging="284"/>
              <w:contextualSpacing w:val="0"/>
            </w:pPr>
            <w:r>
              <w:t xml:space="preserve">use knowledge of the job seeking process to access and evaluate employment information in order to apply for jobs within defined time frames and according to job seeking procedures </w:t>
            </w:r>
          </w:p>
          <w:p w14:paraId="12F19D9E" w14:textId="77777777" w:rsidR="00C07EF7" w:rsidRDefault="00C07EF7" w:rsidP="0089509B">
            <w:pPr>
              <w:pStyle w:val="ListParagraph"/>
              <w:keepNext/>
              <w:numPr>
                <w:ilvl w:val="0"/>
                <w:numId w:val="13"/>
              </w:numPr>
              <w:ind w:left="284" w:hanging="284"/>
              <w:contextualSpacing w:val="0"/>
            </w:pPr>
            <w:r>
              <w:t>select appropriate modes of contact to access and follow up information on job opportunities</w:t>
            </w:r>
          </w:p>
          <w:p w14:paraId="5A386334" w14:textId="77777777" w:rsidR="00C07EF7" w:rsidRDefault="00C07EF7" w:rsidP="0089509B">
            <w:pPr>
              <w:pStyle w:val="ListParagraph"/>
              <w:keepNext/>
              <w:numPr>
                <w:ilvl w:val="0"/>
                <w:numId w:val="13"/>
              </w:numPr>
              <w:ind w:left="284" w:hanging="284"/>
              <w:contextualSpacing w:val="0"/>
            </w:pPr>
            <w:r>
              <w:t xml:space="preserve">apply appropriate communication techniques to participate in a </w:t>
            </w:r>
            <w:r w:rsidRPr="008F55B0">
              <w:t>job</w:t>
            </w:r>
            <w:r>
              <w:t xml:space="preserve"> interview and evaluate own performance to make improvements</w:t>
            </w:r>
          </w:p>
        </w:tc>
      </w:tr>
      <w:tr w:rsidR="00C07EF7" w14:paraId="4A166AEE" w14:textId="77777777" w:rsidTr="00F63B94">
        <w:tc>
          <w:tcPr>
            <w:tcW w:w="9242" w:type="dxa"/>
            <w:gridSpan w:val="5"/>
          </w:tcPr>
          <w:p w14:paraId="59EF3D7B" w14:textId="77777777" w:rsidR="00C07EF7" w:rsidRDefault="00C07EF7" w:rsidP="0089509B">
            <w:pPr>
              <w:pStyle w:val="spacer"/>
            </w:pPr>
          </w:p>
        </w:tc>
      </w:tr>
      <w:tr w:rsidR="00C07EF7" w14:paraId="17BCF0BE" w14:textId="77777777" w:rsidTr="00F63B94">
        <w:tc>
          <w:tcPr>
            <w:tcW w:w="3420" w:type="dxa"/>
            <w:gridSpan w:val="2"/>
          </w:tcPr>
          <w:p w14:paraId="5910FEBB" w14:textId="77777777" w:rsidR="00C07EF7" w:rsidRPr="005979AA" w:rsidRDefault="00C07EF7" w:rsidP="0089509B">
            <w:pPr>
              <w:pStyle w:val="EG"/>
            </w:pPr>
            <w:r w:rsidRPr="005979AA">
              <w:t>Context of and specific resources for assessment</w:t>
            </w:r>
          </w:p>
        </w:tc>
        <w:tc>
          <w:tcPr>
            <w:tcW w:w="5822" w:type="dxa"/>
            <w:gridSpan w:val="3"/>
          </w:tcPr>
          <w:p w14:paraId="7C0936B4" w14:textId="77777777" w:rsidR="00C07EF7" w:rsidRDefault="00C07EF7" w:rsidP="0089509B">
            <w:pPr>
              <w:pStyle w:val="unittext"/>
            </w:pPr>
            <w:r>
              <w:t>Assessment must ensure access to:</w:t>
            </w:r>
          </w:p>
          <w:p w14:paraId="08849161" w14:textId="77777777" w:rsidR="00C07EF7" w:rsidRDefault="00C07EF7" w:rsidP="0089509B">
            <w:pPr>
              <w:pStyle w:val="ListParagraph"/>
              <w:keepNext/>
              <w:numPr>
                <w:ilvl w:val="0"/>
                <w:numId w:val="13"/>
              </w:numPr>
              <w:ind w:left="284" w:hanging="284"/>
              <w:contextualSpacing w:val="0"/>
            </w:pPr>
            <w:r>
              <w:t>appropriate support persons who can assist with job applications and interview skills</w:t>
            </w:r>
          </w:p>
          <w:p w14:paraId="60C9DE9F" w14:textId="77777777" w:rsidR="00C07EF7" w:rsidRDefault="00C07EF7" w:rsidP="0089509B">
            <w:pPr>
              <w:pStyle w:val="ListParagraph"/>
              <w:keepNext/>
              <w:numPr>
                <w:ilvl w:val="0"/>
                <w:numId w:val="13"/>
              </w:numPr>
              <w:ind w:left="284" w:hanging="284"/>
              <w:contextualSpacing w:val="0"/>
            </w:pPr>
            <w:r>
              <w:t>appropriate sources of information on employment opportunities</w:t>
            </w:r>
          </w:p>
          <w:p w14:paraId="3B6E764B" w14:textId="77777777" w:rsidR="00C07EF7" w:rsidRDefault="00C07EF7" w:rsidP="0089509B">
            <w:pPr>
              <w:pStyle w:val="ListParagraph"/>
              <w:keepNext/>
              <w:numPr>
                <w:ilvl w:val="0"/>
                <w:numId w:val="13"/>
              </w:numPr>
              <w:ind w:left="284" w:hanging="284"/>
              <w:contextualSpacing w:val="0"/>
            </w:pPr>
            <w:r>
              <w:t>computer hardware and software to access information about job vacancies and prepare resumés</w:t>
            </w:r>
          </w:p>
        </w:tc>
      </w:tr>
      <w:tr w:rsidR="00C07EF7" w14:paraId="47983B7D" w14:textId="77777777" w:rsidTr="00F63B94">
        <w:tc>
          <w:tcPr>
            <w:tcW w:w="9242" w:type="dxa"/>
            <w:gridSpan w:val="5"/>
          </w:tcPr>
          <w:p w14:paraId="466C662A" w14:textId="77777777" w:rsidR="00C07EF7" w:rsidRDefault="00C07EF7" w:rsidP="0089509B">
            <w:pPr>
              <w:pStyle w:val="spacer"/>
            </w:pPr>
          </w:p>
        </w:tc>
      </w:tr>
      <w:tr w:rsidR="00C07EF7" w14:paraId="19F9B92B" w14:textId="77777777" w:rsidTr="00F63B94">
        <w:tc>
          <w:tcPr>
            <w:tcW w:w="3420" w:type="dxa"/>
            <w:gridSpan w:val="2"/>
          </w:tcPr>
          <w:p w14:paraId="362F0945" w14:textId="77777777" w:rsidR="00C07EF7" w:rsidRPr="00622D2D" w:rsidRDefault="00C07EF7" w:rsidP="0089509B">
            <w:pPr>
              <w:pStyle w:val="EG"/>
            </w:pPr>
            <w:r w:rsidRPr="005979AA">
              <w:t>Method(s) of assessment</w:t>
            </w:r>
          </w:p>
        </w:tc>
        <w:tc>
          <w:tcPr>
            <w:tcW w:w="5822" w:type="dxa"/>
            <w:gridSpan w:val="3"/>
          </w:tcPr>
          <w:p w14:paraId="45837442" w14:textId="77777777" w:rsidR="00C07EF7" w:rsidRDefault="00C07EF7" w:rsidP="0089509B">
            <w:pPr>
              <w:pStyle w:val="unittext"/>
            </w:pPr>
            <w:r>
              <w:t>The following assessment methods are suitable for this unit:</w:t>
            </w:r>
          </w:p>
          <w:p w14:paraId="5F0FD9CC" w14:textId="77777777" w:rsidR="00C07EF7" w:rsidRDefault="00C07EF7" w:rsidP="0089509B">
            <w:pPr>
              <w:pStyle w:val="ListParagraph"/>
              <w:keepNext/>
              <w:numPr>
                <w:ilvl w:val="0"/>
                <w:numId w:val="13"/>
              </w:numPr>
              <w:ind w:left="284" w:hanging="284"/>
              <w:contextualSpacing w:val="0"/>
            </w:pPr>
            <w:r>
              <w:t>oral and/or written questioning to assess knowledge of the key steps in the job seeking process</w:t>
            </w:r>
          </w:p>
          <w:p w14:paraId="7E234E6F" w14:textId="77777777" w:rsidR="00C07EF7" w:rsidRDefault="00C07EF7" w:rsidP="0089509B">
            <w:pPr>
              <w:pStyle w:val="ListParagraph"/>
              <w:keepNext/>
              <w:numPr>
                <w:ilvl w:val="0"/>
                <w:numId w:val="13"/>
              </w:numPr>
              <w:ind w:left="284" w:hanging="284"/>
              <w:contextualSpacing w:val="0"/>
            </w:pPr>
            <w:r>
              <w:t>portfolio consisting of:</w:t>
            </w:r>
          </w:p>
          <w:p w14:paraId="2B84E4AC" w14:textId="77777777" w:rsidR="00C07EF7" w:rsidRDefault="00C07EF7" w:rsidP="0089509B">
            <w:pPr>
              <w:pStyle w:val="endash"/>
              <w:keepNext/>
              <w:ind w:left="568" w:hanging="284"/>
            </w:pPr>
            <w:r>
              <w:t>sources of information accessed, collected and evaluated</w:t>
            </w:r>
          </w:p>
          <w:p w14:paraId="24456723" w14:textId="77777777" w:rsidR="00C07EF7" w:rsidRDefault="00C07EF7" w:rsidP="0089509B">
            <w:pPr>
              <w:pStyle w:val="endash"/>
              <w:keepNext/>
              <w:ind w:left="568" w:hanging="284"/>
            </w:pPr>
            <w:r>
              <w:t>job applications</w:t>
            </w:r>
          </w:p>
          <w:p w14:paraId="15927C97" w14:textId="77777777" w:rsidR="00C07EF7" w:rsidRDefault="00C07EF7" w:rsidP="0089509B">
            <w:pPr>
              <w:pStyle w:val="endash"/>
              <w:keepNext/>
              <w:ind w:left="568" w:hanging="284"/>
            </w:pPr>
            <w:r>
              <w:t>resumé</w:t>
            </w:r>
          </w:p>
          <w:p w14:paraId="2FC25C49" w14:textId="77777777" w:rsidR="00C07EF7" w:rsidRDefault="00C07EF7" w:rsidP="0089509B">
            <w:pPr>
              <w:pStyle w:val="endash"/>
              <w:keepNext/>
              <w:ind w:left="568" w:hanging="284"/>
            </w:pPr>
            <w:r>
              <w:t>self assessment activities</w:t>
            </w:r>
          </w:p>
          <w:p w14:paraId="4E5B3589" w14:textId="77777777" w:rsidR="00C07EF7" w:rsidRDefault="00C07EF7" w:rsidP="0089509B">
            <w:pPr>
              <w:pStyle w:val="endash"/>
              <w:keepNext/>
              <w:ind w:left="568" w:hanging="284"/>
            </w:pPr>
            <w:r w:rsidRPr="00A33118">
              <w:t>research activity</w:t>
            </w:r>
          </w:p>
          <w:p w14:paraId="1C219A85" w14:textId="77777777" w:rsidR="00C07EF7" w:rsidRDefault="00C07EF7" w:rsidP="0089509B">
            <w:pPr>
              <w:pStyle w:val="ListParagraph"/>
              <w:keepNext/>
              <w:numPr>
                <w:ilvl w:val="0"/>
                <w:numId w:val="13"/>
              </w:numPr>
              <w:ind w:left="284" w:hanging="284"/>
              <w:contextualSpacing w:val="0"/>
            </w:pPr>
            <w:r>
              <w:t>simulated role play of an interview situation</w:t>
            </w:r>
          </w:p>
          <w:p w14:paraId="50319A4F" w14:textId="77777777" w:rsidR="00C07EF7" w:rsidRDefault="00C07EF7" w:rsidP="0089509B">
            <w:pPr>
              <w:pStyle w:val="ListParagraph"/>
              <w:keepNext/>
              <w:ind w:left="0"/>
            </w:pPr>
            <w:r w:rsidRPr="00F4237E">
              <w:t>Holistic assessment with other units is recommended, for example</w:t>
            </w:r>
            <w:r>
              <w:t xml:space="preserve">, </w:t>
            </w:r>
            <w:r w:rsidRPr="003D0DCF">
              <w:rPr>
                <w:color w:val="000000"/>
              </w:rPr>
              <w:t>VU21665</w:t>
            </w:r>
            <w:r w:rsidRPr="008F55B0">
              <w:rPr>
                <w:i/>
              </w:rPr>
              <w:t xml:space="preserve"> Develop an action plan for career planning</w:t>
            </w:r>
            <w:r>
              <w:t>.</w:t>
            </w:r>
          </w:p>
        </w:tc>
      </w:tr>
    </w:tbl>
    <w:p w14:paraId="1FF468E9" w14:textId="77777777" w:rsidR="00F63B94" w:rsidRDefault="00F63B94" w:rsidP="0089509B">
      <w:pPr>
        <w:keepNext/>
        <w:tabs>
          <w:tab w:val="left" w:pos="1530"/>
        </w:tabs>
        <w:sectPr w:rsidR="00F63B94" w:rsidSect="00D4658F">
          <w:headerReference w:type="even" r:id="rId508"/>
          <w:headerReference w:type="default" r:id="rId509"/>
          <w:headerReference w:type="first" r:id="rId51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63B94" w:rsidRPr="00F615D3" w14:paraId="638E3D78" w14:textId="77777777" w:rsidTr="00F63B94">
        <w:tc>
          <w:tcPr>
            <w:tcW w:w="2943" w:type="dxa"/>
            <w:shd w:val="clear" w:color="auto" w:fill="auto"/>
          </w:tcPr>
          <w:p w14:paraId="7E801B58" w14:textId="77777777" w:rsidR="00F63B94" w:rsidRPr="00954CFA" w:rsidRDefault="00F63B94" w:rsidP="0089509B">
            <w:pPr>
              <w:pStyle w:val="temp"/>
            </w:pPr>
            <w:r w:rsidRPr="00954CFA">
              <w:t>Unit Code</w:t>
            </w:r>
          </w:p>
        </w:tc>
        <w:tc>
          <w:tcPr>
            <w:tcW w:w="6299" w:type="dxa"/>
            <w:gridSpan w:val="4"/>
            <w:shd w:val="clear" w:color="auto" w:fill="auto"/>
          </w:tcPr>
          <w:p w14:paraId="13A60804" w14:textId="77777777" w:rsidR="00F63B94" w:rsidRPr="00F615D3" w:rsidRDefault="00F63B94" w:rsidP="0089509B">
            <w:pPr>
              <w:pStyle w:val="code"/>
            </w:pPr>
            <w:bookmarkStart w:id="473" w:name="_Toc464461621"/>
            <w:bookmarkStart w:id="474" w:name="_Toc507058786"/>
            <w:bookmarkStart w:id="475" w:name="_Toc514234498"/>
            <w:r>
              <w:t>VU21490</w:t>
            </w:r>
            <w:bookmarkEnd w:id="473"/>
            <w:bookmarkEnd w:id="474"/>
            <w:bookmarkEnd w:id="475"/>
          </w:p>
        </w:tc>
      </w:tr>
      <w:tr w:rsidR="00F63B94" w:rsidRPr="00F615D3" w14:paraId="2173EB5E" w14:textId="77777777" w:rsidTr="00F63B94">
        <w:tc>
          <w:tcPr>
            <w:tcW w:w="2943" w:type="dxa"/>
            <w:shd w:val="clear" w:color="auto" w:fill="auto"/>
          </w:tcPr>
          <w:p w14:paraId="62D91163" w14:textId="77777777" w:rsidR="00F63B94" w:rsidRPr="00954CFA" w:rsidRDefault="00F63B94" w:rsidP="0089509B">
            <w:pPr>
              <w:pStyle w:val="temp"/>
            </w:pPr>
            <w:r w:rsidRPr="00954CFA">
              <w:t>Unit Title</w:t>
            </w:r>
          </w:p>
        </w:tc>
        <w:tc>
          <w:tcPr>
            <w:tcW w:w="6299" w:type="dxa"/>
            <w:gridSpan w:val="4"/>
            <w:shd w:val="clear" w:color="auto" w:fill="auto"/>
          </w:tcPr>
          <w:p w14:paraId="3C7CF947" w14:textId="77777777" w:rsidR="00F63B94" w:rsidRPr="00F615D3" w:rsidRDefault="00F63B94" w:rsidP="0089509B">
            <w:pPr>
              <w:pStyle w:val="code"/>
            </w:pPr>
            <w:bookmarkStart w:id="476" w:name="_Toc464461622"/>
            <w:bookmarkStart w:id="477" w:name="_Toc507058787"/>
            <w:bookmarkStart w:id="478" w:name="_Toc514234499"/>
            <w:r w:rsidRPr="00F615D3">
              <w:t>Organise and participate in a practical placement</w:t>
            </w:r>
            <w:bookmarkEnd w:id="476"/>
            <w:bookmarkEnd w:id="477"/>
            <w:bookmarkEnd w:id="478"/>
          </w:p>
        </w:tc>
      </w:tr>
      <w:tr w:rsidR="00F63B94" w:rsidRPr="00F615D3" w14:paraId="09CDF9EC" w14:textId="77777777" w:rsidTr="00F63B94">
        <w:tc>
          <w:tcPr>
            <w:tcW w:w="2943" w:type="dxa"/>
            <w:shd w:val="clear" w:color="auto" w:fill="auto"/>
          </w:tcPr>
          <w:p w14:paraId="77192F11" w14:textId="77777777" w:rsidR="00F63B94" w:rsidRPr="00F615D3" w:rsidRDefault="00F63B94" w:rsidP="0089509B">
            <w:pPr>
              <w:pStyle w:val="Heading21"/>
            </w:pPr>
            <w:r w:rsidRPr="00F615D3">
              <w:t>Unit Descriptor</w:t>
            </w:r>
          </w:p>
        </w:tc>
        <w:tc>
          <w:tcPr>
            <w:tcW w:w="6299" w:type="dxa"/>
            <w:gridSpan w:val="4"/>
            <w:shd w:val="clear" w:color="auto" w:fill="auto"/>
          </w:tcPr>
          <w:p w14:paraId="1C2F88AD" w14:textId="77777777" w:rsidR="00F63B94" w:rsidRPr="00F615D3" w:rsidRDefault="00F63B94" w:rsidP="0089509B">
            <w:pPr>
              <w:pStyle w:val="unittext"/>
            </w:pPr>
            <w:r w:rsidRPr="00A15D0A">
              <w:t xml:space="preserve">This unit describes the skills and knowledge for </w:t>
            </w:r>
            <w:r>
              <w:t xml:space="preserve">adult </w:t>
            </w:r>
            <w:r w:rsidRPr="00A15D0A">
              <w:t>learners of English as an additional language to</w:t>
            </w:r>
            <w:r>
              <w:t xml:space="preserve"> </w:t>
            </w:r>
            <w:r w:rsidRPr="00F615D3">
              <w:t xml:space="preserve">select, negotiate and participate in a work placement. </w:t>
            </w:r>
          </w:p>
          <w:p w14:paraId="669B2518" w14:textId="77777777" w:rsidR="00F63B94" w:rsidRDefault="00F63B94" w:rsidP="0089509B">
            <w:pPr>
              <w:pStyle w:val="unittext"/>
            </w:pPr>
            <w:r w:rsidRPr="00F615D3">
              <w:t xml:space="preserve">The unit </w:t>
            </w:r>
            <w:r>
              <w:t>focuses on</w:t>
            </w:r>
            <w:r w:rsidRPr="00F615D3">
              <w:t xml:space="preserve"> an introduction to the Australian workplace, relevant terminology, and work tasks. It covers negotiation of a placement, participation in the workplace, workplace health and safety, evaluation and record keeping.</w:t>
            </w:r>
          </w:p>
          <w:p w14:paraId="68EAF829" w14:textId="77777777" w:rsidR="00F63B94" w:rsidRPr="00A725DF" w:rsidRDefault="00F63B94" w:rsidP="0089509B">
            <w:pPr>
              <w:pStyle w:val="unittext"/>
            </w:pPr>
            <w:r w:rsidRPr="00A725DF">
              <w:t>The outcomes described in this unit relate to:</w:t>
            </w:r>
          </w:p>
          <w:p w14:paraId="193F330F" w14:textId="77777777" w:rsidR="00F63B94" w:rsidRPr="00A725DF" w:rsidRDefault="00F63B94" w:rsidP="0089509B">
            <w:pPr>
              <w:pStyle w:val="bullet"/>
              <w:numPr>
                <w:ilvl w:val="0"/>
                <w:numId w:val="13"/>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p>
          <w:p w14:paraId="28968B16" w14:textId="77777777" w:rsidR="00F63B94" w:rsidRPr="00A725DF" w:rsidRDefault="00F63B94" w:rsidP="0089509B">
            <w:pPr>
              <w:pStyle w:val="unittext"/>
            </w:pPr>
            <w:r w:rsidRPr="00A725DF">
              <w:t>and</w:t>
            </w:r>
          </w:p>
          <w:p w14:paraId="32628D28" w14:textId="4AB42EB5" w:rsidR="00F63B94" w:rsidRPr="00F615D3" w:rsidRDefault="00F63B94" w:rsidP="0089509B">
            <w:pPr>
              <w:pStyle w:val="bullet"/>
              <w:numPr>
                <w:ilvl w:val="0"/>
                <w:numId w:val="13"/>
              </w:numPr>
              <w:ind w:left="284" w:hanging="284"/>
            </w:pPr>
            <w:r w:rsidRPr="00A725DF">
              <w:t>the Australian Core Skills Framework (ACSF)</w:t>
            </w:r>
            <w:r w:rsidR="00FA7CF7">
              <w:t xml:space="preserve"> </w:t>
            </w:r>
            <w:r w:rsidRPr="00A725DF">
              <w:t>They contribute directly to the achievement of ACSF indicators of competence for Reading and Writing</w:t>
            </w:r>
            <w:r>
              <w:t xml:space="preserve"> and Oral Communication</w:t>
            </w:r>
            <w:r w:rsidRPr="00A725DF">
              <w:t xml:space="preserve"> at Level 3</w:t>
            </w:r>
          </w:p>
        </w:tc>
      </w:tr>
      <w:tr w:rsidR="00F63B94" w:rsidRPr="00F615D3" w14:paraId="41C4BAFD" w14:textId="77777777" w:rsidTr="00F63B94">
        <w:tc>
          <w:tcPr>
            <w:tcW w:w="2943" w:type="dxa"/>
            <w:shd w:val="clear" w:color="auto" w:fill="auto"/>
          </w:tcPr>
          <w:p w14:paraId="3DF983AA" w14:textId="77777777" w:rsidR="00F63B94" w:rsidRPr="00F615D3" w:rsidRDefault="00F63B94" w:rsidP="0089509B">
            <w:pPr>
              <w:pStyle w:val="Heading21"/>
            </w:pPr>
            <w:r w:rsidRPr="00F615D3">
              <w:t>Employability Skills</w:t>
            </w:r>
          </w:p>
        </w:tc>
        <w:tc>
          <w:tcPr>
            <w:tcW w:w="6299" w:type="dxa"/>
            <w:gridSpan w:val="4"/>
            <w:shd w:val="clear" w:color="auto" w:fill="auto"/>
          </w:tcPr>
          <w:p w14:paraId="283CDBB0" w14:textId="77777777" w:rsidR="00F63B94" w:rsidRPr="00F615D3" w:rsidRDefault="00F63B94" w:rsidP="0089509B">
            <w:pPr>
              <w:pStyle w:val="unittext"/>
            </w:pPr>
            <w:r w:rsidRPr="00F615D3">
              <w:t>This unit contains employability skills.</w:t>
            </w:r>
          </w:p>
        </w:tc>
      </w:tr>
      <w:tr w:rsidR="00F63B94" w:rsidRPr="00F615D3" w14:paraId="4D0BFA2D" w14:textId="77777777" w:rsidTr="00F63B94">
        <w:tc>
          <w:tcPr>
            <w:tcW w:w="2943" w:type="dxa"/>
            <w:shd w:val="clear" w:color="auto" w:fill="auto"/>
          </w:tcPr>
          <w:p w14:paraId="334663C3" w14:textId="77777777" w:rsidR="00F63B94" w:rsidRPr="00F615D3" w:rsidRDefault="00F63B94" w:rsidP="0089509B">
            <w:pPr>
              <w:pStyle w:val="Heading21"/>
            </w:pPr>
            <w:r w:rsidRPr="00F615D3">
              <w:t>Application of the Unit</w:t>
            </w:r>
          </w:p>
        </w:tc>
        <w:tc>
          <w:tcPr>
            <w:tcW w:w="6299" w:type="dxa"/>
            <w:gridSpan w:val="4"/>
            <w:shd w:val="clear" w:color="auto" w:fill="auto"/>
          </w:tcPr>
          <w:p w14:paraId="2E6E003D" w14:textId="77777777" w:rsidR="00F63B94" w:rsidRPr="00F615D3" w:rsidRDefault="00F63B94" w:rsidP="0089509B">
            <w:pPr>
              <w:pStyle w:val="unittext"/>
            </w:pPr>
            <w:r w:rsidRPr="00A15D0A">
              <w:t>This unit applies to learners wishing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p>
        </w:tc>
      </w:tr>
      <w:tr w:rsidR="00F63B94" w:rsidRPr="00F615D3" w14:paraId="379EC6C7" w14:textId="77777777" w:rsidTr="00F63B94">
        <w:tc>
          <w:tcPr>
            <w:tcW w:w="2943" w:type="dxa"/>
            <w:shd w:val="clear" w:color="auto" w:fill="auto"/>
          </w:tcPr>
          <w:p w14:paraId="5F897E44" w14:textId="77777777" w:rsidR="00F63B94" w:rsidRPr="00F615D3" w:rsidRDefault="00F63B94" w:rsidP="0089509B">
            <w:pPr>
              <w:pStyle w:val="Heading21"/>
            </w:pPr>
            <w:r w:rsidRPr="00F615D3">
              <w:t>Element</w:t>
            </w:r>
          </w:p>
          <w:p w14:paraId="38BDE273" w14:textId="77777777" w:rsidR="00F63B94" w:rsidRPr="00F615D3" w:rsidRDefault="00F63B94" w:rsidP="0089509B">
            <w:pPr>
              <w:pStyle w:val="text"/>
            </w:pPr>
            <w:r w:rsidRPr="00F615D3">
              <w:t>Elements describe the essential outcomes of a unit of competency. Elements describe actions or outcomes that are demonstrable and assessable.</w:t>
            </w:r>
          </w:p>
        </w:tc>
        <w:tc>
          <w:tcPr>
            <w:tcW w:w="6299" w:type="dxa"/>
            <w:gridSpan w:val="4"/>
            <w:shd w:val="clear" w:color="auto" w:fill="auto"/>
          </w:tcPr>
          <w:p w14:paraId="67A53742" w14:textId="77777777" w:rsidR="00F63B94" w:rsidRPr="00F615D3" w:rsidRDefault="00F63B94" w:rsidP="0089509B">
            <w:pPr>
              <w:pStyle w:val="Heading21"/>
            </w:pPr>
            <w:r w:rsidRPr="00F615D3">
              <w:t>Performance Criteria</w:t>
            </w:r>
          </w:p>
          <w:p w14:paraId="4845C4E1" w14:textId="6A0409BF" w:rsidR="00F63B94" w:rsidRPr="00F615D3" w:rsidRDefault="00F63B94" w:rsidP="0089509B">
            <w:pPr>
              <w:pStyle w:val="text"/>
            </w:pPr>
            <w:r w:rsidRPr="00F615D3">
              <w:t>Performance criteria describe the required performance needed to demonstrate achievement of the element – they identify the standard for the element.</w:t>
            </w:r>
            <w:r w:rsidR="00FA7CF7">
              <w:t xml:space="preserve"> </w:t>
            </w:r>
            <w:r w:rsidRPr="00F615D3">
              <w:t>Where bold/italicised text is used, further information or explanation is detailed in the required skills and knowledge and/or the range statement. Assessment of performance is to be consistent with the evidence guide.</w:t>
            </w:r>
          </w:p>
        </w:tc>
      </w:tr>
      <w:tr w:rsidR="00F63B94" w:rsidRPr="003E59C2" w14:paraId="7463BABB" w14:textId="77777777" w:rsidTr="00F63B94">
        <w:tc>
          <w:tcPr>
            <w:tcW w:w="2943" w:type="dxa"/>
            <w:shd w:val="clear" w:color="auto" w:fill="auto"/>
          </w:tcPr>
          <w:p w14:paraId="613C8E5E" w14:textId="77777777" w:rsidR="00F63B94" w:rsidRPr="003E59C2" w:rsidRDefault="00F63B94" w:rsidP="0089509B">
            <w:pPr>
              <w:pStyle w:val="spacer"/>
            </w:pPr>
          </w:p>
        </w:tc>
        <w:tc>
          <w:tcPr>
            <w:tcW w:w="6299" w:type="dxa"/>
            <w:gridSpan w:val="4"/>
            <w:shd w:val="clear" w:color="auto" w:fill="auto"/>
          </w:tcPr>
          <w:p w14:paraId="6B2E9053" w14:textId="77777777" w:rsidR="00F63B94" w:rsidRPr="003E59C2" w:rsidRDefault="00F63B94" w:rsidP="0089509B">
            <w:pPr>
              <w:pStyle w:val="spacer"/>
            </w:pPr>
          </w:p>
        </w:tc>
      </w:tr>
      <w:tr w:rsidR="00F63B94" w:rsidRPr="003E59C2" w14:paraId="06304736" w14:textId="77777777" w:rsidTr="00F63B94">
        <w:tc>
          <w:tcPr>
            <w:tcW w:w="2943" w:type="dxa"/>
            <w:vMerge w:val="restart"/>
            <w:shd w:val="clear" w:color="auto" w:fill="auto"/>
          </w:tcPr>
          <w:p w14:paraId="30FF9E6E" w14:textId="77777777" w:rsidR="00F63B94" w:rsidRPr="003E59C2" w:rsidRDefault="00F63B94" w:rsidP="0089509B">
            <w:pPr>
              <w:pStyle w:val="element"/>
              <w:keepNext/>
            </w:pPr>
            <w:r w:rsidRPr="003E59C2">
              <w:t>1</w:t>
            </w:r>
            <w:r w:rsidRPr="003E59C2">
              <w:tab/>
            </w:r>
            <w:r>
              <w:t>Discuss practical placement in an Australian workplace</w:t>
            </w:r>
          </w:p>
        </w:tc>
        <w:tc>
          <w:tcPr>
            <w:tcW w:w="570" w:type="dxa"/>
            <w:gridSpan w:val="2"/>
            <w:shd w:val="clear" w:color="auto" w:fill="auto"/>
          </w:tcPr>
          <w:p w14:paraId="596DBD99" w14:textId="77777777" w:rsidR="00F63B94" w:rsidRPr="003E59C2" w:rsidRDefault="00F63B94" w:rsidP="0089509B">
            <w:pPr>
              <w:pStyle w:val="PC"/>
              <w:keepNext/>
            </w:pPr>
            <w:r w:rsidRPr="003E59C2">
              <w:t>1.1</w:t>
            </w:r>
          </w:p>
        </w:tc>
        <w:tc>
          <w:tcPr>
            <w:tcW w:w="5729" w:type="dxa"/>
            <w:gridSpan w:val="2"/>
            <w:shd w:val="clear" w:color="auto" w:fill="auto"/>
          </w:tcPr>
          <w:p w14:paraId="620F760A" w14:textId="77777777" w:rsidR="00F63B94" w:rsidRPr="003E59C2" w:rsidRDefault="00F63B94" w:rsidP="0089509B">
            <w:pPr>
              <w:pStyle w:val="PC"/>
              <w:keepNext/>
            </w:pPr>
            <w:r>
              <w:t xml:space="preserve">Note </w:t>
            </w:r>
            <w:r w:rsidRPr="004F2FE3">
              <w:rPr>
                <w:b/>
                <w:i/>
              </w:rPr>
              <w:t>terminology and language</w:t>
            </w:r>
            <w:r>
              <w:t xml:space="preserve"> used to describe practical placement in an Australian workplace</w:t>
            </w:r>
          </w:p>
        </w:tc>
      </w:tr>
      <w:tr w:rsidR="00F63B94" w:rsidRPr="003E59C2" w14:paraId="0793F2FA" w14:textId="77777777" w:rsidTr="00F63B94">
        <w:tc>
          <w:tcPr>
            <w:tcW w:w="2943" w:type="dxa"/>
            <w:vMerge/>
            <w:shd w:val="clear" w:color="auto" w:fill="auto"/>
          </w:tcPr>
          <w:p w14:paraId="05289379" w14:textId="77777777" w:rsidR="00F63B94" w:rsidRPr="003E59C2" w:rsidRDefault="00F63B94" w:rsidP="0089509B">
            <w:pPr>
              <w:pStyle w:val="element"/>
              <w:keepNext/>
            </w:pPr>
          </w:p>
        </w:tc>
        <w:tc>
          <w:tcPr>
            <w:tcW w:w="570" w:type="dxa"/>
            <w:gridSpan w:val="2"/>
            <w:shd w:val="clear" w:color="auto" w:fill="auto"/>
          </w:tcPr>
          <w:p w14:paraId="00AE4CEC" w14:textId="77777777" w:rsidR="00F63B94" w:rsidRPr="003E59C2" w:rsidRDefault="00F63B94" w:rsidP="0089509B">
            <w:pPr>
              <w:pStyle w:val="PC"/>
              <w:keepNext/>
            </w:pPr>
            <w:r w:rsidRPr="003E59C2">
              <w:t>1.2</w:t>
            </w:r>
          </w:p>
        </w:tc>
        <w:tc>
          <w:tcPr>
            <w:tcW w:w="5729" w:type="dxa"/>
            <w:gridSpan w:val="2"/>
            <w:shd w:val="clear" w:color="auto" w:fill="auto"/>
          </w:tcPr>
          <w:p w14:paraId="39C9A38C" w14:textId="77777777" w:rsidR="00F63B94" w:rsidRPr="003E59C2" w:rsidRDefault="00F63B94" w:rsidP="0089509B">
            <w:pPr>
              <w:pStyle w:val="PC"/>
              <w:keepNext/>
            </w:pPr>
            <w:r>
              <w:t xml:space="preserve">Identify </w:t>
            </w:r>
            <w:r w:rsidRPr="004F2FE3">
              <w:rPr>
                <w:b/>
                <w:i/>
              </w:rPr>
              <w:t>placement requirements</w:t>
            </w:r>
          </w:p>
        </w:tc>
      </w:tr>
      <w:tr w:rsidR="00F63B94" w:rsidRPr="003E59C2" w14:paraId="660D3016" w14:textId="77777777" w:rsidTr="00F63B94">
        <w:tc>
          <w:tcPr>
            <w:tcW w:w="2943" w:type="dxa"/>
            <w:vMerge/>
            <w:shd w:val="clear" w:color="auto" w:fill="auto"/>
          </w:tcPr>
          <w:p w14:paraId="51DD19D7" w14:textId="77777777" w:rsidR="00F63B94" w:rsidRPr="003E59C2" w:rsidRDefault="00F63B94" w:rsidP="0089509B">
            <w:pPr>
              <w:pStyle w:val="element"/>
              <w:keepNext/>
            </w:pPr>
          </w:p>
        </w:tc>
        <w:tc>
          <w:tcPr>
            <w:tcW w:w="570" w:type="dxa"/>
            <w:gridSpan w:val="2"/>
            <w:shd w:val="clear" w:color="auto" w:fill="auto"/>
          </w:tcPr>
          <w:p w14:paraId="2A352FB6" w14:textId="77777777" w:rsidR="00F63B94" w:rsidRPr="003E59C2" w:rsidRDefault="00F63B94" w:rsidP="0089509B">
            <w:pPr>
              <w:pStyle w:val="PC"/>
              <w:keepNext/>
            </w:pPr>
            <w:r w:rsidRPr="003E59C2">
              <w:t>1.3</w:t>
            </w:r>
          </w:p>
        </w:tc>
        <w:tc>
          <w:tcPr>
            <w:tcW w:w="5729" w:type="dxa"/>
            <w:gridSpan w:val="2"/>
            <w:shd w:val="clear" w:color="auto" w:fill="auto"/>
          </w:tcPr>
          <w:p w14:paraId="55743474" w14:textId="77777777" w:rsidR="00F63B94" w:rsidRPr="003E59C2" w:rsidRDefault="00F63B94" w:rsidP="0089509B">
            <w:pPr>
              <w:pStyle w:val="PC"/>
              <w:keepNext/>
            </w:pPr>
            <w:r>
              <w:t xml:space="preserve">Discuss possible options with </w:t>
            </w:r>
            <w:r w:rsidRPr="005D0A3C">
              <w:rPr>
                <w:b/>
                <w:i/>
              </w:rPr>
              <w:t>relevant person/s</w:t>
            </w:r>
          </w:p>
        </w:tc>
      </w:tr>
      <w:tr w:rsidR="00F63B94" w:rsidRPr="003E59C2" w14:paraId="4EDE47F3" w14:textId="77777777" w:rsidTr="00F63B94">
        <w:tc>
          <w:tcPr>
            <w:tcW w:w="2943" w:type="dxa"/>
            <w:vMerge/>
            <w:shd w:val="clear" w:color="auto" w:fill="auto"/>
          </w:tcPr>
          <w:p w14:paraId="22FAB60D" w14:textId="77777777" w:rsidR="00F63B94" w:rsidRPr="003E59C2" w:rsidRDefault="00F63B94" w:rsidP="0089509B">
            <w:pPr>
              <w:pStyle w:val="element"/>
              <w:keepNext/>
            </w:pPr>
          </w:p>
        </w:tc>
        <w:tc>
          <w:tcPr>
            <w:tcW w:w="570" w:type="dxa"/>
            <w:gridSpan w:val="2"/>
            <w:shd w:val="clear" w:color="auto" w:fill="auto"/>
          </w:tcPr>
          <w:p w14:paraId="0726E672" w14:textId="77777777" w:rsidR="00F63B94" w:rsidRPr="003E59C2" w:rsidRDefault="00F63B94" w:rsidP="0089509B">
            <w:pPr>
              <w:pStyle w:val="PC"/>
              <w:keepNext/>
            </w:pPr>
            <w:r w:rsidRPr="003E59C2">
              <w:t>1.4</w:t>
            </w:r>
          </w:p>
        </w:tc>
        <w:tc>
          <w:tcPr>
            <w:tcW w:w="5729" w:type="dxa"/>
            <w:gridSpan w:val="2"/>
            <w:shd w:val="clear" w:color="auto" w:fill="auto"/>
          </w:tcPr>
          <w:p w14:paraId="7A634F18" w14:textId="77777777" w:rsidR="00F63B94" w:rsidRPr="003E59C2" w:rsidRDefault="00F63B94" w:rsidP="0089509B">
            <w:pPr>
              <w:pStyle w:val="PC"/>
              <w:keepNext/>
            </w:pPr>
            <w:r>
              <w:t xml:space="preserve">Identify potential barriers </w:t>
            </w:r>
            <w:r w:rsidRPr="00A07690">
              <w:t xml:space="preserve">or </w:t>
            </w:r>
            <w:r w:rsidRPr="00A07690">
              <w:rPr>
                <w:b/>
                <w:i/>
              </w:rPr>
              <w:t>problems</w:t>
            </w:r>
          </w:p>
        </w:tc>
      </w:tr>
      <w:tr w:rsidR="00F63B94" w:rsidRPr="003E59C2" w14:paraId="2F284838" w14:textId="77777777" w:rsidTr="00F63B94">
        <w:trPr>
          <w:trHeight w:val="800"/>
        </w:trPr>
        <w:tc>
          <w:tcPr>
            <w:tcW w:w="2943" w:type="dxa"/>
            <w:vMerge/>
            <w:shd w:val="clear" w:color="auto" w:fill="auto"/>
          </w:tcPr>
          <w:p w14:paraId="407B1569" w14:textId="77777777" w:rsidR="00F63B94" w:rsidRPr="003E59C2" w:rsidRDefault="00F63B94" w:rsidP="0089509B">
            <w:pPr>
              <w:pStyle w:val="element"/>
              <w:keepNext/>
            </w:pPr>
          </w:p>
        </w:tc>
        <w:tc>
          <w:tcPr>
            <w:tcW w:w="570" w:type="dxa"/>
            <w:gridSpan w:val="2"/>
            <w:shd w:val="clear" w:color="auto" w:fill="auto"/>
          </w:tcPr>
          <w:p w14:paraId="4CF138B5" w14:textId="77777777" w:rsidR="00F63B94" w:rsidRPr="003E59C2" w:rsidRDefault="00F63B94" w:rsidP="0089509B">
            <w:pPr>
              <w:pStyle w:val="PC"/>
              <w:keepNext/>
            </w:pPr>
            <w:r w:rsidRPr="003E59C2">
              <w:t>1.5</w:t>
            </w:r>
          </w:p>
        </w:tc>
        <w:tc>
          <w:tcPr>
            <w:tcW w:w="5729" w:type="dxa"/>
            <w:gridSpan w:val="2"/>
            <w:shd w:val="clear" w:color="auto" w:fill="auto"/>
          </w:tcPr>
          <w:p w14:paraId="5D19503E" w14:textId="77777777" w:rsidR="00F63B94" w:rsidRPr="003E59C2" w:rsidRDefault="00F63B94" w:rsidP="0089509B">
            <w:pPr>
              <w:pStyle w:val="PC"/>
              <w:keepNext/>
            </w:pPr>
            <w:r>
              <w:t>List p</w:t>
            </w:r>
            <w:r w:rsidRPr="00140595">
              <w:t>references and priorities in relation to practical placement</w:t>
            </w:r>
          </w:p>
        </w:tc>
      </w:tr>
      <w:tr w:rsidR="00F63B94" w:rsidRPr="003E59C2" w14:paraId="1BD76A69" w14:textId="77777777" w:rsidTr="00F63B94">
        <w:tc>
          <w:tcPr>
            <w:tcW w:w="2943" w:type="dxa"/>
            <w:vMerge w:val="restart"/>
            <w:shd w:val="clear" w:color="auto" w:fill="auto"/>
          </w:tcPr>
          <w:p w14:paraId="37676330" w14:textId="77777777" w:rsidR="00F63B94" w:rsidRPr="003E59C2" w:rsidRDefault="00F63B94" w:rsidP="0089509B">
            <w:pPr>
              <w:pStyle w:val="element"/>
              <w:keepNext/>
            </w:pPr>
            <w:r>
              <w:t>2</w:t>
            </w:r>
            <w:r w:rsidRPr="003E59C2">
              <w:tab/>
            </w:r>
            <w:r>
              <w:t>Prepare to negotiate a practical placement</w:t>
            </w:r>
          </w:p>
        </w:tc>
        <w:tc>
          <w:tcPr>
            <w:tcW w:w="570" w:type="dxa"/>
            <w:gridSpan w:val="2"/>
            <w:shd w:val="clear" w:color="auto" w:fill="auto"/>
          </w:tcPr>
          <w:p w14:paraId="1454EFEC" w14:textId="77777777" w:rsidR="00F63B94" w:rsidRPr="003E59C2" w:rsidRDefault="00F63B94" w:rsidP="0089509B">
            <w:pPr>
              <w:pStyle w:val="PC"/>
              <w:keepNext/>
            </w:pPr>
            <w:r>
              <w:t>2</w:t>
            </w:r>
            <w:r w:rsidRPr="003E59C2">
              <w:t>.1</w:t>
            </w:r>
          </w:p>
        </w:tc>
        <w:tc>
          <w:tcPr>
            <w:tcW w:w="5729" w:type="dxa"/>
            <w:gridSpan w:val="2"/>
            <w:shd w:val="clear" w:color="auto" w:fill="auto"/>
          </w:tcPr>
          <w:p w14:paraId="1984EF27" w14:textId="77777777" w:rsidR="00F63B94" w:rsidRPr="003E59C2" w:rsidRDefault="00F63B94" w:rsidP="0089509B">
            <w:pPr>
              <w:pStyle w:val="PC"/>
              <w:keepNext/>
            </w:pPr>
            <w:r>
              <w:t>Research possible workplaces for placement</w:t>
            </w:r>
          </w:p>
        </w:tc>
      </w:tr>
      <w:tr w:rsidR="00F63B94" w:rsidRPr="003E59C2" w14:paraId="32010B57" w14:textId="77777777" w:rsidTr="00F63B94">
        <w:tc>
          <w:tcPr>
            <w:tcW w:w="2943" w:type="dxa"/>
            <w:vMerge/>
            <w:shd w:val="clear" w:color="auto" w:fill="auto"/>
          </w:tcPr>
          <w:p w14:paraId="3219FD4F" w14:textId="77777777" w:rsidR="00F63B94" w:rsidRPr="003E59C2" w:rsidRDefault="00F63B94" w:rsidP="0089509B">
            <w:pPr>
              <w:pStyle w:val="element"/>
              <w:keepNext/>
            </w:pPr>
          </w:p>
        </w:tc>
        <w:tc>
          <w:tcPr>
            <w:tcW w:w="570" w:type="dxa"/>
            <w:gridSpan w:val="2"/>
            <w:shd w:val="clear" w:color="auto" w:fill="auto"/>
          </w:tcPr>
          <w:p w14:paraId="2A179E43" w14:textId="77777777" w:rsidR="00F63B94" w:rsidRPr="003E59C2" w:rsidRDefault="00F63B94" w:rsidP="0089509B">
            <w:pPr>
              <w:pStyle w:val="PC"/>
              <w:keepNext/>
            </w:pPr>
            <w:r>
              <w:t>2</w:t>
            </w:r>
            <w:r w:rsidRPr="003E59C2">
              <w:t>.2</w:t>
            </w:r>
          </w:p>
        </w:tc>
        <w:tc>
          <w:tcPr>
            <w:tcW w:w="5729" w:type="dxa"/>
            <w:gridSpan w:val="2"/>
            <w:shd w:val="clear" w:color="auto" w:fill="auto"/>
          </w:tcPr>
          <w:p w14:paraId="671F2CA8" w14:textId="77777777" w:rsidR="00F63B94" w:rsidRPr="003E59C2" w:rsidRDefault="00F63B94" w:rsidP="0089509B">
            <w:pPr>
              <w:pStyle w:val="PC"/>
              <w:keepNext/>
            </w:pPr>
            <w:r>
              <w:t>List own skills, knowledge and experience in relation to preferred options</w:t>
            </w:r>
          </w:p>
        </w:tc>
      </w:tr>
      <w:tr w:rsidR="00F63B94" w:rsidRPr="003E59C2" w14:paraId="7BB43031" w14:textId="77777777" w:rsidTr="00F63B94">
        <w:tc>
          <w:tcPr>
            <w:tcW w:w="2943" w:type="dxa"/>
            <w:vMerge/>
            <w:shd w:val="clear" w:color="auto" w:fill="auto"/>
          </w:tcPr>
          <w:p w14:paraId="6D1CC811" w14:textId="77777777" w:rsidR="00F63B94" w:rsidRPr="003E59C2" w:rsidRDefault="00F63B94" w:rsidP="0089509B">
            <w:pPr>
              <w:pStyle w:val="element"/>
              <w:keepNext/>
            </w:pPr>
          </w:p>
        </w:tc>
        <w:tc>
          <w:tcPr>
            <w:tcW w:w="570" w:type="dxa"/>
            <w:gridSpan w:val="2"/>
            <w:shd w:val="clear" w:color="auto" w:fill="auto"/>
          </w:tcPr>
          <w:p w14:paraId="04342E9D" w14:textId="77777777" w:rsidR="00F63B94" w:rsidRPr="003E59C2" w:rsidRDefault="00F63B94" w:rsidP="0089509B">
            <w:pPr>
              <w:pStyle w:val="PC"/>
              <w:keepNext/>
            </w:pPr>
            <w:r>
              <w:t>2</w:t>
            </w:r>
            <w:r w:rsidRPr="003E59C2">
              <w:t>.3</w:t>
            </w:r>
          </w:p>
        </w:tc>
        <w:tc>
          <w:tcPr>
            <w:tcW w:w="5729" w:type="dxa"/>
            <w:gridSpan w:val="2"/>
            <w:shd w:val="clear" w:color="auto" w:fill="auto"/>
          </w:tcPr>
          <w:p w14:paraId="60ECE904" w14:textId="77777777" w:rsidR="00F63B94" w:rsidRPr="003E59C2" w:rsidRDefault="00F63B94" w:rsidP="0089509B">
            <w:pPr>
              <w:pStyle w:val="PC"/>
              <w:keepNext/>
            </w:pPr>
            <w:r>
              <w:t xml:space="preserve">Prepare </w:t>
            </w:r>
            <w:r w:rsidRPr="00ED7867">
              <w:rPr>
                <w:b/>
                <w:i/>
              </w:rPr>
              <w:t xml:space="preserve">documentation </w:t>
            </w:r>
            <w:r>
              <w:t>for preferred options</w:t>
            </w:r>
          </w:p>
        </w:tc>
      </w:tr>
      <w:tr w:rsidR="00F63B94" w:rsidRPr="003E59C2" w14:paraId="7BB51986" w14:textId="77777777" w:rsidTr="00F63B94">
        <w:tc>
          <w:tcPr>
            <w:tcW w:w="2943" w:type="dxa"/>
            <w:vMerge/>
            <w:shd w:val="clear" w:color="auto" w:fill="auto"/>
          </w:tcPr>
          <w:p w14:paraId="4AA9BDAA" w14:textId="77777777" w:rsidR="00F63B94" w:rsidRPr="003E59C2" w:rsidRDefault="00F63B94" w:rsidP="0089509B">
            <w:pPr>
              <w:pStyle w:val="element"/>
              <w:keepNext/>
            </w:pPr>
          </w:p>
        </w:tc>
        <w:tc>
          <w:tcPr>
            <w:tcW w:w="570" w:type="dxa"/>
            <w:gridSpan w:val="2"/>
            <w:shd w:val="clear" w:color="auto" w:fill="auto"/>
          </w:tcPr>
          <w:p w14:paraId="6CDDF1F4" w14:textId="77777777" w:rsidR="00F63B94" w:rsidRPr="003E59C2" w:rsidRDefault="00F63B94" w:rsidP="0089509B">
            <w:pPr>
              <w:pStyle w:val="PC"/>
              <w:keepNext/>
            </w:pPr>
            <w:r>
              <w:t>2.4</w:t>
            </w:r>
          </w:p>
        </w:tc>
        <w:tc>
          <w:tcPr>
            <w:tcW w:w="5729" w:type="dxa"/>
            <w:gridSpan w:val="2"/>
            <w:shd w:val="clear" w:color="auto" w:fill="auto"/>
          </w:tcPr>
          <w:p w14:paraId="19981D9F" w14:textId="77777777" w:rsidR="00F63B94" w:rsidRPr="003E59C2" w:rsidRDefault="00F63B94" w:rsidP="0089509B">
            <w:pPr>
              <w:pStyle w:val="PC"/>
              <w:keepNext/>
            </w:pPr>
            <w:r>
              <w:t>Use terminology and language appropriate to the industry and workplace</w:t>
            </w:r>
          </w:p>
        </w:tc>
      </w:tr>
      <w:tr w:rsidR="00F63B94" w:rsidRPr="003E59C2" w14:paraId="694720E7" w14:textId="77777777" w:rsidTr="00F63B94">
        <w:tc>
          <w:tcPr>
            <w:tcW w:w="2943" w:type="dxa"/>
            <w:vMerge w:val="restart"/>
            <w:shd w:val="clear" w:color="auto" w:fill="auto"/>
          </w:tcPr>
          <w:p w14:paraId="6DA135CB" w14:textId="77777777" w:rsidR="00F63B94" w:rsidRPr="003E59C2" w:rsidRDefault="00F63B94" w:rsidP="0089509B">
            <w:pPr>
              <w:pStyle w:val="element"/>
              <w:keepNext/>
            </w:pPr>
            <w:r>
              <w:t>3</w:t>
            </w:r>
            <w:r w:rsidRPr="003E59C2">
              <w:tab/>
            </w:r>
            <w:r>
              <w:t>Negotiate practical placement</w:t>
            </w:r>
          </w:p>
        </w:tc>
        <w:tc>
          <w:tcPr>
            <w:tcW w:w="585" w:type="dxa"/>
            <w:gridSpan w:val="3"/>
            <w:shd w:val="clear" w:color="auto" w:fill="auto"/>
          </w:tcPr>
          <w:p w14:paraId="5C99A05C" w14:textId="77777777" w:rsidR="00F63B94" w:rsidRPr="003E59C2" w:rsidRDefault="00F63B94" w:rsidP="0089509B">
            <w:pPr>
              <w:pStyle w:val="PC"/>
              <w:keepNext/>
            </w:pPr>
            <w:r w:rsidRPr="003E59C2">
              <w:t>3.1</w:t>
            </w:r>
          </w:p>
        </w:tc>
        <w:tc>
          <w:tcPr>
            <w:tcW w:w="5714" w:type="dxa"/>
            <w:shd w:val="clear" w:color="auto" w:fill="auto"/>
          </w:tcPr>
          <w:p w14:paraId="0CA9CDC1" w14:textId="77777777" w:rsidR="00F63B94" w:rsidRPr="003E59C2" w:rsidRDefault="00F63B94" w:rsidP="0089509B">
            <w:pPr>
              <w:pStyle w:val="PC"/>
              <w:keepNext/>
            </w:pPr>
            <w:r>
              <w:t xml:space="preserve">Identify and contact preferred workplaces </w:t>
            </w:r>
          </w:p>
        </w:tc>
      </w:tr>
      <w:tr w:rsidR="00F63B94" w14:paraId="146184F0" w14:textId="77777777" w:rsidTr="00F63B94">
        <w:tc>
          <w:tcPr>
            <w:tcW w:w="2943" w:type="dxa"/>
            <w:vMerge/>
            <w:shd w:val="clear" w:color="auto" w:fill="auto"/>
          </w:tcPr>
          <w:p w14:paraId="68C63C2C" w14:textId="77777777" w:rsidR="00F63B94" w:rsidRPr="003E59C2" w:rsidRDefault="00F63B94" w:rsidP="0089509B">
            <w:pPr>
              <w:keepNext/>
              <w:spacing w:after="0"/>
            </w:pPr>
          </w:p>
        </w:tc>
        <w:tc>
          <w:tcPr>
            <w:tcW w:w="585" w:type="dxa"/>
            <w:gridSpan w:val="3"/>
            <w:shd w:val="clear" w:color="auto" w:fill="auto"/>
          </w:tcPr>
          <w:p w14:paraId="17FF404C" w14:textId="77777777" w:rsidR="00F63B94" w:rsidRPr="003E59C2" w:rsidRDefault="00F63B94" w:rsidP="0089509B">
            <w:pPr>
              <w:pStyle w:val="PC"/>
              <w:keepNext/>
            </w:pPr>
            <w:r w:rsidRPr="003E59C2">
              <w:t>3.2</w:t>
            </w:r>
          </w:p>
        </w:tc>
        <w:tc>
          <w:tcPr>
            <w:tcW w:w="5714" w:type="dxa"/>
            <w:shd w:val="clear" w:color="auto" w:fill="auto"/>
          </w:tcPr>
          <w:p w14:paraId="3652750F" w14:textId="77777777" w:rsidR="00F63B94" w:rsidRDefault="00F63B94" w:rsidP="0089509B">
            <w:pPr>
              <w:pStyle w:val="PC"/>
              <w:keepNext/>
            </w:pPr>
            <w:r>
              <w:t xml:space="preserve">Participate in a </w:t>
            </w:r>
            <w:r w:rsidRPr="007F2458">
              <w:rPr>
                <w:b/>
                <w:i/>
              </w:rPr>
              <w:t>formal conversation</w:t>
            </w:r>
            <w:r>
              <w:t xml:space="preserve"> if required</w:t>
            </w:r>
          </w:p>
        </w:tc>
      </w:tr>
      <w:tr w:rsidR="00F63B94" w:rsidRPr="003E59C2" w14:paraId="064746F4" w14:textId="77777777" w:rsidTr="00F63B94">
        <w:tc>
          <w:tcPr>
            <w:tcW w:w="2943" w:type="dxa"/>
            <w:vMerge/>
            <w:shd w:val="clear" w:color="auto" w:fill="auto"/>
          </w:tcPr>
          <w:p w14:paraId="7C359F69" w14:textId="77777777" w:rsidR="00F63B94" w:rsidRPr="003E59C2" w:rsidRDefault="00F63B94" w:rsidP="0089509B">
            <w:pPr>
              <w:keepNext/>
              <w:spacing w:after="0"/>
            </w:pPr>
          </w:p>
        </w:tc>
        <w:tc>
          <w:tcPr>
            <w:tcW w:w="585" w:type="dxa"/>
            <w:gridSpan w:val="3"/>
            <w:shd w:val="clear" w:color="auto" w:fill="auto"/>
          </w:tcPr>
          <w:p w14:paraId="30317023" w14:textId="77777777" w:rsidR="00F63B94" w:rsidRPr="003E59C2" w:rsidRDefault="00F63B94" w:rsidP="0089509B">
            <w:pPr>
              <w:pStyle w:val="PC"/>
              <w:keepNext/>
            </w:pPr>
            <w:r w:rsidRPr="003E59C2">
              <w:t>3.3</w:t>
            </w:r>
          </w:p>
        </w:tc>
        <w:tc>
          <w:tcPr>
            <w:tcW w:w="5714" w:type="dxa"/>
            <w:shd w:val="clear" w:color="auto" w:fill="auto"/>
          </w:tcPr>
          <w:p w14:paraId="73A7C541" w14:textId="77777777" w:rsidR="00F63B94" w:rsidRPr="003E59C2" w:rsidRDefault="00F63B94" w:rsidP="0089509B">
            <w:pPr>
              <w:pStyle w:val="PC"/>
              <w:keepNext/>
            </w:pPr>
            <w:r>
              <w:t xml:space="preserve">Identify </w:t>
            </w:r>
            <w:r w:rsidRPr="004867E1">
              <w:rPr>
                <w:b/>
                <w:i/>
              </w:rPr>
              <w:t>employer expectations</w:t>
            </w:r>
          </w:p>
        </w:tc>
      </w:tr>
      <w:tr w:rsidR="00F63B94" w:rsidRPr="003E59C2" w14:paraId="1A87C8BB" w14:textId="77777777" w:rsidTr="00F63B94">
        <w:tc>
          <w:tcPr>
            <w:tcW w:w="2943" w:type="dxa"/>
            <w:vMerge/>
            <w:shd w:val="clear" w:color="auto" w:fill="auto"/>
          </w:tcPr>
          <w:p w14:paraId="7779A753" w14:textId="77777777" w:rsidR="00F63B94" w:rsidRPr="003E59C2" w:rsidRDefault="00F63B94" w:rsidP="0089509B">
            <w:pPr>
              <w:keepNext/>
              <w:spacing w:after="0"/>
            </w:pPr>
          </w:p>
        </w:tc>
        <w:tc>
          <w:tcPr>
            <w:tcW w:w="585" w:type="dxa"/>
            <w:gridSpan w:val="3"/>
            <w:shd w:val="clear" w:color="auto" w:fill="auto"/>
          </w:tcPr>
          <w:p w14:paraId="11150D32" w14:textId="77777777" w:rsidR="00F63B94" w:rsidRPr="003E59C2" w:rsidRDefault="00F63B94" w:rsidP="0089509B">
            <w:pPr>
              <w:pStyle w:val="PC"/>
              <w:keepNext/>
            </w:pPr>
            <w:r w:rsidRPr="003E59C2">
              <w:t>3.4</w:t>
            </w:r>
          </w:p>
        </w:tc>
        <w:tc>
          <w:tcPr>
            <w:tcW w:w="5714" w:type="dxa"/>
            <w:shd w:val="clear" w:color="auto" w:fill="auto"/>
          </w:tcPr>
          <w:p w14:paraId="6FA7FC52" w14:textId="77777777" w:rsidR="00F63B94" w:rsidRPr="003E59C2" w:rsidRDefault="00F63B94" w:rsidP="0089509B">
            <w:pPr>
              <w:pStyle w:val="PC"/>
              <w:keepNext/>
            </w:pPr>
            <w:r>
              <w:t>Discuss own skills, knowledge, experience and expectations of the placement</w:t>
            </w:r>
          </w:p>
        </w:tc>
      </w:tr>
      <w:tr w:rsidR="00F63B94" w:rsidRPr="003E59C2" w14:paraId="7076ED28" w14:textId="77777777" w:rsidTr="00F63B94">
        <w:tc>
          <w:tcPr>
            <w:tcW w:w="2943" w:type="dxa"/>
            <w:vMerge/>
            <w:shd w:val="clear" w:color="auto" w:fill="auto"/>
          </w:tcPr>
          <w:p w14:paraId="662C79FC" w14:textId="77777777" w:rsidR="00F63B94" w:rsidRPr="003E59C2" w:rsidRDefault="00F63B94" w:rsidP="0089509B">
            <w:pPr>
              <w:keepNext/>
              <w:spacing w:after="0"/>
            </w:pPr>
          </w:p>
        </w:tc>
        <w:tc>
          <w:tcPr>
            <w:tcW w:w="585" w:type="dxa"/>
            <w:gridSpan w:val="3"/>
            <w:shd w:val="clear" w:color="auto" w:fill="auto"/>
          </w:tcPr>
          <w:p w14:paraId="5350A066" w14:textId="77777777" w:rsidR="00F63B94" w:rsidRPr="003E59C2" w:rsidRDefault="00F63B94" w:rsidP="0089509B">
            <w:pPr>
              <w:pStyle w:val="PC"/>
              <w:keepNext/>
            </w:pPr>
            <w:r w:rsidRPr="003E59C2">
              <w:t>3.5</w:t>
            </w:r>
          </w:p>
        </w:tc>
        <w:tc>
          <w:tcPr>
            <w:tcW w:w="5714" w:type="dxa"/>
            <w:shd w:val="clear" w:color="auto" w:fill="auto"/>
          </w:tcPr>
          <w:p w14:paraId="57263974" w14:textId="77777777" w:rsidR="00F63B94" w:rsidRPr="003E59C2" w:rsidRDefault="00F63B94" w:rsidP="0089509B">
            <w:pPr>
              <w:pStyle w:val="PC"/>
              <w:keepNext/>
            </w:pPr>
            <w:r>
              <w:t>Present prepared documentation</w:t>
            </w:r>
          </w:p>
        </w:tc>
      </w:tr>
      <w:tr w:rsidR="00F63B94" w:rsidRPr="003E59C2" w14:paraId="0D7F8AB1" w14:textId="77777777" w:rsidTr="00F63B94">
        <w:tc>
          <w:tcPr>
            <w:tcW w:w="2943" w:type="dxa"/>
            <w:vMerge/>
            <w:shd w:val="clear" w:color="auto" w:fill="auto"/>
          </w:tcPr>
          <w:p w14:paraId="1D750574" w14:textId="77777777" w:rsidR="00F63B94" w:rsidRPr="003E59C2" w:rsidRDefault="00F63B94" w:rsidP="0089509B">
            <w:pPr>
              <w:keepNext/>
              <w:spacing w:after="0"/>
            </w:pPr>
          </w:p>
        </w:tc>
        <w:tc>
          <w:tcPr>
            <w:tcW w:w="585" w:type="dxa"/>
            <w:gridSpan w:val="3"/>
            <w:shd w:val="clear" w:color="auto" w:fill="auto"/>
          </w:tcPr>
          <w:p w14:paraId="2D5EF89A" w14:textId="77777777" w:rsidR="00F63B94" w:rsidRPr="003E59C2" w:rsidRDefault="00F63B94" w:rsidP="0089509B">
            <w:pPr>
              <w:pStyle w:val="PC"/>
              <w:keepNext/>
            </w:pPr>
            <w:r>
              <w:t>3.6</w:t>
            </w:r>
          </w:p>
        </w:tc>
        <w:tc>
          <w:tcPr>
            <w:tcW w:w="5714" w:type="dxa"/>
            <w:shd w:val="clear" w:color="auto" w:fill="auto"/>
          </w:tcPr>
          <w:p w14:paraId="2F73EE09" w14:textId="77777777" w:rsidR="00F63B94" w:rsidRPr="003E59C2" w:rsidRDefault="00F63B94" w:rsidP="0089509B">
            <w:pPr>
              <w:pStyle w:val="PC"/>
              <w:keepNext/>
            </w:pPr>
            <w:r>
              <w:t>Make arrangements for work placement</w:t>
            </w:r>
          </w:p>
        </w:tc>
      </w:tr>
      <w:tr w:rsidR="00F63B94" w:rsidRPr="00A04AC5" w14:paraId="5104F29E" w14:textId="77777777" w:rsidTr="00F63B94">
        <w:tc>
          <w:tcPr>
            <w:tcW w:w="2943" w:type="dxa"/>
            <w:vMerge w:val="restart"/>
            <w:shd w:val="clear" w:color="auto" w:fill="auto"/>
          </w:tcPr>
          <w:p w14:paraId="70F85D59" w14:textId="77777777" w:rsidR="00F63B94" w:rsidRPr="003E59C2" w:rsidRDefault="00F63B94" w:rsidP="0089509B">
            <w:pPr>
              <w:pStyle w:val="element"/>
              <w:keepNext/>
            </w:pPr>
            <w:r>
              <w:t>4</w:t>
            </w:r>
            <w:r w:rsidRPr="003E59C2">
              <w:tab/>
            </w:r>
            <w:r w:rsidRPr="00587B73">
              <w:t>Participate as a member of the workplace under supervision</w:t>
            </w:r>
          </w:p>
        </w:tc>
        <w:tc>
          <w:tcPr>
            <w:tcW w:w="570" w:type="dxa"/>
            <w:gridSpan w:val="2"/>
            <w:shd w:val="clear" w:color="auto" w:fill="auto"/>
          </w:tcPr>
          <w:p w14:paraId="03221041" w14:textId="77777777" w:rsidR="00F63B94" w:rsidRPr="003E59C2" w:rsidRDefault="00F63B94" w:rsidP="0089509B">
            <w:pPr>
              <w:pStyle w:val="PC"/>
              <w:keepNext/>
            </w:pPr>
            <w:r>
              <w:t>4</w:t>
            </w:r>
            <w:r w:rsidRPr="003E59C2">
              <w:t>.1</w:t>
            </w:r>
          </w:p>
        </w:tc>
        <w:tc>
          <w:tcPr>
            <w:tcW w:w="5729" w:type="dxa"/>
            <w:gridSpan w:val="2"/>
            <w:shd w:val="clear" w:color="auto" w:fill="auto"/>
          </w:tcPr>
          <w:p w14:paraId="4CD636E6" w14:textId="77777777" w:rsidR="00F63B94" w:rsidRPr="00A04AC5" w:rsidRDefault="00F63B94" w:rsidP="0089509B">
            <w:pPr>
              <w:pStyle w:val="PC"/>
              <w:keepNext/>
            </w:pPr>
            <w:r w:rsidRPr="00A04AC5">
              <w:t xml:space="preserve">Complete workplace tasks in accordance with </w:t>
            </w:r>
            <w:r w:rsidRPr="00587B73">
              <w:rPr>
                <w:b/>
                <w:i/>
              </w:rPr>
              <w:t>workplace health and safety requirements</w:t>
            </w:r>
          </w:p>
        </w:tc>
      </w:tr>
      <w:tr w:rsidR="00F63B94" w:rsidRPr="00A04AC5" w14:paraId="6A55BE45" w14:textId="77777777" w:rsidTr="00F63B94">
        <w:tc>
          <w:tcPr>
            <w:tcW w:w="2943" w:type="dxa"/>
            <w:vMerge/>
            <w:shd w:val="clear" w:color="auto" w:fill="auto"/>
          </w:tcPr>
          <w:p w14:paraId="45DC78CE" w14:textId="77777777" w:rsidR="00F63B94" w:rsidRDefault="00F63B94" w:rsidP="0089509B">
            <w:pPr>
              <w:pStyle w:val="element"/>
              <w:keepNext/>
            </w:pPr>
          </w:p>
        </w:tc>
        <w:tc>
          <w:tcPr>
            <w:tcW w:w="570" w:type="dxa"/>
            <w:gridSpan w:val="2"/>
            <w:shd w:val="clear" w:color="auto" w:fill="auto"/>
          </w:tcPr>
          <w:p w14:paraId="361355C5" w14:textId="77777777" w:rsidR="00F63B94" w:rsidRDefault="00F63B94" w:rsidP="0089509B">
            <w:pPr>
              <w:pStyle w:val="PC"/>
              <w:keepNext/>
            </w:pPr>
            <w:r>
              <w:t>4.2</w:t>
            </w:r>
          </w:p>
        </w:tc>
        <w:tc>
          <w:tcPr>
            <w:tcW w:w="5729" w:type="dxa"/>
            <w:gridSpan w:val="2"/>
            <w:shd w:val="clear" w:color="auto" w:fill="auto"/>
          </w:tcPr>
          <w:p w14:paraId="1ECE45BA" w14:textId="77777777" w:rsidR="00F63B94" w:rsidRPr="00A04AC5" w:rsidRDefault="00F63B94" w:rsidP="0089509B">
            <w:pPr>
              <w:pStyle w:val="PC"/>
              <w:keepNext/>
            </w:pPr>
            <w:r w:rsidRPr="007F2458">
              <w:rPr>
                <w:b/>
                <w:i/>
              </w:rPr>
              <w:t>Follow work routine</w:t>
            </w:r>
            <w:r>
              <w:t xml:space="preserve"> as directed</w:t>
            </w:r>
          </w:p>
        </w:tc>
      </w:tr>
      <w:tr w:rsidR="00F63B94" w:rsidRPr="00A04AC5" w14:paraId="1CA96397" w14:textId="77777777" w:rsidTr="00F63B94">
        <w:tc>
          <w:tcPr>
            <w:tcW w:w="2943" w:type="dxa"/>
            <w:vMerge/>
            <w:shd w:val="clear" w:color="auto" w:fill="auto"/>
          </w:tcPr>
          <w:p w14:paraId="767144C4" w14:textId="77777777" w:rsidR="00F63B94" w:rsidRDefault="00F63B94" w:rsidP="0089509B">
            <w:pPr>
              <w:pStyle w:val="element"/>
              <w:keepNext/>
            </w:pPr>
          </w:p>
        </w:tc>
        <w:tc>
          <w:tcPr>
            <w:tcW w:w="570" w:type="dxa"/>
            <w:gridSpan w:val="2"/>
            <w:shd w:val="clear" w:color="auto" w:fill="auto"/>
          </w:tcPr>
          <w:p w14:paraId="7267FC06" w14:textId="77777777" w:rsidR="00F63B94" w:rsidRDefault="00F63B94" w:rsidP="0089509B">
            <w:pPr>
              <w:pStyle w:val="PC"/>
              <w:keepNext/>
            </w:pPr>
            <w:r>
              <w:t>4.3</w:t>
            </w:r>
          </w:p>
        </w:tc>
        <w:tc>
          <w:tcPr>
            <w:tcW w:w="5729" w:type="dxa"/>
            <w:gridSpan w:val="2"/>
            <w:shd w:val="clear" w:color="auto" w:fill="auto"/>
          </w:tcPr>
          <w:p w14:paraId="1A3C76E1" w14:textId="77777777" w:rsidR="00F63B94" w:rsidRPr="00A04AC5" w:rsidRDefault="00F63B94" w:rsidP="0089509B">
            <w:pPr>
              <w:pStyle w:val="PC"/>
              <w:keepNext/>
            </w:pPr>
            <w:r w:rsidRPr="004F2FE3">
              <w:rPr>
                <w:b/>
                <w:i/>
              </w:rPr>
              <w:t>Communicate in the workplace</w:t>
            </w:r>
            <w:r>
              <w:t xml:space="preserve"> as required</w:t>
            </w:r>
          </w:p>
        </w:tc>
      </w:tr>
      <w:tr w:rsidR="00F63B94" w:rsidRPr="00A04AC5" w14:paraId="2A86577D" w14:textId="77777777" w:rsidTr="00F63B94">
        <w:tc>
          <w:tcPr>
            <w:tcW w:w="2943" w:type="dxa"/>
            <w:vMerge/>
            <w:shd w:val="clear" w:color="auto" w:fill="auto"/>
          </w:tcPr>
          <w:p w14:paraId="295E6722" w14:textId="77777777" w:rsidR="00F63B94" w:rsidRDefault="00F63B94" w:rsidP="0089509B">
            <w:pPr>
              <w:pStyle w:val="element"/>
              <w:keepNext/>
            </w:pPr>
          </w:p>
        </w:tc>
        <w:tc>
          <w:tcPr>
            <w:tcW w:w="570" w:type="dxa"/>
            <w:gridSpan w:val="2"/>
            <w:shd w:val="clear" w:color="auto" w:fill="auto"/>
          </w:tcPr>
          <w:p w14:paraId="25A73D93" w14:textId="77777777" w:rsidR="00F63B94" w:rsidRDefault="00F63B94" w:rsidP="0089509B">
            <w:pPr>
              <w:pStyle w:val="PC"/>
              <w:keepNext/>
            </w:pPr>
            <w:r>
              <w:t>4.4</w:t>
            </w:r>
          </w:p>
        </w:tc>
        <w:tc>
          <w:tcPr>
            <w:tcW w:w="5729" w:type="dxa"/>
            <w:gridSpan w:val="2"/>
            <w:shd w:val="clear" w:color="auto" w:fill="auto"/>
          </w:tcPr>
          <w:p w14:paraId="1BF1E90D" w14:textId="77777777" w:rsidR="00F63B94" w:rsidRPr="00A04AC5" w:rsidRDefault="00F63B94" w:rsidP="0089509B">
            <w:pPr>
              <w:pStyle w:val="PC"/>
              <w:keepNext/>
            </w:pPr>
            <w:r w:rsidRPr="00A04AC5">
              <w:t xml:space="preserve">Locate </w:t>
            </w:r>
            <w:r w:rsidRPr="00587B73">
              <w:rPr>
                <w:b/>
                <w:i/>
              </w:rPr>
              <w:t>workplace supports</w:t>
            </w:r>
            <w:r w:rsidRPr="00A04AC5">
              <w:t xml:space="preserve"> and access if required </w:t>
            </w:r>
          </w:p>
        </w:tc>
      </w:tr>
      <w:tr w:rsidR="00F63B94" w:rsidRPr="00A04AC5" w14:paraId="672610B8" w14:textId="77777777" w:rsidTr="00F63B94">
        <w:tc>
          <w:tcPr>
            <w:tcW w:w="2943" w:type="dxa"/>
            <w:vMerge/>
            <w:shd w:val="clear" w:color="auto" w:fill="auto"/>
          </w:tcPr>
          <w:p w14:paraId="7ED71FFC" w14:textId="77777777" w:rsidR="00F63B94" w:rsidRDefault="00F63B94" w:rsidP="0089509B">
            <w:pPr>
              <w:pStyle w:val="element"/>
              <w:keepNext/>
            </w:pPr>
          </w:p>
        </w:tc>
        <w:tc>
          <w:tcPr>
            <w:tcW w:w="570" w:type="dxa"/>
            <w:gridSpan w:val="2"/>
            <w:shd w:val="clear" w:color="auto" w:fill="auto"/>
          </w:tcPr>
          <w:p w14:paraId="1DF314FD" w14:textId="77777777" w:rsidR="00F63B94" w:rsidRDefault="00F63B94" w:rsidP="0089509B">
            <w:pPr>
              <w:pStyle w:val="PC"/>
              <w:keepNext/>
            </w:pPr>
            <w:r>
              <w:t>4.5</w:t>
            </w:r>
          </w:p>
        </w:tc>
        <w:tc>
          <w:tcPr>
            <w:tcW w:w="5729" w:type="dxa"/>
            <w:gridSpan w:val="2"/>
            <w:shd w:val="clear" w:color="auto" w:fill="auto"/>
          </w:tcPr>
          <w:p w14:paraId="1178ECEE" w14:textId="77777777" w:rsidR="00F63B94" w:rsidRPr="00A04AC5" w:rsidRDefault="00F63B94" w:rsidP="0089509B">
            <w:pPr>
              <w:pStyle w:val="PC"/>
              <w:keepNext/>
            </w:pPr>
            <w:r w:rsidRPr="00A04AC5">
              <w:t xml:space="preserve">Document work routine and </w:t>
            </w:r>
            <w:r w:rsidRPr="00587B73">
              <w:rPr>
                <w:b/>
                <w:i/>
              </w:rPr>
              <w:t>record experience</w:t>
            </w:r>
            <w:r w:rsidRPr="00A04AC5">
              <w:t xml:space="preserve"> as appropriate</w:t>
            </w:r>
          </w:p>
        </w:tc>
      </w:tr>
      <w:tr w:rsidR="00F63B94" w:rsidRPr="00FB7BA2" w14:paraId="31979141" w14:textId="77777777" w:rsidTr="00F63B94">
        <w:tc>
          <w:tcPr>
            <w:tcW w:w="2943" w:type="dxa"/>
            <w:vMerge w:val="restart"/>
            <w:shd w:val="clear" w:color="auto" w:fill="auto"/>
          </w:tcPr>
          <w:p w14:paraId="3A5C4DC4" w14:textId="77777777" w:rsidR="00F63B94" w:rsidRPr="003E59C2" w:rsidRDefault="00F63B94" w:rsidP="0089509B">
            <w:pPr>
              <w:pStyle w:val="element"/>
              <w:keepNext/>
            </w:pPr>
            <w:r>
              <w:t>5</w:t>
            </w:r>
            <w:r w:rsidRPr="003E59C2">
              <w:tab/>
            </w:r>
            <w:r w:rsidRPr="00587B73">
              <w:t>Debrief and evaluate work experience</w:t>
            </w:r>
          </w:p>
        </w:tc>
        <w:tc>
          <w:tcPr>
            <w:tcW w:w="570" w:type="dxa"/>
            <w:gridSpan w:val="2"/>
            <w:shd w:val="clear" w:color="auto" w:fill="auto"/>
          </w:tcPr>
          <w:p w14:paraId="022039C4" w14:textId="77777777" w:rsidR="00F63B94" w:rsidRPr="003E59C2" w:rsidRDefault="00F63B94" w:rsidP="0089509B">
            <w:pPr>
              <w:pStyle w:val="PC"/>
              <w:keepNext/>
            </w:pPr>
            <w:r>
              <w:t>5.</w:t>
            </w:r>
            <w:r w:rsidRPr="003E59C2">
              <w:t>1</w:t>
            </w:r>
          </w:p>
        </w:tc>
        <w:tc>
          <w:tcPr>
            <w:tcW w:w="5729" w:type="dxa"/>
            <w:gridSpan w:val="2"/>
            <w:shd w:val="clear" w:color="auto" w:fill="auto"/>
          </w:tcPr>
          <w:p w14:paraId="2954B459" w14:textId="77777777" w:rsidR="00F63B94" w:rsidRPr="00FB7BA2" w:rsidRDefault="00F63B94" w:rsidP="0089509B">
            <w:pPr>
              <w:pStyle w:val="PC"/>
              <w:keepNext/>
            </w:pPr>
            <w:r>
              <w:t>R</w:t>
            </w:r>
            <w:r w:rsidRPr="00FB7BA2">
              <w:t>eview main aspects of the work experience</w:t>
            </w:r>
          </w:p>
        </w:tc>
      </w:tr>
      <w:tr w:rsidR="00F63B94" w:rsidRPr="00FB7BA2" w14:paraId="4735597A" w14:textId="77777777" w:rsidTr="00F63B94">
        <w:tc>
          <w:tcPr>
            <w:tcW w:w="2943" w:type="dxa"/>
            <w:vMerge/>
            <w:shd w:val="clear" w:color="auto" w:fill="auto"/>
          </w:tcPr>
          <w:p w14:paraId="1EAC29B5" w14:textId="77777777" w:rsidR="00F63B94" w:rsidRPr="003E59C2" w:rsidRDefault="00F63B94" w:rsidP="0089509B">
            <w:pPr>
              <w:keepNext/>
              <w:spacing w:after="0"/>
            </w:pPr>
          </w:p>
        </w:tc>
        <w:tc>
          <w:tcPr>
            <w:tcW w:w="570" w:type="dxa"/>
            <w:gridSpan w:val="2"/>
            <w:shd w:val="clear" w:color="auto" w:fill="auto"/>
          </w:tcPr>
          <w:p w14:paraId="4DC8B5FB" w14:textId="77777777" w:rsidR="00F63B94" w:rsidRPr="003E59C2" w:rsidRDefault="00F63B94" w:rsidP="0089509B">
            <w:pPr>
              <w:pStyle w:val="PC"/>
              <w:keepNext/>
            </w:pPr>
            <w:r>
              <w:t>5</w:t>
            </w:r>
            <w:r w:rsidRPr="003E59C2">
              <w:t>.2</w:t>
            </w:r>
          </w:p>
        </w:tc>
        <w:tc>
          <w:tcPr>
            <w:tcW w:w="5729" w:type="dxa"/>
            <w:gridSpan w:val="2"/>
            <w:shd w:val="clear" w:color="auto" w:fill="auto"/>
          </w:tcPr>
          <w:p w14:paraId="27FA44FD" w14:textId="77777777" w:rsidR="00F63B94" w:rsidRPr="00FB7BA2" w:rsidRDefault="00F63B94" w:rsidP="0089509B">
            <w:pPr>
              <w:pStyle w:val="PC"/>
              <w:keepNext/>
            </w:pPr>
            <w:r w:rsidRPr="00FB7BA2">
              <w:t xml:space="preserve">Assess personal </w:t>
            </w:r>
            <w:r w:rsidRPr="005A09E8">
              <w:rPr>
                <w:b/>
                <w:i/>
              </w:rPr>
              <w:t>strengths and weaknesses</w:t>
            </w:r>
            <w:r>
              <w:t xml:space="preserve"> in relation to the placement</w:t>
            </w:r>
          </w:p>
        </w:tc>
      </w:tr>
      <w:tr w:rsidR="00F63B94" w:rsidRPr="00FB7BA2" w14:paraId="28557160" w14:textId="77777777" w:rsidTr="00F63B94">
        <w:tc>
          <w:tcPr>
            <w:tcW w:w="2943" w:type="dxa"/>
            <w:vMerge/>
            <w:shd w:val="clear" w:color="auto" w:fill="auto"/>
          </w:tcPr>
          <w:p w14:paraId="64B686AB" w14:textId="77777777" w:rsidR="00F63B94" w:rsidRPr="003E59C2" w:rsidRDefault="00F63B94" w:rsidP="0089509B">
            <w:pPr>
              <w:keepNext/>
              <w:spacing w:after="0"/>
            </w:pPr>
          </w:p>
        </w:tc>
        <w:tc>
          <w:tcPr>
            <w:tcW w:w="570" w:type="dxa"/>
            <w:gridSpan w:val="2"/>
            <w:shd w:val="clear" w:color="auto" w:fill="auto"/>
          </w:tcPr>
          <w:p w14:paraId="495936CC" w14:textId="77777777" w:rsidR="00F63B94" w:rsidRPr="003E59C2" w:rsidRDefault="00F63B94" w:rsidP="0089509B">
            <w:pPr>
              <w:pStyle w:val="PC"/>
              <w:keepNext/>
            </w:pPr>
            <w:r>
              <w:t>5</w:t>
            </w:r>
            <w:r w:rsidRPr="003E59C2">
              <w:t>.</w:t>
            </w:r>
            <w:r>
              <w:t>3</w:t>
            </w:r>
          </w:p>
        </w:tc>
        <w:tc>
          <w:tcPr>
            <w:tcW w:w="5729" w:type="dxa"/>
            <w:gridSpan w:val="2"/>
            <w:shd w:val="clear" w:color="auto" w:fill="auto"/>
          </w:tcPr>
          <w:p w14:paraId="7E98006E" w14:textId="77777777" w:rsidR="00F63B94" w:rsidRPr="00FB7BA2" w:rsidRDefault="00F63B94" w:rsidP="0089509B">
            <w:pPr>
              <w:pStyle w:val="PC"/>
              <w:keepNext/>
            </w:pPr>
            <w:r w:rsidRPr="00FB7BA2">
              <w:t>Re-establish goals for enhancement of work related skills</w:t>
            </w:r>
          </w:p>
        </w:tc>
      </w:tr>
      <w:tr w:rsidR="00F63B94" w:rsidRPr="003E59C2" w14:paraId="462C7DCC" w14:textId="77777777" w:rsidTr="00F63B94">
        <w:tc>
          <w:tcPr>
            <w:tcW w:w="2943" w:type="dxa"/>
            <w:vMerge/>
            <w:shd w:val="clear" w:color="auto" w:fill="auto"/>
          </w:tcPr>
          <w:p w14:paraId="70EB3BA0" w14:textId="77777777" w:rsidR="00F63B94" w:rsidRPr="003E59C2" w:rsidRDefault="00F63B94" w:rsidP="0089509B">
            <w:pPr>
              <w:keepNext/>
              <w:spacing w:after="0"/>
            </w:pPr>
          </w:p>
        </w:tc>
        <w:tc>
          <w:tcPr>
            <w:tcW w:w="570" w:type="dxa"/>
            <w:gridSpan w:val="2"/>
            <w:shd w:val="clear" w:color="auto" w:fill="auto"/>
          </w:tcPr>
          <w:p w14:paraId="0B5B5B78" w14:textId="77777777" w:rsidR="00F63B94" w:rsidRPr="003E59C2" w:rsidRDefault="00F63B94" w:rsidP="0089509B">
            <w:pPr>
              <w:pStyle w:val="PC"/>
              <w:keepNext/>
            </w:pPr>
            <w:r>
              <w:t>5</w:t>
            </w:r>
            <w:r w:rsidRPr="003E59C2">
              <w:t>.</w:t>
            </w:r>
            <w:r>
              <w:t>4</w:t>
            </w:r>
          </w:p>
        </w:tc>
        <w:tc>
          <w:tcPr>
            <w:tcW w:w="5729" w:type="dxa"/>
            <w:gridSpan w:val="2"/>
            <w:shd w:val="clear" w:color="auto" w:fill="auto"/>
          </w:tcPr>
          <w:p w14:paraId="4AD0C543" w14:textId="77777777" w:rsidR="00F63B94" w:rsidRPr="003E59C2" w:rsidRDefault="00F63B94" w:rsidP="0089509B">
            <w:pPr>
              <w:pStyle w:val="PC"/>
              <w:keepNext/>
            </w:pPr>
            <w:r w:rsidRPr="00FB7BA2">
              <w:t>Formulate an action plan for meeting career goals</w:t>
            </w:r>
          </w:p>
        </w:tc>
      </w:tr>
      <w:tr w:rsidR="00F63B94" w:rsidRPr="003E59C2" w14:paraId="28C97CD2" w14:textId="77777777" w:rsidTr="00F63B94">
        <w:tc>
          <w:tcPr>
            <w:tcW w:w="2943" w:type="dxa"/>
            <w:shd w:val="clear" w:color="auto" w:fill="auto"/>
          </w:tcPr>
          <w:p w14:paraId="33E2C883" w14:textId="77777777" w:rsidR="00F63B94" w:rsidRPr="003E59C2" w:rsidRDefault="00F63B94" w:rsidP="0089509B">
            <w:pPr>
              <w:pStyle w:val="spacer"/>
            </w:pPr>
          </w:p>
        </w:tc>
        <w:tc>
          <w:tcPr>
            <w:tcW w:w="6299" w:type="dxa"/>
            <w:gridSpan w:val="4"/>
            <w:shd w:val="clear" w:color="auto" w:fill="auto"/>
          </w:tcPr>
          <w:p w14:paraId="1E33156B" w14:textId="77777777" w:rsidR="00F63B94" w:rsidRPr="003E59C2" w:rsidRDefault="00F63B94" w:rsidP="0089509B">
            <w:pPr>
              <w:pStyle w:val="spacer"/>
            </w:pPr>
          </w:p>
        </w:tc>
      </w:tr>
      <w:tr w:rsidR="00F63B94" w:rsidRPr="00F615D3" w14:paraId="78982B7F" w14:textId="77777777" w:rsidTr="00F63B94">
        <w:tc>
          <w:tcPr>
            <w:tcW w:w="9242" w:type="dxa"/>
            <w:gridSpan w:val="5"/>
            <w:shd w:val="clear" w:color="auto" w:fill="auto"/>
          </w:tcPr>
          <w:p w14:paraId="54C63AB0" w14:textId="77777777" w:rsidR="00F63B94" w:rsidRPr="00F615D3" w:rsidRDefault="00F63B94" w:rsidP="0089509B">
            <w:pPr>
              <w:pStyle w:val="Heading21"/>
            </w:pPr>
            <w:r w:rsidRPr="00F615D3">
              <w:t>Required Knowledge and Skills</w:t>
            </w:r>
          </w:p>
          <w:p w14:paraId="53C646D5" w14:textId="77777777" w:rsidR="00F63B94" w:rsidRPr="00F615D3" w:rsidRDefault="00F63B94" w:rsidP="0089509B">
            <w:pPr>
              <w:pStyle w:val="text"/>
            </w:pPr>
            <w:r w:rsidRPr="00F615D3">
              <w:t>This describes the essential skills and knowledge and their level required for this unit.</w:t>
            </w:r>
          </w:p>
        </w:tc>
      </w:tr>
      <w:tr w:rsidR="00F63B94" w:rsidRPr="00A15D0A" w14:paraId="5CD198C5" w14:textId="77777777" w:rsidTr="00F63B94">
        <w:tc>
          <w:tcPr>
            <w:tcW w:w="9242" w:type="dxa"/>
            <w:gridSpan w:val="5"/>
            <w:shd w:val="clear" w:color="auto" w:fill="auto"/>
          </w:tcPr>
          <w:p w14:paraId="00C9AA57" w14:textId="77777777" w:rsidR="00F63B94" w:rsidRPr="00F615D3" w:rsidRDefault="00F63B94" w:rsidP="0089509B">
            <w:pPr>
              <w:pStyle w:val="unittext"/>
            </w:pPr>
            <w:r w:rsidRPr="00F615D3">
              <w:t>Required Linguistic Knowledge</w:t>
            </w:r>
            <w:r>
              <w:t xml:space="preserve"> and Skills</w:t>
            </w:r>
            <w:r w:rsidRPr="00F615D3">
              <w:t>:</w:t>
            </w:r>
          </w:p>
          <w:p w14:paraId="5398812E" w14:textId="77777777" w:rsidR="00F63B94" w:rsidRDefault="00F63B94" w:rsidP="0089509B">
            <w:pPr>
              <w:pStyle w:val="bullet"/>
              <w:numPr>
                <w:ilvl w:val="0"/>
                <w:numId w:val="13"/>
              </w:numPr>
              <w:ind w:left="284" w:hanging="284"/>
            </w:pPr>
            <w:r w:rsidRPr="00F615D3">
              <w:t xml:space="preserve">vocabulary to talk about familiar topics </w:t>
            </w:r>
            <w:r>
              <w:t>e.g.</w:t>
            </w:r>
            <w:r w:rsidRPr="00F615D3">
              <w:t xml:space="preserve"> industry and workplace requirements, own skills, knowledge and experience in relevant industry or workplace</w:t>
            </w:r>
          </w:p>
          <w:p w14:paraId="1CA096AF" w14:textId="77777777" w:rsidR="00F63B94" w:rsidRDefault="00F63B94" w:rsidP="0089509B">
            <w:pPr>
              <w:pStyle w:val="bullet"/>
              <w:numPr>
                <w:ilvl w:val="0"/>
                <w:numId w:val="13"/>
              </w:numPr>
              <w:ind w:left="284" w:hanging="284"/>
            </w:pPr>
            <w:r>
              <w:t>vocabulary which is sufficiently broad to encompass straight forward employment-related needs</w:t>
            </w:r>
          </w:p>
          <w:p w14:paraId="57C175C3" w14:textId="77777777" w:rsidR="00F63B94" w:rsidRDefault="00F63B94" w:rsidP="0089509B">
            <w:pPr>
              <w:pStyle w:val="endash"/>
              <w:keepNext/>
              <w:ind w:left="568" w:hanging="284"/>
            </w:pPr>
            <w:r>
              <w:t xml:space="preserve">to get the gist of conversations which are clear and straightforward </w:t>
            </w:r>
          </w:p>
          <w:p w14:paraId="33CFB0E7" w14:textId="77777777" w:rsidR="00F63B94" w:rsidRPr="00F615D3" w:rsidRDefault="00F63B94" w:rsidP="0089509B">
            <w:pPr>
              <w:pStyle w:val="endash"/>
              <w:keepNext/>
              <w:ind w:left="568" w:hanging="284"/>
            </w:pPr>
            <w:r>
              <w:t xml:space="preserve">to participate in everyday transactions </w:t>
            </w:r>
          </w:p>
          <w:p w14:paraId="41C25972" w14:textId="77777777" w:rsidR="00F63B94" w:rsidRPr="00F615D3" w:rsidRDefault="00F63B94" w:rsidP="0089509B">
            <w:pPr>
              <w:pStyle w:val="bullet"/>
              <w:numPr>
                <w:ilvl w:val="0"/>
                <w:numId w:val="13"/>
              </w:numPr>
              <w:ind w:left="284" w:hanging="284"/>
            </w:pPr>
            <w:r w:rsidRPr="00F615D3">
              <w:t xml:space="preserve">conventions in conversation </w:t>
            </w:r>
            <w:r>
              <w:t>e.g.</w:t>
            </w:r>
            <w:r w:rsidRPr="00F615D3">
              <w:t xml:space="preserve"> making requests for assistance or explanation, strategies to get the interlocutor to repeat or explain words and phrases, questions</w:t>
            </w:r>
          </w:p>
          <w:p w14:paraId="57EE47D9" w14:textId="77777777" w:rsidR="00F63B94" w:rsidRPr="00F615D3" w:rsidRDefault="00F63B94" w:rsidP="0089509B">
            <w:pPr>
              <w:pStyle w:val="bullet"/>
              <w:numPr>
                <w:ilvl w:val="0"/>
                <w:numId w:val="13"/>
              </w:numPr>
              <w:ind w:left="284" w:hanging="284"/>
            </w:pPr>
            <w:r w:rsidRPr="00F615D3">
              <w:t>draw on prior knowledge together with knowledge of textual cues and text structures to predict content and meaning</w:t>
            </w:r>
          </w:p>
          <w:p w14:paraId="6B473D13" w14:textId="77777777" w:rsidR="00F63B94" w:rsidRPr="00F615D3" w:rsidRDefault="00F63B94" w:rsidP="0089509B">
            <w:pPr>
              <w:pStyle w:val="bullet"/>
              <w:numPr>
                <w:ilvl w:val="0"/>
                <w:numId w:val="13"/>
              </w:numPr>
              <w:ind w:left="284" w:hanging="284"/>
            </w:pPr>
            <w:r w:rsidRPr="00F615D3">
              <w:t>read and interpret signs and other</w:t>
            </w:r>
            <w:r>
              <w:t xml:space="preserve"> visual</w:t>
            </w:r>
            <w:r w:rsidRPr="00F615D3">
              <w:t xml:space="preserve"> texts in the workplace</w:t>
            </w:r>
          </w:p>
          <w:p w14:paraId="26FEFBAA" w14:textId="77777777" w:rsidR="00F63B94" w:rsidRPr="0080403B" w:rsidRDefault="00F63B94" w:rsidP="0089509B">
            <w:pPr>
              <w:pStyle w:val="bullet"/>
              <w:numPr>
                <w:ilvl w:val="0"/>
                <w:numId w:val="13"/>
              </w:numPr>
              <w:ind w:left="284" w:hanging="284"/>
            </w:pPr>
            <w:r w:rsidRPr="00F615D3">
              <w:t xml:space="preserve">a range of modals and modal forms, including negative form of </w:t>
            </w:r>
            <w:r w:rsidRPr="00A15D0A">
              <w:rPr>
                <w:i/>
              </w:rPr>
              <w:t>need to</w:t>
            </w:r>
            <w:r w:rsidRPr="00F615D3">
              <w:t xml:space="preserve"> and </w:t>
            </w:r>
            <w:r w:rsidRPr="00A15D0A">
              <w:rPr>
                <w:i/>
              </w:rPr>
              <w:t>have to</w:t>
            </w:r>
          </w:p>
          <w:p w14:paraId="1F0962AE" w14:textId="77777777" w:rsidR="00F63B94" w:rsidRPr="00F615D3" w:rsidRDefault="00F63B94" w:rsidP="0089509B">
            <w:pPr>
              <w:pStyle w:val="bullet"/>
              <w:numPr>
                <w:ilvl w:val="0"/>
                <w:numId w:val="13"/>
              </w:numPr>
              <w:ind w:left="284" w:hanging="284"/>
            </w:pPr>
            <w:r>
              <w:t>generally intelligible pronunciation with effective use of stress and intonation although speaking may be characterised by hesitations and circumlocution</w:t>
            </w:r>
          </w:p>
          <w:p w14:paraId="461B7059" w14:textId="77777777" w:rsidR="00F63B94" w:rsidRPr="00F615D3" w:rsidRDefault="00F63B94" w:rsidP="0089509B">
            <w:pPr>
              <w:pStyle w:val="unittext"/>
            </w:pPr>
            <w:r w:rsidRPr="00F615D3">
              <w:t>Required Sociolinguistic and Cultural Knowledge</w:t>
            </w:r>
            <w:r>
              <w:t xml:space="preserve"> and Skills</w:t>
            </w:r>
            <w:r w:rsidRPr="00F615D3">
              <w:t>:</w:t>
            </w:r>
          </w:p>
          <w:p w14:paraId="25B1D695" w14:textId="77777777" w:rsidR="00F63B94" w:rsidRPr="00F615D3" w:rsidRDefault="00F63B94" w:rsidP="0089509B">
            <w:pPr>
              <w:pStyle w:val="bullet"/>
              <w:numPr>
                <w:ilvl w:val="0"/>
                <w:numId w:val="13"/>
              </w:numPr>
              <w:ind w:left="284" w:hanging="284"/>
            </w:pPr>
            <w:r w:rsidRPr="00F615D3">
              <w:t>a range of registers, styles and conventions used in spoken discourse</w:t>
            </w:r>
          </w:p>
          <w:p w14:paraId="3281DA36" w14:textId="77777777" w:rsidR="00F63B94" w:rsidRPr="00F615D3" w:rsidRDefault="00F63B94" w:rsidP="0089509B">
            <w:pPr>
              <w:pStyle w:val="bullet"/>
              <w:numPr>
                <w:ilvl w:val="0"/>
                <w:numId w:val="13"/>
              </w:numPr>
              <w:ind w:left="284" w:hanging="284"/>
            </w:pPr>
            <w:r w:rsidRPr="00F615D3">
              <w:t xml:space="preserve">a range of verbal and non verbal strategies and conventions in conversation </w:t>
            </w:r>
          </w:p>
          <w:p w14:paraId="3A9D196B" w14:textId="77777777" w:rsidR="00F63B94" w:rsidRDefault="00F63B94" w:rsidP="0089509B">
            <w:pPr>
              <w:pStyle w:val="bullet"/>
              <w:numPr>
                <w:ilvl w:val="0"/>
                <w:numId w:val="13"/>
              </w:numPr>
              <w:ind w:left="284" w:hanging="284"/>
            </w:pPr>
            <w:r w:rsidRPr="00F615D3">
              <w:t xml:space="preserve">features of text organisation, </w:t>
            </w:r>
            <w:r>
              <w:t>e.g.</w:t>
            </w:r>
            <w:r w:rsidRPr="00F615D3">
              <w:t xml:space="preserve"> appropriate for a CV and covering letter</w:t>
            </w:r>
          </w:p>
          <w:p w14:paraId="37E4E282" w14:textId="77777777" w:rsidR="00F63B94" w:rsidRDefault="00F63B94" w:rsidP="0089509B">
            <w:pPr>
              <w:pStyle w:val="bullet"/>
              <w:numPr>
                <w:ilvl w:val="0"/>
                <w:numId w:val="13"/>
              </w:numPr>
              <w:ind w:left="284" w:hanging="284"/>
            </w:pPr>
            <w:r w:rsidRPr="00F615D3">
              <w:t xml:space="preserve">aspects of Australia’s multicultural society and cultures, particularly as apply to Australian workplaces </w:t>
            </w:r>
          </w:p>
          <w:p w14:paraId="62D25763" w14:textId="77777777" w:rsidR="00F63B94" w:rsidRDefault="00F63B94" w:rsidP="0089509B">
            <w:pPr>
              <w:pStyle w:val="bullet"/>
              <w:numPr>
                <w:ilvl w:val="0"/>
                <w:numId w:val="13"/>
              </w:numPr>
              <w:ind w:left="284" w:hanging="284"/>
            </w:pPr>
            <w:r w:rsidRPr="00F615D3">
              <w:t xml:space="preserve">common colloquialisms </w:t>
            </w:r>
          </w:p>
          <w:p w14:paraId="3A6F59B7" w14:textId="77777777" w:rsidR="00F63B94" w:rsidRPr="00A15D0A" w:rsidRDefault="00F63B94" w:rsidP="0089509B">
            <w:pPr>
              <w:pStyle w:val="bullet"/>
              <w:numPr>
                <w:ilvl w:val="0"/>
                <w:numId w:val="13"/>
              </w:numPr>
              <w:ind w:left="284" w:hanging="284"/>
            </w:pPr>
            <w:r>
              <w:t>recognition of some inferred meaning e.g. logical, contextual, paralinguistic e.g. use of voice for effect (intonation and emphasis), facial expressions</w:t>
            </w:r>
          </w:p>
        </w:tc>
      </w:tr>
      <w:tr w:rsidR="00F63B94" w:rsidRPr="003E59C2" w14:paraId="4CE6F9F9" w14:textId="77777777" w:rsidTr="00F63B94">
        <w:tc>
          <w:tcPr>
            <w:tcW w:w="9242" w:type="dxa"/>
            <w:gridSpan w:val="5"/>
            <w:shd w:val="clear" w:color="auto" w:fill="auto"/>
          </w:tcPr>
          <w:p w14:paraId="6FDEAEDB" w14:textId="77777777" w:rsidR="00F63B94" w:rsidRPr="003E59C2" w:rsidRDefault="00F63B94" w:rsidP="0089509B">
            <w:pPr>
              <w:pStyle w:val="spacer"/>
            </w:pPr>
          </w:p>
        </w:tc>
      </w:tr>
      <w:tr w:rsidR="00F63B94" w:rsidRPr="00F615D3" w14:paraId="6DE67EFD" w14:textId="77777777" w:rsidTr="00F63B94">
        <w:tc>
          <w:tcPr>
            <w:tcW w:w="9242" w:type="dxa"/>
            <w:gridSpan w:val="5"/>
            <w:shd w:val="clear" w:color="auto" w:fill="auto"/>
          </w:tcPr>
          <w:p w14:paraId="5410AD62" w14:textId="77777777" w:rsidR="00F63B94" w:rsidRPr="00F615D3" w:rsidRDefault="00F63B94" w:rsidP="0089509B">
            <w:pPr>
              <w:pStyle w:val="Heading21"/>
            </w:pPr>
            <w:r w:rsidRPr="00F615D3">
              <w:t>Range Statement</w:t>
            </w:r>
          </w:p>
          <w:p w14:paraId="1ED85FF8" w14:textId="60FFC46D" w:rsidR="00F63B94" w:rsidRPr="00F615D3" w:rsidRDefault="00F63B94" w:rsidP="0089509B">
            <w:pPr>
              <w:pStyle w:val="text"/>
            </w:pPr>
            <w:r w:rsidRPr="00F615D3">
              <w:t>The Range Statement relates to the unit of competency as a whole. It allows for different work environments and situations that may affect performance.</w:t>
            </w:r>
            <w:r w:rsidR="00FA7CF7">
              <w:t xml:space="preserve"> </w:t>
            </w:r>
            <w:r w:rsidRPr="00F615D3">
              <w:t>Bold / italicised wording in the Performance Criteria is detailed below.</w:t>
            </w:r>
            <w:r w:rsidR="00FA7CF7">
              <w:t xml:space="preserve"> </w:t>
            </w:r>
          </w:p>
        </w:tc>
      </w:tr>
      <w:tr w:rsidR="00F63B94" w:rsidRPr="00F615D3" w14:paraId="189973DC" w14:textId="77777777" w:rsidTr="00F63B94">
        <w:tc>
          <w:tcPr>
            <w:tcW w:w="3369" w:type="dxa"/>
            <w:gridSpan w:val="2"/>
            <w:shd w:val="clear" w:color="auto" w:fill="auto"/>
          </w:tcPr>
          <w:p w14:paraId="3EA29E34" w14:textId="77777777" w:rsidR="00F63B94" w:rsidRPr="00F615D3" w:rsidRDefault="00F63B94" w:rsidP="0089509B">
            <w:pPr>
              <w:pStyle w:val="unittext"/>
            </w:pPr>
            <w:r w:rsidRPr="00F615D3">
              <w:rPr>
                <w:b/>
                <w:i/>
              </w:rPr>
              <w:t xml:space="preserve">Terminology and language </w:t>
            </w:r>
            <w:r w:rsidRPr="00A15D0A">
              <w:t>may include:</w:t>
            </w:r>
          </w:p>
        </w:tc>
        <w:tc>
          <w:tcPr>
            <w:tcW w:w="5873" w:type="dxa"/>
            <w:gridSpan w:val="3"/>
            <w:shd w:val="clear" w:color="auto" w:fill="auto"/>
          </w:tcPr>
          <w:p w14:paraId="7F9C191D" w14:textId="77777777" w:rsidR="00F63B94" w:rsidRPr="00F615D3" w:rsidRDefault="00F63B94" w:rsidP="0089509B">
            <w:pPr>
              <w:pStyle w:val="bullet"/>
              <w:numPr>
                <w:ilvl w:val="0"/>
                <w:numId w:val="13"/>
              </w:numPr>
              <w:ind w:left="284" w:hanging="284"/>
            </w:pPr>
            <w:r w:rsidRPr="00F615D3">
              <w:t xml:space="preserve">vocabulary relevant to a practical placement </w:t>
            </w:r>
          </w:p>
          <w:p w14:paraId="227C60C7" w14:textId="77777777" w:rsidR="00F63B94" w:rsidRPr="00F615D3" w:rsidRDefault="00F63B94" w:rsidP="0089509B">
            <w:pPr>
              <w:pStyle w:val="bullet"/>
              <w:numPr>
                <w:ilvl w:val="0"/>
                <w:numId w:val="13"/>
              </w:numPr>
              <w:ind w:left="284" w:hanging="284"/>
            </w:pPr>
            <w:r w:rsidRPr="00F615D3">
              <w:t xml:space="preserve">language appropriate to practical placement, </w:t>
            </w:r>
            <w:r>
              <w:t>e.g.</w:t>
            </w:r>
            <w:r w:rsidRPr="00F615D3">
              <w:t xml:space="preserve"> a range of modals and modal forms</w:t>
            </w:r>
          </w:p>
        </w:tc>
      </w:tr>
      <w:tr w:rsidR="00F63B94" w:rsidRPr="003E59C2" w14:paraId="2918A8FF" w14:textId="77777777" w:rsidTr="00F63B94">
        <w:tc>
          <w:tcPr>
            <w:tcW w:w="9242" w:type="dxa"/>
            <w:gridSpan w:val="5"/>
            <w:shd w:val="clear" w:color="auto" w:fill="auto"/>
          </w:tcPr>
          <w:p w14:paraId="51FE6FED" w14:textId="77777777" w:rsidR="00F63B94" w:rsidRPr="003E59C2" w:rsidRDefault="00F63B94" w:rsidP="0089509B">
            <w:pPr>
              <w:pStyle w:val="spacer"/>
            </w:pPr>
          </w:p>
        </w:tc>
      </w:tr>
      <w:tr w:rsidR="00F63B94" w:rsidRPr="00F615D3" w14:paraId="43F04F1C" w14:textId="77777777" w:rsidTr="00F63B94">
        <w:tc>
          <w:tcPr>
            <w:tcW w:w="3369" w:type="dxa"/>
            <w:gridSpan w:val="2"/>
            <w:shd w:val="clear" w:color="auto" w:fill="auto"/>
          </w:tcPr>
          <w:p w14:paraId="32180692" w14:textId="77777777" w:rsidR="00F63B94" w:rsidRPr="00F615D3" w:rsidRDefault="00F63B94" w:rsidP="0089509B">
            <w:pPr>
              <w:pStyle w:val="unittext"/>
            </w:pPr>
            <w:r w:rsidRPr="00F615D3">
              <w:rPr>
                <w:b/>
                <w:i/>
              </w:rPr>
              <w:t xml:space="preserve">Placement requirements </w:t>
            </w:r>
            <w:r w:rsidRPr="00A15D0A">
              <w:t>may include:</w:t>
            </w:r>
          </w:p>
        </w:tc>
        <w:tc>
          <w:tcPr>
            <w:tcW w:w="5873" w:type="dxa"/>
            <w:gridSpan w:val="3"/>
            <w:shd w:val="clear" w:color="auto" w:fill="auto"/>
          </w:tcPr>
          <w:p w14:paraId="5EC0D0E6" w14:textId="77777777" w:rsidR="00F63B94" w:rsidRPr="00F615D3" w:rsidRDefault="00F63B94" w:rsidP="0089509B">
            <w:pPr>
              <w:pStyle w:val="bullet"/>
              <w:numPr>
                <w:ilvl w:val="0"/>
                <w:numId w:val="13"/>
              </w:numPr>
              <w:ind w:left="284" w:hanging="284"/>
            </w:pPr>
            <w:r w:rsidRPr="00F615D3">
              <w:t>complet</w:t>
            </w:r>
            <w:r>
              <w:t>ing</w:t>
            </w:r>
            <w:r w:rsidRPr="00F615D3">
              <w:t xml:space="preserve"> required forms</w:t>
            </w:r>
          </w:p>
          <w:p w14:paraId="261AFACC" w14:textId="77777777" w:rsidR="00F63B94" w:rsidRPr="00F615D3" w:rsidRDefault="00F63B94" w:rsidP="0089509B">
            <w:pPr>
              <w:pStyle w:val="bullet"/>
              <w:numPr>
                <w:ilvl w:val="0"/>
                <w:numId w:val="13"/>
              </w:numPr>
              <w:ind w:left="284" w:hanging="284"/>
            </w:pPr>
            <w:r w:rsidRPr="00F615D3">
              <w:t>obtain</w:t>
            </w:r>
            <w:r>
              <w:t>ing</w:t>
            </w:r>
            <w:r w:rsidRPr="00F615D3">
              <w:t xml:space="preserve"> necessary permission signatures</w:t>
            </w:r>
          </w:p>
          <w:p w14:paraId="74142585" w14:textId="77777777" w:rsidR="00F63B94" w:rsidRPr="00F615D3" w:rsidRDefault="00F63B94" w:rsidP="0089509B">
            <w:pPr>
              <w:pStyle w:val="bullet"/>
              <w:numPr>
                <w:ilvl w:val="0"/>
                <w:numId w:val="13"/>
              </w:numPr>
              <w:ind w:left="284" w:hanging="284"/>
            </w:pPr>
            <w:r w:rsidRPr="00F615D3">
              <w:t>comply</w:t>
            </w:r>
            <w:r>
              <w:t>ing with OHS / WH</w:t>
            </w:r>
            <w:r w:rsidRPr="00F615D3">
              <w:t>S requirements</w:t>
            </w:r>
          </w:p>
        </w:tc>
      </w:tr>
      <w:tr w:rsidR="00F63B94" w:rsidRPr="003E59C2" w14:paraId="2B13273F" w14:textId="77777777" w:rsidTr="00F63B94">
        <w:tc>
          <w:tcPr>
            <w:tcW w:w="9242" w:type="dxa"/>
            <w:gridSpan w:val="5"/>
            <w:shd w:val="clear" w:color="auto" w:fill="auto"/>
          </w:tcPr>
          <w:p w14:paraId="7517BF4F" w14:textId="77777777" w:rsidR="00F63B94" w:rsidRPr="003E59C2" w:rsidRDefault="00F63B94" w:rsidP="0089509B">
            <w:pPr>
              <w:pStyle w:val="spacer"/>
            </w:pPr>
          </w:p>
        </w:tc>
      </w:tr>
      <w:tr w:rsidR="00F63B94" w:rsidRPr="00F615D3" w14:paraId="025FFF3C" w14:textId="77777777" w:rsidTr="00F63B94">
        <w:tc>
          <w:tcPr>
            <w:tcW w:w="3369" w:type="dxa"/>
            <w:gridSpan w:val="2"/>
            <w:shd w:val="clear" w:color="auto" w:fill="auto"/>
          </w:tcPr>
          <w:p w14:paraId="18D564F2" w14:textId="77777777" w:rsidR="00F63B94" w:rsidRPr="005D0A3C" w:rsidRDefault="00F63B94" w:rsidP="0089509B">
            <w:pPr>
              <w:pStyle w:val="unittext"/>
            </w:pPr>
            <w:r w:rsidRPr="005D0A3C">
              <w:rPr>
                <w:b/>
                <w:i/>
              </w:rPr>
              <w:t>Relevant person/s</w:t>
            </w:r>
            <w:r>
              <w:rPr>
                <w:b/>
                <w:i/>
              </w:rPr>
              <w:t xml:space="preserve"> </w:t>
            </w:r>
            <w:r>
              <w:t>may include:</w:t>
            </w:r>
          </w:p>
        </w:tc>
        <w:tc>
          <w:tcPr>
            <w:tcW w:w="5873" w:type="dxa"/>
            <w:gridSpan w:val="3"/>
            <w:shd w:val="clear" w:color="auto" w:fill="auto"/>
          </w:tcPr>
          <w:p w14:paraId="4D8E4F36" w14:textId="77777777" w:rsidR="00F63B94" w:rsidRDefault="00F63B94" w:rsidP="0089509B">
            <w:pPr>
              <w:pStyle w:val="bullet"/>
              <w:numPr>
                <w:ilvl w:val="0"/>
                <w:numId w:val="13"/>
              </w:numPr>
              <w:ind w:left="284" w:hanging="284"/>
            </w:pPr>
            <w:r>
              <w:t>teacher / mentor</w:t>
            </w:r>
          </w:p>
          <w:p w14:paraId="6781A667" w14:textId="77777777" w:rsidR="00F63B94" w:rsidRDefault="00F63B94" w:rsidP="0089509B">
            <w:pPr>
              <w:pStyle w:val="bullet"/>
              <w:numPr>
                <w:ilvl w:val="0"/>
                <w:numId w:val="13"/>
              </w:numPr>
              <w:ind w:left="284" w:hanging="284"/>
            </w:pPr>
            <w:r>
              <w:t>spouse / partner</w:t>
            </w:r>
          </w:p>
          <w:p w14:paraId="73D9AACF" w14:textId="77777777" w:rsidR="00F63B94" w:rsidRDefault="00F63B94" w:rsidP="0089509B">
            <w:pPr>
              <w:pStyle w:val="bullet"/>
              <w:numPr>
                <w:ilvl w:val="0"/>
                <w:numId w:val="13"/>
              </w:numPr>
              <w:ind w:left="284" w:hanging="284"/>
            </w:pPr>
            <w:r>
              <w:t>parent</w:t>
            </w:r>
          </w:p>
          <w:p w14:paraId="007ACEE6" w14:textId="77777777" w:rsidR="00F63B94" w:rsidRPr="00F615D3" w:rsidRDefault="00F63B94" w:rsidP="0089509B">
            <w:pPr>
              <w:pStyle w:val="bullet"/>
              <w:numPr>
                <w:ilvl w:val="0"/>
                <w:numId w:val="13"/>
              </w:numPr>
              <w:ind w:left="284" w:hanging="284"/>
            </w:pPr>
            <w:r>
              <w:t>peer</w:t>
            </w:r>
          </w:p>
        </w:tc>
      </w:tr>
      <w:tr w:rsidR="00F63B94" w:rsidRPr="00F615D3" w14:paraId="4F052113" w14:textId="77777777" w:rsidTr="00F63B94">
        <w:tc>
          <w:tcPr>
            <w:tcW w:w="3369" w:type="dxa"/>
            <w:gridSpan w:val="2"/>
            <w:shd w:val="clear" w:color="auto" w:fill="auto"/>
          </w:tcPr>
          <w:p w14:paraId="37CF64AF" w14:textId="77777777" w:rsidR="00F63B94" w:rsidRPr="00F615D3" w:rsidRDefault="00F63B94" w:rsidP="0089509B">
            <w:pPr>
              <w:pStyle w:val="spacer"/>
            </w:pPr>
          </w:p>
        </w:tc>
        <w:tc>
          <w:tcPr>
            <w:tcW w:w="5873" w:type="dxa"/>
            <w:gridSpan w:val="3"/>
            <w:shd w:val="clear" w:color="auto" w:fill="auto"/>
          </w:tcPr>
          <w:p w14:paraId="2A566248" w14:textId="77777777" w:rsidR="00F63B94" w:rsidRPr="00F615D3" w:rsidRDefault="00F63B94" w:rsidP="0089509B">
            <w:pPr>
              <w:pStyle w:val="spacer"/>
            </w:pPr>
          </w:p>
        </w:tc>
      </w:tr>
      <w:tr w:rsidR="00F63B94" w:rsidRPr="00A07690" w14:paraId="6868C872" w14:textId="77777777" w:rsidTr="00F63B94">
        <w:tc>
          <w:tcPr>
            <w:tcW w:w="3369" w:type="dxa"/>
            <w:gridSpan w:val="2"/>
            <w:shd w:val="clear" w:color="auto" w:fill="auto"/>
          </w:tcPr>
          <w:p w14:paraId="12D2A33B" w14:textId="77777777" w:rsidR="00F63B94" w:rsidRPr="00A07690" w:rsidRDefault="00F63B94" w:rsidP="0089509B">
            <w:pPr>
              <w:pStyle w:val="unittext"/>
            </w:pPr>
            <w:r w:rsidRPr="00A07690">
              <w:rPr>
                <w:b/>
                <w:i/>
              </w:rPr>
              <w:t xml:space="preserve">Problems </w:t>
            </w:r>
            <w:r w:rsidRPr="00A07690">
              <w:t>may include:</w:t>
            </w:r>
          </w:p>
        </w:tc>
        <w:tc>
          <w:tcPr>
            <w:tcW w:w="5873" w:type="dxa"/>
            <w:gridSpan w:val="3"/>
            <w:shd w:val="clear" w:color="auto" w:fill="auto"/>
          </w:tcPr>
          <w:p w14:paraId="35CCD34B" w14:textId="77777777" w:rsidR="00F63B94" w:rsidRPr="00A07690" w:rsidRDefault="00F63B94" w:rsidP="0089509B">
            <w:pPr>
              <w:pStyle w:val="bullet"/>
              <w:numPr>
                <w:ilvl w:val="0"/>
                <w:numId w:val="13"/>
              </w:numPr>
              <w:ind w:left="284" w:hanging="284"/>
            </w:pPr>
            <w:r w:rsidRPr="00A07690">
              <w:t>unreasonable employer expectations</w:t>
            </w:r>
          </w:p>
          <w:p w14:paraId="0DD2BB51" w14:textId="77777777" w:rsidR="00F63B94" w:rsidRPr="00A07690" w:rsidRDefault="00F63B94" w:rsidP="0089509B">
            <w:pPr>
              <w:pStyle w:val="bullet"/>
              <w:numPr>
                <w:ilvl w:val="0"/>
                <w:numId w:val="13"/>
              </w:numPr>
              <w:ind w:left="284" w:hanging="284"/>
            </w:pPr>
            <w:r w:rsidRPr="00A07690">
              <w:t>unlawful or unsafe directions</w:t>
            </w:r>
          </w:p>
        </w:tc>
      </w:tr>
      <w:tr w:rsidR="00F63B94" w:rsidRPr="00F615D3" w14:paraId="1C5D3802" w14:textId="77777777" w:rsidTr="00F63B94">
        <w:tc>
          <w:tcPr>
            <w:tcW w:w="3369" w:type="dxa"/>
            <w:gridSpan w:val="2"/>
            <w:shd w:val="clear" w:color="auto" w:fill="auto"/>
          </w:tcPr>
          <w:p w14:paraId="16DEBC32" w14:textId="77777777" w:rsidR="00F63B94" w:rsidRPr="00F615D3" w:rsidRDefault="00F63B94" w:rsidP="0089509B">
            <w:pPr>
              <w:pStyle w:val="spacer"/>
            </w:pPr>
          </w:p>
        </w:tc>
        <w:tc>
          <w:tcPr>
            <w:tcW w:w="5873" w:type="dxa"/>
            <w:gridSpan w:val="3"/>
            <w:shd w:val="clear" w:color="auto" w:fill="auto"/>
          </w:tcPr>
          <w:p w14:paraId="79E68A86" w14:textId="77777777" w:rsidR="00F63B94" w:rsidRPr="00F615D3" w:rsidRDefault="00F63B94" w:rsidP="0089509B">
            <w:pPr>
              <w:pStyle w:val="spacer"/>
            </w:pPr>
          </w:p>
        </w:tc>
      </w:tr>
      <w:tr w:rsidR="00F63B94" w:rsidRPr="00F615D3" w14:paraId="0ED15692" w14:textId="77777777" w:rsidTr="00F63B94">
        <w:tc>
          <w:tcPr>
            <w:tcW w:w="3369" w:type="dxa"/>
            <w:gridSpan w:val="2"/>
            <w:shd w:val="clear" w:color="auto" w:fill="auto"/>
          </w:tcPr>
          <w:p w14:paraId="3F3A6BFC" w14:textId="77777777" w:rsidR="00F63B94" w:rsidRPr="00F615D3" w:rsidRDefault="00F63B94" w:rsidP="0089509B">
            <w:pPr>
              <w:pStyle w:val="unittext"/>
            </w:pPr>
            <w:r w:rsidRPr="00F615D3">
              <w:rPr>
                <w:b/>
                <w:i/>
              </w:rPr>
              <w:t xml:space="preserve">Documentation </w:t>
            </w:r>
            <w:r w:rsidRPr="00A15D0A">
              <w:t>may include:</w:t>
            </w:r>
          </w:p>
        </w:tc>
        <w:tc>
          <w:tcPr>
            <w:tcW w:w="5873" w:type="dxa"/>
            <w:gridSpan w:val="3"/>
            <w:shd w:val="clear" w:color="auto" w:fill="auto"/>
          </w:tcPr>
          <w:p w14:paraId="3F4D726C" w14:textId="77777777" w:rsidR="00F63B94" w:rsidRPr="00F615D3" w:rsidRDefault="00F63B94" w:rsidP="0089509B">
            <w:pPr>
              <w:pStyle w:val="bullet"/>
              <w:numPr>
                <w:ilvl w:val="0"/>
                <w:numId w:val="13"/>
              </w:numPr>
              <w:ind w:left="284" w:hanging="284"/>
            </w:pPr>
            <w:r w:rsidRPr="00F615D3">
              <w:t>Curriculum Vitae listing previous education and work experience</w:t>
            </w:r>
          </w:p>
          <w:p w14:paraId="192B64D7" w14:textId="77777777" w:rsidR="00F63B94" w:rsidRPr="00F615D3" w:rsidRDefault="00F63B94" w:rsidP="0089509B">
            <w:pPr>
              <w:pStyle w:val="bullet"/>
              <w:numPr>
                <w:ilvl w:val="0"/>
                <w:numId w:val="13"/>
              </w:numPr>
              <w:ind w:left="284" w:hanging="284"/>
            </w:pPr>
            <w:r w:rsidRPr="00F615D3">
              <w:t xml:space="preserve">covering letter </w:t>
            </w:r>
            <w:r>
              <w:t xml:space="preserve">which includes </w:t>
            </w:r>
            <w:r w:rsidRPr="00F615D3">
              <w:t>highlighting the reasons for your interest in the placement</w:t>
            </w:r>
          </w:p>
          <w:p w14:paraId="30C84A26" w14:textId="77777777" w:rsidR="00F63B94" w:rsidRPr="00F615D3" w:rsidRDefault="00F63B94" w:rsidP="0089509B">
            <w:pPr>
              <w:pStyle w:val="bullet"/>
              <w:numPr>
                <w:ilvl w:val="0"/>
                <w:numId w:val="13"/>
              </w:numPr>
              <w:ind w:left="284" w:hanging="284"/>
            </w:pPr>
            <w:r w:rsidRPr="00F615D3">
              <w:t>letters from referees</w:t>
            </w:r>
          </w:p>
        </w:tc>
      </w:tr>
      <w:tr w:rsidR="00F63B94" w:rsidRPr="003E59C2" w14:paraId="709A0E19" w14:textId="77777777" w:rsidTr="00F63B94">
        <w:tc>
          <w:tcPr>
            <w:tcW w:w="9242" w:type="dxa"/>
            <w:gridSpan w:val="5"/>
            <w:shd w:val="clear" w:color="auto" w:fill="auto"/>
          </w:tcPr>
          <w:p w14:paraId="0FF2CC73" w14:textId="77777777" w:rsidR="00F63B94" w:rsidRPr="003E59C2" w:rsidRDefault="00F63B94" w:rsidP="0089509B">
            <w:pPr>
              <w:pStyle w:val="spacer"/>
            </w:pPr>
          </w:p>
        </w:tc>
      </w:tr>
      <w:tr w:rsidR="00F63B94" w:rsidRPr="00F615D3" w14:paraId="1351FADF" w14:textId="77777777" w:rsidTr="00F63B94">
        <w:tc>
          <w:tcPr>
            <w:tcW w:w="3369" w:type="dxa"/>
            <w:gridSpan w:val="2"/>
            <w:shd w:val="clear" w:color="auto" w:fill="auto"/>
          </w:tcPr>
          <w:p w14:paraId="611BC95E" w14:textId="77777777" w:rsidR="00F63B94" w:rsidRPr="00F615D3" w:rsidRDefault="00F63B94" w:rsidP="0089509B">
            <w:pPr>
              <w:pStyle w:val="unittext"/>
            </w:pPr>
            <w:r w:rsidRPr="00F615D3">
              <w:rPr>
                <w:b/>
                <w:i/>
              </w:rPr>
              <w:t xml:space="preserve">Formal conversation </w:t>
            </w:r>
            <w:r w:rsidRPr="00A15D0A">
              <w:t>may include:</w:t>
            </w:r>
          </w:p>
        </w:tc>
        <w:tc>
          <w:tcPr>
            <w:tcW w:w="5873" w:type="dxa"/>
            <w:gridSpan w:val="3"/>
            <w:shd w:val="clear" w:color="auto" w:fill="auto"/>
          </w:tcPr>
          <w:p w14:paraId="020917C2" w14:textId="77777777" w:rsidR="00F63B94" w:rsidRPr="00F615D3" w:rsidRDefault="00F63B94" w:rsidP="0089509B">
            <w:pPr>
              <w:pStyle w:val="bullet"/>
              <w:numPr>
                <w:ilvl w:val="0"/>
                <w:numId w:val="13"/>
              </w:numPr>
              <w:ind w:left="284" w:hanging="284"/>
            </w:pPr>
            <w:r w:rsidRPr="00F615D3">
              <w:t>using register appropriate to the context</w:t>
            </w:r>
          </w:p>
          <w:p w14:paraId="31E12393" w14:textId="77777777" w:rsidR="00F63B94" w:rsidRPr="00F615D3" w:rsidRDefault="00F63B94" w:rsidP="0089509B">
            <w:pPr>
              <w:pStyle w:val="bullet"/>
              <w:numPr>
                <w:ilvl w:val="0"/>
                <w:numId w:val="13"/>
              </w:numPr>
              <w:ind w:left="284" w:hanging="284"/>
            </w:pPr>
            <w:r w:rsidRPr="00F615D3">
              <w:t>using polite expressions to open and close conversations</w:t>
            </w:r>
          </w:p>
          <w:p w14:paraId="251E9DCA" w14:textId="77777777" w:rsidR="00F63B94" w:rsidRPr="00F615D3" w:rsidRDefault="00F63B94" w:rsidP="0089509B">
            <w:pPr>
              <w:pStyle w:val="bullet"/>
              <w:numPr>
                <w:ilvl w:val="0"/>
                <w:numId w:val="13"/>
              </w:numPr>
              <w:ind w:left="284" w:hanging="284"/>
            </w:pPr>
            <w:r w:rsidRPr="00F615D3">
              <w:t>responding to questions and asking questions as appropriate</w:t>
            </w:r>
          </w:p>
          <w:p w14:paraId="229821A1" w14:textId="77777777" w:rsidR="00F63B94" w:rsidRDefault="00F63B94" w:rsidP="0089509B">
            <w:pPr>
              <w:pStyle w:val="bullet"/>
              <w:numPr>
                <w:ilvl w:val="0"/>
                <w:numId w:val="13"/>
              </w:numPr>
              <w:ind w:left="284" w:hanging="284"/>
            </w:pPr>
            <w:r w:rsidRPr="00F615D3">
              <w:t>using straight-forward everyday expressions appropriate to the context</w:t>
            </w:r>
          </w:p>
          <w:p w14:paraId="414EEFC3" w14:textId="77777777" w:rsidR="00F63B94" w:rsidRDefault="00F63B94" w:rsidP="0089509B">
            <w:pPr>
              <w:pStyle w:val="bullet"/>
              <w:numPr>
                <w:ilvl w:val="0"/>
                <w:numId w:val="13"/>
              </w:numPr>
              <w:ind w:left="284" w:hanging="284"/>
            </w:pPr>
            <w:r>
              <w:t>responding to issues and presenting proposals</w:t>
            </w:r>
          </w:p>
          <w:p w14:paraId="0C50D041" w14:textId="77777777" w:rsidR="00F63B94" w:rsidRPr="00F615D3" w:rsidRDefault="00F63B94" w:rsidP="0089509B">
            <w:pPr>
              <w:pStyle w:val="bullet"/>
              <w:numPr>
                <w:ilvl w:val="0"/>
                <w:numId w:val="13"/>
              </w:numPr>
              <w:ind w:left="284" w:hanging="284"/>
            </w:pPr>
            <w:r>
              <w:t>responding to and making requests</w:t>
            </w:r>
          </w:p>
        </w:tc>
      </w:tr>
      <w:tr w:rsidR="00F63B94" w:rsidRPr="003E59C2" w14:paraId="0E5A0E03" w14:textId="77777777" w:rsidTr="00F63B94">
        <w:tc>
          <w:tcPr>
            <w:tcW w:w="9242" w:type="dxa"/>
            <w:gridSpan w:val="5"/>
            <w:shd w:val="clear" w:color="auto" w:fill="auto"/>
          </w:tcPr>
          <w:p w14:paraId="4B120BC3" w14:textId="77777777" w:rsidR="00F63B94" w:rsidRPr="003E59C2" w:rsidRDefault="00F63B94" w:rsidP="0089509B">
            <w:pPr>
              <w:pStyle w:val="spacer"/>
            </w:pPr>
          </w:p>
        </w:tc>
      </w:tr>
      <w:tr w:rsidR="00F63B94" w:rsidRPr="00F615D3" w14:paraId="29C83973" w14:textId="77777777" w:rsidTr="00F63B94">
        <w:tc>
          <w:tcPr>
            <w:tcW w:w="3369" w:type="dxa"/>
            <w:gridSpan w:val="2"/>
            <w:shd w:val="clear" w:color="auto" w:fill="auto"/>
          </w:tcPr>
          <w:p w14:paraId="2FD83839" w14:textId="77777777" w:rsidR="00F63B94" w:rsidRPr="00F615D3" w:rsidRDefault="00F63B94" w:rsidP="0089509B">
            <w:pPr>
              <w:pStyle w:val="unittext"/>
            </w:pPr>
            <w:r w:rsidRPr="00F615D3">
              <w:rPr>
                <w:b/>
                <w:i/>
              </w:rPr>
              <w:t xml:space="preserve">Employer expectations </w:t>
            </w:r>
            <w:r w:rsidRPr="00A15D0A">
              <w:t>may include:</w:t>
            </w:r>
          </w:p>
        </w:tc>
        <w:tc>
          <w:tcPr>
            <w:tcW w:w="5873" w:type="dxa"/>
            <w:gridSpan w:val="3"/>
            <w:shd w:val="clear" w:color="auto" w:fill="auto"/>
          </w:tcPr>
          <w:p w14:paraId="14F19FDA" w14:textId="77777777" w:rsidR="00F63B94" w:rsidRPr="00F615D3" w:rsidRDefault="00F63B94" w:rsidP="0089509B">
            <w:pPr>
              <w:pStyle w:val="bullet"/>
              <w:numPr>
                <w:ilvl w:val="0"/>
                <w:numId w:val="13"/>
              </w:numPr>
              <w:ind w:left="284" w:hanging="284"/>
            </w:pPr>
            <w:r w:rsidRPr="00F615D3">
              <w:t xml:space="preserve">attendance times </w:t>
            </w:r>
          </w:p>
          <w:p w14:paraId="148E2A11" w14:textId="77777777" w:rsidR="00F63B94" w:rsidRPr="00F615D3" w:rsidRDefault="00F63B94" w:rsidP="0089509B">
            <w:pPr>
              <w:pStyle w:val="bullet"/>
              <w:numPr>
                <w:ilvl w:val="0"/>
                <w:numId w:val="13"/>
              </w:numPr>
              <w:ind w:left="284" w:hanging="284"/>
            </w:pPr>
            <w:r w:rsidRPr="00F615D3">
              <w:t>breaks</w:t>
            </w:r>
          </w:p>
          <w:p w14:paraId="2CF086AC" w14:textId="77777777" w:rsidR="00F63B94" w:rsidRPr="00F615D3" w:rsidRDefault="00F63B94" w:rsidP="0089509B">
            <w:pPr>
              <w:pStyle w:val="bullet"/>
              <w:numPr>
                <w:ilvl w:val="0"/>
                <w:numId w:val="13"/>
              </w:numPr>
              <w:ind w:left="284" w:hanging="284"/>
            </w:pPr>
            <w:r w:rsidRPr="00F615D3">
              <w:t>advising absence</w:t>
            </w:r>
          </w:p>
          <w:p w14:paraId="226B4CAD" w14:textId="77777777" w:rsidR="00F63B94" w:rsidRPr="00F615D3" w:rsidRDefault="00F63B94" w:rsidP="0089509B">
            <w:pPr>
              <w:pStyle w:val="bullet"/>
              <w:numPr>
                <w:ilvl w:val="0"/>
                <w:numId w:val="13"/>
              </w:numPr>
              <w:ind w:left="284" w:hanging="284"/>
            </w:pPr>
            <w:r w:rsidRPr="00F615D3">
              <w:t>duties</w:t>
            </w:r>
          </w:p>
          <w:p w14:paraId="09695AAC" w14:textId="77777777" w:rsidR="00F63B94" w:rsidRPr="00F615D3" w:rsidRDefault="00F63B94" w:rsidP="0089509B">
            <w:pPr>
              <w:pStyle w:val="bullet"/>
              <w:numPr>
                <w:ilvl w:val="0"/>
                <w:numId w:val="13"/>
              </w:numPr>
              <w:ind w:left="284" w:hanging="284"/>
            </w:pPr>
            <w:r w:rsidRPr="00F615D3">
              <w:t>reporting relationships</w:t>
            </w:r>
          </w:p>
        </w:tc>
      </w:tr>
      <w:tr w:rsidR="00F63B94" w:rsidRPr="003E59C2" w14:paraId="10802358" w14:textId="77777777" w:rsidTr="00F63B94">
        <w:tc>
          <w:tcPr>
            <w:tcW w:w="9242" w:type="dxa"/>
            <w:gridSpan w:val="5"/>
            <w:shd w:val="clear" w:color="auto" w:fill="auto"/>
          </w:tcPr>
          <w:p w14:paraId="0150B6C4" w14:textId="77777777" w:rsidR="00F63B94" w:rsidRPr="003E59C2" w:rsidRDefault="00F63B94" w:rsidP="0089509B">
            <w:pPr>
              <w:pStyle w:val="spacer"/>
            </w:pPr>
          </w:p>
        </w:tc>
      </w:tr>
      <w:tr w:rsidR="00F63B94" w:rsidRPr="00F615D3" w14:paraId="297AFAE2" w14:textId="77777777" w:rsidTr="00F63B94">
        <w:tc>
          <w:tcPr>
            <w:tcW w:w="3369" w:type="dxa"/>
            <w:gridSpan w:val="2"/>
            <w:shd w:val="clear" w:color="auto" w:fill="auto"/>
          </w:tcPr>
          <w:p w14:paraId="1ED8ABE8" w14:textId="77777777" w:rsidR="00F63B94" w:rsidRPr="00F615D3" w:rsidRDefault="00F63B94" w:rsidP="0089509B">
            <w:pPr>
              <w:pStyle w:val="unittext"/>
            </w:pPr>
            <w:r w:rsidRPr="00F615D3">
              <w:rPr>
                <w:b/>
                <w:i/>
              </w:rPr>
              <w:t xml:space="preserve">Workplace health and safety requirements </w:t>
            </w:r>
            <w:r w:rsidRPr="00A15D0A">
              <w:t>may include:</w:t>
            </w:r>
          </w:p>
        </w:tc>
        <w:tc>
          <w:tcPr>
            <w:tcW w:w="5873" w:type="dxa"/>
            <w:gridSpan w:val="3"/>
            <w:shd w:val="clear" w:color="auto" w:fill="auto"/>
          </w:tcPr>
          <w:p w14:paraId="7947A674" w14:textId="77777777" w:rsidR="00F63B94" w:rsidRPr="00F615D3" w:rsidRDefault="00F63B94" w:rsidP="0089509B">
            <w:pPr>
              <w:pStyle w:val="bullet"/>
              <w:numPr>
                <w:ilvl w:val="0"/>
                <w:numId w:val="13"/>
              </w:numPr>
              <w:ind w:left="284" w:hanging="284"/>
            </w:pPr>
            <w:r>
              <w:t>OHS / WH</w:t>
            </w:r>
            <w:r w:rsidRPr="00F615D3">
              <w:t>S legislation</w:t>
            </w:r>
          </w:p>
          <w:p w14:paraId="4CC9970E" w14:textId="77777777" w:rsidR="00F63B94" w:rsidRPr="00F615D3" w:rsidRDefault="00F63B94" w:rsidP="0089509B">
            <w:pPr>
              <w:pStyle w:val="bullet"/>
              <w:numPr>
                <w:ilvl w:val="0"/>
                <w:numId w:val="13"/>
              </w:numPr>
              <w:ind w:left="284" w:hanging="284"/>
            </w:pPr>
            <w:r w:rsidRPr="00F615D3">
              <w:t>codes of practice</w:t>
            </w:r>
          </w:p>
          <w:p w14:paraId="6CB4CD53" w14:textId="77777777" w:rsidR="00F63B94" w:rsidRPr="00F615D3" w:rsidRDefault="00F63B94" w:rsidP="0089509B">
            <w:pPr>
              <w:pStyle w:val="bullet"/>
              <w:numPr>
                <w:ilvl w:val="0"/>
                <w:numId w:val="13"/>
              </w:numPr>
              <w:ind w:left="284" w:hanging="284"/>
            </w:pPr>
            <w:r w:rsidRPr="00F615D3">
              <w:t>anti discrimination</w:t>
            </w:r>
          </w:p>
          <w:p w14:paraId="6F35CFCD" w14:textId="77777777" w:rsidR="00F63B94" w:rsidRPr="00F615D3" w:rsidRDefault="00F63B94" w:rsidP="0089509B">
            <w:pPr>
              <w:pStyle w:val="bullet"/>
              <w:numPr>
                <w:ilvl w:val="0"/>
                <w:numId w:val="13"/>
              </w:numPr>
              <w:ind w:left="284" w:hanging="284"/>
            </w:pPr>
            <w:r w:rsidRPr="00F615D3">
              <w:t>industrial relations</w:t>
            </w:r>
          </w:p>
          <w:p w14:paraId="7E71E5FA" w14:textId="77777777" w:rsidR="00F63B94" w:rsidRPr="00F615D3" w:rsidRDefault="00F63B94" w:rsidP="0089509B">
            <w:pPr>
              <w:pStyle w:val="bullet"/>
              <w:numPr>
                <w:ilvl w:val="0"/>
                <w:numId w:val="13"/>
              </w:numPr>
              <w:ind w:left="284" w:hanging="284"/>
            </w:pPr>
            <w:r w:rsidRPr="00F615D3">
              <w:t xml:space="preserve">seating </w:t>
            </w:r>
          </w:p>
          <w:p w14:paraId="7290A76C" w14:textId="77777777" w:rsidR="00F63B94" w:rsidRPr="00F615D3" w:rsidRDefault="00F63B94" w:rsidP="0089509B">
            <w:pPr>
              <w:pStyle w:val="bullet"/>
              <w:numPr>
                <w:ilvl w:val="0"/>
                <w:numId w:val="13"/>
              </w:numPr>
              <w:ind w:left="284" w:hanging="284"/>
            </w:pPr>
            <w:r w:rsidRPr="00F615D3">
              <w:t>manual handling</w:t>
            </w:r>
          </w:p>
          <w:p w14:paraId="3273C0F6" w14:textId="77777777" w:rsidR="00F63B94" w:rsidRPr="00F615D3" w:rsidRDefault="00F63B94" w:rsidP="0089509B">
            <w:pPr>
              <w:pStyle w:val="bullet"/>
              <w:numPr>
                <w:ilvl w:val="0"/>
                <w:numId w:val="13"/>
              </w:numPr>
              <w:ind w:left="284" w:hanging="284"/>
            </w:pPr>
            <w:r w:rsidRPr="00F615D3">
              <w:t>hazard identification</w:t>
            </w:r>
          </w:p>
          <w:p w14:paraId="1DBE7868" w14:textId="77777777" w:rsidR="00F63B94" w:rsidRPr="00F615D3" w:rsidRDefault="00F63B94" w:rsidP="0089509B">
            <w:pPr>
              <w:pStyle w:val="bullet"/>
              <w:numPr>
                <w:ilvl w:val="0"/>
                <w:numId w:val="13"/>
              </w:numPr>
              <w:ind w:left="284" w:hanging="284"/>
            </w:pPr>
            <w:r w:rsidRPr="00F615D3">
              <w:t>PPE – personal protective equipment</w:t>
            </w:r>
          </w:p>
          <w:p w14:paraId="2F1DFBDC" w14:textId="77777777" w:rsidR="00F63B94" w:rsidRPr="00F615D3" w:rsidRDefault="00F63B94" w:rsidP="0089509B">
            <w:pPr>
              <w:pStyle w:val="bullet"/>
              <w:numPr>
                <w:ilvl w:val="0"/>
                <w:numId w:val="13"/>
              </w:numPr>
              <w:ind w:left="284" w:hanging="284"/>
            </w:pPr>
            <w:r w:rsidRPr="00F615D3">
              <w:t>dangerous goods</w:t>
            </w:r>
          </w:p>
          <w:p w14:paraId="2C53E4BD" w14:textId="77777777" w:rsidR="00F63B94" w:rsidRPr="00F615D3" w:rsidRDefault="00F63B94" w:rsidP="0089509B">
            <w:pPr>
              <w:pStyle w:val="bullet"/>
              <w:numPr>
                <w:ilvl w:val="0"/>
                <w:numId w:val="13"/>
              </w:numPr>
              <w:ind w:left="284" w:hanging="284"/>
            </w:pPr>
            <w:r w:rsidRPr="00F615D3">
              <w:t>personal safety requirements</w:t>
            </w:r>
          </w:p>
        </w:tc>
      </w:tr>
      <w:tr w:rsidR="00F63B94" w:rsidRPr="003E59C2" w14:paraId="47A56B93" w14:textId="77777777" w:rsidTr="00F63B94">
        <w:tc>
          <w:tcPr>
            <w:tcW w:w="9242" w:type="dxa"/>
            <w:gridSpan w:val="5"/>
            <w:shd w:val="clear" w:color="auto" w:fill="auto"/>
          </w:tcPr>
          <w:p w14:paraId="6DF769DE" w14:textId="77777777" w:rsidR="00F63B94" w:rsidRPr="003E59C2" w:rsidRDefault="00F63B94" w:rsidP="0089509B">
            <w:pPr>
              <w:pStyle w:val="spacer"/>
            </w:pPr>
          </w:p>
        </w:tc>
      </w:tr>
      <w:tr w:rsidR="00F63B94" w:rsidRPr="00F615D3" w14:paraId="05D8BD6A" w14:textId="77777777" w:rsidTr="00F63B94">
        <w:tc>
          <w:tcPr>
            <w:tcW w:w="3369" w:type="dxa"/>
            <w:gridSpan w:val="2"/>
            <w:shd w:val="clear" w:color="auto" w:fill="auto"/>
          </w:tcPr>
          <w:p w14:paraId="301CBF0B" w14:textId="77777777" w:rsidR="00F63B94" w:rsidRPr="00F615D3" w:rsidRDefault="00F63B94" w:rsidP="0089509B">
            <w:pPr>
              <w:pStyle w:val="unittext"/>
            </w:pPr>
            <w:r w:rsidRPr="00F615D3">
              <w:rPr>
                <w:b/>
                <w:i/>
              </w:rPr>
              <w:t xml:space="preserve">Follow the work routine </w:t>
            </w:r>
            <w:r w:rsidRPr="00A15D0A">
              <w:t>may include:</w:t>
            </w:r>
          </w:p>
        </w:tc>
        <w:tc>
          <w:tcPr>
            <w:tcW w:w="5873" w:type="dxa"/>
            <w:gridSpan w:val="3"/>
            <w:shd w:val="clear" w:color="auto" w:fill="auto"/>
          </w:tcPr>
          <w:p w14:paraId="59D9DE43" w14:textId="77777777" w:rsidR="00F63B94" w:rsidRPr="00F615D3" w:rsidRDefault="00F63B94" w:rsidP="0089509B">
            <w:pPr>
              <w:pStyle w:val="bullet"/>
              <w:numPr>
                <w:ilvl w:val="0"/>
                <w:numId w:val="13"/>
              </w:numPr>
              <w:ind w:left="284" w:hanging="284"/>
            </w:pPr>
            <w:r w:rsidRPr="00F615D3">
              <w:t>working in teams</w:t>
            </w:r>
          </w:p>
          <w:p w14:paraId="1630A54E" w14:textId="77777777" w:rsidR="00F63B94" w:rsidRPr="00F615D3" w:rsidRDefault="00F63B94" w:rsidP="0089509B">
            <w:pPr>
              <w:pStyle w:val="bullet"/>
              <w:numPr>
                <w:ilvl w:val="0"/>
                <w:numId w:val="13"/>
              </w:numPr>
              <w:ind w:left="284" w:hanging="284"/>
            </w:pPr>
            <w:r w:rsidRPr="00F615D3">
              <w:t>following directions</w:t>
            </w:r>
          </w:p>
          <w:p w14:paraId="63426991" w14:textId="77777777" w:rsidR="00F63B94" w:rsidRPr="00F615D3" w:rsidRDefault="00F63B94" w:rsidP="0089509B">
            <w:pPr>
              <w:pStyle w:val="bullet"/>
              <w:numPr>
                <w:ilvl w:val="0"/>
                <w:numId w:val="13"/>
              </w:numPr>
              <w:ind w:left="284" w:hanging="284"/>
            </w:pPr>
            <w:r w:rsidRPr="00F615D3">
              <w:t>completing tasks as instructed</w:t>
            </w:r>
          </w:p>
        </w:tc>
      </w:tr>
      <w:tr w:rsidR="00F63B94" w:rsidRPr="003E59C2" w14:paraId="51BE2BD4" w14:textId="77777777" w:rsidTr="00F63B94">
        <w:tc>
          <w:tcPr>
            <w:tcW w:w="9242" w:type="dxa"/>
            <w:gridSpan w:val="5"/>
            <w:shd w:val="clear" w:color="auto" w:fill="auto"/>
          </w:tcPr>
          <w:p w14:paraId="66E747E6" w14:textId="77777777" w:rsidR="00F63B94" w:rsidRPr="003E59C2" w:rsidRDefault="00F63B94" w:rsidP="0089509B">
            <w:pPr>
              <w:pStyle w:val="spacer"/>
            </w:pPr>
          </w:p>
        </w:tc>
      </w:tr>
      <w:tr w:rsidR="00F63B94" w:rsidRPr="00F615D3" w14:paraId="5B26413C" w14:textId="77777777" w:rsidTr="00F63B94">
        <w:tc>
          <w:tcPr>
            <w:tcW w:w="3369" w:type="dxa"/>
            <w:gridSpan w:val="2"/>
            <w:shd w:val="clear" w:color="auto" w:fill="auto"/>
          </w:tcPr>
          <w:p w14:paraId="07A445BA" w14:textId="77777777" w:rsidR="00F63B94" w:rsidRPr="00F615D3" w:rsidRDefault="00F63B94" w:rsidP="0089509B">
            <w:pPr>
              <w:pStyle w:val="unittext"/>
            </w:pPr>
            <w:r w:rsidRPr="00F615D3">
              <w:rPr>
                <w:b/>
                <w:i/>
              </w:rPr>
              <w:t>Communicat</w:t>
            </w:r>
            <w:r>
              <w:rPr>
                <w:b/>
                <w:i/>
              </w:rPr>
              <w:t>e</w:t>
            </w:r>
            <w:r w:rsidRPr="00F615D3">
              <w:rPr>
                <w:b/>
                <w:i/>
              </w:rPr>
              <w:t xml:space="preserve"> in the workplace </w:t>
            </w:r>
            <w:r w:rsidRPr="00A15D0A">
              <w:t>may include:</w:t>
            </w:r>
          </w:p>
        </w:tc>
        <w:tc>
          <w:tcPr>
            <w:tcW w:w="5873" w:type="dxa"/>
            <w:gridSpan w:val="3"/>
            <w:shd w:val="clear" w:color="auto" w:fill="auto"/>
          </w:tcPr>
          <w:p w14:paraId="44139EA7" w14:textId="77777777" w:rsidR="00F63B94" w:rsidRPr="00F615D3" w:rsidRDefault="00F63B94" w:rsidP="0089509B">
            <w:pPr>
              <w:pStyle w:val="bullet"/>
              <w:numPr>
                <w:ilvl w:val="0"/>
                <w:numId w:val="13"/>
              </w:numPr>
              <w:ind w:left="284" w:hanging="284"/>
            </w:pPr>
            <w:r w:rsidRPr="00F615D3">
              <w:t xml:space="preserve">spoken communication </w:t>
            </w:r>
            <w:r>
              <w:t>e.g.</w:t>
            </w:r>
            <w:r w:rsidRPr="00F615D3">
              <w:t xml:space="preserve"> asking for assistance or clarification, following or giving instructions, liaising with customers</w:t>
            </w:r>
          </w:p>
          <w:p w14:paraId="3FBA3B58" w14:textId="07555664" w:rsidR="00F63B94" w:rsidRPr="00F615D3" w:rsidRDefault="00F63B94" w:rsidP="0089509B">
            <w:pPr>
              <w:pStyle w:val="bullet"/>
              <w:numPr>
                <w:ilvl w:val="0"/>
                <w:numId w:val="13"/>
              </w:numPr>
              <w:ind w:left="284" w:hanging="284"/>
            </w:pPr>
            <w:r w:rsidRPr="00F615D3">
              <w:t>reading workplace information, identifying the context and purpose,</w:t>
            </w:r>
            <w:r w:rsidR="00FA7CF7">
              <w:t xml:space="preserve"> </w:t>
            </w:r>
            <w:r w:rsidRPr="00F615D3">
              <w:t xml:space="preserve">and the main idea, </w:t>
            </w:r>
            <w:r>
              <w:t>e.g.</w:t>
            </w:r>
            <w:r w:rsidRPr="00F615D3">
              <w:t xml:space="preserve"> signs, operating procedures, policies</w:t>
            </w:r>
          </w:p>
          <w:p w14:paraId="66836E2A" w14:textId="7CB8893F" w:rsidR="00F63B94" w:rsidRPr="00F615D3" w:rsidRDefault="00F63B94" w:rsidP="0089509B">
            <w:pPr>
              <w:pStyle w:val="bullet"/>
              <w:numPr>
                <w:ilvl w:val="0"/>
                <w:numId w:val="13"/>
              </w:numPr>
              <w:ind w:left="284" w:hanging="284"/>
            </w:pPr>
            <w:r w:rsidRPr="00F615D3">
              <w:t xml:space="preserve">completing workplace documentation, applying conventions appropriately, </w:t>
            </w:r>
            <w:r>
              <w:t>e.g.</w:t>
            </w:r>
            <w:r w:rsidRPr="00F615D3">
              <w:t xml:space="preserve"> in templates,</w:t>
            </w:r>
            <w:r w:rsidR="00FA7CF7">
              <w:t xml:space="preserve"> </w:t>
            </w:r>
            <w:r w:rsidRPr="00F615D3">
              <w:t>messages or shift reports</w:t>
            </w:r>
          </w:p>
        </w:tc>
      </w:tr>
      <w:tr w:rsidR="00F63B94" w:rsidRPr="003E59C2" w14:paraId="7F68D2D9" w14:textId="77777777" w:rsidTr="00F63B94">
        <w:tc>
          <w:tcPr>
            <w:tcW w:w="9242" w:type="dxa"/>
            <w:gridSpan w:val="5"/>
            <w:shd w:val="clear" w:color="auto" w:fill="auto"/>
          </w:tcPr>
          <w:p w14:paraId="65A17DED" w14:textId="77777777" w:rsidR="00F63B94" w:rsidRPr="003E59C2" w:rsidRDefault="00F63B94" w:rsidP="0089509B">
            <w:pPr>
              <w:pStyle w:val="spacer"/>
            </w:pPr>
          </w:p>
        </w:tc>
      </w:tr>
      <w:tr w:rsidR="00F63B94" w:rsidRPr="00F615D3" w14:paraId="2F185611" w14:textId="77777777" w:rsidTr="00F63B94">
        <w:tc>
          <w:tcPr>
            <w:tcW w:w="3369" w:type="dxa"/>
            <w:gridSpan w:val="2"/>
            <w:shd w:val="clear" w:color="auto" w:fill="auto"/>
          </w:tcPr>
          <w:p w14:paraId="736DC24B" w14:textId="77777777" w:rsidR="00F63B94" w:rsidRPr="00F615D3" w:rsidRDefault="00F63B94" w:rsidP="0089509B">
            <w:pPr>
              <w:pStyle w:val="unittext"/>
            </w:pPr>
            <w:r w:rsidRPr="00F615D3">
              <w:rPr>
                <w:b/>
                <w:i/>
              </w:rPr>
              <w:t xml:space="preserve">Workplace supports </w:t>
            </w:r>
            <w:r w:rsidRPr="00A15D0A">
              <w:t>may include:</w:t>
            </w:r>
          </w:p>
        </w:tc>
        <w:tc>
          <w:tcPr>
            <w:tcW w:w="5873" w:type="dxa"/>
            <w:gridSpan w:val="3"/>
            <w:shd w:val="clear" w:color="auto" w:fill="auto"/>
          </w:tcPr>
          <w:p w14:paraId="54C3B400" w14:textId="77777777" w:rsidR="00F63B94" w:rsidRPr="00F615D3" w:rsidRDefault="00F63B94" w:rsidP="0089509B">
            <w:pPr>
              <w:pStyle w:val="bullet"/>
              <w:numPr>
                <w:ilvl w:val="0"/>
                <w:numId w:val="13"/>
              </w:numPr>
              <w:ind w:left="284" w:hanging="284"/>
            </w:pPr>
            <w:r w:rsidRPr="00F615D3">
              <w:t>policies</w:t>
            </w:r>
          </w:p>
          <w:p w14:paraId="72DD4E78" w14:textId="77777777" w:rsidR="00F63B94" w:rsidRPr="00F615D3" w:rsidRDefault="00F63B94" w:rsidP="0089509B">
            <w:pPr>
              <w:pStyle w:val="bullet"/>
              <w:numPr>
                <w:ilvl w:val="0"/>
                <w:numId w:val="13"/>
              </w:numPr>
              <w:ind w:left="284" w:hanging="284"/>
            </w:pPr>
            <w:r w:rsidRPr="00F615D3">
              <w:t xml:space="preserve">programs or persons responsible for issues in the workplace </w:t>
            </w:r>
            <w:r>
              <w:t>e.g.</w:t>
            </w:r>
            <w:r w:rsidRPr="00F615D3">
              <w:t xml:space="preserve"> racial discrimination, workplace bullying</w:t>
            </w:r>
          </w:p>
        </w:tc>
      </w:tr>
      <w:tr w:rsidR="00F63B94" w:rsidRPr="003E59C2" w14:paraId="5531F5D0" w14:textId="77777777" w:rsidTr="00F63B94">
        <w:tc>
          <w:tcPr>
            <w:tcW w:w="9242" w:type="dxa"/>
            <w:gridSpan w:val="5"/>
            <w:shd w:val="clear" w:color="auto" w:fill="auto"/>
          </w:tcPr>
          <w:p w14:paraId="53AAA969" w14:textId="77777777" w:rsidR="00F63B94" w:rsidRPr="003E59C2" w:rsidRDefault="00F63B94" w:rsidP="0089509B">
            <w:pPr>
              <w:pStyle w:val="spacer"/>
            </w:pPr>
          </w:p>
        </w:tc>
      </w:tr>
      <w:tr w:rsidR="00F63B94" w:rsidRPr="00F615D3" w14:paraId="21F58046" w14:textId="77777777" w:rsidTr="00F63B94">
        <w:tc>
          <w:tcPr>
            <w:tcW w:w="3369" w:type="dxa"/>
            <w:gridSpan w:val="2"/>
            <w:shd w:val="clear" w:color="auto" w:fill="auto"/>
          </w:tcPr>
          <w:p w14:paraId="78B01024" w14:textId="77777777" w:rsidR="00F63B94" w:rsidRPr="00F615D3" w:rsidRDefault="00F63B94" w:rsidP="0089509B">
            <w:pPr>
              <w:pStyle w:val="unittext"/>
            </w:pPr>
            <w:r w:rsidRPr="00F615D3">
              <w:rPr>
                <w:b/>
                <w:i/>
              </w:rPr>
              <w:t xml:space="preserve">Recording experience </w:t>
            </w:r>
            <w:r w:rsidRPr="00A15D0A">
              <w:t>may include:</w:t>
            </w:r>
          </w:p>
        </w:tc>
        <w:tc>
          <w:tcPr>
            <w:tcW w:w="5873" w:type="dxa"/>
            <w:gridSpan w:val="3"/>
            <w:shd w:val="clear" w:color="auto" w:fill="auto"/>
          </w:tcPr>
          <w:p w14:paraId="15681E48" w14:textId="77777777" w:rsidR="00F63B94" w:rsidRPr="00F615D3" w:rsidRDefault="00F63B94" w:rsidP="0089509B">
            <w:pPr>
              <w:pStyle w:val="bullet"/>
              <w:numPr>
                <w:ilvl w:val="0"/>
                <w:numId w:val="13"/>
              </w:numPr>
              <w:ind w:left="284" w:hanging="284"/>
            </w:pPr>
            <w:r w:rsidRPr="00F615D3">
              <w:t>log book</w:t>
            </w:r>
          </w:p>
          <w:p w14:paraId="565E6488" w14:textId="77777777" w:rsidR="00F63B94" w:rsidRPr="00F615D3" w:rsidRDefault="00F63B94" w:rsidP="0089509B">
            <w:pPr>
              <w:pStyle w:val="bullet"/>
              <w:numPr>
                <w:ilvl w:val="0"/>
                <w:numId w:val="13"/>
              </w:numPr>
              <w:ind w:left="284" w:hanging="284"/>
            </w:pPr>
            <w:r w:rsidRPr="00F615D3">
              <w:t>employer report</w:t>
            </w:r>
          </w:p>
          <w:p w14:paraId="7E438DF8" w14:textId="77777777" w:rsidR="00F63B94" w:rsidRPr="00F615D3" w:rsidRDefault="00F63B94" w:rsidP="0089509B">
            <w:pPr>
              <w:pStyle w:val="bullet"/>
              <w:numPr>
                <w:ilvl w:val="0"/>
                <w:numId w:val="13"/>
              </w:numPr>
              <w:ind w:left="284" w:hanging="284"/>
            </w:pPr>
            <w:r w:rsidRPr="00F615D3">
              <w:t>statement of duties</w:t>
            </w:r>
          </w:p>
          <w:p w14:paraId="00AA57C3" w14:textId="77777777" w:rsidR="00F63B94" w:rsidRPr="00F615D3" w:rsidRDefault="00F63B94" w:rsidP="0089509B">
            <w:pPr>
              <w:pStyle w:val="bullet"/>
              <w:numPr>
                <w:ilvl w:val="0"/>
                <w:numId w:val="13"/>
              </w:numPr>
              <w:ind w:left="284" w:hanging="284"/>
            </w:pPr>
            <w:r w:rsidRPr="00F615D3">
              <w:t>journal</w:t>
            </w:r>
          </w:p>
        </w:tc>
      </w:tr>
      <w:tr w:rsidR="00F63B94" w:rsidRPr="003E59C2" w14:paraId="5116C240" w14:textId="77777777" w:rsidTr="00F63B94">
        <w:tc>
          <w:tcPr>
            <w:tcW w:w="9242" w:type="dxa"/>
            <w:gridSpan w:val="5"/>
            <w:shd w:val="clear" w:color="auto" w:fill="auto"/>
          </w:tcPr>
          <w:p w14:paraId="6246CC41" w14:textId="77777777" w:rsidR="00F63B94" w:rsidRPr="003E59C2" w:rsidRDefault="00F63B94" w:rsidP="0089509B">
            <w:pPr>
              <w:pStyle w:val="spacer"/>
            </w:pPr>
          </w:p>
        </w:tc>
      </w:tr>
      <w:tr w:rsidR="00F63B94" w:rsidRPr="003E59C2" w14:paraId="547F9ADD" w14:textId="77777777" w:rsidTr="00F63B94">
        <w:tc>
          <w:tcPr>
            <w:tcW w:w="3369" w:type="dxa"/>
            <w:gridSpan w:val="2"/>
            <w:shd w:val="clear" w:color="auto" w:fill="auto"/>
          </w:tcPr>
          <w:p w14:paraId="7126F14E" w14:textId="77777777" w:rsidR="00F63B94" w:rsidRPr="003E59C2" w:rsidRDefault="00F63B94" w:rsidP="0089509B">
            <w:pPr>
              <w:pStyle w:val="unittext"/>
            </w:pPr>
            <w:r>
              <w:rPr>
                <w:b/>
                <w:i/>
              </w:rPr>
              <w:t>S</w:t>
            </w:r>
            <w:r w:rsidRPr="005A09E8">
              <w:rPr>
                <w:b/>
                <w:i/>
              </w:rPr>
              <w:t>trengths and weaknesses</w:t>
            </w:r>
            <w:r>
              <w:rPr>
                <w:b/>
                <w:i/>
              </w:rPr>
              <w:t xml:space="preserve"> </w:t>
            </w:r>
            <w:r w:rsidRPr="00A15D0A">
              <w:t>may include:</w:t>
            </w:r>
          </w:p>
        </w:tc>
        <w:tc>
          <w:tcPr>
            <w:tcW w:w="5873" w:type="dxa"/>
            <w:gridSpan w:val="3"/>
            <w:shd w:val="clear" w:color="auto" w:fill="auto"/>
          </w:tcPr>
          <w:p w14:paraId="7E04384A" w14:textId="77777777" w:rsidR="00F63B94" w:rsidRDefault="00F63B94" w:rsidP="0089509B">
            <w:pPr>
              <w:pStyle w:val="bullet"/>
              <w:numPr>
                <w:ilvl w:val="0"/>
                <w:numId w:val="13"/>
              </w:numPr>
              <w:ind w:left="284" w:hanging="284"/>
            </w:pPr>
            <w:r>
              <w:t>own language abilities in relation to workplace communication procedures</w:t>
            </w:r>
          </w:p>
          <w:p w14:paraId="02F071F0" w14:textId="77777777" w:rsidR="00F63B94" w:rsidRDefault="00F63B94" w:rsidP="0089509B">
            <w:pPr>
              <w:pStyle w:val="bullet"/>
              <w:numPr>
                <w:ilvl w:val="0"/>
                <w:numId w:val="13"/>
              </w:numPr>
              <w:ind w:left="284" w:hanging="284"/>
            </w:pPr>
            <w:r>
              <w:t>use of workplace terminology</w:t>
            </w:r>
          </w:p>
          <w:p w14:paraId="5D4FABD3" w14:textId="77777777" w:rsidR="00F63B94" w:rsidRPr="003E59C2" w:rsidRDefault="00F63B94" w:rsidP="0089509B">
            <w:pPr>
              <w:pStyle w:val="bullet"/>
              <w:numPr>
                <w:ilvl w:val="0"/>
                <w:numId w:val="13"/>
              </w:numPr>
              <w:ind w:left="284" w:hanging="284"/>
            </w:pPr>
            <w:r>
              <w:t>familiarity with workplace processes and procedures</w:t>
            </w:r>
          </w:p>
        </w:tc>
      </w:tr>
      <w:tr w:rsidR="00F63B94" w:rsidRPr="00F615D3" w14:paraId="42BAB69F" w14:textId="77777777" w:rsidTr="00F63B94">
        <w:tc>
          <w:tcPr>
            <w:tcW w:w="9242" w:type="dxa"/>
            <w:gridSpan w:val="5"/>
            <w:shd w:val="clear" w:color="auto" w:fill="auto"/>
          </w:tcPr>
          <w:p w14:paraId="3E64FFA1" w14:textId="77777777" w:rsidR="00F63B94" w:rsidRPr="00F615D3" w:rsidRDefault="00F63B94" w:rsidP="0089509B">
            <w:pPr>
              <w:pStyle w:val="Heading21"/>
            </w:pPr>
            <w:r w:rsidRPr="00F615D3">
              <w:t>Evidence Guide</w:t>
            </w:r>
          </w:p>
          <w:p w14:paraId="43AF9A2E" w14:textId="77777777" w:rsidR="00F63B94" w:rsidRPr="00F615D3" w:rsidRDefault="00F63B94" w:rsidP="0089509B">
            <w:pPr>
              <w:pStyle w:val="text"/>
            </w:pPr>
            <w:r w:rsidRPr="00F615D3">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F615D3" w14:paraId="1A7831F7" w14:textId="77777777" w:rsidTr="00F63B94">
        <w:tc>
          <w:tcPr>
            <w:tcW w:w="3369" w:type="dxa"/>
            <w:gridSpan w:val="2"/>
            <w:shd w:val="clear" w:color="auto" w:fill="auto"/>
          </w:tcPr>
          <w:p w14:paraId="0FFCB86C" w14:textId="77777777" w:rsidR="00F63B94" w:rsidRPr="00F615D3" w:rsidRDefault="00F63B94" w:rsidP="0089509B">
            <w:pPr>
              <w:pStyle w:val="EG"/>
            </w:pPr>
            <w:r w:rsidRPr="00F615D3">
              <w:t>Critical aspects for assessment and evidence required to demonstrate competency in this unit</w:t>
            </w:r>
          </w:p>
        </w:tc>
        <w:tc>
          <w:tcPr>
            <w:tcW w:w="5873" w:type="dxa"/>
            <w:gridSpan w:val="3"/>
            <w:shd w:val="clear" w:color="auto" w:fill="auto"/>
          </w:tcPr>
          <w:p w14:paraId="6D3BC5B9" w14:textId="77777777" w:rsidR="00F63B94" w:rsidRPr="00F615D3" w:rsidRDefault="00F63B94" w:rsidP="0089509B">
            <w:pPr>
              <w:pStyle w:val="unittext"/>
            </w:pPr>
            <w:r w:rsidRPr="00F615D3">
              <w:t>Assessment must confirm the ability to:</w:t>
            </w:r>
          </w:p>
          <w:p w14:paraId="291D36C8" w14:textId="77777777" w:rsidR="00F63B94" w:rsidRDefault="00F63B94" w:rsidP="0089509B">
            <w:pPr>
              <w:pStyle w:val="bullet"/>
              <w:numPr>
                <w:ilvl w:val="0"/>
                <w:numId w:val="13"/>
              </w:numPr>
              <w:ind w:left="284" w:hanging="284"/>
            </w:pPr>
            <w:r w:rsidRPr="009562F6">
              <w:t>use straightforward conventions and apply linguistic knowledge to:</w:t>
            </w:r>
          </w:p>
          <w:p w14:paraId="60CB51C6" w14:textId="77777777" w:rsidR="00F63B94" w:rsidRPr="00F615D3" w:rsidRDefault="00F63B94" w:rsidP="0089509B">
            <w:pPr>
              <w:pStyle w:val="endash"/>
              <w:keepNext/>
            </w:pPr>
            <w:r w:rsidRPr="00F615D3">
              <w:t>plan, organise and participate in a work placement program</w:t>
            </w:r>
          </w:p>
          <w:p w14:paraId="730CFED4" w14:textId="77777777" w:rsidR="00F63B94" w:rsidRPr="00F615D3" w:rsidRDefault="00F63B94" w:rsidP="0089509B">
            <w:pPr>
              <w:pStyle w:val="endash"/>
              <w:keepNext/>
            </w:pPr>
            <w:r w:rsidRPr="00F615D3">
              <w:t xml:space="preserve">source workplace information </w:t>
            </w:r>
          </w:p>
          <w:p w14:paraId="54990C6A" w14:textId="77777777" w:rsidR="00F63B94" w:rsidRPr="00F615D3" w:rsidRDefault="00F63B94" w:rsidP="0089509B">
            <w:pPr>
              <w:pStyle w:val="endash"/>
              <w:keepNext/>
            </w:pPr>
            <w:r w:rsidRPr="00F615D3">
              <w:t>respond to and interpret a range of workplace instructions and seek assistance as appropriate</w:t>
            </w:r>
          </w:p>
          <w:p w14:paraId="0E7E3306" w14:textId="77777777" w:rsidR="00F63B94" w:rsidRPr="00F615D3" w:rsidRDefault="00F63B94" w:rsidP="0089509B">
            <w:pPr>
              <w:pStyle w:val="endash"/>
              <w:keepNext/>
            </w:pPr>
            <w:r w:rsidRPr="00F615D3">
              <w:t xml:space="preserve">evaluate a practical placement </w:t>
            </w:r>
          </w:p>
        </w:tc>
      </w:tr>
      <w:tr w:rsidR="00F63B94" w:rsidRPr="003E59C2" w14:paraId="7523C585" w14:textId="77777777" w:rsidTr="00F63B94">
        <w:tc>
          <w:tcPr>
            <w:tcW w:w="9242" w:type="dxa"/>
            <w:gridSpan w:val="5"/>
            <w:shd w:val="clear" w:color="auto" w:fill="auto"/>
          </w:tcPr>
          <w:p w14:paraId="1021A0D5" w14:textId="77777777" w:rsidR="00F63B94" w:rsidRPr="003E59C2" w:rsidRDefault="00F63B94" w:rsidP="0089509B">
            <w:pPr>
              <w:pStyle w:val="spacer"/>
            </w:pPr>
          </w:p>
        </w:tc>
      </w:tr>
      <w:tr w:rsidR="00F63B94" w:rsidRPr="00F615D3" w14:paraId="0A6CB287" w14:textId="77777777" w:rsidTr="00F63B94">
        <w:tc>
          <w:tcPr>
            <w:tcW w:w="3369" w:type="dxa"/>
            <w:gridSpan w:val="2"/>
            <w:shd w:val="clear" w:color="auto" w:fill="auto"/>
          </w:tcPr>
          <w:p w14:paraId="785D7DB8" w14:textId="77777777" w:rsidR="00F63B94" w:rsidRPr="00F615D3" w:rsidRDefault="00F63B94" w:rsidP="0089509B">
            <w:pPr>
              <w:pStyle w:val="EG"/>
            </w:pPr>
            <w:r w:rsidRPr="00F615D3">
              <w:t>Context of and specific resources for assessment</w:t>
            </w:r>
          </w:p>
        </w:tc>
        <w:tc>
          <w:tcPr>
            <w:tcW w:w="5873" w:type="dxa"/>
            <w:gridSpan w:val="3"/>
            <w:shd w:val="clear" w:color="auto" w:fill="auto"/>
          </w:tcPr>
          <w:p w14:paraId="35ACE62B" w14:textId="77777777" w:rsidR="00F63B94" w:rsidRPr="009C7EFB" w:rsidRDefault="00F63B94" w:rsidP="0089509B">
            <w:pPr>
              <w:pStyle w:val="unittext"/>
            </w:pPr>
            <w:r w:rsidRPr="009C7EFB">
              <w:t>Assessment must ensure:</w:t>
            </w:r>
          </w:p>
          <w:p w14:paraId="4506CFDF" w14:textId="77777777" w:rsidR="00F63B94" w:rsidRPr="00A15D0A" w:rsidRDefault="00F63B94" w:rsidP="0089509B">
            <w:pPr>
              <w:pStyle w:val="bullet"/>
              <w:numPr>
                <w:ilvl w:val="0"/>
                <w:numId w:val="13"/>
              </w:numPr>
              <w:ind w:left="284" w:hanging="284"/>
            </w:pPr>
            <w:r w:rsidRPr="00A15D0A">
              <w:t>access to a range of EAL resources including:</w:t>
            </w:r>
          </w:p>
          <w:p w14:paraId="31616618" w14:textId="77777777" w:rsidR="00F63B94" w:rsidRDefault="00F63B94" w:rsidP="0089509B">
            <w:pPr>
              <w:pStyle w:val="endash"/>
              <w:keepNext/>
              <w:ind w:left="568" w:hanging="284"/>
            </w:pPr>
            <w:r w:rsidRPr="00A725DF">
              <w:t xml:space="preserve">bilingual resources and other digital or paper based resources for support </w:t>
            </w:r>
          </w:p>
          <w:p w14:paraId="00967686" w14:textId="77777777" w:rsidR="00F63B94" w:rsidRPr="00A725DF" w:rsidRDefault="00F63B94" w:rsidP="0089509B">
            <w:pPr>
              <w:pStyle w:val="endash"/>
              <w:keepNext/>
              <w:ind w:left="568" w:hanging="284"/>
            </w:pPr>
            <w:r w:rsidRPr="00A725DF">
              <w:t>a bilingual dictionary, and / or an English-English dictionary</w:t>
            </w:r>
          </w:p>
          <w:p w14:paraId="274D90F4" w14:textId="77777777" w:rsidR="00F63B94" w:rsidRPr="00A15D0A" w:rsidRDefault="00F63B94" w:rsidP="0089509B">
            <w:pPr>
              <w:pStyle w:val="bullet"/>
              <w:numPr>
                <w:ilvl w:val="0"/>
                <w:numId w:val="13"/>
              </w:numPr>
              <w:ind w:left="284" w:hanging="284"/>
            </w:pPr>
            <w:r w:rsidRPr="00A15D0A">
              <w:t xml:space="preserve">a workplace environment </w:t>
            </w:r>
          </w:p>
          <w:p w14:paraId="65BEA2CD" w14:textId="77777777" w:rsidR="00F63B94" w:rsidRPr="00A15D0A" w:rsidRDefault="00F63B94" w:rsidP="0089509B">
            <w:pPr>
              <w:pStyle w:val="bullet"/>
              <w:numPr>
                <w:ilvl w:val="0"/>
                <w:numId w:val="13"/>
              </w:numPr>
              <w:ind w:left="284" w:hanging="284"/>
            </w:pPr>
            <w:r w:rsidRPr="00A15D0A">
              <w:t>access to mentors and other people in the workplace</w:t>
            </w:r>
          </w:p>
          <w:p w14:paraId="5D7886B9" w14:textId="77777777" w:rsidR="00F63B94" w:rsidRPr="00A15D0A" w:rsidRDefault="00F63B94" w:rsidP="0089509B">
            <w:pPr>
              <w:pStyle w:val="bullet"/>
              <w:numPr>
                <w:ilvl w:val="0"/>
                <w:numId w:val="13"/>
              </w:numPr>
              <w:ind w:left="284" w:hanging="284"/>
            </w:pPr>
            <w:r w:rsidRPr="00A15D0A">
              <w:t>access to digital devices</w:t>
            </w:r>
            <w:r>
              <w:t xml:space="preserve"> to prepare documentation or the workplace</w:t>
            </w:r>
          </w:p>
          <w:p w14:paraId="73D54D1B" w14:textId="77777777" w:rsidR="00F63B94" w:rsidRPr="00293515" w:rsidRDefault="00F63B94" w:rsidP="0089509B">
            <w:pPr>
              <w:pStyle w:val="unittext"/>
            </w:pPr>
            <w:r w:rsidRPr="00293515">
              <w:t xml:space="preserve">Assessment practices should consider the learner’s </w:t>
            </w:r>
            <w:r>
              <w:t>need to work independently and seek support as needed for</w:t>
            </w:r>
          </w:p>
          <w:p w14:paraId="58FC0635" w14:textId="77777777" w:rsidR="00F63B94" w:rsidRDefault="00F63B94" w:rsidP="0089509B">
            <w:pPr>
              <w:pStyle w:val="bullet"/>
              <w:numPr>
                <w:ilvl w:val="0"/>
                <w:numId w:val="13"/>
              </w:numPr>
              <w:ind w:left="284" w:hanging="284"/>
            </w:pPr>
            <w:r w:rsidRPr="00D94DEC">
              <w:t xml:space="preserve">contextual support, e.g. in relation to unfamiliar jargon, some aspects of the local culture, and cultural influences and expectations </w:t>
            </w:r>
          </w:p>
          <w:p w14:paraId="578713C4" w14:textId="77777777" w:rsidR="00F63B94" w:rsidRDefault="00F63B94" w:rsidP="0089509B">
            <w:pPr>
              <w:pStyle w:val="bullet"/>
              <w:numPr>
                <w:ilvl w:val="0"/>
                <w:numId w:val="13"/>
              </w:numPr>
              <w:ind w:left="284" w:hanging="284"/>
            </w:pPr>
            <w:r w:rsidRPr="00293515">
              <w:t>assistance in reviewing texts prior to the final draft</w:t>
            </w:r>
            <w:r w:rsidRPr="00D94DEC">
              <w:t xml:space="preserve"> </w:t>
            </w:r>
          </w:p>
          <w:p w14:paraId="740E3159" w14:textId="77777777" w:rsidR="00F63B94" w:rsidRDefault="00F63B94" w:rsidP="0089509B">
            <w:pPr>
              <w:pStyle w:val="unittext"/>
            </w:pPr>
            <w:r>
              <w:t>Assessment also needs to take into consideration</w:t>
            </w:r>
          </w:p>
          <w:p w14:paraId="5F8819CB" w14:textId="77777777" w:rsidR="00F63B94" w:rsidRDefault="00F63B94" w:rsidP="0089509B">
            <w:pPr>
              <w:pStyle w:val="bullet"/>
              <w:numPr>
                <w:ilvl w:val="0"/>
                <w:numId w:val="13"/>
              </w:numPr>
              <w:ind w:left="284" w:hanging="284"/>
            </w:pPr>
            <w:r w:rsidRPr="00D94DEC">
              <w:t>time to read and analyse texts</w:t>
            </w:r>
          </w:p>
          <w:p w14:paraId="03526155" w14:textId="77777777" w:rsidR="00F63B94" w:rsidRPr="00F615D3" w:rsidRDefault="00F63B94" w:rsidP="0089509B">
            <w:pPr>
              <w:pStyle w:val="bullet"/>
              <w:numPr>
                <w:ilvl w:val="0"/>
                <w:numId w:val="13"/>
              </w:numPr>
              <w:ind w:left="284" w:hanging="284"/>
            </w:pPr>
            <w:r w:rsidRPr="00AB3E5C">
              <w:t>time to complete written texts</w:t>
            </w:r>
          </w:p>
        </w:tc>
      </w:tr>
      <w:tr w:rsidR="00F63B94" w:rsidRPr="003E59C2" w14:paraId="180479C6" w14:textId="77777777" w:rsidTr="00F63B94">
        <w:tc>
          <w:tcPr>
            <w:tcW w:w="9242" w:type="dxa"/>
            <w:gridSpan w:val="5"/>
            <w:shd w:val="clear" w:color="auto" w:fill="auto"/>
          </w:tcPr>
          <w:p w14:paraId="0709A4D0" w14:textId="77777777" w:rsidR="00F63B94" w:rsidRPr="003E59C2" w:rsidRDefault="00F63B94" w:rsidP="0089509B">
            <w:pPr>
              <w:pStyle w:val="spacer"/>
            </w:pPr>
          </w:p>
        </w:tc>
      </w:tr>
      <w:tr w:rsidR="00F63B94" w:rsidRPr="00F615D3" w14:paraId="3FF08DAD" w14:textId="77777777" w:rsidTr="00F63B94">
        <w:tc>
          <w:tcPr>
            <w:tcW w:w="3369" w:type="dxa"/>
            <w:gridSpan w:val="2"/>
            <w:shd w:val="clear" w:color="auto" w:fill="auto"/>
          </w:tcPr>
          <w:p w14:paraId="7EC070AE" w14:textId="77777777" w:rsidR="00F63B94" w:rsidRPr="00F615D3" w:rsidRDefault="00F63B94" w:rsidP="0089509B">
            <w:pPr>
              <w:pStyle w:val="EG"/>
            </w:pPr>
            <w:r w:rsidRPr="00F615D3">
              <w:t>Method(s) of assessment</w:t>
            </w:r>
          </w:p>
        </w:tc>
        <w:tc>
          <w:tcPr>
            <w:tcW w:w="5873" w:type="dxa"/>
            <w:gridSpan w:val="3"/>
            <w:shd w:val="clear" w:color="auto" w:fill="auto"/>
          </w:tcPr>
          <w:p w14:paraId="37AFAEA9" w14:textId="77777777" w:rsidR="00F63B94" w:rsidRPr="00F615D3" w:rsidRDefault="00F63B94" w:rsidP="0089509B">
            <w:pPr>
              <w:pStyle w:val="unittext"/>
            </w:pPr>
            <w:r w:rsidRPr="00F615D3">
              <w:t>The following assessment methods are suitable for this unit:</w:t>
            </w:r>
          </w:p>
          <w:p w14:paraId="69CC4F27" w14:textId="77777777" w:rsidR="00F63B94" w:rsidRDefault="00F63B94" w:rsidP="0089509B">
            <w:pPr>
              <w:pStyle w:val="bullet"/>
              <w:numPr>
                <w:ilvl w:val="0"/>
                <w:numId w:val="13"/>
              </w:numPr>
              <w:ind w:left="284" w:hanging="284"/>
            </w:pPr>
            <w:r>
              <w:t>portfolio of documentation relevant to workplace participation</w:t>
            </w:r>
          </w:p>
          <w:p w14:paraId="5E056920" w14:textId="77777777" w:rsidR="00F63B94" w:rsidRPr="005A379C" w:rsidRDefault="00F63B94" w:rsidP="0089509B">
            <w:pPr>
              <w:pStyle w:val="bullet"/>
              <w:numPr>
                <w:ilvl w:val="0"/>
                <w:numId w:val="13"/>
              </w:numPr>
              <w:ind w:left="284" w:hanging="284"/>
            </w:pPr>
            <w:r>
              <w:t xml:space="preserve">observation of speaking and listening skills in formal exchanges </w:t>
            </w:r>
          </w:p>
          <w:p w14:paraId="109EE84A" w14:textId="77777777" w:rsidR="00F63B94" w:rsidRPr="00F615D3" w:rsidRDefault="00F63B94" w:rsidP="0089509B">
            <w:pPr>
              <w:pStyle w:val="bullet"/>
              <w:numPr>
                <w:ilvl w:val="0"/>
                <w:numId w:val="13"/>
              </w:numPr>
              <w:ind w:left="568" w:hanging="284"/>
            </w:pPr>
            <w:r w:rsidRPr="00F615D3">
              <w:t xml:space="preserve">third party </w:t>
            </w:r>
            <w:r>
              <w:t xml:space="preserve">reports </w:t>
            </w:r>
            <w:r w:rsidRPr="00F615D3">
              <w:t>from other teachers</w:t>
            </w:r>
            <w:r>
              <w:t xml:space="preserve"> / </w:t>
            </w:r>
            <w:r w:rsidRPr="00F615D3">
              <w:t>support workers</w:t>
            </w:r>
            <w:r>
              <w:t xml:space="preserve"> and / or peers detailing performance </w:t>
            </w:r>
          </w:p>
          <w:p w14:paraId="3B42156E" w14:textId="77777777" w:rsidR="00F63B94" w:rsidRPr="00F615D3" w:rsidRDefault="00F63B94" w:rsidP="0089509B">
            <w:pPr>
              <w:pStyle w:val="bullet"/>
              <w:numPr>
                <w:ilvl w:val="0"/>
                <w:numId w:val="13"/>
              </w:numPr>
              <w:ind w:left="284" w:hanging="284"/>
            </w:pPr>
            <w:r w:rsidRPr="00F615D3">
              <w:t xml:space="preserve">photographs </w:t>
            </w:r>
            <w:r>
              <w:t>or</w:t>
            </w:r>
            <w:r w:rsidRPr="00F615D3">
              <w:t xml:space="preserve"> other </w:t>
            </w:r>
            <w:r>
              <w:t xml:space="preserve">visual </w:t>
            </w:r>
            <w:r w:rsidRPr="00F615D3">
              <w:t xml:space="preserve">evidence </w:t>
            </w:r>
            <w:r>
              <w:t>of participation in the workplace</w:t>
            </w:r>
          </w:p>
          <w:p w14:paraId="713CFFCA" w14:textId="77777777" w:rsidR="00F63B94" w:rsidRPr="00F615D3" w:rsidRDefault="00F63B94" w:rsidP="0089509B">
            <w:pPr>
              <w:pStyle w:val="bullet"/>
              <w:numPr>
                <w:ilvl w:val="0"/>
                <w:numId w:val="13"/>
              </w:numPr>
              <w:ind w:left="284" w:hanging="284"/>
            </w:pPr>
            <w:r w:rsidRPr="00F615D3">
              <w:t>self assessment</w:t>
            </w:r>
            <w:r>
              <w:t xml:space="preserve"> of performance </w:t>
            </w:r>
          </w:p>
          <w:p w14:paraId="4C2DD8A0" w14:textId="77777777" w:rsidR="00F63B94" w:rsidRDefault="00F63B94" w:rsidP="0089509B">
            <w:pPr>
              <w:pStyle w:val="bullet"/>
              <w:numPr>
                <w:ilvl w:val="0"/>
                <w:numId w:val="13"/>
              </w:numPr>
              <w:ind w:left="284" w:hanging="284"/>
            </w:pPr>
            <w:r>
              <w:t>verbal</w:t>
            </w:r>
            <w:r w:rsidRPr="00F615D3">
              <w:t xml:space="preserve"> questioning / interviews</w:t>
            </w:r>
            <w:r>
              <w:t xml:space="preserve"> to assess the learner’s own evaluation of the work experience</w:t>
            </w:r>
          </w:p>
          <w:p w14:paraId="15DC4FDD" w14:textId="77777777" w:rsidR="00F63B94" w:rsidRPr="00F615D3" w:rsidRDefault="00F63B94" w:rsidP="0089509B">
            <w:pPr>
              <w:pStyle w:val="bullet"/>
              <w:numPr>
                <w:ilvl w:val="0"/>
                <w:numId w:val="13"/>
              </w:numPr>
              <w:ind w:left="284" w:hanging="284"/>
            </w:pPr>
            <w:r w:rsidRPr="0080403B">
              <w:t>verbal questioning to confirm linguistic, sociolinguistic and cultural knowledge</w:t>
            </w:r>
          </w:p>
        </w:tc>
      </w:tr>
    </w:tbl>
    <w:p w14:paraId="01F5C5D2" w14:textId="77777777" w:rsidR="00F63B94" w:rsidRDefault="00F63B94" w:rsidP="0089509B">
      <w:pPr>
        <w:keepNext/>
        <w:tabs>
          <w:tab w:val="left" w:pos="1530"/>
        </w:tabs>
        <w:sectPr w:rsidR="00F63B94" w:rsidSect="00D4658F">
          <w:headerReference w:type="even" r:id="rId511"/>
          <w:headerReference w:type="default" r:id="rId512"/>
          <w:footerReference w:type="default" r:id="rId513"/>
          <w:headerReference w:type="first" r:id="rId51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4"/>
        <w:gridCol w:w="573"/>
        <w:gridCol w:w="145"/>
        <w:gridCol w:w="15"/>
        <w:gridCol w:w="5595"/>
      </w:tblGrid>
      <w:tr w:rsidR="00F63B94" w:rsidRPr="00D72D90" w14:paraId="244BF888" w14:textId="77777777" w:rsidTr="00F63B94">
        <w:tc>
          <w:tcPr>
            <w:tcW w:w="2914" w:type="dxa"/>
          </w:tcPr>
          <w:p w14:paraId="14CF87F7" w14:textId="77777777" w:rsidR="00F63B94" w:rsidRPr="00954CFA" w:rsidRDefault="00F63B94" w:rsidP="0089509B">
            <w:pPr>
              <w:pStyle w:val="temp"/>
            </w:pPr>
            <w:r w:rsidRPr="00954CFA">
              <w:t>Unit Code</w:t>
            </w:r>
          </w:p>
        </w:tc>
        <w:tc>
          <w:tcPr>
            <w:tcW w:w="6328" w:type="dxa"/>
            <w:gridSpan w:val="4"/>
          </w:tcPr>
          <w:p w14:paraId="789FC4C0" w14:textId="77777777" w:rsidR="00F63B94" w:rsidRPr="00D72D90" w:rsidRDefault="00F63B94" w:rsidP="0089509B">
            <w:pPr>
              <w:pStyle w:val="code"/>
            </w:pPr>
            <w:bookmarkStart w:id="479" w:name="_Toc450657583"/>
            <w:bookmarkStart w:id="480" w:name="_Toc507058788"/>
            <w:bookmarkStart w:id="481" w:name="_Toc514234500"/>
            <w:r w:rsidRPr="00B27D1C">
              <w:t>VU21864</w:t>
            </w:r>
            <w:bookmarkEnd w:id="479"/>
            <w:bookmarkEnd w:id="480"/>
            <w:bookmarkEnd w:id="481"/>
          </w:p>
        </w:tc>
      </w:tr>
      <w:tr w:rsidR="00F63B94" w:rsidRPr="00D72D90" w14:paraId="1C61C984" w14:textId="77777777" w:rsidTr="00F63B94">
        <w:tc>
          <w:tcPr>
            <w:tcW w:w="2914" w:type="dxa"/>
          </w:tcPr>
          <w:p w14:paraId="118A39C6" w14:textId="77777777" w:rsidR="00F63B94" w:rsidRPr="00954CFA" w:rsidRDefault="00F63B94" w:rsidP="0089509B">
            <w:pPr>
              <w:pStyle w:val="temp"/>
            </w:pPr>
            <w:r w:rsidRPr="00954CFA">
              <w:t>Unit Title</w:t>
            </w:r>
          </w:p>
        </w:tc>
        <w:tc>
          <w:tcPr>
            <w:tcW w:w="6328" w:type="dxa"/>
            <w:gridSpan w:val="4"/>
          </w:tcPr>
          <w:p w14:paraId="7ED71587" w14:textId="77777777" w:rsidR="00F63B94" w:rsidRPr="00D72D90" w:rsidRDefault="00F63B94" w:rsidP="0089509B">
            <w:pPr>
              <w:pStyle w:val="code"/>
            </w:pPr>
            <w:bookmarkStart w:id="482" w:name="_Toc450657584"/>
            <w:bookmarkStart w:id="483" w:name="_Toc507058789"/>
            <w:bookmarkStart w:id="484" w:name="_Toc514234501"/>
            <w:r w:rsidRPr="00BF03EA">
              <w:t>Set study goals and plan education pathway</w:t>
            </w:r>
            <w:bookmarkEnd w:id="482"/>
            <w:bookmarkEnd w:id="483"/>
            <w:bookmarkEnd w:id="484"/>
          </w:p>
        </w:tc>
      </w:tr>
      <w:tr w:rsidR="00F63B94" w14:paraId="09D4D809" w14:textId="77777777" w:rsidTr="00F63B94">
        <w:tc>
          <w:tcPr>
            <w:tcW w:w="2914" w:type="dxa"/>
          </w:tcPr>
          <w:p w14:paraId="6E7C8EF6" w14:textId="77777777" w:rsidR="00F63B94" w:rsidRDefault="00F63B94" w:rsidP="0089509B">
            <w:pPr>
              <w:pStyle w:val="Heading21"/>
            </w:pPr>
            <w:r>
              <w:t>Unit Descriptor</w:t>
            </w:r>
          </w:p>
        </w:tc>
        <w:tc>
          <w:tcPr>
            <w:tcW w:w="6328" w:type="dxa"/>
            <w:gridSpan w:val="4"/>
          </w:tcPr>
          <w:p w14:paraId="3B85748B" w14:textId="26B8711B" w:rsidR="00F63B94" w:rsidRDefault="00F63B94" w:rsidP="0089509B">
            <w:pPr>
              <w:pStyle w:val="unittext"/>
            </w:pPr>
            <w:r>
              <w:t xml:space="preserve">This unit describes the </w:t>
            </w:r>
            <w:r w:rsidRPr="00BF03EA">
              <w:t>required</w:t>
            </w:r>
            <w:r>
              <w:t xml:space="preserve"> skills and knowledge</w:t>
            </w:r>
            <w:r w:rsidRPr="00BF03EA">
              <w:t xml:space="preserve"> to research, plan and review a study pathway for tertiary study.</w:t>
            </w:r>
            <w:r w:rsidR="00FA7CF7">
              <w:t xml:space="preserve"> </w:t>
            </w:r>
          </w:p>
        </w:tc>
      </w:tr>
      <w:tr w:rsidR="00F63B94" w14:paraId="2B3256B1" w14:textId="77777777" w:rsidTr="00F63B94">
        <w:tc>
          <w:tcPr>
            <w:tcW w:w="2914" w:type="dxa"/>
          </w:tcPr>
          <w:p w14:paraId="45707516" w14:textId="77777777" w:rsidR="00F63B94" w:rsidRDefault="00F63B94" w:rsidP="0089509B">
            <w:pPr>
              <w:pStyle w:val="Heading21"/>
            </w:pPr>
            <w:r>
              <w:t>Employability Skills</w:t>
            </w:r>
          </w:p>
        </w:tc>
        <w:tc>
          <w:tcPr>
            <w:tcW w:w="6328" w:type="dxa"/>
            <w:gridSpan w:val="4"/>
          </w:tcPr>
          <w:p w14:paraId="0648A017" w14:textId="77777777" w:rsidR="00F63B94" w:rsidRDefault="00F63B94" w:rsidP="0089509B">
            <w:pPr>
              <w:pStyle w:val="unittext"/>
            </w:pPr>
            <w:r>
              <w:t>This unit contains employability skills.</w:t>
            </w:r>
          </w:p>
        </w:tc>
      </w:tr>
      <w:tr w:rsidR="00F63B94" w14:paraId="65587E61" w14:textId="77777777" w:rsidTr="00F63B94">
        <w:tc>
          <w:tcPr>
            <w:tcW w:w="2914" w:type="dxa"/>
          </w:tcPr>
          <w:p w14:paraId="453490F4" w14:textId="77777777" w:rsidR="00F63B94" w:rsidRDefault="00F63B94" w:rsidP="0089509B">
            <w:pPr>
              <w:pStyle w:val="Heading21"/>
            </w:pPr>
            <w:r>
              <w:t>Application of the Unit</w:t>
            </w:r>
          </w:p>
        </w:tc>
        <w:tc>
          <w:tcPr>
            <w:tcW w:w="6328" w:type="dxa"/>
            <w:gridSpan w:val="4"/>
          </w:tcPr>
          <w:p w14:paraId="0CA9B384" w14:textId="77777777" w:rsidR="00F63B94" w:rsidRDefault="00F63B94" w:rsidP="0089509B">
            <w:pPr>
              <w:pStyle w:val="unittext"/>
            </w:pPr>
            <w:r>
              <w:t>This unit applies to p</w:t>
            </w:r>
            <w:r w:rsidRPr="00E360A1">
              <w:t>ersons</w:t>
            </w:r>
            <w:r>
              <w:t xml:space="preserve"> who are</w:t>
            </w:r>
            <w:r w:rsidRPr="00E360A1">
              <w:t xml:space="preserve"> seeking to enter tertiary study th</w:t>
            </w:r>
            <w:r>
              <w:t xml:space="preserve">rough alternative pathways and who </w:t>
            </w:r>
            <w:r w:rsidRPr="00E360A1">
              <w:t>need to familiarise themselves with the range of options and requirements for further study in order to make appropriate choices.</w:t>
            </w:r>
          </w:p>
        </w:tc>
      </w:tr>
      <w:tr w:rsidR="00F63B94" w14:paraId="7F4D1FB5" w14:textId="77777777" w:rsidTr="00F63B94">
        <w:tc>
          <w:tcPr>
            <w:tcW w:w="2914" w:type="dxa"/>
          </w:tcPr>
          <w:p w14:paraId="0EF54E9F" w14:textId="77777777" w:rsidR="00F63B94" w:rsidRDefault="00F63B94" w:rsidP="0089509B">
            <w:pPr>
              <w:pStyle w:val="Heading21"/>
            </w:pPr>
            <w:r>
              <w:t>Element</w:t>
            </w:r>
          </w:p>
          <w:p w14:paraId="73D5D524" w14:textId="77777777" w:rsidR="00F63B94" w:rsidRDefault="00F63B94" w:rsidP="0089509B">
            <w:pPr>
              <w:pStyle w:val="text"/>
            </w:pPr>
            <w:r w:rsidRPr="005979AA">
              <w:t>Elements describe the essential outcomes of a unit of competency. Elements describe actions or outcomes that are demonstrable and assessable.</w:t>
            </w:r>
          </w:p>
        </w:tc>
        <w:tc>
          <w:tcPr>
            <w:tcW w:w="6328" w:type="dxa"/>
            <w:gridSpan w:val="4"/>
          </w:tcPr>
          <w:p w14:paraId="6D5ECCCC" w14:textId="77777777" w:rsidR="00F63B94" w:rsidRDefault="00F63B94" w:rsidP="0089509B">
            <w:pPr>
              <w:pStyle w:val="Heading21"/>
            </w:pPr>
            <w:r>
              <w:t>Performance Criteria</w:t>
            </w:r>
          </w:p>
          <w:p w14:paraId="68E39EB9" w14:textId="5165546B" w:rsidR="00F63B94" w:rsidRDefault="00F63B94" w:rsidP="0089509B">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range statement. Assessment of performance is to be consistent with the evidence guide</w:t>
            </w:r>
            <w:r>
              <w:t>.</w:t>
            </w:r>
          </w:p>
        </w:tc>
      </w:tr>
      <w:tr w:rsidR="00F63B94" w14:paraId="6FFAE133" w14:textId="77777777" w:rsidTr="00F63B94">
        <w:tc>
          <w:tcPr>
            <w:tcW w:w="2914" w:type="dxa"/>
          </w:tcPr>
          <w:p w14:paraId="4CC6504C" w14:textId="77777777" w:rsidR="00F63B94" w:rsidRDefault="00F63B94" w:rsidP="0089509B">
            <w:pPr>
              <w:pStyle w:val="spacer"/>
            </w:pPr>
          </w:p>
        </w:tc>
        <w:tc>
          <w:tcPr>
            <w:tcW w:w="6328" w:type="dxa"/>
            <w:gridSpan w:val="4"/>
          </w:tcPr>
          <w:p w14:paraId="6F036306" w14:textId="77777777" w:rsidR="00F63B94" w:rsidRDefault="00F63B94" w:rsidP="0089509B">
            <w:pPr>
              <w:pStyle w:val="spacer"/>
            </w:pPr>
          </w:p>
        </w:tc>
      </w:tr>
      <w:tr w:rsidR="00F63B94" w:rsidRPr="00D60113" w14:paraId="4F5F6BD2" w14:textId="77777777" w:rsidTr="00F63B94">
        <w:tc>
          <w:tcPr>
            <w:tcW w:w="2914" w:type="dxa"/>
            <w:vMerge w:val="restart"/>
          </w:tcPr>
          <w:p w14:paraId="069E63D5" w14:textId="77777777" w:rsidR="00F63B94" w:rsidRPr="00EC6659" w:rsidRDefault="00F63B94" w:rsidP="0089509B">
            <w:pPr>
              <w:pStyle w:val="element"/>
              <w:keepNext/>
            </w:pPr>
            <w:r>
              <w:t>1</w:t>
            </w:r>
            <w:r>
              <w:tab/>
            </w:r>
            <w:r w:rsidRPr="00EC6659">
              <w:t xml:space="preserve">Access information for </w:t>
            </w:r>
            <w:r>
              <w:t>tertiary study</w:t>
            </w:r>
          </w:p>
        </w:tc>
        <w:tc>
          <w:tcPr>
            <w:tcW w:w="718" w:type="dxa"/>
            <w:gridSpan w:val="2"/>
          </w:tcPr>
          <w:p w14:paraId="05689110" w14:textId="77777777" w:rsidR="00F63B94" w:rsidRDefault="00F63B94" w:rsidP="0089509B">
            <w:pPr>
              <w:pStyle w:val="PC"/>
              <w:keepNext/>
            </w:pPr>
            <w:r>
              <w:t>1.1</w:t>
            </w:r>
          </w:p>
        </w:tc>
        <w:tc>
          <w:tcPr>
            <w:tcW w:w="5610" w:type="dxa"/>
            <w:gridSpan w:val="2"/>
          </w:tcPr>
          <w:p w14:paraId="1791CC83" w14:textId="77777777" w:rsidR="00F63B94" w:rsidRPr="00D60113" w:rsidRDefault="00F63B94" w:rsidP="0089509B">
            <w:pPr>
              <w:pStyle w:val="PC"/>
              <w:keepNext/>
            </w:pPr>
            <w:r>
              <w:t xml:space="preserve">Investigate </w:t>
            </w:r>
            <w:r w:rsidRPr="00B60639">
              <w:rPr>
                <w:b/>
                <w:i/>
              </w:rPr>
              <w:t xml:space="preserve">sources of information </w:t>
            </w:r>
            <w:r>
              <w:t>to support transition to tertiary study</w:t>
            </w:r>
          </w:p>
        </w:tc>
      </w:tr>
      <w:tr w:rsidR="00F63B94" w:rsidRPr="00D60113" w14:paraId="466290BF" w14:textId="77777777" w:rsidTr="00F63B94">
        <w:tc>
          <w:tcPr>
            <w:tcW w:w="2914" w:type="dxa"/>
            <w:vMerge/>
          </w:tcPr>
          <w:p w14:paraId="1AB833E7" w14:textId="77777777" w:rsidR="00F63B94" w:rsidRPr="0084371F" w:rsidRDefault="00F63B94" w:rsidP="0089509B">
            <w:pPr>
              <w:pStyle w:val="element"/>
              <w:keepNext/>
            </w:pPr>
          </w:p>
        </w:tc>
        <w:tc>
          <w:tcPr>
            <w:tcW w:w="718" w:type="dxa"/>
            <w:gridSpan w:val="2"/>
          </w:tcPr>
          <w:p w14:paraId="27ABEBE0" w14:textId="77777777" w:rsidR="00F63B94" w:rsidRDefault="00F63B94" w:rsidP="0089509B">
            <w:pPr>
              <w:pStyle w:val="PC"/>
              <w:keepNext/>
            </w:pPr>
            <w:r>
              <w:t>1.2</w:t>
            </w:r>
          </w:p>
        </w:tc>
        <w:tc>
          <w:tcPr>
            <w:tcW w:w="5610" w:type="dxa"/>
            <w:gridSpan w:val="2"/>
          </w:tcPr>
          <w:p w14:paraId="0984CABE" w14:textId="77777777" w:rsidR="00F63B94" w:rsidRPr="00D60113" w:rsidRDefault="00F63B94" w:rsidP="0089509B">
            <w:pPr>
              <w:pStyle w:val="PC"/>
              <w:keepNext/>
            </w:pPr>
            <w:r>
              <w:t>Identify opportunities to participate in activities to support transition to further study</w:t>
            </w:r>
          </w:p>
        </w:tc>
      </w:tr>
      <w:tr w:rsidR="00F63B94" w14:paraId="14F96245" w14:textId="77777777" w:rsidTr="00F63B94">
        <w:tc>
          <w:tcPr>
            <w:tcW w:w="2914" w:type="dxa"/>
            <w:vMerge/>
          </w:tcPr>
          <w:p w14:paraId="4E57D24B" w14:textId="77777777" w:rsidR="00F63B94" w:rsidRPr="0084371F" w:rsidRDefault="00F63B94" w:rsidP="0089509B">
            <w:pPr>
              <w:pStyle w:val="element"/>
              <w:keepNext/>
            </w:pPr>
          </w:p>
        </w:tc>
        <w:tc>
          <w:tcPr>
            <w:tcW w:w="718" w:type="dxa"/>
            <w:gridSpan w:val="2"/>
          </w:tcPr>
          <w:p w14:paraId="1A2B5819" w14:textId="77777777" w:rsidR="00F63B94" w:rsidRDefault="00F63B94" w:rsidP="0089509B">
            <w:pPr>
              <w:pStyle w:val="PC"/>
              <w:keepNext/>
            </w:pPr>
            <w:r>
              <w:t>1.3</w:t>
            </w:r>
          </w:p>
        </w:tc>
        <w:tc>
          <w:tcPr>
            <w:tcW w:w="5610" w:type="dxa"/>
            <w:gridSpan w:val="2"/>
          </w:tcPr>
          <w:p w14:paraId="0BDF6A30" w14:textId="77777777" w:rsidR="00F63B94" w:rsidRDefault="00F63B94" w:rsidP="0089509B">
            <w:pPr>
              <w:pStyle w:val="PC"/>
              <w:keepNext/>
            </w:pPr>
            <w:r>
              <w:t>Research available support services and their role</w:t>
            </w:r>
          </w:p>
        </w:tc>
      </w:tr>
      <w:tr w:rsidR="00F63B94" w14:paraId="3FA550DC" w14:textId="77777777" w:rsidTr="00F63B94">
        <w:tc>
          <w:tcPr>
            <w:tcW w:w="2914" w:type="dxa"/>
            <w:vMerge/>
          </w:tcPr>
          <w:p w14:paraId="3E3BB8B3" w14:textId="77777777" w:rsidR="00F63B94" w:rsidRPr="0084371F" w:rsidRDefault="00F63B94" w:rsidP="0089509B">
            <w:pPr>
              <w:pStyle w:val="element"/>
              <w:keepNext/>
            </w:pPr>
          </w:p>
        </w:tc>
        <w:tc>
          <w:tcPr>
            <w:tcW w:w="718" w:type="dxa"/>
            <w:gridSpan w:val="2"/>
          </w:tcPr>
          <w:p w14:paraId="14297762" w14:textId="77777777" w:rsidR="00F63B94" w:rsidRDefault="00F63B94" w:rsidP="0089509B">
            <w:pPr>
              <w:pStyle w:val="PC"/>
              <w:keepNext/>
            </w:pPr>
            <w:r>
              <w:t>1.4</w:t>
            </w:r>
          </w:p>
        </w:tc>
        <w:tc>
          <w:tcPr>
            <w:tcW w:w="5610" w:type="dxa"/>
            <w:gridSpan w:val="2"/>
          </w:tcPr>
          <w:p w14:paraId="15D5A19A" w14:textId="77777777" w:rsidR="00F63B94" w:rsidRDefault="00F63B94" w:rsidP="0089509B">
            <w:pPr>
              <w:pStyle w:val="PC"/>
              <w:keepNext/>
            </w:pPr>
            <w:r>
              <w:t xml:space="preserve">Investigate </w:t>
            </w:r>
            <w:r w:rsidRPr="003C23E6">
              <w:rPr>
                <w:b/>
                <w:i/>
              </w:rPr>
              <w:t xml:space="preserve">factors </w:t>
            </w:r>
            <w:r w:rsidRPr="00CE2A77">
              <w:rPr>
                <w:b/>
                <w:i/>
              </w:rPr>
              <w:t>which may impact on transition to tertiary education</w:t>
            </w:r>
            <w:r>
              <w:rPr>
                <w:b/>
                <w:i/>
              </w:rPr>
              <w:t xml:space="preserve"> </w:t>
            </w:r>
            <w:r w:rsidRPr="00DE67B1">
              <w:t>and strategies to address these</w:t>
            </w:r>
          </w:p>
        </w:tc>
      </w:tr>
      <w:tr w:rsidR="00F63B94" w:rsidRPr="00D60113" w14:paraId="44944646" w14:textId="77777777" w:rsidTr="00F63B94">
        <w:tc>
          <w:tcPr>
            <w:tcW w:w="2914" w:type="dxa"/>
          </w:tcPr>
          <w:p w14:paraId="441BDF70" w14:textId="77777777" w:rsidR="00F63B94" w:rsidRDefault="00F63B94" w:rsidP="0089509B">
            <w:pPr>
              <w:pStyle w:val="spacer"/>
            </w:pPr>
          </w:p>
        </w:tc>
        <w:tc>
          <w:tcPr>
            <w:tcW w:w="718" w:type="dxa"/>
            <w:gridSpan w:val="2"/>
          </w:tcPr>
          <w:p w14:paraId="7C57AB84" w14:textId="77777777" w:rsidR="00F63B94" w:rsidRDefault="00F63B94" w:rsidP="0089509B">
            <w:pPr>
              <w:pStyle w:val="spacer"/>
            </w:pPr>
          </w:p>
        </w:tc>
        <w:tc>
          <w:tcPr>
            <w:tcW w:w="5610" w:type="dxa"/>
            <w:gridSpan w:val="2"/>
          </w:tcPr>
          <w:p w14:paraId="4A5BF35E" w14:textId="77777777" w:rsidR="00F63B94" w:rsidRPr="00D60113" w:rsidRDefault="00F63B94" w:rsidP="0089509B">
            <w:pPr>
              <w:pStyle w:val="spacer"/>
            </w:pPr>
          </w:p>
        </w:tc>
      </w:tr>
      <w:tr w:rsidR="00F63B94" w:rsidRPr="00D60113" w14:paraId="1DC09D87" w14:textId="77777777" w:rsidTr="00F63B94">
        <w:tc>
          <w:tcPr>
            <w:tcW w:w="2914" w:type="dxa"/>
            <w:vMerge w:val="restart"/>
          </w:tcPr>
          <w:p w14:paraId="0758BF34" w14:textId="77777777" w:rsidR="00F63B94" w:rsidRPr="0084371F" w:rsidRDefault="00F63B94" w:rsidP="0089509B">
            <w:pPr>
              <w:pStyle w:val="element"/>
              <w:keepNext/>
            </w:pPr>
            <w:r>
              <w:t xml:space="preserve">2 </w:t>
            </w:r>
            <w:r w:rsidRPr="00EC6659">
              <w:tab/>
            </w:r>
            <w:r w:rsidRPr="00474340">
              <w:t>Research a selected field of study to establish eligibility</w:t>
            </w:r>
          </w:p>
        </w:tc>
        <w:tc>
          <w:tcPr>
            <w:tcW w:w="718" w:type="dxa"/>
            <w:gridSpan w:val="2"/>
          </w:tcPr>
          <w:p w14:paraId="72ABE436" w14:textId="77777777" w:rsidR="00F63B94" w:rsidRDefault="00F63B94" w:rsidP="0089509B">
            <w:pPr>
              <w:pStyle w:val="PC"/>
              <w:keepNext/>
            </w:pPr>
            <w:r>
              <w:t>2.1</w:t>
            </w:r>
          </w:p>
        </w:tc>
        <w:tc>
          <w:tcPr>
            <w:tcW w:w="5610" w:type="dxa"/>
            <w:gridSpan w:val="2"/>
          </w:tcPr>
          <w:p w14:paraId="475EDFE8" w14:textId="77777777" w:rsidR="00F63B94" w:rsidRPr="00D60113" w:rsidRDefault="00F63B94" w:rsidP="0089509B">
            <w:pPr>
              <w:pStyle w:val="PC"/>
              <w:keepNext/>
            </w:pPr>
            <w:r w:rsidRPr="00D60113">
              <w:t xml:space="preserve">Identify and access </w:t>
            </w:r>
            <w:r w:rsidRPr="00D60113">
              <w:rPr>
                <w:b/>
                <w:i/>
              </w:rPr>
              <w:t>appropriate resources</w:t>
            </w:r>
            <w:r w:rsidRPr="00D60113">
              <w:t xml:space="preserve"> and select relevant information </w:t>
            </w:r>
            <w:r>
              <w:t>about study options</w:t>
            </w:r>
          </w:p>
        </w:tc>
      </w:tr>
      <w:tr w:rsidR="00F63B94" w:rsidRPr="00D60113" w14:paraId="48A2FBCC" w14:textId="77777777" w:rsidTr="00F63B94">
        <w:tc>
          <w:tcPr>
            <w:tcW w:w="2914" w:type="dxa"/>
            <w:vMerge/>
          </w:tcPr>
          <w:p w14:paraId="0167FA25" w14:textId="77777777" w:rsidR="00F63B94" w:rsidRPr="0084371F" w:rsidRDefault="00F63B94" w:rsidP="0089509B">
            <w:pPr>
              <w:pStyle w:val="element"/>
              <w:keepNext/>
            </w:pPr>
          </w:p>
        </w:tc>
        <w:tc>
          <w:tcPr>
            <w:tcW w:w="718" w:type="dxa"/>
            <w:gridSpan w:val="2"/>
          </w:tcPr>
          <w:p w14:paraId="0CF41677" w14:textId="77777777" w:rsidR="00F63B94" w:rsidRDefault="00F63B94" w:rsidP="0089509B">
            <w:pPr>
              <w:pStyle w:val="PC"/>
              <w:keepNext/>
            </w:pPr>
            <w:r>
              <w:t>2.2</w:t>
            </w:r>
          </w:p>
        </w:tc>
        <w:tc>
          <w:tcPr>
            <w:tcW w:w="5610" w:type="dxa"/>
            <w:gridSpan w:val="2"/>
          </w:tcPr>
          <w:p w14:paraId="0B0E8F7A" w14:textId="77777777" w:rsidR="00F63B94" w:rsidRPr="00D60113" w:rsidRDefault="00F63B94" w:rsidP="0089509B">
            <w:pPr>
              <w:pStyle w:val="PC"/>
              <w:keepNext/>
            </w:pPr>
            <w:r>
              <w:t>Analyse information about options</w:t>
            </w:r>
          </w:p>
        </w:tc>
      </w:tr>
      <w:tr w:rsidR="00F63B94" w:rsidRPr="00D60113" w14:paraId="21CC18D3" w14:textId="77777777" w:rsidTr="00F63B94">
        <w:tc>
          <w:tcPr>
            <w:tcW w:w="2914" w:type="dxa"/>
            <w:vMerge/>
          </w:tcPr>
          <w:p w14:paraId="2FA29358" w14:textId="77777777" w:rsidR="00F63B94" w:rsidRPr="0084371F" w:rsidRDefault="00F63B94" w:rsidP="0089509B">
            <w:pPr>
              <w:pStyle w:val="element"/>
              <w:keepNext/>
            </w:pPr>
          </w:p>
        </w:tc>
        <w:tc>
          <w:tcPr>
            <w:tcW w:w="718" w:type="dxa"/>
            <w:gridSpan w:val="2"/>
          </w:tcPr>
          <w:p w14:paraId="0AFB6B0B" w14:textId="77777777" w:rsidR="00F63B94" w:rsidRDefault="00F63B94" w:rsidP="0089509B">
            <w:pPr>
              <w:pStyle w:val="PC"/>
              <w:keepNext/>
            </w:pPr>
            <w:r>
              <w:t>2.3</w:t>
            </w:r>
          </w:p>
        </w:tc>
        <w:tc>
          <w:tcPr>
            <w:tcW w:w="5610" w:type="dxa"/>
            <w:gridSpan w:val="2"/>
          </w:tcPr>
          <w:p w14:paraId="6A4630D4" w14:textId="77777777" w:rsidR="00F63B94" w:rsidRPr="00D60113" w:rsidRDefault="00F63B94" w:rsidP="0089509B">
            <w:pPr>
              <w:pStyle w:val="PC"/>
              <w:keepNext/>
            </w:pPr>
            <w:r w:rsidRPr="00D60113">
              <w:t xml:space="preserve">Select </w:t>
            </w:r>
            <w:r w:rsidRPr="00D60113">
              <w:rPr>
                <w:b/>
                <w:i/>
              </w:rPr>
              <w:t>field of study</w:t>
            </w:r>
            <w:r>
              <w:t xml:space="preserve"> from</w:t>
            </w:r>
            <w:r w:rsidRPr="00D60113">
              <w:t xml:space="preserve"> range of options </w:t>
            </w:r>
          </w:p>
        </w:tc>
      </w:tr>
      <w:tr w:rsidR="00F63B94" w:rsidRPr="00D60113" w14:paraId="14567092" w14:textId="77777777" w:rsidTr="00F63B94">
        <w:tc>
          <w:tcPr>
            <w:tcW w:w="2914" w:type="dxa"/>
            <w:vMerge/>
          </w:tcPr>
          <w:p w14:paraId="2DE10808" w14:textId="77777777" w:rsidR="00F63B94" w:rsidRPr="0084371F" w:rsidRDefault="00F63B94" w:rsidP="0089509B">
            <w:pPr>
              <w:pStyle w:val="element"/>
              <w:keepNext/>
            </w:pPr>
          </w:p>
        </w:tc>
        <w:tc>
          <w:tcPr>
            <w:tcW w:w="718" w:type="dxa"/>
            <w:gridSpan w:val="2"/>
          </w:tcPr>
          <w:p w14:paraId="2CFDE948" w14:textId="77777777" w:rsidR="00F63B94" w:rsidRDefault="00F63B94" w:rsidP="0089509B">
            <w:pPr>
              <w:pStyle w:val="PC"/>
              <w:keepNext/>
            </w:pPr>
            <w:r>
              <w:t>2.4</w:t>
            </w:r>
          </w:p>
        </w:tc>
        <w:tc>
          <w:tcPr>
            <w:tcW w:w="5610" w:type="dxa"/>
            <w:gridSpan w:val="2"/>
          </w:tcPr>
          <w:p w14:paraId="23EB48D9" w14:textId="77777777" w:rsidR="00F63B94" w:rsidRPr="00D60113" w:rsidRDefault="00F63B94" w:rsidP="0089509B">
            <w:pPr>
              <w:pStyle w:val="PC"/>
              <w:keepNext/>
            </w:pPr>
            <w:r w:rsidRPr="00C23E48">
              <w:t xml:space="preserve">Rank </w:t>
            </w:r>
            <w:r w:rsidRPr="00D60113">
              <w:t xml:space="preserve">study options </w:t>
            </w:r>
          </w:p>
        </w:tc>
      </w:tr>
      <w:tr w:rsidR="00F63B94" w14:paraId="17E7D125" w14:textId="77777777" w:rsidTr="00F63B94">
        <w:tc>
          <w:tcPr>
            <w:tcW w:w="2914" w:type="dxa"/>
          </w:tcPr>
          <w:p w14:paraId="53294C4E" w14:textId="77777777" w:rsidR="00F63B94" w:rsidRDefault="00F63B94" w:rsidP="0089509B">
            <w:pPr>
              <w:pStyle w:val="spacer"/>
            </w:pPr>
          </w:p>
        </w:tc>
        <w:tc>
          <w:tcPr>
            <w:tcW w:w="6328" w:type="dxa"/>
            <w:gridSpan w:val="4"/>
          </w:tcPr>
          <w:p w14:paraId="7261402C" w14:textId="77777777" w:rsidR="00F63B94" w:rsidRDefault="00F63B94" w:rsidP="0089509B">
            <w:pPr>
              <w:pStyle w:val="spacer"/>
            </w:pPr>
          </w:p>
        </w:tc>
      </w:tr>
      <w:tr w:rsidR="00F63B94" w14:paraId="1ED45968" w14:textId="77777777" w:rsidTr="00F63B94">
        <w:tc>
          <w:tcPr>
            <w:tcW w:w="2914" w:type="dxa"/>
            <w:vMerge w:val="restart"/>
          </w:tcPr>
          <w:p w14:paraId="334F4758" w14:textId="77777777" w:rsidR="00F63B94" w:rsidRPr="00192275" w:rsidRDefault="00F63B94" w:rsidP="0089509B">
            <w:pPr>
              <w:pStyle w:val="element"/>
              <w:keepNext/>
            </w:pPr>
            <w:r>
              <w:t>3</w:t>
            </w:r>
            <w:r>
              <w:tab/>
              <w:t>Examine course</w:t>
            </w:r>
            <w:r w:rsidRPr="00192275">
              <w:t xml:space="preserve"> requirements for selected field of study</w:t>
            </w:r>
          </w:p>
        </w:tc>
        <w:tc>
          <w:tcPr>
            <w:tcW w:w="733" w:type="dxa"/>
            <w:gridSpan w:val="3"/>
          </w:tcPr>
          <w:p w14:paraId="0370B8B7" w14:textId="77777777" w:rsidR="00F63B94" w:rsidRDefault="00F63B94" w:rsidP="0089509B">
            <w:pPr>
              <w:pStyle w:val="PC"/>
              <w:keepNext/>
            </w:pPr>
            <w:r>
              <w:t>3.1</w:t>
            </w:r>
          </w:p>
        </w:tc>
        <w:tc>
          <w:tcPr>
            <w:tcW w:w="5595" w:type="dxa"/>
          </w:tcPr>
          <w:p w14:paraId="166AEB5F" w14:textId="77777777" w:rsidR="00F63B94" w:rsidRDefault="00F63B94" w:rsidP="0089509B">
            <w:pPr>
              <w:pStyle w:val="PC"/>
              <w:keepNext/>
            </w:pPr>
            <w:r w:rsidRPr="00D60113">
              <w:t xml:space="preserve">Examine </w:t>
            </w:r>
            <w:r w:rsidRPr="00D60113">
              <w:rPr>
                <w:b/>
                <w:i/>
              </w:rPr>
              <w:t>entry requirements</w:t>
            </w:r>
            <w:r w:rsidRPr="00D60113">
              <w:t xml:space="preserve"> from a range of institutions</w:t>
            </w:r>
          </w:p>
        </w:tc>
      </w:tr>
      <w:tr w:rsidR="00F63B94" w:rsidRPr="00D60113" w14:paraId="66E58689" w14:textId="77777777" w:rsidTr="00F63B94">
        <w:tc>
          <w:tcPr>
            <w:tcW w:w="2914" w:type="dxa"/>
            <w:vMerge/>
          </w:tcPr>
          <w:p w14:paraId="53769F9B" w14:textId="77777777" w:rsidR="00F63B94" w:rsidRDefault="00F63B94" w:rsidP="0089509B">
            <w:pPr>
              <w:pStyle w:val="element"/>
              <w:keepNext/>
            </w:pPr>
          </w:p>
        </w:tc>
        <w:tc>
          <w:tcPr>
            <w:tcW w:w="733" w:type="dxa"/>
            <w:gridSpan w:val="3"/>
          </w:tcPr>
          <w:p w14:paraId="08D5D953" w14:textId="77777777" w:rsidR="00F63B94" w:rsidRDefault="00F63B94" w:rsidP="0089509B">
            <w:pPr>
              <w:pStyle w:val="PC"/>
              <w:keepNext/>
            </w:pPr>
            <w:r>
              <w:t>3.2</w:t>
            </w:r>
          </w:p>
        </w:tc>
        <w:tc>
          <w:tcPr>
            <w:tcW w:w="5595" w:type="dxa"/>
          </w:tcPr>
          <w:p w14:paraId="0EFEFABB" w14:textId="77777777" w:rsidR="00F63B94" w:rsidRPr="00D60113" w:rsidRDefault="00F63B94" w:rsidP="0089509B">
            <w:pPr>
              <w:pStyle w:val="PC"/>
              <w:keepNext/>
              <w:rPr>
                <w:b/>
                <w:i/>
              </w:rPr>
            </w:pPr>
            <w:r w:rsidRPr="00D60113">
              <w:rPr>
                <w:b/>
                <w:i/>
              </w:rPr>
              <w:t>Review personal circumstances, skills and achievements</w:t>
            </w:r>
            <w:r w:rsidRPr="00D60113">
              <w:t xml:space="preserve"> against entry requirements </w:t>
            </w:r>
          </w:p>
        </w:tc>
      </w:tr>
      <w:tr w:rsidR="00F63B94" w:rsidRPr="000F0708" w14:paraId="479BAF70" w14:textId="77777777" w:rsidTr="00F63B94">
        <w:tc>
          <w:tcPr>
            <w:tcW w:w="2914" w:type="dxa"/>
            <w:vMerge/>
          </w:tcPr>
          <w:p w14:paraId="0E67353A" w14:textId="77777777" w:rsidR="00F63B94" w:rsidRDefault="00F63B94" w:rsidP="0089509B">
            <w:pPr>
              <w:pStyle w:val="element"/>
              <w:keepNext/>
            </w:pPr>
          </w:p>
        </w:tc>
        <w:tc>
          <w:tcPr>
            <w:tcW w:w="733" w:type="dxa"/>
            <w:gridSpan w:val="3"/>
          </w:tcPr>
          <w:p w14:paraId="2871A46D" w14:textId="77777777" w:rsidR="00F63B94" w:rsidRDefault="00F63B94" w:rsidP="0089509B">
            <w:pPr>
              <w:pStyle w:val="PC"/>
              <w:keepNext/>
            </w:pPr>
            <w:r>
              <w:t>3.3</w:t>
            </w:r>
          </w:p>
        </w:tc>
        <w:tc>
          <w:tcPr>
            <w:tcW w:w="5595" w:type="dxa"/>
          </w:tcPr>
          <w:p w14:paraId="2ABD9F79" w14:textId="77777777" w:rsidR="00F63B94" w:rsidRPr="000F0708" w:rsidRDefault="00F63B94" w:rsidP="0089509B">
            <w:pPr>
              <w:pStyle w:val="PC"/>
              <w:keepNext/>
            </w:pPr>
            <w:r w:rsidRPr="000F0708">
              <w:t>Review own educational history and current skills</w:t>
            </w:r>
          </w:p>
        </w:tc>
      </w:tr>
      <w:tr w:rsidR="00F63B94" w14:paraId="50F2B09A" w14:textId="77777777" w:rsidTr="00F63B94">
        <w:tc>
          <w:tcPr>
            <w:tcW w:w="2914" w:type="dxa"/>
            <w:vMerge/>
          </w:tcPr>
          <w:p w14:paraId="3AA6244B" w14:textId="77777777" w:rsidR="00F63B94" w:rsidRDefault="00F63B94" w:rsidP="0089509B">
            <w:pPr>
              <w:pStyle w:val="element"/>
              <w:keepNext/>
            </w:pPr>
          </w:p>
        </w:tc>
        <w:tc>
          <w:tcPr>
            <w:tcW w:w="733" w:type="dxa"/>
            <w:gridSpan w:val="3"/>
          </w:tcPr>
          <w:p w14:paraId="12CB2B76" w14:textId="77777777" w:rsidR="00F63B94" w:rsidRDefault="00F63B94" w:rsidP="0089509B">
            <w:pPr>
              <w:pStyle w:val="PC"/>
              <w:keepNext/>
            </w:pPr>
            <w:r>
              <w:t>3.4</w:t>
            </w:r>
          </w:p>
        </w:tc>
        <w:tc>
          <w:tcPr>
            <w:tcW w:w="5595" w:type="dxa"/>
          </w:tcPr>
          <w:p w14:paraId="174F1C05" w14:textId="77777777" w:rsidR="00F63B94" w:rsidRDefault="00F63B94" w:rsidP="0089509B">
            <w:pPr>
              <w:pStyle w:val="PC"/>
              <w:keepNext/>
            </w:pPr>
            <w:r>
              <w:t xml:space="preserve">Identify </w:t>
            </w:r>
            <w:r w:rsidRPr="009142C1">
              <w:rPr>
                <w:b/>
                <w:i/>
              </w:rPr>
              <w:t>options for direct application</w:t>
            </w:r>
            <w:r>
              <w:t xml:space="preserve"> for selected courses at institutions of interest</w:t>
            </w:r>
          </w:p>
        </w:tc>
      </w:tr>
      <w:tr w:rsidR="00F63B94" w14:paraId="6681DE2A" w14:textId="77777777" w:rsidTr="00F63B94">
        <w:tc>
          <w:tcPr>
            <w:tcW w:w="2914" w:type="dxa"/>
            <w:vMerge/>
          </w:tcPr>
          <w:p w14:paraId="096DD40C" w14:textId="77777777" w:rsidR="00F63B94" w:rsidRDefault="00F63B94" w:rsidP="0089509B">
            <w:pPr>
              <w:pStyle w:val="element"/>
              <w:keepNext/>
            </w:pPr>
          </w:p>
        </w:tc>
        <w:tc>
          <w:tcPr>
            <w:tcW w:w="733" w:type="dxa"/>
            <w:gridSpan w:val="3"/>
          </w:tcPr>
          <w:p w14:paraId="556C8A81" w14:textId="77777777" w:rsidR="00F63B94" w:rsidRDefault="00F63B94" w:rsidP="0089509B">
            <w:pPr>
              <w:pStyle w:val="PC"/>
              <w:keepNext/>
            </w:pPr>
            <w:r>
              <w:t>3.5</w:t>
            </w:r>
          </w:p>
        </w:tc>
        <w:tc>
          <w:tcPr>
            <w:tcW w:w="5595" w:type="dxa"/>
          </w:tcPr>
          <w:p w14:paraId="400A4EE8" w14:textId="77777777" w:rsidR="00F63B94" w:rsidRDefault="00F63B94" w:rsidP="0089509B">
            <w:pPr>
              <w:pStyle w:val="PC"/>
              <w:keepNext/>
            </w:pPr>
            <w:r>
              <w:t xml:space="preserve">Analyse </w:t>
            </w:r>
            <w:r w:rsidRPr="009142C1">
              <w:rPr>
                <w:b/>
                <w:i/>
              </w:rPr>
              <w:t>course specific requirements</w:t>
            </w:r>
            <w:r>
              <w:t xml:space="preserve"> for direct entry</w:t>
            </w:r>
          </w:p>
        </w:tc>
      </w:tr>
      <w:tr w:rsidR="00F63B94" w14:paraId="7EEE95E3" w14:textId="77777777" w:rsidTr="00F63B94">
        <w:tc>
          <w:tcPr>
            <w:tcW w:w="2914" w:type="dxa"/>
          </w:tcPr>
          <w:p w14:paraId="1F34E0D4" w14:textId="77777777" w:rsidR="00F63B94" w:rsidRDefault="00F63B94" w:rsidP="0089509B">
            <w:pPr>
              <w:pStyle w:val="spacer"/>
            </w:pPr>
          </w:p>
        </w:tc>
        <w:tc>
          <w:tcPr>
            <w:tcW w:w="733" w:type="dxa"/>
            <w:gridSpan w:val="3"/>
          </w:tcPr>
          <w:p w14:paraId="4AA1EA40" w14:textId="77777777" w:rsidR="00F63B94" w:rsidRDefault="00F63B94" w:rsidP="0089509B">
            <w:pPr>
              <w:pStyle w:val="spacer"/>
            </w:pPr>
          </w:p>
        </w:tc>
        <w:tc>
          <w:tcPr>
            <w:tcW w:w="5595" w:type="dxa"/>
          </w:tcPr>
          <w:p w14:paraId="40A46CCC" w14:textId="77777777" w:rsidR="00F63B94" w:rsidRDefault="00F63B94" w:rsidP="0089509B">
            <w:pPr>
              <w:pStyle w:val="spacer"/>
            </w:pPr>
          </w:p>
        </w:tc>
      </w:tr>
      <w:tr w:rsidR="00F63B94" w14:paraId="3779DB0C" w14:textId="77777777" w:rsidTr="00F63B94">
        <w:tc>
          <w:tcPr>
            <w:tcW w:w="2914" w:type="dxa"/>
            <w:vMerge w:val="restart"/>
          </w:tcPr>
          <w:p w14:paraId="21F9261E" w14:textId="77777777" w:rsidR="00F63B94" w:rsidRDefault="00F63B94" w:rsidP="0089509B">
            <w:pPr>
              <w:pStyle w:val="element"/>
              <w:keepNext/>
            </w:pPr>
            <w:r>
              <w:t>4</w:t>
            </w:r>
            <w:r>
              <w:tab/>
              <w:t>Investigate responsibilities as a tertiary education student</w:t>
            </w:r>
          </w:p>
        </w:tc>
        <w:tc>
          <w:tcPr>
            <w:tcW w:w="733" w:type="dxa"/>
            <w:gridSpan w:val="3"/>
          </w:tcPr>
          <w:p w14:paraId="6E382217" w14:textId="77777777" w:rsidR="00F63B94" w:rsidRDefault="00F63B94" w:rsidP="0089509B">
            <w:pPr>
              <w:pStyle w:val="PC"/>
              <w:keepNext/>
            </w:pPr>
            <w:r>
              <w:t>4.1</w:t>
            </w:r>
          </w:p>
        </w:tc>
        <w:tc>
          <w:tcPr>
            <w:tcW w:w="5595" w:type="dxa"/>
          </w:tcPr>
          <w:p w14:paraId="7A80BA59" w14:textId="77777777" w:rsidR="00F63B94" w:rsidRDefault="00F63B94" w:rsidP="0089509B">
            <w:pPr>
              <w:pStyle w:val="PC"/>
              <w:keepNext/>
            </w:pPr>
            <w:r>
              <w:t xml:space="preserve">Research </w:t>
            </w:r>
            <w:r w:rsidRPr="004F7E5C">
              <w:rPr>
                <w:b/>
                <w:i/>
              </w:rPr>
              <w:t>academic expectations</w:t>
            </w:r>
            <w:r>
              <w:t xml:space="preserve"> for tertiary study</w:t>
            </w:r>
          </w:p>
        </w:tc>
      </w:tr>
      <w:tr w:rsidR="00F63B94" w14:paraId="7F3F2753" w14:textId="77777777" w:rsidTr="00F63B94">
        <w:tc>
          <w:tcPr>
            <w:tcW w:w="2914" w:type="dxa"/>
            <w:vMerge/>
          </w:tcPr>
          <w:p w14:paraId="58D538CB" w14:textId="77777777" w:rsidR="00F63B94" w:rsidRDefault="00F63B94" w:rsidP="0089509B">
            <w:pPr>
              <w:pStyle w:val="element"/>
              <w:keepNext/>
            </w:pPr>
          </w:p>
        </w:tc>
        <w:tc>
          <w:tcPr>
            <w:tcW w:w="733" w:type="dxa"/>
            <w:gridSpan w:val="3"/>
          </w:tcPr>
          <w:p w14:paraId="06F0B0FF" w14:textId="77777777" w:rsidR="00F63B94" w:rsidRDefault="00F63B94" w:rsidP="0089509B">
            <w:pPr>
              <w:pStyle w:val="PC"/>
              <w:keepNext/>
            </w:pPr>
            <w:r>
              <w:t>4.2</w:t>
            </w:r>
          </w:p>
        </w:tc>
        <w:tc>
          <w:tcPr>
            <w:tcW w:w="5595" w:type="dxa"/>
          </w:tcPr>
          <w:p w14:paraId="5AC2D3AB" w14:textId="77777777" w:rsidR="00F63B94" w:rsidRDefault="00F63B94" w:rsidP="0089509B">
            <w:pPr>
              <w:pStyle w:val="PC"/>
              <w:keepNext/>
            </w:pPr>
            <w:r>
              <w:t xml:space="preserve">Investigate </w:t>
            </w:r>
            <w:r w:rsidRPr="00F50A3C">
              <w:rPr>
                <w:b/>
                <w:i/>
              </w:rPr>
              <w:t>strategies for time and task management</w:t>
            </w:r>
          </w:p>
        </w:tc>
      </w:tr>
      <w:tr w:rsidR="00F63B94" w14:paraId="348F1DCA" w14:textId="77777777" w:rsidTr="00F63B94">
        <w:tc>
          <w:tcPr>
            <w:tcW w:w="2914" w:type="dxa"/>
            <w:vMerge/>
          </w:tcPr>
          <w:p w14:paraId="34D4A40C" w14:textId="77777777" w:rsidR="00F63B94" w:rsidRDefault="00F63B94" w:rsidP="0089509B">
            <w:pPr>
              <w:pStyle w:val="element"/>
              <w:keepNext/>
            </w:pPr>
          </w:p>
        </w:tc>
        <w:tc>
          <w:tcPr>
            <w:tcW w:w="733" w:type="dxa"/>
            <w:gridSpan w:val="3"/>
          </w:tcPr>
          <w:p w14:paraId="5CA634CD" w14:textId="77777777" w:rsidR="00F63B94" w:rsidRDefault="00F63B94" w:rsidP="0089509B">
            <w:pPr>
              <w:pStyle w:val="PC"/>
              <w:keepNext/>
            </w:pPr>
            <w:r>
              <w:t>4.3</w:t>
            </w:r>
          </w:p>
        </w:tc>
        <w:tc>
          <w:tcPr>
            <w:tcW w:w="5595" w:type="dxa"/>
          </w:tcPr>
          <w:p w14:paraId="6F449182" w14:textId="77777777" w:rsidR="00F63B94" w:rsidRDefault="00F63B94" w:rsidP="0089509B">
            <w:pPr>
              <w:pStyle w:val="PC"/>
              <w:keepNext/>
            </w:pPr>
            <w:r>
              <w:t>Apply strategies for time and task management</w:t>
            </w:r>
          </w:p>
        </w:tc>
      </w:tr>
      <w:tr w:rsidR="00F63B94" w14:paraId="0D4D6C63" w14:textId="77777777" w:rsidTr="00F63B94">
        <w:tc>
          <w:tcPr>
            <w:tcW w:w="2914" w:type="dxa"/>
            <w:vMerge/>
          </w:tcPr>
          <w:p w14:paraId="7176A812" w14:textId="77777777" w:rsidR="00F63B94" w:rsidRDefault="00F63B94" w:rsidP="0089509B">
            <w:pPr>
              <w:pStyle w:val="element"/>
              <w:keepNext/>
            </w:pPr>
          </w:p>
        </w:tc>
        <w:tc>
          <w:tcPr>
            <w:tcW w:w="733" w:type="dxa"/>
            <w:gridSpan w:val="3"/>
          </w:tcPr>
          <w:p w14:paraId="701AA4A3" w14:textId="77777777" w:rsidR="00F63B94" w:rsidRDefault="00F63B94" w:rsidP="0089509B">
            <w:pPr>
              <w:pStyle w:val="PC"/>
              <w:keepNext/>
            </w:pPr>
            <w:r>
              <w:t>4.4</w:t>
            </w:r>
          </w:p>
        </w:tc>
        <w:tc>
          <w:tcPr>
            <w:tcW w:w="5595" w:type="dxa"/>
          </w:tcPr>
          <w:p w14:paraId="492AE2D9" w14:textId="77777777" w:rsidR="00F63B94" w:rsidRDefault="00F63B94" w:rsidP="0089509B">
            <w:pPr>
              <w:pStyle w:val="PC"/>
              <w:keepNext/>
            </w:pPr>
            <w:r>
              <w:t>Investigate strategies to develop independent learning</w:t>
            </w:r>
          </w:p>
        </w:tc>
      </w:tr>
      <w:tr w:rsidR="00F63B94" w14:paraId="7499EE79" w14:textId="77777777" w:rsidTr="00F63B94">
        <w:tc>
          <w:tcPr>
            <w:tcW w:w="2914" w:type="dxa"/>
            <w:vMerge/>
          </w:tcPr>
          <w:p w14:paraId="6E43C55D" w14:textId="77777777" w:rsidR="00F63B94" w:rsidRDefault="00F63B94" w:rsidP="0089509B">
            <w:pPr>
              <w:pStyle w:val="element"/>
              <w:keepNext/>
            </w:pPr>
          </w:p>
        </w:tc>
        <w:tc>
          <w:tcPr>
            <w:tcW w:w="733" w:type="dxa"/>
            <w:gridSpan w:val="3"/>
          </w:tcPr>
          <w:p w14:paraId="38F771DA" w14:textId="77777777" w:rsidR="00F63B94" w:rsidRDefault="00F63B94" w:rsidP="0089509B">
            <w:pPr>
              <w:pStyle w:val="PC"/>
              <w:keepNext/>
            </w:pPr>
            <w:r>
              <w:t>4.5</w:t>
            </w:r>
          </w:p>
        </w:tc>
        <w:tc>
          <w:tcPr>
            <w:tcW w:w="5595" w:type="dxa"/>
          </w:tcPr>
          <w:p w14:paraId="07D795C9" w14:textId="77777777" w:rsidR="00F63B94" w:rsidRDefault="00F63B94" w:rsidP="0089509B">
            <w:pPr>
              <w:pStyle w:val="PC"/>
              <w:keepNext/>
            </w:pPr>
            <w:r>
              <w:t xml:space="preserve">Apply strategies to develop independent learning </w:t>
            </w:r>
          </w:p>
        </w:tc>
      </w:tr>
      <w:tr w:rsidR="00F63B94" w:rsidRPr="00D60113" w14:paraId="0C8A3E8E" w14:textId="77777777" w:rsidTr="00F63B94">
        <w:tc>
          <w:tcPr>
            <w:tcW w:w="2914" w:type="dxa"/>
          </w:tcPr>
          <w:p w14:paraId="505E8979" w14:textId="77777777" w:rsidR="00F63B94" w:rsidRDefault="00F63B94" w:rsidP="0089509B">
            <w:pPr>
              <w:pStyle w:val="spacer"/>
            </w:pPr>
          </w:p>
        </w:tc>
        <w:tc>
          <w:tcPr>
            <w:tcW w:w="733" w:type="dxa"/>
            <w:gridSpan w:val="3"/>
          </w:tcPr>
          <w:p w14:paraId="55CCC7FD" w14:textId="77777777" w:rsidR="00F63B94" w:rsidRDefault="00F63B94" w:rsidP="0089509B">
            <w:pPr>
              <w:pStyle w:val="spacer"/>
            </w:pPr>
          </w:p>
        </w:tc>
        <w:tc>
          <w:tcPr>
            <w:tcW w:w="5595" w:type="dxa"/>
          </w:tcPr>
          <w:p w14:paraId="2C21175E" w14:textId="77777777" w:rsidR="00F63B94" w:rsidRPr="00D60113" w:rsidRDefault="00F63B94" w:rsidP="0089509B">
            <w:pPr>
              <w:pStyle w:val="spacer"/>
            </w:pPr>
          </w:p>
        </w:tc>
      </w:tr>
      <w:tr w:rsidR="00F63B94" w:rsidRPr="00D60113" w14:paraId="4B3BAAFF" w14:textId="77777777" w:rsidTr="00F63B94">
        <w:tc>
          <w:tcPr>
            <w:tcW w:w="2914" w:type="dxa"/>
            <w:vMerge w:val="restart"/>
          </w:tcPr>
          <w:p w14:paraId="2E8E730D" w14:textId="77777777" w:rsidR="00F63B94" w:rsidRDefault="00F63B94" w:rsidP="0089509B">
            <w:pPr>
              <w:pStyle w:val="element"/>
              <w:keepNext/>
            </w:pPr>
            <w:r>
              <w:t>5</w:t>
            </w:r>
            <w:r>
              <w:tab/>
            </w:r>
            <w:r w:rsidRPr="009A1A46">
              <w:t>Design and implement a study pathway plan</w:t>
            </w:r>
          </w:p>
        </w:tc>
        <w:tc>
          <w:tcPr>
            <w:tcW w:w="733" w:type="dxa"/>
            <w:gridSpan w:val="3"/>
          </w:tcPr>
          <w:p w14:paraId="29E08CAC" w14:textId="77777777" w:rsidR="00F63B94" w:rsidRDefault="00F63B94" w:rsidP="0089509B">
            <w:pPr>
              <w:pStyle w:val="PC"/>
              <w:keepNext/>
            </w:pPr>
            <w:r>
              <w:t>5.1</w:t>
            </w:r>
          </w:p>
        </w:tc>
        <w:tc>
          <w:tcPr>
            <w:tcW w:w="5595" w:type="dxa"/>
          </w:tcPr>
          <w:p w14:paraId="268158E2" w14:textId="77777777" w:rsidR="00F63B94" w:rsidRPr="00D60113" w:rsidRDefault="00F63B94" w:rsidP="0089509B">
            <w:pPr>
              <w:pStyle w:val="PC"/>
              <w:keepNext/>
            </w:pPr>
            <w:r w:rsidRPr="00D60113">
              <w:t xml:space="preserve">Research and select preferred study option according to own goals </w:t>
            </w:r>
          </w:p>
        </w:tc>
      </w:tr>
      <w:tr w:rsidR="00F63B94" w:rsidRPr="00D60113" w14:paraId="69016319" w14:textId="77777777" w:rsidTr="00F63B94">
        <w:tc>
          <w:tcPr>
            <w:tcW w:w="2914" w:type="dxa"/>
            <w:vMerge/>
          </w:tcPr>
          <w:p w14:paraId="4B1BCAC2" w14:textId="77777777" w:rsidR="00F63B94" w:rsidRDefault="00F63B94" w:rsidP="0089509B">
            <w:pPr>
              <w:keepNext/>
            </w:pPr>
          </w:p>
        </w:tc>
        <w:tc>
          <w:tcPr>
            <w:tcW w:w="733" w:type="dxa"/>
            <w:gridSpan w:val="3"/>
          </w:tcPr>
          <w:p w14:paraId="043E5151" w14:textId="77777777" w:rsidR="00F63B94" w:rsidRDefault="00F63B94" w:rsidP="0089509B">
            <w:pPr>
              <w:pStyle w:val="PC"/>
              <w:keepNext/>
            </w:pPr>
            <w:r>
              <w:t>5.2</w:t>
            </w:r>
          </w:p>
        </w:tc>
        <w:tc>
          <w:tcPr>
            <w:tcW w:w="5595" w:type="dxa"/>
          </w:tcPr>
          <w:p w14:paraId="65C245EC" w14:textId="77777777" w:rsidR="00F63B94" w:rsidRPr="00D60113" w:rsidRDefault="00F63B94" w:rsidP="0089509B">
            <w:pPr>
              <w:pStyle w:val="PC"/>
              <w:keepNext/>
            </w:pPr>
            <w:r w:rsidRPr="00D60113">
              <w:t>Use selecte</w:t>
            </w:r>
            <w:r>
              <w:t>d study option to plan study</w:t>
            </w:r>
            <w:r w:rsidRPr="00D60113">
              <w:t xml:space="preserve"> pathway </w:t>
            </w:r>
          </w:p>
        </w:tc>
      </w:tr>
      <w:tr w:rsidR="00F63B94" w:rsidRPr="00D60113" w14:paraId="2CE06435" w14:textId="77777777" w:rsidTr="00F63B94">
        <w:tc>
          <w:tcPr>
            <w:tcW w:w="2914" w:type="dxa"/>
            <w:vMerge/>
          </w:tcPr>
          <w:p w14:paraId="7543934A" w14:textId="77777777" w:rsidR="00F63B94" w:rsidRDefault="00F63B94" w:rsidP="0089509B">
            <w:pPr>
              <w:keepNext/>
            </w:pPr>
          </w:p>
        </w:tc>
        <w:tc>
          <w:tcPr>
            <w:tcW w:w="733" w:type="dxa"/>
            <w:gridSpan w:val="3"/>
          </w:tcPr>
          <w:p w14:paraId="3C767C96" w14:textId="77777777" w:rsidR="00F63B94" w:rsidRDefault="00F63B94" w:rsidP="0089509B">
            <w:pPr>
              <w:pStyle w:val="PC"/>
              <w:keepNext/>
            </w:pPr>
            <w:r>
              <w:t>5.3</w:t>
            </w:r>
          </w:p>
        </w:tc>
        <w:tc>
          <w:tcPr>
            <w:tcW w:w="5595" w:type="dxa"/>
          </w:tcPr>
          <w:p w14:paraId="28966654" w14:textId="77777777" w:rsidR="00F63B94" w:rsidRPr="00D60113" w:rsidRDefault="00F63B94" w:rsidP="0089509B">
            <w:pPr>
              <w:pStyle w:val="PC"/>
              <w:keepNext/>
            </w:pPr>
            <w:r w:rsidRPr="00D60113">
              <w:t xml:space="preserve">Establish a </w:t>
            </w:r>
            <w:r w:rsidRPr="00D60113">
              <w:rPr>
                <w:b/>
                <w:i/>
              </w:rPr>
              <w:t>timeline of priorities and activities</w:t>
            </w:r>
            <w:r w:rsidRPr="00D60113">
              <w:t xml:space="preserve"> according to required deadlines </w:t>
            </w:r>
          </w:p>
        </w:tc>
      </w:tr>
      <w:tr w:rsidR="00F63B94" w:rsidRPr="00D60113" w14:paraId="0E0C7837" w14:textId="77777777" w:rsidTr="00F63B94">
        <w:tc>
          <w:tcPr>
            <w:tcW w:w="2914" w:type="dxa"/>
            <w:vMerge/>
          </w:tcPr>
          <w:p w14:paraId="377107DE" w14:textId="77777777" w:rsidR="00F63B94" w:rsidRDefault="00F63B94" w:rsidP="0089509B">
            <w:pPr>
              <w:keepNext/>
            </w:pPr>
          </w:p>
        </w:tc>
        <w:tc>
          <w:tcPr>
            <w:tcW w:w="733" w:type="dxa"/>
            <w:gridSpan w:val="3"/>
          </w:tcPr>
          <w:p w14:paraId="0647957C" w14:textId="77777777" w:rsidR="00F63B94" w:rsidRDefault="00F63B94" w:rsidP="0089509B">
            <w:pPr>
              <w:pStyle w:val="PC"/>
              <w:keepNext/>
            </w:pPr>
            <w:r>
              <w:t>5.4</w:t>
            </w:r>
          </w:p>
        </w:tc>
        <w:tc>
          <w:tcPr>
            <w:tcW w:w="5595" w:type="dxa"/>
          </w:tcPr>
          <w:p w14:paraId="033E749E" w14:textId="23717286" w:rsidR="00F63B94" w:rsidRPr="00D60113" w:rsidRDefault="00F63B94" w:rsidP="0089509B">
            <w:pPr>
              <w:pStyle w:val="PC"/>
              <w:keepNext/>
            </w:pPr>
            <w:r w:rsidRPr="00D60113">
              <w:t>Gather</w:t>
            </w:r>
            <w:r>
              <w:t xml:space="preserve"> and document</w:t>
            </w:r>
            <w:r w:rsidR="00FA7CF7">
              <w:t xml:space="preserve"> </w:t>
            </w:r>
            <w:r>
              <w:rPr>
                <w:b/>
                <w:i/>
              </w:rPr>
              <w:t xml:space="preserve">required documentation for study pathway </w:t>
            </w:r>
            <w:r w:rsidRPr="00D60113">
              <w:t xml:space="preserve">and arrange to complete </w:t>
            </w:r>
            <w:r w:rsidRPr="00D60113">
              <w:rPr>
                <w:b/>
                <w:i/>
              </w:rPr>
              <w:t xml:space="preserve">additional requirements </w:t>
            </w:r>
            <w:r w:rsidRPr="00D60113">
              <w:t>where necessary</w:t>
            </w:r>
          </w:p>
        </w:tc>
      </w:tr>
      <w:tr w:rsidR="00F63B94" w:rsidRPr="00D60113" w14:paraId="0C45B8A6" w14:textId="77777777" w:rsidTr="00F63B94">
        <w:tc>
          <w:tcPr>
            <w:tcW w:w="2914" w:type="dxa"/>
            <w:vMerge/>
          </w:tcPr>
          <w:p w14:paraId="0F6C8CE9" w14:textId="77777777" w:rsidR="00F63B94" w:rsidRDefault="00F63B94" w:rsidP="0089509B">
            <w:pPr>
              <w:keepNext/>
            </w:pPr>
          </w:p>
        </w:tc>
        <w:tc>
          <w:tcPr>
            <w:tcW w:w="733" w:type="dxa"/>
            <w:gridSpan w:val="3"/>
          </w:tcPr>
          <w:p w14:paraId="5266703B" w14:textId="77777777" w:rsidR="00F63B94" w:rsidRDefault="00F63B94" w:rsidP="0089509B">
            <w:pPr>
              <w:pStyle w:val="PC"/>
              <w:keepNext/>
            </w:pPr>
            <w:r>
              <w:t>5.5</w:t>
            </w:r>
          </w:p>
        </w:tc>
        <w:tc>
          <w:tcPr>
            <w:tcW w:w="5595" w:type="dxa"/>
          </w:tcPr>
          <w:p w14:paraId="3EEC5A01" w14:textId="77777777" w:rsidR="00F63B94" w:rsidRPr="00D60113" w:rsidRDefault="00F63B94" w:rsidP="0089509B">
            <w:pPr>
              <w:pStyle w:val="PC"/>
              <w:keepNext/>
            </w:pPr>
            <w:r w:rsidRPr="00D60113">
              <w:t>Complete activities according to plan</w:t>
            </w:r>
          </w:p>
        </w:tc>
      </w:tr>
      <w:tr w:rsidR="00F63B94" w:rsidRPr="003E1D59" w14:paraId="2A761109" w14:textId="77777777" w:rsidTr="00F63B94">
        <w:tc>
          <w:tcPr>
            <w:tcW w:w="2914" w:type="dxa"/>
            <w:vMerge/>
          </w:tcPr>
          <w:p w14:paraId="69C97B70" w14:textId="77777777" w:rsidR="00F63B94" w:rsidRDefault="00F63B94" w:rsidP="0089509B">
            <w:pPr>
              <w:keepNext/>
            </w:pPr>
          </w:p>
        </w:tc>
        <w:tc>
          <w:tcPr>
            <w:tcW w:w="733" w:type="dxa"/>
            <w:gridSpan w:val="3"/>
          </w:tcPr>
          <w:p w14:paraId="71916E4C" w14:textId="77777777" w:rsidR="00F63B94" w:rsidRDefault="00F63B94" w:rsidP="0089509B">
            <w:pPr>
              <w:pStyle w:val="PC"/>
              <w:keepNext/>
            </w:pPr>
            <w:r>
              <w:t>5.6</w:t>
            </w:r>
          </w:p>
        </w:tc>
        <w:tc>
          <w:tcPr>
            <w:tcW w:w="5595" w:type="dxa"/>
          </w:tcPr>
          <w:p w14:paraId="7341480D" w14:textId="77777777" w:rsidR="00F63B94" w:rsidRPr="003E1D59" w:rsidRDefault="00F63B94" w:rsidP="0089509B">
            <w:pPr>
              <w:pStyle w:val="PC"/>
              <w:keepNext/>
            </w:pPr>
            <w:r w:rsidRPr="00791ABA">
              <w:rPr>
                <w:b/>
                <w:i/>
              </w:rPr>
              <w:t xml:space="preserve">Review </w:t>
            </w:r>
            <w:r w:rsidRPr="00DD45D6">
              <w:rPr>
                <w:b/>
                <w:i/>
              </w:rPr>
              <w:t>study pathway with others</w:t>
            </w:r>
            <w:r w:rsidRPr="00791ABA">
              <w:t xml:space="preserve"> and make necessary adjustment</w:t>
            </w:r>
            <w:r>
              <w:t>s</w:t>
            </w:r>
            <w:r w:rsidRPr="00791ABA">
              <w:t xml:space="preserve"> to </w:t>
            </w:r>
            <w:r>
              <w:t>plan</w:t>
            </w:r>
          </w:p>
        </w:tc>
      </w:tr>
      <w:tr w:rsidR="00F63B94" w14:paraId="77C8F95A" w14:textId="77777777" w:rsidTr="00F63B94">
        <w:tc>
          <w:tcPr>
            <w:tcW w:w="2914" w:type="dxa"/>
          </w:tcPr>
          <w:p w14:paraId="0E7858EB" w14:textId="77777777" w:rsidR="00F63B94" w:rsidRDefault="00F63B94" w:rsidP="0089509B">
            <w:pPr>
              <w:pStyle w:val="spacer"/>
            </w:pPr>
          </w:p>
        </w:tc>
        <w:tc>
          <w:tcPr>
            <w:tcW w:w="6328" w:type="dxa"/>
            <w:gridSpan w:val="4"/>
          </w:tcPr>
          <w:p w14:paraId="39F7F042" w14:textId="77777777" w:rsidR="00F63B94" w:rsidRDefault="00F63B94" w:rsidP="0089509B">
            <w:pPr>
              <w:pStyle w:val="spacer"/>
            </w:pPr>
          </w:p>
        </w:tc>
      </w:tr>
      <w:tr w:rsidR="00F63B94" w:rsidRPr="00D60113" w14:paraId="7A71FC05" w14:textId="77777777" w:rsidTr="00F63B94">
        <w:tc>
          <w:tcPr>
            <w:tcW w:w="2914" w:type="dxa"/>
            <w:vMerge w:val="restart"/>
          </w:tcPr>
          <w:p w14:paraId="7412E8AE" w14:textId="77777777" w:rsidR="00F63B94" w:rsidRDefault="00F63B94" w:rsidP="0089509B">
            <w:pPr>
              <w:keepNext/>
              <w:ind w:left="284" w:hanging="284"/>
            </w:pPr>
            <w:r>
              <w:t>6</w:t>
            </w:r>
            <w:r>
              <w:tab/>
            </w:r>
            <w:r w:rsidRPr="004C2BFA">
              <w:t>Present study pathway plan and evaluate progress towards achievement</w:t>
            </w:r>
          </w:p>
        </w:tc>
        <w:tc>
          <w:tcPr>
            <w:tcW w:w="718" w:type="dxa"/>
            <w:gridSpan w:val="2"/>
          </w:tcPr>
          <w:p w14:paraId="14754623" w14:textId="77777777" w:rsidR="00F63B94" w:rsidRPr="00245A64" w:rsidRDefault="00F63B94" w:rsidP="0089509B">
            <w:pPr>
              <w:pStyle w:val="PC"/>
              <w:keepNext/>
            </w:pPr>
            <w:r>
              <w:t>6</w:t>
            </w:r>
            <w:r w:rsidRPr="00245A64">
              <w:t>.1</w:t>
            </w:r>
          </w:p>
        </w:tc>
        <w:tc>
          <w:tcPr>
            <w:tcW w:w="5610" w:type="dxa"/>
            <w:gridSpan w:val="2"/>
          </w:tcPr>
          <w:p w14:paraId="721067FB" w14:textId="77777777" w:rsidR="00F63B94" w:rsidRPr="00D60113" w:rsidRDefault="00F63B94" w:rsidP="0089509B">
            <w:pPr>
              <w:pStyle w:val="PC"/>
              <w:keepNext/>
            </w:pPr>
            <w:r w:rsidRPr="00D60113">
              <w:t xml:space="preserve">Select </w:t>
            </w:r>
            <w:r w:rsidRPr="00791ABA">
              <w:rPr>
                <w:b/>
                <w:i/>
              </w:rPr>
              <w:t>presentation format and parameters</w:t>
            </w:r>
          </w:p>
        </w:tc>
      </w:tr>
      <w:tr w:rsidR="00F63B94" w:rsidRPr="00D60113" w14:paraId="2DE14DF0" w14:textId="77777777" w:rsidTr="00F63B94">
        <w:tc>
          <w:tcPr>
            <w:tcW w:w="2914" w:type="dxa"/>
            <w:vMerge/>
          </w:tcPr>
          <w:p w14:paraId="01DE4521" w14:textId="77777777" w:rsidR="00F63B94" w:rsidRDefault="00F63B94" w:rsidP="0089509B">
            <w:pPr>
              <w:keepNext/>
            </w:pPr>
          </w:p>
        </w:tc>
        <w:tc>
          <w:tcPr>
            <w:tcW w:w="718" w:type="dxa"/>
            <w:gridSpan w:val="2"/>
          </w:tcPr>
          <w:p w14:paraId="470EB976" w14:textId="77777777" w:rsidR="00F63B94" w:rsidRPr="00245A64" w:rsidRDefault="00F63B94" w:rsidP="0089509B">
            <w:pPr>
              <w:pStyle w:val="PC"/>
              <w:keepNext/>
            </w:pPr>
            <w:r>
              <w:t>6</w:t>
            </w:r>
            <w:r w:rsidRPr="00245A64">
              <w:t>.2</w:t>
            </w:r>
          </w:p>
        </w:tc>
        <w:tc>
          <w:tcPr>
            <w:tcW w:w="5610" w:type="dxa"/>
            <w:gridSpan w:val="2"/>
          </w:tcPr>
          <w:p w14:paraId="1AEDBFBC" w14:textId="77777777" w:rsidR="00F63B94" w:rsidRPr="00D60113" w:rsidRDefault="00F63B94" w:rsidP="0089509B">
            <w:pPr>
              <w:pStyle w:val="PC"/>
              <w:keepNext/>
            </w:pPr>
            <w:r w:rsidRPr="00D60113">
              <w:t xml:space="preserve">Gather supporting </w:t>
            </w:r>
            <w:r w:rsidRPr="00791ABA">
              <w:rPr>
                <w:b/>
                <w:i/>
              </w:rPr>
              <w:t xml:space="preserve">artefacts and information </w:t>
            </w:r>
          </w:p>
        </w:tc>
      </w:tr>
      <w:tr w:rsidR="00F63B94" w:rsidRPr="00D60113" w14:paraId="5E76D653" w14:textId="77777777" w:rsidTr="00F63B94">
        <w:tc>
          <w:tcPr>
            <w:tcW w:w="2914" w:type="dxa"/>
            <w:vMerge/>
          </w:tcPr>
          <w:p w14:paraId="3777C455" w14:textId="77777777" w:rsidR="00F63B94" w:rsidRDefault="00F63B94" w:rsidP="0089509B">
            <w:pPr>
              <w:keepNext/>
            </w:pPr>
          </w:p>
        </w:tc>
        <w:tc>
          <w:tcPr>
            <w:tcW w:w="718" w:type="dxa"/>
            <w:gridSpan w:val="2"/>
          </w:tcPr>
          <w:p w14:paraId="08B3CA0C" w14:textId="77777777" w:rsidR="00F63B94" w:rsidRPr="00245A64" w:rsidRDefault="00F63B94" w:rsidP="0089509B">
            <w:pPr>
              <w:pStyle w:val="PC"/>
              <w:keepNext/>
            </w:pPr>
            <w:r>
              <w:t>6</w:t>
            </w:r>
            <w:r w:rsidRPr="00245A64">
              <w:t>.3</w:t>
            </w:r>
          </w:p>
        </w:tc>
        <w:tc>
          <w:tcPr>
            <w:tcW w:w="5610" w:type="dxa"/>
            <w:gridSpan w:val="2"/>
          </w:tcPr>
          <w:p w14:paraId="745AE7AD" w14:textId="77777777" w:rsidR="00F63B94" w:rsidRPr="00D60113" w:rsidRDefault="00F63B94" w:rsidP="0089509B">
            <w:pPr>
              <w:pStyle w:val="PC"/>
              <w:keepNext/>
            </w:pPr>
            <w:r w:rsidRPr="00D60113">
              <w:t xml:space="preserve">Develop </w:t>
            </w:r>
            <w:r w:rsidRPr="00791ABA">
              <w:rPr>
                <w:b/>
                <w:i/>
              </w:rPr>
              <w:t>strategy</w:t>
            </w:r>
            <w:r w:rsidRPr="00D60113">
              <w:t xml:space="preserve"> </w:t>
            </w:r>
            <w:r w:rsidRPr="00A229FA">
              <w:rPr>
                <w:b/>
                <w:i/>
              </w:rPr>
              <w:t>for collaborative evaluation</w:t>
            </w:r>
            <w:r w:rsidRPr="00D60113">
              <w:t xml:space="preserve"> of the study pathway plan</w:t>
            </w:r>
          </w:p>
        </w:tc>
      </w:tr>
      <w:tr w:rsidR="00F63B94" w:rsidRPr="00D60113" w14:paraId="37F492D3" w14:textId="77777777" w:rsidTr="00F63B94">
        <w:tc>
          <w:tcPr>
            <w:tcW w:w="2914" w:type="dxa"/>
            <w:vMerge/>
          </w:tcPr>
          <w:p w14:paraId="10091F5F" w14:textId="77777777" w:rsidR="00F63B94" w:rsidRDefault="00F63B94" w:rsidP="0089509B">
            <w:pPr>
              <w:keepNext/>
            </w:pPr>
          </w:p>
        </w:tc>
        <w:tc>
          <w:tcPr>
            <w:tcW w:w="718" w:type="dxa"/>
            <w:gridSpan w:val="2"/>
          </w:tcPr>
          <w:p w14:paraId="49054498" w14:textId="77777777" w:rsidR="00F63B94" w:rsidRPr="00245A64" w:rsidRDefault="00F63B94" w:rsidP="0089509B">
            <w:pPr>
              <w:pStyle w:val="PC"/>
              <w:keepNext/>
            </w:pPr>
            <w:r>
              <w:t>6</w:t>
            </w:r>
            <w:r w:rsidRPr="00245A64">
              <w:t>.4</w:t>
            </w:r>
          </w:p>
        </w:tc>
        <w:tc>
          <w:tcPr>
            <w:tcW w:w="5610" w:type="dxa"/>
            <w:gridSpan w:val="2"/>
          </w:tcPr>
          <w:p w14:paraId="6A256730" w14:textId="77777777" w:rsidR="00F63B94" w:rsidRPr="00D60113" w:rsidRDefault="00F63B94" w:rsidP="0089509B">
            <w:pPr>
              <w:pStyle w:val="PC"/>
              <w:keepNext/>
            </w:pPr>
            <w:r w:rsidRPr="00D60113">
              <w:t>Conduct presentation and collaborative review of presentation and study plan</w:t>
            </w:r>
          </w:p>
        </w:tc>
      </w:tr>
      <w:tr w:rsidR="00F63B94" w14:paraId="2373603E" w14:textId="77777777" w:rsidTr="00F63B94">
        <w:tc>
          <w:tcPr>
            <w:tcW w:w="2914" w:type="dxa"/>
          </w:tcPr>
          <w:p w14:paraId="3CB18231" w14:textId="77777777" w:rsidR="00F63B94" w:rsidRDefault="00F63B94" w:rsidP="0089509B">
            <w:pPr>
              <w:pStyle w:val="spacer"/>
            </w:pPr>
          </w:p>
        </w:tc>
        <w:tc>
          <w:tcPr>
            <w:tcW w:w="6328" w:type="dxa"/>
            <w:gridSpan w:val="4"/>
          </w:tcPr>
          <w:p w14:paraId="00DC6DF7" w14:textId="77777777" w:rsidR="00F63B94" w:rsidRDefault="00F63B94" w:rsidP="0089509B">
            <w:pPr>
              <w:pStyle w:val="spacer"/>
            </w:pPr>
          </w:p>
        </w:tc>
      </w:tr>
      <w:tr w:rsidR="00F63B94" w14:paraId="794A7C2C" w14:textId="77777777" w:rsidTr="00F63B94">
        <w:tc>
          <w:tcPr>
            <w:tcW w:w="9242" w:type="dxa"/>
            <w:gridSpan w:val="5"/>
          </w:tcPr>
          <w:p w14:paraId="1C3FF741" w14:textId="77777777" w:rsidR="00F63B94" w:rsidRDefault="00F63B94" w:rsidP="0089509B">
            <w:pPr>
              <w:pStyle w:val="Heading21"/>
            </w:pPr>
            <w:r>
              <w:t>Required Knowledge and Skills</w:t>
            </w:r>
          </w:p>
          <w:p w14:paraId="5CFD3797" w14:textId="77777777" w:rsidR="00F63B94" w:rsidRDefault="00F63B94" w:rsidP="0089509B">
            <w:pPr>
              <w:pStyle w:val="text"/>
            </w:pPr>
            <w:r w:rsidRPr="005979AA">
              <w:t>This describes the essential skills and knowledge and their level required for this unit</w:t>
            </w:r>
            <w:r>
              <w:t>.</w:t>
            </w:r>
          </w:p>
        </w:tc>
      </w:tr>
      <w:tr w:rsidR="00F63B94" w14:paraId="29170D79" w14:textId="77777777" w:rsidTr="00F63B94">
        <w:tc>
          <w:tcPr>
            <w:tcW w:w="9242" w:type="dxa"/>
            <w:gridSpan w:val="5"/>
          </w:tcPr>
          <w:p w14:paraId="398AA41D" w14:textId="77777777" w:rsidR="00F63B94" w:rsidRDefault="00F63B94" w:rsidP="0089509B">
            <w:pPr>
              <w:pStyle w:val="unittext"/>
            </w:pPr>
            <w:r>
              <w:t>Required Knowledge:</w:t>
            </w:r>
          </w:p>
          <w:p w14:paraId="16C6B764" w14:textId="77777777" w:rsidR="00F63B94" w:rsidRDefault="00F63B94" w:rsidP="0089509B">
            <w:pPr>
              <w:pStyle w:val="bullet"/>
              <w:numPr>
                <w:ilvl w:val="0"/>
                <w:numId w:val="26"/>
              </w:numPr>
              <w:ind w:left="284" w:hanging="284"/>
            </w:pPr>
            <w:r>
              <w:t xml:space="preserve">features of relevant </w:t>
            </w:r>
            <w:r w:rsidRPr="00D60113">
              <w:t>higher edu</w:t>
            </w:r>
            <w:r>
              <w:t>cation institutions including</w:t>
            </w:r>
            <w:r w:rsidRPr="00D60113">
              <w:t xml:space="preserve"> course and entry requirements</w:t>
            </w:r>
            <w:r>
              <w:t>, general course application procedures and support for student transition</w:t>
            </w:r>
          </w:p>
          <w:p w14:paraId="60763C69" w14:textId="77777777" w:rsidR="00F63B94" w:rsidRDefault="00F63B94" w:rsidP="0089509B">
            <w:pPr>
              <w:pStyle w:val="bullet"/>
              <w:numPr>
                <w:ilvl w:val="0"/>
                <w:numId w:val="26"/>
              </w:numPr>
              <w:ind w:left="284" w:hanging="284"/>
            </w:pPr>
            <w:r>
              <w:t xml:space="preserve">sources of information to support student transition </w:t>
            </w:r>
          </w:p>
          <w:p w14:paraId="32F8741E" w14:textId="77777777" w:rsidR="00F63B94" w:rsidRDefault="00F63B94" w:rsidP="0089509B">
            <w:pPr>
              <w:pStyle w:val="bullet"/>
              <w:numPr>
                <w:ilvl w:val="0"/>
                <w:numId w:val="26"/>
              </w:numPr>
              <w:ind w:left="284" w:hanging="284"/>
            </w:pPr>
            <w:r>
              <w:t>purpose of and key areas covered in transition activities</w:t>
            </w:r>
          </w:p>
          <w:p w14:paraId="008B72ED" w14:textId="77777777" w:rsidR="00F63B94" w:rsidRPr="00D60113" w:rsidRDefault="00F63B94" w:rsidP="0089509B">
            <w:pPr>
              <w:pStyle w:val="bullet"/>
              <w:numPr>
                <w:ilvl w:val="0"/>
                <w:numId w:val="26"/>
              </w:numPr>
              <w:ind w:left="284" w:hanging="284"/>
            </w:pPr>
            <w:r>
              <w:t>benefits of participating in transition activities</w:t>
            </w:r>
          </w:p>
          <w:p w14:paraId="00C4A147" w14:textId="77777777" w:rsidR="00F63B94" w:rsidRPr="00D60113" w:rsidRDefault="00F63B94" w:rsidP="0089509B">
            <w:pPr>
              <w:pStyle w:val="bullet"/>
              <w:numPr>
                <w:ilvl w:val="0"/>
                <w:numId w:val="26"/>
              </w:numPr>
              <w:ind w:left="284" w:hanging="284"/>
            </w:pPr>
            <w:r>
              <w:t>personally relevant tertiary</w:t>
            </w:r>
            <w:r w:rsidRPr="00D60113">
              <w:t xml:space="preserve"> education course outcomes </w:t>
            </w:r>
          </w:p>
          <w:p w14:paraId="126BD699" w14:textId="77777777" w:rsidR="00F63B94" w:rsidRPr="00D60113" w:rsidRDefault="00F63B94" w:rsidP="0089509B">
            <w:pPr>
              <w:pStyle w:val="bullet"/>
              <w:numPr>
                <w:ilvl w:val="0"/>
                <w:numId w:val="26"/>
              </w:numPr>
              <w:ind w:left="284" w:hanging="284"/>
            </w:pPr>
            <w:r w:rsidRPr="00D60113">
              <w:t>Tertiary Admissions Centres, such as V</w:t>
            </w:r>
            <w:r>
              <w:t xml:space="preserve">ictorian </w:t>
            </w:r>
            <w:r w:rsidRPr="00D60113">
              <w:t>T</w:t>
            </w:r>
            <w:r>
              <w:t xml:space="preserve">ertiary </w:t>
            </w:r>
            <w:r w:rsidRPr="00D60113">
              <w:t>A</w:t>
            </w:r>
            <w:r>
              <w:t xml:space="preserve">dmissions </w:t>
            </w:r>
            <w:r w:rsidRPr="00D60113">
              <w:t>C</w:t>
            </w:r>
            <w:r>
              <w:t>entre (VTAC)</w:t>
            </w:r>
            <w:r w:rsidRPr="00D60113">
              <w:t xml:space="preserve">; </w:t>
            </w:r>
            <w:r>
              <w:t>Special Entry Access Schemes</w:t>
            </w:r>
            <w:r w:rsidRPr="00D60113">
              <w:t xml:space="preserve"> </w:t>
            </w:r>
            <w:r>
              <w:t>(</w:t>
            </w:r>
            <w:r w:rsidRPr="00D60113">
              <w:t>SEAS</w:t>
            </w:r>
            <w:r>
              <w:t>)</w:t>
            </w:r>
          </w:p>
          <w:p w14:paraId="4E14543A" w14:textId="77777777" w:rsidR="00F63B94" w:rsidRDefault="00F63B94" w:rsidP="0089509B">
            <w:pPr>
              <w:pStyle w:val="bullet"/>
              <w:numPr>
                <w:ilvl w:val="0"/>
                <w:numId w:val="26"/>
              </w:numPr>
              <w:ind w:left="284" w:hanging="284"/>
            </w:pPr>
            <w:r>
              <w:t>potential vocational</w:t>
            </w:r>
            <w:r w:rsidRPr="00D60113">
              <w:t xml:space="preserve"> </w:t>
            </w:r>
            <w:r>
              <w:t>p</w:t>
            </w:r>
            <w:r w:rsidRPr="00D60113">
              <w:t xml:space="preserve">athways to </w:t>
            </w:r>
            <w:r>
              <w:t xml:space="preserve">preferred </w:t>
            </w:r>
            <w:r w:rsidRPr="00D60113">
              <w:t>higher education</w:t>
            </w:r>
            <w:r>
              <w:t xml:space="preserve"> courses</w:t>
            </w:r>
          </w:p>
          <w:p w14:paraId="7CF01FCD" w14:textId="77777777" w:rsidR="00F63B94" w:rsidRDefault="00F63B94" w:rsidP="0089509B">
            <w:pPr>
              <w:pStyle w:val="unittext"/>
            </w:pPr>
            <w:r>
              <w:t>Required Skills:</w:t>
            </w:r>
          </w:p>
          <w:p w14:paraId="23010531" w14:textId="77777777" w:rsidR="00F63B94" w:rsidRDefault="00F63B94" w:rsidP="0089509B">
            <w:pPr>
              <w:pStyle w:val="bullet"/>
              <w:numPr>
                <w:ilvl w:val="0"/>
                <w:numId w:val="26"/>
              </w:numPr>
              <w:ind w:left="284" w:hanging="284"/>
            </w:pPr>
            <w:r>
              <w:t xml:space="preserve">literacy skills to </w:t>
            </w:r>
          </w:p>
          <w:p w14:paraId="7930FD3E" w14:textId="77777777" w:rsidR="00F63B94" w:rsidRDefault="00F63B94" w:rsidP="0089509B">
            <w:pPr>
              <w:pStyle w:val="endash"/>
              <w:keepNext/>
              <w:ind w:left="568" w:hanging="284"/>
            </w:pPr>
            <w:r>
              <w:t>locate and interpret study information and entry requirements in online and paper based texts</w:t>
            </w:r>
          </w:p>
          <w:p w14:paraId="6770288F" w14:textId="77777777" w:rsidR="00F63B94" w:rsidRDefault="00F63B94" w:rsidP="0089509B">
            <w:pPr>
              <w:pStyle w:val="endash"/>
              <w:keepNext/>
              <w:ind w:left="568" w:hanging="284"/>
            </w:pPr>
            <w:r>
              <w:t>interpret and respond to information about course application processes</w:t>
            </w:r>
          </w:p>
          <w:p w14:paraId="54D0EBA9" w14:textId="77777777" w:rsidR="00F63B94" w:rsidRPr="003A06B0" w:rsidRDefault="00F63B94" w:rsidP="0089509B">
            <w:pPr>
              <w:pStyle w:val="endash"/>
              <w:keepNext/>
              <w:ind w:left="568" w:hanging="284"/>
            </w:pPr>
            <w:r w:rsidRPr="003A06B0">
              <w:t>access and interpret information about transition to tertiary study</w:t>
            </w:r>
          </w:p>
          <w:p w14:paraId="6DED99F1" w14:textId="77777777" w:rsidR="00F63B94" w:rsidRDefault="00F63B94" w:rsidP="0089509B">
            <w:pPr>
              <w:pStyle w:val="bullet"/>
              <w:numPr>
                <w:ilvl w:val="0"/>
                <w:numId w:val="26"/>
              </w:numPr>
              <w:ind w:left="284" w:hanging="284"/>
            </w:pPr>
            <w:r w:rsidRPr="00245A64">
              <w:t>technology</w:t>
            </w:r>
            <w:r>
              <w:t xml:space="preserve"> skills to </w:t>
            </w:r>
          </w:p>
          <w:p w14:paraId="4F37B3CD" w14:textId="77777777" w:rsidR="00F63B94" w:rsidRDefault="00F63B94" w:rsidP="0089509B">
            <w:pPr>
              <w:pStyle w:val="endash"/>
              <w:keepNext/>
              <w:ind w:left="568" w:hanging="284"/>
            </w:pPr>
            <w:r>
              <w:t>access online transition and study information</w:t>
            </w:r>
          </w:p>
          <w:p w14:paraId="26F9A60D" w14:textId="77777777" w:rsidR="00F63B94" w:rsidRDefault="00F63B94" w:rsidP="0089509B">
            <w:pPr>
              <w:pStyle w:val="endash"/>
              <w:keepNext/>
              <w:ind w:left="568" w:hanging="284"/>
            </w:pPr>
            <w:r>
              <w:t>record and manage information online such as pathway diagrams, e-portfolios</w:t>
            </w:r>
          </w:p>
          <w:p w14:paraId="52640DC0" w14:textId="77777777" w:rsidR="00F63B94" w:rsidRDefault="00F63B94" w:rsidP="0089509B">
            <w:pPr>
              <w:pStyle w:val="bullet"/>
              <w:numPr>
                <w:ilvl w:val="0"/>
                <w:numId w:val="26"/>
              </w:numPr>
              <w:ind w:left="284" w:hanging="284"/>
            </w:pPr>
            <w:r>
              <w:t xml:space="preserve">planning and organising skills to: </w:t>
            </w:r>
          </w:p>
          <w:p w14:paraId="63704E19" w14:textId="77777777" w:rsidR="00F63B94" w:rsidRDefault="00F63B94" w:rsidP="0089509B">
            <w:pPr>
              <w:pStyle w:val="endash"/>
              <w:keepNext/>
              <w:ind w:left="568" w:hanging="284"/>
            </w:pPr>
            <w:r>
              <w:t xml:space="preserve">summarise ideas and information </w:t>
            </w:r>
          </w:p>
          <w:p w14:paraId="6670FCA2" w14:textId="77777777" w:rsidR="00F63B94" w:rsidRDefault="00F63B94" w:rsidP="0089509B">
            <w:pPr>
              <w:pStyle w:val="endash"/>
              <w:keepNext/>
              <w:ind w:left="568" w:hanging="284"/>
            </w:pPr>
            <w:r>
              <w:t>collect and organise information</w:t>
            </w:r>
          </w:p>
          <w:p w14:paraId="1798ADBE" w14:textId="77777777" w:rsidR="00F63B94" w:rsidRDefault="00F63B94" w:rsidP="0089509B">
            <w:pPr>
              <w:pStyle w:val="endash"/>
              <w:keepNext/>
              <w:ind w:left="568" w:hanging="284"/>
            </w:pPr>
            <w:r>
              <w:t>design a study pathway plan</w:t>
            </w:r>
          </w:p>
          <w:p w14:paraId="574E1229" w14:textId="77777777" w:rsidR="00F63B94" w:rsidRDefault="00F63B94" w:rsidP="0089509B">
            <w:pPr>
              <w:pStyle w:val="endash"/>
              <w:keepNext/>
              <w:ind w:left="568" w:hanging="284"/>
            </w:pPr>
            <w:r>
              <w:t xml:space="preserve">meet deadlines and obligations </w:t>
            </w:r>
          </w:p>
          <w:p w14:paraId="691B9B50" w14:textId="77777777" w:rsidR="00F63B94" w:rsidRDefault="00F63B94" w:rsidP="0089509B">
            <w:pPr>
              <w:pStyle w:val="bullet"/>
              <w:numPr>
                <w:ilvl w:val="0"/>
                <w:numId w:val="26"/>
              </w:numPr>
              <w:ind w:left="284" w:hanging="284"/>
            </w:pPr>
            <w:r w:rsidRPr="00245A64">
              <w:t>problem</w:t>
            </w:r>
            <w:r>
              <w:t xml:space="preserve"> solving skills to</w:t>
            </w:r>
          </w:p>
          <w:p w14:paraId="632245E5" w14:textId="77777777" w:rsidR="00F63B94" w:rsidRDefault="00F63B94" w:rsidP="0089509B">
            <w:pPr>
              <w:pStyle w:val="endash"/>
              <w:keepNext/>
              <w:ind w:left="568" w:hanging="284"/>
            </w:pPr>
            <w:r>
              <w:t>locate and select relevant study information</w:t>
            </w:r>
          </w:p>
          <w:p w14:paraId="34E0495E" w14:textId="77777777" w:rsidR="00F63B94" w:rsidRDefault="00F63B94" w:rsidP="0089509B">
            <w:pPr>
              <w:pStyle w:val="endash"/>
              <w:keepNext/>
              <w:ind w:left="568" w:hanging="284"/>
            </w:pPr>
            <w:r>
              <w:t>locate and approach relevant personnel such as careers advisors</w:t>
            </w:r>
          </w:p>
          <w:p w14:paraId="1B6B7990" w14:textId="77777777" w:rsidR="00F63B94" w:rsidRDefault="00F63B94" w:rsidP="0089509B">
            <w:pPr>
              <w:pStyle w:val="endash"/>
              <w:keepNext/>
              <w:ind w:left="568" w:hanging="284"/>
            </w:pPr>
            <w:r>
              <w:t>prepare documentation according to course application requirements</w:t>
            </w:r>
          </w:p>
          <w:p w14:paraId="052337B2" w14:textId="77777777" w:rsidR="00F63B94" w:rsidRDefault="00F63B94" w:rsidP="0089509B">
            <w:pPr>
              <w:pStyle w:val="endash"/>
              <w:keepNext/>
              <w:ind w:left="568" w:hanging="284"/>
            </w:pPr>
            <w:r>
              <w:t>match course outcomes to long term goals for future employment or study pathways</w:t>
            </w:r>
          </w:p>
          <w:p w14:paraId="331C6BDA" w14:textId="77777777" w:rsidR="00F63B94" w:rsidRDefault="00F63B94" w:rsidP="0089509B">
            <w:pPr>
              <w:pStyle w:val="bullet"/>
              <w:numPr>
                <w:ilvl w:val="0"/>
                <w:numId w:val="26"/>
              </w:numPr>
              <w:ind w:left="284" w:hanging="284"/>
            </w:pPr>
            <w:r>
              <w:t xml:space="preserve">communication skills to </w:t>
            </w:r>
          </w:p>
          <w:p w14:paraId="646248E9" w14:textId="77777777" w:rsidR="00F63B94" w:rsidRDefault="00F63B94" w:rsidP="0089509B">
            <w:pPr>
              <w:pStyle w:val="endash"/>
              <w:keepNext/>
              <w:ind w:left="568" w:hanging="284"/>
            </w:pPr>
            <w:r>
              <w:t>seek feedback and review study plan</w:t>
            </w:r>
          </w:p>
          <w:p w14:paraId="2993EDC2" w14:textId="77777777" w:rsidR="00F63B94" w:rsidRDefault="00F63B94" w:rsidP="0089509B">
            <w:pPr>
              <w:pStyle w:val="endash"/>
              <w:keepNext/>
              <w:ind w:left="568" w:hanging="284"/>
            </w:pPr>
            <w:r>
              <w:t xml:space="preserve">access support services </w:t>
            </w:r>
          </w:p>
          <w:p w14:paraId="2B150086" w14:textId="77777777" w:rsidR="00F63B94" w:rsidRPr="00245A64" w:rsidRDefault="00F63B94" w:rsidP="0089509B">
            <w:pPr>
              <w:pStyle w:val="bullet"/>
              <w:numPr>
                <w:ilvl w:val="0"/>
                <w:numId w:val="26"/>
              </w:numPr>
              <w:ind w:left="284" w:hanging="284"/>
            </w:pPr>
            <w:r w:rsidRPr="00245A64">
              <w:t xml:space="preserve">self-management skills to plan an individual study pathway and establish and manage study priorities </w:t>
            </w:r>
          </w:p>
          <w:p w14:paraId="5FC1CE5F" w14:textId="77777777" w:rsidR="00F63B94" w:rsidRDefault="00F63B94" w:rsidP="0089509B">
            <w:pPr>
              <w:pStyle w:val="bullet"/>
              <w:numPr>
                <w:ilvl w:val="0"/>
                <w:numId w:val="26"/>
              </w:numPr>
              <w:ind w:left="284" w:hanging="284"/>
            </w:pPr>
            <w:r w:rsidRPr="00245A64">
              <w:t xml:space="preserve"> team work skills to collaborate on review</w:t>
            </w:r>
          </w:p>
        </w:tc>
      </w:tr>
      <w:tr w:rsidR="00F63B94" w14:paraId="040B6537" w14:textId="77777777" w:rsidTr="00F63B94">
        <w:tc>
          <w:tcPr>
            <w:tcW w:w="9242" w:type="dxa"/>
            <w:gridSpan w:val="5"/>
          </w:tcPr>
          <w:p w14:paraId="746C9134" w14:textId="77777777" w:rsidR="00F63B94" w:rsidRDefault="00F63B94" w:rsidP="0089509B">
            <w:pPr>
              <w:pStyle w:val="spacer"/>
            </w:pPr>
          </w:p>
        </w:tc>
      </w:tr>
      <w:tr w:rsidR="00F63B94" w14:paraId="2B28CADD" w14:textId="77777777" w:rsidTr="00F63B94">
        <w:tc>
          <w:tcPr>
            <w:tcW w:w="9242" w:type="dxa"/>
            <w:gridSpan w:val="5"/>
          </w:tcPr>
          <w:p w14:paraId="4436A30E" w14:textId="77777777" w:rsidR="00F63B94" w:rsidRDefault="00F63B94" w:rsidP="0089509B">
            <w:pPr>
              <w:pStyle w:val="Heading21"/>
            </w:pPr>
            <w:r>
              <w:t>Range Statement</w:t>
            </w:r>
          </w:p>
          <w:p w14:paraId="7F1A3323" w14:textId="09F5A48F" w:rsidR="00F63B94" w:rsidRDefault="00F63B94" w:rsidP="0089509B">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3B94" w14:paraId="4833EF40" w14:textId="77777777" w:rsidTr="00F63B94">
        <w:tc>
          <w:tcPr>
            <w:tcW w:w="3487" w:type="dxa"/>
            <w:gridSpan w:val="2"/>
          </w:tcPr>
          <w:p w14:paraId="56FB5195" w14:textId="77777777" w:rsidR="00F63B94" w:rsidRDefault="00F63B94" w:rsidP="0089509B">
            <w:pPr>
              <w:pStyle w:val="unittext"/>
              <w:rPr>
                <w:b/>
                <w:i/>
              </w:rPr>
            </w:pPr>
            <w:r>
              <w:rPr>
                <w:b/>
                <w:i/>
              </w:rPr>
              <w:t>S</w:t>
            </w:r>
            <w:r w:rsidRPr="00B60639">
              <w:rPr>
                <w:b/>
                <w:i/>
              </w:rPr>
              <w:t>ources of information</w:t>
            </w:r>
            <w:r>
              <w:rPr>
                <w:b/>
                <w:i/>
              </w:rPr>
              <w:t xml:space="preserve"> </w:t>
            </w:r>
            <w:r w:rsidRPr="00B34278">
              <w:t>may include:</w:t>
            </w:r>
          </w:p>
        </w:tc>
        <w:tc>
          <w:tcPr>
            <w:tcW w:w="5755" w:type="dxa"/>
            <w:gridSpan w:val="3"/>
          </w:tcPr>
          <w:p w14:paraId="02759E0B" w14:textId="77777777" w:rsidR="00F63B94" w:rsidRPr="00245A64" w:rsidRDefault="00F63B94" w:rsidP="0089509B">
            <w:pPr>
              <w:pStyle w:val="bullet"/>
              <w:numPr>
                <w:ilvl w:val="0"/>
                <w:numId w:val="26"/>
              </w:numPr>
              <w:ind w:left="284" w:hanging="284"/>
            </w:pPr>
            <w:r w:rsidRPr="00245A64">
              <w:t>university websites</w:t>
            </w:r>
          </w:p>
          <w:p w14:paraId="753CC876" w14:textId="77777777" w:rsidR="00F63B94" w:rsidRPr="00245A64" w:rsidRDefault="00F63B94" w:rsidP="0089509B">
            <w:pPr>
              <w:pStyle w:val="bullet"/>
              <w:numPr>
                <w:ilvl w:val="0"/>
                <w:numId w:val="26"/>
              </w:numPr>
              <w:ind w:left="284" w:hanging="284"/>
            </w:pPr>
            <w:r w:rsidRPr="00245A64">
              <w:t>student portals</w:t>
            </w:r>
          </w:p>
          <w:p w14:paraId="37E3471D" w14:textId="77777777" w:rsidR="00F63B94" w:rsidRPr="00245A64" w:rsidRDefault="00F63B94" w:rsidP="0089509B">
            <w:pPr>
              <w:pStyle w:val="bullet"/>
              <w:numPr>
                <w:ilvl w:val="0"/>
                <w:numId w:val="26"/>
              </w:numPr>
              <w:ind w:left="284" w:hanging="284"/>
            </w:pPr>
            <w:r w:rsidRPr="00245A64">
              <w:t>study guides</w:t>
            </w:r>
          </w:p>
          <w:p w14:paraId="252BF1D6" w14:textId="77777777" w:rsidR="00F63B94" w:rsidRPr="00245A64" w:rsidRDefault="00F63B94" w:rsidP="0089509B">
            <w:pPr>
              <w:pStyle w:val="bullet"/>
              <w:numPr>
                <w:ilvl w:val="0"/>
                <w:numId w:val="26"/>
              </w:numPr>
              <w:ind w:left="284" w:hanging="284"/>
            </w:pPr>
            <w:r w:rsidRPr="00245A64">
              <w:t>campus maps</w:t>
            </w:r>
          </w:p>
          <w:p w14:paraId="21E97177" w14:textId="77777777" w:rsidR="00F63B94" w:rsidRPr="00245A64" w:rsidRDefault="00F63B94" w:rsidP="0089509B">
            <w:pPr>
              <w:pStyle w:val="bullet"/>
              <w:numPr>
                <w:ilvl w:val="0"/>
                <w:numId w:val="26"/>
              </w:numPr>
              <w:ind w:left="284" w:hanging="284"/>
            </w:pPr>
            <w:r w:rsidRPr="00245A64">
              <w:t>current or past students</w:t>
            </w:r>
          </w:p>
          <w:p w14:paraId="13B2AA17" w14:textId="77777777" w:rsidR="00F63B94" w:rsidRDefault="00F63B94" w:rsidP="0089509B">
            <w:pPr>
              <w:pStyle w:val="bullet"/>
              <w:numPr>
                <w:ilvl w:val="0"/>
                <w:numId w:val="26"/>
              </w:numPr>
              <w:ind w:left="284" w:hanging="284"/>
            </w:pPr>
            <w:r w:rsidRPr="00245A64">
              <w:t>student support services</w:t>
            </w:r>
          </w:p>
        </w:tc>
      </w:tr>
      <w:tr w:rsidR="00F63B94" w14:paraId="23612ED6" w14:textId="77777777" w:rsidTr="00F63B94">
        <w:tc>
          <w:tcPr>
            <w:tcW w:w="3487" w:type="dxa"/>
            <w:gridSpan w:val="2"/>
          </w:tcPr>
          <w:p w14:paraId="0B6E3B40" w14:textId="77777777" w:rsidR="00F63B94" w:rsidRDefault="00F63B94" w:rsidP="0089509B">
            <w:pPr>
              <w:pStyle w:val="spacer"/>
            </w:pPr>
          </w:p>
        </w:tc>
        <w:tc>
          <w:tcPr>
            <w:tcW w:w="5755" w:type="dxa"/>
            <w:gridSpan w:val="3"/>
          </w:tcPr>
          <w:p w14:paraId="1EE3C74A" w14:textId="77777777" w:rsidR="00F63B94" w:rsidRDefault="00F63B94" w:rsidP="0089509B">
            <w:pPr>
              <w:pStyle w:val="spacer"/>
            </w:pPr>
          </w:p>
        </w:tc>
      </w:tr>
      <w:tr w:rsidR="00F63B94" w:rsidRPr="00245A64" w14:paraId="514FFBE2" w14:textId="77777777" w:rsidTr="00F63B94">
        <w:tc>
          <w:tcPr>
            <w:tcW w:w="3487" w:type="dxa"/>
            <w:gridSpan w:val="2"/>
          </w:tcPr>
          <w:p w14:paraId="624E901F" w14:textId="77777777" w:rsidR="00F63B94" w:rsidRDefault="00F63B94" w:rsidP="0089509B">
            <w:pPr>
              <w:pStyle w:val="unittext"/>
              <w:rPr>
                <w:b/>
                <w:i/>
              </w:rPr>
            </w:pPr>
            <w:r>
              <w:rPr>
                <w:b/>
                <w:i/>
              </w:rPr>
              <w:t>F</w:t>
            </w:r>
            <w:r w:rsidRPr="003C23E6">
              <w:rPr>
                <w:b/>
                <w:i/>
              </w:rPr>
              <w:t xml:space="preserve">actors </w:t>
            </w:r>
            <w:r w:rsidRPr="00CE2A77">
              <w:rPr>
                <w:b/>
                <w:i/>
              </w:rPr>
              <w:t>which may impact on transition to tertiary education</w:t>
            </w:r>
            <w:r>
              <w:rPr>
                <w:b/>
                <w:i/>
              </w:rPr>
              <w:t xml:space="preserve"> </w:t>
            </w:r>
            <w:r w:rsidRPr="00B34278">
              <w:t>may include:</w:t>
            </w:r>
          </w:p>
        </w:tc>
        <w:tc>
          <w:tcPr>
            <w:tcW w:w="5755" w:type="dxa"/>
            <w:gridSpan w:val="3"/>
          </w:tcPr>
          <w:p w14:paraId="7AFBE0EE" w14:textId="77777777" w:rsidR="00F63B94" w:rsidRPr="00245A64" w:rsidRDefault="00F63B94" w:rsidP="0089509B">
            <w:pPr>
              <w:pStyle w:val="bullet"/>
              <w:numPr>
                <w:ilvl w:val="0"/>
                <w:numId w:val="26"/>
              </w:numPr>
              <w:ind w:left="284" w:hanging="284"/>
            </w:pPr>
            <w:r w:rsidRPr="00245A64">
              <w:t xml:space="preserve">previous experience with education </w:t>
            </w:r>
          </w:p>
          <w:p w14:paraId="2BF10B57" w14:textId="77777777" w:rsidR="00F63B94" w:rsidRPr="00245A64" w:rsidRDefault="00F63B94" w:rsidP="0089509B">
            <w:pPr>
              <w:pStyle w:val="bullet"/>
              <w:numPr>
                <w:ilvl w:val="0"/>
                <w:numId w:val="26"/>
              </w:numPr>
              <w:ind w:left="284" w:hanging="284"/>
            </w:pPr>
            <w:r w:rsidRPr="00245A64">
              <w:t>lengthy absence from education</w:t>
            </w:r>
          </w:p>
          <w:p w14:paraId="594CCC44" w14:textId="77777777" w:rsidR="00F63B94" w:rsidRPr="00245A64" w:rsidRDefault="00F63B94" w:rsidP="0089509B">
            <w:pPr>
              <w:pStyle w:val="bullet"/>
              <w:numPr>
                <w:ilvl w:val="0"/>
                <w:numId w:val="26"/>
              </w:numPr>
              <w:ind w:left="284" w:hanging="284"/>
            </w:pPr>
            <w:r w:rsidRPr="00245A64">
              <w:t>family responsibilities</w:t>
            </w:r>
          </w:p>
          <w:p w14:paraId="7245275D" w14:textId="77777777" w:rsidR="00F63B94" w:rsidRPr="00245A64" w:rsidRDefault="00F63B94" w:rsidP="0089509B">
            <w:pPr>
              <w:pStyle w:val="bullet"/>
              <w:numPr>
                <w:ilvl w:val="0"/>
                <w:numId w:val="26"/>
              </w:numPr>
              <w:ind w:left="284" w:hanging="284"/>
            </w:pPr>
            <w:r w:rsidRPr="00245A64">
              <w:t>work commitments</w:t>
            </w:r>
          </w:p>
          <w:p w14:paraId="620412BE" w14:textId="77777777" w:rsidR="00F63B94" w:rsidRPr="00245A64" w:rsidRDefault="00F63B94" w:rsidP="0089509B">
            <w:pPr>
              <w:pStyle w:val="bullet"/>
              <w:numPr>
                <w:ilvl w:val="0"/>
                <w:numId w:val="26"/>
              </w:numPr>
              <w:ind w:left="284" w:hanging="284"/>
            </w:pPr>
            <w:r w:rsidRPr="00245A64">
              <w:t>course expectations</w:t>
            </w:r>
          </w:p>
        </w:tc>
      </w:tr>
      <w:tr w:rsidR="00F63B94" w14:paraId="0CD9E7DE" w14:textId="77777777" w:rsidTr="00F63B94">
        <w:tc>
          <w:tcPr>
            <w:tcW w:w="3487" w:type="dxa"/>
            <w:gridSpan w:val="2"/>
          </w:tcPr>
          <w:p w14:paraId="047EE66C" w14:textId="77777777" w:rsidR="00F63B94" w:rsidRDefault="00F63B94" w:rsidP="0089509B">
            <w:pPr>
              <w:pStyle w:val="spacer"/>
            </w:pPr>
          </w:p>
        </w:tc>
        <w:tc>
          <w:tcPr>
            <w:tcW w:w="5755" w:type="dxa"/>
            <w:gridSpan w:val="3"/>
          </w:tcPr>
          <w:p w14:paraId="135A5E22" w14:textId="77777777" w:rsidR="00F63B94" w:rsidRDefault="00F63B94" w:rsidP="0089509B">
            <w:pPr>
              <w:pStyle w:val="spacer"/>
            </w:pPr>
          </w:p>
        </w:tc>
      </w:tr>
      <w:tr w:rsidR="00F63B94" w:rsidRPr="00245A64" w14:paraId="320A0DF7" w14:textId="77777777" w:rsidTr="00F63B94">
        <w:tc>
          <w:tcPr>
            <w:tcW w:w="3487" w:type="dxa"/>
            <w:gridSpan w:val="2"/>
          </w:tcPr>
          <w:p w14:paraId="1EA0D4E4" w14:textId="77777777" w:rsidR="00F63B94" w:rsidRPr="005979AA" w:rsidRDefault="00F63B94" w:rsidP="0089509B">
            <w:pPr>
              <w:pStyle w:val="unittext"/>
            </w:pPr>
            <w:r>
              <w:rPr>
                <w:b/>
                <w:i/>
              </w:rPr>
              <w:t>A</w:t>
            </w:r>
            <w:r w:rsidRPr="00D60113">
              <w:rPr>
                <w:b/>
                <w:i/>
              </w:rPr>
              <w:t xml:space="preserve">ppropriate resources </w:t>
            </w:r>
            <w:r w:rsidRPr="00640322">
              <w:t>may include:</w:t>
            </w:r>
          </w:p>
        </w:tc>
        <w:tc>
          <w:tcPr>
            <w:tcW w:w="5755" w:type="dxa"/>
            <w:gridSpan w:val="3"/>
          </w:tcPr>
          <w:p w14:paraId="1B13ECDF" w14:textId="77777777" w:rsidR="00F63B94" w:rsidRPr="00245A64" w:rsidRDefault="00F63B94" w:rsidP="0089509B">
            <w:pPr>
              <w:pStyle w:val="bullet"/>
              <w:numPr>
                <w:ilvl w:val="0"/>
                <w:numId w:val="26"/>
              </w:numPr>
              <w:ind w:left="284" w:hanging="284"/>
            </w:pPr>
            <w:r w:rsidRPr="00245A64">
              <w:t>university and vocational training provider websites</w:t>
            </w:r>
          </w:p>
          <w:p w14:paraId="6672E9C5" w14:textId="77777777" w:rsidR="00F63B94" w:rsidRPr="00245A64" w:rsidRDefault="00F63B94" w:rsidP="0089509B">
            <w:pPr>
              <w:pStyle w:val="bullet"/>
              <w:numPr>
                <w:ilvl w:val="0"/>
                <w:numId w:val="26"/>
              </w:numPr>
              <w:ind w:left="284" w:hanging="284"/>
            </w:pPr>
            <w:r w:rsidRPr="00245A64">
              <w:t>on-line data bases related to study and employment</w:t>
            </w:r>
          </w:p>
          <w:p w14:paraId="617F24B3" w14:textId="77777777" w:rsidR="00F63B94" w:rsidRPr="00245A64" w:rsidRDefault="00F63B94" w:rsidP="0089509B">
            <w:pPr>
              <w:pStyle w:val="bullet"/>
              <w:numPr>
                <w:ilvl w:val="0"/>
                <w:numId w:val="26"/>
              </w:numPr>
              <w:ind w:left="284" w:hanging="284"/>
            </w:pPr>
            <w:r w:rsidRPr="00245A64">
              <w:t>career counsellors</w:t>
            </w:r>
          </w:p>
          <w:p w14:paraId="65AFC3B6" w14:textId="77777777" w:rsidR="00F63B94" w:rsidRPr="00245A64" w:rsidRDefault="00F63B94" w:rsidP="0089509B">
            <w:pPr>
              <w:pStyle w:val="bullet"/>
              <w:numPr>
                <w:ilvl w:val="0"/>
                <w:numId w:val="26"/>
              </w:numPr>
              <w:ind w:left="284" w:hanging="284"/>
            </w:pPr>
            <w:r w:rsidRPr="00245A64">
              <w:t>training organisation materials and open days</w:t>
            </w:r>
          </w:p>
          <w:p w14:paraId="22F41168" w14:textId="77777777" w:rsidR="00F63B94" w:rsidRPr="00245A64" w:rsidRDefault="00F63B94" w:rsidP="0089509B">
            <w:pPr>
              <w:pStyle w:val="bullet"/>
              <w:numPr>
                <w:ilvl w:val="0"/>
                <w:numId w:val="26"/>
              </w:numPr>
              <w:ind w:left="284" w:hanging="284"/>
            </w:pPr>
            <w:r w:rsidRPr="00245A64">
              <w:t>education/ careers sections in newspaper and online</w:t>
            </w:r>
          </w:p>
          <w:p w14:paraId="084C9907" w14:textId="77777777" w:rsidR="00F63B94" w:rsidRPr="00245A64" w:rsidRDefault="00F63B94" w:rsidP="0089509B">
            <w:pPr>
              <w:pStyle w:val="bullet"/>
              <w:numPr>
                <w:ilvl w:val="0"/>
                <w:numId w:val="26"/>
              </w:numPr>
              <w:ind w:left="284" w:hanging="284"/>
            </w:pPr>
            <w:r w:rsidRPr="00245A64">
              <w:t>Tertiary Admission Centre Guides such as VTAC Guide</w:t>
            </w:r>
          </w:p>
          <w:p w14:paraId="7D9757A3" w14:textId="77777777" w:rsidR="00F63B94" w:rsidRPr="00245A64" w:rsidRDefault="00F63B94" w:rsidP="0089509B">
            <w:pPr>
              <w:pStyle w:val="bullet"/>
              <w:numPr>
                <w:ilvl w:val="0"/>
                <w:numId w:val="26"/>
              </w:numPr>
              <w:ind w:left="284" w:hanging="284"/>
            </w:pPr>
            <w:r w:rsidRPr="00245A64">
              <w:t>study guides for areas of interest</w:t>
            </w:r>
          </w:p>
        </w:tc>
      </w:tr>
      <w:tr w:rsidR="00F63B94" w14:paraId="471EA3AA" w14:textId="77777777" w:rsidTr="00F63B94">
        <w:tc>
          <w:tcPr>
            <w:tcW w:w="9242" w:type="dxa"/>
            <w:gridSpan w:val="5"/>
          </w:tcPr>
          <w:p w14:paraId="46C6790C" w14:textId="77777777" w:rsidR="00F63B94" w:rsidRDefault="00F63B94" w:rsidP="0089509B">
            <w:pPr>
              <w:pStyle w:val="spacer"/>
            </w:pPr>
          </w:p>
        </w:tc>
      </w:tr>
      <w:tr w:rsidR="00F63B94" w:rsidRPr="00245A64" w14:paraId="1493FF5F" w14:textId="77777777" w:rsidTr="00F63B94">
        <w:tc>
          <w:tcPr>
            <w:tcW w:w="3487" w:type="dxa"/>
            <w:gridSpan w:val="2"/>
          </w:tcPr>
          <w:p w14:paraId="7D799695" w14:textId="77777777" w:rsidR="00F63B94" w:rsidRPr="005979AA" w:rsidRDefault="00F63B94" w:rsidP="0089509B">
            <w:pPr>
              <w:pStyle w:val="unittext"/>
            </w:pPr>
            <w:r>
              <w:rPr>
                <w:b/>
                <w:i/>
              </w:rPr>
              <w:t>F</w:t>
            </w:r>
            <w:r w:rsidRPr="00D60113">
              <w:rPr>
                <w:b/>
                <w:i/>
              </w:rPr>
              <w:t>ield of study</w:t>
            </w:r>
            <w:r>
              <w:t xml:space="preserve"> may include:</w:t>
            </w:r>
          </w:p>
        </w:tc>
        <w:tc>
          <w:tcPr>
            <w:tcW w:w="5755" w:type="dxa"/>
            <w:gridSpan w:val="3"/>
          </w:tcPr>
          <w:p w14:paraId="3C92CC90" w14:textId="77777777" w:rsidR="00F63B94" w:rsidRPr="00245A64" w:rsidRDefault="00F63B94" w:rsidP="0089509B">
            <w:pPr>
              <w:pStyle w:val="bullet"/>
              <w:numPr>
                <w:ilvl w:val="0"/>
                <w:numId w:val="26"/>
              </w:numPr>
              <w:ind w:left="284" w:hanging="284"/>
            </w:pPr>
            <w:r w:rsidRPr="00245A64">
              <w:t>engineering</w:t>
            </w:r>
          </w:p>
          <w:p w14:paraId="66BE82A8" w14:textId="77777777" w:rsidR="00F63B94" w:rsidRPr="00245A64" w:rsidRDefault="00F63B94" w:rsidP="0089509B">
            <w:pPr>
              <w:pStyle w:val="bullet"/>
              <w:numPr>
                <w:ilvl w:val="0"/>
                <w:numId w:val="26"/>
              </w:numPr>
              <w:ind w:left="284" w:hanging="284"/>
            </w:pPr>
            <w:r w:rsidRPr="00245A64">
              <w:t>law</w:t>
            </w:r>
          </w:p>
          <w:p w14:paraId="35A758C6" w14:textId="77777777" w:rsidR="00F63B94" w:rsidRPr="00245A64" w:rsidRDefault="00F63B94" w:rsidP="0089509B">
            <w:pPr>
              <w:pStyle w:val="bullet"/>
              <w:numPr>
                <w:ilvl w:val="0"/>
                <w:numId w:val="26"/>
              </w:numPr>
              <w:ind w:left="284" w:hanging="284"/>
            </w:pPr>
            <w:r w:rsidRPr="00245A64">
              <w:t>fine arts</w:t>
            </w:r>
          </w:p>
          <w:p w14:paraId="7005736D" w14:textId="77777777" w:rsidR="00F63B94" w:rsidRPr="00245A64" w:rsidRDefault="00F63B94" w:rsidP="0089509B">
            <w:pPr>
              <w:pStyle w:val="bullet"/>
              <w:numPr>
                <w:ilvl w:val="0"/>
                <w:numId w:val="26"/>
              </w:numPr>
              <w:ind w:left="284" w:hanging="284"/>
            </w:pPr>
            <w:r w:rsidRPr="00245A64">
              <w:t>performance art</w:t>
            </w:r>
          </w:p>
          <w:p w14:paraId="1C2A1216" w14:textId="77777777" w:rsidR="00F63B94" w:rsidRPr="00245A64" w:rsidRDefault="00F63B94" w:rsidP="0089509B">
            <w:pPr>
              <w:pStyle w:val="bullet"/>
              <w:numPr>
                <w:ilvl w:val="0"/>
                <w:numId w:val="26"/>
              </w:numPr>
              <w:ind w:left="284" w:hanging="284"/>
            </w:pPr>
            <w:r w:rsidRPr="00245A64">
              <w:t>commerce</w:t>
            </w:r>
          </w:p>
          <w:p w14:paraId="1504A8A4" w14:textId="77777777" w:rsidR="00F63B94" w:rsidRPr="00245A64" w:rsidRDefault="00F63B94" w:rsidP="0089509B">
            <w:pPr>
              <w:pStyle w:val="bullet"/>
              <w:numPr>
                <w:ilvl w:val="0"/>
                <w:numId w:val="26"/>
              </w:numPr>
              <w:ind w:left="284" w:hanging="284"/>
            </w:pPr>
            <w:r w:rsidRPr="00245A64">
              <w:t>biomedicine</w:t>
            </w:r>
          </w:p>
          <w:p w14:paraId="6EC65C77" w14:textId="77777777" w:rsidR="00F63B94" w:rsidRDefault="00F63B94" w:rsidP="0089509B">
            <w:pPr>
              <w:pStyle w:val="bullet"/>
              <w:numPr>
                <w:ilvl w:val="0"/>
                <w:numId w:val="26"/>
              </w:numPr>
              <w:ind w:left="284" w:hanging="284"/>
            </w:pPr>
            <w:r w:rsidRPr="00245A64">
              <w:t>science</w:t>
            </w:r>
          </w:p>
          <w:p w14:paraId="4AD6269C" w14:textId="77777777" w:rsidR="00F63B94" w:rsidRPr="00245A64" w:rsidRDefault="00F63B94" w:rsidP="0089509B">
            <w:pPr>
              <w:pStyle w:val="bullet"/>
              <w:numPr>
                <w:ilvl w:val="0"/>
                <w:numId w:val="26"/>
              </w:numPr>
              <w:ind w:left="284" w:hanging="284"/>
            </w:pPr>
            <w:r>
              <w:t>education</w:t>
            </w:r>
          </w:p>
        </w:tc>
      </w:tr>
      <w:tr w:rsidR="00F63B94" w14:paraId="23867C12" w14:textId="77777777" w:rsidTr="00F63B94">
        <w:tc>
          <w:tcPr>
            <w:tcW w:w="9242" w:type="dxa"/>
            <w:gridSpan w:val="5"/>
          </w:tcPr>
          <w:p w14:paraId="0CB8AB0B" w14:textId="77777777" w:rsidR="00F63B94" w:rsidRDefault="00F63B94" w:rsidP="0089509B">
            <w:pPr>
              <w:pStyle w:val="spacer"/>
            </w:pPr>
          </w:p>
        </w:tc>
      </w:tr>
      <w:tr w:rsidR="00F63B94" w14:paraId="4EAEA619" w14:textId="77777777" w:rsidTr="00F63B94">
        <w:tc>
          <w:tcPr>
            <w:tcW w:w="3487" w:type="dxa"/>
            <w:gridSpan w:val="2"/>
          </w:tcPr>
          <w:p w14:paraId="7952856B" w14:textId="77777777" w:rsidR="00F63B94" w:rsidRPr="005979AA" w:rsidRDefault="00F63B94" w:rsidP="0089509B">
            <w:pPr>
              <w:pStyle w:val="unittext"/>
            </w:pPr>
            <w:r>
              <w:rPr>
                <w:b/>
                <w:i/>
              </w:rPr>
              <w:t>E</w:t>
            </w:r>
            <w:r w:rsidRPr="00D60113">
              <w:rPr>
                <w:b/>
                <w:i/>
              </w:rPr>
              <w:t>ntry requirements</w:t>
            </w:r>
            <w:r>
              <w:rPr>
                <w:b/>
                <w:i/>
              </w:rPr>
              <w:t xml:space="preserve"> </w:t>
            </w:r>
            <w:r w:rsidRPr="00C23E48">
              <w:t>may include:</w:t>
            </w:r>
          </w:p>
        </w:tc>
        <w:tc>
          <w:tcPr>
            <w:tcW w:w="5755" w:type="dxa"/>
            <w:gridSpan w:val="3"/>
          </w:tcPr>
          <w:p w14:paraId="6DD553A1" w14:textId="77777777" w:rsidR="00F63B94" w:rsidRPr="00245A64" w:rsidRDefault="00F63B94" w:rsidP="0089509B">
            <w:pPr>
              <w:pStyle w:val="bullet"/>
              <w:numPr>
                <w:ilvl w:val="0"/>
                <w:numId w:val="26"/>
              </w:numPr>
              <w:ind w:left="284" w:hanging="284"/>
            </w:pPr>
            <w:r w:rsidRPr="00245A64">
              <w:t>Tertiary Admission Centre guidelines, e.g. VTAC</w:t>
            </w:r>
          </w:p>
          <w:p w14:paraId="2BF627C6" w14:textId="77777777" w:rsidR="00F63B94" w:rsidRPr="00245A64" w:rsidRDefault="00F63B94" w:rsidP="0089509B">
            <w:pPr>
              <w:pStyle w:val="bullet"/>
              <w:numPr>
                <w:ilvl w:val="0"/>
                <w:numId w:val="26"/>
              </w:numPr>
              <w:ind w:left="284" w:hanging="284"/>
            </w:pPr>
            <w:r w:rsidRPr="00245A64">
              <w:t>SEAS (Special Entry Access Scheme)</w:t>
            </w:r>
          </w:p>
          <w:p w14:paraId="1D609A25" w14:textId="77777777" w:rsidR="00F63B94" w:rsidRPr="00245A64" w:rsidRDefault="00F63B94" w:rsidP="0089509B">
            <w:pPr>
              <w:pStyle w:val="bullet"/>
              <w:numPr>
                <w:ilvl w:val="0"/>
                <w:numId w:val="26"/>
              </w:numPr>
              <w:ind w:left="284" w:hanging="284"/>
            </w:pPr>
            <w:r w:rsidRPr="00245A64">
              <w:t>minimum requirements</w:t>
            </w:r>
          </w:p>
          <w:p w14:paraId="1E062E4C" w14:textId="77777777" w:rsidR="00F63B94" w:rsidRPr="00245A64" w:rsidRDefault="00F63B94" w:rsidP="0089509B">
            <w:pPr>
              <w:pStyle w:val="bullet"/>
              <w:numPr>
                <w:ilvl w:val="0"/>
                <w:numId w:val="26"/>
              </w:numPr>
              <w:ind w:left="284" w:hanging="284"/>
            </w:pPr>
            <w:r w:rsidRPr="00245A64">
              <w:t>age limits</w:t>
            </w:r>
          </w:p>
          <w:p w14:paraId="6E2ADD91" w14:textId="77777777" w:rsidR="00F63B94" w:rsidRPr="00245A64" w:rsidRDefault="00F63B94" w:rsidP="0089509B">
            <w:pPr>
              <w:pStyle w:val="bullet"/>
              <w:numPr>
                <w:ilvl w:val="0"/>
                <w:numId w:val="26"/>
              </w:numPr>
              <w:ind w:left="284" w:hanging="284"/>
            </w:pPr>
            <w:r w:rsidRPr="00245A64">
              <w:t xml:space="preserve">those for special entry categories such as difficult family circumstances, disability or long term medical condition </w:t>
            </w:r>
          </w:p>
          <w:p w14:paraId="7D82FA35" w14:textId="77777777" w:rsidR="00F63B94" w:rsidRPr="00245A64" w:rsidRDefault="00F63B94" w:rsidP="0089509B">
            <w:pPr>
              <w:pStyle w:val="bullet"/>
              <w:numPr>
                <w:ilvl w:val="0"/>
                <w:numId w:val="26"/>
              </w:numPr>
              <w:ind w:left="284" w:hanging="284"/>
            </w:pPr>
            <w:r w:rsidRPr="00245A64">
              <w:t>statement of support from health professional, responsible person</w:t>
            </w:r>
          </w:p>
          <w:p w14:paraId="24C5D13F" w14:textId="77777777" w:rsidR="00F63B94" w:rsidRPr="00245A64" w:rsidRDefault="00F63B94" w:rsidP="0089509B">
            <w:pPr>
              <w:pStyle w:val="bullet"/>
              <w:numPr>
                <w:ilvl w:val="0"/>
                <w:numId w:val="26"/>
              </w:numPr>
              <w:ind w:left="284" w:hanging="284"/>
            </w:pPr>
            <w:r w:rsidRPr="00245A64">
              <w:t>certificated copies of documents</w:t>
            </w:r>
          </w:p>
          <w:p w14:paraId="53F91974" w14:textId="77777777" w:rsidR="00F63B94" w:rsidRPr="00245A64" w:rsidRDefault="00F63B94" w:rsidP="0089509B">
            <w:pPr>
              <w:pStyle w:val="bullet"/>
              <w:numPr>
                <w:ilvl w:val="0"/>
                <w:numId w:val="26"/>
              </w:numPr>
              <w:ind w:left="284" w:hanging="284"/>
            </w:pPr>
            <w:r w:rsidRPr="00245A64">
              <w:t>interviews</w:t>
            </w:r>
          </w:p>
          <w:p w14:paraId="1652607E" w14:textId="77777777" w:rsidR="00F63B94" w:rsidRPr="00245A64" w:rsidRDefault="00F63B94" w:rsidP="0089509B">
            <w:pPr>
              <w:pStyle w:val="bullet"/>
              <w:numPr>
                <w:ilvl w:val="0"/>
                <w:numId w:val="26"/>
              </w:numPr>
              <w:ind w:left="284" w:hanging="284"/>
            </w:pPr>
            <w:r w:rsidRPr="00245A64">
              <w:t>STAT (Special Tertiary Admissions Test)</w:t>
            </w:r>
          </w:p>
          <w:p w14:paraId="714C8415" w14:textId="77777777" w:rsidR="00F63B94" w:rsidRPr="00245A64" w:rsidRDefault="00F63B94" w:rsidP="0089509B">
            <w:pPr>
              <w:pStyle w:val="bullet"/>
              <w:numPr>
                <w:ilvl w:val="0"/>
                <w:numId w:val="26"/>
              </w:numPr>
              <w:ind w:left="284" w:hanging="284"/>
            </w:pPr>
            <w:r w:rsidRPr="00245A64">
              <w:t>statement of interest</w:t>
            </w:r>
          </w:p>
          <w:p w14:paraId="1F741051" w14:textId="77777777" w:rsidR="00F63B94" w:rsidRPr="00245A64" w:rsidRDefault="00F63B94" w:rsidP="0089509B">
            <w:pPr>
              <w:pStyle w:val="bullet"/>
              <w:numPr>
                <w:ilvl w:val="0"/>
                <w:numId w:val="26"/>
              </w:numPr>
              <w:ind w:left="284" w:hanging="284"/>
            </w:pPr>
            <w:r w:rsidRPr="00245A64">
              <w:t>evidence of study or work history</w:t>
            </w:r>
          </w:p>
          <w:p w14:paraId="42A2C27A" w14:textId="77777777" w:rsidR="00F63B94" w:rsidRPr="00245A64" w:rsidRDefault="00F63B94" w:rsidP="0089509B">
            <w:pPr>
              <w:pStyle w:val="bullet"/>
              <w:numPr>
                <w:ilvl w:val="0"/>
                <w:numId w:val="26"/>
              </w:numPr>
              <w:ind w:left="284" w:hanging="284"/>
            </w:pPr>
            <w:r w:rsidRPr="00245A64">
              <w:t>course specific requirements</w:t>
            </w:r>
          </w:p>
          <w:p w14:paraId="790B8DFF" w14:textId="77777777" w:rsidR="00F63B94" w:rsidRPr="00245A64" w:rsidRDefault="00F63B94" w:rsidP="0089509B">
            <w:pPr>
              <w:pStyle w:val="bullet"/>
              <w:numPr>
                <w:ilvl w:val="0"/>
                <w:numId w:val="26"/>
              </w:numPr>
              <w:ind w:left="284" w:hanging="284"/>
            </w:pPr>
            <w:r w:rsidRPr="00245A64">
              <w:t>personal impact statement</w:t>
            </w:r>
          </w:p>
          <w:p w14:paraId="4B535B02" w14:textId="77777777" w:rsidR="00F63B94" w:rsidRPr="00245A64" w:rsidRDefault="00F63B94" w:rsidP="0089509B">
            <w:pPr>
              <w:pStyle w:val="bullet"/>
              <w:numPr>
                <w:ilvl w:val="0"/>
                <w:numId w:val="26"/>
              </w:numPr>
              <w:ind w:left="284" w:hanging="284"/>
            </w:pPr>
            <w:r w:rsidRPr="00245A64">
              <w:t>portfolio of samples</w:t>
            </w:r>
          </w:p>
          <w:p w14:paraId="57D740CE" w14:textId="77777777" w:rsidR="00F63B94" w:rsidRPr="00245A64" w:rsidRDefault="00F63B94" w:rsidP="0089509B">
            <w:pPr>
              <w:pStyle w:val="bullet"/>
              <w:numPr>
                <w:ilvl w:val="0"/>
                <w:numId w:val="26"/>
              </w:numPr>
              <w:ind w:left="284" w:hanging="284"/>
            </w:pPr>
            <w:r w:rsidRPr="00245A64">
              <w:t>e-portfolio</w:t>
            </w:r>
          </w:p>
          <w:p w14:paraId="77DDF9F2" w14:textId="77777777" w:rsidR="00F63B94" w:rsidRPr="00245A64" w:rsidRDefault="00F63B94" w:rsidP="0089509B">
            <w:pPr>
              <w:pStyle w:val="bullet"/>
              <w:numPr>
                <w:ilvl w:val="0"/>
                <w:numId w:val="26"/>
              </w:numPr>
              <w:ind w:left="284" w:hanging="284"/>
            </w:pPr>
            <w:r w:rsidRPr="00245A64">
              <w:t>references</w:t>
            </w:r>
          </w:p>
          <w:p w14:paraId="19CAB453" w14:textId="77777777" w:rsidR="00F63B94" w:rsidRPr="00245A64" w:rsidRDefault="00F63B94" w:rsidP="0089509B">
            <w:pPr>
              <w:pStyle w:val="bullet"/>
              <w:numPr>
                <w:ilvl w:val="0"/>
                <w:numId w:val="26"/>
              </w:numPr>
              <w:ind w:left="284" w:hanging="284"/>
            </w:pPr>
            <w:r w:rsidRPr="00245A64">
              <w:t>forms requiring completion</w:t>
            </w:r>
          </w:p>
          <w:p w14:paraId="10748DED" w14:textId="77777777" w:rsidR="00F63B94" w:rsidRPr="00245A64" w:rsidRDefault="00F63B94" w:rsidP="0089509B">
            <w:pPr>
              <w:pStyle w:val="bullet"/>
              <w:numPr>
                <w:ilvl w:val="0"/>
                <w:numId w:val="26"/>
              </w:numPr>
              <w:ind w:left="284" w:hanging="284"/>
            </w:pPr>
            <w:r w:rsidRPr="00245A64">
              <w:t xml:space="preserve">statutory declarations </w:t>
            </w:r>
          </w:p>
          <w:p w14:paraId="6275724C" w14:textId="77777777" w:rsidR="00F63B94" w:rsidRDefault="00F63B94" w:rsidP="0089509B">
            <w:pPr>
              <w:pStyle w:val="bullet"/>
              <w:numPr>
                <w:ilvl w:val="0"/>
                <w:numId w:val="26"/>
              </w:numPr>
              <w:ind w:left="284" w:hanging="284"/>
            </w:pPr>
            <w:r w:rsidRPr="00245A64">
              <w:t>special requirements for example. need for a note-taker</w:t>
            </w:r>
          </w:p>
        </w:tc>
      </w:tr>
      <w:tr w:rsidR="00F63B94" w14:paraId="7B6F7B22" w14:textId="77777777" w:rsidTr="00F63B94">
        <w:tc>
          <w:tcPr>
            <w:tcW w:w="9242" w:type="dxa"/>
            <w:gridSpan w:val="5"/>
          </w:tcPr>
          <w:p w14:paraId="1D26FAC8" w14:textId="77777777" w:rsidR="00F63B94" w:rsidRDefault="00F63B94" w:rsidP="0089509B">
            <w:pPr>
              <w:pStyle w:val="spacer"/>
            </w:pPr>
          </w:p>
        </w:tc>
      </w:tr>
      <w:tr w:rsidR="00F63B94" w14:paraId="365FC0A2" w14:textId="77777777" w:rsidTr="00F63B94">
        <w:tc>
          <w:tcPr>
            <w:tcW w:w="3487" w:type="dxa"/>
            <w:gridSpan w:val="2"/>
          </w:tcPr>
          <w:p w14:paraId="7ED3B531" w14:textId="77777777" w:rsidR="00F63B94" w:rsidRPr="005979AA" w:rsidRDefault="00F63B94" w:rsidP="0089509B">
            <w:pPr>
              <w:pStyle w:val="unittext"/>
            </w:pPr>
            <w:r w:rsidRPr="00D60113">
              <w:rPr>
                <w:b/>
                <w:i/>
              </w:rPr>
              <w:t>Review personal circumstances, skills and achievements</w:t>
            </w:r>
            <w:r>
              <w:rPr>
                <w:b/>
                <w:i/>
              </w:rPr>
              <w:t xml:space="preserve"> </w:t>
            </w:r>
            <w:r w:rsidRPr="00C23E48">
              <w:t>may include:</w:t>
            </w:r>
          </w:p>
        </w:tc>
        <w:tc>
          <w:tcPr>
            <w:tcW w:w="5755" w:type="dxa"/>
            <w:gridSpan w:val="3"/>
          </w:tcPr>
          <w:p w14:paraId="1ADB2418" w14:textId="77777777" w:rsidR="00F63B94" w:rsidRPr="00245A64" w:rsidRDefault="00F63B94" w:rsidP="0089509B">
            <w:pPr>
              <w:pStyle w:val="bullet"/>
              <w:numPr>
                <w:ilvl w:val="0"/>
                <w:numId w:val="26"/>
              </w:numPr>
              <w:ind w:left="284" w:hanging="284"/>
            </w:pPr>
            <w:r w:rsidRPr="00245A64">
              <w:t>researching any additional skills requirements of learning options</w:t>
            </w:r>
          </w:p>
          <w:p w14:paraId="640479F8" w14:textId="77777777" w:rsidR="00F63B94" w:rsidRPr="00245A64" w:rsidRDefault="00F63B94" w:rsidP="0089509B">
            <w:pPr>
              <w:pStyle w:val="bullet"/>
              <w:numPr>
                <w:ilvl w:val="0"/>
                <w:numId w:val="26"/>
              </w:numPr>
              <w:ind w:left="284" w:hanging="284"/>
            </w:pPr>
            <w:r w:rsidRPr="00245A64">
              <w:t>personal circumstances - educational, financial social or medical barriers to accessing education pathways</w:t>
            </w:r>
          </w:p>
          <w:p w14:paraId="1AC8035A" w14:textId="77777777" w:rsidR="00F63B94" w:rsidRPr="00245A64" w:rsidRDefault="00F63B94" w:rsidP="0089509B">
            <w:pPr>
              <w:pStyle w:val="bullet"/>
              <w:numPr>
                <w:ilvl w:val="0"/>
                <w:numId w:val="26"/>
              </w:numPr>
              <w:ind w:left="284" w:hanging="284"/>
            </w:pPr>
            <w:r w:rsidRPr="00245A64">
              <w:t xml:space="preserve">review of work, volunteer or recreational experience </w:t>
            </w:r>
          </w:p>
          <w:p w14:paraId="06354886" w14:textId="77777777" w:rsidR="00F63B94" w:rsidRPr="00245A64" w:rsidRDefault="00F63B94" w:rsidP="0089509B">
            <w:pPr>
              <w:pStyle w:val="bullet"/>
              <w:numPr>
                <w:ilvl w:val="0"/>
                <w:numId w:val="26"/>
              </w:numPr>
              <w:ind w:left="284" w:hanging="284"/>
            </w:pPr>
            <w:r w:rsidRPr="00245A64">
              <w:t>formal and informal learning experiences</w:t>
            </w:r>
          </w:p>
          <w:p w14:paraId="452BF254" w14:textId="77777777" w:rsidR="00F63B94" w:rsidRPr="00245A64" w:rsidRDefault="00F63B94" w:rsidP="0089509B">
            <w:pPr>
              <w:pStyle w:val="bullet"/>
              <w:numPr>
                <w:ilvl w:val="0"/>
                <w:numId w:val="26"/>
              </w:numPr>
              <w:ind w:left="284" w:hanging="284"/>
            </w:pPr>
            <w:r w:rsidRPr="00245A64">
              <w:t>identifying gaps in own underpinning skills and knowledge</w:t>
            </w:r>
          </w:p>
          <w:p w14:paraId="41FC5C74" w14:textId="77777777" w:rsidR="00F63B94" w:rsidRPr="00245A64" w:rsidRDefault="00F63B94" w:rsidP="0089509B">
            <w:pPr>
              <w:pStyle w:val="bullet"/>
              <w:numPr>
                <w:ilvl w:val="0"/>
                <w:numId w:val="26"/>
              </w:numPr>
              <w:ind w:left="284" w:hanging="284"/>
            </w:pPr>
            <w:r w:rsidRPr="00245A64">
              <w:t>identifying referees or champions</w:t>
            </w:r>
          </w:p>
          <w:p w14:paraId="0973A31D" w14:textId="77777777" w:rsidR="00F63B94" w:rsidRPr="00245A64" w:rsidRDefault="00F63B94" w:rsidP="0089509B">
            <w:pPr>
              <w:pStyle w:val="bullet"/>
              <w:numPr>
                <w:ilvl w:val="0"/>
                <w:numId w:val="26"/>
              </w:numPr>
              <w:ind w:left="284" w:hanging="284"/>
            </w:pPr>
            <w:r w:rsidRPr="00245A64">
              <w:t>collection of artefacts, documents to support application</w:t>
            </w:r>
          </w:p>
          <w:p w14:paraId="34454243" w14:textId="77777777" w:rsidR="00F63B94" w:rsidRPr="00245A64" w:rsidRDefault="00F63B94" w:rsidP="0089509B">
            <w:pPr>
              <w:pStyle w:val="bullet"/>
              <w:numPr>
                <w:ilvl w:val="0"/>
                <w:numId w:val="26"/>
              </w:numPr>
              <w:ind w:left="284" w:hanging="284"/>
            </w:pPr>
            <w:r w:rsidRPr="00245A64">
              <w:t>arranging interviews with career advisors, course coordinators</w:t>
            </w:r>
          </w:p>
          <w:p w14:paraId="600BDD0E" w14:textId="77777777" w:rsidR="00F63B94" w:rsidRPr="00245A64" w:rsidRDefault="00F63B94" w:rsidP="0089509B">
            <w:pPr>
              <w:pStyle w:val="bullet"/>
              <w:numPr>
                <w:ilvl w:val="0"/>
                <w:numId w:val="26"/>
              </w:numPr>
              <w:ind w:left="284" w:hanging="284"/>
            </w:pPr>
            <w:r w:rsidRPr="00245A64">
              <w:t>documenting employability skills</w:t>
            </w:r>
          </w:p>
          <w:p w14:paraId="422C3E53" w14:textId="77777777" w:rsidR="00F63B94" w:rsidRDefault="00F63B94" w:rsidP="0089509B">
            <w:pPr>
              <w:pStyle w:val="bullet"/>
              <w:numPr>
                <w:ilvl w:val="0"/>
                <w:numId w:val="26"/>
              </w:numPr>
              <w:ind w:left="284" w:hanging="284"/>
            </w:pPr>
            <w:r w:rsidRPr="00245A64">
              <w:t>completion of study</w:t>
            </w:r>
          </w:p>
        </w:tc>
      </w:tr>
      <w:tr w:rsidR="00F63B94" w14:paraId="19BC95B8" w14:textId="77777777" w:rsidTr="00F63B94">
        <w:tc>
          <w:tcPr>
            <w:tcW w:w="9242" w:type="dxa"/>
            <w:gridSpan w:val="5"/>
          </w:tcPr>
          <w:p w14:paraId="126DCF76" w14:textId="77777777" w:rsidR="00F63B94" w:rsidRDefault="00F63B94" w:rsidP="0089509B">
            <w:pPr>
              <w:pStyle w:val="spacer"/>
            </w:pPr>
          </w:p>
        </w:tc>
      </w:tr>
      <w:tr w:rsidR="00F63B94" w14:paraId="735DAE11" w14:textId="77777777" w:rsidTr="00F63B94">
        <w:tc>
          <w:tcPr>
            <w:tcW w:w="3487" w:type="dxa"/>
            <w:gridSpan w:val="2"/>
          </w:tcPr>
          <w:p w14:paraId="72C881FE" w14:textId="77777777" w:rsidR="00F63B94" w:rsidRPr="005979AA" w:rsidRDefault="00F63B94" w:rsidP="0089509B">
            <w:pPr>
              <w:pStyle w:val="unittext"/>
            </w:pPr>
            <w:r>
              <w:rPr>
                <w:b/>
                <w:i/>
              </w:rPr>
              <w:t>O</w:t>
            </w:r>
            <w:r w:rsidRPr="009142C1">
              <w:rPr>
                <w:b/>
                <w:i/>
              </w:rPr>
              <w:t>ptions for direct application</w:t>
            </w:r>
            <w:r>
              <w:rPr>
                <w:b/>
                <w:i/>
              </w:rPr>
              <w:t xml:space="preserve"> </w:t>
            </w:r>
            <w:r w:rsidRPr="00FC0254">
              <w:t>may include:</w:t>
            </w:r>
          </w:p>
        </w:tc>
        <w:tc>
          <w:tcPr>
            <w:tcW w:w="5755" w:type="dxa"/>
            <w:gridSpan w:val="3"/>
          </w:tcPr>
          <w:p w14:paraId="112FD86D" w14:textId="77777777" w:rsidR="00F63B94" w:rsidRDefault="00F63B94" w:rsidP="0089509B">
            <w:pPr>
              <w:pStyle w:val="bullet"/>
              <w:numPr>
                <w:ilvl w:val="0"/>
                <w:numId w:val="26"/>
              </w:numPr>
              <w:ind w:left="284" w:hanging="284"/>
            </w:pPr>
            <w:r>
              <w:t xml:space="preserve">special </w:t>
            </w:r>
            <w:r w:rsidRPr="00245A64">
              <w:t>admission</w:t>
            </w:r>
          </w:p>
          <w:p w14:paraId="738E777B" w14:textId="77777777" w:rsidR="00F63B94" w:rsidRDefault="00F63B94" w:rsidP="0089509B">
            <w:pPr>
              <w:pStyle w:val="endash"/>
              <w:keepNext/>
              <w:ind w:left="568" w:hanging="284"/>
            </w:pPr>
            <w:r>
              <w:t>m</w:t>
            </w:r>
            <w:r w:rsidRPr="00FC0254">
              <w:t>ature age consideration</w:t>
            </w:r>
          </w:p>
          <w:p w14:paraId="3B8A9821" w14:textId="77777777" w:rsidR="00F63B94" w:rsidRDefault="00F63B94" w:rsidP="0089509B">
            <w:pPr>
              <w:pStyle w:val="endash"/>
              <w:keepNext/>
              <w:ind w:left="568" w:hanging="284"/>
            </w:pPr>
            <w:r>
              <w:t>r</w:t>
            </w:r>
            <w:r w:rsidRPr="00785986">
              <w:t>ecognition as an Indigenous Australian</w:t>
            </w:r>
          </w:p>
          <w:p w14:paraId="4EFAF9F0" w14:textId="77777777" w:rsidR="00F63B94" w:rsidRDefault="00F63B94" w:rsidP="0089509B">
            <w:pPr>
              <w:pStyle w:val="endash"/>
              <w:keepNext/>
              <w:ind w:left="568" w:hanging="284"/>
            </w:pPr>
            <w:r>
              <w:t>a</w:t>
            </w:r>
            <w:r w:rsidRPr="00785986">
              <w:t>pplicants from rural or isolated areas</w:t>
            </w:r>
          </w:p>
          <w:p w14:paraId="0D533EC3" w14:textId="77777777" w:rsidR="00F63B94" w:rsidRDefault="00F63B94" w:rsidP="0089509B">
            <w:pPr>
              <w:pStyle w:val="endash"/>
              <w:keepNext/>
              <w:ind w:left="568" w:hanging="284"/>
            </w:pPr>
            <w:r>
              <w:t>n</w:t>
            </w:r>
            <w:r w:rsidRPr="00785986">
              <w:t>on-English speaking background</w:t>
            </w:r>
          </w:p>
          <w:p w14:paraId="4D9B78C2" w14:textId="77777777" w:rsidR="00F63B94" w:rsidRDefault="00F63B94" w:rsidP="0089509B">
            <w:pPr>
              <w:pStyle w:val="endash"/>
              <w:keepNext/>
              <w:ind w:left="568" w:hanging="284"/>
            </w:pPr>
            <w:r>
              <w:t>d</w:t>
            </w:r>
            <w:r w:rsidRPr="00785986">
              <w:t>ifficult living circumstances</w:t>
            </w:r>
          </w:p>
          <w:p w14:paraId="607493F9" w14:textId="77777777" w:rsidR="00F63B94" w:rsidRDefault="00F63B94" w:rsidP="0089509B">
            <w:pPr>
              <w:pStyle w:val="bullet"/>
              <w:numPr>
                <w:ilvl w:val="0"/>
                <w:numId w:val="26"/>
              </w:numPr>
              <w:ind w:left="284" w:hanging="284"/>
            </w:pPr>
            <w:r>
              <w:t xml:space="preserve">recognition of prior </w:t>
            </w:r>
            <w:r w:rsidRPr="00245A64">
              <w:t>learning</w:t>
            </w:r>
          </w:p>
        </w:tc>
      </w:tr>
      <w:tr w:rsidR="00F63B94" w:rsidRPr="00785986" w14:paraId="74A67FC3" w14:textId="77777777" w:rsidTr="00F63B94">
        <w:tc>
          <w:tcPr>
            <w:tcW w:w="3487" w:type="dxa"/>
            <w:gridSpan w:val="2"/>
          </w:tcPr>
          <w:p w14:paraId="6BEBB09E" w14:textId="77777777" w:rsidR="00F63B94" w:rsidRDefault="00F63B94" w:rsidP="0089509B">
            <w:pPr>
              <w:pStyle w:val="spacer"/>
            </w:pPr>
          </w:p>
        </w:tc>
        <w:tc>
          <w:tcPr>
            <w:tcW w:w="5755" w:type="dxa"/>
            <w:gridSpan w:val="3"/>
          </w:tcPr>
          <w:p w14:paraId="4BE393B6" w14:textId="77777777" w:rsidR="00F63B94" w:rsidRPr="00785986" w:rsidRDefault="00F63B94" w:rsidP="0089509B">
            <w:pPr>
              <w:pStyle w:val="spacer"/>
            </w:pPr>
          </w:p>
        </w:tc>
      </w:tr>
      <w:tr w:rsidR="00F63B94" w14:paraId="7843282D" w14:textId="77777777" w:rsidTr="00F63B94">
        <w:tc>
          <w:tcPr>
            <w:tcW w:w="3487" w:type="dxa"/>
            <w:gridSpan w:val="2"/>
          </w:tcPr>
          <w:p w14:paraId="32804318" w14:textId="77777777" w:rsidR="00F63B94" w:rsidRPr="005979AA" w:rsidRDefault="00F63B94" w:rsidP="0089509B">
            <w:pPr>
              <w:pStyle w:val="unittext"/>
            </w:pPr>
            <w:r>
              <w:rPr>
                <w:b/>
                <w:i/>
              </w:rPr>
              <w:t>C</w:t>
            </w:r>
            <w:r w:rsidRPr="009142C1">
              <w:rPr>
                <w:b/>
                <w:i/>
              </w:rPr>
              <w:t>ourse specific requirements</w:t>
            </w:r>
            <w:r>
              <w:rPr>
                <w:b/>
                <w:i/>
              </w:rPr>
              <w:t xml:space="preserve"> </w:t>
            </w:r>
            <w:r w:rsidRPr="00354939">
              <w:t>may include:</w:t>
            </w:r>
          </w:p>
        </w:tc>
        <w:tc>
          <w:tcPr>
            <w:tcW w:w="5755" w:type="dxa"/>
            <w:gridSpan w:val="3"/>
          </w:tcPr>
          <w:p w14:paraId="7D9AAEE1" w14:textId="77777777" w:rsidR="00F63B94" w:rsidRPr="00245A64" w:rsidRDefault="00F63B94" w:rsidP="0089509B">
            <w:pPr>
              <w:pStyle w:val="bullet"/>
              <w:numPr>
                <w:ilvl w:val="0"/>
                <w:numId w:val="26"/>
              </w:numPr>
              <w:ind w:left="284" w:hanging="284"/>
            </w:pPr>
            <w:r w:rsidRPr="00245A64">
              <w:t>supplementary information</w:t>
            </w:r>
          </w:p>
          <w:p w14:paraId="3233F2AA" w14:textId="77777777" w:rsidR="00F63B94" w:rsidRPr="00245A64" w:rsidRDefault="00F63B94" w:rsidP="0089509B">
            <w:pPr>
              <w:pStyle w:val="bullet"/>
              <w:numPr>
                <w:ilvl w:val="0"/>
                <w:numId w:val="26"/>
              </w:numPr>
              <w:ind w:left="284" w:hanging="284"/>
            </w:pPr>
            <w:r w:rsidRPr="00245A64">
              <w:t>going to an interview, audition, information session and/or workshop</w:t>
            </w:r>
          </w:p>
          <w:p w14:paraId="0DF1203A" w14:textId="77777777" w:rsidR="00F63B94" w:rsidRPr="00245A64" w:rsidRDefault="00F63B94" w:rsidP="0089509B">
            <w:pPr>
              <w:pStyle w:val="bullet"/>
              <w:numPr>
                <w:ilvl w:val="0"/>
                <w:numId w:val="26"/>
              </w:numPr>
              <w:ind w:left="284" w:hanging="284"/>
            </w:pPr>
            <w:r w:rsidRPr="00245A64">
              <w:t>submitting a folio</w:t>
            </w:r>
          </w:p>
          <w:p w14:paraId="766E1AF2" w14:textId="77777777" w:rsidR="00F63B94" w:rsidRPr="00245A64" w:rsidRDefault="00F63B94" w:rsidP="0089509B">
            <w:pPr>
              <w:pStyle w:val="bullet"/>
              <w:numPr>
                <w:ilvl w:val="0"/>
                <w:numId w:val="26"/>
              </w:numPr>
              <w:ind w:left="284" w:hanging="284"/>
            </w:pPr>
            <w:r w:rsidRPr="00245A64">
              <w:t>undertaking a test</w:t>
            </w:r>
          </w:p>
          <w:p w14:paraId="790CB9DC" w14:textId="77777777" w:rsidR="00F63B94" w:rsidRDefault="00F63B94" w:rsidP="0089509B">
            <w:pPr>
              <w:pStyle w:val="bullet"/>
              <w:numPr>
                <w:ilvl w:val="0"/>
                <w:numId w:val="26"/>
              </w:numPr>
              <w:ind w:left="284" w:hanging="284"/>
            </w:pPr>
            <w:r w:rsidRPr="00245A64">
              <w:t>application timelines</w:t>
            </w:r>
          </w:p>
        </w:tc>
      </w:tr>
      <w:tr w:rsidR="00F63B94" w:rsidRPr="00785986" w14:paraId="70BAB99A" w14:textId="77777777" w:rsidTr="00F63B94">
        <w:tc>
          <w:tcPr>
            <w:tcW w:w="3487" w:type="dxa"/>
            <w:gridSpan w:val="2"/>
          </w:tcPr>
          <w:p w14:paraId="43693EE8" w14:textId="77777777" w:rsidR="00F63B94" w:rsidRDefault="00F63B94" w:rsidP="0089509B">
            <w:pPr>
              <w:pStyle w:val="spacer"/>
            </w:pPr>
          </w:p>
        </w:tc>
        <w:tc>
          <w:tcPr>
            <w:tcW w:w="5755" w:type="dxa"/>
            <w:gridSpan w:val="3"/>
          </w:tcPr>
          <w:p w14:paraId="379F2E29" w14:textId="77777777" w:rsidR="00F63B94" w:rsidRPr="00785986" w:rsidRDefault="00F63B94" w:rsidP="0089509B">
            <w:pPr>
              <w:pStyle w:val="spacer"/>
            </w:pPr>
          </w:p>
        </w:tc>
      </w:tr>
      <w:tr w:rsidR="00F63B94" w:rsidRPr="00785986" w14:paraId="12CC5F25" w14:textId="77777777" w:rsidTr="00F63B94">
        <w:tc>
          <w:tcPr>
            <w:tcW w:w="3487" w:type="dxa"/>
            <w:gridSpan w:val="2"/>
          </w:tcPr>
          <w:p w14:paraId="466F3990" w14:textId="77777777" w:rsidR="00F63B94" w:rsidRDefault="00F63B94" w:rsidP="0089509B">
            <w:pPr>
              <w:pStyle w:val="unittext"/>
              <w:rPr>
                <w:b/>
                <w:i/>
              </w:rPr>
            </w:pPr>
            <w:r>
              <w:rPr>
                <w:b/>
                <w:i/>
              </w:rPr>
              <w:t>A</w:t>
            </w:r>
            <w:r w:rsidRPr="004F7E5C">
              <w:rPr>
                <w:b/>
                <w:i/>
              </w:rPr>
              <w:t>cademic expectations</w:t>
            </w:r>
            <w:r>
              <w:rPr>
                <w:b/>
                <w:i/>
              </w:rPr>
              <w:t xml:space="preserve"> </w:t>
            </w:r>
            <w:r w:rsidRPr="004F7E5C">
              <w:t>may include:</w:t>
            </w:r>
          </w:p>
        </w:tc>
        <w:tc>
          <w:tcPr>
            <w:tcW w:w="5755" w:type="dxa"/>
            <w:gridSpan w:val="3"/>
          </w:tcPr>
          <w:p w14:paraId="34002374" w14:textId="77777777" w:rsidR="00F63B94" w:rsidRPr="00245A64" w:rsidRDefault="00F63B94" w:rsidP="0089509B">
            <w:pPr>
              <w:pStyle w:val="bullet"/>
              <w:numPr>
                <w:ilvl w:val="0"/>
                <w:numId w:val="26"/>
              </w:numPr>
              <w:ind w:left="284" w:hanging="284"/>
            </w:pPr>
            <w:r w:rsidRPr="00245A64">
              <w:t>taking responsibility for own learning</w:t>
            </w:r>
          </w:p>
          <w:p w14:paraId="045CE054" w14:textId="77777777" w:rsidR="00F63B94" w:rsidRPr="00245A64" w:rsidRDefault="00F63B94" w:rsidP="0089509B">
            <w:pPr>
              <w:pStyle w:val="bullet"/>
              <w:numPr>
                <w:ilvl w:val="0"/>
                <w:numId w:val="26"/>
              </w:numPr>
              <w:ind w:left="284" w:hanging="284"/>
            </w:pPr>
            <w:r w:rsidRPr="00245A64">
              <w:t>planning for study time</w:t>
            </w:r>
          </w:p>
          <w:p w14:paraId="7A16990E" w14:textId="77777777" w:rsidR="00F63B94" w:rsidRPr="00245A64" w:rsidRDefault="00F63B94" w:rsidP="0089509B">
            <w:pPr>
              <w:pStyle w:val="bullet"/>
              <w:numPr>
                <w:ilvl w:val="0"/>
                <w:numId w:val="26"/>
              </w:numPr>
              <w:ind w:left="284" w:hanging="284"/>
            </w:pPr>
            <w:r w:rsidRPr="00245A64">
              <w:t>undertaking independent reading and research</w:t>
            </w:r>
          </w:p>
          <w:p w14:paraId="4FFAA42C" w14:textId="77777777" w:rsidR="00F63B94" w:rsidRPr="00245A64" w:rsidRDefault="00F63B94" w:rsidP="0089509B">
            <w:pPr>
              <w:pStyle w:val="bullet"/>
              <w:numPr>
                <w:ilvl w:val="0"/>
                <w:numId w:val="26"/>
              </w:numPr>
              <w:ind w:left="284" w:hanging="284"/>
            </w:pPr>
            <w:r w:rsidRPr="00245A64">
              <w:t>attending lectures</w:t>
            </w:r>
          </w:p>
          <w:p w14:paraId="5D791003" w14:textId="77777777" w:rsidR="00F63B94" w:rsidRPr="00245A64" w:rsidRDefault="00F63B94" w:rsidP="0089509B">
            <w:pPr>
              <w:pStyle w:val="bullet"/>
              <w:numPr>
                <w:ilvl w:val="0"/>
                <w:numId w:val="26"/>
              </w:numPr>
              <w:ind w:left="284" w:hanging="284"/>
            </w:pPr>
            <w:r w:rsidRPr="00245A64">
              <w:t>preparing for and participating in tutorials</w:t>
            </w:r>
          </w:p>
          <w:p w14:paraId="08682FBD" w14:textId="11FE69E2" w:rsidR="00F63B94" w:rsidRPr="00245A64" w:rsidRDefault="00F63B94" w:rsidP="0089509B">
            <w:pPr>
              <w:pStyle w:val="bullet"/>
              <w:numPr>
                <w:ilvl w:val="0"/>
                <w:numId w:val="26"/>
              </w:numPr>
              <w:ind w:left="284" w:hanging="284"/>
            </w:pPr>
            <w:r w:rsidRPr="00245A64">
              <w:t>reflecting on</w:t>
            </w:r>
            <w:r w:rsidR="00FA7CF7">
              <w:t xml:space="preserve"> </w:t>
            </w:r>
            <w:r w:rsidRPr="00245A64">
              <w:t>learning</w:t>
            </w:r>
          </w:p>
          <w:p w14:paraId="1FFC27AD" w14:textId="77777777" w:rsidR="00F63B94" w:rsidRPr="00245A64" w:rsidRDefault="00F63B94" w:rsidP="0089509B">
            <w:pPr>
              <w:pStyle w:val="bullet"/>
              <w:numPr>
                <w:ilvl w:val="0"/>
                <w:numId w:val="26"/>
              </w:numPr>
              <w:ind w:left="284" w:hanging="284"/>
            </w:pPr>
            <w:r w:rsidRPr="00245A64">
              <w:t>setting goals</w:t>
            </w:r>
          </w:p>
          <w:p w14:paraId="278ACC4D" w14:textId="77777777" w:rsidR="00F63B94" w:rsidRPr="00785986" w:rsidRDefault="00F63B94" w:rsidP="0089509B">
            <w:pPr>
              <w:pStyle w:val="bullet"/>
              <w:numPr>
                <w:ilvl w:val="0"/>
                <w:numId w:val="26"/>
              </w:numPr>
              <w:ind w:left="284" w:hanging="284"/>
            </w:pPr>
            <w:r w:rsidRPr="00245A64">
              <w:t>working with mentors</w:t>
            </w:r>
          </w:p>
        </w:tc>
      </w:tr>
      <w:tr w:rsidR="00F63B94" w14:paraId="727DA241" w14:textId="77777777" w:rsidTr="00F63B94">
        <w:tc>
          <w:tcPr>
            <w:tcW w:w="3487" w:type="dxa"/>
            <w:gridSpan w:val="2"/>
          </w:tcPr>
          <w:p w14:paraId="456AD89F" w14:textId="77777777" w:rsidR="00F63B94" w:rsidRDefault="00F63B94" w:rsidP="0089509B">
            <w:pPr>
              <w:pStyle w:val="spacer"/>
            </w:pPr>
          </w:p>
        </w:tc>
        <w:tc>
          <w:tcPr>
            <w:tcW w:w="5755" w:type="dxa"/>
            <w:gridSpan w:val="3"/>
          </w:tcPr>
          <w:p w14:paraId="2F051EDC" w14:textId="77777777" w:rsidR="00F63B94" w:rsidRDefault="00F63B94" w:rsidP="0089509B">
            <w:pPr>
              <w:pStyle w:val="spacer"/>
            </w:pPr>
          </w:p>
        </w:tc>
      </w:tr>
      <w:tr w:rsidR="00F63B94" w14:paraId="6614D554" w14:textId="77777777" w:rsidTr="00F63B94">
        <w:tc>
          <w:tcPr>
            <w:tcW w:w="3487" w:type="dxa"/>
            <w:gridSpan w:val="2"/>
          </w:tcPr>
          <w:p w14:paraId="58C68AA1" w14:textId="77777777" w:rsidR="00F63B94" w:rsidRDefault="00F63B94" w:rsidP="0089509B">
            <w:pPr>
              <w:pStyle w:val="unittext"/>
              <w:rPr>
                <w:b/>
                <w:i/>
              </w:rPr>
            </w:pPr>
            <w:r>
              <w:rPr>
                <w:b/>
                <w:i/>
              </w:rPr>
              <w:t>S</w:t>
            </w:r>
            <w:r w:rsidRPr="00F50A3C">
              <w:rPr>
                <w:b/>
                <w:i/>
              </w:rPr>
              <w:t>trategies for time and task management</w:t>
            </w:r>
            <w:r>
              <w:rPr>
                <w:b/>
                <w:i/>
              </w:rPr>
              <w:t xml:space="preserve"> </w:t>
            </w:r>
            <w:r w:rsidRPr="00F50A3C">
              <w:t>may include:</w:t>
            </w:r>
          </w:p>
        </w:tc>
        <w:tc>
          <w:tcPr>
            <w:tcW w:w="5755" w:type="dxa"/>
            <w:gridSpan w:val="3"/>
          </w:tcPr>
          <w:p w14:paraId="53C1156F" w14:textId="77777777" w:rsidR="00F63B94" w:rsidRPr="00354939" w:rsidRDefault="00F63B94" w:rsidP="0089509B">
            <w:pPr>
              <w:pStyle w:val="bullet"/>
              <w:numPr>
                <w:ilvl w:val="0"/>
                <w:numId w:val="26"/>
              </w:numPr>
              <w:ind w:left="284" w:hanging="284"/>
            </w:pPr>
            <w:r w:rsidRPr="00354939">
              <w:t>prioritising study tasks</w:t>
            </w:r>
          </w:p>
          <w:p w14:paraId="31602016" w14:textId="2E608E61" w:rsidR="00F63B94" w:rsidRPr="00354939" w:rsidRDefault="00F63B94" w:rsidP="0089509B">
            <w:pPr>
              <w:pStyle w:val="bullet"/>
              <w:numPr>
                <w:ilvl w:val="0"/>
                <w:numId w:val="26"/>
              </w:numPr>
              <w:ind w:left="284" w:hanging="284"/>
            </w:pPr>
            <w:r w:rsidRPr="00354939">
              <w:t>creating</w:t>
            </w:r>
            <w:r w:rsidR="00FA7CF7">
              <w:t xml:space="preserve"> </w:t>
            </w:r>
            <w:r w:rsidRPr="00354939">
              <w:t>study planners</w:t>
            </w:r>
          </w:p>
          <w:p w14:paraId="4FBBC0E3" w14:textId="77777777" w:rsidR="00F63B94" w:rsidRPr="00354939" w:rsidRDefault="00F63B94" w:rsidP="0089509B">
            <w:pPr>
              <w:pStyle w:val="bullet"/>
              <w:numPr>
                <w:ilvl w:val="0"/>
                <w:numId w:val="26"/>
              </w:numPr>
              <w:ind w:left="284" w:hanging="284"/>
            </w:pPr>
            <w:r w:rsidRPr="00354939">
              <w:t>breaking down tasks into sections.</w:t>
            </w:r>
          </w:p>
          <w:p w14:paraId="70E39695" w14:textId="77777777" w:rsidR="00F63B94" w:rsidRDefault="00F63B94" w:rsidP="0089509B">
            <w:pPr>
              <w:pStyle w:val="bullet"/>
              <w:numPr>
                <w:ilvl w:val="0"/>
                <w:numId w:val="26"/>
              </w:numPr>
              <w:ind w:left="284" w:hanging="284"/>
            </w:pPr>
            <w:r w:rsidRPr="00354939">
              <w:t>planning assignments</w:t>
            </w:r>
          </w:p>
        </w:tc>
      </w:tr>
      <w:tr w:rsidR="00F63B94" w14:paraId="6329B143" w14:textId="77777777" w:rsidTr="00F63B94">
        <w:tc>
          <w:tcPr>
            <w:tcW w:w="3487" w:type="dxa"/>
            <w:gridSpan w:val="2"/>
          </w:tcPr>
          <w:p w14:paraId="4848D374" w14:textId="77777777" w:rsidR="00F63B94" w:rsidRPr="00D27C9A" w:rsidRDefault="00F63B94" w:rsidP="0089509B">
            <w:pPr>
              <w:pStyle w:val="spacer"/>
            </w:pPr>
          </w:p>
        </w:tc>
        <w:tc>
          <w:tcPr>
            <w:tcW w:w="5755" w:type="dxa"/>
            <w:gridSpan w:val="3"/>
          </w:tcPr>
          <w:p w14:paraId="2CE4DE1C" w14:textId="77777777" w:rsidR="00F63B94" w:rsidRDefault="00F63B94" w:rsidP="0089509B">
            <w:pPr>
              <w:pStyle w:val="spacer"/>
            </w:pPr>
          </w:p>
        </w:tc>
      </w:tr>
      <w:tr w:rsidR="00F63B94" w14:paraId="4C4758FE" w14:textId="77777777" w:rsidTr="00F63B94">
        <w:tc>
          <w:tcPr>
            <w:tcW w:w="3487" w:type="dxa"/>
            <w:gridSpan w:val="2"/>
          </w:tcPr>
          <w:p w14:paraId="5182300E" w14:textId="77777777" w:rsidR="00F63B94" w:rsidRDefault="00F63B94" w:rsidP="0089509B">
            <w:pPr>
              <w:pStyle w:val="unittext"/>
              <w:rPr>
                <w:b/>
                <w:i/>
              </w:rPr>
            </w:pPr>
            <w:r w:rsidRPr="00D27C9A">
              <w:rPr>
                <w:b/>
                <w:i/>
              </w:rPr>
              <w:t>Timeline of priorities and activities</w:t>
            </w:r>
            <w:r>
              <w:rPr>
                <w:b/>
                <w:i/>
              </w:rPr>
              <w:t xml:space="preserve"> </w:t>
            </w:r>
            <w:r w:rsidRPr="00D27C9A">
              <w:t>may include:</w:t>
            </w:r>
          </w:p>
        </w:tc>
        <w:tc>
          <w:tcPr>
            <w:tcW w:w="5755" w:type="dxa"/>
            <w:gridSpan w:val="3"/>
          </w:tcPr>
          <w:p w14:paraId="0A7A6554" w14:textId="77777777" w:rsidR="00F63B94" w:rsidRPr="00245A64" w:rsidRDefault="00F63B94" w:rsidP="0089509B">
            <w:pPr>
              <w:pStyle w:val="bullet"/>
              <w:numPr>
                <w:ilvl w:val="0"/>
                <w:numId w:val="26"/>
              </w:numPr>
              <w:ind w:left="284" w:hanging="284"/>
            </w:pPr>
            <w:r w:rsidRPr="00245A64">
              <w:t xml:space="preserve">short and long term goals on a timeline related to dates due for applications </w:t>
            </w:r>
          </w:p>
          <w:p w14:paraId="148DEBA2" w14:textId="77777777" w:rsidR="00F63B94" w:rsidRPr="00245A64" w:rsidRDefault="00F63B94" w:rsidP="0089509B">
            <w:pPr>
              <w:pStyle w:val="bullet"/>
              <w:numPr>
                <w:ilvl w:val="0"/>
                <w:numId w:val="26"/>
              </w:numPr>
              <w:ind w:left="284" w:hanging="284"/>
            </w:pPr>
            <w:r w:rsidRPr="00245A64">
              <w:t>actions and activities to be undertaken, including open days to attend, information to collect</w:t>
            </w:r>
          </w:p>
          <w:p w14:paraId="23956E76" w14:textId="77777777" w:rsidR="00F63B94" w:rsidRPr="00245A64" w:rsidRDefault="00F63B94" w:rsidP="0089509B">
            <w:pPr>
              <w:pStyle w:val="bullet"/>
              <w:numPr>
                <w:ilvl w:val="0"/>
                <w:numId w:val="26"/>
              </w:numPr>
              <w:ind w:left="284" w:hanging="284"/>
            </w:pPr>
            <w:r w:rsidRPr="00245A64">
              <w:t>personnel to approach for advice</w:t>
            </w:r>
          </w:p>
          <w:p w14:paraId="36BB58B8" w14:textId="77777777" w:rsidR="00F63B94" w:rsidRDefault="00F63B94" w:rsidP="0089509B">
            <w:pPr>
              <w:pStyle w:val="bullet"/>
              <w:numPr>
                <w:ilvl w:val="0"/>
                <w:numId w:val="26"/>
              </w:numPr>
              <w:ind w:left="284" w:hanging="284"/>
            </w:pPr>
            <w:r w:rsidRPr="00245A64">
              <w:t>contingency plans</w:t>
            </w:r>
          </w:p>
        </w:tc>
      </w:tr>
      <w:tr w:rsidR="00F63B94" w14:paraId="47F70B63" w14:textId="77777777" w:rsidTr="00F63B94">
        <w:tc>
          <w:tcPr>
            <w:tcW w:w="3487" w:type="dxa"/>
            <w:gridSpan w:val="2"/>
          </w:tcPr>
          <w:p w14:paraId="682DF36B" w14:textId="77777777" w:rsidR="00F63B94" w:rsidRDefault="00F63B94" w:rsidP="0089509B">
            <w:pPr>
              <w:pStyle w:val="spacer"/>
            </w:pPr>
          </w:p>
        </w:tc>
        <w:tc>
          <w:tcPr>
            <w:tcW w:w="5755" w:type="dxa"/>
            <w:gridSpan w:val="3"/>
          </w:tcPr>
          <w:p w14:paraId="45E04655" w14:textId="77777777" w:rsidR="00F63B94" w:rsidRDefault="00F63B94" w:rsidP="0089509B">
            <w:pPr>
              <w:pStyle w:val="spacer"/>
            </w:pPr>
          </w:p>
        </w:tc>
      </w:tr>
      <w:tr w:rsidR="00F63B94" w14:paraId="37531ADE" w14:textId="77777777" w:rsidTr="00F63B94">
        <w:tc>
          <w:tcPr>
            <w:tcW w:w="3487" w:type="dxa"/>
            <w:gridSpan w:val="2"/>
          </w:tcPr>
          <w:p w14:paraId="6B7CAD01" w14:textId="77777777" w:rsidR="00F63B94" w:rsidRDefault="00F63B94" w:rsidP="0089509B">
            <w:pPr>
              <w:pStyle w:val="unittext"/>
              <w:rPr>
                <w:b/>
                <w:i/>
              </w:rPr>
            </w:pPr>
            <w:r>
              <w:rPr>
                <w:b/>
                <w:i/>
              </w:rPr>
              <w:t>Required documentation</w:t>
            </w:r>
            <w:r w:rsidRPr="00490BCB">
              <w:rPr>
                <w:b/>
                <w:i/>
              </w:rPr>
              <w:t xml:space="preserve"> for study pathway</w:t>
            </w:r>
            <w:r>
              <w:rPr>
                <w:b/>
                <w:i/>
              </w:rPr>
              <w:t xml:space="preserve"> and additional requirements </w:t>
            </w:r>
            <w:r>
              <w:t>may include:</w:t>
            </w:r>
          </w:p>
        </w:tc>
        <w:tc>
          <w:tcPr>
            <w:tcW w:w="5755" w:type="dxa"/>
            <w:gridSpan w:val="3"/>
          </w:tcPr>
          <w:p w14:paraId="2905E99D" w14:textId="77777777" w:rsidR="00F63B94" w:rsidRPr="00245A64" w:rsidRDefault="00F63B94" w:rsidP="0089509B">
            <w:pPr>
              <w:pStyle w:val="bullet"/>
              <w:numPr>
                <w:ilvl w:val="0"/>
                <w:numId w:val="26"/>
              </w:numPr>
              <w:ind w:left="284" w:hanging="284"/>
            </w:pPr>
            <w:r w:rsidRPr="00245A64">
              <w:t>short term study goals</w:t>
            </w:r>
          </w:p>
          <w:p w14:paraId="62DFF563" w14:textId="77777777" w:rsidR="00F63B94" w:rsidRPr="00245A64" w:rsidRDefault="00F63B94" w:rsidP="0089509B">
            <w:pPr>
              <w:pStyle w:val="bullet"/>
              <w:numPr>
                <w:ilvl w:val="0"/>
                <w:numId w:val="26"/>
              </w:numPr>
              <w:ind w:left="284" w:hanging="284"/>
            </w:pPr>
            <w:r w:rsidRPr="00245A64">
              <w:t>long term study goals</w:t>
            </w:r>
          </w:p>
          <w:p w14:paraId="44D5D080" w14:textId="77777777" w:rsidR="00F63B94" w:rsidRPr="00245A64" w:rsidRDefault="00F63B94" w:rsidP="0089509B">
            <w:pPr>
              <w:pStyle w:val="bullet"/>
              <w:numPr>
                <w:ilvl w:val="0"/>
                <w:numId w:val="26"/>
              </w:numPr>
              <w:ind w:left="284" w:hanging="284"/>
            </w:pPr>
            <w:r w:rsidRPr="00245A64">
              <w:t>courses and content</w:t>
            </w:r>
          </w:p>
          <w:p w14:paraId="59AC89CD" w14:textId="77777777" w:rsidR="00F63B94" w:rsidRPr="00245A64" w:rsidRDefault="00F63B94" w:rsidP="0089509B">
            <w:pPr>
              <w:pStyle w:val="bullet"/>
              <w:numPr>
                <w:ilvl w:val="0"/>
                <w:numId w:val="26"/>
              </w:numPr>
              <w:ind w:left="284" w:hanging="284"/>
            </w:pPr>
            <w:r w:rsidRPr="00245A64">
              <w:t>location of courses</w:t>
            </w:r>
          </w:p>
          <w:p w14:paraId="4B2F6C5E" w14:textId="77777777" w:rsidR="00F63B94" w:rsidRPr="00245A64" w:rsidRDefault="00F63B94" w:rsidP="0089509B">
            <w:pPr>
              <w:pStyle w:val="bullet"/>
              <w:numPr>
                <w:ilvl w:val="0"/>
                <w:numId w:val="26"/>
              </w:numPr>
              <w:ind w:left="284" w:hanging="284"/>
            </w:pPr>
            <w:r w:rsidRPr="00245A64">
              <w:t>cost of courses</w:t>
            </w:r>
          </w:p>
          <w:p w14:paraId="755D2564" w14:textId="77777777" w:rsidR="00F63B94" w:rsidRPr="00245A64" w:rsidRDefault="00F63B94" w:rsidP="0089509B">
            <w:pPr>
              <w:pStyle w:val="bullet"/>
              <w:numPr>
                <w:ilvl w:val="0"/>
                <w:numId w:val="26"/>
              </w:numPr>
              <w:ind w:left="284" w:hanging="284"/>
            </w:pPr>
            <w:r w:rsidRPr="00245A64">
              <w:t xml:space="preserve">length of course </w:t>
            </w:r>
          </w:p>
          <w:p w14:paraId="117065F7" w14:textId="77777777" w:rsidR="00F63B94" w:rsidRPr="00245A64" w:rsidRDefault="00F63B94" w:rsidP="0089509B">
            <w:pPr>
              <w:pStyle w:val="bullet"/>
              <w:numPr>
                <w:ilvl w:val="0"/>
                <w:numId w:val="26"/>
              </w:numPr>
              <w:ind w:left="284" w:hanging="284"/>
            </w:pPr>
            <w:r w:rsidRPr="00245A64">
              <w:t>employment opportunities</w:t>
            </w:r>
          </w:p>
          <w:p w14:paraId="2004794B" w14:textId="77777777" w:rsidR="00F63B94" w:rsidRPr="00245A64" w:rsidRDefault="00F63B94" w:rsidP="0089509B">
            <w:pPr>
              <w:pStyle w:val="bullet"/>
              <w:numPr>
                <w:ilvl w:val="0"/>
                <w:numId w:val="26"/>
              </w:numPr>
              <w:ind w:left="284" w:hanging="284"/>
            </w:pPr>
            <w:r w:rsidRPr="00245A64">
              <w:t>course pathways</w:t>
            </w:r>
          </w:p>
          <w:p w14:paraId="66ADED70" w14:textId="77777777" w:rsidR="00F63B94" w:rsidRPr="00245A64" w:rsidRDefault="00F63B94" w:rsidP="0089509B">
            <w:pPr>
              <w:pStyle w:val="bullet"/>
              <w:numPr>
                <w:ilvl w:val="0"/>
                <w:numId w:val="26"/>
              </w:numPr>
              <w:ind w:left="284" w:hanging="284"/>
            </w:pPr>
            <w:r w:rsidRPr="00245A64">
              <w:t>specific entry requirements</w:t>
            </w:r>
          </w:p>
          <w:p w14:paraId="397ACE8F" w14:textId="77777777" w:rsidR="00F63B94" w:rsidRDefault="00F63B94" w:rsidP="0089509B">
            <w:pPr>
              <w:pStyle w:val="bullet"/>
              <w:numPr>
                <w:ilvl w:val="0"/>
                <w:numId w:val="26"/>
              </w:numPr>
              <w:ind w:left="284" w:hanging="284"/>
            </w:pPr>
            <w:r w:rsidRPr="00245A64">
              <w:t>sources of information about further study</w:t>
            </w:r>
          </w:p>
        </w:tc>
      </w:tr>
      <w:tr w:rsidR="00F63B94" w14:paraId="5EF068A3" w14:textId="77777777" w:rsidTr="00F63B94">
        <w:tc>
          <w:tcPr>
            <w:tcW w:w="3487" w:type="dxa"/>
            <w:gridSpan w:val="2"/>
          </w:tcPr>
          <w:p w14:paraId="0A3A851A" w14:textId="77777777" w:rsidR="00F63B94" w:rsidRDefault="00F63B94" w:rsidP="0089509B">
            <w:pPr>
              <w:pStyle w:val="spacer"/>
            </w:pPr>
          </w:p>
        </w:tc>
        <w:tc>
          <w:tcPr>
            <w:tcW w:w="5755" w:type="dxa"/>
            <w:gridSpan w:val="3"/>
          </w:tcPr>
          <w:p w14:paraId="0210F0BE" w14:textId="77777777" w:rsidR="00F63B94" w:rsidRDefault="00F63B94" w:rsidP="0089509B">
            <w:pPr>
              <w:pStyle w:val="spacer"/>
            </w:pPr>
          </w:p>
        </w:tc>
      </w:tr>
      <w:tr w:rsidR="00F63B94" w:rsidRPr="00354939" w14:paraId="1E6CCB98" w14:textId="77777777" w:rsidTr="00F63B94">
        <w:tc>
          <w:tcPr>
            <w:tcW w:w="3487" w:type="dxa"/>
            <w:gridSpan w:val="2"/>
          </w:tcPr>
          <w:p w14:paraId="47EB1739" w14:textId="77777777" w:rsidR="00F63B94" w:rsidRPr="00354939" w:rsidRDefault="00F63B94" w:rsidP="0089509B">
            <w:pPr>
              <w:pStyle w:val="unittext"/>
              <w:rPr>
                <w:b/>
                <w:i/>
              </w:rPr>
            </w:pPr>
            <w:r w:rsidRPr="00354939">
              <w:rPr>
                <w:b/>
                <w:i/>
              </w:rPr>
              <w:t xml:space="preserve">Review study pathway with others </w:t>
            </w:r>
            <w:r w:rsidRPr="00354939">
              <w:t xml:space="preserve">may include: </w:t>
            </w:r>
          </w:p>
        </w:tc>
        <w:tc>
          <w:tcPr>
            <w:tcW w:w="5755" w:type="dxa"/>
            <w:gridSpan w:val="3"/>
          </w:tcPr>
          <w:p w14:paraId="20E6C6AB" w14:textId="77777777" w:rsidR="00F63B94" w:rsidRPr="00354939" w:rsidRDefault="00F63B94" w:rsidP="0089509B">
            <w:pPr>
              <w:pStyle w:val="bullet"/>
              <w:numPr>
                <w:ilvl w:val="0"/>
                <w:numId w:val="26"/>
              </w:numPr>
              <w:ind w:left="284" w:hanging="284"/>
            </w:pPr>
            <w:r w:rsidRPr="00354939">
              <w:t>peer evaluation</w:t>
            </w:r>
          </w:p>
          <w:p w14:paraId="5060433F" w14:textId="77777777" w:rsidR="00F63B94" w:rsidRPr="00354939" w:rsidRDefault="00F63B94" w:rsidP="0089509B">
            <w:pPr>
              <w:pStyle w:val="bullet"/>
              <w:numPr>
                <w:ilvl w:val="0"/>
                <w:numId w:val="26"/>
              </w:numPr>
              <w:ind w:left="284" w:hanging="284"/>
            </w:pPr>
            <w:r w:rsidRPr="00354939">
              <w:t>seeking guidance and advice from careers advisers</w:t>
            </w:r>
          </w:p>
          <w:p w14:paraId="18009969" w14:textId="77777777" w:rsidR="00F63B94" w:rsidRPr="00354939" w:rsidRDefault="00F63B94" w:rsidP="0089509B">
            <w:pPr>
              <w:pStyle w:val="bullet"/>
              <w:numPr>
                <w:ilvl w:val="0"/>
                <w:numId w:val="26"/>
              </w:numPr>
              <w:ind w:left="284" w:hanging="284"/>
            </w:pPr>
            <w:r w:rsidRPr="00354939">
              <w:t>working with mentors</w:t>
            </w:r>
          </w:p>
          <w:p w14:paraId="6A0A1C98" w14:textId="77777777" w:rsidR="00F63B94" w:rsidRPr="00354939" w:rsidRDefault="00F63B94" w:rsidP="0089509B">
            <w:pPr>
              <w:pStyle w:val="bullet"/>
              <w:numPr>
                <w:ilvl w:val="0"/>
                <w:numId w:val="26"/>
              </w:numPr>
              <w:ind w:left="284" w:hanging="284"/>
            </w:pPr>
            <w:r w:rsidRPr="00354939">
              <w:t>arranging interviews with university personnel to clarify requirements</w:t>
            </w:r>
          </w:p>
          <w:p w14:paraId="20F7F00D" w14:textId="77777777" w:rsidR="00F63B94" w:rsidRPr="00354939" w:rsidRDefault="00F63B94" w:rsidP="0089509B">
            <w:pPr>
              <w:pStyle w:val="bullet"/>
              <w:numPr>
                <w:ilvl w:val="0"/>
                <w:numId w:val="26"/>
              </w:numPr>
              <w:ind w:left="284" w:hanging="284"/>
            </w:pPr>
            <w:r w:rsidRPr="00354939">
              <w:t>seeking advice from teachers / family members / current university students</w:t>
            </w:r>
          </w:p>
          <w:p w14:paraId="62C0EDB9" w14:textId="77777777" w:rsidR="00F63B94" w:rsidRPr="00354939" w:rsidRDefault="00F63B94" w:rsidP="0089509B">
            <w:pPr>
              <w:pStyle w:val="bullet"/>
              <w:numPr>
                <w:ilvl w:val="0"/>
                <w:numId w:val="26"/>
              </w:numPr>
              <w:ind w:left="284" w:hanging="284"/>
            </w:pPr>
            <w:r w:rsidRPr="00354939">
              <w:t>asking someone to help with editing / correction of grammar</w:t>
            </w:r>
          </w:p>
        </w:tc>
      </w:tr>
      <w:tr w:rsidR="00F63B94" w14:paraId="62A413B9" w14:textId="77777777" w:rsidTr="00F63B94">
        <w:tc>
          <w:tcPr>
            <w:tcW w:w="3487" w:type="dxa"/>
            <w:gridSpan w:val="2"/>
          </w:tcPr>
          <w:p w14:paraId="4ECB4396" w14:textId="77777777" w:rsidR="00F63B94" w:rsidRPr="00791ABA" w:rsidRDefault="00F63B94" w:rsidP="0089509B">
            <w:pPr>
              <w:pStyle w:val="unittext"/>
              <w:rPr>
                <w:b/>
                <w:i/>
              </w:rPr>
            </w:pPr>
            <w:r>
              <w:rPr>
                <w:b/>
                <w:i/>
              </w:rPr>
              <w:t>P</w:t>
            </w:r>
            <w:r w:rsidRPr="00791ABA">
              <w:rPr>
                <w:b/>
                <w:i/>
              </w:rPr>
              <w:t xml:space="preserve">resentation format </w:t>
            </w:r>
            <w:r w:rsidRPr="00791ABA">
              <w:t>may include:</w:t>
            </w:r>
          </w:p>
        </w:tc>
        <w:tc>
          <w:tcPr>
            <w:tcW w:w="5755" w:type="dxa"/>
            <w:gridSpan w:val="3"/>
          </w:tcPr>
          <w:p w14:paraId="66ECA243" w14:textId="77777777" w:rsidR="00F63B94" w:rsidRPr="00354939" w:rsidRDefault="00F63B94" w:rsidP="0089509B">
            <w:pPr>
              <w:pStyle w:val="bullet"/>
              <w:numPr>
                <w:ilvl w:val="0"/>
                <w:numId w:val="26"/>
              </w:numPr>
              <w:ind w:left="284" w:hanging="284"/>
            </w:pPr>
            <w:r w:rsidRPr="00354939">
              <w:t>formal presentation with PowerPoint,</w:t>
            </w:r>
          </w:p>
          <w:p w14:paraId="1F19DD34" w14:textId="77777777" w:rsidR="00F63B94" w:rsidRPr="00354939" w:rsidRDefault="00F63B94" w:rsidP="0089509B">
            <w:pPr>
              <w:pStyle w:val="bullet"/>
              <w:numPr>
                <w:ilvl w:val="0"/>
                <w:numId w:val="26"/>
              </w:numPr>
              <w:ind w:left="284" w:hanging="284"/>
            </w:pPr>
            <w:r w:rsidRPr="00354939">
              <w:t xml:space="preserve">interview / panel </w:t>
            </w:r>
          </w:p>
          <w:p w14:paraId="3E47C6D8" w14:textId="77777777" w:rsidR="00F63B94" w:rsidRDefault="00F63B94" w:rsidP="0089509B">
            <w:pPr>
              <w:pStyle w:val="bullet"/>
              <w:numPr>
                <w:ilvl w:val="0"/>
                <w:numId w:val="26"/>
              </w:numPr>
              <w:ind w:left="284" w:hanging="284"/>
            </w:pPr>
            <w:r w:rsidRPr="00354939">
              <w:t>group discussion</w:t>
            </w:r>
          </w:p>
        </w:tc>
      </w:tr>
      <w:tr w:rsidR="00F63B94" w14:paraId="167F00DC" w14:textId="77777777" w:rsidTr="00F63B94">
        <w:tc>
          <w:tcPr>
            <w:tcW w:w="3487" w:type="dxa"/>
            <w:gridSpan w:val="2"/>
          </w:tcPr>
          <w:p w14:paraId="4B959672" w14:textId="77777777" w:rsidR="00F63B94" w:rsidRDefault="00F63B94" w:rsidP="0089509B">
            <w:pPr>
              <w:pStyle w:val="spacer"/>
            </w:pPr>
          </w:p>
        </w:tc>
        <w:tc>
          <w:tcPr>
            <w:tcW w:w="5755" w:type="dxa"/>
            <w:gridSpan w:val="3"/>
          </w:tcPr>
          <w:p w14:paraId="44B95F04" w14:textId="77777777" w:rsidR="00F63B94" w:rsidRDefault="00F63B94" w:rsidP="0089509B">
            <w:pPr>
              <w:pStyle w:val="spacer"/>
            </w:pPr>
          </w:p>
        </w:tc>
      </w:tr>
      <w:tr w:rsidR="00F63B94" w:rsidRPr="00D60113" w14:paraId="4011E63F" w14:textId="77777777" w:rsidTr="00F63B94">
        <w:tc>
          <w:tcPr>
            <w:tcW w:w="3487" w:type="dxa"/>
            <w:gridSpan w:val="2"/>
          </w:tcPr>
          <w:p w14:paraId="2150BAAF" w14:textId="77777777" w:rsidR="00F63B94" w:rsidRPr="00D60113" w:rsidRDefault="00F63B94" w:rsidP="0089509B">
            <w:pPr>
              <w:keepNext/>
              <w:rPr>
                <w:rFonts w:ascii="Times New Roman" w:hAnsi="Times New Roman"/>
                <w:b/>
                <w:i/>
                <w:sz w:val="24"/>
              </w:rPr>
            </w:pPr>
            <w:r w:rsidRPr="001944B6">
              <w:rPr>
                <w:rFonts w:cs="Arial"/>
                <w:b/>
                <w:i/>
                <w:szCs w:val="28"/>
              </w:rPr>
              <w:t>Parameters</w:t>
            </w:r>
            <w:r w:rsidRPr="001944B6">
              <w:rPr>
                <w:rFonts w:cs="Arial"/>
                <w:szCs w:val="28"/>
              </w:rPr>
              <w:t xml:space="preserve"> may include:</w:t>
            </w:r>
          </w:p>
        </w:tc>
        <w:tc>
          <w:tcPr>
            <w:tcW w:w="5755" w:type="dxa"/>
            <w:gridSpan w:val="3"/>
          </w:tcPr>
          <w:p w14:paraId="31169F58" w14:textId="77777777" w:rsidR="00F63B94" w:rsidRPr="00245A64" w:rsidRDefault="00F63B94" w:rsidP="0089509B">
            <w:pPr>
              <w:pStyle w:val="bullet"/>
              <w:numPr>
                <w:ilvl w:val="0"/>
                <w:numId w:val="26"/>
              </w:numPr>
              <w:ind w:left="284" w:hanging="284"/>
            </w:pPr>
            <w:r w:rsidRPr="00245A64">
              <w:t>time limit</w:t>
            </w:r>
          </w:p>
          <w:p w14:paraId="4BEBCFA8" w14:textId="29B361EE" w:rsidR="00F63B94" w:rsidRPr="00245A64" w:rsidRDefault="00F63B94" w:rsidP="0089509B">
            <w:pPr>
              <w:pStyle w:val="bullet"/>
              <w:numPr>
                <w:ilvl w:val="0"/>
                <w:numId w:val="26"/>
              </w:numPr>
              <w:ind w:left="284" w:hanging="284"/>
            </w:pPr>
            <w:r w:rsidRPr="00245A64">
              <w:t>collaborative</w:t>
            </w:r>
            <w:r w:rsidR="00FA7CF7">
              <w:t xml:space="preserve"> </w:t>
            </w:r>
            <w:r w:rsidRPr="00245A64">
              <w:t xml:space="preserve">or solo presentation </w:t>
            </w:r>
          </w:p>
          <w:p w14:paraId="308A2DF5" w14:textId="77777777" w:rsidR="00F63B94" w:rsidRPr="00D60113" w:rsidRDefault="00F63B94" w:rsidP="0089509B">
            <w:pPr>
              <w:pStyle w:val="bullet"/>
              <w:numPr>
                <w:ilvl w:val="0"/>
                <w:numId w:val="26"/>
              </w:numPr>
              <w:ind w:left="284" w:hanging="284"/>
              <w:rPr>
                <w:rFonts w:ascii="Times New Roman" w:hAnsi="Times New Roman"/>
                <w:sz w:val="24"/>
              </w:rPr>
            </w:pPr>
            <w:r w:rsidRPr="00245A64">
              <w:t>scheduling / date(s)</w:t>
            </w:r>
          </w:p>
        </w:tc>
      </w:tr>
      <w:tr w:rsidR="00F63B94" w14:paraId="53F08316" w14:textId="77777777" w:rsidTr="00F63B94">
        <w:tc>
          <w:tcPr>
            <w:tcW w:w="3487" w:type="dxa"/>
            <w:gridSpan w:val="2"/>
          </w:tcPr>
          <w:p w14:paraId="09BADB5A" w14:textId="77777777" w:rsidR="00F63B94" w:rsidRDefault="00F63B94" w:rsidP="0089509B">
            <w:pPr>
              <w:pStyle w:val="spacer"/>
            </w:pPr>
          </w:p>
        </w:tc>
        <w:tc>
          <w:tcPr>
            <w:tcW w:w="5755" w:type="dxa"/>
            <w:gridSpan w:val="3"/>
          </w:tcPr>
          <w:p w14:paraId="607DC4B7" w14:textId="77777777" w:rsidR="00F63B94" w:rsidRDefault="00F63B94" w:rsidP="0089509B">
            <w:pPr>
              <w:pStyle w:val="spacer"/>
            </w:pPr>
          </w:p>
        </w:tc>
      </w:tr>
      <w:tr w:rsidR="00F63B94" w:rsidRPr="00D60113" w14:paraId="3788FA30" w14:textId="77777777" w:rsidTr="00F63B94">
        <w:tc>
          <w:tcPr>
            <w:tcW w:w="3487" w:type="dxa"/>
            <w:gridSpan w:val="2"/>
          </w:tcPr>
          <w:p w14:paraId="4CE1BE54" w14:textId="77777777" w:rsidR="00F63B94" w:rsidRPr="001944B6" w:rsidRDefault="00F63B94" w:rsidP="0089509B">
            <w:pPr>
              <w:keepNext/>
              <w:rPr>
                <w:rFonts w:cs="Arial"/>
                <w:szCs w:val="28"/>
              </w:rPr>
            </w:pPr>
            <w:r w:rsidRPr="001944B6">
              <w:rPr>
                <w:rFonts w:cs="Arial"/>
                <w:b/>
                <w:i/>
                <w:szCs w:val="28"/>
              </w:rPr>
              <w:t xml:space="preserve">Artefacts and information </w:t>
            </w:r>
            <w:r w:rsidRPr="001944B6">
              <w:rPr>
                <w:rFonts w:cs="Arial"/>
                <w:szCs w:val="28"/>
              </w:rPr>
              <w:t>may include:</w:t>
            </w:r>
          </w:p>
          <w:p w14:paraId="0B4F8678" w14:textId="77777777" w:rsidR="00F63B94" w:rsidRPr="00D60113" w:rsidRDefault="00F63B94" w:rsidP="0089509B">
            <w:pPr>
              <w:keepNext/>
              <w:rPr>
                <w:rFonts w:ascii="Times New Roman" w:hAnsi="Times New Roman"/>
                <w:b/>
                <w:i/>
                <w:sz w:val="24"/>
              </w:rPr>
            </w:pPr>
          </w:p>
        </w:tc>
        <w:tc>
          <w:tcPr>
            <w:tcW w:w="5755" w:type="dxa"/>
            <w:gridSpan w:val="3"/>
          </w:tcPr>
          <w:p w14:paraId="04E656EE" w14:textId="77777777" w:rsidR="00F63B94" w:rsidRPr="00245A64" w:rsidRDefault="00F63B94" w:rsidP="0089509B">
            <w:pPr>
              <w:pStyle w:val="bullet"/>
              <w:numPr>
                <w:ilvl w:val="0"/>
                <w:numId w:val="26"/>
              </w:numPr>
              <w:ind w:left="284" w:hanging="284"/>
            </w:pPr>
            <w:r w:rsidRPr="00245A64">
              <w:t>CV</w:t>
            </w:r>
          </w:p>
          <w:p w14:paraId="13A197D2" w14:textId="77777777" w:rsidR="00F63B94" w:rsidRPr="00245A64" w:rsidRDefault="00F63B94" w:rsidP="0089509B">
            <w:pPr>
              <w:pStyle w:val="bullet"/>
              <w:numPr>
                <w:ilvl w:val="0"/>
                <w:numId w:val="26"/>
              </w:numPr>
              <w:ind w:left="284" w:hanging="284"/>
            </w:pPr>
            <w:r w:rsidRPr="00245A64">
              <w:t xml:space="preserve">certificates </w:t>
            </w:r>
          </w:p>
          <w:p w14:paraId="3949FEF9" w14:textId="77777777" w:rsidR="00F63B94" w:rsidRPr="00245A64" w:rsidRDefault="00F63B94" w:rsidP="0089509B">
            <w:pPr>
              <w:pStyle w:val="bullet"/>
              <w:numPr>
                <w:ilvl w:val="0"/>
                <w:numId w:val="26"/>
              </w:numPr>
              <w:ind w:left="284" w:hanging="284"/>
            </w:pPr>
            <w:r w:rsidRPr="00245A64">
              <w:t>portfolio pieces</w:t>
            </w:r>
          </w:p>
          <w:p w14:paraId="66C76C53" w14:textId="77777777" w:rsidR="00F63B94" w:rsidRPr="00245A64" w:rsidRDefault="00F63B94" w:rsidP="0089509B">
            <w:pPr>
              <w:pStyle w:val="bullet"/>
              <w:numPr>
                <w:ilvl w:val="0"/>
                <w:numId w:val="26"/>
              </w:numPr>
              <w:ind w:left="284" w:hanging="284"/>
            </w:pPr>
            <w:r w:rsidRPr="00245A64">
              <w:t>documents</w:t>
            </w:r>
          </w:p>
          <w:p w14:paraId="0B938C24" w14:textId="77777777" w:rsidR="00F63B94" w:rsidRPr="00245A64" w:rsidRDefault="00F63B94" w:rsidP="0089509B">
            <w:pPr>
              <w:pStyle w:val="bullet"/>
              <w:numPr>
                <w:ilvl w:val="0"/>
                <w:numId w:val="26"/>
              </w:numPr>
              <w:ind w:left="284" w:hanging="284"/>
            </w:pPr>
            <w:r w:rsidRPr="00245A64">
              <w:t>samples</w:t>
            </w:r>
          </w:p>
          <w:p w14:paraId="3673E857" w14:textId="77777777" w:rsidR="00F63B94" w:rsidRPr="00245A64" w:rsidRDefault="00F63B94" w:rsidP="0089509B">
            <w:pPr>
              <w:pStyle w:val="bullet"/>
              <w:numPr>
                <w:ilvl w:val="0"/>
                <w:numId w:val="26"/>
              </w:numPr>
              <w:ind w:left="284" w:hanging="284"/>
            </w:pPr>
            <w:r w:rsidRPr="00245A64">
              <w:t>third party reports, references</w:t>
            </w:r>
          </w:p>
          <w:p w14:paraId="17A53257" w14:textId="77777777" w:rsidR="00F63B94" w:rsidRPr="00D60113" w:rsidRDefault="00F63B94" w:rsidP="0089509B">
            <w:pPr>
              <w:pStyle w:val="bullet"/>
              <w:numPr>
                <w:ilvl w:val="0"/>
                <w:numId w:val="26"/>
              </w:numPr>
              <w:ind w:left="284" w:hanging="284"/>
              <w:rPr>
                <w:rFonts w:ascii="Times New Roman" w:hAnsi="Times New Roman"/>
                <w:sz w:val="24"/>
              </w:rPr>
            </w:pPr>
            <w:r w:rsidRPr="00245A64">
              <w:t>personal philosophy</w:t>
            </w:r>
          </w:p>
        </w:tc>
      </w:tr>
      <w:tr w:rsidR="00F63B94" w:rsidRPr="0030633A" w14:paraId="1BB50AB8" w14:textId="77777777" w:rsidTr="00F63B94">
        <w:tc>
          <w:tcPr>
            <w:tcW w:w="3487" w:type="dxa"/>
            <w:gridSpan w:val="2"/>
          </w:tcPr>
          <w:p w14:paraId="1CF2E153" w14:textId="77777777" w:rsidR="00F63B94" w:rsidRPr="0030633A" w:rsidRDefault="00F63B94" w:rsidP="0089509B">
            <w:pPr>
              <w:pStyle w:val="spacer"/>
            </w:pPr>
          </w:p>
        </w:tc>
        <w:tc>
          <w:tcPr>
            <w:tcW w:w="5755" w:type="dxa"/>
            <w:gridSpan w:val="3"/>
          </w:tcPr>
          <w:p w14:paraId="2CBAF77C" w14:textId="77777777" w:rsidR="00F63B94" w:rsidRPr="0030633A" w:rsidRDefault="00F63B94" w:rsidP="0089509B">
            <w:pPr>
              <w:pStyle w:val="spacer"/>
            </w:pPr>
          </w:p>
        </w:tc>
      </w:tr>
      <w:tr w:rsidR="00F63B94" w:rsidRPr="00D60113" w14:paraId="5AC0AA04" w14:textId="77777777" w:rsidTr="00F63B94">
        <w:tc>
          <w:tcPr>
            <w:tcW w:w="3487" w:type="dxa"/>
            <w:gridSpan w:val="2"/>
          </w:tcPr>
          <w:p w14:paraId="0B68F0F1" w14:textId="77777777" w:rsidR="00F63B94" w:rsidRPr="00D60113" w:rsidRDefault="00F63B94" w:rsidP="0089509B">
            <w:pPr>
              <w:keepNext/>
              <w:rPr>
                <w:rFonts w:ascii="Times New Roman" w:hAnsi="Times New Roman"/>
                <w:b/>
                <w:i/>
                <w:sz w:val="24"/>
              </w:rPr>
            </w:pPr>
            <w:r w:rsidRPr="0030633A">
              <w:rPr>
                <w:rFonts w:cs="Arial"/>
                <w:b/>
                <w:i/>
                <w:szCs w:val="28"/>
              </w:rPr>
              <w:t>Strategy</w:t>
            </w:r>
            <w:r w:rsidRPr="00D60113">
              <w:rPr>
                <w:rFonts w:ascii="Times New Roman" w:hAnsi="Times New Roman"/>
                <w:b/>
                <w:i/>
                <w:sz w:val="24"/>
              </w:rPr>
              <w:t xml:space="preserve"> </w:t>
            </w:r>
            <w:r w:rsidRPr="003A06B0">
              <w:rPr>
                <w:rFonts w:cs="Arial"/>
                <w:b/>
                <w:szCs w:val="28"/>
              </w:rPr>
              <w:t>f</w:t>
            </w:r>
            <w:r w:rsidRPr="00A229FA">
              <w:rPr>
                <w:rFonts w:cs="Arial"/>
                <w:b/>
                <w:i/>
                <w:szCs w:val="28"/>
              </w:rPr>
              <w:t>or collaborative evaluation</w:t>
            </w:r>
            <w:r w:rsidRPr="0030633A">
              <w:rPr>
                <w:rFonts w:cs="Arial"/>
                <w:szCs w:val="28"/>
              </w:rPr>
              <w:t xml:space="preserve"> may include</w:t>
            </w:r>
            <w:r w:rsidRPr="00D60113">
              <w:rPr>
                <w:rFonts w:ascii="Times New Roman" w:hAnsi="Times New Roman"/>
                <w:sz w:val="24"/>
              </w:rPr>
              <w:t>:</w:t>
            </w:r>
          </w:p>
        </w:tc>
        <w:tc>
          <w:tcPr>
            <w:tcW w:w="5755" w:type="dxa"/>
            <w:gridSpan w:val="3"/>
          </w:tcPr>
          <w:p w14:paraId="53EFF496" w14:textId="77777777" w:rsidR="00F63B94" w:rsidRPr="00245A64" w:rsidRDefault="00F63B94" w:rsidP="0089509B">
            <w:pPr>
              <w:pStyle w:val="bullet"/>
              <w:numPr>
                <w:ilvl w:val="0"/>
                <w:numId w:val="26"/>
              </w:numPr>
              <w:ind w:left="284" w:hanging="284"/>
            </w:pPr>
            <w:r w:rsidRPr="00245A64">
              <w:t>peer evaluation</w:t>
            </w:r>
          </w:p>
          <w:p w14:paraId="378710AF" w14:textId="77777777" w:rsidR="00F63B94" w:rsidRPr="00245A64" w:rsidRDefault="00F63B94" w:rsidP="0089509B">
            <w:pPr>
              <w:pStyle w:val="bullet"/>
              <w:numPr>
                <w:ilvl w:val="0"/>
                <w:numId w:val="26"/>
              </w:numPr>
              <w:ind w:left="284" w:hanging="284"/>
            </w:pPr>
            <w:r w:rsidRPr="00245A64">
              <w:t>asking for feedback from careers advisers, other support persons</w:t>
            </w:r>
          </w:p>
          <w:p w14:paraId="5397DC85" w14:textId="77777777" w:rsidR="00F63B94" w:rsidRPr="00245A64" w:rsidRDefault="00F63B94" w:rsidP="0089509B">
            <w:pPr>
              <w:pStyle w:val="bullet"/>
              <w:numPr>
                <w:ilvl w:val="0"/>
                <w:numId w:val="26"/>
              </w:numPr>
              <w:ind w:left="284" w:hanging="284"/>
            </w:pPr>
            <w:r w:rsidRPr="00245A64">
              <w:t>filling in observation sheet</w:t>
            </w:r>
          </w:p>
          <w:p w14:paraId="03F3B715" w14:textId="77777777" w:rsidR="00F63B94" w:rsidRPr="0030633A" w:rsidRDefault="00F63B94" w:rsidP="0089509B">
            <w:pPr>
              <w:pStyle w:val="bullet"/>
              <w:numPr>
                <w:ilvl w:val="0"/>
                <w:numId w:val="26"/>
              </w:numPr>
              <w:ind w:left="284" w:hanging="284"/>
            </w:pPr>
            <w:r w:rsidRPr="0030633A">
              <w:t>post presentation discussion</w:t>
            </w:r>
          </w:p>
          <w:p w14:paraId="37C34F29" w14:textId="77777777" w:rsidR="00F63B94" w:rsidRPr="00D60113" w:rsidRDefault="00F63B94" w:rsidP="0089509B">
            <w:pPr>
              <w:pStyle w:val="bullet"/>
              <w:numPr>
                <w:ilvl w:val="0"/>
                <w:numId w:val="26"/>
              </w:numPr>
              <w:ind w:left="284" w:hanging="284"/>
              <w:rPr>
                <w:rFonts w:ascii="Times New Roman" w:hAnsi="Times New Roman"/>
                <w:sz w:val="24"/>
              </w:rPr>
            </w:pPr>
            <w:r w:rsidRPr="0030633A">
              <w:t>recording session and conducting post review</w:t>
            </w:r>
          </w:p>
        </w:tc>
      </w:tr>
      <w:tr w:rsidR="00F63B94" w14:paraId="210B4F64" w14:textId="77777777" w:rsidTr="00F63B94">
        <w:tc>
          <w:tcPr>
            <w:tcW w:w="3487" w:type="dxa"/>
            <w:gridSpan w:val="2"/>
          </w:tcPr>
          <w:p w14:paraId="2C47384A" w14:textId="77777777" w:rsidR="00F63B94" w:rsidRDefault="00F63B94" w:rsidP="0089509B">
            <w:pPr>
              <w:pStyle w:val="spacer"/>
            </w:pPr>
          </w:p>
        </w:tc>
        <w:tc>
          <w:tcPr>
            <w:tcW w:w="5755" w:type="dxa"/>
            <w:gridSpan w:val="3"/>
          </w:tcPr>
          <w:p w14:paraId="43474ABF" w14:textId="77777777" w:rsidR="00F63B94" w:rsidRDefault="00F63B94" w:rsidP="0089509B">
            <w:pPr>
              <w:pStyle w:val="spacer"/>
            </w:pPr>
          </w:p>
        </w:tc>
      </w:tr>
      <w:tr w:rsidR="00F63B94" w14:paraId="3A5FD3B2" w14:textId="77777777" w:rsidTr="00F63B94">
        <w:tc>
          <w:tcPr>
            <w:tcW w:w="9242" w:type="dxa"/>
            <w:gridSpan w:val="5"/>
          </w:tcPr>
          <w:p w14:paraId="49F1662D" w14:textId="77777777" w:rsidR="00F63B94" w:rsidRDefault="00F63B94" w:rsidP="0089509B">
            <w:pPr>
              <w:pStyle w:val="Heading21"/>
            </w:pPr>
            <w:r>
              <w:t>Evidence Guide</w:t>
            </w:r>
          </w:p>
          <w:p w14:paraId="4CE9A4B0" w14:textId="77777777" w:rsidR="00F63B94" w:rsidRDefault="00F63B94" w:rsidP="0089509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14:paraId="20DEA635" w14:textId="77777777" w:rsidTr="00F63B94">
        <w:tc>
          <w:tcPr>
            <w:tcW w:w="3487" w:type="dxa"/>
            <w:gridSpan w:val="2"/>
          </w:tcPr>
          <w:p w14:paraId="094932C0" w14:textId="77777777" w:rsidR="00F63B94" w:rsidRPr="005979AA" w:rsidRDefault="00F63B94" w:rsidP="0089509B">
            <w:pPr>
              <w:pStyle w:val="EG"/>
            </w:pPr>
            <w:r w:rsidRPr="005979AA">
              <w:t>Critical aspects for assessment and evidence required to demonstrate competency in this unit</w:t>
            </w:r>
          </w:p>
        </w:tc>
        <w:tc>
          <w:tcPr>
            <w:tcW w:w="5755" w:type="dxa"/>
            <w:gridSpan w:val="3"/>
          </w:tcPr>
          <w:p w14:paraId="582CB67B" w14:textId="77777777" w:rsidR="00F63B94" w:rsidRDefault="00F63B94" w:rsidP="0089509B">
            <w:pPr>
              <w:pStyle w:val="unittext"/>
            </w:pPr>
            <w:r w:rsidRPr="003B087B">
              <w:t>Assessment</w:t>
            </w:r>
            <w:r>
              <w:t xml:space="preserve"> must confirm the ability to:</w:t>
            </w:r>
          </w:p>
          <w:p w14:paraId="46617881" w14:textId="77777777" w:rsidR="00F63B94" w:rsidRPr="00C8274B" w:rsidRDefault="00F63B94" w:rsidP="0089509B">
            <w:pPr>
              <w:pStyle w:val="bullet"/>
              <w:numPr>
                <w:ilvl w:val="0"/>
                <w:numId w:val="26"/>
              </w:numPr>
              <w:ind w:left="284" w:hanging="284"/>
            </w:pPr>
            <w:r w:rsidRPr="00C8274B">
              <w:t>source and investigate information available to support student transition to tertiary education</w:t>
            </w:r>
          </w:p>
          <w:p w14:paraId="2458D551" w14:textId="77777777" w:rsidR="00F63B94" w:rsidRPr="00C8274B" w:rsidRDefault="00F63B94" w:rsidP="0089509B">
            <w:pPr>
              <w:pStyle w:val="bullet"/>
              <w:numPr>
                <w:ilvl w:val="0"/>
                <w:numId w:val="26"/>
              </w:numPr>
              <w:ind w:left="284" w:hanging="284"/>
            </w:pPr>
            <w:r w:rsidRPr="00C8274B">
              <w:t>use information including that about student support services to investigate responsibilities as a learner including:</w:t>
            </w:r>
          </w:p>
          <w:p w14:paraId="7EFC3FD7" w14:textId="77777777" w:rsidR="00F63B94" w:rsidRDefault="00F63B94" w:rsidP="0089509B">
            <w:pPr>
              <w:pStyle w:val="endash"/>
              <w:keepNext/>
              <w:ind w:left="568" w:hanging="284"/>
            </w:pPr>
            <w:r>
              <w:t>task and time management</w:t>
            </w:r>
          </w:p>
          <w:p w14:paraId="2E2A1CE2" w14:textId="77777777" w:rsidR="00F63B94" w:rsidRDefault="00F63B94" w:rsidP="0089509B">
            <w:pPr>
              <w:pStyle w:val="endash"/>
              <w:keepNext/>
              <w:ind w:left="568" w:hanging="284"/>
            </w:pPr>
            <w:r>
              <w:t>independent learning</w:t>
            </w:r>
          </w:p>
          <w:p w14:paraId="20A2D4A8" w14:textId="77777777" w:rsidR="00F63B94" w:rsidRPr="00C8274B" w:rsidRDefault="00F63B94" w:rsidP="0089509B">
            <w:pPr>
              <w:pStyle w:val="bullet"/>
              <w:numPr>
                <w:ilvl w:val="0"/>
                <w:numId w:val="26"/>
              </w:numPr>
              <w:ind w:left="284" w:hanging="284"/>
            </w:pPr>
            <w:r w:rsidRPr="00C8274B">
              <w:t>use information available to investigate strategies to address potential barriers to transition to tertiary education</w:t>
            </w:r>
          </w:p>
          <w:p w14:paraId="21C5009B" w14:textId="77777777" w:rsidR="00F63B94" w:rsidRPr="00C8274B" w:rsidRDefault="00F63B94" w:rsidP="0089509B">
            <w:pPr>
              <w:pStyle w:val="bullet"/>
              <w:numPr>
                <w:ilvl w:val="0"/>
                <w:numId w:val="26"/>
              </w:numPr>
              <w:ind w:left="284" w:hanging="284"/>
            </w:pPr>
            <w:r w:rsidRPr="00C8274B">
              <w:t xml:space="preserve">research pathway options </w:t>
            </w:r>
          </w:p>
          <w:p w14:paraId="1DB51067" w14:textId="77777777" w:rsidR="00F63B94" w:rsidRPr="00C8274B" w:rsidRDefault="00F63B94" w:rsidP="0089509B">
            <w:pPr>
              <w:pStyle w:val="bullet"/>
              <w:numPr>
                <w:ilvl w:val="0"/>
                <w:numId w:val="26"/>
              </w:numPr>
              <w:ind w:left="284" w:hanging="284"/>
            </w:pPr>
            <w:r w:rsidRPr="00C8274B">
              <w:t xml:space="preserve">assess eligibility and make course selection </w:t>
            </w:r>
          </w:p>
          <w:p w14:paraId="46430DF1" w14:textId="77777777" w:rsidR="00F63B94" w:rsidRPr="00C8274B" w:rsidRDefault="00F63B94" w:rsidP="0089509B">
            <w:pPr>
              <w:pStyle w:val="bullet"/>
              <w:numPr>
                <w:ilvl w:val="0"/>
                <w:numId w:val="26"/>
              </w:numPr>
              <w:ind w:left="284" w:hanging="284"/>
            </w:pPr>
            <w:r w:rsidRPr="00C8274B">
              <w:t>research application procedures using support as required</w:t>
            </w:r>
          </w:p>
          <w:p w14:paraId="157ABE2E" w14:textId="77777777" w:rsidR="00F63B94" w:rsidRDefault="00F63B94" w:rsidP="0089509B">
            <w:pPr>
              <w:pStyle w:val="bullet"/>
              <w:numPr>
                <w:ilvl w:val="0"/>
                <w:numId w:val="26"/>
              </w:numPr>
              <w:ind w:left="284" w:hanging="284"/>
            </w:pPr>
            <w:r w:rsidRPr="00C8274B">
              <w:t>present and review study pathway plan in collaboration with others</w:t>
            </w:r>
          </w:p>
        </w:tc>
      </w:tr>
      <w:tr w:rsidR="00F63B94" w14:paraId="0CA672DE" w14:textId="77777777" w:rsidTr="00F63B94">
        <w:tc>
          <w:tcPr>
            <w:tcW w:w="9242" w:type="dxa"/>
            <w:gridSpan w:val="5"/>
          </w:tcPr>
          <w:p w14:paraId="189AFB46" w14:textId="77777777" w:rsidR="00F63B94" w:rsidRDefault="00F63B94" w:rsidP="0089509B">
            <w:pPr>
              <w:pStyle w:val="spacer"/>
            </w:pPr>
          </w:p>
        </w:tc>
      </w:tr>
      <w:tr w:rsidR="00F63B94" w14:paraId="6D08CCFA" w14:textId="77777777" w:rsidTr="00F63B94">
        <w:tc>
          <w:tcPr>
            <w:tcW w:w="3487" w:type="dxa"/>
            <w:gridSpan w:val="2"/>
          </w:tcPr>
          <w:p w14:paraId="6891583B" w14:textId="77777777" w:rsidR="00F63B94" w:rsidRPr="005979AA" w:rsidRDefault="00F63B94" w:rsidP="0089509B">
            <w:pPr>
              <w:pStyle w:val="EG"/>
            </w:pPr>
            <w:r w:rsidRPr="005979AA">
              <w:t>Context of and specific resources for assessment</w:t>
            </w:r>
          </w:p>
        </w:tc>
        <w:tc>
          <w:tcPr>
            <w:tcW w:w="5755" w:type="dxa"/>
            <w:gridSpan w:val="3"/>
          </w:tcPr>
          <w:p w14:paraId="2AF2C85F" w14:textId="77777777" w:rsidR="00F63B94" w:rsidRDefault="00F63B94" w:rsidP="0089509B">
            <w:pPr>
              <w:pStyle w:val="unittext"/>
            </w:pPr>
            <w:r>
              <w:t>Assessment must ensure:</w:t>
            </w:r>
          </w:p>
          <w:p w14:paraId="3EFD9E6F" w14:textId="77777777" w:rsidR="00F63B94" w:rsidRPr="00354939" w:rsidRDefault="00F63B94" w:rsidP="0089509B">
            <w:pPr>
              <w:pStyle w:val="bullet"/>
              <w:numPr>
                <w:ilvl w:val="0"/>
                <w:numId w:val="26"/>
              </w:numPr>
              <w:ind w:left="284" w:hanging="284"/>
            </w:pPr>
            <w:r w:rsidRPr="00354939">
              <w:t>access to information about student transition and student services</w:t>
            </w:r>
          </w:p>
          <w:p w14:paraId="22B3CB76" w14:textId="77777777" w:rsidR="00F63B94" w:rsidRPr="00354939" w:rsidRDefault="00F63B94" w:rsidP="0089509B">
            <w:pPr>
              <w:pStyle w:val="bullet"/>
              <w:numPr>
                <w:ilvl w:val="0"/>
                <w:numId w:val="26"/>
              </w:numPr>
              <w:ind w:left="284" w:hanging="284"/>
            </w:pPr>
            <w:r w:rsidRPr="00354939">
              <w:t>access to careers information and advice</w:t>
            </w:r>
          </w:p>
          <w:p w14:paraId="66913E1D" w14:textId="77777777" w:rsidR="00F63B94" w:rsidRDefault="00F63B94" w:rsidP="0089509B">
            <w:pPr>
              <w:pStyle w:val="bullet"/>
              <w:numPr>
                <w:ilvl w:val="0"/>
                <w:numId w:val="26"/>
              </w:numPr>
              <w:ind w:left="284" w:hanging="284"/>
            </w:pPr>
            <w:r w:rsidRPr="00354939">
              <w:t>access to online resources</w:t>
            </w:r>
          </w:p>
        </w:tc>
      </w:tr>
      <w:tr w:rsidR="00F63B94" w14:paraId="470FF042" w14:textId="77777777" w:rsidTr="00F63B94">
        <w:tc>
          <w:tcPr>
            <w:tcW w:w="9242" w:type="dxa"/>
            <w:gridSpan w:val="5"/>
          </w:tcPr>
          <w:p w14:paraId="05AC88FC" w14:textId="77777777" w:rsidR="00F63B94" w:rsidRDefault="00F63B94" w:rsidP="0089509B">
            <w:pPr>
              <w:pStyle w:val="spacer"/>
            </w:pPr>
          </w:p>
        </w:tc>
      </w:tr>
      <w:tr w:rsidR="00F63B94" w14:paraId="3A31100F" w14:textId="77777777" w:rsidTr="00F63B94">
        <w:tc>
          <w:tcPr>
            <w:tcW w:w="3487" w:type="dxa"/>
            <w:gridSpan w:val="2"/>
          </w:tcPr>
          <w:p w14:paraId="4980DD1B" w14:textId="77777777" w:rsidR="00F63B94" w:rsidRPr="00622D2D" w:rsidRDefault="00F63B94" w:rsidP="0089509B">
            <w:pPr>
              <w:pStyle w:val="EG"/>
            </w:pPr>
            <w:r w:rsidRPr="005979AA">
              <w:t>Method(s) of assessment</w:t>
            </w:r>
          </w:p>
        </w:tc>
        <w:tc>
          <w:tcPr>
            <w:tcW w:w="5755" w:type="dxa"/>
            <w:gridSpan w:val="3"/>
          </w:tcPr>
          <w:p w14:paraId="6FAF396F" w14:textId="77777777" w:rsidR="00F63B94" w:rsidRDefault="00F63B94" w:rsidP="0089509B">
            <w:pPr>
              <w:pStyle w:val="unittext"/>
            </w:pPr>
            <w:r>
              <w:t>The following suggested assessment methods are suitable for this unit:</w:t>
            </w:r>
          </w:p>
          <w:p w14:paraId="303B555B" w14:textId="77777777" w:rsidR="00F63B94" w:rsidRPr="00C8274B" w:rsidRDefault="00F63B94" w:rsidP="0089509B">
            <w:pPr>
              <w:pStyle w:val="bullet"/>
              <w:numPr>
                <w:ilvl w:val="0"/>
                <w:numId w:val="26"/>
              </w:numPr>
              <w:ind w:left="284" w:hanging="284"/>
            </w:pPr>
            <w:r w:rsidRPr="00C8274B">
              <w:t>verbal questioning about transition information and activities available to students transitioning to tertiary education</w:t>
            </w:r>
          </w:p>
          <w:p w14:paraId="6F464B9D" w14:textId="77777777" w:rsidR="00F63B94" w:rsidRDefault="00F63B94" w:rsidP="0089509B">
            <w:pPr>
              <w:pStyle w:val="endash"/>
              <w:keepNext/>
              <w:ind w:left="568" w:hanging="284"/>
            </w:pPr>
            <w:r>
              <w:t>academic expectations for participation in tertiary study</w:t>
            </w:r>
          </w:p>
          <w:p w14:paraId="76CFB1C7" w14:textId="77777777" w:rsidR="00F63B94" w:rsidRPr="00D60113" w:rsidRDefault="00F63B94" w:rsidP="0089509B">
            <w:pPr>
              <w:pStyle w:val="endash"/>
              <w:keepNext/>
              <w:ind w:left="568" w:hanging="284"/>
            </w:pPr>
            <w:r>
              <w:t>strategies to develop independent learning</w:t>
            </w:r>
          </w:p>
          <w:p w14:paraId="18E4274A" w14:textId="77777777" w:rsidR="00F63B94" w:rsidRPr="00C8274B" w:rsidRDefault="00F63B94" w:rsidP="0089509B">
            <w:pPr>
              <w:pStyle w:val="bullet"/>
              <w:numPr>
                <w:ilvl w:val="0"/>
                <w:numId w:val="26"/>
              </w:numPr>
              <w:ind w:left="284" w:hanging="284"/>
            </w:pPr>
            <w:r w:rsidRPr="00C8274B">
              <w:t>evaluation of documented pathway and supporting documents</w:t>
            </w:r>
          </w:p>
          <w:p w14:paraId="03C40F70" w14:textId="77777777" w:rsidR="00F63B94" w:rsidRPr="00C8274B" w:rsidRDefault="00F63B94" w:rsidP="0089509B">
            <w:pPr>
              <w:pStyle w:val="bullet"/>
              <w:numPr>
                <w:ilvl w:val="0"/>
                <w:numId w:val="26"/>
              </w:numPr>
              <w:ind w:left="284" w:hanging="284"/>
            </w:pPr>
            <w:r w:rsidRPr="00C8274B">
              <w:t>review of reflective journal, notes from open days, career interviews</w:t>
            </w:r>
          </w:p>
          <w:p w14:paraId="1390EF17" w14:textId="77777777" w:rsidR="00F63B94" w:rsidRDefault="00F63B94" w:rsidP="0089509B">
            <w:pPr>
              <w:pStyle w:val="bullet"/>
              <w:numPr>
                <w:ilvl w:val="0"/>
                <w:numId w:val="26"/>
              </w:numPr>
              <w:ind w:left="284" w:hanging="284"/>
            </w:pPr>
            <w:r w:rsidRPr="00C8274B">
              <w:t>evaluation of presentation</w:t>
            </w:r>
          </w:p>
        </w:tc>
      </w:tr>
    </w:tbl>
    <w:p w14:paraId="041E2C64" w14:textId="77777777" w:rsidR="00F63B94" w:rsidRDefault="00F63B94" w:rsidP="0089509B">
      <w:pPr>
        <w:keepNext/>
        <w:tabs>
          <w:tab w:val="left" w:pos="1530"/>
        </w:tabs>
        <w:sectPr w:rsidR="00F63B94" w:rsidSect="00D4658F">
          <w:headerReference w:type="even" r:id="rId515"/>
          <w:headerReference w:type="default" r:id="rId516"/>
          <w:footerReference w:type="default" r:id="rId517"/>
          <w:headerReference w:type="first" r:id="rId51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63B94" w:rsidRPr="00BC283C" w14:paraId="38B77AEC" w14:textId="77777777" w:rsidTr="00F63B94">
        <w:tc>
          <w:tcPr>
            <w:tcW w:w="2943" w:type="dxa"/>
          </w:tcPr>
          <w:p w14:paraId="3CC2470C" w14:textId="77777777" w:rsidR="00F63B94" w:rsidRPr="00954CFA" w:rsidRDefault="00F63B94" w:rsidP="0089509B">
            <w:pPr>
              <w:pStyle w:val="temp"/>
            </w:pPr>
            <w:bookmarkStart w:id="485" w:name="_Toc477789986"/>
            <w:r w:rsidRPr="00954CFA">
              <w:t>Unit Code</w:t>
            </w:r>
            <w:bookmarkEnd w:id="485"/>
          </w:p>
        </w:tc>
        <w:tc>
          <w:tcPr>
            <w:tcW w:w="6299" w:type="dxa"/>
            <w:gridSpan w:val="4"/>
          </w:tcPr>
          <w:p w14:paraId="042C75FF" w14:textId="77777777" w:rsidR="00F63B94" w:rsidRPr="00BC283C" w:rsidRDefault="00F63B94" w:rsidP="0089509B">
            <w:pPr>
              <w:pStyle w:val="code"/>
            </w:pPr>
            <w:bookmarkStart w:id="486" w:name="_Toc491764894"/>
            <w:bookmarkStart w:id="487" w:name="_Toc507058790"/>
            <w:bookmarkStart w:id="488" w:name="_Toc514234502"/>
            <w:r w:rsidRPr="00D10C16">
              <w:t>VU22065</w:t>
            </w:r>
            <w:bookmarkEnd w:id="486"/>
            <w:bookmarkEnd w:id="487"/>
            <w:bookmarkEnd w:id="488"/>
          </w:p>
        </w:tc>
      </w:tr>
      <w:tr w:rsidR="00F63B94" w:rsidRPr="00BC283C" w14:paraId="1A3E15F4" w14:textId="77777777" w:rsidTr="00F63B94">
        <w:tc>
          <w:tcPr>
            <w:tcW w:w="2943" w:type="dxa"/>
          </w:tcPr>
          <w:p w14:paraId="71F38DEB" w14:textId="77777777" w:rsidR="00F63B94" w:rsidRPr="00954CFA" w:rsidRDefault="00F63B94" w:rsidP="0089509B">
            <w:pPr>
              <w:pStyle w:val="temp"/>
            </w:pPr>
            <w:bookmarkStart w:id="489" w:name="_Toc477789988"/>
            <w:r w:rsidRPr="00954CFA">
              <w:t>Unit Title</w:t>
            </w:r>
            <w:bookmarkEnd w:id="489"/>
          </w:p>
        </w:tc>
        <w:tc>
          <w:tcPr>
            <w:tcW w:w="6299" w:type="dxa"/>
            <w:gridSpan w:val="4"/>
          </w:tcPr>
          <w:p w14:paraId="27985693" w14:textId="77777777" w:rsidR="00F63B94" w:rsidRPr="00BC283C" w:rsidRDefault="00F63B94" w:rsidP="0089509B">
            <w:pPr>
              <w:pStyle w:val="code"/>
            </w:pPr>
            <w:bookmarkStart w:id="490" w:name="_Toc491764895"/>
            <w:bookmarkStart w:id="491" w:name="_Toc507058791"/>
            <w:bookmarkStart w:id="492" w:name="_Toc514234503"/>
            <w:r w:rsidRPr="00BC283C">
              <w:t>Conduct and present simple scientific research</w:t>
            </w:r>
            <w:bookmarkEnd w:id="490"/>
            <w:bookmarkEnd w:id="491"/>
            <w:bookmarkEnd w:id="492"/>
          </w:p>
        </w:tc>
      </w:tr>
      <w:tr w:rsidR="00F63B94" w:rsidRPr="00BC283C" w14:paraId="70EF6EAA" w14:textId="77777777" w:rsidTr="00F63B94">
        <w:tc>
          <w:tcPr>
            <w:tcW w:w="2943" w:type="dxa"/>
          </w:tcPr>
          <w:p w14:paraId="5ADCEF3B" w14:textId="77777777" w:rsidR="00F63B94" w:rsidRPr="00BC283C" w:rsidRDefault="00F63B94" w:rsidP="0089509B">
            <w:pPr>
              <w:pStyle w:val="Heading21"/>
            </w:pPr>
            <w:r w:rsidRPr="00BC283C">
              <w:t>Unit Descriptor</w:t>
            </w:r>
          </w:p>
        </w:tc>
        <w:tc>
          <w:tcPr>
            <w:tcW w:w="6299" w:type="dxa"/>
            <w:gridSpan w:val="4"/>
          </w:tcPr>
          <w:p w14:paraId="68D2901C" w14:textId="77777777" w:rsidR="00F63B94" w:rsidRPr="00BC283C" w:rsidRDefault="00F63B94" w:rsidP="0089509B">
            <w:pPr>
              <w:pStyle w:val="unittext"/>
            </w:pPr>
            <w:r w:rsidRPr="00BC283C">
              <w:t>This unit describes the skills and knowledge to undertake and report on simple scientific experiments and investigations.</w:t>
            </w:r>
          </w:p>
        </w:tc>
      </w:tr>
      <w:tr w:rsidR="00F63B94" w:rsidRPr="00BC283C" w14:paraId="3A724205" w14:textId="77777777" w:rsidTr="00F63B94">
        <w:tc>
          <w:tcPr>
            <w:tcW w:w="2943" w:type="dxa"/>
          </w:tcPr>
          <w:p w14:paraId="2C757090" w14:textId="77777777" w:rsidR="00F63B94" w:rsidRPr="00BC283C" w:rsidRDefault="00F63B94" w:rsidP="0089509B">
            <w:pPr>
              <w:pStyle w:val="Heading21"/>
            </w:pPr>
            <w:r w:rsidRPr="00BC283C">
              <w:t>Employability Skills</w:t>
            </w:r>
          </w:p>
        </w:tc>
        <w:tc>
          <w:tcPr>
            <w:tcW w:w="6299" w:type="dxa"/>
            <w:gridSpan w:val="4"/>
          </w:tcPr>
          <w:p w14:paraId="306C0115" w14:textId="77777777" w:rsidR="00F63B94" w:rsidRPr="00BC283C" w:rsidRDefault="00F63B94" w:rsidP="0089509B">
            <w:pPr>
              <w:pStyle w:val="unittext"/>
            </w:pPr>
            <w:r w:rsidRPr="00BC283C">
              <w:t>This unit contains employability skills.</w:t>
            </w:r>
          </w:p>
        </w:tc>
      </w:tr>
      <w:tr w:rsidR="00F63B94" w:rsidRPr="00BC283C" w14:paraId="1D54325F" w14:textId="77777777" w:rsidTr="00F63B94">
        <w:tc>
          <w:tcPr>
            <w:tcW w:w="2943" w:type="dxa"/>
          </w:tcPr>
          <w:p w14:paraId="4C5B86EB" w14:textId="77777777" w:rsidR="00F63B94" w:rsidRPr="00BC283C" w:rsidRDefault="00F63B94" w:rsidP="0089509B">
            <w:pPr>
              <w:pStyle w:val="Heading21"/>
            </w:pPr>
            <w:r w:rsidRPr="00BC283C">
              <w:t>Application of the Unit</w:t>
            </w:r>
          </w:p>
        </w:tc>
        <w:tc>
          <w:tcPr>
            <w:tcW w:w="6299" w:type="dxa"/>
            <w:gridSpan w:val="4"/>
          </w:tcPr>
          <w:p w14:paraId="6E53BBB0" w14:textId="77777777" w:rsidR="00F63B94" w:rsidRPr="00BC283C" w:rsidRDefault="00F63B94" w:rsidP="0089509B">
            <w:pPr>
              <w:pStyle w:val="unittext"/>
            </w:pPr>
            <w:r w:rsidRPr="00BC283C">
              <w:t xml:space="preserve">This unit applies to learners who are undertaking experiments/observations in different areas of Science (Chemistry, Physics or Biology) according to their intended destinations. </w:t>
            </w:r>
          </w:p>
        </w:tc>
      </w:tr>
      <w:tr w:rsidR="00F63B94" w:rsidRPr="00BC283C" w14:paraId="4A3F0480" w14:textId="77777777" w:rsidTr="00F63B94">
        <w:tc>
          <w:tcPr>
            <w:tcW w:w="2943" w:type="dxa"/>
          </w:tcPr>
          <w:p w14:paraId="421D1B7C" w14:textId="77777777" w:rsidR="00F63B94" w:rsidRPr="00BC283C" w:rsidRDefault="00F63B94" w:rsidP="0089509B">
            <w:pPr>
              <w:pStyle w:val="Heading21"/>
            </w:pPr>
            <w:r w:rsidRPr="00BC283C">
              <w:t>Element</w:t>
            </w:r>
          </w:p>
          <w:p w14:paraId="71B44DFE" w14:textId="77777777" w:rsidR="00F63B94" w:rsidRPr="00BC283C" w:rsidRDefault="00F63B94" w:rsidP="0089509B">
            <w:pPr>
              <w:pStyle w:val="text"/>
            </w:pPr>
            <w:r w:rsidRPr="00BC283C">
              <w:t>Elements describe the essential outcomes of a unit of competency. Elements describe actions or outcomes that are demonstrable and assessable.</w:t>
            </w:r>
          </w:p>
        </w:tc>
        <w:tc>
          <w:tcPr>
            <w:tcW w:w="6299" w:type="dxa"/>
            <w:gridSpan w:val="4"/>
          </w:tcPr>
          <w:p w14:paraId="2D210355" w14:textId="77777777" w:rsidR="00F63B94" w:rsidRPr="00BC283C" w:rsidRDefault="00F63B94" w:rsidP="0089509B">
            <w:pPr>
              <w:pStyle w:val="Heading21"/>
            </w:pPr>
            <w:r w:rsidRPr="00BC283C">
              <w:t>Performance Criteria</w:t>
            </w:r>
          </w:p>
          <w:p w14:paraId="6689A9AB" w14:textId="38CD6F47" w:rsidR="00F63B94" w:rsidRPr="00BC283C" w:rsidRDefault="00F63B94" w:rsidP="0089509B">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F63B94" w:rsidRPr="00BC283C" w14:paraId="28B2BC24" w14:textId="77777777" w:rsidTr="00F63B94">
        <w:tc>
          <w:tcPr>
            <w:tcW w:w="2943" w:type="dxa"/>
          </w:tcPr>
          <w:p w14:paraId="6E9C743F" w14:textId="77777777" w:rsidR="00F63B94" w:rsidRPr="00BC283C" w:rsidRDefault="00F63B94" w:rsidP="0089509B">
            <w:pPr>
              <w:pStyle w:val="spacer"/>
            </w:pPr>
          </w:p>
        </w:tc>
        <w:tc>
          <w:tcPr>
            <w:tcW w:w="6299" w:type="dxa"/>
            <w:gridSpan w:val="4"/>
          </w:tcPr>
          <w:p w14:paraId="03247540" w14:textId="77777777" w:rsidR="00F63B94" w:rsidRPr="00BC283C" w:rsidRDefault="00F63B94" w:rsidP="0089509B">
            <w:pPr>
              <w:pStyle w:val="spacer"/>
            </w:pPr>
          </w:p>
        </w:tc>
      </w:tr>
      <w:tr w:rsidR="00F63B94" w:rsidRPr="00BC283C" w14:paraId="6A46773B" w14:textId="77777777" w:rsidTr="00F63B94">
        <w:tc>
          <w:tcPr>
            <w:tcW w:w="2943" w:type="dxa"/>
            <w:vMerge w:val="restart"/>
          </w:tcPr>
          <w:p w14:paraId="6BE88B24" w14:textId="77777777" w:rsidR="00F63B94" w:rsidRPr="00BC283C" w:rsidRDefault="00F63B94" w:rsidP="0089509B">
            <w:pPr>
              <w:pStyle w:val="element"/>
              <w:keepNext/>
            </w:pPr>
            <w:r w:rsidRPr="00BC283C">
              <w:t>1</w:t>
            </w:r>
            <w:r w:rsidRPr="00BC283C">
              <w:tab/>
              <w:t>Conduct a simple scientific experi</w:t>
            </w:r>
            <w:r w:rsidRPr="00BC283C">
              <w:rPr>
                <w:i/>
              </w:rPr>
              <w:t>ment</w:t>
            </w:r>
          </w:p>
        </w:tc>
        <w:tc>
          <w:tcPr>
            <w:tcW w:w="570" w:type="dxa"/>
            <w:gridSpan w:val="2"/>
          </w:tcPr>
          <w:p w14:paraId="532EE1A8" w14:textId="77777777" w:rsidR="00F63B94" w:rsidRPr="00BC283C" w:rsidRDefault="00F63B94" w:rsidP="0089509B">
            <w:pPr>
              <w:pStyle w:val="PC"/>
              <w:keepNext/>
            </w:pPr>
            <w:r w:rsidRPr="00BC283C">
              <w:t>1.1</w:t>
            </w:r>
          </w:p>
        </w:tc>
        <w:tc>
          <w:tcPr>
            <w:tcW w:w="5729" w:type="dxa"/>
            <w:gridSpan w:val="2"/>
          </w:tcPr>
          <w:p w14:paraId="4893D45B" w14:textId="77777777" w:rsidR="00F63B94" w:rsidRPr="00BC283C" w:rsidRDefault="00F63B94" w:rsidP="0089509B">
            <w:pPr>
              <w:pStyle w:val="PC"/>
              <w:keepNext/>
            </w:pPr>
            <w:r w:rsidRPr="00BC283C">
              <w:t xml:space="preserve">Identify a </w:t>
            </w:r>
            <w:r w:rsidRPr="00BC283C">
              <w:rPr>
                <w:b/>
                <w:i/>
              </w:rPr>
              <w:t>scientific concept/model/theory</w:t>
            </w:r>
            <w:r w:rsidRPr="00BC283C">
              <w:t xml:space="preserve"> for investigation</w:t>
            </w:r>
          </w:p>
        </w:tc>
      </w:tr>
      <w:tr w:rsidR="00F63B94" w:rsidRPr="00BC283C" w14:paraId="0A738DF3" w14:textId="77777777" w:rsidTr="00F63B94">
        <w:tc>
          <w:tcPr>
            <w:tcW w:w="2943" w:type="dxa"/>
            <w:vMerge/>
          </w:tcPr>
          <w:p w14:paraId="2C58F9E9" w14:textId="77777777" w:rsidR="00F63B94" w:rsidRPr="00BC283C" w:rsidRDefault="00F63B94" w:rsidP="0089509B">
            <w:pPr>
              <w:pStyle w:val="element"/>
              <w:keepNext/>
            </w:pPr>
          </w:p>
        </w:tc>
        <w:tc>
          <w:tcPr>
            <w:tcW w:w="570" w:type="dxa"/>
            <w:gridSpan w:val="2"/>
          </w:tcPr>
          <w:p w14:paraId="6C783390" w14:textId="77777777" w:rsidR="00F63B94" w:rsidRPr="00BC283C" w:rsidRDefault="00F63B94" w:rsidP="0089509B">
            <w:pPr>
              <w:pStyle w:val="PC"/>
              <w:keepNext/>
            </w:pPr>
            <w:r w:rsidRPr="00BC283C">
              <w:t>1.2</w:t>
            </w:r>
          </w:p>
        </w:tc>
        <w:tc>
          <w:tcPr>
            <w:tcW w:w="5729" w:type="dxa"/>
            <w:gridSpan w:val="2"/>
          </w:tcPr>
          <w:p w14:paraId="5A5F05EF" w14:textId="77777777" w:rsidR="00F63B94" w:rsidRPr="00BC283C" w:rsidRDefault="00F63B94" w:rsidP="0089509B">
            <w:pPr>
              <w:pStyle w:val="PC"/>
              <w:keepNext/>
            </w:pPr>
            <w:r w:rsidRPr="00BC283C">
              <w:t xml:space="preserve">Identify a </w:t>
            </w:r>
            <w:r w:rsidRPr="00BC283C">
              <w:rPr>
                <w:b/>
                <w:i/>
              </w:rPr>
              <w:t>scientific method</w:t>
            </w:r>
            <w:r w:rsidRPr="00BC283C">
              <w:t xml:space="preserve"> to investigate the scientific concept/model/theory</w:t>
            </w:r>
          </w:p>
        </w:tc>
      </w:tr>
      <w:tr w:rsidR="00F63B94" w:rsidRPr="00BC283C" w14:paraId="2AEAF086" w14:textId="77777777" w:rsidTr="00F63B94">
        <w:tc>
          <w:tcPr>
            <w:tcW w:w="2943" w:type="dxa"/>
            <w:vMerge/>
          </w:tcPr>
          <w:p w14:paraId="0E195AE1" w14:textId="77777777" w:rsidR="00F63B94" w:rsidRPr="00BC283C" w:rsidRDefault="00F63B94" w:rsidP="0089509B">
            <w:pPr>
              <w:pStyle w:val="element"/>
              <w:keepNext/>
            </w:pPr>
          </w:p>
        </w:tc>
        <w:tc>
          <w:tcPr>
            <w:tcW w:w="570" w:type="dxa"/>
            <w:gridSpan w:val="2"/>
          </w:tcPr>
          <w:p w14:paraId="7DC014AB" w14:textId="77777777" w:rsidR="00F63B94" w:rsidRPr="00BC283C" w:rsidRDefault="00F63B94" w:rsidP="0089509B">
            <w:pPr>
              <w:pStyle w:val="PC"/>
              <w:keepNext/>
            </w:pPr>
            <w:r w:rsidRPr="00BC283C">
              <w:t>1.3</w:t>
            </w:r>
          </w:p>
        </w:tc>
        <w:tc>
          <w:tcPr>
            <w:tcW w:w="5729" w:type="dxa"/>
            <w:gridSpan w:val="2"/>
          </w:tcPr>
          <w:p w14:paraId="4CE5E765" w14:textId="77777777" w:rsidR="00F63B94" w:rsidRPr="00BC283C" w:rsidRDefault="00F63B94" w:rsidP="0089509B">
            <w:pPr>
              <w:pStyle w:val="PC"/>
              <w:keepNext/>
            </w:pPr>
            <w:r w:rsidRPr="00BC283C">
              <w:t xml:space="preserve">Perform a </w:t>
            </w:r>
            <w:r w:rsidRPr="00BC283C">
              <w:rPr>
                <w:b/>
                <w:i/>
              </w:rPr>
              <w:t>simple experiment</w:t>
            </w:r>
            <w:r w:rsidRPr="00BC283C">
              <w:t xml:space="preserve"> relating to the scientific concept/model/theory</w:t>
            </w:r>
          </w:p>
        </w:tc>
      </w:tr>
      <w:tr w:rsidR="00F63B94" w:rsidRPr="00BC283C" w14:paraId="3DA80102" w14:textId="77777777" w:rsidTr="00F63B94">
        <w:tc>
          <w:tcPr>
            <w:tcW w:w="2943" w:type="dxa"/>
            <w:vMerge/>
          </w:tcPr>
          <w:p w14:paraId="121A0E90" w14:textId="77777777" w:rsidR="00F63B94" w:rsidRPr="00BC283C" w:rsidRDefault="00F63B94" w:rsidP="0089509B">
            <w:pPr>
              <w:pStyle w:val="element"/>
              <w:keepNext/>
            </w:pPr>
          </w:p>
        </w:tc>
        <w:tc>
          <w:tcPr>
            <w:tcW w:w="570" w:type="dxa"/>
            <w:gridSpan w:val="2"/>
          </w:tcPr>
          <w:p w14:paraId="0CAD618A" w14:textId="77777777" w:rsidR="00F63B94" w:rsidRPr="00BC283C" w:rsidRDefault="00F63B94" w:rsidP="0089509B">
            <w:pPr>
              <w:pStyle w:val="PC"/>
              <w:keepNext/>
            </w:pPr>
            <w:r w:rsidRPr="00BC283C">
              <w:t>1.4</w:t>
            </w:r>
          </w:p>
        </w:tc>
        <w:tc>
          <w:tcPr>
            <w:tcW w:w="5729" w:type="dxa"/>
            <w:gridSpan w:val="2"/>
          </w:tcPr>
          <w:p w14:paraId="72839996" w14:textId="77777777" w:rsidR="00F63B94" w:rsidRPr="00BC283C" w:rsidRDefault="00F63B94" w:rsidP="0089509B">
            <w:pPr>
              <w:pStyle w:val="PC"/>
              <w:keepNext/>
            </w:pPr>
            <w:r w:rsidRPr="00BC283C">
              <w:t>Record and analyse the results of the experiment</w:t>
            </w:r>
          </w:p>
        </w:tc>
      </w:tr>
      <w:tr w:rsidR="00F63B94" w:rsidRPr="00BC283C" w14:paraId="0446E8A5" w14:textId="77777777" w:rsidTr="00F63B94">
        <w:tc>
          <w:tcPr>
            <w:tcW w:w="2943" w:type="dxa"/>
            <w:vMerge/>
          </w:tcPr>
          <w:p w14:paraId="713B8AC2" w14:textId="77777777" w:rsidR="00F63B94" w:rsidRPr="00BC283C" w:rsidRDefault="00F63B94" w:rsidP="0089509B">
            <w:pPr>
              <w:pStyle w:val="element"/>
              <w:keepNext/>
            </w:pPr>
          </w:p>
        </w:tc>
        <w:tc>
          <w:tcPr>
            <w:tcW w:w="570" w:type="dxa"/>
            <w:gridSpan w:val="2"/>
          </w:tcPr>
          <w:p w14:paraId="144716EF" w14:textId="77777777" w:rsidR="00F63B94" w:rsidRPr="00BC283C" w:rsidRDefault="00F63B94" w:rsidP="0089509B">
            <w:pPr>
              <w:pStyle w:val="PC"/>
              <w:keepNext/>
            </w:pPr>
            <w:r w:rsidRPr="00BC283C">
              <w:t>1.5</w:t>
            </w:r>
          </w:p>
        </w:tc>
        <w:tc>
          <w:tcPr>
            <w:tcW w:w="5729" w:type="dxa"/>
            <w:gridSpan w:val="2"/>
          </w:tcPr>
          <w:p w14:paraId="06479C61" w14:textId="77777777" w:rsidR="00F63B94" w:rsidRPr="00BC283C" w:rsidRDefault="00F63B94" w:rsidP="0089509B">
            <w:pPr>
              <w:pStyle w:val="PC"/>
              <w:keepNext/>
            </w:pPr>
            <w:r w:rsidRPr="00BC283C">
              <w:rPr>
                <w:b/>
                <w:i/>
              </w:rPr>
              <w:t>Present</w:t>
            </w:r>
            <w:r w:rsidRPr="00BC283C">
              <w:t xml:space="preserve"> the </w:t>
            </w:r>
            <w:r w:rsidRPr="00BC283C">
              <w:rPr>
                <w:b/>
                <w:i/>
              </w:rPr>
              <w:t>findings of the experiment</w:t>
            </w:r>
            <w:r w:rsidRPr="00BC283C">
              <w:t xml:space="preserve"> using </w:t>
            </w:r>
            <w:r w:rsidRPr="00BC283C">
              <w:rPr>
                <w:b/>
                <w:i/>
              </w:rPr>
              <w:t>appropriate scientific terminology</w:t>
            </w:r>
          </w:p>
        </w:tc>
      </w:tr>
      <w:tr w:rsidR="00F63B94" w:rsidRPr="00BC283C" w14:paraId="30E76EF9" w14:textId="77777777" w:rsidTr="00F63B94">
        <w:tc>
          <w:tcPr>
            <w:tcW w:w="2943" w:type="dxa"/>
          </w:tcPr>
          <w:p w14:paraId="2F57A648" w14:textId="77777777" w:rsidR="00F63B94" w:rsidRPr="00BC283C" w:rsidRDefault="00F63B94" w:rsidP="0089509B">
            <w:pPr>
              <w:pStyle w:val="spacer"/>
            </w:pPr>
          </w:p>
        </w:tc>
        <w:tc>
          <w:tcPr>
            <w:tcW w:w="6299" w:type="dxa"/>
            <w:gridSpan w:val="4"/>
          </w:tcPr>
          <w:p w14:paraId="5092F5AB" w14:textId="77777777" w:rsidR="00F63B94" w:rsidRPr="00BC283C" w:rsidRDefault="00F63B94" w:rsidP="0089509B">
            <w:pPr>
              <w:pStyle w:val="spacer"/>
            </w:pPr>
          </w:p>
        </w:tc>
      </w:tr>
      <w:tr w:rsidR="00F63B94" w:rsidRPr="00BC283C" w14:paraId="7502107E" w14:textId="77777777" w:rsidTr="00F63B94">
        <w:tc>
          <w:tcPr>
            <w:tcW w:w="2943" w:type="dxa"/>
            <w:vMerge w:val="restart"/>
          </w:tcPr>
          <w:p w14:paraId="399915BB" w14:textId="77777777" w:rsidR="00F63B94" w:rsidRPr="00BC283C" w:rsidRDefault="00F63B94" w:rsidP="0089509B">
            <w:pPr>
              <w:pStyle w:val="element"/>
              <w:keepNext/>
            </w:pPr>
            <w:r w:rsidRPr="00BC283C">
              <w:t>2</w:t>
            </w:r>
            <w:r w:rsidRPr="00BC283C">
              <w:tab/>
              <w:t>Conduct a simple investigation of a scientific issue</w:t>
            </w:r>
          </w:p>
        </w:tc>
        <w:tc>
          <w:tcPr>
            <w:tcW w:w="585" w:type="dxa"/>
            <w:gridSpan w:val="3"/>
          </w:tcPr>
          <w:p w14:paraId="40E38784" w14:textId="77777777" w:rsidR="00F63B94" w:rsidRPr="00BC283C" w:rsidRDefault="00F63B94" w:rsidP="0089509B">
            <w:pPr>
              <w:pStyle w:val="PC"/>
              <w:keepNext/>
            </w:pPr>
            <w:r w:rsidRPr="00BC283C">
              <w:t>2.1</w:t>
            </w:r>
          </w:p>
        </w:tc>
        <w:tc>
          <w:tcPr>
            <w:tcW w:w="5714" w:type="dxa"/>
          </w:tcPr>
          <w:p w14:paraId="73D2B1F6" w14:textId="77777777" w:rsidR="00F63B94" w:rsidRPr="00BC283C" w:rsidRDefault="00F63B94" w:rsidP="0089509B">
            <w:pPr>
              <w:pStyle w:val="PC"/>
              <w:keepNext/>
            </w:pPr>
            <w:r w:rsidRPr="00BC283C">
              <w:t xml:space="preserve">Identify an </w:t>
            </w:r>
            <w:r w:rsidRPr="00BC283C">
              <w:rPr>
                <w:b/>
                <w:i/>
              </w:rPr>
              <w:t>issue</w:t>
            </w:r>
            <w:r w:rsidRPr="00BC283C">
              <w:t xml:space="preserve"> of scientific interest which has contributed to society</w:t>
            </w:r>
          </w:p>
        </w:tc>
      </w:tr>
      <w:tr w:rsidR="00F63B94" w:rsidRPr="00BC283C" w14:paraId="406AA373" w14:textId="77777777" w:rsidTr="00F63B94">
        <w:tc>
          <w:tcPr>
            <w:tcW w:w="2943" w:type="dxa"/>
            <w:vMerge/>
          </w:tcPr>
          <w:p w14:paraId="6B3FA1CA" w14:textId="77777777" w:rsidR="00F63B94" w:rsidRPr="00BC283C" w:rsidRDefault="00F63B94" w:rsidP="0089509B">
            <w:pPr>
              <w:keepNext/>
            </w:pPr>
          </w:p>
        </w:tc>
        <w:tc>
          <w:tcPr>
            <w:tcW w:w="585" w:type="dxa"/>
            <w:gridSpan w:val="3"/>
          </w:tcPr>
          <w:p w14:paraId="032EB181" w14:textId="77777777" w:rsidR="00F63B94" w:rsidRPr="00BC283C" w:rsidRDefault="00F63B94" w:rsidP="0089509B">
            <w:pPr>
              <w:pStyle w:val="PC"/>
              <w:keepNext/>
            </w:pPr>
            <w:r w:rsidRPr="00BC283C">
              <w:t>2.2</w:t>
            </w:r>
          </w:p>
        </w:tc>
        <w:tc>
          <w:tcPr>
            <w:tcW w:w="5714" w:type="dxa"/>
          </w:tcPr>
          <w:p w14:paraId="315C63BA" w14:textId="77777777" w:rsidR="00F63B94" w:rsidRPr="00BC283C" w:rsidRDefault="00F63B94" w:rsidP="0089509B">
            <w:pPr>
              <w:pStyle w:val="PC"/>
              <w:keepNext/>
            </w:pPr>
            <w:r w:rsidRPr="00BC283C">
              <w:t xml:space="preserve">Identify the </w:t>
            </w:r>
            <w:r w:rsidRPr="00BC283C">
              <w:rPr>
                <w:b/>
                <w:i/>
              </w:rPr>
              <w:t>area of science</w:t>
            </w:r>
            <w:r w:rsidRPr="00BC283C">
              <w:t xml:space="preserve"> which underpins the issue</w:t>
            </w:r>
          </w:p>
        </w:tc>
      </w:tr>
      <w:tr w:rsidR="00F63B94" w:rsidRPr="00BC283C" w14:paraId="37DB36D6" w14:textId="77777777" w:rsidTr="00F63B94">
        <w:tc>
          <w:tcPr>
            <w:tcW w:w="2943" w:type="dxa"/>
            <w:vMerge/>
          </w:tcPr>
          <w:p w14:paraId="560D4B31" w14:textId="77777777" w:rsidR="00F63B94" w:rsidRPr="00BC283C" w:rsidRDefault="00F63B94" w:rsidP="0089509B">
            <w:pPr>
              <w:keepNext/>
            </w:pPr>
          </w:p>
        </w:tc>
        <w:tc>
          <w:tcPr>
            <w:tcW w:w="585" w:type="dxa"/>
            <w:gridSpan w:val="3"/>
          </w:tcPr>
          <w:p w14:paraId="570A7D87" w14:textId="77777777" w:rsidR="00F63B94" w:rsidRPr="00BC283C" w:rsidRDefault="00F63B94" w:rsidP="0089509B">
            <w:pPr>
              <w:pStyle w:val="PC"/>
              <w:keepNext/>
            </w:pPr>
            <w:r w:rsidRPr="00BC283C">
              <w:t>2.3</w:t>
            </w:r>
          </w:p>
        </w:tc>
        <w:tc>
          <w:tcPr>
            <w:tcW w:w="5714" w:type="dxa"/>
          </w:tcPr>
          <w:p w14:paraId="487E7F01" w14:textId="77777777" w:rsidR="00F63B94" w:rsidRPr="00BC283C" w:rsidRDefault="00F63B94" w:rsidP="0089509B">
            <w:pPr>
              <w:pStyle w:val="PC"/>
              <w:keepNext/>
            </w:pPr>
            <w:r w:rsidRPr="00BC283C">
              <w:t xml:space="preserve">Investigate the </w:t>
            </w:r>
            <w:r w:rsidRPr="00BC283C">
              <w:rPr>
                <w:b/>
                <w:i/>
              </w:rPr>
              <w:t>impact</w:t>
            </w:r>
            <w:r w:rsidRPr="00BC283C">
              <w:t xml:space="preserve"> of the issue on society</w:t>
            </w:r>
          </w:p>
        </w:tc>
      </w:tr>
      <w:tr w:rsidR="00F63B94" w:rsidRPr="00BC283C" w14:paraId="0E8542B4" w14:textId="77777777" w:rsidTr="00F63B94">
        <w:tc>
          <w:tcPr>
            <w:tcW w:w="2943" w:type="dxa"/>
            <w:vMerge/>
          </w:tcPr>
          <w:p w14:paraId="6FD371AD" w14:textId="77777777" w:rsidR="00F63B94" w:rsidRPr="00BC283C" w:rsidRDefault="00F63B94" w:rsidP="0089509B">
            <w:pPr>
              <w:keepNext/>
            </w:pPr>
          </w:p>
        </w:tc>
        <w:tc>
          <w:tcPr>
            <w:tcW w:w="585" w:type="dxa"/>
            <w:gridSpan w:val="3"/>
          </w:tcPr>
          <w:p w14:paraId="1DBCF40F" w14:textId="77777777" w:rsidR="00F63B94" w:rsidRPr="00BC283C" w:rsidRDefault="00F63B94" w:rsidP="0089509B">
            <w:pPr>
              <w:pStyle w:val="PC"/>
              <w:keepNext/>
            </w:pPr>
            <w:r w:rsidRPr="00BC283C">
              <w:t>2.4</w:t>
            </w:r>
          </w:p>
        </w:tc>
        <w:tc>
          <w:tcPr>
            <w:tcW w:w="5714" w:type="dxa"/>
          </w:tcPr>
          <w:p w14:paraId="74EBA0D0" w14:textId="77777777" w:rsidR="00F63B94" w:rsidRPr="00BC283C" w:rsidRDefault="00F63B94" w:rsidP="0089509B">
            <w:pPr>
              <w:pStyle w:val="PC"/>
              <w:keepNext/>
            </w:pPr>
            <w:r w:rsidRPr="00BC283C">
              <w:t xml:space="preserve">Record the results of the investigation using </w:t>
            </w:r>
            <w:r w:rsidRPr="00BC283C">
              <w:rPr>
                <w:b/>
                <w:i/>
              </w:rPr>
              <w:t>appropriate scientific terminology</w:t>
            </w:r>
          </w:p>
        </w:tc>
      </w:tr>
      <w:tr w:rsidR="00F63B94" w:rsidRPr="00BC283C" w14:paraId="3BB5DA79" w14:textId="77777777" w:rsidTr="00F63B94">
        <w:tc>
          <w:tcPr>
            <w:tcW w:w="2943" w:type="dxa"/>
            <w:vMerge/>
          </w:tcPr>
          <w:p w14:paraId="295C9FAD" w14:textId="77777777" w:rsidR="00F63B94" w:rsidRPr="00BC283C" w:rsidRDefault="00F63B94" w:rsidP="0089509B">
            <w:pPr>
              <w:keepNext/>
            </w:pPr>
          </w:p>
        </w:tc>
        <w:tc>
          <w:tcPr>
            <w:tcW w:w="585" w:type="dxa"/>
            <w:gridSpan w:val="3"/>
          </w:tcPr>
          <w:p w14:paraId="616670BC" w14:textId="77777777" w:rsidR="00F63B94" w:rsidRPr="00BC283C" w:rsidRDefault="00F63B94" w:rsidP="0089509B">
            <w:pPr>
              <w:pStyle w:val="PC"/>
              <w:keepNext/>
            </w:pPr>
            <w:r w:rsidRPr="00BC283C">
              <w:t>2.5</w:t>
            </w:r>
          </w:p>
        </w:tc>
        <w:tc>
          <w:tcPr>
            <w:tcW w:w="5714" w:type="dxa"/>
          </w:tcPr>
          <w:p w14:paraId="31FFC1AD" w14:textId="77777777" w:rsidR="00F63B94" w:rsidRPr="00BC283C" w:rsidRDefault="00F63B94" w:rsidP="0089509B">
            <w:pPr>
              <w:pStyle w:val="PC"/>
              <w:keepNext/>
            </w:pPr>
            <w:r w:rsidRPr="00BC283C">
              <w:t xml:space="preserve">Present the </w:t>
            </w:r>
            <w:r w:rsidRPr="00BC283C">
              <w:rPr>
                <w:b/>
                <w:i/>
              </w:rPr>
              <w:t>findings of the investigation</w:t>
            </w:r>
            <w:r w:rsidRPr="00BC283C">
              <w:t xml:space="preserve"> using appropriate scientific terminology</w:t>
            </w:r>
          </w:p>
        </w:tc>
      </w:tr>
      <w:tr w:rsidR="00F63B94" w:rsidRPr="00BC283C" w14:paraId="6F01A518" w14:textId="77777777" w:rsidTr="00F63B94">
        <w:tc>
          <w:tcPr>
            <w:tcW w:w="2943" w:type="dxa"/>
          </w:tcPr>
          <w:p w14:paraId="4A8B1884" w14:textId="77777777" w:rsidR="00F63B94" w:rsidRPr="00BC283C" w:rsidRDefault="00F63B94" w:rsidP="0089509B">
            <w:pPr>
              <w:pStyle w:val="spacer"/>
            </w:pPr>
          </w:p>
        </w:tc>
        <w:tc>
          <w:tcPr>
            <w:tcW w:w="6299" w:type="dxa"/>
            <w:gridSpan w:val="4"/>
          </w:tcPr>
          <w:p w14:paraId="55386182" w14:textId="77777777" w:rsidR="00F63B94" w:rsidRPr="00BC283C" w:rsidRDefault="00F63B94" w:rsidP="0089509B">
            <w:pPr>
              <w:pStyle w:val="spacer"/>
            </w:pPr>
          </w:p>
        </w:tc>
      </w:tr>
      <w:tr w:rsidR="00F63B94" w:rsidRPr="00BC283C" w14:paraId="310CF170" w14:textId="77777777" w:rsidTr="00F63B94">
        <w:tc>
          <w:tcPr>
            <w:tcW w:w="9242" w:type="dxa"/>
            <w:gridSpan w:val="5"/>
          </w:tcPr>
          <w:p w14:paraId="2D278700" w14:textId="77777777" w:rsidR="00F63B94" w:rsidRPr="00BC283C" w:rsidRDefault="00F63B94" w:rsidP="0089509B">
            <w:pPr>
              <w:pStyle w:val="Heading21"/>
            </w:pPr>
            <w:r w:rsidRPr="00BC283C">
              <w:t>Required Knowledge and Skills</w:t>
            </w:r>
          </w:p>
          <w:p w14:paraId="6072D973" w14:textId="77777777" w:rsidR="00F63B94" w:rsidRPr="00BC283C" w:rsidRDefault="00F63B94" w:rsidP="0089509B">
            <w:pPr>
              <w:pStyle w:val="text"/>
            </w:pPr>
            <w:r w:rsidRPr="00BC283C">
              <w:t>This describes the essential skills and knowledge and their level required for this unit.</w:t>
            </w:r>
          </w:p>
        </w:tc>
      </w:tr>
      <w:tr w:rsidR="00F63B94" w:rsidRPr="00BC283C" w14:paraId="74EFBC3C" w14:textId="77777777" w:rsidTr="00F63B94">
        <w:tc>
          <w:tcPr>
            <w:tcW w:w="9242" w:type="dxa"/>
            <w:gridSpan w:val="5"/>
          </w:tcPr>
          <w:p w14:paraId="5897154D" w14:textId="77777777" w:rsidR="00F63B94" w:rsidRPr="00BC283C" w:rsidRDefault="00F63B94" w:rsidP="0089509B">
            <w:pPr>
              <w:pStyle w:val="unittext"/>
            </w:pPr>
            <w:r w:rsidRPr="00BC283C">
              <w:t>Required Knowledge:</w:t>
            </w:r>
          </w:p>
          <w:p w14:paraId="37190CFB" w14:textId="77777777" w:rsidR="00F63B94" w:rsidRPr="00BC283C" w:rsidRDefault="00F63B94" w:rsidP="0089509B">
            <w:pPr>
              <w:pStyle w:val="bullet"/>
              <w:ind w:left="360" w:hanging="360"/>
            </w:pPr>
            <w:r w:rsidRPr="00BC283C">
              <w:t>terminology to describe scientific issues and the impact of scientific issues</w:t>
            </w:r>
          </w:p>
          <w:p w14:paraId="5713C323" w14:textId="77777777" w:rsidR="00F63B94" w:rsidRPr="00BC283C" w:rsidRDefault="00F63B94" w:rsidP="0089509B">
            <w:pPr>
              <w:pStyle w:val="bullet"/>
              <w:ind w:left="360" w:hanging="360"/>
            </w:pPr>
            <w:r w:rsidRPr="00BC283C">
              <w:t xml:space="preserve">basic scientific research methods </w:t>
            </w:r>
          </w:p>
          <w:p w14:paraId="2C31FA45" w14:textId="77777777" w:rsidR="00F63B94" w:rsidRPr="00BC283C" w:rsidRDefault="00F63B94" w:rsidP="0089509B">
            <w:pPr>
              <w:pStyle w:val="bullet"/>
              <w:ind w:left="360" w:hanging="360"/>
            </w:pPr>
            <w:r w:rsidRPr="00BC283C">
              <w:t>impact of science on different areas of society</w:t>
            </w:r>
          </w:p>
          <w:p w14:paraId="145AF9C4" w14:textId="77777777" w:rsidR="00F63B94" w:rsidRPr="00BC283C" w:rsidRDefault="00F63B94" w:rsidP="0089509B">
            <w:pPr>
              <w:pStyle w:val="unittext"/>
            </w:pPr>
            <w:r w:rsidRPr="00BC283C">
              <w:t>Required Skills:</w:t>
            </w:r>
          </w:p>
          <w:p w14:paraId="012C9FBC" w14:textId="77777777" w:rsidR="00F63B94" w:rsidRPr="00BC283C" w:rsidRDefault="00F63B94" w:rsidP="0089509B">
            <w:pPr>
              <w:pStyle w:val="bullet"/>
              <w:ind w:left="360" w:hanging="360"/>
            </w:pPr>
            <w:r w:rsidRPr="00BC283C">
              <w:t>communication skills to discuss and present research findings</w:t>
            </w:r>
          </w:p>
          <w:p w14:paraId="27F8A65F" w14:textId="5C31B8AA" w:rsidR="00F63B94" w:rsidRPr="00BC283C" w:rsidRDefault="00F63B94" w:rsidP="0089509B">
            <w:pPr>
              <w:pStyle w:val="bullet"/>
              <w:ind w:left="360" w:hanging="360"/>
            </w:pPr>
            <w:r w:rsidRPr="00BC283C">
              <w:t>problem solving skills</w:t>
            </w:r>
            <w:r w:rsidR="00FA7CF7">
              <w:t xml:space="preserve"> </w:t>
            </w:r>
            <w:r w:rsidRPr="00BC283C">
              <w:t>to use scientific method to measure, record</w:t>
            </w:r>
            <w:r w:rsidR="00FA7CF7">
              <w:t xml:space="preserve"> </w:t>
            </w:r>
            <w:r w:rsidRPr="00BC283C">
              <w:t>and explain results in simple experiments</w:t>
            </w:r>
          </w:p>
          <w:p w14:paraId="09135166" w14:textId="77777777" w:rsidR="00F63B94" w:rsidRPr="00BC283C" w:rsidRDefault="00F63B94" w:rsidP="0089509B">
            <w:pPr>
              <w:pStyle w:val="bullet"/>
              <w:ind w:left="360" w:hanging="360"/>
            </w:pPr>
            <w:r w:rsidRPr="00BC283C">
              <w:t>literacy skills to present information in tabular and graphical form</w:t>
            </w:r>
          </w:p>
          <w:p w14:paraId="45266E97" w14:textId="77777777" w:rsidR="00F63B94" w:rsidRPr="00BC283C" w:rsidRDefault="00F63B94" w:rsidP="0089509B">
            <w:pPr>
              <w:pStyle w:val="bullet"/>
              <w:ind w:left="360" w:hanging="360"/>
            </w:pPr>
            <w:r w:rsidRPr="00BC283C">
              <w:t xml:space="preserve">numeracy skills to interpret data in simple graphs or information in a table </w:t>
            </w:r>
          </w:p>
          <w:p w14:paraId="6E6D5F59" w14:textId="77777777" w:rsidR="00F63B94" w:rsidRPr="00BC283C" w:rsidRDefault="00F63B94" w:rsidP="0089509B">
            <w:pPr>
              <w:pStyle w:val="bullet"/>
              <w:ind w:left="360" w:hanging="360"/>
            </w:pPr>
            <w:r w:rsidRPr="00BC283C">
              <w:t>planning and organising skills to gather, select and organise information effectively</w:t>
            </w:r>
          </w:p>
        </w:tc>
      </w:tr>
      <w:tr w:rsidR="00F63B94" w:rsidRPr="00BC283C" w14:paraId="466BC344" w14:textId="77777777" w:rsidTr="00F63B94">
        <w:tc>
          <w:tcPr>
            <w:tcW w:w="9242" w:type="dxa"/>
            <w:gridSpan w:val="5"/>
          </w:tcPr>
          <w:p w14:paraId="2C154102" w14:textId="77777777" w:rsidR="00F63B94" w:rsidRPr="00BC283C" w:rsidRDefault="00F63B94" w:rsidP="0089509B">
            <w:pPr>
              <w:pStyle w:val="spacer"/>
            </w:pPr>
          </w:p>
        </w:tc>
      </w:tr>
      <w:tr w:rsidR="00F63B94" w:rsidRPr="00BC283C" w14:paraId="5663149F" w14:textId="77777777" w:rsidTr="00F63B94">
        <w:tc>
          <w:tcPr>
            <w:tcW w:w="9242" w:type="dxa"/>
            <w:gridSpan w:val="5"/>
          </w:tcPr>
          <w:p w14:paraId="2F2EE3DE" w14:textId="77777777" w:rsidR="00F63B94" w:rsidRPr="00BC283C" w:rsidRDefault="00F63B94" w:rsidP="0089509B">
            <w:pPr>
              <w:pStyle w:val="Heading21"/>
            </w:pPr>
            <w:r w:rsidRPr="00BC283C">
              <w:t>Range Statement</w:t>
            </w:r>
          </w:p>
          <w:p w14:paraId="34E87F29" w14:textId="3A54D654" w:rsidR="00F63B94" w:rsidRPr="00BC283C" w:rsidRDefault="00F63B94" w:rsidP="0089509B">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F63B94" w:rsidRPr="00BC283C" w14:paraId="5160A646" w14:textId="77777777" w:rsidTr="00F63B94">
        <w:tc>
          <w:tcPr>
            <w:tcW w:w="3369" w:type="dxa"/>
            <w:gridSpan w:val="2"/>
          </w:tcPr>
          <w:p w14:paraId="321AF19A" w14:textId="77777777" w:rsidR="00F63B94" w:rsidRPr="00BC283C" w:rsidRDefault="00F63B94" w:rsidP="0089509B">
            <w:pPr>
              <w:pStyle w:val="unittext"/>
            </w:pPr>
            <w:r w:rsidRPr="00BC283C">
              <w:rPr>
                <w:b/>
                <w:i/>
              </w:rPr>
              <w:t>Scientific concept/model/theory</w:t>
            </w:r>
            <w:r w:rsidRPr="00BC283C">
              <w:t xml:space="preserve"> may include:</w:t>
            </w:r>
          </w:p>
        </w:tc>
        <w:tc>
          <w:tcPr>
            <w:tcW w:w="5873" w:type="dxa"/>
            <w:gridSpan w:val="3"/>
          </w:tcPr>
          <w:p w14:paraId="4EB3729E" w14:textId="77777777" w:rsidR="00F63B94" w:rsidRPr="00BC283C" w:rsidRDefault="00F63B94" w:rsidP="0089509B">
            <w:pPr>
              <w:pStyle w:val="bullet"/>
              <w:ind w:left="360" w:hanging="360"/>
            </w:pPr>
            <w:r w:rsidRPr="00BC283C">
              <w:t>internal combustion engine</w:t>
            </w:r>
          </w:p>
          <w:p w14:paraId="5540F0C9" w14:textId="77777777" w:rsidR="00F63B94" w:rsidRPr="00BC283C" w:rsidRDefault="00F63B94" w:rsidP="0089509B">
            <w:pPr>
              <w:pStyle w:val="bullet"/>
              <w:ind w:left="360" w:hanging="360"/>
            </w:pPr>
            <w:r w:rsidRPr="00BC283C">
              <w:t>electricity</w:t>
            </w:r>
          </w:p>
          <w:p w14:paraId="3762439C" w14:textId="77777777" w:rsidR="00F63B94" w:rsidRPr="00BC283C" w:rsidRDefault="00F63B94" w:rsidP="0089509B">
            <w:pPr>
              <w:pStyle w:val="bullet"/>
              <w:ind w:left="360" w:hanging="360"/>
            </w:pPr>
            <w:r w:rsidRPr="00BC283C">
              <w:t>solar system</w:t>
            </w:r>
          </w:p>
          <w:p w14:paraId="4FC8836C" w14:textId="77777777" w:rsidR="00F63B94" w:rsidRPr="00BC283C" w:rsidRDefault="00F63B94" w:rsidP="0089509B">
            <w:pPr>
              <w:pStyle w:val="bullet"/>
              <w:ind w:left="360" w:hanging="360"/>
            </w:pPr>
            <w:r w:rsidRPr="00BC283C">
              <w:t>classification of living things</w:t>
            </w:r>
          </w:p>
          <w:p w14:paraId="5A66B893" w14:textId="77777777" w:rsidR="00F63B94" w:rsidRPr="00BC283C" w:rsidRDefault="00F63B94" w:rsidP="0089509B">
            <w:pPr>
              <w:pStyle w:val="bullet"/>
              <w:ind w:left="360" w:hanging="360"/>
            </w:pPr>
            <w:r w:rsidRPr="00BC283C">
              <w:t>astronomy</w:t>
            </w:r>
          </w:p>
          <w:p w14:paraId="31C3C049" w14:textId="77777777" w:rsidR="00F63B94" w:rsidRPr="00BC283C" w:rsidRDefault="00F63B94" w:rsidP="0089509B">
            <w:pPr>
              <w:pStyle w:val="bullet"/>
              <w:ind w:left="360" w:hanging="360"/>
            </w:pPr>
            <w:r w:rsidRPr="00BC283C">
              <w:t>periodic classification of the elements</w:t>
            </w:r>
          </w:p>
          <w:p w14:paraId="3DB4850A" w14:textId="77777777" w:rsidR="00F63B94" w:rsidRPr="00BC283C" w:rsidRDefault="00F63B94" w:rsidP="0089509B">
            <w:pPr>
              <w:pStyle w:val="bullet"/>
              <w:ind w:left="360" w:hanging="360"/>
            </w:pPr>
            <w:r w:rsidRPr="00BC283C">
              <w:t>radioactivity</w:t>
            </w:r>
          </w:p>
        </w:tc>
      </w:tr>
      <w:tr w:rsidR="00F63B94" w:rsidRPr="00BC283C" w14:paraId="06759101" w14:textId="77777777" w:rsidTr="00F63B94">
        <w:tc>
          <w:tcPr>
            <w:tcW w:w="9242" w:type="dxa"/>
            <w:gridSpan w:val="5"/>
          </w:tcPr>
          <w:p w14:paraId="03D7BCE0" w14:textId="77777777" w:rsidR="00F63B94" w:rsidRPr="00BC283C" w:rsidRDefault="00F63B94" w:rsidP="0089509B">
            <w:pPr>
              <w:pStyle w:val="spacer"/>
            </w:pPr>
          </w:p>
        </w:tc>
      </w:tr>
      <w:tr w:rsidR="00F63B94" w:rsidRPr="00BC283C" w14:paraId="04AE1908" w14:textId="77777777" w:rsidTr="00F63B94">
        <w:tc>
          <w:tcPr>
            <w:tcW w:w="3369" w:type="dxa"/>
            <w:gridSpan w:val="2"/>
          </w:tcPr>
          <w:p w14:paraId="67488C9B" w14:textId="77777777" w:rsidR="00F63B94" w:rsidRPr="00BC283C" w:rsidRDefault="00F63B94" w:rsidP="0089509B">
            <w:pPr>
              <w:pStyle w:val="unittext"/>
            </w:pPr>
            <w:r w:rsidRPr="00BC283C">
              <w:rPr>
                <w:b/>
                <w:i/>
              </w:rPr>
              <w:t xml:space="preserve">Scientific method </w:t>
            </w:r>
            <w:r w:rsidRPr="00BC283C">
              <w:t>may include:</w:t>
            </w:r>
          </w:p>
        </w:tc>
        <w:tc>
          <w:tcPr>
            <w:tcW w:w="5873" w:type="dxa"/>
            <w:gridSpan w:val="3"/>
          </w:tcPr>
          <w:p w14:paraId="65470DD1" w14:textId="77777777" w:rsidR="00F63B94" w:rsidRPr="00BC283C" w:rsidRDefault="00F63B94" w:rsidP="0089509B">
            <w:pPr>
              <w:pStyle w:val="bullet"/>
              <w:ind w:left="360" w:hanging="360"/>
            </w:pPr>
            <w:r w:rsidRPr="00BC283C">
              <w:t>observation</w:t>
            </w:r>
          </w:p>
          <w:p w14:paraId="71EA0043" w14:textId="77777777" w:rsidR="00F63B94" w:rsidRPr="00BC283C" w:rsidRDefault="00F63B94" w:rsidP="0089509B">
            <w:pPr>
              <w:pStyle w:val="bullet"/>
              <w:ind w:left="360" w:hanging="360"/>
            </w:pPr>
            <w:r w:rsidRPr="00BC283C">
              <w:t>classification</w:t>
            </w:r>
          </w:p>
          <w:p w14:paraId="3918F56A" w14:textId="77777777" w:rsidR="00F63B94" w:rsidRPr="00BC283C" w:rsidRDefault="00F63B94" w:rsidP="0089509B">
            <w:pPr>
              <w:pStyle w:val="bullet"/>
              <w:ind w:left="360" w:hanging="360"/>
            </w:pPr>
            <w:r w:rsidRPr="00BC283C">
              <w:t>experimentation</w:t>
            </w:r>
          </w:p>
          <w:p w14:paraId="0D8BACB7" w14:textId="77777777" w:rsidR="00F63B94" w:rsidRPr="00BC283C" w:rsidRDefault="00F63B94" w:rsidP="0089509B">
            <w:pPr>
              <w:pStyle w:val="bullet"/>
              <w:ind w:left="360" w:hanging="360"/>
            </w:pPr>
            <w:r w:rsidRPr="00BC283C">
              <w:t>construction of hypotheses</w:t>
            </w:r>
          </w:p>
          <w:p w14:paraId="426DADB7" w14:textId="77777777" w:rsidR="00F63B94" w:rsidRPr="00BC283C" w:rsidRDefault="00F63B94" w:rsidP="0089509B">
            <w:pPr>
              <w:pStyle w:val="bullet"/>
              <w:ind w:left="360" w:hanging="360"/>
            </w:pPr>
            <w:r w:rsidRPr="00BC283C">
              <w:t>testing of hypotheses</w:t>
            </w:r>
          </w:p>
        </w:tc>
      </w:tr>
      <w:tr w:rsidR="00F63B94" w:rsidRPr="00BC283C" w14:paraId="58BDEF71" w14:textId="77777777" w:rsidTr="00F63B94">
        <w:tc>
          <w:tcPr>
            <w:tcW w:w="9242" w:type="dxa"/>
            <w:gridSpan w:val="5"/>
          </w:tcPr>
          <w:p w14:paraId="2602E954" w14:textId="77777777" w:rsidR="00F63B94" w:rsidRPr="00BC283C" w:rsidRDefault="00F63B94" w:rsidP="0089509B">
            <w:pPr>
              <w:pStyle w:val="spacer"/>
            </w:pPr>
          </w:p>
        </w:tc>
      </w:tr>
      <w:tr w:rsidR="00F63B94" w:rsidRPr="00BC283C" w14:paraId="15A05FFE" w14:textId="77777777" w:rsidTr="00F63B94">
        <w:tc>
          <w:tcPr>
            <w:tcW w:w="3369" w:type="dxa"/>
            <w:gridSpan w:val="2"/>
          </w:tcPr>
          <w:p w14:paraId="0997972C" w14:textId="77777777" w:rsidR="00F63B94" w:rsidRPr="00BC283C" w:rsidRDefault="00F63B94" w:rsidP="0089509B">
            <w:pPr>
              <w:pStyle w:val="unittext"/>
            </w:pPr>
            <w:r w:rsidRPr="00BC283C">
              <w:rPr>
                <w:b/>
                <w:i/>
              </w:rPr>
              <w:t xml:space="preserve">Simple experiments </w:t>
            </w:r>
            <w:r w:rsidRPr="00BC283C">
              <w:t>may include:</w:t>
            </w:r>
          </w:p>
        </w:tc>
        <w:tc>
          <w:tcPr>
            <w:tcW w:w="5873" w:type="dxa"/>
            <w:gridSpan w:val="3"/>
          </w:tcPr>
          <w:p w14:paraId="178F33A6" w14:textId="77777777" w:rsidR="00F63B94" w:rsidRPr="00BC283C" w:rsidRDefault="00F63B94" w:rsidP="0089509B">
            <w:pPr>
              <w:pStyle w:val="bullet"/>
              <w:ind w:left="360" w:hanging="360"/>
            </w:pPr>
            <w:r w:rsidRPr="00BC283C">
              <w:t>reading a scale and/or colour matching</w:t>
            </w:r>
          </w:p>
          <w:p w14:paraId="6BBD37C6" w14:textId="77777777" w:rsidR="00F63B94" w:rsidRPr="00BC283C" w:rsidRDefault="00F63B94" w:rsidP="0089509B">
            <w:pPr>
              <w:pStyle w:val="bullet"/>
              <w:ind w:left="360" w:hanging="360"/>
            </w:pPr>
            <w:r w:rsidRPr="00BC283C">
              <w:t>reading linear scales e.g. burette or thermometer</w:t>
            </w:r>
          </w:p>
          <w:p w14:paraId="5511AA47" w14:textId="77777777" w:rsidR="00F63B94" w:rsidRPr="00BC283C" w:rsidRDefault="00F63B94" w:rsidP="0089509B">
            <w:pPr>
              <w:pStyle w:val="bullet"/>
              <w:ind w:left="360" w:hanging="360"/>
            </w:pPr>
            <w:r w:rsidRPr="00BC283C">
              <w:t>reading dials on meters e.g. multi-range milliammeter</w:t>
            </w:r>
          </w:p>
          <w:p w14:paraId="21BE4FAB" w14:textId="77777777" w:rsidR="00F63B94" w:rsidRPr="00BC283C" w:rsidRDefault="00F63B94" w:rsidP="0089509B">
            <w:pPr>
              <w:pStyle w:val="bullet"/>
              <w:ind w:left="360" w:hanging="360"/>
            </w:pPr>
            <w:r w:rsidRPr="00BC283C">
              <w:t>reading digital displays e.g. pH meter</w:t>
            </w:r>
          </w:p>
          <w:p w14:paraId="1D031FDA" w14:textId="77777777" w:rsidR="00F63B94" w:rsidRPr="00BC283C" w:rsidRDefault="00F63B94" w:rsidP="0089509B">
            <w:pPr>
              <w:pStyle w:val="bullet"/>
              <w:ind w:left="360" w:hanging="360"/>
            </w:pPr>
            <w:r w:rsidRPr="00BC283C">
              <w:t>colour matching e.g. universal indicator, nitrate tester</w:t>
            </w:r>
          </w:p>
          <w:p w14:paraId="1BE9A1AC" w14:textId="77777777" w:rsidR="00F63B94" w:rsidRPr="00BC283C" w:rsidRDefault="00F63B94" w:rsidP="0089509B">
            <w:pPr>
              <w:pStyle w:val="bullet"/>
              <w:ind w:left="360" w:hanging="360"/>
            </w:pPr>
            <w:r w:rsidRPr="00BC283C">
              <w:t>observing simple chemical reactions</w:t>
            </w:r>
          </w:p>
          <w:p w14:paraId="6CEC1527" w14:textId="77777777" w:rsidR="00F63B94" w:rsidRPr="00BC283C" w:rsidRDefault="00F63B94" w:rsidP="0089509B">
            <w:pPr>
              <w:pStyle w:val="bullet"/>
              <w:ind w:left="360" w:hanging="360"/>
            </w:pPr>
            <w:r w:rsidRPr="00BC283C">
              <w:t>observing biological samples using a microscope</w:t>
            </w:r>
          </w:p>
          <w:p w14:paraId="37F478EC" w14:textId="77777777" w:rsidR="00F63B94" w:rsidRPr="00BC283C" w:rsidRDefault="00F63B94" w:rsidP="0089509B">
            <w:pPr>
              <w:pStyle w:val="bullet"/>
              <w:ind w:left="360" w:hanging="360"/>
            </w:pPr>
            <w:r w:rsidRPr="00BC283C">
              <w:t>classifying simple living things</w:t>
            </w:r>
          </w:p>
          <w:p w14:paraId="38CFC409" w14:textId="77777777" w:rsidR="00F63B94" w:rsidRPr="00BC283C" w:rsidRDefault="00F63B94" w:rsidP="0089509B">
            <w:pPr>
              <w:pStyle w:val="bullet"/>
              <w:ind w:left="360" w:hanging="360"/>
            </w:pPr>
            <w:r w:rsidRPr="00BC283C">
              <w:t>classifying common substances using indicators or appropriate key.</w:t>
            </w:r>
          </w:p>
        </w:tc>
      </w:tr>
      <w:tr w:rsidR="00F63B94" w:rsidRPr="00BC283C" w14:paraId="4AA7E23F" w14:textId="77777777" w:rsidTr="00F63B94">
        <w:tc>
          <w:tcPr>
            <w:tcW w:w="9242" w:type="dxa"/>
            <w:gridSpan w:val="5"/>
          </w:tcPr>
          <w:p w14:paraId="448F5B21" w14:textId="77777777" w:rsidR="00F63B94" w:rsidRPr="00BC283C" w:rsidRDefault="00F63B94" w:rsidP="0089509B">
            <w:pPr>
              <w:pStyle w:val="spacer"/>
            </w:pPr>
          </w:p>
        </w:tc>
      </w:tr>
      <w:tr w:rsidR="00F63B94" w:rsidRPr="00BC283C" w14:paraId="4F1BFAE1" w14:textId="77777777" w:rsidTr="00F63B94">
        <w:tc>
          <w:tcPr>
            <w:tcW w:w="3369" w:type="dxa"/>
            <w:gridSpan w:val="2"/>
          </w:tcPr>
          <w:p w14:paraId="259F5BE3" w14:textId="77777777" w:rsidR="00F63B94" w:rsidRPr="00BC283C" w:rsidRDefault="00F63B94" w:rsidP="0089509B">
            <w:pPr>
              <w:pStyle w:val="unittext"/>
            </w:pPr>
            <w:r w:rsidRPr="00BC283C">
              <w:rPr>
                <w:b/>
                <w:i/>
              </w:rPr>
              <w:t>Presentation</w:t>
            </w:r>
            <w:r w:rsidRPr="00BC283C">
              <w:t xml:space="preserve"> may include:</w:t>
            </w:r>
          </w:p>
        </w:tc>
        <w:tc>
          <w:tcPr>
            <w:tcW w:w="5873" w:type="dxa"/>
            <w:gridSpan w:val="3"/>
          </w:tcPr>
          <w:p w14:paraId="6D94D480" w14:textId="77777777" w:rsidR="00F63B94" w:rsidRPr="00BC283C" w:rsidRDefault="00F63B94" w:rsidP="0089509B">
            <w:pPr>
              <w:pStyle w:val="bullet"/>
              <w:ind w:left="360" w:hanging="360"/>
            </w:pPr>
            <w:r w:rsidRPr="00BC283C">
              <w:t xml:space="preserve"> a written report following required format</w:t>
            </w:r>
          </w:p>
          <w:p w14:paraId="01A925D2" w14:textId="77777777" w:rsidR="00F63B94" w:rsidRPr="00BC283C" w:rsidRDefault="00F63B94" w:rsidP="0089509B">
            <w:pPr>
              <w:pStyle w:val="bullet"/>
              <w:ind w:left="360" w:hanging="360"/>
            </w:pPr>
            <w:r w:rsidRPr="00BC283C">
              <w:t xml:space="preserve"> graphs and tables</w:t>
            </w:r>
          </w:p>
          <w:p w14:paraId="511C8B61" w14:textId="77777777" w:rsidR="00F63B94" w:rsidRPr="00BC283C" w:rsidRDefault="00F63B94" w:rsidP="0089509B">
            <w:pPr>
              <w:pStyle w:val="bullet"/>
              <w:ind w:left="360" w:hanging="360"/>
            </w:pPr>
            <w:r w:rsidRPr="00BC283C">
              <w:t xml:space="preserve"> an oral presentation</w:t>
            </w:r>
          </w:p>
        </w:tc>
      </w:tr>
      <w:tr w:rsidR="00F63B94" w:rsidRPr="00BC283C" w14:paraId="3050889A" w14:textId="77777777" w:rsidTr="00F63B94">
        <w:tc>
          <w:tcPr>
            <w:tcW w:w="9242" w:type="dxa"/>
            <w:gridSpan w:val="5"/>
          </w:tcPr>
          <w:p w14:paraId="7F746B97" w14:textId="77777777" w:rsidR="00F63B94" w:rsidRPr="00BC283C" w:rsidRDefault="00F63B94" w:rsidP="0089509B">
            <w:pPr>
              <w:pStyle w:val="spacer"/>
            </w:pPr>
          </w:p>
        </w:tc>
      </w:tr>
      <w:tr w:rsidR="00F63B94" w:rsidRPr="00BC283C" w14:paraId="534A2998" w14:textId="77777777" w:rsidTr="00F63B94">
        <w:tc>
          <w:tcPr>
            <w:tcW w:w="3369" w:type="dxa"/>
            <w:gridSpan w:val="2"/>
          </w:tcPr>
          <w:p w14:paraId="1C954275" w14:textId="77777777" w:rsidR="00F63B94" w:rsidRPr="00BC283C" w:rsidRDefault="00F63B94" w:rsidP="0089509B">
            <w:pPr>
              <w:pStyle w:val="unittext"/>
            </w:pPr>
            <w:r w:rsidRPr="00BC283C">
              <w:rPr>
                <w:b/>
                <w:i/>
              </w:rPr>
              <w:t>Findings of an experimen</w:t>
            </w:r>
            <w:r w:rsidRPr="00BC283C">
              <w:t>t may:</w:t>
            </w:r>
          </w:p>
        </w:tc>
        <w:tc>
          <w:tcPr>
            <w:tcW w:w="5873" w:type="dxa"/>
            <w:gridSpan w:val="3"/>
          </w:tcPr>
          <w:p w14:paraId="2523330F" w14:textId="77777777" w:rsidR="00F63B94" w:rsidRPr="00BC283C" w:rsidRDefault="00F63B94" w:rsidP="0089509B">
            <w:pPr>
              <w:pStyle w:val="bullet"/>
              <w:ind w:left="360" w:hanging="360"/>
            </w:pPr>
            <w:r w:rsidRPr="00BC283C">
              <w:t>be a summary of issues of key issues/observations</w:t>
            </w:r>
          </w:p>
          <w:p w14:paraId="526A94E6" w14:textId="77777777" w:rsidR="00F63B94" w:rsidRPr="00BC283C" w:rsidRDefault="00F63B94" w:rsidP="0089509B">
            <w:pPr>
              <w:pStyle w:val="bullet"/>
              <w:ind w:left="360" w:hanging="360"/>
            </w:pPr>
            <w:r w:rsidRPr="00BC283C">
              <w:t>address the impact on personal experience or the community and lessons learned</w:t>
            </w:r>
          </w:p>
          <w:p w14:paraId="5DDF1C36" w14:textId="77777777" w:rsidR="00F63B94" w:rsidRPr="00BC283C" w:rsidRDefault="00F63B94" w:rsidP="0089509B">
            <w:pPr>
              <w:pStyle w:val="bullet"/>
              <w:ind w:left="360" w:hanging="360"/>
            </w:pPr>
            <w:r w:rsidRPr="00BC283C">
              <w:t>address social, cultural or ethical factors relating to the area of science underpinning the issue of scientific interest</w:t>
            </w:r>
          </w:p>
        </w:tc>
      </w:tr>
      <w:tr w:rsidR="00F63B94" w:rsidRPr="00BC283C" w14:paraId="7E9F1105" w14:textId="77777777" w:rsidTr="00F63B94">
        <w:tc>
          <w:tcPr>
            <w:tcW w:w="9242" w:type="dxa"/>
            <w:gridSpan w:val="5"/>
          </w:tcPr>
          <w:p w14:paraId="5F2A8E39" w14:textId="77777777" w:rsidR="00F63B94" w:rsidRPr="00BC283C" w:rsidRDefault="00F63B94" w:rsidP="0089509B">
            <w:pPr>
              <w:pStyle w:val="spacer"/>
            </w:pPr>
          </w:p>
        </w:tc>
      </w:tr>
      <w:tr w:rsidR="00F63B94" w:rsidRPr="00BC283C" w14:paraId="0C1FC108" w14:textId="77777777" w:rsidTr="00F63B94">
        <w:tc>
          <w:tcPr>
            <w:tcW w:w="3369" w:type="dxa"/>
            <w:gridSpan w:val="2"/>
          </w:tcPr>
          <w:p w14:paraId="375CF7BC" w14:textId="77777777" w:rsidR="00F63B94" w:rsidRPr="00BC283C" w:rsidRDefault="00F63B94" w:rsidP="0089509B">
            <w:pPr>
              <w:pStyle w:val="unittext"/>
            </w:pPr>
            <w:r w:rsidRPr="00BC283C">
              <w:rPr>
                <w:b/>
                <w:i/>
              </w:rPr>
              <w:t>Appropriate scientific terminology</w:t>
            </w:r>
            <w:r w:rsidRPr="00BC283C">
              <w:t xml:space="preserve"> may include:</w:t>
            </w:r>
          </w:p>
        </w:tc>
        <w:tc>
          <w:tcPr>
            <w:tcW w:w="5873" w:type="dxa"/>
            <w:gridSpan w:val="3"/>
          </w:tcPr>
          <w:p w14:paraId="0498B826" w14:textId="77777777" w:rsidR="00F63B94" w:rsidRPr="00BC283C" w:rsidRDefault="00F63B94" w:rsidP="0089509B">
            <w:pPr>
              <w:pStyle w:val="bullet"/>
              <w:ind w:left="360" w:hanging="360"/>
            </w:pPr>
            <w:r w:rsidRPr="00BC283C">
              <w:t xml:space="preserve">language associated with scientific method such as evidence, observe, aim, hypothesis, results, conclusions, recommendations, ethics, field or activity report, laboratory report </w:t>
            </w:r>
          </w:p>
          <w:p w14:paraId="71DD3CE7" w14:textId="77777777" w:rsidR="00F63B94" w:rsidRPr="00BC283C" w:rsidRDefault="00F63B94" w:rsidP="0089509B">
            <w:pPr>
              <w:pStyle w:val="bullet"/>
              <w:ind w:left="360" w:hanging="360"/>
            </w:pPr>
            <w:r w:rsidRPr="00BC283C">
              <w:t>terminology appropriate to the area of science being investigated</w:t>
            </w:r>
          </w:p>
          <w:p w14:paraId="4F766579" w14:textId="77777777" w:rsidR="00F63B94" w:rsidRPr="00BC283C" w:rsidRDefault="00F63B94" w:rsidP="0089509B">
            <w:pPr>
              <w:pStyle w:val="bullet"/>
              <w:ind w:left="360" w:hanging="360"/>
            </w:pPr>
            <w:r w:rsidRPr="00BC283C">
              <w:t>general terms such as cell, atomic, nuclear, solar, heredity, genetic, energy, ergonomic, experimental subjects, placebo</w:t>
            </w:r>
          </w:p>
        </w:tc>
      </w:tr>
      <w:tr w:rsidR="00F63B94" w:rsidRPr="00BC283C" w14:paraId="73BD8386" w14:textId="77777777" w:rsidTr="00F63B94">
        <w:tc>
          <w:tcPr>
            <w:tcW w:w="9242" w:type="dxa"/>
            <w:gridSpan w:val="5"/>
          </w:tcPr>
          <w:p w14:paraId="393CFCDD" w14:textId="77777777" w:rsidR="00F63B94" w:rsidRPr="00BC283C" w:rsidRDefault="00F63B94" w:rsidP="0089509B">
            <w:pPr>
              <w:pStyle w:val="spacer"/>
            </w:pPr>
          </w:p>
        </w:tc>
      </w:tr>
      <w:tr w:rsidR="00F63B94" w:rsidRPr="00BC283C" w14:paraId="6617FF96" w14:textId="77777777" w:rsidTr="00F63B94">
        <w:tc>
          <w:tcPr>
            <w:tcW w:w="3369" w:type="dxa"/>
            <w:gridSpan w:val="2"/>
          </w:tcPr>
          <w:p w14:paraId="486B9255" w14:textId="77777777" w:rsidR="00F63B94" w:rsidRPr="00BC283C" w:rsidRDefault="00F63B94" w:rsidP="0089509B">
            <w:pPr>
              <w:pStyle w:val="unittext"/>
            </w:pPr>
            <w:r w:rsidRPr="00BC283C">
              <w:rPr>
                <w:b/>
                <w:i/>
              </w:rPr>
              <w:t>Issues</w:t>
            </w:r>
            <w:r w:rsidRPr="00BC283C">
              <w:t xml:space="preserve"> may include:</w:t>
            </w:r>
          </w:p>
        </w:tc>
        <w:tc>
          <w:tcPr>
            <w:tcW w:w="5873" w:type="dxa"/>
            <w:gridSpan w:val="3"/>
          </w:tcPr>
          <w:p w14:paraId="61D99B06" w14:textId="77777777" w:rsidR="00F63B94" w:rsidRPr="00BC283C" w:rsidRDefault="00F63B94" w:rsidP="0089509B">
            <w:pPr>
              <w:pStyle w:val="bullet"/>
              <w:ind w:left="360" w:hanging="360"/>
            </w:pPr>
            <w:r w:rsidRPr="00BC283C">
              <w:t>carbon dioxide, greenhouse effect and temperature rises</w:t>
            </w:r>
          </w:p>
          <w:p w14:paraId="741D0E57" w14:textId="77777777" w:rsidR="00F63B94" w:rsidRPr="00BC283C" w:rsidRDefault="00F63B94" w:rsidP="0089509B">
            <w:pPr>
              <w:pStyle w:val="bullet"/>
              <w:ind w:left="360" w:hanging="360"/>
            </w:pPr>
            <w:r w:rsidRPr="00BC283C">
              <w:t>ergonomics in the workplace</w:t>
            </w:r>
          </w:p>
          <w:p w14:paraId="19BC25A8" w14:textId="77777777" w:rsidR="00F63B94" w:rsidRPr="00BC283C" w:rsidRDefault="00F63B94" w:rsidP="0089509B">
            <w:pPr>
              <w:pStyle w:val="bullet"/>
              <w:ind w:left="360" w:hanging="360"/>
            </w:pPr>
            <w:r w:rsidRPr="00BC283C">
              <w:t>use and abuse of medications</w:t>
            </w:r>
          </w:p>
          <w:p w14:paraId="61FD4FDB" w14:textId="77777777" w:rsidR="00F63B94" w:rsidRPr="00BC283C" w:rsidRDefault="00F63B94" w:rsidP="0089509B">
            <w:pPr>
              <w:pStyle w:val="bullet"/>
              <w:ind w:left="360" w:hanging="360"/>
            </w:pPr>
            <w:r w:rsidRPr="00BC283C">
              <w:t>technology and artificial intelligence</w:t>
            </w:r>
          </w:p>
          <w:p w14:paraId="4DED7CBE" w14:textId="77777777" w:rsidR="00F63B94" w:rsidRPr="00BC283C" w:rsidRDefault="00F63B94" w:rsidP="0089509B">
            <w:pPr>
              <w:pStyle w:val="bullet"/>
              <w:ind w:left="360" w:hanging="360"/>
            </w:pPr>
            <w:r w:rsidRPr="00BC283C">
              <w:t>bio-chemistry and immunisation</w:t>
            </w:r>
          </w:p>
          <w:p w14:paraId="2AD76C5A" w14:textId="77777777" w:rsidR="00F63B94" w:rsidRPr="00BC283C" w:rsidRDefault="00F63B94" w:rsidP="0089509B">
            <w:pPr>
              <w:pStyle w:val="bullet"/>
              <w:ind w:left="360" w:hanging="360"/>
            </w:pPr>
            <w:r w:rsidRPr="00BC283C">
              <w:t>Minimal Intervention Models being introduced in modern medical treatment regimes</w:t>
            </w:r>
          </w:p>
          <w:p w14:paraId="25647EAE" w14:textId="77777777" w:rsidR="00F63B94" w:rsidRPr="00BC283C" w:rsidRDefault="00F63B94" w:rsidP="0089509B">
            <w:pPr>
              <w:pStyle w:val="bullet"/>
              <w:ind w:left="360" w:hanging="360"/>
            </w:pPr>
            <w:r w:rsidRPr="00BC283C">
              <w:t>sound technology and MRI decreasing our dependence on x-rays</w:t>
            </w:r>
          </w:p>
          <w:p w14:paraId="1B5CA5B7" w14:textId="77777777" w:rsidR="00F63B94" w:rsidRPr="00BC283C" w:rsidRDefault="00F63B94" w:rsidP="0089509B">
            <w:pPr>
              <w:pStyle w:val="bullet"/>
              <w:ind w:left="360" w:hanging="360"/>
            </w:pPr>
            <w:r w:rsidRPr="00BC283C">
              <w:t>space stations and future travel</w:t>
            </w:r>
          </w:p>
          <w:p w14:paraId="4C4E226A" w14:textId="77777777" w:rsidR="00F63B94" w:rsidRPr="00BC283C" w:rsidRDefault="00F63B94" w:rsidP="0089509B">
            <w:pPr>
              <w:pStyle w:val="bullet"/>
              <w:ind w:left="360" w:hanging="360"/>
            </w:pPr>
            <w:r w:rsidRPr="00BC283C">
              <w:t>weapons research including biological and chemical weapons</w:t>
            </w:r>
          </w:p>
          <w:p w14:paraId="6C8B1A8A" w14:textId="77777777" w:rsidR="00F63B94" w:rsidRPr="00BC283C" w:rsidRDefault="00F63B94" w:rsidP="0089509B">
            <w:pPr>
              <w:pStyle w:val="bullet"/>
              <w:ind w:left="360" w:hanging="360"/>
            </w:pPr>
            <w:r w:rsidRPr="00BC283C">
              <w:t>drug testing on humans and sportspeople</w:t>
            </w:r>
          </w:p>
          <w:p w14:paraId="2F861EC3" w14:textId="77777777" w:rsidR="00F63B94" w:rsidRPr="00BC283C" w:rsidRDefault="00F63B94" w:rsidP="0089509B">
            <w:pPr>
              <w:pStyle w:val="bullet"/>
              <w:ind w:left="360" w:hanging="360"/>
            </w:pPr>
            <w:r w:rsidRPr="00BC283C">
              <w:t>transplant technologies</w:t>
            </w:r>
          </w:p>
          <w:p w14:paraId="4756F7C8" w14:textId="77777777" w:rsidR="00F63B94" w:rsidRPr="00BC283C" w:rsidRDefault="00F63B94" w:rsidP="0089509B">
            <w:pPr>
              <w:pStyle w:val="bullet"/>
              <w:ind w:left="360" w:hanging="360"/>
            </w:pPr>
            <w:r w:rsidRPr="00BC283C">
              <w:t>advancement in movie cameras or 3D virtual reality</w:t>
            </w:r>
          </w:p>
          <w:p w14:paraId="6E6C7E6F" w14:textId="77777777" w:rsidR="00F63B94" w:rsidRPr="00BC283C" w:rsidRDefault="00F63B94" w:rsidP="0089509B">
            <w:pPr>
              <w:pStyle w:val="bullet"/>
              <w:ind w:left="360" w:hanging="360"/>
            </w:pPr>
            <w:r w:rsidRPr="00BC283C">
              <w:t>genetic connection to an illness</w:t>
            </w:r>
          </w:p>
          <w:p w14:paraId="533B4CCD" w14:textId="77777777" w:rsidR="00F63B94" w:rsidRPr="00BC283C" w:rsidRDefault="00F63B94" w:rsidP="0089509B">
            <w:pPr>
              <w:pStyle w:val="bullet"/>
              <w:ind w:left="360" w:hanging="360"/>
            </w:pPr>
            <w:r w:rsidRPr="00BC283C">
              <w:t>cloning</w:t>
            </w:r>
          </w:p>
          <w:p w14:paraId="24FE44A4" w14:textId="77777777" w:rsidR="00F63B94" w:rsidRPr="00BC283C" w:rsidRDefault="00F63B94" w:rsidP="0089509B">
            <w:pPr>
              <w:pStyle w:val="bullet"/>
              <w:ind w:left="360" w:hanging="360"/>
            </w:pPr>
            <w:r w:rsidRPr="00BC283C">
              <w:t>stem cell research</w:t>
            </w:r>
          </w:p>
          <w:p w14:paraId="499C1E32" w14:textId="77777777" w:rsidR="00F63B94" w:rsidRPr="00BC283C" w:rsidRDefault="00F63B94" w:rsidP="0089509B">
            <w:pPr>
              <w:pStyle w:val="bullet"/>
              <w:ind w:left="360" w:hanging="360"/>
            </w:pPr>
            <w:r w:rsidRPr="00BC283C">
              <w:t>genetic engineering</w:t>
            </w:r>
          </w:p>
          <w:p w14:paraId="053F3D1C" w14:textId="77777777" w:rsidR="00F63B94" w:rsidRPr="00BC283C" w:rsidRDefault="00F63B94" w:rsidP="0089509B">
            <w:pPr>
              <w:pStyle w:val="bullet"/>
              <w:ind w:left="360" w:hanging="360"/>
            </w:pPr>
            <w:r w:rsidRPr="00BC283C">
              <w:t>impact of diet on specific health issues.</w:t>
            </w:r>
          </w:p>
        </w:tc>
      </w:tr>
      <w:tr w:rsidR="00F63B94" w:rsidRPr="00BC283C" w14:paraId="5819772F" w14:textId="77777777" w:rsidTr="00F63B94">
        <w:tc>
          <w:tcPr>
            <w:tcW w:w="9242" w:type="dxa"/>
            <w:gridSpan w:val="5"/>
          </w:tcPr>
          <w:p w14:paraId="41B501F9" w14:textId="77777777" w:rsidR="00F63B94" w:rsidRPr="00BC283C" w:rsidRDefault="00F63B94" w:rsidP="0089509B">
            <w:pPr>
              <w:pStyle w:val="spacer"/>
            </w:pPr>
          </w:p>
        </w:tc>
      </w:tr>
      <w:tr w:rsidR="00F63B94" w:rsidRPr="00BC283C" w14:paraId="75E22928" w14:textId="77777777" w:rsidTr="00F63B94">
        <w:tc>
          <w:tcPr>
            <w:tcW w:w="3369" w:type="dxa"/>
            <w:gridSpan w:val="2"/>
          </w:tcPr>
          <w:p w14:paraId="63FE3C16" w14:textId="77777777" w:rsidR="00F63B94" w:rsidRPr="00BC283C" w:rsidRDefault="00F63B94" w:rsidP="0089509B">
            <w:pPr>
              <w:pStyle w:val="unittext"/>
            </w:pPr>
            <w:r w:rsidRPr="00BC283C">
              <w:rPr>
                <w:b/>
                <w:i/>
              </w:rPr>
              <w:t>Area of science</w:t>
            </w:r>
            <w:r w:rsidRPr="00BC283C">
              <w:t xml:space="preserve"> may include:</w:t>
            </w:r>
          </w:p>
        </w:tc>
        <w:tc>
          <w:tcPr>
            <w:tcW w:w="5873" w:type="dxa"/>
            <w:gridSpan w:val="3"/>
          </w:tcPr>
          <w:p w14:paraId="2B53F50E" w14:textId="77777777" w:rsidR="00F63B94" w:rsidRPr="00BC283C" w:rsidRDefault="00F63B94" w:rsidP="0089509B">
            <w:pPr>
              <w:pStyle w:val="bullet"/>
              <w:ind w:left="360" w:hanging="360"/>
            </w:pPr>
            <w:r w:rsidRPr="00BC283C">
              <w:t>a branch of science such as: archaeology, astronomy, biochemistry, biology, biotechnology, chemistry, cosmology, meteorology, physics, microbiology</w:t>
            </w:r>
          </w:p>
          <w:p w14:paraId="4EECE47D" w14:textId="77777777" w:rsidR="00F63B94" w:rsidRPr="00BC283C" w:rsidRDefault="00F63B94" w:rsidP="0089509B">
            <w:pPr>
              <w:pStyle w:val="bullet"/>
              <w:ind w:left="360" w:hanging="360"/>
            </w:pPr>
            <w:r w:rsidRPr="00BC283C">
              <w:t>combinations of areas of science in an application such as: biological and psychological understanding of human endurance applied to occupational health and safety in working environments</w:t>
            </w:r>
          </w:p>
          <w:p w14:paraId="71067768" w14:textId="77777777" w:rsidR="00F63B94" w:rsidRPr="00BC283C" w:rsidRDefault="00F63B94" w:rsidP="0089509B">
            <w:pPr>
              <w:pStyle w:val="bullet"/>
              <w:ind w:left="360" w:hanging="360"/>
            </w:pPr>
            <w:r w:rsidRPr="00BC283C">
              <w:t>principles of science such as: conservation, achievement of equilibrium/balance, transfer and transformation of energy, levers/inclined plane applied to simple machines/toys</w:t>
            </w:r>
          </w:p>
          <w:p w14:paraId="201FD57B" w14:textId="77777777" w:rsidR="00F63B94" w:rsidRPr="00BC283C" w:rsidRDefault="00F63B94" w:rsidP="0089509B">
            <w:pPr>
              <w:pStyle w:val="bullet"/>
              <w:ind w:left="360" w:hanging="360"/>
            </w:pPr>
            <w:r w:rsidRPr="00BC283C">
              <w:t>applications of science:</w:t>
            </w:r>
          </w:p>
          <w:p w14:paraId="004D9D8A" w14:textId="77777777" w:rsidR="00F63B94" w:rsidRPr="00BC283C" w:rsidRDefault="00F63B94" w:rsidP="0089509B">
            <w:pPr>
              <w:pStyle w:val="en"/>
              <w:numPr>
                <w:ilvl w:val="0"/>
                <w:numId w:val="27"/>
              </w:numPr>
              <w:spacing w:before="60" w:after="60"/>
            </w:pPr>
            <w:r w:rsidRPr="00BC283C">
              <w:t xml:space="preserve">technology such as telecommunications, electricity, calculators, plastics, flight and aviation </w:t>
            </w:r>
          </w:p>
          <w:p w14:paraId="3CA1600B" w14:textId="77777777" w:rsidR="00F63B94" w:rsidRPr="00BC283C" w:rsidRDefault="00F63B94" w:rsidP="0089509B">
            <w:pPr>
              <w:pStyle w:val="en"/>
              <w:numPr>
                <w:ilvl w:val="0"/>
                <w:numId w:val="27"/>
              </w:numPr>
              <w:spacing w:before="60" w:after="60"/>
            </w:pPr>
            <w:r w:rsidRPr="00BC283C">
              <w:t>substance such as drugs (insulin, Ventolin, antibiotics, morphine) catalysts in industry</w:t>
            </w:r>
          </w:p>
          <w:p w14:paraId="15EE6695" w14:textId="77777777" w:rsidR="00F63B94" w:rsidRPr="00BC283C" w:rsidRDefault="00F63B94" w:rsidP="0089509B">
            <w:pPr>
              <w:pStyle w:val="en"/>
              <w:numPr>
                <w:ilvl w:val="0"/>
                <w:numId w:val="27"/>
              </w:numPr>
              <w:spacing w:before="60" w:after="60"/>
            </w:pPr>
            <w:r w:rsidRPr="00BC283C">
              <w:t>processes such as desalination, water purification and waste management</w:t>
            </w:r>
          </w:p>
        </w:tc>
      </w:tr>
      <w:tr w:rsidR="00F63B94" w:rsidRPr="00BC283C" w14:paraId="61B9E81C" w14:textId="77777777" w:rsidTr="00F63B94">
        <w:tc>
          <w:tcPr>
            <w:tcW w:w="9242" w:type="dxa"/>
            <w:gridSpan w:val="5"/>
          </w:tcPr>
          <w:p w14:paraId="0051EB3B" w14:textId="77777777" w:rsidR="00F63B94" w:rsidRPr="00BC283C" w:rsidRDefault="00F63B94" w:rsidP="0089509B">
            <w:pPr>
              <w:pStyle w:val="spacer"/>
            </w:pPr>
          </w:p>
        </w:tc>
      </w:tr>
      <w:tr w:rsidR="00F63B94" w:rsidRPr="00BC283C" w14:paraId="6793E03F" w14:textId="77777777" w:rsidTr="00F63B94">
        <w:tc>
          <w:tcPr>
            <w:tcW w:w="3369" w:type="dxa"/>
            <w:gridSpan w:val="2"/>
          </w:tcPr>
          <w:p w14:paraId="340A646C" w14:textId="77777777" w:rsidR="00F63B94" w:rsidRPr="00BC283C" w:rsidRDefault="00F63B94" w:rsidP="0089509B">
            <w:pPr>
              <w:pStyle w:val="unittext"/>
            </w:pPr>
            <w:r w:rsidRPr="00BC283C">
              <w:rPr>
                <w:b/>
                <w:i/>
              </w:rPr>
              <w:t>Impact</w:t>
            </w:r>
            <w:r w:rsidRPr="00BC283C">
              <w:t xml:space="preserve"> may include:</w:t>
            </w:r>
          </w:p>
        </w:tc>
        <w:tc>
          <w:tcPr>
            <w:tcW w:w="5873" w:type="dxa"/>
            <w:gridSpan w:val="3"/>
          </w:tcPr>
          <w:p w14:paraId="0DBB5AD4" w14:textId="77777777" w:rsidR="00F63B94" w:rsidRPr="00BC283C" w:rsidRDefault="00F63B94" w:rsidP="0089509B">
            <w:pPr>
              <w:pStyle w:val="bullet"/>
              <w:ind w:left="360" w:hanging="360"/>
            </w:pPr>
            <w:r w:rsidRPr="00BC283C">
              <w:t>cultural</w:t>
            </w:r>
          </w:p>
          <w:p w14:paraId="67983774" w14:textId="77777777" w:rsidR="00F63B94" w:rsidRPr="00BC283C" w:rsidRDefault="00F63B94" w:rsidP="0089509B">
            <w:pPr>
              <w:pStyle w:val="bullet"/>
              <w:ind w:left="360" w:hanging="360"/>
            </w:pPr>
            <w:r w:rsidRPr="00BC283C">
              <w:t>economic</w:t>
            </w:r>
          </w:p>
          <w:p w14:paraId="55943F12" w14:textId="77777777" w:rsidR="00F63B94" w:rsidRPr="00BC283C" w:rsidRDefault="00F63B94" w:rsidP="0089509B">
            <w:pPr>
              <w:pStyle w:val="bullet"/>
              <w:ind w:left="360" w:hanging="360"/>
            </w:pPr>
            <w:r w:rsidRPr="00BC283C">
              <w:t>environmental</w:t>
            </w:r>
          </w:p>
          <w:p w14:paraId="33447EE4" w14:textId="77777777" w:rsidR="00F63B94" w:rsidRPr="00BC283C" w:rsidRDefault="00F63B94" w:rsidP="0089509B">
            <w:pPr>
              <w:pStyle w:val="bullet"/>
              <w:ind w:left="360" w:hanging="360"/>
            </w:pPr>
            <w:r w:rsidRPr="00BC283C">
              <w:t>ethical</w:t>
            </w:r>
          </w:p>
          <w:p w14:paraId="65C4B323" w14:textId="77777777" w:rsidR="00F63B94" w:rsidRPr="00BC283C" w:rsidRDefault="00F63B94" w:rsidP="0089509B">
            <w:pPr>
              <w:pStyle w:val="bullet"/>
              <w:ind w:left="360" w:hanging="360"/>
            </w:pPr>
            <w:r w:rsidRPr="00BC283C">
              <w:t>financial</w:t>
            </w:r>
          </w:p>
          <w:p w14:paraId="46193C67" w14:textId="77777777" w:rsidR="00F63B94" w:rsidRPr="00BC283C" w:rsidRDefault="00F63B94" w:rsidP="0089509B">
            <w:pPr>
              <w:pStyle w:val="bullet"/>
              <w:ind w:left="360" w:hanging="360"/>
            </w:pPr>
            <w:r w:rsidRPr="00BC283C">
              <w:t>health and well being</w:t>
            </w:r>
          </w:p>
          <w:p w14:paraId="512F0A77" w14:textId="77777777" w:rsidR="00F63B94" w:rsidRPr="00BC283C" w:rsidRDefault="00F63B94" w:rsidP="0089509B">
            <w:pPr>
              <w:pStyle w:val="bullet"/>
              <w:ind w:left="360" w:hanging="360"/>
            </w:pPr>
            <w:r w:rsidRPr="00BC283C">
              <w:t>industrial</w:t>
            </w:r>
          </w:p>
          <w:p w14:paraId="14B16946" w14:textId="77777777" w:rsidR="00F63B94" w:rsidRPr="00BC283C" w:rsidRDefault="00F63B94" w:rsidP="0089509B">
            <w:pPr>
              <w:pStyle w:val="bullet"/>
              <w:ind w:left="360" w:hanging="360"/>
            </w:pPr>
            <w:r w:rsidRPr="00BC283C">
              <w:t>physical</w:t>
            </w:r>
          </w:p>
          <w:p w14:paraId="75206770" w14:textId="77777777" w:rsidR="00F63B94" w:rsidRPr="00BC283C" w:rsidRDefault="00F63B94" w:rsidP="0089509B">
            <w:pPr>
              <w:pStyle w:val="bullet"/>
              <w:ind w:left="360" w:hanging="360"/>
            </w:pPr>
            <w:r w:rsidRPr="00BC283C">
              <w:t>political</w:t>
            </w:r>
          </w:p>
          <w:p w14:paraId="772D18B0" w14:textId="77777777" w:rsidR="00F63B94" w:rsidRPr="00BC283C" w:rsidRDefault="00F63B94" w:rsidP="0089509B">
            <w:pPr>
              <w:pStyle w:val="bullet"/>
              <w:ind w:left="360" w:hanging="360"/>
            </w:pPr>
            <w:r w:rsidRPr="00BC283C">
              <w:t>psychological</w:t>
            </w:r>
          </w:p>
          <w:p w14:paraId="18191273" w14:textId="77777777" w:rsidR="00F63B94" w:rsidRPr="00BC283C" w:rsidRDefault="00F63B94" w:rsidP="0089509B">
            <w:pPr>
              <w:pStyle w:val="bullet"/>
              <w:ind w:left="360" w:hanging="360"/>
            </w:pPr>
            <w:r w:rsidRPr="00BC283C">
              <w:t>religious</w:t>
            </w:r>
          </w:p>
          <w:p w14:paraId="14E578A8" w14:textId="77777777" w:rsidR="00F63B94" w:rsidRPr="00BC283C" w:rsidRDefault="00F63B94" w:rsidP="0089509B">
            <w:pPr>
              <w:pStyle w:val="bullet"/>
              <w:ind w:left="360" w:hanging="360"/>
            </w:pPr>
            <w:r w:rsidRPr="00BC283C">
              <w:t>social</w:t>
            </w:r>
          </w:p>
          <w:p w14:paraId="42528552" w14:textId="77777777" w:rsidR="00F63B94" w:rsidRPr="00BC283C" w:rsidRDefault="00F63B94" w:rsidP="0089509B">
            <w:pPr>
              <w:pStyle w:val="bullet"/>
              <w:ind w:left="360" w:hanging="360"/>
            </w:pPr>
            <w:r w:rsidRPr="00BC283C">
              <w:t>sport</w:t>
            </w:r>
          </w:p>
          <w:p w14:paraId="72D16EC8" w14:textId="77777777" w:rsidR="00F63B94" w:rsidRPr="00BC283C" w:rsidRDefault="00F63B94" w:rsidP="0089509B">
            <w:pPr>
              <w:pStyle w:val="bullet"/>
              <w:ind w:left="360" w:hanging="360"/>
            </w:pPr>
            <w:r w:rsidRPr="00BC283C">
              <w:t>technological</w:t>
            </w:r>
          </w:p>
        </w:tc>
      </w:tr>
      <w:tr w:rsidR="00F63B94" w:rsidRPr="00BC283C" w14:paraId="1ADFAE5C" w14:textId="77777777" w:rsidTr="00F63B94">
        <w:tc>
          <w:tcPr>
            <w:tcW w:w="3369" w:type="dxa"/>
            <w:gridSpan w:val="2"/>
          </w:tcPr>
          <w:p w14:paraId="2F0EB8D0" w14:textId="77777777" w:rsidR="00F63B94" w:rsidRPr="00BC283C" w:rsidRDefault="00F63B94" w:rsidP="0089509B">
            <w:pPr>
              <w:pStyle w:val="spacer"/>
            </w:pPr>
          </w:p>
        </w:tc>
        <w:tc>
          <w:tcPr>
            <w:tcW w:w="5873" w:type="dxa"/>
            <w:gridSpan w:val="3"/>
          </w:tcPr>
          <w:p w14:paraId="62D4DAED" w14:textId="77777777" w:rsidR="00F63B94" w:rsidRPr="00BC283C" w:rsidRDefault="00F63B94" w:rsidP="0089509B">
            <w:pPr>
              <w:pStyle w:val="spacer"/>
            </w:pPr>
          </w:p>
        </w:tc>
      </w:tr>
      <w:tr w:rsidR="00F63B94" w:rsidRPr="00BC283C" w14:paraId="052CAB06" w14:textId="77777777" w:rsidTr="00F63B94">
        <w:tc>
          <w:tcPr>
            <w:tcW w:w="3369" w:type="dxa"/>
            <w:gridSpan w:val="2"/>
          </w:tcPr>
          <w:p w14:paraId="1230C75B" w14:textId="77777777" w:rsidR="00F63B94" w:rsidRPr="00BC283C" w:rsidRDefault="00F63B94" w:rsidP="0089509B">
            <w:pPr>
              <w:pStyle w:val="unittext"/>
            </w:pPr>
            <w:r w:rsidRPr="00BC283C">
              <w:rPr>
                <w:b/>
                <w:i/>
              </w:rPr>
              <w:t xml:space="preserve">Findings of an investigation </w:t>
            </w:r>
            <w:r w:rsidRPr="00BC283C">
              <w:t>may include:</w:t>
            </w:r>
          </w:p>
        </w:tc>
        <w:tc>
          <w:tcPr>
            <w:tcW w:w="5873" w:type="dxa"/>
            <w:gridSpan w:val="3"/>
          </w:tcPr>
          <w:p w14:paraId="745CAFEB" w14:textId="77777777" w:rsidR="00F63B94" w:rsidRPr="00BC283C" w:rsidRDefault="00F63B94" w:rsidP="0089509B">
            <w:pPr>
              <w:pStyle w:val="bullet"/>
              <w:ind w:left="360" w:hanging="360"/>
            </w:pPr>
            <w:r w:rsidRPr="00BC283C">
              <w:t>summary of issues of key scientific importance</w:t>
            </w:r>
          </w:p>
          <w:p w14:paraId="22D5BD9D" w14:textId="77777777" w:rsidR="00F63B94" w:rsidRPr="00BC283C" w:rsidRDefault="00F63B94" w:rsidP="0089509B">
            <w:pPr>
              <w:pStyle w:val="bullet"/>
              <w:ind w:left="360" w:hanging="360"/>
            </w:pPr>
            <w:r w:rsidRPr="00BC283C">
              <w:t>impact of the issue of scientific interest on personal experience or the community and lessons learned</w:t>
            </w:r>
          </w:p>
          <w:p w14:paraId="7CD7F198" w14:textId="77777777" w:rsidR="00F63B94" w:rsidRPr="00BC283C" w:rsidRDefault="00F63B94" w:rsidP="0089509B">
            <w:pPr>
              <w:pStyle w:val="bullet"/>
              <w:ind w:left="360" w:hanging="360"/>
            </w:pPr>
            <w:r w:rsidRPr="00BC283C">
              <w:t>impact of factors such as ethical guidelines, which may shape or constrain the scientific development which underpins the issue of scientific interest</w:t>
            </w:r>
          </w:p>
          <w:p w14:paraId="035C51F4" w14:textId="77777777" w:rsidR="00F63B94" w:rsidRPr="00BC283C" w:rsidRDefault="00F63B94" w:rsidP="0089509B">
            <w:pPr>
              <w:pStyle w:val="bullet"/>
              <w:ind w:left="360" w:hanging="360"/>
            </w:pPr>
            <w:r w:rsidRPr="00BC283C">
              <w:t>relevance of issue to daily lives</w:t>
            </w:r>
          </w:p>
          <w:p w14:paraId="07C0A954" w14:textId="77777777" w:rsidR="00F63B94" w:rsidRPr="00BC283C" w:rsidRDefault="00F63B94" w:rsidP="0089509B">
            <w:pPr>
              <w:pStyle w:val="bullet"/>
              <w:ind w:left="360" w:hanging="360"/>
            </w:pPr>
            <w:r w:rsidRPr="00BC283C">
              <w:t>social, cultural or ethical factors underpinning the issue of scientific interest</w:t>
            </w:r>
          </w:p>
        </w:tc>
      </w:tr>
      <w:tr w:rsidR="00F63B94" w:rsidRPr="00BC283C" w14:paraId="14098C1A" w14:textId="77777777" w:rsidTr="00F63B94">
        <w:tc>
          <w:tcPr>
            <w:tcW w:w="9242" w:type="dxa"/>
            <w:gridSpan w:val="5"/>
          </w:tcPr>
          <w:p w14:paraId="1DA9BECD" w14:textId="77777777" w:rsidR="00F63B94" w:rsidRPr="00BC283C" w:rsidRDefault="00F63B94" w:rsidP="0089509B">
            <w:pPr>
              <w:pStyle w:val="spacer"/>
            </w:pPr>
          </w:p>
        </w:tc>
      </w:tr>
      <w:tr w:rsidR="00F63B94" w:rsidRPr="00BC283C" w14:paraId="69B4A41C" w14:textId="77777777" w:rsidTr="00F63B94">
        <w:tc>
          <w:tcPr>
            <w:tcW w:w="9242" w:type="dxa"/>
            <w:gridSpan w:val="5"/>
          </w:tcPr>
          <w:p w14:paraId="4D507BD0" w14:textId="77777777" w:rsidR="00F63B94" w:rsidRPr="00BC283C" w:rsidRDefault="00F63B94" w:rsidP="0089509B">
            <w:pPr>
              <w:pStyle w:val="Heading21"/>
            </w:pPr>
            <w:r w:rsidRPr="00BC283C">
              <w:t>Evidence Guide</w:t>
            </w:r>
          </w:p>
          <w:p w14:paraId="23AAC783" w14:textId="77777777" w:rsidR="00F63B94" w:rsidRPr="00BC283C" w:rsidRDefault="00F63B94" w:rsidP="0089509B">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BC283C" w14:paraId="2B7F907A" w14:textId="77777777" w:rsidTr="00F63B94">
        <w:tc>
          <w:tcPr>
            <w:tcW w:w="3369" w:type="dxa"/>
            <w:gridSpan w:val="2"/>
          </w:tcPr>
          <w:p w14:paraId="5208B6DD" w14:textId="77777777" w:rsidR="00F63B94" w:rsidRPr="00BC283C" w:rsidRDefault="00F63B94" w:rsidP="0089509B">
            <w:pPr>
              <w:pStyle w:val="EG"/>
            </w:pPr>
            <w:r w:rsidRPr="00BC283C">
              <w:t>Critical aspects for assessment and evidence required to demonstrate competency in this unit</w:t>
            </w:r>
          </w:p>
        </w:tc>
        <w:tc>
          <w:tcPr>
            <w:tcW w:w="5873" w:type="dxa"/>
            <w:gridSpan w:val="3"/>
          </w:tcPr>
          <w:p w14:paraId="335C1D52" w14:textId="77777777" w:rsidR="00F63B94" w:rsidRPr="00BC283C" w:rsidRDefault="00F63B94" w:rsidP="0089509B">
            <w:pPr>
              <w:pStyle w:val="unittext"/>
            </w:pPr>
            <w:r w:rsidRPr="00BC283C">
              <w:t>Assessment must confirm the ability to:</w:t>
            </w:r>
          </w:p>
          <w:p w14:paraId="6FDD8EE1" w14:textId="77777777" w:rsidR="00F63B94" w:rsidRPr="00BC283C" w:rsidRDefault="00F63B94" w:rsidP="0089509B">
            <w:pPr>
              <w:pStyle w:val="bullet"/>
              <w:ind w:left="360" w:hanging="360"/>
            </w:pPr>
            <w:r w:rsidRPr="00BC283C">
              <w:t>perform a simple scientific (chemistry, physics or biology) experiment</w:t>
            </w:r>
          </w:p>
          <w:p w14:paraId="21BF4181" w14:textId="77777777" w:rsidR="00F63B94" w:rsidRPr="00BC283C" w:rsidRDefault="00F63B94" w:rsidP="0089509B">
            <w:pPr>
              <w:pStyle w:val="bullet"/>
              <w:ind w:left="360" w:hanging="360"/>
            </w:pPr>
            <w:r w:rsidRPr="00BC283C">
              <w:t>record and analyse the results of the experiment</w:t>
            </w:r>
          </w:p>
          <w:p w14:paraId="4140BDC4" w14:textId="77777777" w:rsidR="00F63B94" w:rsidRPr="00BC283C" w:rsidRDefault="00F63B94" w:rsidP="0089509B">
            <w:pPr>
              <w:pStyle w:val="bullet"/>
              <w:ind w:left="360" w:hanging="360"/>
            </w:pPr>
            <w:r w:rsidRPr="00BC283C">
              <w:t>undertake a simple investigation of the impact of a scientific issue on society, the environment or an individual</w:t>
            </w:r>
          </w:p>
          <w:p w14:paraId="6BBCE21D" w14:textId="77777777" w:rsidR="00F63B94" w:rsidRPr="00BC283C" w:rsidRDefault="00F63B94" w:rsidP="0089509B">
            <w:pPr>
              <w:pStyle w:val="bullet"/>
              <w:ind w:left="360" w:hanging="360"/>
            </w:pPr>
            <w:r w:rsidRPr="00BC283C">
              <w:t>record and analyse the results of the investigation</w:t>
            </w:r>
          </w:p>
          <w:p w14:paraId="483B718A" w14:textId="77777777" w:rsidR="00F63B94" w:rsidRPr="00BC283C" w:rsidRDefault="00F63B94" w:rsidP="0089509B">
            <w:pPr>
              <w:pStyle w:val="bullet"/>
              <w:ind w:left="360" w:hanging="360"/>
            </w:pPr>
            <w:r w:rsidRPr="00BC283C">
              <w:t>present findings using appropriate scientific terminology</w:t>
            </w:r>
          </w:p>
        </w:tc>
      </w:tr>
      <w:tr w:rsidR="00F63B94" w:rsidRPr="00BC283C" w14:paraId="584287F0" w14:textId="77777777" w:rsidTr="00F63B94">
        <w:tc>
          <w:tcPr>
            <w:tcW w:w="9242" w:type="dxa"/>
            <w:gridSpan w:val="5"/>
          </w:tcPr>
          <w:p w14:paraId="57D66DE3" w14:textId="77777777" w:rsidR="00F63B94" w:rsidRPr="00BC283C" w:rsidRDefault="00F63B94" w:rsidP="0089509B">
            <w:pPr>
              <w:pStyle w:val="spacer"/>
            </w:pPr>
          </w:p>
        </w:tc>
      </w:tr>
      <w:tr w:rsidR="00F63B94" w:rsidRPr="00BC283C" w14:paraId="1033B573" w14:textId="77777777" w:rsidTr="00F63B94">
        <w:tc>
          <w:tcPr>
            <w:tcW w:w="3369" w:type="dxa"/>
            <w:gridSpan w:val="2"/>
          </w:tcPr>
          <w:p w14:paraId="0B65E04D" w14:textId="77777777" w:rsidR="00F63B94" w:rsidRPr="00BC283C" w:rsidRDefault="00F63B94" w:rsidP="0089509B">
            <w:pPr>
              <w:pStyle w:val="EG"/>
            </w:pPr>
            <w:r w:rsidRPr="00BC283C">
              <w:t>Context of and specific resources for assessment</w:t>
            </w:r>
          </w:p>
        </w:tc>
        <w:tc>
          <w:tcPr>
            <w:tcW w:w="5873" w:type="dxa"/>
            <w:gridSpan w:val="3"/>
          </w:tcPr>
          <w:p w14:paraId="5E5AA2D7" w14:textId="77777777" w:rsidR="00F63B94" w:rsidRPr="00BC283C" w:rsidRDefault="00F63B94" w:rsidP="0089509B">
            <w:pPr>
              <w:pStyle w:val="unittext"/>
            </w:pPr>
            <w:r w:rsidRPr="00BC283C">
              <w:t>Where possible, theoretical concepts should be supported by demonstrations and/or laboratory experiments to reinforce the links between theoretical knowledge and its practical applications</w:t>
            </w:r>
          </w:p>
          <w:p w14:paraId="56260D23" w14:textId="77777777" w:rsidR="00F63B94" w:rsidRPr="00BC283C" w:rsidRDefault="00F63B94" w:rsidP="0089509B">
            <w:pPr>
              <w:pStyle w:val="unittext"/>
            </w:pPr>
            <w:r w:rsidRPr="00BC283C">
              <w:t>Assessment must ensure access to:</w:t>
            </w:r>
          </w:p>
          <w:p w14:paraId="0CD2DB4C" w14:textId="77777777" w:rsidR="00F63B94" w:rsidRPr="00BC283C" w:rsidRDefault="00F63B94" w:rsidP="0089509B">
            <w:pPr>
              <w:pStyle w:val="bullet"/>
              <w:ind w:left="360" w:hanging="360"/>
            </w:pPr>
            <w:r w:rsidRPr="00BC283C">
              <w:t>resources and equipment</w:t>
            </w:r>
          </w:p>
        </w:tc>
      </w:tr>
      <w:tr w:rsidR="00F63B94" w:rsidRPr="00BC283C" w14:paraId="56CCFDBB" w14:textId="77777777" w:rsidTr="00F63B94">
        <w:tc>
          <w:tcPr>
            <w:tcW w:w="9242" w:type="dxa"/>
            <w:gridSpan w:val="5"/>
          </w:tcPr>
          <w:p w14:paraId="2AC4B127" w14:textId="77777777" w:rsidR="00F63B94" w:rsidRPr="00BC283C" w:rsidRDefault="00F63B94" w:rsidP="0089509B">
            <w:pPr>
              <w:pStyle w:val="spacer"/>
            </w:pPr>
          </w:p>
        </w:tc>
      </w:tr>
      <w:tr w:rsidR="00F63B94" w:rsidRPr="00BC283C" w14:paraId="43A7921E" w14:textId="77777777" w:rsidTr="00F63B94">
        <w:tc>
          <w:tcPr>
            <w:tcW w:w="3369" w:type="dxa"/>
            <w:gridSpan w:val="2"/>
          </w:tcPr>
          <w:p w14:paraId="112EE39A" w14:textId="77777777" w:rsidR="00F63B94" w:rsidRPr="00BC283C" w:rsidRDefault="00F63B94" w:rsidP="0089509B">
            <w:pPr>
              <w:pStyle w:val="EG"/>
            </w:pPr>
            <w:r w:rsidRPr="00BC283C">
              <w:t>Method(s) of assessment</w:t>
            </w:r>
          </w:p>
        </w:tc>
        <w:tc>
          <w:tcPr>
            <w:tcW w:w="5873" w:type="dxa"/>
            <w:gridSpan w:val="3"/>
          </w:tcPr>
          <w:p w14:paraId="4EDE374D" w14:textId="77777777" w:rsidR="00F63B94" w:rsidRPr="00BC283C" w:rsidRDefault="00F63B94" w:rsidP="0089509B">
            <w:pPr>
              <w:pStyle w:val="unittext"/>
            </w:pPr>
            <w:r w:rsidRPr="00BC283C">
              <w:t>The following suggested assessment methods are suitable for this unit:</w:t>
            </w:r>
          </w:p>
          <w:p w14:paraId="3DFC7331" w14:textId="77777777" w:rsidR="00F63B94" w:rsidRPr="00BC283C" w:rsidRDefault="00F63B94" w:rsidP="0089509B">
            <w:pPr>
              <w:pStyle w:val="bullet"/>
              <w:ind w:left="360" w:hanging="360"/>
            </w:pPr>
            <w:r w:rsidRPr="00BC283C">
              <w:t>oral or written questioning to assess knowledge of methods used in scientific research</w:t>
            </w:r>
          </w:p>
          <w:p w14:paraId="18DC000F" w14:textId="77777777" w:rsidR="00F63B94" w:rsidRPr="00BC283C" w:rsidRDefault="00F63B94" w:rsidP="0089509B">
            <w:pPr>
              <w:pStyle w:val="bullet"/>
              <w:ind w:left="360" w:hanging="360"/>
            </w:pPr>
            <w:r w:rsidRPr="00BC283C">
              <w:t>oral presentation of an investigation</w:t>
            </w:r>
          </w:p>
          <w:p w14:paraId="4AFB1072" w14:textId="77777777" w:rsidR="00F63B94" w:rsidRPr="00BC283C" w:rsidRDefault="00F63B94" w:rsidP="0089509B">
            <w:pPr>
              <w:pStyle w:val="bullet"/>
              <w:ind w:left="360" w:hanging="360"/>
            </w:pPr>
            <w:r w:rsidRPr="00BC283C">
              <w:t>practical demonstration to illustrate a concept</w:t>
            </w:r>
          </w:p>
          <w:p w14:paraId="1CB2CCD1" w14:textId="77777777" w:rsidR="00F63B94" w:rsidRPr="00BC283C" w:rsidRDefault="00F63B94" w:rsidP="0089509B">
            <w:pPr>
              <w:pStyle w:val="bullet"/>
              <w:ind w:left="360" w:hanging="360"/>
            </w:pPr>
            <w:r w:rsidRPr="00BC283C">
              <w:t>research assignment based on a scientific issue</w:t>
            </w:r>
          </w:p>
          <w:p w14:paraId="12683AE1" w14:textId="77777777" w:rsidR="00F63B94" w:rsidRPr="00BC283C" w:rsidRDefault="00F63B94" w:rsidP="0089509B">
            <w:pPr>
              <w:pStyle w:val="bullet"/>
              <w:ind w:left="360" w:hanging="360"/>
            </w:pPr>
            <w:r w:rsidRPr="00BC283C">
              <w:t>written or verbal report of an investigation</w:t>
            </w:r>
          </w:p>
        </w:tc>
      </w:tr>
    </w:tbl>
    <w:p w14:paraId="6E109F42" w14:textId="77777777" w:rsidR="00AC0813" w:rsidRDefault="00AC0813" w:rsidP="0089509B">
      <w:pPr>
        <w:keepNext/>
        <w:tabs>
          <w:tab w:val="left" w:pos="1530"/>
        </w:tabs>
        <w:sectPr w:rsidR="00AC0813" w:rsidSect="00AC0813">
          <w:headerReference w:type="even" r:id="rId519"/>
          <w:headerReference w:type="default" r:id="rId520"/>
          <w:footerReference w:type="default" r:id="rId521"/>
          <w:headerReference w:type="first" r:id="rId522"/>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Pr>
      <w:tblGrid>
        <w:gridCol w:w="2943"/>
        <w:gridCol w:w="567"/>
        <w:gridCol w:w="142"/>
        <w:gridCol w:w="5590"/>
      </w:tblGrid>
      <w:tr w:rsidR="00AC0813" w:rsidRPr="00BC283C" w14:paraId="12AF4287" w14:textId="77777777" w:rsidTr="00814E0E">
        <w:tc>
          <w:tcPr>
            <w:tcW w:w="2943" w:type="dxa"/>
            <w:hideMark/>
          </w:tcPr>
          <w:p w14:paraId="783F0B9E" w14:textId="77777777" w:rsidR="00AC0813" w:rsidRPr="00954CFA" w:rsidRDefault="00AC0813" w:rsidP="0089509B">
            <w:pPr>
              <w:pStyle w:val="temp"/>
            </w:pPr>
            <w:bookmarkStart w:id="493" w:name="_Toc477789990"/>
            <w:r w:rsidRPr="00954CFA">
              <w:t>Unit Code</w:t>
            </w:r>
            <w:bookmarkEnd w:id="493"/>
          </w:p>
        </w:tc>
        <w:tc>
          <w:tcPr>
            <w:tcW w:w="6299" w:type="dxa"/>
            <w:gridSpan w:val="3"/>
            <w:hideMark/>
          </w:tcPr>
          <w:p w14:paraId="25ADAC14" w14:textId="77777777" w:rsidR="00AC0813" w:rsidRPr="00BC283C" w:rsidRDefault="00AC0813" w:rsidP="0089509B">
            <w:pPr>
              <w:pStyle w:val="code"/>
            </w:pPr>
            <w:bookmarkStart w:id="494" w:name="_Toc491764896"/>
            <w:bookmarkStart w:id="495" w:name="_Toc507058792"/>
            <w:bookmarkStart w:id="496" w:name="_Toc514234504"/>
            <w:r w:rsidRPr="00D10C16">
              <w:t>VU22066</w:t>
            </w:r>
            <w:bookmarkEnd w:id="494"/>
            <w:bookmarkEnd w:id="495"/>
            <w:bookmarkEnd w:id="496"/>
          </w:p>
        </w:tc>
      </w:tr>
      <w:tr w:rsidR="00AC0813" w:rsidRPr="00BC283C" w14:paraId="656A4AD7" w14:textId="77777777" w:rsidTr="00814E0E">
        <w:tc>
          <w:tcPr>
            <w:tcW w:w="2943" w:type="dxa"/>
            <w:hideMark/>
          </w:tcPr>
          <w:p w14:paraId="6897DE8D" w14:textId="77777777" w:rsidR="00AC0813" w:rsidRPr="00954CFA" w:rsidRDefault="00AC0813" w:rsidP="0089509B">
            <w:pPr>
              <w:pStyle w:val="temp"/>
            </w:pPr>
            <w:bookmarkStart w:id="497" w:name="_Toc477789992"/>
            <w:r w:rsidRPr="00954CFA">
              <w:t>Unit Title</w:t>
            </w:r>
            <w:bookmarkEnd w:id="497"/>
          </w:p>
        </w:tc>
        <w:tc>
          <w:tcPr>
            <w:tcW w:w="6299" w:type="dxa"/>
            <w:gridSpan w:val="3"/>
            <w:hideMark/>
          </w:tcPr>
          <w:p w14:paraId="2541B931" w14:textId="77777777" w:rsidR="00AC0813" w:rsidRPr="00BC283C" w:rsidRDefault="00AC0813" w:rsidP="0089509B">
            <w:pPr>
              <w:pStyle w:val="code"/>
            </w:pPr>
            <w:bookmarkStart w:id="498" w:name="_Toc342651013"/>
            <w:bookmarkStart w:id="499" w:name="_Toc426527703"/>
            <w:bookmarkStart w:id="500" w:name="_Toc491764897"/>
            <w:bookmarkStart w:id="501" w:name="_Toc507058793"/>
            <w:bookmarkStart w:id="502" w:name="_Toc514234505"/>
            <w:r w:rsidRPr="00BC283C">
              <w:t>Develop study skills</w:t>
            </w:r>
            <w:bookmarkEnd w:id="498"/>
            <w:bookmarkEnd w:id="499"/>
            <w:r w:rsidRPr="00BC283C">
              <w:t xml:space="preserve"> for science</w:t>
            </w:r>
            <w:bookmarkEnd w:id="500"/>
            <w:bookmarkEnd w:id="501"/>
            <w:bookmarkEnd w:id="502"/>
          </w:p>
        </w:tc>
      </w:tr>
      <w:tr w:rsidR="00AC0813" w:rsidRPr="00BC283C" w14:paraId="73052193" w14:textId="77777777" w:rsidTr="00814E0E">
        <w:tc>
          <w:tcPr>
            <w:tcW w:w="2943" w:type="dxa"/>
            <w:hideMark/>
          </w:tcPr>
          <w:p w14:paraId="39C6033B" w14:textId="77777777" w:rsidR="00AC0813" w:rsidRPr="00BC283C" w:rsidRDefault="00AC0813" w:rsidP="0089509B">
            <w:pPr>
              <w:pStyle w:val="Heading21"/>
            </w:pPr>
            <w:r w:rsidRPr="00BC283C">
              <w:t>Unit Descriptor</w:t>
            </w:r>
          </w:p>
        </w:tc>
        <w:tc>
          <w:tcPr>
            <w:tcW w:w="6299" w:type="dxa"/>
            <w:gridSpan w:val="3"/>
            <w:hideMark/>
          </w:tcPr>
          <w:p w14:paraId="7C76C233" w14:textId="77777777" w:rsidR="00AC0813" w:rsidRPr="00BC283C" w:rsidRDefault="00AC0813" w:rsidP="0089509B">
            <w:pPr>
              <w:pStyle w:val="unittext"/>
            </w:pPr>
            <w:r w:rsidRPr="00BC283C">
              <w:t>This unit describes the skills and knowledge to establish a range of study strategies and develop specific study skills for science.</w:t>
            </w:r>
          </w:p>
        </w:tc>
      </w:tr>
      <w:tr w:rsidR="00AC0813" w:rsidRPr="00BC283C" w14:paraId="19071EB9" w14:textId="77777777" w:rsidTr="00814E0E">
        <w:tc>
          <w:tcPr>
            <w:tcW w:w="2943" w:type="dxa"/>
            <w:hideMark/>
          </w:tcPr>
          <w:p w14:paraId="26E5F8C5" w14:textId="77777777" w:rsidR="00AC0813" w:rsidRPr="00BC283C" w:rsidRDefault="00AC0813" w:rsidP="0089509B">
            <w:pPr>
              <w:pStyle w:val="Heading21"/>
            </w:pPr>
            <w:r w:rsidRPr="00BC283C">
              <w:t>Employability Skills</w:t>
            </w:r>
          </w:p>
        </w:tc>
        <w:tc>
          <w:tcPr>
            <w:tcW w:w="6299" w:type="dxa"/>
            <w:gridSpan w:val="3"/>
            <w:hideMark/>
          </w:tcPr>
          <w:p w14:paraId="5F85547D" w14:textId="77777777" w:rsidR="00AC0813" w:rsidRPr="00BC283C" w:rsidRDefault="00AC0813" w:rsidP="0089509B">
            <w:pPr>
              <w:pStyle w:val="unittext"/>
            </w:pPr>
            <w:r w:rsidRPr="00BC283C">
              <w:t>This unit contains employability skills.</w:t>
            </w:r>
          </w:p>
        </w:tc>
      </w:tr>
      <w:tr w:rsidR="00AC0813" w:rsidRPr="00BC283C" w14:paraId="1F8D98A8" w14:textId="77777777" w:rsidTr="00814E0E">
        <w:tc>
          <w:tcPr>
            <w:tcW w:w="2943" w:type="dxa"/>
            <w:hideMark/>
          </w:tcPr>
          <w:p w14:paraId="4132547B" w14:textId="77777777" w:rsidR="00AC0813" w:rsidRPr="00BC283C" w:rsidRDefault="00AC0813" w:rsidP="0089509B">
            <w:pPr>
              <w:pStyle w:val="Heading21"/>
            </w:pPr>
            <w:r w:rsidRPr="00BC283C">
              <w:t>Application of the Unit</w:t>
            </w:r>
          </w:p>
        </w:tc>
        <w:tc>
          <w:tcPr>
            <w:tcW w:w="6299" w:type="dxa"/>
            <w:gridSpan w:val="3"/>
            <w:hideMark/>
          </w:tcPr>
          <w:p w14:paraId="42DFD224" w14:textId="77777777" w:rsidR="00AC0813" w:rsidRPr="00BC283C" w:rsidRDefault="00AC0813" w:rsidP="0089509B">
            <w:pPr>
              <w:pStyle w:val="unittext"/>
            </w:pPr>
            <w:r w:rsidRPr="00BC283C">
              <w:t>This unit applies to learners who are seeking to re-engage with learning in the science field as a pathway to entering or re-entering formal study in science related disciplines.</w:t>
            </w:r>
          </w:p>
        </w:tc>
      </w:tr>
      <w:tr w:rsidR="00AC0813" w:rsidRPr="00BC283C" w14:paraId="228D2CEB" w14:textId="77777777" w:rsidTr="00814E0E">
        <w:tc>
          <w:tcPr>
            <w:tcW w:w="2943" w:type="dxa"/>
            <w:hideMark/>
          </w:tcPr>
          <w:p w14:paraId="162615E3" w14:textId="77777777" w:rsidR="00AC0813" w:rsidRPr="00BC283C" w:rsidRDefault="00AC0813" w:rsidP="0089509B">
            <w:pPr>
              <w:pStyle w:val="Heading21"/>
            </w:pPr>
            <w:r w:rsidRPr="00BC283C">
              <w:t>Element</w:t>
            </w:r>
          </w:p>
          <w:p w14:paraId="4E22696D" w14:textId="77777777" w:rsidR="00AC0813" w:rsidRPr="00BC283C" w:rsidRDefault="00AC0813" w:rsidP="0089509B">
            <w:pPr>
              <w:pStyle w:val="text"/>
            </w:pPr>
            <w:r w:rsidRPr="00BC283C">
              <w:t>Elements describe the essential outcomes of a unit of competency. Elements describe actions or outcomes that are demonstrable and assessable.</w:t>
            </w:r>
          </w:p>
        </w:tc>
        <w:tc>
          <w:tcPr>
            <w:tcW w:w="6299" w:type="dxa"/>
            <w:gridSpan w:val="3"/>
            <w:hideMark/>
          </w:tcPr>
          <w:p w14:paraId="19334AC6" w14:textId="77777777" w:rsidR="00AC0813" w:rsidRPr="00BC283C" w:rsidRDefault="00AC0813" w:rsidP="0089509B">
            <w:pPr>
              <w:pStyle w:val="Heading21"/>
            </w:pPr>
            <w:r w:rsidRPr="00BC283C">
              <w:t>Performance Criteria</w:t>
            </w:r>
          </w:p>
          <w:p w14:paraId="5FC84F0A" w14:textId="4F50903C" w:rsidR="00AC0813" w:rsidRPr="00BC283C" w:rsidRDefault="00AC0813" w:rsidP="0089509B">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AC0813" w:rsidRPr="00BC283C" w14:paraId="3C7BA9C3" w14:textId="77777777" w:rsidTr="00814E0E">
        <w:tc>
          <w:tcPr>
            <w:tcW w:w="2943" w:type="dxa"/>
          </w:tcPr>
          <w:p w14:paraId="1D00F7A2" w14:textId="77777777" w:rsidR="00AC0813" w:rsidRPr="00BC283C" w:rsidRDefault="00AC0813" w:rsidP="0089509B">
            <w:pPr>
              <w:pStyle w:val="spacer"/>
            </w:pPr>
          </w:p>
        </w:tc>
        <w:tc>
          <w:tcPr>
            <w:tcW w:w="6299" w:type="dxa"/>
            <w:gridSpan w:val="3"/>
          </w:tcPr>
          <w:p w14:paraId="4928C789" w14:textId="77777777" w:rsidR="00AC0813" w:rsidRPr="00BC283C" w:rsidRDefault="00AC0813" w:rsidP="0089509B">
            <w:pPr>
              <w:pStyle w:val="spacer"/>
            </w:pPr>
          </w:p>
        </w:tc>
      </w:tr>
      <w:tr w:rsidR="00AC0813" w:rsidRPr="00BC283C" w14:paraId="4961E5E8" w14:textId="77777777" w:rsidTr="00814E0E">
        <w:tc>
          <w:tcPr>
            <w:tcW w:w="2943" w:type="dxa"/>
            <w:vMerge w:val="restart"/>
            <w:hideMark/>
          </w:tcPr>
          <w:p w14:paraId="6F2C7341" w14:textId="77777777" w:rsidR="00AC0813" w:rsidRPr="00BC283C" w:rsidRDefault="00AC0813" w:rsidP="0089509B">
            <w:pPr>
              <w:pStyle w:val="element"/>
              <w:keepNext/>
            </w:pPr>
            <w:r>
              <w:t>1</w:t>
            </w:r>
            <w:r>
              <w:tab/>
            </w:r>
            <w:r w:rsidRPr="00BC283C">
              <w:t>Develop effective study strategies for science</w:t>
            </w:r>
          </w:p>
        </w:tc>
        <w:tc>
          <w:tcPr>
            <w:tcW w:w="709" w:type="dxa"/>
            <w:gridSpan w:val="2"/>
          </w:tcPr>
          <w:p w14:paraId="174E8784" w14:textId="77777777" w:rsidR="00AC0813" w:rsidRPr="00BC283C" w:rsidRDefault="00AC0813" w:rsidP="0089509B">
            <w:pPr>
              <w:pStyle w:val="PC"/>
              <w:keepNext/>
            </w:pPr>
            <w:r w:rsidRPr="00BC283C">
              <w:t>1.1</w:t>
            </w:r>
          </w:p>
        </w:tc>
        <w:tc>
          <w:tcPr>
            <w:tcW w:w="5590" w:type="dxa"/>
          </w:tcPr>
          <w:p w14:paraId="3AB19304" w14:textId="77777777" w:rsidR="00AC0813" w:rsidRPr="00BC283C" w:rsidRDefault="00AC0813" w:rsidP="0089509B">
            <w:pPr>
              <w:pStyle w:val="PC"/>
              <w:keepNext/>
              <w:rPr>
                <w:b/>
                <w:i/>
              </w:rPr>
            </w:pPr>
            <w:r w:rsidRPr="00BC283C">
              <w:t xml:space="preserve">Source information about </w:t>
            </w:r>
            <w:r w:rsidRPr="00BC283C">
              <w:rPr>
                <w:b/>
                <w:i/>
              </w:rPr>
              <w:t xml:space="preserve">effective study strategies </w:t>
            </w:r>
          </w:p>
        </w:tc>
      </w:tr>
      <w:tr w:rsidR="00AC0813" w:rsidRPr="00BC283C" w14:paraId="624E191F" w14:textId="77777777" w:rsidTr="00814E0E">
        <w:tc>
          <w:tcPr>
            <w:tcW w:w="2943" w:type="dxa"/>
            <w:vMerge/>
            <w:vAlign w:val="center"/>
            <w:hideMark/>
          </w:tcPr>
          <w:p w14:paraId="4BBDCCDF" w14:textId="77777777" w:rsidR="00AC0813" w:rsidRPr="00BC283C" w:rsidRDefault="00AC0813" w:rsidP="0089509B">
            <w:pPr>
              <w:keepNext/>
              <w:spacing w:before="0" w:after="0"/>
              <w:rPr>
                <w:rFonts w:eastAsiaTheme="minorEastAsia" w:cstheme="minorBidi"/>
              </w:rPr>
            </w:pPr>
          </w:p>
        </w:tc>
        <w:tc>
          <w:tcPr>
            <w:tcW w:w="709" w:type="dxa"/>
            <w:gridSpan w:val="2"/>
            <w:hideMark/>
          </w:tcPr>
          <w:p w14:paraId="4B696DD0" w14:textId="77777777" w:rsidR="00AC0813" w:rsidRPr="00BC283C" w:rsidRDefault="00AC0813" w:rsidP="0089509B">
            <w:pPr>
              <w:pStyle w:val="PC"/>
              <w:keepNext/>
            </w:pPr>
            <w:r w:rsidRPr="00BC283C">
              <w:t>1.2</w:t>
            </w:r>
          </w:p>
        </w:tc>
        <w:tc>
          <w:tcPr>
            <w:tcW w:w="5590" w:type="dxa"/>
            <w:hideMark/>
          </w:tcPr>
          <w:p w14:paraId="26A6A67F" w14:textId="77777777" w:rsidR="00AC0813" w:rsidRPr="00BC283C" w:rsidRDefault="00AC0813" w:rsidP="0089509B">
            <w:pPr>
              <w:pStyle w:val="PC"/>
              <w:keepNext/>
            </w:pPr>
            <w:r w:rsidRPr="00BC283C">
              <w:t xml:space="preserve">Apply study strategies and techniques to science tasks </w:t>
            </w:r>
          </w:p>
        </w:tc>
      </w:tr>
      <w:tr w:rsidR="00AC0813" w:rsidRPr="00BC283C" w14:paraId="5E167841" w14:textId="77777777" w:rsidTr="00814E0E">
        <w:trPr>
          <w:trHeight w:val="465"/>
        </w:trPr>
        <w:tc>
          <w:tcPr>
            <w:tcW w:w="2943" w:type="dxa"/>
            <w:vMerge/>
            <w:vAlign w:val="center"/>
            <w:hideMark/>
          </w:tcPr>
          <w:p w14:paraId="6926A2EF" w14:textId="77777777" w:rsidR="00AC0813" w:rsidRPr="00BC283C" w:rsidRDefault="00AC0813" w:rsidP="0089509B">
            <w:pPr>
              <w:keepNext/>
              <w:spacing w:before="0" w:after="0"/>
              <w:rPr>
                <w:rFonts w:eastAsiaTheme="minorEastAsia" w:cstheme="minorBidi"/>
              </w:rPr>
            </w:pPr>
          </w:p>
        </w:tc>
        <w:tc>
          <w:tcPr>
            <w:tcW w:w="709" w:type="dxa"/>
            <w:gridSpan w:val="2"/>
            <w:hideMark/>
          </w:tcPr>
          <w:p w14:paraId="0A45A184" w14:textId="77777777" w:rsidR="00AC0813" w:rsidRPr="00BC283C" w:rsidRDefault="00AC0813" w:rsidP="0089509B">
            <w:pPr>
              <w:pStyle w:val="PC"/>
              <w:keepNext/>
            </w:pPr>
            <w:r w:rsidRPr="00BC283C">
              <w:t>1.3</w:t>
            </w:r>
          </w:p>
        </w:tc>
        <w:tc>
          <w:tcPr>
            <w:tcW w:w="5590" w:type="dxa"/>
            <w:hideMark/>
          </w:tcPr>
          <w:p w14:paraId="2C51EDA4" w14:textId="77777777" w:rsidR="00AC0813" w:rsidRPr="00BC283C" w:rsidRDefault="00AC0813" w:rsidP="0089509B">
            <w:pPr>
              <w:pStyle w:val="PC"/>
              <w:keepNext/>
            </w:pPr>
            <w:r w:rsidRPr="00BC283C">
              <w:t xml:space="preserve">Identify and use </w:t>
            </w:r>
            <w:r w:rsidRPr="00BC283C">
              <w:rPr>
                <w:b/>
                <w:i/>
              </w:rPr>
              <w:t xml:space="preserve">tools </w:t>
            </w:r>
            <w:r w:rsidRPr="00BC283C">
              <w:t>to aid study</w:t>
            </w:r>
          </w:p>
        </w:tc>
      </w:tr>
      <w:tr w:rsidR="00AC0813" w:rsidRPr="00BC283C" w14:paraId="26EE1851" w14:textId="77777777" w:rsidTr="00814E0E">
        <w:trPr>
          <w:trHeight w:val="534"/>
        </w:trPr>
        <w:tc>
          <w:tcPr>
            <w:tcW w:w="2943" w:type="dxa"/>
            <w:vMerge/>
            <w:vAlign w:val="center"/>
          </w:tcPr>
          <w:p w14:paraId="1F1040FD" w14:textId="77777777" w:rsidR="00AC0813" w:rsidRPr="00BC283C" w:rsidRDefault="00AC0813" w:rsidP="0089509B">
            <w:pPr>
              <w:keepNext/>
              <w:spacing w:before="0" w:after="0"/>
              <w:rPr>
                <w:rFonts w:eastAsiaTheme="minorEastAsia" w:cstheme="minorBidi"/>
              </w:rPr>
            </w:pPr>
          </w:p>
        </w:tc>
        <w:tc>
          <w:tcPr>
            <w:tcW w:w="709" w:type="dxa"/>
            <w:gridSpan w:val="2"/>
          </w:tcPr>
          <w:p w14:paraId="4D99E88D" w14:textId="77777777" w:rsidR="00AC0813" w:rsidRPr="00BC283C" w:rsidRDefault="00AC0813" w:rsidP="0089509B">
            <w:pPr>
              <w:pStyle w:val="PC"/>
              <w:keepNext/>
            </w:pPr>
            <w:r w:rsidRPr="00BC283C">
              <w:t>1.4</w:t>
            </w:r>
          </w:p>
        </w:tc>
        <w:tc>
          <w:tcPr>
            <w:tcW w:w="5590" w:type="dxa"/>
          </w:tcPr>
          <w:p w14:paraId="247B3D5E" w14:textId="77777777" w:rsidR="00AC0813" w:rsidRPr="00BC283C" w:rsidRDefault="00AC0813" w:rsidP="0089509B">
            <w:pPr>
              <w:pStyle w:val="PC"/>
              <w:keepNext/>
            </w:pPr>
            <w:r w:rsidRPr="00BC283C">
              <w:t xml:space="preserve">Investigate available study support services </w:t>
            </w:r>
          </w:p>
        </w:tc>
      </w:tr>
      <w:tr w:rsidR="00AC0813" w:rsidRPr="00BC283C" w14:paraId="4F3CEDED" w14:textId="77777777" w:rsidTr="00814E0E">
        <w:trPr>
          <w:trHeight w:val="570"/>
        </w:trPr>
        <w:tc>
          <w:tcPr>
            <w:tcW w:w="2943" w:type="dxa"/>
            <w:vMerge/>
            <w:vAlign w:val="center"/>
          </w:tcPr>
          <w:p w14:paraId="172794C0" w14:textId="77777777" w:rsidR="00AC0813" w:rsidRPr="00BC283C" w:rsidRDefault="00AC0813" w:rsidP="0089509B">
            <w:pPr>
              <w:keepNext/>
              <w:spacing w:before="0" w:after="0"/>
              <w:rPr>
                <w:rFonts w:eastAsiaTheme="minorEastAsia" w:cstheme="minorBidi"/>
              </w:rPr>
            </w:pPr>
          </w:p>
        </w:tc>
        <w:tc>
          <w:tcPr>
            <w:tcW w:w="709" w:type="dxa"/>
            <w:gridSpan w:val="2"/>
          </w:tcPr>
          <w:p w14:paraId="64823B80" w14:textId="77777777" w:rsidR="00AC0813" w:rsidRPr="00BC283C" w:rsidRDefault="00AC0813" w:rsidP="0089509B">
            <w:pPr>
              <w:pStyle w:val="PC"/>
              <w:keepNext/>
            </w:pPr>
            <w:r w:rsidRPr="00BC283C">
              <w:t>1.5</w:t>
            </w:r>
          </w:p>
        </w:tc>
        <w:tc>
          <w:tcPr>
            <w:tcW w:w="5590" w:type="dxa"/>
          </w:tcPr>
          <w:p w14:paraId="73318EB7" w14:textId="77777777" w:rsidR="00AC0813" w:rsidRPr="00BC283C" w:rsidRDefault="00AC0813" w:rsidP="0089509B">
            <w:pPr>
              <w:pStyle w:val="PC"/>
              <w:keepNext/>
            </w:pPr>
            <w:r w:rsidRPr="00BC283C">
              <w:t xml:space="preserve">Apply </w:t>
            </w:r>
            <w:r w:rsidRPr="00BC283C">
              <w:rPr>
                <w:b/>
                <w:i/>
              </w:rPr>
              <w:t xml:space="preserve">study skills and techniques </w:t>
            </w:r>
            <w:r w:rsidRPr="00BC283C">
              <w:t>to relevant study tasks</w:t>
            </w:r>
          </w:p>
        </w:tc>
      </w:tr>
      <w:tr w:rsidR="00AC0813" w:rsidRPr="00BC283C" w14:paraId="41AE0CC9" w14:textId="77777777" w:rsidTr="00814E0E">
        <w:tc>
          <w:tcPr>
            <w:tcW w:w="2943" w:type="dxa"/>
          </w:tcPr>
          <w:p w14:paraId="6F808937" w14:textId="77777777" w:rsidR="00AC0813" w:rsidRPr="00BC283C" w:rsidRDefault="00AC0813" w:rsidP="0089509B">
            <w:pPr>
              <w:pStyle w:val="spacer"/>
            </w:pPr>
          </w:p>
        </w:tc>
        <w:tc>
          <w:tcPr>
            <w:tcW w:w="6299" w:type="dxa"/>
            <w:gridSpan w:val="3"/>
          </w:tcPr>
          <w:p w14:paraId="311D074E" w14:textId="77777777" w:rsidR="00AC0813" w:rsidRPr="00BC283C" w:rsidRDefault="00AC0813" w:rsidP="0089509B">
            <w:pPr>
              <w:pStyle w:val="spacer"/>
            </w:pPr>
          </w:p>
        </w:tc>
      </w:tr>
      <w:tr w:rsidR="00AC0813" w:rsidRPr="00BC283C" w14:paraId="57BA7A1C" w14:textId="77777777" w:rsidTr="00814E0E">
        <w:tc>
          <w:tcPr>
            <w:tcW w:w="2943" w:type="dxa"/>
            <w:vMerge w:val="restart"/>
            <w:hideMark/>
          </w:tcPr>
          <w:p w14:paraId="4D2D3F81" w14:textId="77777777" w:rsidR="00AC0813" w:rsidRPr="00BC283C" w:rsidRDefault="00AC0813" w:rsidP="0089509B">
            <w:pPr>
              <w:pStyle w:val="element"/>
              <w:keepNext/>
            </w:pPr>
            <w:r w:rsidRPr="00BC283C">
              <w:t>2</w:t>
            </w:r>
            <w:r w:rsidRPr="00BC283C">
              <w:tab/>
              <w:t>Develop note-taking skills</w:t>
            </w:r>
          </w:p>
        </w:tc>
        <w:tc>
          <w:tcPr>
            <w:tcW w:w="709" w:type="dxa"/>
            <w:gridSpan w:val="2"/>
            <w:hideMark/>
          </w:tcPr>
          <w:p w14:paraId="5BEA1273" w14:textId="77777777" w:rsidR="00AC0813" w:rsidRPr="00BC283C" w:rsidRDefault="00AC0813" w:rsidP="0089509B">
            <w:pPr>
              <w:pStyle w:val="PC"/>
              <w:keepNext/>
            </w:pPr>
            <w:r w:rsidRPr="00BC283C">
              <w:t>2.1</w:t>
            </w:r>
          </w:p>
        </w:tc>
        <w:tc>
          <w:tcPr>
            <w:tcW w:w="5590" w:type="dxa"/>
            <w:hideMark/>
          </w:tcPr>
          <w:p w14:paraId="3DD2B6C5" w14:textId="77777777" w:rsidR="00AC0813" w:rsidRPr="00BC283C" w:rsidRDefault="00AC0813" w:rsidP="0089509B">
            <w:pPr>
              <w:pStyle w:val="PC"/>
              <w:keepNext/>
            </w:pPr>
            <w:r w:rsidRPr="00BC283C">
              <w:t>Use a range of techniques to highlight key information</w:t>
            </w:r>
          </w:p>
        </w:tc>
      </w:tr>
      <w:tr w:rsidR="00AC0813" w:rsidRPr="00BC283C" w14:paraId="4564845E" w14:textId="77777777" w:rsidTr="00814E0E">
        <w:tc>
          <w:tcPr>
            <w:tcW w:w="2943" w:type="dxa"/>
            <w:vMerge/>
            <w:vAlign w:val="center"/>
            <w:hideMark/>
          </w:tcPr>
          <w:p w14:paraId="27EB5625" w14:textId="77777777" w:rsidR="00AC0813" w:rsidRPr="00BC283C" w:rsidRDefault="00AC0813" w:rsidP="0089509B">
            <w:pPr>
              <w:keepNext/>
              <w:spacing w:before="0" w:after="0"/>
              <w:rPr>
                <w:rFonts w:eastAsiaTheme="minorEastAsia" w:cstheme="minorBidi"/>
              </w:rPr>
            </w:pPr>
          </w:p>
        </w:tc>
        <w:tc>
          <w:tcPr>
            <w:tcW w:w="709" w:type="dxa"/>
            <w:gridSpan w:val="2"/>
            <w:hideMark/>
          </w:tcPr>
          <w:p w14:paraId="0A549858" w14:textId="77777777" w:rsidR="00AC0813" w:rsidRPr="00BC283C" w:rsidRDefault="00AC0813" w:rsidP="0089509B">
            <w:pPr>
              <w:pStyle w:val="PC"/>
              <w:keepNext/>
            </w:pPr>
            <w:r w:rsidRPr="00BC283C">
              <w:t>2.2</w:t>
            </w:r>
          </w:p>
        </w:tc>
        <w:tc>
          <w:tcPr>
            <w:tcW w:w="5590" w:type="dxa"/>
            <w:hideMark/>
          </w:tcPr>
          <w:p w14:paraId="6A6525B5" w14:textId="77777777" w:rsidR="00AC0813" w:rsidRPr="00BC283C" w:rsidRDefault="00AC0813" w:rsidP="0089509B">
            <w:pPr>
              <w:pStyle w:val="PC"/>
              <w:keepNext/>
            </w:pPr>
            <w:r w:rsidRPr="00BC283C">
              <w:t xml:space="preserve">Use a </w:t>
            </w:r>
            <w:r w:rsidRPr="00BC283C">
              <w:rPr>
                <w:b/>
                <w:i/>
              </w:rPr>
              <w:t>range of note-taking techniques and methods</w:t>
            </w:r>
          </w:p>
        </w:tc>
      </w:tr>
      <w:tr w:rsidR="00AC0813" w:rsidRPr="00BC283C" w14:paraId="7553E3B9" w14:textId="77777777" w:rsidTr="00814E0E">
        <w:trPr>
          <w:trHeight w:val="450"/>
        </w:trPr>
        <w:tc>
          <w:tcPr>
            <w:tcW w:w="2943" w:type="dxa"/>
            <w:vMerge/>
            <w:vAlign w:val="center"/>
            <w:hideMark/>
          </w:tcPr>
          <w:p w14:paraId="3C36EE67" w14:textId="77777777" w:rsidR="00AC0813" w:rsidRPr="00BC283C" w:rsidRDefault="00AC0813" w:rsidP="0089509B">
            <w:pPr>
              <w:keepNext/>
              <w:spacing w:before="0" w:after="0"/>
              <w:rPr>
                <w:rFonts w:eastAsiaTheme="minorEastAsia" w:cstheme="minorBidi"/>
              </w:rPr>
            </w:pPr>
          </w:p>
        </w:tc>
        <w:tc>
          <w:tcPr>
            <w:tcW w:w="709" w:type="dxa"/>
            <w:gridSpan w:val="2"/>
            <w:hideMark/>
          </w:tcPr>
          <w:p w14:paraId="2264C09C" w14:textId="77777777" w:rsidR="00AC0813" w:rsidRPr="00BC283C" w:rsidRDefault="00AC0813" w:rsidP="0089509B">
            <w:pPr>
              <w:pStyle w:val="PC"/>
              <w:keepNext/>
            </w:pPr>
            <w:r w:rsidRPr="00BC283C">
              <w:t>2.3</w:t>
            </w:r>
          </w:p>
        </w:tc>
        <w:tc>
          <w:tcPr>
            <w:tcW w:w="5590" w:type="dxa"/>
            <w:hideMark/>
          </w:tcPr>
          <w:p w14:paraId="0E3DD653" w14:textId="77777777" w:rsidR="00AC0813" w:rsidRPr="00BC283C" w:rsidRDefault="00AC0813" w:rsidP="0089509B">
            <w:pPr>
              <w:pStyle w:val="PC"/>
              <w:keepNext/>
            </w:pPr>
            <w:r w:rsidRPr="00BC283C">
              <w:t>Take accurate notes</w:t>
            </w:r>
          </w:p>
        </w:tc>
      </w:tr>
      <w:tr w:rsidR="00AC0813" w:rsidRPr="00BC283C" w14:paraId="5C5BAC67" w14:textId="77777777" w:rsidTr="00814E0E">
        <w:trPr>
          <w:trHeight w:val="122"/>
        </w:trPr>
        <w:tc>
          <w:tcPr>
            <w:tcW w:w="2943" w:type="dxa"/>
          </w:tcPr>
          <w:p w14:paraId="2E542B8A" w14:textId="77777777" w:rsidR="00AC0813" w:rsidRDefault="00AC0813" w:rsidP="0089509B">
            <w:pPr>
              <w:pStyle w:val="spacer"/>
            </w:pPr>
          </w:p>
        </w:tc>
        <w:tc>
          <w:tcPr>
            <w:tcW w:w="709" w:type="dxa"/>
            <w:gridSpan w:val="2"/>
          </w:tcPr>
          <w:p w14:paraId="6E17265F" w14:textId="77777777" w:rsidR="00AC0813" w:rsidRPr="00BC283C" w:rsidRDefault="00AC0813" w:rsidP="0089509B">
            <w:pPr>
              <w:pStyle w:val="spacer"/>
            </w:pPr>
          </w:p>
        </w:tc>
        <w:tc>
          <w:tcPr>
            <w:tcW w:w="5590" w:type="dxa"/>
          </w:tcPr>
          <w:p w14:paraId="0927F12B" w14:textId="77777777" w:rsidR="00AC0813" w:rsidRPr="00BC283C" w:rsidRDefault="00AC0813" w:rsidP="0089509B">
            <w:pPr>
              <w:pStyle w:val="spacer"/>
            </w:pPr>
          </w:p>
        </w:tc>
      </w:tr>
      <w:tr w:rsidR="00AC0813" w:rsidRPr="00BC283C" w14:paraId="1BB8D411" w14:textId="77777777" w:rsidTr="00814E0E">
        <w:trPr>
          <w:trHeight w:val="660"/>
        </w:trPr>
        <w:tc>
          <w:tcPr>
            <w:tcW w:w="2943" w:type="dxa"/>
            <w:vMerge w:val="restart"/>
          </w:tcPr>
          <w:p w14:paraId="43F1C495" w14:textId="77777777" w:rsidR="00AC0813" w:rsidRPr="00BC283C" w:rsidRDefault="00AC0813" w:rsidP="0089509B">
            <w:pPr>
              <w:pStyle w:val="element"/>
              <w:keepNext/>
            </w:pPr>
            <w:r>
              <w:t>3</w:t>
            </w:r>
            <w:r>
              <w:tab/>
            </w:r>
            <w:r w:rsidRPr="00BC283C">
              <w:t>Apply critical thinking skills to respond to study tasks</w:t>
            </w:r>
          </w:p>
        </w:tc>
        <w:tc>
          <w:tcPr>
            <w:tcW w:w="709" w:type="dxa"/>
            <w:gridSpan w:val="2"/>
          </w:tcPr>
          <w:p w14:paraId="2D0F67D0" w14:textId="77777777" w:rsidR="00AC0813" w:rsidRPr="00BC283C" w:rsidRDefault="00AC0813" w:rsidP="0089509B">
            <w:pPr>
              <w:pStyle w:val="PC"/>
              <w:keepNext/>
            </w:pPr>
            <w:r w:rsidRPr="00BC283C">
              <w:t>3.1</w:t>
            </w:r>
          </w:p>
        </w:tc>
        <w:tc>
          <w:tcPr>
            <w:tcW w:w="5590" w:type="dxa"/>
          </w:tcPr>
          <w:p w14:paraId="430E6EAE" w14:textId="77777777" w:rsidR="00AC0813" w:rsidRPr="00BC283C" w:rsidRDefault="00AC0813" w:rsidP="0089509B">
            <w:pPr>
              <w:pStyle w:val="PC"/>
              <w:keepNext/>
            </w:pPr>
            <w:r w:rsidRPr="00BC283C">
              <w:t xml:space="preserve">Determine the purpose and audience for the </w:t>
            </w:r>
            <w:r w:rsidRPr="00BC283C">
              <w:rPr>
                <w:b/>
              </w:rPr>
              <w:t xml:space="preserve">study </w:t>
            </w:r>
            <w:r w:rsidRPr="00BC283C">
              <w:rPr>
                <w:b/>
                <w:i/>
              </w:rPr>
              <w:t>task</w:t>
            </w:r>
          </w:p>
        </w:tc>
      </w:tr>
      <w:tr w:rsidR="00AC0813" w:rsidRPr="00BC283C" w14:paraId="1817A584" w14:textId="77777777" w:rsidTr="00814E0E">
        <w:trPr>
          <w:trHeight w:val="450"/>
        </w:trPr>
        <w:tc>
          <w:tcPr>
            <w:tcW w:w="2943" w:type="dxa"/>
            <w:vMerge/>
          </w:tcPr>
          <w:p w14:paraId="1CAC5543" w14:textId="77777777" w:rsidR="00AC0813" w:rsidRPr="00BC283C" w:rsidRDefault="00AC0813" w:rsidP="0089509B">
            <w:pPr>
              <w:pStyle w:val="element"/>
              <w:keepNext/>
            </w:pPr>
          </w:p>
        </w:tc>
        <w:tc>
          <w:tcPr>
            <w:tcW w:w="709" w:type="dxa"/>
            <w:gridSpan w:val="2"/>
          </w:tcPr>
          <w:p w14:paraId="1A4FB0F3" w14:textId="77777777" w:rsidR="00AC0813" w:rsidRPr="00BC283C" w:rsidRDefault="00AC0813" w:rsidP="0089509B">
            <w:pPr>
              <w:pStyle w:val="PC"/>
              <w:keepNext/>
            </w:pPr>
            <w:r w:rsidRPr="00BC283C">
              <w:t>3.2</w:t>
            </w:r>
          </w:p>
        </w:tc>
        <w:tc>
          <w:tcPr>
            <w:tcW w:w="5590" w:type="dxa"/>
          </w:tcPr>
          <w:p w14:paraId="7E442A4C" w14:textId="77777777" w:rsidR="00AC0813" w:rsidRPr="00BC283C" w:rsidRDefault="00AC0813" w:rsidP="0089509B">
            <w:pPr>
              <w:pStyle w:val="PC"/>
              <w:keepNext/>
            </w:pPr>
            <w:r w:rsidRPr="00BC283C">
              <w:t>Identify key science terms and concepts for the task</w:t>
            </w:r>
          </w:p>
        </w:tc>
      </w:tr>
      <w:tr w:rsidR="00AC0813" w:rsidRPr="00BC283C" w14:paraId="5A22503C" w14:textId="77777777" w:rsidTr="00814E0E">
        <w:trPr>
          <w:trHeight w:val="450"/>
        </w:trPr>
        <w:tc>
          <w:tcPr>
            <w:tcW w:w="2943" w:type="dxa"/>
            <w:vMerge/>
          </w:tcPr>
          <w:p w14:paraId="5E356ED3" w14:textId="77777777" w:rsidR="00AC0813" w:rsidRPr="00BC283C" w:rsidRDefault="00AC0813" w:rsidP="0089509B">
            <w:pPr>
              <w:pStyle w:val="element"/>
              <w:keepNext/>
            </w:pPr>
          </w:p>
        </w:tc>
        <w:tc>
          <w:tcPr>
            <w:tcW w:w="709" w:type="dxa"/>
            <w:gridSpan w:val="2"/>
          </w:tcPr>
          <w:p w14:paraId="42E9857F" w14:textId="77777777" w:rsidR="00AC0813" w:rsidRPr="00BC283C" w:rsidRDefault="00AC0813" w:rsidP="0089509B">
            <w:pPr>
              <w:pStyle w:val="PC"/>
              <w:keepNext/>
            </w:pPr>
            <w:r w:rsidRPr="00BC283C">
              <w:t>3.3</w:t>
            </w:r>
          </w:p>
        </w:tc>
        <w:tc>
          <w:tcPr>
            <w:tcW w:w="5590" w:type="dxa"/>
          </w:tcPr>
          <w:p w14:paraId="13B321BF" w14:textId="77777777" w:rsidR="00AC0813" w:rsidRPr="00BC283C" w:rsidRDefault="00AC0813" w:rsidP="0089509B">
            <w:pPr>
              <w:pStyle w:val="PC"/>
              <w:keepNext/>
            </w:pPr>
            <w:r w:rsidRPr="00BC283C">
              <w:t xml:space="preserve">Determine </w:t>
            </w:r>
            <w:r w:rsidRPr="00BC283C">
              <w:rPr>
                <w:b/>
                <w:i/>
              </w:rPr>
              <w:t>types of input</w:t>
            </w:r>
            <w:r w:rsidRPr="00BC283C">
              <w:t xml:space="preserve"> needed to complete the task</w:t>
            </w:r>
          </w:p>
        </w:tc>
      </w:tr>
      <w:tr w:rsidR="00AC0813" w:rsidRPr="00BC283C" w14:paraId="47C361C9" w14:textId="77777777" w:rsidTr="00814E0E">
        <w:trPr>
          <w:trHeight w:val="480"/>
        </w:trPr>
        <w:tc>
          <w:tcPr>
            <w:tcW w:w="2943" w:type="dxa"/>
            <w:vMerge/>
          </w:tcPr>
          <w:p w14:paraId="716D024F" w14:textId="77777777" w:rsidR="00AC0813" w:rsidRPr="00BC283C" w:rsidRDefault="00AC0813" w:rsidP="0089509B">
            <w:pPr>
              <w:pStyle w:val="element"/>
              <w:keepNext/>
            </w:pPr>
          </w:p>
        </w:tc>
        <w:tc>
          <w:tcPr>
            <w:tcW w:w="709" w:type="dxa"/>
            <w:gridSpan w:val="2"/>
          </w:tcPr>
          <w:p w14:paraId="7DFE7BD8" w14:textId="77777777" w:rsidR="00AC0813" w:rsidRPr="00BC283C" w:rsidRDefault="00AC0813" w:rsidP="0089509B">
            <w:pPr>
              <w:pStyle w:val="PC"/>
              <w:keepNext/>
            </w:pPr>
            <w:r w:rsidRPr="00BC283C">
              <w:t>3.4</w:t>
            </w:r>
          </w:p>
        </w:tc>
        <w:tc>
          <w:tcPr>
            <w:tcW w:w="5590" w:type="dxa"/>
          </w:tcPr>
          <w:p w14:paraId="26E20415" w14:textId="77777777" w:rsidR="00AC0813" w:rsidRPr="00BC283C" w:rsidRDefault="00AC0813" w:rsidP="0089509B">
            <w:pPr>
              <w:pStyle w:val="PC"/>
              <w:keepNext/>
            </w:pPr>
            <w:r w:rsidRPr="00BC283C">
              <w:t xml:space="preserve">Examine science concepts using </w:t>
            </w:r>
            <w:r w:rsidRPr="00BC283C">
              <w:rPr>
                <w:b/>
                <w:i/>
              </w:rPr>
              <w:t>critical thinking skills</w:t>
            </w:r>
          </w:p>
        </w:tc>
      </w:tr>
      <w:tr w:rsidR="00AC0813" w:rsidRPr="00BC283C" w14:paraId="29145096" w14:textId="77777777" w:rsidTr="00814E0E">
        <w:trPr>
          <w:trHeight w:val="709"/>
        </w:trPr>
        <w:tc>
          <w:tcPr>
            <w:tcW w:w="2943" w:type="dxa"/>
            <w:vMerge/>
          </w:tcPr>
          <w:p w14:paraId="2D8B32CA" w14:textId="77777777" w:rsidR="00AC0813" w:rsidRPr="00BC283C" w:rsidRDefault="00AC0813" w:rsidP="0089509B">
            <w:pPr>
              <w:pStyle w:val="element"/>
              <w:keepNext/>
            </w:pPr>
          </w:p>
        </w:tc>
        <w:tc>
          <w:tcPr>
            <w:tcW w:w="709" w:type="dxa"/>
            <w:gridSpan w:val="2"/>
          </w:tcPr>
          <w:p w14:paraId="50282FE5" w14:textId="77777777" w:rsidR="00AC0813" w:rsidRPr="00BC283C" w:rsidRDefault="00AC0813" w:rsidP="0089509B">
            <w:pPr>
              <w:pStyle w:val="PC"/>
              <w:keepNext/>
            </w:pPr>
            <w:r w:rsidRPr="00BC283C">
              <w:t>3.5</w:t>
            </w:r>
          </w:p>
        </w:tc>
        <w:tc>
          <w:tcPr>
            <w:tcW w:w="5590" w:type="dxa"/>
          </w:tcPr>
          <w:p w14:paraId="30C24D18" w14:textId="77777777" w:rsidR="00AC0813" w:rsidRPr="00BC283C" w:rsidRDefault="00AC0813" w:rsidP="0089509B">
            <w:pPr>
              <w:pStyle w:val="PC"/>
              <w:keepNext/>
            </w:pPr>
            <w:r w:rsidRPr="00BC283C">
              <w:t>Seek advice from others in determining response to the task</w:t>
            </w:r>
          </w:p>
        </w:tc>
      </w:tr>
      <w:tr w:rsidR="00AC0813" w:rsidRPr="00BC283C" w14:paraId="4F274466" w14:textId="77777777" w:rsidTr="00814E0E">
        <w:tc>
          <w:tcPr>
            <w:tcW w:w="2943" w:type="dxa"/>
          </w:tcPr>
          <w:p w14:paraId="0B644D2F" w14:textId="77777777" w:rsidR="00AC0813" w:rsidRPr="00BC283C" w:rsidRDefault="00AC0813" w:rsidP="0089509B">
            <w:pPr>
              <w:pStyle w:val="spacer"/>
            </w:pPr>
          </w:p>
        </w:tc>
        <w:tc>
          <w:tcPr>
            <w:tcW w:w="6299" w:type="dxa"/>
            <w:gridSpan w:val="3"/>
          </w:tcPr>
          <w:p w14:paraId="21F1AA84" w14:textId="77777777" w:rsidR="00AC0813" w:rsidRPr="00BC283C" w:rsidRDefault="00AC0813" w:rsidP="0089509B">
            <w:pPr>
              <w:pStyle w:val="spacer"/>
            </w:pPr>
          </w:p>
        </w:tc>
      </w:tr>
      <w:tr w:rsidR="00AC0813" w:rsidRPr="00BC283C" w14:paraId="2642F4E5" w14:textId="77777777" w:rsidTr="00814E0E">
        <w:tc>
          <w:tcPr>
            <w:tcW w:w="2943" w:type="dxa"/>
            <w:vMerge w:val="restart"/>
          </w:tcPr>
          <w:p w14:paraId="3077CA9B" w14:textId="77777777" w:rsidR="00AC0813" w:rsidRPr="00BC283C" w:rsidRDefault="00AC0813" w:rsidP="0089509B">
            <w:pPr>
              <w:pStyle w:val="element"/>
              <w:keepNext/>
            </w:pPr>
            <w:r w:rsidRPr="00BC283C">
              <w:t>4</w:t>
            </w:r>
            <w:r>
              <w:tab/>
            </w:r>
            <w:r w:rsidRPr="00BC283C">
              <w:t>Participate in group activity to complete study tasks</w:t>
            </w:r>
          </w:p>
        </w:tc>
        <w:tc>
          <w:tcPr>
            <w:tcW w:w="709" w:type="dxa"/>
            <w:gridSpan w:val="2"/>
          </w:tcPr>
          <w:p w14:paraId="7EA47612" w14:textId="77777777" w:rsidR="00AC0813" w:rsidRPr="00BC283C" w:rsidRDefault="00AC0813" w:rsidP="0089509B">
            <w:pPr>
              <w:pStyle w:val="PC"/>
              <w:keepNext/>
            </w:pPr>
            <w:r w:rsidRPr="00BC283C">
              <w:t xml:space="preserve">4.1 </w:t>
            </w:r>
          </w:p>
        </w:tc>
        <w:tc>
          <w:tcPr>
            <w:tcW w:w="5590" w:type="dxa"/>
          </w:tcPr>
          <w:p w14:paraId="0652819C" w14:textId="77777777" w:rsidR="00AC0813" w:rsidRPr="00BC283C" w:rsidRDefault="00AC0813" w:rsidP="0089509B">
            <w:pPr>
              <w:pStyle w:val="PC"/>
              <w:keepNext/>
            </w:pPr>
            <w:r w:rsidRPr="00BC283C">
              <w:t xml:space="preserve">Apply </w:t>
            </w:r>
            <w:r w:rsidRPr="00BC283C">
              <w:rPr>
                <w:b/>
                <w:i/>
              </w:rPr>
              <w:t xml:space="preserve">collaborative techniques </w:t>
            </w:r>
            <w:r w:rsidRPr="00BC283C">
              <w:t>to analyse task</w:t>
            </w:r>
          </w:p>
        </w:tc>
      </w:tr>
      <w:tr w:rsidR="00AC0813" w:rsidRPr="00BC283C" w14:paraId="5F2E691D" w14:textId="77777777" w:rsidTr="00814E0E">
        <w:tc>
          <w:tcPr>
            <w:tcW w:w="2943" w:type="dxa"/>
            <w:vMerge/>
            <w:vAlign w:val="center"/>
            <w:hideMark/>
          </w:tcPr>
          <w:p w14:paraId="71B9CA02" w14:textId="77777777" w:rsidR="00AC0813" w:rsidRPr="00BC283C" w:rsidRDefault="00AC0813" w:rsidP="0089509B">
            <w:pPr>
              <w:keepNext/>
              <w:spacing w:before="0" w:after="0"/>
              <w:rPr>
                <w:rFonts w:eastAsiaTheme="minorEastAsia" w:cstheme="minorBidi"/>
              </w:rPr>
            </w:pPr>
          </w:p>
        </w:tc>
        <w:tc>
          <w:tcPr>
            <w:tcW w:w="709" w:type="dxa"/>
            <w:gridSpan w:val="2"/>
          </w:tcPr>
          <w:p w14:paraId="7F87A03D" w14:textId="77777777" w:rsidR="00AC0813" w:rsidRPr="00BC283C" w:rsidRDefault="00AC0813" w:rsidP="0089509B">
            <w:pPr>
              <w:pStyle w:val="PC"/>
              <w:keepNext/>
            </w:pPr>
            <w:r w:rsidRPr="00BC283C">
              <w:t>4.2</w:t>
            </w:r>
          </w:p>
        </w:tc>
        <w:tc>
          <w:tcPr>
            <w:tcW w:w="5590" w:type="dxa"/>
          </w:tcPr>
          <w:p w14:paraId="111B4B8F" w14:textId="77777777" w:rsidR="00AC0813" w:rsidRPr="00BC283C" w:rsidRDefault="00AC0813" w:rsidP="0089509B">
            <w:pPr>
              <w:pStyle w:val="PC"/>
              <w:keepNext/>
            </w:pPr>
            <w:r w:rsidRPr="00BC283C">
              <w:t>Allocate roles and responsibilities</w:t>
            </w:r>
          </w:p>
        </w:tc>
      </w:tr>
      <w:tr w:rsidR="00AC0813" w:rsidRPr="00BC283C" w14:paraId="7AFE797C" w14:textId="77777777" w:rsidTr="00814E0E">
        <w:tc>
          <w:tcPr>
            <w:tcW w:w="2943" w:type="dxa"/>
            <w:vMerge/>
            <w:vAlign w:val="center"/>
          </w:tcPr>
          <w:p w14:paraId="12837845" w14:textId="77777777" w:rsidR="00AC0813" w:rsidRPr="00BC283C" w:rsidRDefault="00AC0813" w:rsidP="0089509B">
            <w:pPr>
              <w:keepNext/>
              <w:spacing w:before="0" w:after="0"/>
              <w:rPr>
                <w:rFonts w:eastAsiaTheme="minorEastAsia" w:cstheme="minorBidi"/>
              </w:rPr>
            </w:pPr>
          </w:p>
        </w:tc>
        <w:tc>
          <w:tcPr>
            <w:tcW w:w="709" w:type="dxa"/>
            <w:gridSpan w:val="2"/>
          </w:tcPr>
          <w:p w14:paraId="58A9B6C6" w14:textId="77777777" w:rsidR="00AC0813" w:rsidRPr="00BC283C" w:rsidRDefault="00AC0813" w:rsidP="0089509B">
            <w:pPr>
              <w:pStyle w:val="PC"/>
              <w:keepNext/>
            </w:pPr>
            <w:r w:rsidRPr="00BC283C">
              <w:t>4.3</w:t>
            </w:r>
          </w:p>
        </w:tc>
        <w:tc>
          <w:tcPr>
            <w:tcW w:w="5590" w:type="dxa"/>
          </w:tcPr>
          <w:p w14:paraId="01D59D41" w14:textId="77777777" w:rsidR="00AC0813" w:rsidRPr="00BC283C" w:rsidRDefault="00AC0813" w:rsidP="0089509B">
            <w:pPr>
              <w:pStyle w:val="PC"/>
              <w:keepNext/>
            </w:pPr>
            <w:r w:rsidRPr="00BC283C">
              <w:t>Produce a timeline for stages of completion</w:t>
            </w:r>
          </w:p>
        </w:tc>
      </w:tr>
      <w:tr w:rsidR="00AC0813" w:rsidRPr="00BC283C" w14:paraId="5B45E7D9" w14:textId="77777777" w:rsidTr="00814E0E">
        <w:tc>
          <w:tcPr>
            <w:tcW w:w="2943" w:type="dxa"/>
            <w:vMerge/>
            <w:vAlign w:val="center"/>
          </w:tcPr>
          <w:p w14:paraId="0F879711" w14:textId="77777777" w:rsidR="00AC0813" w:rsidRPr="00BC283C" w:rsidRDefault="00AC0813" w:rsidP="0089509B">
            <w:pPr>
              <w:keepNext/>
              <w:spacing w:before="0" w:after="0"/>
              <w:rPr>
                <w:rFonts w:eastAsiaTheme="minorEastAsia" w:cstheme="minorBidi"/>
              </w:rPr>
            </w:pPr>
          </w:p>
        </w:tc>
        <w:tc>
          <w:tcPr>
            <w:tcW w:w="709" w:type="dxa"/>
            <w:gridSpan w:val="2"/>
          </w:tcPr>
          <w:p w14:paraId="5FBB2BE2" w14:textId="77777777" w:rsidR="00AC0813" w:rsidRPr="00BC283C" w:rsidRDefault="00AC0813" w:rsidP="0089509B">
            <w:pPr>
              <w:pStyle w:val="PC"/>
              <w:keepNext/>
            </w:pPr>
            <w:r w:rsidRPr="00BC283C">
              <w:t>4.4</w:t>
            </w:r>
          </w:p>
        </w:tc>
        <w:tc>
          <w:tcPr>
            <w:tcW w:w="5590" w:type="dxa"/>
          </w:tcPr>
          <w:p w14:paraId="2A8F6C99" w14:textId="77777777" w:rsidR="00AC0813" w:rsidRPr="00BC283C" w:rsidRDefault="00AC0813" w:rsidP="0089509B">
            <w:pPr>
              <w:pStyle w:val="PC"/>
              <w:keepNext/>
            </w:pPr>
            <w:r w:rsidRPr="00BC283C">
              <w:t>Establish group work protocols</w:t>
            </w:r>
          </w:p>
        </w:tc>
      </w:tr>
      <w:tr w:rsidR="00AC0813" w:rsidRPr="00BC283C" w14:paraId="0C27F615" w14:textId="77777777" w:rsidTr="00814E0E">
        <w:tc>
          <w:tcPr>
            <w:tcW w:w="2943" w:type="dxa"/>
            <w:vMerge/>
            <w:vAlign w:val="center"/>
          </w:tcPr>
          <w:p w14:paraId="23DC4780" w14:textId="77777777" w:rsidR="00AC0813" w:rsidRPr="00BC283C" w:rsidRDefault="00AC0813" w:rsidP="0089509B">
            <w:pPr>
              <w:keepNext/>
              <w:spacing w:before="0" w:after="0"/>
              <w:rPr>
                <w:rFonts w:eastAsiaTheme="minorEastAsia" w:cstheme="minorBidi"/>
              </w:rPr>
            </w:pPr>
          </w:p>
        </w:tc>
        <w:tc>
          <w:tcPr>
            <w:tcW w:w="709" w:type="dxa"/>
            <w:gridSpan w:val="2"/>
          </w:tcPr>
          <w:p w14:paraId="54AFC0E8" w14:textId="77777777" w:rsidR="00AC0813" w:rsidRPr="00BC283C" w:rsidRDefault="00AC0813" w:rsidP="0089509B">
            <w:pPr>
              <w:pStyle w:val="PC"/>
              <w:keepNext/>
            </w:pPr>
            <w:r w:rsidRPr="00BC283C">
              <w:t>4.5</w:t>
            </w:r>
          </w:p>
        </w:tc>
        <w:tc>
          <w:tcPr>
            <w:tcW w:w="5590" w:type="dxa"/>
          </w:tcPr>
          <w:p w14:paraId="75886217" w14:textId="77777777" w:rsidR="00AC0813" w:rsidRPr="00BC283C" w:rsidRDefault="00AC0813" w:rsidP="0089509B">
            <w:pPr>
              <w:pStyle w:val="PC"/>
              <w:keepNext/>
              <w:rPr>
                <w:b/>
                <w:i/>
              </w:rPr>
            </w:pPr>
            <w:r w:rsidRPr="00BC283C">
              <w:t>Complete collaborative tasks</w:t>
            </w:r>
          </w:p>
        </w:tc>
      </w:tr>
      <w:tr w:rsidR="00AC0813" w:rsidRPr="00BC283C" w14:paraId="7B7A9F9A" w14:textId="77777777" w:rsidTr="00814E0E">
        <w:tc>
          <w:tcPr>
            <w:tcW w:w="9242" w:type="dxa"/>
            <w:gridSpan w:val="4"/>
            <w:hideMark/>
          </w:tcPr>
          <w:p w14:paraId="7418427E" w14:textId="77777777" w:rsidR="00AC0813" w:rsidRPr="00BC283C" w:rsidRDefault="00AC0813" w:rsidP="0089509B">
            <w:pPr>
              <w:pStyle w:val="Heading21"/>
            </w:pPr>
            <w:r w:rsidRPr="00BC283C">
              <w:t>Required Knowledge and Skills</w:t>
            </w:r>
          </w:p>
          <w:p w14:paraId="61BBC4D2" w14:textId="77777777" w:rsidR="00AC0813" w:rsidRPr="00BC283C" w:rsidRDefault="00AC0813" w:rsidP="0089509B">
            <w:pPr>
              <w:pStyle w:val="text"/>
            </w:pPr>
            <w:r w:rsidRPr="00BC283C">
              <w:t>This describes the essential skills and knowledge and their level required for this unit.</w:t>
            </w:r>
          </w:p>
        </w:tc>
      </w:tr>
      <w:tr w:rsidR="00AC0813" w:rsidRPr="00BC283C" w14:paraId="3B38B375" w14:textId="77777777" w:rsidTr="00814E0E">
        <w:tc>
          <w:tcPr>
            <w:tcW w:w="9242" w:type="dxa"/>
            <w:gridSpan w:val="4"/>
            <w:hideMark/>
          </w:tcPr>
          <w:p w14:paraId="2A49C5B1" w14:textId="77777777" w:rsidR="00AC0813" w:rsidRPr="00BC283C" w:rsidRDefault="00AC0813" w:rsidP="0089509B">
            <w:pPr>
              <w:pStyle w:val="bullet"/>
              <w:ind w:left="360" w:hanging="360"/>
            </w:pPr>
            <w:r w:rsidRPr="00BC283C">
              <w:t>Required knowledge:</w:t>
            </w:r>
          </w:p>
          <w:p w14:paraId="6B31DCC2" w14:textId="77777777" w:rsidR="00AC0813" w:rsidRPr="00BC283C" w:rsidRDefault="00AC0813" w:rsidP="0089509B">
            <w:pPr>
              <w:pStyle w:val="bullet"/>
              <w:ind w:left="360" w:hanging="360"/>
            </w:pPr>
            <w:r w:rsidRPr="00BC283C">
              <w:t>sources of information on effective study strategies</w:t>
            </w:r>
          </w:p>
          <w:p w14:paraId="72EEE6ED" w14:textId="77777777" w:rsidR="00AC0813" w:rsidRPr="00BC283C" w:rsidRDefault="00AC0813" w:rsidP="0089509B">
            <w:pPr>
              <w:pStyle w:val="bullet"/>
              <w:ind w:left="360" w:hanging="360"/>
            </w:pPr>
            <w:r w:rsidRPr="00BC283C">
              <w:t xml:space="preserve">study support services </w:t>
            </w:r>
          </w:p>
          <w:p w14:paraId="521DF407" w14:textId="77777777" w:rsidR="00AC0813" w:rsidRPr="00BC283C" w:rsidRDefault="00AC0813" w:rsidP="0089509B">
            <w:pPr>
              <w:pStyle w:val="bullet"/>
              <w:ind w:left="360" w:hanging="360"/>
            </w:pPr>
            <w:r w:rsidRPr="00BC283C">
              <w:t>Required Skills:</w:t>
            </w:r>
          </w:p>
          <w:p w14:paraId="622799F7" w14:textId="77777777" w:rsidR="00AC0813" w:rsidRPr="00BC283C" w:rsidRDefault="00AC0813" w:rsidP="0089509B">
            <w:pPr>
              <w:pStyle w:val="bullet"/>
              <w:ind w:left="360" w:hanging="360"/>
            </w:pPr>
            <w:r w:rsidRPr="00BC283C">
              <w:t xml:space="preserve">communication skills to collaborate with other learners </w:t>
            </w:r>
          </w:p>
          <w:p w14:paraId="244A8860" w14:textId="77777777" w:rsidR="00AC0813" w:rsidRPr="00BC283C" w:rsidRDefault="00AC0813" w:rsidP="0089509B">
            <w:pPr>
              <w:pStyle w:val="bullet"/>
              <w:ind w:left="360" w:hanging="360"/>
            </w:pPr>
            <w:r w:rsidRPr="00BC283C">
              <w:t>organisational skills to identify and apply effective study strategies</w:t>
            </w:r>
          </w:p>
          <w:p w14:paraId="5A5E9713" w14:textId="77777777" w:rsidR="00AC0813" w:rsidRPr="00BC283C" w:rsidRDefault="00AC0813" w:rsidP="0089509B">
            <w:pPr>
              <w:pStyle w:val="bullet"/>
              <w:ind w:left="360" w:hanging="360"/>
            </w:pPr>
            <w:r w:rsidRPr="00BC283C">
              <w:t xml:space="preserve">literacy skills to take accurate notes </w:t>
            </w:r>
          </w:p>
          <w:p w14:paraId="79D6A9B0" w14:textId="77777777" w:rsidR="00AC0813" w:rsidRPr="00BC283C" w:rsidRDefault="00AC0813" w:rsidP="0089509B">
            <w:pPr>
              <w:pStyle w:val="bullet"/>
              <w:ind w:left="360" w:hanging="360"/>
            </w:pPr>
            <w:r w:rsidRPr="00BC283C">
              <w:t xml:space="preserve">problem solving skills to manage time and prioritise tasks and information </w:t>
            </w:r>
          </w:p>
        </w:tc>
      </w:tr>
      <w:tr w:rsidR="00AC0813" w:rsidRPr="00BC283C" w14:paraId="5FE82BD0" w14:textId="77777777" w:rsidTr="00814E0E">
        <w:tc>
          <w:tcPr>
            <w:tcW w:w="9242" w:type="dxa"/>
            <w:gridSpan w:val="4"/>
          </w:tcPr>
          <w:p w14:paraId="09496659" w14:textId="77777777" w:rsidR="00AC0813" w:rsidRPr="00BC283C" w:rsidRDefault="00AC0813" w:rsidP="0089509B">
            <w:pPr>
              <w:pStyle w:val="spacer"/>
            </w:pPr>
          </w:p>
        </w:tc>
      </w:tr>
      <w:tr w:rsidR="00AC0813" w:rsidRPr="00BC283C" w14:paraId="4C8410C8" w14:textId="77777777" w:rsidTr="00814E0E">
        <w:tc>
          <w:tcPr>
            <w:tcW w:w="9242" w:type="dxa"/>
            <w:gridSpan w:val="4"/>
            <w:hideMark/>
          </w:tcPr>
          <w:p w14:paraId="68E5AF57" w14:textId="77777777" w:rsidR="00AC0813" w:rsidRPr="00BC283C" w:rsidRDefault="00AC0813" w:rsidP="0089509B">
            <w:pPr>
              <w:pStyle w:val="Heading21"/>
            </w:pPr>
            <w:r w:rsidRPr="00BC283C">
              <w:t>Range Statement</w:t>
            </w:r>
          </w:p>
          <w:p w14:paraId="4E848235" w14:textId="6596E862" w:rsidR="00AC0813" w:rsidRPr="00BC283C" w:rsidRDefault="00AC0813" w:rsidP="0089509B">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AC0813" w:rsidRPr="00BC283C" w14:paraId="590FCBA9" w14:textId="77777777" w:rsidTr="00814E0E">
        <w:tc>
          <w:tcPr>
            <w:tcW w:w="9242" w:type="dxa"/>
            <w:gridSpan w:val="4"/>
          </w:tcPr>
          <w:p w14:paraId="0184A738" w14:textId="77777777" w:rsidR="00AC0813" w:rsidRPr="00BC283C" w:rsidRDefault="00AC0813" w:rsidP="0089509B">
            <w:pPr>
              <w:pStyle w:val="spacer"/>
            </w:pPr>
          </w:p>
        </w:tc>
      </w:tr>
      <w:tr w:rsidR="00AC0813" w:rsidRPr="00BC283C" w14:paraId="6D72F86F" w14:textId="77777777" w:rsidTr="00814E0E">
        <w:tc>
          <w:tcPr>
            <w:tcW w:w="3510" w:type="dxa"/>
            <w:gridSpan w:val="2"/>
            <w:hideMark/>
          </w:tcPr>
          <w:p w14:paraId="4E04F4B3" w14:textId="77777777" w:rsidR="00AC0813" w:rsidRPr="00BC283C" w:rsidRDefault="00AC0813" w:rsidP="0089509B">
            <w:pPr>
              <w:pStyle w:val="unittext"/>
            </w:pPr>
            <w:r w:rsidRPr="00BC283C">
              <w:rPr>
                <w:b/>
                <w:i/>
              </w:rPr>
              <w:t xml:space="preserve">Effective study strategies </w:t>
            </w:r>
            <w:r w:rsidRPr="00BC283C">
              <w:t>may include:</w:t>
            </w:r>
          </w:p>
        </w:tc>
        <w:tc>
          <w:tcPr>
            <w:tcW w:w="5732" w:type="dxa"/>
            <w:gridSpan w:val="2"/>
            <w:hideMark/>
          </w:tcPr>
          <w:p w14:paraId="2F2C6852" w14:textId="77777777" w:rsidR="00AC0813" w:rsidRPr="00BC283C" w:rsidRDefault="00AC0813" w:rsidP="0089509B">
            <w:pPr>
              <w:pStyle w:val="bullet"/>
              <w:ind w:left="360" w:hanging="360"/>
              <w:rPr>
                <w:lang w:val="en-US"/>
              </w:rPr>
            </w:pPr>
            <w:r w:rsidRPr="00BC283C">
              <w:rPr>
                <w:lang w:val="en-US"/>
              </w:rPr>
              <w:t>time management</w:t>
            </w:r>
          </w:p>
          <w:p w14:paraId="55AADDD7" w14:textId="77777777" w:rsidR="00AC0813" w:rsidRPr="00BC283C" w:rsidRDefault="00AC0813" w:rsidP="0089509B">
            <w:pPr>
              <w:pStyle w:val="bullet"/>
              <w:ind w:left="360" w:hanging="360"/>
              <w:rPr>
                <w:lang w:val="en-US"/>
              </w:rPr>
            </w:pPr>
            <w:r w:rsidRPr="00BC283C">
              <w:rPr>
                <w:lang w:val="en-US"/>
              </w:rPr>
              <w:t>prioritising work loads</w:t>
            </w:r>
          </w:p>
          <w:p w14:paraId="170D68F5" w14:textId="77777777" w:rsidR="00AC0813" w:rsidRPr="00BC283C" w:rsidRDefault="00AC0813" w:rsidP="0089509B">
            <w:pPr>
              <w:pStyle w:val="bullet"/>
              <w:ind w:left="360" w:hanging="360"/>
              <w:rPr>
                <w:lang w:val="en-US"/>
              </w:rPr>
            </w:pPr>
            <w:r w:rsidRPr="00BC283C">
              <w:rPr>
                <w:lang w:val="en-US"/>
              </w:rPr>
              <w:t>listening and reading techniques</w:t>
            </w:r>
          </w:p>
          <w:p w14:paraId="78804F66" w14:textId="77777777" w:rsidR="00AC0813" w:rsidRPr="00BC283C" w:rsidRDefault="00AC0813" w:rsidP="0089509B">
            <w:pPr>
              <w:pStyle w:val="bullet"/>
              <w:ind w:left="360" w:hanging="360"/>
            </w:pPr>
            <w:r w:rsidRPr="00BC283C">
              <w:t>record keeping, organizing information</w:t>
            </w:r>
          </w:p>
        </w:tc>
      </w:tr>
      <w:tr w:rsidR="00AC0813" w:rsidRPr="00BC283C" w14:paraId="30903E59" w14:textId="77777777" w:rsidTr="00814E0E">
        <w:tc>
          <w:tcPr>
            <w:tcW w:w="9242" w:type="dxa"/>
            <w:gridSpan w:val="4"/>
          </w:tcPr>
          <w:p w14:paraId="6EB1A83E" w14:textId="77777777" w:rsidR="00AC0813" w:rsidRPr="00BC283C" w:rsidRDefault="00AC0813" w:rsidP="0089509B">
            <w:pPr>
              <w:pStyle w:val="spacer"/>
            </w:pPr>
          </w:p>
        </w:tc>
      </w:tr>
      <w:tr w:rsidR="00AC0813" w:rsidRPr="00BC283C" w14:paraId="5E1EE404" w14:textId="77777777" w:rsidTr="00814E0E">
        <w:tc>
          <w:tcPr>
            <w:tcW w:w="3510" w:type="dxa"/>
            <w:gridSpan w:val="2"/>
            <w:hideMark/>
          </w:tcPr>
          <w:p w14:paraId="28B49E7F" w14:textId="77777777" w:rsidR="00AC0813" w:rsidRPr="00BC283C" w:rsidRDefault="00AC0813" w:rsidP="0089509B">
            <w:pPr>
              <w:pStyle w:val="unittext"/>
              <w:rPr>
                <w:b/>
                <w:i/>
              </w:rPr>
            </w:pPr>
            <w:r w:rsidRPr="00BC283C">
              <w:rPr>
                <w:b/>
                <w:i/>
              </w:rPr>
              <w:t xml:space="preserve">Tools </w:t>
            </w:r>
            <w:r w:rsidRPr="00BC283C">
              <w:t>may include:</w:t>
            </w:r>
          </w:p>
        </w:tc>
        <w:tc>
          <w:tcPr>
            <w:tcW w:w="5732" w:type="dxa"/>
            <w:gridSpan w:val="2"/>
            <w:hideMark/>
          </w:tcPr>
          <w:p w14:paraId="34313086" w14:textId="77777777" w:rsidR="00AC0813" w:rsidRPr="00BC283C" w:rsidRDefault="00AC0813" w:rsidP="0089509B">
            <w:pPr>
              <w:pStyle w:val="bullet"/>
              <w:ind w:left="360" w:hanging="360"/>
              <w:rPr>
                <w:lang w:val="en-US"/>
              </w:rPr>
            </w:pPr>
            <w:r w:rsidRPr="00BC283C">
              <w:rPr>
                <w:lang w:val="en-US"/>
              </w:rPr>
              <w:t>study diary</w:t>
            </w:r>
          </w:p>
          <w:p w14:paraId="5E1F5BF8" w14:textId="77777777" w:rsidR="00AC0813" w:rsidRPr="00BC283C" w:rsidRDefault="00AC0813" w:rsidP="0089509B">
            <w:pPr>
              <w:pStyle w:val="bullet"/>
              <w:ind w:left="360" w:hanging="360"/>
              <w:rPr>
                <w:lang w:val="en-US"/>
              </w:rPr>
            </w:pPr>
            <w:r w:rsidRPr="00BC283C">
              <w:rPr>
                <w:lang w:val="en-US"/>
              </w:rPr>
              <w:t>weekly planner</w:t>
            </w:r>
          </w:p>
          <w:p w14:paraId="74182A62" w14:textId="77777777" w:rsidR="00AC0813" w:rsidRPr="00BC283C" w:rsidRDefault="00AC0813" w:rsidP="0089509B">
            <w:pPr>
              <w:pStyle w:val="bullet"/>
              <w:ind w:left="360" w:hanging="360"/>
            </w:pPr>
            <w:r w:rsidRPr="00BC283C">
              <w:t>online organising tools, file management methods</w:t>
            </w:r>
          </w:p>
        </w:tc>
      </w:tr>
      <w:tr w:rsidR="00AC0813" w:rsidRPr="00BC283C" w14:paraId="5DE7A934" w14:textId="77777777" w:rsidTr="00814E0E">
        <w:tc>
          <w:tcPr>
            <w:tcW w:w="3510" w:type="dxa"/>
            <w:gridSpan w:val="2"/>
          </w:tcPr>
          <w:p w14:paraId="621E5560" w14:textId="77777777" w:rsidR="00AC0813" w:rsidRPr="00BC283C" w:rsidRDefault="00AC0813" w:rsidP="0089509B">
            <w:pPr>
              <w:pStyle w:val="spacer"/>
            </w:pPr>
          </w:p>
        </w:tc>
        <w:tc>
          <w:tcPr>
            <w:tcW w:w="5732" w:type="dxa"/>
            <w:gridSpan w:val="2"/>
          </w:tcPr>
          <w:p w14:paraId="40BE419B" w14:textId="77777777" w:rsidR="00AC0813" w:rsidRPr="00BC283C" w:rsidRDefault="00AC0813" w:rsidP="0089509B">
            <w:pPr>
              <w:pStyle w:val="spacer"/>
            </w:pPr>
          </w:p>
        </w:tc>
      </w:tr>
      <w:tr w:rsidR="00AC0813" w:rsidRPr="00BC283C" w14:paraId="47ABFE8D" w14:textId="77777777" w:rsidTr="00814E0E">
        <w:tc>
          <w:tcPr>
            <w:tcW w:w="3510" w:type="dxa"/>
            <w:gridSpan w:val="2"/>
          </w:tcPr>
          <w:p w14:paraId="1B531E30" w14:textId="77777777" w:rsidR="00AC0813" w:rsidRPr="00BC283C" w:rsidRDefault="00AC0813" w:rsidP="0089509B">
            <w:pPr>
              <w:pStyle w:val="unittext"/>
              <w:rPr>
                <w:b/>
                <w:i/>
              </w:rPr>
            </w:pPr>
            <w:r w:rsidRPr="00BC283C">
              <w:rPr>
                <w:b/>
                <w:i/>
              </w:rPr>
              <w:t xml:space="preserve">Study skills and techniques </w:t>
            </w:r>
            <w:r w:rsidRPr="00BC283C">
              <w:t>may include</w:t>
            </w:r>
          </w:p>
        </w:tc>
        <w:tc>
          <w:tcPr>
            <w:tcW w:w="5732" w:type="dxa"/>
            <w:gridSpan w:val="2"/>
          </w:tcPr>
          <w:p w14:paraId="5EB9D94C" w14:textId="77777777" w:rsidR="00AC0813" w:rsidRPr="00BC283C" w:rsidRDefault="00AC0813" w:rsidP="0089509B">
            <w:pPr>
              <w:pStyle w:val="bullet"/>
              <w:ind w:left="360" w:hanging="360"/>
            </w:pPr>
            <w:r w:rsidRPr="00BC283C">
              <w:rPr>
                <w:bCs/>
                <w:iCs/>
                <w:lang w:val="en-US"/>
              </w:rPr>
              <w:t>writing</w:t>
            </w:r>
            <w:r w:rsidRPr="00BC283C">
              <w:rPr>
                <w:rFonts w:eastAsiaTheme="minorEastAsia"/>
              </w:rPr>
              <w:t xml:space="preserve"> up experiment results</w:t>
            </w:r>
          </w:p>
          <w:p w14:paraId="1AD22BDA" w14:textId="77777777" w:rsidR="00AC0813" w:rsidRPr="00BC283C" w:rsidRDefault="00AC0813" w:rsidP="0089509B">
            <w:pPr>
              <w:pStyle w:val="bullet"/>
              <w:ind w:left="360" w:hanging="360"/>
            </w:pPr>
            <w:r w:rsidRPr="00BC283C">
              <w:t>brainstorming, mind maps</w:t>
            </w:r>
          </w:p>
          <w:p w14:paraId="0BE90B9C" w14:textId="77777777" w:rsidR="00AC0813" w:rsidRPr="00BC283C" w:rsidRDefault="00AC0813" w:rsidP="0089509B">
            <w:pPr>
              <w:pStyle w:val="bullet"/>
              <w:ind w:left="360" w:hanging="360"/>
            </w:pPr>
            <w:r w:rsidRPr="00BC283C">
              <w:t>interpreting data/statistics</w:t>
            </w:r>
          </w:p>
          <w:p w14:paraId="066F291B" w14:textId="77777777" w:rsidR="00AC0813" w:rsidRPr="00BC283C" w:rsidRDefault="00AC0813" w:rsidP="0089509B">
            <w:pPr>
              <w:pStyle w:val="bullet"/>
              <w:ind w:left="360" w:hanging="360"/>
            </w:pPr>
            <w:r w:rsidRPr="00BC283C">
              <w:t>skimming and scanning information</w:t>
            </w:r>
          </w:p>
          <w:p w14:paraId="7188A495" w14:textId="77777777" w:rsidR="00AC0813" w:rsidRPr="00BC283C" w:rsidRDefault="00AC0813" w:rsidP="0089509B">
            <w:pPr>
              <w:pStyle w:val="bullet"/>
              <w:ind w:left="360" w:hanging="360"/>
            </w:pPr>
            <w:r w:rsidRPr="00BC283C">
              <w:t>evaluating evidence</w:t>
            </w:r>
          </w:p>
          <w:p w14:paraId="221ED5AD" w14:textId="77777777" w:rsidR="00AC0813" w:rsidRPr="00BC283C" w:rsidRDefault="00AC0813" w:rsidP="0089509B">
            <w:pPr>
              <w:pStyle w:val="bullet"/>
              <w:ind w:left="360" w:hanging="360"/>
            </w:pPr>
            <w:r w:rsidRPr="00BC283C">
              <w:t>organizing information</w:t>
            </w:r>
          </w:p>
          <w:p w14:paraId="13F816E8" w14:textId="77777777" w:rsidR="00AC0813" w:rsidRPr="00BC283C" w:rsidRDefault="00AC0813" w:rsidP="0089509B">
            <w:pPr>
              <w:pStyle w:val="bullet"/>
              <w:ind w:left="360" w:hanging="360"/>
            </w:pPr>
            <w:r w:rsidRPr="00BC283C">
              <w:t>synthesizing information</w:t>
            </w:r>
          </w:p>
          <w:p w14:paraId="2F937994" w14:textId="77777777" w:rsidR="00AC0813" w:rsidRPr="00BC283C" w:rsidRDefault="00AC0813" w:rsidP="0089509B">
            <w:pPr>
              <w:pStyle w:val="bullet"/>
              <w:ind w:left="360" w:hanging="360"/>
            </w:pPr>
            <w:r w:rsidRPr="00BC283C">
              <w:t xml:space="preserve">identifying key questions </w:t>
            </w:r>
          </w:p>
        </w:tc>
      </w:tr>
      <w:tr w:rsidR="00AC0813" w:rsidRPr="00BC283C" w14:paraId="676367E6" w14:textId="77777777" w:rsidTr="00814E0E">
        <w:tc>
          <w:tcPr>
            <w:tcW w:w="3510" w:type="dxa"/>
            <w:gridSpan w:val="2"/>
          </w:tcPr>
          <w:p w14:paraId="2C51549F" w14:textId="77777777" w:rsidR="00AC0813" w:rsidRPr="00BC283C" w:rsidRDefault="00AC0813" w:rsidP="0089509B">
            <w:pPr>
              <w:pStyle w:val="spacer"/>
            </w:pPr>
          </w:p>
        </w:tc>
        <w:tc>
          <w:tcPr>
            <w:tcW w:w="5732" w:type="dxa"/>
            <w:gridSpan w:val="2"/>
          </w:tcPr>
          <w:p w14:paraId="472812BB" w14:textId="77777777" w:rsidR="00AC0813" w:rsidRPr="00BC283C" w:rsidRDefault="00AC0813" w:rsidP="0089509B">
            <w:pPr>
              <w:pStyle w:val="spacer"/>
              <w:rPr>
                <w:bCs/>
                <w:iCs/>
                <w:lang w:val="en-US"/>
              </w:rPr>
            </w:pPr>
          </w:p>
        </w:tc>
      </w:tr>
      <w:tr w:rsidR="00AC0813" w:rsidRPr="00BC283C" w14:paraId="0E174B33" w14:textId="77777777" w:rsidTr="00814E0E">
        <w:tc>
          <w:tcPr>
            <w:tcW w:w="3510" w:type="dxa"/>
            <w:gridSpan w:val="2"/>
            <w:hideMark/>
          </w:tcPr>
          <w:p w14:paraId="6B95C5D5" w14:textId="77777777" w:rsidR="00AC0813" w:rsidRPr="00BC283C" w:rsidRDefault="00AC0813" w:rsidP="0089509B">
            <w:pPr>
              <w:pStyle w:val="unittext"/>
            </w:pPr>
            <w:r w:rsidRPr="00BC283C">
              <w:rPr>
                <w:b/>
                <w:i/>
              </w:rPr>
              <w:t>Range of note-taking techniques and methods</w:t>
            </w:r>
            <w:r w:rsidRPr="00BC283C">
              <w:t xml:space="preserve"> may include:</w:t>
            </w:r>
          </w:p>
        </w:tc>
        <w:tc>
          <w:tcPr>
            <w:tcW w:w="5732" w:type="dxa"/>
            <w:gridSpan w:val="2"/>
            <w:hideMark/>
          </w:tcPr>
          <w:p w14:paraId="6BD37011" w14:textId="77777777" w:rsidR="00AC0813" w:rsidRPr="00BC283C" w:rsidRDefault="00AC0813" w:rsidP="0089509B">
            <w:pPr>
              <w:pStyle w:val="bullet"/>
              <w:ind w:left="360" w:hanging="360"/>
              <w:rPr>
                <w:lang w:val="en-US"/>
              </w:rPr>
            </w:pPr>
            <w:r w:rsidRPr="00BC283C">
              <w:rPr>
                <w:lang w:val="en-US"/>
              </w:rPr>
              <w:t>note-taking from workshops and text references</w:t>
            </w:r>
          </w:p>
          <w:p w14:paraId="297F2766" w14:textId="77777777" w:rsidR="00AC0813" w:rsidRPr="00BC283C" w:rsidRDefault="00AC0813" w:rsidP="0089509B">
            <w:pPr>
              <w:pStyle w:val="bullet"/>
              <w:ind w:left="360" w:hanging="360"/>
            </w:pPr>
            <w:r w:rsidRPr="00BC283C">
              <w:t>highlighting, underlining, abbreviations, acronyms and short cuts, paraphrasing, skimming and summarising, key words</w:t>
            </w:r>
          </w:p>
        </w:tc>
      </w:tr>
      <w:tr w:rsidR="00AC0813" w:rsidRPr="00BC283C" w14:paraId="2F96E29D" w14:textId="77777777" w:rsidTr="00814E0E">
        <w:tc>
          <w:tcPr>
            <w:tcW w:w="9242" w:type="dxa"/>
            <w:gridSpan w:val="4"/>
          </w:tcPr>
          <w:p w14:paraId="2EACA085" w14:textId="77777777" w:rsidR="00AC0813" w:rsidRPr="00BC283C" w:rsidRDefault="00AC0813" w:rsidP="0089509B">
            <w:pPr>
              <w:pStyle w:val="spacer"/>
            </w:pPr>
          </w:p>
        </w:tc>
      </w:tr>
      <w:tr w:rsidR="00AC0813" w:rsidRPr="00BC283C" w14:paraId="56FB8897" w14:textId="77777777" w:rsidTr="00814E0E">
        <w:tc>
          <w:tcPr>
            <w:tcW w:w="3510" w:type="dxa"/>
            <w:gridSpan w:val="2"/>
            <w:hideMark/>
          </w:tcPr>
          <w:p w14:paraId="4A8061C6" w14:textId="77777777" w:rsidR="00AC0813" w:rsidRPr="00BC283C" w:rsidRDefault="00AC0813" w:rsidP="0089509B">
            <w:pPr>
              <w:pStyle w:val="unittext"/>
            </w:pPr>
            <w:r w:rsidRPr="00BC283C">
              <w:rPr>
                <w:b/>
                <w:i/>
              </w:rPr>
              <w:t xml:space="preserve">Study task </w:t>
            </w:r>
            <w:r w:rsidRPr="00BC283C">
              <w:t>may include:</w:t>
            </w:r>
          </w:p>
        </w:tc>
        <w:tc>
          <w:tcPr>
            <w:tcW w:w="5732" w:type="dxa"/>
            <w:gridSpan w:val="2"/>
            <w:hideMark/>
          </w:tcPr>
          <w:p w14:paraId="3A33C05F" w14:textId="77777777" w:rsidR="00AC0813" w:rsidRPr="00BC283C" w:rsidRDefault="00AC0813" w:rsidP="0089509B">
            <w:pPr>
              <w:pStyle w:val="bullet"/>
              <w:ind w:left="360" w:hanging="360"/>
              <w:rPr>
                <w:lang w:val="en-US"/>
              </w:rPr>
            </w:pPr>
            <w:r w:rsidRPr="00BC283C">
              <w:rPr>
                <w:lang w:val="en-US"/>
              </w:rPr>
              <w:t>report writing</w:t>
            </w:r>
          </w:p>
          <w:p w14:paraId="6E67D560" w14:textId="77777777" w:rsidR="00AC0813" w:rsidRPr="00BC283C" w:rsidRDefault="00AC0813" w:rsidP="0089509B">
            <w:pPr>
              <w:pStyle w:val="bullet"/>
              <w:ind w:left="360" w:hanging="360"/>
              <w:rPr>
                <w:lang w:val="en-US"/>
              </w:rPr>
            </w:pPr>
            <w:r w:rsidRPr="00BC283C">
              <w:rPr>
                <w:lang w:val="en-US"/>
              </w:rPr>
              <w:t>verbal presentations / talks</w:t>
            </w:r>
          </w:p>
          <w:p w14:paraId="2071AE0D" w14:textId="77777777" w:rsidR="00AC0813" w:rsidRPr="00BC283C" w:rsidRDefault="00AC0813" w:rsidP="0089509B">
            <w:pPr>
              <w:pStyle w:val="bullet"/>
              <w:ind w:left="360" w:hanging="360"/>
            </w:pPr>
            <w:r w:rsidRPr="00BC283C">
              <w:t>experiments</w:t>
            </w:r>
          </w:p>
          <w:p w14:paraId="442EEB09" w14:textId="77777777" w:rsidR="00AC0813" w:rsidRPr="00BC283C" w:rsidRDefault="00AC0813" w:rsidP="0089509B">
            <w:pPr>
              <w:pStyle w:val="bullet"/>
              <w:ind w:left="360" w:hanging="360"/>
            </w:pPr>
            <w:r w:rsidRPr="00BC283C">
              <w:t>research</w:t>
            </w:r>
          </w:p>
        </w:tc>
      </w:tr>
      <w:tr w:rsidR="00AC0813" w:rsidRPr="00BC283C" w14:paraId="362E68BF" w14:textId="77777777" w:rsidTr="00814E0E">
        <w:tc>
          <w:tcPr>
            <w:tcW w:w="9242" w:type="dxa"/>
            <w:gridSpan w:val="4"/>
          </w:tcPr>
          <w:p w14:paraId="0AB3FE46" w14:textId="77777777" w:rsidR="00AC0813" w:rsidRPr="00BC283C" w:rsidRDefault="00AC0813" w:rsidP="0089509B">
            <w:pPr>
              <w:pStyle w:val="spacer"/>
            </w:pPr>
          </w:p>
        </w:tc>
      </w:tr>
      <w:tr w:rsidR="00AC0813" w:rsidRPr="00BC283C" w14:paraId="1C30B2AA" w14:textId="77777777" w:rsidTr="00814E0E">
        <w:tc>
          <w:tcPr>
            <w:tcW w:w="3510" w:type="dxa"/>
            <w:gridSpan w:val="2"/>
            <w:hideMark/>
          </w:tcPr>
          <w:p w14:paraId="2D752C66" w14:textId="77777777" w:rsidR="00AC0813" w:rsidRPr="00BC283C" w:rsidRDefault="00AC0813" w:rsidP="0089509B">
            <w:pPr>
              <w:pStyle w:val="unittext"/>
            </w:pPr>
            <w:r w:rsidRPr="00BC283C">
              <w:rPr>
                <w:rFonts w:cstheme="minorBidi"/>
                <w:b/>
                <w:i/>
              </w:rPr>
              <w:t xml:space="preserve">Types of input </w:t>
            </w:r>
            <w:r w:rsidRPr="00BC283C">
              <w:rPr>
                <w:rFonts w:cstheme="minorBidi"/>
              </w:rPr>
              <w:t>may include:</w:t>
            </w:r>
          </w:p>
        </w:tc>
        <w:tc>
          <w:tcPr>
            <w:tcW w:w="5732" w:type="dxa"/>
            <w:gridSpan w:val="2"/>
            <w:hideMark/>
          </w:tcPr>
          <w:p w14:paraId="033503B3" w14:textId="77777777" w:rsidR="00AC0813" w:rsidRPr="00BC283C" w:rsidRDefault="00AC0813" w:rsidP="0089509B">
            <w:pPr>
              <w:pStyle w:val="bullet"/>
              <w:ind w:left="360" w:hanging="360"/>
            </w:pPr>
            <w:r w:rsidRPr="00BC283C">
              <w:t>notes from workshops</w:t>
            </w:r>
          </w:p>
          <w:p w14:paraId="23DB97D0" w14:textId="77777777" w:rsidR="00AC0813" w:rsidRPr="00BC283C" w:rsidRDefault="00AC0813" w:rsidP="0089509B">
            <w:pPr>
              <w:pStyle w:val="bullet"/>
              <w:ind w:left="360" w:hanging="360"/>
            </w:pPr>
            <w:r w:rsidRPr="00BC283C">
              <w:t xml:space="preserve"> discussions and activities</w:t>
            </w:r>
          </w:p>
          <w:p w14:paraId="3A5BB95E" w14:textId="77777777" w:rsidR="00AC0813" w:rsidRPr="00BC283C" w:rsidRDefault="00AC0813" w:rsidP="0089509B">
            <w:pPr>
              <w:pStyle w:val="bullet"/>
              <w:ind w:left="360" w:hanging="360"/>
            </w:pPr>
            <w:r w:rsidRPr="00BC283C">
              <w:t>collaboration with peers</w:t>
            </w:r>
          </w:p>
          <w:p w14:paraId="6BE31B78" w14:textId="77777777" w:rsidR="00AC0813" w:rsidRPr="00BC283C" w:rsidRDefault="00AC0813" w:rsidP="0089509B">
            <w:pPr>
              <w:pStyle w:val="bullet"/>
              <w:ind w:left="360" w:hanging="360"/>
            </w:pPr>
            <w:r w:rsidRPr="00BC283C">
              <w:t>drafting and planning</w:t>
            </w:r>
          </w:p>
          <w:p w14:paraId="02A1C003" w14:textId="4F5B2C2C" w:rsidR="00AC0813" w:rsidRPr="00BC283C" w:rsidRDefault="00AC0813" w:rsidP="0089509B">
            <w:pPr>
              <w:pStyle w:val="bullet"/>
              <w:ind w:left="360" w:hanging="360"/>
            </w:pPr>
            <w:r w:rsidRPr="00BC283C">
              <w:t>collection of</w:t>
            </w:r>
            <w:r w:rsidR="00FA7CF7">
              <w:t xml:space="preserve"> </w:t>
            </w:r>
            <w:r w:rsidRPr="00BC283C">
              <w:t>data</w:t>
            </w:r>
          </w:p>
          <w:p w14:paraId="124FD87B" w14:textId="77777777" w:rsidR="00AC0813" w:rsidRPr="00BC283C" w:rsidRDefault="00AC0813" w:rsidP="0089509B">
            <w:pPr>
              <w:pStyle w:val="bullet"/>
              <w:ind w:left="360" w:hanging="360"/>
            </w:pPr>
            <w:r w:rsidRPr="00BC283C">
              <w:t>planning time frames</w:t>
            </w:r>
          </w:p>
        </w:tc>
      </w:tr>
      <w:tr w:rsidR="00AC0813" w:rsidRPr="00BC283C" w14:paraId="4C46B524" w14:textId="77777777" w:rsidTr="00814E0E">
        <w:tc>
          <w:tcPr>
            <w:tcW w:w="3510" w:type="dxa"/>
            <w:gridSpan w:val="2"/>
          </w:tcPr>
          <w:p w14:paraId="1342F548" w14:textId="77777777" w:rsidR="00AC0813" w:rsidRPr="00BC283C" w:rsidRDefault="00AC0813" w:rsidP="0089509B">
            <w:pPr>
              <w:pStyle w:val="spacer"/>
            </w:pPr>
          </w:p>
        </w:tc>
        <w:tc>
          <w:tcPr>
            <w:tcW w:w="5732" w:type="dxa"/>
            <w:gridSpan w:val="2"/>
          </w:tcPr>
          <w:p w14:paraId="0AC8969D" w14:textId="77777777" w:rsidR="00AC0813" w:rsidRPr="00BC283C" w:rsidRDefault="00AC0813" w:rsidP="0089509B">
            <w:pPr>
              <w:pStyle w:val="spacer"/>
            </w:pPr>
          </w:p>
        </w:tc>
      </w:tr>
      <w:tr w:rsidR="00AC0813" w:rsidRPr="00BC283C" w14:paraId="15906C09" w14:textId="77777777" w:rsidTr="00814E0E">
        <w:tc>
          <w:tcPr>
            <w:tcW w:w="3510" w:type="dxa"/>
            <w:gridSpan w:val="2"/>
          </w:tcPr>
          <w:p w14:paraId="4F9FF115" w14:textId="77777777" w:rsidR="00AC0813" w:rsidRPr="00BC283C" w:rsidRDefault="00AC0813" w:rsidP="0089509B">
            <w:pPr>
              <w:pStyle w:val="unittext"/>
              <w:rPr>
                <w:rFonts w:cstheme="minorBidi"/>
                <w:b/>
                <w:i/>
              </w:rPr>
            </w:pPr>
            <w:r w:rsidRPr="00BC283C">
              <w:rPr>
                <w:rFonts w:cstheme="minorBidi"/>
                <w:b/>
                <w:i/>
              </w:rPr>
              <w:t xml:space="preserve">Critical thinking skills </w:t>
            </w:r>
            <w:r w:rsidRPr="00BC283C">
              <w:rPr>
                <w:rFonts w:cstheme="minorBidi"/>
              </w:rPr>
              <w:t>may include:</w:t>
            </w:r>
          </w:p>
        </w:tc>
        <w:tc>
          <w:tcPr>
            <w:tcW w:w="5732" w:type="dxa"/>
            <w:gridSpan w:val="2"/>
          </w:tcPr>
          <w:p w14:paraId="45F085A6" w14:textId="77777777" w:rsidR="00AC0813" w:rsidRPr="00BC283C" w:rsidRDefault="00AC0813" w:rsidP="0089509B">
            <w:pPr>
              <w:pStyle w:val="bullet"/>
              <w:ind w:left="360" w:hanging="360"/>
            </w:pPr>
            <w:r w:rsidRPr="00BC283C">
              <w:t xml:space="preserve">evaluation of statements and claims </w:t>
            </w:r>
          </w:p>
          <w:p w14:paraId="37441509" w14:textId="77777777" w:rsidR="00AC0813" w:rsidRPr="00BC283C" w:rsidRDefault="00AC0813" w:rsidP="0089509B">
            <w:pPr>
              <w:pStyle w:val="bullet"/>
              <w:ind w:left="360" w:hanging="360"/>
            </w:pPr>
            <w:r w:rsidRPr="00BC283C">
              <w:t>comparing and contrasting</w:t>
            </w:r>
          </w:p>
          <w:p w14:paraId="49E7CB0B" w14:textId="77777777" w:rsidR="00AC0813" w:rsidRPr="00BC283C" w:rsidRDefault="00AC0813" w:rsidP="0089509B">
            <w:pPr>
              <w:pStyle w:val="bullet"/>
              <w:ind w:left="360" w:hanging="360"/>
            </w:pPr>
            <w:r w:rsidRPr="00BC283C">
              <w:t>investigating application of a theory to a context</w:t>
            </w:r>
          </w:p>
          <w:p w14:paraId="5C65377E" w14:textId="77777777" w:rsidR="00AC0813" w:rsidRPr="00BC283C" w:rsidRDefault="00AC0813" w:rsidP="0089509B">
            <w:pPr>
              <w:pStyle w:val="bullet"/>
              <w:ind w:left="360" w:hanging="360"/>
            </w:pPr>
            <w:r w:rsidRPr="00BC283C">
              <w:t>investigating validity of statements</w:t>
            </w:r>
          </w:p>
          <w:p w14:paraId="320EB617" w14:textId="77777777" w:rsidR="00AC0813" w:rsidRPr="00BC283C" w:rsidRDefault="00AC0813" w:rsidP="0089509B">
            <w:pPr>
              <w:pStyle w:val="bullet"/>
              <w:ind w:left="360" w:hanging="360"/>
            </w:pPr>
            <w:r w:rsidRPr="00BC283C">
              <w:t>identifying strengths and weaknesses</w:t>
            </w:r>
          </w:p>
          <w:p w14:paraId="796C579C" w14:textId="77777777" w:rsidR="00AC0813" w:rsidRPr="00BC283C" w:rsidRDefault="00AC0813" w:rsidP="0089509B">
            <w:pPr>
              <w:pStyle w:val="bullet"/>
              <w:ind w:left="360" w:hanging="360"/>
            </w:pPr>
            <w:r w:rsidRPr="00BC283C">
              <w:t>analysing data</w:t>
            </w:r>
          </w:p>
          <w:p w14:paraId="4C69F1E9" w14:textId="77777777" w:rsidR="00AC0813" w:rsidRPr="00BC283C" w:rsidRDefault="00AC0813" w:rsidP="0089509B">
            <w:pPr>
              <w:pStyle w:val="bullet"/>
              <w:ind w:left="360" w:hanging="360"/>
            </w:pPr>
            <w:r w:rsidRPr="00BC283C">
              <w:t>problem, solution</w:t>
            </w:r>
          </w:p>
          <w:p w14:paraId="17724366" w14:textId="77777777" w:rsidR="00AC0813" w:rsidRPr="00BC283C" w:rsidRDefault="00AC0813" w:rsidP="0089509B">
            <w:pPr>
              <w:pStyle w:val="bullet"/>
              <w:ind w:left="360" w:hanging="360"/>
            </w:pPr>
            <w:r w:rsidRPr="00BC283C">
              <w:t>determining type of response required</w:t>
            </w:r>
          </w:p>
        </w:tc>
      </w:tr>
      <w:tr w:rsidR="00AC0813" w:rsidRPr="00BC283C" w14:paraId="72D38F8F" w14:textId="77777777" w:rsidTr="00814E0E">
        <w:tc>
          <w:tcPr>
            <w:tcW w:w="3510" w:type="dxa"/>
            <w:gridSpan w:val="2"/>
          </w:tcPr>
          <w:p w14:paraId="608D4FC9" w14:textId="77777777" w:rsidR="00AC0813" w:rsidRPr="00BC283C" w:rsidRDefault="00AC0813" w:rsidP="0089509B">
            <w:pPr>
              <w:pStyle w:val="spacer"/>
            </w:pPr>
          </w:p>
        </w:tc>
        <w:tc>
          <w:tcPr>
            <w:tcW w:w="5732" w:type="dxa"/>
            <w:gridSpan w:val="2"/>
          </w:tcPr>
          <w:p w14:paraId="283ACCE7" w14:textId="77777777" w:rsidR="00AC0813" w:rsidRPr="00BC283C" w:rsidRDefault="00AC0813" w:rsidP="0089509B">
            <w:pPr>
              <w:pStyle w:val="spacer"/>
            </w:pPr>
          </w:p>
        </w:tc>
      </w:tr>
      <w:tr w:rsidR="00AC0813" w:rsidRPr="00BC283C" w14:paraId="4CF0785C" w14:textId="77777777" w:rsidTr="00814E0E">
        <w:tc>
          <w:tcPr>
            <w:tcW w:w="3510" w:type="dxa"/>
            <w:gridSpan w:val="2"/>
          </w:tcPr>
          <w:p w14:paraId="39375264" w14:textId="77777777" w:rsidR="00AC0813" w:rsidRPr="00BC283C" w:rsidRDefault="00AC0813" w:rsidP="0089509B">
            <w:pPr>
              <w:pStyle w:val="unittext"/>
              <w:rPr>
                <w:rFonts w:cstheme="minorBidi"/>
                <w:b/>
                <w:i/>
              </w:rPr>
            </w:pPr>
            <w:r w:rsidRPr="00BC283C">
              <w:rPr>
                <w:rFonts w:cstheme="minorBidi"/>
                <w:b/>
                <w:i/>
              </w:rPr>
              <w:t xml:space="preserve">Collaborative techniques </w:t>
            </w:r>
            <w:r w:rsidRPr="00BC283C">
              <w:rPr>
                <w:rFonts w:cstheme="minorBidi"/>
              </w:rPr>
              <w:t>may include:</w:t>
            </w:r>
          </w:p>
        </w:tc>
        <w:tc>
          <w:tcPr>
            <w:tcW w:w="5732" w:type="dxa"/>
            <w:gridSpan w:val="2"/>
          </w:tcPr>
          <w:p w14:paraId="1A60A078" w14:textId="77777777" w:rsidR="00AC0813" w:rsidRPr="00BC283C" w:rsidRDefault="00AC0813" w:rsidP="0089509B">
            <w:pPr>
              <w:pStyle w:val="bullet"/>
              <w:ind w:left="360" w:hanging="360"/>
            </w:pPr>
            <w:r w:rsidRPr="00BC283C">
              <w:t xml:space="preserve">brainstorming topic and task </w:t>
            </w:r>
          </w:p>
          <w:p w14:paraId="07F8E2C8" w14:textId="77777777" w:rsidR="00AC0813" w:rsidRPr="00BC283C" w:rsidRDefault="00AC0813" w:rsidP="0089509B">
            <w:pPr>
              <w:pStyle w:val="endash"/>
              <w:keepNext/>
              <w:ind w:left="568" w:hanging="284"/>
            </w:pPr>
            <w:r w:rsidRPr="00BC283C">
              <w:t xml:space="preserve">listing any ideas triggered by the question and questions you need to answer </w:t>
            </w:r>
          </w:p>
          <w:p w14:paraId="7220B532" w14:textId="77777777" w:rsidR="00AC0813" w:rsidRPr="00BC283C" w:rsidRDefault="00AC0813" w:rsidP="0089509B">
            <w:pPr>
              <w:pStyle w:val="endash"/>
              <w:keepNext/>
              <w:ind w:left="568" w:hanging="284"/>
            </w:pPr>
            <w:r w:rsidRPr="00BC283C">
              <w:t>possible lines of thought, research or argument</w:t>
            </w:r>
          </w:p>
          <w:p w14:paraId="6BD43540" w14:textId="77777777" w:rsidR="00AC0813" w:rsidRPr="00BC283C" w:rsidRDefault="00AC0813" w:rsidP="0089509B">
            <w:pPr>
              <w:pStyle w:val="endash"/>
              <w:keepNext/>
              <w:ind w:left="568" w:hanging="284"/>
            </w:pPr>
            <w:r w:rsidRPr="00BC283C">
              <w:t>any evidence you are aware of to support possible arguments</w:t>
            </w:r>
          </w:p>
          <w:p w14:paraId="470BBC47" w14:textId="77777777" w:rsidR="00AC0813" w:rsidRPr="00BC283C" w:rsidRDefault="00AC0813" w:rsidP="0089509B">
            <w:pPr>
              <w:pStyle w:val="endash"/>
              <w:keepNext/>
              <w:ind w:left="568" w:hanging="284"/>
            </w:pPr>
            <w:r w:rsidRPr="00BC283C">
              <w:t>agreeing on words you must define.</w:t>
            </w:r>
          </w:p>
          <w:p w14:paraId="2842DC84" w14:textId="77777777" w:rsidR="00AC0813" w:rsidRPr="00BC283C" w:rsidRDefault="00AC0813" w:rsidP="0089509B">
            <w:pPr>
              <w:pStyle w:val="bullet"/>
              <w:ind w:left="360" w:hanging="360"/>
            </w:pPr>
            <w:r w:rsidRPr="00BC283C">
              <w:t>listening to others</w:t>
            </w:r>
          </w:p>
          <w:p w14:paraId="28127CEF" w14:textId="77777777" w:rsidR="00AC0813" w:rsidRPr="00BC283C" w:rsidRDefault="00AC0813" w:rsidP="0089509B">
            <w:pPr>
              <w:pStyle w:val="bullet"/>
              <w:ind w:left="360" w:hanging="360"/>
            </w:pPr>
            <w:r w:rsidRPr="00BC283C">
              <w:t>asking questions</w:t>
            </w:r>
          </w:p>
          <w:p w14:paraId="684FB384" w14:textId="77777777" w:rsidR="00AC0813" w:rsidRPr="00BC283C" w:rsidRDefault="00AC0813" w:rsidP="0089509B">
            <w:pPr>
              <w:pStyle w:val="bullet"/>
              <w:ind w:left="360" w:hanging="360"/>
            </w:pPr>
            <w:r w:rsidRPr="00BC283C">
              <w:t>allowing others time to respond</w:t>
            </w:r>
          </w:p>
          <w:p w14:paraId="54A6AEDC" w14:textId="77777777" w:rsidR="00AC0813" w:rsidRPr="00BC283C" w:rsidRDefault="00AC0813" w:rsidP="0089509B">
            <w:pPr>
              <w:pStyle w:val="bullet"/>
              <w:ind w:left="360" w:hanging="360"/>
            </w:pPr>
            <w:r w:rsidRPr="00BC283C">
              <w:t>rewording questions</w:t>
            </w:r>
          </w:p>
          <w:p w14:paraId="198F1AF2" w14:textId="77777777" w:rsidR="00AC0813" w:rsidRPr="00BC283C" w:rsidRDefault="00AC0813" w:rsidP="0089509B">
            <w:pPr>
              <w:pStyle w:val="bullet"/>
              <w:ind w:left="360" w:hanging="360"/>
            </w:pPr>
            <w:r w:rsidRPr="00BC283C">
              <w:t>problem solving</w:t>
            </w:r>
          </w:p>
          <w:p w14:paraId="22097468" w14:textId="77777777" w:rsidR="00AC0813" w:rsidRPr="00BC283C" w:rsidRDefault="00AC0813" w:rsidP="0089509B">
            <w:pPr>
              <w:pStyle w:val="bullet"/>
              <w:ind w:left="360" w:hanging="360"/>
            </w:pPr>
            <w:r w:rsidRPr="00BC283C">
              <w:t>supporting others</w:t>
            </w:r>
          </w:p>
          <w:p w14:paraId="5FC37FFD" w14:textId="77777777" w:rsidR="00AC0813" w:rsidRPr="00BC283C" w:rsidRDefault="00AC0813" w:rsidP="0089509B">
            <w:pPr>
              <w:pStyle w:val="bullet"/>
              <w:ind w:left="360" w:hanging="360"/>
            </w:pPr>
            <w:r w:rsidRPr="00BC283C">
              <w:t>team based learning</w:t>
            </w:r>
          </w:p>
          <w:p w14:paraId="6A11EE51" w14:textId="77777777" w:rsidR="00AC0813" w:rsidRPr="00BC283C" w:rsidRDefault="00AC0813" w:rsidP="0089509B">
            <w:pPr>
              <w:pStyle w:val="bullet"/>
              <w:ind w:left="360" w:hanging="360"/>
            </w:pPr>
            <w:r w:rsidRPr="00BC283C">
              <w:t>peer assisted study sessions</w:t>
            </w:r>
          </w:p>
        </w:tc>
      </w:tr>
      <w:tr w:rsidR="00AC0813" w:rsidRPr="00BC283C" w14:paraId="622861D4" w14:textId="77777777" w:rsidTr="00814E0E">
        <w:tc>
          <w:tcPr>
            <w:tcW w:w="9242" w:type="dxa"/>
            <w:gridSpan w:val="4"/>
          </w:tcPr>
          <w:p w14:paraId="40464095" w14:textId="77777777" w:rsidR="00AC0813" w:rsidRPr="00BC283C" w:rsidRDefault="00AC0813" w:rsidP="0089509B">
            <w:pPr>
              <w:pStyle w:val="spacer"/>
            </w:pPr>
          </w:p>
        </w:tc>
      </w:tr>
      <w:tr w:rsidR="00AC0813" w:rsidRPr="00BC283C" w14:paraId="03FE609A" w14:textId="77777777" w:rsidTr="00814E0E">
        <w:tc>
          <w:tcPr>
            <w:tcW w:w="9242" w:type="dxa"/>
            <w:gridSpan w:val="4"/>
            <w:hideMark/>
          </w:tcPr>
          <w:p w14:paraId="423DE9B7" w14:textId="77777777" w:rsidR="00AC0813" w:rsidRPr="00BC283C" w:rsidRDefault="00AC0813" w:rsidP="0089509B">
            <w:pPr>
              <w:pStyle w:val="Heading21"/>
            </w:pPr>
            <w:r w:rsidRPr="00BC283C">
              <w:t>Evidence Guide</w:t>
            </w:r>
          </w:p>
          <w:p w14:paraId="5C3BFA4E" w14:textId="77777777" w:rsidR="00AC0813" w:rsidRPr="00BC283C" w:rsidRDefault="00AC0813" w:rsidP="0089509B">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AC0813" w:rsidRPr="00BC283C" w14:paraId="1EAFC24C" w14:textId="77777777" w:rsidTr="00814E0E">
        <w:tc>
          <w:tcPr>
            <w:tcW w:w="3510" w:type="dxa"/>
            <w:gridSpan w:val="2"/>
            <w:hideMark/>
          </w:tcPr>
          <w:p w14:paraId="50CC9463" w14:textId="77777777" w:rsidR="00AC0813" w:rsidRPr="00BC283C" w:rsidRDefault="00AC0813" w:rsidP="0089509B">
            <w:pPr>
              <w:pStyle w:val="EG"/>
            </w:pPr>
            <w:r w:rsidRPr="00BC283C">
              <w:t>Critical aspects for assessment and evidence required to demonstrate competency in this unit</w:t>
            </w:r>
          </w:p>
        </w:tc>
        <w:tc>
          <w:tcPr>
            <w:tcW w:w="5732" w:type="dxa"/>
            <w:gridSpan w:val="2"/>
            <w:hideMark/>
          </w:tcPr>
          <w:p w14:paraId="53658CC1" w14:textId="77777777" w:rsidR="00AC0813" w:rsidRPr="00BC283C" w:rsidRDefault="00AC0813" w:rsidP="0089509B">
            <w:pPr>
              <w:pStyle w:val="unittext"/>
            </w:pPr>
            <w:r w:rsidRPr="00BC283C">
              <w:t>Assessment must confirm the ability to:</w:t>
            </w:r>
          </w:p>
          <w:p w14:paraId="79D5AC70" w14:textId="77777777" w:rsidR="00AC0813" w:rsidRPr="00BC283C" w:rsidRDefault="00AC0813" w:rsidP="0089509B">
            <w:pPr>
              <w:pStyle w:val="bullet"/>
              <w:ind w:left="360" w:hanging="360"/>
            </w:pPr>
            <w:r w:rsidRPr="00BC283C">
              <w:t>identify and apply study strategies and use tools and techniques to aid effective study for a range of study tasks in the science field</w:t>
            </w:r>
          </w:p>
          <w:p w14:paraId="15454D36" w14:textId="77777777" w:rsidR="00AC0813" w:rsidRPr="00BC283C" w:rsidRDefault="00AC0813" w:rsidP="0089509B">
            <w:pPr>
              <w:pStyle w:val="bullet"/>
              <w:ind w:left="360" w:hanging="360"/>
            </w:pPr>
            <w:r w:rsidRPr="00BC283C">
              <w:t>complete study tasks by applying collaborative techniques</w:t>
            </w:r>
          </w:p>
        </w:tc>
      </w:tr>
      <w:tr w:rsidR="00AC0813" w:rsidRPr="00BC283C" w14:paraId="20E94E58" w14:textId="77777777" w:rsidTr="00814E0E">
        <w:tc>
          <w:tcPr>
            <w:tcW w:w="9242" w:type="dxa"/>
            <w:gridSpan w:val="4"/>
          </w:tcPr>
          <w:p w14:paraId="57BDA17E" w14:textId="77777777" w:rsidR="00AC0813" w:rsidRPr="00BC283C" w:rsidRDefault="00AC0813" w:rsidP="0089509B">
            <w:pPr>
              <w:pStyle w:val="spacer"/>
            </w:pPr>
          </w:p>
        </w:tc>
      </w:tr>
      <w:tr w:rsidR="00AC0813" w:rsidRPr="00BC283C" w14:paraId="7666754B" w14:textId="77777777" w:rsidTr="00814E0E">
        <w:tc>
          <w:tcPr>
            <w:tcW w:w="3510" w:type="dxa"/>
            <w:gridSpan w:val="2"/>
            <w:hideMark/>
          </w:tcPr>
          <w:p w14:paraId="316F4B34" w14:textId="77777777" w:rsidR="00AC0813" w:rsidRPr="00BC283C" w:rsidRDefault="00AC0813" w:rsidP="0089509B">
            <w:pPr>
              <w:pStyle w:val="EG"/>
            </w:pPr>
            <w:r w:rsidRPr="00BC283C">
              <w:t>Context of and specific resources for assessment</w:t>
            </w:r>
          </w:p>
        </w:tc>
        <w:tc>
          <w:tcPr>
            <w:tcW w:w="5732" w:type="dxa"/>
            <w:gridSpan w:val="2"/>
            <w:hideMark/>
          </w:tcPr>
          <w:p w14:paraId="15A4DD70" w14:textId="77777777" w:rsidR="00AC0813" w:rsidRPr="00BC283C" w:rsidRDefault="00AC0813" w:rsidP="0089509B">
            <w:pPr>
              <w:pStyle w:val="unittext"/>
            </w:pPr>
            <w:r w:rsidRPr="00BC283C">
              <w:t>Assessment must ensure:</w:t>
            </w:r>
          </w:p>
          <w:p w14:paraId="70CFD977" w14:textId="77777777" w:rsidR="00AC0813" w:rsidRPr="00BC283C" w:rsidRDefault="00AC0813" w:rsidP="0089509B">
            <w:pPr>
              <w:pStyle w:val="bullet"/>
              <w:ind w:left="360" w:hanging="360"/>
            </w:pPr>
            <w:r w:rsidRPr="00BC283C">
              <w:t>allowance of sufficient time for learners to develop and apply their study skills to a range of tasks</w:t>
            </w:r>
          </w:p>
          <w:p w14:paraId="70D6AAE1" w14:textId="77777777" w:rsidR="00AC0813" w:rsidRPr="00BC283C" w:rsidRDefault="00AC0813" w:rsidP="0089509B">
            <w:pPr>
              <w:pStyle w:val="bullet"/>
              <w:ind w:left="360" w:hanging="360"/>
            </w:pPr>
            <w:r w:rsidRPr="00BC283C">
              <w:t>access to sources of information on study strategies</w:t>
            </w:r>
          </w:p>
        </w:tc>
      </w:tr>
      <w:tr w:rsidR="00AC0813" w:rsidRPr="00BC283C" w14:paraId="6F1572D2" w14:textId="77777777" w:rsidTr="00814E0E">
        <w:tc>
          <w:tcPr>
            <w:tcW w:w="9242" w:type="dxa"/>
            <w:gridSpan w:val="4"/>
          </w:tcPr>
          <w:p w14:paraId="53AEAC51" w14:textId="77777777" w:rsidR="00AC0813" w:rsidRPr="00BC283C" w:rsidRDefault="00AC0813" w:rsidP="0089509B">
            <w:pPr>
              <w:pStyle w:val="spacer"/>
            </w:pPr>
          </w:p>
        </w:tc>
      </w:tr>
      <w:tr w:rsidR="00AC0813" w:rsidRPr="00BC283C" w14:paraId="4ECE929A" w14:textId="77777777" w:rsidTr="00814E0E">
        <w:tc>
          <w:tcPr>
            <w:tcW w:w="3510" w:type="dxa"/>
            <w:gridSpan w:val="2"/>
            <w:hideMark/>
          </w:tcPr>
          <w:p w14:paraId="24E2C280" w14:textId="77777777" w:rsidR="00AC0813" w:rsidRPr="00BC283C" w:rsidRDefault="00AC0813" w:rsidP="0089509B">
            <w:pPr>
              <w:pStyle w:val="EG"/>
            </w:pPr>
            <w:r w:rsidRPr="00BC283C">
              <w:t>Method(s) of assessment</w:t>
            </w:r>
          </w:p>
        </w:tc>
        <w:tc>
          <w:tcPr>
            <w:tcW w:w="5732" w:type="dxa"/>
            <w:gridSpan w:val="2"/>
            <w:hideMark/>
          </w:tcPr>
          <w:p w14:paraId="2A4C64AB" w14:textId="77777777" w:rsidR="00AC0813" w:rsidRPr="00BC283C" w:rsidRDefault="00AC0813" w:rsidP="0089509B">
            <w:pPr>
              <w:pStyle w:val="unittext"/>
            </w:pPr>
            <w:r w:rsidRPr="00BC283C">
              <w:t>The following methods of assessment are suitable for this unit:</w:t>
            </w:r>
          </w:p>
          <w:p w14:paraId="4FBEC87D" w14:textId="77777777" w:rsidR="00AC0813" w:rsidRPr="00BC283C" w:rsidRDefault="00AC0813" w:rsidP="0089509B">
            <w:pPr>
              <w:pStyle w:val="bullet"/>
              <w:ind w:left="360" w:hanging="360"/>
            </w:pPr>
            <w:r w:rsidRPr="00BC283C">
              <w:t>portfolio of notes used to complete study tasks</w:t>
            </w:r>
          </w:p>
          <w:p w14:paraId="651E517A" w14:textId="77777777" w:rsidR="00AC0813" w:rsidRPr="00BC283C" w:rsidRDefault="00AC0813" w:rsidP="0089509B">
            <w:pPr>
              <w:pStyle w:val="bullet"/>
              <w:ind w:left="360" w:hanging="360"/>
            </w:pPr>
            <w:r w:rsidRPr="00BC283C">
              <w:t>oral or written questioning to assess knowledge of effective study strategies</w:t>
            </w:r>
          </w:p>
          <w:p w14:paraId="5728AF01" w14:textId="77777777" w:rsidR="00AC0813" w:rsidRPr="00BC283C" w:rsidRDefault="00AC0813" w:rsidP="0089509B">
            <w:pPr>
              <w:pStyle w:val="bullet"/>
              <w:ind w:left="360" w:hanging="360"/>
            </w:pPr>
            <w:r w:rsidRPr="00BC283C">
              <w:t>third party reports from teachers confirming the learner’s ability to apply study skills relevant to specific outcomes</w:t>
            </w:r>
          </w:p>
        </w:tc>
      </w:tr>
    </w:tbl>
    <w:p w14:paraId="51674B7B" w14:textId="77777777" w:rsidR="00AC0813" w:rsidRDefault="00AC0813" w:rsidP="0089509B">
      <w:pPr>
        <w:keepNext/>
        <w:tabs>
          <w:tab w:val="left" w:pos="1530"/>
        </w:tabs>
        <w:sectPr w:rsidR="00AC0813" w:rsidSect="00AC0813">
          <w:headerReference w:type="even" r:id="rId523"/>
          <w:headerReference w:type="default" r:id="rId524"/>
          <w:headerReference w:type="first" r:id="rId525"/>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Pr>
      <w:tblGrid>
        <w:gridCol w:w="2802"/>
        <w:gridCol w:w="567"/>
        <w:gridCol w:w="144"/>
        <w:gridCol w:w="15"/>
        <w:gridCol w:w="5714"/>
      </w:tblGrid>
      <w:tr w:rsidR="00351862" w:rsidRPr="00BC283C" w14:paraId="0ACF5AE4" w14:textId="77777777" w:rsidTr="00814E0E">
        <w:tc>
          <w:tcPr>
            <w:tcW w:w="2802" w:type="dxa"/>
          </w:tcPr>
          <w:p w14:paraId="0B267618" w14:textId="77777777" w:rsidR="00351862" w:rsidRPr="00954CFA" w:rsidRDefault="00351862" w:rsidP="0089509B">
            <w:pPr>
              <w:pStyle w:val="temp"/>
            </w:pPr>
            <w:bookmarkStart w:id="503" w:name="_Toc477790018"/>
            <w:r w:rsidRPr="00954CFA">
              <w:t>Unit Code</w:t>
            </w:r>
            <w:bookmarkEnd w:id="503"/>
          </w:p>
        </w:tc>
        <w:tc>
          <w:tcPr>
            <w:tcW w:w="6440" w:type="dxa"/>
            <w:gridSpan w:val="4"/>
          </w:tcPr>
          <w:p w14:paraId="5D8D24F3" w14:textId="77777777" w:rsidR="00351862" w:rsidRPr="00BC283C" w:rsidRDefault="00351862" w:rsidP="0089509B">
            <w:pPr>
              <w:pStyle w:val="code"/>
            </w:pPr>
            <w:bookmarkStart w:id="504" w:name="_Toc491764910"/>
            <w:bookmarkStart w:id="505" w:name="_Toc507058794"/>
            <w:bookmarkStart w:id="506" w:name="_Toc514234506"/>
            <w:r w:rsidRPr="0090660D">
              <w:t>VU22073</w:t>
            </w:r>
            <w:bookmarkEnd w:id="504"/>
            <w:bookmarkEnd w:id="505"/>
            <w:bookmarkEnd w:id="506"/>
          </w:p>
        </w:tc>
      </w:tr>
      <w:tr w:rsidR="00351862" w:rsidRPr="00BC283C" w14:paraId="0BD2FBB1" w14:textId="77777777" w:rsidTr="00814E0E">
        <w:tc>
          <w:tcPr>
            <w:tcW w:w="2802" w:type="dxa"/>
          </w:tcPr>
          <w:p w14:paraId="4FDEA3C9" w14:textId="77777777" w:rsidR="00351862" w:rsidRPr="00954CFA" w:rsidRDefault="00351862" w:rsidP="0089509B">
            <w:pPr>
              <w:pStyle w:val="temp"/>
            </w:pPr>
            <w:bookmarkStart w:id="507" w:name="_Toc477790020"/>
            <w:r w:rsidRPr="00954CFA">
              <w:t>Unit Title</w:t>
            </w:r>
            <w:bookmarkEnd w:id="507"/>
          </w:p>
        </w:tc>
        <w:tc>
          <w:tcPr>
            <w:tcW w:w="6440" w:type="dxa"/>
            <w:gridSpan w:val="4"/>
          </w:tcPr>
          <w:p w14:paraId="2B3E3062" w14:textId="77777777" w:rsidR="00351862" w:rsidRPr="00BC283C" w:rsidRDefault="00351862" w:rsidP="0089509B">
            <w:pPr>
              <w:pStyle w:val="code"/>
            </w:pPr>
            <w:bookmarkStart w:id="508" w:name="_Toc426542585"/>
            <w:bookmarkStart w:id="509" w:name="_Toc491764911"/>
            <w:bookmarkStart w:id="510" w:name="_Toc507058795"/>
            <w:bookmarkStart w:id="511" w:name="_Toc514234507"/>
            <w:r w:rsidRPr="00BC283C">
              <w:t>Research scientific fields of study</w:t>
            </w:r>
            <w:bookmarkEnd w:id="508"/>
            <w:bookmarkEnd w:id="509"/>
            <w:bookmarkEnd w:id="510"/>
            <w:bookmarkEnd w:id="511"/>
          </w:p>
        </w:tc>
      </w:tr>
      <w:tr w:rsidR="00351862" w:rsidRPr="00BC283C" w14:paraId="2B40C8E4" w14:textId="77777777" w:rsidTr="00814E0E">
        <w:tc>
          <w:tcPr>
            <w:tcW w:w="2802" w:type="dxa"/>
          </w:tcPr>
          <w:p w14:paraId="380E71D8" w14:textId="77777777" w:rsidR="00351862" w:rsidRPr="00BC283C" w:rsidRDefault="00351862" w:rsidP="0089509B">
            <w:pPr>
              <w:pStyle w:val="Heading21"/>
            </w:pPr>
            <w:r w:rsidRPr="00BC283C">
              <w:t>Unit Descriptor</w:t>
            </w:r>
          </w:p>
        </w:tc>
        <w:tc>
          <w:tcPr>
            <w:tcW w:w="6440" w:type="dxa"/>
            <w:gridSpan w:val="4"/>
          </w:tcPr>
          <w:p w14:paraId="1D323C52" w14:textId="77777777" w:rsidR="00351862" w:rsidRPr="00BC283C" w:rsidRDefault="00351862" w:rsidP="0089509B">
            <w:pPr>
              <w:pStyle w:val="unittext"/>
            </w:pPr>
            <w:r w:rsidRPr="00BC283C">
              <w:t>This unit describes the knowledge and skills to research a scientific field of study in a tertiary learning environment</w:t>
            </w:r>
          </w:p>
        </w:tc>
      </w:tr>
      <w:tr w:rsidR="00351862" w:rsidRPr="00BC283C" w14:paraId="4E3CB8EA" w14:textId="77777777" w:rsidTr="00814E0E">
        <w:tc>
          <w:tcPr>
            <w:tcW w:w="2802" w:type="dxa"/>
          </w:tcPr>
          <w:p w14:paraId="6F67A805" w14:textId="77777777" w:rsidR="00351862" w:rsidRPr="00BC283C" w:rsidRDefault="00351862" w:rsidP="0089509B">
            <w:pPr>
              <w:pStyle w:val="Heading21"/>
            </w:pPr>
            <w:r w:rsidRPr="00BC283C">
              <w:t>Employability Skills</w:t>
            </w:r>
          </w:p>
        </w:tc>
        <w:tc>
          <w:tcPr>
            <w:tcW w:w="6440" w:type="dxa"/>
            <w:gridSpan w:val="4"/>
          </w:tcPr>
          <w:p w14:paraId="76A5B5CF" w14:textId="77777777" w:rsidR="00351862" w:rsidRPr="00BC283C" w:rsidRDefault="00351862" w:rsidP="0089509B">
            <w:pPr>
              <w:pStyle w:val="unittext"/>
            </w:pPr>
            <w:r w:rsidRPr="00BC283C">
              <w:t>This unit contains employability skills.</w:t>
            </w:r>
          </w:p>
        </w:tc>
      </w:tr>
      <w:tr w:rsidR="00351862" w:rsidRPr="00BC283C" w14:paraId="4FE09901" w14:textId="77777777" w:rsidTr="00814E0E">
        <w:tc>
          <w:tcPr>
            <w:tcW w:w="2802" w:type="dxa"/>
          </w:tcPr>
          <w:p w14:paraId="0A8EC672" w14:textId="77777777" w:rsidR="00351862" w:rsidRPr="00BC283C" w:rsidRDefault="00351862" w:rsidP="0089509B">
            <w:pPr>
              <w:pStyle w:val="Heading21"/>
            </w:pPr>
            <w:r w:rsidRPr="00BC283C">
              <w:t>Application of the Unit</w:t>
            </w:r>
          </w:p>
        </w:tc>
        <w:tc>
          <w:tcPr>
            <w:tcW w:w="6440" w:type="dxa"/>
            <w:gridSpan w:val="4"/>
          </w:tcPr>
          <w:p w14:paraId="225FCA4C" w14:textId="77777777" w:rsidR="00351862" w:rsidRPr="00BC283C" w:rsidRDefault="00351862" w:rsidP="0089509B">
            <w:pPr>
              <w:pStyle w:val="unittext"/>
            </w:pPr>
            <w:r w:rsidRPr="00BC283C">
              <w:t>This unit applies to learners who are preparing for study in the science or science related disciplines at a tertiary level.</w:t>
            </w:r>
          </w:p>
        </w:tc>
      </w:tr>
      <w:tr w:rsidR="00351862" w:rsidRPr="00BC283C" w14:paraId="747DF667" w14:textId="77777777" w:rsidTr="00814E0E">
        <w:tc>
          <w:tcPr>
            <w:tcW w:w="2802" w:type="dxa"/>
          </w:tcPr>
          <w:p w14:paraId="765A9B91" w14:textId="77777777" w:rsidR="00351862" w:rsidRPr="00BC283C" w:rsidRDefault="00351862" w:rsidP="0089509B">
            <w:pPr>
              <w:pStyle w:val="Heading21"/>
            </w:pPr>
            <w:r w:rsidRPr="00BC283C">
              <w:t>Element</w:t>
            </w:r>
          </w:p>
          <w:p w14:paraId="0D0F1293" w14:textId="77777777" w:rsidR="00351862" w:rsidRPr="00BC283C" w:rsidRDefault="00351862" w:rsidP="0089509B">
            <w:pPr>
              <w:pStyle w:val="text"/>
            </w:pPr>
            <w:r w:rsidRPr="00BC283C">
              <w:t>Elements describe the essential outcomes of a unit of competency. Elements describe actions or outcomes that are demonstrable and assessable.</w:t>
            </w:r>
          </w:p>
        </w:tc>
        <w:tc>
          <w:tcPr>
            <w:tcW w:w="6440" w:type="dxa"/>
            <w:gridSpan w:val="4"/>
          </w:tcPr>
          <w:p w14:paraId="16483F7C" w14:textId="77777777" w:rsidR="00351862" w:rsidRPr="00BC283C" w:rsidRDefault="00351862" w:rsidP="0089509B">
            <w:pPr>
              <w:pStyle w:val="Heading21"/>
            </w:pPr>
            <w:r w:rsidRPr="00BC283C">
              <w:t>Performance Criteria</w:t>
            </w:r>
          </w:p>
          <w:p w14:paraId="6CB846B8" w14:textId="44595D3E" w:rsidR="00351862" w:rsidRPr="00BC283C" w:rsidRDefault="00351862" w:rsidP="0089509B">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351862" w:rsidRPr="00BC283C" w14:paraId="144D6DCE" w14:textId="77777777" w:rsidTr="00814E0E">
        <w:tc>
          <w:tcPr>
            <w:tcW w:w="2802" w:type="dxa"/>
          </w:tcPr>
          <w:p w14:paraId="1F62CD79" w14:textId="77777777" w:rsidR="00351862" w:rsidRPr="00BC283C" w:rsidRDefault="00351862" w:rsidP="0089509B">
            <w:pPr>
              <w:pStyle w:val="spacer"/>
            </w:pPr>
          </w:p>
        </w:tc>
        <w:tc>
          <w:tcPr>
            <w:tcW w:w="6440" w:type="dxa"/>
            <w:gridSpan w:val="4"/>
          </w:tcPr>
          <w:p w14:paraId="2C715EC5" w14:textId="77777777" w:rsidR="00351862" w:rsidRPr="00BC283C" w:rsidRDefault="00351862" w:rsidP="0089509B">
            <w:pPr>
              <w:pStyle w:val="spacer"/>
            </w:pPr>
          </w:p>
        </w:tc>
      </w:tr>
      <w:tr w:rsidR="00351862" w:rsidRPr="00BC283C" w14:paraId="5D67CF1C" w14:textId="77777777" w:rsidTr="00814E0E">
        <w:tc>
          <w:tcPr>
            <w:tcW w:w="2802" w:type="dxa"/>
            <w:vMerge w:val="restart"/>
          </w:tcPr>
          <w:p w14:paraId="797A4130" w14:textId="77777777" w:rsidR="00351862" w:rsidRPr="00BC283C" w:rsidRDefault="00351862" w:rsidP="0089509B">
            <w:pPr>
              <w:pStyle w:val="element"/>
              <w:keepNext/>
            </w:pPr>
            <w:r w:rsidRPr="00BC283C">
              <w:t>1</w:t>
            </w:r>
            <w:r w:rsidRPr="00BC283C">
              <w:tab/>
              <w:t>Research a scientific field of study</w:t>
            </w:r>
          </w:p>
        </w:tc>
        <w:tc>
          <w:tcPr>
            <w:tcW w:w="711" w:type="dxa"/>
            <w:gridSpan w:val="2"/>
          </w:tcPr>
          <w:p w14:paraId="6223C7F8" w14:textId="77777777" w:rsidR="00351862" w:rsidRPr="00BC283C" w:rsidRDefault="00351862" w:rsidP="0089509B">
            <w:pPr>
              <w:pStyle w:val="PC"/>
              <w:keepNext/>
            </w:pPr>
            <w:r w:rsidRPr="00BC283C">
              <w:t xml:space="preserve">1.1 </w:t>
            </w:r>
          </w:p>
        </w:tc>
        <w:tc>
          <w:tcPr>
            <w:tcW w:w="5729" w:type="dxa"/>
            <w:gridSpan w:val="2"/>
          </w:tcPr>
          <w:p w14:paraId="11BB66EA" w14:textId="77777777" w:rsidR="00351862" w:rsidRPr="00BC283C" w:rsidRDefault="00351862" w:rsidP="0089509B">
            <w:pPr>
              <w:pStyle w:val="PC"/>
              <w:keepNext/>
            </w:pPr>
            <w:r w:rsidRPr="00BC283C">
              <w:t xml:space="preserve">Identify </w:t>
            </w:r>
            <w:r w:rsidRPr="00BC283C">
              <w:rPr>
                <w:b/>
              </w:rPr>
              <w:t>scientific</w:t>
            </w:r>
            <w:r w:rsidRPr="00BC283C">
              <w:t xml:space="preserve"> </w:t>
            </w:r>
            <w:r w:rsidRPr="00BC283C">
              <w:rPr>
                <w:b/>
                <w:i/>
              </w:rPr>
              <w:t>fields of study</w:t>
            </w:r>
            <w:r w:rsidRPr="00BC283C">
              <w:t xml:space="preserve"> available in tertiary environments</w:t>
            </w:r>
          </w:p>
        </w:tc>
      </w:tr>
      <w:tr w:rsidR="00351862" w:rsidRPr="00BC283C" w14:paraId="2B012E54" w14:textId="77777777" w:rsidTr="00814E0E">
        <w:tc>
          <w:tcPr>
            <w:tcW w:w="2802" w:type="dxa"/>
            <w:vMerge/>
          </w:tcPr>
          <w:p w14:paraId="72815689" w14:textId="77777777" w:rsidR="00351862" w:rsidRPr="00BC283C" w:rsidRDefault="00351862" w:rsidP="0089509B">
            <w:pPr>
              <w:pStyle w:val="element"/>
              <w:keepNext/>
            </w:pPr>
          </w:p>
        </w:tc>
        <w:tc>
          <w:tcPr>
            <w:tcW w:w="711" w:type="dxa"/>
            <w:gridSpan w:val="2"/>
          </w:tcPr>
          <w:p w14:paraId="66E1BF27" w14:textId="77777777" w:rsidR="00351862" w:rsidRPr="00BC283C" w:rsidRDefault="00351862" w:rsidP="0089509B">
            <w:pPr>
              <w:pStyle w:val="PC"/>
              <w:keepNext/>
            </w:pPr>
            <w:r w:rsidRPr="00BC283C">
              <w:t xml:space="preserve">1.2 </w:t>
            </w:r>
          </w:p>
        </w:tc>
        <w:tc>
          <w:tcPr>
            <w:tcW w:w="5729" w:type="dxa"/>
            <w:gridSpan w:val="2"/>
          </w:tcPr>
          <w:p w14:paraId="7D6F1EE5" w14:textId="77777777" w:rsidR="00351862" w:rsidRPr="00BC283C" w:rsidRDefault="00351862" w:rsidP="0089509B">
            <w:pPr>
              <w:pStyle w:val="PC"/>
              <w:keepNext/>
            </w:pPr>
            <w:r w:rsidRPr="00BC283C">
              <w:t>Select a field of study for investigation</w:t>
            </w:r>
          </w:p>
        </w:tc>
      </w:tr>
      <w:tr w:rsidR="00351862" w:rsidRPr="00BC283C" w14:paraId="354EFFEA" w14:textId="77777777" w:rsidTr="00814E0E">
        <w:tc>
          <w:tcPr>
            <w:tcW w:w="2802" w:type="dxa"/>
            <w:vMerge/>
          </w:tcPr>
          <w:p w14:paraId="675B1F29" w14:textId="77777777" w:rsidR="00351862" w:rsidRPr="00BC283C" w:rsidRDefault="00351862" w:rsidP="0089509B">
            <w:pPr>
              <w:pStyle w:val="element"/>
              <w:keepNext/>
            </w:pPr>
          </w:p>
        </w:tc>
        <w:tc>
          <w:tcPr>
            <w:tcW w:w="711" w:type="dxa"/>
            <w:gridSpan w:val="2"/>
          </w:tcPr>
          <w:p w14:paraId="2DC74F26" w14:textId="77777777" w:rsidR="00351862" w:rsidRPr="00BC283C" w:rsidRDefault="00351862" w:rsidP="0089509B">
            <w:pPr>
              <w:pStyle w:val="PC"/>
              <w:keepNext/>
            </w:pPr>
            <w:r w:rsidRPr="00BC283C">
              <w:t>1.3</w:t>
            </w:r>
          </w:p>
        </w:tc>
        <w:tc>
          <w:tcPr>
            <w:tcW w:w="5729" w:type="dxa"/>
            <w:gridSpan w:val="2"/>
          </w:tcPr>
          <w:p w14:paraId="523423D2" w14:textId="77777777" w:rsidR="00351862" w:rsidRPr="00BC283C" w:rsidRDefault="00351862" w:rsidP="0089509B">
            <w:pPr>
              <w:pStyle w:val="PC"/>
              <w:keepNext/>
            </w:pPr>
            <w:r w:rsidRPr="00BC283C">
              <w:t>Describe the field of study</w:t>
            </w:r>
            <w:r w:rsidRPr="00BC283C">
              <w:rPr>
                <w:b/>
                <w:i/>
              </w:rPr>
              <w:t xml:space="preserve"> </w:t>
            </w:r>
            <w:r w:rsidRPr="00BC283C">
              <w:t xml:space="preserve">and areas of </w:t>
            </w:r>
            <w:r w:rsidRPr="00BC283C">
              <w:rPr>
                <w:b/>
                <w:i/>
              </w:rPr>
              <w:t>specialisation</w:t>
            </w:r>
          </w:p>
        </w:tc>
      </w:tr>
      <w:tr w:rsidR="00351862" w:rsidRPr="00BC283C" w14:paraId="0FDF8F42" w14:textId="77777777" w:rsidTr="00814E0E">
        <w:tc>
          <w:tcPr>
            <w:tcW w:w="2802" w:type="dxa"/>
            <w:vMerge/>
          </w:tcPr>
          <w:p w14:paraId="32BC7891" w14:textId="77777777" w:rsidR="00351862" w:rsidRPr="00BC283C" w:rsidRDefault="00351862" w:rsidP="0089509B">
            <w:pPr>
              <w:pStyle w:val="element"/>
              <w:keepNext/>
            </w:pPr>
          </w:p>
        </w:tc>
        <w:tc>
          <w:tcPr>
            <w:tcW w:w="711" w:type="dxa"/>
            <w:gridSpan w:val="2"/>
          </w:tcPr>
          <w:p w14:paraId="036A343D" w14:textId="77777777" w:rsidR="00351862" w:rsidRPr="00BC283C" w:rsidRDefault="00351862" w:rsidP="0089509B">
            <w:pPr>
              <w:pStyle w:val="PC"/>
              <w:keepNext/>
            </w:pPr>
            <w:r w:rsidRPr="00BC283C">
              <w:t>1.4</w:t>
            </w:r>
          </w:p>
        </w:tc>
        <w:tc>
          <w:tcPr>
            <w:tcW w:w="5729" w:type="dxa"/>
            <w:gridSpan w:val="2"/>
          </w:tcPr>
          <w:p w14:paraId="1C62A84F" w14:textId="77777777" w:rsidR="00351862" w:rsidRPr="00BC283C" w:rsidRDefault="00351862" w:rsidP="0089509B">
            <w:pPr>
              <w:pStyle w:val="PC"/>
              <w:keepNext/>
            </w:pPr>
            <w:r w:rsidRPr="00BC283C">
              <w:t xml:space="preserve">Examine the core subject matter and areas of specialisation </w:t>
            </w:r>
          </w:p>
        </w:tc>
      </w:tr>
      <w:tr w:rsidR="00351862" w:rsidRPr="00BC283C" w14:paraId="1B49F11F" w14:textId="77777777" w:rsidTr="00814E0E">
        <w:tc>
          <w:tcPr>
            <w:tcW w:w="2802" w:type="dxa"/>
            <w:vMerge/>
          </w:tcPr>
          <w:p w14:paraId="0E877F11" w14:textId="77777777" w:rsidR="00351862" w:rsidRPr="00BC283C" w:rsidRDefault="00351862" w:rsidP="0089509B">
            <w:pPr>
              <w:pStyle w:val="element"/>
              <w:keepNext/>
            </w:pPr>
          </w:p>
        </w:tc>
        <w:tc>
          <w:tcPr>
            <w:tcW w:w="711" w:type="dxa"/>
            <w:gridSpan w:val="2"/>
          </w:tcPr>
          <w:p w14:paraId="7F226977" w14:textId="77777777" w:rsidR="00351862" w:rsidRPr="00BC283C" w:rsidRDefault="00351862" w:rsidP="0089509B">
            <w:pPr>
              <w:pStyle w:val="PC"/>
              <w:keepNext/>
            </w:pPr>
            <w:r w:rsidRPr="00BC283C">
              <w:t>1.5</w:t>
            </w:r>
          </w:p>
        </w:tc>
        <w:tc>
          <w:tcPr>
            <w:tcW w:w="5729" w:type="dxa"/>
            <w:gridSpan w:val="2"/>
          </w:tcPr>
          <w:p w14:paraId="66350692" w14:textId="77777777" w:rsidR="00351862" w:rsidRPr="00BC283C" w:rsidRDefault="00351862" w:rsidP="0089509B">
            <w:pPr>
              <w:pStyle w:val="PC"/>
              <w:keepNext/>
            </w:pPr>
            <w:r w:rsidRPr="00BC283C">
              <w:t xml:space="preserve">Describe </w:t>
            </w:r>
            <w:r w:rsidRPr="00BC283C">
              <w:rPr>
                <w:b/>
                <w:i/>
              </w:rPr>
              <w:t>forms of enquiry</w:t>
            </w:r>
            <w:r w:rsidRPr="00BC283C">
              <w:t xml:space="preserve"> and research methods used in the field of study </w:t>
            </w:r>
          </w:p>
        </w:tc>
      </w:tr>
      <w:tr w:rsidR="00351862" w:rsidRPr="00BC283C" w14:paraId="04CC0661" w14:textId="77777777" w:rsidTr="00814E0E">
        <w:tc>
          <w:tcPr>
            <w:tcW w:w="2802" w:type="dxa"/>
          </w:tcPr>
          <w:p w14:paraId="7EB4032E" w14:textId="77777777" w:rsidR="00351862" w:rsidRPr="00BC283C" w:rsidRDefault="00351862" w:rsidP="0089509B">
            <w:pPr>
              <w:pStyle w:val="spacer"/>
            </w:pPr>
          </w:p>
        </w:tc>
        <w:tc>
          <w:tcPr>
            <w:tcW w:w="6440" w:type="dxa"/>
            <w:gridSpan w:val="4"/>
          </w:tcPr>
          <w:p w14:paraId="5AEB0281" w14:textId="77777777" w:rsidR="00351862" w:rsidRPr="00BC283C" w:rsidRDefault="00351862" w:rsidP="0089509B">
            <w:pPr>
              <w:pStyle w:val="spacer"/>
            </w:pPr>
          </w:p>
        </w:tc>
      </w:tr>
      <w:tr w:rsidR="00351862" w:rsidRPr="00BC283C" w14:paraId="26BADBC6" w14:textId="77777777" w:rsidTr="00814E0E">
        <w:tc>
          <w:tcPr>
            <w:tcW w:w="2802" w:type="dxa"/>
            <w:vMerge w:val="restart"/>
          </w:tcPr>
          <w:p w14:paraId="221D5FDA" w14:textId="77777777" w:rsidR="00351862" w:rsidRPr="00BC283C" w:rsidRDefault="00351862" w:rsidP="0089509B">
            <w:pPr>
              <w:pStyle w:val="element"/>
              <w:keepNext/>
            </w:pPr>
            <w:r w:rsidRPr="00BC283C">
              <w:t>2</w:t>
            </w:r>
            <w:r w:rsidRPr="00BC283C">
              <w:tab/>
              <w:t>Use on-line technologies for researching a field of study</w:t>
            </w:r>
          </w:p>
        </w:tc>
        <w:tc>
          <w:tcPr>
            <w:tcW w:w="726" w:type="dxa"/>
            <w:gridSpan w:val="3"/>
          </w:tcPr>
          <w:p w14:paraId="5BF2F2E7" w14:textId="77777777" w:rsidR="00351862" w:rsidRPr="00BC283C" w:rsidRDefault="00351862" w:rsidP="0089509B">
            <w:pPr>
              <w:pStyle w:val="PC"/>
              <w:keepNext/>
            </w:pPr>
            <w:r w:rsidRPr="00BC283C">
              <w:t>2.1</w:t>
            </w:r>
          </w:p>
        </w:tc>
        <w:tc>
          <w:tcPr>
            <w:tcW w:w="5714" w:type="dxa"/>
          </w:tcPr>
          <w:p w14:paraId="125D776A" w14:textId="3F9EF97F" w:rsidR="00351862" w:rsidRPr="00BC283C" w:rsidRDefault="00351862" w:rsidP="0089509B">
            <w:pPr>
              <w:pStyle w:val="PC"/>
              <w:keepNext/>
            </w:pPr>
            <w:r w:rsidRPr="00BC283C">
              <w:t>Source information</w:t>
            </w:r>
            <w:r w:rsidR="00FA7CF7">
              <w:t xml:space="preserve"> </w:t>
            </w:r>
            <w:r w:rsidRPr="00BC283C">
              <w:t>using academic databases and search engines</w:t>
            </w:r>
          </w:p>
        </w:tc>
      </w:tr>
      <w:tr w:rsidR="00351862" w:rsidRPr="00BC283C" w14:paraId="60E77591" w14:textId="77777777" w:rsidTr="00814E0E">
        <w:tc>
          <w:tcPr>
            <w:tcW w:w="2802" w:type="dxa"/>
            <w:vMerge/>
          </w:tcPr>
          <w:p w14:paraId="698E1298" w14:textId="77777777" w:rsidR="00351862" w:rsidRPr="00BC283C" w:rsidRDefault="00351862" w:rsidP="0089509B">
            <w:pPr>
              <w:keepNext/>
            </w:pPr>
          </w:p>
        </w:tc>
        <w:tc>
          <w:tcPr>
            <w:tcW w:w="726" w:type="dxa"/>
            <w:gridSpan w:val="3"/>
          </w:tcPr>
          <w:p w14:paraId="0A6C3EFE" w14:textId="77777777" w:rsidR="00351862" w:rsidRPr="00BC283C" w:rsidRDefault="00351862" w:rsidP="0089509B">
            <w:pPr>
              <w:pStyle w:val="PC"/>
              <w:keepNext/>
            </w:pPr>
            <w:r w:rsidRPr="00BC283C">
              <w:t>2.2</w:t>
            </w:r>
          </w:p>
        </w:tc>
        <w:tc>
          <w:tcPr>
            <w:tcW w:w="5714" w:type="dxa"/>
          </w:tcPr>
          <w:p w14:paraId="75B94DB8" w14:textId="77777777" w:rsidR="00351862" w:rsidRPr="00BC283C" w:rsidRDefault="00351862" w:rsidP="0089509B">
            <w:pPr>
              <w:pStyle w:val="PC"/>
              <w:keepNext/>
            </w:pPr>
            <w:r w:rsidRPr="00BC283C">
              <w:t>Cross –check Information using alternative sources and accepted authorities</w:t>
            </w:r>
          </w:p>
        </w:tc>
      </w:tr>
      <w:tr w:rsidR="00351862" w:rsidRPr="00BC283C" w14:paraId="4D066600" w14:textId="77777777" w:rsidTr="00814E0E">
        <w:tc>
          <w:tcPr>
            <w:tcW w:w="2802" w:type="dxa"/>
            <w:vMerge/>
          </w:tcPr>
          <w:p w14:paraId="2A9620E8" w14:textId="77777777" w:rsidR="00351862" w:rsidRPr="00BC283C" w:rsidRDefault="00351862" w:rsidP="0089509B">
            <w:pPr>
              <w:keepNext/>
            </w:pPr>
          </w:p>
        </w:tc>
        <w:tc>
          <w:tcPr>
            <w:tcW w:w="726" w:type="dxa"/>
            <w:gridSpan w:val="3"/>
          </w:tcPr>
          <w:p w14:paraId="5C7926F7" w14:textId="77777777" w:rsidR="00351862" w:rsidRPr="00BC283C" w:rsidRDefault="00351862" w:rsidP="0089509B">
            <w:pPr>
              <w:pStyle w:val="PC"/>
              <w:keepNext/>
            </w:pPr>
            <w:r w:rsidRPr="00BC283C">
              <w:t>2.3</w:t>
            </w:r>
          </w:p>
        </w:tc>
        <w:tc>
          <w:tcPr>
            <w:tcW w:w="5714" w:type="dxa"/>
          </w:tcPr>
          <w:p w14:paraId="2ED8C4E6" w14:textId="77777777" w:rsidR="00351862" w:rsidRPr="00BC283C" w:rsidRDefault="00351862" w:rsidP="0089509B">
            <w:pPr>
              <w:pStyle w:val="PC"/>
              <w:keepNext/>
            </w:pPr>
            <w:r w:rsidRPr="00BC283C">
              <w:t xml:space="preserve">Examine online texts for reliability and quality of evidence and argument </w:t>
            </w:r>
          </w:p>
        </w:tc>
      </w:tr>
      <w:tr w:rsidR="00351862" w:rsidRPr="00BC283C" w14:paraId="2032598C" w14:textId="77777777" w:rsidTr="00814E0E">
        <w:tc>
          <w:tcPr>
            <w:tcW w:w="2802" w:type="dxa"/>
            <w:vMerge/>
          </w:tcPr>
          <w:p w14:paraId="0983DB8E" w14:textId="77777777" w:rsidR="00351862" w:rsidRPr="00BC283C" w:rsidRDefault="00351862" w:rsidP="0089509B">
            <w:pPr>
              <w:keepNext/>
            </w:pPr>
          </w:p>
        </w:tc>
        <w:tc>
          <w:tcPr>
            <w:tcW w:w="726" w:type="dxa"/>
            <w:gridSpan w:val="3"/>
          </w:tcPr>
          <w:p w14:paraId="228A89FD" w14:textId="77777777" w:rsidR="00351862" w:rsidRPr="00BC283C" w:rsidRDefault="00351862" w:rsidP="0089509B">
            <w:pPr>
              <w:pStyle w:val="PC"/>
              <w:keepNext/>
            </w:pPr>
            <w:r w:rsidRPr="00BC283C">
              <w:t>2.4</w:t>
            </w:r>
          </w:p>
        </w:tc>
        <w:tc>
          <w:tcPr>
            <w:tcW w:w="5714" w:type="dxa"/>
          </w:tcPr>
          <w:p w14:paraId="37DC799D" w14:textId="77777777" w:rsidR="00351862" w:rsidRPr="00BC283C" w:rsidRDefault="00351862" w:rsidP="0089509B">
            <w:pPr>
              <w:pStyle w:val="PC"/>
              <w:keepNext/>
            </w:pPr>
            <w:r w:rsidRPr="00BC283C">
              <w:t>Examine online resources for consistency with academic discourse and conventions.</w:t>
            </w:r>
          </w:p>
        </w:tc>
      </w:tr>
      <w:tr w:rsidR="00351862" w:rsidRPr="00BC283C" w14:paraId="337B42E9" w14:textId="77777777" w:rsidTr="00814E0E">
        <w:tc>
          <w:tcPr>
            <w:tcW w:w="2802" w:type="dxa"/>
          </w:tcPr>
          <w:p w14:paraId="46A21DB6" w14:textId="77777777" w:rsidR="00351862" w:rsidRPr="00BC283C" w:rsidRDefault="00351862" w:rsidP="0089509B">
            <w:pPr>
              <w:pStyle w:val="spacer"/>
            </w:pPr>
          </w:p>
        </w:tc>
        <w:tc>
          <w:tcPr>
            <w:tcW w:w="6440" w:type="dxa"/>
            <w:gridSpan w:val="4"/>
          </w:tcPr>
          <w:p w14:paraId="545A9E64" w14:textId="77777777" w:rsidR="00351862" w:rsidRPr="00BC283C" w:rsidRDefault="00351862" w:rsidP="0089509B">
            <w:pPr>
              <w:pStyle w:val="spacer"/>
            </w:pPr>
          </w:p>
        </w:tc>
      </w:tr>
      <w:tr w:rsidR="00351862" w:rsidRPr="00BC283C" w14:paraId="34917204" w14:textId="77777777" w:rsidTr="00814E0E">
        <w:tc>
          <w:tcPr>
            <w:tcW w:w="2802" w:type="dxa"/>
            <w:vMerge w:val="restart"/>
          </w:tcPr>
          <w:p w14:paraId="1AC2C3A8" w14:textId="77777777" w:rsidR="00351862" w:rsidRPr="00BC283C" w:rsidRDefault="00351862" w:rsidP="0089509B">
            <w:pPr>
              <w:pStyle w:val="element"/>
              <w:keepNext/>
            </w:pPr>
            <w:r w:rsidRPr="00BC283C">
              <w:t>3</w:t>
            </w:r>
            <w:r w:rsidRPr="00BC283C">
              <w:tab/>
              <w:t>Use online technology to examine a journal article</w:t>
            </w:r>
          </w:p>
        </w:tc>
        <w:tc>
          <w:tcPr>
            <w:tcW w:w="711" w:type="dxa"/>
            <w:gridSpan w:val="2"/>
          </w:tcPr>
          <w:p w14:paraId="3CD8C3CC" w14:textId="77777777" w:rsidR="00351862" w:rsidRPr="00BC283C" w:rsidRDefault="00351862" w:rsidP="0089509B">
            <w:pPr>
              <w:pStyle w:val="PC"/>
              <w:keepNext/>
            </w:pPr>
            <w:r w:rsidRPr="00BC283C">
              <w:t>3.1</w:t>
            </w:r>
          </w:p>
        </w:tc>
        <w:tc>
          <w:tcPr>
            <w:tcW w:w="5729" w:type="dxa"/>
            <w:gridSpan w:val="2"/>
          </w:tcPr>
          <w:p w14:paraId="62DC32B0" w14:textId="77777777" w:rsidR="00351862" w:rsidRPr="00BC283C" w:rsidRDefault="00351862" w:rsidP="0089509B">
            <w:pPr>
              <w:pStyle w:val="PC"/>
              <w:keepNext/>
            </w:pPr>
            <w:r w:rsidRPr="00BC283C">
              <w:t>Access journal article abstracts using academic databases</w:t>
            </w:r>
          </w:p>
        </w:tc>
      </w:tr>
      <w:tr w:rsidR="00351862" w:rsidRPr="00BC283C" w14:paraId="79EBAD45" w14:textId="77777777" w:rsidTr="00814E0E">
        <w:tc>
          <w:tcPr>
            <w:tcW w:w="2802" w:type="dxa"/>
            <w:vMerge/>
          </w:tcPr>
          <w:p w14:paraId="4ACFC264" w14:textId="77777777" w:rsidR="00351862" w:rsidRPr="00BC283C" w:rsidRDefault="00351862" w:rsidP="0089509B">
            <w:pPr>
              <w:keepNext/>
            </w:pPr>
          </w:p>
        </w:tc>
        <w:tc>
          <w:tcPr>
            <w:tcW w:w="711" w:type="dxa"/>
            <w:gridSpan w:val="2"/>
          </w:tcPr>
          <w:p w14:paraId="1F616659" w14:textId="77777777" w:rsidR="00351862" w:rsidRPr="00BC283C" w:rsidRDefault="00351862" w:rsidP="0089509B">
            <w:pPr>
              <w:pStyle w:val="PC"/>
              <w:keepNext/>
            </w:pPr>
            <w:r w:rsidRPr="00BC283C">
              <w:t>3.2</w:t>
            </w:r>
          </w:p>
        </w:tc>
        <w:tc>
          <w:tcPr>
            <w:tcW w:w="5729" w:type="dxa"/>
            <w:gridSpan w:val="2"/>
          </w:tcPr>
          <w:p w14:paraId="76A02D02" w14:textId="77777777" w:rsidR="00351862" w:rsidRPr="00BC283C" w:rsidRDefault="00351862" w:rsidP="0089509B">
            <w:pPr>
              <w:pStyle w:val="PC"/>
              <w:keepNext/>
            </w:pPr>
            <w:r w:rsidRPr="00BC283C">
              <w:t xml:space="preserve">Select and access a peer reviewed journal article </w:t>
            </w:r>
          </w:p>
        </w:tc>
      </w:tr>
      <w:tr w:rsidR="00351862" w:rsidRPr="00BC283C" w14:paraId="795EB441" w14:textId="77777777" w:rsidTr="00814E0E">
        <w:tc>
          <w:tcPr>
            <w:tcW w:w="2802" w:type="dxa"/>
            <w:vMerge/>
          </w:tcPr>
          <w:p w14:paraId="61632088" w14:textId="77777777" w:rsidR="00351862" w:rsidRPr="00BC283C" w:rsidRDefault="00351862" w:rsidP="0089509B">
            <w:pPr>
              <w:keepNext/>
            </w:pPr>
          </w:p>
        </w:tc>
        <w:tc>
          <w:tcPr>
            <w:tcW w:w="711" w:type="dxa"/>
            <w:gridSpan w:val="2"/>
          </w:tcPr>
          <w:p w14:paraId="32E3F3F9" w14:textId="77777777" w:rsidR="00351862" w:rsidRPr="00BC283C" w:rsidRDefault="00351862" w:rsidP="0089509B">
            <w:pPr>
              <w:pStyle w:val="PC"/>
              <w:keepNext/>
            </w:pPr>
            <w:r w:rsidRPr="00BC283C">
              <w:t>3.3</w:t>
            </w:r>
          </w:p>
        </w:tc>
        <w:tc>
          <w:tcPr>
            <w:tcW w:w="5729" w:type="dxa"/>
            <w:gridSpan w:val="2"/>
          </w:tcPr>
          <w:p w14:paraId="6E1366E1" w14:textId="77777777" w:rsidR="00351862" w:rsidRPr="00BC283C" w:rsidRDefault="00351862" w:rsidP="0089509B">
            <w:pPr>
              <w:pStyle w:val="PC"/>
              <w:keepNext/>
            </w:pPr>
            <w:r w:rsidRPr="00BC283C">
              <w:t>Describe the peer review process</w:t>
            </w:r>
          </w:p>
        </w:tc>
      </w:tr>
      <w:tr w:rsidR="00351862" w:rsidRPr="00BC283C" w14:paraId="7C440E75" w14:textId="77777777" w:rsidTr="00814E0E">
        <w:tc>
          <w:tcPr>
            <w:tcW w:w="2802" w:type="dxa"/>
            <w:vMerge/>
          </w:tcPr>
          <w:p w14:paraId="41361ED2" w14:textId="77777777" w:rsidR="00351862" w:rsidRPr="00BC283C" w:rsidRDefault="00351862" w:rsidP="0089509B">
            <w:pPr>
              <w:keepNext/>
            </w:pPr>
          </w:p>
        </w:tc>
        <w:tc>
          <w:tcPr>
            <w:tcW w:w="711" w:type="dxa"/>
            <w:gridSpan w:val="2"/>
          </w:tcPr>
          <w:p w14:paraId="544925D8" w14:textId="77777777" w:rsidR="00351862" w:rsidRPr="00BC283C" w:rsidRDefault="00351862" w:rsidP="0089509B">
            <w:pPr>
              <w:pStyle w:val="PC"/>
              <w:keepNext/>
            </w:pPr>
            <w:r w:rsidRPr="00BC283C">
              <w:t>3.4</w:t>
            </w:r>
          </w:p>
        </w:tc>
        <w:tc>
          <w:tcPr>
            <w:tcW w:w="5729" w:type="dxa"/>
            <w:gridSpan w:val="2"/>
          </w:tcPr>
          <w:p w14:paraId="153DBB38" w14:textId="77777777" w:rsidR="00351862" w:rsidRPr="00BC283C" w:rsidRDefault="00351862" w:rsidP="0089509B">
            <w:pPr>
              <w:pStyle w:val="PC"/>
              <w:keepNext/>
            </w:pPr>
            <w:r w:rsidRPr="00BC283C">
              <w:t>Examine the research methods and the subject matter presented in the journal article</w:t>
            </w:r>
          </w:p>
        </w:tc>
      </w:tr>
      <w:tr w:rsidR="00351862" w:rsidRPr="00BC283C" w14:paraId="09F22DC9" w14:textId="77777777" w:rsidTr="00814E0E">
        <w:tc>
          <w:tcPr>
            <w:tcW w:w="2802" w:type="dxa"/>
          </w:tcPr>
          <w:p w14:paraId="59EBAAC5" w14:textId="77777777" w:rsidR="00351862" w:rsidRPr="00BC283C" w:rsidRDefault="00351862" w:rsidP="0089509B">
            <w:pPr>
              <w:pStyle w:val="spacer"/>
            </w:pPr>
          </w:p>
        </w:tc>
        <w:tc>
          <w:tcPr>
            <w:tcW w:w="711" w:type="dxa"/>
            <w:gridSpan w:val="2"/>
          </w:tcPr>
          <w:p w14:paraId="4103229B" w14:textId="77777777" w:rsidR="00351862" w:rsidRPr="00BC283C" w:rsidRDefault="00351862" w:rsidP="0089509B">
            <w:pPr>
              <w:pStyle w:val="spacer"/>
            </w:pPr>
          </w:p>
        </w:tc>
        <w:tc>
          <w:tcPr>
            <w:tcW w:w="5729" w:type="dxa"/>
            <w:gridSpan w:val="2"/>
          </w:tcPr>
          <w:p w14:paraId="30536263" w14:textId="77777777" w:rsidR="00351862" w:rsidRPr="00BC283C" w:rsidRDefault="00351862" w:rsidP="0089509B">
            <w:pPr>
              <w:pStyle w:val="spacer"/>
            </w:pPr>
          </w:p>
        </w:tc>
      </w:tr>
      <w:tr w:rsidR="00351862" w:rsidRPr="00BC283C" w14:paraId="7C99CDDF" w14:textId="77777777" w:rsidTr="00814E0E">
        <w:tc>
          <w:tcPr>
            <w:tcW w:w="2802" w:type="dxa"/>
            <w:vMerge w:val="restart"/>
          </w:tcPr>
          <w:p w14:paraId="2AD325E1" w14:textId="77777777" w:rsidR="00351862" w:rsidRPr="00BC283C" w:rsidRDefault="00351862" w:rsidP="0089509B">
            <w:pPr>
              <w:pStyle w:val="unittext"/>
              <w:ind w:left="284" w:hanging="284"/>
            </w:pPr>
            <w:r w:rsidRPr="00BC283C">
              <w:t>4</w:t>
            </w:r>
            <w:r w:rsidRPr="00BC283C">
              <w:tab/>
              <w:t>Deliver a presentation on field of study examined</w:t>
            </w:r>
          </w:p>
        </w:tc>
        <w:tc>
          <w:tcPr>
            <w:tcW w:w="711" w:type="dxa"/>
            <w:gridSpan w:val="2"/>
          </w:tcPr>
          <w:p w14:paraId="0160E283" w14:textId="77777777" w:rsidR="00351862" w:rsidRPr="00BC283C" w:rsidRDefault="00351862" w:rsidP="0089509B">
            <w:pPr>
              <w:pStyle w:val="PC"/>
              <w:keepNext/>
            </w:pPr>
            <w:r w:rsidRPr="00BC283C">
              <w:t>4.1</w:t>
            </w:r>
          </w:p>
        </w:tc>
        <w:tc>
          <w:tcPr>
            <w:tcW w:w="5729" w:type="dxa"/>
            <w:gridSpan w:val="2"/>
          </w:tcPr>
          <w:p w14:paraId="7CDE70C9" w14:textId="488055C1" w:rsidR="00351862" w:rsidRPr="00BC283C" w:rsidRDefault="00351862" w:rsidP="0089509B">
            <w:pPr>
              <w:pStyle w:val="PC"/>
              <w:keepNext/>
            </w:pPr>
            <w:r w:rsidRPr="00BC283C">
              <w:t>Identify audience and purpose of the presentation</w:t>
            </w:r>
            <w:r w:rsidR="00FA7CF7">
              <w:t xml:space="preserve"> </w:t>
            </w:r>
          </w:p>
        </w:tc>
      </w:tr>
      <w:tr w:rsidR="00351862" w:rsidRPr="00BC283C" w14:paraId="0E123FEA" w14:textId="77777777" w:rsidTr="00814E0E">
        <w:tc>
          <w:tcPr>
            <w:tcW w:w="2802" w:type="dxa"/>
            <w:vMerge/>
          </w:tcPr>
          <w:p w14:paraId="337BDD52" w14:textId="77777777" w:rsidR="00351862" w:rsidRPr="00BC283C" w:rsidRDefault="00351862" w:rsidP="0089509B">
            <w:pPr>
              <w:pStyle w:val="unittext"/>
            </w:pPr>
          </w:p>
        </w:tc>
        <w:tc>
          <w:tcPr>
            <w:tcW w:w="711" w:type="dxa"/>
            <w:gridSpan w:val="2"/>
          </w:tcPr>
          <w:p w14:paraId="31E66FA0" w14:textId="77777777" w:rsidR="00351862" w:rsidRPr="00BC283C" w:rsidRDefault="00351862" w:rsidP="0089509B">
            <w:pPr>
              <w:pStyle w:val="PC"/>
              <w:keepNext/>
            </w:pPr>
            <w:r w:rsidRPr="00BC283C">
              <w:t>4.2</w:t>
            </w:r>
          </w:p>
        </w:tc>
        <w:tc>
          <w:tcPr>
            <w:tcW w:w="5729" w:type="dxa"/>
            <w:gridSpan w:val="2"/>
          </w:tcPr>
          <w:p w14:paraId="705528FC" w14:textId="77777777" w:rsidR="00351862" w:rsidRPr="00BC283C" w:rsidRDefault="00351862" w:rsidP="0089509B">
            <w:pPr>
              <w:pStyle w:val="PC"/>
              <w:keepNext/>
            </w:pPr>
            <w:r w:rsidRPr="00BC283C">
              <w:t>Structure and organise presentation to fit time available</w:t>
            </w:r>
          </w:p>
        </w:tc>
      </w:tr>
      <w:tr w:rsidR="00351862" w:rsidRPr="00BC283C" w14:paraId="3DC5CA5A" w14:textId="77777777" w:rsidTr="00814E0E">
        <w:tc>
          <w:tcPr>
            <w:tcW w:w="2802" w:type="dxa"/>
            <w:vMerge/>
          </w:tcPr>
          <w:p w14:paraId="6D2AAAEE" w14:textId="77777777" w:rsidR="00351862" w:rsidRPr="00BC283C" w:rsidRDefault="00351862" w:rsidP="0089509B">
            <w:pPr>
              <w:pStyle w:val="unittext"/>
            </w:pPr>
          </w:p>
        </w:tc>
        <w:tc>
          <w:tcPr>
            <w:tcW w:w="711" w:type="dxa"/>
            <w:gridSpan w:val="2"/>
          </w:tcPr>
          <w:p w14:paraId="18EC4BC6" w14:textId="77777777" w:rsidR="00351862" w:rsidRPr="00BC283C" w:rsidRDefault="00351862" w:rsidP="0089509B">
            <w:pPr>
              <w:pStyle w:val="PC"/>
              <w:keepNext/>
            </w:pPr>
            <w:r w:rsidRPr="00BC283C">
              <w:t>4.3</w:t>
            </w:r>
          </w:p>
        </w:tc>
        <w:tc>
          <w:tcPr>
            <w:tcW w:w="5729" w:type="dxa"/>
            <w:gridSpan w:val="2"/>
          </w:tcPr>
          <w:p w14:paraId="3C23A034" w14:textId="77777777" w:rsidR="00351862" w:rsidRPr="00BC283C" w:rsidRDefault="00351862" w:rsidP="0089509B">
            <w:pPr>
              <w:pStyle w:val="PC"/>
              <w:keepNext/>
            </w:pPr>
            <w:r w:rsidRPr="00BC283C">
              <w:t>Source images appropriate to purpose and sequence logically</w:t>
            </w:r>
          </w:p>
        </w:tc>
      </w:tr>
      <w:tr w:rsidR="00351862" w:rsidRPr="00BC283C" w14:paraId="0EF0410B" w14:textId="77777777" w:rsidTr="00814E0E">
        <w:tc>
          <w:tcPr>
            <w:tcW w:w="2802" w:type="dxa"/>
            <w:vMerge/>
          </w:tcPr>
          <w:p w14:paraId="67F0A1E7" w14:textId="77777777" w:rsidR="00351862" w:rsidRPr="00BC283C" w:rsidRDefault="00351862" w:rsidP="0089509B">
            <w:pPr>
              <w:pStyle w:val="unittext"/>
            </w:pPr>
          </w:p>
        </w:tc>
        <w:tc>
          <w:tcPr>
            <w:tcW w:w="711" w:type="dxa"/>
            <w:gridSpan w:val="2"/>
          </w:tcPr>
          <w:p w14:paraId="15801880" w14:textId="77777777" w:rsidR="00351862" w:rsidRPr="00BC283C" w:rsidRDefault="00351862" w:rsidP="0089509B">
            <w:pPr>
              <w:pStyle w:val="PC"/>
              <w:keepNext/>
            </w:pPr>
            <w:r w:rsidRPr="00BC283C">
              <w:t>4.4</w:t>
            </w:r>
          </w:p>
        </w:tc>
        <w:tc>
          <w:tcPr>
            <w:tcW w:w="5729" w:type="dxa"/>
            <w:gridSpan w:val="2"/>
          </w:tcPr>
          <w:p w14:paraId="6E38AA75" w14:textId="77777777" w:rsidR="00351862" w:rsidRPr="00BC283C" w:rsidRDefault="00351862" w:rsidP="0089509B">
            <w:pPr>
              <w:pStyle w:val="PC"/>
              <w:keepNext/>
            </w:pPr>
            <w:r w:rsidRPr="00BC283C">
              <w:t>Source supporting material as required</w:t>
            </w:r>
          </w:p>
        </w:tc>
      </w:tr>
      <w:tr w:rsidR="00351862" w:rsidRPr="00BC283C" w14:paraId="593C3945" w14:textId="77777777" w:rsidTr="00814E0E">
        <w:tc>
          <w:tcPr>
            <w:tcW w:w="2802" w:type="dxa"/>
            <w:vMerge/>
          </w:tcPr>
          <w:p w14:paraId="31FC0443" w14:textId="77777777" w:rsidR="00351862" w:rsidRPr="00BC283C" w:rsidRDefault="00351862" w:rsidP="0089509B">
            <w:pPr>
              <w:pStyle w:val="unittext"/>
            </w:pPr>
          </w:p>
        </w:tc>
        <w:tc>
          <w:tcPr>
            <w:tcW w:w="711" w:type="dxa"/>
            <w:gridSpan w:val="2"/>
          </w:tcPr>
          <w:p w14:paraId="2C3C39D6" w14:textId="77777777" w:rsidR="00351862" w:rsidRPr="00BC283C" w:rsidRDefault="00351862" w:rsidP="0089509B">
            <w:pPr>
              <w:pStyle w:val="PC"/>
              <w:keepNext/>
            </w:pPr>
            <w:r w:rsidRPr="00BC283C">
              <w:t>4.5</w:t>
            </w:r>
          </w:p>
        </w:tc>
        <w:tc>
          <w:tcPr>
            <w:tcW w:w="5729" w:type="dxa"/>
            <w:gridSpan w:val="2"/>
          </w:tcPr>
          <w:p w14:paraId="1D8382C3" w14:textId="4131468F" w:rsidR="00351862" w:rsidRPr="00BC283C" w:rsidRDefault="00351862" w:rsidP="0089509B">
            <w:pPr>
              <w:pStyle w:val="PC"/>
              <w:keepNext/>
            </w:pPr>
            <w:r w:rsidRPr="00BC283C">
              <w:t>Use delivery register appropriate to audience and communicate</w:t>
            </w:r>
            <w:r w:rsidR="00FA7CF7">
              <w:t xml:space="preserve"> </w:t>
            </w:r>
            <w:r w:rsidRPr="00BC283C">
              <w:t>clearly and succinctly</w:t>
            </w:r>
          </w:p>
        </w:tc>
      </w:tr>
      <w:tr w:rsidR="00351862" w:rsidRPr="00BC283C" w14:paraId="4574C600" w14:textId="77777777" w:rsidTr="00814E0E">
        <w:tc>
          <w:tcPr>
            <w:tcW w:w="2802" w:type="dxa"/>
            <w:vMerge/>
          </w:tcPr>
          <w:p w14:paraId="766E0260" w14:textId="77777777" w:rsidR="00351862" w:rsidRPr="00BC283C" w:rsidRDefault="00351862" w:rsidP="0089509B">
            <w:pPr>
              <w:pStyle w:val="unittext"/>
            </w:pPr>
          </w:p>
        </w:tc>
        <w:tc>
          <w:tcPr>
            <w:tcW w:w="711" w:type="dxa"/>
            <w:gridSpan w:val="2"/>
          </w:tcPr>
          <w:p w14:paraId="755E15CE" w14:textId="77777777" w:rsidR="00351862" w:rsidRPr="00BC283C" w:rsidRDefault="00351862" w:rsidP="0089509B">
            <w:pPr>
              <w:pStyle w:val="PC"/>
              <w:keepNext/>
            </w:pPr>
            <w:r w:rsidRPr="00BC283C">
              <w:t>4.6</w:t>
            </w:r>
          </w:p>
        </w:tc>
        <w:tc>
          <w:tcPr>
            <w:tcW w:w="5729" w:type="dxa"/>
            <w:gridSpan w:val="2"/>
          </w:tcPr>
          <w:p w14:paraId="357786A2" w14:textId="77777777" w:rsidR="00351862" w:rsidRPr="00BC283C" w:rsidRDefault="00351862" w:rsidP="0089509B">
            <w:pPr>
              <w:pStyle w:val="PC"/>
              <w:keepNext/>
            </w:pPr>
            <w:r w:rsidRPr="00BC283C">
              <w:t xml:space="preserve">Respond to questions and discussion </w:t>
            </w:r>
          </w:p>
        </w:tc>
      </w:tr>
      <w:tr w:rsidR="00351862" w:rsidRPr="00BC283C" w14:paraId="1C3E358A" w14:textId="77777777" w:rsidTr="00814E0E">
        <w:tc>
          <w:tcPr>
            <w:tcW w:w="2802" w:type="dxa"/>
          </w:tcPr>
          <w:p w14:paraId="2BDCBCFA" w14:textId="77777777" w:rsidR="00351862" w:rsidRPr="00BC283C" w:rsidRDefault="00351862" w:rsidP="0089509B">
            <w:pPr>
              <w:pStyle w:val="spacer"/>
            </w:pPr>
          </w:p>
        </w:tc>
        <w:tc>
          <w:tcPr>
            <w:tcW w:w="6440" w:type="dxa"/>
            <w:gridSpan w:val="4"/>
          </w:tcPr>
          <w:p w14:paraId="4E4A8787" w14:textId="77777777" w:rsidR="00351862" w:rsidRPr="00BC283C" w:rsidRDefault="00351862" w:rsidP="0089509B">
            <w:pPr>
              <w:pStyle w:val="spacer"/>
            </w:pPr>
          </w:p>
        </w:tc>
      </w:tr>
      <w:tr w:rsidR="00351862" w:rsidRPr="00BC283C" w14:paraId="04B8F59E" w14:textId="77777777" w:rsidTr="00814E0E">
        <w:tc>
          <w:tcPr>
            <w:tcW w:w="9242" w:type="dxa"/>
            <w:gridSpan w:val="5"/>
          </w:tcPr>
          <w:p w14:paraId="1998AD67" w14:textId="77777777" w:rsidR="00351862" w:rsidRPr="00BC283C" w:rsidRDefault="00351862" w:rsidP="0089509B">
            <w:pPr>
              <w:pStyle w:val="Heading21"/>
            </w:pPr>
            <w:r w:rsidRPr="00BC283C">
              <w:t>Required Knowledge and Skills</w:t>
            </w:r>
          </w:p>
          <w:p w14:paraId="1140F9B9" w14:textId="77777777" w:rsidR="00351862" w:rsidRPr="00BC283C" w:rsidRDefault="00351862" w:rsidP="0089509B">
            <w:pPr>
              <w:pStyle w:val="text"/>
            </w:pPr>
            <w:r w:rsidRPr="00BC283C">
              <w:t>This describes the essential skills and knowledge and their level required for this unit.</w:t>
            </w:r>
          </w:p>
        </w:tc>
      </w:tr>
      <w:tr w:rsidR="00351862" w:rsidRPr="00BC283C" w14:paraId="6DB4C85F" w14:textId="77777777" w:rsidTr="00814E0E">
        <w:tc>
          <w:tcPr>
            <w:tcW w:w="9242" w:type="dxa"/>
            <w:gridSpan w:val="5"/>
          </w:tcPr>
          <w:p w14:paraId="46B365D8" w14:textId="77777777" w:rsidR="00351862" w:rsidRPr="00BC283C" w:rsidRDefault="00351862" w:rsidP="0089509B">
            <w:pPr>
              <w:pStyle w:val="unittext"/>
            </w:pPr>
            <w:r w:rsidRPr="00BC283C">
              <w:t>Required Knowledge:</w:t>
            </w:r>
          </w:p>
          <w:p w14:paraId="6B56F931" w14:textId="77777777" w:rsidR="00351862" w:rsidRPr="00BC283C" w:rsidRDefault="00351862" w:rsidP="0089509B">
            <w:pPr>
              <w:pStyle w:val="bullet"/>
              <w:ind w:left="360" w:hanging="360"/>
            </w:pPr>
            <w:r w:rsidRPr="00BC283C">
              <w:t>fields of study available at Australian universities</w:t>
            </w:r>
          </w:p>
          <w:p w14:paraId="02A2B1F5" w14:textId="77777777" w:rsidR="00351862" w:rsidRPr="00BC283C" w:rsidRDefault="00351862" w:rsidP="0089509B">
            <w:pPr>
              <w:pStyle w:val="bullet"/>
              <w:ind w:left="360" w:hanging="360"/>
            </w:pPr>
            <w:r w:rsidRPr="00BC283C">
              <w:t>online technologies and their applications</w:t>
            </w:r>
          </w:p>
          <w:p w14:paraId="3691BFDF" w14:textId="77777777" w:rsidR="00351862" w:rsidRPr="00BC283C" w:rsidRDefault="00351862" w:rsidP="0089509B">
            <w:pPr>
              <w:pStyle w:val="bullet"/>
              <w:ind w:left="360" w:hanging="360"/>
            </w:pPr>
            <w:r w:rsidRPr="00BC283C">
              <w:t>the purpose of peer review of journals</w:t>
            </w:r>
          </w:p>
          <w:p w14:paraId="107AACE0" w14:textId="77777777" w:rsidR="00351862" w:rsidRPr="00BC283C" w:rsidRDefault="00351862" w:rsidP="0089509B">
            <w:pPr>
              <w:pStyle w:val="bullet"/>
              <w:ind w:left="360" w:hanging="360"/>
            </w:pPr>
            <w:r w:rsidRPr="00BC283C">
              <w:t>research methods specific to fields of study</w:t>
            </w:r>
          </w:p>
          <w:p w14:paraId="4D46D634" w14:textId="77777777" w:rsidR="00351862" w:rsidRPr="00BC283C" w:rsidRDefault="00351862" w:rsidP="0089509B">
            <w:pPr>
              <w:pStyle w:val="bullet"/>
              <w:ind w:left="360" w:hanging="360"/>
            </w:pPr>
            <w:r w:rsidRPr="00BC283C">
              <w:t>presentation techniques and protocols</w:t>
            </w:r>
          </w:p>
          <w:p w14:paraId="31947803" w14:textId="77777777" w:rsidR="00351862" w:rsidRPr="00BC283C" w:rsidRDefault="00351862" w:rsidP="0089509B">
            <w:pPr>
              <w:pStyle w:val="unittext"/>
            </w:pPr>
            <w:r w:rsidRPr="00BC283C">
              <w:t>Required Skills:</w:t>
            </w:r>
          </w:p>
          <w:p w14:paraId="27CCCCE1" w14:textId="77777777" w:rsidR="00351862" w:rsidRPr="00BC283C" w:rsidRDefault="00351862" w:rsidP="0089509B">
            <w:pPr>
              <w:pStyle w:val="bullet"/>
              <w:ind w:left="360" w:hanging="360"/>
            </w:pPr>
            <w:r w:rsidRPr="00BC283C">
              <w:t>oral skills to communicate verbally for presentations</w:t>
            </w:r>
          </w:p>
          <w:p w14:paraId="76DC99A5" w14:textId="77777777" w:rsidR="00351862" w:rsidRPr="00BC283C" w:rsidRDefault="00351862" w:rsidP="0089509B">
            <w:pPr>
              <w:pStyle w:val="bullet"/>
              <w:ind w:left="360" w:hanging="360"/>
            </w:pPr>
            <w:r w:rsidRPr="00BC283C">
              <w:t xml:space="preserve">research skills to source, examine and compare information </w:t>
            </w:r>
          </w:p>
          <w:p w14:paraId="07FF3AD8" w14:textId="77777777" w:rsidR="00351862" w:rsidRPr="00BC283C" w:rsidRDefault="00351862" w:rsidP="0089509B">
            <w:pPr>
              <w:pStyle w:val="bullet"/>
              <w:ind w:left="360" w:hanging="360"/>
            </w:pPr>
            <w:r w:rsidRPr="00BC283C">
              <w:t>literacy skills to summarise and paraphrase academic texts</w:t>
            </w:r>
          </w:p>
          <w:p w14:paraId="65811329" w14:textId="77777777" w:rsidR="00351862" w:rsidRPr="00BC283C" w:rsidRDefault="00351862" w:rsidP="0089509B">
            <w:pPr>
              <w:pStyle w:val="bullet"/>
              <w:ind w:left="360" w:hanging="360"/>
            </w:pPr>
            <w:r w:rsidRPr="00BC283C">
              <w:t>digital literacy skills to access information using online technologies</w:t>
            </w:r>
          </w:p>
          <w:p w14:paraId="23C8E98F" w14:textId="5478FB3B" w:rsidR="00351862" w:rsidRPr="00BC283C" w:rsidRDefault="00351862" w:rsidP="0089509B">
            <w:pPr>
              <w:pStyle w:val="bullet"/>
              <w:ind w:left="360" w:hanging="360"/>
            </w:pPr>
            <w:r w:rsidRPr="00BC283C">
              <w:t>problem solving skills to critically</w:t>
            </w:r>
            <w:r w:rsidR="00FA7CF7">
              <w:t xml:space="preserve"> </w:t>
            </w:r>
            <w:r w:rsidRPr="00BC283C">
              <w:t>assess reliability and quality of online evidence</w:t>
            </w:r>
          </w:p>
        </w:tc>
      </w:tr>
      <w:tr w:rsidR="00351862" w:rsidRPr="00BC283C" w14:paraId="4EBC929D" w14:textId="77777777" w:rsidTr="00814E0E">
        <w:tc>
          <w:tcPr>
            <w:tcW w:w="9242" w:type="dxa"/>
            <w:gridSpan w:val="5"/>
          </w:tcPr>
          <w:p w14:paraId="4B77D1E8" w14:textId="77777777" w:rsidR="00351862" w:rsidRPr="00BC283C" w:rsidRDefault="00351862" w:rsidP="0089509B">
            <w:pPr>
              <w:pStyle w:val="spacer"/>
              <w:jc w:val="center"/>
            </w:pPr>
          </w:p>
        </w:tc>
      </w:tr>
      <w:tr w:rsidR="00351862" w:rsidRPr="00BC283C" w14:paraId="14E87F7C" w14:textId="77777777" w:rsidTr="00814E0E">
        <w:tc>
          <w:tcPr>
            <w:tcW w:w="9242" w:type="dxa"/>
            <w:gridSpan w:val="5"/>
          </w:tcPr>
          <w:p w14:paraId="33516901" w14:textId="77777777" w:rsidR="00351862" w:rsidRPr="00BC283C" w:rsidRDefault="00351862" w:rsidP="0089509B">
            <w:pPr>
              <w:pStyle w:val="Heading21"/>
            </w:pPr>
            <w:r w:rsidRPr="00BC283C">
              <w:t>Range Statement</w:t>
            </w:r>
          </w:p>
          <w:p w14:paraId="55360847" w14:textId="16258277" w:rsidR="00351862" w:rsidRPr="00BC283C" w:rsidRDefault="00351862" w:rsidP="0089509B">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351862" w:rsidRPr="00BC283C" w14:paraId="3B7FF43F" w14:textId="77777777" w:rsidTr="00814E0E">
        <w:tc>
          <w:tcPr>
            <w:tcW w:w="3369" w:type="dxa"/>
            <w:gridSpan w:val="2"/>
          </w:tcPr>
          <w:p w14:paraId="366F7CE8" w14:textId="77777777" w:rsidR="00351862" w:rsidRPr="00BC283C" w:rsidRDefault="00351862" w:rsidP="0089509B">
            <w:pPr>
              <w:pStyle w:val="unittext"/>
            </w:pPr>
            <w:r w:rsidRPr="00BC283C">
              <w:rPr>
                <w:b/>
                <w:i/>
              </w:rPr>
              <w:t>Scientific fields of study</w:t>
            </w:r>
            <w:r w:rsidRPr="00BC283C">
              <w:t xml:space="preserve"> may include:</w:t>
            </w:r>
          </w:p>
        </w:tc>
        <w:tc>
          <w:tcPr>
            <w:tcW w:w="5873" w:type="dxa"/>
            <w:gridSpan w:val="3"/>
          </w:tcPr>
          <w:p w14:paraId="6E17A758" w14:textId="77777777" w:rsidR="00351862" w:rsidRPr="00BC283C" w:rsidRDefault="00351862" w:rsidP="0089509B">
            <w:pPr>
              <w:pStyle w:val="bullet"/>
              <w:ind w:left="360" w:hanging="360"/>
            </w:pPr>
            <w:r w:rsidRPr="00BC283C">
              <w:t>biological sciences</w:t>
            </w:r>
          </w:p>
          <w:p w14:paraId="1C7BDDB9" w14:textId="77777777" w:rsidR="00351862" w:rsidRPr="00BC283C" w:rsidRDefault="00351862" w:rsidP="0089509B">
            <w:pPr>
              <w:pStyle w:val="bullet"/>
              <w:ind w:left="360" w:hanging="360"/>
            </w:pPr>
            <w:r w:rsidRPr="00BC283C">
              <w:t>physical sciences</w:t>
            </w:r>
          </w:p>
          <w:p w14:paraId="56F5B455" w14:textId="77777777" w:rsidR="00351862" w:rsidRPr="00BC283C" w:rsidRDefault="00351862" w:rsidP="0089509B">
            <w:pPr>
              <w:pStyle w:val="bullet"/>
              <w:ind w:left="360" w:hanging="360"/>
            </w:pPr>
            <w:r w:rsidRPr="00BC283C">
              <w:t>chemical sciences</w:t>
            </w:r>
          </w:p>
          <w:p w14:paraId="2B140E93" w14:textId="77777777" w:rsidR="00351862" w:rsidRPr="00BC283C" w:rsidRDefault="00351862" w:rsidP="0089509B">
            <w:pPr>
              <w:pStyle w:val="bullet"/>
              <w:ind w:left="360" w:hanging="360"/>
            </w:pPr>
            <w:r w:rsidRPr="00BC283C">
              <w:t>earth sciences</w:t>
            </w:r>
          </w:p>
        </w:tc>
      </w:tr>
      <w:tr w:rsidR="00351862" w:rsidRPr="00BC283C" w14:paraId="7917E6ED" w14:textId="77777777" w:rsidTr="00814E0E">
        <w:tc>
          <w:tcPr>
            <w:tcW w:w="9242" w:type="dxa"/>
            <w:gridSpan w:val="5"/>
          </w:tcPr>
          <w:p w14:paraId="36C9DC5F" w14:textId="77777777" w:rsidR="00351862" w:rsidRPr="00BC283C" w:rsidRDefault="00351862" w:rsidP="0089509B">
            <w:pPr>
              <w:pStyle w:val="spacer"/>
            </w:pPr>
          </w:p>
        </w:tc>
      </w:tr>
      <w:tr w:rsidR="00351862" w:rsidRPr="00BC283C" w14:paraId="21947D46" w14:textId="77777777" w:rsidTr="00814E0E">
        <w:tc>
          <w:tcPr>
            <w:tcW w:w="3369" w:type="dxa"/>
            <w:gridSpan w:val="2"/>
          </w:tcPr>
          <w:p w14:paraId="2502F7B4" w14:textId="77777777" w:rsidR="00351862" w:rsidRPr="00BC283C" w:rsidRDefault="00351862" w:rsidP="0089509B">
            <w:pPr>
              <w:pStyle w:val="unittext"/>
            </w:pPr>
            <w:r w:rsidRPr="00BC283C">
              <w:rPr>
                <w:b/>
                <w:i/>
              </w:rPr>
              <w:t>Specialisation</w:t>
            </w:r>
            <w:r w:rsidRPr="00BC283C">
              <w:t>s may include:</w:t>
            </w:r>
          </w:p>
        </w:tc>
        <w:tc>
          <w:tcPr>
            <w:tcW w:w="5873" w:type="dxa"/>
            <w:gridSpan w:val="3"/>
          </w:tcPr>
          <w:p w14:paraId="7DE5738D" w14:textId="77777777" w:rsidR="00351862" w:rsidRPr="00BC283C" w:rsidRDefault="00351862" w:rsidP="0089509B">
            <w:pPr>
              <w:pStyle w:val="bullet"/>
              <w:ind w:left="360" w:hanging="360"/>
            </w:pPr>
            <w:r w:rsidRPr="00BC283C">
              <w:t>aeronautics</w:t>
            </w:r>
          </w:p>
          <w:p w14:paraId="668EED25" w14:textId="77777777" w:rsidR="00351862" w:rsidRPr="00BC283C" w:rsidRDefault="00351862" w:rsidP="0089509B">
            <w:pPr>
              <w:pStyle w:val="bullet"/>
              <w:ind w:left="360" w:hanging="360"/>
            </w:pPr>
            <w:r w:rsidRPr="00BC283C">
              <w:t>anatomy</w:t>
            </w:r>
          </w:p>
          <w:p w14:paraId="142C8746" w14:textId="77777777" w:rsidR="00351862" w:rsidRPr="00BC283C" w:rsidRDefault="00351862" w:rsidP="0089509B">
            <w:pPr>
              <w:pStyle w:val="bullet"/>
              <w:ind w:left="360" w:hanging="360"/>
            </w:pPr>
            <w:r w:rsidRPr="00BC283C">
              <w:t>astronomy</w:t>
            </w:r>
          </w:p>
          <w:p w14:paraId="0B4E5250" w14:textId="77777777" w:rsidR="00351862" w:rsidRPr="00BC283C" w:rsidRDefault="00351862" w:rsidP="0089509B">
            <w:pPr>
              <w:pStyle w:val="bullet"/>
              <w:ind w:left="360" w:hanging="360"/>
            </w:pPr>
            <w:r w:rsidRPr="00BC283C">
              <w:t>biochemistry</w:t>
            </w:r>
          </w:p>
          <w:p w14:paraId="56B87E49" w14:textId="77777777" w:rsidR="00351862" w:rsidRPr="00BC283C" w:rsidRDefault="00351862" w:rsidP="0089509B">
            <w:pPr>
              <w:pStyle w:val="bullet"/>
              <w:ind w:left="360" w:hanging="360"/>
            </w:pPr>
            <w:r w:rsidRPr="00BC283C">
              <w:t>biology</w:t>
            </w:r>
          </w:p>
          <w:p w14:paraId="7ED18B56" w14:textId="77777777" w:rsidR="00351862" w:rsidRPr="00BC283C" w:rsidRDefault="00351862" w:rsidP="0089509B">
            <w:pPr>
              <w:pStyle w:val="bullet"/>
              <w:ind w:left="360" w:hanging="360"/>
            </w:pPr>
            <w:r w:rsidRPr="00BC283C">
              <w:t>biotechnology</w:t>
            </w:r>
          </w:p>
          <w:p w14:paraId="47DB53C2" w14:textId="77777777" w:rsidR="00351862" w:rsidRPr="00BC283C" w:rsidRDefault="00351862" w:rsidP="0089509B">
            <w:pPr>
              <w:pStyle w:val="bullet"/>
              <w:ind w:left="360" w:hanging="360"/>
            </w:pPr>
            <w:r w:rsidRPr="00BC283C">
              <w:t>botany</w:t>
            </w:r>
          </w:p>
          <w:p w14:paraId="44291A82" w14:textId="77777777" w:rsidR="00351862" w:rsidRPr="00BC283C" w:rsidRDefault="00351862" w:rsidP="0089509B">
            <w:pPr>
              <w:pStyle w:val="bullet"/>
              <w:ind w:left="360" w:hanging="360"/>
            </w:pPr>
            <w:r w:rsidRPr="00BC283C">
              <w:t>chemistry</w:t>
            </w:r>
          </w:p>
          <w:p w14:paraId="77EACFAE" w14:textId="77777777" w:rsidR="00351862" w:rsidRPr="00BC283C" w:rsidRDefault="00351862" w:rsidP="0089509B">
            <w:pPr>
              <w:pStyle w:val="bullet"/>
              <w:ind w:left="360" w:hanging="360"/>
            </w:pPr>
            <w:r w:rsidRPr="00BC283C">
              <w:t>ecology</w:t>
            </w:r>
          </w:p>
          <w:p w14:paraId="062E39FB" w14:textId="77777777" w:rsidR="00351862" w:rsidRPr="00BC283C" w:rsidRDefault="00351862" w:rsidP="0089509B">
            <w:pPr>
              <w:pStyle w:val="bullet"/>
              <w:ind w:left="360" w:hanging="360"/>
            </w:pPr>
            <w:r w:rsidRPr="00BC283C">
              <w:t>engineering</w:t>
            </w:r>
          </w:p>
          <w:p w14:paraId="3672F7B9" w14:textId="77777777" w:rsidR="00351862" w:rsidRPr="00BC283C" w:rsidRDefault="00351862" w:rsidP="0089509B">
            <w:pPr>
              <w:pStyle w:val="bullet"/>
              <w:ind w:left="360" w:hanging="360"/>
            </w:pPr>
            <w:r w:rsidRPr="00BC283C">
              <w:t>environmental science</w:t>
            </w:r>
          </w:p>
          <w:p w14:paraId="73964E1E" w14:textId="77777777" w:rsidR="00351862" w:rsidRPr="00BC283C" w:rsidRDefault="00351862" w:rsidP="0089509B">
            <w:pPr>
              <w:pStyle w:val="bullet"/>
              <w:ind w:left="360" w:hanging="360"/>
            </w:pPr>
            <w:r w:rsidRPr="00BC283C">
              <w:t>food technology</w:t>
            </w:r>
          </w:p>
          <w:p w14:paraId="683FD3E6" w14:textId="77777777" w:rsidR="00351862" w:rsidRPr="00BC283C" w:rsidRDefault="00351862" w:rsidP="0089509B">
            <w:pPr>
              <w:pStyle w:val="bullet"/>
              <w:ind w:left="360" w:hanging="360"/>
            </w:pPr>
            <w:r w:rsidRPr="00BC283C">
              <w:t>forestry</w:t>
            </w:r>
          </w:p>
          <w:p w14:paraId="73B11A42" w14:textId="77777777" w:rsidR="00351862" w:rsidRPr="00BC283C" w:rsidRDefault="00351862" w:rsidP="0089509B">
            <w:pPr>
              <w:pStyle w:val="bullet"/>
              <w:ind w:left="360" w:hanging="360"/>
            </w:pPr>
            <w:r w:rsidRPr="00BC283C">
              <w:t>genetics</w:t>
            </w:r>
          </w:p>
          <w:p w14:paraId="6C4951E8" w14:textId="77777777" w:rsidR="00351862" w:rsidRPr="00BC283C" w:rsidRDefault="00351862" w:rsidP="0089509B">
            <w:pPr>
              <w:pStyle w:val="bullet"/>
              <w:ind w:left="360" w:hanging="360"/>
            </w:pPr>
            <w:r w:rsidRPr="00BC283C">
              <w:t>geology</w:t>
            </w:r>
          </w:p>
          <w:p w14:paraId="53D81BE7" w14:textId="77777777" w:rsidR="00351862" w:rsidRPr="00BC283C" w:rsidRDefault="00351862" w:rsidP="0089509B">
            <w:pPr>
              <w:pStyle w:val="bullet"/>
              <w:ind w:left="360" w:hanging="360"/>
            </w:pPr>
            <w:r w:rsidRPr="00BC283C">
              <w:t>geography</w:t>
            </w:r>
          </w:p>
          <w:p w14:paraId="24B3590B" w14:textId="77777777" w:rsidR="00351862" w:rsidRPr="00BC283C" w:rsidRDefault="00351862" w:rsidP="0089509B">
            <w:pPr>
              <w:pStyle w:val="bullet"/>
              <w:ind w:left="360" w:hanging="360"/>
            </w:pPr>
            <w:r w:rsidRPr="00BC283C">
              <w:t>health</w:t>
            </w:r>
          </w:p>
          <w:p w14:paraId="0F6BB299" w14:textId="77777777" w:rsidR="00351862" w:rsidRPr="00BC283C" w:rsidRDefault="00351862" w:rsidP="0089509B">
            <w:pPr>
              <w:pStyle w:val="bullet"/>
              <w:ind w:left="360" w:hanging="360"/>
            </w:pPr>
            <w:r w:rsidRPr="00BC283C">
              <w:t>information technology</w:t>
            </w:r>
          </w:p>
          <w:p w14:paraId="31AF4284" w14:textId="77777777" w:rsidR="00351862" w:rsidRPr="00BC283C" w:rsidRDefault="00351862" w:rsidP="0089509B">
            <w:pPr>
              <w:pStyle w:val="bullet"/>
              <w:ind w:left="360" w:hanging="360"/>
            </w:pPr>
            <w:r w:rsidRPr="00BC283C">
              <w:t>laboratory technology</w:t>
            </w:r>
          </w:p>
          <w:p w14:paraId="2B979EDE" w14:textId="77777777" w:rsidR="00351862" w:rsidRPr="00BC283C" w:rsidRDefault="00351862" w:rsidP="0089509B">
            <w:pPr>
              <w:pStyle w:val="bullet"/>
              <w:ind w:left="360" w:hanging="360"/>
            </w:pPr>
            <w:r w:rsidRPr="00BC283C">
              <w:t>mechanics</w:t>
            </w:r>
          </w:p>
          <w:p w14:paraId="72B6671D" w14:textId="77777777" w:rsidR="00351862" w:rsidRPr="00BC283C" w:rsidRDefault="00351862" w:rsidP="0089509B">
            <w:pPr>
              <w:pStyle w:val="bullet"/>
              <w:ind w:left="360" w:hanging="360"/>
            </w:pPr>
            <w:r w:rsidRPr="00BC283C">
              <w:t>meteorology</w:t>
            </w:r>
          </w:p>
          <w:p w14:paraId="5A9EB3C7" w14:textId="77777777" w:rsidR="00351862" w:rsidRPr="00BC283C" w:rsidRDefault="00351862" w:rsidP="0089509B">
            <w:pPr>
              <w:pStyle w:val="bullet"/>
              <w:ind w:left="360" w:hanging="360"/>
            </w:pPr>
            <w:r w:rsidRPr="00BC283C">
              <w:t>microbiology</w:t>
            </w:r>
          </w:p>
          <w:p w14:paraId="1563B708" w14:textId="77777777" w:rsidR="00351862" w:rsidRPr="00BC283C" w:rsidRDefault="00351862" w:rsidP="0089509B">
            <w:pPr>
              <w:pStyle w:val="bullet"/>
              <w:ind w:left="360" w:hanging="360"/>
            </w:pPr>
            <w:r w:rsidRPr="00BC283C">
              <w:t>nursing</w:t>
            </w:r>
          </w:p>
          <w:p w14:paraId="2D716A4D" w14:textId="77777777" w:rsidR="00351862" w:rsidRPr="00BC283C" w:rsidRDefault="00351862" w:rsidP="0089509B">
            <w:pPr>
              <w:pStyle w:val="bullet"/>
              <w:ind w:left="360" w:hanging="360"/>
            </w:pPr>
            <w:r w:rsidRPr="00BC283C">
              <w:t>nutrition</w:t>
            </w:r>
          </w:p>
          <w:p w14:paraId="7307CEE1" w14:textId="77777777" w:rsidR="00351862" w:rsidRPr="00BC283C" w:rsidRDefault="00351862" w:rsidP="0089509B">
            <w:pPr>
              <w:pStyle w:val="bullet"/>
              <w:ind w:left="360" w:hanging="360"/>
            </w:pPr>
            <w:r w:rsidRPr="00BC283C">
              <w:t>pathology</w:t>
            </w:r>
          </w:p>
          <w:p w14:paraId="0D9895D0" w14:textId="77777777" w:rsidR="00351862" w:rsidRPr="00BC283C" w:rsidRDefault="00351862" w:rsidP="0089509B">
            <w:pPr>
              <w:pStyle w:val="bullet"/>
              <w:ind w:left="360" w:hanging="360"/>
            </w:pPr>
            <w:r w:rsidRPr="00BC283C">
              <w:t>physics</w:t>
            </w:r>
          </w:p>
          <w:p w14:paraId="31B7FAA5" w14:textId="77777777" w:rsidR="00351862" w:rsidRPr="00BC283C" w:rsidRDefault="00351862" w:rsidP="0089509B">
            <w:pPr>
              <w:pStyle w:val="bullet"/>
              <w:ind w:left="360" w:hanging="360"/>
            </w:pPr>
            <w:r w:rsidRPr="00BC283C">
              <w:t>physiology</w:t>
            </w:r>
          </w:p>
          <w:p w14:paraId="7A175A9D" w14:textId="77777777" w:rsidR="00351862" w:rsidRPr="00BC283C" w:rsidRDefault="00351862" w:rsidP="0089509B">
            <w:pPr>
              <w:pStyle w:val="bullet"/>
              <w:ind w:left="360" w:hanging="360"/>
            </w:pPr>
            <w:r w:rsidRPr="00BC283C">
              <w:t>renewable energy</w:t>
            </w:r>
          </w:p>
          <w:p w14:paraId="6CFC2E98" w14:textId="77777777" w:rsidR="00351862" w:rsidRPr="00BC283C" w:rsidRDefault="00351862" w:rsidP="0089509B">
            <w:pPr>
              <w:pStyle w:val="bullet"/>
              <w:ind w:left="360" w:hanging="360"/>
            </w:pPr>
            <w:r w:rsidRPr="00BC283C">
              <w:t>zoology</w:t>
            </w:r>
          </w:p>
        </w:tc>
      </w:tr>
      <w:tr w:rsidR="00351862" w:rsidRPr="00BC283C" w14:paraId="270DCEC3" w14:textId="77777777" w:rsidTr="00814E0E">
        <w:tc>
          <w:tcPr>
            <w:tcW w:w="9242" w:type="dxa"/>
            <w:gridSpan w:val="5"/>
          </w:tcPr>
          <w:p w14:paraId="5896AA3D" w14:textId="77777777" w:rsidR="00351862" w:rsidRPr="00BC283C" w:rsidRDefault="00351862" w:rsidP="0089509B">
            <w:pPr>
              <w:pStyle w:val="spacer"/>
            </w:pPr>
          </w:p>
        </w:tc>
      </w:tr>
      <w:tr w:rsidR="00351862" w:rsidRPr="00BC283C" w14:paraId="42CE9CB3" w14:textId="77777777" w:rsidTr="00814E0E">
        <w:tc>
          <w:tcPr>
            <w:tcW w:w="3369" w:type="dxa"/>
            <w:gridSpan w:val="2"/>
          </w:tcPr>
          <w:p w14:paraId="57C1D832" w14:textId="77777777" w:rsidR="00351862" w:rsidRPr="00BC283C" w:rsidRDefault="00351862" w:rsidP="0089509B">
            <w:pPr>
              <w:pStyle w:val="unittext"/>
            </w:pPr>
            <w:r w:rsidRPr="00BC283C">
              <w:rPr>
                <w:b/>
                <w:i/>
              </w:rPr>
              <w:t>Forms of enquiry</w:t>
            </w:r>
            <w:r w:rsidRPr="00BC283C">
              <w:t xml:space="preserve"> </w:t>
            </w:r>
            <w:r>
              <w:t xml:space="preserve">may </w:t>
            </w:r>
            <w:r w:rsidRPr="00BC283C">
              <w:t>include:</w:t>
            </w:r>
          </w:p>
        </w:tc>
        <w:tc>
          <w:tcPr>
            <w:tcW w:w="5873" w:type="dxa"/>
            <w:gridSpan w:val="3"/>
          </w:tcPr>
          <w:p w14:paraId="428FC956" w14:textId="77777777" w:rsidR="00351862" w:rsidRPr="00BC283C" w:rsidRDefault="00351862" w:rsidP="0089509B">
            <w:pPr>
              <w:pStyle w:val="bullet"/>
              <w:ind w:left="360" w:hanging="360"/>
            </w:pPr>
            <w:r w:rsidRPr="00BC283C">
              <w:t>laboratory research</w:t>
            </w:r>
          </w:p>
          <w:p w14:paraId="212BB38C" w14:textId="77777777" w:rsidR="00351862" w:rsidRPr="00BC283C" w:rsidRDefault="00351862" w:rsidP="0089509B">
            <w:pPr>
              <w:pStyle w:val="bullet"/>
              <w:ind w:left="360" w:hanging="360"/>
            </w:pPr>
            <w:r w:rsidRPr="00BC283C">
              <w:t>text based research</w:t>
            </w:r>
          </w:p>
          <w:p w14:paraId="2493CA64" w14:textId="77777777" w:rsidR="00351862" w:rsidRPr="00BC283C" w:rsidRDefault="00351862" w:rsidP="0089509B">
            <w:pPr>
              <w:pStyle w:val="bullet"/>
              <w:ind w:left="360" w:hanging="360"/>
            </w:pPr>
            <w:r w:rsidRPr="00BC283C">
              <w:t>action research</w:t>
            </w:r>
          </w:p>
          <w:p w14:paraId="54C83193" w14:textId="77777777" w:rsidR="00351862" w:rsidRPr="00BC283C" w:rsidRDefault="00351862" w:rsidP="0089509B">
            <w:pPr>
              <w:pStyle w:val="bullet"/>
              <w:ind w:left="360" w:hanging="360"/>
            </w:pPr>
            <w:r w:rsidRPr="00BC283C">
              <w:t>quantitative research</w:t>
            </w:r>
          </w:p>
          <w:p w14:paraId="1F22A6AD" w14:textId="77777777" w:rsidR="00351862" w:rsidRPr="00BC283C" w:rsidRDefault="00351862" w:rsidP="0089509B">
            <w:pPr>
              <w:pStyle w:val="bullet"/>
              <w:ind w:left="360" w:hanging="360"/>
            </w:pPr>
            <w:r w:rsidRPr="00BC283C">
              <w:t>qualitative research</w:t>
            </w:r>
          </w:p>
          <w:p w14:paraId="0F60FF43" w14:textId="77777777" w:rsidR="00351862" w:rsidRPr="00BC283C" w:rsidRDefault="00351862" w:rsidP="0089509B">
            <w:pPr>
              <w:pStyle w:val="bullet"/>
              <w:ind w:left="360" w:hanging="360"/>
            </w:pPr>
            <w:r w:rsidRPr="00BC283C">
              <w:t>case-studies</w:t>
            </w:r>
          </w:p>
          <w:p w14:paraId="172D5A99" w14:textId="77777777" w:rsidR="00351862" w:rsidRPr="00BC283C" w:rsidRDefault="00351862" w:rsidP="0089509B">
            <w:pPr>
              <w:pStyle w:val="bullet"/>
              <w:ind w:left="360" w:hanging="360"/>
            </w:pPr>
            <w:r w:rsidRPr="00BC283C">
              <w:t>workplace/community investigation</w:t>
            </w:r>
          </w:p>
          <w:p w14:paraId="41F96E55" w14:textId="77777777" w:rsidR="00351862" w:rsidRPr="00BC283C" w:rsidRDefault="00351862" w:rsidP="0089509B">
            <w:pPr>
              <w:pStyle w:val="bullet"/>
              <w:ind w:left="360" w:hanging="360"/>
            </w:pPr>
            <w:r w:rsidRPr="00BC283C">
              <w:t>archaeological investigation</w:t>
            </w:r>
          </w:p>
          <w:p w14:paraId="190A890D" w14:textId="77777777" w:rsidR="00351862" w:rsidRPr="00BC283C" w:rsidRDefault="00351862" w:rsidP="0089509B">
            <w:pPr>
              <w:pStyle w:val="bullet"/>
              <w:ind w:left="360" w:hanging="360"/>
            </w:pPr>
            <w:r w:rsidRPr="00BC283C">
              <w:t>longitudinal surveys</w:t>
            </w:r>
          </w:p>
          <w:p w14:paraId="443866DA" w14:textId="77777777" w:rsidR="00351862" w:rsidRPr="00BC283C" w:rsidRDefault="00351862" w:rsidP="0089509B">
            <w:pPr>
              <w:pStyle w:val="bullet"/>
              <w:ind w:left="360" w:hanging="360"/>
            </w:pPr>
            <w:r w:rsidRPr="00BC283C">
              <w:t>poll sampling</w:t>
            </w:r>
          </w:p>
        </w:tc>
      </w:tr>
      <w:tr w:rsidR="00351862" w:rsidRPr="00BC283C" w14:paraId="3EC5FFD6" w14:textId="77777777" w:rsidTr="00814E0E">
        <w:tc>
          <w:tcPr>
            <w:tcW w:w="9242" w:type="dxa"/>
            <w:gridSpan w:val="5"/>
          </w:tcPr>
          <w:p w14:paraId="0B5E6143" w14:textId="77777777" w:rsidR="00351862" w:rsidRPr="00BC283C" w:rsidRDefault="00351862" w:rsidP="0089509B">
            <w:pPr>
              <w:pStyle w:val="spacer"/>
            </w:pPr>
          </w:p>
        </w:tc>
      </w:tr>
      <w:tr w:rsidR="00351862" w:rsidRPr="00BC283C" w14:paraId="1F3A6745" w14:textId="77777777" w:rsidTr="00814E0E">
        <w:tc>
          <w:tcPr>
            <w:tcW w:w="9242" w:type="dxa"/>
            <w:gridSpan w:val="5"/>
          </w:tcPr>
          <w:p w14:paraId="4CF48CEF" w14:textId="77777777" w:rsidR="00351862" w:rsidRPr="00BC283C" w:rsidRDefault="00351862" w:rsidP="0089509B">
            <w:pPr>
              <w:pStyle w:val="Heading21"/>
            </w:pPr>
            <w:r w:rsidRPr="00BC283C">
              <w:t>Evidence Guide</w:t>
            </w:r>
          </w:p>
          <w:p w14:paraId="5CCF7EA5" w14:textId="77777777" w:rsidR="00351862" w:rsidRPr="00BC283C" w:rsidRDefault="00351862" w:rsidP="0089509B">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351862" w:rsidRPr="00BC283C" w14:paraId="30F76895" w14:textId="77777777" w:rsidTr="00814E0E">
        <w:tc>
          <w:tcPr>
            <w:tcW w:w="3369" w:type="dxa"/>
            <w:gridSpan w:val="2"/>
          </w:tcPr>
          <w:p w14:paraId="1E98880D" w14:textId="77777777" w:rsidR="00351862" w:rsidRPr="00BC283C" w:rsidRDefault="00351862" w:rsidP="0089509B">
            <w:pPr>
              <w:pStyle w:val="EG"/>
            </w:pPr>
            <w:r w:rsidRPr="00BC283C">
              <w:t>Critical aspects for assessment and evidence required to demonstrate competency in this unit</w:t>
            </w:r>
          </w:p>
        </w:tc>
        <w:tc>
          <w:tcPr>
            <w:tcW w:w="5873" w:type="dxa"/>
            <w:gridSpan w:val="3"/>
          </w:tcPr>
          <w:p w14:paraId="5CA82739" w14:textId="77777777" w:rsidR="00351862" w:rsidRPr="00BC283C" w:rsidRDefault="00351862" w:rsidP="0089509B">
            <w:pPr>
              <w:pStyle w:val="unittext"/>
            </w:pPr>
            <w:r w:rsidRPr="00BC283C">
              <w:t>Assessment must confirm the ability to:</w:t>
            </w:r>
          </w:p>
          <w:p w14:paraId="39F5A101" w14:textId="0F5271A3" w:rsidR="00351862" w:rsidRPr="00BC283C" w:rsidRDefault="00351862" w:rsidP="0089509B">
            <w:pPr>
              <w:pStyle w:val="bullet"/>
              <w:ind w:left="360" w:hanging="360"/>
            </w:pPr>
            <w:r w:rsidRPr="00BC283C">
              <w:t>obtain information about scientific fields of study from a variety of sources</w:t>
            </w:r>
            <w:r w:rsidR="00FA7CF7">
              <w:t xml:space="preserve"> </w:t>
            </w:r>
          </w:p>
          <w:p w14:paraId="1F2E8167" w14:textId="77777777" w:rsidR="00351862" w:rsidRPr="00BC283C" w:rsidRDefault="00351862" w:rsidP="0089509B">
            <w:pPr>
              <w:pStyle w:val="bullet"/>
              <w:ind w:left="360" w:hanging="360"/>
            </w:pPr>
            <w:r w:rsidRPr="00BC283C">
              <w:t xml:space="preserve">use online technologies, specifically search engines and online authoring tools to research a scientific field of study </w:t>
            </w:r>
          </w:p>
          <w:p w14:paraId="5626FE52" w14:textId="77777777" w:rsidR="00351862" w:rsidRPr="00BC283C" w:rsidRDefault="00351862" w:rsidP="0089509B">
            <w:pPr>
              <w:pStyle w:val="bullet"/>
              <w:ind w:left="360" w:hanging="360"/>
            </w:pPr>
            <w:r w:rsidRPr="00BC283C">
              <w:t>make a presentation on a scientific field of study</w:t>
            </w:r>
          </w:p>
        </w:tc>
      </w:tr>
      <w:tr w:rsidR="00351862" w:rsidRPr="00BC283C" w14:paraId="5D578ED0" w14:textId="77777777" w:rsidTr="00814E0E">
        <w:tc>
          <w:tcPr>
            <w:tcW w:w="9242" w:type="dxa"/>
            <w:gridSpan w:val="5"/>
          </w:tcPr>
          <w:p w14:paraId="1E73D8F9" w14:textId="77777777" w:rsidR="00351862" w:rsidRPr="00BC283C" w:rsidRDefault="00351862" w:rsidP="0089509B">
            <w:pPr>
              <w:pStyle w:val="spacer"/>
            </w:pPr>
          </w:p>
        </w:tc>
      </w:tr>
      <w:tr w:rsidR="00351862" w:rsidRPr="00BC283C" w14:paraId="565342F5" w14:textId="77777777" w:rsidTr="00814E0E">
        <w:tc>
          <w:tcPr>
            <w:tcW w:w="3369" w:type="dxa"/>
            <w:gridSpan w:val="2"/>
          </w:tcPr>
          <w:p w14:paraId="030EB0E9" w14:textId="77777777" w:rsidR="00351862" w:rsidRPr="00BC283C" w:rsidRDefault="00351862" w:rsidP="0089509B">
            <w:pPr>
              <w:pStyle w:val="EG"/>
            </w:pPr>
            <w:r w:rsidRPr="00BC283C">
              <w:t>Context of and specific resources for assessment</w:t>
            </w:r>
          </w:p>
        </w:tc>
        <w:tc>
          <w:tcPr>
            <w:tcW w:w="5873" w:type="dxa"/>
            <w:gridSpan w:val="3"/>
          </w:tcPr>
          <w:p w14:paraId="65A58AF9" w14:textId="77777777" w:rsidR="00351862" w:rsidRPr="00BC283C" w:rsidRDefault="00351862" w:rsidP="0089509B">
            <w:pPr>
              <w:pStyle w:val="unittext"/>
            </w:pPr>
            <w:r w:rsidRPr="00BC283C">
              <w:t>Assessment must ensure access to:</w:t>
            </w:r>
          </w:p>
          <w:p w14:paraId="1AD1525F" w14:textId="77777777" w:rsidR="00351862" w:rsidRPr="00BC283C" w:rsidRDefault="00351862" w:rsidP="0089509B">
            <w:pPr>
              <w:pStyle w:val="bullet"/>
              <w:ind w:left="360" w:hanging="360"/>
            </w:pPr>
            <w:r w:rsidRPr="00BC283C">
              <w:t>library resources to access information about fields of study</w:t>
            </w:r>
          </w:p>
          <w:p w14:paraId="6B51BDCE" w14:textId="77777777" w:rsidR="00351862" w:rsidRPr="00BC283C" w:rsidRDefault="00351862" w:rsidP="0089509B">
            <w:pPr>
              <w:pStyle w:val="bullet"/>
              <w:ind w:left="360" w:hanging="360"/>
            </w:pPr>
            <w:r w:rsidRPr="00BC283C">
              <w:t>course directories</w:t>
            </w:r>
          </w:p>
          <w:p w14:paraId="39EB89FD" w14:textId="77777777" w:rsidR="00351862" w:rsidRPr="00BC283C" w:rsidRDefault="00351862" w:rsidP="0089509B">
            <w:pPr>
              <w:pStyle w:val="bullet"/>
              <w:ind w:left="360" w:hanging="360"/>
            </w:pPr>
            <w:r w:rsidRPr="00BC283C">
              <w:t>field of study guides</w:t>
            </w:r>
          </w:p>
          <w:p w14:paraId="1C197605" w14:textId="77777777" w:rsidR="00351862" w:rsidRPr="00BC283C" w:rsidRDefault="00351862" w:rsidP="0089509B">
            <w:pPr>
              <w:pStyle w:val="bullet"/>
              <w:ind w:left="360" w:hanging="360"/>
            </w:pPr>
            <w:r w:rsidRPr="00BC283C">
              <w:t>internet access and printing facilities</w:t>
            </w:r>
          </w:p>
          <w:p w14:paraId="17D15FC2" w14:textId="77777777" w:rsidR="00351862" w:rsidRPr="00BC283C" w:rsidRDefault="00351862" w:rsidP="0089509B">
            <w:pPr>
              <w:pStyle w:val="bullet"/>
              <w:ind w:left="360" w:hanging="360"/>
            </w:pPr>
            <w:r w:rsidRPr="00BC283C">
              <w:t>computers and word processing software</w:t>
            </w:r>
          </w:p>
        </w:tc>
      </w:tr>
      <w:tr w:rsidR="00351862" w:rsidRPr="00BC283C" w14:paraId="561FE133" w14:textId="77777777" w:rsidTr="00814E0E">
        <w:tc>
          <w:tcPr>
            <w:tcW w:w="9242" w:type="dxa"/>
            <w:gridSpan w:val="5"/>
          </w:tcPr>
          <w:p w14:paraId="533C94A8" w14:textId="77777777" w:rsidR="00351862" w:rsidRPr="00BC283C" w:rsidRDefault="00351862" w:rsidP="0089509B">
            <w:pPr>
              <w:pStyle w:val="spacer"/>
            </w:pPr>
          </w:p>
        </w:tc>
      </w:tr>
      <w:tr w:rsidR="00351862" w:rsidRPr="00BC283C" w14:paraId="4D382E59" w14:textId="77777777" w:rsidTr="00814E0E">
        <w:tc>
          <w:tcPr>
            <w:tcW w:w="3369" w:type="dxa"/>
            <w:gridSpan w:val="2"/>
          </w:tcPr>
          <w:p w14:paraId="200F3826" w14:textId="77777777" w:rsidR="00351862" w:rsidRPr="00BC283C" w:rsidRDefault="00351862" w:rsidP="0089509B">
            <w:pPr>
              <w:pStyle w:val="EG"/>
            </w:pPr>
            <w:r w:rsidRPr="00BC283C">
              <w:t>Method(s) of assessment</w:t>
            </w:r>
          </w:p>
        </w:tc>
        <w:tc>
          <w:tcPr>
            <w:tcW w:w="5873" w:type="dxa"/>
            <w:gridSpan w:val="3"/>
          </w:tcPr>
          <w:p w14:paraId="02E9BC63" w14:textId="77777777" w:rsidR="00351862" w:rsidRPr="00BC283C" w:rsidRDefault="00351862" w:rsidP="0089509B">
            <w:pPr>
              <w:pStyle w:val="unittext"/>
            </w:pPr>
            <w:r w:rsidRPr="00BC283C">
              <w:t>The following suggested assessment methods are suitable for this unit:</w:t>
            </w:r>
          </w:p>
          <w:p w14:paraId="5BECC661" w14:textId="77777777" w:rsidR="00351862" w:rsidRPr="00BC283C" w:rsidRDefault="00351862" w:rsidP="0089509B">
            <w:pPr>
              <w:pStyle w:val="bullet"/>
              <w:ind w:left="360" w:hanging="360"/>
            </w:pPr>
            <w:r w:rsidRPr="00BC283C">
              <w:t>portfolio of research information for selected scientific field of study</w:t>
            </w:r>
          </w:p>
          <w:p w14:paraId="25835BB9" w14:textId="77777777" w:rsidR="00351862" w:rsidRPr="00BC283C" w:rsidRDefault="00351862" w:rsidP="0089509B">
            <w:pPr>
              <w:pStyle w:val="bullet"/>
              <w:ind w:left="360" w:hanging="360"/>
            </w:pPr>
            <w:r w:rsidRPr="00BC283C">
              <w:t>written or oral questioning to establish knowledge of field of study</w:t>
            </w:r>
          </w:p>
          <w:p w14:paraId="3B628294" w14:textId="77777777" w:rsidR="00351862" w:rsidRPr="00BC283C" w:rsidRDefault="00351862" w:rsidP="0089509B">
            <w:pPr>
              <w:pStyle w:val="bullet"/>
              <w:ind w:left="360" w:hanging="360"/>
            </w:pPr>
            <w:r w:rsidRPr="00BC283C">
              <w:t>presentation on selected field of study</w:t>
            </w:r>
          </w:p>
        </w:tc>
      </w:tr>
    </w:tbl>
    <w:p w14:paraId="4C56046D" w14:textId="33B8BE3F" w:rsidR="00680CC9" w:rsidRPr="00BA4113" w:rsidRDefault="00680CC9" w:rsidP="0089509B">
      <w:pPr>
        <w:keepNext/>
        <w:tabs>
          <w:tab w:val="left" w:pos="1530"/>
        </w:tabs>
      </w:pPr>
    </w:p>
    <w:sectPr w:rsidR="00680CC9" w:rsidRPr="00BA4113" w:rsidSect="00AC0813">
      <w:headerReference w:type="even" r:id="rId526"/>
      <w:headerReference w:type="default" r:id="rId527"/>
      <w:footerReference w:type="default" r:id="rId528"/>
      <w:headerReference w:type="first" r:id="rId529"/>
      <w:pgSz w:w="11906" w:h="16838"/>
      <w:pgMar w:top="1440" w:right="1440" w:bottom="1560" w:left="1440" w:header="708"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6118A" w14:textId="77777777" w:rsidR="009C066E" w:rsidRDefault="009C066E">
      <w:r>
        <w:separator/>
      </w:r>
    </w:p>
  </w:endnote>
  <w:endnote w:type="continuationSeparator" w:id="0">
    <w:p w14:paraId="23EE43CE" w14:textId="77777777" w:rsidR="009C066E" w:rsidRDefault="009C0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AA2F" w14:textId="77777777" w:rsidR="009C066E" w:rsidRDefault="009C066E"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9E9D3F" w14:textId="77777777" w:rsidR="009C066E" w:rsidRDefault="009C066E"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ook w:val="04A0" w:firstRow="1" w:lastRow="0" w:firstColumn="1" w:lastColumn="0" w:noHBand="0" w:noVBand="1"/>
    </w:tblPr>
    <w:tblGrid>
      <w:gridCol w:w="4927"/>
      <w:gridCol w:w="4395"/>
    </w:tblGrid>
    <w:tr w:rsidR="009C066E" w14:paraId="34A8B36B" w14:textId="77777777" w:rsidTr="00F4336E">
      <w:tc>
        <w:tcPr>
          <w:tcW w:w="4927" w:type="dxa"/>
        </w:tcPr>
        <w:p w14:paraId="38AB9CBF" w14:textId="77777777" w:rsidR="009C066E" w:rsidRPr="00975DFF" w:rsidRDefault="009C066E"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2AA91C20" w14:textId="77777777" w:rsidR="009C066E" w:rsidRDefault="009C066E"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413A39E" wp14:editId="7078AA01">
                <wp:extent cx="838200" cy="293370"/>
                <wp:effectExtent l="19050" t="0" r="0" b="0"/>
                <wp:docPr id="420" name="Picture 42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9C066E" w14:paraId="4FA9A99D" w14:textId="77777777" w:rsidTr="00F4336E">
      <w:tc>
        <w:tcPr>
          <w:tcW w:w="4927" w:type="dxa"/>
        </w:tcPr>
        <w:p w14:paraId="46F7E7C3" w14:textId="77777777" w:rsidR="009C066E" w:rsidRPr="00975DFF" w:rsidRDefault="009C066E"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2F830027" w14:textId="77777777" w:rsidR="009C066E" w:rsidRDefault="009C066E" w:rsidP="00927635">
          <w:pPr>
            <w:keepNext/>
            <w:spacing w:before="0" w:after="0"/>
            <w:jc w:val="right"/>
            <w:rPr>
              <w:rFonts w:cs="Arial"/>
              <w:sz w:val="16"/>
              <w:szCs w:val="16"/>
              <w:lang w:val="fr-FR"/>
            </w:rPr>
          </w:pPr>
        </w:p>
      </w:tc>
    </w:tr>
    <w:tr w:rsidR="009C066E" w:rsidRPr="00975DFF" w14:paraId="55D22EEE" w14:textId="77777777" w:rsidTr="00F4336E">
      <w:tc>
        <w:tcPr>
          <w:tcW w:w="4927" w:type="dxa"/>
        </w:tcPr>
        <w:p w14:paraId="3ADCD6E2" w14:textId="77777777" w:rsidR="009C066E" w:rsidRPr="00975DFF" w:rsidRDefault="009C066E"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395" w:type="dxa"/>
        </w:tcPr>
        <w:p w14:paraId="452C76B1" w14:textId="0C65CCC9" w:rsidR="009C066E" w:rsidRPr="00975DFF" w:rsidRDefault="009C066E"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3A8">
            <w:rPr>
              <w:rFonts w:cs="Arial"/>
              <w:bCs/>
              <w:noProof/>
              <w:sz w:val="18"/>
              <w:szCs w:val="18"/>
              <w:lang w:val="fr-FR"/>
            </w:rPr>
            <w:t>442</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F733A8">
            <w:rPr>
              <w:rFonts w:cs="Arial"/>
              <w:noProof/>
              <w:sz w:val="18"/>
              <w:szCs w:val="18"/>
              <w:lang w:val="fr-FR"/>
            </w:rPr>
            <w:instrText>448</w:instrText>
          </w:r>
          <w:r w:rsidRPr="00351862">
            <w:rPr>
              <w:rFonts w:cs="Arial"/>
              <w:sz w:val="18"/>
              <w:szCs w:val="18"/>
              <w:lang w:val="fr-FR"/>
            </w:rPr>
            <w:fldChar w:fldCharType="end"/>
          </w:r>
          <w:r>
            <w:rPr>
              <w:rFonts w:cs="Arial"/>
              <w:sz w:val="18"/>
              <w:szCs w:val="18"/>
              <w:lang w:val="fr-FR"/>
            </w:rPr>
            <w:instrText xml:space="preserve"> - 6</w:instrText>
          </w:r>
          <w:r w:rsidRPr="00351862">
            <w:rPr>
              <w:rFonts w:cs="Arial"/>
              <w:sz w:val="18"/>
              <w:szCs w:val="18"/>
              <w:lang w:val="fr-FR"/>
            </w:rPr>
            <w:instrText xml:space="preserve"> </w:instrText>
          </w:r>
          <w:r w:rsidRPr="00351862">
            <w:rPr>
              <w:rFonts w:cs="Arial"/>
              <w:sz w:val="18"/>
              <w:szCs w:val="18"/>
              <w:lang w:val="fr-FR"/>
            </w:rPr>
            <w:fldChar w:fldCharType="separate"/>
          </w:r>
          <w:r w:rsidR="00F733A8">
            <w:rPr>
              <w:rFonts w:cs="Arial"/>
              <w:noProof/>
              <w:sz w:val="18"/>
              <w:szCs w:val="18"/>
              <w:lang w:val="fr-FR"/>
            </w:rPr>
            <w:t>442</w:t>
          </w:r>
          <w:r w:rsidRPr="00351862">
            <w:rPr>
              <w:rFonts w:cs="Arial"/>
              <w:sz w:val="18"/>
              <w:szCs w:val="18"/>
              <w:lang w:val="fr-FR"/>
            </w:rPr>
            <w:fldChar w:fldCharType="end"/>
          </w:r>
          <w:r w:rsidRPr="00351862">
            <w:rPr>
              <w:rFonts w:cs="Arial"/>
              <w:sz w:val="18"/>
              <w:szCs w:val="18"/>
              <w:lang w:val="fr-FR"/>
            </w:rPr>
            <w:t xml:space="preserve"> </w:t>
          </w:r>
        </w:p>
      </w:tc>
    </w:tr>
  </w:tbl>
  <w:p w14:paraId="7B5F3700" w14:textId="77777777" w:rsidR="009C066E" w:rsidRPr="0066786C" w:rsidRDefault="009C066E" w:rsidP="00975DFF">
    <w:pPr>
      <w:pStyle w:val="Footer"/>
      <w:spacing w:before="0" w:after="0"/>
      <w:rPr>
        <w:sz w:val="16"/>
        <w:szCs w:val="16"/>
      </w:rP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C219C" w14:textId="77777777" w:rsidR="009C066E" w:rsidRDefault="009C066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90A83" w14:textId="77777777" w:rsidR="009C066E" w:rsidRDefault="009C066E">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62D6E" w14:textId="77777777" w:rsidR="009C066E" w:rsidRDefault="009C066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C183" w14:textId="77777777" w:rsidR="009C066E" w:rsidRDefault="009C066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1E54E" w14:textId="77777777" w:rsidR="009C066E" w:rsidRDefault="009C066E">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F1107" w14:textId="77777777" w:rsidR="009C066E" w:rsidRDefault="009C066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E990" w14:textId="77777777" w:rsidR="009C066E" w:rsidRDefault="009C066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D0AA3" w14:textId="77777777" w:rsidR="009C066E" w:rsidRDefault="009C066E">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3AF6A" w14:textId="77777777" w:rsidR="009C066E" w:rsidRDefault="009C066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44453" w14:textId="77777777" w:rsidR="009C066E" w:rsidRDefault="009C066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7054"/>
      <w:gridCol w:w="2801"/>
    </w:tblGrid>
    <w:tr w:rsidR="009C066E" w14:paraId="0A8FB21C" w14:textId="77777777" w:rsidTr="00BD5722">
      <w:tc>
        <w:tcPr>
          <w:tcW w:w="7054" w:type="dxa"/>
        </w:tcPr>
        <w:p w14:paraId="0DFCF94B" w14:textId="77777777" w:rsidR="009C066E" w:rsidRPr="00975DFF" w:rsidRDefault="009C066E" w:rsidP="00CA640B">
          <w:pPr>
            <w:spacing w:before="40" w:after="40"/>
            <w:rPr>
              <w:rFonts w:cs="Arial"/>
              <w:sz w:val="18"/>
              <w:szCs w:val="18"/>
              <w:lang w:val="fr-FR"/>
            </w:rPr>
          </w:pPr>
          <w:r>
            <w:rPr>
              <w:rFonts w:cs="Arial"/>
              <w:sz w:val="18"/>
              <w:szCs w:val="18"/>
            </w:rPr>
            <w:t>Title Certificates in General Education for Adults</w:t>
          </w:r>
        </w:p>
      </w:tc>
      <w:tc>
        <w:tcPr>
          <w:tcW w:w="2801" w:type="dxa"/>
          <w:vMerge w:val="restart"/>
        </w:tcPr>
        <w:p w14:paraId="3CF47DED" w14:textId="77777777" w:rsidR="009C066E" w:rsidRDefault="009C066E"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601EDEC0" wp14:editId="1B54454B">
                <wp:extent cx="838200" cy="293370"/>
                <wp:effectExtent l="19050" t="0" r="0" b="0"/>
                <wp:docPr id="421" name="Picture 42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9C066E" w14:paraId="015885EC" w14:textId="77777777" w:rsidTr="00BD5722">
      <w:tc>
        <w:tcPr>
          <w:tcW w:w="7054" w:type="dxa"/>
        </w:tcPr>
        <w:p w14:paraId="45B09AD0" w14:textId="77777777" w:rsidR="009C066E" w:rsidRPr="00975DFF" w:rsidRDefault="009C066E"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2801" w:type="dxa"/>
          <w:vMerge/>
        </w:tcPr>
        <w:p w14:paraId="232FF1B6" w14:textId="77777777" w:rsidR="009C066E" w:rsidRDefault="009C066E" w:rsidP="00975DFF">
          <w:pPr>
            <w:keepNext/>
            <w:spacing w:before="0" w:after="0"/>
            <w:jc w:val="right"/>
            <w:rPr>
              <w:rFonts w:cs="Arial"/>
              <w:sz w:val="16"/>
              <w:szCs w:val="16"/>
              <w:lang w:val="fr-FR"/>
            </w:rPr>
          </w:pPr>
        </w:p>
      </w:tc>
    </w:tr>
    <w:tr w:rsidR="009C066E" w:rsidRPr="00975DFF" w14:paraId="77A7D634" w14:textId="77777777" w:rsidTr="00BD5722">
      <w:tc>
        <w:tcPr>
          <w:tcW w:w="7054" w:type="dxa"/>
        </w:tcPr>
        <w:p w14:paraId="3C16680E" w14:textId="77777777" w:rsidR="009C066E" w:rsidRPr="00975DFF" w:rsidRDefault="009C066E"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2801" w:type="dxa"/>
        </w:tcPr>
        <w:p w14:paraId="42A2B934" w14:textId="5C8F001E" w:rsidR="009C066E" w:rsidRPr="00975DFF" w:rsidRDefault="009C066E"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3A8">
            <w:rPr>
              <w:rFonts w:cs="Arial"/>
              <w:bCs/>
              <w:noProof/>
              <w:sz w:val="18"/>
              <w:szCs w:val="18"/>
              <w:lang w:val="fr-FR"/>
            </w:rPr>
            <w:t>47</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F733A8">
            <w:rPr>
              <w:rFonts w:cs="Arial"/>
              <w:noProof/>
              <w:sz w:val="18"/>
              <w:szCs w:val="18"/>
              <w:lang w:val="fr-FR"/>
            </w:rPr>
            <w:instrText>55</w:instrText>
          </w:r>
          <w:r w:rsidRPr="00351862">
            <w:rPr>
              <w:rFonts w:cs="Arial"/>
              <w:sz w:val="18"/>
              <w:szCs w:val="18"/>
              <w:lang w:val="fr-FR"/>
            </w:rPr>
            <w:fldChar w:fldCharType="end"/>
          </w:r>
          <w:r>
            <w:rPr>
              <w:rFonts w:cs="Arial"/>
              <w:sz w:val="18"/>
              <w:szCs w:val="18"/>
              <w:lang w:val="fr-FR"/>
            </w:rPr>
            <w:instrText xml:space="preserve"> - 6</w:instrText>
          </w:r>
          <w:r w:rsidRPr="00351862">
            <w:rPr>
              <w:rFonts w:cs="Arial"/>
              <w:sz w:val="18"/>
              <w:szCs w:val="18"/>
              <w:lang w:val="fr-FR"/>
            </w:rPr>
            <w:instrText xml:space="preserve"> </w:instrText>
          </w:r>
          <w:r w:rsidRPr="00351862">
            <w:rPr>
              <w:rFonts w:cs="Arial"/>
              <w:sz w:val="18"/>
              <w:szCs w:val="18"/>
              <w:lang w:val="fr-FR"/>
            </w:rPr>
            <w:fldChar w:fldCharType="separate"/>
          </w:r>
          <w:r w:rsidR="00F733A8">
            <w:rPr>
              <w:rFonts w:cs="Arial"/>
              <w:noProof/>
              <w:sz w:val="18"/>
              <w:szCs w:val="18"/>
              <w:lang w:val="fr-FR"/>
            </w:rPr>
            <w:t>49</w:t>
          </w:r>
          <w:r w:rsidRPr="00351862">
            <w:rPr>
              <w:rFonts w:cs="Arial"/>
              <w:sz w:val="18"/>
              <w:szCs w:val="18"/>
              <w:lang w:val="fr-FR"/>
            </w:rPr>
            <w:fldChar w:fldCharType="end"/>
          </w:r>
          <w:r w:rsidRPr="00351862">
            <w:rPr>
              <w:rFonts w:cs="Arial"/>
              <w:sz w:val="18"/>
              <w:szCs w:val="18"/>
              <w:lang w:val="fr-FR"/>
            </w:rPr>
            <w:t xml:space="preserve"> </w:t>
          </w:r>
        </w:p>
      </w:tc>
    </w:tr>
  </w:tbl>
  <w:p w14:paraId="7CD192AE" w14:textId="77777777" w:rsidR="009C066E" w:rsidRPr="00975DFF" w:rsidRDefault="009C066E" w:rsidP="00975DFF">
    <w:pPr>
      <w:spacing w:before="0" w:after="0"/>
      <w:rPr>
        <w:rFonts w:cs="Arial"/>
        <w:sz w:val="16"/>
        <w:szCs w:val="16"/>
        <w:lang w:val="fr-FR"/>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70A90" w14:textId="77777777" w:rsidR="009C066E" w:rsidRDefault="009C066E">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19CB0" w14:textId="77777777" w:rsidR="009C066E" w:rsidRDefault="009C066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C0DE8" w14:textId="77777777" w:rsidR="009C066E" w:rsidRDefault="009C066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D9F7" w14:textId="77777777" w:rsidR="009C066E" w:rsidRDefault="009C066E">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294AB" w14:textId="77777777" w:rsidR="009C066E" w:rsidRDefault="009C066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7BA83" w14:textId="77777777" w:rsidR="009C066E" w:rsidRDefault="009C066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7ACC1" w14:textId="77777777" w:rsidR="009C066E" w:rsidRDefault="009C066E">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0D9D2" w14:textId="77777777" w:rsidR="009C066E" w:rsidRDefault="009C066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206B0" w14:textId="77777777" w:rsidR="009C066E" w:rsidRDefault="009C066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325F4" w14:textId="77777777" w:rsidR="009C066E" w:rsidRDefault="009C066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07A8" w14:textId="77777777" w:rsidR="009C066E" w:rsidRDefault="009C066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641C7" w14:textId="77777777" w:rsidR="009C066E" w:rsidRDefault="009C066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4DC76" w14:textId="77777777" w:rsidR="009C066E" w:rsidRDefault="009C066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6C47" w14:textId="77777777" w:rsidR="009C066E" w:rsidRDefault="009C066E">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E5952" w14:textId="77777777" w:rsidR="009C066E" w:rsidRDefault="009C066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E8AFD" w14:textId="77777777" w:rsidR="009C066E" w:rsidRDefault="009C066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F12FB" w14:textId="77777777" w:rsidR="009C066E" w:rsidRDefault="009C066E">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33FEB" w14:textId="77777777" w:rsidR="009C066E" w:rsidRDefault="009C066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21F3" w14:textId="77777777" w:rsidR="009C066E" w:rsidRDefault="009C066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C65D" w14:textId="77777777" w:rsidR="009C066E" w:rsidRDefault="009C066E">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C8BEE" w14:textId="77777777" w:rsidR="009C066E" w:rsidRDefault="009C066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A963C" w14:textId="77777777" w:rsidR="009C066E" w:rsidRDefault="009C066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37266" w14:textId="77777777" w:rsidR="009C066E" w:rsidRDefault="009C066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5856A" w14:textId="77777777" w:rsidR="009C066E" w:rsidRDefault="009C066E">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3380B" w14:textId="77777777" w:rsidR="009C066E" w:rsidRDefault="009C066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E0A7" w14:textId="77777777" w:rsidR="009C066E" w:rsidRDefault="009C066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78B2" w14:textId="77777777" w:rsidR="009C066E" w:rsidRDefault="009C066E">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FE939" w14:textId="77777777" w:rsidR="009C066E" w:rsidRDefault="009C066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66012" w14:textId="77777777" w:rsidR="009C066E" w:rsidRDefault="009C066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9DC9" w14:textId="77777777" w:rsidR="009C066E" w:rsidRDefault="009C066E">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8C225" w14:textId="77777777" w:rsidR="009C066E" w:rsidRDefault="009C066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312D2" w14:textId="77777777" w:rsidR="009C066E" w:rsidRDefault="009C066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04B3E" w14:textId="77777777" w:rsidR="009C066E" w:rsidRDefault="009C066E">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61B3F" w14:textId="77777777" w:rsidR="009C066E" w:rsidRDefault="009C066E">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E085" w14:textId="77777777" w:rsidR="009C066E" w:rsidRDefault="009C066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55"/>
    </w:tblGrid>
    <w:tr w:rsidR="009C066E" w14:paraId="0F71CACD" w14:textId="77777777" w:rsidTr="00597C54">
      <w:trPr>
        <w:trHeight w:val="713"/>
      </w:trPr>
      <w:tc>
        <w:tcPr>
          <w:tcW w:w="6487" w:type="dxa"/>
          <w:vAlign w:val="center"/>
        </w:tcPr>
        <w:p w14:paraId="6B1E9779" w14:textId="489B8795" w:rsidR="009C066E" w:rsidRDefault="009C066E" w:rsidP="00D4658F">
          <w:pPr>
            <w:pStyle w:val="Footer1"/>
          </w:pPr>
          <w:r>
            <w:t xml:space="preserve">Imported from </w:t>
          </w:r>
          <w:r w:rsidRPr="00597C54">
            <w:t>22447VIC Certificate I in Mumgu-dhal tyama-tiyt</w:t>
          </w:r>
        </w:p>
        <w:p w14:paraId="0FA5E496" w14:textId="027B1611" w:rsidR="009C066E" w:rsidRDefault="009C066E" w:rsidP="00D4658F">
          <w:pPr>
            <w:pStyle w:val="Footer1"/>
          </w:pPr>
          <w:r>
            <w:t>© State of Victoria 2018</w:t>
          </w:r>
        </w:p>
      </w:tc>
      <w:tc>
        <w:tcPr>
          <w:tcW w:w="2755" w:type="dxa"/>
          <w:vAlign w:val="center"/>
        </w:tcPr>
        <w:p w14:paraId="6A3F0A0F" w14:textId="77777777" w:rsidR="009C066E" w:rsidRDefault="009C066E" w:rsidP="00D4658F">
          <w:pPr>
            <w:pStyle w:val="Footer"/>
            <w:jc w:val="right"/>
          </w:pPr>
          <w:r w:rsidRPr="00486A8D">
            <w:rPr>
              <w:noProof/>
            </w:rPr>
            <w:drawing>
              <wp:inline distT="0" distB="0" distL="0" distR="0" wp14:anchorId="502CCA4B" wp14:editId="6159922F">
                <wp:extent cx="839470" cy="293370"/>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9C066E" w14:paraId="7E6A8E04" w14:textId="77777777" w:rsidTr="00597C54">
      <w:trPr>
        <w:trHeight w:val="235"/>
      </w:trPr>
      <w:tc>
        <w:tcPr>
          <w:tcW w:w="6487" w:type="dxa"/>
        </w:tcPr>
        <w:p w14:paraId="1B7DDCC9" w14:textId="77777777" w:rsidR="009C066E" w:rsidRPr="003B3BB3" w:rsidRDefault="009C066E" w:rsidP="00D4658F">
          <w:pPr>
            <w:pStyle w:val="Footer1"/>
          </w:pPr>
        </w:p>
      </w:tc>
      <w:tc>
        <w:tcPr>
          <w:tcW w:w="2755" w:type="dxa"/>
          <w:vAlign w:val="center"/>
        </w:tcPr>
        <w:p w14:paraId="468BDB58" w14:textId="15054366" w:rsidR="009C066E" w:rsidRDefault="009C066E"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632EDF">
            <w:rPr>
              <w:noProof/>
            </w:rPr>
            <w:t>573</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632EDF">
            <w:rPr>
              <w:rFonts w:cs="Arial"/>
              <w:noProof/>
              <w:szCs w:val="18"/>
              <w:lang w:val="fr-FR"/>
            </w:rPr>
            <w:instrText>632</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632EDF">
            <w:rPr>
              <w:rFonts w:cs="Arial"/>
              <w:noProof/>
              <w:szCs w:val="18"/>
              <w:lang w:val="fr-FR"/>
            </w:rPr>
            <w:t>626</w:t>
          </w:r>
          <w:r w:rsidRPr="0021096A">
            <w:rPr>
              <w:rFonts w:cs="Arial"/>
              <w:noProof/>
              <w:szCs w:val="18"/>
              <w:lang w:val="fr-FR"/>
            </w:rPr>
            <w:fldChar w:fldCharType="end"/>
          </w:r>
          <w:r w:rsidRPr="0021096A">
            <w:rPr>
              <w:rFonts w:cs="Arial"/>
              <w:noProof/>
              <w:szCs w:val="18"/>
              <w:lang w:val="fr-FR"/>
            </w:rPr>
            <w:t xml:space="preserve"> </w:t>
          </w:r>
        </w:p>
      </w:tc>
    </w:tr>
  </w:tbl>
  <w:p w14:paraId="58D7217E" w14:textId="77777777" w:rsidR="009C066E" w:rsidRDefault="009C066E" w:rsidP="00D4658F">
    <w:pPr>
      <w:pStyle w:val="spac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55"/>
    </w:tblGrid>
    <w:tr w:rsidR="009C066E" w14:paraId="16B0E4D6" w14:textId="77777777" w:rsidTr="00597C54">
      <w:trPr>
        <w:trHeight w:val="713"/>
      </w:trPr>
      <w:tc>
        <w:tcPr>
          <w:tcW w:w="6487" w:type="dxa"/>
          <w:vAlign w:val="center"/>
        </w:tcPr>
        <w:p w14:paraId="0269BD21" w14:textId="69F34D80" w:rsidR="009C066E" w:rsidRDefault="009C066E" w:rsidP="00D4658F">
          <w:pPr>
            <w:pStyle w:val="Footer1"/>
          </w:pPr>
          <w:r>
            <w:t>Imported from 22448</w:t>
          </w:r>
          <w:r w:rsidRPr="00597C54">
            <w:t>VIC Certificate I</w:t>
          </w:r>
          <w:r>
            <w:t>I</w:t>
          </w:r>
          <w:r w:rsidRPr="00597C54">
            <w:t xml:space="preserve"> in Mumgu-dhal tyama-tiyt</w:t>
          </w:r>
        </w:p>
        <w:p w14:paraId="2D893F08" w14:textId="77777777" w:rsidR="009C066E" w:rsidRDefault="009C066E" w:rsidP="00D4658F">
          <w:pPr>
            <w:pStyle w:val="Footer1"/>
          </w:pPr>
          <w:r>
            <w:t>© State of Victoria 2018</w:t>
          </w:r>
        </w:p>
      </w:tc>
      <w:tc>
        <w:tcPr>
          <w:tcW w:w="2755" w:type="dxa"/>
          <w:vAlign w:val="center"/>
        </w:tcPr>
        <w:p w14:paraId="0543D78D" w14:textId="77777777" w:rsidR="009C066E" w:rsidRDefault="009C066E" w:rsidP="00D4658F">
          <w:pPr>
            <w:pStyle w:val="Footer"/>
            <w:jc w:val="right"/>
          </w:pPr>
          <w:r w:rsidRPr="00486A8D">
            <w:rPr>
              <w:noProof/>
            </w:rPr>
            <w:drawing>
              <wp:inline distT="0" distB="0" distL="0" distR="0" wp14:anchorId="2BEF6C4A" wp14:editId="1B1A0A55">
                <wp:extent cx="839470" cy="293370"/>
                <wp:effectExtent l="1905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9C066E" w14:paraId="193554B3" w14:textId="77777777" w:rsidTr="00597C54">
      <w:trPr>
        <w:trHeight w:val="235"/>
      </w:trPr>
      <w:tc>
        <w:tcPr>
          <w:tcW w:w="6487" w:type="dxa"/>
        </w:tcPr>
        <w:p w14:paraId="1B47AA74" w14:textId="77777777" w:rsidR="009C066E" w:rsidRPr="003B3BB3" w:rsidRDefault="009C066E" w:rsidP="00D4658F">
          <w:pPr>
            <w:pStyle w:val="Footer1"/>
          </w:pPr>
        </w:p>
      </w:tc>
      <w:tc>
        <w:tcPr>
          <w:tcW w:w="2755" w:type="dxa"/>
          <w:vAlign w:val="center"/>
        </w:tcPr>
        <w:p w14:paraId="2762ED46" w14:textId="5C6B2A12" w:rsidR="009C066E" w:rsidRDefault="009C066E"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632EDF">
            <w:rPr>
              <w:noProof/>
            </w:rPr>
            <w:t>581</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632EDF">
            <w:rPr>
              <w:rFonts w:cs="Arial"/>
              <w:noProof/>
              <w:szCs w:val="18"/>
              <w:lang w:val="fr-FR"/>
            </w:rPr>
            <w:instrText>632</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632EDF">
            <w:rPr>
              <w:rFonts w:cs="Arial"/>
              <w:noProof/>
              <w:szCs w:val="18"/>
              <w:lang w:val="fr-FR"/>
            </w:rPr>
            <w:t>626</w:t>
          </w:r>
          <w:r w:rsidRPr="0021096A">
            <w:rPr>
              <w:rFonts w:cs="Arial"/>
              <w:noProof/>
              <w:szCs w:val="18"/>
              <w:lang w:val="fr-FR"/>
            </w:rPr>
            <w:fldChar w:fldCharType="end"/>
          </w:r>
          <w:r w:rsidRPr="0021096A">
            <w:rPr>
              <w:rFonts w:cs="Arial"/>
              <w:noProof/>
              <w:szCs w:val="18"/>
              <w:lang w:val="fr-FR"/>
            </w:rPr>
            <w:t xml:space="preserve"> </w:t>
          </w:r>
        </w:p>
      </w:tc>
    </w:tr>
  </w:tbl>
  <w:p w14:paraId="2DFF0855" w14:textId="77777777" w:rsidR="009C066E" w:rsidRDefault="009C066E" w:rsidP="00D4658F">
    <w:pPr>
      <w:pStyle w:val="spac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55"/>
    </w:tblGrid>
    <w:tr w:rsidR="009C066E" w14:paraId="48A2E917" w14:textId="77777777" w:rsidTr="00597C54">
      <w:trPr>
        <w:trHeight w:val="713"/>
      </w:trPr>
      <w:tc>
        <w:tcPr>
          <w:tcW w:w="6487" w:type="dxa"/>
          <w:vAlign w:val="center"/>
        </w:tcPr>
        <w:p w14:paraId="4118020E" w14:textId="562AC1ED" w:rsidR="009C066E" w:rsidRDefault="009C066E" w:rsidP="00D4658F">
          <w:pPr>
            <w:pStyle w:val="Footer1"/>
          </w:pPr>
          <w:r>
            <w:t xml:space="preserve">Imported from </w:t>
          </w:r>
          <w:r w:rsidRPr="00C07EF7">
            <w:t>22317VIC Certificate IV in Liberal Arts</w:t>
          </w:r>
        </w:p>
        <w:p w14:paraId="51139FD0" w14:textId="332F9777" w:rsidR="009C066E" w:rsidRDefault="009C066E" w:rsidP="00D4658F">
          <w:pPr>
            <w:pStyle w:val="Footer1"/>
          </w:pPr>
          <w:r>
            <w:t>© State of Victoria 2017</w:t>
          </w:r>
        </w:p>
      </w:tc>
      <w:tc>
        <w:tcPr>
          <w:tcW w:w="2755" w:type="dxa"/>
          <w:vAlign w:val="center"/>
        </w:tcPr>
        <w:p w14:paraId="78E6C866" w14:textId="77777777" w:rsidR="009C066E" w:rsidRDefault="009C066E" w:rsidP="00D4658F">
          <w:pPr>
            <w:pStyle w:val="Footer"/>
            <w:jc w:val="right"/>
          </w:pPr>
          <w:r w:rsidRPr="00486A8D">
            <w:rPr>
              <w:noProof/>
            </w:rPr>
            <w:drawing>
              <wp:inline distT="0" distB="0" distL="0" distR="0" wp14:anchorId="3BF5076E" wp14:editId="422AD3D6">
                <wp:extent cx="839470" cy="293370"/>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9C066E" w14:paraId="744C2F91" w14:textId="77777777" w:rsidTr="00597C54">
      <w:trPr>
        <w:trHeight w:val="235"/>
      </w:trPr>
      <w:tc>
        <w:tcPr>
          <w:tcW w:w="6487" w:type="dxa"/>
        </w:tcPr>
        <w:p w14:paraId="2CD4F0E5" w14:textId="77777777" w:rsidR="009C066E" w:rsidRPr="003B3BB3" w:rsidRDefault="009C066E" w:rsidP="00D4658F">
          <w:pPr>
            <w:pStyle w:val="Footer1"/>
          </w:pPr>
        </w:p>
      </w:tc>
      <w:tc>
        <w:tcPr>
          <w:tcW w:w="2755" w:type="dxa"/>
          <w:vAlign w:val="center"/>
        </w:tcPr>
        <w:p w14:paraId="002A5D5C" w14:textId="6EEEAA43" w:rsidR="009C066E" w:rsidRDefault="009C066E"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632EDF">
            <w:rPr>
              <w:noProof/>
            </w:rPr>
            <w:t>587</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632EDF">
            <w:rPr>
              <w:rFonts w:cs="Arial"/>
              <w:noProof/>
              <w:szCs w:val="18"/>
              <w:lang w:val="fr-FR"/>
            </w:rPr>
            <w:instrText>632</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632EDF">
            <w:rPr>
              <w:rFonts w:cs="Arial"/>
              <w:noProof/>
              <w:szCs w:val="18"/>
              <w:lang w:val="fr-FR"/>
            </w:rPr>
            <w:t>626</w:t>
          </w:r>
          <w:r w:rsidRPr="0021096A">
            <w:rPr>
              <w:rFonts w:cs="Arial"/>
              <w:noProof/>
              <w:szCs w:val="18"/>
              <w:lang w:val="fr-FR"/>
            </w:rPr>
            <w:fldChar w:fldCharType="end"/>
          </w:r>
          <w:r w:rsidRPr="0021096A">
            <w:rPr>
              <w:rFonts w:cs="Arial"/>
              <w:noProof/>
              <w:szCs w:val="18"/>
              <w:lang w:val="fr-FR"/>
            </w:rPr>
            <w:t xml:space="preserve"> </w:t>
          </w:r>
        </w:p>
      </w:tc>
    </w:tr>
  </w:tbl>
  <w:p w14:paraId="29C9C0C5" w14:textId="77777777" w:rsidR="009C066E" w:rsidRDefault="009C066E" w:rsidP="00D4658F">
    <w:pPr>
      <w:pStyle w:val="spac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55"/>
    </w:tblGrid>
    <w:tr w:rsidR="009C066E" w14:paraId="1B4E5DA9" w14:textId="77777777" w:rsidTr="00597C54">
      <w:trPr>
        <w:trHeight w:val="713"/>
      </w:trPr>
      <w:tc>
        <w:tcPr>
          <w:tcW w:w="6487" w:type="dxa"/>
          <w:vAlign w:val="center"/>
        </w:tcPr>
        <w:p w14:paraId="36E5DF37" w14:textId="4C07C4C5" w:rsidR="009C066E" w:rsidRDefault="009C066E" w:rsidP="00D4658F">
          <w:pPr>
            <w:pStyle w:val="Footer1"/>
          </w:pPr>
          <w:r>
            <w:t xml:space="preserve">Imported from </w:t>
          </w:r>
          <w:r w:rsidRPr="00C07EF7">
            <w:t>22280VIC Certificate I in Employment Pathways</w:t>
          </w:r>
        </w:p>
        <w:p w14:paraId="2BB10D2F" w14:textId="77777777" w:rsidR="009C066E" w:rsidRDefault="009C066E" w:rsidP="00D4658F">
          <w:pPr>
            <w:pStyle w:val="Footer1"/>
          </w:pPr>
          <w:r>
            <w:t>© State of Victoria 2017</w:t>
          </w:r>
        </w:p>
      </w:tc>
      <w:tc>
        <w:tcPr>
          <w:tcW w:w="2755" w:type="dxa"/>
          <w:vAlign w:val="center"/>
        </w:tcPr>
        <w:p w14:paraId="42539380" w14:textId="77777777" w:rsidR="009C066E" w:rsidRDefault="009C066E" w:rsidP="00D4658F">
          <w:pPr>
            <w:pStyle w:val="Footer"/>
            <w:jc w:val="right"/>
          </w:pPr>
          <w:r w:rsidRPr="00486A8D">
            <w:rPr>
              <w:noProof/>
            </w:rPr>
            <w:drawing>
              <wp:inline distT="0" distB="0" distL="0" distR="0" wp14:anchorId="44993EB4" wp14:editId="46075329">
                <wp:extent cx="839470" cy="293370"/>
                <wp:effectExtent l="1905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9C066E" w14:paraId="740C7072" w14:textId="77777777" w:rsidTr="00597C54">
      <w:trPr>
        <w:trHeight w:val="235"/>
      </w:trPr>
      <w:tc>
        <w:tcPr>
          <w:tcW w:w="6487" w:type="dxa"/>
        </w:tcPr>
        <w:p w14:paraId="286BCCCD" w14:textId="77777777" w:rsidR="009C066E" w:rsidRPr="003B3BB3" w:rsidRDefault="009C066E" w:rsidP="00D4658F">
          <w:pPr>
            <w:pStyle w:val="Footer1"/>
          </w:pPr>
        </w:p>
      </w:tc>
      <w:tc>
        <w:tcPr>
          <w:tcW w:w="2755" w:type="dxa"/>
          <w:vAlign w:val="center"/>
        </w:tcPr>
        <w:p w14:paraId="4A9C94FC" w14:textId="2A8657FD" w:rsidR="009C066E" w:rsidRDefault="009C066E" w:rsidP="00D4658F">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632EDF">
            <w:rPr>
              <w:noProof/>
            </w:rPr>
            <w:t>599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632EDF">
            <w:rPr>
              <w:rFonts w:cs="Arial"/>
              <w:noProof/>
              <w:szCs w:val="18"/>
              <w:lang w:val="fr-FR"/>
            </w:rPr>
            <w:instrText>632</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fldChar w:fldCharType="separate"/>
          </w:r>
          <w:r w:rsidR="00632EDF">
            <w:rPr>
              <w:rFonts w:cs="Arial"/>
              <w:noProof/>
              <w:szCs w:val="18"/>
              <w:lang w:val="fr-FR"/>
            </w:rPr>
            <w:t>626</w:t>
          </w:r>
          <w:r w:rsidRPr="0021096A">
            <w:rPr>
              <w:rFonts w:cs="Arial"/>
              <w:noProof/>
              <w:szCs w:val="18"/>
              <w:lang w:val="fr-FR"/>
            </w:rPr>
            <w:fldChar w:fldCharType="end"/>
          </w:r>
          <w:r w:rsidRPr="0021096A">
            <w:rPr>
              <w:rFonts w:cs="Arial"/>
              <w:noProof/>
              <w:szCs w:val="18"/>
              <w:lang w:val="fr-FR"/>
            </w:rPr>
            <w:t xml:space="preserve"> </w:t>
          </w:r>
        </w:p>
      </w:tc>
    </w:tr>
  </w:tbl>
  <w:p w14:paraId="1C42AAA5" w14:textId="77777777" w:rsidR="009C066E" w:rsidRDefault="009C066E" w:rsidP="00D4658F">
    <w:pPr>
      <w:pStyle w:val="spac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55"/>
    </w:tblGrid>
    <w:tr w:rsidR="009C066E" w14:paraId="7059D5A1" w14:textId="77777777" w:rsidTr="00597C54">
      <w:trPr>
        <w:trHeight w:val="713"/>
      </w:trPr>
      <w:tc>
        <w:tcPr>
          <w:tcW w:w="6487" w:type="dxa"/>
          <w:vAlign w:val="center"/>
        </w:tcPr>
        <w:p w14:paraId="28907A80" w14:textId="3E72E2BF" w:rsidR="009C066E" w:rsidRDefault="009C066E" w:rsidP="00D4658F">
          <w:pPr>
            <w:pStyle w:val="Footer1"/>
          </w:pPr>
          <w:r>
            <w:t>Imported from 22251VIC Certificate II in EAL (Access)</w:t>
          </w:r>
        </w:p>
        <w:p w14:paraId="49B8511F" w14:textId="46A14A88" w:rsidR="009C066E" w:rsidRDefault="009C066E" w:rsidP="00D4658F">
          <w:pPr>
            <w:pStyle w:val="Footer1"/>
          </w:pPr>
          <w:r>
            <w:t>© State of Victoria 2014</w:t>
          </w:r>
        </w:p>
      </w:tc>
      <w:tc>
        <w:tcPr>
          <w:tcW w:w="2755" w:type="dxa"/>
          <w:vAlign w:val="center"/>
        </w:tcPr>
        <w:p w14:paraId="3F0CFD2F" w14:textId="77777777" w:rsidR="009C066E" w:rsidRDefault="009C066E" w:rsidP="00D4658F">
          <w:pPr>
            <w:pStyle w:val="Footer"/>
            <w:jc w:val="right"/>
          </w:pPr>
          <w:r w:rsidRPr="00486A8D">
            <w:rPr>
              <w:noProof/>
            </w:rPr>
            <w:drawing>
              <wp:inline distT="0" distB="0" distL="0" distR="0" wp14:anchorId="5734AA34" wp14:editId="1A726B61">
                <wp:extent cx="839470" cy="293370"/>
                <wp:effectExtent l="1905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9C066E" w14:paraId="346235ED" w14:textId="77777777" w:rsidTr="00597C54">
      <w:trPr>
        <w:trHeight w:val="235"/>
      </w:trPr>
      <w:tc>
        <w:tcPr>
          <w:tcW w:w="6487" w:type="dxa"/>
        </w:tcPr>
        <w:p w14:paraId="41656E5C" w14:textId="77777777" w:rsidR="009C066E" w:rsidRPr="003B3BB3" w:rsidRDefault="009C066E" w:rsidP="00D4658F">
          <w:pPr>
            <w:pStyle w:val="Footer1"/>
          </w:pPr>
        </w:p>
      </w:tc>
      <w:tc>
        <w:tcPr>
          <w:tcW w:w="2755" w:type="dxa"/>
          <w:vAlign w:val="center"/>
        </w:tcPr>
        <w:p w14:paraId="6B479669" w14:textId="5B4C11BD" w:rsidR="009C066E" w:rsidRDefault="009C066E" w:rsidP="00EA5A8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632EDF">
            <w:rPr>
              <w:noProof/>
            </w:rPr>
            <w:t>605</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632EDF">
            <w:rPr>
              <w:rFonts w:cs="Arial"/>
              <w:noProof/>
              <w:szCs w:val="18"/>
              <w:lang w:val="fr-FR"/>
            </w:rPr>
            <w:instrText>632</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632EDF">
            <w:rPr>
              <w:rFonts w:cs="Arial"/>
              <w:noProof/>
              <w:szCs w:val="18"/>
              <w:lang w:val="fr-FR"/>
            </w:rPr>
            <w:t>626</w:t>
          </w:r>
          <w:r w:rsidRPr="0021096A">
            <w:rPr>
              <w:rFonts w:cs="Arial"/>
              <w:noProof/>
              <w:szCs w:val="18"/>
              <w:lang w:val="fr-FR"/>
            </w:rPr>
            <w:fldChar w:fldCharType="end"/>
          </w:r>
          <w:r w:rsidRPr="0021096A">
            <w:rPr>
              <w:rFonts w:cs="Arial"/>
              <w:noProof/>
              <w:szCs w:val="18"/>
              <w:lang w:val="fr-FR"/>
            </w:rPr>
            <w:t xml:space="preserve"> </w:t>
          </w:r>
        </w:p>
      </w:tc>
    </w:tr>
  </w:tbl>
  <w:p w14:paraId="36BBA1A3" w14:textId="77777777" w:rsidR="009C066E" w:rsidRDefault="009C066E" w:rsidP="00D4658F">
    <w:pPr>
      <w:pStyle w:val="spac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55"/>
    </w:tblGrid>
    <w:tr w:rsidR="009C066E" w14:paraId="3455B8C6" w14:textId="77777777" w:rsidTr="00597C54">
      <w:trPr>
        <w:trHeight w:val="713"/>
      </w:trPr>
      <w:tc>
        <w:tcPr>
          <w:tcW w:w="6487" w:type="dxa"/>
          <w:vAlign w:val="center"/>
        </w:tcPr>
        <w:p w14:paraId="5F61D97F" w14:textId="0DEF55A8" w:rsidR="009C066E" w:rsidRDefault="009C066E" w:rsidP="00D4658F">
          <w:pPr>
            <w:pStyle w:val="Footer1"/>
          </w:pPr>
          <w:r>
            <w:t>Imported from 22313VIC Certificate IV in Tertiary Preparation</w:t>
          </w:r>
        </w:p>
        <w:p w14:paraId="47E1D565" w14:textId="561F259C" w:rsidR="009C066E" w:rsidRDefault="009C066E" w:rsidP="00D4658F">
          <w:pPr>
            <w:pStyle w:val="Footer1"/>
          </w:pPr>
          <w:r>
            <w:t>© State of Victoria 2016</w:t>
          </w:r>
        </w:p>
      </w:tc>
      <w:tc>
        <w:tcPr>
          <w:tcW w:w="2755" w:type="dxa"/>
          <w:vAlign w:val="center"/>
        </w:tcPr>
        <w:p w14:paraId="3DC471FC" w14:textId="77777777" w:rsidR="009C066E" w:rsidRDefault="009C066E" w:rsidP="00D4658F">
          <w:pPr>
            <w:pStyle w:val="Footer"/>
            <w:jc w:val="right"/>
          </w:pPr>
          <w:r w:rsidRPr="00486A8D">
            <w:rPr>
              <w:noProof/>
            </w:rPr>
            <w:drawing>
              <wp:inline distT="0" distB="0" distL="0" distR="0" wp14:anchorId="78C794B1" wp14:editId="1BA03992">
                <wp:extent cx="839470" cy="293370"/>
                <wp:effectExtent l="1905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9C066E" w14:paraId="55CC0E77" w14:textId="77777777" w:rsidTr="00597C54">
      <w:trPr>
        <w:trHeight w:val="235"/>
      </w:trPr>
      <w:tc>
        <w:tcPr>
          <w:tcW w:w="6487" w:type="dxa"/>
        </w:tcPr>
        <w:p w14:paraId="579E50CE" w14:textId="77777777" w:rsidR="009C066E" w:rsidRPr="003B3BB3" w:rsidRDefault="009C066E" w:rsidP="00D4658F">
          <w:pPr>
            <w:pStyle w:val="Footer1"/>
          </w:pPr>
        </w:p>
      </w:tc>
      <w:tc>
        <w:tcPr>
          <w:tcW w:w="2755" w:type="dxa"/>
          <w:vAlign w:val="center"/>
        </w:tcPr>
        <w:p w14:paraId="6F8ED69C" w14:textId="0031D10F" w:rsidR="009C066E" w:rsidRDefault="009C066E" w:rsidP="00EB6F74">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632EDF">
            <w:rPr>
              <w:noProof/>
            </w:rPr>
            <w:t>613</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632EDF">
            <w:rPr>
              <w:rFonts w:cs="Arial"/>
              <w:noProof/>
              <w:szCs w:val="18"/>
              <w:lang w:val="fr-FR"/>
            </w:rPr>
            <w:instrText>632</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632EDF">
            <w:rPr>
              <w:rFonts w:cs="Arial"/>
              <w:noProof/>
              <w:szCs w:val="18"/>
              <w:lang w:val="fr-FR"/>
            </w:rPr>
            <w:t>626</w:t>
          </w:r>
          <w:r w:rsidRPr="0021096A">
            <w:rPr>
              <w:rFonts w:cs="Arial"/>
              <w:noProof/>
              <w:szCs w:val="18"/>
              <w:lang w:val="fr-FR"/>
            </w:rPr>
            <w:fldChar w:fldCharType="end"/>
          </w:r>
          <w:r w:rsidRPr="0021096A">
            <w:rPr>
              <w:rFonts w:cs="Arial"/>
              <w:noProof/>
              <w:szCs w:val="18"/>
              <w:lang w:val="fr-FR"/>
            </w:rPr>
            <w:t xml:space="preserve"> </w:t>
          </w:r>
        </w:p>
      </w:tc>
    </w:tr>
  </w:tbl>
  <w:p w14:paraId="1053C55F" w14:textId="77777777" w:rsidR="009C066E" w:rsidRDefault="009C066E" w:rsidP="00D4658F">
    <w:pPr>
      <w:pStyle w:val="spac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55"/>
    </w:tblGrid>
    <w:tr w:rsidR="009C066E" w14:paraId="6F3B552A" w14:textId="77777777" w:rsidTr="00597C54">
      <w:trPr>
        <w:trHeight w:val="713"/>
      </w:trPr>
      <w:tc>
        <w:tcPr>
          <w:tcW w:w="6487" w:type="dxa"/>
          <w:vAlign w:val="center"/>
        </w:tcPr>
        <w:p w14:paraId="3DCBF4FE" w14:textId="0C0738E0" w:rsidR="009C066E" w:rsidRDefault="009C066E" w:rsidP="00D4658F">
          <w:pPr>
            <w:pStyle w:val="Footer1"/>
          </w:pPr>
          <w:r>
            <w:t>Imported from 22441VIC Certificate III in Science</w:t>
          </w:r>
        </w:p>
        <w:p w14:paraId="54827EAD" w14:textId="4FB46B5D" w:rsidR="009C066E" w:rsidRDefault="009C066E" w:rsidP="00D4658F">
          <w:pPr>
            <w:pStyle w:val="Footer1"/>
          </w:pPr>
          <w:r>
            <w:t>© State of Victoria 2018</w:t>
          </w:r>
        </w:p>
      </w:tc>
      <w:tc>
        <w:tcPr>
          <w:tcW w:w="2755" w:type="dxa"/>
          <w:vAlign w:val="center"/>
        </w:tcPr>
        <w:p w14:paraId="2D429AD9" w14:textId="77777777" w:rsidR="009C066E" w:rsidRDefault="009C066E" w:rsidP="00D4658F">
          <w:pPr>
            <w:pStyle w:val="Footer"/>
            <w:jc w:val="right"/>
          </w:pPr>
          <w:r w:rsidRPr="00486A8D">
            <w:rPr>
              <w:noProof/>
            </w:rPr>
            <w:drawing>
              <wp:inline distT="0" distB="0" distL="0" distR="0" wp14:anchorId="65FC4307" wp14:editId="19A4610D">
                <wp:extent cx="839470" cy="293370"/>
                <wp:effectExtent l="1905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9C066E" w14:paraId="2D08BADE" w14:textId="77777777" w:rsidTr="00597C54">
      <w:trPr>
        <w:trHeight w:val="235"/>
      </w:trPr>
      <w:tc>
        <w:tcPr>
          <w:tcW w:w="6487" w:type="dxa"/>
        </w:tcPr>
        <w:p w14:paraId="523F2065" w14:textId="77777777" w:rsidR="009C066E" w:rsidRPr="003B3BB3" w:rsidRDefault="009C066E" w:rsidP="00D4658F">
          <w:pPr>
            <w:pStyle w:val="Footer1"/>
          </w:pPr>
        </w:p>
      </w:tc>
      <w:tc>
        <w:tcPr>
          <w:tcW w:w="2755" w:type="dxa"/>
          <w:vAlign w:val="center"/>
        </w:tcPr>
        <w:p w14:paraId="5ACAB182" w14:textId="7FB68405" w:rsidR="009C066E" w:rsidRDefault="009C066E" w:rsidP="00EB6F74">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632EDF">
            <w:rPr>
              <w:noProof/>
            </w:rPr>
            <w:t>622</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632EDF">
            <w:rPr>
              <w:rFonts w:cs="Arial"/>
              <w:noProof/>
              <w:szCs w:val="18"/>
              <w:lang w:val="fr-FR"/>
            </w:rPr>
            <w:instrText>632</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632EDF">
            <w:rPr>
              <w:rFonts w:cs="Arial"/>
              <w:noProof/>
              <w:szCs w:val="18"/>
              <w:lang w:val="fr-FR"/>
            </w:rPr>
            <w:t>626</w:t>
          </w:r>
          <w:r w:rsidRPr="0021096A">
            <w:rPr>
              <w:rFonts w:cs="Arial"/>
              <w:noProof/>
              <w:szCs w:val="18"/>
              <w:lang w:val="fr-FR"/>
            </w:rPr>
            <w:fldChar w:fldCharType="end"/>
          </w:r>
          <w:r w:rsidRPr="0021096A">
            <w:rPr>
              <w:rFonts w:cs="Arial"/>
              <w:noProof/>
              <w:szCs w:val="18"/>
              <w:lang w:val="fr-FR"/>
            </w:rPr>
            <w:t xml:space="preserve"> </w:t>
          </w:r>
        </w:p>
      </w:tc>
    </w:tr>
  </w:tbl>
  <w:p w14:paraId="42F5AD0A" w14:textId="77777777" w:rsidR="009C066E" w:rsidRDefault="009C066E" w:rsidP="00D4658F">
    <w:pPr>
      <w:pStyle w:val="spac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55"/>
    </w:tblGrid>
    <w:tr w:rsidR="009C066E" w14:paraId="7A789BDF" w14:textId="77777777" w:rsidTr="00597C54">
      <w:trPr>
        <w:trHeight w:val="713"/>
      </w:trPr>
      <w:tc>
        <w:tcPr>
          <w:tcW w:w="6487" w:type="dxa"/>
          <w:vAlign w:val="center"/>
        </w:tcPr>
        <w:p w14:paraId="4FF0C977" w14:textId="77B33F5B" w:rsidR="009C066E" w:rsidRDefault="009C066E" w:rsidP="00D4658F">
          <w:pPr>
            <w:pStyle w:val="Footer1"/>
          </w:pPr>
          <w:r>
            <w:t>Imported from 22442VIC Certificate IV in Science</w:t>
          </w:r>
        </w:p>
        <w:p w14:paraId="636DC12E" w14:textId="77777777" w:rsidR="009C066E" w:rsidRDefault="009C066E" w:rsidP="00D4658F">
          <w:pPr>
            <w:pStyle w:val="Footer1"/>
          </w:pPr>
          <w:r>
            <w:t>© State of Victoria 2018</w:t>
          </w:r>
        </w:p>
      </w:tc>
      <w:tc>
        <w:tcPr>
          <w:tcW w:w="2755" w:type="dxa"/>
          <w:vAlign w:val="center"/>
        </w:tcPr>
        <w:p w14:paraId="0498F195" w14:textId="77777777" w:rsidR="009C066E" w:rsidRDefault="009C066E" w:rsidP="00D4658F">
          <w:pPr>
            <w:pStyle w:val="Footer"/>
            <w:jc w:val="right"/>
          </w:pPr>
          <w:r w:rsidRPr="00486A8D">
            <w:rPr>
              <w:noProof/>
            </w:rPr>
            <w:drawing>
              <wp:inline distT="0" distB="0" distL="0" distR="0" wp14:anchorId="1C95EEE9" wp14:editId="3EFB1D90">
                <wp:extent cx="839470" cy="29337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9C066E" w14:paraId="6E4F7E2A" w14:textId="77777777" w:rsidTr="00597C54">
      <w:trPr>
        <w:trHeight w:val="235"/>
      </w:trPr>
      <w:tc>
        <w:tcPr>
          <w:tcW w:w="6487" w:type="dxa"/>
        </w:tcPr>
        <w:p w14:paraId="0000A371" w14:textId="77777777" w:rsidR="009C066E" w:rsidRPr="003B3BB3" w:rsidRDefault="009C066E" w:rsidP="00D4658F">
          <w:pPr>
            <w:pStyle w:val="Footer1"/>
          </w:pPr>
        </w:p>
      </w:tc>
      <w:tc>
        <w:tcPr>
          <w:tcW w:w="2755" w:type="dxa"/>
          <w:vAlign w:val="center"/>
        </w:tcPr>
        <w:p w14:paraId="338AC90B" w14:textId="23647B63" w:rsidR="009C066E" w:rsidRDefault="009C066E" w:rsidP="00EB6F74">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632EDF">
            <w:rPr>
              <w:noProof/>
            </w:rPr>
            <w:t>626</w:t>
          </w:r>
          <w:r>
            <w:rPr>
              <w:noProof/>
            </w:rPr>
            <w:fldChar w:fldCharType="end"/>
          </w:r>
          <w:r>
            <w:rPr>
              <w:noProof/>
            </w:rPr>
            <w:t xml:space="preserve"> of </w:t>
          </w:r>
          <w:r w:rsidRPr="00351862">
            <w:rPr>
              <w:rFonts w:cs="Arial"/>
              <w:noProof/>
              <w:szCs w:val="18"/>
              <w:lang w:val="fr-FR"/>
            </w:rPr>
            <w:fldChar w:fldCharType="begin"/>
          </w:r>
          <w:r w:rsidRPr="00351862">
            <w:rPr>
              <w:rFonts w:cs="Arial"/>
              <w:noProof/>
              <w:szCs w:val="18"/>
              <w:lang w:val="fr-FR"/>
            </w:rPr>
            <w:instrText xml:space="preserve"> = </w:instrText>
          </w:r>
          <w:r w:rsidRPr="00351862">
            <w:rPr>
              <w:rFonts w:cs="Arial"/>
              <w:noProof/>
              <w:szCs w:val="18"/>
              <w:lang w:val="fr-FR"/>
            </w:rPr>
            <w:fldChar w:fldCharType="begin"/>
          </w:r>
          <w:r w:rsidRPr="00351862">
            <w:rPr>
              <w:rFonts w:cs="Arial"/>
              <w:noProof/>
              <w:szCs w:val="18"/>
              <w:lang w:val="fr-FR"/>
            </w:rPr>
            <w:instrText xml:space="preserve"> NUMPAGES   \* MERGEFORMAT </w:instrText>
          </w:r>
          <w:r w:rsidRPr="00351862">
            <w:rPr>
              <w:rFonts w:cs="Arial"/>
              <w:noProof/>
              <w:szCs w:val="18"/>
              <w:lang w:val="fr-FR"/>
            </w:rPr>
            <w:fldChar w:fldCharType="separate"/>
          </w:r>
          <w:r w:rsidR="00632EDF">
            <w:rPr>
              <w:rFonts w:cs="Arial"/>
              <w:noProof/>
              <w:szCs w:val="18"/>
              <w:lang w:val="fr-FR"/>
            </w:rPr>
            <w:instrText>632</w:instrText>
          </w:r>
          <w:r w:rsidRPr="00351862">
            <w:rPr>
              <w:rFonts w:cs="Arial"/>
              <w:noProof/>
              <w:szCs w:val="18"/>
              <w:lang w:val="fr-FR"/>
            </w:rPr>
            <w:fldChar w:fldCharType="end"/>
          </w:r>
          <w:r>
            <w:rPr>
              <w:rFonts w:cs="Arial"/>
              <w:noProof/>
              <w:szCs w:val="18"/>
              <w:lang w:val="fr-FR"/>
            </w:rPr>
            <w:instrText xml:space="preserve"> - 6</w:instrText>
          </w:r>
          <w:r w:rsidRPr="00351862">
            <w:rPr>
              <w:rFonts w:cs="Arial"/>
              <w:noProof/>
              <w:szCs w:val="18"/>
              <w:lang w:val="fr-FR"/>
            </w:rPr>
            <w:instrText xml:space="preserve"> </w:instrText>
          </w:r>
          <w:r w:rsidRPr="00351862">
            <w:rPr>
              <w:rFonts w:cs="Arial"/>
              <w:noProof/>
              <w:szCs w:val="18"/>
              <w:lang w:val="fr-FR"/>
            </w:rPr>
            <w:fldChar w:fldCharType="separate"/>
          </w:r>
          <w:r w:rsidR="00632EDF">
            <w:rPr>
              <w:rFonts w:cs="Arial"/>
              <w:noProof/>
              <w:szCs w:val="18"/>
              <w:lang w:val="fr-FR"/>
            </w:rPr>
            <w:t>626</w:t>
          </w:r>
          <w:r w:rsidRPr="00351862">
            <w:rPr>
              <w:rFonts w:cs="Arial"/>
              <w:noProof/>
              <w:szCs w:val="18"/>
              <w:lang w:val="fr-FR"/>
            </w:rPr>
            <w:fldChar w:fldCharType="end"/>
          </w:r>
          <w:r w:rsidRPr="00351862">
            <w:rPr>
              <w:rFonts w:cs="Arial"/>
              <w:noProof/>
              <w:szCs w:val="18"/>
              <w:lang w:val="fr-FR"/>
            </w:rPr>
            <w:t xml:space="preserve"> </w:t>
          </w:r>
        </w:p>
      </w:tc>
    </w:tr>
  </w:tbl>
  <w:p w14:paraId="7AA810B5" w14:textId="77777777" w:rsidR="009C066E" w:rsidRDefault="009C066E" w:rsidP="00D4658F">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4F60" w14:textId="77777777" w:rsidR="009C066E" w:rsidRDefault="009C066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76A10" w14:textId="77777777" w:rsidR="009C066E" w:rsidRDefault="009C066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B6C81" w14:textId="77777777" w:rsidR="009C066E" w:rsidRDefault="009C066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16B6" w14:textId="77777777" w:rsidR="009C066E" w:rsidRDefault="009C066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3C25A" w14:textId="77777777" w:rsidR="009C066E" w:rsidRDefault="009C0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9C066E" w14:paraId="08D2F59C" w14:textId="77777777" w:rsidTr="0066786C">
      <w:tc>
        <w:tcPr>
          <w:tcW w:w="4927" w:type="dxa"/>
        </w:tcPr>
        <w:p w14:paraId="5FAD78B0" w14:textId="52CF9BD3" w:rsidR="009C066E" w:rsidRPr="00975DFF" w:rsidRDefault="009C066E" w:rsidP="0066786C">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CFBF42C" w14:textId="77777777" w:rsidR="009C066E" w:rsidRDefault="009C066E" w:rsidP="0066786C">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C1F7A99" wp14:editId="5EAF2B1A">
                <wp:extent cx="838200" cy="293370"/>
                <wp:effectExtent l="19050" t="0" r="0" b="0"/>
                <wp:docPr id="1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9C066E" w14:paraId="4213C988" w14:textId="77777777" w:rsidTr="0066786C">
      <w:tc>
        <w:tcPr>
          <w:tcW w:w="4927" w:type="dxa"/>
        </w:tcPr>
        <w:p w14:paraId="202508F0" w14:textId="77777777" w:rsidR="009C066E" w:rsidRPr="00975DFF" w:rsidRDefault="009C066E" w:rsidP="0066786C">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47D4998E" w14:textId="77777777" w:rsidR="009C066E" w:rsidRDefault="009C066E" w:rsidP="0066786C">
          <w:pPr>
            <w:keepNext/>
            <w:spacing w:before="0" w:after="0"/>
            <w:jc w:val="right"/>
            <w:rPr>
              <w:rFonts w:cs="Arial"/>
              <w:sz w:val="16"/>
              <w:szCs w:val="16"/>
              <w:lang w:val="fr-FR"/>
            </w:rPr>
          </w:pPr>
        </w:p>
      </w:tc>
    </w:tr>
    <w:tr w:rsidR="009C066E" w:rsidRPr="00975DFF" w14:paraId="47EFD76F" w14:textId="77777777" w:rsidTr="0066786C">
      <w:tc>
        <w:tcPr>
          <w:tcW w:w="4927" w:type="dxa"/>
        </w:tcPr>
        <w:p w14:paraId="0C27444B" w14:textId="0199CB2B" w:rsidR="009C066E" w:rsidRPr="00975DFF" w:rsidRDefault="009C066E" w:rsidP="0066786C">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973BB93" w14:textId="52CDF9F6" w:rsidR="009C066E" w:rsidRPr="00975DFF" w:rsidRDefault="009C066E" w:rsidP="0066786C">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sidR="00632EDF">
            <w:rPr>
              <w:rFonts w:cs="Arial"/>
              <w:bCs/>
              <w:noProof/>
              <w:sz w:val="18"/>
              <w:szCs w:val="18"/>
              <w:lang w:val="fr-FR"/>
            </w:rPr>
            <w:t>632</w:t>
          </w:r>
          <w:r w:rsidRPr="00975DFF">
            <w:rPr>
              <w:rFonts w:cs="Arial"/>
              <w:bCs/>
              <w:sz w:val="18"/>
              <w:szCs w:val="18"/>
            </w:rPr>
            <w:fldChar w:fldCharType="end"/>
          </w:r>
        </w:p>
      </w:tc>
    </w:tr>
  </w:tbl>
  <w:p w14:paraId="57289FC7" w14:textId="77777777" w:rsidR="009C066E" w:rsidRPr="0066786C" w:rsidRDefault="009C066E" w:rsidP="00975DFF">
    <w:pPr>
      <w:pStyle w:val="Footer"/>
      <w:spacing w:before="0" w:after="0"/>
      <w:rPr>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37FE" w14:textId="77777777" w:rsidR="009C066E" w:rsidRDefault="009C066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F4084" w14:textId="77777777" w:rsidR="009C066E" w:rsidRDefault="009C066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8F3CC" w14:textId="77777777" w:rsidR="009C066E" w:rsidRDefault="009C066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A32AC" w14:textId="77777777" w:rsidR="009C066E" w:rsidRDefault="009C066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D6880" w14:textId="77777777" w:rsidR="009C066E" w:rsidRDefault="009C066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89761" w14:textId="77777777" w:rsidR="009C066E" w:rsidRDefault="009C066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A794" w14:textId="77777777" w:rsidR="009C066E" w:rsidRDefault="009C066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EA5D" w14:textId="77777777" w:rsidR="009C066E" w:rsidRDefault="009C066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8C5AC" w14:textId="77777777" w:rsidR="009C066E" w:rsidRDefault="009C066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93795" w14:textId="77777777" w:rsidR="009C066E" w:rsidRDefault="009C06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1B75" w14:textId="77777777" w:rsidR="009C066E" w:rsidRPr="0066786C" w:rsidRDefault="009C066E" w:rsidP="00975DFF">
    <w:pPr>
      <w:pStyle w:val="Footer"/>
      <w:spacing w:before="0" w:after="0"/>
      <w:rPr>
        <w:sz w:val="16"/>
        <w:szCs w:val="16"/>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28E7A" w14:textId="77777777" w:rsidR="009C066E" w:rsidRDefault="009C066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A583B" w14:textId="77777777" w:rsidR="009C066E" w:rsidRDefault="009C066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6531A" w14:textId="77777777" w:rsidR="009C066E" w:rsidRDefault="009C066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70981" w14:textId="77777777" w:rsidR="009C066E" w:rsidRDefault="009C066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7805" w14:textId="77777777" w:rsidR="009C066E" w:rsidRDefault="009C066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6B04" w14:textId="77777777" w:rsidR="009C066E" w:rsidRDefault="009C066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C6589" w14:textId="77777777" w:rsidR="009C066E" w:rsidRDefault="009C066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70419" w14:textId="77777777" w:rsidR="009C066E" w:rsidRDefault="009C066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A4605" w14:textId="77777777" w:rsidR="009C066E" w:rsidRDefault="009C066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C57DA" w14:textId="77777777" w:rsidR="009C066E" w:rsidRDefault="009C06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9C066E" w14:paraId="3CA281C4" w14:textId="77777777" w:rsidTr="00CE03C4">
      <w:tc>
        <w:tcPr>
          <w:tcW w:w="4927" w:type="dxa"/>
        </w:tcPr>
        <w:p w14:paraId="39A6F868" w14:textId="77777777" w:rsidR="009C066E" w:rsidRPr="00975DFF" w:rsidRDefault="009C066E" w:rsidP="00C80EE6">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55947D94" w14:textId="77777777" w:rsidR="009C066E" w:rsidRDefault="009C066E" w:rsidP="00C80EE6">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988EEA9" wp14:editId="5538AD59">
                <wp:extent cx="838200" cy="293370"/>
                <wp:effectExtent l="19050" t="0" r="0" b="0"/>
                <wp:docPr id="514"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9C066E" w14:paraId="7457450F" w14:textId="77777777" w:rsidTr="00CE03C4">
      <w:tc>
        <w:tcPr>
          <w:tcW w:w="4927" w:type="dxa"/>
        </w:tcPr>
        <w:p w14:paraId="4158FE5D" w14:textId="2DB061B7" w:rsidR="009C066E" w:rsidRPr="00975DFF" w:rsidRDefault="009C066E" w:rsidP="00C80EE6">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A</w:t>
          </w:r>
          <w:r w:rsidRPr="00975DFF">
            <w:rPr>
              <w:rFonts w:cs="Arial"/>
              <w:sz w:val="18"/>
              <w:szCs w:val="18"/>
              <w:lang w:val="fr-FR"/>
            </w:rPr>
            <w:t>: Copyright and Course Classification Information</w:t>
          </w:r>
        </w:p>
      </w:tc>
      <w:tc>
        <w:tcPr>
          <w:tcW w:w="4928" w:type="dxa"/>
          <w:vMerge/>
        </w:tcPr>
        <w:p w14:paraId="0E231E8A" w14:textId="77777777" w:rsidR="009C066E" w:rsidRDefault="009C066E" w:rsidP="00C80EE6">
          <w:pPr>
            <w:keepNext/>
            <w:spacing w:before="0" w:after="0"/>
            <w:jc w:val="right"/>
            <w:rPr>
              <w:rFonts w:cs="Arial"/>
              <w:sz w:val="16"/>
              <w:szCs w:val="16"/>
              <w:lang w:val="fr-FR"/>
            </w:rPr>
          </w:pPr>
        </w:p>
      </w:tc>
    </w:tr>
    <w:tr w:rsidR="009C066E" w:rsidRPr="00975DFF" w14:paraId="3144DAC1" w14:textId="77777777" w:rsidTr="00CE03C4">
      <w:tc>
        <w:tcPr>
          <w:tcW w:w="4927" w:type="dxa"/>
        </w:tcPr>
        <w:p w14:paraId="530141BD" w14:textId="77777777" w:rsidR="009C066E" w:rsidRPr="00975DFF" w:rsidRDefault="009C066E" w:rsidP="00C80EE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7243E213" w14:textId="24B7A9D3" w:rsidR="009C066E" w:rsidRPr="00975DFF" w:rsidRDefault="009C066E"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3A8">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F733A8">
            <w:rPr>
              <w:rFonts w:cs="Arial"/>
              <w:bCs/>
              <w:noProof/>
              <w:sz w:val="18"/>
              <w:szCs w:val="18"/>
              <w:lang w:val="fr-FR"/>
            </w:rPr>
            <w:instrText>449</w:instrText>
          </w:r>
          <w:r w:rsidRPr="00C80EE6">
            <w:rPr>
              <w:rFonts w:cs="Arial"/>
              <w:bCs/>
              <w:sz w:val="18"/>
              <w:szCs w:val="18"/>
              <w:lang w:val="fr-FR"/>
            </w:rPr>
            <w:fldChar w:fldCharType="end"/>
          </w:r>
          <w:r>
            <w:rPr>
              <w:rFonts w:cs="Arial"/>
              <w:bCs/>
              <w:sz w:val="18"/>
              <w:szCs w:val="18"/>
              <w:lang w:val="fr-FR"/>
            </w:rPr>
            <w:instrText xml:space="preserve"> - 6</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F733A8">
            <w:rPr>
              <w:rFonts w:cs="Arial"/>
              <w:bCs/>
              <w:noProof/>
              <w:sz w:val="18"/>
              <w:szCs w:val="18"/>
              <w:lang w:val="fr-FR"/>
            </w:rPr>
            <w:t>443</w:t>
          </w:r>
          <w:r w:rsidRPr="00C80EE6">
            <w:rPr>
              <w:rFonts w:cs="Arial"/>
              <w:bCs/>
              <w:sz w:val="18"/>
              <w:szCs w:val="18"/>
              <w:lang w:val="fr-FR"/>
            </w:rPr>
            <w:fldChar w:fldCharType="end"/>
          </w:r>
          <w:r w:rsidRPr="00C80EE6">
            <w:rPr>
              <w:rFonts w:cs="Arial"/>
              <w:bCs/>
              <w:sz w:val="18"/>
              <w:szCs w:val="18"/>
              <w:lang w:val="fr-FR"/>
            </w:rPr>
            <w:t xml:space="preserve"> </w:t>
          </w:r>
        </w:p>
      </w:tc>
    </w:tr>
  </w:tbl>
  <w:p w14:paraId="38B56889" w14:textId="77777777" w:rsidR="009C066E" w:rsidRPr="0066786C" w:rsidRDefault="009C066E" w:rsidP="00975DFF">
    <w:pPr>
      <w:pStyle w:val="Footer"/>
      <w:spacing w:before="0" w:after="0"/>
      <w:rPr>
        <w:sz w:val="16"/>
        <w:szCs w:val="16"/>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0CF06" w14:textId="77777777" w:rsidR="009C066E" w:rsidRDefault="009C066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A07F2" w14:textId="77777777" w:rsidR="009C066E" w:rsidRDefault="009C066E">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7C505" w14:textId="77777777" w:rsidR="009C066E" w:rsidRDefault="009C066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B6644" w14:textId="77777777" w:rsidR="009C066E" w:rsidRDefault="009C066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27239" w14:textId="77777777" w:rsidR="009C066E" w:rsidRDefault="009C066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0070" w14:textId="77777777" w:rsidR="009C066E" w:rsidRDefault="009C066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85C06" w14:textId="77777777" w:rsidR="009C066E" w:rsidRDefault="009C066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8C23" w14:textId="77777777" w:rsidR="009C066E" w:rsidRDefault="009C066E">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206E1" w14:textId="77777777" w:rsidR="009C066E" w:rsidRDefault="009C066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57F58" w14:textId="77777777" w:rsidR="009C066E" w:rsidRDefault="009C06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9C066E" w14:paraId="4F807847" w14:textId="77777777" w:rsidTr="00975DFF">
      <w:tc>
        <w:tcPr>
          <w:tcW w:w="4927" w:type="dxa"/>
        </w:tcPr>
        <w:p w14:paraId="608244EB" w14:textId="77777777" w:rsidR="009C066E" w:rsidRPr="00975DFF" w:rsidRDefault="009C066E" w:rsidP="00CA640B">
          <w:pPr>
            <w:spacing w:before="40" w:after="40"/>
            <w:rPr>
              <w:rFonts w:cs="Arial"/>
              <w:sz w:val="18"/>
              <w:szCs w:val="18"/>
              <w:lang w:val="fr-FR"/>
            </w:rPr>
          </w:pPr>
          <w:r>
            <w:rPr>
              <w:rFonts w:cs="Arial"/>
              <w:sz w:val="18"/>
              <w:szCs w:val="18"/>
              <w:lang w:val="fr-FR"/>
            </w:rPr>
            <w:t>Certificates in General Education for Adults</w:t>
          </w:r>
        </w:p>
      </w:tc>
      <w:tc>
        <w:tcPr>
          <w:tcW w:w="4928" w:type="dxa"/>
          <w:vMerge w:val="restart"/>
        </w:tcPr>
        <w:p w14:paraId="009AD8EC" w14:textId="77777777" w:rsidR="009C066E" w:rsidRDefault="009C066E"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1157777" wp14:editId="2F94BCBD">
                <wp:extent cx="838200" cy="293370"/>
                <wp:effectExtent l="19050" t="0" r="0" b="0"/>
                <wp:docPr id="513"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9C066E" w14:paraId="06BD180C" w14:textId="77777777" w:rsidTr="00975DFF">
      <w:tc>
        <w:tcPr>
          <w:tcW w:w="4927" w:type="dxa"/>
        </w:tcPr>
        <w:p w14:paraId="0E930B85" w14:textId="77777777" w:rsidR="009C066E" w:rsidRPr="00975DFF" w:rsidRDefault="009C066E"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3A2DB672" w14:textId="77777777" w:rsidR="009C066E" w:rsidRDefault="009C066E" w:rsidP="00975DFF">
          <w:pPr>
            <w:keepNext/>
            <w:spacing w:before="0" w:after="0"/>
            <w:jc w:val="right"/>
            <w:rPr>
              <w:rFonts w:cs="Arial"/>
              <w:sz w:val="16"/>
              <w:szCs w:val="16"/>
              <w:lang w:val="fr-FR"/>
            </w:rPr>
          </w:pPr>
        </w:p>
      </w:tc>
    </w:tr>
    <w:tr w:rsidR="009C066E" w:rsidRPr="00975DFF" w14:paraId="7DB96311" w14:textId="77777777" w:rsidTr="00975DFF">
      <w:tc>
        <w:tcPr>
          <w:tcW w:w="4927" w:type="dxa"/>
        </w:tcPr>
        <w:p w14:paraId="1F5035AA" w14:textId="3C4E46AB" w:rsidR="009C066E" w:rsidRPr="00975DFF" w:rsidRDefault="009C066E"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327822A" w14:textId="7BFD4CAD" w:rsidR="009C066E" w:rsidRPr="00975DFF" w:rsidRDefault="009C066E" w:rsidP="009C066E">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3A8">
            <w:rPr>
              <w:rFonts w:cs="Arial"/>
              <w:bCs/>
              <w:noProof/>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F733A8">
            <w:rPr>
              <w:rFonts w:cs="Arial"/>
              <w:noProof/>
              <w:sz w:val="18"/>
              <w:szCs w:val="18"/>
              <w:lang w:val="fr-FR"/>
            </w:rPr>
            <w:instrText>449</w:instrText>
          </w:r>
          <w:r w:rsidRPr="00C80EE6">
            <w:rPr>
              <w:rFonts w:cs="Arial"/>
              <w:sz w:val="18"/>
              <w:szCs w:val="18"/>
              <w:lang w:val="fr-FR"/>
            </w:rPr>
            <w:fldChar w:fldCharType="end"/>
          </w:r>
          <w:r>
            <w:rPr>
              <w:rFonts w:cs="Arial"/>
              <w:sz w:val="18"/>
              <w:szCs w:val="18"/>
              <w:lang w:val="fr-FR"/>
            </w:rPr>
            <w:instrText xml:space="preserve"> - 6</w:instrText>
          </w:r>
          <w:r w:rsidRPr="00C80EE6">
            <w:rPr>
              <w:rFonts w:cs="Arial"/>
              <w:sz w:val="18"/>
              <w:szCs w:val="18"/>
              <w:lang w:val="fr-FR"/>
            </w:rPr>
            <w:instrText xml:space="preserve"> </w:instrText>
          </w:r>
          <w:r w:rsidRPr="00C80EE6">
            <w:rPr>
              <w:rFonts w:cs="Arial"/>
              <w:sz w:val="18"/>
              <w:szCs w:val="18"/>
              <w:lang w:val="fr-FR"/>
            </w:rPr>
            <w:fldChar w:fldCharType="separate"/>
          </w:r>
          <w:r w:rsidR="00F733A8">
            <w:rPr>
              <w:rFonts w:cs="Arial"/>
              <w:noProof/>
              <w:sz w:val="18"/>
              <w:szCs w:val="18"/>
              <w:lang w:val="fr-FR"/>
            </w:rPr>
            <w:t>443</w:t>
          </w:r>
          <w:r w:rsidRPr="00C80EE6">
            <w:rPr>
              <w:rFonts w:cs="Arial"/>
              <w:sz w:val="18"/>
              <w:szCs w:val="18"/>
              <w:lang w:val="fr-FR"/>
            </w:rPr>
            <w:fldChar w:fldCharType="end"/>
          </w:r>
          <w:r w:rsidRPr="00C80EE6">
            <w:rPr>
              <w:rFonts w:cs="Arial"/>
              <w:sz w:val="18"/>
              <w:szCs w:val="18"/>
              <w:lang w:val="fr-FR"/>
            </w:rPr>
            <w:t xml:space="preserve"> </w:t>
          </w:r>
        </w:p>
      </w:tc>
    </w:tr>
  </w:tbl>
  <w:p w14:paraId="4C1A6CE6" w14:textId="77777777" w:rsidR="009C066E" w:rsidRPr="00975DFF" w:rsidRDefault="009C066E" w:rsidP="00975DFF">
    <w:pPr>
      <w:spacing w:before="0" w:after="0"/>
      <w:rPr>
        <w:rFonts w:cs="Arial"/>
        <w:sz w:val="16"/>
        <w:szCs w:val="16"/>
        <w:lang w:val="fr-FR"/>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0857D" w14:textId="77777777" w:rsidR="009C066E" w:rsidRDefault="009C066E">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B5EDF" w14:textId="77777777" w:rsidR="009C066E" w:rsidRDefault="009C066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70575" w14:textId="77777777" w:rsidR="009C066E" w:rsidRDefault="009C066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4EAE8" w14:textId="77777777" w:rsidR="009C066E" w:rsidRDefault="009C066E">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F4DE" w14:textId="77777777" w:rsidR="009C066E" w:rsidRDefault="009C066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FF3CA" w14:textId="77777777" w:rsidR="009C066E" w:rsidRDefault="009C066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CAFEF" w14:textId="77777777" w:rsidR="009C066E" w:rsidRDefault="009C066E">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F7913" w14:textId="77777777" w:rsidR="009C066E" w:rsidRDefault="009C066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B1BBB" w14:textId="77777777" w:rsidR="009C066E" w:rsidRDefault="009C066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107E6" w14:textId="77777777" w:rsidR="009C066E" w:rsidRDefault="009C066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9C066E" w14:paraId="60458564" w14:textId="77777777" w:rsidTr="00927635">
      <w:tc>
        <w:tcPr>
          <w:tcW w:w="4927" w:type="dxa"/>
        </w:tcPr>
        <w:p w14:paraId="598219B4" w14:textId="77777777" w:rsidR="009C066E" w:rsidRPr="00975DFF" w:rsidRDefault="009C066E" w:rsidP="00927635">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6F21018E" w14:textId="77777777" w:rsidR="009C066E" w:rsidRDefault="009C066E"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8197473" wp14:editId="03956AA9">
                <wp:extent cx="838200" cy="293370"/>
                <wp:effectExtent l="19050" t="0" r="0" b="0"/>
                <wp:docPr id="416" name="Picture 41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9C066E" w14:paraId="04DDFE97" w14:textId="77777777" w:rsidTr="00927635">
      <w:tc>
        <w:tcPr>
          <w:tcW w:w="4927" w:type="dxa"/>
        </w:tcPr>
        <w:p w14:paraId="661B413D" w14:textId="77777777" w:rsidR="009C066E" w:rsidRPr="00975DFF" w:rsidRDefault="009C066E" w:rsidP="0092763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3EA2C14A" w14:textId="77777777" w:rsidR="009C066E" w:rsidRDefault="009C066E" w:rsidP="00927635">
          <w:pPr>
            <w:keepNext/>
            <w:spacing w:before="0" w:after="0"/>
            <w:jc w:val="right"/>
            <w:rPr>
              <w:rFonts w:cs="Arial"/>
              <w:sz w:val="16"/>
              <w:szCs w:val="16"/>
              <w:lang w:val="fr-FR"/>
            </w:rPr>
          </w:pPr>
        </w:p>
      </w:tc>
    </w:tr>
    <w:tr w:rsidR="009C066E" w:rsidRPr="00975DFF" w14:paraId="4A7FBF41" w14:textId="77777777" w:rsidTr="00927635">
      <w:tc>
        <w:tcPr>
          <w:tcW w:w="4927" w:type="dxa"/>
        </w:tcPr>
        <w:p w14:paraId="537C9E00" w14:textId="77777777" w:rsidR="009C066E" w:rsidRPr="00975DFF" w:rsidRDefault="009C066E"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EC65A36" w14:textId="1F9D7BDD" w:rsidR="009C066E" w:rsidRPr="00975DFF" w:rsidRDefault="009C066E"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3A8">
            <w:rPr>
              <w:rFonts w:cs="Arial"/>
              <w:bCs/>
              <w:noProof/>
              <w:sz w:val="18"/>
              <w:szCs w:val="18"/>
              <w:lang w:val="fr-FR"/>
            </w:rPr>
            <w:t>28</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F733A8">
            <w:rPr>
              <w:rFonts w:cs="Arial"/>
              <w:bCs/>
              <w:noProof/>
              <w:sz w:val="18"/>
              <w:szCs w:val="18"/>
              <w:lang w:val="fr-FR"/>
            </w:rPr>
            <w:instrText>449</w:instrText>
          </w:r>
          <w:r w:rsidRPr="00C80EE6">
            <w:rPr>
              <w:rFonts w:cs="Arial"/>
              <w:bCs/>
              <w:sz w:val="18"/>
              <w:szCs w:val="18"/>
              <w:lang w:val="fr-FR"/>
            </w:rPr>
            <w:fldChar w:fldCharType="end"/>
          </w:r>
          <w:r>
            <w:rPr>
              <w:rFonts w:cs="Arial"/>
              <w:bCs/>
              <w:sz w:val="18"/>
              <w:szCs w:val="18"/>
              <w:lang w:val="fr-FR"/>
            </w:rPr>
            <w:instrText xml:space="preserve"> - 6</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F733A8">
            <w:rPr>
              <w:rFonts w:cs="Arial"/>
              <w:bCs/>
              <w:noProof/>
              <w:sz w:val="18"/>
              <w:szCs w:val="18"/>
              <w:lang w:val="fr-FR"/>
            </w:rPr>
            <w:t>443</w:t>
          </w:r>
          <w:r w:rsidRPr="00C80EE6">
            <w:rPr>
              <w:rFonts w:cs="Arial"/>
              <w:bCs/>
              <w:sz w:val="18"/>
              <w:szCs w:val="18"/>
              <w:lang w:val="fr-FR"/>
            </w:rPr>
            <w:fldChar w:fldCharType="end"/>
          </w:r>
          <w:r w:rsidRPr="00C80EE6">
            <w:rPr>
              <w:rFonts w:cs="Arial"/>
              <w:bCs/>
              <w:sz w:val="18"/>
              <w:szCs w:val="18"/>
              <w:lang w:val="fr-FR"/>
            </w:rPr>
            <w:t xml:space="preserve"> </w:t>
          </w:r>
        </w:p>
      </w:tc>
    </w:tr>
  </w:tbl>
  <w:p w14:paraId="21D90159" w14:textId="77777777" w:rsidR="009C066E" w:rsidRPr="0066786C" w:rsidRDefault="009C066E" w:rsidP="00975DFF">
    <w:pPr>
      <w:pStyle w:val="Footer"/>
      <w:spacing w:before="0" w:after="0"/>
      <w:rPr>
        <w:sz w:val="16"/>
        <w:szCs w:val="16"/>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87EF9" w14:textId="77777777" w:rsidR="009C066E" w:rsidRDefault="009C066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05C67" w14:textId="77777777" w:rsidR="009C066E" w:rsidRDefault="009C066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302E9" w14:textId="77777777" w:rsidR="009C066E" w:rsidRDefault="009C066E">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D8A33" w14:textId="77777777" w:rsidR="009C066E" w:rsidRDefault="009C066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FB01" w14:textId="77777777" w:rsidR="009C066E" w:rsidRDefault="009C066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1AFA5" w14:textId="77777777" w:rsidR="009C066E" w:rsidRDefault="009C066E">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50C77" w14:textId="77777777" w:rsidR="009C066E" w:rsidRDefault="009C066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C0B37" w14:textId="77777777" w:rsidR="009C066E" w:rsidRDefault="009C066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71E29" w14:textId="77777777" w:rsidR="009C066E" w:rsidRDefault="009C066E">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2A8B2" w14:textId="77777777" w:rsidR="009C066E" w:rsidRDefault="009C066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9C066E" w14:paraId="598AD959" w14:textId="77777777" w:rsidTr="00975DFF">
      <w:tc>
        <w:tcPr>
          <w:tcW w:w="4927" w:type="dxa"/>
        </w:tcPr>
        <w:p w14:paraId="5BF2E3E4" w14:textId="7E8FDBB0" w:rsidR="009C066E" w:rsidRPr="00975DFF" w:rsidRDefault="009C066E" w:rsidP="00CA640B">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01D9286" w14:textId="77777777" w:rsidR="009C066E" w:rsidRDefault="009C066E"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6298F78" wp14:editId="5371994D">
                <wp:extent cx="838200" cy="293370"/>
                <wp:effectExtent l="19050" t="0" r="0" b="0"/>
                <wp:docPr id="417"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9C066E" w14:paraId="5DA8A9D8" w14:textId="77777777" w:rsidTr="00975DFF">
      <w:tc>
        <w:tcPr>
          <w:tcW w:w="4927" w:type="dxa"/>
        </w:tcPr>
        <w:p w14:paraId="3EC10DCA" w14:textId="77777777" w:rsidR="009C066E" w:rsidRPr="00975DFF" w:rsidRDefault="009C066E"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F3ACBC9" w14:textId="77777777" w:rsidR="009C066E" w:rsidRDefault="009C066E" w:rsidP="00975DFF">
          <w:pPr>
            <w:keepNext/>
            <w:spacing w:before="0" w:after="0"/>
            <w:jc w:val="right"/>
            <w:rPr>
              <w:rFonts w:cs="Arial"/>
              <w:sz w:val="16"/>
              <w:szCs w:val="16"/>
              <w:lang w:val="fr-FR"/>
            </w:rPr>
          </w:pPr>
        </w:p>
      </w:tc>
    </w:tr>
    <w:tr w:rsidR="009C066E" w:rsidRPr="00975DFF" w14:paraId="6BB21CFA" w14:textId="77777777" w:rsidTr="00975DFF">
      <w:tc>
        <w:tcPr>
          <w:tcW w:w="4927" w:type="dxa"/>
        </w:tcPr>
        <w:p w14:paraId="2A88BCC7" w14:textId="3F095AB7" w:rsidR="009C066E" w:rsidRPr="00975DFF" w:rsidRDefault="009C066E"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ABEFB0E" w14:textId="50270B95" w:rsidR="009C066E" w:rsidRPr="00975DFF" w:rsidRDefault="009C066E" w:rsidP="009C066E">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3A8">
            <w:rPr>
              <w:rFonts w:cs="Arial"/>
              <w:bCs/>
              <w:noProof/>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F733A8">
            <w:rPr>
              <w:rFonts w:cs="Arial"/>
              <w:bCs/>
              <w:noProof/>
              <w:sz w:val="18"/>
              <w:szCs w:val="18"/>
              <w:lang w:val="fr-FR"/>
            </w:rPr>
            <w:instrText>449</w:instrText>
          </w:r>
          <w:r w:rsidRPr="00C80EE6">
            <w:rPr>
              <w:rFonts w:cs="Arial"/>
              <w:bCs/>
              <w:sz w:val="18"/>
              <w:szCs w:val="18"/>
              <w:lang w:val="fr-FR"/>
            </w:rPr>
            <w:fldChar w:fldCharType="end"/>
          </w:r>
          <w:r>
            <w:rPr>
              <w:rFonts w:cs="Arial"/>
              <w:bCs/>
              <w:sz w:val="18"/>
              <w:szCs w:val="18"/>
              <w:lang w:val="fr-FR"/>
            </w:rPr>
            <w:instrText xml:space="preserve"> - 6</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F733A8">
            <w:rPr>
              <w:rFonts w:cs="Arial"/>
              <w:bCs/>
              <w:noProof/>
              <w:sz w:val="18"/>
              <w:szCs w:val="18"/>
              <w:lang w:val="fr-FR"/>
            </w:rPr>
            <w:t>443</w:t>
          </w:r>
          <w:r w:rsidRPr="00C80EE6">
            <w:rPr>
              <w:rFonts w:cs="Arial"/>
              <w:bCs/>
              <w:sz w:val="18"/>
              <w:szCs w:val="18"/>
              <w:lang w:val="fr-FR"/>
            </w:rPr>
            <w:fldChar w:fldCharType="end"/>
          </w:r>
          <w:r w:rsidRPr="00C80EE6">
            <w:rPr>
              <w:rFonts w:cs="Arial"/>
              <w:bCs/>
              <w:sz w:val="18"/>
              <w:szCs w:val="18"/>
              <w:lang w:val="fr-FR"/>
            </w:rPr>
            <w:t xml:space="preserve"> </w:t>
          </w:r>
        </w:p>
      </w:tc>
    </w:tr>
  </w:tbl>
  <w:p w14:paraId="2B0E9B4E" w14:textId="77777777" w:rsidR="009C066E" w:rsidRPr="00975DFF" w:rsidRDefault="009C066E" w:rsidP="00975DFF">
    <w:pPr>
      <w:spacing w:before="0" w:after="0"/>
      <w:rPr>
        <w:rFonts w:cs="Arial"/>
        <w:sz w:val="16"/>
        <w:szCs w:val="16"/>
        <w:lang w:val="fr-FR"/>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CEAA" w14:textId="77777777" w:rsidR="009C066E" w:rsidRDefault="009C066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239D" w14:textId="77777777" w:rsidR="009C066E" w:rsidRDefault="009C066E">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3C17" w14:textId="77777777" w:rsidR="009C066E" w:rsidRDefault="009C066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EF63" w14:textId="77777777" w:rsidR="009C066E" w:rsidRDefault="009C066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4857B" w14:textId="77777777" w:rsidR="009C066E" w:rsidRDefault="009C066E">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7722" w14:textId="77777777" w:rsidR="009C066E" w:rsidRDefault="009C066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B059" w14:textId="77777777" w:rsidR="009C066E" w:rsidRDefault="009C066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5637"/>
      <w:gridCol w:w="4217"/>
    </w:tblGrid>
    <w:tr w:rsidR="009C066E" w14:paraId="76700429" w14:textId="77777777" w:rsidTr="00680CC9">
      <w:tc>
        <w:tcPr>
          <w:tcW w:w="5637" w:type="dxa"/>
          <w:vAlign w:val="bottom"/>
        </w:tcPr>
        <w:p w14:paraId="615CF79C" w14:textId="77777777" w:rsidR="009C066E" w:rsidRDefault="009C066E" w:rsidP="00680CC9">
          <w:pPr>
            <w:pStyle w:val="VQAFooter"/>
            <w:rPr>
              <w:szCs w:val="18"/>
            </w:rPr>
          </w:pPr>
          <w:r>
            <w:rPr>
              <w:szCs w:val="18"/>
            </w:rPr>
            <w:br/>
          </w:r>
          <w:r w:rsidRPr="00F55E6E">
            <w:rPr>
              <w:szCs w:val="18"/>
            </w:rPr>
            <w:t>Version 1,</w:t>
          </w:r>
          <w:r>
            <w:rPr>
              <w:szCs w:val="18"/>
            </w:rPr>
            <w:t xml:space="preserve"> MONTH </w:t>
          </w:r>
          <w:r w:rsidRPr="00F55E6E">
            <w:rPr>
              <w:szCs w:val="18"/>
            </w:rPr>
            <w:t>201</w:t>
          </w:r>
          <w:r>
            <w:rPr>
              <w:szCs w:val="18"/>
            </w:rPr>
            <w:t xml:space="preserve">1 </w:t>
          </w:r>
        </w:p>
        <w:p w14:paraId="46940C84" w14:textId="77777777" w:rsidR="009C066E" w:rsidRPr="0090369E" w:rsidRDefault="009C066E" w:rsidP="00680CC9">
          <w:pPr>
            <w:pStyle w:val="VQAFooter"/>
            <w:rPr>
              <w:szCs w:val="18"/>
            </w:rPr>
          </w:pPr>
          <w:r w:rsidRPr="00F55E6E">
            <w:rPr>
              <w:szCs w:val="18"/>
            </w:rPr>
            <w:t xml:space="preserve">© </w:t>
          </w:r>
          <w:r>
            <w:rPr>
              <w:szCs w:val="18"/>
            </w:rPr>
            <w:t xml:space="preserve">State of Victoria </w:t>
          </w:r>
        </w:p>
      </w:tc>
      <w:tc>
        <w:tcPr>
          <w:tcW w:w="4217" w:type="dxa"/>
          <w:vAlign w:val="bottom"/>
        </w:tcPr>
        <w:p w14:paraId="38B0EC8F" w14:textId="77777777" w:rsidR="009C066E" w:rsidRDefault="009C066E" w:rsidP="00680CC9">
          <w:pPr>
            <w:pStyle w:val="VQAFooter"/>
            <w:jc w:val="right"/>
            <w:rPr>
              <w:lang w:val="en-AU"/>
            </w:rPr>
          </w:pPr>
          <w:r>
            <w:rPr>
              <w:noProof/>
              <w:lang w:val="en-AU" w:eastAsia="en-AU"/>
            </w:rPr>
            <w:drawing>
              <wp:inline distT="0" distB="0" distL="0" distR="0" wp14:anchorId="6C5CF286" wp14:editId="44D0E9FD">
                <wp:extent cx="1992630" cy="266065"/>
                <wp:effectExtent l="0" t="0" r="7620" b="635"/>
                <wp:docPr id="438" name="Picture 438"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9C066E" w14:paraId="51518F6E" w14:textId="77777777" w:rsidTr="00680CC9">
      <w:trPr>
        <w:trHeight w:val="286"/>
      </w:trPr>
      <w:tc>
        <w:tcPr>
          <w:tcW w:w="5637" w:type="dxa"/>
          <w:vAlign w:val="bottom"/>
        </w:tcPr>
        <w:p w14:paraId="425C8D69" w14:textId="77777777" w:rsidR="009C066E" w:rsidRDefault="009C066E" w:rsidP="00680CC9">
          <w:pPr>
            <w:pStyle w:val="VQAFooter"/>
          </w:pPr>
        </w:p>
      </w:tc>
      <w:tc>
        <w:tcPr>
          <w:tcW w:w="4217" w:type="dxa"/>
          <w:vAlign w:val="bottom"/>
        </w:tcPr>
        <w:p w14:paraId="73A9BA00" w14:textId="77777777" w:rsidR="009C066E" w:rsidRDefault="009C066E" w:rsidP="00680CC9">
          <w:pPr>
            <w:pStyle w:val="VQAFooter"/>
            <w:jc w:val="right"/>
          </w:pPr>
          <w:r>
            <w:t xml:space="preserve">Page </w:t>
          </w:r>
          <w:r>
            <w:fldChar w:fldCharType="begin"/>
          </w:r>
          <w:r>
            <w:instrText xml:space="preserve"> PAGE  \* Arabic  \* MERGEFORMAT </w:instrText>
          </w:r>
          <w:r>
            <w:fldChar w:fldCharType="separate"/>
          </w:r>
          <w:r>
            <w:rPr>
              <w:noProof/>
            </w:rPr>
            <w:t>2</w:t>
          </w:r>
          <w:r>
            <w:fldChar w:fldCharType="end"/>
          </w:r>
        </w:p>
      </w:tc>
    </w:tr>
  </w:tbl>
  <w:p w14:paraId="40F84B7F" w14:textId="77777777" w:rsidR="009C066E" w:rsidRPr="00D73FCF" w:rsidRDefault="009C066E" w:rsidP="00680CC9">
    <w:pPr>
      <w:pStyle w:val="Footer"/>
      <w:rPr>
        <w:sz w:val="16"/>
        <w:szCs w:val="16"/>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4B9D3" w14:textId="77777777" w:rsidR="009C066E" w:rsidRDefault="009C066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C79F4" w14:textId="77777777" w:rsidR="009C066E" w:rsidRDefault="009C066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9C066E" w14:paraId="73E82996" w14:textId="77777777" w:rsidTr="00975DFF">
      <w:tc>
        <w:tcPr>
          <w:tcW w:w="4927" w:type="dxa"/>
        </w:tcPr>
        <w:p w14:paraId="53D35FD8" w14:textId="77777777" w:rsidR="009C066E" w:rsidRPr="00975DFF" w:rsidRDefault="009C066E" w:rsidP="00CA640B">
          <w:pPr>
            <w:spacing w:before="40" w:after="40"/>
            <w:rPr>
              <w:rFonts w:cs="Arial"/>
              <w:sz w:val="18"/>
              <w:szCs w:val="18"/>
              <w:lang w:val="fr-FR"/>
            </w:rPr>
          </w:pPr>
          <w:r>
            <w:rPr>
              <w:rFonts w:cs="Arial"/>
              <w:sz w:val="18"/>
              <w:szCs w:val="18"/>
              <w:lang w:val="fr-FR"/>
            </w:rPr>
            <w:t xml:space="preserve">Certificates in General Education for Adults </w:t>
          </w:r>
        </w:p>
      </w:tc>
      <w:tc>
        <w:tcPr>
          <w:tcW w:w="4928" w:type="dxa"/>
          <w:vMerge w:val="restart"/>
        </w:tcPr>
        <w:p w14:paraId="6F10D5D4" w14:textId="77777777" w:rsidR="009C066E" w:rsidRDefault="009C066E"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8130D58" wp14:editId="1DF3B1CD">
                <wp:extent cx="838200" cy="293370"/>
                <wp:effectExtent l="19050" t="0" r="0" b="0"/>
                <wp:docPr id="418"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9C066E" w14:paraId="2C26B3B1" w14:textId="77777777" w:rsidTr="00975DFF">
      <w:tc>
        <w:tcPr>
          <w:tcW w:w="4927" w:type="dxa"/>
        </w:tcPr>
        <w:p w14:paraId="2C905E33" w14:textId="77777777" w:rsidR="009C066E" w:rsidRPr="00975DFF" w:rsidRDefault="009C066E" w:rsidP="00BD5722">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4928" w:type="dxa"/>
          <w:vMerge/>
        </w:tcPr>
        <w:p w14:paraId="397A8400" w14:textId="77777777" w:rsidR="009C066E" w:rsidRDefault="009C066E" w:rsidP="00975DFF">
          <w:pPr>
            <w:keepNext/>
            <w:spacing w:before="0" w:after="0"/>
            <w:jc w:val="right"/>
            <w:rPr>
              <w:rFonts w:cs="Arial"/>
              <w:sz w:val="16"/>
              <w:szCs w:val="16"/>
              <w:lang w:val="fr-FR"/>
            </w:rPr>
          </w:pPr>
        </w:p>
      </w:tc>
    </w:tr>
    <w:tr w:rsidR="009C066E" w:rsidRPr="00975DFF" w14:paraId="40EAE209" w14:textId="77777777" w:rsidTr="00975DFF">
      <w:tc>
        <w:tcPr>
          <w:tcW w:w="4927" w:type="dxa"/>
        </w:tcPr>
        <w:p w14:paraId="63C84FE9" w14:textId="77777777" w:rsidR="009C066E" w:rsidRPr="00975DFF" w:rsidRDefault="009C066E"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16AE89D8" w14:textId="4B93EA73" w:rsidR="009C066E" w:rsidRPr="00975DFF" w:rsidRDefault="009C066E" w:rsidP="00C80EE6">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3A8">
            <w:rPr>
              <w:rFonts w:cs="Arial"/>
              <w:bCs/>
              <w:noProof/>
              <w:sz w:val="18"/>
              <w:szCs w:val="18"/>
              <w:lang w:val="fr-FR"/>
            </w:rPr>
            <w:t>41</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F733A8">
            <w:rPr>
              <w:rFonts w:cs="Arial"/>
              <w:noProof/>
              <w:sz w:val="18"/>
              <w:szCs w:val="18"/>
              <w:lang w:val="fr-FR"/>
            </w:rPr>
            <w:instrText>47</w:instrText>
          </w:r>
          <w:r w:rsidRPr="00C80EE6">
            <w:rPr>
              <w:rFonts w:cs="Arial"/>
              <w:sz w:val="18"/>
              <w:szCs w:val="18"/>
              <w:lang w:val="fr-FR"/>
            </w:rPr>
            <w:fldChar w:fldCharType="end"/>
          </w:r>
          <w:r>
            <w:rPr>
              <w:rFonts w:cs="Arial"/>
              <w:sz w:val="18"/>
              <w:szCs w:val="18"/>
              <w:lang w:val="fr-FR"/>
            </w:rPr>
            <w:instrText xml:space="preserve"> - 6</w:instrText>
          </w:r>
          <w:r w:rsidRPr="00C80EE6">
            <w:rPr>
              <w:rFonts w:cs="Arial"/>
              <w:sz w:val="18"/>
              <w:szCs w:val="18"/>
              <w:lang w:val="fr-FR"/>
            </w:rPr>
            <w:instrText xml:space="preserve"> </w:instrText>
          </w:r>
          <w:r w:rsidRPr="00C80EE6">
            <w:rPr>
              <w:rFonts w:cs="Arial"/>
              <w:sz w:val="18"/>
              <w:szCs w:val="18"/>
              <w:lang w:val="fr-FR"/>
            </w:rPr>
            <w:fldChar w:fldCharType="separate"/>
          </w:r>
          <w:r w:rsidR="00F733A8">
            <w:rPr>
              <w:rFonts w:cs="Arial"/>
              <w:noProof/>
              <w:sz w:val="18"/>
              <w:szCs w:val="18"/>
              <w:lang w:val="fr-FR"/>
            </w:rPr>
            <w:t>41</w:t>
          </w:r>
          <w:r w:rsidRPr="00C80EE6">
            <w:rPr>
              <w:rFonts w:cs="Arial"/>
              <w:sz w:val="18"/>
              <w:szCs w:val="18"/>
              <w:lang w:val="fr-FR"/>
            </w:rPr>
            <w:fldChar w:fldCharType="end"/>
          </w:r>
          <w:r w:rsidRPr="00C80EE6">
            <w:rPr>
              <w:rFonts w:cs="Arial"/>
              <w:sz w:val="18"/>
              <w:szCs w:val="18"/>
              <w:lang w:val="fr-FR"/>
            </w:rPr>
            <w:t xml:space="preserve"> </w:t>
          </w:r>
        </w:p>
      </w:tc>
    </w:tr>
  </w:tbl>
  <w:p w14:paraId="0DEE4073" w14:textId="77777777" w:rsidR="009C066E" w:rsidRPr="00975DFF" w:rsidRDefault="009C066E" w:rsidP="00975DFF">
    <w:pPr>
      <w:spacing w:before="0" w:after="0"/>
      <w:rPr>
        <w:rFonts w:cs="Arial"/>
        <w:sz w:val="16"/>
        <w:szCs w:val="16"/>
        <w:lang w:val="fr-FR"/>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05FE0" w14:textId="77777777" w:rsidR="009C066E" w:rsidRDefault="009C066E">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ADE9" w14:textId="77777777" w:rsidR="009C066E" w:rsidRDefault="009C066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8B98D" w14:textId="77777777" w:rsidR="009C066E" w:rsidRDefault="009C066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C0DF8" w14:textId="77777777" w:rsidR="009C066E" w:rsidRDefault="009C066E">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3F28" w14:textId="77777777" w:rsidR="009C066E" w:rsidRDefault="009C066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D1E3" w14:textId="77777777" w:rsidR="009C066E" w:rsidRDefault="009C066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2A4DF" w14:textId="77777777" w:rsidR="009C066E" w:rsidRDefault="009C066E">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91842" w14:textId="77777777" w:rsidR="009C066E" w:rsidRDefault="009C066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E5C1D" w14:textId="77777777" w:rsidR="009C066E" w:rsidRDefault="009C066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E065F" w14:textId="77777777" w:rsidR="009C066E" w:rsidRDefault="009C066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9356"/>
    </w:tblGrid>
    <w:tr w:rsidR="009C066E" w14:paraId="386C99F7" w14:textId="77777777" w:rsidTr="00BD5722">
      <w:tc>
        <w:tcPr>
          <w:tcW w:w="4927" w:type="dxa"/>
        </w:tcPr>
        <w:p w14:paraId="71FE70B0" w14:textId="77777777" w:rsidR="009C066E" w:rsidRPr="00975DFF" w:rsidRDefault="009C066E" w:rsidP="00CA640B">
          <w:pPr>
            <w:spacing w:before="40" w:after="40"/>
            <w:rPr>
              <w:rFonts w:cs="Arial"/>
              <w:sz w:val="18"/>
              <w:szCs w:val="18"/>
              <w:lang w:val="fr-FR"/>
            </w:rPr>
          </w:pPr>
          <w:r>
            <w:rPr>
              <w:rFonts w:cs="Arial"/>
              <w:sz w:val="18"/>
              <w:szCs w:val="18"/>
            </w:rPr>
            <w:t>Title Certificates in General Education for Adults</w:t>
          </w:r>
        </w:p>
      </w:tc>
      <w:tc>
        <w:tcPr>
          <w:tcW w:w="9356" w:type="dxa"/>
          <w:vMerge w:val="restart"/>
        </w:tcPr>
        <w:p w14:paraId="4936050D" w14:textId="77777777" w:rsidR="009C066E" w:rsidRDefault="009C066E"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8F8CE3B" wp14:editId="6C0C6F38">
                <wp:extent cx="838200" cy="293370"/>
                <wp:effectExtent l="19050" t="0" r="0" b="0"/>
                <wp:docPr id="419" name="Picture 41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9C066E" w14:paraId="4AC5C5AE" w14:textId="77777777" w:rsidTr="00BD5722">
      <w:tc>
        <w:tcPr>
          <w:tcW w:w="4927" w:type="dxa"/>
        </w:tcPr>
        <w:p w14:paraId="395B7531" w14:textId="4387F0E0" w:rsidR="009C066E" w:rsidRPr="00975DFF" w:rsidRDefault="009C066E" w:rsidP="00F62470">
          <w:pPr>
            <w:keepNext/>
            <w:spacing w:before="40" w:after="40"/>
            <w:rPr>
              <w:rFonts w:cs="Arial"/>
              <w:sz w:val="18"/>
              <w:szCs w:val="18"/>
              <w:lang w:val="fr-FR"/>
            </w:rPr>
          </w:pPr>
          <w:r w:rsidRPr="00CC0AF8">
            <w:rPr>
              <w:rFonts w:cs="Arial"/>
              <w:sz w:val="18"/>
              <w:szCs w:val="18"/>
              <w:lang w:val="fr-FR"/>
            </w:rPr>
            <w:t>Section B: Course Information</w:t>
          </w:r>
        </w:p>
      </w:tc>
      <w:tc>
        <w:tcPr>
          <w:tcW w:w="9356" w:type="dxa"/>
          <w:vMerge/>
        </w:tcPr>
        <w:p w14:paraId="04ABB830" w14:textId="77777777" w:rsidR="009C066E" w:rsidRDefault="009C066E" w:rsidP="00975DFF">
          <w:pPr>
            <w:keepNext/>
            <w:spacing w:before="0" w:after="0"/>
            <w:jc w:val="right"/>
            <w:rPr>
              <w:rFonts w:cs="Arial"/>
              <w:sz w:val="16"/>
              <w:szCs w:val="16"/>
              <w:lang w:val="fr-FR"/>
            </w:rPr>
          </w:pPr>
        </w:p>
      </w:tc>
    </w:tr>
    <w:tr w:rsidR="009C066E" w:rsidRPr="00975DFF" w14:paraId="765F63E4" w14:textId="77777777" w:rsidTr="00BD5722">
      <w:tc>
        <w:tcPr>
          <w:tcW w:w="4927" w:type="dxa"/>
        </w:tcPr>
        <w:p w14:paraId="203D7F8D" w14:textId="77777777" w:rsidR="009C066E" w:rsidRPr="00975DFF" w:rsidRDefault="009C066E"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9356" w:type="dxa"/>
        </w:tcPr>
        <w:p w14:paraId="725307CE" w14:textId="28FEEE24" w:rsidR="009C066E" w:rsidRPr="00975DFF" w:rsidRDefault="009C066E"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3A8">
            <w:rPr>
              <w:rFonts w:cs="Arial"/>
              <w:bCs/>
              <w:noProof/>
              <w:sz w:val="18"/>
              <w:szCs w:val="18"/>
              <w:lang w:val="fr-FR"/>
            </w:rPr>
            <w:t>46</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F733A8">
            <w:rPr>
              <w:rFonts w:cs="Arial"/>
              <w:noProof/>
              <w:sz w:val="18"/>
              <w:szCs w:val="18"/>
              <w:lang w:val="fr-FR"/>
            </w:rPr>
            <w:instrText>55</w:instrText>
          </w:r>
          <w:r w:rsidRPr="00C80EE6">
            <w:rPr>
              <w:rFonts w:cs="Arial"/>
              <w:sz w:val="18"/>
              <w:szCs w:val="18"/>
              <w:lang w:val="fr-FR"/>
            </w:rPr>
            <w:fldChar w:fldCharType="end"/>
          </w:r>
          <w:r>
            <w:rPr>
              <w:rFonts w:cs="Arial"/>
              <w:sz w:val="18"/>
              <w:szCs w:val="18"/>
              <w:lang w:val="fr-FR"/>
            </w:rPr>
            <w:instrText xml:space="preserve"> - 6</w:instrText>
          </w:r>
          <w:r w:rsidRPr="00C80EE6">
            <w:rPr>
              <w:rFonts w:cs="Arial"/>
              <w:sz w:val="18"/>
              <w:szCs w:val="18"/>
              <w:lang w:val="fr-FR"/>
            </w:rPr>
            <w:instrText xml:space="preserve"> </w:instrText>
          </w:r>
          <w:r w:rsidRPr="00C80EE6">
            <w:rPr>
              <w:rFonts w:cs="Arial"/>
              <w:sz w:val="18"/>
              <w:szCs w:val="18"/>
              <w:lang w:val="fr-FR"/>
            </w:rPr>
            <w:fldChar w:fldCharType="separate"/>
          </w:r>
          <w:r w:rsidR="00F733A8">
            <w:rPr>
              <w:rFonts w:cs="Arial"/>
              <w:noProof/>
              <w:sz w:val="18"/>
              <w:szCs w:val="18"/>
              <w:lang w:val="fr-FR"/>
            </w:rPr>
            <w:t>49</w:t>
          </w:r>
          <w:r w:rsidRPr="00C80EE6">
            <w:rPr>
              <w:rFonts w:cs="Arial"/>
              <w:sz w:val="18"/>
              <w:szCs w:val="18"/>
              <w:lang w:val="fr-FR"/>
            </w:rPr>
            <w:fldChar w:fldCharType="end"/>
          </w:r>
          <w:r w:rsidRPr="00C80EE6">
            <w:rPr>
              <w:rFonts w:cs="Arial"/>
              <w:sz w:val="18"/>
              <w:szCs w:val="18"/>
              <w:lang w:val="fr-FR"/>
            </w:rPr>
            <w:t xml:space="preserve"> </w:t>
          </w:r>
        </w:p>
      </w:tc>
    </w:tr>
  </w:tbl>
  <w:p w14:paraId="44881DFC" w14:textId="77777777" w:rsidR="009C066E" w:rsidRPr="00975DFF" w:rsidRDefault="009C066E" w:rsidP="00975DFF">
    <w:pPr>
      <w:spacing w:before="0" w:after="0"/>
      <w:rPr>
        <w:rFonts w:cs="Arial"/>
        <w:sz w:val="16"/>
        <w:szCs w:val="16"/>
        <w:lang w:val="fr-FR"/>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0009" w14:textId="77777777" w:rsidR="009C066E" w:rsidRDefault="009C066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ED337" w14:textId="77777777" w:rsidR="009C066E" w:rsidRDefault="009C066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F2642" w14:textId="77777777" w:rsidR="009C066E" w:rsidRDefault="009C066E">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0ECCF" w14:textId="77777777" w:rsidR="009C066E" w:rsidRDefault="009C066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2CB20" w14:textId="77777777" w:rsidR="009C066E" w:rsidRDefault="009C066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D5778" w14:textId="77777777" w:rsidR="009C066E" w:rsidRDefault="009C066E">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5991" w14:textId="77777777" w:rsidR="009C066E" w:rsidRDefault="009C066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5AEA1" w14:textId="77777777" w:rsidR="009C066E" w:rsidRDefault="009C066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452E5" w14:textId="77777777" w:rsidR="009C066E" w:rsidRDefault="009C066E">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813A0" w14:textId="77777777" w:rsidR="009C066E" w:rsidRDefault="009C0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822D9" w14:textId="77777777" w:rsidR="009C066E" w:rsidRDefault="009C066E">
      <w:r>
        <w:separator/>
      </w:r>
    </w:p>
  </w:footnote>
  <w:footnote w:type="continuationSeparator" w:id="0">
    <w:p w14:paraId="273F0541" w14:textId="77777777" w:rsidR="009C066E" w:rsidRDefault="009C0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31734" w14:textId="02539A01" w:rsidR="009C066E" w:rsidRDefault="009C06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4A951" w14:textId="7D2AE28F" w:rsidR="009C066E" w:rsidRDefault="009C066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E3577" w14:textId="38C43B6C" w:rsidR="009C066E" w:rsidRPr="00312396" w:rsidRDefault="009C066E" w:rsidP="009407A3">
    <w:pPr>
      <w:pStyle w:val="Header1"/>
      <w:rPr>
        <w:lang w:val="en-AU"/>
      </w:rPr>
    </w:pPr>
    <w:r>
      <w:t xml:space="preserve">VU22369 </w:t>
    </w:r>
    <w:r w:rsidRPr="008719F0">
      <w:rPr>
        <w:lang w:val="en-AU"/>
      </w:rPr>
      <w:t xml:space="preserve">Work with </w:t>
    </w:r>
    <w:r>
      <w:rPr>
        <w:lang w:val="en-AU"/>
      </w:rPr>
      <w:t xml:space="preserve">simple </w:t>
    </w:r>
    <w:r w:rsidRPr="008719F0">
      <w:rPr>
        <w:lang w:val="en-AU"/>
      </w:rPr>
      <w:t>numbers and money in familiar situations</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AF63" w14:textId="3CB442EA" w:rsidR="009C066E" w:rsidRDefault="009C066E">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EABE0" w14:textId="37804241" w:rsidR="009C066E" w:rsidRDefault="009C066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99B4B" w14:textId="3AFC2DF1" w:rsidR="009C066E" w:rsidRPr="00312396" w:rsidRDefault="009C066E" w:rsidP="0046727B">
    <w:pPr>
      <w:pStyle w:val="Header1"/>
      <w:rPr>
        <w:lang w:val="en-AU"/>
      </w:rP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C7CDD" w14:textId="16B4F74F" w:rsidR="009C066E" w:rsidRDefault="009C066E">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B4814" w14:textId="41308592" w:rsidR="009C066E" w:rsidRDefault="009C066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8727" w14:textId="1C552114" w:rsidR="009C066E" w:rsidRPr="00312396" w:rsidRDefault="009C066E" w:rsidP="0046727B">
    <w:pPr>
      <w:pStyle w:val="Header1"/>
      <w:rPr>
        <w:lang w:val="en-AU"/>
      </w:rPr>
    </w:pPr>
    <w:r w:rsidRPr="00605E38">
      <w:t xml:space="preserve"> </w:t>
    </w:r>
    <w:r>
      <w:rPr>
        <w:noProof/>
      </w:rPr>
      <w:t>VU22370</w:t>
    </w:r>
    <w:r>
      <w:rPr>
        <w:lang w:val="en-AU"/>
      </w:rPr>
      <w:t xml:space="preserve"> Work with simple measurements in familiar situations</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12BE1" w14:textId="4D75F478" w:rsidR="009C066E" w:rsidRDefault="009C066E">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1A7D" w14:textId="5BC613B1" w:rsidR="009C066E" w:rsidRDefault="009C066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98F56" w14:textId="4C037355" w:rsidR="009C066E" w:rsidRPr="00312396" w:rsidRDefault="009C066E" w:rsidP="0046727B">
    <w:pPr>
      <w:pStyle w:val="Header1"/>
      <w:rPr>
        <w:lang w:val="en-AU"/>
      </w:rPr>
    </w:pPr>
    <w:r>
      <w:t xml:space="preserve">VU22371 </w:t>
    </w:r>
    <w:r w:rsidRPr="00235E41">
      <w:t xml:space="preserve">Work with simple design and shape in </w:t>
    </w:r>
    <w:r w:rsidRPr="00235E41">
      <w:rPr>
        <w:szCs w:val="20"/>
        <w:lang w:eastAsia="en-US"/>
      </w:rPr>
      <w:t xml:space="preserve">familiar </w:t>
    </w:r>
    <w:r w:rsidRPr="00235E41">
      <w:t>situations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40F33" w14:textId="714284B4" w:rsidR="009C066E" w:rsidRDefault="009C066E">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8DFB0" w14:textId="5BEADA50" w:rsidR="009C066E" w:rsidRDefault="009C066E">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53D3" w14:textId="5D51FD4F" w:rsidR="009C066E" w:rsidRDefault="009C066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41C44" w14:textId="19CD62B6" w:rsidR="009C066E" w:rsidRPr="00312396" w:rsidRDefault="009C066E" w:rsidP="0046727B">
    <w:pPr>
      <w:pStyle w:val="Header1"/>
      <w:rPr>
        <w:lang w:val="en-AU"/>
      </w:rPr>
    </w:pPr>
    <w:r>
      <w:t xml:space="preserve">VU22372 </w:t>
    </w:r>
    <w:r w:rsidRPr="004A5D2F">
      <w:rPr>
        <w:lang w:val="en-AU"/>
      </w:rPr>
      <w:t>Work with and interpret simple numerical information in familiar texts</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37A73" w14:textId="47D8A580" w:rsidR="009C066E" w:rsidRDefault="009C066E">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7834" w14:textId="7914AD0B" w:rsidR="009C066E" w:rsidRDefault="009C066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49A3E" w14:textId="03A45B94" w:rsidR="009C066E" w:rsidRPr="00312396" w:rsidRDefault="009C066E" w:rsidP="0046727B">
    <w:pPr>
      <w:pStyle w:val="Header1"/>
      <w:rPr>
        <w:lang w:val="en-AU"/>
      </w:rPr>
    </w:pPr>
    <w:r>
      <w:rPr>
        <w:noProof/>
      </w:rPr>
      <w:t>VU22373</w:t>
    </w:r>
    <w:r>
      <w:rPr>
        <w:lang w:val="en-AU"/>
      </w:rPr>
      <w:t xml:space="preserve"> </w:t>
    </w:r>
    <w:r w:rsidRPr="00F226CB">
      <w:t xml:space="preserve">Work with and interpret </w:t>
    </w:r>
    <w:r>
      <w:t xml:space="preserve">simple </w:t>
    </w:r>
    <w:r w:rsidRPr="00F226CB">
      <w:t>statistical information in familiar texts</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5FE65" w14:textId="2FC37964" w:rsidR="009C066E" w:rsidRDefault="009C066E">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6DB1A" w14:textId="77777777" w:rsidR="009C066E" w:rsidRDefault="009C066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F620" w14:textId="35E3700A" w:rsidR="009C066E" w:rsidRPr="00312396" w:rsidRDefault="009C066E" w:rsidP="00F6075D">
    <w:pPr>
      <w:pStyle w:val="Header1"/>
      <w:rPr>
        <w:lang w:val="en-AU"/>
      </w:rPr>
    </w:pPr>
    <w:r>
      <w:rPr>
        <w:lang w:val="en-AU"/>
      </w:rPr>
      <w:t>VU22374 Develop verbal communication skills</w: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BEA72" w14:textId="77777777" w:rsidR="009C066E" w:rsidRDefault="009C066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9E65A" w14:textId="213158DD" w:rsidR="009C066E" w:rsidRDefault="009C066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673C3" w14:textId="77777777" w:rsidR="009C066E" w:rsidRPr="00312396" w:rsidRDefault="009C066E" w:rsidP="00F6075D">
    <w:pPr>
      <w:pStyle w:val="Header1"/>
      <w:rPr>
        <w:lang w:val="en-AU"/>
      </w:rPr>
    </w:pPr>
    <w:r>
      <w:rPr>
        <w:lang w:val="en-AU"/>
      </w:rPr>
      <w:t xml:space="preserve">VU22375 </w:t>
    </w:r>
    <w:r>
      <w:t>Apply basic computer skills to language learning</w: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5E141" w14:textId="77777777" w:rsidR="009C066E" w:rsidRDefault="009C066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3440" w14:textId="77777777" w:rsidR="009C066E" w:rsidRPr="00312396" w:rsidRDefault="009C066E" w:rsidP="009E0125">
    <w:pPr>
      <w:pStyle w:val="Header1"/>
      <w:rPr>
        <w:lang w:val="en-AU"/>
      </w:rPr>
    </w:pPr>
    <w:r>
      <w:t xml:space="preserve">VU22376 </w:t>
    </w:r>
    <w:r w:rsidRPr="00144282">
      <w:rPr>
        <w:lang w:val="en-AU"/>
      </w:rPr>
      <w:t>Access the internet for language learning</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D897F" w14:textId="77777777" w:rsidR="009C066E" w:rsidRDefault="009C066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083DE" w14:textId="77777777" w:rsidR="009C066E" w:rsidRDefault="009C066E">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4AB6D" w14:textId="77777777" w:rsidR="009C066E" w:rsidRPr="00312396" w:rsidRDefault="009C066E" w:rsidP="009E0125">
    <w:pPr>
      <w:pStyle w:val="Header1"/>
      <w:rPr>
        <w:lang w:val="en-AU"/>
      </w:rPr>
    </w:pPr>
    <w:r>
      <w:t>VU22377 Identify Australian environmental issues</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62520" w14:textId="77777777" w:rsidR="009C066E" w:rsidRDefault="009C066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B7110" w14:textId="77777777" w:rsidR="009C066E" w:rsidRDefault="009C066E">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130DE" w14:textId="77777777" w:rsidR="009C066E" w:rsidRPr="00312396" w:rsidRDefault="009C066E" w:rsidP="009E0125">
    <w:pPr>
      <w:pStyle w:val="Header1"/>
      <w:rPr>
        <w:lang w:val="en-AU"/>
      </w:rPr>
    </w:pPr>
    <w:r>
      <w:t xml:space="preserve">VU22378 </w:t>
    </w:r>
    <w:r w:rsidRPr="00181498">
      <w:t>Communicate with others in familiar and predictable contexts</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493F7" w14:textId="77777777" w:rsidR="009C066E" w:rsidRDefault="009C066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FEA38" w14:textId="690B1778" w:rsidR="009C066E" w:rsidRDefault="009C066E">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63F66" w14:textId="77777777" w:rsidR="009C066E" w:rsidRDefault="009C066E">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6E018" w14:textId="77777777" w:rsidR="009C066E" w:rsidRPr="00312396" w:rsidRDefault="009C066E" w:rsidP="009E0125">
    <w:pPr>
      <w:pStyle w:val="Header1"/>
      <w:rPr>
        <w:lang w:val="en-AU"/>
      </w:rPr>
    </w:pPr>
    <w:r>
      <w:t xml:space="preserve">VU22379 </w:t>
    </w:r>
    <w:r>
      <w:rPr>
        <w:lang w:val="en-AU"/>
      </w:rPr>
      <w:t>Identify community options</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2F3C0" w14:textId="77777777" w:rsidR="009C066E" w:rsidRDefault="009C066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18526" w14:textId="77777777" w:rsidR="009C066E" w:rsidRDefault="009C066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DA12" w14:textId="77777777" w:rsidR="009C066E" w:rsidRPr="00312396" w:rsidRDefault="009C066E" w:rsidP="009E0125">
    <w:pPr>
      <w:pStyle w:val="Header1"/>
      <w:rPr>
        <w:lang w:val="en-AU"/>
      </w:rPr>
    </w:pPr>
    <w:r>
      <w:t>VU22380</w:t>
    </w:r>
    <w:r>
      <w:rPr>
        <w:lang w:val="en-AU"/>
      </w:rPr>
      <w:t xml:space="preserve"> Identify features of the education system</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96E8A" w14:textId="77777777" w:rsidR="009C066E" w:rsidRDefault="009C066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4E29" w14:textId="4D3CC2FE" w:rsidR="009C066E" w:rsidRPr="00312396" w:rsidRDefault="009C066E" w:rsidP="0046727B">
    <w:pPr>
      <w:pStyle w:val="Header1"/>
      <w:rPr>
        <w:lang w:val="en-AU"/>
      </w:rPr>
    </w:pPr>
    <w:r>
      <w:rPr>
        <w:noProof/>
      </w:rPr>
      <w:t>VU22381</w:t>
    </w:r>
    <w:r>
      <w:rPr>
        <w:lang w:val="en-AU"/>
      </w:rPr>
      <w:t xml:space="preserve"> </w:t>
    </w:r>
    <w:r w:rsidRPr="00310E33">
      <w:rPr>
        <w:lang w:val="en-AU"/>
      </w:rPr>
      <w:t>Identify features of the health care system</w: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425F" w14:textId="7E45B5ED" w:rsidR="009C066E" w:rsidRPr="00312396" w:rsidRDefault="009C066E" w:rsidP="0046727B">
    <w:pPr>
      <w:pStyle w:val="Header1"/>
      <w:rPr>
        <w:lang w:val="en-AU"/>
      </w:rPr>
    </w:pPr>
    <w:r>
      <w:rPr>
        <w:noProof/>
      </w:rPr>
      <w:t>VU22382</w:t>
    </w:r>
    <w:r>
      <w:rPr>
        <w:lang w:val="en-AU"/>
      </w:rPr>
      <w:t xml:space="preserve"> </w:t>
    </w:r>
    <w:r>
      <w:t>Identify major events in Australian history</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F568C" w14:textId="76AD63DD" w:rsidR="009C066E" w:rsidRPr="00312396" w:rsidRDefault="009C066E" w:rsidP="0046727B">
    <w:pPr>
      <w:pStyle w:val="Header1"/>
      <w:rPr>
        <w:lang w:val="en-AU"/>
      </w:rPr>
    </w:pPr>
    <w:r>
      <w:rPr>
        <w:noProof/>
      </w:rPr>
      <w:t>VU22383</w:t>
    </w:r>
    <w:r>
      <w:rPr>
        <w:lang w:val="en-AU"/>
      </w:rPr>
      <w:t xml:space="preserve"> </w:t>
    </w:r>
    <w:r>
      <w:t>Identify common digital media</w: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17E3F" w14:textId="2ADB81FA" w:rsidR="009C066E" w:rsidRPr="00312396" w:rsidRDefault="009C066E" w:rsidP="0046727B">
    <w:pPr>
      <w:pStyle w:val="Header1"/>
      <w:rPr>
        <w:lang w:val="en-AU"/>
      </w:rPr>
    </w:pPr>
    <w:r>
      <w:rPr>
        <w:noProof/>
      </w:rPr>
      <w:t>VU22384</w:t>
    </w:r>
    <w:r>
      <w:rPr>
        <w:lang w:val="en-AU"/>
      </w:rPr>
      <w:t xml:space="preserve"> </w:t>
    </w:r>
    <w:r>
      <w:t>Develop and document a learning plan and portfolio</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09454" w14:textId="69903CCB" w:rsidR="009C066E" w:rsidRDefault="009C066E">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64DC5" w14:textId="722189B9" w:rsidR="009C066E" w:rsidRDefault="009C066E">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FC80F" w14:textId="1D232CDD" w:rsidR="009C066E" w:rsidRPr="00312396" w:rsidRDefault="009C066E" w:rsidP="0046727B">
    <w:pPr>
      <w:pStyle w:val="Header1"/>
      <w:rPr>
        <w:lang w:val="en-AU"/>
      </w:rPr>
    </w:pPr>
    <w:r>
      <w:rPr>
        <w:lang w:val="en-AU"/>
      </w:rPr>
      <w:t xml:space="preserve">VU22385 </w:t>
    </w:r>
    <w:r w:rsidRPr="004C584F">
      <w:rPr>
        <w:lang w:val="en-AU"/>
      </w:rPr>
      <w:t>Plan and undertake a project</w: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DECE" w14:textId="0C74A66E" w:rsidR="009C066E" w:rsidRDefault="009C066E">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F9F24" w14:textId="7B0D4FC8" w:rsidR="009C066E" w:rsidRDefault="009C066E">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7C7BA" w14:textId="56F2E731" w:rsidR="009C066E" w:rsidRPr="00312396" w:rsidRDefault="009C066E" w:rsidP="00680CC9">
    <w:pPr>
      <w:pStyle w:val="Header1"/>
      <w:rPr>
        <w:lang w:val="en-AU"/>
      </w:rPr>
    </w:pPr>
    <w:r>
      <w:t xml:space="preserve">VU22386 </w:t>
    </w:r>
    <w:r w:rsidRPr="00227C26">
      <w:rPr>
        <w:lang w:val="en-AU"/>
      </w:rPr>
      <w:t>Engage with texts of limited complexity for personal purposes</w: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5510F" w14:textId="17679008" w:rsidR="009C066E" w:rsidRDefault="009C066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90078" w14:textId="58C2F01F" w:rsidR="009C066E" w:rsidRDefault="009C066E">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94A0" w14:textId="78B42A30" w:rsidR="009C066E" w:rsidRPr="00312396" w:rsidRDefault="009C066E" w:rsidP="00680CC9">
    <w:pPr>
      <w:pStyle w:val="Header1"/>
      <w:rPr>
        <w:lang w:val="en-AU"/>
      </w:rPr>
    </w:pPr>
    <w:r>
      <w:t xml:space="preserve">VU22387 </w:t>
    </w:r>
    <w:r w:rsidRPr="00EA038D">
      <w:rPr>
        <w:lang w:val="en-AU"/>
      </w:rPr>
      <w:t>Engage with texts of limited complexity for learning purposes</w: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5AA4" w14:textId="38B6D2D4" w:rsidR="009C066E" w:rsidRDefault="009C066E">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09461" w14:textId="4852438C" w:rsidR="009C066E" w:rsidRDefault="009C066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EA9D" w14:textId="1FE9D7DE" w:rsidR="009C066E" w:rsidRDefault="009C066E">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1720D" w14:textId="210E8521" w:rsidR="009C066E" w:rsidRPr="00312396" w:rsidRDefault="009C066E" w:rsidP="00680CC9">
    <w:pPr>
      <w:pStyle w:val="Header1"/>
      <w:rPr>
        <w:lang w:val="en-AU"/>
      </w:rPr>
    </w:pPr>
    <w:r>
      <w:t>VU22388</w:t>
    </w:r>
    <w:r>
      <w:rPr>
        <w:lang w:val="en-AU"/>
      </w:rPr>
      <w:t xml:space="preserve"> </w:t>
    </w:r>
    <w:r w:rsidRPr="00802AB0">
      <w:rPr>
        <w:lang w:val="en-AU"/>
      </w:rPr>
      <w:t>Engage with texts of limited complexity for employment purposes</w: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1B93" w14:textId="37DA2F38" w:rsidR="009C066E" w:rsidRDefault="009C066E">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2E076" w14:textId="54B1849D" w:rsidR="009C066E" w:rsidRDefault="009C066E">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905A4" w14:textId="30D66C2E" w:rsidR="009C066E" w:rsidRPr="00312396" w:rsidRDefault="009C066E" w:rsidP="00680CC9">
    <w:pPr>
      <w:pStyle w:val="Header1"/>
      <w:rPr>
        <w:lang w:val="en-AU"/>
      </w:rPr>
    </w:pPr>
    <w:r>
      <w:t>VU22389 Engage with texts of limited complexity to participate in the community</w: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1652" w14:textId="7B67B5AC" w:rsidR="009C066E" w:rsidRDefault="009C066E">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A55E1" w14:textId="1B0A5D82" w:rsidR="009C066E" w:rsidRDefault="009C066E">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6474" w14:textId="03EAB9EE" w:rsidR="009C066E" w:rsidRPr="00F40AA2" w:rsidRDefault="009C066E" w:rsidP="00680CC9">
    <w:pPr>
      <w:pStyle w:val="Header1"/>
      <w:rPr>
        <w:lang w:val="en-AU"/>
      </w:rPr>
    </w:pPr>
    <w:r w:rsidRPr="005C125E">
      <w:t xml:space="preserve"> </w:t>
    </w:r>
    <w:r>
      <w:t>VU22390 Participate in spoken interactions of limited complexity</w: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070CA" w14:textId="6973D049" w:rsidR="009C066E" w:rsidRDefault="009C066E">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744A2" w14:textId="77777777" w:rsidR="009C066E" w:rsidRPr="00F40AA2" w:rsidRDefault="009C066E" w:rsidP="00680CC9">
    <w:pPr>
      <w:pStyle w:val="Header1"/>
      <w:rPr>
        <w:lang w:val="en-AU"/>
      </w:rPr>
    </w:pPr>
    <w:r w:rsidRPr="005C125E">
      <w:t xml:space="preserve"> </w:t>
    </w:r>
    <w:r>
      <w:t xml:space="preserve">VU22391 </w:t>
    </w:r>
    <w:r w:rsidRPr="00F40AA2">
      <w:rPr>
        <w:lang w:val="en-AU"/>
      </w:rPr>
      <w:t>Create texts of limited complexity for personal purposes</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0522A" w14:textId="485207FD" w:rsidR="009C066E" w:rsidRDefault="009C066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1F175" w14:textId="0CFFC6FD" w:rsidR="009C066E" w:rsidRDefault="009C066E">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87144" w14:textId="66393B9A" w:rsidR="009C066E" w:rsidRPr="00312396" w:rsidRDefault="009C066E" w:rsidP="00680CC9">
    <w:pPr>
      <w:pStyle w:val="Header1"/>
      <w:rPr>
        <w:lang w:val="en-AU"/>
      </w:rPr>
    </w:pPr>
    <w:r w:rsidRPr="00E75C13">
      <w:t xml:space="preserve"> </w:t>
    </w:r>
    <w:r>
      <w:t xml:space="preserve">VU22392 </w:t>
    </w:r>
    <w:r w:rsidRPr="001B55CC">
      <w:rPr>
        <w:lang w:val="en-AU"/>
      </w:rPr>
      <w:t>Create texts of limited complexity for learning purposes</w: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ED45" w14:textId="03DCCA85" w:rsidR="009C066E" w:rsidRDefault="009C066E">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06D17" w14:textId="2FC071EC" w:rsidR="009C066E" w:rsidRDefault="009C066E">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F75A5" w14:textId="126B757D" w:rsidR="009C066E" w:rsidRPr="00312396" w:rsidRDefault="009C066E" w:rsidP="00680CC9">
    <w:pPr>
      <w:pStyle w:val="Header1"/>
      <w:rPr>
        <w:lang w:val="en-AU"/>
      </w:rPr>
    </w:pPr>
    <w:r>
      <w:t>VU22393</w:t>
    </w:r>
    <w:r>
      <w:rPr>
        <w:lang w:val="en-AU"/>
      </w:rPr>
      <w:t xml:space="preserve"> </w:t>
    </w:r>
    <w:r w:rsidRPr="004802A0">
      <w:rPr>
        <w:lang w:val="en-AU"/>
      </w:rPr>
      <w:t xml:space="preserve">Create texts of limited complexity to participate in the workplace </w: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B72" w14:textId="15E29024" w:rsidR="009C066E" w:rsidRDefault="009C066E">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18EE3" w14:textId="07EB5FB9" w:rsidR="009C066E" w:rsidRDefault="009C066E">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C5218" w14:textId="10FB6ED5" w:rsidR="009C066E" w:rsidRPr="00362644" w:rsidRDefault="009C066E" w:rsidP="00680CC9">
    <w:pPr>
      <w:pStyle w:val="Header1"/>
      <w:rPr>
        <w:lang w:val="en-AU"/>
      </w:rPr>
    </w:pPr>
    <w:r>
      <w:t>VU22394</w:t>
    </w:r>
    <w:r>
      <w:rPr>
        <w:lang w:val="en-AU"/>
      </w:rPr>
      <w:t xml:space="preserve"> </w:t>
    </w:r>
    <w:r w:rsidRPr="004802A0">
      <w:rPr>
        <w:lang w:val="en-AU"/>
      </w:rPr>
      <w:t xml:space="preserve">Create texts of limited complexity to participate in the </w:t>
    </w:r>
    <w:r>
      <w:rPr>
        <w:lang w:val="en-AU"/>
      </w:rPr>
      <w:t>community</w:t>
    </w:r>
    <w:r w:rsidRPr="004802A0">
      <w:rPr>
        <w:lang w:val="en-AU"/>
      </w:rPr>
      <w:t xml:space="preserve"> </w: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D2C5E" w14:textId="58FC59D7" w:rsidR="009C066E" w:rsidRPr="00DA6866" w:rsidRDefault="009C066E" w:rsidP="00680CC9">
    <w:pPr>
      <w:pStyle w:val="Header"/>
      <w:jc w:val="right"/>
    </w:pPr>
    <w:r>
      <w:fldChar w:fldCharType="begin"/>
    </w:r>
    <w:r>
      <w:instrText xml:space="preserve"> REF  UnitCode \h </w:instrText>
    </w:r>
    <w:r>
      <w:fldChar w:fldCharType="separate"/>
    </w:r>
    <w:r w:rsidR="00632EDF">
      <w:rPr>
        <w:b/>
        <w:bCs/>
        <w:lang w:val="en-US"/>
      </w:rPr>
      <w:t>Error! Reference source not found.</w:t>
    </w:r>
    <w:r>
      <w:fldChar w:fldCharType="end"/>
    </w:r>
    <w:r>
      <w:t xml:space="preserve"> </w:t>
    </w:r>
    <w:r>
      <w:fldChar w:fldCharType="begin"/>
    </w:r>
    <w:r>
      <w:instrText xml:space="preserve"> REF  UnitCode </w:instrText>
    </w:r>
    <w:r>
      <w:fldChar w:fldCharType="separate"/>
    </w:r>
    <w:r w:rsidR="00632EDF">
      <w:rPr>
        <w:b/>
        <w:bCs/>
        <w:lang w:val="en-US"/>
      </w:rPr>
      <w:t>Error! Reference source not found.</w:t>
    </w:r>
    <w:r>
      <w:rPr>
        <w:rStyle w:val="FollowedHyperlink"/>
      </w:rPr>
      <w:fldChar w:fldCharType="end"/>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EF2E4" w14:textId="3F31ADAE" w:rsidR="009C066E" w:rsidRDefault="009C066E">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08259" w14:textId="5892CC56" w:rsidR="009C066E" w:rsidRPr="00312396" w:rsidRDefault="009C066E" w:rsidP="00680CC9">
    <w:pPr>
      <w:pStyle w:val="Header1"/>
      <w:rPr>
        <w:lang w:val="en-AU"/>
      </w:rPr>
    </w:pPr>
    <w:r>
      <w:t xml:space="preserve">VU22395 </w:t>
    </w:r>
    <w:r w:rsidRPr="0081764B">
      <w:rPr>
        <w:lang w:val="en-AU"/>
      </w:rPr>
      <w:t>Work with a range of numbers and money in familiar and routine situations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EC4A5" w14:textId="4B819739" w:rsidR="009C066E" w:rsidRDefault="009C066E">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CE4A7" w14:textId="57B7BF45" w:rsidR="009C066E" w:rsidRDefault="009C066E">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D07FC" w14:textId="047624F6" w:rsidR="009C066E" w:rsidRDefault="009C066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5412B" w14:textId="486D68ED" w:rsidR="009C066E" w:rsidRPr="00312396" w:rsidRDefault="009C066E" w:rsidP="00680CC9">
    <w:pPr>
      <w:pStyle w:val="Header1"/>
      <w:rPr>
        <w:lang w:val="en-AU"/>
      </w:rPr>
    </w:pPr>
    <w:r>
      <w:t xml:space="preserve">VU22396 </w:t>
    </w:r>
    <w:r w:rsidRPr="00243297">
      <w:rPr>
        <w:lang w:val="en-AU"/>
      </w:rPr>
      <w:t xml:space="preserve">Work with and interpret </w:t>
    </w:r>
    <w:r>
      <w:rPr>
        <w:lang w:val="en-AU"/>
      </w:rPr>
      <w:t>directions</w:t>
    </w:r>
    <w:r w:rsidRPr="00243297">
      <w:rPr>
        <w:lang w:val="en-AU"/>
      </w:rPr>
      <w:t xml:space="preserve"> in familiar and routine texts</w: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F0939" w14:textId="1EAA406C" w:rsidR="009C066E" w:rsidRDefault="009C066E">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D70C2" w14:textId="3E8D7F3D" w:rsidR="009C066E" w:rsidRDefault="009C066E">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AD67" w14:textId="3C1B3613" w:rsidR="009C066E" w:rsidRPr="00312396" w:rsidRDefault="009C066E" w:rsidP="00196185">
    <w:pPr>
      <w:pStyle w:val="Header1"/>
      <w:rPr>
        <w:lang w:val="en-AU"/>
      </w:rPr>
    </w:pPr>
    <w:r>
      <w:rPr>
        <w:lang w:val="en-AU"/>
      </w:rPr>
      <w:t xml:space="preserve">VU22397 </w:t>
    </w:r>
    <w:r w:rsidRPr="00203E4C">
      <w:rPr>
        <w:lang w:val="en-AU"/>
      </w:rPr>
      <w:t>Work with measurement in familiar and routine situations</w: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CA08" w14:textId="6E40947D" w:rsidR="009C066E" w:rsidRDefault="009C066E">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5B5A" w14:textId="7119A46E" w:rsidR="009C066E" w:rsidRDefault="009C066E">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79E47" w14:textId="1F30F892" w:rsidR="009C066E" w:rsidRPr="00312396" w:rsidRDefault="009C066E" w:rsidP="00196185">
    <w:pPr>
      <w:pStyle w:val="Header1"/>
      <w:rPr>
        <w:lang w:val="en-AU"/>
      </w:rPr>
    </w:pPr>
    <w:r>
      <w:rPr>
        <w:lang w:val="en-AU"/>
      </w:rPr>
      <w:t xml:space="preserve">VU22398 </w:t>
    </w:r>
    <w:r w:rsidRPr="00203E4C">
      <w:rPr>
        <w:lang w:val="en-AU"/>
      </w:rPr>
      <w:t xml:space="preserve">Work with </w:t>
    </w:r>
    <w:r>
      <w:rPr>
        <w:lang w:val="en-AU"/>
      </w:rPr>
      <w:t xml:space="preserve">and interpret statistical information </w:t>
    </w:r>
    <w:r w:rsidRPr="00203E4C">
      <w:rPr>
        <w:lang w:val="en-AU"/>
      </w:rPr>
      <w:t xml:space="preserve">in familiar and routine </w:t>
    </w:r>
    <w:r>
      <w:rPr>
        <w:lang w:val="en-AU"/>
      </w:rPr>
      <w:t>texts</w: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6C7E5" w14:textId="09ED566F" w:rsidR="009C066E" w:rsidRDefault="009C066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27E18" w14:textId="5D792EA8" w:rsidR="009C066E" w:rsidRDefault="009C066E">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764AB" w14:textId="5149D3B1" w:rsidR="009C066E" w:rsidRDefault="009C066E">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73AD" w14:textId="6E248292" w:rsidR="009C066E" w:rsidRPr="00312396" w:rsidRDefault="009C066E" w:rsidP="00196185">
    <w:pPr>
      <w:pStyle w:val="Header1"/>
      <w:rPr>
        <w:lang w:val="en-AU"/>
      </w:rPr>
    </w:pPr>
    <w:r>
      <w:t xml:space="preserve">VU22399 </w:t>
    </w:r>
    <w:r w:rsidRPr="00C75224">
      <w:rPr>
        <w:lang w:val="en-AU"/>
      </w:rPr>
      <w:t>Work with design and shape in familiar and routine situations</w: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477F2" w14:textId="6D0AC58E" w:rsidR="009C066E" w:rsidRDefault="009C066E">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39D3" w14:textId="527B63A6" w:rsidR="009C066E" w:rsidRDefault="009C066E">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1190" w14:textId="49F2536E" w:rsidR="009C066E" w:rsidRPr="00312396" w:rsidRDefault="009C066E" w:rsidP="00196185">
    <w:pPr>
      <w:pStyle w:val="Header1"/>
      <w:rPr>
        <w:lang w:val="en-AU"/>
      </w:rPr>
    </w:pPr>
    <w:r>
      <w:rPr>
        <w:lang w:val="en-AU"/>
      </w:rPr>
      <w:t xml:space="preserve">VU22400 </w:t>
    </w:r>
    <w:r w:rsidRPr="00C053AF">
      <w:rPr>
        <w:lang w:val="en-AU"/>
      </w:rPr>
      <w:t>Work with and interpret numerical information in familiar and routine texts</w: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5D1C5" w14:textId="13E1A4C9" w:rsidR="009C066E" w:rsidRDefault="009C066E">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E7C55" w14:textId="77777777" w:rsidR="009C066E" w:rsidRDefault="009C066E">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B10E1" w14:textId="77777777" w:rsidR="009C066E" w:rsidRPr="00312396" w:rsidRDefault="009C066E" w:rsidP="00F53B8E">
    <w:pPr>
      <w:pStyle w:val="Header1"/>
      <w:rPr>
        <w:lang w:val="en-AU"/>
      </w:rPr>
    </w:pPr>
    <w:r>
      <w:rPr>
        <w:lang w:val="en-AU"/>
      </w:rPr>
      <w:t xml:space="preserve">VU22401 </w:t>
    </w:r>
    <w:r w:rsidRPr="009A4769">
      <w:t>Undertake a simple investigation of science in the community</w: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AC67" w14:textId="77777777" w:rsidR="009C066E" w:rsidRDefault="009C066E">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C9CA2" w14:textId="77777777" w:rsidR="009C066E" w:rsidRDefault="009C066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B0779" w14:textId="3FC56F54" w:rsidR="009C066E" w:rsidRDefault="009C066E">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6636B" w14:textId="77777777" w:rsidR="009C066E" w:rsidRPr="00312396" w:rsidRDefault="009C066E" w:rsidP="00F53B8E">
    <w:pPr>
      <w:pStyle w:val="Header1"/>
      <w:rPr>
        <w:lang w:val="en-AU"/>
      </w:rPr>
    </w:pPr>
    <w:r>
      <w:rPr>
        <w:noProof/>
      </w:rPr>
      <w:t xml:space="preserve">VU22402 </w:t>
    </w:r>
    <w:r w:rsidRPr="00FD58BD">
      <w:rPr>
        <w:lang w:val="en-AU"/>
      </w:rPr>
      <w:t>Undertake a simple investigation of health and well being</w: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B9D15" w14:textId="77777777" w:rsidR="009C066E" w:rsidRDefault="009C066E">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E4EC9" w14:textId="77777777" w:rsidR="009C066E" w:rsidRDefault="009C066E">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E473" w14:textId="77777777" w:rsidR="009C066E" w:rsidRPr="00312396" w:rsidRDefault="009C066E" w:rsidP="00F53B8E">
    <w:pPr>
      <w:pStyle w:val="Header1"/>
      <w:rPr>
        <w:lang w:val="en-AU"/>
      </w:rPr>
    </w:pPr>
    <w:r>
      <w:t xml:space="preserve">VU22403 </w:t>
    </w:r>
    <w:r w:rsidRPr="00826E1F">
      <w:rPr>
        <w:lang w:val="en-AU"/>
      </w:rPr>
      <w:t>Undertake a simple investigation of an environmental issue</w: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B0A58" w14:textId="77777777" w:rsidR="009C066E" w:rsidRDefault="009C066E">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B27A" w14:textId="77777777" w:rsidR="009C066E" w:rsidRDefault="009C066E">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155ED" w14:textId="77777777" w:rsidR="009C066E" w:rsidRPr="00312396" w:rsidRDefault="009C066E" w:rsidP="00FA238F">
    <w:pPr>
      <w:pStyle w:val="Header1"/>
      <w:rPr>
        <w:lang w:val="en-AU"/>
      </w:rPr>
    </w:pPr>
    <w:r>
      <w:t xml:space="preserve">VU22404 </w:t>
    </w:r>
    <w:r w:rsidRPr="0027746C">
      <w:rPr>
        <w:lang w:val="en-AU"/>
      </w:rPr>
      <w:t>Undertake a simple investigation of physical behaviour of energy and matter</w:t>
    </w: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B1B21" w14:textId="77777777" w:rsidR="009C066E" w:rsidRDefault="009C066E">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F0722" w14:textId="77777777" w:rsidR="009C066E" w:rsidRDefault="009C066E">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1A43F" w14:textId="77777777" w:rsidR="009C066E" w:rsidRPr="00312396" w:rsidRDefault="009C066E" w:rsidP="00FA238F">
    <w:pPr>
      <w:pStyle w:val="Header1"/>
      <w:rPr>
        <w:lang w:val="en-AU"/>
      </w:rPr>
    </w:pPr>
    <w:r w:rsidRPr="00CD51D9">
      <w:t xml:space="preserve"> </w:t>
    </w:r>
    <w:r>
      <w:t xml:space="preserve">VU22405 </w:t>
    </w:r>
    <w:r w:rsidRPr="0016162D">
      <w:rPr>
        <w:lang w:val="en-AU"/>
      </w:rPr>
      <w:t>Undertake a simple investigation of chemical behaviour of matter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2988A" w14:textId="5C47D607" w:rsidR="009C066E" w:rsidRDefault="009C066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87FEC" w14:textId="144CCC93" w:rsidR="009C066E" w:rsidRDefault="009C066E">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4880A" w14:textId="77777777" w:rsidR="009C066E" w:rsidRDefault="009C066E">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D3F3D" w14:textId="77777777" w:rsidR="009C066E" w:rsidRDefault="009C066E">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240E" w14:textId="77777777" w:rsidR="009C066E" w:rsidRPr="00312396" w:rsidRDefault="009C066E" w:rsidP="00FA238F">
    <w:pPr>
      <w:pStyle w:val="Header1"/>
      <w:rPr>
        <w:lang w:val="en-AU"/>
      </w:rPr>
    </w:pPr>
    <w:r w:rsidRPr="00AE1A47">
      <w:t xml:space="preserve"> </w:t>
    </w:r>
    <w:r>
      <w:t xml:space="preserve">VU22406 </w:t>
    </w:r>
    <w:r w:rsidRPr="00610121">
      <w:rPr>
        <w:lang w:val="en-AU"/>
      </w:rPr>
      <w:t>Undertake a simple investigation of how the earth, moon and sun interact</w: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56599" w14:textId="77777777" w:rsidR="009C066E" w:rsidRDefault="009C066E">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80F05" w14:textId="77777777" w:rsidR="009C066E" w:rsidRDefault="009C066E">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1630A" w14:textId="77777777" w:rsidR="009C066E" w:rsidRPr="00312396" w:rsidRDefault="009C066E" w:rsidP="00FA238F">
    <w:pPr>
      <w:pStyle w:val="Header1"/>
      <w:rPr>
        <w:lang w:val="en-AU"/>
      </w:rPr>
    </w:pPr>
    <w:r w:rsidRPr="00F2343D">
      <w:t xml:space="preserve"> </w:t>
    </w:r>
    <w:r>
      <w:rPr>
        <w:noProof/>
      </w:rPr>
      <w:t xml:space="preserve">VU22407 </w:t>
    </w:r>
    <w:r w:rsidRPr="00503A76">
      <w:rPr>
        <w:lang w:val="en-AU"/>
      </w:rPr>
      <w:t>Undertake a simple investigation of factors for continuity of life</w: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F0FFE" w14:textId="77777777" w:rsidR="009C066E" w:rsidRDefault="009C066E">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E06B" w14:textId="77777777" w:rsidR="009C066E" w:rsidRDefault="009C066E">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AC1D" w14:textId="77777777" w:rsidR="009C066E" w:rsidRPr="00312396" w:rsidRDefault="009C066E" w:rsidP="00FA238F">
    <w:pPr>
      <w:pStyle w:val="Header1"/>
      <w:rPr>
        <w:lang w:val="en-AU"/>
      </w:rPr>
    </w:pPr>
    <w:r w:rsidRPr="00437A58">
      <w:t xml:space="preserve"> </w:t>
    </w:r>
    <w:r>
      <w:t>VU22408</w:t>
    </w:r>
    <w:r w:rsidRPr="00A218AF">
      <w:t xml:space="preserve"> </w:t>
    </w:r>
    <w:r w:rsidRPr="00A218AF">
      <w:rPr>
        <w:lang w:val="en-AU"/>
      </w:rPr>
      <w:t>Identify the Australian electoral system</w: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06DB6" w14:textId="77777777" w:rsidR="009C066E" w:rsidRDefault="009C066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8794E" w14:textId="45935234" w:rsidR="009C066E" w:rsidRDefault="009C066E">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16090" w14:textId="77777777" w:rsidR="009C066E" w:rsidRDefault="009C066E">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7C38" w14:textId="77777777" w:rsidR="009C066E" w:rsidRPr="00312396" w:rsidRDefault="009C066E" w:rsidP="00FA238F">
    <w:pPr>
      <w:pStyle w:val="Header1"/>
      <w:rPr>
        <w:lang w:val="en-AU"/>
      </w:rPr>
    </w:pPr>
    <w:r>
      <w:t>VU22409</w:t>
    </w:r>
    <w:r w:rsidRPr="005A00FD">
      <w:t xml:space="preserve"> </w:t>
    </w:r>
    <w:r>
      <w:t xml:space="preserve">CG90 </w:t>
    </w:r>
    <w:r w:rsidRPr="004B7E53">
      <w:rPr>
        <w:lang w:val="en-AU"/>
      </w:rPr>
      <w:t>Investigate the legal system</w: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4490" w14:textId="77777777" w:rsidR="009C066E" w:rsidRDefault="009C066E">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A2A9B" w14:textId="77777777" w:rsidR="009C066E" w:rsidRDefault="009C066E">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7BEE" w14:textId="77777777" w:rsidR="009C066E" w:rsidRPr="00312396" w:rsidRDefault="009C066E" w:rsidP="00FA238F">
    <w:pPr>
      <w:pStyle w:val="Header1"/>
      <w:rPr>
        <w:lang w:val="en-AU"/>
      </w:rPr>
    </w:pPr>
    <w:r w:rsidRPr="00E54433">
      <w:t xml:space="preserve"> </w:t>
    </w:r>
    <w:r>
      <w:t>VU22410</w:t>
    </w:r>
    <w:r w:rsidRPr="00853644">
      <w:t xml:space="preserve"> </w:t>
    </w:r>
    <w:r>
      <w:t>Investigate d</w:t>
    </w:r>
    <w:r w:rsidRPr="00CD0F16">
      <w:t>riving and owning a car</w:t>
    </w:r>
    <w:r>
      <w:rPr>
        <w:lang w:val="en-AU"/>
      </w:rPr>
      <w:t xml:space="preserve"> </w:t>
    </w: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5FEB0" w14:textId="77777777" w:rsidR="009C066E" w:rsidRDefault="009C066E">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B0539" w14:textId="55C1D367" w:rsidR="009C066E" w:rsidRPr="00312396" w:rsidRDefault="009C066E" w:rsidP="00196185">
    <w:pPr>
      <w:pStyle w:val="Header1"/>
      <w:rPr>
        <w:lang w:val="en-AU"/>
      </w:rP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99D5C" w14:textId="4C028C60" w:rsidR="009C066E" w:rsidRDefault="009C066E">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5C0A" w14:textId="19AE12C4" w:rsidR="009C066E" w:rsidRPr="00312396" w:rsidRDefault="009C066E" w:rsidP="00196185">
    <w:pPr>
      <w:pStyle w:val="Header1"/>
      <w:rPr>
        <w:lang w:val="en-AU"/>
      </w:rPr>
    </w:pPr>
    <w:r w:rsidRPr="001E105F">
      <w:t xml:space="preserve"> </w:t>
    </w:r>
    <w:r>
      <w:rPr>
        <w:rFonts w:cs="Arial"/>
        <w:color w:val="000000"/>
      </w:rPr>
      <w:t xml:space="preserve">VU22411 </w:t>
    </w:r>
    <w:r>
      <w:t>Research pathways and produce a learning plan and portfolio</w: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C1F3" w14:textId="48B111BE" w:rsidR="009C066E" w:rsidRDefault="009C066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3ACDD" w14:textId="760DFEDF" w:rsidR="009C066E" w:rsidRDefault="009C066E">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75E08" w14:textId="2C0DB4C8" w:rsidR="009C066E" w:rsidRDefault="009C066E">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A18AE" w14:textId="055C850C" w:rsidR="009C066E" w:rsidRPr="00312396" w:rsidRDefault="009C066E" w:rsidP="00196185">
    <w:pPr>
      <w:pStyle w:val="Header1"/>
      <w:rPr>
        <w:lang w:val="en-AU"/>
      </w:rPr>
    </w:pPr>
    <w:r>
      <w:rPr>
        <w:rFonts w:cs="Arial"/>
        <w:color w:val="000000"/>
      </w:rPr>
      <w:t xml:space="preserve">VU22412 </w:t>
    </w:r>
    <w:r w:rsidRPr="005F31B7">
      <w:rPr>
        <w:lang w:val="en-AU"/>
      </w:rPr>
      <w:t>Implement and review a project</w:t>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952D3" w14:textId="03032E23" w:rsidR="009C066E" w:rsidRDefault="009C066E">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7F122" w14:textId="77C1E6EA" w:rsidR="009C066E" w:rsidRDefault="009C066E">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ECF00" w14:textId="44D53D15" w:rsidR="009C066E" w:rsidRPr="00312396" w:rsidRDefault="009C066E" w:rsidP="00196185">
    <w:pPr>
      <w:pStyle w:val="Header1"/>
      <w:rPr>
        <w:lang w:val="en-AU"/>
      </w:rPr>
    </w:pPr>
    <w:r>
      <w:rPr>
        <w:rFonts w:cs="Arial"/>
        <w:color w:val="000000"/>
      </w:rPr>
      <w:t xml:space="preserve">VU22413 </w:t>
    </w:r>
    <w:r w:rsidRPr="00E87D5A">
      <w:rPr>
        <w:lang w:val="en-AU"/>
      </w:rPr>
      <w:t xml:space="preserve">Engage with a range of </w:t>
    </w:r>
    <w:r>
      <w:rPr>
        <w:lang w:val="en-AU"/>
      </w:rPr>
      <w:t xml:space="preserve">complex </w:t>
    </w:r>
    <w:r w:rsidRPr="00E87D5A">
      <w:rPr>
        <w:lang w:val="en-AU"/>
      </w:rPr>
      <w:t>texts for personal purposes</w: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B5F35" w14:textId="517E5CFB" w:rsidR="009C066E" w:rsidRDefault="009C066E">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FF765" w14:textId="37CB6501" w:rsidR="009C066E" w:rsidRDefault="009C066E">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1C2D3" w14:textId="542D0613" w:rsidR="009C066E" w:rsidRPr="00312396" w:rsidRDefault="009C066E" w:rsidP="00DD2FE7">
    <w:pPr>
      <w:pStyle w:val="Header1"/>
      <w:rPr>
        <w:lang w:val="en-AU"/>
      </w:rPr>
    </w:pPr>
    <w:r w:rsidRPr="000306C8">
      <w:t xml:space="preserve"> </w:t>
    </w:r>
    <w:r>
      <w:rPr>
        <w:rFonts w:cs="Arial"/>
        <w:color w:val="000000"/>
      </w:rPr>
      <w:t xml:space="preserve">VU22414 </w:t>
    </w:r>
    <w:r>
      <w:t>Engage with a range of complex texts for learning purposes</w:t>
    </w:r>
    <w:r>
      <w:rPr>
        <w:lang w:val="en-AU"/>
      </w:rPr>
      <w:t xml:space="preserve"> </w:t>
    </w: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752BD" w14:textId="6772BD0C" w:rsidR="009C066E" w:rsidRDefault="009C066E">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A1ECF" w14:textId="2DCDCA9A" w:rsidR="009C066E" w:rsidRDefault="009C066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726DB" w14:textId="286C5005" w:rsidR="009C066E" w:rsidRPr="00EA796B" w:rsidRDefault="009C066E" w:rsidP="00EA796B">
    <w:pPr>
      <w:pStyle w:val="Header1"/>
      <w:rPr>
        <w:lang w:val="en-AU"/>
      </w:rPr>
    </w:pPr>
    <w:r w:rsidRPr="00EC22D2">
      <w:t xml:space="preserve"> </w:t>
    </w:r>
    <w:r w:rsidRPr="00CC49A8">
      <w:t>VU22342</w:t>
    </w:r>
    <w:r>
      <w:t xml:space="preserve"> </w:t>
    </w:r>
    <w:r>
      <w:rPr>
        <w:lang w:val="en-AU"/>
      </w:rPr>
      <w:t>Identify learning objectives</w:t>
    </w: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B25BA" w14:textId="76928A1F" w:rsidR="009C066E" w:rsidRPr="00312396" w:rsidRDefault="009C066E" w:rsidP="00DD2FE7">
    <w:pPr>
      <w:pStyle w:val="Header1"/>
      <w:rPr>
        <w:lang w:val="en-AU"/>
      </w:rPr>
    </w:pPr>
    <w:r>
      <w:rPr>
        <w:rFonts w:cs="Arial"/>
        <w:color w:val="000000"/>
      </w:rPr>
      <w:t xml:space="preserve">VU22415 </w:t>
    </w:r>
    <w:r w:rsidRPr="00BF43AE">
      <w:rPr>
        <w:lang w:val="en-AU"/>
      </w:rPr>
      <w:t xml:space="preserve">Engage with a range of </w:t>
    </w:r>
    <w:r>
      <w:rPr>
        <w:lang w:val="en-AU"/>
      </w:rPr>
      <w:t xml:space="preserve">complex </w:t>
    </w:r>
    <w:r w:rsidRPr="00BF43AE">
      <w:rPr>
        <w:lang w:val="en-AU"/>
      </w:rPr>
      <w:t>texts for employment purposes</w:t>
    </w: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83900" w14:textId="2E05C11A" w:rsidR="009C066E" w:rsidRDefault="009C066E">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9FCF9" w14:textId="011CA12D" w:rsidR="009C066E" w:rsidRDefault="009C066E">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64D1" w14:textId="0327D4DF" w:rsidR="009C066E" w:rsidRPr="00312396" w:rsidRDefault="009C066E" w:rsidP="00DD2FE7">
    <w:pPr>
      <w:pStyle w:val="Header1"/>
      <w:rPr>
        <w:lang w:val="en-AU"/>
      </w:rPr>
    </w:pPr>
    <w:r>
      <w:rPr>
        <w:rFonts w:cs="Arial"/>
        <w:color w:val="000000"/>
      </w:rPr>
      <w:t xml:space="preserve">VU22416 </w:t>
    </w:r>
    <w:r w:rsidRPr="00CE41AB">
      <w:rPr>
        <w:lang w:val="en-AU"/>
      </w:rPr>
      <w:t>Engage with a range of</w:t>
    </w:r>
    <w:r>
      <w:rPr>
        <w:lang w:val="en-AU"/>
      </w:rPr>
      <w:t xml:space="preserve"> complex</w:t>
    </w:r>
    <w:r w:rsidRPr="00CE41AB">
      <w:rPr>
        <w:lang w:val="en-AU"/>
      </w:rPr>
      <w:t xml:space="preserve"> texts to participate in the community</w:t>
    </w: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524B3" w14:textId="66A5C8FE" w:rsidR="009C066E" w:rsidRDefault="009C066E">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CC36" w14:textId="0EB4C264" w:rsidR="009C066E" w:rsidRDefault="009C066E">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33FC7" w14:textId="2DEFB1FE" w:rsidR="009C066E" w:rsidRPr="00312396" w:rsidRDefault="009C066E" w:rsidP="00DD2FE7">
    <w:pPr>
      <w:pStyle w:val="Header1"/>
      <w:rPr>
        <w:lang w:val="en-AU"/>
      </w:rPr>
    </w:pPr>
    <w:r>
      <w:rPr>
        <w:rFonts w:cs="Arial"/>
        <w:color w:val="000000"/>
      </w:rPr>
      <w:t xml:space="preserve">VU22417 </w:t>
    </w:r>
    <w:r w:rsidRPr="00D4658F">
      <w:t>Participate in complex spoken interactions</w:t>
    </w: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0948" w14:textId="770ED2AA" w:rsidR="009C066E" w:rsidRDefault="009C066E">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28DF" w14:textId="77777777" w:rsidR="009C066E" w:rsidRPr="00312396" w:rsidRDefault="009C066E" w:rsidP="00DD2FE7">
    <w:pPr>
      <w:pStyle w:val="Header1"/>
      <w:rPr>
        <w:lang w:val="en-AU"/>
      </w:rPr>
    </w:pPr>
    <w:r>
      <w:rPr>
        <w:rFonts w:cs="Arial"/>
        <w:color w:val="000000"/>
      </w:rPr>
      <w:t xml:space="preserve">VU22418 </w:t>
    </w:r>
    <w:r w:rsidRPr="0056365C">
      <w:t>Create a range of</w:t>
    </w:r>
    <w:r>
      <w:t xml:space="preserve"> complex texts</w:t>
    </w:r>
    <w:r w:rsidRPr="0056365C">
      <w:t xml:space="preserve"> for personal purposes</w:t>
    </w: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1BD47" w14:textId="7BD97EED" w:rsidR="009C066E" w:rsidRDefault="009C066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0F61" w14:textId="6150DBD2" w:rsidR="009C066E" w:rsidRDefault="009C066E">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FCDE6" w14:textId="6B3AD7CA" w:rsidR="009C066E" w:rsidRPr="00312396" w:rsidRDefault="009C066E" w:rsidP="00DD2FE7">
    <w:pPr>
      <w:pStyle w:val="Header1"/>
      <w:rPr>
        <w:lang w:val="en-AU"/>
      </w:rPr>
    </w:pPr>
    <w:r>
      <w:rPr>
        <w:rFonts w:cs="Arial"/>
        <w:color w:val="000000"/>
      </w:rPr>
      <w:t xml:space="preserve">VU22419 </w:t>
    </w:r>
    <w:r w:rsidRPr="00371FDB">
      <w:rPr>
        <w:lang w:val="en-AU"/>
      </w:rPr>
      <w:t>Create a range of</w:t>
    </w:r>
    <w:r>
      <w:rPr>
        <w:lang w:val="en-AU"/>
      </w:rPr>
      <w:t xml:space="preserve"> complex texts</w:t>
    </w:r>
    <w:r w:rsidRPr="00371FDB">
      <w:rPr>
        <w:lang w:val="en-AU"/>
      </w:rPr>
      <w:t xml:space="preserve"> for learning purpose</w:t>
    </w:r>
    <w:r>
      <w:rPr>
        <w:lang w:val="en-AU"/>
      </w:rPr>
      <w:t>s</w:t>
    </w: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99109" w14:textId="4D38170F" w:rsidR="009C066E" w:rsidRDefault="009C066E">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7F64" w14:textId="4998CDD7" w:rsidR="009C066E" w:rsidRDefault="009C066E">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10C59" w14:textId="226E4B8E" w:rsidR="009C066E" w:rsidRPr="00312396" w:rsidRDefault="009C066E" w:rsidP="00DD2FE7">
    <w:pPr>
      <w:pStyle w:val="Header1"/>
      <w:rPr>
        <w:lang w:val="en-AU"/>
      </w:rPr>
    </w:pPr>
    <w:r>
      <w:rPr>
        <w:rFonts w:cs="Arial"/>
        <w:color w:val="000000"/>
      </w:rPr>
      <w:t xml:space="preserve">VU22420 </w:t>
    </w:r>
    <w:r w:rsidRPr="00E347A8">
      <w:rPr>
        <w:lang w:val="en-AU"/>
      </w:rPr>
      <w:t>Create a r</w:t>
    </w:r>
    <w:r>
      <w:rPr>
        <w:lang w:val="en-AU"/>
      </w:rPr>
      <w:t>ange of complex texts</w:t>
    </w:r>
    <w:r w:rsidRPr="00E347A8">
      <w:rPr>
        <w:lang w:val="en-AU"/>
      </w:rPr>
      <w:t xml:space="preserve"> to participate in the workplace</w:t>
    </w: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662A4" w14:textId="7EB03972" w:rsidR="009C066E" w:rsidRDefault="009C066E">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686F" w14:textId="770CED2F" w:rsidR="009C066E" w:rsidRDefault="009C066E">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43354" w14:textId="560538DD" w:rsidR="009C066E" w:rsidRPr="00312396" w:rsidRDefault="009C066E" w:rsidP="00DD2FE7">
    <w:pPr>
      <w:pStyle w:val="Header1"/>
      <w:rPr>
        <w:lang w:val="en-AU"/>
      </w:rPr>
    </w:pPr>
    <w:r>
      <w:rPr>
        <w:rFonts w:cs="Arial"/>
        <w:color w:val="000000"/>
      </w:rPr>
      <w:t xml:space="preserve">VU22421 </w:t>
    </w:r>
    <w:r w:rsidRPr="00031562">
      <w:rPr>
        <w:lang w:val="en-AU"/>
      </w:rPr>
      <w:t>Create a range of</w:t>
    </w:r>
    <w:r>
      <w:rPr>
        <w:lang w:val="en-AU"/>
      </w:rPr>
      <w:t xml:space="preserve"> complex texts</w:t>
    </w:r>
    <w:r w:rsidRPr="00031562">
      <w:rPr>
        <w:lang w:val="en-AU"/>
      </w:rPr>
      <w:t xml:space="preserve"> to participate in the community</w:t>
    </w: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4D881" w14:textId="341DD1F8" w:rsidR="009C066E" w:rsidRDefault="009C066E">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A5770" w14:textId="69BDFE21" w:rsidR="009C066E" w:rsidRDefault="009C066E">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52843" w14:textId="08679802" w:rsidR="009C066E" w:rsidRPr="00312396" w:rsidRDefault="009C066E" w:rsidP="00DD2FE7">
    <w:pPr>
      <w:pStyle w:val="Header1"/>
      <w:rPr>
        <w:lang w:val="en-AU"/>
      </w:rPr>
    </w:pPr>
    <w:r w:rsidRPr="00E847E7">
      <w:t xml:space="preserve"> </w:t>
    </w:r>
    <w:r>
      <w:rPr>
        <w:rFonts w:cs="Arial"/>
        <w:color w:val="000000"/>
      </w:rPr>
      <w:t xml:space="preserve">VU22422 </w:t>
    </w:r>
    <w:r w:rsidRPr="00D3576E">
      <w:rPr>
        <w:lang w:val="en-AU"/>
      </w:rPr>
      <w:t>Investigate and interpret shapes and measurements and related</w:t>
    </w:r>
    <w:r>
      <w:rPr>
        <w:lang w:val="en-AU"/>
      </w:rPr>
      <w:t xml:space="preserve"> formulae</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DC2F8" w14:textId="33E2A99D" w:rsidR="009C066E" w:rsidRDefault="009C066E">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59B7" w14:textId="406E7CFE" w:rsidR="009C066E" w:rsidRDefault="009C066E">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2830" w14:textId="65F637DC" w:rsidR="009C066E" w:rsidRDefault="009C066E">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95A16" w14:textId="7E5AB598" w:rsidR="009C066E" w:rsidRPr="00312396" w:rsidRDefault="009C066E" w:rsidP="00DD2FE7">
    <w:pPr>
      <w:pStyle w:val="Header1"/>
      <w:rPr>
        <w:lang w:val="en-AU"/>
      </w:rPr>
    </w:pPr>
    <w:r>
      <w:rPr>
        <w:rFonts w:cs="Arial"/>
        <w:color w:val="000000"/>
      </w:rPr>
      <w:t xml:space="preserve">VU22423 </w:t>
    </w:r>
    <w:r w:rsidRPr="001213F4">
      <w:rPr>
        <w:lang w:val="en-AU"/>
      </w:rPr>
      <w:t>Investigate numerical and statistical information</w:t>
    </w: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A4E0" w14:textId="62BF74F1" w:rsidR="009C066E" w:rsidRDefault="009C066E">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2F21B" w14:textId="4214F19B" w:rsidR="009C066E" w:rsidRDefault="009C066E">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59542" w14:textId="67440175" w:rsidR="009C066E" w:rsidRPr="00312396" w:rsidRDefault="009C066E" w:rsidP="00DD2FE7">
    <w:pPr>
      <w:pStyle w:val="Header1"/>
      <w:rPr>
        <w:lang w:val="en-AU"/>
      </w:rPr>
    </w:pPr>
    <w:r>
      <w:rPr>
        <w:rFonts w:cs="Arial"/>
        <w:color w:val="000000"/>
      </w:rPr>
      <w:t xml:space="preserve">VU22424 </w:t>
    </w:r>
    <w:r w:rsidRPr="00AC2B89">
      <w:rPr>
        <w:lang w:val="en-AU"/>
      </w:rPr>
      <w:t>Investigate and use simple mathematical formulae and problem solving techniques</w:t>
    </w: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9E42F" w14:textId="2A6A10D8" w:rsidR="009C066E" w:rsidRDefault="009C066E">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2FA37" w14:textId="34DE2FB5" w:rsidR="009C066E" w:rsidRDefault="009C066E">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A824A" w14:textId="686B2BC9" w:rsidR="009C066E" w:rsidRPr="00312396" w:rsidRDefault="009C066E" w:rsidP="00DD2FE7">
    <w:pPr>
      <w:pStyle w:val="Header1"/>
      <w:rPr>
        <w:lang w:val="en-AU"/>
      </w:rPr>
    </w:pPr>
    <w:r>
      <w:t xml:space="preserve">VU22425 </w:t>
    </w:r>
    <w:r w:rsidRPr="005A5B29">
      <w:t>Investigate an environmental issue</w:t>
    </w: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262A" w14:textId="78141107" w:rsidR="009C066E" w:rsidRDefault="009C066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0E0B8" w14:textId="55BB29FE" w:rsidR="009C066E" w:rsidRPr="00F86DBE" w:rsidRDefault="009C066E" w:rsidP="00EA796B">
    <w:pPr>
      <w:pStyle w:val="Header1"/>
    </w:pPr>
    <w:r w:rsidRPr="00141EB6">
      <w:t xml:space="preserve"> </w:t>
    </w:r>
    <w:r w:rsidRPr="00CC49A8">
      <w:rPr>
        <w:noProof/>
      </w:rPr>
      <w:t xml:space="preserve">VU22343 </w:t>
    </w:r>
    <w:r w:rsidRPr="00F86DBE">
      <w:t>Engage with short simple texts for personal purposes</w:t>
    </w: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7DE7B" w14:textId="0C41C912" w:rsidR="009C066E" w:rsidRPr="00312396" w:rsidRDefault="009C066E" w:rsidP="00DD2FE7">
    <w:pPr>
      <w:pStyle w:val="Header1"/>
      <w:rPr>
        <w:lang w:val="en-AU"/>
      </w:rPr>
    </w:pPr>
    <w:r>
      <w:t>VU22426 I</w:t>
    </w:r>
    <w:r w:rsidRPr="000D655C">
      <w:t>nvestigate the characteristics of living things</w:t>
    </w: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5D67" w14:textId="5821A17C" w:rsidR="009C066E" w:rsidRPr="00312396" w:rsidRDefault="009C066E" w:rsidP="00DD2FE7">
    <w:pPr>
      <w:pStyle w:val="Header1"/>
      <w:rPr>
        <w:lang w:val="en-AU"/>
      </w:rPr>
    </w:pPr>
    <w:r>
      <w:t xml:space="preserve">VU22427 </w:t>
    </w:r>
    <w:r w:rsidRPr="00111BDC">
      <w:t xml:space="preserve">Investigate the impact of </w:t>
    </w:r>
    <w:r>
      <w:t xml:space="preserve">a </w:t>
    </w:r>
    <w:r w:rsidRPr="00111BDC">
      <w:t>scien</w:t>
    </w:r>
    <w:r>
      <w:t xml:space="preserve">tific issue on </w:t>
    </w:r>
    <w:r w:rsidRPr="00111BDC">
      <w:t>the community</w:t>
    </w: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4491" w14:textId="07735DDF" w:rsidR="009C066E" w:rsidRPr="00312396" w:rsidRDefault="009C066E" w:rsidP="00DD2FE7">
    <w:pPr>
      <w:pStyle w:val="Header1"/>
      <w:rPr>
        <w:lang w:val="en-AU"/>
      </w:rPr>
    </w:pPr>
    <w:r>
      <w:t>VU22428 Investigate Indigenous</w:t>
    </w:r>
    <w:r w:rsidRPr="00B644E3">
      <w:t xml:space="preserve"> history</w:t>
    </w: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BC1F" w14:textId="7FFF9A1B" w:rsidR="009C066E" w:rsidRPr="00312396" w:rsidRDefault="009C066E" w:rsidP="00DD2FE7">
    <w:pPr>
      <w:pStyle w:val="Header1"/>
      <w:rPr>
        <w:lang w:val="en-AU"/>
      </w:rPr>
    </w:pPr>
    <w:r>
      <w:t>VU22429 Investigate features of</w:t>
    </w:r>
    <w:r w:rsidRPr="00C578FE">
      <w:t xml:space="preserve"> Australia</w:t>
    </w:r>
    <w:r>
      <w:t>n culture</w:t>
    </w: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24875" w14:textId="4D56FA32" w:rsidR="009C066E" w:rsidRPr="00312396" w:rsidRDefault="009C066E" w:rsidP="00DD2FE7">
    <w:pPr>
      <w:pStyle w:val="Header1"/>
      <w:rPr>
        <w:lang w:val="en-AU"/>
      </w:rPr>
    </w:pPr>
    <w:r>
      <w:rPr>
        <w:lang w:val="en-AU"/>
      </w:rPr>
      <w:t>VU22430 Investigate continuity of life</w:t>
    </w: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E62C7" w14:textId="7A5EB1AC" w:rsidR="009C066E" w:rsidRPr="00312396" w:rsidRDefault="009C066E" w:rsidP="00DD2FE7">
    <w:pPr>
      <w:pStyle w:val="Header1"/>
      <w:rPr>
        <w:lang w:val="en-AU"/>
      </w:rPr>
    </w:pPr>
    <w:r>
      <w:rPr>
        <w:lang w:val="en-AU"/>
      </w:rPr>
      <w:t xml:space="preserve">VU22431 </w:t>
    </w:r>
    <w:r w:rsidRPr="00687BCE">
      <w:t>Investigate energy, force and matter</w:t>
    </w: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82E81" w14:textId="02007915" w:rsidR="009C066E" w:rsidRPr="00312396" w:rsidRDefault="009C066E" w:rsidP="00DD2FE7">
    <w:pPr>
      <w:pStyle w:val="Header1"/>
      <w:rPr>
        <w:lang w:val="en-AU"/>
      </w:rPr>
    </w:pPr>
    <w:r>
      <w:rPr>
        <w:lang w:val="en-AU"/>
      </w:rPr>
      <w:t xml:space="preserve">VU22432 </w:t>
    </w:r>
    <w:r w:rsidRPr="00E70B95">
      <w:t>Investigate chemical behaviour of common substances</w:t>
    </w: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6AB8" w14:textId="0FB8B77B" w:rsidR="009C066E" w:rsidRPr="00312396" w:rsidRDefault="009C066E" w:rsidP="00DD2FE7">
    <w:pPr>
      <w:pStyle w:val="Header1"/>
      <w:rPr>
        <w:lang w:val="en-AU"/>
      </w:rPr>
    </w:pPr>
    <w:r>
      <w:rPr>
        <w:lang w:val="en-AU"/>
      </w:rPr>
      <w:t xml:space="preserve">VU22433 </w:t>
    </w:r>
    <w:r w:rsidRPr="00C4006A">
      <w:rPr>
        <w:lang w:val="en-AU"/>
      </w:rPr>
      <w:t>Investigate the solar system</w:t>
    </w: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4260" w14:textId="77777777" w:rsidR="009C066E" w:rsidRPr="00312396" w:rsidRDefault="009C066E" w:rsidP="00DD2FE7">
    <w:pPr>
      <w:pStyle w:val="Header1"/>
      <w:rPr>
        <w:lang w:val="en-AU"/>
      </w:rPr>
    </w:pPr>
    <w:r>
      <w:t xml:space="preserve">VU22434 </w:t>
    </w:r>
    <w:r w:rsidRPr="00527A99">
      <w:t>Evaluate pathway options, design a learning plan and compile a portfolio</w:t>
    </w: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77FD8" w14:textId="3C63030D" w:rsidR="009C066E" w:rsidRDefault="009C066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095F" w14:textId="65C0E373" w:rsidR="009C066E" w:rsidRDefault="009C066E">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130A5" w14:textId="6490DC7F" w:rsidR="009C066E" w:rsidRPr="00312396" w:rsidRDefault="009C066E" w:rsidP="00DD2FE7">
    <w:pPr>
      <w:pStyle w:val="Header1"/>
      <w:rPr>
        <w:lang w:val="en-AU"/>
      </w:rPr>
    </w:pPr>
    <w:r>
      <w:t xml:space="preserve">VU22435 </w:t>
    </w:r>
    <w:r w:rsidRPr="00C62BCB">
      <w:t xml:space="preserve">Engage with a range of </w:t>
    </w:r>
    <w:r>
      <w:t xml:space="preserve">highly </w:t>
    </w:r>
    <w:r w:rsidRPr="00C62BCB">
      <w:t>complex texts for personal purposes</w:t>
    </w: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23FF" w14:textId="009A595D" w:rsidR="009C066E" w:rsidRDefault="009C066E">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A452C" w14:textId="75EE5651" w:rsidR="009C066E" w:rsidRDefault="009C066E">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D590A" w14:textId="36D584A3" w:rsidR="009C066E" w:rsidRPr="00312396" w:rsidRDefault="009C066E" w:rsidP="003A720A">
    <w:pPr>
      <w:pStyle w:val="Header1"/>
      <w:rPr>
        <w:lang w:val="en-AU"/>
      </w:rPr>
    </w:pPr>
    <w:r w:rsidRPr="005E073F">
      <w:t xml:space="preserve"> </w:t>
    </w:r>
    <w:r>
      <w:t xml:space="preserve">VU22436 </w:t>
    </w:r>
    <w:r w:rsidRPr="003A720A">
      <w:t>Engage with a range of highly complex texts for learning purposes</w:t>
    </w: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A0B5" w14:textId="616B8C32" w:rsidR="009C066E" w:rsidRDefault="009C066E">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4BDFA" w14:textId="0BCF847D" w:rsidR="009C066E" w:rsidRDefault="009C066E">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6E73" w14:textId="60CD3F4A" w:rsidR="009C066E" w:rsidRPr="00312396" w:rsidRDefault="009C066E" w:rsidP="00DD2FE7">
    <w:pPr>
      <w:pStyle w:val="Header1"/>
      <w:rPr>
        <w:lang w:val="en-AU"/>
      </w:rPr>
    </w:pPr>
    <w:r>
      <w:t xml:space="preserve">VU22437 </w:t>
    </w:r>
    <w:r w:rsidRPr="00DB7778">
      <w:rPr>
        <w:lang w:val="en-AU"/>
      </w:rPr>
      <w:t xml:space="preserve">Engage with a range of </w:t>
    </w:r>
    <w:r>
      <w:rPr>
        <w:lang w:val="en-AU"/>
      </w:rPr>
      <w:t xml:space="preserve">highly </w:t>
    </w:r>
    <w:r w:rsidRPr="00DB7778">
      <w:rPr>
        <w:lang w:val="en-AU"/>
      </w:rPr>
      <w:t>complex texts for employment purposes</w:t>
    </w: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15DEF" w14:textId="65F89095" w:rsidR="009C066E" w:rsidRDefault="009C066E">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97C05" w14:textId="3DFBB316" w:rsidR="009C066E" w:rsidRDefault="009C066E">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F0F1" w14:textId="4CFDF178" w:rsidR="009C066E" w:rsidRPr="00312396" w:rsidRDefault="009C066E" w:rsidP="00F6075D">
    <w:pPr>
      <w:pStyle w:val="Header1"/>
      <w:rPr>
        <w:lang w:val="en-AU"/>
      </w:rPr>
    </w:pPr>
    <w:r>
      <w:t xml:space="preserve">VU22438 </w:t>
    </w:r>
    <w:r w:rsidRPr="005C1B89">
      <w:t xml:space="preserve">Engage with a range of </w:t>
    </w:r>
    <w:r>
      <w:t xml:space="preserve">highly </w:t>
    </w:r>
    <w:r w:rsidRPr="005C1B89">
      <w:t>complex texts to participate in the community</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C0A7" w14:textId="220CA929" w:rsidR="009C066E" w:rsidRDefault="009C066E">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0EB3" w14:textId="19B48915" w:rsidR="009C066E" w:rsidRDefault="009C066E">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E29A9" w14:textId="4F5522FA" w:rsidR="009C066E" w:rsidRDefault="009C066E">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B8B30" w14:textId="74D4EE69" w:rsidR="009C066E" w:rsidRPr="00312396" w:rsidRDefault="009C066E" w:rsidP="00F6075D">
    <w:pPr>
      <w:pStyle w:val="Header1"/>
      <w:rPr>
        <w:lang w:val="en-AU"/>
      </w:rPr>
    </w:pPr>
    <w:r>
      <w:t xml:space="preserve">VU22439 </w:t>
    </w:r>
    <w:r w:rsidRPr="0008308D">
      <w:rPr>
        <w:lang w:val="en-AU"/>
      </w:rPr>
      <w:t xml:space="preserve">Create a range of </w:t>
    </w:r>
    <w:r>
      <w:rPr>
        <w:lang w:val="en-AU"/>
      </w:rPr>
      <w:t xml:space="preserve">highly </w:t>
    </w:r>
    <w:r w:rsidRPr="0008308D">
      <w:rPr>
        <w:lang w:val="en-AU"/>
      </w:rPr>
      <w:t>complex texts for personal purposes</w:t>
    </w: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2519" w14:textId="5E467075" w:rsidR="009C066E" w:rsidRDefault="009C066E">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F3F70" w14:textId="73E0E455" w:rsidR="009C066E" w:rsidRDefault="009C066E">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15476" w14:textId="5A359096" w:rsidR="009C066E" w:rsidRPr="00312396" w:rsidRDefault="009C066E" w:rsidP="00F6075D">
    <w:pPr>
      <w:pStyle w:val="Header1"/>
      <w:rPr>
        <w:lang w:val="en-AU"/>
      </w:rPr>
    </w:pPr>
    <w:r>
      <w:t xml:space="preserve">VU22440 </w:t>
    </w:r>
    <w:r w:rsidRPr="00F71F4E">
      <w:rPr>
        <w:lang w:val="en-AU"/>
      </w:rPr>
      <w:t xml:space="preserve">Create a range of </w:t>
    </w:r>
    <w:r>
      <w:rPr>
        <w:lang w:val="en-AU"/>
      </w:rPr>
      <w:t xml:space="preserve">highly </w:t>
    </w:r>
    <w:r w:rsidRPr="00F71F4E">
      <w:rPr>
        <w:lang w:val="en-AU"/>
      </w:rPr>
      <w:t>complex texts for learning purposes</w:t>
    </w: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D0EF6" w14:textId="76E2BFB1" w:rsidR="009C066E" w:rsidRDefault="009C066E">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C8A07" w14:textId="4A4FA8C8" w:rsidR="009C066E" w:rsidRDefault="009C066E">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0495" w14:textId="61DE84CA" w:rsidR="009C066E" w:rsidRPr="00312396" w:rsidRDefault="009C066E" w:rsidP="00F6075D">
    <w:pPr>
      <w:pStyle w:val="Header1"/>
      <w:rPr>
        <w:lang w:val="en-AU"/>
      </w:rPr>
    </w:pPr>
    <w:r>
      <w:t xml:space="preserve">VU22441 </w:t>
    </w:r>
    <w:r w:rsidRPr="00A13428">
      <w:rPr>
        <w:lang w:val="en-AU"/>
      </w:rPr>
      <w:t>Create a range of</w:t>
    </w:r>
    <w:r>
      <w:rPr>
        <w:lang w:val="en-AU"/>
      </w:rPr>
      <w:t xml:space="preserve"> highly</w:t>
    </w:r>
    <w:r w:rsidRPr="00A13428">
      <w:rPr>
        <w:lang w:val="en-AU"/>
      </w:rPr>
      <w:t xml:space="preserve"> complex texts to participate in the community</w:t>
    </w: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3DFA" w14:textId="611A5585" w:rsidR="009C066E" w:rsidRDefault="009C066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ED5D" w14:textId="7DE28CCF" w:rsidR="009C066E" w:rsidRPr="00312396" w:rsidRDefault="009C066E" w:rsidP="00EA796B">
    <w:pPr>
      <w:pStyle w:val="Header1"/>
      <w:rPr>
        <w:lang w:val="en-AU"/>
      </w:rPr>
    </w:pPr>
    <w:r w:rsidRPr="00EC22D2">
      <w:t xml:space="preserve"> </w:t>
    </w:r>
    <w:r w:rsidRPr="00D33E9A">
      <w:t>VU22344</w:t>
    </w:r>
    <w:r>
      <w:t xml:space="preserve"> </w:t>
    </w:r>
    <w:r w:rsidRPr="00104DF8">
      <w:rPr>
        <w:lang w:val="en-AU"/>
      </w:rPr>
      <w:t>Engage with short simple texts for learning purposes</w:t>
    </w: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5F04" w14:textId="415D385E" w:rsidR="009C066E" w:rsidRDefault="009C066E">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8BF5" w14:textId="79007910" w:rsidR="009C066E" w:rsidRPr="00312396" w:rsidRDefault="009C066E" w:rsidP="00F6075D">
    <w:pPr>
      <w:pStyle w:val="Header1"/>
      <w:rPr>
        <w:lang w:val="en-AU"/>
      </w:rPr>
    </w:pPr>
    <w:r>
      <w:t xml:space="preserve">VU22442 </w:t>
    </w:r>
    <w:r w:rsidRPr="006C0407">
      <w:rPr>
        <w:lang w:val="en-AU"/>
      </w:rPr>
      <w:t>Analyse and evaluate numerical and statistical information</w:t>
    </w: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03853" w14:textId="53BAD3D3" w:rsidR="009C066E" w:rsidRDefault="009C066E">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6479A" w14:textId="016B4C62" w:rsidR="009C066E" w:rsidRDefault="009C066E">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E0C00" w14:textId="174AA3EB" w:rsidR="009C066E" w:rsidRPr="00312396" w:rsidRDefault="009C066E" w:rsidP="00F6075D">
    <w:pPr>
      <w:pStyle w:val="Header1"/>
      <w:rPr>
        <w:lang w:val="en-AU"/>
      </w:rPr>
    </w:pPr>
    <w:r>
      <w:t xml:space="preserve">VU22443 </w:t>
    </w:r>
    <w:r w:rsidRPr="007B2657">
      <w:rPr>
        <w:lang w:val="en-AU"/>
      </w:rPr>
      <w:t>Use algebraic techniques to analyse mathematical problems</w:t>
    </w: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76606" w14:textId="6085A081" w:rsidR="009C066E" w:rsidRDefault="009C066E">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6B012" w14:textId="1AE0BA56" w:rsidR="009C066E" w:rsidRDefault="009C066E">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9D710" w14:textId="72C2483C" w:rsidR="009C066E" w:rsidRPr="00BE2C45" w:rsidRDefault="009C066E" w:rsidP="00F6075D">
    <w:pPr>
      <w:pStyle w:val="Header1"/>
      <w:rPr>
        <w:lang w:val="en-AU"/>
      </w:rPr>
    </w:pPr>
    <w:r>
      <w:t xml:space="preserve">VU22444 </w:t>
    </w:r>
    <w:r w:rsidRPr="00BE2C45">
      <w:rPr>
        <w:lang w:val="en-AU"/>
      </w:rPr>
      <w:t>Use formal mathematical concepts and techniques to analyse and solve problems</w:t>
    </w: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B802" w14:textId="0DF56999" w:rsidR="009C066E" w:rsidRDefault="009C066E">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B4FBA" w14:textId="14E17AA6" w:rsidR="009C066E" w:rsidRDefault="009C06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4EBE" w14:textId="40C5E0F3" w:rsidR="009C066E" w:rsidRDefault="009C066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1D66" w14:textId="08D9AE9E" w:rsidR="009C066E" w:rsidRDefault="009C066E">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49F48" w14:textId="391A1740" w:rsidR="009C066E" w:rsidRPr="00312396" w:rsidRDefault="009C066E" w:rsidP="00FA238F">
    <w:pPr>
      <w:pStyle w:val="Header1"/>
      <w:rPr>
        <w:lang w:val="en-AU"/>
      </w:rPr>
    </w:pPr>
    <w:r>
      <w:t xml:space="preserve">VU22445 </w:t>
    </w:r>
    <w:r w:rsidRPr="00EB4001">
      <w:rPr>
        <w:lang w:val="en-AU"/>
      </w:rPr>
      <w:t xml:space="preserve">Investigate </w:t>
    </w:r>
    <w:r>
      <w:rPr>
        <w:lang w:val="en-AU"/>
      </w:rPr>
      <w:t>current</w:t>
    </w:r>
    <w:r w:rsidRPr="00EB4001">
      <w:rPr>
        <w:lang w:val="en-AU"/>
      </w:rPr>
      <w:t xml:space="preserve"> issues</w:t>
    </w: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1DF8" w14:textId="7D3C7F02" w:rsidR="009C066E" w:rsidRDefault="009C066E">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52A0" w14:textId="22E1B878" w:rsidR="009C066E" w:rsidRDefault="009C066E">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78D8" w14:textId="7813F2D1" w:rsidR="009C066E" w:rsidRPr="00312396" w:rsidRDefault="009C066E" w:rsidP="0061082B">
    <w:pPr>
      <w:pStyle w:val="Header1"/>
      <w:rPr>
        <w:lang w:val="en-AU"/>
      </w:rPr>
    </w:pPr>
    <w:r>
      <w:rPr>
        <w:lang w:val="en-AU"/>
      </w:rPr>
      <w:t xml:space="preserve">VU22446 </w:t>
    </w:r>
    <w:r w:rsidRPr="009C0CDD">
      <w:t>Design and review a project</w:t>
    </w: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194E" w14:textId="41F659D9" w:rsidR="009C066E" w:rsidRDefault="009C066E">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81F8" w14:textId="52CC2AF0" w:rsidR="009C066E" w:rsidRDefault="009C066E">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1715F" w14:textId="7CD3E40D" w:rsidR="009C066E" w:rsidRPr="00312396" w:rsidRDefault="009C066E" w:rsidP="0061082B">
    <w:pPr>
      <w:pStyle w:val="Header1"/>
      <w:rPr>
        <w:lang w:val="en-AU"/>
      </w:rPr>
    </w:pPr>
    <w:r w:rsidRPr="00D245C5">
      <w:t xml:space="preserve"> </w:t>
    </w:r>
    <w:r>
      <w:t xml:space="preserve">VU22447 </w:t>
    </w:r>
    <w:r w:rsidRPr="00762CCE">
      <w:rPr>
        <w:lang w:val="en-AU"/>
      </w:rPr>
      <w:t>Analyse science in the community</w:t>
    </w: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D10A2" w14:textId="559F13EC" w:rsidR="009C066E" w:rsidRDefault="009C066E">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1C44" w14:textId="23655E14" w:rsidR="009C066E" w:rsidRDefault="009C066E">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1B98" w14:textId="5018400B" w:rsidR="009C066E" w:rsidRPr="00312396" w:rsidRDefault="009C066E" w:rsidP="0061082B">
    <w:pPr>
      <w:pStyle w:val="Header1"/>
      <w:rPr>
        <w:lang w:val="en-AU"/>
      </w:rPr>
    </w:pPr>
    <w:r>
      <w:t xml:space="preserve">VU22450 </w:t>
    </w:r>
    <w:r w:rsidRPr="00C13F34">
      <w:t xml:space="preserve">Work with and interpret </w:t>
    </w:r>
    <w:r>
      <w:t xml:space="preserve">simple </w:t>
    </w:r>
    <w:r w:rsidRPr="00C13F34">
      <w:t>directions in familiar situations</w:t>
    </w:r>
    <w:r w:rsidRPr="0097444B">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44C12" w14:textId="55A79F73" w:rsidR="009C066E" w:rsidRDefault="009C066E">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C1EED" w14:textId="4CBA5540" w:rsidR="009C066E" w:rsidRDefault="009C066E">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C0CA0" w14:textId="7BF0EE7E" w:rsidR="009C066E" w:rsidRDefault="009C066E">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92571" w14:textId="4EA58F7A" w:rsidR="009C066E" w:rsidRPr="00312396" w:rsidRDefault="009C066E" w:rsidP="006B0A09">
    <w:pPr>
      <w:pStyle w:val="Header1"/>
      <w:rPr>
        <w:lang w:val="en-AU"/>
      </w:rP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89A82" w14:textId="0C282A71" w:rsidR="009C066E" w:rsidRDefault="009C066E">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3B90" w14:textId="7EF1352A" w:rsidR="009C066E" w:rsidRDefault="009C066E">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3E633" w14:textId="06919980" w:rsidR="009C066E" w:rsidRPr="00312396" w:rsidRDefault="009C066E" w:rsidP="00D4658F">
    <w:pPr>
      <w:pStyle w:val="Header1"/>
      <w:rPr>
        <w:lang w:val="en-AU"/>
      </w:rPr>
    </w:pPr>
    <w:r>
      <w:rPr>
        <w:lang w:val="en-AU"/>
      </w:rPr>
      <w:t xml:space="preserve">VU22104 </w:t>
    </w:r>
    <w:r>
      <w:t>Prepare simple budgets</w:t>
    </w: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1713" w14:textId="1C944394" w:rsidR="009C066E" w:rsidRDefault="009C066E">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66394" w14:textId="00B7CC5F" w:rsidR="009C066E" w:rsidRDefault="009C066E">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19D80" w14:textId="26281714" w:rsidR="009C066E" w:rsidRPr="00312396" w:rsidRDefault="009C066E" w:rsidP="00D4658F">
    <w:pPr>
      <w:pStyle w:val="Header1"/>
      <w:rPr>
        <w:lang w:val="en-AU"/>
      </w:rPr>
    </w:pPr>
    <w:r>
      <w:rPr>
        <w:lang w:val="en-AU"/>
      </w:rPr>
      <w:t xml:space="preserve">VU22107 </w:t>
    </w:r>
    <w:bookmarkStart w:id="428" w:name="_Toc342651039"/>
    <w:bookmarkStart w:id="429" w:name="_Toc426527729"/>
    <w:bookmarkStart w:id="430" w:name="_Toc494706574"/>
    <w:r>
      <w:t>Calculate and communicate sports scores</w:t>
    </w:r>
    <w:bookmarkEnd w:id="428"/>
    <w:bookmarkEnd w:id="429"/>
    <w:bookmarkEnd w:id="430"/>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E841A" w14:textId="1ABA861D" w:rsidR="009C066E" w:rsidRDefault="009C066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A3A1" w14:textId="0DC4BABF" w:rsidR="009C066E" w:rsidRPr="00077EDA" w:rsidRDefault="009C066E" w:rsidP="00EA796B">
    <w:pPr>
      <w:pStyle w:val="Header1"/>
      <w:rPr>
        <w:lang w:val="en-AU"/>
      </w:rPr>
    </w:pPr>
    <w:r>
      <w:t>VU22345</w:t>
    </w:r>
    <w:r w:rsidRPr="00077EDA">
      <w:rPr>
        <w:lang w:val="en-AU"/>
      </w:rPr>
      <w:t xml:space="preserve"> Engage with short simple texts for employment purposes</w:t>
    </w: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DF192" w14:textId="7F9802D6" w:rsidR="009C066E" w:rsidRDefault="009C066E">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0AE35" w14:textId="05B1B9D1" w:rsidR="009C066E" w:rsidRPr="00312396" w:rsidRDefault="009C066E" w:rsidP="00D4658F">
    <w:pPr>
      <w:pStyle w:val="Header1"/>
      <w:rPr>
        <w:lang w:val="en-AU"/>
      </w:rPr>
    </w:pPr>
    <w:r>
      <w:rPr>
        <w:lang w:val="en-AU"/>
      </w:rPr>
      <w:t>VU22094 Explore your story</w:t>
    </w: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97D6E" w14:textId="6B0A2771" w:rsidR="009C066E" w:rsidRDefault="009C066E">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66CE2" w14:textId="37001E36" w:rsidR="009C066E" w:rsidRDefault="009C066E">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7647C" w14:textId="1A93E027" w:rsidR="009C066E" w:rsidRPr="00312396" w:rsidRDefault="009C066E" w:rsidP="00D4658F">
    <w:pPr>
      <w:pStyle w:val="Header1"/>
      <w:rPr>
        <w:lang w:val="en-AU"/>
      </w:rPr>
    </w:pPr>
    <w:r>
      <w:rPr>
        <w:lang w:val="en-AU"/>
      </w:rPr>
      <w:t xml:space="preserve">VU22113 </w:t>
    </w:r>
    <w:r w:rsidRPr="003F7391">
      <w:t>Investigate the influence of Aboriginal and/or Torres Strait Islander history</w:t>
    </w: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CBABF" w14:textId="0E3233F6" w:rsidR="009C066E" w:rsidRDefault="009C066E">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D29A" w14:textId="5B2D140D" w:rsidR="009C066E" w:rsidRDefault="009C066E">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D2900" w14:textId="6B673067" w:rsidR="009C066E" w:rsidRPr="00312396" w:rsidRDefault="009C066E" w:rsidP="00D4658F">
    <w:pPr>
      <w:pStyle w:val="Header1"/>
      <w:rPr>
        <w:lang w:val="en-AU"/>
      </w:rPr>
    </w:pPr>
    <w:r>
      <w:rPr>
        <w:lang w:val="en-AU"/>
      </w:rPr>
      <w:t xml:space="preserve">VU22114 </w:t>
    </w:r>
    <w:r w:rsidRPr="00537D9E">
      <w:t xml:space="preserve">Investigate and present on features of </w:t>
    </w:r>
    <w:r>
      <w:t>Aboriginal and/or Torres Strait Islander</w:t>
    </w:r>
    <w:r w:rsidRPr="00537D9E">
      <w:t xml:space="preserve"> culture</w:t>
    </w: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6627A" w14:textId="360AE62D" w:rsidR="009C066E" w:rsidRDefault="009C066E">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27AF9" w14:textId="7F50A98A" w:rsidR="009C066E" w:rsidRDefault="009C066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CA544" w14:textId="69575012" w:rsidR="009C066E" w:rsidRDefault="009C066E">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E8C56" w14:textId="54851488" w:rsidR="009C066E" w:rsidRPr="00312396" w:rsidRDefault="009C066E" w:rsidP="00D4658F">
    <w:pPr>
      <w:pStyle w:val="Header1"/>
      <w:rPr>
        <w:lang w:val="en-AU"/>
      </w:rPr>
    </w:pPr>
    <w:r>
      <w:rPr>
        <w:lang w:val="en-AU"/>
      </w:rPr>
      <w:t>VU21881 Apply essential further study skills</w:t>
    </w: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D700" w14:textId="70B8DF05" w:rsidR="009C066E" w:rsidRDefault="009C066E">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75D6A" w14:textId="712AB784" w:rsidR="009C066E" w:rsidRDefault="009C066E">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963D" w14:textId="0ECF396B" w:rsidR="009C066E" w:rsidRPr="00312396" w:rsidRDefault="009C066E" w:rsidP="00D4658F">
    <w:pPr>
      <w:pStyle w:val="Header1"/>
      <w:rPr>
        <w:lang w:val="en-AU"/>
      </w:rPr>
    </w:pPr>
    <w:r>
      <w:rPr>
        <w:lang w:val="en-AU"/>
      </w:rPr>
      <w:t xml:space="preserve">VU21664 </w:t>
    </w:r>
    <w:r w:rsidRPr="00942A26">
      <w:t>Prepare for employment</w:t>
    </w: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14F4" w14:textId="107199EC" w:rsidR="009C066E" w:rsidRDefault="009C066E">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E322" w14:textId="5E3DE95D" w:rsidR="009C066E" w:rsidRDefault="009C066E">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B2A2A" w14:textId="082E7AEB" w:rsidR="009C066E" w:rsidRPr="00312396" w:rsidRDefault="009C066E" w:rsidP="00D4658F">
    <w:pPr>
      <w:pStyle w:val="Header1"/>
      <w:rPr>
        <w:lang w:val="en-AU"/>
      </w:rPr>
    </w:pPr>
    <w:r>
      <w:rPr>
        <w:lang w:val="en-AU"/>
      </w:rPr>
      <w:t xml:space="preserve">VU21666 </w:t>
    </w:r>
    <w:r w:rsidRPr="00942A26">
      <w:t>P</w:t>
    </w:r>
    <w:r>
      <w:t>articipate in job seeking activities</w:t>
    </w: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C1EC5" w14:textId="3EDA7817" w:rsidR="009C066E" w:rsidRDefault="009C066E">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35728" w14:textId="58715E91" w:rsidR="009C066E" w:rsidRDefault="009C066E">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7D495" w14:textId="1045C60F" w:rsidR="009C066E" w:rsidRPr="00312396" w:rsidRDefault="009C066E" w:rsidP="00D4658F">
    <w:pPr>
      <w:pStyle w:val="Header1"/>
      <w:rPr>
        <w:lang w:val="en-AU"/>
      </w:rPr>
    </w:pPr>
    <w:r>
      <w:rPr>
        <w:lang w:val="en-AU"/>
      </w:rPr>
      <w:t>VU21490 Organise and participate in a practical placement</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A38F2" w14:textId="6BCAE9CE" w:rsidR="009C066E" w:rsidRDefault="009C066E">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973B8" w14:textId="7A2E2C96" w:rsidR="009C066E" w:rsidRDefault="009C066E">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FCD9D" w14:textId="2A1F25AE" w:rsidR="009C066E" w:rsidRDefault="009C066E">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5B04C" w14:textId="07F53F68" w:rsidR="009C066E" w:rsidRPr="00312396" w:rsidRDefault="009C066E" w:rsidP="00D4658F">
    <w:pPr>
      <w:pStyle w:val="Header1"/>
      <w:rPr>
        <w:lang w:val="en-AU"/>
      </w:rPr>
    </w:pPr>
    <w:r>
      <w:rPr>
        <w:lang w:val="en-AU"/>
      </w:rPr>
      <w:t>VU21864 Set study goals and plan education pathway</w:t>
    </w: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50E63" w14:textId="5FCBD7B5" w:rsidR="009C066E" w:rsidRDefault="009C066E">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315C5" w14:textId="7A1ED0CC" w:rsidR="009C066E" w:rsidRDefault="009C066E">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8F63C" w14:textId="0B3D16ED" w:rsidR="009C066E" w:rsidRPr="00312396" w:rsidRDefault="009C066E" w:rsidP="00D4658F">
    <w:pPr>
      <w:pStyle w:val="Header1"/>
      <w:rPr>
        <w:lang w:val="en-AU"/>
      </w:rPr>
    </w:pPr>
    <w:r w:rsidRPr="00F63B94">
      <w:rPr>
        <w:rFonts w:cs="Arial"/>
      </w:rPr>
      <w:t xml:space="preserve"> </w:t>
    </w:r>
    <w:r w:rsidRPr="00CF2AFB">
      <w:rPr>
        <w:rFonts w:cs="Arial"/>
      </w:rPr>
      <w:t>VU22065</w:t>
    </w:r>
    <w:r>
      <w:rPr>
        <w:rFonts w:cs="Arial"/>
      </w:rPr>
      <w:t xml:space="preserve"> </w:t>
    </w:r>
    <w:r w:rsidRPr="00CF2AFB">
      <w:t>Conduct and present simple scientific research</w:t>
    </w: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2733B" w14:textId="668E3F49" w:rsidR="009C066E" w:rsidRDefault="009C066E">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DF5C" w14:textId="7B0D8E2C" w:rsidR="009C066E" w:rsidRDefault="009C066E">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E933A" w14:textId="5214323B" w:rsidR="009C066E" w:rsidRPr="00312396" w:rsidRDefault="009C066E" w:rsidP="00D4658F">
    <w:pPr>
      <w:pStyle w:val="Header1"/>
      <w:rPr>
        <w:lang w:val="en-AU"/>
      </w:rPr>
    </w:pPr>
    <w:r w:rsidRPr="00F63B94">
      <w:rPr>
        <w:rFonts w:cs="Arial"/>
      </w:rPr>
      <w:t xml:space="preserve"> </w:t>
    </w:r>
    <w:r w:rsidRPr="00CF2AFB">
      <w:rPr>
        <w:rFonts w:cs="Arial"/>
      </w:rPr>
      <w:t>VU2206</w:t>
    </w:r>
    <w:r>
      <w:rPr>
        <w:rFonts w:cs="Arial"/>
      </w:rPr>
      <w:t>6 Develop study skills for science</w:t>
    </w: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2A85F" w14:textId="41A53C78" w:rsidR="009C066E" w:rsidRDefault="009C066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CBAE7" w14:textId="5799A2BC" w:rsidR="009C066E" w:rsidRPr="00077EDA" w:rsidRDefault="009C066E" w:rsidP="00EA796B">
    <w:pPr>
      <w:pStyle w:val="Header1"/>
      <w:rPr>
        <w:lang w:val="en-AU"/>
      </w:rPr>
    </w:pPr>
    <w:r w:rsidRPr="00D33E9A">
      <w:t xml:space="preserve"> </w:t>
    </w:r>
    <w:r>
      <w:rPr>
        <w:noProof/>
      </w:rPr>
      <w:t>VU2234</w:t>
    </w:r>
    <w:r w:rsidR="00842CC3">
      <w:rPr>
        <w:noProof/>
      </w:rPr>
      <w:t>6</w:t>
    </w:r>
    <w:r w:rsidRPr="00077EDA">
      <w:rPr>
        <w:lang w:val="en-AU"/>
      </w:rPr>
      <w:t xml:space="preserve"> </w:t>
    </w:r>
    <w:r w:rsidR="00842CC3">
      <w:rPr>
        <w:lang w:val="en-AU"/>
      </w:rPr>
      <w:t xml:space="preserve">Engage with </w:t>
    </w:r>
    <w:r w:rsidRPr="003A720A">
      <w:t>short simple</w:t>
    </w:r>
    <w:r w:rsidR="00842CC3">
      <w:t xml:space="preserve"> texts to participate in the community</w:t>
    </w:r>
  </w:p>
</w:hdr>
</file>

<file path=word/header3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04AB2" w14:textId="56737687" w:rsidR="009C066E" w:rsidRDefault="009C066E">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D1EE5" w14:textId="2696F761" w:rsidR="009C066E" w:rsidRPr="00312396" w:rsidRDefault="009C066E" w:rsidP="00D4658F">
    <w:pPr>
      <w:pStyle w:val="Header1"/>
      <w:rPr>
        <w:lang w:val="en-AU"/>
      </w:rPr>
    </w:pPr>
    <w:r w:rsidRPr="00F63B94">
      <w:rPr>
        <w:rFonts w:cs="Arial"/>
      </w:rPr>
      <w:t xml:space="preserve"> </w:t>
    </w:r>
    <w:r w:rsidRPr="00CF2AFB">
      <w:rPr>
        <w:rFonts w:cs="Arial"/>
      </w:rPr>
      <w:t>VU220</w:t>
    </w:r>
    <w:r>
      <w:rPr>
        <w:rFonts w:cs="Arial"/>
      </w:rPr>
      <w:t>73 Research scientific fields of study</w:t>
    </w:r>
  </w:p>
</w:hdr>
</file>

<file path=word/header3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49E3A" w14:textId="6BD7F233" w:rsidR="009C066E" w:rsidRDefault="009C066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940F4" w14:textId="0F87E78E" w:rsidR="009C066E" w:rsidRDefault="009C066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1594F" w14:textId="77777777" w:rsidR="009C066E" w:rsidRPr="00077EDA" w:rsidRDefault="00F733A8" w:rsidP="00EA796B">
    <w:pPr>
      <w:pStyle w:val="Header1"/>
      <w:rPr>
        <w:lang w:val="en-AU"/>
      </w:rPr>
    </w:pPr>
    <w:r>
      <w:rPr>
        <w:noProof/>
      </w:rPr>
      <w:pict w14:anchorId="650EF3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46" type="#_x0000_t136" style="position:absolute;left:0;text-align:left;margin-left:0;margin-top:0;width:424.2pt;height:212.1pt;rotation:315;z-index:-251658752;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sidR="009C066E" w:rsidRPr="00D33E9A">
      <w:t xml:space="preserve"> </w:t>
    </w:r>
    <w:r w:rsidR="009C066E" w:rsidRPr="00D33E9A">
      <w:rPr>
        <w:noProof/>
      </w:rPr>
      <w:t>VU22346</w:t>
    </w:r>
    <w:r w:rsidR="009C066E" w:rsidRPr="00077EDA">
      <w:rPr>
        <w:lang w:val="en-AU"/>
      </w:rPr>
      <w:t xml:space="preserve"> Engage with short simple texts </w:t>
    </w:r>
    <w:r w:rsidR="009C066E">
      <w:rPr>
        <w:lang w:val="en-AU"/>
      </w:rPr>
      <w:t>to participate in the community</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B4B4A" w14:textId="78F7E40C" w:rsidR="009C066E" w:rsidRDefault="009C066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D0699" w14:textId="6DB0A67B" w:rsidR="009C066E" w:rsidRPr="00312396" w:rsidRDefault="009C066E" w:rsidP="006100CC">
    <w:pPr>
      <w:pStyle w:val="Header1"/>
      <w:rPr>
        <w:lang w:val="en-AU"/>
      </w:rPr>
    </w:pPr>
    <w:r w:rsidRPr="00EF7C28">
      <w:t xml:space="preserve"> </w:t>
    </w:r>
    <w:r w:rsidRPr="00D33E9A">
      <w:rPr>
        <w:lang w:val="en-AU"/>
      </w:rPr>
      <w:t>VU22348</w:t>
    </w:r>
    <w:r>
      <w:rPr>
        <w:rFonts w:ascii="Arial Narrow" w:hAnsi="Arial Narrow"/>
        <w:color w:val="000000"/>
      </w:rPr>
      <w:t xml:space="preserve"> </w:t>
    </w:r>
    <w:r>
      <w:rPr>
        <w:lang w:val="en-AU"/>
      </w:rPr>
      <w:t>Create short simple texts for personal purposes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4459" w14:textId="2982ABD1" w:rsidR="009C066E" w:rsidRDefault="009C066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8DD4A" w14:textId="43ADADF8" w:rsidR="009C066E" w:rsidRDefault="009C066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EDBFD" w14:textId="5DF0E766" w:rsidR="009C066E" w:rsidRDefault="009C066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6EB70" w14:textId="690C322B" w:rsidR="009C066E" w:rsidRPr="00312396" w:rsidRDefault="009C066E" w:rsidP="006100CC">
    <w:pPr>
      <w:pStyle w:val="Header1"/>
      <w:rPr>
        <w:lang w:val="en-AU"/>
      </w:rPr>
    </w:pPr>
    <w:r>
      <w:t xml:space="preserve">VU22349 </w:t>
    </w:r>
    <w:r>
      <w:rPr>
        <w:lang w:val="en-AU"/>
      </w:rPr>
      <w:t>Create short simple texts for learning purposes</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CF74C" w14:textId="3BFFC337" w:rsidR="009C066E" w:rsidRDefault="009C066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AE9EC" w14:textId="4F08F1C7" w:rsidR="009C066E" w:rsidRDefault="009C066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B899" w14:textId="7D3D61F6" w:rsidR="009C066E" w:rsidRPr="00312396" w:rsidRDefault="009C066E" w:rsidP="006100CC">
    <w:pPr>
      <w:pStyle w:val="Header1"/>
      <w:rPr>
        <w:lang w:val="en-AU"/>
      </w:rPr>
    </w:pPr>
    <w:r>
      <w:t xml:space="preserve">VU22350 </w:t>
    </w:r>
    <w:r w:rsidRPr="002F2F83">
      <w:rPr>
        <w:lang w:val="en-AU"/>
      </w:rPr>
      <w:t xml:space="preserve">Create short simple texts for employment purposes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C9204" w14:textId="1BC42695" w:rsidR="009C066E" w:rsidRDefault="009C066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39CA3" w14:textId="73114BDD" w:rsidR="009C066E" w:rsidRDefault="009C066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F4A8" w14:textId="3B23F7DA" w:rsidR="009C066E" w:rsidRPr="00312396" w:rsidRDefault="009C066E" w:rsidP="006100CC">
    <w:pPr>
      <w:pStyle w:val="Header1"/>
      <w:rPr>
        <w:lang w:val="en-AU"/>
      </w:rPr>
    </w:pPr>
    <w:r>
      <w:t xml:space="preserve">VU22351 </w:t>
    </w:r>
    <w:r w:rsidRPr="00BA38E2">
      <w:rPr>
        <w:lang w:val="en-AU"/>
      </w:rPr>
      <w:t xml:space="preserve">Create short simple texts to participate in the community </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3A54F" w14:textId="46883976" w:rsidR="009C066E" w:rsidRDefault="009C06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85AC7" w14:textId="150642AD" w:rsidR="009C066E" w:rsidRDefault="009C066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877FE" w14:textId="5541EE67" w:rsidR="009C066E" w:rsidRDefault="009C066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7C00" w14:textId="7D63F1CC" w:rsidR="009C066E" w:rsidRPr="00312396" w:rsidRDefault="009C066E" w:rsidP="001D3E9C">
    <w:pPr>
      <w:pStyle w:val="Header1"/>
      <w:rPr>
        <w:lang w:val="en-AU"/>
      </w:rPr>
    </w:pPr>
    <w:r>
      <w:t xml:space="preserve">VU22352 </w:t>
    </w:r>
    <w:r w:rsidRPr="00027642">
      <w:rPr>
        <w:lang w:val="en-AU"/>
      </w:rPr>
      <w:t>Recognise numbers and money in simple, highly familiar situations</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68D5" w14:textId="65F3CE65" w:rsidR="009C066E" w:rsidRDefault="009C066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AC4BC" w14:textId="1DED23B0" w:rsidR="009C066E" w:rsidRDefault="009C066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BDAE3" w14:textId="0C23AB17" w:rsidR="009C066E" w:rsidRPr="00312396" w:rsidRDefault="009C066E" w:rsidP="001D3E9C">
    <w:pPr>
      <w:pStyle w:val="Header1"/>
      <w:rPr>
        <w:lang w:val="en-AU"/>
      </w:rPr>
    </w:pPr>
    <w:r>
      <w:t xml:space="preserve">VU22353 </w:t>
    </w:r>
    <w:r w:rsidRPr="00F71726">
      <w:rPr>
        <w:lang w:val="en-AU"/>
      </w:rPr>
      <w:t>Recognise, give and follow simple and familiar directions</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BA815" w14:textId="58BB20FB" w:rsidR="009C066E" w:rsidRDefault="009C066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FCFF" w14:textId="151E50FD" w:rsidR="009C066E" w:rsidRDefault="009C066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275B" w14:textId="3B7670C3" w:rsidR="009C066E" w:rsidRPr="00312396" w:rsidRDefault="009C066E" w:rsidP="001D3E9C">
    <w:pPr>
      <w:pStyle w:val="Header1"/>
      <w:rPr>
        <w:lang w:val="en-AU"/>
      </w:rPr>
    </w:pPr>
    <w:r w:rsidRPr="00605E38">
      <w:t xml:space="preserve"> </w:t>
    </w:r>
    <w:r>
      <w:t xml:space="preserve">VU22354 </w:t>
    </w:r>
    <w:r>
      <w:rPr>
        <w:lang w:val="en-AU"/>
      </w:rPr>
      <w:t>Recognise measurements in simple, highly familiar situations</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E62F0" w14:textId="76F0F61B" w:rsidR="009C066E" w:rsidRDefault="009C066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EF5BE" w14:textId="27C66BD4" w:rsidR="009C066E" w:rsidRDefault="009C06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B57C" w14:textId="4AEAB731" w:rsidR="009C066E" w:rsidRDefault="009C066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63C42" w14:textId="0C134C3E" w:rsidR="009C066E" w:rsidRPr="00312396" w:rsidRDefault="009C066E" w:rsidP="00CE267F">
    <w:pPr>
      <w:pStyle w:val="Header1"/>
      <w:rPr>
        <w:lang w:val="en-AU"/>
      </w:rPr>
    </w:pPr>
    <w:r>
      <w:t xml:space="preserve">VU22355 </w:t>
    </w:r>
    <w:r w:rsidRPr="00893847">
      <w:rPr>
        <w:lang w:val="en-AU"/>
      </w:rPr>
      <w:t>Recognise shape and design in simple, highly familiar situations</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6166" w14:textId="265BB89F" w:rsidR="009C066E" w:rsidRDefault="009C066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98254" w14:textId="1CD061DC" w:rsidR="009C066E" w:rsidRDefault="009C066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9C3AA" w14:textId="2AF18765" w:rsidR="009C066E" w:rsidRPr="00312396" w:rsidRDefault="009C066E" w:rsidP="00CE267F">
    <w:pPr>
      <w:pStyle w:val="Header1"/>
      <w:rPr>
        <w:lang w:val="en-AU"/>
      </w:rPr>
    </w:pPr>
    <w:r>
      <w:t xml:space="preserve">VU22356 </w:t>
    </w:r>
    <w:r w:rsidRPr="004B3025">
      <w:rPr>
        <w:lang w:val="en-AU"/>
      </w:rPr>
      <w:t>Recognise and locate simple numerical information in short, simple highly familiar texts</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6F957" w14:textId="229DDA67" w:rsidR="009C066E" w:rsidRDefault="009C066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F4351" w14:textId="5653FB96" w:rsidR="009C066E" w:rsidRDefault="009C066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FD54E" w14:textId="21F48EEB" w:rsidR="009C066E" w:rsidRPr="00312396" w:rsidRDefault="009C066E" w:rsidP="00CE267F">
    <w:pPr>
      <w:pStyle w:val="Header1"/>
      <w:rPr>
        <w:lang w:val="en-AU"/>
      </w:rPr>
    </w:pPr>
    <w:r>
      <w:t xml:space="preserve">VU22357 </w:t>
    </w:r>
    <w:r w:rsidRPr="003D46A0">
      <w:rPr>
        <w:lang w:val="en-AU"/>
      </w:rPr>
      <w:t xml:space="preserve">Recognise and locate numerical information in simple, highly familiar tables and graphs </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29886" w14:textId="1CF74D0F" w:rsidR="009C066E" w:rsidRDefault="009C066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BB61B" w14:textId="770067E8" w:rsidR="009C066E" w:rsidRDefault="009C066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5137" w14:textId="75727640" w:rsidR="009C066E" w:rsidRPr="00312396" w:rsidRDefault="009C066E" w:rsidP="00CE267F">
    <w:pPr>
      <w:pStyle w:val="Header1"/>
      <w:rPr>
        <w:lang w:val="en-AU"/>
      </w:rPr>
    </w:pPr>
    <w:r>
      <w:t>VU22358 Develop learning goals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FC64" w14:textId="137F4893" w:rsidR="009C066E" w:rsidRDefault="009C066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18D57" w14:textId="42EF724A" w:rsidR="009C066E" w:rsidRDefault="009C066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ADA2B" w14:textId="27076CA5" w:rsidR="009C066E" w:rsidRDefault="009C066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C9D51" w14:textId="2E486A4C" w:rsidR="009C066E" w:rsidRPr="00312396" w:rsidRDefault="009C066E" w:rsidP="00CE267F">
    <w:pPr>
      <w:pStyle w:val="Header1"/>
      <w:rPr>
        <w:lang w:val="en-AU"/>
      </w:rPr>
    </w:pPr>
    <w:bookmarkStart w:id="107" w:name="_Toc355607123"/>
    <w:r w:rsidRPr="001E743B">
      <w:t xml:space="preserve"> </w:t>
    </w:r>
    <w:bookmarkEnd w:id="107"/>
    <w:r>
      <w:t xml:space="preserve">VU22359 </w:t>
    </w:r>
    <w:r>
      <w:rPr>
        <w:lang w:val="en-AU"/>
      </w:rPr>
      <w:t>Conduct a project with guidance</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FD055" w14:textId="25862A09" w:rsidR="009C066E" w:rsidRDefault="009C066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8969F" w14:textId="4E34FE3C" w:rsidR="009C066E" w:rsidRDefault="009C066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42D7D" w14:textId="4E037A26" w:rsidR="009C066E" w:rsidRPr="00312396" w:rsidRDefault="009C066E" w:rsidP="00CE267F">
    <w:pPr>
      <w:pStyle w:val="Header1"/>
      <w:rPr>
        <w:lang w:val="en-AU"/>
      </w:rPr>
    </w:pPr>
    <w:r w:rsidRPr="00545EC9">
      <w:t xml:space="preserve"> </w:t>
    </w:r>
    <w:r>
      <w:t>VU22360</w:t>
    </w:r>
    <w:r>
      <w:rPr>
        <w:lang w:val="en-AU"/>
      </w:rPr>
      <w:t xml:space="preserve"> Engage with simple texts for personal purposes</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E598" w14:textId="3AF46E37" w:rsidR="009C066E" w:rsidRDefault="009C066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9D1FD" w14:textId="5E176686" w:rsidR="009C066E" w:rsidRDefault="009C066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DF63C" w14:textId="7C405702" w:rsidR="009C066E" w:rsidRPr="00312396" w:rsidRDefault="009C066E" w:rsidP="009407A3">
    <w:pPr>
      <w:pStyle w:val="Header1"/>
      <w:rPr>
        <w:lang w:val="en-AU"/>
      </w:rPr>
    </w:pPr>
    <w:bookmarkStart w:id="114" w:name="_Toc355607127"/>
    <w:r w:rsidRPr="000F33ED">
      <w:t xml:space="preserve"> </w:t>
    </w:r>
    <w:bookmarkEnd w:id="114"/>
    <w:r>
      <w:t xml:space="preserve">VU22361 </w:t>
    </w:r>
    <w:r>
      <w:fldChar w:fldCharType="begin"/>
    </w:r>
    <w:r>
      <w:instrText xml:space="preserve"> REF Unit_Name \h  \* MERGEFORMAT </w:instrText>
    </w:r>
    <w:r>
      <w:fldChar w:fldCharType="separate"/>
    </w:r>
    <w:r w:rsidR="00632EDF">
      <w:t>Create short simple texts for personal purposes</w:t>
    </w:r>
    <w: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5149" w14:textId="39286780" w:rsidR="009C066E" w:rsidRDefault="009C066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7677" w14:textId="150FFB88" w:rsidR="009C066E" w:rsidRDefault="009C066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66B7B" w14:textId="6F79E1A0" w:rsidR="009C066E" w:rsidRDefault="009C066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E8E99" w14:textId="32D02E7B" w:rsidR="009C066E" w:rsidRPr="00312396" w:rsidRDefault="009C066E" w:rsidP="009407A3">
    <w:pPr>
      <w:pStyle w:val="Header1"/>
      <w:rPr>
        <w:lang w:val="en-AU"/>
      </w:rPr>
    </w:pPr>
    <w:r w:rsidRPr="00201A1E">
      <w:t xml:space="preserve"> </w:t>
    </w:r>
    <w:r>
      <w:t xml:space="preserve">VU22362 </w:t>
    </w:r>
    <w:r w:rsidRPr="003030DB">
      <w:rPr>
        <w:lang w:val="en-AU"/>
      </w:rPr>
      <w:t>Engage with simple texts for employment purposes</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C9582" w14:textId="1E459BE2" w:rsidR="009C066E" w:rsidRDefault="009C066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8FCCA" w14:textId="732AA154" w:rsidR="009C066E" w:rsidRDefault="009C066E">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9FA5" w14:textId="5E051DEC" w:rsidR="009C066E" w:rsidRPr="00312396" w:rsidRDefault="009C066E" w:rsidP="009407A3">
    <w:pPr>
      <w:pStyle w:val="Header1"/>
      <w:rPr>
        <w:lang w:val="en-AU"/>
      </w:rPr>
    </w:pPr>
    <w:r w:rsidRPr="007D4D16">
      <w:t xml:space="preserve"> </w:t>
    </w:r>
    <w:r>
      <w:t xml:space="preserve">VU22363 </w:t>
    </w:r>
    <w:r w:rsidRPr="005401B8">
      <w:rPr>
        <w:lang w:val="en-AU"/>
      </w:rPr>
      <w:t>Engage with simple texts to participate in the community</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07440" w14:textId="5198EF8C" w:rsidR="009C066E" w:rsidRDefault="009C066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9F26" w14:textId="665A1512" w:rsidR="009C066E" w:rsidRPr="00312396" w:rsidRDefault="009C066E" w:rsidP="009407A3">
    <w:pPr>
      <w:pStyle w:val="Header1"/>
      <w:rPr>
        <w:lang w:val="en-AU"/>
      </w:rPr>
    </w:pPr>
    <w:r w:rsidRPr="007D4D16">
      <w:t xml:space="preserve"> </w:t>
    </w:r>
    <w:r>
      <w:t>VU22364 Participate in simple spoken interactions</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2D14B" w14:textId="6D3B98BB" w:rsidR="009C066E" w:rsidRDefault="009C066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704AD" w14:textId="5C70F9C4" w:rsidR="009C066E" w:rsidRPr="00312396" w:rsidRDefault="009C066E" w:rsidP="009407A3">
    <w:pPr>
      <w:pStyle w:val="Header1"/>
      <w:rPr>
        <w:lang w:val="en-AU"/>
      </w:rPr>
    </w:pPr>
    <w:r w:rsidRPr="003B0434">
      <w:t xml:space="preserve"> </w:t>
    </w:r>
    <w:r>
      <w:t xml:space="preserve">VU22365 </w:t>
    </w:r>
    <w:r>
      <w:rPr>
        <w:lang w:val="en-AU"/>
      </w:rPr>
      <w:t>Create simple texts for personal purposes</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F225F" w14:textId="404D36C9" w:rsidR="009C066E" w:rsidRDefault="009C06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93379" w14:textId="2C38A0D8" w:rsidR="009C066E" w:rsidRDefault="009C066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CBA1D" w14:textId="7FFDC2D5" w:rsidR="009C066E" w:rsidRDefault="009C066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BE1D3" w14:textId="6B25EFD6" w:rsidR="009C066E" w:rsidRPr="00312396" w:rsidRDefault="009C066E" w:rsidP="009407A3">
    <w:pPr>
      <w:pStyle w:val="Header1"/>
      <w:rPr>
        <w:lang w:val="en-AU"/>
      </w:rPr>
    </w:pPr>
    <w:r>
      <w:t>VU22366</w:t>
    </w:r>
    <w:r>
      <w:rPr>
        <w:lang w:val="en-AU"/>
      </w:rPr>
      <w:t xml:space="preserve"> Create simple texts for learning purposes</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6BDCA" w14:textId="3702C2F3" w:rsidR="009C066E" w:rsidRDefault="009C066E">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2A05E" w14:textId="7D2DFED4" w:rsidR="009C066E" w:rsidRDefault="009C066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89B0" w14:textId="7877427A" w:rsidR="009C066E" w:rsidRPr="00312396" w:rsidRDefault="009C066E" w:rsidP="009407A3">
    <w:pPr>
      <w:pStyle w:val="Header1"/>
      <w:rPr>
        <w:lang w:val="en-AU"/>
      </w:rPr>
    </w:pPr>
    <w:r>
      <w:t>VU22367</w:t>
    </w:r>
    <w:r>
      <w:rPr>
        <w:lang w:val="en-AU"/>
      </w:rPr>
      <w:t xml:space="preserve"> </w:t>
    </w:r>
    <w:r>
      <w:t>Create simple texts for employment purposes</w:t>
    </w:r>
    <w:r>
      <w:rPr>
        <w:lang w:val="en-AU"/>
      </w:rP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90AD0" w14:textId="3B21079E" w:rsidR="009C066E" w:rsidRDefault="009C066E">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A115C" w14:textId="5467FA25" w:rsidR="009C066E" w:rsidRDefault="009C066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25EC6" w14:textId="69E5C45C" w:rsidR="009C066E" w:rsidRPr="00312396" w:rsidRDefault="009C066E" w:rsidP="009407A3">
    <w:pPr>
      <w:pStyle w:val="Header1"/>
      <w:rPr>
        <w:lang w:val="en-AU"/>
      </w:rPr>
    </w:pPr>
    <w:r>
      <w:t>VU22368 Create simple texts to participate in the community</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CC264" w14:textId="5DBDC629" w:rsidR="009C066E" w:rsidRDefault="009C066E">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00FD" w14:textId="6A77CF91" w:rsidR="009C066E" w:rsidRDefault="009C0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2" w15:restartNumberingAfterBreak="0">
    <w:nsid w:val="04670A39"/>
    <w:multiLevelType w:val="hybridMultilevel"/>
    <w:tmpl w:val="DFF096D4"/>
    <w:lvl w:ilvl="0" w:tplc="32E4AF98">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 w15:restartNumberingAfterBreak="0">
    <w:nsid w:val="05A13436"/>
    <w:multiLevelType w:val="hybridMultilevel"/>
    <w:tmpl w:val="95B268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0D316F"/>
    <w:multiLevelType w:val="hybridMultilevel"/>
    <w:tmpl w:val="14B8458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MT Extra" w:hAnsi="MT Extra"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676F3"/>
    <w:multiLevelType w:val="hybridMultilevel"/>
    <w:tmpl w:val="723CF8BC"/>
    <w:lvl w:ilvl="0" w:tplc="0A942A12">
      <w:start w:val="1"/>
      <w:numFmt w:val="bullet"/>
      <w:pStyle w:val="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D03DB"/>
    <w:multiLevelType w:val="hybridMultilevel"/>
    <w:tmpl w:val="2E562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570A09"/>
    <w:multiLevelType w:val="hybridMultilevel"/>
    <w:tmpl w:val="F6B8BBB4"/>
    <w:lvl w:ilvl="0" w:tplc="8CA628BE">
      <w:start w:val="1"/>
      <w:numFmt w:val="bullet"/>
      <w:lvlText w:val="−"/>
      <w:lvlJc w:val="left"/>
      <w:pPr>
        <w:ind w:left="786"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491D0A"/>
    <w:multiLevelType w:val="hybridMultilevel"/>
    <w:tmpl w:val="96826962"/>
    <w:lvl w:ilvl="0" w:tplc="D82CBB1C">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15:restartNumberingAfterBreak="0">
    <w:nsid w:val="395B1C40"/>
    <w:multiLevelType w:val="hybridMultilevel"/>
    <w:tmpl w:val="CFE65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15" w15:restartNumberingAfterBreak="0">
    <w:nsid w:val="3C944278"/>
    <w:multiLevelType w:val="hybridMultilevel"/>
    <w:tmpl w:val="E7F43808"/>
    <w:lvl w:ilvl="0" w:tplc="4B6A951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9F7F6A"/>
    <w:multiLevelType w:val="hybridMultilevel"/>
    <w:tmpl w:val="EAAA1F9A"/>
    <w:lvl w:ilvl="0" w:tplc="5D8298E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7A833E8"/>
    <w:multiLevelType w:val="hybridMultilevel"/>
    <w:tmpl w:val="FA205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D338C0"/>
    <w:multiLevelType w:val="hybridMultilevel"/>
    <w:tmpl w:val="267E1536"/>
    <w:lvl w:ilvl="0" w:tplc="2196BA16">
      <w:start w:val="1"/>
      <w:numFmt w:val="decimal"/>
      <w:pStyle w:val="Code3"/>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9"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0402E4"/>
    <w:multiLevelType w:val="hybridMultilevel"/>
    <w:tmpl w:val="035AD8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D04495C"/>
    <w:multiLevelType w:val="hybridMultilevel"/>
    <w:tmpl w:val="1F321F66"/>
    <w:lvl w:ilvl="0" w:tplc="9AFE82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114CF7"/>
    <w:multiLevelType w:val="hybridMultilevel"/>
    <w:tmpl w:val="2C3ECBC8"/>
    <w:lvl w:ilvl="0" w:tplc="9AFE82A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8"/>
  </w:num>
  <w:num w:numId="4">
    <w:abstractNumId w:val="14"/>
  </w:num>
  <w:num w:numId="5">
    <w:abstractNumId w:val="1"/>
  </w:num>
  <w:num w:numId="6">
    <w:abstractNumId w:val="18"/>
  </w:num>
  <w:num w:numId="7">
    <w:abstractNumId w:val="18"/>
    <w:lvlOverride w:ilvl="0">
      <w:startOverride w:val="1"/>
    </w:lvlOverride>
  </w:num>
  <w:num w:numId="8">
    <w:abstractNumId w:val="27"/>
  </w:num>
  <w:num w:numId="9">
    <w:abstractNumId w:val="6"/>
  </w:num>
  <w:num w:numId="10">
    <w:abstractNumId w:val="21"/>
  </w:num>
  <w:num w:numId="11">
    <w:abstractNumId w:val="26"/>
  </w:num>
  <w:num w:numId="12">
    <w:abstractNumId w:val="0"/>
  </w:num>
  <w:num w:numId="13">
    <w:abstractNumId w:val="7"/>
  </w:num>
  <w:num w:numId="14">
    <w:abstractNumId w:val="5"/>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4"/>
  </w:num>
  <w:num w:numId="18">
    <w:abstractNumId w:val="10"/>
  </w:num>
  <w:num w:numId="19">
    <w:abstractNumId w:val="22"/>
  </w:num>
  <w:num w:numId="20">
    <w:abstractNumId w:val="25"/>
  </w:num>
  <w:num w:numId="21">
    <w:abstractNumId w:val="23"/>
  </w:num>
  <w:num w:numId="22">
    <w:abstractNumId w:val="3"/>
  </w:num>
  <w:num w:numId="23">
    <w:abstractNumId w:val="9"/>
  </w:num>
  <w:num w:numId="24">
    <w:abstractNumId w:val="12"/>
  </w:num>
  <w:num w:numId="25">
    <w:abstractNumId w:val="16"/>
  </w:num>
  <w:num w:numId="26">
    <w:abstractNumId w:val="2"/>
  </w:num>
  <w:num w:numId="27">
    <w:abstractNumId w:val="15"/>
  </w:num>
  <w:num w:numId="28">
    <w:abstractNumId w:val="11"/>
  </w:num>
  <w:num w:numId="29">
    <w:abstractNumId w:val="13"/>
  </w:num>
  <w:num w:numId="3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254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10"/>
    <w:rsid w:val="00007348"/>
    <w:rsid w:val="00011183"/>
    <w:rsid w:val="00013B6B"/>
    <w:rsid w:val="000276CA"/>
    <w:rsid w:val="00032271"/>
    <w:rsid w:val="000516DF"/>
    <w:rsid w:val="00052135"/>
    <w:rsid w:val="00056128"/>
    <w:rsid w:val="0005630F"/>
    <w:rsid w:val="00080CB9"/>
    <w:rsid w:val="000844E4"/>
    <w:rsid w:val="00085C96"/>
    <w:rsid w:val="00087A8F"/>
    <w:rsid w:val="00097D68"/>
    <w:rsid w:val="000A200A"/>
    <w:rsid w:val="000A60C8"/>
    <w:rsid w:val="000B448F"/>
    <w:rsid w:val="000B7E56"/>
    <w:rsid w:val="000C13B2"/>
    <w:rsid w:val="000C4BFE"/>
    <w:rsid w:val="000D239C"/>
    <w:rsid w:val="000D337F"/>
    <w:rsid w:val="000D61E2"/>
    <w:rsid w:val="000E2377"/>
    <w:rsid w:val="000F0F4C"/>
    <w:rsid w:val="000F2110"/>
    <w:rsid w:val="000F4825"/>
    <w:rsid w:val="00101E09"/>
    <w:rsid w:val="00105665"/>
    <w:rsid w:val="001070D1"/>
    <w:rsid w:val="00122B70"/>
    <w:rsid w:val="00134353"/>
    <w:rsid w:val="00136798"/>
    <w:rsid w:val="00160BF1"/>
    <w:rsid w:val="001611BA"/>
    <w:rsid w:val="001612B9"/>
    <w:rsid w:val="00163F8A"/>
    <w:rsid w:val="0017393E"/>
    <w:rsid w:val="00182ACE"/>
    <w:rsid w:val="00187612"/>
    <w:rsid w:val="00196185"/>
    <w:rsid w:val="00197410"/>
    <w:rsid w:val="001A362A"/>
    <w:rsid w:val="001B1772"/>
    <w:rsid w:val="001C0102"/>
    <w:rsid w:val="001C63D0"/>
    <w:rsid w:val="001D1E75"/>
    <w:rsid w:val="001D3E9C"/>
    <w:rsid w:val="001D73BF"/>
    <w:rsid w:val="001E217D"/>
    <w:rsid w:val="001E4A24"/>
    <w:rsid w:val="001E535D"/>
    <w:rsid w:val="001E56D7"/>
    <w:rsid w:val="001E584A"/>
    <w:rsid w:val="001E5E60"/>
    <w:rsid w:val="001F2CB1"/>
    <w:rsid w:val="001F2EF8"/>
    <w:rsid w:val="001F39AA"/>
    <w:rsid w:val="00200036"/>
    <w:rsid w:val="002046BA"/>
    <w:rsid w:val="0021096A"/>
    <w:rsid w:val="00215A46"/>
    <w:rsid w:val="00215F28"/>
    <w:rsid w:val="0022706E"/>
    <w:rsid w:val="002270F2"/>
    <w:rsid w:val="00227990"/>
    <w:rsid w:val="00233A01"/>
    <w:rsid w:val="002367B5"/>
    <w:rsid w:val="00240A15"/>
    <w:rsid w:val="00250D0D"/>
    <w:rsid w:val="00252123"/>
    <w:rsid w:val="002534F9"/>
    <w:rsid w:val="002609D7"/>
    <w:rsid w:val="00262EEC"/>
    <w:rsid w:val="00263D78"/>
    <w:rsid w:val="00264BD9"/>
    <w:rsid w:val="0026628C"/>
    <w:rsid w:val="00270F6F"/>
    <w:rsid w:val="00272926"/>
    <w:rsid w:val="00281C05"/>
    <w:rsid w:val="00285FB0"/>
    <w:rsid w:val="002931F3"/>
    <w:rsid w:val="002944C8"/>
    <w:rsid w:val="00296328"/>
    <w:rsid w:val="002A07F1"/>
    <w:rsid w:val="002A7BF0"/>
    <w:rsid w:val="002B065E"/>
    <w:rsid w:val="002B6703"/>
    <w:rsid w:val="002C07D4"/>
    <w:rsid w:val="002D39DA"/>
    <w:rsid w:val="002D6AE9"/>
    <w:rsid w:val="002E35F9"/>
    <w:rsid w:val="002E7B59"/>
    <w:rsid w:val="002E7F16"/>
    <w:rsid w:val="002F0B30"/>
    <w:rsid w:val="002F5E71"/>
    <w:rsid w:val="003025C5"/>
    <w:rsid w:val="00302C3D"/>
    <w:rsid w:val="00305218"/>
    <w:rsid w:val="003068A1"/>
    <w:rsid w:val="00307B1E"/>
    <w:rsid w:val="00310E33"/>
    <w:rsid w:val="00312ECE"/>
    <w:rsid w:val="003151E9"/>
    <w:rsid w:val="003156E8"/>
    <w:rsid w:val="00324D93"/>
    <w:rsid w:val="0033092B"/>
    <w:rsid w:val="00332014"/>
    <w:rsid w:val="0033364D"/>
    <w:rsid w:val="00333DAF"/>
    <w:rsid w:val="00337095"/>
    <w:rsid w:val="00341401"/>
    <w:rsid w:val="0034178F"/>
    <w:rsid w:val="00343612"/>
    <w:rsid w:val="003453DE"/>
    <w:rsid w:val="00351862"/>
    <w:rsid w:val="00356B55"/>
    <w:rsid w:val="00360456"/>
    <w:rsid w:val="00361220"/>
    <w:rsid w:val="00367D80"/>
    <w:rsid w:val="003711A4"/>
    <w:rsid w:val="00374974"/>
    <w:rsid w:val="00377C21"/>
    <w:rsid w:val="003A045C"/>
    <w:rsid w:val="003A0E24"/>
    <w:rsid w:val="003A1780"/>
    <w:rsid w:val="003A720A"/>
    <w:rsid w:val="003B0188"/>
    <w:rsid w:val="003B667D"/>
    <w:rsid w:val="003B67FB"/>
    <w:rsid w:val="003B6B4E"/>
    <w:rsid w:val="003B7A27"/>
    <w:rsid w:val="003B7E50"/>
    <w:rsid w:val="003C276F"/>
    <w:rsid w:val="003C5C91"/>
    <w:rsid w:val="003F027A"/>
    <w:rsid w:val="003F1439"/>
    <w:rsid w:val="003F351A"/>
    <w:rsid w:val="00407D14"/>
    <w:rsid w:val="00411758"/>
    <w:rsid w:val="0041321C"/>
    <w:rsid w:val="004232A9"/>
    <w:rsid w:val="00433C91"/>
    <w:rsid w:val="004341EB"/>
    <w:rsid w:val="004352B4"/>
    <w:rsid w:val="0043531A"/>
    <w:rsid w:val="00442EFF"/>
    <w:rsid w:val="00462EEB"/>
    <w:rsid w:val="00463BB0"/>
    <w:rsid w:val="0046727B"/>
    <w:rsid w:val="00474E97"/>
    <w:rsid w:val="00475ABA"/>
    <w:rsid w:val="00477C76"/>
    <w:rsid w:val="00484FE0"/>
    <w:rsid w:val="0048717C"/>
    <w:rsid w:val="00490B63"/>
    <w:rsid w:val="004A6633"/>
    <w:rsid w:val="004A7431"/>
    <w:rsid w:val="004B08F5"/>
    <w:rsid w:val="004B5167"/>
    <w:rsid w:val="004C01D3"/>
    <w:rsid w:val="004D4463"/>
    <w:rsid w:val="004E3AD1"/>
    <w:rsid w:val="004E400B"/>
    <w:rsid w:val="004E5E5E"/>
    <w:rsid w:val="004E6119"/>
    <w:rsid w:val="004F6B6A"/>
    <w:rsid w:val="004F7D40"/>
    <w:rsid w:val="005007B8"/>
    <w:rsid w:val="00502719"/>
    <w:rsid w:val="00507270"/>
    <w:rsid w:val="0051256B"/>
    <w:rsid w:val="005126B3"/>
    <w:rsid w:val="00513560"/>
    <w:rsid w:val="00523198"/>
    <w:rsid w:val="00524730"/>
    <w:rsid w:val="00527833"/>
    <w:rsid w:val="00543FA5"/>
    <w:rsid w:val="005440B9"/>
    <w:rsid w:val="005446A7"/>
    <w:rsid w:val="00544B6E"/>
    <w:rsid w:val="00553226"/>
    <w:rsid w:val="00561B9C"/>
    <w:rsid w:val="00563EA6"/>
    <w:rsid w:val="00564FB0"/>
    <w:rsid w:val="00571D07"/>
    <w:rsid w:val="005728ED"/>
    <w:rsid w:val="005733CD"/>
    <w:rsid w:val="00573A4A"/>
    <w:rsid w:val="00575C30"/>
    <w:rsid w:val="00581655"/>
    <w:rsid w:val="005818AD"/>
    <w:rsid w:val="00585E46"/>
    <w:rsid w:val="00587EE1"/>
    <w:rsid w:val="00596539"/>
    <w:rsid w:val="00597C54"/>
    <w:rsid w:val="005A1A0E"/>
    <w:rsid w:val="005A1EE6"/>
    <w:rsid w:val="005A5B29"/>
    <w:rsid w:val="005A7976"/>
    <w:rsid w:val="005B179C"/>
    <w:rsid w:val="005B28F9"/>
    <w:rsid w:val="005B6346"/>
    <w:rsid w:val="005C013B"/>
    <w:rsid w:val="005C24F4"/>
    <w:rsid w:val="005C2EC3"/>
    <w:rsid w:val="005C3C51"/>
    <w:rsid w:val="005C6F7D"/>
    <w:rsid w:val="005D5865"/>
    <w:rsid w:val="005D5E2E"/>
    <w:rsid w:val="005D6E06"/>
    <w:rsid w:val="005E073F"/>
    <w:rsid w:val="005E2437"/>
    <w:rsid w:val="005E24CE"/>
    <w:rsid w:val="005E3816"/>
    <w:rsid w:val="005E47C5"/>
    <w:rsid w:val="005E4C4B"/>
    <w:rsid w:val="005E5C7E"/>
    <w:rsid w:val="005E5DFB"/>
    <w:rsid w:val="005F27D5"/>
    <w:rsid w:val="005F7A73"/>
    <w:rsid w:val="00604214"/>
    <w:rsid w:val="006100CC"/>
    <w:rsid w:val="0061082B"/>
    <w:rsid w:val="00612F6D"/>
    <w:rsid w:val="00614DE7"/>
    <w:rsid w:val="0062004E"/>
    <w:rsid w:val="00621937"/>
    <w:rsid w:val="0062327C"/>
    <w:rsid w:val="00624823"/>
    <w:rsid w:val="00624F5C"/>
    <w:rsid w:val="00627312"/>
    <w:rsid w:val="00632EDF"/>
    <w:rsid w:val="006339BC"/>
    <w:rsid w:val="00635BBE"/>
    <w:rsid w:val="006410DF"/>
    <w:rsid w:val="00646061"/>
    <w:rsid w:val="00654E30"/>
    <w:rsid w:val="00662D6D"/>
    <w:rsid w:val="0066786C"/>
    <w:rsid w:val="00676356"/>
    <w:rsid w:val="00677E4D"/>
    <w:rsid w:val="00680CC9"/>
    <w:rsid w:val="00681BBE"/>
    <w:rsid w:val="00691DDD"/>
    <w:rsid w:val="00696106"/>
    <w:rsid w:val="006A3246"/>
    <w:rsid w:val="006B0A09"/>
    <w:rsid w:val="006B40B9"/>
    <w:rsid w:val="006B4C63"/>
    <w:rsid w:val="006B537C"/>
    <w:rsid w:val="006B75B7"/>
    <w:rsid w:val="006C7A44"/>
    <w:rsid w:val="006D26A1"/>
    <w:rsid w:val="006D2DBD"/>
    <w:rsid w:val="006D3D98"/>
    <w:rsid w:val="006D4161"/>
    <w:rsid w:val="006D624E"/>
    <w:rsid w:val="006E7F67"/>
    <w:rsid w:val="006F1619"/>
    <w:rsid w:val="006F60DB"/>
    <w:rsid w:val="00701E12"/>
    <w:rsid w:val="007111EC"/>
    <w:rsid w:val="00711372"/>
    <w:rsid w:val="007118CF"/>
    <w:rsid w:val="00716D3A"/>
    <w:rsid w:val="007252F5"/>
    <w:rsid w:val="00730D29"/>
    <w:rsid w:val="00733FA3"/>
    <w:rsid w:val="00737D3A"/>
    <w:rsid w:val="007435B0"/>
    <w:rsid w:val="0074375D"/>
    <w:rsid w:val="0074445B"/>
    <w:rsid w:val="00750573"/>
    <w:rsid w:val="007542A5"/>
    <w:rsid w:val="0075660D"/>
    <w:rsid w:val="00756727"/>
    <w:rsid w:val="007613A9"/>
    <w:rsid w:val="00761AB0"/>
    <w:rsid w:val="00775E2C"/>
    <w:rsid w:val="007776D4"/>
    <w:rsid w:val="00780C80"/>
    <w:rsid w:val="00790F16"/>
    <w:rsid w:val="0079103B"/>
    <w:rsid w:val="0079207E"/>
    <w:rsid w:val="00793EE9"/>
    <w:rsid w:val="00797F4A"/>
    <w:rsid w:val="007A27A7"/>
    <w:rsid w:val="007A31B6"/>
    <w:rsid w:val="007A3D07"/>
    <w:rsid w:val="007A5B8D"/>
    <w:rsid w:val="007B5E45"/>
    <w:rsid w:val="007B76B7"/>
    <w:rsid w:val="007D0F0F"/>
    <w:rsid w:val="007D415F"/>
    <w:rsid w:val="007D5496"/>
    <w:rsid w:val="007D5CC2"/>
    <w:rsid w:val="007E077F"/>
    <w:rsid w:val="007E3961"/>
    <w:rsid w:val="007E4BD0"/>
    <w:rsid w:val="007E7479"/>
    <w:rsid w:val="007E7A38"/>
    <w:rsid w:val="007F2905"/>
    <w:rsid w:val="007F3398"/>
    <w:rsid w:val="00804FE3"/>
    <w:rsid w:val="00805E67"/>
    <w:rsid w:val="00814E0E"/>
    <w:rsid w:val="008170BB"/>
    <w:rsid w:val="008176F2"/>
    <w:rsid w:val="0082334F"/>
    <w:rsid w:val="0082673A"/>
    <w:rsid w:val="00831FF3"/>
    <w:rsid w:val="00842CC3"/>
    <w:rsid w:val="008472B9"/>
    <w:rsid w:val="008477A6"/>
    <w:rsid w:val="00847FEC"/>
    <w:rsid w:val="00856507"/>
    <w:rsid w:val="008603E5"/>
    <w:rsid w:val="00862463"/>
    <w:rsid w:val="008633BD"/>
    <w:rsid w:val="00865453"/>
    <w:rsid w:val="00866684"/>
    <w:rsid w:val="008732A8"/>
    <w:rsid w:val="008773F8"/>
    <w:rsid w:val="00881E5E"/>
    <w:rsid w:val="0088322D"/>
    <w:rsid w:val="00891177"/>
    <w:rsid w:val="0089285E"/>
    <w:rsid w:val="0089509B"/>
    <w:rsid w:val="00896E47"/>
    <w:rsid w:val="008B288D"/>
    <w:rsid w:val="008B2A6D"/>
    <w:rsid w:val="008B412A"/>
    <w:rsid w:val="008B5393"/>
    <w:rsid w:val="008C6064"/>
    <w:rsid w:val="008D0736"/>
    <w:rsid w:val="008D1169"/>
    <w:rsid w:val="008D48CD"/>
    <w:rsid w:val="008D7BED"/>
    <w:rsid w:val="008E0107"/>
    <w:rsid w:val="008E6729"/>
    <w:rsid w:val="008E7921"/>
    <w:rsid w:val="008E7CAB"/>
    <w:rsid w:val="008F2ECB"/>
    <w:rsid w:val="008F4BEB"/>
    <w:rsid w:val="0090068B"/>
    <w:rsid w:val="0090200E"/>
    <w:rsid w:val="009032A6"/>
    <w:rsid w:val="00904EF3"/>
    <w:rsid w:val="00910E08"/>
    <w:rsid w:val="009126EA"/>
    <w:rsid w:val="009135CC"/>
    <w:rsid w:val="00913641"/>
    <w:rsid w:val="009206DA"/>
    <w:rsid w:val="00922169"/>
    <w:rsid w:val="00926F6D"/>
    <w:rsid w:val="00927635"/>
    <w:rsid w:val="00935CA8"/>
    <w:rsid w:val="009407A3"/>
    <w:rsid w:val="00941C57"/>
    <w:rsid w:val="009420CC"/>
    <w:rsid w:val="00944ECE"/>
    <w:rsid w:val="00946EAA"/>
    <w:rsid w:val="00951EBA"/>
    <w:rsid w:val="00954CFA"/>
    <w:rsid w:val="00967C8D"/>
    <w:rsid w:val="00970B83"/>
    <w:rsid w:val="00970D24"/>
    <w:rsid w:val="009710F8"/>
    <w:rsid w:val="009717D4"/>
    <w:rsid w:val="0097384B"/>
    <w:rsid w:val="00973E98"/>
    <w:rsid w:val="00975DFF"/>
    <w:rsid w:val="0098667D"/>
    <w:rsid w:val="009870DD"/>
    <w:rsid w:val="009877AE"/>
    <w:rsid w:val="009916AB"/>
    <w:rsid w:val="00995F72"/>
    <w:rsid w:val="009A5402"/>
    <w:rsid w:val="009A620A"/>
    <w:rsid w:val="009B0F4F"/>
    <w:rsid w:val="009B5B21"/>
    <w:rsid w:val="009B7181"/>
    <w:rsid w:val="009B71DC"/>
    <w:rsid w:val="009C066E"/>
    <w:rsid w:val="009C1125"/>
    <w:rsid w:val="009C75DF"/>
    <w:rsid w:val="009C7939"/>
    <w:rsid w:val="009D0DB2"/>
    <w:rsid w:val="009D3CD1"/>
    <w:rsid w:val="009E0125"/>
    <w:rsid w:val="009E1769"/>
    <w:rsid w:val="009E6E5C"/>
    <w:rsid w:val="009F31B1"/>
    <w:rsid w:val="009F3328"/>
    <w:rsid w:val="009F4B10"/>
    <w:rsid w:val="009F51FD"/>
    <w:rsid w:val="009F6711"/>
    <w:rsid w:val="009F6767"/>
    <w:rsid w:val="00A00C01"/>
    <w:rsid w:val="00A02B54"/>
    <w:rsid w:val="00A0498B"/>
    <w:rsid w:val="00A11C6E"/>
    <w:rsid w:val="00A11DAE"/>
    <w:rsid w:val="00A12A07"/>
    <w:rsid w:val="00A13203"/>
    <w:rsid w:val="00A14D2D"/>
    <w:rsid w:val="00A209EF"/>
    <w:rsid w:val="00A2626C"/>
    <w:rsid w:val="00A3163E"/>
    <w:rsid w:val="00A43863"/>
    <w:rsid w:val="00A43DF3"/>
    <w:rsid w:val="00A46471"/>
    <w:rsid w:val="00A500C8"/>
    <w:rsid w:val="00A51FAD"/>
    <w:rsid w:val="00A553B7"/>
    <w:rsid w:val="00A61998"/>
    <w:rsid w:val="00A72965"/>
    <w:rsid w:val="00A73503"/>
    <w:rsid w:val="00A755DA"/>
    <w:rsid w:val="00A83890"/>
    <w:rsid w:val="00A9187E"/>
    <w:rsid w:val="00A92C07"/>
    <w:rsid w:val="00AA336B"/>
    <w:rsid w:val="00AA4110"/>
    <w:rsid w:val="00AB0F39"/>
    <w:rsid w:val="00AB20E5"/>
    <w:rsid w:val="00AC0813"/>
    <w:rsid w:val="00AC4289"/>
    <w:rsid w:val="00AE07A0"/>
    <w:rsid w:val="00AE11C3"/>
    <w:rsid w:val="00AE2C82"/>
    <w:rsid w:val="00AE3A2F"/>
    <w:rsid w:val="00AF1EE3"/>
    <w:rsid w:val="00AF37B9"/>
    <w:rsid w:val="00AF73D5"/>
    <w:rsid w:val="00B008AD"/>
    <w:rsid w:val="00B01044"/>
    <w:rsid w:val="00B01969"/>
    <w:rsid w:val="00B02B6D"/>
    <w:rsid w:val="00B02D59"/>
    <w:rsid w:val="00B04526"/>
    <w:rsid w:val="00B12616"/>
    <w:rsid w:val="00B12B4F"/>
    <w:rsid w:val="00B12C2B"/>
    <w:rsid w:val="00B20840"/>
    <w:rsid w:val="00B220F5"/>
    <w:rsid w:val="00B260F1"/>
    <w:rsid w:val="00B26946"/>
    <w:rsid w:val="00B272BF"/>
    <w:rsid w:val="00B316AB"/>
    <w:rsid w:val="00B368B6"/>
    <w:rsid w:val="00B44AB7"/>
    <w:rsid w:val="00B47DEB"/>
    <w:rsid w:val="00B51383"/>
    <w:rsid w:val="00B52297"/>
    <w:rsid w:val="00B529AD"/>
    <w:rsid w:val="00B531FD"/>
    <w:rsid w:val="00B5350B"/>
    <w:rsid w:val="00B553A8"/>
    <w:rsid w:val="00B55A85"/>
    <w:rsid w:val="00B5775F"/>
    <w:rsid w:val="00B6029D"/>
    <w:rsid w:val="00B636C2"/>
    <w:rsid w:val="00B65F74"/>
    <w:rsid w:val="00B8255F"/>
    <w:rsid w:val="00B83757"/>
    <w:rsid w:val="00B83DD4"/>
    <w:rsid w:val="00B8472B"/>
    <w:rsid w:val="00B90431"/>
    <w:rsid w:val="00BA197F"/>
    <w:rsid w:val="00BA1D08"/>
    <w:rsid w:val="00BA2FFE"/>
    <w:rsid w:val="00BA4113"/>
    <w:rsid w:val="00BA4CE7"/>
    <w:rsid w:val="00BA56A1"/>
    <w:rsid w:val="00BA69DA"/>
    <w:rsid w:val="00BB6129"/>
    <w:rsid w:val="00BB7626"/>
    <w:rsid w:val="00BC295A"/>
    <w:rsid w:val="00BC427E"/>
    <w:rsid w:val="00BC55D6"/>
    <w:rsid w:val="00BD1EFE"/>
    <w:rsid w:val="00BD303D"/>
    <w:rsid w:val="00BD3450"/>
    <w:rsid w:val="00BD43B3"/>
    <w:rsid w:val="00BD513D"/>
    <w:rsid w:val="00BD5722"/>
    <w:rsid w:val="00BD5977"/>
    <w:rsid w:val="00BD78D6"/>
    <w:rsid w:val="00BE0C30"/>
    <w:rsid w:val="00BF089C"/>
    <w:rsid w:val="00BF600F"/>
    <w:rsid w:val="00C07BE2"/>
    <w:rsid w:val="00C07EF7"/>
    <w:rsid w:val="00C109F6"/>
    <w:rsid w:val="00C12819"/>
    <w:rsid w:val="00C1477B"/>
    <w:rsid w:val="00C32984"/>
    <w:rsid w:val="00C33C0C"/>
    <w:rsid w:val="00C34EAC"/>
    <w:rsid w:val="00C37891"/>
    <w:rsid w:val="00C4006A"/>
    <w:rsid w:val="00C74045"/>
    <w:rsid w:val="00C80EE6"/>
    <w:rsid w:val="00C84E9A"/>
    <w:rsid w:val="00C85CE6"/>
    <w:rsid w:val="00C87483"/>
    <w:rsid w:val="00C9101D"/>
    <w:rsid w:val="00C91C1C"/>
    <w:rsid w:val="00C94A93"/>
    <w:rsid w:val="00C96B9C"/>
    <w:rsid w:val="00C978D0"/>
    <w:rsid w:val="00C97973"/>
    <w:rsid w:val="00CA0D79"/>
    <w:rsid w:val="00CA2F2B"/>
    <w:rsid w:val="00CA3DDC"/>
    <w:rsid w:val="00CA521F"/>
    <w:rsid w:val="00CA640B"/>
    <w:rsid w:val="00CA66CB"/>
    <w:rsid w:val="00CB41FD"/>
    <w:rsid w:val="00CB7E98"/>
    <w:rsid w:val="00CC0AF8"/>
    <w:rsid w:val="00CC49A8"/>
    <w:rsid w:val="00CC66B1"/>
    <w:rsid w:val="00CE03C4"/>
    <w:rsid w:val="00CE267F"/>
    <w:rsid w:val="00CE2ADF"/>
    <w:rsid w:val="00CE5238"/>
    <w:rsid w:val="00CE5447"/>
    <w:rsid w:val="00CF2AFB"/>
    <w:rsid w:val="00D04230"/>
    <w:rsid w:val="00D126DF"/>
    <w:rsid w:val="00D14904"/>
    <w:rsid w:val="00D1787D"/>
    <w:rsid w:val="00D26ABC"/>
    <w:rsid w:val="00D31A83"/>
    <w:rsid w:val="00D33E9A"/>
    <w:rsid w:val="00D41CEE"/>
    <w:rsid w:val="00D42326"/>
    <w:rsid w:val="00D4341E"/>
    <w:rsid w:val="00D4471D"/>
    <w:rsid w:val="00D44B9E"/>
    <w:rsid w:val="00D4658F"/>
    <w:rsid w:val="00D46B64"/>
    <w:rsid w:val="00D478AB"/>
    <w:rsid w:val="00D60D35"/>
    <w:rsid w:val="00D63F80"/>
    <w:rsid w:val="00D66DC6"/>
    <w:rsid w:val="00D7209E"/>
    <w:rsid w:val="00D733A6"/>
    <w:rsid w:val="00D81AD6"/>
    <w:rsid w:val="00D90609"/>
    <w:rsid w:val="00D94BA3"/>
    <w:rsid w:val="00DA6607"/>
    <w:rsid w:val="00DA78EF"/>
    <w:rsid w:val="00DB7C3C"/>
    <w:rsid w:val="00DC0173"/>
    <w:rsid w:val="00DC252D"/>
    <w:rsid w:val="00DC3A30"/>
    <w:rsid w:val="00DD2FE7"/>
    <w:rsid w:val="00DD5DEB"/>
    <w:rsid w:val="00DD5EE2"/>
    <w:rsid w:val="00DE3CF4"/>
    <w:rsid w:val="00DE48F5"/>
    <w:rsid w:val="00DE6BF8"/>
    <w:rsid w:val="00DF01FD"/>
    <w:rsid w:val="00E02908"/>
    <w:rsid w:val="00E03073"/>
    <w:rsid w:val="00E06344"/>
    <w:rsid w:val="00E132EC"/>
    <w:rsid w:val="00E133BC"/>
    <w:rsid w:val="00E13590"/>
    <w:rsid w:val="00E13912"/>
    <w:rsid w:val="00E273AD"/>
    <w:rsid w:val="00E37A94"/>
    <w:rsid w:val="00E44BF2"/>
    <w:rsid w:val="00E476BE"/>
    <w:rsid w:val="00E502F6"/>
    <w:rsid w:val="00E61605"/>
    <w:rsid w:val="00E61D0D"/>
    <w:rsid w:val="00E67EA0"/>
    <w:rsid w:val="00E72407"/>
    <w:rsid w:val="00E725CF"/>
    <w:rsid w:val="00E73DF8"/>
    <w:rsid w:val="00E73F5F"/>
    <w:rsid w:val="00E859AB"/>
    <w:rsid w:val="00E874F5"/>
    <w:rsid w:val="00E9083B"/>
    <w:rsid w:val="00E9324C"/>
    <w:rsid w:val="00E93A8F"/>
    <w:rsid w:val="00E93FA4"/>
    <w:rsid w:val="00EA5A8E"/>
    <w:rsid w:val="00EA796B"/>
    <w:rsid w:val="00EB34DF"/>
    <w:rsid w:val="00EB53D2"/>
    <w:rsid w:val="00EB5915"/>
    <w:rsid w:val="00EB6F74"/>
    <w:rsid w:val="00EB7062"/>
    <w:rsid w:val="00EC1AE6"/>
    <w:rsid w:val="00EC2EF9"/>
    <w:rsid w:val="00ED372B"/>
    <w:rsid w:val="00EE07A0"/>
    <w:rsid w:val="00EF1C0B"/>
    <w:rsid w:val="00F0681E"/>
    <w:rsid w:val="00F0770F"/>
    <w:rsid w:val="00F1548F"/>
    <w:rsid w:val="00F21E36"/>
    <w:rsid w:val="00F22FF0"/>
    <w:rsid w:val="00F248DB"/>
    <w:rsid w:val="00F24C07"/>
    <w:rsid w:val="00F30556"/>
    <w:rsid w:val="00F336D9"/>
    <w:rsid w:val="00F4336E"/>
    <w:rsid w:val="00F46817"/>
    <w:rsid w:val="00F46A6E"/>
    <w:rsid w:val="00F53B8E"/>
    <w:rsid w:val="00F6075D"/>
    <w:rsid w:val="00F62470"/>
    <w:rsid w:val="00F6334F"/>
    <w:rsid w:val="00F63B94"/>
    <w:rsid w:val="00F665D5"/>
    <w:rsid w:val="00F733A8"/>
    <w:rsid w:val="00F7785C"/>
    <w:rsid w:val="00F77EA3"/>
    <w:rsid w:val="00F82F04"/>
    <w:rsid w:val="00F84149"/>
    <w:rsid w:val="00F8776A"/>
    <w:rsid w:val="00F905D6"/>
    <w:rsid w:val="00F92AE3"/>
    <w:rsid w:val="00F93A4A"/>
    <w:rsid w:val="00F93C6F"/>
    <w:rsid w:val="00F9666F"/>
    <w:rsid w:val="00FA238F"/>
    <w:rsid w:val="00FA385A"/>
    <w:rsid w:val="00FA7CF7"/>
    <w:rsid w:val="00FB0E68"/>
    <w:rsid w:val="00FB3ABB"/>
    <w:rsid w:val="00FB4E14"/>
    <w:rsid w:val="00FC7B84"/>
    <w:rsid w:val="00FD5BEE"/>
    <w:rsid w:val="00FE0899"/>
    <w:rsid w:val="00FE140D"/>
    <w:rsid w:val="00FE4747"/>
    <w:rsid w:val="00FE54D5"/>
    <w:rsid w:val="00FF5385"/>
    <w:rsid w:val="00FF5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547"/>
    <o:shapelayout v:ext="edit">
      <o:idmap v:ext="edit" data="1"/>
    </o:shapelayout>
  </w:shapeDefaults>
  <w:decimalSymbol w:val="."/>
  <w:listSeparator w:val=","/>
  <w14:docId w14:val="733BB854"/>
  <w15:docId w15:val="{9C55503E-CF79-4B81-8256-8EB22F75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link w:val="BalloonTextChar"/>
    <w:uiPriority w:val="99"/>
    <w:semiHidden/>
    <w:rsid w:val="00A553B7"/>
    <w:rPr>
      <w:rFonts w:ascii="Tahoma" w:hAnsi="Tahoma" w:cs="Tahoma"/>
      <w:sz w:val="16"/>
      <w:szCs w:val="16"/>
    </w:rPr>
  </w:style>
  <w:style w:type="character" w:customStyle="1" w:styleId="BalloonTextChar">
    <w:name w:val="Balloon Text Char"/>
    <w:basedOn w:val="DefaultParagraphFont"/>
    <w:link w:val="BalloonText"/>
    <w:uiPriority w:val="99"/>
    <w:semiHidden/>
    <w:rsid w:val="009E0125"/>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TOC">
    <w:name w:val="CodeTOC"/>
    <w:basedOn w:val="Normal"/>
    <w:link w:val="CodeTOCChar"/>
    <w:qFormat/>
    <w:rsid w:val="008D48CD"/>
    <w:pPr>
      <w:keepNext/>
    </w:pPr>
    <w:rPr>
      <w:rFonts w:cs="Arial"/>
      <w:b/>
      <w:sz w:val="28"/>
      <w:szCs w:val="28"/>
    </w:rPr>
  </w:style>
  <w:style w:type="character" w:customStyle="1" w:styleId="CodeTOCChar">
    <w:name w:val="CodeTOC Char"/>
    <w:basedOn w:val="DefaultParagraphFont"/>
    <w:link w:val="CodeTOC"/>
    <w:rsid w:val="008D48CD"/>
    <w:rPr>
      <w:rFonts w:ascii="Arial" w:hAnsi="Arial" w:cs="Arial"/>
      <w:b/>
      <w:sz w:val="28"/>
      <w:szCs w:val="28"/>
    </w:rPr>
  </w:style>
  <w:style w:type="paragraph" w:customStyle="1" w:styleId="Code3">
    <w:name w:val="Code 3"/>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701E12"/>
    <w:pPr>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1"/>
      </w:numPr>
      <w:ind w:left="284" w:hanging="284"/>
    </w:pPr>
    <w:rPr>
      <w:rFonts w:cs="Arial"/>
    </w:rPr>
  </w:style>
  <w:style w:type="character" w:customStyle="1" w:styleId="bulletChar">
    <w:name w:val="bullet Char"/>
    <w:aliases w:val="List Paragraph Char"/>
    <w:basedOn w:val="DefaultParagraphFont"/>
    <w:link w:val="bullet"/>
    <w:rsid w:val="00C33C0C"/>
    <w:rPr>
      <w:rFonts w:ascii="Arial" w:hAnsi="Arial" w:cs="Arial"/>
      <w:sz w:val="22"/>
      <w:szCs w:val="22"/>
    </w:rPr>
  </w:style>
  <w:style w:type="paragraph" w:customStyle="1" w:styleId="en">
    <w:name w:val="en"/>
    <w:basedOn w:val="bullet"/>
    <w:qForma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ullets">
    <w:name w:val="Bullets"/>
    <w:basedOn w:val="Normal"/>
    <w:link w:val="BulletsChar"/>
    <w:rsid w:val="00A92C07"/>
    <w:pPr>
      <w:numPr>
        <w:numId w:val="9"/>
      </w:numPr>
      <w:ind w:left="284" w:hanging="284"/>
    </w:pPr>
    <w:rPr>
      <w:szCs w:val="24"/>
    </w:rPr>
  </w:style>
  <w:style w:type="character" w:customStyle="1" w:styleId="BulletsChar">
    <w:name w:val="Bullets Char"/>
    <w:basedOn w:val="DefaultParagraphFont"/>
    <w:link w:val="Bullets"/>
    <w:rsid w:val="00A92C07"/>
    <w:rPr>
      <w:rFonts w:ascii="Arial" w:hAnsi="Arial"/>
      <w:sz w:val="22"/>
      <w:szCs w:val="24"/>
    </w:rPr>
  </w:style>
  <w:style w:type="paragraph" w:customStyle="1" w:styleId="Bodycopy">
    <w:name w:val="Body copy"/>
    <w:basedOn w:val="Normal"/>
    <w:autoRedefine/>
    <w:qFormat/>
    <w:rsid w:val="00080CB9"/>
    <w:rPr>
      <w:szCs w:val="24"/>
      <w:lang w:val="en-GB" w:eastAsia="en-GB"/>
    </w:rPr>
  </w:style>
  <w:style w:type="paragraph" w:styleId="ListBullet">
    <w:name w:val="List Bullet"/>
    <w:basedOn w:val="Normal"/>
    <w:autoRedefine/>
    <w:qFormat/>
    <w:rsid w:val="00080CB9"/>
    <w:pPr>
      <w:numPr>
        <w:numId w:val="10"/>
      </w:numPr>
      <w:ind w:left="284" w:hanging="284"/>
    </w:pPr>
    <w:rPr>
      <w:szCs w:val="24"/>
      <w:lang w:val="en-GB" w:eastAsia="en-GB"/>
    </w:rPr>
  </w:style>
  <w:style w:type="paragraph" w:customStyle="1" w:styleId="VQANormalText">
    <w:name w:val="VQA Normal Text"/>
    <w:basedOn w:val="Normal"/>
    <w:link w:val="VQANormalTextChar"/>
    <w:rsid w:val="00F905D6"/>
    <w:pPr>
      <w:tabs>
        <w:tab w:val="left" w:pos="852"/>
      </w:tabs>
      <w:autoSpaceDE w:val="0"/>
      <w:autoSpaceDN w:val="0"/>
      <w:adjustRightInd w:val="0"/>
      <w:ind w:left="126" w:hanging="7"/>
    </w:pPr>
    <w:rPr>
      <w:rFonts w:ascii="Times New Roman" w:hAnsi="Times New Roman"/>
      <w:lang w:val="en-GB" w:eastAsia="en-US"/>
    </w:rPr>
  </w:style>
  <w:style w:type="character" w:customStyle="1" w:styleId="VQANormalTextChar">
    <w:name w:val="VQA Normal Text Char"/>
    <w:basedOn w:val="DefaultParagraphFont"/>
    <w:link w:val="VQANormalText"/>
    <w:rsid w:val="00F905D6"/>
    <w:rPr>
      <w:sz w:val="22"/>
      <w:szCs w:val="22"/>
      <w:lang w:val="en-GB" w:eastAsia="en-US"/>
    </w:rPr>
  </w:style>
  <w:style w:type="paragraph" w:customStyle="1" w:styleId="VQASubheading">
    <w:name w:val="VQA Subheading"/>
    <w:basedOn w:val="VQANormalText"/>
    <w:next w:val="VQANormalText"/>
    <w:rsid w:val="00F905D6"/>
    <w:pPr>
      <w:tabs>
        <w:tab w:val="clear" w:pos="852"/>
      </w:tabs>
      <w:ind w:left="0" w:firstLine="0"/>
    </w:pPr>
    <w:rPr>
      <w:b/>
      <w:szCs w:val="24"/>
    </w:rPr>
  </w:style>
  <w:style w:type="paragraph" w:customStyle="1" w:styleId="smalltext">
    <w:name w:val="small text"/>
    <w:basedOn w:val="Normal"/>
    <w:rsid w:val="00F905D6"/>
    <w:rPr>
      <w:rFonts w:ascii="Times New Roman" w:hAnsi="Times New Roman" w:cs="Arial"/>
      <w:sz w:val="20"/>
      <w:szCs w:val="20"/>
      <w:lang w:eastAsia="en-US"/>
    </w:rPr>
  </w:style>
  <w:style w:type="paragraph" w:customStyle="1" w:styleId="VQABold">
    <w:name w:val="VQA Bold"/>
    <w:basedOn w:val="VQANormalText"/>
    <w:rsid w:val="00F905D6"/>
    <w:pPr>
      <w:tabs>
        <w:tab w:val="clear" w:pos="852"/>
      </w:tabs>
      <w:ind w:left="0" w:firstLine="0"/>
    </w:pPr>
    <w:rPr>
      <w:b/>
      <w:szCs w:val="24"/>
    </w:rPr>
  </w:style>
  <w:style w:type="paragraph" w:customStyle="1" w:styleId="code">
    <w:name w:val="code"/>
    <w:basedOn w:val="Normal"/>
    <w:link w:val="codeChar"/>
    <w:qFormat/>
    <w:rsid w:val="008D48CD"/>
    <w:pPr>
      <w:keepNext/>
    </w:pPr>
    <w:rPr>
      <w:rFonts w:eastAsiaTheme="minorEastAsia" w:cs="Arial"/>
      <w:b/>
      <w:sz w:val="28"/>
      <w:szCs w:val="28"/>
    </w:rPr>
  </w:style>
  <w:style w:type="character" w:customStyle="1" w:styleId="codeChar">
    <w:name w:val="code Char"/>
    <w:basedOn w:val="DefaultParagraphFont"/>
    <w:link w:val="code"/>
    <w:rsid w:val="008D48CD"/>
    <w:rPr>
      <w:rFonts w:ascii="Arial" w:eastAsiaTheme="minorEastAsia" w:hAnsi="Arial" w:cs="Arial"/>
      <w:b/>
      <w:sz w:val="28"/>
      <w:szCs w:val="28"/>
    </w:rPr>
  </w:style>
  <w:style w:type="paragraph" w:customStyle="1" w:styleId="unittext">
    <w:name w:val="unit text"/>
    <w:basedOn w:val="code"/>
    <w:qFormat/>
    <w:rsid w:val="007435B0"/>
    <w:rPr>
      <w:b w:val="0"/>
      <w:sz w:val="22"/>
    </w:rPr>
  </w:style>
  <w:style w:type="paragraph" w:customStyle="1" w:styleId="element">
    <w:name w:val="element"/>
    <w:basedOn w:val="Normal"/>
    <w:qFormat/>
    <w:rsid w:val="007435B0"/>
    <w:pPr>
      <w:ind w:left="284" w:hanging="284"/>
    </w:pPr>
    <w:rPr>
      <w:rFonts w:eastAsiaTheme="minorEastAsia" w:cstheme="minorBidi"/>
    </w:rPr>
  </w:style>
  <w:style w:type="paragraph" w:customStyle="1" w:styleId="PC">
    <w:name w:val="PC"/>
    <w:basedOn w:val="Normal"/>
    <w:qFormat/>
    <w:rsid w:val="007435B0"/>
    <w:rPr>
      <w:rFonts w:eastAsiaTheme="minorEastAsia" w:cstheme="minorBidi"/>
    </w:rPr>
  </w:style>
  <w:style w:type="paragraph" w:customStyle="1" w:styleId="endash">
    <w:name w:val="en dash"/>
    <w:basedOn w:val="bullet"/>
    <w:link w:val="endashChar"/>
    <w:qFormat/>
    <w:rsid w:val="007435B0"/>
    <w:pPr>
      <w:keepNext w:val="0"/>
      <w:numPr>
        <w:numId w:val="14"/>
      </w:numPr>
      <w:spacing w:before="80" w:after="80"/>
    </w:pPr>
    <w:rPr>
      <w:rFonts w:eastAsiaTheme="minorEastAsia"/>
      <w:sz w:val="20"/>
      <w:szCs w:val="28"/>
    </w:rPr>
  </w:style>
  <w:style w:type="paragraph" w:customStyle="1" w:styleId="text">
    <w:name w:val="text"/>
    <w:basedOn w:val="unittext"/>
    <w:qFormat/>
    <w:rsid w:val="007435B0"/>
    <w:rPr>
      <w:sz w:val="20"/>
    </w:rPr>
  </w:style>
  <w:style w:type="paragraph" w:customStyle="1" w:styleId="Footer1">
    <w:name w:val="Footer1"/>
    <w:basedOn w:val="Footer"/>
    <w:qFormat/>
    <w:rsid w:val="007435B0"/>
    <w:pPr>
      <w:tabs>
        <w:tab w:val="clear" w:pos="4153"/>
        <w:tab w:val="clear" w:pos="8306"/>
        <w:tab w:val="center" w:pos="4513"/>
        <w:tab w:val="right" w:pos="9026"/>
      </w:tabs>
      <w:spacing w:before="0" w:after="0"/>
    </w:pPr>
    <w:rPr>
      <w:rFonts w:ascii="Times New Roman" w:eastAsiaTheme="minorEastAsia" w:hAnsi="Times New Roman" w:cstheme="minorBidi"/>
      <w:sz w:val="18"/>
      <w:lang w:val="en-GB"/>
    </w:rPr>
  </w:style>
  <w:style w:type="paragraph" w:customStyle="1" w:styleId="EG">
    <w:name w:val="EG"/>
    <w:basedOn w:val="code"/>
    <w:qFormat/>
    <w:rsid w:val="007435B0"/>
    <w:rPr>
      <w:sz w:val="22"/>
    </w:rPr>
  </w:style>
  <w:style w:type="paragraph" w:customStyle="1" w:styleId="Header1">
    <w:name w:val="Header1"/>
    <w:basedOn w:val="Footer1"/>
    <w:rsid w:val="007435B0"/>
    <w:pPr>
      <w:pBdr>
        <w:bottom w:val="single" w:sz="4" w:space="1" w:color="auto"/>
      </w:pBdr>
      <w:jc w:val="right"/>
    </w:pPr>
  </w:style>
  <w:style w:type="paragraph" w:customStyle="1" w:styleId="Heading21">
    <w:name w:val="Heading 21"/>
    <w:basedOn w:val="EG"/>
    <w:qFormat/>
    <w:rsid w:val="007435B0"/>
    <w:rPr>
      <w:sz w:val="24"/>
    </w:rPr>
  </w:style>
  <w:style w:type="character" w:styleId="Emphasis">
    <w:name w:val="Emphasis"/>
    <w:basedOn w:val="DefaultParagraphFont"/>
    <w:uiPriority w:val="20"/>
    <w:qFormat/>
    <w:rsid w:val="007435B0"/>
    <w:rPr>
      <w:i/>
      <w:iCs/>
    </w:rPr>
  </w:style>
  <w:style w:type="paragraph" w:customStyle="1" w:styleId="code1">
    <w:name w:val="code 1"/>
    <w:basedOn w:val="Normal"/>
    <w:rsid w:val="004E6119"/>
    <w:rPr>
      <w:rFonts w:cs="Arial"/>
      <w:b/>
      <w:sz w:val="28"/>
      <w:szCs w:val="28"/>
    </w:rPr>
  </w:style>
  <w:style w:type="paragraph" w:customStyle="1" w:styleId="StyleVQAHeadingBAfter12pt">
    <w:name w:val="Style VQA Heading B + After:  12 pt"/>
    <w:basedOn w:val="Normal"/>
    <w:rsid w:val="009407A3"/>
    <w:pPr>
      <w:spacing w:before="0" w:after="240"/>
      <w:jc w:val="center"/>
    </w:pPr>
    <w:rPr>
      <w:b/>
      <w:bCs/>
      <w:color w:val="000000"/>
      <w:sz w:val="28"/>
      <w:szCs w:val="20"/>
      <w:lang w:eastAsia="en-US"/>
    </w:rPr>
  </w:style>
  <w:style w:type="paragraph" w:customStyle="1" w:styleId="Bullet1">
    <w:name w:val="Bullet 1"/>
    <w:basedOn w:val="Normal"/>
    <w:rsid w:val="000B7E56"/>
    <w:pPr>
      <w:spacing w:after="0"/>
    </w:pPr>
    <w:rPr>
      <w:rFonts w:ascii="Times New Roman" w:hAnsi="Times New Roman"/>
      <w:sz w:val="20"/>
      <w:szCs w:val="20"/>
      <w:lang w:eastAsia="en-US"/>
    </w:rPr>
  </w:style>
  <w:style w:type="paragraph" w:customStyle="1" w:styleId="VQAFooter">
    <w:name w:val="VQA Footer"/>
    <w:basedOn w:val="Normal"/>
    <w:rsid w:val="00680CC9"/>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680CC9"/>
    <w:pPr>
      <w:numPr>
        <w:ilvl w:val="1"/>
        <w:numId w:val="18"/>
      </w:numPr>
    </w:pPr>
    <w:rPr>
      <w:rFonts w:ascii="Times New Roman" w:hAnsi="Times New Roman"/>
      <w:bCs/>
      <w:iCs/>
      <w:sz w:val="24"/>
      <w:szCs w:val="20"/>
      <w:lang w:val="en-US" w:eastAsia="en-US"/>
    </w:rPr>
  </w:style>
  <w:style w:type="paragraph" w:customStyle="1" w:styleId="UnitDashBullets">
    <w:name w:val="Unit Dash Bullets"/>
    <w:basedOn w:val="Normal"/>
    <w:rsid w:val="00DD2FE7"/>
    <w:pPr>
      <w:tabs>
        <w:tab w:val="left" w:pos="838"/>
      </w:tabs>
      <w:spacing w:before="0"/>
      <w:ind w:left="839" w:hanging="425"/>
    </w:pPr>
    <w:rPr>
      <w:rFonts w:ascii="Times New Roman" w:hAnsi="Times New Roman"/>
      <w:sz w:val="24"/>
      <w:szCs w:val="24"/>
      <w:lang w:eastAsia="en-US"/>
    </w:rPr>
  </w:style>
  <w:style w:type="paragraph" w:customStyle="1" w:styleId="ModuleBullet1">
    <w:name w:val="Module Bullet 1"/>
    <w:basedOn w:val="Normal"/>
    <w:rsid w:val="009E0125"/>
    <w:pPr>
      <w:tabs>
        <w:tab w:val="num" w:pos="360"/>
      </w:tabs>
      <w:ind w:left="360" w:hanging="360"/>
    </w:pPr>
    <w:rPr>
      <w:rFonts w:ascii="Garamond" w:hAnsi="Garamond"/>
      <w:szCs w:val="20"/>
      <w:lang w:eastAsia="en-US"/>
    </w:rPr>
  </w:style>
  <w:style w:type="character" w:customStyle="1" w:styleId="CommentSubjectChar">
    <w:name w:val="Comment Subject Char"/>
    <w:basedOn w:val="CommentTextChar"/>
    <w:link w:val="CommentSubject"/>
    <w:uiPriority w:val="99"/>
    <w:semiHidden/>
    <w:rsid w:val="009E0125"/>
    <w:rPr>
      <w:rFonts w:asciiTheme="minorHAnsi" w:eastAsiaTheme="minorEastAsia"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9E0125"/>
    <w:pPr>
      <w:spacing w:before="0" w:line="240" w:lineRule="auto"/>
    </w:pPr>
    <w:rPr>
      <w:rFonts w:asciiTheme="minorHAnsi" w:eastAsiaTheme="minorEastAsia" w:hAnsiTheme="minorHAnsi" w:cstheme="minorBidi"/>
      <w:b/>
      <w:bCs/>
      <w:lang w:eastAsia="en-AU"/>
    </w:rPr>
  </w:style>
  <w:style w:type="paragraph" w:styleId="TOC4">
    <w:name w:val="toc 4"/>
    <w:basedOn w:val="Normal"/>
    <w:next w:val="Normal"/>
    <w:autoRedefine/>
    <w:uiPriority w:val="39"/>
    <w:unhideWhenUsed/>
    <w:rsid w:val="008D48CD"/>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D48CD"/>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D48CD"/>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D48CD"/>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D48CD"/>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D48CD"/>
    <w:pPr>
      <w:spacing w:before="0" w:after="100" w:line="259" w:lineRule="auto"/>
      <w:ind w:left="1760"/>
    </w:pPr>
    <w:rPr>
      <w:rFonts w:asciiTheme="minorHAnsi" w:eastAsiaTheme="minorEastAsia" w:hAnsiTheme="minorHAnsi" w:cstheme="minorBidi"/>
    </w:rPr>
  </w:style>
  <w:style w:type="paragraph" w:customStyle="1" w:styleId="VRQA2">
    <w:name w:val="VRQA 2"/>
    <w:basedOn w:val="Normal"/>
    <w:rsid w:val="00D4658F"/>
    <w:pPr>
      <w:outlineLvl w:val="0"/>
    </w:pPr>
    <w:rPr>
      <w:b/>
      <w:sz w:val="28"/>
      <w:szCs w:val="28"/>
    </w:rPr>
  </w:style>
  <w:style w:type="paragraph" w:customStyle="1" w:styleId="temp">
    <w:name w:val="temp"/>
    <w:basedOn w:val="Normal"/>
    <w:link w:val="tempChar"/>
    <w:qFormat/>
    <w:rsid w:val="00597C54"/>
    <w:pPr>
      <w:keepNext/>
    </w:pPr>
    <w:rPr>
      <w:rFonts w:cs="Arial"/>
      <w:b/>
      <w:sz w:val="28"/>
      <w:szCs w:val="28"/>
    </w:rPr>
  </w:style>
  <w:style w:type="character" w:customStyle="1" w:styleId="tempChar">
    <w:name w:val="temp Char"/>
    <w:link w:val="temp"/>
    <w:rsid w:val="00597C54"/>
    <w:rPr>
      <w:rFonts w:ascii="Arial" w:hAnsi="Arial" w:cs="Arial"/>
      <w:b/>
      <w:sz w:val="28"/>
      <w:szCs w:val="28"/>
    </w:rPr>
  </w:style>
  <w:style w:type="paragraph" w:customStyle="1" w:styleId="UC">
    <w:name w:val="UC"/>
    <w:basedOn w:val="temp"/>
    <w:qFormat/>
    <w:rsid w:val="00597C54"/>
  </w:style>
  <w:style w:type="paragraph" w:customStyle="1" w:styleId="UnitBody">
    <w:name w:val="Unit Body"/>
    <w:basedOn w:val="Normal"/>
    <w:link w:val="UnitBodyChar"/>
    <w:rsid w:val="00C07EF7"/>
    <w:pPr>
      <w:tabs>
        <w:tab w:val="left" w:pos="651"/>
      </w:tabs>
    </w:pPr>
    <w:rPr>
      <w:rFonts w:ascii="Times New Roman" w:hAnsi="Times New Roman"/>
      <w:bCs/>
      <w:iCs/>
      <w:sz w:val="24"/>
      <w:szCs w:val="20"/>
      <w:lang w:val="en-US" w:eastAsia="en-US"/>
    </w:rPr>
  </w:style>
  <w:style w:type="character" w:customStyle="1" w:styleId="UnitBodyChar">
    <w:name w:val="Unit Body Char"/>
    <w:basedOn w:val="DefaultParagraphFont"/>
    <w:link w:val="UnitBody"/>
    <w:rsid w:val="00C07EF7"/>
    <w:rPr>
      <w:bCs/>
      <w:iCs/>
      <w:sz w:val="24"/>
      <w:lang w:val="en-US" w:eastAsia="en-US"/>
    </w:rPr>
  </w:style>
  <w:style w:type="character" w:customStyle="1" w:styleId="endashChar">
    <w:name w:val="en dash Char"/>
    <w:basedOn w:val="DefaultParagraphFont"/>
    <w:link w:val="endash"/>
    <w:rsid w:val="00F63B94"/>
    <w:rPr>
      <w:rFonts w:ascii="Arial" w:eastAsiaTheme="minorEastAsia" w:hAnsi="Arial" w:cs="Arial"/>
      <w:szCs w:val="28"/>
    </w:rPr>
  </w:style>
  <w:style w:type="paragraph" w:customStyle="1" w:styleId="Code10">
    <w:name w:val="Code1"/>
    <w:basedOn w:val="Normal"/>
    <w:link w:val="Code1Char"/>
    <w:rsid w:val="00F63B94"/>
    <w:rPr>
      <w:rFonts w:eastAsiaTheme="minorEastAsia" w:cs="Arial"/>
      <w:b/>
      <w:sz w:val="28"/>
      <w:szCs w:val="28"/>
    </w:rPr>
  </w:style>
  <w:style w:type="character" w:customStyle="1" w:styleId="Code1Char">
    <w:name w:val="Code1 Char"/>
    <w:basedOn w:val="DefaultParagraphFont"/>
    <w:link w:val="Code10"/>
    <w:rsid w:val="00F63B94"/>
    <w:rPr>
      <w:rFonts w:ascii="Arial" w:eastAsiaTheme="minorEastAsia" w:hAnsi="Arial" w:cs="Arial"/>
      <w:b/>
      <w:sz w:val="28"/>
      <w:szCs w:val="28"/>
    </w:rPr>
  </w:style>
  <w:style w:type="paragraph" w:customStyle="1" w:styleId="Code20">
    <w:name w:val="Code2"/>
    <w:basedOn w:val="unittext"/>
    <w:rsid w:val="00F63B94"/>
    <w:pPr>
      <w:keepNext w:val="0"/>
    </w:pPr>
    <w:rPr>
      <w:b/>
      <w:sz w:val="28"/>
    </w:rPr>
  </w:style>
  <w:style w:type="paragraph" w:customStyle="1" w:styleId="unitcode">
    <w:name w:val="unit code"/>
    <w:basedOn w:val="Normal"/>
    <w:qFormat/>
    <w:rsid w:val="00F63B94"/>
    <w:pPr>
      <w:keepNext/>
    </w:pPr>
    <w:rPr>
      <w:b/>
      <w:sz w:val="28"/>
    </w:rPr>
  </w:style>
  <w:style w:type="paragraph" w:styleId="TOCHeading">
    <w:name w:val="TOC Heading"/>
    <w:basedOn w:val="Heading1"/>
    <w:next w:val="Normal"/>
    <w:uiPriority w:val="39"/>
    <w:unhideWhenUsed/>
    <w:qFormat/>
    <w:rsid w:val="00CE2ADF"/>
    <w:pPr>
      <w:spacing w:before="240" w:line="259" w:lineRule="auto"/>
      <w:outlineLvl w:val="9"/>
    </w:pPr>
    <w:rPr>
      <w:b w:val="0"/>
      <w:bCs w:val="0"/>
      <w:sz w:val="32"/>
      <w:szCs w:val="32"/>
      <w:lang w:val="en-US" w:eastAsia="en-US"/>
    </w:rPr>
  </w:style>
  <w:style w:type="paragraph" w:styleId="Index1">
    <w:name w:val="index 1"/>
    <w:basedOn w:val="Normal"/>
    <w:next w:val="Normal"/>
    <w:autoRedefine/>
    <w:semiHidden/>
    <w:unhideWhenUsed/>
    <w:rsid w:val="00CE2ADF"/>
    <w:pPr>
      <w:spacing w:before="0" w:after="0"/>
      <w:ind w:left="220" w:hanging="220"/>
    </w:pPr>
  </w:style>
  <w:style w:type="paragraph" w:styleId="Revision">
    <w:name w:val="Revision"/>
    <w:hidden/>
    <w:uiPriority w:val="99"/>
    <w:semiHidden/>
    <w:rsid w:val="00B83DD4"/>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54944">
      <w:bodyDiv w:val="1"/>
      <w:marLeft w:val="0"/>
      <w:marRight w:val="0"/>
      <w:marTop w:val="0"/>
      <w:marBottom w:val="0"/>
      <w:divBdr>
        <w:top w:val="none" w:sz="0" w:space="0" w:color="auto"/>
        <w:left w:val="none" w:sz="0" w:space="0" w:color="auto"/>
        <w:bottom w:val="none" w:sz="0" w:space="0" w:color="auto"/>
        <w:right w:val="none" w:sz="0" w:space="0" w:color="auto"/>
      </w:divBdr>
    </w:div>
    <w:div w:id="544877271">
      <w:bodyDiv w:val="1"/>
      <w:marLeft w:val="0"/>
      <w:marRight w:val="0"/>
      <w:marTop w:val="0"/>
      <w:marBottom w:val="0"/>
      <w:divBdr>
        <w:top w:val="none" w:sz="0" w:space="0" w:color="auto"/>
        <w:left w:val="none" w:sz="0" w:space="0" w:color="auto"/>
        <w:bottom w:val="none" w:sz="0" w:space="0" w:color="auto"/>
        <w:right w:val="none" w:sz="0" w:space="0" w:color="auto"/>
      </w:divBdr>
    </w:div>
    <w:div w:id="657196981">
      <w:bodyDiv w:val="1"/>
      <w:marLeft w:val="0"/>
      <w:marRight w:val="0"/>
      <w:marTop w:val="0"/>
      <w:marBottom w:val="0"/>
      <w:divBdr>
        <w:top w:val="none" w:sz="0" w:space="0" w:color="auto"/>
        <w:left w:val="none" w:sz="0" w:space="0" w:color="auto"/>
        <w:bottom w:val="none" w:sz="0" w:space="0" w:color="auto"/>
        <w:right w:val="none" w:sz="0" w:space="0" w:color="auto"/>
      </w:divBdr>
    </w:div>
    <w:div w:id="779691623">
      <w:bodyDiv w:val="1"/>
      <w:marLeft w:val="0"/>
      <w:marRight w:val="0"/>
      <w:marTop w:val="0"/>
      <w:marBottom w:val="0"/>
      <w:divBdr>
        <w:top w:val="none" w:sz="0" w:space="0" w:color="auto"/>
        <w:left w:val="none" w:sz="0" w:space="0" w:color="auto"/>
        <w:bottom w:val="none" w:sz="0" w:space="0" w:color="auto"/>
        <w:right w:val="none" w:sz="0" w:space="0" w:color="auto"/>
      </w:divBdr>
    </w:div>
    <w:div w:id="848065228">
      <w:bodyDiv w:val="1"/>
      <w:marLeft w:val="0"/>
      <w:marRight w:val="0"/>
      <w:marTop w:val="0"/>
      <w:marBottom w:val="0"/>
      <w:divBdr>
        <w:top w:val="none" w:sz="0" w:space="0" w:color="auto"/>
        <w:left w:val="none" w:sz="0" w:space="0" w:color="auto"/>
        <w:bottom w:val="none" w:sz="0" w:space="0" w:color="auto"/>
        <w:right w:val="none" w:sz="0" w:space="0" w:color="auto"/>
      </w:divBdr>
    </w:div>
    <w:div w:id="1102607768">
      <w:bodyDiv w:val="1"/>
      <w:marLeft w:val="0"/>
      <w:marRight w:val="0"/>
      <w:marTop w:val="0"/>
      <w:marBottom w:val="0"/>
      <w:divBdr>
        <w:top w:val="none" w:sz="0" w:space="0" w:color="auto"/>
        <w:left w:val="none" w:sz="0" w:space="0" w:color="auto"/>
        <w:bottom w:val="none" w:sz="0" w:space="0" w:color="auto"/>
        <w:right w:val="none" w:sz="0" w:space="0" w:color="auto"/>
      </w:divBdr>
    </w:div>
    <w:div w:id="1239367766">
      <w:bodyDiv w:val="1"/>
      <w:marLeft w:val="0"/>
      <w:marRight w:val="0"/>
      <w:marTop w:val="0"/>
      <w:marBottom w:val="0"/>
      <w:divBdr>
        <w:top w:val="none" w:sz="0" w:space="0" w:color="auto"/>
        <w:left w:val="none" w:sz="0" w:space="0" w:color="auto"/>
        <w:bottom w:val="none" w:sz="0" w:space="0" w:color="auto"/>
        <w:right w:val="none" w:sz="0" w:space="0" w:color="auto"/>
      </w:divBdr>
    </w:div>
    <w:div w:id="1295985334">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462727589">
      <w:bodyDiv w:val="1"/>
      <w:marLeft w:val="0"/>
      <w:marRight w:val="0"/>
      <w:marTop w:val="0"/>
      <w:marBottom w:val="0"/>
      <w:divBdr>
        <w:top w:val="none" w:sz="0" w:space="0" w:color="auto"/>
        <w:left w:val="none" w:sz="0" w:space="0" w:color="auto"/>
        <w:bottom w:val="none" w:sz="0" w:space="0" w:color="auto"/>
        <w:right w:val="none" w:sz="0" w:space="0" w:color="auto"/>
      </w:divBdr>
    </w:div>
    <w:div w:id="1472332247">
      <w:bodyDiv w:val="1"/>
      <w:marLeft w:val="0"/>
      <w:marRight w:val="0"/>
      <w:marTop w:val="0"/>
      <w:marBottom w:val="0"/>
      <w:divBdr>
        <w:top w:val="none" w:sz="0" w:space="0" w:color="auto"/>
        <w:left w:val="none" w:sz="0" w:space="0" w:color="auto"/>
        <w:bottom w:val="none" w:sz="0" w:space="0" w:color="auto"/>
        <w:right w:val="none" w:sz="0" w:space="0" w:color="auto"/>
      </w:divBdr>
    </w:div>
    <w:div w:id="1531215354">
      <w:bodyDiv w:val="1"/>
      <w:marLeft w:val="0"/>
      <w:marRight w:val="0"/>
      <w:marTop w:val="0"/>
      <w:marBottom w:val="0"/>
      <w:divBdr>
        <w:top w:val="none" w:sz="0" w:space="0" w:color="auto"/>
        <w:left w:val="none" w:sz="0" w:space="0" w:color="auto"/>
        <w:bottom w:val="none" w:sz="0" w:space="0" w:color="auto"/>
        <w:right w:val="none" w:sz="0" w:space="0" w:color="auto"/>
      </w:divBdr>
    </w:div>
    <w:div w:id="1542941280">
      <w:bodyDiv w:val="1"/>
      <w:marLeft w:val="0"/>
      <w:marRight w:val="0"/>
      <w:marTop w:val="0"/>
      <w:marBottom w:val="0"/>
      <w:divBdr>
        <w:top w:val="none" w:sz="0" w:space="0" w:color="auto"/>
        <w:left w:val="none" w:sz="0" w:space="0" w:color="auto"/>
        <w:bottom w:val="none" w:sz="0" w:space="0" w:color="auto"/>
        <w:right w:val="none" w:sz="0" w:space="0" w:color="auto"/>
      </w:divBdr>
    </w:div>
    <w:div w:id="1632053903">
      <w:bodyDiv w:val="1"/>
      <w:marLeft w:val="0"/>
      <w:marRight w:val="0"/>
      <w:marTop w:val="0"/>
      <w:marBottom w:val="0"/>
      <w:divBdr>
        <w:top w:val="none" w:sz="0" w:space="0" w:color="auto"/>
        <w:left w:val="none" w:sz="0" w:space="0" w:color="auto"/>
        <w:bottom w:val="none" w:sz="0" w:space="0" w:color="auto"/>
        <w:right w:val="none" w:sz="0" w:space="0" w:color="auto"/>
      </w:divBdr>
    </w:div>
    <w:div w:id="21431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2.xml"/><Relationship Id="rId299" Type="http://schemas.openxmlformats.org/officeDocument/2006/relationships/footer" Target="footer87.xml"/><Relationship Id="rId21" Type="http://schemas.openxmlformats.org/officeDocument/2006/relationships/header" Target="header4.xml"/><Relationship Id="rId63" Type="http://schemas.openxmlformats.org/officeDocument/2006/relationships/header" Target="header26.xml"/><Relationship Id="rId159" Type="http://schemas.openxmlformats.org/officeDocument/2006/relationships/header" Target="header90.xml"/><Relationship Id="rId324" Type="http://schemas.openxmlformats.org/officeDocument/2006/relationships/header" Target="header208.xml"/><Relationship Id="rId366" Type="http://schemas.openxmlformats.org/officeDocument/2006/relationships/header" Target="header235.xml"/><Relationship Id="rId531" Type="http://schemas.openxmlformats.org/officeDocument/2006/relationships/theme" Target="theme/theme1.xml"/><Relationship Id="rId170" Type="http://schemas.openxmlformats.org/officeDocument/2006/relationships/header" Target="header97.xml"/><Relationship Id="rId226" Type="http://schemas.openxmlformats.org/officeDocument/2006/relationships/hyperlink" Target="http://www.ntis.gov.au/cgi-bin/waxhtml/~ntis2/unit.wxh?page=90&amp;lElemRef=86753&amp;inputRef=23945&amp;sCalledFrom=pkg" TargetMode="External"/><Relationship Id="rId433" Type="http://schemas.openxmlformats.org/officeDocument/2006/relationships/header" Target="header282.xml"/><Relationship Id="rId268" Type="http://schemas.openxmlformats.org/officeDocument/2006/relationships/header" Target="header166.xml"/><Relationship Id="rId475" Type="http://schemas.openxmlformats.org/officeDocument/2006/relationships/header" Target="header308.xml"/><Relationship Id="rId32" Type="http://schemas.openxmlformats.org/officeDocument/2006/relationships/header" Target="header8.xml"/><Relationship Id="rId74" Type="http://schemas.openxmlformats.org/officeDocument/2006/relationships/footer" Target="footer17.xml"/><Relationship Id="rId128" Type="http://schemas.openxmlformats.org/officeDocument/2006/relationships/header" Target="header69.xml"/><Relationship Id="rId335" Type="http://schemas.openxmlformats.org/officeDocument/2006/relationships/hyperlink" Target="http://www.ntis.gov.au/cgi-bin/waxhtml/~ntis2/unit.wxh?page=90&amp;lElemRef=86753&amp;inputRef=23945&amp;sCalledFrom=pkg" TargetMode="External"/><Relationship Id="rId377" Type="http://schemas.openxmlformats.org/officeDocument/2006/relationships/header" Target="header242.xml"/><Relationship Id="rId500" Type="http://schemas.openxmlformats.org/officeDocument/2006/relationships/header" Target="header329.xml"/><Relationship Id="rId5" Type="http://schemas.openxmlformats.org/officeDocument/2006/relationships/customXml" Target="../customXml/item5.xml"/><Relationship Id="rId181" Type="http://schemas.openxmlformats.org/officeDocument/2006/relationships/footer" Target="footer53.xml"/><Relationship Id="rId237" Type="http://schemas.openxmlformats.org/officeDocument/2006/relationships/footer" Target="footer64.xml"/><Relationship Id="rId402" Type="http://schemas.openxmlformats.org/officeDocument/2006/relationships/footer" Target="footer116.xml"/><Relationship Id="rId279" Type="http://schemas.openxmlformats.org/officeDocument/2006/relationships/footer" Target="footer80.xml"/><Relationship Id="rId444" Type="http://schemas.openxmlformats.org/officeDocument/2006/relationships/footer" Target="footer128.xml"/><Relationship Id="rId486" Type="http://schemas.openxmlformats.org/officeDocument/2006/relationships/header" Target="header316.xml"/><Relationship Id="rId43" Type="http://schemas.openxmlformats.org/officeDocument/2006/relationships/header" Target="header14.xml"/><Relationship Id="rId139" Type="http://schemas.openxmlformats.org/officeDocument/2006/relationships/header" Target="header78.xml"/><Relationship Id="rId290" Type="http://schemas.openxmlformats.org/officeDocument/2006/relationships/header" Target="header180.xml"/><Relationship Id="rId304" Type="http://schemas.openxmlformats.org/officeDocument/2006/relationships/header" Target="header190.xml"/><Relationship Id="rId346" Type="http://schemas.openxmlformats.org/officeDocument/2006/relationships/header" Target="header223.xml"/><Relationship Id="rId388" Type="http://schemas.openxmlformats.org/officeDocument/2006/relationships/header" Target="header249.xml"/><Relationship Id="rId511" Type="http://schemas.openxmlformats.org/officeDocument/2006/relationships/header" Target="header338.xml"/><Relationship Id="rId85" Type="http://schemas.openxmlformats.org/officeDocument/2006/relationships/header" Target="header42.xml"/><Relationship Id="rId150" Type="http://schemas.openxmlformats.org/officeDocument/2006/relationships/footer" Target="footer42.xml"/><Relationship Id="rId192" Type="http://schemas.openxmlformats.org/officeDocument/2006/relationships/footer" Target="footer56.xml"/><Relationship Id="rId206" Type="http://schemas.openxmlformats.org/officeDocument/2006/relationships/header" Target="header125.xml"/><Relationship Id="rId413" Type="http://schemas.openxmlformats.org/officeDocument/2006/relationships/header" Target="header268.xml"/><Relationship Id="rId248" Type="http://schemas.openxmlformats.org/officeDocument/2006/relationships/footer" Target="footer68.xml"/><Relationship Id="rId455" Type="http://schemas.openxmlformats.org/officeDocument/2006/relationships/header" Target="header295.xml"/><Relationship Id="rId497" Type="http://schemas.openxmlformats.org/officeDocument/2006/relationships/header" Target="header326.xml"/><Relationship Id="rId12" Type="http://schemas.openxmlformats.org/officeDocument/2006/relationships/image" Target="media/image1.png"/><Relationship Id="rId108" Type="http://schemas.openxmlformats.org/officeDocument/2006/relationships/header" Target="header57.xml"/><Relationship Id="rId315" Type="http://schemas.openxmlformats.org/officeDocument/2006/relationships/header" Target="header199.xml"/><Relationship Id="rId357" Type="http://schemas.openxmlformats.org/officeDocument/2006/relationships/header" Target="header230.xml"/><Relationship Id="rId522" Type="http://schemas.openxmlformats.org/officeDocument/2006/relationships/header" Target="header346.xml"/><Relationship Id="rId54" Type="http://schemas.openxmlformats.org/officeDocument/2006/relationships/footer" Target="footer10.xml"/><Relationship Id="rId96" Type="http://schemas.openxmlformats.org/officeDocument/2006/relationships/footer" Target="footer24.xml"/><Relationship Id="rId161" Type="http://schemas.openxmlformats.org/officeDocument/2006/relationships/footer" Target="footer46.xml"/><Relationship Id="rId217" Type="http://schemas.openxmlformats.org/officeDocument/2006/relationships/header" Target="header134.xml"/><Relationship Id="rId399" Type="http://schemas.openxmlformats.org/officeDocument/2006/relationships/footer" Target="footer115.xml"/><Relationship Id="rId259" Type="http://schemas.openxmlformats.org/officeDocument/2006/relationships/footer" Target="footer72.xml"/><Relationship Id="rId424" Type="http://schemas.openxmlformats.org/officeDocument/2006/relationships/footer" Target="footer120.xml"/><Relationship Id="rId466" Type="http://schemas.openxmlformats.org/officeDocument/2006/relationships/footer" Target="footer137.xml"/><Relationship Id="rId23" Type="http://schemas.openxmlformats.org/officeDocument/2006/relationships/footer" Target="footer3.xml"/><Relationship Id="rId119" Type="http://schemas.openxmlformats.org/officeDocument/2006/relationships/footer" Target="footer32.xml"/><Relationship Id="rId270" Type="http://schemas.openxmlformats.org/officeDocument/2006/relationships/header" Target="header167.xml"/><Relationship Id="rId326" Type="http://schemas.openxmlformats.org/officeDocument/2006/relationships/header" Target="header210.xml"/><Relationship Id="rId65" Type="http://schemas.openxmlformats.org/officeDocument/2006/relationships/header" Target="header28.xml"/><Relationship Id="rId130" Type="http://schemas.openxmlformats.org/officeDocument/2006/relationships/header" Target="header71.xml"/><Relationship Id="rId368" Type="http://schemas.openxmlformats.org/officeDocument/2006/relationships/footer" Target="footer104.xml"/><Relationship Id="rId172" Type="http://schemas.openxmlformats.org/officeDocument/2006/relationships/header" Target="header99.xml"/><Relationship Id="rId228" Type="http://schemas.openxmlformats.org/officeDocument/2006/relationships/header" Target="header141.xml"/><Relationship Id="rId435" Type="http://schemas.openxmlformats.org/officeDocument/2006/relationships/header" Target="header283.xml"/><Relationship Id="rId477" Type="http://schemas.openxmlformats.org/officeDocument/2006/relationships/footer" Target="footer140.xml"/><Relationship Id="rId281" Type="http://schemas.openxmlformats.org/officeDocument/2006/relationships/footer" Target="footer81.xml"/><Relationship Id="rId337" Type="http://schemas.openxmlformats.org/officeDocument/2006/relationships/header" Target="header218.xml"/><Relationship Id="rId502" Type="http://schemas.openxmlformats.org/officeDocument/2006/relationships/footer" Target="footer144.xml"/><Relationship Id="rId34" Type="http://schemas.openxmlformats.org/officeDocument/2006/relationships/header" Target="header9.xml"/><Relationship Id="rId76" Type="http://schemas.openxmlformats.org/officeDocument/2006/relationships/header" Target="header35.xml"/><Relationship Id="rId141" Type="http://schemas.openxmlformats.org/officeDocument/2006/relationships/header" Target="header79.xml"/><Relationship Id="rId379" Type="http://schemas.openxmlformats.org/officeDocument/2006/relationships/footer" Target="footer108.xml"/><Relationship Id="rId7" Type="http://schemas.openxmlformats.org/officeDocument/2006/relationships/styles" Target="styles.xml"/><Relationship Id="rId183" Type="http://schemas.openxmlformats.org/officeDocument/2006/relationships/header" Target="header106.xml"/><Relationship Id="rId239" Type="http://schemas.openxmlformats.org/officeDocument/2006/relationships/footer" Target="footer65.xml"/><Relationship Id="rId390" Type="http://schemas.openxmlformats.org/officeDocument/2006/relationships/header" Target="header251.xml"/><Relationship Id="rId404" Type="http://schemas.openxmlformats.org/officeDocument/2006/relationships/footer" Target="footer117.xml"/><Relationship Id="rId446" Type="http://schemas.openxmlformats.org/officeDocument/2006/relationships/footer" Target="footer129.xml"/><Relationship Id="rId250" Type="http://schemas.openxmlformats.org/officeDocument/2006/relationships/footer" Target="footer69.xml"/><Relationship Id="rId292" Type="http://schemas.openxmlformats.org/officeDocument/2006/relationships/footer" Target="footer84.xml"/><Relationship Id="rId306" Type="http://schemas.openxmlformats.org/officeDocument/2006/relationships/header" Target="header192.xml"/><Relationship Id="rId488" Type="http://schemas.openxmlformats.org/officeDocument/2006/relationships/header" Target="header318.xml"/><Relationship Id="rId45" Type="http://schemas.openxmlformats.org/officeDocument/2006/relationships/footer" Target="footer8.xml"/><Relationship Id="rId87" Type="http://schemas.openxmlformats.org/officeDocument/2006/relationships/header" Target="header43.xml"/><Relationship Id="rId110" Type="http://schemas.openxmlformats.org/officeDocument/2006/relationships/header" Target="header58.xml"/><Relationship Id="rId348" Type="http://schemas.openxmlformats.org/officeDocument/2006/relationships/footer" Target="footer96.xml"/><Relationship Id="rId513" Type="http://schemas.openxmlformats.org/officeDocument/2006/relationships/footer" Target="footer146.xml"/><Relationship Id="rId152" Type="http://schemas.openxmlformats.org/officeDocument/2006/relationships/footer" Target="footer43.xml"/><Relationship Id="rId194" Type="http://schemas.openxmlformats.org/officeDocument/2006/relationships/footer" Target="footer57.xml"/><Relationship Id="rId208" Type="http://schemas.openxmlformats.org/officeDocument/2006/relationships/header" Target="header127.xml"/><Relationship Id="rId415" Type="http://schemas.openxmlformats.org/officeDocument/2006/relationships/header" Target="header270.xml"/><Relationship Id="rId457" Type="http://schemas.openxmlformats.org/officeDocument/2006/relationships/header" Target="header296.xml"/><Relationship Id="rId261" Type="http://schemas.openxmlformats.org/officeDocument/2006/relationships/footer" Target="footer73.xml"/><Relationship Id="rId499" Type="http://schemas.openxmlformats.org/officeDocument/2006/relationships/header" Target="header328.xml"/><Relationship Id="rId14" Type="http://schemas.openxmlformats.org/officeDocument/2006/relationships/footer" Target="footer1.xml"/><Relationship Id="rId56" Type="http://schemas.openxmlformats.org/officeDocument/2006/relationships/footer" Target="footer11.xml"/><Relationship Id="rId317" Type="http://schemas.openxmlformats.org/officeDocument/2006/relationships/header" Target="header201.xml"/><Relationship Id="rId359" Type="http://schemas.openxmlformats.org/officeDocument/2006/relationships/header" Target="header231.xml"/><Relationship Id="rId524" Type="http://schemas.openxmlformats.org/officeDocument/2006/relationships/header" Target="header348.xml"/><Relationship Id="rId98" Type="http://schemas.openxmlformats.org/officeDocument/2006/relationships/footer" Target="footer25.xml"/><Relationship Id="rId121" Type="http://schemas.openxmlformats.org/officeDocument/2006/relationships/footer" Target="footer33.xml"/><Relationship Id="rId163" Type="http://schemas.openxmlformats.org/officeDocument/2006/relationships/footer" Target="footer47.xml"/><Relationship Id="rId219" Type="http://schemas.openxmlformats.org/officeDocument/2006/relationships/header" Target="header135.xml"/><Relationship Id="rId370" Type="http://schemas.openxmlformats.org/officeDocument/2006/relationships/footer" Target="footer105.xml"/><Relationship Id="rId426" Type="http://schemas.openxmlformats.org/officeDocument/2006/relationships/footer" Target="footer121.xml"/><Relationship Id="rId230" Type="http://schemas.openxmlformats.org/officeDocument/2006/relationships/header" Target="header143.xml"/><Relationship Id="rId251" Type="http://schemas.openxmlformats.org/officeDocument/2006/relationships/header" Target="header155.xml"/><Relationship Id="rId468" Type="http://schemas.openxmlformats.org/officeDocument/2006/relationships/header" Target="header303.xml"/><Relationship Id="rId489" Type="http://schemas.openxmlformats.org/officeDocument/2006/relationships/header" Target="header319.xml"/><Relationship Id="rId25" Type="http://schemas.openxmlformats.org/officeDocument/2006/relationships/hyperlink" Target="mailto:dehue.eduard.j@edumail.vic.gov.au" TargetMode="External"/><Relationship Id="rId46" Type="http://schemas.openxmlformats.org/officeDocument/2006/relationships/header" Target="header16.xml"/><Relationship Id="rId67" Type="http://schemas.openxmlformats.org/officeDocument/2006/relationships/footer" Target="footer14.xml"/><Relationship Id="rId272" Type="http://schemas.openxmlformats.org/officeDocument/2006/relationships/header" Target="header168.xml"/><Relationship Id="rId293" Type="http://schemas.openxmlformats.org/officeDocument/2006/relationships/header" Target="header182.xml"/><Relationship Id="rId307" Type="http://schemas.openxmlformats.org/officeDocument/2006/relationships/header" Target="header193.xml"/><Relationship Id="rId328" Type="http://schemas.openxmlformats.org/officeDocument/2006/relationships/footer" Target="footer90.xml"/><Relationship Id="rId349" Type="http://schemas.openxmlformats.org/officeDocument/2006/relationships/header" Target="header225.xml"/><Relationship Id="rId514" Type="http://schemas.openxmlformats.org/officeDocument/2006/relationships/header" Target="header340.xml"/><Relationship Id="rId88" Type="http://schemas.openxmlformats.org/officeDocument/2006/relationships/footer" Target="footer21.xml"/><Relationship Id="rId111" Type="http://schemas.openxmlformats.org/officeDocument/2006/relationships/footer" Target="footer29.xml"/><Relationship Id="rId132" Type="http://schemas.openxmlformats.org/officeDocument/2006/relationships/header" Target="header73.xml"/><Relationship Id="rId153" Type="http://schemas.openxmlformats.org/officeDocument/2006/relationships/header" Target="header86.xml"/><Relationship Id="rId174" Type="http://schemas.openxmlformats.org/officeDocument/2006/relationships/footer" Target="footer50.xml"/><Relationship Id="rId195" Type="http://schemas.openxmlformats.org/officeDocument/2006/relationships/header" Target="header114.xml"/><Relationship Id="rId209" Type="http://schemas.openxmlformats.org/officeDocument/2006/relationships/header" Target="header128.xml"/><Relationship Id="rId360" Type="http://schemas.openxmlformats.org/officeDocument/2006/relationships/footer" Target="footer101.xml"/><Relationship Id="rId381" Type="http://schemas.openxmlformats.org/officeDocument/2006/relationships/footer" Target="footer109.xml"/><Relationship Id="rId416" Type="http://schemas.openxmlformats.org/officeDocument/2006/relationships/footer" Target="footer118.xml"/><Relationship Id="rId220" Type="http://schemas.openxmlformats.org/officeDocument/2006/relationships/footer" Target="footer61.xml"/><Relationship Id="rId241" Type="http://schemas.openxmlformats.org/officeDocument/2006/relationships/header" Target="header149.xml"/><Relationship Id="rId437" Type="http://schemas.openxmlformats.org/officeDocument/2006/relationships/header" Target="header284.xml"/><Relationship Id="rId458" Type="http://schemas.openxmlformats.org/officeDocument/2006/relationships/header" Target="header297.xml"/><Relationship Id="rId479" Type="http://schemas.openxmlformats.org/officeDocument/2006/relationships/footer" Target="footer141.xml"/><Relationship Id="rId15" Type="http://schemas.openxmlformats.org/officeDocument/2006/relationships/image" Target="media/image3.png"/><Relationship Id="rId36" Type="http://schemas.openxmlformats.org/officeDocument/2006/relationships/hyperlink" Target="https://www.education.gov.au/download-acsf" TargetMode="External"/><Relationship Id="rId57" Type="http://schemas.openxmlformats.org/officeDocument/2006/relationships/header" Target="header22.xml"/><Relationship Id="rId262" Type="http://schemas.openxmlformats.org/officeDocument/2006/relationships/header" Target="header162.xml"/><Relationship Id="rId283" Type="http://schemas.openxmlformats.org/officeDocument/2006/relationships/header" Target="header175.xml"/><Relationship Id="rId318" Type="http://schemas.openxmlformats.org/officeDocument/2006/relationships/header" Target="header202.xml"/><Relationship Id="rId339" Type="http://schemas.openxmlformats.org/officeDocument/2006/relationships/header" Target="header219.xml"/><Relationship Id="rId490" Type="http://schemas.openxmlformats.org/officeDocument/2006/relationships/header" Target="header320.xml"/><Relationship Id="rId504" Type="http://schemas.openxmlformats.org/officeDocument/2006/relationships/header" Target="header332.xml"/><Relationship Id="rId525" Type="http://schemas.openxmlformats.org/officeDocument/2006/relationships/header" Target="header349.xml"/><Relationship Id="rId78" Type="http://schemas.openxmlformats.org/officeDocument/2006/relationships/header" Target="header37.xml"/><Relationship Id="rId99" Type="http://schemas.openxmlformats.org/officeDocument/2006/relationships/header" Target="header50.xml"/><Relationship Id="rId101" Type="http://schemas.openxmlformats.org/officeDocument/2006/relationships/footer" Target="footer26.xml"/><Relationship Id="rId122" Type="http://schemas.openxmlformats.org/officeDocument/2006/relationships/header" Target="header65.xml"/><Relationship Id="rId143" Type="http://schemas.openxmlformats.org/officeDocument/2006/relationships/header" Target="header80.xml"/><Relationship Id="rId164" Type="http://schemas.openxmlformats.org/officeDocument/2006/relationships/header" Target="header93.xml"/><Relationship Id="rId185" Type="http://schemas.openxmlformats.org/officeDocument/2006/relationships/header" Target="header108.xml"/><Relationship Id="rId350" Type="http://schemas.openxmlformats.org/officeDocument/2006/relationships/footer" Target="footer97.xml"/><Relationship Id="rId371" Type="http://schemas.openxmlformats.org/officeDocument/2006/relationships/header" Target="header238.xml"/><Relationship Id="rId406" Type="http://schemas.openxmlformats.org/officeDocument/2006/relationships/header" Target="header261.xml"/><Relationship Id="rId9" Type="http://schemas.openxmlformats.org/officeDocument/2006/relationships/webSettings" Target="webSettings.xml"/><Relationship Id="rId210" Type="http://schemas.openxmlformats.org/officeDocument/2006/relationships/header" Target="header129.xml"/><Relationship Id="rId392" Type="http://schemas.openxmlformats.org/officeDocument/2006/relationships/footer" Target="footer112.xml"/><Relationship Id="rId427" Type="http://schemas.openxmlformats.org/officeDocument/2006/relationships/header" Target="header278.xml"/><Relationship Id="rId448" Type="http://schemas.openxmlformats.org/officeDocument/2006/relationships/header" Target="header291.xml"/><Relationship Id="rId469" Type="http://schemas.openxmlformats.org/officeDocument/2006/relationships/footer" Target="footer138.xml"/><Relationship Id="rId26" Type="http://schemas.openxmlformats.org/officeDocument/2006/relationships/hyperlink" Target="mailto:course.enquiry@edumail.vic.gov.au" TargetMode="External"/><Relationship Id="rId231" Type="http://schemas.openxmlformats.org/officeDocument/2006/relationships/header" Target="header144.xml"/><Relationship Id="rId252" Type="http://schemas.openxmlformats.org/officeDocument/2006/relationships/header" Target="header156.xml"/><Relationship Id="rId273" Type="http://schemas.openxmlformats.org/officeDocument/2006/relationships/header" Target="header169.xml"/><Relationship Id="rId294" Type="http://schemas.openxmlformats.org/officeDocument/2006/relationships/footer" Target="footer85.xml"/><Relationship Id="rId308" Type="http://schemas.openxmlformats.org/officeDocument/2006/relationships/footer" Target="footer88.xml"/><Relationship Id="rId329" Type="http://schemas.openxmlformats.org/officeDocument/2006/relationships/header" Target="header212.xml"/><Relationship Id="rId480" Type="http://schemas.openxmlformats.org/officeDocument/2006/relationships/header" Target="header311.xml"/><Relationship Id="rId515" Type="http://schemas.openxmlformats.org/officeDocument/2006/relationships/header" Target="header341.xml"/><Relationship Id="rId47" Type="http://schemas.openxmlformats.org/officeDocument/2006/relationships/header" Target="header17.xml"/><Relationship Id="rId68" Type="http://schemas.openxmlformats.org/officeDocument/2006/relationships/header" Target="header30.xml"/><Relationship Id="rId89" Type="http://schemas.openxmlformats.org/officeDocument/2006/relationships/header" Target="header44.xml"/><Relationship Id="rId112" Type="http://schemas.openxmlformats.org/officeDocument/2006/relationships/header" Target="header59.xml"/><Relationship Id="rId133" Type="http://schemas.openxmlformats.org/officeDocument/2006/relationships/header" Target="header74.xml"/><Relationship Id="rId154" Type="http://schemas.openxmlformats.org/officeDocument/2006/relationships/header" Target="header87.xml"/><Relationship Id="rId175" Type="http://schemas.openxmlformats.org/officeDocument/2006/relationships/header" Target="header101.xml"/><Relationship Id="rId340" Type="http://schemas.openxmlformats.org/officeDocument/2006/relationships/footer" Target="footer93.xml"/><Relationship Id="rId361" Type="http://schemas.openxmlformats.org/officeDocument/2006/relationships/header" Target="header232.xml"/><Relationship Id="rId196" Type="http://schemas.openxmlformats.org/officeDocument/2006/relationships/header" Target="header115.xml"/><Relationship Id="rId200" Type="http://schemas.openxmlformats.org/officeDocument/2006/relationships/header" Target="header119.xml"/><Relationship Id="rId382" Type="http://schemas.openxmlformats.org/officeDocument/2006/relationships/header" Target="header245.xml"/><Relationship Id="rId417" Type="http://schemas.openxmlformats.org/officeDocument/2006/relationships/header" Target="header271.xml"/><Relationship Id="rId438" Type="http://schemas.openxmlformats.org/officeDocument/2006/relationships/header" Target="header285.xml"/><Relationship Id="rId459" Type="http://schemas.openxmlformats.org/officeDocument/2006/relationships/footer" Target="footer134.xml"/><Relationship Id="rId16" Type="http://schemas.openxmlformats.org/officeDocument/2006/relationships/hyperlink" Target="http://creativecommons.org/licenses/by-nd/3.0/au/" TargetMode="External"/><Relationship Id="rId221" Type="http://schemas.openxmlformats.org/officeDocument/2006/relationships/header" Target="header136.xml"/><Relationship Id="rId242" Type="http://schemas.openxmlformats.org/officeDocument/2006/relationships/header" Target="header150.xml"/><Relationship Id="rId263" Type="http://schemas.openxmlformats.org/officeDocument/2006/relationships/header" Target="header163.xml"/><Relationship Id="rId284" Type="http://schemas.openxmlformats.org/officeDocument/2006/relationships/footer" Target="footer82.xml"/><Relationship Id="rId319" Type="http://schemas.openxmlformats.org/officeDocument/2006/relationships/header" Target="header203.xml"/><Relationship Id="rId470" Type="http://schemas.openxmlformats.org/officeDocument/2006/relationships/header" Target="header304.xml"/><Relationship Id="rId491" Type="http://schemas.openxmlformats.org/officeDocument/2006/relationships/header" Target="header321.xml"/><Relationship Id="rId505" Type="http://schemas.openxmlformats.org/officeDocument/2006/relationships/header" Target="header333.xml"/><Relationship Id="rId526" Type="http://schemas.openxmlformats.org/officeDocument/2006/relationships/header" Target="header350.xml"/><Relationship Id="rId37" Type="http://schemas.openxmlformats.org/officeDocument/2006/relationships/header" Target="header10.xml"/><Relationship Id="rId58" Type="http://schemas.openxmlformats.org/officeDocument/2006/relationships/header" Target="header23.xml"/><Relationship Id="rId79" Type="http://schemas.openxmlformats.org/officeDocument/2006/relationships/header" Target="header38.xml"/><Relationship Id="rId102" Type="http://schemas.openxmlformats.org/officeDocument/2006/relationships/header" Target="header52.xml"/><Relationship Id="rId123" Type="http://schemas.openxmlformats.org/officeDocument/2006/relationships/header" Target="header66.xml"/><Relationship Id="rId144" Type="http://schemas.openxmlformats.org/officeDocument/2006/relationships/header" Target="header81.xml"/><Relationship Id="rId330" Type="http://schemas.openxmlformats.org/officeDocument/2006/relationships/footer" Target="footer91.xml"/><Relationship Id="rId90" Type="http://schemas.openxmlformats.org/officeDocument/2006/relationships/header" Target="header45.xml"/><Relationship Id="rId165" Type="http://schemas.openxmlformats.org/officeDocument/2006/relationships/header" Target="header94.xml"/><Relationship Id="rId186" Type="http://schemas.openxmlformats.org/officeDocument/2006/relationships/header" Target="header109.xml"/><Relationship Id="rId351" Type="http://schemas.openxmlformats.org/officeDocument/2006/relationships/header" Target="header226.xml"/><Relationship Id="rId372" Type="http://schemas.openxmlformats.org/officeDocument/2006/relationships/header" Target="header239.xml"/><Relationship Id="rId393" Type="http://schemas.openxmlformats.org/officeDocument/2006/relationships/header" Target="header253.xml"/><Relationship Id="rId407" Type="http://schemas.openxmlformats.org/officeDocument/2006/relationships/header" Target="header262.xml"/><Relationship Id="rId428" Type="http://schemas.openxmlformats.org/officeDocument/2006/relationships/header" Target="header279.xml"/><Relationship Id="rId449" Type="http://schemas.openxmlformats.org/officeDocument/2006/relationships/footer" Target="footer130.xml"/><Relationship Id="rId211" Type="http://schemas.openxmlformats.org/officeDocument/2006/relationships/header" Target="header130.xml"/><Relationship Id="rId232" Type="http://schemas.openxmlformats.org/officeDocument/2006/relationships/footer" Target="footer62.xml"/><Relationship Id="rId253" Type="http://schemas.openxmlformats.org/officeDocument/2006/relationships/footer" Target="footer70.xml"/><Relationship Id="rId274" Type="http://schemas.openxmlformats.org/officeDocument/2006/relationships/footer" Target="footer78.xml"/><Relationship Id="rId295" Type="http://schemas.openxmlformats.org/officeDocument/2006/relationships/header" Target="header183.xml"/><Relationship Id="rId309" Type="http://schemas.openxmlformats.org/officeDocument/2006/relationships/header" Target="header194.xml"/><Relationship Id="rId460" Type="http://schemas.openxmlformats.org/officeDocument/2006/relationships/header" Target="header298.xml"/><Relationship Id="rId481" Type="http://schemas.openxmlformats.org/officeDocument/2006/relationships/header" Target="header312.xml"/><Relationship Id="rId516" Type="http://schemas.openxmlformats.org/officeDocument/2006/relationships/header" Target="header342.xml"/><Relationship Id="rId27" Type="http://schemas.openxmlformats.org/officeDocument/2006/relationships/hyperlink" Target="mailto:sicmm.generalstudies@vu.edu.au" TargetMode="External"/><Relationship Id="rId48" Type="http://schemas.openxmlformats.org/officeDocument/2006/relationships/header" Target="header18.xml"/><Relationship Id="rId69" Type="http://schemas.openxmlformats.org/officeDocument/2006/relationships/footer" Target="footer15.xml"/><Relationship Id="rId113" Type="http://schemas.openxmlformats.org/officeDocument/2006/relationships/header" Target="header60.xml"/><Relationship Id="rId134" Type="http://schemas.openxmlformats.org/officeDocument/2006/relationships/header" Target="header75.xml"/><Relationship Id="rId320" Type="http://schemas.openxmlformats.org/officeDocument/2006/relationships/header" Target="header204.xml"/><Relationship Id="rId80" Type="http://schemas.openxmlformats.org/officeDocument/2006/relationships/header" Target="header39.xml"/><Relationship Id="rId155" Type="http://schemas.openxmlformats.org/officeDocument/2006/relationships/header" Target="header88.xml"/><Relationship Id="rId176" Type="http://schemas.openxmlformats.org/officeDocument/2006/relationships/footer" Target="footer51.xml"/><Relationship Id="rId197" Type="http://schemas.openxmlformats.org/officeDocument/2006/relationships/header" Target="header116.xml"/><Relationship Id="rId341" Type="http://schemas.openxmlformats.org/officeDocument/2006/relationships/header" Target="header220.xml"/><Relationship Id="rId362" Type="http://schemas.openxmlformats.org/officeDocument/2006/relationships/header" Target="header233.xml"/><Relationship Id="rId383" Type="http://schemas.openxmlformats.org/officeDocument/2006/relationships/header" Target="header246.xml"/><Relationship Id="rId418" Type="http://schemas.openxmlformats.org/officeDocument/2006/relationships/footer" Target="footer119.xml"/><Relationship Id="rId439" Type="http://schemas.openxmlformats.org/officeDocument/2006/relationships/footer" Target="footer126.xml"/><Relationship Id="rId201" Type="http://schemas.openxmlformats.org/officeDocument/2006/relationships/header" Target="header120.xml"/><Relationship Id="rId222" Type="http://schemas.openxmlformats.org/officeDocument/2006/relationships/header" Target="header137.xml"/><Relationship Id="rId243" Type="http://schemas.openxmlformats.org/officeDocument/2006/relationships/footer" Target="footer66.xml"/><Relationship Id="rId264" Type="http://schemas.openxmlformats.org/officeDocument/2006/relationships/footer" Target="footer74.xml"/><Relationship Id="rId285" Type="http://schemas.openxmlformats.org/officeDocument/2006/relationships/header" Target="header176.xml"/><Relationship Id="rId450" Type="http://schemas.openxmlformats.org/officeDocument/2006/relationships/header" Target="header292.xml"/><Relationship Id="rId471" Type="http://schemas.openxmlformats.org/officeDocument/2006/relationships/footer" Target="footer139.xml"/><Relationship Id="rId506" Type="http://schemas.openxmlformats.org/officeDocument/2006/relationships/footer" Target="footer145.xml"/><Relationship Id="rId17" Type="http://schemas.openxmlformats.org/officeDocument/2006/relationships/header" Target="header1.xml"/><Relationship Id="rId38" Type="http://schemas.openxmlformats.org/officeDocument/2006/relationships/header" Target="header11.xml"/><Relationship Id="rId59" Type="http://schemas.openxmlformats.org/officeDocument/2006/relationships/footer" Target="footer12.xml"/><Relationship Id="rId103" Type="http://schemas.openxmlformats.org/officeDocument/2006/relationships/footer" Target="footer27.xml"/><Relationship Id="rId124" Type="http://schemas.openxmlformats.org/officeDocument/2006/relationships/footer" Target="footer34.xml"/><Relationship Id="rId310" Type="http://schemas.openxmlformats.org/officeDocument/2006/relationships/footer" Target="footer89.xml"/><Relationship Id="rId492" Type="http://schemas.openxmlformats.org/officeDocument/2006/relationships/header" Target="header322.xml"/><Relationship Id="rId527" Type="http://schemas.openxmlformats.org/officeDocument/2006/relationships/header" Target="header351.xml"/><Relationship Id="rId70" Type="http://schemas.openxmlformats.org/officeDocument/2006/relationships/header" Target="header31.xml"/><Relationship Id="rId91" Type="http://schemas.openxmlformats.org/officeDocument/2006/relationships/footer" Target="footer22.xml"/><Relationship Id="rId145" Type="http://schemas.openxmlformats.org/officeDocument/2006/relationships/footer" Target="footer40.xml"/><Relationship Id="rId166" Type="http://schemas.openxmlformats.org/officeDocument/2006/relationships/footer" Target="footer48.xml"/><Relationship Id="rId187" Type="http://schemas.openxmlformats.org/officeDocument/2006/relationships/footer" Target="footer54.xml"/><Relationship Id="rId331" Type="http://schemas.openxmlformats.org/officeDocument/2006/relationships/header" Target="header213.xml"/><Relationship Id="rId352" Type="http://schemas.openxmlformats.org/officeDocument/2006/relationships/header" Target="header227.xml"/><Relationship Id="rId373" Type="http://schemas.openxmlformats.org/officeDocument/2006/relationships/header" Target="header240.xml"/><Relationship Id="rId394" Type="http://schemas.openxmlformats.org/officeDocument/2006/relationships/footer" Target="footer113.xml"/><Relationship Id="rId408" Type="http://schemas.openxmlformats.org/officeDocument/2006/relationships/header" Target="header263.xml"/><Relationship Id="rId429" Type="http://schemas.openxmlformats.org/officeDocument/2006/relationships/footer" Target="footer122.xml"/><Relationship Id="rId1" Type="http://schemas.openxmlformats.org/officeDocument/2006/relationships/customXml" Target="../customXml/item1.xml"/><Relationship Id="rId212" Type="http://schemas.openxmlformats.org/officeDocument/2006/relationships/header" Target="header131.xml"/><Relationship Id="rId233" Type="http://schemas.openxmlformats.org/officeDocument/2006/relationships/header" Target="header145.xml"/><Relationship Id="rId254" Type="http://schemas.openxmlformats.org/officeDocument/2006/relationships/header" Target="header157.xml"/><Relationship Id="rId440" Type="http://schemas.openxmlformats.org/officeDocument/2006/relationships/header" Target="header286.xml"/><Relationship Id="rId28" Type="http://schemas.openxmlformats.org/officeDocument/2006/relationships/hyperlink" Target="http://www.training.gov.au/" TargetMode="External"/><Relationship Id="rId49" Type="http://schemas.openxmlformats.org/officeDocument/2006/relationships/footer" Target="footer9.xml"/><Relationship Id="rId114" Type="http://schemas.openxmlformats.org/officeDocument/2006/relationships/footer" Target="footer30.xml"/><Relationship Id="rId275" Type="http://schemas.openxmlformats.org/officeDocument/2006/relationships/header" Target="header170.xml"/><Relationship Id="rId296" Type="http://schemas.openxmlformats.org/officeDocument/2006/relationships/header" Target="header184.xml"/><Relationship Id="rId300" Type="http://schemas.openxmlformats.org/officeDocument/2006/relationships/header" Target="header186.xml"/><Relationship Id="rId461" Type="http://schemas.openxmlformats.org/officeDocument/2006/relationships/footer" Target="footer135.xml"/><Relationship Id="rId482" Type="http://schemas.openxmlformats.org/officeDocument/2006/relationships/header" Target="header313.xml"/><Relationship Id="rId517" Type="http://schemas.openxmlformats.org/officeDocument/2006/relationships/footer" Target="footer147.xml"/><Relationship Id="rId60" Type="http://schemas.openxmlformats.org/officeDocument/2006/relationships/header" Target="header24.xml"/><Relationship Id="rId81" Type="http://schemas.openxmlformats.org/officeDocument/2006/relationships/footer" Target="footer18.xml"/><Relationship Id="rId135" Type="http://schemas.openxmlformats.org/officeDocument/2006/relationships/footer" Target="footer36.xml"/><Relationship Id="rId156" Type="http://schemas.openxmlformats.org/officeDocument/2006/relationships/footer" Target="footer44.xml"/><Relationship Id="rId177" Type="http://schemas.openxmlformats.org/officeDocument/2006/relationships/header" Target="header102.xml"/><Relationship Id="rId198" Type="http://schemas.openxmlformats.org/officeDocument/2006/relationships/header" Target="header117.xml"/><Relationship Id="rId321" Type="http://schemas.openxmlformats.org/officeDocument/2006/relationships/header" Target="header205.xml"/><Relationship Id="rId342" Type="http://schemas.openxmlformats.org/officeDocument/2006/relationships/header" Target="header221.xml"/><Relationship Id="rId363" Type="http://schemas.openxmlformats.org/officeDocument/2006/relationships/footer" Target="footer102.xml"/><Relationship Id="rId384" Type="http://schemas.openxmlformats.org/officeDocument/2006/relationships/footer" Target="footer110.xml"/><Relationship Id="rId419" Type="http://schemas.openxmlformats.org/officeDocument/2006/relationships/header" Target="header272.xml"/><Relationship Id="rId202" Type="http://schemas.openxmlformats.org/officeDocument/2006/relationships/header" Target="header121.xml"/><Relationship Id="rId223" Type="http://schemas.openxmlformats.org/officeDocument/2006/relationships/header" Target="header138.xml"/><Relationship Id="rId244" Type="http://schemas.openxmlformats.org/officeDocument/2006/relationships/header" Target="header151.xml"/><Relationship Id="rId430" Type="http://schemas.openxmlformats.org/officeDocument/2006/relationships/header" Target="header280.xml"/><Relationship Id="rId18" Type="http://schemas.openxmlformats.org/officeDocument/2006/relationships/header" Target="header2.xml"/><Relationship Id="rId39" Type="http://schemas.openxmlformats.org/officeDocument/2006/relationships/footer" Target="footer6.xml"/><Relationship Id="rId265" Type="http://schemas.openxmlformats.org/officeDocument/2006/relationships/header" Target="header164.xml"/><Relationship Id="rId286" Type="http://schemas.openxmlformats.org/officeDocument/2006/relationships/footer" Target="footer83.xml"/><Relationship Id="rId451" Type="http://schemas.openxmlformats.org/officeDocument/2006/relationships/footer" Target="footer131.xml"/><Relationship Id="rId472" Type="http://schemas.openxmlformats.org/officeDocument/2006/relationships/header" Target="header305.xml"/><Relationship Id="rId493" Type="http://schemas.openxmlformats.org/officeDocument/2006/relationships/header" Target="header323.xml"/><Relationship Id="rId507" Type="http://schemas.openxmlformats.org/officeDocument/2006/relationships/header" Target="header334.xml"/><Relationship Id="rId528" Type="http://schemas.openxmlformats.org/officeDocument/2006/relationships/footer" Target="footer149.xml"/><Relationship Id="rId50" Type="http://schemas.openxmlformats.org/officeDocument/2006/relationships/hyperlink" Target="http://www.education.vic.gov.au/training/providers/rto/Pages/courses.aspx" TargetMode="External"/><Relationship Id="rId104" Type="http://schemas.openxmlformats.org/officeDocument/2006/relationships/header" Target="header53.xml"/><Relationship Id="rId125" Type="http://schemas.openxmlformats.org/officeDocument/2006/relationships/header" Target="header67.xml"/><Relationship Id="rId146" Type="http://schemas.openxmlformats.org/officeDocument/2006/relationships/header" Target="header82.xml"/><Relationship Id="rId167" Type="http://schemas.openxmlformats.org/officeDocument/2006/relationships/header" Target="header95.xml"/><Relationship Id="rId188" Type="http://schemas.openxmlformats.org/officeDocument/2006/relationships/header" Target="header110.xml"/><Relationship Id="rId311" Type="http://schemas.openxmlformats.org/officeDocument/2006/relationships/header" Target="header195.xml"/><Relationship Id="rId332" Type="http://schemas.openxmlformats.org/officeDocument/2006/relationships/header" Target="header214.xml"/><Relationship Id="rId353" Type="http://schemas.openxmlformats.org/officeDocument/2006/relationships/footer" Target="footer98.xml"/><Relationship Id="rId374" Type="http://schemas.openxmlformats.org/officeDocument/2006/relationships/footer" Target="footer106.xml"/><Relationship Id="rId395" Type="http://schemas.openxmlformats.org/officeDocument/2006/relationships/header" Target="header254.xml"/><Relationship Id="rId409" Type="http://schemas.openxmlformats.org/officeDocument/2006/relationships/header" Target="header264.xml"/><Relationship Id="rId71" Type="http://schemas.openxmlformats.org/officeDocument/2006/relationships/header" Target="header32.xml"/><Relationship Id="rId92" Type="http://schemas.openxmlformats.org/officeDocument/2006/relationships/header" Target="header46.xml"/><Relationship Id="rId213" Type="http://schemas.openxmlformats.org/officeDocument/2006/relationships/footer" Target="footer58.xml"/><Relationship Id="rId234" Type="http://schemas.openxmlformats.org/officeDocument/2006/relationships/footer" Target="footer63.xml"/><Relationship Id="rId420" Type="http://schemas.openxmlformats.org/officeDocument/2006/relationships/header" Target="header273.xml"/><Relationship Id="rId2" Type="http://schemas.openxmlformats.org/officeDocument/2006/relationships/customXml" Target="../customXml/item2.xml"/><Relationship Id="rId29" Type="http://schemas.openxmlformats.org/officeDocument/2006/relationships/hyperlink" Target="http://www.education.vic.gov.au/training/providers/rto/Pages/courses.aspx%202" TargetMode="External"/><Relationship Id="rId255" Type="http://schemas.openxmlformats.org/officeDocument/2006/relationships/footer" Target="footer71.xml"/><Relationship Id="rId276" Type="http://schemas.openxmlformats.org/officeDocument/2006/relationships/footer" Target="footer79.xml"/><Relationship Id="rId297" Type="http://schemas.openxmlformats.org/officeDocument/2006/relationships/footer" Target="footer86.xml"/><Relationship Id="rId441" Type="http://schemas.openxmlformats.org/officeDocument/2006/relationships/footer" Target="footer127.xml"/><Relationship Id="rId462" Type="http://schemas.openxmlformats.org/officeDocument/2006/relationships/header" Target="header299.xml"/><Relationship Id="rId483" Type="http://schemas.openxmlformats.org/officeDocument/2006/relationships/header" Target="header314.xml"/><Relationship Id="rId518" Type="http://schemas.openxmlformats.org/officeDocument/2006/relationships/header" Target="header343.xml"/><Relationship Id="rId40" Type="http://schemas.openxmlformats.org/officeDocument/2006/relationships/header" Target="header12.xml"/><Relationship Id="rId115" Type="http://schemas.openxmlformats.org/officeDocument/2006/relationships/header" Target="header61.xml"/><Relationship Id="rId136" Type="http://schemas.openxmlformats.org/officeDocument/2006/relationships/header" Target="header76.xml"/><Relationship Id="rId157" Type="http://schemas.openxmlformats.org/officeDocument/2006/relationships/header" Target="header89.xml"/><Relationship Id="rId178" Type="http://schemas.openxmlformats.org/officeDocument/2006/relationships/header" Target="header103.xml"/><Relationship Id="rId301" Type="http://schemas.openxmlformats.org/officeDocument/2006/relationships/header" Target="header187.xml"/><Relationship Id="rId322" Type="http://schemas.openxmlformats.org/officeDocument/2006/relationships/header" Target="header206.xml"/><Relationship Id="rId343" Type="http://schemas.openxmlformats.org/officeDocument/2006/relationships/footer" Target="footer94.xml"/><Relationship Id="rId364" Type="http://schemas.openxmlformats.org/officeDocument/2006/relationships/header" Target="header234.xml"/><Relationship Id="rId61" Type="http://schemas.openxmlformats.org/officeDocument/2006/relationships/footer" Target="footer13.xml"/><Relationship Id="rId82" Type="http://schemas.openxmlformats.org/officeDocument/2006/relationships/header" Target="header40.xml"/><Relationship Id="rId199" Type="http://schemas.openxmlformats.org/officeDocument/2006/relationships/header" Target="header118.xml"/><Relationship Id="rId203" Type="http://schemas.openxmlformats.org/officeDocument/2006/relationships/header" Target="header122.xml"/><Relationship Id="rId385" Type="http://schemas.openxmlformats.org/officeDocument/2006/relationships/header" Target="header247.xml"/><Relationship Id="rId19" Type="http://schemas.openxmlformats.org/officeDocument/2006/relationships/footer" Target="footer2.xml"/><Relationship Id="rId224" Type="http://schemas.openxmlformats.org/officeDocument/2006/relationships/hyperlink" Target="http://www.ntis.gov.au/cgi-bin/waxhtml/~ntis2/unit.wxh?page=90&amp;lElemRef=86753&amp;inputRef=23945&amp;sCalledFrom=pkg" TargetMode="External"/><Relationship Id="rId245" Type="http://schemas.openxmlformats.org/officeDocument/2006/relationships/footer" Target="footer67.xml"/><Relationship Id="rId266" Type="http://schemas.openxmlformats.org/officeDocument/2006/relationships/footer" Target="footer75.xml"/><Relationship Id="rId287" Type="http://schemas.openxmlformats.org/officeDocument/2006/relationships/header" Target="header177.xml"/><Relationship Id="rId410" Type="http://schemas.openxmlformats.org/officeDocument/2006/relationships/header" Target="header265.xml"/><Relationship Id="rId431" Type="http://schemas.openxmlformats.org/officeDocument/2006/relationships/footer" Target="footer123.xml"/><Relationship Id="rId452" Type="http://schemas.openxmlformats.org/officeDocument/2006/relationships/header" Target="header293.xml"/><Relationship Id="rId473" Type="http://schemas.openxmlformats.org/officeDocument/2006/relationships/header" Target="header306.xml"/><Relationship Id="rId494" Type="http://schemas.openxmlformats.org/officeDocument/2006/relationships/header" Target="header324.xml"/><Relationship Id="rId508" Type="http://schemas.openxmlformats.org/officeDocument/2006/relationships/header" Target="header335.xml"/><Relationship Id="rId529" Type="http://schemas.openxmlformats.org/officeDocument/2006/relationships/header" Target="header352.xml"/><Relationship Id="rId30" Type="http://schemas.openxmlformats.org/officeDocument/2006/relationships/hyperlink" Target="http://www.education.vic.gov.au/training/providers/rto/Pages/courses.aspx" TargetMode="External"/><Relationship Id="rId105" Type="http://schemas.openxmlformats.org/officeDocument/2006/relationships/header" Target="header54.xml"/><Relationship Id="rId126" Type="http://schemas.openxmlformats.org/officeDocument/2006/relationships/footer" Target="footer35.xml"/><Relationship Id="rId147" Type="http://schemas.openxmlformats.org/officeDocument/2006/relationships/footer" Target="footer41.xml"/><Relationship Id="rId168" Type="http://schemas.openxmlformats.org/officeDocument/2006/relationships/footer" Target="footer49.xml"/><Relationship Id="rId312" Type="http://schemas.openxmlformats.org/officeDocument/2006/relationships/header" Target="header196.xml"/><Relationship Id="rId333" Type="http://schemas.openxmlformats.org/officeDocument/2006/relationships/header" Target="header215.xml"/><Relationship Id="rId354" Type="http://schemas.openxmlformats.org/officeDocument/2006/relationships/header" Target="header228.xml"/><Relationship Id="rId51" Type="http://schemas.openxmlformats.org/officeDocument/2006/relationships/hyperlink" Target="http://www.training.gov.au/" TargetMode="External"/><Relationship Id="rId72" Type="http://schemas.openxmlformats.org/officeDocument/2006/relationships/footer" Target="footer16.xml"/><Relationship Id="rId93" Type="http://schemas.openxmlformats.org/officeDocument/2006/relationships/footer" Target="footer23.xml"/><Relationship Id="rId189" Type="http://schemas.openxmlformats.org/officeDocument/2006/relationships/footer" Target="footer55.xml"/><Relationship Id="rId375" Type="http://schemas.openxmlformats.org/officeDocument/2006/relationships/header" Target="header241.xml"/><Relationship Id="rId396" Type="http://schemas.openxmlformats.org/officeDocument/2006/relationships/header" Target="header255.xml"/><Relationship Id="rId3" Type="http://schemas.openxmlformats.org/officeDocument/2006/relationships/customXml" Target="../customXml/item3.xml"/><Relationship Id="rId214" Type="http://schemas.openxmlformats.org/officeDocument/2006/relationships/header" Target="header132.xml"/><Relationship Id="rId235" Type="http://schemas.openxmlformats.org/officeDocument/2006/relationships/header" Target="header146.xml"/><Relationship Id="rId256" Type="http://schemas.openxmlformats.org/officeDocument/2006/relationships/header" Target="header158.xml"/><Relationship Id="rId277" Type="http://schemas.openxmlformats.org/officeDocument/2006/relationships/header" Target="header171.xml"/><Relationship Id="rId298" Type="http://schemas.openxmlformats.org/officeDocument/2006/relationships/header" Target="header185.xml"/><Relationship Id="rId400" Type="http://schemas.openxmlformats.org/officeDocument/2006/relationships/header" Target="header257.xml"/><Relationship Id="rId421" Type="http://schemas.openxmlformats.org/officeDocument/2006/relationships/header" Target="header274.xml"/><Relationship Id="rId442" Type="http://schemas.openxmlformats.org/officeDocument/2006/relationships/header" Target="header287.xml"/><Relationship Id="rId463" Type="http://schemas.openxmlformats.org/officeDocument/2006/relationships/header" Target="header300.xml"/><Relationship Id="rId484" Type="http://schemas.openxmlformats.org/officeDocument/2006/relationships/header" Target="header315.xml"/><Relationship Id="rId519" Type="http://schemas.openxmlformats.org/officeDocument/2006/relationships/header" Target="header344.xml"/><Relationship Id="rId116" Type="http://schemas.openxmlformats.org/officeDocument/2006/relationships/footer" Target="footer31.xml"/><Relationship Id="rId137" Type="http://schemas.openxmlformats.org/officeDocument/2006/relationships/footer" Target="footer37.xml"/><Relationship Id="rId158" Type="http://schemas.openxmlformats.org/officeDocument/2006/relationships/footer" Target="footer45.xml"/><Relationship Id="rId302" Type="http://schemas.openxmlformats.org/officeDocument/2006/relationships/header" Target="header188.xml"/><Relationship Id="rId323" Type="http://schemas.openxmlformats.org/officeDocument/2006/relationships/header" Target="header207.xml"/><Relationship Id="rId344" Type="http://schemas.openxmlformats.org/officeDocument/2006/relationships/header" Target="header222.xml"/><Relationship Id="rId530"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footer" Target="footer7.xml"/><Relationship Id="rId62" Type="http://schemas.openxmlformats.org/officeDocument/2006/relationships/header" Target="header25.xml"/><Relationship Id="rId83" Type="http://schemas.openxmlformats.org/officeDocument/2006/relationships/footer" Target="footer19.xml"/><Relationship Id="rId179" Type="http://schemas.openxmlformats.org/officeDocument/2006/relationships/footer" Target="footer52.xml"/><Relationship Id="rId365" Type="http://schemas.openxmlformats.org/officeDocument/2006/relationships/footer" Target="footer103.xml"/><Relationship Id="rId386" Type="http://schemas.openxmlformats.org/officeDocument/2006/relationships/footer" Target="footer111.xml"/><Relationship Id="rId190" Type="http://schemas.openxmlformats.org/officeDocument/2006/relationships/header" Target="header111.xml"/><Relationship Id="rId204" Type="http://schemas.openxmlformats.org/officeDocument/2006/relationships/header" Target="header123.xml"/><Relationship Id="rId225" Type="http://schemas.openxmlformats.org/officeDocument/2006/relationships/header" Target="header139.xml"/><Relationship Id="rId246" Type="http://schemas.openxmlformats.org/officeDocument/2006/relationships/header" Target="header152.xml"/><Relationship Id="rId267" Type="http://schemas.openxmlformats.org/officeDocument/2006/relationships/header" Target="header165.xml"/><Relationship Id="rId288" Type="http://schemas.openxmlformats.org/officeDocument/2006/relationships/header" Target="header178.xml"/><Relationship Id="rId411" Type="http://schemas.openxmlformats.org/officeDocument/2006/relationships/header" Target="header266.xml"/><Relationship Id="rId432" Type="http://schemas.openxmlformats.org/officeDocument/2006/relationships/header" Target="header281.xml"/><Relationship Id="rId453" Type="http://schemas.openxmlformats.org/officeDocument/2006/relationships/header" Target="header294.xml"/><Relationship Id="rId474" Type="http://schemas.openxmlformats.org/officeDocument/2006/relationships/header" Target="header307.xml"/><Relationship Id="rId509" Type="http://schemas.openxmlformats.org/officeDocument/2006/relationships/header" Target="header336.xml"/><Relationship Id="rId106" Type="http://schemas.openxmlformats.org/officeDocument/2006/relationships/header" Target="header55.xml"/><Relationship Id="rId127" Type="http://schemas.openxmlformats.org/officeDocument/2006/relationships/header" Target="header68.xml"/><Relationship Id="rId313" Type="http://schemas.openxmlformats.org/officeDocument/2006/relationships/header" Target="header197.xml"/><Relationship Id="rId495" Type="http://schemas.openxmlformats.org/officeDocument/2006/relationships/footer" Target="footer143.xml"/><Relationship Id="rId10" Type="http://schemas.openxmlformats.org/officeDocument/2006/relationships/footnotes" Target="footnotes.xml"/><Relationship Id="rId31" Type="http://schemas.openxmlformats.org/officeDocument/2006/relationships/header" Target="header7.xml"/><Relationship Id="rId52" Type="http://schemas.openxmlformats.org/officeDocument/2006/relationships/header" Target="header19.xml"/><Relationship Id="rId73" Type="http://schemas.openxmlformats.org/officeDocument/2006/relationships/header" Target="header33.xml"/><Relationship Id="rId94" Type="http://schemas.openxmlformats.org/officeDocument/2006/relationships/header" Target="header47.xml"/><Relationship Id="rId148" Type="http://schemas.openxmlformats.org/officeDocument/2006/relationships/header" Target="header83.xml"/><Relationship Id="rId169" Type="http://schemas.openxmlformats.org/officeDocument/2006/relationships/header" Target="header96.xml"/><Relationship Id="rId334" Type="http://schemas.openxmlformats.org/officeDocument/2006/relationships/header" Target="header216.xml"/><Relationship Id="rId355" Type="http://schemas.openxmlformats.org/officeDocument/2006/relationships/footer" Target="footer99.xml"/><Relationship Id="rId376" Type="http://schemas.openxmlformats.org/officeDocument/2006/relationships/footer" Target="footer107.xml"/><Relationship Id="rId397" Type="http://schemas.openxmlformats.org/officeDocument/2006/relationships/footer" Target="footer114.xml"/><Relationship Id="rId520" Type="http://schemas.openxmlformats.org/officeDocument/2006/relationships/header" Target="header345.xml"/><Relationship Id="rId4" Type="http://schemas.openxmlformats.org/officeDocument/2006/relationships/customXml" Target="../customXml/item4.xml"/><Relationship Id="rId180" Type="http://schemas.openxmlformats.org/officeDocument/2006/relationships/header" Target="header104.xml"/><Relationship Id="rId215" Type="http://schemas.openxmlformats.org/officeDocument/2006/relationships/footer" Target="footer59.xml"/><Relationship Id="rId236" Type="http://schemas.openxmlformats.org/officeDocument/2006/relationships/header" Target="header147.xml"/><Relationship Id="rId257" Type="http://schemas.openxmlformats.org/officeDocument/2006/relationships/header" Target="header159.xml"/><Relationship Id="rId278" Type="http://schemas.openxmlformats.org/officeDocument/2006/relationships/header" Target="header172.xml"/><Relationship Id="rId401" Type="http://schemas.openxmlformats.org/officeDocument/2006/relationships/header" Target="header258.xml"/><Relationship Id="rId422" Type="http://schemas.openxmlformats.org/officeDocument/2006/relationships/header" Target="header275.xml"/><Relationship Id="rId443" Type="http://schemas.openxmlformats.org/officeDocument/2006/relationships/header" Target="header288.xml"/><Relationship Id="rId464" Type="http://schemas.openxmlformats.org/officeDocument/2006/relationships/footer" Target="footer136.xml"/><Relationship Id="rId303" Type="http://schemas.openxmlformats.org/officeDocument/2006/relationships/header" Target="header189.xml"/><Relationship Id="rId485" Type="http://schemas.openxmlformats.org/officeDocument/2006/relationships/footer" Target="footer142.xml"/><Relationship Id="rId42" Type="http://schemas.openxmlformats.org/officeDocument/2006/relationships/header" Target="header13.xml"/><Relationship Id="rId84" Type="http://schemas.openxmlformats.org/officeDocument/2006/relationships/header" Target="header41.xml"/><Relationship Id="rId138" Type="http://schemas.openxmlformats.org/officeDocument/2006/relationships/header" Target="header77.xml"/><Relationship Id="rId345" Type="http://schemas.openxmlformats.org/officeDocument/2006/relationships/footer" Target="footer95.xml"/><Relationship Id="rId387" Type="http://schemas.openxmlformats.org/officeDocument/2006/relationships/header" Target="header248.xml"/><Relationship Id="rId510" Type="http://schemas.openxmlformats.org/officeDocument/2006/relationships/header" Target="header337.xml"/><Relationship Id="rId191" Type="http://schemas.openxmlformats.org/officeDocument/2006/relationships/header" Target="header112.xml"/><Relationship Id="rId205" Type="http://schemas.openxmlformats.org/officeDocument/2006/relationships/header" Target="header124.xml"/><Relationship Id="rId247" Type="http://schemas.openxmlformats.org/officeDocument/2006/relationships/header" Target="header153.xml"/><Relationship Id="rId412" Type="http://schemas.openxmlformats.org/officeDocument/2006/relationships/header" Target="header267.xml"/><Relationship Id="rId107" Type="http://schemas.openxmlformats.org/officeDocument/2006/relationships/header" Target="header56.xml"/><Relationship Id="rId289" Type="http://schemas.openxmlformats.org/officeDocument/2006/relationships/header" Target="header179.xml"/><Relationship Id="rId454" Type="http://schemas.openxmlformats.org/officeDocument/2006/relationships/footer" Target="footer132.xml"/><Relationship Id="rId496" Type="http://schemas.openxmlformats.org/officeDocument/2006/relationships/header" Target="header325.xml"/><Relationship Id="rId11" Type="http://schemas.openxmlformats.org/officeDocument/2006/relationships/endnotes" Target="endnotes.xml"/><Relationship Id="rId53" Type="http://schemas.openxmlformats.org/officeDocument/2006/relationships/header" Target="header20.xml"/><Relationship Id="rId149" Type="http://schemas.openxmlformats.org/officeDocument/2006/relationships/header" Target="header84.xml"/><Relationship Id="rId314" Type="http://schemas.openxmlformats.org/officeDocument/2006/relationships/header" Target="header198.xml"/><Relationship Id="rId356" Type="http://schemas.openxmlformats.org/officeDocument/2006/relationships/header" Target="header229.xml"/><Relationship Id="rId398" Type="http://schemas.openxmlformats.org/officeDocument/2006/relationships/header" Target="header256.xml"/><Relationship Id="rId521" Type="http://schemas.openxmlformats.org/officeDocument/2006/relationships/footer" Target="footer148.xml"/><Relationship Id="rId95" Type="http://schemas.openxmlformats.org/officeDocument/2006/relationships/header" Target="header48.xml"/><Relationship Id="rId160" Type="http://schemas.openxmlformats.org/officeDocument/2006/relationships/header" Target="header91.xml"/><Relationship Id="rId216" Type="http://schemas.openxmlformats.org/officeDocument/2006/relationships/header" Target="header133.xml"/><Relationship Id="rId423" Type="http://schemas.openxmlformats.org/officeDocument/2006/relationships/header" Target="header276.xml"/><Relationship Id="rId258" Type="http://schemas.openxmlformats.org/officeDocument/2006/relationships/header" Target="header160.xml"/><Relationship Id="rId465" Type="http://schemas.openxmlformats.org/officeDocument/2006/relationships/header" Target="header301.xml"/><Relationship Id="rId22" Type="http://schemas.openxmlformats.org/officeDocument/2006/relationships/header" Target="header5.xml"/><Relationship Id="rId64" Type="http://schemas.openxmlformats.org/officeDocument/2006/relationships/header" Target="header27.xml"/><Relationship Id="rId118" Type="http://schemas.openxmlformats.org/officeDocument/2006/relationships/header" Target="header63.xml"/><Relationship Id="rId325" Type="http://schemas.openxmlformats.org/officeDocument/2006/relationships/header" Target="header209.xml"/><Relationship Id="rId367" Type="http://schemas.openxmlformats.org/officeDocument/2006/relationships/header" Target="header236.xml"/><Relationship Id="rId171" Type="http://schemas.openxmlformats.org/officeDocument/2006/relationships/header" Target="header98.xml"/><Relationship Id="rId227" Type="http://schemas.openxmlformats.org/officeDocument/2006/relationships/header" Target="header140.xml"/><Relationship Id="rId269" Type="http://schemas.openxmlformats.org/officeDocument/2006/relationships/footer" Target="footer76.xml"/><Relationship Id="rId434" Type="http://schemas.openxmlformats.org/officeDocument/2006/relationships/footer" Target="footer124.xml"/><Relationship Id="rId476" Type="http://schemas.openxmlformats.org/officeDocument/2006/relationships/header" Target="header309.xml"/><Relationship Id="rId33" Type="http://schemas.openxmlformats.org/officeDocument/2006/relationships/footer" Target="footer4.xml"/><Relationship Id="rId129" Type="http://schemas.openxmlformats.org/officeDocument/2006/relationships/header" Target="header70.xml"/><Relationship Id="rId280" Type="http://schemas.openxmlformats.org/officeDocument/2006/relationships/header" Target="header173.xml"/><Relationship Id="rId336" Type="http://schemas.openxmlformats.org/officeDocument/2006/relationships/header" Target="header217.xml"/><Relationship Id="rId501" Type="http://schemas.openxmlformats.org/officeDocument/2006/relationships/header" Target="header330.xml"/><Relationship Id="rId75" Type="http://schemas.openxmlformats.org/officeDocument/2006/relationships/header" Target="header34.xml"/><Relationship Id="rId140" Type="http://schemas.openxmlformats.org/officeDocument/2006/relationships/footer" Target="footer38.xml"/><Relationship Id="rId182" Type="http://schemas.openxmlformats.org/officeDocument/2006/relationships/header" Target="header105.xml"/><Relationship Id="rId378" Type="http://schemas.openxmlformats.org/officeDocument/2006/relationships/header" Target="header243.xml"/><Relationship Id="rId403" Type="http://schemas.openxmlformats.org/officeDocument/2006/relationships/header" Target="header259.xml"/><Relationship Id="rId6" Type="http://schemas.openxmlformats.org/officeDocument/2006/relationships/numbering" Target="numbering.xml"/><Relationship Id="rId238" Type="http://schemas.openxmlformats.org/officeDocument/2006/relationships/header" Target="header148.xml"/><Relationship Id="rId445" Type="http://schemas.openxmlformats.org/officeDocument/2006/relationships/header" Target="header289.xml"/><Relationship Id="rId487" Type="http://schemas.openxmlformats.org/officeDocument/2006/relationships/header" Target="header317.xml"/><Relationship Id="rId291" Type="http://schemas.openxmlformats.org/officeDocument/2006/relationships/header" Target="header181.xml"/><Relationship Id="rId305" Type="http://schemas.openxmlformats.org/officeDocument/2006/relationships/header" Target="header191.xml"/><Relationship Id="rId347" Type="http://schemas.openxmlformats.org/officeDocument/2006/relationships/header" Target="header224.xml"/><Relationship Id="rId512" Type="http://schemas.openxmlformats.org/officeDocument/2006/relationships/header" Target="header339.xml"/><Relationship Id="rId44" Type="http://schemas.openxmlformats.org/officeDocument/2006/relationships/header" Target="header15.xml"/><Relationship Id="rId86" Type="http://schemas.openxmlformats.org/officeDocument/2006/relationships/footer" Target="footer20.xml"/><Relationship Id="rId151" Type="http://schemas.openxmlformats.org/officeDocument/2006/relationships/header" Target="header85.xml"/><Relationship Id="rId389" Type="http://schemas.openxmlformats.org/officeDocument/2006/relationships/header" Target="header250.xml"/><Relationship Id="rId193" Type="http://schemas.openxmlformats.org/officeDocument/2006/relationships/header" Target="header113.xml"/><Relationship Id="rId207" Type="http://schemas.openxmlformats.org/officeDocument/2006/relationships/header" Target="header126.xml"/><Relationship Id="rId249" Type="http://schemas.openxmlformats.org/officeDocument/2006/relationships/header" Target="header154.xml"/><Relationship Id="rId414" Type="http://schemas.openxmlformats.org/officeDocument/2006/relationships/header" Target="header269.xml"/><Relationship Id="rId456" Type="http://schemas.openxmlformats.org/officeDocument/2006/relationships/footer" Target="footer133.xml"/><Relationship Id="rId498" Type="http://schemas.openxmlformats.org/officeDocument/2006/relationships/header" Target="header327.xml"/><Relationship Id="rId13" Type="http://schemas.openxmlformats.org/officeDocument/2006/relationships/image" Target="media/image2.emf"/><Relationship Id="rId109" Type="http://schemas.openxmlformats.org/officeDocument/2006/relationships/footer" Target="footer28.xml"/><Relationship Id="rId260" Type="http://schemas.openxmlformats.org/officeDocument/2006/relationships/header" Target="header161.xml"/><Relationship Id="rId316" Type="http://schemas.openxmlformats.org/officeDocument/2006/relationships/header" Target="header200.xml"/><Relationship Id="rId523" Type="http://schemas.openxmlformats.org/officeDocument/2006/relationships/header" Target="header347.xml"/><Relationship Id="rId55" Type="http://schemas.openxmlformats.org/officeDocument/2006/relationships/header" Target="header21.xml"/><Relationship Id="rId97" Type="http://schemas.openxmlformats.org/officeDocument/2006/relationships/header" Target="header49.xml"/><Relationship Id="rId120" Type="http://schemas.openxmlformats.org/officeDocument/2006/relationships/header" Target="header64.xml"/><Relationship Id="rId358" Type="http://schemas.openxmlformats.org/officeDocument/2006/relationships/footer" Target="footer100.xml"/><Relationship Id="rId162" Type="http://schemas.openxmlformats.org/officeDocument/2006/relationships/header" Target="header92.xml"/><Relationship Id="rId218" Type="http://schemas.openxmlformats.org/officeDocument/2006/relationships/footer" Target="footer60.xml"/><Relationship Id="rId425" Type="http://schemas.openxmlformats.org/officeDocument/2006/relationships/header" Target="header277.xml"/><Relationship Id="rId467" Type="http://schemas.openxmlformats.org/officeDocument/2006/relationships/header" Target="header302.xml"/><Relationship Id="rId271" Type="http://schemas.openxmlformats.org/officeDocument/2006/relationships/footer" Target="footer77.xml"/><Relationship Id="rId24" Type="http://schemas.openxmlformats.org/officeDocument/2006/relationships/header" Target="header6.xml"/><Relationship Id="rId66" Type="http://schemas.openxmlformats.org/officeDocument/2006/relationships/header" Target="header29.xml"/><Relationship Id="rId131" Type="http://schemas.openxmlformats.org/officeDocument/2006/relationships/header" Target="header72.xml"/><Relationship Id="rId327" Type="http://schemas.openxmlformats.org/officeDocument/2006/relationships/header" Target="header211.xml"/><Relationship Id="rId369" Type="http://schemas.openxmlformats.org/officeDocument/2006/relationships/header" Target="header237.xml"/><Relationship Id="rId173" Type="http://schemas.openxmlformats.org/officeDocument/2006/relationships/header" Target="header100.xml"/><Relationship Id="rId229" Type="http://schemas.openxmlformats.org/officeDocument/2006/relationships/header" Target="header142.xml"/><Relationship Id="rId380" Type="http://schemas.openxmlformats.org/officeDocument/2006/relationships/header" Target="header244.xml"/><Relationship Id="rId436" Type="http://schemas.openxmlformats.org/officeDocument/2006/relationships/footer" Target="footer125.xml"/><Relationship Id="rId240" Type="http://schemas.openxmlformats.org/officeDocument/2006/relationships/hyperlink" Target="http://210.9.70.37/cgi-bin/waxhtml/~ntis2/unit.wxh?page=90&amp;lElemRef=100235&amp;inputRef=27535&amp;sCalledFrom=std" TargetMode="External"/><Relationship Id="rId478" Type="http://schemas.openxmlformats.org/officeDocument/2006/relationships/header" Target="header310.xml"/><Relationship Id="rId35" Type="http://schemas.openxmlformats.org/officeDocument/2006/relationships/footer" Target="footer5.xml"/><Relationship Id="rId77" Type="http://schemas.openxmlformats.org/officeDocument/2006/relationships/header" Target="header36.xml"/><Relationship Id="rId100" Type="http://schemas.openxmlformats.org/officeDocument/2006/relationships/header" Target="header51.xml"/><Relationship Id="rId282" Type="http://schemas.openxmlformats.org/officeDocument/2006/relationships/header" Target="header174.xml"/><Relationship Id="rId338" Type="http://schemas.openxmlformats.org/officeDocument/2006/relationships/footer" Target="footer92.xml"/><Relationship Id="rId503" Type="http://schemas.openxmlformats.org/officeDocument/2006/relationships/header" Target="header331.xml"/><Relationship Id="rId8" Type="http://schemas.openxmlformats.org/officeDocument/2006/relationships/settings" Target="settings.xml"/><Relationship Id="rId142" Type="http://schemas.openxmlformats.org/officeDocument/2006/relationships/footer" Target="footer39.xml"/><Relationship Id="rId184" Type="http://schemas.openxmlformats.org/officeDocument/2006/relationships/header" Target="header107.xml"/><Relationship Id="rId391" Type="http://schemas.openxmlformats.org/officeDocument/2006/relationships/header" Target="header252.xml"/><Relationship Id="rId405" Type="http://schemas.openxmlformats.org/officeDocument/2006/relationships/header" Target="header260.xml"/><Relationship Id="rId447" Type="http://schemas.openxmlformats.org/officeDocument/2006/relationships/header" Target="header290.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42.xml.rels><?xml version="1.0" encoding="UTF-8" standalone="yes"?>
<Relationships xmlns="http://schemas.openxmlformats.org/package/2006/relationships"><Relationship Id="rId1" Type="http://schemas.openxmlformats.org/officeDocument/2006/relationships/image" Target="media/image3.png"/></Relationships>
</file>

<file path=word/_rels/footer143.xml.rels><?xml version="1.0" encoding="UTF-8" standalone="yes"?>
<Relationships xmlns="http://schemas.openxmlformats.org/package/2006/relationships"><Relationship Id="rId1" Type="http://schemas.openxmlformats.org/officeDocument/2006/relationships/image" Target="media/image3.png"/></Relationships>
</file>

<file path=word/_rels/footer144.xml.rels><?xml version="1.0" encoding="UTF-8" standalone="yes"?>
<Relationships xmlns="http://schemas.openxmlformats.org/package/2006/relationships"><Relationship Id="rId1" Type="http://schemas.openxmlformats.org/officeDocument/2006/relationships/image" Target="media/image3.png"/></Relationships>
</file>

<file path=word/_rels/footer145.xml.rels><?xml version="1.0" encoding="UTF-8" standalone="yes"?>
<Relationships xmlns="http://schemas.openxmlformats.org/package/2006/relationships"><Relationship Id="rId1" Type="http://schemas.openxmlformats.org/officeDocument/2006/relationships/image" Target="media/image3.png"/></Relationships>
</file>

<file path=word/_rels/footer146.xml.rels><?xml version="1.0" encoding="UTF-8" standalone="yes"?>
<Relationships xmlns="http://schemas.openxmlformats.org/package/2006/relationships"><Relationship Id="rId1" Type="http://schemas.openxmlformats.org/officeDocument/2006/relationships/image" Target="media/image3.png"/></Relationships>
</file>

<file path=word/_rels/footer147.xml.rels><?xml version="1.0" encoding="UTF-8" standalone="yes"?>
<Relationships xmlns="http://schemas.openxmlformats.org/package/2006/relationships"><Relationship Id="rId1" Type="http://schemas.openxmlformats.org/officeDocument/2006/relationships/image" Target="media/image3.png"/></Relationships>
</file>

<file path=word/_rels/footer148.xml.rels><?xml version="1.0" encoding="UTF-8" standalone="yes"?>
<Relationships xmlns="http://schemas.openxmlformats.org/package/2006/relationships"><Relationship Id="rId1" Type="http://schemas.openxmlformats.org/officeDocument/2006/relationships/image" Target="media/image3.png"/></Relationships>
</file>

<file path=word/_rels/footer14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VPoly\QLS\CMM\~%20Curriculum\~%202017%20Accreditation%20Projects\ITE\Section%20A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Courses in General Education for Adults</DEECD_Keywords>
    <PublishingExpirationDate xmlns="http://schemas.microsoft.com/sharepoint/v3" xsi:nil="true"/>
    <DEECD_Description xmlns="http://schemas.microsoft.com/sharepoint/v3"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Training Providers</TermName>
          <TermId xmlns="http://schemas.microsoft.com/office/infopath/2007/PartnerControls">4678ec9c-7948-40c9-b14d-b0149fe9985e</TermId>
        </TermInfo>
      </Terms>
    </b1688cb4a3a940449dc8286705012a42>
    <PublishingStartDate xmlns="76b566cd-adb9-46c2-964b-22eba181fd0b"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94</Value>
      <Value>115</Value>
      <Value>128</Value>
    </TaxCatchAll>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34F64-4FA2-4E9D-84E3-4B90990E442E}"/>
</file>

<file path=customXml/itemProps2.xml><?xml version="1.0" encoding="utf-8"?>
<ds:datastoreItem xmlns:ds="http://schemas.openxmlformats.org/officeDocument/2006/customXml" ds:itemID="{ED2FC345-90CC-4F93-909F-50FEF00D49DA}"/>
</file>

<file path=customXml/itemProps3.xml><?xml version="1.0" encoding="utf-8"?>
<ds:datastoreItem xmlns:ds="http://schemas.openxmlformats.org/officeDocument/2006/customXml" ds:itemID="{27C8803E-FB34-47AF-AA6A-0F92D092CB4A}"/>
</file>

<file path=customXml/itemProps4.xml><?xml version="1.0" encoding="utf-8"?>
<ds:datastoreItem xmlns:ds="http://schemas.openxmlformats.org/officeDocument/2006/customXml" ds:itemID="{5A39BE23-E5F1-469C-A51C-8C78A44AD5AB}"/>
</file>

<file path=customXml/itemProps5.xml><?xml version="1.0" encoding="utf-8"?>
<ds:datastoreItem xmlns:ds="http://schemas.openxmlformats.org/officeDocument/2006/customXml" ds:itemID="{BD84ECC2-6523-4271-BC20-FC353A9068B4}"/>
</file>

<file path=docProps/app.xml><?xml version="1.0" encoding="utf-8"?>
<Properties xmlns="http://schemas.openxmlformats.org/officeDocument/2006/extended-properties" xmlns:vt="http://schemas.openxmlformats.org/officeDocument/2006/docPropsVTypes">
  <Template>Section AB template.dotx</Template>
  <TotalTime>120</TotalTime>
  <Pages>449</Pages>
  <Words>158413</Words>
  <Characters>902957</Characters>
  <Application>Microsoft Office Word</Application>
  <DocSecurity>0</DocSecurity>
  <Lines>7524</Lines>
  <Paragraphs>2118</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1059252</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Courses in General Education for Adults</dc:title>
  <dc:subject>Course documentation for accreditation</dc:subject>
  <dc:creator>Victoria University</dc:creator>
  <cp:keywords/>
  <dc:description/>
  <cp:lastModifiedBy>Victoria University</cp:lastModifiedBy>
  <cp:revision>13</cp:revision>
  <cp:lastPrinted>2018-05-16T02:53:00Z</cp:lastPrinted>
  <dcterms:created xsi:type="dcterms:W3CDTF">2018-05-16T01:02:00Z</dcterms:created>
  <dcterms:modified xsi:type="dcterms:W3CDTF">2018-05-21T01:18:00Z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94;#Education|5232e41c-5101-41fe-b638-7d41d1371531</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128;#Training Providers|4678ec9c-7948-40c9-b14d-b0149fe9985e</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_SourceUrl">
    <vt:lpwstr/>
  </property>
  <property fmtid="{D5CDD505-2E9C-101B-9397-08002B2CF9AE}" pid="26" name="_SharedFileIndex">
    <vt:lpwstr/>
  </property>
  <property fmtid="{D5CDD505-2E9C-101B-9397-08002B2CF9AE}" pid="27" name="TaxCatchAll">
    <vt:lpwstr/>
  </property>
  <property fmtid="{D5CDD505-2E9C-101B-9397-08002B2CF9AE}" pid="28" name="Comments">
    <vt:lpwstr/>
  </property>
  <property fmtid="{D5CDD505-2E9C-101B-9397-08002B2CF9AE}" pid="29" name="PublishingPageLayout">
    <vt:lpwstr/>
  </property>
  <property fmtid="{D5CDD505-2E9C-101B-9397-08002B2CF9AE}" pid="30" name="NavigationRootUrl">
    <vt:lpwstr/>
  </property>
  <property fmtid="{D5CDD505-2E9C-101B-9397-08002B2CF9AE}" pid="31" name="DEECD_ItemType">
    <vt:lpwstr>115;#Document|82a2edb4-a4c4-40b1-b05a-5fe52d42e4c4</vt:lpwstr>
  </property>
</Properties>
</file>